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6C1860EB" w:rsidR="00086656" w:rsidRDefault="5145624B" w:rsidP="00086656">
      <w:pPr>
        <w:pStyle w:val="Title"/>
      </w:pPr>
      <w:r>
        <w:t xml:space="preserve">Science </w:t>
      </w:r>
      <w:r w:rsidR="00E13D6C">
        <w:t>workbook</w:t>
      </w:r>
      <w:r w:rsidR="002762CD">
        <w:t xml:space="preserve"> S</w:t>
      </w:r>
      <w:r w:rsidR="00F44AE0">
        <w:t xml:space="preserve">tage </w:t>
      </w:r>
      <w:bookmarkStart w:id="0" w:name="_GoBack"/>
      <w:bookmarkEnd w:id="0"/>
      <w:r w:rsidR="584E8310">
        <w:t>2</w:t>
      </w:r>
    </w:p>
    <w:p w14:paraId="05BD69AF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77777777" w:rsidR="00E13D6C" w:rsidRDefault="00E13D6C" w:rsidP="00D61367">
      <w:pPr>
        <w:pStyle w:val="Heading1"/>
      </w:pPr>
      <w:r>
        <w:t xml:space="preserve">Overview </w:t>
      </w:r>
    </w:p>
    <w:p w14:paraId="0CD07485" w14:textId="33A51B20" w:rsidR="00E13D6C" w:rsidRDefault="00E13D6C" w:rsidP="5752B952">
      <w:pPr>
        <w:rPr>
          <w:sz w:val="32"/>
          <w:szCs w:val="32"/>
          <w:lang w:eastAsia="zh-CN"/>
        </w:rPr>
      </w:pPr>
      <w:r w:rsidRPr="7AC967DC">
        <w:rPr>
          <w:sz w:val="32"/>
          <w:szCs w:val="32"/>
          <w:lang w:eastAsia="zh-CN"/>
        </w:rPr>
        <w:t>You will learn about</w:t>
      </w:r>
      <w:r w:rsidR="43EF8E7E" w:rsidRPr="7AC967DC">
        <w:rPr>
          <w:sz w:val="32"/>
          <w:szCs w:val="32"/>
          <w:lang w:eastAsia="zh-CN"/>
        </w:rPr>
        <w:t xml:space="preserve"> </w:t>
      </w:r>
      <w:r w:rsidR="4C381BAF" w:rsidRPr="7AC967DC">
        <w:rPr>
          <w:sz w:val="32"/>
          <w:szCs w:val="32"/>
          <w:lang w:eastAsia="zh-CN"/>
        </w:rPr>
        <w:t>how weathering and erosion</w:t>
      </w:r>
      <w:r w:rsidR="59052FCD" w:rsidRPr="7AC967DC">
        <w:rPr>
          <w:sz w:val="32"/>
          <w:szCs w:val="32"/>
          <w:lang w:eastAsia="zh-CN"/>
        </w:rPr>
        <w:t xml:space="preserve"> change the surface of the Earth over time</w:t>
      </w:r>
      <w:r w:rsidR="4C381BAF" w:rsidRPr="7AC967DC">
        <w:rPr>
          <w:sz w:val="32"/>
          <w:szCs w:val="32"/>
          <w:lang w:eastAsia="zh-CN"/>
        </w:rPr>
        <w:t xml:space="preserve"> and </w:t>
      </w:r>
      <w:r w:rsidR="648B100A" w:rsidRPr="7AC967DC">
        <w:rPr>
          <w:sz w:val="32"/>
          <w:szCs w:val="32"/>
          <w:lang w:eastAsia="zh-CN"/>
        </w:rPr>
        <w:t>design a solution that helps reduce or prevent erosion</w:t>
      </w:r>
      <w:r w:rsidR="4C381BAF" w:rsidRPr="7AC967DC">
        <w:rPr>
          <w:sz w:val="32"/>
          <w:szCs w:val="32"/>
          <w:lang w:eastAsia="zh-CN"/>
        </w:rPr>
        <w:t>.</w:t>
      </w:r>
      <w:r w:rsidR="43EF8E7E" w:rsidRPr="7AC967DC">
        <w:rPr>
          <w:sz w:val="32"/>
          <w:szCs w:val="32"/>
          <w:lang w:eastAsia="zh-CN"/>
        </w:rPr>
        <w:t xml:space="preserve"> </w:t>
      </w:r>
    </w:p>
    <w:p w14:paraId="55ACB483" w14:textId="77777777" w:rsidR="00E13D6C" w:rsidRPr="00D61367" w:rsidRDefault="00E13D6C" w:rsidP="00D61367">
      <w:pPr>
        <w:pStyle w:val="Heading2"/>
      </w:pPr>
      <w:r w:rsidRPr="00D61367">
        <w:t>Resources</w:t>
      </w:r>
    </w:p>
    <w:p w14:paraId="5D95F24F" w14:textId="77777777" w:rsidR="002762CD" w:rsidRDefault="00E13D6C" w:rsidP="00D61367">
      <w:pPr>
        <w:pStyle w:val="Heading3"/>
      </w:pPr>
      <w:r>
        <w:t xml:space="preserve">Activity 1 </w:t>
      </w:r>
    </w:p>
    <w:p w14:paraId="3F710815" w14:textId="40675AFF" w:rsidR="33E9F5BF" w:rsidRDefault="33E9F5BF" w:rsidP="7286A1F3">
      <w:pPr>
        <w:pStyle w:val="ListBullet"/>
      </w:pPr>
      <w:r>
        <w:t>pencil</w:t>
      </w:r>
    </w:p>
    <w:p w14:paraId="5C7DB00B" w14:textId="0DC497E1" w:rsidR="002762CD" w:rsidRDefault="002762CD" w:rsidP="002762CD">
      <w:pPr>
        <w:pStyle w:val="ListBullet"/>
      </w:pPr>
      <w:r>
        <w:t>coloured pencils</w:t>
      </w:r>
    </w:p>
    <w:p w14:paraId="4F717BD8" w14:textId="77777777" w:rsidR="00E13D6C" w:rsidRDefault="00E13D6C" w:rsidP="00D61367">
      <w:pPr>
        <w:pStyle w:val="Heading3"/>
      </w:pPr>
      <w:r>
        <w:t xml:space="preserve">Activity 2 </w:t>
      </w:r>
    </w:p>
    <w:p w14:paraId="4FA8FA7D" w14:textId="77777777" w:rsidR="002762CD" w:rsidRPr="002762CD" w:rsidRDefault="002762CD" w:rsidP="002762CD">
      <w:pPr>
        <w:pStyle w:val="ListBullet"/>
        <w:rPr>
          <w:lang w:eastAsia="zh-CN"/>
        </w:rPr>
      </w:pPr>
      <w:r w:rsidRPr="5752B952">
        <w:rPr>
          <w:lang w:eastAsia="zh-CN"/>
        </w:rPr>
        <w:t>help from an adult</w:t>
      </w:r>
    </w:p>
    <w:p w14:paraId="6353A78C" w14:textId="1A7D3D03" w:rsidR="25ACFAC0" w:rsidRDefault="16F9F854" w:rsidP="5752B952">
      <w:pPr>
        <w:pStyle w:val="ListBullet"/>
        <w:rPr>
          <w:lang w:eastAsia="zh-CN"/>
        </w:rPr>
      </w:pPr>
      <w:r w:rsidRPr="4740352A">
        <w:rPr>
          <w:lang w:eastAsia="zh-CN"/>
        </w:rPr>
        <w:t xml:space="preserve">tools </w:t>
      </w:r>
      <w:r w:rsidR="25ACFAC0" w:rsidRPr="4740352A">
        <w:rPr>
          <w:lang w:eastAsia="zh-CN"/>
        </w:rPr>
        <w:t>to build a design prototype</w:t>
      </w:r>
      <w:r w:rsidR="77D26401" w:rsidRPr="4740352A">
        <w:rPr>
          <w:lang w:eastAsia="zh-CN"/>
        </w:rPr>
        <w:t>, such as sticky tape, glue, scissors</w:t>
      </w:r>
    </w:p>
    <w:p w14:paraId="09B24AAB" w14:textId="6957ED77" w:rsidR="25ACFAC0" w:rsidRDefault="25ACFAC0" w:rsidP="4740352A">
      <w:pPr>
        <w:pStyle w:val="ListBullet"/>
        <w:numPr>
          <w:ilvl w:val="0"/>
          <w:numId w:val="0"/>
        </w:numPr>
        <w:rPr>
          <w:lang w:eastAsia="zh-CN"/>
        </w:rPr>
      </w:pPr>
    </w:p>
    <w:p w14:paraId="538D0544" w14:textId="77777777" w:rsidR="00E13D6C" w:rsidRPr="00E13D6C" w:rsidRDefault="00E13D6C" w:rsidP="00E13D6C">
      <w:pPr>
        <w:pStyle w:val="Heading2"/>
      </w:pPr>
      <w:r w:rsidRPr="00E13D6C">
        <w:br w:type="page"/>
      </w:r>
    </w:p>
    <w:p w14:paraId="640FD65F" w14:textId="77777777" w:rsidR="00E13D6C" w:rsidRDefault="00E13D6C" w:rsidP="00D61367">
      <w:pPr>
        <w:pStyle w:val="Heading1"/>
      </w:pPr>
      <w:r>
        <w:lastRenderedPageBreak/>
        <w:t xml:space="preserve">Activity 1 </w:t>
      </w:r>
    </w:p>
    <w:p w14:paraId="1C01F3DE" w14:textId="2AD7B468" w:rsidR="002762CD" w:rsidRDefault="002762CD" w:rsidP="7286A1F3">
      <w:pPr>
        <w:rPr>
          <w:lang w:eastAsia="zh-CN"/>
        </w:rPr>
      </w:pPr>
      <w:r w:rsidRPr="5752B952">
        <w:rPr>
          <w:lang w:eastAsia="zh-CN"/>
        </w:rPr>
        <w:t>During th</w:t>
      </w:r>
      <w:r w:rsidR="00B45922" w:rsidRPr="5752B952">
        <w:rPr>
          <w:lang w:eastAsia="zh-CN"/>
        </w:rPr>
        <w:t xml:space="preserve">is activity you will explore </w:t>
      </w:r>
      <w:r w:rsidR="56D5A3FC" w:rsidRPr="5752B952">
        <w:rPr>
          <w:lang w:eastAsia="zh-CN"/>
        </w:rPr>
        <w:t>weathering and erosion</w:t>
      </w:r>
      <w:r w:rsidR="2DE5571A" w:rsidRPr="5752B952">
        <w:rPr>
          <w:lang w:eastAsia="zh-CN"/>
        </w:rPr>
        <w:t>.</w:t>
      </w:r>
    </w:p>
    <w:p w14:paraId="28216BB8" w14:textId="6E528ABE" w:rsidR="00D61367" w:rsidRPr="002762CD" w:rsidRDefault="005C1F70" w:rsidP="005C1F70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009F8420">
            <wp:extent cx="635027" cy="635027"/>
            <wp:effectExtent l="0" t="0" r="0" b="0"/>
            <wp:docPr id="1535914776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1FF80538">
        <w:t xml:space="preserve">lead pencil, </w:t>
      </w:r>
      <w:r>
        <w:t xml:space="preserve">colour pencils, </w:t>
      </w:r>
      <w:r w:rsidR="4A636DDA">
        <w:t>ruler</w:t>
      </w:r>
    </w:p>
    <w:p w14:paraId="0492ECD7" w14:textId="5FE2C214" w:rsidR="3DF2B3D0" w:rsidRDefault="3DF2B3D0" w:rsidP="7286A1F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6F0B460C" wp14:editId="2D1A7A6F">
            <wp:extent cx="640081" cy="640081"/>
            <wp:effectExtent l="0" t="0" r="7620" b="7620"/>
            <wp:docPr id="347453111" name="Picture 38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cs="Arial"/>
          <w:lang w:eastAsia="zh-CN"/>
        </w:rPr>
        <w:t xml:space="preserve"> Read</w:t>
      </w:r>
      <w:r w:rsidRPr="5752B952">
        <w:rPr>
          <w:rFonts w:eastAsia="Arial" w:cs="Arial"/>
        </w:rPr>
        <w:t xml:space="preserve"> </w:t>
      </w:r>
    </w:p>
    <w:p w14:paraId="48C51253" w14:textId="1FDA45C1" w:rsidR="53BE7CFC" w:rsidRDefault="472988F3" w:rsidP="7AC967DC">
      <w:pPr>
        <w:spacing w:before="80"/>
        <w:rPr>
          <w:rFonts w:eastAsia="Arial" w:cs="Arial"/>
        </w:rPr>
      </w:pPr>
      <w:r w:rsidRPr="7AC967DC">
        <w:rPr>
          <w:rFonts w:eastAsia="Arial" w:cs="Arial"/>
        </w:rPr>
        <w:t xml:space="preserve">Weathering and erosion are processes of the rock cycle. The rock is worn away over time by rain, </w:t>
      </w:r>
      <w:r w:rsidR="3B3BF5F8" w:rsidRPr="7AC967DC">
        <w:rPr>
          <w:rFonts w:eastAsia="Arial" w:cs="Arial"/>
        </w:rPr>
        <w:t xml:space="preserve">ocean waves, </w:t>
      </w:r>
      <w:r w:rsidRPr="7AC967DC">
        <w:rPr>
          <w:rFonts w:eastAsia="Arial" w:cs="Arial"/>
        </w:rPr>
        <w:t>snow, ice and</w:t>
      </w:r>
      <w:r w:rsidR="66B8A24E" w:rsidRPr="7AC967DC">
        <w:rPr>
          <w:rFonts w:eastAsia="Arial" w:cs="Arial"/>
        </w:rPr>
        <w:t xml:space="preserve"> human activity like walking, driving and construction. The pictures below show examples of weathering and erosion.</w:t>
      </w:r>
      <w:r w:rsidRPr="7AC967DC">
        <w:rPr>
          <w:rFonts w:eastAsia="Arial" w:cs="Arial"/>
        </w:rPr>
        <w:t xml:space="preserve"> </w:t>
      </w:r>
      <w:r w:rsidR="3DF2B3D0" w:rsidRPr="7AC967DC">
        <w:rPr>
          <w:rFonts w:eastAsia="Arial" w:cs="Arial"/>
        </w:rPr>
        <w:t xml:space="preserve"> </w:t>
      </w:r>
      <w:r w:rsidR="0D1DA829" w:rsidRPr="7AC967DC">
        <w:rPr>
          <w:rFonts w:eastAsia="Arial" w:cs="Arial"/>
        </w:rPr>
        <w:t>For each picture, i</w:t>
      </w:r>
      <w:r w:rsidR="72AD1072" w:rsidRPr="7AC967DC">
        <w:rPr>
          <w:rFonts w:eastAsia="Arial" w:cs="Arial"/>
        </w:rPr>
        <w:t xml:space="preserve">dentify whether erosion has been caused by </w:t>
      </w:r>
      <w:r w:rsidR="11407441" w:rsidRPr="7AC967DC">
        <w:rPr>
          <w:rFonts w:eastAsia="Arial" w:cs="Arial"/>
        </w:rPr>
        <w:t>rain, ocean waves, snow, ice and human activity like walking, driving or construction</w:t>
      </w:r>
      <w:r w:rsidR="72AD1072" w:rsidRPr="7AC967DC">
        <w:rPr>
          <w:rFonts w:eastAsia="Arial" w:cs="Arial"/>
        </w:rPr>
        <w:t xml:space="preserve">. </w:t>
      </w:r>
      <w:r w:rsidR="2FBF5E0B" w:rsidRPr="7AC967DC">
        <w:rPr>
          <w:rFonts w:eastAsia="Arial" w:cs="Arial"/>
        </w:rPr>
        <w:t>Write your answer</w:t>
      </w:r>
      <w:r w:rsidR="6D065D12" w:rsidRPr="7AC967DC">
        <w:rPr>
          <w:rFonts w:eastAsia="Arial" w:cs="Arial"/>
        </w:rPr>
        <w:t>s</w:t>
      </w:r>
      <w:r w:rsidR="2FBF5E0B" w:rsidRPr="7AC967DC">
        <w:rPr>
          <w:rFonts w:eastAsia="Arial" w:cs="Arial"/>
        </w:rPr>
        <w:t xml:space="preserve"> in the space below each picture.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16"/>
        <w:gridCol w:w="4816"/>
      </w:tblGrid>
      <w:tr w:rsidR="5752B952" w14:paraId="181CAD41" w14:textId="77777777" w:rsidTr="5752B952">
        <w:tc>
          <w:tcPr>
            <w:tcW w:w="4816" w:type="dxa"/>
          </w:tcPr>
          <w:p w14:paraId="72CDF171" w14:textId="32312B7D" w:rsidR="45C5E6CE" w:rsidRDefault="45C5E6CE" w:rsidP="5752B952">
            <w:pPr>
              <w:rPr>
                <w:rFonts w:eastAsia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C3E9BE" wp14:editId="08B762FF">
                  <wp:extent cx="2790825" cy="1860550"/>
                  <wp:effectExtent l="0" t="0" r="0" b="0"/>
                  <wp:docPr id="1139599245" name="Picture 1139599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410DE820" w14:textId="0C2B9E3F" w:rsidR="45C5E6CE" w:rsidRDefault="45C5E6CE" w:rsidP="5752B952">
            <w:pPr>
              <w:rPr>
                <w:rFonts w:eastAsia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F63F0E" wp14:editId="7F550400">
                  <wp:extent cx="2971800" cy="2295525"/>
                  <wp:effectExtent l="0" t="0" r="0" b="0"/>
                  <wp:docPr id="1599991507" name="Picture 159999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52B952" w14:paraId="5216D4A7" w14:textId="77777777" w:rsidTr="5752B952">
        <w:tc>
          <w:tcPr>
            <w:tcW w:w="4816" w:type="dxa"/>
          </w:tcPr>
          <w:p w14:paraId="5604DFCE" w14:textId="4533A351" w:rsidR="45C5E6CE" w:rsidRDefault="45C5E6CE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>1.</w:t>
            </w:r>
          </w:p>
        </w:tc>
        <w:tc>
          <w:tcPr>
            <w:tcW w:w="4816" w:type="dxa"/>
          </w:tcPr>
          <w:p w14:paraId="090317C6" w14:textId="4641E9D4" w:rsidR="45C5E6CE" w:rsidRDefault="45C5E6CE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>2.</w:t>
            </w:r>
          </w:p>
        </w:tc>
      </w:tr>
      <w:tr w:rsidR="5752B952" w14:paraId="67848130" w14:textId="77777777" w:rsidTr="5752B952">
        <w:tc>
          <w:tcPr>
            <w:tcW w:w="4816" w:type="dxa"/>
          </w:tcPr>
          <w:p w14:paraId="61AA5FC9" w14:textId="38A37901" w:rsidR="45C5E6CE" w:rsidRDefault="45C5E6CE" w:rsidP="5752B952">
            <w:pPr>
              <w:rPr>
                <w:rFonts w:eastAsia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23AF9E" wp14:editId="642D9440">
                  <wp:extent cx="2971800" cy="2124075"/>
                  <wp:effectExtent l="0" t="0" r="0" b="0"/>
                  <wp:docPr id="1790569520" name="Picture 179056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25A8A1BB" w14:textId="4BD30F0C" w:rsidR="45C5E6CE" w:rsidRDefault="45C5E6CE" w:rsidP="5752B952">
            <w:pPr>
              <w:rPr>
                <w:rFonts w:eastAsia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658570" wp14:editId="12364B99">
                  <wp:extent cx="2971800" cy="1971675"/>
                  <wp:effectExtent l="0" t="0" r="0" b="0"/>
                  <wp:docPr id="807375319" name="Picture 80737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52B952" w14:paraId="128074FF" w14:textId="77777777" w:rsidTr="5752B952">
        <w:tc>
          <w:tcPr>
            <w:tcW w:w="4816" w:type="dxa"/>
          </w:tcPr>
          <w:p w14:paraId="74F0728E" w14:textId="691BC6DB" w:rsidR="45C5E6CE" w:rsidRDefault="45C5E6CE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>3.</w:t>
            </w:r>
          </w:p>
        </w:tc>
        <w:tc>
          <w:tcPr>
            <w:tcW w:w="4816" w:type="dxa"/>
          </w:tcPr>
          <w:p w14:paraId="03611C53" w14:textId="15E0C5EC" w:rsidR="45C5E6CE" w:rsidRDefault="45C5E6CE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>4.</w:t>
            </w:r>
          </w:p>
        </w:tc>
      </w:tr>
    </w:tbl>
    <w:p w14:paraId="1BE480C2" w14:textId="1440D031" w:rsidR="00E13D6C" w:rsidRDefault="003E219B" w:rsidP="7286A1F3">
      <w:pPr>
        <w:rPr>
          <w:rFonts w:eastAsia="Arial" w:cs="Arial"/>
        </w:rPr>
      </w:pPr>
      <w:r>
        <w:rPr>
          <w:noProof/>
          <w:lang w:eastAsia="en-AU"/>
        </w:rPr>
        <w:lastRenderedPageBreak/>
        <w:drawing>
          <wp:inline distT="0" distB="0" distL="0" distR="0" wp14:anchorId="53995812" wp14:editId="2385D88D">
            <wp:extent cx="640081" cy="640081"/>
            <wp:effectExtent l="0" t="0" r="7620" b="7620"/>
            <wp:docPr id="1639259639" name="Picture 42" descr="Write down your thinking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E1420C" w:rsidRPr="5752B952">
        <w:rPr>
          <w:rFonts w:eastAsia="Arial" w:cs="Arial"/>
        </w:rPr>
        <w:t xml:space="preserve">Write </w:t>
      </w:r>
    </w:p>
    <w:p w14:paraId="7039749A" w14:textId="737373CB" w:rsidR="00E13D6C" w:rsidRDefault="5254100D" w:rsidP="7286A1F3">
      <w:pPr>
        <w:rPr>
          <w:rFonts w:eastAsia="Arial" w:cs="Arial"/>
        </w:rPr>
      </w:pPr>
      <w:r w:rsidRPr="5752B952">
        <w:rPr>
          <w:rFonts w:eastAsia="Arial" w:cs="Arial"/>
        </w:rPr>
        <w:t>Think about where you have seen or heard of erosion happening. Th</w:t>
      </w:r>
      <w:r w:rsidR="18AFB090" w:rsidRPr="5752B952">
        <w:rPr>
          <w:rFonts w:eastAsia="Arial" w:cs="Arial"/>
        </w:rPr>
        <w:t>i</w:t>
      </w:r>
      <w:r w:rsidRPr="5752B952">
        <w:rPr>
          <w:rFonts w:eastAsia="Arial" w:cs="Arial"/>
        </w:rPr>
        <w:t>s could have been while you were on holidays somewhere. Write a list of these places or events</w:t>
      </w:r>
      <w:r w:rsidR="19722901" w:rsidRPr="5752B952">
        <w:rPr>
          <w:rFonts w:eastAsia="Arial" w:cs="Arial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778A3729" w14:paraId="167146F6" w14:textId="77777777" w:rsidTr="778A3729">
        <w:tc>
          <w:tcPr>
            <w:tcW w:w="9632" w:type="dxa"/>
          </w:tcPr>
          <w:p w14:paraId="01453EEC" w14:textId="6A798D22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2AAFD24A" w14:textId="77777777" w:rsidTr="778A3729">
        <w:tc>
          <w:tcPr>
            <w:tcW w:w="9632" w:type="dxa"/>
          </w:tcPr>
          <w:p w14:paraId="5AB74A05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375B52C5" w14:textId="77777777" w:rsidTr="778A3729">
        <w:tc>
          <w:tcPr>
            <w:tcW w:w="9632" w:type="dxa"/>
          </w:tcPr>
          <w:p w14:paraId="6C08CA10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0A77D702" w14:textId="77777777" w:rsidTr="778A3729">
        <w:tc>
          <w:tcPr>
            <w:tcW w:w="9632" w:type="dxa"/>
          </w:tcPr>
          <w:p w14:paraId="0AB96B6E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27420C29" w14:textId="77777777" w:rsidTr="778A3729">
        <w:tc>
          <w:tcPr>
            <w:tcW w:w="9632" w:type="dxa"/>
          </w:tcPr>
          <w:p w14:paraId="1B6FE6F7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2408390B" w14:textId="77777777" w:rsidTr="778A3729">
        <w:tc>
          <w:tcPr>
            <w:tcW w:w="9632" w:type="dxa"/>
          </w:tcPr>
          <w:p w14:paraId="26D3F151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7D8D6306" w14:textId="77777777" w:rsidTr="778A3729">
        <w:tc>
          <w:tcPr>
            <w:tcW w:w="9632" w:type="dxa"/>
          </w:tcPr>
          <w:p w14:paraId="3D99215E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  <w:tr w:rsidR="778A3729" w14:paraId="08A510A0" w14:textId="77777777" w:rsidTr="778A3729">
        <w:tc>
          <w:tcPr>
            <w:tcW w:w="9632" w:type="dxa"/>
          </w:tcPr>
          <w:p w14:paraId="2C3E3B78" w14:textId="2650A536" w:rsidR="778A3729" w:rsidRDefault="778A3729" w:rsidP="778A3729">
            <w:pPr>
              <w:rPr>
                <w:rFonts w:eastAsia="Arial" w:cs="Arial"/>
              </w:rPr>
            </w:pPr>
          </w:p>
        </w:tc>
      </w:tr>
    </w:tbl>
    <w:p w14:paraId="0E3E91EE" w14:textId="63C314D0" w:rsidR="00E13D6C" w:rsidRDefault="4A91EABB" w:rsidP="5752B952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692C97B0" wp14:editId="0D6EE406">
            <wp:extent cx="640081" cy="640081"/>
            <wp:effectExtent l="0" t="0" r="7620" b="7620"/>
            <wp:docPr id="1000187723" name="Picture 38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cs="Arial"/>
          <w:lang w:eastAsia="zh-CN"/>
        </w:rPr>
        <w:t xml:space="preserve"> Read</w:t>
      </w:r>
    </w:p>
    <w:p w14:paraId="152DC413" w14:textId="40973EFA" w:rsidR="00E13D6C" w:rsidRDefault="7848A0E2" w:rsidP="5752B952">
      <w:pPr>
        <w:rPr>
          <w:rFonts w:eastAsia="Arial" w:cs="Arial"/>
        </w:rPr>
      </w:pPr>
      <w:r w:rsidRPr="5752B952">
        <w:rPr>
          <w:rFonts w:eastAsia="Arial" w:cs="Arial"/>
        </w:rPr>
        <w:t>Scientists conduct field studies and surveys to collect information and data from selected places. Field studies tell scientists what happens in real places.</w:t>
      </w:r>
      <w:r w:rsidR="23586006" w:rsidRPr="5752B952">
        <w:rPr>
          <w:rFonts w:eastAsia="Arial" w:cs="Arial"/>
        </w:rPr>
        <w:t xml:space="preserve"> Scientists often record their observations through scientific diagrams.</w:t>
      </w:r>
    </w:p>
    <w:p w14:paraId="48DAEAA6" w14:textId="19BD0556" w:rsidR="00E13D6C" w:rsidRDefault="38619AC7" w:rsidP="5752B952">
      <w:pPr>
        <w:rPr>
          <w:rFonts w:eastAsia="Arial" w:cs="Arial"/>
        </w:rPr>
      </w:pPr>
      <w:r w:rsidRPr="60338DF8">
        <w:rPr>
          <w:rFonts w:eastAsia="Arial" w:cs="Arial"/>
        </w:rPr>
        <w:t>A scientific diagram is a simple line drawing with labels</w:t>
      </w:r>
      <w:r w:rsidR="4D74A30A" w:rsidRPr="60338DF8">
        <w:rPr>
          <w:rFonts w:eastAsia="Arial" w:cs="Arial"/>
        </w:rPr>
        <w:t xml:space="preserve"> pointing to the corresponding part on the drawing</w:t>
      </w:r>
      <w:r w:rsidRPr="60338DF8">
        <w:rPr>
          <w:rFonts w:eastAsia="Arial" w:cs="Arial"/>
        </w:rPr>
        <w:t>. Look at the example of a scientific diagram</w:t>
      </w:r>
      <w:r w:rsidR="285E67CA" w:rsidRPr="60338DF8">
        <w:rPr>
          <w:rFonts w:eastAsia="Arial" w:cs="Arial"/>
        </w:rPr>
        <w:t xml:space="preserve"> of a </w:t>
      </w:r>
      <w:proofErr w:type="spellStart"/>
      <w:r w:rsidR="285E67CA" w:rsidRPr="60338DF8">
        <w:rPr>
          <w:rFonts w:eastAsia="Arial" w:cs="Arial"/>
        </w:rPr>
        <w:t>Yabbie</w:t>
      </w:r>
      <w:proofErr w:type="spellEnd"/>
      <w:r w:rsidR="72234607" w:rsidRPr="60338DF8">
        <w:rPr>
          <w:rFonts w:eastAsia="Arial" w:cs="Arial"/>
        </w:rPr>
        <w:t xml:space="preserve"> by a year 4 student</w:t>
      </w:r>
      <w:r w:rsidR="7C7EC60B" w:rsidRPr="60338DF8">
        <w:rPr>
          <w:rFonts w:eastAsia="Arial" w:cs="Arial"/>
        </w:rPr>
        <w:t>.</w:t>
      </w:r>
      <w:r w:rsidR="60338DF8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28BD1174" wp14:editId="6AF1B02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477460" cy="4439311"/>
            <wp:effectExtent l="0" t="0" r="0" b="0"/>
            <wp:wrapSquare wrapText="bothSides"/>
            <wp:docPr id="1194835379" name="Picture 23277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765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60" cy="443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74F46" w14:textId="79F05C5D" w:rsidR="00E13D6C" w:rsidRDefault="69789AB1" w:rsidP="778A3729">
      <w:pPr>
        <w:rPr>
          <w:rFonts w:eastAsia="Arial" w:cs="Arial"/>
        </w:rPr>
      </w:pPr>
      <w:r w:rsidRPr="5752B952">
        <w:rPr>
          <w:rFonts w:eastAsia="Arial" w:cs="Arial"/>
        </w:rPr>
        <w:t xml:space="preserve">Image credit: </w:t>
      </w:r>
      <w:hyperlink r:id="rId19">
        <w:r w:rsidR="5DB5B7D9" w:rsidRPr="5752B952">
          <w:rPr>
            <w:rStyle w:val="Hyperlink"/>
            <w:rFonts w:eastAsia="Arial" w:cs="Arial"/>
          </w:rPr>
          <w:t>Australian Curriculum, Assessment and Reporting Authority</w:t>
        </w:r>
      </w:hyperlink>
    </w:p>
    <w:p w14:paraId="75C33010" w14:textId="6D5B92C9" w:rsidR="00E13D6C" w:rsidRDefault="00E13D6C" w:rsidP="6FCDC25A"/>
    <w:p w14:paraId="2F4CD1DB" w14:textId="55DEDBCB" w:rsidR="00E13D6C" w:rsidRDefault="55C01C60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2F6CFA2C" wp14:editId="150C860E">
            <wp:extent cx="647700" cy="647700"/>
            <wp:effectExtent l="0" t="0" r="0" b="0"/>
            <wp:docPr id="1475588141" name="Picture 1475588141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Observe/find</w:t>
      </w:r>
    </w:p>
    <w:p w14:paraId="5D71B9C0" w14:textId="50BD6754" w:rsidR="00E13D6C" w:rsidRDefault="55C01C60" w:rsidP="5752B952">
      <w:pPr>
        <w:rPr>
          <w:rFonts w:eastAsia="Arial" w:cs="Arial"/>
        </w:rPr>
      </w:pPr>
      <w:r w:rsidRPr="60338DF8">
        <w:rPr>
          <w:rFonts w:eastAsia="Arial" w:cs="Arial"/>
        </w:rPr>
        <w:t xml:space="preserve">Go on a field study! Take a walk around your home or local neighbourhood (make sure you go with a parent or caregiver). Observe where erosion has occurred. Choose one place where erosion has occurred and </w:t>
      </w:r>
      <w:r w:rsidR="649BBAF5" w:rsidRPr="60338DF8">
        <w:rPr>
          <w:rFonts w:eastAsia="Arial" w:cs="Arial"/>
        </w:rPr>
        <w:t>draw</w:t>
      </w:r>
      <w:r w:rsidRPr="60338DF8">
        <w:rPr>
          <w:rFonts w:eastAsia="Arial" w:cs="Arial"/>
        </w:rPr>
        <w:t xml:space="preserve"> a scientific diagram </w:t>
      </w:r>
      <w:r w:rsidR="1C4A1C29" w:rsidRPr="60338DF8">
        <w:rPr>
          <w:rFonts w:eastAsia="Arial" w:cs="Arial"/>
        </w:rPr>
        <w:t>to record your observation.</w:t>
      </w:r>
    </w:p>
    <w:p w14:paraId="7CDDC99A" w14:textId="55C9DF07" w:rsidR="00E13D6C" w:rsidRDefault="1BFD1121" w:rsidP="6FCDC25A">
      <w:pPr>
        <w:rPr>
          <w:rFonts w:cs="Arial"/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55BC17F9" wp14:editId="654E4451">
            <wp:extent cx="640081" cy="640081"/>
            <wp:effectExtent l="0" t="0" r="7620" b="7620"/>
            <wp:docPr id="735971853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cs="Arial"/>
          <w:lang w:eastAsia="zh-CN"/>
        </w:rPr>
        <w:t xml:space="preserve"> Draw</w:t>
      </w:r>
      <w:r w:rsidRPr="5752B952">
        <w:rPr>
          <w:rFonts w:eastAsia="Arial" w:cs="Arial"/>
        </w:rPr>
        <w:t xml:space="preserve"> </w:t>
      </w:r>
    </w:p>
    <w:p w14:paraId="02E8158B" w14:textId="2AFA5869" w:rsidR="00E13D6C" w:rsidRDefault="2DFF0D02" w:rsidP="778A3729">
      <w:pPr>
        <w:rPr>
          <w:rFonts w:eastAsia="Arial" w:cs="Arial"/>
        </w:rPr>
      </w:pPr>
      <w:r w:rsidRPr="5752B952">
        <w:rPr>
          <w:rFonts w:eastAsia="Arial" w:cs="Arial"/>
        </w:rPr>
        <w:t xml:space="preserve">Draw </w:t>
      </w:r>
      <w:r w:rsidR="76456011" w:rsidRPr="5752B952">
        <w:rPr>
          <w:rFonts w:eastAsia="Arial" w:cs="Arial"/>
        </w:rPr>
        <w:t xml:space="preserve">a scientific </w:t>
      </w:r>
      <w:r w:rsidR="284D4DC6" w:rsidRPr="5752B952">
        <w:rPr>
          <w:rFonts w:eastAsia="Arial" w:cs="Arial"/>
        </w:rPr>
        <w:t>diagram in the space below.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778A3729" w14:paraId="746C14D7" w14:textId="77777777" w:rsidTr="5752B952">
        <w:tc>
          <w:tcPr>
            <w:tcW w:w="9632" w:type="dxa"/>
          </w:tcPr>
          <w:p w14:paraId="65A59C53" w14:textId="4753B249" w:rsidR="284D4DC6" w:rsidRDefault="284D4DC6" w:rsidP="778A3729">
            <w:pPr>
              <w:rPr>
                <w:rFonts w:eastAsia="Arial" w:cs="Arial"/>
              </w:rPr>
            </w:pPr>
            <w:r w:rsidRPr="778A3729">
              <w:rPr>
                <w:rFonts w:eastAsia="Arial" w:cs="Arial"/>
              </w:rPr>
              <w:t xml:space="preserve"> </w:t>
            </w:r>
          </w:p>
          <w:p w14:paraId="37272F51" w14:textId="61F29891" w:rsidR="778A3729" w:rsidRDefault="778A3729" w:rsidP="778A3729">
            <w:pPr>
              <w:rPr>
                <w:rFonts w:eastAsia="Arial" w:cs="Arial"/>
              </w:rPr>
            </w:pPr>
          </w:p>
          <w:p w14:paraId="416B5277" w14:textId="3E4BF589" w:rsidR="778A3729" w:rsidRDefault="778A3729" w:rsidP="778A3729">
            <w:pPr>
              <w:rPr>
                <w:rFonts w:eastAsia="Arial" w:cs="Arial"/>
              </w:rPr>
            </w:pPr>
          </w:p>
          <w:p w14:paraId="02F9CA92" w14:textId="6CBBB67A" w:rsidR="778A3729" w:rsidRDefault="778A3729" w:rsidP="778A3729">
            <w:pPr>
              <w:rPr>
                <w:rFonts w:eastAsia="Arial" w:cs="Arial"/>
              </w:rPr>
            </w:pPr>
          </w:p>
          <w:p w14:paraId="69010680" w14:textId="0B3C4B1C" w:rsidR="778A3729" w:rsidRDefault="778A3729" w:rsidP="778A3729">
            <w:pPr>
              <w:rPr>
                <w:rFonts w:eastAsia="Arial" w:cs="Arial"/>
              </w:rPr>
            </w:pPr>
          </w:p>
          <w:p w14:paraId="7BAF13EF" w14:textId="693B9BE6" w:rsidR="778A3729" w:rsidRDefault="778A3729" w:rsidP="778A3729">
            <w:pPr>
              <w:rPr>
                <w:rFonts w:eastAsia="Arial" w:cs="Arial"/>
              </w:rPr>
            </w:pPr>
          </w:p>
          <w:p w14:paraId="3BA15373" w14:textId="4B642F19" w:rsidR="778A3729" w:rsidRDefault="778A3729" w:rsidP="778A3729">
            <w:pPr>
              <w:rPr>
                <w:rFonts w:eastAsia="Arial" w:cs="Arial"/>
              </w:rPr>
            </w:pPr>
          </w:p>
          <w:p w14:paraId="7788A6C5" w14:textId="2FB2F5F1" w:rsidR="778A3729" w:rsidRDefault="778A3729" w:rsidP="778A3729">
            <w:pPr>
              <w:rPr>
                <w:rFonts w:eastAsia="Arial" w:cs="Arial"/>
              </w:rPr>
            </w:pPr>
          </w:p>
          <w:p w14:paraId="2B703477" w14:textId="3CD2FDC1" w:rsidR="778A3729" w:rsidRDefault="778A3729" w:rsidP="778A3729">
            <w:pPr>
              <w:rPr>
                <w:rFonts w:eastAsia="Arial" w:cs="Arial"/>
              </w:rPr>
            </w:pPr>
          </w:p>
          <w:p w14:paraId="15E8C6D5" w14:textId="7750F2B2" w:rsidR="778A3729" w:rsidRDefault="778A3729" w:rsidP="778A3729">
            <w:pPr>
              <w:rPr>
                <w:rFonts w:eastAsia="Arial" w:cs="Arial"/>
              </w:rPr>
            </w:pPr>
          </w:p>
          <w:p w14:paraId="5D3E3255" w14:textId="2D1B7283" w:rsidR="778A3729" w:rsidRDefault="778A3729" w:rsidP="778A3729">
            <w:pPr>
              <w:rPr>
                <w:rFonts w:eastAsia="Arial" w:cs="Arial"/>
              </w:rPr>
            </w:pPr>
          </w:p>
          <w:p w14:paraId="6C749332" w14:textId="2892D9AA" w:rsidR="778A3729" w:rsidRDefault="778A3729" w:rsidP="778A3729">
            <w:pPr>
              <w:rPr>
                <w:rFonts w:eastAsia="Arial" w:cs="Arial"/>
              </w:rPr>
            </w:pPr>
          </w:p>
          <w:p w14:paraId="5E2D4A50" w14:textId="68661CB3" w:rsidR="778A3729" w:rsidRDefault="778A3729" w:rsidP="778A3729">
            <w:pPr>
              <w:rPr>
                <w:rFonts w:eastAsia="Arial" w:cs="Arial"/>
              </w:rPr>
            </w:pPr>
          </w:p>
          <w:p w14:paraId="4FBE00F4" w14:textId="3489E312" w:rsidR="778A3729" w:rsidRDefault="778A3729" w:rsidP="778A3729">
            <w:pPr>
              <w:rPr>
                <w:rFonts w:eastAsia="Arial" w:cs="Arial"/>
              </w:rPr>
            </w:pPr>
          </w:p>
          <w:p w14:paraId="6F5E958F" w14:textId="7C7F4C6E" w:rsidR="778A3729" w:rsidRDefault="778A3729" w:rsidP="778A3729">
            <w:pPr>
              <w:rPr>
                <w:rFonts w:eastAsia="Arial" w:cs="Arial"/>
              </w:rPr>
            </w:pPr>
          </w:p>
          <w:p w14:paraId="67715E76" w14:textId="5253F663" w:rsidR="778A3729" w:rsidRDefault="778A3729" w:rsidP="778A3729">
            <w:pPr>
              <w:rPr>
                <w:rFonts w:eastAsia="Arial" w:cs="Arial"/>
              </w:rPr>
            </w:pPr>
          </w:p>
          <w:p w14:paraId="2D3F8BBC" w14:textId="1BB9B9E1" w:rsidR="778A3729" w:rsidRDefault="778A3729" w:rsidP="778A3729">
            <w:pPr>
              <w:rPr>
                <w:rFonts w:eastAsia="Arial" w:cs="Arial"/>
              </w:rPr>
            </w:pPr>
          </w:p>
          <w:p w14:paraId="27C3B635" w14:textId="01FE9894" w:rsidR="778A3729" w:rsidRDefault="778A3729" w:rsidP="778A3729">
            <w:pPr>
              <w:rPr>
                <w:rFonts w:eastAsia="Arial" w:cs="Arial"/>
              </w:rPr>
            </w:pPr>
          </w:p>
          <w:p w14:paraId="7E2B091E" w14:textId="46E58B67" w:rsidR="778A3729" w:rsidRDefault="778A3729" w:rsidP="778A3729">
            <w:pPr>
              <w:rPr>
                <w:rFonts w:eastAsia="Arial" w:cs="Arial"/>
              </w:rPr>
            </w:pPr>
          </w:p>
          <w:p w14:paraId="1EAB23A9" w14:textId="5093382A" w:rsidR="778A3729" w:rsidRDefault="778A3729" w:rsidP="778A3729">
            <w:pPr>
              <w:rPr>
                <w:rFonts w:eastAsia="Arial" w:cs="Arial"/>
              </w:rPr>
            </w:pPr>
          </w:p>
          <w:p w14:paraId="1E6F5245" w14:textId="08C7891B" w:rsidR="778A3729" w:rsidRDefault="778A3729" w:rsidP="778A3729">
            <w:pPr>
              <w:rPr>
                <w:rFonts w:eastAsia="Arial" w:cs="Arial"/>
              </w:rPr>
            </w:pPr>
          </w:p>
          <w:p w14:paraId="174D0F3E" w14:textId="6F3C872D" w:rsidR="778A3729" w:rsidRDefault="778A3729" w:rsidP="778A3729">
            <w:pPr>
              <w:rPr>
                <w:rFonts w:eastAsia="Arial" w:cs="Arial"/>
              </w:rPr>
            </w:pPr>
          </w:p>
          <w:p w14:paraId="6735749D" w14:textId="350BED89" w:rsidR="778A3729" w:rsidRDefault="778A3729" w:rsidP="778A3729">
            <w:pPr>
              <w:rPr>
                <w:rFonts w:eastAsia="Arial" w:cs="Arial"/>
              </w:rPr>
            </w:pPr>
          </w:p>
          <w:p w14:paraId="31D6770C" w14:textId="5C5BACBE" w:rsidR="778A3729" w:rsidRDefault="778A3729" w:rsidP="778A3729">
            <w:pPr>
              <w:rPr>
                <w:rFonts w:eastAsia="Arial" w:cs="Arial"/>
              </w:rPr>
            </w:pPr>
          </w:p>
          <w:p w14:paraId="0DF4F4A9" w14:textId="342D37A1" w:rsidR="778A3729" w:rsidRDefault="778A3729" w:rsidP="778A3729">
            <w:pPr>
              <w:rPr>
                <w:rFonts w:eastAsia="Arial" w:cs="Arial"/>
              </w:rPr>
            </w:pPr>
          </w:p>
        </w:tc>
      </w:tr>
    </w:tbl>
    <w:p w14:paraId="6CF66C25" w14:textId="66A72BBD" w:rsidR="00E13D6C" w:rsidRDefault="7E50F1DF" w:rsidP="5752B952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051BDF1B" wp14:editId="7EDA05AE">
            <wp:extent cx="628650" cy="628650"/>
            <wp:effectExtent l="0" t="0" r="0" b="0"/>
            <wp:docPr id="1904744318" name="Picture 1904744318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Hands on</w:t>
      </w:r>
    </w:p>
    <w:p w14:paraId="2E36207E" w14:textId="39841669" w:rsidR="00E13D6C" w:rsidRDefault="7E50F1DF" w:rsidP="5752B952">
      <w:pPr>
        <w:rPr>
          <w:rFonts w:eastAsia="Arial" w:cs="Arial"/>
          <w:lang w:val="en-US"/>
        </w:rPr>
      </w:pPr>
      <w:r w:rsidRPr="60338DF8">
        <w:rPr>
          <w:rFonts w:eastAsia="Arial" w:cs="Arial"/>
        </w:rPr>
        <w:t xml:space="preserve">Waves can erode the sand on a beach and people can erode the sand dunes at a beach by walking carelessly over them. Conduct an </w:t>
      </w:r>
      <w:r w:rsidR="66367B6A" w:rsidRPr="60338DF8">
        <w:rPr>
          <w:rFonts w:eastAsia="Arial" w:cs="Arial"/>
        </w:rPr>
        <w:t>investigation</w:t>
      </w:r>
      <w:r w:rsidRPr="60338DF8">
        <w:rPr>
          <w:rFonts w:eastAsia="Arial" w:cs="Arial"/>
        </w:rPr>
        <w:t xml:space="preserve"> to demonstrate beach erosion. </w:t>
      </w:r>
    </w:p>
    <w:p w14:paraId="638A6689" w14:textId="76E2E69F" w:rsidR="00E13D6C" w:rsidRDefault="2FA47A52" w:rsidP="5752B952">
      <w:pPr>
        <w:rPr>
          <w:rFonts w:eastAsia="Arial" w:cs="Arial"/>
        </w:rPr>
      </w:pPr>
      <w:r w:rsidRPr="60338DF8">
        <w:rPr>
          <w:rFonts w:eastAsia="Arial" w:cs="Arial"/>
        </w:rPr>
        <w:t xml:space="preserve">Before you carry out your </w:t>
      </w:r>
      <w:r w:rsidR="66367B6A" w:rsidRPr="60338DF8">
        <w:rPr>
          <w:rFonts w:eastAsia="Arial" w:cs="Arial"/>
        </w:rPr>
        <w:t>investigation</w:t>
      </w:r>
      <w:r w:rsidRPr="60338DF8">
        <w:rPr>
          <w:rFonts w:eastAsia="Arial" w:cs="Arial"/>
        </w:rPr>
        <w:t xml:space="preserve">, you need to write down a prediction about what you think will happen to the sand </w:t>
      </w:r>
      <w:r w:rsidR="053DA572" w:rsidRPr="60338DF8">
        <w:rPr>
          <w:rFonts w:eastAsia="Arial" w:cs="Arial"/>
        </w:rPr>
        <w:t>and pebbles on the beach. Will they be eroded? How much?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1F25BE62" w14:textId="77777777" w:rsidTr="5752B952">
        <w:tc>
          <w:tcPr>
            <w:tcW w:w="9632" w:type="dxa"/>
          </w:tcPr>
          <w:p w14:paraId="03811AA9" w14:textId="7083F557" w:rsidR="144A0293" w:rsidRDefault="144A0293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 xml:space="preserve"> Prediction: I think that...</w:t>
            </w:r>
          </w:p>
          <w:p w14:paraId="75A9C75D" w14:textId="73A7AE39" w:rsidR="5752B952" w:rsidRDefault="5752B952" w:rsidP="5752B952">
            <w:pPr>
              <w:rPr>
                <w:rFonts w:eastAsia="Arial" w:cs="Arial"/>
              </w:rPr>
            </w:pPr>
          </w:p>
          <w:p w14:paraId="11FD7E05" w14:textId="4E356682" w:rsidR="5752B952" w:rsidRDefault="5752B952" w:rsidP="5752B952">
            <w:pPr>
              <w:rPr>
                <w:rFonts w:eastAsia="Arial" w:cs="Arial"/>
              </w:rPr>
            </w:pPr>
          </w:p>
          <w:p w14:paraId="5CC45F8F" w14:textId="3E14EF88" w:rsidR="5752B952" w:rsidRDefault="5752B952" w:rsidP="5752B952">
            <w:pPr>
              <w:rPr>
                <w:rFonts w:eastAsia="Arial" w:cs="Arial"/>
              </w:rPr>
            </w:pPr>
          </w:p>
          <w:p w14:paraId="51FAF49C" w14:textId="09246B41" w:rsidR="5752B952" w:rsidRDefault="5752B952" w:rsidP="5752B952">
            <w:pPr>
              <w:rPr>
                <w:rFonts w:eastAsia="Arial" w:cs="Arial"/>
              </w:rPr>
            </w:pPr>
          </w:p>
          <w:p w14:paraId="0E247260" w14:textId="78E38872" w:rsidR="5752B952" w:rsidRDefault="5752B952" w:rsidP="5752B952">
            <w:pPr>
              <w:rPr>
                <w:rFonts w:eastAsia="Arial" w:cs="Arial"/>
              </w:rPr>
            </w:pPr>
          </w:p>
        </w:tc>
      </w:tr>
    </w:tbl>
    <w:p w14:paraId="223E32C7" w14:textId="72F8AFC1" w:rsidR="00E13D6C" w:rsidRDefault="144A0293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5230B31A" wp14:editId="22514449">
            <wp:extent cx="628650" cy="628650"/>
            <wp:effectExtent l="0" t="0" r="0" b="0"/>
            <wp:docPr id="1063000496" name="Picture 1063000496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Collect resources </w:t>
      </w:r>
    </w:p>
    <w:p w14:paraId="7CA04D7F" w14:textId="3A4A95D5" w:rsidR="00E13D6C" w:rsidRDefault="144A0293" w:rsidP="5752B952">
      <w:pPr>
        <w:rPr>
          <w:rFonts w:eastAsia="Arial" w:cs="Arial"/>
        </w:rPr>
      </w:pPr>
      <w:r w:rsidRPr="5752B952">
        <w:rPr>
          <w:rFonts w:eastAsia="Arial" w:cs="Arial"/>
        </w:rPr>
        <w:t xml:space="preserve">Next you </w:t>
      </w:r>
      <w:r w:rsidR="2FA47A52" w:rsidRPr="5752B952">
        <w:rPr>
          <w:rFonts w:eastAsia="Arial" w:cs="Arial"/>
        </w:rPr>
        <w:t>will need to collect the following materials:</w:t>
      </w:r>
    </w:p>
    <w:p w14:paraId="0A89A78A" w14:textId="09086FBF" w:rsidR="00E13D6C" w:rsidRDefault="2FA47A52" w:rsidP="5752B952">
      <w:pPr>
        <w:pStyle w:val="ListBullet"/>
      </w:pPr>
      <w:r w:rsidRPr="5752B952">
        <w:t xml:space="preserve">water tray </w:t>
      </w:r>
    </w:p>
    <w:p w14:paraId="130674CB" w14:textId="6E66ECF7" w:rsidR="00E13D6C" w:rsidRDefault="2FA47A52" w:rsidP="5752B952">
      <w:pPr>
        <w:pStyle w:val="ListBullet"/>
      </w:pPr>
      <w:r w:rsidRPr="5752B952">
        <w:t xml:space="preserve"> sand </w:t>
      </w:r>
    </w:p>
    <w:p w14:paraId="02A653A9" w14:textId="1B7BDC96" w:rsidR="00E13D6C" w:rsidRDefault="2FA47A52" w:rsidP="5752B952">
      <w:pPr>
        <w:pStyle w:val="ListBullet"/>
      </w:pPr>
      <w:r w:rsidRPr="5752B952">
        <w:t xml:space="preserve"> pebbles </w:t>
      </w:r>
    </w:p>
    <w:p w14:paraId="71074FB8" w14:textId="71FEDF6A" w:rsidR="00E13D6C" w:rsidRDefault="2FA47A52" w:rsidP="5752B952">
      <w:pPr>
        <w:pStyle w:val="ListBullet"/>
      </w:pPr>
      <w:r w:rsidRPr="583C6165">
        <w:t xml:space="preserve"> blue food colour </w:t>
      </w:r>
      <w:r w:rsidR="7C405A71" w:rsidRPr="583C6165">
        <w:t>(optional)</w:t>
      </w:r>
    </w:p>
    <w:p w14:paraId="0313DC8C" w14:textId="6B47FDA5" w:rsidR="00E13D6C" w:rsidRDefault="2FA47A52" w:rsidP="5752B952">
      <w:pPr>
        <w:pStyle w:val="ListBullet"/>
      </w:pPr>
      <w:r w:rsidRPr="5752B952">
        <w:t xml:space="preserve"> </w:t>
      </w:r>
      <w:proofErr w:type="gramStart"/>
      <w:r w:rsidRPr="5752B952">
        <w:t>empty</w:t>
      </w:r>
      <w:proofErr w:type="gramEnd"/>
      <w:r w:rsidRPr="5752B952">
        <w:t xml:space="preserve"> plastic bottle or a cup.</w:t>
      </w:r>
    </w:p>
    <w:p w14:paraId="44853D08" w14:textId="78F66ED3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1. Add some sand to cover half of the bottom of the container – this will be your beach. Leave half of the bottom of the container uncovered – this will be where the ocean goes.</w:t>
      </w:r>
    </w:p>
    <w:p w14:paraId="7A395C03" w14:textId="24623A3C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2. Add a few pebbles to the beach.</w:t>
      </w:r>
    </w:p>
    <w:p w14:paraId="106C715B" w14:textId="2FB0B7CC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3. Add 3 drops of blue food colour to the empty plastic bottle.</w:t>
      </w:r>
    </w:p>
    <w:p w14:paraId="78718351" w14:textId="08246459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4. Carefully fill the plastic bottle with water and shake gently to mix in the colour.</w:t>
      </w:r>
    </w:p>
    <w:p w14:paraId="076C13AE" w14:textId="62A8C853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5. Carefully pour the water from the bottle into the container with the sand and pebbles. Make sure that you don’t disturb the sand.</w:t>
      </w:r>
    </w:p>
    <w:p w14:paraId="4C5093AC" w14:textId="10CAD479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6. Add 4 or 5 more cups of water to the container to create your ocean.</w:t>
      </w:r>
    </w:p>
    <w:p w14:paraId="1AB30495" w14:textId="63BEF26E" w:rsidR="00E13D6C" w:rsidRDefault="2FA47A52" w:rsidP="5752B952">
      <w:pPr>
        <w:rPr>
          <w:rFonts w:eastAsia="Arial" w:cs="Arial"/>
        </w:rPr>
      </w:pPr>
      <w:r w:rsidRPr="5752B952">
        <w:rPr>
          <w:rFonts w:eastAsia="Arial" w:cs="Arial"/>
        </w:rPr>
        <w:t>Step 7. Use the empty plastic bottle to make waves and observe that happens to the sand and pebbles.</w:t>
      </w:r>
    </w:p>
    <w:p w14:paraId="0FCBDE5F" w14:textId="55DEDBCB" w:rsidR="00E13D6C" w:rsidRDefault="3BCD9C7B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2D381695" wp14:editId="044187CA">
            <wp:extent cx="647700" cy="647700"/>
            <wp:effectExtent l="0" t="0" r="0" b="0"/>
            <wp:docPr id="2022711140" name="Picture 2022711140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Observe/find</w:t>
      </w:r>
    </w:p>
    <w:p w14:paraId="51A7CD0E" w14:textId="525B1CF2" w:rsidR="00E13D6C" w:rsidRDefault="3BCD9C7B" w:rsidP="5752B952">
      <w:pPr>
        <w:rPr>
          <w:lang w:eastAsia="zh-CN"/>
        </w:rPr>
      </w:pPr>
      <w:r w:rsidRPr="60338DF8">
        <w:rPr>
          <w:rFonts w:eastAsia="Arial" w:cs="Arial"/>
        </w:rPr>
        <w:t xml:space="preserve">Think about what happened in your </w:t>
      </w:r>
      <w:r w:rsidR="66367B6A" w:rsidRPr="60338DF8">
        <w:rPr>
          <w:rFonts w:eastAsia="Arial" w:cs="Arial"/>
        </w:rPr>
        <w:t>investigation</w:t>
      </w:r>
      <w:r w:rsidRPr="60338DF8">
        <w:rPr>
          <w:rFonts w:eastAsia="Arial" w:cs="Arial"/>
        </w:rPr>
        <w:t xml:space="preserve"> and write down an observation.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5B6C776C" w14:textId="77777777" w:rsidTr="5752B952">
        <w:tc>
          <w:tcPr>
            <w:tcW w:w="9632" w:type="dxa"/>
          </w:tcPr>
          <w:p w14:paraId="04A7C581" w14:textId="04B23D56" w:rsidR="3BCD9C7B" w:rsidRDefault="3BCD9C7B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 xml:space="preserve"> </w:t>
            </w:r>
          </w:p>
          <w:p w14:paraId="04C7A883" w14:textId="77EC8DF2" w:rsidR="5752B952" w:rsidRDefault="5752B952" w:rsidP="5752B952">
            <w:pPr>
              <w:rPr>
                <w:rFonts w:eastAsia="Arial" w:cs="Arial"/>
              </w:rPr>
            </w:pPr>
          </w:p>
          <w:p w14:paraId="68CC5E34" w14:textId="1CA3A4A0" w:rsidR="5752B952" w:rsidRDefault="5752B952" w:rsidP="5752B952">
            <w:pPr>
              <w:rPr>
                <w:rFonts w:eastAsia="Arial" w:cs="Arial"/>
              </w:rPr>
            </w:pPr>
          </w:p>
          <w:p w14:paraId="3C91A3B1" w14:textId="141474D5" w:rsidR="5752B952" w:rsidRDefault="5752B952" w:rsidP="5752B952">
            <w:pPr>
              <w:rPr>
                <w:rFonts w:eastAsia="Arial" w:cs="Arial"/>
              </w:rPr>
            </w:pPr>
          </w:p>
          <w:p w14:paraId="31CD9905" w14:textId="7DF001A4" w:rsidR="5752B952" w:rsidRDefault="5752B952" w:rsidP="5752B952">
            <w:pPr>
              <w:rPr>
                <w:rFonts w:eastAsia="Arial" w:cs="Arial"/>
              </w:rPr>
            </w:pPr>
          </w:p>
          <w:p w14:paraId="0D5B610B" w14:textId="1E4E9A24" w:rsidR="5752B952" w:rsidRDefault="5752B952" w:rsidP="5752B952">
            <w:pPr>
              <w:rPr>
                <w:rFonts w:eastAsia="Arial" w:cs="Arial"/>
              </w:rPr>
            </w:pPr>
          </w:p>
        </w:tc>
      </w:tr>
    </w:tbl>
    <w:p w14:paraId="2C711423" w14:textId="6B2F3EA9" w:rsidR="00E13D6C" w:rsidRDefault="3BCD9C7B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25E0ED89" wp14:editId="701F40E4">
            <wp:extent cx="628650" cy="628650"/>
            <wp:effectExtent l="0" t="0" r="0" b="0"/>
            <wp:docPr id="670278136" name="Picture 670278136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Think</w:t>
      </w:r>
      <w:r w:rsidR="79DBD00B" w:rsidRPr="5752B952">
        <w:rPr>
          <w:rFonts w:eastAsia="Arial" w:cs="Arial"/>
        </w:rPr>
        <w:t xml:space="preserve"> </w:t>
      </w:r>
    </w:p>
    <w:p w14:paraId="47B9DE5F" w14:textId="77045AA2" w:rsidR="00E13D6C" w:rsidRDefault="3BCD9C7B" w:rsidP="5752B952">
      <w:pPr>
        <w:rPr>
          <w:lang w:eastAsia="zh-CN"/>
        </w:rPr>
      </w:pPr>
      <w:r w:rsidRPr="60338DF8">
        <w:rPr>
          <w:rFonts w:eastAsia="Arial" w:cs="Arial"/>
        </w:rPr>
        <w:lastRenderedPageBreak/>
        <w:t xml:space="preserve">Thinking about your prediction and what you observed in your </w:t>
      </w:r>
      <w:r w:rsidR="66367B6A" w:rsidRPr="60338DF8">
        <w:rPr>
          <w:rFonts w:eastAsia="Arial" w:cs="Arial"/>
        </w:rPr>
        <w:t>investigation</w:t>
      </w:r>
      <w:r w:rsidRPr="60338DF8">
        <w:rPr>
          <w:rFonts w:eastAsia="Arial" w:cs="Arial"/>
        </w:rPr>
        <w:t>, write down one sentence to say if your prediction was right</w:t>
      </w:r>
      <w:r w:rsidR="3398C2BF" w:rsidRPr="60338DF8">
        <w:rPr>
          <w:rFonts w:eastAsia="Arial" w:cs="Arial"/>
        </w:rPr>
        <w:t xml:space="preserve"> and why you think your prediction was right</w:t>
      </w:r>
      <w:r w:rsidRPr="60338DF8">
        <w:rPr>
          <w:rFonts w:eastAsia="Arial" w:cs="Arial"/>
        </w:rPr>
        <w:t xml:space="preserve">. If something unexpected happened in your </w:t>
      </w:r>
      <w:r w:rsidR="66367B6A" w:rsidRPr="60338DF8">
        <w:rPr>
          <w:rFonts w:eastAsia="Arial" w:cs="Arial"/>
        </w:rPr>
        <w:t>investigation</w:t>
      </w:r>
      <w:r w:rsidRPr="60338DF8">
        <w:rPr>
          <w:rFonts w:eastAsia="Arial" w:cs="Arial"/>
        </w:rPr>
        <w:t>, write down one sentence to say why you think thi</w:t>
      </w:r>
      <w:r w:rsidR="4B9E707C" w:rsidRPr="60338DF8">
        <w:rPr>
          <w:rFonts w:eastAsia="Arial" w:cs="Arial"/>
        </w:rPr>
        <w:t>s happened.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70C05C61" w14:textId="77777777" w:rsidTr="5752B952">
        <w:tc>
          <w:tcPr>
            <w:tcW w:w="9632" w:type="dxa"/>
          </w:tcPr>
          <w:p w14:paraId="29E0C0C0" w14:textId="2BBB4EDF" w:rsidR="3F0AE58E" w:rsidRDefault="3F0AE58E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 xml:space="preserve"> </w:t>
            </w:r>
          </w:p>
          <w:p w14:paraId="39E8B1DE" w14:textId="11AFBA6F" w:rsidR="5752B952" w:rsidRDefault="5752B952" w:rsidP="5752B952">
            <w:pPr>
              <w:rPr>
                <w:rFonts w:eastAsia="Arial" w:cs="Arial"/>
              </w:rPr>
            </w:pPr>
          </w:p>
          <w:p w14:paraId="67B2099F" w14:textId="56A38F71" w:rsidR="5752B952" w:rsidRDefault="5752B952" w:rsidP="5752B952">
            <w:pPr>
              <w:rPr>
                <w:rFonts w:eastAsia="Arial" w:cs="Arial"/>
              </w:rPr>
            </w:pPr>
          </w:p>
          <w:p w14:paraId="0461DB66" w14:textId="2E4002D6" w:rsidR="5752B952" w:rsidRDefault="5752B952" w:rsidP="5752B952">
            <w:pPr>
              <w:rPr>
                <w:rFonts w:eastAsia="Arial" w:cs="Arial"/>
              </w:rPr>
            </w:pPr>
          </w:p>
          <w:p w14:paraId="4A3B3A48" w14:textId="224FFBDC" w:rsidR="5752B952" w:rsidRDefault="5752B952" w:rsidP="5752B952">
            <w:pPr>
              <w:rPr>
                <w:rFonts w:eastAsia="Arial" w:cs="Arial"/>
              </w:rPr>
            </w:pPr>
          </w:p>
          <w:p w14:paraId="1BB0F15D" w14:textId="703EAC24" w:rsidR="5752B952" w:rsidRDefault="5752B952" w:rsidP="5752B952">
            <w:pPr>
              <w:rPr>
                <w:rFonts w:eastAsia="Arial" w:cs="Arial"/>
              </w:rPr>
            </w:pPr>
          </w:p>
          <w:p w14:paraId="0AC8575D" w14:textId="6FA0806D" w:rsidR="5752B952" w:rsidRDefault="5752B952" w:rsidP="5752B952">
            <w:pPr>
              <w:rPr>
                <w:rFonts w:eastAsia="Arial" w:cs="Arial"/>
              </w:rPr>
            </w:pPr>
          </w:p>
          <w:p w14:paraId="58110B54" w14:textId="53D7BB6A" w:rsidR="5752B952" w:rsidRDefault="5752B952" w:rsidP="5752B952">
            <w:pPr>
              <w:rPr>
                <w:rFonts w:eastAsia="Arial" w:cs="Arial"/>
              </w:rPr>
            </w:pPr>
          </w:p>
        </w:tc>
      </w:tr>
    </w:tbl>
    <w:p w14:paraId="0121E21C" w14:textId="69B8064F" w:rsidR="00E13D6C" w:rsidRDefault="408E720C" w:rsidP="7286A1F3">
      <w:pPr>
        <w:rPr>
          <w:lang w:eastAsia="zh-CN"/>
        </w:rPr>
      </w:pPr>
      <w:r w:rsidRPr="5752B952">
        <w:rPr>
          <w:rFonts w:eastAsia="Arial" w:cs="Arial"/>
        </w:rPr>
        <w:t xml:space="preserve"> </w:t>
      </w:r>
      <w:r w:rsidRPr="5752B952">
        <w:rPr>
          <w:lang w:eastAsia="zh-CN"/>
        </w:rPr>
        <w:br w:type="page"/>
      </w:r>
    </w:p>
    <w:p w14:paraId="0BEBEF51" w14:textId="77777777" w:rsidR="00E13D6C" w:rsidRDefault="00E13D6C" w:rsidP="00E13D6C">
      <w:pPr>
        <w:pStyle w:val="Heading2"/>
      </w:pPr>
      <w:r>
        <w:lastRenderedPageBreak/>
        <w:t xml:space="preserve">Activity 2 </w:t>
      </w:r>
    </w:p>
    <w:p w14:paraId="58412B3B" w14:textId="400FFCEC" w:rsidR="0041148B" w:rsidRDefault="0041148B" w:rsidP="7286A1F3">
      <w:pPr>
        <w:rPr>
          <w:rFonts w:eastAsia="Arial" w:cs="Arial"/>
        </w:rPr>
      </w:pPr>
      <w:r w:rsidRPr="5752B952">
        <w:rPr>
          <w:lang w:eastAsia="zh-CN"/>
        </w:rPr>
        <w:t xml:space="preserve">During this activity you </w:t>
      </w:r>
      <w:r w:rsidR="679ED896" w:rsidRPr="5752B952">
        <w:rPr>
          <w:lang w:eastAsia="zh-CN"/>
        </w:rPr>
        <w:t xml:space="preserve">will </w:t>
      </w:r>
      <w:r w:rsidR="2F4B6578" w:rsidRPr="5752B952">
        <w:rPr>
          <w:lang w:eastAsia="zh-CN"/>
        </w:rPr>
        <w:t>identify a place at home where erosion has happened. You will design and produce a solution that reduces or prevents the erosion from happening.</w:t>
      </w:r>
    </w:p>
    <w:p w14:paraId="41FD8068" w14:textId="05EF4EDE" w:rsidR="00705F64" w:rsidRDefault="004D5537" w:rsidP="5752B952">
      <w:pPr>
        <w:pStyle w:val="FeatureBox"/>
      </w:pPr>
      <w:r>
        <w:rPr>
          <w:noProof/>
          <w:lang w:eastAsia="en-AU"/>
        </w:rPr>
        <w:drawing>
          <wp:inline distT="0" distB="0" distL="0" distR="0" wp14:anchorId="1C1A32F2" wp14:editId="4661C972">
            <wp:extent cx="635027" cy="635027"/>
            <wp:effectExtent l="0" t="0" r="0" b="0"/>
            <wp:docPr id="195512878" name="Picture 21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0041148B">
        <w:t>help from an adult</w:t>
      </w:r>
    </w:p>
    <w:p w14:paraId="6E30A1ED" w14:textId="3C3AE163" w:rsidR="00705F64" w:rsidRDefault="3E5C4BF2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4E718E41" wp14:editId="1B24E0C5">
            <wp:extent cx="628650" cy="628650"/>
            <wp:effectExtent l="0" t="0" r="0" b="0"/>
            <wp:docPr id="752395221" name="Picture 752395221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Think</w:t>
      </w:r>
      <w:r w:rsidR="0F3A33CD" w:rsidRPr="5752B952">
        <w:rPr>
          <w:rFonts w:eastAsia="Arial" w:cs="Arial"/>
        </w:rPr>
        <w:t xml:space="preserve"> </w:t>
      </w:r>
      <w:r w:rsidR="0F3A33CD">
        <w:rPr>
          <w:noProof/>
          <w:lang w:eastAsia="en-AU"/>
        </w:rPr>
        <w:drawing>
          <wp:inline distT="0" distB="0" distL="0" distR="0" wp14:anchorId="5C6D5BE1" wp14:editId="2372E836">
            <wp:extent cx="628650" cy="628650"/>
            <wp:effectExtent l="0" t="0" r="0" b="0"/>
            <wp:docPr id="981411302" name="Picture 981411302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3A33CD" w:rsidRPr="5752B952">
        <w:rPr>
          <w:rFonts w:eastAsia="Arial" w:cs="Arial"/>
        </w:rPr>
        <w:t xml:space="preserve"> Create/make</w:t>
      </w:r>
    </w:p>
    <w:p w14:paraId="043A519C" w14:textId="53050F66" w:rsidR="00705F64" w:rsidRDefault="3E5C4BF2" w:rsidP="5752B952">
      <w:pPr>
        <w:pStyle w:val="FeatureBox"/>
        <w:rPr>
          <w:rFonts w:eastAsia="Arial"/>
        </w:rPr>
      </w:pPr>
      <w:r w:rsidRPr="5752B952">
        <w:rPr>
          <w:rFonts w:eastAsia="Arial"/>
        </w:rPr>
        <w:t>Thinking about the observations and findings from your field study, follow a design process</w:t>
      </w:r>
      <w:r w:rsidR="72B8F06E" w:rsidRPr="5752B952">
        <w:rPr>
          <w:rFonts w:eastAsia="Arial"/>
        </w:rPr>
        <w:t xml:space="preserve"> below</w:t>
      </w:r>
      <w:r w:rsidRPr="5752B952">
        <w:rPr>
          <w:rFonts w:eastAsia="Arial"/>
        </w:rPr>
        <w:t xml:space="preserve"> to find a possible solution to help reduce or prevent the erosion from happening.</w:t>
      </w:r>
      <w:r w:rsidR="63AC6552" w:rsidRPr="5752B952">
        <w:rPr>
          <w:rFonts w:eastAsia="Arial"/>
        </w:rPr>
        <w:t xml:space="preserve"> </w:t>
      </w:r>
    </w:p>
    <w:p w14:paraId="5D99C41A" w14:textId="60DD98BE" w:rsidR="39864151" w:rsidRDefault="39864151" w:rsidP="5752B952">
      <w:pPr>
        <w:rPr>
          <w:rFonts w:eastAsia="Arial" w:cs="Arial"/>
        </w:rPr>
      </w:pPr>
      <w:r w:rsidRPr="5752B952">
        <w:rPr>
          <w:rFonts w:eastAsia="Arial" w:cs="Arial"/>
        </w:rPr>
        <w:t>Identify the problem by describing the erosion issue happening at home.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73F83F30" w14:textId="77777777" w:rsidTr="5752B952">
        <w:tc>
          <w:tcPr>
            <w:tcW w:w="9632" w:type="dxa"/>
          </w:tcPr>
          <w:p w14:paraId="755F4FAB" w14:textId="3F4E30A7" w:rsidR="39864151" w:rsidRDefault="39864151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 xml:space="preserve"> </w:t>
            </w:r>
          </w:p>
          <w:p w14:paraId="6482F28A" w14:textId="7E1B2A04" w:rsidR="5752B952" w:rsidRDefault="5752B952" w:rsidP="5752B952">
            <w:pPr>
              <w:rPr>
                <w:rFonts w:eastAsia="Arial" w:cs="Arial"/>
              </w:rPr>
            </w:pPr>
          </w:p>
          <w:p w14:paraId="3BCB743F" w14:textId="205A5477" w:rsidR="5752B952" w:rsidRDefault="5752B952" w:rsidP="5752B952">
            <w:pPr>
              <w:rPr>
                <w:rFonts w:eastAsia="Arial" w:cs="Arial"/>
              </w:rPr>
            </w:pPr>
          </w:p>
          <w:p w14:paraId="7E588C6C" w14:textId="0ACEA4F9" w:rsidR="5752B952" w:rsidRDefault="5752B952" w:rsidP="5752B952">
            <w:pPr>
              <w:rPr>
                <w:rFonts w:eastAsia="Arial" w:cs="Arial"/>
              </w:rPr>
            </w:pPr>
          </w:p>
          <w:p w14:paraId="7D3DB722" w14:textId="0FA772E8" w:rsidR="5752B952" w:rsidRDefault="5752B952" w:rsidP="5752B952">
            <w:pPr>
              <w:rPr>
                <w:rFonts w:eastAsia="Arial" w:cs="Arial"/>
              </w:rPr>
            </w:pPr>
          </w:p>
          <w:p w14:paraId="62B7D544" w14:textId="54096CF6" w:rsidR="5752B952" w:rsidRDefault="5752B952" w:rsidP="5752B952">
            <w:pPr>
              <w:rPr>
                <w:rFonts w:eastAsia="Arial" w:cs="Arial"/>
              </w:rPr>
            </w:pPr>
          </w:p>
          <w:p w14:paraId="6DB7E851" w14:textId="4DFDD456" w:rsidR="5752B952" w:rsidRDefault="5752B952" w:rsidP="5752B952">
            <w:pPr>
              <w:rPr>
                <w:rFonts w:eastAsia="Arial" w:cs="Arial"/>
              </w:rPr>
            </w:pPr>
          </w:p>
        </w:tc>
      </w:tr>
    </w:tbl>
    <w:p w14:paraId="3C480A91" w14:textId="6B2F3EA9" w:rsidR="6876DD64" w:rsidRDefault="6876DD64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59A5CC2C" wp14:editId="3482613E">
            <wp:extent cx="628650" cy="628650"/>
            <wp:effectExtent l="0" t="0" r="0" b="0"/>
            <wp:docPr id="51608220" name="Picture 51608220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Think </w:t>
      </w:r>
    </w:p>
    <w:p w14:paraId="31EA2E55" w14:textId="2BA8F164" w:rsidR="6876DD64" w:rsidRDefault="6876DD64" w:rsidP="5752B952">
      <w:pPr>
        <w:rPr>
          <w:lang w:eastAsia="zh-CN"/>
        </w:rPr>
      </w:pPr>
      <w:r w:rsidRPr="60338DF8">
        <w:rPr>
          <w:lang w:eastAsia="zh-CN"/>
        </w:rPr>
        <w:t xml:space="preserve">Think </w:t>
      </w:r>
      <w:r w:rsidR="4A775786" w:rsidRPr="60338DF8">
        <w:rPr>
          <w:lang w:eastAsia="zh-CN"/>
        </w:rPr>
        <w:t xml:space="preserve">and discuss with an adult </w:t>
      </w:r>
      <w:r w:rsidRPr="60338DF8">
        <w:rPr>
          <w:lang w:eastAsia="zh-CN"/>
        </w:rPr>
        <w:t>about how the images below show erosion prevention</w:t>
      </w:r>
      <w:r w:rsidR="39864151" w:rsidRPr="60338DF8">
        <w:rPr>
          <w:lang w:eastAsia="zh-CN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16"/>
        <w:gridCol w:w="4816"/>
      </w:tblGrid>
      <w:tr w:rsidR="5752B952" w14:paraId="714D765A" w14:textId="77777777" w:rsidTr="5752B952">
        <w:tc>
          <w:tcPr>
            <w:tcW w:w="4816" w:type="dxa"/>
          </w:tcPr>
          <w:p w14:paraId="6DA702CE" w14:textId="6D6BCC83" w:rsidR="405F466E" w:rsidRDefault="405F466E" w:rsidP="5752B952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11322A8" wp14:editId="29FC0886">
                  <wp:extent cx="2228850" cy="2971800"/>
                  <wp:effectExtent l="0" t="0" r="0" b="0"/>
                  <wp:docPr id="785637298" name="Picture 78563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54EEE95A" w14:textId="23873A30" w:rsidR="405F466E" w:rsidRDefault="405F466E" w:rsidP="5752B952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A2BA73" wp14:editId="504DB9E3">
                  <wp:extent cx="2971800" cy="1971675"/>
                  <wp:effectExtent l="0" t="0" r="0" b="0"/>
                  <wp:docPr id="1473243601" name="Picture 147324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52B952" w14:paraId="7B8007C5" w14:textId="77777777" w:rsidTr="5752B952">
        <w:tc>
          <w:tcPr>
            <w:tcW w:w="4816" w:type="dxa"/>
          </w:tcPr>
          <w:p w14:paraId="5C00ACB1" w14:textId="64A74E07" w:rsidR="405F466E" w:rsidRDefault="405F466E" w:rsidP="5752B952">
            <w:pPr>
              <w:rPr>
                <w:lang w:eastAsia="zh-CN"/>
              </w:rPr>
            </w:pPr>
            <w:r w:rsidRPr="5752B952">
              <w:rPr>
                <w:lang w:eastAsia="zh-CN"/>
              </w:rPr>
              <w:t>Straw mulch on vegetable garden</w:t>
            </w:r>
          </w:p>
        </w:tc>
        <w:tc>
          <w:tcPr>
            <w:tcW w:w="4816" w:type="dxa"/>
          </w:tcPr>
          <w:p w14:paraId="1898751C" w14:textId="29E4EDB3" w:rsidR="405F466E" w:rsidRDefault="405F466E" w:rsidP="5752B952">
            <w:pPr>
              <w:rPr>
                <w:lang w:eastAsia="zh-CN"/>
              </w:rPr>
            </w:pPr>
            <w:r w:rsidRPr="5752B952">
              <w:rPr>
                <w:lang w:eastAsia="zh-CN"/>
              </w:rPr>
              <w:t xml:space="preserve">Boardwalk at beach </w:t>
            </w:r>
          </w:p>
        </w:tc>
      </w:tr>
    </w:tbl>
    <w:p w14:paraId="6C61C1F7" w14:textId="1CBA51AF" w:rsidR="004D5537" w:rsidRPr="0041148B" w:rsidRDefault="004D5537" w:rsidP="5752B952">
      <w:pPr>
        <w:ind w:left="360"/>
        <w:rPr>
          <w:lang w:eastAsia="zh-CN"/>
        </w:rPr>
      </w:pPr>
    </w:p>
    <w:p w14:paraId="5800518B" w14:textId="77777777" w:rsidR="00E13D6C" w:rsidRDefault="00E13D6C">
      <w:pPr>
        <w:rPr>
          <w:lang w:eastAsia="zh-CN"/>
        </w:rPr>
      </w:pPr>
      <w:r w:rsidRPr="5752B952">
        <w:rPr>
          <w:lang w:eastAsia="zh-CN"/>
        </w:rPr>
        <w:br w:type="page"/>
      </w:r>
    </w:p>
    <w:p w14:paraId="7304D401" w14:textId="290AACA4" w:rsidR="4ED9D156" w:rsidRDefault="4ED9D156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16EEB1A6" wp14:editId="0177BC59">
            <wp:extent cx="628650" cy="628650"/>
            <wp:effectExtent l="0" t="0" r="0" b="0"/>
            <wp:docPr id="1082903862" name="Picture 1082903862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Brainstorm/think</w:t>
      </w:r>
    </w:p>
    <w:p w14:paraId="63F610A8" w14:textId="0C1CA48C" w:rsidR="4ED9D156" w:rsidRDefault="4ED9D156" w:rsidP="5752B952">
      <w:pPr>
        <w:rPr>
          <w:rFonts w:eastAsia="Arial" w:cs="Arial"/>
        </w:rPr>
      </w:pPr>
      <w:r w:rsidRPr="5752B952">
        <w:rPr>
          <w:rFonts w:eastAsia="Arial" w:cs="Arial"/>
        </w:rPr>
        <w:t>Brainstorm ideas for how you could reduce of prevent erosion happening at home.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5CB5BA92" w14:textId="77777777" w:rsidTr="5752B952">
        <w:tc>
          <w:tcPr>
            <w:tcW w:w="9632" w:type="dxa"/>
          </w:tcPr>
          <w:p w14:paraId="5CEA222F" w14:textId="4210B0EA" w:rsidR="4ED9D156" w:rsidRDefault="4ED9D156" w:rsidP="5752B952">
            <w:pPr>
              <w:rPr>
                <w:rFonts w:eastAsia="Arial" w:cs="Arial"/>
              </w:rPr>
            </w:pPr>
            <w:r w:rsidRPr="5752B952">
              <w:rPr>
                <w:rFonts w:eastAsia="Arial" w:cs="Arial"/>
              </w:rPr>
              <w:t xml:space="preserve"> </w:t>
            </w:r>
          </w:p>
          <w:p w14:paraId="069C6226" w14:textId="59927121" w:rsidR="5752B952" w:rsidRDefault="5752B952" w:rsidP="5752B952">
            <w:pPr>
              <w:rPr>
                <w:rFonts w:eastAsia="Arial" w:cs="Arial"/>
              </w:rPr>
            </w:pPr>
          </w:p>
          <w:p w14:paraId="21F651A5" w14:textId="62767C5B" w:rsidR="5752B952" w:rsidRDefault="5752B952" w:rsidP="5752B952">
            <w:pPr>
              <w:rPr>
                <w:rFonts w:eastAsia="Arial" w:cs="Arial"/>
              </w:rPr>
            </w:pPr>
          </w:p>
          <w:p w14:paraId="212EF873" w14:textId="3FE20AAC" w:rsidR="5752B952" w:rsidRDefault="5752B952" w:rsidP="5752B952">
            <w:pPr>
              <w:rPr>
                <w:rFonts w:eastAsia="Arial" w:cs="Arial"/>
              </w:rPr>
            </w:pPr>
          </w:p>
          <w:p w14:paraId="447F4158" w14:textId="252901AD" w:rsidR="5752B952" w:rsidRDefault="5752B952" w:rsidP="5752B952">
            <w:pPr>
              <w:rPr>
                <w:rFonts w:eastAsia="Arial" w:cs="Arial"/>
              </w:rPr>
            </w:pPr>
          </w:p>
          <w:p w14:paraId="4999B335" w14:textId="1A81E9F6" w:rsidR="5752B952" w:rsidRDefault="5752B952" w:rsidP="5752B952">
            <w:pPr>
              <w:rPr>
                <w:rFonts w:eastAsia="Arial" w:cs="Arial"/>
              </w:rPr>
            </w:pPr>
          </w:p>
          <w:p w14:paraId="6CE67D19" w14:textId="7C690B36" w:rsidR="5752B952" w:rsidRDefault="5752B952" w:rsidP="5752B952">
            <w:pPr>
              <w:rPr>
                <w:rFonts w:eastAsia="Arial" w:cs="Arial"/>
              </w:rPr>
            </w:pPr>
          </w:p>
          <w:p w14:paraId="5FC1A31C" w14:textId="4A376C99" w:rsidR="5752B952" w:rsidRDefault="5752B952" w:rsidP="5752B952">
            <w:pPr>
              <w:rPr>
                <w:rFonts w:eastAsia="Arial" w:cs="Arial"/>
              </w:rPr>
            </w:pPr>
          </w:p>
          <w:p w14:paraId="69255DAF" w14:textId="36D1AE02" w:rsidR="5752B952" w:rsidRDefault="5752B952" w:rsidP="5752B952">
            <w:pPr>
              <w:rPr>
                <w:rFonts w:eastAsia="Arial" w:cs="Arial"/>
              </w:rPr>
            </w:pPr>
          </w:p>
          <w:p w14:paraId="2BB46B40" w14:textId="27FF27CE" w:rsidR="5752B952" w:rsidRDefault="5752B952" w:rsidP="5752B952">
            <w:pPr>
              <w:rPr>
                <w:rFonts w:eastAsia="Arial" w:cs="Arial"/>
              </w:rPr>
            </w:pPr>
          </w:p>
          <w:p w14:paraId="34B4901E" w14:textId="44979E67" w:rsidR="5752B952" w:rsidRDefault="5752B952" w:rsidP="5752B952">
            <w:pPr>
              <w:rPr>
                <w:rFonts w:eastAsia="Arial" w:cs="Arial"/>
              </w:rPr>
            </w:pPr>
          </w:p>
          <w:p w14:paraId="1785FA3A" w14:textId="75E6C352" w:rsidR="5752B952" w:rsidRDefault="5752B952" w:rsidP="5752B952">
            <w:pPr>
              <w:rPr>
                <w:rFonts w:eastAsia="Arial" w:cs="Arial"/>
              </w:rPr>
            </w:pPr>
          </w:p>
          <w:p w14:paraId="1534E645" w14:textId="46434CD6" w:rsidR="5752B952" w:rsidRDefault="5752B952" w:rsidP="5752B952">
            <w:pPr>
              <w:rPr>
                <w:rFonts w:eastAsia="Arial" w:cs="Arial"/>
              </w:rPr>
            </w:pPr>
          </w:p>
          <w:p w14:paraId="242F7710" w14:textId="39867D2B" w:rsidR="5752B952" w:rsidRDefault="5752B952" w:rsidP="5752B952">
            <w:pPr>
              <w:rPr>
                <w:rFonts w:eastAsia="Arial" w:cs="Arial"/>
              </w:rPr>
            </w:pPr>
          </w:p>
        </w:tc>
      </w:tr>
    </w:tbl>
    <w:p w14:paraId="29538877" w14:textId="57860A08" w:rsidR="4ED9D156" w:rsidRDefault="4ED9D156" w:rsidP="5752B952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31D3FC45" wp14:editId="240FA7E8">
            <wp:extent cx="640081" cy="640081"/>
            <wp:effectExtent l="0" t="0" r="7620" b="7620"/>
            <wp:docPr id="36201144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cs="Arial"/>
          <w:lang w:eastAsia="zh-CN"/>
        </w:rPr>
        <w:t xml:space="preserve"> Draw</w:t>
      </w:r>
    </w:p>
    <w:p w14:paraId="61A279ED" w14:textId="639E5B78" w:rsidR="4ED9D156" w:rsidRDefault="4ED9D156" w:rsidP="5752B952">
      <w:pPr>
        <w:rPr>
          <w:lang w:eastAsia="zh-CN"/>
        </w:rPr>
      </w:pPr>
      <w:r w:rsidRPr="60338DF8">
        <w:rPr>
          <w:lang w:eastAsia="zh-CN"/>
        </w:rPr>
        <w:t xml:space="preserve">Draw a </w:t>
      </w:r>
      <w:r w:rsidR="03E97B2D" w:rsidRPr="60338DF8">
        <w:rPr>
          <w:lang w:eastAsia="zh-CN"/>
        </w:rPr>
        <w:t xml:space="preserve">scientific </w:t>
      </w:r>
      <w:r w:rsidRPr="60338DF8">
        <w:rPr>
          <w:lang w:eastAsia="zh-CN"/>
        </w:rPr>
        <w:t>diagram to show how your idea could work.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3D1394DE" w14:textId="77777777" w:rsidTr="5752B952">
        <w:tc>
          <w:tcPr>
            <w:tcW w:w="9632" w:type="dxa"/>
          </w:tcPr>
          <w:p w14:paraId="1E9E88DF" w14:textId="33B2F7CA" w:rsidR="4ED9D156" w:rsidRDefault="4ED9D156" w:rsidP="5752B952">
            <w:pPr>
              <w:rPr>
                <w:lang w:eastAsia="zh-CN"/>
              </w:rPr>
            </w:pPr>
            <w:r w:rsidRPr="5752B952">
              <w:rPr>
                <w:lang w:eastAsia="zh-CN"/>
              </w:rPr>
              <w:t xml:space="preserve"> </w:t>
            </w:r>
          </w:p>
          <w:p w14:paraId="005BB196" w14:textId="5C5732D2" w:rsidR="5752B952" w:rsidRDefault="5752B952" w:rsidP="5752B952">
            <w:pPr>
              <w:rPr>
                <w:lang w:eastAsia="zh-CN"/>
              </w:rPr>
            </w:pPr>
          </w:p>
          <w:p w14:paraId="6998FE76" w14:textId="0A442D78" w:rsidR="5752B952" w:rsidRDefault="5752B952" w:rsidP="5752B952">
            <w:pPr>
              <w:rPr>
                <w:lang w:eastAsia="zh-CN"/>
              </w:rPr>
            </w:pPr>
          </w:p>
          <w:p w14:paraId="73FA50FE" w14:textId="3D8008F7" w:rsidR="5752B952" w:rsidRDefault="5752B952" w:rsidP="5752B952">
            <w:pPr>
              <w:rPr>
                <w:lang w:eastAsia="zh-CN"/>
              </w:rPr>
            </w:pPr>
          </w:p>
          <w:p w14:paraId="77F54F87" w14:textId="72D8B712" w:rsidR="5752B952" w:rsidRDefault="5752B952" w:rsidP="5752B952">
            <w:pPr>
              <w:rPr>
                <w:lang w:eastAsia="zh-CN"/>
              </w:rPr>
            </w:pPr>
          </w:p>
          <w:p w14:paraId="46BDCCFD" w14:textId="7571B57C" w:rsidR="5752B952" w:rsidRDefault="5752B952" w:rsidP="5752B952">
            <w:pPr>
              <w:rPr>
                <w:lang w:eastAsia="zh-CN"/>
              </w:rPr>
            </w:pPr>
          </w:p>
          <w:p w14:paraId="64AD413C" w14:textId="243D4092" w:rsidR="5752B952" w:rsidRDefault="5752B952" w:rsidP="5752B952">
            <w:pPr>
              <w:rPr>
                <w:lang w:eastAsia="zh-CN"/>
              </w:rPr>
            </w:pPr>
          </w:p>
          <w:p w14:paraId="4EDDD939" w14:textId="6F564F7D" w:rsidR="5752B952" w:rsidRDefault="5752B952" w:rsidP="5752B952">
            <w:pPr>
              <w:rPr>
                <w:lang w:eastAsia="zh-CN"/>
              </w:rPr>
            </w:pPr>
          </w:p>
          <w:p w14:paraId="244B314C" w14:textId="04310DA8" w:rsidR="5752B952" w:rsidRDefault="5752B952" w:rsidP="5752B952">
            <w:pPr>
              <w:rPr>
                <w:lang w:eastAsia="zh-CN"/>
              </w:rPr>
            </w:pPr>
          </w:p>
          <w:p w14:paraId="2E32FF01" w14:textId="010C553F" w:rsidR="5752B952" w:rsidRDefault="5752B952" w:rsidP="5752B952">
            <w:pPr>
              <w:rPr>
                <w:lang w:eastAsia="zh-CN"/>
              </w:rPr>
            </w:pPr>
          </w:p>
          <w:p w14:paraId="3A1D9003" w14:textId="3E8C5107" w:rsidR="5752B952" w:rsidRDefault="5752B952" w:rsidP="5752B952">
            <w:pPr>
              <w:rPr>
                <w:lang w:eastAsia="zh-CN"/>
              </w:rPr>
            </w:pPr>
          </w:p>
          <w:p w14:paraId="21617CB2" w14:textId="7B3D57E8" w:rsidR="5752B952" w:rsidRDefault="5752B952" w:rsidP="5752B952">
            <w:pPr>
              <w:rPr>
                <w:lang w:eastAsia="zh-CN"/>
              </w:rPr>
            </w:pPr>
          </w:p>
          <w:p w14:paraId="3FA12531" w14:textId="2844746C" w:rsidR="5752B952" w:rsidRDefault="5752B952" w:rsidP="5752B952">
            <w:pPr>
              <w:rPr>
                <w:lang w:eastAsia="zh-CN"/>
              </w:rPr>
            </w:pPr>
          </w:p>
          <w:p w14:paraId="2488F3E4" w14:textId="2280E9A1" w:rsidR="5752B952" w:rsidRDefault="5752B952" w:rsidP="5752B952">
            <w:pPr>
              <w:rPr>
                <w:lang w:eastAsia="zh-CN"/>
              </w:rPr>
            </w:pPr>
          </w:p>
          <w:p w14:paraId="69476141" w14:textId="477D0FF0" w:rsidR="5752B952" w:rsidRDefault="5752B952" w:rsidP="5752B952">
            <w:pPr>
              <w:rPr>
                <w:lang w:eastAsia="zh-CN"/>
              </w:rPr>
            </w:pPr>
          </w:p>
          <w:p w14:paraId="67FD7227" w14:textId="0CDD9C3A" w:rsidR="5752B952" w:rsidRDefault="5752B952" w:rsidP="5752B952">
            <w:pPr>
              <w:rPr>
                <w:lang w:eastAsia="zh-CN"/>
              </w:rPr>
            </w:pPr>
          </w:p>
          <w:p w14:paraId="330AF77F" w14:textId="16094A88" w:rsidR="5752B952" w:rsidRDefault="5752B952" w:rsidP="5752B952">
            <w:pPr>
              <w:rPr>
                <w:lang w:eastAsia="zh-CN"/>
              </w:rPr>
            </w:pPr>
          </w:p>
          <w:p w14:paraId="1120B8D9" w14:textId="550FB573" w:rsidR="5752B952" w:rsidRDefault="5752B952" w:rsidP="5752B952">
            <w:pPr>
              <w:rPr>
                <w:lang w:eastAsia="zh-CN"/>
              </w:rPr>
            </w:pPr>
          </w:p>
          <w:p w14:paraId="39A5EB18" w14:textId="7D95F635" w:rsidR="5752B952" w:rsidRDefault="5752B952" w:rsidP="5752B952">
            <w:pPr>
              <w:rPr>
                <w:lang w:eastAsia="zh-CN"/>
              </w:rPr>
            </w:pPr>
          </w:p>
        </w:tc>
      </w:tr>
    </w:tbl>
    <w:p w14:paraId="01CE8367" w14:textId="43256BBC" w:rsidR="4ED9D156" w:rsidRDefault="4ED9D156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7B9DE640" wp14:editId="61B4B1B2">
            <wp:extent cx="647700" cy="647700"/>
            <wp:effectExtent l="0" t="0" r="0" b="0"/>
            <wp:docPr id="1764523103" name="Picture 1764523103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Write</w:t>
      </w:r>
      <w:r w:rsidRPr="5752B952">
        <w:rPr>
          <w:lang w:eastAsia="zh-CN"/>
        </w:rPr>
        <w:t xml:space="preserve"> </w:t>
      </w:r>
    </w:p>
    <w:p w14:paraId="6DB09D30" w14:textId="1F1D03AE" w:rsidR="4ED9D156" w:rsidRDefault="4ED9D156" w:rsidP="5752B952">
      <w:pPr>
        <w:rPr>
          <w:rFonts w:eastAsia="Arial" w:cs="Arial"/>
          <w:lang w:val="en-US"/>
        </w:rPr>
      </w:pPr>
      <w:r w:rsidRPr="5752B952">
        <w:rPr>
          <w:lang w:eastAsia="zh-CN"/>
        </w:rPr>
        <w:lastRenderedPageBreak/>
        <w:t>Make a list of the materials that you will need to construct a prototype of your design solutions.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569821C7" w14:textId="77777777" w:rsidTr="5752B952">
        <w:tc>
          <w:tcPr>
            <w:tcW w:w="9632" w:type="dxa"/>
          </w:tcPr>
          <w:p w14:paraId="6A5C246F" w14:textId="0BC4EE1D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5E662288" w14:textId="77777777" w:rsidTr="5752B952">
        <w:tc>
          <w:tcPr>
            <w:tcW w:w="9632" w:type="dxa"/>
          </w:tcPr>
          <w:p w14:paraId="15A28DDF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01D21D13" w14:textId="77777777" w:rsidTr="5752B952">
        <w:tc>
          <w:tcPr>
            <w:tcW w:w="9632" w:type="dxa"/>
          </w:tcPr>
          <w:p w14:paraId="24196227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1773F992" w14:textId="77777777" w:rsidTr="5752B952">
        <w:tc>
          <w:tcPr>
            <w:tcW w:w="9632" w:type="dxa"/>
          </w:tcPr>
          <w:p w14:paraId="4F9C4138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496A96C0" w14:textId="77777777" w:rsidTr="5752B952">
        <w:tc>
          <w:tcPr>
            <w:tcW w:w="9632" w:type="dxa"/>
          </w:tcPr>
          <w:p w14:paraId="614C4515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6DDE6E67" w14:textId="77777777" w:rsidTr="5752B952">
        <w:tc>
          <w:tcPr>
            <w:tcW w:w="9632" w:type="dxa"/>
          </w:tcPr>
          <w:p w14:paraId="4B204DCC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320DF62E" w14:textId="77777777" w:rsidTr="5752B952">
        <w:tc>
          <w:tcPr>
            <w:tcW w:w="9632" w:type="dxa"/>
          </w:tcPr>
          <w:p w14:paraId="7B2D27A2" w14:textId="4085DB48" w:rsidR="5752B952" w:rsidRDefault="5752B952" w:rsidP="5752B952">
            <w:pPr>
              <w:rPr>
                <w:lang w:eastAsia="zh-CN"/>
              </w:rPr>
            </w:pPr>
          </w:p>
        </w:tc>
      </w:tr>
      <w:tr w:rsidR="5752B952" w14:paraId="6FCDD060" w14:textId="77777777" w:rsidTr="5752B952">
        <w:tc>
          <w:tcPr>
            <w:tcW w:w="9632" w:type="dxa"/>
          </w:tcPr>
          <w:p w14:paraId="18456E8E" w14:textId="4085DB48" w:rsidR="5752B952" w:rsidRDefault="5752B952" w:rsidP="5752B952">
            <w:pPr>
              <w:rPr>
                <w:lang w:eastAsia="zh-CN"/>
              </w:rPr>
            </w:pPr>
          </w:p>
        </w:tc>
      </w:tr>
    </w:tbl>
    <w:p w14:paraId="6DB3857B" w14:textId="7C017F6B" w:rsidR="4ED9D156" w:rsidRDefault="4ED9D156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0BCF7FFE" wp14:editId="307F089D">
            <wp:extent cx="628650" cy="628650"/>
            <wp:effectExtent l="0" t="0" r="0" b="0"/>
            <wp:docPr id="497978795" name="Picture 497978795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Create/make</w:t>
      </w:r>
    </w:p>
    <w:p w14:paraId="40BCF68B" w14:textId="38555184" w:rsidR="4ED9D156" w:rsidRDefault="4ED9D156" w:rsidP="5752B952">
      <w:pPr>
        <w:rPr>
          <w:lang w:eastAsia="zh-CN"/>
        </w:rPr>
      </w:pPr>
      <w:r w:rsidRPr="5752B952">
        <w:rPr>
          <w:lang w:eastAsia="zh-CN"/>
        </w:rPr>
        <w:t>Construct a prototype or model of your design solution then test it.</w:t>
      </w:r>
    </w:p>
    <w:p w14:paraId="4A20AA23" w14:textId="55DEDBCB" w:rsidR="4ED9D156" w:rsidRDefault="4ED9D156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01D6E1E7" wp14:editId="522CADA4">
            <wp:extent cx="647700" cy="647700"/>
            <wp:effectExtent l="0" t="0" r="0" b="0"/>
            <wp:docPr id="664051351" name="Picture 664051351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Observe/find</w:t>
      </w:r>
    </w:p>
    <w:p w14:paraId="3250C166" w14:textId="71ED21EC" w:rsidR="4ED9D156" w:rsidRDefault="4ED9D156" w:rsidP="5752B952">
      <w:pPr>
        <w:rPr>
          <w:lang w:eastAsia="zh-CN"/>
        </w:rPr>
      </w:pPr>
      <w:r w:rsidRPr="5752B952">
        <w:rPr>
          <w:lang w:eastAsia="zh-CN"/>
        </w:rPr>
        <w:t xml:space="preserve">Write down some observations about how well your design solution works.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31B2D7A5" w14:textId="77777777" w:rsidTr="5752B952">
        <w:tc>
          <w:tcPr>
            <w:tcW w:w="9632" w:type="dxa"/>
          </w:tcPr>
          <w:p w14:paraId="30B53E0A" w14:textId="73BDF2E7" w:rsidR="4ED9D156" w:rsidRDefault="4ED9D156" w:rsidP="5752B952">
            <w:pPr>
              <w:rPr>
                <w:lang w:eastAsia="zh-CN"/>
              </w:rPr>
            </w:pPr>
            <w:r w:rsidRPr="5752B952">
              <w:rPr>
                <w:lang w:eastAsia="zh-CN"/>
              </w:rPr>
              <w:t xml:space="preserve"> </w:t>
            </w:r>
          </w:p>
          <w:p w14:paraId="7447EFEC" w14:textId="4E6DED27" w:rsidR="5752B952" w:rsidRDefault="5752B952" w:rsidP="5752B952">
            <w:pPr>
              <w:rPr>
                <w:lang w:eastAsia="zh-CN"/>
              </w:rPr>
            </w:pPr>
          </w:p>
          <w:p w14:paraId="732CDFA0" w14:textId="553ECFDE" w:rsidR="5752B952" w:rsidRDefault="5752B952" w:rsidP="5752B952">
            <w:pPr>
              <w:rPr>
                <w:lang w:eastAsia="zh-CN"/>
              </w:rPr>
            </w:pPr>
          </w:p>
          <w:p w14:paraId="18EA395A" w14:textId="7F54C3D1" w:rsidR="5752B952" w:rsidRDefault="5752B952" w:rsidP="5752B952">
            <w:pPr>
              <w:rPr>
                <w:lang w:eastAsia="zh-CN"/>
              </w:rPr>
            </w:pPr>
          </w:p>
          <w:p w14:paraId="1AB2D8A3" w14:textId="42E8A89E" w:rsidR="5752B952" w:rsidRDefault="5752B952" w:rsidP="5752B952">
            <w:pPr>
              <w:rPr>
                <w:lang w:eastAsia="zh-CN"/>
              </w:rPr>
            </w:pPr>
          </w:p>
          <w:p w14:paraId="008B0F95" w14:textId="55629031" w:rsidR="5752B952" w:rsidRDefault="5752B952" w:rsidP="5752B952">
            <w:pPr>
              <w:rPr>
                <w:lang w:eastAsia="zh-CN"/>
              </w:rPr>
            </w:pPr>
          </w:p>
          <w:p w14:paraId="6A19C972" w14:textId="7355F5A1" w:rsidR="5752B952" w:rsidRDefault="5752B952" w:rsidP="5752B952">
            <w:pPr>
              <w:rPr>
                <w:lang w:eastAsia="zh-CN"/>
              </w:rPr>
            </w:pPr>
          </w:p>
          <w:p w14:paraId="026499F7" w14:textId="2CD3B7C3" w:rsidR="5752B952" w:rsidRDefault="5752B952" w:rsidP="5752B952">
            <w:pPr>
              <w:rPr>
                <w:lang w:eastAsia="zh-CN"/>
              </w:rPr>
            </w:pPr>
          </w:p>
          <w:p w14:paraId="14B93FC2" w14:textId="4FE5F5FB" w:rsidR="5752B952" w:rsidRDefault="5752B952" w:rsidP="5752B952">
            <w:pPr>
              <w:rPr>
                <w:lang w:eastAsia="zh-CN"/>
              </w:rPr>
            </w:pPr>
          </w:p>
        </w:tc>
      </w:tr>
    </w:tbl>
    <w:p w14:paraId="75DA8511" w14:textId="4E50A4A9" w:rsidR="4ED9D156" w:rsidRDefault="4ED9D156" w:rsidP="5752B952">
      <w:pPr>
        <w:rPr>
          <w:rFonts w:eastAsia="Arial" w:cs="Arial"/>
          <w:lang w:val="en-US"/>
        </w:rPr>
      </w:pPr>
      <w:r>
        <w:rPr>
          <w:noProof/>
          <w:lang w:eastAsia="en-AU"/>
        </w:rPr>
        <w:drawing>
          <wp:inline distT="0" distB="0" distL="0" distR="0" wp14:anchorId="4AC81059" wp14:editId="5991AD2A">
            <wp:extent cx="628650" cy="628650"/>
            <wp:effectExtent l="0" t="0" r="0" b="0"/>
            <wp:docPr id="1157432348" name="Picture 1157432348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52B952">
        <w:rPr>
          <w:rFonts w:eastAsia="Arial" w:cs="Arial"/>
        </w:rPr>
        <w:t xml:space="preserve"> Reflection</w:t>
      </w:r>
      <w:r w:rsidRPr="5752B952">
        <w:rPr>
          <w:lang w:eastAsia="zh-CN"/>
        </w:rPr>
        <w:t xml:space="preserve"> </w:t>
      </w:r>
    </w:p>
    <w:p w14:paraId="554D0696" w14:textId="6346D549" w:rsidR="4ED9D156" w:rsidRDefault="4ED9D156" w:rsidP="5752B952">
      <w:pPr>
        <w:rPr>
          <w:lang w:eastAsia="zh-CN"/>
        </w:rPr>
      </w:pPr>
      <w:r w:rsidRPr="5752B952">
        <w:rPr>
          <w:lang w:eastAsia="zh-CN"/>
        </w:rPr>
        <w:t>Can you think of any improvements that might make your design solution work better? Write them down.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632"/>
      </w:tblGrid>
      <w:tr w:rsidR="5752B952" w14:paraId="479B44C2" w14:textId="77777777" w:rsidTr="5752B952">
        <w:tc>
          <w:tcPr>
            <w:tcW w:w="9632" w:type="dxa"/>
          </w:tcPr>
          <w:p w14:paraId="1D14476D" w14:textId="2234B70A" w:rsidR="4ED9D156" w:rsidRDefault="4ED9D156" w:rsidP="5752B952">
            <w:pPr>
              <w:rPr>
                <w:lang w:eastAsia="zh-CN"/>
              </w:rPr>
            </w:pPr>
            <w:r w:rsidRPr="5752B952">
              <w:rPr>
                <w:lang w:eastAsia="zh-CN"/>
              </w:rPr>
              <w:t xml:space="preserve"> </w:t>
            </w:r>
          </w:p>
          <w:p w14:paraId="06E8CDB1" w14:textId="2EA51551" w:rsidR="5752B952" w:rsidRDefault="5752B952" w:rsidP="5752B952">
            <w:pPr>
              <w:rPr>
                <w:lang w:eastAsia="zh-CN"/>
              </w:rPr>
            </w:pPr>
          </w:p>
          <w:p w14:paraId="642B3662" w14:textId="0C0A6833" w:rsidR="5752B952" w:rsidRDefault="5752B952" w:rsidP="5752B952">
            <w:pPr>
              <w:rPr>
                <w:lang w:eastAsia="zh-CN"/>
              </w:rPr>
            </w:pPr>
          </w:p>
          <w:p w14:paraId="074975AB" w14:textId="5E6ECA7B" w:rsidR="5752B952" w:rsidRDefault="5752B952" w:rsidP="5752B952">
            <w:pPr>
              <w:rPr>
                <w:lang w:eastAsia="zh-CN"/>
              </w:rPr>
            </w:pPr>
          </w:p>
          <w:p w14:paraId="307AAE44" w14:textId="6133C730" w:rsidR="5752B952" w:rsidRDefault="5752B952" w:rsidP="5752B952">
            <w:pPr>
              <w:rPr>
                <w:lang w:eastAsia="zh-CN"/>
              </w:rPr>
            </w:pPr>
          </w:p>
          <w:p w14:paraId="17BA1665" w14:textId="4ED46BA8" w:rsidR="5752B952" w:rsidRDefault="5752B952" w:rsidP="5752B952">
            <w:pPr>
              <w:rPr>
                <w:lang w:eastAsia="zh-CN"/>
              </w:rPr>
            </w:pPr>
          </w:p>
          <w:p w14:paraId="358F4FFE" w14:textId="3D973658" w:rsidR="5752B952" w:rsidRDefault="5752B952" w:rsidP="5752B952">
            <w:pPr>
              <w:rPr>
                <w:lang w:eastAsia="zh-CN"/>
              </w:rPr>
            </w:pPr>
          </w:p>
          <w:p w14:paraId="5FA4D350" w14:textId="7E8600E1" w:rsidR="5752B952" w:rsidRDefault="5752B952" w:rsidP="5752B952">
            <w:pPr>
              <w:rPr>
                <w:lang w:eastAsia="zh-CN"/>
              </w:rPr>
            </w:pPr>
          </w:p>
          <w:p w14:paraId="0B0746C2" w14:textId="42FCA458" w:rsidR="5752B952" w:rsidRDefault="5752B952" w:rsidP="5752B952">
            <w:pPr>
              <w:rPr>
                <w:lang w:eastAsia="zh-CN"/>
              </w:rPr>
            </w:pPr>
          </w:p>
          <w:p w14:paraId="311D38E4" w14:textId="07303CDD" w:rsidR="5752B952" w:rsidRDefault="5752B952" w:rsidP="5752B952">
            <w:pPr>
              <w:rPr>
                <w:lang w:eastAsia="zh-CN"/>
              </w:rPr>
            </w:pPr>
          </w:p>
          <w:p w14:paraId="1BB4E58D" w14:textId="2B56F788" w:rsidR="5752B952" w:rsidRDefault="5752B952" w:rsidP="5752B952">
            <w:pPr>
              <w:rPr>
                <w:lang w:eastAsia="zh-CN"/>
              </w:rPr>
            </w:pPr>
          </w:p>
          <w:p w14:paraId="05B58617" w14:textId="74E995BA" w:rsidR="5752B952" w:rsidRDefault="5752B952" w:rsidP="5752B952">
            <w:pPr>
              <w:rPr>
                <w:lang w:eastAsia="zh-CN"/>
              </w:rPr>
            </w:pPr>
          </w:p>
        </w:tc>
      </w:tr>
    </w:tbl>
    <w:p w14:paraId="2870A7F8" w14:textId="2FDC65E6" w:rsidR="5752B952" w:rsidRDefault="5752B952" w:rsidP="5752B952">
      <w:pPr>
        <w:rPr>
          <w:lang w:eastAsia="zh-CN"/>
        </w:rPr>
      </w:pPr>
    </w:p>
    <w:sectPr w:rsidR="5752B952" w:rsidSect="00ED288C"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A2DC8" w14:textId="77777777" w:rsidR="006B3A18" w:rsidRDefault="006B3A18" w:rsidP="00191F45">
      <w:r>
        <w:separator/>
      </w:r>
    </w:p>
    <w:p w14:paraId="175B3DB5" w14:textId="77777777" w:rsidR="006B3A18" w:rsidRDefault="006B3A18"/>
    <w:p w14:paraId="225AF962" w14:textId="77777777" w:rsidR="006B3A18" w:rsidRDefault="006B3A18"/>
    <w:p w14:paraId="171DFA06" w14:textId="77777777" w:rsidR="006B3A18" w:rsidRDefault="006B3A18"/>
  </w:endnote>
  <w:endnote w:type="continuationSeparator" w:id="0">
    <w:p w14:paraId="424F590C" w14:textId="77777777" w:rsidR="006B3A18" w:rsidRDefault="006B3A18" w:rsidP="00191F45">
      <w:r>
        <w:continuationSeparator/>
      </w:r>
    </w:p>
    <w:p w14:paraId="7917FFFE" w14:textId="77777777" w:rsidR="006B3A18" w:rsidRDefault="006B3A18"/>
    <w:p w14:paraId="28C49CED" w14:textId="77777777" w:rsidR="006B3A18" w:rsidRDefault="006B3A18"/>
    <w:p w14:paraId="19C4E812" w14:textId="77777777" w:rsidR="006B3A18" w:rsidRDefault="006B3A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7C12B175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44AE0">
      <w:rPr>
        <w:noProof/>
      </w:rPr>
      <w:t>10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159CD00A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03BE2">
      <w:rPr>
        <w:noProof/>
      </w:rPr>
      <w:t>Jun-20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44AE0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5752B952" w:rsidP="00493120">
    <w:pPr>
      <w:pStyle w:val="Logo"/>
    </w:pPr>
    <w:r w:rsidRPr="5752B952">
      <w:rPr>
        <w:sz w:val="24"/>
        <w:szCs w:val="24"/>
      </w:rPr>
      <w:t>education.nsw.gov.au</w:t>
    </w:r>
    <w:r w:rsidR="00493120" w:rsidRPr="00791B72">
      <w:tab/>
    </w:r>
    <w:r w:rsidR="00493120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56DAE" w14:textId="77777777" w:rsidR="006B3A18" w:rsidRDefault="006B3A18" w:rsidP="00191F45">
      <w:r>
        <w:separator/>
      </w:r>
    </w:p>
    <w:p w14:paraId="06FD8D2C" w14:textId="77777777" w:rsidR="006B3A18" w:rsidRDefault="006B3A18"/>
    <w:p w14:paraId="481D8642" w14:textId="77777777" w:rsidR="006B3A18" w:rsidRDefault="006B3A18"/>
    <w:p w14:paraId="2FB47170" w14:textId="77777777" w:rsidR="006B3A18" w:rsidRDefault="006B3A18"/>
  </w:footnote>
  <w:footnote w:type="continuationSeparator" w:id="0">
    <w:p w14:paraId="52A686C5" w14:textId="77777777" w:rsidR="006B3A18" w:rsidRDefault="006B3A18" w:rsidP="00191F45">
      <w:r>
        <w:continuationSeparator/>
      </w:r>
    </w:p>
    <w:p w14:paraId="598D1DE3" w14:textId="77777777" w:rsidR="006B3A18" w:rsidRDefault="006B3A18"/>
    <w:p w14:paraId="15C08401" w14:textId="77777777" w:rsidR="006B3A18" w:rsidRDefault="006B3A18"/>
    <w:p w14:paraId="1594DB7B" w14:textId="77777777" w:rsidR="006B3A18" w:rsidRDefault="006B3A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647F33"/>
    <w:multiLevelType w:val="hybridMultilevel"/>
    <w:tmpl w:val="5C6ABA8C"/>
    <w:lvl w:ilvl="0" w:tplc="3BBAB494">
      <w:start w:val="1"/>
      <w:numFmt w:val="decimal"/>
      <w:lvlText w:val="%1."/>
      <w:lvlJc w:val="left"/>
      <w:pPr>
        <w:ind w:left="720" w:hanging="360"/>
      </w:pPr>
    </w:lvl>
    <w:lvl w:ilvl="1" w:tplc="FF7252F4">
      <w:start w:val="1"/>
      <w:numFmt w:val="lowerLetter"/>
      <w:lvlText w:val="%2."/>
      <w:lvlJc w:val="left"/>
      <w:pPr>
        <w:ind w:left="1440" w:hanging="360"/>
      </w:pPr>
    </w:lvl>
    <w:lvl w:ilvl="2" w:tplc="DD4895A0">
      <w:start w:val="1"/>
      <w:numFmt w:val="lowerRoman"/>
      <w:lvlText w:val="%3."/>
      <w:lvlJc w:val="right"/>
      <w:pPr>
        <w:ind w:left="2160" w:hanging="180"/>
      </w:pPr>
    </w:lvl>
    <w:lvl w:ilvl="3" w:tplc="B664B8A4">
      <w:start w:val="1"/>
      <w:numFmt w:val="decimal"/>
      <w:lvlText w:val="%4."/>
      <w:lvlJc w:val="left"/>
      <w:pPr>
        <w:ind w:left="2880" w:hanging="360"/>
      </w:pPr>
    </w:lvl>
    <w:lvl w:ilvl="4" w:tplc="E348D41E">
      <w:start w:val="1"/>
      <w:numFmt w:val="lowerLetter"/>
      <w:lvlText w:val="%5."/>
      <w:lvlJc w:val="left"/>
      <w:pPr>
        <w:ind w:left="3600" w:hanging="360"/>
      </w:pPr>
    </w:lvl>
    <w:lvl w:ilvl="5" w:tplc="33129AB6">
      <w:start w:val="1"/>
      <w:numFmt w:val="lowerRoman"/>
      <w:lvlText w:val="%6."/>
      <w:lvlJc w:val="right"/>
      <w:pPr>
        <w:ind w:left="4320" w:hanging="180"/>
      </w:pPr>
    </w:lvl>
    <w:lvl w:ilvl="6" w:tplc="B868FC9E">
      <w:start w:val="1"/>
      <w:numFmt w:val="decimal"/>
      <w:lvlText w:val="%7."/>
      <w:lvlJc w:val="left"/>
      <w:pPr>
        <w:ind w:left="5040" w:hanging="360"/>
      </w:pPr>
    </w:lvl>
    <w:lvl w:ilvl="7" w:tplc="D46478AA">
      <w:start w:val="1"/>
      <w:numFmt w:val="lowerLetter"/>
      <w:lvlText w:val="%8."/>
      <w:lvlJc w:val="left"/>
      <w:pPr>
        <w:ind w:left="5760" w:hanging="360"/>
      </w:pPr>
    </w:lvl>
    <w:lvl w:ilvl="8" w:tplc="9DC039F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14A36630"/>
    <w:multiLevelType w:val="hybridMultilevel"/>
    <w:tmpl w:val="17B01C2E"/>
    <w:lvl w:ilvl="0" w:tplc="7BDC3148">
      <w:start w:val="1"/>
      <w:numFmt w:val="decimal"/>
      <w:lvlText w:val="%1."/>
      <w:lvlJc w:val="left"/>
      <w:pPr>
        <w:ind w:left="720" w:hanging="360"/>
      </w:pPr>
    </w:lvl>
    <w:lvl w:ilvl="1" w:tplc="16D8B6DA">
      <w:start w:val="1"/>
      <w:numFmt w:val="lowerLetter"/>
      <w:lvlText w:val="%2."/>
      <w:lvlJc w:val="left"/>
      <w:pPr>
        <w:ind w:left="1440" w:hanging="360"/>
      </w:pPr>
    </w:lvl>
    <w:lvl w:ilvl="2" w:tplc="574460AC">
      <w:start w:val="1"/>
      <w:numFmt w:val="lowerRoman"/>
      <w:lvlText w:val="%3."/>
      <w:lvlJc w:val="right"/>
      <w:pPr>
        <w:ind w:left="2160" w:hanging="180"/>
      </w:pPr>
    </w:lvl>
    <w:lvl w:ilvl="3" w:tplc="2AF205F8">
      <w:start w:val="1"/>
      <w:numFmt w:val="decimal"/>
      <w:lvlText w:val="%4."/>
      <w:lvlJc w:val="left"/>
      <w:pPr>
        <w:ind w:left="2880" w:hanging="360"/>
      </w:pPr>
    </w:lvl>
    <w:lvl w:ilvl="4" w:tplc="41C8F940">
      <w:start w:val="1"/>
      <w:numFmt w:val="lowerLetter"/>
      <w:lvlText w:val="%5."/>
      <w:lvlJc w:val="left"/>
      <w:pPr>
        <w:ind w:left="3600" w:hanging="360"/>
      </w:pPr>
    </w:lvl>
    <w:lvl w:ilvl="5" w:tplc="930226A2">
      <w:start w:val="1"/>
      <w:numFmt w:val="lowerRoman"/>
      <w:lvlText w:val="%6."/>
      <w:lvlJc w:val="right"/>
      <w:pPr>
        <w:ind w:left="4320" w:hanging="180"/>
      </w:pPr>
    </w:lvl>
    <w:lvl w:ilvl="6" w:tplc="59E890F6">
      <w:start w:val="1"/>
      <w:numFmt w:val="decimal"/>
      <w:lvlText w:val="%7."/>
      <w:lvlJc w:val="left"/>
      <w:pPr>
        <w:ind w:left="5040" w:hanging="360"/>
      </w:pPr>
    </w:lvl>
    <w:lvl w:ilvl="7" w:tplc="C01A3D4E">
      <w:start w:val="1"/>
      <w:numFmt w:val="lowerLetter"/>
      <w:lvlText w:val="%8."/>
      <w:lvlJc w:val="left"/>
      <w:pPr>
        <w:ind w:left="5760" w:hanging="360"/>
      </w:pPr>
    </w:lvl>
    <w:lvl w:ilvl="8" w:tplc="423EA7E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BE01044"/>
    <w:multiLevelType w:val="hybridMultilevel"/>
    <w:tmpl w:val="822434FC"/>
    <w:lvl w:ilvl="0" w:tplc="35D23C02">
      <w:start w:val="1"/>
      <w:numFmt w:val="decimal"/>
      <w:lvlText w:val="%1."/>
      <w:lvlJc w:val="left"/>
      <w:pPr>
        <w:ind w:left="720" w:hanging="360"/>
      </w:pPr>
    </w:lvl>
    <w:lvl w:ilvl="1" w:tplc="A9709C70">
      <w:start w:val="1"/>
      <w:numFmt w:val="lowerLetter"/>
      <w:lvlText w:val="%2."/>
      <w:lvlJc w:val="left"/>
      <w:pPr>
        <w:ind w:left="1440" w:hanging="360"/>
      </w:pPr>
    </w:lvl>
    <w:lvl w:ilvl="2" w:tplc="ED824A6E">
      <w:start w:val="3"/>
      <w:numFmt w:val="decimal"/>
      <w:lvlText w:val="%3."/>
      <w:lvlJc w:val="left"/>
      <w:pPr>
        <w:ind w:left="2160" w:hanging="180"/>
      </w:pPr>
    </w:lvl>
    <w:lvl w:ilvl="3" w:tplc="E8EAE05A">
      <w:start w:val="1"/>
      <w:numFmt w:val="decimal"/>
      <w:lvlText w:val="%4."/>
      <w:lvlJc w:val="left"/>
      <w:pPr>
        <w:ind w:left="2880" w:hanging="360"/>
      </w:pPr>
    </w:lvl>
    <w:lvl w:ilvl="4" w:tplc="990C11AC">
      <w:start w:val="1"/>
      <w:numFmt w:val="lowerLetter"/>
      <w:lvlText w:val="%5."/>
      <w:lvlJc w:val="left"/>
      <w:pPr>
        <w:ind w:left="3600" w:hanging="360"/>
      </w:pPr>
    </w:lvl>
    <w:lvl w:ilvl="5" w:tplc="6B96F9B6">
      <w:start w:val="1"/>
      <w:numFmt w:val="lowerRoman"/>
      <w:lvlText w:val="%6."/>
      <w:lvlJc w:val="right"/>
      <w:pPr>
        <w:ind w:left="4320" w:hanging="180"/>
      </w:pPr>
    </w:lvl>
    <w:lvl w:ilvl="6" w:tplc="6F326DA4">
      <w:start w:val="1"/>
      <w:numFmt w:val="decimal"/>
      <w:lvlText w:val="%7."/>
      <w:lvlJc w:val="left"/>
      <w:pPr>
        <w:ind w:left="5040" w:hanging="360"/>
      </w:pPr>
    </w:lvl>
    <w:lvl w:ilvl="7" w:tplc="B0309E9E">
      <w:start w:val="1"/>
      <w:numFmt w:val="lowerLetter"/>
      <w:lvlText w:val="%8."/>
      <w:lvlJc w:val="left"/>
      <w:pPr>
        <w:ind w:left="5760" w:hanging="360"/>
      </w:pPr>
    </w:lvl>
    <w:lvl w:ilvl="8" w:tplc="BF96680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2517110B"/>
    <w:multiLevelType w:val="hybridMultilevel"/>
    <w:tmpl w:val="2FA4F09A"/>
    <w:lvl w:ilvl="0" w:tplc="D99CC5EA">
      <w:start w:val="1"/>
      <w:numFmt w:val="decimal"/>
      <w:lvlText w:val="%1."/>
      <w:lvlJc w:val="left"/>
      <w:pPr>
        <w:ind w:left="720" w:hanging="360"/>
      </w:pPr>
    </w:lvl>
    <w:lvl w:ilvl="1" w:tplc="183E4318">
      <w:start w:val="1"/>
      <w:numFmt w:val="lowerLetter"/>
      <w:lvlText w:val="%2."/>
      <w:lvlJc w:val="left"/>
      <w:pPr>
        <w:ind w:left="1440" w:hanging="360"/>
      </w:pPr>
    </w:lvl>
    <w:lvl w:ilvl="2" w:tplc="5A1EC52C">
      <w:start w:val="1"/>
      <w:numFmt w:val="lowerRoman"/>
      <w:lvlText w:val="%3."/>
      <w:lvlJc w:val="right"/>
      <w:pPr>
        <w:ind w:left="2160" w:hanging="180"/>
      </w:pPr>
    </w:lvl>
    <w:lvl w:ilvl="3" w:tplc="CCEACC2C">
      <w:start w:val="1"/>
      <w:numFmt w:val="decimal"/>
      <w:lvlText w:val="%4."/>
      <w:lvlJc w:val="left"/>
      <w:pPr>
        <w:ind w:left="2880" w:hanging="360"/>
      </w:pPr>
    </w:lvl>
    <w:lvl w:ilvl="4" w:tplc="6D0E16BA">
      <w:start w:val="1"/>
      <w:numFmt w:val="lowerLetter"/>
      <w:lvlText w:val="%5."/>
      <w:lvlJc w:val="left"/>
      <w:pPr>
        <w:ind w:left="3600" w:hanging="360"/>
      </w:pPr>
    </w:lvl>
    <w:lvl w:ilvl="5" w:tplc="255A3D92">
      <w:start w:val="1"/>
      <w:numFmt w:val="lowerRoman"/>
      <w:lvlText w:val="%6."/>
      <w:lvlJc w:val="right"/>
      <w:pPr>
        <w:ind w:left="4320" w:hanging="180"/>
      </w:pPr>
    </w:lvl>
    <w:lvl w:ilvl="6" w:tplc="94F4EC44">
      <w:start w:val="1"/>
      <w:numFmt w:val="decimal"/>
      <w:lvlText w:val="%7."/>
      <w:lvlJc w:val="left"/>
      <w:pPr>
        <w:ind w:left="5040" w:hanging="360"/>
      </w:pPr>
    </w:lvl>
    <w:lvl w:ilvl="7" w:tplc="AA1C916A">
      <w:start w:val="1"/>
      <w:numFmt w:val="lowerLetter"/>
      <w:lvlText w:val="%8."/>
      <w:lvlJc w:val="left"/>
      <w:pPr>
        <w:ind w:left="5760" w:hanging="360"/>
      </w:pPr>
    </w:lvl>
    <w:lvl w:ilvl="8" w:tplc="27CE7E5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0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2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5" w15:restartNumberingAfterBreak="0">
    <w:nsid w:val="643C2ACA"/>
    <w:multiLevelType w:val="hybridMultilevel"/>
    <w:tmpl w:val="97808DF0"/>
    <w:lvl w:ilvl="0" w:tplc="D9369D46">
      <w:start w:val="1"/>
      <w:numFmt w:val="decimal"/>
      <w:lvlText w:val="%1."/>
      <w:lvlJc w:val="left"/>
      <w:pPr>
        <w:ind w:left="720" w:hanging="360"/>
      </w:pPr>
    </w:lvl>
    <w:lvl w:ilvl="1" w:tplc="F35CBEA6">
      <w:start w:val="1"/>
      <w:numFmt w:val="lowerLetter"/>
      <w:lvlText w:val="%2."/>
      <w:lvlJc w:val="left"/>
      <w:pPr>
        <w:ind w:left="1440" w:hanging="360"/>
      </w:pPr>
    </w:lvl>
    <w:lvl w:ilvl="2" w:tplc="5F908C9A">
      <w:start w:val="1"/>
      <w:numFmt w:val="lowerRoman"/>
      <w:lvlText w:val="%3."/>
      <w:lvlJc w:val="left"/>
      <w:pPr>
        <w:ind w:left="2160" w:hanging="180"/>
      </w:pPr>
    </w:lvl>
    <w:lvl w:ilvl="3" w:tplc="757EED4C">
      <w:start w:val="1"/>
      <w:numFmt w:val="decimal"/>
      <w:lvlText w:val="%4."/>
      <w:lvlJc w:val="left"/>
      <w:pPr>
        <w:ind w:left="2880" w:hanging="360"/>
      </w:pPr>
    </w:lvl>
    <w:lvl w:ilvl="4" w:tplc="17C64564">
      <w:start w:val="1"/>
      <w:numFmt w:val="lowerLetter"/>
      <w:lvlText w:val="%5."/>
      <w:lvlJc w:val="left"/>
      <w:pPr>
        <w:ind w:left="3600" w:hanging="360"/>
      </w:pPr>
    </w:lvl>
    <w:lvl w:ilvl="5" w:tplc="8C480ED0">
      <w:start w:val="1"/>
      <w:numFmt w:val="lowerRoman"/>
      <w:lvlText w:val="%6."/>
      <w:lvlJc w:val="right"/>
      <w:pPr>
        <w:ind w:left="4320" w:hanging="180"/>
      </w:pPr>
    </w:lvl>
    <w:lvl w:ilvl="6" w:tplc="ACEC494C">
      <w:start w:val="1"/>
      <w:numFmt w:val="decimal"/>
      <w:lvlText w:val="%7."/>
      <w:lvlJc w:val="left"/>
      <w:pPr>
        <w:ind w:left="5040" w:hanging="360"/>
      </w:pPr>
    </w:lvl>
    <w:lvl w:ilvl="7" w:tplc="71F423E2">
      <w:start w:val="1"/>
      <w:numFmt w:val="lowerLetter"/>
      <w:lvlText w:val="%8."/>
      <w:lvlJc w:val="left"/>
      <w:pPr>
        <w:ind w:left="5760" w:hanging="360"/>
      </w:pPr>
    </w:lvl>
    <w:lvl w:ilvl="8" w:tplc="14764BD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4336F"/>
    <w:multiLevelType w:val="hybridMultilevel"/>
    <w:tmpl w:val="DF38E352"/>
    <w:lvl w:ilvl="0" w:tplc="68063BCA">
      <w:start w:val="1"/>
      <w:numFmt w:val="decimal"/>
      <w:lvlText w:val="%1."/>
      <w:lvlJc w:val="left"/>
      <w:pPr>
        <w:ind w:left="720" w:hanging="360"/>
      </w:pPr>
    </w:lvl>
    <w:lvl w:ilvl="1" w:tplc="37B0DDF2">
      <w:start w:val="1"/>
      <w:numFmt w:val="lowerLetter"/>
      <w:lvlText w:val="%2."/>
      <w:lvlJc w:val="left"/>
      <w:pPr>
        <w:ind w:left="1440" w:hanging="360"/>
      </w:pPr>
    </w:lvl>
    <w:lvl w:ilvl="2" w:tplc="20C45FF4">
      <w:start w:val="1"/>
      <w:numFmt w:val="lowerRoman"/>
      <w:lvlText w:val="%3."/>
      <w:lvlJc w:val="right"/>
      <w:pPr>
        <w:ind w:left="2160" w:hanging="180"/>
      </w:pPr>
    </w:lvl>
    <w:lvl w:ilvl="3" w:tplc="9CF2753C">
      <w:start w:val="1"/>
      <w:numFmt w:val="decimal"/>
      <w:lvlText w:val="%4."/>
      <w:lvlJc w:val="left"/>
      <w:pPr>
        <w:ind w:left="2880" w:hanging="360"/>
      </w:pPr>
    </w:lvl>
    <w:lvl w:ilvl="4" w:tplc="09B829BC">
      <w:start w:val="1"/>
      <w:numFmt w:val="lowerLetter"/>
      <w:lvlText w:val="%5."/>
      <w:lvlJc w:val="left"/>
      <w:pPr>
        <w:ind w:left="3600" w:hanging="360"/>
      </w:pPr>
    </w:lvl>
    <w:lvl w:ilvl="5" w:tplc="7F846CA0">
      <w:start w:val="1"/>
      <w:numFmt w:val="lowerRoman"/>
      <w:lvlText w:val="%6."/>
      <w:lvlJc w:val="right"/>
      <w:pPr>
        <w:ind w:left="4320" w:hanging="180"/>
      </w:pPr>
    </w:lvl>
    <w:lvl w:ilvl="6" w:tplc="A2F419E0">
      <w:start w:val="1"/>
      <w:numFmt w:val="decimal"/>
      <w:lvlText w:val="%7."/>
      <w:lvlJc w:val="left"/>
      <w:pPr>
        <w:ind w:left="5040" w:hanging="360"/>
      </w:pPr>
    </w:lvl>
    <w:lvl w:ilvl="7" w:tplc="0F8CC326">
      <w:start w:val="1"/>
      <w:numFmt w:val="lowerLetter"/>
      <w:lvlText w:val="%8."/>
      <w:lvlJc w:val="left"/>
      <w:pPr>
        <w:ind w:left="5760" w:hanging="360"/>
      </w:pPr>
    </w:lvl>
    <w:lvl w:ilvl="8" w:tplc="1B56172A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3C4FC2"/>
    <w:multiLevelType w:val="hybridMultilevel"/>
    <w:tmpl w:val="F40C2D12"/>
    <w:lvl w:ilvl="0" w:tplc="55D67FDA">
      <w:start w:val="1"/>
      <w:numFmt w:val="decimal"/>
      <w:lvlText w:val="%1."/>
      <w:lvlJc w:val="left"/>
      <w:pPr>
        <w:ind w:left="720" w:hanging="360"/>
      </w:pPr>
    </w:lvl>
    <w:lvl w:ilvl="1" w:tplc="4DC29BC0">
      <w:start w:val="1"/>
      <w:numFmt w:val="lowerLetter"/>
      <w:lvlText w:val="%2."/>
      <w:lvlJc w:val="left"/>
      <w:pPr>
        <w:ind w:left="1440" w:hanging="360"/>
      </w:pPr>
    </w:lvl>
    <w:lvl w:ilvl="2" w:tplc="88408F00">
      <w:start w:val="1"/>
      <w:numFmt w:val="lowerRoman"/>
      <w:lvlText w:val="%3."/>
      <w:lvlJc w:val="left"/>
      <w:pPr>
        <w:ind w:left="2160" w:hanging="180"/>
      </w:pPr>
    </w:lvl>
    <w:lvl w:ilvl="3" w:tplc="9C169608">
      <w:start w:val="1"/>
      <w:numFmt w:val="decimal"/>
      <w:lvlText w:val="%4."/>
      <w:lvlJc w:val="left"/>
      <w:pPr>
        <w:ind w:left="2880" w:hanging="360"/>
      </w:pPr>
    </w:lvl>
    <w:lvl w:ilvl="4" w:tplc="4CB4F654">
      <w:start w:val="1"/>
      <w:numFmt w:val="lowerLetter"/>
      <w:lvlText w:val="%5."/>
      <w:lvlJc w:val="left"/>
      <w:pPr>
        <w:ind w:left="3600" w:hanging="360"/>
      </w:pPr>
    </w:lvl>
    <w:lvl w:ilvl="5" w:tplc="9392DD9C">
      <w:start w:val="1"/>
      <w:numFmt w:val="lowerRoman"/>
      <w:lvlText w:val="%6."/>
      <w:lvlJc w:val="right"/>
      <w:pPr>
        <w:ind w:left="4320" w:hanging="180"/>
      </w:pPr>
    </w:lvl>
    <w:lvl w:ilvl="6" w:tplc="3B664586">
      <w:start w:val="1"/>
      <w:numFmt w:val="decimal"/>
      <w:lvlText w:val="%7."/>
      <w:lvlJc w:val="left"/>
      <w:pPr>
        <w:ind w:left="5040" w:hanging="360"/>
      </w:pPr>
    </w:lvl>
    <w:lvl w:ilvl="7" w:tplc="AC48C8B0">
      <w:start w:val="1"/>
      <w:numFmt w:val="lowerLetter"/>
      <w:lvlText w:val="%8."/>
      <w:lvlJc w:val="left"/>
      <w:pPr>
        <w:ind w:left="5760" w:hanging="360"/>
      </w:pPr>
    </w:lvl>
    <w:lvl w:ilvl="8" w:tplc="80388A9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1"/>
  </w:num>
  <w:num w:numId="2">
    <w:abstractNumId w:val="25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3"/>
  </w:num>
  <w:num w:numId="8">
    <w:abstractNumId w:val="19"/>
  </w:num>
  <w:num w:numId="9">
    <w:abstractNumId w:val="17"/>
  </w:num>
  <w:num w:numId="10">
    <w:abstractNumId w:val="21"/>
  </w:num>
  <w:num w:numId="11">
    <w:abstractNumId w:val="2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4"/>
  </w:num>
  <w:num w:numId="15">
    <w:abstractNumId w:val="14"/>
  </w:num>
  <w:num w:numId="16">
    <w:abstractNumId w:val="20"/>
  </w:num>
  <w:num w:numId="17">
    <w:abstractNumId w:val="12"/>
  </w:num>
  <w:num w:numId="18">
    <w:abstractNumId w:val="18"/>
  </w:num>
  <w:num w:numId="19">
    <w:abstractNumId w:val="6"/>
  </w:num>
  <w:num w:numId="20">
    <w:abstractNumId w:val="10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9"/>
  </w:num>
  <w:num w:numId="28">
    <w:abstractNumId w:val="29"/>
  </w:num>
  <w:num w:numId="29">
    <w:abstractNumId w:val="22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9"/>
  </w:num>
  <w:num w:numId="39">
    <w:abstractNumId w:val="29"/>
  </w:num>
  <w:num w:numId="40">
    <w:abstractNumId w:val="21"/>
  </w:num>
  <w:num w:numId="41">
    <w:abstractNumId w:val="23"/>
  </w:num>
  <w:num w:numId="42">
    <w:abstractNumId w:val="26"/>
  </w:num>
  <w:num w:numId="4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768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DE503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0B56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A18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3B4E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7E12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59A6"/>
    <w:rsid w:val="0090053B"/>
    <w:rsid w:val="00900E59"/>
    <w:rsid w:val="00900FCF"/>
    <w:rsid w:val="00901298"/>
    <w:rsid w:val="009019BB"/>
    <w:rsid w:val="00902919"/>
    <w:rsid w:val="0090315B"/>
    <w:rsid w:val="009033B0"/>
    <w:rsid w:val="00903BE2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4C98"/>
    <w:rsid w:val="0097C1BB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0A6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4AE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591B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6011AA"/>
    <w:rsid w:val="01F3757C"/>
    <w:rsid w:val="02182E4D"/>
    <w:rsid w:val="027720CF"/>
    <w:rsid w:val="030E55C8"/>
    <w:rsid w:val="0362FF9B"/>
    <w:rsid w:val="036B5A5E"/>
    <w:rsid w:val="03E71F01"/>
    <w:rsid w:val="03E97B2D"/>
    <w:rsid w:val="042E9669"/>
    <w:rsid w:val="04C861A8"/>
    <w:rsid w:val="053DA572"/>
    <w:rsid w:val="05EC1F14"/>
    <w:rsid w:val="05F261F1"/>
    <w:rsid w:val="064B629C"/>
    <w:rsid w:val="072FE1D4"/>
    <w:rsid w:val="07DE356D"/>
    <w:rsid w:val="08454835"/>
    <w:rsid w:val="08512F10"/>
    <w:rsid w:val="08DC1ADA"/>
    <w:rsid w:val="093A7D1A"/>
    <w:rsid w:val="0A593531"/>
    <w:rsid w:val="0A5D4C9B"/>
    <w:rsid w:val="0A74DBE9"/>
    <w:rsid w:val="0A94AC12"/>
    <w:rsid w:val="0A9C43A6"/>
    <w:rsid w:val="0AA37B19"/>
    <w:rsid w:val="0AF3EEBB"/>
    <w:rsid w:val="0B5B5999"/>
    <w:rsid w:val="0BB3109B"/>
    <w:rsid w:val="0D1DA829"/>
    <w:rsid w:val="0D60015B"/>
    <w:rsid w:val="0D959AFB"/>
    <w:rsid w:val="0DD24DAA"/>
    <w:rsid w:val="0E12FB44"/>
    <w:rsid w:val="0E5A6D10"/>
    <w:rsid w:val="0E5AA23A"/>
    <w:rsid w:val="0EAA43C7"/>
    <w:rsid w:val="0F3A33CD"/>
    <w:rsid w:val="0F50108A"/>
    <w:rsid w:val="0FDF9599"/>
    <w:rsid w:val="10F84DFA"/>
    <w:rsid w:val="10F97DD2"/>
    <w:rsid w:val="11045F92"/>
    <w:rsid w:val="11407441"/>
    <w:rsid w:val="11F456FF"/>
    <w:rsid w:val="11FD5117"/>
    <w:rsid w:val="12231482"/>
    <w:rsid w:val="124BB369"/>
    <w:rsid w:val="139991DD"/>
    <w:rsid w:val="144A0293"/>
    <w:rsid w:val="147F99EB"/>
    <w:rsid w:val="14ADAD71"/>
    <w:rsid w:val="14D6934D"/>
    <w:rsid w:val="151B64EC"/>
    <w:rsid w:val="159AABFA"/>
    <w:rsid w:val="15C36D5C"/>
    <w:rsid w:val="15F76E66"/>
    <w:rsid w:val="160D4B4C"/>
    <w:rsid w:val="16D33221"/>
    <w:rsid w:val="16F9F854"/>
    <w:rsid w:val="1786F631"/>
    <w:rsid w:val="1790DF95"/>
    <w:rsid w:val="18856549"/>
    <w:rsid w:val="18AFB090"/>
    <w:rsid w:val="18E206B5"/>
    <w:rsid w:val="19100FAA"/>
    <w:rsid w:val="19722901"/>
    <w:rsid w:val="1A665DA4"/>
    <w:rsid w:val="1A6B0865"/>
    <w:rsid w:val="1AB7FB33"/>
    <w:rsid w:val="1ADF0C1C"/>
    <w:rsid w:val="1AE9C962"/>
    <w:rsid w:val="1BC8BE33"/>
    <w:rsid w:val="1BEF5195"/>
    <w:rsid w:val="1BFD1121"/>
    <w:rsid w:val="1C196443"/>
    <w:rsid w:val="1C4A1C29"/>
    <w:rsid w:val="1C52476A"/>
    <w:rsid w:val="1C873FFF"/>
    <w:rsid w:val="1D2613A6"/>
    <w:rsid w:val="1DF6F9E1"/>
    <w:rsid w:val="1E765E42"/>
    <w:rsid w:val="1EC87323"/>
    <w:rsid w:val="1EE2B1E4"/>
    <w:rsid w:val="1FC5D6B5"/>
    <w:rsid w:val="1FF80538"/>
    <w:rsid w:val="2035E69C"/>
    <w:rsid w:val="20D0371E"/>
    <w:rsid w:val="20EB45F2"/>
    <w:rsid w:val="20F45580"/>
    <w:rsid w:val="21A2B606"/>
    <w:rsid w:val="22093A93"/>
    <w:rsid w:val="22DB27E4"/>
    <w:rsid w:val="234C8A20"/>
    <w:rsid w:val="23586006"/>
    <w:rsid w:val="23616D18"/>
    <w:rsid w:val="23682BAE"/>
    <w:rsid w:val="2399718D"/>
    <w:rsid w:val="23ADFF9A"/>
    <w:rsid w:val="2522145B"/>
    <w:rsid w:val="258606EB"/>
    <w:rsid w:val="25ACFAC0"/>
    <w:rsid w:val="25D0EA27"/>
    <w:rsid w:val="25DF0DF4"/>
    <w:rsid w:val="25EFA919"/>
    <w:rsid w:val="261F9B6D"/>
    <w:rsid w:val="265BF74D"/>
    <w:rsid w:val="26686296"/>
    <w:rsid w:val="2682AB44"/>
    <w:rsid w:val="271D5AE6"/>
    <w:rsid w:val="2759EF19"/>
    <w:rsid w:val="2810D4F6"/>
    <w:rsid w:val="2816065D"/>
    <w:rsid w:val="284D4DC6"/>
    <w:rsid w:val="285B6B94"/>
    <w:rsid w:val="285E67CA"/>
    <w:rsid w:val="28AD61C5"/>
    <w:rsid w:val="295AFD1D"/>
    <w:rsid w:val="29DBAAAE"/>
    <w:rsid w:val="2A86188F"/>
    <w:rsid w:val="2ACC4DA1"/>
    <w:rsid w:val="2B990E39"/>
    <w:rsid w:val="2BFB3995"/>
    <w:rsid w:val="2C9AC261"/>
    <w:rsid w:val="2CB93DC2"/>
    <w:rsid w:val="2DD520ED"/>
    <w:rsid w:val="2DE5571A"/>
    <w:rsid w:val="2DFF0D02"/>
    <w:rsid w:val="2E4F3668"/>
    <w:rsid w:val="2EC1207E"/>
    <w:rsid w:val="2ED3B50A"/>
    <w:rsid w:val="2F184FA2"/>
    <w:rsid w:val="2F3401EA"/>
    <w:rsid w:val="2F41F430"/>
    <w:rsid w:val="2F4B6578"/>
    <w:rsid w:val="2FA47A52"/>
    <w:rsid w:val="2FBE48DC"/>
    <w:rsid w:val="2FBF5E0B"/>
    <w:rsid w:val="302DF9DC"/>
    <w:rsid w:val="305B1B53"/>
    <w:rsid w:val="312585BC"/>
    <w:rsid w:val="31A586AE"/>
    <w:rsid w:val="3241CAB8"/>
    <w:rsid w:val="335A5C45"/>
    <w:rsid w:val="3364C7A2"/>
    <w:rsid w:val="3398C2BF"/>
    <w:rsid w:val="33E9F5BF"/>
    <w:rsid w:val="3475B4B3"/>
    <w:rsid w:val="351F18FD"/>
    <w:rsid w:val="35287C72"/>
    <w:rsid w:val="35517C46"/>
    <w:rsid w:val="35ADECFB"/>
    <w:rsid w:val="3602B22A"/>
    <w:rsid w:val="365F7591"/>
    <w:rsid w:val="3668366C"/>
    <w:rsid w:val="373BD7C8"/>
    <w:rsid w:val="377F9D22"/>
    <w:rsid w:val="38074068"/>
    <w:rsid w:val="384F545D"/>
    <w:rsid w:val="3853CD59"/>
    <w:rsid w:val="38619AC7"/>
    <w:rsid w:val="38F52DBC"/>
    <w:rsid w:val="393C16F1"/>
    <w:rsid w:val="39864151"/>
    <w:rsid w:val="3AA8A36A"/>
    <w:rsid w:val="3AD4E16D"/>
    <w:rsid w:val="3B3BF5F8"/>
    <w:rsid w:val="3BB0B3CC"/>
    <w:rsid w:val="3BCD9C7B"/>
    <w:rsid w:val="3D6DB843"/>
    <w:rsid w:val="3D85954D"/>
    <w:rsid w:val="3D9A511E"/>
    <w:rsid w:val="3DF2B3D0"/>
    <w:rsid w:val="3DFD743F"/>
    <w:rsid w:val="3E06791F"/>
    <w:rsid w:val="3E5C4BF2"/>
    <w:rsid w:val="3E95CC4F"/>
    <w:rsid w:val="3ED5AD23"/>
    <w:rsid w:val="3F0AE58E"/>
    <w:rsid w:val="3F4EAD22"/>
    <w:rsid w:val="3FA36E52"/>
    <w:rsid w:val="3FE834AB"/>
    <w:rsid w:val="3FF14DA4"/>
    <w:rsid w:val="4038F5CF"/>
    <w:rsid w:val="405F466E"/>
    <w:rsid w:val="408E720C"/>
    <w:rsid w:val="4099E819"/>
    <w:rsid w:val="4137F213"/>
    <w:rsid w:val="41633ADF"/>
    <w:rsid w:val="41A640C1"/>
    <w:rsid w:val="41CAB2B3"/>
    <w:rsid w:val="4219C43B"/>
    <w:rsid w:val="432A721A"/>
    <w:rsid w:val="438B64B6"/>
    <w:rsid w:val="43E8B1F3"/>
    <w:rsid w:val="43EF8E7E"/>
    <w:rsid w:val="44738AEB"/>
    <w:rsid w:val="44F0F9F6"/>
    <w:rsid w:val="45245CE0"/>
    <w:rsid w:val="4526FCAC"/>
    <w:rsid w:val="45417697"/>
    <w:rsid w:val="4563D878"/>
    <w:rsid w:val="45C5E6CE"/>
    <w:rsid w:val="45EA1DDB"/>
    <w:rsid w:val="462DCE09"/>
    <w:rsid w:val="46CF1577"/>
    <w:rsid w:val="46E1420C"/>
    <w:rsid w:val="472988F3"/>
    <w:rsid w:val="4729B45C"/>
    <w:rsid w:val="4740352A"/>
    <w:rsid w:val="478C8B00"/>
    <w:rsid w:val="47A52F83"/>
    <w:rsid w:val="47C25F37"/>
    <w:rsid w:val="47E06F49"/>
    <w:rsid w:val="4808924F"/>
    <w:rsid w:val="4847FC80"/>
    <w:rsid w:val="4880CA52"/>
    <w:rsid w:val="48ECE054"/>
    <w:rsid w:val="490682AB"/>
    <w:rsid w:val="490E8FF0"/>
    <w:rsid w:val="4947C846"/>
    <w:rsid w:val="496FE6E1"/>
    <w:rsid w:val="49B17472"/>
    <w:rsid w:val="49C00147"/>
    <w:rsid w:val="4A0F9EF5"/>
    <w:rsid w:val="4A636DDA"/>
    <w:rsid w:val="4A775786"/>
    <w:rsid w:val="4A91EABB"/>
    <w:rsid w:val="4A9D9797"/>
    <w:rsid w:val="4AD39456"/>
    <w:rsid w:val="4B83D365"/>
    <w:rsid w:val="4B98D51C"/>
    <w:rsid w:val="4B9E707C"/>
    <w:rsid w:val="4C381BAF"/>
    <w:rsid w:val="4CDC216A"/>
    <w:rsid w:val="4CEA4DC6"/>
    <w:rsid w:val="4D6AC46F"/>
    <w:rsid w:val="4D74A30A"/>
    <w:rsid w:val="4EB9AA0E"/>
    <w:rsid w:val="4ED9D156"/>
    <w:rsid w:val="4EE8CF3B"/>
    <w:rsid w:val="4FBD57E9"/>
    <w:rsid w:val="502EE119"/>
    <w:rsid w:val="50BAD80F"/>
    <w:rsid w:val="5145624B"/>
    <w:rsid w:val="51E6E2BF"/>
    <w:rsid w:val="51E9F31D"/>
    <w:rsid w:val="5254100D"/>
    <w:rsid w:val="52AA7C98"/>
    <w:rsid w:val="52EF3098"/>
    <w:rsid w:val="5339C74A"/>
    <w:rsid w:val="534AAC72"/>
    <w:rsid w:val="53BE7CFC"/>
    <w:rsid w:val="54A60340"/>
    <w:rsid w:val="5506D566"/>
    <w:rsid w:val="551122B3"/>
    <w:rsid w:val="5547889C"/>
    <w:rsid w:val="55A54609"/>
    <w:rsid w:val="55C01C60"/>
    <w:rsid w:val="56098F95"/>
    <w:rsid w:val="5641D12F"/>
    <w:rsid w:val="565B3FB8"/>
    <w:rsid w:val="567BBE5E"/>
    <w:rsid w:val="56982BD7"/>
    <w:rsid w:val="5698EAC1"/>
    <w:rsid w:val="56CE39A7"/>
    <w:rsid w:val="56D5A3FC"/>
    <w:rsid w:val="5752B952"/>
    <w:rsid w:val="5758CB97"/>
    <w:rsid w:val="5774229A"/>
    <w:rsid w:val="583C6165"/>
    <w:rsid w:val="584E8310"/>
    <w:rsid w:val="5850C2A7"/>
    <w:rsid w:val="58ABE37F"/>
    <w:rsid w:val="58BCCB3A"/>
    <w:rsid w:val="59052FCD"/>
    <w:rsid w:val="5917C61C"/>
    <w:rsid w:val="595C9235"/>
    <w:rsid w:val="596C5638"/>
    <w:rsid w:val="5A219DDD"/>
    <w:rsid w:val="5A7E9B16"/>
    <w:rsid w:val="5AE1DDF1"/>
    <w:rsid w:val="5BCD1BE0"/>
    <w:rsid w:val="5C59650A"/>
    <w:rsid w:val="5CD8B985"/>
    <w:rsid w:val="5CF925F5"/>
    <w:rsid w:val="5DB5B7D9"/>
    <w:rsid w:val="5DC656DD"/>
    <w:rsid w:val="5E1C5356"/>
    <w:rsid w:val="5EE00BE1"/>
    <w:rsid w:val="5F27ED45"/>
    <w:rsid w:val="5F2AD5FE"/>
    <w:rsid w:val="5F6D70B8"/>
    <w:rsid w:val="60338DF8"/>
    <w:rsid w:val="607D1C88"/>
    <w:rsid w:val="609EDFAD"/>
    <w:rsid w:val="6147B16F"/>
    <w:rsid w:val="62497ED6"/>
    <w:rsid w:val="63AC6552"/>
    <w:rsid w:val="648B100A"/>
    <w:rsid w:val="649BBAF5"/>
    <w:rsid w:val="64FA986C"/>
    <w:rsid w:val="650971E5"/>
    <w:rsid w:val="66367B6A"/>
    <w:rsid w:val="66B8A24E"/>
    <w:rsid w:val="674B78D8"/>
    <w:rsid w:val="679ED896"/>
    <w:rsid w:val="68726C82"/>
    <w:rsid w:val="6873C54E"/>
    <w:rsid w:val="6876DD64"/>
    <w:rsid w:val="68E131CB"/>
    <w:rsid w:val="690310FD"/>
    <w:rsid w:val="69258231"/>
    <w:rsid w:val="69467B7F"/>
    <w:rsid w:val="69789AB1"/>
    <w:rsid w:val="69B1B84A"/>
    <w:rsid w:val="69B67971"/>
    <w:rsid w:val="6A15C305"/>
    <w:rsid w:val="6BBC40B9"/>
    <w:rsid w:val="6C5E3BB8"/>
    <w:rsid w:val="6D065D12"/>
    <w:rsid w:val="6D0DDEA2"/>
    <w:rsid w:val="6D62E23E"/>
    <w:rsid w:val="6DB80EB0"/>
    <w:rsid w:val="6E59AE27"/>
    <w:rsid w:val="6E613850"/>
    <w:rsid w:val="6F1C3EE4"/>
    <w:rsid w:val="6FA4311C"/>
    <w:rsid w:val="6FCDC25A"/>
    <w:rsid w:val="6FFF320C"/>
    <w:rsid w:val="7010FB77"/>
    <w:rsid w:val="71204541"/>
    <w:rsid w:val="71488EBC"/>
    <w:rsid w:val="716288E4"/>
    <w:rsid w:val="71693B77"/>
    <w:rsid w:val="72077221"/>
    <w:rsid w:val="72234607"/>
    <w:rsid w:val="7256464F"/>
    <w:rsid w:val="725C16CB"/>
    <w:rsid w:val="7286A1F3"/>
    <w:rsid w:val="72A048CF"/>
    <w:rsid w:val="72AD1072"/>
    <w:rsid w:val="72B8F06E"/>
    <w:rsid w:val="731BEA84"/>
    <w:rsid w:val="732CE2D4"/>
    <w:rsid w:val="73BEC2C5"/>
    <w:rsid w:val="73C58286"/>
    <w:rsid w:val="7425723E"/>
    <w:rsid w:val="745ACDCA"/>
    <w:rsid w:val="751A276E"/>
    <w:rsid w:val="753946E0"/>
    <w:rsid w:val="75B3A6BA"/>
    <w:rsid w:val="75B71FA3"/>
    <w:rsid w:val="76456011"/>
    <w:rsid w:val="76B1587C"/>
    <w:rsid w:val="77720552"/>
    <w:rsid w:val="778A3729"/>
    <w:rsid w:val="77B6D9D0"/>
    <w:rsid w:val="77D26401"/>
    <w:rsid w:val="77E3B381"/>
    <w:rsid w:val="780D6E84"/>
    <w:rsid w:val="7848A0E2"/>
    <w:rsid w:val="79C3AC6B"/>
    <w:rsid w:val="79DBD00B"/>
    <w:rsid w:val="7A3EA360"/>
    <w:rsid w:val="7A4C79D9"/>
    <w:rsid w:val="7AAA0ABB"/>
    <w:rsid w:val="7AC967DC"/>
    <w:rsid w:val="7AE1FE30"/>
    <w:rsid w:val="7B122D00"/>
    <w:rsid w:val="7B3FA6D8"/>
    <w:rsid w:val="7B5C55F7"/>
    <w:rsid w:val="7B76329A"/>
    <w:rsid w:val="7C3E30C7"/>
    <w:rsid w:val="7C405A71"/>
    <w:rsid w:val="7C4D6EE5"/>
    <w:rsid w:val="7C7EC60B"/>
    <w:rsid w:val="7CC29163"/>
    <w:rsid w:val="7E50F1DF"/>
    <w:rsid w:val="7ED696E7"/>
    <w:rsid w:val="7EF6F5AB"/>
    <w:rsid w:val="7F0648A1"/>
    <w:rsid w:val="7F1B6CDF"/>
    <w:rsid w:val="7F4BD24C"/>
    <w:rsid w:val="7F567372"/>
    <w:rsid w:val="7FC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7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1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0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9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8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https://docs.acara.edu.au/curriculum/worksamples/AC_Worksample_Science_4.pdf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7df0e4a00de74a7a" Type="http://schemas.microsoft.com/office/2016/09/relationships/commentsIds" Target="commentsId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0" ma:contentTypeDescription="Create a new document." ma:contentTypeScope="" ma:versionID="b4db6eecdabe36eae56d183a7910de90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f52ab982d64c903b120eedf1c94f057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4B2D82-DE05-4E90-AAEE-296D51679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2b8f126a-38b9-4492-be35-a33a4edb6fbd"/>
    <ds:schemaRef ds:uri="3b666755-876b-42ff-b409-4240f06f7e75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FD251A-67BD-4D90-90C6-2B64C6AB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2</TotalTime>
  <Pages>11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Earth and space student workbook science and technology  Stage 2</vt:lpstr>
    </vt:vector>
  </TitlesOfParts>
  <Manager/>
  <Company>NSW Department of Education</Company>
  <LinksUpToDate>false</LinksUpToDate>
  <CharactersWithSpaces>5051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and space student workbook science and technology  Stage 2</dc:title>
  <dc:subject/>
  <dc:creator>Hollie Van Ravenstein</dc:creator>
  <cp:keywords/>
  <dc:description/>
  <cp:lastModifiedBy>Jill Andrew</cp:lastModifiedBy>
  <cp:revision>3</cp:revision>
  <cp:lastPrinted>2019-09-30T07:42:00Z</cp:lastPrinted>
  <dcterms:created xsi:type="dcterms:W3CDTF">2020-06-26T01:06:00Z</dcterms:created>
  <dcterms:modified xsi:type="dcterms:W3CDTF">2020-06-26T01:06:00Z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