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45F1D" w14:textId="77777777" w:rsidR="002D008E" w:rsidRDefault="002D008E" w:rsidP="3E914C84">
      <w:pPr>
        <w:pStyle w:val="Heading1"/>
      </w:pPr>
      <w:r>
        <w:t xml:space="preserve">The role of narrative in the creative arts </w:t>
      </w:r>
    </w:p>
    <w:p w14:paraId="798F33A6" w14:textId="0A9D806C" w:rsidR="00086656" w:rsidRDefault="3B4B522E" w:rsidP="002D008E">
      <w:r>
        <w:t>Creative arts</w:t>
      </w:r>
      <w:r w:rsidR="00E13D6C">
        <w:t xml:space="preserve"> workbook</w:t>
      </w:r>
      <w:r w:rsidR="002762CD">
        <w:t xml:space="preserve"> S</w:t>
      </w:r>
      <w:r w:rsidR="4CDA500E">
        <w:t xml:space="preserve">tage </w:t>
      </w:r>
      <w:r w:rsidR="1B23E311">
        <w:t>2</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33BC34FF" w14:textId="32DBA116" w:rsidR="00E13D6C" w:rsidRDefault="3D116B58" w:rsidP="4D8399D7">
      <w:pPr>
        <w:rPr>
          <w:sz w:val="32"/>
          <w:szCs w:val="32"/>
          <w:lang w:eastAsia="zh-CN"/>
        </w:rPr>
      </w:pPr>
      <w:r>
        <w:t>You will learn about the role of narrative in the creative arts. A narrative is sometimes called a story. A narrative can help to create meaning in songs</w:t>
      </w:r>
      <w:r w:rsidR="71C16C50">
        <w:t>, musical compositions</w:t>
      </w:r>
      <w:r>
        <w:t xml:space="preserve"> and artworks.</w:t>
      </w:r>
      <w:r w:rsidR="6DD011A1" w:rsidRPr="3E914C84">
        <w:rPr>
          <w:sz w:val="32"/>
          <w:szCs w:val="32"/>
          <w:lang w:eastAsia="zh-CN"/>
        </w:rPr>
        <w:t xml:space="preserve"> </w:t>
      </w:r>
    </w:p>
    <w:p w14:paraId="55ACB483" w14:textId="77777777" w:rsidR="00E13D6C" w:rsidRPr="00D61367" w:rsidRDefault="00E13D6C" w:rsidP="00D61367">
      <w:pPr>
        <w:pStyle w:val="Heading2"/>
      </w:pPr>
      <w:r>
        <w:t>Resources</w:t>
      </w:r>
    </w:p>
    <w:p w14:paraId="5D95F24F" w14:textId="77777777" w:rsidR="002762CD" w:rsidRDefault="00E13D6C" w:rsidP="00D61367">
      <w:pPr>
        <w:pStyle w:val="Heading3"/>
      </w:pPr>
      <w:r>
        <w:t xml:space="preserve">Activity 1 </w:t>
      </w:r>
    </w:p>
    <w:p w14:paraId="56213B9C" w14:textId="76DF6490" w:rsidR="36A21E82" w:rsidRDefault="36A21E82" w:rsidP="4D8399D7">
      <w:pPr>
        <w:pStyle w:val="ListParagraph"/>
        <w:numPr>
          <w:ilvl w:val="0"/>
          <w:numId w:val="4"/>
        </w:numPr>
      </w:pPr>
      <w:r>
        <w:t xml:space="preserve">A </w:t>
      </w:r>
      <w:r w:rsidR="1B6E6C1E">
        <w:t xml:space="preserve">folk </w:t>
      </w:r>
      <w:r>
        <w:t>song that you know</w:t>
      </w:r>
      <w:r w:rsidR="29AECC81">
        <w:t xml:space="preserve"> that you can sing or listen to</w:t>
      </w:r>
    </w:p>
    <w:p w14:paraId="69D5DE31" w14:textId="361B4D7E" w:rsidR="36A21E82" w:rsidRDefault="36A21E82" w:rsidP="4D8399D7">
      <w:pPr>
        <w:pStyle w:val="ListParagraph"/>
        <w:numPr>
          <w:ilvl w:val="0"/>
          <w:numId w:val="4"/>
        </w:numPr>
      </w:pPr>
      <w:r>
        <w:t xml:space="preserve">Someone in your </w:t>
      </w:r>
      <w:r w:rsidR="0A078BCC">
        <w:t>household who knows a song with a story</w:t>
      </w:r>
    </w:p>
    <w:p w14:paraId="3A504EDC" w14:textId="707E062B" w:rsidR="62310DDE" w:rsidRDefault="62310DDE" w:rsidP="3E914C84">
      <w:pPr>
        <w:pStyle w:val="ListParagraph"/>
        <w:numPr>
          <w:ilvl w:val="0"/>
          <w:numId w:val="4"/>
        </w:numPr>
      </w:pPr>
      <w:r>
        <w:t>Student workbook</w:t>
      </w:r>
    </w:p>
    <w:p w14:paraId="4F717BD8" w14:textId="77777777" w:rsidR="00E13D6C" w:rsidRDefault="00E13D6C" w:rsidP="00D61367">
      <w:pPr>
        <w:pStyle w:val="Heading3"/>
      </w:pPr>
      <w:r>
        <w:t xml:space="preserve">Activity 2 </w:t>
      </w:r>
    </w:p>
    <w:p w14:paraId="770222F9" w14:textId="7689438E" w:rsidR="19DCEC44" w:rsidRDefault="19DCEC44" w:rsidP="3E914C84">
      <w:pPr>
        <w:pStyle w:val="ListBullet"/>
        <w:rPr>
          <w:lang w:eastAsia="zh-CN"/>
        </w:rPr>
      </w:pPr>
      <w:r>
        <w:t>A picture book</w:t>
      </w:r>
    </w:p>
    <w:p w14:paraId="2349FE5A" w14:textId="7B99AEDB" w:rsidR="16AF7C33" w:rsidRDefault="16AF7C33" w:rsidP="3E914C84">
      <w:pPr>
        <w:pStyle w:val="ListBullet"/>
      </w:pPr>
      <w:r>
        <w:t>Camera (if possible)</w:t>
      </w:r>
    </w:p>
    <w:p w14:paraId="20B3D326" w14:textId="1380AB31" w:rsidR="7DD407B3" w:rsidRDefault="7DD407B3" w:rsidP="3E914C84">
      <w:pPr>
        <w:pStyle w:val="ListBullet"/>
      </w:pPr>
      <w:r>
        <w:t xml:space="preserve">Sharp </w:t>
      </w:r>
      <w:r w:rsidR="0CFE3F78">
        <w:t>coloured pencils</w:t>
      </w:r>
    </w:p>
    <w:p w14:paraId="5E4EF643" w14:textId="01ED8C53" w:rsidR="7941C386" w:rsidRDefault="718688F5" w:rsidP="4D8399D7">
      <w:pPr>
        <w:pStyle w:val="ListBullet"/>
      </w:pPr>
      <w:r>
        <w:t xml:space="preserve">Student </w:t>
      </w:r>
      <w:r w:rsidR="7941C386">
        <w:t>workbook</w:t>
      </w:r>
    </w:p>
    <w:p w14:paraId="209E7244" w14:textId="77777777" w:rsidR="00E13D6C" w:rsidRDefault="00E13D6C" w:rsidP="00E13D6C">
      <w:pPr>
        <w:pStyle w:val="Heading3"/>
        <w:numPr>
          <w:ilvl w:val="2"/>
          <w:numId w:val="0"/>
        </w:numPr>
      </w:pPr>
      <w:r>
        <w:t xml:space="preserve">Activity 3 </w:t>
      </w:r>
    </w:p>
    <w:p w14:paraId="538D0544" w14:textId="72A29E64" w:rsidR="00E13D6C" w:rsidRPr="00E13D6C" w:rsidRDefault="52B472A8" w:rsidP="002D008E">
      <w:pPr>
        <w:pStyle w:val="ListBullet"/>
      </w:pPr>
      <w:r>
        <w:t>Student workbook</w:t>
      </w:r>
      <w:r w:rsidR="00E13D6C">
        <w:br w:type="page"/>
      </w:r>
    </w:p>
    <w:p w14:paraId="059980F7" w14:textId="36A0D4C8" w:rsidR="12915140" w:rsidRDefault="00E13D6C" w:rsidP="3E914C84">
      <w:pPr>
        <w:pStyle w:val="Heading1"/>
        <w:spacing w:after="0"/>
      </w:pPr>
      <w:r>
        <w:lastRenderedPageBreak/>
        <w:t>Activity 1</w:t>
      </w:r>
      <w:r w:rsidR="52D0AEFF">
        <w:t xml:space="preserve"> – n</w:t>
      </w:r>
      <w:r w:rsidR="12915140" w:rsidRPr="3E914C84">
        <w:rPr>
          <w:lang w:eastAsia="zh-CN"/>
        </w:rPr>
        <w:t xml:space="preserve">arrative in </w:t>
      </w:r>
      <w:r w:rsidR="59B57595" w:rsidRPr="3E914C84">
        <w:rPr>
          <w:lang w:eastAsia="zh-CN"/>
        </w:rPr>
        <w:t xml:space="preserve">folk </w:t>
      </w:r>
      <w:r w:rsidR="12915140" w:rsidRPr="3E914C84">
        <w:rPr>
          <w:lang w:eastAsia="zh-CN"/>
        </w:rPr>
        <w:t>song</w:t>
      </w:r>
      <w:r w:rsidR="405B3B4B" w:rsidRPr="3E914C84">
        <w:rPr>
          <w:lang w:eastAsia="zh-CN"/>
        </w:rPr>
        <w:t>s</w:t>
      </w:r>
    </w:p>
    <w:p w14:paraId="7144B657" w14:textId="1EA4BB56" w:rsidR="005C1F70" w:rsidRDefault="005C1F70" w:rsidP="4D8399D7">
      <w:pPr>
        <w:pStyle w:val="FeatureBox"/>
      </w:pPr>
      <w:r>
        <w:rPr>
          <w:noProof/>
          <w:lang w:eastAsia="en-AU"/>
        </w:rPr>
        <w:drawing>
          <wp:inline distT="0" distB="0" distL="0" distR="0" wp14:anchorId="34CBD98F" wp14:editId="5B0C46D4">
            <wp:extent cx="635027" cy="635027"/>
            <wp:effectExtent l="0" t="0" r="0" b="0"/>
            <wp:docPr id="1088655087"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2BF20C7C">
        <w:rPr>
          <w:rStyle w:val="Heading2Char"/>
        </w:rPr>
        <w:t>Resources</w:t>
      </w:r>
      <w:r>
        <w:t xml:space="preserve"> </w:t>
      </w:r>
    </w:p>
    <w:p w14:paraId="3E56D20A" w14:textId="1EC99076" w:rsidR="005C1F70" w:rsidRDefault="4CB0CBA7" w:rsidP="4D8399D7">
      <w:pPr>
        <w:pStyle w:val="FeatureBox"/>
      </w:pPr>
      <w:r>
        <w:t xml:space="preserve">A </w:t>
      </w:r>
      <w:r w:rsidR="3550C0AE">
        <w:t xml:space="preserve">folk </w:t>
      </w:r>
      <w:r>
        <w:t>song that you know</w:t>
      </w:r>
      <w:r w:rsidR="6CAD0D9D">
        <w:t>.</w:t>
      </w:r>
      <w:r w:rsidR="2B41F6E9">
        <w:t xml:space="preserve"> Folk songs often tell a story.</w:t>
      </w:r>
    </w:p>
    <w:p w14:paraId="7C48DEDE" w14:textId="09EFFC9D" w:rsidR="4D8399D7" w:rsidRDefault="4D8399D7" w:rsidP="4D8399D7"/>
    <w:p w14:paraId="252E4025" w14:textId="440E805A" w:rsidR="002762CD" w:rsidRDefault="005C1F70" w:rsidP="00D61367">
      <w:pPr>
        <w:pStyle w:val="Heading2"/>
      </w:pPr>
      <w:r>
        <w:t>Warm up (</w:t>
      </w:r>
      <w:r w:rsidR="21ECD180">
        <w:t>sing a song</w:t>
      </w:r>
      <w:r>
        <w:t>)</w:t>
      </w:r>
    </w:p>
    <w:p w14:paraId="0EC4FC88" w14:textId="2AC9F77F" w:rsidR="00E25ABF" w:rsidRPr="00D61367" w:rsidRDefault="005C1F70" w:rsidP="517752E1">
      <w:pPr>
        <w:rPr>
          <w:lang w:eastAsia="zh-CN"/>
        </w:rPr>
      </w:pPr>
      <w:r>
        <w:rPr>
          <w:noProof/>
          <w:lang w:eastAsia="en-AU"/>
        </w:rPr>
        <w:drawing>
          <wp:inline distT="0" distB="0" distL="0" distR="0" wp14:anchorId="4947CEE0" wp14:editId="5AB8AD31">
            <wp:extent cx="640081" cy="640081"/>
            <wp:effectExtent l="0" t="0" r="7620" b="7620"/>
            <wp:docPr id="1286661259"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7BF6218">
        <w:rPr>
          <w:lang w:eastAsia="zh-CN"/>
        </w:rPr>
        <w:t xml:space="preserve"> </w:t>
      </w:r>
      <w:r w:rsidR="298371D9" w:rsidRPr="37BF6218">
        <w:rPr>
          <w:lang w:eastAsia="zh-CN"/>
        </w:rPr>
        <w:t xml:space="preserve">Sing a </w:t>
      </w:r>
      <w:r w:rsidR="35F3798C" w:rsidRPr="37BF6218">
        <w:rPr>
          <w:lang w:eastAsia="zh-CN"/>
        </w:rPr>
        <w:t xml:space="preserve">folk </w:t>
      </w:r>
      <w:r w:rsidR="298371D9" w:rsidRPr="37BF6218">
        <w:rPr>
          <w:lang w:eastAsia="zh-CN"/>
        </w:rPr>
        <w:t>song you know and keep the beat</w:t>
      </w:r>
      <w:r w:rsidR="4AA20365" w:rsidRPr="37BF6218">
        <w:rPr>
          <w:lang w:eastAsia="zh-CN"/>
        </w:rPr>
        <w:t xml:space="preserve"> and pitch</w:t>
      </w:r>
      <w:r w:rsidR="000B71C9" w:rsidRPr="37BF6218">
        <w:rPr>
          <w:lang w:eastAsia="zh-CN"/>
        </w:rPr>
        <w:t>.</w:t>
      </w:r>
      <w:r w:rsidR="4C971892" w:rsidRPr="37BF6218">
        <w:rPr>
          <w:lang w:eastAsia="zh-CN"/>
        </w:rPr>
        <w:t xml:space="preserve"> </w:t>
      </w:r>
      <w:r w:rsidR="136E3C02" w:rsidRPr="37BF6218">
        <w:rPr>
          <w:lang w:eastAsia="zh-CN"/>
        </w:rPr>
        <w:t>As</w:t>
      </w:r>
      <w:r w:rsidR="3A39A1F3" w:rsidRPr="37BF6218">
        <w:rPr>
          <w:lang w:eastAsia="zh-CN"/>
        </w:rPr>
        <w:t>k</w:t>
      </w:r>
      <w:r w:rsidR="136E3C02" w:rsidRPr="37BF6218">
        <w:rPr>
          <w:lang w:eastAsia="zh-CN"/>
        </w:rPr>
        <w:t xml:space="preserve"> someone in your household to assist if you don’t know any.</w:t>
      </w:r>
      <w:r w:rsidR="6036A7D1" w:rsidRPr="37BF6218">
        <w:rPr>
          <w:lang w:eastAsia="zh-CN"/>
        </w:rPr>
        <w:t xml:space="preserve"> </w:t>
      </w:r>
      <w:r w:rsidR="6036A7D1" w:rsidRPr="37BF6218">
        <w:rPr>
          <w:rFonts w:eastAsia="Arial" w:cs="Arial"/>
        </w:rPr>
        <w:t>Some examples might include ‘Click Go the Shears’, ‘Waltzing Matilda’, ‘Sakura’, ‘Blowin’ in the Wind’, ‘Go Tell Aunt Rhody’, ‘I Know Where I’m Going’, ‘Mango Walk’ and so on.</w:t>
      </w:r>
    </w:p>
    <w:p w14:paraId="4143791D" w14:textId="22179D32" w:rsidR="00D61367" w:rsidRDefault="005C1F70" w:rsidP="00D61367">
      <w:pPr>
        <w:pStyle w:val="Heading2"/>
      </w:pPr>
      <w:r>
        <w:t xml:space="preserve">Understanding </w:t>
      </w:r>
      <w:r w:rsidR="000B71C9">
        <w:t xml:space="preserve">narrative </w:t>
      </w:r>
      <w:r w:rsidR="00D61367">
        <w:t>(</w:t>
      </w:r>
      <w:r w:rsidR="09BE0F8F">
        <w:t xml:space="preserve">learn a new </w:t>
      </w:r>
      <w:r w:rsidR="062D2398">
        <w:t xml:space="preserve">folk </w:t>
      </w:r>
      <w:r w:rsidR="09BE0F8F">
        <w:t>song</w:t>
      </w:r>
      <w:r w:rsidR="6398C7DF">
        <w:t xml:space="preserve"> and identify its narrative</w:t>
      </w:r>
      <w:r w:rsidR="00A9632B">
        <w:t xml:space="preserve">) </w:t>
      </w:r>
    </w:p>
    <w:p w14:paraId="254B07B5" w14:textId="5D71A0DC" w:rsidR="000B71C9" w:rsidRDefault="50BAAE53" w:rsidP="2BF20C7C">
      <w:pPr>
        <w:rPr>
          <w:lang w:eastAsia="zh-CN"/>
        </w:rPr>
      </w:pPr>
      <w:r>
        <w:rPr>
          <w:noProof/>
          <w:lang w:eastAsia="en-AU"/>
        </w:rPr>
        <w:drawing>
          <wp:inline distT="0" distB="0" distL="0" distR="0" wp14:anchorId="544CCBCE" wp14:editId="36E67126">
            <wp:extent cx="635027" cy="635027"/>
            <wp:effectExtent l="0" t="0" r="0" b="0"/>
            <wp:docPr id="1335355532"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4B8CD9BB" w:rsidRPr="3E914C84">
        <w:rPr>
          <w:lang w:eastAsia="zh-CN"/>
        </w:rPr>
        <w:t xml:space="preserve">What is your </w:t>
      </w:r>
      <w:r w:rsidR="50B16222" w:rsidRPr="3E914C84">
        <w:rPr>
          <w:lang w:eastAsia="zh-CN"/>
        </w:rPr>
        <w:t>folk</w:t>
      </w:r>
      <w:r w:rsidR="092AF594" w:rsidRPr="3E914C84">
        <w:rPr>
          <w:lang w:eastAsia="zh-CN"/>
        </w:rPr>
        <w:t xml:space="preserve"> </w:t>
      </w:r>
      <w:r w:rsidR="4B8CD9BB" w:rsidRPr="3E914C84">
        <w:rPr>
          <w:lang w:eastAsia="zh-CN"/>
        </w:rPr>
        <w:t xml:space="preserve">song </w:t>
      </w:r>
      <w:r w:rsidR="7C987E12" w:rsidRPr="3E914C84">
        <w:rPr>
          <w:lang w:eastAsia="zh-CN"/>
        </w:rPr>
        <w:t>called</w:t>
      </w:r>
      <w:r w:rsidR="4B8CD9BB" w:rsidRPr="3E914C84">
        <w:rPr>
          <w:lang w:eastAsia="zh-CN"/>
        </w:rPr>
        <w:t xml:space="preserve">? </w:t>
      </w:r>
      <w:r w:rsidR="48119949" w:rsidRPr="3E914C84">
        <w:rPr>
          <w:lang w:eastAsia="zh-CN"/>
        </w:rPr>
        <w:t xml:space="preserve">What country is it from? </w:t>
      </w:r>
      <w:r w:rsidR="072DB7CD" w:rsidRPr="3E914C84">
        <w:rPr>
          <w:lang w:eastAsia="zh-CN"/>
        </w:rPr>
        <w:t xml:space="preserve">What </w:t>
      </w:r>
      <w:r w:rsidR="5B993685" w:rsidRPr="3E914C84">
        <w:rPr>
          <w:lang w:eastAsia="zh-CN"/>
        </w:rPr>
        <w:t>narrative (story)</w:t>
      </w:r>
      <w:r w:rsidR="072DB7CD" w:rsidRPr="3E914C84">
        <w:rPr>
          <w:lang w:eastAsia="zh-CN"/>
        </w:rPr>
        <w:t xml:space="preserve"> does it tell? </w:t>
      </w:r>
    </w:p>
    <w:p w14:paraId="00BF6889" w14:textId="7BA8D615" w:rsidR="003E219B" w:rsidRDefault="49453B39" w:rsidP="3E914C84">
      <w:pPr>
        <w:rPr>
          <w:lang w:eastAsia="zh-CN"/>
        </w:rPr>
      </w:pPr>
      <w:r>
        <w:rPr>
          <w:noProof/>
          <w:lang w:eastAsia="en-AU"/>
        </w:rPr>
        <w:drawing>
          <wp:inline distT="0" distB="0" distL="0" distR="0" wp14:anchorId="2D9B51AC" wp14:editId="21D38265">
            <wp:extent cx="635027" cy="635027"/>
            <wp:effectExtent l="0" t="0" r="0" b="0"/>
            <wp:docPr id="327156193"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641F0D" w:rsidRPr="3E914C84">
        <w:rPr>
          <w:lang w:eastAsia="zh-CN"/>
        </w:rPr>
        <w:t xml:space="preserve"> </w:t>
      </w:r>
      <w:r w:rsidR="7E6A5D24" w:rsidRPr="3E914C84">
        <w:rPr>
          <w:lang w:eastAsia="zh-CN"/>
        </w:rPr>
        <w:t xml:space="preserve">With someone in your household, think of </w:t>
      </w:r>
      <w:r w:rsidR="23E6DBA8" w:rsidRPr="3E914C84">
        <w:rPr>
          <w:lang w:eastAsia="zh-CN"/>
        </w:rPr>
        <w:t>two other folk songs they know</w:t>
      </w:r>
      <w:r w:rsidR="28BCF12D" w:rsidRPr="3E914C84">
        <w:rPr>
          <w:lang w:eastAsia="zh-CN"/>
        </w:rPr>
        <w:t>. Sing or listen to those songs.</w:t>
      </w:r>
    </w:p>
    <w:p w14:paraId="446FCFE2" w14:textId="4EEFAA4B" w:rsidR="003E219B" w:rsidRDefault="2AF57343" w:rsidP="3E914C84">
      <w:pPr>
        <w:rPr>
          <w:rFonts w:cs="Arial"/>
          <w:lang w:eastAsia="zh-CN"/>
        </w:rPr>
      </w:pPr>
      <w:r>
        <w:rPr>
          <w:noProof/>
          <w:lang w:eastAsia="en-AU"/>
        </w:rPr>
        <w:drawing>
          <wp:inline distT="0" distB="0" distL="0" distR="0" wp14:anchorId="3ED6D01D" wp14:editId="22BFB3DD">
            <wp:extent cx="635027" cy="635027"/>
            <wp:effectExtent l="0" t="0" r="0" b="0"/>
            <wp:docPr id="762213294"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Think about these questions.</w:t>
      </w:r>
      <w:r w:rsidR="2AF995AB">
        <w:t xml:space="preserve"> </w:t>
      </w:r>
    </w:p>
    <w:p w14:paraId="2F2B8921" w14:textId="590C767B" w:rsidR="003E219B" w:rsidRDefault="2AF57343" w:rsidP="3E914C84">
      <w:pPr>
        <w:rPr>
          <w:rFonts w:cs="Arial"/>
          <w:lang w:eastAsia="zh-CN"/>
        </w:rPr>
      </w:pPr>
      <w:r>
        <w:t xml:space="preserve">What is a folk song? </w:t>
      </w:r>
      <w:r w:rsidR="35DEE8D9">
        <w:t>(an expression of popular culture, often to tell a story of that culture)</w:t>
      </w:r>
    </w:p>
    <w:p w14:paraId="3F7F7883" w14:textId="76619026" w:rsidR="003E219B" w:rsidRDefault="2AF57343" w:rsidP="3E914C84">
      <w:r>
        <w:lastRenderedPageBreak/>
        <w:t xml:space="preserve">What features of the music let you know that it is a folk song? </w:t>
      </w:r>
      <w:r w:rsidR="552CF3B6">
        <w:t>(</w:t>
      </w:r>
      <w:r w:rsidR="11EB3DFE">
        <w:t>it may have a singer and a guitar for example)</w:t>
      </w:r>
    </w:p>
    <w:p w14:paraId="6A2AF247" w14:textId="4C7E8239" w:rsidR="003E219B" w:rsidRDefault="2AF57343" w:rsidP="3E914C84">
      <w:r>
        <w:t xml:space="preserve">What tells you it is a folk song? </w:t>
      </w:r>
      <w:r w:rsidR="491858BC">
        <w:t xml:space="preserve">(the storyline, the instruments and the overall sound)  </w:t>
      </w:r>
    </w:p>
    <w:p w14:paraId="5D034FB0" w14:textId="1614299C" w:rsidR="003E219B" w:rsidRDefault="56BA3EF4" w:rsidP="517752E1">
      <w:pPr>
        <w:rPr>
          <w:highlight w:val="yellow"/>
        </w:rPr>
      </w:pPr>
      <w:r>
        <w:t xml:space="preserve">What are the instrumental tone colours (timbres) of instruments traditionally used when singing or performing folk songs? </w:t>
      </w:r>
      <w:r w:rsidR="4F5F6FD9">
        <w:t>(</w:t>
      </w:r>
      <w:r w:rsidR="6A8A2B57">
        <w:t>often a guitar or a piano and a singer)</w:t>
      </w:r>
    </w:p>
    <w:p w14:paraId="15BD01F4" w14:textId="292C6D2C" w:rsidR="003E219B" w:rsidRDefault="47EE0FB4" w:rsidP="3E914C84">
      <w:r>
        <w:t>How might</w:t>
      </w:r>
      <w:r w:rsidR="5886A0ED">
        <w:t xml:space="preserve"> these</w:t>
      </w:r>
      <w:r>
        <w:t xml:space="preserve"> instruments reinforce the meaning of the narrative in a folk song? (For example, why might a violin have been used instead of an electric guitar?)</w:t>
      </w:r>
    </w:p>
    <w:p w14:paraId="4437498D" w14:textId="290F4141" w:rsidR="003E219B" w:rsidRDefault="56BA3EF4" w:rsidP="3E914C84">
      <w:r>
        <w:rPr>
          <w:noProof/>
          <w:lang w:eastAsia="en-AU"/>
        </w:rPr>
        <w:drawing>
          <wp:inline distT="0" distB="0" distL="0" distR="0" wp14:anchorId="7082AE3B" wp14:editId="39639080">
            <wp:extent cx="640081" cy="640081"/>
            <wp:effectExtent l="0" t="0" r="7620" b="7620"/>
            <wp:docPr id="1370770737" name="Picture 4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3CD02B81">
        <w:t xml:space="preserve">Think about the folk song you </w:t>
      </w:r>
      <w:r w:rsidR="160024F8">
        <w:t>chose to sing.</w:t>
      </w:r>
      <w:r w:rsidR="3CD02B81">
        <w:t xml:space="preserve"> </w:t>
      </w:r>
      <w:r w:rsidR="4E7F8872">
        <w:t>A</w:t>
      </w:r>
      <w:r w:rsidR="3CD02B81">
        <w:t>nswer these questions</w:t>
      </w:r>
      <w:r w:rsidR="0ABFA0DD">
        <w:t>:</w:t>
      </w:r>
    </w:p>
    <w:p w14:paraId="4E9C15DE" w14:textId="45D4C440" w:rsidR="003E219B" w:rsidRDefault="3EC9BAFB" w:rsidP="3E914C84">
      <w:r>
        <w:t>What is the title? Who is the composer?</w:t>
      </w:r>
    </w:p>
    <w:p w14:paraId="7CC8EAA7" w14:textId="1D752FBB" w:rsidR="003E219B" w:rsidRDefault="480FAC9D" w:rsidP="3E914C84">
      <w:r>
        <w:t xml:space="preserve">Title: </w:t>
      </w:r>
      <w:r w:rsidR="3EC9BAFB">
        <w:t>___________________________________________________________________</w:t>
      </w:r>
    </w:p>
    <w:p w14:paraId="5F176588" w14:textId="31E451DD" w:rsidR="73ED618C" w:rsidRDefault="73ED618C" w:rsidP="517752E1">
      <w:r>
        <w:t>Composer: ______________________________________________________________</w:t>
      </w:r>
    </w:p>
    <w:p w14:paraId="7FED45D3" w14:textId="1202DA67" w:rsidR="003E219B" w:rsidRDefault="3EC9BAFB" w:rsidP="3E914C84">
      <w:r>
        <w:t>What country</w:t>
      </w:r>
      <w:r w:rsidR="122F193E">
        <w:t xml:space="preserve"> or </w:t>
      </w:r>
      <w:r>
        <w:t>culture is it from?</w:t>
      </w:r>
    </w:p>
    <w:p w14:paraId="19836C5C" w14:textId="05DBE021" w:rsidR="003E219B" w:rsidRDefault="3EC9BAFB" w:rsidP="3E914C84">
      <w:r>
        <w:t>_______________________________________________________________________</w:t>
      </w:r>
    </w:p>
    <w:p w14:paraId="7624AB53" w14:textId="1E073CAA" w:rsidR="003E219B" w:rsidRDefault="3CD02B81" w:rsidP="3E914C84">
      <w:r>
        <w:t>How do you know it is a folk song?</w:t>
      </w:r>
    </w:p>
    <w:p w14:paraId="416D7888" w14:textId="75A04D85" w:rsidR="003E219B" w:rsidRDefault="3CD02B81" w:rsidP="3E914C84">
      <w:r>
        <w:t>_______________________________________________________________________</w:t>
      </w:r>
    </w:p>
    <w:p w14:paraId="332FCD2A" w14:textId="213D02AC" w:rsidR="003E219B" w:rsidRDefault="3CD02B81" w:rsidP="3E914C84">
      <w:r>
        <w:t>_______________________________________________________________________</w:t>
      </w:r>
    </w:p>
    <w:p w14:paraId="3A2B9602" w14:textId="386A56CC" w:rsidR="003E219B" w:rsidRDefault="3CD02B81" w:rsidP="3E914C84">
      <w:r>
        <w:t>What features of the music let you know it is a folk song?</w:t>
      </w:r>
    </w:p>
    <w:p w14:paraId="032AFFAF" w14:textId="59CA3C6A" w:rsidR="003E219B" w:rsidRDefault="3CD02B81" w:rsidP="3E914C84">
      <w:r>
        <w:t>_______________________________________________________________________</w:t>
      </w:r>
    </w:p>
    <w:p w14:paraId="4F2242EB" w14:textId="0774ED43" w:rsidR="003E219B" w:rsidRDefault="3CD02B81" w:rsidP="3E914C84">
      <w:r>
        <w:t xml:space="preserve">_______________________________________________________________________ </w:t>
      </w:r>
    </w:p>
    <w:p w14:paraId="574A8CE1" w14:textId="2F49AFD7" w:rsidR="003E219B" w:rsidRDefault="3CD02B81" w:rsidP="3E914C84">
      <w:r>
        <w:t xml:space="preserve">_______________________________________________________________________  </w:t>
      </w:r>
    </w:p>
    <w:p w14:paraId="15BCC485" w14:textId="53065638" w:rsidR="003E219B" w:rsidRDefault="1C70F775" w:rsidP="3E914C84">
      <w:r>
        <w:t>What instruments are used in the folk song?</w:t>
      </w:r>
    </w:p>
    <w:p w14:paraId="48226D2F" w14:textId="1B8AEC6D" w:rsidR="003E219B" w:rsidRDefault="1C70F775" w:rsidP="3E914C84">
      <w:r>
        <w:t>_______________________________________________________________________</w:t>
      </w:r>
    </w:p>
    <w:p w14:paraId="42E9B0B0" w14:textId="6C450F92" w:rsidR="003E219B" w:rsidRDefault="1C70F775" w:rsidP="3E914C84">
      <w:r>
        <w:t>_______________________________________________________________________</w:t>
      </w:r>
    </w:p>
    <w:p w14:paraId="10F8BAE6" w14:textId="1D6240A5" w:rsidR="003E219B" w:rsidRDefault="1C70F775" w:rsidP="3E914C84">
      <w:r>
        <w:t>_______________________________________________________________________</w:t>
      </w:r>
    </w:p>
    <w:p w14:paraId="1587B5E1" w14:textId="4EBF0DC6" w:rsidR="003E219B" w:rsidRDefault="2AF57343" w:rsidP="3E914C84">
      <w:r>
        <w:t>Think of three adjectives to describe the sound of each of the instruments</w:t>
      </w:r>
      <w:r w:rsidR="583D4662">
        <w:t xml:space="preserve"> (only do as many instruments as you think are actually in the song):</w:t>
      </w:r>
      <w:r>
        <w:t xml:space="preserve">  </w:t>
      </w:r>
      <w:bookmarkStart w:id="0" w:name="_GoBack"/>
      <w:bookmarkEnd w:id="0"/>
    </w:p>
    <w:p w14:paraId="171C34B1" w14:textId="57937CF7" w:rsidR="003E219B" w:rsidRDefault="483EF75D" w:rsidP="3E914C84">
      <w:r>
        <w:lastRenderedPageBreak/>
        <w:t xml:space="preserve">Instrument 1: </w:t>
      </w:r>
      <w:r w:rsidR="21C98445">
        <w:t>________________________________________________________</w:t>
      </w:r>
      <w:r w:rsidR="73AEF68D">
        <w:t>_</w:t>
      </w:r>
      <w:r w:rsidR="21C98445">
        <w:t>__</w:t>
      </w:r>
    </w:p>
    <w:p w14:paraId="658B9B91" w14:textId="12BF57A2" w:rsidR="003E219B" w:rsidRDefault="1BE97AC4" w:rsidP="3E914C84">
      <w:r>
        <w:t>Instrument 2:</w:t>
      </w:r>
      <w:r w:rsidR="78377E3E">
        <w:t xml:space="preserve"> </w:t>
      </w:r>
      <w:r w:rsidR="766D4D3B">
        <w:t>_________________________________________________________</w:t>
      </w:r>
      <w:r w:rsidR="672AD083">
        <w:t>_</w:t>
      </w:r>
      <w:r w:rsidR="766D4D3B">
        <w:t>_</w:t>
      </w:r>
    </w:p>
    <w:p w14:paraId="1988635E" w14:textId="44908515" w:rsidR="003E219B" w:rsidRDefault="3EBCB417" w:rsidP="517752E1">
      <w:r>
        <w:t xml:space="preserve">Instrument 3: </w:t>
      </w:r>
      <w:r w:rsidR="766D4D3B">
        <w:t>__________________________________________________</w:t>
      </w:r>
      <w:r w:rsidR="4F215D7E">
        <w:t>_________</w:t>
      </w:r>
      <w:r w:rsidR="766D4D3B">
        <w:t xml:space="preserve"> </w:t>
      </w:r>
    </w:p>
    <w:p w14:paraId="300F2BD3" w14:textId="71E1C5D6" w:rsidR="003E219B" w:rsidRDefault="2AF57343" w:rsidP="3E914C84">
      <w:r>
        <w:t>How do the instruments reinforce the meaning of the narrative</w:t>
      </w:r>
      <w:r w:rsidR="08096D0E">
        <w:t xml:space="preserve"> in your folk song</w:t>
      </w:r>
      <w:r>
        <w:t>?</w:t>
      </w:r>
    </w:p>
    <w:p w14:paraId="10926FE4" w14:textId="76ED05BB" w:rsidR="003E219B" w:rsidRDefault="520E3F82" w:rsidP="3E914C84">
      <w:r>
        <w:t xml:space="preserve">_______________________________________________________________________ </w:t>
      </w:r>
    </w:p>
    <w:p w14:paraId="08B6A35B" w14:textId="4FD6A76F" w:rsidR="003E219B" w:rsidRDefault="520E3F82" w:rsidP="3E914C84">
      <w:r>
        <w:t>_______________________________________________________________________</w:t>
      </w:r>
    </w:p>
    <w:p w14:paraId="07152DFB" w14:textId="2D3E5A59" w:rsidR="003E219B" w:rsidRDefault="520E3F82" w:rsidP="3E914C84">
      <w:r>
        <w:t>_______________________________________________________________________</w:t>
      </w:r>
    </w:p>
    <w:p w14:paraId="0D517A66" w14:textId="477846FA" w:rsidR="003E219B" w:rsidRDefault="2AF57343" w:rsidP="3E914C84">
      <w:r>
        <w:t xml:space="preserve"> </w:t>
      </w:r>
      <w:r w:rsidR="003E219B">
        <w:rPr>
          <w:noProof/>
          <w:lang w:eastAsia="en-AU"/>
        </w:rPr>
        <w:drawing>
          <wp:inline distT="0" distB="0" distL="0" distR="0" wp14:anchorId="53995812" wp14:editId="1AF8B246">
            <wp:extent cx="640081" cy="640081"/>
            <wp:effectExtent l="0" t="0" r="7620" b="7620"/>
            <wp:docPr id="604500610" name="Picture 4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B3789D7">
        <w:t xml:space="preserve">Write a list of </w:t>
      </w:r>
      <w:r w:rsidR="05592C30">
        <w:t>two other</w:t>
      </w:r>
      <w:r w:rsidR="2F55C015">
        <w:t xml:space="preserve"> </w:t>
      </w:r>
      <w:r w:rsidR="5B3789D7">
        <w:t>folk songs</w:t>
      </w:r>
      <w:r w:rsidR="11AC0D97">
        <w:t xml:space="preserve"> you have discussed</w:t>
      </w:r>
      <w:r w:rsidR="3B401C4D">
        <w:t xml:space="preserve"> with</w:t>
      </w:r>
      <w:r w:rsidR="4D327E08">
        <w:t xml:space="preserve"> </w:t>
      </w:r>
      <w:r w:rsidR="0D3F8E8B">
        <w:t>some</w:t>
      </w:r>
      <w:r w:rsidR="4CEEEFAE">
        <w:t>o</w:t>
      </w:r>
      <w:r w:rsidR="0D3F8E8B">
        <w:t>ne in</w:t>
      </w:r>
      <w:r w:rsidR="3B401C4D">
        <w:t xml:space="preserve"> your </w:t>
      </w:r>
      <w:r w:rsidR="59C9F046">
        <w:t>household</w:t>
      </w:r>
      <w:r w:rsidR="11AC0D97">
        <w:t>.</w:t>
      </w:r>
      <w:r w:rsidR="5B3789D7">
        <w:t xml:space="preserve"> </w:t>
      </w:r>
      <w:r w:rsidR="3356CC16">
        <w:t>I</w:t>
      </w:r>
      <w:r w:rsidR="5B3789D7">
        <w:t>nclude the title, country</w:t>
      </w:r>
      <w:r w:rsidR="22298DBD">
        <w:t xml:space="preserve"> it is from</w:t>
      </w:r>
      <w:r w:rsidR="5B3789D7">
        <w:t xml:space="preserve"> and a </w:t>
      </w:r>
      <w:r w:rsidR="2830BA4E">
        <w:t>sentence</w:t>
      </w:r>
      <w:r w:rsidR="1D58B252">
        <w:t xml:space="preserve"> or </w:t>
      </w:r>
      <w:r w:rsidR="5B3789D7">
        <w:t>paragraph about the story it tells</w:t>
      </w:r>
      <w:r w:rsidR="5100AC94">
        <w:t>:</w:t>
      </w:r>
    </w:p>
    <w:p w14:paraId="18A3B84C" w14:textId="34035C88" w:rsidR="269402F8" w:rsidRDefault="269402F8">
      <w:r>
        <w:t xml:space="preserve">_______________________________________________________________________ </w:t>
      </w:r>
    </w:p>
    <w:p w14:paraId="3BE1079C" w14:textId="42960250" w:rsidR="269402F8" w:rsidRDefault="269402F8">
      <w:r>
        <w:t xml:space="preserve">_______________________________________________________________________ </w:t>
      </w:r>
    </w:p>
    <w:p w14:paraId="10F74C03" w14:textId="1D0A5EDF" w:rsidR="269402F8" w:rsidRDefault="269402F8">
      <w:r>
        <w:t xml:space="preserve">_______________________________________________________________________ </w:t>
      </w:r>
    </w:p>
    <w:p w14:paraId="44289C56" w14:textId="586AD6FB" w:rsidR="269402F8" w:rsidRDefault="269402F8" w:rsidP="3E914C84">
      <w:r>
        <w:t>_______________________________________________________________________</w:t>
      </w:r>
    </w:p>
    <w:p w14:paraId="4163FD80" w14:textId="5FFCA7C7" w:rsidR="269402F8" w:rsidRDefault="269402F8">
      <w:r>
        <w:t xml:space="preserve">_______________________________________________________________________ </w:t>
      </w:r>
    </w:p>
    <w:p w14:paraId="2A5491B1" w14:textId="48F5D2E8" w:rsidR="269402F8" w:rsidRDefault="269402F8">
      <w:r>
        <w:t xml:space="preserve"> _______________________________________________________________________</w:t>
      </w:r>
    </w:p>
    <w:p w14:paraId="1FBCABD5" w14:textId="420B5A85" w:rsidR="269402F8" w:rsidRDefault="269402F8">
      <w:r>
        <w:t xml:space="preserve"> _______________________________________________________________________  </w:t>
      </w:r>
    </w:p>
    <w:p w14:paraId="4F840388" w14:textId="0119659D" w:rsidR="3FEF65CC" w:rsidRDefault="3FEF65CC" w:rsidP="3E914C84">
      <w:r>
        <w:rPr>
          <w:noProof/>
          <w:lang w:eastAsia="en-AU"/>
        </w:rPr>
        <w:drawing>
          <wp:inline distT="0" distB="0" distL="0" distR="0" wp14:anchorId="1939C6F0" wp14:editId="46CAE29E">
            <wp:extent cx="640081" cy="640081"/>
            <wp:effectExtent l="0" t="0" r="7620" b="7620"/>
            <wp:docPr id="1356290587"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6">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Learn the second verse of the traditional Australian poem ‘My Country’ by Dorothea McKellar.  </w:t>
      </w:r>
    </w:p>
    <w:p w14:paraId="48456BE8" w14:textId="43F802D0" w:rsidR="3FEF65CC" w:rsidRDefault="3FEF65CC" w:rsidP="3E914C84">
      <w:pPr>
        <w:rPr>
          <w:rFonts w:cs="Arial"/>
          <w:lang w:eastAsia="zh-CN"/>
        </w:rPr>
      </w:pPr>
      <w:r>
        <w:t xml:space="preserve">‘I love a sunburnt country, </w:t>
      </w:r>
      <w:r>
        <w:br/>
        <w:t xml:space="preserve">A land of sweeping plains, </w:t>
      </w:r>
      <w:r>
        <w:br/>
        <w:t xml:space="preserve">Of ragged mountain ranges, </w:t>
      </w:r>
      <w:r>
        <w:br/>
        <w:t xml:space="preserve">Of droughts and flooding rains. </w:t>
      </w:r>
      <w:r>
        <w:br/>
        <w:t xml:space="preserve">I love her far horizons, </w:t>
      </w:r>
      <w:r>
        <w:br/>
        <w:t xml:space="preserve">I love her jewel-sea, </w:t>
      </w:r>
      <w:r>
        <w:br/>
        <w:t xml:space="preserve">Her beauty and her terror - </w:t>
      </w:r>
      <w:r>
        <w:br/>
        <w:t xml:space="preserve">The wide brown land for me!’ </w:t>
      </w:r>
    </w:p>
    <w:p w14:paraId="08DD3E2B" w14:textId="308318F2" w:rsidR="3FEF65CC" w:rsidRDefault="3FEF65CC" w:rsidP="3E914C84">
      <w:r>
        <w:lastRenderedPageBreak/>
        <w:t xml:space="preserve">Retrieved with permission from the official Dorothea MacKellar website </w:t>
      </w:r>
      <w:hyperlink r:id="rId17">
        <w:r w:rsidRPr="3E914C84">
          <w:rPr>
            <w:rStyle w:val="Hyperlink"/>
            <w:rFonts w:eastAsia="Arial" w:cs="Arial"/>
          </w:rPr>
          <w:t>https://www.dorotheamackellar.com.au/archive/mycountry.htm</w:t>
        </w:r>
      </w:hyperlink>
    </w:p>
    <w:p w14:paraId="700BB7AF" w14:textId="4E53130E" w:rsidR="3FEF65CC" w:rsidRDefault="3FEF65CC" w:rsidP="3E914C84">
      <w:pPr>
        <w:rPr>
          <w:lang w:eastAsia="zh-CN"/>
        </w:rPr>
      </w:pPr>
      <w:r>
        <w:rPr>
          <w:noProof/>
          <w:lang w:eastAsia="en-AU"/>
        </w:rPr>
        <w:drawing>
          <wp:inline distT="0" distB="0" distL="0" distR="0" wp14:anchorId="7FB4DD8B" wp14:editId="5FE46AD3">
            <wp:extent cx="635027" cy="635027"/>
            <wp:effectExtent l="0" t="0" r="0" b="0"/>
            <wp:docPr id="229080003"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Recite this poem</w:t>
      </w:r>
      <w:r w:rsidR="685E92B5">
        <w:t xml:space="preserve"> to a member of </w:t>
      </w:r>
      <w:r w:rsidR="29361055">
        <w:t>your</w:t>
      </w:r>
      <w:r w:rsidR="685E92B5">
        <w:t xml:space="preserve"> household</w:t>
      </w:r>
      <w:r w:rsidR="41F8AEB7">
        <w:t>. Discuss the message you think the author is trying to communicate to her audience.</w:t>
      </w:r>
    </w:p>
    <w:p w14:paraId="672F898C" w14:textId="1FBFE9E4" w:rsidR="3FEF65CC" w:rsidRDefault="3FEF65CC" w:rsidP="3E914C84">
      <w:r>
        <w:rPr>
          <w:noProof/>
          <w:lang w:eastAsia="en-AU"/>
        </w:rPr>
        <w:drawing>
          <wp:inline distT="0" distB="0" distL="0" distR="0" wp14:anchorId="19C6B236" wp14:editId="6B5A80CD">
            <wp:extent cx="640081" cy="640081"/>
            <wp:effectExtent l="0" t="0" r="7620" b="7620"/>
            <wp:docPr id="1226304013" name="Picture 4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How does the narrative of this poem make </w:t>
      </w:r>
      <w:r w:rsidR="18323360">
        <w:t>you</w:t>
      </w:r>
      <w:r>
        <w:t xml:space="preserve"> feel?</w:t>
      </w:r>
    </w:p>
    <w:p w14:paraId="0EFE375B" w14:textId="7A80B88E" w:rsidR="3BD7EC2C" w:rsidRDefault="3BD7EC2C">
      <w:r>
        <w:t>_______________________________________________________________________</w:t>
      </w:r>
    </w:p>
    <w:p w14:paraId="4F8B4432" w14:textId="63D8E9E2" w:rsidR="3BD7EC2C" w:rsidRDefault="3BD7EC2C">
      <w:r>
        <w:t>_______________________________________________________________________</w:t>
      </w:r>
    </w:p>
    <w:p w14:paraId="510BFA12" w14:textId="291DA0C2" w:rsidR="3BD7EC2C" w:rsidRDefault="3BD7EC2C">
      <w:r>
        <w:t xml:space="preserve">Do you think everyone who reads this poem would feel the same as you? </w:t>
      </w:r>
    </w:p>
    <w:p w14:paraId="2E3B5976" w14:textId="5BC718B3" w:rsidR="3BD7EC2C" w:rsidRDefault="3BD7EC2C">
      <w:r>
        <w:t xml:space="preserve">_______________________________________________________________________ </w:t>
      </w:r>
    </w:p>
    <w:p w14:paraId="726EC134" w14:textId="019D2360" w:rsidR="3BD7EC2C" w:rsidRDefault="3BD7EC2C" w:rsidP="3E914C84">
      <w:r>
        <w:t xml:space="preserve">_______________________________________________________________________ </w:t>
      </w:r>
    </w:p>
    <w:p w14:paraId="4CF5014F" w14:textId="399BF068" w:rsidR="1CDCC1A6" w:rsidRDefault="1CDCC1A6" w:rsidP="3E914C84">
      <w:r>
        <w:t>If this poem is made into a folk song, how might it</w:t>
      </w:r>
      <w:r w:rsidR="3FEF65CC">
        <w:t xml:space="preserve"> mak</w:t>
      </w:r>
      <w:r w:rsidR="5C34E08E">
        <w:t>e</w:t>
      </w:r>
      <w:r w:rsidR="3FEF65CC">
        <w:t xml:space="preserve"> us feel about our country</w:t>
      </w:r>
      <w:r w:rsidR="5CD6C483">
        <w:t xml:space="preserve"> Australia?</w:t>
      </w:r>
    </w:p>
    <w:p w14:paraId="39771E81" w14:textId="55248301" w:rsidR="5CD6C483" w:rsidRDefault="5CD6C483">
      <w:r>
        <w:t>_______________________________________________________________________</w:t>
      </w:r>
    </w:p>
    <w:p w14:paraId="6A1E7548" w14:textId="305CEE63" w:rsidR="5CD6C483" w:rsidRDefault="5CD6C483">
      <w:r>
        <w:t>_______________________________________________________________________</w:t>
      </w:r>
    </w:p>
    <w:p w14:paraId="6392763D" w14:textId="5024F7C1" w:rsidR="5CD6C483" w:rsidRDefault="5CD6C483">
      <w:r>
        <w:t>_______________________________________________________________________</w:t>
      </w:r>
    </w:p>
    <w:p w14:paraId="7B6FF46F" w14:textId="44BC9C13" w:rsidR="002D008E" w:rsidRPr="003509D8" w:rsidRDefault="5CD6C483">
      <w:r>
        <w:t>_______________________________________________________________________</w:t>
      </w:r>
      <w:r w:rsidR="002D008E">
        <w:br w:type="page"/>
      </w:r>
    </w:p>
    <w:p w14:paraId="5434D29D" w14:textId="19D0D45F" w:rsidR="00D61367" w:rsidRDefault="005C1F70" w:rsidP="00D61367">
      <w:pPr>
        <w:pStyle w:val="Heading2"/>
      </w:pPr>
      <w:r>
        <w:lastRenderedPageBreak/>
        <w:t>Reflection</w:t>
      </w:r>
    </w:p>
    <w:p w14:paraId="183023E3" w14:textId="5AF2362C" w:rsidR="00E25ABF" w:rsidRDefault="005C1F70" w:rsidP="002762CD">
      <w:pPr>
        <w:rPr>
          <w:lang w:eastAsia="zh-CN"/>
        </w:rPr>
      </w:pPr>
      <w:r>
        <w:rPr>
          <w:noProof/>
          <w:lang w:eastAsia="en-AU"/>
        </w:rPr>
        <w:drawing>
          <wp:inline distT="0" distB="0" distL="0" distR="0" wp14:anchorId="427A0BCF" wp14:editId="140C9307">
            <wp:extent cx="635027" cy="635027"/>
            <wp:effectExtent l="0" t="0" r="0" b="0"/>
            <wp:docPr id="1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Think about what you have learnt in this activity. </w:t>
      </w:r>
      <w:r w:rsidR="005D6629">
        <w:rPr>
          <w:lang w:eastAsia="zh-CN"/>
        </w:rPr>
        <w:t>Use the t</w:t>
      </w:r>
      <w:r w:rsidR="00E25ABF">
        <w:rPr>
          <w:lang w:eastAsia="zh-CN"/>
        </w:rPr>
        <w:t>wo stars and a wish structure to guide your reflection.</w:t>
      </w:r>
    </w:p>
    <w:tbl>
      <w:tblPr>
        <w:tblStyle w:val="Tableheader"/>
        <w:tblW w:w="0" w:type="auto"/>
        <w:tblLook w:val="0420" w:firstRow="1" w:lastRow="0" w:firstColumn="0" w:lastColumn="0" w:noHBand="0" w:noVBand="1"/>
        <w:tblCaption w:val="Star Star Wish table"/>
      </w:tblPr>
      <w:tblGrid>
        <w:gridCol w:w="3191"/>
        <w:gridCol w:w="3192"/>
        <w:gridCol w:w="3189"/>
      </w:tblGrid>
      <w:tr w:rsidR="00E25ABF" w14:paraId="7A14A3DE" w14:textId="77777777" w:rsidTr="00E25ABF">
        <w:trPr>
          <w:cnfStyle w:val="100000000000" w:firstRow="1" w:lastRow="0" w:firstColumn="0" w:lastColumn="0" w:oddVBand="0" w:evenVBand="0" w:oddHBand="0" w:evenHBand="0" w:firstRowFirstColumn="0" w:firstRowLastColumn="0" w:lastRowFirstColumn="0" w:lastRowLastColumn="0"/>
        </w:trPr>
        <w:tc>
          <w:tcPr>
            <w:tcW w:w="3191" w:type="dxa"/>
          </w:tcPr>
          <w:p w14:paraId="65DA0511" w14:textId="040EA527" w:rsidR="00E25ABF" w:rsidRDefault="00E25ABF" w:rsidP="00E25ABF">
            <w:pPr>
              <w:spacing w:before="192" w:after="192"/>
              <w:rPr>
                <w:lang w:eastAsia="zh-CN"/>
              </w:rPr>
            </w:pPr>
            <w:r>
              <w:rPr>
                <w:lang w:eastAsia="zh-CN"/>
              </w:rPr>
              <w:t>Star</w:t>
            </w:r>
            <w:r>
              <w:rPr>
                <w:lang w:eastAsia="zh-CN"/>
              </w:rPr>
              <w:br/>
              <w:t>Something that went well!</w:t>
            </w:r>
          </w:p>
        </w:tc>
        <w:tc>
          <w:tcPr>
            <w:tcW w:w="3192" w:type="dxa"/>
          </w:tcPr>
          <w:p w14:paraId="78015342" w14:textId="7F4C88D7" w:rsidR="00E25ABF" w:rsidRDefault="00E25ABF" w:rsidP="00E25ABF">
            <w:pPr>
              <w:rPr>
                <w:lang w:eastAsia="zh-CN"/>
              </w:rPr>
            </w:pPr>
            <w:r>
              <w:rPr>
                <w:lang w:eastAsia="zh-CN"/>
              </w:rPr>
              <w:t xml:space="preserve">Star </w:t>
            </w:r>
            <w:r>
              <w:rPr>
                <w:lang w:eastAsia="zh-CN"/>
              </w:rPr>
              <w:br/>
              <w:t>Something that went well!</w:t>
            </w:r>
          </w:p>
        </w:tc>
        <w:tc>
          <w:tcPr>
            <w:tcW w:w="3189" w:type="dxa"/>
          </w:tcPr>
          <w:p w14:paraId="65E4155E" w14:textId="3C0D2CBE" w:rsidR="00E25ABF" w:rsidRDefault="00E25ABF" w:rsidP="000B71C9">
            <w:pPr>
              <w:rPr>
                <w:lang w:eastAsia="zh-CN"/>
              </w:rPr>
            </w:pPr>
            <w:r>
              <w:rPr>
                <w:lang w:eastAsia="zh-CN"/>
              </w:rPr>
              <w:t>Wish</w:t>
            </w:r>
            <w:r w:rsidR="000B71C9">
              <w:rPr>
                <w:lang w:eastAsia="zh-CN"/>
              </w:rPr>
              <w:br/>
            </w:r>
            <w:r>
              <w:rPr>
                <w:lang w:eastAsia="zh-CN"/>
              </w:rPr>
              <w:t>A goal for next time…</w:t>
            </w:r>
          </w:p>
        </w:tc>
      </w:tr>
      <w:tr w:rsidR="00E25ABF" w14:paraId="4A754D04" w14:textId="77777777" w:rsidTr="00E25ABF">
        <w:trPr>
          <w:cnfStyle w:val="000000100000" w:firstRow="0" w:lastRow="0" w:firstColumn="0" w:lastColumn="0" w:oddVBand="0" w:evenVBand="0" w:oddHBand="1" w:evenHBand="0" w:firstRowFirstColumn="0" w:firstRowLastColumn="0" w:lastRowFirstColumn="0" w:lastRowLastColumn="0"/>
        </w:trPr>
        <w:tc>
          <w:tcPr>
            <w:tcW w:w="3191" w:type="dxa"/>
          </w:tcPr>
          <w:p w14:paraId="4AD389DD" w14:textId="77777777" w:rsidR="00E25ABF" w:rsidRDefault="00E25ABF" w:rsidP="002762CD">
            <w:pPr>
              <w:rPr>
                <w:lang w:eastAsia="zh-CN"/>
              </w:rPr>
            </w:pPr>
          </w:p>
          <w:p w14:paraId="449B86DE" w14:textId="77777777" w:rsidR="00E25ABF" w:rsidRDefault="00E25ABF" w:rsidP="002762CD">
            <w:pPr>
              <w:rPr>
                <w:lang w:eastAsia="zh-CN"/>
              </w:rPr>
            </w:pPr>
          </w:p>
          <w:p w14:paraId="1A1648B4" w14:textId="3453DE88" w:rsidR="00E25ABF" w:rsidRDefault="00E25ABF" w:rsidP="002762CD">
            <w:pPr>
              <w:rPr>
                <w:lang w:eastAsia="zh-CN"/>
              </w:rPr>
            </w:pPr>
          </w:p>
          <w:p w14:paraId="108CC66D" w14:textId="77777777" w:rsidR="000B71C9" w:rsidRDefault="000B71C9" w:rsidP="002762CD">
            <w:pPr>
              <w:rPr>
                <w:lang w:eastAsia="zh-CN"/>
              </w:rPr>
            </w:pPr>
          </w:p>
          <w:p w14:paraId="0CD9EB64" w14:textId="77777777" w:rsidR="00E25ABF" w:rsidRDefault="00E25ABF" w:rsidP="002762CD">
            <w:pPr>
              <w:rPr>
                <w:lang w:eastAsia="zh-CN"/>
              </w:rPr>
            </w:pPr>
          </w:p>
          <w:p w14:paraId="331ABBEA" w14:textId="77777777" w:rsidR="00E25ABF" w:rsidRDefault="00E25ABF" w:rsidP="002762CD">
            <w:pPr>
              <w:rPr>
                <w:lang w:eastAsia="zh-CN"/>
              </w:rPr>
            </w:pPr>
          </w:p>
          <w:p w14:paraId="4691C57E" w14:textId="77777777" w:rsidR="00E25ABF" w:rsidRDefault="00E25ABF" w:rsidP="002762CD">
            <w:pPr>
              <w:rPr>
                <w:lang w:eastAsia="zh-CN"/>
              </w:rPr>
            </w:pPr>
          </w:p>
          <w:p w14:paraId="4D959C37" w14:textId="77777777" w:rsidR="004D5537" w:rsidRDefault="004D5537" w:rsidP="002762CD">
            <w:pPr>
              <w:rPr>
                <w:lang w:eastAsia="zh-CN"/>
              </w:rPr>
            </w:pPr>
          </w:p>
          <w:p w14:paraId="5CC2F0B4" w14:textId="77777777" w:rsidR="004D5537" w:rsidRDefault="004D5537" w:rsidP="002762CD">
            <w:pPr>
              <w:rPr>
                <w:lang w:eastAsia="zh-CN"/>
              </w:rPr>
            </w:pPr>
          </w:p>
          <w:p w14:paraId="04DF6AFF" w14:textId="309EF252" w:rsidR="004D5537" w:rsidRDefault="004D5537" w:rsidP="002762CD">
            <w:pPr>
              <w:rPr>
                <w:lang w:eastAsia="zh-CN"/>
              </w:rPr>
            </w:pPr>
          </w:p>
        </w:tc>
        <w:tc>
          <w:tcPr>
            <w:tcW w:w="3192" w:type="dxa"/>
          </w:tcPr>
          <w:p w14:paraId="0A18691E" w14:textId="1375795A" w:rsidR="00E25ABF" w:rsidRDefault="00E25ABF" w:rsidP="002762CD">
            <w:pPr>
              <w:rPr>
                <w:lang w:eastAsia="zh-CN"/>
              </w:rPr>
            </w:pPr>
          </w:p>
        </w:tc>
        <w:tc>
          <w:tcPr>
            <w:tcW w:w="3189" w:type="dxa"/>
          </w:tcPr>
          <w:p w14:paraId="65856B61" w14:textId="0B325760" w:rsidR="00E25ABF" w:rsidRDefault="00E25ABF" w:rsidP="002762CD">
            <w:pPr>
              <w:rPr>
                <w:lang w:eastAsia="zh-CN"/>
              </w:rPr>
            </w:pPr>
          </w:p>
        </w:tc>
      </w:tr>
    </w:tbl>
    <w:p w14:paraId="24AE67DC" w14:textId="71B9054A" w:rsidR="00E25ABF" w:rsidRPr="002762CD" w:rsidRDefault="00E25ABF" w:rsidP="002762CD">
      <w:pPr>
        <w:rPr>
          <w:lang w:eastAsia="zh-CN"/>
        </w:rPr>
      </w:pPr>
    </w:p>
    <w:p w14:paraId="3FDF9ECE" w14:textId="4FD9D16C" w:rsidR="39F24B3B" w:rsidRDefault="39F24B3B" w:rsidP="39F24B3B">
      <w:pPr>
        <w:pStyle w:val="Heading2"/>
      </w:pPr>
      <w:r w:rsidRPr="39F24B3B">
        <w:br w:type="page"/>
      </w:r>
      <w:r w:rsidR="002D008E">
        <w:lastRenderedPageBreak/>
        <w:t>Activity 2 – N</w:t>
      </w:r>
      <w:r w:rsidR="4F6E3957">
        <w:t>arrative in visual arts</w:t>
      </w:r>
    </w:p>
    <w:p w14:paraId="4A7E8015" w14:textId="196FBAC3" w:rsidR="4F6E3957" w:rsidRDefault="4F6E3957" w:rsidP="39F24B3B">
      <w:pPr>
        <w:rPr>
          <w:lang w:eastAsia="zh-CN"/>
        </w:rPr>
      </w:pPr>
      <w:r w:rsidRPr="39F24B3B">
        <w:rPr>
          <w:lang w:eastAsia="zh-CN"/>
        </w:rPr>
        <w:t>During this activity you will explore narrative in visual arts.</w:t>
      </w:r>
    </w:p>
    <w:p w14:paraId="1CB791D2" w14:textId="1675D787" w:rsidR="4F6E3957" w:rsidRDefault="4F6E3957" w:rsidP="39F24B3B">
      <w:r>
        <w:rPr>
          <w:noProof/>
          <w:lang w:eastAsia="en-AU"/>
        </w:rPr>
        <w:drawing>
          <wp:inline distT="0" distB="0" distL="0" distR="0" wp14:anchorId="753D5D6E" wp14:editId="0562F269">
            <wp:extent cx="635027" cy="635027"/>
            <wp:effectExtent l="0" t="0" r="0" b="0"/>
            <wp:docPr id="474548508"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39F24B3B">
        <w:rPr>
          <w:rStyle w:val="Heading2Char"/>
        </w:rPr>
        <w:t xml:space="preserve"> Resources </w:t>
      </w:r>
    </w:p>
    <w:p w14:paraId="74F40A89" w14:textId="779D54FA" w:rsidR="4F6E3957" w:rsidRDefault="4F6E3957" w:rsidP="39F24B3B">
      <w:r>
        <w:t>Any artworks about early Australia, paper, pencils or paints, access to a camera (if possible)</w:t>
      </w:r>
    </w:p>
    <w:p w14:paraId="4203E6B2" w14:textId="719F206B" w:rsidR="4F6E3957" w:rsidRDefault="4F6E3957" w:rsidP="39F24B3B">
      <w:pPr>
        <w:pStyle w:val="Heading2"/>
        <w:rPr>
          <w:bCs/>
          <w:sz w:val="24"/>
          <w:szCs w:val="24"/>
        </w:rPr>
      </w:pPr>
      <w:r>
        <w:rPr>
          <w:noProof/>
          <w:lang w:eastAsia="en-AU"/>
        </w:rPr>
        <w:drawing>
          <wp:inline distT="0" distB="0" distL="0" distR="0" wp14:anchorId="2885B8A1" wp14:editId="06947575">
            <wp:extent cx="640081" cy="640081"/>
            <wp:effectExtent l="0" t="0" r="7620" b="7620"/>
            <wp:docPr id="2102094168"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6">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Narrative in early Australian artworks</w:t>
      </w:r>
    </w:p>
    <w:p w14:paraId="030921BD" w14:textId="2DFE09E7" w:rsidR="588DFC92" w:rsidRDefault="588DFC92" w:rsidP="37BF6218">
      <w:pPr>
        <w:rPr>
          <w:rFonts w:eastAsia="Arial" w:cs="Arial"/>
        </w:rPr>
      </w:pPr>
      <w:r w:rsidRPr="37BF6218">
        <w:rPr>
          <w:rFonts w:eastAsia="Arial" w:cs="Arial"/>
        </w:rPr>
        <w:t>There are many artworks that have</w:t>
      </w:r>
      <w:r w:rsidRPr="37BF6218">
        <w:rPr>
          <w:rFonts w:eastAsia="Arial" w:cs="Arial"/>
          <w:b/>
          <w:bCs/>
        </w:rPr>
        <w:t xml:space="preserve"> </w:t>
      </w:r>
      <w:r w:rsidRPr="37BF6218">
        <w:rPr>
          <w:rFonts w:eastAsia="Arial" w:cs="Arial"/>
        </w:rPr>
        <w:t xml:space="preserve">become part of our Australian folk history and identity. Many examples </w:t>
      </w:r>
      <w:r w:rsidR="13D38B65" w:rsidRPr="37BF6218">
        <w:rPr>
          <w:rFonts w:eastAsia="Arial" w:cs="Arial"/>
        </w:rPr>
        <w:t>are of</w:t>
      </w:r>
      <w:r w:rsidRPr="37BF6218">
        <w:rPr>
          <w:rFonts w:eastAsia="Arial" w:cs="Arial"/>
        </w:rPr>
        <w:t xml:space="preserve"> the colonial history of Australia, the bush and early Australia.</w:t>
      </w:r>
    </w:p>
    <w:p w14:paraId="5DEB93E7" w14:textId="029DC22B" w:rsidR="588DFC92" w:rsidRDefault="588DFC92" w:rsidP="39F24B3B">
      <w:r w:rsidRPr="39F24B3B">
        <w:rPr>
          <w:rFonts w:eastAsia="Arial" w:cs="Arial"/>
        </w:rPr>
        <w:t>There are many more examples available through the Art Gallery of NSW’s collection or in local galleries or books.</w:t>
      </w:r>
    </w:p>
    <w:p w14:paraId="5999F6C2" w14:textId="0FE65E72" w:rsidR="588DFC92" w:rsidRDefault="588DFC92" w:rsidP="39F24B3B">
      <w:r w:rsidRPr="39F24B3B">
        <w:rPr>
          <w:rFonts w:eastAsia="Arial" w:cs="Arial"/>
        </w:rPr>
        <w:t xml:space="preserve"> Some famous examples include: </w:t>
      </w:r>
    </w:p>
    <w:p w14:paraId="250A7E1A" w14:textId="252765C8" w:rsidR="588DFC92" w:rsidRDefault="588DFC92" w:rsidP="39F24B3B">
      <w:r>
        <w:rPr>
          <w:noProof/>
          <w:lang w:eastAsia="en-AU"/>
        </w:rPr>
        <w:drawing>
          <wp:inline distT="0" distB="0" distL="0" distR="0" wp14:anchorId="0E73355B" wp14:editId="247B883F">
            <wp:extent cx="4572000" cy="3048000"/>
            <wp:effectExtent l="0" t="0" r="0" b="0"/>
            <wp:docPr id="1388709446" name="Picture 1388709446" descr="'Launceston and the river Tamar’ by John Glover (c.1832) Glover’s life with his wife Sarah in early Australia. Retrieved from the Art Gallery of NSW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326A46E1" w14:textId="0F10F2F0" w:rsidR="588DFC92" w:rsidRDefault="588DFC92" w:rsidP="39F24B3B">
      <w:r w:rsidRPr="39F24B3B">
        <w:rPr>
          <w:rFonts w:eastAsia="Arial" w:cs="Arial"/>
        </w:rPr>
        <w:t xml:space="preserve">'Launceston and the river Tamar’ by John Glover (c.1832) Glover’s life with his wife Sarah in early Australia. Retrieved from the Art Gallery of NSW website </w:t>
      </w:r>
      <w:hyperlink r:id="rId20">
        <w:r w:rsidRPr="39F24B3B">
          <w:rPr>
            <w:rStyle w:val="Hyperlink"/>
            <w:rFonts w:eastAsia="Arial" w:cs="Arial"/>
          </w:rPr>
          <w:t>https://www.artgallery.nsw.gov.au/collection/works/41.1972/</w:t>
        </w:r>
      </w:hyperlink>
      <w:r w:rsidRPr="39F24B3B">
        <w:rPr>
          <w:rFonts w:eastAsia="Arial" w:cs="Arial"/>
          <w:color w:val="2F5496" w:themeColor="accent1" w:themeShade="BF"/>
          <w:u w:val="single"/>
        </w:rPr>
        <w:t xml:space="preserve"> </w:t>
      </w:r>
    </w:p>
    <w:p w14:paraId="284E03B0" w14:textId="025A435A" w:rsidR="588DFC92" w:rsidRDefault="588DFC92" w:rsidP="39F24B3B">
      <w:r>
        <w:rPr>
          <w:noProof/>
          <w:lang w:eastAsia="en-AU"/>
        </w:rPr>
        <w:lastRenderedPageBreak/>
        <w:drawing>
          <wp:inline distT="0" distB="0" distL="0" distR="0" wp14:anchorId="0B18A2E0" wp14:editId="373E7DCB">
            <wp:extent cx="3352800" cy="4572000"/>
            <wp:effectExtent l="0" t="0" r="0" b="0"/>
            <wp:docPr id="2111797758" name="Picture 2111797758" descr="‘Beach scene’ by Arthur Streeton (1890) - an Australian beach image Retrieved from the Art Gallery of NSW website https://www.artgallery.nsw.gov.au/collection/works/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52800" cy="4572000"/>
                    </a:xfrm>
                    <a:prstGeom prst="rect">
                      <a:avLst/>
                    </a:prstGeom>
                  </pic:spPr>
                </pic:pic>
              </a:graphicData>
            </a:graphic>
          </wp:inline>
        </w:drawing>
      </w:r>
    </w:p>
    <w:p w14:paraId="62E9EBC6" w14:textId="4D4963A2" w:rsidR="588DFC92" w:rsidRDefault="003509D8" w:rsidP="39F24B3B">
      <w:hyperlink r:id="rId22">
        <w:r w:rsidR="588DFC92" w:rsidRPr="39F24B3B">
          <w:rPr>
            <w:rStyle w:val="Hyperlink"/>
            <w:rFonts w:eastAsia="Arial" w:cs="Arial"/>
          </w:rPr>
          <w:t>‘Beach scene’</w:t>
        </w:r>
      </w:hyperlink>
      <w:r w:rsidR="588DFC92" w:rsidRPr="39F24B3B">
        <w:rPr>
          <w:rFonts w:eastAsia="Arial" w:cs="Arial"/>
          <w:color w:val="2F5496" w:themeColor="accent1" w:themeShade="BF"/>
          <w:u w:val="single"/>
        </w:rPr>
        <w:t xml:space="preserve"> by Arthur Streeton (1890) - an Australian beach image Retrieved from the Art Gallery of NSW website </w:t>
      </w:r>
      <w:hyperlink r:id="rId23">
        <w:r w:rsidR="588DFC92" w:rsidRPr="39F24B3B">
          <w:rPr>
            <w:rStyle w:val="Hyperlink"/>
            <w:rFonts w:eastAsia="Arial" w:cs="Arial"/>
          </w:rPr>
          <w:t>https://www.artgallery.nsw.gov.au/collection/works/9019/</w:t>
        </w:r>
      </w:hyperlink>
    </w:p>
    <w:p w14:paraId="0C8BD643" w14:textId="7C854A63" w:rsidR="588DFC92" w:rsidRDefault="588DFC92" w:rsidP="39F24B3B">
      <w:r>
        <w:rPr>
          <w:noProof/>
          <w:lang w:eastAsia="en-AU"/>
        </w:rPr>
        <w:drawing>
          <wp:inline distT="0" distB="0" distL="0" distR="0" wp14:anchorId="669BCAE7" wp14:editId="054047BA">
            <wp:extent cx="4572000" cy="3000375"/>
            <wp:effectExtent l="0" t="0" r="0" b="9525"/>
            <wp:docPr id="1463505950" name="Picture 1463505950" descr="‘The Golden Fleece’ by Tom Roberts (1894) - famous shearing shed scene. Retrieved from the Art Gallery of NSW website https://www.artgallery.nsw.gov.au/collection/works/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3F247FFD" w14:textId="56617B57" w:rsidR="588DFC92" w:rsidRDefault="003509D8" w:rsidP="39F24B3B">
      <w:hyperlink r:id="rId25">
        <w:r w:rsidR="588DFC92" w:rsidRPr="39F24B3B">
          <w:rPr>
            <w:rStyle w:val="Hyperlink"/>
            <w:rFonts w:eastAsia="Arial" w:cs="Arial"/>
          </w:rPr>
          <w:t>‘The Golden Fleece’</w:t>
        </w:r>
      </w:hyperlink>
      <w:r w:rsidR="588DFC92" w:rsidRPr="39F24B3B">
        <w:rPr>
          <w:rFonts w:eastAsia="Arial" w:cs="Arial"/>
          <w:color w:val="2F5496" w:themeColor="accent1" w:themeShade="BF"/>
          <w:u w:val="single"/>
        </w:rPr>
        <w:t xml:space="preserve"> by Tom Roberts (1894) - famous shearing shed scene. Retrieved from the Art Gallery of NSW website </w:t>
      </w:r>
      <w:hyperlink r:id="rId26">
        <w:r w:rsidR="588DFC92" w:rsidRPr="39F24B3B">
          <w:rPr>
            <w:rStyle w:val="Hyperlink"/>
            <w:rFonts w:eastAsia="Arial" w:cs="Arial"/>
          </w:rPr>
          <w:t>https://www.artgallery.nsw.gov.au/collection/works/648/</w:t>
        </w:r>
      </w:hyperlink>
    </w:p>
    <w:p w14:paraId="70889E9E" w14:textId="53D0B87C" w:rsidR="588DFC92" w:rsidRDefault="588DFC92" w:rsidP="39F24B3B">
      <w:r>
        <w:rPr>
          <w:noProof/>
          <w:lang w:eastAsia="en-AU"/>
        </w:rPr>
        <w:drawing>
          <wp:inline distT="0" distB="0" distL="0" distR="0" wp14:anchorId="43A9865F" wp14:editId="2401F477">
            <wp:extent cx="4572000" cy="2886075"/>
            <wp:effectExtent l="0" t="0" r="0" b="9525"/>
            <wp:docPr id="915640187" name="Picture 915640187" descr="On the wallaby track’ by Frederick McCubbin (1896) - famous scene of colonial struggle in the bush with rural work. Retrieved from the Arts Gallery of NSW website https://www.artgallery.nsw.gov.au/collection/works/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3B174414" w14:textId="66F1512F" w:rsidR="588DFC92" w:rsidRDefault="588DFC92" w:rsidP="39F24B3B">
      <w:r w:rsidRPr="47A4C6E9">
        <w:rPr>
          <w:rFonts w:eastAsia="Arial" w:cs="Arial"/>
        </w:rPr>
        <w:t>'</w:t>
      </w:r>
      <w:hyperlink r:id="rId28">
        <w:r w:rsidRPr="47A4C6E9">
          <w:rPr>
            <w:rStyle w:val="Hyperlink"/>
            <w:rFonts w:eastAsia="Arial" w:cs="Arial"/>
          </w:rPr>
          <w:t>On the wallaby track’</w:t>
        </w:r>
      </w:hyperlink>
      <w:r w:rsidRPr="47A4C6E9">
        <w:rPr>
          <w:rFonts w:eastAsia="Arial" w:cs="Arial"/>
          <w:color w:val="2F5496" w:themeColor="accent1" w:themeShade="BF"/>
          <w:u w:val="single"/>
        </w:rPr>
        <w:t xml:space="preserve"> by Frederick McCubbin (1896) - famous scene of colonial struggle in the bush with rural work. Retrieved from the Arts Gallery of NSW website </w:t>
      </w:r>
      <w:hyperlink r:id="rId29">
        <w:r w:rsidRPr="47A4C6E9">
          <w:rPr>
            <w:rStyle w:val="Hyperlink"/>
            <w:rFonts w:eastAsia="Arial" w:cs="Arial"/>
          </w:rPr>
          <w:t>https://www.artgallery.nsw.gov.au/collection/works/572/</w:t>
        </w:r>
      </w:hyperlink>
    </w:p>
    <w:p w14:paraId="18FE7610" w14:textId="1EF3987C" w:rsidR="560AD8F4" w:rsidRDefault="560AD8F4" w:rsidP="47A4C6E9">
      <w:pPr>
        <w:rPr>
          <w:lang w:eastAsia="zh-CN"/>
        </w:rPr>
      </w:pPr>
      <w:r>
        <w:rPr>
          <w:noProof/>
          <w:lang w:eastAsia="en-AU"/>
        </w:rPr>
        <w:drawing>
          <wp:inline distT="0" distB="0" distL="0" distR="0" wp14:anchorId="1CA3619D" wp14:editId="1A8E3D36">
            <wp:extent cx="635027" cy="635027"/>
            <wp:effectExtent l="0" t="0" r="0" b="0"/>
            <wp:docPr id="563583612"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AA74F91" w:rsidRPr="37BF6218">
        <w:rPr>
          <w:rFonts w:eastAsiaTheme="minorEastAsia"/>
        </w:rPr>
        <w:t>Reflect on the artist's use of colours, the implied textures, the use of the space such as the foreground, the background and the perspective. In some cases it is almost as though you can smell the landscape. How has the artist achieved this?</w:t>
      </w:r>
    </w:p>
    <w:p w14:paraId="22A668D1" w14:textId="5BBEA9DE" w:rsidR="47A4C6E9" w:rsidRDefault="47A4C6E9" w:rsidP="47A4C6E9">
      <w:pPr>
        <w:rPr>
          <w:rFonts w:eastAsia="Arial" w:cs="Arial"/>
        </w:rPr>
      </w:pPr>
    </w:p>
    <w:p w14:paraId="0DB81566" w14:textId="65D9C63D" w:rsidR="4F6E3957" w:rsidRDefault="692FB0D1" w:rsidP="47A4C6E9">
      <w:r>
        <w:rPr>
          <w:noProof/>
          <w:lang w:eastAsia="en-AU"/>
        </w:rPr>
        <w:drawing>
          <wp:inline distT="0" distB="0" distL="0" distR="0" wp14:anchorId="122F92D7" wp14:editId="4CA807F0">
            <wp:extent cx="635027" cy="635027"/>
            <wp:effectExtent l="0" t="0" r="0" b="0"/>
            <wp:docPr id="55645841"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F7DF6D" w:rsidRPr="47A4C6E9">
        <w:rPr>
          <w:rFonts w:eastAsia="Arial" w:cs="Arial"/>
        </w:rPr>
        <w:t xml:space="preserve">Select 2 artworks you find the most interesting and write in your workbook the name and date of the work, the artist and what narrative (or story) is being told through the artwork. </w:t>
      </w:r>
    </w:p>
    <w:p w14:paraId="5FC9E55C" w14:textId="0139AFDF" w:rsidR="4F6E3957" w:rsidRDefault="451031C1" w:rsidP="47A4C6E9">
      <w:r w:rsidRPr="37BF6218">
        <w:rPr>
          <w:rFonts w:eastAsia="Arial" w:cs="Arial"/>
        </w:rPr>
        <w:t>T</w:t>
      </w:r>
      <w:r w:rsidR="588DFC92" w:rsidRPr="37BF6218">
        <w:rPr>
          <w:rFonts w:eastAsia="Arial" w:cs="Arial"/>
        </w:rPr>
        <w:t xml:space="preserve">hink critically about </w:t>
      </w:r>
      <w:r w:rsidR="67D98AC6" w:rsidRPr="37BF6218">
        <w:rPr>
          <w:rFonts w:eastAsia="Arial" w:cs="Arial"/>
        </w:rPr>
        <w:t>each</w:t>
      </w:r>
      <w:r w:rsidR="588DFC92" w:rsidRPr="37BF6218">
        <w:rPr>
          <w:rFonts w:eastAsia="Arial" w:cs="Arial"/>
        </w:rPr>
        <w:t xml:space="preserve"> artwork and describe the details of </w:t>
      </w:r>
      <w:r w:rsidR="70CD8999" w:rsidRPr="37BF6218">
        <w:rPr>
          <w:rFonts w:eastAsia="Arial" w:cs="Arial"/>
        </w:rPr>
        <w:t>it</w:t>
      </w:r>
      <w:r w:rsidR="588DFC92" w:rsidRPr="37BF6218">
        <w:rPr>
          <w:rFonts w:eastAsia="Arial" w:cs="Arial"/>
        </w:rPr>
        <w:t xml:space="preserve">. Do </w:t>
      </w:r>
      <w:r w:rsidR="6F9145A2" w:rsidRPr="37BF6218">
        <w:rPr>
          <w:rFonts w:eastAsia="Arial" w:cs="Arial"/>
        </w:rPr>
        <w:t>you</w:t>
      </w:r>
      <w:r w:rsidR="588DFC92" w:rsidRPr="37BF6218">
        <w:rPr>
          <w:rFonts w:eastAsia="Arial" w:cs="Arial"/>
        </w:rPr>
        <w:t xml:space="preserve"> think the artists is portraying a positive or negative opinion of life in Australia?</w:t>
      </w:r>
      <w:r w:rsidR="1B3D445E" w:rsidRPr="37BF6218">
        <w:rPr>
          <w:rFonts w:eastAsia="Arial" w:cs="Arial"/>
        </w:rPr>
        <w:t xml:space="preserve"> </w:t>
      </w:r>
      <w:r w:rsidR="4F6E3957">
        <w:t xml:space="preserve">Write a brief summary about the </w:t>
      </w:r>
      <w:r w:rsidR="5040CEE0">
        <w:t>artwork</w:t>
      </w:r>
      <w:r w:rsidR="4F6E3957">
        <w:t>’s narrative</w:t>
      </w:r>
      <w:r w:rsidR="2DE520C9">
        <w:t xml:space="preserve"> and whether you think it is positive or negative</w:t>
      </w:r>
      <w:r w:rsidR="4F6E3957">
        <w:t>, include the title and a</w:t>
      </w:r>
      <w:r w:rsidR="2BF0E4F8">
        <w:t>rtist</w:t>
      </w:r>
      <w:r w:rsidR="4F6E3957">
        <w:t>.</w:t>
      </w:r>
      <w:r w:rsidR="4F6E3957" w:rsidRPr="37BF6218">
        <w:rPr>
          <w:rFonts w:eastAsia="Arial" w:cs="Arial"/>
        </w:rPr>
        <w:t xml:space="preserve"> </w:t>
      </w:r>
      <w:r w:rsidR="4F6E3957" w:rsidRPr="37BF6218">
        <w:rPr>
          <w:lang w:eastAsia="zh-CN"/>
        </w:rPr>
        <w:t xml:space="preserve"> </w:t>
      </w:r>
    </w:p>
    <w:p w14:paraId="754388A2" w14:textId="34E640B4" w:rsidR="4F6E3957" w:rsidRDefault="497483C2" w:rsidP="47A4C6E9">
      <w:pPr>
        <w:rPr>
          <w:lang w:eastAsia="zh-CN"/>
        </w:rPr>
      </w:pPr>
      <w:r>
        <w:rPr>
          <w:noProof/>
          <w:lang w:eastAsia="en-AU"/>
        </w:rPr>
        <w:lastRenderedPageBreak/>
        <w:drawing>
          <wp:inline distT="0" distB="0" distL="0" distR="0" wp14:anchorId="3F433032" wp14:editId="57EAAE43">
            <wp:extent cx="640081" cy="640081"/>
            <wp:effectExtent l="0" t="0" r="7620" b="7620"/>
            <wp:docPr id="1245213449" name="Picture 4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4F6E3957">
        <w:t>Title:___________________________________________________________________</w:t>
      </w:r>
    </w:p>
    <w:p w14:paraId="0A05FBE0" w14:textId="5057CB46" w:rsidR="4F6E3957" w:rsidRDefault="4F6E3957">
      <w:r>
        <w:t>A</w:t>
      </w:r>
      <w:r w:rsidR="1AB93E3D">
        <w:t>rtist</w:t>
      </w:r>
      <w:r>
        <w:t>:_________________________________________________________________</w:t>
      </w:r>
    </w:p>
    <w:p w14:paraId="7BDD7A4D" w14:textId="221FDD58" w:rsidR="4F6E3957" w:rsidRDefault="4F6E3957">
      <w:r>
        <w:t xml:space="preserve">Summary of the narrative (story): ____________________________________________ </w:t>
      </w:r>
    </w:p>
    <w:p w14:paraId="2880FD14" w14:textId="100992CC" w:rsidR="4F6E3957" w:rsidRDefault="4F6E3957" w:rsidP="39F24B3B">
      <w:r>
        <w:t>_______________________________________________________________________</w:t>
      </w:r>
    </w:p>
    <w:p w14:paraId="65B1F514" w14:textId="023D1222" w:rsidR="4F6E3957" w:rsidRDefault="4F6E3957">
      <w:r>
        <w:t>_______________________________________________________________________</w:t>
      </w:r>
    </w:p>
    <w:p w14:paraId="6DED55BB" w14:textId="697B5787" w:rsidR="4F6E3957" w:rsidRDefault="4F6E3957">
      <w:r>
        <w:t>_______________________________________________________________________</w:t>
      </w:r>
    </w:p>
    <w:p w14:paraId="433D8ED4" w14:textId="0E679FA5" w:rsidR="5F8DEF8A" w:rsidRDefault="5F8DEF8A" w:rsidP="39F24B3B">
      <w:r>
        <w:t>Positive or negative image of Australia? _______________________________________</w:t>
      </w:r>
    </w:p>
    <w:p w14:paraId="31EE730C" w14:textId="32EC5B24" w:rsidR="5F8DEF8A" w:rsidRDefault="5F8DEF8A" w:rsidP="39F24B3B">
      <w:r>
        <w:t>Why? __________________________________________________________________</w:t>
      </w:r>
    </w:p>
    <w:p w14:paraId="73EEC4FD" w14:textId="4176A7C0" w:rsidR="39F24B3B" w:rsidRDefault="39F24B3B"/>
    <w:p w14:paraId="491707D8" w14:textId="22D00E58" w:rsidR="40C9A190" w:rsidRDefault="40C9A190">
      <w:r>
        <w:t>Title:_________________________________________________________________</w:t>
      </w:r>
    </w:p>
    <w:p w14:paraId="66FB9F8F" w14:textId="5057CB46" w:rsidR="40C9A190" w:rsidRDefault="40C9A190">
      <w:r>
        <w:t>Artist:_________________________________________________________________</w:t>
      </w:r>
    </w:p>
    <w:p w14:paraId="339134FE" w14:textId="221FDD58" w:rsidR="40C9A190" w:rsidRDefault="40C9A190">
      <w:r>
        <w:t xml:space="preserve">Summary of the narrative (story): ____________________________________________ </w:t>
      </w:r>
    </w:p>
    <w:p w14:paraId="0D078024" w14:textId="100992CC" w:rsidR="40C9A190" w:rsidRDefault="40C9A190" w:rsidP="39F24B3B">
      <w:r>
        <w:t>_______________________________________________________________________</w:t>
      </w:r>
    </w:p>
    <w:p w14:paraId="541D6DF8" w14:textId="023D1222" w:rsidR="40C9A190" w:rsidRDefault="40C9A190">
      <w:r>
        <w:t>_______________________________________________________________________</w:t>
      </w:r>
    </w:p>
    <w:p w14:paraId="674E849F" w14:textId="697B5787" w:rsidR="40C9A190" w:rsidRDefault="40C9A190">
      <w:r>
        <w:t>_______________________________________________________________________</w:t>
      </w:r>
    </w:p>
    <w:p w14:paraId="1644B4E0" w14:textId="0E679FA5" w:rsidR="40C9A190" w:rsidRDefault="40C9A190" w:rsidP="39F24B3B">
      <w:r>
        <w:t>Positive or negative image of Australia? _______________________________________</w:t>
      </w:r>
    </w:p>
    <w:p w14:paraId="5C9952D7" w14:textId="32EC5B24" w:rsidR="40C9A190" w:rsidRDefault="40C9A190" w:rsidP="39F24B3B">
      <w:r>
        <w:t>Why? __________________________________________________________________</w:t>
      </w:r>
    </w:p>
    <w:p w14:paraId="42EE0D46" w14:textId="5B14948B" w:rsidR="4CEF1EFA" w:rsidRDefault="4CEF1EFA" w:rsidP="39F24B3B">
      <w:pPr>
        <w:rPr>
          <w:lang w:eastAsia="zh-CN"/>
        </w:rPr>
      </w:pPr>
      <w:r>
        <w:rPr>
          <w:noProof/>
          <w:lang w:eastAsia="en-AU"/>
        </w:rPr>
        <w:drawing>
          <wp:inline distT="0" distB="0" distL="0" distR="0" wp14:anchorId="5D0D1808" wp14:editId="44870DB6">
            <wp:extent cx="635027" cy="635027"/>
            <wp:effectExtent l="0" t="0" r="0" b="0"/>
            <wp:docPr id="609670084"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39F24B3B">
        <w:rPr>
          <w:lang w:eastAsia="zh-CN"/>
        </w:rPr>
        <w:t xml:space="preserve"> </w:t>
      </w:r>
      <w:r w:rsidRPr="39F24B3B">
        <w:rPr>
          <w:rStyle w:val="Heading2Char"/>
          <w:rFonts w:eastAsiaTheme="minorEastAsia" w:cstheme="minorBidi"/>
        </w:rPr>
        <w:t>Reflection</w:t>
      </w:r>
    </w:p>
    <w:p w14:paraId="3BB82747" w14:textId="6EEF12D2" w:rsidR="4CEF1EFA" w:rsidRDefault="4CEF1EFA" w:rsidP="39F24B3B">
      <w:r w:rsidRPr="37BF6218">
        <w:rPr>
          <w:rFonts w:eastAsia="Arial" w:cs="Arial"/>
        </w:rPr>
        <w:t>Reflect on the way in which the narratives in these artworks relate to the folk songs learnt previously. Are there conflicting views of colonial Australia? What common relationship is there between the visual artworks and the musical compositions?</w:t>
      </w:r>
    </w:p>
    <w:p w14:paraId="33853A0F" w14:textId="1F512AB1" w:rsidR="7B5402E3" w:rsidRDefault="7B5402E3" w:rsidP="39F24B3B">
      <w:r>
        <w:rPr>
          <w:noProof/>
          <w:lang w:eastAsia="en-AU"/>
        </w:rPr>
        <w:lastRenderedPageBreak/>
        <w:drawing>
          <wp:inline distT="0" distB="0" distL="0" distR="0" wp14:anchorId="71CE9EB0" wp14:editId="487302C1">
            <wp:extent cx="638175" cy="638175"/>
            <wp:effectExtent l="0" t="0" r="9525" b="9525"/>
            <wp:docPr id="1528561954" name="Picture 1528561954" title="Cre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CEF1EFA" w:rsidRPr="37BF6218">
        <w:rPr>
          <w:rFonts w:eastAsia="Arial" w:cs="Arial"/>
        </w:rPr>
        <w:t xml:space="preserve">Create an artwork that reflects </w:t>
      </w:r>
      <w:r w:rsidR="2C660C7C" w:rsidRPr="37BF6218">
        <w:rPr>
          <w:rFonts w:eastAsia="Arial" w:cs="Arial"/>
        </w:rPr>
        <w:t>your</w:t>
      </w:r>
      <w:r w:rsidR="4CEF1EFA" w:rsidRPr="37BF6218">
        <w:rPr>
          <w:rFonts w:eastAsia="Arial" w:cs="Arial"/>
        </w:rPr>
        <w:t xml:space="preserve"> identity and culture. This may be something like</w:t>
      </w:r>
      <w:r w:rsidR="7A8D58BA" w:rsidRPr="37BF6218">
        <w:rPr>
          <w:rFonts w:eastAsia="Arial" w:cs="Arial"/>
        </w:rPr>
        <w:t xml:space="preserve"> you</w:t>
      </w:r>
      <w:r w:rsidR="4CEF1EFA" w:rsidRPr="37BF6218">
        <w:rPr>
          <w:rFonts w:eastAsia="Arial" w:cs="Arial"/>
        </w:rPr>
        <w:t xml:space="preserve">r own personal artwork version of a folksong. </w:t>
      </w:r>
      <w:r w:rsidR="73C1AAA1" w:rsidRPr="37BF6218">
        <w:rPr>
          <w:rFonts w:eastAsia="Arial" w:cs="Arial"/>
        </w:rPr>
        <w:t>C</w:t>
      </w:r>
      <w:r w:rsidR="4CEF1EFA" w:rsidRPr="37BF6218">
        <w:rPr>
          <w:rFonts w:eastAsia="Arial" w:cs="Arial"/>
        </w:rPr>
        <w:t xml:space="preserve">onsider </w:t>
      </w:r>
      <w:r w:rsidR="2010B220" w:rsidRPr="37BF6218">
        <w:rPr>
          <w:rFonts w:eastAsia="Arial" w:cs="Arial"/>
        </w:rPr>
        <w:t>you</w:t>
      </w:r>
      <w:r w:rsidR="4CEF1EFA" w:rsidRPr="37BF6218">
        <w:rPr>
          <w:rFonts w:eastAsia="Arial" w:cs="Arial"/>
        </w:rPr>
        <w:t xml:space="preserve">r surroundings, the people that are important </w:t>
      </w:r>
      <w:r w:rsidR="094A7EB3" w:rsidRPr="37BF6218">
        <w:rPr>
          <w:rFonts w:eastAsia="Arial" w:cs="Arial"/>
        </w:rPr>
        <w:t>to</w:t>
      </w:r>
      <w:r w:rsidR="4CEF1EFA" w:rsidRPr="37BF6218">
        <w:rPr>
          <w:rFonts w:eastAsia="Arial" w:cs="Arial"/>
        </w:rPr>
        <w:t xml:space="preserve"> </w:t>
      </w:r>
      <w:r w:rsidR="0C3467B7" w:rsidRPr="37BF6218">
        <w:rPr>
          <w:rFonts w:eastAsia="Arial" w:cs="Arial"/>
        </w:rPr>
        <w:t>you</w:t>
      </w:r>
      <w:r w:rsidR="4CEF1EFA" w:rsidRPr="37BF6218">
        <w:rPr>
          <w:rFonts w:eastAsia="Arial" w:cs="Arial"/>
        </w:rPr>
        <w:t>r identity</w:t>
      </w:r>
      <w:r w:rsidR="527DEC3F" w:rsidRPr="37BF6218">
        <w:rPr>
          <w:rFonts w:eastAsia="Arial" w:cs="Arial"/>
        </w:rPr>
        <w:t xml:space="preserve">. </w:t>
      </w:r>
    </w:p>
    <w:p w14:paraId="5627155E" w14:textId="4A227C0C" w:rsidR="527DEC3F" w:rsidRDefault="527DEC3F" w:rsidP="39F24B3B">
      <w:pPr>
        <w:rPr>
          <w:rFonts w:eastAsia="Arial" w:cs="Arial"/>
        </w:rPr>
      </w:pPr>
      <w:r w:rsidRPr="37BF6218">
        <w:rPr>
          <w:rFonts w:eastAsia="Arial" w:cs="Arial"/>
        </w:rPr>
        <w:t>W</w:t>
      </w:r>
      <w:r w:rsidR="4CEF1EFA" w:rsidRPr="37BF6218">
        <w:rPr>
          <w:rFonts w:eastAsia="Arial" w:cs="Arial"/>
        </w:rPr>
        <w:t xml:space="preserve">here </w:t>
      </w:r>
      <w:r w:rsidR="26E4ED5B" w:rsidRPr="37BF6218">
        <w:rPr>
          <w:rFonts w:eastAsia="Arial" w:cs="Arial"/>
        </w:rPr>
        <w:t xml:space="preserve">should your </w:t>
      </w:r>
      <w:r w:rsidR="4CEF1EFA" w:rsidRPr="37BF6218">
        <w:rPr>
          <w:rFonts w:eastAsia="Arial" w:cs="Arial"/>
        </w:rPr>
        <w:t>artwork be set</w:t>
      </w:r>
      <w:r w:rsidR="7986495D" w:rsidRPr="37BF6218">
        <w:rPr>
          <w:rFonts w:eastAsia="Arial" w:cs="Arial"/>
        </w:rPr>
        <w:t>? Think of a place that is important to you.</w:t>
      </w:r>
      <w:r w:rsidR="4CEF1EFA" w:rsidRPr="37BF6218">
        <w:rPr>
          <w:rFonts w:eastAsia="Arial" w:cs="Arial"/>
        </w:rPr>
        <w:t xml:space="preserve"> For example, </w:t>
      </w:r>
      <w:r w:rsidR="68B6F2D9" w:rsidRPr="37BF6218">
        <w:rPr>
          <w:rFonts w:eastAsia="Arial" w:cs="Arial"/>
        </w:rPr>
        <w:t xml:space="preserve">it might be </w:t>
      </w:r>
      <w:r w:rsidR="4CEF1EFA" w:rsidRPr="37BF6218">
        <w:rPr>
          <w:rFonts w:eastAsia="Arial" w:cs="Arial"/>
        </w:rPr>
        <w:t>at the beach, in the bush, on a farm, in an apartment or on a suburban street.</w:t>
      </w:r>
      <w:r w:rsidR="36ACD66C" w:rsidRPr="37BF6218">
        <w:rPr>
          <w:rFonts w:eastAsia="Arial" w:cs="Arial"/>
        </w:rPr>
        <w:t xml:space="preserve"> Don’t forget to include your artists intent statement about what your work</w:t>
      </w:r>
      <w:r w:rsidR="3BA09BD4" w:rsidRPr="37BF6218">
        <w:rPr>
          <w:rFonts w:eastAsia="Arial" w:cs="Arial"/>
        </w:rPr>
        <w:t>. Artist intent statements hang on the wall in a gallery</w:t>
      </w:r>
      <w:r w:rsidR="36ACD66C" w:rsidRPr="37BF6218">
        <w:rPr>
          <w:rFonts w:eastAsia="Arial" w:cs="Arial"/>
        </w:rPr>
        <w:t xml:space="preserve"> </w:t>
      </w:r>
      <w:r w:rsidR="792D1688" w:rsidRPr="37BF6218">
        <w:rPr>
          <w:rFonts w:eastAsia="Arial" w:cs="Arial"/>
        </w:rPr>
        <w:t>and tell the audience about the artwork</w:t>
      </w:r>
      <w:r w:rsidR="36ACD66C" w:rsidRPr="37BF6218">
        <w:rPr>
          <w:rFonts w:eastAsia="Arial" w:cs="Arial"/>
        </w:rPr>
        <w:t>. Include its title.</w:t>
      </w:r>
    </w:p>
    <w:p w14:paraId="1667748A" w14:textId="48AD8F89" w:rsidR="7E54458A" w:rsidRDefault="7E54458A" w:rsidP="39F24B3B">
      <w:pPr>
        <w:rPr>
          <w:rFonts w:eastAsia="Arial" w:cs="Arial"/>
        </w:rPr>
      </w:pPr>
      <w:r w:rsidRPr="39F24B3B">
        <w:rPr>
          <w:rFonts w:eastAsia="Arial" w:cs="Arial"/>
        </w:rPr>
        <w:t>The next page is intentionally blank for your artwork.</w:t>
      </w:r>
    </w:p>
    <w:p w14:paraId="3FD6E8BF" w14:textId="4E5E50C5" w:rsidR="4790D701" w:rsidRDefault="4790D701" w:rsidP="39F24B3B">
      <w:pPr>
        <w:rPr>
          <w:lang w:eastAsia="zh-CN"/>
        </w:rPr>
      </w:pPr>
      <w:r>
        <w:rPr>
          <w:noProof/>
          <w:lang w:eastAsia="en-AU"/>
        </w:rPr>
        <w:drawing>
          <wp:inline distT="0" distB="0" distL="0" distR="0" wp14:anchorId="47AFA271" wp14:editId="716C26C1">
            <wp:extent cx="640081" cy="640081"/>
            <wp:effectExtent l="0" t="0" r="7620" b="7620"/>
            <wp:docPr id="1549195885" name="Picture 4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9F24B3B">
        <w:rPr>
          <w:lang w:eastAsia="zh-CN"/>
        </w:rPr>
        <w:t xml:space="preserve"> Write your artist intent statement:</w:t>
      </w:r>
    </w:p>
    <w:p w14:paraId="0C5061A4" w14:textId="55F9B8E0" w:rsidR="4790D701" w:rsidRDefault="4790D701" w:rsidP="39F24B3B">
      <w:pPr>
        <w:rPr>
          <w:lang w:eastAsia="zh-CN"/>
        </w:rPr>
      </w:pPr>
      <w:r w:rsidRPr="39F24B3B">
        <w:rPr>
          <w:lang w:eastAsia="zh-CN"/>
        </w:rPr>
        <w:t>Title of your work: _________________________________________________________</w:t>
      </w:r>
    </w:p>
    <w:p w14:paraId="57816BD4" w14:textId="6C3AB919" w:rsidR="4790D701" w:rsidRDefault="4790D701" w:rsidP="39F24B3B">
      <w:pPr>
        <w:rPr>
          <w:lang w:eastAsia="zh-CN"/>
        </w:rPr>
      </w:pPr>
      <w:r w:rsidRPr="39F24B3B">
        <w:rPr>
          <w:lang w:eastAsia="zh-CN"/>
        </w:rPr>
        <w:t>Artists intent statement: ____________________________________________________</w:t>
      </w:r>
    </w:p>
    <w:p w14:paraId="1AED177D" w14:textId="63D56BC3" w:rsidR="4790D701" w:rsidRDefault="4790D701" w:rsidP="39F24B3B">
      <w:pPr>
        <w:rPr>
          <w:lang w:eastAsia="zh-CN"/>
        </w:rPr>
      </w:pPr>
      <w:r w:rsidRPr="39F24B3B">
        <w:rPr>
          <w:lang w:eastAsia="zh-CN"/>
        </w:rPr>
        <w:t>_______________________________________________________________________</w:t>
      </w:r>
    </w:p>
    <w:p w14:paraId="60BCA4CE" w14:textId="7CADF43D" w:rsidR="4790D701" w:rsidRDefault="4790D701" w:rsidP="39F24B3B">
      <w:pPr>
        <w:rPr>
          <w:lang w:eastAsia="zh-CN"/>
        </w:rPr>
      </w:pPr>
      <w:r w:rsidRPr="39F24B3B">
        <w:rPr>
          <w:lang w:eastAsia="zh-CN"/>
        </w:rPr>
        <w:t>________________________________________________________________________</w:t>
      </w:r>
    </w:p>
    <w:p w14:paraId="06301C95" w14:textId="30103C35" w:rsidR="39F24B3B" w:rsidRDefault="39F24B3B">
      <w:r>
        <w:br w:type="page"/>
      </w:r>
    </w:p>
    <w:p w14:paraId="3DA09837" w14:textId="329C032A" w:rsidR="39F24B3B" w:rsidRPr="003509D8" w:rsidRDefault="2AE43C92" w:rsidP="39F24B3B">
      <w:pPr>
        <w:rPr>
          <w:rFonts w:eastAsia="Arial" w:cs="Arial"/>
        </w:rPr>
      </w:pPr>
      <w:r w:rsidRPr="39F24B3B">
        <w:rPr>
          <w:rFonts w:eastAsia="Arial" w:cs="Arial"/>
        </w:rPr>
        <w:lastRenderedPageBreak/>
        <w:t>This page is intentionally blank for your artwork.</w:t>
      </w:r>
    </w:p>
    <w:p w14:paraId="7A00698D" w14:textId="08A44047" w:rsidR="39F24B3B" w:rsidRDefault="39F24B3B">
      <w:r>
        <w:br w:type="page"/>
      </w:r>
    </w:p>
    <w:p w14:paraId="0BEBEF51" w14:textId="238556C0" w:rsidR="00E13D6C" w:rsidRDefault="00E13D6C" w:rsidP="00E13D6C">
      <w:pPr>
        <w:pStyle w:val="Heading2"/>
      </w:pPr>
      <w:r>
        <w:lastRenderedPageBreak/>
        <w:t xml:space="preserve">Activity </w:t>
      </w:r>
      <w:r w:rsidR="75B064A5">
        <w:t>3</w:t>
      </w:r>
      <w:r w:rsidR="708F0006">
        <w:t xml:space="preserve"> – narrative in drama</w:t>
      </w:r>
    </w:p>
    <w:p w14:paraId="2F770D60" w14:textId="1B9EC8BA" w:rsidR="0041148B" w:rsidRDefault="0041148B" w:rsidP="3E914C84">
      <w:pPr>
        <w:rPr>
          <w:lang w:eastAsia="zh-CN"/>
        </w:rPr>
      </w:pPr>
      <w:r w:rsidRPr="3E914C84">
        <w:rPr>
          <w:lang w:eastAsia="zh-CN"/>
        </w:rPr>
        <w:t xml:space="preserve">During this activity you will explore </w:t>
      </w:r>
      <w:r w:rsidR="034F4C0B" w:rsidRPr="3E914C84">
        <w:rPr>
          <w:lang w:eastAsia="zh-CN"/>
        </w:rPr>
        <w:t xml:space="preserve">narrative in </w:t>
      </w:r>
      <w:r w:rsidR="396D1D49" w:rsidRPr="3E914C84">
        <w:rPr>
          <w:lang w:eastAsia="zh-CN"/>
        </w:rPr>
        <w:t>drama</w:t>
      </w:r>
      <w:r w:rsidR="3FE0413B" w:rsidRPr="3E914C84">
        <w:rPr>
          <w:lang w:eastAsia="zh-CN"/>
        </w:rPr>
        <w:t>.</w:t>
      </w:r>
    </w:p>
    <w:p w14:paraId="230BD063" w14:textId="1675D787" w:rsidR="00705F64" w:rsidRDefault="004D5537" w:rsidP="2BF20C7C">
      <w:r>
        <w:rPr>
          <w:noProof/>
          <w:lang w:eastAsia="en-AU"/>
        </w:rPr>
        <w:drawing>
          <wp:inline distT="0" distB="0" distL="0" distR="0" wp14:anchorId="1C1A32F2" wp14:editId="21525815">
            <wp:extent cx="635027" cy="635027"/>
            <wp:effectExtent l="0" t="0" r="0" b="0"/>
            <wp:docPr id="2093532907"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39F24B3B">
        <w:rPr>
          <w:rStyle w:val="Heading2Char"/>
        </w:rPr>
        <w:t xml:space="preserve"> </w:t>
      </w:r>
      <w:r w:rsidRPr="39F24B3B">
        <w:rPr>
          <w:rStyle w:val="Heading2Char"/>
          <w:rFonts w:eastAsiaTheme="minorEastAsia" w:cstheme="minorBidi"/>
        </w:rPr>
        <w:t xml:space="preserve">Resources </w:t>
      </w:r>
    </w:p>
    <w:p w14:paraId="09A8159B" w14:textId="5B36812B" w:rsidR="0DB52276" w:rsidRDefault="0DB52276" w:rsidP="3E914C84">
      <w:r>
        <w:t xml:space="preserve">A </w:t>
      </w:r>
      <w:r w:rsidR="1AEA2F85">
        <w:t>picture book</w:t>
      </w:r>
      <w:r w:rsidR="223F540D">
        <w:t xml:space="preserve"> or a story from someone at home</w:t>
      </w:r>
      <w:r w:rsidR="54A18E16">
        <w:t xml:space="preserve">, </w:t>
      </w:r>
      <w:r w:rsidR="25AA3CAD">
        <w:t xml:space="preserve">access to a </w:t>
      </w:r>
      <w:r w:rsidR="54A18E16">
        <w:t>camera (if possible)</w:t>
      </w:r>
    </w:p>
    <w:p w14:paraId="48C7B485" w14:textId="2BE4A1B9" w:rsidR="00705F64" w:rsidRDefault="1AEA2F85" w:rsidP="3E914C84">
      <w:pPr>
        <w:pStyle w:val="Heading2"/>
        <w:rPr>
          <w:bCs/>
          <w:sz w:val="24"/>
          <w:szCs w:val="24"/>
        </w:rPr>
      </w:pPr>
      <w:r>
        <w:rPr>
          <w:noProof/>
          <w:lang w:eastAsia="en-AU"/>
        </w:rPr>
        <w:drawing>
          <wp:inline distT="0" distB="0" distL="0" distR="0" wp14:anchorId="74248DC6" wp14:editId="322C0E5F">
            <wp:extent cx="640081" cy="640081"/>
            <wp:effectExtent l="0" t="0" r="7620" b="7620"/>
            <wp:docPr id="172395445"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6">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2BDE5B6">
        <w:t>Narrative in</w:t>
      </w:r>
      <w:r w:rsidR="4B7DF9ED">
        <w:t xml:space="preserve"> a picture book</w:t>
      </w:r>
    </w:p>
    <w:p w14:paraId="250DB3D7" w14:textId="2531B401" w:rsidR="00705F64" w:rsidRDefault="1565C66B" w:rsidP="3E914C84">
      <w:r>
        <w:t>Choose a picture book and read it aloud to another member of your household or silently to yourself.</w:t>
      </w:r>
      <w:r w:rsidR="26B30B80">
        <w:t xml:space="preserve"> If you do not have a picture book maybe a member of your family could tell you a story.</w:t>
      </w:r>
    </w:p>
    <w:p w14:paraId="38963DE2" w14:textId="78BB6F76" w:rsidR="00705F64" w:rsidRDefault="66A9784C" w:rsidP="2BF20C7C">
      <w:r>
        <w:rPr>
          <w:noProof/>
          <w:lang w:eastAsia="en-AU"/>
        </w:rPr>
        <w:drawing>
          <wp:inline distT="0" distB="0" distL="0" distR="0" wp14:anchorId="1C680BD6" wp14:editId="18B0F33E">
            <wp:extent cx="635027" cy="635027"/>
            <wp:effectExtent l="0" t="0" r="0" b="0"/>
            <wp:docPr id="265880004"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DC60DA4">
        <w:t xml:space="preserve">Think about what the </w:t>
      </w:r>
      <w:r w:rsidR="5A077C49">
        <w:t>picture book</w:t>
      </w:r>
      <w:r w:rsidR="326D64D0">
        <w:t xml:space="preserve"> or story</w:t>
      </w:r>
      <w:r w:rsidR="5A077C49">
        <w:t xml:space="preserve"> </w:t>
      </w:r>
      <w:r w:rsidR="7DC60DA4">
        <w:t>is about</w:t>
      </w:r>
      <w:r w:rsidR="48F9852E">
        <w:t>. What is the narrative (story) of th</w:t>
      </w:r>
      <w:r w:rsidR="61C06CCD">
        <w:t>is text</w:t>
      </w:r>
      <w:r w:rsidR="2DB1F7D1">
        <w:t>?</w:t>
      </w:r>
    </w:p>
    <w:p w14:paraId="1C9FB61C" w14:textId="0EF71D45" w:rsidR="00705F64" w:rsidRDefault="07BDAACA" w:rsidP="2BF20C7C">
      <w:r>
        <w:rPr>
          <w:noProof/>
          <w:lang w:eastAsia="en-AU"/>
        </w:rPr>
        <w:drawing>
          <wp:inline distT="0" distB="0" distL="0" distR="0" wp14:anchorId="11C09134" wp14:editId="0F7CA90E">
            <wp:extent cx="640081" cy="640081"/>
            <wp:effectExtent l="0" t="0" r="7620" b="7620"/>
            <wp:docPr id="1985393067" name="Picture 4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W</w:t>
      </w:r>
      <w:r w:rsidR="7DC60DA4">
        <w:t xml:space="preserve">rite a brief </w:t>
      </w:r>
      <w:r w:rsidR="0B1A8E85">
        <w:t>summary</w:t>
      </w:r>
      <w:r w:rsidR="7DC60DA4">
        <w:t xml:space="preserve"> about the story’s narrative</w:t>
      </w:r>
      <w:r w:rsidR="4096ED0F">
        <w:t>, include</w:t>
      </w:r>
      <w:r w:rsidR="7DC60DA4">
        <w:t xml:space="preserve"> the title and author.</w:t>
      </w:r>
      <w:r w:rsidR="55B00597" w:rsidRPr="3E914C84">
        <w:rPr>
          <w:rFonts w:eastAsia="Arial" w:cs="Arial"/>
        </w:rPr>
        <w:t xml:space="preserve"> </w:t>
      </w:r>
      <w:r w:rsidR="55B00597" w:rsidRPr="3E914C84">
        <w:rPr>
          <w:lang w:eastAsia="zh-CN"/>
        </w:rPr>
        <w:t xml:space="preserve"> </w:t>
      </w:r>
    </w:p>
    <w:p w14:paraId="3A2E412E" w14:textId="0C5FABE6" w:rsidR="2B6343C7" w:rsidRDefault="2B6343C7">
      <w:r>
        <w:t>Title:___________________________________________________________________</w:t>
      </w:r>
    </w:p>
    <w:p w14:paraId="44BDFA3A" w14:textId="030858BC" w:rsidR="2B6343C7" w:rsidRDefault="2B6343C7">
      <w:r>
        <w:t>Author:_________________________________________________________________</w:t>
      </w:r>
    </w:p>
    <w:p w14:paraId="2B7E7F2F" w14:textId="221FDD58" w:rsidR="2B6343C7" w:rsidRDefault="1F4670E9">
      <w:r>
        <w:t xml:space="preserve">Summary of the narrative (story): </w:t>
      </w:r>
      <w:r w:rsidR="2B6343C7">
        <w:t>___________________________________________</w:t>
      </w:r>
      <w:r w:rsidR="272671E1">
        <w:t>_</w:t>
      </w:r>
      <w:r w:rsidR="2B6343C7">
        <w:t xml:space="preserve"> </w:t>
      </w:r>
    </w:p>
    <w:p w14:paraId="4F93A54A" w14:textId="100992CC" w:rsidR="2B6343C7" w:rsidRDefault="2B6343C7" w:rsidP="3E914C84">
      <w:r>
        <w:t>_______________________________________________________________________</w:t>
      </w:r>
    </w:p>
    <w:p w14:paraId="30D53236" w14:textId="023D1222" w:rsidR="2B6343C7" w:rsidRDefault="2B6343C7">
      <w:r>
        <w:t>_______________________________________________________________________</w:t>
      </w:r>
    </w:p>
    <w:p w14:paraId="5C3F0B76" w14:textId="697B5787" w:rsidR="2B6343C7" w:rsidRDefault="2B6343C7">
      <w:r>
        <w:t>_______________________________________________________________________</w:t>
      </w:r>
    </w:p>
    <w:p w14:paraId="4E597870" w14:textId="77777777" w:rsidR="003509D8" w:rsidRDefault="161686AB" w:rsidP="003509D8">
      <w:pPr>
        <w:pStyle w:val="Heading2"/>
        <w:rPr>
          <w:bCs/>
          <w:szCs w:val="48"/>
        </w:rPr>
      </w:pPr>
      <w:r>
        <w:rPr>
          <w:noProof/>
          <w:lang w:eastAsia="en-AU"/>
        </w:rPr>
        <w:lastRenderedPageBreak/>
        <w:drawing>
          <wp:inline distT="0" distB="0" distL="0" distR="0" wp14:anchorId="1C6A73C2" wp14:editId="282AA136">
            <wp:extent cx="640081" cy="640081"/>
            <wp:effectExtent l="0" t="0" r="7620" b="7620"/>
            <wp:docPr id="888433916"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64C49888">
        <w:t xml:space="preserve"> </w:t>
      </w:r>
      <w:r w:rsidR="00705F64">
        <w:t>Understanding narrative</w:t>
      </w:r>
      <w:r w:rsidR="200BB8FE">
        <w:t xml:space="preserve"> – in drama</w:t>
      </w:r>
    </w:p>
    <w:p w14:paraId="77E942D4" w14:textId="51809ED0" w:rsidR="109C6A12" w:rsidRPr="003509D8" w:rsidRDefault="109C6A12" w:rsidP="003509D8">
      <w:pPr>
        <w:pStyle w:val="Heading2"/>
        <w:rPr>
          <w:bCs/>
          <w:szCs w:val="48"/>
        </w:rPr>
      </w:pPr>
      <w:r w:rsidRPr="003509D8">
        <w:rPr>
          <w:rFonts w:eastAsiaTheme="minorEastAsia" w:cstheme="minorBidi"/>
          <w:b w:val="0"/>
          <w:color w:val="auto"/>
          <w:sz w:val="24"/>
          <w:szCs w:val="24"/>
        </w:rPr>
        <w:t>Choose a character from the picture book</w:t>
      </w:r>
      <w:r w:rsidR="66ACEE8E" w:rsidRPr="003509D8">
        <w:rPr>
          <w:rFonts w:eastAsiaTheme="minorEastAsia" w:cstheme="minorBidi"/>
          <w:b w:val="0"/>
          <w:color w:val="auto"/>
          <w:sz w:val="24"/>
          <w:szCs w:val="24"/>
        </w:rPr>
        <w:t xml:space="preserve"> or story</w:t>
      </w:r>
      <w:r w:rsidRPr="003509D8">
        <w:rPr>
          <w:rFonts w:eastAsiaTheme="minorEastAsia" w:cstheme="minorBidi"/>
          <w:b w:val="0"/>
          <w:color w:val="auto"/>
          <w:sz w:val="24"/>
          <w:szCs w:val="24"/>
        </w:rPr>
        <w:t>. Pose as this character and take a photo of yourself</w:t>
      </w:r>
      <w:r w:rsidR="41011CE9" w:rsidRPr="003509D8">
        <w:rPr>
          <w:rFonts w:eastAsiaTheme="minorEastAsia" w:cstheme="minorBidi"/>
          <w:b w:val="0"/>
          <w:color w:val="auto"/>
          <w:sz w:val="24"/>
          <w:szCs w:val="24"/>
        </w:rPr>
        <w:t xml:space="preserve"> (either a selfie or taken by someone else)</w:t>
      </w:r>
      <w:r w:rsidRPr="003509D8">
        <w:rPr>
          <w:rFonts w:eastAsiaTheme="minorEastAsia" w:cstheme="minorBidi"/>
          <w:b w:val="0"/>
          <w:color w:val="auto"/>
          <w:sz w:val="24"/>
          <w:szCs w:val="24"/>
        </w:rPr>
        <w:t>. If possible, include the photo in this workbook.</w:t>
      </w:r>
      <w:r w:rsidR="498B1D8D" w:rsidRPr="003509D8">
        <w:rPr>
          <w:rFonts w:eastAsiaTheme="minorEastAsia" w:cstheme="minorBidi"/>
          <w:b w:val="0"/>
          <w:color w:val="auto"/>
          <w:sz w:val="24"/>
          <w:szCs w:val="24"/>
        </w:rPr>
        <w:t xml:space="preserve"> If you can’t take a photo, draw</w:t>
      </w:r>
      <w:r w:rsidR="3B2BC5A7" w:rsidRPr="003509D8">
        <w:rPr>
          <w:rFonts w:eastAsiaTheme="minorEastAsia" w:cstheme="minorBidi"/>
          <w:b w:val="0"/>
          <w:color w:val="auto"/>
          <w:sz w:val="24"/>
          <w:szCs w:val="24"/>
        </w:rPr>
        <w:t xml:space="preserve"> and label</w:t>
      </w:r>
      <w:r w:rsidR="498B1D8D" w:rsidRPr="003509D8">
        <w:rPr>
          <w:rFonts w:eastAsiaTheme="minorEastAsia" w:cstheme="minorBidi"/>
          <w:b w:val="0"/>
          <w:color w:val="auto"/>
          <w:sz w:val="24"/>
          <w:szCs w:val="24"/>
        </w:rPr>
        <w:t xml:space="preserve"> a picture of a character in a pose from the </w:t>
      </w:r>
      <w:r w:rsidR="4CCA79EA" w:rsidRPr="003509D8">
        <w:rPr>
          <w:rFonts w:eastAsiaTheme="minorEastAsia" w:cstheme="minorBidi"/>
          <w:b w:val="0"/>
          <w:color w:val="auto"/>
          <w:sz w:val="24"/>
          <w:szCs w:val="24"/>
        </w:rPr>
        <w:t>story</w:t>
      </w:r>
      <w:r w:rsidR="4DE39F9B" w:rsidRPr="003509D8">
        <w:rPr>
          <w:rFonts w:eastAsiaTheme="minorEastAsia" w:cstheme="minorBidi"/>
          <w:b w:val="0"/>
          <w:color w:val="auto"/>
          <w:sz w:val="24"/>
          <w:szCs w:val="24"/>
        </w:rPr>
        <w:t>. (</w:t>
      </w:r>
      <w:r w:rsidR="58BF05DF" w:rsidRPr="003509D8">
        <w:rPr>
          <w:rFonts w:eastAsiaTheme="minorEastAsia" w:cstheme="minorBidi"/>
          <w:b w:val="0"/>
          <w:color w:val="auto"/>
          <w:sz w:val="24"/>
          <w:szCs w:val="24"/>
        </w:rPr>
        <w:t xml:space="preserve">labelled </w:t>
      </w:r>
      <w:r w:rsidR="4DE39F9B" w:rsidRPr="003509D8">
        <w:rPr>
          <w:rFonts w:eastAsiaTheme="minorEastAsia" w:cstheme="minorBidi"/>
          <w:b w:val="0"/>
          <w:color w:val="auto"/>
          <w:sz w:val="24"/>
          <w:szCs w:val="24"/>
        </w:rPr>
        <w:t xml:space="preserve">drawing or </w:t>
      </w:r>
      <w:r w:rsidR="2E300402" w:rsidRPr="003509D8">
        <w:rPr>
          <w:rFonts w:eastAsiaTheme="minorEastAsia" w:cstheme="minorBidi"/>
          <w:b w:val="0"/>
          <w:color w:val="auto"/>
          <w:sz w:val="24"/>
          <w:szCs w:val="24"/>
        </w:rPr>
        <w:t xml:space="preserve">labelled </w:t>
      </w:r>
      <w:r w:rsidR="4DE39F9B" w:rsidRPr="003509D8">
        <w:rPr>
          <w:rFonts w:eastAsiaTheme="minorEastAsia" w:cstheme="minorBidi"/>
          <w:b w:val="0"/>
          <w:color w:val="auto"/>
          <w:sz w:val="24"/>
          <w:szCs w:val="24"/>
        </w:rPr>
        <w:t>photo)</w:t>
      </w:r>
    </w:p>
    <w:tbl>
      <w:tblPr>
        <w:tblStyle w:val="Tableheader"/>
        <w:tblW w:w="0" w:type="auto"/>
        <w:tblLook w:val="0420" w:firstRow="1" w:lastRow="0" w:firstColumn="0" w:lastColumn="0" w:noHBand="0" w:noVBand="1"/>
      </w:tblPr>
      <w:tblGrid>
        <w:gridCol w:w="9572"/>
      </w:tblGrid>
      <w:tr w:rsidR="3E914C84" w14:paraId="297250FA" w14:textId="77777777" w:rsidTr="517752E1">
        <w:trPr>
          <w:cnfStyle w:val="100000000000" w:firstRow="1" w:lastRow="0" w:firstColumn="0" w:lastColumn="0" w:oddVBand="0" w:evenVBand="0" w:oddHBand="0" w:evenHBand="0" w:firstRowFirstColumn="0" w:firstRowLastColumn="0" w:lastRowFirstColumn="0" w:lastRowLastColumn="0"/>
        </w:trPr>
        <w:tc>
          <w:tcPr>
            <w:tcW w:w="9705" w:type="dxa"/>
            <w:shd w:val="clear" w:color="auto" w:fill="FFFFFF" w:themeFill="background1"/>
          </w:tcPr>
          <w:p w14:paraId="30628466" w14:textId="71EBB884" w:rsidR="1AB2D6C9" w:rsidRDefault="4AF8211E" w:rsidP="517752E1">
            <w:pPr>
              <w:spacing w:before="192" w:after="192"/>
              <w:rPr>
                <w:lang w:eastAsia="zh-CN"/>
              </w:rPr>
            </w:pPr>
            <w:r w:rsidRPr="517752E1">
              <w:rPr>
                <w:color w:val="auto"/>
                <w:lang w:eastAsia="zh-CN"/>
              </w:rPr>
              <w:t>Character name:</w:t>
            </w:r>
          </w:p>
        </w:tc>
      </w:tr>
      <w:tr w:rsidR="3E914C84" w14:paraId="2CA4E26E" w14:textId="77777777" w:rsidTr="517752E1">
        <w:trPr>
          <w:cnfStyle w:val="000000100000" w:firstRow="0" w:lastRow="0" w:firstColumn="0" w:lastColumn="0" w:oddVBand="0" w:evenVBand="0" w:oddHBand="1" w:evenHBand="0" w:firstRowFirstColumn="0" w:firstRowLastColumn="0" w:lastRowFirstColumn="0" w:lastRowLastColumn="0"/>
        </w:trPr>
        <w:tc>
          <w:tcPr>
            <w:tcW w:w="9705" w:type="dxa"/>
          </w:tcPr>
          <w:p w14:paraId="6C6010F6" w14:textId="77777777" w:rsidR="3E914C84" w:rsidRDefault="3E914C84" w:rsidP="3E914C84">
            <w:pPr>
              <w:rPr>
                <w:lang w:eastAsia="zh-CN"/>
              </w:rPr>
            </w:pPr>
          </w:p>
          <w:p w14:paraId="6DFA22F4" w14:textId="77777777" w:rsidR="3E914C84" w:rsidRDefault="3E914C84" w:rsidP="3E914C84">
            <w:pPr>
              <w:rPr>
                <w:lang w:eastAsia="zh-CN"/>
              </w:rPr>
            </w:pPr>
          </w:p>
          <w:p w14:paraId="78F739BB" w14:textId="3453DE88" w:rsidR="3E914C84" w:rsidRDefault="3E914C84" w:rsidP="3E914C84">
            <w:pPr>
              <w:rPr>
                <w:lang w:eastAsia="zh-CN"/>
              </w:rPr>
            </w:pPr>
          </w:p>
          <w:p w14:paraId="4C92AB03" w14:textId="77777777" w:rsidR="3E914C84" w:rsidRDefault="3E914C84" w:rsidP="3E914C84">
            <w:pPr>
              <w:rPr>
                <w:lang w:eastAsia="zh-CN"/>
              </w:rPr>
            </w:pPr>
          </w:p>
          <w:p w14:paraId="444584CA" w14:textId="77777777" w:rsidR="3E914C84" w:rsidRDefault="3E914C84" w:rsidP="3E914C84">
            <w:pPr>
              <w:rPr>
                <w:lang w:eastAsia="zh-CN"/>
              </w:rPr>
            </w:pPr>
          </w:p>
          <w:p w14:paraId="0852D85D" w14:textId="77777777" w:rsidR="3E914C84" w:rsidRDefault="3E914C84" w:rsidP="3E914C84">
            <w:pPr>
              <w:rPr>
                <w:lang w:eastAsia="zh-CN"/>
              </w:rPr>
            </w:pPr>
          </w:p>
          <w:p w14:paraId="5711BEB3" w14:textId="77777777" w:rsidR="3E914C84" w:rsidRDefault="3E914C84" w:rsidP="3E914C84">
            <w:pPr>
              <w:rPr>
                <w:lang w:eastAsia="zh-CN"/>
              </w:rPr>
            </w:pPr>
          </w:p>
          <w:p w14:paraId="0D56E6F8" w14:textId="77777777" w:rsidR="3E914C84" w:rsidRDefault="3E914C84" w:rsidP="3E914C84">
            <w:pPr>
              <w:rPr>
                <w:lang w:eastAsia="zh-CN"/>
              </w:rPr>
            </w:pPr>
          </w:p>
          <w:p w14:paraId="2D67BD4D" w14:textId="77777777" w:rsidR="3E914C84" w:rsidRDefault="3E914C84" w:rsidP="3E914C84">
            <w:pPr>
              <w:rPr>
                <w:lang w:eastAsia="zh-CN"/>
              </w:rPr>
            </w:pPr>
          </w:p>
          <w:p w14:paraId="72DC56C8" w14:textId="309EF252" w:rsidR="3E914C84" w:rsidRDefault="3E914C84" w:rsidP="3E914C84">
            <w:pPr>
              <w:rPr>
                <w:lang w:eastAsia="zh-CN"/>
              </w:rPr>
            </w:pPr>
          </w:p>
        </w:tc>
      </w:tr>
    </w:tbl>
    <w:p w14:paraId="0BF38098" w14:textId="128120A2" w:rsidR="1FBEFF28" w:rsidRDefault="1FBEFF28" w:rsidP="3E914C84">
      <w:pPr>
        <w:rPr>
          <w:rFonts w:eastAsiaTheme="minorEastAsia"/>
        </w:rPr>
      </w:pPr>
      <w:r>
        <w:rPr>
          <w:noProof/>
          <w:lang w:eastAsia="en-AU"/>
        </w:rPr>
        <w:drawing>
          <wp:inline distT="0" distB="0" distL="0" distR="0" wp14:anchorId="1CB0440B" wp14:editId="60D042B3">
            <wp:extent cx="640081" cy="640081"/>
            <wp:effectExtent l="0" t="0" r="7620" b="7620"/>
            <wp:docPr id="499557959"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7BF6218">
        <w:rPr>
          <w:rFonts w:cs="Arial"/>
          <w:lang w:eastAsia="zh-CN"/>
        </w:rPr>
        <w:t>Choose an object from the picture book</w:t>
      </w:r>
      <w:r w:rsidR="1C7D80CB" w:rsidRPr="37BF6218">
        <w:rPr>
          <w:rFonts w:cs="Arial"/>
          <w:lang w:eastAsia="zh-CN"/>
        </w:rPr>
        <w:t xml:space="preserve"> or story</w:t>
      </w:r>
      <w:r w:rsidRPr="37BF6218">
        <w:rPr>
          <w:rFonts w:cs="Arial"/>
          <w:lang w:eastAsia="zh-CN"/>
        </w:rPr>
        <w:t xml:space="preserve">. Try to make </w:t>
      </w:r>
      <w:r w:rsidR="02907CAD" w:rsidRPr="37BF6218">
        <w:rPr>
          <w:rFonts w:cs="Arial"/>
          <w:lang w:eastAsia="zh-CN"/>
        </w:rPr>
        <w:t xml:space="preserve">your body into </w:t>
      </w:r>
      <w:r w:rsidRPr="37BF6218">
        <w:rPr>
          <w:rFonts w:cs="Arial"/>
          <w:lang w:eastAsia="zh-CN"/>
        </w:rPr>
        <w:t xml:space="preserve">the shape of </w:t>
      </w:r>
      <w:r w:rsidR="2F2B3668" w:rsidRPr="37BF6218">
        <w:rPr>
          <w:rFonts w:cs="Arial"/>
          <w:lang w:eastAsia="zh-CN"/>
        </w:rPr>
        <w:t>the</w:t>
      </w:r>
      <w:r w:rsidRPr="37BF6218">
        <w:rPr>
          <w:rFonts w:cs="Arial"/>
          <w:lang w:eastAsia="zh-CN"/>
        </w:rPr>
        <w:t xml:space="preserve"> object from the text such as a book, a globe, a bus, a tree or even a chair. </w:t>
      </w:r>
      <w:r w:rsidR="557A2FB7" w:rsidRPr="37BF6218">
        <w:rPr>
          <w:rFonts w:cs="Arial"/>
          <w:lang w:eastAsia="zh-CN"/>
        </w:rPr>
        <w:t>T</w:t>
      </w:r>
      <w:r w:rsidRPr="37BF6218">
        <w:rPr>
          <w:rFonts w:cs="Arial"/>
          <w:lang w:eastAsia="zh-CN"/>
        </w:rPr>
        <w:t>ake a photo (either a selfie or taken by someone else)</w:t>
      </w:r>
      <w:r w:rsidR="096D3D28" w:rsidRPr="37BF6218">
        <w:rPr>
          <w:rFonts w:cs="Arial"/>
          <w:lang w:eastAsia="zh-CN"/>
        </w:rPr>
        <w:t xml:space="preserve">. If possible, include the photo in this workbook. If you can’t take a photo, draw and label a picture of </w:t>
      </w:r>
      <w:r w:rsidR="2FEAF48B" w:rsidRPr="37BF6218">
        <w:rPr>
          <w:rFonts w:cs="Arial"/>
          <w:lang w:eastAsia="zh-CN"/>
        </w:rPr>
        <w:t>you</w:t>
      </w:r>
      <w:r w:rsidR="096D3D28" w:rsidRPr="37BF6218">
        <w:rPr>
          <w:rFonts w:cs="Arial"/>
          <w:lang w:eastAsia="zh-CN"/>
        </w:rPr>
        <w:t xml:space="preserve"> in </w:t>
      </w:r>
      <w:r w:rsidR="2B3FC011" w:rsidRPr="37BF6218">
        <w:rPr>
          <w:rFonts w:cs="Arial"/>
          <w:lang w:eastAsia="zh-CN"/>
        </w:rPr>
        <w:t>the shape of the object</w:t>
      </w:r>
      <w:r w:rsidR="096D3D28" w:rsidRPr="37BF6218">
        <w:rPr>
          <w:rFonts w:cs="Arial"/>
          <w:lang w:eastAsia="zh-CN"/>
        </w:rPr>
        <w:t xml:space="preserve"> from the </w:t>
      </w:r>
      <w:r w:rsidR="4705F766" w:rsidRPr="37BF6218">
        <w:rPr>
          <w:rFonts w:cs="Arial"/>
          <w:lang w:eastAsia="zh-CN"/>
        </w:rPr>
        <w:t>story</w:t>
      </w:r>
      <w:r w:rsidR="096D3D28" w:rsidRPr="37BF6218">
        <w:rPr>
          <w:rFonts w:cs="Arial"/>
          <w:lang w:eastAsia="zh-CN"/>
        </w:rPr>
        <w:t>. (labelled drawing or labelled photo)</w:t>
      </w:r>
    </w:p>
    <w:p w14:paraId="3382B7C4" w14:textId="0C1EFF91" w:rsidR="517752E1" w:rsidRDefault="517752E1" w:rsidP="517752E1">
      <w:pPr>
        <w:rPr>
          <w:rFonts w:cs="Arial"/>
          <w:lang w:eastAsia="zh-CN"/>
        </w:rPr>
      </w:pPr>
    </w:p>
    <w:tbl>
      <w:tblPr>
        <w:tblStyle w:val="Tableheader"/>
        <w:tblW w:w="0" w:type="auto"/>
        <w:tblLook w:val="0420" w:firstRow="1" w:lastRow="0" w:firstColumn="0" w:lastColumn="0" w:noHBand="0" w:noVBand="1"/>
      </w:tblPr>
      <w:tblGrid>
        <w:gridCol w:w="9632"/>
      </w:tblGrid>
      <w:tr w:rsidR="3E914C84" w14:paraId="4BFA3E3D" w14:textId="77777777" w:rsidTr="517752E1">
        <w:trPr>
          <w:cnfStyle w:val="100000000000" w:firstRow="1" w:lastRow="0" w:firstColumn="0" w:lastColumn="0" w:oddVBand="0" w:evenVBand="0" w:oddHBand="0" w:evenHBand="0" w:firstRowFirstColumn="0" w:firstRowLastColumn="0" w:lastRowFirstColumn="0" w:lastRowLastColumn="0"/>
        </w:trPr>
        <w:tc>
          <w:tcPr>
            <w:tcW w:w="9705" w:type="dxa"/>
            <w:shd w:val="clear" w:color="auto" w:fill="FFFFFF" w:themeFill="background1"/>
          </w:tcPr>
          <w:p w14:paraId="2DF3ED48" w14:textId="492E54B5" w:rsidR="31E71D13" w:rsidRDefault="5000C065" w:rsidP="517752E1">
            <w:pPr>
              <w:spacing w:before="192" w:after="192"/>
              <w:rPr>
                <w:lang w:eastAsia="zh-CN"/>
              </w:rPr>
            </w:pPr>
            <w:r w:rsidRPr="517752E1">
              <w:rPr>
                <w:color w:val="auto"/>
                <w:lang w:eastAsia="zh-CN"/>
              </w:rPr>
              <w:t>Object</w:t>
            </w:r>
            <w:r w:rsidR="2C3EE119" w:rsidRPr="517752E1">
              <w:rPr>
                <w:color w:val="auto"/>
                <w:lang w:eastAsia="zh-CN"/>
              </w:rPr>
              <w:t xml:space="preserve"> name:</w:t>
            </w:r>
          </w:p>
        </w:tc>
      </w:tr>
      <w:tr w:rsidR="3E914C84" w14:paraId="43AD2511" w14:textId="77777777" w:rsidTr="517752E1">
        <w:trPr>
          <w:cnfStyle w:val="000000100000" w:firstRow="0" w:lastRow="0" w:firstColumn="0" w:lastColumn="0" w:oddVBand="0" w:evenVBand="0" w:oddHBand="1" w:evenHBand="0" w:firstRowFirstColumn="0" w:firstRowLastColumn="0" w:lastRowFirstColumn="0" w:lastRowLastColumn="0"/>
        </w:trPr>
        <w:tc>
          <w:tcPr>
            <w:tcW w:w="9705" w:type="dxa"/>
          </w:tcPr>
          <w:p w14:paraId="2EEB6EB3" w14:textId="77777777" w:rsidR="3E914C84" w:rsidRDefault="3E914C84" w:rsidP="3E914C84">
            <w:pPr>
              <w:rPr>
                <w:lang w:eastAsia="zh-CN"/>
              </w:rPr>
            </w:pPr>
          </w:p>
          <w:p w14:paraId="48A00783" w14:textId="77777777" w:rsidR="3E914C84" w:rsidRDefault="3E914C84" w:rsidP="3E914C84">
            <w:pPr>
              <w:rPr>
                <w:lang w:eastAsia="zh-CN"/>
              </w:rPr>
            </w:pPr>
          </w:p>
          <w:p w14:paraId="257D0AF7" w14:textId="3453DE88" w:rsidR="3E914C84" w:rsidRDefault="3E914C84" w:rsidP="3E914C84">
            <w:pPr>
              <w:rPr>
                <w:lang w:eastAsia="zh-CN"/>
              </w:rPr>
            </w:pPr>
          </w:p>
          <w:p w14:paraId="6F7C601F" w14:textId="77777777" w:rsidR="3E914C84" w:rsidRDefault="3E914C84" w:rsidP="3E914C84">
            <w:pPr>
              <w:rPr>
                <w:lang w:eastAsia="zh-CN"/>
              </w:rPr>
            </w:pPr>
          </w:p>
          <w:p w14:paraId="5D2C6FC7" w14:textId="77777777" w:rsidR="3E914C84" w:rsidRDefault="3E914C84" w:rsidP="3E914C84">
            <w:pPr>
              <w:rPr>
                <w:lang w:eastAsia="zh-CN"/>
              </w:rPr>
            </w:pPr>
          </w:p>
          <w:p w14:paraId="72E36A0A" w14:textId="77777777" w:rsidR="3E914C84" w:rsidRDefault="3E914C84" w:rsidP="3E914C84">
            <w:pPr>
              <w:rPr>
                <w:lang w:eastAsia="zh-CN"/>
              </w:rPr>
            </w:pPr>
          </w:p>
          <w:p w14:paraId="33A89420" w14:textId="77777777" w:rsidR="3E914C84" w:rsidRDefault="3E914C84" w:rsidP="3E914C84">
            <w:pPr>
              <w:rPr>
                <w:lang w:eastAsia="zh-CN"/>
              </w:rPr>
            </w:pPr>
          </w:p>
          <w:p w14:paraId="6E4C040A" w14:textId="77777777" w:rsidR="3E914C84" w:rsidRDefault="3E914C84" w:rsidP="3E914C84">
            <w:pPr>
              <w:rPr>
                <w:lang w:eastAsia="zh-CN"/>
              </w:rPr>
            </w:pPr>
          </w:p>
          <w:p w14:paraId="45D75EF6" w14:textId="77777777" w:rsidR="3E914C84" w:rsidRDefault="3E914C84" w:rsidP="3E914C84">
            <w:pPr>
              <w:rPr>
                <w:lang w:eastAsia="zh-CN"/>
              </w:rPr>
            </w:pPr>
          </w:p>
          <w:p w14:paraId="17AA9398" w14:textId="309EF252" w:rsidR="3E914C84" w:rsidRDefault="3E914C84" w:rsidP="3E914C84">
            <w:pPr>
              <w:rPr>
                <w:lang w:eastAsia="zh-CN"/>
              </w:rPr>
            </w:pPr>
          </w:p>
        </w:tc>
      </w:tr>
    </w:tbl>
    <w:p w14:paraId="5B138DD1" w14:textId="5884DD1E" w:rsidR="073CC439" w:rsidRDefault="073CC439" w:rsidP="3E914C84">
      <w:r>
        <w:rPr>
          <w:noProof/>
          <w:lang w:eastAsia="en-AU"/>
        </w:rPr>
        <w:lastRenderedPageBreak/>
        <w:drawing>
          <wp:inline distT="0" distB="0" distL="0" distR="0" wp14:anchorId="7FD0F48C" wp14:editId="6A5F3A77">
            <wp:extent cx="635027" cy="635027"/>
            <wp:effectExtent l="0" t="0" r="0" b="0"/>
            <wp:docPr id="539909865"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Choose a scene from the picture book</w:t>
      </w:r>
      <w:r w:rsidR="7E5D3E1C">
        <w:t xml:space="preserve"> or story</w:t>
      </w:r>
      <w:r>
        <w:t xml:space="preserve">. With someone from the household, use mime </w:t>
      </w:r>
      <w:r w:rsidR="04B63E9D">
        <w:t>to</w:t>
      </w:r>
      <w:r>
        <w:t xml:space="preserve"> sculpt each other into position </w:t>
      </w:r>
      <w:r w:rsidR="0BE87C93">
        <w:t>to recreate</w:t>
      </w:r>
      <w:r>
        <w:t xml:space="preserve"> </w:t>
      </w:r>
      <w:r w:rsidR="76719852">
        <w:t>that scene</w:t>
      </w:r>
      <w:r>
        <w:t>.</w:t>
      </w:r>
      <w:r w:rsidR="6556C4E6">
        <w:t xml:space="preserve"> Choose another scene (the</w:t>
      </w:r>
      <w:r w:rsidR="122C7001">
        <w:t xml:space="preserve"> one you think is</w:t>
      </w:r>
      <w:r w:rsidR="6556C4E6">
        <w:t xml:space="preserve"> most important) and create a postcard of that scene with other members of </w:t>
      </w:r>
      <w:r w:rsidR="5A3DA86D">
        <w:t>your</w:t>
      </w:r>
      <w:r w:rsidR="6556C4E6">
        <w:t xml:space="preserve"> household. If n</w:t>
      </w:r>
      <w:r w:rsidR="73FF3DF5">
        <w:t xml:space="preserve">o one in your household is </w:t>
      </w:r>
      <w:r w:rsidR="6556C4E6">
        <w:t xml:space="preserve">available, </w:t>
      </w:r>
      <w:r w:rsidR="09B152B5">
        <w:t>you</w:t>
      </w:r>
      <w:r w:rsidR="6556C4E6">
        <w:t xml:space="preserve"> </w:t>
      </w:r>
      <w:r w:rsidR="755339B3">
        <w:t xml:space="preserve">can </w:t>
      </w:r>
      <w:r w:rsidR="6556C4E6">
        <w:t xml:space="preserve">create </w:t>
      </w:r>
      <w:r w:rsidR="23CB5B51">
        <w:t>a postcard</w:t>
      </w:r>
      <w:r w:rsidR="6556C4E6">
        <w:t xml:space="preserve"> on </w:t>
      </w:r>
      <w:r w:rsidR="7B15F1AE">
        <w:t>your</w:t>
      </w:r>
      <w:r w:rsidR="6556C4E6">
        <w:t xml:space="preserve"> own.</w:t>
      </w:r>
      <w:r w:rsidR="4CEA5983">
        <w:t xml:space="preserve"> Take a photo (either a selfie or taken by someone else). If possible, include the photo in this workbook. If you can’t take a photo, draw and label a postcard of the scene from the book. Include a person’s name and address</w:t>
      </w:r>
      <w:r w:rsidR="73722640">
        <w:t>,</w:t>
      </w:r>
      <w:r w:rsidR="4CEA5983">
        <w:t xml:space="preserve"> as if the postcard </w:t>
      </w:r>
      <w:r w:rsidR="4B840242">
        <w:t xml:space="preserve">will be sent to them. </w:t>
      </w:r>
      <w:r w:rsidR="4CEA5983">
        <w:t>(labelled drawing or labelled photo)</w:t>
      </w:r>
    </w:p>
    <w:tbl>
      <w:tblPr>
        <w:tblStyle w:val="Tableheader"/>
        <w:tblW w:w="0" w:type="auto"/>
        <w:tblLook w:val="0420" w:firstRow="1" w:lastRow="0" w:firstColumn="0" w:lastColumn="0" w:noHBand="0" w:noVBand="1"/>
      </w:tblPr>
      <w:tblGrid>
        <w:gridCol w:w="9632"/>
      </w:tblGrid>
      <w:tr w:rsidR="3E914C84" w14:paraId="0C6E357F" w14:textId="77777777" w:rsidTr="517752E1">
        <w:trPr>
          <w:cnfStyle w:val="100000000000" w:firstRow="1" w:lastRow="0" w:firstColumn="0" w:lastColumn="0" w:oddVBand="0" w:evenVBand="0" w:oddHBand="0" w:evenHBand="0" w:firstRowFirstColumn="0" w:firstRowLastColumn="0" w:lastRowFirstColumn="0" w:lastRowLastColumn="0"/>
        </w:trPr>
        <w:tc>
          <w:tcPr>
            <w:tcW w:w="9705" w:type="dxa"/>
            <w:shd w:val="clear" w:color="auto" w:fill="FFFFFF" w:themeFill="background1"/>
          </w:tcPr>
          <w:p w14:paraId="778770D9" w14:textId="2086E786" w:rsidR="7A76E78A" w:rsidRDefault="6B7EFB98" w:rsidP="517752E1">
            <w:pPr>
              <w:spacing w:before="192" w:after="192"/>
              <w:rPr>
                <w:lang w:eastAsia="zh-CN"/>
              </w:rPr>
            </w:pPr>
            <w:r w:rsidRPr="517752E1">
              <w:rPr>
                <w:color w:val="auto"/>
                <w:lang w:eastAsia="zh-CN"/>
              </w:rPr>
              <w:t>Scene</w:t>
            </w:r>
            <w:r w:rsidR="2C3EE119" w:rsidRPr="517752E1">
              <w:rPr>
                <w:color w:val="auto"/>
                <w:lang w:eastAsia="zh-CN"/>
              </w:rPr>
              <w:t xml:space="preserve"> </w:t>
            </w:r>
            <w:r w:rsidR="71CCFE0C" w:rsidRPr="517752E1">
              <w:rPr>
                <w:color w:val="auto"/>
                <w:lang w:eastAsia="zh-CN"/>
              </w:rPr>
              <w:t>titl</w:t>
            </w:r>
            <w:r w:rsidR="2C3EE119" w:rsidRPr="517752E1">
              <w:rPr>
                <w:color w:val="auto"/>
                <w:lang w:eastAsia="zh-CN"/>
              </w:rPr>
              <w:t>e:</w:t>
            </w:r>
          </w:p>
        </w:tc>
      </w:tr>
      <w:tr w:rsidR="3E914C84" w14:paraId="44F2A899" w14:textId="77777777" w:rsidTr="517752E1">
        <w:trPr>
          <w:cnfStyle w:val="000000100000" w:firstRow="0" w:lastRow="0" w:firstColumn="0" w:lastColumn="0" w:oddVBand="0" w:evenVBand="0" w:oddHBand="1" w:evenHBand="0" w:firstRowFirstColumn="0" w:firstRowLastColumn="0" w:lastRowFirstColumn="0" w:lastRowLastColumn="0"/>
        </w:trPr>
        <w:tc>
          <w:tcPr>
            <w:tcW w:w="9705" w:type="dxa"/>
          </w:tcPr>
          <w:p w14:paraId="2FAB6913" w14:textId="77777777" w:rsidR="3E914C84" w:rsidRDefault="3E914C84" w:rsidP="3E914C84">
            <w:pPr>
              <w:rPr>
                <w:lang w:eastAsia="zh-CN"/>
              </w:rPr>
            </w:pPr>
          </w:p>
          <w:p w14:paraId="08086978" w14:textId="77777777" w:rsidR="3E914C84" w:rsidRDefault="3E914C84" w:rsidP="3E914C84">
            <w:pPr>
              <w:rPr>
                <w:lang w:eastAsia="zh-CN"/>
              </w:rPr>
            </w:pPr>
          </w:p>
          <w:p w14:paraId="18107648" w14:textId="3453DE88" w:rsidR="3E914C84" w:rsidRDefault="3E914C84" w:rsidP="3E914C84">
            <w:pPr>
              <w:rPr>
                <w:lang w:eastAsia="zh-CN"/>
              </w:rPr>
            </w:pPr>
          </w:p>
          <w:p w14:paraId="46F40406" w14:textId="77777777" w:rsidR="3E914C84" w:rsidRDefault="3E914C84" w:rsidP="3E914C84">
            <w:pPr>
              <w:rPr>
                <w:lang w:eastAsia="zh-CN"/>
              </w:rPr>
            </w:pPr>
          </w:p>
          <w:p w14:paraId="30B9D516" w14:textId="77777777" w:rsidR="3E914C84" w:rsidRDefault="3E914C84" w:rsidP="3E914C84">
            <w:pPr>
              <w:rPr>
                <w:lang w:eastAsia="zh-CN"/>
              </w:rPr>
            </w:pPr>
          </w:p>
          <w:p w14:paraId="764D6902" w14:textId="77777777" w:rsidR="3E914C84" w:rsidRDefault="3E914C84" w:rsidP="3E914C84">
            <w:pPr>
              <w:rPr>
                <w:lang w:eastAsia="zh-CN"/>
              </w:rPr>
            </w:pPr>
          </w:p>
          <w:p w14:paraId="525263E3" w14:textId="77777777" w:rsidR="3E914C84" w:rsidRDefault="3E914C84" w:rsidP="3E914C84">
            <w:pPr>
              <w:rPr>
                <w:lang w:eastAsia="zh-CN"/>
              </w:rPr>
            </w:pPr>
          </w:p>
          <w:p w14:paraId="21F6DC31" w14:textId="77777777" w:rsidR="3E914C84" w:rsidRDefault="3E914C84" w:rsidP="3E914C84">
            <w:pPr>
              <w:rPr>
                <w:lang w:eastAsia="zh-CN"/>
              </w:rPr>
            </w:pPr>
          </w:p>
          <w:p w14:paraId="60CB39C1" w14:textId="77777777" w:rsidR="3E914C84" w:rsidRDefault="3E914C84" w:rsidP="3E914C84">
            <w:pPr>
              <w:rPr>
                <w:lang w:eastAsia="zh-CN"/>
              </w:rPr>
            </w:pPr>
          </w:p>
          <w:p w14:paraId="6B77309A" w14:textId="309EF252" w:rsidR="3E914C84" w:rsidRDefault="3E914C84" w:rsidP="3E914C84">
            <w:pPr>
              <w:rPr>
                <w:lang w:eastAsia="zh-CN"/>
              </w:rPr>
            </w:pPr>
          </w:p>
        </w:tc>
      </w:tr>
    </w:tbl>
    <w:p w14:paraId="58A24BDF" w14:textId="6CEE3628" w:rsidR="330057D9" w:rsidRDefault="330057D9" w:rsidP="3E914C84">
      <w:pPr>
        <w:pStyle w:val="Heading2"/>
      </w:pPr>
      <w:r>
        <w:rPr>
          <w:noProof/>
          <w:lang w:eastAsia="en-AU"/>
        </w:rPr>
        <w:drawing>
          <wp:inline distT="0" distB="0" distL="0" distR="0" wp14:anchorId="7664F2B7" wp14:editId="462794D2">
            <wp:extent cx="640081" cy="640081"/>
            <wp:effectExtent l="0" t="0" r="7620" b="7620"/>
            <wp:docPr id="1857160931" name="Picture 4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Reflection </w:t>
      </w:r>
    </w:p>
    <w:p w14:paraId="632B546E" w14:textId="1D7DF531" w:rsidR="330057D9" w:rsidRDefault="330057D9" w:rsidP="3E914C84">
      <w:r>
        <w:t xml:space="preserve">Reflect on </w:t>
      </w:r>
      <w:r w:rsidR="5FCEB8F4">
        <w:t>new</w:t>
      </w:r>
      <w:r>
        <w:t xml:space="preserve"> information and understanding you have gained about the narrative of th</w:t>
      </w:r>
      <w:r w:rsidR="7C45C801">
        <w:t xml:space="preserve">e </w:t>
      </w:r>
      <w:r w:rsidR="36911D82">
        <w:t>picture book</w:t>
      </w:r>
      <w:r w:rsidR="6DCBCD48">
        <w:t xml:space="preserve"> or story told</w:t>
      </w:r>
      <w:r>
        <w:t xml:space="preserve"> through the dramatic interpretations you have created. Discuss your thoughts with someon</w:t>
      </w:r>
      <w:r w:rsidR="2CD2F17C">
        <w:t>e in your household. Summarise your thoughts in a few sentences.</w:t>
      </w:r>
    </w:p>
    <w:p w14:paraId="68E45E95" w14:textId="136090B9" w:rsidR="2CD2F17C" w:rsidRDefault="2CD2F17C">
      <w:r>
        <w:t>_______________________________________________________________________</w:t>
      </w:r>
    </w:p>
    <w:p w14:paraId="345AA1CC" w14:textId="2E4998B1" w:rsidR="2CD2F17C" w:rsidRDefault="2CD2F17C">
      <w:r>
        <w:t xml:space="preserve">_______________________________________________________________________ </w:t>
      </w:r>
    </w:p>
    <w:p w14:paraId="238BC5A4" w14:textId="7BE2261C" w:rsidR="2CD2F17C" w:rsidRDefault="2CD2F17C">
      <w:r>
        <w:t xml:space="preserve">_______________________________________________________________________ </w:t>
      </w:r>
    </w:p>
    <w:p w14:paraId="5800518B" w14:textId="551CD6DF" w:rsidR="00E13D6C" w:rsidRDefault="2CD2F17C">
      <w:r>
        <w:t>_______________________________________________________________________</w:t>
      </w:r>
    </w:p>
    <w:sectPr w:rsidR="00E13D6C" w:rsidSect="00ED288C">
      <w:footerReference w:type="even" r:id="rId32"/>
      <w:footerReference w:type="default" r:id="rId33"/>
      <w:headerReference w:type="first" r:id="rId34"/>
      <w:footerReference w:type="first" r:id="rId3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A090F" w14:textId="77777777" w:rsidR="00637AE2" w:rsidRDefault="00637AE2" w:rsidP="00191F45">
      <w:r>
        <w:separator/>
      </w:r>
    </w:p>
    <w:p w14:paraId="298A7AEA" w14:textId="77777777" w:rsidR="00637AE2" w:rsidRDefault="00637AE2"/>
    <w:p w14:paraId="409A1D3A" w14:textId="77777777" w:rsidR="00637AE2" w:rsidRDefault="00637AE2"/>
    <w:p w14:paraId="73601914" w14:textId="77777777" w:rsidR="00637AE2" w:rsidRDefault="00637AE2"/>
  </w:endnote>
  <w:endnote w:type="continuationSeparator" w:id="0">
    <w:p w14:paraId="7BC8BE58" w14:textId="77777777" w:rsidR="00637AE2" w:rsidRDefault="00637AE2" w:rsidP="00191F45">
      <w:r>
        <w:continuationSeparator/>
      </w:r>
    </w:p>
    <w:p w14:paraId="5F3B2503" w14:textId="77777777" w:rsidR="00637AE2" w:rsidRDefault="00637AE2"/>
    <w:p w14:paraId="7B07C56B" w14:textId="77777777" w:rsidR="00637AE2" w:rsidRDefault="00637AE2"/>
    <w:p w14:paraId="742D9833" w14:textId="77777777" w:rsidR="00637AE2" w:rsidRDefault="0063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300BDDAF" w:rsidR="007A3356" w:rsidRPr="004D333E" w:rsidRDefault="004D333E" w:rsidP="003509D8">
    <w:pPr>
      <w:pStyle w:val="Footer"/>
    </w:pPr>
    <w:r w:rsidRPr="002810D3">
      <w:fldChar w:fldCharType="begin"/>
    </w:r>
    <w:r w:rsidRPr="002810D3">
      <w:instrText xml:space="preserve"> PAGE </w:instrText>
    </w:r>
    <w:r w:rsidRPr="002810D3">
      <w:fldChar w:fldCharType="separate"/>
    </w:r>
    <w:r w:rsidR="003509D8">
      <w:rPr>
        <w:noProof/>
      </w:rPr>
      <w:t>2</w:t>
    </w:r>
    <w:r w:rsidRPr="002810D3">
      <w:fldChar w:fldCharType="end"/>
    </w:r>
    <w:r w:rsidRPr="002810D3">
      <w:tab/>
    </w:r>
    <w:r w:rsidR="003509D8">
      <w:t xml:space="preserve">The role of </w:t>
    </w:r>
    <w:r w:rsidR="003509D8">
      <w:t>narrative in the creative arts student</w:t>
    </w:r>
    <w:r w:rsidR="003509D8">
      <w:t xml:space="preserve"> workbook Stage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1B54F981"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D008E">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3509D8">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D1A86" w14:textId="77777777" w:rsidR="00637AE2" w:rsidRDefault="00637AE2" w:rsidP="00191F45">
      <w:r>
        <w:separator/>
      </w:r>
    </w:p>
    <w:p w14:paraId="5DBF6636" w14:textId="77777777" w:rsidR="00637AE2" w:rsidRDefault="00637AE2"/>
    <w:p w14:paraId="12C1162A" w14:textId="77777777" w:rsidR="00637AE2" w:rsidRDefault="00637AE2"/>
    <w:p w14:paraId="147BF5FE" w14:textId="77777777" w:rsidR="00637AE2" w:rsidRDefault="00637AE2"/>
  </w:footnote>
  <w:footnote w:type="continuationSeparator" w:id="0">
    <w:p w14:paraId="6C478E52" w14:textId="77777777" w:rsidR="00637AE2" w:rsidRDefault="00637AE2" w:rsidP="00191F45">
      <w:r>
        <w:continuationSeparator/>
      </w:r>
    </w:p>
    <w:p w14:paraId="102BD91A" w14:textId="77777777" w:rsidR="00637AE2" w:rsidRDefault="00637AE2"/>
    <w:p w14:paraId="7D3470EA" w14:textId="77777777" w:rsidR="00637AE2" w:rsidRDefault="00637AE2"/>
    <w:p w14:paraId="5FDCC33B" w14:textId="77777777" w:rsidR="00637AE2" w:rsidRDefault="00637A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DFD4E99"/>
    <w:multiLevelType w:val="hybridMultilevel"/>
    <w:tmpl w:val="1A34B6BC"/>
    <w:lvl w:ilvl="0" w:tplc="D882A7EE">
      <w:start w:val="1"/>
      <w:numFmt w:val="decimal"/>
      <w:lvlText w:val="%1."/>
      <w:lvlJc w:val="left"/>
      <w:pPr>
        <w:ind w:left="720" w:hanging="360"/>
      </w:pPr>
    </w:lvl>
    <w:lvl w:ilvl="1" w:tplc="EAA8DF74">
      <w:start w:val="1"/>
      <w:numFmt w:val="lowerLetter"/>
      <w:lvlText w:val="%2."/>
      <w:lvlJc w:val="left"/>
      <w:pPr>
        <w:ind w:left="1440" w:hanging="360"/>
      </w:pPr>
    </w:lvl>
    <w:lvl w:ilvl="2" w:tplc="EB7EEBD2">
      <w:start w:val="1"/>
      <w:numFmt w:val="lowerRoman"/>
      <w:lvlText w:val="%3."/>
      <w:lvlJc w:val="right"/>
      <w:pPr>
        <w:ind w:left="2160" w:hanging="180"/>
      </w:pPr>
    </w:lvl>
    <w:lvl w:ilvl="3" w:tplc="5E963F22">
      <w:start w:val="1"/>
      <w:numFmt w:val="decimal"/>
      <w:lvlText w:val="%4."/>
      <w:lvlJc w:val="left"/>
      <w:pPr>
        <w:ind w:left="2880" w:hanging="360"/>
      </w:pPr>
    </w:lvl>
    <w:lvl w:ilvl="4" w:tplc="5734F99A">
      <w:start w:val="1"/>
      <w:numFmt w:val="lowerLetter"/>
      <w:lvlText w:val="%5."/>
      <w:lvlJc w:val="left"/>
      <w:pPr>
        <w:ind w:left="3600" w:hanging="360"/>
      </w:pPr>
    </w:lvl>
    <w:lvl w:ilvl="5" w:tplc="152C993E">
      <w:start w:val="1"/>
      <w:numFmt w:val="lowerRoman"/>
      <w:lvlText w:val="%6."/>
      <w:lvlJc w:val="right"/>
      <w:pPr>
        <w:ind w:left="4320" w:hanging="180"/>
      </w:pPr>
    </w:lvl>
    <w:lvl w:ilvl="6" w:tplc="48CE6296">
      <w:start w:val="1"/>
      <w:numFmt w:val="decimal"/>
      <w:lvlText w:val="%7."/>
      <w:lvlJc w:val="left"/>
      <w:pPr>
        <w:ind w:left="5040" w:hanging="360"/>
      </w:pPr>
    </w:lvl>
    <w:lvl w:ilvl="7" w:tplc="8F4CC5EE">
      <w:start w:val="1"/>
      <w:numFmt w:val="lowerLetter"/>
      <w:lvlText w:val="%8."/>
      <w:lvlJc w:val="left"/>
      <w:pPr>
        <w:ind w:left="5760" w:hanging="360"/>
      </w:pPr>
    </w:lvl>
    <w:lvl w:ilvl="8" w:tplc="AEC41B92">
      <w:start w:val="1"/>
      <w:numFmt w:val="lowerRoman"/>
      <w:lvlText w:val="%9."/>
      <w:lvlJc w:val="right"/>
      <w:pPr>
        <w:ind w:left="6480" w:hanging="180"/>
      </w:p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8D97614"/>
    <w:multiLevelType w:val="hybridMultilevel"/>
    <w:tmpl w:val="65E68766"/>
    <w:lvl w:ilvl="0" w:tplc="BAA61822">
      <w:start w:val="1"/>
      <w:numFmt w:val="decimal"/>
      <w:lvlText w:val="%1."/>
      <w:lvlJc w:val="left"/>
      <w:pPr>
        <w:ind w:left="720" w:hanging="360"/>
      </w:pPr>
    </w:lvl>
    <w:lvl w:ilvl="1" w:tplc="2AA0C5D8">
      <w:start w:val="1"/>
      <w:numFmt w:val="lowerLetter"/>
      <w:lvlText w:val="%2."/>
      <w:lvlJc w:val="left"/>
      <w:pPr>
        <w:ind w:left="1440" w:hanging="360"/>
      </w:pPr>
    </w:lvl>
    <w:lvl w:ilvl="2" w:tplc="ABB48960">
      <w:start w:val="1"/>
      <w:numFmt w:val="lowerRoman"/>
      <w:lvlText w:val="%3."/>
      <w:lvlJc w:val="right"/>
      <w:pPr>
        <w:ind w:left="2160" w:hanging="180"/>
      </w:pPr>
    </w:lvl>
    <w:lvl w:ilvl="3" w:tplc="9B52013A">
      <w:start w:val="1"/>
      <w:numFmt w:val="decimal"/>
      <w:lvlText w:val="%4."/>
      <w:lvlJc w:val="left"/>
      <w:pPr>
        <w:ind w:left="2880" w:hanging="360"/>
      </w:pPr>
    </w:lvl>
    <w:lvl w:ilvl="4" w:tplc="84A29D0E">
      <w:start w:val="1"/>
      <w:numFmt w:val="lowerLetter"/>
      <w:lvlText w:val="%5."/>
      <w:lvlJc w:val="left"/>
      <w:pPr>
        <w:ind w:left="3600" w:hanging="360"/>
      </w:pPr>
    </w:lvl>
    <w:lvl w:ilvl="5" w:tplc="A9606498">
      <w:start w:val="1"/>
      <w:numFmt w:val="lowerRoman"/>
      <w:lvlText w:val="%6."/>
      <w:lvlJc w:val="right"/>
      <w:pPr>
        <w:ind w:left="4320" w:hanging="180"/>
      </w:pPr>
    </w:lvl>
    <w:lvl w:ilvl="6" w:tplc="9EE2B726">
      <w:start w:val="1"/>
      <w:numFmt w:val="decimal"/>
      <w:lvlText w:val="%7."/>
      <w:lvlJc w:val="left"/>
      <w:pPr>
        <w:ind w:left="5040" w:hanging="360"/>
      </w:pPr>
    </w:lvl>
    <w:lvl w:ilvl="7" w:tplc="DA9ACD08">
      <w:start w:val="1"/>
      <w:numFmt w:val="lowerLetter"/>
      <w:lvlText w:val="%8."/>
      <w:lvlJc w:val="left"/>
      <w:pPr>
        <w:ind w:left="5760" w:hanging="360"/>
      </w:pPr>
    </w:lvl>
    <w:lvl w:ilvl="8" w:tplc="5A34E248">
      <w:start w:val="1"/>
      <w:numFmt w:val="lowerRoman"/>
      <w:lvlText w:val="%9."/>
      <w:lvlJc w:val="right"/>
      <w:pPr>
        <w:ind w:left="6480" w:hanging="180"/>
      </w:p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AEC14A1"/>
    <w:multiLevelType w:val="hybridMultilevel"/>
    <w:tmpl w:val="37E81F42"/>
    <w:lvl w:ilvl="0" w:tplc="690A01C6">
      <w:start w:val="1"/>
      <w:numFmt w:val="decimal"/>
      <w:lvlText w:val="%1."/>
      <w:lvlJc w:val="left"/>
      <w:pPr>
        <w:ind w:left="720" w:hanging="360"/>
      </w:pPr>
    </w:lvl>
    <w:lvl w:ilvl="1" w:tplc="5AB65018">
      <w:start w:val="1"/>
      <w:numFmt w:val="lowerLetter"/>
      <w:lvlText w:val="%2."/>
      <w:lvlJc w:val="left"/>
      <w:pPr>
        <w:ind w:left="1440" w:hanging="360"/>
      </w:pPr>
    </w:lvl>
    <w:lvl w:ilvl="2" w:tplc="070CCDAE">
      <w:start w:val="1"/>
      <w:numFmt w:val="lowerRoman"/>
      <w:lvlText w:val="%3."/>
      <w:lvlJc w:val="right"/>
      <w:pPr>
        <w:ind w:left="2160" w:hanging="180"/>
      </w:pPr>
    </w:lvl>
    <w:lvl w:ilvl="3" w:tplc="0BA4CFE8">
      <w:start w:val="1"/>
      <w:numFmt w:val="decimal"/>
      <w:lvlText w:val="%4."/>
      <w:lvlJc w:val="left"/>
      <w:pPr>
        <w:ind w:left="2880" w:hanging="360"/>
      </w:pPr>
    </w:lvl>
    <w:lvl w:ilvl="4" w:tplc="9C46BB66">
      <w:start w:val="1"/>
      <w:numFmt w:val="lowerLetter"/>
      <w:lvlText w:val="%5."/>
      <w:lvlJc w:val="left"/>
      <w:pPr>
        <w:ind w:left="3600" w:hanging="360"/>
      </w:pPr>
    </w:lvl>
    <w:lvl w:ilvl="5" w:tplc="E2A8E79E">
      <w:start w:val="1"/>
      <w:numFmt w:val="lowerRoman"/>
      <w:lvlText w:val="%6."/>
      <w:lvlJc w:val="right"/>
      <w:pPr>
        <w:ind w:left="4320" w:hanging="180"/>
      </w:pPr>
    </w:lvl>
    <w:lvl w:ilvl="6" w:tplc="4F04AB4E">
      <w:start w:val="1"/>
      <w:numFmt w:val="decimal"/>
      <w:lvlText w:val="%7."/>
      <w:lvlJc w:val="left"/>
      <w:pPr>
        <w:ind w:left="5040" w:hanging="360"/>
      </w:pPr>
    </w:lvl>
    <w:lvl w:ilvl="7" w:tplc="57CA3A70">
      <w:start w:val="1"/>
      <w:numFmt w:val="lowerLetter"/>
      <w:lvlText w:val="%8."/>
      <w:lvlJc w:val="left"/>
      <w:pPr>
        <w:ind w:left="5760" w:hanging="360"/>
      </w:pPr>
    </w:lvl>
    <w:lvl w:ilvl="8" w:tplc="6DCC99FC">
      <w:start w:val="1"/>
      <w:numFmt w:val="lowerRoman"/>
      <w:lvlText w:val="%9."/>
      <w:lvlJc w:val="right"/>
      <w:pPr>
        <w:ind w:left="6480" w:hanging="180"/>
      </w:p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111931"/>
    <w:multiLevelType w:val="hybridMultilevel"/>
    <w:tmpl w:val="22CC2E1E"/>
    <w:lvl w:ilvl="0" w:tplc="9BE63D8E">
      <w:start w:val="1"/>
      <w:numFmt w:val="bullet"/>
      <w:lvlText w:val=""/>
      <w:lvlJc w:val="left"/>
      <w:pPr>
        <w:ind w:left="720" w:hanging="360"/>
      </w:pPr>
      <w:rPr>
        <w:rFonts w:ascii="Symbol" w:hAnsi="Symbol" w:hint="default"/>
      </w:rPr>
    </w:lvl>
    <w:lvl w:ilvl="1" w:tplc="CED2ED40">
      <w:start w:val="1"/>
      <w:numFmt w:val="bullet"/>
      <w:lvlText w:val="o"/>
      <w:lvlJc w:val="left"/>
      <w:pPr>
        <w:ind w:left="1440" w:hanging="360"/>
      </w:pPr>
      <w:rPr>
        <w:rFonts w:ascii="Courier New" w:hAnsi="Courier New" w:hint="default"/>
      </w:rPr>
    </w:lvl>
    <w:lvl w:ilvl="2" w:tplc="2E8AE18E">
      <w:start w:val="1"/>
      <w:numFmt w:val="bullet"/>
      <w:lvlText w:val=""/>
      <w:lvlJc w:val="left"/>
      <w:pPr>
        <w:ind w:left="2160" w:hanging="360"/>
      </w:pPr>
      <w:rPr>
        <w:rFonts w:ascii="Wingdings" w:hAnsi="Wingdings" w:hint="default"/>
      </w:rPr>
    </w:lvl>
    <w:lvl w:ilvl="3" w:tplc="BC14D50C">
      <w:start w:val="1"/>
      <w:numFmt w:val="bullet"/>
      <w:lvlText w:val=""/>
      <w:lvlJc w:val="left"/>
      <w:pPr>
        <w:ind w:left="2880" w:hanging="360"/>
      </w:pPr>
      <w:rPr>
        <w:rFonts w:ascii="Symbol" w:hAnsi="Symbol" w:hint="default"/>
      </w:rPr>
    </w:lvl>
    <w:lvl w:ilvl="4" w:tplc="D082B63A">
      <w:start w:val="1"/>
      <w:numFmt w:val="bullet"/>
      <w:lvlText w:val="o"/>
      <w:lvlJc w:val="left"/>
      <w:pPr>
        <w:ind w:left="3600" w:hanging="360"/>
      </w:pPr>
      <w:rPr>
        <w:rFonts w:ascii="Courier New" w:hAnsi="Courier New" w:hint="default"/>
      </w:rPr>
    </w:lvl>
    <w:lvl w:ilvl="5" w:tplc="84F067EC">
      <w:start w:val="1"/>
      <w:numFmt w:val="bullet"/>
      <w:lvlText w:val=""/>
      <w:lvlJc w:val="left"/>
      <w:pPr>
        <w:ind w:left="4320" w:hanging="360"/>
      </w:pPr>
      <w:rPr>
        <w:rFonts w:ascii="Wingdings" w:hAnsi="Wingdings" w:hint="default"/>
      </w:rPr>
    </w:lvl>
    <w:lvl w:ilvl="6" w:tplc="495CE18C">
      <w:start w:val="1"/>
      <w:numFmt w:val="bullet"/>
      <w:lvlText w:val=""/>
      <w:lvlJc w:val="left"/>
      <w:pPr>
        <w:ind w:left="5040" w:hanging="360"/>
      </w:pPr>
      <w:rPr>
        <w:rFonts w:ascii="Symbol" w:hAnsi="Symbol" w:hint="default"/>
      </w:rPr>
    </w:lvl>
    <w:lvl w:ilvl="7" w:tplc="7DDE1966">
      <w:start w:val="1"/>
      <w:numFmt w:val="bullet"/>
      <w:lvlText w:val="o"/>
      <w:lvlJc w:val="left"/>
      <w:pPr>
        <w:ind w:left="5760" w:hanging="360"/>
      </w:pPr>
      <w:rPr>
        <w:rFonts w:ascii="Courier New" w:hAnsi="Courier New" w:hint="default"/>
      </w:rPr>
    </w:lvl>
    <w:lvl w:ilvl="8" w:tplc="DCD2EC58">
      <w:start w:val="1"/>
      <w:numFmt w:val="bullet"/>
      <w:lvlText w:val=""/>
      <w:lvlJc w:val="left"/>
      <w:pPr>
        <w:ind w:left="6480" w:hanging="360"/>
      </w:pPr>
      <w:rPr>
        <w:rFonts w:ascii="Wingdings" w:hAnsi="Wingdings" w:hint="default"/>
      </w:rPr>
    </w:lvl>
  </w:abstractNum>
  <w:abstractNum w:abstractNumId="26" w15:restartNumberingAfterBreak="0">
    <w:nsid w:val="76BF588B"/>
    <w:multiLevelType w:val="hybridMultilevel"/>
    <w:tmpl w:val="0A34DA8C"/>
    <w:lvl w:ilvl="0" w:tplc="E7DEAE44">
      <w:start w:val="1"/>
      <w:numFmt w:val="bullet"/>
      <w:lvlText w:val=""/>
      <w:lvlJc w:val="left"/>
      <w:pPr>
        <w:ind w:left="720" w:hanging="360"/>
      </w:pPr>
      <w:rPr>
        <w:rFonts w:ascii="Symbol" w:hAnsi="Symbol" w:hint="default"/>
      </w:rPr>
    </w:lvl>
    <w:lvl w:ilvl="1" w:tplc="045694AC">
      <w:start w:val="1"/>
      <w:numFmt w:val="bullet"/>
      <w:lvlText w:val="o"/>
      <w:lvlJc w:val="left"/>
      <w:pPr>
        <w:ind w:left="1440" w:hanging="360"/>
      </w:pPr>
      <w:rPr>
        <w:rFonts w:ascii="Courier New" w:hAnsi="Courier New" w:hint="default"/>
      </w:rPr>
    </w:lvl>
    <w:lvl w:ilvl="2" w:tplc="381CEBA6">
      <w:start w:val="1"/>
      <w:numFmt w:val="bullet"/>
      <w:lvlText w:val=""/>
      <w:lvlJc w:val="left"/>
      <w:pPr>
        <w:ind w:left="2160" w:hanging="360"/>
      </w:pPr>
      <w:rPr>
        <w:rFonts w:ascii="Wingdings" w:hAnsi="Wingdings" w:hint="default"/>
      </w:rPr>
    </w:lvl>
    <w:lvl w:ilvl="3" w:tplc="E6863FBE">
      <w:start w:val="1"/>
      <w:numFmt w:val="bullet"/>
      <w:lvlText w:val=""/>
      <w:lvlJc w:val="left"/>
      <w:pPr>
        <w:ind w:left="2880" w:hanging="360"/>
      </w:pPr>
      <w:rPr>
        <w:rFonts w:ascii="Symbol" w:hAnsi="Symbol" w:hint="default"/>
      </w:rPr>
    </w:lvl>
    <w:lvl w:ilvl="4" w:tplc="F0F2FD76">
      <w:start w:val="1"/>
      <w:numFmt w:val="bullet"/>
      <w:lvlText w:val="o"/>
      <w:lvlJc w:val="left"/>
      <w:pPr>
        <w:ind w:left="3600" w:hanging="360"/>
      </w:pPr>
      <w:rPr>
        <w:rFonts w:ascii="Courier New" w:hAnsi="Courier New" w:hint="default"/>
      </w:rPr>
    </w:lvl>
    <w:lvl w:ilvl="5" w:tplc="340AC6B6">
      <w:start w:val="1"/>
      <w:numFmt w:val="bullet"/>
      <w:lvlText w:val=""/>
      <w:lvlJc w:val="left"/>
      <w:pPr>
        <w:ind w:left="4320" w:hanging="360"/>
      </w:pPr>
      <w:rPr>
        <w:rFonts w:ascii="Wingdings" w:hAnsi="Wingdings" w:hint="default"/>
      </w:rPr>
    </w:lvl>
    <w:lvl w:ilvl="6" w:tplc="B4D27C38">
      <w:start w:val="1"/>
      <w:numFmt w:val="bullet"/>
      <w:lvlText w:val=""/>
      <w:lvlJc w:val="left"/>
      <w:pPr>
        <w:ind w:left="5040" w:hanging="360"/>
      </w:pPr>
      <w:rPr>
        <w:rFonts w:ascii="Symbol" w:hAnsi="Symbol" w:hint="default"/>
      </w:rPr>
    </w:lvl>
    <w:lvl w:ilvl="7" w:tplc="0C50C7D4">
      <w:start w:val="1"/>
      <w:numFmt w:val="bullet"/>
      <w:lvlText w:val="o"/>
      <w:lvlJc w:val="left"/>
      <w:pPr>
        <w:ind w:left="5760" w:hanging="360"/>
      </w:pPr>
      <w:rPr>
        <w:rFonts w:ascii="Courier New" w:hAnsi="Courier New" w:hint="default"/>
      </w:rPr>
    </w:lvl>
    <w:lvl w:ilvl="8" w:tplc="B622B540">
      <w:start w:val="1"/>
      <w:numFmt w:val="bullet"/>
      <w:lvlText w:val=""/>
      <w:lvlJc w:val="left"/>
      <w:pPr>
        <w:ind w:left="6480" w:hanging="360"/>
      </w:pPr>
      <w:rPr>
        <w:rFonts w:ascii="Wingdings" w:hAnsi="Wingdings" w:hint="default"/>
      </w:rPr>
    </w:lvl>
  </w:abstractNum>
  <w:abstractNum w:abstractNumId="2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0"/>
  </w:num>
  <w:num w:numId="2">
    <w:abstractNumId w:val="12"/>
  </w:num>
  <w:num w:numId="3">
    <w:abstractNumId w:val="16"/>
  </w:num>
  <w:num w:numId="4">
    <w:abstractNumId w:val="26"/>
  </w:num>
  <w:num w:numId="5">
    <w:abstractNumId w:val="25"/>
  </w:num>
  <w:num w:numId="6">
    <w:abstractNumId w:val="18"/>
  </w:num>
  <w:num w:numId="7">
    <w:abstractNumId w:val="15"/>
  </w:num>
  <w:num w:numId="8">
    <w:abstractNumId w:val="20"/>
  </w:num>
  <w:num w:numId="9">
    <w:abstractNumId w:val="22"/>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13"/>
  </w:num>
  <w:num w:numId="14">
    <w:abstractNumId w:val="19"/>
  </w:num>
  <w:num w:numId="15">
    <w:abstractNumId w:val="11"/>
  </w:num>
  <w:num w:numId="16">
    <w:abstractNumId w:val="17"/>
  </w:num>
  <w:num w:numId="17">
    <w:abstractNumId w:val="6"/>
  </w:num>
  <w:num w:numId="18">
    <w:abstractNumId w:val="9"/>
  </w:num>
  <w:num w:numId="19">
    <w:abstractNumId w:val="0"/>
  </w:num>
  <w:num w:numId="20">
    <w:abstractNumId w:val="1"/>
  </w:num>
  <w:num w:numId="21">
    <w:abstractNumId w:val="2"/>
  </w:num>
  <w:num w:numId="22">
    <w:abstractNumId w:val="3"/>
  </w:num>
  <w:num w:numId="23">
    <w:abstractNumId w:val="4"/>
  </w:num>
  <w:num w:numId="24">
    <w:abstractNumId w:val="5"/>
  </w:num>
  <w:num w:numId="25">
    <w:abstractNumId w:val="8"/>
  </w:num>
  <w:num w:numId="26">
    <w:abstractNumId w:val="27"/>
  </w:num>
  <w:num w:numId="27">
    <w:abstractNumId w:val="21"/>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18"/>
  </w:num>
  <w:num w:numId="37">
    <w:abstractNumId w:val="27"/>
  </w:num>
  <w:num w:numId="38">
    <w:abstractNumId w:val="20"/>
  </w:num>
  <w:num w:numId="39">
    <w:abstractNumId w:val="22"/>
  </w:num>
  <w:num w:numId="40">
    <w:abstractNumId w:val="24"/>
  </w:num>
  <w:num w:numId="4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C4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08E"/>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AD6"/>
    <w:rsid w:val="0034764B"/>
    <w:rsid w:val="0034780A"/>
    <w:rsid w:val="00347CBE"/>
    <w:rsid w:val="003503AC"/>
    <w:rsid w:val="003509D8"/>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DFB2"/>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CB1"/>
    <w:rsid w:val="00BB5218"/>
    <w:rsid w:val="00BB72C0"/>
    <w:rsid w:val="00BB7FF3"/>
    <w:rsid w:val="00BC0AF1"/>
    <w:rsid w:val="00BC27BE"/>
    <w:rsid w:val="00BC3779"/>
    <w:rsid w:val="00BC41A0"/>
    <w:rsid w:val="00BC43D8"/>
    <w:rsid w:val="00BD0186"/>
    <w:rsid w:val="00BD1661"/>
    <w:rsid w:val="00BD6178"/>
    <w:rsid w:val="00BD6348"/>
    <w:rsid w:val="00BDF432"/>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7DF6D"/>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239D53"/>
    <w:rsid w:val="01570379"/>
    <w:rsid w:val="01F9E13C"/>
    <w:rsid w:val="02562053"/>
    <w:rsid w:val="028F8C5F"/>
    <w:rsid w:val="02907CAD"/>
    <w:rsid w:val="02A8BF6D"/>
    <w:rsid w:val="02F81855"/>
    <w:rsid w:val="032CA234"/>
    <w:rsid w:val="034F4C0B"/>
    <w:rsid w:val="03AC8A11"/>
    <w:rsid w:val="0419B330"/>
    <w:rsid w:val="043C18A8"/>
    <w:rsid w:val="04616530"/>
    <w:rsid w:val="0461C4FC"/>
    <w:rsid w:val="04B63E9D"/>
    <w:rsid w:val="04C00775"/>
    <w:rsid w:val="04C8059B"/>
    <w:rsid w:val="04CE168E"/>
    <w:rsid w:val="052A6951"/>
    <w:rsid w:val="05592C30"/>
    <w:rsid w:val="05DC9B94"/>
    <w:rsid w:val="05E86170"/>
    <w:rsid w:val="05F6A265"/>
    <w:rsid w:val="060BCC78"/>
    <w:rsid w:val="060EEBBE"/>
    <w:rsid w:val="06110097"/>
    <w:rsid w:val="062D2398"/>
    <w:rsid w:val="064E7A90"/>
    <w:rsid w:val="0684F9F8"/>
    <w:rsid w:val="06D41372"/>
    <w:rsid w:val="06F7BECE"/>
    <w:rsid w:val="07161EC4"/>
    <w:rsid w:val="072DB7CD"/>
    <w:rsid w:val="073CC439"/>
    <w:rsid w:val="07401839"/>
    <w:rsid w:val="074F9EDA"/>
    <w:rsid w:val="07A44998"/>
    <w:rsid w:val="07BDAACA"/>
    <w:rsid w:val="07BEECC0"/>
    <w:rsid w:val="07DD2B97"/>
    <w:rsid w:val="0808E417"/>
    <w:rsid w:val="08096D0E"/>
    <w:rsid w:val="08312A14"/>
    <w:rsid w:val="08416251"/>
    <w:rsid w:val="090EFE27"/>
    <w:rsid w:val="092AF594"/>
    <w:rsid w:val="0949F4BF"/>
    <w:rsid w:val="094A7EB3"/>
    <w:rsid w:val="095F71F1"/>
    <w:rsid w:val="096D3D28"/>
    <w:rsid w:val="09B152B5"/>
    <w:rsid w:val="09BE0F8F"/>
    <w:rsid w:val="09DC4B82"/>
    <w:rsid w:val="09F2607C"/>
    <w:rsid w:val="0A078BCC"/>
    <w:rsid w:val="0A127D09"/>
    <w:rsid w:val="0A1AD66A"/>
    <w:rsid w:val="0A497AD7"/>
    <w:rsid w:val="0A5E15E8"/>
    <w:rsid w:val="0AA436EF"/>
    <w:rsid w:val="0AB10BFC"/>
    <w:rsid w:val="0ABFA0DD"/>
    <w:rsid w:val="0ADF52CB"/>
    <w:rsid w:val="0B1A8E85"/>
    <w:rsid w:val="0B1C1932"/>
    <w:rsid w:val="0B31F637"/>
    <w:rsid w:val="0B84EC09"/>
    <w:rsid w:val="0B96AA48"/>
    <w:rsid w:val="0BA6CA3D"/>
    <w:rsid w:val="0BC7332F"/>
    <w:rsid w:val="0BE87C93"/>
    <w:rsid w:val="0C0F84D0"/>
    <w:rsid w:val="0C11E0AA"/>
    <w:rsid w:val="0C3467B7"/>
    <w:rsid w:val="0C3F99BB"/>
    <w:rsid w:val="0C4FA656"/>
    <w:rsid w:val="0C72F439"/>
    <w:rsid w:val="0CADE368"/>
    <w:rsid w:val="0CCFFF53"/>
    <w:rsid w:val="0CEC30E5"/>
    <w:rsid w:val="0CF5A05C"/>
    <w:rsid w:val="0CFE3F78"/>
    <w:rsid w:val="0D3F8E8B"/>
    <w:rsid w:val="0D5D9BB1"/>
    <w:rsid w:val="0DAFC813"/>
    <w:rsid w:val="0DB52276"/>
    <w:rsid w:val="0DE7BBD2"/>
    <w:rsid w:val="0DE914BA"/>
    <w:rsid w:val="0E251944"/>
    <w:rsid w:val="0E793112"/>
    <w:rsid w:val="0EE1FACD"/>
    <w:rsid w:val="0F421614"/>
    <w:rsid w:val="0F59A833"/>
    <w:rsid w:val="0FA87BE1"/>
    <w:rsid w:val="0FDD52FC"/>
    <w:rsid w:val="0FF5C9FC"/>
    <w:rsid w:val="0FF73F86"/>
    <w:rsid w:val="109C6A12"/>
    <w:rsid w:val="10C62CEB"/>
    <w:rsid w:val="10EDEEFB"/>
    <w:rsid w:val="10F72C28"/>
    <w:rsid w:val="11034726"/>
    <w:rsid w:val="1106FAE8"/>
    <w:rsid w:val="113C20D2"/>
    <w:rsid w:val="118671F5"/>
    <w:rsid w:val="11A0FB1B"/>
    <w:rsid w:val="11AC0D97"/>
    <w:rsid w:val="11C0EE93"/>
    <w:rsid w:val="11D727E2"/>
    <w:rsid w:val="11DED2D1"/>
    <w:rsid w:val="11EB3DFE"/>
    <w:rsid w:val="11FA5733"/>
    <w:rsid w:val="122C7001"/>
    <w:rsid w:val="122F193E"/>
    <w:rsid w:val="124DDDD6"/>
    <w:rsid w:val="1258EE11"/>
    <w:rsid w:val="127867E8"/>
    <w:rsid w:val="127BD519"/>
    <w:rsid w:val="127E576F"/>
    <w:rsid w:val="1283DF97"/>
    <w:rsid w:val="12915140"/>
    <w:rsid w:val="12A27964"/>
    <w:rsid w:val="12C00B93"/>
    <w:rsid w:val="12CC3589"/>
    <w:rsid w:val="12FF040D"/>
    <w:rsid w:val="1322B694"/>
    <w:rsid w:val="1328E605"/>
    <w:rsid w:val="136E3C02"/>
    <w:rsid w:val="1392B1A5"/>
    <w:rsid w:val="13B6E416"/>
    <w:rsid w:val="13D38B65"/>
    <w:rsid w:val="1439A102"/>
    <w:rsid w:val="1448371F"/>
    <w:rsid w:val="14924F00"/>
    <w:rsid w:val="14A5B849"/>
    <w:rsid w:val="14B0D80C"/>
    <w:rsid w:val="14D0DFA9"/>
    <w:rsid w:val="1565C66B"/>
    <w:rsid w:val="159DCB40"/>
    <w:rsid w:val="160024F8"/>
    <w:rsid w:val="161686AB"/>
    <w:rsid w:val="162188E1"/>
    <w:rsid w:val="162DBF1A"/>
    <w:rsid w:val="163501B2"/>
    <w:rsid w:val="16AF47C3"/>
    <w:rsid w:val="16AF7C33"/>
    <w:rsid w:val="16B80AE1"/>
    <w:rsid w:val="16F9BBE1"/>
    <w:rsid w:val="176591CA"/>
    <w:rsid w:val="17665FD4"/>
    <w:rsid w:val="17E614F3"/>
    <w:rsid w:val="181928D5"/>
    <w:rsid w:val="181C11EB"/>
    <w:rsid w:val="18323360"/>
    <w:rsid w:val="18421688"/>
    <w:rsid w:val="184C9084"/>
    <w:rsid w:val="18AF7F63"/>
    <w:rsid w:val="18FD4702"/>
    <w:rsid w:val="190DA160"/>
    <w:rsid w:val="19516552"/>
    <w:rsid w:val="19586CAC"/>
    <w:rsid w:val="198629C6"/>
    <w:rsid w:val="19D4C6B2"/>
    <w:rsid w:val="19DCEC44"/>
    <w:rsid w:val="19E168DC"/>
    <w:rsid w:val="19F447A7"/>
    <w:rsid w:val="1A07F5A7"/>
    <w:rsid w:val="1A191C2B"/>
    <w:rsid w:val="1A2598E9"/>
    <w:rsid w:val="1A26EA5B"/>
    <w:rsid w:val="1A45252E"/>
    <w:rsid w:val="1A4DA3FA"/>
    <w:rsid w:val="1A4F3F26"/>
    <w:rsid w:val="1AA6164B"/>
    <w:rsid w:val="1AA9969A"/>
    <w:rsid w:val="1AB2D6C9"/>
    <w:rsid w:val="1AB93E3D"/>
    <w:rsid w:val="1AC06114"/>
    <w:rsid w:val="1AC7C138"/>
    <w:rsid w:val="1ACFA60B"/>
    <w:rsid w:val="1AD2FAF6"/>
    <w:rsid w:val="1AE720E0"/>
    <w:rsid w:val="1AEA2F85"/>
    <w:rsid w:val="1B16F820"/>
    <w:rsid w:val="1B1E18D2"/>
    <w:rsid w:val="1B23E311"/>
    <w:rsid w:val="1B3D445E"/>
    <w:rsid w:val="1B40850B"/>
    <w:rsid w:val="1B6E6C1E"/>
    <w:rsid w:val="1B73EFFA"/>
    <w:rsid w:val="1BE97AC4"/>
    <w:rsid w:val="1C490636"/>
    <w:rsid w:val="1C4F99FF"/>
    <w:rsid w:val="1C5C8427"/>
    <w:rsid w:val="1C70F775"/>
    <w:rsid w:val="1C7D80CB"/>
    <w:rsid w:val="1C8C6592"/>
    <w:rsid w:val="1CB17E24"/>
    <w:rsid w:val="1CD42BA2"/>
    <w:rsid w:val="1CDCC1A6"/>
    <w:rsid w:val="1CFD572D"/>
    <w:rsid w:val="1D125907"/>
    <w:rsid w:val="1D295900"/>
    <w:rsid w:val="1D2DBD86"/>
    <w:rsid w:val="1D46036D"/>
    <w:rsid w:val="1D58B252"/>
    <w:rsid w:val="1D651807"/>
    <w:rsid w:val="1D78C985"/>
    <w:rsid w:val="1DBC66DE"/>
    <w:rsid w:val="1DFE0E0D"/>
    <w:rsid w:val="1DFF4834"/>
    <w:rsid w:val="1E207747"/>
    <w:rsid w:val="1F4670E9"/>
    <w:rsid w:val="1FBEDDF6"/>
    <w:rsid w:val="1FBEFF28"/>
    <w:rsid w:val="1FE132E4"/>
    <w:rsid w:val="1FE16B8E"/>
    <w:rsid w:val="1FEC3746"/>
    <w:rsid w:val="2001F388"/>
    <w:rsid w:val="2001F6EF"/>
    <w:rsid w:val="200BB8FE"/>
    <w:rsid w:val="200D853A"/>
    <w:rsid w:val="2010B220"/>
    <w:rsid w:val="2038D953"/>
    <w:rsid w:val="20489173"/>
    <w:rsid w:val="214D6A90"/>
    <w:rsid w:val="21531F16"/>
    <w:rsid w:val="218AD7C3"/>
    <w:rsid w:val="219BFC2C"/>
    <w:rsid w:val="21AA8806"/>
    <w:rsid w:val="21B00E03"/>
    <w:rsid w:val="21C98445"/>
    <w:rsid w:val="21ECD180"/>
    <w:rsid w:val="22090D89"/>
    <w:rsid w:val="22298DBD"/>
    <w:rsid w:val="222AFE82"/>
    <w:rsid w:val="223F540D"/>
    <w:rsid w:val="226CC10A"/>
    <w:rsid w:val="229AB3B6"/>
    <w:rsid w:val="229C571B"/>
    <w:rsid w:val="22A9C0BD"/>
    <w:rsid w:val="22EB3091"/>
    <w:rsid w:val="2301034C"/>
    <w:rsid w:val="236990C1"/>
    <w:rsid w:val="23CB5B51"/>
    <w:rsid w:val="23E6DBA8"/>
    <w:rsid w:val="24540254"/>
    <w:rsid w:val="245DC256"/>
    <w:rsid w:val="2480A5AB"/>
    <w:rsid w:val="2487EC3E"/>
    <w:rsid w:val="24D8EA5A"/>
    <w:rsid w:val="2535AEB8"/>
    <w:rsid w:val="254F8194"/>
    <w:rsid w:val="2572915F"/>
    <w:rsid w:val="25797787"/>
    <w:rsid w:val="2590980A"/>
    <w:rsid w:val="259E951C"/>
    <w:rsid w:val="25AA3CAD"/>
    <w:rsid w:val="25C5E64F"/>
    <w:rsid w:val="25F195B6"/>
    <w:rsid w:val="261DFA28"/>
    <w:rsid w:val="262DF380"/>
    <w:rsid w:val="263603CB"/>
    <w:rsid w:val="26696952"/>
    <w:rsid w:val="268555B2"/>
    <w:rsid w:val="269402F8"/>
    <w:rsid w:val="26B19AF9"/>
    <w:rsid w:val="26B30B80"/>
    <w:rsid w:val="26C1EC02"/>
    <w:rsid w:val="26E4ED5B"/>
    <w:rsid w:val="26EDFD88"/>
    <w:rsid w:val="26FE8114"/>
    <w:rsid w:val="27079E83"/>
    <w:rsid w:val="272671E1"/>
    <w:rsid w:val="27B0B839"/>
    <w:rsid w:val="27B72345"/>
    <w:rsid w:val="27B869C3"/>
    <w:rsid w:val="2830BA4E"/>
    <w:rsid w:val="2842FA05"/>
    <w:rsid w:val="2847770D"/>
    <w:rsid w:val="28A71623"/>
    <w:rsid w:val="28B09D03"/>
    <w:rsid w:val="28BCF12D"/>
    <w:rsid w:val="28C7FC57"/>
    <w:rsid w:val="292934E0"/>
    <w:rsid w:val="29361055"/>
    <w:rsid w:val="294150B6"/>
    <w:rsid w:val="298371D9"/>
    <w:rsid w:val="29A60DD5"/>
    <w:rsid w:val="29AECC81"/>
    <w:rsid w:val="29E627ED"/>
    <w:rsid w:val="2A2DB25B"/>
    <w:rsid w:val="2A39B418"/>
    <w:rsid w:val="2A53EC2C"/>
    <w:rsid w:val="2A9C7EAA"/>
    <w:rsid w:val="2AC53252"/>
    <w:rsid w:val="2AE43C92"/>
    <w:rsid w:val="2AF57343"/>
    <w:rsid w:val="2AF995AB"/>
    <w:rsid w:val="2B00B1C6"/>
    <w:rsid w:val="2B07B55D"/>
    <w:rsid w:val="2B0E45DE"/>
    <w:rsid w:val="2B312628"/>
    <w:rsid w:val="2B3FC011"/>
    <w:rsid w:val="2B41F6E9"/>
    <w:rsid w:val="2B6343C7"/>
    <w:rsid w:val="2B638BF9"/>
    <w:rsid w:val="2BAB2B40"/>
    <w:rsid w:val="2BF0E4F8"/>
    <w:rsid w:val="2BF20C7C"/>
    <w:rsid w:val="2C3EE119"/>
    <w:rsid w:val="2C50F91C"/>
    <w:rsid w:val="2C660C7C"/>
    <w:rsid w:val="2C6FFA19"/>
    <w:rsid w:val="2C838F4D"/>
    <w:rsid w:val="2CC46497"/>
    <w:rsid w:val="2CD2F17C"/>
    <w:rsid w:val="2CDECB36"/>
    <w:rsid w:val="2CFFD206"/>
    <w:rsid w:val="2D4E7CF4"/>
    <w:rsid w:val="2DA9A6FE"/>
    <w:rsid w:val="2DB1F7D1"/>
    <w:rsid w:val="2DB9773B"/>
    <w:rsid w:val="2DE520C9"/>
    <w:rsid w:val="2E06D031"/>
    <w:rsid w:val="2E300402"/>
    <w:rsid w:val="2EBF492E"/>
    <w:rsid w:val="2EC7CC11"/>
    <w:rsid w:val="2EEE6607"/>
    <w:rsid w:val="2EFE3DBA"/>
    <w:rsid w:val="2F2B3668"/>
    <w:rsid w:val="2F55C015"/>
    <w:rsid w:val="2F95DE0C"/>
    <w:rsid w:val="2FEAF48B"/>
    <w:rsid w:val="30291383"/>
    <w:rsid w:val="309B21E1"/>
    <w:rsid w:val="309ED795"/>
    <w:rsid w:val="30B3ABEF"/>
    <w:rsid w:val="3132E26D"/>
    <w:rsid w:val="3151BDCA"/>
    <w:rsid w:val="319569C2"/>
    <w:rsid w:val="31B39FC0"/>
    <w:rsid w:val="31C603AB"/>
    <w:rsid w:val="31E71D13"/>
    <w:rsid w:val="32111E78"/>
    <w:rsid w:val="3240E040"/>
    <w:rsid w:val="3247B85F"/>
    <w:rsid w:val="32570F0F"/>
    <w:rsid w:val="32668A14"/>
    <w:rsid w:val="326D64D0"/>
    <w:rsid w:val="32DFAD71"/>
    <w:rsid w:val="32FB406D"/>
    <w:rsid w:val="330057D9"/>
    <w:rsid w:val="330A804C"/>
    <w:rsid w:val="331C09BB"/>
    <w:rsid w:val="33384778"/>
    <w:rsid w:val="33464053"/>
    <w:rsid w:val="3356CC16"/>
    <w:rsid w:val="33B303E9"/>
    <w:rsid w:val="33BD8125"/>
    <w:rsid w:val="33C95539"/>
    <w:rsid w:val="33E4BA58"/>
    <w:rsid w:val="3408E3B3"/>
    <w:rsid w:val="340A3416"/>
    <w:rsid w:val="3455E753"/>
    <w:rsid w:val="34594139"/>
    <w:rsid w:val="345C1B94"/>
    <w:rsid w:val="346D0C65"/>
    <w:rsid w:val="34FF75BB"/>
    <w:rsid w:val="35260228"/>
    <w:rsid w:val="353AF788"/>
    <w:rsid w:val="3545E00D"/>
    <w:rsid w:val="3550C0AE"/>
    <w:rsid w:val="35D2B2B1"/>
    <w:rsid w:val="35D68486"/>
    <w:rsid w:val="35DEE8D9"/>
    <w:rsid w:val="35F3798C"/>
    <w:rsid w:val="35F39B5F"/>
    <w:rsid w:val="35FBD193"/>
    <w:rsid w:val="3646A931"/>
    <w:rsid w:val="3647C7D5"/>
    <w:rsid w:val="36892C5B"/>
    <w:rsid w:val="36911D82"/>
    <w:rsid w:val="3693B756"/>
    <w:rsid w:val="36A21E82"/>
    <w:rsid w:val="36ACD66C"/>
    <w:rsid w:val="36F16B54"/>
    <w:rsid w:val="370A9E70"/>
    <w:rsid w:val="377152B6"/>
    <w:rsid w:val="3788BB42"/>
    <w:rsid w:val="37BF6218"/>
    <w:rsid w:val="3818021B"/>
    <w:rsid w:val="38724400"/>
    <w:rsid w:val="38ABCC2C"/>
    <w:rsid w:val="38D15597"/>
    <w:rsid w:val="38DCAD90"/>
    <w:rsid w:val="38E6ED20"/>
    <w:rsid w:val="392E3F03"/>
    <w:rsid w:val="39435B4D"/>
    <w:rsid w:val="39443432"/>
    <w:rsid w:val="3952B3F8"/>
    <w:rsid w:val="3954C248"/>
    <w:rsid w:val="396D1D49"/>
    <w:rsid w:val="39A88BAF"/>
    <w:rsid w:val="39DE06B9"/>
    <w:rsid w:val="39F24B3B"/>
    <w:rsid w:val="39FFCDEA"/>
    <w:rsid w:val="3A39A1F3"/>
    <w:rsid w:val="3A92273F"/>
    <w:rsid w:val="3AC16532"/>
    <w:rsid w:val="3B2BC5A7"/>
    <w:rsid w:val="3B401C4D"/>
    <w:rsid w:val="3B4B522E"/>
    <w:rsid w:val="3BA09BD4"/>
    <w:rsid w:val="3BD7EC2C"/>
    <w:rsid w:val="3C3B98CA"/>
    <w:rsid w:val="3C4DDA47"/>
    <w:rsid w:val="3C82750C"/>
    <w:rsid w:val="3CC6FC9A"/>
    <w:rsid w:val="3CD02B81"/>
    <w:rsid w:val="3CEFFA03"/>
    <w:rsid w:val="3CF78078"/>
    <w:rsid w:val="3D116B58"/>
    <w:rsid w:val="3D8521BF"/>
    <w:rsid w:val="3D8EB87C"/>
    <w:rsid w:val="3E127AB8"/>
    <w:rsid w:val="3E3CBCC7"/>
    <w:rsid w:val="3E75D17E"/>
    <w:rsid w:val="3E914C84"/>
    <w:rsid w:val="3E93BCF3"/>
    <w:rsid w:val="3EBCB417"/>
    <w:rsid w:val="3EC9BAFB"/>
    <w:rsid w:val="3ED81258"/>
    <w:rsid w:val="3EE89D2E"/>
    <w:rsid w:val="3F2A3BF6"/>
    <w:rsid w:val="3F77197B"/>
    <w:rsid w:val="3FDB8377"/>
    <w:rsid w:val="3FE0413B"/>
    <w:rsid w:val="3FEF65CC"/>
    <w:rsid w:val="3FFC186A"/>
    <w:rsid w:val="401B852C"/>
    <w:rsid w:val="4040E9D0"/>
    <w:rsid w:val="405B3B4B"/>
    <w:rsid w:val="40658333"/>
    <w:rsid w:val="4096ED0F"/>
    <w:rsid w:val="40A5C19F"/>
    <w:rsid w:val="40B3073E"/>
    <w:rsid w:val="40C9A190"/>
    <w:rsid w:val="40D38484"/>
    <w:rsid w:val="40D5505E"/>
    <w:rsid w:val="41011CE9"/>
    <w:rsid w:val="41479DCC"/>
    <w:rsid w:val="418327B5"/>
    <w:rsid w:val="41A068A7"/>
    <w:rsid w:val="41F8AEB7"/>
    <w:rsid w:val="42357278"/>
    <w:rsid w:val="42E2D8F3"/>
    <w:rsid w:val="43059F9B"/>
    <w:rsid w:val="433D912B"/>
    <w:rsid w:val="43C8AC4A"/>
    <w:rsid w:val="43CBA834"/>
    <w:rsid w:val="44255CDA"/>
    <w:rsid w:val="447ABBD7"/>
    <w:rsid w:val="4506E95A"/>
    <w:rsid w:val="451031C1"/>
    <w:rsid w:val="451984B4"/>
    <w:rsid w:val="4522235B"/>
    <w:rsid w:val="45329508"/>
    <w:rsid w:val="4552E5FE"/>
    <w:rsid w:val="456E7836"/>
    <w:rsid w:val="45A43174"/>
    <w:rsid w:val="45A5F811"/>
    <w:rsid w:val="45B99428"/>
    <w:rsid w:val="45BD731F"/>
    <w:rsid w:val="45EE7A74"/>
    <w:rsid w:val="45F709AC"/>
    <w:rsid w:val="4632ADEF"/>
    <w:rsid w:val="465B9A1B"/>
    <w:rsid w:val="46657207"/>
    <w:rsid w:val="46981124"/>
    <w:rsid w:val="46C0866F"/>
    <w:rsid w:val="46DBBD1C"/>
    <w:rsid w:val="4705F766"/>
    <w:rsid w:val="4707F055"/>
    <w:rsid w:val="470CE3E0"/>
    <w:rsid w:val="471EDCE2"/>
    <w:rsid w:val="4790D701"/>
    <w:rsid w:val="479B85AC"/>
    <w:rsid w:val="47A4C6E9"/>
    <w:rsid w:val="47C45805"/>
    <w:rsid w:val="47EE0FB4"/>
    <w:rsid w:val="4809DDFF"/>
    <w:rsid w:val="480FAC9D"/>
    <w:rsid w:val="48119949"/>
    <w:rsid w:val="483EF75D"/>
    <w:rsid w:val="484115EC"/>
    <w:rsid w:val="486D5AB6"/>
    <w:rsid w:val="4874936C"/>
    <w:rsid w:val="4876FE3F"/>
    <w:rsid w:val="48A05F5F"/>
    <w:rsid w:val="48ECEF81"/>
    <w:rsid w:val="48F9852E"/>
    <w:rsid w:val="491858BC"/>
    <w:rsid w:val="49453B39"/>
    <w:rsid w:val="497483C2"/>
    <w:rsid w:val="498B1D8D"/>
    <w:rsid w:val="49BEA8E5"/>
    <w:rsid w:val="4A0828C3"/>
    <w:rsid w:val="4A2085F5"/>
    <w:rsid w:val="4A3DCD58"/>
    <w:rsid w:val="4A5A3D18"/>
    <w:rsid w:val="4AA20365"/>
    <w:rsid w:val="4AA581C4"/>
    <w:rsid w:val="4AAF2CC3"/>
    <w:rsid w:val="4ACA9317"/>
    <w:rsid w:val="4AF8211E"/>
    <w:rsid w:val="4B3F780B"/>
    <w:rsid w:val="4B48537C"/>
    <w:rsid w:val="4B6277F8"/>
    <w:rsid w:val="4B7DF9ED"/>
    <w:rsid w:val="4B840242"/>
    <w:rsid w:val="4B8CD9BB"/>
    <w:rsid w:val="4B90F329"/>
    <w:rsid w:val="4BACA47E"/>
    <w:rsid w:val="4BAD2B64"/>
    <w:rsid w:val="4C376F74"/>
    <w:rsid w:val="4C3CAA67"/>
    <w:rsid w:val="4C404B7B"/>
    <w:rsid w:val="4C7567C6"/>
    <w:rsid w:val="4C971892"/>
    <w:rsid w:val="4CB0CBA7"/>
    <w:rsid w:val="4CB4A63C"/>
    <w:rsid w:val="4CC6BF1D"/>
    <w:rsid w:val="4CCA79EA"/>
    <w:rsid w:val="4CDA1608"/>
    <w:rsid w:val="4CDA500E"/>
    <w:rsid w:val="4CEA5983"/>
    <w:rsid w:val="4CEC871D"/>
    <w:rsid w:val="4CEEEFAE"/>
    <w:rsid w:val="4CEF1EFA"/>
    <w:rsid w:val="4CF594A2"/>
    <w:rsid w:val="4D327E08"/>
    <w:rsid w:val="4D6A7F1F"/>
    <w:rsid w:val="4D8399D7"/>
    <w:rsid w:val="4D8FD84A"/>
    <w:rsid w:val="4D947B2B"/>
    <w:rsid w:val="4D9A33C8"/>
    <w:rsid w:val="4D9E89FF"/>
    <w:rsid w:val="4DE39F9B"/>
    <w:rsid w:val="4E31D73C"/>
    <w:rsid w:val="4E5881E9"/>
    <w:rsid w:val="4E5EFD91"/>
    <w:rsid w:val="4E7F8872"/>
    <w:rsid w:val="4EDC08BD"/>
    <w:rsid w:val="4EE2AFB8"/>
    <w:rsid w:val="4EF47366"/>
    <w:rsid w:val="4F215D7E"/>
    <w:rsid w:val="4F26C824"/>
    <w:rsid w:val="4F5F6FD9"/>
    <w:rsid w:val="4F6A840F"/>
    <w:rsid w:val="4F6E3957"/>
    <w:rsid w:val="4FC597D8"/>
    <w:rsid w:val="4FFBF152"/>
    <w:rsid w:val="5000C065"/>
    <w:rsid w:val="5010136C"/>
    <w:rsid w:val="5010B0E6"/>
    <w:rsid w:val="5016D967"/>
    <w:rsid w:val="504093F7"/>
    <w:rsid w:val="5040CEE0"/>
    <w:rsid w:val="50482F65"/>
    <w:rsid w:val="50503BE2"/>
    <w:rsid w:val="505A46BC"/>
    <w:rsid w:val="5067784F"/>
    <w:rsid w:val="509954CF"/>
    <w:rsid w:val="50A6F418"/>
    <w:rsid w:val="50B16222"/>
    <w:rsid w:val="50B4018C"/>
    <w:rsid w:val="50B58C8E"/>
    <w:rsid w:val="50BAAE53"/>
    <w:rsid w:val="5100AC94"/>
    <w:rsid w:val="51184567"/>
    <w:rsid w:val="512597E6"/>
    <w:rsid w:val="517752E1"/>
    <w:rsid w:val="5185838C"/>
    <w:rsid w:val="51E62EAF"/>
    <w:rsid w:val="51F07742"/>
    <w:rsid w:val="51FFD8FD"/>
    <w:rsid w:val="51FFFC53"/>
    <w:rsid w:val="520E3F82"/>
    <w:rsid w:val="527DEC3F"/>
    <w:rsid w:val="528D7E06"/>
    <w:rsid w:val="528E7391"/>
    <w:rsid w:val="52B03C97"/>
    <w:rsid w:val="52B472A8"/>
    <w:rsid w:val="52BDE5B6"/>
    <w:rsid w:val="52CF5D5E"/>
    <w:rsid w:val="52D0AEFF"/>
    <w:rsid w:val="534077C8"/>
    <w:rsid w:val="534138B7"/>
    <w:rsid w:val="5354E9A1"/>
    <w:rsid w:val="5409347C"/>
    <w:rsid w:val="54135DB4"/>
    <w:rsid w:val="54A18E16"/>
    <w:rsid w:val="54B542F5"/>
    <w:rsid w:val="54CA4966"/>
    <w:rsid w:val="54D90D55"/>
    <w:rsid w:val="551AFEBB"/>
    <w:rsid w:val="552CF3B6"/>
    <w:rsid w:val="5537217C"/>
    <w:rsid w:val="5554AA9D"/>
    <w:rsid w:val="55678166"/>
    <w:rsid w:val="5568E6A7"/>
    <w:rsid w:val="557A2FB7"/>
    <w:rsid w:val="557E137B"/>
    <w:rsid w:val="5590C8C8"/>
    <w:rsid w:val="55B00597"/>
    <w:rsid w:val="55B347E9"/>
    <w:rsid w:val="560035EA"/>
    <w:rsid w:val="560A71C8"/>
    <w:rsid w:val="560AD8F4"/>
    <w:rsid w:val="5621F977"/>
    <w:rsid w:val="5639EFEF"/>
    <w:rsid w:val="5694BDB9"/>
    <w:rsid w:val="56BA3EF4"/>
    <w:rsid w:val="56C9BFFA"/>
    <w:rsid w:val="56CEB25E"/>
    <w:rsid w:val="56CF20B9"/>
    <w:rsid w:val="56E4FEA2"/>
    <w:rsid w:val="56EDDEEC"/>
    <w:rsid w:val="575506DE"/>
    <w:rsid w:val="58019255"/>
    <w:rsid w:val="5802526D"/>
    <w:rsid w:val="58053BAC"/>
    <w:rsid w:val="583D4662"/>
    <w:rsid w:val="58453042"/>
    <w:rsid w:val="58473AED"/>
    <w:rsid w:val="5866130F"/>
    <w:rsid w:val="5886A0ED"/>
    <w:rsid w:val="5889893E"/>
    <w:rsid w:val="588DFC92"/>
    <w:rsid w:val="58B0F55B"/>
    <w:rsid w:val="58BF05DF"/>
    <w:rsid w:val="58C715A5"/>
    <w:rsid w:val="5956BCD3"/>
    <w:rsid w:val="597C766E"/>
    <w:rsid w:val="59B57595"/>
    <w:rsid w:val="59BB230C"/>
    <w:rsid w:val="59C9F046"/>
    <w:rsid w:val="5A077C49"/>
    <w:rsid w:val="5A3DA86D"/>
    <w:rsid w:val="5A6EF786"/>
    <w:rsid w:val="5A80F45A"/>
    <w:rsid w:val="5A928CD0"/>
    <w:rsid w:val="5AFAB5C5"/>
    <w:rsid w:val="5B134192"/>
    <w:rsid w:val="5B3789D7"/>
    <w:rsid w:val="5B396D0D"/>
    <w:rsid w:val="5B62BBDC"/>
    <w:rsid w:val="5B757D1C"/>
    <w:rsid w:val="5B993685"/>
    <w:rsid w:val="5BBA3B29"/>
    <w:rsid w:val="5BD477FC"/>
    <w:rsid w:val="5BE68D34"/>
    <w:rsid w:val="5C24B235"/>
    <w:rsid w:val="5C34E08E"/>
    <w:rsid w:val="5C7F0110"/>
    <w:rsid w:val="5C8DB00B"/>
    <w:rsid w:val="5CD6C483"/>
    <w:rsid w:val="5D695498"/>
    <w:rsid w:val="5D938210"/>
    <w:rsid w:val="5D957E34"/>
    <w:rsid w:val="5DAE6268"/>
    <w:rsid w:val="5DE43AE8"/>
    <w:rsid w:val="5DED0E7B"/>
    <w:rsid w:val="5E5EABD8"/>
    <w:rsid w:val="5E7E4E9C"/>
    <w:rsid w:val="5EAEDAC3"/>
    <w:rsid w:val="5EB8F9BA"/>
    <w:rsid w:val="5F1D7458"/>
    <w:rsid w:val="5F435888"/>
    <w:rsid w:val="5F61513E"/>
    <w:rsid w:val="5F8DEF8A"/>
    <w:rsid w:val="5F90D17F"/>
    <w:rsid w:val="5FC685F8"/>
    <w:rsid w:val="5FCEB8F4"/>
    <w:rsid w:val="601ABCB7"/>
    <w:rsid w:val="6036A7D1"/>
    <w:rsid w:val="605D2957"/>
    <w:rsid w:val="60B38F94"/>
    <w:rsid w:val="60D66F01"/>
    <w:rsid w:val="60E2F5A7"/>
    <w:rsid w:val="6117C192"/>
    <w:rsid w:val="614A31B8"/>
    <w:rsid w:val="616652C1"/>
    <w:rsid w:val="616AA76E"/>
    <w:rsid w:val="616E7088"/>
    <w:rsid w:val="61866B5B"/>
    <w:rsid w:val="6195FE07"/>
    <w:rsid w:val="61A9B6A5"/>
    <w:rsid w:val="61C06CCD"/>
    <w:rsid w:val="61DAA6B2"/>
    <w:rsid w:val="61DD418C"/>
    <w:rsid w:val="61E52557"/>
    <w:rsid w:val="62310DDE"/>
    <w:rsid w:val="6266BADC"/>
    <w:rsid w:val="6281421C"/>
    <w:rsid w:val="62D6753A"/>
    <w:rsid w:val="62EA067B"/>
    <w:rsid w:val="630B4627"/>
    <w:rsid w:val="635798BD"/>
    <w:rsid w:val="635D64E7"/>
    <w:rsid w:val="6362906C"/>
    <w:rsid w:val="638E468E"/>
    <w:rsid w:val="6398C7DF"/>
    <w:rsid w:val="63B9D47C"/>
    <w:rsid w:val="63CAA336"/>
    <w:rsid w:val="642167D1"/>
    <w:rsid w:val="644827E3"/>
    <w:rsid w:val="64799429"/>
    <w:rsid w:val="64A185D3"/>
    <w:rsid w:val="64A7F793"/>
    <w:rsid w:val="64C49888"/>
    <w:rsid w:val="64D9BD76"/>
    <w:rsid w:val="6556C4E6"/>
    <w:rsid w:val="659D4B63"/>
    <w:rsid w:val="65DB8081"/>
    <w:rsid w:val="65E5E68F"/>
    <w:rsid w:val="65EE0546"/>
    <w:rsid w:val="6603444F"/>
    <w:rsid w:val="660BD370"/>
    <w:rsid w:val="662CA219"/>
    <w:rsid w:val="663830D3"/>
    <w:rsid w:val="666A2A87"/>
    <w:rsid w:val="666AE07D"/>
    <w:rsid w:val="669C716D"/>
    <w:rsid w:val="66A9784C"/>
    <w:rsid w:val="66ACEE8E"/>
    <w:rsid w:val="66D0759F"/>
    <w:rsid w:val="66E3EB35"/>
    <w:rsid w:val="66F2EA12"/>
    <w:rsid w:val="6703A56A"/>
    <w:rsid w:val="672AD083"/>
    <w:rsid w:val="67D98AC6"/>
    <w:rsid w:val="681267A2"/>
    <w:rsid w:val="68172B83"/>
    <w:rsid w:val="685E92B5"/>
    <w:rsid w:val="68871D9F"/>
    <w:rsid w:val="68920DBA"/>
    <w:rsid w:val="68933113"/>
    <w:rsid w:val="68B6F2D9"/>
    <w:rsid w:val="68C1B8C0"/>
    <w:rsid w:val="68F65488"/>
    <w:rsid w:val="692FB0D1"/>
    <w:rsid w:val="6949C6B8"/>
    <w:rsid w:val="696C5B33"/>
    <w:rsid w:val="69806F35"/>
    <w:rsid w:val="69AD0AF8"/>
    <w:rsid w:val="69AEB993"/>
    <w:rsid w:val="69C6677C"/>
    <w:rsid w:val="69CD208C"/>
    <w:rsid w:val="6A0B1688"/>
    <w:rsid w:val="6A85919B"/>
    <w:rsid w:val="6A8A2B57"/>
    <w:rsid w:val="6AA47F1C"/>
    <w:rsid w:val="6AD62E87"/>
    <w:rsid w:val="6B7EFB98"/>
    <w:rsid w:val="6BB51086"/>
    <w:rsid w:val="6BBEBB29"/>
    <w:rsid w:val="6BCC1436"/>
    <w:rsid w:val="6BF820BD"/>
    <w:rsid w:val="6C5C4AAB"/>
    <w:rsid w:val="6C7D47D0"/>
    <w:rsid w:val="6C855EAF"/>
    <w:rsid w:val="6C9B2200"/>
    <w:rsid w:val="6CA7729A"/>
    <w:rsid w:val="6CAB8AB0"/>
    <w:rsid w:val="6CAD0D9D"/>
    <w:rsid w:val="6CB89B63"/>
    <w:rsid w:val="6D5D2E6B"/>
    <w:rsid w:val="6D67F864"/>
    <w:rsid w:val="6DCBCD48"/>
    <w:rsid w:val="6DD011A1"/>
    <w:rsid w:val="6E5343AB"/>
    <w:rsid w:val="6EC0A452"/>
    <w:rsid w:val="6EC99945"/>
    <w:rsid w:val="6F048414"/>
    <w:rsid w:val="6F2FF2E2"/>
    <w:rsid w:val="6F9145A2"/>
    <w:rsid w:val="6FE9C782"/>
    <w:rsid w:val="7032B8A7"/>
    <w:rsid w:val="704BE94A"/>
    <w:rsid w:val="706A4A28"/>
    <w:rsid w:val="70854D10"/>
    <w:rsid w:val="7087F5AB"/>
    <w:rsid w:val="708F0006"/>
    <w:rsid w:val="70B06496"/>
    <w:rsid w:val="70CD8999"/>
    <w:rsid w:val="70FE6AB3"/>
    <w:rsid w:val="7149BF12"/>
    <w:rsid w:val="716AE68B"/>
    <w:rsid w:val="718688F5"/>
    <w:rsid w:val="71C16C50"/>
    <w:rsid w:val="71CCFE0C"/>
    <w:rsid w:val="71E98923"/>
    <w:rsid w:val="72381C97"/>
    <w:rsid w:val="726FEE47"/>
    <w:rsid w:val="730A8C57"/>
    <w:rsid w:val="73722640"/>
    <w:rsid w:val="737EC6E8"/>
    <w:rsid w:val="73AEF68D"/>
    <w:rsid w:val="73BA904F"/>
    <w:rsid w:val="73C1AAA1"/>
    <w:rsid w:val="73D871B1"/>
    <w:rsid w:val="73ED618C"/>
    <w:rsid w:val="73F2D03D"/>
    <w:rsid w:val="73FF3DF5"/>
    <w:rsid w:val="7400A01B"/>
    <w:rsid w:val="74170839"/>
    <w:rsid w:val="742B5C63"/>
    <w:rsid w:val="7442C2FE"/>
    <w:rsid w:val="745536D7"/>
    <w:rsid w:val="74B8FC62"/>
    <w:rsid w:val="74C89E39"/>
    <w:rsid w:val="74DEDB78"/>
    <w:rsid w:val="74E8AEA8"/>
    <w:rsid w:val="755339B3"/>
    <w:rsid w:val="7565966B"/>
    <w:rsid w:val="7574D64A"/>
    <w:rsid w:val="75854958"/>
    <w:rsid w:val="75B064A5"/>
    <w:rsid w:val="76260690"/>
    <w:rsid w:val="766D4D3B"/>
    <w:rsid w:val="76719852"/>
    <w:rsid w:val="76AC7DC9"/>
    <w:rsid w:val="76C11BD4"/>
    <w:rsid w:val="76F25B4B"/>
    <w:rsid w:val="77415822"/>
    <w:rsid w:val="774DA15F"/>
    <w:rsid w:val="774EC09F"/>
    <w:rsid w:val="77584E13"/>
    <w:rsid w:val="776D34A5"/>
    <w:rsid w:val="77AEE238"/>
    <w:rsid w:val="77DF1113"/>
    <w:rsid w:val="77E2107D"/>
    <w:rsid w:val="782FA5B7"/>
    <w:rsid w:val="78377E3E"/>
    <w:rsid w:val="78661FDD"/>
    <w:rsid w:val="78B20FCE"/>
    <w:rsid w:val="78E06120"/>
    <w:rsid w:val="79020557"/>
    <w:rsid w:val="792D1688"/>
    <w:rsid w:val="7941C386"/>
    <w:rsid w:val="794D4A35"/>
    <w:rsid w:val="7986495D"/>
    <w:rsid w:val="79A9CDF9"/>
    <w:rsid w:val="7A2C79EA"/>
    <w:rsid w:val="7A359C20"/>
    <w:rsid w:val="7A4FB2AB"/>
    <w:rsid w:val="7A730064"/>
    <w:rsid w:val="7A76E78A"/>
    <w:rsid w:val="7A8D58BA"/>
    <w:rsid w:val="7AA13784"/>
    <w:rsid w:val="7AA74F91"/>
    <w:rsid w:val="7AB82FD3"/>
    <w:rsid w:val="7AD0DA1E"/>
    <w:rsid w:val="7ADFE9E6"/>
    <w:rsid w:val="7AF160C7"/>
    <w:rsid w:val="7B0E49F2"/>
    <w:rsid w:val="7B15F1AE"/>
    <w:rsid w:val="7B5402E3"/>
    <w:rsid w:val="7B5D4AA3"/>
    <w:rsid w:val="7B637F49"/>
    <w:rsid w:val="7B8A4825"/>
    <w:rsid w:val="7BB200FF"/>
    <w:rsid w:val="7C0E9BC5"/>
    <w:rsid w:val="7C45C801"/>
    <w:rsid w:val="7C67E5EB"/>
    <w:rsid w:val="7C987E12"/>
    <w:rsid w:val="7CB9D2A6"/>
    <w:rsid w:val="7CCB22A1"/>
    <w:rsid w:val="7CDCC55A"/>
    <w:rsid w:val="7CE334FF"/>
    <w:rsid w:val="7D5A09CD"/>
    <w:rsid w:val="7D65EEF5"/>
    <w:rsid w:val="7DA4FF88"/>
    <w:rsid w:val="7DB86629"/>
    <w:rsid w:val="7DC60DA4"/>
    <w:rsid w:val="7DD407B3"/>
    <w:rsid w:val="7E27629D"/>
    <w:rsid w:val="7E32940C"/>
    <w:rsid w:val="7E418E1B"/>
    <w:rsid w:val="7E54458A"/>
    <w:rsid w:val="7E5D3E1C"/>
    <w:rsid w:val="7E6A5D24"/>
    <w:rsid w:val="7E76D845"/>
    <w:rsid w:val="7E83CD1D"/>
    <w:rsid w:val="7E8E27BF"/>
    <w:rsid w:val="7EAA7420"/>
    <w:rsid w:val="7F38B090"/>
    <w:rsid w:val="7FC29EC7"/>
    <w:rsid w:val="7FE36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5"/>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5"/>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9"/>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8"/>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7"/>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artgallery.nsw.gov.au/collection/works/648/"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orotheamackellar.com.au/archive/mycountry.htm" TargetMode="External"/><Relationship Id="rId25" Type="http://schemas.openxmlformats.org/officeDocument/2006/relationships/hyperlink" Target="https://www.artgallery.nsw.gov.au/collection/works/648/"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rtgallery.nsw.gov.au/collection/works/41.1972/" TargetMode="External"/><Relationship Id="rId29" Type="http://schemas.openxmlformats.org/officeDocument/2006/relationships/hyperlink" Target="https://www.artgallery.nsw.gov.au/collection/works/57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rtgallery.nsw.gov.au/collection/works/9019/" TargetMode="External"/><Relationship Id="rId28" Type="http://schemas.openxmlformats.org/officeDocument/2006/relationships/hyperlink" Target="https://www.artgallery.nsw.gov.au/collection/works/572/"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rtgallery.nsw.gov.au/collection/works/9019/"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0" ma:contentTypeDescription="Create a new document." ma:contentTypeScope="" ma:versionID="b4db6eecdabe36eae56d183a7910de90">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f52ab982d64c903b120eedf1c94f057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60F8820B-B3D7-4A30-B590-A35F7671B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2b8f126a-38b9-4492-be35-a33a4edb6fb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b666755-876b-42ff-b409-4240f06f7e75"/>
    <ds:schemaRef ds:uri="http://www.w3.org/XML/1998/namespace"/>
    <ds:schemaRef ds:uri="http://purl.org/dc/dcmitype/"/>
  </ds:schemaRefs>
</ds:datastoreItem>
</file>

<file path=customXml/itemProps4.xml><?xml version="1.0" encoding="utf-8"?>
<ds:datastoreItem xmlns:ds="http://schemas.openxmlformats.org/officeDocument/2006/customXml" ds:itemID="{C77B57E6-B981-4506-AF8D-66956F4C9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4</TotalTime>
  <Pages>15</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14255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Van Ravenstein</dc:creator>
  <cp:keywords/>
  <dc:description/>
  <cp:lastModifiedBy>Andrew, Jill</cp:lastModifiedBy>
  <cp:revision>2</cp:revision>
  <cp:lastPrinted>2019-09-30T07:42:00Z</cp:lastPrinted>
  <dcterms:created xsi:type="dcterms:W3CDTF">2020-03-23T02:44:00Z</dcterms:created>
  <dcterms:modified xsi:type="dcterms:W3CDTF">2020-03-23T02:44:00Z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