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E719DF" w14:textId="77777777" w:rsidR="00247410" w:rsidRDefault="00247410" w:rsidP="00247410">
      <w:pPr>
        <w:pStyle w:val="Heading1"/>
        <w:rPr>
          <w:lang w:eastAsia="zh-CN"/>
        </w:rPr>
      </w:pPr>
      <w:r w:rsidRPr="2180C8BF">
        <w:rPr>
          <w:lang w:eastAsia="zh-CN"/>
        </w:rPr>
        <w:t xml:space="preserve">Connotation, imagery and symbol in visual arts </w:t>
      </w:r>
    </w:p>
    <w:p w14:paraId="798F33A6" w14:textId="7DD48998" w:rsidR="00086656" w:rsidRPr="00247410" w:rsidRDefault="3B4B522E" w:rsidP="00247410">
      <w:pPr>
        <w:rPr>
          <w:rStyle w:val="Strong"/>
        </w:rPr>
      </w:pPr>
      <w:r w:rsidRPr="00247410">
        <w:rPr>
          <w:rStyle w:val="Strong"/>
        </w:rPr>
        <w:t>Creative arts</w:t>
      </w:r>
      <w:r w:rsidR="00E13D6C" w:rsidRPr="00247410">
        <w:rPr>
          <w:rStyle w:val="Strong"/>
        </w:rPr>
        <w:t xml:space="preserve"> </w:t>
      </w:r>
      <w:r w:rsidR="00247410">
        <w:rPr>
          <w:rStyle w:val="Strong"/>
        </w:rPr>
        <w:t xml:space="preserve">Stage 1 student </w:t>
      </w:r>
      <w:r w:rsidR="00E13D6C" w:rsidRPr="00247410">
        <w:rPr>
          <w:rStyle w:val="Strong"/>
        </w:rPr>
        <w:t>workbook</w:t>
      </w:r>
    </w:p>
    <w:p w14:paraId="05BD69AF" w14:textId="77777777" w:rsidR="00E13D6C" w:rsidRPr="00CD3073" w:rsidRDefault="00E13D6C" w:rsidP="00CD3073">
      <w:pPr>
        <w:pStyle w:val="FeatureBox2"/>
      </w:pPr>
      <w:r w:rsidRPr="00CD3073">
        <w:t xml:space="preserve">Name: </w:t>
      </w:r>
    </w:p>
    <w:p w14:paraId="4E8C1426" w14:textId="77777777" w:rsidR="00E13D6C" w:rsidRPr="00CD3073" w:rsidRDefault="00E13D6C" w:rsidP="00CD3073">
      <w:pPr>
        <w:pStyle w:val="FeatureBox2"/>
      </w:pPr>
      <w:r w:rsidRPr="00CD3073">
        <w:t>Class:</w:t>
      </w:r>
    </w:p>
    <w:p w14:paraId="3388E705" w14:textId="77777777" w:rsidR="00E13D6C" w:rsidRDefault="00E13D6C" w:rsidP="00247410">
      <w:pPr>
        <w:pStyle w:val="Heading2"/>
      </w:pPr>
      <w:r>
        <w:t xml:space="preserve">Overview </w:t>
      </w:r>
    </w:p>
    <w:p w14:paraId="33BC34FF" w14:textId="0F484853" w:rsidR="00E13D6C" w:rsidRDefault="00E13D6C" w:rsidP="4D8399D7">
      <w:pPr>
        <w:rPr>
          <w:sz w:val="32"/>
          <w:szCs w:val="32"/>
          <w:lang w:eastAsia="zh-CN"/>
        </w:rPr>
      </w:pPr>
      <w:r w:rsidRPr="4AFA69B8">
        <w:rPr>
          <w:sz w:val="32"/>
          <w:szCs w:val="32"/>
          <w:lang w:eastAsia="zh-CN"/>
        </w:rPr>
        <w:t>You will learn about</w:t>
      </w:r>
      <w:r w:rsidR="6DD011A1" w:rsidRPr="4AFA69B8">
        <w:rPr>
          <w:rFonts w:eastAsia="Arial" w:cs="Arial"/>
          <w:sz w:val="32"/>
          <w:szCs w:val="32"/>
        </w:rPr>
        <w:t xml:space="preserve"> the role of </w:t>
      </w:r>
      <w:r w:rsidR="1006D25E" w:rsidRPr="4AFA69B8">
        <w:rPr>
          <w:rFonts w:eastAsia="Arial" w:cs="Arial"/>
          <w:sz w:val="32"/>
          <w:szCs w:val="32"/>
        </w:rPr>
        <w:t>connotation, imagery and symbol</w:t>
      </w:r>
      <w:r w:rsidR="6DD011A1" w:rsidRPr="4AFA69B8">
        <w:rPr>
          <w:rFonts w:eastAsia="Arial" w:cs="Arial"/>
          <w:sz w:val="32"/>
          <w:szCs w:val="32"/>
        </w:rPr>
        <w:t xml:space="preserve"> in</w:t>
      </w:r>
      <w:r w:rsidR="5E5A1933" w:rsidRPr="4AFA69B8">
        <w:rPr>
          <w:rFonts w:eastAsia="Arial" w:cs="Arial"/>
          <w:sz w:val="32"/>
          <w:szCs w:val="32"/>
        </w:rPr>
        <w:t xml:space="preserve"> helping us learn more about</w:t>
      </w:r>
      <w:r w:rsidR="6DD011A1" w:rsidRPr="4AFA69B8">
        <w:rPr>
          <w:rFonts w:eastAsia="Arial" w:cs="Arial"/>
          <w:sz w:val="32"/>
          <w:szCs w:val="32"/>
        </w:rPr>
        <w:t xml:space="preserve"> the creative arts</w:t>
      </w:r>
      <w:r w:rsidR="74305FC8" w:rsidRPr="4AFA69B8">
        <w:rPr>
          <w:rFonts w:eastAsia="Arial" w:cs="Arial"/>
          <w:sz w:val="32"/>
          <w:szCs w:val="32"/>
        </w:rPr>
        <w:t>.</w:t>
      </w:r>
      <w:r w:rsidR="14DB134A" w:rsidRPr="4AFA69B8">
        <w:rPr>
          <w:rFonts w:eastAsia="Arial" w:cs="Arial"/>
          <w:sz w:val="32"/>
          <w:szCs w:val="32"/>
        </w:rPr>
        <w:t xml:space="preserve"> </w:t>
      </w:r>
      <w:r w:rsidR="38E08C5B" w:rsidRPr="4AFA69B8">
        <w:rPr>
          <w:rFonts w:eastAsia="Arial" w:cs="Arial"/>
          <w:sz w:val="32"/>
          <w:szCs w:val="32"/>
        </w:rPr>
        <w:t>The</w:t>
      </w:r>
      <w:r w:rsidR="558A75A4" w:rsidRPr="4AFA69B8">
        <w:rPr>
          <w:rFonts w:eastAsia="Arial" w:cs="Arial"/>
          <w:sz w:val="32"/>
          <w:szCs w:val="32"/>
        </w:rPr>
        <w:t>se concepts</w:t>
      </w:r>
      <w:r w:rsidR="4277C63F" w:rsidRPr="4AFA69B8">
        <w:rPr>
          <w:rFonts w:eastAsia="Arial" w:cs="Arial"/>
          <w:sz w:val="32"/>
          <w:szCs w:val="32"/>
        </w:rPr>
        <w:t xml:space="preserve"> </w:t>
      </w:r>
      <w:r w:rsidR="15891CB6" w:rsidRPr="4AFA69B8">
        <w:rPr>
          <w:rFonts w:eastAsia="Arial" w:cs="Arial"/>
          <w:sz w:val="32"/>
          <w:szCs w:val="32"/>
        </w:rPr>
        <w:t xml:space="preserve">can </w:t>
      </w:r>
      <w:r w:rsidR="4277C63F" w:rsidRPr="4AFA69B8">
        <w:rPr>
          <w:rFonts w:eastAsia="Arial" w:cs="Arial"/>
          <w:sz w:val="32"/>
          <w:szCs w:val="32"/>
        </w:rPr>
        <w:t>help to</w:t>
      </w:r>
      <w:r w:rsidR="6DD011A1" w:rsidRPr="4AFA69B8">
        <w:rPr>
          <w:rFonts w:eastAsia="Arial" w:cs="Arial"/>
          <w:sz w:val="32"/>
          <w:szCs w:val="32"/>
        </w:rPr>
        <w:t xml:space="preserve"> create</w:t>
      </w:r>
      <w:r w:rsidR="0808E417" w:rsidRPr="4AFA69B8">
        <w:rPr>
          <w:rFonts w:eastAsia="Arial" w:cs="Arial"/>
          <w:sz w:val="32"/>
          <w:szCs w:val="32"/>
        </w:rPr>
        <w:t xml:space="preserve"> </w:t>
      </w:r>
      <w:r w:rsidR="6DD011A1" w:rsidRPr="4AFA69B8">
        <w:rPr>
          <w:rFonts w:eastAsia="Arial" w:cs="Arial"/>
          <w:sz w:val="32"/>
          <w:szCs w:val="32"/>
        </w:rPr>
        <w:t>meaning</w:t>
      </w:r>
      <w:r w:rsidR="605D2957" w:rsidRPr="4AFA69B8">
        <w:rPr>
          <w:rFonts w:eastAsia="Arial" w:cs="Arial"/>
          <w:sz w:val="32"/>
          <w:szCs w:val="32"/>
        </w:rPr>
        <w:t xml:space="preserve"> in songs and artworks</w:t>
      </w:r>
      <w:r w:rsidR="6DD011A1" w:rsidRPr="4AFA69B8">
        <w:rPr>
          <w:rFonts w:eastAsia="Arial" w:cs="Arial"/>
          <w:sz w:val="32"/>
          <w:szCs w:val="32"/>
        </w:rPr>
        <w:t>.</w:t>
      </w:r>
      <w:r w:rsidR="6DD011A1" w:rsidRPr="4AFA69B8">
        <w:rPr>
          <w:sz w:val="32"/>
          <w:szCs w:val="32"/>
          <w:lang w:eastAsia="zh-CN"/>
        </w:rPr>
        <w:t xml:space="preserve"> </w:t>
      </w:r>
    </w:p>
    <w:p w14:paraId="55ACB483" w14:textId="77777777" w:rsidR="00E13D6C" w:rsidRPr="00D61367" w:rsidRDefault="00E13D6C" w:rsidP="00D61367">
      <w:pPr>
        <w:pStyle w:val="Heading2"/>
      </w:pPr>
      <w:r>
        <w:t>Resources</w:t>
      </w:r>
    </w:p>
    <w:p w14:paraId="5D95F24F" w14:textId="429DCD95" w:rsidR="002762CD" w:rsidRDefault="56569042" w:rsidP="00D61367">
      <w:pPr>
        <w:pStyle w:val="Heading3"/>
      </w:pPr>
      <w:r>
        <w:t>Lesson</w:t>
      </w:r>
      <w:r w:rsidR="00E13D6C">
        <w:t xml:space="preserve"> 1 </w:t>
      </w:r>
    </w:p>
    <w:p w14:paraId="0E315E41" w14:textId="18D66CBD" w:rsidR="074A7A7E" w:rsidRPr="00455409" w:rsidRDefault="074A7A7E" w:rsidP="00455409">
      <w:pPr>
        <w:pStyle w:val="ListBullet"/>
        <w:rPr>
          <w:rFonts w:asciiTheme="minorHAnsi" w:eastAsiaTheme="minorEastAsia" w:hAnsiTheme="minorHAnsi"/>
        </w:rPr>
      </w:pPr>
      <w:r w:rsidRPr="2180C8BF">
        <w:t xml:space="preserve">Image of </w:t>
      </w:r>
      <w:hyperlink r:id="rId11" w:history="1">
        <w:r w:rsidR="00CD3073" w:rsidRPr="00CD3073">
          <w:rPr>
            <w:rStyle w:val="Hyperlink"/>
            <w:rFonts w:eastAsia="Arial" w:cs="Arial"/>
          </w:rPr>
          <w:t>Centrepoint Tower</w:t>
        </w:r>
      </w:hyperlink>
      <w:r w:rsidR="00CD3073">
        <w:t xml:space="preserve"> </w:t>
      </w:r>
      <w:r w:rsidR="23EC8A8C" w:rsidRPr="2180C8BF">
        <w:t>by Esme Timbery (your teacher may have printed this up for you)</w:t>
      </w:r>
      <w:r w:rsidR="4C87302A" w:rsidRPr="2180C8BF">
        <w:t xml:space="preserve"> </w:t>
      </w:r>
    </w:p>
    <w:p w14:paraId="578E1D21" w14:textId="2BCA69ED" w:rsidR="2888F5FE" w:rsidRPr="00455409" w:rsidRDefault="00C63D08" w:rsidP="00455409">
      <w:pPr>
        <w:pStyle w:val="ListBullet"/>
        <w:rPr>
          <w:rFonts w:asciiTheme="minorHAnsi" w:eastAsiaTheme="minorEastAsia" w:hAnsiTheme="minorHAnsi"/>
        </w:rPr>
      </w:pPr>
      <w:hyperlink r:id="rId12" w:history="1">
        <w:r w:rsidR="00455409" w:rsidRPr="00455409">
          <w:rPr>
            <w:rStyle w:val="Hyperlink"/>
            <w:rFonts w:eastAsia="Arial" w:cs="Arial"/>
          </w:rPr>
          <w:t>Bailed up</w:t>
        </w:r>
      </w:hyperlink>
      <w:r w:rsidR="00455409">
        <w:t xml:space="preserve"> by Tom Roberts</w:t>
      </w:r>
    </w:p>
    <w:p w14:paraId="2EA2E92B" w14:textId="5DB97448" w:rsidR="2888F5FE" w:rsidRPr="00455409" w:rsidRDefault="00C63D08" w:rsidP="00455409">
      <w:pPr>
        <w:pStyle w:val="ListBullet"/>
        <w:rPr>
          <w:rFonts w:asciiTheme="minorHAnsi" w:eastAsiaTheme="minorEastAsia" w:hAnsiTheme="minorHAnsi"/>
        </w:rPr>
      </w:pPr>
      <w:hyperlink r:id="rId13" w:history="1">
        <w:r w:rsidR="00455409" w:rsidRPr="00455409">
          <w:rPr>
            <w:rStyle w:val="Hyperlink"/>
            <w:rFonts w:eastAsia="Arial" w:cs="Arial"/>
          </w:rPr>
          <w:t>Fire’s on</w:t>
        </w:r>
      </w:hyperlink>
      <w:r w:rsidR="00455409">
        <w:t xml:space="preserve"> </w:t>
      </w:r>
      <w:r w:rsidR="0797CD16" w:rsidRPr="00455409">
        <w:rPr>
          <w:color w:val="000000" w:themeColor="text1"/>
        </w:rPr>
        <w:t>by</w:t>
      </w:r>
      <w:r w:rsidR="2888F5FE" w:rsidRPr="00455409">
        <w:rPr>
          <w:color w:val="000000" w:themeColor="text1"/>
        </w:rPr>
        <w:t xml:space="preserve"> Arthur Streeton</w:t>
      </w:r>
    </w:p>
    <w:p w14:paraId="19CDF375" w14:textId="4E576CF2" w:rsidR="2888F5FE" w:rsidRPr="00455409" w:rsidRDefault="00C63D08" w:rsidP="00455409">
      <w:pPr>
        <w:pStyle w:val="ListBullet"/>
        <w:rPr>
          <w:rFonts w:asciiTheme="minorHAnsi" w:eastAsiaTheme="minorEastAsia" w:hAnsiTheme="minorHAnsi"/>
        </w:rPr>
      </w:pPr>
      <w:hyperlink r:id="rId14" w:history="1">
        <w:r w:rsidR="00455409" w:rsidRPr="00455409">
          <w:rPr>
            <w:rStyle w:val="Hyperlink"/>
            <w:rFonts w:eastAsia="Arial" w:cs="Arial"/>
          </w:rPr>
          <w:t>Tram kaleidoscope</w:t>
        </w:r>
      </w:hyperlink>
      <w:r w:rsidR="00455409">
        <w:rPr>
          <w:color w:val="000000" w:themeColor="text1"/>
        </w:rPr>
        <w:t xml:space="preserve"> </w:t>
      </w:r>
      <w:r w:rsidR="00619FB3" w:rsidRPr="00455409">
        <w:rPr>
          <w:color w:val="000000" w:themeColor="text1"/>
        </w:rPr>
        <w:t>by</w:t>
      </w:r>
      <w:r w:rsidR="2888F5FE" w:rsidRPr="00455409">
        <w:rPr>
          <w:color w:val="000000" w:themeColor="text1"/>
        </w:rPr>
        <w:t xml:space="preserve"> Frank Hinder</w:t>
      </w:r>
    </w:p>
    <w:p w14:paraId="449E6D0C" w14:textId="426DA19C" w:rsidR="00455409" w:rsidRPr="00455409" w:rsidRDefault="00455409" w:rsidP="00455409">
      <w:pPr>
        <w:pStyle w:val="ListBullet"/>
      </w:pPr>
      <w:r>
        <w:t xml:space="preserve">Compare </w:t>
      </w:r>
      <w:hyperlink r:id="rId15" w:history="1">
        <w:r w:rsidRPr="00455409">
          <w:rPr>
            <w:rStyle w:val="Hyperlink"/>
          </w:rPr>
          <w:t>Keswick Siding</w:t>
        </w:r>
      </w:hyperlink>
      <w:r w:rsidRPr="00455409">
        <w:t xml:space="preserve"> </w:t>
      </w:r>
      <w:r w:rsidR="00247410">
        <w:t xml:space="preserve">with </w:t>
      </w:r>
      <w:hyperlink r:id="rId16" w:history="1">
        <w:r w:rsidRPr="00455409">
          <w:rPr>
            <w:rStyle w:val="Hyperlink"/>
          </w:rPr>
          <w:t>Bus terminus</w:t>
        </w:r>
      </w:hyperlink>
      <w:r w:rsidRPr="00455409">
        <w:t xml:space="preserve"> both by Jeffrey Smart </w:t>
      </w:r>
    </w:p>
    <w:p w14:paraId="0CCA3D7A" w14:textId="0B7F60B6" w:rsidR="00455409" w:rsidRPr="00455409" w:rsidRDefault="00C63D08" w:rsidP="00455409">
      <w:pPr>
        <w:pStyle w:val="ListBullet"/>
      </w:pPr>
      <w:hyperlink r:id="rId17" w:history="1">
        <w:r w:rsidR="00455409" w:rsidRPr="00455409">
          <w:rPr>
            <w:rStyle w:val="Hyperlink"/>
          </w:rPr>
          <w:t>The camp</w:t>
        </w:r>
      </w:hyperlink>
      <w:r w:rsidR="00455409" w:rsidRPr="00455409">
        <w:t xml:space="preserve"> by Sidney Nolan </w:t>
      </w:r>
    </w:p>
    <w:p w14:paraId="45A53C2C" w14:textId="72FCE21D" w:rsidR="00455409" w:rsidRPr="00455409" w:rsidRDefault="00C63D08" w:rsidP="00455409">
      <w:pPr>
        <w:pStyle w:val="ListBullet"/>
      </w:pPr>
      <w:hyperlink r:id="rId18" w:history="1">
        <w:r w:rsidR="00455409" w:rsidRPr="00455409">
          <w:rPr>
            <w:rStyle w:val="Hyperlink"/>
          </w:rPr>
          <w:t>Swimming before school</w:t>
        </w:r>
      </w:hyperlink>
      <w:r w:rsidR="00455409" w:rsidRPr="00455409">
        <w:t xml:space="preserve"> by Ian Abdulla</w:t>
      </w:r>
    </w:p>
    <w:p w14:paraId="6F024F6E" w14:textId="70C0DFA9" w:rsidR="00455409" w:rsidRPr="00455409" w:rsidRDefault="00C63D08" w:rsidP="00455409">
      <w:pPr>
        <w:pStyle w:val="ListBullet"/>
      </w:pPr>
      <w:hyperlink r:id="rId19" w:history="1">
        <w:r w:rsidR="00455409" w:rsidRPr="00AF7F14">
          <w:rPr>
            <w:rStyle w:val="Hyperlink"/>
          </w:rPr>
          <w:t>The doors</w:t>
        </w:r>
      </w:hyperlink>
      <w:r w:rsidR="00455409" w:rsidRPr="00455409">
        <w:t xml:space="preserve"> by Edouard Vuillard </w:t>
      </w:r>
    </w:p>
    <w:p w14:paraId="46AE1AEF" w14:textId="21DBEA72" w:rsidR="00455409" w:rsidRPr="00455409" w:rsidRDefault="00C63D08" w:rsidP="00455409">
      <w:pPr>
        <w:pStyle w:val="ListBullet"/>
      </w:pPr>
      <w:hyperlink r:id="rId20" w:history="1">
        <w:r w:rsidR="00B877FA" w:rsidRPr="00B877FA">
          <w:rPr>
            <w:rStyle w:val="Hyperlink"/>
          </w:rPr>
          <w:t>Nine elements</w:t>
        </w:r>
      </w:hyperlink>
      <w:r w:rsidR="00455409" w:rsidRPr="00455409">
        <w:t xml:space="preserve"> by Joe Tilson</w:t>
      </w:r>
    </w:p>
    <w:p w14:paraId="204C12ED" w14:textId="10A2F921" w:rsidR="00455409" w:rsidRPr="00455409" w:rsidRDefault="00C63D08" w:rsidP="00B877FA">
      <w:pPr>
        <w:pStyle w:val="ListBullet"/>
      </w:pPr>
      <w:hyperlink r:id="rId21" w:history="1">
        <w:r w:rsidR="00B877FA" w:rsidRPr="00B877FA">
          <w:rPr>
            <w:rStyle w:val="Hyperlink"/>
          </w:rPr>
          <w:t>Drinka Pinta Milka</w:t>
        </w:r>
      </w:hyperlink>
      <w:r w:rsidR="00455409" w:rsidRPr="00455409">
        <w:t xml:space="preserve"> by Derek Boshie</w:t>
      </w:r>
    </w:p>
    <w:p w14:paraId="217EC83F" w14:textId="77777777" w:rsidR="00455409" w:rsidRPr="00455409" w:rsidRDefault="00455409" w:rsidP="00455409">
      <w:pPr>
        <w:pStyle w:val="ListBullet"/>
      </w:pPr>
      <w:r w:rsidRPr="00455409">
        <w:t>Paintbrush</w:t>
      </w:r>
    </w:p>
    <w:p w14:paraId="1A5AD6DE" w14:textId="5DFB37E1" w:rsidR="074A7A7E" w:rsidRDefault="074A7A7E" w:rsidP="00455409">
      <w:pPr>
        <w:pStyle w:val="ListBullet"/>
        <w:rPr>
          <w:rFonts w:asciiTheme="minorHAnsi" w:eastAsiaTheme="minorEastAsia" w:hAnsiTheme="minorHAnsi"/>
        </w:rPr>
      </w:pPr>
      <w:r w:rsidRPr="2180C8BF">
        <w:t>Container of water</w:t>
      </w:r>
    </w:p>
    <w:p w14:paraId="2030277A" w14:textId="6EBDB643" w:rsidR="074A7A7E" w:rsidRDefault="074A7A7E" w:rsidP="00455409">
      <w:pPr>
        <w:pStyle w:val="ListBullet"/>
        <w:rPr>
          <w:rFonts w:asciiTheme="minorHAnsi" w:eastAsiaTheme="minorEastAsia" w:hAnsiTheme="minorHAnsi"/>
        </w:rPr>
      </w:pPr>
      <w:r w:rsidRPr="2180C8BF">
        <w:lastRenderedPageBreak/>
        <w:t>Paver, plastic lid or cardboard</w:t>
      </w:r>
    </w:p>
    <w:p w14:paraId="00C9F8D0" w14:textId="009EA0E2" w:rsidR="074A7A7E" w:rsidRPr="00247410" w:rsidRDefault="074A7A7E" w:rsidP="00455409">
      <w:pPr>
        <w:pStyle w:val="ListBullet"/>
        <w:rPr>
          <w:rFonts w:asciiTheme="minorHAnsi" w:eastAsiaTheme="minorEastAsia" w:hAnsiTheme="minorHAnsi"/>
        </w:rPr>
      </w:pPr>
      <w:r w:rsidRPr="2180C8BF">
        <w:t>Paper clay, air</w:t>
      </w:r>
      <w:r w:rsidR="00B877FA">
        <w:t xml:space="preserve"> </w:t>
      </w:r>
      <w:r w:rsidRPr="2180C8BF">
        <w:t>dr</w:t>
      </w:r>
      <w:r w:rsidR="00B877FA">
        <w:t>ying clay, playdough, dough or B</w:t>
      </w:r>
      <w:r w:rsidRPr="2180C8BF">
        <w:t>lutak</w:t>
      </w:r>
    </w:p>
    <w:p w14:paraId="608EAB22" w14:textId="08B492AC" w:rsidR="00247410" w:rsidRDefault="00247410" w:rsidP="00455409">
      <w:pPr>
        <w:pStyle w:val="ListBullet"/>
        <w:rPr>
          <w:rFonts w:asciiTheme="minorHAnsi" w:eastAsiaTheme="minorEastAsia" w:hAnsiTheme="minorHAnsi"/>
        </w:rPr>
      </w:pPr>
      <w:r>
        <w:t>Paints of different colours</w:t>
      </w:r>
    </w:p>
    <w:p w14:paraId="209E7244" w14:textId="273B5E53" w:rsidR="00E13D6C" w:rsidRDefault="568B3D58" w:rsidP="1D844CB2">
      <w:pPr>
        <w:pStyle w:val="Heading3"/>
      </w:pPr>
      <w:r>
        <w:t>Lesson</w:t>
      </w:r>
      <w:r w:rsidR="00247410">
        <w:t xml:space="preserve"> 2 </w:t>
      </w:r>
    </w:p>
    <w:p w14:paraId="64ADEEE9" w14:textId="6E3ADA57" w:rsidR="00B877FA" w:rsidRDefault="00C63D08" w:rsidP="00B877FA">
      <w:pPr>
        <w:pStyle w:val="ListBullet"/>
        <w:rPr>
          <w:lang w:eastAsia="zh-CN"/>
        </w:rPr>
      </w:pPr>
      <w:hyperlink r:id="rId22" w:history="1">
        <w:r w:rsidR="00B877FA" w:rsidRPr="00B877FA">
          <w:rPr>
            <w:rStyle w:val="Hyperlink"/>
            <w:lang w:eastAsia="zh-CN"/>
          </w:rPr>
          <w:t>My Island Home</w:t>
        </w:r>
      </w:hyperlink>
      <w:r w:rsidR="00B877FA">
        <w:rPr>
          <w:lang w:eastAsia="zh-CN"/>
        </w:rPr>
        <w:t xml:space="preserve"> by the Aboriginal Warumpi Band. </w:t>
      </w:r>
    </w:p>
    <w:p w14:paraId="7FB33E14" w14:textId="163EE7AD" w:rsidR="00B877FA" w:rsidRDefault="00C63D08" w:rsidP="00B877FA">
      <w:pPr>
        <w:pStyle w:val="ListBullet"/>
        <w:rPr>
          <w:lang w:eastAsia="zh-CN"/>
        </w:rPr>
      </w:pPr>
      <w:hyperlink r:id="rId23" w:history="1">
        <w:r w:rsidR="00247410">
          <w:rPr>
            <w:rStyle w:val="Hyperlink"/>
            <w:lang w:eastAsia="zh-CN"/>
          </w:rPr>
          <w:t xml:space="preserve">Biber’s </w:t>
        </w:r>
        <w:r w:rsidR="00B877FA" w:rsidRPr="00B877FA">
          <w:rPr>
            <w:rStyle w:val="Hyperlink"/>
            <w:lang w:eastAsia="zh-CN"/>
          </w:rPr>
          <w:t>Sonata Representativa</w:t>
        </w:r>
      </w:hyperlink>
      <w:r w:rsidR="00B877FA">
        <w:rPr>
          <w:lang w:eastAsia="zh-CN"/>
        </w:rPr>
        <w:t xml:space="preserve"> </w:t>
      </w:r>
    </w:p>
    <w:p w14:paraId="1A617284" w14:textId="65E78806" w:rsidR="00B877FA" w:rsidRDefault="00C63D08" w:rsidP="00B877FA">
      <w:pPr>
        <w:pStyle w:val="ListBullet"/>
        <w:rPr>
          <w:lang w:eastAsia="zh-CN"/>
        </w:rPr>
      </w:pPr>
      <w:hyperlink r:id="rId24" w:history="1">
        <w:r w:rsidR="00B877FA" w:rsidRPr="00B877FA">
          <w:rPr>
            <w:rStyle w:val="Hyperlink"/>
            <w:lang w:eastAsia="zh-CN"/>
          </w:rPr>
          <w:t>Nightingale</w:t>
        </w:r>
      </w:hyperlink>
      <w:r w:rsidR="00B877FA">
        <w:rPr>
          <w:lang w:eastAsia="zh-CN"/>
        </w:rPr>
        <w:t xml:space="preserve"> </w:t>
      </w:r>
    </w:p>
    <w:p w14:paraId="2772DF23" w14:textId="54CDEDDB" w:rsidR="00B877FA" w:rsidRDefault="00C63D08" w:rsidP="00B877FA">
      <w:pPr>
        <w:pStyle w:val="ListBullet"/>
        <w:rPr>
          <w:lang w:eastAsia="zh-CN"/>
        </w:rPr>
      </w:pPr>
      <w:hyperlink r:id="rId25" w:history="1">
        <w:r w:rsidR="00B877FA" w:rsidRPr="00B877FA">
          <w:rPr>
            <w:rStyle w:val="Hyperlink"/>
            <w:lang w:eastAsia="zh-CN"/>
          </w:rPr>
          <w:t>Cuckoo</w:t>
        </w:r>
      </w:hyperlink>
      <w:r w:rsidR="00B877FA">
        <w:rPr>
          <w:lang w:eastAsia="zh-CN"/>
        </w:rPr>
        <w:t xml:space="preserve"> </w:t>
      </w:r>
    </w:p>
    <w:p w14:paraId="7CE7097E" w14:textId="7C0F399B" w:rsidR="00B877FA" w:rsidRDefault="00C63D08" w:rsidP="00B877FA">
      <w:pPr>
        <w:pStyle w:val="ListBullet"/>
        <w:rPr>
          <w:lang w:eastAsia="zh-CN"/>
        </w:rPr>
      </w:pPr>
      <w:hyperlink r:id="rId26" w:history="1">
        <w:r w:rsidR="00B877FA" w:rsidRPr="00B877FA">
          <w:rPr>
            <w:rStyle w:val="Hyperlink"/>
            <w:lang w:eastAsia="zh-CN"/>
          </w:rPr>
          <w:t>Frogs</w:t>
        </w:r>
      </w:hyperlink>
      <w:r w:rsidR="00B877FA">
        <w:rPr>
          <w:lang w:eastAsia="zh-CN"/>
        </w:rPr>
        <w:t xml:space="preserve"> </w:t>
      </w:r>
    </w:p>
    <w:p w14:paraId="4664276D" w14:textId="62DCB165" w:rsidR="00B877FA" w:rsidRDefault="00C63D08" w:rsidP="00B877FA">
      <w:pPr>
        <w:pStyle w:val="ListBullet"/>
        <w:rPr>
          <w:lang w:eastAsia="zh-CN"/>
        </w:rPr>
      </w:pPr>
      <w:hyperlink r:id="rId27" w:history="1">
        <w:r w:rsidR="00B877FA" w:rsidRPr="00B877FA">
          <w:rPr>
            <w:rStyle w:val="Hyperlink"/>
            <w:lang w:eastAsia="zh-CN"/>
          </w:rPr>
          <w:t>Chicken</w:t>
        </w:r>
      </w:hyperlink>
      <w:r w:rsidR="00B877FA">
        <w:rPr>
          <w:lang w:eastAsia="zh-CN"/>
        </w:rPr>
        <w:t xml:space="preserve"> </w:t>
      </w:r>
    </w:p>
    <w:p w14:paraId="0B4955CB" w14:textId="5FA8D400" w:rsidR="00B877FA" w:rsidRDefault="00C63D08" w:rsidP="00B877FA">
      <w:pPr>
        <w:pStyle w:val="ListBullet"/>
        <w:rPr>
          <w:lang w:eastAsia="zh-CN"/>
        </w:rPr>
      </w:pPr>
      <w:hyperlink r:id="rId28" w:history="1">
        <w:r w:rsidR="00B877FA" w:rsidRPr="00B877FA">
          <w:rPr>
            <w:rStyle w:val="Hyperlink"/>
            <w:lang w:eastAsia="zh-CN"/>
          </w:rPr>
          <w:t>Quail</w:t>
        </w:r>
      </w:hyperlink>
      <w:r w:rsidR="00B877FA">
        <w:rPr>
          <w:lang w:eastAsia="zh-CN"/>
        </w:rPr>
        <w:t xml:space="preserve"> </w:t>
      </w:r>
    </w:p>
    <w:p w14:paraId="176D1461" w14:textId="4F018F9C" w:rsidR="00B877FA" w:rsidRDefault="00C63D08" w:rsidP="00B877FA">
      <w:pPr>
        <w:pStyle w:val="ListBullet"/>
        <w:rPr>
          <w:lang w:eastAsia="zh-CN"/>
        </w:rPr>
      </w:pPr>
      <w:hyperlink r:id="rId29" w:history="1">
        <w:r w:rsidR="00B877FA" w:rsidRPr="00B877FA">
          <w:rPr>
            <w:rStyle w:val="Hyperlink"/>
            <w:lang w:eastAsia="zh-CN"/>
          </w:rPr>
          <w:t>Cat</w:t>
        </w:r>
      </w:hyperlink>
      <w:r w:rsidR="00B877FA">
        <w:rPr>
          <w:lang w:eastAsia="zh-CN"/>
        </w:rPr>
        <w:t xml:space="preserve"> </w:t>
      </w:r>
    </w:p>
    <w:p w14:paraId="4EB39997" w14:textId="2ECD4024" w:rsidR="00B877FA" w:rsidRDefault="00C63D08" w:rsidP="00B877FA">
      <w:pPr>
        <w:pStyle w:val="ListBullet"/>
        <w:rPr>
          <w:lang w:eastAsia="zh-CN"/>
        </w:rPr>
      </w:pPr>
      <w:hyperlink r:id="rId30" w:history="1">
        <w:r w:rsidR="00247410">
          <w:rPr>
            <w:rStyle w:val="Hyperlink"/>
            <w:lang w:eastAsia="zh-CN"/>
          </w:rPr>
          <w:t xml:space="preserve">James Ledger’s </w:t>
        </w:r>
        <w:r w:rsidR="00B877FA" w:rsidRPr="00B877FA">
          <w:rPr>
            <w:rStyle w:val="Hyperlink"/>
            <w:lang w:eastAsia="zh-CN"/>
          </w:rPr>
          <w:t>Indian Pacific</w:t>
        </w:r>
      </w:hyperlink>
      <w:r w:rsidR="00B877FA">
        <w:rPr>
          <w:lang w:eastAsia="zh-CN"/>
        </w:rPr>
        <w:t xml:space="preserve"> </w:t>
      </w:r>
    </w:p>
    <w:p w14:paraId="5B181337" w14:textId="5098182B" w:rsidR="00B877FA" w:rsidRDefault="00C63D08" w:rsidP="00B877FA">
      <w:pPr>
        <w:pStyle w:val="ListBullet"/>
        <w:rPr>
          <w:lang w:eastAsia="zh-CN"/>
        </w:rPr>
      </w:pPr>
      <w:hyperlink r:id="rId31" w:history="1">
        <w:r w:rsidR="00247410">
          <w:rPr>
            <w:rStyle w:val="Hyperlink"/>
            <w:lang w:eastAsia="zh-CN"/>
          </w:rPr>
          <w:t xml:space="preserve">Vivaldi’s </w:t>
        </w:r>
        <w:r w:rsidR="00B877FA" w:rsidRPr="00B877FA">
          <w:rPr>
            <w:rStyle w:val="Hyperlink"/>
            <w:lang w:eastAsia="zh-CN"/>
          </w:rPr>
          <w:t>Spring</w:t>
        </w:r>
      </w:hyperlink>
      <w:r w:rsidR="00B877FA">
        <w:rPr>
          <w:lang w:eastAsia="zh-CN"/>
        </w:rPr>
        <w:t xml:space="preserve"> </w:t>
      </w:r>
    </w:p>
    <w:p w14:paraId="45A60B42" w14:textId="18E3F047" w:rsidR="00B877FA" w:rsidRDefault="00C63D08" w:rsidP="00B877FA">
      <w:pPr>
        <w:pStyle w:val="ListBullet"/>
        <w:rPr>
          <w:lang w:eastAsia="zh-CN"/>
        </w:rPr>
      </w:pPr>
      <w:hyperlink r:id="rId32" w:history="1">
        <w:r w:rsidR="00247410">
          <w:rPr>
            <w:rStyle w:val="Hyperlink"/>
            <w:lang w:eastAsia="zh-CN"/>
          </w:rPr>
          <w:t xml:space="preserve">Rimsky-Korakov's </w:t>
        </w:r>
        <w:r w:rsidR="00B877FA" w:rsidRPr="00B877FA">
          <w:rPr>
            <w:rStyle w:val="Hyperlink"/>
            <w:lang w:eastAsia="zh-CN"/>
          </w:rPr>
          <w:t>Flight of the Bumblebee</w:t>
        </w:r>
      </w:hyperlink>
      <w:r w:rsidR="00B877FA">
        <w:rPr>
          <w:lang w:eastAsia="zh-CN"/>
        </w:rPr>
        <w:t xml:space="preserve"> </w:t>
      </w:r>
    </w:p>
    <w:p w14:paraId="0E0ABA7F" w14:textId="77777777" w:rsidR="00B877FA" w:rsidRDefault="00B877FA" w:rsidP="00B877FA">
      <w:pPr>
        <w:pStyle w:val="ListBullet"/>
        <w:rPr>
          <w:lang w:eastAsia="zh-CN"/>
        </w:rPr>
      </w:pPr>
      <w:r>
        <w:rPr>
          <w:lang w:eastAsia="zh-CN"/>
        </w:rPr>
        <w:t>A variety of items or instruments (if available)</w:t>
      </w:r>
    </w:p>
    <w:p w14:paraId="4CA1539B" w14:textId="413A9104" w:rsidR="00B877FA" w:rsidRDefault="00247410" w:rsidP="00B877FA">
      <w:pPr>
        <w:pStyle w:val="ListBullet"/>
        <w:rPr>
          <w:lang w:eastAsia="zh-CN"/>
        </w:rPr>
      </w:pPr>
      <w:r>
        <w:rPr>
          <w:lang w:eastAsia="zh-CN"/>
        </w:rPr>
        <w:t xml:space="preserve">Image of </w:t>
      </w:r>
      <w:hyperlink r:id="rId33" w:history="1">
        <w:r w:rsidR="00B877FA" w:rsidRPr="00B877FA">
          <w:rPr>
            <w:rStyle w:val="Hyperlink"/>
            <w:lang w:eastAsia="zh-CN"/>
          </w:rPr>
          <w:t>Broadway Boogie-Woogie</w:t>
        </w:r>
      </w:hyperlink>
      <w:r w:rsidR="00B877FA">
        <w:rPr>
          <w:lang w:eastAsia="zh-CN"/>
        </w:rPr>
        <w:t xml:space="preserve"> (your teacher may have included this for you)</w:t>
      </w:r>
    </w:p>
    <w:p w14:paraId="6411475C" w14:textId="5DC35357" w:rsidR="00B877FA" w:rsidRDefault="00C63D08" w:rsidP="00B877FA">
      <w:pPr>
        <w:pStyle w:val="ListBullet"/>
        <w:rPr>
          <w:lang w:eastAsia="zh-CN"/>
        </w:rPr>
      </w:pPr>
      <w:hyperlink r:id="rId34" w:history="1">
        <w:r w:rsidR="00247410">
          <w:rPr>
            <w:rStyle w:val="Hyperlink"/>
            <w:lang w:eastAsia="zh-CN"/>
          </w:rPr>
          <w:t xml:space="preserve">Audio sample of Tommy Dorsey’s </w:t>
        </w:r>
        <w:r w:rsidR="00B877FA" w:rsidRPr="00B877FA">
          <w:rPr>
            <w:rStyle w:val="Hyperlink"/>
            <w:lang w:eastAsia="zh-CN"/>
          </w:rPr>
          <w:t>Boogie Woogie</w:t>
        </w:r>
      </w:hyperlink>
      <w:r w:rsidR="00B877FA">
        <w:rPr>
          <w:lang w:eastAsia="zh-CN"/>
        </w:rPr>
        <w:t xml:space="preserve"> </w:t>
      </w:r>
    </w:p>
    <w:p w14:paraId="05EB7D66" w14:textId="3FA99792" w:rsidR="00B877FA" w:rsidRDefault="00C63D08" w:rsidP="00B877FA">
      <w:pPr>
        <w:pStyle w:val="ListBullet"/>
        <w:rPr>
          <w:lang w:eastAsia="zh-CN"/>
        </w:rPr>
      </w:pPr>
      <w:hyperlink r:id="rId35" w:history="1">
        <w:r w:rsidR="00B877FA" w:rsidRPr="00B877FA">
          <w:rPr>
            <w:rStyle w:val="Hyperlink"/>
            <w:lang w:eastAsia="zh-CN"/>
          </w:rPr>
          <w:t>Audio sample of</w:t>
        </w:r>
        <w:r w:rsidR="00247410">
          <w:rPr>
            <w:rStyle w:val="Hyperlink"/>
            <w:lang w:eastAsia="zh-CN"/>
          </w:rPr>
          <w:t xml:space="preserve"> Beethoven’s Symphony Number 6</w:t>
        </w:r>
        <w:r w:rsidR="00B877FA" w:rsidRPr="00B877FA">
          <w:rPr>
            <w:rStyle w:val="Hyperlink"/>
            <w:lang w:eastAsia="zh-CN"/>
          </w:rPr>
          <w:t xml:space="preserve"> (‘Pastorale’)</w:t>
        </w:r>
      </w:hyperlink>
      <w:r w:rsidR="00B877FA">
        <w:rPr>
          <w:lang w:eastAsia="zh-CN"/>
        </w:rPr>
        <w:t xml:space="preserve"> 45:42 </w:t>
      </w:r>
    </w:p>
    <w:p w14:paraId="363677E4" w14:textId="77777777" w:rsidR="00B877FA" w:rsidRDefault="00B877FA" w:rsidP="00B877FA">
      <w:pPr>
        <w:pStyle w:val="ListBullet"/>
        <w:rPr>
          <w:lang w:eastAsia="zh-CN"/>
        </w:rPr>
      </w:pPr>
      <w:r>
        <w:rPr>
          <w:lang w:eastAsia="zh-CN"/>
        </w:rPr>
        <w:t>Art paper and paintbrushes of a variety of tip sizes</w:t>
      </w:r>
    </w:p>
    <w:p w14:paraId="386F2EE4" w14:textId="77DD046A" w:rsidR="00B877FA" w:rsidRPr="00B877FA" w:rsidRDefault="00B877FA" w:rsidP="00247410">
      <w:pPr>
        <w:pStyle w:val="ListBullet"/>
        <w:rPr>
          <w:lang w:eastAsia="zh-CN"/>
        </w:rPr>
      </w:pPr>
      <w:r>
        <w:rPr>
          <w:lang w:eastAsia="zh-CN"/>
        </w:rPr>
        <w:t>Watercolour paints, penc</w:t>
      </w:r>
      <w:r w:rsidR="00247410">
        <w:rPr>
          <w:lang w:eastAsia="zh-CN"/>
        </w:rPr>
        <w:t>ils or paints in pastel colours</w:t>
      </w:r>
    </w:p>
    <w:p w14:paraId="538D0544" w14:textId="1A874C51" w:rsidR="00E13D6C" w:rsidRPr="00E13D6C" w:rsidRDefault="00E13D6C" w:rsidP="00247410">
      <w:pPr>
        <w:pStyle w:val="ListParagraph"/>
      </w:pPr>
      <w:r>
        <w:br w:type="page"/>
      </w:r>
    </w:p>
    <w:p w14:paraId="640FD65F" w14:textId="49B3E0A6" w:rsidR="00E13D6C" w:rsidRDefault="115D34FF" w:rsidP="00247410">
      <w:pPr>
        <w:pStyle w:val="Heading2"/>
      </w:pPr>
      <w:r>
        <w:lastRenderedPageBreak/>
        <w:t>Lesson</w:t>
      </w:r>
      <w:r w:rsidR="00E13D6C">
        <w:t xml:space="preserve"> 1 </w:t>
      </w:r>
    </w:p>
    <w:p w14:paraId="1D413AF6" w14:textId="23F24963" w:rsidR="003E219B" w:rsidRDefault="17507AA8" w:rsidP="11B517A4">
      <w:pPr>
        <w:spacing w:after="280"/>
        <w:rPr>
          <w:rFonts w:asciiTheme="minorHAnsi" w:eastAsiaTheme="minorEastAsia" w:hAnsiTheme="minorHAnsi"/>
        </w:rPr>
      </w:pPr>
      <w:r>
        <w:rPr>
          <w:noProof/>
          <w:lang w:eastAsia="en-AU"/>
        </w:rPr>
        <w:drawing>
          <wp:inline distT="0" distB="0" distL="0" distR="0" wp14:anchorId="2DAE02DC" wp14:editId="14D514ED">
            <wp:extent cx="628650" cy="628650"/>
            <wp:effectExtent l="0" t="0" r="0" b="0"/>
            <wp:docPr id="37230671" name="Picture 37230671" descr="Collaborate&#10;This activity requires collaboration.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7410">
        <w:rPr>
          <w:rStyle w:val="Heading3Char"/>
        </w:rPr>
        <w:t>Acknowledgement of Country</w:t>
      </w:r>
    </w:p>
    <w:p w14:paraId="20BF5698" w14:textId="3BC629F5" w:rsidR="003E219B" w:rsidRDefault="17507AA8" w:rsidP="6551579B">
      <w:pPr>
        <w:rPr>
          <w:rFonts w:eastAsia="Arial" w:cs="Arial"/>
        </w:rPr>
      </w:pPr>
      <w:r w:rsidRPr="6551579B">
        <w:rPr>
          <w:rFonts w:eastAsia="Arial" w:cs="Arial"/>
        </w:rPr>
        <w:t xml:space="preserve">Discuss with your class or household about how Aboriginal people in Australia are the original owners of the land in your community. They have looked after this land for a long time and we all have the responsibility to continue this practice. </w:t>
      </w:r>
    </w:p>
    <w:p w14:paraId="08D84566" w14:textId="202E3D1C" w:rsidR="003E219B" w:rsidRDefault="17507AA8" w:rsidP="6551579B">
      <w:pPr>
        <w:rPr>
          <w:rFonts w:eastAsia="Arial" w:cs="Arial"/>
          <w:sz w:val="48"/>
          <w:szCs w:val="48"/>
        </w:rPr>
      </w:pPr>
      <w:r>
        <w:rPr>
          <w:noProof/>
          <w:lang w:eastAsia="en-AU"/>
        </w:rPr>
        <w:drawing>
          <wp:inline distT="0" distB="0" distL="0" distR="0" wp14:anchorId="7CFAB706" wp14:editId="0B811102">
            <wp:extent cx="628650" cy="628650"/>
            <wp:effectExtent l="0" t="0" r="0" b="0"/>
            <wp:docPr id="248150985" name="Picture 248150985" descr="Reflection&#10;Reflect on your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43A76F44" wp14:editId="197F5BC8">
            <wp:extent cx="647700" cy="647700"/>
            <wp:effectExtent l="0" t="0" r="0" b="0"/>
            <wp:docPr id="361286800" name="Picture 361286800" descr="Draw&#10;This activity involves draw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7410">
        <w:rPr>
          <w:rStyle w:val="Heading3Char"/>
        </w:rPr>
        <w:t>Reflect and make symbolic art</w:t>
      </w:r>
    </w:p>
    <w:p w14:paraId="6F1FE94E" w14:textId="1F98FE39" w:rsidR="003E219B" w:rsidRDefault="17507AA8" w:rsidP="4AFA69B8">
      <w:pPr>
        <w:rPr>
          <w:rFonts w:eastAsia="Arial" w:cs="Arial"/>
        </w:rPr>
      </w:pPr>
      <w:r w:rsidRPr="4AFA69B8">
        <w:rPr>
          <w:rFonts w:eastAsia="Arial" w:cs="Arial"/>
          <w:color w:val="000000" w:themeColor="text1"/>
        </w:rPr>
        <w:t xml:space="preserve">Go outside to a special place within your school or local environment. Where possible take a plastic surface, some cardboard, a paver or alternatively find </w:t>
      </w:r>
      <w:r w:rsidR="3A8518E1" w:rsidRPr="4AFA69B8">
        <w:rPr>
          <w:rFonts w:eastAsia="Arial" w:cs="Arial"/>
          <w:color w:val="000000" w:themeColor="text1"/>
        </w:rPr>
        <w:t>a</w:t>
      </w:r>
      <w:r w:rsidRPr="4AFA69B8">
        <w:rPr>
          <w:rFonts w:eastAsia="Arial" w:cs="Arial"/>
          <w:color w:val="000000" w:themeColor="text1"/>
        </w:rPr>
        <w:t xml:space="preserve"> concrete</w:t>
      </w:r>
      <w:r w:rsidR="43DA3747" w:rsidRPr="4AFA69B8">
        <w:rPr>
          <w:rFonts w:eastAsia="Arial" w:cs="Arial"/>
          <w:color w:val="000000" w:themeColor="text1"/>
        </w:rPr>
        <w:t>,</w:t>
      </w:r>
      <w:r w:rsidRPr="4AFA69B8">
        <w:rPr>
          <w:rFonts w:eastAsia="Arial" w:cs="Arial"/>
          <w:color w:val="000000" w:themeColor="text1"/>
        </w:rPr>
        <w:t xml:space="preserve"> tiled or paved area. Take some water in a container and a paintbrush. </w:t>
      </w:r>
    </w:p>
    <w:p w14:paraId="15CDCF23" w14:textId="67FAD91D" w:rsidR="003E219B" w:rsidRDefault="17507AA8" w:rsidP="6551579B">
      <w:pPr>
        <w:rPr>
          <w:rFonts w:eastAsia="Arial" w:cs="Arial"/>
        </w:rPr>
      </w:pPr>
      <w:r w:rsidRPr="6551579B">
        <w:rPr>
          <w:rFonts w:eastAsia="Arial" w:cs="Arial"/>
        </w:rPr>
        <w:t>Look around at the environment in silence. Find something important about the environment – either natural or man-made.</w:t>
      </w:r>
      <w:r w:rsidRPr="6551579B">
        <w:rPr>
          <w:rFonts w:eastAsia="Arial" w:cs="Arial"/>
          <w:color w:val="000000" w:themeColor="text1"/>
        </w:rPr>
        <w:t xml:space="preserve"> </w:t>
      </w:r>
    </w:p>
    <w:p w14:paraId="7AEBA580" w14:textId="0FF97174" w:rsidR="003E219B" w:rsidRDefault="17507AA8" w:rsidP="11B517A4">
      <w:pPr>
        <w:rPr>
          <w:rFonts w:eastAsia="Arial" w:cs="Arial"/>
        </w:rPr>
      </w:pPr>
      <w:r w:rsidRPr="11B517A4">
        <w:rPr>
          <w:rFonts w:eastAsia="Arial" w:cs="Arial"/>
          <w:color w:val="000000" w:themeColor="text1"/>
        </w:rPr>
        <w:t xml:space="preserve">Create a quick symbol of something in this environment that is important to you. </w:t>
      </w:r>
      <w:r w:rsidR="6D391870" w:rsidRPr="11B517A4">
        <w:rPr>
          <w:rFonts w:eastAsia="Arial" w:cs="Arial"/>
          <w:color w:val="000000" w:themeColor="text1"/>
        </w:rPr>
        <w:t xml:space="preserve">Take a photo for your teacher to look at. </w:t>
      </w:r>
      <w:r w:rsidRPr="11B517A4">
        <w:rPr>
          <w:rFonts w:eastAsia="Arial" w:cs="Arial"/>
          <w:color w:val="000000" w:themeColor="text1"/>
        </w:rPr>
        <w:t>Once it has vanished, repeat with another symbol</w:t>
      </w:r>
      <w:r w:rsidR="10821E6E" w:rsidRPr="11B517A4">
        <w:rPr>
          <w:rFonts w:eastAsia="Arial" w:cs="Arial"/>
          <w:color w:val="000000" w:themeColor="text1"/>
        </w:rPr>
        <w:t xml:space="preserve"> and take a photograph</w:t>
      </w:r>
      <w:r w:rsidRPr="11B517A4">
        <w:rPr>
          <w:rFonts w:eastAsia="Arial" w:cs="Arial"/>
          <w:color w:val="000000" w:themeColor="text1"/>
        </w:rPr>
        <w:t xml:space="preserve">. </w:t>
      </w:r>
      <w:r w:rsidR="57081599" w:rsidRPr="11B517A4">
        <w:rPr>
          <w:rFonts w:eastAsia="Arial" w:cs="Arial"/>
          <w:color w:val="000000" w:themeColor="text1"/>
        </w:rPr>
        <w:t xml:space="preserve">Your teacher wants to check you can show a symbol through your artwork. </w:t>
      </w:r>
      <w:r w:rsidR="12AF1065" w:rsidRPr="11B517A4">
        <w:rPr>
          <w:rFonts w:eastAsia="Arial" w:cs="Arial"/>
          <w:color w:val="000000" w:themeColor="text1"/>
        </w:rPr>
        <w:t>You can put your photos on the page below.</w:t>
      </w:r>
    </w:p>
    <w:p w14:paraId="595A71D0" w14:textId="26F7F29C" w:rsidR="003E219B" w:rsidRDefault="17507AA8" w:rsidP="11B517A4">
      <w:pPr>
        <w:rPr>
          <w:rFonts w:eastAsia="Arial" w:cs="Arial"/>
        </w:rPr>
      </w:pPr>
      <w:r w:rsidRPr="11B517A4">
        <w:rPr>
          <w:rFonts w:eastAsia="Arial" w:cs="Arial"/>
          <w:color w:val="000000" w:themeColor="text1"/>
        </w:rPr>
        <w:t>Here is an example to look at. It is a symbol (umbrella) of a wet area:</w:t>
      </w:r>
    </w:p>
    <w:p w14:paraId="3AC9D6FA" w14:textId="2A577118" w:rsidR="003E219B" w:rsidRDefault="17507AA8" w:rsidP="6551579B">
      <w:r>
        <w:rPr>
          <w:noProof/>
          <w:lang w:eastAsia="en-AU"/>
        </w:rPr>
        <w:drawing>
          <wp:inline distT="0" distB="0" distL="0" distR="0" wp14:anchorId="0333C553" wp14:editId="52B91A5F">
            <wp:extent cx="2114550" cy="1362075"/>
            <wp:effectExtent l="0" t="0" r="0" b="0"/>
            <wp:docPr id="638566301" name="Picture 638566301" descr="Artwork on paver with water&#10;Paintbrush painting artwork with water on a pa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5C21" w14:textId="4F9CB5E2" w:rsidR="003E219B" w:rsidRDefault="317F30DD" w:rsidP="6551579B">
      <w:pPr>
        <w:rPr>
          <w:rFonts w:eastAsia="Arial" w:cs="Arial"/>
          <w:sz w:val="48"/>
          <w:szCs w:val="48"/>
        </w:rPr>
      </w:pPr>
      <w:r>
        <w:rPr>
          <w:noProof/>
          <w:lang w:eastAsia="en-AU"/>
        </w:rPr>
        <w:drawing>
          <wp:inline distT="0" distB="0" distL="0" distR="0" wp14:anchorId="6567EAD3" wp14:editId="298997D4">
            <wp:extent cx="647700" cy="647700"/>
            <wp:effectExtent l="0" t="0" r="0" b="0"/>
            <wp:docPr id="1515503421" name="Picture 1515503421" descr="Observe&#10;You are asked to observe or find someth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7410">
        <w:rPr>
          <w:rStyle w:val="Heading3Char"/>
        </w:rPr>
        <w:t>Look at some art</w:t>
      </w:r>
    </w:p>
    <w:p w14:paraId="01537B60" w14:textId="5C9A7C34" w:rsidR="003E219B" w:rsidRDefault="00247410" w:rsidP="11B517A4">
      <w:pPr>
        <w:rPr>
          <w:rFonts w:eastAsia="Arial" w:cs="Arial"/>
        </w:rPr>
      </w:pPr>
      <w:r>
        <w:t xml:space="preserve">Look at the work </w:t>
      </w:r>
      <w:hyperlink r:id="rId41" w:history="1">
        <w:r w:rsidR="317F30DD" w:rsidRPr="00247410">
          <w:rPr>
            <w:rStyle w:val="Hyperlink"/>
          </w:rPr>
          <w:t>Centrepoint Tower</w:t>
        </w:r>
      </w:hyperlink>
      <w:r w:rsidR="317F30DD" w:rsidRPr="11B517A4">
        <w:t xml:space="preserve"> by Aboriginal artist Esme Timbery </w:t>
      </w:r>
    </w:p>
    <w:p w14:paraId="3338610D" w14:textId="2D86B698" w:rsidR="003E219B" w:rsidRDefault="317F30DD" w:rsidP="6551579B">
      <w:pPr>
        <w:rPr>
          <w:rFonts w:eastAsia="Arial" w:cs="Arial"/>
        </w:rPr>
      </w:pPr>
      <w:r w:rsidRPr="6551579B">
        <w:rPr>
          <w:rFonts w:eastAsia="Arial" w:cs="Arial"/>
        </w:rPr>
        <w:t>Timbery is a Bidjigal artist whose family were shell workers from the Aboriginal mission community of La Perouse in Sydney.</w:t>
      </w:r>
    </w:p>
    <w:p w14:paraId="555E70B9" w14:textId="29A8886B" w:rsidR="003E219B" w:rsidRDefault="317F30DD" w:rsidP="6551579B">
      <w:pPr>
        <w:rPr>
          <w:rFonts w:eastAsia="Arial" w:cs="Arial"/>
        </w:rPr>
      </w:pPr>
      <w:r w:rsidRPr="6551579B">
        <w:rPr>
          <w:rFonts w:eastAsia="Arial" w:cs="Arial"/>
        </w:rPr>
        <w:lastRenderedPageBreak/>
        <w:t xml:space="preserve">How do you think this work was made? </w:t>
      </w:r>
    </w:p>
    <w:p w14:paraId="5D040234" w14:textId="63E0CFAA" w:rsidR="003E219B" w:rsidRDefault="317F30DD" w:rsidP="6551579B">
      <w:pPr>
        <w:rPr>
          <w:rFonts w:eastAsia="Arial" w:cs="Arial"/>
        </w:rPr>
      </w:pPr>
      <w:r w:rsidRPr="6551579B">
        <w:rPr>
          <w:rFonts w:eastAsia="Arial" w:cs="Arial"/>
        </w:rPr>
        <w:t>Did you notice how the artist used traditional materials (the shells) that are important to Aboriginal culture to show a modern city symbol (the tower)?</w:t>
      </w:r>
    </w:p>
    <w:p w14:paraId="09948443" w14:textId="5038E53B" w:rsidR="003E219B" w:rsidRDefault="48E54F85" w:rsidP="11B517A4">
      <w:pPr>
        <w:rPr>
          <w:rFonts w:eastAsia="Arial" w:cs="Arial"/>
          <w:b/>
          <w:bCs/>
          <w:color w:val="1C438B"/>
          <w:sz w:val="48"/>
          <w:szCs w:val="48"/>
        </w:rPr>
      </w:pPr>
      <w:r>
        <w:rPr>
          <w:noProof/>
          <w:lang w:eastAsia="en-AU"/>
        </w:rPr>
        <w:drawing>
          <wp:inline distT="0" distB="0" distL="0" distR="0" wp14:anchorId="4C972075" wp14:editId="599EAC62">
            <wp:extent cx="635027" cy="635027"/>
            <wp:effectExtent l="0" t="0" r="0" b="0"/>
            <wp:docPr id="5519326" name="Picture 27" descr="Reflect on your learning.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7309EB6" wp14:editId="503EB490">
            <wp:extent cx="628650" cy="628650"/>
            <wp:effectExtent l="0" t="0" r="0" b="0"/>
            <wp:docPr id="2044347399" name="Picture 2044347399" descr="Create&#10;During this activity you will create or make some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363025" w:rsidRPr="11B517A4">
        <w:rPr>
          <w:rFonts w:eastAsia="Arial" w:cs="Arial"/>
          <w:b/>
          <w:bCs/>
          <w:color w:val="1C438B"/>
          <w:sz w:val="48"/>
          <w:szCs w:val="48"/>
        </w:rPr>
        <w:t xml:space="preserve">Your symbol of Australia </w:t>
      </w:r>
    </w:p>
    <w:p w14:paraId="67B71A6A" w14:textId="6AA0A232" w:rsidR="003E219B" w:rsidRDefault="405BCAC4" w:rsidP="4AFA69B8">
      <w:pPr>
        <w:rPr>
          <w:rFonts w:eastAsia="Arial" w:cs="Arial"/>
        </w:rPr>
      </w:pPr>
      <w:r w:rsidRPr="4AFA69B8">
        <w:rPr>
          <w:rFonts w:eastAsia="Arial" w:cs="Arial"/>
        </w:rPr>
        <w:t>T</w:t>
      </w:r>
      <w:r w:rsidR="5A2BE2B9" w:rsidRPr="4AFA69B8">
        <w:rPr>
          <w:rFonts w:eastAsia="Arial" w:cs="Arial"/>
        </w:rPr>
        <w:t xml:space="preserve">hink again </w:t>
      </w:r>
      <w:r w:rsidR="240A740B" w:rsidRPr="4AFA69B8">
        <w:rPr>
          <w:rFonts w:eastAsia="Arial" w:cs="Arial"/>
        </w:rPr>
        <w:t xml:space="preserve">about </w:t>
      </w:r>
      <w:r w:rsidR="01CFADA6" w:rsidRPr="4AFA69B8">
        <w:rPr>
          <w:rFonts w:eastAsia="Arial" w:cs="Arial"/>
        </w:rPr>
        <w:t xml:space="preserve">your </w:t>
      </w:r>
      <w:r w:rsidR="5A2BE2B9" w:rsidRPr="4AFA69B8">
        <w:rPr>
          <w:rFonts w:eastAsia="Arial" w:cs="Arial"/>
        </w:rPr>
        <w:t xml:space="preserve">environment and consider an item that may be available to gather that symbolises Australia to </w:t>
      </w:r>
      <w:r w:rsidR="5716633E" w:rsidRPr="4AFA69B8">
        <w:rPr>
          <w:rFonts w:eastAsia="Arial" w:cs="Arial"/>
        </w:rPr>
        <w:t>you</w:t>
      </w:r>
      <w:r w:rsidR="5A2BE2B9" w:rsidRPr="4AFA69B8">
        <w:rPr>
          <w:rFonts w:eastAsia="Arial" w:cs="Arial"/>
        </w:rPr>
        <w:t xml:space="preserve">. </w:t>
      </w:r>
      <w:r w:rsidR="7D8E4D27" w:rsidRPr="4AFA69B8">
        <w:rPr>
          <w:rFonts w:eastAsia="Arial" w:cs="Arial"/>
        </w:rPr>
        <w:t>Remember</w:t>
      </w:r>
      <w:r w:rsidR="5A2BE2B9" w:rsidRPr="4AFA69B8">
        <w:rPr>
          <w:rFonts w:eastAsia="Arial" w:cs="Arial"/>
        </w:rPr>
        <w:t xml:space="preserve"> </w:t>
      </w:r>
      <w:r w:rsidR="18494296" w:rsidRPr="4AFA69B8">
        <w:rPr>
          <w:rFonts w:eastAsia="Arial" w:cs="Arial"/>
        </w:rPr>
        <w:t>if you t</w:t>
      </w:r>
      <w:r w:rsidR="5A2BE2B9" w:rsidRPr="4AFA69B8">
        <w:rPr>
          <w:rFonts w:eastAsia="Arial" w:cs="Arial"/>
        </w:rPr>
        <w:t xml:space="preserve">ake </w:t>
      </w:r>
      <w:r w:rsidR="7CFE1B46" w:rsidRPr="4AFA69B8">
        <w:rPr>
          <w:rFonts w:eastAsia="Arial" w:cs="Arial"/>
        </w:rPr>
        <w:t xml:space="preserve">something </w:t>
      </w:r>
      <w:r w:rsidR="5A2BE2B9" w:rsidRPr="4AFA69B8">
        <w:rPr>
          <w:rFonts w:eastAsia="Arial" w:cs="Arial"/>
        </w:rPr>
        <w:t>from nature such as shells from the beach</w:t>
      </w:r>
      <w:r w:rsidR="00A755E5" w:rsidRPr="4AFA69B8">
        <w:rPr>
          <w:rFonts w:eastAsia="Arial" w:cs="Arial"/>
        </w:rPr>
        <w:t>,</w:t>
      </w:r>
      <w:r w:rsidR="5A2BE2B9" w:rsidRPr="4AFA69B8">
        <w:rPr>
          <w:rFonts w:eastAsia="Arial" w:cs="Arial"/>
        </w:rPr>
        <w:t xml:space="preserve"> it must be returned once </w:t>
      </w:r>
      <w:r w:rsidR="0BA5F2BD" w:rsidRPr="4AFA69B8">
        <w:rPr>
          <w:rFonts w:eastAsia="Arial" w:cs="Arial"/>
        </w:rPr>
        <w:t>your</w:t>
      </w:r>
      <w:r w:rsidR="5A2BE2B9" w:rsidRPr="4AFA69B8">
        <w:rPr>
          <w:rFonts w:eastAsia="Arial" w:cs="Arial"/>
        </w:rPr>
        <w:t xml:space="preserve"> </w:t>
      </w:r>
      <w:r w:rsidR="0271C8CC" w:rsidRPr="4AFA69B8">
        <w:rPr>
          <w:rFonts w:eastAsia="Arial" w:cs="Arial"/>
        </w:rPr>
        <w:t>art</w:t>
      </w:r>
      <w:r w:rsidR="5A2BE2B9" w:rsidRPr="4AFA69B8">
        <w:rPr>
          <w:rFonts w:eastAsia="Arial" w:cs="Arial"/>
        </w:rPr>
        <w:t xml:space="preserve">work is complete. </w:t>
      </w:r>
    </w:p>
    <w:p w14:paraId="64EC3761" w14:textId="679D83A6" w:rsidR="003E219B" w:rsidRDefault="09988CEF" w:rsidP="6551579B">
      <w:pPr>
        <w:rPr>
          <w:rFonts w:eastAsia="Arial" w:cs="Arial"/>
        </w:rPr>
      </w:pPr>
      <w:r w:rsidRPr="6551579B">
        <w:rPr>
          <w:rFonts w:eastAsia="Arial" w:cs="Arial"/>
        </w:rPr>
        <w:t>C</w:t>
      </w:r>
      <w:r w:rsidR="5A2BE2B9" w:rsidRPr="6551579B">
        <w:rPr>
          <w:rFonts w:eastAsia="Arial" w:cs="Arial"/>
        </w:rPr>
        <w:t>reate a symbolic sculpture artwork and photograph it. For example, this may include leaves, shells or flowers and may also include cultural symbol</w:t>
      </w:r>
      <w:r w:rsidR="591F2E05" w:rsidRPr="6551579B">
        <w:rPr>
          <w:rFonts w:eastAsia="Arial" w:cs="Arial"/>
        </w:rPr>
        <w:t>s</w:t>
      </w:r>
      <w:r w:rsidR="5A2BE2B9" w:rsidRPr="6551579B">
        <w:rPr>
          <w:rFonts w:eastAsia="Arial" w:cs="Arial"/>
        </w:rPr>
        <w:t xml:space="preserve"> importan</w:t>
      </w:r>
      <w:r w:rsidR="0ECF2711" w:rsidRPr="6551579B">
        <w:rPr>
          <w:rFonts w:eastAsia="Arial" w:cs="Arial"/>
        </w:rPr>
        <w:t>t</w:t>
      </w:r>
      <w:r w:rsidR="5A2BE2B9" w:rsidRPr="6551579B">
        <w:rPr>
          <w:rFonts w:eastAsia="Arial" w:cs="Arial"/>
        </w:rPr>
        <w:t xml:space="preserve"> to </w:t>
      </w:r>
      <w:r w:rsidR="2385506F" w:rsidRPr="6551579B">
        <w:rPr>
          <w:rFonts w:eastAsia="Arial" w:cs="Arial"/>
        </w:rPr>
        <w:t>your</w:t>
      </w:r>
      <w:r w:rsidR="5A2BE2B9" w:rsidRPr="6551579B">
        <w:rPr>
          <w:rFonts w:eastAsia="Arial" w:cs="Arial"/>
        </w:rPr>
        <w:t xml:space="preserve"> community</w:t>
      </w:r>
      <w:r w:rsidR="74F8C24D" w:rsidRPr="6551579B">
        <w:rPr>
          <w:rFonts w:eastAsia="Arial" w:cs="Arial"/>
        </w:rPr>
        <w:t xml:space="preserve"> or how you feel about Australia</w:t>
      </w:r>
      <w:r w:rsidR="5A2BE2B9" w:rsidRPr="6551579B">
        <w:rPr>
          <w:rFonts w:eastAsia="Arial" w:cs="Arial"/>
        </w:rPr>
        <w:t xml:space="preserve">. </w:t>
      </w:r>
    </w:p>
    <w:p w14:paraId="0C1FB5D1" w14:textId="3958B0D5" w:rsidR="003E219B" w:rsidRDefault="5A2BE2B9" w:rsidP="6551579B">
      <w:r w:rsidRPr="11B517A4">
        <w:rPr>
          <w:rFonts w:eastAsia="Arial" w:cs="Arial"/>
        </w:rPr>
        <w:t>In the example below, a sculpture was created about a classic Australian symbol, the gum leaf</w:t>
      </w:r>
      <w:r w:rsidR="44A78C55" w:rsidRPr="11B517A4">
        <w:rPr>
          <w:rFonts w:eastAsia="Arial" w:cs="Arial"/>
        </w:rPr>
        <w:t>, and was</w:t>
      </w:r>
      <w:r w:rsidR="28BFA9E9" w:rsidRPr="11B517A4">
        <w:rPr>
          <w:rFonts w:eastAsia="Arial" w:cs="Arial"/>
        </w:rPr>
        <w:t xml:space="preserve"> made from </w:t>
      </w:r>
      <w:r w:rsidRPr="11B517A4">
        <w:rPr>
          <w:rFonts w:eastAsia="Arial" w:cs="Arial"/>
        </w:rPr>
        <w:t>paper clay. Airdry clay is also a good alternative which can be</w:t>
      </w:r>
      <w:r w:rsidR="1E0617EE" w:rsidRPr="11B517A4">
        <w:rPr>
          <w:rFonts w:eastAsia="Arial" w:cs="Arial"/>
        </w:rPr>
        <w:t xml:space="preserve"> handmade.</w:t>
      </w:r>
      <w:r w:rsidRPr="11B517A4">
        <w:rPr>
          <w:rFonts w:eastAsia="Arial" w:cs="Arial"/>
        </w:rPr>
        <w:t xml:space="preserve"> </w:t>
      </w:r>
      <w:r w:rsidR="17E1B46C" w:rsidRPr="11B517A4">
        <w:rPr>
          <w:rFonts w:eastAsia="Arial" w:cs="Arial"/>
        </w:rPr>
        <w:t>Otherwise, u</w:t>
      </w:r>
      <w:r w:rsidRPr="11B517A4">
        <w:rPr>
          <w:rFonts w:eastAsia="Arial" w:cs="Arial"/>
        </w:rPr>
        <w:t>s</w:t>
      </w:r>
      <w:r w:rsidR="41EDFF9A" w:rsidRPr="11B517A4">
        <w:rPr>
          <w:rFonts w:eastAsia="Arial" w:cs="Arial"/>
        </w:rPr>
        <w:t>e</w:t>
      </w:r>
      <w:r w:rsidRPr="11B517A4">
        <w:rPr>
          <w:rFonts w:eastAsia="Arial" w:cs="Arial"/>
        </w:rPr>
        <w:t xml:space="preserve"> playdough, dough or blutak without painting </w:t>
      </w:r>
      <w:r w:rsidR="1797CC55" w:rsidRPr="11B517A4">
        <w:rPr>
          <w:rFonts w:eastAsia="Arial" w:cs="Arial"/>
        </w:rPr>
        <w:t>it</w:t>
      </w:r>
      <w:r w:rsidRPr="11B517A4">
        <w:rPr>
          <w:rFonts w:eastAsia="Arial" w:cs="Arial"/>
        </w:rPr>
        <w:t xml:space="preserve">. </w:t>
      </w:r>
      <w:r w:rsidR="27A714B8" w:rsidRPr="11B517A4">
        <w:rPr>
          <w:rFonts w:eastAsia="Arial" w:cs="Arial"/>
        </w:rPr>
        <w:t>Take a photo of your sculpture to share with your class. You can put your photo on the page below.</w:t>
      </w:r>
    </w:p>
    <w:p w14:paraId="6F4B9CD6" w14:textId="214DB73A" w:rsidR="003E219B" w:rsidRDefault="5A2BE2B9" w:rsidP="6551579B">
      <w:r>
        <w:rPr>
          <w:noProof/>
          <w:lang w:eastAsia="en-AU"/>
        </w:rPr>
        <w:drawing>
          <wp:inline distT="0" distB="0" distL="0" distR="0" wp14:anchorId="78D73428" wp14:editId="46D7D7A3">
            <wp:extent cx="3476625" cy="2124075"/>
            <wp:effectExtent l="0" t="0" r="0" b="0"/>
            <wp:docPr id="928736400" name="Picture 928736400" descr="Clay symbolic sculpture of leaf&#10;Sculpture of 2 leaves - one green the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3FB4" w14:textId="3731DE4B" w:rsidR="003E219B" w:rsidRDefault="003E219B" w:rsidP="11B517A4">
      <w:pPr>
        <w:spacing w:after="280"/>
      </w:pPr>
      <w:r>
        <w:br w:type="page"/>
      </w:r>
    </w:p>
    <w:p w14:paraId="04C86FF9" w14:textId="696D6F74" w:rsidR="003E219B" w:rsidRDefault="698C9B34" w:rsidP="11B517A4">
      <w:pPr>
        <w:pStyle w:val="Heading2"/>
      </w:pPr>
      <w:r>
        <w:lastRenderedPageBreak/>
        <w:t>Blank page for your photographs</w:t>
      </w:r>
    </w:p>
    <w:p w14:paraId="142932A1" w14:textId="68F94E17" w:rsidR="003E219B" w:rsidRDefault="003E219B" w:rsidP="11B517A4">
      <w:pPr>
        <w:spacing w:after="280"/>
      </w:pPr>
      <w:r>
        <w:br w:type="page"/>
      </w:r>
    </w:p>
    <w:p w14:paraId="49542672" w14:textId="5552FD47" w:rsidR="003E219B" w:rsidRDefault="2385EC5C" w:rsidP="11B517A4">
      <w:pPr>
        <w:rPr>
          <w:rFonts w:eastAsia="Arial" w:cs="Arial"/>
          <w:b/>
          <w:bCs/>
          <w:color w:val="1C438B"/>
          <w:sz w:val="48"/>
          <w:szCs w:val="48"/>
        </w:rPr>
      </w:pPr>
      <w:r>
        <w:rPr>
          <w:noProof/>
          <w:lang w:eastAsia="en-AU"/>
        </w:rPr>
        <w:lastRenderedPageBreak/>
        <w:drawing>
          <wp:inline distT="0" distB="0" distL="0" distR="0" wp14:anchorId="12D97D5E" wp14:editId="0234ED83">
            <wp:extent cx="640081" cy="640081"/>
            <wp:effectExtent l="0" t="0" r="7620" b="7620"/>
            <wp:docPr id="1985377636" name="Picture 33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7507AA8">
        <w:rPr>
          <w:noProof/>
          <w:lang w:eastAsia="en-AU"/>
        </w:rPr>
        <w:drawing>
          <wp:inline distT="0" distB="0" distL="0" distR="0" wp14:anchorId="080C860F" wp14:editId="42A15862">
            <wp:extent cx="647700" cy="647700"/>
            <wp:effectExtent l="0" t="0" r="0" b="0"/>
            <wp:docPr id="1428223083" name="Picture 1428223083" descr="Discuss&#10;Find someone to discuss your learning wi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7507AA8">
        <w:rPr>
          <w:noProof/>
          <w:lang w:eastAsia="en-AU"/>
        </w:rPr>
        <w:drawing>
          <wp:inline distT="0" distB="0" distL="0" distR="0" wp14:anchorId="533A42CB" wp14:editId="6515C219">
            <wp:extent cx="628650" cy="628650"/>
            <wp:effectExtent l="0" t="0" r="0" b="0"/>
            <wp:docPr id="377255432" name="Picture 377255432" descr="Create&#10;During this activity you will create or make some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0ED1FBD" w:rsidRPr="11B517A4">
        <w:rPr>
          <w:rFonts w:eastAsia="Arial" w:cs="Arial"/>
          <w:b/>
          <w:bCs/>
          <w:color w:val="1C438B"/>
          <w:sz w:val="48"/>
          <w:szCs w:val="48"/>
        </w:rPr>
        <w:t>Look at some</w:t>
      </w:r>
      <w:r w:rsidR="17507AA8" w:rsidRPr="11B517A4">
        <w:rPr>
          <w:rFonts w:eastAsia="Arial" w:cs="Arial"/>
          <w:b/>
          <w:bCs/>
          <w:color w:val="1C438B"/>
          <w:sz w:val="48"/>
          <w:szCs w:val="48"/>
        </w:rPr>
        <w:t xml:space="preserve"> art</w:t>
      </w:r>
    </w:p>
    <w:p w14:paraId="127AC7DF" w14:textId="59FC59B8" w:rsidR="003E219B" w:rsidRDefault="5D4CF95B" w:rsidP="6551579B">
      <w:pPr>
        <w:rPr>
          <w:rFonts w:eastAsia="Arial" w:cs="Arial"/>
        </w:rPr>
      </w:pPr>
      <w:r w:rsidRPr="6551579B">
        <w:rPr>
          <w:rFonts w:eastAsia="Arial" w:cs="Arial"/>
          <w:color w:val="000000" w:themeColor="text1"/>
        </w:rPr>
        <w:t xml:space="preserve">Artists represent ideas and meanings of their world through their artworks just like you </w:t>
      </w:r>
      <w:r w:rsidR="52671BD7" w:rsidRPr="6551579B">
        <w:rPr>
          <w:rFonts w:eastAsia="Arial" w:cs="Arial"/>
          <w:color w:val="000000" w:themeColor="text1"/>
        </w:rPr>
        <w:t>did in your</w:t>
      </w:r>
      <w:r w:rsidRPr="6551579B">
        <w:rPr>
          <w:rFonts w:eastAsia="Arial" w:cs="Arial"/>
          <w:color w:val="000000" w:themeColor="text1"/>
        </w:rPr>
        <w:t xml:space="preserve"> own symbolic works. </w:t>
      </w:r>
      <w:r w:rsidR="6BD7D2AA" w:rsidRPr="6551579B">
        <w:rPr>
          <w:rFonts w:eastAsia="Arial" w:cs="Arial"/>
          <w:color w:val="000000" w:themeColor="text1"/>
        </w:rPr>
        <w:t>A</w:t>
      </w:r>
      <w:r w:rsidRPr="6551579B">
        <w:rPr>
          <w:rFonts w:eastAsia="Arial" w:cs="Arial"/>
          <w:color w:val="000000" w:themeColor="text1"/>
        </w:rPr>
        <w:t xml:space="preserve">rtists have been doing this throughout history. </w:t>
      </w:r>
    </w:p>
    <w:p w14:paraId="0A50ACBB" w14:textId="656CEC29" w:rsidR="003E219B" w:rsidRDefault="2F1AC2D7" w:rsidP="6551579B">
      <w:pPr>
        <w:rPr>
          <w:rFonts w:eastAsia="Arial" w:cs="Arial"/>
          <w:color w:val="000000" w:themeColor="text1"/>
        </w:rPr>
      </w:pPr>
      <w:r w:rsidRPr="6551579B">
        <w:rPr>
          <w:rFonts w:eastAsia="Arial" w:cs="Arial"/>
          <w:color w:val="000000" w:themeColor="text1"/>
        </w:rPr>
        <w:t>Your teacher may have included these works for you as below:</w:t>
      </w:r>
    </w:p>
    <w:p w14:paraId="6F78660E" w14:textId="1A8845B6" w:rsidR="003E219B" w:rsidRDefault="5D4CF95B" w:rsidP="11B517A4">
      <w:pPr>
        <w:rPr>
          <w:rFonts w:eastAsia="Arial" w:cs="Arial"/>
        </w:rPr>
      </w:pPr>
      <w:r w:rsidRPr="11B517A4">
        <w:t xml:space="preserve">Bailed up – Tom Roberts </w:t>
      </w:r>
    </w:p>
    <w:p w14:paraId="5BCDF226" w14:textId="7B5B4606" w:rsidR="003E219B" w:rsidRDefault="5D4CF95B" w:rsidP="11B517A4">
      <w:pPr>
        <w:rPr>
          <w:rFonts w:eastAsia="Arial" w:cs="Arial"/>
        </w:rPr>
      </w:pPr>
      <w:r w:rsidRPr="11B517A4">
        <w:t>Fire’s on – Arthur Streeton</w:t>
      </w:r>
    </w:p>
    <w:p w14:paraId="05885E7D" w14:textId="182727DC" w:rsidR="003E219B" w:rsidRDefault="5D4CF95B" w:rsidP="11B517A4">
      <w:pPr>
        <w:rPr>
          <w:rFonts w:eastAsia="Arial" w:cs="Arial"/>
        </w:rPr>
      </w:pPr>
      <w:r w:rsidRPr="11B517A4">
        <w:t xml:space="preserve">Tram kaleidoscope – Frank Hinder </w:t>
      </w:r>
    </w:p>
    <w:p w14:paraId="56AC6884" w14:textId="4F97B2F4" w:rsidR="003E219B" w:rsidRDefault="005D170E" w:rsidP="11B517A4">
      <w:pPr>
        <w:rPr>
          <w:rFonts w:eastAsia="Arial" w:cs="Arial"/>
        </w:rPr>
      </w:pPr>
      <w:r>
        <w:t>Keswick Siding with Bus terminus</w:t>
      </w:r>
      <w:r w:rsidR="5D4CF95B" w:rsidRPr="11B517A4">
        <w:t xml:space="preserve"> – both by Jeffrey Smart </w:t>
      </w:r>
    </w:p>
    <w:p w14:paraId="3F3EFC26" w14:textId="65AD5D32" w:rsidR="003E219B" w:rsidRDefault="005D170E" w:rsidP="11B517A4">
      <w:pPr>
        <w:rPr>
          <w:rFonts w:eastAsia="Arial" w:cs="Arial"/>
        </w:rPr>
      </w:pPr>
      <w:r>
        <w:t>The camp</w:t>
      </w:r>
      <w:r w:rsidR="009033E1">
        <w:t xml:space="preserve"> – </w:t>
      </w:r>
      <w:r w:rsidR="5D4CF95B" w:rsidRPr="11B517A4">
        <w:t xml:space="preserve">Sidney Nolan </w:t>
      </w:r>
    </w:p>
    <w:p w14:paraId="2B23F77D" w14:textId="479B6416" w:rsidR="003E219B" w:rsidRDefault="5D4CF95B" w:rsidP="11B517A4">
      <w:pPr>
        <w:rPr>
          <w:rFonts w:eastAsia="Arial" w:cs="Arial"/>
        </w:rPr>
      </w:pPr>
      <w:r w:rsidRPr="11B517A4">
        <w:t xml:space="preserve">Swimming before </w:t>
      </w:r>
      <w:r w:rsidR="005D170E">
        <w:t>school</w:t>
      </w:r>
      <w:r w:rsidR="009033E1">
        <w:t xml:space="preserve"> – </w:t>
      </w:r>
      <w:r w:rsidRPr="11B517A4">
        <w:t>Ian Abdulla</w:t>
      </w:r>
    </w:p>
    <w:p w14:paraId="6718B54C" w14:textId="4D6F9099" w:rsidR="003E219B" w:rsidRDefault="005D170E" w:rsidP="11B517A4">
      <w:pPr>
        <w:rPr>
          <w:rFonts w:eastAsia="Arial" w:cs="Arial"/>
        </w:rPr>
      </w:pPr>
      <w:r>
        <w:t>The doors</w:t>
      </w:r>
      <w:r w:rsidR="009033E1">
        <w:t xml:space="preserve"> – </w:t>
      </w:r>
      <w:r w:rsidR="5D4CF95B" w:rsidRPr="11B517A4">
        <w:t xml:space="preserve">Edouard Vuillard </w:t>
      </w:r>
    </w:p>
    <w:p w14:paraId="796ABC08" w14:textId="6D24821B" w:rsidR="003E219B" w:rsidRDefault="005D170E" w:rsidP="11B517A4">
      <w:pPr>
        <w:rPr>
          <w:rFonts w:eastAsia="Arial" w:cs="Arial"/>
        </w:rPr>
      </w:pPr>
      <w:r>
        <w:t>Nine elements</w:t>
      </w:r>
      <w:r w:rsidR="009033E1">
        <w:t xml:space="preserve"> – </w:t>
      </w:r>
      <w:r w:rsidR="5D4CF95B" w:rsidRPr="11B517A4">
        <w:t xml:space="preserve">Joe Tilson </w:t>
      </w:r>
    </w:p>
    <w:p w14:paraId="5033DC7E" w14:textId="673703B7" w:rsidR="003E219B" w:rsidRDefault="005D170E" w:rsidP="11B517A4">
      <w:pPr>
        <w:rPr>
          <w:rFonts w:eastAsia="Arial" w:cs="Arial"/>
        </w:rPr>
      </w:pPr>
      <w:r>
        <w:t>Drinka Pinta Milka</w:t>
      </w:r>
      <w:r w:rsidR="5D4CF95B" w:rsidRPr="11B517A4">
        <w:t xml:space="preserve"> – Derek Boshier </w:t>
      </w:r>
    </w:p>
    <w:p w14:paraId="4F8C9512" w14:textId="25F8F58E" w:rsidR="003E219B" w:rsidRDefault="2163ABE8" w:rsidP="6551579B">
      <w:r>
        <w:rPr>
          <w:noProof/>
          <w:lang w:eastAsia="en-AU"/>
        </w:rPr>
        <w:drawing>
          <wp:inline distT="0" distB="0" distL="0" distR="0" wp14:anchorId="2AC16FF0" wp14:editId="12735E92">
            <wp:extent cx="640081" cy="640081"/>
            <wp:effectExtent l="0" t="0" r="7620" b="7620"/>
            <wp:docPr id="230661452" name="Picture 34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21C8C13" w:rsidRPr="11B517A4">
        <w:rPr>
          <w:rStyle w:val="Heading2Char"/>
        </w:rPr>
        <w:t>Write about this art</w:t>
      </w:r>
    </w:p>
    <w:p w14:paraId="7634B76E" w14:textId="0BEBA81C" w:rsidR="003E219B" w:rsidRDefault="2C39844F" w:rsidP="11B517A4">
      <w:r w:rsidRPr="11B517A4">
        <w:rPr>
          <w:rFonts w:eastAsia="Arial" w:cs="Arial"/>
          <w:color w:val="000000" w:themeColor="text1"/>
        </w:rPr>
        <w:t>Complete the information in the table below for 2-3 artworks you like or that your teacher suggests. Th</w:t>
      </w:r>
      <w:r w:rsidR="1BCB3631" w:rsidRPr="11B517A4">
        <w:rPr>
          <w:rFonts w:eastAsia="Arial" w:cs="Arial"/>
          <w:color w:val="000000" w:themeColor="text1"/>
        </w:rPr>
        <w:t>is will show your</w:t>
      </w:r>
      <w:r w:rsidR="5D4CF95B" w:rsidRPr="11B517A4">
        <w:rPr>
          <w:rFonts w:eastAsia="Arial" w:cs="Arial"/>
          <w:color w:val="000000" w:themeColor="text1"/>
        </w:rPr>
        <w:t xml:space="preserve"> understanding of the meaning of the </w:t>
      </w:r>
      <w:r w:rsidR="7FBBAC64" w:rsidRPr="11B517A4">
        <w:rPr>
          <w:rFonts w:eastAsia="Arial" w:cs="Arial"/>
          <w:color w:val="000000" w:themeColor="text1"/>
        </w:rPr>
        <w:t>art</w:t>
      </w:r>
      <w:r w:rsidR="5D4CF95B" w:rsidRPr="11B517A4">
        <w:rPr>
          <w:rFonts w:eastAsia="Arial" w:cs="Arial"/>
          <w:color w:val="000000" w:themeColor="text1"/>
        </w:rPr>
        <w:t>works.</w:t>
      </w:r>
      <w:r w:rsidR="6D787E7D" w:rsidRPr="11B517A4">
        <w:rPr>
          <w:rFonts w:eastAsia="Arial" w:cs="Arial"/>
          <w:color w:val="000000" w:themeColor="text1"/>
        </w:rPr>
        <w:t xml:space="preserve"> S</w:t>
      </w:r>
      <w:r w:rsidR="4A20FF28" w:rsidRPr="11B517A4">
        <w:rPr>
          <w:rFonts w:eastAsia="Arial" w:cs="Arial"/>
          <w:color w:val="000000" w:themeColor="text1"/>
        </w:rPr>
        <w:t>o</w:t>
      </w:r>
      <w:r w:rsidR="6D787E7D" w:rsidRPr="11B517A4">
        <w:rPr>
          <w:rFonts w:eastAsia="Arial" w:cs="Arial"/>
          <w:color w:val="000000" w:themeColor="text1"/>
        </w:rPr>
        <w:t>me have been done for you.</w:t>
      </w:r>
    </w:p>
    <w:p w14:paraId="5E3471D8" w14:textId="77777777" w:rsidR="005D170E" w:rsidRDefault="5D4CF95B" w:rsidP="6551579B">
      <w:r w:rsidRPr="11B517A4">
        <w:rPr>
          <w:rFonts w:eastAsia="Arial" w:cs="Arial"/>
          <w:color w:val="000000" w:themeColor="text1"/>
        </w:rPr>
        <w:t xml:space="preserve"> </w:t>
      </w:r>
    </w:p>
    <w:tbl>
      <w:tblPr>
        <w:tblStyle w:val="Tableheader"/>
        <w:tblW w:w="0" w:type="auto"/>
        <w:tblLook w:val="0420" w:firstRow="1" w:lastRow="0" w:firstColumn="0" w:lastColumn="0" w:noHBand="0" w:noVBand="1"/>
        <w:tblDescription w:val="information in the table below for 2-3 artworks "/>
      </w:tblPr>
      <w:tblGrid>
        <w:gridCol w:w="3192"/>
        <w:gridCol w:w="3192"/>
        <w:gridCol w:w="3188"/>
      </w:tblGrid>
      <w:tr w:rsidR="005D170E" w14:paraId="1D5BC1DA" w14:textId="77777777" w:rsidTr="005D17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07" w:type="dxa"/>
          </w:tcPr>
          <w:p w14:paraId="30650894" w14:textId="7D23B71F" w:rsidR="005D170E" w:rsidRDefault="005D170E" w:rsidP="6551579B">
            <w:pPr>
              <w:spacing w:before="192" w:after="192"/>
            </w:pPr>
            <w:r>
              <w:t>Artwork title and artist</w:t>
            </w:r>
          </w:p>
        </w:tc>
        <w:tc>
          <w:tcPr>
            <w:tcW w:w="3207" w:type="dxa"/>
          </w:tcPr>
          <w:p w14:paraId="2F06E3C4" w14:textId="474BA630" w:rsidR="005D170E" w:rsidRDefault="005D170E" w:rsidP="6551579B">
            <w:r w:rsidRPr="005D170E">
              <w:t>What is its hidden meaning</w:t>
            </w:r>
            <w:r>
              <w:t xml:space="preserve"> </w:t>
            </w:r>
            <w:r w:rsidRPr="005D170E">
              <w:t>about culture or country?</w:t>
            </w:r>
          </w:p>
        </w:tc>
        <w:tc>
          <w:tcPr>
            <w:tcW w:w="3208" w:type="dxa"/>
          </w:tcPr>
          <w:p w14:paraId="365CB36A" w14:textId="4844DC6C" w:rsidR="005D170E" w:rsidRDefault="005D170E" w:rsidP="6551579B">
            <w:r w:rsidRPr="005D170E">
              <w:t>How does it tell us that?</w:t>
            </w:r>
          </w:p>
        </w:tc>
      </w:tr>
      <w:tr w:rsidR="005D170E" w14:paraId="6EE6C5FA" w14:textId="77777777" w:rsidTr="005D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7" w:type="dxa"/>
          </w:tcPr>
          <w:p w14:paraId="64288197" w14:textId="2E883B08" w:rsidR="005D170E" w:rsidRDefault="005D170E" w:rsidP="6551579B">
            <w:r>
              <w:t>Bailed up</w:t>
            </w:r>
            <w:r w:rsidRPr="005D170E">
              <w:t xml:space="preserve"> – Tom Roberts</w:t>
            </w:r>
          </w:p>
        </w:tc>
        <w:tc>
          <w:tcPr>
            <w:tcW w:w="3207" w:type="dxa"/>
          </w:tcPr>
          <w:p w14:paraId="01005CF2" w14:textId="79BF9960" w:rsidR="005D170E" w:rsidRDefault="005D170E" w:rsidP="6551579B">
            <w:r w:rsidRPr="005D170E">
              <w:t>Australia’s ru</w:t>
            </w:r>
            <w:r>
              <w:t>gged bush, heat and bushrangers</w:t>
            </w:r>
          </w:p>
        </w:tc>
        <w:tc>
          <w:tcPr>
            <w:tcW w:w="3208" w:type="dxa"/>
          </w:tcPr>
          <w:p w14:paraId="05FA5049" w14:textId="6DD4F22D" w:rsidR="005D170E" w:rsidRDefault="005D170E" w:rsidP="6551579B">
            <w:r w:rsidRPr="005D170E">
              <w:t>The use of colours and images</w:t>
            </w:r>
          </w:p>
        </w:tc>
      </w:tr>
      <w:tr w:rsidR="005D170E" w14:paraId="0FC616A5" w14:textId="77777777" w:rsidTr="005D17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7" w:type="dxa"/>
          </w:tcPr>
          <w:p w14:paraId="2645FBC5" w14:textId="6965F77E" w:rsidR="005D170E" w:rsidRDefault="005D170E" w:rsidP="6551579B">
            <w:r>
              <w:t>Fire’s on’</w:t>
            </w:r>
            <w:r w:rsidRPr="005D170E">
              <w:t>– Arthur Streeton</w:t>
            </w:r>
          </w:p>
        </w:tc>
        <w:tc>
          <w:tcPr>
            <w:tcW w:w="3207" w:type="dxa"/>
          </w:tcPr>
          <w:p w14:paraId="65D87707" w14:textId="77777777" w:rsidR="005D170E" w:rsidRDefault="005D170E" w:rsidP="6551579B"/>
        </w:tc>
        <w:tc>
          <w:tcPr>
            <w:tcW w:w="3208" w:type="dxa"/>
          </w:tcPr>
          <w:p w14:paraId="3C5B25CE" w14:textId="77777777" w:rsidR="005D170E" w:rsidRDefault="005D170E" w:rsidP="6551579B"/>
        </w:tc>
      </w:tr>
      <w:tr w:rsidR="005D170E" w14:paraId="6C6B4035" w14:textId="77777777" w:rsidTr="005D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7" w:type="dxa"/>
          </w:tcPr>
          <w:p w14:paraId="3D5F845E" w14:textId="1D7615F1" w:rsidR="005D170E" w:rsidRDefault="005D170E" w:rsidP="6551579B">
            <w:r w:rsidRPr="005D170E">
              <w:t>Tram kaleidoscope’ – Frank Hinder</w:t>
            </w:r>
          </w:p>
        </w:tc>
        <w:tc>
          <w:tcPr>
            <w:tcW w:w="3207" w:type="dxa"/>
          </w:tcPr>
          <w:p w14:paraId="1465EE7B" w14:textId="77777777" w:rsidR="005D170E" w:rsidRDefault="005D170E" w:rsidP="6551579B"/>
        </w:tc>
        <w:tc>
          <w:tcPr>
            <w:tcW w:w="3208" w:type="dxa"/>
          </w:tcPr>
          <w:p w14:paraId="257AA07A" w14:textId="77777777" w:rsidR="005D170E" w:rsidRDefault="005D170E" w:rsidP="6551579B"/>
        </w:tc>
      </w:tr>
      <w:tr w:rsidR="005D170E" w14:paraId="439B87AA" w14:textId="77777777" w:rsidTr="005D17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7" w:type="dxa"/>
          </w:tcPr>
          <w:p w14:paraId="5709E988" w14:textId="4CD13C08" w:rsidR="005D170E" w:rsidRPr="005D170E" w:rsidRDefault="005D170E" w:rsidP="6551579B">
            <w:r w:rsidRPr="11B517A4">
              <w:t>‘Keswick Siding’ with ‘Bus terminus’ – Jeffrey Smart</w:t>
            </w:r>
          </w:p>
        </w:tc>
        <w:tc>
          <w:tcPr>
            <w:tcW w:w="3207" w:type="dxa"/>
          </w:tcPr>
          <w:p w14:paraId="3250F753" w14:textId="5EBE4E1A" w:rsidR="005D170E" w:rsidRDefault="005D170E" w:rsidP="6551579B">
            <w:r w:rsidRPr="005D170E">
              <w:t xml:space="preserve">Two unified but different images of suburban landscapes and </w:t>
            </w:r>
            <w:r w:rsidRPr="005D170E">
              <w:lastRenderedPageBreak/>
              <w:t>transportation.</w:t>
            </w:r>
          </w:p>
        </w:tc>
        <w:tc>
          <w:tcPr>
            <w:tcW w:w="3208" w:type="dxa"/>
          </w:tcPr>
          <w:p w14:paraId="672CFAB9" w14:textId="30F2EC28" w:rsidR="005D170E" w:rsidRDefault="005D170E" w:rsidP="6551579B">
            <w:r w:rsidRPr="005D170E">
              <w:lastRenderedPageBreak/>
              <w:t xml:space="preserve">The same shapes and lines yet different colours and </w:t>
            </w:r>
            <w:r w:rsidRPr="005D170E">
              <w:lastRenderedPageBreak/>
              <w:t>subject matter.</w:t>
            </w:r>
          </w:p>
        </w:tc>
      </w:tr>
      <w:tr w:rsidR="009033E1" w14:paraId="0BFFDB2B" w14:textId="77777777" w:rsidTr="005D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7" w:type="dxa"/>
          </w:tcPr>
          <w:p w14:paraId="2B94DFF1" w14:textId="73FD5564" w:rsidR="009033E1" w:rsidRPr="11B517A4" w:rsidRDefault="009033E1" w:rsidP="6551579B">
            <w:r>
              <w:lastRenderedPageBreak/>
              <w:t>The camp –</w:t>
            </w:r>
            <w:r w:rsidRPr="009033E1">
              <w:t xml:space="preserve"> Sidney Nolan</w:t>
            </w:r>
          </w:p>
        </w:tc>
        <w:tc>
          <w:tcPr>
            <w:tcW w:w="3207" w:type="dxa"/>
          </w:tcPr>
          <w:p w14:paraId="095FF0F4" w14:textId="77777777" w:rsidR="009033E1" w:rsidRPr="005D170E" w:rsidRDefault="009033E1" w:rsidP="6551579B"/>
        </w:tc>
        <w:tc>
          <w:tcPr>
            <w:tcW w:w="3208" w:type="dxa"/>
          </w:tcPr>
          <w:p w14:paraId="40AB704C" w14:textId="77777777" w:rsidR="009033E1" w:rsidRPr="005D170E" w:rsidRDefault="009033E1" w:rsidP="6551579B"/>
        </w:tc>
      </w:tr>
      <w:tr w:rsidR="009033E1" w14:paraId="6FC96FC2" w14:textId="77777777" w:rsidTr="005D17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7" w:type="dxa"/>
          </w:tcPr>
          <w:p w14:paraId="6DC88C00" w14:textId="1EA8C67D" w:rsidR="009033E1" w:rsidRPr="11B517A4" w:rsidRDefault="009033E1" w:rsidP="6551579B">
            <w:r>
              <w:t>Swimming before school –</w:t>
            </w:r>
            <w:r w:rsidRPr="009033E1">
              <w:t xml:space="preserve"> Ian Abdulla</w:t>
            </w:r>
          </w:p>
        </w:tc>
        <w:tc>
          <w:tcPr>
            <w:tcW w:w="3207" w:type="dxa"/>
          </w:tcPr>
          <w:p w14:paraId="41AFDAB4" w14:textId="09BDCA7A" w:rsidR="009033E1" w:rsidRPr="005D170E" w:rsidRDefault="009033E1" w:rsidP="6551579B">
            <w:r w:rsidRPr="009033E1">
              <w:t>Aboriginal people’s sense of community on the fringe of farmed land.</w:t>
            </w:r>
          </w:p>
        </w:tc>
        <w:tc>
          <w:tcPr>
            <w:tcW w:w="3208" w:type="dxa"/>
          </w:tcPr>
          <w:p w14:paraId="12660B3A" w14:textId="17CC8088" w:rsidR="009033E1" w:rsidRPr="005D170E" w:rsidRDefault="009033E1" w:rsidP="6551579B">
            <w:r w:rsidRPr="009033E1">
              <w:t>The image of people, water and the carefully shaped land.</w:t>
            </w:r>
          </w:p>
        </w:tc>
      </w:tr>
      <w:tr w:rsidR="009033E1" w14:paraId="7714F1A6" w14:textId="77777777" w:rsidTr="005D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7" w:type="dxa"/>
          </w:tcPr>
          <w:p w14:paraId="3CAC4983" w14:textId="471C4749" w:rsidR="009033E1" w:rsidRPr="11B517A4" w:rsidRDefault="009033E1" w:rsidP="6551579B">
            <w:r>
              <w:t>The doors –</w:t>
            </w:r>
            <w:r w:rsidRPr="009033E1">
              <w:t xml:space="preserve"> Edouard Vuillard</w:t>
            </w:r>
          </w:p>
        </w:tc>
        <w:tc>
          <w:tcPr>
            <w:tcW w:w="3207" w:type="dxa"/>
          </w:tcPr>
          <w:p w14:paraId="388D085F" w14:textId="48C45DAF" w:rsidR="009033E1" w:rsidRPr="005D170E" w:rsidRDefault="009033E1" w:rsidP="6551579B">
            <w:r w:rsidRPr="009033E1">
              <w:t>Character in the corner, hidden.</w:t>
            </w:r>
          </w:p>
        </w:tc>
        <w:tc>
          <w:tcPr>
            <w:tcW w:w="3208" w:type="dxa"/>
          </w:tcPr>
          <w:p w14:paraId="1586FFED" w14:textId="77777777" w:rsidR="009033E1" w:rsidRPr="005D170E" w:rsidRDefault="009033E1" w:rsidP="6551579B"/>
        </w:tc>
      </w:tr>
      <w:tr w:rsidR="009033E1" w14:paraId="4A3354E1" w14:textId="77777777" w:rsidTr="005D17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7" w:type="dxa"/>
          </w:tcPr>
          <w:p w14:paraId="386C3086" w14:textId="183ADBC5" w:rsidR="009033E1" w:rsidRPr="11B517A4" w:rsidRDefault="009033E1" w:rsidP="6551579B">
            <w:r w:rsidRPr="009033E1">
              <w:t>Nine elements</w:t>
            </w:r>
            <w:r>
              <w:t xml:space="preserve"> –</w:t>
            </w:r>
            <w:r w:rsidRPr="009033E1">
              <w:t xml:space="preserve"> Joe Tilson</w:t>
            </w:r>
          </w:p>
        </w:tc>
        <w:tc>
          <w:tcPr>
            <w:tcW w:w="3207" w:type="dxa"/>
          </w:tcPr>
          <w:p w14:paraId="298E5F7F" w14:textId="77777777" w:rsidR="009033E1" w:rsidRPr="005D170E" w:rsidRDefault="009033E1" w:rsidP="6551579B"/>
        </w:tc>
        <w:tc>
          <w:tcPr>
            <w:tcW w:w="3208" w:type="dxa"/>
          </w:tcPr>
          <w:p w14:paraId="55F2444E" w14:textId="77777777" w:rsidR="009033E1" w:rsidRPr="005D170E" w:rsidRDefault="009033E1" w:rsidP="6551579B"/>
        </w:tc>
      </w:tr>
      <w:tr w:rsidR="009033E1" w14:paraId="0472D5B8" w14:textId="77777777" w:rsidTr="005D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7" w:type="dxa"/>
          </w:tcPr>
          <w:p w14:paraId="43A5A234" w14:textId="4772A35D" w:rsidR="009033E1" w:rsidRPr="11B517A4" w:rsidRDefault="009033E1" w:rsidP="6551579B">
            <w:r>
              <w:t>Drinka Pinta Milka</w:t>
            </w:r>
            <w:r w:rsidRPr="009033E1">
              <w:t xml:space="preserve"> – Derek Boshier</w:t>
            </w:r>
          </w:p>
        </w:tc>
        <w:tc>
          <w:tcPr>
            <w:tcW w:w="3207" w:type="dxa"/>
          </w:tcPr>
          <w:p w14:paraId="444C7F67" w14:textId="77777777" w:rsidR="009033E1" w:rsidRPr="005D170E" w:rsidRDefault="009033E1" w:rsidP="6551579B"/>
        </w:tc>
        <w:tc>
          <w:tcPr>
            <w:tcW w:w="3208" w:type="dxa"/>
          </w:tcPr>
          <w:p w14:paraId="45C07C71" w14:textId="77777777" w:rsidR="009033E1" w:rsidRPr="005D170E" w:rsidRDefault="009033E1" w:rsidP="6551579B"/>
        </w:tc>
      </w:tr>
      <w:tr w:rsidR="009033E1" w14:paraId="7D77BB34" w14:textId="77777777" w:rsidTr="005D17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7" w:type="dxa"/>
          </w:tcPr>
          <w:p w14:paraId="7BAFA86A" w14:textId="77777777" w:rsidR="009033E1" w:rsidRPr="11B517A4" w:rsidRDefault="009033E1" w:rsidP="6551579B"/>
        </w:tc>
        <w:tc>
          <w:tcPr>
            <w:tcW w:w="3207" w:type="dxa"/>
          </w:tcPr>
          <w:p w14:paraId="1CDCEB03" w14:textId="77777777" w:rsidR="009033E1" w:rsidRPr="005D170E" w:rsidRDefault="009033E1" w:rsidP="6551579B"/>
        </w:tc>
        <w:tc>
          <w:tcPr>
            <w:tcW w:w="3208" w:type="dxa"/>
          </w:tcPr>
          <w:p w14:paraId="62309958" w14:textId="77777777" w:rsidR="009033E1" w:rsidRPr="005D170E" w:rsidRDefault="009033E1" w:rsidP="6551579B"/>
        </w:tc>
      </w:tr>
    </w:tbl>
    <w:p w14:paraId="0121E21C" w14:textId="2C3CBB0E" w:rsidR="00E13D6C" w:rsidRDefault="00E13D6C" w:rsidP="00E13D6C">
      <w:pPr>
        <w:rPr>
          <w:lang w:eastAsia="zh-CN"/>
        </w:rPr>
      </w:pPr>
      <w:r>
        <w:rPr>
          <w:lang w:eastAsia="zh-CN"/>
        </w:rPr>
        <w:br w:type="page"/>
      </w:r>
    </w:p>
    <w:p w14:paraId="0BEBEF51" w14:textId="3AA2843B" w:rsidR="00E13D6C" w:rsidRDefault="6EC747FB" w:rsidP="00E13D6C">
      <w:pPr>
        <w:pStyle w:val="Heading2"/>
      </w:pPr>
      <w:r>
        <w:lastRenderedPageBreak/>
        <w:t>Lesson</w:t>
      </w:r>
      <w:r w:rsidR="00E13D6C">
        <w:t xml:space="preserve"> 2 </w:t>
      </w:r>
    </w:p>
    <w:p w14:paraId="6D42FB51" w14:textId="1C291D03" w:rsidR="2180C8BF" w:rsidRDefault="0BBA5F91" w:rsidP="2180C8BF">
      <w:r>
        <w:rPr>
          <w:noProof/>
          <w:lang w:eastAsia="en-AU"/>
        </w:rPr>
        <w:drawing>
          <wp:inline distT="0" distB="0" distL="0" distR="0" wp14:anchorId="32EC9427" wp14:editId="07999E23">
            <wp:extent cx="635027" cy="635027"/>
            <wp:effectExtent l="0" t="0" r="0" b="0"/>
            <wp:docPr id="2119737060" name="Picture 32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DBFE06">
        <w:rPr>
          <w:noProof/>
          <w:lang w:eastAsia="en-AU"/>
        </w:rPr>
        <w:drawing>
          <wp:inline distT="0" distB="0" distL="0" distR="0" wp14:anchorId="442F55FF" wp14:editId="472B4DD0">
            <wp:extent cx="640081" cy="640081"/>
            <wp:effectExtent l="0" t="0" r="7620" b="7620"/>
            <wp:docPr id="1922341521" name="Picture 36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DBFE06">
        <w:rPr>
          <w:noProof/>
          <w:lang w:eastAsia="en-AU"/>
        </w:rPr>
        <w:drawing>
          <wp:inline distT="0" distB="0" distL="0" distR="0" wp14:anchorId="5F91CD79" wp14:editId="54E6F893">
            <wp:extent cx="635027" cy="635027"/>
            <wp:effectExtent l="0" t="0" r="0" b="0"/>
            <wp:docPr id="1445582864" name="Picture 37" descr="Think or brainstorm your ideas.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B517A4">
        <w:rPr>
          <w:rStyle w:val="Heading2Char"/>
        </w:rPr>
        <w:t>Learn about some music</w:t>
      </w:r>
    </w:p>
    <w:p w14:paraId="4FDA3D03" w14:textId="7963BD1E" w:rsidR="2180C8BF" w:rsidRDefault="7CD887FB" w:rsidP="11B517A4">
      <w:pPr>
        <w:rPr>
          <w:rFonts w:eastAsia="Arial" w:cs="Arial"/>
        </w:rPr>
      </w:pPr>
      <w:r w:rsidRPr="11B517A4">
        <w:rPr>
          <w:rFonts w:eastAsia="Arial" w:cs="Arial"/>
        </w:rPr>
        <w:t>C</w:t>
      </w:r>
      <w:r w:rsidR="6A228CAD" w:rsidRPr="11B517A4">
        <w:rPr>
          <w:rFonts w:eastAsia="Arial" w:cs="Arial"/>
        </w:rPr>
        <w:t xml:space="preserve">omposers often use music to tell a story. </w:t>
      </w:r>
      <w:r w:rsidR="0B218663" w:rsidRPr="11B517A4">
        <w:rPr>
          <w:rFonts w:eastAsia="Arial" w:cs="Arial"/>
        </w:rPr>
        <w:t>Sometimes they do this</w:t>
      </w:r>
      <w:r w:rsidR="6A228CAD" w:rsidRPr="11B517A4">
        <w:rPr>
          <w:rFonts w:eastAsia="Arial" w:cs="Arial"/>
        </w:rPr>
        <w:t xml:space="preserve"> through words or</w:t>
      </w:r>
      <w:r w:rsidR="02342C91" w:rsidRPr="11B517A4">
        <w:rPr>
          <w:rFonts w:eastAsia="Arial" w:cs="Arial"/>
        </w:rPr>
        <w:t xml:space="preserve"> sometimes</w:t>
      </w:r>
      <w:r w:rsidR="6A228CAD" w:rsidRPr="11B517A4">
        <w:rPr>
          <w:rFonts w:eastAsia="Arial" w:cs="Arial"/>
        </w:rPr>
        <w:t xml:space="preserve"> through the way the instruments sound (their ‘tone colour’) and the music they play. </w:t>
      </w:r>
    </w:p>
    <w:p w14:paraId="345738F0" w14:textId="0C45FC57" w:rsidR="2180C8BF" w:rsidRDefault="6A228CAD" w:rsidP="11B517A4">
      <w:pPr>
        <w:rPr>
          <w:rFonts w:eastAsia="Arial" w:cs="Arial"/>
        </w:rPr>
      </w:pPr>
      <w:r w:rsidRPr="11B517A4">
        <w:rPr>
          <w:rFonts w:eastAsia="Arial" w:cs="Arial"/>
        </w:rPr>
        <w:t>Listen to each piece (or a section of it) and complete</w:t>
      </w:r>
      <w:r w:rsidR="06A181D3" w:rsidRPr="11B517A4">
        <w:rPr>
          <w:rFonts w:eastAsia="Arial" w:cs="Arial"/>
        </w:rPr>
        <w:t xml:space="preserve"> the parts of </w:t>
      </w:r>
      <w:r w:rsidRPr="11B517A4">
        <w:rPr>
          <w:rFonts w:eastAsia="Arial" w:cs="Arial"/>
        </w:rPr>
        <w:t xml:space="preserve">the table below </w:t>
      </w:r>
      <w:r w:rsidR="22F8907C" w:rsidRPr="11B517A4">
        <w:rPr>
          <w:rFonts w:eastAsia="Arial" w:cs="Arial"/>
        </w:rPr>
        <w:t xml:space="preserve">that your teacher suggests. </w:t>
      </w:r>
    </w:p>
    <w:p w14:paraId="7A309C27" w14:textId="3BC22D75" w:rsidR="2180C8BF" w:rsidRDefault="40B6FFE9" w:rsidP="11B517A4">
      <w:pPr>
        <w:pStyle w:val="ListParagraph"/>
        <w:numPr>
          <w:ilvl w:val="0"/>
          <w:numId w:val="3"/>
        </w:numPr>
        <w:rPr>
          <w:rFonts w:asciiTheme="minorHAnsi" w:eastAsiaTheme="minorEastAsia" w:hAnsiTheme="minorHAnsi"/>
        </w:rPr>
      </w:pPr>
      <w:r w:rsidRPr="11B517A4">
        <w:t xml:space="preserve">Listen to </w:t>
      </w:r>
      <w:r w:rsidR="6A228CAD" w:rsidRPr="11B517A4">
        <w:t xml:space="preserve">‘My Island Home’ by the Warumpi Band. What </w:t>
      </w:r>
      <w:r w:rsidR="285CC540" w:rsidRPr="11B517A4">
        <w:t>do you think the song is about? How do you know?</w:t>
      </w:r>
    </w:p>
    <w:p w14:paraId="264DEBBC" w14:textId="7A9D99A7" w:rsidR="2180C8BF" w:rsidRDefault="6A228CAD" w:rsidP="11B517A4">
      <w:pPr>
        <w:pStyle w:val="ListParagraph"/>
        <w:numPr>
          <w:ilvl w:val="0"/>
          <w:numId w:val="3"/>
        </w:numPr>
      </w:pPr>
      <w:r w:rsidRPr="11B517A4">
        <w:t xml:space="preserve">Heinrich Biber made the violin sound like animals in his ‘Sonata Representativa’. </w:t>
      </w:r>
      <w:r w:rsidR="3A5B011F" w:rsidRPr="11B517A4">
        <w:t>How does t</w:t>
      </w:r>
      <w:r w:rsidRPr="11B517A4">
        <w:t xml:space="preserve">he composer make the instruments sound like </w:t>
      </w:r>
      <w:r w:rsidR="0DBBF755" w:rsidRPr="11B517A4">
        <w:t>these</w:t>
      </w:r>
      <w:r w:rsidRPr="11B517A4">
        <w:t xml:space="preserve"> animal</w:t>
      </w:r>
      <w:r w:rsidR="03C4AAE1" w:rsidRPr="11B517A4">
        <w:t>s</w:t>
      </w:r>
      <w:r w:rsidR="4C752A41" w:rsidRPr="11B517A4">
        <w:t>: a nightingale, a cuckoo bird, a frog, a chicken, a quail (a small bird) and a cat</w:t>
      </w:r>
      <w:r w:rsidRPr="11B517A4">
        <w:t>?</w:t>
      </w:r>
    </w:p>
    <w:p w14:paraId="0CAFA65D" w14:textId="43FB0628" w:rsidR="2180C8BF" w:rsidRDefault="5E31D1C9" w:rsidP="11B517A4">
      <w:pPr>
        <w:pStyle w:val="ListParagraph"/>
        <w:numPr>
          <w:ilvl w:val="0"/>
          <w:numId w:val="3"/>
        </w:numPr>
      </w:pPr>
      <w:r w:rsidRPr="4AFA69B8">
        <w:t xml:space="preserve">Listen to the </w:t>
      </w:r>
      <w:r w:rsidR="6A228CAD" w:rsidRPr="4AFA69B8">
        <w:t>‘Flight of the Bumblebee’ which is a</w:t>
      </w:r>
      <w:r w:rsidR="287D11E7" w:rsidRPr="4AFA69B8">
        <w:t>n</w:t>
      </w:r>
      <w:r w:rsidR="6A228CAD" w:rsidRPr="4AFA69B8">
        <w:t xml:space="preserve"> orchestra </w:t>
      </w:r>
      <w:r w:rsidR="5A55F82A" w:rsidRPr="4AFA69B8">
        <w:t xml:space="preserve">piece </w:t>
      </w:r>
      <w:r w:rsidR="6A228CAD" w:rsidRPr="4AFA69B8">
        <w:t xml:space="preserve">by Rimsky-Korsakov. </w:t>
      </w:r>
      <w:r w:rsidR="6252AA5B" w:rsidRPr="4AFA69B8">
        <w:t>M</w:t>
      </w:r>
      <w:r w:rsidR="6A228CAD" w:rsidRPr="4AFA69B8">
        <w:t>ove around the beat just like a bee flying</w:t>
      </w:r>
      <w:r w:rsidR="1B9C545E" w:rsidRPr="4AFA69B8">
        <w:t xml:space="preserve"> and</w:t>
      </w:r>
      <w:r w:rsidR="6A228CAD" w:rsidRPr="4AFA69B8">
        <w:t xml:space="preserve"> </w:t>
      </w:r>
      <w:r w:rsidR="0D8E923F" w:rsidRPr="4AFA69B8">
        <w:t>getting faster</w:t>
      </w:r>
      <w:r w:rsidR="6A228CAD" w:rsidRPr="4AFA69B8">
        <w:t xml:space="preserve"> in speed (or tempo).</w:t>
      </w:r>
    </w:p>
    <w:p w14:paraId="359C8297" w14:textId="5B0F27F3" w:rsidR="2180C8BF" w:rsidRDefault="6A228CAD" w:rsidP="11B517A4">
      <w:pPr>
        <w:pStyle w:val="ListParagraph"/>
        <w:numPr>
          <w:ilvl w:val="0"/>
          <w:numId w:val="3"/>
        </w:numPr>
      </w:pPr>
      <w:r w:rsidRPr="11B517A4">
        <w:t xml:space="preserve">Listen to </w:t>
      </w:r>
      <w:r w:rsidR="74C820F5" w:rsidRPr="11B517A4">
        <w:t xml:space="preserve">some of </w:t>
      </w:r>
      <w:r w:rsidRPr="11B517A4">
        <w:t xml:space="preserve">James Ledger’s ‘Indian Pacific’. This piece sounds like the journey of </w:t>
      </w:r>
      <w:r w:rsidR="0E862FDC" w:rsidRPr="11B517A4">
        <w:t xml:space="preserve">a </w:t>
      </w:r>
      <w:r w:rsidRPr="11B517A4">
        <w:t xml:space="preserve">train across the country. </w:t>
      </w:r>
      <w:r w:rsidR="65C4032C" w:rsidRPr="11B517A4">
        <w:t>Keep</w:t>
      </w:r>
      <w:r w:rsidRPr="11B517A4">
        <w:t xml:space="preserve"> the beat </w:t>
      </w:r>
      <w:r w:rsidR="27D9BB2D" w:rsidRPr="11B517A4">
        <w:t>and imagine you are on the train looking out the window. Does the strong beat remind you of that?</w:t>
      </w:r>
    </w:p>
    <w:p w14:paraId="099522D7" w14:textId="40DC4735" w:rsidR="2180C8BF" w:rsidRDefault="4DA911C5" w:rsidP="11B517A4">
      <w:pPr>
        <w:pStyle w:val="ListParagraph"/>
        <w:numPr>
          <w:ilvl w:val="0"/>
          <w:numId w:val="3"/>
        </w:numPr>
      </w:pPr>
      <w:r w:rsidRPr="11B517A4">
        <w:t>Li</w:t>
      </w:r>
      <w:r w:rsidR="6A228CAD" w:rsidRPr="11B517A4">
        <w:t>sten to ‘Spring’ from the ‘Four Seasons’ by Vivaldi. Vivaldi was trying to imitate</w:t>
      </w:r>
      <w:r w:rsidR="653924BA" w:rsidRPr="11B517A4">
        <w:t xml:space="preserve"> </w:t>
      </w:r>
      <w:r w:rsidR="6A228CAD" w:rsidRPr="11B517A4">
        <w:rPr>
          <w:lang w:val="en-US"/>
        </w:rPr>
        <w:t>birds</w:t>
      </w:r>
      <w:r w:rsidR="2EF29734" w:rsidRPr="11B517A4">
        <w:rPr>
          <w:lang w:val="en-US"/>
        </w:rPr>
        <w:t xml:space="preserve">, </w:t>
      </w:r>
      <w:r w:rsidR="6A228CAD" w:rsidRPr="11B517A4">
        <w:rPr>
          <w:lang w:val="en-US"/>
        </w:rPr>
        <w:t>a running stream</w:t>
      </w:r>
      <w:r w:rsidR="5E49F77C" w:rsidRPr="11B517A4">
        <w:rPr>
          <w:lang w:val="en-US"/>
        </w:rPr>
        <w:t xml:space="preserve"> and </w:t>
      </w:r>
      <w:r w:rsidR="6A228CAD" w:rsidRPr="11B517A4">
        <w:rPr>
          <w:lang w:val="en-US"/>
        </w:rPr>
        <w:t>a thunderstorm.</w:t>
      </w:r>
      <w:r w:rsidR="1DA04DE2" w:rsidRPr="11B517A4">
        <w:rPr>
          <w:lang w:val="en-US"/>
        </w:rPr>
        <w:t xml:space="preserve"> Can you hear them?</w:t>
      </w:r>
    </w:p>
    <w:p w14:paraId="4C23ADF8" w14:textId="66CFA760" w:rsidR="2180C8BF" w:rsidRDefault="2180C8BF" w:rsidP="11B517A4">
      <w:r>
        <w:br w:type="page"/>
      </w:r>
    </w:p>
    <w:p w14:paraId="2AF7E900" w14:textId="140E7D49" w:rsidR="2180C8BF" w:rsidRDefault="009033E1" w:rsidP="11B517A4">
      <w:pPr>
        <w:rPr>
          <w:lang w:val="en-US"/>
        </w:rPr>
      </w:pPr>
      <w:r>
        <w:rPr>
          <w:lang w:val="en-US"/>
        </w:rPr>
        <w:lastRenderedPageBreak/>
        <w:t>W</w:t>
      </w:r>
      <w:r w:rsidR="5208104D" w:rsidRPr="11B517A4">
        <w:rPr>
          <w:lang w:val="en-US"/>
        </w:rPr>
        <w:t>rite about what you hear. Some answers have been done for you.</w:t>
      </w:r>
    </w:p>
    <w:tbl>
      <w:tblPr>
        <w:tblStyle w:val="Tableheader"/>
        <w:tblW w:w="0" w:type="auto"/>
        <w:tblLook w:val="0420" w:firstRow="1" w:lastRow="0" w:firstColumn="0" w:lastColumn="0" w:noHBand="0" w:noVBand="1"/>
        <w:tblDescription w:val="Writing about what you hear"/>
      </w:tblPr>
      <w:tblGrid>
        <w:gridCol w:w="4787"/>
        <w:gridCol w:w="4785"/>
      </w:tblGrid>
      <w:tr w:rsidR="009033E1" w14:paraId="59BC00D3" w14:textId="77777777" w:rsidTr="00413D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87" w:type="dxa"/>
          </w:tcPr>
          <w:p w14:paraId="7822A8D3" w14:textId="2D36ED5D" w:rsidR="009033E1" w:rsidRDefault="009033E1" w:rsidP="11B517A4">
            <w:pPr>
              <w:spacing w:before="192" w:after="192"/>
              <w:rPr>
                <w:lang w:val="en-US"/>
              </w:rPr>
            </w:pPr>
            <w:r>
              <w:rPr>
                <w:lang w:val="en-US"/>
              </w:rPr>
              <w:t>Music</w:t>
            </w:r>
          </w:p>
        </w:tc>
        <w:tc>
          <w:tcPr>
            <w:tcW w:w="4785" w:type="dxa"/>
          </w:tcPr>
          <w:p w14:paraId="64B39DDD" w14:textId="5F063FCE" w:rsidR="009033E1" w:rsidRDefault="009033E1" w:rsidP="11B517A4">
            <w:pPr>
              <w:rPr>
                <w:lang w:val="en-US"/>
              </w:rPr>
            </w:pPr>
            <w:r>
              <w:rPr>
                <w:lang w:val="en-US"/>
              </w:rPr>
              <w:t>What you hear</w:t>
            </w:r>
          </w:p>
        </w:tc>
      </w:tr>
      <w:tr w:rsidR="009033E1" w14:paraId="57E9006A" w14:textId="77777777" w:rsidTr="00413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87" w:type="dxa"/>
          </w:tcPr>
          <w:p w14:paraId="1C787AD1" w14:textId="2603F062" w:rsidR="009033E1" w:rsidRDefault="00DC42D6" w:rsidP="00DC42D6">
            <w:pPr>
              <w:pStyle w:val="TableofFigures"/>
              <w:rPr>
                <w:lang w:val="en-US"/>
              </w:rPr>
            </w:pPr>
            <w:bookmarkStart w:id="0" w:name="_GoBack" w:colFirst="1" w:colLast="1"/>
            <w:r>
              <w:t>My Island Home</w:t>
            </w:r>
            <w:r w:rsidR="009033E1" w:rsidRPr="11B517A4">
              <w:t xml:space="preserve"> by the Warumpi Band</w:t>
            </w:r>
          </w:p>
        </w:tc>
        <w:tc>
          <w:tcPr>
            <w:tcW w:w="4785" w:type="dxa"/>
          </w:tcPr>
          <w:p w14:paraId="3997D27D" w14:textId="77777777" w:rsidR="009033E1" w:rsidRPr="009033E1" w:rsidRDefault="009033E1" w:rsidP="009033E1">
            <w:pPr>
              <w:rPr>
                <w:lang w:val="en-US"/>
              </w:rPr>
            </w:pPr>
            <w:r w:rsidRPr="009033E1">
              <w:rPr>
                <w:lang w:val="en-US"/>
              </w:rPr>
              <w:t xml:space="preserve">Introduction with the watery sounds and the folk style instruments throughout. Shows a deep connection to Country. </w:t>
            </w:r>
          </w:p>
          <w:p w14:paraId="550C676F" w14:textId="1072E8D8" w:rsidR="009033E1" w:rsidRDefault="009033E1" w:rsidP="009033E1">
            <w:pPr>
              <w:rPr>
                <w:lang w:val="en-US"/>
              </w:rPr>
            </w:pPr>
            <w:r w:rsidRPr="009033E1">
              <w:rPr>
                <w:lang w:val="en-US"/>
              </w:rPr>
              <w:t>Tempo speeds up, the music sounds much brighter and the dynamics get louder like a home arrival</w:t>
            </w:r>
          </w:p>
        </w:tc>
      </w:tr>
      <w:bookmarkEnd w:id="0"/>
      <w:tr w:rsidR="009033E1" w14:paraId="596623C0" w14:textId="77777777" w:rsidTr="00413D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787" w:type="dxa"/>
          </w:tcPr>
          <w:p w14:paraId="20C1BC59" w14:textId="4E35808F" w:rsidR="009033E1" w:rsidRDefault="00DC42D6" w:rsidP="11B517A4">
            <w:pPr>
              <w:rPr>
                <w:lang w:val="en-US"/>
              </w:rPr>
            </w:pPr>
            <w:r>
              <w:rPr>
                <w:lang w:val="en-US"/>
              </w:rPr>
              <w:t>Sonata Representativa</w:t>
            </w:r>
            <w:r w:rsidRPr="00DC42D6">
              <w:rPr>
                <w:lang w:val="en-US"/>
              </w:rPr>
              <w:t xml:space="preserve"> by Heinrich Biber</w:t>
            </w:r>
          </w:p>
        </w:tc>
        <w:tc>
          <w:tcPr>
            <w:tcW w:w="4785" w:type="dxa"/>
          </w:tcPr>
          <w:p w14:paraId="43637401" w14:textId="36B578F1" w:rsidR="009033E1" w:rsidRDefault="00DC42D6" w:rsidP="11B517A4">
            <w:pPr>
              <w:rPr>
                <w:lang w:val="en-US"/>
              </w:rPr>
            </w:pPr>
            <w:r w:rsidRPr="00DC42D6">
              <w:rPr>
                <w:lang w:val="en-US"/>
              </w:rPr>
              <w:t>Violin tone colour and sounds are like animals he is portraying.</w:t>
            </w:r>
          </w:p>
        </w:tc>
      </w:tr>
      <w:tr w:rsidR="009033E1" w14:paraId="1486AF67" w14:textId="77777777" w:rsidTr="00413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87" w:type="dxa"/>
          </w:tcPr>
          <w:p w14:paraId="3E767157" w14:textId="6C50B984" w:rsidR="009033E1" w:rsidRDefault="00DC42D6" w:rsidP="11B517A4">
            <w:pPr>
              <w:rPr>
                <w:lang w:val="en-US"/>
              </w:rPr>
            </w:pPr>
            <w:r>
              <w:rPr>
                <w:lang w:val="en-US"/>
              </w:rPr>
              <w:t>Flight of the Bumblebee</w:t>
            </w:r>
            <w:r w:rsidRPr="00DC42D6">
              <w:rPr>
                <w:lang w:val="en-US"/>
              </w:rPr>
              <w:t xml:space="preserve"> by Sergei Rachmaninoff.</w:t>
            </w:r>
          </w:p>
        </w:tc>
        <w:tc>
          <w:tcPr>
            <w:tcW w:w="4785" w:type="dxa"/>
          </w:tcPr>
          <w:p w14:paraId="60E6E25B" w14:textId="77777777" w:rsidR="009033E1" w:rsidRDefault="009033E1" w:rsidP="11B517A4">
            <w:pPr>
              <w:rPr>
                <w:lang w:val="en-US"/>
              </w:rPr>
            </w:pPr>
          </w:p>
        </w:tc>
      </w:tr>
      <w:tr w:rsidR="009033E1" w14:paraId="40BE5066" w14:textId="77777777" w:rsidTr="00413D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787" w:type="dxa"/>
          </w:tcPr>
          <w:p w14:paraId="0E03BCF1" w14:textId="270BF50F" w:rsidR="009033E1" w:rsidRDefault="00DC42D6" w:rsidP="00DC42D6">
            <w:pPr>
              <w:rPr>
                <w:lang w:val="en-US"/>
              </w:rPr>
            </w:pPr>
            <w:r>
              <w:rPr>
                <w:lang w:val="en-US"/>
              </w:rPr>
              <w:t>Indian Pacific</w:t>
            </w:r>
            <w:r w:rsidRPr="00DC42D6">
              <w:rPr>
                <w:lang w:val="en-US"/>
              </w:rPr>
              <w:t xml:space="preserve"> by James Ledger</w:t>
            </w:r>
          </w:p>
        </w:tc>
        <w:tc>
          <w:tcPr>
            <w:tcW w:w="4785" w:type="dxa"/>
          </w:tcPr>
          <w:p w14:paraId="407417B5" w14:textId="77777777" w:rsidR="009033E1" w:rsidRDefault="009033E1" w:rsidP="11B517A4">
            <w:pPr>
              <w:rPr>
                <w:lang w:val="en-US"/>
              </w:rPr>
            </w:pPr>
          </w:p>
        </w:tc>
      </w:tr>
      <w:tr w:rsidR="009033E1" w14:paraId="6C921736" w14:textId="77777777" w:rsidTr="00413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87" w:type="dxa"/>
          </w:tcPr>
          <w:p w14:paraId="601F2422" w14:textId="6E461663" w:rsidR="009033E1" w:rsidRDefault="00DC42D6" w:rsidP="11B517A4">
            <w:pPr>
              <w:rPr>
                <w:lang w:val="en-US"/>
              </w:rPr>
            </w:pPr>
            <w:r>
              <w:rPr>
                <w:lang w:val="en-US"/>
              </w:rPr>
              <w:t>Spring from the Four Seasons</w:t>
            </w:r>
            <w:r w:rsidRPr="00DC42D6">
              <w:rPr>
                <w:lang w:val="en-US"/>
              </w:rPr>
              <w:t xml:space="preserve"> by Antonio Vivaldi.</w:t>
            </w:r>
          </w:p>
        </w:tc>
        <w:tc>
          <w:tcPr>
            <w:tcW w:w="4785" w:type="dxa"/>
          </w:tcPr>
          <w:p w14:paraId="499FCB47" w14:textId="01AD6692" w:rsidR="00DC42D6" w:rsidRDefault="00DC42D6" w:rsidP="00DC42D6">
            <w:pPr>
              <w:rPr>
                <w:lang w:val="en-US"/>
              </w:rPr>
            </w:pPr>
            <w:r>
              <w:rPr>
                <w:lang w:val="en-US"/>
              </w:rPr>
              <w:t>High pitches like birds</w:t>
            </w:r>
          </w:p>
          <w:p w14:paraId="25BA0658" w14:textId="08A636AC" w:rsidR="00DC42D6" w:rsidRDefault="00DC42D6" w:rsidP="11B517A4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</w:tr>
    </w:tbl>
    <w:p w14:paraId="69CD7B40" w14:textId="726F9ABF" w:rsidR="2180C8BF" w:rsidRDefault="188B3204" w:rsidP="11B517A4">
      <w:pPr>
        <w:rPr>
          <w:rFonts w:eastAsia="Arial" w:cs="Arial"/>
          <w:b/>
          <w:bCs/>
          <w:color w:val="1C438B"/>
          <w:sz w:val="48"/>
          <w:szCs w:val="48"/>
        </w:rPr>
      </w:pPr>
      <w:r>
        <w:rPr>
          <w:noProof/>
          <w:lang w:eastAsia="en-AU"/>
        </w:rPr>
        <w:drawing>
          <wp:inline distT="0" distB="0" distL="0" distR="0" wp14:anchorId="7B8C16BE" wp14:editId="0695B329">
            <wp:extent cx="635027" cy="635027"/>
            <wp:effectExtent l="0" t="0" r="0" b="0"/>
            <wp:docPr id="497720236" name="Picture 27" descr="Reflect on your learning.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EFC4610" wp14:editId="240D2294">
            <wp:extent cx="628650" cy="628650"/>
            <wp:effectExtent l="0" t="0" r="0" b="0"/>
            <wp:docPr id="1534189681" name="Picture 1534189681" descr="Create&#10;During this activity you will create or make some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B517A4">
        <w:rPr>
          <w:rFonts w:eastAsia="Arial" w:cs="Arial"/>
          <w:b/>
          <w:bCs/>
          <w:color w:val="1C438B"/>
          <w:sz w:val="48"/>
          <w:szCs w:val="48"/>
        </w:rPr>
        <w:t>Think about and make sounds</w:t>
      </w:r>
    </w:p>
    <w:p w14:paraId="734DC3CB" w14:textId="319FC8B9" w:rsidR="2180C8BF" w:rsidRDefault="188B3204" w:rsidP="4AFA69B8">
      <w:pPr>
        <w:rPr>
          <w:rFonts w:eastAsia="Arial" w:cs="Arial"/>
        </w:rPr>
      </w:pPr>
      <w:r w:rsidRPr="4AFA69B8">
        <w:rPr>
          <w:rFonts w:eastAsia="Arial" w:cs="Arial"/>
        </w:rPr>
        <w:t>T</w:t>
      </w:r>
      <w:r w:rsidR="6A228CAD" w:rsidRPr="4AFA69B8">
        <w:rPr>
          <w:rFonts w:eastAsia="Arial" w:cs="Arial"/>
        </w:rPr>
        <w:t xml:space="preserve">hink of one sound </w:t>
      </w:r>
      <w:r w:rsidR="11FE5946" w:rsidRPr="4AFA69B8">
        <w:rPr>
          <w:rFonts w:eastAsia="Arial" w:cs="Arial"/>
        </w:rPr>
        <w:t>you can hear.</w:t>
      </w:r>
      <w:r w:rsidR="6A228CAD" w:rsidRPr="4AFA69B8">
        <w:rPr>
          <w:rFonts w:eastAsia="Arial" w:cs="Arial"/>
        </w:rPr>
        <w:t xml:space="preserve"> </w:t>
      </w:r>
      <w:r w:rsidR="4A98BD75" w:rsidRPr="4AFA69B8">
        <w:rPr>
          <w:rFonts w:eastAsia="Arial" w:cs="Arial"/>
        </w:rPr>
        <w:t xml:space="preserve">What instruments or objects </w:t>
      </w:r>
      <w:r w:rsidR="6A228CAD" w:rsidRPr="4AFA69B8">
        <w:rPr>
          <w:rFonts w:eastAsia="Arial" w:cs="Arial"/>
        </w:rPr>
        <w:t xml:space="preserve">could </w:t>
      </w:r>
      <w:r w:rsidR="4C316F52" w:rsidRPr="4AFA69B8">
        <w:rPr>
          <w:rFonts w:eastAsia="Arial" w:cs="Arial"/>
        </w:rPr>
        <w:t xml:space="preserve">you </w:t>
      </w:r>
      <w:r w:rsidR="6A228CAD" w:rsidRPr="4AFA69B8">
        <w:rPr>
          <w:rFonts w:eastAsia="Arial" w:cs="Arial"/>
        </w:rPr>
        <w:t>use to imitate that sound</w:t>
      </w:r>
      <w:r w:rsidR="186B80D0" w:rsidRPr="4AFA69B8">
        <w:rPr>
          <w:rFonts w:eastAsia="Arial" w:cs="Arial"/>
        </w:rPr>
        <w:t>?</w:t>
      </w:r>
      <w:r w:rsidR="6A228CAD" w:rsidRPr="4AFA69B8">
        <w:rPr>
          <w:rFonts w:eastAsia="Arial" w:cs="Arial"/>
        </w:rPr>
        <w:t xml:space="preserve"> </w:t>
      </w:r>
    </w:p>
    <w:p w14:paraId="6C9F456D" w14:textId="18B11B5C" w:rsidR="2180C8BF" w:rsidRDefault="7BACE77A" w:rsidP="11B517A4">
      <w:pPr>
        <w:rPr>
          <w:rFonts w:eastAsia="Arial" w:cs="Arial"/>
        </w:rPr>
      </w:pPr>
      <w:r w:rsidRPr="11B517A4">
        <w:rPr>
          <w:rFonts w:eastAsia="Arial" w:cs="Arial"/>
        </w:rPr>
        <w:t xml:space="preserve">Some ideas might be: </w:t>
      </w:r>
    </w:p>
    <w:p w14:paraId="3DB545EF" w14:textId="107F671B" w:rsidR="2180C8BF" w:rsidRPr="00413D64" w:rsidRDefault="6A228CAD" w:rsidP="00413D64">
      <w:pPr>
        <w:pStyle w:val="ListBullet"/>
        <w:rPr>
          <w:rFonts w:asciiTheme="minorHAnsi" w:eastAsiaTheme="minorEastAsia" w:hAnsiTheme="minorHAnsi"/>
        </w:rPr>
      </w:pPr>
      <w:r w:rsidRPr="00413D64">
        <w:t xml:space="preserve">a whistle for a bird </w:t>
      </w:r>
    </w:p>
    <w:p w14:paraId="799A3B94" w14:textId="2ABA2F09" w:rsidR="2180C8BF" w:rsidRDefault="6A228CAD" w:rsidP="00413D64">
      <w:pPr>
        <w:pStyle w:val="ListBullet"/>
      </w:pPr>
      <w:r w:rsidRPr="11B517A4">
        <w:t>a glass like the wind</w:t>
      </w:r>
    </w:p>
    <w:p w14:paraId="3265447A" w14:textId="659094FC" w:rsidR="2180C8BF" w:rsidRDefault="07DAC5FD" w:rsidP="00413D64">
      <w:pPr>
        <w:pStyle w:val="ListBullet"/>
      </w:pPr>
      <w:r w:rsidRPr="11B517A4">
        <w:t>h</w:t>
      </w:r>
      <w:r w:rsidR="6A228CAD" w:rsidRPr="11B517A4">
        <w:t xml:space="preserve">itting something strongly with </w:t>
      </w:r>
      <w:r w:rsidR="57CED88C" w:rsidRPr="11B517A4">
        <w:t>your</w:t>
      </w:r>
      <w:r w:rsidR="6A228CAD" w:rsidRPr="11B517A4">
        <w:t xml:space="preserve"> hands like a storm</w:t>
      </w:r>
    </w:p>
    <w:p w14:paraId="3A763DC0" w14:textId="7397BAD7" w:rsidR="2180C8BF" w:rsidRDefault="6A228CAD" w:rsidP="00413D64">
      <w:pPr>
        <w:pStyle w:val="ListBullet"/>
      </w:pPr>
      <w:r w:rsidRPr="11B517A4">
        <w:t>a paint brush on a table like sand or water</w:t>
      </w:r>
    </w:p>
    <w:p w14:paraId="2CAF0F73" w14:textId="20AA0FD0" w:rsidR="2180C8BF" w:rsidRDefault="6A228CAD" w:rsidP="00413D64">
      <w:pPr>
        <w:pStyle w:val="ListBullet"/>
      </w:pPr>
      <w:r w:rsidRPr="11B517A4">
        <w:t>a book slamming like thunder</w:t>
      </w:r>
    </w:p>
    <w:p w14:paraId="27A34EFD" w14:textId="2747F81E" w:rsidR="2180C8BF" w:rsidRDefault="6A228CAD" w:rsidP="00413D64">
      <w:pPr>
        <w:pStyle w:val="ListBullet"/>
      </w:pPr>
      <w:r w:rsidRPr="11B517A4">
        <w:t>tissue coming out of a box like brushing your hair</w:t>
      </w:r>
    </w:p>
    <w:p w14:paraId="606E7750" w14:textId="06742B69" w:rsidR="2180C8BF" w:rsidRDefault="6A228CAD" w:rsidP="00413D64">
      <w:pPr>
        <w:pStyle w:val="ListBullet"/>
      </w:pPr>
      <w:r w:rsidRPr="11B517A4">
        <w:t xml:space="preserve">clicking a ring pull like a frog and so on. </w:t>
      </w:r>
    </w:p>
    <w:p w14:paraId="35E72C4A" w14:textId="6D8FCA48" w:rsidR="2180C8BF" w:rsidRDefault="6A228CAD" w:rsidP="2180C8BF">
      <w:r>
        <w:rPr>
          <w:noProof/>
          <w:lang w:eastAsia="en-AU"/>
        </w:rPr>
        <w:drawing>
          <wp:inline distT="0" distB="0" distL="0" distR="0" wp14:anchorId="3367358C" wp14:editId="39D6BE42">
            <wp:extent cx="1406364" cy="1382794"/>
            <wp:effectExtent l="0" t="0" r="0" b="0"/>
            <wp:docPr id="851489709" name="Picture 851489709" descr="Paint brush &#10;Paint brush on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364" cy="138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C3A49CD" wp14:editId="09631E75">
            <wp:extent cx="1404924" cy="1374382"/>
            <wp:effectExtent l="0" t="0" r="0" b="0"/>
            <wp:docPr id="809528116" name="Picture 809528116" descr="tissues coming out of a box&#10;tissues in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924" cy="137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0A8089E" wp14:editId="64127B72">
            <wp:extent cx="1396219" cy="1388672"/>
            <wp:effectExtent l="0" t="0" r="0" b="0"/>
            <wp:docPr id="355075178" name="Picture 355075178" descr="book&#10;pages of a book to be slam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219" cy="138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1563CE5" wp14:editId="3A78F1D9">
            <wp:extent cx="1422274" cy="1391356"/>
            <wp:effectExtent l="0" t="0" r="0" b="0"/>
            <wp:docPr id="1670164583" name="Picture 1670164583" descr="ring pull&#10;tin with ring p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274" cy="139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80DD9" w14:textId="4CD80780" w:rsidR="79003A2F" w:rsidRDefault="79003A2F" w:rsidP="11B517A4">
      <w:r>
        <w:rPr>
          <w:noProof/>
          <w:lang w:eastAsia="en-AU"/>
        </w:rPr>
        <w:lastRenderedPageBreak/>
        <w:drawing>
          <wp:inline distT="0" distB="0" distL="0" distR="0" wp14:anchorId="2F8C2271" wp14:editId="455856BC">
            <wp:extent cx="647700" cy="647700"/>
            <wp:effectExtent l="0" t="0" r="0" b="0"/>
            <wp:docPr id="101887416" name="Picture 101887416" descr="Write&#10;This is a writing activ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B517A4">
        <w:rPr>
          <w:rStyle w:val="Heading2Char"/>
        </w:rPr>
        <w:t>What sound is that?</w:t>
      </w:r>
    </w:p>
    <w:p w14:paraId="6CF3C8F0" w14:textId="66EF42DA" w:rsidR="79003A2F" w:rsidRDefault="79003A2F" w:rsidP="11B517A4">
      <w:r>
        <w:t>Choose your sound and how you will represent it with an instrument or object. Record your sound or write about it:</w:t>
      </w:r>
    </w:p>
    <w:p w14:paraId="28C4A0A3" w14:textId="2069147C" w:rsidR="79003A2F" w:rsidRDefault="79003A2F" w:rsidP="11B517A4">
      <w:r>
        <w:t>The sound I chose is: _____________________________________________________</w:t>
      </w:r>
    </w:p>
    <w:p w14:paraId="2800456E" w14:textId="04F896AF" w:rsidR="11B517A4" w:rsidRDefault="11B517A4" w:rsidP="11B517A4"/>
    <w:p w14:paraId="7448D1BD" w14:textId="0664005F" w:rsidR="79003A2F" w:rsidRDefault="79003A2F" w:rsidP="11B517A4">
      <w:r>
        <w:t>I can also make this sound by playing: ________________________________________</w:t>
      </w:r>
    </w:p>
    <w:p w14:paraId="12FD16A0" w14:textId="1C997978" w:rsidR="11B517A4" w:rsidRDefault="11B517A4" w:rsidP="11B517A4">
      <w:pPr>
        <w:rPr>
          <w:rFonts w:eastAsia="Arial" w:cs="Arial"/>
          <w:color w:val="000000" w:themeColor="text1"/>
        </w:rPr>
      </w:pPr>
    </w:p>
    <w:p w14:paraId="396BCFF4" w14:textId="6B8A5A07" w:rsidR="79003A2F" w:rsidRDefault="79003A2F" w:rsidP="11B517A4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t>_______________________________________________________________________</w:t>
      </w:r>
    </w:p>
    <w:p w14:paraId="245EEA86" w14:textId="0E361692" w:rsidR="47754DF0" w:rsidRDefault="47754DF0" w:rsidP="11B517A4">
      <w:r>
        <w:rPr>
          <w:noProof/>
          <w:lang w:eastAsia="en-AU"/>
        </w:rPr>
        <w:drawing>
          <wp:inline distT="0" distB="0" distL="0" distR="0" wp14:anchorId="3C461EC2" wp14:editId="09206352">
            <wp:extent cx="640081" cy="640081"/>
            <wp:effectExtent l="0" t="0" r="7620" b="7620"/>
            <wp:docPr id="692108069" name="Picture 33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96059B">
        <w:rPr>
          <w:noProof/>
          <w:lang w:eastAsia="en-AU"/>
        </w:rPr>
        <w:drawing>
          <wp:inline distT="0" distB="0" distL="0" distR="0" wp14:anchorId="43773C06" wp14:editId="33A2C2D9">
            <wp:extent cx="635027" cy="635027"/>
            <wp:effectExtent l="0" t="0" r="0" b="0"/>
            <wp:docPr id="2019944322" name="Picture 27" descr="Reflect on your learning.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2868B9" w:rsidRPr="11B517A4">
        <w:rPr>
          <w:rStyle w:val="Heading2Char"/>
        </w:rPr>
        <w:t>Look at the sounds of art</w:t>
      </w:r>
    </w:p>
    <w:p w14:paraId="6A31D1F9" w14:textId="3FB189B7" w:rsidR="01C1888F" w:rsidRDefault="01C1888F" w:rsidP="11B517A4">
      <w:pPr>
        <w:rPr>
          <w:rFonts w:eastAsia="Arial" w:cs="Arial"/>
          <w:b/>
          <w:bCs/>
          <w:color w:val="1C438B"/>
          <w:sz w:val="48"/>
          <w:szCs w:val="48"/>
        </w:rPr>
      </w:pPr>
      <w:r w:rsidRPr="11B517A4">
        <w:rPr>
          <w:rFonts w:eastAsia="Arial" w:cs="Arial"/>
          <w:color w:val="000000" w:themeColor="text1"/>
        </w:rPr>
        <w:t xml:space="preserve">Artworks are sometimes inspired by pieces of music. Sometimes musicians get meaning from artworks and other times artists make artworks based upon what they hear in a composition. </w:t>
      </w:r>
    </w:p>
    <w:p w14:paraId="3BB93702" w14:textId="3F66F4AA" w:rsidR="01C1888F" w:rsidRDefault="01C1888F" w:rsidP="11B517A4">
      <w:pPr>
        <w:rPr>
          <w:rFonts w:eastAsia="Arial" w:cs="Arial"/>
        </w:rPr>
      </w:pPr>
      <w:r w:rsidRPr="11B517A4">
        <w:t xml:space="preserve">Look at the ‘Broadway Boogie-Woogie’ by Piet Mondrian. </w:t>
      </w:r>
      <w:r w:rsidR="33CD0553" w:rsidRPr="11B517A4">
        <w:t>It</w:t>
      </w:r>
      <w:r w:rsidRPr="11B517A4">
        <w:t xml:space="preserve"> is an image of the New York city map. </w:t>
      </w:r>
    </w:p>
    <w:p w14:paraId="56E0540F" w14:textId="12EDBE0E" w:rsidR="01C1888F" w:rsidRDefault="01C1888F" w:rsidP="11B517A4">
      <w:pPr>
        <w:rPr>
          <w:rFonts w:eastAsia="Arial" w:cs="Arial"/>
        </w:rPr>
      </w:pPr>
      <w:r w:rsidRPr="11B517A4">
        <w:t xml:space="preserve">It was inspired by a jazz style of the day called boogie woogie music. One such example is Tommy Dorsey’s ‘Boogie Woogie.’ </w:t>
      </w:r>
      <w:r w:rsidR="52E41B4E" w:rsidRPr="11B517A4">
        <w:t>L</w:t>
      </w:r>
      <w:r w:rsidRPr="11B517A4">
        <w:t xml:space="preserve">isten to the </w:t>
      </w:r>
      <w:r w:rsidR="3233164D" w:rsidRPr="11B517A4">
        <w:t>music.</w:t>
      </w:r>
      <w:r w:rsidR="71EDA0CD" w:rsidRPr="11B517A4">
        <w:t xml:space="preserve"> You might like to have a dance!</w:t>
      </w:r>
      <w:r w:rsidR="3233164D" w:rsidRPr="11B517A4">
        <w:t xml:space="preserve"> </w:t>
      </w:r>
    </w:p>
    <w:p w14:paraId="0223C0EC" w14:textId="03F987DA" w:rsidR="3233164D" w:rsidRDefault="3233164D" w:rsidP="11B517A4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t>Can you hear a link to the artwork? You might hear</w:t>
      </w:r>
      <w:r w:rsidR="01C1888F" w:rsidRPr="11B517A4">
        <w:rPr>
          <w:rFonts w:eastAsia="Arial" w:cs="Arial"/>
          <w:color w:val="000000" w:themeColor="text1"/>
        </w:rPr>
        <w:t xml:space="preserve"> trumpet bursts and the repe</w:t>
      </w:r>
      <w:r w:rsidR="03A77E27" w:rsidRPr="11B517A4">
        <w:rPr>
          <w:rFonts w:eastAsia="Arial" w:cs="Arial"/>
          <w:color w:val="000000" w:themeColor="text1"/>
        </w:rPr>
        <w:t>ated</w:t>
      </w:r>
      <w:r w:rsidR="01C1888F" w:rsidRPr="11B517A4">
        <w:rPr>
          <w:rFonts w:eastAsia="Arial" w:cs="Arial"/>
          <w:color w:val="000000" w:themeColor="text1"/>
        </w:rPr>
        <w:t xml:space="preserve"> rhythms </w:t>
      </w:r>
      <w:r w:rsidR="6FDC25BD" w:rsidRPr="11B517A4">
        <w:rPr>
          <w:rFonts w:eastAsia="Arial" w:cs="Arial"/>
          <w:color w:val="000000" w:themeColor="text1"/>
        </w:rPr>
        <w:t>like traffic</w:t>
      </w:r>
      <w:r w:rsidR="01C1888F" w:rsidRPr="11B517A4">
        <w:rPr>
          <w:rFonts w:eastAsia="Arial" w:cs="Arial"/>
          <w:color w:val="000000" w:themeColor="text1"/>
        </w:rPr>
        <w:t>.</w:t>
      </w:r>
    </w:p>
    <w:p w14:paraId="2822CACB" w14:textId="54C0D994" w:rsidR="2D20FC94" w:rsidRDefault="2D20FC94" w:rsidP="11B517A4">
      <w:pPr>
        <w:rPr>
          <w:rFonts w:eastAsia="Arial" w:cs="Arial"/>
          <w:color w:val="000000" w:themeColor="text1"/>
        </w:rPr>
      </w:pPr>
      <w:r>
        <w:rPr>
          <w:noProof/>
          <w:lang w:eastAsia="en-AU"/>
        </w:rPr>
        <w:drawing>
          <wp:inline distT="0" distB="0" distL="0" distR="0" wp14:anchorId="7A98B0C6" wp14:editId="2785E1E3">
            <wp:extent cx="635027" cy="635027"/>
            <wp:effectExtent l="0" t="0" r="0" b="0"/>
            <wp:docPr id="441189573" name="Picture 26" descr="During this activity you will create or make something" title="Cre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9DD33A9" wp14:editId="4E94A8AE">
            <wp:extent cx="640081" cy="640081"/>
            <wp:effectExtent l="0" t="0" r="7620" b="7620"/>
            <wp:docPr id="1119329045" name="Picture 11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B517A4">
        <w:rPr>
          <w:rStyle w:val="Heading2Char"/>
          <w:bCs/>
        </w:rPr>
        <w:t>Do some art</w:t>
      </w:r>
      <w:r w:rsidRPr="11B517A4">
        <w:rPr>
          <w:rFonts w:eastAsia="Arial" w:cs="Arial"/>
          <w:color w:val="000000" w:themeColor="text1"/>
        </w:rPr>
        <w:t xml:space="preserve"> </w:t>
      </w:r>
    </w:p>
    <w:p w14:paraId="25C6EEB8" w14:textId="0B7D1343" w:rsidR="01C1888F" w:rsidRDefault="01C1888F" w:rsidP="11B517A4">
      <w:pPr>
        <w:rPr>
          <w:rFonts w:eastAsia="Arial" w:cs="Arial"/>
          <w:color w:val="000000" w:themeColor="text1"/>
        </w:rPr>
      </w:pPr>
      <w:r w:rsidRPr="11B517A4">
        <w:t>Listen to a section of Beethoven’s ‘Symphony Number 6’ (‘Pastorale’)</w:t>
      </w:r>
      <w:r w:rsidR="75272DDF" w:rsidRPr="11B517A4">
        <w:t xml:space="preserve"> called </w:t>
      </w:r>
      <w:r w:rsidRPr="11B517A4">
        <w:t xml:space="preserve">Movement 2 which </w:t>
      </w:r>
      <w:r w:rsidR="241786A5" w:rsidRPr="11B517A4">
        <w:t>is about</w:t>
      </w:r>
      <w:r w:rsidRPr="11B517A4">
        <w:t xml:space="preserve"> a running </w:t>
      </w:r>
      <w:r w:rsidR="1759E4C7" w:rsidRPr="11B517A4">
        <w:t>stream and the countryside</w:t>
      </w:r>
      <w:r w:rsidRPr="11B517A4">
        <w:t xml:space="preserve">. </w:t>
      </w:r>
      <w:r w:rsidR="2D516587" w:rsidRPr="11B517A4">
        <w:t>Can you hear the flute sound</w:t>
      </w:r>
      <w:r w:rsidR="3C1645EC" w:rsidRPr="11B517A4">
        <w:t>ing</w:t>
      </w:r>
      <w:r w:rsidR="2D516587" w:rsidRPr="11B517A4">
        <w:t xml:space="preserve"> like a stream or a bird?</w:t>
      </w:r>
      <w:r w:rsidR="04BC9670" w:rsidRPr="11B517A4">
        <w:t xml:space="preserve"> Can you picture the trees?</w:t>
      </w:r>
    </w:p>
    <w:p w14:paraId="50AB298E" w14:textId="676C2F01" w:rsidR="2D516587" w:rsidRDefault="2D516587" w:rsidP="11B517A4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t>Listen again then</w:t>
      </w:r>
      <w:r w:rsidR="01C1888F" w:rsidRPr="11B517A4">
        <w:rPr>
          <w:rFonts w:eastAsia="Arial" w:cs="Arial"/>
          <w:color w:val="000000" w:themeColor="text1"/>
        </w:rPr>
        <w:t xml:space="preserve"> paint or draw a picture </w:t>
      </w:r>
      <w:r w:rsidR="676D6102" w:rsidRPr="11B517A4">
        <w:rPr>
          <w:rFonts w:eastAsia="Arial" w:cs="Arial"/>
          <w:color w:val="000000" w:themeColor="text1"/>
        </w:rPr>
        <w:t xml:space="preserve">about </w:t>
      </w:r>
      <w:r w:rsidR="01C1888F" w:rsidRPr="11B517A4">
        <w:rPr>
          <w:rFonts w:eastAsia="Arial" w:cs="Arial"/>
          <w:color w:val="000000" w:themeColor="text1"/>
        </w:rPr>
        <w:t xml:space="preserve">the music. </w:t>
      </w:r>
      <w:r w:rsidR="16E4FA40" w:rsidRPr="11B517A4">
        <w:rPr>
          <w:rFonts w:eastAsia="Arial" w:cs="Arial"/>
          <w:color w:val="000000" w:themeColor="text1"/>
        </w:rPr>
        <w:t>You will probably want to use</w:t>
      </w:r>
      <w:r w:rsidR="01C1888F" w:rsidRPr="11B517A4">
        <w:rPr>
          <w:rFonts w:eastAsia="Arial" w:cs="Arial"/>
          <w:color w:val="000000" w:themeColor="text1"/>
        </w:rPr>
        <w:t xml:space="preserve"> pastels and water colours</w:t>
      </w:r>
      <w:r w:rsidR="13B862D9" w:rsidRPr="11B517A4">
        <w:rPr>
          <w:rFonts w:eastAsia="Arial" w:cs="Arial"/>
          <w:color w:val="000000" w:themeColor="text1"/>
        </w:rPr>
        <w:t xml:space="preserve"> if you can</w:t>
      </w:r>
      <w:r w:rsidR="01C1888F" w:rsidRPr="11B517A4">
        <w:rPr>
          <w:rFonts w:eastAsia="Arial" w:cs="Arial"/>
          <w:color w:val="000000" w:themeColor="text1"/>
        </w:rPr>
        <w:t>.</w:t>
      </w:r>
    </w:p>
    <w:p w14:paraId="0CDFE02A" w14:textId="71AD65CB" w:rsidR="40CFBA56" w:rsidRDefault="40CFBA56" w:rsidP="11B517A4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lastRenderedPageBreak/>
        <w:t>Your teacher may want to look at your artwork later and ask you about why you chose the co</w:t>
      </w:r>
      <w:r w:rsidR="4DE6BD17" w:rsidRPr="11B517A4">
        <w:rPr>
          <w:rFonts w:eastAsia="Arial" w:cs="Arial"/>
          <w:color w:val="000000" w:themeColor="text1"/>
        </w:rPr>
        <w:t xml:space="preserve">lours and images that you did. Make </w:t>
      </w:r>
      <w:r w:rsidR="0AC03D7D" w:rsidRPr="11B517A4">
        <w:rPr>
          <w:rFonts w:eastAsia="Arial" w:cs="Arial"/>
          <w:color w:val="000000" w:themeColor="text1"/>
        </w:rPr>
        <w:t xml:space="preserve">sure </w:t>
      </w:r>
      <w:r w:rsidR="4DE6BD17" w:rsidRPr="11B517A4">
        <w:rPr>
          <w:rFonts w:eastAsia="Arial" w:cs="Arial"/>
          <w:color w:val="000000" w:themeColor="text1"/>
        </w:rPr>
        <w:t>you</w:t>
      </w:r>
      <w:r w:rsidR="4A70D443" w:rsidRPr="11B517A4">
        <w:rPr>
          <w:rFonts w:eastAsia="Arial" w:cs="Arial"/>
          <w:color w:val="000000" w:themeColor="text1"/>
        </w:rPr>
        <w:t>r</w:t>
      </w:r>
      <w:r w:rsidR="4DE6BD17" w:rsidRPr="11B517A4">
        <w:rPr>
          <w:rFonts w:eastAsia="Arial" w:cs="Arial"/>
          <w:color w:val="000000" w:themeColor="text1"/>
        </w:rPr>
        <w:t xml:space="preserve"> artwork i</w:t>
      </w:r>
      <w:r w:rsidR="215F7B5C" w:rsidRPr="11B517A4">
        <w:rPr>
          <w:rFonts w:eastAsia="Arial" w:cs="Arial"/>
          <w:color w:val="000000" w:themeColor="text1"/>
        </w:rPr>
        <w:t>s in</w:t>
      </w:r>
      <w:r w:rsidR="4DE6BD17" w:rsidRPr="11B517A4">
        <w:rPr>
          <w:rFonts w:eastAsia="Arial" w:cs="Arial"/>
          <w:color w:val="000000" w:themeColor="text1"/>
        </w:rPr>
        <w:t xml:space="preserve"> </w:t>
      </w:r>
      <w:r w:rsidR="01C1888F" w:rsidRPr="11B517A4">
        <w:rPr>
          <w:rFonts w:eastAsia="Arial" w:cs="Arial"/>
          <w:color w:val="000000" w:themeColor="text1"/>
        </w:rPr>
        <w:t>landscape view</w:t>
      </w:r>
      <w:r w:rsidR="485DCDD7" w:rsidRPr="11B517A4">
        <w:rPr>
          <w:rFonts w:eastAsia="Arial" w:cs="Arial"/>
          <w:color w:val="000000" w:themeColor="text1"/>
        </w:rPr>
        <w:t xml:space="preserve"> and</w:t>
      </w:r>
      <w:r w:rsidR="01C1888F" w:rsidRPr="11B517A4">
        <w:rPr>
          <w:rFonts w:eastAsia="Arial" w:cs="Arial"/>
          <w:color w:val="000000" w:themeColor="text1"/>
        </w:rPr>
        <w:t xml:space="preserve"> </w:t>
      </w:r>
      <w:r w:rsidR="3ED5B642" w:rsidRPr="11B517A4">
        <w:rPr>
          <w:rFonts w:eastAsia="Arial" w:cs="Arial"/>
          <w:color w:val="000000" w:themeColor="text1"/>
        </w:rPr>
        <w:t>shows the gentle stream in the countryside</w:t>
      </w:r>
      <w:r w:rsidR="01C1888F" w:rsidRPr="11B517A4">
        <w:rPr>
          <w:rFonts w:eastAsia="Arial" w:cs="Arial"/>
          <w:color w:val="000000" w:themeColor="text1"/>
        </w:rPr>
        <w:t xml:space="preserve"> </w:t>
      </w:r>
      <w:r w:rsidR="39F7C5FD" w:rsidRPr="11B517A4">
        <w:rPr>
          <w:rFonts w:eastAsia="Arial" w:cs="Arial"/>
          <w:color w:val="000000" w:themeColor="text1"/>
        </w:rPr>
        <w:t>like</w:t>
      </w:r>
      <w:r w:rsidR="01C1888F" w:rsidRPr="11B517A4">
        <w:rPr>
          <w:rFonts w:eastAsia="Arial" w:cs="Arial"/>
          <w:color w:val="000000" w:themeColor="text1"/>
        </w:rPr>
        <w:t xml:space="preserve"> Beethoven’s work</w:t>
      </w:r>
      <w:r w:rsidR="20B61C46" w:rsidRPr="11B517A4">
        <w:rPr>
          <w:rFonts w:eastAsia="Arial" w:cs="Arial"/>
          <w:color w:val="000000" w:themeColor="text1"/>
        </w:rPr>
        <w:t xml:space="preserve">. </w:t>
      </w:r>
      <w:r w:rsidR="0E8112F5" w:rsidRPr="11B517A4">
        <w:rPr>
          <w:rFonts w:eastAsia="Arial" w:cs="Arial"/>
          <w:color w:val="000000" w:themeColor="text1"/>
        </w:rPr>
        <w:t>The next page is left blank for your artwork.</w:t>
      </w:r>
    </w:p>
    <w:p w14:paraId="6EBF5F00" w14:textId="62DD45EC" w:rsidR="11B517A4" w:rsidRDefault="11B517A4" w:rsidP="11B517A4">
      <w:r>
        <w:br w:type="page"/>
      </w:r>
      <w:r w:rsidR="3FA915FD" w:rsidRPr="11B517A4">
        <w:rPr>
          <w:rStyle w:val="Heading2Char"/>
        </w:rPr>
        <w:lastRenderedPageBreak/>
        <w:t>Blank page for your Beethoven painting:</w:t>
      </w:r>
    </w:p>
    <w:p w14:paraId="726EE604" w14:textId="69412FE0" w:rsidR="11B517A4" w:rsidRDefault="11B517A4" w:rsidP="11B517A4">
      <w:pPr>
        <w:rPr>
          <w:rStyle w:val="Heading2Char"/>
        </w:rPr>
      </w:pPr>
    </w:p>
    <w:p w14:paraId="6B75D272" w14:textId="4E42988F" w:rsidR="11B517A4" w:rsidRDefault="11B517A4">
      <w:r>
        <w:br w:type="page"/>
      </w:r>
    </w:p>
    <w:p w14:paraId="2591A57C" w14:textId="58774565" w:rsidR="77A0893A" w:rsidRDefault="77A0893A" w:rsidP="11B517A4">
      <w:pPr>
        <w:rPr>
          <w:rFonts w:eastAsia="Arial" w:cs="Arial"/>
          <w:color w:val="000000" w:themeColor="text1"/>
        </w:rPr>
      </w:pPr>
      <w:r>
        <w:rPr>
          <w:noProof/>
          <w:lang w:eastAsia="en-AU"/>
        </w:rPr>
        <w:lastRenderedPageBreak/>
        <w:drawing>
          <wp:inline distT="0" distB="0" distL="0" distR="0" wp14:anchorId="0AB851EB" wp14:editId="47371CD3">
            <wp:extent cx="640081" cy="640081"/>
            <wp:effectExtent l="0" t="0" r="7620" b="7620"/>
            <wp:docPr id="144966056" name="Picture 36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88882F">
        <w:rPr>
          <w:noProof/>
          <w:lang w:eastAsia="en-AU"/>
        </w:rPr>
        <w:drawing>
          <wp:inline distT="0" distB="0" distL="0" distR="0" wp14:anchorId="26C6A5F6" wp14:editId="09EB7D7D">
            <wp:extent cx="647700" cy="647700"/>
            <wp:effectExtent l="0" t="0" r="0" b="0"/>
            <wp:docPr id="758400277" name="Picture 758400277" descr="Write&#10;This is a writing activ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88882F" w:rsidRPr="11B517A4">
        <w:rPr>
          <w:rFonts w:eastAsia="Arial" w:cs="Arial"/>
          <w:color w:val="000000" w:themeColor="text1"/>
        </w:rPr>
        <w:t xml:space="preserve"> </w:t>
      </w:r>
      <w:r w:rsidR="4788882F" w:rsidRPr="11B517A4">
        <w:rPr>
          <w:rStyle w:val="Heading2Char"/>
        </w:rPr>
        <w:t>Talk and write about your art</w:t>
      </w:r>
    </w:p>
    <w:p w14:paraId="55BCACE8" w14:textId="13B0B054" w:rsidR="01C1888F" w:rsidRDefault="01C1888F" w:rsidP="11B517A4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t xml:space="preserve">After </w:t>
      </w:r>
      <w:r w:rsidR="0567E1AB" w:rsidRPr="11B517A4">
        <w:rPr>
          <w:rFonts w:eastAsia="Arial" w:cs="Arial"/>
          <w:color w:val="000000" w:themeColor="text1"/>
        </w:rPr>
        <w:t>painting your</w:t>
      </w:r>
      <w:r w:rsidRPr="11B517A4">
        <w:rPr>
          <w:rFonts w:eastAsia="Arial" w:cs="Arial"/>
          <w:color w:val="000000" w:themeColor="text1"/>
        </w:rPr>
        <w:t xml:space="preserve"> artwork, </w:t>
      </w:r>
      <w:r w:rsidR="63CF2A8F" w:rsidRPr="11B517A4">
        <w:rPr>
          <w:rFonts w:eastAsia="Arial" w:cs="Arial"/>
          <w:color w:val="000000" w:themeColor="text1"/>
        </w:rPr>
        <w:t xml:space="preserve">write about it </w:t>
      </w:r>
      <w:r w:rsidR="1570D695" w:rsidRPr="11B517A4">
        <w:rPr>
          <w:rFonts w:eastAsia="Arial" w:cs="Arial"/>
          <w:color w:val="000000" w:themeColor="text1"/>
        </w:rPr>
        <w:t xml:space="preserve">below </w:t>
      </w:r>
      <w:r w:rsidR="63CF2A8F" w:rsidRPr="11B517A4">
        <w:rPr>
          <w:rFonts w:eastAsia="Arial" w:cs="Arial"/>
          <w:color w:val="000000" w:themeColor="text1"/>
        </w:rPr>
        <w:t xml:space="preserve">or tell your </w:t>
      </w:r>
      <w:r w:rsidRPr="11B517A4">
        <w:rPr>
          <w:rFonts w:eastAsia="Arial" w:cs="Arial"/>
          <w:color w:val="000000" w:themeColor="text1"/>
        </w:rPr>
        <w:t xml:space="preserve">teacher </w:t>
      </w:r>
      <w:r w:rsidR="5B8DF365" w:rsidRPr="11B517A4">
        <w:rPr>
          <w:rFonts w:eastAsia="Arial" w:cs="Arial"/>
          <w:color w:val="000000" w:themeColor="text1"/>
        </w:rPr>
        <w:t>about it</w:t>
      </w:r>
      <w:r w:rsidRPr="11B517A4">
        <w:rPr>
          <w:rFonts w:eastAsia="Arial" w:cs="Arial"/>
          <w:color w:val="000000" w:themeColor="text1"/>
        </w:rPr>
        <w:t>.</w:t>
      </w:r>
    </w:p>
    <w:p w14:paraId="46ED2C41" w14:textId="10080E81" w:rsidR="5A485151" w:rsidRDefault="5A485151" w:rsidP="11B517A4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t>In my artwork I have shown _________________________________________________</w:t>
      </w:r>
    </w:p>
    <w:p w14:paraId="2E055BDB" w14:textId="569C9B07" w:rsidR="11B517A4" w:rsidRDefault="11B517A4" w:rsidP="11B517A4">
      <w:pPr>
        <w:rPr>
          <w:rFonts w:eastAsia="Arial" w:cs="Arial"/>
          <w:color w:val="000000" w:themeColor="text1"/>
        </w:rPr>
      </w:pPr>
    </w:p>
    <w:p w14:paraId="7C1F3B0D" w14:textId="0F44E0D7" w:rsidR="5A485151" w:rsidRDefault="5A485151" w:rsidP="11B517A4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t>_______________________________________________________________________</w:t>
      </w:r>
    </w:p>
    <w:p w14:paraId="0FFFFF70" w14:textId="206F4E58" w:rsidR="11B517A4" w:rsidRDefault="11B517A4" w:rsidP="11B517A4">
      <w:pPr>
        <w:rPr>
          <w:rFonts w:eastAsia="Arial" w:cs="Arial"/>
          <w:color w:val="000000" w:themeColor="text1"/>
        </w:rPr>
      </w:pPr>
    </w:p>
    <w:p w14:paraId="6DEAFAFD" w14:textId="336B236F" w:rsidR="5A485151" w:rsidRDefault="5A485151" w:rsidP="11B517A4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t>_______________________________________________________________________</w:t>
      </w:r>
    </w:p>
    <w:p w14:paraId="1855B02C" w14:textId="1FFE9821" w:rsidR="11B517A4" w:rsidRDefault="11B517A4" w:rsidP="11B517A4">
      <w:pPr>
        <w:rPr>
          <w:rFonts w:eastAsia="Arial" w:cs="Arial"/>
          <w:color w:val="000000" w:themeColor="text1"/>
        </w:rPr>
      </w:pPr>
    </w:p>
    <w:p w14:paraId="6E1F6D43" w14:textId="113F009B" w:rsidR="57D5438F" w:rsidRDefault="57D5438F" w:rsidP="11B517A4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t>The way I did this was with _________________________________________________</w:t>
      </w:r>
    </w:p>
    <w:p w14:paraId="00852D7E" w14:textId="5D8F201E" w:rsidR="11B517A4" w:rsidRDefault="11B517A4" w:rsidP="11B517A4">
      <w:pPr>
        <w:rPr>
          <w:rFonts w:eastAsia="Arial" w:cs="Arial"/>
          <w:color w:val="000000" w:themeColor="text1"/>
        </w:rPr>
      </w:pPr>
    </w:p>
    <w:p w14:paraId="23C8C4F8" w14:textId="70213AD3" w:rsidR="57D5438F" w:rsidRDefault="57D5438F" w:rsidP="11B517A4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t>_______________________________________________________________________</w:t>
      </w:r>
    </w:p>
    <w:p w14:paraId="7AB9F319" w14:textId="3126D7B9" w:rsidR="11B517A4" w:rsidRDefault="11B517A4" w:rsidP="11B517A4">
      <w:pPr>
        <w:rPr>
          <w:rFonts w:eastAsia="Arial" w:cs="Arial"/>
          <w:color w:val="000000" w:themeColor="text1"/>
        </w:rPr>
      </w:pPr>
    </w:p>
    <w:p w14:paraId="7848D43F" w14:textId="5D827F45" w:rsidR="57D5438F" w:rsidRDefault="57D5438F" w:rsidP="11B517A4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t>_______________________________________________________________________</w:t>
      </w:r>
    </w:p>
    <w:p w14:paraId="52036AF5" w14:textId="015E711F" w:rsidR="10CEED65" w:rsidRDefault="10CEED65" w:rsidP="11B517A4">
      <w:r>
        <w:rPr>
          <w:noProof/>
          <w:lang w:eastAsia="en-AU"/>
        </w:rPr>
        <w:drawing>
          <wp:inline distT="0" distB="0" distL="0" distR="0" wp14:anchorId="01D9CCF0" wp14:editId="78B1C987">
            <wp:extent cx="640081" cy="640081"/>
            <wp:effectExtent l="0" t="0" r="7620" b="7620"/>
            <wp:docPr id="648680149" name="Picture 36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B517A4">
        <w:rPr>
          <w:rStyle w:val="Heading2Char"/>
        </w:rPr>
        <w:t>Write about what you learnt</w:t>
      </w:r>
    </w:p>
    <w:p w14:paraId="661BE1A8" w14:textId="076576E1" w:rsidR="298DD349" w:rsidRDefault="298DD349" w:rsidP="11B517A4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t>Fill in</w:t>
      </w:r>
      <w:r w:rsidR="01C1888F" w:rsidRPr="11B517A4">
        <w:rPr>
          <w:rFonts w:eastAsia="Arial" w:cs="Arial"/>
          <w:color w:val="000000" w:themeColor="text1"/>
        </w:rPr>
        <w:t xml:space="preserve"> </w:t>
      </w:r>
      <w:r w:rsidR="22A12729" w:rsidRPr="11B517A4">
        <w:rPr>
          <w:rFonts w:eastAsia="Arial" w:cs="Arial"/>
          <w:color w:val="000000" w:themeColor="text1"/>
        </w:rPr>
        <w:t xml:space="preserve">your </w:t>
      </w:r>
      <w:r w:rsidR="01C1888F" w:rsidRPr="11B517A4">
        <w:rPr>
          <w:rFonts w:eastAsia="Arial" w:cs="Arial"/>
          <w:color w:val="000000" w:themeColor="text1"/>
        </w:rPr>
        <w:t xml:space="preserve">exit slip </w:t>
      </w:r>
      <w:r w:rsidR="3CA01503" w:rsidRPr="11B517A4">
        <w:rPr>
          <w:rFonts w:eastAsia="Arial" w:cs="Arial"/>
          <w:color w:val="000000" w:themeColor="text1"/>
        </w:rPr>
        <w:t>to tell your teacher about your learning.</w:t>
      </w:r>
    </w:p>
    <w:p w14:paraId="47BA13F5" w14:textId="5A71F610" w:rsidR="11B517A4" w:rsidRDefault="11B517A4">
      <w:r>
        <w:br w:type="page"/>
      </w:r>
    </w:p>
    <w:p w14:paraId="3479C1D7" w14:textId="13A145DD" w:rsidR="0AD6C994" w:rsidRDefault="0AD6C994" w:rsidP="11B517A4">
      <w:pPr>
        <w:spacing w:after="200"/>
        <w:rPr>
          <w:rFonts w:eastAsia="Arial" w:cs="Arial"/>
          <w:sz w:val="40"/>
          <w:szCs w:val="40"/>
        </w:rPr>
      </w:pPr>
      <w:r w:rsidRPr="11B517A4">
        <w:rPr>
          <w:rFonts w:eastAsia="Arial" w:cs="Arial"/>
          <w:color w:val="1C438B"/>
          <w:sz w:val="40"/>
          <w:szCs w:val="40"/>
          <w:lang w:val="en-US"/>
        </w:rPr>
        <w:lastRenderedPageBreak/>
        <w:t xml:space="preserve">Exit slip </w:t>
      </w:r>
    </w:p>
    <w:p w14:paraId="72BD8D58" w14:textId="4BF86925" w:rsidR="0AD6C994" w:rsidRDefault="0AD6C994" w:rsidP="11B517A4">
      <w:pPr>
        <w:rPr>
          <w:rFonts w:eastAsia="Arial" w:cs="Arial"/>
        </w:rPr>
      </w:pPr>
      <w:r w:rsidRPr="11B517A4">
        <w:rPr>
          <w:rFonts w:eastAsia="Arial" w:cs="Arial"/>
        </w:rPr>
        <w:t>Student name: ____________________________________ Date: _________________</w:t>
      </w:r>
    </w:p>
    <w:p w14:paraId="1624309C" w14:textId="0C49CAB9" w:rsidR="11B517A4" w:rsidRDefault="11B517A4" w:rsidP="11B517A4">
      <w:pPr>
        <w:rPr>
          <w:rFonts w:eastAsia="Arial" w:cs="Arial"/>
        </w:rPr>
      </w:pPr>
    </w:p>
    <w:p w14:paraId="75DC2336" w14:textId="1CEF808F" w:rsidR="0AD6C994" w:rsidRDefault="0AD6C994" w:rsidP="11B517A4">
      <w:pPr>
        <w:rPr>
          <w:rFonts w:eastAsia="Arial" w:cs="Arial"/>
        </w:rPr>
      </w:pPr>
      <w:r w:rsidRPr="11B517A4">
        <w:rPr>
          <w:rFonts w:eastAsia="Arial" w:cs="Arial"/>
        </w:rPr>
        <w:t xml:space="preserve">One thing I now know better about the way artists share meaning through their artworks </w:t>
      </w:r>
    </w:p>
    <w:p w14:paraId="3E502D51" w14:textId="235C3D19" w:rsidR="11B517A4" w:rsidRDefault="11B517A4" w:rsidP="11B517A4">
      <w:pPr>
        <w:rPr>
          <w:rFonts w:eastAsia="Arial" w:cs="Arial"/>
        </w:rPr>
      </w:pPr>
    </w:p>
    <w:p w14:paraId="760F9F0E" w14:textId="57395602" w:rsidR="0AD6C994" w:rsidRDefault="0AD6C994" w:rsidP="11B517A4">
      <w:pPr>
        <w:rPr>
          <w:rFonts w:eastAsia="Arial" w:cs="Arial"/>
        </w:rPr>
      </w:pPr>
      <w:r w:rsidRPr="11B517A4">
        <w:rPr>
          <w:rFonts w:eastAsia="Arial" w:cs="Arial"/>
        </w:rPr>
        <w:t>________________________________________________________________________</w:t>
      </w:r>
    </w:p>
    <w:p w14:paraId="2CCB33A8" w14:textId="78F1F916" w:rsidR="11B517A4" w:rsidRDefault="11B517A4" w:rsidP="11B517A4">
      <w:pPr>
        <w:rPr>
          <w:rFonts w:eastAsia="Arial" w:cs="Arial"/>
        </w:rPr>
      </w:pPr>
    </w:p>
    <w:p w14:paraId="407AF82E" w14:textId="60062AA8" w:rsidR="0AD6C994" w:rsidRDefault="0AD6C994" w:rsidP="11B517A4">
      <w:pPr>
        <w:rPr>
          <w:rFonts w:eastAsia="Arial" w:cs="Arial"/>
        </w:rPr>
      </w:pPr>
      <w:r w:rsidRPr="11B517A4">
        <w:rPr>
          <w:rFonts w:eastAsia="Arial" w:cs="Arial"/>
        </w:rPr>
        <w:t>________________________________________________________________________</w:t>
      </w:r>
    </w:p>
    <w:p w14:paraId="0F636E06" w14:textId="1327146B" w:rsidR="11B517A4" w:rsidRDefault="11B517A4" w:rsidP="11B517A4">
      <w:pPr>
        <w:rPr>
          <w:rFonts w:eastAsia="Arial" w:cs="Arial"/>
        </w:rPr>
      </w:pPr>
    </w:p>
    <w:p w14:paraId="14D8E6BC" w14:textId="58FA1086" w:rsidR="0AD6C994" w:rsidRDefault="0AD6C994" w:rsidP="11B517A4">
      <w:pPr>
        <w:rPr>
          <w:rFonts w:eastAsia="Arial" w:cs="Arial"/>
        </w:rPr>
      </w:pPr>
      <w:r w:rsidRPr="11B517A4">
        <w:rPr>
          <w:rFonts w:eastAsia="Arial" w:cs="Arial"/>
        </w:rPr>
        <w:t xml:space="preserve">One thing I am still puzzled about </w:t>
      </w:r>
    </w:p>
    <w:p w14:paraId="4449A3D2" w14:textId="7F91E1B7" w:rsidR="11B517A4" w:rsidRDefault="11B517A4" w:rsidP="11B517A4">
      <w:pPr>
        <w:rPr>
          <w:rFonts w:eastAsia="Arial" w:cs="Arial"/>
        </w:rPr>
      </w:pPr>
    </w:p>
    <w:p w14:paraId="24CA9D32" w14:textId="7D0D8992" w:rsidR="0AD6C994" w:rsidRDefault="0AD6C994" w:rsidP="11B517A4">
      <w:pPr>
        <w:rPr>
          <w:rFonts w:eastAsia="Arial" w:cs="Arial"/>
        </w:rPr>
      </w:pPr>
      <w:r w:rsidRPr="11B517A4">
        <w:rPr>
          <w:rFonts w:eastAsia="Arial" w:cs="Arial"/>
        </w:rPr>
        <w:t>________________________________________________________________________</w:t>
      </w:r>
    </w:p>
    <w:p w14:paraId="251CB717" w14:textId="189487E1" w:rsidR="11B517A4" w:rsidRDefault="11B517A4" w:rsidP="11B517A4">
      <w:pPr>
        <w:rPr>
          <w:rFonts w:eastAsia="Arial" w:cs="Arial"/>
        </w:rPr>
      </w:pPr>
    </w:p>
    <w:p w14:paraId="1F451561" w14:textId="3B40A2D8" w:rsidR="00E13D6C" w:rsidRPr="00E13D6C" w:rsidRDefault="0AD6C994" w:rsidP="00E13D6C">
      <w:r w:rsidRPr="11B517A4">
        <w:rPr>
          <w:rFonts w:eastAsia="Arial" w:cs="Arial"/>
        </w:rPr>
        <w:t>_______________________________________________________________________</w:t>
      </w:r>
    </w:p>
    <w:sectPr w:rsidR="00E13D6C" w:rsidRPr="00E13D6C" w:rsidSect="00247410">
      <w:footerReference w:type="even" r:id="rId58"/>
      <w:footerReference w:type="default" r:id="rId59"/>
      <w:headerReference w:type="first" r:id="rId60"/>
      <w:footerReference w:type="first" r:id="rId61"/>
      <w:pgSz w:w="11900" w:h="16840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8A090F" w14:textId="77777777" w:rsidR="00637AE2" w:rsidRDefault="00637AE2" w:rsidP="00191F45">
      <w:r>
        <w:separator/>
      </w:r>
    </w:p>
    <w:p w14:paraId="298A7AEA" w14:textId="77777777" w:rsidR="00637AE2" w:rsidRDefault="00637AE2"/>
    <w:p w14:paraId="409A1D3A" w14:textId="77777777" w:rsidR="00637AE2" w:rsidRDefault="00637AE2"/>
    <w:p w14:paraId="73601914" w14:textId="77777777" w:rsidR="00637AE2" w:rsidRDefault="00637AE2"/>
  </w:endnote>
  <w:endnote w:type="continuationSeparator" w:id="0">
    <w:p w14:paraId="7BC8BE58" w14:textId="77777777" w:rsidR="00637AE2" w:rsidRDefault="00637AE2" w:rsidP="00191F45">
      <w:r>
        <w:continuationSeparator/>
      </w:r>
    </w:p>
    <w:p w14:paraId="5F3B2503" w14:textId="77777777" w:rsidR="00637AE2" w:rsidRDefault="00637AE2"/>
    <w:p w14:paraId="7B07C56B" w14:textId="77777777" w:rsidR="00637AE2" w:rsidRDefault="00637AE2"/>
    <w:p w14:paraId="742D9833" w14:textId="77777777" w:rsidR="00637AE2" w:rsidRDefault="00637A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4F557" w14:textId="76D909D6" w:rsidR="007A3356" w:rsidRPr="004D333E" w:rsidRDefault="004D333E" w:rsidP="004D333E">
    <w:pPr>
      <w:pStyle w:val="Footer"/>
    </w:pPr>
    <w:r w:rsidRPr="3B9D1149">
      <w:rPr>
        <w:noProof/>
      </w:rPr>
      <w:fldChar w:fldCharType="begin"/>
    </w:r>
    <w:r w:rsidRPr="002810D3">
      <w:instrText xml:space="preserve"> PAGE </w:instrText>
    </w:r>
    <w:r w:rsidRPr="3B9D1149">
      <w:fldChar w:fldCharType="separate"/>
    </w:r>
    <w:r w:rsidR="00C63D08">
      <w:rPr>
        <w:noProof/>
      </w:rPr>
      <w:t>10</w:t>
    </w:r>
    <w:r w:rsidRPr="3B9D1149">
      <w:rPr>
        <w:noProof/>
      </w:rPr>
      <w:fldChar w:fldCharType="end"/>
    </w:r>
    <w:r w:rsidRPr="002810D3">
      <w:tab/>
    </w:r>
    <w:r w:rsidR="3B9D1149">
      <w:t xml:space="preserve">Creative </w:t>
    </w:r>
    <w:r w:rsidR="00247410">
      <w:t>a</w:t>
    </w:r>
    <w:r w:rsidR="3B9D1149">
      <w:t xml:space="preserve">rts </w:t>
    </w:r>
    <w:r w:rsidR="00247410">
      <w:t>S1 imagery student workbook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6BF48" w14:textId="21851512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C63D08">
      <w:rPr>
        <w:noProof/>
      </w:rPr>
      <w:t>May-20</w:t>
    </w:r>
    <w:r w:rsidRPr="002810D3">
      <w:fldChar w:fldCharType="end"/>
    </w:r>
    <w:r w:rsidR="00247410">
      <w:t>20</w:t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C63D08">
      <w:rPr>
        <w:noProof/>
      </w:rPr>
      <w:t>9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83B4E" w14:textId="77777777" w:rsidR="00493120" w:rsidRDefault="6D27436D" w:rsidP="00493120">
    <w:pPr>
      <w:pStyle w:val="Logo"/>
    </w:pPr>
    <w:r w:rsidRPr="6D27436D">
      <w:rPr>
        <w:sz w:val="24"/>
        <w:szCs w:val="24"/>
      </w:rPr>
      <w:t>education.nsw.gov.au</w:t>
    </w:r>
    <w:r w:rsidR="00493120" w:rsidRPr="00791B72">
      <w:tab/>
    </w:r>
    <w:r w:rsidR="00493120" w:rsidRPr="009C69B7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0D1A86" w14:textId="77777777" w:rsidR="00637AE2" w:rsidRDefault="00637AE2" w:rsidP="00191F45">
      <w:r>
        <w:separator/>
      </w:r>
    </w:p>
    <w:p w14:paraId="5DBF6636" w14:textId="77777777" w:rsidR="00637AE2" w:rsidRDefault="00637AE2"/>
    <w:p w14:paraId="12C1162A" w14:textId="77777777" w:rsidR="00637AE2" w:rsidRDefault="00637AE2"/>
    <w:p w14:paraId="147BF5FE" w14:textId="77777777" w:rsidR="00637AE2" w:rsidRDefault="00637AE2"/>
  </w:footnote>
  <w:footnote w:type="continuationSeparator" w:id="0">
    <w:p w14:paraId="6C478E52" w14:textId="77777777" w:rsidR="00637AE2" w:rsidRDefault="00637AE2" w:rsidP="00191F45">
      <w:r>
        <w:continuationSeparator/>
      </w:r>
    </w:p>
    <w:p w14:paraId="102BD91A" w14:textId="77777777" w:rsidR="00637AE2" w:rsidRDefault="00637AE2"/>
    <w:p w14:paraId="7D3470EA" w14:textId="77777777" w:rsidR="00637AE2" w:rsidRDefault="00637AE2"/>
    <w:p w14:paraId="5FDCC33B" w14:textId="77777777" w:rsidR="00637AE2" w:rsidRDefault="00637A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C1D6C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F4CC00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05471619"/>
    <w:multiLevelType w:val="hybridMultilevel"/>
    <w:tmpl w:val="E9BC6768"/>
    <w:lvl w:ilvl="0" w:tplc="7C6CD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A837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AE469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D028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A41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ECE2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EF4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8265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6A61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60023B"/>
    <w:multiLevelType w:val="hybridMultilevel"/>
    <w:tmpl w:val="97E6CC8E"/>
    <w:lvl w:ilvl="0" w:tplc="EBA0ED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4A18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8E4A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5A1B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18E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8412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A240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84AE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E6F9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18801CFB"/>
    <w:multiLevelType w:val="hybridMultilevel"/>
    <w:tmpl w:val="25AE0CEC"/>
    <w:lvl w:ilvl="0" w:tplc="3ECEBA88">
      <w:start w:val="1"/>
      <w:numFmt w:val="decimal"/>
      <w:lvlText w:val="%1."/>
      <w:lvlJc w:val="left"/>
      <w:pPr>
        <w:ind w:left="720" w:hanging="360"/>
      </w:pPr>
    </w:lvl>
    <w:lvl w:ilvl="1" w:tplc="962A5EC0">
      <w:start w:val="1"/>
      <w:numFmt w:val="lowerLetter"/>
      <w:lvlText w:val="%2."/>
      <w:lvlJc w:val="left"/>
      <w:pPr>
        <w:ind w:left="1440" w:hanging="360"/>
      </w:pPr>
    </w:lvl>
    <w:lvl w:ilvl="2" w:tplc="6AA84A90">
      <w:start w:val="1"/>
      <w:numFmt w:val="lowerRoman"/>
      <w:lvlText w:val="%3."/>
      <w:lvlJc w:val="right"/>
      <w:pPr>
        <w:ind w:left="2160" w:hanging="180"/>
      </w:pPr>
    </w:lvl>
    <w:lvl w:ilvl="3" w:tplc="05142E58">
      <w:start w:val="1"/>
      <w:numFmt w:val="decimal"/>
      <w:lvlText w:val="%4."/>
      <w:lvlJc w:val="left"/>
      <w:pPr>
        <w:ind w:left="2880" w:hanging="360"/>
      </w:pPr>
    </w:lvl>
    <w:lvl w:ilvl="4" w:tplc="43C8D66A">
      <w:start w:val="1"/>
      <w:numFmt w:val="lowerLetter"/>
      <w:lvlText w:val="%5."/>
      <w:lvlJc w:val="left"/>
      <w:pPr>
        <w:ind w:left="3600" w:hanging="360"/>
      </w:pPr>
    </w:lvl>
    <w:lvl w:ilvl="5" w:tplc="4BEAA696">
      <w:start w:val="1"/>
      <w:numFmt w:val="lowerRoman"/>
      <w:lvlText w:val="%6."/>
      <w:lvlJc w:val="right"/>
      <w:pPr>
        <w:ind w:left="4320" w:hanging="180"/>
      </w:pPr>
    </w:lvl>
    <w:lvl w:ilvl="6" w:tplc="3CF4B8E8">
      <w:start w:val="1"/>
      <w:numFmt w:val="decimal"/>
      <w:lvlText w:val="%7."/>
      <w:lvlJc w:val="left"/>
      <w:pPr>
        <w:ind w:left="5040" w:hanging="360"/>
      </w:pPr>
    </w:lvl>
    <w:lvl w:ilvl="7" w:tplc="0ABE92EE">
      <w:start w:val="1"/>
      <w:numFmt w:val="lowerLetter"/>
      <w:lvlText w:val="%8."/>
      <w:lvlJc w:val="left"/>
      <w:pPr>
        <w:ind w:left="5760" w:hanging="360"/>
      </w:pPr>
    </w:lvl>
    <w:lvl w:ilvl="8" w:tplc="580E87B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B62C17"/>
    <w:multiLevelType w:val="hybridMultilevel"/>
    <w:tmpl w:val="4EEAD9AC"/>
    <w:lvl w:ilvl="0" w:tplc="21A2BEB8">
      <w:start w:val="1"/>
      <w:numFmt w:val="decimal"/>
      <w:lvlText w:val=""/>
      <w:lvlJc w:val="left"/>
      <w:pPr>
        <w:ind w:left="720" w:hanging="360"/>
      </w:pPr>
    </w:lvl>
    <w:lvl w:ilvl="1" w:tplc="26AAC51A">
      <w:start w:val="1"/>
      <w:numFmt w:val="lowerLetter"/>
      <w:lvlText w:val="%2."/>
      <w:lvlJc w:val="left"/>
      <w:pPr>
        <w:ind w:left="1440" w:hanging="360"/>
      </w:pPr>
    </w:lvl>
    <w:lvl w:ilvl="2" w:tplc="2BE09820">
      <w:start w:val="1"/>
      <w:numFmt w:val="lowerRoman"/>
      <w:lvlText w:val="%3."/>
      <w:lvlJc w:val="right"/>
      <w:pPr>
        <w:ind w:left="2160" w:hanging="180"/>
      </w:pPr>
    </w:lvl>
    <w:lvl w:ilvl="3" w:tplc="8E0E3318">
      <w:start w:val="1"/>
      <w:numFmt w:val="decimal"/>
      <w:lvlText w:val="%4."/>
      <w:lvlJc w:val="left"/>
      <w:pPr>
        <w:ind w:left="2880" w:hanging="360"/>
      </w:pPr>
    </w:lvl>
    <w:lvl w:ilvl="4" w:tplc="A9940A56">
      <w:start w:val="1"/>
      <w:numFmt w:val="lowerLetter"/>
      <w:lvlText w:val="%5."/>
      <w:lvlJc w:val="left"/>
      <w:pPr>
        <w:ind w:left="3600" w:hanging="360"/>
      </w:pPr>
    </w:lvl>
    <w:lvl w:ilvl="5" w:tplc="C47E9DAC">
      <w:start w:val="1"/>
      <w:numFmt w:val="lowerRoman"/>
      <w:lvlText w:val="%6."/>
      <w:lvlJc w:val="right"/>
      <w:pPr>
        <w:ind w:left="4320" w:hanging="180"/>
      </w:pPr>
    </w:lvl>
    <w:lvl w:ilvl="6" w:tplc="3FAE49DA">
      <w:start w:val="1"/>
      <w:numFmt w:val="decimal"/>
      <w:lvlText w:val="%7."/>
      <w:lvlJc w:val="left"/>
      <w:pPr>
        <w:ind w:left="5040" w:hanging="360"/>
      </w:pPr>
    </w:lvl>
    <w:lvl w:ilvl="7" w:tplc="7F02F7CE">
      <w:start w:val="1"/>
      <w:numFmt w:val="lowerLetter"/>
      <w:lvlText w:val="%8."/>
      <w:lvlJc w:val="left"/>
      <w:pPr>
        <w:ind w:left="5760" w:hanging="360"/>
      </w:pPr>
    </w:lvl>
    <w:lvl w:ilvl="8" w:tplc="2210278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8E1E43"/>
    <w:multiLevelType w:val="hybridMultilevel"/>
    <w:tmpl w:val="6C46390E"/>
    <w:lvl w:ilvl="0" w:tplc="18AE3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0C82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56E1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92F5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2036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C264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1E0D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00C5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50B5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3035106A"/>
    <w:multiLevelType w:val="hybridMultilevel"/>
    <w:tmpl w:val="E78EB30E"/>
    <w:lvl w:ilvl="0" w:tplc="9D4630B8">
      <w:start w:val="1"/>
      <w:numFmt w:val="decimal"/>
      <w:lvlText w:val=""/>
      <w:lvlJc w:val="left"/>
      <w:pPr>
        <w:ind w:left="720" w:hanging="360"/>
      </w:pPr>
    </w:lvl>
    <w:lvl w:ilvl="1" w:tplc="7F58F49A">
      <w:start w:val="1"/>
      <w:numFmt w:val="lowerLetter"/>
      <w:lvlText w:val="%2."/>
      <w:lvlJc w:val="left"/>
      <w:pPr>
        <w:ind w:left="1440" w:hanging="360"/>
      </w:pPr>
    </w:lvl>
    <w:lvl w:ilvl="2" w:tplc="744C1380">
      <w:start w:val="1"/>
      <w:numFmt w:val="lowerRoman"/>
      <w:lvlText w:val="%3."/>
      <w:lvlJc w:val="right"/>
      <w:pPr>
        <w:ind w:left="2160" w:hanging="180"/>
      </w:pPr>
    </w:lvl>
    <w:lvl w:ilvl="3" w:tplc="6C9276F0">
      <w:start w:val="1"/>
      <w:numFmt w:val="decimal"/>
      <w:lvlText w:val="%4."/>
      <w:lvlJc w:val="left"/>
      <w:pPr>
        <w:ind w:left="2880" w:hanging="360"/>
      </w:pPr>
    </w:lvl>
    <w:lvl w:ilvl="4" w:tplc="304AF80C">
      <w:start w:val="1"/>
      <w:numFmt w:val="lowerLetter"/>
      <w:lvlText w:val="%5."/>
      <w:lvlJc w:val="left"/>
      <w:pPr>
        <w:ind w:left="3600" w:hanging="360"/>
      </w:pPr>
    </w:lvl>
    <w:lvl w:ilvl="5" w:tplc="6E7E303C">
      <w:start w:val="1"/>
      <w:numFmt w:val="lowerRoman"/>
      <w:lvlText w:val="%6."/>
      <w:lvlJc w:val="right"/>
      <w:pPr>
        <w:ind w:left="4320" w:hanging="180"/>
      </w:pPr>
    </w:lvl>
    <w:lvl w:ilvl="6" w:tplc="E9A6110C">
      <w:start w:val="1"/>
      <w:numFmt w:val="decimal"/>
      <w:lvlText w:val="%7."/>
      <w:lvlJc w:val="left"/>
      <w:pPr>
        <w:ind w:left="5040" w:hanging="360"/>
      </w:pPr>
    </w:lvl>
    <w:lvl w:ilvl="7" w:tplc="5F6AE278">
      <w:start w:val="1"/>
      <w:numFmt w:val="lowerLetter"/>
      <w:lvlText w:val="%8."/>
      <w:lvlJc w:val="left"/>
      <w:pPr>
        <w:ind w:left="5760" w:hanging="360"/>
      </w:pPr>
    </w:lvl>
    <w:lvl w:ilvl="8" w:tplc="A0D0BEB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9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nothing"/>
      <w:lvlText w:val=""/>
      <w:lvlJc w:val="left"/>
      <w:pPr>
        <w:ind w:left="284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4A11233E"/>
    <w:multiLevelType w:val="hybridMultilevel"/>
    <w:tmpl w:val="7868D20A"/>
    <w:lvl w:ilvl="0" w:tplc="5FAE1C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38E4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C3CEB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A0E5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4814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42D5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325D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EA37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E064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2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3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4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5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7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8" w15:restartNumberingAfterBreak="0">
    <w:nsid w:val="63F7505F"/>
    <w:multiLevelType w:val="hybridMultilevel"/>
    <w:tmpl w:val="24925A16"/>
    <w:lvl w:ilvl="0" w:tplc="61D0E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A071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D6C3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CCE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CC94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2E71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9685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F21F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ACA6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D51499"/>
    <w:multiLevelType w:val="hybridMultilevel"/>
    <w:tmpl w:val="DAC8D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F64BCE"/>
    <w:multiLevelType w:val="hybridMultilevel"/>
    <w:tmpl w:val="BB6CD40A"/>
    <w:lvl w:ilvl="0" w:tplc="4274E23C">
      <w:start w:val="1"/>
      <w:numFmt w:val="decimal"/>
      <w:lvlText w:val=""/>
      <w:lvlJc w:val="left"/>
      <w:pPr>
        <w:ind w:left="720" w:hanging="360"/>
      </w:pPr>
    </w:lvl>
    <w:lvl w:ilvl="1" w:tplc="CC1C055A">
      <w:start w:val="1"/>
      <w:numFmt w:val="lowerLetter"/>
      <w:lvlText w:val="%2."/>
      <w:lvlJc w:val="left"/>
      <w:pPr>
        <w:ind w:left="1440" w:hanging="360"/>
      </w:pPr>
    </w:lvl>
    <w:lvl w:ilvl="2" w:tplc="BDB8DE82">
      <w:start w:val="1"/>
      <w:numFmt w:val="lowerRoman"/>
      <w:lvlText w:val="%3."/>
      <w:lvlJc w:val="right"/>
      <w:pPr>
        <w:ind w:left="2160" w:hanging="180"/>
      </w:pPr>
    </w:lvl>
    <w:lvl w:ilvl="3" w:tplc="B87A9694">
      <w:start w:val="1"/>
      <w:numFmt w:val="decimal"/>
      <w:lvlText w:val="%4."/>
      <w:lvlJc w:val="left"/>
      <w:pPr>
        <w:ind w:left="2880" w:hanging="360"/>
      </w:pPr>
    </w:lvl>
    <w:lvl w:ilvl="4" w:tplc="4EA8F5E2">
      <w:start w:val="1"/>
      <w:numFmt w:val="lowerLetter"/>
      <w:lvlText w:val="%5."/>
      <w:lvlJc w:val="left"/>
      <w:pPr>
        <w:ind w:left="3600" w:hanging="360"/>
      </w:pPr>
    </w:lvl>
    <w:lvl w:ilvl="5" w:tplc="A5EA9960">
      <w:start w:val="1"/>
      <w:numFmt w:val="lowerRoman"/>
      <w:lvlText w:val="%6."/>
      <w:lvlJc w:val="right"/>
      <w:pPr>
        <w:ind w:left="4320" w:hanging="180"/>
      </w:pPr>
    </w:lvl>
    <w:lvl w:ilvl="6" w:tplc="62CC9E44">
      <w:start w:val="1"/>
      <w:numFmt w:val="decimal"/>
      <w:lvlText w:val="%7."/>
      <w:lvlJc w:val="left"/>
      <w:pPr>
        <w:ind w:left="5040" w:hanging="360"/>
      </w:pPr>
    </w:lvl>
    <w:lvl w:ilvl="7" w:tplc="3AB24E1E">
      <w:start w:val="1"/>
      <w:numFmt w:val="lowerLetter"/>
      <w:lvlText w:val="%8."/>
      <w:lvlJc w:val="left"/>
      <w:pPr>
        <w:ind w:left="5760" w:hanging="360"/>
      </w:pPr>
    </w:lvl>
    <w:lvl w:ilvl="8" w:tplc="618237D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6E0F3C"/>
    <w:multiLevelType w:val="hybridMultilevel"/>
    <w:tmpl w:val="4F82B7FE"/>
    <w:lvl w:ilvl="0" w:tplc="F89E8672">
      <w:start w:val="1"/>
      <w:numFmt w:val="decimal"/>
      <w:lvlText w:val="%1."/>
      <w:lvlJc w:val="left"/>
      <w:pPr>
        <w:ind w:left="720" w:hanging="360"/>
      </w:pPr>
    </w:lvl>
    <w:lvl w:ilvl="1" w:tplc="5770C3D8">
      <w:start w:val="1"/>
      <w:numFmt w:val="decimal"/>
      <w:lvlText w:val="%2."/>
      <w:lvlJc w:val="left"/>
      <w:pPr>
        <w:ind w:left="1440" w:hanging="360"/>
      </w:pPr>
    </w:lvl>
    <w:lvl w:ilvl="2" w:tplc="F1E6956C">
      <w:start w:val="1"/>
      <w:numFmt w:val="lowerRoman"/>
      <w:lvlText w:val="%3."/>
      <w:lvlJc w:val="right"/>
      <w:pPr>
        <w:ind w:left="2160" w:hanging="180"/>
      </w:pPr>
    </w:lvl>
    <w:lvl w:ilvl="3" w:tplc="FDD0CC0A">
      <w:start w:val="1"/>
      <w:numFmt w:val="decimal"/>
      <w:lvlText w:val="%4."/>
      <w:lvlJc w:val="left"/>
      <w:pPr>
        <w:ind w:left="2880" w:hanging="360"/>
      </w:pPr>
    </w:lvl>
    <w:lvl w:ilvl="4" w:tplc="491C190C">
      <w:start w:val="1"/>
      <w:numFmt w:val="lowerLetter"/>
      <w:lvlText w:val="%5."/>
      <w:lvlJc w:val="left"/>
      <w:pPr>
        <w:ind w:left="3600" w:hanging="360"/>
      </w:pPr>
    </w:lvl>
    <w:lvl w:ilvl="5" w:tplc="37A89892">
      <w:start w:val="1"/>
      <w:numFmt w:val="lowerRoman"/>
      <w:lvlText w:val="%6."/>
      <w:lvlJc w:val="right"/>
      <w:pPr>
        <w:ind w:left="4320" w:hanging="180"/>
      </w:pPr>
    </w:lvl>
    <w:lvl w:ilvl="6" w:tplc="ACD87EA6">
      <w:start w:val="1"/>
      <w:numFmt w:val="decimal"/>
      <w:lvlText w:val="%7."/>
      <w:lvlJc w:val="left"/>
      <w:pPr>
        <w:ind w:left="5040" w:hanging="360"/>
      </w:pPr>
    </w:lvl>
    <w:lvl w:ilvl="7" w:tplc="2CDC5C32">
      <w:start w:val="1"/>
      <w:numFmt w:val="lowerLetter"/>
      <w:lvlText w:val="%8."/>
      <w:lvlJc w:val="left"/>
      <w:pPr>
        <w:ind w:left="5760" w:hanging="360"/>
      </w:pPr>
    </w:lvl>
    <w:lvl w:ilvl="8" w:tplc="4198B8B6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7"/>
  </w:num>
  <w:num w:numId="2">
    <w:abstractNumId w:val="10"/>
  </w:num>
  <w:num w:numId="3">
    <w:abstractNumId w:val="13"/>
  </w:num>
  <w:num w:numId="4">
    <w:abstractNumId w:val="9"/>
  </w:num>
  <w:num w:numId="5">
    <w:abstractNumId w:val="30"/>
  </w:num>
  <w:num w:numId="6">
    <w:abstractNumId w:val="31"/>
  </w:num>
  <w:num w:numId="7">
    <w:abstractNumId w:val="20"/>
  </w:num>
  <w:num w:numId="8">
    <w:abstractNumId w:val="14"/>
  </w:num>
  <w:num w:numId="9">
    <w:abstractNumId w:val="15"/>
  </w:num>
  <w:num w:numId="10">
    <w:abstractNumId w:val="28"/>
  </w:num>
  <w:num w:numId="11">
    <w:abstractNumId w:val="22"/>
  </w:num>
  <w:num w:numId="12">
    <w:abstractNumId w:val="19"/>
  </w:num>
  <w:num w:numId="13">
    <w:abstractNumId w:val="24"/>
  </w:num>
  <w:num w:numId="14">
    <w:abstractNumId w:val="26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27"/>
  </w:num>
  <w:num w:numId="18">
    <w:abstractNumId w:val="16"/>
  </w:num>
  <w:num w:numId="19">
    <w:abstractNumId w:val="23"/>
  </w:num>
  <w:num w:numId="20">
    <w:abstractNumId w:val="12"/>
  </w:num>
  <w:num w:numId="21">
    <w:abstractNumId w:val="21"/>
  </w:num>
  <w:num w:numId="22">
    <w:abstractNumId w:val="6"/>
  </w:num>
  <w:num w:numId="23">
    <w:abstractNumId w:val="11"/>
  </w:num>
  <w:num w:numId="24">
    <w:abstractNumId w:val="0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5"/>
  </w:num>
  <w:num w:numId="30">
    <w:abstractNumId w:val="8"/>
  </w:num>
  <w:num w:numId="31">
    <w:abstractNumId w:val="32"/>
  </w:num>
  <w:num w:numId="32">
    <w:abstractNumId w:val="25"/>
  </w:num>
  <w:num w:numId="33">
    <w:abstractNumId w:val="19"/>
  </w:num>
  <w:num w:numId="34">
    <w:abstractNumId w:val="19"/>
  </w:num>
  <w:num w:numId="35">
    <w:abstractNumId w:val="19"/>
  </w:num>
  <w:num w:numId="36">
    <w:abstractNumId w:val="19"/>
  </w:num>
  <w:num w:numId="37">
    <w:abstractNumId w:val="19"/>
  </w:num>
  <w:num w:numId="38">
    <w:abstractNumId w:val="19"/>
  </w:num>
  <w:num w:numId="39">
    <w:abstractNumId w:val="19"/>
  </w:num>
  <w:num w:numId="40">
    <w:abstractNumId w:val="19"/>
  </w:num>
  <w:num w:numId="41">
    <w:abstractNumId w:val="22"/>
  </w:num>
  <w:num w:numId="42">
    <w:abstractNumId w:val="32"/>
  </w:num>
  <w:num w:numId="43">
    <w:abstractNumId w:val="24"/>
  </w:num>
  <w:num w:numId="44">
    <w:abstractNumId w:val="26"/>
  </w:num>
  <w:num w:numId="45">
    <w:abstractNumId w:val="29"/>
  </w:num>
  <w:num w:numId="46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activeWritingStyle w:appName="MSWord" w:lang="en-US" w:vendorID="64" w:dllVersion="131078" w:nlCheck="1" w:checkStyle="1"/>
  <w:attachedTemplate r:id="rId1"/>
  <w:defaultTabStop w:val="720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C4C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6BF8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1C9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52C0"/>
    <w:rsid w:val="0019600C"/>
    <w:rsid w:val="001960D9"/>
    <w:rsid w:val="00196CF1"/>
    <w:rsid w:val="00197B41"/>
    <w:rsid w:val="001A03EA"/>
    <w:rsid w:val="001A3627"/>
    <w:rsid w:val="001A5058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410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762CD"/>
    <w:rsid w:val="0028080E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75A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09E5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6AD6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219B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148B"/>
    <w:rsid w:val="004128F0"/>
    <w:rsid w:val="00413D64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540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323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537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CD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231"/>
    <w:rsid w:val="005C1BFC"/>
    <w:rsid w:val="005C1F70"/>
    <w:rsid w:val="005C7B55"/>
    <w:rsid w:val="005D0175"/>
    <w:rsid w:val="005D170E"/>
    <w:rsid w:val="005D1CC4"/>
    <w:rsid w:val="005D2D62"/>
    <w:rsid w:val="005D5A78"/>
    <w:rsid w:val="005D5DB0"/>
    <w:rsid w:val="005D6629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19FB3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E2"/>
    <w:rsid w:val="00637AF8"/>
    <w:rsid w:val="006412BE"/>
    <w:rsid w:val="0064144D"/>
    <w:rsid w:val="00641609"/>
    <w:rsid w:val="0064160E"/>
    <w:rsid w:val="00641F0D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5F64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8F77C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33E1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0EA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7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497"/>
    <w:rsid w:val="00A65A2B"/>
    <w:rsid w:val="00A70170"/>
    <w:rsid w:val="00A726C7"/>
    <w:rsid w:val="00A7409C"/>
    <w:rsid w:val="00A752B5"/>
    <w:rsid w:val="00A755E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32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EA921"/>
    <w:rsid w:val="00AF1F68"/>
    <w:rsid w:val="00AF27B7"/>
    <w:rsid w:val="00AF2BB2"/>
    <w:rsid w:val="00AF3C5D"/>
    <w:rsid w:val="00AF726A"/>
    <w:rsid w:val="00AF7AB4"/>
    <w:rsid w:val="00AF7B91"/>
    <w:rsid w:val="00AF7F14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2EF7"/>
    <w:rsid w:val="00B35B87"/>
    <w:rsid w:val="00B40556"/>
    <w:rsid w:val="00B43107"/>
    <w:rsid w:val="00B45922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877FA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2CB1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0061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3D08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3073"/>
    <w:rsid w:val="00CD6E8E"/>
    <w:rsid w:val="00CE12B2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4AC5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2C34"/>
    <w:rsid w:val="00D54AAC"/>
    <w:rsid w:val="00D54B32"/>
    <w:rsid w:val="00D55DF0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2D6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12FC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3D6C"/>
    <w:rsid w:val="00E164F2"/>
    <w:rsid w:val="00E16F61"/>
    <w:rsid w:val="00E178A7"/>
    <w:rsid w:val="00E20F6A"/>
    <w:rsid w:val="00E21A25"/>
    <w:rsid w:val="00E23303"/>
    <w:rsid w:val="00E253CA"/>
    <w:rsid w:val="00E25ABF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4CAE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1536B33"/>
    <w:rsid w:val="0171C426"/>
    <w:rsid w:val="01C1888F"/>
    <w:rsid w:val="01CDC9E9"/>
    <w:rsid w:val="01CFADA6"/>
    <w:rsid w:val="021935B2"/>
    <w:rsid w:val="02342C91"/>
    <w:rsid w:val="02505814"/>
    <w:rsid w:val="0255F85D"/>
    <w:rsid w:val="0260EA9D"/>
    <w:rsid w:val="0271C8CC"/>
    <w:rsid w:val="028A31E8"/>
    <w:rsid w:val="028B55BB"/>
    <w:rsid w:val="028DCB0D"/>
    <w:rsid w:val="028F94F8"/>
    <w:rsid w:val="0292BF20"/>
    <w:rsid w:val="0296F356"/>
    <w:rsid w:val="02A8BF6D"/>
    <w:rsid w:val="02CEA44D"/>
    <w:rsid w:val="02D5F96D"/>
    <w:rsid w:val="02F81855"/>
    <w:rsid w:val="02FCC271"/>
    <w:rsid w:val="03200EDB"/>
    <w:rsid w:val="033EC560"/>
    <w:rsid w:val="03435689"/>
    <w:rsid w:val="034F4C0B"/>
    <w:rsid w:val="038C9644"/>
    <w:rsid w:val="0398EF71"/>
    <w:rsid w:val="03A24BFB"/>
    <w:rsid w:val="03A77E27"/>
    <w:rsid w:val="03C4AAE1"/>
    <w:rsid w:val="03D7ECBB"/>
    <w:rsid w:val="03E6B306"/>
    <w:rsid w:val="0402564E"/>
    <w:rsid w:val="040ED1C0"/>
    <w:rsid w:val="0426B7A3"/>
    <w:rsid w:val="0441DD3A"/>
    <w:rsid w:val="0448FBFE"/>
    <w:rsid w:val="046EE94A"/>
    <w:rsid w:val="04745A13"/>
    <w:rsid w:val="0495336D"/>
    <w:rsid w:val="04BC9670"/>
    <w:rsid w:val="04DFED46"/>
    <w:rsid w:val="050879D6"/>
    <w:rsid w:val="0520F39A"/>
    <w:rsid w:val="0521E376"/>
    <w:rsid w:val="052D8019"/>
    <w:rsid w:val="0567E1AB"/>
    <w:rsid w:val="05910D0A"/>
    <w:rsid w:val="05A72841"/>
    <w:rsid w:val="05B08ADD"/>
    <w:rsid w:val="05C12672"/>
    <w:rsid w:val="05DB0857"/>
    <w:rsid w:val="05EE8A46"/>
    <w:rsid w:val="060BCC78"/>
    <w:rsid w:val="060DA651"/>
    <w:rsid w:val="06110097"/>
    <w:rsid w:val="06429E62"/>
    <w:rsid w:val="06433A02"/>
    <w:rsid w:val="065C5FCA"/>
    <w:rsid w:val="06649C81"/>
    <w:rsid w:val="068FE605"/>
    <w:rsid w:val="06A181D3"/>
    <w:rsid w:val="06B6A28F"/>
    <w:rsid w:val="06CA0726"/>
    <w:rsid w:val="06D0F4F7"/>
    <w:rsid w:val="07454633"/>
    <w:rsid w:val="074A7A7E"/>
    <w:rsid w:val="078BC83C"/>
    <w:rsid w:val="07923642"/>
    <w:rsid w:val="0797CD16"/>
    <w:rsid w:val="07DAC5FD"/>
    <w:rsid w:val="0803DFC5"/>
    <w:rsid w:val="0808E417"/>
    <w:rsid w:val="080F48A1"/>
    <w:rsid w:val="08957BDA"/>
    <w:rsid w:val="08CF799B"/>
    <w:rsid w:val="090EFE27"/>
    <w:rsid w:val="09220FF8"/>
    <w:rsid w:val="094B15E1"/>
    <w:rsid w:val="094EB827"/>
    <w:rsid w:val="09988CEF"/>
    <w:rsid w:val="09BE0F8F"/>
    <w:rsid w:val="09D9885F"/>
    <w:rsid w:val="09DC4B82"/>
    <w:rsid w:val="09F2607C"/>
    <w:rsid w:val="0A078BCC"/>
    <w:rsid w:val="0A1AD66A"/>
    <w:rsid w:val="0A770877"/>
    <w:rsid w:val="0AB477C5"/>
    <w:rsid w:val="0AC03D7D"/>
    <w:rsid w:val="0AD6C994"/>
    <w:rsid w:val="0AED45CD"/>
    <w:rsid w:val="0AF7B5DE"/>
    <w:rsid w:val="0AFC90E3"/>
    <w:rsid w:val="0B11E00F"/>
    <w:rsid w:val="0B218663"/>
    <w:rsid w:val="0B92B712"/>
    <w:rsid w:val="0BA2A613"/>
    <w:rsid w:val="0BA5F2BD"/>
    <w:rsid w:val="0BB8D37D"/>
    <w:rsid w:val="0BBA5F91"/>
    <w:rsid w:val="0BDA90EF"/>
    <w:rsid w:val="0BDABE81"/>
    <w:rsid w:val="0C3F99BB"/>
    <w:rsid w:val="0C705D6C"/>
    <w:rsid w:val="0C72F439"/>
    <w:rsid w:val="0C75D0C8"/>
    <w:rsid w:val="0C7F516D"/>
    <w:rsid w:val="0CB19518"/>
    <w:rsid w:val="0CF5A05C"/>
    <w:rsid w:val="0CF84224"/>
    <w:rsid w:val="0CFE3F78"/>
    <w:rsid w:val="0D30ACE6"/>
    <w:rsid w:val="0D5D9BB1"/>
    <w:rsid w:val="0D7D31B6"/>
    <w:rsid w:val="0D867A06"/>
    <w:rsid w:val="0D892DA3"/>
    <w:rsid w:val="0D8E923F"/>
    <w:rsid w:val="0DB52276"/>
    <w:rsid w:val="0DBBF755"/>
    <w:rsid w:val="0DF32EC2"/>
    <w:rsid w:val="0E1536F9"/>
    <w:rsid w:val="0E251944"/>
    <w:rsid w:val="0E40EA9D"/>
    <w:rsid w:val="0E59B73E"/>
    <w:rsid w:val="0E61D81C"/>
    <w:rsid w:val="0E793112"/>
    <w:rsid w:val="0E8112F5"/>
    <w:rsid w:val="0E862FDC"/>
    <w:rsid w:val="0EA16B09"/>
    <w:rsid w:val="0EA3018C"/>
    <w:rsid w:val="0EC2668D"/>
    <w:rsid w:val="0ECF2711"/>
    <w:rsid w:val="0F1C4A6D"/>
    <w:rsid w:val="0F421614"/>
    <w:rsid w:val="0F4B569C"/>
    <w:rsid w:val="0F4EB312"/>
    <w:rsid w:val="0F55DB15"/>
    <w:rsid w:val="0FA5FCD9"/>
    <w:rsid w:val="0FDD52FC"/>
    <w:rsid w:val="0FEC61DB"/>
    <w:rsid w:val="1005A056"/>
    <w:rsid w:val="1006D25E"/>
    <w:rsid w:val="100FAFAA"/>
    <w:rsid w:val="102AC33F"/>
    <w:rsid w:val="103F2CD8"/>
    <w:rsid w:val="1057652D"/>
    <w:rsid w:val="10821E6E"/>
    <w:rsid w:val="10CEED65"/>
    <w:rsid w:val="10E9E6A5"/>
    <w:rsid w:val="11034726"/>
    <w:rsid w:val="1106FAE8"/>
    <w:rsid w:val="11373834"/>
    <w:rsid w:val="1155CFB9"/>
    <w:rsid w:val="115D34FF"/>
    <w:rsid w:val="118671F5"/>
    <w:rsid w:val="11A0FB1B"/>
    <w:rsid w:val="11B517A4"/>
    <w:rsid w:val="11C7B734"/>
    <w:rsid w:val="11FE5946"/>
    <w:rsid w:val="12188848"/>
    <w:rsid w:val="122AF0AD"/>
    <w:rsid w:val="124CFC6F"/>
    <w:rsid w:val="12915140"/>
    <w:rsid w:val="12AF1065"/>
    <w:rsid w:val="12C1D11C"/>
    <w:rsid w:val="12CC3589"/>
    <w:rsid w:val="12F555EA"/>
    <w:rsid w:val="1328E605"/>
    <w:rsid w:val="13AADBF4"/>
    <w:rsid w:val="13B6E416"/>
    <w:rsid w:val="13B862D9"/>
    <w:rsid w:val="13C9654C"/>
    <w:rsid w:val="13DE049E"/>
    <w:rsid w:val="140294F8"/>
    <w:rsid w:val="140745D8"/>
    <w:rsid w:val="1442912A"/>
    <w:rsid w:val="14463487"/>
    <w:rsid w:val="1448371F"/>
    <w:rsid w:val="14638FC8"/>
    <w:rsid w:val="149D0C6B"/>
    <w:rsid w:val="14DB134A"/>
    <w:rsid w:val="1570D695"/>
    <w:rsid w:val="15891CB6"/>
    <w:rsid w:val="159DCB40"/>
    <w:rsid w:val="15B38CD1"/>
    <w:rsid w:val="15E91AE0"/>
    <w:rsid w:val="15ED16F9"/>
    <w:rsid w:val="15FC530A"/>
    <w:rsid w:val="16025073"/>
    <w:rsid w:val="16073A80"/>
    <w:rsid w:val="16090F25"/>
    <w:rsid w:val="1617C63E"/>
    <w:rsid w:val="16207877"/>
    <w:rsid w:val="162188E1"/>
    <w:rsid w:val="163501B2"/>
    <w:rsid w:val="164458E1"/>
    <w:rsid w:val="1649EA9E"/>
    <w:rsid w:val="164DE5D9"/>
    <w:rsid w:val="16631C75"/>
    <w:rsid w:val="166F9C29"/>
    <w:rsid w:val="16AF47C3"/>
    <w:rsid w:val="16E4FA40"/>
    <w:rsid w:val="16F5F91E"/>
    <w:rsid w:val="17507AA8"/>
    <w:rsid w:val="1759E4C7"/>
    <w:rsid w:val="1790ECAD"/>
    <w:rsid w:val="1797CC55"/>
    <w:rsid w:val="17E1B46C"/>
    <w:rsid w:val="182A0CA6"/>
    <w:rsid w:val="18392CFC"/>
    <w:rsid w:val="18494296"/>
    <w:rsid w:val="184FB774"/>
    <w:rsid w:val="1863183D"/>
    <w:rsid w:val="186B80D0"/>
    <w:rsid w:val="188B3204"/>
    <w:rsid w:val="18E042EE"/>
    <w:rsid w:val="19038EF9"/>
    <w:rsid w:val="190DA160"/>
    <w:rsid w:val="19568A3D"/>
    <w:rsid w:val="197A694C"/>
    <w:rsid w:val="1985C4C3"/>
    <w:rsid w:val="198FDD36"/>
    <w:rsid w:val="19AD4E62"/>
    <w:rsid w:val="19F5FFDB"/>
    <w:rsid w:val="1A07F5A7"/>
    <w:rsid w:val="1A191C2B"/>
    <w:rsid w:val="1A360279"/>
    <w:rsid w:val="1A5D33E7"/>
    <w:rsid w:val="1A85E1C6"/>
    <w:rsid w:val="1A955B4D"/>
    <w:rsid w:val="1AC8347F"/>
    <w:rsid w:val="1AD2FAF6"/>
    <w:rsid w:val="1AF34BA2"/>
    <w:rsid w:val="1B1EAC15"/>
    <w:rsid w:val="1B2C97CA"/>
    <w:rsid w:val="1B338F10"/>
    <w:rsid w:val="1B40850B"/>
    <w:rsid w:val="1B4F63B5"/>
    <w:rsid w:val="1B73EFFA"/>
    <w:rsid w:val="1B9C545E"/>
    <w:rsid w:val="1BCB3631"/>
    <w:rsid w:val="1C431733"/>
    <w:rsid w:val="1CAE2A12"/>
    <w:rsid w:val="1CB17E24"/>
    <w:rsid w:val="1CBADFFD"/>
    <w:rsid w:val="1CC038B5"/>
    <w:rsid w:val="1CFD572D"/>
    <w:rsid w:val="1D18EDA5"/>
    <w:rsid w:val="1D651807"/>
    <w:rsid w:val="1D7B40E7"/>
    <w:rsid w:val="1D844CB2"/>
    <w:rsid w:val="1D8AC931"/>
    <w:rsid w:val="1DA04DE2"/>
    <w:rsid w:val="1DA6BEC6"/>
    <w:rsid w:val="1E0358F0"/>
    <w:rsid w:val="1E0617EE"/>
    <w:rsid w:val="1E10E149"/>
    <w:rsid w:val="1E16396C"/>
    <w:rsid w:val="1E35882C"/>
    <w:rsid w:val="1E7BAACE"/>
    <w:rsid w:val="1E8D7401"/>
    <w:rsid w:val="1EE956CF"/>
    <w:rsid w:val="1F0A60A5"/>
    <w:rsid w:val="1F16F4A2"/>
    <w:rsid w:val="1F2A9C94"/>
    <w:rsid w:val="1F2FAF73"/>
    <w:rsid w:val="1F8CE991"/>
    <w:rsid w:val="1FB9C4C5"/>
    <w:rsid w:val="1FCD15F9"/>
    <w:rsid w:val="2015BE3F"/>
    <w:rsid w:val="201A0C20"/>
    <w:rsid w:val="201EFFC1"/>
    <w:rsid w:val="20489173"/>
    <w:rsid w:val="20790114"/>
    <w:rsid w:val="20AECBD5"/>
    <w:rsid w:val="20B61C46"/>
    <w:rsid w:val="20BD69E7"/>
    <w:rsid w:val="20F511D2"/>
    <w:rsid w:val="210B927D"/>
    <w:rsid w:val="210F8965"/>
    <w:rsid w:val="21337F60"/>
    <w:rsid w:val="214D6A90"/>
    <w:rsid w:val="215F7B5C"/>
    <w:rsid w:val="2163ABE8"/>
    <w:rsid w:val="216E6880"/>
    <w:rsid w:val="2180C8BF"/>
    <w:rsid w:val="2191055C"/>
    <w:rsid w:val="2193B645"/>
    <w:rsid w:val="21AA8806"/>
    <w:rsid w:val="21B21006"/>
    <w:rsid w:val="21E143F5"/>
    <w:rsid w:val="21E20D9F"/>
    <w:rsid w:val="21ECD180"/>
    <w:rsid w:val="21FEEC76"/>
    <w:rsid w:val="22136DB2"/>
    <w:rsid w:val="222997E3"/>
    <w:rsid w:val="2259282C"/>
    <w:rsid w:val="226CC10A"/>
    <w:rsid w:val="22A12729"/>
    <w:rsid w:val="22A46564"/>
    <w:rsid w:val="22C33791"/>
    <w:rsid w:val="22EB3091"/>
    <w:rsid w:val="22F8907C"/>
    <w:rsid w:val="22FE4E7A"/>
    <w:rsid w:val="230DCA3F"/>
    <w:rsid w:val="231C5E2C"/>
    <w:rsid w:val="23270EA3"/>
    <w:rsid w:val="232C8662"/>
    <w:rsid w:val="2347F92C"/>
    <w:rsid w:val="23651870"/>
    <w:rsid w:val="2385506F"/>
    <w:rsid w:val="2385EC5C"/>
    <w:rsid w:val="23A8179B"/>
    <w:rsid w:val="23E5BEF4"/>
    <w:rsid w:val="23E79BDD"/>
    <w:rsid w:val="23EBA0B2"/>
    <w:rsid w:val="23EC8A8C"/>
    <w:rsid w:val="23F98120"/>
    <w:rsid w:val="23FA815C"/>
    <w:rsid w:val="24090582"/>
    <w:rsid w:val="240A740B"/>
    <w:rsid w:val="2417441A"/>
    <w:rsid w:val="241786A5"/>
    <w:rsid w:val="2432168C"/>
    <w:rsid w:val="245418D3"/>
    <w:rsid w:val="253469F9"/>
    <w:rsid w:val="253948B4"/>
    <w:rsid w:val="255C24AB"/>
    <w:rsid w:val="25797787"/>
    <w:rsid w:val="26566171"/>
    <w:rsid w:val="2672A391"/>
    <w:rsid w:val="2696059B"/>
    <w:rsid w:val="26AA8BCC"/>
    <w:rsid w:val="2726AB21"/>
    <w:rsid w:val="27275B65"/>
    <w:rsid w:val="2751F6EA"/>
    <w:rsid w:val="2775AD37"/>
    <w:rsid w:val="278BFD9E"/>
    <w:rsid w:val="279C2ACA"/>
    <w:rsid w:val="27A60655"/>
    <w:rsid w:val="27A6EAAC"/>
    <w:rsid w:val="27A714B8"/>
    <w:rsid w:val="27A9BA29"/>
    <w:rsid w:val="27AC3C66"/>
    <w:rsid w:val="27B72345"/>
    <w:rsid w:val="27D9BB2D"/>
    <w:rsid w:val="27E94DC8"/>
    <w:rsid w:val="27EA52C0"/>
    <w:rsid w:val="27F51CAB"/>
    <w:rsid w:val="28166C10"/>
    <w:rsid w:val="28271600"/>
    <w:rsid w:val="2836A5DC"/>
    <w:rsid w:val="285CC540"/>
    <w:rsid w:val="286A19DC"/>
    <w:rsid w:val="287D11E7"/>
    <w:rsid w:val="2888F5FE"/>
    <w:rsid w:val="28A71623"/>
    <w:rsid w:val="28BFA9E9"/>
    <w:rsid w:val="28C7FC57"/>
    <w:rsid w:val="29006681"/>
    <w:rsid w:val="2956D48E"/>
    <w:rsid w:val="2971890C"/>
    <w:rsid w:val="298371D9"/>
    <w:rsid w:val="298DD349"/>
    <w:rsid w:val="29AC0A05"/>
    <w:rsid w:val="29AECC81"/>
    <w:rsid w:val="29D88B0A"/>
    <w:rsid w:val="29DEEDB9"/>
    <w:rsid w:val="29F651C9"/>
    <w:rsid w:val="2A2D6B72"/>
    <w:rsid w:val="2A6686EC"/>
    <w:rsid w:val="2A7AA46E"/>
    <w:rsid w:val="2A7D1283"/>
    <w:rsid w:val="2A9FB6FB"/>
    <w:rsid w:val="2AD5B218"/>
    <w:rsid w:val="2ADF822F"/>
    <w:rsid w:val="2AF2D65E"/>
    <w:rsid w:val="2B2A5A19"/>
    <w:rsid w:val="2B4FA6BA"/>
    <w:rsid w:val="2B89615B"/>
    <w:rsid w:val="2BA69A44"/>
    <w:rsid w:val="2BB53E61"/>
    <w:rsid w:val="2BC7CCE1"/>
    <w:rsid w:val="2BEEDF32"/>
    <w:rsid w:val="2BF20C7C"/>
    <w:rsid w:val="2C39844F"/>
    <w:rsid w:val="2C50F91C"/>
    <w:rsid w:val="2C5C4518"/>
    <w:rsid w:val="2C838F4D"/>
    <w:rsid w:val="2C8DE0B9"/>
    <w:rsid w:val="2CC3BE62"/>
    <w:rsid w:val="2CDECB36"/>
    <w:rsid w:val="2D07923D"/>
    <w:rsid w:val="2D20FC94"/>
    <w:rsid w:val="2D47DD1C"/>
    <w:rsid w:val="2D516587"/>
    <w:rsid w:val="2DB9773B"/>
    <w:rsid w:val="2DE4AD1C"/>
    <w:rsid w:val="2E0A8DB5"/>
    <w:rsid w:val="2E77AB17"/>
    <w:rsid w:val="2E8F231E"/>
    <w:rsid w:val="2E9E89D7"/>
    <w:rsid w:val="2EBF492E"/>
    <w:rsid w:val="2EF29734"/>
    <w:rsid w:val="2EFBBD42"/>
    <w:rsid w:val="2F02A48F"/>
    <w:rsid w:val="2F1AC2D7"/>
    <w:rsid w:val="2F6411E9"/>
    <w:rsid w:val="2F942545"/>
    <w:rsid w:val="2F95DE0C"/>
    <w:rsid w:val="2FD8195A"/>
    <w:rsid w:val="2FE4FBCE"/>
    <w:rsid w:val="2FF3D4EB"/>
    <w:rsid w:val="2FFAB487"/>
    <w:rsid w:val="30291383"/>
    <w:rsid w:val="30B3ABEF"/>
    <w:rsid w:val="30BD42DB"/>
    <w:rsid w:val="311E4C70"/>
    <w:rsid w:val="317F30DD"/>
    <w:rsid w:val="317F3B1D"/>
    <w:rsid w:val="319569C2"/>
    <w:rsid w:val="3199F7AE"/>
    <w:rsid w:val="3213B323"/>
    <w:rsid w:val="3233164D"/>
    <w:rsid w:val="3233CA75"/>
    <w:rsid w:val="3240E040"/>
    <w:rsid w:val="32448675"/>
    <w:rsid w:val="3260F40D"/>
    <w:rsid w:val="32634C22"/>
    <w:rsid w:val="328432F5"/>
    <w:rsid w:val="32ACB4AD"/>
    <w:rsid w:val="32CBD62E"/>
    <w:rsid w:val="32F1A4C5"/>
    <w:rsid w:val="32F8C930"/>
    <w:rsid w:val="332868B9"/>
    <w:rsid w:val="332D9C83"/>
    <w:rsid w:val="33464053"/>
    <w:rsid w:val="335CBDC5"/>
    <w:rsid w:val="33A3207C"/>
    <w:rsid w:val="33B4CE9B"/>
    <w:rsid w:val="33B5196C"/>
    <w:rsid w:val="33BA26E6"/>
    <w:rsid w:val="33CD0553"/>
    <w:rsid w:val="33D2D47F"/>
    <w:rsid w:val="33DF8AE1"/>
    <w:rsid w:val="33F23C05"/>
    <w:rsid w:val="33F61F83"/>
    <w:rsid w:val="34107A3B"/>
    <w:rsid w:val="3457CC63"/>
    <w:rsid w:val="345D5B11"/>
    <w:rsid w:val="34948B54"/>
    <w:rsid w:val="34D1FC91"/>
    <w:rsid w:val="34D70810"/>
    <w:rsid w:val="34DA3D92"/>
    <w:rsid w:val="34E4A657"/>
    <w:rsid w:val="350F6A66"/>
    <w:rsid w:val="352FA92E"/>
    <w:rsid w:val="3531516E"/>
    <w:rsid w:val="3544A159"/>
    <w:rsid w:val="356406D3"/>
    <w:rsid w:val="35949C1D"/>
    <w:rsid w:val="3599635C"/>
    <w:rsid w:val="35D714E1"/>
    <w:rsid w:val="362A6DFC"/>
    <w:rsid w:val="362A830E"/>
    <w:rsid w:val="3647C7D5"/>
    <w:rsid w:val="366AB858"/>
    <w:rsid w:val="36A21E82"/>
    <w:rsid w:val="36C11ED6"/>
    <w:rsid w:val="36D9887C"/>
    <w:rsid w:val="36E623B8"/>
    <w:rsid w:val="36F74C52"/>
    <w:rsid w:val="370A9E70"/>
    <w:rsid w:val="37329053"/>
    <w:rsid w:val="378A5A12"/>
    <w:rsid w:val="37C5116F"/>
    <w:rsid w:val="37D93550"/>
    <w:rsid w:val="37E979BD"/>
    <w:rsid w:val="37F6B820"/>
    <w:rsid w:val="3810B449"/>
    <w:rsid w:val="38228E4F"/>
    <w:rsid w:val="3822F071"/>
    <w:rsid w:val="389AEC5D"/>
    <w:rsid w:val="38A22598"/>
    <w:rsid w:val="38BEB581"/>
    <w:rsid w:val="38C3E1FF"/>
    <w:rsid w:val="38D12200"/>
    <w:rsid w:val="38E08C5B"/>
    <w:rsid w:val="38E6ED20"/>
    <w:rsid w:val="38EFAE33"/>
    <w:rsid w:val="38FB65D6"/>
    <w:rsid w:val="39161914"/>
    <w:rsid w:val="39435B4D"/>
    <w:rsid w:val="3952B3F8"/>
    <w:rsid w:val="397BE381"/>
    <w:rsid w:val="3995B293"/>
    <w:rsid w:val="39A0566B"/>
    <w:rsid w:val="39B686A1"/>
    <w:rsid w:val="39D08755"/>
    <w:rsid w:val="39D40A71"/>
    <w:rsid w:val="39F7C5FD"/>
    <w:rsid w:val="3A25A7E9"/>
    <w:rsid w:val="3A5B011F"/>
    <w:rsid w:val="3A5E80E8"/>
    <w:rsid w:val="3A8518E1"/>
    <w:rsid w:val="3A8EC9EC"/>
    <w:rsid w:val="3A92B59B"/>
    <w:rsid w:val="3AC16532"/>
    <w:rsid w:val="3AF5C493"/>
    <w:rsid w:val="3B090407"/>
    <w:rsid w:val="3B2A25A2"/>
    <w:rsid w:val="3B4B522E"/>
    <w:rsid w:val="3B572E15"/>
    <w:rsid w:val="3B9D1149"/>
    <w:rsid w:val="3BE18DCC"/>
    <w:rsid w:val="3BE73692"/>
    <w:rsid w:val="3BF32E4C"/>
    <w:rsid w:val="3BFCCEF1"/>
    <w:rsid w:val="3BFE4829"/>
    <w:rsid w:val="3C1645EC"/>
    <w:rsid w:val="3C35BE03"/>
    <w:rsid w:val="3C5A2B65"/>
    <w:rsid w:val="3C5D8282"/>
    <w:rsid w:val="3C743FBE"/>
    <w:rsid w:val="3C80AA75"/>
    <w:rsid w:val="3C9A7220"/>
    <w:rsid w:val="3CA01503"/>
    <w:rsid w:val="3CA21D94"/>
    <w:rsid w:val="3CA9C419"/>
    <w:rsid w:val="3CBAE6EA"/>
    <w:rsid w:val="3CC6FC9A"/>
    <w:rsid w:val="3D36F333"/>
    <w:rsid w:val="3D5BDB6E"/>
    <w:rsid w:val="3D8521BF"/>
    <w:rsid w:val="3DB143EB"/>
    <w:rsid w:val="3DB95A2B"/>
    <w:rsid w:val="3DBED57B"/>
    <w:rsid w:val="3E0A6F0D"/>
    <w:rsid w:val="3E313976"/>
    <w:rsid w:val="3E33943D"/>
    <w:rsid w:val="3E3CBCC7"/>
    <w:rsid w:val="3E588451"/>
    <w:rsid w:val="3E8D52AF"/>
    <w:rsid w:val="3ED5B642"/>
    <w:rsid w:val="3EEAEC6D"/>
    <w:rsid w:val="3F22AC7B"/>
    <w:rsid w:val="3F3792B1"/>
    <w:rsid w:val="3F665C07"/>
    <w:rsid w:val="3FA915FD"/>
    <w:rsid w:val="3FC19535"/>
    <w:rsid w:val="3FDB8377"/>
    <w:rsid w:val="3FEFB411"/>
    <w:rsid w:val="400E8168"/>
    <w:rsid w:val="4052C1D4"/>
    <w:rsid w:val="405BCAC4"/>
    <w:rsid w:val="4087FB7F"/>
    <w:rsid w:val="40A024C0"/>
    <w:rsid w:val="40B02EA8"/>
    <w:rsid w:val="40B6FFE9"/>
    <w:rsid w:val="40BD6778"/>
    <w:rsid w:val="40CFBA56"/>
    <w:rsid w:val="40D38484"/>
    <w:rsid w:val="41580063"/>
    <w:rsid w:val="4185D5DB"/>
    <w:rsid w:val="41A4D54A"/>
    <w:rsid w:val="41CDFDEA"/>
    <w:rsid w:val="41ECB5FE"/>
    <w:rsid w:val="41EDFF9A"/>
    <w:rsid w:val="4234A670"/>
    <w:rsid w:val="42379C07"/>
    <w:rsid w:val="4242C80A"/>
    <w:rsid w:val="4277C63F"/>
    <w:rsid w:val="43127BBA"/>
    <w:rsid w:val="4315AD03"/>
    <w:rsid w:val="43162616"/>
    <w:rsid w:val="433D912B"/>
    <w:rsid w:val="4398B041"/>
    <w:rsid w:val="439D91D1"/>
    <w:rsid w:val="43C8AC4A"/>
    <w:rsid w:val="43D42A6B"/>
    <w:rsid w:val="43DA3747"/>
    <w:rsid w:val="44184EFF"/>
    <w:rsid w:val="44199347"/>
    <w:rsid w:val="444354E9"/>
    <w:rsid w:val="447ABBD7"/>
    <w:rsid w:val="44A78C55"/>
    <w:rsid w:val="44DB1E62"/>
    <w:rsid w:val="451984B4"/>
    <w:rsid w:val="4522235B"/>
    <w:rsid w:val="4548378B"/>
    <w:rsid w:val="4552E5FE"/>
    <w:rsid w:val="4555B923"/>
    <w:rsid w:val="4559FC48"/>
    <w:rsid w:val="45675CC9"/>
    <w:rsid w:val="4589DA58"/>
    <w:rsid w:val="458A3F1A"/>
    <w:rsid w:val="45951279"/>
    <w:rsid w:val="45A5F811"/>
    <w:rsid w:val="45D9D88F"/>
    <w:rsid w:val="45EE7A74"/>
    <w:rsid w:val="45F5C251"/>
    <w:rsid w:val="46020F38"/>
    <w:rsid w:val="460AEE9F"/>
    <w:rsid w:val="465B8D66"/>
    <w:rsid w:val="46657207"/>
    <w:rsid w:val="468F249E"/>
    <w:rsid w:val="46C0866F"/>
    <w:rsid w:val="46D8ED40"/>
    <w:rsid w:val="46DACF6F"/>
    <w:rsid w:val="46F9CB9A"/>
    <w:rsid w:val="4715EC01"/>
    <w:rsid w:val="47291031"/>
    <w:rsid w:val="472A2D6F"/>
    <w:rsid w:val="472A53BB"/>
    <w:rsid w:val="473D58D0"/>
    <w:rsid w:val="47545CD7"/>
    <w:rsid w:val="476CBAC4"/>
    <w:rsid w:val="47754DF0"/>
    <w:rsid w:val="47806355"/>
    <w:rsid w:val="4788882F"/>
    <w:rsid w:val="479B85AC"/>
    <w:rsid w:val="479D6441"/>
    <w:rsid w:val="47AF380F"/>
    <w:rsid w:val="4809DDFF"/>
    <w:rsid w:val="480AE8A8"/>
    <w:rsid w:val="480B2DC8"/>
    <w:rsid w:val="48115E02"/>
    <w:rsid w:val="48287F91"/>
    <w:rsid w:val="485DCDD7"/>
    <w:rsid w:val="487D362D"/>
    <w:rsid w:val="48971D40"/>
    <w:rsid w:val="48B9F7F1"/>
    <w:rsid w:val="48E54F85"/>
    <w:rsid w:val="48ECEF81"/>
    <w:rsid w:val="48FB2D3F"/>
    <w:rsid w:val="490960CC"/>
    <w:rsid w:val="490ECC27"/>
    <w:rsid w:val="49453B39"/>
    <w:rsid w:val="4954596D"/>
    <w:rsid w:val="496C83CB"/>
    <w:rsid w:val="49A42754"/>
    <w:rsid w:val="49D521BB"/>
    <w:rsid w:val="49DBD9C4"/>
    <w:rsid w:val="49FA7AA1"/>
    <w:rsid w:val="4A20FF28"/>
    <w:rsid w:val="4A426C6A"/>
    <w:rsid w:val="4A5E0DD1"/>
    <w:rsid w:val="4A70D443"/>
    <w:rsid w:val="4A904E18"/>
    <w:rsid w:val="4A9160D1"/>
    <w:rsid w:val="4A98BD75"/>
    <w:rsid w:val="4AA581C4"/>
    <w:rsid w:val="4ACA9317"/>
    <w:rsid w:val="4AD54C3E"/>
    <w:rsid w:val="4AFA69B8"/>
    <w:rsid w:val="4B2EDA88"/>
    <w:rsid w:val="4B8CD9BB"/>
    <w:rsid w:val="4B9D2326"/>
    <w:rsid w:val="4BAD2B64"/>
    <w:rsid w:val="4BC87515"/>
    <w:rsid w:val="4BE47641"/>
    <w:rsid w:val="4C316F52"/>
    <w:rsid w:val="4C37D836"/>
    <w:rsid w:val="4C4BF024"/>
    <w:rsid w:val="4C551478"/>
    <w:rsid w:val="4C64C20C"/>
    <w:rsid w:val="4C654BFA"/>
    <w:rsid w:val="4C752A41"/>
    <w:rsid w:val="4C7567C6"/>
    <w:rsid w:val="4C87302A"/>
    <w:rsid w:val="4C971892"/>
    <w:rsid w:val="4CB0CBA7"/>
    <w:rsid w:val="4CD90FD0"/>
    <w:rsid w:val="4CE5F080"/>
    <w:rsid w:val="4CF0D329"/>
    <w:rsid w:val="4CF594A2"/>
    <w:rsid w:val="4CFC58CC"/>
    <w:rsid w:val="4D8399D7"/>
    <w:rsid w:val="4D947B2B"/>
    <w:rsid w:val="4D972DB9"/>
    <w:rsid w:val="4DA911C5"/>
    <w:rsid w:val="4DCE4A03"/>
    <w:rsid w:val="4DDF3584"/>
    <w:rsid w:val="4DE6BD17"/>
    <w:rsid w:val="4DE94123"/>
    <w:rsid w:val="4E5881E9"/>
    <w:rsid w:val="4E62A335"/>
    <w:rsid w:val="4E75551F"/>
    <w:rsid w:val="4E78BBFE"/>
    <w:rsid w:val="4EA69F44"/>
    <w:rsid w:val="4EC0A7A3"/>
    <w:rsid w:val="4EE2341D"/>
    <w:rsid w:val="4EF47366"/>
    <w:rsid w:val="4F15C043"/>
    <w:rsid w:val="4F15F82F"/>
    <w:rsid w:val="4F308B6B"/>
    <w:rsid w:val="4F32B03B"/>
    <w:rsid w:val="4F4FA9B7"/>
    <w:rsid w:val="4F76DC44"/>
    <w:rsid w:val="4FF47706"/>
    <w:rsid w:val="50121CCD"/>
    <w:rsid w:val="50482F65"/>
    <w:rsid w:val="50503BE2"/>
    <w:rsid w:val="505FFBF9"/>
    <w:rsid w:val="5064DCC0"/>
    <w:rsid w:val="5067784F"/>
    <w:rsid w:val="509954CF"/>
    <w:rsid w:val="50A068D9"/>
    <w:rsid w:val="50B4018C"/>
    <w:rsid w:val="50B7685B"/>
    <w:rsid w:val="5129ADF4"/>
    <w:rsid w:val="512DC3E4"/>
    <w:rsid w:val="513D9121"/>
    <w:rsid w:val="51477010"/>
    <w:rsid w:val="514D5648"/>
    <w:rsid w:val="51611BBF"/>
    <w:rsid w:val="519C0649"/>
    <w:rsid w:val="51A24174"/>
    <w:rsid w:val="51E1407D"/>
    <w:rsid w:val="52005825"/>
    <w:rsid w:val="5202FC62"/>
    <w:rsid w:val="5206BA85"/>
    <w:rsid w:val="5208104D"/>
    <w:rsid w:val="520CEBAD"/>
    <w:rsid w:val="521C8C13"/>
    <w:rsid w:val="5226C4CF"/>
    <w:rsid w:val="522E6C46"/>
    <w:rsid w:val="5254A401"/>
    <w:rsid w:val="52671BD7"/>
    <w:rsid w:val="52795319"/>
    <w:rsid w:val="528C281E"/>
    <w:rsid w:val="528D7E06"/>
    <w:rsid w:val="52A34768"/>
    <w:rsid w:val="52A4577B"/>
    <w:rsid w:val="52E41B4E"/>
    <w:rsid w:val="52F687D5"/>
    <w:rsid w:val="5302DB71"/>
    <w:rsid w:val="534138B7"/>
    <w:rsid w:val="53464864"/>
    <w:rsid w:val="53AC6770"/>
    <w:rsid w:val="54009FF6"/>
    <w:rsid w:val="541E5F91"/>
    <w:rsid w:val="5423D1F2"/>
    <w:rsid w:val="5424912B"/>
    <w:rsid w:val="5429C41F"/>
    <w:rsid w:val="542E5841"/>
    <w:rsid w:val="5437111D"/>
    <w:rsid w:val="5454E10F"/>
    <w:rsid w:val="5476155D"/>
    <w:rsid w:val="5490EF3B"/>
    <w:rsid w:val="54981572"/>
    <w:rsid w:val="54ACAE68"/>
    <w:rsid w:val="54B542F5"/>
    <w:rsid w:val="55356C74"/>
    <w:rsid w:val="5543FD66"/>
    <w:rsid w:val="555D4EE7"/>
    <w:rsid w:val="5568E6A7"/>
    <w:rsid w:val="5572A312"/>
    <w:rsid w:val="558A75A4"/>
    <w:rsid w:val="5590C8C8"/>
    <w:rsid w:val="55B00597"/>
    <w:rsid w:val="55CE9D15"/>
    <w:rsid w:val="55E054D6"/>
    <w:rsid w:val="55FD7942"/>
    <w:rsid w:val="560A71C8"/>
    <w:rsid w:val="5610E547"/>
    <w:rsid w:val="5621F977"/>
    <w:rsid w:val="563064D9"/>
    <w:rsid w:val="563F14B6"/>
    <w:rsid w:val="56569042"/>
    <w:rsid w:val="56571CD8"/>
    <w:rsid w:val="568B3D58"/>
    <w:rsid w:val="568DCF0C"/>
    <w:rsid w:val="5690250C"/>
    <w:rsid w:val="56A2A303"/>
    <w:rsid w:val="56AF92F6"/>
    <w:rsid w:val="56C9BFFA"/>
    <w:rsid w:val="56CE6DB4"/>
    <w:rsid w:val="56CF56CC"/>
    <w:rsid w:val="57013B26"/>
    <w:rsid w:val="57081599"/>
    <w:rsid w:val="5716633E"/>
    <w:rsid w:val="5737C487"/>
    <w:rsid w:val="57665DB9"/>
    <w:rsid w:val="578BD946"/>
    <w:rsid w:val="57AA6ED5"/>
    <w:rsid w:val="57CED88C"/>
    <w:rsid w:val="57D5438F"/>
    <w:rsid w:val="57EFBBF0"/>
    <w:rsid w:val="58024E1B"/>
    <w:rsid w:val="583BF7C5"/>
    <w:rsid w:val="583FEDB5"/>
    <w:rsid w:val="5845E8C3"/>
    <w:rsid w:val="58CB6BD4"/>
    <w:rsid w:val="591F2E05"/>
    <w:rsid w:val="591F4A63"/>
    <w:rsid w:val="591F6A47"/>
    <w:rsid w:val="5962CA14"/>
    <w:rsid w:val="59650F3E"/>
    <w:rsid w:val="597701F2"/>
    <w:rsid w:val="597C766E"/>
    <w:rsid w:val="598418B6"/>
    <w:rsid w:val="59BCBB00"/>
    <w:rsid w:val="59CA1793"/>
    <w:rsid w:val="59DAB734"/>
    <w:rsid w:val="5A1F0A7D"/>
    <w:rsid w:val="5A2BE2B9"/>
    <w:rsid w:val="5A485151"/>
    <w:rsid w:val="5A55F82A"/>
    <w:rsid w:val="5A80F45A"/>
    <w:rsid w:val="5A9496C0"/>
    <w:rsid w:val="5ABDDF28"/>
    <w:rsid w:val="5ADAC698"/>
    <w:rsid w:val="5AF9FFE0"/>
    <w:rsid w:val="5B0CC77F"/>
    <w:rsid w:val="5B2752A1"/>
    <w:rsid w:val="5B28F069"/>
    <w:rsid w:val="5B757D1C"/>
    <w:rsid w:val="5B7C57AE"/>
    <w:rsid w:val="5B8DF365"/>
    <w:rsid w:val="5B9A8370"/>
    <w:rsid w:val="5BBA3B29"/>
    <w:rsid w:val="5BF48CE8"/>
    <w:rsid w:val="5C98DC57"/>
    <w:rsid w:val="5CB179B7"/>
    <w:rsid w:val="5CD9BAE6"/>
    <w:rsid w:val="5CDE21C9"/>
    <w:rsid w:val="5CFEC304"/>
    <w:rsid w:val="5D15D2E1"/>
    <w:rsid w:val="5D1F3458"/>
    <w:rsid w:val="5D4A0AD4"/>
    <w:rsid w:val="5D4CF95B"/>
    <w:rsid w:val="5D551032"/>
    <w:rsid w:val="5D6A0BBB"/>
    <w:rsid w:val="5D783F3D"/>
    <w:rsid w:val="5D91B8CA"/>
    <w:rsid w:val="5DED0E7B"/>
    <w:rsid w:val="5E0C2A46"/>
    <w:rsid w:val="5E31D1C9"/>
    <w:rsid w:val="5E383FD0"/>
    <w:rsid w:val="5E411B11"/>
    <w:rsid w:val="5E49F77C"/>
    <w:rsid w:val="5E4BCA7F"/>
    <w:rsid w:val="5E5A1933"/>
    <w:rsid w:val="5E6955D4"/>
    <w:rsid w:val="5E7692B8"/>
    <w:rsid w:val="5E8E8C8D"/>
    <w:rsid w:val="5EEB538E"/>
    <w:rsid w:val="5F241C80"/>
    <w:rsid w:val="5F344933"/>
    <w:rsid w:val="5F3EA84D"/>
    <w:rsid w:val="5F741FF7"/>
    <w:rsid w:val="5F74E75D"/>
    <w:rsid w:val="5F923225"/>
    <w:rsid w:val="5FB1E900"/>
    <w:rsid w:val="5FCE0BDA"/>
    <w:rsid w:val="6001C335"/>
    <w:rsid w:val="60110A46"/>
    <w:rsid w:val="601452FF"/>
    <w:rsid w:val="60272F07"/>
    <w:rsid w:val="6030142E"/>
    <w:rsid w:val="605D2957"/>
    <w:rsid w:val="6077F804"/>
    <w:rsid w:val="60B709FA"/>
    <w:rsid w:val="60E2EF6A"/>
    <w:rsid w:val="60ED1FBD"/>
    <w:rsid w:val="61272ACA"/>
    <w:rsid w:val="6154FFCE"/>
    <w:rsid w:val="61659F9E"/>
    <w:rsid w:val="616652C1"/>
    <w:rsid w:val="616EE443"/>
    <w:rsid w:val="61CA8348"/>
    <w:rsid w:val="61DAA6B2"/>
    <w:rsid w:val="6210E74F"/>
    <w:rsid w:val="6211CB87"/>
    <w:rsid w:val="62244985"/>
    <w:rsid w:val="62470643"/>
    <w:rsid w:val="6252AA5B"/>
    <w:rsid w:val="6281421C"/>
    <w:rsid w:val="62856CAD"/>
    <w:rsid w:val="62CE7BA0"/>
    <w:rsid w:val="62E84B0A"/>
    <w:rsid w:val="62F090C7"/>
    <w:rsid w:val="634052CC"/>
    <w:rsid w:val="635798BD"/>
    <w:rsid w:val="635D64E7"/>
    <w:rsid w:val="637192E2"/>
    <w:rsid w:val="639D5913"/>
    <w:rsid w:val="63CF2A8F"/>
    <w:rsid w:val="63E58C79"/>
    <w:rsid w:val="63EA408E"/>
    <w:rsid w:val="63F2631F"/>
    <w:rsid w:val="642167D1"/>
    <w:rsid w:val="6434D773"/>
    <w:rsid w:val="643F231E"/>
    <w:rsid w:val="64441093"/>
    <w:rsid w:val="64612729"/>
    <w:rsid w:val="6466F91C"/>
    <w:rsid w:val="64A7F793"/>
    <w:rsid w:val="64C49888"/>
    <w:rsid w:val="64D36399"/>
    <w:rsid w:val="64FC0644"/>
    <w:rsid w:val="650ED832"/>
    <w:rsid w:val="651DAA51"/>
    <w:rsid w:val="652EE085"/>
    <w:rsid w:val="653924BA"/>
    <w:rsid w:val="6551579B"/>
    <w:rsid w:val="656371E8"/>
    <w:rsid w:val="65691BD6"/>
    <w:rsid w:val="656F07E9"/>
    <w:rsid w:val="6576A123"/>
    <w:rsid w:val="657AC1E8"/>
    <w:rsid w:val="658ED2FA"/>
    <w:rsid w:val="65913C11"/>
    <w:rsid w:val="659D4B63"/>
    <w:rsid w:val="65C4032C"/>
    <w:rsid w:val="65CD0E0D"/>
    <w:rsid w:val="65D20302"/>
    <w:rsid w:val="65E82A2F"/>
    <w:rsid w:val="663830D3"/>
    <w:rsid w:val="6638F2C7"/>
    <w:rsid w:val="664A79FC"/>
    <w:rsid w:val="666AE07D"/>
    <w:rsid w:val="66742F0E"/>
    <w:rsid w:val="66A305F2"/>
    <w:rsid w:val="66B4F56B"/>
    <w:rsid w:val="66C5A435"/>
    <w:rsid w:val="66D0759F"/>
    <w:rsid w:val="66F2EA12"/>
    <w:rsid w:val="6703A56A"/>
    <w:rsid w:val="672FF94B"/>
    <w:rsid w:val="67480C0A"/>
    <w:rsid w:val="674B5736"/>
    <w:rsid w:val="67583CDA"/>
    <w:rsid w:val="676D6102"/>
    <w:rsid w:val="679E2D7E"/>
    <w:rsid w:val="67AF6438"/>
    <w:rsid w:val="67C8C128"/>
    <w:rsid w:val="67EA61B2"/>
    <w:rsid w:val="67ED79CC"/>
    <w:rsid w:val="67F3D49B"/>
    <w:rsid w:val="681267A2"/>
    <w:rsid w:val="681FBBCA"/>
    <w:rsid w:val="683EE45D"/>
    <w:rsid w:val="6846562F"/>
    <w:rsid w:val="687A9014"/>
    <w:rsid w:val="6884A374"/>
    <w:rsid w:val="68871D9F"/>
    <w:rsid w:val="68B7B6E9"/>
    <w:rsid w:val="68CBEB0E"/>
    <w:rsid w:val="68E20031"/>
    <w:rsid w:val="69806F35"/>
    <w:rsid w:val="6981D064"/>
    <w:rsid w:val="698C9B34"/>
    <w:rsid w:val="69C6677C"/>
    <w:rsid w:val="69CD208C"/>
    <w:rsid w:val="69D453C1"/>
    <w:rsid w:val="69EE3827"/>
    <w:rsid w:val="6A0B2E57"/>
    <w:rsid w:val="6A228CAD"/>
    <w:rsid w:val="6A429B4E"/>
    <w:rsid w:val="6A8787A5"/>
    <w:rsid w:val="6AA47F1C"/>
    <w:rsid w:val="6B043E96"/>
    <w:rsid w:val="6BB785A1"/>
    <w:rsid w:val="6BCE0814"/>
    <w:rsid w:val="6BD7D2AA"/>
    <w:rsid w:val="6BF820BD"/>
    <w:rsid w:val="6BFEFB1B"/>
    <w:rsid w:val="6C48578B"/>
    <w:rsid w:val="6C7D47D0"/>
    <w:rsid w:val="6C855EAF"/>
    <w:rsid w:val="6CC20A2F"/>
    <w:rsid w:val="6CC55EAC"/>
    <w:rsid w:val="6D27436D"/>
    <w:rsid w:val="6D391870"/>
    <w:rsid w:val="6D45D489"/>
    <w:rsid w:val="6D48742F"/>
    <w:rsid w:val="6D7272F9"/>
    <w:rsid w:val="6D787E7D"/>
    <w:rsid w:val="6DD011A1"/>
    <w:rsid w:val="6DDCD5D8"/>
    <w:rsid w:val="6E09FB9A"/>
    <w:rsid w:val="6E1F8A90"/>
    <w:rsid w:val="6E363025"/>
    <w:rsid w:val="6E42B836"/>
    <w:rsid w:val="6EAEE871"/>
    <w:rsid w:val="6EB0AE13"/>
    <w:rsid w:val="6EC0A452"/>
    <w:rsid w:val="6EC747FB"/>
    <w:rsid w:val="6EE03892"/>
    <w:rsid w:val="6F075AAB"/>
    <w:rsid w:val="6F176E16"/>
    <w:rsid w:val="6F2FF2E2"/>
    <w:rsid w:val="6F7889B9"/>
    <w:rsid w:val="6F9E0A48"/>
    <w:rsid w:val="6F9E34C6"/>
    <w:rsid w:val="6FC7250D"/>
    <w:rsid w:val="6FDC25BD"/>
    <w:rsid w:val="6FE9C782"/>
    <w:rsid w:val="701ABEB7"/>
    <w:rsid w:val="702070FF"/>
    <w:rsid w:val="70459E91"/>
    <w:rsid w:val="706A4A28"/>
    <w:rsid w:val="71094241"/>
    <w:rsid w:val="710B5F38"/>
    <w:rsid w:val="71345CFB"/>
    <w:rsid w:val="71514616"/>
    <w:rsid w:val="715CC7F1"/>
    <w:rsid w:val="71705016"/>
    <w:rsid w:val="71AF51DB"/>
    <w:rsid w:val="71EDA0CD"/>
    <w:rsid w:val="71F49ADA"/>
    <w:rsid w:val="7214A019"/>
    <w:rsid w:val="72381C97"/>
    <w:rsid w:val="724A0257"/>
    <w:rsid w:val="726FB561"/>
    <w:rsid w:val="7288886B"/>
    <w:rsid w:val="72BE5E68"/>
    <w:rsid w:val="72BF5314"/>
    <w:rsid w:val="72F18482"/>
    <w:rsid w:val="730A8C57"/>
    <w:rsid w:val="731CA463"/>
    <w:rsid w:val="7331D160"/>
    <w:rsid w:val="7338C30D"/>
    <w:rsid w:val="733B703C"/>
    <w:rsid w:val="7344C781"/>
    <w:rsid w:val="7359647B"/>
    <w:rsid w:val="7399C125"/>
    <w:rsid w:val="73A3D008"/>
    <w:rsid w:val="73BA904F"/>
    <w:rsid w:val="73BF56BC"/>
    <w:rsid w:val="73DD5C86"/>
    <w:rsid w:val="73DF2F25"/>
    <w:rsid w:val="73EFBF3A"/>
    <w:rsid w:val="74305FC8"/>
    <w:rsid w:val="7442C2FE"/>
    <w:rsid w:val="74546E25"/>
    <w:rsid w:val="745536D7"/>
    <w:rsid w:val="747748BD"/>
    <w:rsid w:val="74AAECD8"/>
    <w:rsid w:val="74C2CB71"/>
    <w:rsid w:val="74C820F5"/>
    <w:rsid w:val="74C89E39"/>
    <w:rsid w:val="74C8D7B9"/>
    <w:rsid w:val="74E58A29"/>
    <w:rsid w:val="74E8AEA8"/>
    <w:rsid w:val="74F1DA9C"/>
    <w:rsid w:val="74F8C24D"/>
    <w:rsid w:val="75272DDF"/>
    <w:rsid w:val="7565966B"/>
    <w:rsid w:val="7578572E"/>
    <w:rsid w:val="757E5F45"/>
    <w:rsid w:val="7589FB3E"/>
    <w:rsid w:val="759F588A"/>
    <w:rsid w:val="75AC0BA6"/>
    <w:rsid w:val="75AE7044"/>
    <w:rsid w:val="75C50146"/>
    <w:rsid w:val="75DB67A7"/>
    <w:rsid w:val="75FDBCB9"/>
    <w:rsid w:val="760D1D08"/>
    <w:rsid w:val="76BD42CD"/>
    <w:rsid w:val="770F22EB"/>
    <w:rsid w:val="771A3E82"/>
    <w:rsid w:val="772AA525"/>
    <w:rsid w:val="772F9BE4"/>
    <w:rsid w:val="77487243"/>
    <w:rsid w:val="774DA15F"/>
    <w:rsid w:val="774EC09F"/>
    <w:rsid w:val="775DE51F"/>
    <w:rsid w:val="775E4260"/>
    <w:rsid w:val="77679E41"/>
    <w:rsid w:val="776AC2AC"/>
    <w:rsid w:val="77A0893A"/>
    <w:rsid w:val="77B099FC"/>
    <w:rsid w:val="77B70002"/>
    <w:rsid w:val="78021119"/>
    <w:rsid w:val="78124A16"/>
    <w:rsid w:val="783ACAF8"/>
    <w:rsid w:val="783BA63B"/>
    <w:rsid w:val="788A5413"/>
    <w:rsid w:val="7895B2CA"/>
    <w:rsid w:val="78C7F684"/>
    <w:rsid w:val="78CDADC7"/>
    <w:rsid w:val="78DBFE06"/>
    <w:rsid w:val="78E67F65"/>
    <w:rsid w:val="78FC5994"/>
    <w:rsid w:val="78FF7D2B"/>
    <w:rsid w:val="79003A2F"/>
    <w:rsid w:val="79040DBD"/>
    <w:rsid w:val="790A7959"/>
    <w:rsid w:val="793DC688"/>
    <w:rsid w:val="7941C386"/>
    <w:rsid w:val="797AD616"/>
    <w:rsid w:val="79A8BD23"/>
    <w:rsid w:val="79EBCACF"/>
    <w:rsid w:val="7A2C79EA"/>
    <w:rsid w:val="7A359C20"/>
    <w:rsid w:val="7A35F8BA"/>
    <w:rsid w:val="7A3FBEF1"/>
    <w:rsid w:val="7A46D0E4"/>
    <w:rsid w:val="7A47172F"/>
    <w:rsid w:val="7A81F74F"/>
    <w:rsid w:val="7A8E7DDC"/>
    <w:rsid w:val="7AB82FD3"/>
    <w:rsid w:val="7ABA36FE"/>
    <w:rsid w:val="7AD0DA1E"/>
    <w:rsid w:val="7ADFE9E6"/>
    <w:rsid w:val="7AEDEFA8"/>
    <w:rsid w:val="7AFFA6C8"/>
    <w:rsid w:val="7B408763"/>
    <w:rsid w:val="7B5D16B2"/>
    <w:rsid w:val="7B637F49"/>
    <w:rsid w:val="7B732D11"/>
    <w:rsid w:val="7B7C9E18"/>
    <w:rsid w:val="7BA82BCD"/>
    <w:rsid w:val="7BACE77A"/>
    <w:rsid w:val="7BADA6F0"/>
    <w:rsid w:val="7BBCDACE"/>
    <w:rsid w:val="7BCB3A9D"/>
    <w:rsid w:val="7BF8F398"/>
    <w:rsid w:val="7C1FD643"/>
    <w:rsid w:val="7C6BFA14"/>
    <w:rsid w:val="7C71EBD3"/>
    <w:rsid w:val="7C728FA5"/>
    <w:rsid w:val="7CD887FB"/>
    <w:rsid w:val="7CFE1B46"/>
    <w:rsid w:val="7D1B3663"/>
    <w:rsid w:val="7D223820"/>
    <w:rsid w:val="7D2F387B"/>
    <w:rsid w:val="7D5947DA"/>
    <w:rsid w:val="7D5A09CD"/>
    <w:rsid w:val="7D6F6B2F"/>
    <w:rsid w:val="7D753E1C"/>
    <w:rsid w:val="7D8B0AAA"/>
    <w:rsid w:val="7D8E4D27"/>
    <w:rsid w:val="7DD407B3"/>
    <w:rsid w:val="7DD96242"/>
    <w:rsid w:val="7E1CC725"/>
    <w:rsid w:val="7E44EE39"/>
    <w:rsid w:val="7E5746D4"/>
    <w:rsid w:val="7E6A5D24"/>
    <w:rsid w:val="7E7BE30D"/>
    <w:rsid w:val="7EB5AD58"/>
    <w:rsid w:val="7EBBA6D6"/>
    <w:rsid w:val="7EEA5463"/>
    <w:rsid w:val="7F18AB31"/>
    <w:rsid w:val="7F2DFDB2"/>
    <w:rsid w:val="7F38B090"/>
    <w:rsid w:val="7F4654B7"/>
    <w:rsid w:val="7F496ED3"/>
    <w:rsid w:val="7F6D26FB"/>
    <w:rsid w:val="7F9A01BB"/>
    <w:rsid w:val="7FBBAC64"/>
    <w:rsid w:val="7FC8DF0B"/>
    <w:rsid w:val="7FE3632D"/>
    <w:rsid w:val="7FF0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448D5AA"/>
  <w14:defaultImageDpi w14:val="32767"/>
  <w15:chartTrackingRefBased/>
  <w15:docId w15:val="{B37D243A-C20F-4BC8-8746-67F8556CA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4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4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4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4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4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4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4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4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4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4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4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4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F7F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rtgallery.nsw.gov.au/collection/works/832/" TargetMode="External"/><Relationship Id="rId18" Type="http://schemas.openxmlformats.org/officeDocument/2006/relationships/hyperlink" Target="https://www.artgallery.nsw.gov.au/collection/works/219.1996/" TargetMode="External"/><Relationship Id="rId26" Type="http://schemas.openxmlformats.org/officeDocument/2006/relationships/hyperlink" Target="https://youtu.be/kA5wgm8cW2U" TargetMode="External"/><Relationship Id="rId39" Type="http://schemas.openxmlformats.org/officeDocument/2006/relationships/image" Target="media/image4.png"/><Relationship Id="rId21" Type="http://schemas.openxmlformats.org/officeDocument/2006/relationships/hyperlink" Target="https://www.artgallery.nsw.gov.au/resources/exhibition-kits/pop-to-popism/childrens-labels/" TargetMode="External"/><Relationship Id="rId34" Type="http://schemas.openxmlformats.org/officeDocument/2006/relationships/hyperlink" Target="https://www.youtube.com/watch?time_continue=21&amp;v=7mVfHrTaYmY&amp;feature=emb_logo" TargetMode="External"/><Relationship Id="rId42" Type="http://schemas.openxmlformats.org/officeDocument/2006/relationships/image" Target="media/image6.png"/><Relationship Id="rId47" Type="http://schemas.openxmlformats.org/officeDocument/2006/relationships/image" Target="media/image11.png"/><Relationship Id="rId50" Type="http://schemas.openxmlformats.org/officeDocument/2006/relationships/image" Target="media/image14.png"/><Relationship Id="rId55" Type="http://schemas.openxmlformats.org/officeDocument/2006/relationships/image" Target="media/image19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rtgallery.nsw.gov.au/collection/works/251.1998/" TargetMode="External"/><Relationship Id="rId20" Type="http://schemas.openxmlformats.org/officeDocument/2006/relationships/hyperlink" Target="https://www.nationalgalleries.org/art-and-artists/885/nine-elements" TargetMode="External"/><Relationship Id="rId29" Type="http://schemas.openxmlformats.org/officeDocument/2006/relationships/hyperlink" Target="https://youtu.be/o20C8lbpEhI" TargetMode="External"/><Relationship Id="rId41" Type="http://schemas.openxmlformats.org/officeDocument/2006/relationships/hyperlink" Target="https://www.artgallery.nsw.gov.au/collection/works/214.2010/" TargetMode="External"/><Relationship Id="rId54" Type="http://schemas.openxmlformats.org/officeDocument/2006/relationships/image" Target="media/image1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artgallery.nsw.gov.au/collection/works/214.2010/" TargetMode="External"/><Relationship Id="rId24" Type="http://schemas.openxmlformats.org/officeDocument/2006/relationships/hyperlink" Target="https://youtu.be/EPQz1IShfxQ" TargetMode="External"/><Relationship Id="rId32" Type="http://schemas.openxmlformats.org/officeDocument/2006/relationships/hyperlink" Target="https://www.youtube.com/watch?v=u6SEv3icb7o" TargetMode="External"/><Relationship Id="rId37" Type="http://schemas.openxmlformats.org/officeDocument/2006/relationships/image" Target="media/image2.png"/><Relationship Id="rId40" Type="http://schemas.openxmlformats.org/officeDocument/2006/relationships/image" Target="media/image5.png"/><Relationship Id="rId45" Type="http://schemas.openxmlformats.org/officeDocument/2006/relationships/image" Target="media/image9.png"/><Relationship Id="rId53" Type="http://schemas.openxmlformats.org/officeDocument/2006/relationships/image" Target="media/image17.png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artgallery.nsw.gov.au/collection/works/193.1982/" TargetMode="External"/><Relationship Id="rId23" Type="http://schemas.openxmlformats.org/officeDocument/2006/relationships/hyperlink" Target="https://www.youtube.com/watch?v=3VXcuaHwpac" TargetMode="External"/><Relationship Id="rId28" Type="http://schemas.openxmlformats.org/officeDocument/2006/relationships/hyperlink" Target="https://youtu.be/szdM0VDAoQs" TargetMode="External"/><Relationship Id="rId36" Type="http://schemas.openxmlformats.org/officeDocument/2006/relationships/image" Target="media/image1.png"/><Relationship Id="rId49" Type="http://schemas.openxmlformats.org/officeDocument/2006/relationships/image" Target="media/image13.png"/><Relationship Id="rId57" Type="http://schemas.openxmlformats.org/officeDocument/2006/relationships/image" Target="media/image21.png"/><Relationship Id="rId61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www.ngv.vic.gov.au/explore/collection/work/4445/" TargetMode="External"/><Relationship Id="rId31" Type="http://schemas.openxmlformats.org/officeDocument/2006/relationships/hyperlink" Target="https://www.youtube.com/watch?v=l-dYNttdgl0%20from%20the%20&#8216;Four%20Seasons&#8217;" TargetMode="External"/><Relationship Id="rId44" Type="http://schemas.openxmlformats.org/officeDocument/2006/relationships/image" Target="media/image8.png"/><Relationship Id="rId52" Type="http://schemas.openxmlformats.org/officeDocument/2006/relationships/image" Target="media/image16.png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rtgallery.nsw.gov.au/collection/works/195.2013/" TargetMode="External"/><Relationship Id="rId22" Type="http://schemas.openxmlformats.org/officeDocument/2006/relationships/hyperlink" Target="https://www.youtube.com/watch?v=yZEodxUx2ME" TargetMode="External"/><Relationship Id="rId27" Type="http://schemas.openxmlformats.org/officeDocument/2006/relationships/hyperlink" Target="https://youtu.be/q8pslt-P5Vk" TargetMode="External"/><Relationship Id="rId30" Type="http://schemas.openxmlformats.org/officeDocument/2006/relationships/hyperlink" Target="https://vimeo.com/190670376" TargetMode="External"/><Relationship Id="rId35" Type="http://schemas.openxmlformats.org/officeDocument/2006/relationships/hyperlink" Target="https://www.youtube.com/watch?v=t2VY33VXnrQ" TargetMode="External"/><Relationship Id="rId43" Type="http://schemas.openxmlformats.org/officeDocument/2006/relationships/image" Target="media/image7.png"/><Relationship Id="rId48" Type="http://schemas.openxmlformats.org/officeDocument/2006/relationships/image" Target="media/image12.png"/><Relationship Id="rId56" Type="http://schemas.openxmlformats.org/officeDocument/2006/relationships/image" Target="media/image20.png"/><Relationship Id="rId8" Type="http://schemas.openxmlformats.org/officeDocument/2006/relationships/webSettings" Target="webSettings.xml"/><Relationship Id="rId51" Type="http://schemas.openxmlformats.org/officeDocument/2006/relationships/image" Target="media/image15.png"/><Relationship Id="rId3" Type="http://schemas.openxmlformats.org/officeDocument/2006/relationships/customXml" Target="../customXml/item3.xml"/><Relationship Id="rId12" Type="http://schemas.openxmlformats.org/officeDocument/2006/relationships/hyperlink" Target="https://www.artgallery.nsw.gov.au/collection/works/833/" TargetMode="External"/><Relationship Id="rId17" Type="http://schemas.openxmlformats.org/officeDocument/2006/relationships/hyperlink" Target="https://www.artgallery.nsw.gov.au/collection/works/207.1978/" TargetMode="External"/><Relationship Id="rId25" Type="http://schemas.openxmlformats.org/officeDocument/2006/relationships/hyperlink" Target="https://youtu.be/d1WcxRaMmIM" TargetMode="External"/><Relationship Id="rId33" Type="http://schemas.openxmlformats.org/officeDocument/2006/relationships/hyperlink" Target="https://www.piet-mondrian.org/broadway-boogie-woogie.jsp" TargetMode="External"/><Relationship Id="rId38" Type="http://schemas.openxmlformats.org/officeDocument/2006/relationships/image" Target="media/image3.png"/><Relationship Id="rId46" Type="http://schemas.openxmlformats.org/officeDocument/2006/relationships/image" Target="media/image10.png"/><Relationship Id="rId5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vanravenst1\AppData\Local\Temp\Temp1_DoEBrandAsset.zip\DoE%20Word%20Template%202020\20200115-DOE-annotate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A1EA123AD67744A854930532A2E65B" ma:contentTypeVersion="11" ma:contentTypeDescription="Create a new document." ma:contentTypeScope="" ma:versionID="23c0864e5b88d81ca16fc313bc51c4f7">
  <xsd:schema xmlns:xsd="http://www.w3.org/2001/XMLSchema" xmlns:xs="http://www.w3.org/2001/XMLSchema" xmlns:p="http://schemas.microsoft.com/office/2006/metadata/properties" xmlns:ns2="2b8f126a-38b9-4492-be35-a33a4edb6fbd" xmlns:ns3="3b666755-876b-42ff-b409-4240f06f7e75" targetNamespace="http://schemas.microsoft.com/office/2006/metadata/properties" ma:root="true" ma:fieldsID="d9fd3039fd129bb607c92dfde4e669f0" ns2:_="" ns3:_="">
    <xsd:import namespace="2b8f126a-38b9-4492-be35-a33a4edb6fbd"/>
    <xsd:import namespace="3b666755-876b-42ff-b409-4240f06f7e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126a-38b9-4492-be35-a33a4edb6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66755-876b-42ff-b409-4240f06f7e7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0AD1B4-77AD-48BA-B810-87ECB7E524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8f126a-38b9-4492-be35-a33a4edb6fbd"/>
    <ds:schemaRef ds:uri="3b666755-876b-42ff-b409-4240f06f7e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E3A076-9CB4-4844-8A09-DF9E6D31F34D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2b8f126a-38b9-4492-be35-a33a4edb6fbd"/>
    <ds:schemaRef ds:uri="3b666755-876b-42ff-b409-4240f06f7e7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DF06367-F7A6-4BA9-A773-9D4FFE003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20200115-DOE-annotated-template.dotx</Template>
  <TotalTime>100</TotalTime>
  <Pages>14</Pages>
  <Words>1813</Words>
  <Characters>10335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Creative arts S1 imagery student workbook</vt:lpstr>
    </vt:vector>
  </TitlesOfParts>
  <Manager/>
  <Company>NSW Department of Education</Company>
  <LinksUpToDate>false</LinksUpToDate>
  <CharactersWithSpaces>12124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Creative arts S1 imagery student workbook</dc:title>
  <dc:subject/>
  <dc:creator>NSW DoE</dc:creator>
  <cp:keywords/>
  <dc:description/>
  <cp:lastModifiedBy>Andrew, Jill</cp:lastModifiedBy>
  <cp:revision>31</cp:revision>
  <cp:lastPrinted>2019-09-30T07:42:00Z</cp:lastPrinted>
  <dcterms:created xsi:type="dcterms:W3CDTF">2020-03-17T07:13:00Z</dcterms:created>
  <dcterms:modified xsi:type="dcterms:W3CDTF">2020-05-22T00:42:00Z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0x010100F9A1EA123AD67744A854930532A2E65B</vt:lpwstr>
  </property>
</Properties>
</file>