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464E3" w14:textId="77777777" w:rsidR="00066BF8" w:rsidRDefault="00066BF8" w:rsidP="00066BF8">
      <w:pPr>
        <w:rPr>
          <w:lang w:eastAsia="zh-CN"/>
        </w:rPr>
      </w:pPr>
      <w:bookmarkStart w:id="0" w:name="_GoBack"/>
      <w:bookmarkEnd w:id="0"/>
      <w:r>
        <w:rPr>
          <w:lang w:eastAsia="zh-CN"/>
        </w:rPr>
        <w:br w:type="page"/>
      </w:r>
    </w:p>
    <w:p w14:paraId="798F33A6" w14:textId="292197ED" w:rsidR="00086656" w:rsidRDefault="3B4B522E" w:rsidP="00086656">
      <w:pPr>
        <w:pStyle w:val="Title"/>
      </w:pPr>
      <w:r>
        <w:lastRenderedPageBreak/>
        <w:t>Creative arts</w:t>
      </w:r>
      <w:r w:rsidR="00E13D6C">
        <w:t xml:space="preserve"> workbook</w:t>
      </w:r>
      <w:r w:rsidR="002762CD">
        <w:t xml:space="preserve"> S</w:t>
      </w:r>
      <w:r w:rsidR="61DAA6B2">
        <w:t>1</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33BC34FF" w14:textId="53E4D079" w:rsidR="00E13D6C" w:rsidRDefault="00E13D6C" w:rsidP="4D8399D7">
      <w:pPr>
        <w:rPr>
          <w:sz w:val="32"/>
          <w:szCs w:val="32"/>
          <w:lang w:eastAsia="zh-CN"/>
        </w:rPr>
      </w:pPr>
      <w:r w:rsidRPr="5CFEC304">
        <w:rPr>
          <w:sz w:val="32"/>
          <w:szCs w:val="32"/>
          <w:lang w:eastAsia="zh-CN"/>
        </w:rPr>
        <w:t>You will learn about</w:t>
      </w:r>
      <w:r w:rsidR="6DD011A1" w:rsidRPr="5CFEC304">
        <w:rPr>
          <w:rFonts w:eastAsia="Arial" w:cs="Arial"/>
          <w:sz w:val="32"/>
          <w:szCs w:val="32"/>
        </w:rPr>
        <w:t xml:space="preserve"> the role of </w:t>
      </w:r>
      <w:r w:rsidR="5423D1F2" w:rsidRPr="5CFEC304">
        <w:rPr>
          <w:rFonts w:eastAsia="Arial" w:cs="Arial"/>
          <w:sz w:val="32"/>
          <w:szCs w:val="32"/>
        </w:rPr>
        <w:t>character</w:t>
      </w:r>
      <w:r w:rsidR="6DD011A1" w:rsidRPr="5CFEC304">
        <w:rPr>
          <w:rFonts w:eastAsia="Arial" w:cs="Arial"/>
          <w:sz w:val="32"/>
          <w:szCs w:val="32"/>
        </w:rPr>
        <w:t xml:space="preserve"> in</w:t>
      </w:r>
      <w:r w:rsidR="5E5A1933" w:rsidRPr="5CFEC304">
        <w:rPr>
          <w:rFonts w:eastAsia="Arial" w:cs="Arial"/>
          <w:sz w:val="32"/>
          <w:szCs w:val="32"/>
        </w:rPr>
        <w:t xml:space="preserve"> helping us learn more about</w:t>
      </w:r>
      <w:r w:rsidR="6DD011A1" w:rsidRPr="5CFEC304">
        <w:rPr>
          <w:rFonts w:eastAsia="Arial" w:cs="Arial"/>
          <w:sz w:val="32"/>
          <w:szCs w:val="32"/>
        </w:rPr>
        <w:t xml:space="preserve"> the creative arts</w:t>
      </w:r>
      <w:r w:rsidR="74305FC8" w:rsidRPr="5CFEC304">
        <w:rPr>
          <w:rFonts w:eastAsia="Arial" w:cs="Arial"/>
          <w:sz w:val="32"/>
          <w:szCs w:val="32"/>
        </w:rPr>
        <w:t>.</w:t>
      </w:r>
      <w:r w:rsidR="14DB134A" w:rsidRPr="5CFEC304">
        <w:rPr>
          <w:rFonts w:eastAsia="Arial" w:cs="Arial"/>
          <w:sz w:val="32"/>
          <w:szCs w:val="32"/>
        </w:rPr>
        <w:t xml:space="preserve"> </w:t>
      </w:r>
      <w:r w:rsidR="4CD90FD0" w:rsidRPr="5CFEC304">
        <w:rPr>
          <w:rFonts w:eastAsia="Arial" w:cs="Arial"/>
          <w:sz w:val="32"/>
          <w:szCs w:val="32"/>
        </w:rPr>
        <w:t>Character</w:t>
      </w:r>
      <w:r w:rsidR="14DB134A" w:rsidRPr="5CFEC304">
        <w:rPr>
          <w:rFonts w:eastAsia="Arial" w:cs="Arial"/>
          <w:sz w:val="32"/>
          <w:szCs w:val="32"/>
        </w:rPr>
        <w:t xml:space="preserve"> is</w:t>
      </w:r>
      <w:r w:rsidR="66B4F56B" w:rsidRPr="5CFEC304">
        <w:rPr>
          <w:rFonts w:eastAsia="Arial" w:cs="Arial"/>
          <w:sz w:val="32"/>
          <w:szCs w:val="32"/>
        </w:rPr>
        <w:t xml:space="preserve"> the way people are represented in</w:t>
      </w:r>
      <w:r w:rsidR="14DB134A" w:rsidRPr="5CFEC304">
        <w:rPr>
          <w:rFonts w:eastAsia="Arial" w:cs="Arial"/>
          <w:sz w:val="32"/>
          <w:szCs w:val="32"/>
        </w:rPr>
        <w:t xml:space="preserve"> a</w:t>
      </w:r>
      <w:r w:rsidR="49DBD9C4" w:rsidRPr="5CFEC304">
        <w:rPr>
          <w:rFonts w:eastAsia="Arial" w:cs="Arial"/>
          <w:sz w:val="32"/>
          <w:szCs w:val="32"/>
        </w:rPr>
        <w:t xml:space="preserve"> narrative or</w:t>
      </w:r>
      <w:r w:rsidR="14DB134A" w:rsidRPr="5CFEC304">
        <w:rPr>
          <w:rFonts w:eastAsia="Arial" w:cs="Arial"/>
          <w:sz w:val="32"/>
          <w:szCs w:val="32"/>
        </w:rPr>
        <w:t xml:space="preserve"> story. </w:t>
      </w:r>
      <w:r w:rsidR="591F4A63" w:rsidRPr="5CFEC304">
        <w:rPr>
          <w:rFonts w:eastAsia="Arial" w:cs="Arial"/>
          <w:sz w:val="32"/>
          <w:szCs w:val="32"/>
        </w:rPr>
        <w:t>Characters</w:t>
      </w:r>
      <w:r w:rsidR="4277C63F" w:rsidRPr="5CFEC304">
        <w:rPr>
          <w:rFonts w:eastAsia="Arial" w:cs="Arial"/>
          <w:sz w:val="32"/>
          <w:szCs w:val="32"/>
        </w:rPr>
        <w:t xml:space="preserve"> </w:t>
      </w:r>
      <w:r w:rsidR="15891CB6" w:rsidRPr="5CFEC304">
        <w:rPr>
          <w:rFonts w:eastAsia="Arial" w:cs="Arial"/>
          <w:sz w:val="32"/>
          <w:szCs w:val="32"/>
        </w:rPr>
        <w:t xml:space="preserve">can </w:t>
      </w:r>
      <w:r w:rsidR="4277C63F" w:rsidRPr="5CFEC304">
        <w:rPr>
          <w:rFonts w:eastAsia="Arial" w:cs="Arial"/>
          <w:sz w:val="32"/>
          <w:szCs w:val="32"/>
        </w:rPr>
        <w:t>help to</w:t>
      </w:r>
      <w:r w:rsidR="6DD011A1" w:rsidRPr="5CFEC304">
        <w:rPr>
          <w:rFonts w:eastAsia="Arial" w:cs="Arial"/>
          <w:sz w:val="32"/>
          <w:szCs w:val="32"/>
        </w:rPr>
        <w:t xml:space="preserve"> create</w:t>
      </w:r>
      <w:r w:rsidR="0808E417" w:rsidRPr="5CFEC304">
        <w:rPr>
          <w:rFonts w:eastAsia="Arial" w:cs="Arial"/>
          <w:sz w:val="32"/>
          <w:szCs w:val="32"/>
        </w:rPr>
        <w:t xml:space="preserve"> </w:t>
      </w:r>
      <w:r w:rsidR="6DD011A1" w:rsidRPr="5CFEC304">
        <w:rPr>
          <w:rFonts w:eastAsia="Arial" w:cs="Arial"/>
          <w:sz w:val="32"/>
          <w:szCs w:val="32"/>
        </w:rPr>
        <w:t>meaning</w:t>
      </w:r>
      <w:r w:rsidR="605D2957" w:rsidRPr="5CFEC304">
        <w:rPr>
          <w:rFonts w:eastAsia="Arial" w:cs="Arial"/>
          <w:sz w:val="32"/>
          <w:szCs w:val="32"/>
        </w:rPr>
        <w:t xml:space="preserve"> in songs and artworks</w:t>
      </w:r>
      <w:r w:rsidR="6DD011A1" w:rsidRPr="5CFEC304">
        <w:rPr>
          <w:rFonts w:eastAsia="Arial" w:cs="Arial"/>
          <w:sz w:val="32"/>
          <w:szCs w:val="32"/>
        </w:rPr>
        <w:t>.</w:t>
      </w:r>
      <w:r w:rsidR="6DD011A1" w:rsidRPr="5CFEC304">
        <w:rPr>
          <w:sz w:val="32"/>
          <w:szCs w:val="32"/>
          <w:lang w:eastAsia="zh-CN"/>
        </w:rPr>
        <w:t xml:space="preserve"> </w:t>
      </w:r>
    </w:p>
    <w:p w14:paraId="55ACB483" w14:textId="77777777" w:rsidR="00E13D6C" w:rsidRPr="00D61367" w:rsidRDefault="00E13D6C" w:rsidP="00D61367">
      <w:pPr>
        <w:pStyle w:val="Heading2"/>
      </w:pPr>
      <w:r>
        <w:t>Resources</w:t>
      </w:r>
    </w:p>
    <w:p w14:paraId="5D95F24F" w14:textId="429DCD95" w:rsidR="002762CD" w:rsidRDefault="56569042" w:rsidP="00D61367">
      <w:pPr>
        <w:pStyle w:val="Heading3"/>
      </w:pPr>
      <w:r>
        <w:t>Lesson</w:t>
      </w:r>
      <w:r w:rsidR="00E13D6C">
        <w:t xml:space="preserve"> 1 </w:t>
      </w:r>
    </w:p>
    <w:p w14:paraId="101328D3" w14:textId="50D9B49A" w:rsidR="41580063" w:rsidRDefault="41580063" w:rsidP="6D27436D">
      <w:pPr>
        <w:pStyle w:val="ListParagraph"/>
        <w:numPr>
          <w:ilvl w:val="0"/>
          <w:numId w:val="2"/>
        </w:numPr>
        <w:rPr>
          <w:rFonts w:asciiTheme="minorHAnsi" w:eastAsiaTheme="minorEastAsia" w:hAnsiTheme="minorHAnsi"/>
        </w:rPr>
      </w:pPr>
      <w:r>
        <w:t>A nursery rhyme you know or someone in your household knows</w:t>
      </w:r>
    </w:p>
    <w:p w14:paraId="53886845" w14:textId="402D42BE" w:rsidR="41580063" w:rsidRDefault="41580063" w:rsidP="6D27436D">
      <w:pPr>
        <w:pStyle w:val="ListParagraph"/>
        <w:numPr>
          <w:ilvl w:val="0"/>
          <w:numId w:val="2"/>
        </w:numPr>
        <w:rPr>
          <w:rFonts w:asciiTheme="minorHAnsi" w:eastAsiaTheme="minorEastAsia" w:hAnsiTheme="minorHAnsi"/>
        </w:rPr>
      </w:pPr>
      <w:r>
        <w:t>The words to ‘Little Miss Muffett’ (included below)</w:t>
      </w:r>
    </w:p>
    <w:p w14:paraId="3CC3F592" w14:textId="2EADCF92" w:rsidR="41580063" w:rsidRDefault="41580063" w:rsidP="6D27436D">
      <w:pPr>
        <w:pStyle w:val="ListParagraph"/>
        <w:numPr>
          <w:ilvl w:val="0"/>
          <w:numId w:val="2"/>
        </w:numPr>
        <w:rPr>
          <w:rFonts w:asciiTheme="minorHAnsi" w:eastAsiaTheme="minorEastAsia" w:hAnsiTheme="minorHAnsi"/>
        </w:rPr>
      </w:pPr>
      <w:r>
        <w:t>Paper, a thick texta and pencil</w:t>
      </w:r>
    </w:p>
    <w:p w14:paraId="209E7244" w14:textId="0174FB20" w:rsidR="00E13D6C" w:rsidRDefault="568B3D58" w:rsidP="1D844CB2">
      <w:pPr>
        <w:pStyle w:val="Heading3"/>
      </w:pPr>
      <w:r>
        <w:t>Lesson</w:t>
      </w:r>
      <w:r w:rsidR="00E13D6C">
        <w:t xml:space="preserve"> 2  </w:t>
      </w:r>
    </w:p>
    <w:p w14:paraId="18A5E16A" w14:textId="08CAF071" w:rsidR="2417441A" w:rsidRDefault="2417441A" w:rsidP="6D27436D">
      <w:pPr>
        <w:pStyle w:val="ListBullet"/>
      </w:pPr>
      <w:r w:rsidRPr="0520F39A">
        <w:rPr>
          <w:rFonts w:eastAsia="Arial" w:cs="Arial"/>
        </w:rPr>
        <w:t>Art equipment: Paints, paper (preferably thick or cardboard and coloured), a paintbrush</w:t>
      </w:r>
    </w:p>
    <w:p w14:paraId="027B99D6" w14:textId="09C68282" w:rsidR="2417441A" w:rsidRDefault="2417441A" w:rsidP="6D27436D">
      <w:pPr>
        <w:pStyle w:val="ListBullet"/>
        <w:rPr>
          <w:lang w:val="en-US"/>
        </w:rPr>
      </w:pPr>
      <w:r w:rsidRPr="6D27436D">
        <w:rPr>
          <w:rFonts w:eastAsia="Arial" w:cs="Arial"/>
        </w:rPr>
        <w:t>The poem ‘Metamorphosis’ (see below)</w:t>
      </w:r>
    </w:p>
    <w:p w14:paraId="26D91C04" w14:textId="107B0BF9" w:rsidR="2417441A" w:rsidRDefault="2417441A" w:rsidP="6D27436D">
      <w:pPr>
        <w:pStyle w:val="ListBullet"/>
        <w:rPr>
          <w:lang w:val="en-US"/>
        </w:rPr>
      </w:pPr>
      <w:r w:rsidRPr="0520F39A">
        <w:rPr>
          <w:rFonts w:eastAsia="Arial" w:cs="Arial"/>
        </w:rPr>
        <w:t xml:space="preserve">The artwork: </w:t>
      </w:r>
      <w:hyperlink r:id="rId11">
        <w:r w:rsidRPr="0520F39A">
          <w:rPr>
            <w:rStyle w:val="Hyperlink"/>
            <w:rFonts w:eastAsia="Arial" w:cs="Arial"/>
          </w:rPr>
          <w:t>‘Wanka’ (‘Spider’)</w:t>
        </w:r>
      </w:hyperlink>
      <w:r w:rsidRPr="0520F39A">
        <w:rPr>
          <w:rFonts w:eastAsia="Arial" w:cs="Arial"/>
          <w:color w:val="000000" w:themeColor="text1"/>
        </w:rPr>
        <w:t xml:space="preserve"> by Harry Tjutjuna [This artwork is referred to with thanks to the Art Gallery of NSW. Please note that this artwork wi</w:t>
      </w:r>
      <w:r w:rsidR="1005A056" w:rsidRPr="0520F39A">
        <w:rPr>
          <w:rFonts w:eastAsia="Arial" w:cs="Arial"/>
          <w:color w:val="000000" w:themeColor="text1"/>
        </w:rPr>
        <w:t>ll</w:t>
      </w:r>
      <w:r w:rsidRPr="0520F39A">
        <w:rPr>
          <w:rFonts w:eastAsia="Arial" w:cs="Arial"/>
          <w:color w:val="000000" w:themeColor="text1"/>
        </w:rPr>
        <w:t xml:space="preserve"> need to be prepared for students in a non-digital environment for their student workbook and inserted below.]</w:t>
      </w:r>
    </w:p>
    <w:p w14:paraId="5F16A7C9" w14:textId="2D8A13D3" w:rsidR="4D8399D7" w:rsidRDefault="4D8399D7" w:rsidP="4D8399D7">
      <w:pPr>
        <w:pStyle w:val="Heading2"/>
      </w:pPr>
    </w:p>
    <w:p w14:paraId="538D0544" w14:textId="742F83EA" w:rsidR="00E13D6C" w:rsidRPr="00E13D6C" w:rsidRDefault="00E13D6C" w:rsidP="00E13D6C">
      <w:pPr>
        <w:pStyle w:val="Heading2"/>
      </w:pPr>
      <w:r>
        <w:br w:type="page"/>
      </w:r>
    </w:p>
    <w:p w14:paraId="640FD65F" w14:textId="49B3E0A6" w:rsidR="00E13D6C" w:rsidRDefault="115D34FF" w:rsidP="00D61367">
      <w:pPr>
        <w:pStyle w:val="Heading1"/>
      </w:pPr>
      <w:r>
        <w:lastRenderedPageBreak/>
        <w:t>Lesson</w:t>
      </w:r>
      <w:r w:rsidR="00E13D6C">
        <w:t xml:space="preserve"> 1 </w:t>
      </w:r>
    </w:p>
    <w:p w14:paraId="059980F7" w14:textId="28538CB8" w:rsidR="12915140" w:rsidRDefault="222997E3" w:rsidP="1D844CB2">
      <w:pPr>
        <w:rPr>
          <w:lang w:eastAsia="zh-CN"/>
        </w:rPr>
      </w:pPr>
      <w:r w:rsidRPr="1D844CB2">
        <w:rPr>
          <w:lang w:eastAsia="zh-CN"/>
        </w:rPr>
        <w:t>Character</w:t>
      </w:r>
      <w:r w:rsidR="12915140" w:rsidRPr="1D844CB2">
        <w:rPr>
          <w:lang w:eastAsia="zh-CN"/>
        </w:rPr>
        <w:t xml:space="preserve"> in a song</w:t>
      </w:r>
    </w:p>
    <w:p w14:paraId="7144B657" w14:textId="1EA4BB56" w:rsidR="005C1F70" w:rsidRDefault="005C1F70" w:rsidP="4D8399D7">
      <w:pPr>
        <w:pStyle w:val="FeatureBox"/>
      </w:pPr>
      <w:r>
        <w:rPr>
          <w:noProof/>
          <w:lang w:eastAsia="en-AU"/>
        </w:rPr>
        <w:drawing>
          <wp:inline distT="0" distB="0" distL="0" distR="0" wp14:anchorId="34CBD98F" wp14:editId="2E7E2FB0">
            <wp:extent cx="635027" cy="635027"/>
            <wp:effectExtent l="0" t="0" r="0" b="0"/>
            <wp:docPr id="2048148914"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6D27436D">
        <w:rPr>
          <w:rStyle w:val="Heading2Char"/>
        </w:rPr>
        <w:t>Resources</w:t>
      </w:r>
      <w:r>
        <w:t xml:space="preserve"> </w:t>
      </w:r>
    </w:p>
    <w:p w14:paraId="2E027ED8" w14:textId="3B31FED3" w:rsidR="4D8399D7" w:rsidRDefault="1F2FAF73" w:rsidP="1D844CB2">
      <w:pPr>
        <w:pStyle w:val="ListParagraph"/>
        <w:numPr>
          <w:ilvl w:val="0"/>
          <w:numId w:val="2"/>
        </w:numPr>
        <w:rPr>
          <w:rFonts w:asciiTheme="minorHAnsi" w:eastAsiaTheme="minorEastAsia" w:hAnsiTheme="minorHAnsi"/>
        </w:rPr>
      </w:pPr>
      <w:r>
        <w:t>A nursery rhyme you know or someone in your household knows</w:t>
      </w:r>
    </w:p>
    <w:p w14:paraId="6E14C848" w14:textId="402D42BE" w:rsidR="4D8399D7" w:rsidRDefault="1F2FAF73" w:rsidP="1D844CB2">
      <w:pPr>
        <w:pStyle w:val="ListParagraph"/>
        <w:numPr>
          <w:ilvl w:val="0"/>
          <w:numId w:val="2"/>
        </w:numPr>
      </w:pPr>
      <w:r>
        <w:t>The words to ‘</w:t>
      </w:r>
      <w:r w:rsidR="32448675">
        <w:t>Little Miss Muffett</w:t>
      </w:r>
      <w:r>
        <w:t>’ (included below)</w:t>
      </w:r>
    </w:p>
    <w:p w14:paraId="2F608A4F" w14:textId="6004C7C9" w:rsidR="4D8399D7" w:rsidRDefault="1F2FAF73" w:rsidP="5CFEC304">
      <w:pPr>
        <w:pStyle w:val="ListParagraph"/>
        <w:numPr>
          <w:ilvl w:val="0"/>
          <w:numId w:val="2"/>
        </w:numPr>
      </w:pPr>
      <w:r>
        <w:t>Paper</w:t>
      </w:r>
      <w:r w:rsidR="210B927D">
        <w:t>, a thick texta</w:t>
      </w:r>
      <w:r>
        <w:t xml:space="preserve"> and pencil</w:t>
      </w:r>
    </w:p>
    <w:p w14:paraId="252E4025" w14:textId="6F88C63A" w:rsidR="002762CD" w:rsidRDefault="3C35BE03" w:rsidP="00D61367">
      <w:pPr>
        <w:pStyle w:val="Heading2"/>
        <w:rPr>
          <w:rFonts w:asciiTheme="minorHAnsi" w:eastAsiaTheme="minorEastAsia" w:hAnsiTheme="minorHAnsi" w:cstheme="minorBidi"/>
          <w:bCs/>
          <w:szCs w:val="48"/>
        </w:rPr>
      </w:pPr>
      <w:r>
        <w:rPr>
          <w:noProof/>
          <w:lang w:eastAsia="en-AU"/>
        </w:rPr>
        <w:drawing>
          <wp:inline distT="0" distB="0" distL="0" distR="0" wp14:anchorId="1472AB5D" wp14:editId="39E791C6">
            <wp:extent cx="640081" cy="640081"/>
            <wp:effectExtent l="0" t="0" r="7620" b="7620"/>
            <wp:docPr id="50034432"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C1F70">
        <w:t>Warm up (</w:t>
      </w:r>
      <w:r w:rsidR="21ECD180">
        <w:t>sing a song</w:t>
      </w:r>
      <w:r w:rsidR="005C1F70">
        <w:t>)</w:t>
      </w:r>
    </w:p>
    <w:p w14:paraId="0EC4FC88" w14:textId="45138C4C" w:rsidR="00E25ABF" w:rsidRPr="00D61367" w:rsidRDefault="298371D9" w:rsidP="00D61367">
      <w:pPr>
        <w:rPr>
          <w:lang w:eastAsia="zh-CN"/>
        </w:rPr>
      </w:pPr>
      <w:r w:rsidRPr="5CFEC304">
        <w:rPr>
          <w:lang w:eastAsia="zh-CN"/>
        </w:rPr>
        <w:t>Sing a song you know and keep the beat</w:t>
      </w:r>
      <w:r w:rsidR="4C971892" w:rsidRPr="5CFEC304">
        <w:rPr>
          <w:lang w:eastAsia="zh-CN"/>
        </w:rPr>
        <w:t>.</w:t>
      </w:r>
      <w:r w:rsidR="27A60655" w:rsidRPr="5CFEC304">
        <w:rPr>
          <w:lang w:eastAsia="zh-CN"/>
        </w:rPr>
        <w:t xml:space="preserve"> If you know ‘Incy Wincy Spider’ sing that song and do the actions as well before you practise keeping the beat.</w:t>
      </w:r>
    </w:p>
    <w:p w14:paraId="4143791D" w14:textId="53A537F9" w:rsidR="00D61367" w:rsidRDefault="522E6C46" w:rsidP="00D61367">
      <w:pPr>
        <w:pStyle w:val="Heading2"/>
        <w:rPr>
          <w:rFonts w:asciiTheme="minorHAnsi" w:eastAsiaTheme="minorEastAsia" w:hAnsiTheme="minorHAnsi" w:cstheme="minorBidi"/>
          <w:bCs/>
          <w:szCs w:val="48"/>
        </w:rPr>
      </w:pPr>
      <w:r>
        <w:rPr>
          <w:noProof/>
          <w:lang w:eastAsia="en-AU"/>
        </w:rPr>
        <w:drawing>
          <wp:inline distT="0" distB="0" distL="0" distR="0" wp14:anchorId="72A391D0" wp14:editId="26376F96">
            <wp:extent cx="635027" cy="635027"/>
            <wp:effectExtent l="0" t="0" r="0" b="0"/>
            <wp:docPr id="1760925087"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5C1F70">
        <w:t xml:space="preserve">Understanding </w:t>
      </w:r>
      <w:r w:rsidR="4C654BFA">
        <w:t>character</w:t>
      </w:r>
      <w:r w:rsidR="000B71C9">
        <w:t xml:space="preserve"> </w:t>
      </w:r>
      <w:r w:rsidR="00D61367">
        <w:t>(</w:t>
      </w:r>
      <w:r w:rsidR="09BE0F8F">
        <w:t>learn a</w:t>
      </w:r>
      <w:r w:rsidR="6884A374">
        <w:t xml:space="preserve"> </w:t>
      </w:r>
      <w:r w:rsidR="09BE0F8F">
        <w:t>nursery rhyme</w:t>
      </w:r>
      <w:r w:rsidR="00A9632B">
        <w:t xml:space="preserve">) </w:t>
      </w:r>
    </w:p>
    <w:p w14:paraId="254B07B5" w14:textId="0A4A896E" w:rsidR="000B71C9" w:rsidRDefault="59650F3E" w:rsidP="2BF20C7C">
      <w:pPr>
        <w:rPr>
          <w:lang w:eastAsia="zh-CN"/>
        </w:rPr>
      </w:pPr>
      <w:r w:rsidRPr="1D844CB2">
        <w:rPr>
          <w:lang w:eastAsia="zh-CN"/>
        </w:rPr>
        <w:t>Who</w:t>
      </w:r>
      <w:r w:rsidR="4B8CD9BB" w:rsidRPr="1D844CB2">
        <w:rPr>
          <w:lang w:eastAsia="zh-CN"/>
        </w:rPr>
        <w:t xml:space="preserve"> is your song about</w:t>
      </w:r>
      <w:r w:rsidR="000B71C9" w:rsidRPr="1D844CB2">
        <w:rPr>
          <w:lang w:eastAsia="zh-CN"/>
        </w:rPr>
        <w:t xml:space="preserve">? </w:t>
      </w:r>
    </w:p>
    <w:p w14:paraId="0DEA801D" w14:textId="2F3CC02E" w:rsidR="003E219B" w:rsidRDefault="7E6A5D24" w:rsidP="1D844CB2">
      <w:pPr>
        <w:rPr>
          <w:lang w:eastAsia="zh-CN"/>
        </w:rPr>
      </w:pPr>
      <w:r w:rsidRPr="5CFEC304">
        <w:rPr>
          <w:lang w:eastAsia="zh-CN"/>
        </w:rPr>
        <w:t>With someone in your household, think of anothe</w:t>
      </w:r>
      <w:r w:rsidR="78C7F684" w:rsidRPr="5CFEC304">
        <w:rPr>
          <w:lang w:eastAsia="zh-CN"/>
        </w:rPr>
        <w:t>r</w:t>
      </w:r>
      <w:r w:rsidR="69806F35" w:rsidRPr="5CFEC304">
        <w:rPr>
          <w:lang w:eastAsia="zh-CN"/>
        </w:rPr>
        <w:t xml:space="preserve"> nursery rhyme</w:t>
      </w:r>
      <w:r w:rsidR="335CBDC5" w:rsidRPr="5CFEC304">
        <w:rPr>
          <w:lang w:eastAsia="zh-CN"/>
        </w:rPr>
        <w:t xml:space="preserve">. Read and mime the </w:t>
      </w:r>
      <w:r w:rsidR="52F687D5" w:rsidRPr="5CFEC304">
        <w:rPr>
          <w:lang w:eastAsia="zh-CN"/>
        </w:rPr>
        <w:t>story</w:t>
      </w:r>
      <w:r w:rsidR="335CBDC5" w:rsidRPr="5CFEC304">
        <w:rPr>
          <w:lang w:eastAsia="zh-CN"/>
        </w:rPr>
        <w:t xml:space="preserve">. </w:t>
      </w:r>
      <w:r w:rsidR="59DAB734" w:rsidRPr="5CFEC304">
        <w:rPr>
          <w:rFonts w:eastAsia="Arial" w:cs="Arial"/>
        </w:rPr>
        <w:t>Does it tell a story or is it mainly focussed on the characters in the nursery rhyme? Who are the main characters and what do we learn about them through the nursery rhyme?</w:t>
      </w:r>
      <w:r w:rsidR="59DAB734" w:rsidRPr="5CFEC304">
        <w:rPr>
          <w:lang w:eastAsia="zh-CN"/>
        </w:rPr>
        <w:t xml:space="preserve"> </w:t>
      </w:r>
    </w:p>
    <w:p w14:paraId="01CC829D" w14:textId="1A47D72C" w:rsidR="003E219B" w:rsidRDefault="1106FAE8" w:rsidP="1D844CB2">
      <w:pPr>
        <w:rPr>
          <w:lang w:eastAsia="zh-CN"/>
        </w:rPr>
      </w:pPr>
      <w:r w:rsidRPr="5CFEC304">
        <w:rPr>
          <w:lang w:eastAsia="zh-CN"/>
        </w:rPr>
        <w:t>S</w:t>
      </w:r>
      <w:r w:rsidR="7E6A5D24" w:rsidRPr="5CFEC304">
        <w:rPr>
          <w:lang w:eastAsia="zh-CN"/>
        </w:rPr>
        <w:t xml:space="preserve">ing </w:t>
      </w:r>
      <w:r w:rsidR="5A80F45A" w:rsidRPr="5CFEC304">
        <w:rPr>
          <w:lang w:eastAsia="zh-CN"/>
        </w:rPr>
        <w:t xml:space="preserve">or perform </w:t>
      </w:r>
      <w:r w:rsidR="7E6A5D24" w:rsidRPr="5CFEC304">
        <w:rPr>
          <w:lang w:eastAsia="zh-CN"/>
        </w:rPr>
        <w:t>it together.</w:t>
      </w:r>
    </w:p>
    <w:p w14:paraId="72F9E76B" w14:textId="77608EA1" w:rsidR="06CA0726" w:rsidRDefault="06CA0726" w:rsidP="5CFEC304">
      <w:pPr>
        <w:rPr>
          <w:rFonts w:cs="Arial"/>
          <w:lang w:eastAsia="zh-CN"/>
        </w:rPr>
      </w:pPr>
      <w:r>
        <w:rPr>
          <w:noProof/>
          <w:lang w:eastAsia="en-AU"/>
        </w:rPr>
        <w:drawing>
          <wp:inline distT="0" distB="0" distL="0" distR="0" wp14:anchorId="29D5CD13" wp14:editId="1D51F017">
            <wp:extent cx="635027" cy="635027"/>
            <wp:effectExtent l="0" t="0" r="0" b="0"/>
            <wp:docPr id="1784049158"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D27436D">
        <w:rPr>
          <w:rStyle w:val="Heading2Char"/>
        </w:rPr>
        <w:t>Move like a spider</w:t>
      </w:r>
    </w:p>
    <w:p w14:paraId="1B377439" w14:textId="12CEF38B" w:rsidR="48FB2D3F" w:rsidRDefault="48FB2D3F" w:rsidP="5CFEC304">
      <w:pPr>
        <w:rPr>
          <w:rFonts w:eastAsia="Arial" w:cs="Arial"/>
        </w:rPr>
      </w:pPr>
      <w:r w:rsidRPr="5CFEC304">
        <w:rPr>
          <w:rFonts w:eastAsia="Arial" w:cs="Arial"/>
        </w:rPr>
        <w:lastRenderedPageBreak/>
        <w:t>Move around the room like a spider. Start by being a slow old spider, then a young small and very fast spider, then a jumping spider. Change the mood of the spider to grumpy or happy and so on.</w:t>
      </w:r>
    </w:p>
    <w:p w14:paraId="278EE451" w14:textId="22FC78FC" w:rsidR="003E219B" w:rsidRDefault="009260EA" w:rsidP="1D844CB2">
      <w:pPr>
        <w:pStyle w:val="Heading2"/>
        <w:rPr>
          <w:rFonts w:asciiTheme="minorHAnsi" w:eastAsiaTheme="minorEastAsia" w:hAnsiTheme="minorHAnsi" w:cstheme="minorBidi"/>
          <w:bCs/>
          <w:szCs w:val="48"/>
        </w:rPr>
      </w:pPr>
      <w:r>
        <w:rPr>
          <w:noProof/>
          <w:lang w:eastAsia="en-AU"/>
        </w:rPr>
        <w:drawing>
          <wp:inline distT="0" distB="0" distL="0" distR="0" wp14:anchorId="5FABE069" wp14:editId="0FF70455">
            <wp:extent cx="635027" cy="635027"/>
            <wp:effectExtent l="0" t="0" r="0" b="0"/>
            <wp:docPr id="1693079848"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F22AC7B">
        <w:t>Learn a new song</w:t>
      </w:r>
    </w:p>
    <w:p w14:paraId="6AABDABD" w14:textId="49B250DF" w:rsidR="003E219B" w:rsidRDefault="69D453C1" w:rsidP="1D844CB2">
      <w:pPr>
        <w:rPr>
          <w:rFonts w:eastAsia="Arial" w:cs="Arial"/>
        </w:rPr>
      </w:pPr>
      <w:r w:rsidRPr="5CFEC304">
        <w:rPr>
          <w:rFonts w:eastAsia="Arial" w:cs="Arial"/>
        </w:rPr>
        <w:t xml:space="preserve">Learn to sing </w:t>
      </w:r>
      <w:r w:rsidR="7A47172F" w:rsidRPr="5CFEC304">
        <w:rPr>
          <w:rFonts w:eastAsia="Arial" w:cs="Arial"/>
        </w:rPr>
        <w:t>'Little Miss Muffett</w:t>
      </w:r>
      <w:r w:rsidRPr="5CFEC304">
        <w:rPr>
          <w:rFonts w:eastAsia="Arial" w:cs="Arial"/>
        </w:rPr>
        <w:t xml:space="preserve">’ </w:t>
      </w:r>
      <w:r w:rsidR="6001C335" w:rsidRPr="5CFEC304">
        <w:rPr>
          <w:rFonts w:eastAsia="Arial" w:cs="Arial"/>
        </w:rPr>
        <w:t xml:space="preserve">whilst keeping the beat, </w:t>
      </w:r>
      <w:r w:rsidRPr="5CFEC304">
        <w:rPr>
          <w:rFonts w:eastAsia="Arial" w:cs="Arial"/>
        </w:rPr>
        <w:t>using these words:</w:t>
      </w:r>
    </w:p>
    <w:p w14:paraId="6095AE63" w14:textId="1BB54D02" w:rsidR="03E6B306" w:rsidRDefault="03E6B306" w:rsidP="5CFEC304">
      <w:r w:rsidRPr="5CFEC304">
        <w:rPr>
          <w:rFonts w:eastAsia="Arial" w:cs="Arial"/>
        </w:rPr>
        <w:t>Little Miss Muffet</w:t>
      </w:r>
    </w:p>
    <w:p w14:paraId="67681D33" w14:textId="6E413A29" w:rsidR="03E6B306" w:rsidRDefault="03E6B306" w:rsidP="5CFEC304">
      <w:r w:rsidRPr="5CFEC304">
        <w:rPr>
          <w:rFonts w:eastAsia="Arial" w:cs="Arial"/>
        </w:rPr>
        <w:t xml:space="preserve"> Sat on a tuffet,</w:t>
      </w:r>
    </w:p>
    <w:p w14:paraId="3194586E" w14:textId="3D4BA698" w:rsidR="03E6B306" w:rsidRDefault="03E6B306" w:rsidP="5CFEC304">
      <w:r w:rsidRPr="5CFEC304">
        <w:rPr>
          <w:rFonts w:eastAsia="Arial" w:cs="Arial"/>
        </w:rPr>
        <w:t xml:space="preserve"> Eating her curds and whey;</w:t>
      </w:r>
    </w:p>
    <w:p w14:paraId="5EF09542" w14:textId="4D9C59EF" w:rsidR="03E6B306" w:rsidRDefault="03E6B306" w:rsidP="5CFEC304">
      <w:r w:rsidRPr="5CFEC304">
        <w:rPr>
          <w:rFonts w:eastAsia="Arial" w:cs="Arial"/>
        </w:rPr>
        <w:t xml:space="preserve"> Along came a spider,</w:t>
      </w:r>
    </w:p>
    <w:p w14:paraId="0FC60936" w14:textId="71E8795B" w:rsidR="03E6B306" w:rsidRDefault="03E6B306" w:rsidP="5CFEC304">
      <w:pPr>
        <w:rPr>
          <w:rFonts w:eastAsia="Arial" w:cs="Arial"/>
        </w:rPr>
      </w:pPr>
      <w:r w:rsidRPr="5CFEC304">
        <w:rPr>
          <w:rFonts w:eastAsia="Arial" w:cs="Arial"/>
        </w:rPr>
        <w:t xml:space="preserve"> Who sat down beside her</w:t>
      </w:r>
      <w:r w:rsidR="6DDCD5D8" w:rsidRPr="5CFEC304">
        <w:rPr>
          <w:rFonts w:eastAsia="Arial" w:cs="Arial"/>
        </w:rPr>
        <w:t>,</w:t>
      </w:r>
    </w:p>
    <w:p w14:paraId="1E332E1F" w14:textId="31F59C37" w:rsidR="03E6B306" w:rsidRDefault="03E6B306" w:rsidP="5CFEC304">
      <w:r w:rsidRPr="5CFEC304">
        <w:rPr>
          <w:rFonts w:eastAsia="Arial" w:cs="Arial"/>
        </w:rPr>
        <w:t xml:space="preserve"> And frightened Miss Muffet away</w:t>
      </w:r>
    </w:p>
    <w:p w14:paraId="6102109D" w14:textId="5CCA0133" w:rsidR="003E219B" w:rsidRDefault="78CDADC7" w:rsidP="5CFEC304">
      <w:pPr>
        <w:rPr>
          <w:rFonts w:eastAsia="Arial" w:cs="Arial"/>
        </w:rPr>
      </w:pPr>
      <w:r w:rsidRPr="5CFEC304">
        <w:rPr>
          <w:rFonts w:eastAsia="Arial" w:cs="Arial"/>
        </w:rPr>
        <w:t>You might notice that there are 3 beats in each bar in this piece because you can hear a strong, weak, weak, strong, weak,</w:t>
      </w:r>
      <w:r w:rsidR="50B7685B" w:rsidRPr="5CFEC304">
        <w:rPr>
          <w:rFonts w:eastAsia="Arial" w:cs="Arial"/>
        </w:rPr>
        <w:t xml:space="preserve"> </w:t>
      </w:r>
      <w:r w:rsidRPr="5CFEC304">
        <w:rPr>
          <w:rFonts w:eastAsia="Arial" w:cs="Arial"/>
        </w:rPr>
        <w:t>weak feel a</w:t>
      </w:r>
      <w:r w:rsidR="3C5D8282" w:rsidRPr="5CFEC304">
        <w:rPr>
          <w:rFonts w:eastAsia="Arial" w:cs="Arial"/>
        </w:rPr>
        <w:t>s you keep the beat.</w:t>
      </w:r>
      <w:r w:rsidRPr="5CFEC304">
        <w:rPr>
          <w:rFonts w:eastAsia="Arial" w:cs="Arial"/>
        </w:rPr>
        <w:t xml:space="preserve"> </w:t>
      </w:r>
    </w:p>
    <w:p w14:paraId="13EA5536" w14:textId="137ABCF2" w:rsidR="003E219B" w:rsidRDefault="74C8D7B9" w:rsidP="5CFEC304">
      <w:pPr>
        <w:rPr>
          <w:rFonts w:eastAsia="Arial" w:cs="Arial"/>
        </w:rPr>
      </w:pPr>
      <w:r w:rsidRPr="5CFEC304">
        <w:rPr>
          <w:rFonts w:eastAsia="Arial" w:cs="Arial"/>
        </w:rPr>
        <w:t>Explore some action</w:t>
      </w:r>
      <w:r w:rsidR="5ABDDF28" w:rsidRPr="5CFEC304">
        <w:rPr>
          <w:rFonts w:eastAsia="Arial" w:cs="Arial"/>
        </w:rPr>
        <w:t>s</w:t>
      </w:r>
      <w:r w:rsidRPr="5CFEC304">
        <w:rPr>
          <w:rFonts w:eastAsia="Arial" w:cs="Arial"/>
        </w:rPr>
        <w:t xml:space="preserve"> using mime and movement initially to </w:t>
      </w:r>
      <w:r w:rsidR="4EA69F44" w:rsidRPr="5CFEC304">
        <w:rPr>
          <w:rFonts w:eastAsia="Arial" w:cs="Arial"/>
        </w:rPr>
        <w:t>work out</w:t>
      </w:r>
      <w:r w:rsidRPr="5CFEC304">
        <w:rPr>
          <w:rFonts w:eastAsia="Arial" w:cs="Arial"/>
        </w:rPr>
        <w:t xml:space="preserve"> the lyrics and then to support the singing of the song. For example, imagine the way that you would move if you</w:t>
      </w:r>
      <w:r w:rsidR="760D1D08" w:rsidRPr="5CFEC304">
        <w:rPr>
          <w:rFonts w:eastAsia="Arial" w:cs="Arial"/>
        </w:rPr>
        <w:t xml:space="preserve"> were eating your breakfast or if you</w:t>
      </w:r>
      <w:r w:rsidRPr="5CFEC304">
        <w:rPr>
          <w:rFonts w:eastAsia="Arial" w:cs="Arial"/>
        </w:rPr>
        <w:t xml:space="preserve"> </w:t>
      </w:r>
      <w:r w:rsidR="2AF2D65E" w:rsidRPr="5CFEC304">
        <w:rPr>
          <w:rFonts w:eastAsia="Arial" w:cs="Arial"/>
        </w:rPr>
        <w:t>saw a spider</w:t>
      </w:r>
      <w:r w:rsidRPr="5CFEC304">
        <w:rPr>
          <w:rFonts w:eastAsia="Arial" w:cs="Arial"/>
        </w:rPr>
        <w:t>. Freeze in each pose like you are a photograph.</w:t>
      </w:r>
    </w:p>
    <w:p w14:paraId="20B84AD2" w14:textId="172652CE" w:rsidR="4DE94123" w:rsidRDefault="4DE94123" w:rsidP="5CFEC304">
      <w:pPr>
        <w:rPr>
          <w:rFonts w:eastAsia="Arial" w:cs="Arial"/>
          <w:color w:val="000000" w:themeColor="text1"/>
        </w:rPr>
      </w:pPr>
      <w:r>
        <w:rPr>
          <w:noProof/>
          <w:lang w:eastAsia="en-AU"/>
        </w:rPr>
        <w:drawing>
          <wp:inline distT="0" distB="0" distL="0" distR="0" wp14:anchorId="601D9FCD" wp14:editId="32B39A4C">
            <wp:extent cx="635027" cy="635027"/>
            <wp:effectExtent l="0" t="0" r="0" b="0"/>
            <wp:docPr id="1437708753"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9EBCACF">
        <w:rPr>
          <w:noProof/>
          <w:lang w:eastAsia="en-AU"/>
        </w:rPr>
        <w:drawing>
          <wp:inline distT="0" distB="0" distL="0" distR="0" wp14:anchorId="397A08A7" wp14:editId="67EA0D7F">
            <wp:extent cx="635027" cy="635027"/>
            <wp:effectExtent l="0" t="0" r="0" b="0"/>
            <wp:docPr id="1473603348"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9EBCACF" w:rsidRPr="6D27436D">
        <w:rPr>
          <w:rStyle w:val="Heading2Char"/>
        </w:rPr>
        <w:t>Experiment with</w:t>
      </w:r>
      <w:r w:rsidR="7F18AB31" w:rsidRPr="6D27436D">
        <w:rPr>
          <w:rStyle w:val="Heading2Char"/>
        </w:rPr>
        <w:t xml:space="preserve"> the</w:t>
      </w:r>
      <w:r w:rsidR="79EBCACF" w:rsidRPr="6D27436D">
        <w:rPr>
          <w:rStyle w:val="Heading2Char"/>
        </w:rPr>
        <w:t xml:space="preserve"> </w:t>
      </w:r>
      <w:r w:rsidR="4555B923" w:rsidRPr="6D27436D">
        <w:rPr>
          <w:rStyle w:val="Heading2Char"/>
        </w:rPr>
        <w:t>music</w:t>
      </w:r>
    </w:p>
    <w:p w14:paraId="4557B204" w14:textId="2C1F5E4F" w:rsidR="4F308B6B" w:rsidRDefault="4F308B6B" w:rsidP="5CFEC304">
      <w:pPr>
        <w:rPr>
          <w:rFonts w:eastAsia="Arial" w:cs="Arial"/>
          <w:lang w:val="en-US"/>
        </w:rPr>
      </w:pPr>
      <w:r w:rsidRPr="5CFEC304">
        <w:rPr>
          <w:rFonts w:eastAsia="Arial" w:cs="Arial"/>
          <w:color w:val="000000" w:themeColor="text1"/>
        </w:rPr>
        <w:t xml:space="preserve"> </w:t>
      </w:r>
      <w:r w:rsidR="5E383FD0" w:rsidRPr="5CFEC304">
        <w:rPr>
          <w:rFonts w:eastAsia="Arial" w:cs="Arial"/>
          <w:color w:val="000000" w:themeColor="text1"/>
        </w:rPr>
        <w:t xml:space="preserve">Try different tempos </w:t>
      </w:r>
      <w:r w:rsidRPr="5CFEC304">
        <w:rPr>
          <w:rFonts w:eastAsia="Arial" w:cs="Arial"/>
          <w:color w:val="000000" w:themeColor="text1"/>
        </w:rPr>
        <w:t xml:space="preserve">or speeds when singing the song. Start slow (‘lento’) then fast (‘allegro’) whilst keeping the beat. Then combine the two tempos with an ‘accelerando’ (getting faster) in the middle when Miss Muffett finds the spider. </w:t>
      </w:r>
    </w:p>
    <w:p w14:paraId="2261E961" w14:textId="3526C98E" w:rsidR="4F308B6B" w:rsidRDefault="4F308B6B" w:rsidP="5CFEC304">
      <w:pPr>
        <w:rPr>
          <w:rFonts w:eastAsia="Arial" w:cs="Arial"/>
          <w:lang w:val="en-US"/>
        </w:rPr>
      </w:pPr>
      <w:r w:rsidRPr="5CFEC304">
        <w:rPr>
          <w:rFonts w:eastAsia="Arial" w:cs="Arial"/>
          <w:color w:val="000000" w:themeColor="text1"/>
        </w:rPr>
        <w:t>How does this effect the way that we think about that character</w:t>
      </w:r>
      <w:r w:rsidR="60272F07" w:rsidRPr="5CFEC304">
        <w:rPr>
          <w:rFonts w:eastAsia="Arial" w:cs="Arial"/>
          <w:color w:val="000000" w:themeColor="text1"/>
        </w:rPr>
        <w:t>?</w:t>
      </w:r>
    </w:p>
    <w:p w14:paraId="63144F3D" w14:textId="7EDE4304" w:rsidR="003E219B" w:rsidRDefault="43162616" w:rsidP="1D844CB2">
      <w:pPr>
        <w:pStyle w:val="Heading2"/>
        <w:rPr>
          <w:rFonts w:asciiTheme="minorHAnsi" w:eastAsiaTheme="minorEastAsia" w:hAnsiTheme="minorHAnsi" w:cstheme="minorBidi"/>
          <w:bCs/>
          <w:szCs w:val="48"/>
        </w:rPr>
      </w:pPr>
      <w:r>
        <w:rPr>
          <w:noProof/>
          <w:lang w:eastAsia="en-AU"/>
        </w:rPr>
        <w:lastRenderedPageBreak/>
        <w:drawing>
          <wp:inline distT="0" distB="0" distL="0" distR="0" wp14:anchorId="5120EB51" wp14:editId="695E6A6C">
            <wp:extent cx="640081" cy="640081"/>
            <wp:effectExtent l="0" t="0" r="7620" b="7620"/>
            <wp:docPr id="621178630"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3EA408E" w:rsidRPr="6D27436D">
        <w:t>What does the song mean?</w:t>
      </w:r>
    </w:p>
    <w:p w14:paraId="12F65564" w14:textId="3F5A016C" w:rsidR="34107A3B" w:rsidRDefault="34107A3B" w:rsidP="5CFEC304">
      <w:pPr>
        <w:rPr>
          <w:rFonts w:eastAsia="Arial" w:cs="Arial"/>
          <w:lang w:val="en-US"/>
        </w:rPr>
      </w:pPr>
      <w:r w:rsidRPr="5CFEC304">
        <w:rPr>
          <w:rFonts w:eastAsia="Arial" w:cs="Arial"/>
          <w:color w:val="000000" w:themeColor="text1"/>
        </w:rPr>
        <w:t xml:space="preserve">Discuss what the nursery rhyme is about and who is it about? Who is the main character? What do we know about them? </w:t>
      </w:r>
    </w:p>
    <w:p w14:paraId="5708C392" w14:textId="27FB2311" w:rsidR="34107A3B" w:rsidRDefault="34107A3B" w:rsidP="0520F39A">
      <w:pPr>
        <w:rPr>
          <w:rFonts w:eastAsia="Arial" w:cs="Arial"/>
          <w:lang w:val="en-US"/>
        </w:rPr>
      </w:pPr>
      <w:r w:rsidRPr="0520F39A">
        <w:rPr>
          <w:rFonts w:eastAsia="Arial" w:cs="Arial"/>
          <w:color w:val="000000" w:themeColor="text1"/>
        </w:rPr>
        <w:t>Little Miss Muffett was a girl named Patience, who was Dr Muffett's stepdaughter. He was an English entomologist in 16th century England. The lyrics probably tell the story of an incident when Patience ran away from her breakfast, being frightened by a spider from Dr. Muffett's collection. Discuss what an entomologist does</w:t>
      </w:r>
      <w:r w:rsidR="1442912A" w:rsidRPr="0520F39A">
        <w:rPr>
          <w:rFonts w:eastAsia="Arial" w:cs="Arial"/>
          <w:color w:val="000000" w:themeColor="text1"/>
        </w:rPr>
        <w:t xml:space="preserve"> (An entomologist studies insects)</w:t>
      </w:r>
      <w:r w:rsidRPr="0520F39A">
        <w:rPr>
          <w:rFonts w:eastAsia="Arial" w:cs="Arial"/>
          <w:color w:val="000000" w:themeColor="text1"/>
        </w:rPr>
        <w:t>.</w:t>
      </w:r>
    </w:p>
    <w:p w14:paraId="097FD37A" w14:textId="18164C73" w:rsidR="07923642" w:rsidRDefault="07923642" w:rsidP="5CFEC304">
      <w:r>
        <w:rPr>
          <w:noProof/>
          <w:lang w:eastAsia="en-AU"/>
        </w:rPr>
        <w:drawing>
          <wp:inline distT="0" distB="0" distL="0" distR="0" wp14:anchorId="64529472" wp14:editId="476A44A7">
            <wp:extent cx="635027" cy="635027"/>
            <wp:effectExtent l="0" t="0" r="0" b="0"/>
            <wp:docPr id="1229041425"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D27436D">
        <w:rPr>
          <w:rStyle w:val="Heading2Char"/>
        </w:rPr>
        <w:t>Why are songs important?</w:t>
      </w:r>
    </w:p>
    <w:p w14:paraId="1D0FC034" w14:textId="6BFE1196" w:rsidR="34107A3B" w:rsidRDefault="34107A3B" w:rsidP="0520F39A">
      <w:pPr>
        <w:rPr>
          <w:rFonts w:eastAsia="Arial" w:cs="Arial"/>
          <w:color w:val="000000" w:themeColor="text1"/>
        </w:rPr>
      </w:pPr>
      <w:r w:rsidRPr="0520F39A">
        <w:rPr>
          <w:rFonts w:eastAsia="Arial" w:cs="Arial"/>
          <w:color w:val="000000" w:themeColor="text1"/>
        </w:rPr>
        <w:t>Reflect on the role nursery rhymes and songs in general throughout history have taught us about character</w:t>
      </w:r>
      <w:r w:rsidR="2F6411E9" w:rsidRPr="0520F39A">
        <w:rPr>
          <w:rFonts w:eastAsia="Arial" w:cs="Arial"/>
          <w:color w:val="000000" w:themeColor="text1"/>
        </w:rPr>
        <w:t xml:space="preserve">s. Does anyone in your household know any </w:t>
      </w:r>
      <w:r w:rsidR="0E40EA9D" w:rsidRPr="0520F39A">
        <w:rPr>
          <w:rFonts w:eastAsia="Arial" w:cs="Arial"/>
          <w:color w:val="000000" w:themeColor="text1"/>
        </w:rPr>
        <w:t>s</w:t>
      </w:r>
      <w:r w:rsidR="2F6411E9" w:rsidRPr="0520F39A">
        <w:rPr>
          <w:rFonts w:eastAsia="Arial" w:cs="Arial"/>
          <w:color w:val="000000" w:themeColor="text1"/>
        </w:rPr>
        <w:t xml:space="preserve">ongs about particular </w:t>
      </w:r>
      <w:r w:rsidR="793DC688" w:rsidRPr="0520F39A">
        <w:rPr>
          <w:rFonts w:eastAsia="Arial" w:cs="Arial"/>
          <w:color w:val="000000" w:themeColor="text1"/>
        </w:rPr>
        <w:t>characters</w:t>
      </w:r>
      <w:r w:rsidRPr="0520F39A">
        <w:rPr>
          <w:rFonts w:eastAsia="Arial" w:cs="Arial"/>
          <w:color w:val="000000" w:themeColor="text1"/>
        </w:rPr>
        <w:t>?</w:t>
      </w:r>
      <w:r w:rsidR="4CFC58CC" w:rsidRPr="0520F39A">
        <w:rPr>
          <w:rFonts w:eastAsia="Arial" w:cs="Arial"/>
          <w:color w:val="000000" w:themeColor="text1"/>
        </w:rPr>
        <w:t xml:space="preserve"> How does the music help to tell their story?</w:t>
      </w:r>
    </w:p>
    <w:p w14:paraId="4FEFD3C7" w14:textId="0787B470" w:rsidR="731CA463" w:rsidRDefault="731CA463" w:rsidP="5CFEC304">
      <w:pPr>
        <w:pStyle w:val="Heading2"/>
        <w:rPr>
          <w:rFonts w:asciiTheme="minorHAnsi" w:eastAsiaTheme="minorEastAsia" w:hAnsiTheme="minorHAnsi" w:cstheme="minorBidi"/>
          <w:bCs/>
          <w:szCs w:val="48"/>
        </w:rPr>
      </w:pPr>
      <w:r>
        <w:rPr>
          <w:noProof/>
          <w:lang w:eastAsia="en-AU"/>
        </w:rPr>
        <w:drawing>
          <wp:inline distT="0" distB="0" distL="0" distR="0" wp14:anchorId="14F0022E" wp14:editId="0248A7D7">
            <wp:extent cx="635027" cy="635027"/>
            <wp:effectExtent l="0" t="0" r="0" b="0"/>
            <wp:docPr id="189837823"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278BFD9E">
        <w:rPr>
          <w:noProof/>
          <w:lang w:eastAsia="en-AU"/>
        </w:rPr>
        <w:drawing>
          <wp:inline distT="0" distB="0" distL="0" distR="0" wp14:anchorId="6A96BC92" wp14:editId="6973848B">
            <wp:extent cx="640081" cy="640081"/>
            <wp:effectExtent l="0" t="0" r="7620" b="7620"/>
            <wp:docPr id="779130299"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78BFD9E" w:rsidRPr="6D27436D">
        <w:t>Follow the melody</w:t>
      </w:r>
    </w:p>
    <w:p w14:paraId="4F1720F8" w14:textId="2EA61A0D" w:rsidR="08957BDA" w:rsidRDefault="08957BDA" w:rsidP="5CFEC304">
      <w:pPr>
        <w:rPr>
          <w:rFonts w:eastAsia="Arial" w:cs="Arial"/>
          <w:color w:val="000000" w:themeColor="text1"/>
        </w:rPr>
      </w:pPr>
      <w:r w:rsidRPr="5CFEC304">
        <w:rPr>
          <w:rFonts w:eastAsia="Arial" w:cs="Arial"/>
        </w:rPr>
        <w:t xml:space="preserve">Start by using your fingers to point or your hands to follow the melody. </w:t>
      </w:r>
      <w:r w:rsidR="58CB6BD4" w:rsidRPr="5CFEC304">
        <w:rPr>
          <w:rFonts w:eastAsia="Arial" w:cs="Arial"/>
        </w:rPr>
        <w:t>Draw the</w:t>
      </w:r>
      <w:r w:rsidRPr="5CFEC304">
        <w:rPr>
          <w:rFonts w:eastAsia="Arial" w:cs="Arial"/>
          <w:color w:val="000000" w:themeColor="text1"/>
        </w:rPr>
        <w:t xml:space="preserve"> melodic contour </w:t>
      </w:r>
      <w:r w:rsidR="44184EFF" w:rsidRPr="5CFEC304">
        <w:rPr>
          <w:rFonts w:eastAsia="Arial" w:cs="Arial"/>
          <w:color w:val="000000" w:themeColor="text1"/>
        </w:rPr>
        <w:t xml:space="preserve">(the shape of the melody) </w:t>
      </w:r>
      <w:r w:rsidR="02FCC271" w:rsidRPr="5CFEC304">
        <w:rPr>
          <w:rFonts w:eastAsia="Arial" w:cs="Arial"/>
          <w:color w:val="000000" w:themeColor="text1"/>
        </w:rPr>
        <w:t>on the next page a bit like a line map. Do this while you sing the song</w:t>
      </w:r>
      <w:r w:rsidR="13AADBF4" w:rsidRPr="5CFEC304">
        <w:rPr>
          <w:rFonts w:eastAsia="Arial" w:cs="Arial"/>
          <w:color w:val="000000" w:themeColor="text1"/>
        </w:rPr>
        <w:t xml:space="preserve"> </w:t>
      </w:r>
      <w:r w:rsidR="06433A02" w:rsidRPr="5CFEC304">
        <w:rPr>
          <w:rFonts w:eastAsia="Arial" w:cs="Arial"/>
          <w:color w:val="000000" w:themeColor="text1"/>
        </w:rPr>
        <w:t>‘</w:t>
      </w:r>
      <w:r w:rsidR="13AADBF4" w:rsidRPr="5CFEC304">
        <w:rPr>
          <w:rFonts w:eastAsia="Arial" w:cs="Arial"/>
          <w:color w:val="000000" w:themeColor="text1"/>
        </w:rPr>
        <w:t>Little Miss Muffett’</w:t>
      </w:r>
      <w:r w:rsidR="02FCC271" w:rsidRPr="5CFEC304">
        <w:rPr>
          <w:rFonts w:eastAsia="Arial" w:cs="Arial"/>
          <w:color w:val="000000" w:themeColor="text1"/>
        </w:rPr>
        <w:t xml:space="preserve">. </w:t>
      </w:r>
    </w:p>
    <w:p w14:paraId="097EF8C0" w14:textId="022BE303" w:rsidR="02FCC271" w:rsidRDefault="02FCC271" w:rsidP="5CFEC304">
      <w:pPr>
        <w:rPr>
          <w:rFonts w:eastAsia="Arial" w:cs="Arial"/>
          <w:color w:val="000000" w:themeColor="text1"/>
        </w:rPr>
      </w:pPr>
      <w:r w:rsidRPr="5CFEC304">
        <w:rPr>
          <w:rFonts w:eastAsia="Arial" w:cs="Arial"/>
          <w:color w:val="000000" w:themeColor="text1"/>
        </w:rPr>
        <w:t>Start up high when the notes are high and make the line go low as the melody does</w:t>
      </w:r>
      <w:r w:rsidR="4715EC01" w:rsidRPr="5CFEC304">
        <w:rPr>
          <w:rFonts w:eastAsia="Arial" w:cs="Arial"/>
          <w:color w:val="000000" w:themeColor="text1"/>
        </w:rPr>
        <w:t>. A bit like a zig zag that you can see in the picture below:</w:t>
      </w:r>
      <w:r w:rsidRPr="5CFEC304">
        <w:rPr>
          <w:rFonts w:eastAsia="Arial" w:cs="Arial"/>
          <w:color w:val="000000" w:themeColor="text1"/>
        </w:rPr>
        <w:t xml:space="preserve"> </w:t>
      </w:r>
    </w:p>
    <w:p w14:paraId="1B28CB3D" w14:textId="51036648" w:rsidR="08957BDA" w:rsidRDefault="08957BDA" w:rsidP="5CFEC304">
      <w:r>
        <w:rPr>
          <w:noProof/>
          <w:lang w:eastAsia="en-AU"/>
        </w:rPr>
        <w:drawing>
          <wp:inline distT="0" distB="0" distL="0" distR="0" wp14:anchorId="21C5B606" wp14:editId="7922BA0C">
            <wp:extent cx="3076575" cy="2247900"/>
            <wp:effectExtent l="0" t="0" r="0" b="0"/>
            <wp:docPr id="356020483" name="Picture 356020483" descr="&#10;Line drawing of melodic contour of song" title="Melodic contour m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76575" cy="2247900"/>
                    </a:xfrm>
                    <a:prstGeom prst="rect">
                      <a:avLst/>
                    </a:prstGeom>
                  </pic:spPr>
                </pic:pic>
              </a:graphicData>
            </a:graphic>
          </wp:inline>
        </w:drawing>
      </w:r>
    </w:p>
    <w:p w14:paraId="03AF2F62" w14:textId="5F47E1D5" w:rsidR="003E219B" w:rsidRDefault="003E219B" w:rsidP="5CFEC304">
      <w:pPr>
        <w:spacing w:beforeAutospacing="1" w:afterAutospacing="1" w:line="240" w:lineRule="auto"/>
        <w:rPr>
          <w:rFonts w:eastAsia="Arial" w:cs="Arial"/>
        </w:rPr>
      </w:pPr>
    </w:p>
    <w:p w14:paraId="2C70E6AA" w14:textId="2E9EC2F6" w:rsidR="003E219B" w:rsidRDefault="003E219B" w:rsidP="5CFEC304">
      <w:r>
        <w:br w:type="page"/>
      </w:r>
    </w:p>
    <w:p w14:paraId="6FC75701" w14:textId="6D2308E5" w:rsidR="003E219B" w:rsidRDefault="7E1CC725" w:rsidP="5CFEC304">
      <w:pPr>
        <w:pStyle w:val="Heading2"/>
      </w:pPr>
      <w:r w:rsidRPr="5CFEC304">
        <w:lastRenderedPageBreak/>
        <w:t>This page is blank for your melodic contour line drawing:</w:t>
      </w:r>
    </w:p>
    <w:p w14:paraId="07ABE736" w14:textId="14E01B3F" w:rsidR="003E219B" w:rsidRDefault="003E219B" w:rsidP="5CFEC304">
      <w:r>
        <w:br w:type="page"/>
      </w:r>
    </w:p>
    <w:p w14:paraId="1C0B5F20" w14:textId="7584F463" w:rsidR="003E219B" w:rsidRDefault="41CDFDEA" w:rsidP="5CFEC304">
      <w:pPr>
        <w:rPr>
          <w:rFonts w:asciiTheme="minorHAnsi" w:eastAsiaTheme="minorEastAsia" w:hAnsiTheme="minorHAnsi"/>
          <w:b/>
          <w:bCs/>
          <w:color w:val="1C438B"/>
          <w:sz w:val="48"/>
          <w:szCs w:val="48"/>
        </w:rPr>
      </w:pPr>
      <w:r>
        <w:rPr>
          <w:noProof/>
          <w:lang w:eastAsia="en-AU"/>
        </w:rPr>
        <w:lastRenderedPageBreak/>
        <w:drawing>
          <wp:inline distT="0" distB="0" distL="0" distR="0" wp14:anchorId="3121DD5A" wp14:editId="307354B8">
            <wp:extent cx="635027" cy="635027"/>
            <wp:effectExtent l="0" t="0" r="0" b="0"/>
            <wp:docPr id="1991506417"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57AA6ED5" w:rsidRPr="6D27436D">
        <w:rPr>
          <w:rStyle w:val="Heading2Char"/>
        </w:rPr>
        <w:t>Create an artwork</w:t>
      </w:r>
    </w:p>
    <w:p w14:paraId="39741D7A" w14:textId="0544D001" w:rsidR="57AA6ED5" w:rsidRDefault="57AA6ED5" w:rsidP="0520F39A">
      <w:pPr>
        <w:pStyle w:val="Heading2"/>
        <w:numPr>
          <w:ilvl w:val="1"/>
          <w:numId w:val="0"/>
        </w:numPr>
        <w:rPr>
          <w:rFonts w:eastAsia="Arial"/>
          <w:b w:val="0"/>
          <w:color w:val="000000" w:themeColor="text1"/>
          <w:sz w:val="24"/>
          <w:szCs w:val="24"/>
          <w:lang w:val="en-US"/>
        </w:rPr>
      </w:pPr>
      <w:r w:rsidRPr="0520F39A">
        <w:rPr>
          <w:rFonts w:eastAsia="Arial"/>
          <w:b w:val="0"/>
          <w:color w:val="000000" w:themeColor="text1"/>
          <w:sz w:val="24"/>
          <w:szCs w:val="24"/>
        </w:rPr>
        <w:t>Create an artwork based upon the melodic contour drawing that you made of ‘Little Miss Muffett’s</w:t>
      </w:r>
      <w:r w:rsidR="58024E1B" w:rsidRPr="0520F39A">
        <w:rPr>
          <w:rFonts w:eastAsia="Arial"/>
          <w:b w:val="0"/>
          <w:color w:val="000000" w:themeColor="text1"/>
          <w:sz w:val="24"/>
          <w:szCs w:val="24"/>
        </w:rPr>
        <w:t>’</w:t>
      </w:r>
      <w:r w:rsidRPr="0520F39A">
        <w:rPr>
          <w:rFonts w:eastAsia="Arial"/>
          <w:b w:val="0"/>
          <w:color w:val="000000" w:themeColor="text1"/>
          <w:sz w:val="24"/>
          <w:szCs w:val="24"/>
        </w:rPr>
        <w:t xml:space="preserve"> melodic contour</w:t>
      </w:r>
      <w:r w:rsidR="028DCB0D" w:rsidRPr="0520F39A">
        <w:rPr>
          <w:rFonts w:eastAsia="Arial"/>
          <w:b w:val="0"/>
          <w:color w:val="000000" w:themeColor="text1"/>
          <w:sz w:val="24"/>
          <w:szCs w:val="24"/>
        </w:rPr>
        <w:t xml:space="preserve"> on the last page</w:t>
      </w:r>
      <w:r w:rsidRPr="0520F39A">
        <w:rPr>
          <w:rFonts w:eastAsia="Arial"/>
          <w:b w:val="0"/>
          <w:color w:val="000000" w:themeColor="text1"/>
          <w:sz w:val="24"/>
          <w:szCs w:val="24"/>
        </w:rPr>
        <w:t>. This should be a line drawing and can be realistic or abstract</w:t>
      </w:r>
      <w:r w:rsidR="6BB785A1" w:rsidRPr="0520F39A">
        <w:rPr>
          <w:rFonts w:eastAsia="Arial"/>
          <w:b w:val="0"/>
          <w:color w:val="000000" w:themeColor="text1"/>
          <w:sz w:val="24"/>
          <w:szCs w:val="24"/>
        </w:rPr>
        <w:t xml:space="preserve"> (not real)</w:t>
      </w:r>
      <w:r w:rsidRPr="0520F39A">
        <w:rPr>
          <w:rFonts w:eastAsia="Arial"/>
          <w:b w:val="0"/>
          <w:color w:val="000000" w:themeColor="text1"/>
          <w:sz w:val="24"/>
          <w:szCs w:val="24"/>
        </w:rPr>
        <w:t xml:space="preserve">. It may feature a spider web or anything else it reminds you of. These examples may inspire </w:t>
      </w:r>
      <w:r w:rsidR="45951279" w:rsidRPr="0520F39A">
        <w:rPr>
          <w:rFonts w:eastAsia="Arial"/>
          <w:b w:val="0"/>
          <w:color w:val="000000" w:themeColor="text1"/>
          <w:sz w:val="24"/>
          <w:szCs w:val="24"/>
        </w:rPr>
        <w:t>your</w:t>
      </w:r>
      <w:r w:rsidRPr="0520F39A">
        <w:rPr>
          <w:rFonts w:eastAsia="Arial"/>
          <w:b w:val="0"/>
          <w:color w:val="000000" w:themeColor="text1"/>
          <w:sz w:val="24"/>
          <w:szCs w:val="24"/>
        </w:rPr>
        <w:t xml:space="preserve"> artworks</w:t>
      </w:r>
      <w:r w:rsidR="465B8D66" w:rsidRPr="0520F39A">
        <w:rPr>
          <w:rFonts w:eastAsia="Arial"/>
          <w:b w:val="0"/>
          <w:color w:val="000000" w:themeColor="text1"/>
          <w:sz w:val="24"/>
          <w:szCs w:val="24"/>
        </w:rPr>
        <w:t xml:space="preserve"> based on the melodic contour </w:t>
      </w:r>
      <w:r w:rsidR="3B572E15" w:rsidRPr="0520F39A">
        <w:rPr>
          <w:rFonts w:eastAsia="Arial"/>
          <w:b w:val="0"/>
          <w:color w:val="000000" w:themeColor="text1"/>
          <w:sz w:val="24"/>
          <w:szCs w:val="24"/>
        </w:rPr>
        <w:t>drawings</w:t>
      </w:r>
      <w:r w:rsidRPr="0520F39A">
        <w:rPr>
          <w:rFonts w:eastAsia="Arial"/>
          <w:b w:val="0"/>
          <w:color w:val="000000" w:themeColor="text1"/>
          <w:sz w:val="24"/>
          <w:szCs w:val="24"/>
        </w:rPr>
        <w:t>:</w:t>
      </w:r>
    </w:p>
    <w:p w14:paraId="5D70013D" w14:textId="4D3FDD04" w:rsidR="57AA6ED5" w:rsidRDefault="57AA6ED5" w:rsidP="5490EF3B">
      <w:pPr>
        <w:pStyle w:val="ListParagraph"/>
        <w:rPr>
          <w:rFonts w:asciiTheme="minorHAnsi" w:eastAsiaTheme="minorEastAsia" w:hAnsiTheme="minorHAnsi"/>
        </w:rPr>
      </w:pPr>
      <w:r>
        <w:rPr>
          <w:noProof/>
          <w:lang w:eastAsia="en-AU"/>
        </w:rPr>
        <w:drawing>
          <wp:inline distT="0" distB="0" distL="0" distR="0" wp14:anchorId="362FBE2D" wp14:editId="6FC84F03">
            <wp:extent cx="1914525" cy="1428750"/>
            <wp:effectExtent l="0" t="0" r="0" b="0"/>
            <wp:docPr id="664818198" name="Picture 664818198" descr="&#10;Melodic contour drawing converted into a creature" title="Abstract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14525" cy="1428750"/>
                    </a:xfrm>
                    <a:prstGeom prst="rect">
                      <a:avLst/>
                    </a:prstGeom>
                  </pic:spPr>
                </pic:pic>
              </a:graphicData>
            </a:graphic>
          </wp:inline>
        </w:drawing>
      </w:r>
      <w:r w:rsidRPr="6D27436D">
        <w:rPr>
          <w:rFonts w:eastAsia="Arial" w:cs="Arial"/>
          <w:color w:val="000000" w:themeColor="text1"/>
        </w:rPr>
        <w:t xml:space="preserve">   </w:t>
      </w:r>
      <w:r>
        <w:rPr>
          <w:noProof/>
          <w:lang w:eastAsia="en-AU"/>
        </w:rPr>
        <w:drawing>
          <wp:inline distT="0" distB="0" distL="0" distR="0" wp14:anchorId="1539516D" wp14:editId="19A0E748">
            <wp:extent cx="1914525" cy="1428750"/>
            <wp:effectExtent l="0" t="0" r="0" b="0"/>
            <wp:docPr id="1994263187" name="Picture 1994263187" descr="Melodic contour drawing converted into a spider web" title="Abstract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14525" cy="1428750"/>
                    </a:xfrm>
                    <a:prstGeom prst="rect">
                      <a:avLst/>
                    </a:prstGeom>
                  </pic:spPr>
                </pic:pic>
              </a:graphicData>
            </a:graphic>
          </wp:inline>
        </w:drawing>
      </w:r>
    </w:p>
    <w:p w14:paraId="069AA69E" w14:textId="2291D39D" w:rsidR="0FA5FCD9" w:rsidRDefault="0FA5FCD9" w:rsidP="5CFEC304">
      <w:pPr>
        <w:pStyle w:val="Heading2"/>
        <w:rPr>
          <w:rFonts w:asciiTheme="minorHAnsi" w:eastAsiaTheme="minorEastAsia" w:hAnsiTheme="minorHAnsi" w:cstheme="minorBidi"/>
          <w:bCs/>
          <w:szCs w:val="48"/>
        </w:rPr>
      </w:pPr>
    </w:p>
    <w:p w14:paraId="0121E21C" w14:textId="77777777" w:rsidR="00E13D6C" w:rsidRDefault="00E13D6C" w:rsidP="00E13D6C">
      <w:pPr>
        <w:rPr>
          <w:lang w:eastAsia="zh-CN"/>
        </w:rPr>
      </w:pPr>
      <w:r>
        <w:rPr>
          <w:lang w:eastAsia="zh-CN"/>
        </w:rPr>
        <w:br w:type="page"/>
      </w:r>
    </w:p>
    <w:p w14:paraId="0BEBEF51" w14:textId="3AA2843B" w:rsidR="00E13D6C" w:rsidRDefault="6EC747FB" w:rsidP="00E13D6C">
      <w:pPr>
        <w:pStyle w:val="Heading2"/>
      </w:pPr>
      <w:r>
        <w:lastRenderedPageBreak/>
        <w:t>Lesson</w:t>
      </w:r>
      <w:r w:rsidR="00E13D6C">
        <w:t xml:space="preserve"> 2 </w:t>
      </w:r>
    </w:p>
    <w:p w14:paraId="7548B12B" w14:textId="3D913EEF" w:rsidR="0041148B" w:rsidRPr="002762CD" w:rsidRDefault="0041148B" w:rsidP="0041148B">
      <w:pPr>
        <w:rPr>
          <w:lang w:eastAsia="zh-CN"/>
        </w:rPr>
      </w:pPr>
      <w:r w:rsidRPr="1D844CB2">
        <w:rPr>
          <w:lang w:eastAsia="zh-CN"/>
        </w:rPr>
        <w:t xml:space="preserve">During this activity you will explore </w:t>
      </w:r>
      <w:r w:rsidR="7BADA6F0" w:rsidRPr="1D844CB2">
        <w:rPr>
          <w:lang w:eastAsia="zh-CN"/>
        </w:rPr>
        <w:t>character</w:t>
      </w:r>
      <w:r w:rsidR="034F4C0B" w:rsidRPr="1D844CB2">
        <w:rPr>
          <w:lang w:eastAsia="zh-CN"/>
        </w:rPr>
        <w:t xml:space="preserve"> in visual artworks.</w:t>
      </w:r>
    </w:p>
    <w:p w14:paraId="230BD063" w14:textId="1675D787" w:rsidR="00705F64" w:rsidRDefault="004D5537" w:rsidP="2BF20C7C">
      <w:r>
        <w:rPr>
          <w:noProof/>
          <w:lang w:eastAsia="en-AU"/>
        </w:rPr>
        <w:drawing>
          <wp:inline distT="0" distB="0" distL="0" distR="0" wp14:anchorId="1C1A32F2" wp14:editId="467AB64E">
            <wp:extent cx="635027" cy="635027"/>
            <wp:effectExtent l="0" t="0" r="0" b="0"/>
            <wp:docPr id="540448463"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D27436D">
        <w:rPr>
          <w:rStyle w:val="Heading2Char"/>
        </w:rPr>
        <w:t xml:space="preserve"> Resources </w:t>
      </w:r>
    </w:p>
    <w:p w14:paraId="67465006" w14:textId="08F93AF8" w:rsidR="1D8AC931" w:rsidRDefault="1D8AC931" w:rsidP="5CFEC304">
      <w:pPr>
        <w:rPr>
          <w:rFonts w:eastAsia="Arial" w:cs="Arial"/>
          <w:lang w:val="en-US"/>
        </w:rPr>
      </w:pPr>
      <w:r w:rsidRPr="5CFEC304">
        <w:rPr>
          <w:rFonts w:eastAsia="Arial" w:cs="Arial"/>
        </w:rPr>
        <w:t xml:space="preserve">Art equipment: </w:t>
      </w:r>
      <w:r w:rsidR="73DD5C86" w:rsidRPr="5CFEC304">
        <w:rPr>
          <w:rFonts w:eastAsia="Arial" w:cs="Arial"/>
        </w:rPr>
        <w:t>Paints, paper (preferably thick or cardboard and coloured), a paintbrush.</w:t>
      </w:r>
    </w:p>
    <w:p w14:paraId="18633D1F" w14:textId="5D902269" w:rsidR="73DD5C86" w:rsidRDefault="73DD5C86" w:rsidP="5CFEC304">
      <w:pPr>
        <w:rPr>
          <w:rFonts w:eastAsia="Arial" w:cs="Arial"/>
        </w:rPr>
      </w:pPr>
      <w:r w:rsidRPr="5CFEC304">
        <w:rPr>
          <w:rFonts w:eastAsia="Arial" w:cs="Arial"/>
        </w:rPr>
        <w:t>The poem ‘Metamorphosis’ (see below)</w:t>
      </w:r>
    </w:p>
    <w:p w14:paraId="3CB33B73" w14:textId="3A35AFCD" w:rsidR="73DD5C86" w:rsidRDefault="73DD5C86" w:rsidP="5CFEC304">
      <w:pPr>
        <w:rPr>
          <w:rFonts w:eastAsia="Arial" w:cs="Arial"/>
          <w:color w:val="000000" w:themeColor="text1"/>
          <w:lang w:val="en-US"/>
        </w:rPr>
      </w:pPr>
      <w:r w:rsidRPr="5CFEC304">
        <w:rPr>
          <w:rFonts w:eastAsia="Arial" w:cs="Arial"/>
        </w:rPr>
        <w:t xml:space="preserve">The artwork: </w:t>
      </w:r>
      <w:hyperlink r:id="rId23">
        <w:r w:rsidRPr="5CFEC304">
          <w:rPr>
            <w:rStyle w:val="Hyperlink"/>
            <w:rFonts w:eastAsia="Arial" w:cs="Arial"/>
          </w:rPr>
          <w:t>‘Wanka’ (‘Spider’)</w:t>
        </w:r>
      </w:hyperlink>
      <w:r w:rsidRPr="5CFEC304">
        <w:rPr>
          <w:rFonts w:eastAsia="Arial" w:cs="Arial"/>
          <w:color w:val="000000" w:themeColor="text1"/>
        </w:rPr>
        <w:t xml:space="preserve"> by Harry Tjutjuna</w:t>
      </w:r>
    </w:p>
    <w:p w14:paraId="1BF46AC2" w14:textId="2CEE6E5C" w:rsidR="73DD5C86" w:rsidRDefault="73DD5C86" w:rsidP="0520F39A">
      <w:pPr>
        <w:rPr>
          <w:rFonts w:eastAsia="Arial" w:cs="Arial"/>
          <w:color w:val="000000" w:themeColor="text1"/>
        </w:rPr>
      </w:pPr>
      <w:r w:rsidRPr="0520F39A">
        <w:rPr>
          <w:rFonts w:eastAsia="Arial" w:cs="Arial"/>
          <w:color w:val="000000" w:themeColor="text1"/>
        </w:rPr>
        <w:t>[This artwork is referred to with thanks to the Art Gallery of NSW. Please note that this artwork wi</w:t>
      </w:r>
      <w:r w:rsidR="73BF56BC" w:rsidRPr="0520F39A">
        <w:rPr>
          <w:rFonts w:eastAsia="Arial" w:cs="Arial"/>
          <w:color w:val="000000" w:themeColor="text1"/>
        </w:rPr>
        <w:t>ll</w:t>
      </w:r>
      <w:r w:rsidRPr="0520F39A">
        <w:rPr>
          <w:rFonts w:eastAsia="Arial" w:cs="Arial"/>
          <w:color w:val="000000" w:themeColor="text1"/>
        </w:rPr>
        <w:t xml:space="preserve"> need to be prepared for students in a non-digital environment for their student workbook and inserted below.]</w:t>
      </w:r>
    </w:p>
    <w:p w14:paraId="169222C1" w14:textId="1D692F46" w:rsidR="00705F64" w:rsidRDefault="57EFBBF0" w:rsidP="1D844CB2">
      <w:pPr>
        <w:pStyle w:val="Heading2"/>
        <w:rPr>
          <w:rFonts w:asciiTheme="minorHAnsi" w:eastAsiaTheme="minorEastAsia" w:hAnsiTheme="minorHAnsi" w:cstheme="minorBidi"/>
          <w:bCs/>
          <w:szCs w:val="48"/>
        </w:rPr>
      </w:pPr>
      <w:r>
        <w:rPr>
          <w:noProof/>
          <w:lang w:eastAsia="en-AU"/>
        </w:rPr>
        <w:drawing>
          <wp:inline distT="0" distB="0" distL="0" distR="0" wp14:anchorId="6E114FB3" wp14:editId="2C67140F">
            <wp:extent cx="635027" cy="635027"/>
            <wp:effectExtent l="0" t="0" r="0" b="0"/>
            <wp:docPr id="217639401"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90DA160">
        <w:t xml:space="preserve"> </w:t>
      </w:r>
      <w:r w:rsidR="733B703C">
        <w:t>Revise a song</w:t>
      </w:r>
    </w:p>
    <w:p w14:paraId="2D08F70E" w14:textId="03FC51B3" w:rsidR="5CDE21C9" w:rsidRDefault="5CDE21C9" w:rsidP="5CFEC304">
      <w:pPr>
        <w:rPr>
          <w:rFonts w:eastAsia="Arial" w:cs="Arial"/>
          <w:lang w:val="en-US"/>
        </w:rPr>
      </w:pPr>
      <w:r w:rsidRPr="5CFEC304">
        <w:rPr>
          <w:rFonts w:eastAsia="Arial" w:cs="Arial"/>
          <w:color w:val="000000" w:themeColor="text1"/>
        </w:rPr>
        <w:t>Revise ‘Little Miss Muffett’. Sing it or say it with a household member. Keep the beat and try different tempos</w:t>
      </w:r>
      <w:r w:rsidR="7C6BFA14" w:rsidRPr="5CFEC304">
        <w:rPr>
          <w:rFonts w:eastAsia="Arial" w:cs="Arial"/>
          <w:color w:val="000000" w:themeColor="text1"/>
        </w:rPr>
        <w:t>.</w:t>
      </w:r>
    </w:p>
    <w:p w14:paraId="0C3E66EE" w14:textId="161A43FB" w:rsidR="5429C41F" w:rsidRDefault="5429C41F" w:rsidP="5CFEC304">
      <w:pPr>
        <w:rPr>
          <w:rStyle w:val="Heading2Char"/>
        </w:rPr>
      </w:pPr>
      <w:r>
        <w:rPr>
          <w:noProof/>
          <w:lang w:eastAsia="en-AU"/>
        </w:rPr>
        <w:drawing>
          <wp:inline distT="0" distB="0" distL="0" distR="0" wp14:anchorId="29EA8D16" wp14:editId="61ADA258">
            <wp:extent cx="640081" cy="640081"/>
            <wp:effectExtent l="0" t="0" r="7620" b="7620"/>
            <wp:docPr id="310392020"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C6BFA14">
        <w:rPr>
          <w:noProof/>
          <w:lang w:eastAsia="en-AU"/>
        </w:rPr>
        <w:drawing>
          <wp:inline distT="0" distB="0" distL="0" distR="0" wp14:anchorId="0D7F2E0D" wp14:editId="550DD6AC">
            <wp:extent cx="635027" cy="635027"/>
            <wp:effectExtent l="0" t="0" r="0" b="0"/>
            <wp:docPr id="634232617"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C6BFA14" w:rsidRPr="6D27436D">
        <w:rPr>
          <w:rStyle w:val="Heading2Char"/>
        </w:rPr>
        <w:t>Think about bugs</w:t>
      </w:r>
    </w:p>
    <w:p w14:paraId="7716E1B6" w14:textId="25413869" w:rsidR="7C6BFA14" w:rsidRDefault="7C6BFA14" w:rsidP="5CFEC304">
      <w:pPr>
        <w:rPr>
          <w:rFonts w:eastAsia="Arial" w:cs="Arial"/>
          <w:color w:val="000000" w:themeColor="text1"/>
        </w:rPr>
      </w:pPr>
      <w:r w:rsidRPr="5CFEC304">
        <w:rPr>
          <w:rFonts w:eastAsia="Arial" w:cs="Arial"/>
          <w:color w:val="000000" w:themeColor="text1"/>
        </w:rPr>
        <w:t>W</w:t>
      </w:r>
      <w:r w:rsidR="5CDE21C9" w:rsidRPr="5CFEC304">
        <w:rPr>
          <w:rFonts w:eastAsia="Arial" w:cs="Arial"/>
          <w:color w:val="000000" w:themeColor="text1"/>
        </w:rPr>
        <w:t xml:space="preserve">hat insects </w:t>
      </w:r>
      <w:r w:rsidR="6030142E" w:rsidRPr="5CFEC304">
        <w:rPr>
          <w:rFonts w:eastAsia="Arial" w:cs="Arial"/>
          <w:color w:val="000000" w:themeColor="text1"/>
        </w:rPr>
        <w:t>do you</w:t>
      </w:r>
      <w:r w:rsidR="5CDE21C9" w:rsidRPr="5CFEC304">
        <w:rPr>
          <w:rFonts w:eastAsia="Arial" w:cs="Arial"/>
          <w:color w:val="000000" w:themeColor="text1"/>
        </w:rPr>
        <w:t xml:space="preserve"> have in </w:t>
      </w:r>
      <w:r w:rsidR="4589DA58" w:rsidRPr="5CFEC304">
        <w:rPr>
          <w:rFonts w:eastAsia="Arial" w:cs="Arial"/>
          <w:color w:val="000000" w:themeColor="text1"/>
        </w:rPr>
        <w:t>your</w:t>
      </w:r>
      <w:r w:rsidR="5CDE21C9" w:rsidRPr="5CFEC304">
        <w:rPr>
          <w:rFonts w:eastAsia="Arial" w:cs="Arial"/>
          <w:color w:val="000000" w:themeColor="text1"/>
        </w:rPr>
        <w:t xml:space="preserve"> house or at school</w:t>
      </w:r>
      <w:r w:rsidR="2E9E89D7" w:rsidRPr="5CFEC304">
        <w:rPr>
          <w:rFonts w:eastAsia="Arial" w:cs="Arial"/>
          <w:color w:val="000000" w:themeColor="text1"/>
        </w:rPr>
        <w:t>?</w:t>
      </w:r>
      <w:r w:rsidR="5CDE21C9" w:rsidRPr="5CFEC304">
        <w:rPr>
          <w:rFonts w:eastAsia="Arial" w:cs="Arial"/>
          <w:color w:val="000000" w:themeColor="text1"/>
        </w:rPr>
        <w:t xml:space="preserve"> What do they do in a day? </w:t>
      </w:r>
      <w:r w:rsidR="4BE47641" w:rsidRPr="5CFEC304">
        <w:rPr>
          <w:rFonts w:eastAsia="Arial" w:cs="Arial"/>
          <w:color w:val="000000" w:themeColor="text1"/>
        </w:rPr>
        <w:t>Do you think they’re</w:t>
      </w:r>
      <w:r w:rsidR="5CDE21C9" w:rsidRPr="5CFEC304">
        <w:rPr>
          <w:rFonts w:eastAsia="Arial" w:cs="Arial"/>
          <w:color w:val="000000" w:themeColor="text1"/>
        </w:rPr>
        <w:t xml:space="preserve"> disgusting </w:t>
      </w:r>
      <w:r w:rsidR="182A0CA6" w:rsidRPr="5CFEC304">
        <w:rPr>
          <w:rFonts w:eastAsia="Arial" w:cs="Arial"/>
          <w:color w:val="000000" w:themeColor="text1"/>
        </w:rPr>
        <w:t xml:space="preserve">or beautiful? Which ones do you like or dislike? </w:t>
      </w:r>
      <w:r w:rsidR="5CDE21C9" w:rsidRPr="5CFEC304">
        <w:rPr>
          <w:rFonts w:eastAsia="Arial" w:cs="Arial"/>
          <w:color w:val="000000" w:themeColor="text1"/>
        </w:rPr>
        <w:t>Why do</w:t>
      </w:r>
      <w:r w:rsidR="78124A16" w:rsidRPr="5CFEC304">
        <w:rPr>
          <w:rFonts w:eastAsia="Arial" w:cs="Arial"/>
          <w:color w:val="000000" w:themeColor="text1"/>
        </w:rPr>
        <w:t xml:space="preserve"> some people think of</w:t>
      </w:r>
      <w:r w:rsidR="5CDE21C9" w:rsidRPr="5CFEC304">
        <w:rPr>
          <w:rFonts w:eastAsia="Arial" w:cs="Arial"/>
          <w:color w:val="000000" w:themeColor="text1"/>
        </w:rPr>
        <w:t xml:space="preserve"> them differently?</w:t>
      </w:r>
    </w:p>
    <w:p w14:paraId="4256037D" w14:textId="605961B7" w:rsidR="0F1C4A6D" w:rsidRDefault="0F1C4A6D" w:rsidP="5CFEC304">
      <w:pPr>
        <w:rPr>
          <w:rFonts w:eastAsia="Arial" w:cs="Arial"/>
          <w:lang w:val="en-US"/>
        </w:rPr>
      </w:pPr>
      <w:r>
        <w:rPr>
          <w:noProof/>
          <w:lang w:eastAsia="en-AU"/>
        </w:rPr>
        <w:drawing>
          <wp:inline distT="0" distB="0" distL="0" distR="0" wp14:anchorId="34BCC2C1" wp14:editId="39B9C7EE">
            <wp:extent cx="635027" cy="635027"/>
            <wp:effectExtent l="0" t="0" r="0" b="0"/>
            <wp:docPr id="1880039930"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5CDE21C9" w:rsidRPr="6D27436D">
        <w:rPr>
          <w:rStyle w:val="Heading2Char"/>
        </w:rPr>
        <w:t>Re</w:t>
      </w:r>
      <w:r w:rsidR="6E09FB9A" w:rsidRPr="6D27436D">
        <w:rPr>
          <w:rStyle w:val="Heading2Char"/>
        </w:rPr>
        <w:t>ad</w:t>
      </w:r>
      <w:r w:rsidR="5CDE21C9" w:rsidRPr="6D27436D">
        <w:rPr>
          <w:rStyle w:val="Heading2Char"/>
        </w:rPr>
        <w:t xml:space="preserve"> </w:t>
      </w:r>
      <w:r w:rsidR="0803DFC5" w:rsidRPr="6D27436D">
        <w:rPr>
          <w:rStyle w:val="Heading2Char"/>
        </w:rPr>
        <w:t>and perform a</w:t>
      </w:r>
      <w:r w:rsidR="5CDE21C9" w:rsidRPr="6D27436D">
        <w:rPr>
          <w:rStyle w:val="Heading2Char"/>
        </w:rPr>
        <w:t xml:space="preserve"> poem </w:t>
      </w:r>
    </w:p>
    <w:p w14:paraId="5A282EFF" w14:textId="75370F96" w:rsidR="4A5E0DD1" w:rsidRDefault="4A5E0DD1" w:rsidP="5CFEC304">
      <w:pPr>
        <w:rPr>
          <w:rFonts w:eastAsia="Arial" w:cs="Arial"/>
          <w:lang w:val="en-US"/>
        </w:rPr>
      </w:pPr>
      <w:r w:rsidRPr="5CFEC304">
        <w:rPr>
          <w:rFonts w:eastAsia="Arial" w:cs="Arial"/>
          <w:color w:val="000000" w:themeColor="text1"/>
        </w:rPr>
        <w:t xml:space="preserve">Read through </w:t>
      </w:r>
      <w:r w:rsidR="5CDE21C9" w:rsidRPr="5CFEC304">
        <w:rPr>
          <w:rFonts w:eastAsia="Arial" w:cs="Arial"/>
          <w:color w:val="000000" w:themeColor="text1"/>
        </w:rPr>
        <w:t>‘Metamorphosis’</w:t>
      </w:r>
      <w:r w:rsidR="5CDE21C9" w:rsidRPr="5CFEC304">
        <w:rPr>
          <w:rFonts w:eastAsia="Arial" w:cs="Arial"/>
          <w:color w:val="026CDF"/>
        </w:rPr>
        <w:t xml:space="preserve"> </w:t>
      </w:r>
      <w:r w:rsidR="5CDE21C9" w:rsidRPr="5CFEC304">
        <w:rPr>
          <w:rFonts w:eastAsia="Arial" w:cs="Arial"/>
        </w:rPr>
        <w:t xml:space="preserve">by Jackie Hosking, illustrated by Matt Ottley. </w:t>
      </w:r>
    </w:p>
    <w:p w14:paraId="4A70AB66" w14:textId="33E2C2B5" w:rsidR="5CDE21C9" w:rsidRDefault="5CDE21C9" w:rsidP="5CFEC304">
      <w:pPr>
        <w:rPr>
          <w:rFonts w:eastAsia="Arial" w:cs="Arial"/>
          <w:lang w:val="en-US"/>
        </w:rPr>
      </w:pPr>
      <w:r w:rsidRPr="5CFEC304">
        <w:rPr>
          <w:rFonts w:eastAsia="Arial" w:cs="Arial"/>
        </w:rPr>
        <w:t>[Copyright: The School Magazine, Orbit, Issue 10, 2019]</w:t>
      </w:r>
    </w:p>
    <w:p w14:paraId="24A2B727" w14:textId="275A6D4B" w:rsidR="5CDE21C9" w:rsidRDefault="5CDE21C9" w:rsidP="5CFEC304">
      <w:r>
        <w:rPr>
          <w:noProof/>
          <w:lang w:eastAsia="en-AU"/>
        </w:rPr>
        <w:lastRenderedPageBreak/>
        <w:drawing>
          <wp:inline distT="0" distB="0" distL="0" distR="0" wp14:anchorId="60771040" wp14:editId="5DA4E3A0">
            <wp:extent cx="2638425" cy="1219200"/>
            <wp:effectExtent l="0" t="0" r="0" b="0"/>
            <wp:docPr id="1149806077" name="Picture 1149806077" descr="Illustration by Matt Ottley" title="Metamorphosis of a butter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38425" cy="1219200"/>
                    </a:xfrm>
                    <a:prstGeom prst="rect">
                      <a:avLst/>
                    </a:prstGeom>
                  </pic:spPr>
                </pic:pic>
              </a:graphicData>
            </a:graphic>
          </wp:inline>
        </w:drawing>
      </w:r>
    </w:p>
    <w:p w14:paraId="6009194C" w14:textId="194966F1" w:rsidR="77B099FC" w:rsidRDefault="77B099FC" w:rsidP="5CFEC304">
      <w:pPr>
        <w:rPr>
          <w:rFonts w:eastAsia="Arial" w:cs="Arial"/>
          <w:lang w:val="en-US"/>
        </w:rPr>
      </w:pPr>
      <w:r w:rsidRPr="5CFEC304">
        <w:rPr>
          <w:rFonts w:eastAsia="Arial" w:cs="Arial"/>
          <w:color w:val="303132"/>
        </w:rPr>
        <w:t xml:space="preserve">‘I wrapped myself inside myself </w:t>
      </w:r>
    </w:p>
    <w:p w14:paraId="35C5367D" w14:textId="2DB1A936" w:rsidR="77B099FC" w:rsidRDefault="77B099FC" w:rsidP="5CFEC304">
      <w:pPr>
        <w:rPr>
          <w:rFonts w:eastAsia="Arial" w:cs="Arial"/>
          <w:lang w:val="en-US"/>
        </w:rPr>
      </w:pPr>
      <w:r w:rsidRPr="5CFEC304">
        <w:rPr>
          <w:rFonts w:eastAsia="Arial" w:cs="Arial"/>
          <w:color w:val="303132"/>
        </w:rPr>
        <w:t xml:space="preserve">And gave myself a kiss </w:t>
      </w:r>
    </w:p>
    <w:p w14:paraId="5EA7EC88" w14:textId="4472ED56" w:rsidR="77B099FC" w:rsidRDefault="77B099FC" w:rsidP="5CFEC304">
      <w:pPr>
        <w:rPr>
          <w:rFonts w:eastAsia="Arial" w:cs="Arial"/>
          <w:lang w:val="en-US"/>
        </w:rPr>
      </w:pPr>
      <w:r w:rsidRPr="5CFEC304">
        <w:rPr>
          <w:rFonts w:eastAsia="Arial" w:cs="Arial"/>
          <w:color w:val="303132"/>
        </w:rPr>
        <w:t xml:space="preserve">Caterpillar </w:t>
      </w:r>
    </w:p>
    <w:p w14:paraId="106F9949" w14:textId="12EB1876" w:rsidR="77B099FC" w:rsidRDefault="77B099FC" w:rsidP="5CFEC304">
      <w:pPr>
        <w:rPr>
          <w:rFonts w:eastAsia="Arial" w:cs="Arial"/>
          <w:lang w:val="en-US"/>
        </w:rPr>
      </w:pPr>
      <w:r w:rsidRPr="5CFEC304">
        <w:rPr>
          <w:rFonts w:eastAsia="Arial" w:cs="Arial"/>
          <w:color w:val="303132"/>
        </w:rPr>
        <w:t xml:space="preserve">Butterfly </w:t>
      </w:r>
    </w:p>
    <w:p w14:paraId="7BBCB88B" w14:textId="3465829B" w:rsidR="77B099FC" w:rsidRDefault="77B099FC" w:rsidP="5CFEC304">
      <w:pPr>
        <w:rPr>
          <w:rFonts w:eastAsia="Arial" w:cs="Arial"/>
          <w:lang w:val="en-US"/>
        </w:rPr>
      </w:pPr>
      <w:r w:rsidRPr="5CFEC304">
        <w:rPr>
          <w:rFonts w:eastAsia="Arial" w:cs="Arial"/>
          <w:color w:val="303132"/>
        </w:rPr>
        <w:t>Metamorphosis.’</w:t>
      </w:r>
    </w:p>
    <w:p w14:paraId="1403625A" w14:textId="637694F1" w:rsidR="49D521BB" w:rsidRDefault="49D521BB" w:rsidP="5CFEC304">
      <w:r w:rsidRPr="5CFEC304">
        <w:rPr>
          <w:rFonts w:eastAsia="Arial" w:cs="Arial"/>
        </w:rPr>
        <w:t xml:space="preserve">Recite the poem and use movement to </w:t>
      </w:r>
      <w:r w:rsidR="65D20302" w:rsidRPr="5CFEC304">
        <w:rPr>
          <w:rFonts w:eastAsia="Arial" w:cs="Arial"/>
        </w:rPr>
        <w:t>show the changes in the butterfly</w:t>
      </w:r>
      <w:r w:rsidRPr="5CFEC304">
        <w:rPr>
          <w:rFonts w:eastAsia="Arial" w:cs="Arial"/>
        </w:rPr>
        <w:t>.</w:t>
      </w:r>
    </w:p>
    <w:p w14:paraId="160727F9" w14:textId="16BA6C2F" w:rsidR="04DFED46" w:rsidRDefault="04DFED46" w:rsidP="5CFEC304">
      <w:pPr>
        <w:pStyle w:val="Heading2"/>
      </w:pPr>
      <w:r>
        <w:rPr>
          <w:noProof/>
          <w:lang w:eastAsia="en-AU"/>
        </w:rPr>
        <w:drawing>
          <wp:inline distT="0" distB="0" distL="0" distR="0" wp14:anchorId="1E8B4A82" wp14:editId="3BE5D84B">
            <wp:extent cx="635027" cy="635027"/>
            <wp:effectExtent l="0" t="0" r="0" b="0"/>
            <wp:docPr id="1351151877"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02070FF">
        <w:rPr>
          <w:noProof/>
          <w:lang w:eastAsia="en-AU"/>
        </w:rPr>
        <w:drawing>
          <wp:inline distT="0" distB="0" distL="0" distR="0" wp14:anchorId="29EB4D0D" wp14:editId="4FB1E825">
            <wp:extent cx="640081" cy="640081"/>
            <wp:effectExtent l="0" t="0" r="7620" b="7620"/>
            <wp:docPr id="1185982442"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1CA8348" w:rsidRPr="6D27436D">
        <w:rPr>
          <w:rStyle w:val="Heading2Char"/>
          <w:b/>
          <w:bCs/>
        </w:rPr>
        <w:t>Do some art</w:t>
      </w:r>
    </w:p>
    <w:p w14:paraId="70667C44" w14:textId="594453F9" w:rsidR="6EE03892" w:rsidRDefault="6EE03892" w:rsidP="5CFEC304">
      <w:pPr>
        <w:rPr>
          <w:rFonts w:eastAsia="Arial" w:cs="Arial"/>
        </w:rPr>
      </w:pPr>
      <w:r w:rsidRPr="5CFEC304">
        <w:rPr>
          <w:rFonts w:eastAsia="Arial" w:cs="Arial"/>
        </w:rPr>
        <w:t>Create an artwork inspired by figurative painting.</w:t>
      </w:r>
    </w:p>
    <w:p w14:paraId="63773995" w14:textId="5899E2BE" w:rsidR="6EE03892" w:rsidRDefault="6EE03892" w:rsidP="5CFEC304">
      <w:pPr>
        <w:rPr>
          <w:rFonts w:eastAsia="Arial" w:cs="Arial"/>
        </w:rPr>
      </w:pPr>
      <w:r w:rsidRPr="5CFEC304">
        <w:rPr>
          <w:rFonts w:eastAsia="Arial" w:cs="Arial"/>
          <w:color w:val="000000" w:themeColor="text1"/>
        </w:rPr>
        <w:t>Cover some coloured paper in paint</w:t>
      </w:r>
      <w:r w:rsidR="591F6A47" w:rsidRPr="5CFEC304">
        <w:rPr>
          <w:rFonts w:eastAsia="Arial" w:cs="Arial"/>
          <w:color w:val="000000" w:themeColor="text1"/>
        </w:rPr>
        <w:t xml:space="preserve"> or use the next blank page</w:t>
      </w:r>
      <w:r w:rsidRPr="5CFEC304">
        <w:rPr>
          <w:rFonts w:eastAsia="Arial" w:cs="Arial"/>
          <w:color w:val="000000" w:themeColor="text1"/>
        </w:rPr>
        <w:t>. Scratch</w:t>
      </w:r>
      <w:r w:rsidR="0BB8D37D" w:rsidRPr="5CFEC304">
        <w:rPr>
          <w:rFonts w:eastAsia="Arial" w:cs="Arial"/>
          <w:color w:val="000000" w:themeColor="text1"/>
        </w:rPr>
        <w:t xml:space="preserve"> out the paint</w:t>
      </w:r>
      <w:r w:rsidRPr="5CFEC304">
        <w:rPr>
          <w:rFonts w:eastAsia="Arial" w:cs="Arial"/>
          <w:color w:val="000000" w:themeColor="text1"/>
        </w:rPr>
        <w:t xml:space="preserve"> </w:t>
      </w:r>
      <w:r w:rsidR="5962CA14" w:rsidRPr="5CFEC304">
        <w:rPr>
          <w:rFonts w:eastAsia="Arial" w:cs="Arial"/>
          <w:color w:val="000000" w:themeColor="text1"/>
        </w:rPr>
        <w:t xml:space="preserve">with the end of the paintbrush </w:t>
      </w:r>
      <w:r w:rsidRPr="5CFEC304">
        <w:rPr>
          <w:rFonts w:eastAsia="Arial" w:cs="Arial"/>
          <w:color w:val="000000" w:themeColor="text1"/>
        </w:rPr>
        <w:t>to represent a character either a spider or a butterfly or another creature or person in the environment.</w:t>
      </w:r>
    </w:p>
    <w:p w14:paraId="16666CEA" w14:textId="146CC795" w:rsidR="6EE03892" w:rsidRDefault="6EE03892" w:rsidP="5CFEC304">
      <w:pPr>
        <w:rPr>
          <w:rFonts w:eastAsia="Arial" w:cs="Arial"/>
          <w:color w:val="000000" w:themeColor="text1"/>
        </w:rPr>
      </w:pPr>
      <w:r w:rsidRPr="5CFEC304">
        <w:rPr>
          <w:rFonts w:eastAsia="Arial" w:cs="Arial"/>
          <w:color w:val="000000" w:themeColor="text1"/>
        </w:rPr>
        <w:t xml:space="preserve"> Make sure you think about the </w:t>
      </w:r>
      <w:r w:rsidR="759F588A" w:rsidRPr="5CFEC304">
        <w:rPr>
          <w:rFonts w:eastAsia="Arial" w:cs="Arial"/>
          <w:color w:val="000000" w:themeColor="text1"/>
        </w:rPr>
        <w:t xml:space="preserve">body of a spider </w:t>
      </w:r>
      <w:r w:rsidRPr="5CFEC304">
        <w:rPr>
          <w:rFonts w:eastAsia="Arial" w:cs="Arial"/>
          <w:color w:val="000000" w:themeColor="text1"/>
        </w:rPr>
        <w:t xml:space="preserve">and identify its main body parts. </w:t>
      </w:r>
      <w:r w:rsidR="0260EA9D" w:rsidRPr="5CFEC304">
        <w:rPr>
          <w:rFonts w:eastAsia="Arial" w:cs="Arial"/>
          <w:color w:val="000000" w:themeColor="text1"/>
        </w:rPr>
        <w:t>This is called f</w:t>
      </w:r>
      <w:r w:rsidRPr="5CFEC304">
        <w:rPr>
          <w:rFonts w:eastAsia="Arial" w:cs="Arial"/>
          <w:color w:val="000000" w:themeColor="text1"/>
        </w:rPr>
        <w:t>igurative painting</w:t>
      </w:r>
      <w:r w:rsidR="3810B449" w:rsidRPr="5CFEC304">
        <w:rPr>
          <w:rFonts w:eastAsia="Arial" w:cs="Arial"/>
          <w:color w:val="000000" w:themeColor="text1"/>
        </w:rPr>
        <w:t>. It</w:t>
      </w:r>
      <w:r w:rsidRPr="5CFEC304">
        <w:rPr>
          <w:rFonts w:eastAsia="Arial" w:cs="Arial"/>
          <w:color w:val="000000" w:themeColor="text1"/>
        </w:rPr>
        <w:t xml:space="preserve"> can be of animals or people. </w:t>
      </w:r>
    </w:p>
    <w:p w14:paraId="449B560C" w14:textId="30A6AA9A" w:rsidR="6EE03892" w:rsidRDefault="6EE03892" w:rsidP="5CFEC304">
      <w:pPr>
        <w:rPr>
          <w:rFonts w:eastAsia="Arial" w:cs="Arial"/>
          <w:color w:val="000000" w:themeColor="text1"/>
        </w:rPr>
      </w:pPr>
      <w:r w:rsidRPr="5CFEC304">
        <w:rPr>
          <w:rFonts w:eastAsia="Arial" w:cs="Arial"/>
          <w:color w:val="000000" w:themeColor="text1"/>
        </w:rPr>
        <w:t xml:space="preserve">Remember to focus on shapes of the figure and not perfect lines </w:t>
      </w:r>
      <w:r w:rsidR="7BBCDACE" w:rsidRPr="5CFEC304">
        <w:rPr>
          <w:rFonts w:eastAsia="Arial" w:cs="Arial"/>
          <w:color w:val="000000" w:themeColor="text1"/>
        </w:rPr>
        <w:t>here</w:t>
      </w:r>
      <w:r w:rsidRPr="5CFEC304">
        <w:rPr>
          <w:rFonts w:eastAsia="Arial" w:cs="Arial"/>
          <w:color w:val="000000" w:themeColor="text1"/>
        </w:rPr>
        <w:t>.</w:t>
      </w:r>
    </w:p>
    <w:p w14:paraId="67CA9B37" w14:textId="575EAB07" w:rsidR="6EE03892" w:rsidRDefault="6EE03892" w:rsidP="5CFEC304">
      <w:r>
        <w:rPr>
          <w:noProof/>
          <w:lang w:eastAsia="en-AU"/>
        </w:rPr>
        <w:drawing>
          <wp:inline distT="0" distB="0" distL="0" distR="0" wp14:anchorId="2E611E9A" wp14:editId="5EFDB7DF">
            <wp:extent cx="2286000" cy="1714500"/>
            <wp:effectExtent l="0" t="0" r="0" b="0"/>
            <wp:docPr id="1196874473" name="Picture 1196874473" title="Spider scratch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r>
        <w:rPr>
          <w:noProof/>
          <w:lang w:eastAsia="en-AU"/>
        </w:rPr>
        <w:drawing>
          <wp:inline distT="0" distB="0" distL="0" distR="0" wp14:anchorId="278EAC56" wp14:editId="303514FE">
            <wp:extent cx="2457450" cy="1676400"/>
            <wp:effectExtent l="0" t="0" r="0" b="0"/>
            <wp:docPr id="871382600" name="Picture 871382600" descr="figurative painting" title="Dog scratch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57450" cy="1676400"/>
                    </a:xfrm>
                    <a:prstGeom prst="rect">
                      <a:avLst/>
                    </a:prstGeom>
                  </pic:spPr>
                </pic:pic>
              </a:graphicData>
            </a:graphic>
          </wp:inline>
        </w:drawing>
      </w:r>
    </w:p>
    <w:p w14:paraId="2D3F9E3C" w14:textId="4176BFC1" w:rsidR="1D844CB2" w:rsidRDefault="1D844CB2" w:rsidP="1D844CB2">
      <w:r>
        <w:br w:type="page"/>
      </w:r>
      <w:r w:rsidR="4954596D" w:rsidRPr="5CFEC304">
        <w:rPr>
          <w:rStyle w:val="Heading2Char"/>
        </w:rPr>
        <w:lastRenderedPageBreak/>
        <w:t xml:space="preserve">Blank page for your </w:t>
      </w:r>
      <w:r w:rsidR="56AF92F6" w:rsidRPr="5CFEC304">
        <w:rPr>
          <w:rStyle w:val="Heading2Char"/>
        </w:rPr>
        <w:t>figurative scratch painting</w:t>
      </w:r>
      <w:r w:rsidR="4954596D" w:rsidRPr="5CFEC304">
        <w:rPr>
          <w:rStyle w:val="Heading2Char"/>
        </w:rPr>
        <w:t>:</w:t>
      </w:r>
    </w:p>
    <w:p w14:paraId="0054CFE0" w14:textId="63C5EEFC" w:rsidR="1D844CB2" w:rsidRDefault="1D844CB2" w:rsidP="1D844CB2"/>
    <w:p w14:paraId="61918074" w14:textId="0623BC64" w:rsidR="1D844CB2" w:rsidRDefault="1D844CB2">
      <w:r>
        <w:br w:type="page"/>
      </w:r>
    </w:p>
    <w:p w14:paraId="2194B2F2" w14:textId="2573F8A5" w:rsidR="184FB774" w:rsidRDefault="27F51CAB" w:rsidP="5CFEC304">
      <w:pPr>
        <w:pStyle w:val="Heading2"/>
      </w:pPr>
      <w:r>
        <w:rPr>
          <w:noProof/>
          <w:lang w:eastAsia="en-AU"/>
        </w:rPr>
        <w:lastRenderedPageBreak/>
        <w:drawing>
          <wp:inline distT="0" distB="0" distL="0" distR="0" wp14:anchorId="4790B33C" wp14:editId="2E286472">
            <wp:extent cx="635027" cy="635027"/>
            <wp:effectExtent l="0" t="0" r="0" b="0"/>
            <wp:docPr id="317049792"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28B55BB">
        <w:t>What are powerful characters?</w:t>
      </w:r>
    </w:p>
    <w:p w14:paraId="3899BDBC" w14:textId="43116DFD" w:rsidR="184FB774" w:rsidRDefault="27F51CAB" w:rsidP="5CFEC304">
      <w:pPr>
        <w:pStyle w:val="Heading2"/>
        <w:numPr>
          <w:ilvl w:val="1"/>
          <w:numId w:val="0"/>
        </w:numPr>
        <w:rPr>
          <w:rFonts w:eastAsia="Arial"/>
          <w:b w:val="0"/>
          <w:color w:val="000000" w:themeColor="text1"/>
          <w:sz w:val="24"/>
          <w:szCs w:val="24"/>
        </w:rPr>
      </w:pPr>
      <w:r w:rsidRPr="5CFEC304">
        <w:rPr>
          <w:rFonts w:eastAsia="Arial"/>
          <w:b w:val="0"/>
          <w:color w:val="000000" w:themeColor="text1"/>
          <w:sz w:val="24"/>
          <w:szCs w:val="24"/>
        </w:rPr>
        <w:t xml:space="preserve">Reflect on the character of Miss Muffett in the nursery rhyme ‘Little Miss Muffett’. </w:t>
      </w:r>
      <w:r w:rsidR="43D42A6B" w:rsidRPr="5CFEC304">
        <w:rPr>
          <w:rFonts w:eastAsia="Arial"/>
          <w:b w:val="0"/>
          <w:color w:val="000000" w:themeColor="text1"/>
          <w:sz w:val="24"/>
          <w:szCs w:val="24"/>
        </w:rPr>
        <w:t>Think about</w:t>
      </w:r>
      <w:r w:rsidRPr="5CFEC304">
        <w:rPr>
          <w:rFonts w:eastAsia="Arial"/>
          <w:b w:val="0"/>
          <w:color w:val="000000" w:themeColor="text1"/>
          <w:sz w:val="24"/>
          <w:szCs w:val="24"/>
        </w:rPr>
        <w:t xml:space="preserve"> the power the spider has over her. She is so frightened of it she runs away. What does this tell us about her character?</w:t>
      </w:r>
    </w:p>
    <w:p w14:paraId="77F4CB34" w14:textId="3A5759BC" w:rsidR="184FB774" w:rsidRDefault="149D0C6B" w:rsidP="5CFEC304">
      <w:r>
        <w:rPr>
          <w:noProof/>
          <w:lang w:eastAsia="en-AU"/>
        </w:rPr>
        <w:drawing>
          <wp:inline distT="0" distB="0" distL="0" distR="0" wp14:anchorId="07E7A2B4" wp14:editId="290B1842">
            <wp:extent cx="640081" cy="640081"/>
            <wp:effectExtent l="0" t="0" r="7620" b="7620"/>
            <wp:docPr id="2115702382"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193B645" w:rsidRPr="6D27436D">
        <w:rPr>
          <w:rStyle w:val="Heading2Char"/>
        </w:rPr>
        <w:t>Look at some art</w:t>
      </w:r>
    </w:p>
    <w:p w14:paraId="2041222B" w14:textId="256B1A5D" w:rsidR="184FB774" w:rsidRDefault="27F51CAB" w:rsidP="5CFEC304">
      <w:pPr>
        <w:rPr>
          <w:rFonts w:eastAsia="Arial" w:cs="Arial"/>
          <w:color w:val="000000" w:themeColor="text1"/>
        </w:rPr>
      </w:pPr>
      <w:r w:rsidRPr="5CFEC304">
        <w:rPr>
          <w:rFonts w:eastAsia="Arial" w:cs="Arial"/>
          <w:color w:val="000000" w:themeColor="text1"/>
        </w:rPr>
        <w:t>Investigate the Aboriginal artwork</w:t>
      </w:r>
      <w:r w:rsidR="66A305F2" w:rsidRPr="5CFEC304">
        <w:rPr>
          <w:rFonts w:eastAsia="Arial" w:cs="Arial"/>
          <w:color w:val="000000" w:themeColor="text1"/>
        </w:rPr>
        <w:t xml:space="preserve"> ‘Wanka’ (‘Spider’) </w:t>
      </w:r>
      <w:r w:rsidRPr="5CFEC304">
        <w:rPr>
          <w:rFonts w:eastAsia="Arial" w:cs="Arial"/>
          <w:color w:val="000000" w:themeColor="text1"/>
        </w:rPr>
        <w:t>by Pitjantjatjara artist Harry Tjutjuna from the collection at the Art Gallery of NSW.</w:t>
      </w:r>
      <w:r w:rsidR="166F9C29" w:rsidRPr="5CFEC304">
        <w:rPr>
          <w:rFonts w:eastAsia="Arial" w:cs="Arial"/>
          <w:color w:val="000000" w:themeColor="text1"/>
        </w:rPr>
        <w:t xml:space="preserve"> Your teacher will have included the artwork for you.</w:t>
      </w:r>
      <w:r w:rsidRPr="5CFEC304">
        <w:rPr>
          <w:rFonts w:eastAsia="Arial" w:cs="Arial"/>
          <w:color w:val="000000" w:themeColor="text1"/>
        </w:rPr>
        <w:t xml:space="preserve"> </w:t>
      </w:r>
    </w:p>
    <w:p w14:paraId="4B1CD223" w14:textId="3089171D" w:rsidR="184FB774" w:rsidRDefault="27F51CAB" w:rsidP="5CFEC304">
      <w:pPr>
        <w:rPr>
          <w:rFonts w:eastAsia="Arial" w:cs="Arial"/>
          <w:color w:val="000000" w:themeColor="text1"/>
        </w:rPr>
      </w:pPr>
      <w:r w:rsidRPr="5CFEC304">
        <w:rPr>
          <w:rFonts w:eastAsia="Arial" w:cs="Arial"/>
          <w:color w:val="000000" w:themeColor="text1"/>
        </w:rPr>
        <w:t>H</w:t>
      </w:r>
      <w:r w:rsidR="2347F92C" w:rsidRPr="5CFEC304">
        <w:rPr>
          <w:rFonts w:eastAsia="Arial" w:cs="Arial"/>
          <w:color w:val="000000" w:themeColor="text1"/>
        </w:rPr>
        <w:t>arry</w:t>
      </w:r>
      <w:r w:rsidRPr="5CFEC304">
        <w:rPr>
          <w:rFonts w:eastAsia="Arial" w:cs="Arial"/>
          <w:color w:val="000000" w:themeColor="text1"/>
        </w:rPr>
        <w:t xml:space="preserve"> has painted this artwork about ‘Wati Wanka (Spider Man)’ who is a powerful and clever man. H</w:t>
      </w:r>
      <w:r w:rsidR="643F231E" w:rsidRPr="5CFEC304">
        <w:rPr>
          <w:rFonts w:eastAsia="Arial" w:cs="Arial"/>
          <w:color w:val="000000" w:themeColor="text1"/>
        </w:rPr>
        <w:t>arry</w:t>
      </w:r>
      <w:r w:rsidRPr="5CFEC304">
        <w:rPr>
          <w:rFonts w:eastAsia="Arial" w:cs="Arial"/>
          <w:color w:val="000000" w:themeColor="text1"/>
        </w:rPr>
        <w:t xml:space="preserve"> is a Ngankari, a traditional healer or doctor and this is his story, a kind of self-portrait.</w:t>
      </w:r>
    </w:p>
    <w:p w14:paraId="1CF3787C" w14:textId="188B1AEA" w:rsidR="184FB774" w:rsidRDefault="12188848" w:rsidP="5CFEC304">
      <w:pPr>
        <w:rPr>
          <w:rFonts w:eastAsia="Arial" w:cs="Arial"/>
          <w:color w:val="000000" w:themeColor="text1"/>
          <w:lang w:val="en-US"/>
        </w:rPr>
      </w:pPr>
      <w:r>
        <w:rPr>
          <w:noProof/>
          <w:lang w:eastAsia="en-AU"/>
        </w:rPr>
        <w:drawing>
          <wp:inline distT="0" distB="0" distL="0" distR="0" wp14:anchorId="283E5CAA" wp14:editId="7E57C815">
            <wp:extent cx="640081" cy="640081"/>
            <wp:effectExtent l="0" t="0" r="7620" b="7620"/>
            <wp:docPr id="1646334946"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D27436D">
        <w:rPr>
          <w:rStyle w:val="Heading2Char"/>
        </w:rPr>
        <w:t>Talk like an artist</w:t>
      </w:r>
      <w:r w:rsidRPr="6D27436D">
        <w:rPr>
          <w:rFonts w:eastAsia="Arial" w:cs="Arial"/>
          <w:color w:val="000000" w:themeColor="text1"/>
        </w:rPr>
        <w:t xml:space="preserve"> </w:t>
      </w:r>
    </w:p>
    <w:p w14:paraId="7FF920BE" w14:textId="6EE1B440" w:rsidR="184FB774" w:rsidRDefault="7EBBA6D6" w:rsidP="5CFEC304">
      <w:pPr>
        <w:rPr>
          <w:rFonts w:eastAsia="Arial" w:cs="Arial"/>
          <w:color w:val="000000" w:themeColor="text1"/>
          <w:lang w:val="en-US"/>
        </w:rPr>
      </w:pPr>
      <w:r w:rsidRPr="5CFEC304">
        <w:rPr>
          <w:rFonts w:eastAsia="Arial" w:cs="Arial"/>
          <w:color w:val="000000" w:themeColor="text1"/>
        </w:rPr>
        <w:t>Can you f</w:t>
      </w:r>
      <w:r w:rsidR="27F51CAB" w:rsidRPr="5CFEC304">
        <w:rPr>
          <w:rFonts w:eastAsia="Arial" w:cs="Arial"/>
          <w:color w:val="000000" w:themeColor="text1"/>
        </w:rPr>
        <w:t>ind the spider and eggs in the artwork</w:t>
      </w:r>
      <w:r w:rsidR="23E79BDD" w:rsidRPr="5CFEC304">
        <w:rPr>
          <w:rFonts w:eastAsia="Arial" w:cs="Arial"/>
          <w:color w:val="000000" w:themeColor="text1"/>
        </w:rPr>
        <w:t>?</w:t>
      </w:r>
      <w:r w:rsidR="13C9654C" w:rsidRPr="5CFEC304">
        <w:rPr>
          <w:rFonts w:eastAsia="Arial" w:cs="Arial"/>
          <w:color w:val="000000" w:themeColor="text1"/>
        </w:rPr>
        <w:t xml:space="preserve"> What shapes, lines and colours has he used?</w:t>
      </w:r>
    </w:p>
    <w:p w14:paraId="79605AEC" w14:textId="3D4EEC0E" w:rsidR="184FB774" w:rsidRDefault="23E79BDD" w:rsidP="5CFEC304">
      <w:r>
        <w:rPr>
          <w:noProof/>
          <w:lang w:eastAsia="en-AU"/>
        </w:rPr>
        <w:drawing>
          <wp:inline distT="0" distB="0" distL="0" distR="0" wp14:anchorId="72A3C0B6" wp14:editId="1BF060E7">
            <wp:extent cx="635027" cy="635027"/>
            <wp:effectExtent l="0" t="0" r="0" b="0"/>
            <wp:docPr id="837875295"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D27436D">
        <w:rPr>
          <w:rStyle w:val="Heading2Char"/>
        </w:rPr>
        <w:t>Think about your own art</w:t>
      </w:r>
    </w:p>
    <w:p w14:paraId="15A3677B" w14:textId="529609AE" w:rsidR="184FB774" w:rsidRDefault="27F51CAB" w:rsidP="5CFEC304">
      <w:pPr>
        <w:rPr>
          <w:rFonts w:eastAsia="Arial" w:cs="Arial"/>
          <w:color w:val="000000" w:themeColor="text1"/>
        </w:rPr>
      </w:pPr>
      <w:r w:rsidRPr="5CFEC304">
        <w:rPr>
          <w:rFonts w:eastAsia="Arial" w:cs="Arial"/>
          <w:color w:val="000000" w:themeColor="text1"/>
        </w:rPr>
        <w:t xml:space="preserve">Think of an animal or insect that </w:t>
      </w:r>
      <w:r w:rsidR="3E8D52AF" w:rsidRPr="5CFEC304">
        <w:rPr>
          <w:rFonts w:eastAsia="Arial" w:cs="Arial"/>
          <w:color w:val="000000" w:themeColor="text1"/>
        </w:rPr>
        <w:t>you think i</w:t>
      </w:r>
      <w:r w:rsidRPr="5CFEC304">
        <w:rPr>
          <w:rFonts w:eastAsia="Arial" w:cs="Arial"/>
          <w:color w:val="000000" w:themeColor="text1"/>
        </w:rPr>
        <w:t xml:space="preserve">s clever </w:t>
      </w:r>
      <w:r w:rsidR="5206BA85" w:rsidRPr="5CFEC304">
        <w:rPr>
          <w:rFonts w:eastAsia="Arial" w:cs="Arial"/>
          <w:color w:val="000000" w:themeColor="text1"/>
        </w:rPr>
        <w:t>or</w:t>
      </w:r>
      <w:r w:rsidRPr="5CFEC304">
        <w:rPr>
          <w:rFonts w:eastAsia="Arial" w:cs="Arial"/>
          <w:color w:val="000000" w:themeColor="text1"/>
        </w:rPr>
        <w:t xml:space="preserve"> powerful. </w:t>
      </w:r>
      <w:r w:rsidR="1F8CE991" w:rsidRPr="5CFEC304">
        <w:rPr>
          <w:rFonts w:eastAsia="Arial" w:cs="Arial"/>
          <w:color w:val="000000" w:themeColor="text1"/>
        </w:rPr>
        <w:t>W</w:t>
      </w:r>
      <w:r w:rsidRPr="5CFEC304">
        <w:rPr>
          <w:rFonts w:eastAsia="Arial" w:cs="Arial"/>
          <w:color w:val="000000" w:themeColor="text1"/>
        </w:rPr>
        <w:t>hy</w:t>
      </w:r>
      <w:r w:rsidR="14463487" w:rsidRPr="5CFEC304">
        <w:rPr>
          <w:rFonts w:eastAsia="Arial" w:cs="Arial"/>
          <w:color w:val="000000" w:themeColor="text1"/>
        </w:rPr>
        <w:t xml:space="preserve"> do you think that</w:t>
      </w:r>
      <w:r w:rsidRPr="5CFEC304">
        <w:rPr>
          <w:rFonts w:eastAsia="Arial" w:cs="Arial"/>
          <w:color w:val="000000" w:themeColor="text1"/>
        </w:rPr>
        <w:t>?</w:t>
      </w:r>
      <w:r w:rsidR="5FB1E900" w:rsidRPr="5CFEC304">
        <w:rPr>
          <w:rFonts w:eastAsia="Arial" w:cs="Arial"/>
          <w:color w:val="000000" w:themeColor="text1"/>
        </w:rPr>
        <w:t xml:space="preserve"> Think about some</w:t>
      </w:r>
      <w:r w:rsidRPr="5CFEC304">
        <w:rPr>
          <w:rFonts w:eastAsia="Arial" w:cs="Arial"/>
          <w:color w:val="000000" w:themeColor="text1"/>
        </w:rPr>
        <w:t xml:space="preserve"> popular superheroe</w:t>
      </w:r>
      <w:r w:rsidR="37D93550" w:rsidRPr="5CFEC304">
        <w:rPr>
          <w:rFonts w:eastAsia="Arial" w:cs="Arial"/>
          <w:color w:val="000000" w:themeColor="text1"/>
        </w:rPr>
        <w:t>s</w:t>
      </w:r>
      <w:r w:rsidRPr="5CFEC304">
        <w:rPr>
          <w:rFonts w:eastAsia="Arial" w:cs="Arial"/>
          <w:color w:val="000000" w:themeColor="text1"/>
        </w:rPr>
        <w:t xml:space="preserve">. </w:t>
      </w:r>
      <w:r w:rsidR="4FF47706" w:rsidRPr="5CFEC304">
        <w:rPr>
          <w:rFonts w:eastAsia="Arial" w:cs="Arial"/>
          <w:color w:val="000000" w:themeColor="text1"/>
        </w:rPr>
        <w:t>What characteristics do they have?</w:t>
      </w:r>
    </w:p>
    <w:p w14:paraId="295CC7CA" w14:textId="2ECDEEF3" w:rsidR="184FB774" w:rsidRDefault="23651870" w:rsidP="5CFEC304">
      <w:pPr>
        <w:pStyle w:val="Heading2"/>
      </w:pPr>
      <w:r>
        <w:rPr>
          <w:noProof/>
          <w:lang w:eastAsia="en-AU"/>
        </w:rPr>
        <w:lastRenderedPageBreak/>
        <w:drawing>
          <wp:inline distT="0" distB="0" distL="0" distR="0" wp14:anchorId="0A1ABE2E" wp14:editId="6F6AD1D9">
            <wp:extent cx="635027" cy="635027"/>
            <wp:effectExtent l="0" t="0" r="0" b="0"/>
            <wp:docPr id="890420713"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3D7FBC94" wp14:editId="06A4D7F7">
            <wp:extent cx="640081" cy="640081"/>
            <wp:effectExtent l="0" t="0" r="7620" b="7620"/>
            <wp:docPr id="577270538"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36F74C52" w:rsidRPr="6D27436D">
        <w:rPr>
          <w:rStyle w:val="Heading2Char"/>
          <w:b/>
          <w:bCs/>
        </w:rPr>
        <w:t>Be an artist</w:t>
      </w:r>
    </w:p>
    <w:p w14:paraId="23B8B09C" w14:textId="1517E0BC" w:rsidR="184FB774" w:rsidRDefault="27F51CAB" w:rsidP="5CFEC304">
      <w:pPr>
        <w:pStyle w:val="Heading2"/>
      </w:pPr>
      <w:r w:rsidRPr="5CFEC304">
        <w:rPr>
          <w:rFonts w:eastAsia="Arial"/>
          <w:b w:val="0"/>
          <w:color w:val="000000" w:themeColor="text1"/>
          <w:sz w:val="24"/>
          <w:szCs w:val="24"/>
        </w:rPr>
        <w:t xml:space="preserve">Draw, paint or build </w:t>
      </w:r>
      <w:r w:rsidR="0F55DB15" w:rsidRPr="5CFEC304">
        <w:rPr>
          <w:rFonts w:eastAsia="Arial"/>
          <w:b w:val="0"/>
          <w:color w:val="000000" w:themeColor="text1"/>
          <w:sz w:val="24"/>
          <w:szCs w:val="24"/>
        </w:rPr>
        <w:t xml:space="preserve">your </w:t>
      </w:r>
      <w:r w:rsidRPr="5CFEC304">
        <w:rPr>
          <w:rFonts w:eastAsia="Arial"/>
          <w:b w:val="0"/>
          <w:color w:val="000000" w:themeColor="text1"/>
          <w:sz w:val="24"/>
          <w:szCs w:val="24"/>
        </w:rPr>
        <w:t>own superhero who ha</w:t>
      </w:r>
      <w:r w:rsidR="3C80AA75" w:rsidRPr="5CFEC304">
        <w:rPr>
          <w:rFonts w:eastAsia="Arial"/>
          <w:b w:val="0"/>
          <w:color w:val="000000" w:themeColor="text1"/>
          <w:sz w:val="24"/>
          <w:szCs w:val="24"/>
        </w:rPr>
        <w:t>s</w:t>
      </w:r>
      <w:r w:rsidRPr="5CFEC304">
        <w:rPr>
          <w:rFonts w:eastAsia="Arial"/>
          <w:b w:val="0"/>
          <w:color w:val="000000" w:themeColor="text1"/>
          <w:sz w:val="24"/>
          <w:szCs w:val="24"/>
        </w:rPr>
        <w:t xml:space="preserve"> healing abilities. </w:t>
      </w:r>
      <w:r w:rsidR="0EA3018C" w:rsidRPr="5CFEC304">
        <w:rPr>
          <w:rFonts w:eastAsia="Arial"/>
          <w:b w:val="0"/>
          <w:color w:val="000000" w:themeColor="text1"/>
          <w:sz w:val="24"/>
          <w:szCs w:val="24"/>
        </w:rPr>
        <w:t>This might be the animal or insect you thought of before, or it may be a person.</w:t>
      </w:r>
      <w:r w:rsidR="67583CDA" w:rsidRPr="5CFEC304">
        <w:rPr>
          <w:rFonts w:eastAsia="Arial"/>
          <w:b w:val="0"/>
          <w:color w:val="000000" w:themeColor="text1"/>
          <w:sz w:val="24"/>
          <w:szCs w:val="24"/>
        </w:rPr>
        <w:t xml:space="preserve"> You can present your artwork however you would</w:t>
      </w:r>
      <w:r w:rsidRPr="5CFEC304">
        <w:rPr>
          <w:rFonts w:eastAsia="Arial"/>
          <w:b w:val="0"/>
          <w:color w:val="000000" w:themeColor="text1"/>
          <w:sz w:val="24"/>
          <w:szCs w:val="24"/>
        </w:rPr>
        <w:t xml:space="preserve"> like and use whatever materials </w:t>
      </w:r>
      <w:r w:rsidR="16090F25" w:rsidRPr="5CFEC304">
        <w:rPr>
          <w:rFonts w:eastAsia="Arial"/>
          <w:b w:val="0"/>
          <w:color w:val="000000" w:themeColor="text1"/>
          <w:sz w:val="24"/>
          <w:szCs w:val="24"/>
        </w:rPr>
        <w:t>you</w:t>
      </w:r>
      <w:r w:rsidRPr="5CFEC304">
        <w:rPr>
          <w:rFonts w:eastAsia="Arial"/>
          <w:b w:val="0"/>
          <w:color w:val="000000" w:themeColor="text1"/>
          <w:sz w:val="24"/>
          <w:szCs w:val="24"/>
        </w:rPr>
        <w:t xml:space="preserve"> have available. For example, </w:t>
      </w:r>
      <w:r w:rsidR="490ECC27" w:rsidRPr="5CFEC304">
        <w:rPr>
          <w:rFonts w:eastAsia="Arial"/>
          <w:b w:val="0"/>
          <w:color w:val="000000" w:themeColor="text1"/>
          <w:sz w:val="24"/>
          <w:szCs w:val="24"/>
        </w:rPr>
        <w:t>you</w:t>
      </w:r>
      <w:r w:rsidRPr="5CFEC304">
        <w:rPr>
          <w:rFonts w:eastAsia="Arial"/>
          <w:b w:val="0"/>
          <w:color w:val="000000" w:themeColor="text1"/>
          <w:sz w:val="24"/>
          <w:szCs w:val="24"/>
        </w:rPr>
        <w:t xml:space="preserve"> may choose to present it as a painting, a drawing, a sculpture,</w:t>
      </w:r>
      <w:r w:rsidR="4DCE4A03" w:rsidRPr="5CFEC304">
        <w:rPr>
          <w:rFonts w:eastAsia="Arial"/>
          <w:b w:val="0"/>
          <w:color w:val="000000" w:themeColor="text1"/>
          <w:sz w:val="24"/>
          <w:szCs w:val="24"/>
        </w:rPr>
        <w:t xml:space="preserve"> or</w:t>
      </w:r>
      <w:r w:rsidRPr="5CFEC304">
        <w:rPr>
          <w:rFonts w:eastAsia="Arial"/>
          <w:b w:val="0"/>
          <w:color w:val="000000" w:themeColor="text1"/>
          <w:sz w:val="24"/>
          <w:szCs w:val="24"/>
        </w:rPr>
        <w:t xml:space="preserve"> through printmaking</w:t>
      </w:r>
      <w:r w:rsidR="06649C81" w:rsidRPr="5CFEC304">
        <w:rPr>
          <w:rFonts w:eastAsia="Arial"/>
          <w:b w:val="0"/>
          <w:color w:val="000000" w:themeColor="text1"/>
          <w:sz w:val="24"/>
          <w:szCs w:val="24"/>
        </w:rPr>
        <w:t xml:space="preserve">, Lego, </w:t>
      </w:r>
      <w:r w:rsidRPr="5CFEC304">
        <w:rPr>
          <w:rFonts w:eastAsia="Arial"/>
          <w:b w:val="0"/>
          <w:color w:val="000000" w:themeColor="text1"/>
          <w:sz w:val="24"/>
          <w:szCs w:val="24"/>
        </w:rPr>
        <w:t>textiles</w:t>
      </w:r>
      <w:r w:rsidR="776AC2AC" w:rsidRPr="5CFEC304">
        <w:rPr>
          <w:rFonts w:eastAsia="Arial"/>
          <w:b w:val="0"/>
          <w:color w:val="000000" w:themeColor="text1"/>
          <w:sz w:val="24"/>
          <w:szCs w:val="24"/>
        </w:rPr>
        <w:t>,</w:t>
      </w:r>
      <w:r w:rsidRPr="5CFEC304">
        <w:rPr>
          <w:rFonts w:eastAsia="Arial"/>
          <w:b w:val="0"/>
          <w:color w:val="000000" w:themeColor="text1"/>
          <w:sz w:val="24"/>
          <w:szCs w:val="24"/>
        </w:rPr>
        <w:t xml:space="preserve"> fabrics and so on.</w:t>
      </w:r>
      <w:r w:rsidR="4F15C043" w:rsidRPr="5CFEC304">
        <w:rPr>
          <w:rFonts w:eastAsia="Arial"/>
          <w:b w:val="0"/>
          <w:color w:val="000000" w:themeColor="text1"/>
          <w:sz w:val="24"/>
          <w:szCs w:val="24"/>
        </w:rPr>
        <w:t xml:space="preserve"> It is up to you! </w:t>
      </w:r>
    </w:p>
    <w:p w14:paraId="67167336" w14:textId="7B61FAD2" w:rsidR="184FB774" w:rsidRDefault="4F15C043" w:rsidP="5CFEC304">
      <w:pPr>
        <w:pStyle w:val="Heading2"/>
        <w:numPr>
          <w:ilvl w:val="1"/>
          <w:numId w:val="0"/>
        </w:numPr>
        <w:rPr>
          <w:rFonts w:eastAsia="Arial"/>
          <w:b w:val="0"/>
          <w:color w:val="000000" w:themeColor="text1"/>
          <w:sz w:val="24"/>
          <w:szCs w:val="24"/>
        </w:rPr>
      </w:pPr>
      <w:r w:rsidRPr="5CFEC304">
        <w:rPr>
          <w:rFonts w:eastAsia="Arial"/>
          <w:b w:val="0"/>
          <w:color w:val="000000" w:themeColor="text1"/>
          <w:sz w:val="24"/>
          <w:szCs w:val="24"/>
        </w:rPr>
        <w:t>There is some blank paper included below</w:t>
      </w:r>
      <w:r w:rsidR="72BF5314" w:rsidRPr="5CFEC304">
        <w:rPr>
          <w:rFonts w:eastAsia="Arial"/>
          <w:b w:val="0"/>
          <w:color w:val="000000" w:themeColor="text1"/>
          <w:sz w:val="24"/>
          <w:szCs w:val="24"/>
        </w:rPr>
        <w:t xml:space="preserve"> </w:t>
      </w:r>
      <w:r w:rsidRPr="5CFEC304">
        <w:rPr>
          <w:rFonts w:eastAsia="Arial"/>
          <w:b w:val="0"/>
          <w:color w:val="000000" w:themeColor="text1"/>
          <w:sz w:val="24"/>
          <w:szCs w:val="24"/>
        </w:rPr>
        <w:t>if you want to draw it there. You may also like to include a photograph for you teacher.</w:t>
      </w:r>
    </w:p>
    <w:p w14:paraId="30EAC197" w14:textId="22E34747" w:rsidR="00705F64" w:rsidRPr="002762CD" w:rsidRDefault="00705F64" w:rsidP="1D844CB2"/>
    <w:p w14:paraId="48DAF342" w14:textId="41857C0D" w:rsidR="5CFEC304" w:rsidRDefault="5CFEC304" w:rsidP="5CFEC304">
      <w:r>
        <w:br w:type="page"/>
      </w:r>
      <w:r w:rsidR="1649EA9E" w:rsidRPr="5CFEC304">
        <w:rPr>
          <w:rStyle w:val="Heading2Char"/>
        </w:rPr>
        <w:lastRenderedPageBreak/>
        <w:t xml:space="preserve">Blank page for your </w:t>
      </w:r>
      <w:r w:rsidR="400E8168" w:rsidRPr="5CFEC304">
        <w:rPr>
          <w:rStyle w:val="Heading2Char"/>
        </w:rPr>
        <w:t>superhero art</w:t>
      </w:r>
    </w:p>
    <w:p w14:paraId="3BF43C23" w14:textId="1DC361F5" w:rsidR="00705F64" w:rsidRPr="002762CD" w:rsidRDefault="00705F64" w:rsidP="00705F64">
      <w:r>
        <w:br w:type="page"/>
      </w:r>
    </w:p>
    <w:p w14:paraId="163A99E4" w14:textId="6A479C6A" w:rsidR="00705F64" w:rsidRPr="002762CD" w:rsidRDefault="0CF84224" w:rsidP="1D844CB2">
      <w:pPr>
        <w:rPr>
          <w:lang w:eastAsia="zh-CN"/>
        </w:rPr>
      </w:pPr>
      <w:r>
        <w:rPr>
          <w:noProof/>
          <w:lang w:eastAsia="en-AU"/>
        </w:rPr>
        <w:lastRenderedPageBreak/>
        <w:drawing>
          <wp:inline distT="0" distB="0" distL="0" distR="0" wp14:anchorId="3C7D3058" wp14:editId="6317AC18">
            <wp:extent cx="647700" cy="647700"/>
            <wp:effectExtent l="0" t="0" r="0" b="0"/>
            <wp:docPr id="1392253690" name="Picture 1392253690" descr="Write&#10;This is a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6D27436D">
        <w:rPr>
          <w:rStyle w:val="Heading2Char"/>
        </w:rPr>
        <w:t>Write like an artist</w:t>
      </w:r>
    </w:p>
    <w:p w14:paraId="4186ABEA" w14:textId="6F0E89D7" w:rsidR="00705F64" w:rsidRPr="002762CD" w:rsidRDefault="286A19DC" w:rsidP="1D844CB2">
      <w:pPr>
        <w:rPr>
          <w:lang w:eastAsia="zh-CN"/>
        </w:rPr>
      </w:pPr>
      <w:r w:rsidRPr="5CFEC304">
        <w:rPr>
          <w:rFonts w:eastAsia="Arial" w:cs="Arial"/>
          <w:color w:val="000000" w:themeColor="text1"/>
        </w:rPr>
        <w:t xml:space="preserve">Write </w:t>
      </w:r>
      <w:r w:rsidR="39D40A71" w:rsidRPr="5CFEC304">
        <w:rPr>
          <w:rFonts w:eastAsia="Arial" w:cs="Arial"/>
          <w:color w:val="000000" w:themeColor="text1"/>
        </w:rPr>
        <w:t xml:space="preserve">a sentence </w:t>
      </w:r>
      <w:r w:rsidRPr="5CFEC304">
        <w:rPr>
          <w:rFonts w:eastAsia="Arial" w:cs="Arial"/>
          <w:color w:val="000000" w:themeColor="text1"/>
        </w:rPr>
        <w:t>or tell someone an</w:t>
      </w:r>
      <w:r w:rsidR="4A9160D1" w:rsidRPr="5CFEC304">
        <w:rPr>
          <w:rFonts w:eastAsia="Arial" w:cs="Arial"/>
          <w:color w:val="000000" w:themeColor="text1"/>
        </w:rPr>
        <w:t xml:space="preserve"> artist intent statement</w:t>
      </w:r>
      <w:r w:rsidR="496C83CB" w:rsidRPr="5CFEC304">
        <w:rPr>
          <w:rFonts w:eastAsia="Arial" w:cs="Arial"/>
          <w:color w:val="000000" w:themeColor="text1"/>
        </w:rPr>
        <w:t>.</w:t>
      </w:r>
      <w:r w:rsidR="7FE3632D" w:rsidRPr="5CFEC304">
        <w:rPr>
          <w:lang w:eastAsia="zh-CN"/>
        </w:rPr>
        <w:t xml:space="preserve"> Include what your artwork is about as though it was a sign next to your work in an art gallery.</w:t>
      </w:r>
      <w:r w:rsidR="664A79FC" w:rsidRPr="5CFEC304">
        <w:rPr>
          <w:lang w:eastAsia="zh-CN"/>
        </w:rPr>
        <w:t xml:space="preserve"> </w:t>
      </w:r>
      <w:r w:rsidR="7E7BE30D" w:rsidRPr="5CFEC304">
        <w:rPr>
          <w:lang w:eastAsia="zh-CN"/>
        </w:rPr>
        <w:t xml:space="preserve">You should write about your superhero character and how you made your artwork. </w:t>
      </w:r>
      <w:r w:rsidR="664A79FC" w:rsidRPr="5CFEC304">
        <w:rPr>
          <w:lang w:eastAsia="zh-CN"/>
        </w:rPr>
        <w:t>You may like to tell your sentence</w:t>
      </w:r>
      <w:r w:rsidR="3531516E" w:rsidRPr="5CFEC304">
        <w:rPr>
          <w:lang w:eastAsia="zh-CN"/>
        </w:rPr>
        <w:t>s</w:t>
      </w:r>
      <w:r w:rsidR="664A79FC" w:rsidRPr="5CFEC304">
        <w:rPr>
          <w:lang w:eastAsia="zh-CN"/>
        </w:rPr>
        <w:t xml:space="preserve"> to an </w:t>
      </w:r>
      <w:r w:rsidR="42379C07" w:rsidRPr="5CFEC304">
        <w:rPr>
          <w:lang w:eastAsia="zh-CN"/>
        </w:rPr>
        <w:t>adult,</w:t>
      </w:r>
      <w:r w:rsidR="664A79FC" w:rsidRPr="5CFEC304">
        <w:rPr>
          <w:lang w:eastAsia="zh-CN"/>
        </w:rPr>
        <w:t xml:space="preserve"> and they can help you write </w:t>
      </w:r>
      <w:r w:rsidR="70459E91" w:rsidRPr="5CFEC304">
        <w:rPr>
          <w:lang w:eastAsia="zh-CN"/>
        </w:rPr>
        <w:t>them</w:t>
      </w:r>
      <w:r w:rsidR="664A79FC" w:rsidRPr="5CFEC304">
        <w:rPr>
          <w:lang w:eastAsia="zh-CN"/>
        </w:rPr>
        <w:t xml:space="preserve"> down.</w:t>
      </w:r>
    </w:p>
    <w:p w14:paraId="19FEA813" w14:textId="41438F7C" w:rsidR="51E1407D" w:rsidRDefault="51E1407D" w:rsidP="7AFFA6C8">
      <w:pPr>
        <w:rPr>
          <w:lang w:eastAsia="zh-CN"/>
        </w:rPr>
      </w:pPr>
      <w:r w:rsidRPr="7AFFA6C8">
        <w:rPr>
          <w:lang w:eastAsia="zh-CN"/>
        </w:rPr>
        <w:t>________________________________________________________________________</w:t>
      </w:r>
    </w:p>
    <w:p w14:paraId="31338509" w14:textId="252983AC" w:rsidR="51E1407D" w:rsidRDefault="51E1407D" w:rsidP="7AFFA6C8">
      <w:pPr>
        <w:rPr>
          <w:lang w:eastAsia="zh-CN"/>
        </w:rPr>
      </w:pPr>
      <w:r w:rsidRPr="7AFFA6C8">
        <w:rPr>
          <w:lang w:eastAsia="zh-CN"/>
        </w:rPr>
        <w:t>________________________________________________________________________</w:t>
      </w:r>
    </w:p>
    <w:p w14:paraId="245E5E7B" w14:textId="4D649F38" w:rsidR="51E1407D" w:rsidRDefault="51E1407D" w:rsidP="7AFFA6C8">
      <w:pPr>
        <w:rPr>
          <w:lang w:eastAsia="zh-CN"/>
        </w:rPr>
      </w:pPr>
      <w:r w:rsidRPr="5CFEC304">
        <w:rPr>
          <w:lang w:eastAsia="zh-CN"/>
        </w:rPr>
        <w:t>________________________________________________________________________</w:t>
      </w:r>
    </w:p>
    <w:p w14:paraId="038BA774" w14:textId="49504C47" w:rsidR="21FEEC76" w:rsidRDefault="21FEEC76" w:rsidP="5CFEC304">
      <w:pPr>
        <w:rPr>
          <w:lang w:eastAsia="zh-CN"/>
        </w:rPr>
      </w:pPr>
      <w:r w:rsidRPr="5CFEC304">
        <w:rPr>
          <w:lang w:eastAsia="zh-CN"/>
        </w:rPr>
        <w:t>________________________________________________________________________</w:t>
      </w:r>
    </w:p>
    <w:p w14:paraId="4A8ED5C2" w14:textId="40A79B91" w:rsidR="21FEEC76" w:rsidRDefault="21FEEC76" w:rsidP="5CFEC304">
      <w:pPr>
        <w:rPr>
          <w:lang w:eastAsia="zh-CN"/>
        </w:rPr>
      </w:pPr>
      <w:r w:rsidRPr="5CFEC304">
        <w:rPr>
          <w:lang w:eastAsia="zh-CN"/>
        </w:rPr>
        <w:t>________________________________________________________________________</w:t>
      </w:r>
    </w:p>
    <w:p w14:paraId="6C61C1F7" w14:textId="77777777" w:rsidR="004D5537" w:rsidRPr="0041148B" w:rsidRDefault="004D5537" w:rsidP="0041148B">
      <w:pPr>
        <w:rPr>
          <w:lang w:eastAsia="zh-CN"/>
        </w:rPr>
      </w:pPr>
    </w:p>
    <w:p w14:paraId="1F451561" w14:textId="50122953" w:rsidR="00E13D6C" w:rsidRPr="00E13D6C" w:rsidRDefault="00E13D6C" w:rsidP="00E13D6C">
      <w:pPr>
        <w:rPr>
          <w:lang w:eastAsia="zh-CN"/>
        </w:rPr>
      </w:pPr>
    </w:p>
    <w:sectPr w:rsidR="00E13D6C" w:rsidRPr="00E13D6C" w:rsidSect="00ED288C">
      <w:headerReference w:type="even" r:id="rId31"/>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A090F" w14:textId="77777777" w:rsidR="00637AE2" w:rsidRDefault="00637AE2" w:rsidP="00191F45">
      <w:r>
        <w:separator/>
      </w:r>
    </w:p>
    <w:p w14:paraId="298A7AEA" w14:textId="77777777" w:rsidR="00637AE2" w:rsidRDefault="00637AE2"/>
    <w:p w14:paraId="409A1D3A" w14:textId="77777777" w:rsidR="00637AE2" w:rsidRDefault="00637AE2"/>
    <w:p w14:paraId="73601914" w14:textId="77777777" w:rsidR="00637AE2" w:rsidRDefault="00637AE2"/>
  </w:endnote>
  <w:endnote w:type="continuationSeparator" w:id="0">
    <w:p w14:paraId="7BC8BE58" w14:textId="77777777" w:rsidR="00637AE2" w:rsidRDefault="00637AE2" w:rsidP="00191F45">
      <w:r>
        <w:continuationSeparator/>
      </w:r>
    </w:p>
    <w:p w14:paraId="5F3B2503" w14:textId="77777777" w:rsidR="00637AE2" w:rsidRDefault="00637AE2"/>
    <w:p w14:paraId="7B07C56B" w14:textId="77777777" w:rsidR="00637AE2" w:rsidRDefault="00637AE2"/>
    <w:p w14:paraId="742D9833" w14:textId="77777777" w:rsidR="00637AE2" w:rsidRDefault="0063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4A40D1BE" w:rsidR="007A3356" w:rsidRPr="004D333E" w:rsidRDefault="004D333E" w:rsidP="004D333E">
    <w:pPr>
      <w:pStyle w:val="Footer"/>
    </w:pPr>
    <w:r w:rsidRPr="3B9D1149">
      <w:rPr>
        <w:noProof/>
      </w:rPr>
      <w:fldChar w:fldCharType="begin"/>
    </w:r>
    <w:r w:rsidRPr="002810D3">
      <w:instrText xml:space="preserve"> PAGE </w:instrText>
    </w:r>
    <w:r w:rsidRPr="3B9D1149">
      <w:fldChar w:fldCharType="separate"/>
    </w:r>
    <w:r w:rsidR="005440DA">
      <w:rPr>
        <w:noProof/>
      </w:rPr>
      <w:t>14</w:t>
    </w:r>
    <w:r w:rsidRPr="3B9D1149">
      <w:rPr>
        <w:noProof/>
      </w:rPr>
      <w:fldChar w:fldCharType="end"/>
    </w:r>
    <w:r w:rsidRPr="002810D3">
      <w:tab/>
    </w:r>
    <w:r w:rsidR="3B9D1149">
      <w:t>Creative Arts – Stage 1 –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63372F1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440DA">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5440DA">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6D27436D" w:rsidP="00493120">
    <w:pPr>
      <w:pStyle w:val="Logo"/>
    </w:pPr>
    <w:r w:rsidRPr="6D27436D">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1A86" w14:textId="77777777" w:rsidR="00637AE2" w:rsidRDefault="00637AE2" w:rsidP="00191F45">
      <w:r>
        <w:separator/>
      </w:r>
    </w:p>
    <w:p w14:paraId="5DBF6636" w14:textId="77777777" w:rsidR="00637AE2" w:rsidRDefault="00637AE2"/>
    <w:p w14:paraId="12C1162A" w14:textId="77777777" w:rsidR="00637AE2" w:rsidRDefault="00637AE2"/>
    <w:p w14:paraId="147BF5FE" w14:textId="77777777" w:rsidR="00637AE2" w:rsidRDefault="00637AE2"/>
  </w:footnote>
  <w:footnote w:type="continuationSeparator" w:id="0">
    <w:p w14:paraId="6C478E52" w14:textId="77777777" w:rsidR="00637AE2" w:rsidRDefault="00637AE2" w:rsidP="00191F45">
      <w:r>
        <w:continuationSeparator/>
      </w:r>
    </w:p>
    <w:p w14:paraId="102BD91A" w14:textId="77777777" w:rsidR="00637AE2" w:rsidRDefault="00637AE2"/>
    <w:p w14:paraId="7D3470EA" w14:textId="77777777" w:rsidR="00637AE2" w:rsidRDefault="00637AE2"/>
    <w:p w14:paraId="5FDCC33B" w14:textId="77777777" w:rsidR="00637AE2" w:rsidRDefault="00637A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1"/>
      <w:gridCol w:w="3211"/>
      <w:gridCol w:w="3211"/>
    </w:tblGrid>
    <w:tr w:rsidR="3B9D1149" w14:paraId="42E9DB5A" w14:textId="77777777" w:rsidTr="3B9D1149">
      <w:tc>
        <w:tcPr>
          <w:tcW w:w="3211" w:type="dxa"/>
        </w:tcPr>
        <w:p w14:paraId="4316B71B" w14:textId="0506D60A" w:rsidR="3B9D1149" w:rsidRDefault="3B9D1149" w:rsidP="3B9D1149">
          <w:pPr>
            <w:ind w:left="-115"/>
          </w:pPr>
        </w:p>
      </w:tc>
      <w:tc>
        <w:tcPr>
          <w:tcW w:w="3211" w:type="dxa"/>
        </w:tcPr>
        <w:p w14:paraId="71DF1112" w14:textId="6AD99DCE" w:rsidR="3B9D1149" w:rsidRDefault="3B9D1149" w:rsidP="3B9D1149">
          <w:pPr>
            <w:jc w:val="center"/>
          </w:pPr>
        </w:p>
      </w:tc>
      <w:tc>
        <w:tcPr>
          <w:tcW w:w="3211" w:type="dxa"/>
        </w:tcPr>
        <w:p w14:paraId="54C4508F" w14:textId="485A8ECA" w:rsidR="3B9D1149" w:rsidRDefault="3B9D1149" w:rsidP="3B9D1149">
          <w:pPr>
            <w:ind w:right="-115"/>
            <w:jc w:val="right"/>
          </w:pPr>
        </w:p>
      </w:tc>
    </w:tr>
  </w:tbl>
  <w:p w14:paraId="54921CDF" w14:textId="271B7A01" w:rsidR="3B9D1149" w:rsidRDefault="3B9D11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1"/>
      <w:gridCol w:w="3211"/>
      <w:gridCol w:w="3211"/>
    </w:tblGrid>
    <w:tr w:rsidR="3B9D1149" w14:paraId="7544944D" w14:textId="77777777" w:rsidTr="3B9D1149">
      <w:tc>
        <w:tcPr>
          <w:tcW w:w="3211" w:type="dxa"/>
        </w:tcPr>
        <w:p w14:paraId="7224DFE7" w14:textId="443DDE87" w:rsidR="3B9D1149" w:rsidRDefault="3B9D1149" w:rsidP="3B9D1149">
          <w:pPr>
            <w:ind w:left="-115"/>
          </w:pPr>
        </w:p>
      </w:tc>
      <w:tc>
        <w:tcPr>
          <w:tcW w:w="3211" w:type="dxa"/>
        </w:tcPr>
        <w:p w14:paraId="577EC604" w14:textId="59E15738" w:rsidR="3B9D1149" w:rsidRDefault="3B9D1149" w:rsidP="3B9D1149">
          <w:pPr>
            <w:jc w:val="center"/>
          </w:pPr>
        </w:p>
      </w:tc>
      <w:tc>
        <w:tcPr>
          <w:tcW w:w="3211" w:type="dxa"/>
        </w:tcPr>
        <w:p w14:paraId="560CBC0B" w14:textId="58623B08" w:rsidR="3B9D1149" w:rsidRDefault="3B9D1149" w:rsidP="3B9D1149">
          <w:pPr>
            <w:ind w:right="-115"/>
            <w:jc w:val="right"/>
          </w:pPr>
        </w:p>
      </w:tc>
    </w:tr>
  </w:tbl>
  <w:p w14:paraId="783ADB59" w14:textId="06609FE6" w:rsidR="3B9D1149" w:rsidRDefault="3B9D114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DCE0EF4"/>
    <w:multiLevelType w:val="hybridMultilevel"/>
    <w:tmpl w:val="97C00E7A"/>
    <w:lvl w:ilvl="0" w:tplc="A7EC8D74">
      <w:start w:val="1"/>
      <w:numFmt w:val="bullet"/>
      <w:lvlText w:val=""/>
      <w:lvlJc w:val="left"/>
      <w:pPr>
        <w:ind w:left="720" w:hanging="360"/>
      </w:pPr>
      <w:rPr>
        <w:rFonts w:ascii="Symbol" w:hAnsi="Symbol" w:hint="default"/>
      </w:rPr>
    </w:lvl>
    <w:lvl w:ilvl="1" w:tplc="2850DEB2">
      <w:start w:val="1"/>
      <w:numFmt w:val="bullet"/>
      <w:lvlText w:val="o"/>
      <w:lvlJc w:val="left"/>
      <w:pPr>
        <w:ind w:left="1440" w:hanging="360"/>
      </w:pPr>
      <w:rPr>
        <w:rFonts w:ascii="Courier New" w:hAnsi="Courier New" w:hint="default"/>
      </w:rPr>
    </w:lvl>
    <w:lvl w:ilvl="2" w:tplc="0CC64322">
      <w:start w:val="1"/>
      <w:numFmt w:val="bullet"/>
      <w:lvlText w:val=""/>
      <w:lvlJc w:val="left"/>
      <w:pPr>
        <w:ind w:left="2160" w:hanging="360"/>
      </w:pPr>
      <w:rPr>
        <w:rFonts w:ascii="Wingdings" w:hAnsi="Wingdings" w:hint="default"/>
      </w:rPr>
    </w:lvl>
    <w:lvl w:ilvl="3" w:tplc="03D431F2">
      <w:start w:val="1"/>
      <w:numFmt w:val="bullet"/>
      <w:lvlText w:val=""/>
      <w:lvlJc w:val="left"/>
      <w:pPr>
        <w:ind w:left="2880" w:hanging="360"/>
      </w:pPr>
      <w:rPr>
        <w:rFonts w:ascii="Symbol" w:hAnsi="Symbol" w:hint="default"/>
      </w:rPr>
    </w:lvl>
    <w:lvl w:ilvl="4" w:tplc="6D40A38E">
      <w:start w:val="1"/>
      <w:numFmt w:val="bullet"/>
      <w:lvlText w:val="o"/>
      <w:lvlJc w:val="left"/>
      <w:pPr>
        <w:ind w:left="3600" w:hanging="360"/>
      </w:pPr>
      <w:rPr>
        <w:rFonts w:ascii="Courier New" w:hAnsi="Courier New" w:hint="default"/>
      </w:rPr>
    </w:lvl>
    <w:lvl w:ilvl="5" w:tplc="E8D6E590">
      <w:start w:val="1"/>
      <w:numFmt w:val="bullet"/>
      <w:lvlText w:val=""/>
      <w:lvlJc w:val="left"/>
      <w:pPr>
        <w:ind w:left="4320" w:hanging="360"/>
      </w:pPr>
      <w:rPr>
        <w:rFonts w:ascii="Wingdings" w:hAnsi="Wingdings" w:hint="default"/>
      </w:rPr>
    </w:lvl>
    <w:lvl w:ilvl="6" w:tplc="41ACAF94">
      <w:start w:val="1"/>
      <w:numFmt w:val="bullet"/>
      <w:lvlText w:val=""/>
      <w:lvlJc w:val="left"/>
      <w:pPr>
        <w:ind w:left="5040" w:hanging="360"/>
      </w:pPr>
      <w:rPr>
        <w:rFonts w:ascii="Symbol" w:hAnsi="Symbol" w:hint="default"/>
      </w:rPr>
    </w:lvl>
    <w:lvl w:ilvl="7" w:tplc="562EBBEA">
      <w:start w:val="1"/>
      <w:numFmt w:val="bullet"/>
      <w:lvlText w:val="o"/>
      <w:lvlJc w:val="left"/>
      <w:pPr>
        <w:ind w:left="5760" w:hanging="360"/>
      </w:pPr>
      <w:rPr>
        <w:rFonts w:ascii="Courier New" w:hAnsi="Courier New" w:hint="default"/>
      </w:rPr>
    </w:lvl>
    <w:lvl w:ilvl="8" w:tplc="9EDE4114">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69672E2"/>
    <w:multiLevelType w:val="hybridMultilevel"/>
    <w:tmpl w:val="4968777C"/>
    <w:lvl w:ilvl="0" w:tplc="4E767BA8">
      <w:start w:val="1"/>
      <w:numFmt w:val="decimal"/>
      <w:lvlText w:val=""/>
      <w:lvlJc w:val="left"/>
      <w:pPr>
        <w:ind w:left="720" w:hanging="360"/>
      </w:pPr>
    </w:lvl>
    <w:lvl w:ilvl="1" w:tplc="5C8CBF4C">
      <w:start w:val="1"/>
      <w:numFmt w:val="lowerLetter"/>
      <w:lvlText w:val="%2."/>
      <w:lvlJc w:val="left"/>
      <w:pPr>
        <w:ind w:left="1440" w:hanging="360"/>
      </w:pPr>
    </w:lvl>
    <w:lvl w:ilvl="2" w:tplc="51DE0A1A">
      <w:start w:val="1"/>
      <w:numFmt w:val="lowerRoman"/>
      <w:lvlText w:val="%3."/>
      <w:lvlJc w:val="right"/>
      <w:pPr>
        <w:ind w:left="2160" w:hanging="180"/>
      </w:pPr>
    </w:lvl>
    <w:lvl w:ilvl="3" w:tplc="ECCE4B8C">
      <w:start w:val="1"/>
      <w:numFmt w:val="decimal"/>
      <w:lvlText w:val="%4."/>
      <w:lvlJc w:val="left"/>
      <w:pPr>
        <w:ind w:left="2880" w:hanging="360"/>
      </w:pPr>
    </w:lvl>
    <w:lvl w:ilvl="4" w:tplc="CACA1AD0">
      <w:start w:val="1"/>
      <w:numFmt w:val="lowerLetter"/>
      <w:lvlText w:val="%5."/>
      <w:lvlJc w:val="left"/>
      <w:pPr>
        <w:ind w:left="3600" w:hanging="360"/>
      </w:pPr>
    </w:lvl>
    <w:lvl w:ilvl="5" w:tplc="EB92CD58">
      <w:start w:val="1"/>
      <w:numFmt w:val="lowerRoman"/>
      <w:lvlText w:val="%6."/>
      <w:lvlJc w:val="right"/>
      <w:pPr>
        <w:ind w:left="4320" w:hanging="180"/>
      </w:pPr>
    </w:lvl>
    <w:lvl w:ilvl="6" w:tplc="470E475E">
      <w:start w:val="1"/>
      <w:numFmt w:val="decimal"/>
      <w:lvlText w:val="%7."/>
      <w:lvlJc w:val="left"/>
      <w:pPr>
        <w:ind w:left="5040" w:hanging="360"/>
      </w:pPr>
    </w:lvl>
    <w:lvl w:ilvl="7" w:tplc="4530B3E0">
      <w:start w:val="1"/>
      <w:numFmt w:val="lowerLetter"/>
      <w:lvlText w:val="%8."/>
      <w:lvlJc w:val="left"/>
      <w:pPr>
        <w:ind w:left="5760" w:hanging="360"/>
      </w:pPr>
    </w:lvl>
    <w:lvl w:ilvl="8" w:tplc="28A839BE">
      <w:start w:val="1"/>
      <w:numFmt w:val="lowerRoman"/>
      <w:lvlText w:val="%9."/>
      <w:lvlJc w:val="right"/>
      <w:pPr>
        <w:ind w:left="6480" w:hanging="180"/>
      </w:p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576A3D"/>
    <w:multiLevelType w:val="hybridMultilevel"/>
    <w:tmpl w:val="C40CA380"/>
    <w:lvl w:ilvl="0" w:tplc="D8EA16B6">
      <w:start w:val="1"/>
      <w:numFmt w:val="bullet"/>
      <w:lvlText w:val=""/>
      <w:lvlJc w:val="left"/>
      <w:pPr>
        <w:ind w:left="720" w:hanging="360"/>
      </w:pPr>
      <w:rPr>
        <w:rFonts w:ascii="Symbol" w:hAnsi="Symbol" w:hint="default"/>
      </w:rPr>
    </w:lvl>
    <w:lvl w:ilvl="1" w:tplc="B62070A2">
      <w:start w:val="1"/>
      <w:numFmt w:val="bullet"/>
      <w:lvlText w:val="o"/>
      <w:lvlJc w:val="left"/>
      <w:pPr>
        <w:ind w:left="1440" w:hanging="360"/>
      </w:pPr>
      <w:rPr>
        <w:rFonts w:ascii="Courier New" w:hAnsi="Courier New" w:hint="default"/>
      </w:rPr>
    </w:lvl>
    <w:lvl w:ilvl="2" w:tplc="955685B0">
      <w:start w:val="1"/>
      <w:numFmt w:val="bullet"/>
      <w:lvlText w:val=""/>
      <w:lvlJc w:val="left"/>
      <w:pPr>
        <w:ind w:left="2160" w:hanging="360"/>
      </w:pPr>
      <w:rPr>
        <w:rFonts w:ascii="Wingdings" w:hAnsi="Wingdings" w:hint="default"/>
      </w:rPr>
    </w:lvl>
    <w:lvl w:ilvl="3" w:tplc="3ED61BA2">
      <w:start w:val="1"/>
      <w:numFmt w:val="bullet"/>
      <w:lvlText w:val=""/>
      <w:lvlJc w:val="left"/>
      <w:pPr>
        <w:ind w:left="2880" w:hanging="360"/>
      </w:pPr>
      <w:rPr>
        <w:rFonts w:ascii="Symbol" w:hAnsi="Symbol" w:hint="default"/>
      </w:rPr>
    </w:lvl>
    <w:lvl w:ilvl="4" w:tplc="55BCA5C6">
      <w:start w:val="1"/>
      <w:numFmt w:val="bullet"/>
      <w:lvlText w:val="o"/>
      <w:lvlJc w:val="left"/>
      <w:pPr>
        <w:ind w:left="3600" w:hanging="360"/>
      </w:pPr>
      <w:rPr>
        <w:rFonts w:ascii="Courier New" w:hAnsi="Courier New" w:hint="default"/>
      </w:rPr>
    </w:lvl>
    <w:lvl w:ilvl="5" w:tplc="2F5EB996">
      <w:start w:val="1"/>
      <w:numFmt w:val="bullet"/>
      <w:lvlText w:val=""/>
      <w:lvlJc w:val="left"/>
      <w:pPr>
        <w:ind w:left="4320" w:hanging="360"/>
      </w:pPr>
      <w:rPr>
        <w:rFonts w:ascii="Wingdings" w:hAnsi="Wingdings" w:hint="default"/>
      </w:rPr>
    </w:lvl>
    <w:lvl w:ilvl="6" w:tplc="5BE48E10">
      <w:start w:val="1"/>
      <w:numFmt w:val="bullet"/>
      <w:lvlText w:val=""/>
      <w:lvlJc w:val="left"/>
      <w:pPr>
        <w:ind w:left="5040" w:hanging="360"/>
      </w:pPr>
      <w:rPr>
        <w:rFonts w:ascii="Symbol" w:hAnsi="Symbol" w:hint="default"/>
      </w:rPr>
    </w:lvl>
    <w:lvl w:ilvl="7" w:tplc="8B32982E">
      <w:start w:val="1"/>
      <w:numFmt w:val="bullet"/>
      <w:lvlText w:val="o"/>
      <w:lvlJc w:val="left"/>
      <w:pPr>
        <w:ind w:left="5760" w:hanging="360"/>
      </w:pPr>
      <w:rPr>
        <w:rFonts w:ascii="Courier New" w:hAnsi="Courier New" w:hint="default"/>
      </w:rPr>
    </w:lvl>
    <w:lvl w:ilvl="8" w:tplc="8612024A">
      <w:start w:val="1"/>
      <w:numFmt w:val="bullet"/>
      <w:lvlText w:val=""/>
      <w:lvlJc w:val="left"/>
      <w:pPr>
        <w:ind w:left="6480" w:hanging="360"/>
      </w:pPr>
      <w:rPr>
        <w:rFonts w:ascii="Wingdings" w:hAnsi="Wingding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8"/>
  </w:num>
  <w:num w:numId="3">
    <w:abstractNumId w:val="11"/>
  </w:num>
  <w:num w:numId="4">
    <w:abstractNumId w:val="17"/>
  </w:num>
  <w:num w:numId="5">
    <w:abstractNumId w:val="14"/>
  </w:num>
  <w:num w:numId="6">
    <w:abstractNumId w:val="20"/>
  </w:num>
  <w:num w:numId="7">
    <w:abstractNumId w:val="22"/>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3"/>
  </w:num>
  <w:num w:numId="11">
    <w:abstractNumId w:val="12"/>
  </w:num>
  <w:num w:numId="12">
    <w:abstractNumId w:val="19"/>
  </w:num>
  <w:num w:numId="13">
    <w:abstractNumId w:val="10"/>
  </w:num>
  <w:num w:numId="14">
    <w:abstractNumId w:val="16"/>
  </w:num>
  <w:num w:numId="15">
    <w:abstractNumId w:val="6"/>
  </w:num>
  <w:num w:numId="16">
    <w:abstractNumId w:val="9"/>
  </w:num>
  <w:num w:numId="17">
    <w:abstractNumId w:val="0"/>
  </w:num>
  <w:num w:numId="18">
    <w:abstractNumId w:val="1"/>
  </w:num>
  <w:num w:numId="19">
    <w:abstractNumId w:val="2"/>
  </w:num>
  <w:num w:numId="20">
    <w:abstractNumId w:val="3"/>
  </w:num>
  <w:num w:numId="21">
    <w:abstractNumId w:val="4"/>
  </w:num>
  <w:num w:numId="22">
    <w:abstractNumId w:val="5"/>
  </w:num>
  <w:num w:numId="23">
    <w:abstractNumId w:val="8"/>
  </w:num>
  <w:num w:numId="24">
    <w:abstractNumId w:val="25"/>
  </w:num>
  <w:num w:numId="25">
    <w:abstractNumId w:val="21"/>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7"/>
  </w:num>
  <w:num w:numId="35">
    <w:abstractNumId w:val="25"/>
  </w:num>
  <w:num w:numId="36">
    <w:abstractNumId w:val="20"/>
  </w:num>
  <w:num w:numId="37">
    <w:abstractNumId w:val="22"/>
  </w:num>
  <w:num w:numId="38">
    <w:abstractNumId w:val="24"/>
  </w:num>
  <w:num w:numId="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3756"/>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40DA"/>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F77C"/>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0EA"/>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AC5"/>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536B33"/>
    <w:rsid w:val="01CDC9E9"/>
    <w:rsid w:val="0260EA9D"/>
    <w:rsid w:val="028B55BB"/>
    <w:rsid w:val="028DCB0D"/>
    <w:rsid w:val="028F94F8"/>
    <w:rsid w:val="02A8BF6D"/>
    <w:rsid w:val="02CEA44D"/>
    <w:rsid w:val="02F81855"/>
    <w:rsid w:val="02FCC271"/>
    <w:rsid w:val="033EC560"/>
    <w:rsid w:val="034F4C0B"/>
    <w:rsid w:val="038C9644"/>
    <w:rsid w:val="0398EF71"/>
    <w:rsid w:val="03A24BFB"/>
    <w:rsid w:val="03D7ECBB"/>
    <w:rsid w:val="03E6B306"/>
    <w:rsid w:val="040ED1C0"/>
    <w:rsid w:val="0441DD3A"/>
    <w:rsid w:val="046EE94A"/>
    <w:rsid w:val="04745A13"/>
    <w:rsid w:val="0495336D"/>
    <w:rsid w:val="04DFED46"/>
    <w:rsid w:val="050879D6"/>
    <w:rsid w:val="0520F39A"/>
    <w:rsid w:val="0521E376"/>
    <w:rsid w:val="05910D0A"/>
    <w:rsid w:val="05A72841"/>
    <w:rsid w:val="05DB0857"/>
    <w:rsid w:val="060BCC78"/>
    <w:rsid w:val="06110097"/>
    <w:rsid w:val="06433A02"/>
    <w:rsid w:val="065C5FCA"/>
    <w:rsid w:val="06649C81"/>
    <w:rsid w:val="06B6A28F"/>
    <w:rsid w:val="06CA0726"/>
    <w:rsid w:val="078BC83C"/>
    <w:rsid w:val="07923642"/>
    <w:rsid w:val="0803DFC5"/>
    <w:rsid w:val="0808E417"/>
    <w:rsid w:val="080F48A1"/>
    <w:rsid w:val="08957BDA"/>
    <w:rsid w:val="090EFE27"/>
    <w:rsid w:val="09220FF8"/>
    <w:rsid w:val="09BE0F8F"/>
    <w:rsid w:val="09DC4B82"/>
    <w:rsid w:val="09F2607C"/>
    <w:rsid w:val="0A078BCC"/>
    <w:rsid w:val="0A1AD66A"/>
    <w:rsid w:val="0A770877"/>
    <w:rsid w:val="0AB477C5"/>
    <w:rsid w:val="0AED45CD"/>
    <w:rsid w:val="0AFC90E3"/>
    <w:rsid w:val="0B11E00F"/>
    <w:rsid w:val="0BA2A613"/>
    <w:rsid w:val="0BB8D37D"/>
    <w:rsid w:val="0BDABE81"/>
    <w:rsid w:val="0C3F99BB"/>
    <w:rsid w:val="0C705D6C"/>
    <w:rsid w:val="0C72F439"/>
    <w:rsid w:val="0CF5A05C"/>
    <w:rsid w:val="0CF84224"/>
    <w:rsid w:val="0CFE3F78"/>
    <w:rsid w:val="0D30ACE6"/>
    <w:rsid w:val="0D5D9BB1"/>
    <w:rsid w:val="0D7D31B6"/>
    <w:rsid w:val="0D867A06"/>
    <w:rsid w:val="0DB52276"/>
    <w:rsid w:val="0E251944"/>
    <w:rsid w:val="0E40EA9D"/>
    <w:rsid w:val="0E59B73E"/>
    <w:rsid w:val="0E61D81C"/>
    <w:rsid w:val="0E793112"/>
    <w:rsid w:val="0EA3018C"/>
    <w:rsid w:val="0F1C4A6D"/>
    <w:rsid w:val="0F421614"/>
    <w:rsid w:val="0F4B569C"/>
    <w:rsid w:val="0F4EB312"/>
    <w:rsid w:val="0F55DB15"/>
    <w:rsid w:val="0FA5FCD9"/>
    <w:rsid w:val="0FDD52FC"/>
    <w:rsid w:val="0FEC61DB"/>
    <w:rsid w:val="1005A056"/>
    <w:rsid w:val="100FAFAA"/>
    <w:rsid w:val="1057652D"/>
    <w:rsid w:val="10E9E6A5"/>
    <w:rsid w:val="11034726"/>
    <w:rsid w:val="1106FAE8"/>
    <w:rsid w:val="11373834"/>
    <w:rsid w:val="115D34FF"/>
    <w:rsid w:val="118671F5"/>
    <w:rsid w:val="11A0FB1B"/>
    <w:rsid w:val="12188848"/>
    <w:rsid w:val="122AF0AD"/>
    <w:rsid w:val="12915140"/>
    <w:rsid w:val="12C1D11C"/>
    <w:rsid w:val="12CC3589"/>
    <w:rsid w:val="12F555EA"/>
    <w:rsid w:val="1328E605"/>
    <w:rsid w:val="13AADBF4"/>
    <w:rsid w:val="13B6E416"/>
    <w:rsid w:val="13C9654C"/>
    <w:rsid w:val="13DE049E"/>
    <w:rsid w:val="140745D8"/>
    <w:rsid w:val="1442912A"/>
    <w:rsid w:val="14463487"/>
    <w:rsid w:val="1448371F"/>
    <w:rsid w:val="149D0C6B"/>
    <w:rsid w:val="14DB134A"/>
    <w:rsid w:val="15891CB6"/>
    <w:rsid w:val="159DCB40"/>
    <w:rsid w:val="15B38CD1"/>
    <w:rsid w:val="15E91AE0"/>
    <w:rsid w:val="16090F25"/>
    <w:rsid w:val="162188E1"/>
    <w:rsid w:val="163501B2"/>
    <w:rsid w:val="1649EA9E"/>
    <w:rsid w:val="16631C75"/>
    <w:rsid w:val="166F9C29"/>
    <w:rsid w:val="16AF47C3"/>
    <w:rsid w:val="1790ECAD"/>
    <w:rsid w:val="182A0CA6"/>
    <w:rsid w:val="184FB774"/>
    <w:rsid w:val="190DA160"/>
    <w:rsid w:val="198FDD36"/>
    <w:rsid w:val="19AD4E62"/>
    <w:rsid w:val="1A07F5A7"/>
    <w:rsid w:val="1A191C2B"/>
    <w:rsid w:val="1A360279"/>
    <w:rsid w:val="1A5D33E7"/>
    <w:rsid w:val="1A85E1C6"/>
    <w:rsid w:val="1A955B4D"/>
    <w:rsid w:val="1AD2FAF6"/>
    <w:rsid w:val="1AF34BA2"/>
    <w:rsid w:val="1B338F10"/>
    <w:rsid w:val="1B40850B"/>
    <w:rsid w:val="1B4F63B5"/>
    <w:rsid w:val="1B73EFFA"/>
    <w:rsid w:val="1CAE2A12"/>
    <w:rsid w:val="1CB17E24"/>
    <w:rsid w:val="1CBADFFD"/>
    <w:rsid w:val="1CC038B5"/>
    <w:rsid w:val="1CFD572D"/>
    <w:rsid w:val="1D651807"/>
    <w:rsid w:val="1D7B40E7"/>
    <w:rsid w:val="1D844CB2"/>
    <w:rsid w:val="1D8AC931"/>
    <w:rsid w:val="1E0358F0"/>
    <w:rsid w:val="1E16396C"/>
    <w:rsid w:val="1E7BAACE"/>
    <w:rsid w:val="1E8D7401"/>
    <w:rsid w:val="1EE956CF"/>
    <w:rsid w:val="1F0A60A5"/>
    <w:rsid w:val="1F16F4A2"/>
    <w:rsid w:val="1F2A9C94"/>
    <w:rsid w:val="1F2FAF73"/>
    <w:rsid w:val="1F8CE991"/>
    <w:rsid w:val="1FB9C4C5"/>
    <w:rsid w:val="2015BE3F"/>
    <w:rsid w:val="20489173"/>
    <w:rsid w:val="20790114"/>
    <w:rsid w:val="20F511D2"/>
    <w:rsid w:val="210B927D"/>
    <w:rsid w:val="210F8965"/>
    <w:rsid w:val="214D6A90"/>
    <w:rsid w:val="216E6880"/>
    <w:rsid w:val="2193B645"/>
    <w:rsid w:val="21AA8806"/>
    <w:rsid w:val="21B21006"/>
    <w:rsid w:val="21ECD180"/>
    <w:rsid w:val="21FEEC76"/>
    <w:rsid w:val="22136DB2"/>
    <w:rsid w:val="222997E3"/>
    <w:rsid w:val="2259282C"/>
    <w:rsid w:val="226CC10A"/>
    <w:rsid w:val="22C33791"/>
    <w:rsid w:val="22EB3091"/>
    <w:rsid w:val="22FE4E7A"/>
    <w:rsid w:val="231C5E2C"/>
    <w:rsid w:val="232C8662"/>
    <w:rsid w:val="2347F92C"/>
    <w:rsid w:val="23651870"/>
    <w:rsid w:val="23A8179B"/>
    <w:rsid w:val="23E79BDD"/>
    <w:rsid w:val="23F98120"/>
    <w:rsid w:val="23FA815C"/>
    <w:rsid w:val="24090582"/>
    <w:rsid w:val="2417441A"/>
    <w:rsid w:val="2432168C"/>
    <w:rsid w:val="255C24AB"/>
    <w:rsid w:val="25797787"/>
    <w:rsid w:val="26566171"/>
    <w:rsid w:val="2672A391"/>
    <w:rsid w:val="2726AB21"/>
    <w:rsid w:val="27275B65"/>
    <w:rsid w:val="2751F6EA"/>
    <w:rsid w:val="278BFD9E"/>
    <w:rsid w:val="27A60655"/>
    <w:rsid w:val="27A9BA29"/>
    <w:rsid w:val="27AC3C66"/>
    <w:rsid w:val="27B72345"/>
    <w:rsid w:val="27F51CAB"/>
    <w:rsid w:val="28166C10"/>
    <w:rsid w:val="286A19DC"/>
    <w:rsid w:val="28A71623"/>
    <w:rsid w:val="28C7FC57"/>
    <w:rsid w:val="2956D48E"/>
    <w:rsid w:val="2971890C"/>
    <w:rsid w:val="298371D9"/>
    <w:rsid w:val="29AECC81"/>
    <w:rsid w:val="2A2D6B72"/>
    <w:rsid w:val="2A7D1283"/>
    <w:rsid w:val="2A9FB6FB"/>
    <w:rsid w:val="2ADF822F"/>
    <w:rsid w:val="2AF2D65E"/>
    <w:rsid w:val="2B2A5A19"/>
    <w:rsid w:val="2B4FA6BA"/>
    <w:rsid w:val="2B89615B"/>
    <w:rsid w:val="2BC7CCE1"/>
    <w:rsid w:val="2BF20C7C"/>
    <w:rsid w:val="2C50F91C"/>
    <w:rsid w:val="2C838F4D"/>
    <w:rsid w:val="2CDECB36"/>
    <w:rsid w:val="2DB9773B"/>
    <w:rsid w:val="2E0A8DB5"/>
    <w:rsid w:val="2E77AB17"/>
    <w:rsid w:val="2E8F231E"/>
    <w:rsid w:val="2E9E89D7"/>
    <w:rsid w:val="2EBF492E"/>
    <w:rsid w:val="2EFBBD42"/>
    <w:rsid w:val="2F6411E9"/>
    <w:rsid w:val="2F95DE0C"/>
    <w:rsid w:val="2FD8195A"/>
    <w:rsid w:val="2FE4FBCE"/>
    <w:rsid w:val="2FF3D4EB"/>
    <w:rsid w:val="2FFAB487"/>
    <w:rsid w:val="30291383"/>
    <w:rsid w:val="30B3ABEF"/>
    <w:rsid w:val="311E4C70"/>
    <w:rsid w:val="319569C2"/>
    <w:rsid w:val="3199F7AE"/>
    <w:rsid w:val="3240E040"/>
    <w:rsid w:val="32448675"/>
    <w:rsid w:val="3260F40D"/>
    <w:rsid w:val="328432F5"/>
    <w:rsid w:val="32CBD62E"/>
    <w:rsid w:val="33464053"/>
    <w:rsid w:val="335CBDC5"/>
    <w:rsid w:val="33A3207C"/>
    <w:rsid w:val="33B4CE9B"/>
    <w:rsid w:val="33B5196C"/>
    <w:rsid w:val="33BA26E6"/>
    <w:rsid w:val="33DF8AE1"/>
    <w:rsid w:val="33F23C05"/>
    <w:rsid w:val="34107A3B"/>
    <w:rsid w:val="34D70810"/>
    <w:rsid w:val="34DA3D92"/>
    <w:rsid w:val="34E4A657"/>
    <w:rsid w:val="350F6A66"/>
    <w:rsid w:val="352FA92E"/>
    <w:rsid w:val="3531516E"/>
    <w:rsid w:val="35949C1D"/>
    <w:rsid w:val="362A6DFC"/>
    <w:rsid w:val="362A830E"/>
    <w:rsid w:val="3647C7D5"/>
    <w:rsid w:val="366AB858"/>
    <w:rsid w:val="36A21E82"/>
    <w:rsid w:val="36C11ED6"/>
    <w:rsid w:val="36F74C52"/>
    <w:rsid w:val="370A9E70"/>
    <w:rsid w:val="378A5A12"/>
    <w:rsid w:val="37D93550"/>
    <w:rsid w:val="37E979BD"/>
    <w:rsid w:val="37F6B820"/>
    <w:rsid w:val="3810B449"/>
    <w:rsid w:val="3822F071"/>
    <w:rsid w:val="389AEC5D"/>
    <w:rsid w:val="38C3E1FF"/>
    <w:rsid w:val="38D12200"/>
    <w:rsid w:val="38E6ED20"/>
    <w:rsid w:val="38EFAE33"/>
    <w:rsid w:val="39435B4D"/>
    <w:rsid w:val="3952B3F8"/>
    <w:rsid w:val="39D40A71"/>
    <w:rsid w:val="3A25A7E9"/>
    <w:rsid w:val="3A5E80E8"/>
    <w:rsid w:val="3AC16532"/>
    <w:rsid w:val="3B2A25A2"/>
    <w:rsid w:val="3B4B522E"/>
    <w:rsid w:val="3B572E15"/>
    <w:rsid w:val="3B9D1149"/>
    <w:rsid w:val="3BE18DCC"/>
    <w:rsid w:val="3BE73692"/>
    <w:rsid w:val="3BF32E4C"/>
    <w:rsid w:val="3BFCCEF1"/>
    <w:rsid w:val="3C35BE03"/>
    <w:rsid w:val="3C5A2B65"/>
    <w:rsid w:val="3C5D8282"/>
    <w:rsid w:val="3C80AA75"/>
    <w:rsid w:val="3CA21D94"/>
    <w:rsid w:val="3CA9C419"/>
    <w:rsid w:val="3CC6FC9A"/>
    <w:rsid w:val="3D8521BF"/>
    <w:rsid w:val="3DB143EB"/>
    <w:rsid w:val="3DB95A2B"/>
    <w:rsid w:val="3E0A6F0D"/>
    <w:rsid w:val="3E313976"/>
    <w:rsid w:val="3E3CBCC7"/>
    <w:rsid w:val="3E588451"/>
    <w:rsid w:val="3E8D52AF"/>
    <w:rsid w:val="3F22AC7B"/>
    <w:rsid w:val="3F665C07"/>
    <w:rsid w:val="3FDB8377"/>
    <w:rsid w:val="400E8168"/>
    <w:rsid w:val="4052C1D4"/>
    <w:rsid w:val="40B02EA8"/>
    <w:rsid w:val="40D38484"/>
    <w:rsid w:val="41580063"/>
    <w:rsid w:val="4185D5DB"/>
    <w:rsid w:val="41A4D54A"/>
    <w:rsid w:val="41CDFDEA"/>
    <w:rsid w:val="41ECB5FE"/>
    <w:rsid w:val="42379C07"/>
    <w:rsid w:val="4277C63F"/>
    <w:rsid w:val="43127BBA"/>
    <w:rsid w:val="43162616"/>
    <w:rsid w:val="433D912B"/>
    <w:rsid w:val="439D91D1"/>
    <w:rsid w:val="43C8AC4A"/>
    <w:rsid w:val="43D42A6B"/>
    <w:rsid w:val="44184EFF"/>
    <w:rsid w:val="44199347"/>
    <w:rsid w:val="444354E9"/>
    <w:rsid w:val="447ABBD7"/>
    <w:rsid w:val="44DB1E62"/>
    <w:rsid w:val="451984B4"/>
    <w:rsid w:val="4522235B"/>
    <w:rsid w:val="4552E5FE"/>
    <w:rsid w:val="4555B923"/>
    <w:rsid w:val="4559FC48"/>
    <w:rsid w:val="4589DA58"/>
    <w:rsid w:val="458A3F1A"/>
    <w:rsid w:val="45951279"/>
    <w:rsid w:val="45A5F811"/>
    <w:rsid w:val="45EE7A74"/>
    <w:rsid w:val="45F5C251"/>
    <w:rsid w:val="460AEE9F"/>
    <w:rsid w:val="465B8D66"/>
    <w:rsid w:val="46657207"/>
    <w:rsid w:val="46C0866F"/>
    <w:rsid w:val="4715EC01"/>
    <w:rsid w:val="472A53BB"/>
    <w:rsid w:val="47545CD7"/>
    <w:rsid w:val="476CBAC4"/>
    <w:rsid w:val="47806355"/>
    <w:rsid w:val="479B85AC"/>
    <w:rsid w:val="47AF380F"/>
    <w:rsid w:val="4809DDFF"/>
    <w:rsid w:val="480B2DC8"/>
    <w:rsid w:val="48115E02"/>
    <w:rsid w:val="48287F91"/>
    <w:rsid w:val="48ECEF81"/>
    <w:rsid w:val="48FB2D3F"/>
    <w:rsid w:val="490960CC"/>
    <w:rsid w:val="490ECC27"/>
    <w:rsid w:val="49453B39"/>
    <w:rsid w:val="4954596D"/>
    <w:rsid w:val="496C83CB"/>
    <w:rsid w:val="49A42754"/>
    <w:rsid w:val="49D521BB"/>
    <w:rsid w:val="49DBD9C4"/>
    <w:rsid w:val="49FA7AA1"/>
    <w:rsid w:val="4A5E0DD1"/>
    <w:rsid w:val="4A9160D1"/>
    <w:rsid w:val="4AA581C4"/>
    <w:rsid w:val="4ACA9317"/>
    <w:rsid w:val="4AD54C3E"/>
    <w:rsid w:val="4B2EDA88"/>
    <w:rsid w:val="4B8CD9BB"/>
    <w:rsid w:val="4B9D2326"/>
    <w:rsid w:val="4BAD2B64"/>
    <w:rsid w:val="4BE47641"/>
    <w:rsid w:val="4C4BF024"/>
    <w:rsid w:val="4C64C20C"/>
    <w:rsid w:val="4C654BFA"/>
    <w:rsid w:val="4C7567C6"/>
    <w:rsid w:val="4C971892"/>
    <w:rsid w:val="4CB0CBA7"/>
    <w:rsid w:val="4CD90FD0"/>
    <w:rsid w:val="4CE5F080"/>
    <w:rsid w:val="4CF594A2"/>
    <w:rsid w:val="4CFC58CC"/>
    <w:rsid w:val="4D8399D7"/>
    <w:rsid w:val="4D947B2B"/>
    <w:rsid w:val="4DCE4A03"/>
    <w:rsid w:val="4DDF3584"/>
    <w:rsid w:val="4DE94123"/>
    <w:rsid w:val="4E5881E9"/>
    <w:rsid w:val="4E62A335"/>
    <w:rsid w:val="4EA69F44"/>
    <w:rsid w:val="4EF47366"/>
    <w:rsid w:val="4F15C043"/>
    <w:rsid w:val="4F15F82F"/>
    <w:rsid w:val="4F308B6B"/>
    <w:rsid w:val="4F32B03B"/>
    <w:rsid w:val="4F4FA9B7"/>
    <w:rsid w:val="4F76DC44"/>
    <w:rsid w:val="4FF47706"/>
    <w:rsid w:val="50121CCD"/>
    <w:rsid w:val="50482F65"/>
    <w:rsid w:val="50503BE2"/>
    <w:rsid w:val="505FFBF9"/>
    <w:rsid w:val="5067784F"/>
    <w:rsid w:val="509954CF"/>
    <w:rsid w:val="50A068D9"/>
    <w:rsid w:val="50B4018C"/>
    <w:rsid w:val="50B7685B"/>
    <w:rsid w:val="512DC3E4"/>
    <w:rsid w:val="51477010"/>
    <w:rsid w:val="514D5648"/>
    <w:rsid w:val="519C0649"/>
    <w:rsid w:val="51E1407D"/>
    <w:rsid w:val="52005825"/>
    <w:rsid w:val="5206BA85"/>
    <w:rsid w:val="520CEBAD"/>
    <w:rsid w:val="522E6C46"/>
    <w:rsid w:val="5254A401"/>
    <w:rsid w:val="528C281E"/>
    <w:rsid w:val="528D7E06"/>
    <w:rsid w:val="52A34768"/>
    <w:rsid w:val="52F687D5"/>
    <w:rsid w:val="5302DB71"/>
    <w:rsid w:val="534138B7"/>
    <w:rsid w:val="53464864"/>
    <w:rsid w:val="53AC6770"/>
    <w:rsid w:val="54009FF6"/>
    <w:rsid w:val="541E5F91"/>
    <w:rsid w:val="5423D1F2"/>
    <w:rsid w:val="5429C41F"/>
    <w:rsid w:val="542E5841"/>
    <w:rsid w:val="5454E10F"/>
    <w:rsid w:val="5476155D"/>
    <w:rsid w:val="5490EF3B"/>
    <w:rsid w:val="54981572"/>
    <w:rsid w:val="54ACAE68"/>
    <w:rsid w:val="54B542F5"/>
    <w:rsid w:val="55356C74"/>
    <w:rsid w:val="5543FD66"/>
    <w:rsid w:val="5568E6A7"/>
    <w:rsid w:val="5572A312"/>
    <w:rsid w:val="5590C8C8"/>
    <w:rsid w:val="55B00597"/>
    <w:rsid w:val="55CE9D15"/>
    <w:rsid w:val="560A71C8"/>
    <w:rsid w:val="5621F977"/>
    <w:rsid w:val="56569042"/>
    <w:rsid w:val="568B3D58"/>
    <w:rsid w:val="5690250C"/>
    <w:rsid w:val="56AF92F6"/>
    <w:rsid w:val="56C9BFFA"/>
    <w:rsid w:val="56CE6DB4"/>
    <w:rsid w:val="57013B26"/>
    <w:rsid w:val="578BD946"/>
    <w:rsid w:val="57AA6ED5"/>
    <w:rsid w:val="57EFBBF0"/>
    <w:rsid w:val="58024E1B"/>
    <w:rsid w:val="5845E8C3"/>
    <w:rsid w:val="58CB6BD4"/>
    <w:rsid w:val="591F4A63"/>
    <w:rsid w:val="591F6A47"/>
    <w:rsid w:val="5962CA14"/>
    <w:rsid w:val="59650F3E"/>
    <w:rsid w:val="597C766E"/>
    <w:rsid w:val="598418B6"/>
    <w:rsid w:val="59BCBB00"/>
    <w:rsid w:val="59DAB734"/>
    <w:rsid w:val="5A1F0A7D"/>
    <w:rsid w:val="5A80F45A"/>
    <w:rsid w:val="5ABDDF28"/>
    <w:rsid w:val="5AF9FFE0"/>
    <w:rsid w:val="5B2752A1"/>
    <w:rsid w:val="5B28F069"/>
    <w:rsid w:val="5B757D1C"/>
    <w:rsid w:val="5BBA3B29"/>
    <w:rsid w:val="5BF48CE8"/>
    <w:rsid w:val="5C98DC57"/>
    <w:rsid w:val="5CB179B7"/>
    <w:rsid w:val="5CD9BAE6"/>
    <w:rsid w:val="5CDE21C9"/>
    <w:rsid w:val="5CFEC304"/>
    <w:rsid w:val="5D15D2E1"/>
    <w:rsid w:val="5D551032"/>
    <w:rsid w:val="5D6A0BBB"/>
    <w:rsid w:val="5DED0E7B"/>
    <w:rsid w:val="5E0C2A46"/>
    <w:rsid w:val="5E383FD0"/>
    <w:rsid w:val="5E411B11"/>
    <w:rsid w:val="5E4BCA7F"/>
    <w:rsid w:val="5E5A1933"/>
    <w:rsid w:val="5E7692B8"/>
    <w:rsid w:val="5EEB538E"/>
    <w:rsid w:val="5F344933"/>
    <w:rsid w:val="5F3EA84D"/>
    <w:rsid w:val="5F74E75D"/>
    <w:rsid w:val="5F923225"/>
    <w:rsid w:val="5FB1E900"/>
    <w:rsid w:val="5FCE0BDA"/>
    <w:rsid w:val="6001C335"/>
    <w:rsid w:val="60272F07"/>
    <w:rsid w:val="6030142E"/>
    <w:rsid w:val="605D2957"/>
    <w:rsid w:val="60E2EF6A"/>
    <w:rsid w:val="61659F9E"/>
    <w:rsid w:val="616652C1"/>
    <w:rsid w:val="61CA8348"/>
    <w:rsid w:val="61DAA6B2"/>
    <w:rsid w:val="6210E74F"/>
    <w:rsid w:val="6211CB87"/>
    <w:rsid w:val="6281421C"/>
    <w:rsid w:val="62E84B0A"/>
    <w:rsid w:val="62F090C7"/>
    <w:rsid w:val="635798BD"/>
    <w:rsid w:val="635D64E7"/>
    <w:rsid w:val="639D5913"/>
    <w:rsid w:val="63E58C79"/>
    <w:rsid w:val="63EA408E"/>
    <w:rsid w:val="63F2631F"/>
    <w:rsid w:val="642167D1"/>
    <w:rsid w:val="6434D773"/>
    <w:rsid w:val="643F231E"/>
    <w:rsid w:val="64A7F793"/>
    <w:rsid w:val="64C49888"/>
    <w:rsid w:val="64FC0644"/>
    <w:rsid w:val="651DAA51"/>
    <w:rsid w:val="652EE085"/>
    <w:rsid w:val="659D4B63"/>
    <w:rsid w:val="65D20302"/>
    <w:rsid w:val="663830D3"/>
    <w:rsid w:val="6638F2C7"/>
    <w:rsid w:val="664A79FC"/>
    <w:rsid w:val="666AE07D"/>
    <w:rsid w:val="66742F0E"/>
    <w:rsid w:val="66A305F2"/>
    <w:rsid w:val="66B4F56B"/>
    <w:rsid w:val="66D0759F"/>
    <w:rsid w:val="66F2EA12"/>
    <w:rsid w:val="6703A56A"/>
    <w:rsid w:val="672FF94B"/>
    <w:rsid w:val="67480C0A"/>
    <w:rsid w:val="674B5736"/>
    <w:rsid w:val="67583CDA"/>
    <w:rsid w:val="679E2D7E"/>
    <w:rsid w:val="67C8C128"/>
    <w:rsid w:val="67EA61B2"/>
    <w:rsid w:val="67F3D49B"/>
    <w:rsid w:val="681267A2"/>
    <w:rsid w:val="681FBBCA"/>
    <w:rsid w:val="687A9014"/>
    <w:rsid w:val="6884A374"/>
    <w:rsid w:val="68871D9F"/>
    <w:rsid w:val="68CBEB0E"/>
    <w:rsid w:val="69806F35"/>
    <w:rsid w:val="69C6677C"/>
    <w:rsid w:val="69CD208C"/>
    <w:rsid w:val="69D453C1"/>
    <w:rsid w:val="69EE3827"/>
    <w:rsid w:val="6A0B2E57"/>
    <w:rsid w:val="6A429B4E"/>
    <w:rsid w:val="6A8787A5"/>
    <w:rsid w:val="6AA47F1C"/>
    <w:rsid w:val="6B043E96"/>
    <w:rsid w:val="6BB785A1"/>
    <w:rsid w:val="6BCE0814"/>
    <w:rsid w:val="6BF820BD"/>
    <w:rsid w:val="6BFEFB1B"/>
    <w:rsid w:val="6C7D47D0"/>
    <w:rsid w:val="6C855EAF"/>
    <w:rsid w:val="6CC55EAC"/>
    <w:rsid w:val="6D27436D"/>
    <w:rsid w:val="6D45D489"/>
    <w:rsid w:val="6D48742F"/>
    <w:rsid w:val="6D7272F9"/>
    <w:rsid w:val="6DD011A1"/>
    <w:rsid w:val="6DDCD5D8"/>
    <w:rsid w:val="6E09FB9A"/>
    <w:rsid w:val="6EB0AE13"/>
    <w:rsid w:val="6EC0A452"/>
    <w:rsid w:val="6EC747FB"/>
    <w:rsid w:val="6EE03892"/>
    <w:rsid w:val="6F075AAB"/>
    <w:rsid w:val="6F2FF2E2"/>
    <w:rsid w:val="6F9E0A48"/>
    <w:rsid w:val="6FE9C782"/>
    <w:rsid w:val="701ABEB7"/>
    <w:rsid w:val="702070FF"/>
    <w:rsid w:val="70459E91"/>
    <w:rsid w:val="706A4A28"/>
    <w:rsid w:val="710B5F38"/>
    <w:rsid w:val="71514616"/>
    <w:rsid w:val="71705016"/>
    <w:rsid w:val="72381C97"/>
    <w:rsid w:val="726FB561"/>
    <w:rsid w:val="7288886B"/>
    <w:rsid w:val="72BF5314"/>
    <w:rsid w:val="730A8C57"/>
    <w:rsid w:val="731CA463"/>
    <w:rsid w:val="7338C30D"/>
    <w:rsid w:val="733B703C"/>
    <w:rsid w:val="7359647B"/>
    <w:rsid w:val="7399C125"/>
    <w:rsid w:val="73BA904F"/>
    <w:rsid w:val="73BF56BC"/>
    <w:rsid w:val="73DD5C86"/>
    <w:rsid w:val="73DF2F25"/>
    <w:rsid w:val="74305FC8"/>
    <w:rsid w:val="7442C2FE"/>
    <w:rsid w:val="745536D7"/>
    <w:rsid w:val="74AAECD8"/>
    <w:rsid w:val="74C89E39"/>
    <w:rsid w:val="74C8D7B9"/>
    <w:rsid w:val="74E58A29"/>
    <w:rsid w:val="74E8AEA8"/>
    <w:rsid w:val="7565966B"/>
    <w:rsid w:val="7578572E"/>
    <w:rsid w:val="757E5F45"/>
    <w:rsid w:val="7589FB3E"/>
    <w:rsid w:val="759F588A"/>
    <w:rsid w:val="75AC0BA6"/>
    <w:rsid w:val="75AE7044"/>
    <w:rsid w:val="75DB67A7"/>
    <w:rsid w:val="760D1D08"/>
    <w:rsid w:val="771A3E82"/>
    <w:rsid w:val="772AA525"/>
    <w:rsid w:val="772F9BE4"/>
    <w:rsid w:val="774DA15F"/>
    <w:rsid w:val="774EC09F"/>
    <w:rsid w:val="775DE51F"/>
    <w:rsid w:val="776AC2AC"/>
    <w:rsid w:val="77B099FC"/>
    <w:rsid w:val="78021119"/>
    <w:rsid w:val="78124A16"/>
    <w:rsid w:val="788A5413"/>
    <w:rsid w:val="78C7F684"/>
    <w:rsid w:val="78CDADC7"/>
    <w:rsid w:val="78FC5994"/>
    <w:rsid w:val="78FF7D2B"/>
    <w:rsid w:val="790A7959"/>
    <w:rsid w:val="793DC688"/>
    <w:rsid w:val="7941C386"/>
    <w:rsid w:val="797AD616"/>
    <w:rsid w:val="79A8BD23"/>
    <w:rsid w:val="79EBCACF"/>
    <w:rsid w:val="7A2C79EA"/>
    <w:rsid w:val="7A359C20"/>
    <w:rsid w:val="7A35F8BA"/>
    <w:rsid w:val="7A46D0E4"/>
    <w:rsid w:val="7A47172F"/>
    <w:rsid w:val="7A81F74F"/>
    <w:rsid w:val="7A8E7DDC"/>
    <w:rsid w:val="7AB82FD3"/>
    <w:rsid w:val="7AD0DA1E"/>
    <w:rsid w:val="7ADFE9E6"/>
    <w:rsid w:val="7AEDEFA8"/>
    <w:rsid w:val="7AFFA6C8"/>
    <w:rsid w:val="7B408763"/>
    <w:rsid w:val="7B637F49"/>
    <w:rsid w:val="7B7C9E18"/>
    <w:rsid w:val="7BADA6F0"/>
    <w:rsid w:val="7BBCDACE"/>
    <w:rsid w:val="7BCB3A9D"/>
    <w:rsid w:val="7C1FD643"/>
    <w:rsid w:val="7C6BFA14"/>
    <w:rsid w:val="7C728FA5"/>
    <w:rsid w:val="7D1B3663"/>
    <w:rsid w:val="7D2F387B"/>
    <w:rsid w:val="7D5947DA"/>
    <w:rsid w:val="7D5A09CD"/>
    <w:rsid w:val="7D6F6B2F"/>
    <w:rsid w:val="7DD407B3"/>
    <w:rsid w:val="7E1CC725"/>
    <w:rsid w:val="7E6A5D24"/>
    <w:rsid w:val="7E7BE30D"/>
    <w:rsid w:val="7EBBA6D6"/>
    <w:rsid w:val="7F18AB31"/>
    <w:rsid w:val="7F38B090"/>
    <w:rsid w:val="7F4654B7"/>
    <w:rsid w:val="7F9A01BB"/>
    <w:rsid w:val="7FC8DF0B"/>
    <w:rsid w:val="7FE3632D"/>
    <w:rsid w:val="7FF0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48D5AA"/>
  <w14:defaultImageDpi w14:val="330"/>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tgallery.nsw.gov.au/collection/works/8.2012/" TargetMode="Externa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rtgallery.nsw.gov.au/collection/works/8.2012/" TargetMode="External"/><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40AD1B4-77AD-48BA-B810-87ECB7E52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3b666755-876b-42ff-b409-4240f06f7e75"/>
    <ds:schemaRef ds:uri="2b8f126a-38b9-4492-be35-a33a4edb6fbd"/>
    <ds:schemaRef ds:uri="http://www.w3.org/XML/1998/namespace"/>
  </ds:schemaRefs>
</ds:datastoreItem>
</file>

<file path=customXml/itemProps4.xml><?xml version="1.0" encoding="utf-8"?>
<ds:datastoreItem xmlns:ds="http://schemas.openxmlformats.org/officeDocument/2006/customXml" ds:itemID="{0B09685B-0432-47A0-9DB5-B4EAA35D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TotalTime>
  <Pages>16</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8510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Stage 1 student workbook 2</dc:title>
  <dc:subject/>
  <dc:creator>NSW DoE</dc:creator>
  <cp:keywords/>
  <dc:description/>
  <cp:lastModifiedBy>Andrew, Jill</cp:lastModifiedBy>
  <cp:revision>21</cp:revision>
  <cp:lastPrinted>2019-09-30T07:42:00Z</cp:lastPrinted>
  <dcterms:created xsi:type="dcterms:W3CDTF">2020-03-17T07:13:00Z</dcterms:created>
  <dcterms:modified xsi:type="dcterms:W3CDTF">2020-05-06T06:09:00Z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