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2AE917" w14:textId="4846DA5F" w:rsidR="00BB4FBA" w:rsidRDefault="00000D12" w:rsidP="009F049B">
      <w:pPr>
        <w:pStyle w:val="Title"/>
      </w:pPr>
      <w:r>
        <w:t>Technology 7</w:t>
      </w:r>
      <w:r w:rsidR="001D4DB0">
        <w:t>–</w:t>
      </w:r>
      <w:r>
        <w:t>8</w:t>
      </w:r>
      <w:r w:rsidR="001D4DB0">
        <w:t xml:space="preserve"> –</w:t>
      </w:r>
      <w:r w:rsidR="00AC247B">
        <w:t xml:space="preserve"> </w:t>
      </w:r>
      <w:r w:rsidR="0015126C">
        <w:t xml:space="preserve">Food and </w:t>
      </w:r>
      <w:r w:rsidR="00500671">
        <w:t>a</w:t>
      </w:r>
      <w:r w:rsidR="0015126C">
        <w:t>gricultur</w:t>
      </w:r>
      <w:r w:rsidR="00500671">
        <w:t>al practices – recipe book</w:t>
      </w:r>
      <w:r w:rsidR="00CF4C23">
        <w:t>let</w:t>
      </w:r>
    </w:p>
    <w:p w14:paraId="283CD0C1" w14:textId="0CBD0B64" w:rsidR="00666CBF" w:rsidRDefault="00960EE5" w:rsidP="00EC22E4">
      <w:pPr>
        <w:pStyle w:val="Subtitle0"/>
      </w:pPr>
      <w:r>
        <w:t xml:space="preserve">Scrambled </w:t>
      </w:r>
      <w:r w:rsidR="00B228C8">
        <w:t>–</w:t>
      </w:r>
      <w:r>
        <w:t xml:space="preserve"> </w:t>
      </w:r>
      <w:r w:rsidR="00B228C8">
        <w:t>20</w:t>
      </w:r>
      <w:r w:rsidR="00CF4C23">
        <w:t>-</w:t>
      </w:r>
      <w:r w:rsidR="00B228C8">
        <w:t>week unit</w:t>
      </w:r>
    </w:p>
    <w:p w14:paraId="402134D6" w14:textId="77777777" w:rsidR="00EC22E4" w:rsidRDefault="00EC22E4">
      <w:pPr>
        <w:suppressAutoHyphens w:val="0"/>
        <w:spacing w:before="0" w:after="160" w:line="259" w:lineRule="auto"/>
        <w:rPr>
          <w:color w:val="002664"/>
          <w:sz w:val="44"/>
          <w:szCs w:val="48"/>
        </w:rPr>
      </w:pPr>
      <w:r>
        <w:br w:type="page"/>
      </w:r>
    </w:p>
    <w:sdt>
      <w:sdtPr>
        <w:rPr>
          <w:rFonts w:eastAsiaTheme="minorEastAsia"/>
          <w:bCs w:val="0"/>
          <w:color w:val="auto"/>
          <w:sz w:val="22"/>
          <w:szCs w:val="22"/>
        </w:rPr>
        <w:id w:val="-713029401"/>
        <w:docPartObj>
          <w:docPartGallery w:val="Table of Contents"/>
          <w:docPartUnique/>
        </w:docPartObj>
      </w:sdtPr>
      <w:sdtEndPr>
        <w:rPr>
          <w:b/>
        </w:rPr>
      </w:sdtEndPr>
      <w:sdtContent>
        <w:p w14:paraId="54F4BC79" w14:textId="73B637A0" w:rsidR="00EC22E4" w:rsidRDefault="00EC22E4">
          <w:pPr>
            <w:pStyle w:val="TOCHeading"/>
          </w:pPr>
          <w:r>
            <w:t>Contents</w:t>
          </w:r>
        </w:p>
        <w:p w14:paraId="15C34B06" w14:textId="2534D939" w:rsidR="00866FDE" w:rsidRDefault="001748AB">
          <w:pPr>
            <w:pStyle w:val="TOC1"/>
            <w:rPr>
              <w:rFonts w:asciiTheme="minorHAnsi" w:eastAsiaTheme="minorEastAsia" w:hAnsiTheme="minorHAnsi" w:cstheme="minorBidi"/>
              <w:b w:val="0"/>
              <w:kern w:val="2"/>
              <w:sz w:val="24"/>
              <w:lang w:eastAsia="en-AU"/>
              <w14:ligatures w14:val="standardContextual"/>
            </w:rPr>
          </w:pPr>
          <w:r>
            <w:rPr>
              <w:b w:val="0"/>
            </w:rPr>
            <w:fldChar w:fldCharType="begin"/>
          </w:r>
          <w:r>
            <w:rPr>
              <w:b w:val="0"/>
            </w:rPr>
            <w:instrText xml:space="preserve"> TOC \o "1-3" \h \z \u </w:instrText>
          </w:r>
          <w:r>
            <w:rPr>
              <w:b w:val="0"/>
            </w:rPr>
            <w:fldChar w:fldCharType="separate"/>
          </w:r>
          <w:hyperlink w:anchor="_Toc198133179" w:history="1">
            <w:r w:rsidR="00866FDE" w:rsidRPr="001F3DE2">
              <w:rPr>
                <w:rStyle w:val="Hyperlink"/>
              </w:rPr>
              <w:t>Recipe booklet</w:t>
            </w:r>
            <w:r w:rsidR="00866FDE">
              <w:rPr>
                <w:webHidden/>
              </w:rPr>
              <w:tab/>
            </w:r>
            <w:r w:rsidR="00866FDE">
              <w:rPr>
                <w:webHidden/>
              </w:rPr>
              <w:fldChar w:fldCharType="begin"/>
            </w:r>
            <w:r w:rsidR="00866FDE">
              <w:rPr>
                <w:webHidden/>
              </w:rPr>
              <w:instrText xml:space="preserve"> PAGEREF _Toc198133179 \h </w:instrText>
            </w:r>
            <w:r w:rsidR="00866FDE">
              <w:rPr>
                <w:webHidden/>
              </w:rPr>
            </w:r>
            <w:r w:rsidR="00866FDE">
              <w:rPr>
                <w:webHidden/>
              </w:rPr>
              <w:fldChar w:fldCharType="separate"/>
            </w:r>
            <w:r w:rsidR="00866FDE">
              <w:rPr>
                <w:webHidden/>
              </w:rPr>
              <w:t>4</w:t>
            </w:r>
            <w:r w:rsidR="00866FDE">
              <w:rPr>
                <w:webHidden/>
              </w:rPr>
              <w:fldChar w:fldCharType="end"/>
            </w:r>
          </w:hyperlink>
        </w:p>
        <w:p w14:paraId="0021D91C" w14:textId="537A0686" w:rsidR="00866FDE" w:rsidRDefault="00866FDE">
          <w:pPr>
            <w:pStyle w:val="TOC1"/>
            <w:rPr>
              <w:rFonts w:asciiTheme="minorHAnsi" w:eastAsiaTheme="minorEastAsia" w:hAnsiTheme="minorHAnsi" w:cstheme="minorBidi"/>
              <w:b w:val="0"/>
              <w:kern w:val="2"/>
              <w:sz w:val="24"/>
              <w:lang w:eastAsia="en-AU"/>
              <w14:ligatures w14:val="standardContextual"/>
            </w:rPr>
          </w:pPr>
          <w:hyperlink w:anchor="_Toc198133180" w:history="1">
            <w:r w:rsidRPr="001F3DE2">
              <w:rPr>
                <w:rStyle w:val="Hyperlink"/>
              </w:rPr>
              <w:t>Kitchen safety</w:t>
            </w:r>
            <w:r>
              <w:rPr>
                <w:webHidden/>
              </w:rPr>
              <w:tab/>
            </w:r>
            <w:r>
              <w:rPr>
                <w:webHidden/>
              </w:rPr>
              <w:fldChar w:fldCharType="begin"/>
            </w:r>
            <w:r>
              <w:rPr>
                <w:webHidden/>
              </w:rPr>
              <w:instrText xml:space="preserve"> PAGEREF _Toc198133180 \h </w:instrText>
            </w:r>
            <w:r>
              <w:rPr>
                <w:webHidden/>
              </w:rPr>
            </w:r>
            <w:r>
              <w:rPr>
                <w:webHidden/>
              </w:rPr>
              <w:fldChar w:fldCharType="separate"/>
            </w:r>
            <w:r>
              <w:rPr>
                <w:webHidden/>
              </w:rPr>
              <w:t>5</w:t>
            </w:r>
            <w:r>
              <w:rPr>
                <w:webHidden/>
              </w:rPr>
              <w:fldChar w:fldCharType="end"/>
            </w:r>
          </w:hyperlink>
        </w:p>
        <w:p w14:paraId="2D92B5EE" w14:textId="022C0E74"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181" w:history="1">
            <w:r w:rsidRPr="001F3DE2">
              <w:rPr>
                <w:rStyle w:val="Hyperlink"/>
              </w:rPr>
              <w:t>Safety and hygiene in the kitchen is everyone’s responsibility!</w:t>
            </w:r>
            <w:r>
              <w:rPr>
                <w:webHidden/>
              </w:rPr>
              <w:tab/>
            </w:r>
            <w:r>
              <w:rPr>
                <w:webHidden/>
              </w:rPr>
              <w:fldChar w:fldCharType="begin"/>
            </w:r>
            <w:r>
              <w:rPr>
                <w:webHidden/>
              </w:rPr>
              <w:instrText xml:space="preserve"> PAGEREF _Toc198133181 \h </w:instrText>
            </w:r>
            <w:r>
              <w:rPr>
                <w:webHidden/>
              </w:rPr>
            </w:r>
            <w:r>
              <w:rPr>
                <w:webHidden/>
              </w:rPr>
              <w:fldChar w:fldCharType="separate"/>
            </w:r>
            <w:r>
              <w:rPr>
                <w:webHidden/>
              </w:rPr>
              <w:t>6</w:t>
            </w:r>
            <w:r>
              <w:rPr>
                <w:webHidden/>
              </w:rPr>
              <w:fldChar w:fldCharType="end"/>
            </w:r>
          </w:hyperlink>
        </w:p>
        <w:p w14:paraId="705A2C1F" w14:textId="08CD4C74"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182" w:history="1">
            <w:r w:rsidRPr="001F3DE2">
              <w:rPr>
                <w:rStyle w:val="Hyperlink"/>
              </w:rPr>
              <w:t>Food hygiene</w:t>
            </w:r>
            <w:r>
              <w:rPr>
                <w:webHidden/>
              </w:rPr>
              <w:tab/>
            </w:r>
            <w:r>
              <w:rPr>
                <w:webHidden/>
              </w:rPr>
              <w:fldChar w:fldCharType="begin"/>
            </w:r>
            <w:r>
              <w:rPr>
                <w:webHidden/>
              </w:rPr>
              <w:instrText xml:space="preserve"> PAGEREF _Toc198133182 \h </w:instrText>
            </w:r>
            <w:r>
              <w:rPr>
                <w:webHidden/>
              </w:rPr>
            </w:r>
            <w:r>
              <w:rPr>
                <w:webHidden/>
              </w:rPr>
              <w:fldChar w:fldCharType="separate"/>
            </w:r>
            <w:r>
              <w:rPr>
                <w:webHidden/>
              </w:rPr>
              <w:t>6</w:t>
            </w:r>
            <w:r>
              <w:rPr>
                <w:webHidden/>
              </w:rPr>
              <w:fldChar w:fldCharType="end"/>
            </w:r>
          </w:hyperlink>
        </w:p>
        <w:p w14:paraId="4E5BA67C" w14:textId="4A10FF24"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183" w:history="1">
            <w:r w:rsidRPr="001F3DE2">
              <w:rPr>
                <w:rStyle w:val="Hyperlink"/>
                <w:noProof/>
              </w:rPr>
              <w:t>Personal hygiene</w:t>
            </w:r>
            <w:r>
              <w:rPr>
                <w:noProof/>
                <w:webHidden/>
              </w:rPr>
              <w:tab/>
            </w:r>
            <w:r>
              <w:rPr>
                <w:noProof/>
                <w:webHidden/>
              </w:rPr>
              <w:fldChar w:fldCharType="begin"/>
            </w:r>
            <w:r>
              <w:rPr>
                <w:noProof/>
                <w:webHidden/>
              </w:rPr>
              <w:instrText xml:space="preserve"> PAGEREF _Toc198133183 \h </w:instrText>
            </w:r>
            <w:r>
              <w:rPr>
                <w:noProof/>
                <w:webHidden/>
              </w:rPr>
            </w:r>
            <w:r>
              <w:rPr>
                <w:noProof/>
                <w:webHidden/>
              </w:rPr>
              <w:fldChar w:fldCharType="separate"/>
            </w:r>
            <w:r>
              <w:rPr>
                <w:noProof/>
                <w:webHidden/>
              </w:rPr>
              <w:t>8</w:t>
            </w:r>
            <w:r>
              <w:rPr>
                <w:noProof/>
                <w:webHidden/>
              </w:rPr>
              <w:fldChar w:fldCharType="end"/>
            </w:r>
          </w:hyperlink>
        </w:p>
        <w:p w14:paraId="2D0EBB64" w14:textId="4F24745B"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184" w:history="1">
            <w:r w:rsidRPr="001F3DE2">
              <w:rPr>
                <w:rStyle w:val="Hyperlink"/>
                <w:noProof/>
              </w:rPr>
              <w:t>Hand washing – an experiment</w:t>
            </w:r>
            <w:r>
              <w:rPr>
                <w:noProof/>
                <w:webHidden/>
              </w:rPr>
              <w:tab/>
            </w:r>
            <w:r>
              <w:rPr>
                <w:noProof/>
                <w:webHidden/>
              </w:rPr>
              <w:fldChar w:fldCharType="begin"/>
            </w:r>
            <w:r>
              <w:rPr>
                <w:noProof/>
                <w:webHidden/>
              </w:rPr>
              <w:instrText xml:space="preserve"> PAGEREF _Toc198133184 \h </w:instrText>
            </w:r>
            <w:r>
              <w:rPr>
                <w:noProof/>
                <w:webHidden/>
              </w:rPr>
            </w:r>
            <w:r>
              <w:rPr>
                <w:noProof/>
                <w:webHidden/>
              </w:rPr>
              <w:fldChar w:fldCharType="separate"/>
            </w:r>
            <w:r>
              <w:rPr>
                <w:noProof/>
                <w:webHidden/>
              </w:rPr>
              <w:t>10</w:t>
            </w:r>
            <w:r>
              <w:rPr>
                <w:noProof/>
                <w:webHidden/>
              </w:rPr>
              <w:fldChar w:fldCharType="end"/>
            </w:r>
          </w:hyperlink>
        </w:p>
        <w:p w14:paraId="2937A4BA" w14:textId="4A67B542"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185" w:history="1">
            <w:r w:rsidRPr="001F3DE2">
              <w:rPr>
                <w:rStyle w:val="Hyperlink"/>
                <w:noProof/>
              </w:rPr>
              <w:t>Washing-up procedure</w:t>
            </w:r>
            <w:r>
              <w:rPr>
                <w:noProof/>
                <w:webHidden/>
              </w:rPr>
              <w:tab/>
            </w:r>
            <w:r>
              <w:rPr>
                <w:noProof/>
                <w:webHidden/>
              </w:rPr>
              <w:fldChar w:fldCharType="begin"/>
            </w:r>
            <w:r>
              <w:rPr>
                <w:noProof/>
                <w:webHidden/>
              </w:rPr>
              <w:instrText xml:space="preserve"> PAGEREF _Toc198133185 \h </w:instrText>
            </w:r>
            <w:r>
              <w:rPr>
                <w:noProof/>
                <w:webHidden/>
              </w:rPr>
            </w:r>
            <w:r>
              <w:rPr>
                <w:noProof/>
                <w:webHidden/>
              </w:rPr>
              <w:fldChar w:fldCharType="separate"/>
            </w:r>
            <w:r>
              <w:rPr>
                <w:noProof/>
                <w:webHidden/>
              </w:rPr>
              <w:t>12</w:t>
            </w:r>
            <w:r>
              <w:rPr>
                <w:noProof/>
                <w:webHidden/>
              </w:rPr>
              <w:fldChar w:fldCharType="end"/>
            </w:r>
          </w:hyperlink>
        </w:p>
        <w:p w14:paraId="56B72C4A" w14:textId="05B36BEC"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186" w:history="1">
            <w:r w:rsidRPr="001F3DE2">
              <w:rPr>
                <w:rStyle w:val="Hyperlink"/>
              </w:rPr>
              <w:t>Kitchen equipment</w:t>
            </w:r>
            <w:r>
              <w:rPr>
                <w:webHidden/>
              </w:rPr>
              <w:tab/>
            </w:r>
            <w:r>
              <w:rPr>
                <w:webHidden/>
              </w:rPr>
              <w:fldChar w:fldCharType="begin"/>
            </w:r>
            <w:r>
              <w:rPr>
                <w:webHidden/>
              </w:rPr>
              <w:instrText xml:space="preserve"> PAGEREF _Toc198133186 \h </w:instrText>
            </w:r>
            <w:r>
              <w:rPr>
                <w:webHidden/>
              </w:rPr>
            </w:r>
            <w:r>
              <w:rPr>
                <w:webHidden/>
              </w:rPr>
              <w:fldChar w:fldCharType="separate"/>
            </w:r>
            <w:r>
              <w:rPr>
                <w:webHidden/>
              </w:rPr>
              <w:t>14</w:t>
            </w:r>
            <w:r>
              <w:rPr>
                <w:webHidden/>
              </w:rPr>
              <w:fldChar w:fldCharType="end"/>
            </w:r>
          </w:hyperlink>
        </w:p>
        <w:p w14:paraId="4C2AFFFA" w14:textId="01EF57EA"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187" w:history="1">
            <w:r w:rsidRPr="001F3DE2">
              <w:rPr>
                <w:rStyle w:val="Hyperlink"/>
                <w:noProof/>
              </w:rPr>
              <w:t>Kitchen equipment – solution</w:t>
            </w:r>
            <w:r>
              <w:rPr>
                <w:noProof/>
                <w:webHidden/>
              </w:rPr>
              <w:tab/>
            </w:r>
            <w:r>
              <w:rPr>
                <w:noProof/>
                <w:webHidden/>
              </w:rPr>
              <w:fldChar w:fldCharType="begin"/>
            </w:r>
            <w:r>
              <w:rPr>
                <w:noProof/>
                <w:webHidden/>
              </w:rPr>
              <w:instrText xml:space="preserve"> PAGEREF _Toc198133187 \h </w:instrText>
            </w:r>
            <w:r>
              <w:rPr>
                <w:noProof/>
                <w:webHidden/>
              </w:rPr>
            </w:r>
            <w:r>
              <w:rPr>
                <w:noProof/>
                <w:webHidden/>
              </w:rPr>
              <w:fldChar w:fldCharType="separate"/>
            </w:r>
            <w:r>
              <w:rPr>
                <w:noProof/>
                <w:webHidden/>
              </w:rPr>
              <w:t>15</w:t>
            </w:r>
            <w:r>
              <w:rPr>
                <w:noProof/>
                <w:webHidden/>
              </w:rPr>
              <w:fldChar w:fldCharType="end"/>
            </w:r>
          </w:hyperlink>
        </w:p>
        <w:p w14:paraId="28AB05A5" w14:textId="531A7064"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188" w:history="1">
            <w:r w:rsidRPr="001F3DE2">
              <w:rPr>
                <w:rStyle w:val="Hyperlink"/>
              </w:rPr>
              <w:t>Equipment find a word</w:t>
            </w:r>
            <w:r>
              <w:rPr>
                <w:webHidden/>
              </w:rPr>
              <w:tab/>
            </w:r>
            <w:r>
              <w:rPr>
                <w:webHidden/>
              </w:rPr>
              <w:fldChar w:fldCharType="begin"/>
            </w:r>
            <w:r>
              <w:rPr>
                <w:webHidden/>
              </w:rPr>
              <w:instrText xml:space="preserve"> PAGEREF _Toc198133188 \h </w:instrText>
            </w:r>
            <w:r>
              <w:rPr>
                <w:webHidden/>
              </w:rPr>
            </w:r>
            <w:r>
              <w:rPr>
                <w:webHidden/>
              </w:rPr>
              <w:fldChar w:fldCharType="separate"/>
            </w:r>
            <w:r>
              <w:rPr>
                <w:webHidden/>
              </w:rPr>
              <w:t>16</w:t>
            </w:r>
            <w:r>
              <w:rPr>
                <w:webHidden/>
              </w:rPr>
              <w:fldChar w:fldCharType="end"/>
            </w:r>
          </w:hyperlink>
        </w:p>
        <w:p w14:paraId="44044D07" w14:textId="348DAA9B"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189" w:history="1">
            <w:r w:rsidRPr="001F3DE2">
              <w:rPr>
                <w:rStyle w:val="Hyperlink"/>
              </w:rPr>
              <w:t>Equipment find a word – solution</w:t>
            </w:r>
            <w:r>
              <w:rPr>
                <w:webHidden/>
              </w:rPr>
              <w:tab/>
            </w:r>
            <w:r>
              <w:rPr>
                <w:webHidden/>
              </w:rPr>
              <w:fldChar w:fldCharType="begin"/>
            </w:r>
            <w:r>
              <w:rPr>
                <w:webHidden/>
              </w:rPr>
              <w:instrText xml:space="preserve"> PAGEREF _Toc198133189 \h </w:instrText>
            </w:r>
            <w:r>
              <w:rPr>
                <w:webHidden/>
              </w:rPr>
            </w:r>
            <w:r>
              <w:rPr>
                <w:webHidden/>
              </w:rPr>
              <w:fldChar w:fldCharType="separate"/>
            </w:r>
            <w:r>
              <w:rPr>
                <w:webHidden/>
              </w:rPr>
              <w:t>17</w:t>
            </w:r>
            <w:r>
              <w:rPr>
                <w:webHidden/>
              </w:rPr>
              <w:fldChar w:fldCharType="end"/>
            </w:r>
          </w:hyperlink>
        </w:p>
        <w:p w14:paraId="740BE752" w14:textId="1CDE2E67"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190" w:history="1">
            <w:r w:rsidRPr="001F3DE2">
              <w:rPr>
                <w:rStyle w:val="Hyperlink"/>
              </w:rPr>
              <w:t>Knife use and safety</w:t>
            </w:r>
            <w:r>
              <w:rPr>
                <w:webHidden/>
              </w:rPr>
              <w:tab/>
            </w:r>
            <w:r>
              <w:rPr>
                <w:webHidden/>
              </w:rPr>
              <w:fldChar w:fldCharType="begin"/>
            </w:r>
            <w:r>
              <w:rPr>
                <w:webHidden/>
              </w:rPr>
              <w:instrText xml:space="preserve"> PAGEREF _Toc198133190 \h </w:instrText>
            </w:r>
            <w:r>
              <w:rPr>
                <w:webHidden/>
              </w:rPr>
            </w:r>
            <w:r>
              <w:rPr>
                <w:webHidden/>
              </w:rPr>
              <w:fldChar w:fldCharType="separate"/>
            </w:r>
            <w:r>
              <w:rPr>
                <w:webHidden/>
              </w:rPr>
              <w:t>18</w:t>
            </w:r>
            <w:r>
              <w:rPr>
                <w:webHidden/>
              </w:rPr>
              <w:fldChar w:fldCharType="end"/>
            </w:r>
          </w:hyperlink>
        </w:p>
        <w:p w14:paraId="07B63692" w14:textId="6426735E" w:rsidR="00866FDE" w:rsidRDefault="00866FDE">
          <w:pPr>
            <w:pStyle w:val="TOC1"/>
            <w:rPr>
              <w:rFonts w:asciiTheme="minorHAnsi" w:eastAsiaTheme="minorEastAsia" w:hAnsiTheme="minorHAnsi" w:cstheme="minorBidi"/>
              <w:b w:val="0"/>
              <w:kern w:val="2"/>
              <w:sz w:val="24"/>
              <w:lang w:eastAsia="en-AU"/>
              <w14:ligatures w14:val="standardContextual"/>
            </w:rPr>
          </w:pPr>
          <w:hyperlink w:anchor="_Toc198133191" w:history="1">
            <w:r w:rsidRPr="001F3DE2">
              <w:rPr>
                <w:rStyle w:val="Hyperlink"/>
              </w:rPr>
              <w:t>Methods of cooking</w:t>
            </w:r>
            <w:r>
              <w:rPr>
                <w:webHidden/>
              </w:rPr>
              <w:tab/>
            </w:r>
            <w:r>
              <w:rPr>
                <w:webHidden/>
              </w:rPr>
              <w:fldChar w:fldCharType="begin"/>
            </w:r>
            <w:r>
              <w:rPr>
                <w:webHidden/>
              </w:rPr>
              <w:instrText xml:space="preserve"> PAGEREF _Toc198133191 \h </w:instrText>
            </w:r>
            <w:r>
              <w:rPr>
                <w:webHidden/>
              </w:rPr>
            </w:r>
            <w:r>
              <w:rPr>
                <w:webHidden/>
              </w:rPr>
              <w:fldChar w:fldCharType="separate"/>
            </w:r>
            <w:r>
              <w:rPr>
                <w:webHidden/>
              </w:rPr>
              <w:t>20</w:t>
            </w:r>
            <w:r>
              <w:rPr>
                <w:webHidden/>
              </w:rPr>
              <w:fldChar w:fldCharType="end"/>
            </w:r>
          </w:hyperlink>
        </w:p>
        <w:p w14:paraId="7458233A" w14:textId="4E84013D"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192" w:history="1">
            <w:r w:rsidRPr="001F3DE2">
              <w:rPr>
                <w:rStyle w:val="Hyperlink"/>
              </w:rPr>
              <w:t>How to follow a recipe</w:t>
            </w:r>
            <w:r>
              <w:rPr>
                <w:webHidden/>
              </w:rPr>
              <w:tab/>
            </w:r>
            <w:r>
              <w:rPr>
                <w:webHidden/>
              </w:rPr>
              <w:fldChar w:fldCharType="begin"/>
            </w:r>
            <w:r>
              <w:rPr>
                <w:webHidden/>
              </w:rPr>
              <w:instrText xml:space="preserve"> PAGEREF _Toc198133192 \h </w:instrText>
            </w:r>
            <w:r>
              <w:rPr>
                <w:webHidden/>
              </w:rPr>
            </w:r>
            <w:r>
              <w:rPr>
                <w:webHidden/>
              </w:rPr>
              <w:fldChar w:fldCharType="separate"/>
            </w:r>
            <w:r>
              <w:rPr>
                <w:webHidden/>
              </w:rPr>
              <w:t>21</w:t>
            </w:r>
            <w:r>
              <w:rPr>
                <w:webHidden/>
              </w:rPr>
              <w:fldChar w:fldCharType="end"/>
            </w:r>
          </w:hyperlink>
        </w:p>
        <w:p w14:paraId="744C5E01" w14:textId="0009BC5A"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193" w:history="1">
            <w:r w:rsidRPr="001F3DE2">
              <w:rPr>
                <w:rStyle w:val="Hyperlink"/>
              </w:rPr>
              <w:t>Label the parts of a recipe</w:t>
            </w:r>
            <w:r>
              <w:rPr>
                <w:webHidden/>
              </w:rPr>
              <w:tab/>
            </w:r>
            <w:r>
              <w:rPr>
                <w:webHidden/>
              </w:rPr>
              <w:fldChar w:fldCharType="begin"/>
            </w:r>
            <w:r>
              <w:rPr>
                <w:webHidden/>
              </w:rPr>
              <w:instrText xml:space="preserve"> PAGEREF _Toc198133193 \h </w:instrText>
            </w:r>
            <w:r>
              <w:rPr>
                <w:webHidden/>
              </w:rPr>
            </w:r>
            <w:r>
              <w:rPr>
                <w:webHidden/>
              </w:rPr>
              <w:fldChar w:fldCharType="separate"/>
            </w:r>
            <w:r>
              <w:rPr>
                <w:webHidden/>
              </w:rPr>
              <w:t>22</w:t>
            </w:r>
            <w:r>
              <w:rPr>
                <w:webHidden/>
              </w:rPr>
              <w:fldChar w:fldCharType="end"/>
            </w:r>
          </w:hyperlink>
        </w:p>
        <w:p w14:paraId="30BF48F8" w14:textId="54AD5E60"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194" w:history="1">
            <w:r w:rsidRPr="001F3DE2">
              <w:rPr>
                <w:rStyle w:val="Hyperlink"/>
              </w:rPr>
              <w:t>Boiled egg with toast fingers</w:t>
            </w:r>
            <w:r>
              <w:rPr>
                <w:webHidden/>
              </w:rPr>
              <w:tab/>
            </w:r>
            <w:r>
              <w:rPr>
                <w:webHidden/>
              </w:rPr>
              <w:fldChar w:fldCharType="begin"/>
            </w:r>
            <w:r>
              <w:rPr>
                <w:webHidden/>
              </w:rPr>
              <w:instrText xml:space="preserve"> PAGEREF _Toc198133194 \h </w:instrText>
            </w:r>
            <w:r>
              <w:rPr>
                <w:webHidden/>
              </w:rPr>
            </w:r>
            <w:r>
              <w:rPr>
                <w:webHidden/>
              </w:rPr>
              <w:fldChar w:fldCharType="separate"/>
            </w:r>
            <w:r>
              <w:rPr>
                <w:webHidden/>
              </w:rPr>
              <w:t>23</w:t>
            </w:r>
            <w:r>
              <w:rPr>
                <w:webHidden/>
              </w:rPr>
              <w:fldChar w:fldCharType="end"/>
            </w:r>
          </w:hyperlink>
        </w:p>
        <w:p w14:paraId="355F2EA2" w14:textId="3645F533"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195" w:history="1">
            <w:r w:rsidRPr="001F3DE2">
              <w:rPr>
                <w:rStyle w:val="Hyperlink"/>
                <w:noProof/>
              </w:rPr>
              <w:t>Boiled egg with toast fingers check</w:t>
            </w:r>
            <w:r>
              <w:rPr>
                <w:noProof/>
                <w:webHidden/>
              </w:rPr>
              <w:tab/>
            </w:r>
            <w:r>
              <w:rPr>
                <w:noProof/>
                <w:webHidden/>
              </w:rPr>
              <w:fldChar w:fldCharType="begin"/>
            </w:r>
            <w:r>
              <w:rPr>
                <w:noProof/>
                <w:webHidden/>
              </w:rPr>
              <w:instrText xml:space="preserve"> PAGEREF _Toc198133195 \h </w:instrText>
            </w:r>
            <w:r>
              <w:rPr>
                <w:noProof/>
                <w:webHidden/>
              </w:rPr>
            </w:r>
            <w:r>
              <w:rPr>
                <w:noProof/>
                <w:webHidden/>
              </w:rPr>
              <w:fldChar w:fldCharType="separate"/>
            </w:r>
            <w:r>
              <w:rPr>
                <w:noProof/>
                <w:webHidden/>
              </w:rPr>
              <w:t>24</w:t>
            </w:r>
            <w:r>
              <w:rPr>
                <w:noProof/>
                <w:webHidden/>
              </w:rPr>
              <w:fldChar w:fldCharType="end"/>
            </w:r>
          </w:hyperlink>
        </w:p>
        <w:p w14:paraId="1F8CBCD8" w14:textId="6ADBD0D3"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196" w:history="1">
            <w:r w:rsidRPr="001F3DE2">
              <w:rPr>
                <w:rStyle w:val="Hyperlink"/>
                <w:noProof/>
              </w:rPr>
              <w:t>Evaluate – boiled egg with toast fingers</w:t>
            </w:r>
            <w:r>
              <w:rPr>
                <w:noProof/>
                <w:webHidden/>
              </w:rPr>
              <w:tab/>
            </w:r>
            <w:r>
              <w:rPr>
                <w:noProof/>
                <w:webHidden/>
              </w:rPr>
              <w:fldChar w:fldCharType="begin"/>
            </w:r>
            <w:r>
              <w:rPr>
                <w:noProof/>
                <w:webHidden/>
              </w:rPr>
              <w:instrText xml:space="preserve"> PAGEREF _Toc198133196 \h </w:instrText>
            </w:r>
            <w:r>
              <w:rPr>
                <w:noProof/>
                <w:webHidden/>
              </w:rPr>
            </w:r>
            <w:r>
              <w:rPr>
                <w:noProof/>
                <w:webHidden/>
              </w:rPr>
              <w:fldChar w:fldCharType="separate"/>
            </w:r>
            <w:r>
              <w:rPr>
                <w:noProof/>
                <w:webHidden/>
              </w:rPr>
              <w:t>25</w:t>
            </w:r>
            <w:r>
              <w:rPr>
                <w:noProof/>
                <w:webHidden/>
              </w:rPr>
              <w:fldChar w:fldCharType="end"/>
            </w:r>
          </w:hyperlink>
        </w:p>
        <w:p w14:paraId="75356296" w14:textId="1F108A4A"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197" w:history="1">
            <w:r w:rsidRPr="001F3DE2">
              <w:rPr>
                <w:rStyle w:val="Hyperlink"/>
              </w:rPr>
              <w:t>Egg in a hole</w:t>
            </w:r>
            <w:r>
              <w:rPr>
                <w:webHidden/>
              </w:rPr>
              <w:tab/>
            </w:r>
            <w:r>
              <w:rPr>
                <w:webHidden/>
              </w:rPr>
              <w:fldChar w:fldCharType="begin"/>
            </w:r>
            <w:r>
              <w:rPr>
                <w:webHidden/>
              </w:rPr>
              <w:instrText xml:space="preserve"> PAGEREF _Toc198133197 \h </w:instrText>
            </w:r>
            <w:r>
              <w:rPr>
                <w:webHidden/>
              </w:rPr>
            </w:r>
            <w:r>
              <w:rPr>
                <w:webHidden/>
              </w:rPr>
              <w:fldChar w:fldCharType="separate"/>
            </w:r>
            <w:r>
              <w:rPr>
                <w:webHidden/>
              </w:rPr>
              <w:t>26</w:t>
            </w:r>
            <w:r>
              <w:rPr>
                <w:webHidden/>
              </w:rPr>
              <w:fldChar w:fldCharType="end"/>
            </w:r>
          </w:hyperlink>
        </w:p>
        <w:p w14:paraId="1C141692" w14:textId="68343B8F"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198" w:history="1">
            <w:r w:rsidRPr="001F3DE2">
              <w:rPr>
                <w:rStyle w:val="Hyperlink"/>
                <w:noProof/>
              </w:rPr>
              <w:t>Egg in a hole check</w:t>
            </w:r>
            <w:r>
              <w:rPr>
                <w:noProof/>
                <w:webHidden/>
              </w:rPr>
              <w:tab/>
            </w:r>
            <w:r>
              <w:rPr>
                <w:noProof/>
                <w:webHidden/>
              </w:rPr>
              <w:fldChar w:fldCharType="begin"/>
            </w:r>
            <w:r>
              <w:rPr>
                <w:noProof/>
                <w:webHidden/>
              </w:rPr>
              <w:instrText xml:space="preserve"> PAGEREF _Toc198133198 \h </w:instrText>
            </w:r>
            <w:r>
              <w:rPr>
                <w:noProof/>
                <w:webHidden/>
              </w:rPr>
            </w:r>
            <w:r>
              <w:rPr>
                <w:noProof/>
                <w:webHidden/>
              </w:rPr>
              <w:fldChar w:fldCharType="separate"/>
            </w:r>
            <w:r>
              <w:rPr>
                <w:noProof/>
                <w:webHidden/>
              </w:rPr>
              <w:t>27</w:t>
            </w:r>
            <w:r>
              <w:rPr>
                <w:noProof/>
                <w:webHidden/>
              </w:rPr>
              <w:fldChar w:fldCharType="end"/>
            </w:r>
          </w:hyperlink>
        </w:p>
        <w:p w14:paraId="49B29F1A" w14:textId="740EA69F"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199" w:history="1">
            <w:r w:rsidRPr="001F3DE2">
              <w:rPr>
                <w:rStyle w:val="Hyperlink"/>
                <w:bCs/>
                <w:noProof/>
              </w:rPr>
              <w:t>Measuring</w:t>
            </w:r>
            <w:r w:rsidRPr="001F3DE2">
              <w:rPr>
                <w:rStyle w:val="Hyperlink"/>
                <w:noProof/>
              </w:rPr>
              <w:t xml:space="preserve"> in the kitchen</w:t>
            </w:r>
            <w:r>
              <w:rPr>
                <w:noProof/>
                <w:webHidden/>
              </w:rPr>
              <w:tab/>
            </w:r>
            <w:r>
              <w:rPr>
                <w:noProof/>
                <w:webHidden/>
              </w:rPr>
              <w:fldChar w:fldCharType="begin"/>
            </w:r>
            <w:r>
              <w:rPr>
                <w:noProof/>
                <w:webHidden/>
              </w:rPr>
              <w:instrText xml:space="preserve"> PAGEREF _Toc198133199 \h </w:instrText>
            </w:r>
            <w:r>
              <w:rPr>
                <w:noProof/>
                <w:webHidden/>
              </w:rPr>
            </w:r>
            <w:r>
              <w:rPr>
                <w:noProof/>
                <w:webHidden/>
              </w:rPr>
              <w:fldChar w:fldCharType="separate"/>
            </w:r>
            <w:r>
              <w:rPr>
                <w:noProof/>
                <w:webHidden/>
              </w:rPr>
              <w:t>31</w:t>
            </w:r>
            <w:r>
              <w:rPr>
                <w:noProof/>
                <w:webHidden/>
              </w:rPr>
              <w:fldChar w:fldCharType="end"/>
            </w:r>
          </w:hyperlink>
        </w:p>
        <w:p w14:paraId="648E8DE5" w14:textId="7A32D92F"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00" w:history="1">
            <w:r w:rsidRPr="001F3DE2">
              <w:rPr>
                <w:rStyle w:val="Hyperlink"/>
              </w:rPr>
              <w:t>Folded eggs</w:t>
            </w:r>
            <w:r>
              <w:rPr>
                <w:webHidden/>
              </w:rPr>
              <w:tab/>
            </w:r>
            <w:r>
              <w:rPr>
                <w:webHidden/>
              </w:rPr>
              <w:fldChar w:fldCharType="begin"/>
            </w:r>
            <w:r>
              <w:rPr>
                <w:webHidden/>
              </w:rPr>
              <w:instrText xml:space="preserve"> PAGEREF _Toc198133200 \h </w:instrText>
            </w:r>
            <w:r>
              <w:rPr>
                <w:webHidden/>
              </w:rPr>
            </w:r>
            <w:r>
              <w:rPr>
                <w:webHidden/>
              </w:rPr>
              <w:fldChar w:fldCharType="separate"/>
            </w:r>
            <w:r>
              <w:rPr>
                <w:webHidden/>
              </w:rPr>
              <w:t>33</w:t>
            </w:r>
            <w:r>
              <w:rPr>
                <w:webHidden/>
              </w:rPr>
              <w:fldChar w:fldCharType="end"/>
            </w:r>
          </w:hyperlink>
        </w:p>
        <w:p w14:paraId="4BE68825" w14:textId="02863257"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01" w:history="1">
            <w:r w:rsidRPr="001F3DE2">
              <w:rPr>
                <w:rStyle w:val="Hyperlink"/>
                <w:noProof/>
              </w:rPr>
              <w:t>Folded eggs check</w:t>
            </w:r>
            <w:r>
              <w:rPr>
                <w:noProof/>
                <w:webHidden/>
              </w:rPr>
              <w:tab/>
            </w:r>
            <w:r>
              <w:rPr>
                <w:noProof/>
                <w:webHidden/>
              </w:rPr>
              <w:fldChar w:fldCharType="begin"/>
            </w:r>
            <w:r>
              <w:rPr>
                <w:noProof/>
                <w:webHidden/>
              </w:rPr>
              <w:instrText xml:space="preserve"> PAGEREF _Toc198133201 \h </w:instrText>
            </w:r>
            <w:r>
              <w:rPr>
                <w:noProof/>
                <w:webHidden/>
              </w:rPr>
            </w:r>
            <w:r>
              <w:rPr>
                <w:noProof/>
                <w:webHidden/>
              </w:rPr>
              <w:fldChar w:fldCharType="separate"/>
            </w:r>
            <w:r>
              <w:rPr>
                <w:noProof/>
                <w:webHidden/>
              </w:rPr>
              <w:t>34</w:t>
            </w:r>
            <w:r>
              <w:rPr>
                <w:noProof/>
                <w:webHidden/>
              </w:rPr>
              <w:fldChar w:fldCharType="end"/>
            </w:r>
          </w:hyperlink>
        </w:p>
        <w:p w14:paraId="6601DA3E" w14:textId="70223E57"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02" w:history="1">
            <w:r w:rsidRPr="001F3DE2">
              <w:rPr>
                <w:rStyle w:val="Hyperlink"/>
                <w:noProof/>
              </w:rPr>
              <w:t>Evaluate – folded eggs</w:t>
            </w:r>
            <w:r>
              <w:rPr>
                <w:noProof/>
                <w:webHidden/>
              </w:rPr>
              <w:tab/>
            </w:r>
            <w:r>
              <w:rPr>
                <w:noProof/>
                <w:webHidden/>
              </w:rPr>
              <w:fldChar w:fldCharType="begin"/>
            </w:r>
            <w:r>
              <w:rPr>
                <w:noProof/>
                <w:webHidden/>
              </w:rPr>
              <w:instrText xml:space="preserve"> PAGEREF _Toc198133202 \h </w:instrText>
            </w:r>
            <w:r>
              <w:rPr>
                <w:noProof/>
                <w:webHidden/>
              </w:rPr>
            </w:r>
            <w:r>
              <w:rPr>
                <w:noProof/>
                <w:webHidden/>
              </w:rPr>
              <w:fldChar w:fldCharType="separate"/>
            </w:r>
            <w:r>
              <w:rPr>
                <w:noProof/>
                <w:webHidden/>
              </w:rPr>
              <w:t>35</w:t>
            </w:r>
            <w:r>
              <w:rPr>
                <w:noProof/>
                <w:webHidden/>
              </w:rPr>
              <w:fldChar w:fldCharType="end"/>
            </w:r>
          </w:hyperlink>
        </w:p>
        <w:p w14:paraId="701E5E74" w14:textId="285070C5"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03" w:history="1">
            <w:r w:rsidRPr="001F3DE2">
              <w:rPr>
                <w:rStyle w:val="Hyperlink"/>
              </w:rPr>
              <w:t>Cloud eggs</w:t>
            </w:r>
            <w:r>
              <w:rPr>
                <w:webHidden/>
              </w:rPr>
              <w:tab/>
            </w:r>
            <w:r>
              <w:rPr>
                <w:webHidden/>
              </w:rPr>
              <w:fldChar w:fldCharType="begin"/>
            </w:r>
            <w:r>
              <w:rPr>
                <w:webHidden/>
              </w:rPr>
              <w:instrText xml:space="preserve"> PAGEREF _Toc198133203 \h </w:instrText>
            </w:r>
            <w:r>
              <w:rPr>
                <w:webHidden/>
              </w:rPr>
            </w:r>
            <w:r>
              <w:rPr>
                <w:webHidden/>
              </w:rPr>
              <w:fldChar w:fldCharType="separate"/>
            </w:r>
            <w:r>
              <w:rPr>
                <w:webHidden/>
              </w:rPr>
              <w:t>36</w:t>
            </w:r>
            <w:r>
              <w:rPr>
                <w:webHidden/>
              </w:rPr>
              <w:fldChar w:fldCharType="end"/>
            </w:r>
          </w:hyperlink>
        </w:p>
        <w:p w14:paraId="581A717D" w14:textId="09348611"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04" w:history="1">
            <w:r w:rsidRPr="001F3DE2">
              <w:rPr>
                <w:rStyle w:val="Hyperlink"/>
                <w:noProof/>
              </w:rPr>
              <w:t>Cloud eggs check – aeration/leavening ‘egg-speriment’</w:t>
            </w:r>
            <w:r>
              <w:rPr>
                <w:noProof/>
                <w:webHidden/>
              </w:rPr>
              <w:tab/>
            </w:r>
            <w:r>
              <w:rPr>
                <w:noProof/>
                <w:webHidden/>
              </w:rPr>
              <w:fldChar w:fldCharType="begin"/>
            </w:r>
            <w:r>
              <w:rPr>
                <w:noProof/>
                <w:webHidden/>
              </w:rPr>
              <w:instrText xml:space="preserve"> PAGEREF _Toc198133204 \h </w:instrText>
            </w:r>
            <w:r>
              <w:rPr>
                <w:noProof/>
                <w:webHidden/>
              </w:rPr>
            </w:r>
            <w:r>
              <w:rPr>
                <w:noProof/>
                <w:webHidden/>
              </w:rPr>
              <w:fldChar w:fldCharType="separate"/>
            </w:r>
            <w:r>
              <w:rPr>
                <w:noProof/>
                <w:webHidden/>
              </w:rPr>
              <w:t>37</w:t>
            </w:r>
            <w:r>
              <w:rPr>
                <w:noProof/>
                <w:webHidden/>
              </w:rPr>
              <w:fldChar w:fldCharType="end"/>
            </w:r>
          </w:hyperlink>
        </w:p>
        <w:p w14:paraId="0980B13D" w14:textId="59CDEDAE"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05" w:history="1">
            <w:r w:rsidRPr="001F3DE2">
              <w:rPr>
                <w:rStyle w:val="Hyperlink"/>
                <w:noProof/>
              </w:rPr>
              <w:t>Evaluate – cloud eggs</w:t>
            </w:r>
            <w:r>
              <w:rPr>
                <w:noProof/>
                <w:webHidden/>
              </w:rPr>
              <w:tab/>
            </w:r>
            <w:r>
              <w:rPr>
                <w:noProof/>
                <w:webHidden/>
              </w:rPr>
              <w:fldChar w:fldCharType="begin"/>
            </w:r>
            <w:r>
              <w:rPr>
                <w:noProof/>
                <w:webHidden/>
              </w:rPr>
              <w:instrText xml:space="preserve"> PAGEREF _Toc198133205 \h </w:instrText>
            </w:r>
            <w:r>
              <w:rPr>
                <w:noProof/>
                <w:webHidden/>
              </w:rPr>
            </w:r>
            <w:r>
              <w:rPr>
                <w:noProof/>
                <w:webHidden/>
              </w:rPr>
              <w:fldChar w:fldCharType="separate"/>
            </w:r>
            <w:r>
              <w:rPr>
                <w:noProof/>
                <w:webHidden/>
              </w:rPr>
              <w:t>39</w:t>
            </w:r>
            <w:r>
              <w:rPr>
                <w:noProof/>
                <w:webHidden/>
              </w:rPr>
              <w:fldChar w:fldCharType="end"/>
            </w:r>
          </w:hyperlink>
        </w:p>
        <w:p w14:paraId="291C290F" w14:textId="43F6057A"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06" w:history="1">
            <w:r w:rsidRPr="001F3DE2">
              <w:rPr>
                <w:rStyle w:val="Hyperlink"/>
              </w:rPr>
              <w:t>Pikelets with jam and cream</w:t>
            </w:r>
            <w:r>
              <w:rPr>
                <w:webHidden/>
              </w:rPr>
              <w:tab/>
            </w:r>
            <w:r>
              <w:rPr>
                <w:webHidden/>
              </w:rPr>
              <w:fldChar w:fldCharType="begin"/>
            </w:r>
            <w:r>
              <w:rPr>
                <w:webHidden/>
              </w:rPr>
              <w:instrText xml:space="preserve"> PAGEREF _Toc198133206 \h </w:instrText>
            </w:r>
            <w:r>
              <w:rPr>
                <w:webHidden/>
              </w:rPr>
            </w:r>
            <w:r>
              <w:rPr>
                <w:webHidden/>
              </w:rPr>
              <w:fldChar w:fldCharType="separate"/>
            </w:r>
            <w:r>
              <w:rPr>
                <w:webHidden/>
              </w:rPr>
              <w:t>40</w:t>
            </w:r>
            <w:r>
              <w:rPr>
                <w:webHidden/>
              </w:rPr>
              <w:fldChar w:fldCharType="end"/>
            </w:r>
          </w:hyperlink>
        </w:p>
        <w:p w14:paraId="385FEB42" w14:textId="27BC74F7"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07" w:history="1">
            <w:r w:rsidRPr="001F3DE2">
              <w:rPr>
                <w:rStyle w:val="Hyperlink"/>
                <w:noProof/>
              </w:rPr>
              <w:t>Pikelet check – egg substitutes</w:t>
            </w:r>
            <w:r>
              <w:rPr>
                <w:noProof/>
                <w:webHidden/>
              </w:rPr>
              <w:tab/>
            </w:r>
            <w:r>
              <w:rPr>
                <w:noProof/>
                <w:webHidden/>
              </w:rPr>
              <w:fldChar w:fldCharType="begin"/>
            </w:r>
            <w:r>
              <w:rPr>
                <w:noProof/>
                <w:webHidden/>
              </w:rPr>
              <w:instrText xml:space="preserve"> PAGEREF _Toc198133207 \h </w:instrText>
            </w:r>
            <w:r>
              <w:rPr>
                <w:noProof/>
                <w:webHidden/>
              </w:rPr>
            </w:r>
            <w:r>
              <w:rPr>
                <w:noProof/>
                <w:webHidden/>
              </w:rPr>
              <w:fldChar w:fldCharType="separate"/>
            </w:r>
            <w:r>
              <w:rPr>
                <w:noProof/>
                <w:webHidden/>
              </w:rPr>
              <w:t>41</w:t>
            </w:r>
            <w:r>
              <w:rPr>
                <w:noProof/>
                <w:webHidden/>
              </w:rPr>
              <w:fldChar w:fldCharType="end"/>
            </w:r>
          </w:hyperlink>
        </w:p>
        <w:p w14:paraId="52D10F67" w14:textId="1E859CFE"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08" w:history="1">
            <w:r w:rsidRPr="001F3DE2">
              <w:rPr>
                <w:rStyle w:val="Hyperlink"/>
                <w:noProof/>
              </w:rPr>
              <w:t>Evaluate – pikelets</w:t>
            </w:r>
            <w:r>
              <w:rPr>
                <w:noProof/>
                <w:webHidden/>
              </w:rPr>
              <w:tab/>
            </w:r>
            <w:r>
              <w:rPr>
                <w:noProof/>
                <w:webHidden/>
              </w:rPr>
              <w:fldChar w:fldCharType="begin"/>
            </w:r>
            <w:r>
              <w:rPr>
                <w:noProof/>
                <w:webHidden/>
              </w:rPr>
              <w:instrText xml:space="preserve"> PAGEREF _Toc198133208 \h </w:instrText>
            </w:r>
            <w:r>
              <w:rPr>
                <w:noProof/>
                <w:webHidden/>
              </w:rPr>
            </w:r>
            <w:r>
              <w:rPr>
                <w:noProof/>
                <w:webHidden/>
              </w:rPr>
              <w:fldChar w:fldCharType="separate"/>
            </w:r>
            <w:r>
              <w:rPr>
                <w:noProof/>
                <w:webHidden/>
              </w:rPr>
              <w:t>42</w:t>
            </w:r>
            <w:r>
              <w:rPr>
                <w:noProof/>
                <w:webHidden/>
              </w:rPr>
              <w:fldChar w:fldCharType="end"/>
            </w:r>
          </w:hyperlink>
        </w:p>
        <w:p w14:paraId="3948C6BF" w14:textId="7FBFEA00"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09" w:history="1">
            <w:r w:rsidRPr="001F3DE2">
              <w:rPr>
                <w:rStyle w:val="Hyperlink"/>
              </w:rPr>
              <w:t>Raspberry muffins</w:t>
            </w:r>
            <w:r>
              <w:rPr>
                <w:webHidden/>
              </w:rPr>
              <w:tab/>
            </w:r>
            <w:r>
              <w:rPr>
                <w:webHidden/>
              </w:rPr>
              <w:fldChar w:fldCharType="begin"/>
            </w:r>
            <w:r>
              <w:rPr>
                <w:webHidden/>
              </w:rPr>
              <w:instrText xml:space="preserve"> PAGEREF _Toc198133209 \h </w:instrText>
            </w:r>
            <w:r>
              <w:rPr>
                <w:webHidden/>
              </w:rPr>
            </w:r>
            <w:r>
              <w:rPr>
                <w:webHidden/>
              </w:rPr>
              <w:fldChar w:fldCharType="separate"/>
            </w:r>
            <w:r>
              <w:rPr>
                <w:webHidden/>
              </w:rPr>
              <w:t>43</w:t>
            </w:r>
            <w:r>
              <w:rPr>
                <w:webHidden/>
              </w:rPr>
              <w:fldChar w:fldCharType="end"/>
            </w:r>
          </w:hyperlink>
        </w:p>
        <w:p w14:paraId="37FD6F8B" w14:textId="32202389"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10" w:history="1">
            <w:r w:rsidRPr="001F3DE2">
              <w:rPr>
                <w:rStyle w:val="Hyperlink"/>
                <w:noProof/>
              </w:rPr>
              <w:t>Evaluate – raspberry muffins</w:t>
            </w:r>
            <w:r>
              <w:rPr>
                <w:noProof/>
                <w:webHidden/>
              </w:rPr>
              <w:tab/>
            </w:r>
            <w:r>
              <w:rPr>
                <w:noProof/>
                <w:webHidden/>
              </w:rPr>
              <w:fldChar w:fldCharType="begin"/>
            </w:r>
            <w:r>
              <w:rPr>
                <w:noProof/>
                <w:webHidden/>
              </w:rPr>
              <w:instrText xml:space="preserve"> PAGEREF _Toc198133210 \h </w:instrText>
            </w:r>
            <w:r>
              <w:rPr>
                <w:noProof/>
                <w:webHidden/>
              </w:rPr>
            </w:r>
            <w:r>
              <w:rPr>
                <w:noProof/>
                <w:webHidden/>
              </w:rPr>
              <w:fldChar w:fldCharType="separate"/>
            </w:r>
            <w:r>
              <w:rPr>
                <w:noProof/>
                <w:webHidden/>
              </w:rPr>
              <w:t>44</w:t>
            </w:r>
            <w:r>
              <w:rPr>
                <w:noProof/>
                <w:webHidden/>
              </w:rPr>
              <w:fldChar w:fldCharType="end"/>
            </w:r>
          </w:hyperlink>
        </w:p>
        <w:p w14:paraId="10ACFF64" w14:textId="6943309B"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11" w:history="1">
            <w:r w:rsidRPr="001F3DE2">
              <w:rPr>
                <w:rStyle w:val="Hyperlink"/>
              </w:rPr>
              <w:t>French toast with berries and honey</w:t>
            </w:r>
            <w:r>
              <w:rPr>
                <w:webHidden/>
              </w:rPr>
              <w:tab/>
            </w:r>
            <w:r>
              <w:rPr>
                <w:webHidden/>
              </w:rPr>
              <w:fldChar w:fldCharType="begin"/>
            </w:r>
            <w:r>
              <w:rPr>
                <w:webHidden/>
              </w:rPr>
              <w:instrText xml:space="preserve"> PAGEREF _Toc198133211 \h </w:instrText>
            </w:r>
            <w:r>
              <w:rPr>
                <w:webHidden/>
              </w:rPr>
            </w:r>
            <w:r>
              <w:rPr>
                <w:webHidden/>
              </w:rPr>
              <w:fldChar w:fldCharType="separate"/>
            </w:r>
            <w:r>
              <w:rPr>
                <w:webHidden/>
              </w:rPr>
              <w:t>45</w:t>
            </w:r>
            <w:r>
              <w:rPr>
                <w:webHidden/>
              </w:rPr>
              <w:fldChar w:fldCharType="end"/>
            </w:r>
          </w:hyperlink>
        </w:p>
        <w:p w14:paraId="57CE5546" w14:textId="1060C1EC"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12" w:history="1">
            <w:r w:rsidRPr="001F3DE2">
              <w:rPr>
                <w:rStyle w:val="Hyperlink"/>
                <w:noProof/>
              </w:rPr>
              <w:t>French toast check</w:t>
            </w:r>
            <w:r>
              <w:rPr>
                <w:noProof/>
                <w:webHidden/>
              </w:rPr>
              <w:tab/>
            </w:r>
            <w:r>
              <w:rPr>
                <w:noProof/>
                <w:webHidden/>
              </w:rPr>
              <w:fldChar w:fldCharType="begin"/>
            </w:r>
            <w:r>
              <w:rPr>
                <w:noProof/>
                <w:webHidden/>
              </w:rPr>
              <w:instrText xml:space="preserve"> PAGEREF _Toc198133212 \h </w:instrText>
            </w:r>
            <w:r>
              <w:rPr>
                <w:noProof/>
                <w:webHidden/>
              </w:rPr>
            </w:r>
            <w:r>
              <w:rPr>
                <w:noProof/>
                <w:webHidden/>
              </w:rPr>
              <w:fldChar w:fldCharType="separate"/>
            </w:r>
            <w:r>
              <w:rPr>
                <w:noProof/>
                <w:webHidden/>
              </w:rPr>
              <w:t>46</w:t>
            </w:r>
            <w:r>
              <w:rPr>
                <w:noProof/>
                <w:webHidden/>
              </w:rPr>
              <w:fldChar w:fldCharType="end"/>
            </w:r>
          </w:hyperlink>
        </w:p>
        <w:p w14:paraId="21AA563E" w14:textId="39AEC83D"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13" w:history="1">
            <w:r w:rsidRPr="001F3DE2">
              <w:rPr>
                <w:rStyle w:val="Hyperlink"/>
                <w:noProof/>
              </w:rPr>
              <w:t>Evaluate – French toast with berries and honey</w:t>
            </w:r>
            <w:r>
              <w:rPr>
                <w:noProof/>
                <w:webHidden/>
              </w:rPr>
              <w:tab/>
            </w:r>
            <w:r>
              <w:rPr>
                <w:noProof/>
                <w:webHidden/>
              </w:rPr>
              <w:fldChar w:fldCharType="begin"/>
            </w:r>
            <w:r>
              <w:rPr>
                <w:noProof/>
                <w:webHidden/>
              </w:rPr>
              <w:instrText xml:space="preserve"> PAGEREF _Toc198133213 \h </w:instrText>
            </w:r>
            <w:r>
              <w:rPr>
                <w:noProof/>
                <w:webHidden/>
              </w:rPr>
            </w:r>
            <w:r>
              <w:rPr>
                <w:noProof/>
                <w:webHidden/>
              </w:rPr>
              <w:fldChar w:fldCharType="separate"/>
            </w:r>
            <w:r>
              <w:rPr>
                <w:noProof/>
                <w:webHidden/>
              </w:rPr>
              <w:t>47</w:t>
            </w:r>
            <w:r>
              <w:rPr>
                <w:noProof/>
                <w:webHidden/>
              </w:rPr>
              <w:fldChar w:fldCharType="end"/>
            </w:r>
          </w:hyperlink>
        </w:p>
        <w:p w14:paraId="1EBB4D03" w14:textId="08B4F6AC"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14" w:history="1">
            <w:r w:rsidRPr="001F3DE2">
              <w:rPr>
                <w:rStyle w:val="Hyperlink"/>
              </w:rPr>
              <w:t>Cheeseburger</w:t>
            </w:r>
            <w:r>
              <w:rPr>
                <w:webHidden/>
              </w:rPr>
              <w:tab/>
            </w:r>
            <w:r>
              <w:rPr>
                <w:webHidden/>
              </w:rPr>
              <w:fldChar w:fldCharType="begin"/>
            </w:r>
            <w:r>
              <w:rPr>
                <w:webHidden/>
              </w:rPr>
              <w:instrText xml:space="preserve"> PAGEREF _Toc198133214 \h </w:instrText>
            </w:r>
            <w:r>
              <w:rPr>
                <w:webHidden/>
              </w:rPr>
            </w:r>
            <w:r>
              <w:rPr>
                <w:webHidden/>
              </w:rPr>
              <w:fldChar w:fldCharType="separate"/>
            </w:r>
            <w:r>
              <w:rPr>
                <w:webHidden/>
              </w:rPr>
              <w:t>48</w:t>
            </w:r>
            <w:r>
              <w:rPr>
                <w:webHidden/>
              </w:rPr>
              <w:fldChar w:fldCharType="end"/>
            </w:r>
          </w:hyperlink>
        </w:p>
        <w:p w14:paraId="12862051" w14:textId="32BB123C"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15" w:history="1">
            <w:r w:rsidRPr="001F3DE2">
              <w:rPr>
                <w:rStyle w:val="Hyperlink"/>
                <w:noProof/>
              </w:rPr>
              <w:t>Cheeseburger check</w:t>
            </w:r>
            <w:r>
              <w:rPr>
                <w:noProof/>
                <w:webHidden/>
              </w:rPr>
              <w:tab/>
            </w:r>
            <w:r>
              <w:rPr>
                <w:noProof/>
                <w:webHidden/>
              </w:rPr>
              <w:fldChar w:fldCharType="begin"/>
            </w:r>
            <w:r>
              <w:rPr>
                <w:noProof/>
                <w:webHidden/>
              </w:rPr>
              <w:instrText xml:space="preserve"> PAGEREF _Toc198133215 \h </w:instrText>
            </w:r>
            <w:r>
              <w:rPr>
                <w:noProof/>
                <w:webHidden/>
              </w:rPr>
            </w:r>
            <w:r>
              <w:rPr>
                <w:noProof/>
                <w:webHidden/>
              </w:rPr>
              <w:fldChar w:fldCharType="separate"/>
            </w:r>
            <w:r>
              <w:rPr>
                <w:noProof/>
                <w:webHidden/>
              </w:rPr>
              <w:t>50</w:t>
            </w:r>
            <w:r>
              <w:rPr>
                <w:noProof/>
                <w:webHidden/>
              </w:rPr>
              <w:fldChar w:fldCharType="end"/>
            </w:r>
          </w:hyperlink>
        </w:p>
        <w:p w14:paraId="3E928E0E" w14:textId="162993D4"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16" w:history="1">
            <w:r w:rsidRPr="001F3DE2">
              <w:rPr>
                <w:rStyle w:val="Hyperlink"/>
                <w:noProof/>
              </w:rPr>
              <w:t>Cheeseburger check – binding ‘egg-speriment’</w:t>
            </w:r>
            <w:r>
              <w:rPr>
                <w:noProof/>
                <w:webHidden/>
              </w:rPr>
              <w:tab/>
            </w:r>
            <w:r>
              <w:rPr>
                <w:noProof/>
                <w:webHidden/>
              </w:rPr>
              <w:fldChar w:fldCharType="begin"/>
            </w:r>
            <w:r>
              <w:rPr>
                <w:noProof/>
                <w:webHidden/>
              </w:rPr>
              <w:instrText xml:space="preserve"> PAGEREF _Toc198133216 \h </w:instrText>
            </w:r>
            <w:r>
              <w:rPr>
                <w:noProof/>
                <w:webHidden/>
              </w:rPr>
            </w:r>
            <w:r>
              <w:rPr>
                <w:noProof/>
                <w:webHidden/>
              </w:rPr>
              <w:fldChar w:fldCharType="separate"/>
            </w:r>
            <w:r>
              <w:rPr>
                <w:noProof/>
                <w:webHidden/>
              </w:rPr>
              <w:t>51</w:t>
            </w:r>
            <w:r>
              <w:rPr>
                <w:noProof/>
                <w:webHidden/>
              </w:rPr>
              <w:fldChar w:fldCharType="end"/>
            </w:r>
          </w:hyperlink>
        </w:p>
        <w:p w14:paraId="176085A2" w14:textId="3DFF129B"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17" w:history="1">
            <w:r w:rsidRPr="001F3DE2">
              <w:rPr>
                <w:rStyle w:val="Hyperlink"/>
                <w:noProof/>
              </w:rPr>
              <w:t>Evaluate – cheeseburger</w:t>
            </w:r>
            <w:r>
              <w:rPr>
                <w:noProof/>
                <w:webHidden/>
              </w:rPr>
              <w:tab/>
            </w:r>
            <w:r>
              <w:rPr>
                <w:noProof/>
                <w:webHidden/>
              </w:rPr>
              <w:fldChar w:fldCharType="begin"/>
            </w:r>
            <w:r>
              <w:rPr>
                <w:noProof/>
                <w:webHidden/>
              </w:rPr>
              <w:instrText xml:space="preserve"> PAGEREF _Toc198133217 \h </w:instrText>
            </w:r>
            <w:r>
              <w:rPr>
                <w:noProof/>
                <w:webHidden/>
              </w:rPr>
            </w:r>
            <w:r>
              <w:rPr>
                <w:noProof/>
                <w:webHidden/>
              </w:rPr>
              <w:fldChar w:fldCharType="separate"/>
            </w:r>
            <w:r>
              <w:rPr>
                <w:noProof/>
                <w:webHidden/>
              </w:rPr>
              <w:t>53</w:t>
            </w:r>
            <w:r>
              <w:rPr>
                <w:noProof/>
                <w:webHidden/>
              </w:rPr>
              <w:fldChar w:fldCharType="end"/>
            </w:r>
          </w:hyperlink>
        </w:p>
        <w:p w14:paraId="6CF34375" w14:textId="181CFECA"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18" w:history="1">
            <w:r w:rsidRPr="001F3DE2">
              <w:rPr>
                <w:rStyle w:val="Hyperlink"/>
              </w:rPr>
              <w:t>Bread case quiches</w:t>
            </w:r>
            <w:r>
              <w:rPr>
                <w:webHidden/>
              </w:rPr>
              <w:tab/>
            </w:r>
            <w:r>
              <w:rPr>
                <w:webHidden/>
              </w:rPr>
              <w:fldChar w:fldCharType="begin"/>
            </w:r>
            <w:r>
              <w:rPr>
                <w:webHidden/>
              </w:rPr>
              <w:instrText xml:space="preserve"> PAGEREF _Toc198133218 \h </w:instrText>
            </w:r>
            <w:r>
              <w:rPr>
                <w:webHidden/>
              </w:rPr>
            </w:r>
            <w:r>
              <w:rPr>
                <w:webHidden/>
              </w:rPr>
              <w:fldChar w:fldCharType="separate"/>
            </w:r>
            <w:r>
              <w:rPr>
                <w:webHidden/>
              </w:rPr>
              <w:t>54</w:t>
            </w:r>
            <w:r>
              <w:rPr>
                <w:webHidden/>
              </w:rPr>
              <w:fldChar w:fldCharType="end"/>
            </w:r>
          </w:hyperlink>
        </w:p>
        <w:p w14:paraId="4B6FD4C4" w14:textId="6CDF95E8"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19" w:history="1">
            <w:r w:rsidRPr="001F3DE2">
              <w:rPr>
                <w:rStyle w:val="Hyperlink"/>
                <w:noProof/>
              </w:rPr>
              <w:t>Bread case quiches check – egg wash ‘egg-speriment’</w:t>
            </w:r>
            <w:r>
              <w:rPr>
                <w:noProof/>
                <w:webHidden/>
              </w:rPr>
              <w:tab/>
            </w:r>
            <w:r>
              <w:rPr>
                <w:noProof/>
                <w:webHidden/>
              </w:rPr>
              <w:fldChar w:fldCharType="begin"/>
            </w:r>
            <w:r>
              <w:rPr>
                <w:noProof/>
                <w:webHidden/>
              </w:rPr>
              <w:instrText xml:space="preserve"> PAGEREF _Toc198133219 \h </w:instrText>
            </w:r>
            <w:r>
              <w:rPr>
                <w:noProof/>
                <w:webHidden/>
              </w:rPr>
            </w:r>
            <w:r>
              <w:rPr>
                <w:noProof/>
                <w:webHidden/>
              </w:rPr>
              <w:fldChar w:fldCharType="separate"/>
            </w:r>
            <w:r>
              <w:rPr>
                <w:noProof/>
                <w:webHidden/>
              </w:rPr>
              <w:t>56</w:t>
            </w:r>
            <w:r>
              <w:rPr>
                <w:noProof/>
                <w:webHidden/>
              </w:rPr>
              <w:fldChar w:fldCharType="end"/>
            </w:r>
          </w:hyperlink>
        </w:p>
        <w:p w14:paraId="1C424762" w14:textId="36638D8A"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20" w:history="1">
            <w:r w:rsidRPr="001F3DE2">
              <w:rPr>
                <w:rStyle w:val="Hyperlink"/>
                <w:noProof/>
              </w:rPr>
              <w:t>Evaluate – bread case quiches</w:t>
            </w:r>
            <w:r>
              <w:rPr>
                <w:noProof/>
                <w:webHidden/>
              </w:rPr>
              <w:tab/>
            </w:r>
            <w:r>
              <w:rPr>
                <w:noProof/>
                <w:webHidden/>
              </w:rPr>
              <w:fldChar w:fldCharType="begin"/>
            </w:r>
            <w:r>
              <w:rPr>
                <w:noProof/>
                <w:webHidden/>
              </w:rPr>
              <w:instrText xml:space="preserve"> PAGEREF _Toc198133220 \h </w:instrText>
            </w:r>
            <w:r>
              <w:rPr>
                <w:noProof/>
                <w:webHidden/>
              </w:rPr>
            </w:r>
            <w:r>
              <w:rPr>
                <w:noProof/>
                <w:webHidden/>
              </w:rPr>
              <w:fldChar w:fldCharType="separate"/>
            </w:r>
            <w:r>
              <w:rPr>
                <w:noProof/>
                <w:webHidden/>
              </w:rPr>
              <w:t>58</w:t>
            </w:r>
            <w:r>
              <w:rPr>
                <w:noProof/>
                <w:webHidden/>
              </w:rPr>
              <w:fldChar w:fldCharType="end"/>
            </w:r>
          </w:hyperlink>
        </w:p>
        <w:p w14:paraId="35B94ED2" w14:textId="0AF3D086"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21" w:history="1">
            <w:r w:rsidRPr="001F3DE2">
              <w:rPr>
                <w:rStyle w:val="Hyperlink"/>
              </w:rPr>
              <w:t>Lacy egg wraps with berries and cream</w:t>
            </w:r>
            <w:r>
              <w:rPr>
                <w:webHidden/>
              </w:rPr>
              <w:tab/>
            </w:r>
            <w:r>
              <w:rPr>
                <w:webHidden/>
              </w:rPr>
              <w:fldChar w:fldCharType="begin"/>
            </w:r>
            <w:r>
              <w:rPr>
                <w:webHidden/>
              </w:rPr>
              <w:instrText xml:space="preserve"> PAGEREF _Toc198133221 \h </w:instrText>
            </w:r>
            <w:r>
              <w:rPr>
                <w:webHidden/>
              </w:rPr>
            </w:r>
            <w:r>
              <w:rPr>
                <w:webHidden/>
              </w:rPr>
              <w:fldChar w:fldCharType="separate"/>
            </w:r>
            <w:r>
              <w:rPr>
                <w:webHidden/>
              </w:rPr>
              <w:t>59</w:t>
            </w:r>
            <w:r>
              <w:rPr>
                <w:webHidden/>
              </w:rPr>
              <w:fldChar w:fldCharType="end"/>
            </w:r>
          </w:hyperlink>
        </w:p>
        <w:p w14:paraId="2111AE6D" w14:textId="73C6E704"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22" w:history="1">
            <w:r w:rsidRPr="001F3DE2">
              <w:rPr>
                <w:rStyle w:val="Hyperlink"/>
                <w:noProof/>
              </w:rPr>
              <w:t>Evaluate – lacy egg wraps with berries and cream</w:t>
            </w:r>
            <w:r>
              <w:rPr>
                <w:noProof/>
                <w:webHidden/>
              </w:rPr>
              <w:tab/>
            </w:r>
            <w:r>
              <w:rPr>
                <w:noProof/>
                <w:webHidden/>
              </w:rPr>
              <w:fldChar w:fldCharType="begin"/>
            </w:r>
            <w:r>
              <w:rPr>
                <w:noProof/>
                <w:webHidden/>
              </w:rPr>
              <w:instrText xml:space="preserve"> PAGEREF _Toc198133222 \h </w:instrText>
            </w:r>
            <w:r>
              <w:rPr>
                <w:noProof/>
                <w:webHidden/>
              </w:rPr>
            </w:r>
            <w:r>
              <w:rPr>
                <w:noProof/>
                <w:webHidden/>
              </w:rPr>
              <w:fldChar w:fldCharType="separate"/>
            </w:r>
            <w:r>
              <w:rPr>
                <w:noProof/>
                <w:webHidden/>
              </w:rPr>
              <w:t>60</w:t>
            </w:r>
            <w:r>
              <w:rPr>
                <w:noProof/>
                <w:webHidden/>
              </w:rPr>
              <w:fldChar w:fldCharType="end"/>
            </w:r>
          </w:hyperlink>
        </w:p>
        <w:p w14:paraId="3E5D40CC" w14:textId="1CD9BD46"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23" w:history="1">
            <w:r w:rsidRPr="001F3DE2">
              <w:rPr>
                <w:rStyle w:val="Hyperlink"/>
              </w:rPr>
              <w:t>Breakfast egg wrap</w:t>
            </w:r>
            <w:r>
              <w:rPr>
                <w:webHidden/>
              </w:rPr>
              <w:tab/>
            </w:r>
            <w:r>
              <w:rPr>
                <w:webHidden/>
              </w:rPr>
              <w:fldChar w:fldCharType="begin"/>
            </w:r>
            <w:r>
              <w:rPr>
                <w:webHidden/>
              </w:rPr>
              <w:instrText xml:space="preserve"> PAGEREF _Toc198133223 \h </w:instrText>
            </w:r>
            <w:r>
              <w:rPr>
                <w:webHidden/>
              </w:rPr>
            </w:r>
            <w:r>
              <w:rPr>
                <w:webHidden/>
              </w:rPr>
              <w:fldChar w:fldCharType="separate"/>
            </w:r>
            <w:r>
              <w:rPr>
                <w:webHidden/>
              </w:rPr>
              <w:t>61</w:t>
            </w:r>
            <w:r>
              <w:rPr>
                <w:webHidden/>
              </w:rPr>
              <w:fldChar w:fldCharType="end"/>
            </w:r>
          </w:hyperlink>
        </w:p>
        <w:p w14:paraId="1A8BAA9A" w14:textId="7500421F"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24" w:history="1">
            <w:r w:rsidRPr="001F3DE2">
              <w:rPr>
                <w:rStyle w:val="Hyperlink"/>
                <w:noProof/>
              </w:rPr>
              <w:t>Breakfast egg wrap check – emulsification ‘egg-speriment’</w:t>
            </w:r>
            <w:r>
              <w:rPr>
                <w:noProof/>
                <w:webHidden/>
              </w:rPr>
              <w:tab/>
            </w:r>
            <w:r>
              <w:rPr>
                <w:noProof/>
                <w:webHidden/>
              </w:rPr>
              <w:fldChar w:fldCharType="begin"/>
            </w:r>
            <w:r>
              <w:rPr>
                <w:noProof/>
                <w:webHidden/>
              </w:rPr>
              <w:instrText xml:space="preserve"> PAGEREF _Toc198133224 \h </w:instrText>
            </w:r>
            <w:r>
              <w:rPr>
                <w:noProof/>
                <w:webHidden/>
              </w:rPr>
            </w:r>
            <w:r>
              <w:rPr>
                <w:noProof/>
                <w:webHidden/>
              </w:rPr>
              <w:fldChar w:fldCharType="separate"/>
            </w:r>
            <w:r>
              <w:rPr>
                <w:noProof/>
                <w:webHidden/>
              </w:rPr>
              <w:t>62</w:t>
            </w:r>
            <w:r>
              <w:rPr>
                <w:noProof/>
                <w:webHidden/>
              </w:rPr>
              <w:fldChar w:fldCharType="end"/>
            </w:r>
          </w:hyperlink>
        </w:p>
        <w:p w14:paraId="7B1C9D46" w14:textId="50D9ED79"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25" w:history="1">
            <w:r w:rsidRPr="001F3DE2">
              <w:rPr>
                <w:rStyle w:val="Hyperlink"/>
                <w:noProof/>
              </w:rPr>
              <w:t>Evaluate – breakfast egg wrap</w:t>
            </w:r>
            <w:r>
              <w:rPr>
                <w:noProof/>
                <w:webHidden/>
              </w:rPr>
              <w:tab/>
            </w:r>
            <w:r>
              <w:rPr>
                <w:noProof/>
                <w:webHidden/>
              </w:rPr>
              <w:fldChar w:fldCharType="begin"/>
            </w:r>
            <w:r>
              <w:rPr>
                <w:noProof/>
                <w:webHidden/>
              </w:rPr>
              <w:instrText xml:space="preserve"> PAGEREF _Toc198133225 \h </w:instrText>
            </w:r>
            <w:r>
              <w:rPr>
                <w:noProof/>
                <w:webHidden/>
              </w:rPr>
            </w:r>
            <w:r>
              <w:rPr>
                <w:noProof/>
                <w:webHidden/>
              </w:rPr>
              <w:fldChar w:fldCharType="separate"/>
            </w:r>
            <w:r>
              <w:rPr>
                <w:noProof/>
                <w:webHidden/>
              </w:rPr>
              <w:t>65</w:t>
            </w:r>
            <w:r>
              <w:rPr>
                <w:noProof/>
                <w:webHidden/>
              </w:rPr>
              <w:fldChar w:fldCharType="end"/>
            </w:r>
          </w:hyperlink>
        </w:p>
        <w:p w14:paraId="13CA83A3" w14:textId="0FEFB728"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26" w:history="1">
            <w:r w:rsidRPr="001F3DE2">
              <w:rPr>
                <w:rStyle w:val="Hyperlink"/>
              </w:rPr>
              <w:t>The nude food trend</w:t>
            </w:r>
            <w:r>
              <w:rPr>
                <w:webHidden/>
              </w:rPr>
              <w:tab/>
            </w:r>
            <w:r>
              <w:rPr>
                <w:webHidden/>
              </w:rPr>
              <w:fldChar w:fldCharType="begin"/>
            </w:r>
            <w:r>
              <w:rPr>
                <w:webHidden/>
              </w:rPr>
              <w:instrText xml:space="preserve"> PAGEREF _Toc198133226 \h </w:instrText>
            </w:r>
            <w:r>
              <w:rPr>
                <w:webHidden/>
              </w:rPr>
            </w:r>
            <w:r>
              <w:rPr>
                <w:webHidden/>
              </w:rPr>
              <w:fldChar w:fldCharType="separate"/>
            </w:r>
            <w:r>
              <w:rPr>
                <w:webHidden/>
              </w:rPr>
              <w:t>66</w:t>
            </w:r>
            <w:r>
              <w:rPr>
                <w:webHidden/>
              </w:rPr>
              <w:fldChar w:fldCharType="end"/>
            </w:r>
          </w:hyperlink>
        </w:p>
        <w:p w14:paraId="5B28CBC5" w14:textId="6D4A0AEF"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27" w:history="1">
            <w:r w:rsidRPr="001F3DE2">
              <w:rPr>
                <w:rStyle w:val="Hyperlink"/>
              </w:rPr>
              <w:t>Fried rice with egg ribbons</w:t>
            </w:r>
            <w:r>
              <w:rPr>
                <w:webHidden/>
              </w:rPr>
              <w:tab/>
            </w:r>
            <w:r>
              <w:rPr>
                <w:webHidden/>
              </w:rPr>
              <w:fldChar w:fldCharType="begin"/>
            </w:r>
            <w:r>
              <w:rPr>
                <w:webHidden/>
              </w:rPr>
              <w:instrText xml:space="preserve"> PAGEREF _Toc198133227 \h </w:instrText>
            </w:r>
            <w:r>
              <w:rPr>
                <w:webHidden/>
              </w:rPr>
            </w:r>
            <w:r>
              <w:rPr>
                <w:webHidden/>
              </w:rPr>
              <w:fldChar w:fldCharType="separate"/>
            </w:r>
            <w:r>
              <w:rPr>
                <w:webHidden/>
              </w:rPr>
              <w:t>67</w:t>
            </w:r>
            <w:r>
              <w:rPr>
                <w:webHidden/>
              </w:rPr>
              <w:fldChar w:fldCharType="end"/>
            </w:r>
          </w:hyperlink>
        </w:p>
        <w:p w14:paraId="471E3050" w14:textId="30D28E41"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28" w:history="1">
            <w:r w:rsidRPr="001F3DE2">
              <w:rPr>
                <w:rStyle w:val="Hyperlink"/>
                <w:noProof/>
              </w:rPr>
              <w:t>Fried rice with egg ribbons check</w:t>
            </w:r>
            <w:r>
              <w:rPr>
                <w:noProof/>
                <w:webHidden/>
              </w:rPr>
              <w:tab/>
            </w:r>
            <w:r>
              <w:rPr>
                <w:noProof/>
                <w:webHidden/>
              </w:rPr>
              <w:fldChar w:fldCharType="begin"/>
            </w:r>
            <w:r>
              <w:rPr>
                <w:noProof/>
                <w:webHidden/>
              </w:rPr>
              <w:instrText xml:space="preserve"> PAGEREF _Toc198133228 \h </w:instrText>
            </w:r>
            <w:r>
              <w:rPr>
                <w:noProof/>
                <w:webHidden/>
              </w:rPr>
            </w:r>
            <w:r>
              <w:rPr>
                <w:noProof/>
                <w:webHidden/>
              </w:rPr>
              <w:fldChar w:fldCharType="separate"/>
            </w:r>
            <w:r>
              <w:rPr>
                <w:noProof/>
                <w:webHidden/>
              </w:rPr>
              <w:t>68</w:t>
            </w:r>
            <w:r>
              <w:rPr>
                <w:noProof/>
                <w:webHidden/>
              </w:rPr>
              <w:fldChar w:fldCharType="end"/>
            </w:r>
          </w:hyperlink>
        </w:p>
        <w:p w14:paraId="6C304E8B" w14:textId="254EF158"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29" w:history="1">
            <w:r w:rsidRPr="001F3DE2">
              <w:rPr>
                <w:rStyle w:val="Hyperlink"/>
                <w:noProof/>
              </w:rPr>
              <w:t>Evaluate – fried rice with egg ribbons</w:t>
            </w:r>
            <w:r>
              <w:rPr>
                <w:noProof/>
                <w:webHidden/>
              </w:rPr>
              <w:tab/>
            </w:r>
            <w:r>
              <w:rPr>
                <w:noProof/>
                <w:webHidden/>
              </w:rPr>
              <w:fldChar w:fldCharType="begin"/>
            </w:r>
            <w:r>
              <w:rPr>
                <w:noProof/>
                <w:webHidden/>
              </w:rPr>
              <w:instrText xml:space="preserve"> PAGEREF _Toc198133229 \h </w:instrText>
            </w:r>
            <w:r>
              <w:rPr>
                <w:noProof/>
                <w:webHidden/>
              </w:rPr>
            </w:r>
            <w:r>
              <w:rPr>
                <w:noProof/>
                <w:webHidden/>
              </w:rPr>
              <w:fldChar w:fldCharType="separate"/>
            </w:r>
            <w:r>
              <w:rPr>
                <w:noProof/>
                <w:webHidden/>
              </w:rPr>
              <w:t>70</w:t>
            </w:r>
            <w:r>
              <w:rPr>
                <w:noProof/>
                <w:webHidden/>
              </w:rPr>
              <w:fldChar w:fldCharType="end"/>
            </w:r>
          </w:hyperlink>
        </w:p>
        <w:p w14:paraId="14421067" w14:textId="3C8B95AE"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30" w:history="1">
            <w:r w:rsidRPr="001F3DE2">
              <w:rPr>
                <w:rStyle w:val="Hyperlink"/>
              </w:rPr>
              <w:t>Shakshuka</w:t>
            </w:r>
            <w:r>
              <w:rPr>
                <w:webHidden/>
              </w:rPr>
              <w:tab/>
            </w:r>
            <w:r>
              <w:rPr>
                <w:webHidden/>
              </w:rPr>
              <w:fldChar w:fldCharType="begin"/>
            </w:r>
            <w:r>
              <w:rPr>
                <w:webHidden/>
              </w:rPr>
              <w:instrText xml:space="preserve"> PAGEREF _Toc198133230 \h </w:instrText>
            </w:r>
            <w:r>
              <w:rPr>
                <w:webHidden/>
              </w:rPr>
            </w:r>
            <w:r>
              <w:rPr>
                <w:webHidden/>
              </w:rPr>
              <w:fldChar w:fldCharType="separate"/>
            </w:r>
            <w:r>
              <w:rPr>
                <w:webHidden/>
              </w:rPr>
              <w:t>71</w:t>
            </w:r>
            <w:r>
              <w:rPr>
                <w:webHidden/>
              </w:rPr>
              <w:fldChar w:fldCharType="end"/>
            </w:r>
          </w:hyperlink>
        </w:p>
        <w:p w14:paraId="457BF418" w14:textId="7F0B0EBD"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31" w:history="1">
            <w:r w:rsidRPr="001F3DE2">
              <w:rPr>
                <w:rStyle w:val="Hyperlink"/>
                <w:noProof/>
              </w:rPr>
              <w:t>Shakshuka check</w:t>
            </w:r>
            <w:r>
              <w:rPr>
                <w:noProof/>
                <w:webHidden/>
              </w:rPr>
              <w:tab/>
            </w:r>
            <w:r>
              <w:rPr>
                <w:noProof/>
                <w:webHidden/>
              </w:rPr>
              <w:fldChar w:fldCharType="begin"/>
            </w:r>
            <w:r>
              <w:rPr>
                <w:noProof/>
                <w:webHidden/>
              </w:rPr>
              <w:instrText xml:space="preserve"> PAGEREF _Toc198133231 \h </w:instrText>
            </w:r>
            <w:r>
              <w:rPr>
                <w:noProof/>
                <w:webHidden/>
              </w:rPr>
            </w:r>
            <w:r>
              <w:rPr>
                <w:noProof/>
                <w:webHidden/>
              </w:rPr>
              <w:fldChar w:fldCharType="separate"/>
            </w:r>
            <w:r>
              <w:rPr>
                <w:noProof/>
                <w:webHidden/>
              </w:rPr>
              <w:t>73</w:t>
            </w:r>
            <w:r>
              <w:rPr>
                <w:noProof/>
                <w:webHidden/>
              </w:rPr>
              <w:fldChar w:fldCharType="end"/>
            </w:r>
          </w:hyperlink>
        </w:p>
        <w:p w14:paraId="3F500ACB" w14:textId="17648992"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32" w:history="1">
            <w:r w:rsidRPr="001F3DE2">
              <w:rPr>
                <w:rStyle w:val="Hyperlink"/>
                <w:noProof/>
              </w:rPr>
              <w:t>Evaluate – shakshuka</w:t>
            </w:r>
            <w:r>
              <w:rPr>
                <w:noProof/>
                <w:webHidden/>
              </w:rPr>
              <w:tab/>
            </w:r>
            <w:r>
              <w:rPr>
                <w:noProof/>
                <w:webHidden/>
              </w:rPr>
              <w:fldChar w:fldCharType="begin"/>
            </w:r>
            <w:r>
              <w:rPr>
                <w:noProof/>
                <w:webHidden/>
              </w:rPr>
              <w:instrText xml:space="preserve"> PAGEREF _Toc198133232 \h </w:instrText>
            </w:r>
            <w:r>
              <w:rPr>
                <w:noProof/>
                <w:webHidden/>
              </w:rPr>
            </w:r>
            <w:r>
              <w:rPr>
                <w:noProof/>
                <w:webHidden/>
              </w:rPr>
              <w:fldChar w:fldCharType="separate"/>
            </w:r>
            <w:r>
              <w:rPr>
                <w:noProof/>
                <w:webHidden/>
              </w:rPr>
              <w:t>74</w:t>
            </w:r>
            <w:r>
              <w:rPr>
                <w:noProof/>
                <w:webHidden/>
              </w:rPr>
              <w:fldChar w:fldCharType="end"/>
            </w:r>
          </w:hyperlink>
        </w:p>
        <w:p w14:paraId="7CBAF1EC" w14:textId="25D2AFD7"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33" w:history="1">
            <w:r w:rsidRPr="001F3DE2">
              <w:rPr>
                <w:rStyle w:val="Hyperlink"/>
                <w:noProof/>
              </w:rPr>
              <w:t>Shakshuka – a long history</w:t>
            </w:r>
            <w:r>
              <w:rPr>
                <w:noProof/>
                <w:webHidden/>
              </w:rPr>
              <w:tab/>
            </w:r>
            <w:r>
              <w:rPr>
                <w:noProof/>
                <w:webHidden/>
              </w:rPr>
              <w:fldChar w:fldCharType="begin"/>
            </w:r>
            <w:r>
              <w:rPr>
                <w:noProof/>
                <w:webHidden/>
              </w:rPr>
              <w:instrText xml:space="preserve"> PAGEREF _Toc198133233 \h </w:instrText>
            </w:r>
            <w:r>
              <w:rPr>
                <w:noProof/>
                <w:webHidden/>
              </w:rPr>
            </w:r>
            <w:r>
              <w:rPr>
                <w:noProof/>
                <w:webHidden/>
              </w:rPr>
              <w:fldChar w:fldCharType="separate"/>
            </w:r>
            <w:r>
              <w:rPr>
                <w:noProof/>
                <w:webHidden/>
              </w:rPr>
              <w:t>75</w:t>
            </w:r>
            <w:r>
              <w:rPr>
                <w:noProof/>
                <w:webHidden/>
              </w:rPr>
              <w:fldChar w:fldCharType="end"/>
            </w:r>
          </w:hyperlink>
        </w:p>
        <w:p w14:paraId="2ADFE552" w14:textId="17524365"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34" w:history="1">
            <w:r w:rsidRPr="001F3DE2">
              <w:rPr>
                <w:rStyle w:val="Hyperlink"/>
              </w:rPr>
              <w:t>Spanish tortilla</w:t>
            </w:r>
            <w:r>
              <w:rPr>
                <w:webHidden/>
              </w:rPr>
              <w:tab/>
            </w:r>
            <w:r>
              <w:rPr>
                <w:webHidden/>
              </w:rPr>
              <w:fldChar w:fldCharType="begin"/>
            </w:r>
            <w:r>
              <w:rPr>
                <w:webHidden/>
              </w:rPr>
              <w:instrText xml:space="preserve"> PAGEREF _Toc198133234 \h </w:instrText>
            </w:r>
            <w:r>
              <w:rPr>
                <w:webHidden/>
              </w:rPr>
            </w:r>
            <w:r>
              <w:rPr>
                <w:webHidden/>
              </w:rPr>
              <w:fldChar w:fldCharType="separate"/>
            </w:r>
            <w:r>
              <w:rPr>
                <w:webHidden/>
              </w:rPr>
              <w:t>76</w:t>
            </w:r>
            <w:r>
              <w:rPr>
                <w:webHidden/>
              </w:rPr>
              <w:fldChar w:fldCharType="end"/>
            </w:r>
          </w:hyperlink>
        </w:p>
        <w:p w14:paraId="6A6D348E" w14:textId="36BDBDF4"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35" w:history="1">
            <w:r w:rsidRPr="001F3DE2">
              <w:rPr>
                <w:rStyle w:val="Hyperlink"/>
                <w:noProof/>
              </w:rPr>
              <w:t>Spanish tortilla check</w:t>
            </w:r>
            <w:r>
              <w:rPr>
                <w:noProof/>
                <w:webHidden/>
              </w:rPr>
              <w:tab/>
            </w:r>
            <w:r>
              <w:rPr>
                <w:noProof/>
                <w:webHidden/>
              </w:rPr>
              <w:fldChar w:fldCharType="begin"/>
            </w:r>
            <w:r>
              <w:rPr>
                <w:noProof/>
                <w:webHidden/>
              </w:rPr>
              <w:instrText xml:space="preserve"> PAGEREF _Toc198133235 \h </w:instrText>
            </w:r>
            <w:r>
              <w:rPr>
                <w:noProof/>
                <w:webHidden/>
              </w:rPr>
            </w:r>
            <w:r>
              <w:rPr>
                <w:noProof/>
                <w:webHidden/>
              </w:rPr>
              <w:fldChar w:fldCharType="separate"/>
            </w:r>
            <w:r>
              <w:rPr>
                <w:noProof/>
                <w:webHidden/>
              </w:rPr>
              <w:t>77</w:t>
            </w:r>
            <w:r>
              <w:rPr>
                <w:noProof/>
                <w:webHidden/>
              </w:rPr>
              <w:fldChar w:fldCharType="end"/>
            </w:r>
          </w:hyperlink>
        </w:p>
        <w:p w14:paraId="7A862D82" w14:textId="1E71AAF6"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36" w:history="1">
            <w:r w:rsidRPr="001F3DE2">
              <w:rPr>
                <w:rStyle w:val="Hyperlink"/>
                <w:noProof/>
              </w:rPr>
              <w:t>Evaluate – Spanish tortilla</w:t>
            </w:r>
            <w:r>
              <w:rPr>
                <w:noProof/>
                <w:webHidden/>
              </w:rPr>
              <w:tab/>
            </w:r>
            <w:r>
              <w:rPr>
                <w:noProof/>
                <w:webHidden/>
              </w:rPr>
              <w:fldChar w:fldCharType="begin"/>
            </w:r>
            <w:r>
              <w:rPr>
                <w:noProof/>
                <w:webHidden/>
              </w:rPr>
              <w:instrText xml:space="preserve"> PAGEREF _Toc198133236 \h </w:instrText>
            </w:r>
            <w:r>
              <w:rPr>
                <w:noProof/>
                <w:webHidden/>
              </w:rPr>
            </w:r>
            <w:r>
              <w:rPr>
                <w:noProof/>
                <w:webHidden/>
              </w:rPr>
              <w:fldChar w:fldCharType="separate"/>
            </w:r>
            <w:r>
              <w:rPr>
                <w:noProof/>
                <w:webHidden/>
              </w:rPr>
              <w:t>79</w:t>
            </w:r>
            <w:r>
              <w:rPr>
                <w:noProof/>
                <w:webHidden/>
              </w:rPr>
              <w:fldChar w:fldCharType="end"/>
            </w:r>
          </w:hyperlink>
        </w:p>
        <w:p w14:paraId="088CD315" w14:textId="073E9505" w:rsidR="00866FDE" w:rsidRDefault="00866FDE">
          <w:pPr>
            <w:pStyle w:val="TOC2"/>
            <w:rPr>
              <w:rFonts w:asciiTheme="minorHAnsi" w:eastAsiaTheme="minorEastAsia" w:hAnsiTheme="minorHAnsi" w:cstheme="minorBidi"/>
              <w:kern w:val="2"/>
              <w:sz w:val="24"/>
              <w:lang w:eastAsia="en-AU"/>
              <w14:ligatures w14:val="standardContextual"/>
            </w:rPr>
          </w:pPr>
          <w:hyperlink w:anchor="_Toc198133237" w:history="1">
            <w:r w:rsidRPr="001F3DE2">
              <w:rPr>
                <w:rStyle w:val="Hyperlink"/>
              </w:rPr>
              <w:t>Egg café – final recipe</w:t>
            </w:r>
            <w:r>
              <w:rPr>
                <w:webHidden/>
              </w:rPr>
              <w:tab/>
            </w:r>
            <w:r>
              <w:rPr>
                <w:webHidden/>
              </w:rPr>
              <w:fldChar w:fldCharType="begin"/>
            </w:r>
            <w:r>
              <w:rPr>
                <w:webHidden/>
              </w:rPr>
              <w:instrText xml:space="preserve"> PAGEREF _Toc198133237 \h </w:instrText>
            </w:r>
            <w:r>
              <w:rPr>
                <w:webHidden/>
              </w:rPr>
            </w:r>
            <w:r>
              <w:rPr>
                <w:webHidden/>
              </w:rPr>
              <w:fldChar w:fldCharType="separate"/>
            </w:r>
            <w:r>
              <w:rPr>
                <w:webHidden/>
              </w:rPr>
              <w:t>80</w:t>
            </w:r>
            <w:r>
              <w:rPr>
                <w:webHidden/>
              </w:rPr>
              <w:fldChar w:fldCharType="end"/>
            </w:r>
          </w:hyperlink>
        </w:p>
        <w:p w14:paraId="1D8A940A" w14:textId="1E04B45F"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38" w:history="1">
            <w:r w:rsidRPr="001F3DE2">
              <w:rPr>
                <w:rStyle w:val="Hyperlink"/>
                <w:noProof/>
              </w:rPr>
              <w:t>Egg café – final recipe, continued</w:t>
            </w:r>
            <w:r>
              <w:rPr>
                <w:noProof/>
                <w:webHidden/>
              </w:rPr>
              <w:tab/>
            </w:r>
            <w:r>
              <w:rPr>
                <w:noProof/>
                <w:webHidden/>
              </w:rPr>
              <w:fldChar w:fldCharType="begin"/>
            </w:r>
            <w:r>
              <w:rPr>
                <w:noProof/>
                <w:webHidden/>
              </w:rPr>
              <w:instrText xml:space="preserve"> PAGEREF _Toc198133238 \h </w:instrText>
            </w:r>
            <w:r>
              <w:rPr>
                <w:noProof/>
                <w:webHidden/>
              </w:rPr>
            </w:r>
            <w:r>
              <w:rPr>
                <w:noProof/>
                <w:webHidden/>
              </w:rPr>
              <w:fldChar w:fldCharType="separate"/>
            </w:r>
            <w:r>
              <w:rPr>
                <w:noProof/>
                <w:webHidden/>
              </w:rPr>
              <w:t>81</w:t>
            </w:r>
            <w:r>
              <w:rPr>
                <w:noProof/>
                <w:webHidden/>
              </w:rPr>
              <w:fldChar w:fldCharType="end"/>
            </w:r>
          </w:hyperlink>
        </w:p>
        <w:p w14:paraId="685DFB14" w14:textId="5372B286"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39" w:history="1">
            <w:r w:rsidRPr="001F3DE2">
              <w:rPr>
                <w:rStyle w:val="Hyperlink"/>
                <w:noProof/>
              </w:rPr>
              <w:t>Egg café – final recipe, continued</w:t>
            </w:r>
            <w:r>
              <w:rPr>
                <w:noProof/>
                <w:webHidden/>
              </w:rPr>
              <w:tab/>
            </w:r>
            <w:r>
              <w:rPr>
                <w:noProof/>
                <w:webHidden/>
              </w:rPr>
              <w:fldChar w:fldCharType="begin"/>
            </w:r>
            <w:r>
              <w:rPr>
                <w:noProof/>
                <w:webHidden/>
              </w:rPr>
              <w:instrText xml:space="preserve"> PAGEREF _Toc198133239 \h </w:instrText>
            </w:r>
            <w:r>
              <w:rPr>
                <w:noProof/>
                <w:webHidden/>
              </w:rPr>
            </w:r>
            <w:r>
              <w:rPr>
                <w:noProof/>
                <w:webHidden/>
              </w:rPr>
              <w:fldChar w:fldCharType="separate"/>
            </w:r>
            <w:r>
              <w:rPr>
                <w:noProof/>
                <w:webHidden/>
              </w:rPr>
              <w:t>82</w:t>
            </w:r>
            <w:r>
              <w:rPr>
                <w:noProof/>
                <w:webHidden/>
              </w:rPr>
              <w:fldChar w:fldCharType="end"/>
            </w:r>
          </w:hyperlink>
        </w:p>
        <w:p w14:paraId="787617FC" w14:textId="29E7B057" w:rsidR="00866FDE" w:rsidRDefault="00866FDE">
          <w:pPr>
            <w:pStyle w:val="TOC3"/>
            <w:tabs>
              <w:tab w:val="right" w:leader="dot" w:pos="9322"/>
            </w:tabs>
            <w:rPr>
              <w:rFonts w:asciiTheme="minorHAnsi" w:eastAsiaTheme="minorEastAsia" w:hAnsiTheme="minorHAnsi" w:cstheme="minorBidi"/>
              <w:noProof/>
              <w:kern w:val="2"/>
              <w:sz w:val="24"/>
              <w:lang w:eastAsia="en-AU"/>
              <w14:ligatures w14:val="standardContextual"/>
            </w:rPr>
          </w:pPr>
          <w:hyperlink w:anchor="_Toc198133240" w:history="1">
            <w:r w:rsidRPr="001F3DE2">
              <w:rPr>
                <w:rStyle w:val="Hyperlink"/>
                <w:noProof/>
              </w:rPr>
              <w:t>Evaluate – egg café, final recipe</w:t>
            </w:r>
            <w:r>
              <w:rPr>
                <w:noProof/>
                <w:webHidden/>
              </w:rPr>
              <w:tab/>
            </w:r>
            <w:r>
              <w:rPr>
                <w:noProof/>
                <w:webHidden/>
              </w:rPr>
              <w:fldChar w:fldCharType="begin"/>
            </w:r>
            <w:r>
              <w:rPr>
                <w:noProof/>
                <w:webHidden/>
              </w:rPr>
              <w:instrText xml:space="preserve"> PAGEREF _Toc198133240 \h </w:instrText>
            </w:r>
            <w:r>
              <w:rPr>
                <w:noProof/>
                <w:webHidden/>
              </w:rPr>
            </w:r>
            <w:r>
              <w:rPr>
                <w:noProof/>
                <w:webHidden/>
              </w:rPr>
              <w:fldChar w:fldCharType="separate"/>
            </w:r>
            <w:r>
              <w:rPr>
                <w:noProof/>
                <w:webHidden/>
              </w:rPr>
              <w:t>83</w:t>
            </w:r>
            <w:r>
              <w:rPr>
                <w:noProof/>
                <w:webHidden/>
              </w:rPr>
              <w:fldChar w:fldCharType="end"/>
            </w:r>
          </w:hyperlink>
        </w:p>
        <w:p w14:paraId="65832A10" w14:textId="3E92B7ED" w:rsidR="00866FDE" w:rsidRDefault="00866FDE">
          <w:pPr>
            <w:pStyle w:val="TOC1"/>
            <w:rPr>
              <w:rFonts w:asciiTheme="minorHAnsi" w:eastAsiaTheme="minorEastAsia" w:hAnsiTheme="minorHAnsi" w:cstheme="minorBidi"/>
              <w:b w:val="0"/>
              <w:kern w:val="2"/>
              <w:sz w:val="24"/>
              <w:lang w:eastAsia="en-AU"/>
              <w14:ligatures w14:val="standardContextual"/>
            </w:rPr>
          </w:pPr>
          <w:hyperlink w:anchor="_Toc198133241" w:history="1">
            <w:r w:rsidRPr="001F3DE2">
              <w:rPr>
                <w:rStyle w:val="Hyperlink"/>
              </w:rPr>
              <w:t>References</w:t>
            </w:r>
            <w:r>
              <w:rPr>
                <w:webHidden/>
              </w:rPr>
              <w:tab/>
            </w:r>
            <w:r>
              <w:rPr>
                <w:webHidden/>
              </w:rPr>
              <w:fldChar w:fldCharType="begin"/>
            </w:r>
            <w:r>
              <w:rPr>
                <w:webHidden/>
              </w:rPr>
              <w:instrText xml:space="preserve"> PAGEREF _Toc198133241 \h </w:instrText>
            </w:r>
            <w:r>
              <w:rPr>
                <w:webHidden/>
              </w:rPr>
            </w:r>
            <w:r>
              <w:rPr>
                <w:webHidden/>
              </w:rPr>
              <w:fldChar w:fldCharType="separate"/>
            </w:r>
            <w:r>
              <w:rPr>
                <w:webHidden/>
              </w:rPr>
              <w:t>84</w:t>
            </w:r>
            <w:r>
              <w:rPr>
                <w:webHidden/>
              </w:rPr>
              <w:fldChar w:fldCharType="end"/>
            </w:r>
          </w:hyperlink>
        </w:p>
        <w:p w14:paraId="1ADAE8CE" w14:textId="73F18A0A" w:rsidR="00EC22E4" w:rsidRDefault="001748AB">
          <w:r>
            <w:rPr>
              <w:b/>
              <w:noProof/>
            </w:rPr>
            <w:fldChar w:fldCharType="end"/>
          </w:r>
        </w:p>
      </w:sdtContent>
    </w:sdt>
    <w:p w14:paraId="5B21F669" w14:textId="77777777" w:rsidR="00EC22E4" w:rsidRPr="00C5296E" w:rsidRDefault="00EC22E4" w:rsidP="00C5296E">
      <w:r w:rsidRPr="00C5296E">
        <w:br w:type="page"/>
      </w:r>
    </w:p>
    <w:p w14:paraId="0808276C" w14:textId="77777777" w:rsidR="00837F1E" w:rsidRDefault="00837F1E" w:rsidP="00837F1E">
      <w:pPr>
        <w:pStyle w:val="Heading1"/>
      </w:pPr>
      <w:bookmarkStart w:id="0" w:name="_Toc172791732"/>
      <w:bookmarkStart w:id="1" w:name="_Toc198133179"/>
      <w:r>
        <w:lastRenderedPageBreak/>
        <w:t>Recipe booklet</w:t>
      </w:r>
      <w:bookmarkEnd w:id="0"/>
      <w:bookmarkEnd w:id="1"/>
    </w:p>
    <w:p w14:paraId="3BDD1CD9" w14:textId="4872C420" w:rsidR="00837F1E" w:rsidRDefault="00837F1E" w:rsidP="00837F1E">
      <w:pPr>
        <w:pStyle w:val="FeatureBox2"/>
      </w:pPr>
      <w:r>
        <w:rPr>
          <w:b/>
          <w:bCs/>
        </w:rPr>
        <w:t>N</w:t>
      </w:r>
      <w:r w:rsidRPr="00320D8A">
        <w:rPr>
          <w:b/>
          <w:bCs/>
        </w:rPr>
        <w:t>ote:</w:t>
      </w:r>
      <w:r>
        <w:t xml:space="preserve"> this resource has been designed to facilitate the ready conversion into a student </w:t>
      </w:r>
      <w:r w:rsidR="005C4B2D">
        <w:t xml:space="preserve">recipe </w:t>
      </w:r>
      <w:r>
        <w:t xml:space="preserve">booklet </w:t>
      </w:r>
      <w:r w:rsidRPr="00100C59">
        <w:t>by removing the answers within the response windows.</w:t>
      </w:r>
      <w:r>
        <w:t xml:space="preserve"> Teacher notes can be deleted before distributing to students.</w:t>
      </w:r>
    </w:p>
    <w:p w14:paraId="2CA876AB" w14:textId="77777777" w:rsidR="00837F1E" w:rsidRDefault="00837F1E" w:rsidP="00837F1E">
      <w:pPr>
        <w:pStyle w:val="FeatureBox2"/>
      </w:pPr>
      <w:r>
        <w:t>This resource is intended for you to adapt as suited to your school and your available resources. Additional recipes, learning resources and activities have been included in this resource allowing for school choice.</w:t>
      </w:r>
    </w:p>
    <w:p w14:paraId="55DD3CAF" w14:textId="77777777" w:rsidR="00837F1E" w:rsidRDefault="00837F1E" w:rsidP="00837F1E">
      <w:pPr>
        <w:pStyle w:val="FeatureBox3"/>
      </w:pPr>
      <w:r>
        <w:t>School leaders and teachers should consult with students and their parents or carers regarding how to support their religious and/or dietary requirements. Alternate food options should be provided for students to meet learning outcomes.</w:t>
      </w:r>
    </w:p>
    <w:p w14:paraId="236DF91E" w14:textId="61C4E619" w:rsidR="00837F1E" w:rsidRDefault="00837F1E" w:rsidP="00837F1E">
      <w:pPr>
        <w:pStyle w:val="FeatureBox"/>
      </w:pPr>
      <w:bookmarkStart w:id="2" w:name="_Hlk172707053"/>
      <w:r w:rsidRPr="00D069F5">
        <w:t xml:space="preserve">Refer to </w:t>
      </w:r>
      <w:hyperlink r:id="rId8" w:history="1">
        <w:r w:rsidRPr="00D069F5">
          <w:rPr>
            <w:rStyle w:val="Hyperlink"/>
          </w:rPr>
          <w:t>Equipment Safety in Schools</w:t>
        </w:r>
      </w:hyperlink>
      <w:r w:rsidRPr="00D069F5">
        <w:t xml:space="preserve">, </w:t>
      </w:r>
      <w:hyperlink r:id="rId9" w:history="1">
        <w:r w:rsidRPr="00D069F5">
          <w:rPr>
            <w:rStyle w:val="Hyperlink"/>
          </w:rPr>
          <w:t>Animals in Schools</w:t>
        </w:r>
      </w:hyperlink>
      <w:r w:rsidRPr="00D069F5">
        <w:t xml:space="preserve">, and </w:t>
      </w:r>
      <w:hyperlink r:id="rId10" w:anchor="skipToContent" w:history="1">
        <w:r w:rsidRPr="00D069F5">
          <w:rPr>
            <w:rStyle w:val="Hyperlink"/>
          </w:rPr>
          <w:t>Chemical Safety in Schools</w:t>
        </w:r>
      </w:hyperlink>
      <w:r>
        <w:t xml:space="preserve"> for current information </w:t>
      </w:r>
      <w:bookmarkEnd w:id="2"/>
      <w:r>
        <w:t xml:space="preserve">on safety and safe working practices in </w:t>
      </w:r>
      <w:r w:rsidR="00BF4E60">
        <w:t xml:space="preserve">Technology </w:t>
      </w:r>
      <w:r>
        <w:t>7–8.</w:t>
      </w:r>
    </w:p>
    <w:p w14:paraId="4E82DB59" w14:textId="77777777" w:rsidR="00A52103" w:rsidRDefault="00A52103">
      <w:pPr>
        <w:suppressAutoHyphens w:val="0"/>
        <w:spacing w:before="0" w:after="160" w:line="259" w:lineRule="auto"/>
      </w:pPr>
      <w:r>
        <w:br w:type="page"/>
      </w:r>
    </w:p>
    <w:p w14:paraId="6A363395" w14:textId="71D033F2" w:rsidR="00C4237F" w:rsidRDefault="00C4237F" w:rsidP="00C5296E">
      <w:pPr>
        <w:pStyle w:val="Heading1"/>
      </w:pPr>
      <w:bookmarkStart w:id="3" w:name="_Toc198133180"/>
      <w:r>
        <w:lastRenderedPageBreak/>
        <w:t>Kitchen safety</w:t>
      </w:r>
      <w:bookmarkEnd w:id="3"/>
    </w:p>
    <w:p w14:paraId="41EE04F5" w14:textId="77777777" w:rsidR="00A65EF8" w:rsidRDefault="00D844AA" w:rsidP="004E2A19">
      <w:r>
        <w:t>Working in the kitchen is fun</w:t>
      </w:r>
      <w:r w:rsidR="005B2EF5">
        <w:t>, but it is important that we know how to be safe</w:t>
      </w:r>
      <w:r w:rsidR="00286B27">
        <w:t>. Here are some important rules that we should follow when working in the kitchen</w:t>
      </w:r>
      <w:r w:rsidR="00A65EF8">
        <w:t>.</w:t>
      </w:r>
    </w:p>
    <w:p w14:paraId="7F450E5E" w14:textId="628F969B" w:rsidR="00E615E5" w:rsidRDefault="00E615E5" w:rsidP="007E5C5D">
      <w:pPr>
        <w:pStyle w:val="FeatureBox2"/>
      </w:pPr>
      <w:r w:rsidRPr="00945273">
        <w:rPr>
          <w:b/>
          <w:bCs/>
        </w:rPr>
        <w:t>Note:</w:t>
      </w:r>
      <w:r>
        <w:t xml:space="preserve"> kitchen safety rules have been provided. </w:t>
      </w:r>
      <w:r w:rsidR="005A3E18">
        <w:t xml:space="preserve">Rules can be </w:t>
      </w:r>
      <w:r w:rsidR="007E5C5D">
        <w:t>removed,</w:t>
      </w:r>
      <w:r w:rsidR="005A3E18">
        <w:t xml:space="preserve"> and class discussion </w:t>
      </w:r>
      <w:r w:rsidR="00997BE3">
        <w:t xml:space="preserve">can be had to create a class </w:t>
      </w:r>
      <w:r w:rsidR="007E5C5D">
        <w:t>s</w:t>
      </w:r>
      <w:r w:rsidR="00997BE3">
        <w:t>et of rules</w:t>
      </w:r>
      <w:r w:rsidR="003E7E62">
        <w:t>. T</w:t>
      </w:r>
      <w:r w:rsidR="007E5C5D">
        <w:t>o reduce cognitive load, rules can be provided.</w:t>
      </w:r>
    </w:p>
    <w:p w14:paraId="733E6598" w14:textId="401AA3B9" w:rsidR="004F348D" w:rsidRDefault="00E91160" w:rsidP="004D2AB9">
      <w:pPr>
        <w:pStyle w:val="ListBullet"/>
      </w:pPr>
      <w:r>
        <w:t>Make sure you have permission before you start cooking</w:t>
      </w:r>
      <w:r w:rsidR="00495F50">
        <w:t>.</w:t>
      </w:r>
    </w:p>
    <w:p w14:paraId="552A392A" w14:textId="54953E7A" w:rsidR="001C7FB8" w:rsidRDefault="001C7FB8" w:rsidP="004D2AB9">
      <w:pPr>
        <w:pStyle w:val="ListBullet"/>
      </w:pPr>
      <w:r>
        <w:t xml:space="preserve">Ensure that you have washed your hands thoroughly before </w:t>
      </w:r>
      <w:r w:rsidR="005859B1">
        <w:t>yo</w:t>
      </w:r>
      <w:r w:rsidR="0026095E">
        <w:t xml:space="preserve">u handle </w:t>
      </w:r>
      <w:r w:rsidR="009A07B2">
        <w:t>any food or equipment</w:t>
      </w:r>
      <w:r w:rsidR="00495F50">
        <w:t>.</w:t>
      </w:r>
    </w:p>
    <w:p w14:paraId="00543658" w14:textId="50C14898" w:rsidR="0012175F" w:rsidRDefault="0012175F" w:rsidP="004D2AB9">
      <w:pPr>
        <w:pStyle w:val="ListBullet"/>
      </w:pPr>
      <w:r>
        <w:t xml:space="preserve">Make sure you have the correct </w:t>
      </w:r>
      <w:r w:rsidR="00C426C0">
        <w:t>personal protective equipment (</w:t>
      </w:r>
      <w:r>
        <w:t>PPE</w:t>
      </w:r>
      <w:r w:rsidR="00C426C0">
        <w:t>)</w:t>
      </w:r>
      <w:r>
        <w:t>, including apron</w:t>
      </w:r>
      <w:r w:rsidR="002C6485">
        <w:t xml:space="preserve"> and correct f</w:t>
      </w:r>
      <w:r w:rsidR="000A757B">
        <w:t>o</w:t>
      </w:r>
      <w:r w:rsidR="002C6485">
        <w:t>otwear</w:t>
      </w:r>
      <w:r w:rsidR="00495F50">
        <w:t>.</w:t>
      </w:r>
    </w:p>
    <w:p w14:paraId="49094B6B" w14:textId="3B3624C9" w:rsidR="004F348D" w:rsidRDefault="004F348D" w:rsidP="004D2AB9">
      <w:pPr>
        <w:pStyle w:val="ListBullet"/>
      </w:pPr>
      <w:r>
        <w:t>Be very cautious of knives in the kitchen</w:t>
      </w:r>
      <w:r w:rsidR="00495F50">
        <w:t>.</w:t>
      </w:r>
    </w:p>
    <w:p w14:paraId="785BB29D" w14:textId="7DC6D7F4" w:rsidR="000B25CD" w:rsidRDefault="003D4EB1" w:rsidP="004D2AB9">
      <w:pPr>
        <w:pStyle w:val="ListBullet"/>
      </w:pPr>
      <w:r>
        <w:t>Keep prepara</w:t>
      </w:r>
      <w:r w:rsidR="007D6E87">
        <w:t>tion areas clean</w:t>
      </w:r>
      <w:r w:rsidR="005B4989">
        <w:t xml:space="preserve"> and collect all ingredients </w:t>
      </w:r>
      <w:r w:rsidR="00496A2B">
        <w:t>before you start to cook</w:t>
      </w:r>
      <w:r w:rsidR="00495F50">
        <w:t>.</w:t>
      </w:r>
    </w:p>
    <w:p w14:paraId="2BBB279E" w14:textId="03CDFA94" w:rsidR="00AE089C" w:rsidRDefault="005D3E4E" w:rsidP="004D2AB9">
      <w:pPr>
        <w:pStyle w:val="ListBullet"/>
      </w:pPr>
      <w:r>
        <w:t>Always use oven gloves</w:t>
      </w:r>
      <w:r w:rsidR="00732155">
        <w:t xml:space="preserve"> when </w:t>
      </w:r>
      <w:r w:rsidR="00DD4571">
        <w:t xml:space="preserve">removing hot items </w:t>
      </w:r>
      <w:r w:rsidR="00510AFD">
        <w:t>from the oven</w:t>
      </w:r>
      <w:r w:rsidR="00495F50">
        <w:t>.</w:t>
      </w:r>
    </w:p>
    <w:p w14:paraId="1A53E6C9" w14:textId="747FFCC3" w:rsidR="007E6312" w:rsidRDefault="00384408" w:rsidP="004D2AB9">
      <w:pPr>
        <w:pStyle w:val="ListBullet"/>
      </w:pPr>
      <w:r>
        <w:t xml:space="preserve">Make sure that saucepan handles are turned </w:t>
      </w:r>
      <w:proofErr w:type="gramStart"/>
      <w:r>
        <w:t>in</w:t>
      </w:r>
      <w:proofErr w:type="gramEnd"/>
      <w:r w:rsidR="00F77DDF">
        <w:t xml:space="preserve"> so they are not hanging over the edge of the </w:t>
      </w:r>
      <w:r w:rsidR="00480230">
        <w:t>stovetop</w:t>
      </w:r>
      <w:r w:rsidR="00495F50">
        <w:t>.</w:t>
      </w:r>
    </w:p>
    <w:p w14:paraId="46868F26" w14:textId="0A589EA3" w:rsidR="00FC47F2" w:rsidRDefault="00353533" w:rsidP="004D2AB9">
      <w:pPr>
        <w:pStyle w:val="ListBullet"/>
      </w:pPr>
      <w:r>
        <w:t>Secure your chopping board</w:t>
      </w:r>
      <w:r w:rsidR="001E1A84">
        <w:t xml:space="preserve"> </w:t>
      </w:r>
      <w:r>
        <w:t>using a dam</w:t>
      </w:r>
      <w:r w:rsidR="001E1A84">
        <w:t>p cloth</w:t>
      </w:r>
      <w:r w:rsidR="00495F50">
        <w:t>.</w:t>
      </w:r>
    </w:p>
    <w:p w14:paraId="4D0CFC26" w14:textId="1FE20A0D" w:rsidR="00BA4F03" w:rsidRDefault="00103320" w:rsidP="004D2AB9">
      <w:pPr>
        <w:pStyle w:val="ListBullet"/>
      </w:pPr>
      <w:r>
        <w:t>Clean up spills straight away to prevent accidents from occurring</w:t>
      </w:r>
      <w:r w:rsidR="00495F50">
        <w:t>.</w:t>
      </w:r>
    </w:p>
    <w:p w14:paraId="170B7391" w14:textId="1B5740B8" w:rsidR="00103320" w:rsidRDefault="00A43EB5" w:rsidP="004D2AB9">
      <w:pPr>
        <w:pStyle w:val="ListBullet"/>
      </w:pPr>
      <w:r>
        <w:t xml:space="preserve">Do not place electrical equipment near </w:t>
      </w:r>
      <w:r w:rsidR="00302190">
        <w:t>water</w:t>
      </w:r>
      <w:r w:rsidR="00495F50">
        <w:t>.</w:t>
      </w:r>
    </w:p>
    <w:p w14:paraId="0D6A0B78" w14:textId="1FC963D5" w:rsidR="002A64B1" w:rsidRDefault="003F3A74" w:rsidP="004D2AB9">
      <w:pPr>
        <w:pStyle w:val="ListBullet"/>
      </w:pPr>
      <w:r>
        <w:t xml:space="preserve">Be sure to use hot soapy water when </w:t>
      </w:r>
      <w:r w:rsidR="00750F1F">
        <w:t>washing-</w:t>
      </w:r>
      <w:r>
        <w:t xml:space="preserve">up and </w:t>
      </w:r>
      <w:r w:rsidR="004B4E41">
        <w:t>use a clean tea towel to dry dishes</w:t>
      </w:r>
      <w:r w:rsidR="00495F50">
        <w:t>.</w:t>
      </w:r>
    </w:p>
    <w:p w14:paraId="79E66594" w14:textId="50AA5BAF" w:rsidR="00B434ED" w:rsidRDefault="00B434ED" w:rsidP="004D2AB9">
      <w:pPr>
        <w:pStyle w:val="ListBullet"/>
      </w:pPr>
      <w:r>
        <w:t xml:space="preserve">Do not place knives into </w:t>
      </w:r>
      <w:r w:rsidR="00DA0274">
        <w:t>a</w:t>
      </w:r>
      <w:r>
        <w:t xml:space="preserve"> sink filled</w:t>
      </w:r>
      <w:r w:rsidR="00DA0274">
        <w:t xml:space="preserve"> with water</w:t>
      </w:r>
      <w:r w:rsidR="00495F50">
        <w:t>.</w:t>
      </w:r>
    </w:p>
    <w:p w14:paraId="2D12E0AE" w14:textId="24D524D6" w:rsidR="004D2AB9" w:rsidRDefault="004D2AB9">
      <w:pPr>
        <w:suppressAutoHyphens w:val="0"/>
        <w:spacing w:before="0" w:after="160" w:line="259" w:lineRule="auto"/>
      </w:pPr>
      <w:r>
        <w:br w:type="page"/>
      </w:r>
    </w:p>
    <w:p w14:paraId="18024FB7" w14:textId="263AB15A" w:rsidR="007B2E8B" w:rsidRDefault="00365657" w:rsidP="00C5296E">
      <w:pPr>
        <w:pStyle w:val="Heading2"/>
      </w:pPr>
      <w:bookmarkStart w:id="4" w:name="_Toc198133181"/>
      <w:r>
        <w:lastRenderedPageBreak/>
        <w:t>Safety</w:t>
      </w:r>
      <w:r w:rsidR="00597CC6">
        <w:t xml:space="preserve"> and hygiene</w:t>
      </w:r>
      <w:r>
        <w:t xml:space="preserve"> in the kitchen is </w:t>
      </w:r>
      <w:r w:rsidR="00CC6ABA">
        <w:t>everyone’s</w:t>
      </w:r>
      <w:r>
        <w:t xml:space="preserve"> responsibility</w:t>
      </w:r>
      <w:r w:rsidR="00EA266A">
        <w:t>!</w:t>
      </w:r>
      <w:bookmarkEnd w:id="4"/>
    </w:p>
    <w:p w14:paraId="4364632B" w14:textId="718A2D2C" w:rsidR="007B2E8B" w:rsidRDefault="007B2E8B" w:rsidP="00D412E0">
      <w:pPr>
        <w:pStyle w:val="FeatureBox2"/>
      </w:pPr>
      <w:r w:rsidRPr="00945273">
        <w:rPr>
          <w:b/>
          <w:bCs/>
        </w:rPr>
        <w:t>Note:</w:t>
      </w:r>
      <w:r>
        <w:t xml:space="preserve"> the definition</w:t>
      </w:r>
      <w:r w:rsidR="005728AE">
        <w:t>s</w:t>
      </w:r>
      <w:r>
        <w:t xml:space="preserve"> ha</w:t>
      </w:r>
      <w:r w:rsidR="005728AE">
        <w:t>ve</w:t>
      </w:r>
      <w:r>
        <w:t xml:space="preserve"> been included</w:t>
      </w:r>
      <w:r w:rsidR="00CC00CC" w:rsidRPr="00CC00CC">
        <w:t xml:space="preserve"> </w:t>
      </w:r>
      <w:r w:rsidR="00CC00CC">
        <w:t>below</w:t>
      </w:r>
      <w:r>
        <w:t xml:space="preserve">. Provide the document </w:t>
      </w:r>
      <w:r w:rsidR="00495F50">
        <w:t xml:space="preserve">with answers removed </w:t>
      </w:r>
      <w:r>
        <w:t>for students to complete the activity.</w:t>
      </w:r>
    </w:p>
    <w:p w14:paraId="156AB492" w14:textId="27E3BC9A" w:rsidR="00A861E6" w:rsidRDefault="00A861E6" w:rsidP="00215778">
      <w:r>
        <w:t xml:space="preserve">Define the term </w:t>
      </w:r>
      <w:r w:rsidRPr="00215778">
        <w:rPr>
          <w:rStyle w:val="Strong"/>
        </w:rPr>
        <w:t>safety</w:t>
      </w:r>
      <w:r w:rsidR="00215778" w:rsidRPr="00215778">
        <w:t xml:space="preserve"> in the space below.</w:t>
      </w:r>
    </w:p>
    <w:tbl>
      <w:tblPr>
        <w:tblStyle w:val="TableGrid"/>
        <w:tblW w:w="0" w:type="auto"/>
        <w:tblInd w:w="-5" w:type="dxa"/>
        <w:tblLook w:val="04A0" w:firstRow="1" w:lastRow="0" w:firstColumn="1" w:lastColumn="0" w:noHBand="0" w:noVBand="1"/>
        <w:tblDescription w:val="Space for students to record a response."/>
      </w:tblPr>
      <w:tblGrid>
        <w:gridCol w:w="9327"/>
      </w:tblGrid>
      <w:tr w:rsidR="00A861E6" w14:paraId="7E815888" w14:textId="77777777">
        <w:trPr>
          <w:trHeight w:val="779"/>
        </w:trPr>
        <w:tc>
          <w:tcPr>
            <w:tcW w:w="9633" w:type="dxa"/>
          </w:tcPr>
          <w:p w14:paraId="399E070D" w14:textId="4F436966" w:rsidR="00A861E6" w:rsidRDefault="00B42F4D" w:rsidP="005D6AAA">
            <w:pPr>
              <w:pStyle w:val="ListNumber"/>
            </w:pPr>
            <w:r>
              <w:t>The state of being free from harm or danger</w:t>
            </w:r>
            <w:r w:rsidR="00CC00CC">
              <w:t>.</w:t>
            </w:r>
          </w:p>
        </w:tc>
      </w:tr>
    </w:tbl>
    <w:p w14:paraId="3F48D291" w14:textId="76D81D7A" w:rsidR="0087781E" w:rsidRDefault="0087781E" w:rsidP="00605042">
      <w:pPr>
        <w:pStyle w:val="Heading2"/>
      </w:pPr>
      <w:bookmarkStart w:id="5" w:name="_Toc198133182"/>
      <w:r>
        <w:t xml:space="preserve">Food </w:t>
      </w:r>
      <w:r w:rsidR="00AC4FCE">
        <w:t>hygiene</w:t>
      </w:r>
      <w:bookmarkEnd w:id="5"/>
    </w:p>
    <w:p w14:paraId="67C2DB84" w14:textId="6C6FCA5B" w:rsidR="0087781E" w:rsidRDefault="0087781E" w:rsidP="0087781E">
      <w:r>
        <w:t>Test yourself!</w:t>
      </w:r>
      <w:r w:rsidR="00215778">
        <w:t xml:space="preserve"> Answer the following questions </w:t>
      </w:r>
      <w:r w:rsidR="006078EA">
        <w:t>by circling the correct response</w:t>
      </w:r>
      <w:r w:rsidR="004328B9">
        <w:t>.</w:t>
      </w:r>
    </w:p>
    <w:p w14:paraId="396C44CC" w14:textId="25583553" w:rsidR="0087781E" w:rsidRDefault="0087781E" w:rsidP="0087781E">
      <w:pPr>
        <w:pStyle w:val="FeatureBox2"/>
      </w:pPr>
      <w:r w:rsidRPr="00945273">
        <w:rPr>
          <w:b/>
          <w:bCs/>
        </w:rPr>
        <w:t>Note:</w:t>
      </w:r>
      <w:r>
        <w:t xml:space="preserve"> the activity below contains the answers</w:t>
      </w:r>
      <w:r w:rsidR="00B156B9">
        <w:t xml:space="preserve"> in bold</w:t>
      </w:r>
      <w:r>
        <w:t xml:space="preserve">. Remove bolding before printing. </w:t>
      </w:r>
    </w:p>
    <w:p w14:paraId="09982AE4" w14:textId="77777777" w:rsidR="0087781E" w:rsidRPr="00101D5D" w:rsidRDefault="0087781E" w:rsidP="00101D5D">
      <w:pPr>
        <w:pStyle w:val="ListNumber"/>
      </w:pPr>
      <w:r w:rsidRPr="00101D5D">
        <w:t>What is the most common type of food poisoning?</w:t>
      </w:r>
    </w:p>
    <w:p w14:paraId="5FF8DDA9" w14:textId="695C830B" w:rsidR="004328B9" w:rsidRDefault="004328B9" w:rsidP="00605042">
      <w:pPr>
        <w:pStyle w:val="ListNumber2"/>
        <w:spacing w:line="240" w:lineRule="auto"/>
      </w:pPr>
      <w:proofErr w:type="gramStart"/>
      <w:r>
        <w:t>E.Coli</w:t>
      </w:r>
      <w:proofErr w:type="gramEnd"/>
    </w:p>
    <w:p w14:paraId="4B52D5C8" w14:textId="74F2AF46" w:rsidR="004328B9" w:rsidRDefault="004328B9" w:rsidP="00605042">
      <w:pPr>
        <w:pStyle w:val="ListNumber2"/>
        <w:spacing w:line="240" w:lineRule="auto"/>
      </w:pPr>
      <w:r>
        <w:t>Salmonella</w:t>
      </w:r>
    </w:p>
    <w:p w14:paraId="17DD4545" w14:textId="3F8C42BE" w:rsidR="004328B9" w:rsidRDefault="004328B9" w:rsidP="00605042">
      <w:pPr>
        <w:pStyle w:val="ListNumber2"/>
        <w:spacing w:line="240" w:lineRule="auto"/>
        <w:rPr>
          <w:b/>
          <w:bCs/>
        </w:rPr>
      </w:pPr>
      <w:r>
        <w:rPr>
          <w:b/>
          <w:bCs/>
        </w:rPr>
        <w:t>Campylobacter</w:t>
      </w:r>
    </w:p>
    <w:p w14:paraId="6AAAF638" w14:textId="4BB970F3" w:rsidR="004328B9" w:rsidRDefault="00443D54" w:rsidP="00605042">
      <w:pPr>
        <w:pStyle w:val="ListNumber2"/>
        <w:spacing w:line="240" w:lineRule="auto"/>
      </w:pPr>
      <w:r>
        <w:t>L</w:t>
      </w:r>
      <w:r w:rsidR="004328B9">
        <w:t>isteria</w:t>
      </w:r>
    </w:p>
    <w:p w14:paraId="7DCEFDAA" w14:textId="77777777" w:rsidR="00E6055B" w:rsidRPr="00101D5D" w:rsidRDefault="00E6055B" w:rsidP="00101D5D">
      <w:pPr>
        <w:pStyle w:val="ListNumber"/>
      </w:pPr>
      <w:r w:rsidRPr="00101D5D">
        <w:t>What is the recommended temperature for a fridge?</w:t>
      </w:r>
    </w:p>
    <w:p w14:paraId="24DA0FEB" w14:textId="624B1145" w:rsidR="004328B9" w:rsidRPr="00443D54" w:rsidRDefault="00FE09D3" w:rsidP="00605042">
      <w:pPr>
        <w:pStyle w:val="ListNumber2"/>
        <w:numPr>
          <w:ilvl w:val="0"/>
          <w:numId w:val="24"/>
        </w:numPr>
        <w:spacing w:line="240" w:lineRule="auto"/>
      </w:pPr>
      <w:r w:rsidRPr="00443D54">
        <w:t>1-10°</w:t>
      </w:r>
      <w:r w:rsidR="00CF42AA">
        <w:t>C</w:t>
      </w:r>
    </w:p>
    <w:p w14:paraId="2CEF6469" w14:textId="5A373D23" w:rsidR="00D53F90" w:rsidRPr="00443D54" w:rsidRDefault="00F025FC" w:rsidP="00605042">
      <w:pPr>
        <w:pStyle w:val="ListNumber2"/>
        <w:numPr>
          <w:ilvl w:val="0"/>
          <w:numId w:val="24"/>
        </w:numPr>
        <w:spacing w:line="240" w:lineRule="auto"/>
      </w:pPr>
      <w:r w:rsidRPr="00443D54">
        <w:t>Below 12°</w:t>
      </w:r>
      <w:r w:rsidR="00CF42AA">
        <w:t>C</w:t>
      </w:r>
    </w:p>
    <w:p w14:paraId="2990685B" w14:textId="0224DA91" w:rsidR="00F025FC" w:rsidRPr="005657AF" w:rsidRDefault="00F025FC" w:rsidP="00605042">
      <w:pPr>
        <w:pStyle w:val="ListNumber2"/>
        <w:numPr>
          <w:ilvl w:val="0"/>
          <w:numId w:val="24"/>
        </w:numPr>
        <w:spacing w:line="240" w:lineRule="auto"/>
        <w:rPr>
          <w:b/>
          <w:bCs/>
        </w:rPr>
      </w:pPr>
      <w:r w:rsidRPr="005657AF">
        <w:rPr>
          <w:b/>
          <w:bCs/>
        </w:rPr>
        <w:t>Below 5°</w:t>
      </w:r>
      <w:r w:rsidR="00CF42AA">
        <w:rPr>
          <w:b/>
          <w:bCs/>
        </w:rPr>
        <w:t>C</w:t>
      </w:r>
    </w:p>
    <w:p w14:paraId="53241D5E" w14:textId="7B46B2D4" w:rsidR="00F025FC" w:rsidRDefault="00443D54" w:rsidP="00605042">
      <w:pPr>
        <w:pStyle w:val="ListNumber2"/>
        <w:numPr>
          <w:ilvl w:val="0"/>
          <w:numId w:val="24"/>
        </w:numPr>
        <w:spacing w:line="240" w:lineRule="auto"/>
      </w:pPr>
      <w:r w:rsidRPr="00443D54">
        <w:t>Below 15°</w:t>
      </w:r>
      <w:r w:rsidR="00CF42AA">
        <w:t>C</w:t>
      </w:r>
    </w:p>
    <w:p w14:paraId="006C71B6" w14:textId="77777777" w:rsidR="00443D54" w:rsidRPr="00101D5D" w:rsidRDefault="00443D54" w:rsidP="00101D5D">
      <w:pPr>
        <w:pStyle w:val="ListNumber"/>
      </w:pPr>
      <w:r w:rsidRPr="00101D5D">
        <w:t>Where in the fridge would you store uncooked bacon?</w:t>
      </w:r>
    </w:p>
    <w:p w14:paraId="24BB0D66" w14:textId="71C4F696" w:rsidR="0087781E" w:rsidRPr="005657AF" w:rsidRDefault="00443D54" w:rsidP="00605042">
      <w:pPr>
        <w:pStyle w:val="ListNumber2"/>
        <w:numPr>
          <w:ilvl w:val="0"/>
          <w:numId w:val="25"/>
        </w:numPr>
        <w:spacing w:line="240" w:lineRule="auto"/>
        <w:rPr>
          <w:b/>
          <w:bCs/>
        </w:rPr>
      </w:pPr>
      <w:r w:rsidRPr="005657AF">
        <w:rPr>
          <w:b/>
          <w:bCs/>
        </w:rPr>
        <w:t>bottom shelf</w:t>
      </w:r>
    </w:p>
    <w:p w14:paraId="00B50A13" w14:textId="2DB55199" w:rsidR="00443D54" w:rsidRPr="00443D54" w:rsidRDefault="00443D54" w:rsidP="00605042">
      <w:pPr>
        <w:pStyle w:val="ListNumber2"/>
        <w:numPr>
          <w:ilvl w:val="0"/>
          <w:numId w:val="25"/>
        </w:numPr>
        <w:spacing w:line="240" w:lineRule="auto"/>
      </w:pPr>
      <w:r w:rsidRPr="00443D54">
        <w:t>middle shelf</w:t>
      </w:r>
    </w:p>
    <w:p w14:paraId="00072FA2" w14:textId="2EBB0D8E" w:rsidR="00443D54" w:rsidRPr="00443D54" w:rsidRDefault="00443D54" w:rsidP="00605042">
      <w:pPr>
        <w:pStyle w:val="ListNumber2"/>
        <w:numPr>
          <w:ilvl w:val="0"/>
          <w:numId w:val="25"/>
        </w:numPr>
        <w:spacing w:line="240" w:lineRule="auto"/>
      </w:pPr>
      <w:r w:rsidRPr="00443D54">
        <w:lastRenderedPageBreak/>
        <w:t>top shelf</w:t>
      </w:r>
    </w:p>
    <w:p w14:paraId="37D8CA7C" w14:textId="12DCD708" w:rsidR="00443D54" w:rsidRPr="00443D54" w:rsidRDefault="00443D54" w:rsidP="00605042">
      <w:pPr>
        <w:pStyle w:val="ListNumber2"/>
        <w:numPr>
          <w:ilvl w:val="0"/>
          <w:numId w:val="25"/>
        </w:numPr>
        <w:spacing w:line="240" w:lineRule="auto"/>
      </w:pPr>
      <w:r w:rsidRPr="00443D54">
        <w:t>in the door</w:t>
      </w:r>
    </w:p>
    <w:p w14:paraId="7F5C98D8" w14:textId="2C1771B0" w:rsidR="0087781E" w:rsidRPr="00101D5D" w:rsidRDefault="0087781E" w:rsidP="00101D5D">
      <w:pPr>
        <w:pStyle w:val="ListNumber"/>
      </w:pPr>
      <w:r w:rsidRPr="00101D5D">
        <w:t>Bacteria are too small to see with the naked eye</w:t>
      </w:r>
      <w:r w:rsidR="001D193A">
        <w:t>.</w:t>
      </w:r>
    </w:p>
    <w:p w14:paraId="72B6B288" w14:textId="1A112DFA" w:rsidR="00443D54" w:rsidRPr="005657AF" w:rsidRDefault="00443D54" w:rsidP="00605042">
      <w:pPr>
        <w:pStyle w:val="ListNumber2"/>
        <w:numPr>
          <w:ilvl w:val="0"/>
          <w:numId w:val="26"/>
        </w:numPr>
        <w:spacing w:line="240" w:lineRule="auto"/>
        <w:rPr>
          <w:b/>
          <w:bCs/>
        </w:rPr>
      </w:pPr>
      <w:r w:rsidRPr="005657AF">
        <w:rPr>
          <w:b/>
          <w:bCs/>
        </w:rPr>
        <w:t>True</w:t>
      </w:r>
    </w:p>
    <w:p w14:paraId="2D9389AC" w14:textId="7B91433F" w:rsidR="00006E47" w:rsidRDefault="00443D54" w:rsidP="00605042">
      <w:pPr>
        <w:pStyle w:val="ListNumber2"/>
        <w:numPr>
          <w:ilvl w:val="0"/>
          <w:numId w:val="26"/>
        </w:numPr>
        <w:spacing w:line="240" w:lineRule="auto"/>
      </w:pPr>
      <w:r w:rsidRPr="00443D54">
        <w:t>False</w:t>
      </w:r>
    </w:p>
    <w:p w14:paraId="62138D5A" w14:textId="77777777" w:rsidR="00CD0B2D" w:rsidRPr="00101D5D" w:rsidRDefault="00CD0B2D" w:rsidP="00101D5D">
      <w:pPr>
        <w:pStyle w:val="ListNumber"/>
      </w:pPr>
      <w:r w:rsidRPr="00101D5D">
        <w:t>What does bacteria need to assist in its growth?</w:t>
      </w:r>
    </w:p>
    <w:p w14:paraId="73D9E227" w14:textId="76786D98" w:rsidR="00D02BF2" w:rsidRDefault="00D02BF2" w:rsidP="00605042">
      <w:pPr>
        <w:pStyle w:val="ListNumber2"/>
        <w:numPr>
          <w:ilvl w:val="0"/>
          <w:numId w:val="27"/>
        </w:numPr>
        <w:spacing w:line="240" w:lineRule="auto"/>
      </w:pPr>
      <w:r>
        <w:t>Warmth</w:t>
      </w:r>
    </w:p>
    <w:p w14:paraId="2F85DD05" w14:textId="33BB1244" w:rsidR="00D02BF2" w:rsidRDefault="00D02BF2" w:rsidP="00605042">
      <w:pPr>
        <w:pStyle w:val="ListNumber2"/>
        <w:numPr>
          <w:ilvl w:val="0"/>
          <w:numId w:val="27"/>
        </w:numPr>
        <w:spacing w:line="240" w:lineRule="auto"/>
      </w:pPr>
      <w:r>
        <w:t>Food</w:t>
      </w:r>
    </w:p>
    <w:p w14:paraId="3F1557A3" w14:textId="58B93D7F" w:rsidR="00D02BF2" w:rsidRDefault="00D02BF2" w:rsidP="00605042">
      <w:pPr>
        <w:pStyle w:val="ListNumber2"/>
        <w:numPr>
          <w:ilvl w:val="0"/>
          <w:numId w:val="27"/>
        </w:numPr>
        <w:spacing w:line="240" w:lineRule="auto"/>
      </w:pPr>
      <w:r>
        <w:t>Time</w:t>
      </w:r>
    </w:p>
    <w:p w14:paraId="0169D112" w14:textId="59DFF385" w:rsidR="00443D54" w:rsidRDefault="00D02BF2" w:rsidP="00605042">
      <w:pPr>
        <w:pStyle w:val="ListNumber2"/>
        <w:numPr>
          <w:ilvl w:val="0"/>
          <w:numId w:val="27"/>
        </w:numPr>
        <w:spacing w:line="240" w:lineRule="auto"/>
        <w:rPr>
          <w:b/>
          <w:bCs/>
        </w:rPr>
      </w:pPr>
      <w:r w:rsidRPr="005657AF">
        <w:rPr>
          <w:b/>
          <w:bCs/>
        </w:rPr>
        <w:t>All of the above</w:t>
      </w:r>
    </w:p>
    <w:p w14:paraId="50BF5CB6" w14:textId="49CE6AC2" w:rsidR="0087781E" w:rsidRPr="00101D5D" w:rsidRDefault="0087781E" w:rsidP="00101D5D">
      <w:pPr>
        <w:pStyle w:val="ListNumber"/>
      </w:pPr>
      <w:r w:rsidRPr="00101D5D">
        <w:t>You can reheat leftovers as many times as you want</w:t>
      </w:r>
      <w:r w:rsidR="001D193A">
        <w:t>.</w:t>
      </w:r>
    </w:p>
    <w:p w14:paraId="268D7A2F" w14:textId="27FF9781" w:rsidR="00D02BF2" w:rsidRPr="005657AF" w:rsidRDefault="005657AF" w:rsidP="00605042">
      <w:pPr>
        <w:pStyle w:val="ListNumber2"/>
        <w:numPr>
          <w:ilvl w:val="0"/>
          <w:numId w:val="28"/>
        </w:numPr>
        <w:spacing w:line="240" w:lineRule="auto"/>
      </w:pPr>
      <w:r w:rsidRPr="005657AF">
        <w:t>T</w:t>
      </w:r>
      <w:r w:rsidR="00D02BF2" w:rsidRPr="005657AF">
        <w:t>rue</w:t>
      </w:r>
    </w:p>
    <w:p w14:paraId="187F5AC5" w14:textId="546EEDD4" w:rsidR="005657AF" w:rsidRPr="005657AF" w:rsidRDefault="005657AF" w:rsidP="00605042">
      <w:pPr>
        <w:pStyle w:val="ListNumber2"/>
        <w:numPr>
          <w:ilvl w:val="0"/>
          <w:numId w:val="28"/>
        </w:numPr>
        <w:spacing w:line="240" w:lineRule="auto"/>
        <w:rPr>
          <w:b/>
          <w:bCs/>
        </w:rPr>
      </w:pPr>
      <w:r w:rsidRPr="005657AF">
        <w:rPr>
          <w:b/>
          <w:bCs/>
        </w:rPr>
        <w:t>False</w:t>
      </w:r>
    </w:p>
    <w:p w14:paraId="0718D009" w14:textId="64762421" w:rsidR="0087781E" w:rsidRPr="00101D5D" w:rsidRDefault="0087781E" w:rsidP="00101D5D">
      <w:pPr>
        <w:pStyle w:val="ListNumber"/>
      </w:pPr>
      <w:r w:rsidRPr="00101D5D">
        <w:t>If something is cooked on the outside, it will be cooked inside</w:t>
      </w:r>
      <w:r w:rsidR="001D193A">
        <w:t>.</w:t>
      </w:r>
    </w:p>
    <w:p w14:paraId="29E4CED1" w14:textId="39C6F811" w:rsidR="005657AF" w:rsidRPr="005657AF" w:rsidRDefault="005657AF" w:rsidP="00605042">
      <w:pPr>
        <w:pStyle w:val="ListNumber2"/>
        <w:numPr>
          <w:ilvl w:val="0"/>
          <w:numId w:val="29"/>
        </w:numPr>
        <w:spacing w:line="240" w:lineRule="auto"/>
      </w:pPr>
      <w:r w:rsidRPr="005657AF">
        <w:t>True</w:t>
      </w:r>
    </w:p>
    <w:p w14:paraId="1ED1563B" w14:textId="5FC96011" w:rsidR="005657AF" w:rsidRPr="005657AF" w:rsidRDefault="005657AF" w:rsidP="00605042">
      <w:pPr>
        <w:pStyle w:val="ListNumber2"/>
        <w:numPr>
          <w:ilvl w:val="0"/>
          <w:numId w:val="28"/>
        </w:numPr>
        <w:spacing w:line="240" w:lineRule="auto"/>
        <w:rPr>
          <w:b/>
          <w:bCs/>
        </w:rPr>
      </w:pPr>
      <w:r w:rsidRPr="005657AF">
        <w:rPr>
          <w:b/>
          <w:bCs/>
        </w:rPr>
        <w:t>False</w:t>
      </w:r>
    </w:p>
    <w:p w14:paraId="1C6C0420" w14:textId="1004FB46" w:rsidR="0087781E" w:rsidRPr="00101D5D" w:rsidRDefault="0087781E" w:rsidP="00101D5D">
      <w:pPr>
        <w:pStyle w:val="ListNumber"/>
      </w:pPr>
      <w:r w:rsidRPr="00101D5D">
        <w:t>You only wash your hands when they look dirty</w:t>
      </w:r>
      <w:r w:rsidR="001D193A">
        <w:t>.</w:t>
      </w:r>
    </w:p>
    <w:p w14:paraId="29F11B81" w14:textId="302011EF" w:rsidR="005657AF" w:rsidRPr="005657AF" w:rsidRDefault="005657AF" w:rsidP="00605042">
      <w:pPr>
        <w:pStyle w:val="ListNumber2"/>
        <w:numPr>
          <w:ilvl w:val="0"/>
          <w:numId w:val="33"/>
        </w:numPr>
        <w:spacing w:line="240" w:lineRule="auto"/>
      </w:pPr>
      <w:r w:rsidRPr="005657AF">
        <w:t>True</w:t>
      </w:r>
    </w:p>
    <w:p w14:paraId="2B7D78B4" w14:textId="73CDDA91" w:rsidR="005657AF" w:rsidRPr="003F3217" w:rsidRDefault="005657AF" w:rsidP="00605042">
      <w:pPr>
        <w:pStyle w:val="ListNumber2"/>
        <w:spacing w:line="240" w:lineRule="auto"/>
        <w:rPr>
          <w:b/>
          <w:bCs/>
        </w:rPr>
      </w:pPr>
      <w:r w:rsidRPr="003F3217">
        <w:rPr>
          <w:b/>
          <w:bCs/>
        </w:rPr>
        <w:t>False</w:t>
      </w:r>
    </w:p>
    <w:p w14:paraId="432E5F4E" w14:textId="602C1537" w:rsidR="00A861E6" w:rsidRDefault="00A861E6" w:rsidP="003B5B4D">
      <w:r>
        <w:t xml:space="preserve">Define the term </w:t>
      </w:r>
      <w:r w:rsidRPr="003B5B4D">
        <w:rPr>
          <w:rStyle w:val="Strong"/>
        </w:rPr>
        <w:t>hygiene</w:t>
      </w:r>
      <w:r w:rsidR="003B5B4D">
        <w:rPr>
          <w:rStyle w:val="Strong"/>
        </w:rPr>
        <w:t>.</w:t>
      </w:r>
    </w:p>
    <w:tbl>
      <w:tblPr>
        <w:tblStyle w:val="TableGrid"/>
        <w:tblW w:w="0" w:type="auto"/>
        <w:tblLook w:val="04A0" w:firstRow="1" w:lastRow="0" w:firstColumn="1" w:lastColumn="0" w:noHBand="0" w:noVBand="1"/>
        <w:tblDescription w:val="Space for students to write a response."/>
      </w:tblPr>
      <w:tblGrid>
        <w:gridCol w:w="9322"/>
      </w:tblGrid>
      <w:tr w:rsidR="00A861E6" w14:paraId="71AF63EB" w14:textId="77777777" w:rsidTr="00605042">
        <w:trPr>
          <w:trHeight w:val="2251"/>
        </w:trPr>
        <w:tc>
          <w:tcPr>
            <w:tcW w:w="9628" w:type="dxa"/>
          </w:tcPr>
          <w:p w14:paraId="0356CD82" w14:textId="77777777" w:rsidR="001D193A" w:rsidRDefault="003B5B4D" w:rsidP="003B5B4D">
            <w:pPr>
              <w:rPr>
                <w:b/>
                <w:bCs/>
              </w:rPr>
            </w:pPr>
            <w:r w:rsidRPr="001D193A">
              <w:rPr>
                <w:b/>
                <w:bCs/>
              </w:rPr>
              <w:t>Sample answer</w:t>
            </w:r>
            <w:r w:rsidR="00E92308" w:rsidRPr="001D193A">
              <w:rPr>
                <w:b/>
                <w:bCs/>
              </w:rPr>
              <w:t>:</w:t>
            </w:r>
          </w:p>
          <w:p w14:paraId="650AFD97" w14:textId="082B81BF" w:rsidR="00A861E6" w:rsidRDefault="00126A58" w:rsidP="003B5B4D">
            <w:r>
              <w:t>The practice of keeping yourself and your surroundings clean</w:t>
            </w:r>
            <w:r w:rsidR="0014011D">
              <w:t xml:space="preserve"> to prevent illness or the spread of disease</w:t>
            </w:r>
            <w:r w:rsidR="001D193A">
              <w:t>.</w:t>
            </w:r>
          </w:p>
        </w:tc>
      </w:tr>
    </w:tbl>
    <w:p w14:paraId="52842079" w14:textId="77777777" w:rsidR="00605042" w:rsidRDefault="00605042">
      <w:pPr>
        <w:suppressAutoHyphens w:val="0"/>
        <w:spacing w:before="0" w:after="160" w:line="259" w:lineRule="auto"/>
      </w:pPr>
      <w:r>
        <w:br w:type="page"/>
      </w:r>
    </w:p>
    <w:p w14:paraId="08A55A16" w14:textId="14E20DBB" w:rsidR="00605042" w:rsidRPr="00605042" w:rsidRDefault="00605042" w:rsidP="00605042">
      <w:pPr>
        <w:pStyle w:val="Heading3"/>
      </w:pPr>
      <w:bookmarkStart w:id="6" w:name="_Toc198133183"/>
      <w:r>
        <w:lastRenderedPageBreak/>
        <w:t>Personal hygiene</w:t>
      </w:r>
      <w:bookmarkEnd w:id="6"/>
    </w:p>
    <w:p w14:paraId="4BC310DC" w14:textId="6ECB6CAB" w:rsidR="00A861E6" w:rsidRDefault="005E2101" w:rsidP="00BB34CB">
      <w:pPr>
        <w:pStyle w:val="ListNumber"/>
        <w:numPr>
          <w:ilvl w:val="0"/>
          <w:numId w:val="0"/>
        </w:numPr>
        <w:ind w:left="567" w:hanging="567"/>
      </w:pPr>
      <w:r w:rsidRPr="00E361F3">
        <w:rPr>
          <w:b/>
          <w:bCs/>
        </w:rPr>
        <w:t>Personal hygiene</w:t>
      </w:r>
      <w:r w:rsidR="00D6547B">
        <w:t xml:space="preserve"> refers to the cleanliness of the person handling food</w:t>
      </w:r>
      <w:r w:rsidR="00574B48">
        <w:t>.</w:t>
      </w:r>
    </w:p>
    <w:p w14:paraId="0122F86D" w14:textId="3AC7AEB8" w:rsidR="00B01B51" w:rsidRPr="00605042" w:rsidRDefault="00B01B51" w:rsidP="00605042">
      <w:r w:rsidRPr="00605042">
        <w:t xml:space="preserve">In the picture below identify areas </w:t>
      </w:r>
      <w:r w:rsidR="00C5048B" w:rsidRPr="00605042">
        <w:t xml:space="preserve">where the chef is demonstrating </w:t>
      </w:r>
      <w:r w:rsidR="00C01698" w:rsidRPr="00605042">
        <w:t xml:space="preserve">excellent </w:t>
      </w:r>
      <w:r w:rsidR="00771973" w:rsidRPr="00605042">
        <w:t>personal hygiene</w:t>
      </w:r>
      <w:r w:rsidR="009C6DD1" w:rsidRPr="00605042">
        <w:t>.</w:t>
      </w:r>
    </w:p>
    <w:p w14:paraId="58859B16" w14:textId="220CDEA0" w:rsidR="00EA4EFC" w:rsidRDefault="001705E7" w:rsidP="00595A97">
      <w:pPr>
        <w:pStyle w:val="ListNumber"/>
        <w:numPr>
          <w:ilvl w:val="0"/>
          <w:numId w:val="0"/>
        </w:numPr>
      </w:pPr>
      <w:r w:rsidRPr="001705E7">
        <w:rPr>
          <w:noProof/>
        </w:rPr>
        <w:drawing>
          <wp:inline distT="0" distB="0" distL="0" distR="0" wp14:anchorId="62C573AB" wp14:editId="4B4728A5">
            <wp:extent cx="6209030" cy="5152034"/>
            <wp:effectExtent l="0" t="0" r="1270" b="0"/>
            <wp:docPr id="1158484425" name="Picture 1" descr="A chef wearing the correct PPE to work in a kitchen with arrows pointing to different parts of the protective gear and blank labels for students to note what they 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84425" name="Picture 1" descr="A chef wearing the correct PPE to work in a kitchen with arrows pointing to different parts of the protective gear and blank labels for students to note what they are."/>
                    <pic:cNvPicPr/>
                  </pic:nvPicPr>
                  <pic:blipFill rotWithShape="1">
                    <a:blip r:embed="rId11"/>
                    <a:srcRect t="-11230" b="7279"/>
                    <a:stretch/>
                  </pic:blipFill>
                  <pic:spPr bwMode="auto">
                    <a:xfrm>
                      <a:off x="0" y="0"/>
                      <a:ext cx="6220987" cy="5161955"/>
                    </a:xfrm>
                    <a:prstGeom prst="rect">
                      <a:avLst/>
                    </a:prstGeom>
                    <a:ln>
                      <a:noFill/>
                    </a:ln>
                    <a:extLst>
                      <a:ext uri="{53640926-AAD7-44D8-BBD7-CCE9431645EC}">
                        <a14:shadowObscured xmlns:a14="http://schemas.microsoft.com/office/drawing/2010/main"/>
                      </a:ext>
                    </a:extLst>
                  </pic:spPr>
                </pic:pic>
              </a:graphicData>
            </a:graphic>
          </wp:inline>
        </w:drawing>
      </w:r>
    </w:p>
    <w:p w14:paraId="5650DF96" w14:textId="43843B47" w:rsidR="003D768C" w:rsidRDefault="003D768C" w:rsidP="00595A97">
      <w:pPr>
        <w:pStyle w:val="ListNumber"/>
        <w:numPr>
          <w:ilvl w:val="0"/>
          <w:numId w:val="0"/>
        </w:numPr>
      </w:pPr>
      <w:r>
        <w:t>Access the video resource</w:t>
      </w:r>
      <w:r w:rsidR="005A332D">
        <w:t xml:space="preserve"> </w:t>
      </w:r>
      <w:hyperlink r:id="rId12" w:history="1">
        <w:r w:rsidR="00367632">
          <w:rPr>
            <w:rStyle w:val="Hyperlink"/>
          </w:rPr>
          <w:t>Four Golden Rules of food safety (1:45)</w:t>
        </w:r>
      </w:hyperlink>
    </w:p>
    <w:p w14:paraId="6FF87211" w14:textId="5F6C37EA" w:rsidR="008B754F" w:rsidRDefault="00C74A96" w:rsidP="00595A97">
      <w:pPr>
        <w:pStyle w:val="ListNumber"/>
        <w:numPr>
          <w:ilvl w:val="0"/>
          <w:numId w:val="0"/>
        </w:numPr>
      </w:pPr>
      <w:r>
        <w:t xml:space="preserve">After watching </w:t>
      </w:r>
      <w:r w:rsidR="00367632">
        <w:t>the video</w:t>
      </w:r>
      <w:r w:rsidR="001604A5">
        <w:t>, complete the table</w:t>
      </w:r>
      <w:r w:rsidR="00197B7C">
        <w:t xml:space="preserve"> below</w:t>
      </w:r>
      <w:r w:rsidR="00E148E6">
        <w:t>.</w:t>
      </w:r>
    </w:p>
    <w:p w14:paraId="74B04713" w14:textId="10CDB068" w:rsidR="001712D9" w:rsidRDefault="001712D9" w:rsidP="009727D2">
      <w:pPr>
        <w:pStyle w:val="FeatureBox2"/>
      </w:pPr>
      <w:r w:rsidRPr="002D0368">
        <w:rPr>
          <w:b/>
          <w:bCs/>
        </w:rPr>
        <w:t>Note:</w:t>
      </w:r>
      <w:r>
        <w:t xml:space="preserve"> </w:t>
      </w:r>
      <w:r w:rsidR="00340244">
        <w:t>sample answers have been provided</w:t>
      </w:r>
      <w:r w:rsidR="009727D2">
        <w:t xml:space="preserve"> </w:t>
      </w:r>
    </w:p>
    <w:tbl>
      <w:tblPr>
        <w:tblStyle w:val="Tableheader"/>
        <w:tblW w:w="0" w:type="auto"/>
        <w:tblLook w:val="04A0" w:firstRow="1" w:lastRow="0" w:firstColumn="1" w:lastColumn="0" w:noHBand="0" w:noVBand="1"/>
        <w:tblDescription w:val="Table for students to record the 4 golden rules of food safety."/>
      </w:tblPr>
      <w:tblGrid>
        <w:gridCol w:w="9018"/>
      </w:tblGrid>
      <w:tr w:rsidR="008B754F" w14:paraId="3D4F2F2D" w14:textId="77777777" w:rsidTr="007921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8" w:type="dxa"/>
          </w:tcPr>
          <w:p w14:paraId="1F8E9DF9" w14:textId="60B21258" w:rsidR="008B754F" w:rsidRDefault="008B754F" w:rsidP="00F74BBB">
            <w:r>
              <w:lastRenderedPageBreak/>
              <w:t xml:space="preserve">Four golden rules of </w:t>
            </w:r>
            <w:r w:rsidR="00D80BC7">
              <w:t>food safety</w:t>
            </w:r>
          </w:p>
        </w:tc>
      </w:tr>
      <w:tr w:rsidR="008B754F" w14:paraId="02762F90" w14:textId="77777777" w:rsidTr="007921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8" w:type="dxa"/>
          </w:tcPr>
          <w:p w14:paraId="21D1A365" w14:textId="51B3C1D1" w:rsidR="008B754F" w:rsidRPr="00DE50A8" w:rsidRDefault="00B1288E" w:rsidP="00F74BBB">
            <w:pPr>
              <w:rPr>
                <w:b w:val="0"/>
                <w:bCs/>
              </w:rPr>
            </w:pPr>
            <w:r>
              <w:rPr>
                <w:b w:val="0"/>
                <w:bCs/>
              </w:rPr>
              <w:t>k</w:t>
            </w:r>
            <w:r w:rsidR="0043594E" w:rsidRPr="00DE50A8">
              <w:rPr>
                <w:b w:val="0"/>
                <w:bCs/>
              </w:rPr>
              <w:t>eep it cold</w:t>
            </w:r>
            <w:r w:rsidR="00F84C9D">
              <w:rPr>
                <w:b w:val="0"/>
                <w:bCs/>
              </w:rPr>
              <w:t>.</w:t>
            </w:r>
          </w:p>
        </w:tc>
      </w:tr>
      <w:tr w:rsidR="008B754F" w14:paraId="4E927E74" w14:textId="77777777" w:rsidTr="007921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8" w:type="dxa"/>
          </w:tcPr>
          <w:p w14:paraId="0B0B60F0" w14:textId="635137B6" w:rsidR="008B754F" w:rsidRPr="00DE50A8" w:rsidRDefault="00B1288E" w:rsidP="00F74BBB">
            <w:pPr>
              <w:rPr>
                <w:b w:val="0"/>
                <w:bCs/>
              </w:rPr>
            </w:pPr>
            <w:r>
              <w:rPr>
                <w:b w:val="0"/>
                <w:bCs/>
              </w:rPr>
              <w:t>k</w:t>
            </w:r>
            <w:r w:rsidR="0043594E" w:rsidRPr="00DE50A8">
              <w:rPr>
                <w:b w:val="0"/>
                <w:bCs/>
              </w:rPr>
              <w:t>eep it clean</w:t>
            </w:r>
            <w:r w:rsidR="00F84C9D">
              <w:rPr>
                <w:b w:val="0"/>
                <w:bCs/>
              </w:rPr>
              <w:t>.</w:t>
            </w:r>
          </w:p>
        </w:tc>
      </w:tr>
      <w:tr w:rsidR="008B754F" w14:paraId="4AB59E75" w14:textId="77777777" w:rsidTr="007921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8" w:type="dxa"/>
          </w:tcPr>
          <w:p w14:paraId="6509F980" w14:textId="66E0791F" w:rsidR="008B754F" w:rsidRPr="00DE50A8" w:rsidRDefault="00B1288E" w:rsidP="00F74BBB">
            <w:pPr>
              <w:rPr>
                <w:b w:val="0"/>
                <w:bCs/>
              </w:rPr>
            </w:pPr>
            <w:r>
              <w:rPr>
                <w:b w:val="0"/>
                <w:bCs/>
              </w:rPr>
              <w:t>k</w:t>
            </w:r>
            <w:r w:rsidR="000756F0" w:rsidRPr="00DE50A8">
              <w:rPr>
                <w:b w:val="0"/>
                <w:bCs/>
              </w:rPr>
              <w:t>eep it hot</w:t>
            </w:r>
            <w:r w:rsidR="00F84C9D">
              <w:rPr>
                <w:b w:val="0"/>
                <w:bCs/>
              </w:rPr>
              <w:t>.</w:t>
            </w:r>
          </w:p>
        </w:tc>
      </w:tr>
      <w:tr w:rsidR="008B754F" w14:paraId="185904DC" w14:textId="77777777" w:rsidTr="007921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8" w:type="dxa"/>
          </w:tcPr>
          <w:p w14:paraId="348CCB1E" w14:textId="53DEECD1" w:rsidR="008B754F" w:rsidRPr="00DE50A8" w:rsidRDefault="00B1288E" w:rsidP="00F74BBB">
            <w:pPr>
              <w:rPr>
                <w:b w:val="0"/>
                <w:bCs/>
              </w:rPr>
            </w:pPr>
            <w:r>
              <w:rPr>
                <w:b w:val="0"/>
                <w:bCs/>
              </w:rPr>
              <w:t>c</w:t>
            </w:r>
            <w:r w:rsidR="000756F0" w:rsidRPr="00DE50A8">
              <w:rPr>
                <w:b w:val="0"/>
                <w:bCs/>
              </w:rPr>
              <w:t>heck the label</w:t>
            </w:r>
            <w:r w:rsidR="00F84C9D">
              <w:rPr>
                <w:b w:val="0"/>
                <w:bCs/>
              </w:rPr>
              <w:t>.</w:t>
            </w:r>
          </w:p>
        </w:tc>
      </w:tr>
    </w:tbl>
    <w:p w14:paraId="587EE251" w14:textId="77777777" w:rsidR="001A4BFF" w:rsidRPr="00361F4D" w:rsidRDefault="001A4BFF" w:rsidP="00361F4D">
      <w:r w:rsidRPr="00361F4D">
        <w:br w:type="page"/>
      </w:r>
    </w:p>
    <w:p w14:paraId="7333223E" w14:textId="36D49CB8" w:rsidR="001C10FA" w:rsidRDefault="001C10FA" w:rsidP="0071758E">
      <w:pPr>
        <w:pStyle w:val="Heading3"/>
      </w:pPr>
      <w:bookmarkStart w:id="7" w:name="_Toc198133184"/>
      <w:r>
        <w:lastRenderedPageBreak/>
        <w:t>Hand washing</w:t>
      </w:r>
      <w:r w:rsidR="00D25EF4">
        <w:t xml:space="preserve"> – an experiment</w:t>
      </w:r>
      <w:bookmarkEnd w:id="7"/>
    </w:p>
    <w:p w14:paraId="402E890C" w14:textId="206005A7" w:rsidR="003F2386" w:rsidRPr="003F2386" w:rsidRDefault="003F2386" w:rsidP="00B9577A">
      <w:pPr>
        <w:pStyle w:val="FeatureBox2"/>
      </w:pPr>
      <w:r>
        <w:t xml:space="preserve">Teacher can provide a </w:t>
      </w:r>
      <w:r w:rsidR="008C4B44">
        <w:t>demonstration or students can also participate</w:t>
      </w:r>
      <w:r w:rsidR="005F1F54">
        <w:t xml:space="preserve">. Discussion should be had around the </w:t>
      </w:r>
      <w:r w:rsidR="006710B8">
        <w:t xml:space="preserve">observations and then conclusion as to how soap or dishwashing detergent </w:t>
      </w:r>
      <w:r w:rsidR="00B9577A">
        <w:t xml:space="preserve">aids in health and safety. </w:t>
      </w:r>
    </w:p>
    <w:p w14:paraId="3BDF1543" w14:textId="52DAAF16" w:rsidR="00B163C3" w:rsidRDefault="00664B31" w:rsidP="00B163C3">
      <w:r>
        <w:t>How does soap work?</w:t>
      </w:r>
      <w:r w:rsidR="00C84B06">
        <w:t xml:space="preserve"> </w:t>
      </w:r>
      <w:r w:rsidR="00D2321C">
        <w:t>W</w:t>
      </w:r>
      <w:r w:rsidR="00C84B06">
        <w:t xml:space="preserve">hy does </w:t>
      </w:r>
      <w:r w:rsidR="00D2321C">
        <w:t>soap</w:t>
      </w:r>
      <w:r w:rsidR="00C84B06">
        <w:t xml:space="preserve"> help to stop you from getting sick</w:t>
      </w:r>
      <w:r w:rsidR="00367632">
        <w:t>?</w:t>
      </w:r>
      <w:r w:rsidR="00FA34CD">
        <w:t xml:space="preserve"> Here is a simple experiment </w:t>
      </w:r>
      <w:r w:rsidR="006F706D">
        <w:t>to demonstrate how soap</w:t>
      </w:r>
      <w:r w:rsidR="00290AB1">
        <w:t xml:space="preserve"> or dishwashing detergent </w:t>
      </w:r>
      <w:r w:rsidR="00C0567D">
        <w:t xml:space="preserve">can help keep you healthy. </w:t>
      </w:r>
    </w:p>
    <w:p w14:paraId="26A0AF78" w14:textId="24DFCFF9" w:rsidR="007B57F6" w:rsidRPr="00A540A2" w:rsidRDefault="00E57028" w:rsidP="00914172">
      <w:pPr>
        <w:spacing w:line="276" w:lineRule="auto"/>
        <w:rPr>
          <w:rStyle w:val="Strong"/>
        </w:rPr>
      </w:pPr>
      <w:r w:rsidRPr="00A540A2">
        <w:rPr>
          <w:rStyle w:val="Strong"/>
        </w:rPr>
        <w:t>Equipment required</w:t>
      </w:r>
    </w:p>
    <w:p w14:paraId="6178CC58" w14:textId="74A3E60A" w:rsidR="00703FB6" w:rsidRDefault="00AD3A1C" w:rsidP="00881318">
      <w:pPr>
        <w:pStyle w:val="ListBullet"/>
      </w:pPr>
      <w:r>
        <w:t>1 white dinner plate</w:t>
      </w:r>
    </w:p>
    <w:p w14:paraId="1D0E5090" w14:textId="28BBC3CE" w:rsidR="00DB39AF" w:rsidRDefault="00DB39AF" w:rsidP="00881318">
      <w:pPr>
        <w:pStyle w:val="ListBullet"/>
      </w:pPr>
      <w:r>
        <w:t xml:space="preserve">1 small </w:t>
      </w:r>
      <w:r w:rsidR="00914A84">
        <w:t>dish</w:t>
      </w:r>
      <w:r w:rsidR="0048010D">
        <w:t xml:space="preserve"> or bowl</w:t>
      </w:r>
    </w:p>
    <w:p w14:paraId="0E629588" w14:textId="519F0C39" w:rsidR="0048010D" w:rsidRDefault="004D0031" w:rsidP="00881318">
      <w:pPr>
        <w:pStyle w:val="ListBullet"/>
      </w:pPr>
      <w:r>
        <w:t>Water</w:t>
      </w:r>
    </w:p>
    <w:p w14:paraId="17FB5040" w14:textId="449AA1DF" w:rsidR="004D0031" w:rsidRDefault="0025167D" w:rsidP="00881318">
      <w:pPr>
        <w:pStyle w:val="ListBullet"/>
      </w:pPr>
      <w:r>
        <w:t>Black pepper</w:t>
      </w:r>
    </w:p>
    <w:p w14:paraId="59855584" w14:textId="18D8231A" w:rsidR="00F74BBB" w:rsidRDefault="0025167D" w:rsidP="00101D5D">
      <w:pPr>
        <w:pStyle w:val="ListBullet"/>
      </w:pPr>
      <w:r>
        <w:t>Dishwashing detergent</w:t>
      </w:r>
    </w:p>
    <w:p w14:paraId="7B23837A" w14:textId="157F0F65" w:rsidR="00A540A2" w:rsidRDefault="00A540A2" w:rsidP="00914172">
      <w:pPr>
        <w:spacing w:line="276" w:lineRule="auto"/>
        <w:rPr>
          <w:rStyle w:val="Strong"/>
        </w:rPr>
      </w:pPr>
      <w:r w:rsidRPr="00A540A2">
        <w:rPr>
          <w:rStyle w:val="Strong"/>
        </w:rPr>
        <w:t>Method</w:t>
      </w:r>
    </w:p>
    <w:p w14:paraId="31C39EEE" w14:textId="48DFD1E7" w:rsidR="00914172" w:rsidRPr="00327B51" w:rsidRDefault="00514232" w:rsidP="00327B51">
      <w:pPr>
        <w:pStyle w:val="ListNumber"/>
        <w:numPr>
          <w:ilvl w:val="0"/>
          <w:numId w:val="14"/>
        </w:numPr>
        <w:rPr>
          <w:rStyle w:val="Strong"/>
          <w:b w:val="0"/>
          <w:bCs w:val="0"/>
        </w:rPr>
      </w:pPr>
      <w:r w:rsidRPr="00327B51">
        <w:rPr>
          <w:rStyle w:val="Strong"/>
          <w:b w:val="0"/>
          <w:bCs w:val="0"/>
        </w:rPr>
        <w:t xml:space="preserve">Pour </w:t>
      </w:r>
      <w:r w:rsidR="00A57533" w:rsidRPr="00327B51">
        <w:rPr>
          <w:rStyle w:val="Strong"/>
          <w:b w:val="0"/>
          <w:bCs w:val="0"/>
        </w:rPr>
        <w:t>1</w:t>
      </w:r>
      <w:r w:rsidRPr="00327B51">
        <w:rPr>
          <w:rStyle w:val="Strong"/>
          <w:b w:val="0"/>
          <w:bCs w:val="0"/>
        </w:rPr>
        <w:t xml:space="preserve"> teaspoon of dishwashing detergent into the small bowl</w:t>
      </w:r>
      <w:r w:rsidR="009F29E9" w:rsidRPr="00327B51">
        <w:rPr>
          <w:rStyle w:val="Strong"/>
          <w:b w:val="0"/>
          <w:bCs w:val="0"/>
        </w:rPr>
        <w:t>.</w:t>
      </w:r>
    </w:p>
    <w:p w14:paraId="37E103CD" w14:textId="1CC44CD1" w:rsidR="009F29E9" w:rsidRPr="00327B51" w:rsidRDefault="009F29E9" w:rsidP="00327B51">
      <w:pPr>
        <w:pStyle w:val="ListNumber"/>
        <w:rPr>
          <w:rStyle w:val="Strong"/>
          <w:b w:val="0"/>
          <w:bCs w:val="0"/>
        </w:rPr>
      </w:pPr>
      <w:r w:rsidRPr="00327B51">
        <w:rPr>
          <w:rStyle w:val="Strong"/>
          <w:b w:val="0"/>
          <w:bCs w:val="0"/>
        </w:rPr>
        <w:t xml:space="preserve">Pour </w:t>
      </w:r>
      <w:r w:rsidR="00551005" w:rsidRPr="00327B51">
        <w:rPr>
          <w:rStyle w:val="Strong"/>
          <w:b w:val="0"/>
          <w:bCs w:val="0"/>
        </w:rPr>
        <w:t>a small amount of water onto the white plate</w:t>
      </w:r>
      <w:r w:rsidR="006D72E6" w:rsidRPr="00327B51">
        <w:rPr>
          <w:rStyle w:val="Strong"/>
          <w:b w:val="0"/>
          <w:bCs w:val="0"/>
        </w:rPr>
        <w:t>, enough to cover the surface</w:t>
      </w:r>
      <w:r w:rsidR="00F03AFA" w:rsidRPr="00327B51">
        <w:rPr>
          <w:rStyle w:val="Strong"/>
          <w:b w:val="0"/>
          <w:bCs w:val="0"/>
        </w:rPr>
        <w:t>.</w:t>
      </w:r>
      <w:r w:rsidR="00B023D0" w:rsidRPr="00327B51">
        <w:rPr>
          <w:rStyle w:val="Strong"/>
          <w:b w:val="0"/>
          <w:bCs w:val="0"/>
        </w:rPr>
        <w:t xml:space="preserve"> Cover the surface of the water</w:t>
      </w:r>
      <w:r w:rsidR="00AF7497" w:rsidRPr="00327B51">
        <w:rPr>
          <w:rStyle w:val="Strong"/>
          <w:b w:val="0"/>
          <w:bCs w:val="0"/>
        </w:rPr>
        <w:t xml:space="preserve"> with pepper</w:t>
      </w:r>
      <w:r w:rsidR="00B17F5A" w:rsidRPr="00327B51">
        <w:rPr>
          <w:rStyle w:val="Strong"/>
          <w:b w:val="0"/>
          <w:bCs w:val="0"/>
        </w:rPr>
        <w:t>.</w:t>
      </w:r>
    </w:p>
    <w:p w14:paraId="60825495" w14:textId="12679797" w:rsidR="00B17F5A" w:rsidRPr="00327B51" w:rsidRDefault="000C5009" w:rsidP="00327B51">
      <w:pPr>
        <w:pStyle w:val="ListNumber"/>
        <w:rPr>
          <w:rStyle w:val="Strong"/>
          <w:b w:val="0"/>
          <w:bCs w:val="0"/>
        </w:rPr>
      </w:pPr>
      <w:r w:rsidRPr="00327B51">
        <w:rPr>
          <w:rStyle w:val="Strong"/>
          <w:b w:val="0"/>
          <w:bCs w:val="0"/>
        </w:rPr>
        <w:t>Dip the tip of your finger onto the surface of t</w:t>
      </w:r>
      <w:r w:rsidR="00352059" w:rsidRPr="00327B51">
        <w:rPr>
          <w:rStyle w:val="Strong"/>
          <w:b w:val="0"/>
          <w:bCs w:val="0"/>
        </w:rPr>
        <w:t>he water and pepper mix</w:t>
      </w:r>
      <w:r w:rsidR="00131908" w:rsidRPr="00327B51">
        <w:rPr>
          <w:rStyle w:val="Strong"/>
          <w:b w:val="0"/>
          <w:bCs w:val="0"/>
        </w:rPr>
        <w:t>. What happens?</w:t>
      </w:r>
      <w:r w:rsidR="00DB1835" w:rsidRPr="00327B51">
        <w:rPr>
          <w:rStyle w:val="Strong"/>
          <w:b w:val="0"/>
          <w:bCs w:val="0"/>
        </w:rPr>
        <w:t xml:space="preserve"> (</w:t>
      </w:r>
      <w:r w:rsidR="00367632" w:rsidRPr="00327B51">
        <w:rPr>
          <w:rStyle w:val="Strong"/>
          <w:b w:val="0"/>
          <w:bCs w:val="0"/>
        </w:rPr>
        <w:t>O</w:t>
      </w:r>
      <w:r w:rsidR="00DB1835" w:rsidRPr="00327B51">
        <w:rPr>
          <w:rStyle w:val="Strong"/>
          <w:b w:val="0"/>
          <w:bCs w:val="0"/>
        </w:rPr>
        <w:t>bservation 1</w:t>
      </w:r>
      <w:r w:rsidR="005A4F72" w:rsidRPr="00327B51">
        <w:rPr>
          <w:rStyle w:val="Strong"/>
          <w:b w:val="0"/>
          <w:bCs w:val="0"/>
        </w:rPr>
        <w:t>)</w:t>
      </w:r>
      <w:r w:rsidR="00367632" w:rsidRPr="00327B51">
        <w:rPr>
          <w:rStyle w:val="Strong"/>
          <w:b w:val="0"/>
          <w:bCs w:val="0"/>
        </w:rPr>
        <w:t>.</w:t>
      </w:r>
    </w:p>
    <w:p w14:paraId="479A6EC5" w14:textId="1F7B1B58" w:rsidR="00131908" w:rsidRPr="00327B51" w:rsidRDefault="00131908" w:rsidP="00327B51">
      <w:pPr>
        <w:pStyle w:val="ListNumber"/>
        <w:rPr>
          <w:rStyle w:val="Strong"/>
          <w:b w:val="0"/>
          <w:bCs w:val="0"/>
        </w:rPr>
      </w:pPr>
      <w:r w:rsidRPr="00327B51">
        <w:rPr>
          <w:rStyle w:val="Strong"/>
          <w:b w:val="0"/>
          <w:bCs w:val="0"/>
        </w:rPr>
        <w:t>Now dip the tip of your finger into the detergent and then onto the water and pepper</w:t>
      </w:r>
      <w:r w:rsidR="008D1ED0" w:rsidRPr="00327B51">
        <w:rPr>
          <w:rStyle w:val="Strong"/>
          <w:b w:val="0"/>
          <w:bCs w:val="0"/>
        </w:rPr>
        <w:t xml:space="preserve"> </w:t>
      </w:r>
      <w:r w:rsidR="0035701F" w:rsidRPr="00327B51">
        <w:rPr>
          <w:rStyle w:val="Strong"/>
          <w:b w:val="0"/>
          <w:bCs w:val="0"/>
        </w:rPr>
        <w:t>mix. What happens now</w:t>
      </w:r>
      <w:r w:rsidR="0066307B" w:rsidRPr="00327B51">
        <w:rPr>
          <w:rStyle w:val="Strong"/>
          <w:b w:val="0"/>
          <w:bCs w:val="0"/>
        </w:rPr>
        <w:t>? (</w:t>
      </w:r>
      <w:r w:rsidR="00367632" w:rsidRPr="00327B51">
        <w:rPr>
          <w:rStyle w:val="Strong"/>
          <w:b w:val="0"/>
          <w:bCs w:val="0"/>
        </w:rPr>
        <w:t>O</w:t>
      </w:r>
      <w:r w:rsidR="0066307B" w:rsidRPr="00327B51">
        <w:rPr>
          <w:rStyle w:val="Strong"/>
          <w:b w:val="0"/>
          <w:bCs w:val="0"/>
        </w:rPr>
        <w:t>bservation 2)</w:t>
      </w:r>
      <w:r w:rsidR="00367632" w:rsidRPr="00327B51">
        <w:rPr>
          <w:rStyle w:val="Strong"/>
          <w:b w:val="0"/>
          <w:bCs w:val="0"/>
        </w:rPr>
        <w:t>.</w:t>
      </w:r>
    </w:p>
    <w:p w14:paraId="4119B95C" w14:textId="4DA3C7F5" w:rsidR="007E18F6" w:rsidRPr="00327B51" w:rsidRDefault="007E18F6" w:rsidP="00327B51">
      <w:pPr>
        <w:pStyle w:val="ListNumber"/>
        <w:rPr>
          <w:rStyle w:val="Strong"/>
          <w:b w:val="0"/>
          <w:bCs w:val="0"/>
        </w:rPr>
      </w:pPr>
      <w:r w:rsidRPr="00327B51">
        <w:rPr>
          <w:rStyle w:val="Strong"/>
          <w:b w:val="0"/>
          <w:bCs w:val="0"/>
        </w:rPr>
        <w:t>Why does this happen</w:t>
      </w:r>
      <w:r w:rsidR="00914172" w:rsidRPr="00327B51">
        <w:rPr>
          <w:rStyle w:val="Strong"/>
          <w:b w:val="0"/>
          <w:bCs w:val="0"/>
        </w:rPr>
        <w:t>? (</w:t>
      </w:r>
      <w:r w:rsidR="00367632" w:rsidRPr="00327B51">
        <w:rPr>
          <w:rStyle w:val="Strong"/>
          <w:b w:val="0"/>
          <w:bCs w:val="0"/>
        </w:rPr>
        <w:t>C</w:t>
      </w:r>
      <w:r w:rsidR="00914172" w:rsidRPr="00327B51">
        <w:rPr>
          <w:rStyle w:val="Strong"/>
          <w:b w:val="0"/>
          <w:bCs w:val="0"/>
        </w:rPr>
        <w:t>onclusion)</w:t>
      </w:r>
    </w:p>
    <w:p w14:paraId="2E0D001E" w14:textId="7F5BBFEE" w:rsidR="00A56280" w:rsidRDefault="001E4B4A" w:rsidP="00327B51">
      <w:pPr>
        <w:pStyle w:val="ListNumber"/>
        <w:rPr>
          <w:rStyle w:val="Strong"/>
          <w:b w:val="0"/>
          <w:bCs w:val="0"/>
        </w:rPr>
      </w:pPr>
      <w:r w:rsidRPr="00327B51">
        <w:rPr>
          <w:rStyle w:val="Strong"/>
          <w:b w:val="0"/>
          <w:bCs w:val="0"/>
        </w:rPr>
        <w:t>Write your responses</w:t>
      </w:r>
      <w:r w:rsidR="0019249E" w:rsidRPr="00327B51">
        <w:rPr>
          <w:rStyle w:val="Strong"/>
          <w:b w:val="0"/>
          <w:bCs w:val="0"/>
        </w:rPr>
        <w:t xml:space="preserve"> for </w:t>
      </w:r>
      <w:r w:rsidR="007F058F" w:rsidRPr="00327B51">
        <w:rPr>
          <w:rStyle w:val="Strong"/>
          <w:b w:val="0"/>
          <w:bCs w:val="0"/>
        </w:rPr>
        <w:t>steps 3</w:t>
      </w:r>
      <w:r w:rsidR="00367632" w:rsidRPr="00327B51">
        <w:rPr>
          <w:rStyle w:val="Strong"/>
          <w:b w:val="0"/>
          <w:bCs w:val="0"/>
        </w:rPr>
        <w:t xml:space="preserve"> to </w:t>
      </w:r>
      <w:r w:rsidR="007F058F" w:rsidRPr="00327B51">
        <w:rPr>
          <w:rStyle w:val="Strong"/>
          <w:b w:val="0"/>
          <w:bCs w:val="0"/>
        </w:rPr>
        <w:t>5</w:t>
      </w:r>
      <w:r w:rsidRPr="00327B51">
        <w:rPr>
          <w:rStyle w:val="Strong"/>
          <w:b w:val="0"/>
          <w:bCs w:val="0"/>
        </w:rPr>
        <w:t xml:space="preserve"> in the </w:t>
      </w:r>
      <w:r w:rsidR="00B85E9C" w:rsidRPr="00327B51">
        <w:rPr>
          <w:rStyle w:val="Strong"/>
          <w:b w:val="0"/>
          <w:bCs w:val="0"/>
        </w:rPr>
        <w:t>space</w:t>
      </w:r>
      <w:r w:rsidR="00881C6F" w:rsidRPr="00327B51">
        <w:rPr>
          <w:rStyle w:val="Strong"/>
          <w:b w:val="0"/>
          <w:bCs w:val="0"/>
        </w:rPr>
        <w:t>s</w:t>
      </w:r>
      <w:r w:rsidR="00B85E9C" w:rsidRPr="00327B51">
        <w:rPr>
          <w:rStyle w:val="Strong"/>
          <w:b w:val="0"/>
          <w:bCs w:val="0"/>
        </w:rPr>
        <w:t xml:space="preserve"> bel</w:t>
      </w:r>
      <w:r w:rsidR="00EC659C" w:rsidRPr="00327B51">
        <w:rPr>
          <w:rStyle w:val="Strong"/>
          <w:b w:val="0"/>
          <w:bCs w:val="0"/>
        </w:rPr>
        <w:t>ow</w:t>
      </w:r>
      <w:r w:rsidR="00367632" w:rsidRPr="00327B51">
        <w:rPr>
          <w:rStyle w:val="Strong"/>
          <w:b w:val="0"/>
          <w:bCs w:val="0"/>
        </w:rPr>
        <w:t>.</w:t>
      </w:r>
    </w:p>
    <w:p w14:paraId="7DDF1A06" w14:textId="77777777" w:rsidR="00A56280" w:rsidRDefault="00A56280">
      <w:pPr>
        <w:suppressAutoHyphens w:val="0"/>
        <w:spacing w:before="0" w:after="160" w:line="259" w:lineRule="auto"/>
        <w:rPr>
          <w:rStyle w:val="Strong"/>
          <w:b w:val="0"/>
          <w:bCs w:val="0"/>
        </w:rPr>
      </w:pPr>
      <w:r>
        <w:rPr>
          <w:rStyle w:val="Strong"/>
          <w:b w:val="0"/>
          <w:bCs w:val="0"/>
        </w:rPr>
        <w:br w:type="page"/>
      </w:r>
    </w:p>
    <w:p w14:paraId="4220CCC0" w14:textId="77777777" w:rsidR="00F90445" w:rsidRPr="00327B51" w:rsidRDefault="00F90445" w:rsidP="00A56280">
      <w:pPr>
        <w:pStyle w:val="ListNumber"/>
        <w:numPr>
          <w:ilvl w:val="0"/>
          <w:numId w:val="0"/>
        </w:numPr>
        <w:ind w:left="567" w:hanging="567"/>
        <w:rPr>
          <w:rStyle w:val="Strong"/>
          <w:b w:val="0"/>
          <w:bCs w:val="0"/>
        </w:rPr>
      </w:pPr>
    </w:p>
    <w:tbl>
      <w:tblPr>
        <w:tblStyle w:val="TableGrid"/>
        <w:tblW w:w="0" w:type="auto"/>
        <w:tblLook w:val="04A0" w:firstRow="1" w:lastRow="0" w:firstColumn="1" w:lastColumn="0" w:noHBand="0" w:noVBand="1"/>
        <w:tblDescription w:val="Space for students to write a response."/>
      </w:tblPr>
      <w:tblGrid>
        <w:gridCol w:w="9322"/>
      </w:tblGrid>
      <w:tr w:rsidR="00914172" w14:paraId="5677AF52" w14:textId="77777777" w:rsidTr="008B511E">
        <w:trPr>
          <w:trHeight w:val="416"/>
        </w:trPr>
        <w:tc>
          <w:tcPr>
            <w:tcW w:w="9322" w:type="dxa"/>
          </w:tcPr>
          <w:p w14:paraId="7EE29B95" w14:textId="5B5B57BD" w:rsidR="00914172" w:rsidRPr="002D0368" w:rsidRDefault="00A54298" w:rsidP="00914172">
            <w:pPr>
              <w:spacing w:line="276" w:lineRule="auto"/>
              <w:rPr>
                <w:rStyle w:val="Strong"/>
              </w:rPr>
            </w:pPr>
            <w:r w:rsidRPr="002D0368">
              <w:rPr>
                <w:rStyle w:val="Strong"/>
              </w:rPr>
              <w:t>Observation 1</w:t>
            </w:r>
            <w:r w:rsidR="00D31D56" w:rsidRPr="002D0368">
              <w:rPr>
                <w:rStyle w:val="Strong"/>
              </w:rPr>
              <w:t xml:space="preserve"> </w:t>
            </w:r>
            <w:r w:rsidR="002F7802" w:rsidRPr="002D0368">
              <w:rPr>
                <w:rStyle w:val="Strong"/>
              </w:rPr>
              <w:t>(</w:t>
            </w:r>
            <w:r w:rsidR="008B511E" w:rsidRPr="002D0368">
              <w:rPr>
                <w:rStyle w:val="Strong"/>
              </w:rPr>
              <w:t>S</w:t>
            </w:r>
            <w:r w:rsidR="002F7802" w:rsidRPr="002D0368">
              <w:rPr>
                <w:rStyle w:val="Strong"/>
              </w:rPr>
              <w:t>tep 3)</w:t>
            </w:r>
          </w:p>
        </w:tc>
      </w:tr>
      <w:tr w:rsidR="008B511E" w14:paraId="1E49F798" w14:textId="77777777" w:rsidTr="00FA4D5F">
        <w:trPr>
          <w:trHeight w:val="1975"/>
        </w:trPr>
        <w:tc>
          <w:tcPr>
            <w:tcW w:w="9322" w:type="dxa"/>
          </w:tcPr>
          <w:p w14:paraId="6E7BCBE5" w14:textId="77777777" w:rsidR="008B511E" w:rsidRPr="008B511E" w:rsidRDefault="008B511E" w:rsidP="00914172">
            <w:pPr>
              <w:spacing w:line="276" w:lineRule="auto"/>
              <w:rPr>
                <w:rStyle w:val="Strong"/>
              </w:rPr>
            </w:pPr>
          </w:p>
        </w:tc>
      </w:tr>
      <w:tr w:rsidR="00A54298" w14:paraId="6360F467" w14:textId="77777777" w:rsidTr="008B511E">
        <w:trPr>
          <w:trHeight w:val="718"/>
        </w:trPr>
        <w:tc>
          <w:tcPr>
            <w:tcW w:w="9322" w:type="dxa"/>
          </w:tcPr>
          <w:p w14:paraId="66A50295" w14:textId="33BCF684" w:rsidR="00A54298" w:rsidRPr="002D0368" w:rsidRDefault="00A54298" w:rsidP="00914172">
            <w:pPr>
              <w:spacing w:line="276" w:lineRule="auto"/>
              <w:rPr>
                <w:rStyle w:val="Strong"/>
              </w:rPr>
            </w:pPr>
            <w:r w:rsidRPr="002D0368">
              <w:rPr>
                <w:rStyle w:val="Strong"/>
              </w:rPr>
              <w:t>Observation 2</w:t>
            </w:r>
            <w:r w:rsidR="002F7802" w:rsidRPr="002D0368">
              <w:rPr>
                <w:rStyle w:val="Strong"/>
              </w:rPr>
              <w:t xml:space="preserve"> (</w:t>
            </w:r>
            <w:r w:rsidR="008B511E" w:rsidRPr="002D0368">
              <w:rPr>
                <w:rStyle w:val="Strong"/>
              </w:rPr>
              <w:t>S</w:t>
            </w:r>
            <w:r w:rsidR="002F7802" w:rsidRPr="002D0368">
              <w:rPr>
                <w:rStyle w:val="Strong"/>
              </w:rPr>
              <w:t>tep 4)</w:t>
            </w:r>
          </w:p>
        </w:tc>
      </w:tr>
      <w:tr w:rsidR="008B511E" w14:paraId="57FA8039" w14:textId="77777777" w:rsidTr="00101D5D">
        <w:trPr>
          <w:trHeight w:val="2407"/>
        </w:trPr>
        <w:tc>
          <w:tcPr>
            <w:tcW w:w="9322" w:type="dxa"/>
          </w:tcPr>
          <w:p w14:paraId="09A9F3CC" w14:textId="77777777" w:rsidR="008B511E" w:rsidRPr="008B511E" w:rsidRDefault="008B511E" w:rsidP="00914172">
            <w:pPr>
              <w:spacing w:line="276" w:lineRule="auto"/>
              <w:rPr>
                <w:rStyle w:val="Strong"/>
              </w:rPr>
            </w:pPr>
          </w:p>
        </w:tc>
      </w:tr>
      <w:tr w:rsidR="00A54298" w14:paraId="33DF5778" w14:textId="77777777" w:rsidTr="008B511E">
        <w:trPr>
          <w:trHeight w:val="537"/>
        </w:trPr>
        <w:tc>
          <w:tcPr>
            <w:tcW w:w="9322" w:type="dxa"/>
          </w:tcPr>
          <w:p w14:paraId="4282ED88" w14:textId="3EF1EF0A" w:rsidR="00A54298" w:rsidRPr="002D0368" w:rsidRDefault="00177EEA" w:rsidP="00514232">
            <w:pPr>
              <w:rPr>
                <w:rStyle w:val="Strong"/>
              </w:rPr>
            </w:pPr>
            <w:r w:rsidRPr="002D0368">
              <w:rPr>
                <w:rStyle w:val="Strong"/>
              </w:rPr>
              <w:t>Conclusion</w:t>
            </w:r>
            <w:r w:rsidR="002F7802" w:rsidRPr="002D0368">
              <w:rPr>
                <w:rStyle w:val="Strong"/>
              </w:rPr>
              <w:t xml:space="preserve"> (</w:t>
            </w:r>
            <w:r w:rsidR="008B511E" w:rsidRPr="002D0368">
              <w:rPr>
                <w:rStyle w:val="Strong"/>
              </w:rPr>
              <w:t>S</w:t>
            </w:r>
            <w:r w:rsidR="002F7802" w:rsidRPr="002D0368">
              <w:rPr>
                <w:rStyle w:val="Strong"/>
              </w:rPr>
              <w:t>tep 5)</w:t>
            </w:r>
          </w:p>
        </w:tc>
      </w:tr>
      <w:tr w:rsidR="008B511E" w14:paraId="38298071" w14:textId="77777777" w:rsidTr="00101D5D">
        <w:trPr>
          <w:trHeight w:val="3302"/>
        </w:trPr>
        <w:tc>
          <w:tcPr>
            <w:tcW w:w="9322" w:type="dxa"/>
          </w:tcPr>
          <w:p w14:paraId="4AEB18F6" w14:textId="77777777" w:rsidR="008B511E" w:rsidRPr="008B511E" w:rsidRDefault="008B511E" w:rsidP="00514232">
            <w:pPr>
              <w:rPr>
                <w:rStyle w:val="Strong"/>
              </w:rPr>
            </w:pPr>
          </w:p>
        </w:tc>
      </w:tr>
    </w:tbl>
    <w:p w14:paraId="6510386D" w14:textId="3A518890" w:rsidR="001A4BFF" w:rsidRPr="003407AD" w:rsidRDefault="001A4BFF" w:rsidP="003407AD">
      <w:r w:rsidRPr="003407AD">
        <w:br w:type="page"/>
      </w:r>
    </w:p>
    <w:p w14:paraId="1E0B61B1" w14:textId="77E5364C" w:rsidR="006F220E" w:rsidRDefault="00762CFB" w:rsidP="008E761E">
      <w:pPr>
        <w:pStyle w:val="Heading3"/>
      </w:pPr>
      <w:bookmarkStart w:id="8" w:name="_Toc198133185"/>
      <w:r>
        <w:lastRenderedPageBreak/>
        <w:t>Washing-</w:t>
      </w:r>
      <w:r w:rsidR="0010530C">
        <w:t>up procedure</w:t>
      </w:r>
      <w:bookmarkEnd w:id="8"/>
    </w:p>
    <w:p w14:paraId="66FF4032" w14:textId="754B827E" w:rsidR="0016208C" w:rsidRDefault="0016208C" w:rsidP="0016208C">
      <w:pPr>
        <w:pStyle w:val="ListNumber"/>
        <w:numPr>
          <w:ilvl w:val="0"/>
          <w:numId w:val="49"/>
        </w:numPr>
      </w:pPr>
      <w:r w:rsidRPr="00101D5D">
        <w:t>Pile the dirty dishes in the sink and fill with cold water</w:t>
      </w:r>
      <w:r w:rsidR="004D3016">
        <w:t>.</w:t>
      </w:r>
    </w:p>
    <w:p w14:paraId="458E42C5" w14:textId="3351159D" w:rsidR="0016208C" w:rsidRDefault="0016208C" w:rsidP="0016208C">
      <w:pPr>
        <w:pStyle w:val="ListNumber"/>
        <w:numPr>
          <w:ilvl w:val="0"/>
          <w:numId w:val="49"/>
        </w:numPr>
      </w:pPr>
      <w:r>
        <w:t>A</w:t>
      </w:r>
      <w:r w:rsidRPr="00101D5D">
        <w:t>dd some detergent and rinse them around</w:t>
      </w:r>
      <w:r w:rsidR="004D3016">
        <w:t>.</w:t>
      </w:r>
    </w:p>
    <w:p w14:paraId="4EF3D957" w14:textId="3ECD4A3E" w:rsidR="0016208C" w:rsidRDefault="0016208C" w:rsidP="0016208C">
      <w:pPr>
        <w:pStyle w:val="ListNumber"/>
        <w:numPr>
          <w:ilvl w:val="0"/>
          <w:numId w:val="49"/>
        </w:numPr>
      </w:pPr>
      <w:r>
        <w:t>P</w:t>
      </w:r>
      <w:r w:rsidRPr="00101D5D">
        <w:t>lace the dishes and cutlery on the sink to dry.</w:t>
      </w:r>
    </w:p>
    <w:p w14:paraId="4263A2A9" w14:textId="77777777" w:rsidR="00AD437E" w:rsidRDefault="0016208C" w:rsidP="00AD437E">
      <w:pPr>
        <w:pStyle w:val="ListNumber"/>
        <w:numPr>
          <w:ilvl w:val="0"/>
          <w:numId w:val="0"/>
        </w:numPr>
      </w:pPr>
      <w:r w:rsidRPr="00101D5D">
        <w:t>Is this how you wash up?</w:t>
      </w:r>
      <w:r w:rsidR="00AD437E">
        <w:t xml:space="preserve"> </w:t>
      </w:r>
    </w:p>
    <w:p w14:paraId="69102990" w14:textId="2E6A37DB" w:rsidR="00AD5F50" w:rsidRPr="00101D5D" w:rsidRDefault="00AD437E" w:rsidP="00AD437E">
      <w:pPr>
        <w:pStyle w:val="ListNumber"/>
        <w:numPr>
          <w:ilvl w:val="0"/>
          <w:numId w:val="0"/>
        </w:numPr>
      </w:pPr>
      <w:r w:rsidRPr="00AD437E">
        <w:t>After your first demonstration lesson, your teacher will guide you on the most hyg</w:t>
      </w:r>
      <w:r>
        <w:t>i</w:t>
      </w:r>
      <w:r w:rsidRPr="00AD437E">
        <w:t>enic way to wash up.</w:t>
      </w:r>
      <w:r>
        <w:t xml:space="preserve"> </w:t>
      </w:r>
      <w:r w:rsidR="00AD5F50" w:rsidRPr="00101D5D">
        <w:t>Remember to always use a clean, dry tea towel.</w:t>
      </w:r>
    </w:p>
    <w:p w14:paraId="0227480C" w14:textId="54E2BEE9" w:rsidR="00D05949" w:rsidRPr="00101D5D" w:rsidRDefault="00D05949" w:rsidP="00101D5D">
      <w:r w:rsidRPr="00101D5D">
        <w:t xml:space="preserve">Reorder the </w:t>
      </w:r>
      <w:r w:rsidR="00762CFB" w:rsidRPr="00101D5D">
        <w:t>washing</w:t>
      </w:r>
      <w:r w:rsidR="00762CFB">
        <w:t>-</w:t>
      </w:r>
      <w:r w:rsidRPr="00101D5D">
        <w:t xml:space="preserve">up steps </w:t>
      </w:r>
      <w:r w:rsidR="00256016" w:rsidRPr="00101D5D">
        <w:t xml:space="preserve">below to create the correct flow for </w:t>
      </w:r>
      <w:r w:rsidR="00762CFB" w:rsidRPr="00101D5D">
        <w:t>washing</w:t>
      </w:r>
      <w:r w:rsidR="00762CFB">
        <w:t>-</w:t>
      </w:r>
      <w:r w:rsidR="00256016" w:rsidRPr="00101D5D">
        <w:t>up in the kitchen</w:t>
      </w:r>
      <w:r w:rsidR="00771E61" w:rsidRPr="00101D5D">
        <w:t>.</w:t>
      </w:r>
    </w:p>
    <w:p w14:paraId="28DCFAFE" w14:textId="63617AD7" w:rsidR="00771E61" w:rsidRDefault="00771E61" w:rsidP="004C5DDF">
      <w:pPr>
        <w:pStyle w:val="FeatureBox2"/>
      </w:pPr>
      <w:r w:rsidRPr="00101D5D">
        <w:rPr>
          <w:rStyle w:val="Strong"/>
        </w:rPr>
        <w:t>Note</w:t>
      </w:r>
      <w:r w:rsidR="004C5DDF">
        <w:t xml:space="preserve">: </w:t>
      </w:r>
      <w:r w:rsidR="00F75951">
        <w:t xml:space="preserve">A </w:t>
      </w:r>
      <w:r w:rsidR="004C5DDF">
        <w:t>sample answer has been provided</w:t>
      </w:r>
      <w:r w:rsidR="004D3016">
        <w:t xml:space="preserve">. Remove </w:t>
      </w:r>
      <w:r w:rsidR="004C5DDF">
        <w:t>right</w:t>
      </w:r>
      <w:r w:rsidR="00F75951">
        <w:t>-</w:t>
      </w:r>
      <w:r w:rsidR="004C5DDF">
        <w:t>hand column answers before printing.</w:t>
      </w:r>
    </w:p>
    <w:tbl>
      <w:tblPr>
        <w:tblStyle w:val="TableGrid"/>
        <w:tblW w:w="9923" w:type="dxa"/>
        <w:tblInd w:w="-289" w:type="dxa"/>
        <w:tblLook w:val="06A0" w:firstRow="1" w:lastRow="0" w:firstColumn="1" w:lastColumn="0" w:noHBand="1" w:noVBand="1"/>
        <w:tblDescription w:val="Table with list of steps performed during the cooking process."/>
      </w:tblPr>
      <w:tblGrid>
        <w:gridCol w:w="4111"/>
        <w:gridCol w:w="284"/>
        <w:gridCol w:w="709"/>
        <w:gridCol w:w="4819"/>
      </w:tblGrid>
      <w:tr w:rsidR="007F0B59" w14:paraId="60BEE8A2" w14:textId="77777777" w:rsidTr="00F74098">
        <w:tc>
          <w:tcPr>
            <w:tcW w:w="4111" w:type="dxa"/>
          </w:tcPr>
          <w:p w14:paraId="3A8CBBDC" w14:textId="221DD416" w:rsidR="0050050E" w:rsidRPr="005971E4" w:rsidRDefault="0050050E" w:rsidP="00101D5D">
            <w:pPr>
              <w:spacing w:before="120"/>
            </w:pPr>
            <w:r w:rsidRPr="005971E4">
              <w:t>Place cutlery in the hot water to soak</w:t>
            </w:r>
            <w:r w:rsidR="00A80BEB">
              <w:t>.</w:t>
            </w:r>
          </w:p>
        </w:tc>
        <w:tc>
          <w:tcPr>
            <w:tcW w:w="284" w:type="dxa"/>
            <w:tcBorders>
              <w:top w:val="nil"/>
              <w:bottom w:val="nil"/>
            </w:tcBorders>
          </w:tcPr>
          <w:p w14:paraId="440FBB84" w14:textId="77777777" w:rsidR="0050050E" w:rsidRDefault="0050050E" w:rsidP="00101D5D">
            <w:pPr>
              <w:spacing w:before="120"/>
            </w:pPr>
          </w:p>
        </w:tc>
        <w:tc>
          <w:tcPr>
            <w:tcW w:w="709" w:type="dxa"/>
          </w:tcPr>
          <w:p w14:paraId="609759FB" w14:textId="4F13B611" w:rsidR="0050050E" w:rsidRDefault="003B2849" w:rsidP="00101D5D">
            <w:pPr>
              <w:spacing w:before="120"/>
            </w:pPr>
            <w:r>
              <w:t>1</w:t>
            </w:r>
          </w:p>
        </w:tc>
        <w:tc>
          <w:tcPr>
            <w:tcW w:w="4819" w:type="dxa"/>
          </w:tcPr>
          <w:p w14:paraId="2A999391" w14:textId="1E7600A9" w:rsidR="0050050E" w:rsidRDefault="0073489C" w:rsidP="00101D5D">
            <w:pPr>
              <w:spacing w:before="120"/>
            </w:pPr>
            <w:r>
              <w:t>Fill the sink with hot, soapy water</w:t>
            </w:r>
            <w:r w:rsidR="00A80BEB">
              <w:t>.</w:t>
            </w:r>
          </w:p>
        </w:tc>
      </w:tr>
      <w:tr w:rsidR="0050050E" w14:paraId="7F9DC079" w14:textId="77777777" w:rsidTr="00F74098">
        <w:tc>
          <w:tcPr>
            <w:tcW w:w="4111" w:type="dxa"/>
          </w:tcPr>
          <w:p w14:paraId="16EF6938" w14:textId="6E4F10D4" w:rsidR="0050050E" w:rsidRPr="005971E4" w:rsidRDefault="0050050E" w:rsidP="00101D5D">
            <w:pPr>
              <w:spacing w:before="120"/>
            </w:pPr>
            <w:r w:rsidRPr="005971E4">
              <w:t>Wash the pots and pans</w:t>
            </w:r>
            <w:r w:rsidR="00A80BEB">
              <w:t>.</w:t>
            </w:r>
          </w:p>
        </w:tc>
        <w:tc>
          <w:tcPr>
            <w:tcW w:w="284" w:type="dxa"/>
            <w:tcBorders>
              <w:top w:val="nil"/>
              <w:bottom w:val="nil"/>
            </w:tcBorders>
          </w:tcPr>
          <w:p w14:paraId="79A43F10" w14:textId="77777777" w:rsidR="0050050E" w:rsidRDefault="0050050E" w:rsidP="00101D5D">
            <w:pPr>
              <w:spacing w:before="120"/>
            </w:pPr>
          </w:p>
        </w:tc>
        <w:tc>
          <w:tcPr>
            <w:tcW w:w="709" w:type="dxa"/>
          </w:tcPr>
          <w:p w14:paraId="40D0428F" w14:textId="6F23E4F6" w:rsidR="0050050E" w:rsidRDefault="003B2849" w:rsidP="00101D5D">
            <w:pPr>
              <w:spacing w:before="120"/>
            </w:pPr>
            <w:r>
              <w:t>2</w:t>
            </w:r>
          </w:p>
        </w:tc>
        <w:tc>
          <w:tcPr>
            <w:tcW w:w="4819" w:type="dxa"/>
          </w:tcPr>
          <w:p w14:paraId="2D145215" w14:textId="4084CD1D" w:rsidR="0050050E" w:rsidRDefault="0073489C" w:rsidP="00101D5D">
            <w:pPr>
              <w:spacing w:before="120"/>
            </w:pPr>
            <w:r w:rsidRPr="005971E4">
              <w:t>Use a dish brush, sponge and gloves</w:t>
            </w:r>
            <w:r w:rsidR="00A80BEB">
              <w:t>.</w:t>
            </w:r>
          </w:p>
        </w:tc>
      </w:tr>
      <w:tr w:rsidR="0050050E" w14:paraId="385CF152" w14:textId="77777777" w:rsidTr="00F74098">
        <w:tc>
          <w:tcPr>
            <w:tcW w:w="4111" w:type="dxa"/>
          </w:tcPr>
          <w:p w14:paraId="61EDE1C8" w14:textId="1ED6B7F6" w:rsidR="0050050E" w:rsidRPr="005971E4" w:rsidRDefault="0050050E" w:rsidP="00101D5D">
            <w:pPr>
              <w:spacing w:before="120"/>
            </w:pPr>
            <w:r w:rsidRPr="005971E4">
              <w:t>Fill the sink with hot, soapy water</w:t>
            </w:r>
            <w:r w:rsidR="00A80BEB">
              <w:t>.</w:t>
            </w:r>
          </w:p>
        </w:tc>
        <w:tc>
          <w:tcPr>
            <w:tcW w:w="284" w:type="dxa"/>
            <w:tcBorders>
              <w:top w:val="nil"/>
              <w:bottom w:val="nil"/>
            </w:tcBorders>
          </w:tcPr>
          <w:p w14:paraId="7DFBB15C" w14:textId="77777777" w:rsidR="0050050E" w:rsidRDefault="0050050E" w:rsidP="00101D5D">
            <w:pPr>
              <w:spacing w:before="120"/>
            </w:pPr>
          </w:p>
        </w:tc>
        <w:tc>
          <w:tcPr>
            <w:tcW w:w="709" w:type="dxa"/>
          </w:tcPr>
          <w:p w14:paraId="3ECBC544" w14:textId="3C785364" w:rsidR="0050050E" w:rsidRDefault="003B2849" w:rsidP="00101D5D">
            <w:pPr>
              <w:spacing w:before="120"/>
            </w:pPr>
            <w:r>
              <w:t>3</w:t>
            </w:r>
          </w:p>
        </w:tc>
        <w:tc>
          <w:tcPr>
            <w:tcW w:w="4819" w:type="dxa"/>
          </w:tcPr>
          <w:p w14:paraId="3BD0125B" w14:textId="0544784A" w:rsidR="0050050E" w:rsidRDefault="0073489C" w:rsidP="00101D5D">
            <w:pPr>
              <w:spacing w:before="120"/>
            </w:pPr>
            <w:r w:rsidRPr="005971E4">
              <w:t>Glasses and cups get washed first</w:t>
            </w:r>
            <w:r w:rsidR="00A80BEB">
              <w:t>.</w:t>
            </w:r>
          </w:p>
        </w:tc>
      </w:tr>
      <w:tr w:rsidR="0050050E" w14:paraId="7CDB3032" w14:textId="77777777" w:rsidTr="00F74098">
        <w:tc>
          <w:tcPr>
            <w:tcW w:w="4111" w:type="dxa"/>
          </w:tcPr>
          <w:p w14:paraId="60A29C79" w14:textId="037F4083" w:rsidR="0050050E" w:rsidRPr="005971E4" w:rsidRDefault="0050050E" w:rsidP="00101D5D">
            <w:pPr>
              <w:spacing w:before="120"/>
            </w:pPr>
            <w:r w:rsidRPr="005971E4">
              <w:t>Wipe down all benches and sink top</w:t>
            </w:r>
            <w:r w:rsidR="00A80BEB">
              <w:t>.</w:t>
            </w:r>
          </w:p>
        </w:tc>
        <w:tc>
          <w:tcPr>
            <w:tcW w:w="284" w:type="dxa"/>
            <w:tcBorders>
              <w:top w:val="nil"/>
              <w:bottom w:val="nil"/>
            </w:tcBorders>
          </w:tcPr>
          <w:p w14:paraId="5959A4F3" w14:textId="77777777" w:rsidR="0050050E" w:rsidRDefault="0050050E" w:rsidP="00101D5D">
            <w:pPr>
              <w:spacing w:before="120"/>
            </w:pPr>
          </w:p>
        </w:tc>
        <w:tc>
          <w:tcPr>
            <w:tcW w:w="709" w:type="dxa"/>
          </w:tcPr>
          <w:p w14:paraId="6E54E4A1" w14:textId="3F5BB695" w:rsidR="0050050E" w:rsidRDefault="003B2849" w:rsidP="00101D5D">
            <w:pPr>
              <w:spacing w:before="120"/>
            </w:pPr>
            <w:r>
              <w:t>4</w:t>
            </w:r>
          </w:p>
        </w:tc>
        <w:tc>
          <w:tcPr>
            <w:tcW w:w="4819" w:type="dxa"/>
          </w:tcPr>
          <w:p w14:paraId="5F19D3B2" w14:textId="19909BF9" w:rsidR="0050050E" w:rsidRDefault="0073489C" w:rsidP="00101D5D">
            <w:pPr>
              <w:spacing w:before="120"/>
            </w:pPr>
            <w:r w:rsidRPr="005971E4">
              <w:t>Place cutlery in the hot water to soak</w:t>
            </w:r>
            <w:r w:rsidR="00A80BEB">
              <w:t>.</w:t>
            </w:r>
          </w:p>
        </w:tc>
      </w:tr>
      <w:tr w:rsidR="0050050E" w14:paraId="126158F4" w14:textId="77777777" w:rsidTr="00F74098">
        <w:tc>
          <w:tcPr>
            <w:tcW w:w="4111" w:type="dxa"/>
          </w:tcPr>
          <w:p w14:paraId="7FD4FAE0" w14:textId="58C50030" w:rsidR="0050050E" w:rsidRPr="005971E4" w:rsidRDefault="0050050E" w:rsidP="00101D5D">
            <w:pPr>
              <w:spacing w:before="120"/>
            </w:pPr>
            <w:r w:rsidRPr="005971E4">
              <w:t>Wash the plates</w:t>
            </w:r>
            <w:r w:rsidR="00A80BEB">
              <w:t>.</w:t>
            </w:r>
          </w:p>
        </w:tc>
        <w:tc>
          <w:tcPr>
            <w:tcW w:w="284" w:type="dxa"/>
            <w:tcBorders>
              <w:top w:val="nil"/>
              <w:bottom w:val="nil"/>
            </w:tcBorders>
          </w:tcPr>
          <w:p w14:paraId="28A96860" w14:textId="77777777" w:rsidR="0050050E" w:rsidRDefault="0050050E" w:rsidP="00101D5D">
            <w:pPr>
              <w:spacing w:before="120"/>
            </w:pPr>
          </w:p>
        </w:tc>
        <w:tc>
          <w:tcPr>
            <w:tcW w:w="709" w:type="dxa"/>
          </w:tcPr>
          <w:p w14:paraId="358B56BF" w14:textId="031B0A03" w:rsidR="0050050E" w:rsidRDefault="003B2849" w:rsidP="00101D5D">
            <w:pPr>
              <w:spacing w:before="120"/>
            </w:pPr>
            <w:r>
              <w:t>5</w:t>
            </w:r>
          </w:p>
        </w:tc>
        <w:tc>
          <w:tcPr>
            <w:tcW w:w="4819" w:type="dxa"/>
          </w:tcPr>
          <w:p w14:paraId="0615EE3D" w14:textId="0B86CAA4" w:rsidR="0050050E" w:rsidRDefault="0073489C" w:rsidP="00101D5D">
            <w:pPr>
              <w:spacing w:before="120"/>
            </w:pPr>
            <w:r w:rsidRPr="005971E4">
              <w:t>Wash the plates</w:t>
            </w:r>
            <w:r w:rsidR="00A80BEB">
              <w:t>.</w:t>
            </w:r>
          </w:p>
        </w:tc>
      </w:tr>
      <w:tr w:rsidR="0050050E" w14:paraId="7EC04E7D" w14:textId="77777777" w:rsidTr="00F74098">
        <w:tc>
          <w:tcPr>
            <w:tcW w:w="4111" w:type="dxa"/>
          </w:tcPr>
          <w:p w14:paraId="3B9E445C" w14:textId="2E11DF2D" w:rsidR="0050050E" w:rsidRPr="005971E4" w:rsidRDefault="0050050E" w:rsidP="00101D5D">
            <w:pPr>
              <w:spacing w:before="120"/>
            </w:pPr>
            <w:r w:rsidRPr="005971E4">
              <w:t>Glasses and cups get washed first</w:t>
            </w:r>
            <w:r w:rsidR="00A80BEB">
              <w:t>.</w:t>
            </w:r>
          </w:p>
        </w:tc>
        <w:tc>
          <w:tcPr>
            <w:tcW w:w="284" w:type="dxa"/>
            <w:tcBorders>
              <w:top w:val="nil"/>
              <w:bottom w:val="nil"/>
            </w:tcBorders>
          </w:tcPr>
          <w:p w14:paraId="41B14E58" w14:textId="77777777" w:rsidR="0050050E" w:rsidRDefault="0050050E" w:rsidP="00101D5D">
            <w:pPr>
              <w:spacing w:before="120"/>
            </w:pPr>
          </w:p>
        </w:tc>
        <w:tc>
          <w:tcPr>
            <w:tcW w:w="709" w:type="dxa"/>
          </w:tcPr>
          <w:p w14:paraId="67E2B73C" w14:textId="7A53FCED" w:rsidR="0050050E" w:rsidRDefault="003B2849" w:rsidP="00101D5D">
            <w:pPr>
              <w:spacing w:before="120"/>
            </w:pPr>
            <w:r>
              <w:t>6</w:t>
            </w:r>
          </w:p>
        </w:tc>
        <w:tc>
          <w:tcPr>
            <w:tcW w:w="4819" w:type="dxa"/>
          </w:tcPr>
          <w:p w14:paraId="4A176667" w14:textId="456EB75C" w:rsidR="0050050E" w:rsidRDefault="0073489C" w:rsidP="00101D5D">
            <w:pPr>
              <w:spacing w:before="120"/>
            </w:pPr>
            <w:r w:rsidRPr="005971E4">
              <w:t>Mixing bowls and containers are the next to be cleaned</w:t>
            </w:r>
            <w:r w:rsidR="00A80BEB">
              <w:t>.</w:t>
            </w:r>
          </w:p>
        </w:tc>
      </w:tr>
      <w:tr w:rsidR="0050050E" w14:paraId="1E7B154D" w14:textId="77777777" w:rsidTr="00F74098">
        <w:tc>
          <w:tcPr>
            <w:tcW w:w="4111" w:type="dxa"/>
          </w:tcPr>
          <w:p w14:paraId="328FFFC8" w14:textId="314AAA68" w:rsidR="0050050E" w:rsidRPr="005971E4" w:rsidRDefault="0050050E" w:rsidP="00101D5D">
            <w:pPr>
              <w:spacing w:before="120"/>
            </w:pPr>
            <w:r w:rsidRPr="005971E4">
              <w:t>Dry all kitchen equipment with a clean</w:t>
            </w:r>
            <w:r w:rsidR="004D3016">
              <w:t>,</w:t>
            </w:r>
            <w:r w:rsidRPr="005971E4">
              <w:t xml:space="preserve"> dry tea towel</w:t>
            </w:r>
            <w:r w:rsidR="00A80BEB">
              <w:t>.</w:t>
            </w:r>
          </w:p>
        </w:tc>
        <w:tc>
          <w:tcPr>
            <w:tcW w:w="284" w:type="dxa"/>
            <w:tcBorders>
              <w:top w:val="nil"/>
              <w:bottom w:val="nil"/>
            </w:tcBorders>
          </w:tcPr>
          <w:p w14:paraId="5954648F" w14:textId="77777777" w:rsidR="0050050E" w:rsidRDefault="0050050E" w:rsidP="00101D5D">
            <w:pPr>
              <w:spacing w:before="120"/>
            </w:pPr>
          </w:p>
        </w:tc>
        <w:tc>
          <w:tcPr>
            <w:tcW w:w="709" w:type="dxa"/>
          </w:tcPr>
          <w:p w14:paraId="4437F930" w14:textId="53AEF759" w:rsidR="0050050E" w:rsidRDefault="003B2849" w:rsidP="00101D5D">
            <w:pPr>
              <w:spacing w:before="120"/>
            </w:pPr>
            <w:r>
              <w:t>7</w:t>
            </w:r>
          </w:p>
        </w:tc>
        <w:tc>
          <w:tcPr>
            <w:tcW w:w="4819" w:type="dxa"/>
          </w:tcPr>
          <w:p w14:paraId="15A2B80A" w14:textId="255A0314" w:rsidR="0050050E" w:rsidRDefault="0073489C" w:rsidP="00101D5D">
            <w:pPr>
              <w:spacing w:before="120"/>
            </w:pPr>
            <w:r w:rsidRPr="005971E4">
              <w:t>Remove cutlery from the sink and rinse with hot water</w:t>
            </w:r>
            <w:r w:rsidR="00A80BEB">
              <w:t>.</w:t>
            </w:r>
          </w:p>
        </w:tc>
      </w:tr>
      <w:tr w:rsidR="0050050E" w14:paraId="1B35EE9D" w14:textId="77777777" w:rsidTr="00F74098">
        <w:tc>
          <w:tcPr>
            <w:tcW w:w="4111" w:type="dxa"/>
          </w:tcPr>
          <w:p w14:paraId="72ECF141" w14:textId="7B2E2957" w:rsidR="0050050E" w:rsidRPr="005971E4" w:rsidRDefault="0050050E" w:rsidP="00101D5D">
            <w:pPr>
              <w:spacing w:before="120"/>
            </w:pPr>
            <w:r w:rsidRPr="005971E4">
              <w:t>Use a dish brush, sponge and gloves</w:t>
            </w:r>
            <w:r w:rsidR="00A80BEB">
              <w:t>.</w:t>
            </w:r>
          </w:p>
        </w:tc>
        <w:tc>
          <w:tcPr>
            <w:tcW w:w="284" w:type="dxa"/>
            <w:tcBorders>
              <w:top w:val="nil"/>
              <w:bottom w:val="nil"/>
            </w:tcBorders>
          </w:tcPr>
          <w:p w14:paraId="06F032FE" w14:textId="77777777" w:rsidR="0050050E" w:rsidRDefault="0050050E" w:rsidP="00101D5D">
            <w:pPr>
              <w:spacing w:before="120"/>
            </w:pPr>
          </w:p>
        </w:tc>
        <w:tc>
          <w:tcPr>
            <w:tcW w:w="709" w:type="dxa"/>
          </w:tcPr>
          <w:p w14:paraId="3E924061" w14:textId="42911A69" w:rsidR="0050050E" w:rsidRDefault="003B2849" w:rsidP="00101D5D">
            <w:pPr>
              <w:spacing w:before="120"/>
            </w:pPr>
            <w:r>
              <w:t>8</w:t>
            </w:r>
          </w:p>
        </w:tc>
        <w:tc>
          <w:tcPr>
            <w:tcW w:w="4819" w:type="dxa"/>
          </w:tcPr>
          <w:p w14:paraId="47E0EECC" w14:textId="726A1E01" w:rsidR="0050050E" w:rsidRDefault="0073489C" w:rsidP="00101D5D">
            <w:pPr>
              <w:spacing w:before="120"/>
            </w:pPr>
            <w:r w:rsidRPr="005971E4">
              <w:t>Wash the pots and pans</w:t>
            </w:r>
            <w:r w:rsidR="00A80BEB">
              <w:t>.</w:t>
            </w:r>
          </w:p>
        </w:tc>
      </w:tr>
      <w:tr w:rsidR="0050050E" w14:paraId="654E782F" w14:textId="77777777" w:rsidTr="00F74098">
        <w:tc>
          <w:tcPr>
            <w:tcW w:w="4111" w:type="dxa"/>
          </w:tcPr>
          <w:p w14:paraId="7F0FC317" w14:textId="763F6134" w:rsidR="0050050E" w:rsidRPr="005971E4" w:rsidRDefault="0050050E" w:rsidP="00101D5D">
            <w:pPr>
              <w:spacing w:before="120"/>
            </w:pPr>
            <w:r w:rsidRPr="005971E4">
              <w:t>Remove cutlery from the sink and rinse with hot water</w:t>
            </w:r>
            <w:r w:rsidR="00A80BEB">
              <w:t>.</w:t>
            </w:r>
          </w:p>
        </w:tc>
        <w:tc>
          <w:tcPr>
            <w:tcW w:w="284" w:type="dxa"/>
            <w:tcBorders>
              <w:top w:val="nil"/>
              <w:bottom w:val="nil"/>
            </w:tcBorders>
          </w:tcPr>
          <w:p w14:paraId="1ABC4331" w14:textId="77777777" w:rsidR="0050050E" w:rsidRDefault="0050050E" w:rsidP="00101D5D">
            <w:pPr>
              <w:spacing w:before="120"/>
            </w:pPr>
          </w:p>
        </w:tc>
        <w:tc>
          <w:tcPr>
            <w:tcW w:w="709" w:type="dxa"/>
          </w:tcPr>
          <w:p w14:paraId="35F629C6" w14:textId="72710902" w:rsidR="0050050E" w:rsidRDefault="003B2849" w:rsidP="00101D5D">
            <w:pPr>
              <w:spacing w:before="120"/>
            </w:pPr>
            <w:r>
              <w:t>9</w:t>
            </w:r>
          </w:p>
        </w:tc>
        <w:tc>
          <w:tcPr>
            <w:tcW w:w="4819" w:type="dxa"/>
          </w:tcPr>
          <w:p w14:paraId="436A6FC4" w14:textId="49E02BF5" w:rsidR="0050050E" w:rsidRDefault="00EF4EDE" w:rsidP="00101D5D">
            <w:pPr>
              <w:spacing w:before="120"/>
            </w:pPr>
            <w:r w:rsidRPr="005971E4">
              <w:t>Dry all kitchen equipment with a clean</w:t>
            </w:r>
            <w:r w:rsidR="004D3016">
              <w:t>,</w:t>
            </w:r>
            <w:r w:rsidRPr="005971E4">
              <w:t xml:space="preserve"> dry tea towel</w:t>
            </w:r>
            <w:r w:rsidR="00A80BEB">
              <w:t>.</w:t>
            </w:r>
          </w:p>
        </w:tc>
      </w:tr>
      <w:tr w:rsidR="0050050E" w14:paraId="222E1FE6" w14:textId="77777777" w:rsidTr="00F74098">
        <w:tc>
          <w:tcPr>
            <w:tcW w:w="4111" w:type="dxa"/>
          </w:tcPr>
          <w:p w14:paraId="0E6595F1" w14:textId="00ADCB48" w:rsidR="0050050E" w:rsidRPr="005971E4" w:rsidRDefault="0050050E" w:rsidP="00101D5D">
            <w:pPr>
              <w:spacing w:before="120"/>
            </w:pPr>
            <w:r w:rsidRPr="005971E4">
              <w:lastRenderedPageBreak/>
              <w:t>Mixing bowls and containers are the next to be cleaned</w:t>
            </w:r>
            <w:r w:rsidR="00A80BEB">
              <w:t>.</w:t>
            </w:r>
          </w:p>
        </w:tc>
        <w:tc>
          <w:tcPr>
            <w:tcW w:w="284" w:type="dxa"/>
            <w:tcBorders>
              <w:top w:val="nil"/>
              <w:bottom w:val="nil"/>
            </w:tcBorders>
          </w:tcPr>
          <w:p w14:paraId="6A36037C" w14:textId="77777777" w:rsidR="0050050E" w:rsidRDefault="0050050E" w:rsidP="00101D5D">
            <w:pPr>
              <w:spacing w:before="120"/>
            </w:pPr>
          </w:p>
        </w:tc>
        <w:tc>
          <w:tcPr>
            <w:tcW w:w="709" w:type="dxa"/>
          </w:tcPr>
          <w:p w14:paraId="025EAC96" w14:textId="7F7E89B0" w:rsidR="0050050E" w:rsidRDefault="00654985" w:rsidP="00101D5D">
            <w:pPr>
              <w:spacing w:before="120"/>
            </w:pPr>
            <w:r>
              <w:t>10</w:t>
            </w:r>
          </w:p>
        </w:tc>
        <w:tc>
          <w:tcPr>
            <w:tcW w:w="4819" w:type="dxa"/>
          </w:tcPr>
          <w:p w14:paraId="35308A15" w14:textId="56C02EEE" w:rsidR="0050050E" w:rsidRDefault="00EF4EDE" w:rsidP="00101D5D">
            <w:pPr>
              <w:spacing w:before="120"/>
            </w:pPr>
            <w:r w:rsidRPr="005971E4">
              <w:t>Put away all kitchen equipment</w:t>
            </w:r>
            <w:r w:rsidR="00A80BEB">
              <w:t>.</w:t>
            </w:r>
          </w:p>
        </w:tc>
      </w:tr>
      <w:tr w:rsidR="0050050E" w14:paraId="3FF93932" w14:textId="77777777" w:rsidTr="00F74098">
        <w:tc>
          <w:tcPr>
            <w:tcW w:w="4111" w:type="dxa"/>
          </w:tcPr>
          <w:p w14:paraId="367550EF" w14:textId="3C6E8940" w:rsidR="0050050E" w:rsidRPr="005971E4" w:rsidRDefault="0050050E" w:rsidP="00101D5D">
            <w:pPr>
              <w:spacing w:before="120"/>
            </w:pPr>
            <w:r w:rsidRPr="005971E4">
              <w:t>Put away all kitchen equipment</w:t>
            </w:r>
            <w:r w:rsidR="00A80BEB">
              <w:t>.</w:t>
            </w:r>
          </w:p>
        </w:tc>
        <w:tc>
          <w:tcPr>
            <w:tcW w:w="284" w:type="dxa"/>
            <w:tcBorders>
              <w:top w:val="nil"/>
              <w:bottom w:val="nil"/>
            </w:tcBorders>
          </w:tcPr>
          <w:p w14:paraId="4DAEA169" w14:textId="77777777" w:rsidR="0050050E" w:rsidRDefault="0050050E" w:rsidP="00101D5D">
            <w:pPr>
              <w:spacing w:before="120"/>
            </w:pPr>
          </w:p>
        </w:tc>
        <w:tc>
          <w:tcPr>
            <w:tcW w:w="709" w:type="dxa"/>
          </w:tcPr>
          <w:p w14:paraId="20712CFE" w14:textId="0E1E7C3E" w:rsidR="0050050E" w:rsidRDefault="00654985" w:rsidP="00101D5D">
            <w:pPr>
              <w:spacing w:before="120"/>
            </w:pPr>
            <w:r>
              <w:t>11</w:t>
            </w:r>
          </w:p>
        </w:tc>
        <w:tc>
          <w:tcPr>
            <w:tcW w:w="4819" w:type="dxa"/>
          </w:tcPr>
          <w:p w14:paraId="3F732903" w14:textId="777AC46E" w:rsidR="0050050E" w:rsidRDefault="00EF4EDE" w:rsidP="00101D5D">
            <w:pPr>
              <w:spacing w:before="120"/>
            </w:pPr>
            <w:r w:rsidRPr="005971E4">
              <w:t>Wipe down all benches and sink top</w:t>
            </w:r>
            <w:r w:rsidR="00A80BEB">
              <w:t>.</w:t>
            </w:r>
          </w:p>
        </w:tc>
      </w:tr>
    </w:tbl>
    <w:p w14:paraId="6BB5687A" w14:textId="0587AC26" w:rsidR="007134A8" w:rsidRPr="00A80BEB" w:rsidRDefault="007134A8" w:rsidP="00A80BEB">
      <w:pPr>
        <w:pStyle w:val="Heading2"/>
      </w:pPr>
      <w:bookmarkStart w:id="9" w:name="_Toc198133186"/>
      <w:r>
        <w:lastRenderedPageBreak/>
        <w:t xml:space="preserve">Kitchen </w:t>
      </w:r>
      <w:r w:rsidR="008B7011">
        <w:t>e</w:t>
      </w:r>
      <w:r>
        <w:t>quipment</w:t>
      </w:r>
      <w:bookmarkEnd w:id="9"/>
    </w:p>
    <w:p w14:paraId="1719E791" w14:textId="127FC53C" w:rsidR="00FB2A78" w:rsidRPr="00FB2A78" w:rsidRDefault="00A01D38" w:rsidP="00FB2A78">
      <w:r>
        <w:rPr>
          <w:noProof/>
        </w:rPr>
        <w:drawing>
          <wp:anchor distT="0" distB="0" distL="114300" distR="114300" simplePos="0" relativeHeight="251658240" behindDoc="0" locked="0" layoutInCell="1" allowOverlap="1" wp14:anchorId="0C316572" wp14:editId="282E51DC">
            <wp:simplePos x="0" y="0"/>
            <wp:positionH relativeFrom="margin">
              <wp:posOffset>2334260</wp:posOffset>
            </wp:positionH>
            <wp:positionV relativeFrom="margin">
              <wp:posOffset>876300</wp:posOffset>
            </wp:positionV>
            <wp:extent cx="3759835" cy="7721600"/>
            <wp:effectExtent l="0" t="0" r="0" b="0"/>
            <wp:wrapSquare wrapText="bothSides"/>
            <wp:docPr id="2012534322" name="Picture 3" descr="A collage of kitchen utensil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534322" name="Picture 3" descr="A collage of kitchen utensils.&#10;&#10;"/>
                    <pic:cNvPicPr/>
                  </pic:nvPicPr>
                  <pic:blipFill>
                    <a:blip r:embed="rId13">
                      <a:extLst>
                        <a:ext uri="{28A0092B-C50C-407E-A947-70E740481C1C}">
                          <a14:useLocalDpi xmlns:a14="http://schemas.microsoft.com/office/drawing/2010/main" val="0"/>
                        </a:ext>
                      </a:extLst>
                    </a:blip>
                    <a:stretch>
                      <a:fillRect/>
                    </a:stretch>
                  </pic:blipFill>
                  <pic:spPr>
                    <a:xfrm>
                      <a:off x="0" y="0"/>
                      <a:ext cx="3759835" cy="7721600"/>
                    </a:xfrm>
                    <a:prstGeom prst="rect">
                      <a:avLst/>
                    </a:prstGeom>
                  </pic:spPr>
                </pic:pic>
              </a:graphicData>
            </a:graphic>
            <wp14:sizeRelH relativeFrom="margin">
              <wp14:pctWidth>0</wp14:pctWidth>
            </wp14:sizeRelH>
            <wp14:sizeRelV relativeFrom="margin">
              <wp14:pctHeight>0</wp14:pctHeight>
            </wp14:sizeRelV>
          </wp:anchor>
        </w:drawing>
      </w:r>
      <w:r w:rsidR="00FB2A78">
        <w:t>Match the picture to the word by placing the number in the empt</w:t>
      </w:r>
      <w:r w:rsidR="009057E4">
        <w:t>y box</w:t>
      </w:r>
      <w:r w:rsidR="00BA2200">
        <w:t>.</w:t>
      </w:r>
    </w:p>
    <w:tbl>
      <w:tblPr>
        <w:tblStyle w:val="PlainTable1"/>
        <w:tblpPr w:leftFromText="180" w:rightFromText="180" w:vertAnchor="text" w:tblpY="1"/>
        <w:tblOverlap w:val="never"/>
        <w:tblW w:w="0" w:type="auto"/>
        <w:tblLook w:val="04A0" w:firstRow="1" w:lastRow="0" w:firstColumn="1" w:lastColumn="0" w:noHBand="0" w:noVBand="1"/>
        <w:tblDescription w:val="List of food equipment words."/>
      </w:tblPr>
      <w:tblGrid>
        <w:gridCol w:w="2547"/>
        <w:gridCol w:w="425"/>
      </w:tblGrid>
      <w:tr w:rsidR="006D6AE2" w14:paraId="505D7933" w14:textId="77777777" w:rsidTr="002D03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D72FD56" w14:textId="6C1AE7D4" w:rsidR="006D6AE2" w:rsidRDefault="00450402" w:rsidP="00777AEA">
            <w:pPr>
              <w:spacing w:line="240" w:lineRule="auto"/>
            </w:pPr>
            <w:r>
              <w:t>p</w:t>
            </w:r>
            <w:r w:rsidR="009057E4">
              <w:t>eeler</w:t>
            </w:r>
          </w:p>
        </w:tc>
        <w:tc>
          <w:tcPr>
            <w:tcW w:w="425" w:type="dxa"/>
          </w:tcPr>
          <w:p w14:paraId="1F6DBFA2" w14:textId="75B534E2" w:rsidR="006D6AE2" w:rsidRDefault="006D6AE2" w:rsidP="00777AEA">
            <w:pPr>
              <w:spacing w:line="240" w:lineRule="auto"/>
              <w:cnfStyle w:val="100000000000" w:firstRow="1" w:lastRow="0" w:firstColumn="0" w:lastColumn="0" w:oddVBand="0" w:evenVBand="0" w:oddHBand="0" w:evenHBand="0" w:firstRowFirstColumn="0" w:firstRowLastColumn="0" w:lastRowFirstColumn="0" w:lastRowLastColumn="0"/>
            </w:pPr>
          </w:p>
        </w:tc>
      </w:tr>
      <w:tr w:rsidR="006D6AE2" w14:paraId="000A39AD" w14:textId="77777777" w:rsidTr="002D0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CFF8114" w14:textId="75CCBB98" w:rsidR="006D6AE2" w:rsidRDefault="00F75951" w:rsidP="00777AEA">
            <w:pPr>
              <w:spacing w:line="240" w:lineRule="auto"/>
            </w:pPr>
            <w:r>
              <w:t>C</w:t>
            </w:r>
            <w:r w:rsidR="009057E4">
              <w:t>hef</w:t>
            </w:r>
            <w:r>
              <w:t>’</w:t>
            </w:r>
            <w:r w:rsidR="009057E4">
              <w:t>s knife</w:t>
            </w:r>
          </w:p>
        </w:tc>
        <w:tc>
          <w:tcPr>
            <w:tcW w:w="425" w:type="dxa"/>
          </w:tcPr>
          <w:p w14:paraId="6107B727" w14:textId="77777777" w:rsidR="006D6AE2" w:rsidRDefault="006D6AE2" w:rsidP="00777AEA">
            <w:pPr>
              <w:spacing w:line="240" w:lineRule="auto"/>
              <w:cnfStyle w:val="000000100000" w:firstRow="0" w:lastRow="0" w:firstColumn="0" w:lastColumn="0" w:oddVBand="0" w:evenVBand="0" w:oddHBand="1" w:evenHBand="0" w:firstRowFirstColumn="0" w:firstRowLastColumn="0" w:lastRowFirstColumn="0" w:lastRowLastColumn="0"/>
            </w:pPr>
          </w:p>
        </w:tc>
      </w:tr>
      <w:tr w:rsidR="006D6AE2" w14:paraId="2790AC8C" w14:textId="77777777" w:rsidTr="002D0368">
        <w:tc>
          <w:tcPr>
            <w:cnfStyle w:val="001000000000" w:firstRow="0" w:lastRow="0" w:firstColumn="1" w:lastColumn="0" w:oddVBand="0" w:evenVBand="0" w:oddHBand="0" w:evenHBand="0" w:firstRowFirstColumn="0" w:firstRowLastColumn="0" w:lastRowFirstColumn="0" w:lastRowLastColumn="0"/>
            <w:tcW w:w="2547" w:type="dxa"/>
          </w:tcPr>
          <w:p w14:paraId="2353418B" w14:textId="03E97A31" w:rsidR="006D6AE2" w:rsidRDefault="00450402" w:rsidP="00777AEA">
            <w:pPr>
              <w:spacing w:line="240" w:lineRule="auto"/>
            </w:pPr>
            <w:r>
              <w:t>s</w:t>
            </w:r>
            <w:r w:rsidR="009057E4">
              <w:t>aucepan</w:t>
            </w:r>
          </w:p>
        </w:tc>
        <w:tc>
          <w:tcPr>
            <w:tcW w:w="425" w:type="dxa"/>
          </w:tcPr>
          <w:p w14:paraId="4C0644F8" w14:textId="77777777" w:rsidR="006D6AE2" w:rsidRDefault="006D6AE2" w:rsidP="00777AEA">
            <w:pPr>
              <w:spacing w:line="240" w:lineRule="auto"/>
              <w:cnfStyle w:val="000000000000" w:firstRow="0" w:lastRow="0" w:firstColumn="0" w:lastColumn="0" w:oddVBand="0" w:evenVBand="0" w:oddHBand="0" w:evenHBand="0" w:firstRowFirstColumn="0" w:firstRowLastColumn="0" w:lastRowFirstColumn="0" w:lastRowLastColumn="0"/>
            </w:pPr>
          </w:p>
        </w:tc>
      </w:tr>
      <w:tr w:rsidR="006D6AE2" w14:paraId="0460EC87" w14:textId="77777777" w:rsidTr="002D0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4383127" w14:textId="347BF9FA" w:rsidR="006D6AE2" w:rsidRDefault="00450402" w:rsidP="00777AEA">
            <w:pPr>
              <w:spacing w:line="240" w:lineRule="auto"/>
            </w:pPr>
            <w:r>
              <w:t>p</w:t>
            </w:r>
            <w:r w:rsidR="009057E4">
              <w:t>late</w:t>
            </w:r>
          </w:p>
        </w:tc>
        <w:tc>
          <w:tcPr>
            <w:tcW w:w="425" w:type="dxa"/>
          </w:tcPr>
          <w:p w14:paraId="2AC28B26" w14:textId="77777777" w:rsidR="006D6AE2" w:rsidRDefault="006D6AE2" w:rsidP="00777AEA">
            <w:pPr>
              <w:spacing w:line="240" w:lineRule="auto"/>
              <w:cnfStyle w:val="000000100000" w:firstRow="0" w:lastRow="0" w:firstColumn="0" w:lastColumn="0" w:oddVBand="0" w:evenVBand="0" w:oddHBand="1" w:evenHBand="0" w:firstRowFirstColumn="0" w:firstRowLastColumn="0" w:lastRowFirstColumn="0" w:lastRowLastColumn="0"/>
            </w:pPr>
          </w:p>
        </w:tc>
      </w:tr>
      <w:tr w:rsidR="006D6AE2" w14:paraId="108C6750" w14:textId="77777777" w:rsidTr="002D0368">
        <w:tc>
          <w:tcPr>
            <w:cnfStyle w:val="001000000000" w:firstRow="0" w:lastRow="0" w:firstColumn="1" w:lastColumn="0" w:oddVBand="0" w:evenVBand="0" w:oddHBand="0" w:evenHBand="0" w:firstRowFirstColumn="0" w:firstRowLastColumn="0" w:lastRowFirstColumn="0" w:lastRowLastColumn="0"/>
            <w:tcW w:w="2547" w:type="dxa"/>
          </w:tcPr>
          <w:p w14:paraId="155EA19B" w14:textId="0D75260D" w:rsidR="006D6AE2" w:rsidRDefault="00450402" w:rsidP="00777AEA">
            <w:pPr>
              <w:spacing w:line="240" w:lineRule="auto"/>
            </w:pPr>
            <w:r>
              <w:t>w</w:t>
            </w:r>
            <w:r w:rsidR="009057E4">
              <w:t>ooden spoon</w:t>
            </w:r>
          </w:p>
        </w:tc>
        <w:tc>
          <w:tcPr>
            <w:tcW w:w="425" w:type="dxa"/>
          </w:tcPr>
          <w:p w14:paraId="6A6A7160" w14:textId="77777777" w:rsidR="006D6AE2" w:rsidRDefault="006D6AE2" w:rsidP="00777AEA">
            <w:pPr>
              <w:spacing w:line="240" w:lineRule="auto"/>
              <w:cnfStyle w:val="000000000000" w:firstRow="0" w:lastRow="0" w:firstColumn="0" w:lastColumn="0" w:oddVBand="0" w:evenVBand="0" w:oddHBand="0" w:evenHBand="0" w:firstRowFirstColumn="0" w:firstRowLastColumn="0" w:lastRowFirstColumn="0" w:lastRowLastColumn="0"/>
            </w:pPr>
          </w:p>
        </w:tc>
      </w:tr>
      <w:tr w:rsidR="006D6AE2" w14:paraId="2F166445" w14:textId="77777777" w:rsidTr="002D0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5643011" w14:textId="2EDC3448" w:rsidR="006D6AE2" w:rsidRDefault="00450402" w:rsidP="00777AEA">
            <w:pPr>
              <w:spacing w:line="240" w:lineRule="auto"/>
            </w:pPr>
            <w:r>
              <w:t>c</w:t>
            </w:r>
            <w:r w:rsidR="009057E4">
              <w:t>olander</w:t>
            </w:r>
          </w:p>
        </w:tc>
        <w:tc>
          <w:tcPr>
            <w:tcW w:w="425" w:type="dxa"/>
          </w:tcPr>
          <w:p w14:paraId="1F94EB5F" w14:textId="77777777" w:rsidR="006D6AE2" w:rsidRDefault="006D6AE2" w:rsidP="00777AEA">
            <w:pPr>
              <w:spacing w:line="240" w:lineRule="auto"/>
              <w:cnfStyle w:val="000000100000" w:firstRow="0" w:lastRow="0" w:firstColumn="0" w:lastColumn="0" w:oddVBand="0" w:evenVBand="0" w:oddHBand="1" w:evenHBand="0" w:firstRowFirstColumn="0" w:firstRowLastColumn="0" w:lastRowFirstColumn="0" w:lastRowLastColumn="0"/>
            </w:pPr>
          </w:p>
        </w:tc>
      </w:tr>
      <w:tr w:rsidR="006D6AE2" w14:paraId="4E826820" w14:textId="77777777" w:rsidTr="002D0368">
        <w:tc>
          <w:tcPr>
            <w:cnfStyle w:val="001000000000" w:firstRow="0" w:lastRow="0" w:firstColumn="1" w:lastColumn="0" w:oddVBand="0" w:evenVBand="0" w:oddHBand="0" w:evenHBand="0" w:firstRowFirstColumn="0" w:firstRowLastColumn="0" w:lastRowFirstColumn="0" w:lastRowLastColumn="0"/>
            <w:tcW w:w="2547" w:type="dxa"/>
          </w:tcPr>
          <w:p w14:paraId="09116CDB" w14:textId="309BE0FA" w:rsidR="006D6AE2" w:rsidRDefault="00450402" w:rsidP="00777AEA">
            <w:pPr>
              <w:spacing w:line="240" w:lineRule="auto"/>
            </w:pPr>
            <w:r>
              <w:t>s</w:t>
            </w:r>
            <w:r w:rsidR="009057E4">
              <w:t>ifter</w:t>
            </w:r>
          </w:p>
        </w:tc>
        <w:tc>
          <w:tcPr>
            <w:tcW w:w="425" w:type="dxa"/>
          </w:tcPr>
          <w:p w14:paraId="7C89D377" w14:textId="77777777" w:rsidR="006D6AE2" w:rsidRDefault="006D6AE2" w:rsidP="00777AEA">
            <w:pPr>
              <w:spacing w:line="240" w:lineRule="auto"/>
              <w:cnfStyle w:val="000000000000" w:firstRow="0" w:lastRow="0" w:firstColumn="0" w:lastColumn="0" w:oddVBand="0" w:evenVBand="0" w:oddHBand="0" w:evenHBand="0" w:firstRowFirstColumn="0" w:firstRowLastColumn="0" w:lastRowFirstColumn="0" w:lastRowLastColumn="0"/>
            </w:pPr>
          </w:p>
        </w:tc>
      </w:tr>
      <w:tr w:rsidR="006D6AE2" w14:paraId="15A47AF9" w14:textId="77777777" w:rsidTr="002D0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BE1830A" w14:textId="1B1E232B" w:rsidR="006D6AE2" w:rsidRDefault="00450402" w:rsidP="00777AEA">
            <w:pPr>
              <w:spacing w:line="240" w:lineRule="auto"/>
            </w:pPr>
            <w:r>
              <w:t>g</w:t>
            </w:r>
            <w:r w:rsidR="009057E4">
              <w:t>rater</w:t>
            </w:r>
          </w:p>
        </w:tc>
        <w:tc>
          <w:tcPr>
            <w:tcW w:w="425" w:type="dxa"/>
          </w:tcPr>
          <w:p w14:paraId="156D1AA9" w14:textId="77777777" w:rsidR="006D6AE2" w:rsidRDefault="006D6AE2" w:rsidP="00777AEA">
            <w:pPr>
              <w:spacing w:line="240" w:lineRule="auto"/>
              <w:cnfStyle w:val="000000100000" w:firstRow="0" w:lastRow="0" w:firstColumn="0" w:lastColumn="0" w:oddVBand="0" w:evenVBand="0" w:oddHBand="1" w:evenHBand="0" w:firstRowFirstColumn="0" w:firstRowLastColumn="0" w:lastRowFirstColumn="0" w:lastRowLastColumn="0"/>
            </w:pPr>
          </w:p>
        </w:tc>
      </w:tr>
      <w:tr w:rsidR="006D6AE2" w14:paraId="30F795A2" w14:textId="77777777" w:rsidTr="002D0368">
        <w:tc>
          <w:tcPr>
            <w:cnfStyle w:val="001000000000" w:firstRow="0" w:lastRow="0" w:firstColumn="1" w:lastColumn="0" w:oddVBand="0" w:evenVBand="0" w:oddHBand="0" w:evenHBand="0" w:firstRowFirstColumn="0" w:firstRowLastColumn="0" w:lastRowFirstColumn="0" w:lastRowLastColumn="0"/>
            <w:tcW w:w="2547" w:type="dxa"/>
          </w:tcPr>
          <w:p w14:paraId="620E5110" w14:textId="1D1229E5" w:rsidR="006D6AE2" w:rsidRDefault="00450402" w:rsidP="00777AEA">
            <w:pPr>
              <w:spacing w:line="240" w:lineRule="auto"/>
            </w:pPr>
            <w:r>
              <w:t>s</w:t>
            </w:r>
            <w:r w:rsidR="009057E4">
              <w:t>patula</w:t>
            </w:r>
          </w:p>
        </w:tc>
        <w:tc>
          <w:tcPr>
            <w:tcW w:w="425" w:type="dxa"/>
          </w:tcPr>
          <w:p w14:paraId="5A48ABE7" w14:textId="77777777" w:rsidR="006D6AE2" w:rsidRDefault="006D6AE2" w:rsidP="00777AEA">
            <w:pPr>
              <w:spacing w:line="240" w:lineRule="auto"/>
              <w:cnfStyle w:val="000000000000" w:firstRow="0" w:lastRow="0" w:firstColumn="0" w:lastColumn="0" w:oddVBand="0" w:evenVBand="0" w:oddHBand="0" w:evenHBand="0" w:firstRowFirstColumn="0" w:firstRowLastColumn="0" w:lastRowFirstColumn="0" w:lastRowLastColumn="0"/>
            </w:pPr>
          </w:p>
        </w:tc>
      </w:tr>
      <w:tr w:rsidR="006D6AE2" w14:paraId="61380A59" w14:textId="77777777" w:rsidTr="002D0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5344417" w14:textId="4348059D" w:rsidR="006D6AE2" w:rsidRDefault="00450402" w:rsidP="00777AEA">
            <w:pPr>
              <w:spacing w:line="240" w:lineRule="auto"/>
            </w:pPr>
            <w:r>
              <w:t>m</w:t>
            </w:r>
            <w:r w:rsidR="009057E4">
              <w:t>easuring cups</w:t>
            </w:r>
          </w:p>
        </w:tc>
        <w:tc>
          <w:tcPr>
            <w:tcW w:w="425" w:type="dxa"/>
          </w:tcPr>
          <w:p w14:paraId="6124F0D5" w14:textId="77777777" w:rsidR="006D6AE2" w:rsidRDefault="006D6AE2" w:rsidP="00777AEA">
            <w:pPr>
              <w:spacing w:line="240" w:lineRule="auto"/>
              <w:cnfStyle w:val="000000100000" w:firstRow="0" w:lastRow="0" w:firstColumn="0" w:lastColumn="0" w:oddVBand="0" w:evenVBand="0" w:oddHBand="1" w:evenHBand="0" w:firstRowFirstColumn="0" w:firstRowLastColumn="0" w:lastRowFirstColumn="0" w:lastRowLastColumn="0"/>
            </w:pPr>
          </w:p>
        </w:tc>
      </w:tr>
      <w:tr w:rsidR="006D6AE2" w14:paraId="53111EE0" w14:textId="77777777" w:rsidTr="002D0368">
        <w:tc>
          <w:tcPr>
            <w:cnfStyle w:val="001000000000" w:firstRow="0" w:lastRow="0" w:firstColumn="1" w:lastColumn="0" w:oddVBand="0" w:evenVBand="0" w:oddHBand="0" w:evenHBand="0" w:firstRowFirstColumn="0" w:firstRowLastColumn="0" w:lastRowFirstColumn="0" w:lastRowLastColumn="0"/>
            <w:tcW w:w="2547" w:type="dxa"/>
          </w:tcPr>
          <w:p w14:paraId="3DF1D28C" w14:textId="10667E06" w:rsidR="006D6AE2" w:rsidRDefault="00450402" w:rsidP="00777AEA">
            <w:pPr>
              <w:spacing w:line="240" w:lineRule="auto"/>
            </w:pPr>
            <w:r>
              <w:t>f</w:t>
            </w:r>
            <w:r w:rsidR="009057E4">
              <w:t>rypan</w:t>
            </w:r>
          </w:p>
        </w:tc>
        <w:tc>
          <w:tcPr>
            <w:tcW w:w="425" w:type="dxa"/>
          </w:tcPr>
          <w:p w14:paraId="01271304" w14:textId="77777777" w:rsidR="006D6AE2" w:rsidRDefault="006D6AE2" w:rsidP="00777AEA">
            <w:pPr>
              <w:spacing w:line="240" w:lineRule="auto"/>
              <w:cnfStyle w:val="000000000000" w:firstRow="0" w:lastRow="0" w:firstColumn="0" w:lastColumn="0" w:oddVBand="0" w:evenVBand="0" w:oddHBand="0" w:evenHBand="0" w:firstRowFirstColumn="0" w:firstRowLastColumn="0" w:lastRowFirstColumn="0" w:lastRowLastColumn="0"/>
            </w:pPr>
          </w:p>
        </w:tc>
      </w:tr>
      <w:tr w:rsidR="006D6AE2" w14:paraId="3E32F27C" w14:textId="77777777" w:rsidTr="002D0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2DA4779" w14:textId="74AF70C1" w:rsidR="006D6AE2" w:rsidRDefault="00450402" w:rsidP="00777AEA">
            <w:pPr>
              <w:spacing w:line="240" w:lineRule="auto"/>
            </w:pPr>
            <w:r>
              <w:t>l</w:t>
            </w:r>
            <w:r w:rsidR="009057E4">
              <w:t>adle</w:t>
            </w:r>
          </w:p>
        </w:tc>
        <w:tc>
          <w:tcPr>
            <w:tcW w:w="425" w:type="dxa"/>
          </w:tcPr>
          <w:p w14:paraId="1AF4D8EE" w14:textId="77777777" w:rsidR="006D6AE2" w:rsidRDefault="006D6AE2" w:rsidP="00777AEA">
            <w:pPr>
              <w:spacing w:line="240" w:lineRule="auto"/>
              <w:cnfStyle w:val="000000100000" w:firstRow="0" w:lastRow="0" w:firstColumn="0" w:lastColumn="0" w:oddVBand="0" w:evenVBand="0" w:oddHBand="1" w:evenHBand="0" w:firstRowFirstColumn="0" w:firstRowLastColumn="0" w:lastRowFirstColumn="0" w:lastRowLastColumn="0"/>
            </w:pPr>
          </w:p>
        </w:tc>
      </w:tr>
      <w:tr w:rsidR="006D6AE2" w14:paraId="41B2468B" w14:textId="77777777" w:rsidTr="002D0368">
        <w:tc>
          <w:tcPr>
            <w:cnfStyle w:val="001000000000" w:firstRow="0" w:lastRow="0" w:firstColumn="1" w:lastColumn="0" w:oddVBand="0" w:evenVBand="0" w:oddHBand="0" w:evenHBand="0" w:firstRowFirstColumn="0" w:firstRowLastColumn="0" w:lastRowFirstColumn="0" w:lastRowLastColumn="0"/>
            <w:tcW w:w="2547" w:type="dxa"/>
          </w:tcPr>
          <w:p w14:paraId="438D5896" w14:textId="6B62B1E3" w:rsidR="006D6AE2" w:rsidRDefault="00450402" w:rsidP="00777AEA">
            <w:pPr>
              <w:spacing w:line="240" w:lineRule="auto"/>
            </w:pPr>
            <w:r>
              <w:t>w</w:t>
            </w:r>
            <w:r w:rsidR="009057E4">
              <w:t>hisk</w:t>
            </w:r>
          </w:p>
        </w:tc>
        <w:tc>
          <w:tcPr>
            <w:tcW w:w="425" w:type="dxa"/>
          </w:tcPr>
          <w:p w14:paraId="208C4EA8" w14:textId="77777777" w:rsidR="006D6AE2" w:rsidRDefault="006D6AE2" w:rsidP="00777AEA">
            <w:pPr>
              <w:spacing w:line="240" w:lineRule="auto"/>
              <w:cnfStyle w:val="000000000000" w:firstRow="0" w:lastRow="0" w:firstColumn="0" w:lastColumn="0" w:oddVBand="0" w:evenVBand="0" w:oddHBand="0" w:evenHBand="0" w:firstRowFirstColumn="0" w:firstRowLastColumn="0" w:lastRowFirstColumn="0" w:lastRowLastColumn="0"/>
            </w:pPr>
          </w:p>
        </w:tc>
      </w:tr>
      <w:tr w:rsidR="006D6AE2" w14:paraId="202EE79C" w14:textId="77777777" w:rsidTr="002D0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F490F38" w14:textId="28EF048F" w:rsidR="006D6AE2" w:rsidRDefault="00450402" w:rsidP="00777AEA">
            <w:pPr>
              <w:spacing w:line="240" w:lineRule="auto"/>
            </w:pPr>
            <w:r>
              <w:t>m</w:t>
            </w:r>
            <w:r w:rsidR="009057E4">
              <w:t>easuring spoons</w:t>
            </w:r>
          </w:p>
        </w:tc>
        <w:tc>
          <w:tcPr>
            <w:tcW w:w="425" w:type="dxa"/>
          </w:tcPr>
          <w:p w14:paraId="60D9D78B" w14:textId="77777777" w:rsidR="006D6AE2" w:rsidRDefault="006D6AE2" w:rsidP="00777AEA">
            <w:pPr>
              <w:spacing w:line="240" w:lineRule="auto"/>
              <w:cnfStyle w:val="000000100000" w:firstRow="0" w:lastRow="0" w:firstColumn="0" w:lastColumn="0" w:oddVBand="0" w:evenVBand="0" w:oddHBand="1" w:evenHBand="0" w:firstRowFirstColumn="0" w:firstRowLastColumn="0" w:lastRowFirstColumn="0" w:lastRowLastColumn="0"/>
            </w:pPr>
          </w:p>
        </w:tc>
      </w:tr>
      <w:tr w:rsidR="006D6AE2" w14:paraId="32B2EC33" w14:textId="77777777" w:rsidTr="002D0368">
        <w:tc>
          <w:tcPr>
            <w:cnfStyle w:val="001000000000" w:firstRow="0" w:lastRow="0" w:firstColumn="1" w:lastColumn="0" w:oddVBand="0" w:evenVBand="0" w:oddHBand="0" w:evenHBand="0" w:firstRowFirstColumn="0" w:firstRowLastColumn="0" w:lastRowFirstColumn="0" w:lastRowLastColumn="0"/>
            <w:tcW w:w="2547" w:type="dxa"/>
          </w:tcPr>
          <w:p w14:paraId="427805AB" w14:textId="785D976C" w:rsidR="006D6AE2" w:rsidRDefault="00450402" w:rsidP="00777AEA">
            <w:pPr>
              <w:spacing w:line="240" w:lineRule="auto"/>
            </w:pPr>
            <w:r>
              <w:t>rolling pin</w:t>
            </w:r>
          </w:p>
        </w:tc>
        <w:tc>
          <w:tcPr>
            <w:tcW w:w="425" w:type="dxa"/>
          </w:tcPr>
          <w:p w14:paraId="117E3B3A" w14:textId="77777777" w:rsidR="006D6AE2" w:rsidRDefault="006D6AE2" w:rsidP="00777AEA">
            <w:pPr>
              <w:spacing w:line="240" w:lineRule="auto"/>
              <w:cnfStyle w:val="000000000000" w:firstRow="0" w:lastRow="0" w:firstColumn="0" w:lastColumn="0" w:oddVBand="0" w:evenVBand="0" w:oddHBand="0" w:evenHBand="0" w:firstRowFirstColumn="0" w:firstRowLastColumn="0" w:lastRowFirstColumn="0" w:lastRowLastColumn="0"/>
            </w:pPr>
          </w:p>
        </w:tc>
      </w:tr>
      <w:tr w:rsidR="006D6AE2" w14:paraId="3267D00C" w14:textId="77777777" w:rsidTr="002D0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51C28FC" w14:textId="25592244" w:rsidR="006D6AE2" w:rsidRDefault="00450402" w:rsidP="00777AEA">
            <w:pPr>
              <w:spacing w:line="240" w:lineRule="auto"/>
            </w:pPr>
            <w:r>
              <w:t>measuring jug</w:t>
            </w:r>
          </w:p>
        </w:tc>
        <w:tc>
          <w:tcPr>
            <w:tcW w:w="425" w:type="dxa"/>
          </w:tcPr>
          <w:p w14:paraId="745D17D2" w14:textId="77777777" w:rsidR="006D6AE2" w:rsidRDefault="006D6AE2" w:rsidP="00777AEA">
            <w:pPr>
              <w:spacing w:line="240" w:lineRule="auto"/>
              <w:cnfStyle w:val="000000100000" w:firstRow="0" w:lastRow="0" w:firstColumn="0" w:lastColumn="0" w:oddVBand="0" w:evenVBand="0" w:oddHBand="1" w:evenHBand="0" w:firstRowFirstColumn="0" w:firstRowLastColumn="0" w:lastRowFirstColumn="0" w:lastRowLastColumn="0"/>
            </w:pPr>
          </w:p>
        </w:tc>
      </w:tr>
      <w:tr w:rsidR="006D6AE2" w14:paraId="7ED8CD9F" w14:textId="77777777" w:rsidTr="002D0368">
        <w:tc>
          <w:tcPr>
            <w:cnfStyle w:val="001000000000" w:firstRow="0" w:lastRow="0" w:firstColumn="1" w:lastColumn="0" w:oddVBand="0" w:evenVBand="0" w:oddHBand="0" w:evenHBand="0" w:firstRowFirstColumn="0" w:firstRowLastColumn="0" w:lastRowFirstColumn="0" w:lastRowLastColumn="0"/>
            <w:tcW w:w="2547" w:type="dxa"/>
          </w:tcPr>
          <w:p w14:paraId="53A52078" w14:textId="1ACBD33D" w:rsidR="006D6AE2" w:rsidRDefault="00450402" w:rsidP="00777AEA">
            <w:pPr>
              <w:spacing w:line="240" w:lineRule="auto"/>
            </w:pPr>
            <w:r>
              <w:t>scraper</w:t>
            </w:r>
          </w:p>
        </w:tc>
        <w:tc>
          <w:tcPr>
            <w:tcW w:w="425" w:type="dxa"/>
          </w:tcPr>
          <w:p w14:paraId="00DB79B5" w14:textId="77777777" w:rsidR="006D6AE2" w:rsidRDefault="006D6AE2" w:rsidP="00777AEA">
            <w:pPr>
              <w:spacing w:line="240" w:lineRule="auto"/>
              <w:cnfStyle w:val="000000000000" w:firstRow="0" w:lastRow="0" w:firstColumn="0" w:lastColumn="0" w:oddVBand="0" w:evenVBand="0" w:oddHBand="0" w:evenHBand="0" w:firstRowFirstColumn="0" w:firstRowLastColumn="0" w:lastRowFirstColumn="0" w:lastRowLastColumn="0"/>
            </w:pPr>
          </w:p>
        </w:tc>
      </w:tr>
      <w:tr w:rsidR="006D6AE2" w14:paraId="68A9776F" w14:textId="77777777" w:rsidTr="002D0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E5547CB" w14:textId="0D4247A7" w:rsidR="006D6AE2" w:rsidRDefault="00450402" w:rsidP="00777AEA">
            <w:pPr>
              <w:spacing w:line="240" w:lineRule="auto"/>
            </w:pPr>
            <w:r>
              <w:t>mixing bowl</w:t>
            </w:r>
          </w:p>
        </w:tc>
        <w:tc>
          <w:tcPr>
            <w:tcW w:w="425" w:type="dxa"/>
          </w:tcPr>
          <w:p w14:paraId="08B025DE" w14:textId="77777777" w:rsidR="006D6AE2" w:rsidRDefault="006D6AE2" w:rsidP="00777AEA">
            <w:pPr>
              <w:spacing w:line="240" w:lineRule="auto"/>
              <w:cnfStyle w:val="000000100000" w:firstRow="0" w:lastRow="0" w:firstColumn="0" w:lastColumn="0" w:oddVBand="0" w:evenVBand="0" w:oddHBand="1" w:evenHBand="0" w:firstRowFirstColumn="0" w:firstRowLastColumn="0" w:lastRowFirstColumn="0" w:lastRowLastColumn="0"/>
            </w:pPr>
          </w:p>
        </w:tc>
      </w:tr>
      <w:tr w:rsidR="006D6AE2" w14:paraId="56ED1FF4" w14:textId="77777777" w:rsidTr="002D0368">
        <w:tc>
          <w:tcPr>
            <w:cnfStyle w:val="001000000000" w:firstRow="0" w:lastRow="0" w:firstColumn="1" w:lastColumn="0" w:oddVBand="0" w:evenVBand="0" w:oddHBand="0" w:evenHBand="0" w:firstRowFirstColumn="0" w:firstRowLastColumn="0" w:lastRowFirstColumn="0" w:lastRowLastColumn="0"/>
            <w:tcW w:w="2547" w:type="dxa"/>
          </w:tcPr>
          <w:p w14:paraId="4857C998" w14:textId="5C4673F1" w:rsidR="006D6AE2" w:rsidRDefault="00450402" w:rsidP="00777AEA">
            <w:pPr>
              <w:spacing w:line="240" w:lineRule="auto"/>
            </w:pPr>
            <w:r>
              <w:t>toaster</w:t>
            </w:r>
          </w:p>
        </w:tc>
        <w:tc>
          <w:tcPr>
            <w:tcW w:w="425" w:type="dxa"/>
          </w:tcPr>
          <w:p w14:paraId="6ADDB81D" w14:textId="77777777" w:rsidR="006D6AE2" w:rsidRDefault="006D6AE2" w:rsidP="00777AEA">
            <w:pPr>
              <w:spacing w:line="240" w:lineRule="auto"/>
              <w:cnfStyle w:val="000000000000" w:firstRow="0" w:lastRow="0" w:firstColumn="0" w:lastColumn="0" w:oddVBand="0" w:evenVBand="0" w:oddHBand="0" w:evenHBand="0" w:firstRowFirstColumn="0" w:firstRowLastColumn="0" w:lastRowFirstColumn="0" w:lastRowLastColumn="0"/>
            </w:pPr>
          </w:p>
        </w:tc>
      </w:tr>
      <w:tr w:rsidR="006D6AE2" w14:paraId="6A2A13C3" w14:textId="77777777" w:rsidTr="002D03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1EFB160" w14:textId="238D64D0" w:rsidR="006D6AE2" w:rsidRDefault="00450402" w:rsidP="00777AEA">
            <w:pPr>
              <w:spacing w:line="240" w:lineRule="auto"/>
            </w:pPr>
            <w:r>
              <w:t>sieve</w:t>
            </w:r>
          </w:p>
        </w:tc>
        <w:tc>
          <w:tcPr>
            <w:tcW w:w="425" w:type="dxa"/>
          </w:tcPr>
          <w:p w14:paraId="437492A1" w14:textId="77777777" w:rsidR="006D6AE2" w:rsidRDefault="006D6AE2" w:rsidP="00777AEA">
            <w:pPr>
              <w:spacing w:line="240" w:lineRule="auto"/>
              <w:cnfStyle w:val="000000100000" w:firstRow="0" w:lastRow="0" w:firstColumn="0" w:lastColumn="0" w:oddVBand="0" w:evenVBand="0" w:oddHBand="1" w:evenHBand="0" w:firstRowFirstColumn="0" w:firstRowLastColumn="0" w:lastRowFirstColumn="0" w:lastRowLastColumn="0"/>
            </w:pPr>
          </w:p>
        </w:tc>
      </w:tr>
    </w:tbl>
    <w:p w14:paraId="16926D20" w14:textId="56FCDE13" w:rsidR="00674276" w:rsidRPr="00285B0B" w:rsidRDefault="00674276" w:rsidP="00285B0B">
      <w:pPr>
        <w:pStyle w:val="Heading3"/>
        <w:rPr>
          <w:rFonts w:eastAsiaTheme="majorEastAsia"/>
          <w:bCs/>
          <w:sz w:val="36"/>
          <w:szCs w:val="48"/>
        </w:rPr>
      </w:pPr>
      <w:r>
        <w:br w:type="page"/>
      </w:r>
      <w:bookmarkStart w:id="10" w:name="_Toc198133187"/>
      <w:r>
        <w:lastRenderedPageBreak/>
        <w:t xml:space="preserve">Kitchen </w:t>
      </w:r>
      <w:r w:rsidR="008B7011">
        <w:t>e</w:t>
      </w:r>
      <w:r>
        <w:t>quipment</w:t>
      </w:r>
      <w:r w:rsidR="00A80BEB">
        <w:t xml:space="preserve"> – </w:t>
      </w:r>
      <w:r w:rsidR="00805808">
        <w:t>solution</w:t>
      </w:r>
      <w:bookmarkEnd w:id="10"/>
    </w:p>
    <w:p w14:paraId="0A712A3D" w14:textId="72B7AC20" w:rsidR="00674276" w:rsidRDefault="00674276" w:rsidP="00674276">
      <w:pPr>
        <w:pStyle w:val="FeatureBox2"/>
      </w:pPr>
      <w:r>
        <w:t>Answer</w:t>
      </w:r>
      <w:r w:rsidR="00F75951">
        <w:t>s</w:t>
      </w:r>
      <w:r>
        <w:t xml:space="preserve"> for kitchen equipment. Remove before printing.</w:t>
      </w:r>
    </w:p>
    <w:tbl>
      <w:tblPr>
        <w:tblStyle w:val="PlainTable1"/>
        <w:tblpPr w:leftFromText="180" w:rightFromText="180" w:vertAnchor="text" w:tblpY="1"/>
        <w:tblOverlap w:val="never"/>
        <w:tblW w:w="0" w:type="auto"/>
        <w:tblLook w:val="04A0" w:firstRow="1" w:lastRow="0" w:firstColumn="1" w:lastColumn="0" w:noHBand="0" w:noVBand="1"/>
        <w:tblDescription w:val="List of food equipment words."/>
      </w:tblPr>
      <w:tblGrid>
        <w:gridCol w:w="2263"/>
        <w:gridCol w:w="709"/>
      </w:tblGrid>
      <w:tr w:rsidR="00674276" w14:paraId="30DDE30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17E4959" w14:textId="2165E4C5" w:rsidR="00674276" w:rsidRDefault="00674276" w:rsidP="004C6A77">
            <w:pPr>
              <w:spacing w:after="0" w:line="240" w:lineRule="auto"/>
            </w:pPr>
            <w:r>
              <w:t>peeler</w:t>
            </w:r>
          </w:p>
        </w:tc>
        <w:tc>
          <w:tcPr>
            <w:tcW w:w="709" w:type="dxa"/>
          </w:tcPr>
          <w:p w14:paraId="64D09480" w14:textId="28F3E68A" w:rsidR="00674276" w:rsidRPr="0089220A" w:rsidRDefault="00E77935" w:rsidP="004C6A77">
            <w:pPr>
              <w:spacing w:after="0" w:line="240" w:lineRule="auto"/>
              <w:cnfStyle w:val="100000000000" w:firstRow="1" w:lastRow="0" w:firstColumn="0" w:lastColumn="0" w:oddVBand="0" w:evenVBand="0" w:oddHBand="0" w:evenHBand="0" w:firstRowFirstColumn="0" w:firstRowLastColumn="0" w:lastRowFirstColumn="0" w:lastRowLastColumn="0"/>
              <w:rPr>
                <w:b w:val="0"/>
                <w:bCs w:val="0"/>
              </w:rPr>
            </w:pPr>
            <w:r w:rsidRPr="0089220A">
              <w:rPr>
                <w:b w:val="0"/>
                <w:bCs w:val="0"/>
              </w:rPr>
              <w:t>3</w:t>
            </w:r>
          </w:p>
        </w:tc>
      </w:tr>
      <w:tr w:rsidR="00674276" w14:paraId="6143680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B5BFB8E" w14:textId="3DCC237C" w:rsidR="00674276" w:rsidRDefault="00162EE6" w:rsidP="004C6A77">
            <w:pPr>
              <w:spacing w:after="0" w:line="240" w:lineRule="auto"/>
            </w:pPr>
            <w:r>
              <w:t>C</w:t>
            </w:r>
            <w:r w:rsidR="00674276">
              <w:t>hef</w:t>
            </w:r>
            <w:r>
              <w:t>’</w:t>
            </w:r>
            <w:r w:rsidR="00674276">
              <w:t>s knife</w:t>
            </w:r>
          </w:p>
        </w:tc>
        <w:tc>
          <w:tcPr>
            <w:tcW w:w="709" w:type="dxa"/>
          </w:tcPr>
          <w:p w14:paraId="22CE5945" w14:textId="2FE00EC8" w:rsidR="00674276" w:rsidRDefault="00E77935" w:rsidP="004C6A77">
            <w:pPr>
              <w:spacing w:after="0" w:line="240" w:lineRule="auto"/>
              <w:cnfStyle w:val="000000100000" w:firstRow="0" w:lastRow="0" w:firstColumn="0" w:lastColumn="0" w:oddVBand="0" w:evenVBand="0" w:oddHBand="1" w:evenHBand="0" w:firstRowFirstColumn="0" w:firstRowLastColumn="0" w:lastRowFirstColumn="0" w:lastRowLastColumn="0"/>
            </w:pPr>
            <w:r>
              <w:t>5</w:t>
            </w:r>
          </w:p>
        </w:tc>
      </w:tr>
      <w:tr w:rsidR="00674276" w14:paraId="17631861" w14:textId="77777777">
        <w:tc>
          <w:tcPr>
            <w:cnfStyle w:val="001000000000" w:firstRow="0" w:lastRow="0" w:firstColumn="1" w:lastColumn="0" w:oddVBand="0" w:evenVBand="0" w:oddHBand="0" w:evenHBand="0" w:firstRowFirstColumn="0" w:firstRowLastColumn="0" w:lastRowFirstColumn="0" w:lastRowLastColumn="0"/>
            <w:tcW w:w="2263" w:type="dxa"/>
          </w:tcPr>
          <w:p w14:paraId="71F9FA8D" w14:textId="70C75E54" w:rsidR="00674276" w:rsidRDefault="00674276" w:rsidP="004C6A77">
            <w:pPr>
              <w:spacing w:after="0" w:line="240" w:lineRule="auto"/>
            </w:pPr>
            <w:r>
              <w:t>saucepan</w:t>
            </w:r>
          </w:p>
        </w:tc>
        <w:tc>
          <w:tcPr>
            <w:tcW w:w="709" w:type="dxa"/>
          </w:tcPr>
          <w:p w14:paraId="1E0DEDA8" w14:textId="41A3CF8B" w:rsidR="00674276" w:rsidRDefault="00E77935" w:rsidP="004C6A77">
            <w:pPr>
              <w:spacing w:after="0" w:line="240" w:lineRule="auto"/>
              <w:cnfStyle w:val="000000000000" w:firstRow="0" w:lastRow="0" w:firstColumn="0" w:lastColumn="0" w:oddVBand="0" w:evenVBand="0" w:oddHBand="0" w:evenHBand="0" w:firstRowFirstColumn="0" w:firstRowLastColumn="0" w:lastRowFirstColumn="0" w:lastRowLastColumn="0"/>
            </w:pPr>
            <w:r>
              <w:t>1</w:t>
            </w:r>
          </w:p>
        </w:tc>
      </w:tr>
      <w:tr w:rsidR="00674276" w14:paraId="2B00BEA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FAB0C9E" w14:textId="770CC32E" w:rsidR="00674276" w:rsidRDefault="00674276" w:rsidP="004C6A77">
            <w:pPr>
              <w:spacing w:after="0" w:line="240" w:lineRule="auto"/>
            </w:pPr>
            <w:r>
              <w:t>plate</w:t>
            </w:r>
          </w:p>
        </w:tc>
        <w:tc>
          <w:tcPr>
            <w:tcW w:w="709" w:type="dxa"/>
          </w:tcPr>
          <w:p w14:paraId="700FD8E5" w14:textId="445DECE0" w:rsidR="00674276" w:rsidRDefault="00E77935" w:rsidP="004C6A77">
            <w:pPr>
              <w:spacing w:after="0" w:line="240" w:lineRule="auto"/>
              <w:cnfStyle w:val="000000100000" w:firstRow="0" w:lastRow="0" w:firstColumn="0" w:lastColumn="0" w:oddVBand="0" w:evenVBand="0" w:oddHBand="1" w:evenHBand="0" w:firstRowFirstColumn="0" w:firstRowLastColumn="0" w:lastRowFirstColumn="0" w:lastRowLastColumn="0"/>
            </w:pPr>
            <w:r>
              <w:t>7</w:t>
            </w:r>
          </w:p>
        </w:tc>
      </w:tr>
      <w:tr w:rsidR="00674276" w14:paraId="2D264594" w14:textId="77777777">
        <w:tc>
          <w:tcPr>
            <w:cnfStyle w:val="001000000000" w:firstRow="0" w:lastRow="0" w:firstColumn="1" w:lastColumn="0" w:oddVBand="0" w:evenVBand="0" w:oddHBand="0" w:evenHBand="0" w:firstRowFirstColumn="0" w:firstRowLastColumn="0" w:lastRowFirstColumn="0" w:lastRowLastColumn="0"/>
            <w:tcW w:w="2263" w:type="dxa"/>
          </w:tcPr>
          <w:p w14:paraId="569FEBDB" w14:textId="2CAB9611" w:rsidR="00674276" w:rsidRDefault="00674276" w:rsidP="004C6A77">
            <w:pPr>
              <w:spacing w:after="0" w:line="240" w:lineRule="auto"/>
            </w:pPr>
            <w:r>
              <w:t>wooden spoon</w:t>
            </w:r>
          </w:p>
        </w:tc>
        <w:tc>
          <w:tcPr>
            <w:tcW w:w="709" w:type="dxa"/>
          </w:tcPr>
          <w:p w14:paraId="502817CF" w14:textId="62551DFF" w:rsidR="00674276" w:rsidRDefault="00E77935" w:rsidP="004C6A77">
            <w:pPr>
              <w:spacing w:after="0" w:line="240" w:lineRule="auto"/>
              <w:cnfStyle w:val="000000000000" w:firstRow="0" w:lastRow="0" w:firstColumn="0" w:lastColumn="0" w:oddVBand="0" w:evenVBand="0" w:oddHBand="0" w:evenHBand="0" w:firstRowFirstColumn="0" w:firstRowLastColumn="0" w:lastRowFirstColumn="0" w:lastRowLastColumn="0"/>
            </w:pPr>
            <w:r>
              <w:t>9</w:t>
            </w:r>
          </w:p>
        </w:tc>
      </w:tr>
      <w:tr w:rsidR="00674276" w14:paraId="5F6A6D0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0480F64" w14:textId="0770529E" w:rsidR="00674276" w:rsidRDefault="00674276" w:rsidP="004C6A77">
            <w:pPr>
              <w:spacing w:after="0" w:line="240" w:lineRule="auto"/>
            </w:pPr>
            <w:r>
              <w:t>colander</w:t>
            </w:r>
          </w:p>
        </w:tc>
        <w:tc>
          <w:tcPr>
            <w:tcW w:w="709" w:type="dxa"/>
          </w:tcPr>
          <w:p w14:paraId="578333E3" w14:textId="41D81182" w:rsidR="00674276" w:rsidRDefault="00E77935" w:rsidP="004C6A77">
            <w:pPr>
              <w:spacing w:after="0" w:line="240" w:lineRule="auto"/>
              <w:cnfStyle w:val="000000100000" w:firstRow="0" w:lastRow="0" w:firstColumn="0" w:lastColumn="0" w:oddVBand="0" w:evenVBand="0" w:oddHBand="1" w:evenHBand="0" w:firstRowFirstColumn="0" w:firstRowLastColumn="0" w:lastRowFirstColumn="0" w:lastRowLastColumn="0"/>
            </w:pPr>
            <w:r>
              <w:t>20</w:t>
            </w:r>
          </w:p>
        </w:tc>
      </w:tr>
      <w:tr w:rsidR="00674276" w14:paraId="4D646B02" w14:textId="77777777">
        <w:tc>
          <w:tcPr>
            <w:cnfStyle w:val="001000000000" w:firstRow="0" w:lastRow="0" w:firstColumn="1" w:lastColumn="0" w:oddVBand="0" w:evenVBand="0" w:oddHBand="0" w:evenHBand="0" w:firstRowFirstColumn="0" w:firstRowLastColumn="0" w:lastRowFirstColumn="0" w:lastRowLastColumn="0"/>
            <w:tcW w:w="2263" w:type="dxa"/>
          </w:tcPr>
          <w:p w14:paraId="10E545B1" w14:textId="04893DE1" w:rsidR="00674276" w:rsidRDefault="00674276" w:rsidP="004C6A77">
            <w:pPr>
              <w:spacing w:after="0" w:line="240" w:lineRule="auto"/>
            </w:pPr>
            <w:r>
              <w:t>sifter</w:t>
            </w:r>
          </w:p>
        </w:tc>
        <w:tc>
          <w:tcPr>
            <w:tcW w:w="709" w:type="dxa"/>
          </w:tcPr>
          <w:p w14:paraId="46AF47DB" w14:textId="5BD9238B" w:rsidR="00674276" w:rsidRDefault="00233734" w:rsidP="004C6A77">
            <w:pPr>
              <w:spacing w:after="0" w:line="240" w:lineRule="auto"/>
              <w:cnfStyle w:val="000000000000" w:firstRow="0" w:lastRow="0" w:firstColumn="0" w:lastColumn="0" w:oddVBand="0" w:evenVBand="0" w:oddHBand="0" w:evenHBand="0" w:firstRowFirstColumn="0" w:firstRowLastColumn="0" w:lastRowFirstColumn="0" w:lastRowLastColumn="0"/>
            </w:pPr>
            <w:r>
              <w:t>15</w:t>
            </w:r>
          </w:p>
        </w:tc>
      </w:tr>
      <w:tr w:rsidR="00674276" w14:paraId="3E659CC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06A0C63" w14:textId="7DE36C84" w:rsidR="00674276" w:rsidRDefault="00674276" w:rsidP="004C6A77">
            <w:pPr>
              <w:spacing w:after="0" w:line="240" w:lineRule="auto"/>
            </w:pPr>
            <w:r>
              <w:t>grater</w:t>
            </w:r>
          </w:p>
        </w:tc>
        <w:tc>
          <w:tcPr>
            <w:tcW w:w="709" w:type="dxa"/>
          </w:tcPr>
          <w:p w14:paraId="1F69F195" w14:textId="00CDB6C9" w:rsidR="00674276" w:rsidRDefault="00233734" w:rsidP="004C6A77">
            <w:pPr>
              <w:spacing w:after="0" w:line="240" w:lineRule="auto"/>
              <w:cnfStyle w:val="000000100000" w:firstRow="0" w:lastRow="0" w:firstColumn="0" w:lastColumn="0" w:oddVBand="0" w:evenVBand="0" w:oddHBand="1" w:evenHBand="0" w:firstRowFirstColumn="0" w:firstRowLastColumn="0" w:lastRowFirstColumn="0" w:lastRowLastColumn="0"/>
            </w:pPr>
            <w:r>
              <w:t>13</w:t>
            </w:r>
          </w:p>
        </w:tc>
      </w:tr>
      <w:tr w:rsidR="00674276" w14:paraId="118160BB" w14:textId="77777777">
        <w:tc>
          <w:tcPr>
            <w:cnfStyle w:val="001000000000" w:firstRow="0" w:lastRow="0" w:firstColumn="1" w:lastColumn="0" w:oddVBand="0" w:evenVBand="0" w:oddHBand="0" w:evenHBand="0" w:firstRowFirstColumn="0" w:firstRowLastColumn="0" w:lastRowFirstColumn="0" w:lastRowLastColumn="0"/>
            <w:tcW w:w="2263" w:type="dxa"/>
          </w:tcPr>
          <w:p w14:paraId="5B3C21E2" w14:textId="6B9C4C48" w:rsidR="00674276" w:rsidRDefault="00F75951" w:rsidP="004C6A77">
            <w:pPr>
              <w:spacing w:after="0" w:line="240" w:lineRule="auto"/>
            </w:pPr>
            <w:r>
              <w:t>S</w:t>
            </w:r>
            <w:r w:rsidR="00674276">
              <w:t>patula</w:t>
            </w:r>
          </w:p>
        </w:tc>
        <w:tc>
          <w:tcPr>
            <w:tcW w:w="709" w:type="dxa"/>
          </w:tcPr>
          <w:p w14:paraId="2CECBFA8" w14:textId="22260E02" w:rsidR="00674276" w:rsidRDefault="00233734" w:rsidP="004C6A77">
            <w:pPr>
              <w:spacing w:after="0" w:line="240" w:lineRule="auto"/>
              <w:cnfStyle w:val="000000000000" w:firstRow="0" w:lastRow="0" w:firstColumn="0" w:lastColumn="0" w:oddVBand="0" w:evenVBand="0" w:oddHBand="0" w:evenHBand="0" w:firstRowFirstColumn="0" w:firstRowLastColumn="0" w:lastRowFirstColumn="0" w:lastRowLastColumn="0"/>
            </w:pPr>
            <w:r>
              <w:t>10</w:t>
            </w:r>
          </w:p>
        </w:tc>
      </w:tr>
      <w:tr w:rsidR="00674276" w14:paraId="6CD94C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B68B177" w14:textId="73C89A4B" w:rsidR="00674276" w:rsidRDefault="00674276" w:rsidP="004C6A77">
            <w:pPr>
              <w:spacing w:after="0" w:line="240" w:lineRule="auto"/>
            </w:pPr>
            <w:r>
              <w:t>measuring cups</w:t>
            </w:r>
          </w:p>
        </w:tc>
        <w:tc>
          <w:tcPr>
            <w:tcW w:w="709" w:type="dxa"/>
          </w:tcPr>
          <w:p w14:paraId="6A6CD94D" w14:textId="38240DA1" w:rsidR="00674276" w:rsidRDefault="00233734" w:rsidP="004C6A77">
            <w:pPr>
              <w:spacing w:after="0" w:line="240" w:lineRule="auto"/>
              <w:cnfStyle w:val="000000100000" w:firstRow="0" w:lastRow="0" w:firstColumn="0" w:lastColumn="0" w:oddVBand="0" w:evenVBand="0" w:oddHBand="1" w:evenHBand="0" w:firstRowFirstColumn="0" w:firstRowLastColumn="0" w:lastRowFirstColumn="0" w:lastRowLastColumn="0"/>
            </w:pPr>
            <w:r>
              <w:t>14</w:t>
            </w:r>
          </w:p>
        </w:tc>
      </w:tr>
      <w:tr w:rsidR="00674276" w14:paraId="1475DC0E" w14:textId="77777777">
        <w:tc>
          <w:tcPr>
            <w:cnfStyle w:val="001000000000" w:firstRow="0" w:lastRow="0" w:firstColumn="1" w:lastColumn="0" w:oddVBand="0" w:evenVBand="0" w:oddHBand="0" w:evenHBand="0" w:firstRowFirstColumn="0" w:firstRowLastColumn="0" w:lastRowFirstColumn="0" w:lastRowLastColumn="0"/>
            <w:tcW w:w="2263" w:type="dxa"/>
          </w:tcPr>
          <w:p w14:paraId="674DD3BD" w14:textId="4755A128" w:rsidR="00674276" w:rsidRDefault="00674276" w:rsidP="004C6A77">
            <w:pPr>
              <w:spacing w:after="0" w:line="240" w:lineRule="auto"/>
            </w:pPr>
            <w:r>
              <w:t>frypan</w:t>
            </w:r>
          </w:p>
        </w:tc>
        <w:tc>
          <w:tcPr>
            <w:tcW w:w="709" w:type="dxa"/>
          </w:tcPr>
          <w:p w14:paraId="2FC0D9F2" w14:textId="5AF59EE4" w:rsidR="00674276" w:rsidRDefault="00233734" w:rsidP="004C6A77">
            <w:pPr>
              <w:spacing w:after="0" w:line="240" w:lineRule="auto"/>
              <w:cnfStyle w:val="000000000000" w:firstRow="0" w:lastRow="0" w:firstColumn="0" w:lastColumn="0" w:oddVBand="0" w:evenVBand="0" w:oddHBand="0" w:evenHBand="0" w:firstRowFirstColumn="0" w:firstRowLastColumn="0" w:lastRowFirstColumn="0" w:lastRowLastColumn="0"/>
            </w:pPr>
            <w:r>
              <w:t>19</w:t>
            </w:r>
          </w:p>
        </w:tc>
      </w:tr>
      <w:tr w:rsidR="00674276" w14:paraId="1BE1D3E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887AEF9" w14:textId="67112D7A" w:rsidR="00674276" w:rsidRDefault="00674276" w:rsidP="004C6A77">
            <w:pPr>
              <w:spacing w:after="0" w:line="240" w:lineRule="auto"/>
            </w:pPr>
            <w:r>
              <w:t>ladle</w:t>
            </w:r>
          </w:p>
        </w:tc>
        <w:tc>
          <w:tcPr>
            <w:tcW w:w="709" w:type="dxa"/>
          </w:tcPr>
          <w:p w14:paraId="58504E89" w14:textId="1AECD5CB" w:rsidR="00674276" w:rsidRDefault="00233734" w:rsidP="004C6A77">
            <w:pPr>
              <w:spacing w:after="0" w:line="240" w:lineRule="auto"/>
              <w:cnfStyle w:val="000000100000" w:firstRow="0" w:lastRow="0" w:firstColumn="0" w:lastColumn="0" w:oddVBand="0" w:evenVBand="0" w:oddHBand="1" w:evenHBand="0" w:firstRowFirstColumn="0" w:firstRowLastColumn="0" w:lastRowFirstColumn="0" w:lastRowLastColumn="0"/>
            </w:pPr>
            <w:r>
              <w:t>18</w:t>
            </w:r>
          </w:p>
        </w:tc>
      </w:tr>
      <w:tr w:rsidR="00674276" w14:paraId="3D4A1E4B" w14:textId="77777777">
        <w:tc>
          <w:tcPr>
            <w:cnfStyle w:val="001000000000" w:firstRow="0" w:lastRow="0" w:firstColumn="1" w:lastColumn="0" w:oddVBand="0" w:evenVBand="0" w:oddHBand="0" w:evenHBand="0" w:firstRowFirstColumn="0" w:firstRowLastColumn="0" w:lastRowFirstColumn="0" w:lastRowLastColumn="0"/>
            <w:tcW w:w="2263" w:type="dxa"/>
          </w:tcPr>
          <w:p w14:paraId="418C3C75" w14:textId="575C5324" w:rsidR="00674276" w:rsidRDefault="00674276" w:rsidP="004C6A77">
            <w:pPr>
              <w:spacing w:after="0" w:line="240" w:lineRule="auto"/>
            </w:pPr>
            <w:r>
              <w:t>whisk</w:t>
            </w:r>
          </w:p>
        </w:tc>
        <w:tc>
          <w:tcPr>
            <w:tcW w:w="709" w:type="dxa"/>
          </w:tcPr>
          <w:p w14:paraId="3BF83D08" w14:textId="0AD282C6" w:rsidR="00674276" w:rsidRDefault="00233734" w:rsidP="004C6A77">
            <w:pPr>
              <w:spacing w:after="0" w:line="240" w:lineRule="auto"/>
              <w:cnfStyle w:val="000000000000" w:firstRow="0" w:lastRow="0" w:firstColumn="0" w:lastColumn="0" w:oddVBand="0" w:evenVBand="0" w:oddHBand="0" w:evenHBand="0" w:firstRowFirstColumn="0" w:firstRowLastColumn="0" w:lastRowFirstColumn="0" w:lastRowLastColumn="0"/>
            </w:pPr>
            <w:r>
              <w:t>6</w:t>
            </w:r>
          </w:p>
        </w:tc>
      </w:tr>
      <w:tr w:rsidR="00674276" w14:paraId="3ABC70D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F78FA89" w14:textId="1CFA39E6" w:rsidR="00674276" w:rsidRDefault="00674276" w:rsidP="004C6A77">
            <w:pPr>
              <w:spacing w:after="0" w:line="240" w:lineRule="auto"/>
            </w:pPr>
            <w:r>
              <w:t>measuring spoons</w:t>
            </w:r>
          </w:p>
        </w:tc>
        <w:tc>
          <w:tcPr>
            <w:tcW w:w="709" w:type="dxa"/>
          </w:tcPr>
          <w:p w14:paraId="3F304B10" w14:textId="48EF97FB" w:rsidR="00674276" w:rsidRDefault="00233734" w:rsidP="004C6A77">
            <w:pPr>
              <w:spacing w:after="0" w:line="240" w:lineRule="auto"/>
              <w:cnfStyle w:val="000000100000" w:firstRow="0" w:lastRow="0" w:firstColumn="0" w:lastColumn="0" w:oddVBand="0" w:evenVBand="0" w:oddHBand="1" w:evenHBand="0" w:firstRowFirstColumn="0" w:firstRowLastColumn="0" w:lastRowFirstColumn="0" w:lastRowLastColumn="0"/>
            </w:pPr>
            <w:r>
              <w:t>4</w:t>
            </w:r>
          </w:p>
        </w:tc>
      </w:tr>
      <w:tr w:rsidR="00674276" w14:paraId="1799878E" w14:textId="77777777">
        <w:tc>
          <w:tcPr>
            <w:cnfStyle w:val="001000000000" w:firstRow="0" w:lastRow="0" w:firstColumn="1" w:lastColumn="0" w:oddVBand="0" w:evenVBand="0" w:oddHBand="0" w:evenHBand="0" w:firstRowFirstColumn="0" w:firstRowLastColumn="0" w:lastRowFirstColumn="0" w:lastRowLastColumn="0"/>
            <w:tcW w:w="2263" w:type="dxa"/>
          </w:tcPr>
          <w:p w14:paraId="6A42B622" w14:textId="421EA2C1" w:rsidR="00674276" w:rsidRDefault="00674276" w:rsidP="004C6A77">
            <w:pPr>
              <w:spacing w:after="0" w:line="240" w:lineRule="auto"/>
            </w:pPr>
            <w:r>
              <w:t>rolling pin</w:t>
            </w:r>
          </w:p>
        </w:tc>
        <w:tc>
          <w:tcPr>
            <w:tcW w:w="709" w:type="dxa"/>
          </w:tcPr>
          <w:p w14:paraId="1C522D1E" w14:textId="2AA65EE9" w:rsidR="00674276" w:rsidRDefault="00233734" w:rsidP="004C6A77">
            <w:pPr>
              <w:spacing w:after="0" w:line="240" w:lineRule="auto"/>
              <w:cnfStyle w:val="000000000000" w:firstRow="0" w:lastRow="0" w:firstColumn="0" w:lastColumn="0" w:oddVBand="0" w:evenVBand="0" w:oddHBand="0" w:evenHBand="0" w:firstRowFirstColumn="0" w:firstRowLastColumn="0" w:lastRowFirstColumn="0" w:lastRowLastColumn="0"/>
            </w:pPr>
            <w:r>
              <w:t>8</w:t>
            </w:r>
          </w:p>
        </w:tc>
      </w:tr>
      <w:tr w:rsidR="00674276" w14:paraId="78FBFA4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7F21A24" w14:textId="5121069F" w:rsidR="00674276" w:rsidRDefault="00674276" w:rsidP="004C6A77">
            <w:pPr>
              <w:spacing w:after="0" w:line="240" w:lineRule="auto"/>
            </w:pPr>
            <w:r>
              <w:t>measuring jug</w:t>
            </w:r>
          </w:p>
        </w:tc>
        <w:tc>
          <w:tcPr>
            <w:tcW w:w="709" w:type="dxa"/>
          </w:tcPr>
          <w:p w14:paraId="1DE1C2D4" w14:textId="04C286C8" w:rsidR="00674276" w:rsidRDefault="00233734" w:rsidP="004C6A77">
            <w:pPr>
              <w:spacing w:after="0" w:line="240" w:lineRule="auto"/>
              <w:cnfStyle w:val="000000100000" w:firstRow="0" w:lastRow="0" w:firstColumn="0" w:lastColumn="0" w:oddVBand="0" w:evenVBand="0" w:oddHBand="1" w:evenHBand="0" w:firstRowFirstColumn="0" w:firstRowLastColumn="0" w:lastRowFirstColumn="0" w:lastRowLastColumn="0"/>
            </w:pPr>
            <w:r>
              <w:t>11</w:t>
            </w:r>
          </w:p>
        </w:tc>
      </w:tr>
      <w:tr w:rsidR="00674276" w14:paraId="256BBCF8" w14:textId="77777777">
        <w:tc>
          <w:tcPr>
            <w:cnfStyle w:val="001000000000" w:firstRow="0" w:lastRow="0" w:firstColumn="1" w:lastColumn="0" w:oddVBand="0" w:evenVBand="0" w:oddHBand="0" w:evenHBand="0" w:firstRowFirstColumn="0" w:firstRowLastColumn="0" w:lastRowFirstColumn="0" w:lastRowLastColumn="0"/>
            <w:tcW w:w="2263" w:type="dxa"/>
          </w:tcPr>
          <w:p w14:paraId="75BD8FFE" w14:textId="38410B12" w:rsidR="00674276" w:rsidRDefault="00674276" w:rsidP="004C6A77">
            <w:pPr>
              <w:spacing w:after="0" w:line="240" w:lineRule="auto"/>
            </w:pPr>
            <w:r>
              <w:t>scraper</w:t>
            </w:r>
          </w:p>
        </w:tc>
        <w:tc>
          <w:tcPr>
            <w:tcW w:w="709" w:type="dxa"/>
          </w:tcPr>
          <w:p w14:paraId="0449FC96" w14:textId="24EE6311" w:rsidR="00674276" w:rsidRDefault="00233734" w:rsidP="004C6A77">
            <w:pPr>
              <w:spacing w:after="0" w:line="240" w:lineRule="auto"/>
              <w:cnfStyle w:val="000000000000" w:firstRow="0" w:lastRow="0" w:firstColumn="0" w:lastColumn="0" w:oddVBand="0" w:evenVBand="0" w:oddHBand="0" w:evenHBand="0" w:firstRowFirstColumn="0" w:firstRowLastColumn="0" w:lastRowFirstColumn="0" w:lastRowLastColumn="0"/>
            </w:pPr>
            <w:r>
              <w:t>16</w:t>
            </w:r>
          </w:p>
        </w:tc>
      </w:tr>
      <w:tr w:rsidR="00674276" w14:paraId="25E6258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13D2B98" w14:textId="797AF6B3" w:rsidR="00674276" w:rsidRDefault="00674276" w:rsidP="004C6A77">
            <w:pPr>
              <w:spacing w:after="0" w:line="240" w:lineRule="auto"/>
            </w:pPr>
            <w:r>
              <w:t>mixing bowl</w:t>
            </w:r>
          </w:p>
        </w:tc>
        <w:tc>
          <w:tcPr>
            <w:tcW w:w="709" w:type="dxa"/>
          </w:tcPr>
          <w:p w14:paraId="12BE3439" w14:textId="0FC50567" w:rsidR="00674276" w:rsidRDefault="00233734" w:rsidP="004C6A77">
            <w:pPr>
              <w:spacing w:after="0" w:line="240" w:lineRule="auto"/>
              <w:cnfStyle w:val="000000100000" w:firstRow="0" w:lastRow="0" w:firstColumn="0" w:lastColumn="0" w:oddVBand="0" w:evenVBand="0" w:oddHBand="1" w:evenHBand="0" w:firstRowFirstColumn="0" w:firstRowLastColumn="0" w:lastRowFirstColumn="0" w:lastRowLastColumn="0"/>
            </w:pPr>
            <w:r>
              <w:t>12</w:t>
            </w:r>
          </w:p>
        </w:tc>
      </w:tr>
      <w:tr w:rsidR="00674276" w14:paraId="5387B7A4" w14:textId="77777777">
        <w:tc>
          <w:tcPr>
            <w:cnfStyle w:val="001000000000" w:firstRow="0" w:lastRow="0" w:firstColumn="1" w:lastColumn="0" w:oddVBand="0" w:evenVBand="0" w:oddHBand="0" w:evenHBand="0" w:firstRowFirstColumn="0" w:firstRowLastColumn="0" w:lastRowFirstColumn="0" w:lastRowLastColumn="0"/>
            <w:tcW w:w="2263" w:type="dxa"/>
          </w:tcPr>
          <w:p w14:paraId="093B90EE" w14:textId="06680A53" w:rsidR="00674276" w:rsidRDefault="00674276" w:rsidP="004C6A77">
            <w:pPr>
              <w:spacing w:after="0" w:line="240" w:lineRule="auto"/>
            </w:pPr>
            <w:r>
              <w:t>toaster</w:t>
            </w:r>
          </w:p>
        </w:tc>
        <w:tc>
          <w:tcPr>
            <w:tcW w:w="709" w:type="dxa"/>
          </w:tcPr>
          <w:p w14:paraId="4D33B3DB" w14:textId="3259CF6D" w:rsidR="00674276" w:rsidRDefault="00233734" w:rsidP="004C6A77">
            <w:pPr>
              <w:spacing w:after="0" w:line="240" w:lineRule="auto"/>
              <w:cnfStyle w:val="000000000000" w:firstRow="0" w:lastRow="0" w:firstColumn="0" w:lastColumn="0" w:oddVBand="0" w:evenVBand="0" w:oddHBand="0" w:evenHBand="0" w:firstRowFirstColumn="0" w:firstRowLastColumn="0" w:lastRowFirstColumn="0" w:lastRowLastColumn="0"/>
            </w:pPr>
            <w:r>
              <w:t>17</w:t>
            </w:r>
          </w:p>
        </w:tc>
      </w:tr>
      <w:tr w:rsidR="00674276" w14:paraId="342355C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189CFBAD" w14:textId="09490590" w:rsidR="00674276" w:rsidRDefault="00674276" w:rsidP="004C6A77">
            <w:pPr>
              <w:spacing w:after="0" w:line="240" w:lineRule="auto"/>
            </w:pPr>
            <w:r>
              <w:t>sieve</w:t>
            </w:r>
          </w:p>
        </w:tc>
        <w:tc>
          <w:tcPr>
            <w:tcW w:w="709" w:type="dxa"/>
          </w:tcPr>
          <w:p w14:paraId="596FE14E" w14:textId="128BCF27" w:rsidR="00674276" w:rsidRDefault="0089220A" w:rsidP="004C6A77">
            <w:pPr>
              <w:spacing w:after="0" w:line="240" w:lineRule="auto"/>
              <w:cnfStyle w:val="000000100000" w:firstRow="0" w:lastRow="0" w:firstColumn="0" w:lastColumn="0" w:oddVBand="0" w:evenVBand="0" w:oddHBand="1" w:evenHBand="0" w:firstRowFirstColumn="0" w:firstRowLastColumn="0" w:lastRowFirstColumn="0" w:lastRowLastColumn="0"/>
            </w:pPr>
            <w:r>
              <w:t>2</w:t>
            </w:r>
          </w:p>
        </w:tc>
      </w:tr>
    </w:tbl>
    <w:p w14:paraId="7EB16C9F" w14:textId="07C47392" w:rsidR="00674276" w:rsidRDefault="00674276" w:rsidP="00674276">
      <w:pPr>
        <w:pStyle w:val="Heading2"/>
      </w:pPr>
      <w:r>
        <w:br w:type="page"/>
      </w:r>
    </w:p>
    <w:p w14:paraId="7775956E" w14:textId="5A2FC63A" w:rsidR="00F67693" w:rsidRDefault="00F67693" w:rsidP="009E4400">
      <w:pPr>
        <w:pStyle w:val="Heading2"/>
      </w:pPr>
      <w:bookmarkStart w:id="11" w:name="_Toc198133188"/>
      <w:r>
        <w:lastRenderedPageBreak/>
        <w:t>Equipment find a word</w:t>
      </w:r>
      <w:bookmarkEnd w:id="11"/>
    </w:p>
    <w:p w14:paraId="1E8F1EDC" w14:textId="2DD0E787" w:rsidR="00EE31D5" w:rsidRPr="00F67693" w:rsidRDefault="005D37B5" w:rsidP="00132BA4">
      <w:r>
        <w:t xml:space="preserve">Find the pieces of equipment listed on the previous page in the </w:t>
      </w:r>
      <w:r w:rsidR="00E93EB5">
        <w:t>word search puzzle below</w:t>
      </w:r>
      <w:r>
        <w:t xml:space="preserve">. </w:t>
      </w:r>
    </w:p>
    <w:p w14:paraId="1744C037" w14:textId="4A9A12F7" w:rsidR="00F67693" w:rsidRDefault="00132BA4">
      <w:pPr>
        <w:suppressAutoHyphens w:val="0"/>
        <w:spacing w:before="0" w:after="160" w:line="259" w:lineRule="auto"/>
        <w:rPr>
          <w:rFonts w:eastAsiaTheme="majorEastAsia"/>
          <w:bCs/>
          <w:color w:val="002664"/>
          <w:sz w:val="36"/>
          <w:szCs w:val="48"/>
        </w:rPr>
      </w:pPr>
      <w:r w:rsidRPr="00132BA4">
        <w:rPr>
          <w:noProof/>
        </w:rPr>
        <w:drawing>
          <wp:inline distT="0" distB="0" distL="0" distR="0" wp14:anchorId="13D659C9" wp14:editId="561E712D">
            <wp:extent cx="5909777" cy="6978650"/>
            <wp:effectExtent l="0" t="0" r="0" b="0"/>
            <wp:docPr id="1962848259" name="Picture 1" descr="Kitchen equipment find a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848259" name="Picture 1" descr="Kitchen equipment find a word,"/>
                    <pic:cNvPicPr/>
                  </pic:nvPicPr>
                  <pic:blipFill>
                    <a:blip r:embed="rId14"/>
                    <a:stretch>
                      <a:fillRect/>
                    </a:stretch>
                  </pic:blipFill>
                  <pic:spPr>
                    <a:xfrm>
                      <a:off x="0" y="0"/>
                      <a:ext cx="5923900" cy="6995327"/>
                    </a:xfrm>
                    <a:prstGeom prst="rect">
                      <a:avLst/>
                    </a:prstGeom>
                  </pic:spPr>
                </pic:pic>
              </a:graphicData>
            </a:graphic>
          </wp:inline>
        </w:drawing>
      </w:r>
      <w:r w:rsidR="00F67693">
        <w:br w:type="page"/>
      </w:r>
    </w:p>
    <w:p w14:paraId="16961346" w14:textId="43952D54" w:rsidR="00F67693" w:rsidRDefault="00C20145" w:rsidP="009E4400">
      <w:pPr>
        <w:pStyle w:val="Heading2"/>
      </w:pPr>
      <w:bookmarkStart w:id="12" w:name="_Toc198133189"/>
      <w:r>
        <w:lastRenderedPageBreak/>
        <w:t>Equipment find a word</w:t>
      </w:r>
      <w:r w:rsidR="00AB66A4">
        <w:t xml:space="preserve"> – </w:t>
      </w:r>
      <w:r>
        <w:t>solution</w:t>
      </w:r>
      <w:bookmarkEnd w:id="12"/>
    </w:p>
    <w:p w14:paraId="05D5499B" w14:textId="2DD02002" w:rsidR="008049F0" w:rsidRPr="008049F0" w:rsidRDefault="00987BC6" w:rsidP="00987BC6">
      <w:pPr>
        <w:pStyle w:val="FeatureBox2"/>
      </w:pPr>
      <w:r>
        <w:t>Solution provided for teacher use</w:t>
      </w:r>
      <w:r w:rsidR="000D451E">
        <w:t xml:space="preserve">. Remove </w:t>
      </w:r>
      <w:r>
        <w:t>before printing booklet.</w:t>
      </w:r>
    </w:p>
    <w:p w14:paraId="4F9BA148" w14:textId="1E84F4A2" w:rsidR="000C6820" w:rsidRPr="000C6820" w:rsidRDefault="000C6820" w:rsidP="000C6820">
      <w:pPr>
        <w:jc w:val="center"/>
      </w:pPr>
      <w:r w:rsidRPr="000C6820">
        <w:rPr>
          <w:noProof/>
        </w:rPr>
        <w:drawing>
          <wp:inline distT="0" distB="0" distL="0" distR="0" wp14:anchorId="6DA9AD29" wp14:editId="112B9A0C">
            <wp:extent cx="5866959" cy="7047921"/>
            <wp:effectExtent l="0" t="0" r="635" b="635"/>
            <wp:docPr id="985121685" name="Picture 1" descr="Find a word answers for kitchen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21685" name="Picture 1" descr="Find a word answers for kitchen equipment."/>
                    <pic:cNvPicPr/>
                  </pic:nvPicPr>
                  <pic:blipFill>
                    <a:blip r:embed="rId15"/>
                    <a:stretch>
                      <a:fillRect/>
                    </a:stretch>
                  </pic:blipFill>
                  <pic:spPr>
                    <a:xfrm>
                      <a:off x="0" y="0"/>
                      <a:ext cx="5874789" cy="7057327"/>
                    </a:xfrm>
                    <a:prstGeom prst="rect">
                      <a:avLst/>
                    </a:prstGeom>
                  </pic:spPr>
                </pic:pic>
              </a:graphicData>
            </a:graphic>
          </wp:inline>
        </w:drawing>
      </w:r>
    </w:p>
    <w:p w14:paraId="6013CA0B" w14:textId="723AFD08" w:rsidR="00C20145" w:rsidRDefault="00C20145">
      <w:pPr>
        <w:suppressAutoHyphens w:val="0"/>
        <w:spacing w:before="0" w:after="160" w:line="259" w:lineRule="auto"/>
      </w:pPr>
      <w:r>
        <w:br w:type="page"/>
      </w:r>
    </w:p>
    <w:p w14:paraId="4F180199" w14:textId="6849EF7E" w:rsidR="009E4400" w:rsidRDefault="009E4400" w:rsidP="009E4400">
      <w:pPr>
        <w:pStyle w:val="Heading2"/>
      </w:pPr>
      <w:bookmarkStart w:id="13" w:name="_Toc198133190"/>
      <w:r>
        <w:lastRenderedPageBreak/>
        <w:t>Knife use and safety</w:t>
      </w:r>
      <w:bookmarkEnd w:id="13"/>
    </w:p>
    <w:p w14:paraId="4D8A7CF5" w14:textId="76988329" w:rsidR="00F053EB" w:rsidRDefault="00F053EB" w:rsidP="00F053EB">
      <w:r w:rsidRPr="00212F15">
        <w:t xml:space="preserve">Access the video resource </w:t>
      </w:r>
      <w:hyperlink r:id="rId16" w:history="1">
        <w:r w:rsidR="0005492C">
          <w:rPr>
            <w:rStyle w:val="Hyperlink"/>
          </w:rPr>
          <w:t>Jamie Oliver on knife skills - 30-Minute Meals (5:02)</w:t>
        </w:r>
      </w:hyperlink>
      <w:r w:rsidR="00CC6CD5">
        <w:t>.</w:t>
      </w:r>
    </w:p>
    <w:p w14:paraId="34912B64" w14:textId="77777777" w:rsidR="00150007" w:rsidRDefault="00BD2C44" w:rsidP="00F053EB">
      <w:r>
        <w:t>There are different types of knives available to use in a kitchen</w:t>
      </w:r>
      <w:r w:rsidR="00E4197C">
        <w:t>. Knives have a specific purpose</w:t>
      </w:r>
      <w:r w:rsidR="00A32101">
        <w:t xml:space="preserve">. </w:t>
      </w:r>
    </w:p>
    <w:p w14:paraId="19669592" w14:textId="62411AD1" w:rsidR="00150007" w:rsidRDefault="00C413F4" w:rsidP="00544D37">
      <w:pPr>
        <w:pStyle w:val="FeatureBox2"/>
      </w:pPr>
      <w:r>
        <w:t xml:space="preserve">Teacher </w:t>
      </w:r>
      <w:r w:rsidR="0099600C">
        <w:t>demonstration</w:t>
      </w:r>
      <w:r>
        <w:t xml:space="preserve"> and </w:t>
      </w:r>
      <w:r w:rsidR="0099600C">
        <w:t>introduction</w:t>
      </w:r>
      <w:r w:rsidR="00855A93">
        <w:t xml:space="preserve"> of the </w:t>
      </w:r>
      <w:r w:rsidR="000E1D29">
        <w:t>C</w:t>
      </w:r>
      <w:r w:rsidR="007042FD">
        <w:t>hef’s</w:t>
      </w:r>
      <w:r w:rsidR="0099600C">
        <w:t xml:space="preserve"> </w:t>
      </w:r>
      <w:r w:rsidR="00855A93">
        <w:t>knife to students</w:t>
      </w:r>
      <w:r w:rsidR="0099600C">
        <w:t xml:space="preserve"> with </w:t>
      </w:r>
      <w:r w:rsidR="005E6011">
        <w:t xml:space="preserve">information and </w:t>
      </w:r>
      <w:r w:rsidR="00A225E1">
        <w:t>detail provided on the parts of the knife</w:t>
      </w:r>
      <w:r w:rsidR="00044822">
        <w:t xml:space="preserve">. </w:t>
      </w:r>
      <w:r w:rsidR="00150007">
        <w:t>Teacher demonstration can be provided for students</w:t>
      </w:r>
      <w:r w:rsidR="00107BFC">
        <w:t xml:space="preserve"> on cutting </w:t>
      </w:r>
      <w:r w:rsidR="00AD6CEB">
        <w:t>and slicing</w:t>
      </w:r>
      <w:r w:rsidR="0074760D">
        <w:t>,</w:t>
      </w:r>
      <w:r w:rsidR="00AD6CEB">
        <w:t xml:space="preserve"> with finger and hand placement being </w:t>
      </w:r>
      <w:r w:rsidR="002A7901">
        <w:t xml:space="preserve">demonstrated as </w:t>
      </w:r>
      <w:r w:rsidR="008F2695">
        <w:t>most important</w:t>
      </w:r>
      <w:r w:rsidR="00FE4508">
        <w:t xml:space="preserve">. </w:t>
      </w:r>
    </w:p>
    <w:p w14:paraId="1872C120" w14:textId="403A589F" w:rsidR="00693127" w:rsidRDefault="00A32101" w:rsidP="00F053EB">
      <w:r>
        <w:t xml:space="preserve">Label the parts of the knife using the given terms. </w:t>
      </w:r>
    </w:p>
    <w:tbl>
      <w:tblPr>
        <w:tblStyle w:val="TableGrid"/>
        <w:tblW w:w="0" w:type="auto"/>
        <w:tblLook w:val="04A0" w:firstRow="1" w:lastRow="0" w:firstColumn="1" w:lastColumn="0" w:noHBand="0" w:noVBand="1"/>
        <w:tblDescription w:val="Labels for the knives."/>
      </w:tblPr>
      <w:tblGrid>
        <w:gridCol w:w="1541"/>
        <w:gridCol w:w="1557"/>
        <w:gridCol w:w="1565"/>
        <w:gridCol w:w="1549"/>
        <w:gridCol w:w="1558"/>
        <w:gridCol w:w="1552"/>
      </w:tblGrid>
      <w:tr w:rsidR="00A32101" w14:paraId="751F8724" w14:textId="77777777" w:rsidTr="00A32101">
        <w:tc>
          <w:tcPr>
            <w:tcW w:w="1604" w:type="dxa"/>
          </w:tcPr>
          <w:p w14:paraId="71579FA2" w14:textId="6703EC00" w:rsidR="00A32101" w:rsidRDefault="00A32101" w:rsidP="00F053EB">
            <w:r>
              <w:t>tip</w:t>
            </w:r>
          </w:p>
        </w:tc>
        <w:tc>
          <w:tcPr>
            <w:tcW w:w="1604" w:type="dxa"/>
          </w:tcPr>
          <w:p w14:paraId="4993F094" w14:textId="5E5B1190" w:rsidR="00A32101" w:rsidRDefault="007C7980" w:rsidP="00F053EB">
            <w:r>
              <w:t>spine</w:t>
            </w:r>
          </w:p>
        </w:tc>
        <w:tc>
          <w:tcPr>
            <w:tcW w:w="1605" w:type="dxa"/>
          </w:tcPr>
          <w:p w14:paraId="4B8138CE" w14:textId="3953F258" w:rsidR="00A32101" w:rsidRDefault="007C7980" w:rsidP="00F053EB">
            <w:r>
              <w:t>handle</w:t>
            </w:r>
          </w:p>
        </w:tc>
        <w:tc>
          <w:tcPr>
            <w:tcW w:w="1605" w:type="dxa"/>
          </w:tcPr>
          <w:p w14:paraId="376D04E9" w14:textId="302C258E" w:rsidR="00A32101" w:rsidRDefault="007C7980" w:rsidP="00F053EB">
            <w:r>
              <w:t>butt</w:t>
            </w:r>
          </w:p>
        </w:tc>
        <w:tc>
          <w:tcPr>
            <w:tcW w:w="1605" w:type="dxa"/>
          </w:tcPr>
          <w:p w14:paraId="6C6242D2" w14:textId="347E4AAE" w:rsidR="00A32101" w:rsidRDefault="00BD2BB4" w:rsidP="00F053EB">
            <w:r>
              <w:t>blade</w:t>
            </w:r>
          </w:p>
        </w:tc>
        <w:tc>
          <w:tcPr>
            <w:tcW w:w="1605" w:type="dxa"/>
          </w:tcPr>
          <w:p w14:paraId="10AA6CE0" w14:textId="5E7153AE" w:rsidR="00A32101" w:rsidRDefault="00103D8D" w:rsidP="00F053EB">
            <w:r>
              <w:t>heel</w:t>
            </w:r>
          </w:p>
        </w:tc>
      </w:tr>
    </w:tbl>
    <w:p w14:paraId="3F66F2C3" w14:textId="77777777" w:rsidR="00596943" w:rsidRDefault="00596943" w:rsidP="00285B0B"/>
    <w:p w14:paraId="48BB1E69" w14:textId="7FDF9513" w:rsidR="00F053EB" w:rsidRDefault="0057381A" w:rsidP="00596943">
      <w:pPr>
        <w:jc w:val="center"/>
      </w:pPr>
      <w:r w:rsidRPr="00693127">
        <w:rPr>
          <w:noProof/>
        </w:rPr>
        <w:drawing>
          <wp:inline distT="0" distB="0" distL="0" distR="0" wp14:anchorId="25F624AF" wp14:editId="46D7090E">
            <wp:extent cx="6428740" cy="2476462"/>
            <wp:effectExtent l="0" t="0" r="0" b="635"/>
            <wp:docPr id="1217415714" name="Picture 5" descr="A kitchen knife with lines for students to annotate the parts of the knif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15714" name="Picture 5" descr="A kitchen knife with lines for students to annotate the parts of the knife.&#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4276" cy="2494003"/>
                    </a:xfrm>
                    <a:prstGeom prst="rect">
                      <a:avLst/>
                    </a:prstGeom>
                    <a:noFill/>
                    <a:ln>
                      <a:noFill/>
                    </a:ln>
                  </pic:spPr>
                </pic:pic>
              </a:graphicData>
            </a:graphic>
          </wp:inline>
        </w:drawing>
      </w:r>
    </w:p>
    <w:p w14:paraId="2DC3E89E" w14:textId="29335821" w:rsidR="00596943" w:rsidRDefault="00315E85" w:rsidP="00596943">
      <w:pPr>
        <w:pStyle w:val="FeatureBox2"/>
      </w:pPr>
      <w:r w:rsidRPr="0074760D">
        <w:rPr>
          <w:b/>
          <w:bCs/>
        </w:rPr>
        <w:t>Note:</w:t>
      </w:r>
      <w:r w:rsidRPr="00DC3523">
        <w:t xml:space="preserve"> the table below has the </w:t>
      </w:r>
      <w:r>
        <w:t>knife description, usage and examples</w:t>
      </w:r>
      <w:r w:rsidRPr="00DC3523">
        <w:t xml:space="preserve"> included. Provide the table with the</w:t>
      </w:r>
      <w:r>
        <w:t>se</w:t>
      </w:r>
      <w:r w:rsidRPr="00DC3523">
        <w:t xml:space="preserve"> column</w:t>
      </w:r>
      <w:r>
        <w:t>s</w:t>
      </w:r>
      <w:r w:rsidRPr="00DC3523">
        <w:t xml:space="preserve"> blank for students to complete the activity</w:t>
      </w:r>
      <w:r w:rsidR="00481C1A">
        <w:t xml:space="preserve"> after a demonstration from the teacher</w:t>
      </w:r>
      <w:r w:rsidRPr="00DC3523">
        <w:t xml:space="preserve">. Alternatively adapt the activity to include some of the </w:t>
      </w:r>
      <w:r>
        <w:t>information</w:t>
      </w:r>
      <w:r w:rsidRPr="00DC3523">
        <w:t xml:space="preserve"> in the table to support students with disability and reduce cognitive load.</w:t>
      </w:r>
    </w:p>
    <w:p w14:paraId="47FE15A2" w14:textId="3DC72EF3" w:rsidR="000A49A2" w:rsidRPr="000A49A2" w:rsidRDefault="007657EB" w:rsidP="000A49A2">
      <w:pPr>
        <w:pStyle w:val="Caption"/>
      </w:pPr>
      <w:r>
        <w:lastRenderedPageBreak/>
        <w:t xml:space="preserve">Table </w:t>
      </w:r>
      <w:r>
        <w:fldChar w:fldCharType="begin"/>
      </w:r>
      <w:r>
        <w:instrText xml:space="preserve"> SEQ Table \* ARABIC </w:instrText>
      </w:r>
      <w:r>
        <w:fldChar w:fldCharType="separate"/>
      </w:r>
      <w:r w:rsidR="00DF6E6A">
        <w:rPr>
          <w:noProof/>
        </w:rPr>
        <w:t>1</w:t>
      </w:r>
      <w:r>
        <w:fldChar w:fldCharType="end"/>
      </w:r>
      <w:r>
        <w:t xml:space="preserve"> – </w:t>
      </w:r>
      <w:r w:rsidR="000A49A2">
        <w:t>3 types of knives used in a kitchen, with a description, use and food examples for each</w:t>
      </w:r>
    </w:p>
    <w:tbl>
      <w:tblPr>
        <w:tblStyle w:val="Tableheader"/>
        <w:tblW w:w="0" w:type="auto"/>
        <w:tblLook w:val="06A0" w:firstRow="1" w:lastRow="0" w:firstColumn="1" w:lastColumn="0" w:noHBand="1" w:noVBand="1"/>
        <w:tblDescription w:val="Types of knives with space to put a blade description, what they are used for and examples."/>
      </w:tblPr>
      <w:tblGrid>
        <w:gridCol w:w="2462"/>
        <w:gridCol w:w="2306"/>
        <w:gridCol w:w="2231"/>
        <w:gridCol w:w="2325"/>
      </w:tblGrid>
      <w:tr w:rsidR="009E4400" w14:paraId="2E8E7148" w14:textId="77777777" w:rsidTr="00487B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4" w:type="dxa"/>
          </w:tcPr>
          <w:p w14:paraId="5772DDF5" w14:textId="77777777" w:rsidR="009E4400" w:rsidRDefault="009E4400" w:rsidP="005D6AAA">
            <w:r>
              <w:t>Type of knife</w:t>
            </w:r>
          </w:p>
        </w:tc>
        <w:tc>
          <w:tcPr>
            <w:tcW w:w="2614" w:type="dxa"/>
          </w:tcPr>
          <w:p w14:paraId="6CB9ED52" w14:textId="77777777" w:rsidR="009E4400" w:rsidRDefault="009E4400" w:rsidP="005D6AAA">
            <w:pPr>
              <w:cnfStyle w:val="100000000000" w:firstRow="1" w:lastRow="0" w:firstColumn="0" w:lastColumn="0" w:oddVBand="0" w:evenVBand="0" w:oddHBand="0" w:evenHBand="0" w:firstRowFirstColumn="0" w:firstRowLastColumn="0" w:lastRowFirstColumn="0" w:lastRowLastColumn="0"/>
            </w:pPr>
            <w:r>
              <w:t>Blade description</w:t>
            </w:r>
          </w:p>
        </w:tc>
        <w:tc>
          <w:tcPr>
            <w:tcW w:w="2614" w:type="dxa"/>
          </w:tcPr>
          <w:p w14:paraId="33D26384" w14:textId="77777777" w:rsidR="009E4400" w:rsidRDefault="009E4400" w:rsidP="005D6AAA">
            <w:pPr>
              <w:cnfStyle w:val="100000000000" w:firstRow="1" w:lastRow="0" w:firstColumn="0" w:lastColumn="0" w:oddVBand="0" w:evenVBand="0" w:oddHBand="0" w:evenHBand="0" w:firstRowFirstColumn="0" w:firstRowLastColumn="0" w:lastRowFirstColumn="0" w:lastRowLastColumn="0"/>
            </w:pPr>
            <w:r>
              <w:t>Used for</w:t>
            </w:r>
          </w:p>
        </w:tc>
        <w:tc>
          <w:tcPr>
            <w:tcW w:w="2614" w:type="dxa"/>
          </w:tcPr>
          <w:p w14:paraId="29409B31" w14:textId="77777777" w:rsidR="009E4400" w:rsidRDefault="009E4400" w:rsidP="005D6AAA">
            <w:pPr>
              <w:cnfStyle w:val="100000000000" w:firstRow="1" w:lastRow="0" w:firstColumn="0" w:lastColumn="0" w:oddVBand="0" w:evenVBand="0" w:oddHBand="0" w:evenHBand="0" w:firstRowFirstColumn="0" w:firstRowLastColumn="0" w:lastRowFirstColumn="0" w:lastRowLastColumn="0"/>
            </w:pPr>
            <w:r>
              <w:t>Examples</w:t>
            </w:r>
          </w:p>
        </w:tc>
      </w:tr>
      <w:tr w:rsidR="009E4400" w14:paraId="6801B229" w14:textId="77777777" w:rsidTr="00487B47">
        <w:tc>
          <w:tcPr>
            <w:cnfStyle w:val="001000000000" w:firstRow="0" w:lastRow="0" w:firstColumn="1" w:lastColumn="0" w:oddVBand="0" w:evenVBand="0" w:oddHBand="0" w:evenHBand="0" w:firstRowFirstColumn="0" w:firstRowLastColumn="0" w:lastRowFirstColumn="0" w:lastRowLastColumn="0"/>
            <w:tcW w:w="2614" w:type="dxa"/>
          </w:tcPr>
          <w:p w14:paraId="299C9FC3" w14:textId="00EB3E96" w:rsidR="009E4400" w:rsidRDefault="009E4400" w:rsidP="005D6AAA">
            <w:r>
              <w:t>Chef</w:t>
            </w:r>
            <w:r w:rsidR="00EF70B9">
              <w:t>’</w:t>
            </w:r>
            <w:r>
              <w:t>s knife</w:t>
            </w:r>
          </w:p>
          <w:p w14:paraId="7020DA04" w14:textId="2221AC2F" w:rsidR="009E4400" w:rsidRDefault="009E4400" w:rsidP="005D6AAA">
            <w:r>
              <w:rPr>
                <w:noProof/>
              </w:rPr>
              <w:drawing>
                <wp:inline distT="0" distB="0" distL="0" distR="0" wp14:anchorId="05D26BB7" wp14:editId="486CFCBB">
                  <wp:extent cx="1035050" cy="1583175"/>
                  <wp:effectExtent l="0" t="0" r="0" b="0"/>
                  <wp:docPr id="880763878" name="Picture 9" descr="A Chef's kn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63878" name="Picture 9" descr="A Chef's knif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40259" cy="1591143"/>
                          </a:xfrm>
                          <a:prstGeom prst="rect">
                            <a:avLst/>
                          </a:prstGeom>
                        </pic:spPr>
                      </pic:pic>
                    </a:graphicData>
                  </a:graphic>
                </wp:inline>
              </w:drawing>
            </w:r>
          </w:p>
        </w:tc>
        <w:tc>
          <w:tcPr>
            <w:tcW w:w="2614" w:type="dxa"/>
          </w:tcPr>
          <w:p w14:paraId="3758C8E2" w14:textId="77777777" w:rsidR="009E4400" w:rsidRDefault="009E4400" w:rsidP="005D6AAA">
            <w:pPr>
              <w:cnfStyle w:val="000000000000" w:firstRow="0" w:lastRow="0" w:firstColumn="0" w:lastColumn="0" w:oddVBand="0" w:evenVBand="0" w:oddHBand="0" w:evenHBand="0" w:firstRowFirstColumn="0" w:firstRowLastColumn="0" w:lastRowFirstColumn="0" w:lastRowLastColumn="0"/>
            </w:pPr>
            <w:r>
              <w:t>A wider, longer blade</w:t>
            </w:r>
          </w:p>
        </w:tc>
        <w:tc>
          <w:tcPr>
            <w:tcW w:w="2614" w:type="dxa"/>
          </w:tcPr>
          <w:p w14:paraId="641F62A3" w14:textId="5D377F0E" w:rsidR="009E4400" w:rsidRDefault="009E4400" w:rsidP="005D6AAA">
            <w:pPr>
              <w:cnfStyle w:val="000000000000" w:firstRow="0" w:lastRow="0" w:firstColumn="0" w:lastColumn="0" w:oddVBand="0" w:evenVBand="0" w:oddHBand="0" w:evenHBand="0" w:firstRowFirstColumn="0" w:firstRowLastColumn="0" w:lastRowFirstColumn="0" w:lastRowLastColumn="0"/>
            </w:pPr>
            <w:r>
              <w:t>General chopping and slicing of most foods</w:t>
            </w:r>
          </w:p>
        </w:tc>
        <w:tc>
          <w:tcPr>
            <w:tcW w:w="2614" w:type="dxa"/>
          </w:tcPr>
          <w:p w14:paraId="2317ED92" w14:textId="2CEC3B7F" w:rsidR="009E4400" w:rsidRDefault="009E4400" w:rsidP="005D6AAA">
            <w:pPr>
              <w:cnfStyle w:val="000000000000" w:firstRow="0" w:lastRow="0" w:firstColumn="0" w:lastColumn="0" w:oddVBand="0" w:evenVBand="0" w:oddHBand="0" w:evenHBand="0" w:firstRowFirstColumn="0" w:firstRowLastColumn="0" w:lastRowFirstColumn="0" w:lastRowLastColumn="0"/>
            </w:pPr>
            <w:r>
              <w:t>Dicing an onion, chopping carrots, slicing meat</w:t>
            </w:r>
          </w:p>
        </w:tc>
      </w:tr>
      <w:tr w:rsidR="009E4400" w14:paraId="04259AA6" w14:textId="77777777" w:rsidTr="00487B47">
        <w:tc>
          <w:tcPr>
            <w:cnfStyle w:val="001000000000" w:firstRow="0" w:lastRow="0" w:firstColumn="1" w:lastColumn="0" w:oddVBand="0" w:evenVBand="0" w:oddHBand="0" w:evenHBand="0" w:firstRowFirstColumn="0" w:firstRowLastColumn="0" w:lastRowFirstColumn="0" w:lastRowLastColumn="0"/>
            <w:tcW w:w="2614" w:type="dxa"/>
          </w:tcPr>
          <w:p w14:paraId="241CAA9C" w14:textId="3C59F809" w:rsidR="009E4400" w:rsidRDefault="000D4A09" w:rsidP="005D6AAA">
            <w:r>
              <w:t xml:space="preserve">paring </w:t>
            </w:r>
            <w:r w:rsidR="009E4400">
              <w:t>knife</w:t>
            </w:r>
          </w:p>
          <w:p w14:paraId="23F73C7E" w14:textId="33D0CBA8" w:rsidR="009E4400" w:rsidRDefault="009E4400" w:rsidP="005D6AAA">
            <w:r>
              <w:rPr>
                <w:noProof/>
              </w:rPr>
              <w:drawing>
                <wp:inline distT="0" distB="0" distL="0" distR="0" wp14:anchorId="3A7A0B97" wp14:editId="49F86EF5">
                  <wp:extent cx="749300" cy="1026464"/>
                  <wp:effectExtent l="0" t="0" r="0" b="2540"/>
                  <wp:docPr id="1663967588" name="Picture 10" descr="A paring knif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67588" name="Picture 10" descr="A paring knife.&#10;&#10;"/>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8301" cy="1038795"/>
                          </a:xfrm>
                          <a:prstGeom prst="rect">
                            <a:avLst/>
                          </a:prstGeom>
                        </pic:spPr>
                      </pic:pic>
                    </a:graphicData>
                  </a:graphic>
                </wp:inline>
              </w:drawing>
            </w:r>
          </w:p>
        </w:tc>
        <w:tc>
          <w:tcPr>
            <w:tcW w:w="2614" w:type="dxa"/>
          </w:tcPr>
          <w:p w14:paraId="5ED87C26" w14:textId="77777777" w:rsidR="009E4400" w:rsidRDefault="009E4400" w:rsidP="005D6AAA">
            <w:pPr>
              <w:cnfStyle w:val="000000000000" w:firstRow="0" w:lastRow="0" w:firstColumn="0" w:lastColumn="0" w:oddVBand="0" w:evenVBand="0" w:oddHBand="0" w:evenHBand="0" w:firstRowFirstColumn="0" w:firstRowLastColumn="0" w:lastRowFirstColumn="0" w:lastRowLastColumn="0"/>
            </w:pPr>
            <w:r>
              <w:t>A narrow short blade</w:t>
            </w:r>
          </w:p>
        </w:tc>
        <w:tc>
          <w:tcPr>
            <w:tcW w:w="2614" w:type="dxa"/>
          </w:tcPr>
          <w:p w14:paraId="321F977F" w14:textId="1B9695BF" w:rsidR="009E4400" w:rsidRDefault="009E4400" w:rsidP="005D6AAA">
            <w:pPr>
              <w:cnfStyle w:val="000000000000" w:firstRow="0" w:lastRow="0" w:firstColumn="0" w:lastColumn="0" w:oddVBand="0" w:evenVBand="0" w:oddHBand="0" w:evenHBand="0" w:firstRowFirstColumn="0" w:firstRowLastColumn="0" w:lastRowFirstColumn="0" w:lastRowLastColumn="0"/>
            </w:pPr>
            <w:r>
              <w:t>Making smaller detailed cuts or cutting smaller foods</w:t>
            </w:r>
          </w:p>
        </w:tc>
        <w:tc>
          <w:tcPr>
            <w:tcW w:w="2614" w:type="dxa"/>
          </w:tcPr>
          <w:p w14:paraId="0103A6E0" w14:textId="7C9E7388" w:rsidR="009E4400" w:rsidRDefault="009E4400" w:rsidP="005D6AAA">
            <w:pPr>
              <w:cnfStyle w:val="000000000000" w:firstRow="0" w:lastRow="0" w:firstColumn="0" w:lastColumn="0" w:oddVBand="0" w:evenVBand="0" w:oddHBand="0" w:evenHBand="0" w:firstRowFirstColumn="0" w:firstRowLastColumn="0" w:lastRowFirstColumn="0" w:lastRowLastColumn="0"/>
            </w:pPr>
            <w:r>
              <w:t>Hulling strawberries, cutting wedges of lime, peeling kiwi fruit</w:t>
            </w:r>
          </w:p>
        </w:tc>
      </w:tr>
      <w:tr w:rsidR="009E4400" w14:paraId="42189557" w14:textId="77777777" w:rsidTr="00487B47">
        <w:tc>
          <w:tcPr>
            <w:cnfStyle w:val="001000000000" w:firstRow="0" w:lastRow="0" w:firstColumn="1" w:lastColumn="0" w:oddVBand="0" w:evenVBand="0" w:oddHBand="0" w:evenHBand="0" w:firstRowFirstColumn="0" w:firstRowLastColumn="0" w:lastRowFirstColumn="0" w:lastRowLastColumn="0"/>
            <w:tcW w:w="2614" w:type="dxa"/>
          </w:tcPr>
          <w:p w14:paraId="31AA796B" w14:textId="3C8AA154" w:rsidR="009E4400" w:rsidRDefault="000D4A09" w:rsidP="005D6AAA">
            <w:r>
              <w:t xml:space="preserve">serrated </w:t>
            </w:r>
            <w:r w:rsidR="009E4400">
              <w:t>knife</w:t>
            </w:r>
          </w:p>
          <w:p w14:paraId="2301F4B6" w14:textId="2844B4F7" w:rsidR="009E4400" w:rsidRDefault="00C4334E" w:rsidP="005D6AAA">
            <w:r>
              <w:rPr>
                <w:noProof/>
              </w:rPr>
              <w:drawing>
                <wp:inline distT="0" distB="0" distL="0" distR="0" wp14:anchorId="0D13CAB9" wp14:editId="51B48951">
                  <wp:extent cx="1136650" cy="1455994"/>
                  <wp:effectExtent l="0" t="0" r="6350" b="0"/>
                  <wp:docPr id="1512713266" name="Picture 8" descr="A serrated knif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13266" name="Picture 8" descr="A serrated knife.&#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52374" cy="1476136"/>
                          </a:xfrm>
                          <a:prstGeom prst="rect">
                            <a:avLst/>
                          </a:prstGeom>
                        </pic:spPr>
                      </pic:pic>
                    </a:graphicData>
                  </a:graphic>
                </wp:inline>
              </w:drawing>
            </w:r>
          </w:p>
        </w:tc>
        <w:tc>
          <w:tcPr>
            <w:tcW w:w="2614" w:type="dxa"/>
          </w:tcPr>
          <w:p w14:paraId="1D15BD4A" w14:textId="12802770" w:rsidR="009E4400" w:rsidRDefault="009E4400" w:rsidP="005D6AAA">
            <w:pPr>
              <w:cnfStyle w:val="000000000000" w:firstRow="0" w:lastRow="0" w:firstColumn="0" w:lastColumn="0" w:oddVBand="0" w:evenVBand="0" w:oddHBand="0" w:evenHBand="0" w:firstRowFirstColumn="0" w:firstRowLastColumn="0" w:lastRowFirstColumn="0" w:lastRowLastColumn="0"/>
            </w:pPr>
            <w:r>
              <w:t>Tooth</w:t>
            </w:r>
            <w:r w:rsidR="0057721F">
              <w:t>-</w:t>
            </w:r>
            <w:r>
              <w:t>like, jagged blade</w:t>
            </w:r>
          </w:p>
        </w:tc>
        <w:tc>
          <w:tcPr>
            <w:tcW w:w="2614" w:type="dxa"/>
          </w:tcPr>
          <w:p w14:paraId="660B8B2F" w14:textId="713AE57A" w:rsidR="009E4400" w:rsidRDefault="009E4400" w:rsidP="005D6AAA">
            <w:pPr>
              <w:cnfStyle w:val="000000000000" w:firstRow="0" w:lastRow="0" w:firstColumn="0" w:lastColumn="0" w:oddVBand="0" w:evenVBand="0" w:oddHBand="0" w:evenHBand="0" w:firstRowFirstColumn="0" w:firstRowLastColumn="0" w:lastRowFirstColumn="0" w:lastRowLastColumn="0"/>
            </w:pPr>
            <w:r>
              <w:t>Cutting foods with a firm exterior but being soft and delicate inside</w:t>
            </w:r>
          </w:p>
        </w:tc>
        <w:tc>
          <w:tcPr>
            <w:tcW w:w="2614" w:type="dxa"/>
          </w:tcPr>
          <w:p w14:paraId="63E778F7" w14:textId="767BE639" w:rsidR="009E4400" w:rsidRDefault="009E4400" w:rsidP="005D6AAA">
            <w:pPr>
              <w:cnfStyle w:val="000000000000" w:firstRow="0" w:lastRow="0" w:firstColumn="0" w:lastColumn="0" w:oddVBand="0" w:evenVBand="0" w:oddHBand="0" w:evenHBand="0" w:firstRowFirstColumn="0" w:firstRowLastColumn="0" w:lastRowFirstColumn="0" w:lastRowLastColumn="0"/>
            </w:pPr>
            <w:r>
              <w:t>Slicing a loaf of bread, slicing a tomato</w:t>
            </w:r>
          </w:p>
        </w:tc>
      </w:tr>
    </w:tbl>
    <w:p w14:paraId="12E44920" w14:textId="5AD60E71" w:rsidR="002A7509" w:rsidRDefault="002A7509">
      <w:pPr>
        <w:suppressAutoHyphens w:val="0"/>
        <w:spacing w:before="0" w:after="160" w:line="259" w:lineRule="auto"/>
      </w:pPr>
      <w:r>
        <w:br w:type="page"/>
      </w:r>
    </w:p>
    <w:p w14:paraId="00CEFB42" w14:textId="5CA7BC55" w:rsidR="00353F0C" w:rsidRDefault="00D3588F" w:rsidP="00D3588F">
      <w:pPr>
        <w:pStyle w:val="Heading1"/>
      </w:pPr>
      <w:bookmarkStart w:id="14" w:name="_Toc198133191"/>
      <w:r>
        <w:lastRenderedPageBreak/>
        <w:t>Methods of cooking</w:t>
      </w:r>
      <w:bookmarkEnd w:id="14"/>
    </w:p>
    <w:p w14:paraId="69D0E899" w14:textId="57507ABD" w:rsidR="005A1BC6" w:rsidRDefault="00353F0C" w:rsidP="00353F0C">
      <w:pPr>
        <w:pStyle w:val="FeatureBox2"/>
      </w:pPr>
      <w:r>
        <w:t xml:space="preserve">Teacher demonstration should be provided on how to use </w:t>
      </w:r>
      <w:r w:rsidR="00260703">
        <w:t>cookers</w:t>
      </w:r>
      <w:r>
        <w:t xml:space="preserve"> found in the school kitchens.</w:t>
      </w:r>
    </w:p>
    <w:p w14:paraId="714559BE" w14:textId="0E9B4B87" w:rsidR="007C72C0" w:rsidRDefault="007C72C0" w:rsidP="007C72C0">
      <w:r>
        <w:t>Using a</w:t>
      </w:r>
      <w:r w:rsidR="00260703">
        <w:t xml:space="preserve"> cooker</w:t>
      </w:r>
      <w:r>
        <w:t xml:space="preserve"> safely helps to avoid injury. It is important to understand how to use the </w:t>
      </w:r>
      <w:r w:rsidR="00260703">
        <w:t>cooker</w:t>
      </w:r>
      <w:r>
        <w:t xml:space="preserve"> properly. </w:t>
      </w:r>
      <w:r w:rsidR="00260703">
        <w:t>Cookers</w:t>
      </w:r>
      <w:r>
        <w:t xml:space="preserve"> used in schools could be either gas or electric. </w:t>
      </w:r>
    </w:p>
    <w:p w14:paraId="0D0B90C6" w14:textId="764D8A20" w:rsidR="007C72C0" w:rsidRDefault="007C72C0" w:rsidP="007C72C0">
      <w:r>
        <w:t xml:space="preserve">When removing food from the </w:t>
      </w:r>
      <w:r w:rsidR="00260703">
        <w:t>cooker</w:t>
      </w:r>
      <w:r>
        <w:t xml:space="preserve">, it is important to remember to always use oven </w:t>
      </w:r>
      <w:r w:rsidR="00C012DB">
        <w:t>mitts</w:t>
      </w:r>
      <w:r>
        <w:t xml:space="preserve"> to avoid burns.</w:t>
      </w:r>
      <w:r w:rsidR="0044157F" w:rsidRPr="0044157F">
        <w:t xml:space="preserve"> </w:t>
      </w:r>
      <w:r w:rsidR="0044157F">
        <w:t>When opening the oven door, be sure to stand to the side and not directly in front to avoid burns.</w:t>
      </w:r>
      <w:r w:rsidR="0084767C">
        <w:t xml:space="preserve"> </w:t>
      </w:r>
      <w:r w:rsidR="0044157F">
        <w:t xml:space="preserve">Avoid carrying hot items around the kitchen and use a cooling rack to set down hot items. </w:t>
      </w:r>
    </w:p>
    <w:p w14:paraId="3DBA0912" w14:textId="5F488985" w:rsidR="00006F42" w:rsidRDefault="00517084">
      <w:pPr>
        <w:suppressAutoHyphens w:val="0"/>
        <w:spacing w:before="0" w:after="160" w:line="259" w:lineRule="auto"/>
      </w:pPr>
      <w:r>
        <w:t xml:space="preserve">Label the </w:t>
      </w:r>
      <w:r w:rsidR="00C012DB">
        <w:t xml:space="preserve">2 </w:t>
      </w:r>
      <w:r>
        <w:t xml:space="preserve">parts </w:t>
      </w:r>
      <w:r w:rsidR="00BC51FF">
        <w:t>of the cooker in the space provided</w:t>
      </w:r>
      <w:r w:rsidR="00DA0876">
        <w:t>.</w:t>
      </w:r>
    </w:p>
    <w:p w14:paraId="5AC03A22" w14:textId="138DAAD6" w:rsidR="00A01A88" w:rsidRDefault="00006F42">
      <w:pPr>
        <w:suppressAutoHyphens w:val="0"/>
        <w:spacing w:before="0" w:after="160" w:line="259" w:lineRule="auto"/>
      </w:pPr>
      <w:r w:rsidRPr="00006F42">
        <w:rPr>
          <w:noProof/>
        </w:rPr>
        <w:drawing>
          <wp:inline distT="0" distB="0" distL="0" distR="0" wp14:anchorId="3CDF8892" wp14:editId="3F435E50">
            <wp:extent cx="5664491" cy="4559534"/>
            <wp:effectExtent l="0" t="0" r="0" b="0"/>
            <wp:docPr id="84787888" name="Picture 1" descr="An oven with arrows and blank labels for students to note the parts of the o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7888" name="Picture 1" descr="An oven with arrows and blank labels for students to note the parts of the oven."/>
                    <pic:cNvPicPr/>
                  </pic:nvPicPr>
                  <pic:blipFill>
                    <a:blip r:embed="rId21"/>
                    <a:stretch>
                      <a:fillRect/>
                    </a:stretch>
                  </pic:blipFill>
                  <pic:spPr>
                    <a:xfrm>
                      <a:off x="0" y="0"/>
                      <a:ext cx="5664491" cy="4559534"/>
                    </a:xfrm>
                    <a:prstGeom prst="rect">
                      <a:avLst/>
                    </a:prstGeom>
                  </pic:spPr>
                </pic:pic>
              </a:graphicData>
            </a:graphic>
          </wp:inline>
        </w:drawing>
      </w:r>
      <w:r w:rsidR="00A01A88">
        <w:br w:type="page"/>
      </w:r>
    </w:p>
    <w:p w14:paraId="2140BB72" w14:textId="046E76B5" w:rsidR="002B2D41" w:rsidRDefault="002B2D41" w:rsidP="002B2D41">
      <w:r>
        <w:lastRenderedPageBreak/>
        <w:t>Answer the following statements to show h</w:t>
      </w:r>
      <w:r w:rsidR="00810852">
        <w:t>ow</w:t>
      </w:r>
      <w:r>
        <w:t xml:space="preserve"> the food item might be cooked using the cooker.</w:t>
      </w:r>
    </w:p>
    <w:tbl>
      <w:tblPr>
        <w:tblStyle w:val="Tableheader"/>
        <w:tblW w:w="0" w:type="auto"/>
        <w:tblLook w:val="04A0" w:firstRow="1" w:lastRow="0" w:firstColumn="1" w:lastColumn="0" w:noHBand="0" w:noVBand="1"/>
        <w:tblDescription w:val="Statements about food preparation with a space for students to answer in the second column."/>
      </w:tblPr>
      <w:tblGrid>
        <w:gridCol w:w="5665"/>
        <w:gridCol w:w="3657"/>
      </w:tblGrid>
      <w:tr w:rsidR="0072041F" w14:paraId="7795662F" w14:textId="77777777" w:rsidTr="00FD75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2A2A5A8B" w14:textId="5D569BC5" w:rsidR="0072041F" w:rsidRDefault="0072041F" w:rsidP="002B2D41">
            <w:r>
              <w:t>Question</w:t>
            </w:r>
          </w:p>
        </w:tc>
        <w:tc>
          <w:tcPr>
            <w:tcW w:w="3657" w:type="dxa"/>
          </w:tcPr>
          <w:p w14:paraId="35E043CA" w14:textId="3129E863" w:rsidR="0072041F" w:rsidRDefault="0072041F" w:rsidP="002B2D41">
            <w:pPr>
              <w:cnfStyle w:val="100000000000" w:firstRow="1" w:lastRow="0" w:firstColumn="0" w:lastColumn="0" w:oddVBand="0" w:evenVBand="0" w:oddHBand="0" w:evenHBand="0" w:firstRowFirstColumn="0" w:firstRowLastColumn="0" w:lastRowFirstColumn="0" w:lastRowLastColumn="0"/>
            </w:pPr>
            <w:r>
              <w:t xml:space="preserve">Answer </w:t>
            </w:r>
          </w:p>
        </w:tc>
      </w:tr>
      <w:tr w:rsidR="0072041F" w14:paraId="4BA50752" w14:textId="77777777" w:rsidTr="00FD7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397E160E" w14:textId="0A5E06FC" w:rsidR="0072041F" w:rsidRPr="00FD757B" w:rsidRDefault="0035029F" w:rsidP="002B2D41">
            <w:pPr>
              <w:rPr>
                <w:b w:val="0"/>
                <w:bCs/>
              </w:rPr>
            </w:pPr>
            <w:r w:rsidRPr="00FD757B">
              <w:rPr>
                <w:b w:val="0"/>
                <w:bCs/>
              </w:rPr>
              <w:t xml:space="preserve">Peas are boiled on the </w:t>
            </w:r>
            <w:r w:rsidR="00964444">
              <w:rPr>
                <w:b w:val="0"/>
                <w:bCs/>
              </w:rPr>
              <w:t xml:space="preserve">… </w:t>
            </w:r>
          </w:p>
        </w:tc>
        <w:tc>
          <w:tcPr>
            <w:tcW w:w="3657" w:type="dxa"/>
          </w:tcPr>
          <w:p w14:paraId="3520F007" w14:textId="77777777" w:rsidR="0072041F" w:rsidRDefault="0072041F" w:rsidP="002B2D41">
            <w:pPr>
              <w:cnfStyle w:val="000000100000" w:firstRow="0" w:lastRow="0" w:firstColumn="0" w:lastColumn="0" w:oddVBand="0" w:evenVBand="0" w:oddHBand="1" w:evenHBand="0" w:firstRowFirstColumn="0" w:firstRowLastColumn="0" w:lastRowFirstColumn="0" w:lastRowLastColumn="0"/>
            </w:pPr>
          </w:p>
        </w:tc>
      </w:tr>
      <w:tr w:rsidR="0072041F" w14:paraId="3DBE42C2" w14:textId="77777777" w:rsidTr="00FD75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1516B945" w14:textId="71511F1F" w:rsidR="0072041F" w:rsidRPr="00FD757B" w:rsidRDefault="0035029F" w:rsidP="002B2D41">
            <w:pPr>
              <w:rPr>
                <w:b w:val="0"/>
                <w:bCs/>
              </w:rPr>
            </w:pPr>
            <w:r w:rsidRPr="00FD757B">
              <w:rPr>
                <w:b w:val="0"/>
                <w:bCs/>
              </w:rPr>
              <w:t>Cakes will be baked</w:t>
            </w:r>
            <w:r w:rsidR="00325B44" w:rsidRPr="00FD757B">
              <w:rPr>
                <w:b w:val="0"/>
                <w:bCs/>
              </w:rPr>
              <w:t xml:space="preserve"> in the </w:t>
            </w:r>
            <w:r w:rsidR="00964444">
              <w:rPr>
                <w:b w:val="0"/>
                <w:bCs/>
              </w:rPr>
              <w:t xml:space="preserve">… </w:t>
            </w:r>
          </w:p>
        </w:tc>
        <w:tc>
          <w:tcPr>
            <w:tcW w:w="3657" w:type="dxa"/>
          </w:tcPr>
          <w:p w14:paraId="23CE55CC" w14:textId="77777777" w:rsidR="0072041F" w:rsidRDefault="0072041F" w:rsidP="002B2D41">
            <w:pPr>
              <w:cnfStyle w:val="000000010000" w:firstRow="0" w:lastRow="0" w:firstColumn="0" w:lastColumn="0" w:oddVBand="0" w:evenVBand="0" w:oddHBand="0" w:evenHBand="1" w:firstRowFirstColumn="0" w:firstRowLastColumn="0" w:lastRowFirstColumn="0" w:lastRowLastColumn="0"/>
            </w:pPr>
          </w:p>
        </w:tc>
      </w:tr>
      <w:tr w:rsidR="0072041F" w14:paraId="46C0F8C5" w14:textId="77777777" w:rsidTr="00FD7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4713E98A" w14:textId="6BA904E8" w:rsidR="0072041F" w:rsidRPr="00FD757B" w:rsidRDefault="00325B44" w:rsidP="002B2D41">
            <w:pPr>
              <w:rPr>
                <w:b w:val="0"/>
                <w:bCs/>
              </w:rPr>
            </w:pPr>
            <w:r w:rsidRPr="00FD757B">
              <w:rPr>
                <w:b w:val="0"/>
                <w:bCs/>
              </w:rPr>
              <w:t>Eggs will be scrambled</w:t>
            </w:r>
            <w:r w:rsidR="00FD757B" w:rsidRPr="00FD757B">
              <w:rPr>
                <w:b w:val="0"/>
                <w:bCs/>
              </w:rPr>
              <w:t xml:space="preserve"> on the</w:t>
            </w:r>
            <w:r w:rsidR="00964444">
              <w:rPr>
                <w:b w:val="0"/>
                <w:bCs/>
              </w:rPr>
              <w:t xml:space="preserve"> … </w:t>
            </w:r>
          </w:p>
        </w:tc>
        <w:tc>
          <w:tcPr>
            <w:tcW w:w="3657" w:type="dxa"/>
          </w:tcPr>
          <w:p w14:paraId="61F31D89" w14:textId="77777777" w:rsidR="0072041F" w:rsidRDefault="0072041F" w:rsidP="002B2D41">
            <w:pPr>
              <w:cnfStyle w:val="000000100000" w:firstRow="0" w:lastRow="0" w:firstColumn="0" w:lastColumn="0" w:oddVBand="0" w:evenVBand="0" w:oddHBand="1" w:evenHBand="0" w:firstRowFirstColumn="0" w:firstRowLastColumn="0" w:lastRowFirstColumn="0" w:lastRowLastColumn="0"/>
            </w:pPr>
          </w:p>
        </w:tc>
      </w:tr>
      <w:tr w:rsidR="0072041F" w14:paraId="0D26E720" w14:textId="77777777" w:rsidTr="00FD75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74147BE6" w14:textId="768A9340" w:rsidR="0072041F" w:rsidRPr="00FD757B" w:rsidRDefault="00FD757B" w:rsidP="002B2D41">
            <w:pPr>
              <w:rPr>
                <w:b w:val="0"/>
                <w:bCs/>
              </w:rPr>
            </w:pPr>
            <w:r w:rsidRPr="00FD757B">
              <w:rPr>
                <w:b w:val="0"/>
                <w:bCs/>
              </w:rPr>
              <w:t xml:space="preserve">Fish will be poached on the </w:t>
            </w:r>
            <w:r w:rsidR="00964444">
              <w:rPr>
                <w:b w:val="0"/>
                <w:bCs/>
              </w:rPr>
              <w:t xml:space="preserve">… </w:t>
            </w:r>
          </w:p>
        </w:tc>
        <w:tc>
          <w:tcPr>
            <w:tcW w:w="3657" w:type="dxa"/>
          </w:tcPr>
          <w:p w14:paraId="50E21AB1" w14:textId="77777777" w:rsidR="0072041F" w:rsidRDefault="0072041F" w:rsidP="002B2D41">
            <w:pPr>
              <w:cnfStyle w:val="000000010000" w:firstRow="0" w:lastRow="0" w:firstColumn="0" w:lastColumn="0" w:oddVBand="0" w:evenVBand="0" w:oddHBand="0" w:evenHBand="1" w:firstRowFirstColumn="0" w:firstRowLastColumn="0" w:lastRowFirstColumn="0" w:lastRowLastColumn="0"/>
            </w:pPr>
          </w:p>
        </w:tc>
      </w:tr>
      <w:tr w:rsidR="0072041F" w14:paraId="6B3F2F13" w14:textId="77777777" w:rsidTr="00FD75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287D5C8A" w14:textId="082D30CF" w:rsidR="0072041F" w:rsidRPr="00FD757B" w:rsidRDefault="00FD757B" w:rsidP="002B2D41">
            <w:pPr>
              <w:rPr>
                <w:b w:val="0"/>
                <w:bCs/>
              </w:rPr>
            </w:pPr>
            <w:r w:rsidRPr="00FD757B">
              <w:rPr>
                <w:b w:val="0"/>
                <w:bCs/>
              </w:rPr>
              <w:t xml:space="preserve">Chips will be fried on the </w:t>
            </w:r>
            <w:r w:rsidR="00964444">
              <w:rPr>
                <w:b w:val="0"/>
                <w:bCs/>
              </w:rPr>
              <w:t xml:space="preserve">… </w:t>
            </w:r>
          </w:p>
        </w:tc>
        <w:tc>
          <w:tcPr>
            <w:tcW w:w="3657" w:type="dxa"/>
          </w:tcPr>
          <w:p w14:paraId="6C53F086" w14:textId="77777777" w:rsidR="0072041F" w:rsidRDefault="0072041F" w:rsidP="002B2D41">
            <w:pPr>
              <w:cnfStyle w:val="000000100000" w:firstRow="0" w:lastRow="0" w:firstColumn="0" w:lastColumn="0" w:oddVBand="0" w:evenVBand="0" w:oddHBand="1" w:evenHBand="0" w:firstRowFirstColumn="0" w:firstRowLastColumn="0" w:lastRowFirstColumn="0" w:lastRowLastColumn="0"/>
            </w:pPr>
          </w:p>
        </w:tc>
      </w:tr>
    </w:tbl>
    <w:p w14:paraId="10AB6AC8" w14:textId="00629BB4" w:rsidR="00A01A88" w:rsidRDefault="00A01A88" w:rsidP="00D056AF">
      <w:pPr>
        <w:pStyle w:val="Heading2"/>
      </w:pPr>
      <w:bookmarkStart w:id="15" w:name="_Toc198133192"/>
      <w:r>
        <w:t xml:space="preserve">How to </w:t>
      </w:r>
      <w:r w:rsidR="00782430">
        <w:t>follow a recipe</w:t>
      </w:r>
      <w:bookmarkEnd w:id="15"/>
    </w:p>
    <w:p w14:paraId="5BC0A1AE" w14:textId="4F060BAE" w:rsidR="00964444" w:rsidRDefault="00F02110" w:rsidP="00791A93">
      <w:r>
        <w:t xml:space="preserve">Reading a recipe and following the steps is the key to making a successful dish in the kitchen. </w:t>
      </w:r>
      <w:r w:rsidR="00F21FCB">
        <w:t xml:space="preserve">Here are some simple steps when </w:t>
      </w:r>
      <w:r w:rsidR="00BF5CF8">
        <w:t>learning to cook</w:t>
      </w:r>
      <w:r w:rsidR="00AC272E">
        <w:t>. Use the word bank</w:t>
      </w:r>
      <w:r w:rsidR="00CA6E54">
        <w:t xml:space="preserve"> below</w:t>
      </w:r>
      <w:r w:rsidR="00AC272E">
        <w:t xml:space="preserve"> to </w:t>
      </w:r>
      <w:r w:rsidR="008D1E67">
        <w:t>complete the sentences.</w:t>
      </w:r>
    </w:p>
    <w:tbl>
      <w:tblPr>
        <w:tblStyle w:val="TableGrid"/>
        <w:tblW w:w="0" w:type="auto"/>
        <w:tblLook w:val="04A0" w:firstRow="1" w:lastRow="0" w:firstColumn="1" w:lastColumn="0" w:noHBand="0" w:noVBand="1"/>
        <w:tblDescription w:val="Word bank."/>
      </w:tblPr>
      <w:tblGrid>
        <w:gridCol w:w="9322"/>
      </w:tblGrid>
      <w:tr w:rsidR="008D1E67" w14:paraId="3E9443E0" w14:textId="77777777" w:rsidTr="008D1E67">
        <w:tc>
          <w:tcPr>
            <w:tcW w:w="10456" w:type="dxa"/>
          </w:tcPr>
          <w:p w14:paraId="4380C863" w14:textId="1149086B" w:rsidR="008D1E67" w:rsidRDefault="00782D52" w:rsidP="00C73533">
            <w:pPr>
              <w:jc w:val="center"/>
            </w:pPr>
            <w:r>
              <w:t xml:space="preserve">Read, </w:t>
            </w:r>
            <w:r w:rsidR="005045A1">
              <w:t>cor</w:t>
            </w:r>
            <w:r w:rsidR="00491ED6">
              <w:t xml:space="preserve">rect, </w:t>
            </w:r>
            <w:r>
              <w:t>Follow, equipment</w:t>
            </w:r>
            <w:r w:rsidR="00055FD8">
              <w:t xml:space="preserve">, </w:t>
            </w:r>
            <w:r w:rsidR="00C20127">
              <w:t xml:space="preserve">time, </w:t>
            </w:r>
            <w:r w:rsidR="001A1B54">
              <w:t xml:space="preserve">Prepare, </w:t>
            </w:r>
            <w:r w:rsidR="009F19B9">
              <w:t>ingredients</w:t>
            </w:r>
          </w:p>
        </w:tc>
      </w:tr>
    </w:tbl>
    <w:p w14:paraId="766F7D58" w14:textId="0983D2D1" w:rsidR="00BF5CF8" w:rsidRPr="00C24C01" w:rsidRDefault="009F19B9" w:rsidP="00CC46FD">
      <w:pPr>
        <w:pStyle w:val="ListNumber"/>
        <w:numPr>
          <w:ilvl w:val="0"/>
          <w:numId w:val="34"/>
        </w:numPr>
      </w:pPr>
      <w:r w:rsidRPr="00C24C01">
        <w:t>________</w:t>
      </w:r>
      <w:r w:rsidR="00BF5CF8" w:rsidRPr="00C24C01">
        <w:t xml:space="preserve"> the recipe before you start so that you </w:t>
      </w:r>
      <w:r w:rsidR="003121D4" w:rsidRPr="00C24C01">
        <w:t>understand</w:t>
      </w:r>
      <w:r w:rsidR="00BF5CF8" w:rsidRPr="00C24C01">
        <w:t xml:space="preserve"> what will be required</w:t>
      </w:r>
      <w:r w:rsidR="0059401E">
        <w:t>.</w:t>
      </w:r>
    </w:p>
    <w:p w14:paraId="6499076A" w14:textId="01B697DF" w:rsidR="00BF5CF8" w:rsidRPr="00C24C01" w:rsidRDefault="00BF5CF8" w:rsidP="00C24C01">
      <w:pPr>
        <w:pStyle w:val="ListNumber"/>
      </w:pPr>
      <w:r w:rsidRPr="00C24C01">
        <w:t xml:space="preserve">Have the right </w:t>
      </w:r>
      <w:r w:rsidR="009F19B9" w:rsidRPr="00C24C01">
        <w:t>________________</w:t>
      </w:r>
      <w:r w:rsidR="00983B47" w:rsidRPr="00C24C01">
        <w:t xml:space="preserve"> to create the dish</w:t>
      </w:r>
      <w:r w:rsidR="0059401E">
        <w:t>.</w:t>
      </w:r>
    </w:p>
    <w:p w14:paraId="10EC10ED" w14:textId="2C3F76FB" w:rsidR="00D664B9" w:rsidRPr="00C24C01" w:rsidRDefault="00D664B9" w:rsidP="00C24C01">
      <w:pPr>
        <w:pStyle w:val="ListNumber"/>
      </w:pPr>
      <w:r w:rsidRPr="00C24C01">
        <w:t xml:space="preserve">Make sure that you have the </w:t>
      </w:r>
      <w:r w:rsidR="005045A1" w:rsidRPr="00C24C01">
        <w:t>________________</w:t>
      </w:r>
      <w:r w:rsidR="00D77D96" w:rsidRPr="00C24C01">
        <w:t xml:space="preserve"> in the </w:t>
      </w:r>
      <w:r w:rsidR="005045A1" w:rsidRPr="00C24C01">
        <w:t>______________</w:t>
      </w:r>
      <w:r w:rsidR="00D77D96" w:rsidRPr="00C24C01">
        <w:t xml:space="preserve"> amounts</w:t>
      </w:r>
      <w:r w:rsidR="0059401E">
        <w:t>.</w:t>
      </w:r>
    </w:p>
    <w:p w14:paraId="04BED93E" w14:textId="1EF21A68" w:rsidR="00644CBC" w:rsidRPr="00C24C01" w:rsidRDefault="00644CBC" w:rsidP="00C24C01">
      <w:pPr>
        <w:pStyle w:val="ListNumber"/>
      </w:pPr>
      <w:r w:rsidRPr="00C24C01">
        <w:t xml:space="preserve">Plan your </w:t>
      </w:r>
      <w:r w:rsidR="008E346E" w:rsidRPr="00C24C01">
        <w:t>____________</w:t>
      </w:r>
      <w:r w:rsidR="00934835" w:rsidRPr="00C24C01">
        <w:t xml:space="preserve"> and make</w:t>
      </w:r>
      <w:r w:rsidR="00B628B4" w:rsidRPr="00C24C01">
        <w:t xml:space="preserve"> </w:t>
      </w:r>
      <w:r w:rsidR="00934835" w:rsidRPr="00C24C01">
        <w:t xml:space="preserve">sure that you </w:t>
      </w:r>
      <w:r w:rsidR="008E346E" w:rsidRPr="00C24C01">
        <w:t xml:space="preserve">have </w:t>
      </w:r>
      <w:r w:rsidR="00934835" w:rsidRPr="00C24C01">
        <w:t>enough</w:t>
      </w:r>
      <w:r w:rsidR="0059401E">
        <w:t>.</w:t>
      </w:r>
    </w:p>
    <w:p w14:paraId="71D05D90" w14:textId="512DB690" w:rsidR="00E72253" w:rsidRPr="00C24C01" w:rsidRDefault="008E346E" w:rsidP="00C24C01">
      <w:pPr>
        <w:pStyle w:val="ListNumber"/>
      </w:pPr>
      <w:r w:rsidRPr="00C24C01">
        <w:t>_____________</w:t>
      </w:r>
      <w:r w:rsidR="00E72253" w:rsidRPr="00C24C01">
        <w:t xml:space="preserve"> before you start</w:t>
      </w:r>
      <w:r w:rsidR="00A83711" w:rsidRPr="00C24C01">
        <w:t xml:space="preserve">. Make sure that you have </w:t>
      </w:r>
      <w:r w:rsidR="00A4327D" w:rsidRPr="00C24C01">
        <w:t>ingredients and equipment</w:t>
      </w:r>
      <w:r w:rsidR="00A83711" w:rsidRPr="00C24C01">
        <w:t xml:space="preserve"> ready to go</w:t>
      </w:r>
      <w:r w:rsidR="0059401E">
        <w:t>.</w:t>
      </w:r>
    </w:p>
    <w:p w14:paraId="5C71266A" w14:textId="64C54A43" w:rsidR="00673597" w:rsidRPr="00C24C01" w:rsidRDefault="008E346E" w:rsidP="00C24C01">
      <w:pPr>
        <w:pStyle w:val="ListNumber"/>
      </w:pPr>
      <w:r w:rsidRPr="00C24C01">
        <w:t>_____________</w:t>
      </w:r>
      <w:r w:rsidR="0050794D" w:rsidRPr="00C24C01">
        <w:t xml:space="preserve"> the steps of the recipe</w:t>
      </w:r>
      <w:r w:rsidR="0059401E">
        <w:t>.</w:t>
      </w:r>
    </w:p>
    <w:p w14:paraId="14F51499" w14:textId="61ED01F6" w:rsidR="00CD33F3" w:rsidRDefault="00CD33F3" w:rsidP="00673597">
      <w:pPr>
        <w:pStyle w:val="Heading2"/>
      </w:pPr>
      <w:bookmarkStart w:id="16" w:name="_Toc198133193"/>
      <w:r>
        <w:lastRenderedPageBreak/>
        <w:t>Label the parts of a recipe</w:t>
      </w:r>
      <w:bookmarkEnd w:id="16"/>
    </w:p>
    <w:p w14:paraId="728B8734" w14:textId="10CCD134" w:rsidR="00AB300E" w:rsidRPr="00AB300E" w:rsidRDefault="00AB300E" w:rsidP="00AB300E">
      <w:pPr>
        <w:pStyle w:val="FeatureBox2"/>
      </w:pPr>
      <w:r>
        <w:t>Answers have been provided. Remove before printing.</w:t>
      </w:r>
    </w:p>
    <w:p w14:paraId="4359200E" w14:textId="2C340EFD" w:rsidR="00384F9F" w:rsidRDefault="002559EA">
      <w:pPr>
        <w:suppressAutoHyphens w:val="0"/>
        <w:spacing w:before="0" w:after="160" w:line="259" w:lineRule="auto"/>
      </w:pPr>
      <w:r w:rsidRPr="002559EA">
        <w:rPr>
          <w:noProof/>
        </w:rPr>
        <w:drawing>
          <wp:anchor distT="0" distB="0" distL="114300" distR="114300" simplePos="0" relativeHeight="251660300" behindDoc="0" locked="0" layoutInCell="1" allowOverlap="1" wp14:anchorId="642FCB5C" wp14:editId="0DB55028">
            <wp:simplePos x="0" y="0"/>
            <wp:positionH relativeFrom="page">
              <wp:align>center</wp:align>
            </wp:positionH>
            <wp:positionV relativeFrom="margin">
              <wp:posOffset>1701138</wp:posOffset>
            </wp:positionV>
            <wp:extent cx="6176645" cy="6854825"/>
            <wp:effectExtent l="0" t="0" r="0" b="3175"/>
            <wp:wrapSquare wrapText="bothSides"/>
            <wp:docPr id="653257583" name="Picture 1" descr="A recipe with the various parts labe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257583" name="Picture 1" descr="A recipe with the various parts labelled."/>
                    <pic:cNvPicPr/>
                  </pic:nvPicPr>
                  <pic:blipFill>
                    <a:blip r:embed="rId22">
                      <a:extLst>
                        <a:ext uri="{28A0092B-C50C-407E-A947-70E740481C1C}">
                          <a14:useLocalDpi xmlns:a14="http://schemas.microsoft.com/office/drawing/2010/main" val="0"/>
                        </a:ext>
                      </a:extLst>
                    </a:blip>
                    <a:stretch>
                      <a:fillRect/>
                    </a:stretch>
                  </pic:blipFill>
                  <pic:spPr>
                    <a:xfrm>
                      <a:off x="0" y="0"/>
                      <a:ext cx="6176645" cy="6854825"/>
                    </a:xfrm>
                    <a:prstGeom prst="rect">
                      <a:avLst/>
                    </a:prstGeom>
                  </pic:spPr>
                </pic:pic>
              </a:graphicData>
            </a:graphic>
            <wp14:sizeRelH relativeFrom="margin">
              <wp14:pctWidth>0</wp14:pctWidth>
            </wp14:sizeRelH>
            <wp14:sizeRelV relativeFrom="margin">
              <wp14:pctHeight>0</wp14:pctHeight>
            </wp14:sizeRelV>
          </wp:anchor>
        </w:drawing>
      </w:r>
      <w:r w:rsidR="00384F9F">
        <w:br w:type="page"/>
      </w:r>
    </w:p>
    <w:p w14:paraId="48D65637" w14:textId="2BAA122C" w:rsidR="0054307D" w:rsidRPr="00CF22B7" w:rsidRDefault="002508D4" w:rsidP="00CF22B7">
      <w:pPr>
        <w:pStyle w:val="Heading2"/>
      </w:pPr>
      <w:bookmarkStart w:id="17" w:name="_Toc198133194"/>
      <w:r w:rsidRPr="00CF22B7">
        <w:rPr>
          <w:noProof/>
        </w:rPr>
        <w:lastRenderedPageBreak/>
        <w:drawing>
          <wp:anchor distT="0" distB="0" distL="114300" distR="114300" simplePos="0" relativeHeight="251658241" behindDoc="0" locked="0" layoutInCell="1" allowOverlap="1" wp14:anchorId="2CA14906" wp14:editId="4D2247AE">
            <wp:simplePos x="0" y="0"/>
            <wp:positionH relativeFrom="margin">
              <wp:posOffset>3201670</wp:posOffset>
            </wp:positionH>
            <wp:positionV relativeFrom="margin">
              <wp:posOffset>390525</wp:posOffset>
            </wp:positionV>
            <wp:extent cx="2580005" cy="2716530"/>
            <wp:effectExtent l="0" t="0" r="0" b="7620"/>
            <wp:wrapSquare wrapText="bothSides"/>
            <wp:docPr id="605458634" name="Picture 47" descr="A hard boiled egg and toast fingers on a pla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458634" name="Picture 47" descr="A hard boiled egg and toast fingers on a plate.&#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80005" cy="2716530"/>
                    </a:xfrm>
                    <a:prstGeom prst="rect">
                      <a:avLst/>
                    </a:prstGeom>
                  </pic:spPr>
                </pic:pic>
              </a:graphicData>
            </a:graphic>
            <wp14:sizeRelH relativeFrom="margin">
              <wp14:pctWidth>0</wp14:pctWidth>
            </wp14:sizeRelH>
            <wp14:sizeRelV relativeFrom="margin">
              <wp14:pctHeight>0</wp14:pctHeight>
            </wp14:sizeRelV>
          </wp:anchor>
        </w:drawing>
      </w:r>
      <w:r w:rsidR="00384F9F" w:rsidRPr="00CF22B7">
        <w:t xml:space="preserve">Boiled </w:t>
      </w:r>
      <w:r w:rsidR="00D600AC" w:rsidRPr="00CF22B7">
        <w:t>e</w:t>
      </w:r>
      <w:r w:rsidR="00384F9F" w:rsidRPr="00CF22B7">
        <w:t xml:space="preserve">gg with </w:t>
      </w:r>
      <w:r w:rsidR="00D600AC" w:rsidRPr="00CF22B7">
        <w:t>t</w:t>
      </w:r>
      <w:r w:rsidR="00384F9F" w:rsidRPr="00CF22B7">
        <w:t xml:space="preserve">oast </w:t>
      </w:r>
      <w:r w:rsidR="00D600AC" w:rsidRPr="00CF22B7">
        <w:t>f</w:t>
      </w:r>
      <w:r w:rsidR="0054307D" w:rsidRPr="00CF22B7">
        <w:t>ingers</w:t>
      </w:r>
      <w:bookmarkEnd w:id="17"/>
    </w:p>
    <w:p w14:paraId="1D4E1A42" w14:textId="77777777" w:rsidR="00F36421" w:rsidRDefault="0054307D" w:rsidP="0054307D">
      <w:r>
        <w:t>Serves 1</w:t>
      </w:r>
    </w:p>
    <w:p w14:paraId="326C299B" w14:textId="77777777" w:rsidR="00F36421" w:rsidRDefault="00F36421" w:rsidP="0054307D">
      <w:pPr>
        <w:rPr>
          <w:rStyle w:val="Strong"/>
        </w:rPr>
      </w:pPr>
      <w:r w:rsidRPr="00F36421">
        <w:rPr>
          <w:rStyle w:val="Strong"/>
        </w:rPr>
        <w:t>Ingredients</w:t>
      </w:r>
    </w:p>
    <w:p w14:paraId="76154802" w14:textId="0CDA23D5" w:rsidR="00F36421" w:rsidRDefault="00F36421" w:rsidP="0054307D">
      <w:pPr>
        <w:rPr>
          <w:rStyle w:val="Strong"/>
          <w:b w:val="0"/>
          <w:bCs w:val="0"/>
        </w:rPr>
      </w:pPr>
      <w:r>
        <w:rPr>
          <w:rStyle w:val="Strong"/>
          <w:b w:val="0"/>
          <w:bCs w:val="0"/>
        </w:rPr>
        <w:t>1 large egg</w:t>
      </w:r>
    </w:p>
    <w:p w14:paraId="5AF91876" w14:textId="545877F3" w:rsidR="00F36421" w:rsidRDefault="001372A4" w:rsidP="0054307D">
      <w:pPr>
        <w:rPr>
          <w:rStyle w:val="Strong"/>
          <w:b w:val="0"/>
          <w:bCs w:val="0"/>
        </w:rPr>
      </w:pPr>
      <w:r>
        <w:rPr>
          <w:rStyle w:val="Strong"/>
          <w:b w:val="0"/>
          <w:bCs w:val="0"/>
        </w:rPr>
        <w:t>1 wholemeal slice bread</w:t>
      </w:r>
    </w:p>
    <w:p w14:paraId="20F495D4" w14:textId="4C56F6F1" w:rsidR="001372A4" w:rsidRDefault="001372A4" w:rsidP="0054307D">
      <w:pPr>
        <w:rPr>
          <w:rStyle w:val="Strong"/>
          <w:b w:val="0"/>
          <w:bCs w:val="0"/>
        </w:rPr>
      </w:pPr>
      <w:r>
        <w:rPr>
          <w:rStyle w:val="Strong"/>
          <w:b w:val="0"/>
          <w:bCs w:val="0"/>
        </w:rPr>
        <w:t>1 teaspoon butter or margarine</w:t>
      </w:r>
    </w:p>
    <w:p w14:paraId="2B073963" w14:textId="3C66C744" w:rsidR="001372A4" w:rsidRDefault="001372A4" w:rsidP="0054307D">
      <w:pPr>
        <w:rPr>
          <w:rStyle w:val="Strong"/>
          <w:b w:val="0"/>
          <w:bCs w:val="0"/>
        </w:rPr>
      </w:pPr>
      <w:r>
        <w:rPr>
          <w:rStyle w:val="Strong"/>
          <w:b w:val="0"/>
          <w:bCs w:val="0"/>
        </w:rPr>
        <w:t>Salt and pepper</w:t>
      </w:r>
    </w:p>
    <w:p w14:paraId="3162EDA2" w14:textId="3EA036C2" w:rsidR="001372A4" w:rsidRDefault="001372A4" w:rsidP="0054307D">
      <w:pPr>
        <w:rPr>
          <w:rStyle w:val="Strong"/>
        </w:rPr>
      </w:pPr>
      <w:r w:rsidRPr="001372A4">
        <w:rPr>
          <w:rStyle w:val="Strong"/>
        </w:rPr>
        <w:t>Method</w:t>
      </w:r>
    </w:p>
    <w:p w14:paraId="666AE072" w14:textId="3FAEC02D" w:rsidR="001372A4" w:rsidRPr="00656480" w:rsidRDefault="001372A4" w:rsidP="00CC46FD">
      <w:pPr>
        <w:pStyle w:val="ListNumber"/>
        <w:numPr>
          <w:ilvl w:val="0"/>
          <w:numId w:val="15"/>
        </w:numPr>
        <w:rPr>
          <w:rStyle w:val="Strong"/>
          <w:b w:val="0"/>
          <w:bCs w:val="0"/>
        </w:rPr>
      </w:pPr>
      <w:r w:rsidRPr="00656480">
        <w:rPr>
          <w:rStyle w:val="Strong"/>
          <w:b w:val="0"/>
          <w:bCs w:val="0"/>
        </w:rPr>
        <w:t>Half fill a small saucepan with water</w:t>
      </w:r>
      <w:r w:rsidR="00BD630F" w:rsidRPr="00656480">
        <w:rPr>
          <w:rStyle w:val="Strong"/>
          <w:b w:val="0"/>
          <w:bCs w:val="0"/>
        </w:rPr>
        <w:t xml:space="preserve">, and place on the </w:t>
      </w:r>
      <w:r w:rsidR="00480230">
        <w:rPr>
          <w:rStyle w:val="Strong"/>
          <w:b w:val="0"/>
          <w:bCs w:val="0"/>
        </w:rPr>
        <w:t>stovetop</w:t>
      </w:r>
      <w:r w:rsidR="00BD630F" w:rsidRPr="00656480">
        <w:rPr>
          <w:rStyle w:val="Strong"/>
          <w:b w:val="0"/>
          <w:bCs w:val="0"/>
        </w:rPr>
        <w:t xml:space="preserve"> on high heat. Once the water is boiling, gently lower the </w:t>
      </w:r>
      <w:r w:rsidR="000003A8" w:rsidRPr="00656480">
        <w:rPr>
          <w:rStyle w:val="Strong"/>
          <w:b w:val="0"/>
          <w:bCs w:val="0"/>
        </w:rPr>
        <w:t>egg into</w:t>
      </w:r>
      <w:r w:rsidR="009F12FD" w:rsidRPr="00656480">
        <w:rPr>
          <w:rStyle w:val="Strong"/>
          <w:b w:val="0"/>
          <w:bCs w:val="0"/>
        </w:rPr>
        <w:t xml:space="preserve"> the boiling water using a slotted spoon</w:t>
      </w:r>
      <w:r w:rsidR="000003A8" w:rsidRPr="00656480">
        <w:rPr>
          <w:rStyle w:val="Strong"/>
          <w:b w:val="0"/>
          <w:bCs w:val="0"/>
        </w:rPr>
        <w:t>. Set a timer for 4 minutes</w:t>
      </w:r>
      <w:r w:rsidR="00392F06" w:rsidRPr="00656480">
        <w:rPr>
          <w:rStyle w:val="Strong"/>
          <w:b w:val="0"/>
          <w:bCs w:val="0"/>
        </w:rPr>
        <w:t>, this will give you an egg with a runny yolk which is perfect for dipping toast soldiers</w:t>
      </w:r>
      <w:r w:rsidR="007B27CD" w:rsidRPr="00656480">
        <w:rPr>
          <w:rStyle w:val="Strong"/>
          <w:b w:val="0"/>
          <w:bCs w:val="0"/>
        </w:rPr>
        <w:t xml:space="preserve">. If you want the egg to be slightly firmer, boil the egg for </w:t>
      </w:r>
      <w:r w:rsidR="00EA2EF1">
        <w:rPr>
          <w:rStyle w:val="Strong"/>
          <w:b w:val="0"/>
          <w:bCs w:val="0"/>
        </w:rPr>
        <w:t>5</w:t>
      </w:r>
      <w:r w:rsidR="00EA2EF1" w:rsidRPr="00656480">
        <w:rPr>
          <w:rStyle w:val="Strong"/>
          <w:b w:val="0"/>
          <w:bCs w:val="0"/>
        </w:rPr>
        <w:t xml:space="preserve"> </w:t>
      </w:r>
      <w:r w:rsidR="007B27CD" w:rsidRPr="00656480">
        <w:rPr>
          <w:rStyle w:val="Strong"/>
          <w:b w:val="0"/>
          <w:bCs w:val="0"/>
        </w:rPr>
        <w:t xml:space="preserve">minutes. </w:t>
      </w:r>
    </w:p>
    <w:p w14:paraId="7ECDF0A2" w14:textId="44B4DC4B" w:rsidR="00B53B5D" w:rsidRPr="00656480" w:rsidRDefault="00B53B5D" w:rsidP="00CC46FD">
      <w:pPr>
        <w:pStyle w:val="ListNumber"/>
        <w:numPr>
          <w:ilvl w:val="0"/>
          <w:numId w:val="15"/>
        </w:numPr>
        <w:rPr>
          <w:rStyle w:val="Strong"/>
          <w:b w:val="0"/>
          <w:bCs w:val="0"/>
        </w:rPr>
      </w:pPr>
      <w:r w:rsidRPr="00656480">
        <w:rPr>
          <w:rStyle w:val="Strong"/>
          <w:b w:val="0"/>
          <w:bCs w:val="0"/>
        </w:rPr>
        <w:t>When the timer has sounded, carefully lift the egg out of the boiling water using the slotted spoon</w:t>
      </w:r>
      <w:r w:rsidR="00D87A7C" w:rsidRPr="00656480">
        <w:rPr>
          <w:rStyle w:val="Strong"/>
          <w:b w:val="0"/>
          <w:bCs w:val="0"/>
        </w:rPr>
        <w:t>. Place the egg into an egg cup.</w:t>
      </w:r>
    </w:p>
    <w:p w14:paraId="2398A9CD" w14:textId="624E108C" w:rsidR="00D87A7C" w:rsidRPr="00656480" w:rsidRDefault="00D87A7C" w:rsidP="3EC72FB4">
      <w:pPr>
        <w:pStyle w:val="ListNumber"/>
        <w:rPr>
          <w:rStyle w:val="Strong"/>
          <w:b w:val="0"/>
          <w:bCs w:val="0"/>
        </w:rPr>
      </w:pPr>
      <w:r w:rsidRPr="00656480">
        <w:rPr>
          <w:rStyle w:val="Strong"/>
          <w:b w:val="0"/>
          <w:bCs w:val="0"/>
        </w:rPr>
        <w:t xml:space="preserve">Place bread into the toaster and toast. Spread toast with butter or margarine when </w:t>
      </w:r>
      <w:proofErr w:type="gramStart"/>
      <w:r w:rsidRPr="00656480">
        <w:rPr>
          <w:rStyle w:val="Strong"/>
          <w:b w:val="0"/>
          <w:bCs w:val="0"/>
        </w:rPr>
        <w:t>toasted</w:t>
      </w:r>
      <w:r w:rsidR="00E257A0" w:rsidRPr="00656480">
        <w:rPr>
          <w:rStyle w:val="Strong"/>
          <w:b w:val="0"/>
          <w:bCs w:val="0"/>
        </w:rPr>
        <w:t>, and</w:t>
      </w:r>
      <w:proofErr w:type="gramEnd"/>
      <w:r w:rsidR="00E257A0" w:rsidRPr="00656480">
        <w:rPr>
          <w:rStyle w:val="Strong"/>
          <w:b w:val="0"/>
          <w:bCs w:val="0"/>
        </w:rPr>
        <w:t xml:space="preserve"> then cut into long strips to dip into the egg.</w:t>
      </w:r>
    </w:p>
    <w:p w14:paraId="4A81B742" w14:textId="7EF1D7ED" w:rsidR="001A6679" w:rsidRPr="00656480" w:rsidRDefault="001A6679" w:rsidP="00CC46FD">
      <w:pPr>
        <w:pStyle w:val="ListNumber"/>
        <w:numPr>
          <w:ilvl w:val="0"/>
          <w:numId w:val="15"/>
        </w:numPr>
        <w:rPr>
          <w:rStyle w:val="Strong"/>
          <w:b w:val="0"/>
          <w:bCs w:val="0"/>
        </w:rPr>
      </w:pPr>
      <w:r w:rsidRPr="00656480">
        <w:rPr>
          <w:rStyle w:val="Strong"/>
          <w:b w:val="0"/>
          <w:bCs w:val="0"/>
        </w:rPr>
        <w:t xml:space="preserve">Once the egg has cooled slightly, place onto a chopping board and </w:t>
      </w:r>
      <w:r w:rsidR="008A6FB9" w:rsidRPr="00656480">
        <w:rPr>
          <w:rStyle w:val="Strong"/>
          <w:b w:val="0"/>
          <w:bCs w:val="0"/>
        </w:rPr>
        <w:t>hold the egg on its side</w:t>
      </w:r>
      <w:r w:rsidR="00DB5AA9" w:rsidRPr="00656480">
        <w:rPr>
          <w:rStyle w:val="Strong"/>
          <w:b w:val="0"/>
          <w:bCs w:val="0"/>
        </w:rPr>
        <w:t>, using a butter knife cut the top edge off the egg</w:t>
      </w:r>
      <w:r w:rsidR="00394337" w:rsidRPr="00656480">
        <w:rPr>
          <w:rStyle w:val="Strong"/>
          <w:b w:val="0"/>
          <w:bCs w:val="0"/>
        </w:rPr>
        <w:t xml:space="preserve">, lifting it up quickly </w:t>
      </w:r>
      <w:r w:rsidR="00316682" w:rsidRPr="00656480">
        <w:rPr>
          <w:rStyle w:val="Strong"/>
          <w:b w:val="0"/>
          <w:bCs w:val="0"/>
        </w:rPr>
        <w:t>to</w:t>
      </w:r>
      <w:r w:rsidR="00394337" w:rsidRPr="00656480">
        <w:rPr>
          <w:rStyle w:val="Strong"/>
          <w:b w:val="0"/>
          <w:bCs w:val="0"/>
        </w:rPr>
        <w:t xml:space="preserve"> not lose the contents.</w:t>
      </w:r>
      <w:r w:rsidR="00DB5AA9" w:rsidRPr="00656480">
        <w:rPr>
          <w:rStyle w:val="Strong"/>
          <w:b w:val="0"/>
          <w:bCs w:val="0"/>
        </w:rPr>
        <w:t xml:space="preserve"> </w:t>
      </w:r>
    </w:p>
    <w:p w14:paraId="23FBC643" w14:textId="223C8ED6" w:rsidR="00F73EEB" w:rsidRPr="00753333" w:rsidRDefault="00DB5AA9" w:rsidP="0054307D">
      <w:pPr>
        <w:pStyle w:val="ListNumber"/>
        <w:numPr>
          <w:ilvl w:val="0"/>
          <w:numId w:val="15"/>
        </w:numPr>
        <w:rPr>
          <w:rStyle w:val="Strong"/>
          <w:b w:val="0"/>
          <w:bCs w:val="0"/>
        </w:rPr>
      </w:pPr>
      <w:r w:rsidRPr="00656480">
        <w:rPr>
          <w:rStyle w:val="Strong"/>
          <w:b w:val="0"/>
          <w:bCs w:val="0"/>
        </w:rPr>
        <w:t>Serve the boiled egg</w:t>
      </w:r>
      <w:r w:rsidR="00394337" w:rsidRPr="00656480">
        <w:rPr>
          <w:rStyle w:val="Strong"/>
          <w:b w:val="0"/>
          <w:bCs w:val="0"/>
        </w:rPr>
        <w:t xml:space="preserve"> warm with salt and pepper and toast fingers</w:t>
      </w:r>
      <w:r w:rsidR="00D259E7" w:rsidRPr="00656480">
        <w:rPr>
          <w:rStyle w:val="Strong"/>
          <w:b w:val="0"/>
          <w:bCs w:val="0"/>
        </w:rPr>
        <w:t>.</w:t>
      </w:r>
    </w:p>
    <w:p w14:paraId="7D86195D" w14:textId="08407C6A" w:rsidR="009F4557" w:rsidRDefault="00F73EEB" w:rsidP="00753333">
      <w:pPr>
        <w:pStyle w:val="FeatureBox"/>
        <w:rPr>
          <w:rStyle w:val="Strong"/>
          <w:b w:val="0"/>
          <w:bCs w:val="0"/>
        </w:rPr>
      </w:pPr>
      <w:r>
        <w:rPr>
          <w:rStyle w:val="Strong"/>
          <w:b w:val="0"/>
          <w:bCs w:val="0"/>
        </w:rPr>
        <w:t>Method of cooking</w:t>
      </w:r>
      <w:r w:rsidR="006B4A05">
        <w:rPr>
          <w:rStyle w:val="Strong"/>
          <w:b w:val="0"/>
          <w:bCs w:val="0"/>
        </w:rPr>
        <w:t>:</w:t>
      </w:r>
    </w:p>
    <w:p w14:paraId="4368718E" w14:textId="687A6F7C" w:rsidR="003B7D91" w:rsidRPr="000F2007" w:rsidRDefault="009F4557" w:rsidP="000F2007">
      <w:pPr>
        <w:pStyle w:val="Heading3"/>
      </w:pPr>
      <w:r>
        <w:rPr>
          <w:rStyle w:val="Strong"/>
          <w:b w:val="0"/>
          <w:bCs w:val="0"/>
        </w:rPr>
        <w:br w:type="page"/>
      </w:r>
      <w:bookmarkStart w:id="18" w:name="_Toc198133195"/>
      <w:r w:rsidR="004C5878" w:rsidRPr="000F2007">
        <w:lastRenderedPageBreak/>
        <w:t>Boiled egg with toast fingers</w:t>
      </w:r>
      <w:r w:rsidR="003B7D91" w:rsidRPr="000F2007">
        <w:t xml:space="preserve"> check</w:t>
      </w:r>
      <w:bookmarkEnd w:id="18"/>
    </w:p>
    <w:p w14:paraId="18D92B0E" w14:textId="3460C3A5" w:rsidR="003B7D91" w:rsidRPr="003B7D91" w:rsidRDefault="003B7D91" w:rsidP="003B7D91">
      <w:r w:rsidRPr="003B7D91">
        <w:t>The equipment you will need to complete this recipe is listed below. Finish the table by filling in the equipment location within the school kitchen.</w:t>
      </w:r>
    </w:p>
    <w:p w14:paraId="6F2E4545" w14:textId="2F8A6DAB" w:rsidR="000A49A2" w:rsidRPr="000A49A2" w:rsidRDefault="000A49A2" w:rsidP="000A49A2">
      <w:pPr>
        <w:pStyle w:val="Caption"/>
      </w:pPr>
      <w:r>
        <w:t xml:space="preserve">Table </w:t>
      </w:r>
      <w:r>
        <w:fldChar w:fldCharType="begin"/>
      </w:r>
      <w:r>
        <w:instrText xml:space="preserve"> SEQ Table \* ARABIC </w:instrText>
      </w:r>
      <w:r>
        <w:fldChar w:fldCharType="separate"/>
      </w:r>
      <w:r w:rsidR="00DF6E6A">
        <w:rPr>
          <w:noProof/>
        </w:rPr>
        <w:t>2</w:t>
      </w:r>
      <w:r>
        <w:fldChar w:fldCharType="end"/>
      </w:r>
      <w:r>
        <w:t xml:space="preserve"> </w:t>
      </w:r>
      <w:r w:rsidRPr="003B7D91">
        <w:t>– a list of equipment and their location within the school kitchen</w:t>
      </w:r>
    </w:p>
    <w:tbl>
      <w:tblPr>
        <w:tblStyle w:val="Tableheader"/>
        <w:tblW w:w="9615" w:type="dxa"/>
        <w:tblLook w:val="04A0" w:firstRow="1" w:lastRow="0" w:firstColumn="1" w:lastColumn="0" w:noHBand="0" w:noVBand="1"/>
        <w:tblDescription w:val="A list of kitchen equipment with space for students to record the location of the items."/>
      </w:tblPr>
      <w:tblGrid>
        <w:gridCol w:w="2820"/>
        <w:gridCol w:w="6795"/>
      </w:tblGrid>
      <w:tr w:rsidR="003B7D91" w:rsidRPr="003B7D91" w14:paraId="5D2B3514" w14:textId="77777777" w:rsidTr="00A44DD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1192DC61" w14:textId="6A3FABE9" w:rsidR="003B7D91" w:rsidRPr="003B7D91" w:rsidRDefault="003B7D91" w:rsidP="003B7D91">
            <w:pPr>
              <w:rPr>
                <w:b w:val="0"/>
                <w:bCs/>
              </w:rPr>
            </w:pPr>
            <w:r w:rsidRPr="003B7D91">
              <w:rPr>
                <w:bCs/>
              </w:rPr>
              <w:t>Equipment</w:t>
            </w:r>
          </w:p>
        </w:tc>
        <w:tc>
          <w:tcPr>
            <w:tcW w:w="6795" w:type="dxa"/>
            <w:hideMark/>
          </w:tcPr>
          <w:p w14:paraId="4A1D329B" w14:textId="0A93FC38" w:rsidR="003B7D91" w:rsidRPr="003B7D91" w:rsidRDefault="003B7D91" w:rsidP="003B7D91">
            <w:pPr>
              <w:cnfStyle w:val="100000000000" w:firstRow="1" w:lastRow="0" w:firstColumn="0" w:lastColumn="0" w:oddVBand="0" w:evenVBand="0" w:oddHBand="0" w:evenHBand="0" w:firstRowFirstColumn="0" w:firstRowLastColumn="0" w:lastRowFirstColumn="0" w:lastRowLastColumn="0"/>
              <w:rPr>
                <w:b w:val="0"/>
                <w:bCs/>
              </w:rPr>
            </w:pPr>
            <w:r w:rsidRPr="003B7D91">
              <w:rPr>
                <w:bCs/>
              </w:rPr>
              <w:t>Location</w:t>
            </w:r>
          </w:p>
        </w:tc>
      </w:tr>
      <w:tr w:rsidR="003B7D91" w:rsidRPr="003B7D91" w14:paraId="62D339CE" w14:textId="77777777" w:rsidTr="00A44D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5DA03920" w14:textId="6B5EE61E" w:rsidR="003B7D91" w:rsidRPr="003B7D91" w:rsidRDefault="003B7D91" w:rsidP="003B7D91">
            <w:pPr>
              <w:rPr>
                <w:b w:val="0"/>
                <w:bCs/>
              </w:rPr>
            </w:pPr>
            <w:r w:rsidRPr="003B7D91">
              <w:rPr>
                <w:bCs/>
              </w:rPr>
              <w:t>tray</w:t>
            </w:r>
          </w:p>
        </w:tc>
        <w:tc>
          <w:tcPr>
            <w:tcW w:w="6795" w:type="dxa"/>
          </w:tcPr>
          <w:p w14:paraId="66BC59F0" w14:textId="18AA4B4C" w:rsidR="003B7D91" w:rsidRPr="003B7D91" w:rsidRDefault="003B7D91" w:rsidP="003B7D91">
            <w:pPr>
              <w:cnfStyle w:val="000000100000" w:firstRow="0" w:lastRow="0" w:firstColumn="0" w:lastColumn="0" w:oddVBand="0" w:evenVBand="0" w:oddHBand="1" w:evenHBand="0" w:firstRowFirstColumn="0" w:firstRowLastColumn="0" w:lastRowFirstColumn="0" w:lastRowLastColumn="0"/>
            </w:pPr>
          </w:p>
        </w:tc>
      </w:tr>
      <w:tr w:rsidR="003B7D91" w:rsidRPr="003B7D91" w14:paraId="4C7A2744" w14:textId="77777777" w:rsidTr="00A44D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5C5D8A12" w14:textId="4739595F" w:rsidR="003B7D91" w:rsidRPr="003B7D91" w:rsidRDefault="003B7D91" w:rsidP="003B7D91">
            <w:pPr>
              <w:rPr>
                <w:b w:val="0"/>
                <w:bCs/>
              </w:rPr>
            </w:pPr>
            <w:r w:rsidRPr="003B7D91">
              <w:rPr>
                <w:bCs/>
              </w:rPr>
              <w:t>stainless steel plate</w:t>
            </w:r>
          </w:p>
        </w:tc>
        <w:tc>
          <w:tcPr>
            <w:tcW w:w="6795" w:type="dxa"/>
          </w:tcPr>
          <w:p w14:paraId="0B86C682" w14:textId="58175B2E" w:rsidR="003B7D91" w:rsidRPr="003B7D91" w:rsidRDefault="003B7D91" w:rsidP="003B7D91">
            <w:pPr>
              <w:cnfStyle w:val="000000010000" w:firstRow="0" w:lastRow="0" w:firstColumn="0" w:lastColumn="0" w:oddVBand="0" w:evenVBand="0" w:oddHBand="0" w:evenHBand="1" w:firstRowFirstColumn="0" w:firstRowLastColumn="0" w:lastRowFirstColumn="0" w:lastRowLastColumn="0"/>
            </w:pPr>
          </w:p>
        </w:tc>
      </w:tr>
      <w:tr w:rsidR="003B7D91" w:rsidRPr="003B7D91" w14:paraId="246097B5" w14:textId="77777777" w:rsidTr="00A44D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054144D5" w14:textId="0CEFDD66" w:rsidR="003B7D91" w:rsidRPr="003B7D91" w:rsidRDefault="003B7D91" w:rsidP="003B7D91">
            <w:pPr>
              <w:rPr>
                <w:b w:val="0"/>
                <w:bCs/>
              </w:rPr>
            </w:pPr>
            <w:r w:rsidRPr="003B7D91">
              <w:rPr>
                <w:bCs/>
              </w:rPr>
              <w:t>white cutting board</w:t>
            </w:r>
          </w:p>
        </w:tc>
        <w:tc>
          <w:tcPr>
            <w:tcW w:w="6795" w:type="dxa"/>
          </w:tcPr>
          <w:p w14:paraId="33FA4CC9" w14:textId="1311D2DF" w:rsidR="003B7D91" w:rsidRPr="003B7D91" w:rsidRDefault="003B7D91" w:rsidP="003B7D91">
            <w:pPr>
              <w:cnfStyle w:val="000000100000" w:firstRow="0" w:lastRow="0" w:firstColumn="0" w:lastColumn="0" w:oddVBand="0" w:evenVBand="0" w:oddHBand="1" w:evenHBand="0" w:firstRowFirstColumn="0" w:firstRowLastColumn="0" w:lastRowFirstColumn="0" w:lastRowLastColumn="0"/>
            </w:pPr>
          </w:p>
        </w:tc>
      </w:tr>
      <w:tr w:rsidR="003B7D91" w:rsidRPr="003B7D91" w14:paraId="7F03EB99" w14:textId="77777777" w:rsidTr="00A44D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28A8C8AE" w14:textId="3754F170" w:rsidR="003B7D91" w:rsidRPr="003B7D91" w:rsidRDefault="00D476CE" w:rsidP="003B7D91">
            <w:pPr>
              <w:rPr>
                <w:b w:val="0"/>
                <w:bCs/>
              </w:rPr>
            </w:pPr>
            <w:r>
              <w:rPr>
                <w:bCs/>
              </w:rPr>
              <w:t>b</w:t>
            </w:r>
            <w:r w:rsidR="002501D2">
              <w:rPr>
                <w:bCs/>
              </w:rPr>
              <w:t>utter</w:t>
            </w:r>
            <w:r>
              <w:rPr>
                <w:bCs/>
              </w:rPr>
              <w:t xml:space="preserve"> </w:t>
            </w:r>
            <w:r w:rsidR="003B7D91" w:rsidRPr="003B7D91">
              <w:rPr>
                <w:bCs/>
              </w:rPr>
              <w:t>knife</w:t>
            </w:r>
          </w:p>
        </w:tc>
        <w:tc>
          <w:tcPr>
            <w:tcW w:w="6795" w:type="dxa"/>
          </w:tcPr>
          <w:p w14:paraId="6E279173" w14:textId="2DD382B7" w:rsidR="003B7D91" w:rsidRPr="003B7D91" w:rsidRDefault="003B7D91" w:rsidP="003B7D91">
            <w:pPr>
              <w:cnfStyle w:val="000000010000" w:firstRow="0" w:lastRow="0" w:firstColumn="0" w:lastColumn="0" w:oddVBand="0" w:evenVBand="0" w:oddHBand="0" w:evenHBand="1" w:firstRowFirstColumn="0" w:firstRowLastColumn="0" w:lastRowFirstColumn="0" w:lastRowLastColumn="0"/>
            </w:pPr>
          </w:p>
        </w:tc>
      </w:tr>
      <w:tr w:rsidR="003B7D91" w:rsidRPr="003B7D91" w14:paraId="7A248B40" w14:textId="77777777" w:rsidTr="00A44D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5472527A" w14:textId="1CC71F98" w:rsidR="003B7D91" w:rsidRPr="003B7D91" w:rsidRDefault="00D476CE" w:rsidP="003B7D91">
            <w:pPr>
              <w:rPr>
                <w:b w:val="0"/>
                <w:bCs/>
              </w:rPr>
            </w:pPr>
            <w:r>
              <w:rPr>
                <w:bCs/>
              </w:rPr>
              <w:t>small saucepan</w:t>
            </w:r>
          </w:p>
        </w:tc>
        <w:tc>
          <w:tcPr>
            <w:tcW w:w="6795" w:type="dxa"/>
          </w:tcPr>
          <w:p w14:paraId="40D302F0" w14:textId="264A67D2" w:rsidR="003B7D91" w:rsidRPr="003B7D91" w:rsidRDefault="003B7D91" w:rsidP="003B7D91">
            <w:pPr>
              <w:cnfStyle w:val="000000100000" w:firstRow="0" w:lastRow="0" w:firstColumn="0" w:lastColumn="0" w:oddVBand="0" w:evenVBand="0" w:oddHBand="1" w:evenHBand="0" w:firstRowFirstColumn="0" w:firstRowLastColumn="0" w:lastRowFirstColumn="0" w:lastRowLastColumn="0"/>
            </w:pPr>
          </w:p>
        </w:tc>
      </w:tr>
      <w:tr w:rsidR="003B7D91" w:rsidRPr="003B7D91" w14:paraId="3A2E3B37" w14:textId="77777777" w:rsidTr="00A44D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66FEFCD3" w14:textId="103BCF9B" w:rsidR="003B7D91" w:rsidRPr="003B7D91" w:rsidRDefault="003B7D91" w:rsidP="003B7D91">
            <w:pPr>
              <w:rPr>
                <w:b w:val="0"/>
                <w:bCs/>
              </w:rPr>
            </w:pPr>
            <w:r w:rsidRPr="003B7D91">
              <w:rPr>
                <w:bCs/>
              </w:rPr>
              <w:t>measuring spoons</w:t>
            </w:r>
          </w:p>
        </w:tc>
        <w:tc>
          <w:tcPr>
            <w:tcW w:w="6795" w:type="dxa"/>
          </w:tcPr>
          <w:p w14:paraId="5F361E1E" w14:textId="0F7DA5C1" w:rsidR="003B7D91" w:rsidRPr="003B7D91" w:rsidRDefault="003B7D91" w:rsidP="003B7D91">
            <w:pPr>
              <w:cnfStyle w:val="000000010000" w:firstRow="0" w:lastRow="0" w:firstColumn="0" w:lastColumn="0" w:oddVBand="0" w:evenVBand="0" w:oddHBand="0" w:evenHBand="1" w:firstRowFirstColumn="0" w:firstRowLastColumn="0" w:lastRowFirstColumn="0" w:lastRowLastColumn="0"/>
            </w:pPr>
          </w:p>
        </w:tc>
      </w:tr>
      <w:tr w:rsidR="003B7D91" w:rsidRPr="003B7D91" w14:paraId="10DC63C4" w14:textId="77777777" w:rsidTr="00A44D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1AA2906A" w14:textId="08F58788" w:rsidR="003B7D91" w:rsidRPr="003B7D91" w:rsidRDefault="00D476CE" w:rsidP="003B7D91">
            <w:pPr>
              <w:rPr>
                <w:b w:val="0"/>
                <w:bCs/>
              </w:rPr>
            </w:pPr>
            <w:r>
              <w:rPr>
                <w:bCs/>
              </w:rPr>
              <w:t>slotted</w:t>
            </w:r>
            <w:r w:rsidR="003B7D91" w:rsidRPr="003B7D91">
              <w:rPr>
                <w:bCs/>
              </w:rPr>
              <w:t xml:space="preserve"> spoon</w:t>
            </w:r>
          </w:p>
        </w:tc>
        <w:tc>
          <w:tcPr>
            <w:tcW w:w="6795" w:type="dxa"/>
          </w:tcPr>
          <w:p w14:paraId="698AE768" w14:textId="624C9502" w:rsidR="003B7D91" w:rsidRPr="003B7D91" w:rsidRDefault="003B7D91" w:rsidP="003B7D91">
            <w:pPr>
              <w:cnfStyle w:val="000000100000" w:firstRow="0" w:lastRow="0" w:firstColumn="0" w:lastColumn="0" w:oddVBand="0" w:evenVBand="0" w:oddHBand="1" w:evenHBand="0" w:firstRowFirstColumn="0" w:firstRowLastColumn="0" w:lastRowFirstColumn="0" w:lastRowLastColumn="0"/>
            </w:pPr>
          </w:p>
        </w:tc>
      </w:tr>
      <w:tr w:rsidR="003B7D91" w:rsidRPr="003B7D91" w14:paraId="08B27186" w14:textId="77777777" w:rsidTr="00A44D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71EC07A7" w14:textId="2245AF69" w:rsidR="003B7D91" w:rsidRPr="003B7D91" w:rsidRDefault="00E54D58" w:rsidP="003B7D91">
            <w:pPr>
              <w:rPr>
                <w:b w:val="0"/>
                <w:bCs/>
              </w:rPr>
            </w:pPr>
            <w:r>
              <w:rPr>
                <w:bCs/>
              </w:rPr>
              <w:t>egg cup</w:t>
            </w:r>
          </w:p>
        </w:tc>
        <w:tc>
          <w:tcPr>
            <w:tcW w:w="6795" w:type="dxa"/>
          </w:tcPr>
          <w:p w14:paraId="06EE8D61" w14:textId="2EFD5AE6" w:rsidR="003B7D91" w:rsidRPr="003B7D91" w:rsidRDefault="003B7D91" w:rsidP="003B7D91">
            <w:pPr>
              <w:cnfStyle w:val="000000010000" w:firstRow="0" w:lastRow="0" w:firstColumn="0" w:lastColumn="0" w:oddVBand="0" w:evenVBand="0" w:oddHBand="0" w:evenHBand="1" w:firstRowFirstColumn="0" w:firstRowLastColumn="0" w:lastRowFirstColumn="0" w:lastRowLastColumn="0"/>
            </w:pPr>
          </w:p>
        </w:tc>
      </w:tr>
      <w:tr w:rsidR="003B7D91" w:rsidRPr="003B7D91" w14:paraId="4EC3F4D2" w14:textId="77777777" w:rsidTr="00A44D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40B9C665" w14:textId="5D5F64D3" w:rsidR="003B7D91" w:rsidRPr="003B7D91" w:rsidRDefault="00301B99" w:rsidP="003B7D91">
            <w:pPr>
              <w:rPr>
                <w:b w:val="0"/>
                <w:bCs/>
              </w:rPr>
            </w:pPr>
            <w:r w:rsidRPr="00777B07">
              <w:t>C</w:t>
            </w:r>
            <w:r w:rsidR="005A5936">
              <w:rPr>
                <w:bCs/>
              </w:rPr>
              <w:t>hef</w:t>
            </w:r>
            <w:r>
              <w:rPr>
                <w:b w:val="0"/>
                <w:bCs/>
              </w:rPr>
              <w:t>’</w:t>
            </w:r>
            <w:r w:rsidR="005A5936">
              <w:rPr>
                <w:bCs/>
              </w:rPr>
              <w:t>s knife</w:t>
            </w:r>
          </w:p>
        </w:tc>
        <w:tc>
          <w:tcPr>
            <w:tcW w:w="6795" w:type="dxa"/>
          </w:tcPr>
          <w:p w14:paraId="31FCEAAE" w14:textId="4894F5FB" w:rsidR="003B7D91" w:rsidRPr="003B7D91" w:rsidRDefault="003B7D91" w:rsidP="003B7D91">
            <w:pPr>
              <w:cnfStyle w:val="000000100000" w:firstRow="0" w:lastRow="0" w:firstColumn="0" w:lastColumn="0" w:oddVBand="0" w:evenVBand="0" w:oddHBand="1" w:evenHBand="0" w:firstRowFirstColumn="0" w:firstRowLastColumn="0" w:lastRowFirstColumn="0" w:lastRowLastColumn="0"/>
            </w:pPr>
          </w:p>
        </w:tc>
      </w:tr>
      <w:tr w:rsidR="003B7D91" w:rsidRPr="003B7D91" w14:paraId="146E2E78" w14:textId="77777777" w:rsidTr="00A44D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4E93ED70" w14:textId="3E3CA62B" w:rsidR="003B7D91" w:rsidRPr="003B7D91" w:rsidRDefault="007D5434" w:rsidP="003B7D91">
            <w:pPr>
              <w:rPr>
                <w:b w:val="0"/>
                <w:bCs/>
              </w:rPr>
            </w:pPr>
            <w:r>
              <w:rPr>
                <w:bCs/>
              </w:rPr>
              <w:t>dinner plate</w:t>
            </w:r>
          </w:p>
        </w:tc>
        <w:tc>
          <w:tcPr>
            <w:tcW w:w="6795" w:type="dxa"/>
          </w:tcPr>
          <w:p w14:paraId="1C08B0AA" w14:textId="15AD8284" w:rsidR="003B7D91" w:rsidRPr="003B7D91" w:rsidRDefault="003B7D91" w:rsidP="003B7D91">
            <w:pPr>
              <w:cnfStyle w:val="000000010000" w:firstRow="0" w:lastRow="0" w:firstColumn="0" w:lastColumn="0" w:oddVBand="0" w:evenVBand="0" w:oddHBand="0" w:evenHBand="1" w:firstRowFirstColumn="0" w:firstRowLastColumn="0" w:lastRowFirstColumn="0" w:lastRowLastColumn="0"/>
            </w:pPr>
          </w:p>
        </w:tc>
      </w:tr>
    </w:tbl>
    <w:p w14:paraId="6CE9C3F1" w14:textId="77777777" w:rsidR="004266EF" w:rsidRDefault="004266EF">
      <w:pPr>
        <w:suppressAutoHyphens w:val="0"/>
        <w:spacing w:before="0" w:after="160" w:line="259" w:lineRule="auto"/>
        <w:rPr>
          <w:rStyle w:val="Strong"/>
          <w:b w:val="0"/>
          <w:bCs w:val="0"/>
        </w:rPr>
      </w:pPr>
      <w:r>
        <w:rPr>
          <w:rStyle w:val="Strong"/>
          <w:b w:val="0"/>
          <w:bCs w:val="0"/>
        </w:rPr>
        <w:br w:type="page"/>
      </w:r>
    </w:p>
    <w:p w14:paraId="27F56F68" w14:textId="19B7E09F" w:rsidR="00A65D04" w:rsidRDefault="00A65D04" w:rsidP="00A65D04">
      <w:pPr>
        <w:pStyle w:val="Heading3"/>
      </w:pPr>
      <w:bookmarkStart w:id="19" w:name="_Toc198133196"/>
      <w:r>
        <w:lastRenderedPageBreak/>
        <w:t xml:space="preserve">Evaluate – </w:t>
      </w:r>
      <w:r w:rsidR="00D600AC">
        <w:t>b</w:t>
      </w:r>
      <w:r>
        <w:t>oiled egg with toast fingers</w:t>
      </w:r>
      <w:bookmarkEnd w:id="19"/>
    </w:p>
    <w:p w14:paraId="4E2EF1AE" w14:textId="2429B7F3" w:rsidR="000E5C28" w:rsidRDefault="000E5C28" w:rsidP="00791A93">
      <w:r w:rsidRPr="00DB539A">
        <w:t xml:space="preserve">Reflect on your previous practical lesson by completing the PMI chart </w:t>
      </w:r>
      <w:r w:rsidR="00C87466">
        <w:t>and the sensory description</w:t>
      </w:r>
      <w:r w:rsidR="00A94AF9">
        <w:t xml:space="preserve"> </w:t>
      </w:r>
      <w:r w:rsidRPr="00DB539A">
        <w:t xml:space="preserve">below. In the </w:t>
      </w:r>
      <w:r w:rsidR="00A94AF9">
        <w:t>PMI</w:t>
      </w:r>
      <w:r w:rsidRPr="00DB539A">
        <w:t xml:space="preserve"> list 3 things that went well in the plus section, 3 things that need some improving in the minus section and then 3 things you found interesting about the practical</w:t>
      </w:r>
      <w:r>
        <w:t>.</w:t>
      </w:r>
      <w:r w:rsidR="0018658B">
        <w:t xml:space="preserve"> When completing the sensory description, </w:t>
      </w:r>
      <w:r w:rsidR="00E6645E">
        <w:t>write one sentence</w:t>
      </w:r>
      <w:r w:rsidR="007B54CC">
        <w:t xml:space="preserve"> for each of the </w:t>
      </w:r>
      <w:r w:rsidR="00301B99">
        <w:t xml:space="preserve">5 </w:t>
      </w:r>
      <w:r w:rsidR="007B54CC">
        <w:t>senses</w:t>
      </w:r>
      <w:r w:rsidR="00E6645E">
        <w:t xml:space="preserve"> </w:t>
      </w:r>
      <w:r w:rsidR="00FA6F39">
        <w:t>regarding</w:t>
      </w:r>
      <w:r w:rsidR="006820AE">
        <w:t xml:space="preserve"> what you have prepared</w:t>
      </w:r>
      <w:r w:rsidR="00407153">
        <w:t>.</w:t>
      </w:r>
      <w:r w:rsidR="0018658B">
        <w:t xml:space="preserve"> </w:t>
      </w:r>
      <w:r w:rsidR="00407153">
        <w:t>Remember</w:t>
      </w:r>
      <w:r w:rsidR="000C2467">
        <w:t xml:space="preserve"> </w:t>
      </w:r>
      <w:r w:rsidR="00301B99">
        <w:t>–</w:t>
      </w:r>
      <w:r w:rsidR="0018658B">
        <w:t xml:space="preserve"> </w:t>
      </w:r>
      <w:r w:rsidR="00445F48">
        <w:t xml:space="preserve">taste, smell, </w:t>
      </w:r>
      <w:r w:rsidR="00D038AE">
        <w:t xml:space="preserve">sight, </w:t>
      </w:r>
      <w:r w:rsidR="00191272">
        <w:t>tou</w:t>
      </w:r>
      <w:r w:rsidR="00E63903">
        <w:t>ch</w:t>
      </w:r>
      <w:r w:rsidR="00191272">
        <w:t xml:space="preserve"> and sound</w:t>
      </w:r>
      <w:r w:rsidR="00E63903">
        <w:t>.</w:t>
      </w:r>
    </w:p>
    <w:p w14:paraId="3D035363" w14:textId="446BF10B" w:rsidR="00E43E94" w:rsidRDefault="00C37F02" w:rsidP="00997666">
      <w:pPr>
        <w:suppressAutoHyphens w:val="0"/>
        <w:spacing w:before="0" w:after="160" w:line="259" w:lineRule="auto"/>
        <w:rPr>
          <w:rStyle w:val="Strong"/>
          <w:b w:val="0"/>
          <w:bCs w:val="0"/>
        </w:rPr>
      </w:pPr>
      <w:r>
        <w:rPr>
          <w:noProof/>
        </w:rPr>
        <w:drawing>
          <wp:inline distT="0" distB="0" distL="0" distR="0" wp14:anchorId="7C0B136D" wp14:editId="4AE98D85">
            <wp:extent cx="5260340" cy="6692900"/>
            <wp:effectExtent l="0" t="0" r="0" b="0"/>
            <wp:docPr id="37110560" name="Picture 18"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0560" name="Picture 18"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5260775" cy="6693453"/>
                    </a:xfrm>
                    <a:prstGeom prst="rect">
                      <a:avLst/>
                    </a:prstGeom>
                  </pic:spPr>
                </pic:pic>
              </a:graphicData>
            </a:graphic>
          </wp:inline>
        </w:drawing>
      </w:r>
      <w:r w:rsidR="00E43E94">
        <w:rPr>
          <w:rStyle w:val="Strong"/>
          <w:b w:val="0"/>
          <w:bCs w:val="0"/>
        </w:rPr>
        <w:br w:type="page"/>
      </w:r>
    </w:p>
    <w:p w14:paraId="6403E5A2" w14:textId="1E9A6E5B" w:rsidR="00D93014" w:rsidRPr="00CF22B7" w:rsidRDefault="00317A2F" w:rsidP="00CF22B7">
      <w:pPr>
        <w:pStyle w:val="Heading2"/>
        <w:rPr>
          <w:rStyle w:val="Strong"/>
          <w:b w:val="0"/>
          <w:bCs/>
        </w:rPr>
      </w:pPr>
      <w:bookmarkStart w:id="20" w:name="_Toc198133197"/>
      <w:r w:rsidRPr="00CF22B7">
        <w:rPr>
          <w:rStyle w:val="Strong"/>
          <w:b w:val="0"/>
          <w:bCs/>
        </w:rPr>
        <w:lastRenderedPageBreak/>
        <w:t xml:space="preserve">Egg </w:t>
      </w:r>
      <w:r w:rsidR="00D600AC" w:rsidRPr="00CF22B7">
        <w:rPr>
          <w:rStyle w:val="Strong"/>
          <w:b w:val="0"/>
          <w:bCs/>
        </w:rPr>
        <w:t>i</w:t>
      </w:r>
      <w:r w:rsidRPr="00CF22B7">
        <w:rPr>
          <w:rStyle w:val="Strong"/>
          <w:b w:val="0"/>
          <w:bCs/>
        </w:rPr>
        <w:t xml:space="preserve">n a </w:t>
      </w:r>
      <w:r w:rsidR="00D600AC" w:rsidRPr="00CF22B7">
        <w:rPr>
          <w:rStyle w:val="Strong"/>
          <w:b w:val="0"/>
          <w:bCs/>
        </w:rPr>
        <w:t>h</w:t>
      </w:r>
      <w:r w:rsidRPr="00CF22B7">
        <w:rPr>
          <w:rStyle w:val="Strong"/>
          <w:b w:val="0"/>
          <w:bCs/>
        </w:rPr>
        <w:t>ole</w:t>
      </w:r>
      <w:bookmarkEnd w:id="20"/>
    </w:p>
    <w:p w14:paraId="4D85F3A6" w14:textId="12EF6EDA" w:rsidR="00317A2F" w:rsidRDefault="002508D4" w:rsidP="00317A2F">
      <w:r>
        <w:rPr>
          <w:b/>
          <w:bCs/>
          <w:noProof/>
        </w:rPr>
        <w:drawing>
          <wp:anchor distT="0" distB="0" distL="114300" distR="114300" simplePos="0" relativeHeight="251658242" behindDoc="0" locked="0" layoutInCell="1" allowOverlap="1" wp14:anchorId="14A35C8B" wp14:editId="4539F537">
            <wp:simplePos x="0" y="0"/>
            <wp:positionH relativeFrom="margin">
              <wp:align>right</wp:align>
            </wp:positionH>
            <wp:positionV relativeFrom="margin">
              <wp:posOffset>579755</wp:posOffset>
            </wp:positionV>
            <wp:extent cx="2665095" cy="2940050"/>
            <wp:effectExtent l="0" t="0" r="1905" b="0"/>
            <wp:wrapSquare wrapText="bothSides"/>
            <wp:docPr id="1520117301" name="Picture 46" descr="A plate with a piece of toast with a egg cooked in the midd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17301" name="Picture 46" descr="A plate with a piece of toast with a egg cooked in the middle.&#10;&#10;"/>
                    <pic:cNvPicPr/>
                  </pic:nvPicPr>
                  <pic:blipFill>
                    <a:blip r:embed="rId25">
                      <a:extLst>
                        <a:ext uri="{28A0092B-C50C-407E-A947-70E740481C1C}">
                          <a14:useLocalDpi xmlns:a14="http://schemas.microsoft.com/office/drawing/2010/main" val="0"/>
                        </a:ext>
                      </a:extLst>
                    </a:blip>
                    <a:stretch>
                      <a:fillRect/>
                    </a:stretch>
                  </pic:blipFill>
                  <pic:spPr>
                    <a:xfrm>
                      <a:off x="0" y="0"/>
                      <a:ext cx="2665095" cy="2940050"/>
                    </a:xfrm>
                    <a:prstGeom prst="rect">
                      <a:avLst/>
                    </a:prstGeom>
                  </pic:spPr>
                </pic:pic>
              </a:graphicData>
            </a:graphic>
            <wp14:sizeRelH relativeFrom="margin">
              <wp14:pctWidth>0</wp14:pctWidth>
            </wp14:sizeRelH>
            <wp14:sizeRelV relativeFrom="margin">
              <wp14:pctHeight>0</wp14:pctHeight>
            </wp14:sizeRelV>
          </wp:anchor>
        </w:drawing>
      </w:r>
      <w:r w:rsidR="00317A2F">
        <w:t>Serves 1</w:t>
      </w:r>
    </w:p>
    <w:p w14:paraId="18820AF6" w14:textId="400E78D8" w:rsidR="00317A2F" w:rsidRDefault="00317A2F" w:rsidP="00317A2F">
      <w:pPr>
        <w:rPr>
          <w:rStyle w:val="Strong"/>
        </w:rPr>
      </w:pPr>
      <w:r w:rsidRPr="00317A2F">
        <w:rPr>
          <w:rStyle w:val="Strong"/>
        </w:rPr>
        <w:t>Ingredients</w:t>
      </w:r>
    </w:p>
    <w:p w14:paraId="2C0B333E" w14:textId="25B3FDCB" w:rsidR="00317A2F" w:rsidRDefault="00CD53C4" w:rsidP="00317A2F">
      <w:pPr>
        <w:rPr>
          <w:rStyle w:val="Strong"/>
          <w:b w:val="0"/>
          <w:bCs w:val="0"/>
        </w:rPr>
      </w:pPr>
      <w:r>
        <w:rPr>
          <w:rStyle w:val="Strong"/>
          <w:b w:val="0"/>
          <w:bCs w:val="0"/>
        </w:rPr>
        <w:t>1</w:t>
      </w:r>
      <w:r w:rsidR="0004261E">
        <w:rPr>
          <w:rStyle w:val="Strong"/>
          <w:b w:val="0"/>
          <w:bCs w:val="0"/>
        </w:rPr>
        <w:t xml:space="preserve"> large egg</w:t>
      </w:r>
    </w:p>
    <w:p w14:paraId="5BC56188" w14:textId="7B577573" w:rsidR="00273CEE" w:rsidRDefault="00D42A63" w:rsidP="00317A2F">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sidR="00273CEE">
        <w:rPr>
          <w:rStyle w:val="Strong"/>
          <w:b w:val="0"/>
          <w:bCs w:val="0"/>
        </w:rPr>
        <w:t xml:space="preserve"> cup smooth ricotta</w:t>
      </w:r>
    </w:p>
    <w:p w14:paraId="3E65D53F" w14:textId="10E2E48B" w:rsidR="00273CEE" w:rsidRDefault="00D42A63" w:rsidP="00317A2F">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273CEE">
        <w:rPr>
          <w:rStyle w:val="Strong"/>
          <w:b w:val="0"/>
          <w:bCs w:val="0"/>
        </w:rPr>
        <w:t xml:space="preserve"> teaspoon parsley</w:t>
      </w:r>
    </w:p>
    <w:p w14:paraId="39243A4D" w14:textId="7EAFDA14" w:rsidR="00273CEE" w:rsidRDefault="00273CEE" w:rsidP="00317A2F">
      <w:pPr>
        <w:rPr>
          <w:rStyle w:val="Strong"/>
          <w:b w:val="0"/>
          <w:bCs w:val="0"/>
        </w:rPr>
      </w:pPr>
      <w:r>
        <w:rPr>
          <w:rStyle w:val="Strong"/>
          <w:b w:val="0"/>
          <w:bCs w:val="0"/>
        </w:rPr>
        <w:t>Pepper</w:t>
      </w:r>
    </w:p>
    <w:p w14:paraId="426F23C1" w14:textId="15112DEC" w:rsidR="00273CEE" w:rsidRDefault="00273CEE" w:rsidP="00317A2F">
      <w:pPr>
        <w:rPr>
          <w:rStyle w:val="Strong"/>
          <w:b w:val="0"/>
          <w:bCs w:val="0"/>
        </w:rPr>
      </w:pPr>
      <w:r>
        <w:rPr>
          <w:rStyle w:val="Strong"/>
          <w:b w:val="0"/>
          <w:bCs w:val="0"/>
        </w:rPr>
        <w:t>1 slice wholemeal bread</w:t>
      </w:r>
    </w:p>
    <w:p w14:paraId="2B74191F" w14:textId="3FEB5DC9" w:rsidR="00A37310" w:rsidRDefault="00A37310" w:rsidP="00317A2F">
      <w:pPr>
        <w:rPr>
          <w:rStyle w:val="Strong"/>
          <w:b w:val="0"/>
          <w:bCs w:val="0"/>
        </w:rPr>
      </w:pPr>
      <w:r>
        <w:rPr>
          <w:rStyle w:val="Strong"/>
          <w:b w:val="0"/>
          <w:bCs w:val="0"/>
        </w:rPr>
        <w:t>Spray oil</w:t>
      </w:r>
    </w:p>
    <w:p w14:paraId="3FFF7AF9" w14:textId="6A15D9BE" w:rsidR="00A37310" w:rsidRDefault="00A37310" w:rsidP="00317A2F">
      <w:pPr>
        <w:rPr>
          <w:rStyle w:val="Strong"/>
        </w:rPr>
      </w:pPr>
      <w:r w:rsidRPr="00A37310">
        <w:rPr>
          <w:rStyle w:val="Strong"/>
        </w:rPr>
        <w:t>Method</w:t>
      </w:r>
    </w:p>
    <w:p w14:paraId="042D6345" w14:textId="5F2C628B" w:rsidR="00A37310" w:rsidRPr="00656480" w:rsidRDefault="00A37310" w:rsidP="00CC46FD">
      <w:pPr>
        <w:pStyle w:val="ListNumber"/>
        <w:numPr>
          <w:ilvl w:val="0"/>
          <w:numId w:val="16"/>
        </w:numPr>
        <w:rPr>
          <w:rStyle w:val="Strong"/>
          <w:b w:val="0"/>
          <w:bCs w:val="0"/>
        </w:rPr>
      </w:pPr>
      <w:r w:rsidRPr="00656480">
        <w:rPr>
          <w:rStyle w:val="Strong"/>
          <w:b w:val="0"/>
          <w:bCs w:val="0"/>
        </w:rPr>
        <w:t>Using</w:t>
      </w:r>
      <w:r w:rsidR="00C13B59" w:rsidRPr="00656480">
        <w:rPr>
          <w:rStyle w:val="Strong"/>
          <w:b w:val="0"/>
          <w:bCs w:val="0"/>
        </w:rPr>
        <w:t xml:space="preserve"> a chopping board and</w:t>
      </w:r>
      <w:r w:rsidRPr="00656480">
        <w:rPr>
          <w:rStyle w:val="Strong"/>
          <w:b w:val="0"/>
          <w:bCs w:val="0"/>
        </w:rPr>
        <w:t xml:space="preserve"> an 8</w:t>
      </w:r>
      <w:r w:rsidR="00F62684">
        <w:rPr>
          <w:rStyle w:val="Strong"/>
          <w:b w:val="0"/>
          <w:bCs w:val="0"/>
        </w:rPr>
        <w:t> </w:t>
      </w:r>
      <w:r w:rsidRPr="00656480">
        <w:rPr>
          <w:rStyle w:val="Strong"/>
          <w:b w:val="0"/>
          <w:bCs w:val="0"/>
        </w:rPr>
        <w:t>cm scone cutter or cookie cutter, cut a hole in the centre of the piece of bread</w:t>
      </w:r>
      <w:r w:rsidR="00C13B59" w:rsidRPr="00656480">
        <w:rPr>
          <w:rStyle w:val="Strong"/>
          <w:b w:val="0"/>
          <w:bCs w:val="0"/>
        </w:rPr>
        <w:t>.</w:t>
      </w:r>
    </w:p>
    <w:p w14:paraId="5B6DF714" w14:textId="4BD0020A" w:rsidR="00C13B59" w:rsidRDefault="00C13B59" w:rsidP="00656480">
      <w:pPr>
        <w:pStyle w:val="ListNumber"/>
        <w:rPr>
          <w:rStyle w:val="Strong"/>
          <w:b w:val="0"/>
          <w:bCs w:val="0"/>
        </w:rPr>
      </w:pPr>
      <w:r>
        <w:rPr>
          <w:rStyle w:val="Strong"/>
          <w:b w:val="0"/>
          <w:bCs w:val="0"/>
        </w:rPr>
        <w:t>Heat a medium</w:t>
      </w:r>
      <w:r w:rsidR="00F62684">
        <w:rPr>
          <w:rStyle w:val="Strong"/>
          <w:b w:val="0"/>
          <w:bCs w:val="0"/>
        </w:rPr>
        <w:t>-</w:t>
      </w:r>
      <w:r>
        <w:rPr>
          <w:rStyle w:val="Strong"/>
          <w:b w:val="0"/>
          <w:bCs w:val="0"/>
        </w:rPr>
        <w:t>sized frypan over medium to high heat</w:t>
      </w:r>
      <w:r w:rsidR="000542EF">
        <w:rPr>
          <w:rStyle w:val="Strong"/>
          <w:b w:val="0"/>
          <w:bCs w:val="0"/>
        </w:rPr>
        <w:t xml:space="preserve"> and spray the pan with a little cooking spray.</w:t>
      </w:r>
    </w:p>
    <w:p w14:paraId="1836ABE7" w14:textId="2EEB3068" w:rsidR="000542EF" w:rsidRDefault="009B26E7" w:rsidP="00656480">
      <w:pPr>
        <w:pStyle w:val="ListNumber"/>
        <w:rPr>
          <w:rStyle w:val="Strong"/>
          <w:b w:val="0"/>
          <w:bCs w:val="0"/>
        </w:rPr>
      </w:pPr>
      <w:r>
        <w:rPr>
          <w:rStyle w:val="Strong"/>
          <w:b w:val="0"/>
          <w:bCs w:val="0"/>
        </w:rPr>
        <w:t xml:space="preserve">Place the bread slice </w:t>
      </w:r>
      <w:r w:rsidR="00CA0B33">
        <w:rPr>
          <w:rStyle w:val="Strong"/>
          <w:b w:val="0"/>
          <w:bCs w:val="0"/>
        </w:rPr>
        <w:t>o</w:t>
      </w:r>
      <w:r>
        <w:rPr>
          <w:rStyle w:val="Strong"/>
          <w:b w:val="0"/>
          <w:bCs w:val="0"/>
        </w:rPr>
        <w:t xml:space="preserve">nto the heated </w:t>
      </w:r>
      <w:r w:rsidR="00B04260">
        <w:rPr>
          <w:rStyle w:val="Strong"/>
          <w:b w:val="0"/>
          <w:bCs w:val="0"/>
        </w:rPr>
        <w:t>pan and</w:t>
      </w:r>
      <w:r w:rsidR="00BD43CA">
        <w:rPr>
          <w:rStyle w:val="Strong"/>
          <w:b w:val="0"/>
          <w:bCs w:val="0"/>
        </w:rPr>
        <w:t xml:space="preserve"> crack the egg into the centre of the piece of bread. </w:t>
      </w:r>
      <w:r w:rsidR="007019B8">
        <w:rPr>
          <w:rStyle w:val="Strong"/>
          <w:b w:val="0"/>
          <w:bCs w:val="0"/>
        </w:rPr>
        <w:t xml:space="preserve">After 2 minutes flip the bread and egg using a </w:t>
      </w:r>
      <w:r w:rsidR="00B04260">
        <w:rPr>
          <w:rStyle w:val="Strong"/>
          <w:b w:val="0"/>
          <w:bCs w:val="0"/>
        </w:rPr>
        <w:t>spatula and</w:t>
      </w:r>
      <w:r w:rsidR="007019B8">
        <w:rPr>
          <w:rStyle w:val="Strong"/>
          <w:b w:val="0"/>
          <w:bCs w:val="0"/>
        </w:rPr>
        <w:t xml:space="preserve"> cook for another minute. Your egg in the hole should be golden brown and crispy.</w:t>
      </w:r>
    </w:p>
    <w:p w14:paraId="2BB6CF84" w14:textId="75D01A95" w:rsidR="003F36DD" w:rsidRDefault="003F36DD" w:rsidP="00656480">
      <w:pPr>
        <w:pStyle w:val="ListNumber"/>
        <w:rPr>
          <w:rStyle w:val="Strong"/>
          <w:b w:val="0"/>
          <w:bCs w:val="0"/>
        </w:rPr>
      </w:pPr>
      <w:r>
        <w:rPr>
          <w:rStyle w:val="Strong"/>
          <w:b w:val="0"/>
          <w:bCs w:val="0"/>
        </w:rPr>
        <w:t>Remove your toast and egg from the pan and place onto your serving plate. Season with pepper</w:t>
      </w:r>
      <w:r w:rsidR="00B04260">
        <w:rPr>
          <w:rStyle w:val="Strong"/>
          <w:b w:val="0"/>
          <w:bCs w:val="0"/>
        </w:rPr>
        <w:t>, sprinkle parsley and top with smooth ricotta.</w:t>
      </w:r>
    </w:p>
    <w:p w14:paraId="3EB59FEF" w14:textId="6F86F50F" w:rsidR="00B04260" w:rsidRDefault="00B04260" w:rsidP="00656480">
      <w:pPr>
        <w:pStyle w:val="ListNumber"/>
        <w:rPr>
          <w:rStyle w:val="Strong"/>
          <w:b w:val="0"/>
          <w:bCs w:val="0"/>
        </w:rPr>
      </w:pPr>
      <w:r>
        <w:rPr>
          <w:rStyle w:val="Strong"/>
          <w:b w:val="0"/>
          <w:bCs w:val="0"/>
        </w:rPr>
        <w:t>Serve hot.</w:t>
      </w:r>
    </w:p>
    <w:p w14:paraId="44B15265" w14:textId="640B2647" w:rsidR="005E3DB6" w:rsidRDefault="005E3DB6" w:rsidP="00653B76">
      <w:pPr>
        <w:pStyle w:val="FeatureBox"/>
        <w:rPr>
          <w:rStyle w:val="Strong"/>
          <w:b w:val="0"/>
          <w:bCs w:val="0"/>
        </w:rPr>
      </w:pPr>
      <w:r>
        <w:rPr>
          <w:rStyle w:val="Strong"/>
          <w:b w:val="0"/>
          <w:bCs w:val="0"/>
        </w:rPr>
        <w:t xml:space="preserve">Method of </w:t>
      </w:r>
      <w:r w:rsidR="00F62684">
        <w:rPr>
          <w:rStyle w:val="Strong"/>
          <w:b w:val="0"/>
          <w:bCs w:val="0"/>
        </w:rPr>
        <w:t>c</w:t>
      </w:r>
      <w:r>
        <w:rPr>
          <w:rStyle w:val="Strong"/>
          <w:b w:val="0"/>
          <w:bCs w:val="0"/>
        </w:rPr>
        <w:t>ooking</w:t>
      </w:r>
      <w:r w:rsidR="00997666">
        <w:rPr>
          <w:rStyle w:val="Strong"/>
          <w:b w:val="0"/>
          <w:bCs w:val="0"/>
        </w:rPr>
        <w:t>:</w:t>
      </w:r>
    </w:p>
    <w:p w14:paraId="6D35AE65" w14:textId="3F7058D2" w:rsidR="007A04BC" w:rsidRDefault="007A04BC">
      <w:pPr>
        <w:suppressAutoHyphens w:val="0"/>
        <w:spacing w:before="0" w:after="160" w:line="259" w:lineRule="auto"/>
        <w:rPr>
          <w:rStyle w:val="Strong"/>
          <w:b w:val="0"/>
          <w:bCs w:val="0"/>
        </w:rPr>
      </w:pPr>
      <w:r>
        <w:rPr>
          <w:rStyle w:val="Strong"/>
          <w:b w:val="0"/>
          <w:bCs w:val="0"/>
        </w:rPr>
        <w:br w:type="page"/>
      </w:r>
    </w:p>
    <w:p w14:paraId="00D8785B" w14:textId="4A649B30" w:rsidR="007A04BC" w:rsidRPr="007A04BC" w:rsidRDefault="007A04BC" w:rsidP="007A04BC">
      <w:pPr>
        <w:pStyle w:val="Heading3"/>
      </w:pPr>
      <w:bookmarkStart w:id="21" w:name="_Toc198133198"/>
      <w:r>
        <w:lastRenderedPageBreak/>
        <w:t>Egg in a hole</w:t>
      </w:r>
      <w:r w:rsidRPr="007A04BC">
        <w:t xml:space="preserve"> check</w:t>
      </w:r>
      <w:bookmarkEnd w:id="21"/>
    </w:p>
    <w:p w14:paraId="0B8DF462" w14:textId="316D15B6" w:rsidR="007A04BC" w:rsidRPr="00753333" w:rsidRDefault="007A04BC" w:rsidP="00753333">
      <w:r w:rsidRPr="00753333">
        <w:t>The equipment you will need to complete this recipe is listed below. Finish the table by filling in the equipment location within the school kitchen.</w:t>
      </w:r>
    </w:p>
    <w:p w14:paraId="6F24A48D" w14:textId="166E2268" w:rsidR="000A49A2" w:rsidRPr="000A49A2" w:rsidRDefault="000A49A2" w:rsidP="000A49A2">
      <w:pPr>
        <w:pStyle w:val="Caption"/>
      </w:pPr>
      <w:r>
        <w:t xml:space="preserve">Table </w:t>
      </w:r>
      <w:r>
        <w:fldChar w:fldCharType="begin"/>
      </w:r>
      <w:r>
        <w:instrText xml:space="preserve"> SEQ Table \* ARABIC </w:instrText>
      </w:r>
      <w:r>
        <w:fldChar w:fldCharType="separate"/>
      </w:r>
      <w:r w:rsidR="00DF6E6A">
        <w:rPr>
          <w:noProof/>
        </w:rPr>
        <w:t>3</w:t>
      </w:r>
      <w:r>
        <w:fldChar w:fldCharType="end"/>
      </w:r>
      <w:r w:rsidRPr="007A04BC">
        <w:t xml:space="preserve"> – a list of equipment and their location within the school kitchen</w:t>
      </w:r>
    </w:p>
    <w:tbl>
      <w:tblPr>
        <w:tblStyle w:val="Tableheader"/>
        <w:tblW w:w="5000" w:type="pct"/>
        <w:tblLook w:val="04A0" w:firstRow="1" w:lastRow="0" w:firstColumn="1" w:lastColumn="0" w:noHBand="0" w:noVBand="1"/>
        <w:tblDescription w:val="A list of kitchen equipment with space for students to record the location of the items."/>
      </w:tblPr>
      <w:tblGrid>
        <w:gridCol w:w="2734"/>
        <w:gridCol w:w="6590"/>
      </w:tblGrid>
      <w:tr w:rsidR="007A04BC" w:rsidRPr="007A04BC" w14:paraId="3C08B8A1" w14:textId="77777777" w:rsidTr="0075333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6" w:type="pct"/>
            <w:hideMark/>
          </w:tcPr>
          <w:p w14:paraId="700B4A69" w14:textId="5B810DCE" w:rsidR="007A04BC" w:rsidRPr="00753333" w:rsidRDefault="007A04BC" w:rsidP="00753333">
            <w:r w:rsidRPr="00753333">
              <w:t>Equipment</w:t>
            </w:r>
          </w:p>
        </w:tc>
        <w:tc>
          <w:tcPr>
            <w:tcW w:w="3534" w:type="pct"/>
            <w:hideMark/>
          </w:tcPr>
          <w:p w14:paraId="7C329846" w14:textId="00FB74FA" w:rsidR="007A04BC" w:rsidRPr="00753333" w:rsidRDefault="007A04BC" w:rsidP="00753333">
            <w:pPr>
              <w:cnfStyle w:val="100000000000" w:firstRow="1" w:lastRow="0" w:firstColumn="0" w:lastColumn="0" w:oddVBand="0" w:evenVBand="0" w:oddHBand="0" w:evenHBand="0" w:firstRowFirstColumn="0" w:firstRowLastColumn="0" w:lastRowFirstColumn="0" w:lastRowLastColumn="0"/>
            </w:pPr>
            <w:r w:rsidRPr="00753333">
              <w:t>Location</w:t>
            </w:r>
          </w:p>
        </w:tc>
      </w:tr>
      <w:tr w:rsidR="007A04BC" w:rsidRPr="007A04BC" w14:paraId="0EF849C5" w14:textId="77777777" w:rsidTr="0075333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6" w:type="pct"/>
            <w:hideMark/>
          </w:tcPr>
          <w:p w14:paraId="359FD46D" w14:textId="517DBAF8" w:rsidR="007A04BC" w:rsidRPr="007A04BC" w:rsidRDefault="007A04BC" w:rsidP="007A04BC">
            <w:pPr>
              <w:rPr>
                <w:b w:val="0"/>
                <w:bCs/>
              </w:rPr>
            </w:pPr>
            <w:r w:rsidRPr="007A04BC">
              <w:rPr>
                <w:bCs/>
              </w:rPr>
              <w:t>tray</w:t>
            </w:r>
          </w:p>
        </w:tc>
        <w:tc>
          <w:tcPr>
            <w:tcW w:w="3534" w:type="pct"/>
          </w:tcPr>
          <w:p w14:paraId="4FA52E91" w14:textId="7646E323" w:rsidR="007A04BC" w:rsidRPr="007A04BC" w:rsidRDefault="007A04BC" w:rsidP="007A04BC">
            <w:pPr>
              <w:cnfStyle w:val="000000100000" w:firstRow="0" w:lastRow="0" w:firstColumn="0" w:lastColumn="0" w:oddVBand="0" w:evenVBand="0" w:oddHBand="1" w:evenHBand="0" w:firstRowFirstColumn="0" w:firstRowLastColumn="0" w:lastRowFirstColumn="0" w:lastRowLastColumn="0"/>
            </w:pPr>
          </w:p>
        </w:tc>
      </w:tr>
      <w:tr w:rsidR="007A04BC" w:rsidRPr="007A04BC" w14:paraId="150EAE27" w14:textId="77777777" w:rsidTr="0075333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6" w:type="pct"/>
            <w:hideMark/>
          </w:tcPr>
          <w:p w14:paraId="6632BCEB" w14:textId="13FE6D9D" w:rsidR="007A04BC" w:rsidRPr="007A04BC" w:rsidRDefault="007A04BC" w:rsidP="007A04BC">
            <w:pPr>
              <w:rPr>
                <w:b w:val="0"/>
                <w:bCs/>
              </w:rPr>
            </w:pPr>
            <w:r w:rsidRPr="007A04BC">
              <w:rPr>
                <w:bCs/>
              </w:rPr>
              <w:t>stainless steel plate</w:t>
            </w:r>
          </w:p>
        </w:tc>
        <w:tc>
          <w:tcPr>
            <w:tcW w:w="3534" w:type="pct"/>
          </w:tcPr>
          <w:p w14:paraId="43865F9C" w14:textId="1884A6A2" w:rsidR="007A04BC" w:rsidRPr="007A04BC" w:rsidRDefault="007A04BC" w:rsidP="007A04BC">
            <w:pPr>
              <w:cnfStyle w:val="000000010000" w:firstRow="0" w:lastRow="0" w:firstColumn="0" w:lastColumn="0" w:oddVBand="0" w:evenVBand="0" w:oddHBand="0" w:evenHBand="1" w:firstRowFirstColumn="0" w:firstRowLastColumn="0" w:lastRowFirstColumn="0" w:lastRowLastColumn="0"/>
            </w:pPr>
          </w:p>
        </w:tc>
      </w:tr>
      <w:tr w:rsidR="007A04BC" w:rsidRPr="007A04BC" w14:paraId="76620D97" w14:textId="77777777" w:rsidTr="0075333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6" w:type="pct"/>
            <w:hideMark/>
          </w:tcPr>
          <w:p w14:paraId="6F3BD6C5" w14:textId="770501E8" w:rsidR="007A04BC" w:rsidRPr="007A04BC" w:rsidRDefault="007A04BC" w:rsidP="007A04BC">
            <w:pPr>
              <w:rPr>
                <w:b w:val="0"/>
                <w:bCs/>
              </w:rPr>
            </w:pPr>
            <w:r w:rsidRPr="007A04BC">
              <w:rPr>
                <w:bCs/>
              </w:rPr>
              <w:t>white cutting board</w:t>
            </w:r>
          </w:p>
        </w:tc>
        <w:tc>
          <w:tcPr>
            <w:tcW w:w="3534" w:type="pct"/>
          </w:tcPr>
          <w:p w14:paraId="65AB4424" w14:textId="33F96480" w:rsidR="007A04BC" w:rsidRPr="007A04BC" w:rsidRDefault="007A04BC" w:rsidP="007A04BC">
            <w:pPr>
              <w:cnfStyle w:val="000000100000" w:firstRow="0" w:lastRow="0" w:firstColumn="0" w:lastColumn="0" w:oddVBand="0" w:evenVBand="0" w:oddHBand="1" w:evenHBand="0" w:firstRowFirstColumn="0" w:firstRowLastColumn="0" w:lastRowFirstColumn="0" w:lastRowLastColumn="0"/>
            </w:pPr>
          </w:p>
        </w:tc>
      </w:tr>
      <w:tr w:rsidR="00465823" w:rsidRPr="007A04BC" w14:paraId="32878BA4" w14:textId="77777777" w:rsidTr="0075333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6" w:type="pct"/>
          </w:tcPr>
          <w:p w14:paraId="52D0BBBB" w14:textId="4B8C7FD4" w:rsidR="00465823" w:rsidRPr="007A04BC" w:rsidRDefault="00465823" w:rsidP="007A04BC">
            <w:pPr>
              <w:rPr>
                <w:b w:val="0"/>
                <w:bCs/>
              </w:rPr>
            </w:pPr>
            <w:r>
              <w:rPr>
                <w:bCs/>
              </w:rPr>
              <w:t>scone or cookie cutter</w:t>
            </w:r>
          </w:p>
        </w:tc>
        <w:tc>
          <w:tcPr>
            <w:tcW w:w="3534" w:type="pct"/>
          </w:tcPr>
          <w:p w14:paraId="2CBEE5ED" w14:textId="77777777" w:rsidR="00465823" w:rsidRPr="007A04BC" w:rsidRDefault="00465823" w:rsidP="007A04BC">
            <w:pPr>
              <w:cnfStyle w:val="000000010000" w:firstRow="0" w:lastRow="0" w:firstColumn="0" w:lastColumn="0" w:oddVBand="0" w:evenVBand="0" w:oddHBand="0" w:evenHBand="1" w:firstRowFirstColumn="0" w:firstRowLastColumn="0" w:lastRowFirstColumn="0" w:lastRowLastColumn="0"/>
            </w:pPr>
          </w:p>
        </w:tc>
      </w:tr>
      <w:tr w:rsidR="00465823" w:rsidRPr="007A04BC" w14:paraId="31E05AEF" w14:textId="77777777" w:rsidTr="0075333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6" w:type="pct"/>
          </w:tcPr>
          <w:p w14:paraId="05027795" w14:textId="3A3BE353" w:rsidR="00465823" w:rsidRDefault="00465823" w:rsidP="007A04BC">
            <w:pPr>
              <w:rPr>
                <w:b w:val="0"/>
                <w:bCs/>
              </w:rPr>
            </w:pPr>
            <w:r>
              <w:rPr>
                <w:bCs/>
              </w:rPr>
              <w:t>frypa</w:t>
            </w:r>
            <w:r w:rsidR="001850D9">
              <w:rPr>
                <w:bCs/>
              </w:rPr>
              <w:t>n</w:t>
            </w:r>
          </w:p>
        </w:tc>
        <w:tc>
          <w:tcPr>
            <w:tcW w:w="3534" w:type="pct"/>
          </w:tcPr>
          <w:p w14:paraId="4AB23677" w14:textId="77777777" w:rsidR="00465823" w:rsidRPr="007A04BC" w:rsidRDefault="00465823" w:rsidP="007A04BC">
            <w:pPr>
              <w:cnfStyle w:val="000000100000" w:firstRow="0" w:lastRow="0" w:firstColumn="0" w:lastColumn="0" w:oddVBand="0" w:evenVBand="0" w:oddHBand="1" w:evenHBand="0" w:firstRowFirstColumn="0" w:firstRowLastColumn="0" w:lastRowFirstColumn="0" w:lastRowLastColumn="0"/>
            </w:pPr>
          </w:p>
        </w:tc>
      </w:tr>
      <w:tr w:rsidR="007A04BC" w:rsidRPr="007A04BC" w14:paraId="7DB4DA1D" w14:textId="77777777" w:rsidTr="0075333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6" w:type="pct"/>
            <w:hideMark/>
          </w:tcPr>
          <w:p w14:paraId="2AB04501" w14:textId="1A495A93" w:rsidR="007A04BC" w:rsidRPr="007A04BC" w:rsidRDefault="00AB5BE9" w:rsidP="007A04BC">
            <w:pPr>
              <w:rPr>
                <w:b w:val="0"/>
                <w:bCs/>
              </w:rPr>
            </w:pPr>
            <w:r>
              <w:rPr>
                <w:bCs/>
              </w:rPr>
              <w:t>spatula</w:t>
            </w:r>
          </w:p>
        </w:tc>
        <w:tc>
          <w:tcPr>
            <w:tcW w:w="3534" w:type="pct"/>
          </w:tcPr>
          <w:p w14:paraId="4754079D" w14:textId="01915F91" w:rsidR="007A04BC" w:rsidRPr="007A04BC" w:rsidRDefault="007A04BC" w:rsidP="007A04BC">
            <w:pPr>
              <w:cnfStyle w:val="000000010000" w:firstRow="0" w:lastRow="0" w:firstColumn="0" w:lastColumn="0" w:oddVBand="0" w:evenVBand="0" w:oddHBand="0" w:evenHBand="1" w:firstRowFirstColumn="0" w:firstRowLastColumn="0" w:lastRowFirstColumn="0" w:lastRowLastColumn="0"/>
            </w:pPr>
          </w:p>
        </w:tc>
      </w:tr>
      <w:tr w:rsidR="007A04BC" w:rsidRPr="007A04BC" w14:paraId="7EF976C9" w14:textId="77777777" w:rsidTr="0075333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6" w:type="pct"/>
            <w:hideMark/>
          </w:tcPr>
          <w:p w14:paraId="1E2080B3" w14:textId="2A9574EE" w:rsidR="007A04BC" w:rsidRPr="007A04BC" w:rsidRDefault="00103690" w:rsidP="007A04BC">
            <w:pPr>
              <w:rPr>
                <w:b w:val="0"/>
                <w:bCs/>
              </w:rPr>
            </w:pPr>
            <w:r>
              <w:rPr>
                <w:bCs/>
              </w:rPr>
              <w:t>serving plate</w:t>
            </w:r>
          </w:p>
        </w:tc>
        <w:tc>
          <w:tcPr>
            <w:tcW w:w="3534" w:type="pct"/>
          </w:tcPr>
          <w:p w14:paraId="5FF617BC" w14:textId="410BE1B7" w:rsidR="007A04BC" w:rsidRPr="007A04BC" w:rsidRDefault="007A04BC" w:rsidP="007A04BC">
            <w:pPr>
              <w:cnfStyle w:val="000000100000" w:firstRow="0" w:lastRow="0" w:firstColumn="0" w:lastColumn="0" w:oddVBand="0" w:evenVBand="0" w:oddHBand="1" w:evenHBand="0" w:firstRowFirstColumn="0" w:firstRowLastColumn="0" w:lastRowFirstColumn="0" w:lastRowLastColumn="0"/>
            </w:pPr>
          </w:p>
        </w:tc>
      </w:tr>
      <w:tr w:rsidR="007A04BC" w:rsidRPr="007A04BC" w14:paraId="11F1E3C2" w14:textId="77777777" w:rsidTr="0075333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6" w:type="pct"/>
            <w:hideMark/>
          </w:tcPr>
          <w:p w14:paraId="434F0803" w14:textId="28FA892C" w:rsidR="007A04BC" w:rsidRPr="007A04BC" w:rsidRDefault="007A04BC" w:rsidP="007A04BC">
            <w:pPr>
              <w:rPr>
                <w:b w:val="0"/>
                <w:bCs/>
              </w:rPr>
            </w:pPr>
            <w:r w:rsidRPr="007A04BC">
              <w:rPr>
                <w:bCs/>
              </w:rPr>
              <w:t>measuring spoons</w:t>
            </w:r>
          </w:p>
        </w:tc>
        <w:tc>
          <w:tcPr>
            <w:tcW w:w="3534" w:type="pct"/>
          </w:tcPr>
          <w:p w14:paraId="49F332D5" w14:textId="7FDF117B" w:rsidR="007A04BC" w:rsidRPr="007A04BC" w:rsidRDefault="007A04BC" w:rsidP="007A04BC">
            <w:pPr>
              <w:cnfStyle w:val="000000010000" w:firstRow="0" w:lastRow="0" w:firstColumn="0" w:lastColumn="0" w:oddVBand="0" w:evenVBand="0" w:oddHBand="0" w:evenHBand="1" w:firstRowFirstColumn="0" w:firstRowLastColumn="0" w:lastRowFirstColumn="0" w:lastRowLastColumn="0"/>
            </w:pPr>
          </w:p>
        </w:tc>
      </w:tr>
      <w:tr w:rsidR="007A04BC" w:rsidRPr="007A04BC" w14:paraId="0556B8AD" w14:textId="77777777" w:rsidTr="0075333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66" w:type="pct"/>
            <w:hideMark/>
          </w:tcPr>
          <w:p w14:paraId="07BB3CCE" w14:textId="1A9FB3E9" w:rsidR="007A04BC" w:rsidRPr="007A04BC" w:rsidRDefault="002B0918" w:rsidP="007A04BC">
            <w:pPr>
              <w:rPr>
                <w:b w:val="0"/>
                <w:bCs/>
              </w:rPr>
            </w:pPr>
            <w:r>
              <w:rPr>
                <w:bCs/>
              </w:rPr>
              <w:t>measuring cups</w:t>
            </w:r>
          </w:p>
        </w:tc>
        <w:tc>
          <w:tcPr>
            <w:tcW w:w="3534" w:type="pct"/>
          </w:tcPr>
          <w:p w14:paraId="35186E92" w14:textId="2BAE857C" w:rsidR="007A04BC" w:rsidRPr="007A04BC" w:rsidRDefault="007A04BC" w:rsidP="007A04BC">
            <w:pPr>
              <w:cnfStyle w:val="000000100000" w:firstRow="0" w:lastRow="0" w:firstColumn="0" w:lastColumn="0" w:oddVBand="0" w:evenVBand="0" w:oddHBand="1" w:evenHBand="0" w:firstRowFirstColumn="0" w:firstRowLastColumn="0" w:lastRowFirstColumn="0" w:lastRowLastColumn="0"/>
            </w:pPr>
          </w:p>
        </w:tc>
      </w:tr>
    </w:tbl>
    <w:p w14:paraId="13A32408" w14:textId="7F3FA71C" w:rsidR="00922737" w:rsidRDefault="00475F49" w:rsidP="00A057F5">
      <w:pPr>
        <w:pStyle w:val="Heading4"/>
        <w:rPr>
          <w:rStyle w:val="Strong"/>
          <w:b w:val="0"/>
          <w:bCs w:val="0"/>
        </w:rPr>
      </w:pPr>
      <w:r w:rsidRPr="00B41A48">
        <w:rPr>
          <w:rStyle w:val="Strong"/>
          <w:b w:val="0"/>
          <w:bCs w:val="0"/>
        </w:rPr>
        <w:t xml:space="preserve">Coagulation </w:t>
      </w:r>
      <w:r w:rsidR="0016033B">
        <w:rPr>
          <w:rStyle w:val="Strong"/>
          <w:b w:val="0"/>
          <w:bCs w:val="0"/>
        </w:rPr>
        <w:t>‘</w:t>
      </w:r>
      <w:r w:rsidR="00345F1D">
        <w:rPr>
          <w:rStyle w:val="Strong"/>
          <w:b w:val="0"/>
          <w:bCs w:val="0"/>
        </w:rPr>
        <w:t>e</w:t>
      </w:r>
      <w:r w:rsidR="0016033B">
        <w:rPr>
          <w:rStyle w:val="Strong"/>
          <w:b w:val="0"/>
          <w:bCs w:val="0"/>
        </w:rPr>
        <w:t>gg-s</w:t>
      </w:r>
      <w:r w:rsidR="009F7EAF" w:rsidRPr="00B41A48">
        <w:rPr>
          <w:rStyle w:val="Strong"/>
          <w:b w:val="0"/>
          <w:bCs w:val="0"/>
        </w:rPr>
        <w:t>periment</w:t>
      </w:r>
      <w:r w:rsidR="0016033B">
        <w:rPr>
          <w:rStyle w:val="Strong"/>
          <w:b w:val="0"/>
          <w:bCs w:val="0"/>
        </w:rPr>
        <w:t>’</w:t>
      </w:r>
    </w:p>
    <w:p w14:paraId="3223A5B7" w14:textId="77777777" w:rsidR="001F7F8E" w:rsidRDefault="001F7F8E" w:rsidP="001F7F8E">
      <w:pPr>
        <w:rPr>
          <w:rStyle w:val="Strong"/>
        </w:rPr>
      </w:pPr>
      <w:r w:rsidRPr="53C0E2CC">
        <w:rPr>
          <w:rStyle w:val="Strong"/>
        </w:rPr>
        <w:t>Question</w:t>
      </w:r>
    </w:p>
    <w:p w14:paraId="0E60C9A0" w14:textId="5D2325CF" w:rsidR="001F7F8E" w:rsidRDefault="001F7F8E" w:rsidP="00EA56AB">
      <w:r>
        <w:t>What happens to an egg when heat is applied?</w:t>
      </w:r>
    </w:p>
    <w:p w14:paraId="3E088C45" w14:textId="77777777" w:rsidR="00CE3387" w:rsidRDefault="00CE3387" w:rsidP="00CE3387">
      <w:pPr>
        <w:rPr>
          <w:rStyle w:val="Strong"/>
        </w:rPr>
      </w:pPr>
      <w:r w:rsidRPr="53C0E2CC">
        <w:rPr>
          <w:rStyle w:val="Strong"/>
        </w:rPr>
        <w:t>Materials/ingredients</w:t>
      </w:r>
    </w:p>
    <w:p w14:paraId="68FA00D7" w14:textId="77777777" w:rsidR="00CE3387" w:rsidRPr="00CE3387" w:rsidRDefault="00CE3387" w:rsidP="00CE3387">
      <w:pPr>
        <w:rPr>
          <w:rStyle w:val="Strong"/>
          <w:b w:val="0"/>
          <w:bCs w:val="0"/>
        </w:rPr>
      </w:pPr>
      <w:r w:rsidRPr="00CE3387">
        <w:rPr>
          <w:rStyle w:val="Strong"/>
          <w:b w:val="0"/>
          <w:bCs w:val="0"/>
        </w:rPr>
        <w:t>Frypan</w:t>
      </w:r>
    </w:p>
    <w:p w14:paraId="44F19C84" w14:textId="7B679A10" w:rsidR="005918FC" w:rsidRPr="006B4189" w:rsidRDefault="005918FC" w:rsidP="005918FC">
      <w:pPr>
        <w:rPr>
          <w:rStyle w:val="Strong"/>
          <w:b w:val="0"/>
          <w:bCs w:val="0"/>
          <w:szCs w:val="22"/>
        </w:rPr>
      </w:pPr>
      <w:r w:rsidRPr="006B4189">
        <w:rPr>
          <w:rStyle w:val="Strong"/>
          <w:b w:val="0"/>
          <w:bCs w:val="0"/>
          <w:szCs w:val="22"/>
        </w:rPr>
        <w:t xml:space="preserve">2 </w:t>
      </w:r>
      <w:r w:rsidRPr="0037583C">
        <w:rPr>
          <w:rStyle w:val="Strong"/>
          <w:b w:val="0"/>
          <w:bCs w:val="0"/>
          <w:szCs w:val="22"/>
        </w:rPr>
        <w:t xml:space="preserve">x </w:t>
      </w:r>
      <w:r w:rsidR="0034665E">
        <w:rPr>
          <w:rStyle w:val="Strong"/>
          <w:b w:val="0"/>
          <w:bCs w:val="0"/>
          <w:szCs w:val="22"/>
        </w:rPr>
        <w:t>w</w:t>
      </w:r>
      <w:r w:rsidRPr="0037583C">
        <w:rPr>
          <w:rStyle w:val="Strong"/>
          <w:b w:val="0"/>
          <w:bCs w:val="0"/>
          <w:szCs w:val="22"/>
        </w:rPr>
        <w:t>hole egg</w:t>
      </w:r>
    </w:p>
    <w:p w14:paraId="040E572A" w14:textId="1B809F04" w:rsidR="005918FC" w:rsidRPr="006B4189" w:rsidRDefault="005918FC" w:rsidP="005918FC">
      <w:pPr>
        <w:rPr>
          <w:rStyle w:val="Strong"/>
          <w:b w:val="0"/>
          <w:bCs w:val="0"/>
          <w:szCs w:val="22"/>
        </w:rPr>
      </w:pPr>
      <w:r w:rsidRPr="006B4189">
        <w:rPr>
          <w:rStyle w:val="Strong"/>
          <w:b w:val="0"/>
          <w:bCs w:val="0"/>
          <w:szCs w:val="22"/>
        </w:rPr>
        <w:t xml:space="preserve">1 x </w:t>
      </w:r>
      <w:r w:rsidR="0034665E">
        <w:rPr>
          <w:rStyle w:val="Strong"/>
          <w:b w:val="0"/>
          <w:bCs w:val="0"/>
          <w:szCs w:val="22"/>
        </w:rPr>
        <w:t>e</w:t>
      </w:r>
      <w:r w:rsidRPr="0037583C">
        <w:rPr>
          <w:rStyle w:val="Strong"/>
          <w:b w:val="0"/>
          <w:bCs w:val="0"/>
          <w:szCs w:val="22"/>
        </w:rPr>
        <w:t>gg white</w:t>
      </w:r>
    </w:p>
    <w:p w14:paraId="35328641" w14:textId="504EC8DC" w:rsidR="005918FC" w:rsidRPr="006B4189" w:rsidRDefault="005918FC" w:rsidP="005918FC">
      <w:pPr>
        <w:rPr>
          <w:rStyle w:val="Strong"/>
          <w:b w:val="0"/>
          <w:bCs w:val="0"/>
          <w:szCs w:val="22"/>
        </w:rPr>
      </w:pPr>
      <w:r w:rsidRPr="006B4189">
        <w:rPr>
          <w:rStyle w:val="Strong"/>
          <w:b w:val="0"/>
          <w:bCs w:val="0"/>
          <w:szCs w:val="22"/>
        </w:rPr>
        <w:lastRenderedPageBreak/>
        <w:t xml:space="preserve">1 x </w:t>
      </w:r>
      <w:r w:rsidR="0034665E">
        <w:rPr>
          <w:rStyle w:val="Strong"/>
          <w:b w:val="0"/>
          <w:bCs w:val="0"/>
          <w:szCs w:val="22"/>
        </w:rPr>
        <w:t>e</w:t>
      </w:r>
      <w:r w:rsidRPr="0037583C">
        <w:rPr>
          <w:rStyle w:val="Strong"/>
          <w:b w:val="0"/>
          <w:bCs w:val="0"/>
          <w:szCs w:val="22"/>
        </w:rPr>
        <w:t>gg yolk</w:t>
      </w:r>
    </w:p>
    <w:p w14:paraId="6E553497" w14:textId="77777777" w:rsidR="005918FC" w:rsidRPr="00B96A28" w:rsidRDefault="005918FC" w:rsidP="005918FC">
      <w:pPr>
        <w:rPr>
          <w:rStyle w:val="Strong"/>
          <w:b w:val="0"/>
          <w:bCs w:val="0"/>
          <w:szCs w:val="22"/>
        </w:rPr>
      </w:pPr>
      <w:r w:rsidRPr="0037583C">
        <w:rPr>
          <w:rStyle w:val="Strong"/>
          <w:b w:val="0"/>
          <w:bCs w:val="0"/>
          <w:szCs w:val="22"/>
        </w:rPr>
        <w:t>Timer</w:t>
      </w:r>
    </w:p>
    <w:p w14:paraId="6960E301" w14:textId="18A405F7" w:rsidR="005918FC" w:rsidRPr="0091722D" w:rsidRDefault="005918FC" w:rsidP="005918FC">
      <w:pPr>
        <w:rPr>
          <w:szCs w:val="22"/>
        </w:rPr>
      </w:pPr>
      <w:r w:rsidRPr="0037583C">
        <w:rPr>
          <w:rStyle w:val="Strong"/>
          <w:b w:val="0"/>
          <w:bCs w:val="0"/>
          <w:szCs w:val="22"/>
        </w:rPr>
        <w:t>Temperature gauge/thermometer</w:t>
      </w:r>
    </w:p>
    <w:p w14:paraId="716AC056" w14:textId="77777777" w:rsidR="002F0BAE" w:rsidRPr="00B96A28" w:rsidRDefault="002F0BAE" w:rsidP="005A2CDC">
      <w:pPr>
        <w:rPr>
          <w:rStyle w:val="Strong"/>
          <w:b w:val="0"/>
          <w:bCs w:val="0"/>
          <w:szCs w:val="22"/>
        </w:rPr>
      </w:pPr>
      <w:r w:rsidRPr="00D76856">
        <w:rPr>
          <w:rStyle w:val="Strong"/>
          <w:b w:val="0"/>
          <w:bCs w:val="0"/>
          <w:szCs w:val="22"/>
        </w:rPr>
        <w:t>Oil if not using a non-stick pan</w:t>
      </w:r>
    </w:p>
    <w:p w14:paraId="5E3BFAA6" w14:textId="77777777" w:rsidR="00B96A28" w:rsidRDefault="00165374" w:rsidP="00E92697">
      <w:pPr>
        <w:rPr>
          <w:rStyle w:val="Strong"/>
          <w:b w:val="0"/>
          <w:bCs w:val="0"/>
          <w:szCs w:val="22"/>
        </w:rPr>
      </w:pPr>
      <w:r w:rsidRPr="00811B7B">
        <w:rPr>
          <w:rStyle w:val="Strong"/>
          <w:szCs w:val="22"/>
        </w:rPr>
        <w:t>Method</w:t>
      </w:r>
    </w:p>
    <w:p w14:paraId="07472CAD" w14:textId="55F2C9FE" w:rsidR="00165374" w:rsidRPr="00656480" w:rsidRDefault="00165374" w:rsidP="00CC46FD">
      <w:pPr>
        <w:pStyle w:val="ListNumber"/>
        <w:numPr>
          <w:ilvl w:val="0"/>
          <w:numId w:val="17"/>
        </w:numPr>
        <w:rPr>
          <w:szCs w:val="22"/>
        </w:rPr>
      </w:pPr>
      <w:r w:rsidRPr="00811B7B">
        <w:t>Heat frypan to medium heat.</w:t>
      </w:r>
    </w:p>
    <w:p w14:paraId="50899DE5" w14:textId="08E1D7A4" w:rsidR="00165374" w:rsidRPr="00811B7B" w:rsidRDefault="00165374" w:rsidP="00656480">
      <w:pPr>
        <w:pStyle w:val="ListNumber"/>
      </w:pPr>
      <w:r w:rsidRPr="00811B7B">
        <w:t>Add whole egg, fry and time until it is a solid, observe changes</w:t>
      </w:r>
      <w:r w:rsidR="00444AD8">
        <w:t xml:space="preserve"> and</w:t>
      </w:r>
      <w:r w:rsidRPr="00811B7B">
        <w:t xml:space="preserve"> measure temperature of egg once it has coagulated.</w:t>
      </w:r>
    </w:p>
    <w:p w14:paraId="4A7B4B1C" w14:textId="307FFD0D" w:rsidR="00165374" w:rsidRPr="00811B7B" w:rsidRDefault="00165374" w:rsidP="00656480">
      <w:pPr>
        <w:pStyle w:val="ListNumber"/>
      </w:pPr>
      <w:r w:rsidRPr="00811B7B">
        <w:t>Scramble the second egg</w:t>
      </w:r>
      <w:r w:rsidR="00444AD8">
        <w:t xml:space="preserve"> and</w:t>
      </w:r>
      <w:r w:rsidRPr="00811B7B">
        <w:t xml:space="preserve"> add it to heated pan</w:t>
      </w:r>
      <w:r w:rsidR="00444AD8">
        <w:t>.</w:t>
      </w:r>
      <w:r w:rsidRPr="00811B7B">
        <w:t xml:space="preserve"> </w:t>
      </w:r>
      <w:r w:rsidR="00444AD8">
        <w:t>T</w:t>
      </w:r>
      <w:r w:rsidRPr="00811B7B">
        <w:t>ime until it is solid, observe changes</w:t>
      </w:r>
      <w:r w:rsidR="00444AD8">
        <w:t xml:space="preserve"> and</w:t>
      </w:r>
      <w:r w:rsidRPr="00811B7B">
        <w:t xml:space="preserve"> measure temperature once it has coagulated. Allow this egg to overcook, creating a curdling effect and measure temperature.</w:t>
      </w:r>
    </w:p>
    <w:p w14:paraId="76FD40BE" w14:textId="1B78C8E2" w:rsidR="00165374" w:rsidRPr="00811B7B" w:rsidRDefault="00165374" w:rsidP="00656480">
      <w:pPr>
        <w:pStyle w:val="ListNumber"/>
      </w:pPr>
      <w:r w:rsidRPr="00811B7B">
        <w:t>Add egg yolk to heated pan, fry and time until is it solid, observe changes</w:t>
      </w:r>
      <w:r w:rsidR="00746298">
        <w:t xml:space="preserve"> and</w:t>
      </w:r>
      <w:r w:rsidRPr="00811B7B">
        <w:t xml:space="preserve"> measure temperature once it has coagulated.</w:t>
      </w:r>
    </w:p>
    <w:p w14:paraId="6CA9B57A" w14:textId="7BF1FF3A" w:rsidR="00165374" w:rsidRDefault="00165374" w:rsidP="00656480">
      <w:pPr>
        <w:pStyle w:val="ListNumber"/>
      </w:pPr>
      <w:r w:rsidRPr="00811B7B">
        <w:t>Add egg white to heated pan, fry and time until is it a solid, observe changes</w:t>
      </w:r>
      <w:r w:rsidR="00746298">
        <w:t xml:space="preserve"> and</w:t>
      </w:r>
      <w:r w:rsidRPr="00811B7B">
        <w:t xml:space="preserve"> measure temperature once it has coagulated.</w:t>
      </w:r>
    </w:p>
    <w:p w14:paraId="6240F633" w14:textId="048DC68D" w:rsidR="002827F7" w:rsidRPr="002827F7" w:rsidRDefault="00E76BF5" w:rsidP="00E76BF5">
      <w:pPr>
        <w:pStyle w:val="Caption"/>
      </w:pPr>
      <w:r>
        <w:t xml:space="preserve">Table </w:t>
      </w:r>
      <w:r>
        <w:fldChar w:fldCharType="begin"/>
      </w:r>
      <w:r>
        <w:instrText xml:space="preserve"> SEQ Table \* ARABIC </w:instrText>
      </w:r>
      <w:r>
        <w:fldChar w:fldCharType="separate"/>
      </w:r>
      <w:r w:rsidR="00DF6E6A">
        <w:rPr>
          <w:noProof/>
        </w:rPr>
        <w:t>4</w:t>
      </w:r>
      <w:r>
        <w:fldChar w:fldCharType="end"/>
      </w:r>
      <w:r w:rsidR="00C1574C">
        <w:t xml:space="preserve"> </w:t>
      </w:r>
      <w:r w:rsidR="002827F7" w:rsidRPr="003B7D91">
        <w:t xml:space="preserve">– </w:t>
      </w:r>
      <w:r w:rsidR="000F4C70">
        <w:t xml:space="preserve">parts </w:t>
      </w:r>
      <w:r w:rsidR="00FF41E7">
        <w:t>of an egg</w:t>
      </w:r>
      <w:r w:rsidR="00681498">
        <w:t xml:space="preserve"> with </w:t>
      </w:r>
      <w:r w:rsidR="00C8463B">
        <w:t xml:space="preserve">table provided for </w:t>
      </w:r>
      <w:r w:rsidR="00B43ACF">
        <w:t>time, observation and temperature for a</w:t>
      </w:r>
      <w:r w:rsidR="0034665E">
        <w:t>n</w:t>
      </w:r>
      <w:r w:rsidR="00B43ACF">
        <w:t xml:space="preserve"> experiment</w:t>
      </w:r>
    </w:p>
    <w:tbl>
      <w:tblPr>
        <w:tblStyle w:val="Tableheader"/>
        <w:tblW w:w="5000" w:type="pct"/>
        <w:tblLook w:val="04A0" w:firstRow="1" w:lastRow="0" w:firstColumn="1" w:lastColumn="0" w:noHBand="0" w:noVBand="1"/>
        <w:tblDescription w:val="Parts of an egg with table for students to record the time, observation and temperature for an experiment."/>
      </w:tblPr>
      <w:tblGrid>
        <w:gridCol w:w="2331"/>
        <w:gridCol w:w="2331"/>
        <w:gridCol w:w="2331"/>
        <w:gridCol w:w="2331"/>
      </w:tblGrid>
      <w:tr w:rsidR="005B6663" w:rsidRPr="00746298" w14:paraId="28DE95DE" w14:textId="77777777" w:rsidTr="003618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p w14:paraId="09525252" w14:textId="77777777" w:rsidR="005B6663" w:rsidRPr="00746298" w:rsidRDefault="005B6663" w:rsidP="00746298">
            <w:r w:rsidRPr="00746298">
              <w:t>Egg</w:t>
            </w:r>
          </w:p>
        </w:tc>
        <w:tc>
          <w:tcPr>
            <w:tcW w:w="1250" w:type="pct"/>
          </w:tcPr>
          <w:p w14:paraId="362CC385" w14:textId="2B03DA68" w:rsidR="005B6663" w:rsidRPr="00746298" w:rsidRDefault="005B6663" w:rsidP="00746298">
            <w:pPr>
              <w:cnfStyle w:val="100000000000" w:firstRow="1" w:lastRow="0" w:firstColumn="0" w:lastColumn="0" w:oddVBand="0" w:evenVBand="0" w:oddHBand="0" w:evenHBand="0" w:firstRowFirstColumn="0" w:firstRowLastColumn="0" w:lastRowFirstColumn="0" w:lastRowLastColumn="0"/>
            </w:pPr>
            <w:r w:rsidRPr="00746298">
              <w:t xml:space="preserve">Time </w:t>
            </w:r>
          </w:p>
        </w:tc>
        <w:tc>
          <w:tcPr>
            <w:tcW w:w="1250" w:type="pct"/>
          </w:tcPr>
          <w:p w14:paraId="6E5593D7" w14:textId="77777777" w:rsidR="005B6663" w:rsidRPr="00746298" w:rsidRDefault="005B6663" w:rsidP="00746298">
            <w:pPr>
              <w:cnfStyle w:val="100000000000" w:firstRow="1" w:lastRow="0" w:firstColumn="0" w:lastColumn="0" w:oddVBand="0" w:evenVBand="0" w:oddHBand="0" w:evenHBand="0" w:firstRowFirstColumn="0" w:firstRowLastColumn="0" w:lastRowFirstColumn="0" w:lastRowLastColumn="0"/>
            </w:pPr>
            <w:r w:rsidRPr="00746298">
              <w:t>Observation</w:t>
            </w:r>
          </w:p>
        </w:tc>
        <w:tc>
          <w:tcPr>
            <w:tcW w:w="1250" w:type="pct"/>
          </w:tcPr>
          <w:p w14:paraId="641586BB" w14:textId="77777777" w:rsidR="005B6663" w:rsidRPr="00746298" w:rsidRDefault="005B6663" w:rsidP="00746298">
            <w:pPr>
              <w:cnfStyle w:val="100000000000" w:firstRow="1" w:lastRow="0" w:firstColumn="0" w:lastColumn="0" w:oddVBand="0" w:evenVBand="0" w:oddHBand="0" w:evenHBand="0" w:firstRowFirstColumn="0" w:firstRowLastColumn="0" w:lastRowFirstColumn="0" w:lastRowLastColumn="0"/>
            </w:pPr>
            <w:r w:rsidRPr="00746298">
              <w:t>Temperature</w:t>
            </w:r>
          </w:p>
        </w:tc>
      </w:tr>
      <w:tr w:rsidR="005B6663" w14:paraId="5CAB2177" w14:textId="77777777" w:rsidTr="00361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p w14:paraId="65ABB786" w14:textId="65F96D19" w:rsidR="005B6663" w:rsidRPr="003A4714" w:rsidRDefault="00C8601F">
            <w:pPr>
              <w:rPr>
                <w:rStyle w:val="Strong"/>
                <w:szCs w:val="22"/>
              </w:rPr>
            </w:pPr>
            <w:r>
              <w:rPr>
                <w:rStyle w:val="Strong"/>
                <w:szCs w:val="22"/>
              </w:rPr>
              <w:t>w</w:t>
            </w:r>
            <w:r w:rsidR="005B6663" w:rsidRPr="003A4714">
              <w:rPr>
                <w:rStyle w:val="Strong"/>
                <w:szCs w:val="22"/>
              </w:rPr>
              <w:t>hole egg</w:t>
            </w:r>
          </w:p>
        </w:tc>
        <w:tc>
          <w:tcPr>
            <w:tcW w:w="1250" w:type="pct"/>
          </w:tcPr>
          <w:p w14:paraId="07AC8672" w14:textId="77777777" w:rsidR="005B6663" w:rsidRPr="003A4714" w:rsidRDefault="005B6663">
            <w:pPr>
              <w:cnfStyle w:val="000000100000" w:firstRow="0" w:lastRow="0" w:firstColumn="0" w:lastColumn="0" w:oddVBand="0" w:evenVBand="0" w:oddHBand="1" w:evenHBand="0" w:firstRowFirstColumn="0" w:firstRowLastColumn="0" w:lastRowFirstColumn="0" w:lastRowLastColumn="0"/>
              <w:rPr>
                <w:rStyle w:val="Strong"/>
                <w:szCs w:val="22"/>
              </w:rPr>
            </w:pPr>
          </w:p>
        </w:tc>
        <w:tc>
          <w:tcPr>
            <w:tcW w:w="1250" w:type="pct"/>
          </w:tcPr>
          <w:p w14:paraId="00AE7313" w14:textId="77777777" w:rsidR="005B6663" w:rsidRPr="003A4714" w:rsidRDefault="005B6663">
            <w:pPr>
              <w:cnfStyle w:val="000000100000" w:firstRow="0" w:lastRow="0" w:firstColumn="0" w:lastColumn="0" w:oddVBand="0" w:evenVBand="0" w:oddHBand="1" w:evenHBand="0" w:firstRowFirstColumn="0" w:firstRowLastColumn="0" w:lastRowFirstColumn="0" w:lastRowLastColumn="0"/>
              <w:rPr>
                <w:rStyle w:val="Strong"/>
                <w:szCs w:val="22"/>
              </w:rPr>
            </w:pPr>
          </w:p>
        </w:tc>
        <w:tc>
          <w:tcPr>
            <w:tcW w:w="1250" w:type="pct"/>
          </w:tcPr>
          <w:p w14:paraId="3F814119" w14:textId="77777777" w:rsidR="005B6663" w:rsidRPr="003A4714" w:rsidRDefault="005B6663">
            <w:pPr>
              <w:cnfStyle w:val="000000100000" w:firstRow="0" w:lastRow="0" w:firstColumn="0" w:lastColumn="0" w:oddVBand="0" w:evenVBand="0" w:oddHBand="1" w:evenHBand="0" w:firstRowFirstColumn="0" w:firstRowLastColumn="0" w:lastRowFirstColumn="0" w:lastRowLastColumn="0"/>
              <w:rPr>
                <w:rStyle w:val="Strong"/>
                <w:szCs w:val="22"/>
              </w:rPr>
            </w:pPr>
          </w:p>
        </w:tc>
      </w:tr>
      <w:tr w:rsidR="005B6663" w14:paraId="6BF41ECF" w14:textId="77777777" w:rsidTr="0036184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p w14:paraId="3EC5FF3C" w14:textId="70DA739C" w:rsidR="005B6663" w:rsidRPr="003A4714" w:rsidRDefault="00C8601F">
            <w:pPr>
              <w:rPr>
                <w:rStyle w:val="Strong"/>
                <w:szCs w:val="22"/>
              </w:rPr>
            </w:pPr>
            <w:r>
              <w:rPr>
                <w:rStyle w:val="Strong"/>
                <w:szCs w:val="22"/>
              </w:rPr>
              <w:t>s</w:t>
            </w:r>
            <w:r w:rsidR="005B6663" w:rsidRPr="003A4714">
              <w:rPr>
                <w:rStyle w:val="Strong"/>
                <w:szCs w:val="22"/>
              </w:rPr>
              <w:t>crambled egg</w:t>
            </w:r>
          </w:p>
        </w:tc>
        <w:tc>
          <w:tcPr>
            <w:tcW w:w="1250" w:type="pct"/>
          </w:tcPr>
          <w:p w14:paraId="4CDD6B20" w14:textId="77777777" w:rsidR="005B6663" w:rsidRPr="003A4714" w:rsidRDefault="005B6663">
            <w:pPr>
              <w:cnfStyle w:val="000000010000" w:firstRow="0" w:lastRow="0" w:firstColumn="0" w:lastColumn="0" w:oddVBand="0" w:evenVBand="0" w:oddHBand="0" w:evenHBand="1" w:firstRowFirstColumn="0" w:firstRowLastColumn="0" w:lastRowFirstColumn="0" w:lastRowLastColumn="0"/>
              <w:rPr>
                <w:rStyle w:val="Strong"/>
                <w:szCs w:val="22"/>
              </w:rPr>
            </w:pPr>
          </w:p>
        </w:tc>
        <w:tc>
          <w:tcPr>
            <w:tcW w:w="1250" w:type="pct"/>
          </w:tcPr>
          <w:p w14:paraId="65638BA8" w14:textId="77777777" w:rsidR="005B6663" w:rsidRPr="003A4714" w:rsidRDefault="005B6663">
            <w:pPr>
              <w:cnfStyle w:val="000000010000" w:firstRow="0" w:lastRow="0" w:firstColumn="0" w:lastColumn="0" w:oddVBand="0" w:evenVBand="0" w:oddHBand="0" w:evenHBand="1" w:firstRowFirstColumn="0" w:firstRowLastColumn="0" w:lastRowFirstColumn="0" w:lastRowLastColumn="0"/>
              <w:rPr>
                <w:rStyle w:val="Strong"/>
                <w:szCs w:val="22"/>
              </w:rPr>
            </w:pPr>
          </w:p>
        </w:tc>
        <w:tc>
          <w:tcPr>
            <w:tcW w:w="1250" w:type="pct"/>
          </w:tcPr>
          <w:p w14:paraId="36F18E7D" w14:textId="77777777" w:rsidR="005B6663" w:rsidRPr="003A4714" w:rsidRDefault="005B6663">
            <w:pPr>
              <w:cnfStyle w:val="000000010000" w:firstRow="0" w:lastRow="0" w:firstColumn="0" w:lastColumn="0" w:oddVBand="0" w:evenVBand="0" w:oddHBand="0" w:evenHBand="1" w:firstRowFirstColumn="0" w:firstRowLastColumn="0" w:lastRowFirstColumn="0" w:lastRowLastColumn="0"/>
              <w:rPr>
                <w:rStyle w:val="Strong"/>
                <w:szCs w:val="22"/>
              </w:rPr>
            </w:pPr>
          </w:p>
        </w:tc>
      </w:tr>
      <w:tr w:rsidR="005B6663" w14:paraId="429AA7DB" w14:textId="77777777" w:rsidTr="003618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p w14:paraId="5F901846" w14:textId="0B3EE313" w:rsidR="005B6663" w:rsidRPr="003A4714" w:rsidRDefault="00C8601F">
            <w:pPr>
              <w:rPr>
                <w:rStyle w:val="Strong"/>
                <w:szCs w:val="22"/>
              </w:rPr>
            </w:pPr>
            <w:r>
              <w:rPr>
                <w:rStyle w:val="Strong"/>
                <w:szCs w:val="22"/>
              </w:rPr>
              <w:t>e</w:t>
            </w:r>
            <w:r w:rsidR="005B6663" w:rsidRPr="003A4714">
              <w:rPr>
                <w:rStyle w:val="Strong"/>
                <w:szCs w:val="22"/>
              </w:rPr>
              <w:t>gg yolk</w:t>
            </w:r>
          </w:p>
        </w:tc>
        <w:tc>
          <w:tcPr>
            <w:tcW w:w="1250" w:type="pct"/>
          </w:tcPr>
          <w:p w14:paraId="36001231" w14:textId="77777777" w:rsidR="005B6663" w:rsidRPr="003A4714" w:rsidRDefault="005B6663">
            <w:pPr>
              <w:cnfStyle w:val="000000100000" w:firstRow="0" w:lastRow="0" w:firstColumn="0" w:lastColumn="0" w:oddVBand="0" w:evenVBand="0" w:oddHBand="1" w:evenHBand="0" w:firstRowFirstColumn="0" w:firstRowLastColumn="0" w:lastRowFirstColumn="0" w:lastRowLastColumn="0"/>
              <w:rPr>
                <w:rStyle w:val="Strong"/>
                <w:szCs w:val="22"/>
              </w:rPr>
            </w:pPr>
          </w:p>
        </w:tc>
        <w:tc>
          <w:tcPr>
            <w:tcW w:w="1250" w:type="pct"/>
          </w:tcPr>
          <w:p w14:paraId="3BC6B6B2" w14:textId="77777777" w:rsidR="005B6663" w:rsidRPr="003A4714" w:rsidRDefault="005B6663">
            <w:pPr>
              <w:cnfStyle w:val="000000100000" w:firstRow="0" w:lastRow="0" w:firstColumn="0" w:lastColumn="0" w:oddVBand="0" w:evenVBand="0" w:oddHBand="1" w:evenHBand="0" w:firstRowFirstColumn="0" w:firstRowLastColumn="0" w:lastRowFirstColumn="0" w:lastRowLastColumn="0"/>
              <w:rPr>
                <w:rStyle w:val="Strong"/>
                <w:szCs w:val="22"/>
              </w:rPr>
            </w:pPr>
          </w:p>
        </w:tc>
        <w:tc>
          <w:tcPr>
            <w:tcW w:w="1250" w:type="pct"/>
          </w:tcPr>
          <w:p w14:paraId="515B9CC9" w14:textId="77777777" w:rsidR="005B6663" w:rsidRPr="003A4714" w:rsidRDefault="005B6663">
            <w:pPr>
              <w:cnfStyle w:val="000000100000" w:firstRow="0" w:lastRow="0" w:firstColumn="0" w:lastColumn="0" w:oddVBand="0" w:evenVBand="0" w:oddHBand="1" w:evenHBand="0" w:firstRowFirstColumn="0" w:firstRowLastColumn="0" w:lastRowFirstColumn="0" w:lastRowLastColumn="0"/>
              <w:rPr>
                <w:rStyle w:val="Strong"/>
                <w:szCs w:val="22"/>
              </w:rPr>
            </w:pPr>
          </w:p>
        </w:tc>
      </w:tr>
      <w:tr w:rsidR="005B6663" w14:paraId="0469E810" w14:textId="77777777" w:rsidTr="0036184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50" w:type="pct"/>
          </w:tcPr>
          <w:p w14:paraId="541AF53C" w14:textId="60CAAC04" w:rsidR="005B6663" w:rsidRPr="003A4714" w:rsidRDefault="00C8601F">
            <w:pPr>
              <w:rPr>
                <w:rStyle w:val="Strong"/>
                <w:szCs w:val="22"/>
              </w:rPr>
            </w:pPr>
            <w:r>
              <w:rPr>
                <w:rStyle w:val="Strong"/>
                <w:szCs w:val="22"/>
              </w:rPr>
              <w:t>e</w:t>
            </w:r>
            <w:r w:rsidR="005B6663" w:rsidRPr="003A4714">
              <w:rPr>
                <w:rStyle w:val="Strong"/>
                <w:szCs w:val="22"/>
              </w:rPr>
              <w:t>gg white</w:t>
            </w:r>
          </w:p>
        </w:tc>
        <w:tc>
          <w:tcPr>
            <w:tcW w:w="1250" w:type="pct"/>
          </w:tcPr>
          <w:p w14:paraId="293EDC02" w14:textId="77777777" w:rsidR="005B6663" w:rsidRPr="003A4714" w:rsidRDefault="005B6663">
            <w:pPr>
              <w:cnfStyle w:val="000000010000" w:firstRow="0" w:lastRow="0" w:firstColumn="0" w:lastColumn="0" w:oddVBand="0" w:evenVBand="0" w:oddHBand="0" w:evenHBand="1" w:firstRowFirstColumn="0" w:firstRowLastColumn="0" w:lastRowFirstColumn="0" w:lastRowLastColumn="0"/>
              <w:rPr>
                <w:rStyle w:val="Strong"/>
                <w:szCs w:val="22"/>
              </w:rPr>
            </w:pPr>
          </w:p>
        </w:tc>
        <w:tc>
          <w:tcPr>
            <w:tcW w:w="1250" w:type="pct"/>
          </w:tcPr>
          <w:p w14:paraId="6B8B1111" w14:textId="77777777" w:rsidR="005B6663" w:rsidRPr="003A4714" w:rsidRDefault="005B6663">
            <w:pPr>
              <w:cnfStyle w:val="000000010000" w:firstRow="0" w:lastRow="0" w:firstColumn="0" w:lastColumn="0" w:oddVBand="0" w:evenVBand="0" w:oddHBand="0" w:evenHBand="1" w:firstRowFirstColumn="0" w:firstRowLastColumn="0" w:lastRowFirstColumn="0" w:lastRowLastColumn="0"/>
              <w:rPr>
                <w:rStyle w:val="Strong"/>
                <w:szCs w:val="22"/>
              </w:rPr>
            </w:pPr>
          </w:p>
        </w:tc>
        <w:tc>
          <w:tcPr>
            <w:tcW w:w="1250" w:type="pct"/>
          </w:tcPr>
          <w:p w14:paraId="511A98EF" w14:textId="77777777" w:rsidR="005B6663" w:rsidRPr="003A4714" w:rsidRDefault="005B6663">
            <w:pPr>
              <w:cnfStyle w:val="000000010000" w:firstRow="0" w:lastRow="0" w:firstColumn="0" w:lastColumn="0" w:oddVBand="0" w:evenVBand="0" w:oddHBand="0" w:evenHBand="1" w:firstRowFirstColumn="0" w:firstRowLastColumn="0" w:lastRowFirstColumn="0" w:lastRowLastColumn="0"/>
              <w:rPr>
                <w:rStyle w:val="Strong"/>
                <w:szCs w:val="22"/>
              </w:rPr>
            </w:pPr>
          </w:p>
        </w:tc>
      </w:tr>
    </w:tbl>
    <w:p w14:paraId="0D220044" w14:textId="13122F82" w:rsidR="00B0526B" w:rsidRDefault="00C1574C" w:rsidP="00B0526B">
      <w:pPr>
        <w:pStyle w:val="FeatureBox2"/>
        <w:rPr>
          <w:rStyle w:val="Strong"/>
          <w:b w:val="0"/>
          <w:bCs w:val="0"/>
        </w:rPr>
      </w:pPr>
      <w:r>
        <w:rPr>
          <w:b/>
          <w:bCs/>
        </w:rPr>
        <w:t>N</w:t>
      </w:r>
      <w:r w:rsidR="00B0526B" w:rsidRPr="00DB174D">
        <w:rPr>
          <w:b/>
          <w:bCs/>
        </w:rPr>
        <w:t>ote</w:t>
      </w:r>
      <w:r w:rsidR="00B0526B">
        <w:rPr>
          <w:rStyle w:val="Strong"/>
          <w:b w:val="0"/>
          <w:bCs w:val="0"/>
        </w:rPr>
        <w:t>: remove conclusion from student workbook before printing</w:t>
      </w:r>
      <w:r w:rsidR="00215FE7">
        <w:rPr>
          <w:rStyle w:val="Strong"/>
          <w:b w:val="0"/>
          <w:bCs w:val="0"/>
        </w:rPr>
        <w:t>.</w:t>
      </w:r>
    </w:p>
    <w:p w14:paraId="4AB34706" w14:textId="77777777" w:rsidR="00C07450" w:rsidRDefault="00C07450" w:rsidP="00B17706">
      <w:pPr>
        <w:keepNext/>
        <w:rPr>
          <w:rStyle w:val="Strong"/>
        </w:rPr>
      </w:pPr>
      <w:r w:rsidRPr="53C0E2CC">
        <w:rPr>
          <w:rStyle w:val="Strong"/>
        </w:rPr>
        <w:lastRenderedPageBreak/>
        <w:t>Conclusion</w:t>
      </w:r>
    </w:p>
    <w:p w14:paraId="5AB88A91" w14:textId="33A32142" w:rsidR="00C07450" w:rsidRDefault="00C07450" w:rsidP="00C07450">
      <w:r>
        <w:t>When heat is applied to egg the proteins change from a liquid state to a solid. This process is called coagulation. Egg whites coagulate quicker than egg yolks. Egg curdles at around 77 degrees</w:t>
      </w:r>
      <w:r w:rsidR="008442FB">
        <w:t xml:space="preserve"> </w:t>
      </w:r>
      <w:r w:rsidR="00746298">
        <w:t>C</w:t>
      </w:r>
      <w:r w:rsidR="008442FB">
        <w:t>elsius</w:t>
      </w:r>
      <w:r>
        <w:t>.</w:t>
      </w:r>
    </w:p>
    <w:p w14:paraId="75AD853E" w14:textId="77777777" w:rsidR="008D5D88" w:rsidRPr="00361845" w:rsidRDefault="008D5D88" w:rsidP="002D0368">
      <w:r>
        <w:br w:type="page"/>
      </w:r>
    </w:p>
    <w:p w14:paraId="5658308F" w14:textId="7C98AE60" w:rsidR="00D2109E" w:rsidRPr="00426457" w:rsidRDefault="00D2109E" w:rsidP="00301337">
      <w:pPr>
        <w:pStyle w:val="Heading4"/>
        <w:rPr>
          <w:b/>
          <w:bCs/>
        </w:rPr>
      </w:pPr>
      <w:r>
        <w:lastRenderedPageBreak/>
        <w:t xml:space="preserve">Evaluate – </w:t>
      </w:r>
      <w:r w:rsidR="00345F1D">
        <w:t>e</w:t>
      </w:r>
      <w:r>
        <w:t>gg in a hole</w:t>
      </w:r>
    </w:p>
    <w:p w14:paraId="08553B1C" w14:textId="64CA5954" w:rsidR="00FA6F39" w:rsidRDefault="00FA6F39" w:rsidP="00791A93">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DF26AA">
        <w:t xml:space="preserve">5 </w:t>
      </w:r>
      <w:r>
        <w:t xml:space="preserve">senses regarding what you have prepared. Remember </w:t>
      </w:r>
      <w:r w:rsidR="00DF26AA">
        <w:t>–</w:t>
      </w:r>
      <w:r>
        <w:t xml:space="preserve"> taste, smell, sight, touch and sound.</w:t>
      </w:r>
    </w:p>
    <w:p w14:paraId="228F52D7" w14:textId="38F46014" w:rsidR="00D2109E" w:rsidRDefault="00C37F02" w:rsidP="00D2109E">
      <w:pPr>
        <w:suppressAutoHyphens w:val="0"/>
        <w:spacing w:before="0" w:after="160" w:line="259" w:lineRule="auto"/>
      </w:pPr>
      <w:r>
        <w:rPr>
          <w:noProof/>
        </w:rPr>
        <w:drawing>
          <wp:inline distT="0" distB="0" distL="0" distR="0" wp14:anchorId="1216A195" wp14:editId="6F181035">
            <wp:extent cx="6000750" cy="7042150"/>
            <wp:effectExtent l="0" t="0" r="0" b="6350"/>
            <wp:docPr id="927056482" name="Picture 19"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56482" name="Picture 19"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000750" cy="7042150"/>
                    </a:xfrm>
                    <a:prstGeom prst="rect">
                      <a:avLst/>
                    </a:prstGeom>
                  </pic:spPr>
                </pic:pic>
              </a:graphicData>
            </a:graphic>
          </wp:inline>
        </w:drawing>
      </w:r>
    </w:p>
    <w:p w14:paraId="647C061F" w14:textId="00E3243C" w:rsidR="00DA7E5C" w:rsidRPr="00DE33FF" w:rsidRDefault="003846C4" w:rsidP="00DE33FF">
      <w:pPr>
        <w:pStyle w:val="Heading3"/>
        <w:rPr>
          <w:rStyle w:val="Strong"/>
          <w:rFonts w:eastAsiaTheme="majorEastAsia"/>
          <w:b w:val="0"/>
          <w:bCs w:val="0"/>
          <w:sz w:val="36"/>
          <w:szCs w:val="48"/>
        </w:rPr>
      </w:pPr>
      <w:r>
        <w:rPr>
          <w:rStyle w:val="Strong"/>
          <w:b w:val="0"/>
        </w:rPr>
        <w:br w:type="page"/>
      </w:r>
      <w:bookmarkStart w:id="22" w:name="_Toc198133199"/>
      <w:r w:rsidR="00DA7E5C">
        <w:rPr>
          <w:rStyle w:val="Strong"/>
          <w:b w:val="0"/>
        </w:rPr>
        <w:lastRenderedPageBreak/>
        <w:t>Measuring</w:t>
      </w:r>
      <w:r w:rsidR="00DA7E5C">
        <w:rPr>
          <w:rStyle w:val="Strong"/>
          <w:b w:val="0"/>
          <w:bCs w:val="0"/>
        </w:rPr>
        <w:t xml:space="preserve"> in the kitchen</w:t>
      </w:r>
      <w:bookmarkEnd w:id="22"/>
    </w:p>
    <w:p w14:paraId="0503B1FA" w14:textId="1101488F" w:rsidR="00DA7E5C" w:rsidRDefault="00DA7E5C" w:rsidP="00906DC2">
      <w:r>
        <w:t xml:space="preserve">There are multiple pieces of equipment that help us to measure ingredients in the kitchen. It is important to understand how to use the equipment and measure properly to make sure that </w:t>
      </w:r>
      <w:r w:rsidR="00F75133">
        <w:t xml:space="preserve">the </w:t>
      </w:r>
      <w:r>
        <w:t xml:space="preserve">dishes we are creating will turn out how we want them. </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96"/>
        <w:gridCol w:w="3136"/>
      </w:tblGrid>
      <w:tr w:rsidR="00C05407" w14:paraId="5D82096E" w14:textId="77777777" w:rsidTr="00B70E38">
        <w:tc>
          <w:tcPr>
            <w:tcW w:w="6521" w:type="dxa"/>
          </w:tcPr>
          <w:p w14:paraId="1913CC9D" w14:textId="4FE95E7E" w:rsidR="00C05407" w:rsidRDefault="00C05407" w:rsidP="00C05407">
            <w:r>
              <w:t xml:space="preserve">Measuring cups </w:t>
            </w:r>
            <w:r w:rsidRPr="00C05407">
              <w:t xml:space="preserve">usually come in 4 different </w:t>
            </w:r>
            <w:proofErr w:type="gramStart"/>
            <w:r w:rsidRPr="00C05407">
              <w:t>sizes;</w:t>
            </w:r>
            <w:proofErr w:type="gramEnd"/>
            <w:r w:rsidRPr="00C05407">
              <w:t xml:space="preserve"> 1 cup,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Pr="00C05407">
              <w:t xml:space="preserve"> cup,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3</m:t>
                  </m:r>
                </m:den>
              </m:f>
              <m:r>
                <w:rPr>
                  <w:rFonts w:ascii="Cambria Math" w:hAnsi="Cambria Math"/>
                </w:rPr>
                <m:t xml:space="preserve"> </m:t>
              </m:r>
            </m:oMath>
            <w:r w:rsidRPr="00C05407">
              <w:t>cup and</w:t>
            </w:r>
            <w:r w:rsidR="002616A2">
              <w:t xml:space="preserve">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sidRPr="00C05407">
              <w:t xml:space="preserve"> cup. They are used to measure dry ingredients like flour or sugar. They are also used to measure non</w:t>
            </w:r>
            <w:r w:rsidR="00DF26AA">
              <w:t>-</w:t>
            </w:r>
            <w:r w:rsidRPr="00C05407">
              <w:t>pourable ingredients like sour cream or yoghurt. When measuring it is important to overfill the cup and then scrape the excess using the back of a butter knife.</w:t>
            </w:r>
          </w:p>
        </w:tc>
        <w:tc>
          <w:tcPr>
            <w:tcW w:w="2801" w:type="dxa"/>
          </w:tcPr>
          <w:p w14:paraId="279D6D97" w14:textId="6BC1E9D9" w:rsidR="00C05407" w:rsidRDefault="00C05407" w:rsidP="00C05407">
            <w:r w:rsidRPr="000E0ACD">
              <w:rPr>
                <w:noProof/>
              </w:rPr>
              <w:drawing>
                <wp:inline distT="0" distB="0" distL="0" distR="0" wp14:anchorId="09351E80" wp14:editId="330FF6DF">
                  <wp:extent cx="1854200" cy="1450258"/>
                  <wp:effectExtent l="0" t="0" r="0" b="0"/>
                  <wp:docPr id="589754843" name="Picture 33" descr="A set of measuring cu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54843" name="Picture 33" descr="A set of measuring cups.&#10;&#10;"/>
                          <pic:cNvPicPr/>
                        </pic:nvPicPr>
                        <pic:blipFill>
                          <a:blip r:embed="rId26">
                            <a:extLst>
                              <a:ext uri="{28A0092B-C50C-407E-A947-70E740481C1C}">
                                <a14:useLocalDpi xmlns:a14="http://schemas.microsoft.com/office/drawing/2010/main" val="0"/>
                              </a:ext>
                            </a:extLst>
                          </a:blip>
                          <a:stretch>
                            <a:fillRect/>
                          </a:stretch>
                        </pic:blipFill>
                        <pic:spPr>
                          <a:xfrm>
                            <a:off x="0" y="0"/>
                            <a:ext cx="1861159" cy="1455701"/>
                          </a:xfrm>
                          <a:prstGeom prst="rect">
                            <a:avLst/>
                          </a:prstGeom>
                        </pic:spPr>
                      </pic:pic>
                    </a:graphicData>
                  </a:graphic>
                </wp:inline>
              </w:drawing>
            </w:r>
          </w:p>
        </w:tc>
      </w:tr>
    </w:tbl>
    <w:tbl>
      <w:tblPr>
        <w:tblStyle w:val="Plain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gridCol w:w="3085"/>
      </w:tblGrid>
      <w:tr w:rsidR="00395256" w14:paraId="77D12D71" w14:textId="77777777" w:rsidTr="00B70E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7" w:type="dxa"/>
          </w:tcPr>
          <w:p w14:paraId="45D14968" w14:textId="41B9F352" w:rsidR="00395256" w:rsidRPr="00A84A87" w:rsidRDefault="00395256" w:rsidP="00C05407">
            <w:pPr>
              <w:rPr>
                <w:b w:val="0"/>
                <w:bCs w:val="0"/>
              </w:rPr>
            </w:pPr>
            <w:r w:rsidRPr="00A84A87">
              <w:rPr>
                <w:b w:val="0"/>
                <w:bCs w:val="0"/>
              </w:rPr>
              <w:t xml:space="preserve">Measuring spoons usually come in 4 different </w:t>
            </w:r>
            <w:proofErr w:type="gramStart"/>
            <w:r w:rsidRPr="00A84A87">
              <w:rPr>
                <w:b w:val="0"/>
                <w:bCs w:val="0"/>
              </w:rPr>
              <w:t>sizes;</w:t>
            </w:r>
            <w:proofErr w:type="gramEnd"/>
            <w:r w:rsidRPr="00A84A87">
              <w:rPr>
                <w:b w:val="0"/>
                <w:bCs w:val="0"/>
              </w:rPr>
              <w:t xml:space="preserve"> 1 tablespoon, 1 teaspoon, </w:t>
            </w:r>
            <m:oMath>
              <m:f>
                <m:fPr>
                  <m:ctrlPr>
                    <w:rPr>
                      <w:rStyle w:val="Strong"/>
                      <w:rFonts w:ascii="Cambria Math" w:hAnsi="Cambria Math"/>
                      <w:b/>
                      <w:bCs/>
                      <w:i/>
                    </w:rPr>
                  </m:ctrlPr>
                </m:fPr>
                <m:num>
                  <m:r>
                    <m:rPr>
                      <m:sty m:val="bi"/>
                    </m:rPr>
                    <w:rPr>
                      <w:rStyle w:val="Strong"/>
                      <w:rFonts w:ascii="Cambria Math" w:hAnsi="Cambria Math"/>
                    </w:rPr>
                    <m:t>1</m:t>
                  </m:r>
                </m:num>
                <m:den>
                  <m:r>
                    <m:rPr>
                      <m:sty m:val="bi"/>
                    </m:rPr>
                    <w:rPr>
                      <w:rStyle w:val="Strong"/>
                      <w:rFonts w:ascii="Cambria Math" w:hAnsi="Cambria Math"/>
                    </w:rPr>
                    <m:t>2</m:t>
                  </m:r>
                </m:den>
              </m:f>
            </m:oMath>
            <w:r w:rsidRPr="00A84A87">
              <w:rPr>
                <w:b w:val="0"/>
                <w:bCs w:val="0"/>
              </w:rPr>
              <w:t xml:space="preserve"> teaspoon, </w:t>
            </w:r>
            <m:oMath>
              <m:f>
                <m:fPr>
                  <m:ctrlPr>
                    <w:rPr>
                      <w:rStyle w:val="Strong"/>
                      <w:rFonts w:ascii="Cambria Math" w:hAnsi="Cambria Math"/>
                      <w:b/>
                      <w:bCs/>
                      <w:i/>
                    </w:rPr>
                  </m:ctrlPr>
                </m:fPr>
                <m:num>
                  <m:r>
                    <m:rPr>
                      <m:sty m:val="bi"/>
                    </m:rPr>
                    <w:rPr>
                      <w:rStyle w:val="Strong"/>
                      <w:rFonts w:ascii="Cambria Math" w:hAnsi="Cambria Math"/>
                    </w:rPr>
                    <m:t>1</m:t>
                  </m:r>
                </m:num>
                <m:den>
                  <m:r>
                    <m:rPr>
                      <m:sty m:val="bi"/>
                    </m:rPr>
                    <w:rPr>
                      <w:rStyle w:val="Strong"/>
                      <w:rFonts w:ascii="Cambria Math" w:hAnsi="Cambria Math"/>
                    </w:rPr>
                    <m:t>4</m:t>
                  </m:r>
                </m:den>
              </m:f>
            </m:oMath>
            <w:r w:rsidRPr="00A84A87">
              <w:rPr>
                <w:b w:val="0"/>
                <w:bCs w:val="0"/>
              </w:rPr>
              <w:t xml:space="preserve"> teaspoon. They are used to measure smaller amounts of ingredients like salt, soy sauce, honey or herbs and spices. Make</w:t>
            </w:r>
            <w:r w:rsidR="00DF26AA">
              <w:rPr>
                <w:b w:val="0"/>
                <w:bCs w:val="0"/>
              </w:rPr>
              <w:t xml:space="preserve"> sure</w:t>
            </w:r>
            <w:r w:rsidRPr="00A84A87">
              <w:rPr>
                <w:b w:val="0"/>
                <w:bCs w:val="0"/>
              </w:rPr>
              <w:t xml:space="preserve"> to level the surface of the spoon when measuring dry ingredients. </w:t>
            </w:r>
          </w:p>
        </w:tc>
        <w:tc>
          <w:tcPr>
            <w:tcW w:w="3085" w:type="dxa"/>
          </w:tcPr>
          <w:p w14:paraId="08F9F24D" w14:textId="4E0FD631" w:rsidR="00395256" w:rsidRDefault="00395256" w:rsidP="00C05407">
            <w:pP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09E6E428" wp14:editId="1F055777">
                  <wp:extent cx="1758950" cy="1521993"/>
                  <wp:effectExtent l="0" t="0" r="0" b="2540"/>
                  <wp:docPr id="212830846" name="Picture 34" descr="A set of measuring spo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0846" name="Picture 34" descr="A set of measuring spoons.&#10;&#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73511" cy="1534592"/>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06"/>
        <w:gridCol w:w="3226"/>
      </w:tblGrid>
      <w:tr w:rsidR="00A84A87" w14:paraId="12339AE7" w14:textId="77777777" w:rsidTr="00B70E38">
        <w:tc>
          <w:tcPr>
            <w:tcW w:w="6106" w:type="dxa"/>
          </w:tcPr>
          <w:p w14:paraId="62E773C3" w14:textId="6DA3A322" w:rsidR="00A84A87" w:rsidRDefault="00DB4B46" w:rsidP="00DA7E5C">
            <w:r>
              <w:t xml:space="preserve">Measuring jugs are used for pourable ingredients like milk or water. Measuring jugs will have measurements on the side of the jug to show levels of where to measure. When filling a measuring jug to the correct level, the measuring jug should be level on the benchtop to ensure the correct measurement is reached. </w:t>
            </w:r>
          </w:p>
        </w:tc>
        <w:tc>
          <w:tcPr>
            <w:tcW w:w="3226" w:type="dxa"/>
          </w:tcPr>
          <w:p w14:paraId="6450FE2B" w14:textId="1AC23387" w:rsidR="00A84A87" w:rsidRDefault="00DB4B46" w:rsidP="00DA7E5C">
            <w:r>
              <w:rPr>
                <w:noProof/>
              </w:rPr>
              <w:drawing>
                <wp:inline distT="0" distB="0" distL="0" distR="0" wp14:anchorId="0F59B27B" wp14:editId="48F02323">
                  <wp:extent cx="1911350" cy="1826075"/>
                  <wp:effectExtent l="0" t="0" r="0" b="3175"/>
                  <wp:docPr id="1919326614" name="Picture 35" descr="A measuring j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326614" name="Picture 35" descr="A measuring ju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28387" cy="1842352"/>
                          </a:xfrm>
                          <a:prstGeom prst="rect">
                            <a:avLst/>
                          </a:prstGeom>
                        </pic:spPr>
                      </pic:pic>
                    </a:graphicData>
                  </a:graphic>
                </wp:inline>
              </w:drawing>
            </w:r>
          </w:p>
        </w:tc>
      </w:tr>
      <w:tr w:rsidR="001517B1" w14:paraId="66B9B095" w14:textId="77777777" w:rsidTr="00B70E38">
        <w:tc>
          <w:tcPr>
            <w:tcW w:w="6237" w:type="dxa"/>
          </w:tcPr>
          <w:p w14:paraId="14FD6F08" w14:textId="4B2CD235" w:rsidR="001517B1" w:rsidRDefault="001517B1" w:rsidP="001517B1">
            <w:r>
              <w:t xml:space="preserve">Scales are used for food when amounts are given in measurements of grams or kilograms. Food should be placed on top of the scale and weight needs to be checked as food is added. Examples could be butter or flour. </w:t>
            </w:r>
          </w:p>
        </w:tc>
        <w:tc>
          <w:tcPr>
            <w:tcW w:w="3085" w:type="dxa"/>
          </w:tcPr>
          <w:p w14:paraId="59993CAD" w14:textId="3DC86D18" w:rsidR="001517B1" w:rsidRDefault="001517B1" w:rsidP="00DA7E5C">
            <w:pPr>
              <w:pStyle w:val="Heading4"/>
            </w:pPr>
            <w:r>
              <w:rPr>
                <w:noProof/>
              </w:rPr>
              <w:drawing>
                <wp:inline distT="0" distB="0" distL="0" distR="0" wp14:anchorId="634C9659" wp14:editId="0B4E4908">
                  <wp:extent cx="1610360" cy="1405890"/>
                  <wp:effectExtent l="0" t="0" r="8890" b="3810"/>
                  <wp:docPr id="1329116362" name="Picture 36" descr="A set of 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116362" name="Picture 36" descr="A set of scale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10360" cy="1405890"/>
                          </a:xfrm>
                          <a:prstGeom prst="rect">
                            <a:avLst/>
                          </a:prstGeom>
                        </pic:spPr>
                      </pic:pic>
                    </a:graphicData>
                  </a:graphic>
                </wp:inline>
              </w:drawing>
            </w:r>
          </w:p>
        </w:tc>
      </w:tr>
    </w:tbl>
    <w:p w14:paraId="6A08B892" w14:textId="54DCD218" w:rsidR="00DA7E5C" w:rsidRDefault="00DA7E5C" w:rsidP="00FE780B">
      <w:pPr>
        <w:pStyle w:val="Heading4"/>
        <w:rPr>
          <w:rStyle w:val="Strong"/>
          <w:b w:val="0"/>
          <w:bCs w:val="0"/>
        </w:rPr>
      </w:pPr>
      <w:r>
        <w:rPr>
          <w:rStyle w:val="Strong"/>
          <w:b w:val="0"/>
        </w:rPr>
        <w:lastRenderedPageBreak/>
        <w:t>Measurement in practice</w:t>
      </w:r>
    </w:p>
    <w:p w14:paraId="6B9D9D24" w14:textId="5F3BE4FE" w:rsidR="00DA7E5C" w:rsidRDefault="00DA7E5C" w:rsidP="00DA7E5C">
      <w:pPr>
        <w:rPr>
          <w:rStyle w:val="Strong"/>
          <w:b w:val="0"/>
          <w:bCs w:val="0"/>
        </w:rPr>
      </w:pPr>
      <w:r>
        <w:rPr>
          <w:rStyle w:val="Strong"/>
          <w:b w:val="0"/>
          <w:bCs w:val="0"/>
        </w:rPr>
        <w:t>Complete the following activity to test your skills</w:t>
      </w:r>
      <w:r w:rsidR="00C85710">
        <w:rPr>
          <w:rStyle w:val="Strong"/>
          <w:b w:val="0"/>
          <w:bCs w:val="0"/>
        </w:rPr>
        <w:t>.</w:t>
      </w:r>
    </w:p>
    <w:p w14:paraId="2EE8A06D" w14:textId="60381D48" w:rsidR="004D1C73" w:rsidRPr="00687759" w:rsidRDefault="00D42A63" w:rsidP="00687759">
      <w:pPr>
        <w:pStyle w:val="ListNumber"/>
        <w:numPr>
          <w:ilvl w:val="0"/>
          <w:numId w:val="58"/>
        </w:num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3</m:t>
            </m:r>
          </m:den>
        </m:f>
      </m:oMath>
      <w:r w:rsidR="004E7D5F" w:rsidRPr="00687759">
        <w:rPr>
          <w:rStyle w:val="Strong"/>
          <w:b w:val="0"/>
          <w:bCs w:val="0"/>
        </w:rPr>
        <w:t xml:space="preserve"> cup +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3</m:t>
            </m:r>
          </m:den>
        </m:f>
      </m:oMath>
      <w:r w:rsidR="002D3AB4" w:rsidRPr="00687759">
        <w:rPr>
          <w:rStyle w:val="Strong"/>
          <w:rFonts w:eastAsiaTheme="minorEastAsia"/>
          <w:b w:val="0"/>
          <w:bCs w:val="0"/>
        </w:rPr>
        <w:t xml:space="preserve"> </w:t>
      </w:r>
      <w:r w:rsidR="004E7D5F" w:rsidRPr="00687759">
        <w:rPr>
          <w:rStyle w:val="Strong"/>
          <w:b w:val="0"/>
          <w:bCs w:val="0"/>
        </w:rPr>
        <w:t>cup =</w:t>
      </w:r>
    </w:p>
    <w:p w14:paraId="4B288E84" w14:textId="46B899CC" w:rsidR="004E7D5F" w:rsidRDefault="00D42A63" w:rsidP="00687759">
      <w:pPr>
        <w:pStyle w:val="ListNumbe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4E7D5F">
        <w:rPr>
          <w:rStyle w:val="Strong"/>
          <w:b w:val="0"/>
          <w:bCs w:val="0"/>
        </w:rPr>
        <w:t xml:space="preserve"> cup +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4E7D5F">
        <w:rPr>
          <w:rStyle w:val="Strong"/>
          <w:b w:val="0"/>
          <w:bCs w:val="0"/>
        </w:rPr>
        <w:t xml:space="preserve"> cup =</w:t>
      </w:r>
    </w:p>
    <w:p w14:paraId="262581F5" w14:textId="2521C5B5" w:rsidR="00A8061F" w:rsidRDefault="00D42A63" w:rsidP="00687759">
      <w:pPr>
        <w:pStyle w:val="ListNumbe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A8061F">
        <w:rPr>
          <w:rStyle w:val="Strong"/>
          <w:b w:val="0"/>
          <w:bCs w:val="0"/>
        </w:rPr>
        <w:t xml:space="preserve"> cup</w:t>
      </w:r>
      <w:r w:rsidR="00CD0658">
        <w:rPr>
          <w:rStyle w:val="Strong"/>
          <w:b w:val="0"/>
          <w:bCs w:val="0"/>
        </w:rPr>
        <w:t xml:space="preserve"> +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sidR="00CD0658">
        <w:rPr>
          <w:rStyle w:val="Strong"/>
          <w:b w:val="0"/>
          <w:bCs w:val="0"/>
        </w:rPr>
        <w:t xml:space="preserve"> cup =</w:t>
      </w:r>
    </w:p>
    <w:p w14:paraId="6DF0394A" w14:textId="77777777" w:rsidR="004E7D5F" w:rsidRDefault="004E7D5F" w:rsidP="00687759">
      <w:pPr>
        <w:pStyle w:val="ListNumber"/>
        <w:rPr>
          <w:rStyle w:val="Strong"/>
          <w:b w:val="0"/>
          <w:bCs w:val="0"/>
        </w:rPr>
      </w:pPr>
      <w:r>
        <w:rPr>
          <w:rStyle w:val="Strong"/>
          <w:b w:val="0"/>
          <w:bCs w:val="0"/>
        </w:rPr>
        <w:t>1 cup + 1 cup =</w:t>
      </w:r>
    </w:p>
    <w:p w14:paraId="33D2B5D5" w14:textId="73A17605" w:rsidR="004E7D5F" w:rsidRDefault="00D42A63" w:rsidP="00687759">
      <w:pPr>
        <w:pStyle w:val="ListNumbe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4E7D5F">
        <w:rPr>
          <w:rStyle w:val="Strong"/>
          <w:b w:val="0"/>
          <w:bCs w:val="0"/>
        </w:rPr>
        <w:t xml:space="preserve"> cup + 1 cup =</w:t>
      </w:r>
    </w:p>
    <w:p w14:paraId="3596803A" w14:textId="14398A04" w:rsidR="004E7D5F" w:rsidRDefault="004E7D5F" w:rsidP="00687759">
      <w:pPr>
        <w:pStyle w:val="ListNumber"/>
        <w:rPr>
          <w:rStyle w:val="Strong"/>
          <w:b w:val="0"/>
          <w:bCs w:val="0"/>
        </w:rPr>
      </w:pPr>
      <w:r>
        <w:rPr>
          <w:rStyle w:val="Strong"/>
          <w:b w:val="0"/>
          <w:bCs w:val="0"/>
        </w:rPr>
        <w:t>300</w:t>
      </w:r>
      <w:r w:rsidR="002616A2">
        <w:rPr>
          <w:rStyle w:val="Strong"/>
          <w:b w:val="0"/>
          <w:bCs w:val="0"/>
        </w:rPr>
        <w:t xml:space="preserve"> </w:t>
      </w:r>
      <w:r>
        <w:rPr>
          <w:rStyle w:val="Strong"/>
          <w:b w:val="0"/>
          <w:bCs w:val="0"/>
        </w:rPr>
        <w:t>grams + 150 grams =</w:t>
      </w:r>
    </w:p>
    <w:p w14:paraId="271E9F39" w14:textId="69C1EE5C" w:rsidR="00C85710" w:rsidRDefault="004E7D5F" w:rsidP="00687759">
      <w:pPr>
        <w:pStyle w:val="ListNumber"/>
        <w:rPr>
          <w:rStyle w:val="Strong"/>
          <w:b w:val="0"/>
          <w:bCs w:val="0"/>
        </w:rPr>
      </w:pPr>
      <w:r>
        <w:rPr>
          <w:rStyle w:val="Strong"/>
          <w:b w:val="0"/>
          <w:bCs w:val="0"/>
        </w:rPr>
        <w:t>90 grams + 100 grams =</w:t>
      </w:r>
    </w:p>
    <w:p w14:paraId="3A85B59A" w14:textId="68FBD963" w:rsidR="00DA7E5C" w:rsidRDefault="00DA7E5C" w:rsidP="00DA7E5C">
      <w:pPr>
        <w:rPr>
          <w:rStyle w:val="Strong"/>
          <w:b w:val="0"/>
          <w:bCs w:val="0"/>
        </w:rPr>
      </w:pPr>
      <w:r w:rsidRPr="00591982">
        <w:rPr>
          <w:rStyle w:val="Strong"/>
        </w:rPr>
        <w:t>Bonus question 1</w:t>
      </w:r>
      <w:r>
        <w:rPr>
          <w:rStyle w:val="Strong"/>
          <w:b w:val="0"/>
          <w:bCs w:val="0"/>
        </w:rPr>
        <w:t xml:space="preserve"> </w:t>
      </w:r>
      <w:r w:rsidR="004354CA">
        <w:rPr>
          <w:rStyle w:val="Strong"/>
          <w:b w:val="0"/>
          <w:bCs w:val="0"/>
        </w:rPr>
        <w:t>–</w:t>
      </w:r>
      <w:r>
        <w:rPr>
          <w:rStyle w:val="Strong"/>
          <w:b w:val="0"/>
          <w:bCs w:val="0"/>
        </w:rPr>
        <w:t xml:space="preserve"> </w:t>
      </w:r>
      <w:r w:rsidR="004354CA">
        <w:rPr>
          <w:rStyle w:val="Strong"/>
          <w:b w:val="0"/>
          <w:bCs w:val="0"/>
        </w:rPr>
        <w:t xml:space="preserve">What’s </w:t>
      </w:r>
      <w:r>
        <w:rPr>
          <w:rStyle w:val="Strong"/>
          <w:b w:val="0"/>
          <w:bCs w:val="0"/>
        </w:rPr>
        <w:t>another name for 1000 grams</w:t>
      </w:r>
      <w:r w:rsidR="004354CA">
        <w:rPr>
          <w:rStyle w:val="Strong"/>
          <w:b w:val="0"/>
          <w:bCs w:val="0"/>
        </w:rPr>
        <w:t>?</w:t>
      </w:r>
    </w:p>
    <w:p w14:paraId="3694A951" w14:textId="46DAD553" w:rsidR="00DA7E5C" w:rsidRDefault="00DA7E5C" w:rsidP="00DA7E5C">
      <w:pPr>
        <w:rPr>
          <w:rStyle w:val="Strong"/>
          <w:b w:val="0"/>
          <w:bCs w:val="0"/>
        </w:rPr>
      </w:pPr>
      <w:r w:rsidRPr="00591982">
        <w:rPr>
          <w:rStyle w:val="Strong"/>
        </w:rPr>
        <w:t>Bonus question 2</w:t>
      </w:r>
      <w:r>
        <w:rPr>
          <w:rStyle w:val="Strong"/>
          <w:b w:val="0"/>
          <w:bCs w:val="0"/>
        </w:rPr>
        <w:t xml:space="preserve"> </w:t>
      </w:r>
      <w:r w:rsidR="00ED4BB7">
        <w:rPr>
          <w:rStyle w:val="Strong"/>
          <w:b w:val="0"/>
          <w:bCs w:val="0"/>
        </w:rPr>
        <w:t>–</w:t>
      </w:r>
      <w:r>
        <w:rPr>
          <w:rStyle w:val="Strong"/>
          <w:b w:val="0"/>
          <w:bCs w:val="0"/>
        </w:rPr>
        <w:t xml:space="preserve"> </w:t>
      </w:r>
      <w:r w:rsidR="00ED4BB7">
        <w:rPr>
          <w:rStyle w:val="Strong"/>
          <w:b w:val="0"/>
          <w:bCs w:val="0"/>
        </w:rPr>
        <w:t xml:space="preserve">I only have a 1 cup measure and a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sidR="00ED4BB7">
        <w:rPr>
          <w:rStyle w:val="Strong"/>
          <w:b w:val="0"/>
          <w:bCs w:val="0"/>
        </w:rPr>
        <w:t xml:space="preserve"> cup measure</w:t>
      </w:r>
      <w:r w:rsidR="00645DB9">
        <w:rPr>
          <w:rStyle w:val="Strong"/>
          <w:b w:val="0"/>
          <w:bCs w:val="0"/>
        </w:rPr>
        <w:t xml:space="preserve">. How </w:t>
      </w:r>
      <w:r w:rsidR="00FF684B">
        <w:rPr>
          <w:rStyle w:val="Strong"/>
          <w:b w:val="0"/>
          <w:bCs w:val="0"/>
        </w:rPr>
        <w:t xml:space="preserve">do I measure </w:t>
      </w:r>
      <w:r w:rsidR="00060F1B">
        <w:rPr>
          <w:rStyle w:val="Strong"/>
          <w:b w:val="0"/>
          <w:bCs w:val="0"/>
        </w:rPr>
        <w:t>1</w:t>
      </w:r>
      <m:oMath>
        <m:f>
          <m:fPr>
            <m:ctrlPr>
              <w:rPr>
                <w:rStyle w:val="Strong"/>
                <w:rFonts w:ascii="Cambria Math" w:hAnsi="Cambria Math"/>
                <w:b w:val="0"/>
                <w:bCs w:val="0"/>
                <w:i/>
              </w:rPr>
            </m:ctrlPr>
          </m:fPr>
          <m:num>
            <m:r>
              <w:rPr>
                <w:rStyle w:val="Strong"/>
                <w:rFonts w:ascii="Cambria Math" w:hAnsi="Cambria Math"/>
              </w:rPr>
              <m:t>3</m:t>
            </m:r>
          </m:num>
          <m:den>
            <m:r>
              <w:rPr>
                <w:rStyle w:val="Strong"/>
                <w:rFonts w:ascii="Cambria Math" w:hAnsi="Cambria Math"/>
              </w:rPr>
              <m:t>4</m:t>
            </m:r>
          </m:den>
        </m:f>
        <m:r>
          <w:rPr>
            <w:rStyle w:val="Strong"/>
            <w:rFonts w:ascii="Cambria Math" w:hAnsi="Cambria Math"/>
          </w:rPr>
          <m:t xml:space="preserve"> </m:t>
        </m:r>
      </m:oMath>
      <w:r w:rsidR="00FF684B">
        <w:rPr>
          <w:rStyle w:val="Strong"/>
          <w:b w:val="0"/>
          <w:bCs w:val="0"/>
        </w:rPr>
        <w:t>cup</w:t>
      </w:r>
      <w:r w:rsidR="008E6444">
        <w:rPr>
          <w:rStyle w:val="Strong"/>
          <w:b w:val="0"/>
          <w:bCs w:val="0"/>
        </w:rPr>
        <w:t>s?</w:t>
      </w:r>
    </w:p>
    <w:p w14:paraId="0000983D" w14:textId="09249A3C" w:rsidR="005F34CC" w:rsidRDefault="005F34CC" w:rsidP="00DA7E5C">
      <w:pPr>
        <w:rPr>
          <w:rStyle w:val="Strong"/>
          <w:b w:val="0"/>
          <w:bCs w:val="0"/>
        </w:rPr>
      </w:pPr>
      <w:r w:rsidRPr="00047A0B">
        <w:rPr>
          <w:rStyle w:val="Strong"/>
        </w:rPr>
        <w:t>Bonus question 3</w:t>
      </w:r>
      <w:r>
        <w:rPr>
          <w:rStyle w:val="Strong"/>
          <w:b w:val="0"/>
          <w:bCs w:val="0"/>
        </w:rPr>
        <w:t xml:space="preserve"> </w:t>
      </w:r>
      <w:r w:rsidR="00060F1B">
        <w:rPr>
          <w:rStyle w:val="Strong"/>
          <w:b w:val="0"/>
          <w:bCs w:val="0"/>
        </w:rPr>
        <w:t>–</w:t>
      </w:r>
      <w:r>
        <w:rPr>
          <w:rStyle w:val="Strong"/>
          <w:b w:val="0"/>
          <w:bCs w:val="0"/>
        </w:rPr>
        <w:t xml:space="preserve"> </w:t>
      </w:r>
      <w:r w:rsidR="007D35DB">
        <w:rPr>
          <w:rStyle w:val="Strong"/>
          <w:b w:val="0"/>
          <w:bCs w:val="0"/>
        </w:rPr>
        <w:t xml:space="preserve">for the </w:t>
      </w:r>
      <w:r w:rsidR="00060F1B">
        <w:rPr>
          <w:rStyle w:val="Strong"/>
          <w:b w:val="0"/>
          <w:bCs w:val="0"/>
        </w:rPr>
        <w:t xml:space="preserve">2 </w:t>
      </w:r>
      <w:r w:rsidR="007D35DB">
        <w:rPr>
          <w:rStyle w:val="Strong"/>
          <w:b w:val="0"/>
          <w:bCs w:val="0"/>
        </w:rPr>
        <w:t>pieces of measuring equipment below, write in the space provided the amount shown being weighed or measured.</w:t>
      </w:r>
    </w:p>
    <w:tbl>
      <w:tblPr>
        <w:tblStyle w:val="TableGrid"/>
        <w:tblW w:w="0" w:type="auto"/>
        <w:tblLook w:val="04A0" w:firstRow="1" w:lastRow="0" w:firstColumn="1" w:lastColumn="0" w:noHBand="0" w:noVBand="1"/>
        <w:tblDescription w:val="Table with measuring equipment and space for students to record the amount displayed in the images."/>
      </w:tblPr>
      <w:tblGrid>
        <w:gridCol w:w="4661"/>
        <w:gridCol w:w="4661"/>
      </w:tblGrid>
      <w:tr w:rsidR="0024653F" w14:paraId="3F28BDBD" w14:textId="77777777" w:rsidTr="000A67C8">
        <w:trPr>
          <w:trHeight w:val="3091"/>
        </w:trPr>
        <w:tc>
          <w:tcPr>
            <w:tcW w:w="4661" w:type="dxa"/>
          </w:tcPr>
          <w:p w14:paraId="459003E9" w14:textId="1E23C2C5" w:rsidR="0024653F" w:rsidRDefault="00FE780B" w:rsidP="00DA7E5C">
            <w:pPr>
              <w:rPr>
                <w:rStyle w:val="Strong"/>
                <w:b w:val="0"/>
                <w:bCs w:val="0"/>
              </w:rPr>
            </w:pPr>
            <w:r>
              <w:rPr>
                <w:noProof/>
              </w:rPr>
              <w:drawing>
                <wp:inline distT="0" distB="0" distL="0" distR="0" wp14:anchorId="5CF3BF07" wp14:editId="7AD9000F">
                  <wp:extent cx="1672210" cy="1574800"/>
                  <wp:effectExtent l="0" t="0" r="4445" b="6350"/>
                  <wp:docPr id="1979235021" name="Picture 37" descr="A set of scales to mea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35021" name="Picture 37" descr="A set of scales to measure."/>
                          <pic:cNvPicPr/>
                        </pic:nvPicPr>
                        <pic:blipFill>
                          <a:blip r:embed="rId30">
                            <a:extLst>
                              <a:ext uri="{28A0092B-C50C-407E-A947-70E740481C1C}">
                                <a14:useLocalDpi xmlns:a14="http://schemas.microsoft.com/office/drawing/2010/main" val="0"/>
                              </a:ext>
                            </a:extLst>
                          </a:blip>
                          <a:stretch>
                            <a:fillRect/>
                          </a:stretch>
                        </pic:blipFill>
                        <pic:spPr>
                          <a:xfrm>
                            <a:off x="0" y="0"/>
                            <a:ext cx="1684478" cy="1586353"/>
                          </a:xfrm>
                          <a:prstGeom prst="rect">
                            <a:avLst/>
                          </a:prstGeom>
                        </pic:spPr>
                      </pic:pic>
                    </a:graphicData>
                  </a:graphic>
                </wp:inline>
              </w:drawing>
            </w:r>
          </w:p>
        </w:tc>
        <w:tc>
          <w:tcPr>
            <w:tcW w:w="4661" w:type="dxa"/>
          </w:tcPr>
          <w:p w14:paraId="40F2D6D7" w14:textId="0C4FE419" w:rsidR="0024653F" w:rsidRDefault="00CF7E9E" w:rsidP="00DA7E5C">
            <w:pPr>
              <w:rPr>
                <w:rStyle w:val="Strong"/>
                <w:b w:val="0"/>
                <w:bCs w:val="0"/>
              </w:rPr>
            </w:pPr>
            <w:r>
              <w:rPr>
                <w:rStyle w:val="Strong"/>
                <w:b w:val="0"/>
                <w:bCs w:val="0"/>
                <w:noProof/>
              </w:rPr>
              <w:drawing>
                <wp:inline distT="0" distB="0" distL="0" distR="0" wp14:anchorId="4A2CC7F8" wp14:editId="6F185586">
                  <wp:extent cx="1801232" cy="1536700"/>
                  <wp:effectExtent l="0" t="0" r="8890" b="6350"/>
                  <wp:docPr id="855225073" name="Picture 5" descr="A diagram of a measuring jug showing a liquid level of 300 millili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25073" name="Picture 5" descr="A diagram of a measuring jug showing a liquid level of 300 millilitre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4730" cy="1565278"/>
                          </a:xfrm>
                          <a:prstGeom prst="rect">
                            <a:avLst/>
                          </a:prstGeom>
                          <a:noFill/>
                        </pic:spPr>
                      </pic:pic>
                    </a:graphicData>
                  </a:graphic>
                </wp:inline>
              </w:drawing>
            </w:r>
          </w:p>
        </w:tc>
      </w:tr>
      <w:tr w:rsidR="0024653F" w14:paraId="0F743A0F" w14:textId="77777777" w:rsidTr="0024653F">
        <w:tc>
          <w:tcPr>
            <w:tcW w:w="4661" w:type="dxa"/>
          </w:tcPr>
          <w:p w14:paraId="1903C804" w14:textId="1CC3B1AA" w:rsidR="0024653F" w:rsidRDefault="004B6AEE" w:rsidP="00DA7E5C">
            <w:pPr>
              <w:rPr>
                <w:rStyle w:val="Strong"/>
                <w:b w:val="0"/>
                <w:bCs w:val="0"/>
              </w:rPr>
            </w:pPr>
            <w:r>
              <w:rPr>
                <w:rStyle w:val="Strong"/>
                <w:b w:val="0"/>
                <w:bCs w:val="0"/>
              </w:rPr>
              <w:t>___________ kilograms</w:t>
            </w:r>
          </w:p>
        </w:tc>
        <w:tc>
          <w:tcPr>
            <w:tcW w:w="4661" w:type="dxa"/>
          </w:tcPr>
          <w:p w14:paraId="411CF873" w14:textId="44850BE3" w:rsidR="0024653F" w:rsidRDefault="004B6AEE" w:rsidP="00DA7E5C">
            <w:pPr>
              <w:rPr>
                <w:rStyle w:val="Strong"/>
                <w:b w:val="0"/>
                <w:bCs w:val="0"/>
              </w:rPr>
            </w:pPr>
            <w:r>
              <w:rPr>
                <w:rStyle w:val="Strong"/>
                <w:b w:val="0"/>
                <w:bCs w:val="0"/>
              </w:rPr>
              <w:t>___________</w:t>
            </w:r>
            <w:r w:rsidR="00343C1D">
              <w:rPr>
                <w:rStyle w:val="Strong"/>
                <w:b w:val="0"/>
                <w:bCs w:val="0"/>
              </w:rPr>
              <w:t xml:space="preserve"> </w:t>
            </w:r>
            <w:r w:rsidR="00267A91">
              <w:rPr>
                <w:rStyle w:val="Strong"/>
                <w:b w:val="0"/>
                <w:bCs w:val="0"/>
              </w:rPr>
              <w:t>milli</w:t>
            </w:r>
            <w:r w:rsidR="00820D98">
              <w:rPr>
                <w:rStyle w:val="Strong"/>
                <w:b w:val="0"/>
                <w:bCs w:val="0"/>
              </w:rPr>
              <w:t>litres</w:t>
            </w:r>
          </w:p>
        </w:tc>
      </w:tr>
    </w:tbl>
    <w:p w14:paraId="7D762CF6" w14:textId="77777777" w:rsidR="00B70E38" w:rsidRPr="00B70E38" w:rsidRDefault="00B70E38" w:rsidP="00B70E38">
      <w:r w:rsidRPr="00B70E38">
        <w:br w:type="page"/>
      </w:r>
    </w:p>
    <w:p w14:paraId="221BC9BD" w14:textId="66766A59" w:rsidR="00610C0C" w:rsidRPr="00820D98" w:rsidRDefault="00610C0C" w:rsidP="00596316">
      <w:pPr>
        <w:pStyle w:val="Heading2"/>
        <w:rPr>
          <w:noProof/>
        </w:rPr>
      </w:pPr>
      <w:bookmarkStart w:id="23" w:name="_Toc198133200"/>
      <w:r w:rsidRPr="00596316">
        <w:lastRenderedPageBreak/>
        <w:t xml:space="preserve">Folded </w:t>
      </w:r>
      <w:r w:rsidR="00345F1D" w:rsidRPr="00596316">
        <w:t>e</w:t>
      </w:r>
      <w:r w:rsidRPr="00596316">
        <w:t>ggs</w:t>
      </w:r>
      <w:bookmarkEnd w:id="23"/>
    </w:p>
    <w:p w14:paraId="41CB328E" w14:textId="64CFA53A" w:rsidR="00345E05" w:rsidRPr="003C0F07" w:rsidRDefault="00345E05" w:rsidP="00345E05">
      <w:pPr>
        <w:pStyle w:val="FeatureBox2"/>
      </w:pPr>
      <w:r>
        <w:t xml:space="preserve">A demonstration should be provided to students on how to separate egg yolks from egg whites. </w:t>
      </w:r>
      <w:r w:rsidR="000F6FD4">
        <w:t xml:space="preserve">You can refer </w:t>
      </w:r>
      <w:r w:rsidR="006E3562">
        <w:t xml:space="preserve">students </w:t>
      </w:r>
      <w:r w:rsidR="000F6FD4">
        <w:t xml:space="preserve">to the slide in the </w:t>
      </w:r>
      <w:r w:rsidR="006E3562">
        <w:t>PowerPoint</w:t>
      </w:r>
      <w:r w:rsidR="000F6FD4">
        <w:t xml:space="preserve"> resource</w:t>
      </w:r>
      <w:r w:rsidR="006E3562">
        <w:t>.</w:t>
      </w:r>
    </w:p>
    <w:p w14:paraId="5F5E88E6" w14:textId="13D7E0B2" w:rsidR="009008C4" w:rsidRDefault="00610C0C" w:rsidP="008C3CD1">
      <w:r>
        <w:t xml:space="preserve">Serves </w:t>
      </w:r>
      <w:r w:rsidR="00D8734C">
        <w:t>2</w:t>
      </w:r>
    </w:p>
    <w:p w14:paraId="1EA6A8B1" w14:textId="012B330B" w:rsidR="004B4E74" w:rsidRDefault="00685BA6" w:rsidP="008C3CD1">
      <w:pPr>
        <w:rPr>
          <w:rStyle w:val="Strong"/>
        </w:rPr>
      </w:pPr>
      <w:r>
        <w:rPr>
          <w:b/>
          <w:bCs/>
          <w:noProof/>
        </w:rPr>
        <w:drawing>
          <wp:anchor distT="0" distB="0" distL="114300" distR="114300" simplePos="0" relativeHeight="251658243" behindDoc="0" locked="0" layoutInCell="1" allowOverlap="1" wp14:anchorId="35D09FDF" wp14:editId="35D93609">
            <wp:simplePos x="0" y="0"/>
            <wp:positionH relativeFrom="margin">
              <wp:align>right</wp:align>
            </wp:positionH>
            <wp:positionV relativeFrom="margin">
              <wp:posOffset>1759585</wp:posOffset>
            </wp:positionV>
            <wp:extent cx="2577465" cy="2760345"/>
            <wp:effectExtent l="0" t="0" r="0" b="1905"/>
            <wp:wrapSquare wrapText="bothSides"/>
            <wp:docPr id="474160530" name="Picture 45" descr="A plate of scrambled eggs on a piece of t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60530" name="Picture 45" descr="A plate of scrambled eggs on a piece of toast."/>
                    <pic:cNvPicPr/>
                  </pic:nvPicPr>
                  <pic:blipFill>
                    <a:blip r:embed="rId32">
                      <a:extLst>
                        <a:ext uri="{28A0092B-C50C-407E-A947-70E740481C1C}">
                          <a14:useLocalDpi xmlns:a14="http://schemas.microsoft.com/office/drawing/2010/main" val="0"/>
                        </a:ext>
                      </a:extLst>
                    </a:blip>
                    <a:stretch>
                      <a:fillRect/>
                    </a:stretch>
                  </pic:blipFill>
                  <pic:spPr>
                    <a:xfrm>
                      <a:off x="0" y="0"/>
                      <a:ext cx="2577465" cy="2760345"/>
                    </a:xfrm>
                    <a:prstGeom prst="rect">
                      <a:avLst/>
                    </a:prstGeom>
                  </pic:spPr>
                </pic:pic>
              </a:graphicData>
            </a:graphic>
            <wp14:sizeRelH relativeFrom="margin">
              <wp14:pctWidth>0</wp14:pctWidth>
            </wp14:sizeRelH>
            <wp14:sizeRelV relativeFrom="margin">
              <wp14:pctHeight>0</wp14:pctHeight>
            </wp14:sizeRelV>
          </wp:anchor>
        </w:drawing>
      </w:r>
      <w:r w:rsidR="009008C4" w:rsidRPr="009008C4">
        <w:rPr>
          <w:rStyle w:val="Strong"/>
        </w:rPr>
        <w:t>Ingredients</w:t>
      </w:r>
    </w:p>
    <w:p w14:paraId="103DCF89" w14:textId="44A05897" w:rsidR="00394BB8" w:rsidRPr="00481989" w:rsidRDefault="00E3731C" w:rsidP="00481989">
      <w:pPr>
        <w:rPr>
          <w:rStyle w:val="Strong"/>
          <w:b w:val="0"/>
          <w:bCs w:val="0"/>
        </w:rPr>
      </w:pPr>
      <w:r>
        <w:rPr>
          <w:rStyle w:val="Strong"/>
          <w:b w:val="0"/>
          <w:bCs w:val="0"/>
        </w:rPr>
        <w:t>2</w:t>
      </w:r>
      <w:r w:rsidR="00394BB8" w:rsidRPr="00481989">
        <w:rPr>
          <w:rStyle w:val="Strong"/>
          <w:b w:val="0"/>
          <w:bCs w:val="0"/>
        </w:rPr>
        <w:t xml:space="preserve"> eggs</w:t>
      </w:r>
    </w:p>
    <w:p w14:paraId="3EEF2F46" w14:textId="3373CF91" w:rsidR="007F79E3" w:rsidRDefault="007F79E3" w:rsidP="00481989">
      <w:pPr>
        <w:rPr>
          <w:rStyle w:val="Strong"/>
          <w:b w:val="0"/>
          <w:bCs w:val="0"/>
        </w:rPr>
      </w:pPr>
      <w:r w:rsidRPr="00481989">
        <w:rPr>
          <w:rStyle w:val="Strong"/>
          <w:b w:val="0"/>
          <w:bCs w:val="0"/>
        </w:rPr>
        <w:t>1 tablespoon cream</w:t>
      </w:r>
    </w:p>
    <w:p w14:paraId="0051D728" w14:textId="43F600F3" w:rsidR="00EF111F" w:rsidRPr="00481989" w:rsidRDefault="00EF111F" w:rsidP="00481989">
      <w:pPr>
        <w:rPr>
          <w:rStyle w:val="Strong"/>
          <w:b w:val="0"/>
          <w:bCs w:val="0"/>
        </w:rPr>
      </w:pPr>
      <w:r>
        <w:rPr>
          <w:rStyle w:val="Strong"/>
          <w:b w:val="0"/>
          <w:bCs w:val="0"/>
        </w:rPr>
        <w:t>1 tablespoon milk</w:t>
      </w:r>
    </w:p>
    <w:p w14:paraId="7667C99C" w14:textId="5FD57BC5" w:rsidR="00E36D8E" w:rsidRPr="00481989" w:rsidRDefault="007F79E3" w:rsidP="00481989">
      <w:pPr>
        <w:rPr>
          <w:rStyle w:val="Strong"/>
          <w:b w:val="0"/>
          <w:bCs w:val="0"/>
        </w:rPr>
      </w:pPr>
      <w:r w:rsidRPr="00481989">
        <w:rPr>
          <w:rStyle w:val="Strong"/>
          <w:b w:val="0"/>
          <w:bCs w:val="0"/>
        </w:rPr>
        <w:t>Salt and pepper</w:t>
      </w:r>
    </w:p>
    <w:p w14:paraId="4B674E00" w14:textId="6022853A" w:rsidR="00481989" w:rsidRPr="00481989" w:rsidRDefault="004F7953" w:rsidP="00481989">
      <w:pPr>
        <w:rPr>
          <w:rStyle w:val="Strong"/>
          <w:b w:val="0"/>
          <w:bCs w:val="0"/>
        </w:rPr>
      </w:pPr>
      <w:r>
        <w:rPr>
          <w:rStyle w:val="Strong"/>
          <w:b w:val="0"/>
          <w:bCs w:val="0"/>
        </w:rPr>
        <w:t>1</w:t>
      </w:r>
      <w:r w:rsidR="00E36D8E" w:rsidRPr="00481989">
        <w:rPr>
          <w:rStyle w:val="Strong"/>
          <w:b w:val="0"/>
          <w:bCs w:val="0"/>
        </w:rPr>
        <w:t xml:space="preserve"> teaspoon butter</w:t>
      </w:r>
    </w:p>
    <w:p w14:paraId="5B09A112" w14:textId="3134AEF7" w:rsidR="00255147" w:rsidRDefault="004F7953" w:rsidP="00481989">
      <w:pPr>
        <w:rPr>
          <w:rStyle w:val="Strong"/>
          <w:b w:val="0"/>
          <w:bCs w:val="0"/>
        </w:rPr>
      </w:pPr>
      <w:proofErr w:type="gramStart"/>
      <w:r>
        <w:rPr>
          <w:rStyle w:val="Strong"/>
          <w:b w:val="0"/>
          <w:bCs w:val="0"/>
        </w:rPr>
        <w:t>1</w:t>
      </w:r>
      <w:r w:rsidR="00481989" w:rsidRPr="00481989">
        <w:rPr>
          <w:rStyle w:val="Strong"/>
          <w:b w:val="0"/>
          <w:bCs w:val="0"/>
        </w:rPr>
        <w:t xml:space="preserve"> piece</w:t>
      </w:r>
      <w:proofErr w:type="gramEnd"/>
      <w:r w:rsidR="00481989" w:rsidRPr="00481989">
        <w:rPr>
          <w:rStyle w:val="Strong"/>
          <w:b w:val="0"/>
          <w:bCs w:val="0"/>
        </w:rPr>
        <w:t xml:space="preserve"> wholemeal bread</w:t>
      </w:r>
    </w:p>
    <w:p w14:paraId="36F8D5FD" w14:textId="77777777" w:rsidR="00606937" w:rsidRDefault="00255147" w:rsidP="00C33EC0">
      <w:pPr>
        <w:rPr>
          <w:rStyle w:val="Strong"/>
        </w:rPr>
      </w:pPr>
      <w:r w:rsidRPr="00255147">
        <w:rPr>
          <w:rStyle w:val="Strong"/>
        </w:rPr>
        <w:t>Method</w:t>
      </w:r>
    </w:p>
    <w:p w14:paraId="2EBE64E8" w14:textId="2C7FCA8A" w:rsidR="002246A3" w:rsidRPr="00060F1B" w:rsidRDefault="00990B41" w:rsidP="00CC46FD">
      <w:pPr>
        <w:pStyle w:val="ListNumber"/>
        <w:numPr>
          <w:ilvl w:val="0"/>
          <w:numId w:val="18"/>
        </w:numPr>
        <w:rPr>
          <w:rStyle w:val="Strong"/>
          <w:b w:val="0"/>
          <w:bCs w:val="0"/>
        </w:rPr>
      </w:pPr>
      <w:r w:rsidRPr="00656480">
        <w:rPr>
          <w:rStyle w:val="Strong"/>
          <w:b w:val="0"/>
          <w:bCs w:val="0"/>
        </w:rPr>
        <w:t xml:space="preserve">Using </w:t>
      </w:r>
      <w:r w:rsidR="00060F1B">
        <w:rPr>
          <w:rStyle w:val="Strong"/>
          <w:b w:val="0"/>
          <w:bCs w:val="0"/>
        </w:rPr>
        <w:t>2</w:t>
      </w:r>
      <w:r w:rsidR="00060F1B" w:rsidRPr="00656480">
        <w:rPr>
          <w:rStyle w:val="Strong"/>
          <w:b w:val="0"/>
          <w:bCs w:val="0"/>
        </w:rPr>
        <w:t xml:space="preserve"> </w:t>
      </w:r>
      <w:r w:rsidRPr="00656480">
        <w:rPr>
          <w:rStyle w:val="Strong"/>
          <w:b w:val="0"/>
          <w:bCs w:val="0"/>
        </w:rPr>
        <w:t>small bowls, separate one of your eggs</w:t>
      </w:r>
      <w:r w:rsidR="0091101B" w:rsidRPr="00656480">
        <w:rPr>
          <w:rStyle w:val="Strong"/>
          <w:b w:val="0"/>
          <w:bCs w:val="0"/>
        </w:rPr>
        <w:t>. Using the yolk and the other complete egg, whisk together with the cream</w:t>
      </w:r>
      <w:r w:rsidR="002246A3" w:rsidRPr="00656480">
        <w:rPr>
          <w:rStyle w:val="Strong"/>
          <w:b w:val="0"/>
          <w:bCs w:val="0"/>
        </w:rPr>
        <w:t xml:space="preserve">, and season with salt and pepper. </w:t>
      </w:r>
    </w:p>
    <w:p w14:paraId="199E82D6" w14:textId="5BBF9E9A" w:rsidR="003F05CA" w:rsidRPr="00694CC0" w:rsidRDefault="002246A3" w:rsidP="00656480">
      <w:pPr>
        <w:pStyle w:val="ListNumber"/>
        <w:rPr>
          <w:rStyle w:val="Strong"/>
          <w:b w:val="0"/>
          <w:bCs w:val="0"/>
        </w:rPr>
      </w:pPr>
      <w:r w:rsidRPr="00694CC0">
        <w:rPr>
          <w:rStyle w:val="Strong"/>
          <w:b w:val="0"/>
          <w:bCs w:val="0"/>
        </w:rPr>
        <w:t>Melt the butter in a small, non</w:t>
      </w:r>
      <w:r w:rsidR="00FF5FF0">
        <w:rPr>
          <w:rStyle w:val="Strong"/>
          <w:b w:val="0"/>
          <w:bCs w:val="0"/>
        </w:rPr>
        <w:t>-</w:t>
      </w:r>
      <w:r w:rsidRPr="00694CC0">
        <w:rPr>
          <w:rStyle w:val="Strong"/>
          <w:b w:val="0"/>
          <w:bCs w:val="0"/>
        </w:rPr>
        <w:t>stick frypan</w:t>
      </w:r>
      <w:r w:rsidR="00E3731C" w:rsidRPr="00694CC0">
        <w:rPr>
          <w:rStyle w:val="Strong"/>
          <w:b w:val="0"/>
          <w:bCs w:val="0"/>
        </w:rPr>
        <w:t xml:space="preserve"> over high heat. Swirl the butter </w:t>
      </w:r>
      <w:r w:rsidR="00DE0FF0" w:rsidRPr="00694CC0">
        <w:rPr>
          <w:rStyle w:val="Strong"/>
          <w:b w:val="0"/>
          <w:bCs w:val="0"/>
        </w:rPr>
        <w:t xml:space="preserve">to allow it to coat the </w:t>
      </w:r>
      <w:proofErr w:type="gramStart"/>
      <w:r w:rsidR="00DE0FF0" w:rsidRPr="00694CC0">
        <w:rPr>
          <w:rStyle w:val="Strong"/>
          <w:b w:val="0"/>
          <w:bCs w:val="0"/>
        </w:rPr>
        <w:t>base, and</w:t>
      </w:r>
      <w:proofErr w:type="gramEnd"/>
      <w:r w:rsidR="00DE0FF0" w:rsidRPr="00694CC0">
        <w:rPr>
          <w:rStyle w:val="Strong"/>
          <w:b w:val="0"/>
          <w:bCs w:val="0"/>
        </w:rPr>
        <w:t xml:space="preserve"> then pour in your egg mixture</w:t>
      </w:r>
      <w:r w:rsidR="003F05CA" w:rsidRPr="00694CC0">
        <w:rPr>
          <w:rStyle w:val="Strong"/>
          <w:b w:val="0"/>
          <w:bCs w:val="0"/>
        </w:rPr>
        <w:t>. Leave the egg mixture to sit for about 10 seconds to help the egg set on the bottom.</w:t>
      </w:r>
    </w:p>
    <w:p w14:paraId="674CC722" w14:textId="6F2283C5" w:rsidR="007A744E" w:rsidRPr="00694CC0" w:rsidRDefault="003F05CA" w:rsidP="00656480">
      <w:pPr>
        <w:pStyle w:val="ListNumber"/>
        <w:rPr>
          <w:rStyle w:val="Strong"/>
          <w:b w:val="0"/>
          <w:bCs w:val="0"/>
        </w:rPr>
      </w:pPr>
      <w:r w:rsidRPr="00694CC0">
        <w:rPr>
          <w:rStyle w:val="Strong"/>
          <w:b w:val="0"/>
          <w:bCs w:val="0"/>
        </w:rPr>
        <w:t>Using a rubber or wooden spatula</w:t>
      </w:r>
      <w:r w:rsidR="00FD62C9" w:rsidRPr="00694CC0">
        <w:rPr>
          <w:rStyle w:val="Strong"/>
          <w:b w:val="0"/>
          <w:bCs w:val="0"/>
        </w:rPr>
        <w:t xml:space="preserve">, drag the egg mixture from one side of the pan to the other. Wait for 5 seconds to allow the egg to </w:t>
      </w:r>
      <w:proofErr w:type="gramStart"/>
      <w:r w:rsidR="00FD62C9" w:rsidRPr="00694CC0">
        <w:rPr>
          <w:rStyle w:val="Strong"/>
          <w:b w:val="0"/>
          <w:bCs w:val="0"/>
        </w:rPr>
        <w:t>set</w:t>
      </w:r>
      <w:r w:rsidR="00EF111F" w:rsidRPr="00694CC0">
        <w:rPr>
          <w:rStyle w:val="Strong"/>
          <w:b w:val="0"/>
          <w:bCs w:val="0"/>
        </w:rPr>
        <w:t>, and</w:t>
      </w:r>
      <w:proofErr w:type="gramEnd"/>
      <w:r w:rsidR="00EF111F" w:rsidRPr="00694CC0">
        <w:rPr>
          <w:rStyle w:val="Strong"/>
          <w:b w:val="0"/>
          <w:bCs w:val="0"/>
        </w:rPr>
        <w:t xml:space="preserve"> then tilt the pan allowing the </w:t>
      </w:r>
      <w:r w:rsidR="007A744E" w:rsidRPr="00694CC0">
        <w:rPr>
          <w:rStyle w:val="Strong"/>
          <w:b w:val="0"/>
          <w:bCs w:val="0"/>
        </w:rPr>
        <w:t>non</w:t>
      </w:r>
      <w:r w:rsidR="00FF5FF0">
        <w:rPr>
          <w:rStyle w:val="Strong"/>
          <w:b w:val="0"/>
          <w:bCs w:val="0"/>
        </w:rPr>
        <w:t>-</w:t>
      </w:r>
      <w:r w:rsidR="007A744E" w:rsidRPr="00694CC0">
        <w:rPr>
          <w:rStyle w:val="Strong"/>
          <w:b w:val="0"/>
          <w:bCs w:val="0"/>
        </w:rPr>
        <w:t>cooked egg to run freely over the pan.</w:t>
      </w:r>
    </w:p>
    <w:p w14:paraId="03254F22" w14:textId="6092BFBE" w:rsidR="009D3937" w:rsidRDefault="00851F3E" w:rsidP="00656480">
      <w:pPr>
        <w:pStyle w:val="ListNumber"/>
        <w:rPr>
          <w:rStyle w:val="Strong"/>
          <w:b w:val="0"/>
          <w:bCs w:val="0"/>
        </w:rPr>
      </w:pPr>
      <w:r w:rsidRPr="00694CC0">
        <w:rPr>
          <w:rStyle w:val="Strong"/>
          <w:b w:val="0"/>
          <w:bCs w:val="0"/>
        </w:rPr>
        <w:t>Continue to push the cooked egg into the uncooked egg, tilting the pan gently each</w:t>
      </w:r>
      <w:r w:rsidR="005C6C0C" w:rsidRPr="00694CC0">
        <w:rPr>
          <w:rStyle w:val="Strong"/>
          <w:b w:val="0"/>
          <w:bCs w:val="0"/>
        </w:rPr>
        <w:t xml:space="preserve"> </w:t>
      </w:r>
      <w:r w:rsidRPr="00694CC0">
        <w:rPr>
          <w:rStyle w:val="Strong"/>
          <w:b w:val="0"/>
          <w:bCs w:val="0"/>
        </w:rPr>
        <w:t>time</w:t>
      </w:r>
      <w:r w:rsidR="005C6C0C" w:rsidRPr="00694CC0">
        <w:rPr>
          <w:rStyle w:val="Strong"/>
          <w:b w:val="0"/>
          <w:bCs w:val="0"/>
        </w:rPr>
        <w:t>. Rotate the egg in the pan using the spatula</w:t>
      </w:r>
      <w:r w:rsidR="009D3937" w:rsidRPr="00694CC0">
        <w:rPr>
          <w:rStyle w:val="Strong"/>
          <w:b w:val="0"/>
          <w:bCs w:val="0"/>
        </w:rPr>
        <w:t>. You need to work quickly as the egg will be cooked within a minute.</w:t>
      </w:r>
      <w:r w:rsidR="00A72F14">
        <w:rPr>
          <w:rStyle w:val="Strong"/>
          <w:b w:val="0"/>
          <w:bCs w:val="0"/>
        </w:rPr>
        <w:t xml:space="preserve"> </w:t>
      </w:r>
      <w:r w:rsidR="009D3937" w:rsidRPr="00694CC0">
        <w:rPr>
          <w:rStyle w:val="Strong"/>
          <w:b w:val="0"/>
          <w:bCs w:val="0"/>
        </w:rPr>
        <w:t>Serve your cooked eggs</w:t>
      </w:r>
      <w:r w:rsidR="00694CC0" w:rsidRPr="00694CC0">
        <w:rPr>
          <w:rStyle w:val="Strong"/>
          <w:b w:val="0"/>
          <w:bCs w:val="0"/>
        </w:rPr>
        <w:t xml:space="preserve"> onto a slice of buttered toast. </w:t>
      </w:r>
    </w:p>
    <w:p w14:paraId="78C81AF6" w14:textId="7E30717E" w:rsidR="00606937" w:rsidRDefault="00606937" w:rsidP="00653B76">
      <w:pPr>
        <w:pStyle w:val="FeatureBox"/>
        <w:rPr>
          <w:rStyle w:val="Strong"/>
          <w:b w:val="0"/>
          <w:bCs w:val="0"/>
        </w:rPr>
      </w:pPr>
      <w:r>
        <w:rPr>
          <w:rStyle w:val="Strong"/>
          <w:b w:val="0"/>
          <w:bCs w:val="0"/>
        </w:rPr>
        <w:t>Method of cooking</w:t>
      </w:r>
      <w:r w:rsidR="00573668">
        <w:rPr>
          <w:rStyle w:val="Strong"/>
          <w:b w:val="0"/>
          <w:bCs w:val="0"/>
        </w:rPr>
        <w:t>:</w:t>
      </w:r>
    </w:p>
    <w:p w14:paraId="473E16FD" w14:textId="725C7996" w:rsidR="0000696A" w:rsidRPr="0000696A" w:rsidRDefault="0000696A" w:rsidP="004F7953">
      <w:pPr>
        <w:pStyle w:val="Heading3"/>
      </w:pPr>
      <w:r>
        <w:rPr>
          <w:rStyle w:val="Strong"/>
          <w:b w:val="0"/>
          <w:bCs w:val="0"/>
        </w:rPr>
        <w:br w:type="page"/>
      </w:r>
      <w:bookmarkStart w:id="24" w:name="_Toc198133201"/>
      <w:r>
        <w:lastRenderedPageBreak/>
        <w:t>Folded eggs</w:t>
      </w:r>
      <w:r w:rsidRPr="0000696A">
        <w:t xml:space="preserve"> check</w:t>
      </w:r>
      <w:bookmarkEnd w:id="24"/>
    </w:p>
    <w:p w14:paraId="175D8BF9" w14:textId="1816BFA9" w:rsidR="00D367E8" w:rsidRPr="007A04BC" w:rsidRDefault="00D367E8" w:rsidP="00D367E8">
      <w:r w:rsidRPr="007A04BC">
        <w:t>The equipment you will need to complete this recipe is listed below. Finish the table by filling in the equipment location within the school kitchen.</w:t>
      </w:r>
    </w:p>
    <w:p w14:paraId="40FECB04" w14:textId="744DA10A" w:rsidR="00F75133" w:rsidRPr="00F75133" w:rsidRDefault="00F75133" w:rsidP="00F75133">
      <w:pPr>
        <w:pStyle w:val="Caption"/>
      </w:pPr>
      <w:r>
        <w:t xml:space="preserve">Table </w:t>
      </w:r>
      <w:r>
        <w:fldChar w:fldCharType="begin"/>
      </w:r>
      <w:r>
        <w:instrText xml:space="preserve"> SEQ Table \* ARABIC </w:instrText>
      </w:r>
      <w:r>
        <w:fldChar w:fldCharType="separate"/>
      </w:r>
      <w:r w:rsidR="00DF6E6A">
        <w:rPr>
          <w:noProof/>
        </w:rPr>
        <w:t>5</w:t>
      </w:r>
      <w:r>
        <w:fldChar w:fldCharType="end"/>
      </w:r>
      <w:r w:rsidRPr="0000696A">
        <w:t xml:space="preserve"> – a list of equipment</w:t>
      </w:r>
      <w:r>
        <w:t xml:space="preserve"> and their location</w:t>
      </w:r>
    </w:p>
    <w:tbl>
      <w:tblPr>
        <w:tblStyle w:val="Tableheader"/>
        <w:tblW w:w="9615" w:type="dxa"/>
        <w:tblLook w:val="04A0" w:firstRow="1" w:lastRow="0" w:firstColumn="1" w:lastColumn="0" w:noHBand="0" w:noVBand="1"/>
        <w:tblDescription w:val="A list of kitchen equipment with space for students to record the location of the items."/>
      </w:tblPr>
      <w:tblGrid>
        <w:gridCol w:w="2820"/>
        <w:gridCol w:w="6795"/>
      </w:tblGrid>
      <w:tr w:rsidR="0000696A" w:rsidRPr="0000696A" w14:paraId="53517F61" w14:textId="77777777" w:rsidTr="004E0F6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129B03E8" w14:textId="77C0909F" w:rsidR="0000696A" w:rsidRPr="0000696A" w:rsidRDefault="0000696A" w:rsidP="0000696A">
            <w:pPr>
              <w:rPr>
                <w:b w:val="0"/>
                <w:bCs/>
              </w:rPr>
            </w:pPr>
            <w:r w:rsidRPr="0000696A">
              <w:rPr>
                <w:bCs/>
              </w:rPr>
              <w:t>Equipment</w:t>
            </w:r>
          </w:p>
        </w:tc>
        <w:tc>
          <w:tcPr>
            <w:tcW w:w="6795" w:type="dxa"/>
            <w:hideMark/>
          </w:tcPr>
          <w:p w14:paraId="5FF19E44" w14:textId="60DBFF0A" w:rsidR="0000696A" w:rsidRPr="0000696A" w:rsidRDefault="00D367E8" w:rsidP="0000696A">
            <w:pPr>
              <w:cnfStyle w:val="100000000000" w:firstRow="1" w:lastRow="0" w:firstColumn="0" w:lastColumn="0" w:oddVBand="0" w:evenVBand="0" w:oddHBand="0" w:evenHBand="0" w:firstRowFirstColumn="0" w:firstRowLastColumn="0" w:lastRowFirstColumn="0" w:lastRowLastColumn="0"/>
              <w:rPr>
                <w:b w:val="0"/>
                <w:bCs/>
              </w:rPr>
            </w:pPr>
            <w:r>
              <w:rPr>
                <w:bCs/>
              </w:rPr>
              <w:t>Location</w:t>
            </w:r>
          </w:p>
        </w:tc>
      </w:tr>
      <w:tr w:rsidR="0000696A" w:rsidRPr="0000696A" w14:paraId="6A480E89" w14:textId="77777777" w:rsidTr="004E0F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78907C8F" w14:textId="3373EA16" w:rsidR="0000696A" w:rsidRPr="0000696A" w:rsidRDefault="0000696A" w:rsidP="0000696A">
            <w:pPr>
              <w:rPr>
                <w:b w:val="0"/>
                <w:bCs/>
              </w:rPr>
            </w:pPr>
            <w:r w:rsidRPr="0000696A">
              <w:rPr>
                <w:bCs/>
              </w:rPr>
              <w:t>tray</w:t>
            </w:r>
          </w:p>
        </w:tc>
        <w:tc>
          <w:tcPr>
            <w:tcW w:w="6795" w:type="dxa"/>
          </w:tcPr>
          <w:p w14:paraId="5A076F5C" w14:textId="13C3EC9B" w:rsidR="0000696A" w:rsidRPr="0000696A" w:rsidRDefault="0000696A" w:rsidP="0000696A">
            <w:pPr>
              <w:cnfStyle w:val="000000100000" w:firstRow="0" w:lastRow="0" w:firstColumn="0" w:lastColumn="0" w:oddVBand="0" w:evenVBand="0" w:oddHBand="1" w:evenHBand="0" w:firstRowFirstColumn="0" w:firstRowLastColumn="0" w:lastRowFirstColumn="0" w:lastRowLastColumn="0"/>
            </w:pPr>
          </w:p>
        </w:tc>
      </w:tr>
      <w:tr w:rsidR="0000696A" w:rsidRPr="0000696A" w14:paraId="6BC7E49A" w14:textId="77777777" w:rsidTr="004E0F6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6962901C" w14:textId="6FDE50D9" w:rsidR="0000696A" w:rsidRPr="0000696A" w:rsidRDefault="0000696A" w:rsidP="0000696A">
            <w:pPr>
              <w:rPr>
                <w:b w:val="0"/>
                <w:bCs/>
              </w:rPr>
            </w:pPr>
            <w:r w:rsidRPr="0000696A">
              <w:rPr>
                <w:bCs/>
              </w:rPr>
              <w:t>stainless steel plate</w:t>
            </w:r>
          </w:p>
        </w:tc>
        <w:tc>
          <w:tcPr>
            <w:tcW w:w="6795" w:type="dxa"/>
          </w:tcPr>
          <w:p w14:paraId="053F630F" w14:textId="34D612E8" w:rsidR="0000696A" w:rsidRPr="0000696A" w:rsidRDefault="0000696A" w:rsidP="0000696A">
            <w:pPr>
              <w:cnfStyle w:val="000000010000" w:firstRow="0" w:lastRow="0" w:firstColumn="0" w:lastColumn="0" w:oddVBand="0" w:evenVBand="0" w:oddHBand="0" w:evenHBand="1" w:firstRowFirstColumn="0" w:firstRowLastColumn="0" w:lastRowFirstColumn="0" w:lastRowLastColumn="0"/>
            </w:pPr>
          </w:p>
        </w:tc>
      </w:tr>
      <w:tr w:rsidR="0000696A" w:rsidRPr="0000696A" w14:paraId="200596C8" w14:textId="77777777" w:rsidTr="004E0F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6E99E3F3" w14:textId="166CD1D6" w:rsidR="0000696A" w:rsidRPr="0000696A" w:rsidRDefault="00EE2736" w:rsidP="0000696A">
            <w:pPr>
              <w:rPr>
                <w:b w:val="0"/>
                <w:bCs/>
              </w:rPr>
            </w:pPr>
            <w:r>
              <w:rPr>
                <w:bCs/>
              </w:rPr>
              <w:t>frypan</w:t>
            </w:r>
          </w:p>
        </w:tc>
        <w:tc>
          <w:tcPr>
            <w:tcW w:w="6795" w:type="dxa"/>
          </w:tcPr>
          <w:p w14:paraId="20CAD2CC" w14:textId="309DBA96" w:rsidR="0000696A" w:rsidRPr="0000696A" w:rsidRDefault="0000696A" w:rsidP="0000696A">
            <w:pPr>
              <w:cnfStyle w:val="000000100000" w:firstRow="0" w:lastRow="0" w:firstColumn="0" w:lastColumn="0" w:oddVBand="0" w:evenVBand="0" w:oddHBand="1" w:evenHBand="0" w:firstRowFirstColumn="0" w:firstRowLastColumn="0" w:lastRowFirstColumn="0" w:lastRowLastColumn="0"/>
            </w:pPr>
          </w:p>
        </w:tc>
      </w:tr>
      <w:tr w:rsidR="0000696A" w:rsidRPr="0000696A" w14:paraId="6BB64CFE" w14:textId="77777777" w:rsidTr="004E0F6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117632C0" w14:textId="0CF90CAC" w:rsidR="0000696A" w:rsidRPr="0000696A" w:rsidRDefault="002A5DF6" w:rsidP="0000696A">
            <w:pPr>
              <w:rPr>
                <w:b w:val="0"/>
                <w:bCs/>
              </w:rPr>
            </w:pPr>
            <w:r>
              <w:rPr>
                <w:bCs/>
              </w:rPr>
              <w:t xml:space="preserve">butter </w:t>
            </w:r>
            <w:r w:rsidR="0000696A" w:rsidRPr="0000696A">
              <w:rPr>
                <w:bCs/>
              </w:rPr>
              <w:t>knife</w:t>
            </w:r>
          </w:p>
        </w:tc>
        <w:tc>
          <w:tcPr>
            <w:tcW w:w="6795" w:type="dxa"/>
          </w:tcPr>
          <w:p w14:paraId="7E85BD26" w14:textId="730B556F" w:rsidR="0000696A" w:rsidRPr="0000696A" w:rsidRDefault="0000696A" w:rsidP="0000696A">
            <w:pPr>
              <w:cnfStyle w:val="000000010000" w:firstRow="0" w:lastRow="0" w:firstColumn="0" w:lastColumn="0" w:oddVBand="0" w:evenVBand="0" w:oddHBand="0" w:evenHBand="1" w:firstRowFirstColumn="0" w:firstRowLastColumn="0" w:lastRowFirstColumn="0" w:lastRowLastColumn="0"/>
            </w:pPr>
          </w:p>
        </w:tc>
      </w:tr>
      <w:tr w:rsidR="0000696A" w:rsidRPr="0000696A" w14:paraId="35A2D9B5" w14:textId="77777777" w:rsidTr="004E0F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16DB815F" w14:textId="0536900E" w:rsidR="0000696A" w:rsidRPr="0000696A" w:rsidRDefault="0000696A" w:rsidP="0000696A">
            <w:pPr>
              <w:rPr>
                <w:b w:val="0"/>
                <w:bCs/>
              </w:rPr>
            </w:pPr>
            <w:r w:rsidRPr="0000696A">
              <w:rPr>
                <w:bCs/>
              </w:rPr>
              <w:t>measuring spoons</w:t>
            </w:r>
          </w:p>
        </w:tc>
        <w:tc>
          <w:tcPr>
            <w:tcW w:w="6795" w:type="dxa"/>
          </w:tcPr>
          <w:p w14:paraId="7DFEDE4B" w14:textId="4586AF34" w:rsidR="0000696A" w:rsidRPr="0000696A" w:rsidRDefault="0000696A" w:rsidP="0000696A">
            <w:pPr>
              <w:cnfStyle w:val="000000100000" w:firstRow="0" w:lastRow="0" w:firstColumn="0" w:lastColumn="0" w:oddVBand="0" w:evenVBand="0" w:oddHBand="1" w:evenHBand="0" w:firstRowFirstColumn="0" w:firstRowLastColumn="0" w:lastRowFirstColumn="0" w:lastRowLastColumn="0"/>
            </w:pPr>
          </w:p>
        </w:tc>
      </w:tr>
      <w:tr w:rsidR="0000696A" w:rsidRPr="0000696A" w14:paraId="415C3461" w14:textId="77777777" w:rsidTr="004E0F6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4386D556" w14:textId="5C6CA9F9" w:rsidR="0000696A" w:rsidRPr="0000696A" w:rsidRDefault="00E82C20" w:rsidP="0000696A">
            <w:pPr>
              <w:rPr>
                <w:b w:val="0"/>
                <w:bCs/>
              </w:rPr>
            </w:pPr>
            <w:r>
              <w:rPr>
                <w:bCs/>
              </w:rPr>
              <w:t>serving plate</w:t>
            </w:r>
          </w:p>
        </w:tc>
        <w:tc>
          <w:tcPr>
            <w:tcW w:w="6795" w:type="dxa"/>
          </w:tcPr>
          <w:p w14:paraId="26B32341" w14:textId="7627EBDF" w:rsidR="0000696A" w:rsidRPr="0000696A" w:rsidRDefault="0000696A" w:rsidP="0000696A">
            <w:pPr>
              <w:cnfStyle w:val="000000010000" w:firstRow="0" w:lastRow="0" w:firstColumn="0" w:lastColumn="0" w:oddVBand="0" w:evenVBand="0" w:oddHBand="0" w:evenHBand="1" w:firstRowFirstColumn="0" w:firstRowLastColumn="0" w:lastRowFirstColumn="0" w:lastRowLastColumn="0"/>
            </w:pPr>
          </w:p>
        </w:tc>
      </w:tr>
      <w:tr w:rsidR="0000696A" w:rsidRPr="0000696A" w14:paraId="58245D4D" w14:textId="77777777" w:rsidTr="004E0F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095236D2" w14:textId="354E4DBE" w:rsidR="0000696A" w:rsidRPr="0000696A" w:rsidRDefault="0000696A" w:rsidP="0000696A">
            <w:pPr>
              <w:rPr>
                <w:b w:val="0"/>
                <w:bCs/>
              </w:rPr>
            </w:pPr>
            <w:r w:rsidRPr="0000696A">
              <w:rPr>
                <w:bCs/>
              </w:rPr>
              <w:t>spatula</w:t>
            </w:r>
          </w:p>
        </w:tc>
        <w:tc>
          <w:tcPr>
            <w:tcW w:w="6795" w:type="dxa"/>
          </w:tcPr>
          <w:p w14:paraId="320DD801" w14:textId="3D1A25F8" w:rsidR="0000696A" w:rsidRPr="0000696A" w:rsidRDefault="0000696A" w:rsidP="0000696A">
            <w:pPr>
              <w:cnfStyle w:val="000000100000" w:firstRow="0" w:lastRow="0" w:firstColumn="0" w:lastColumn="0" w:oddVBand="0" w:evenVBand="0" w:oddHBand="1" w:evenHBand="0" w:firstRowFirstColumn="0" w:firstRowLastColumn="0" w:lastRowFirstColumn="0" w:lastRowLastColumn="0"/>
            </w:pPr>
          </w:p>
        </w:tc>
      </w:tr>
      <w:tr w:rsidR="0000696A" w:rsidRPr="0000696A" w14:paraId="31F78DF3" w14:textId="77777777" w:rsidTr="004E0F64">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776957AE" w14:textId="383043FB" w:rsidR="0000696A" w:rsidRPr="0000696A" w:rsidRDefault="0000696A" w:rsidP="0000696A">
            <w:pPr>
              <w:rPr>
                <w:b w:val="0"/>
                <w:bCs/>
              </w:rPr>
            </w:pPr>
            <w:r w:rsidRPr="0000696A">
              <w:rPr>
                <w:bCs/>
              </w:rPr>
              <w:t>small bowls</w:t>
            </w:r>
          </w:p>
        </w:tc>
        <w:tc>
          <w:tcPr>
            <w:tcW w:w="6795" w:type="dxa"/>
          </w:tcPr>
          <w:p w14:paraId="1F5599BC" w14:textId="0DA47759" w:rsidR="0000696A" w:rsidRPr="0000696A" w:rsidRDefault="0000696A" w:rsidP="0000696A">
            <w:pPr>
              <w:cnfStyle w:val="000000010000" w:firstRow="0" w:lastRow="0" w:firstColumn="0" w:lastColumn="0" w:oddVBand="0" w:evenVBand="0" w:oddHBand="0" w:evenHBand="1" w:firstRowFirstColumn="0" w:firstRowLastColumn="0" w:lastRowFirstColumn="0" w:lastRowLastColumn="0"/>
            </w:pPr>
          </w:p>
        </w:tc>
      </w:tr>
      <w:tr w:rsidR="0000696A" w:rsidRPr="0000696A" w14:paraId="7E987798" w14:textId="77777777" w:rsidTr="004E0F6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20" w:type="dxa"/>
            <w:hideMark/>
          </w:tcPr>
          <w:p w14:paraId="010D7627" w14:textId="04F1B859" w:rsidR="0000696A" w:rsidRPr="0000696A" w:rsidRDefault="008637A1" w:rsidP="0000696A">
            <w:pPr>
              <w:rPr>
                <w:b w:val="0"/>
                <w:bCs/>
              </w:rPr>
            </w:pPr>
            <w:r>
              <w:rPr>
                <w:bCs/>
              </w:rPr>
              <w:t>whisk</w:t>
            </w:r>
          </w:p>
        </w:tc>
        <w:tc>
          <w:tcPr>
            <w:tcW w:w="6795" w:type="dxa"/>
          </w:tcPr>
          <w:p w14:paraId="7C7A6598" w14:textId="157218F4" w:rsidR="0000696A" w:rsidRPr="0000696A" w:rsidRDefault="0000696A" w:rsidP="0000696A">
            <w:pPr>
              <w:cnfStyle w:val="000000100000" w:firstRow="0" w:lastRow="0" w:firstColumn="0" w:lastColumn="0" w:oddVBand="0" w:evenVBand="0" w:oddHBand="1" w:evenHBand="0" w:firstRowFirstColumn="0" w:firstRowLastColumn="0" w:lastRowFirstColumn="0" w:lastRowLastColumn="0"/>
            </w:pPr>
          </w:p>
        </w:tc>
      </w:tr>
    </w:tbl>
    <w:p w14:paraId="308B104C" w14:textId="77777777" w:rsidR="005B0CFF" w:rsidRDefault="005B0CFF">
      <w:pPr>
        <w:suppressAutoHyphens w:val="0"/>
        <w:spacing w:before="0" w:after="160" w:line="259" w:lineRule="auto"/>
        <w:rPr>
          <w:rStyle w:val="Strong"/>
        </w:rPr>
      </w:pPr>
      <w:r>
        <w:rPr>
          <w:rStyle w:val="Strong"/>
        </w:rPr>
        <w:br w:type="page"/>
      </w:r>
    </w:p>
    <w:p w14:paraId="61FD031B" w14:textId="00B43279" w:rsidR="005B0CFF" w:rsidRDefault="005B0CFF" w:rsidP="005B0CFF">
      <w:pPr>
        <w:pStyle w:val="Heading3"/>
      </w:pPr>
      <w:bookmarkStart w:id="25" w:name="_Toc198133202"/>
      <w:r>
        <w:lastRenderedPageBreak/>
        <w:t xml:space="preserve">Evaluate – </w:t>
      </w:r>
      <w:r w:rsidR="00345F1D">
        <w:t>f</w:t>
      </w:r>
      <w:r>
        <w:t>olded eggs</w:t>
      </w:r>
      <w:bookmarkEnd w:id="25"/>
    </w:p>
    <w:p w14:paraId="4FFD09C1" w14:textId="7CCE4FB2" w:rsidR="00FA6F39" w:rsidRDefault="00FA6F39" w:rsidP="00906DC2">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4E0F64">
        <w:t xml:space="preserve">5 </w:t>
      </w:r>
      <w:r>
        <w:t xml:space="preserve">senses regarding what you have prepared. Remember </w:t>
      </w:r>
      <w:r w:rsidR="004E0F64">
        <w:t>–</w:t>
      </w:r>
      <w:r>
        <w:t xml:space="preserve"> taste, smell, sight, touch and sound.</w:t>
      </w:r>
    </w:p>
    <w:p w14:paraId="3787AC61" w14:textId="3B63F75F" w:rsidR="00063685" w:rsidRDefault="00063685" w:rsidP="005B0CFF">
      <w:pPr>
        <w:suppressAutoHyphens w:val="0"/>
        <w:spacing w:before="0" w:after="160" w:line="259" w:lineRule="auto"/>
      </w:pPr>
      <w:r>
        <w:rPr>
          <w:noProof/>
        </w:rPr>
        <w:drawing>
          <wp:inline distT="0" distB="0" distL="0" distR="0" wp14:anchorId="0515B87A" wp14:editId="194836A2">
            <wp:extent cx="6007100" cy="6985000"/>
            <wp:effectExtent l="0" t="0" r="0" b="6350"/>
            <wp:docPr id="1685722474" name="Picture 20"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22474" name="Picture 20"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044022" cy="7027933"/>
                    </a:xfrm>
                    <a:prstGeom prst="rect">
                      <a:avLst/>
                    </a:prstGeom>
                  </pic:spPr>
                </pic:pic>
              </a:graphicData>
            </a:graphic>
          </wp:inline>
        </w:drawing>
      </w:r>
    </w:p>
    <w:p w14:paraId="7141B4AF" w14:textId="6C5A023F" w:rsidR="002D32A5" w:rsidRPr="00596316" w:rsidRDefault="00CB2DA5" w:rsidP="00596316">
      <w:pPr>
        <w:pStyle w:val="Heading2"/>
      </w:pPr>
      <w:r w:rsidRPr="00255147">
        <w:rPr>
          <w:rStyle w:val="Strong"/>
        </w:rPr>
        <w:br w:type="page"/>
      </w:r>
      <w:bookmarkStart w:id="26" w:name="_Toc198133203"/>
      <w:r w:rsidR="00385AC5" w:rsidRPr="00596316">
        <w:lastRenderedPageBreak/>
        <w:t xml:space="preserve">Cloud </w:t>
      </w:r>
      <w:r w:rsidR="00345F1D" w:rsidRPr="00596316">
        <w:t>e</w:t>
      </w:r>
      <w:r w:rsidR="00385AC5" w:rsidRPr="00596316">
        <w:t>ggs</w:t>
      </w:r>
      <w:bookmarkEnd w:id="26"/>
    </w:p>
    <w:p w14:paraId="0DCB0532" w14:textId="505E6CF7" w:rsidR="00AD6BF2" w:rsidRPr="00AD6BF2" w:rsidRDefault="00AB2F73" w:rsidP="004E0F64">
      <w:pPr>
        <w:pStyle w:val="FeatureBox2"/>
      </w:pPr>
      <w:r>
        <w:t xml:space="preserve">A demonstration should be provided to students on how to </w:t>
      </w:r>
      <w:r w:rsidR="003C35A9">
        <w:t>beat</w:t>
      </w:r>
      <w:r>
        <w:t xml:space="preserve"> egg whites</w:t>
      </w:r>
      <w:r w:rsidR="003C35A9">
        <w:t xml:space="preserve"> to different </w:t>
      </w:r>
      <w:r w:rsidR="00364AB7">
        <w:t>levels of peak using an electric mixer</w:t>
      </w:r>
      <w:r>
        <w:t xml:space="preserve">. </w:t>
      </w:r>
      <w:r w:rsidR="00AB5DFF">
        <w:t>Refer to experiment below.</w:t>
      </w:r>
      <w:r w:rsidR="00685BA6">
        <w:rPr>
          <w:noProof/>
        </w:rPr>
        <w:drawing>
          <wp:anchor distT="0" distB="0" distL="114300" distR="114300" simplePos="0" relativeHeight="251658244" behindDoc="0" locked="0" layoutInCell="1" allowOverlap="1" wp14:anchorId="67E88ECB" wp14:editId="576D86B9">
            <wp:simplePos x="0" y="0"/>
            <wp:positionH relativeFrom="margin">
              <wp:align>right</wp:align>
            </wp:positionH>
            <wp:positionV relativeFrom="margin">
              <wp:posOffset>1706880</wp:posOffset>
            </wp:positionV>
            <wp:extent cx="2017395" cy="2218690"/>
            <wp:effectExtent l="0" t="0" r="1905" b="0"/>
            <wp:wrapSquare wrapText="bothSides"/>
            <wp:docPr id="847658287" name="Picture 44" descr="A plate with a cloud egg on a piece of toast. A cloud egg is the white separated from the yolk, with the white beaten to a stiff peak, baked and then the yolk placed on top of the white to bake furth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658287" name="Picture 44" descr="A plate with a cloud egg on a piece of toast. A cloud egg is the white separated from the yolk, with the white beaten to a stiff peak, baked and then the yolk placed on top of the white to bake further.&#10;&#10;"/>
                    <pic:cNvPicPr/>
                  </pic:nvPicPr>
                  <pic:blipFill>
                    <a:blip r:embed="rId33">
                      <a:extLst>
                        <a:ext uri="{28A0092B-C50C-407E-A947-70E740481C1C}">
                          <a14:useLocalDpi xmlns:a14="http://schemas.microsoft.com/office/drawing/2010/main" val="0"/>
                        </a:ext>
                      </a:extLst>
                    </a:blip>
                    <a:stretch>
                      <a:fillRect/>
                    </a:stretch>
                  </pic:blipFill>
                  <pic:spPr>
                    <a:xfrm>
                      <a:off x="0" y="0"/>
                      <a:ext cx="2017395" cy="2218690"/>
                    </a:xfrm>
                    <a:prstGeom prst="rect">
                      <a:avLst/>
                    </a:prstGeom>
                  </pic:spPr>
                </pic:pic>
              </a:graphicData>
            </a:graphic>
            <wp14:sizeRelH relativeFrom="margin">
              <wp14:pctWidth>0</wp14:pctWidth>
            </wp14:sizeRelH>
            <wp14:sizeRelV relativeFrom="margin">
              <wp14:pctHeight>0</wp14:pctHeight>
            </wp14:sizeRelV>
          </wp:anchor>
        </w:drawing>
      </w:r>
    </w:p>
    <w:p w14:paraId="391E67FB" w14:textId="4CC88657" w:rsidR="002D32A5" w:rsidRDefault="002D32A5" w:rsidP="002D32A5">
      <w:r>
        <w:t>Serves 2</w:t>
      </w:r>
    </w:p>
    <w:p w14:paraId="73F29165" w14:textId="4798A5EA" w:rsidR="002D32A5" w:rsidRDefault="002D32A5" w:rsidP="002D32A5">
      <w:pPr>
        <w:rPr>
          <w:rStyle w:val="Strong"/>
        </w:rPr>
      </w:pPr>
      <w:r w:rsidRPr="002D32A5">
        <w:rPr>
          <w:rStyle w:val="Strong"/>
        </w:rPr>
        <w:t>Ingredients</w:t>
      </w:r>
    </w:p>
    <w:p w14:paraId="2BAADA5B" w14:textId="2009E953" w:rsidR="002D32A5" w:rsidRPr="00A721A8" w:rsidRDefault="00A721A8" w:rsidP="00A721A8">
      <w:pPr>
        <w:rPr>
          <w:rStyle w:val="Strong"/>
          <w:b w:val="0"/>
          <w:bCs w:val="0"/>
        </w:rPr>
      </w:pPr>
      <w:r w:rsidRPr="00A721A8">
        <w:rPr>
          <w:rStyle w:val="Strong"/>
          <w:b w:val="0"/>
          <w:bCs w:val="0"/>
        </w:rPr>
        <w:t>2 eggs</w:t>
      </w:r>
    </w:p>
    <w:p w14:paraId="2C4106D2" w14:textId="0FEA12FD" w:rsidR="00A721A8" w:rsidRPr="00A721A8" w:rsidRDefault="00A721A8" w:rsidP="00A721A8">
      <w:pPr>
        <w:rPr>
          <w:rStyle w:val="Strong"/>
          <w:b w:val="0"/>
          <w:bCs w:val="0"/>
        </w:rPr>
      </w:pPr>
      <w:r w:rsidRPr="00A721A8">
        <w:rPr>
          <w:rStyle w:val="Strong"/>
          <w:b w:val="0"/>
          <w:bCs w:val="0"/>
        </w:rPr>
        <w:t>Salt and pepper</w:t>
      </w:r>
    </w:p>
    <w:p w14:paraId="450A2AA1" w14:textId="237D7035" w:rsidR="00A721A8" w:rsidRDefault="00A721A8" w:rsidP="00A721A8">
      <w:pPr>
        <w:rPr>
          <w:rStyle w:val="Strong"/>
          <w:b w:val="0"/>
          <w:bCs w:val="0"/>
        </w:rPr>
      </w:pPr>
      <w:r w:rsidRPr="00A721A8">
        <w:rPr>
          <w:rStyle w:val="Strong"/>
          <w:b w:val="0"/>
          <w:bCs w:val="0"/>
        </w:rPr>
        <w:t>1 tablespoon grated parmesan cheese</w:t>
      </w:r>
    </w:p>
    <w:p w14:paraId="7175ED0E" w14:textId="6CE133B2" w:rsidR="00A721A8" w:rsidRDefault="00A721A8" w:rsidP="00A721A8">
      <w:pPr>
        <w:rPr>
          <w:rStyle w:val="Strong"/>
        </w:rPr>
      </w:pPr>
      <w:r w:rsidRPr="00A721A8">
        <w:rPr>
          <w:rStyle w:val="Strong"/>
        </w:rPr>
        <w:t>Method</w:t>
      </w:r>
    </w:p>
    <w:p w14:paraId="2655D777" w14:textId="37BB5A89" w:rsidR="00A721A8" w:rsidRPr="00656480" w:rsidRDefault="004D7582" w:rsidP="00CC46FD">
      <w:pPr>
        <w:pStyle w:val="ListNumber"/>
        <w:numPr>
          <w:ilvl w:val="0"/>
          <w:numId w:val="19"/>
        </w:numPr>
        <w:rPr>
          <w:rStyle w:val="Strong"/>
          <w:b w:val="0"/>
          <w:bCs w:val="0"/>
        </w:rPr>
      </w:pPr>
      <w:r w:rsidRPr="00656480">
        <w:rPr>
          <w:rStyle w:val="Strong"/>
          <w:b w:val="0"/>
          <w:bCs w:val="0"/>
        </w:rPr>
        <w:t>Preheat your oven to 180°</w:t>
      </w:r>
      <w:r w:rsidR="00B97B8B">
        <w:rPr>
          <w:rStyle w:val="Strong"/>
          <w:b w:val="0"/>
          <w:bCs w:val="0"/>
        </w:rPr>
        <w:t xml:space="preserve"> Celsius</w:t>
      </w:r>
      <w:r w:rsidR="00BE496E" w:rsidRPr="00656480">
        <w:rPr>
          <w:rStyle w:val="Strong"/>
          <w:b w:val="0"/>
          <w:bCs w:val="0"/>
        </w:rPr>
        <w:t>.</w:t>
      </w:r>
      <w:r w:rsidR="002A0806" w:rsidRPr="00656480">
        <w:rPr>
          <w:rStyle w:val="Strong"/>
          <w:b w:val="0"/>
          <w:bCs w:val="0"/>
        </w:rPr>
        <w:t xml:space="preserve"> Lin</w:t>
      </w:r>
      <w:r w:rsidR="002766CB" w:rsidRPr="00656480">
        <w:rPr>
          <w:rStyle w:val="Strong"/>
          <w:b w:val="0"/>
          <w:bCs w:val="0"/>
        </w:rPr>
        <w:t>e an oven tray with baking paper.</w:t>
      </w:r>
    </w:p>
    <w:p w14:paraId="704A0777" w14:textId="2A53E8B5" w:rsidR="00BE496E" w:rsidRPr="00C33EC0" w:rsidRDefault="00BE496E" w:rsidP="00656480">
      <w:pPr>
        <w:pStyle w:val="ListNumber"/>
        <w:rPr>
          <w:rStyle w:val="Strong"/>
          <w:b w:val="0"/>
          <w:bCs w:val="0"/>
        </w:rPr>
      </w:pPr>
      <w:r w:rsidRPr="00C33EC0">
        <w:rPr>
          <w:rStyle w:val="Strong"/>
          <w:b w:val="0"/>
          <w:bCs w:val="0"/>
        </w:rPr>
        <w:t>Crack and separate both eggs</w:t>
      </w:r>
      <w:r w:rsidR="00493494" w:rsidRPr="00C33EC0">
        <w:rPr>
          <w:rStyle w:val="Strong"/>
          <w:b w:val="0"/>
          <w:bCs w:val="0"/>
        </w:rPr>
        <w:t>. Place egg whites into a clean, medium</w:t>
      </w:r>
      <w:r w:rsidR="004E0F64">
        <w:rPr>
          <w:rStyle w:val="Strong"/>
          <w:b w:val="0"/>
          <w:bCs w:val="0"/>
        </w:rPr>
        <w:t>-</w:t>
      </w:r>
      <w:r w:rsidR="00493494" w:rsidRPr="00C33EC0">
        <w:rPr>
          <w:rStyle w:val="Strong"/>
          <w:b w:val="0"/>
          <w:bCs w:val="0"/>
        </w:rPr>
        <w:t>sized glass bowl.</w:t>
      </w:r>
      <w:r w:rsidRPr="00C33EC0">
        <w:rPr>
          <w:rStyle w:val="Strong"/>
          <w:b w:val="0"/>
          <w:bCs w:val="0"/>
        </w:rPr>
        <w:t xml:space="preserve"> </w:t>
      </w:r>
      <w:r w:rsidR="00493494" w:rsidRPr="00C33EC0">
        <w:rPr>
          <w:rStyle w:val="Strong"/>
          <w:b w:val="0"/>
          <w:bCs w:val="0"/>
        </w:rPr>
        <w:t>B</w:t>
      </w:r>
      <w:r w:rsidRPr="00C33EC0">
        <w:rPr>
          <w:rStyle w:val="Strong"/>
          <w:b w:val="0"/>
          <w:bCs w:val="0"/>
        </w:rPr>
        <w:t>e</w:t>
      </w:r>
      <w:r w:rsidR="00493494" w:rsidRPr="00C33EC0">
        <w:rPr>
          <w:rStyle w:val="Strong"/>
          <w:b w:val="0"/>
          <w:bCs w:val="0"/>
        </w:rPr>
        <w:t xml:space="preserve"> </w:t>
      </w:r>
      <w:r w:rsidRPr="00C33EC0">
        <w:rPr>
          <w:rStyle w:val="Strong"/>
          <w:b w:val="0"/>
          <w:bCs w:val="0"/>
        </w:rPr>
        <w:t>careful not to damage the yolks</w:t>
      </w:r>
      <w:r w:rsidR="00493494" w:rsidRPr="00C33EC0">
        <w:rPr>
          <w:rStyle w:val="Strong"/>
          <w:b w:val="0"/>
          <w:bCs w:val="0"/>
        </w:rPr>
        <w:t>.</w:t>
      </w:r>
    </w:p>
    <w:p w14:paraId="4440B5A8" w14:textId="67E49179" w:rsidR="00493494" w:rsidRPr="00C33EC0" w:rsidRDefault="003054FF" w:rsidP="00656480">
      <w:pPr>
        <w:pStyle w:val="ListNumber"/>
        <w:rPr>
          <w:rStyle w:val="Strong"/>
          <w:b w:val="0"/>
          <w:bCs w:val="0"/>
        </w:rPr>
      </w:pPr>
      <w:r w:rsidRPr="00C33EC0">
        <w:rPr>
          <w:rStyle w:val="Strong"/>
          <w:b w:val="0"/>
          <w:bCs w:val="0"/>
        </w:rPr>
        <w:t>Using an electric mixer, beat the egg whites until stiff peaks form.</w:t>
      </w:r>
    </w:p>
    <w:p w14:paraId="7DCA6586" w14:textId="544EDA64" w:rsidR="00BA7FB8" w:rsidRPr="00C33EC0" w:rsidRDefault="002A0806" w:rsidP="00656480">
      <w:pPr>
        <w:pStyle w:val="ListNumber"/>
        <w:rPr>
          <w:rStyle w:val="Strong"/>
          <w:b w:val="0"/>
          <w:bCs w:val="0"/>
        </w:rPr>
      </w:pPr>
      <w:r w:rsidRPr="00C33EC0">
        <w:rPr>
          <w:rStyle w:val="Strong"/>
          <w:b w:val="0"/>
          <w:bCs w:val="0"/>
        </w:rPr>
        <w:t xml:space="preserve">Gently fold the </w:t>
      </w:r>
      <w:r w:rsidR="00BA7FB8" w:rsidRPr="00C33EC0">
        <w:rPr>
          <w:rStyle w:val="Strong"/>
          <w:b w:val="0"/>
          <w:bCs w:val="0"/>
        </w:rPr>
        <w:t xml:space="preserve">salt, pepper and parmesan </w:t>
      </w:r>
      <w:r w:rsidRPr="00C33EC0">
        <w:rPr>
          <w:rStyle w:val="Strong"/>
          <w:b w:val="0"/>
          <w:bCs w:val="0"/>
        </w:rPr>
        <w:t>in</w:t>
      </w:r>
      <w:r w:rsidR="00BA7FB8" w:rsidRPr="00C33EC0">
        <w:rPr>
          <w:rStyle w:val="Strong"/>
          <w:b w:val="0"/>
          <w:bCs w:val="0"/>
        </w:rPr>
        <w:t>to the egg whites.</w:t>
      </w:r>
    </w:p>
    <w:p w14:paraId="1F4BAC14" w14:textId="5A913CFA" w:rsidR="002766CB" w:rsidRPr="00C33EC0" w:rsidRDefault="00017BE6" w:rsidP="00656480">
      <w:pPr>
        <w:pStyle w:val="ListNumber"/>
        <w:rPr>
          <w:rStyle w:val="Strong"/>
          <w:b w:val="0"/>
          <w:bCs w:val="0"/>
        </w:rPr>
      </w:pPr>
      <w:r>
        <w:rPr>
          <w:rStyle w:val="Strong"/>
          <w:b w:val="0"/>
          <w:bCs w:val="0"/>
        </w:rPr>
        <w:t>Move</w:t>
      </w:r>
      <w:r w:rsidR="002766CB" w:rsidRPr="00C33EC0">
        <w:rPr>
          <w:rStyle w:val="Strong"/>
          <w:b w:val="0"/>
          <w:bCs w:val="0"/>
        </w:rPr>
        <w:t xml:space="preserve"> the whipped egg white mixture</w:t>
      </w:r>
      <w:r w:rsidR="00643BCD" w:rsidRPr="00C33EC0">
        <w:rPr>
          <w:rStyle w:val="Strong"/>
          <w:b w:val="0"/>
          <w:bCs w:val="0"/>
        </w:rPr>
        <w:t xml:space="preserve"> onto the tray, forming 2 cloud shapes. Use a spoon to create an indent</w:t>
      </w:r>
      <w:r w:rsidR="00604AA7" w:rsidRPr="00C33EC0">
        <w:rPr>
          <w:rStyle w:val="Strong"/>
          <w:b w:val="0"/>
          <w:bCs w:val="0"/>
        </w:rPr>
        <w:t xml:space="preserve"> on the centre top of the egg white clouds. </w:t>
      </w:r>
      <w:r w:rsidR="00CD398F" w:rsidRPr="00C33EC0">
        <w:rPr>
          <w:rStyle w:val="Strong"/>
          <w:b w:val="0"/>
          <w:bCs w:val="0"/>
        </w:rPr>
        <w:t>Bake in the preheated oven for 5 minutes.</w:t>
      </w:r>
    </w:p>
    <w:p w14:paraId="23B5CC54" w14:textId="6C2444F1" w:rsidR="00573937" w:rsidRPr="00C33EC0" w:rsidRDefault="00573937" w:rsidP="00656480">
      <w:pPr>
        <w:pStyle w:val="ListNumber"/>
        <w:rPr>
          <w:rStyle w:val="Strong"/>
          <w:b w:val="0"/>
          <w:bCs w:val="0"/>
        </w:rPr>
      </w:pPr>
      <w:r w:rsidRPr="00C33EC0">
        <w:rPr>
          <w:rStyle w:val="Strong"/>
          <w:b w:val="0"/>
          <w:bCs w:val="0"/>
        </w:rPr>
        <w:t>Carefully remove your partially</w:t>
      </w:r>
      <w:r w:rsidR="00A11B78">
        <w:rPr>
          <w:rStyle w:val="Strong"/>
          <w:b w:val="0"/>
          <w:bCs w:val="0"/>
        </w:rPr>
        <w:t>-</w:t>
      </w:r>
      <w:r w:rsidRPr="00C33EC0">
        <w:rPr>
          <w:rStyle w:val="Strong"/>
          <w:b w:val="0"/>
          <w:bCs w:val="0"/>
        </w:rPr>
        <w:t>baked clouds from the oven and place the egg yolks into the indent in the cloud. Bake for a further 3</w:t>
      </w:r>
      <w:r w:rsidR="00A11B78">
        <w:rPr>
          <w:rStyle w:val="Strong"/>
          <w:b w:val="0"/>
          <w:bCs w:val="0"/>
        </w:rPr>
        <w:t>–</w:t>
      </w:r>
      <w:r w:rsidRPr="00C33EC0">
        <w:rPr>
          <w:rStyle w:val="Strong"/>
          <w:b w:val="0"/>
          <w:bCs w:val="0"/>
        </w:rPr>
        <w:t>4 minutes</w:t>
      </w:r>
      <w:r w:rsidR="00A11B78">
        <w:rPr>
          <w:rStyle w:val="Strong"/>
          <w:b w:val="0"/>
          <w:bCs w:val="0"/>
        </w:rPr>
        <w:t>.</w:t>
      </w:r>
    </w:p>
    <w:p w14:paraId="0F76EABB" w14:textId="0C0F41C0" w:rsidR="00951812" w:rsidRDefault="007F7607" w:rsidP="00656480">
      <w:pPr>
        <w:pStyle w:val="ListNumber"/>
        <w:rPr>
          <w:rStyle w:val="Strong"/>
          <w:b w:val="0"/>
          <w:bCs w:val="0"/>
        </w:rPr>
      </w:pPr>
      <w:r w:rsidRPr="00C33EC0">
        <w:rPr>
          <w:rStyle w:val="Strong"/>
          <w:b w:val="0"/>
          <w:bCs w:val="0"/>
        </w:rPr>
        <w:t>Serve your egg cloud on a piece of hot buttered toast.</w:t>
      </w:r>
    </w:p>
    <w:p w14:paraId="3F8DB3C6" w14:textId="7F02D127" w:rsidR="00B90E29" w:rsidRDefault="00B90E29" w:rsidP="00653B76">
      <w:pPr>
        <w:pStyle w:val="FeatureBox"/>
        <w:rPr>
          <w:rStyle w:val="Strong"/>
          <w:b w:val="0"/>
          <w:bCs w:val="0"/>
        </w:rPr>
      </w:pPr>
      <w:r>
        <w:rPr>
          <w:rStyle w:val="Strong"/>
          <w:b w:val="0"/>
          <w:bCs w:val="0"/>
        </w:rPr>
        <w:t>Method of cooking</w:t>
      </w:r>
      <w:r w:rsidR="00573668">
        <w:rPr>
          <w:rStyle w:val="Strong"/>
          <w:b w:val="0"/>
          <w:bCs w:val="0"/>
        </w:rPr>
        <w:t>:</w:t>
      </w:r>
    </w:p>
    <w:p w14:paraId="7FDE4CCC" w14:textId="0E353881" w:rsidR="004A4DC5" w:rsidRDefault="004A4DC5">
      <w:pPr>
        <w:suppressAutoHyphens w:val="0"/>
        <w:spacing w:before="0" w:after="160" w:line="259" w:lineRule="auto"/>
        <w:rPr>
          <w:rStyle w:val="Strong"/>
          <w:b w:val="0"/>
          <w:bCs w:val="0"/>
        </w:rPr>
      </w:pPr>
      <w:r>
        <w:rPr>
          <w:rStyle w:val="Strong"/>
          <w:b w:val="0"/>
          <w:bCs w:val="0"/>
        </w:rPr>
        <w:br w:type="page"/>
      </w:r>
    </w:p>
    <w:p w14:paraId="2F4A5B57" w14:textId="28F481FA" w:rsidR="00E02D27" w:rsidRDefault="00E02D27" w:rsidP="004908E3">
      <w:pPr>
        <w:pStyle w:val="Heading3"/>
      </w:pPr>
      <w:bookmarkStart w:id="27" w:name="_Toc198133204"/>
      <w:r>
        <w:lastRenderedPageBreak/>
        <w:t>Cloud eggs check</w:t>
      </w:r>
      <w:r w:rsidR="007B7E61">
        <w:t xml:space="preserve"> </w:t>
      </w:r>
      <w:r w:rsidR="00B459A8">
        <w:t>–</w:t>
      </w:r>
      <w:r w:rsidR="007B7E61">
        <w:t xml:space="preserve"> </w:t>
      </w:r>
      <w:r w:rsidR="00345F1D">
        <w:t>a</w:t>
      </w:r>
      <w:r>
        <w:t>eration</w:t>
      </w:r>
      <w:r w:rsidR="00B459A8">
        <w:t>/leavening</w:t>
      </w:r>
      <w:r>
        <w:t xml:space="preserve"> </w:t>
      </w:r>
      <w:r w:rsidR="0016033B">
        <w:t>‘</w:t>
      </w:r>
      <w:r w:rsidR="00345F1D">
        <w:t>e</w:t>
      </w:r>
      <w:r w:rsidR="0016033B">
        <w:t>gg-s</w:t>
      </w:r>
      <w:r>
        <w:t>periment</w:t>
      </w:r>
      <w:r w:rsidR="0016033B">
        <w:t>’</w:t>
      </w:r>
      <w:bookmarkEnd w:id="27"/>
    </w:p>
    <w:p w14:paraId="48E1ECCD" w14:textId="77777777" w:rsidR="007E5792" w:rsidRDefault="007E5792" w:rsidP="007E5792">
      <w:pPr>
        <w:rPr>
          <w:rStyle w:val="Strong"/>
        </w:rPr>
      </w:pPr>
      <w:r w:rsidRPr="53C0E2CC">
        <w:rPr>
          <w:rStyle w:val="Strong"/>
        </w:rPr>
        <w:t>Question</w:t>
      </w:r>
    </w:p>
    <w:p w14:paraId="1E465967" w14:textId="77777777" w:rsidR="007E5792" w:rsidRDefault="007E5792" w:rsidP="007E5792">
      <w:r>
        <w:t>How does egg white change the longer it is beaten?</w:t>
      </w:r>
    </w:p>
    <w:p w14:paraId="0BE09199" w14:textId="77777777" w:rsidR="007E5792" w:rsidRDefault="007E5792" w:rsidP="007E5792">
      <w:pPr>
        <w:rPr>
          <w:rStyle w:val="Strong"/>
        </w:rPr>
      </w:pPr>
      <w:r w:rsidRPr="53C0E2CC">
        <w:rPr>
          <w:rStyle w:val="Strong"/>
        </w:rPr>
        <w:t>Materials/ingredients</w:t>
      </w:r>
    </w:p>
    <w:p w14:paraId="413E5181" w14:textId="77777777" w:rsidR="007E5792" w:rsidRDefault="007E5792" w:rsidP="007E5792">
      <w:r>
        <w:t>Electric hand beater</w:t>
      </w:r>
    </w:p>
    <w:p w14:paraId="0EC9A12D" w14:textId="77777777" w:rsidR="007E5792" w:rsidRDefault="007E5792" w:rsidP="007E5792">
      <w:r>
        <w:t>3 egg whites</w:t>
      </w:r>
    </w:p>
    <w:p w14:paraId="6838F09F" w14:textId="77777777" w:rsidR="007E5792" w:rsidRDefault="007E5792" w:rsidP="007E5792">
      <w:r>
        <w:t>3 bowls</w:t>
      </w:r>
    </w:p>
    <w:p w14:paraId="550EAD26" w14:textId="77777777" w:rsidR="0040673F" w:rsidRDefault="0040673F" w:rsidP="0040673F">
      <w:pPr>
        <w:rPr>
          <w:rStyle w:val="Strong"/>
        </w:rPr>
      </w:pPr>
      <w:r w:rsidRPr="53C0E2CC">
        <w:rPr>
          <w:rStyle w:val="Strong"/>
        </w:rPr>
        <w:t>Method</w:t>
      </w:r>
    </w:p>
    <w:p w14:paraId="2F156B3D" w14:textId="77777777" w:rsidR="0040673F" w:rsidRDefault="0040673F" w:rsidP="00A11B78">
      <w:pPr>
        <w:pStyle w:val="ListNumber"/>
        <w:numPr>
          <w:ilvl w:val="0"/>
          <w:numId w:val="50"/>
        </w:numPr>
      </w:pPr>
      <w:r>
        <w:t>Beat egg white to a soft peak. Time this and observe the texture.</w:t>
      </w:r>
    </w:p>
    <w:p w14:paraId="63BFD43B" w14:textId="77777777" w:rsidR="0040673F" w:rsidRDefault="0040673F" w:rsidP="3EC72FB4">
      <w:pPr>
        <w:pStyle w:val="ListNumber"/>
      </w:pPr>
      <w:r>
        <w:t>Beat egg white to a firm peak. Time this and observe the texture.</w:t>
      </w:r>
    </w:p>
    <w:p w14:paraId="513DC9CD" w14:textId="77777777" w:rsidR="0040673F" w:rsidRDefault="0040673F" w:rsidP="3EC72FB4">
      <w:pPr>
        <w:pStyle w:val="ListNumber"/>
      </w:pPr>
      <w:r>
        <w:t>Beat egg white to a stiff peak. Time this and observe the texture.</w:t>
      </w:r>
    </w:p>
    <w:p w14:paraId="4A73ACAA" w14:textId="77777777" w:rsidR="0040673F" w:rsidRDefault="0040673F" w:rsidP="3EC72FB4">
      <w:pPr>
        <w:pStyle w:val="ListNumber"/>
      </w:pPr>
      <w:r>
        <w:t>Over beat egg white. Time this and observe the texture.</w:t>
      </w:r>
    </w:p>
    <w:p w14:paraId="52B3E4E0" w14:textId="77777777" w:rsidR="0040673F" w:rsidRDefault="0040673F" w:rsidP="0040673F">
      <w:pPr>
        <w:rPr>
          <w:rStyle w:val="Strong"/>
        </w:rPr>
      </w:pPr>
      <w:r w:rsidRPr="53C0E2CC">
        <w:rPr>
          <w:rStyle w:val="Strong"/>
        </w:rPr>
        <w:t>Results</w:t>
      </w:r>
    </w:p>
    <w:p w14:paraId="730BE957" w14:textId="3A1D2019" w:rsidR="0057260D" w:rsidRPr="0057260D" w:rsidRDefault="0057260D" w:rsidP="0057260D">
      <w:pPr>
        <w:pStyle w:val="Caption"/>
      </w:pPr>
      <w:r>
        <w:t xml:space="preserve">Table </w:t>
      </w:r>
      <w:r>
        <w:fldChar w:fldCharType="begin"/>
      </w:r>
      <w:r>
        <w:instrText xml:space="preserve"> SEQ Table \* ARABIC </w:instrText>
      </w:r>
      <w:r>
        <w:fldChar w:fldCharType="separate"/>
      </w:r>
      <w:r w:rsidR="00DF6E6A">
        <w:rPr>
          <w:noProof/>
        </w:rPr>
        <w:t>6</w:t>
      </w:r>
      <w:r>
        <w:fldChar w:fldCharType="end"/>
      </w:r>
      <w:r w:rsidRPr="003B7D91">
        <w:t xml:space="preserve"> – a </w:t>
      </w:r>
      <w:r>
        <w:t>results table for created egg white peaks, with columns for time, observation and use</w:t>
      </w:r>
    </w:p>
    <w:tbl>
      <w:tblPr>
        <w:tblStyle w:val="Tableheader"/>
        <w:tblW w:w="0" w:type="auto"/>
        <w:tblLook w:val="04A0" w:firstRow="1" w:lastRow="0" w:firstColumn="1" w:lastColumn="0" w:noHBand="0" w:noVBand="1"/>
        <w:tblDescription w:val="Results table for type of peak of an egg for students to record the time, observation and use for the experiment. "/>
      </w:tblPr>
      <w:tblGrid>
        <w:gridCol w:w="2331"/>
        <w:gridCol w:w="2331"/>
        <w:gridCol w:w="2331"/>
        <w:gridCol w:w="2331"/>
      </w:tblGrid>
      <w:tr w:rsidR="00224C64" w14:paraId="34E6AD5F" w14:textId="77777777" w:rsidTr="00224C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4" w:type="dxa"/>
          </w:tcPr>
          <w:p w14:paraId="01FC27E6" w14:textId="2C8289DE" w:rsidR="00224C64" w:rsidRPr="00C305B8" w:rsidRDefault="00224C64" w:rsidP="00C305B8">
            <w:r w:rsidRPr="00C305B8">
              <w:t>Type of peak</w:t>
            </w:r>
          </w:p>
        </w:tc>
        <w:tc>
          <w:tcPr>
            <w:tcW w:w="2614" w:type="dxa"/>
          </w:tcPr>
          <w:p w14:paraId="41934E63" w14:textId="2EE96796" w:rsidR="00224C64" w:rsidRPr="00C305B8" w:rsidRDefault="00224C64" w:rsidP="00C305B8">
            <w:pPr>
              <w:cnfStyle w:val="100000000000" w:firstRow="1" w:lastRow="0" w:firstColumn="0" w:lastColumn="0" w:oddVBand="0" w:evenVBand="0" w:oddHBand="0" w:evenHBand="0" w:firstRowFirstColumn="0" w:firstRowLastColumn="0" w:lastRowFirstColumn="0" w:lastRowLastColumn="0"/>
            </w:pPr>
            <w:r w:rsidRPr="00C305B8">
              <w:t>Time</w:t>
            </w:r>
          </w:p>
        </w:tc>
        <w:tc>
          <w:tcPr>
            <w:tcW w:w="2614" w:type="dxa"/>
          </w:tcPr>
          <w:p w14:paraId="4B330FC5" w14:textId="65B646E5" w:rsidR="00224C64" w:rsidRPr="00C305B8" w:rsidRDefault="00224C64" w:rsidP="00C305B8">
            <w:pPr>
              <w:cnfStyle w:val="100000000000" w:firstRow="1" w:lastRow="0" w:firstColumn="0" w:lastColumn="0" w:oddVBand="0" w:evenVBand="0" w:oddHBand="0" w:evenHBand="0" w:firstRowFirstColumn="0" w:firstRowLastColumn="0" w:lastRowFirstColumn="0" w:lastRowLastColumn="0"/>
            </w:pPr>
            <w:r w:rsidRPr="00C305B8">
              <w:t>Observation</w:t>
            </w:r>
          </w:p>
        </w:tc>
        <w:tc>
          <w:tcPr>
            <w:tcW w:w="2614" w:type="dxa"/>
          </w:tcPr>
          <w:p w14:paraId="00F0E751" w14:textId="2C5341F4" w:rsidR="00224C64" w:rsidRPr="00C305B8" w:rsidRDefault="00224C64" w:rsidP="00C305B8">
            <w:pPr>
              <w:cnfStyle w:val="100000000000" w:firstRow="1" w:lastRow="0" w:firstColumn="0" w:lastColumn="0" w:oddVBand="0" w:evenVBand="0" w:oddHBand="0" w:evenHBand="0" w:firstRowFirstColumn="0" w:firstRowLastColumn="0" w:lastRowFirstColumn="0" w:lastRowLastColumn="0"/>
            </w:pPr>
            <w:r w:rsidRPr="00C305B8">
              <w:t>Use</w:t>
            </w:r>
          </w:p>
        </w:tc>
      </w:tr>
      <w:tr w:rsidR="00224C64" w14:paraId="7C3226AE" w14:textId="77777777" w:rsidTr="00224C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4" w:type="dxa"/>
          </w:tcPr>
          <w:p w14:paraId="1095F008" w14:textId="262AA4B2" w:rsidR="00224C64" w:rsidRDefault="007B2D0D" w:rsidP="0040673F">
            <w:pPr>
              <w:rPr>
                <w:rStyle w:val="Strong"/>
              </w:rPr>
            </w:pPr>
            <w:r>
              <w:rPr>
                <w:b w:val="0"/>
                <w:szCs w:val="22"/>
              </w:rPr>
              <w:t>n</w:t>
            </w:r>
            <w:r w:rsidR="00224C64" w:rsidRPr="0040673F">
              <w:rPr>
                <w:b w:val="0"/>
                <w:szCs w:val="22"/>
              </w:rPr>
              <w:t>o peak</w:t>
            </w:r>
          </w:p>
        </w:tc>
        <w:tc>
          <w:tcPr>
            <w:tcW w:w="2614" w:type="dxa"/>
          </w:tcPr>
          <w:p w14:paraId="63260BB4" w14:textId="77777777" w:rsidR="00224C64" w:rsidRDefault="00224C64" w:rsidP="0040673F">
            <w:pPr>
              <w:cnfStyle w:val="000000100000" w:firstRow="0" w:lastRow="0" w:firstColumn="0" w:lastColumn="0" w:oddVBand="0" w:evenVBand="0" w:oddHBand="1" w:evenHBand="0" w:firstRowFirstColumn="0" w:firstRowLastColumn="0" w:lastRowFirstColumn="0" w:lastRowLastColumn="0"/>
              <w:rPr>
                <w:rStyle w:val="Strong"/>
              </w:rPr>
            </w:pPr>
          </w:p>
        </w:tc>
        <w:tc>
          <w:tcPr>
            <w:tcW w:w="2614" w:type="dxa"/>
          </w:tcPr>
          <w:p w14:paraId="459BE1B4" w14:textId="77777777" w:rsidR="00224C64" w:rsidRDefault="00224C64" w:rsidP="0040673F">
            <w:pPr>
              <w:cnfStyle w:val="000000100000" w:firstRow="0" w:lastRow="0" w:firstColumn="0" w:lastColumn="0" w:oddVBand="0" w:evenVBand="0" w:oddHBand="1" w:evenHBand="0" w:firstRowFirstColumn="0" w:firstRowLastColumn="0" w:lastRowFirstColumn="0" w:lastRowLastColumn="0"/>
              <w:rPr>
                <w:rStyle w:val="Strong"/>
              </w:rPr>
            </w:pPr>
          </w:p>
        </w:tc>
        <w:tc>
          <w:tcPr>
            <w:tcW w:w="2614" w:type="dxa"/>
          </w:tcPr>
          <w:p w14:paraId="082E885E" w14:textId="77777777" w:rsidR="00224C64" w:rsidRDefault="00224C64" w:rsidP="0040673F">
            <w:pPr>
              <w:cnfStyle w:val="000000100000" w:firstRow="0" w:lastRow="0" w:firstColumn="0" w:lastColumn="0" w:oddVBand="0" w:evenVBand="0" w:oddHBand="1" w:evenHBand="0" w:firstRowFirstColumn="0" w:firstRowLastColumn="0" w:lastRowFirstColumn="0" w:lastRowLastColumn="0"/>
              <w:rPr>
                <w:rStyle w:val="Strong"/>
              </w:rPr>
            </w:pPr>
          </w:p>
        </w:tc>
      </w:tr>
      <w:tr w:rsidR="00224C64" w14:paraId="44B33DDD" w14:textId="77777777" w:rsidTr="00224C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4" w:type="dxa"/>
          </w:tcPr>
          <w:p w14:paraId="2B02EBAE" w14:textId="210C0549" w:rsidR="00224C64" w:rsidRPr="00224C64" w:rsidRDefault="007B2D0D" w:rsidP="0040673F">
            <w:pPr>
              <w:rPr>
                <w:rStyle w:val="Strong"/>
                <w:szCs w:val="22"/>
              </w:rPr>
            </w:pPr>
            <w:r>
              <w:rPr>
                <w:b w:val="0"/>
                <w:szCs w:val="22"/>
              </w:rPr>
              <w:t>s</w:t>
            </w:r>
            <w:r w:rsidR="00224C64" w:rsidRPr="0040673F">
              <w:rPr>
                <w:b w:val="0"/>
                <w:szCs w:val="22"/>
              </w:rPr>
              <w:t>oft peak</w:t>
            </w:r>
          </w:p>
        </w:tc>
        <w:tc>
          <w:tcPr>
            <w:tcW w:w="2614" w:type="dxa"/>
          </w:tcPr>
          <w:p w14:paraId="2A183F77" w14:textId="77777777" w:rsidR="00224C64" w:rsidRDefault="00224C64" w:rsidP="0040673F">
            <w:pPr>
              <w:cnfStyle w:val="000000010000" w:firstRow="0" w:lastRow="0" w:firstColumn="0" w:lastColumn="0" w:oddVBand="0" w:evenVBand="0" w:oddHBand="0" w:evenHBand="1" w:firstRowFirstColumn="0" w:firstRowLastColumn="0" w:lastRowFirstColumn="0" w:lastRowLastColumn="0"/>
              <w:rPr>
                <w:rStyle w:val="Strong"/>
              </w:rPr>
            </w:pPr>
          </w:p>
        </w:tc>
        <w:tc>
          <w:tcPr>
            <w:tcW w:w="2614" w:type="dxa"/>
          </w:tcPr>
          <w:p w14:paraId="7F47761E" w14:textId="77777777" w:rsidR="00224C64" w:rsidRDefault="00224C64" w:rsidP="0040673F">
            <w:pPr>
              <w:cnfStyle w:val="000000010000" w:firstRow="0" w:lastRow="0" w:firstColumn="0" w:lastColumn="0" w:oddVBand="0" w:evenVBand="0" w:oddHBand="0" w:evenHBand="1" w:firstRowFirstColumn="0" w:firstRowLastColumn="0" w:lastRowFirstColumn="0" w:lastRowLastColumn="0"/>
              <w:rPr>
                <w:rStyle w:val="Strong"/>
              </w:rPr>
            </w:pPr>
          </w:p>
        </w:tc>
        <w:tc>
          <w:tcPr>
            <w:tcW w:w="2614" w:type="dxa"/>
          </w:tcPr>
          <w:p w14:paraId="738B5E72" w14:textId="77777777" w:rsidR="00224C64" w:rsidRDefault="00224C64" w:rsidP="0040673F">
            <w:pPr>
              <w:cnfStyle w:val="000000010000" w:firstRow="0" w:lastRow="0" w:firstColumn="0" w:lastColumn="0" w:oddVBand="0" w:evenVBand="0" w:oddHBand="0" w:evenHBand="1" w:firstRowFirstColumn="0" w:firstRowLastColumn="0" w:lastRowFirstColumn="0" w:lastRowLastColumn="0"/>
              <w:rPr>
                <w:rStyle w:val="Strong"/>
              </w:rPr>
            </w:pPr>
          </w:p>
        </w:tc>
      </w:tr>
      <w:tr w:rsidR="00224C64" w14:paraId="3D12DCD7" w14:textId="77777777" w:rsidTr="00224C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4" w:type="dxa"/>
          </w:tcPr>
          <w:p w14:paraId="2B592A44" w14:textId="030221F7" w:rsidR="00224C64" w:rsidRPr="00224C64" w:rsidRDefault="007B2D0D" w:rsidP="0040673F">
            <w:pPr>
              <w:rPr>
                <w:rStyle w:val="Strong"/>
                <w:szCs w:val="22"/>
              </w:rPr>
            </w:pPr>
            <w:r>
              <w:rPr>
                <w:b w:val="0"/>
                <w:szCs w:val="22"/>
              </w:rPr>
              <w:t>f</w:t>
            </w:r>
            <w:r w:rsidR="00224C64" w:rsidRPr="0040673F">
              <w:rPr>
                <w:b w:val="0"/>
                <w:szCs w:val="22"/>
              </w:rPr>
              <w:t>irm peak</w:t>
            </w:r>
          </w:p>
        </w:tc>
        <w:tc>
          <w:tcPr>
            <w:tcW w:w="2614" w:type="dxa"/>
          </w:tcPr>
          <w:p w14:paraId="16B74A86" w14:textId="77777777" w:rsidR="00224C64" w:rsidRDefault="00224C64" w:rsidP="0040673F">
            <w:pPr>
              <w:cnfStyle w:val="000000100000" w:firstRow="0" w:lastRow="0" w:firstColumn="0" w:lastColumn="0" w:oddVBand="0" w:evenVBand="0" w:oddHBand="1" w:evenHBand="0" w:firstRowFirstColumn="0" w:firstRowLastColumn="0" w:lastRowFirstColumn="0" w:lastRowLastColumn="0"/>
              <w:rPr>
                <w:rStyle w:val="Strong"/>
              </w:rPr>
            </w:pPr>
          </w:p>
        </w:tc>
        <w:tc>
          <w:tcPr>
            <w:tcW w:w="2614" w:type="dxa"/>
          </w:tcPr>
          <w:p w14:paraId="10B2A5AA" w14:textId="77777777" w:rsidR="00224C64" w:rsidRDefault="00224C64" w:rsidP="0040673F">
            <w:pPr>
              <w:cnfStyle w:val="000000100000" w:firstRow="0" w:lastRow="0" w:firstColumn="0" w:lastColumn="0" w:oddVBand="0" w:evenVBand="0" w:oddHBand="1" w:evenHBand="0" w:firstRowFirstColumn="0" w:firstRowLastColumn="0" w:lastRowFirstColumn="0" w:lastRowLastColumn="0"/>
              <w:rPr>
                <w:rStyle w:val="Strong"/>
              </w:rPr>
            </w:pPr>
          </w:p>
        </w:tc>
        <w:tc>
          <w:tcPr>
            <w:tcW w:w="2614" w:type="dxa"/>
          </w:tcPr>
          <w:p w14:paraId="308A19F7" w14:textId="77777777" w:rsidR="00224C64" w:rsidRDefault="00224C64" w:rsidP="0040673F">
            <w:pPr>
              <w:cnfStyle w:val="000000100000" w:firstRow="0" w:lastRow="0" w:firstColumn="0" w:lastColumn="0" w:oddVBand="0" w:evenVBand="0" w:oddHBand="1" w:evenHBand="0" w:firstRowFirstColumn="0" w:firstRowLastColumn="0" w:lastRowFirstColumn="0" w:lastRowLastColumn="0"/>
              <w:rPr>
                <w:rStyle w:val="Strong"/>
              </w:rPr>
            </w:pPr>
          </w:p>
        </w:tc>
      </w:tr>
      <w:tr w:rsidR="00224C64" w14:paraId="79E5895C" w14:textId="77777777" w:rsidTr="00224C6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4" w:type="dxa"/>
          </w:tcPr>
          <w:p w14:paraId="5C877630" w14:textId="6D9BCCCD" w:rsidR="00224C64" w:rsidRPr="00224C64" w:rsidRDefault="007B2D0D" w:rsidP="0040673F">
            <w:pPr>
              <w:rPr>
                <w:b w:val="0"/>
                <w:bCs/>
                <w:szCs w:val="22"/>
              </w:rPr>
            </w:pPr>
            <w:r>
              <w:rPr>
                <w:b w:val="0"/>
                <w:szCs w:val="22"/>
              </w:rPr>
              <w:t>s</w:t>
            </w:r>
            <w:r w:rsidR="00224C64" w:rsidRPr="0040673F">
              <w:rPr>
                <w:b w:val="0"/>
                <w:szCs w:val="22"/>
              </w:rPr>
              <w:t>tiff peak</w:t>
            </w:r>
          </w:p>
        </w:tc>
        <w:tc>
          <w:tcPr>
            <w:tcW w:w="2614" w:type="dxa"/>
          </w:tcPr>
          <w:p w14:paraId="53CE03A7" w14:textId="77777777" w:rsidR="00224C64" w:rsidRDefault="00224C64" w:rsidP="0040673F">
            <w:pPr>
              <w:cnfStyle w:val="000000010000" w:firstRow="0" w:lastRow="0" w:firstColumn="0" w:lastColumn="0" w:oddVBand="0" w:evenVBand="0" w:oddHBand="0" w:evenHBand="1" w:firstRowFirstColumn="0" w:firstRowLastColumn="0" w:lastRowFirstColumn="0" w:lastRowLastColumn="0"/>
              <w:rPr>
                <w:rStyle w:val="Strong"/>
              </w:rPr>
            </w:pPr>
          </w:p>
        </w:tc>
        <w:tc>
          <w:tcPr>
            <w:tcW w:w="2614" w:type="dxa"/>
          </w:tcPr>
          <w:p w14:paraId="216EECF2" w14:textId="77777777" w:rsidR="00224C64" w:rsidRDefault="00224C64" w:rsidP="0040673F">
            <w:pPr>
              <w:cnfStyle w:val="000000010000" w:firstRow="0" w:lastRow="0" w:firstColumn="0" w:lastColumn="0" w:oddVBand="0" w:evenVBand="0" w:oddHBand="0" w:evenHBand="1" w:firstRowFirstColumn="0" w:firstRowLastColumn="0" w:lastRowFirstColumn="0" w:lastRowLastColumn="0"/>
              <w:rPr>
                <w:rStyle w:val="Strong"/>
              </w:rPr>
            </w:pPr>
          </w:p>
        </w:tc>
        <w:tc>
          <w:tcPr>
            <w:tcW w:w="2614" w:type="dxa"/>
          </w:tcPr>
          <w:p w14:paraId="3784BA22" w14:textId="77777777" w:rsidR="00224C64" w:rsidRDefault="00224C64" w:rsidP="0040673F">
            <w:pPr>
              <w:cnfStyle w:val="000000010000" w:firstRow="0" w:lastRow="0" w:firstColumn="0" w:lastColumn="0" w:oddVBand="0" w:evenVBand="0" w:oddHBand="0" w:evenHBand="1" w:firstRowFirstColumn="0" w:firstRowLastColumn="0" w:lastRowFirstColumn="0" w:lastRowLastColumn="0"/>
              <w:rPr>
                <w:rStyle w:val="Strong"/>
              </w:rPr>
            </w:pPr>
          </w:p>
        </w:tc>
      </w:tr>
      <w:tr w:rsidR="00224C64" w14:paraId="7F52F5DB" w14:textId="77777777" w:rsidTr="00224C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14" w:type="dxa"/>
          </w:tcPr>
          <w:p w14:paraId="4A9CA181" w14:textId="2AF69178" w:rsidR="00224C64" w:rsidRPr="00224C64" w:rsidRDefault="007B2D0D" w:rsidP="0040673F">
            <w:pPr>
              <w:rPr>
                <w:b w:val="0"/>
                <w:bCs/>
                <w:szCs w:val="22"/>
              </w:rPr>
            </w:pPr>
            <w:r>
              <w:rPr>
                <w:b w:val="0"/>
                <w:szCs w:val="22"/>
              </w:rPr>
              <w:t>o</w:t>
            </w:r>
            <w:r w:rsidR="00224C64" w:rsidRPr="0040673F">
              <w:rPr>
                <w:b w:val="0"/>
                <w:szCs w:val="22"/>
              </w:rPr>
              <w:t>ver beating</w:t>
            </w:r>
          </w:p>
        </w:tc>
        <w:tc>
          <w:tcPr>
            <w:tcW w:w="2614" w:type="dxa"/>
          </w:tcPr>
          <w:p w14:paraId="75ECABB3" w14:textId="77777777" w:rsidR="00224C64" w:rsidRDefault="00224C64" w:rsidP="0040673F">
            <w:pPr>
              <w:cnfStyle w:val="000000100000" w:firstRow="0" w:lastRow="0" w:firstColumn="0" w:lastColumn="0" w:oddVBand="0" w:evenVBand="0" w:oddHBand="1" w:evenHBand="0" w:firstRowFirstColumn="0" w:firstRowLastColumn="0" w:lastRowFirstColumn="0" w:lastRowLastColumn="0"/>
              <w:rPr>
                <w:rStyle w:val="Strong"/>
              </w:rPr>
            </w:pPr>
          </w:p>
        </w:tc>
        <w:tc>
          <w:tcPr>
            <w:tcW w:w="2614" w:type="dxa"/>
          </w:tcPr>
          <w:p w14:paraId="1383EA11" w14:textId="77777777" w:rsidR="00224C64" w:rsidRDefault="00224C64" w:rsidP="0040673F">
            <w:pPr>
              <w:cnfStyle w:val="000000100000" w:firstRow="0" w:lastRow="0" w:firstColumn="0" w:lastColumn="0" w:oddVBand="0" w:evenVBand="0" w:oddHBand="1" w:evenHBand="0" w:firstRowFirstColumn="0" w:firstRowLastColumn="0" w:lastRowFirstColumn="0" w:lastRowLastColumn="0"/>
              <w:rPr>
                <w:rStyle w:val="Strong"/>
              </w:rPr>
            </w:pPr>
          </w:p>
        </w:tc>
        <w:tc>
          <w:tcPr>
            <w:tcW w:w="2614" w:type="dxa"/>
          </w:tcPr>
          <w:p w14:paraId="46B7415A" w14:textId="77777777" w:rsidR="00224C64" w:rsidRDefault="00224C64" w:rsidP="0040673F">
            <w:pPr>
              <w:cnfStyle w:val="000000100000" w:firstRow="0" w:lastRow="0" w:firstColumn="0" w:lastColumn="0" w:oddVBand="0" w:evenVBand="0" w:oddHBand="1" w:evenHBand="0" w:firstRowFirstColumn="0" w:firstRowLastColumn="0" w:lastRowFirstColumn="0" w:lastRowLastColumn="0"/>
              <w:rPr>
                <w:rStyle w:val="Strong"/>
              </w:rPr>
            </w:pPr>
          </w:p>
        </w:tc>
      </w:tr>
    </w:tbl>
    <w:p w14:paraId="0538FD9E" w14:textId="680A2FE0" w:rsidR="0040673F" w:rsidRDefault="00A11B78" w:rsidP="00B0526B">
      <w:pPr>
        <w:pStyle w:val="FeatureBox2"/>
      </w:pPr>
      <w:r>
        <w:rPr>
          <w:rStyle w:val="Strong"/>
        </w:rPr>
        <w:lastRenderedPageBreak/>
        <w:t>N</w:t>
      </w:r>
      <w:r w:rsidR="00B0526B" w:rsidRPr="00F10F2E">
        <w:rPr>
          <w:rStyle w:val="Strong"/>
        </w:rPr>
        <w:t>ote</w:t>
      </w:r>
      <w:r w:rsidR="00B0526B">
        <w:rPr>
          <w:rStyle w:val="Strong"/>
          <w:b w:val="0"/>
          <w:bCs w:val="0"/>
        </w:rPr>
        <w:t>: remove conclusion from student workbook before printing</w:t>
      </w:r>
      <w:r w:rsidR="00401B30">
        <w:rPr>
          <w:rStyle w:val="Strong"/>
          <w:b w:val="0"/>
          <w:bCs w:val="0"/>
        </w:rPr>
        <w:t>.</w:t>
      </w:r>
    </w:p>
    <w:p w14:paraId="7666478C" w14:textId="77777777" w:rsidR="0040673F" w:rsidRDefault="0040673F" w:rsidP="0040673F">
      <w:pPr>
        <w:rPr>
          <w:rStyle w:val="Strong"/>
        </w:rPr>
      </w:pPr>
      <w:r w:rsidRPr="53C0E2CC">
        <w:rPr>
          <w:rStyle w:val="Strong"/>
        </w:rPr>
        <w:t>Conclusion</w:t>
      </w:r>
    </w:p>
    <w:p w14:paraId="38B1770E" w14:textId="2C15106D" w:rsidR="007B7E61" w:rsidRDefault="0040673F" w:rsidP="00A11B78">
      <w:r>
        <w:t>The more air that is added to the egg, the stiffer the egg white becomes. This has a range of different uses.</w:t>
      </w:r>
      <w:r w:rsidR="007B7E61">
        <w:br w:type="page"/>
      </w:r>
    </w:p>
    <w:p w14:paraId="213688FD" w14:textId="5DA62806" w:rsidR="004908E3" w:rsidRDefault="004908E3" w:rsidP="004908E3">
      <w:pPr>
        <w:pStyle w:val="Heading3"/>
      </w:pPr>
      <w:bookmarkStart w:id="28" w:name="_Toc198133205"/>
      <w:r>
        <w:lastRenderedPageBreak/>
        <w:t xml:space="preserve">Evaluate – </w:t>
      </w:r>
      <w:r w:rsidR="00345F1D">
        <w:t>c</w:t>
      </w:r>
      <w:r>
        <w:t>loud eggs</w:t>
      </w:r>
      <w:bookmarkEnd w:id="28"/>
    </w:p>
    <w:p w14:paraId="2818602D" w14:textId="1294EC4D" w:rsidR="00FA6F39" w:rsidRDefault="00FA6F39" w:rsidP="00906DC2">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DF08B7">
        <w:t xml:space="preserve">5 </w:t>
      </w:r>
      <w:r>
        <w:t xml:space="preserve">senses regarding what you have prepared. Remember </w:t>
      </w:r>
      <w:r w:rsidR="00DF08B7">
        <w:t>–</w:t>
      </w:r>
      <w:r>
        <w:t xml:space="preserve"> taste, smell, sight, touch and sound.</w:t>
      </w:r>
    </w:p>
    <w:p w14:paraId="00EB5193" w14:textId="6F1253FC" w:rsidR="00063685" w:rsidRDefault="00063685" w:rsidP="004908E3">
      <w:pPr>
        <w:suppressAutoHyphens w:val="0"/>
        <w:spacing w:before="0" w:after="160" w:line="259" w:lineRule="auto"/>
      </w:pPr>
      <w:r>
        <w:rPr>
          <w:noProof/>
        </w:rPr>
        <w:drawing>
          <wp:inline distT="0" distB="0" distL="0" distR="0" wp14:anchorId="2D2CEB46" wp14:editId="0B6B5E23">
            <wp:extent cx="6483985" cy="7054850"/>
            <wp:effectExtent l="0" t="0" r="0" b="0"/>
            <wp:docPr id="2043658209" name="Picture 21"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658209" name="Picture 21"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483985" cy="7054850"/>
                    </a:xfrm>
                    <a:prstGeom prst="rect">
                      <a:avLst/>
                    </a:prstGeom>
                  </pic:spPr>
                </pic:pic>
              </a:graphicData>
            </a:graphic>
          </wp:inline>
        </w:drawing>
      </w:r>
    </w:p>
    <w:p w14:paraId="6F821234" w14:textId="2FECDDC9" w:rsidR="00B26282" w:rsidRPr="00596316" w:rsidRDefault="006E249A" w:rsidP="00596316">
      <w:pPr>
        <w:pStyle w:val="Heading2"/>
        <w:rPr>
          <w:rStyle w:val="Strong"/>
          <w:b w:val="0"/>
          <w:bCs/>
        </w:rPr>
      </w:pPr>
      <w:r>
        <w:br w:type="page"/>
      </w:r>
      <w:bookmarkStart w:id="29" w:name="_Toc198133206"/>
      <w:r w:rsidR="00B26282" w:rsidRPr="00596316">
        <w:rPr>
          <w:rStyle w:val="Strong"/>
          <w:b w:val="0"/>
          <w:bCs/>
        </w:rPr>
        <w:lastRenderedPageBreak/>
        <w:t>Pikelets</w:t>
      </w:r>
      <w:r w:rsidR="00F35D89" w:rsidRPr="00596316">
        <w:rPr>
          <w:rStyle w:val="Strong"/>
          <w:b w:val="0"/>
          <w:bCs/>
        </w:rPr>
        <w:t xml:space="preserve"> with jam and cream</w:t>
      </w:r>
      <w:bookmarkEnd w:id="29"/>
    </w:p>
    <w:p w14:paraId="3D9E27C1" w14:textId="53FEE4B5" w:rsidR="00B26282" w:rsidRDefault="00B26282" w:rsidP="00B26282">
      <w:r>
        <w:t>Serves 2</w:t>
      </w:r>
    </w:p>
    <w:p w14:paraId="2783D5D4" w14:textId="5D18CE5A" w:rsidR="00B26282" w:rsidRDefault="00B26282" w:rsidP="00B26282">
      <w:pPr>
        <w:rPr>
          <w:rStyle w:val="Strong"/>
        </w:rPr>
      </w:pPr>
      <w:r w:rsidRPr="00B26282">
        <w:rPr>
          <w:rStyle w:val="Strong"/>
        </w:rPr>
        <w:t>Ingredients</w:t>
      </w:r>
    </w:p>
    <w:p w14:paraId="49F7D041" w14:textId="052C095F" w:rsidR="00F15CF6" w:rsidRDefault="00F15CF6" w:rsidP="00B26282">
      <w:pPr>
        <w:rPr>
          <w:rStyle w:val="Strong"/>
          <w:b w:val="0"/>
          <w:bCs w:val="0"/>
        </w:rPr>
      </w:pPr>
      <w:r>
        <w:rPr>
          <w:rStyle w:val="Strong"/>
          <w:b w:val="0"/>
          <w:bCs w:val="0"/>
        </w:rPr>
        <w:t xml:space="preserve">1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sidR="00B562DF">
        <w:rPr>
          <w:rStyle w:val="Strong"/>
          <w:b w:val="0"/>
          <w:bCs w:val="0"/>
        </w:rPr>
        <w:t xml:space="preserve"> </w:t>
      </w:r>
      <w:r>
        <w:rPr>
          <w:rStyle w:val="Strong"/>
          <w:b w:val="0"/>
          <w:bCs w:val="0"/>
        </w:rPr>
        <w:t>cups plain flour</w:t>
      </w:r>
    </w:p>
    <w:p w14:paraId="2EDCDBB7" w14:textId="6D7AA9D8" w:rsidR="00F15CF6" w:rsidRDefault="00BA3160" w:rsidP="00B26282">
      <w:pPr>
        <w:rPr>
          <w:rStyle w:val="Strong"/>
          <w:b w:val="0"/>
          <w:bCs w:val="0"/>
        </w:rPr>
      </w:pPr>
      <w:r>
        <w:rPr>
          <w:rStyle w:val="Strong"/>
          <w:b w:val="0"/>
          <w:bCs w:val="0"/>
        </w:rPr>
        <w:t xml:space="preserve">2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Pr>
          <w:rStyle w:val="Strong"/>
          <w:b w:val="0"/>
          <w:bCs w:val="0"/>
        </w:rPr>
        <w:t xml:space="preserve"> teaspoons baking powder</w:t>
      </w:r>
    </w:p>
    <w:p w14:paraId="3F0E7B72" w14:textId="53D28C10" w:rsidR="00BA3160" w:rsidRDefault="00BA3160" w:rsidP="00B26282">
      <w:pPr>
        <w:rPr>
          <w:rStyle w:val="Strong"/>
          <w:b w:val="0"/>
          <w:bCs w:val="0"/>
        </w:rPr>
      </w:pPr>
      <w:r>
        <w:rPr>
          <w:rStyle w:val="Strong"/>
          <w:b w:val="0"/>
          <w:bCs w:val="0"/>
        </w:rPr>
        <w:t>2 tablespoon</w:t>
      </w:r>
      <w:r w:rsidR="00F85762">
        <w:rPr>
          <w:rStyle w:val="Strong"/>
          <w:b w:val="0"/>
          <w:bCs w:val="0"/>
        </w:rPr>
        <w:t>s</w:t>
      </w:r>
      <w:r>
        <w:rPr>
          <w:rStyle w:val="Strong"/>
          <w:b w:val="0"/>
          <w:bCs w:val="0"/>
        </w:rPr>
        <w:t xml:space="preserve"> white sugar</w:t>
      </w:r>
    </w:p>
    <w:p w14:paraId="10F4F27E" w14:textId="764AF62E" w:rsidR="00BA3160" w:rsidRDefault="00BA3160" w:rsidP="00B26282">
      <w:pPr>
        <w:rPr>
          <w:rStyle w:val="Strong"/>
          <w:b w:val="0"/>
          <w:bCs w:val="0"/>
        </w:rPr>
      </w:pPr>
      <w:r>
        <w:rPr>
          <w:rStyle w:val="Strong"/>
          <w:b w:val="0"/>
          <w:bCs w:val="0"/>
        </w:rPr>
        <w:t>1 egg</w:t>
      </w:r>
    </w:p>
    <w:p w14:paraId="27C37C71" w14:textId="5F94C318" w:rsidR="00BA3160" w:rsidRDefault="00D42A63" w:rsidP="00B26282">
      <w:pPr>
        <w:rPr>
          <w:rStyle w:val="Strong"/>
          <w:b w:val="0"/>
          <w:bCs w:val="0"/>
        </w:rPr>
      </w:pPr>
      <m:oMath>
        <m:f>
          <m:fPr>
            <m:ctrlPr>
              <w:rPr>
                <w:rStyle w:val="Strong"/>
                <w:rFonts w:ascii="Cambria Math" w:hAnsi="Cambria Math"/>
                <w:b w:val="0"/>
                <w:bCs w:val="0"/>
                <w:i/>
              </w:rPr>
            </m:ctrlPr>
          </m:fPr>
          <m:num>
            <m:r>
              <w:rPr>
                <w:rStyle w:val="Strong"/>
                <w:rFonts w:ascii="Cambria Math" w:hAnsi="Cambria Math"/>
              </w:rPr>
              <m:t>3</m:t>
            </m:r>
          </m:num>
          <m:den>
            <m:r>
              <w:rPr>
                <w:rStyle w:val="Strong"/>
                <w:rFonts w:ascii="Cambria Math" w:hAnsi="Cambria Math"/>
              </w:rPr>
              <m:t>4</m:t>
            </m:r>
          </m:den>
        </m:f>
      </m:oMath>
      <w:r w:rsidR="00B562DF">
        <w:rPr>
          <w:rStyle w:val="Strong"/>
          <w:b w:val="0"/>
          <w:bCs w:val="0"/>
        </w:rPr>
        <w:t xml:space="preserve"> </w:t>
      </w:r>
      <w:r w:rsidR="00997247">
        <w:rPr>
          <w:rStyle w:val="Strong"/>
          <w:b w:val="0"/>
          <w:bCs w:val="0"/>
        </w:rPr>
        <w:t>cup milk</w:t>
      </w:r>
    </w:p>
    <w:p w14:paraId="5209091E" w14:textId="3F0460B8" w:rsidR="00997247" w:rsidRDefault="00D42A63" w:rsidP="00B26282">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997247">
        <w:rPr>
          <w:rStyle w:val="Strong"/>
          <w:b w:val="0"/>
          <w:bCs w:val="0"/>
        </w:rPr>
        <w:t xml:space="preserve"> teaspoon vanilla extract</w:t>
      </w:r>
    </w:p>
    <w:p w14:paraId="0394E9B7" w14:textId="692650AD" w:rsidR="00997247" w:rsidRDefault="00997247" w:rsidP="00B26282">
      <w:pPr>
        <w:rPr>
          <w:rStyle w:val="Strong"/>
          <w:b w:val="0"/>
          <w:bCs w:val="0"/>
        </w:rPr>
      </w:pPr>
      <w:r>
        <w:rPr>
          <w:rStyle w:val="Strong"/>
          <w:b w:val="0"/>
          <w:bCs w:val="0"/>
        </w:rPr>
        <w:t>2 teaspoons butter</w:t>
      </w:r>
    </w:p>
    <w:p w14:paraId="4560A619" w14:textId="33FCE656" w:rsidR="00997247" w:rsidRDefault="00997247" w:rsidP="00B26282">
      <w:pPr>
        <w:rPr>
          <w:rStyle w:val="Strong"/>
          <w:b w:val="0"/>
          <w:bCs w:val="0"/>
        </w:rPr>
      </w:pPr>
      <w:r>
        <w:rPr>
          <w:rStyle w:val="Strong"/>
          <w:b w:val="0"/>
          <w:bCs w:val="0"/>
        </w:rPr>
        <w:t>Strawberry jam and cream to serve</w:t>
      </w:r>
    </w:p>
    <w:p w14:paraId="66605B9A" w14:textId="70801F47" w:rsidR="00997247" w:rsidRDefault="00997247" w:rsidP="00B26282">
      <w:pPr>
        <w:rPr>
          <w:rStyle w:val="Strong"/>
        </w:rPr>
      </w:pPr>
      <w:r w:rsidRPr="00997247">
        <w:rPr>
          <w:rStyle w:val="Strong"/>
        </w:rPr>
        <w:t>Method</w:t>
      </w:r>
    </w:p>
    <w:p w14:paraId="1D150C01" w14:textId="70DD2E1B" w:rsidR="00997247" w:rsidRPr="009F3B9D" w:rsidRDefault="00997247" w:rsidP="00CC46FD">
      <w:pPr>
        <w:pStyle w:val="ListNumber"/>
        <w:numPr>
          <w:ilvl w:val="0"/>
          <w:numId w:val="35"/>
        </w:numPr>
        <w:rPr>
          <w:rStyle w:val="Strong"/>
          <w:b w:val="0"/>
          <w:bCs w:val="0"/>
        </w:rPr>
      </w:pPr>
      <w:r w:rsidRPr="009F3B9D">
        <w:rPr>
          <w:rStyle w:val="Strong"/>
          <w:b w:val="0"/>
          <w:bCs w:val="0"/>
        </w:rPr>
        <w:t xml:space="preserve">Whisk flour, baking </w:t>
      </w:r>
      <w:r w:rsidR="007D0589" w:rsidRPr="009F3B9D">
        <w:rPr>
          <w:rStyle w:val="Strong"/>
          <w:b w:val="0"/>
          <w:bCs w:val="0"/>
        </w:rPr>
        <w:t>powder and sugar in a bowl. Make a well in the centre, add egg, milk</w:t>
      </w:r>
      <w:r w:rsidR="00505010" w:rsidRPr="009F3B9D">
        <w:rPr>
          <w:rStyle w:val="Strong"/>
          <w:b w:val="0"/>
          <w:bCs w:val="0"/>
        </w:rPr>
        <w:t xml:space="preserve"> and vanilla extract. Whisk until the batter is almost lump</w:t>
      </w:r>
      <w:r w:rsidR="00DF6E6A">
        <w:rPr>
          <w:rStyle w:val="Strong"/>
          <w:b w:val="0"/>
          <w:bCs w:val="0"/>
        </w:rPr>
        <w:t>-</w:t>
      </w:r>
      <w:r w:rsidR="00505010" w:rsidRPr="009F3B9D">
        <w:rPr>
          <w:rStyle w:val="Strong"/>
          <w:b w:val="0"/>
          <w:bCs w:val="0"/>
        </w:rPr>
        <w:t xml:space="preserve">free. </w:t>
      </w:r>
    </w:p>
    <w:p w14:paraId="34DD14BD" w14:textId="3F428D71" w:rsidR="003F4780" w:rsidRDefault="003F4780" w:rsidP="00A7347B">
      <w:pPr>
        <w:pStyle w:val="ListNumber"/>
        <w:rPr>
          <w:rStyle w:val="Strong"/>
          <w:b w:val="0"/>
          <w:bCs w:val="0"/>
        </w:rPr>
      </w:pPr>
      <w:r>
        <w:rPr>
          <w:rStyle w:val="Strong"/>
          <w:b w:val="0"/>
          <w:bCs w:val="0"/>
        </w:rPr>
        <w:t>Melt butter in a non</w:t>
      </w:r>
      <w:r w:rsidR="00DF08B7">
        <w:rPr>
          <w:rStyle w:val="Strong"/>
          <w:b w:val="0"/>
          <w:bCs w:val="0"/>
        </w:rPr>
        <w:t>-</w:t>
      </w:r>
      <w:r>
        <w:rPr>
          <w:rStyle w:val="Strong"/>
          <w:b w:val="0"/>
          <w:bCs w:val="0"/>
        </w:rPr>
        <w:t xml:space="preserve">stick frypan over </w:t>
      </w:r>
      <w:r w:rsidR="005A6536">
        <w:rPr>
          <w:rStyle w:val="Strong"/>
          <w:b w:val="0"/>
          <w:bCs w:val="0"/>
        </w:rPr>
        <w:t>medium-high</w:t>
      </w:r>
      <w:r>
        <w:rPr>
          <w:rStyle w:val="Strong"/>
          <w:b w:val="0"/>
          <w:bCs w:val="0"/>
        </w:rPr>
        <w:t xml:space="preserve"> heat</w:t>
      </w:r>
      <w:r w:rsidR="00BA36B3">
        <w:rPr>
          <w:rStyle w:val="Strong"/>
          <w:b w:val="0"/>
          <w:bCs w:val="0"/>
        </w:rPr>
        <w:t>. Spread the butter around the pan by moving the pan carefully in a circular motion</w:t>
      </w:r>
      <w:r w:rsidR="00A44277">
        <w:rPr>
          <w:rStyle w:val="Strong"/>
          <w:b w:val="0"/>
          <w:bCs w:val="0"/>
        </w:rPr>
        <w:t>.</w:t>
      </w:r>
    </w:p>
    <w:p w14:paraId="7882DF27" w14:textId="17A750C8" w:rsidR="00A44277" w:rsidRDefault="00A44277" w:rsidP="00A7347B">
      <w:pPr>
        <w:pStyle w:val="ListNumber"/>
        <w:rPr>
          <w:rStyle w:val="Strong"/>
          <w:b w:val="0"/>
          <w:bCs w:val="0"/>
        </w:rPr>
      </w:pPr>
      <w:r>
        <w:rPr>
          <w:rStyle w:val="Strong"/>
          <w:b w:val="0"/>
          <w:bCs w:val="0"/>
        </w:rPr>
        <w:t>Place 2 tablespoons of batter into the heated frypan. Cook until</w:t>
      </w:r>
      <w:r w:rsidR="00EE04DB">
        <w:rPr>
          <w:rStyle w:val="Strong"/>
          <w:b w:val="0"/>
          <w:bCs w:val="0"/>
        </w:rPr>
        <w:t xml:space="preserve"> bubbles appear on the surface of the pikelet, and then flip and cook on the other side, usually about 1 to 1</w:t>
      </w:r>
      <w:r w:rsidR="00FC6AB8">
        <w:rPr>
          <w:rStyle w:val="Strong"/>
          <w:b w:val="0"/>
          <w:bCs w:val="0"/>
        </w:rPr>
        <w:t xml:space="preserve">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FC6AB8">
        <w:rPr>
          <w:rStyle w:val="Strong"/>
          <w:b w:val="0"/>
          <w:bCs w:val="0"/>
        </w:rPr>
        <w:t xml:space="preserve"> minutes on each side.</w:t>
      </w:r>
    </w:p>
    <w:p w14:paraId="541E51CB" w14:textId="39815F04" w:rsidR="00FC6AB8" w:rsidRDefault="00FC6AB8" w:rsidP="00A7347B">
      <w:pPr>
        <w:pStyle w:val="ListNumber"/>
        <w:rPr>
          <w:rStyle w:val="Strong"/>
          <w:b w:val="0"/>
          <w:bCs w:val="0"/>
        </w:rPr>
      </w:pPr>
      <w:r>
        <w:rPr>
          <w:rStyle w:val="Strong"/>
          <w:b w:val="0"/>
          <w:bCs w:val="0"/>
        </w:rPr>
        <w:t>Repeat with the remaining batter</w:t>
      </w:r>
      <w:r w:rsidR="00C83714">
        <w:rPr>
          <w:rStyle w:val="Strong"/>
          <w:b w:val="0"/>
          <w:bCs w:val="0"/>
        </w:rPr>
        <w:t>.</w:t>
      </w:r>
    </w:p>
    <w:p w14:paraId="79532673" w14:textId="77A9C707" w:rsidR="00C83714" w:rsidRDefault="00C83714" w:rsidP="00A7347B">
      <w:pPr>
        <w:pStyle w:val="ListNumber"/>
        <w:rPr>
          <w:rStyle w:val="Strong"/>
          <w:b w:val="0"/>
          <w:bCs w:val="0"/>
        </w:rPr>
      </w:pPr>
      <w:r>
        <w:rPr>
          <w:rStyle w:val="Strong"/>
          <w:b w:val="0"/>
          <w:bCs w:val="0"/>
        </w:rPr>
        <w:t>Serve pikelets warm with strawberry jam and cream.</w:t>
      </w:r>
    </w:p>
    <w:p w14:paraId="6A8E8E6A" w14:textId="58FE4749" w:rsidR="0031503B" w:rsidRDefault="0031503B" w:rsidP="00653B76">
      <w:pPr>
        <w:pStyle w:val="FeatureBox"/>
        <w:rPr>
          <w:rStyle w:val="Strong"/>
          <w:b w:val="0"/>
          <w:bCs w:val="0"/>
        </w:rPr>
      </w:pPr>
      <w:r>
        <w:rPr>
          <w:rStyle w:val="Strong"/>
          <w:b w:val="0"/>
          <w:bCs w:val="0"/>
        </w:rPr>
        <w:t>Method of cooking</w:t>
      </w:r>
      <w:r w:rsidR="00573668">
        <w:rPr>
          <w:rStyle w:val="Strong"/>
          <w:b w:val="0"/>
          <w:bCs w:val="0"/>
        </w:rPr>
        <w:t>:</w:t>
      </w:r>
    </w:p>
    <w:p w14:paraId="755EE16C" w14:textId="61B1435D" w:rsidR="00F8494D" w:rsidRDefault="00F8494D" w:rsidP="00B63E24">
      <w:pPr>
        <w:pStyle w:val="Heading3"/>
      </w:pPr>
      <w:bookmarkStart w:id="30" w:name="_Toc198133207"/>
      <w:r>
        <w:lastRenderedPageBreak/>
        <w:t>Pikelet check</w:t>
      </w:r>
      <w:r w:rsidR="00B63E24">
        <w:t xml:space="preserve"> – egg substitutes</w:t>
      </w:r>
      <w:bookmarkEnd w:id="30"/>
    </w:p>
    <w:p w14:paraId="4552502F" w14:textId="3BB88196" w:rsidR="00F8494D" w:rsidRDefault="00F8494D" w:rsidP="00F8494D">
      <w:r>
        <w:t>Complete a comparison of a recipe in class that uses eggs, versus the same recipe using an egg substitute and outline your observations in the table below.</w:t>
      </w:r>
    </w:p>
    <w:p w14:paraId="7E635D55" w14:textId="0A3D0857" w:rsidR="00614899" w:rsidRDefault="00DF6E6A" w:rsidP="00DF6E6A">
      <w:pPr>
        <w:pStyle w:val="Caption"/>
      </w:pPr>
      <w:r>
        <w:t xml:space="preserve">Table </w:t>
      </w:r>
      <w:r>
        <w:fldChar w:fldCharType="begin"/>
      </w:r>
      <w:r>
        <w:instrText xml:space="preserve"> SEQ Table \* ARABIC </w:instrText>
      </w:r>
      <w:r>
        <w:fldChar w:fldCharType="separate"/>
      </w:r>
      <w:r>
        <w:rPr>
          <w:noProof/>
        </w:rPr>
        <w:t>7</w:t>
      </w:r>
      <w:r>
        <w:fldChar w:fldCharType="end"/>
      </w:r>
      <w:r w:rsidR="00DF08B7">
        <w:t xml:space="preserve"> </w:t>
      </w:r>
      <w:r w:rsidR="00E23712" w:rsidRPr="003B7D91">
        <w:t>– a</w:t>
      </w:r>
      <w:r w:rsidR="00E23712">
        <w:t>n observation table for a comparison of pikel</w:t>
      </w:r>
      <w:r w:rsidR="00752136">
        <w:t>ets made with egg or an egg substitute</w:t>
      </w:r>
    </w:p>
    <w:tbl>
      <w:tblPr>
        <w:tblStyle w:val="Tableheader"/>
        <w:tblW w:w="0" w:type="auto"/>
        <w:tblLook w:val="04A0" w:firstRow="1" w:lastRow="0" w:firstColumn="1" w:lastColumn="0" w:noHBand="0" w:noVBand="1"/>
        <w:tblDescription w:val="Observing and comparing pikelets made with egg or an egg substitute. Pikelets are observed according to taste, appearance, texture, time taken and cost. Some cells are blank for student response."/>
      </w:tblPr>
      <w:tblGrid>
        <w:gridCol w:w="3108"/>
        <w:gridCol w:w="3108"/>
        <w:gridCol w:w="3108"/>
      </w:tblGrid>
      <w:tr w:rsidR="00F8494D" w14:paraId="745A5EC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01DAF2C8" w14:textId="77777777" w:rsidR="00F8494D" w:rsidRDefault="00F8494D">
            <w:r>
              <w:t>Observation</w:t>
            </w:r>
          </w:p>
        </w:tc>
        <w:tc>
          <w:tcPr>
            <w:tcW w:w="3210" w:type="dxa"/>
          </w:tcPr>
          <w:p w14:paraId="775040A7" w14:textId="7A593F77" w:rsidR="00F8494D" w:rsidRPr="0004577B" w:rsidRDefault="00F8494D">
            <w:pPr>
              <w:cnfStyle w:val="100000000000" w:firstRow="1" w:lastRow="0" w:firstColumn="0" w:lastColumn="0" w:oddVBand="0" w:evenVBand="0" w:oddHBand="0" w:evenHBand="0" w:firstRowFirstColumn="0" w:firstRowLastColumn="0" w:lastRowFirstColumn="0" w:lastRowLastColumn="0"/>
              <w:rPr>
                <w:b w:val="0"/>
              </w:rPr>
            </w:pPr>
            <w:r>
              <w:t>Recipe with egg</w:t>
            </w:r>
          </w:p>
        </w:tc>
        <w:tc>
          <w:tcPr>
            <w:tcW w:w="3210" w:type="dxa"/>
          </w:tcPr>
          <w:p w14:paraId="47110E32" w14:textId="338D6EF3" w:rsidR="008E060D" w:rsidRPr="0004577B" w:rsidRDefault="00F8494D">
            <w:pPr>
              <w:cnfStyle w:val="100000000000" w:firstRow="1" w:lastRow="0" w:firstColumn="0" w:lastColumn="0" w:oddVBand="0" w:evenVBand="0" w:oddHBand="0" w:evenHBand="0" w:firstRowFirstColumn="0" w:firstRowLastColumn="0" w:lastRowFirstColumn="0" w:lastRowLastColumn="0"/>
              <w:rPr>
                <w:b w:val="0"/>
              </w:rPr>
            </w:pPr>
            <w:r>
              <w:t>Recipe with egg substitute</w:t>
            </w:r>
          </w:p>
        </w:tc>
      </w:tr>
      <w:tr w:rsidR="00E753A2" w14:paraId="62504C3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15B2A190" w14:textId="44AC56CE" w:rsidR="00E753A2" w:rsidRDefault="007801DA">
            <w:r>
              <w:t>Pikelets</w:t>
            </w:r>
          </w:p>
        </w:tc>
        <w:tc>
          <w:tcPr>
            <w:tcW w:w="3210" w:type="dxa"/>
          </w:tcPr>
          <w:p w14:paraId="00ECD4C1" w14:textId="7C9ABA53" w:rsidR="00E753A2" w:rsidRDefault="00E753A2">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56EB01D4" wp14:editId="6A56910E">
                  <wp:extent cx="1236377" cy="1111250"/>
                  <wp:effectExtent l="0" t="0" r="1905" b="0"/>
                  <wp:docPr id="1673202356" name="Picture 9" descr="A plate of pike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2356" name="Picture 9" descr="A plate of pikelets."/>
                          <pic:cNvPicPr/>
                        </pic:nvPicPr>
                        <pic:blipFill>
                          <a:blip r:embed="rId34">
                            <a:extLst>
                              <a:ext uri="{28A0092B-C50C-407E-A947-70E740481C1C}">
                                <a14:useLocalDpi xmlns:a14="http://schemas.microsoft.com/office/drawing/2010/main" val="0"/>
                              </a:ext>
                            </a:extLst>
                          </a:blip>
                          <a:stretch>
                            <a:fillRect/>
                          </a:stretch>
                        </pic:blipFill>
                        <pic:spPr>
                          <a:xfrm>
                            <a:off x="0" y="0"/>
                            <a:ext cx="1236377" cy="1111250"/>
                          </a:xfrm>
                          <a:prstGeom prst="rect">
                            <a:avLst/>
                          </a:prstGeom>
                        </pic:spPr>
                      </pic:pic>
                    </a:graphicData>
                  </a:graphic>
                </wp:inline>
              </w:drawing>
            </w:r>
          </w:p>
        </w:tc>
        <w:tc>
          <w:tcPr>
            <w:tcW w:w="3210" w:type="dxa"/>
          </w:tcPr>
          <w:p w14:paraId="18AA8F83" w14:textId="4104CD77" w:rsidR="00E753A2" w:rsidRDefault="00E753A2">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04B32B5" wp14:editId="7A583401">
                  <wp:extent cx="1135150" cy="1054100"/>
                  <wp:effectExtent l="0" t="0" r="8255" b="0"/>
                  <wp:docPr id="1252013914" name="Picture 10" descr="A plate of pike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13914" name="Picture 10" descr="A plate of pikelets."/>
                          <pic:cNvPicPr/>
                        </pic:nvPicPr>
                        <pic:blipFill rotWithShape="1">
                          <a:blip r:embed="rId35">
                            <a:extLst>
                              <a:ext uri="{28A0092B-C50C-407E-A947-70E740481C1C}">
                                <a14:useLocalDpi xmlns:a14="http://schemas.microsoft.com/office/drawing/2010/main" val="0"/>
                              </a:ext>
                            </a:extLst>
                          </a:blip>
                          <a:srcRect l="7674" t="10800" r="5835"/>
                          <a:stretch/>
                        </pic:blipFill>
                        <pic:spPr bwMode="auto">
                          <a:xfrm>
                            <a:off x="0" y="0"/>
                            <a:ext cx="1135150" cy="1054100"/>
                          </a:xfrm>
                          <a:prstGeom prst="rect">
                            <a:avLst/>
                          </a:prstGeom>
                          <a:ln>
                            <a:noFill/>
                          </a:ln>
                          <a:extLst>
                            <a:ext uri="{53640926-AAD7-44D8-BBD7-CCE9431645EC}">
                              <a14:shadowObscured xmlns:a14="http://schemas.microsoft.com/office/drawing/2010/main"/>
                            </a:ext>
                          </a:extLst>
                        </pic:spPr>
                      </pic:pic>
                    </a:graphicData>
                  </a:graphic>
                </wp:inline>
              </w:drawing>
            </w:r>
          </w:p>
        </w:tc>
      </w:tr>
      <w:tr w:rsidR="00F8494D" w14:paraId="05C62681" w14:textId="77777777" w:rsidTr="007801DA">
        <w:trPr>
          <w:cnfStyle w:val="000000010000" w:firstRow="0" w:lastRow="0" w:firstColumn="0" w:lastColumn="0" w:oddVBand="0" w:evenVBand="0" w:oddHBand="0" w:evenHBand="1" w:firstRowFirstColumn="0" w:firstRowLastColumn="0" w:lastRowFirstColumn="0" w:lastRowLastColumn="0"/>
          <w:trHeight w:val="1627"/>
        </w:trPr>
        <w:tc>
          <w:tcPr>
            <w:cnfStyle w:val="001000000000" w:firstRow="0" w:lastRow="0" w:firstColumn="1" w:lastColumn="0" w:oddVBand="0" w:evenVBand="0" w:oddHBand="0" w:evenHBand="0" w:firstRowFirstColumn="0" w:firstRowLastColumn="0" w:lastRowFirstColumn="0" w:lastRowLastColumn="0"/>
            <w:tcW w:w="3210" w:type="dxa"/>
          </w:tcPr>
          <w:p w14:paraId="49F3684A" w14:textId="03779347" w:rsidR="00D43100" w:rsidRPr="007801DA" w:rsidRDefault="00F8494D">
            <w:pPr>
              <w:rPr>
                <w:b w:val="0"/>
              </w:rPr>
            </w:pPr>
            <w:r>
              <w:t>Taste</w:t>
            </w:r>
          </w:p>
        </w:tc>
        <w:tc>
          <w:tcPr>
            <w:tcW w:w="3210" w:type="dxa"/>
          </w:tcPr>
          <w:p w14:paraId="19F4B0EF" w14:textId="77777777" w:rsidR="00F8494D" w:rsidRDefault="00F8494D">
            <w:pPr>
              <w:cnfStyle w:val="000000010000" w:firstRow="0" w:lastRow="0" w:firstColumn="0" w:lastColumn="0" w:oddVBand="0" w:evenVBand="0" w:oddHBand="0" w:evenHBand="1" w:firstRowFirstColumn="0" w:firstRowLastColumn="0" w:lastRowFirstColumn="0" w:lastRowLastColumn="0"/>
            </w:pPr>
          </w:p>
        </w:tc>
        <w:tc>
          <w:tcPr>
            <w:tcW w:w="3210" w:type="dxa"/>
          </w:tcPr>
          <w:p w14:paraId="5B347054" w14:textId="77777777" w:rsidR="00F8494D" w:rsidRDefault="00F8494D">
            <w:pPr>
              <w:cnfStyle w:val="000000010000" w:firstRow="0" w:lastRow="0" w:firstColumn="0" w:lastColumn="0" w:oddVBand="0" w:evenVBand="0" w:oddHBand="0" w:evenHBand="1" w:firstRowFirstColumn="0" w:firstRowLastColumn="0" w:lastRowFirstColumn="0" w:lastRowLastColumn="0"/>
            </w:pPr>
          </w:p>
        </w:tc>
      </w:tr>
      <w:tr w:rsidR="00F8494D" w14:paraId="6E7E523F" w14:textId="77777777" w:rsidTr="007801DA">
        <w:trPr>
          <w:cnfStyle w:val="000000100000" w:firstRow="0" w:lastRow="0" w:firstColumn="0" w:lastColumn="0" w:oddVBand="0" w:evenVBand="0" w:oddHBand="1" w:evenHBand="0" w:firstRowFirstColumn="0" w:firstRowLastColumn="0" w:lastRowFirstColumn="0" w:lastRowLastColumn="0"/>
          <w:trHeight w:val="1410"/>
        </w:trPr>
        <w:tc>
          <w:tcPr>
            <w:cnfStyle w:val="001000000000" w:firstRow="0" w:lastRow="0" w:firstColumn="1" w:lastColumn="0" w:oddVBand="0" w:evenVBand="0" w:oddHBand="0" w:evenHBand="0" w:firstRowFirstColumn="0" w:firstRowLastColumn="0" w:lastRowFirstColumn="0" w:lastRowLastColumn="0"/>
            <w:tcW w:w="3210" w:type="dxa"/>
          </w:tcPr>
          <w:p w14:paraId="1DBFCA21" w14:textId="2CE73C21" w:rsidR="00D43100" w:rsidRPr="007801DA" w:rsidRDefault="00F8494D">
            <w:pPr>
              <w:rPr>
                <w:b w:val="0"/>
              </w:rPr>
            </w:pPr>
            <w:r>
              <w:t>Appearance</w:t>
            </w:r>
          </w:p>
        </w:tc>
        <w:tc>
          <w:tcPr>
            <w:tcW w:w="3210" w:type="dxa"/>
          </w:tcPr>
          <w:p w14:paraId="61BA0E5B" w14:textId="77777777" w:rsidR="00F8494D" w:rsidRDefault="00F8494D">
            <w:pPr>
              <w:cnfStyle w:val="000000100000" w:firstRow="0" w:lastRow="0" w:firstColumn="0" w:lastColumn="0" w:oddVBand="0" w:evenVBand="0" w:oddHBand="1" w:evenHBand="0" w:firstRowFirstColumn="0" w:firstRowLastColumn="0" w:lastRowFirstColumn="0" w:lastRowLastColumn="0"/>
            </w:pPr>
          </w:p>
        </w:tc>
        <w:tc>
          <w:tcPr>
            <w:tcW w:w="3210" w:type="dxa"/>
          </w:tcPr>
          <w:p w14:paraId="39C5A601" w14:textId="77777777" w:rsidR="00F8494D" w:rsidRDefault="00F8494D">
            <w:pPr>
              <w:cnfStyle w:val="000000100000" w:firstRow="0" w:lastRow="0" w:firstColumn="0" w:lastColumn="0" w:oddVBand="0" w:evenVBand="0" w:oddHBand="1" w:evenHBand="0" w:firstRowFirstColumn="0" w:firstRowLastColumn="0" w:lastRowFirstColumn="0" w:lastRowLastColumn="0"/>
            </w:pPr>
          </w:p>
        </w:tc>
      </w:tr>
      <w:tr w:rsidR="00F8494D" w14:paraId="4D596106" w14:textId="77777777" w:rsidTr="007801DA">
        <w:trPr>
          <w:cnfStyle w:val="000000010000" w:firstRow="0" w:lastRow="0" w:firstColumn="0" w:lastColumn="0" w:oddVBand="0" w:evenVBand="0" w:oddHBand="0" w:evenHBand="1" w:firstRowFirstColumn="0" w:firstRowLastColumn="0" w:lastRowFirstColumn="0" w:lastRowLastColumn="0"/>
          <w:trHeight w:val="1415"/>
        </w:trPr>
        <w:tc>
          <w:tcPr>
            <w:cnfStyle w:val="001000000000" w:firstRow="0" w:lastRow="0" w:firstColumn="1" w:lastColumn="0" w:oddVBand="0" w:evenVBand="0" w:oddHBand="0" w:evenHBand="0" w:firstRowFirstColumn="0" w:firstRowLastColumn="0" w:lastRowFirstColumn="0" w:lastRowLastColumn="0"/>
            <w:tcW w:w="3210" w:type="dxa"/>
          </w:tcPr>
          <w:p w14:paraId="7F262B93" w14:textId="6B375A27" w:rsidR="00D43100" w:rsidRPr="007801DA" w:rsidRDefault="00F8494D">
            <w:pPr>
              <w:rPr>
                <w:b w:val="0"/>
              </w:rPr>
            </w:pPr>
            <w:r>
              <w:t>Texture</w:t>
            </w:r>
          </w:p>
        </w:tc>
        <w:tc>
          <w:tcPr>
            <w:tcW w:w="3210" w:type="dxa"/>
          </w:tcPr>
          <w:p w14:paraId="7662ADCB" w14:textId="77777777" w:rsidR="00F8494D" w:rsidRDefault="00F8494D">
            <w:pPr>
              <w:cnfStyle w:val="000000010000" w:firstRow="0" w:lastRow="0" w:firstColumn="0" w:lastColumn="0" w:oddVBand="0" w:evenVBand="0" w:oddHBand="0" w:evenHBand="1" w:firstRowFirstColumn="0" w:firstRowLastColumn="0" w:lastRowFirstColumn="0" w:lastRowLastColumn="0"/>
            </w:pPr>
          </w:p>
        </w:tc>
        <w:tc>
          <w:tcPr>
            <w:tcW w:w="3210" w:type="dxa"/>
          </w:tcPr>
          <w:p w14:paraId="42B24DA4" w14:textId="77777777" w:rsidR="00F8494D" w:rsidRDefault="00F8494D">
            <w:pPr>
              <w:cnfStyle w:val="000000010000" w:firstRow="0" w:lastRow="0" w:firstColumn="0" w:lastColumn="0" w:oddVBand="0" w:evenVBand="0" w:oddHBand="0" w:evenHBand="1" w:firstRowFirstColumn="0" w:firstRowLastColumn="0" w:lastRowFirstColumn="0" w:lastRowLastColumn="0"/>
            </w:pPr>
          </w:p>
        </w:tc>
      </w:tr>
      <w:tr w:rsidR="00F8494D" w14:paraId="6C2C465B" w14:textId="77777777" w:rsidTr="007801DA">
        <w:trPr>
          <w:cnfStyle w:val="000000100000" w:firstRow="0" w:lastRow="0" w:firstColumn="0" w:lastColumn="0" w:oddVBand="0" w:evenVBand="0" w:oddHBand="1" w:evenHBand="0" w:firstRowFirstColumn="0" w:firstRowLastColumn="0" w:lastRowFirstColumn="0" w:lastRowLastColumn="0"/>
          <w:trHeight w:val="1408"/>
        </w:trPr>
        <w:tc>
          <w:tcPr>
            <w:cnfStyle w:val="001000000000" w:firstRow="0" w:lastRow="0" w:firstColumn="1" w:lastColumn="0" w:oddVBand="0" w:evenVBand="0" w:oddHBand="0" w:evenHBand="0" w:firstRowFirstColumn="0" w:firstRowLastColumn="0" w:lastRowFirstColumn="0" w:lastRowLastColumn="0"/>
            <w:tcW w:w="3210" w:type="dxa"/>
          </w:tcPr>
          <w:p w14:paraId="78EBF1DA" w14:textId="49B199C0" w:rsidR="00D43100" w:rsidRPr="007801DA" w:rsidRDefault="00F8494D">
            <w:pPr>
              <w:rPr>
                <w:b w:val="0"/>
              </w:rPr>
            </w:pPr>
            <w:r>
              <w:t>Time taken</w:t>
            </w:r>
          </w:p>
        </w:tc>
        <w:tc>
          <w:tcPr>
            <w:tcW w:w="3210" w:type="dxa"/>
          </w:tcPr>
          <w:p w14:paraId="0EAA2DC3" w14:textId="77777777" w:rsidR="00F8494D" w:rsidRDefault="00F8494D">
            <w:pPr>
              <w:cnfStyle w:val="000000100000" w:firstRow="0" w:lastRow="0" w:firstColumn="0" w:lastColumn="0" w:oddVBand="0" w:evenVBand="0" w:oddHBand="1" w:evenHBand="0" w:firstRowFirstColumn="0" w:firstRowLastColumn="0" w:lastRowFirstColumn="0" w:lastRowLastColumn="0"/>
            </w:pPr>
          </w:p>
        </w:tc>
        <w:tc>
          <w:tcPr>
            <w:tcW w:w="3210" w:type="dxa"/>
          </w:tcPr>
          <w:p w14:paraId="31AA452B" w14:textId="77777777" w:rsidR="00F8494D" w:rsidRDefault="00F8494D">
            <w:pPr>
              <w:cnfStyle w:val="000000100000" w:firstRow="0" w:lastRow="0" w:firstColumn="0" w:lastColumn="0" w:oddVBand="0" w:evenVBand="0" w:oddHBand="1" w:evenHBand="0" w:firstRowFirstColumn="0" w:firstRowLastColumn="0" w:lastRowFirstColumn="0" w:lastRowLastColumn="0"/>
            </w:pPr>
          </w:p>
        </w:tc>
      </w:tr>
      <w:tr w:rsidR="00F8494D" w14:paraId="6E7060F0" w14:textId="77777777" w:rsidTr="007801DA">
        <w:trPr>
          <w:cnfStyle w:val="000000010000" w:firstRow="0" w:lastRow="0" w:firstColumn="0" w:lastColumn="0" w:oddVBand="0" w:evenVBand="0" w:oddHBand="0" w:evenHBand="1" w:firstRowFirstColumn="0" w:firstRowLastColumn="0" w:lastRowFirstColumn="0" w:lastRowLastColumn="0"/>
          <w:trHeight w:val="1414"/>
        </w:trPr>
        <w:tc>
          <w:tcPr>
            <w:cnfStyle w:val="001000000000" w:firstRow="0" w:lastRow="0" w:firstColumn="1" w:lastColumn="0" w:oddVBand="0" w:evenVBand="0" w:oddHBand="0" w:evenHBand="0" w:firstRowFirstColumn="0" w:firstRowLastColumn="0" w:lastRowFirstColumn="0" w:lastRowLastColumn="0"/>
            <w:tcW w:w="3210" w:type="dxa"/>
          </w:tcPr>
          <w:p w14:paraId="7993F2B0" w14:textId="448B914D" w:rsidR="00D43100" w:rsidRPr="007801DA" w:rsidRDefault="00F8494D">
            <w:pPr>
              <w:rPr>
                <w:b w:val="0"/>
              </w:rPr>
            </w:pPr>
            <w:r>
              <w:t>Cost</w:t>
            </w:r>
          </w:p>
        </w:tc>
        <w:tc>
          <w:tcPr>
            <w:tcW w:w="3210" w:type="dxa"/>
          </w:tcPr>
          <w:p w14:paraId="3BD23DDA" w14:textId="77777777" w:rsidR="00F8494D" w:rsidRDefault="00F8494D">
            <w:pPr>
              <w:cnfStyle w:val="000000010000" w:firstRow="0" w:lastRow="0" w:firstColumn="0" w:lastColumn="0" w:oddVBand="0" w:evenVBand="0" w:oddHBand="0" w:evenHBand="1" w:firstRowFirstColumn="0" w:firstRowLastColumn="0" w:lastRowFirstColumn="0" w:lastRowLastColumn="0"/>
            </w:pPr>
          </w:p>
        </w:tc>
        <w:tc>
          <w:tcPr>
            <w:tcW w:w="3210" w:type="dxa"/>
          </w:tcPr>
          <w:p w14:paraId="0B9BAE0A" w14:textId="77777777" w:rsidR="00F8494D" w:rsidRDefault="00F8494D">
            <w:pPr>
              <w:cnfStyle w:val="000000010000" w:firstRow="0" w:lastRow="0" w:firstColumn="0" w:lastColumn="0" w:oddVBand="0" w:evenVBand="0" w:oddHBand="0" w:evenHBand="1" w:firstRowFirstColumn="0" w:firstRowLastColumn="0" w:lastRowFirstColumn="0" w:lastRowLastColumn="0"/>
            </w:pPr>
          </w:p>
        </w:tc>
      </w:tr>
    </w:tbl>
    <w:p w14:paraId="47E10275" w14:textId="0608084B" w:rsidR="004908E3" w:rsidRDefault="004908E3" w:rsidP="00FA2265">
      <w:pPr>
        <w:pStyle w:val="Heading3"/>
      </w:pPr>
      <w:r>
        <w:rPr>
          <w:rStyle w:val="Strong"/>
          <w:b w:val="0"/>
          <w:bCs w:val="0"/>
        </w:rPr>
        <w:br w:type="page"/>
      </w:r>
      <w:bookmarkStart w:id="31" w:name="_Toc198133208"/>
      <w:r>
        <w:lastRenderedPageBreak/>
        <w:t xml:space="preserve">Evaluate – </w:t>
      </w:r>
      <w:r w:rsidR="00345F1D">
        <w:t>p</w:t>
      </w:r>
      <w:r>
        <w:t>ikelets</w:t>
      </w:r>
      <w:bookmarkEnd w:id="31"/>
    </w:p>
    <w:p w14:paraId="7FF2F94A" w14:textId="04C6B205" w:rsidR="00FA6F39" w:rsidRDefault="00FA6F39" w:rsidP="00A86710">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7801DA">
        <w:t xml:space="preserve">5 </w:t>
      </w:r>
      <w:r>
        <w:t xml:space="preserve">senses regarding what you have prepared. Remember </w:t>
      </w:r>
      <w:r w:rsidR="007801DA">
        <w:t>–</w:t>
      </w:r>
      <w:r>
        <w:t xml:space="preserve"> taste, smell, sight, touch and sound.</w:t>
      </w:r>
    </w:p>
    <w:p w14:paraId="5B03C81B" w14:textId="77777777" w:rsidR="0089063F" w:rsidRDefault="00063685">
      <w:pPr>
        <w:suppressAutoHyphens w:val="0"/>
        <w:spacing w:before="0" w:after="160" w:line="259" w:lineRule="auto"/>
        <w:rPr>
          <w:rStyle w:val="Strong"/>
          <w:b w:val="0"/>
          <w:bCs w:val="0"/>
        </w:rPr>
      </w:pPr>
      <w:r>
        <w:rPr>
          <w:noProof/>
        </w:rPr>
        <w:drawing>
          <wp:inline distT="0" distB="0" distL="0" distR="0" wp14:anchorId="62F9A699" wp14:editId="11E071C9">
            <wp:extent cx="6372860" cy="7061200"/>
            <wp:effectExtent l="0" t="0" r="8890" b="6350"/>
            <wp:docPr id="992145751" name="Picture 22"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45751" name="Picture 22"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423947" cy="7117805"/>
                    </a:xfrm>
                    <a:prstGeom prst="rect">
                      <a:avLst/>
                    </a:prstGeom>
                  </pic:spPr>
                </pic:pic>
              </a:graphicData>
            </a:graphic>
          </wp:inline>
        </w:drawing>
      </w:r>
    </w:p>
    <w:p w14:paraId="497B5E88" w14:textId="20F936AB" w:rsidR="002636CD" w:rsidRPr="00E01FC0" w:rsidRDefault="002636CD" w:rsidP="00E01FC0">
      <w:pPr>
        <w:pStyle w:val="Heading2"/>
        <w:rPr>
          <w:rStyle w:val="Strong"/>
          <w:b w:val="0"/>
          <w:bCs/>
        </w:rPr>
      </w:pPr>
      <w:r>
        <w:rPr>
          <w:rStyle w:val="Strong"/>
          <w:b w:val="0"/>
        </w:rPr>
        <w:br w:type="page"/>
      </w:r>
      <w:bookmarkStart w:id="32" w:name="_Toc198133209"/>
      <w:r w:rsidR="002C6136" w:rsidRPr="00E01FC0">
        <w:rPr>
          <w:rStyle w:val="Strong"/>
          <w:b w:val="0"/>
          <w:bCs/>
        </w:rPr>
        <w:lastRenderedPageBreak/>
        <w:t xml:space="preserve">Raspberry </w:t>
      </w:r>
      <w:r w:rsidR="00345F1D" w:rsidRPr="00E01FC0">
        <w:rPr>
          <w:rStyle w:val="Strong"/>
          <w:b w:val="0"/>
          <w:bCs/>
        </w:rPr>
        <w:t>m</w:t>
      </w:r>
      <w:r w:rsidR="002C6136" w:rsidRPr="00E01FC0">
        <w:rPr>
          <w:rStyle w:val="Strong"/>
          <w:b w:val="0"/>
          <w:bCs/>
        </w:rPr>
        <w:t>uffins</w:t>
      </w:r>
      <w:bookmarkEnd w:id="32"/>
    </w:p>
    <w:p w14:paraId="5B202B9D" w14:textId="1157CD28" w:rsidR="002C6136" w:rsidRPr="002C6136" w:rsidRDefault="002C6136" w:rsidP="002C6136">
      <w:r>
        <w:t>Serves 2</w:t>
      </w:r>
    </w:p>
    <w:p w14:paraId="72FED06A" w14:textId="3F882C90" w:rsidR="002C6136" w:rsidRDefault="002C6136" w:rsidP="002C6136">
      <w:pPr>
        <w:rPr>
          <w:rStyle w:val="Strong"/>
        </w:rPr>
      </w:pPr>
      <w:r w:rsidRPr="002C6136">
        <w:rPr>
          <w:rStyle w:val="Strong"/>
        </w:rPr>
        <w:t>Ingredients</w:t>
      </w:r>
    </w:p>
    <w:p w14:paraId="5F3E270A" w14:textId="6E9A6613" w:rsidR="002C6136" w:rsidRDefault="002C6136" w:rsidP="00C24001">
      <w:pPr>
        <w:spacing w:line="276" w:lineRule="auto"/>
        <w:rPr>
          <w:rStyle w:val="Strong"/>
          <w:b w:val="0"/>
          <w:bCs w:val="0"/>
        </w:rPr>
      </w:pPr>
      <w:r>
        <w:rPr>
          <w:rStyle w:val="Strong"/>
          <w:b w:val="0"/>
          <w:bCs w:val="0"/>
        </w:rPr>
        <w:t xml:space="preserve">2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Pr>
          <w:rStyle w:val="Strong"/>
          <w:b w:val="0"/>
          <w:bCs w:val="0"/>
        </w:rPr>
        <w:t xml:space="preserve"> cups self</w:t>
      </w:r>
      <w:r w:rsidR="00EC3694">
        <w:rPr>
          <w:rStyle w:val="Strong"/>
          <w:b w:val="0"/>
          <w:bCs w:val="0"/>
        </w:rPr>
        <w:t>-</w:t>
      </w:r>
      <w:proofErr w:type="spellStart"/>
      <w:r>
        <w:rPr>
          <w:rStyle w:val="Strong"/>
          <w:b w:val="0"/>
          <w:bCs w:val="0"/>
        </w:rPr>
        <w:t>raising</w:t>
      </w:r>
      <w:proofErr w:type="spellEnd"/>
      <w:r>
        <w:rPr>
          <w:rStyle w:val="Strong"/>
          <w:b w:val="0"/>
          <w:bCs w:val="0"/>
        </w:rPr>
        <w:t xml:space="preserve"> flour</w:t>
      </w:r>
    </w:p>
    <w:p w14:paraId="4438F2CE" w14:textId="3E99FF19" w:rsidR="000A0816" w:rsidRDefault="00AA120B" w:rsidP="00C24001">
      <w:pPr>
        <w:spacing w:line="276" w:lineRule="auto"/>
        <w:rPr>
          <w:rStyle w:val="Strong"/>
          <w:b w:val="0"/>
          <w:bCs w:val="0"/>
        </w:rPr>
      </w:pPr>
      <w:r>
        <w:rPr>
          <w:noProof/>
        </w:rPr>
        <w:drawing>
          <wp:anchor distT="0" distB="0" distL="114300" distR="114300" simplePos="0" relativeHeight="251658245" behindDoc="0" locked="0" layoutInCell="1" allowOverlap="1" wp14:anchorId="48E9E86E" wp14:editId="4B0B4A82">
            <wp:simplePos x="0" y="0"/>
            <wp:positionH relativeFrom="margin">
              <wp:posOffset>2604770</wp:posOffset>
            </wp:positionH>
            <wp:positionV relativeFrom="margin">
              <wp:posOffset>1778000</wp:posOffset>
            </wp:positionV>
            <wp:extent cx="2919730" cy="2014220"/>
            <wp:effectExtent l="0" t="0" r="0" b="5080"/>
            <wp:wrapSquare wrapText="bothSides"/>
            <wp:docPr id="1591142844" name="Picture 43" descr="Raspberry muff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42844" name="Picture 43" descr="Raspberry muffins."/>
                    <pic:cNvPicPr/>
                  </pic:nvPicPr>
                  <pic:blipFill>
                    <a:blip r:embed="rId36">
                      <a:extLst>
                        <a:ext uri="{28A0092B-C50C-407E-A947-70E740481C1C}">
                          <a14:useLocalDpi xmlns:a14="http://schemas.microsoft.com/office/drawing/2010/main" val="0"/>
                        </a:ext>
                      </a:extLst>
                    </a:blip>
                    <a:stretch>
                      <a:fillRect/>
                    </a:stretch>
                  </pic:blipFill>
                  <pic:spPr>
                    <a:xfrm>
                      <a:off x="0" y="0"/>
                      <a:ext cx="2919730" cy="2014220"/>
                    </a:xfrm>
                    <a:prstGeom prst="rect">
                      <a:avLst/>
                    </a:prstGeom>
                  </pic:spPr>
                </pic:pic>
              </a:graphicData>
            </a:graphic>
          </wp:anchor>
        </w:drawing>
      </w:r>
      <w:r w:rsidR="000A0816">
        <w:rPr>
          <w:rStyle w:val="Strong"/>
          <w:b w:val="0"/>
          <w:bCs w:val="0"/>
        </w:rPr>
        <w:t>1 cup caster sugar</w:t>
      </w:r>
    </w:p>
    <w:p w14:paraId="2B5D637E" w14:textId="1B24CBCB" w:rsidR="000A0816" w:rsidRDefault="000A0816" w:rsidP="00C24001">
      <w:pPr>
        <w:spacing w:line="276" w:lineRule="auto"/>
        <w:rPr>
          <w:rStyle w:val="Strong"/>
          <w:b w:val="0"/>
          <w:bCs w:val="0"/>
        </w:rPr>
      </w:pPr>
      <w:r>
        <w:rPr>
          <w:rStyle w:val="Strong"/>
          <w:b w:val="0"/>
          <w:bCs w:val="0"/>
        </w:rPr>
        <w:t>Pinch salt</w:t>
      </w:r>
    </w:p>
    <w:p w14:paraId="1AC144DC" w14:textId="340039FF" w:rsidR="000A0816" w:rsidRDefault="000A0816" w:rsidP="00C24001">
      <w:pPr>
        <w:spacing w:line="276" w:lineRule="auto"/>
        <w:rPr>
          <w:rStyle w:val="Strong"/>
          <w:b w:val="0"/>
          <w:bCs w:val="0"/>
        </w:rPr>
      </w:pPr>
      <w:r>
        <w:rPr>
          <w:rStyle w:val="Strong"/>
          <w:b w:val="0"/>
          <w:bCs w:val="0"/>
        </w:rPr>
        <w:t>100 grams butter, melted</w:t>
      </w:r>
    </w:p>
    <w:p w14:paraId="554D8D75" w14:textId="47BC0EDA" w:rsidR="000A0816" w:rsidRDefault="000A0816" w:rsidP="00C24001">
      <w:pPr>
        <w:spacing w:line="276" w:lineRule="auto"/>
        <w:rPr>
          <w:rStyle w:val="Strong"/>
          <w:b w:val="0"/>
          <w:bCs w:val="0"/>
        </w:rPr>
      </w:pPr>
      <w:r>
        <w:rPr>
          <w:rStyle w:val="Strong"/>
          <w:b w:val="0"/>
          <w:bCs w:val="0"/>
        </w:rPr>
        <w:t>1 cup buttermilk</w:t>
      </w:r>
    </w:p>
    <w:p w14:paraId="3B9CBA69" w14:textId="6EF99271" w:rsidR="000A0816" w:rsidRDefault="000A0816" w:rsidP="00C24001">
      <w:pPr>
        <w:spacing w:line="276" w:lineRule="auto"/>
        <w:rPr>
          <w:rStyle w:val="Strong"/>
          <w:b w:val="0"/>
          <w:bCs w:val="0"/>
        </w:rPr>
      </w:pPr>
      <w:r>
        <w:rPr>
          <w:rStyle w:val="Strong"/>
          <w:b w:val="0"/>
          <w:bCs w:val="0"/>
        </w:rPr>
        <w:t>2 eggs, lightly beaten</w:t>
      </w:r>
    </w:p>
    <w:p w14:paraId="51D70147" w14:textId="7D860B18" w:rsidR="000A0816" w:rsidRDefault="000A0816" w:rsidP="00C24001">
      <w:pPr>
        <w:spacing w:line="276" w:lineRule="auto"/>
        <w:rPr>
          <w:rStyle w:val="Strong"/>
          <w:b w:val="0"/>
          <w:bCs w:val="0"/>
        </w:rPr>
      </w:pPr>
      <w:r>
        <w:rPr>
          <w:rStyle w:val="Strong"/>
          <w:b w:val="0"/>
          <w:bCs w:val="0"/>
        </w:rPr>
        <w:t>1 teaspoon vanilla extract</w:t>
      </w:r>
    </w:p>
    <w:p w14:paraId="1FAF2FDC" w14:textId="2F58145B" w:rsidR="000A0816" w:rsidRDefault="0013565E" w:rsidP="00C24001">
      <w:pPr>
        <w:spacing w:line="276" w:lineRule="auto"/>
        <w:rPr>
          <w:rStyle w:val="Strong"/>
          <w:b w:val="0"/>
          <w:bCs w:val="0"/>
        </w:rPr>
      </w:pPr>
      <w:r>
        <w:rPr>
          <w:rStyle w:val="Strong"/>
          <w:b w:val="0"/>
          <w:bCs w:val="0"/>
        </w:rPr>
        <w:t>200 grams frozen or fresh raspberries</w:t>
      </w:r>
    </w:p>
    <w:p w14:paraId="7EAF656B" w14:textId="4B668A86" w:rsidR="0013565E" w:rsidRDefault="0013565E" w:rsidP="00C24001">
      <w:pPr>
        <w:spacing w:line="276" w:lineRule="auto"/>
        <w:rPr>
          <w:rStyle w:val="Strong"/>
          <w:b w:val="0"/>
          <w:bCs w:val="0"/>
        </w:rPr>
      </w:pPr>
      <w:r>
        <w:rPr>
          <w:rStyle w:val="Strong"/>
          <w:b w:val="0"/>
          <w:bCs w:val="0"/>
        </w:rPr>
        <w:t>Icing sugar to dust</w:t>
      </w:r>
    </w:p>
    <w:p w14:paraId="38C6995B" w14:textId="0662D454" w:rsidR="0013565E" w:rsidRDefault="0013565E" w:rsidP="002C6136">
      <w:pPr>
        <w:rPr>
          <w:rStyle w:val="Strong"/>
        </w:rPr>
      </w:pPr>
      <w:r w:rsidRPr="0013565E">
        <w:rPr>
          <w:rStyle w:val="Strong"/>
        </w:rPr>
        <w:t>Method</w:t>
      </w:r>
    </w:p>
    <w:p w14:paraId="3211942B" w14:textId="3CF30FCB" w:rsidR="005004E0" w:rsidRDefault="0013565E" w:rsidP="00CC46FD">
      <w:pPr>
        <w:pStyle w:val="ListNumber"/>
        <w:numPr>
          <w:ilvl w:val="0"/>
          <w:numId w:val="30"/>
        </w:numPr>
        <w:rPr>
          <w:rStyle w:val="Strong"/>
          <w:b w:val="0"/>
          <w:bCs w:val="0"/>
        </w:rPr>
      </w:pPr>
      <w:r w:rsidRPr="004051FF">
        <w:rPr>
          <w:rStyle w:val="Strong"/>
          <w:b w:val="0"/>
          <w:bCs w:val="0"/>
        </w:rPr>
        <w:t>Preheat oven to 180</w:t>
      </w:r>
      <w:r w:rsidRPr="004051FF">
        <w:rPr>
          <w:rStyle w:val="Strong"/>
          <w:rFonts w:ascii="Times New Roman" w:hAnsi="Times New Roman" w:cs="Times New Roman"/>
          <w:b w:val="0"/>
          <w:bCs w:val="0"/>
        </w:rPr>
        <w:t>°</w:t>
      </w:r>
      <w:r w:rsidR="00B06D72" w:rsidRPr="002D0368">
        <w:t xml:space="preserve"> Celsius</w:t>
      </w:r>
      <w:r w:rsidRPr="004051FF">
        <w:rPr>
          <w:rStyle w:val="Strong"/>
          <w:b w:val="0"/>
          <w:bCs w:val="0"/>
        </w:rPr>
        <w:t>.</w:t>
      </w:r>
    </w:p>
    <w:p w14:paraId="58AB6E16" w14:textId="3EB6307B" w:rsidR="0013565E" w:rsidRPr="004051FF" w:rsidRDefault="00AF10A1" w:rsidP="00CC46FD">
      <w:pPr>
        <w:pStyle w:val="ListNumber"/>
        <w:numPr>
          <w:ilvl w:val="0"/>
          <w:numId w:val="30"/>
        </w:numPr>
        <w:rPr>
          <w:rStyle w:val="Strong"/>
          <w:b w:val="0"/>
          <w:bCs w:val="0"/>
        </w:rPr>
      </w:pPr>
      <w:r w:rsidRPr="004051FF">
        <w:rPr>
          <w:rStyle w:val="Strong"/>
          <w:b w:val="0"/>
          <w:bCs w:val="0"/>
        </w:rPr>
        <w:t>Line a 12</w:t>
      </w:r>
      <w:r w:rsidR="00EC3694">
        <w:rPr>
          <w:rStyle w:val="Strong"/>
          <w:b w:val="0"/>
          <w:bCs w:val="0"/>
        </w:rPr>
        <w:t>-</w:t>
      </w:r>
      <w:r w:rsidRPr="004051FF">
        <w:rPr>
          <w:rStyle w:val="Strong"/>
          <w:b w:val="0"/>
          <w:bCs w:val="0"/>
        </w:rPr>
        <w:t>hole muffin tray with paper cases.</w:t>
      </w:r>
    </w:p>
    <w:p w14:paraId="450B44EC" w14:textId="6EEFC697" w:rsidR="00AF10A1" w:rsidRDefault="00AF10A1" w:rsidP="00A7347B">
      <w:pPr>
        <w:pStyle w:val="ListNumber"/>
        <w:rPr>
          <w:rStyle w:val="Strong"/>
          <w:b w:val="0"/>
          <w:bCs w:val="0"/>
        </w:rPr>
      </w:pPr>
      <w:r>
        <w:rPr>
          <w:rStyle w:val="Strong"/>
          <w:b w:val="0"/>
          <w:bCs w:val="0"/>
        </w:rPr>
        <w:t xml:space="preserve">Sift flour, sugar and salt into </w:t>
      </w:r>
      <w:r w:rsidR="00AC0D26">
        <w:rPr>
          <w:rStyle w:val="Strong"/>
          <w:b w:val="0"/>
          <w:bCs w:val="0"/>
        </w:rPr>
        <w:t xml:space="preserve">a large bowl. Whisk melted butter, buttermilk, egg and vanilla in a bowl and </w:t>
      </w:r>
      <w:r w:rsidR="0029262C">
        <w:rPr>
          <w:rStyle w:val="Strong"/>
          <w:b w:val="0"/>
          <w:bCs w:val="0"/>
        </w:rPr>
        <w:t>stir into the dry ingredients</w:t>
      </w:r>
      <w:r w:rsidR="00CB1ED8">
        <w:rPr>
          <w:rStyle w:val="Strong"/>
          <w:b w:val="0"/>
          <w:bCs w:val="0"/>
        </w:rPr>
        <w:t>. Do not over mix, the mixture should be thick and lumpy</w:t>
      </w:r>
      <w:r w:rsidR="00EE080A">
        <w:rPr>
          <w:rStyle w:val="Strong"/>
          <w:b w:val="0"/>
          <w:bCs w:val="0"/>
        </w:rPr>
        <w:t xml:space="preserve">. Add </w:t>
      </w:r>
      <w:r w:rsidR="00EC3694">
        <w:rPr>
          <w:rStyle w:val="Strong"/>
          <w:b w:val="0"/>
          <w:bCs w:val="0"/>
        </w:rPr>
        <w:t xml:space="preserve">3 </w:t>
      </w:r>
      <w:r w:rsidR="00EE080A">
        <w:rPr>
          <w:rStyle w:val="Strong"/>
          <w:b w:val="0"/>
          <w:bCs w:val="0"/>
        </w:rPr>
        <w:t>quarters of the berries to the mix and stir through gently</w:t>
      </w:r>
      <w:r w:rsidR="00495900">
        <w:rPr>
          <w:rStyle w:val="Strong"/>
          <w:b w:val="0"/>
          <w:bCs w:val="0"/>
        </w:rPr>
        <w:t xml:space="preserve">. Spoon mixture into the lined muffins </w:t>
      </w:r>
      <w:proofErr w:type="gramStart"/>
      <w:r w:rsidR="00495900">
        <w:rPr>
          <w:rStyle w:val="Strong"/>
          <w:b w:val="0"/>
          <w:bCs w:val="0"/>
        </w:rPr>
        <w:t>tray, and</w:t>
      </w:r>
      <w:proofErr w:type="gramEnd"/>
      <w:r w:rsidR="00495900">
        <w:rPr>
          <w:rStyle w:val="Strong"/>
          <w:b w:val="0"/>
          <w:bCs w:val="0"/>
        </w:rPr>
        <w:t xml:space="preserve"> then divide the remaining berries equally among the </w:t>
      </w:r>
      <w:r w:rsidR="0034330E">
        <w:rPr>
          <w:rStyle w:val="Strong"/>
          <w:b w:val="0"/>
          <w:bCs w:val="0"/>
        </w:rPr>
        <w:t>uncooked muffins.</w:t>
      </w:r>
    </w:p>
    <w:p w14:paraId="405F7656" w14:textId="7DF61988" w:rsidR="0034330E" w:rsidRDefault="0034330E" w:rsidP="00A7347B">
      <w:pPr>
        <w:pStyle w:val="ListNumber"/>
        <w:rPr>
          <w:rStyle w:val="Strong"/>
          <w:b w:val="0"/>
          <w:bCs w:val="0"/>
        </w:rPr>
      </w:pPr>
      <w:r>
        <w:rPr>
          <w:rStyle w:val="Strong"/>
          <w:b w:val="0"/>
          <w:bCs w:val="0"/>
        </w:rPr>
        <w:t>Bake muffins for 25 to 30 minutes, or until a skewer inserted into the</w:t>
      </w:r>
      <w:r w:rsidR="00A50CFF">
        <w:rPr>
          <w:rStyle w:val="Strong"/>
          <w:b w:val="0"/>
          <w:bCs w:val="0"/>
        </w:rPr>
        <w:t xml:space="preserve"> centre of the muffin comes out clean. </w:t>
      </w:r>
    </w:p>
    <w:p w14:paraId="29618486" w14:textId="24EA377A" w:rsidR="00A50CFF" w:rsidRDefault="00A50CFF" w:rsidP="00A7347B">
      <w:pPr>
        <w:pStyle w:val="ListNumber"/>
        <w:rPr>
          <w:rStyle w:val="Strong"/>
          <w:b w:val="0"/>
          <w:bCs w:val="0"/>
        </w:rPr>
      </w:pPr>
      <w:r>
        <w:rPr>
          <w:rStyle w:val="Strong"/>
          <w:b w:val="0"/>
          <w:bCs w:val="0"/>
        </w:rPr>
        <w:t xml:space="preserve">Just before </w:t>
      </w:r>
      <w:r w:rsidR="00C3419A">
        <w:rPr>
          <w:rStyle w:val="Strong"/>
          <w:b w:val="0"/>
          <w:bCs w:val="0"/>
        </w:rPr>
        <w:t>serving dust with icing sugar</w:t>
      </w:r>
      <w:r w:rsidR="008A492A">
        <w:rPr>
          <w:rStyle w:val="Strong"/>
          <w:b w:val="0"/>
          <w:bCs w:val="0"/>
        </w:rPr>
        <w:t>.</w:t>
      </w:r>
    </w:p>
    <w:p w14:paraId="22E30FED" w14:textId="0915AFC9" w:rsidR="0031503B" w:rsidRDefault="0031503B" w:rsidP="00653B76">
      <w:pPr>
        <w:pStyle w:val="FeatureBox"/>
        <w:rPr>
          <w:rStyle w:val="Strong"/>
          <w:b w:val="0"/>
          <w:bCs w:val="0"/>
        </w:rPr>
      </w:pPr>
      <w:r>
        <w:rPr>
          <w:rStyle w:val="Strong"/>
          <w:b w:val="0"/>
          <w:bCs w:val="0"/>
        </w:rPr>
        <w:t>Method of cooking</w:t>
      </w:r>
      <w:r w:rsidR="00573668">
        <w:rPr>
          <w:rStyle w:val="Strong"/>
          <w:b w:val="0"/>
          <w:bCs w:val="0"/>
        </w:rPr>
        <w:t>:</w:t>
      </w:r>
    </w:p>
    <w:p w14:paraId="4CAA455F" w14:textId="77777777" w:rsidR="004908E3" w:rsidRDefault="004908E3">
      <w:pPr>
        <w:suppressAutoHyphens w:val="0"/>
        <w:spacing w:before="0" w:after="160" w:line="259" w:lineRule="auto"/>
        <w:rPr>
          <w:rStyle w:val="Strong"/>
          <w:b w:val="0"/>
          <w:bCs w:val="0"/>
        </w:rPr>
      </w:pPr>
      <w:r>
        <w:rPr>
          <w:rStyle w:val="Strong"/>
          <w:b w:val="0"/>
          <w:bCs w:val="0"/>
        </w:rPr>
        <w:br w:type="page"/>
      </w:r>
    </w:p>
    <w:p w14:paraId="3B342F1B" w14:textId="48815416" w:rsidR="004908E3" w:rsidRPr="00BC6CF4" w:rsidRDefault="004908E3" w:rsidP="00BC6CF4">
      <w:pPr>
        <w:pStyle w:val="Heading3"/>
      </w:pPr>
      <w:bookmarkStart w:id="33" w:name="_Toc198133210"/>
      <w:r>
        <w:lastRenderedPageBreak/>
        <w:t xml:space="preserve">Evaluate – </w:t>
      </w:r>
      <w:r w:rsidR="00345F1D">
        <w:t>r</w:t>
      </w:r>
      <w:r>
        <w:t>aspberry muffins</w:t>
      </w:r>
      <w:bookmarkEnd w:id="33"/>
    </w:p>
    <w:p w14:paraId="57648963" w14:textId="03469943" w:rsidR="00FA6F39" w:rsidRDefault="00FA6F39" w:rsidP="00A86710">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EC3694">
        <w:t xml:space="preserve">5 </w:t>
      </w:r>
      <w:r>
        <w:t xml:space="preserve">senses regarding what you have prepared. Remember </w:t>
      </w:r>
      <w:r w:rsidR="00EC3694">
        <w:t>–</w:t>
      </w:r>
      <w:r>
        <w:t xml:space="preserve"> taste, smell, sight, touch and sound.</w:t>
      </w:r>
    </w:p>
    <w:p w14:paraId="041FE320" w14:textId="46C08B76" w:rsidR="0099033D" w:rsidRDefault="00063685">
      <w:pPr>
        <w:suppressAutoHyphens w:val="0"/>
        <w:spacing w:before="0" w:after="160" w:line="259" w:lineRule="auto"/>
        <w:rPr>
          <w:rStyle w:val="Strong"/>
          <w:b w:val="0"/>
          <w:bCs w:val="0"/>
        </w:rPr>
      </w:pPr>
      <w:r>
        <w:rPr>
          <w:noProof/>
        </w:rPr>
        <w:drawing>
          <wp:inline distT="0" distB="0" distL="0" distR="0" wp14:anchorId="63B30BFA" wp14:editId="6B7560B4">
            <wp:extent cx="6351270" cy="7016750"/>
            <wp:effectExtent l="0" t="0" r="0" b="0"/>
            <wp:docPr id="1316409362" name="Picture 23"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409362" name="Picture 23"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392370" cy="7062156"/>
                    </a:xfrm>
                    <a:prstGeom prst="rect">
                      <a:avLst/>
                    </a:prstGeom>
                  </pic:spPr>
                </pic:pic>
              </a:graphicData>
            </a:graphic>
          </wp:inline>
        </w:drawing>
      </w:r>
      <w:r w:rsidR="0099033D">
        <w:rPr>
          <w:rStyle w:val="Strong"/>
          <w:b w:val="0"/>
          <w:bCs w:val="0"/>
        </w:rPr>
        <w:br w:type="page"/>
      </w:r>
    </w:p>
    <w:p w14:paraId="2E11332E" w14:textId="69057731" w:rsidR="0099033D" w:rsidRPr="003B69DF" w:rsidRDefault="00556FEF" w:rsidP="003B69DF">
      <w:pPr>
        <w:pStyle w:val="Heading2"/>
        <w:rPr>
          <w:rStyle w:val="Strong"/>
          <w:b w:val="0"/>
          <w:bCs/>
        </w:rPr>
      </w:pPr>
      <w:bookmarkStart w:id="34" w:name="_Toc198133211"/>
      <w:r w:rsidRPr="003B69DF">
        <w:rPr>
          <w:rStyle w:val="Strong"/>
          <w:b w:val="0"/>
          <w:bCs/>
        </w:rPr>
        <w:lastRenderedPageBreak/>
        <w:t xml:space="preserve">French </w:t>
      </w:r>
      <w:r w:rsidR="00345F1D" w:rsidRPr="003B69DF">
        <w:rPr>
          <w:rStyle w:val="Strong"/>
          <w:b w:val="0"/>
          <w:bCs/>
        </w:rPr>
        <w:t>t</w:t>
      </w:r>
      <w:r w:rsidR="00DB0B67" w:rsidRPr="003B69DF">
        <w:rPr>
          <w:rStyle w:val="Strong"/>
          <w:b w:val="0"/>
          <w:bCs/>
        </w:rPr>
        <w:t xml:space="preserve">oast with </w:t>
      </w:r>
      <w:r w:rsidR="00345F1D" w:rsidRPr="003B69DF">
        <w:rPr>
          <w:rStyle w:val="Strong"/>
          <w:b w:val="0"/>
          <w:bCs/>
        </w:rPr>
        <w:t>b</w:t>
      </w:r>
      <w:r w:rsidR="00DB0B67" w:rsidRPr="003B69DF">
        <w:rPr>
          <w:rStyle w:val="Strong"/>
          <w:b w:val="0"/>
          <w:bCs/>
        </w:rPr>
        <w:t xml:space="preserve">erries and </w:t>
      </w:r>
      <w:r w:rsidR="00345F1D" w:rsidRPr="003B69DF">
        <w:rPr>
          <w:rStyle w:val="Strong"/>
          <w:b w:val="0"/>
          <w:bCs/>
        </w:rPr>
        <w:t>h</w:t>
      </w:r>
      <w:r w:rsidR="00DB0B67" w:rsidRPr="003B69DF">
        <w:rPr>
          <w:rStyle w:val="Strong"/>
          <w:b w:val="0"/>
          <w:bCs/>
        </w:rPr>
        <w:t>oney</w:t>
      </w:r>
      <w:bookmarkEnd w:id="34"/>
    </w:p>
    <w:p w14:paraId="0A3E4B40" w14:textId="19E6C6DC" w:rsidR="00DB0B67" w:rsidRDefault="00F27856" w:rsidP="00433F3A">
      <w:pPr>
        <w:spacing w:before="0"/>
      </w:pPr>
      <w:r>
        <w:t>Serves 2</w:t>
      </w:r>
    </w:p>
    <w:p w14:paraId="341B3CB7" w14:textId="227DC217" w:rsidR="00F27856" w:rsidRDefault="00F27856" w:rsidP="00DB0B67">
      <w:pPr>
        <w:rPr>
          <w:rStyle w:val="Strong"/>
        </w:rPr>
      </w:pPr>
      <w:r w:rsidRPr="00F27856">
        <w:rPr>
          <w:rStyle w:val="Strong"/>
        </w:rPr>
        <w:t>Ingredients</w:t>
      </w:r>
    </w:p>
    <w:p w14:paraId="5A13103B" w14:textId="35D7B74B" w:rsidR="00F27856" w:rsidRDefault="00085425" w:rsidP="00DB0B67">
      <w:pPr>
        <w:rPr>
          <w:rStyle w:val="Strong"/>
          <w:b w:val="0"/>
          <w:bCs w:val="0"/>
        </w:rPr>
      </w:pPr>
      <w:r>
        <w:rPr>
          <w:noProof/>
        </w:rPr>
        <w:drawing>
          <wp:anchor distT="0" distB="0" distL="114300" distR="114300" simplePos="0" relativeHeight="251658246" behindDoc="0" locked="0" layoutInCell="1" allowOverlap="1" wp14:anchorId="5259BEA1" wp14:editId="352D9473">
            <wp:simplePos x="0" y="0"/>
            <wp:positionH relativeFrom="margin">
              <wp:align>right</wp:align>
            </wp:positionH>
            <wp:positionV relativeFrom="margin">
              <wp:posOffset>1573530</wp:posOffset>
            </wp:positionV>
            <wp:extent cx="3130550" cy="2034540"/>
            <wp:effectExtent l="0" t="0" r="0" b="3810"/>
            <wp:wrapSquare wrapText="bothSides"/>
            <wp:docPr id="912073224" name="Picture 42" descr="A plate of French toast with 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073224" name="Picture 42" descr="A plate of French toast with berrie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30550" cy="2034540"/>
                    </a:xfrm>
                    <a:prstGeom prst="rect">
                      <a:avLst/>
                    </a:prstGeom>
                  </pic:spPr>
                </pic:pic>
              </a:graphicData>
            </a:graphic>
          </wp:anchor>
        </w:drawing>
      </w:r>
      <w:r w:rsidR="00551FA4">
        <w:rPr>
          <w:rStyle w:val="Strong"/>
          <w:b w:val="0"/>
          <w:bCs w:val="0"/>
        </w:rPr>
        <w:t>2 eggs</w:t>
      </w:r>
    </w:p>
    <w:p w14:paraId="0DE6FA08" w14:textId="7D3A04D1" w:rsidR="00783C66" w:rsidRDefault="007A1A64" w:rsidP="00DB0B67">
      <w:pPr>
        <w:rPr>
          <w:rStyle w:val="Strong"/>
          <w:b w:val="0"/>
          <w:bCs w:val="0"/>
        </w:rPr>
      </w:pPr>
      <w:r>
        <w:rPr>
          <w:rStyle w:val="Strong"/>
          <w:b w:val="0"/>
          <w:bCs w:val="0"/>
        </w:rPr>
        <w:t xml:space="preserve">1 teaspoon </w:t>
      </w:r>
      <w:r w:rsidR="0064333C">
        <w:rPr>
          <w:rStyle w:val="Strong"/>
          <w:b w:val="0"/>
          <w:bCs w:val="0"/>
        </w:rPr>
        <w:t>caster sugar</w:t>
      </w:r>
    </w:p>
    <w:p w14:paraId="4DA91B7C" w14:textId="6AF0E8C6" w:rsidR="0064333C" w:rsidRDefault="00DB1D8A" w:rsidP="00DB0B67">
      <w:pPr>
        <w:rPr>
          <w:rStyle w:val="Strong"/>
          <w:b w:val="0"/>
          <w:bCs w:val="0"/>
        </w:rPr>
      </w:pPr>
      <w:r>
        <w:rPr>
          <w:rStyle w:val="Strong"/>
          <w:b w:val="0"/>
          <w:bCs w:val="0"/>
        </w:rPr>
        <w:t>Pinch</w:t>
      </w:r>
      <w:r w:rsidR="0030740F">
        <w:rPr>
          <w:rStyle w:val="Strong"/>
          <w:b w:val="0"/>
          <w:bCs w:val="0"/>
        </w:rPr>
        <w:t xml:space="preserve"> each</w:t>
      </w:r>
      <w:r>
        <w:rPr>
          <w:rStyle w:val="Strong"/>
          <w:b w:val="0"/>
          <w:bCs w:val="0"/>
        </w:rPr>
        <w:t xml:space="preserve"> of salt</w:t>
      </w:r>
      <w:r w:rsidR="0030740F">
        <w:rPr>
          <w:rStyle w:val="Strong"/>
          <w:b w:val="0"/>
          <w:bCs w:val="0"/>
        </w:rPr>
        <w:t xml:space="preserve"> and cinnamon</w:t>
      </w:r>
    </w:p>
    <w:p w14:paraId="49CCF7A5" w14:textId="51E19392" w:rsidR="00503E62" w:rsidRDefault="00D42A63" w:rsidP="00DB0B67">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503E62">
        <w:rPr>
          <w:rStyle w:val="Strong"/>
          <w:b w:val="0"/>
          <w:bCs w:val="0"/>
        </w:rPr>
        <w:t xml:space="preserve"> teaspoon vanilla extract</w:t>
      </w:r>
    </w:p>
    <w:p w14:paraId="16608EB9" w14:textId="7F7E692B" w:rsidR="00503E62" w:rsidRDefault="00D42A63" w:rsidP="00DB0B67">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EB3E7F">
        <w:rPr>
          <w:rStyle w:val="Strong"/>
          <w:b w:val="0"/>
          <w:bCs w:val="0"/>
        </w:rPr>
        <w:t xml:space="preserve"> cup milk</w:t>
      </w:r>
    </w:p>
    <w:p w14:paraId="3382AA53" w14:textId="7497EF2F" w:rsidR="00EB3E7F" w:rsidRDefault="00EB3E7F" w:rsidP="00DB0B67">
      <w:pPr>
        <w:rPr>
          <w:rStyle w:val="Strong"/>
          <w:b w:val="0"/>
          <w:bCs w:val="0"/>
        </w:rPr>
      </w:pPr>
      <w:r>
        <w:rPr>
          <w:rStyle w:val="Strong"/>
          <w:b w:val="0"/>
          <w:bCs w:val="0"/>
        </w:rPr>
        <w:t>4 slices white bread</w:t>
      </w:r>
      <w:r w:rsidR="00891ACC">
        <w:rPr>
          <w:rStyle w:val="Strong"/>
          <w:b w:val="0"/>
          <w:bCs w:val="0"/>
        </w:rPr>
        <w:t>, can be stale bread</w:t>
      </w:r>
    </w:p>
    <w:p w14:paraId="0CAE5DCE" w14:textId="35DB37A0" w:rsidR="00C35E3B" w:rsidRDefault="00C35E3B" w:rsidP="00DB0B67">
      <w:pPr>
        <w:rPr>
          <w:rStyle w:val="Strong"/>
          <w:b w:val="0"/>
          <w:bCs w:val="0"/>
        </w:rPr>
      </w:pPr>
      <w:r>
        <w:rPr>
          <w:rStyle w:val="Strong"/>
          <w:b w:val="0"/>
          <w:bCs w:val="0"/>
        </w:rPr>
        <w:t>Olive oil spray</w:t>
      </w:r>
    </w:p>
    <w:p w14:paraId="6E312820" w14:textId="182A4E8B" w:rsidR="002346E2" w:rsidRDefault="00D42A63" w:rsidP="00DB0B67">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E05E65">
        <w:rPr>
          <w:rStyle w:val="Strong"/>
          <w:b w:val="0"/>
          <w:bCs w:val="0"/>
        </w:rPr>
        <w:t xml:space="preserve"> cup berries</w:t>
      </w:r>
      <w:r w:rsidR="005305B8">
        <w:rPr>
          <w:rStyle w:val="Strong"/>
          <w:b w:val="0"/>
          <w:bCs w:val="0"/>
        </w:rPr>
        <w:t xml:space="preserve"> or a berry mix, could be fresh or frozen</w:t>
      </w:r>
    </w:p>
    <w:p w14:paraId="6611CBAA" w14:textId="0D5E946E" w:rsidR="004568D6" w:rsidRDefault="00E97F42" w:rsidP="00DB0B67">
      <w:pPr>
        <w:rPr>
          <w:rStyle w:val="Strong"/>
          <w:b w:val="0"/>
          <w:bCs w:val="0"/>
        </w:rPr>
      </w:pPr>
      <w:r>
        <w:rPr>
          <w:rStyle w:val="Strong"/>
          <w:b w:val="0"/>
          <w:bCs w:val="0"/>
        </w:rPr>
        <w:t>2 tablespoons honey</w:t>
      </w:r>
    </w:p>
    <w:p w14:paraId="6D74F8EB" w14:textId="6B0290C6" w:rsidR="00224ACF" w:rsidRDefault="00224ACF" w:rsidP="00DB0B67">
      <w:pPr>
        <w:rPr>
          <w:rStyle w:val="Strong"/>
        </w:rPr>
      </w:pPr>
      <w:r w:rsidRPr="00224ACF">
        <w:rPr>
          <w:rStyle w:val="Strong"/>
        </w:rPr>
        <w:t>Method</w:t>
      </w:r>
    </w:p>
    <w:p w14:paraId="4B6B0C49" w14:textId="1444D69C" w:rsidR="005D2C15" w:rsidRPr="002E4F52" w:rsidRDefault="00224ACF" w:rsidP="00433F3A">
      <w:pPr>
        <w:pStyle w:val="ListNumber"/>
        <w:numPr>
          <w:ilvl w:val="0"/>
          <w:numId w:val="31"/>
        </w:numPr>
        <w:spacing w:line="276" w:lineRule="auto"/>
        <w:rPr>
          <w:rStyle w:val="Strong"/>
          <w:b w:val="0"/>
          <w:bCs w:val="0"/>
        </w:rPr>
      </w:pPr>
      <w:r w:rsidRPr="002E4F52">
        <w:rPr>
          <w:rStyle w:val="Strong"/>
          <w:b w:val="0"/>
          <w:bCs w:val="0"/>
        </w:rPr>
        <w:t>Whisk together the eggs, caster sugar, salt, cinnamon, vanilla and milk in a</w:t>
      </w:r>
      <w:r w:rsidR="001723E7" w:rsidRPr="002E4F52">
        <w:rPr>
          <w:rStyle w:val="Strong"/>
          <w:b w:val="0"/>
          <w:bCs w:val="0"/>
        </w:rPr>
        <w:t xml:space="preserve"> shallow dish or mixing bowl.</w:t>
      </w:r>
      <w:r w:rsidR="00FE29E2" w:rsidRPr="002E4F52">
        <w:rPr>
          <w:rStyle w:val="Strong"/>
          <w:b w:val="0"/>
          <w:bCs w:val="0"/>
        </w:rPr>
        <w:t xml:space="preserve"> </w:t>
      </w:r>
      <w:r w:rsidR="005D2C15" w:rsidRPr="002E4F52">
        <w:rPr>
          <w:rStyle w:val="Strong"/>
          <w:b w:val="0"/>
          <w:bCs w:val="0"/>
        </w:rPr>
        <w:t xml:space="preserve">Heat </w:t>
      </w:r>
      <w:r w:rsidR="00F11A5D" w:rsidRPr="002E4F52">
        <w:rPr>
          <w:rStyle w:val="Strong"/>
          <w:b w:val="0"/>
          <w:bCs w:val="0"/>
        </w:rPr>
        <w:t>a non</w:t>
      </w:r>
      <w:r w:rsidR="00EC3694">
        <w:rPr>
          <w:rStyle w:val="Strong"/>
          <w:b w:val="0"/>
          <w:bCs w:val="0"/>
        </w:rPr>
        <w:t>-</w:t>
      </w:r>
      <w:r w:rsidR="00F11A5D" w:rsidRPr="002E4F52">
        <w:rPr>
          <w:rStyle w:val="Strong"/>
          <w:b w:val="0"/>
          <w:bCs w:val="0"/>
        </w:rPr>
        <w:t>stick frypan over medium to high heat</w:t>
      </w:r>
      <w:r w:rsidR="007857B6" w:rsidRPr="002E4F52">
        <w:rPr>
          <w:rStyle w:val="Strong"/>
          <w:b w:val="0"/>
          <w:bCs w:val="0"/>
        </w:rPr>
        <w:t xml:space="preserve">, </w:t>
      </w:r>
      <w:r w:rsidR="00380507">
        <w:rPr>
          <w:rStyle w:val="Strong"/>
          <w:b w:val="0"/>
          <w:bCs w:val="0"/>
        </w:rPr>
        <w:t xml:space="preserve">then </w:t>
      </w:r>
      <w:r w:rsidR="007857B6" w:rsidRPr="002E4F52">
        <w:rPr>
          <w:rStyle w:val="Strong"/>
          <w:b w:val="0"/>
          <w:bCs w:val="0"/>
        </w:rPr>
        <w:t>spray with olive oil spray.</w:t>
      </w:r>
    </w:p>
    <w:p w14:paraId="3E0481C7" w14:textId="221B30CA" w:rsidR="001723E7" w:rsidRDefault="001723E7" w:rsidP="00433F3A">
      <w:pPr>
        <w:pStyle w:val="ListNumber"/>
        <w:spacing w:line="276" w:lineRule="auto"/>
        <w:rPr>
          <w:rStyle w:val="Strong"/>
          <w:b w:val="0"/>
          <w:bCs w:val="0"/>
        </w:rPr>
      </w:pPr>
      <w:r>
        <w:rPr>
          <w:rStyle w:val="Strong"/>
          <w:b w:val="0"/>
          <w:bCs w:val="0"/>
        </w:rPr>
        <w:t>Dip the pieces of bread</w:t>
      </w:r>
      <w:r w:rsidR="001E5D5E">
        <w:rPr>
          <w:rStyle w:val="Strong"/>
          <w:b w:val="0"/>
          <w:bCs w:val="0"/>
        </w:rPr>
        <w:t xml:space="preserve"> into the egg mixture</w:t>
      </w:r>
      <w:r w:rsidR="00245DF6">
        <w:rPr>
          <w:rStyle w:val="Strong"/>
          <w:b w:val="0"/>
          <w:bCs w:val="0"/>
        </w:rPr>
        <w:t>, coating both sides well. Allow the mixture to soak in a little</w:t>
      </w:r>
      <w:r w:rsidR="000431BE">
        <w:rPr>
          <w:rStyle w:val="Strong"/>
          <w:b w:val="0"/>
          <w:bCs w:val="0"/>
        </w:rPr>
        <w:t>, but not so much that the bread falls apart.</w:t>
      </w:r>
    </w:p>
    <w:p w14:paraId="7CE59BFD" w14:textId="340DEA84" w:rsidR="00A43744" w:rsidRDefault="00A43744" w:rsidP="00433F3A">
      <w:pPr>
        <w:pStyle w:val="ListNumber"/>
        <w:spacing w:line="276" w:lineRule="auto"/>
        <w:rPr>
          <w:rStyle w:val="Strong"/>
          <w:b w:val="0"/>
          <w:bCs w:val="0"/>
        </w:rPr>
      </w:pPr>
      <w:r>
        <w:rPr>
          <w:rStyle w:val="Strong"/>
          <w:b w:val="0"/>
          <w:bCs w:val="0"/>
        </w:rPr>
        <w:t>Lower the s</w:t>
      </w:r>
      <w:r w:rsidR="00754D17">
        <w:rPr>
          <w:rStyle w:val="Strong"/>
          <w:b w:val="0"/>
          <w:bCs w:val="0"/>
        </w:rPr>
        <w:t>o</w:t>
      </w:r>
      <w:r>
        <w:rPr>
          <w:rStyle w:val="Strong"/>
          <w:b w:val="0"/>
          <w:bCs w:val="0"/>
        </w:rPr>
        <w:t>aked bread into the frypan</w:t>
      </w:r>
      <w:r w:rsidR="00754D17">
        <w:rPr>
          <w:rStyle w:val="Strong"/>
          <w:b w:val="0"/>
          <w:bCs w:val="0"/>
        </w:rPr>
        <w:t xml:space="preserve"> using a s</w:t>
      </w:r>
      <w:r w:rsidR="00A458D6">
        <w:rPr>
          <w:rStyle w:val="Strong"/>
          <w:b w:val="0"/>
          <w:bCs w:val="0"/>
        </w:rPr>
        <w:t>pa</w:t>
      </w:r>
      <w:r w:rsidR="00754D17">
        <w:rPr>
          <w:rStyle w:val="Strong"/>
          <w:b w:val="0"/>
          <w:bCs w:val="0"/>
        </w:rPr>
        <w:t>tula</w:t>
      </w:r>
      <w:r w:rsidR="00BF0FDE">
        <w:rPr>
          <w:rStyle w:val="Strong"/>
          <w:b w:val="0"/>
          <w:bCs w:val="0"/>
        </w:rPr>
        <w:t xml:space="preserve"> and fry for 2 minutes on both sides or until golden brown</w:t>
      </w:r>
      <w:r w:rsidR="00F13EBC">
        <w:rPr>
          <w:rStyle w:val="Strong"/>
          <w:b w:val="0"/>
          <w:bCs w:val="0"/>
        </w:rPr>
        <w:t>.</w:t>
      </w:r>
      <w:r w:rsidR="0007173C">
        <w:rPr>
          <w:rStyle w:val="Strong"/>
          <w:b w:val="0"/>
          <w:bCs w:val="0"/>
        </w:rPr>
        <w:t xml:space="preserve"> If your pan is large enough cook </w:t>
      </w:r>
      <w:r w:rsidR="007649C0">
        <w:rPr>
          <w:rStyle w:val="Strong"/>
          <w:b w:val="0"/>
          <w:bCs w:val="0"/>
        </w:rPr>
        <w:t xml:space="preserve">2 </w:t>
      </w:r>
      <w:r w:rsidR="0007173C">
        <w:rPr>
          <w:rStyle w:val="Strong"/>
          <w:b w:val="0"/>
          <w:bCs w:val="0"/>
        </w:rPr>
        <w:t xml:space="preserve">pieces of bread at the same time. </w:t>
      </w:r>
    </w:p>
    <w:p w14:paraId="55B54BBE" w14:textId="3ADA3148" w:rsidR="00033681" w:rsidRPr="00546480" w:rsidRDefault="00F13EBC" w:rsidP="00433F3A">
      <w:pPr>
        <w:pStyle w:val="ListNumber"/>
        <w:spacing w:line="276" w:lineRule="auto"/>
        <w:rPr>
          <w:rStyle w:val="Strong"/>
          <w:b w:val="0"/>
          <w:bCs w:val="0"/>
        </w:rPr>
      </w:pPr>
      <w:r>
        <w:rPr>
          <w:rStyle w:val="Strong"/>
          <w:b w:val="0"/>
          <w:bCs w:val="0"/>
        </w:rPr>
        <w:t>Transfer the cooked bread to</w:t>
      </w:r>
      <w:r w:rsidR="003F010D">
        <w:rPr>
          <w:rStyle w:val="Strong"/>
          <w:b w:val="0"/>
          <w:bCs w:val="0"/>
        </w:rPr>
        <w:t xml:space="preserve"> a</w:t>
      </w:r>
      <w:r>
        <w:rPr>
          <w:rStyle w:val="Strong"/>
          <w:b w:val="0"/>
          <w:bCs w:val="0"/>
        </w:rPr>
        <w:t xml:space="preserve"> plate</w:t>
      </w:r>
      <w:r w:rsidR="003F010D">
        <w:rPr>
          <w:rStyle w:val="Strong"/>
          <w:b w:val="0"/>
          <w:bCs w:val="0"/>
        </w:rPr>
        <w:t xml:space="preserve"> and keep warm</w:t>
      </w:r>
      <w:r w:rsidR="00996E6C">
        <w:rPr>
          <w:rStyle w:val="Strong"/>
          <w:b w:val="0"/>
          <w:bCs w:val="0"/>
        </w:rPr>
        <w:t xml:space="preserve"> while cooking the remaining bread</w:t>
      </w:r>
      <w:r w:rsidR="00033681">
        <w:rPr>
          <w:rStyle w:val="Strong"/>
          <w:b w:val="0"/>
          <w:bCs w:val="0"/>
        </w:rPr>
        <w:t>.</w:t>
      </w:r>
      <w:r w:rsidR="00456F90">
        <w:rPr>
          <w:rStyle w:val="Strong"/>
          <w:b w:val="0"/>
          <w:bCs w:val="0"/>
        </w:rPr>
        <w:t xml:space="preserve"> </w:t>
      </w:r>
      <w:r w:rsidR="00033681" w:rsidRPr="00546480">
        <w:rPr>
          <w:rStyle w:val="Strong"/>
          <w:b w:val="0"/>
          <w:bCs w:val="0"/>
        </w:rPr>
        <w:t xml:space="preserve">Divide the toast between </w:t>
      </w:r>
      <w:r w:rsidR="00B1414D">
        <w:rPr>
          <w:rStyle w:val="Strong"/>
          <w:b w:val="0"/>
          <w:bCs w:val="0"/>
        </w:rPr>
        <w:t>2</w:t>
      </w:r>
      <w:r w:rsidR="00B1414D" w:rsidRPr="00546480">
        <w:rPr>
          <w:rStyle w:val="Strong"/>
          <w:b w:val="0"/>
          <w:bCs w:val="0"/>
        </w:rPr>
        <w:t xml:space="preserve"> </w:t>
      </w:r>
      <w:r w:rsidR="00033681" w:rsidRPr="00546480">
        <w:rPr>
          <w:rStyle w:val="Strong"/>
          <w:b w:val="0"/>
          <w:bCs w:val="0"/>
        </w:rPr>
        <w:t>serving plates</w:t>
      </w:r>
      <w:r w:rsidR="006961F8" w:rsidRPr="00546480">
        <w:rPr>
          <w:rStyle w:val="Strong"/>
          <w:b w:val="0"/>
          <w:bCs w:val="0"/>
        </w:rPr>
        <w:t>. Drizzle the honey</w:t>
      </w:r>
      <w:r w:rsidR="00380507">
        <w:rPr>
          <w:rStyle w:val="Strong"/>
          <w:b w:val="0"/>
          <w:bCs w:val="0"/>
        </w:rPr>
        <w:t xml:space="preserve"> on the toast</w:t>
      </w:r>
      <w:r w:rsidR="00891ACC" w:rsidRPr="00546480">
        <w:rPr>
          <w:rStyle w:val="Strong"/>
          <w:b w:val="0"/>
          <w:bCs w:val="0"/>
        </w:rPr>
        <w:t xml:space="preserve"> and top with berries. </w:t>
      </w:r>
    </w:p>
    <w:p w14:paraId="43A8CCA3" w14:textId="017CFB32" w:rsidR="0031503B" w:rsidRDefault="0031503B" w:rsidP="00653B76">
      <w:pPr>
        <w:pStyle w:val="FeatureBox"/>
        <w:rPr>
          <w:rStyle w:val="Strong"/>
          <w:b w:val="0"/>
          <w:bCs w:val="0"/>
        </w:rPr>
      </w:pPr>
      <w:r>
        <w:rPr>
          <w:rStyle w:val="Strong"/>
          <w:b w:val="0"/>
          <w:bCs w:val="0"/>
        </w:rPr>
        <w:t>Method of cooking</w:t>
      </w:r>
      <w:r w:rsidR="00573668">
        <w:rPr>
          <w:rStyle w:val="Strong"/>
          <w:b w:val="0"/>
          <w:bCs w:val="0"/>
        </w:rPr>
        <w:t>:</w:t>
      </w:r>
    </w:p>
    <w:p w14:paraId="6CEF3A09" w14:textId="19863F25" w:rsidR="00035913" w:rsidRDefault="004908E3" w:rsidP="00FA2265">
      <w:pPr>
        <w:pStyle w:val="Heading3"/>
      </w:pPr>
      <w:r>
        <w:rPr>
          <w:rStyle w:val="Strong"/>
          <w:b w:val="0"/>
          <w:bCs w:val="0"/>
        </w:rPr>
        <w:br w:type="page"/>
      </w:r>
      <w:bookmarkStart w:id="35" w:name="_Toc198133212"/>
      <w:r w:rsidR="00035913">
        <w:lastRenderedPageBreak/>
        <w:t>French toast check</w:t>
      </w:r>
      <w:bookmarkEnd w:id="35"/>
    </w:p>
    <w:p w14:paraId="4BE822DE" w14:textId="4498D3BF" w:rsidR="00035913" w:rsidRPr="004A4DC5" w:rsidRDefault="00035913" w:rsidP="00035913">
      <w:r w:rsidRPr="004A4DC5">
        <w:t xml:space="preserve">Circle the verbs that are written in the method for the </w:t>
      </w:r>
      <w:r>
        <w:t>French toast with berries and honey</w:t>
      </w:r>
      <w:r w:rsidRPr="004A4DC5">
        <w:t xml:space="preserve">. Use a device to research the meaning of each word. </w:t>
      </w:r>
      <w:r w:rsidRPr="004A4DC5">
        <w:rPr>
          <w:b/>
          <w:bCs/>
        </w:rPr>
        <w:t>Hint:</w:t>
      </w:r>
      <w:r w:rsidRPr="004A4DC5">
        <w:t xml:space="preserve"> there are at least 1</w:t>
      </w:r>
      <w:r w:rsidR="00F07731">
        <w:t>0</w:t>
      </w:r>
      <w:r w:rsidRPr="004A4DC5">
        <w:t xml:space="preserve"> verbs contained in the method.</w:t>
      </w:r>
    </w:p>
    <w:p w14:paraId="238E7365" w14:textId="0A7BAF05" w:rsidR="00035913" w:rsidRPr="004A4DC5" w:rsidRDefault="00035913" w:rsidP="00035913">
      <w:pPr>
        <w:pStyle w:val="FeatureBox2"/>
      </w:pPr>
      <w:r w:rsidRPr="004A4DC5">
        <w:rPr>
          <w:b/>
          <w:bCs/>
        </w:rPr>
        <w:t>Note:</w:t>
      </w:r>
      <w:r w:rsidRPr="004A4DC5">
        <w:t xml:space="preserve"> the table has the completed answers in both columns. Provide a blank table for students to complete. To reduce cognitive load students with disability may complete this activity as a matching activity. See </w:t>
      </w:r>
      <w:hyperlink r:id="rId38" w:tgtFrame="_blank" w:history="1">
        <w:r w:rsidRPr="004A4DC5">
          <w:rPr>
            <w:rStyle w:val="Hyperlink"/>
          </w:rPr>
          <w:t>PowerPoint</w:t>
        </w:r>
      </w:hyperlink>
      <w:r w:rsidRPr="004A4DC5">
        <w:t>.</w:t>
      </w:r>
    </w:p>
    <w:p w14:paraId="0E48A7C3" w14:textId="2405C511" w:rsidR="005D3072" w:rsidRPr="005D3072" w:rsidRDefault="005D3072" w:rsidP="005D3072">
      <w:pPr>
        <w:pStyle w:val="Caption"/>
      </w:pPr>
      <w:r>
        <w:t xml:space="preserve">Table </w:t>
      </w:r>
      <w:r>
        <w:fldChar w:fldCharType="begin"/>
      </w:r>
      <w:r>
        <w:instrText xml:space="preserve"> SEQ Table \* ARABIC </w:instrText>
      </w:r>
      <w:r>
        <w:fldChar w:fldCharType="separate"/>
      </w:r>
      <w:r w:rsidR="00DF6E6A">
        <w:rPr>
          <w:noProof/>
        </w:rPr>
        <w:t>8</w:t>
      </w:r>
      <w:r>
        <w:fldChar w:fldCharType="end"/>
      </w:r>
      <w:r>
        <w:t xml:space="preserve"> –</w:t>
      </w:r>
      <w:r w:rsidRPr="00492640">
        <w:t xml:space="preserve"> </w:t>
      </w:r>
      <w:r w:rsidR="00677B0E">
        <w:t xml:space="preserve">kitchen </w:t>
      </w:r>
      <w:r w:rsidRPr="004A4DC5">
        <w:t>verbs and their meaning</w:t>
      </w:r>
    </w:p>
    <w:tbl>
      <w:tblPr>
        <w:tblStyle w:val="Tableheader"/>
        <w:tblW w:w="9615" w:type="dxa"/>
        <w:tblLook w:val="04A0" w:firstRow="1" w:lastRow="0" w:firstColumn="1" w:lastColumn="0" w:noHBand="0" w:noVBand="1"/>
        <w:tblDescription w:val="Table of cooking verbs and their meanings."/>
      </w:tblPr>
      <w:tblGrid>
        <w:gridCol w:w="2115"/>
        <w:gridCol w:w="7500"/>
      </w:tblGrid>
      <w:tr w:rsidR="00035913" w:rsidRPr="004A4DC5" w14:paraId="3D85C2A8" w14:textId="77777777" w:rsidTr="00B1414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hideMark/>
          </w:tcPr>
          <w:p w14:paraId="7B344F73" w14:textId="11302A77" w:rsidR="00035913" w:rsidRPr="004A4DC5" w:rsidRDefault="00035913" w:rsidP="007C64B5">
            <w:pPr>
              <w:rPr>
                <w:b w:val="0"/>
                <w:bCs/>
              </w:rPr>
            </w:pPr>
            <w:r w:rsidRPr="004A4DC5">
              <w:rPr>
                <w:bCs/>
              </w:rPr>
              <w:t>Verb</w:t>
            </w:r>
          </w:p>
        </w:tc>
        <w:tc>
          <w:tcPr>
            <w:tcW w:w="7500" w:type="dxa"/>
            <w:hideMark/>
          </w:tcPr>
          <w:p w14:paraId="20D8F041" w14:textId="6DB8335F" w:rsidR="00035913" w:rsidRPr="004A4DC5" w:rsidRDefault="00035913" w:rsidP="007C64B5">
            <w:pPr>
              <w:cnfStyle w:val="100000000000" w:firstRow="1" w:lastRow="0" w:firstColumn="0" w:lastColumn="0" w:oddVBand="0" w:evenVBand="0" w:oddHBand="0" w:evenHBand="0" w:firstRowFirstColumn="0" w:firstRowLastColumn="0" w:lastRowFirstColumn="0" w:lastRowLastColumn="0"/>
              <w:rPr>
                <w:b w:val="0"/>
                <w:bCs/>
              </w:rPr>
            </w:pPr>
            <w:r w:rsidRPr="004A4DC5">
              <w:rPr>
                <w:bCs/>
              </w:rPr>
              <w:t>Meaning</w:t>
            </w:r>
          </w:p>
        </w:tc>
      </w:tr>
      <w:tr w:rsidR="00035913" w:rsidRPr="004A4DC5" w14:paraId="5DBE4EA0" w14:textId="77777777" w:rsidTr="00B141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hideMark/>
          </w:tcPr>
          <w:p w14:paraId="467B7216" w14:textId="0F5C6D74" w:rsidR="00035913" w:rsidRPr="004A4DC5" w:rsidRDefault="00EE1873" w:rsidP="007C64B5">
            <w:pPr>
              <w:rPr>
                <w:b w:val="0"/>
                <w:bCs/>
              </w:rPr>
            </w:pPr>
            <w:r>
              <w:rPr>
                <w:bCs/>
              </w:rPr>
              <w:t>whisk</w:t>
            </w:r>
          </w:p>
        </w:tc>
        <w:tc>
          <w:tcPr>
            <w:tcW w:w="7500" w:type="dxa"/>
            <w:hideMark/>
          </w:tcPr>
          <w:p w14:paraId="08D490A9" w14:textId="7BD8A054" w:rsidR="00035913" w:rsidRPr="004A4DC5" w:rsidRDefault="0035047A" w:rsidP="007C64B5">
            <w:pPr>
              <w:cnfStyle w:val="000000100000" w:firstRow="0" w:lastRow="0" w:firstColumn="0" w:lastColumn="0" w:oddVBand="0" w:evenVBand="0" w:oddHBand="1" w:evenHBand="0" w:firstRowFirstColumn="0" w:firstRowLastColumn="0" w:lastRowFirstColumn="0" w:lastRowLastColumn="0"/>
            </w:pPr>
            <w:r>
              <w:t>To move food with quick, light</w:t>
            </w:r>
            <w:r w:rsidR="007A00B8">
              <w:t>,</w:t>
            </w:r>
            <w:r>
              <w:t xml:space="preserve"> sweeping motions</w:t>
            </w:r>
            <w:r w:rsidR="00880291">
              <w:t>.</w:t>
            </w:r>
          </w:p>
        </w:tc>
      </w:tr>
      <w:tr w:rsidR="00EE1873" w:rsidRPr="004A4DC5" w14:paraId="32D43650" w14:textId="77777777" w:rsidTr="00B1414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tcPr>
          <w:p w14:paraId="3EDC7235" w14:textId="05ADD281" w:rsidR="00EE1873" w:rsidRDefault="00EE1873" w:rsidP="007C64B5">
            <w:pPr>
              <w:rPr>
                <w:b w:val="0"/>
                <w:bCs/>
              </w:rPr>
            </w:pPr>
            <w:r>
              <w:rPr>
                <w:bCs/>
              </w:rPr>
              <w:t>heat</w:t>
            </w:r>
          </w:p>
        </w:tc>
        <w:tc>
          <w:tcPr>
            <w:tcW w:w="7500" w:type="dxa"/>
          </w:tcPr>
          <w:p w14:paraId="2A16414F" w14:textId="0F0625EE" w:rsidR="00EE1873" w:rsidRPr="004A4DC5" w:rsidRDefault="00DD6CF6" w:rsidP="007C64B5">
            <w:pPr>
              <w:cnfStyle w:val="000000010000" w:firstRow="0" w:lastRow="0" w:firstColumn="0" w:lastColumn="0" w:oddVBand="0" w:evenVBand="0" w:oddHBand="0" w:evenHBand="1" w:firstRowFirstColumn="0" w:firstRowLastColumn="0" w:lastRowFirstColumn="0" w:lastRowLastColumn="0"/>
            </w:pPr>
            <w:r>
              <w:t>To increase temperature of an object</w:t>
            </w:r>
            <w:r w:rsidR="00880291">
              <w:t>.</w:t>
            </w:r>
          </w:p>
        </w:tc>
      </w:tr>
      <w:tr w:rsidR="00EE1873" w:rsidRPr="004A4DC5" w14:paraId="7969FE23" w14:textId="77777777" w:rsidTr="00B141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tcPr>
          <w:p w14:paraId="0D02D199" w14:textId="2C31BF25" w:rsidR="00EE1873" w:rsidRDefault="00EE1873" w:rsidP="007C64B5">
            <w:pPr>
              <w:rPr>
                <w:b w:val="0"/>
                <w:bCs/>
              </w:rPr>
            </w:pPr>
            <w:r>
              <w:rPr>
                <w:bCs/>
              </w:rPr>
              <w:t>spray</w:t>
            </w:r>
          </w:p>
        </w:tc>
        <w:tc>
          <w:tcPr>
            <w:tcW w:w="7500" w:type="dxa"/>
          </w:tcPr>
          <w:p w14:paraId="402F80B9" w14:textId="2AE39BA8" w:rsidR="00EE1873" w:rsidRPr="004A4DC5" w:rsidRDefault="00BC44FB" w:rsidP="007C64B5">
            <w:pPr>
              <w:cnfStyle w:val="000000100000" w:firstRow="0" w:lastRow="0" w:firstColumn="0" w:lastColumn="0" w:oddVBand="0" w:evenVBand="0" w:oddHBand="1" w:evenHBand="0" w:firstRowFirstColumn="0" w:firstRowLastColumn="0" w:lastRowFirstColumn="0" w:lastRowLastColumn="0"/>
            </w:pPr>
            <w:r>
              <w:t>To project a liquid in a dispersive manner</w:t>
            </w:r>
            <w:r w:rsidR="00880291">
              <w:t>.</w:t>
            </w:r>
          </w:p>
        </w:tc>
      </w:tr>
      <w:tr w:rsidR="00EE1873" w:rsidRPr="004A4DC5" w14:paraId="38AADD3E" w14:textId="77777777" w:rsidTr="00B1414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tcPr>
          <w:p w14:paraId="746F39A9" w14:textId="16D3E67E" w:rsidR="00EE1873" w:rsidRDefault="00EE1873" w:rsidP="007C64B5">
            <w:pPr>
              <w:rPr>
                <w:b w:val="0"/>
                <w:bCs/>
              </w:rPr>
            </w:pPr>
            <w:r>
              <w:rPr>
                <w:bCs/>
              </w:rPr>
              <w:t>dip</w:t>
            </w:r>
          </w:p>
        </w:tc>
        <w:tc>
          <w:tcPr>
            <w:tcW w:w="7500" w:type="dxa"/>
          </w:tcPr>
          <w:p w14:paraId="6A040E70" w14:textId="7D631809" w:rsidR="00EE1873" w:rsidRPr="004A4DC5" w:rsidRDefault="00412F2C" w:rsidP="007C64B5">
            <w:pPr>
              <w:cnfStyle w:val="000000010000" w:firstRow="0" w:lastRow="0" w:firstColumn="0" w:lastColumn="0" w:oddVBand="0" w:evenVBand="0" w:oddHBand="0" w:evenHBand="1" w:firstRowFirstColumn="0" w:firstRowLastColumn="0" w:lastRowFirstColumn="0" w:lastRowLastColumn="0"/>
            </w:pPr>
            <w:r>
              <w:t>To lower into a liquid</w:t>
            </w:r>
            <w:r w:rsidR="00880291">
              <w:t>.</w:t>
            </w:r>
          </w:p>
        </w:tc>
      </w:tr>
      <w:tr w:rsidR="00EE1873" w:rsidRPr="004A4DC5" w14:paraId="5CDADE0E" w14:textId="77777777" w:rsidTr="00B141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tcPr>
          <w:p w14:paraId="788CD236" w14:textId="1B936EAB" w:rsidR="00EE1873" w:rsidRDefault="00EE1873" w:rsidP="007C64B5">
            <w:pPr>
              <w:rPr>
                <w:b w:val="0"/>
                <w:bCs/>
              </w:rPr>
            </w:pPr>
            <w:r>
              <w:rPr>
                <w:bCs/>
              </w:rPr>
              <w:t>coating</w:t>
            </w:r>
          </w:p>
        </w:tc>
        <w:tc>
          <w:tcPr>
            <w:tcW w:w="7500" w:type="dxa"/>
          </w:tcPr>
          <w:p w14:paraId="4D69547B" w14:textId="75310214" w:rsidR="00EE1873" w:rsidRPr="004A4DC5" w:rsidRDefault="008F7872" w:rsidP="007C64B5">
            <w:pPr>
              <w:cnfStyle w:val="000000100000" w:firstRow="0" w:lastRow="0" w:firstColumn="0" w:lastColumn="0" w:oddVBand="0" w:evenVBand="0" w:oddHBand="1" w:evenHBand="0" w:firstRowFirstColumn="0" w:firstRowLastColumn="0" w:lastRowFirstColumn="0" w:lastRowLastColumn="0"/>
            </w:pPr>
            <w:r>
              <w:t>To add an outer layer</w:t>
            </w:r>
            <w:r w:rsidR="00880291">
              <w:t>.</w:t>
            </w:r>
          </w:p>
        </w:tc>
      </w:tr>
      <w:tr w:rsidR="00EE1873" w:rsidRPr="004A4DC5" w14:paraId="1737DF4D" w14:textId="77777777" w:rsidTr="00B1414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tcPr>
          <w:p w14:paraId="0165A744" w14:textId="3AB234BC" w:rsidR="00EE1873" w:rsidRDefault="00EE1873" w:rsidP="007C64B5">
            <w:pPr>
              <w:rPr>
                <w:b w:val="0"/>
                <w:bCs/>
              </w:rPr>
            </w:pPr>
            <w:r>
              <w:rPr>
                <w:bCs/>
              </w:rPr>
              <w:t>allow</w:t>
            </w:r>
          </w:p>
        </w:tc>
        <w:tc>
          <w:tcPr>
            <w:tcW w:w="7500" w:type="dxa"/>
          </w:tcPr>
          <w:p w14:paraId="33CE9506" w14:textId="7757A5C8" w:rsidR="00EE1873" w:rsidRPr="004A4DC5" w:rsidRDefault="00912EEA" w:rsidP="007C64B5">
            <w:pPr>
              <w:cnfStyle w:val="000000010000" w:firstRow="0" w:lastRow="0" w:firstColumn="0" w:lastColumn="0" w:oddVBand="0" w:evenVBand="0" w:oddHBand="0" w:evenHBand="1" w:firstRowFirstColumn="0" w:firstRowLastColumn="0" w:lastRowFirstColumn="0" w:lastRowLastColumn="0"/>
            </w:pPr>
            <w:r>
              <w:t>To permit to</w:t>
            </w:r>
            <w:r w:rsidR="00880291">
              <w:t>.</w:t>
            </w:r>
          </w:p>
        </w:tc>
      </w:tr>
      <w:tr w:rsidR="00EE1873" w:rsidRPr="004A4DC5" w14:paraId="39F2C593" w14:textId="77777777" w:rsidTr="00B141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tcPr>
          <w:p w14:paraId="7A5ED48A" w14:textId="02BBE2ED" w:rsidR="00EE1873" w:rsidRDefault="00EE1873" w:rsidP="007C64B5">
            <w:pPr>
              <w:rPr>
                <w:b w:val="0"/>
                <w:bCs/>
              </w:rPr>
            </w:pPr>
            <w:r>
              <w:rPr>
                <w:bCs/>
              </w:rPr>
              <w:t>lower</w:t>
            </w:r>
          </w:p>
        </w:tc>
        <w:tc>
          <w:tcPr>
            <w:tcW w:w="7500" w:type="dxa"/>
          </w:tcPr>
          <w:p w14:paraId="230CB7C5" w14:textId="6A2438C1" w:rsidR="00EE1873" w:rsidRPr="004A4DC5" w:rsidRDefault="00756C68" w:rsidP="007C64B5">
            <w:pPr>
              <w:cnfStyle w:val="000000100000" w:firstRow="0" w:lastRow="0" w:firstColumn="0" w:lastColumn="0" w:oddVBand="0" w:evenVBand="0" w:oddHBand="1" w:evenHBand="0" w:firstRowFirstColumn="0" w:firstRowLastColumn="0" w:lastRowFirstColumn="0" w:lastRowLastColumn="0"/>
            </w:pPr>
            <w:r>
              <w:t>To let descend into something</w:t>
            </w:r>
            <w:r w:rsidR="00880291">
              <w:t>.</w:t>
            </w:r>
          </w:p>
        </w:tc>
      </w:tr>
      <w:tr w:rsidR="00EE1873" w:rsidRPr="004A4DC5" w14:paraId="0888BB9F" w14:textId="77777777" w:rsidTr="00B1414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tcPr>
          <w:p w14:paraId="158D5B2E" w14:textId="1F5FCCDC" w:rsidR="00EE1873" w:rsidRDefault="00EE1873" w:rsidP="007C64B5">
            <w:pPr>
              <w:rPr>
                <w:b w:val="0"/>
                <w:bCs/>
              </w:rPr>
            </w:pPr>
            <w:r>
              <w:rPr>
                <w:bCs/>
              </w:rPr>
              <w:t>fry</w:t>
            </w:r>
          </w:p>
        </w:tc>
        <w:tc>
          <w:tcPr>
            <w:tcW w:w="7500" w:type="dxa"/>
          </w:tcPr>
          <w:p w14:paraId="6AEFB1E6" w14:textId="51C8CC36" w:rsidR="00EE1873" w:rsidRPr="004A4DC5" w:rsidRDefault="00D511B9" w:rsidP="007C64B5">
            <w:pPr>
              <w:cnfStyle w:val="000000010000" w:firstRow="0" w:lastRow="0" w:firstColumn="0" w:lastColumn="0" w:oddVBand="0" w:evenVBand="0" w:oddHBand="0" w:evenHBand="1" w:firstRowFirstColumn="0" w:firstRowLastColumn="0" w:lastRowFirstColumn="0" w:lastRowLastColumn="0"/>
            </w:pPr>
            <w:r>
              <w:t>To cook in hot fat or oil</w:t>
            </w:r>
            <w:r w:rsidR="00880291">
              <w:t>.</w:t>
            </w:r>
          </w:p>
        </w:tc>
      </w:tr>
      <w:tr w:rsidR="00EE1873" w:rsidRPr="004A4DC5" w14:paraId="035D5972" w14:textId="77777777" w:rsidTr="00B141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tcPr>
          <w:p w14:paraId="533E87F1" w14:textId="55973B4F" w:rsidR="00EE1873" w:rsidRDefault="00EE1873" w:rsidP="007C64B5">
            <w:pPr>
              <w:rPr>
                <w:b w:val="0"/>
                <w:bCs/>
              </w:rPr>
            </w:pPr>
            <w:r>
              <w:rPr>
                <w:bCs/>
              </w:rPr>
              <w:t>transfer</w:t>
            </w:r>
          </w:p>
        </w:tc>
        <w:tc>
          <w:tcPr>
            <w:tcW w:w="7500" w:type="dxa"/>
          </w:tcPr>
          <w:p w14:paraId="20F21D5E" w14:textId="25A352D1" w:rsidR="00EE1873" w:rsidRPr="004A4DC5" w:rsidRDefault="00682330" w:rsidP="007C64B5">
            <w:pPr>
              <w:cnfStyle w:val="000000100000" w:firstRow="0" w:lastRow="0" w:firstColumn="0" w:lastColumn="0" w:oddVBand="0" w:evenVBand="0" w:oddHBand="1" w:evenHBand="0" w:firstRowFirstColumn="0" w:firstRowLastColumn="0" w:lastRowFirstColumn="0" w:lastRowLastColumn="0"/>
            </w:pPr>
            <w:r>
              <w:t>To move from one place to another</w:t>
            </w:r>
            <w:r w:rsidR="00880291">
              <w:t>.</w:t>
            </w:r>
          </w:p>
        </w:tc>
      </w:tr>
      <w:tr w:rsidR="00EE1873" w:rsidRPr="004A4DC5" w14:paraId="1890B2CE" w14:textId="77777777" w:rsidTr="00B1414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tcPr>
          <w:p w14:paraId="0F3CA21E" w14:textId="7B1B9319" w:rsidR="00EE1873" w:rsidRDefault="00EE1873" w:rsidP="007C64B5">
            <w:pPr>
              <w:rPr>
                <w:b w:val="0"/>
                <w:bCs/>
              </w:rPr>
            </w:pPr>
            <w:r>
              <w:rPr>
                <w:bCs/>
              </w:rPr>
              <w:t>divide</w:t>
            </w:r>
          </w:p>
        </w:tc>
        <w:tc>
          <w:tcPr>
            <w:tcW w:w="7500" w:type="dxa"/>
          </w:tcPr>
          <w:p w14:paraId="24241D9C" w14:textId="5868BA70" w:rsidR="00EE1873" w:rsidRPr="004A4DC5" w:rsidRDefault="00682330" w:rsidP="007C64B5">
            <w:pPr>
              <w:cnfStyle w:val="000000010000" w:firstRow="0" w:lastRow="0" w:firstColumn="0" w:lastColumn="0" w:oddVBand="0" w:evenVBand="0" w:oddHBand="0" w:evenHBand="1" w:firstRowFirstColumn="0" w:firstRowLastColumn="0" w:lastRowFirstColumn="0" w:lastRowLastColumn="0"/>
            </w:pPr>
            <w:r>
              <w:t xml:space="preserve">To split or separate into </w:t>
            </w:r>
            <w:r w:rsidR="00880291">
              <w:t xml:space="preserve">2 </w:t>
            </w:r>
            <w:r w:rsidR="0027241F">
              <w:t xml:space="preserve">or </w:t>
            </w:r>
            <w:r>
              <w:t>more parts</w:t>
            </w:r>
            <w:r w:rsidR="00880291">
              <w:t>.</w:t>
            </w:r>
          </w:p>
        </w:tc>
      </w:tr>
      <w:tr w:rsidR="00EE1873" w:rsidRPr="004A4DC5" w14:paraId="6F9232B4" w14:textId="77777777" w:rsidTr="00B1414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15" w:type="dxa"/>
          </w:tcPr>
          <w:p w14:paraId="55D12C84" w14:textId="1AF72FD3" w:rsidR="00EE1873" w:rsidRDefault="00EE1873" w:rsidP="007C64B5">
            <w:pPr>
              <w:rPr>
                <w:b w:val="0"/>
                <w:bCs/>
              </w:rPr>
            </w:pPr>
            <w:r>
              <w:rPr>
                <w:bCs/>
              </w:rPr>
              <w:t>drizzle</w:t>
            </w:r>
          </w:p>
        </w:tc>
        <w:tc>
          <w:tcPr>
            <w:tcW w:w="7500" w:type="dxa"/>
          </w:tcPr>
          <w:p w14:paraId="54A596AC" w14:textId="5CF6D7D4" w:rsidR="00EE1873" w:rsidRPr="004A4DC5" w:rsidRDefault="00515E61" w:rsidP="007C64B5">
            <w:pPr>
              <w:cnfStyle w:val="000000100000" w:firstRow="0" w:lastRow="0" w:firstColumn="0" w:lastColumn="0" w:oddVBand="0" w:evenVBand="0" w:oddHBand="1" w:evenHBand="0" w:firstRowFirstColumn="0" w:firstRowLastColumn="0" w:lastRowFirstColumn="0" w:lastRowLastColumn="0"/>
            </w:pPr>
            <w:r>
              <w:t>To add a thin</w:t>
            </w:r>
            <w:r w:rsidR="00606D4D">
              <w:t xml:space="preserve"> stream of a</w:t>
            </w:r>
            <w:r w:rsidR="00A87FC3">
              <w:t xml:space="preserve"> </w:t>
            </w:r>
            <w:r w:rsidR="00802796">
              <w:t>liquid ingredient</w:t>
            </w:r>
            <w:r w:rsidR="00F6423B">
              <w:t>, trickled over the food</w:t>
            </w:r>
            <w:r w:rsidR="00880291">
              <w:t>.</w:t>
            </w:r>
          </w:p>
        </w:tc>
      </w:tr>
    </w:tbl>
    <w:p w14:paraId="0F9EAB95" w14:textId="5529203C" w:rsidR="00035913" w:rsidRDefault="00035913">
      <w:pPr>
        <w:suppressAutoHyphens w:val="0"/>
        <w:spacing w:before="0" w:after="160" w:line="259" w:lineRule="auto"/>
        <w:rPr>
          <w:color w:val="002664"/>
          <w:sz w:val="32"/>
          <w:szCs w:val="40"/>
        </w:rPr>
      </w:pPr>
      <w:r>
        <w:br w:type="page"/>
      </w:r>
    </w:p>
    <w:p w14:paraId="55DC86CB" w14:textId="382E3D34" w:rsidR="004908E3" w:rsidRDefault="004908E3" w:rsidP="004908E3">
      <w:pPr>
        <w:pStyle w:val="Heading3"/>
      </w:pPr>
      <w:bookmarkStart w:id="36" w:name="_Toc198133213"/>
      <w:r>
        <w:lastRenderedPageBreak/>
        <w:t xml:space="preserve">Evaluate – </w:t>
      </w:r>
      <w:r w:rsidR="00A7347B">
        <w:t>F</w:t>
      </w:r>
      <w:r>
        <w:t>rench toast with berries and honey</w:t>
      </w:r>
      <w:bookmarkEnd w:id="36"/>
    </w:p>
    <w:p w14:paraId="338D0902" w14:textId="162B3692" w:rsidR="00FA6F39" w:rsidRDefault="00FA6F39" w:rsidP="00A86710">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B1414D">
        <w:t xml:space="preserve">5 </w:t>
      </w:r>
      <w:r>
        <w:t xml:space="preserve">senses regarding what you have prepared. Remember </w:t>
      </w:r>
      <w:r w:rsidR="00B1414D">
        <w:t>–</w:t>
      </w:r>
      <w:r>
        <w:t xml:space="preserve"> taste, smell, sight, touch and sound.</w:t>
      </w:r>
    </w:p>
    <w:p w14:paraId="0EE081B4" w14:textId="160B0BF7" w:rsidR="004908E3" w:rsidRDefault="00063685">
      <w:pPr>
        <w:suppressAutoHyphens w:val="0"/>
        <w:spacing w:before="0" w:after="160" w:line="259" w:lineRule="auto"/>
        <w:rPr>
          <w:rStyle w:val="Strong"/>
          <w:b w:val="0"/>
          <w:bCs w:val="0"/>
        </w:rPr>
      </w:pPr>
      <w:r>
        <w:rPr>
          <w:noProof/>
        </w:rPr>
        <w:drawing>
          <wp:inline distT="0" distB="0" distL="0" distR="0" wp14:anchorId="40D6CCAF" wp14:editId="0D42C7C7">
            <wp:extent cx="6143625" cy="7061200"/>
            <wp:effectExtent l="0" t="0" r="9525" b="6350"/>
            <wp:docPr id="1584374212" name="Picture 24"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74212" name="Picture 24"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184079" cy="7107696"/>
                    </a:xfrm>
                    <a:prstGeom prst="rect">
                      <a:avLst/>
                    </a:prstGeom>
                  </pic:spPr>
                </pic:pic>
              </a:graphicData>
            </a:graphic>
          </wp:inline>
        </w:drawing>
      </w:r>
      <w:r w:rsidR="004908E3">
        <w:rPr>
          <w:rStyle w:val="Strong"/>
          <w:b w:val="0"/>
          <w:bCs w:val="0"/>
        </w:rPr>
        <w:br w:type="page"/>
      </w:r>
    </w:p>
    <w:p w14:paraId="314E5AF0" w14:textId="4FFE943E" w:rsidR="00DB1D8A" w:rsidRPr="00F87D1F" w:rsidRDefault="006F361E" w:rsidP="00F87D1F">
      <w:pPr>
        <w:pStyle w:val="Heading2"/>
        <w:rPr>
          <w:rStyle w:val="Strong"/>
          <w:b w:val="0"/>
          <w:bCs/>
        </w:rPr>
      </w:pPr>
      <w:bookmarkStart w:id="37" w:name="_Toc198133214"/>
      <w:r w:rsidRPr="00F87D1F">
        <w:rPr>
          <w:rStyle w:val="Strong"/>
          <w:b w:val="0"/>
          <w:bCs/>
        </w:rPr>
        <w:lastRenderedPageBreak/>
        <w:t>Cheeseburger</w:t>
      </w:r>
      <w:bookmarkEnd w:id="37"/>
    </w:p>
    <w:p w14:paraId="00FBF22E" w14:textId="197D5CF5" w:rsidR="006F361E" w:rsidRDefault="006F361E" w:rsidP="006F361E">
      <w:r>
        <w:t>Serves 2</w:t>
      </w:r>
    </w:p>
    <w:p w14:paraId="08D6FF73" w14:textId="6C408C30" w:rsidR="006F361E" w:rsidRDefault="00085425" w:rsidP="006F361E">
      <w:pPr>
        <w:rPr>
          <w:rStyle w:val="Strong"/>
        </w:rPr>
      </w:pPr>
      <w:r>
        <w:rPr>
          <w:noProof/>
        </w:rPr>
        <w:drawing>
          <wp:anchor distT="0" distB="0" distL="114300" distR="114300" simplePos="0" relativeHeight="251658247" behindDoc="0" locked="0" layoutInCell="1" allowOverlap="1" wp14:anchorId="34655416" wp14:editId="1B09417E">
            <wp:simplePos x="0" y="0"/>
            <wp:positionH relativeFrom="margin">
              <wp:align>right</wp:align>
            </wp:positionH>
            <wp:positionV relativeFrom="margin">
              <wp:posOffset>1257300</wp:posOffset>
            </wp:positionV>
            <wp:extent cx="2975610" cy="2438400"/>
            <wp:effectExtent l="0" t="0" r="0" b="0"/>
            <wp:wrapSquare wrapText="bothSides"/>
            <wp:docPr id="2069357539" name="Picture 41" descr="A hamburger with meat, cheese, tomato and lettu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57539" name="Picture 41" descr="A hamburger with meat, cheese, tomato and lettu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5610" cy="2438400"/>
                    </a:xfrm>
                    <a:prstGeom prst="rect">
                      <a:avLst/>
                    </a:prstGeom>
                  </pic:spPr>
                </pic:pic>
              </a:graphicData>
            </a:graphic>
            <wp14:sizeRelH relativeFrom="margin">
              <wp14:pctWidth>0</wp14:pctWidth>
            </wp14:sizeRelH>
            <wp14:sizeRelV relativeFrom="margin">
              <wp14:pctHeight>0</wp14:pctHeight>
            </wp14:sizeRelV>
          </wp:anchor>
        </w:drawing>
      </w:r>
      <w:r w:rsidR="006F361E" w:rsidRPr="006F361E">
        <w:rPr>
          <w:rStyle w:val="Strong"/>
        </w:rPr>
        <w:t>Ingredients</w:t>
      </w:r>
    </w:p>
    <w:p w14:paraId="38CF4264" w14:textId="4BDE2CEA" w:rsidR="006F361E" w:rsidRDefault="00040387" w:rsidP="002E4F52">
      <w:pPr>
        <w:spacing w:line="276" w:lineRule="auto"/>
        <w:rPr>
          <w:rStyle w:val="Strong"/>
          <w:b w:val="0"/>
          <w:bCs w:val="0"/>
        </w:rPr>
      </w:pPr>
      <w:r>
        <w:rPr>
          <w:rStyle w:val="Strong"/>
          <w:b w:val="0"/>
          <w:bCs w:val="0"/>
        </w:rPr>
        <w:t>200</w:t>
      </w:r>
      <w:r w:rsidR="00CB5256">
        <w:rPr>
          <w:rStyle w:val="Strong"/>
          <w:b w:val="0"/>
          <w:bCs w:val="0"/>
        </w:rPr>
        <w:t xml:space="preserve"> </w:t>
      </w:r>
      <w:r>
        <w:rPr>
          <w:rStyle w:val="Strong"/>
          <w:b w:val="0"/>
          <w:bCs w:val="0"/>
        </w:rPr>
        <w:t>grams lean beef mince</w:t>
      </w:r>
    </w:p>
    <w:p w14:paraId="1315C7CC" w14:textId="1618A160" w:rsidR="007679E6" w:rsidRDefault="007679E6" w:rsidP="002E4F52">
      <w:pPr>
        <w:spacing w:line="276" w:lineRule="auto"/>
        <w:rPr>
          <w:rStyle w:val="Strong"/>
          <w:b w:val="0"/>
          <w:bCs w:val="0"/>
        </w:rPr>
      </w:pPr>
      <w:r>
        <w:rPr>
          <w:rStyle w:val="Strong"/>
          <w:b w:val="0"/>
          <w:bCs w:val="0"/>
        </w:rPr>
        <w:t>Salt and pepper</w:t>
      </w:r>
    </w:p>
    <w:p w14:paraId="4685CB94" w14:textId="2EB6DBC9" w:rsidR="008D3194" w:rsidRDefault="00D42A63" w:rsidP="002E4F52">
      <w:pPr>
        <w:spacing w:line="276" w:lineRule="auto"/>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sidR="008D3194">
        <w:rPr>
          <w:rStyle w:val="Strong"/>
          <w:b w:val="0"/>
          <w:bCs w:val="0"/>
        </w:rPr>
        <w:t xml:space="preserve"> Spanish onion</w:t>
      </w:r>
      <w:r w:rsidR="00DD6CD1">
        <w:rPr>
          <w:rStyle w:val="Strong"/>
          <w:b w:val="0"/>
          <w:bCs w:val="0"/>
        </w:rPr>
        <w:t>, chopped super fine</w:t>
      </w:r>
    </w:p>
    <w:p w14:paraId="0ED2290B" w14:textId="7B575521" w:rsidR="00EF278A" w:rsidRDefault="00D42A63" w:rsidP="002E4F52">
      <w:pPr>
        <w:spacing w:line="276" w:lineRule="auto"/>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sidR="00EF278A">
        <w:rPr>
          <w:rStyle w:val="Strong"/>
          <w:b w:val="0"/>
          <w:bCs w:val="0"/>
        </w:rPr>
        <w:t xml:space="preserve"> cup breadcrumbs</w:t>
      </w:r>
    </w:p>
    <w:p w14:paraId="0DDE3E4E" w14:textId="5105FBAE" w:rsidR="00EF278A" w:rsidRDefault="00EF278A" w:rsidP="002E4F52">
      <w:pPr>
        <w:spacing w:line="276" w:lineRule="auto"/>
        <w:rPr>
          <w:rStyle w:val="Strong"/>
          <w:b w:val="0"/>
          <w:bCs w:val="0"/>
        </w:rPr>
      </w:pPr>
      <w:r>
        <w:rPr>
          <w:rStyle w:val="Strong"/>
          <w:b w:val="0"/>
          <w:bCs w:val="0"/>
        </w:rPr>
        <w:t>1 egg</w:t>
      </w:r>
    </w:p>
    <w:p w14:paraId="4B002F06" w14:textId="356F64F6" w:rsidR="00835C83" w:rsidRDefault="006416CB" w:rsidP="002E4F52">
      <w:pPr>
        <w:spacing w:line="276" w:lineRule="auto"/>
        <w:rPr>
          <w:rStyle w:val="Strong"/>
          <w:b w:val="0"/>
          <w:bCs w:val="0"/>
        </w:rPr>
      </w:pPr>
      <w:r>
        <w:rPr>
          <w:rStyle w:val="Strong"/>
          <w:b w:val="0"/>
          <w:bCs w:val="0"/>
        </w:rPr>
        <w:t>2 hamburger buns</w:t>
      </w:r>
    </w:p>
    <w:p w14:paraId="3D6109F9" w14:textId="01AD1A56" w:rsidR="006416CB" w:rsidRDefault="00D85335" w:rsidP="002E4F52">
      <w:pPr>
        <w:spacing w:line="276" w:lineRule="auto"/>
        <w:rPr>
          <w:rStyle w:val="Strong"/>
          <w:b w:val="0"/>
          <w:bCs w:val="0"/>
        </w:rPr>
      </w:pPr>
      <w:r>
        <w:rPr>
          <w:rStyle w:val="Strong"/>
          <w:b w:val="0"/>
          <w:bCs w:val="0"/>
        </w:rPr>
        <w:t>2 slices cheese</w:t>
      </w:r>
    </w:p>
    <w:p w14:paraId="6175FF7B" w14:textId="29EB0713" w:rsidR="002B525D" w:rsidRDefault="002B525D" w:rsidP="002E4F52">
      <w:pPr>
        <w:spacing w:line="276" w:lineRule="auto"/>
        <w:rPr>
          <w:rStyle w:val="Strong"/>
          <w:b w:val="0"/>
          <w:bCs w:val="0"/>
        </w:rPr>
      </w:pPr>
      <w:r>
        <w:rPr>
          <w:rStyle w:val="Strong"/>
          <w:b w:val="0"/>
          <w:bCs w:val="0"/>
        </w:rPr>
        <w:t>1 large tomato</w:t>
      </w:r>
      <w:r w:rsidR="00F779CD">
        <w:rPr>
          <w:rStyle w:val="Strong"/>
          <w:b w:val="0"/>
          <w:bCs w:val="0"/>
        </w:rPr>
        <w:t>, washed and sliced</w:t>
      </w:r>
    </w:p>
    <w:p w14:paraId="2B41E3B1" w14:textId="66AC1B98" w:rsidR="002B525D" w:rsidRDefault="004C7C72" w:rsidP="002E4F52">
      <w:pPr>
        <w:spacing w:line="276" w:lineRule="auto"/>
        <w:rPr>
          <w:rStyle w:val="Strong"/>
          <w:b w:val="0"/>
          <w:bCs w:val="0"/>
        </w:rPr>
      </w:pPr>
      <w:r>
        <w:rPr>
          <w:rStyle w:val="Strong"/>
          <w:b w:val="0"/>
          <w:bCs w:val="0"/>
        </w:rPr>
        <w:t>2 lettuce leaves</w:t>
      </w:r>
      <w:r w:rsidR="00F779CD">
        <w:rPr>
          <w:rStyle w:val="Strong"/>
          <w:b w:val="0"/>
          <w:bCs w:val="0"/>
        </w:rPr>
        <w:t>, washed</w:t>
      </w:r>
    </w:p>
    <w:p w14:paraId="478FFD9D" w14:textId="37D6806E" w:rsidR="00594F96" w:rsidRDefault="00594F96" w:rsidP="002E4F52">
      <w:pPr>
        <w:spacing w:line="276" w:lineRule="auto"/>
        <w:rPr>
          <w:rStyle w:val="Strong"/>
          <w:b w:val="0"/>
          <w:bCs w:val="0"/>
        </w:rPr>
      </w:pPr>
      <w:r>
        <w:rPr>
          <w:rStyle w:val="Strong"/>
          <w:b w:val="0"/>
          <w:bCs w:val="0"/>
        </w:rPr>
        <w:t>Olive oil spray</w:t>
      </w:r>
    </w:p>
    <w:p w14:paraId="21B4C913" w14:textId="67A7D6C9" w:rsidR="003F679B" w:rsidRDefault="003F679B" w:rsidP="002E4F52">
      <w:pPr>
        <w:spacing w:line="276" w:lineRule="auto"/>
        <w:rPr>
          <w:rStyle w:val="Strong"/>
          <w:b w:val="0"/>
          <w:bCs w:val="0"/>
        </w:rPr>
      </w:pPr>
      <w:r>
        <w:rPr>
          <w:rStyle w:val="Strong"/>
          <w:b w:val="0"/>
          <w:bCs w:val="0"/>
        </w:rPr>
        <w:t>1 tablespoon butter or margarine</w:t>
      </w:r>
    </w:p>
    <w:p w14:paraId="0E7261E9" w14:textId="5AEF7D9A" w:rsidR="00490C4C" w:rsidRDefault="00490C4C" w:rsidP="002E4F52">
      <w:pPr>
        <w:spacing w:line="276" w:lineRule="auto"/>
        <w:rPr>
          <w:rStyle w:val="Strong"/>
          <w:b w:val="0"/>
          <w:bCs w:val="0"/>
        </w:rPr>
      </w:pPr>
      <w:r>
        <w:rPr>
          <w:rStyle w:val="Strong"/>
          <w:b w:val="0"/>
          <w:bCs w:val="0"/>
        </w:rPr>
        <w:t>Tomato or BBQ sauce</w:t>
      </w:r>
    </w:p>
    <w:p w14:paraId="02FBA6C4" w14:textId="3FEC0A2D" w:rsidR="004854BB" w:rsidRDefault="004854BB" w:rsidP="006F361E">
      <w:pPr>
        <w:rPr>
          <w:rStyle w:val="Strong"/>
        </w:rPr>
      </w:pPr>
      <w:r w:rsidRPr="004854BB">
        <w:rPr>
          <w:rStyle w:val="Strong"/>
        </w:rPr>
        <w:t>Method</w:t>
      </w:r>
    </w:p>
    <w:p w14:paraId="53263231" w14:textId="140D8538" w:rsidR="004854BB" w:rsidRPr="002E4F52" w:rsidRDefault="00753571" w:rsidP="00CC46FD">
      <w:pPr>
        <w:pStyle w:val="ListNumber"/>
        <w:numPr>
          <w:ilvl w:val="0"/>
          <w:numId w:val="32"/>
        </w:numPr>
        <w:rPr>
          <w:rStyle w:val="Strong"/>
          <w:b w:val="0"/>
          <w:bCs w:val="0"/>
        </w:rPr>
      </w:pPr>
      <w:r w:rsidRPr="002E4F52">
        <w:rPr>
          <w:rStyle w:val="Strong"/>
          <w:b w:val="0"/>
          <w:bCs w:val="0"/>
        </w:rPr>
        <w:t xml:space="preserve">In a medium bowl combine mince, </w:t>
      </w:r>
      <w:r w:rsidR="00F21A86" w:rsidRPr="002E4F52">
        <w:rPr>
          <w:rStyle w:val="Strong"/>
          <w:b w:val="0"/>
          <w:bCs w:val="0"/>
        </w:rPr>
        <w:t xml:space="preserve">salt and pepper, </w:t>
      </w:r>
      <w:r w:rsidR="00837B28" w:rsidRPr="002E4F52">
        <w:rPr>
          <w:rStyle w:val="Strong"/>
          <w:b w:val="0"/>
          <w:bCs w:val="0"/>
        </w:rPr>
        <w:t xml:space="preserve">finely chopped onion, </w:t>
      </w:r>
      <w:r w:rsidR="001A5591" w:rsidRPr="002E4F52">
        <w:rPr>
          <w:rStyle w:val="Strong"/>
          <w:b w:val="0"/>
          <w:bCs w:val="0"/>
        </w:rPr>
        <w:t>breadcrumbs and egg</w:t>
      </w:r>
      <w:r w:rsidR="003116D3" w:rsidRPr="002E4F52">
        <w:rPr>
          <w:rStyle w:val="Strong"/>
          <w:b w:val="0"/>
          <w:bCs w:val="0"/>
        </w:rPr>
        <w:t>. Combine well</w:t>
      </w:r>
      <w:r w:rsidR="00022EB9" w:rsidRPr="002E4F52">
        <w:rPr>
          <w:rStyle w:val="Strong"/>
          <w:b w:val="0"/>
          <w:bCs w:val="0"/>
        </w:rPr>
        <w:t xml:space="preserve">, and shape into </w:t>
      </w:r>
      <w:r w:rsidR="007A4772">
        <w:rPr>
          <w:rStyle w:val="Strong"/>
          <w:b w:val="0"/>
          <w:bCs w:val="0"/>
        </w:rPr>
        <w:t>2</w:t>
      </w:r>
      <w:r w:rsidR="007A4772" w:rsidRPr="002E4F52">
        <w:rPr>
          <w:rStyle w:val="Strong"/>
          <w:b w:val="0"/>
          <w:bCs w:val="0"/>
        </w:rPr>
        <w:t xml:space="preserve"> </w:t>
      </w:r>
      <w:r w:rsidR="00022EB9" w:rsidRPr="002E4F52">
        <w:rPr>
          <w:rStyle w:val="Strong"/>
          <w:b w:val="0"/>
          <w:bCs w:val="0"/>
        </w:rPr>
        <w:t>hamburger patties</w:t>
      </w:r>
      <w:r w:rsidR="00621432" w:rsidRPr="002E4F52">
        <w:rPr>
          <w:rStyle w:val="Strong"/>
          <w:b w:val="0"/>
          <w:bCs w:val="0"/>
        </w:rPr>
        <w:t xml:space="preserve">. Place the patties onto a plate and refrigerate for </w:t>
      </w:r>
      <w:r w:rsidR="00F779CD" w:rsidRPr="002E4F52">
        <w:rPr>
          <w:rStyle w:val="Strong"/>
          <w:b w:val="0"/>
          <w:bCs w:val="0"/>
        </w:rPr>
        <w:t>5</w:t>
      </w:r>
      <w:r w:rsidR="002402BE">
        <w:rPr>
          <w:rStyle w:val="Strong"/>
          <w:b w:val="0"/>
          <w:bCs w:val="0"/>
        </w:rPr>
        <w:t>–</w:t>
      </w:r>
      <w:r w:rsidR="00F779CD" w:rsidRPr="002E4F52">
        <w:rPr>
          <w:rStyle w:val="Strong"/>
          <w:b w:val="0"/>
          <w:bCs w:val="0"/>
        </w:rPr>
        <w:t xml:space="preserve">10 minutes. </w:t>
      </w:r>
    </w:p>
    <w:p w14:paraId="550C7424" w14:textId="77777777" w:rsidR="00A3624C" w:rsidRPr="003116D3" w:rsidRDefault="00A3624C" w:rsidP="00A7347B">
      <w:pPr>
        <w:pStyle w:val="ListNumber"/>
        <w:rPr>
          <w:rStyle w:val="Strong"/>
          <w:b w:val="0"/>
          <w:bCs w:val="0"/>
        </w:rPr>
      </w:pPr>
      <w:r>
        <w:rPr>
          <w:rStyle w:val="Strong"/>
          <w:b w:val="0"/>
          <w:bCs w:val="0"/>
        </w:rPr>
        <w:t>Prepare salad ingredients. Slice the burger buns in half.</w:t>
      </w:r>
    </w:p>
    <w:p w14:paraId="00E4C660" w14:textId="0BDF9686" w:rsidR="003967C9" w:rsidRDefault="003967C9" w:rsidP="00A7347B">
      <w:pPr>
        <w:pStyle w:val="ListNumber"/>
        <w:rPr>
          <w:rStyle w:val="Strong"/>
          <w:b w:val="0"/>
          <w:bCs w:val="0"/>
        </w:rPr>
      </w:pPr>
      <w:r>
        <w:rPr>
          <w:rStyle w:val="Strong"/>
          <w:b w:val="0"/>
          <w:bCs w:val="0"/>
        </w:rPr>
        <w:t xml:space="preserve">Turn on the grill </w:t>
      </w:r>
      <w:r w:rsidR="00753548">
        <w:rPr>
          <w:rStyle w:val="Strong"/>
          <w:b w:val="0"/>
          <w:bCs w:val="0"/>
        </w:rPr>
        <w:t>to a med</w:t>
      </w:r>
      <w:r w:rsidR="00B85DB4">
        <w:rPr>
          <w:rStyle w:val="Strong"/>
          <w:b w:val="0"/>
          <w:bCs w:val="0"/>
        </w:rPr>
        <w:t xml:space="preserve">ium </w:t>
      </w:r>
      <w:r w:rsidR="00B85DB4" w:rsidDel="00234559">
        <w:rPr>
          <w:rStyle w:val="Strong"/>
          <w:b w:val="0"/>
          <w:bCs w:val="0"/>
        </w:rPr>
        <w:t>heat</w:t>
      </w:r>
      <w:r w:rsidR="00234559">
        <w:rPr>
          <w:rStyle w:val="Strong"/>
          <w:b w:val="0"/>
          <w:bCs w:val="0"/>
        </w:rPr>
        <w:t xml:space="preserve"> and</w:t>
      </w:r>
      <w:r w:rsidR="00A3624C">
        <w:rPr>
          <w:rStyle w:val="Strong"/>
          <w:b w:val="0"/>
          <w:bCs w:val="0"/>
        </w:rPr>
        <w:t xml:space="preserve"> heat a frypan on the stove on a medium to high heat</w:t>
      </w:r>
      <w:r w:rsidR="00594F96">
        <w:rPr>
          <w:rStyle w:val="Strong"/>
          <w:b w:val="0"/>
          <w:bCs w:val="0"/>
        </w:rPr>
        <w:t>. Spray the frypan with olive oil.</w:t>
      </w:r>
    </w:p>
    <w:p w14:paraId="46FCE5D6" w14:textId="6EFF5AB0" w:rsidR="00594F96" w:rsidRPr="0051220C" w:rsidRDefault="00594F96" w:rsidP="00A7347B">
      <w:pPr>
        <w:pStyle w:val="ListNumber"/>
        <w:rPr>
          <w:rStyle w:val="Strong"/>
          <w:b w:val="0"/>
          <w:bCs w:val="0"/>
        </w:rPr>
      </w:pPr>
      <w:r w:rsidRPr="0051220C">
        <w:rPr>
          <w:rStyle w:val="Strong"/>
          <w:b w:val="0"/>
          <w:bCs w:val="0"/>
        </w:rPr>
        <w:t>Cook patties</w:t>
      </w:r>
      <w:r w:rsidR="000C7BC3">
        <w:rPr>
          <w:rStyle w:val="Strong"/>
          <w:b w:val="0"/>
          <w:bCs w:val="0"/>
        </w:rPr>
        <w:t xml:space="preserve"> for</w:t>
      </w:r>
      <w:r w:rsidRPr="0051220C">
        <w:rPr>
          <w:rStyle w:val="Strong"/>
          <w:b w:val="0"/>
          <w:bCs w:val="0"/>
        </w:rPr>
        <w:t xml:space="preserve"> 2</w:t>
      </w:r>
      <w:r w:rsidR="007A4772">
        <w:rPr>
          <w:rStyle w:val="Strong"/>
          <w:b w:val="0"/>
          <w:bCs w:val="0"/>
        </w:rPr>
        <w:t>–</w:t>
      </w:r>
      <w:r w:rsidRPr="0051220C">
        <w:rPr>
          <w:rStyle w:val="Strong"/>
          <w:b w:val="0"/>
          <w:bCs w:val="0"/>
        </w:rPr>
        <w:t>3 minutes on each side, ensuring the patty</w:t>
      </w:r>
      <w:r w:rsidR="009234EB" w:rsidRPr="0051220C">
        <w:rPr>
          <w:rStyle w:val="Strong"/>
          <w:b w:val="0"/>
          <w:bCs w:val="0"/>
        </w:rPr>
        <w:t xml:space="preserve"> is cooked </w:t>
      </w:r>
      <w:r w:rsidR="009234EB" w:rsidRPr="0051220C" w:rsidDel="00AC54D1">
        <w:rPr>
          <w:rStyle w:val="Strong"/>
          <w:b w:val="0"/>
          <w:bCs w:val="0"/>
        </w:rPr>
        <w:t xml:space="preserve">all </w:t>
      </w:r>
      <w:r w:rsidR="009234EB" w:rsidRPr="0051220C">
        <w:rPr>
          <w:rStyle w:val="Strong"/>
          <w:b w:val="0"/>
          <w:bCs w:val="0"/>
        </w:rPr>
        <w:t>the way through</w:t>
      </w:r>
      <w:r w:rsidR="002A08FC" w:rsidRPr="0051220C">
        <w:rPr>
          <w:rStyle w:val="Strong"/>
          <w:b w:val="0"/>
          <w:bCs w:val="0"/>
        </w:rPr>
        <w:t xml:space="preserve">. </w:t>
      </w:r>
      <w:r w:rsidR="00682AE3" w:rsidRPr="0051220C">
        <w:rPr>
          <w:rStyle w:val="Strong"/>
          <w:b w:val="0"/>
          <w:bCs w:val="0"/>
        </w:rPr>
        <w:t>When the patties are almost cooked, place the hamburger buns, already split</w:t>
      </w:r>
      <w:r w:rsidR="00BF7A2F">
        <w:rPr>
          <w:rStyle w:val="Strong"/>
          <w:b w:val="0"/>
          <w:bCs w:val="0"/>
        </w:rPr>
        <w:t>,</w:t>
      </w:r>
      <w:r w:rsidR="00682AE3" w:rsidRPr="0051220C">
        <w:rPr>
          <w:rStyle w:val="Strong"/>
          <w:b w:val="0"/>
          <w:bCs w:val="0"/>
        </w:rPr>
        <w:t xml:space="preserve"> into the grill and toast</w:t>
      </w:r>
      <w:r w:rsidR="003F679B" w:rsidRPr="0051220C">
        <w:rPr>
          <w:rStyle w:val="Strong"/>
          <w:b w:val="0"/>
          <w:bCs w:val="0"/>
        </w:rPr>
        <w:t>.</w:t>
      </w:r>
      <w:r w:rsidR="00591868" w:rsidRPr="0051220C">
        <w:rPr>
          <w:rStyle w:val="Strong"/>
          <w:b w:val="0"/>
          <w:bCs w:val="0"/>
        </w:rPr>
        <w:t xml:space="preserve"> When the patties are cooked, remove from the frypan and keep warm.</w:t>
      </w:r>
    </w:p>
    <w:p w14:paraId="55FB874B" w14:textId="22290EA4" w:rsidR="00247C4C" w:rsidRDefault="00247C4C" w:rsidP="00A7347B">
      <w:pPr>
        <w:pStyle w:val="ListNumber"/>
        <w:rPr>
          <w:rStyle w:val="Strong"/>
          <w:b w:val="0"/>
          <w:bCs w:val="0"/>
        </w:rPr>
      </w:pPr>
      <w:r>
        <w:rPr>
          <w:rStyle w:val="Strong"/>
          <w:b w:val="0"/>
          <w:bCs w:val="0"/>
        </w:rPr>
        <w:lastRenderedPageBreak/>
        <w:t>When the burger</w:t>
      </w:r>
      <w:r w:rsidR="00591868">
        <w:rPr>
          <w:rStyle w:val="Strong"/>
          <w:b w:val="0"/>
          <w:bCs w:val="0"/>
        </w:rPr>
        <w:t xml:space="preserve"> buns</w:t>
      </w:r>
      <w:r>
        <w:rPr>
          <w:rStyle w:val="Strong"/>
          <w:b w:val="0"/>
          <w:bCs w:val="0"/>
        </w:rPr>
        <w:t xml:space="preserve"> are golden and toasted, remove from the grill and </w:t>
      </w:r>
      <w:r w:rsidR="00E3676C">
        <w:rPr>
          <w:rStyle w:val="Strong"/>
          <w:b w:val="0"/>
          <w:bCs w:val="0"/>
        </w:rPr>
        <w:t xml:space="preserve">spread both sides with butter or margarine. </w:t>
      </w:r>
    </w:p>
    <w:p w14:paraId="2BA8245D" w14:textId="6F3DD918" w:rsidR="00F35993" w:rsidRDefault="00F35993" w:rsidP="00A7347B">
      <w:pPr>
        <w:pStyle w:val="ListNumber"/>
        <w:rPr>
          <w:rStyle w:val="Strong"/>
          <w:b w:val="0"/>
          <w:bCs w:val="0"/>
        </w:rPr>
      </w:pPr>
      <w:r>
        <w:rPr>
          <w:rStyle w:val="Strong"/>
          <w:b w:val="0"/>
          <w:bCs w:val="0"/>
        </w:rPr>
        <w:t>Assemb</w:t>
      </w:r>
      <w:r w:rsidR="00591868">
        <w:rPr>
          <w:rStyle w:val="Strong"/>
          <w:b w:val="0"/>
          <w:bCs w:val="0"/>
        </w:rPr>
        <w:t>le the cheeseburgers using the patty, cheese</w:t>
      </w:r>
      <w:r w:rsidR="00E00CD8">
        <w:rPr>
          <w:rStyle w:val="Strong"/>
          <w:b w:val="0"/>
          <w:bCs w:val="0"/>
        </w:rPr>
        <w:t>, salad ingredients and</w:t>
      </w:r>
      <w:r w:rsidR="00731C2E">
        <w:rPr>
          <w:rStyle w:val="Strong"/>
          <w:b w:val="0"/>
          <w:bCs w:val="0"/>
        </w:rPr>
        <w:t xml:space="preserve"> sauce. </w:t>
      </w:r>
    </w:p>
    <w:p w14:paraId="4B438F89" w14:textId="040AB8A1" w:rsidR="00CA64B1" w:rsidRDefault="00CA64B1" w:rsidP="00A7347B">
      <w:pPr>
        <w:pStyle w:val="ListNumber"/>
        <w:rPr>
          <w:rStyle w:val="Strong"/>
          <w:b w:val="0"/>
          <w:bCs w:val="0"/>
        </w:rPr>
      </w:pPr>
      <w:r>
        <w:rPr>
          <w:rStyle w:val="Strong"/>
          <w:b w:val="0"/>
          <w:bCs w:val="0"/>
        </w:rPr>
        <w:t>Serve hot.</w:t>
      </w:r>
    </w:p>
    <w:p w14:paraId="663B0A73" w14:textId="5A62AEC9" w:rsidR="00280A74" w:rsidRDefault="00280A74" w:rsidP="00653B76">
      <w:pPr>
        <w:pStyle w:val="FeatureBox"/>
        <w:rPr>
          <w:rStyle w:val="Strong"/>
          <w:b w:val="0"/>
          <w:bCs w:val="0"/>
        </w:rPr>
      </w:pPr>
      <w:r>
        <w:rPr>
          <w:rStyle w:val="Strong"/>
          <w:b w:val="0"/>
          <w:bCs w:val="0"/>
        </w:rPr>
        <w:t>Method of cooking</w:t>
      </w:r>
      <w:r w:rsidR="00573668">
        <w:rPr>
          <w:rStyle w:val="Strong"/>
          <w:b w:val="0"/>
          <w:bCs w:val="0"/>
        </w:rPr>
        <w:t>:</w:t>
      </w:r>
    </w:p>
    <w:p w14:paraId="0A1D222F" w14:textId="58EB9B4B" w:rsidR="004908E3" w:rsidRDefault="004908E3">
      <w:pPr>
        <w:suppressAutoHyphens w:val="0"/>
        <w:spacing w:before="0" w:after="160" w:line="259" w:lineRule="auto"/>
        <w:rPr>
          <w:rStyle w:val="Strong"/>
          <w:b w:val="0"/>
          <w:bCs w:val="0"/>
        </w:rPr>
      </w:pPr>
      <w:r>
        <w:rPr>
          <w:rStyle w:val="Strong"/>
          <w:b w:val="0"/>
          <w:bCs w:val="0"/>
        </w:rPr>
        <w:br w:type="page"/>
      </w:r>
    </w:p>
    <w:p w14:paraId="19A39F73" w14:textId="2841197B" w:rsidR="004C62EC" w:rsidRDefault="004C62EC" w:rsidP="004C62EC">
      <w:pPr>
        <w:pStyle w:val="Heading3"/>
      </w:pPr>
      <w:bookmarkStart w:id="38" w:name="_Toc198133215"/>
      <w:r w:rsidRPr="004C62EC">
        <w:lastRenderedPageBreak/>
        <w:t>Cheeseburger check</w:t>
      </w:r>
      <w:bookmarkEnd w:id="38"/>
    </w:p>
    <w:p w14:paraId="676056A0" w14:textId="77777777" w:rsidR="0012603A" w:rsidRDefault="00B720CB" w:rsidP="00DB3DCF">
      <w:r>
        <w:t>List the equipment you will need to complete</w:t>
      </w:r>
      <w:r w:rsidR="0057113D">
        <w:t xml:space="preserve"> this recipe and state the purpose or function of this piece of equipment in the space provided</w:t>
      </w:r>
      <w:r w:rsidR="0012603A">
        <w:t>.</w:t>
      </w:r>
    </w:p>
    <w:p w14:paraId="4EE914D4" w14:textId="77777777" w:rsidR="00D93861" w:rsidRDefault="0012603A" w:rsidP="002B1601">
      <w:pPr>
        <w:pStyle w:val="FeatureBox2"/>
      </w:pPr>
      <w:r w:rsidRPr="002402BE">
        <w:rPr>
          <w:b/>
          <w:bCs/>
        </w:rPr>
        <w:t>Note:</w:t>
      </w:r>
      <w:r>
        <w:t xml:space="preserve"> the table has the completed answers in columns 1 and 2. Provide a blank table for students to complete the activity</w:t>
      </w:r>
      <w:r w:rsidR="00D93861">
        <w:t xml:space="preserve">. </w:t>
      </w:r>
    </w:p>
    <w:p w14:paraId="41A6E2AA" w14:textId="073D02AD" w:rsidR="005D3072" w:rsidRPr="005D3072" w:rsidRDefault="005D3072" w:rsidP="005D3072">
      <w:pPr>
        <w:pStyle w:val="Caption"/>
      </w:pPr>
      <w:r>
        <w:t xml:space="preserve">Table </w:t>
      </w:r>
      <w:r>
        <w:fldChar w:fldCharType="begin"/>
      </w:r>
      <w:r>
        <w:instrText xml:space="preserve"> SEQ Table \* ARABIC </w:instrText>
      </w:r>
      <w:r>
        <w:fldChar w:fldCharType="separate"/>
      </w:r>
      <w:r w:rsidR="00DF6E6A">
        <w:rPr>
          <w:noProof/>
        </w:rPr>
        <w:t>9</w:t>
      </w:r>
      <w:r>
        <w:fldChar w:fldCharType="end"/>
      </w:r>
      <w:r>
        <w:t xml:space="preserve"> – equipment and their purpose or function</w:t>
      </w:r>
    </w:p>
    <w:tbl>
      <w:tblPr>
        <w:tblStyle w:val="Tableheader"/>
        <w:tblW w:w="0" w:type="auto"/>
        <w:tblLook w:val="04A0" w:firstRow="1" w:lastRow="0" w:firstColumn="1" w:lastColumn="0" w:noHBand="0" w:noVBand="1"/>
        <w:tblDescription w:val="Table of kitchen equipment with their purpose and function."/>
      </w:tblPr>
      <w:tblGrid>
        <w:gridCol w:w="2284"/>
        <w:gridCol w:w="7040"/>
      </w:tblGrid>
      <w:tr w:rsidR="00671A27" w14:paraId="7B4AD063" w14:textId="77777777" w:rsidTr="004872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292FC2B" w14:textId="2260FA18" w:rsidR="00671A27" w:rsidRPr="0048720A" w:rsidRDefault="00671A27" w:rsidP="0048720A">
            <w:r w:rsidRPr="0048720A">
              <w:t>Equipment</w:t>
            </w:r>
          </w:p>
        </w:tc>
        <w:tc>
          <w:tcPr>
            <w:tcW w:w="7909" w:type="dxa"/>
          </w:tcPr>
          <w:p w14:paraId="7BE0D4A6" w14:textId="042C815D" w:rsidR="00671A27" w:rsidRPr="0048720A" w:rsidRDefault="00671A27" w:rsidP="0048720A">
            <w:pPr>
              <w:cnfStyle w:val="100000000000" w:firstRow="1" w:lastRow="0" w:firstColumn="0" w:lastColumn="0" w:oddVBand="0" w:evenVBand="0" w:oddHBand="0" w:evenHBand="0" w:firstRowFirstColumn="0" w:firstRowLastColumn="0" w:lastRowFirstColumn="0" w:lastRowLastColumn="0"/>
            </w:pPr>
            <w:r w:rsidRPr="0048720A">
              <w:t>Purpose or function</w:t>
            </w:r>
          </w:p>
        </w:tc>
      </w:tr>
      <w:tr w:rsidR="00671A27" w14:paraId="2031A268" w14:textId="77777777" w:rsidTr="004872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02953BD" w14:textId="614B6389" w:rsidR="00671A27" w:rsidRPr="0048720A" w:rsidRDefault="00CD38F8" w:rsidP="0048720A">
            <w:pPr>
              <w:spacing w:after="0"/>
            </w:pPr>
            <w:r w:rsidRPr="0048720A">
              <w:t>tray</w:t>
            </w:r>
          </w:p>
        </w:tc>
        <w:tc>
          <w:tcPr>
            <w:tcW w:w="7909" w:type="dxa"/>
          </w:tcPr>
          <w:p w14:paraId="4C7E312E" w14:textId="6AB1A30B" w:rsidR="00671A27" w:rsidRPr="0048720A" w:rsidRDefault="006007D4" w:rsidP="0048720A">
            <w:pPr>
              <w:spacing w:after="0"/>
              <w:cnfStyle w:val="000000100000" w:firstRow="0" w:lastRow="0" w:firstColumn="0" w:lastColumn="0" w:oddVBand="0" w:evenVBand="0" w:oddHBand="1" w:evenHBand="0" w:firstRowFirstColumn="0" w:firstRowLastColumn="0" w:lastRowFirstColumn="0" w:lastRowLastColumn="0"/>
            </w:pPr>
            <w:r w:rsidRPr="0048720A">
              <w:t>To carry ingredients or equipment back to the working space</w:t>
            </w:r>
            <w:r w:rsidR="00756A79">
              <w:t>.</w:t>
            </w:r>
          </w:p>
        </w:tc>
      </w:tr>
      <w:tr w:rsidR="00671A27" w14:paraId="701D1634" w14:textId="77777777" w:rsidTr="004872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B3038D7" w14:textId="328C19CA" w:rsidR="00671A27" w:rsidRPr="0048720A" w:rsidRDefault="00156DA3" w:rsidP="0048720A">
            <w:pPr>
              <w:spacing w:after="0"/>
            </w:pPr>
            <w:r w:rsidRPr="0048720A">
              <w:t>s</w:t>
            </w:r>
            <w:r w:rsidR="00CD38F8" w:rsidRPr="0048720A">
              <w:t>tainless steel plate</w:t>
            </w:r>
          </w:p>
        </w:tc>
        <w:tc>
          <w:tcPr>
            <w:tcW w:w="7909" w:type="dxa"/>
          </w:tcPr>
          <w:p w14:paraId="74014766" w14:textId="09D2A9A1" w:rsidR="00671A27" w:rsidRPr="0048720A" w:rsidRDefault="006007D4" w:rsidP="0048720A">
            <w:pPr>
              <w:spacing w:after="0"/>
              <w:cnfStyle w:val="000000010000" w:firstRow="0" w:lastRow="0" w:firstColumn="0" w:lastColumn="0" w:oddVBand="0" w:evenVBand="0" w:oddHBand="0" w:evenHBand="1" w:firstRowFirstColumn="0" w:firstRowLastColumn="0" w:lastRowFirstColumn="0" w:lastRowLastColumn="0"/>
            </w:pPr>
            <w:r w:rsidRPr="0048720A">
              <w:t>To carry individual ingredients back to the working space</w:t>
            </w:r>
            <w:r w:rsidR="00756A79">
              <w:t>.</w:t>
            </w:r>
          </w:p>
        </w:tc>
      </w:tr>
      <w:tr w:rsidR="00671A27" w14:paraId="4D019FEC" w14:textId="77777777" w:rsidTr="004872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6E9B65D" w14:textId="378A106A" w:rsidR="00671A27" w:rsidRPr="0048720A" w:rsidRDefault="00156DA3" w:rsidP="0048720A">
            <w:pPr>
              <w:spacing w:after="0"/>
            </w:pPr>
            <w:r w:rsidRPr="0048720A">
              <w:t>m</w:t>
            </w:r>
            <w:r w:rsidR="00CD38F8" w:rsidRPr="0048720A">
              <w:t>easuring scales</w:t>
            </w:r>
          </w:p>
        </w:tc>
        <w:tc>
          <w:tcPr>
            <w:tcW w:w="7909" w:type="dxa"/>
          </w:tcPr>
          <w:p w14:paraId="6F05CFCB" w14:textId="09939F27" w:rsidR="00671A27" w:rsidRPr="0048720A" w:rsidRDefault="003C4A12" w:rsidP="0048720A">
            <w:pPr>
              <w:spacing w:after="0"/>
              <w:cnfStyle w:val="000000100000" w:firstRow="0" w:lastRow="0" w:firstColumn="0" w:lastColumn="0" w:oddVBand="0" w:evenVBand="0" w:oddHBand="1" w:evenHBand="0" w:firstRowFirstColumn="0" w:firstRowLastColumn="0" w:lastRowFirstColumn="0" w:lastRowLastColumn="0"/>
            </w:pPr>
            <w:r w:rsidRPr="0048720A">
              <w:t>Used to measure ingredients when given in grams or kilograms</w:t>
            </w:r>
            <w:r w:rsidR="00756A79">
              <w:t>.</w:t>
            </w:r>
          </w:p>
        </w:tc>
      </w:tr>
      <w:tr w:rsidR="00671A27" w14:paraId="2C8C40FC" w14:textId="77777777" w:rsidTr="004872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2610044" w14:textId="7111B24C" w:rsidR="00671A27" w:rsidRPr="0048720A" w:rsidRDefault="00156DA3" w:rsidP="0048720A">
            <w:pPr>
              <w:spacing w:after="0"/>
            </w:pPr>
            <w:r w:rsidRPr="0048720A">
              <w:t>m</w:t>
            </w:r>
            <w:r w:rsidR="00443A69" w:rsidRPr="0048720A">
              <w:t>easuring cups</w:t>
            </w:r>
          </w:p>
        </w:tc>
        <w:tc>
          <w:tcPr>
            <w:tcW w:w="7909" w:type="dxa"/>
          </w:tcPr>
          <w:p w14:paraId="6E54213E" w14:textId="4ACBD982" w:rsidR="00671A27" w:rsidRPr="0048720A" w:rsidRDefault="003C4A12" w:rsidP="0048720A">
            <w:pPr>
              <w:spacing w:after="0"/>
              <w:cnfStyle w:val="000000010000" w:firstRow="0" w:lastRow="0" w:firstColumn="0" w:lastColumn="0" w:oddVBand="0" w:evenVBand="0" w:oddHBand="0" w:evenHBand="1" w:firstRowFirstColumn="0" w:firstRowLastColumn="0" w:lastRowFirstColumn="0" w:lastRowLastColumn="0"/>
            </w:pPr>
            <w:r w:rsidRPr="0048720A">
              <w:t>Used to measure the dry ingredients</w:t>
            </w:r>
            <w:r w:rsidR="00756A79">
              <w:t>.</w:t>
            </w:r>
          </w:p>
        </w:tc>
      </w:tr>
      <w:tr w:rsidR="00443A69" w14:paraId="2EFCE2FE" w14:textId="77777777" w:rsidTr="004872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F63D51D" w14:textId="543FB0E4" w:rsidR="00443A69" w:rsidRPr="0048720A" w:rsidRDefault="00156DA3" w:rsidP="0048720A">
            <w:pPr>
              <w:spacing w:after="0"/>
            </w:pPr>
            <w:r w:rsidRPr="0048720A">
              <w:t>m</w:t>
            </w:r>
            <w:r w:rsidR="00443A69" w:rsidRPr="0048720A">
              <w:t>easuring spoons</w:t>
            </w:r>
          </w:p>
        </w:tc>
        <w:tc>
          <w:tcPr>
            <w:tcW w:w="7909" w:type="dxa"/>
          </w:tcPr>
          <w:p w14:paraId="03F37C86" w14:textId="4E9823E6" w:rsidR="00443A69" w:rsidRPr="0048720A" w:rsidRDefault="003C4A12" w:rsidP="0048720A">
            <w:pPr>
              <w:spacing w:after="0"/>
              <w:cnfStyle w:val="000000100000" w:firstRow="0" w:lastRow="0" w:firstColumn="0" w:lastColumn="0" w:oddVBand="0" w:evenVBand="0" w:oddHBand="1" w:evenHBand="0" w:firstRowFirstColumn="0" w:firstRowLastColumn="0" w:lastRowFirstColumn="0" w:lastRowLastColumn="0"/>
            </w:pPr>
            <w:r w:rsidRPr="0048720A">
              <w:t>Used to measure smaller amounts of ingredients in a recipe</w:t>
            </w:r>
            <w:r w:rsidR="00756A79">
              <w:t>.</w:t>
            </w:r>
          </w:p>
        </w:tc>
      </w:tr>
      <w:tr w:rsidR="00443A69" w14:paraId="57586320" w14:textId="77777777" w:rsidTr="004872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AEEDBCE" w14:textId="7DDC5703" w:rsidR="00443A69" w:rsidRPr="0048720A" w:rsidRDefault="00156DA3" w:rsidP="0048720A">
            <w:pPr>
              <w:spacing w:after="0"/>
            </w:pPr>
            <w:r w:rsidRPr="0048720A">
              <w:t>m</w:t>
            </w:r>
            <w:r w:rsidR="00443A69" w:rsidRPr="0048720A">
              <w:t>edium bowl</w:t>
            </w:r>
          </w:p>
        </w:tc>
        <w:tc>
          <w:tcPr>
            <w:tcW w:w="7909" w:type="dxa"/>
          </w:tcPr>
          <w:p w14:paraId="587338D7" w14:textId="6625C620" w:rsidR="00443A69" w:rsidRPr="0048720A" w:rsidRDefault="00085E2E" w:rsidP="0048720A">
            <w:pPr>
              <w:spacing w:after="0"/>
              <w:cnfStyle w:val="000000010000" w:firstRow="0" w:lastRow="0" w:firstColumn="0" w:lastColumn="0" w:oddVBand="0" w:evenVBand="0" w:oddHBand="0" w:evenHBand="1" w:firstRowFirstColumn="0" w:firstRowLastColumn="0" w:lastRowFirstColumn="0" w:lastRowLastColumn="0"/>
            </w:pPr>
            <w:r w:rsidRPr="0048720A">
              <w:t>A bowl used to combine ingredients</w:t>
            </w:r>
            <w:r w:rsidR="00756A79">
              <w:t>.</w:t>
            </w:r>
          </w:p>
        </w:tc>
      </w:tr>
      <w:tr w:rsidR="00443A69" w14:paraId="024B0B20" w14:textId="77777777" w:rsidTr="004872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63B5330" w14:textId="1E2F8B1D" w:rsidR="00443A69" w:rsidRPr="0048720A" w:rsidRDefault="00156DA3" w:rsidP="0048720A">
            <w:pPr>
              <w:spacing w:after="0"/>
            </w:pPr>
            <w:r w:rsidRPr="0048720A">
              <w:t>w</w:t>
            </w:r>
            <w:r w:rsidR="00443A69" w:rsidRPr="0048720A">
              <w:t>ooden spoon</w:t>
            </w:r>
          </w:p>
        </w:tc>
        <w:tc>
          <w:tcPr>
            <w:tcW w:w="7909" w:type="dxa"/>
          </w:tcPr>
          <w:p w14:paraId="2CF30672" w14:textId="13502BE3" w:rsidR="00443A69" w:rsidRPr="0048720A" w:rsidRDefault="00085E2E" w:rsidP="0048720A">
            <w:pPr>
              <w:spacing w:after="0"/>
              <w:cnfStyle w:val="000000100000" w:firstRow="0" w:lastRow="0" w:firstColumn="0" w:lastColumn="0" w:oddVBand="0" w:evenVBand="0" w:oddHBand="1" w:evenHBand="0" w:firstRowFirstColumn="0" w:firstRowLastColumn="0" w:lastRowFirstColumn="0" w:lastRowLastColumn="0"/>
            </w:pPr>
            <w:r w:rsidRPr="0048720A">
              <w:t>Used to help mix and combine the ingredients</w:t>
            </w:r>
            <w:r w:rsidR="00756A79">
              <w:t>.</w:t>
            </w:r>
          </w:p>
        </w:tc>
      </w:tr>
      <w:tr w:rsidR="00443A69" w14:paraId="6024BC04" w14:textId="77777777" w:rsidTr="004872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28FF7E5" w14:textId="464D52C0" w:rsidR="00443A69" w:rsidRPr="0048720A" w:rsidRDefault="00156DA3" w:rsidP="0048720A">
            <w:pPr>
              <w:spacing w:after="0"/>
            </w:pPr>
            <w:r w:rsidRPr="0048720A">
              <w:t>s</w:t>
            </w:r>
            <w:r w:rsidR="00443A69" w:rsidRPr="0048720A">
              <w:t>erving plate</w:t>
            </w:r>
          </w:p>
        </w:tc>
        <w:tc>
          <w:tcPr>
            <w:tcW w:w="7909" w:type="dxa"/>
          </w:tcPr>
          <w:p w14:paraId="7825E08F" w14:textId="54947476" w:rsidR="00443A69" w:rsidRPr="0048720A" w:rsidRDefault="00E85EF1" w:rsidP="0048720A">
            <w:pPr>
              <w:spacing w:after="0"/>
              <w:cnfStyle w:val="000000010000" w:firstRow="0" w:lastRow="0" w:firstColumn="0" w:lastColumn="0" w:oddVBand="0" w:evenVBand="0" w:oddHBand="0" w:evenHBand="1" w:firstRowFirstColumn="0" w:firstRowLastColumn="0" w:lastRowFirstColumn="0" w:lastRowLastColumn="0"/>
            </w:pPr>
            <w:r w:rsidRPr="0048720A">
              <w:t>Used to present the meal</w:t>
            </w:r>
            <w:r w:rsidR="00756A79">
              <w:t>.</w:t>
            </w:r>
          </w:p>
        </w:tc>
      </w:tr>
      <w:tr w:rsidR="00443A69" w14:paraId="5A911021" w14:textId="77777777" w:rsidTr="004872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8EB9252" w14:textId="21DBB9CE" w:rsidR="00443A69" w:rsidRPr="0048720A" w:rsidRDefault="00156DA3" w:rsidP="0048720A">
            <w:pPr>
              <w:spacing w:after="0"/>
            </w:pPr>
            <w:r w:rsidRPr="0048720A">
              <w:t>c</w:t>
            </w:r>
            <w:r w:rsidR="00022FF0" w:rsidRPr="0048720A">
              <w:t>hopping board</w:t>
            </w:r>
          </w:p>
        </w:tc>
        <w:tc>
          <w:tcPr>
            <w:tcW w:w="7909" w:type="dxa"/>
          </w:tcPr>
          <w:p w14:paraId="60593D49" w14:textId="39DDE33E" w:rsidR="00443A69" w:rsidRPr="0048720A" w:rsidRDefault="00B00EE3" w:rsidP="0048720A">
            <w:pPr>
              <w:spacing w:after="0"/>
              <w:cnfStyle w:val="000000100000" w:firstRow="0" w:lastRow="0" w:firstColumn="0" w:lastColumn="0" w:oddVBand="0" w:evenVBand="0" w:oddHBand="1" w:evenHBand="0" w:firstRowFirstColumn="0" w:firstRowLastColumn="0" w:lastRowFirstColumn="0" w:lastRowLastColumn="0"/>
            </w:pPr>
            <w:r w:rsidRPr="0048720A">
              <w:t>Used for cutting the salad ingredients on</w:t>
            </w:r>
            <w:r w:rsidR="00756A79">
              <w:t>.</w:t>
            </w:r>
          </w:p>
        </w:tc>
      </w:tr>
      <w:tr w:rsidR="00443A69" w14:paraId="5BD15070" w14:textId="77777777" w:rsidTr="004872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D6DD129" w14:textId="7A8C4319" w:rsidR="00443A69" w:rsidRPr="0048720A" w:rsidRDefault="007A4772" w:rsidP="0048720A">
            <w:pPr>
              <w:spacing w:after="0"/>
            </w:pPr>
            <w:r w:rsidRPr="0048720A">
              <w:t>C</w:t>
            </w:r>
            <w:r w:rsidR="00CA00A6" w:rsidRPr="0048720A">
              <w:t>hef</w:t>
            </w:r>
            <w:r w:rsidRPr="0048720A">
              <w:t>’</w:t>
            </w:r>
            <w:r w:rsidR="00CA00A6" w:rsidRPr="0048720A">
              <w:t>s knife</w:t>
            </w:r>
          </w:p>
        </w:tc>
        <w:tc>
          <w:tcPr>
            <w:tcW w:w="7909" w:type="dxa"/>
          </w:tcPr>
          <w:p w14:paraId="18FDCDEA" w14:textId="3F3E7985" w:rsidR="00443A69" w:rsidRPr="0048720A" w:rsidRDefault="00B00EE3" w:rsidP="0048720A">
            <w:pPr>
              <w:spacing w:after="0"/>
              <w:cnfStyle w:val="000000010000" w:firstRow="0" w:lastRow="0" w:firstColumn="0" w:lastColumn="0" w:oddVBand="0" w:evenVBand="0" w:oddHBand="0" w:evenHBand="1" w:firstRowFirstColumn="0" w:firstRowLastColumn="0" w:lastRowFirstColumn="0" w:lastRowLastColumn="0"/>
            </w:pPr>
            <w:r w:rsidRPr="0048720A">
              <w:t>To cut ingredients</w:t>
            </w:r>
            <w:r w:rsidR="00756A79">
              <w:t>.</w:t>
            </w:r>
          </w:p>
        </w:tc>
      </w:tr>
      <w:tr w:rsidR="00443A69" w14:paraId="6E0754DB" w14:textId="77777777" w:rsidTr="004872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1CA2009" w14:textId="421B1D90" w:rsidR="00443A69" w:rsidRPr="0048720A" w:rsidRDefault="00CA00A6" w:rsidP="0048720A">
            <w:pPr>
              <w:spacing w:after="0"/>
            </w:pPr>
            <w:r w:rsidRPr="0048720A">
              <w:t>frypan</w:t>
            </w:r>
          </w:p>
        </w:tc>
        <w:tc>
          <w:tcPr>
            <w:tcW w:w="7909" w:type="dxa"/>
          </w:tcPr>
          <w:p w14:paraId="223BDFD9" w14:textId="0E39F973" w:rsidR="00443A69" w:rsidRPr="0048720A" w:rsidRDefault="00E85EF1" w:rsidP="0048720A">
            <w:pPr>
              <w:spacing w:after="0"/>
              <w:cnfStyle w:val="000000100000" w:firstRow="0" w:lastRow="0" w:firstColumn="0" w:lastColumn="0" w:oddVBand="0" w:evenVBand="0" w:oddHBand="1" w:evenHBand="0" w:firstRowFirstColumn="0" w:firstRowLastColumn="0" w:lastRowFirstColumn="0" w:lastRowLastColumn="0"/>
            </w:pPr>
            <w:r w:rsidRPr="0048720A">
              <w:t xml:space="preserve">Used to cook the burger patties in on the </w:t>
            </w:r>
            <w:r w:rsidR="00480230">
              <w:t>stovetop</w:t>
            </w:r>
            <w:r w:rsidR="00756A79">
              <w:t>.</w:t>
            </w:r>
          </w:p>
        </w:tc>
      </w:tr>
      <w:tr w:rsidR="00CA00A6" w14:paraId="3CFEE87F" w14:textId="77777777" w:rsidTr="0048720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FAFDA69" w14:textId="42F1BEE8" w:rsidR="00CA00A6" w:rsidRPr="0048720A" w:rsidRDefault="00156DA3" w:rsidP="0048720A">
            <w:pPr>
              <w:spacing w:after="0"/>
            </w:pPr>
            <w:r w:rsidRPr="0048720A">
              <w:t>spatula</w:t>
            </w:r>
          </w:p>
        </w:tc>
        <w:tc>
          <w:tcPr>
            <w:tcW w:w="7909" w:type="dxa"/>
          </w:tcPr>
          <w:p w14:paraId="285AC331" w14:textId="6FB604FC" w:rsidR="00CA00A6" w:rsidRPr="0048720A" w:rsidRDefault="002B1601" w:rsidP="0048720A">
            <w:pPr>
              <w:spacing w:after="0"/>
              <w:cnfStyle w:val="000000010000" w:firstRow="0" w:lastRow="0" w:firstColumn="0" w:lastColumn="0" w:oddVBand="0" w:evenVBand="0" w:oddHBand="0" w:evenHBand="1" w:firstRowFirstColumn="0" w:firstRowLastColumn="0" w:lastRowFirstColumn="0" w:lastRowLastColumn="0"/>
            </w:pPr>
            <w:r w:rsidRPr="0048720A">
              <w:t>Used for turning the burger patties when cooking in the frypan</w:t>
            </w:r>
            <w:r w:rsidR="00756A79">
              <w:t>.</w:t>
            </w:r>
          </w:p>
        </w:tc>
      </w:tr>
      <w:tr w:rsidR="00CA00A6" w14:paraId="0516956D" w14:textId="77777777" w:rsidTr="0048720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B4DFAC1" w14:textId="5E9544B7" w:rsidR="00CA00A6" w:rsidRPr="0048720A" w:rsidRDefault="00156DA3" w:rsidP="0048720A">
            <w:pPr>
              <w:spacing w:after="0"/>
            </w:pPr>
            <w:r w:rsidRPr="0048720A">
              <w:t>butter knife</w:t>
            </w:r>
          </w:p>
        </w:tc>
        <w:tc>
          <w:tcPr>
            <w:tcW w:w="7909" w:type="dxa"/>
          </w:tcPr>
          <w:p w14:paraId="29999C86" w14:textId="40ABFC64" w:rsidR="00CA00A6" w:rsidRPr="0048720A" w:rsidRDefault="002B1601" w:rsidP="0048720A">
            <w:pPr>
              <w:spacing w:after="0"/>
              <w:cnfStyle w:val="000000100000" w:firstRow="0" w:lastRow="0" w:firstColumn="0" w:lastColumn="0" w:oddVBand="0" w:evenVBand="0" w:oddHBand="1" w:evenHBand="0" w:firstRowFirstColumn="0" w:firstRowLastColumn="0" w:lastRowFirstColumn="0" w:lastRowLastColumn="0"/>
            </w:pPr>
            <w:r w:rsidRPr="0048720A">
              <w:t>Used for spreading the butter or margarine on the burger buns</w:t>
            </w:r>
            <w:r w:rsidR="00756A79">
              <w:t>.</w:t>
            </w:r>
          </w:p>
        </w:tc>
      </w:tr>
    </w:tbl>
    <w:p w14:paraId="6798D2D2" w14:textId="329C8922" w:rsidR="006E5795" w:rsidRPr="009E4F84" w:rsidRDefault="00710C97" w:rsidP="009E4F84">
      <w:pPr>
        <w:pStyle w:val="Heading3"/>
        <w:rPr>
          <w:rStyle w:val="Strong"/>
          <w:b w:val="0"/>
          <w:bCs w:val="0"/>
        </w:rPr>
      </w:pPr>
      <w:bookmarkStart w:id="39" w:name="_Toc198133216"/>
      <w:r w:rsidRPr="009E4F84">
        <w:rPr>
          <w:rStyle w:val="Strong"/>
          <w:b w:val="0"/>
          <w:bCs w:val="0"/>
        </w:rPr>
        <w:lastRenderedPageBreak/>
        <w:t>Cheeseburger</w:t>
      </w:r>
      <w:r w:rsidR="006E5795" w:rsidRPr="009E4F84">
        <w:rPr>
          <w:rStyle w:val="Strong"/>
          <w:b w:val="0"/>
          <w:bCs w:val="0"/>
        </w:rPr>
        <w:t xml:space="preserve"> check </w:t>
      </w:r>
      <w:r w:rsidR="00032338">
        <w:rPr>
          <w:rStyle w:val="Strong"/>
          <w:b w:val="0"/>
          <w:bCs w:val="0"/>
        </w:rPr>
        <w:t xml:space="preserve">– </w:t>
      </w:r>
      <w:r w:rsidR="00740B61">
        <w:rPr>
          <w:rStyle w:val="Strong"/>
          <w:b w:val="0"/>
          <w:bCs w:val="0"/>
        </w:rPr>
        <w:t>b</w:t>
      </w:r>
      <w:r w:rsidR="006E5795" w:rsidRPr="009E4F84">
        <w:rPr>
          <w:rStyle w:val="Strong"/>
          <w:b w:val="0"/>
          <w:bCs w:val="0"/>
        </w:rPr>
        <w:t xml:space="preserve">inding </w:t>
      </w:r>
      <w:r w:rsidR="0016033B">
        <w:rPr>
          <w:rStyle w:val="Strong"/>
          <w:b w:val="0"/>
          <w:bCs w:val="0"/>
        </w:rPr>
        <w:t>‘</w:t>
      </w:r>
      <w:r w:rsidR="00740B61">
        <w:rPr>
          <w:rStyle w:val="Strong"/>
          <w:b w:val="0"/>
          <w:bCs w:val="0"/>
        </w:rPr>
        <w:t>e</w:t>
      </w:r>
      <w:r w:rsidR="0016033B">
        <w:rPr>
          <w:rStyle w:val="Strong"/>
          <w:b w:val="0"/>
          <w:bCs w:val="0"/>
        </w:rPr>
        <w:t>gg-</w:t>
      </w:r>
      <w:r w:rsidR="007D6078">
        <w:rPr>
          <w:rStyle w:val="Strong"/>
          <w:b w:val="0"/>
          <w:bCs w:val="0"/>
        </w:rPr>
        <w:t>s</w:t>
      </w:r>
      <w:r w:rsidR="006E5795" w:rsidRPr="009E4F84">
        <w:rPr>
          <w:rStyle w:val="Strong"/>
          <w:b w:val="0"/>
          <w:bCs w:val="0"/>
        </w:rPr>
        <w:t>periment</w:t>
      </w:r>
      <w:r w:rsidR="00D275BE">
        <w:rPr>
          <w:rStyle w:val="Strong"/>
          <w:b w:val="0"/>
          <w:bCs w:val="0"/>
        </w:rPr>
        <w:t>’</w:t>
      </w:r>
      <w:bookmarkEnd w:id="39"/>
    </w:p>
    <w:p w14:paraId="707511DE" w14:textId="0A928378" w:rsidR="00010996" w:rsidRPr="00010996" w:rsidRDefault="00010996" w:rsidP="00010996">
      <w:pPr>
        <w:pStyle w:val="FeatureBox2"/>
      </w:pPr>
      <w:r>
        <w:t>This can be completed as part of the demonstration lesson.</w:t>
      </w:r>
    </w:p>
    <w:p w14:paraId="6CDCB48D" w14:textId="77777777" w:rsidR="006E5795" w:rsidRDefault="006E5795" w:rsidP="006E5795">
      <w:pPr>
        <w:rPr>
          <w:rStyle w:val="Strong"/>
        </w:rPr>
      </w:pPr>
      <w:r w:rsidRPr="53C0E2CC">
        <w:rPr>
          <w:rStyle w:val="Strong"/>
        </w:rPr>
        <w:t>Question</w:t>
      </w:r>
    </w:p>
    <w:p w14:paraId="3A9553B1" w14:textId="4392D2E6" w:rsidR="00010996" w:rsidRPr="00010996" w:rsidRDefault="00010996" w:rsidP="00010996">
      <w:pPr>
        <w:rPr>
          <w:rStyle w:val="Strong"/>
          <w:b w:val="0"/>
          <w:bCs w:val="0"/>
        </w:rPr>
      </w:pPr>
      <w:r>
        <w:rPr>
          <w:rStyle w:val="Strong"/>
          <w:b w:val="0"/>
          <w:bCs w:val="0"/>
        </w:rPr>
        <w:t xml:space="preserve">What function does an egg have in burger </w:t>
      </w:r>
      <w:r w:rsidR="004A766B">
        <w:rPr>
          <w:rStyle w:val="Strong"/>
          <w:b w:val="0"/>
          <w:bCs w:val="0"/>
        </w:rPr>
        <w:t>patties</w:t>
      </w:r>
      <w:r>
        <w:rPr>
          <w:rStyle w:val="Strong"/>
          <w:b w:val="0"/>
          <w:bCs w:val="0"/>
        </w:rPr>
        <w:t>?</w:t>
      </w:r>
    </w:p>
    <w:p w14:paraId="6A07857F" w14:textId="77777777" w:rsidR="006E5795" w:rsidRDefault="006E5795" w:rsidP="006E5795">
      <w:pPr>
        <w:rPr>
          <w:rStyle w:val="Strong"/>
        </w:rPr>
      </w:pPr>
      <w:r w:rsidRPr="53C0E2CC">
        <w:rPr>
          <w:rStyle w:val="Strong"/>
        </w:rPr>
        <w:t>Materials/ingredients</w:t>
      </w:r>
    </w:p>
    <w:p w14:paraId="4E0A0786" w14:textId="2937AFD4" w:rsidR="000218A5" w:rsidRPr="000218A5" w:rsidRDefault="000218A5" w:rsidP="006E5795">
      <w:pPr>
        <w:rPr>
          <w:rStyle w:val="Strong"/>
          <w:b w:val="0"/>
          <w:bCs w:val="0"/>
        </w:rPr>
      </w:pPr>
      <w:r>
        <w:rPr>
          <w:rStyle w:val="Strong"/>
          <w:b w:val="0"/>
          <w:bCs w:val="0"/>
        </w:rPr>
        <w:t>1 x ingredients for hamburger patties from Cheeseburger recipe</w:t>
      </w:r>
    </w:p>
    <w:p w14:paraId="3D995824" w14:textId="77777777" w:rsidR="006E5795" w:rsidRDefault="006E5795" w:rsidP="006E5795">
      <w:pPr>
        <w:rPr>
          <w:rStyle w:val="Strong"/>
        </w:rPr>
      </w:pPr>
      <w:r w:rsidRPr="53C0E2CC">
        <w:rPr>
          <w:rStyle w:val="Strong"/>
        </w:rPr>
        <w:t>Method</w:t>
      </w:r>
    </w:p>
    <w:p w14:paraId="2A285E5F" w14:textId="48F0C506" w:rsidR="000218A5" w:rsidRPr="007E2FFF" w:rsidRDefault="00864E9F" w:rsidP="00CC46FD">
      <w:pPr>
        <w:pStyle w:val="ListNumber"/>
        <w:numPr>
          <w:ilvl w:val="0"/>
          <w:numId w:val="20"/>
        </w:numPr>
        <w:rPr>
          <w:rStyle w:val="Strong"/>
          <w:b w:val="0"/>
          <w:bCs w:val="0"/>
        </w:rPr>
      </w:pPr>
      <w:r w:rsidRPr="007E2FFF">
        <w:rPr>
          <w:rStyle w:val="Strong"/>
          <w:b w:val="0"/>
          <w:bCs w:val="0"/>
        </w:rPr>
        <w:t>Follow the recipe instructions to make the cheeseburger patties with the following adjustment</w:t>
      </w:r>
      <w:r w:rsidR="001C206D" w:rsidRPr="007E2FFF">
        <w:rPr>
          <w:rStyle w:val="Strong"/>
          <w:b w:val="0"/>
          <w:bCs w:val="0"/>
        </w:rPr>
        <w:t>s</w:t>
      </w:r>
      <w:r w:rsidR="00612DD8">
        <w:rPr>
          <w:rStyle w:val="Strong"/>
          <w:b w:val="0"/>
          <w:bCs w:val="0"/>
        </w:rPr>
        <w:t>.</w:t>
      </w:r>
    </w:p>
    <w:p w14:paraId="44C67AE3" w14:textId="2D21FC3B" w:rsidR="00186328" w:rsidRPr="00CF4846" w:rsidRDefault="00186328" w:rsidP="007E2FFF">
      <w:pPr>
        <w:pStyle w:val="ListNumber"/>
      </w:pPr>
      <w:r w:rsidRPr="00CF4846">
        <w:t xml:space="preserve">Divide the ground meat into </w:t>
      </w:r>
      <w:r w:rsidR="00756A79">
        <w:t>2</w:t>
      </w:r>
      <w:r w:rsidR="00756A79" w:rsidRPr="00CF4846">
        <w:t xml:space="preserve"> </w:t>
      </w:r>
      <w:r w:rsidRPr="00CF4846">
        <w:t>portions:</w:t>
      </w:r>
    </w:p>
    <w:p w14:paraId="0D652A8A" w14:textId="07D47640" w:rsidR="00186328" w:rsidRPr="00CF4846" w:rsidRDefault="00756A79" w:rsidP="00BF554E">
      <w:pPr>
        <w:pStyle w:val="ListBullet2"/>
        <w:ind w:left="1134" w:hanging="567"/>
      </w:pPr>
      <w:r>
        <w:t>o</w:t>
      </w:r>
      <w:r w:rsidR="00186328" w:rsidRPr="00CF4846">
        <w:t xml:space="preserve">ne portion will have </w:t>
      </w:r>
      <w:r w:rsidR="000F3881">
        <w:t xml:space="preserve">half </w:t>
      </w:r>
      <w:r w:rsidR="00186328" w:rsidRPr="00CF4846">
        <w:t>an egg added (test group)</w:t>
      </w:r>
    </w:p>
    <w:p w14:paraId="7D1D9BF6" w14:textId="457A2AD6" w:rsidR="00186328" w:rsidRPr="00CF4846" w:rsidRDefault="00756A79" w:rsidP="00BF554E">
      <w:pPr>
        <w:pStyle w:val="ListBullet2"/>
        <w:ind w:left="1134" w:hanging="567"/>
      </w:pPr>
      <w:r>
        <w:t>t</w:t>
      </w:r>
      <w:r w:rsidR="00186328" w:rsidRPr="00CF4846">
        <w:t>he other portion will not have an egg (control group).</w:t>
      </w:r>
    </w:p>
    <w:p w14:paraId="73F53688" w14:textId="77777777" w:rsidR="00186328" w:rsidRPr="00CF4846" w:rsidRDefault="00186328" w:rsidP="007E2FFF">
      <w:pPr>
        <w:pStyle w:val="ListNumber"/>
      </w:pPr>
      <w:r w:rsidRPr="00CF4846">
        <w:t>Mix each portion well.</w:t>
      </w:r>
    </w:p>
    <w:p w14:paraId="2139FD83" w14:textId="3615E0B5" w:rsidR="00186328" w:rsidRPr="00CF4846" w:rsidRDefault="00186328" w:rsidP="007E2FFF">
      <w:pPr>
        <w:pStyle w:val="ListNumber"/>
      </w:pPr>
      <w:r w:rsidRPr="00CF4846">
        <w:t>Shape both portions into</w:t>
      </w:r>
      <w:r w:rsidR="00BC54C8">
        <w:t xml:space="preserve"> </w:t>
      </w:r>
      <w:r w:rsidRPr="00CF4846">
        <w:t>patties.</w:t>
      </w:r>
    </w:p>
    <w:p w14:paraId="48BF590A" w14:textId="20706F8D" w:rsidR="00186328" w:rsidRPr="00CF4846" w:rsidRDefault="00186328" w:rsidP="007E2FFF">
      <w:pPr>
        <w:pStyle w:val="ListNumber"/>
      </w:pPr>
      <w:r w:rsidRPr="00CF4846">
        <w:t>Cook the patties/meatballs.</w:t>
      </w:r>
    </w:p>
    <w:p w14:paraId="3D229347" w14:textId="55D80245" w:rsidR="001C206D" w:rsidRPr="0069538B" w:rsidRDefault="00186328" w:rsidP="007E2FFF">
      <w:pPr>
        <w:pStyle w:val="ListNumber"/>
        <w:rPr>
          <w:rStyle w:val="Strong"/>
          <w:b w:val="0"/>
          <w:bCs w:val="0"/>
        </w:rPr>
      </w:pPr>
      <w:r w:rsidRPr="00CF4846">
        <w:t>Observe how well the patties hold together during cooking.</w:t>
      </w:r>
    </w:p>
    <w:p w14:paraId="3ED73259" w14:textId="77777777" w:rsidR="006E5795" w:rsidRDefault="006E5795" w:rsidP="006E5795">
      <w:pPr>
        <w:rPr>
          <w:rStyle w:val="Strong"/>
        </w:rPr>
      </w:pPr>
      <w:r w:rsidRPr="53C0E2CC">
        <w:rPr>
          <w:rStyle w:val="Strong"/>
        </w:rPr>
        <w:t>Results</w:t>
      </w:r>
    </w:p>
    <w:p w14:paraId="69BA8AE0" w14:textId="41C76F7B" w:rsidR="008C443E" w:rsidRPr="008C443E" w:rsidRDefault="008C443E" w:rsidP="008C443E">
      <w:pPr>
        <w:pStyle w:val="Caption"/>
      </w:pPr>
      <w:r>
        <w:t xml:space="preserve">Table </w:t>
      </w:r>
      <w:r>
        <w:fldChar w:fldCharType="begin"/>
      </w:r>
      <w:r>
        <w:instrText xml:space="preserve"> SEQ Table \* ARABIC </w:instrText>
      </w:r>
      <w:r>
        <w:fldChar w:fldCharType="separate"/>
      </w:r>
      <w:r w:rsidR="00DF6E6A">
        <w:rPr>
          <w:noProof/>
        </w:rPr>
        <w:t>10</w:t>
      </w:r>
      <w:r>
        <w:fldChar w:fldCharType="end"/>
      </w:r>
      <w:r>
        <w:t xml:space="preserve"> –</w:t>
      </w:r>
      <w:r w:rsidRPr="003B7D91">
        <w:t xml:space="preserve"> </w:t>
      </w:r>
      <w:r>
        <w:t>an observation table for patty types, with and without an egg, and observations</w:t>
      </w:r>
    </w:p>
    <w:tbl>
      <w:tblPr>
        <w:tblStyle w:val="Tableheader"/>
        <w:tblW w:w="9634" w:type="dxa"/>
        <w:tblLook w:val="04A0" w:firstRow="1" w:lastRow="0" w:firstColumn="1" w:lastColumn="0" w:noHBand="0" w:noVBand="1"/>
        <w:tblDescription w:val="Table for students to record their observations on patty types."/>
      </w:tblPr>
      <w:tblGrid>
        <w:gridCol w:w="5325"/>
        <w:gridCol w:w="4309"/>
      </w:tblGrid>
      <w:tr w:rsidR="00D9357E" w14:paraId="4B5D269D" w14:textId="77777777" w:rsidTr="005E5D07">
        <w:trPr>
          <w:cnfStyle w:val="100000000000" w:firstRow="1" w:lastRow="0" w:firstColumn="0" w:lastColumn="0" w:oddVBand="0" w:evenVBand="0" w:oddHBand="0"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5325" w:type="dxa"/>
          </w:tcPr>
          <w:p w14:paraId="7BB6A3C2" w14:textId="6A81D7E6" w:rsidR="00D9357E" w:rsidRPr="00C305B8" w:rsidRDefault="00AC2BE8" w:rsidP="00C305B8">
            <w:r w:rsidRPr="00C305B8">
              <w:t>Patty type</w:t>
            </w:r>
          </w:p>
        </w:tc>
        <w:tc>
          <w:tcPr>
            <w:tcW w:w="4309" w:type="dxa"/>
          </w:tcPr>
          <w:p w14:paraId="28B5391F" w14:textId="0F4611FC" w:rsidR="00D9357E" w:rsidRPr="00C305B8" w:rsidRDefault="00AC2BE8" w:rsidP="00C305B8">
            <w:pPr>
              <w:cnfStyle w:val="100000000000" w:firstRow="1" w:lastRow="0" w:firstColumn="0" w:lastColumn="0" w:oddVBand="0" w:evenVBand="0" w:oddHBand="0" w:evenHBand="0" w:firstRowFirstColumn="0" w:firstRowLastColumn="0" w:lastRowFirstColumn="0" w:lastRowLastColumn="0"/>
            </w:pPr>
            <w:r w:rsidRPr="00C305B8">
              <w:t>Observation</w:t>
            </w:r>
          </w:p>
        </w:tc>
      </w:tr>
      <w:tr w:rsidR="00D9357E" w14:paraId="77792B9B" w14:textId="77777777" w:rsidTr="005E5D07">
        <w:trPr>
          <w:cnfStyle w:val="000000100000" w:firstRow="0" w:lastRow="0" w:firstColumn="0" w:lastColumn="0" w:oddVBand="0" w:evenVBand="0" w:oddHBand="1"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5325" w:type="dxa"/>
          </w:tcPr>
          <w:p w14:paraId="4F9F3265" w14:textId="2B453F60" w:rsidR="00D9357E" w:rsidRDefault="00F16A99" w:rsidP="006E5795">
            <w:pPr>
              <w:rPr>
                <w:rStyle w:val="Strong"/>
              </w:rPr>
            </w:pPr>
            <w:r>
              <w:rPr>
                <w:rStyle w:val="Strong"/>
              </w:rPr>
              <w:t>Test group (egg added)</w:t>
            </w:r>
          </w:p>
        </w:tc>
        <w:tc>
          <w:tcPr>
            <w:tcW w:w="4309" w:type="dxa"/>
          </w:tcPr>
          <w:p w14:paraId="295D32F8" w14:textId="77777777" w:rsidR="00D9357E" w:rsidRDefault="00D9357E" w:rsidP="006E5795">
            <w:pPr>
              <w:cnfStyle w:val="000000100000" w:firstRow="0" w:lastRow="0" w:firstColumn="0" w:lastColumn="0" w:oddVBand="0" w:evenVBand="0" w:oddHBand="1" w:evenHBand="0" w:firstRowFirstColumn="0" w:firstRowLastColumn="0" w:lastRowFirstColumn="0" w:lastRowLastColumn="0"/>
              <w:rPr>
                <w:rStyle w:val="Strong"/>
              </w:rPr>
            </w:pPr>
          </w:p>
        </w:tc>
      </w:tr>
      <w:tr w:rsidR="00D9357E" w14:paraId="013002EF" w14:textId="77777777" w:rsidTr="005E5D07">
        <w:trPr>
          <w:cnfStyle w:val="000000010000" w:firstRow="0" w:lastRow="0" w:firstColumn="0" w:lastColumn="0" w:oddVBand="0" w:evenVBand="0" w:oddHBand="0" w:evenHBand="1"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5325" w:type="dxa"/>
          </w:tcPr>
          <w:p w14:paraId="7E8ADF80" w14:textId="41F21667" w:rsidR="00D9357E" w:rsidRDefault="00F16A99" w:rsidP="006E5795">
            <w:pPr>
              <w:rPr>
                <w:rStyle w:val="Strong"/>
              </w:rPr>
            </w:pPr>
            <w:r>
              <w:rPr>
                <w:rStyle w:val="Strong"/>
              </w:rPr>
              <w:lastRenderedPageBreak/>
              <w:t xml:space="preserve">Control group </w:t>
            </w:r>
            <w:r w:rsidR="009F3D93">
              <w:rPr>
                <w:rStyle w:val="Strong"/>
              </w:rPr>
              <w:t>(no</w:t>
            </w:r>
            <w:r>
              <w:rPr>
                <w:rStyle w:val="Strong"/>
              </w:rPr>
              <w:t xml:space="preserve"> egg added)</w:t>
            </w:r>
          </w:p>
        </w:tc>
        <w:tc>
          <w:tcPr>
            <w:tcW w:w="4309" w:type="dxa"/>
          </w:tcPr>
          <w:p w14:paraId="30AD3DFE" w14:textId="77777777" w:rsidR="00D9357E" w:rsidRDefault="00D9357E" w:rsidP="006E5795">
            <w:pPr>
              <w:cnfStyle w:val="000000010000" w:firstRow="0" w:lastRow="0" w:firstColumn="0" w:lastColumn="0" w:oddVBand="0" w:evenVBand="0" w:oddHBand="0" w:evenHBand="1" w:firstRowFirstColumn="0" w:firstRowLastColumn="0" w:lastRowFirstColumn="0" w:lastRowLastColumn="0"/>
              <w:rPr>
                <w:rStyle w:val="Strong"/>
              </w:rPr>
            </w:pPr>
          </w:p>
        </w:tc>
      </w:tr>
    </w:tbl>
    <w:p w14:paraId="60B34EEE" w14:textId="77777777" w:rsidR="006E5795" w:rsidRDefault="006E5795" w:rsidP="006E5795">
      <w:pPr>
        <w:rPr>
          <w:rStyle w:val="Strong"/>
        </w:rPr>
      </w:pPr>
      <w:r w:rsidRPr="53C0E2CC">
        <w:rPr>
          <w:rStyle w:val="Strong"/>
        </w:rPr>
        <w:t>Conclusion</w:t>
      </w:r>
    </w:p>
    <w:p w14:paraId="73738637" w14:textId="786D4BDA" w:rsidR="00A43B95" w:rsidRPr="00C115EF" w:rsidRDefault="00032338" w:rsidP="00A43B95">
      <w:pPr>
        <w:pStyle w:val="FeatureBox2"/>
        <w:rPr>
          <w:rStyle w:val="Strong"/>
          <w:b w:val="0"/>
          <w:bCs w:val="0"/>
        </w:rPr>
      </w:pPr>
      <w:r>
        <w:rPr>
          <w:rStyle w:val="Strong"/>
        </w:rPr>
        <w:t>N</w:t>
      </w:r>
      <w:r w:rsidR="00A43B95" w:rsidRPr="007D6078">
        <w:rPr>
          <w:rStyle w:val="Strong"/>
        </w:rPr>
        <w:t>ote:</w:t>
      </w:r>
      <w:r w:rsidR="00A43B95">
        <w:rPr>
          <w:rStyle w:val="Strong"/>
          <w:b w:val="0"/>
          <w:bCs w:val="0"/>
        </w:rPr>
        <w:t xml:space="preserve"> remove conclusion from student workbook before printing</w:t>
      </w:r>
      <w:r w:rsidR="00597B35">
        <w:rPr>
          <w:rStyle w:val="Strong"/>
          <w:b w:val="0"/>
          <w:bCs w:val="0"/>
        </w:rPr>
        <w:t>.</w:t>
      </w:r>
    </w:p>
    <w:p w14:paraId="34C5094A" w14:textId="6BF43D22" w:rsidR="00BC039D" w:rsidRPr="00CF4846" w:rsidRDefault="00BC039D" w:rsidP="00DB3DCF">
      <w:r w:rsidRPr="00CF4846">
        <w:t xml:space="preserve">The </w:t>
      </w:r>
      <w:r>
        <w:t>burger patty</w:t>
      </w:r>
      <w:r w:rsidRPr="00CF4846">
        <w:t xml:space="preserve"> with the egg will stay intact because the egg proteins coagulate when heated, binding the ingredients together. The portion without the egg may fall apart or crumble.</w:t>
      </w:r>
    </w:p>
    <w:p w14:paraId="06022265" w14:textId="77777777" w:rsidR="00BC039D" w:rsidRPr="00CF4846" w:rsidRDefault="00BC039D" w:rsidP="00DB3DCF">
      <w:r w:rsidRPr="00CF4846">
        <w:t>This simple experiment demonstrates the egg's role as a natural binder in cooking.</w:t>
      </w:r>
    </w:p>
    <w:p w14:paraId="4AFF31FF" w14:textId="0DC55D4C" w:rsidR="004C62EC" w:rsidRPr="006E5795" w:rsidRDefault="004C62EC" w:rsidP="006E5795">
      <w:pPr>
        <w:suppressAutoHyphens w:val="0"/>
        <w:spacing w:before="0" w:after="160" w:line="259" w:lineRule="auto"/>
        <w:rPr>
          <w:iCs/>
          <w:color w:val="002664"/>
          <w:sz w:val="18"/>
          <w:szCs w:val="18"/>
        </w:rPr>
      </w:pPr>
      <w:r>
        <w:br w:type="page"/>
      </w:r>
    </w:p>
    <w:p w14:paraId="6DEB288F" w14:textId="541C73B2" w:rsidR="004908E3" w:rsidRDefault="004908E3" w:rsidP="004908E3">
      <w:pPr>
        <w:pStyle w:val="Heading3"/>
      </w:pPr>
      <w:bookmarkStart w:id="40" w:name="_Toc198133217"/>
      <w:r>
        <w:lastRenderedPageBreak/>
        <w:t xml:space="preserve">Evaluate – </w:t>
      </w:r>
      <w:r w:rsidR="00740B61">
        <w:t>c</w:t>
      </w:r>
      <w:r>
        <w:t>heeseburger</w:t>
      </w:r>
      <w:bookmarkEnd w:id="40"/>
    </w:p>
    <w:p w14:paraId="3401E3B7" w14:textId="318CAC7F" w:rsidR="00FA6F39" w:rsidRDefault="00FA6F39" w:rsidP="00DB3DCF">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176E0D">
        <w:t xml:space="preserve">5 </w:t>
      </w:r>
      <w:r>
        <w:t xml:space="preserve">senses regarding what you have prepared. Remember </w:t>
      </w:r>
      <w:r w:rsidR="00176E0D">
        <w:t>–</w:t>
      </w:r>
      <w:r>
        <w:t xml:space="preserve"> taste, smell, sight, touch and sound.</w:t>
      </w:r>
    </w:p>
    <w:p w14:paraId="61B167E2" w14:textId="7E350802" w:rsidR="004C7768" w:rsidRDefault="00063685" w:rsidP="006F361E">
      <w:pPr>
        <w:rPr>
          <w:rStyle w:val="Strong"/>
          <w:b w:val="0"/>
          <w:bCs w:val="0"/>
        </w:rPr>
      </w:pPr>
      <w:r>
        <w:rPr>
          <w:noProof/>
        </w:rPr>
        <w:drawing>
          <wp:inline distT="0" distB="0" distL="0" distR="0" wp14:anchorId="538124D2" wp14:editId="050D0D1D">
            <wp:extent cx="6362065" cy="6978650"/>
            <wp:effectExtent l="0" t="0" r="635" b="0"/>
            <wp:docPr id="1082707193" name="Picture 25"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07193" name="Picture 25"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398855" cy="7019006"/>
                    </a:xfrm>
                    <a:prstGeom prst="rect">
                      <a:avLst/>
                    </a:prstGeom>
                  </pic:spPr>
                </pic:pic>
              </a:graphicData>
            </a:graphic>
          </wp:inline>
        </w:drawing>
      </w:r>
    </w:p>
    <w:p w14:paraId="759EE26D" w14:textId="60372AC5" w:rsidR="004C7768" w:rsidRPr="00F87D1F" w:rsidRDefault="004C7768" w:rsidP="00F87D1F">
      <w:pPr>
        <w:pStyle w:val="Heading2"/>
        <w:rPr>
          <w:rStyle w:val="Strong"/>
          <w:b w:val="0"/>
          <w:bCs/>
        </w:rPr>
      </w:pPr>
      <w:r>
        <w:rPr>
          <w:rStyle w:val="Strong"/>
          <w:b w:val="0"/>
        </w:rPr>
        <w:br w:type="page"/>
      </w:r>
      <w:bookmarkStart w:id="41" w:name="_Toc198133218"/>
      <w:r w:rsidRPr="00F87D1F">
        <w:rPr>
          <w:rStyle w:val="Strong"/>
          <w:b w:val="0"/>
          <w:bCs/>
        </w:rPr>
        <w:lastRenderedPageBreak/>
        <w:t xml:space="preserve">Bread </w:t>
      </w:r>
      <w:r w:rsidR="00740B61" w:rsidRPr="00F87D1F">
        <w:rPr>
          <w:rStyle w:val="Strong"/>
          <w:b w:val="0"/>
          <w:bCs/>
        </w:rPr>
        <w:t>c</w:t>
      </w:r>
      <w:r w:rsidRPr="00F87D1F">
        <w:rPr>
          <w:rStyle w:val="Strong"/>
          <w:b w:val="0"/>
          <w:bCs/>
        </w:rPr>
        <w:t xml:space="preserve">ase </w:t>
      </w:r>
      <w:r w:rsidR="00740B61" w:rsidRPr="00F87D1F">
        <w:rPr>
          <w:rStyle w:val="Strong"/>
          <w:b w:val="0"/>
          <w:bCs/>
        </w:rPr>
        <w:t>q</w:t>
      </w:r>
      <w:r w:rsidRPr="00F87D1F">
        <w:rPr>
          <w:rStyle w:val="Strong"/>
          <w:b w:val="0"/>
          <w:bCs/>
        </w:rPr>
        <w:t>uiches</w:t>
      </w:r>
      <w:bookmarkEnd w:id="41"/>
    </w:p>
    <w:p w14:paraId="2B6D9AD9" w14:textId="08746470" w:rsidR="004C7768" w:rsidRDefault="004C7768" w:rsidP="004C7768">
      <w:r>
        <w:t>Serves 2</w:t>
      </w:r>
    </w:p>
    <w:p w14:paraId="02C3A8CC" w14:textId="6E718DA2" w:rsidR="004C7768" w:rsidRDefault="004C7768" w:rsidP="004C7768">
      <w:pPr>
        <w:rPr>
          <w:rStyle w:val="Strong"/>
        </w:rPr>
      </w:pPr>
      <w:r w:rsidRPr="004C7768">
        <w:rPr>
          <w:rStyle w:val="Strong"/>
        </w:rPr>
        <w:t>Ingredients</w:t>
      </w:r>
    </w:p>
    <w:p w14:paraId="3E5BA7B1" w14:textId="2552120E" w:rsidR="004C7768" w:rsidRPr="00327BB5" w:rsidRDefault="00DB25A6" w:rsidP="004C7768">
      <w:pPr>
        <w:rPr>
          <w:rStyle w:val="Strong"/>
          <w:b w:val="0"/>
          <w:bCs w:val="0"/>
        </w:rPr>
      </w:pPr>
      <w:r>
        <w:rPr>
          <w:noProof/>
        </w:rPr>
        <w:drawing>
          <wp:anchor distT="0" distB="0" distL="114300" distR="114300" simplePos="0" relativeHeight="251658248" behindDoc="0" locked="0" layoutInCell="1" allowOverlap="1" wp14:anchorId="03490F1D" wp14:editId="652BDFDD">
            <wp:simplePos x="0" y="0"/>
            <wp:positionH relativeFrom="margin">
              <wp:align>right</wp:align>
            </wp:positionH>
            <wp:positionV relativeFrom="margin">
              <wp:posOffset>1532255</wp:posOffset>
            </wp:positionV>
            <wp:extent cx="2792095" cy="2364740"/>
            <wp:effectExtent l="0" t="0" r="8255" b="0"/>
            <wp:wrapSquare wrapText="bothSides"/>
            <wp:docPr id="1762617645" name="Picture 40" descr="A quiche made with a bread slice for the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17645" name="Picture 40" descr="A quiche made with a bread slice for the base."/>
                    <pic:cNvPicPr/>
                  </pic:nvPicPr>
                  <pic:blipFill>
                    <a:blip r:embed="rId40">
                      <a:extLst>
                        <a:ext uri="{28A0092B-C50C-407E-A947-70E740481C1C}">
                          <a14:useLocalDpi xmlns:a14="http://schemas.microsoft.com/office/drawing/2010/main" val="0"/>
                        </a:ext>
                      </a:extLst>
                    </a:blip>
                    <a:stretch>
                      <a:fillRect/>
                    </a:stretch>
                  </pic:blipFill>
                  <pic:spPr>
                    <a:xfrm>
                      <a:off x="0" y="0"/>
                      <a:ext cx="2792095" cy="2364740"/>
                    </a:xfrm>
                    <a:prstGeom prst="rect">
                      <a:avLst/>
                    </a:prstGeom>
                  </pic:spPr>
                </pic:pic>
              </a:graphicData>
            </a:graphic>
            <wp14:sizeRelH relativeFrom="margin">
              <wp14:pctWidth>0</wp14:pctWidth>
            </wp14:sizeRelH>
            <wp14:sizeRelV relativeFrom="margin">
              <wp14:pctHeight>0</wp14:pctHeight>
            </wp14:sizeRelV>
          </wp:anchor>
        </w:drawing>
      </w:r>
      <w:r w:rsidR="004C7768" w:rsidRPr="00327BB5">
        <w:rPr>
          <w:rStyle w:val="Strong"/>
          <w:b w:val="0"/>
          <w:bCs w:val="0"/>
        </w:rPr>
        <w:t>1 rasher bacon</w:t>
      </w:r>
      <w:r w:rsidR="00327BB5">
        <w:rPr>
          <w:rStyle w:val="Strong"/>
          <w:b w:val="0"/>
          <w:bCs w:val="0"/>
        </w:rPr>
        <w:t>, rind removed and diced</w:t>
      </w:r>
    </w:p>
    <w:p w14:paraId="179FE4B3" w14:textId="0FB3D46B" w:rsidR="004C7768" w:rsidRDefault="00D42A63" w:rsidP="004C7768">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r>
          <w:rPr>
            <w:rStyle w:val="Strong"/>
            <w:rFonts w:ascii="Cambria Math" w:hAnsi="Cambria Math"/>
          </w:rPr>
          <m:t xml:space="preserve"> </m:t>
        </m:r>
      </m:oMath>
      <w:r w:rsidR="005C57C6">
        <w:rPr>
          <w:rStyle w:val="Strong"/>
          <w:rFonts w:eastAsiaTheme="minorEastAsia"/>
          <w:b w:val="0"/>
          <w:bCs w:val="0"/>
        </w:rPr>
        <w:t xml:space="preserve"> </w:t>
      </w:r>
      <w:r w:rsidR="00327BB5" w:rsidRPr="00327BB5">
        <w:rPr>
          <w:rStyle w:val="Strong"/>
          <w:b w:val="0"/>
          <w:bCs w:val="0"/>
        </w:rPr>
        <w:t xml:space="preserve">white </w:t>
      </w:r>
      <w:r w:rsidR="004C7768" w:rsidRPr="00327BB5">
        <w:rPr>
          <w:rStyle w:val="Strong"/>
          <w:b w:val="0"/>
          <w:bCs w:val="0"/>
        </w:rPr>
        <w:t>onion</w:t>
      </w:r>
      <w:r w:rsidR="00327BB5">
        <w:rPr>
          <w:rStyle w:val="Strong"/>
          <w:b w:val="0"/>
          <w:bCs w:val="0"/>
        </w:rPr>
        <w:t>, finely diced</w:t>
      </w:r>
    </w:p>
    <w:p w14:paraId="32EAE13F" w14:textId="1C97545C" w:rsidR="00327BB5" w:rsidRDefault="00327BB5" w:rsidP="004C7768">
      <w:pPr>
        <w:rPr>
          <w:rStyle w:val="Strong"/>
          <w:b w:val="0"/>
          <w:bCs w:val="0"/>
        </w:rPr>
      </w:pPr>
      <w:r>
        <w:rPr>
          <w:rStyle w:val="Strong"/>
          <w:b w:val="0"/>
          <w:bCs w:val="0"/>
        </w:rPr>
        <w:t xml:space="preserve">1 teaspoon </w:t>
      </w:r>
      <w:r w:rsidR="00E77445">
        <w:rPr>
          <w:rStyle w:val="Strong"/>
          <w:b w:val="0"/>
          <w:bCs w:val="0"/>
        </w:rPr>
        <w:t xml:space="preserve">olive </w:t>
      </w:r>
      <w:r>
        <w:rPr>
          <w:rStyle w:val="Strong"/>
          <w:b w:val="0"/>
          <w:bCs w:val="0"/>
        </w:rPr>
        <w:t>oil</w:t>
      </w:r>
    </w:p>
    <w:p w14:paraId="0CCBB524" w14:textId="75102264" w:rsidR="00327BB5" w:rsidRDefault="00D93C6C" w:rsidP="004C7768">
      <w:pPr>
        <w:rPr>
          <w:rStyle w:val="Strong"/>
          <w:b w:val="0"/>
          <w:bCs w:val="0"/>
        </w:rPr>
      </w:pPr>
      <w:r>
        <w:rPr>
          <w:rStyle w:val="Strong"/>
          <w:b w:val="0"/>
          <w:bCs w:val="0"/>
        </w:rPr>
        <w:t>6 slices white bread</w:t>
      </w:r>
      <w:r w:rsidR="00A3076D">
        <w:rPr>
          <w:rStyle w:val="Strong"/>
          <w:b w:val="0"/>
          <w:bCs w:val="0"/>
        </w:rPr>
        <w:t>, fresh</w:t>
      </w:r>
    </w:p>
    <w:p w14:paraId="776A2E5F" w14:textId="24EB1927" w:rsidR="00A3076D" w:rsidRDefault="00A75C75" w:rsidP="004C7768">
      <w:pPr>
        <w:rPr>
          <w:rStyle w:val="Strong"/>
          <w:b w:val="0"/>
          <w:bCs w:val="0"/>
        </w:rPr>
      </w:pPr>
      <w:r>
        <w:rPr>
          <w:rStyle w:val="Strong"/>
          <w:b w:val="0"/>
          <w:bCs w:val="0"/>
        </w:rPr>
        <w:t>2 eggs</w:t>
      </w:r>
    </w:p>
    <w:p w14:paraId="3CC24248" w14:textId="11BF5156" w:rsidR="00A75C75" w:rsidRDefault="00D42A63" w:rsidP="004C7768">
      <w:pPr>
        <w:rPr>
          <w:rStyle w:val="Strong"/>
          <w:b w:val="0"/>
          <w:bCs w:val="0"/>
        </w:rPr>
      </w:pPr>
      <m:oMath>
        <m:f>
          <m:fPr>
            <m:ctrlPr>
              <w:rPr>
                <w:rStyle w:val="Strong"/>
                <w:rFonts w:ascii="Cambria Math" w:hAnsi="Cambria Math"/>
                <w:b w:val="0"/>
                <w:bCs w:val="0"/>
                <w:i/>
              </w:rPr>
            </m:ctrlPr>
          </m:fPr>
          <m:num>
            <m:r>
              <w:rPr>
                <w:rStyle w:val="Strong"/>
                <w:rFonts w:ascii="Cambria Math" w:hAnsi="Cambria Math"/>
              </w:rPr>
              <m:t>2</m:t>
            </m:r>
          </m:num>
          <m:den>
            <m:r>
              <w:rPr>
                <w:rStyle w:val="Strong"/>
                <w:rFonts w:ascii="Cambria Math" w:hAnsi="Cambria Math"/>
              </w:rPr>
              <m:t>3</m:t>
            </m:r>
          </m:den>
        </m:f>
      </m:oMath>
      <w:r w:rsidR="00A75C75">
        <w:rPr>
          <w:rStyle w:val="Strong"/>
          <w:b w:val="0"/>
          <w:bCs w:val="0"/>
        </w:rPr>
        <w:t xml:space="preserve"> cup milk</w:t>
      </w:r>
    </w:p>
    <w:p w14:paraId="57381AC5" w14:textId="188CD8A0" w:rsidR="00A75C75" w:rsidRDefault="00D42A63" w:rsidP="004C7768">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3</m:t>
            </m:r>
          </m:den>
        </m:f>
      </m:oMath>
      <w:r w:rsidR="00A75C75">
        <w:rPr>
          <w:rStyle w:val="Strong"/>
          <w:b w:val="0"/>
          <w:bCs w:val="0"/>
        </w:rPr>
        <w:t xml:space="preserve"> cup grated </w:t>
      </w:r>
      <w:r w:rsidR="009F110F">
        <w:rPr>
          <w:rStyle w:val="Strong"/>
          <w:b w:val="0"/>
          <w:bCs w:val="0"/>
        </w:rPr>
        <w:t>tasty cheese</w:t>
      </w:r>
    </w:p>
    <w:p w14:paraId="4257BCE3" w14:textId="6EBF7DCA" w:rsidR="009F110F" w:rsidRDefault="001073B7" w:rsidP="004C7768">
      <w:pPr>
        <w:rPr>
          <w:rStyle w:val="Strong"/>
          <w:b w:val="0"/>
          <w:bCs w:val="0"/>
        </w:rPr>
      </w:pPr>
      <w:r>
        <w:rPr>
          <w:rStyle w:val="Strong"/>
          <w:b w:val="0"/>
          <w:bCs w:val="0"/>
        </w:rPr>
        <w:t>2 teaspoons parsley, finely chopped</w:t>
      </w:r>
    </w:p>
    <w:p w14:paraId="7A545DE9" w14:textId="157BD650" w:rsidR="001073B7" w:rsidRDefault="001073B7" w:rsidP="004C7768">
      <w:pPr>
        <w:rPr>
          <w:rStyle w:val="Strong"/>
          <w:b w:val="0"/>
          <w:bCs w:val="0"/>
        </w:rPr>
      </w:pPr>
      <w:r>
        <w:rPr>
          <w:rStyle w:val="Strong"/>
          <w:b w:val="0"/>
          <w:bCs w:val="0"/>
        </w:rPr>
        <w:t>Salt and pepper</w:t>
      </w:r>
    </w:p>
    <w:p w14:paraId="1130844B" w14:textId="696EAE28" w:rsidR="001073B7" w:rsidRDefault="001073B7" w:rsidP="004C7768">
      <w:pPr>
        <w:rPr>
          <w:rStyle w:val="Strong"/>
          <w:b w:val="0"/>
          <w:bCs w:val="0"/>
        </w:rPr>
      </w:pPr>
      <w:r>
        <w:rPr>
          <w:rStyle w:val="Strong"/>
          <w:b w:val="0"/>
          <w:bCs w:val="0"/>
        </w:rPr>
        <w:t>Olive oil spray</w:t>
      </w:r>
    </w:p>
    <w:p w14:paraId="5FDC3620" w14:textId="3F0B18B1" w:rsidR="005D3687" w:rsidRDefault="005D3687" w:rsidP="004C7768">
      <w:pPr>
        <w:rPr>
          <w:rStyle w:val="Strong"/>
        </w:rPr>
      </w:pPr>
      <w:r w:rsidRPr="005D3687">
        <w:rPr>
          <w:rStyle w:val="Strong"/>
        </w:rPr>
        <w:t>Method</w:t>
      </w:r>
    </w:p>
    <w:p w14:paraId="67D77CB7" w14:textId="0212D40C" w:rsidR="005D3687" w:rsidRPr="00FA4ED7" w:rsidRDefault="005D3687" w:rsidP="00CC46FD">
      <w:pPr>
        <w:pStyle w:val="ListNumber"/>
        <w:numPr>
          <w:ilvl w:val="0"/>
          <w:numId w:val="21"/>
        </w:numPr>
        <w:rPr>
          <w:rStyle w:val="Strong"/>
          <w:b w:val="0"/>
          <w:bCs w:val="0"/>
        </w:rPr>
      </w:pPr>
      <w:r w:rsidRPr="00FA4ED7">
        <w:rPr>
          <w:rStyle w:val="Strong"/>
          <w:b w:val="0"/>
          <w:bCs w:val="0"/>
        </w:rPr>
        <w:t>Preheat oven to 180</w:t>
      </w:r>
      <w:r w:rsidR="00970933">
        <w:rPr>
          <w:rStyle w:val="Strong"/>
          <w:rFonts w:ascii="Times New Roman" w:hAnsi="Times New Roman" w:cs="Times New Roman"/>
          <w:b w:val="0"/>
          <w:bCs w:val="0"/>
        </w:rPr>
        <w:t>.</w:t>
      </w:r>
    </w:p>
    <w:p w14:paraId="646AFABE" w14:textId="56CCC57A" w:rsidR="00121289" w:rsidRDefault="00121289" w:rsidP="00FA4ED7">
      <w:pPr>
        <w:pStyle w:val="ListNumber"/>
        <w:rPr>
          <w:rStyle w:val="Strong"/>
          <w:b w:val="0"/>
          <w:bCs w:val="0"/>
        </w:rPr>
      </w:pPr>
      <w:r>
        <w:rPr>
          <w:rStyle w:val="Strong"/>
          <w:b w:val="0"/>
          <w:bCs w:val="0"/>
        </w:rPr>
        <w:t xml:space="preserve">Heat </w:t>
      </w:r>
      <w:r w:rsidR="00E77445">
        <w:rPr>
          <w:rStyle w:val="Strong"/>
          <w:b w:val="0"/>
          <w:bCs w:val="0"/>
        </w:rPr>
        <w:t>olive oil in a small frypan</w:t>
      </w:r>
      <w:r w:rsidR="0004349A">
        <w:rPr>
          <w:rStyle w:val="Strong"/>
          <w:b w:val="0"/>
          <w:bCs w:val="0"/>
        </w:rPr>
        <w:t xml:space="preserve"> over high heat. Add the chopped bacon and onion</w:t>
      </w:r>
      <w:r w:rsidR="002116BF">
        <w:rPr>
          <w:rStyle w:val="Strong"/>
          <w:b w:val="0"/>
          <w:bCs w:val="0"/>
        </w:rPr>
        <w:t xml:space="preserve">, and </w:t>
      </w:r>
      <w:r w:rsidR="00CB3834">
        <w:rPr>
          <w:rStyle w:val="Strong"/>
          <w:b w:val="0"/>
          <w:bCs w:val="0"/>
        </w:rPr>
        <w:t>sauté</w:t>
      </w:r>
      <w:r w:rsidR="002116BF">
        <w:rPr>
          <w:rStyle w:val="Strong"/>
          <w:b w:val="0"/>
          <w:bCs w:val="0"/>
        </w:rPr>
        <w:t xml:space="preserve"> </w:t>
      </w:r>
      <w:r w:rsidR="00736AAD">
        <w:rPr>
          <w:rStyle w:val="Strong"/>
          <w:b w:val="0"/>
          <w:bCs w:val="0"/>
        </w:rPr>
        <w:t>for 2 minutes</w:t>
      </w:r>
      <w:r w:rsidR="006659FA">
        <w:rPr>
          <w:rStyle w:val="Strong"/>
          <w:b w:val="0"/>
          <w:bCs w:val="0"/>
        </w:rPr>
        <w:t>. Remove from the heat and set aside</w:t>
      </w:r>
      <w:r w:rsidR="00417AC1">
        <w:rPr>
          <w:rStyle w:val="Strong"/>
          <w:b w:val="0"/>
          <w:bCs w:val="0"/>
        </w:rPr>
        <w:t>.</w:t>
      </w:r>
    </w:p>
    <w:p w14:paraId="65A99DD5" w14:textId="215787FA" w:rsidR="00417AC1" w:rsidRDefault="00417AC1" w:rsidP="00FA4ED7">
      <w:pPr>
        <w:pStyle w:val="ListNumber"/>
        <w:rPr>
          <w:rStyle w:val="Strong"/>
          <w:b w:val="0"/>
          <w:bCs w:val="0"/>
        </w:rPr>
      </w:pPr>
      <w:r>
        <w:rPr>
          <w:rStyle w:val="Strong"/>
          <w:b w:val="0"/>
          <w:bCs w:val="0"/>
        </w:rPr>
        <w:t>Cut the crusts from the edges of the bread</w:t>
      </w:r>
      <w:r w:rsidR="004B3D0E">
        <w:rPr>
          <w:rStyle w:val="Strong"/>
          <w:b w:val="0"/>
          <w:bCs w:val="0"/>
        </w:rPr>
        <w:t>, and using a rolling pin, flatten the bread one piece at a time</w:t>
      </w:r>
      <w:r w:rsidR="002C47A1">
        <w:rPr>
          <w:rStyle w:val="Strong"/>
          <w:b w:val="0"/>
          <w:bCs w:val="0"/>
        </w:rPr>
        <w:t>.</w:t>
      </w:r>
    </w:p>
    <w:p w14:paraId="76361C28" w14:textId="197D6124" w:rsidR="002C47A1" w:rsidRDefault="002C47A1" w:rsidP="00FA4ED7">
      <w:pPr>
        <w:pStyle w:val="ListNumber"/>
        <w:rPr>
          <w:rStyle w:val="Strong"/>
          <w:b w:val="0"/>
          <w:bCs w:val="0"/>
        </w:rPr>
      </w:pPr>
      <w:r>
        <w:rPr>
          <w:rStyle w:val="Strong"/>
          <w:b w:val="0"/>
          <w:bCs w:val="0"/>
        </w:rPr>
        <w:t>Lightly spray a 6</w:t>
      </w:r>
      <w:r w:rsidR="00970933">
        <w:rPr>
          <w:rStyle w:val="Strong"/>
          <w:b w:val="0"/>
          <w:bCs w:val="0"/>
        </w:rPr>
        <w:t>-</w:t>
      </w:r>
      <w:r>
        <w:rPr>
          <w:rStyle w:val="Strong"/>
          <w:b w:val="0"/>
          <w:bCs w:val="0"/>
        </w:rPr>
        <w:t xml:space="preserve">hole muffin </w:t>
      </w:r>
      <w:r w:rsidR="00071FD6">
        <w:rPr>
          <w:rStyle w:val="Strong"/>
          <w:b w:val="0"/>
          <w:bCs w:val="0"/>
        </w:rPr>
        <w:t>tin with spray</w:t>
      </w:r>
      <w:r w:rsidR="009C6EEE">
        <w:rPr>
          <w:rStyle w:val="Strong"/>
          <w:b w:val="0"/>
          <w:bCs w:val="0"/>
        </w:rPr>
        <w:t>, and then press the bread into the muffin holes</w:t>
      </w:r>
      <w:r w:rsidR="0007297B">
        <w:rPr>
          <w:rStyle w:val="Strong"/>
          <w:b w:val="0"/>
          <w:bCs w:val="0"/>
        </w:rPr>
        <w:t>.</w:t>
      </w:r>
    </w:p>
    <w:p w14:paraId="4CD9EEFB" w14:textId="5B79C4C8" w:rsidR="0007297B" w:rsidRDefault="0007297B" w:rsidP="00FA4ED7">
      <w:pPr>
        <w:pStyle w:val="ListNumber"/>
        <w:rPr>
          <w:rStyle w:val="Strong"/>
          <w:b w:val="0"/>
          <w:bCs w:val="0"/>
        </w:rPr>
      </w:pPr>
      <w:r>
        <w:rPr>
          <w:rStyle w:val="Strong"/>
          <w:b w:val="0"/>
          <w:bCs w:val="0"/>
        </w:rPr>
        <w:t>Place muffin tray into the oven for 3 minutes</w:t>
      </w:r>
      <w:r w:rsidR="00FF6155">
        <w:rPr>
          <w:rStyle w:val="Strong"/>
          <w:b w:val="0"/>
          <w:bCs w:val="0"/>
        </w:rPr>
        <w:t>, remove from the oven and set aside</w:t>
      </w:r>
      <w:r w:rsidR="00771E6C">
        <w:rPr>
          <w:rStyle w:val="Strong"/>
          <w:b w:val="0"/>
          <w:bCs w:val="0"/>
        </w:rPr>
        <w:t>.</w:t>
      </w:r>
    </w:p>
    <w:p w14:paraId="0DFC59AB" w14:textId="68B67109" w:rsidR="004177BA" w:rsidRDefault="004177BA" w:rsidP="00FA4ED7">
      <w:pPr>
        <w:pStyle w:val="ListNumber"/>
        <w:rPr>
          <w:rStyle w:val="Strong"/>
          <w:b w:val="0"/>
          <w:bCs w:val="0"/>
        </w:rPr>
      </w:pPr>
      <w:r>
        <w:rPr>
          <w:rStyle w:val="Strong"/>
          <w:b w:val="0"/>
          <w:bCs w:val="0"/>
        </w:rPr>
        <w:t>Whisk together</w:t>
      </w:r>
      <w:r w:rsidR="00DA3BCE">
        <w:rPr>
          <w:rStyle w:val="Strong"/>
          <w:b w:val="0"/>
          <w:bCs w:val="0"/>
        </w:rPr>
        <w:t xml:space="preserve"> the </w:t>
      </w:r>
      <w:r w:rsidR="008E4CFF">
        <w:rPr>
          <w:rStyle w:val="Strong"/>
          <w:b w:val="0"/>
          <w:bCs w:val="0"/>
        </w:rPr>
        <w:t>eggs, milk</w:t>
      </w:r>
      <w:r w:rsidR="002F77E2">
        <w:rPr>
          <w:rStyle w:val="Strong"/>
          <w:b w:val="0"/>
          <w:bCs w:val="0"/>
        </w:rPr>
        <w:t>,</w:t>
      </w:r>
      <w:r w:rsidR="00266203">
        <w:rPr>
          <w:rStyle w:val="Strong"/>
          <w:b w:val="0"/>
          <w:bCs w:val="0"/>
        </w:rPr>
        <w:t xml:space="preserve"> parsley and salt and pepper</w:t>
      </w:r>
      <w:r w:rsidR="002F77E2">
        <w:rPr>
          <w:rStyle w:val="Strong"/>
          <w:b w:val="0"/>
          <w:bCs w:val="0"/>
        </w:rPr>
        <w:t xml:space="preserve"> in a medium bowl</w:t>
      </w:r>
      <w:r w:rsidR="00EE5AA3">
        <w:rPr>
          <w:rStyle w:val="Strong"/>
          <w:b w:val="0"/>
          <w:bCs w:val="0"/>
        </w:rPr>
        <w:t>.</w:t>
      </w:r>
    </w:p>
    <w:p w14:paraId="696E848B" w14:textId="2A1EBEC3" w:rsidR="00FA4CD1" w:rsidRDefault="00EE5AA3" w:rsidP="00FA4ED7">
      <w:pPr>
        <w:pStyle w:val="ListNumber"/>
        <w:rPr>
          <w:rStyle w:val="Strong"/>
          <w:b w:val="0"/>
          <w:bCs w:val="0"/>
        </w:rPr>
      </w:pPr>
      <w:r>
        <w:rPr>
          <w:rStyle w:val="Strong"/>
          <w:b w:val="0"/>
          <w:bCs w:val="0"/>
        </w:rPr>
        <w:lastRenderedPageBreak/>
        <w:t>Divide the co</w:t>
      </w:r>
      <w:r w:rsidR="007546FF">
        <w:rPr>
          <w:rStyle w:val="Strong"/>
          <w:b w:val="0"/>
          <w:bCs w:val="0"/>
        </w:rPr>
        <w:t>o</w:t>
      </w:r>
      <w:r>
        <w:rPr>
          <w:rStyle w:val="Strong"/>
          <w:b w:val="0"/>
          <w:bCs w:val="0"/>
        </w:rPr>
        <w:t>led bacon and onion between the</w:t>
      </w:r>
      <w:r w:rsidR="007546FF">
        <w:rPr>
          <w:rStyle w:val="Strong"/>
          <w:b w:val="0"/>
          <w:bCs w:val="0"/>
        </w:rPr>
        <w:t xml:space="preserve"> bread </w:t>
      </w:r>
      <w:r w:rsidR="006E2855">
        <w:rPr>
          <w:rStyle w:val="Strong"/>
          <w:b w:val="0"/>
          <w:bCs w:val="0"/>
        </w:rPr>
        <w:t>cases and</w:t>
      </w:r>
      <w:r w:rsidR="00066ED3">
        <w:rPr>
          <w:rStyle w:val="Strong"/>
          <w:b w:val="0"/>
          <w:bCs w:val="0"/>
        </w:rPr>
        <w:t xml:space="preserve"> then top with grated cheese</w:t>
      </w:r>
      <w:r w:rsidR="00FA4CD1">
        <w:rPr>
          <w:rStyle w:val="Strong"/>
          <w:b w:val="0"/>
          <w:bCs w:val="0"/>
        </w:rPr>
        <w:t>.</w:t>
      </w:r>
    </w:p>
    <w:p w14:paraId="06B057BF" w14:textId="4096DA19" w:rsidR="008328AD" w:rsidRDefault="00FA4CD1" w:rsidP="00FA4ED7">
      <w:pPr>
        <w:pStyle w:val="ListNumber"/>
        <w:rPr>
          <w:rStyle w:val="Strong"/>
          <w:b w:val="0"/>
          <w:bCs w:val="0"/>
        </w:rPr>
      </w:pPr>
      <w:r>
        <w:rPr>
          <w:rStyle w:val="Strong"/>
          <w:b w:val="0"/>
          <w:bCs w:val="0"/>
        </w:rPr>
        <w:t xml:space="preserve">Pour 2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5C57C6">
        <w:rPr>
          <w:rStyle w:val="Strong"/>
          <w:rFonts w:eastAsiaTheme="minorEastAsia"/>
          <w:b w:val="0"/>
          <w:bCs w:val="0"/>
        </w:rPr>
        <w:t xml:space="preserve"> </w:t>
      </w:r>
      <w:r w:rsidR="00D05824">
        <w:rPr>
          <w:rStyle w:val="Strong"/>
          <w:b w:val="0"/>
          <w:bCs w:val="0"/>
        </w:rPr>
        <w:t xml:space="preserve">tablespoons of egg mixture into each bread </w:t>
      </w:r>
      <w:r w:rsidR="006E2855">
        <w:rPr>
          <w:rStyle w:val="Strong"/>
          <w:b w:val="0"/>
          <w:bCs w:val="0"/>
        </w:rPr>
        <w:t>case and</w:t>
      </w:r>
      <w:r w:rsidR="00D05824">
        <w:rPr>
          <w:rStyle w:val="Strong"/>
          <w:b w:val="0"/>
          <w:bCs w:val="0"/>
        </w:rPr>
        <w:t xml:space="preserve"> immediately place the muffin tray into the oven</w:t>
      </w:r>
      <w:r w:rsidR="008328AD">
        <w:rPr>
          <w:rStyle w:val="Strong"/>
          <w:b w:val="0"/>
          <w:bCs w:val="0"/>
        </w:rPr>
        <w:t>.</w:t>
      </w:r>
    </w:p>
    <w:p w14:paraId="0CD763D1" w14:textId="751D1A6B" w:rsidR="00810099" w:rsidRDefault="008328AD" w:rsidP="00FA4ED7">
      <w:pPr>
        <w:pStyle w:val="ListNumber"/>
        <w:rPr>
          <w:rStyle w:val="Strong"/>
          <w:b w:val="0"/>
          <w:bCs w:val="0"/>
        </w:rPr>
      </w:pPr>
      <w:r>
        <w:rPr>
          <w:rStyle w:val="Strong"/>
          <w:b w:val="0"/>
          <w:bCs w:val="0"/>
        </w:rPr>
        <w:t xml:space="preserve">Bake for </w:t>
      </w:r>
      <w:r w:rsidR="00706150">
        <w:rPr>
          <w:rStyle w:val="Strong"/>
          <w:b w:val="0"/>
          <w:bCs w:val="0"/>
        </w:rPr>
        <w:t>12</w:t>
      </w:r>
      <w:r w:rsidR="00EA4405">
        <w:rPr>
          <w:rStyle w:val="Strong"/>
          <w:b w:val="0"/>
          <w:bCs w:val="0"/>
        </w:rPr>
        <w:t>–</w:t>
      </w:r>
      <w:r w:rsidR="00706150">
        <w:rPr>
          <w:rStyle w:val="Strong"/>
          <w:b w:val="0"/>
          <w:bCs w:val="0"/>
        </w:rPr>
        <w:t>15 minutes</w:t>
      </w:r>
      <w:r w:rsidR="0097572D">
        <w:rPr>
          <w:rStyle w:val="Strong"/>
          <w:b w:val="0"/>
          <w:bCs w:val="0"/>
        </w:rPr>
        <w:t xml:space="preserve"> until the top is lightly golden and the filling is set</w:t>
      </w:r>
      <w:r w:rsidR="00810099">
        <w:rPr>
          <w:rStyle w:val="Strong"/>
          <w:b w:val="0"/>
          <w:bCs w:val="0"/>
        </w:rPr>
        <w:t>.</w:t>
      </w:r>
    </w:p>
    <w:p w14:paraId="019448BB" w14:textId="77777777" w:rsidR="001A468C" w:rsidRDefault="00810099" w:rsidP="00FA4ED7">
      <w:pPr>
        <w:pStyle w:val="ListNumber"/>
        <w:rPr>
          <w:rStyle w:val="Strong"/>
          <w:b w:val="0"/>
          <w:bCs w:val="0"/>
        </w:rPr>
      </w:pPr>
      <w:r>
        <w:rPr>
          <w:rStyle w:val="Strong"/>
          <w:b w:val="0"/>
          <w:bCs w:val="0"/>
        </w:rPr>
        <w:t>Remove from the oven and rest for 5 minutes before serving</w:t>
      </w:r>
      <w:r w:rsidR="00540EED">
        <w:rPr>
          <w:rStyle w:val="Strong"/>
          <w:b w:val="0"/>
          <w:bCs w:val="0"/>
        </w:rPr>
        <w:t xml:space="preserve">. The filling may deflate </w:t>
      </w:r>
      <w:r w:rsidR="006A297C">
        <w:rPr>
          <w:rStyle w:val="Strong"/>
          <w:b w:val="0"/>
          <w:bCs w:val="0"/>
        </w:rPr>
        <w:t>while resting</w:t>
      </w:r>
      <w:r w:rsidR="001A468C">
        <w:rPr>
          <w:rStyle w:val="Strong"/>
          <w:b w:val="0"/>
          <w:bCs w:val="0"/>
        </w:rPr>
        <w:t>.</w:t>
      </w:r>
    </w:p>
    <w:p w14:paraId="43155CBB" w14:textId="0DEF4894" w:rsidR="00EE5AA3" w:rsidRDefault="001A468C" w:rsidP="00FA4ED7">
      <w:pPr>
        <w:pStyle w:val="ListNumber"/>
        <w:rPr>
          <w:rStyle w:val="Strong"/>
          <w:b w:val="0"/>
          <w:bCs w:val="0"/>
        </w:rPr>
      </w:pPr>
      <w:r>
        <w:rPr>
          <w:rStyle w:val="Strong"/>
          <w:b w:val="0"/>
          <w:bCs w:val="0"/>
        </w:rPr>
        <w:t>Serve warm.</w:t>
      </w:r>
    </w:p>
    <w:p w14:paraId="0D6A167F" w14:textId="1D9675CA" w:rsidR="00280A74" w:rsidRDefault="00280A74" w:rsidP="00653B76">
      <w:pPr>
        <w:pStyle w:val="FeatureBox"/>
        <w:rPr>
          <w:rStyle w:val="Strong"/>
          <w:b w:val="0"/>
          <w:bCs w:val="0"/>
        </w:rPr>
      </w:pPr>
      <w:r>
        <w:rPr>
          <w:rStyle w:val="Strong"/>
          <w:b w:val="0"/>
          <w:bCs w:val="0"/>
        </w:rPr>
        <w:t>Method of cooking</w:t>
      </w:r>
      <w:r w:rsidR="00573668">
        <w:rPr>
          <w:rStyle w:val="Strong"/>
          <w:b w:val="0"/>
          <w:bCs w:val="0"/>
        </w:rPr>
        <w:t>:</w:t>
      </w:r>
    </w:p>
    <w:p w14:paraId="2621A353" w14:textId="73835F6C" w:rsidR="004908E3" w:rsidRDefault="004908E3">
      <w:pPr>
        <w:suppressAutoHyphens w:val="0"/>
        <w:spacing w:before="0" w:after="160" w:line="259" w:lineRule="auto"/>
        <w:rPr>
          <w:rStyle w:val="Strong"/>
          <w:b w:val="0"/>
          <w:bCs w:val="0"/>
        </w:rPr>
      </w:pPr>
      <w:r>
        <w:rPr>
          <w:rStyle w:val="Strong"/>
          <w:b w:val="0"/>
          <w:bCs w:val="0"/>
        </w:rPr>
        <w:br w:type="page"/>
      </w:r>
    </w:p>
    <w:p w14:paraId="010FDD66" w14:textId="14FB8D38" w:rsidR="00C72151" w:rsidRDefault="00C72151" w:rsidP="004908E3">
      <w:pPr>
        <w:pStyle w:val="Heading3"/>
      </w:pPr>
      <w:bookmarkStart w:id="42" w:name="_Toc198133219"/>
      <w:r>
        <w:lastRenderedPageBreak/>
        <w:t xml:space="preserve">Bread case quiches check </w:t>
      </w:r>
      <w:r w:rsidR="00EA4405">
        <w:t>–</w:t>
      </w:r>
      <w:r w:rsidRPr="00C72151">
        <w:t xml:space="preserve"> </w:t>
      </w:r>
      <w:r w:rsidR="00740B61">
        <w:t>e</w:t>
      </w:r>
      <w:r w:rsidRPr="00C72151">
        <w:t xml:space="preserve">gg wash </w:t>
      </w:r>
      <w:r w:rsidR="007D6078">
        <w:t>‘</w:t>
      </w:r>
      <w:r w:rsidR="00740B61">
        <w:t>e</w:t>
      </w:r>
      <w:r w:rsidR="007D6078">
        <w:t>gg-s</w:t>
      </w:r>
      <w:r w:rsidRPr="00C72151">
        <w:t>periment</w:t>
      </w:r>
      <w:r w:rsidR="007D6078">
        <w:t>’</w:t>
      </w:r>
      <w:bookmarkEnd w:id="42"/>
    </w:p>
    <w:p w14:paraId="74269E8D" w14:textId="495C60D7" w:rsidR="00C115EF" w:rsidRPr="00C115EF" w:rsidRDefault="00C115EF" w:rsidP="00C115EF">
      <w:pPr>
        <w:pStyle w:val="FeatureBox2"/>
      </w:pPr>
      <w:r>
        <w:t>This can be completed as part of the demonstration lesson.</w:t>
      </w:r>
    </w:p>
    <w:p w14:paraId="1D7A5902" w14:textId="77777777" w:rsidR="0076532A" w:rsidRDefault="0076532A" w:rsidP="0076532A">
      <w:pPr>
        <w:rPr>
          <w:rStyle w:val="Strong"/>
        </w:rPr>
      </w:pPr>
      <w:r w:rsidRPr="53C0E2CC">
        <w:rPr>
          <w:rStyle w:val="Strong"/>
        </w:rPr>
        <w:t>Question</w:t>
      </w:r>
    </w:p>
    <w:p w14:paraId="79B56289" w14:textId="77777777" w:rsidR="0076532A" w:rsidRDefault="0076532A" w:rsidP="0076532A">
      <w:r>
        <w:t>How does adding egg wash to bread change the appearance?</w:t>
      </w:r>
    </w:p>
    <w:p w14:paraId="3E92268B" w14:textId="77777777" w:rsidR="0076532A" w:rsidRDefault="0076532A" w:rsidP="0076532A">
      <w:pPr>
        <w:rPr>
          <w:rStyle w:val="Strong"/>
        </w:rPr>
      </w:pPr>
      <w:r w:rsidRPr="53C0E2CC">
        <w:rPr>
          <w:rStyle w:val="Strong"/>
        </w:rPr>
        <w:t>Materials/ingredients</w:t>
      </w:r>
    </w:p>
    <w:p w14:paraId="07DD773E" w14:textId="77777777" w:rsidR="0076532A" w:rsidRDefault="0076532A" w:rsidP="0076532A">
      <w:r>
        <w:t>Bread case quiche recipe</w:t>
      </w:r>
    </w:p>
    <w:p w14:paraId="563449B5" w14:textId="77777777" w:rsidR="0076532A" w:rsidRDefault="0076532A" w:rsidP="0076532A">
      <w:r>
        <w:t>3 eggs</w:t>
      </w:r>
    </w:p>
    <w:p w14:paraId="2EFC89D5" w14:textId="6AD8A6F2" w:rsidR="0076532A" w:rsidRDefault="00EA4405" w:rsidP="0076532A">
      <w:r>
        <w:t>M</w:t>
      </w:r>
      <w:r w:rsidR="0076532A">
        <w:t>ilk</w:t>
      </w:r>
    </w:p>
    <w:p w14:paraId="29408B7E" w14:textId="77777777" w:rsidR="0076532A" w:rsidRDefault="0076532A" w:rsidP="0076532A">
      <w:pPr>
        <w:rPr>
          <w:rStyle w:val="Strong"/>
        </w:rPr>
      </w:pPr>
      <w:r w:rsidRPr="53C0E2CC">
        <w:rPr>
          <w:rStyle w:val="Strong"/>
        </w:rPr>
        <w:t>Method</w:t>
      </w:r>
    </w:p>
    <w:p w14:paraId="2C3435D2" w14:textId="77777777" w:rsidR="0076532A" w:rsidRDefault="0076532A" w:rsidP="0076532A">
      <w:r>
        <w:t>Complete the bread case quiche demonstration. Before placing in oven, brush some of the bread cases with the following:</w:t>
      </w:r>
    </w:p>
    <w:p w14:paraId="6A0172FB" w14:textId="77777777" w:rsidR="0076532A" w:rsidRDefault="0076532A" w:rsidP="00C305B8">
      <w:pPr>
        <w:pStyle w:val="ListBullet"/>
      </w:pPr>
      <w:r>
        <w:t>Egg yolk and water</w:t>
      </w:r>
    </w:p>
    <w:p w14:paraId="54A50224" w14:textId="77777777" w:rsidR="0076532A" w:rsidRDefault="0076532A" w:rsidP="00C305B8">
      <w:pPr>
        <w:pStyle w:val="ListBullet"/>
      </w:pPr>
      <w:r>
        <w:t>Egg yolk and milk</w:t>
      </w:r>
    </w:p>
    <w:p w14:paraId="594FFBB0" w14:textId="77777777" w:rsidR="0076532A" w:rsidRDefault="0076532A" w:rsidP="00C305B8">
      <w:pPr>
        <w:pStyle w:val="ListBullet"/>
      </w:pPr>
      <w:r>
        <w:t>Egg white and water</w:t>
      </w:r>
    </w:p>
    <w:p w14:paraId="6C777C41" w14:textId="77777777" w:rsidR="0076532A" w:rsidRDefault="0076532A" w:rsidP="00C305B8">
      <w:pPr>
        <w:pStyle w:val="ListBullet"/>
      </w:pPr>
      <w:r>
        <w:t>Egg white and milk</w:t>
      </w:r>
    </w:p>
    <w:p w14:paraId="3EE6CA57" w14:textId="77777777" w:rsidR="0076532A" w:rsidRDefault="0076532A" w:rsidP="00C305B8">
      <w:pPr>
        <w:pStyle w:val="ListBullet"/>
      </w:pPr>
      <w:r>
        <w:t>Whole egg and water</w:t>
      </w:r>
    </w:p>
    <w:p w14:paraId="36ED47D8" w14:textId="77777777" w:rsidR="0076532A" w:rsidRDefault="0076532A" w:rsidP="00C305B8">
      <w:pPr>
        <w:pStyle w:val="ListBullet"/>
      </w:pPr>
      <w:r>
        <w:t>Whole egg and milk</w:t>
      </w:r>
    </w:p>
    <w:p w14:paraId="47E9F3F3" w14:textId="77777777" w:rsidR="0076532A" w:rsidRDefault="0076532A" w:rsidP="00C305B8">
      <w:pPr>
        <w:pStyle w:val="ListBullet"/>
      </w:pPr>
      <w:r>
        <w:t>The remainder without any egg wash</w:t>
      </w:r>
    </w:p>
    <w:p w14:paraId="754079E1" w14:textId="065F5442" w:rsidR="0076532A" w:rsidRDefault="0076532A" w:rsidP="0076532A">
      <w:pPr>
        <w:rPr>
          <w:rStyle w:val="Strong"/>
        </w:rPr>
      </w:pPr>
      <w:r w:rsidRPr="53C0E2CC">
        <w:rPr>
          <w:rStyle w:val="Strong"/>
        </w:rPr>
        <w:t>Results</w:t>
      </w:r>
    </w:p>
    <w:p w14:paraId="4590AD51" w14:textId="68330FE4" w:rsidR="0076532A" w:rsidRDefault="0076532A" w:rsidP="0076532A">
      <w:r>
        <w:t xml:space="preserve">Question – </w:t>
      </w:r>
      <w:r w:rsidR="00EA4405">
        <w:t>W</w:t>
      </w:r>
      <w:r>
        <w:t xml:space="preserve">hat is the difference in observations between the types of quiches? </w:t>
      </w:r>
    </w:p>
    <w:p w14:paraId="1C55F89E" w14:textId="57557FD5" w:rsidR="007F24BE" w:rsidRPr="007F24BE" w:rsidRDefault="007F24BE" w:rsidP="007F24BE">
      <w:pPr>
        <w:pStyle w:val="Caption"/>
      </w:pPr>
      <w:r>
        <w:lastRenderedPageBreak/>
        <w:t xml:space="preserve">Table </w:t>
      </w:r>
      <w:r>
        <w:fldChar w:fldCharType="begin"/>
      </w:r>
      <w:r>
        <w:instrText xml:space="preserve"> SEQ Table \* ARABIC </w:instrText>
      </w:r>
      <w:r>
        <w:fldChar w:fldCharType="separate"/>
      </w:r>
      <w:r w:rsidR="00DF6E6A">
        <w:rPr>
          <w:noProof/>
        </w:rPr>
        <w:t>11</w:t>
      </w:r>
      <w:r>
        <w:fldChar w:fldCharType="end"/>
      </w:r>
      <w:r>
        <w:t xml:space="preserve"> </w:t>
      </w:r>
      <w:r w:rsidRPr="003B7D91">
        <w:t xml:space="preserve">– </w:t>
      </w:r>
      <w:r>
        <w:t>an observation table on the types of egg wash</w:t>
      </w:r>
    </w:p>
    <w:tbl>
      <w:tblPr>
        <w:tblStyle w:val="Tableheader"/>
        <w:tblW w:w="0" w:type="auto"/>
        <w:tblLayout w:type="fixed"/>
        <w:tblLook w:val="06A0" w:firstRow="1" w:lastRow="0" w:firstColumn="1" w:lastColumn="0" w:noHBand="1" w:noVBand="1"/>
        <w:tblDescription w:val="Table for students to record their observations about types of egg washes."/>
      </w:tblPr>
      <w:tblGrid>
        <w:gridCol w:w="4680"/>
        <w:gridCol w:w="4680"/>
      </w:tblGrid>
      <w:tr w:rsidR="00B02DD1" w14:paraId="3C398CCB" w14:textId="77777777" w:rsidTr="00C305B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80" w:type="dxa"/>
          </w:tcPr>
          <w:p w14:paraId="68EB5E47" w14:textId="77777777" w:rsidR="00B02DD1" w:rsidRPr="00B02DD1" w:rsidRDefault="00B02DD1">
            <w:pPr>
              <w:rPr>
                <w:szCs w:val="22"/>
              </w:rPr>
            </w:pPr>
            <w:r w:rsidRPr="00B02DD1">
              <w:rPr>
                <w:szCs w:val="22"/>
              </w:rPr>
              <w:t>Type of egg wash</w:t>
            </w:r>
          </w:p>
        </w:tc>
        <w:tc>
          <w:tcPr>
            <w:tcW w:w="4680" w:type="dxa"/>
          </w:tcPr>
          <w:p w14:paraId="288CCA4C" w14:textId="77777777" w:rsidR="00B02DD1" w:rsidRPr="00B02DD1" w:rsidRDefault="00B02DD1">
            <w:pPr>
              <w:cnfStyle w:val="100000000000" w:firstRow="1" w:lastRow="0" w:firstColumn="0" w:lastColumn="0" w:oddVBand="0" w:evenVBand="0" w:oddHBand="0" w:evenHBand="0" w:firstRowFirstColumn="0" w:firstRowLastColumn="0" w:lastRowFirstColumn="0" w:lastRowLastColumn="0"/>
              <w:rPr>
                <w:szCs w:val="22"/>
              </w:rPr>
            </w:pPr>
            <w:r w:rsidRPr="00B02DD1">
              <w:rPr>
                <w:szCs w:val="22"/>
              </w:rPr>
              <w:t>Observation</w:t>
            </w:r>
          </w:p>
        </w:tc>
      </w:tr>
      <w:tr w:rsidR="00B02DD1" w14:paraId="226E2E5C" w14:textId="77777777" w:rsidTr="00C305B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06DB10A8" w14:textId="4DD2E54D" w:rsidR="00B02DD1" w:rsidRPr="00B02DD1" w:rsidRDefault="00942BE9">
            <w:pPr>
              <w:rPr>
                <w:b w:val="0"/>
                <w:bCs/>
                <w:szCs w:val="22"/>
              </w:rPr>
            </w:pPr>
            <w:r>
              <w:rPr>
                <w:b w:val="0"/>
                <w:szCs w:val="22"/>
              </w:rPr>
              <w:t>e</w:t>
            </w:r>
            <w:r w:rsidR="00B02DD1" w:rsidRPr="00B02DD1">
              <w:rPr>
                <w:b w:val="0"/>
                <w:szCs w:val="22"/>
              </w:rPr>
              <w:t>gg yolk + water</w:t>
            </w:r>
          </w:p>
        </w:tc>
        <w:tc>
          <w:tcPr>
            <w:tcW w:w="4680" w:type="dxa"/>
          </w:tcPr>
          <w:p w14:paraId="1D1AA665" w14:textId="77777777" w:rsidR="00B02DD1" w:rsidRPr="00B02DD1" w:rsidRDefault="00B02DD1">
            <w:pPr>
              <w:cnfStyle w:val="000000000000" w:firstRow="0" w:lastRow="0" w:firstColumn="0" w:lastColumn="0" w:oddVBand="0" w:evenVBand="0" w:oddHBand="0" w:evenHBand="0" w:firstRowFirstColumn="0" w:firstRowLastColumn="0" w:lastRowFirstColumn="0" w:lastRowLastColumn="0"/>
              <w:rPr>
                <w:szCs w:val="22"/>
              </w:rPr>
            </w:pPr>
          </w:p>
        </w:tc>
      </w:tr>
      <w:tr w:rsidR="00B02DD1" w14:paraId="22912418" w14:textId="77777777" w:rsidTr="00C305B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77F545B4" w14:textId="3B8E93A8" w:rsidR="00B02DD1" w:rsidRPr="00B02DD1" w:rsidRDefault="00942BE9">
            <w:pPr>
              <w:rPr>
                <w:b w:val="0"/>
                <w:bCs/>
                <w:szCs w:val="22"/>
              </w:rPr>
            </w:pPr>
            <w:r>
              <w:rPr>
                <w:b w:val="0"/>
                <w:szCs w:val="22"/>
              </w:rPr>
              <w:t>e</w:t>
            </w:r>
            <w:r w:rsidR="00B02DD1" w:rsidRPr="00B02DD1">
              <w:rPr>
                <w:b w:val="0"/>
                <w:szCs w:val="22"/>
              </w:rPr>
              <w:t>gg yolk + milk</w:t>
            </w:r>
          </w:p>
        </w:tc>
        <w:tc>
          <w:tcPr>
            <w:tcW w:w="4680" w:type="dxa"/>
          </w:tcPr>
          <w:p w14:paraId="177FF2C5" w14:textId="77777777" w:rsidR="00B02DD1" w:rsidRPr="00B02DD1" w:rsidRDefault="00B02DD1">
            <w:pPr>
              <w:cnfStyle w:val="000000000000" w:firstRow="0" w:lastRow="0" w:firstColumn="0" w:lastColumn="0" w:oddVBand="0" w:evenVBand="0" w:oddHBand="0" w:evenHBand="0" w:firstRowFirstColumn="0" w:firstRowLastColumn="0" w:lastRowFirstColumn="0" w:lastRowLastColumn="0"/>
              <w:rPr>
                <w:szCs w:val="22"/>
              </w:rPr>
            </w:pPr>
          </w:p>
        </w:tc>
      </w:tr>
      <w:tr w:rsidR="00B02DD1" w14:paraId="7AA0E5A7" w14:textId="77777777" w:rsidTr="00C305B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35226CDC" w14:textId="4DAE88F4" w:rsidR="00B02DD1" w:rsidRPr="00B02DD1" w:rsidRDefault="00942BE9">
            <w:pPr>
              <w:rPr>
                <w:b w:val="0"/>
                <w:bCs/>
                <w:szCs w:val="22"/>
              </w:rPr>
            </w:pPr>
            <w:r>
              <w:rPr>
                <w:b w:val="0"/>
                <w:szCs w:val="22"/>
              </w:rPr>
              <w:t>e</w:t>
            </w:r>
            <w:r w:rsidR="00B02DD1" w:rsidRPr="00B02DD1">
              <w:rPr>
                <w:b w:val="0"/>
                <w:szCs w:val="22"/>
              </w:rPr>
              <w:t>gg white + water</w:t>
            </w:r>
          </w:p>
        </w:tc>
        <w:tc>
          <w:tcPr>
            <w:tcW w:w="4680" w:type="dxa"/>
          </w:tcPr>
          <w:p w14:paraId="04B6F9FC" w14:textId="77777777" w:rsidR="00B02DD1" w:rsidRPr="00B02DD1" w:rsidRDefault="00B02DD1">
            <w:pPr>
              <w:cnfStyle w:val="000000000000" w:firstRow="0" w:lastRow="0" w:firstColumn="0" w:lastColumn="0" w:oddVBand="0" w:evenVBand="0" w:oddHBand="0" w:evenHBand="0" w:firstRowFirstColumn="0" w:firstRowLastColumn="0" w:lastRowFirstColumn="0" w:lastRowLastColumn="0"/>
              <w:rPr>
                <w:szCs w:val="22"/>
              </w:rPr>
            </w:pPr>
          </w:p>
        </w:tc>
      </w:tr>
      <w:tr w:rsidR="00B02DD1" w14:paraId="2C54C65B" w14:textId="77777777" w:rsidTr="00C305B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09971ED9" w14:textId="2236EABF" w:rsidR="00B02DD1" w:rsidRPr="00B02DD1" w:rsidRDefault="00942BE9">
            <w:pPr>
              <w:rPr>
                <w:b w:val="0"/>
                <w:bCs/>
                <w:szCs w:val="22"/>
              </w:rPr>
            </w:pPr>
            <w:r>
              <w:rPr>
                <w:b w:val="0"/>
                <w:szCs w:val="22"/>
              </w:rPr>
              <w:t>e</w:t>
            </w:r>
            <w:r w:rsidR="00B02DD1" w:rsidRPr="00B02DD1">
              <w:rPr>
                <w:b w:val="0"/>
                <w:szCs w:val="22"/>
              </w:rPr>
              <w:t>gg white + milk</w:t>
            </w:r>
          </w:p>
        </w:tc>
        <w:tc>
          <w:tcPr>
            <w:tcW w:w="4680" w:type="dxa"/>
          </w:tcPr>
          <w:p w14:paraId="058722F5" w14:textId="77777777" w:rsidR="00B02DD1" w:rsidRPr="00B02DD1" w:rsidRDefault="00B02DD1">
            <w:pPr>
              <w:cnfStyle w:val="000000000000" w:firstRow="0" w:lastRow="0" w:firstColumn="0" w:lastColumn="0" w:oddVBand="0" w:evenVBand="0" w:oddHBand="0" w:evenHBand="0" w:firstRowFirstColumn="0" w:firstRowLastColumn="0" w:lastRowFirstColumn="0" w:lastRowLastColumn="0"/>
              <w:rPr>
                <w:szCs w:val="22"/>
              </w:rPr>
            </w:pPr>
          </w:p>
        </w:tc>
      </w:tr>
      <w:tr w:rsidR="00B02DD1" w14:paraId="7529FF12" w14:textId="77777777" w:rsidTr="00C305B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4B4A511F" w14:textId="22405C29" w:rsidR="00B02DD1" w:rsidRPr="00B02DD1" w:rsidRDefault="00942BE9">
            <w:pPr>
              <w:rPr>
                <w:b w:val="0"/>
                <w:bCs/>
                <w:szCs w:val="22"/>
              </w:rPr>
            </w:pPr>
            <w:r>
              <w:rPr>
                <w:b w:val="0"/>
                <w:szCs w:val="22"/>
              </w:rPr>
              <w:t>w</w:t>
            </w:r>
            <w:r w:rsidR="00B02DD1" w:rsidRPr="00B02DD1">
              <w:rPr>
                <w:b w:val="0"/>
                <w:szCs w:val="22"/>
              </w:rPr>
              <w:t>hole egg + water</w:t>
            </w:r>
          </w:p>
        </w:tc>
        <w:tc>
          <w:tcPr>
            <w:tcW w:w="4680" w:type="dxa"/>
          </w:tcPr>
          <w:p w14:paraId="7D16F7B6" w14:textId="77777777" w:rsidR="00B02DD1" w:rsidRPr="00B02DD1" w:rsidRDefault="00B02DD1">
            <w:pPr>
              <w:cnfStyle w:val="000000000000" w:firstRow="0" w:lastRow="0" w:firstColumn="0" w:lastColumn="0" w:oddVBand="0" w:evenVBand="0" w:oddHBand="0" w:evenHBand="0" w:firstRowFirstColumn="0" w:firstRowLastColumn="0" w:lastRowFirstColumn="0" w:lastRowLastColumn="0"/>
              <w:rPr>
                <w:szCs w:val="22"/>
              </w:rPr>
            </w:pPr>
          </w:p>
        </w:tc>
      </w:tr>
      <w:tr w:rsidR="00B02DD1" w14:paraId="6AF535E1" w14:textId="77777777" w:rsidTr="00C305B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672B3C6A" w14:textId="49AE5FBA" w:rsidR="00B02DD1" w:rsidRPr="00B02DD1" w:rsidRDefault="00942BE9">
            <w:pPr>
              <w:rPr>
                <w:b w:val="0"/>
                <w:bCs/>
                <w:szCs w:val="22"/>
              </w:rPr>
            </w:pPr>
            <w:r>
              <w:rPr>
                <w:b w:val="0"/>
                <w:szCs w:val="22"/>
              </w:rPr>
              <w:t>w</w:t>
            </w:r>
            <w:r w:rsidR="00B02DD1" w:rsidRPr="00B02DD1">
              <w:rPr>
                <w:b w:val="0"/>
                <w:szCs w:val="22"/>
              </w:rPr>
              <w:t>hole egg + milk</w:t>
            </w:r>
          </w:p>
        </w:tc>
        <w:tc>
          <w:tcPr>
            <w:tcW w:w="4680" w:type="dxa"/>
          </w:tcPr>
          <w:p w14:paraId="00B9977D" w14:textId="77777777" w:rsidR="00B02DD1" w:rsidRPr="00B02DD1" w:rsidRDefault="00B02DD1">
            <w:pPr>
              <w:cnfStyle w:val="000000000000" w:firstRow="0" w:lastRow="0" w:firstColumn="0" w:lastColumn="0" w:oddVBand="0" w:evenVBand="0" w:oddHBand="0" w:evenHBand="0" w:firstRowFirstColumn="0" w:firstRowLastColumn="0" w:lastRowFirstColumn="0" w:lastRowLastColumn="0"/>
              <w:rPr>
                <w:szCs w:val="22"/>
              </w:rPr>
            </w:pPr>
          </w:p>
        </w:tc>
      </w:tr>
      <w:tr w:rsidR="00B02DD1" w14:paraId="29EFEADA" w14:textId="77777777" w:rsidTr="00C305B8">
        <w:trPr>
          <w:trHeight w:val="300"/>
        </w:trPr>
        <w:tc>
          <w:tcPr>
            <w:cnfStyle w:val="001000000000" w:firstRow="0" w:lastRow="0" w:firstColumn="1" w:lastColumn="0" w:oddVBand="0" w:evenVBand="0" w:oddHBand="0" w:evenHBand="0" w:firstRowFirstColumn="0" w:firstRowLastColumn="0" w:lastRowFirstColumn="0" w:lastRowLastColumn="0"/>
            <w:tcW w:w="4680" w:type="dxa"/>
          </w:tcPr>
          <w:p w14:paraId="5C20DDAB" w14:textId="7B1BBD4E" w:rsidR="00B02DD1" w:rsidRPr="00B02DD1" w:rsidRDefault="00942BE9">
            <w:pPr>
              <w:rPr>
                <w:b w:val="0"/>
                <w:bCs/>
                <w:szCs w:val="22"/>
              </w:rPr>
            </w:pPr>
            <w:r>
              <w:rPr>
                <w:b w:val="0"/>
                <w:szCs w:val="22"/>
              </w:rPr>
              <w:t>n</w:t>
            </w:r>
            <w:r w:rsidR="00B02DD1" w:rsidRPr="00B02DD1">
              <w:rPr>
                <w:b w:val="0"/>
                <w:szCs w:val="22"/>
              </w:rPr>
              <w:t>o egg wash</w:t>
            </w:r>
          </w:p>
        </w:tc>
        <w:tc>
          <w:tcPr>
            <w:tcW w:w="4680" w:type="dxa"/>
          </w:tcPr>
          <w:p w14:paraId="73E4C1E9" w14:textId="77777777" w:rsidR="00B02DD1" w:rsidRPr="00B02DD1" w:rsidRDefault="00B02DD1">
            <w:pPr>
              <w:cnfStyle w:val="000000000000" w:firstRow="0" w:lastRow="0" w:firstColumn="0" w:lastColumn="0" w:oddVBand="0" w:evenVBand="0" w:oddHBand="0" w:evenHBand="0" w:firstRowFirstColumn="0" w:firstRowLastColumn="0" w:lastRowFirstColumn="0" w:lastRowLastColumn="0"/>
              <w:rPr>
                <w:szCs w:val="22"/>
              </w:rPr>
            </w:pPr>
          </w:p>
        </w:tc>
      </w:tr>
    </w:tbl>
    <w:p w14:paraId="439EAC03" w14:textId="77777777" w:rsidR="009A4B8C" w:rsidRDefault="009A4B8C" w:rsidP="009A4B8C">
      <w:pPr>
        <w:rPr>
          <w:rStyle w:val="Strong"/>
        </w:rPr>
      </w:pPr>
      <w:r w:rsidRPr="53C0E2CC">
        <w:rPr>
          <w:rStyle w:val="Strong"/>
        </w:rPr>
        <w:t>Conclusion</w:t>
      </w:r>
    </w:p>
    <w:p w14:paraId="0B23F750" w14:textId="6EE3C6A4" w:rsidR="00C115EF" w:rsidRPr="00C115EF" w:rsidRDefault="00EA4405" w:rsidP="00C115EF">
      <w:pPr>
        <w:pStyle w:val="FeatureBox2"/>
        <w:rPr>
          <w:rStyle w:val="Strong"/>
          <w:b w:val="0"/>
          <w:bCs w:val="0"/>
        </w:rPr>
      </w:pPr>
      <w:r>
        <w:rPr>
          <w:rStyle w:val="Strong"/>
        </w:rPr>
        <w:t>N</w:t>
      </w:r>
      <w:r w:rsidR="00C115EF" w:rsidRPr="0014576B">
        <w:rPr>
          <w:rStyle w:val="Strong"/>
        </w:rPr>
        <w:t>ote</w:t>
      </w:r>
      <w:r w:rsidR="00C115EF">
        <w:rPr>
          <w:rStyle w:val="Strong"/>
          <w:b w:val="0"/>
          <w:bCs w:val="0"/>
        </w:rPr>
        <w:t>: remove conclusion from student workbook before printing</w:t>
      </w:r>
      <w:r w:rsidR="00597B35">
        <w:rPr>
          <w:rStyle w:val="Strong"/>
          <w:b w:val="0"/>
          <w:bCs w:val="0"/>
        </w:rPr>
        <w:t>.</w:t>
      </w:r>
    </w:p>
    <w:p w14:paraId="7ED91A7D" w14:textId="74B2636F" w:rsidR="00C72151" w:rsidRDefault="009A4B8C" w:rsidP="0064393D">
      <w:r>
        <w:t>The protein in the egg white creates a glossy effect and the fat in the egg yolk makes it go brown.</w:t>
      </w:r>
      <w:r w:rsidR="00C72151">
        <w:br w:type="page"/>
      </w:r>
    </w:p>
    <w:p w14:paraId="56990B6F" w14:textId="17E0E4F7" w:rsidR="004908E3" w:rsidRDefault="004908E3" w:rsidP="004908E3">
      <w:pPr>
        <w:pStyle w:val="Heading3"/>
      </w:pPr>
      <w:bookmarkStart w:id="43" w:name="_Toc198133220"/>
      <w:r>
        <w:lastRenderedPageBreak/>
        <w:t xml:space="preserve">Evaluate – </w:t>
      </w:r>
      <w:r w:rsidR="00740B61">
        <w:t>b</w:t>
      </w:r>
      <w:r>
        <w:t>read case quiches</w:t>
      </w:r>
      <w:bookmarkEnd w:id="43"/>
    </w:p>
    <w:p w14:paraId="653E8185" w14:textId="79E7E959" w:rsidR="00FA6F39" w:rsidRDefault="00FA6F39" w:rsidP="00DB3DCF">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64393D">
        <w:t xml:space="preserve">5 </w:t>
      </w:r>
      <w:r>
        <w:t xml:space="preserve">senses regarding what you have prepared. Remember </w:t>
      </w:r>
      <w:r w:rsidR="0064393D">
        <w:t>–</w:t>
      </w:r>
      <w:r>
        <w:t xml:space="preserve"> taste, smell, sight, touch and sound.</w:t>
      </w:r>
    </w:p>
    <w:p w14:paraId="14FD105B" w14:textId="5E831D34" w:rsidR="00C86D21" w:rsidRDefault="00063685" w:rsidP="00C72151">
      <w:pPr>
        <w:rPr>
          <w:rStyle w:val="Strong"/>
          <w:b w:val="0"/>
          <w:bCs w:val="0"/>
        </w:rPr>
      </w:pPr>
      <w:r>
        <w:rPr>
          <w:noProof/>
        </w:rPr>
        <w:drawing>
          <wp:inline distT="0" distB="0" distL="0" distR="0" wp14:anchorId="5B8CE01D" wp14:editId="7FB34BC9">
            <wp:extent cx="6298565" cy="6965950"/>
            <wp:effectExtent l="0" t="0" r="6985" b="6350"/>
            <wp:docPr id="1879931274" name="Picture 26"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931274" name="Picture 26"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337665" cy="7009193"/>
                    </a:xfrm>
                    <a:prstGeom prst="rect">
                      <a:avLst/>
                    </a:prstGeom>
                  </pic:spPr>
                </pic:pic>
              </a:graphicData>
            </a:graphic>
          </wp:inline>
        </w:drawing>
      </w:r>
      <w:r w:rsidR="00C86D21">
        <w:rPr>
          <w:rStyle w:val="Strong"/>
          <w:b w:val="0"/>
          <w:bCs w:val="0"/>
        </w:rPr>
        <w:br w:type="page"/>
      </w:r>
    </w:p>
    <w:p w14:paraId="3C9F816F" w14:textId="77777777" w:rsidR="00D11F6A" w:rsidRPr="00F87D1F" w:rsidRDefault="00B95C8E" w:rsidP="00F87D1F">
      <w:pPr>
        <w:pStyle w:val="Heading2"/>
      </w:pPr>
      <w:bookmarkStart w:id="44" w:name="_Toc198133221"/>
      <w:r w:rsidRPr="00F87D1F">
        <w:lastRenderedPageBreak/>
        <w:t xml:space="preserve">Lacy egg wraps with </w:t>
      </w:r>
      <w:r w:rsidR="00D11F6A" w:rsidRPr="00F87D1F">
        <w:t>berries and cream</w:t>
      </w:r>
      <w:bookmarkEnd w:id="44"/>
    </w:p>
    <w:p w14:paraId="40E9755D" w14:textId="77777777" w:rsidR="00D11F6A" w:rsidRDefault="00D11F6A" w:rsidP="00D11F6A">
      <w:r>
        <w:t>Serves 2</w:t>
      </w:r>
    </w:p>
    <w:p w14:paraId="7A097B5D" w14:textId="77777777" w:rsidR="00D11F6A" w:rsidRDefault="00D11F6A" w:rsidP="00D11F6A">
      <w:pPr>
        <w:rPr>
          <w:b/>
          <w:bCs/>
        </w:rPr>
      </w:pPr>
      <w:r w:rsidRPr="00D11F6A">
        <w:rPr>
          <w:b/>
          <w:bCs/>
        </w:rPr>
        <w:t>Ingredients</w:t>
      </w:r>
    </w:p>
    <w:p w14:paraId="652784CE" w14:textId="17D5CBFC" w:rsidR="004A668D" w:rsidRPr="00A42564" w:rsidRDefault="00D11F6A" w:rsidP="00D11F6A">
      <w:r w:rsidRPr="00A42564">
        <w:t>100</w:t>
      </w:r>
      <w:r w:rsidR="0038656B">
        <w:t xml:space="preserve"> </w:t>
      </w:r>
      <w:r w:rsidRPr="00A42564">
        <w:t>gr</w:t>
      </w:r>
      <w:r w:rsidR="003A4AAB">
        <w:t>ams</w:t>
      </w:r>
      <w:r w:rsidRPr="00A42564">
        <w:t xml:space="preserve"> plain flour</w:t>
      </w:r>
    </w:p>
    <w:p w14:paraId="180FCA4A" w14:textId="0ABB83CC" w:rsidR="00B85C82" w:rsidRPr="00A42564" w:rsidRDefault="004A668D" w:rsidP="00D11F6A">
      <w:r w:rsidRPr="00A42564">
        <w:t>45</w:t>
      </w:r>
      <w:r w:rsidR="0038656B">
        <w:t xml:space="preserve"> </w:t>
      </w:r>
      <w:r w:rsidRPr="00A42564">
        <w:t>gr</w:t>
      </w:r>
      <w:r w:rsidR="003A4AAB">
        <w:t>ams</w:t>
      </w:r>
      <w:r w:rsidRPr="00A42564">
        <w:t xml:space="preserve"> </w:t>
      </w:r>
      <w:r w:rsidR="00B85C82" w:rsidRPr="00A42564">
        <w:t xml:space="preserve">castor </w:t>
      </w:r>
      <w:r w:rsidRPr="00A42564">
        <w:t>sugar</w:t>
      </w:r>
    </w:p>
    <w:p w14:paraId="0E4DEAEC" w14:textId="296BE3DE" w:rsidR="00A42564" w:rsidRPr="00A42564" w:rsidRDefault="00B85C82" w:rsidP="00D11F6A">
      <w:r w:rsidRPr="00A42564">
        <w:t>40</w:t>
      </w:r>
      <w:r w:rsidR="0038656B">
        <w:t xml:space="preserve"> </w:t>
      </w:r>
      <w:r w:rsidRPr="00A42564">
        <w:t>gr</w:t>
      </w:r>
      <w:r w:rsidR="003A4AAB">
        <w:t>ams</w:t>
      </w:r>
      <w:r w:rsidRPr="00A42564">
        <w:t xml:space="preserve"> butter</w:t>
      </w:r>
    </w:p>
    <w:p w14:paraId="6750B5CC" w14:textId="77777777" w:rsidR="00A42564" w:rsidRDefault="00A42564" w:rsidP="00D11F6A">
      <w:r w:rsidRPr="00A42564">
        <w:t>2 large eggs</w:t>
      </w:r>
    </w:p>
    <w:p w14:paraId="31AFFD6C" w14:textId="77777777" w:rsidR="00A42564" w:rsidRDefault="00A42564" w:rsidP="00D11F6A">
      <w:pPr>
        <w:rPr>
          <w:b/>
          <w:bCs/>
        </w:rPr>
      </w:pPr>
      <w:r w:rsidRPr="00A42564">
        <w:rPr>
          <w:b/>
          <w:bCs/>
        </w:rPr>
        <w:t>Method</w:t>
      </w:r>
    </w:p>
    <w:p w14:paraId="0AF60382" w14:textId="218B4A35" w:rsidR="00A95B9E" w:rsidRPr="00072A6C" w:rsidRDefault="00A42564" w:rsidP="00CC46FD">
      <w:pPr>
        <w:pStyle w:val="ListNumber"/>
        <w:numPr>
          <w:ilvl w:val="0"/>
          <w:numId w:val="22"/>
        </w:numPr>
      </w:pPr>
      <w:r w:rsidRPr="00072A6C">
        <w:t xml:space="preserve">Preheat the oven to </w:t>
      </w:r>
      <w:r w:rsidR="00A95B9E" w:rsidRPr="00072A6C">
        <w:t>1</w:t>
      </w:r>
      <w:r w:rsidR="00EF1FC3" w:rsidRPr="00072A6C">
        <w:t>4</w:t>
      </w:r>
      <w:r w:rsidR="00A95B9E" w:rsidRPr="00072A6C">
        <w:t>0</w:t>
      </w:r>
      <w:r w:rsidRPr="00072A6C">
        <w:t>°</w:t>
      </w:r>
      <w:r w:rsidR="002C413A">
        <w:t xml:space="preserve"> Celsius</w:t>
      </w:r>
      <w:r w:rsidRPr="00072A6C">
        <w:t>.</w:t>
      </w:r>
    </w:p>
    <w:p w14:paraId="5B4AAF84" w14:textId="0C355BE6" w:rsidR="006E6A8A" w:rsidRPr="00072A6C" w:rsidRDefault="00A42564" w:rsidP="00697534">
      <w:pPr>
        <w:pStyle w:val="ListNumber"/>
      </w:pPr>
      <w:r w:rsidRPr="00072A6C">
        <w:t xml:space="preserve">Mix eggs and </w:t>
      </w:r>
      <w:r w:rsidR="00A95B9E" w:rsidRPr="00072A6C">
        <w:t xml:space="preserve">castor </w:t>
      </w:r>
      <w:r w:rsidRPr="00072A6C">
        <w:t xml:space="preserve">sugar </w:t>
      </w:r>
      <w:r w:rsidR="00A95B9E" w:rsidRPr="00072A6C">
        <w:t>un</w:t>
      </w:r>
      <w:r w:rsidRPr="00072A6C">
        <w:t>til sugar has dissolve</w:t>
      </w:r>
      <w:r w:rsidR="00A95B9E" w:rsidRPr="00072A6C">
        <w:t>d</w:t>
      </w:r>
      <w:r w:rsidR="00B118F6">
        <w:t>,</w:t>
      </w:r>
      <w:r w:rsidR="009C0D63" w:rsidRPr="00072A6C">
        <w:t xml:space="preserve"> then </w:t>
      </w:r>
      <w:r w:rsidR="001652F6" w:rsidRPr="00072A6C">
        <w:t>a</w:t>
      </w:r>
      <w:r w:rsidRPr="00072A6C">
        <w:t>dd melted butter and mix well.</w:t>
      </w:r>
    </w:p>
    <w:p w14:paraId="1B02042F" w14:textId="6FA2913A" w:rsidR="001652F6" w:rsidRPr="00072A6C" w:rsidRDefault="00A42564" w:rsidP="00697534">
      <w:pPr>
        <w:pStyle w:val="ListNumber"/>
      </w:pPr>
      <w:r w:rsidRPr="00072A6C">
        <w:t xml:space="preserve">Sift flour into egg mixture </w:t>
      </w:r>
      <w:r w:rsidR="001652F6" w:rsidRPr="00072A6C">
        <w:t>and</w:t>
      </w:r>
      <w:r w:rsidRPr="00072A6C">
        <w:t xml:space="preserve"> mix well</w:t>
      </w:r>
      <w:r w:rsidR="00B118F6">
        <w:t>.</w:t>
      </w:r>
      <w:r w:rsidR="00B118F6" w:rsidRPr="00072A6C">
        <w:t xml:space="preserve"> </w:t>
      </w:r>
      <w:r w:rsidR="00B118F6">
        <w:t>U</w:t>
      </w:r>
      <w:r w:rsidR="00B118F6" w:rsidRPr="00072A6C">
        <w:t xml:space="preserve">se </w:t>
      </w:r>
      <w:r w:rsidR="001652F6" w:rsidRPr="00072A6C">
        <w:t>a whisk to remove any lumps in the batter.</w:t>
      </w:r>
    </w:p>
    <w:p w14:paraId="594AC0BC" w14:textId="176ABB89" w:rsidR="00126BA4" w:rsidRPr="00072A6C" w:rsidRDefault="00126BA4" w:rsidP="00697534">
      <w:pPr>
        <w:pStyle w:val="ListNumber"/>
      </w:pPr>
      <w:r w:rsidRPr="00072A6C">
        <w:t>Heat a medium frypan</w:t>
      </w:r>
      <w:r w:rsidR="001C2008" w:rsidRPr="00072A6C">
        <w:t xml:space="preserve"> on</w:t>
      </w:r>
      <w:r w:rsidRPr="00072A6C">
        <w:t xml:space="preserve"> the stove </w:t>
      </w:r>
      <w:r w:rsidR="006E2855">
        <w:t>at</w:t>
      </w:r>
      <w:r w:rsidRPr="00072A6C">
        <w:t xml:space="preserve"> </w:t>
      </w:r>
      <w:r w:rsidR="000129D9" w:rsidRPr="00072A6C">
        <w:t xml:space="preserve">low to </w:t>
      </w:r>
      <w:r w:rsidRPr="00072A6C">
        <w:t>medium heat</w:t>
      </w:r>
      <w:r w:rsidR="000129D9" w:rsidRPr="00072A6C">
        <w:t>.</w:t>
      </w:r>
    </w:p>
    <w:p w14:paraId="609F9874" w14:textId="4BD7CF33" w:rsidR="00F86BD8" w:rsidRPr="00072A6C" w:rsidRDefault="001652F6" w:rsidP="00697534">
      <w:pPr>
        <w:pStyle w:val="ListNumber"/>
      </w:pPr>
      <w:r w:rsidRPr="00072A6C">
        <w:t xml:space="preserve">Pour </w:t>
      </w:r>
      <w:r w:rsidR="00A42564" w:rsidRPr="00072A6C">
        <w:t>the batter into a piping bag</w:t>
      </w:r>
      <w:r w:rsidR="00F86BD8" w:rsidRPr="00072A6C">
        <w:t xml:space="preserve"> and then cut</w:t>
      </w:r>
      <w:r w:rsidR="00A42564" w:rsidRPr="00072A6C">
        <w:t xml:space="preserve"> a small hole at the bottom of the piping bag.</w:t>
      </w:r>
    </w:p>
    <w:p w14:paraId="4A1D4471" w14:textId="455A3FEE" w:rsidR="002C36FC" w:rsidRPr="00072A6C" w:rsidRDefault="00A94A77" w:rsidP="00697534">
      <w:pPr>
        <w:pStyle w:val="ListNumber"/>
      </w:pPr>
      <w:r>
        <w:t>S</w:t>
      </w:r>
      <w:r w:rsidR="00A42564" w:rsidRPr="00072A6C">
        <w:t>queeze the batter</w:t>
      </w:r>
      <w:r w:rsidR="00405921" w:rsidRPr="00072A6C">
        <w:t xml:space="preserve"> from the piping bag</w:t>
      </w:r>
      <w:r w:rsidR="00A42564" w:rsidRPr="00072A6C">
        <w:t xml:space="preserve"> over the</w:t>
      </w:r>
      <w:r w:rsidR="00405921" w:rsidRPr="00072A6C">
        <w:t xml:space="preserve"> heated</w:t>
      </w:r>
      <w:r w:rsidR="00A42564" w:rsidRPr="00072A6C">
        <w:t xml:space="preserve"> pan and move your hand in a circular motion to form </w:t>
      </w:r>
      <w:r w:rsidR="00405921" w:rsidRPr="00072A6C">
        <w:t>a lacy pattern</w:t>
      </w:r>
      <w:r w:rsidR="00A42564" w:rsidRPr="00072A6C">
        <w:t>.</w:t>
      </w:r>
      <w:r w:rsidR="002C36FC" w:rsidRPr="00072A6C">
        <w:t xml:space="preserve"> Cook for around 2 minutes</w:t>
      </w:r>
      <w:r w:rsidR="002C413A">
        <w:t>.</w:t>
      </w:r>
    </w:p>
    <w:p w14:paraId="07A755D9" w14:textId="5920C7C9" w:rsidR="006E0B5B" w:rsidRPr="00072A6C" w:rsidRDefault="00A42564" w:rsidP="00697534">
      <w:pPr>
        <w:pStyle w:val="ListNumber"/>
      </w:pPr>
      <w:r w:rsidRPr="00072A6C">
        <w:t>Use a spatula and carefully slide it under the lace batter</w:t>
      </w:r>
      <w:r w:rsidR="00B118F6">
        <w:t>, then</w:t>
      </w:r>
      <w:r w:rsidRPr="00072A6C">
        <w:t xml:space="preserve"> </w:t>
      </w:r>
      <w:r w:rsidR="002C36FC" w:rsidRPr="00072A6C">
        <w:t>flip to cook on the other side.</w:t>
      </w:r>
    </w:p>
    <w:p w14:paraId="4345BF06" w14:textId="05F14F15" w:rsidR="00876C1C" w:rsidRPr="00072A6C" w:rsidRDefault="00A04E8D" w:rsidP="00697534">
      <w:pPr>
        <w:pStyle w:val="ListNumber"/>
      </w:pPr>
      <w:r>
        <w:t>Carefully r</w:t>
      </w:r>
      <w:r w:rsidR="00A42564" w:rsidRPr="00072A6C">
        <w:t xml:space="preserve">oll the lace </w:t>
      </w:r>
      <w:r w:rsidR="000467D1">
        <w:t>wrap</w:t>
      </w:r>
      <w:r w:rsidR="00A42564" w:rsidRPr="00072A6C">
        <w:t xml:space="preserve"> into a cylinder and </w:t>
      </w:r>
      <w:r w:rsidR="006E0B5B" w:rsidRPr="00072A6C">
        <w:t xml:space="preserve">place </w:t>
      </w:r>
      <w:r w:rsidR="00A42564" w:rsidRPr="00072A6C">
        <w:t xml:space="preserve">onto </w:t>
      </w:r>
      <w:r w:rsidR="00876C1C" w:rsidRPr="00072A6C">
        <w:t>an oven tray covered with baking paper</w:t>
      </w:r>
      <w:r w:rsidR="00A42564" w:rsidRPr="00072A6C">
        <w:t xml:space="preserve">. </w:t>
      </w:r>
      <w:r w:rsidR="00EF1FC3" w:rsidRPr="00072A6C">
        <w:t>Keep warm in the oven.</w:t>
      </w:r>
    </w:p>
    <w:p w14:paraId="49ECF21B" w14:textId="42B1A934" w:rsidR="002D52BA" w:rsidRPr="00072A6C" w:rsidRDefault="00EF1FC3" w:rsidP="00697534">
      <w:pPr>
        <w:pStyle w:val="ListNumber"/>
      </w:pPr>
      <w:r w:rsidRPr="00072A6C">
        <w:t>Use remaining batter and keep lacy wraps warm.</w:t>
      </w:r>
    </w:p>
    <w:p w14:paraId="4785BA96" w14:textId="77777777" w:rsidR="00491E89" w:rsidRDefault="002D52BA" w:rsidP="00697534">
      <w:pPr>
        <w:pStyle w:val="ListNumber"/>
      </w:pPr>
      <w:r w:rsidRPr="00072A6C">
        <w:t xml:space="preserve">Serve wraps with </w:t>
      </w:r>
      <w:r w:rsidR="007C7896" w:rsidRPr="00072A6C">
        <w:t xml:space="preserve">fresh berries and </w:t>
      </w:r>
      <w:r w:rsidR="00072A6C" w:rsidRPr="00072A6C">
        <w:t>cream.</w:t>
      </w:r>
    </w:p>
    <w:p w14:paraId="24589181" w14:textId="38ED37FB" w:rsidR="000144A0" w:rsidRPr="00A42564" w:rsidRDefault="00CB36D4" w:rsidP="00CB36D4">
      <w:pPr>
        <w:pStyle w:val="FeatureBox"/>
        <w:rPr>
          <w:b/>
        </w:rPr>
      </w:pPr>
      <w:r>
        <w:t>Method of cooking</w:t>
      </w:r>
      <w:r w:rsidR="00573668">
        <w:t>:</w:t>
      </w:r>
      <w:r w:rsidR="000144A0" w:rsidRPr="00A42564">
        <w:rPr>
          <w:b/>
          <w:bCs/>
        </w:rPr>
        <w:br w:type="page"/>
      </w:r>
    </w:p>
    <w:p w14:paraId="38FA6E74" w14:textId="43F8621D" w:rsidR="007B6D70" w:rsidRDefault="007B6D70" w:rsidP="007B6D70">
      <w:pPr>
        <w:pStyle w:val="Heading3"/>
      </w:pPr>
      <w:bookmarkStart w:id="45" w:name="_Toc198133222"/>
      <w:r>
        <w:lastRenderedPageBreak/>
        <w:t xml:space="preserve">Evaluate – </w:t>
      </w:r>
      <w:r w:rsidR="00740B61">
        <w:t>l</w:t>
      </w:r>
      <w:r>
        <w:t>acy egg wraps with berries and cream</w:t>
      </w:r>
      <w:bookmarkEnd w:id="45"/>
    </w:p>
    <w:p w14:paraId="7A6C2DC8" w14:textId="47B69F99" w:rsidR="007B6D70" w:rsidRDefault="007B6D70" w:rsidP="00DB3DCF">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38656B">
        <w:t xml:space="preserve">5 </w:t>
      </w:r>
      <w:r>
        <w:t xml:space="preserve">senses regarding what you have prepared. Remember </w:t>
      </w:r>
      <w:r w:rsidR="0038656B">
        <w:t>–</w:t>
      </w:r>
      <w:r>
        <w:t xml:space="preserve"> taste, smell, sight, touch and sound.</w:t>
      </w:r>
    </w:p>
    <w:p w14:paraId="5004285A" w14:textId="1C66DB3C" w:rsidR="007B6D70" w:rsidRDefault="007B6D70" w:rsidP="007B6D70">
      <w:pPr>
        <w:suppressAutoHyphens w:val="0"/>
        <w:spacing w:before="0" w:after="160" w:line="259" w:lineRule="auto"/>
      </w:pPr>
      <w:r>
        <w:rPr>
          <w:noProof/>
        </w:rPr>
        <w:drawing>
          <wp:inline distT="0" distB="0" distL="0" distR="0" wp14:anchorId="30F53CD4" wp14:editId="4D246396">
            <wp:extent cx="6210300" cy="7029450"/>
            <wp:effectExtent l="0" t="0" r="0" b="0"/>
            <wp:docPr id="1238902215" name="Picture 48"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902215" name="Picture 48"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239589" cy="7062602"/>
                    </a:xfrm>
                    <a:prstGeom prst="rect">
                      <a:avLst/>
                    </a:prstGeom>
                  </pic:spPr>
                </pic:pic>
              </a:graphicData>
            </a:graphic>
          </wp:inline>
        </w:drawing>
      </w:r>
    </w:p>
    <w:p w14:paraId="53D940E6" w14:textId="1C6E0C0F" w:rsidR="00883C49" w:rsidRPr="00F87D1F" w:rsidRDefault="007B6D70" w:rsidP="00F87D1F">
      <w:pPr>
        <w:pStyle w:val="Heading2"/>
      </w:pPr>
      <w:r>
        <w:br w:type="page"/>
      </w:r>
      <w:bookmarkStart w:id="46" w:name="_Toc198133223"/>
      <w:r w:rsidR="00883C49" w:rsidRPr="00F87D1F">
        <w:lastRenderedPageBreak/>
        <w:t xml:space="preserve">Breakfast </w:t>
      </w:r>
      <w:r w:rsidR="00740B61" w:rsidRPr="00F87D1F">
        <w:t>e</w:t>
      </w:r>
      <w:r w:rsidR="00883C49" w:rsidRPr="00F87D1F">
        <w:t xml:space="preserve">gg </w:t>
      </w:r>
      <w:r w:rsidR="00740B61" w:rsidRPr="00F87D1F">
        <w:t>w</w:t>
      </w:r>
      <w:r w:rsidR="00883C49" w:rsidRPr="00F87D1F">
        <w:t>rap</w:t>
      </w:r>
      <w:bookmarkEnd w:id="46"/>
    </w:p>
    <w:p w14:paraId="551342BC" w14:textId="77777777" w:rsidR="00883C49" w:rsidRDefault="00883C49" w:rsidP="00883C49">
      <w:r>
        <w:t>Serves 2</w:t>
      </w:r>
    </w:p>
    <w:p w14:paraId="4ED60BE7" w14:textId="77777777" w:rsidR="00883C49" w:rsidRDefault="00883C49" w:rsidP="00883C49">
      <w:pPr>
        <w:rPr>
          <w:rStyle w:val="Strong"/>
        </w:rPr>
      </w:pPr>
      <w:r w:rsidRPr="00883C49">
        <w:rPr>
          <w:rStyle w:val="Strong"/>
        </w:rPr>
        <w:t>Ingredients</w:t>
      </w:r>
    </w:p>
    <w:p w14:paraId="1DE04A4A" w14:textId="77777777" w:rsidR="000D194B" w:rsidRPr="00031859" w:rsidRDefault="000D194B" w:rsidP="00031859">
      <w:pPr>
        <w:rPr>
          <w:rStyle w:val="Strong"/>
          <w:b w:val="0"/>
          <w:bCs w:val="0"/>
        </w:rPr>
      </w:pPr>
      <w:r w:rsidRPr="00031859">
        <w:rPr>
          <w:rStyle w:val="Strong"/>
          <w:b w:val="0"/>
          <w:bCs w:val="0"/>
        </w:rPr>
        <w:t>2 eggs</w:t>
      </w:r>
    </w:p>
    <w:p w14:paraId="69C823E8" w14:textId="77777777" w:rsidR="000D194B" w:rsidRPr="00031859" w:rsidRDefault="000D194B" w:rsidP="00031859">
      <w:pPr>
        <w:rPr>
          <w:rStyle w:val="Strong"/>
          <w:b w:val="0"/>
          <w:bCs w:val="0"/>
        </w:rPr>
      </w:pPr>
      <w:r w:rsidRPr="00031859">
        <w:rPr>
          <w:rStyle w:val="Strong"/>
          <w:b w:val="0"/>
          <w:bCs w:val="0"/>
        </w:rPr>
        <w:t>1 teaspoon water</w:t>
      </w:r>
    </w:p>
    <w:p w14:paraId="3F1AC087" w14:textId="77777777" w:rsidR="000D194B" w:rsidRPr="00031859" w:rsidRDefault="000D194B" w:rsidP="00031859">
      <w:pPr>
        <w:rPr>
          <w:rStyle w:val="Strong"/>
          <w:b w:val="0"/>
          <w:bCs w:val="0"/>
        </w:rPr>
      </w:pPr>
      <w:r w:rsidRPr="00031859">
        <w:rPr>
          <w:rStyle w:val="Strong"/>
          <w:b w:val="0"/>
          <w:bCs w:val="0"/>
        </w:rPr>
        <w:t>1 teaspoon plain flour</w:t>
      </w:r>
    </w:p>
    <w:p w14:paraId="770F58DC" w14:textId="77777777" w:rsidR="001E40EC" w:rsidRPr="00031859" w:rsidRDefault="000D194B" w:rsidP="00031859">
      <w:pPr>
        <w:rPr>
          <w:rStyle w:val="Strong"/>
          <w:b w:val="0"/>
          <w:bCs w:val="0"/>
        </w:rPr>
      </w:pPr>
      <w:r w:rsidRPr="00031859">
        <w:rPr>
          <w:rStyle w:val="Strong"/>
          <w:b w:val="0"/>
          <w:bCs w:val="0"/>
        </w:rPr>
        <w:t>Salt and pepper</w:t>
      </w:r>
    </w:p>
    <w:p w14:paraId="15C52963" w14:textId="77777777" w:rsidR="001E40EC" w:rsidRPr="00031859" w:rsidRDefault="001E40EC" w:rsidP="00031859">
      <w:pPr>
        <w:rPr>
          <w:rStyle w:val="Strong"/>
          <w:b w:val="0"/>
          <w:bCs w:val="0"/>
        </w:rPr>
      </w:pPr>
      <w:r w:rsidRPr="00031859">
        <w:rPr>
          <w:rStyle w:val="Strong"/>
          <w:b w:val="0"/>
          <w:bCs w:val="0"/>
        </w:rPr>
        <w:t>2 teaspoons olive oil</w:t>
      </w:r>
    </w:p>
    <w:p w14:paraId="02796F3E" w14:textId="6704DE3D" w:rsidR="001E40EC" w:rsidRPr="00031859" w:rsidRDefault="00D42A63" w:rsidP="00031859">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1E40EC" w:rsidRPr="00031859">
        <w:rPr>
          <w:rStyle w:val="Strong"/>
          <w:b w:val="0"/>
          <w:bCs w:val="0"/>
        </w:rPr>
        <w:t xml:space="preserve"> avocado, or 1 tablespoon avocado dip</w:t>
      </w:r>
    </w:p>
    <w:p w14:paraId="69DF3F1E" w14:textId="77777777" w:rsidR="003F3D4E" w:rsidRPr="00031859" w:rsidRDefault="003F3D4E" w:rsidP="00031859">
      <w:pPr>
        <w:rPr>
          <w:rStyle w:val="Strong"/>
          <w:b w:val="0"/>
          <w:bCs w:val="0"/>
        </w:rPr>
      </w:pPr>
      <w:r w:rsidRPr="00031859">
        <w:rPr>
          <w:rStyle w:val="Strong"/>
          <w:b w:val="0"/>
          <w:bCs w:val="0"/>
        </w:rPr>
        <w:t>1 teaspoon lemon juice</w:t>
      </w:r>
    </w:p>
    <w:p w14:paraId="7D690959" w14:textId="1522DB53" w:rsidR="003F3D4E" w:rsidRPr="00031859" w:rsidRDefault="00D42A63" w:rsidP="00031859">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sidR="003F3D4E" w:rsidRPr="00031859">
        <w:rPr>
          <w:rStyle w:val="Strong"/>
          <w:b w:val="0"/>
          <w:bCs w:val="0"/>
        </w:rPr>
        <w:t xml:space="preserve"> teaspoon garlic powder</w:t>
      </w:r>
    </w:p>
    <w:p w14:paraId="73FFB054" w14:textId="77777777" w:rsidR="00031859" w:rsidRPr="00031859" w:rsidRDefault="00031859" w:rsidP="00031859">
      <w:pPr>
        <w:rPr>
          <w:rStyle w:val="Strong"/>
          <w:b w:val="0"/>
          <w:bCs w:val="0"/>
        </w:rPr>
      </w:pPr>
      <w:r w:rsidRPr="00031859">
        <w:rPr>
          <w:rStyle w:val="Strong"/>
          <w:b w:val="0"/>
          <w:bCs w:val="0"/>
        </w:rPr>
        <w:t>1 cup baby spinach or rocket</w:t>
      </w:r>
    </w:p>
    <w:p w14:paraId="7E6E05E2" w14:textId="0016FEBA" w:rsidR="00031859" w:rsidRPr="00031859" w:rsidRDefault="00031859" w:rsidP="00031859">
      <w:pPr>
        <w:rPr>
          <w:rStyle w:val="Strong"/>
          <w:b w:val="0"/>
          <w:bCs w:val="0"/>
        </w:rPr>
      </w:pPr>
      <w:r w:rsidRPr="00031859">
        <w:rPr>
          <w:rStyle w:val="Strong"/>
          <w:b w:val="0"/>
          <w:bCs w:val="0"/>
        </w:rPr>
        <w:t>1 small tomato, sliced</w:t>
      </w:r>
    </w:p>
    <w:p w14:paraId="52A69C2B" w14:textId="77777777" w:rsidR="00031859" w:rsidRPr="00031859" w:rsidRDefault="00031859" w:rsidP="00031859">
      <w:pPr>
        <w:rPr>
          <w:rStyle w:val="Strong"/>
          <w:b w:val="0"/>
          <w:bCs w:val="0"/>
        </w:rPr>
      </w:pPr>
      <w:r w:rsidRPr="00031859">
        <w:rPr>
          <w:rStyle w:val="Strong"/>
          <w:b w:val="0"/>
          <w:bCs w:val="0"/>
        </w:rPr>
        <w:t>1 tablespoon feta, crumbled</w:t>
      </w:r>
    </w:p>
    <w:p w14:paraId="23D1AEDC" w14:textId="77777777" w:rsidR="00031859" w:rsidRDefault="00031859" w:rsidP="00883C49">
      <w:pPr>
        <w:rPr>
          <w:rStyle w:val="Strong"/>
        </w:rPr>
      </w:pPr>
      <w:r>
        <w:rPr>
          <w:rStyle w:val="Strong"/>
        </w:rPr>
        <w:t>Method</w:t>
      </w:r>
    </w:p>
    <w:p w14:paraId="14CFD985" w14:textId="11C7D664" w:rsidR="00E54923" w:rsidRPr="004C4819" w:rsidRDefault="00031859" w:rsidP="00CC46FD">
      <w:pPr>
        <w:pStyle w:val="ListNumber"/>
        <w:numPr>
          <w:ilvl w:val="0"/>
          <w:numId w:val="36"/>
        </w:numPr>
        <w:rPr>
          <w:rStyle w:val="Strong"/>
          <w:b w:val="0"/>
          <w:bCs w:val="0"/>
        </w:rPr>
      </w:pPr>
      <w:r w:rsidRPr="004C4819">
        <w:rPr>
          <w:rStyle w:val="Strong"/>
          <w:b w:val="0"/>
          <w:bCs w:val="0"/>
        </w:rPr>
        <w:t>In medium bowl</w:t>
      </w:r>
      <w:r w:rsidR="00D27B51" w:rsidRPr="004C4819">
        <w:rPr>
          <w:rStyle w:val="Strong"/>
          <w:b w:val="0"/>
          <w:bCs w:val="0"/>
        </w:rPr>
        <w:t>, place eggs, water, flour</w:t>
      </w:r>
      <w:r w:rsidR="00654BD8" w:rsidRPr="004C4819">
        <w:rPr>
          <w:rStyle w:val="Strong"/>
          <w:b w:val="0"/>
          <w:bCs w:val="0"/>
        </w:rPr>
        <w:t>,</w:t>
      </w:r>
      <w:r w:rsidR="00D27B51" w:rsidRPr="004C4819">
        <w:rPr>
          <w:rStyle w:val="Strong"/>
          <w:b w:val="0"/>
          <w:bCs w:val="0"/>
        </w:rPr>
        <w:t xml:space="preserve"> salt and pepper; whisk until well combined</w:t>
      </w:r>
      <w:r w:rsidR="00E54923" w:rsidRPr="004C4819">
        <w:rPr>
          <w:rStyle w:val="Strong"/>
          <w:b w:val="0"/>
          <w:bCs w:val="0"/>
        </w:rPr>
        <w:t xml:space="preserve"> and flour is dissolved. </w:t>
      </w:r>
    </w:p>
    <w:p w14:paraId="6334E4FC" w14:textId="292B8DCE" w:rsidR="00654BD8" w:rsidRDefault="00E54923" w:rsidP="008956F0">
      <w:pPr>
        <w:pStyle w:val="ListNumber"/>
        <w:rPr>
          <w:rStyle w:val="Strong"/>
          <w:b w:val="0"/>
          <w:bCs w:val="0"/>
        </w:rPr>
      </w:pPr>
      <w:r w:rsidRPr="007E3260">
        <w:rPr>
          <w:rStyle w:val="Strong"/>
          <w:b w:val="0"/>
          <w:bCs w:val="0"/>
        </w:rPr>
        <w:t>Heat the olive oil in a non</w:t>
      </w:r>
      <w:r w:rsidR="00287539">
        <w:rPr>
          <w:rStyle w:val="Strong"/>
          <w:b w:val="0"/>
          <w:bCs w:val="0"/>
        </w:rPr>
        <w:t>-</w:t>
      </w:r>
      <w:r w:rsidRPr="007E3260">
        <w:rPr>
          <w:rStyle w:val="Strong"/>
          <w:b w:val="0"/>
          <w:bCs w:val="0"/>
        </w:rPr>
        <w:t>stick pan over a medium heat. Pour the egg mixture</w:t>
      </w:r>
      <w:r w:rsidR="00171061" w:rsidRPr="007E3260">
        <w:rPr>
          <w:rStyle w:val="Strong"/>
          <w:b w:val="0"/>
          <w:bCs w:val="0"/>
        </w:rPr>
        <w:t xml:space="preserve"> into the pan and tilt the pan to spread the egg mixture.</w:t>
      </w:r>
      <w:r w:rsidR="00427B8E" w:rsidRPr="00896AC1">
        <w:rPr>
          <w:rStyle w:val="Strong"/>
          <w:b w:val="0"/>
          <w:bCs w:val="0"/>
        </w:rPr>
        <w:t xml:space="preserve"> </w:t>
      </w:r>
      <w:r w:rsidR="00171061" w:rsidRPr="00896AC1">
        <w:rPr>
          <w:rStyle w:val="Strong"/>
          <w:b w:val="0"/>
          <w:bCs w:val="0"/>
        </w:rPr>
        <w:t xml:space="preserve">Cook for about 3 minutes until the egg mixture has completely </w:t>
      </w:r>
      <w:r w:rsidR="00853215" w:rsidRPr="00896AC1">
        <w:rPr>
          <w:rStyle w:val="Strong"/>
          <w:b w:val="0"/>
          <w:bCs w:val="0"/>
        </w:rPr>
        <w:t xml:space="preserve">set. </w:t>
      </w:r>
    </w:p>
    <w:p w14:paraId="74DD5A7A" w14:textId="674CA556" w:rsidR="003F1447" w:rsidRPr="00896AC1" w:rsidRDefault="00853215" w:rsidP="008956F0">
      <w:pPr>
        <w:pStyle w:val="ListNumber"/>
        <w:rPr>
          <w:rStyle w:val="Strong"/>
          <w:b w:val="0"/>
          <w:bCs w:val="0"/>
        </w:rPr>
      </w:pPr>
      <w:r w:rsidRPr="00896AC1">
        <w:rPr>
          <w:rStyle w:val="Strong"/>
          <w:b w:val="0"/>
          <w:bCs w:val="0"/>
        </w:rPr>
        <w:t>Gently slide a spatula under the egg mixture</w:t>
      </w:r>
      <w:r w:rsidR="00654BD8">
        <w:rPr>
          <w:rStyle w:val="Strong"/>
          <w:b w:val="0"/>
          <w:bCs w:val="0"/>
        </w:rPr>
        <w:t xml:space="preserve">, </w:t>
      </w:r>
      <w:r w:rsidRPr="00896AC1">
        <w:rPr>
          <w:rStyle w:val="Strong"/>
          <w:b w:val="0"/>
          <w:bCs w:val="0"/>
        </w:rPr>
        <w:t>flip</w:t>
      </w:r>
      <w:r w:rsidR="00C455A0">
        <w:rPr>
          <w:rStyle w:val="Strong"/>
          <w:b w:val="0"/>
          <w:bCs w:val="0"/>
        </w:rPr>
        <w:t xml:space="preserve"> and </w:t>
      </w:r>
      <w:r w:rsidR="003F49A4" w:rsidRPr="00896AC1">
        <w:rPr>
          <w:rStyle w:val="Strong"/>
          <w:b w:val="0"/>
          <w:bCs w:val="0"/>
        </w:rPr>
        <w:t xml:space="preserve">allow to slightly brown. Slide onto a plate and allow to cool. </w:t>
      </w:r>
      <w:r w:rsidR="00C97415">
        <w:rPr>
          <w:rStyle w:val="Strong"/>
          <w:b w:val="0"/>
          <w:bCs w:val="0"/>
        </w:rPr>
        <w:t xml:space="preserve">While </w:t>
      </w:r>
      <w:r w:rsidR="00F0530B">
        <w:rPr>
          <w:rStyle w:val="Strong"/>
          <w:b w:val="0"/>
          <w:bCs w:val="0"/>
        </w:rPr>
        <w:t>cooling</w:t>
      </w:r>
      <w:r w:rsidR="00C455A0">
        <w:rPr>
          <w:rStyle w:val="Strong"/>
          <w:b w:val="0"/>
          <w:bCs w:val="0"/>
        </w:rPr>
        <w:t>,</w:t>
      </w:r>
      <w:r w:rsidR="00F0530B">
        <w:rPr>
          <w:rStyle w:val="Strong"/>
          <w:b w:val="0"/>
          <w:bCs w:val="0"/>
        </w:rPr>
        <w:t xml:space="preserve"> </w:t>
      </w:r>
      <w:r w:rsidR="00C97415">
        <w:rPr>
          <w:rStyle w:val="Strong"/>
          <w:b w:val="0"/>
          <w:bCs w:val="0"/>
        </w:rPr>
        <w:t>m</w:t>
      </w:r>
      <w:r w:rsidR="0033254B" w:rsidRPr="00896AC1">
        <w:rPr>
          <w:rStyle w:val="Strong"/>
          <w:b w:val="0"/>
          <w:bCs w:val="0"/>
        </w:rPr>
        <w:t>ash the avocado</w:t>
      </w:r>
      <w:r w:rsidR="000855CA" w:rsidRPr="00896AC1">
        <w:rPr>
          <w:rStyle w:val="Strong"/>
          <w:b w:val="0"/>
          <w:bCs w:val="0"/>
        </w:rPr>
        <w:t xml:space="preserve"> in a small bowl</w:t>
      </w:r>
      <w:r w:rsidR="0033254B" w:rsidRPr="00896AC1">
        <w:rPr>
          <w:rStyle w:val="Strong"/>
          <w:b w:val="0"/>
          <w:bCs w:val="0"/>
        </w:rPr>
        <w:t xml:space="preserve"> </w:t>
      </w:r>
      <w:r w:rsidR="003F1447" w:rsidRPr="00896AC1">
        <w:rPr>
          <w:rStyle w:val="Strong"/>
          <w:b w:val="0"/>
          <w:bCs w:val="0"/>
        </w:rPr>
        <w:t>with</w:t>
      </w:r>
      <w:r w:rsidR="0033254B" w:rsidRPr="00896AC1">
        <w:rPr>
          <w:rStyle w:val="Strong"/>
          <w:b w:val="0"/>
          <w:bCs w:val="0"/>
        </w:rPr>
        <w:t xml:space="preserve"> lemon juice, garlic powder</w:t>
      </w:r>
      <w:r w:rsidR="000855CA" w:rsidRPr="00896AC1">
        <w:rPr>
          <w:rStyle w:val="Strong"/>
          <w:b w:val="0"/>
          <w:bCs w:val="0"/>
        </w:rPr>
        <w:t xml:space="preserve"> and salt and pepper. </w:t>
      </w:r>
    </w:p>
    <w:p w14:paraId="0B90111D" w14:textId="2E3B6021" w:rsidR="003F1447" w:rsidRDefault="003F1447" w:rsidP="008956F0">
      <w:pPr>
        <w:pStyle w:val="ListNumber"/>
        <w:rPr>
          <w:rStyle w:val="Strong"/>
          <w:b w:val="0"/>
          <w:bCs w:val="0"/>
        </w:rPr>
      </w:pPr>
      <w:r w:rsidRPr="00896AC1">
        <w:rPr>
          <w:rStyle w:val="Strong"/>
          <w:b w:val="0"/>
          <w:bCs w:val="0"/>
        </w:rPr>
        <w:lastRenderedPageBreak/>
        <w:t>Spread the mashed avocado mix</w:t>
      </w:r>
      <w:r w:rsidR="009B0ECD" w:rsidRPr="00896AC1">
        <w:rPr>
          <w:rStyle w:val="Strong"/>
          <w:b w:val="0"/>
          <w:bCs w:val="0"/>
        </w:rPr>
        <w:t xml:space="preserve"> over the entire egg wrap, top with baby spinach, </w:t>
      </w:r>
      <w:r w:rsidR="00C455A0">
        <w:rPr>
          <w:rStyle w:val="Strong"/>
          <w:b w:val="0"/>
          <w:bCs w:val="0"/>
        </w:rPr>
        <w:t xml:space="preserve">and </w:t>
      </w:r>
      <w:r w:rsidR="009B0ECD" w:rsidRPr="00896AC1">
        <w:rPr>
          <w:rStyle w:val="Strong"/>
          <w:b w:val="0"/>
          <w:bCs w:val="0"/>
        </w:rPr>
        <w:t>add sliced tomato and crumbled feta</w:t>
      </w:r>
      <w:r w:rsidR="00BD0ED3" w:rsidRPr="00896AC1">
        <w:rPr>
          <w:rStyle w:val="Strong"/>
          <w:b w:val="0"/>
          <w:bCs w:val="0"/>
        </w:rPr>
        <w:t>. Roll up tightly</w:t>
      </w:r>
      <w:r w:rsidR="00C455A0">
        <w:rPr>
          <w:rStyle w:val="Strong"/>
          <w:b w:val="0"/>
          <w:bCs w:val="0"/>
        </w:rPr>
        <w:t>;</w:t>
      </w:r>
      <w:r w:rsidR="00C455A0" w:rsidRPr="00896AC1">
        <w:rPr>
          <w:rStyle w:val="Strong"/>
          <w:b w:val="0"/>
          <w:bCs w:val="0"/>
        </w:rPr>
        <w:t xml:space="preserve"> </w:t>
      </w:r>
      <w:r w:rsidR="00BD0ED3" w:rsidRPr="00896AC1">
        <w:rPr>
          <w:rStyle w:val="Strong"/>
          <w:b w:val="0"/>
          <w:bCs w:val="0"/>
        </w:rPr>
        <w:t>secure each end with a paper serviette and slice in half</w:t>
      </w:r>
      <w:r w:rsidR="00896AC1" w:rsidRPr="00896AC1">
        <w:rPr>
          <w:rStyle w:val="Strong"/>
          <w:b w:val="0"/>
          <w:bCs w:val="0"/>
        </w:rPr>
        <w:t xml:space="preserve">. </w:t>
      </w:r>
    </w:p>
    <w:p w14:paraId="2C112BA7" w14:textId="4323E237" w:rsidR="00654BD8" w:rsidRDefault="00654BD8" w:rsidP="00653B76">
      <w:pPr>
        <w:pStyle w:val="FeatureBox"/>
        <w:rPr>
          <w:rStyle w:val="Strong"/>
          <w:b w:val="0"/>
          <w:bCs w:val="0"/>
        </w:rPr>
      </w:pPr>
      <w:r>
        <w:rPr>
          <w:rStyle w:val="Strong"/>
          <w:b w:val="0"/>
          <w:bCs w:val="0"/>
        </w:rPr>
        <w:t>Method of cooking</w:t>
      </w:r>
      <w:r w:rsidR="00573668">
        <w:rPr>
          <w:rStyle w:val="Strong"/>
          <w:b w:val="0"/>
          <w:bCs w:val="0"/>
        </w:rPr>
        <w:t>:</w:t>
      </w:r>
    </w:p>
    <w:p w14:paraId="56C67BBE" w14:textId="2DED1ED7" w:rsidR="0074339C" w:rsidRDefault="0074339C" w:rsidP="0074339C">
      <w:pPr>
        <w:pStyle w:val="Heading3"/>
        <w:rPr>
          <w:rStyle w:val="Strong"/>
          <w:b w:val="0"/>
          <w:bCs w:val="0"/>
        </w:rPr>
      </w:pPr>
      <w:bookmarkStart w:id="47" w:name="_Toc198133224"/>
      <w:r>
        <w:rPr>
          <w:rStyle w:val="Strong"/>
          <w:b w:val="0"/>
          <w:bCs w:val="0"/>
        </w:rPr>
        <w:t xml:space="preserve">Breakfast egg wrap check </w:t>
      </w:r>
      <w:r w:rsidR="00E13197">
        <w:rPr>
          <w:rStyle w:val="Strong"/>
          <w:b w:val="0"/>
          <w:bCs w:val="0"/>
        </w:rPr>
        <w:t>–</w:t>
      </w:r>
      <w:r>
        <w:rPr>
          <w:rStyle w:val="Strong"/>
          <w:b w:val="0"/>
          <w:bCs w:val="0"/>
        </w:rPr>
        <w:t xml:space="preserve"> emulsification</w:t>
      </w:r>
      <w:r w:rsidR="00E13197">
        <w:rPr>
          <w:rStyle w:val="Strong"/>
          <w:b w:val="0"/>
          <w:bCs w:val="0"/>
        </w:rPr>
        <w:t xml:space="preserve"> </w:t>
      </w:r>
      <w:r w:rsidR="007D6078">
        <w:rPr>
          <w:rStyle w:val="Strong"/>
          <w:b w:val="0"/>
          <w:bCs w:val="0"/>
        </w:rPr>
        <w:t>‘</w:t>
      </w:r>
      <w:r w:rsidR="00740B61">
        <w:rPr>
          <w:rStyle w:val="Strong"/>
          <w:b w:val="0"/>
          <w:bCs w:val="0"/>
        </w:rPr>
        <w:t>e</w:t>
      </w:r>
      <w:r w:rsidR="00E13197">
        <w:rPr>
          <w:rStyle w:val="Strong"/>
          <w:b w:val="0"/>
          <w:bCs w:val="0"/>
        </w:rPr>
        <w:t>gg-s</w:t>
      </w:r>
      <w:r w:rsidR="00563AA1">
        <w:rPr>
          <w:rStyle w:val="Strong"/>
          <w:b w:val="0"/>
          <w:bCs w:val="0"/>
        </w:rPr>
        <w:t>p</w:t>
      </w:r>
      <w:r w:rsidR="00600FCC">
        <w:rPr>
          <w:rStyle w:val="Strong"/>
          <w:b w:val="0"/>
          <w:bCs w:val="0"/>
        </w:rPr>
        <w:t>e</w:t>
      </w:r>
      <w:r w:rsidR="00563AA1">
        <w:rPr>
          <w:rStyle w:val="Strong"/>
          <w:b w:val="0"/>
          <w:bCs w:val="0"/>
        </w:rPr>
        <w:t>r</w:t>
      </w:r>
      <w:r w:rsidR="00E13197">
        <w:rPr>
          <w:rStyle w:val="Strong"/>
          <w:b w:val="0"/>
          <w:bCs w:val="0"/>
        </w:rPr>
        <w:t>iment</w:t>
      </w:r>
      <w:r w:rsidR="00563AA1">
        <w:rPr>
          <w:rStyle w:val="Strong"/>
          <w:b w:val="0"/>
          <w:bCs w:val="0"/>
        </w:rPr>
        <w:t>’</w:t>
      </w:r>
      <w:bookmarkEnd w:id="47"/>
    </w:p>
    <w:p w14:paraId="7A7EF0F4" w14:textId="77777777" w:rsidR="00E13197" w:rsidRPr="00C115EF" w:rsidRDefault="00E13197" w:rsidP="00E13197">
      <w:pPr>
        <w:pStyle w:val="FeatureBox2"/>
      </w:pPr>
      <w:r>
        <w:t>This can be completed as part of the demonstration lesson.</w:t>
      </w:r>
    </w:p>
    <w:p w14:paraId="72BE2DF5" w14:textId="77777777" w:rsidR="00E76129" w:rsidRDefault="00E76129" w:rsidP="00E76129">
      <w:pPr>
        <w:rPr>
          <w:rStyle w:val="Strong"/>
        </w:rPr>
      </w:pPr>
      <w:r w:rsidRPr="53C0E2CC">
        <w:rPr>
          <w:rStyle w:val="Strong"/>
        </w:rPr>
        <w:t>Question</w:t>
      </w:r>
    </w:p>
    <w:p w14:paraId="04F5FFF3" w14:textId="77777777" w:rsidR="00E76129" w:rsidRDefault="00E76129" w:rsidP="00E76129">
      <w:r>
        <w:t>What will happen if we add egg to an oil and water mixture?</w:t>
      </w:r>
    </w:p>
    <w:p w14:paraId="6C68CF23" w14:textId="77777777" w:rsidR="00E76129" w:rsidRDefault="00E76129" w:rsidP="00E76129">
      <w:pPr>
        <w:rPr>
          <w:rStyle w:val="Strong"/>
        </w:rPr>
      </w:pPr>
      <w:r w:rsidRPr="53C0E2CC">
        <w:rPr>
          <w:rStyle w:val="Strong"/>
        </w:rPr>
        <w:t>Materials/ingredients</w:t>
      </w:r>
    </w:p>
    <w:p w14:paraId="0BDF64F5" w14:textId="77777777" w:rsidR="00E76129" w:rsidRDefault="00E76129" w:rsidP="00E76129">
      <w:pPr>
        <w:rPr>
          <w:rStyle w:val="Strong"/>
          <w:b w:val="0"/>
          <w:bCs w:val="0"/>
        </w:rPr>
      </w:pPr>
      <w:r>
        <w:rPr>
          <w:rStyle w:val="Strong"/>
          <w:b w:val="0"/>
          <w:bCs w:val="0"/>
        </w:rPr>
        <w:t>2 clear jars or bowls</w:t>
      </w:r>
    </w:p>
    <w:p w14:paraId="1430CC92" w14:textId="5436AAEA" w:rsidR="00E76129" w:rsidRDefault="00E76129" w:rsidP="00E76129">
      <w:pPr>
        <w:rPr>
          <w:rStyle w:val="Strong"/>
          <w:b w:val="0"/>
          <w:bCs w:val="0"/>
        </w:rPr>
      </w:pPr>
      <w:r>
        <w:rPr>
          <w:rStyle w:val="Strong"/>
          <w:b w:val="0"/>
          <w:bCs w:val="0"/>
        </w:rPr>
        <w:t>Water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627304">
        <w:rPr>
          <w:rStyle w:val="Strong"/>
          <w:b w:val="0"/>
          <w:bCs w:val="0"/>
        </w:rPr>
        <w:t xml:space="preserve"> </w:t>
      </w:r>
      <w:r w:rsidR="00C455A0">
        <w:rPr>
          <w:rStyle w:val="Strong"/>
          <w:b w:val="0"/>
          <w:bCs w:val="0"/>
        </w:rPr>
        <w:t xml:space="preserve">cup </w:t>
      </w:r>
      <w:r>
        <w:rPr>
          <w:rStyle w:val="Strong"/>
          <w:b w:val="0"/>
          <w:bCs w:val="0"/>
        </w:rPr>
        <w:t>for each jar)</w:t>
      </w:r>
    </w:p>
    <w:p w14:paraId="2F24AE0B" w14:textId="5047C413" w:rsidR="00E76129" w:rsidRDefault="00E76129" w:rsidP="00E76129">
      <w:pPr>
        <w:rPr>
          <w:rStyle w:val="Strong"/>
          <w:b w:val="0"/>
          <w:bCs w:val="0"/>
        </w:rPr>
      </w:pPr>
      <w:r>
        <w:rPr>
          <w:rStyle w:val="Strong"/>
          <w:b w:val="0"/>
          <w:bCs w:val="0"/>
        </w:rPr>
        <w:t>Oil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Pr>
          <w:rStyle w:val="Strong"/>
          <w:b w:val="0"/>
          <w:bCs w:val="0"/>
        </w:rPr>
        <w:t xml:space="preserve"> </w:t>
      </w:r>
      <w:r w:rsidR="00C455A0">
        <w:rPr>
          <w:rStyle w:val="Strong"/>
          <w:b w:val="0"/>
          <w:bCs w:val="0"/>
        </w:rPr>
        <w:t xml:space="preserve">cup </w:t>
      </w:r>
      <w:r>
        <w:rPr>
          <w:rStyle w:val="Strong"/>
          <w:b w:val="0"/>
          <w:bCs w:val="0"/>
        </w:rPr>
        <w:t>for each jar)</w:t>
      </w:r>
    </w:p>
    <w:p w14:paraId="2D35ADE5" w14:textId="77777777" w:rsidR="00E76129" w:rsidRDefault="00E76129" w:rsidP="00E76129">
      <w:pPr>
        <w:rPr>
          <w:rStyle w:val="Strong"/>
          <w:b w:val="0"/>
          <w:bCs w:val="0"/>
        </w:rPr>
      </w:pPr>
      <w:r>
        <w:rPr>
          <w:rStyle w:val="Strong"/>
          <w:b w:val="0"/>
          <w:bCs w:val="0"/>
        </w:rPr>
        <w:t>1 egg yolk</w:t>
      </w:r>
    </w:p>
    <w:p w14:paraId="7F5CF21E" w14:textId="77777777" w:rsidR="00E76129" w:rsidRPr="001B641D" w:rsidRDefault="00E76129" w:rsidP="00E76129">
      <w:pPr>
        <w:rPr>
          <w:rStyle w:val="Strong"/>
          <w:b w:val="0"/>
          <w:bCs w:val="0"/>
        </w:rPr>
      </w:pPr>
      <w:r>
        <w:rPr>
          <w:rStyle w:val="Strong"/>
          <w:b w:val="0"/>
          <w:bCs w:val="0"/>
        </w:rPr>
        <w:t>Whisk or spoon</w:t>
      </w:r>
    </w:p>
    <w:p w14:paraId="287A5B10" w14:textId="77777777" w:rsidR="00526C79" w:rsidRDefault="00526C79" w:rsidP="00526C79">
      <w:pPr>
        <w:rPr>
          <w:rStyle w:val="Strong"/>
        </w:rPr>
      </w:pPr>
      <w:r w:rsidRPr="53C0E2CC">
        <w:rPr>
          <w:rStyle w:val="Strong"/>
        </w:rPr>
        <w:t>Method</w:t>
      </w:r>
    </w:p>
    <w:p w14:paraId="7C5DFCEE" w14:textId="74C66A2C" w:rsidR="009F3644" w:rsidRPr="0099386E" w:rsidRDefault="009F3644" w:rsidP="00CC46FD">
      <w:pPr>
        <w:pStyle w:val="ListNumber"/>
        <w:numPr>
          <w:ilvl w:val="0"/>
          <w:numId w:val="11"/>
        </w:numPr>
      </w:pPr>
      <w:r w:rsidRPr="0099386E">
        <w:t xml:space="preserve">Set </w:t>
      </w:r>
      <w:r w:rsidR="00627304">
        <w:t>u</w:t>
      </w:r>
      <w:r w:rsidRPr="0099386E">
        <w:t xml:space="preserve">p </w:t>
      </w:r>
      <w:r w:rsidR="00C455A0">
        <w:t>2</w:t>
      </w:r>
      <w:r w:rsidRPr="0099386E">
        <w:t xml:space="preserve"> </w:t>
      </w:r>
      <w:r w:rsidR="00C455A0">
        <w:t>j</w:t>
      </w:r>
      <w:r w:rsidR="00C455A0" w:rsidRPr="0099386E">
        <w:t>ars</w:t>
      </w:r>
      <w:r w:rsidRPr="0099386E">
        <w:t>:</w:t>
      </w:r>
    </w:p>
    <w:p w14:paraId="3CBD2415" w14:textId="77777777" w:rsidR="009F3644" w:rsidRPr="00627304" w:rsidRDefault="009F3644" w:rsidP="002D0368">
      <w:pPr>
        <w:pStyle w:val="ListBullet2"/>
      </w:pPr>
      <w:r w:rsidRPr="00627304">
        <w:t>In the first jar, combine water and oil without the egg yolk (control).</w:t>
      </w:r>
    </w:p>
    <w:p w14:paraId="3F1E0994" w14:textId="6E43F754" w:rsidR="009F3644" w:rsidRPr="00627304" w:rsidRDefault="009F3644" w:rsidP="002D0368">
      <w:pPr>
        <w:pStyle w:val="ListBullet2"/>
      </w:pPr>
      <w:r w:rsidRPr="00627304">
        <w:t>In the second jar, combine water, oil and an egg yolk.</w:t>
      </w:r>
    </w:p>
    <w:p w14:paraId="55B25EA9" w14:textId="5038177B" w:rsidR="00563AA1" w:rsidRDefault="009043CE" w:rsidP="00CC46FD">
      <w:pPr>
        <w:pStyle w:val="ListNumber"/>
        <w:numPr>
          <w:ilvl w:val="0"/>
          <w:numId w:val="11"/>
        </w:numPr>
      </w:pPr>
      <w:r w:rsidRPr="0099386E">
        <w:t xml:space="preserve">Mix </w:t>
      </w:r>
      <w:r w:rsidR="00627304">
        <w:t>b</w:t>
      </w:r>
      <w:r w:rsidRPr="0099386E">
        <w:t xml:space="preserve">oth </w:t>
      </w:r>
      <w:r w:rsidR="00627304">
        <w:t>j</w:t>
      </w:r>
      <w:r w:rsidRPr="0099386E">
        <w:t>ars</w:t>
      </w:r>
      <w:r>
        <w:t>:</w:t>
      </w:r>
    </w:p>
    <w:p w14:paraId="7DA818D6" w14:textId="77777777" w:rsidR="000B3E87" w:rsidRDefault="000B3E87" w:rsidP="001C3AA5">
      <w:pPr>
        <w:pStyle w:val="ListBullet2"/>
      </w:pPr>
      <w:r w:rsidRPr="0099386E">
        <w:t>Stir or shake the contents of both jars vigorously for 1–2 minutes.</w:t>
      </w:r>
    </w:p>
    <w:p w14:paraId="3393F8F8" w14:textId="633B7927" w:rsidR="00F15734" w:rsidRPr="005867B3" w:rsidRDefault="00F15734" w:rsidP="005867B3">
      <w:r w:rsidRPr="005867B3">
        <w:lastRenderedPageBreak/>
        <w:t xml:space="preserve">Demonstrate this also in a </w:t>
      </w:r>
      <w:r w:rsidR="00627304" w:rsidRPr="005867B3">
        <w:t>m</w:t>
      </w:r>
      <w:r w:rsidRPr="005867B3">
        <w:t>ayonnaise recipe</w:t>
      </w:r>
      <w:r w:rsidR="003769E7" w:rsidRPr="005867B3">
        <w:t xml:space="preserve"> which can be shared with class for their </w:t>
      </w:r>
      <w:r w:rsidR="00627304" w:rsidRPr="005867B3">
        <w:t>b</w:t>
      </w:r>
      <w:r w:rsidR="003769E7" w:rsidRPr="005867B3">
        <w:t>reakfast egg wrap.</w:t>
      </w:r>
    </w:p>
    <w:p w14:paraId="1FD19A47" w14:textId="04DE997F" w:rsidR="00DE04A3" w:rsidRPr="00FD5C48" w:rsidRDefault="00DE04A3" w:rsidP="00FD5C48">
      <w:r w:rsidRPr="002C64DB">
        <w:rPr>
          <w:b/>
          <w:bCs/>
        </w:rPr>
        <w:t xml:space="preserve">Mayonnaise </w:t>
      </w:r>
      <w:r w:rsidR="001C3AA5">
        <w:rPr>
          <w:b/>
          <w:bCs/>
        </w:rPr>
        <w:t>r</w:t>
      </w:r>
      <w:r w:rsidRPr="002C64DB">
        <w:rPr>
          <w:b/>
          <w:bCs/>
        </w:rPr>
        <w:t>ecipe</w:t>
      </w:r>
    </w:p>
    <w:p w14:paraId="47184A18" w14:textId="77777777" w:rsidR="00DE04A3" w:rsidRPr="00100C59" w:rsidRDefault="00DE04A3" w:rsidP="00DE04A3">
      <w:pPr>
        <w:spacing w:before="0" w:after="160" w:line="279" w:lineRule="auto"/>
        <w:rPr>
          <w:rStyle w:val="Strong"/>
        </w:rPr>
      </w:pPr>
      <w:r w:rsidRPr="00100C59">
        <w:rPr>
          <w:rStyle w:val="Strong"/>
        </w:rPr>
        <w:t>Ingredients:</w:t>
      </w:r>
    </w:p>
    <w:p w14:paraId="09DF4C52" w14:textId="77777777" w:rsidR="00DE04A3" w:rsidRPr="002C64DB" w:rsidRDefault="00DE04A3" w:rsidP="002D0368">
      <w:pPr>
        <w:pStyle w:val="ListBullet"/>
      </w:pPr>
      <w:r w:rsidRPr="002C64DB">
        <w:t>1 egg yolk (emulsifier)</w:t>
      </w:r>
    </w:p>
    <w:p w14:paraId="567F91D9" w14:textId="77777777" w:rsidR="00DE04A3" w:rsidRPr="002C64DB" w:rsidRDefault="00DE04A3" w:rsidP="002D0368">
      <w:pPr>
        <w:pStyle w:val="ListBullet"/>
      </w:pPr>
      <w:r w:rsidRPr="002C64DB">
        <w:t>1 cup of oil (fat)</w:t>
      </w:r>
    </w:p>
    <w:p w14:paraId="770B042D" w14:textId="77777777" w:rsidR="00DE04A3" w:rsidRPr="002C64DB" w:rsidRDefault="00DE04A3" w:rsidP="002D0368">
      <w:pPr>
        <w:pStyle w:val="ListBullet"/>
      </w:pPr>
      <w:r w:rsidRPr="002C64DB">
        <w:t>1 teaspoon mustard (optional, enhances emulsification)</w:t>
      </w:r>
    </w:p>
    <w:p w14:paraId="7CAC2416" w14:textId="77777777" w:rsidR="00DE04A3" w:rsidRPr="002C64DB" w:rsidRDefault="00DE04A3" w:rsidP="002D0368">
      <w:pPr>
        <w:pStyle w:val="ListBullet"/>
      </w:pPr>
      <w:r w:rsidRPr="002C64DB">
        <w:t>1 tablespoon vinegar or lemon juice (acid)</w:t>
      </w:r>
    </w:p>
    <w:p w14:paraId="72F15600" w14:textId="77777777" w:rsidR="00DE04A3" w:rsidRPr="002C64DB" w:rsidRDefault="00DE04A3" w:rsidP="002D0368">
      <w:pPr>
        <w:pStyle w:val="ListBullet"/>
      </w:pPr>
      <w:r w:rsidRPr="002C64DB">
        <w:t>Salt to taste</w:t>
      </w:r>
    </w:p>
    <w:p w14:paraId="2F7D4180" w14:textId="77777777" w:rsidR="00DE04A3" w:rsidRPr="00811544" w:rsidRDefault="00DE04A3" w:rsidP="002D0368">
      <w:r w:rsidRPr="00FC6A40">
        <w:t>Procedure:</w:t>
      </w:r>
    </w:p>
    <w:p w14:paraId="73469CF2" w14:textId="77777777" w:rsidR="00DE04A3" w:rsidRPr="00811544" w:rsidRDefault="00DE04A3" w:rsidP="00811544">
      <w:pPr>
        <w:pStyle w:val="ListNumber"/>
        <w:numPr>
          <w:ilvl w:val="0"/>
          <w:numId w:val="51"/>
        </w:numPr>
      </w:pPr>
      <w:r w:rsidRPr="00811544">
        <w:t>Place the egg yolk in a bowl.</w:t>
      </w:r>
    </w:p>
    <w:p w14:paraId="76FFDAC2" w14:textId="77777777" w:rsidR="00DE04A3" w:rsidRPr="00811544" w:rsidRDefault="00DE04A3" w:rsidP="00811544">
      <w:pPr>
        <w:pStyle w:val="ListNumber"/>
        <w:numPr>
          <w:ilvl w:val="0"/>
          <w:numId w:val="51"/>
        </w:numPr>
      </w:pPr>
      <w:r w:rsidRPr="00811544">
        <w:t>Whisk in mustard and vinegar/lemon juice.</w:t>
      </w:r>
    </w:p>
    <w:p w14:paraId="50784594" w14:textId="77777777" w:rsidR="00DE04A3" w:rsidRPr="00811544" w:rsidRDefault="00DE04A3" w:rsidP="00811544">
      <w:pPr>
        <w:pStyle w:val="ListNumber"/>
        <w:numPr>
          <w:ilvl w:val="0"/>
          <w:numId w:val="51"/>
        </w:numPr>
      </w:pPr>
      <w:r w:rsidRPr="00811544">
        <w:t>Gradually add oil in a thin stream while whisking vigorously.</w:t>
      </w:r>
    </w:p>
    <w:p w14:paraId="31121768" w14:textId="77777777" w:rsidR="00DE04A3" w:rsidRPr="00811544" w:rsidRDefault="00DE04A3" w:rsidP="00811544">
      <w:pPr>
        <w:pStyle w:val="ListNumber"/>
        <w:numPr>
          <w:ilvl w:val="0"/>
          <w:numId w:val="51"/>
        </w:numPr>
      </w:pPr>
      <w:r w:rsidRPr="00811544">
        <w:t>Continue whisking until the mixture thickens and becomes creamy.</w:t>
      </w:r>
    </w:p>
    <w:p w14:paraId="31EC5B1D" w14:textId="77777777" w:rsidR="003C34F1" w:rsidRPr="00FC6A40" w:rsidRDefault="003C34F1" w:rsidP="003C34F1">
      <w:pPr>
        <w:rPr>
          <w:rStyle w:val="Strong"/>
          <w:b w:val="0"/>
          <w:bCs w:val="0"/>
        </w:rPr>
      </w:pPr>
      <w:r w:rsidRPr="00FC6A40">
        <w:rPr>
          <w:rStyle w:val="Strong"/>
          <w:b w:val="0"/>
          <w:bCs w:val="0"/>
        </w:rPr>
        <w:t>Results</w:t>
      </w:r>
    </w:p>
    <w:p w14:paraId="10879F12" w14:textId="1C26429B" w:rsidR="00CC0E19" w:rsidRPr="00811544" w:rsidRDefault="00CC0E19" w:rsidP="00811544">
      <w:pPr>
        <w:pStyle w:val="ListNumber"/>
      </w:pPr>
      <w:r w:rsidRPr="00811544">
        <w:t xml:space="preserve">What was the difference in how the </w:t>
      </w:r>
      <w:r w:rsidR="00D95A75">
        <w:t>2</w:t>
      </w:r>
      <w:r w:rsidR="00D95A75" w:rsidRPr="00811544">
        <w:t xml:space="preserve"> </w:t>
      </w:r>
      <w:r w:rsidRPr="00811544">
        <w:t>hollandaise recipes were completed?</w:t>
      </w:r>
    </w:p>
    <w:p w14:paraId="3DEE3F32" w14:textId="77777777" w:rsidR="00CC0E19" w:rsidRDefault="00CC0E19" w:rsidP="00811544">
      <w:pPr>
        <w:pStyle w:val="ListNumber"/>
      </w:pPr>
      <w:r w:rsidRPr="00811544">
        <w:t>Describe what they both looked like and their texture.</w:t>
      </w:r>
    </w:p>
    <w:tbl>
      <w:tblPr>
        <w:tblStyle w:val="TableGrid"/>
        <w:tblW w:w="0" w:type="auto"/>
        <w:tblLook w:val="04A0" w:firstRow="1" w:lastRow="0" w:firstColumn="1" w:lastColumn="0" w:noHBand="0" w:noVBand="1"/>
        <w:tblDescription w:val="Space for students to record an answer."/>
      </w:tblPr>
      <w:tblGrid>
        <w:gridCol w:w="9322"/>
      </w:tblGrid>
      <w:tr w:rsidR="00CC0E19" w14:paraId="2B1F2FC6" w14:textId="77777777" w:rsidTr="00C84228">
        <w:trPr>
          <w:trHeight w:val="1983"/>
        </w:trPr>
        <w:tc>
          <w:tcPr>
            <w:tcW w:w="10456" w:type="dxa"/>
          </w:tcPr>
          <w:p w14:paraId="5CDD269D" w14:textId="77777777" w:rsidR="00CC0E19" w:rsidRDefault="00CC0E19" w:rsidP="00CC0E19">
            <w:pPr>
              <w:suppressAutoHyphens w:val="0"/>
              <w:spacing w:before="0" w:after="160"/>
              <w:contextualSpacing/>
            </w:pPr>
          </w:p>
        </w:tc>
      </w:tr>
    </w:tbl>
    <w:p w14:paraId="76A9E317" w14:textId="18947028" w:rsidR="009043CE" w:rsidRPr="006D22E9" w:rsidRDefault="00776C84" w:rsidP="00C44132">
      <w:pPr>
        <w:rPr>
          <w:rStyle w:val="Strong"/>
        </w:rPr>
      </w:pPr>
      <w:r w:rsidRPr="006D22E9">
        <w:rPr>
          <w:rStyle w:val="Strong"/>
        </w:rPr>
        <w:t>Conclusion</w:t>
      </w:r>
    </w:p>
    <w:p w14:paraId="36E669DD" w14:textId="761EFF8E" w:rsidR="00563AA1" w:rsidRPr="00C115EF" w:rsidRDefault="00146FC2" w:rsidP="00563AA1">
      <w:pPr>
        <w:pStyle w:val="FeatureBox2"/>
        <w:rPr>
          <w:rStyle w:val="Strong"/>
          <w:b w:val="0"/>
          <w:bCs w:val="0"/>
        </w:rPr>
      </w:pPr>
      <w:r>
        <w:rPr>
          <w:rStyle w:val="Strong"/>
        </w:rPr>
        <w:t>N</w:t>
      </w:r>
      <w:r w:rsidR="00563AA1" w:rsidRPr="007D6078">
        <w:rPr>
          <w:rStyle w:val="Strong"/>
        </w:rPr>
        <w:t>ote:</w:t>
      </w:r>
      <w:r w:rsidR="00563AA1">
        <w:rPr>
          <w:rStyle w:val="Strong"/>
          <w:b w:val="0"/>
          <w:bCs w:val="0"/>
        </w:rPr>
        <w:t xml:space="preserve"> remove conclusion from student workbook before printing</w:t>
      </w:r>
      <w:r w:rsidR="00597B35">
        <w:rPr>
          <w:rStyle w:val="Strong"/>
          <w:b w:val="0"/>
          <w:bCs w:val="0"/>
        </w:rPr>
        <w:t>.</w:t>
      </w:r>
    </w:p>
    <w:p w14:paraId="119F6F46" w14:textId="77777777" w:rsidR="00C44132" w:rsidRPr="0099386E" w:rsidRDefault="00C44132" w:rsidP="00C44132">
      <w:pPr>
        <w:suppressAutoHyphens w:val="0"/>
        <w:spacing w:before="0" w:after="160" w:line="279" w:lineRule="auto"/>
      </w:pPr>
      <w:r w:rsidRPr="0099386E">
        <w:lastRenderedPageBreak/>
        <w:t>In the first jar (without the egg yolk), the oil and water will quickly separate.</w:t>
      </w:r>
    </w:p>
    <w:p w14:paraId="2C7C8182" w14:textId="3E2D4B79" w:rsidR="00C44132" w:rsidRDefault="00C44132" w:rsidP="005A5E5E">
      <w:pPr>
        <w:suppressAutoHyphens w:val="0"/>
        <w:spacing w:before="0" w:after="160"/>
      </w:pPr>
      <w:r w:rsidRPr="0099386E">
        <w:t xml:space="preserve">In the second jar (with the egg yolk), the mixture will remain creamy and uniform because the lecithin in the egg yolk acts as an emulsifier, </w:t>
      </w:r>
      <w:r w:rsidR="00D95A75" w:rsidRPr="0099386E">
        <w:t>stabili</w:t>
      </w:r>
      <w:r w:rsidR="00D95A75">
        <w:t>s</w:t>
      </w:r>
      <w:r w:rsidR="00D95A75" w:rsidRPr="0099386E">
        <w:t xml:space="preserve">ing </w:t>
      </w:r>
      <w:r w:rsidRPr="0099386E">
        <w:t>the oil and water.</w:t>
      </w:r>
    </w:p>
    <w:p w14:paraId="7AF30DE0" w14:textId="4AF936A6" w:rsidR="0014576B" w:rsidRPr="00FD5C48" w:rsidRDefault="0014576B" w:rsidP="00FD5C48">
      <w:r>
        <w:br w:type="page"/>
      </w:r>
    </w:p>
    <w:p w14:paraId="163CB4ED" w14:textId="27134282" w:rsidR="004908E3" w:rsidRDefault="004908E3" w:rsidP="004908E3">
      <w:pPr>
        <w:pStyle w:val="Heading3"/>
      </w:pPr>
      <w:bookmarkStart w:id="48" w:name="_Toc198133225"/>
      <w:r>
        <w:lastRenderedPageBreak/>
        <w:t xml:space="preserve">Evaluate – </w:t>
      </w:r>
      <w:r w:rsidR="00740B61">
        <w:t>b</w:t>
      </w:r>
      <w:r>
        <w:t>reakfast egg wrap</w:t>
      </w:r>
      <w:bookmarkEnd w:id="48"/>
    </w:p>
    <w:p w14:paraId="45425C38" w14:textId="633064AB" w:rsidR="00FA6F39" w:rsidRDefault="00FA6F39" w:rsidP="00CA2A53">
      <w:r w:rsidRPr="003675DA">
        <w:t xml:space="preserve">Reflect on your previous practical lesson by completing the PMI chart and the sensory description below. In the PMI list 3 things that went well in the plus section, 3 things that need some improving in the minus section and then 3 things you found interesting about the practical. When completing the sensory description, write one sentence for each of the </w:t>
      </w:r>
      <w:r w:rsidR="00146FC2">
        <w:t>5</w:t>
      </w:r>
      <w:r w:rsidR="00146FC2" w:rsidRPr="003675DA">
        <w:t xml:space="preserve"> </w:t>
      </w:r>
      <w:r w:rsidRPr="003675DA">
        <w:t xml:space="preserve">senses regarding what you have prepared. Remember </w:t>
      </w:r>
      <w:r w:rsidR="00146FC2">
        <w:t>–</w:t>
      </w:r>
      <w:r w:rsidRPr="003675DA">
        <w:t xml:space="preserve"> taste, smell, sight, touch and sound</w:t>
      </w:r>
      <w:r>
        <w:t>.</w:t>
      </w:r>
    </w:p>
    <w:p w14:paraId="61D556B1" w14:textId="066FE020" w:rsidR="004908E3" w:rsidRDefault="00063685">
      <w:pPr>
        <w:suppressAutoHyphens w:val="0"/>
        <w:spacing w:before="0" w:after="160" w:line="259" w:lineRule="auto"/>
        <w:rPr>
          <w:rStyle w:val="Strong"/>
          <w:b w:val="0"/>
          <w:bCs w:val="0"/>
        </w:rPr>
      </w:pPr>
      <w:r>
        <w:rPr>
          <w:noProof/>
        </w:rPr>
        <w:drawing>
          <wp:inline distT="0" distB="0" distL="0" distR="0" wp14:anchorId="0CF5E27A" wp14:editId="57273D9D">
            <wp:extent cx="5969000" cy="7054850"/>
            <wp:effectExtent l="0" t="0" r="0" b="0"/>
            <wp:docPr id="569142893" name="Picture 27"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42893" name="Picture 27"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014916" cy="7109119"/>
                    </a:xfrm>
                    <a:prstGeom prst="rect">
                      <a:avLst/>
                    </a:prstGeom>
                  </pic:spPr>
                </pic:pic>
              </a:graphicData>
            </a:graphic>
          </wp:inline>
        </w:drawing>
      </w:r>
      <w:r w:rsidR="004908E3">
        <w:rPr>
          <w:rStyle w:val="Strong"/>
          <w:b w:val="0"/>
          <w:bCs w:val="0"/>
        </w:rPr>
        <w:br w:type="page"/>
      </w:r>
    </w:p>
    <w:p w14:paraId="570D29A8" w14:textId="7BCFB926" w:rsidR="00062535" w:rsidRDefault="00CC21D6" w:rsidP="00EF4CFC">
      <w:pPr>
        <w:pStyle w:val="Heading2"/>
        <w:rPr>
          <w:rStyle w:val="Strong"/>
          <w:b w:val="0"/>
          <w:bCs/>
        </w:rPr>
      </w:pPr>
      <w:bookmarkStart w:id="49" w:name="_Toc198133226"/>
      <w:r>
        <w:rPr>
          <w:noProof/>
        </w:rPr>
        <w:lastRenderedPageBreak/>
        <w:drawing>
          <wp:anchor distT="0" distB="0" distL="114300" distR="114300" simplePos="0" relativeHeight="251658252" behindDoc="0" locked="0" layoutInCell="1" allowOverlap="1" wp14:anchorId="046F5065" wp14:editId="69425F5D">
            <wp:simplePos x="0" y="0"/>
            <wp:positionH relativeFrom="margin">
              <wp:posOffset>3771900</wp:posOffset>
            </wp:positionH>
            <wp:positionV relativeFrom="margin">
              <wp:align>top</wp:align>
            </wp:positionV>
            <wp:extent cx="2584450" cy="1771015"/>
            <wp:effectExtent l="0" t="0" r="6350" b="635"/>
            <wp:wrapSquare wrapText="bothSides"/>
            <wp:docPr id="190414303" name="Picture 49" descr="Three fresh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14303" name="Picture 49" descr="Three fresh egg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84450" cy="1771015"/>
                    </a:xfrm>
                    <a:prstGeom prst="rect">
                      <a:avLst/>
                    </a:prstGeom>
                  </pic:spPr>
                </pic:pic>
              </a:graphicData>
            </a:graphic>
            <wp14:sizeRelH relativeFrom="margin">
              <wp14:pctWidth>0</wp14:pctWidth>
            </wp14:sizeRelH>
            <wp14:sizeRelV relativeFrom="margin">
              <wp14:pctHeight>0</wp14:pctHeight>
            </wp14:sizeRelV>
          </wp:anchor>
        </w:drawing>
      </w:r>
      <w:r w:rsidR="00EF4CFC">
        <w:rPr>
          <w:rStyle w:val="Strong"/>
          <w:b w:val="0"/>
          <w:bCs/>
        </w:rPr>
        <w:t>The nude food trend</w:t>
      </w:r>
      <w:bookmarkEnd w:id="49"/>
    </w:p>
    <w:p w14:paraId="24A2DEED" w14:textId="48B1A330" w:rsidR="00572CCF" w:rsidRDefault="00062535" w:rsidP="00D95A75">
      <w:pPr>
        <w:rPr>
          <w:rStyle w:val="Strong"/>
          <w:b w:val="0"/>
        </w:rPr>
      </w:pPr>
      <w:r>
        <w:rPr>
          <w:rStyle w:val="Strong"/>
          <w:b w:val="0"/>
          <w:bCs w:val="0"/>
        </w:rPr>
        <w:t>What is it? – the trend or movement of nude food</w:t>
      </w:r>
      <w:r w:rsidR="00947D1C">
        <w:rPr>
          <w:rStyle w:val="Strong"/>
          <w:b w:val="0"/>
          <w:bCs w:val="0"/>
        </w:rPr>
        <w:t xml:space="preserve"> aims to reduce</w:t>
      </w:r>
      <w:r w:rsidR="00EC5446">
        <w:rPr>
          <w:rStyle w:val="Strong"/>
          <w:b w:val="0"/>
          <w:bCs w:val="0"/>
        </w:rPr>
        <w:t xml:space="preserve"> single use plastics</w:t>
      </w:r>
      <w:r w:rsidR="00A71E5F">
        <w:rPr>
          <w:rStyle w:val="Strong"/>
          <w:b w:val="0"/>
          <w:bCs w:val="0"/>
        </w:rPr>
        <w:t>, foil or plastic containers</w:t>
      </w:r>
      <w:r w:rsidR="002C6A7E">
        <w:rPr>
          <w:rStyle w:val="Strong"/>
          <w:b w:val="0"/>
          <w:bCs w:val="0"/>
        </w:rPr>
        <w:t xml:space="preserve">, or any excess packaging that is required to transport </w:t>
      </w:r>
      <w:r w:rsidR="00AF5E01">
        <w:rPr>
          <w:rStyle w:val="Strong"/>
          <w:b w:val="0"/>
          <w:bCs w:val="0"/>
        </w:rPr>
        <w:t>food. The egg is a perfect example of a nude food</w:t>
      </w:r>
      <w:r w:rsidR="00BD7221">
        <w:rPr>
          <w:rStyle w:val="Strong"/>
          <w:b w:val="0"/>
          <w:bCs w:val="0"/>
        </w:rPr>
        <w:t>!</w:t>
      </w:r>
      <w:r w:rsidR="00CC21D6">
        <w:rPr>
          <w:rStyle w:val="Strong"/>
          <w:b w:val="0"/>
          <w:bCs w:val="0"/>
        </w:rPr>
        <w:t xml:space="preserve"> </w:t>
      </w:r>
      <w:r w:rsidR="00DD3987">
        <w:rPr>
          <w:rStyle w:val="Strong"/>
          <w:b w:val="0"/>
          <w:bCs w:val="0"/>
        </w:rPr>
        <w:t>No packaging required</w:t>
      </w:r>
      <w:r w:rsidR="000A5E33">
        <w:rPr>
          <w:rStyle w:val="Strong"/>
          <w:b w:val="0"/>
          <w:bCs w:val="0"/>
        </w:rPr>
        <w:t xml:space="preserve"> as </w:t>
      </w:r>
      <w:r w:rsidR="009739C2">
        <w:rPr>
          <w:rStyle w:val="Strong"/>
          <w:b w:val="0"/>
          <w:bCs w:val="0"/>
        </w:rPr>
        <w:t>eggs</w:t>
      </w:r>
      <w:r w:rsidR="00121025">
        <w:rPr>
          <w:rStyle w:val="Strong"/>
          <w:b w:val="0"/>
          <w:bCs w:val="0"/>
        </w:rPr>
        <w:t xml:space="preserve"> ha</w:t>
      </w:r>
      <w:r w:rsidR="009739C2">
        <w:rPr>
          <w:rStyle w:val="Strong"/>
          <w:b w:val="0"/>
          <w:bCs w:val="0"/>
        </w:rPr>
        <w:t>ve their own</w:t>
      </w:r>
      <w:r w:rsidR="00021958">
        <w:rPr>
          <w:rStyle w:val="Strong"/>
          <w:b w:val="0"/>
          <w:bCs w:val="0"/>
        </w:rPr>
        <w:t xml:space="preserve"> perfect container. </w:t>
      </w:r>
    </w:p>
    <w:p w14:paraId="44D29784" w14:textId="54B8E131" w:rsidR="00071CFA" w:rsidRDefault="009148C2" w:rsidP="00D95A75">
      <w:r>
        <w:rPr>
          <w:rStyle w:val="Strong"/>
          <w:b w:val="0"/>
          <w:bCs w:val="0"/>
        </w:rPr>
        <w:t xml:space="preserve">Why do we need </w:t>
      </w:r>
      <w:r w:rsidR="00D13CBF">
        <w:rPr>
          <w:rStyle w:val="Strong"/>
          <w:b w:val="0"/>
          <w:bCs w:val="0"/>
        </w:rPr>
        <w:t xml:space="preserve">nude foods? </w:t>
      </w:r>
      <w:r w:rsidR="002A7305">
        <w:rPr>
          <w:rStyle w:val="Strong"/>
          <w:b w:val="0"/>
          <w:bCs w:val="0"/>
        </w:rPr>
        <w:t>–</w:t>
      </w:r>
      <w:r w:rsidR="00D13CBF">
        <w:rPr>
          <w:rStyle w:val="Strong"/>
          <w:b w:val="0"/>
          <w:bCs w:val="0"/>
        </w:rPr>
        <w:t xml:space="preserve"> </w:t>
      </w:r>
      <w:r w:rsidR="002A7305">
        <w:rPr>
          <w:rStyle w:val="Strong"/>
          <w:b w:val="0"/>
          <w:bCs w:val="0"/>
        </w:rPr>
        <w:t xml:space="preserve">As we have seen </w:t>
      </w:r>
      <w:r w:rsidR="00D7349C">
        <w:rPr>
          <w:rStyle w:val="Strong"/>
          <w:b w:val="0"/>
          <w:bCs w:val="0"/>
        </w:rPr>
        <w:t xml:space="preserve">in </w:t>
      </w:r>
      <w:hyperlink r:id="rId42" w:tgtFrame="_blank" w:history="1">
        <w:r w:rsidR="00D7349C" w:rsidRPr="00D7349C">
          <w:rPr>
            <w:rStyle w:val="Hyperlink"/>
          </w:rPr>
          <w:t>A Roadmap for reducing Australia's food waste by half by 2030</w:t>
        </w:r>
      </w:hyperlink>
      <w:r w:rsidR="00D7349C">
        <w:t>, households are the main culprits for the</w:t>
      </w:r>
      <w:r w:rsidR="00F00A50">
        <w:t xml:space="preserve"> </w:t>
      </w:r>
      <w:r w:rsidR="00D7349C">
        <w:t>highest amount of food waste</w:t>
      </w:r>
      <w:r w:rsidR="00395F1B">
        <w:t xml:space="preserve"> in the country</w:t>
      </w:r>
      <w:r w:rsidR="00537C0C">
        <w:t xml:space="preserve"> with most of this waste going to landfill</w:t>
      </w:r>
      <w:r w:rsidR="003121D8">
        <w:t xml:space="preserve">. </w:t>
      </w:r>
      <w:r w:rsidR="00537C0C">
        <w:t xml:space="preserve">If we can </w:t>
      </w:r>
      <w:r w:rsidR="008863BB">
        <w:t>move towards more of these foods that don’t require huge amounts of packaging</w:t>
      </w:r>
      <w:r w:rsidR="007D3649">
        <w:t xml:space="preserve">, we will help in the </w:t>
      </w:r>
      <w:r w:rsidR="00936ACD">
        <w:t xml:space="preserve">reduction of this waste. </w:t>
      </w:r>
      <w:r w:rsidR="00BE0B9E">
        <w:t xml:space="preserve">It is thought that </w:t>
      </w:r>
      <w:r w:rsidR="00405ED1">
        <w:t>up to 50%</w:t>
      </w:r>
      <w:r w:rsidR="004561D4">
        <w:t xml:space="preserve"> of items in school bins come from food and drink packaging. </w:t>
      </w:r>
    </w:p>
    <w:p w14:paraId="66167AFA" w14:textId="729CD021" w:rsidR="00CC2C6E" w:rsidRDefault="00CC2C6E" w:rsidP="00D95A75">
      <w:r>
        <w:t>What can you do to help?</w:t>
      </w:r>
    </w:p>
    <w:p w14:paraId="33F3AC13" w14:textId="229BD1AB" w:rsidR="00071CFA" w:rsidRPr="000F38F9" w:rsidRDefault="002E5D8E" w:rsidP="000F38F9">
      <w:pPr>
        <w:pStyle w:val="ListBullet"/>
      </w:pPr>
      <w:r>
        <w:rPr>
          <w:noProof/>
        </w:rPr>
        <w:drawing>
          <wp:anchor distT="0" distB="0" distL="114300" distR="114300" simplePos="0" relativeHeight="251659276" behindDoc="1" locked="0" layoutInCell="1" allowOverlap="1" wp14:anchorId="039A6392" wp14:editId="1E9A230D">
            <wp:simplePos x="0" y="0"/>
            <wp:positionH relativeFrom="column">
              <wp:posOffset>-1270</wp:posOffset>
            </wp:positionH>
            <wp:positionV relativeFrom="paragraph">
              <wp:posOffset>128270</wp:posOffset>
            </wp:positionV>
            <wp:extent cx="956310" cy="3397885"/>
            <wp:effectExtent l="0" t="0" r="0" b="0"/>
            <wp:wrapTight wrapText="bothSides">
              <wp:wrapPolygon edited="0">
                <wp:start x="0" y="0"/>
                <wp:lineTo x="0" y="16954"/>
                <wp:lineTo x="21084" y="16954"/>
                <wp:lineTo x="21084" y="0"/>
                <wp:lineTo x="0" y="0"/>
              </wp:wrapPolygon>
            </wp:wrapTight>
            <wp:docPr id="1101375120"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375120" name="Picture 52">
                      <a:extLst>
                        <a:ext uri="{C183D7F6-B498-43B3-948B-1728B52AA6E4}">
                          <adec:decorative xmlns:adec="http://schemas.microsoft.com/office/drawing/2017/decorative" val="1"/>
                        </a:ext>
                      </a:extLst>
                    </pic:cNvPr>
                    <pic:cNvPicPr/>
                  </pic:nvPicPr>
                  <pic:blipFill rotWithShape="1">
                    <a:blip r:embed="rId43" cstate="print">
                      <a:extLst>
                        <a:ext uri="{28A0092B-C50C-407E-A947-70E740481C1C}">
                          <a14:useLocalDpi xmlns:a14="http://schemas.microsoft.com/office/drawing/2010/main" val="0"/>
                        </a:ext>
                      </a:extLst>
                    </a:blip>
                    <a:srcRect b="-28607"/>
                    <a:stretch/>
                  </pic:blipFill>
                  <pic:spPr bwMode="auto">
                    <a:xfrm>
                      <a:off x="0" y="0"/>
                      <a:ext cx="956310" cy="3397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1FBD" w:rsidRPr="002E5D8E">
        <w:t>Us</w:t>
      </w:r>
      <w:r w:rsidR="00071CFA" w:rsidRPr="002E5D8E">
        <w:t>e</w:t>
      </w:r>
      <w:r w:rsidR="00271FBD" w:rsidRPr="002E5D8E">
        <w:t xml:space="preserve"> </w:t>
      </w:r>
      <w:r w:rsidR="00271FBD" w:rsidRPr="000F38F9">
        <w:t>washable containers each day for school to transport food</w:t>
      </w:r>
      <w:r w:rsidR="000F38F9">
        <w:t>.</w:t>
      </w:r>
      <w:r w:rsidR="006F030A" w:rsidRPr="000F38F9">
        <w:t xml:space="preserve"> </w:t>
      </w:r>
    </w:p>
    <w:p w14:paraId="0D6EB35E" w14:textId="31090737" w:rsidR="00071CFA" w:rsidRPr="000F38F9" w:rsidRDefault="006F030A" w:rsidP="000F38F9">
      <w:pPr>
        <w:pStyle w:val="ListBullet"/>
      </w:pPr>
      <w:r w:rsidRPr="000F38F9">
        <w:t>Us</w:t>
      </w:r>
      <w:r w:rsidR="00071CFA" w:rsidRPr="000F38F9">
        <w:t>e</w:t>
      </w:r>
      <w:r w:rsidRPr="000F38F9">
        <w:t xml:space="preserve"> a </w:t>
      </w:r>
      <w:r w:rsidR="000B0E6D" w:rsidRPr="000F38F9">
        <w:t>water bottle that can be washed and refilled</w:t>
      </w:r>
      <w:r w:rsidR="000F38F9">
        <w:t>.</w:t>
      </w:r>
    </w:p>
    <w:p w14:paraId="1E28DE98" w14:textId="5C71EA7E" w:rsidR="009148C2" w:rsidRPr="000F38F9" w:rsidRDefault="006A341B" w:rsidP="000F38F9">
      <w:pPr>
        <w:pStyle w:val="ListBullet"/>
      </w:pPr>
      <w:r w:rsidRPr="000F38F9">
        <w:t>Us</w:t>
      </w:r>
      <w:r w:rsidR="00071CFA" w:rsidRPr="000F38F9">
        <w:t>e</w:t>
      </w:r>
      <w:r w:rsidRPr="000F38F9">
        <w:t xml:space="preserve"> reusable utensils</w:t>
      </w:r>
      <w:r w:rsidR="0029212F" w:rsidRPr="000F38F9">
        <w:t xml:space="preserve"> when needed</w:t>
      </w:r>
      <w:r w:rsidR="00071CFA" w:rsidRPr="000F38F9">
        <w:t xml:space="preserve">. </w:t>
      </w:r>
      <w:r w:rsidR="00EF1212" w:rsidRPr="000F38F9">
        <w:t xml:space="preserve">Buy more fresh fruit and vegetables that are not </w:t>
      </w:r>
      <w:r w:rsidR="00737FB9" w:rsidRPr="000F38F9">
        <w:t>packaged in soft plastics</w:t>
      </w:r>
      <w:r w:rsidR="000F38F9">
        <w:t>.</w:t>
      </w:r>
    </w:p>
    <w:p w14:paraId="1C2ACC5A" w14:textId="29044CED" w:rsidR="00071CFA" w:rsidRPr="000F38F9" w:rsidRDefault="00071CFA" w:rsidP="000F38F9">
      <w:pPr>
        <w:pStyle w:val="ListBullet"/>
      </w:pPr>
      <w:r w:rsidRPr="000F38F9">
        <w:t>Don’t purchase multipacks of snack foods that come in a large cardboard box with multiple packs inside</w:t>
      </w:r>
      <w:r w:rsidR="000F38F9">
        <w:t>.</w:t>
      </w:r>
    </w:p>
    <w:p w14:paraId="117FA6A7" w14:textId="640FAADC" w:rsidR="003C2B03" w:rsidRPr="000F38F9" w:rsidRDefault="003C2B03" w:rsidP="000F38F9">
      <w:pPr>
        <w:pStyle w:val="ListBullet"/>
      </w:pPr>
      <w:r w:rsidRPr="000F38F9">
        <w:t>Don’t use cli</w:t>
      </w:r>
      <w:r w:rsidR="007F6880" w:rsidRPr="000F38F9">
        <w:t>ng wrap</w:t>
      </w:r>
      <w:r w:rsidR="00330251" w:rsidRPr="000F38F9">
        <w:t>, plastic bags or foil</w:t>
      </w:r>
      <w:r w:rsidR="000F38F9">
        <w:t>.</w:t>
      </w:r>
    </w:p>
    <w:p w14:paraId="406A90C3" w14:textId="07F7F865" w:rsidR="005B3A26" w:rsidRPr="000F38F9" w:rsidRDefault="005B3A26" w:rsidP="000F38F9">
      <w:pPr>
        <w:pStyle w:val="ListBullet"/>
      </w:pPr>
      <w:r w:rsidRPr="000F38F9">
        <w:t>Don’t use single serve items</w:t>
      </w:r>
      <w:r w:rsidR="000F38F9">
        <w:t>.</w:t>
      </w:r>
    </w:p>
    <w:p w14:paraId="64190ED3" w14:textId="5BE65579" w:rsidR="0021501D" w:rsidRDefault="0021501D">
      <w:pPr>
        <w:suppressAutoHyphens w:val="0"/>
        <w:spacing w:before="0" w:after="160" w:line="259" w:lineRule="auto"/>
        <w:rPr>
          <w:rStyle w:val="Strong"/>
          <w:b w:val="0"/>
          <w:bCs w:val="0"/>
        </w:rPr>
      </w:pPr>
      <w:r>
        <w:rPr>
          <w:rStyle w:val="Strong"/>
          <w:b w:val="0"/>
          <w:bCs w:val="0"/>
        </w:rPr>
        <w:t>Can you think of any other foods that are great examples of nude foods?</w:t>
      </w:r>
    </w:p>
    <w:tbl>
      <w:tblPr>
        <w:tblStyle w:val="TableGrid"/>
        <w:tblW w:w="0" w:type="auto"/>
        <w:tblLook w:val="04A0" w:firstRow="1" w:lastRow="0" w:firstColumn="1" w:lastColumn="0" w:noHBand="0" w:noVBand="1"/>
        <w:tblDescription w:val="Space for students to provide answer."/>
      </w:tblPr>
      <w:tblGrid>
        <w:gridCol w:w="9322"/>
      </w:tblGrid>
      <w:tr w:rsidR="00FD696B" w14:paraId="186A9C9E" w14:textId="77777777" w:rsidTr="00CC2C6E">
        <w:trPr>
          <w:trHeight w:val="1120"/>
        </w:trPr>
        <w:tc>
          <w:tcPr>
            <w:tcW w:w="9322" w:type="dxa"/>
          </w:tcPr>
          <w:p w14:paraId="1281CB8D" w14:textId="231F532D" w:rsidR="00FD696B" w:rsidRDefault="00FD696B">
            <w:pPr>
              <w:suppressAutoHyphens w:val="0"/>
              <w:spacing w:before="0" w:after="160" w:line="259" w:lineRule="auto"/>
              <w:rPr>
                <w:rStyle w:val="Strong"/>
                <w:b w:val="0"/>
                <w:bCs w:val="0"/>
              </w:rPr>
            </w:pPr>
          </w:p>
        </w:tc>
      </w:tr>
    </w:tbl>
    <w:p w14:paraId="1B96DFD5" w14:textId="4BC38912" w:rsidR="00FA7DB5" w:rsidRDefault="00321167">
      <w:pPr>
        <w:suppressAutoHyphens w:val="0"/>
        <w:spacing w:before="0" w:after="160" w:line="259" w:lineRule="auto"/>
        <w:rPr>
          <w:rStyle w:val="Strong"/>
          <w:b w:val="0"/>
          <w:bCs w:val="0"/>
        </w:rPr>
      </w:pPr>
      <w:r w:rsidRPr="00321167">
        <w:rPr>
          <w:rStyle w:val="Strong"/>
          <w:b w:val="0"/>
          <w:bCs w:val="0"/>
          <w:noProof/>
        </w:rPr>
        <w:drawing>
          <wp:inline distT="0" distB="0" distL="0" distR="0" wp14:anchorId="276E5DBE" wp14:editId="21B0073E">
            <wp:extent cx="5416550" cy="1181100"/>
            <wp:effectExtent l="0" t="0" r="0" b="0"/>
            <wp:docPr id="1709716249" name="Picture 1" descr="A collage of lunch boxes containing foo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6249" name="Picture 1" descr="A collage of lunch boxes containing food.&#10;&#10;"/>
                    <pic:cNvPicPr/>
                  </pic:nvPicPr>
                  <pic:blipFill>
                    <a:blip r:embed="rId44"/>
                    <a:stretch>
                      <a:fillRect/>
                    </a:stretch>
                  </pic:blipFill>
                  <pic:spPr>
                    <a:xfrm>
                      <a:off x="0" y="0"/>
                      <a:ext cx="5457234" cy="1189971"/>
                    </a:xfrm>
                    <a:prstGeom prst="rect">
                      <a:avLst/>
                    </a:prstGeom>
                  </pic:spPr>
                </pic:pic>
              </a:graphicData>
            </a:graphic>
          </wp:inline>
        </w:drawing>
      </w:r>
      <w:r w:rsidR="00FA7DB5">
        <w:rPr>
          <w:rStyle w:val="Strong"/>
          <w:b w:val="0"/>
          <w:bCs w:val="0"/>
        </w:rPr>
        <w:br w:type="page"/>
      </w:r>
    </w:p>
    <w:p w14:paraId="5D076049" w14:textId="6BF975F0" w:rsidR="001A468C" w:rsidRPr="00F87D1F" w:rsidRDefault="001A468C" w:rsidP="00F87D1F">
      <w:pPr>
        <w:pStyle w:val="Heading2"/>
        <w:rPr>
          <w:rStyle w:val="Strong"/>
          <w:b w:val="0"/>
          <w:bCs/>
        </w:rPr>
      </w:pPr>
      <w:bookmarkStart w:id="50" w:name="_Toc198133227"/>
      <w:r w:rsidRPr="00F87D1F">
        <w:rPr>
          <w:rStyle w:val="Strong"/>
          <w:b w:val="0"/>
          <w:bCs/>
        </w:rPr>
        <w:lastRenderedPageBreak/>
        <w:t xml:space="preserve">Fried </w:t>
      </w:r>
      <w:r w:rsidR="00740B61" w:rsidRPr="00F87D1F">
        <w:rPr>
          <w:rStyle w:val="Strong"/>
          <w:b w:val="0"/>
          <w:bCs/>
        </w:rPr>
        <w:t>r</w:t>
      </w:r>
      <w:r w:rsidRPr="00F87D1F">
        <w:rPr>
          <w:rStyle w:val="Strong"/>
          <w:b w:val="0"/>
          <w:bCs/>
        </w:rPr>
        <w:t xml:space="preserve">ice with </w:t>
      </w:r>
      <w:r w:rsidR="00740B61" w:rsidRPr="00F87D1F">
        <w:t>e</w:t>
      </w:r>
      <w:r w:rsidRPr="00F87D1F">
        <w:t xml:space="preserve">gg </w:t>
      </w:r>
      <w:r w:rsidR="00740B61" w:rsidRPr="00F87D1F">
        <w:t>r</w:t>
      </w:r>
      <w:r w:rsidRPr="00F87D1F">
        <w:t>ibbons</w:t>
      </w:r>
      <w:bookmarkEnd w:id="50"/>
    </w:p>
    <w:p w14:paraId="640A5533" w14:textId="1E17109C" w:rsidR="001A468C" w:rsidRDefault="001A468C" w:rsidP="001A468C">
      <w:pPr>
        <w:rPr>
          <w:rStyle w:val="Strong"/>
          <w:b w:val="0"/>
          <w:bCs w:val="0"/>
        </w:rPr>
      </w:pPr>
      <w:r>
        <w:rPr>
          <w:rStyle w:val="Strong"/>
          <w:b w:val="0"/>
          <w:bCs w:val="0"/>
        </w:rPr>
        <w:t xml:space="preserve">Serves </w:t>
      </w:r>
      <w:r w:rsidR="00FC2CC1">
        <w:rPr>
          <w:rStyle w:val="Strong"/>
          <w:b w:val="0"/>
          <w:bCs w:val="0"/>
        </w:rPr>
        <w:t>4</w:t>
      </w:r>
    </w:p>
    <w:p w14:paraId="740BE857" w14:textId="398C6A79" w:rsidR="001A468C" w:rsidRDefault="005E3EDF" w:rsidP="001A468C">
      <w:pPr>
        <w:rPr>
          <w:rStyle w:val="Strong"/>
        </w:rPr>
      </w:pPr>
      <w:r>
        <w:rPr>
          <w:b/>
          <w:bCs/>
          <w:noProof/>
        </w:rPr>
        <w:drawing>
          <wp:anchor distT="0" distB="0" distL="114300" distR="114300" simplePos="0" relativeHeight="251658250" behindDoc="0" locked="0" layoutInCell="1" allowOverlap="1" wp14:anchorId="6D71FADD" wp14:editId="13205ECA">
            <wp:simplePos x="0" y="0"/>
            <wp:positionH relativeFrom="margin">
              <wp:align>right</wp:align>
            </wp:positionH>
            <wp:positionV relativeFrom="margin">
              <wp:posOffset>1132205</wp:posOffset>
            </wp:positionV>
            <wp:extent cx="2609850" cy="2462530"/>
            <wp:effectExtent l="0" t="0" r="0" b="0"/>
            <wp:wrapSquare wrapText="bothSides"/>
            <wp:docPr id="1881979232" name="Picture 1" descr="A bowl of fried rice with egg ribbons on 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979232" name="Picture 1" descr="A bowl of fried rice with egg ribbons on top."/>
                    <pic:cNvPicPr/>
                  </pic:nvPicPr>
                  <pic:blipFill>
                    <a:blip r:embed="rId45">
                      <a:extLst>
                        <a:ext uri="{28A0092B-C50C-407E-A947-70E740481C1C}">
                          <a14:useLocalDpi xmlns:a14="http://schemas.microsoft.com/office/drawing/2010/main" val="0"/>
                        </a:ext>
                      </a:extLst>
                    </a:blip>
                    <a:stretch>
                      <a:fillRect/>
                    </a:stretch>
                  </pic:blipFill>
                  <pic:spPr>
                    <a:xfrm>
                      <a:off x="0" y="0"/>
                      <a:ext cx="2609850" cy="2462530"/>
                    </a:xfrm>
                    <a:prstGeom prst="rect">
                      <a:avLst/>
                    </a:prstGeom>
                  </pic:spPr>
                </pic:pic>
              </a:graphicData>
            </a:graphic>
            <wp14:sizeRelH relativeFrom="margin">
              <wp14:pctWidth>0</wp14:pctWidth>
            </wp14:sizeRelH>
            <wp14:sizeRelV relativeFrom="margin">
              <wp14:pctHeight>0</wp14:pctHeight>
            </wp14:sizeRelV>
          </wp:anchor>
        </w:drawing>
      </w:r>
      <w:r w:rsidR="001A468C" w:rsidRPr="001A468C">
        <w:rPr>
          <w:rStyle w:val="Strong"/>
        </w:rPr>
        <w:t>Ingredients</w:t>
      </w:r>
    </w:p>
    <w:p w14:paraId="08C1E5C5" w14:textId="7A77A222" w:rsidR="00D22B6D" w:rsidRDefault="00D22B6D" w:rsidP="001A468C">
      <w:pPr>
        <w:rPr>
          <w:rStyle w:val="Strong"/>
          <w:b w:val="0"/>
          <w:bCs w:val="0"/>
        </w:rPr>
      </w:pPr>
      <w:r w:rsidRPr="00F348B1">
        <w:rPr>
          <w:rStyle w:val="Strong"/>
          <w:b w:val="0"/>
          <w:bCs w:val="0"/>
        </w:rPr>
        <w:t>2 eggs</w:t>
      </w:r>
    </w:p>
    <w:p w14:paraId="5FFB72DA" w14:textId="2F4307BB" w:rsidR="007A1956" w:rsidRPr="00F348B1" w:rsidRDefault="007A1956" w:rsidP="001A468C">
      <w:pPr>
        <w:rPr>
          <w:rStyle w:val="Strong"/>
          <w:b w:val="0"/>
          <w:bCs w:val="0"/>
        </w:rPr>
      </w:pPr>
      <w:r>
        <w:rPr>
          <w:rStyle w:val="Strong"/>
          <w:b w:val="0"/>
          <w:bCs w:val="0"/>
        </w:rPr>
        <w:t>Salt and pepper</w:t>
      </w:r>
    </w:p>
    <w:p w14:paraId="6A44E9A3" w14:textId="31EEC335" w:rsidR="00FC2CC1" w:rsidRPr="00F348B1" w:rsidRDefault="00FC2CC1" w:rsidP="001A468C">
      <w:pPr>
        <w:rPr>
          <w:rStyle w:val="Strong"/>
          <w:b w:val="0"/>
          <w:bCs w:val="0"/>
        </w:rPr>
      </w:pPr>
      <w:r w:rsidRPr="00F348B1">
        <w:rPr>
          <w:rStyle w:val="Strong"/>
          <w:b w:val="0"/>
          <w:bCs w:val="0"/>
        </w:rPr>
        <w:t xml:space="preserve">2 tablespoons </w:t>
      </w:r>
      <w:r w:rsidR="008B0E42">
        <w:rPr>
          <w:rStyle w:val="Strong"/>
          <w:b w:val="0"/>
          <w:bCs w:val="0"/>
        </w:rPr>
        <w:t xml:space="preserve">vegetable </w:t>
      </w:r>
      <w:r w:rsidRPr="00F348B1">
        <w:rPr>
          <w:rStyle w:val="Strong"/>
          <w:b w:val="0"/>
          <w:bCs w:val="0"/>
        </w:rPr>
        <w:t>oil</w:t>
      </w:r>
    </w:p>
    <w:p w14:paraId="1AB323AD" w14:textId="5E20987B" w:rsidR="00FC2CC1" w:rsidRPr="00F348B1" w:rsidRDefault="00FC2CC1" w:rsidP="001A468C">
      <w:pPr>
        <w:rPr>
          <w:rStyle w:val="Strong"/>
          <w:b w:val="0"/>
          <w:bCs w:val="0"/>
        </w:rPr>
      </w:pPr>
      <w:r w:rsidRPr="00F348B1">
        <w:rPr>
          <w:rStyle w:val="Strong"/>
          <w:b w:val="0"/>
          <w:bCs w:val="0"/>
        </w:rPr>
        <w:t>2 garlic cloves</w:t>
      </w:r>
      <w:r w:rsidR="00665932">
        <w:rPr>
          <w:rStyle w:val="Strong"/>
          <w:b w:val="0"/>
          <w:bCs w:val="0"/>
        </w:rPr>
        <w:t>, finely chopped</w:t>
      </w:r>
    </w:p>
    <w:p w14:paraId="1F02E017" w14:textId="45DFF18E" w:rsidR="00FC2CC1" w:rsidRPr="00F348B1" w:rsidRDefault="00D42A63" w:rsidP="001A468C">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FC2CC1" w:rsidRPr="00F348B1">
        <w:rPr>
          <w:rStyle w:val="Strong"/>
          <w:b w:val="0"/>
          <w:bCs w:val="0"/>
        </w:rPr>
        <w:t xml:space="preserve"> brown onion</w:t>
      </w:r>
      <w:r w:rsidR="00A00FBE" w:rsidRPr="00F348B1">
        <w:rPr>
          <w:rStyle w:val="Strong"/>
          <w:b w:val="0"/>
          <w:bCs w:val="0"/>
        </w:rPr>
        <w:t>, finely chopped</w:t>
      </w:r>
    </w:p>
    <w:p w14:paraId="71DCAA0B" w14:textId="517AE3C5" w:rsidR="00FC2CC1" w:rsidRPr="00F348B1" w:rsidRDefault="009F4983" w:rsidP="001A468C">
      <w:pPr>
        <w:rPr>
          <w:rStyle w:val="Strong"/>
          <w:b w:val="0"/>
          <w:bCs w:val="0"/>
        </w:rPr>
      </w:pPr>
      <w:r w:rsidRPr="00F348B1">
        <w:rPr>
          <w:rStyle w:val="Strong"/>
          <w:b w:val="0"/>
          <w:bCs w:val="0"/>
        </w:rPr>
        <w:t>2 rashers bacon</w:t>
      </w:r>
      <w:r w:rsidR="005E2699" w:rsidRPr="00F348B1">
        <w:rPr>
          <w:rStyle w:val="Strong"/>
          <w:b w:val="0"/>
          <w:bCs w:val="0"/>
        </w:rPr>
        <w:t>, rind removed and roughly chopped</w:t>
      </w:r>
    </w:p>
    <w:p w14:paraId="2337E277" w14:textId="4F462577" w:rsidR="00B70F22" w:rsidRPr="00F348B1" w:rsidRDefault="00B70F22" w:rsidP="001A468C">
      <w:pPr>
        <w:rPr>
          <w:rStyle w:val="Strong"/>
          <w:b w:val="0"/>
          <w:bCs w:val="0"/>
        </w:rPr>
      </w:pPr>
      <w:r w:rsidRPr="00F348B1">
        <w:rPr>
          <w:rStyle w:val="Strong"/>
          <w:b w:val="0"/>
          <w:bCs w:val="0"/>
        </w:rPr>
        <w:t>1 cup frozen mixed vegetables (carrot, peas and corn)</w:t>
      </w:r>
    </w:p>
    <w:p w14:paraId="25FD7F6E" w14:textId="0CE5657E" w:rsidR="00B70F22" w:rsidRPr="00F348B1" w:rsidRDefault="00B70F22" w:rsidP="001A468C">
      <w:pPr>
        <w:rPr>
          <w:rStyle w:val="Strong"/>
          <w:b w:val="0"/>
          <w:bCs w:val="0"/>
        </w:rPr>
      </w:pPr>
      <w:r w:rsidRPr="00F348B1">
        <w:rPr>
          <w:rStyle w:val="Strong"/>
          <w:b w:val="0"/>
          <w:bCs w:val="0"/>
        </w:rPr>
        <w:t xml:space="preserve">2 cups </w:t>
      </w:r>
      <w:r w:rsidR="005F19FE" w:rsidRPr="00F348B1">
        <w:rPr>
          <w:rStyle w:val="Strong"/>
          <w:b w:val="0"/>
          <w:bCs w:val="0"/>
        </w:rPr>
        <w:t>cooked white rice</w:t>
      </w:r>
    </w:p>
    <w:p w14:paraId="7E93FD50" w14:textId="47A65BAF" w:rsidR="005F19FE" w:rsidRPr="00F348B1" w:rsidRDefault="00D42A63" w:rsidP="001A468C">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455D61" w:rsidRPr="00F348B1">
        <w:rPr>
          <w:rStyle w:val="Strong"/>
          <w:b w:val="0"/>
          <w:bCs w:val="0"/>
        </w:rPr>
        <w:t xml:space="preserve"> cup shallots, finely chopped</w:t>
      </w:r>
    </w:p>
    <w:p w14:paraId="6A257E17" w14:textId="19E3C510" w:rsidR="00077DE1" w:rsidRPr="00F348B1" w:rsidRDefault="00077DE1" w:rsidP="001A468C">
      <w:pPr>
        <w:rPr>
          <w:rStyle w:val="Strong"/>
          <w:b w:val="0"/>
          <w:bCs w:val="0"/>
        </w:rPr>
      </w:pPr>
      <w:r w:rsidRPr="00F348B1">
        <w:rPr>
          <w:rStyle w:val="Strong"/>
          <w:b w:val="0"/>
          <w:bCs w:val="0"/>
        </w:rPr>
        <w:t>1 tablespoon soy sauce</w:t>
      </w:r>
    </w:p>
    <w:p w14:paraId="2587DF6F" w14:textId="7E43844A" w:rsidR="00077DE1" w:rsidRPr="00F348B1" w:rsidRDefault="00D42A63" w:rsidP="001A468C">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077DE1" w:rsidRPr="00F348B1">
        <w:rPr>
          <w:rStyle w:val="Strong"/>
          <w:b w:val="0"/>
          <w:bCs w:val="0"/>
        </w:rPr>
        <w:t xml:space="preserve"> teaspoon sesame oil</w:t>
      </w:r>
    </w:p>
    <w:p w14:paraId="0AF3E625" w14:textId="1D802E13" w:rsidR="00077DE1" w:rsidRDefault="00D42A63" w:rsidP="001A468C">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sidR="00077DE1" w:rsidRPr="00F348B1">
        <w:rPr>
          <w:rStyle w:val="Strong"/>
          <w:b w:val="0"/>
          <w:bCs w:val="0"/>
        </w:rPr>
        <w:t xml:space="preserve"> teaspoon white pepper</w:t>
      </w:r>
    </w:p>
    <w:p w14:paraId="6786CB98" w14:textId="58766D78" w:rsidR="00F348B1" w:rsidRDefault="00F348B1" w:rsidP="001A468C">
      <w:pPr>
        <w:rPr>
          <w:rStyle w:val="Strong"/>
        </w:rPr>
      </w:pPr>
      <w:r w:rsidRPr="00F348B1">
        <w:rPr>
          <w:rStyle w:val="Strong"/>
        </w:rPr>
        <w:t>Method</w:t>
      </w:r>
    </w:p>
    <w:p w14:paraId="54E03E70" w14:textId="2E705F30" w:rsidR="00E07EC6" w:rsidRDefault="00E07EC6" w:rsidP="001A468C">
      <w:pPr>
        <w:rPr>
          <w:rStyle w:val="Strong"/>
        </w:rPr>
      </w:pPr>
      <w:r>
        <w:rPr>
          <w:rStyle w:val="Strong"/>
        </w:rPr>
        <w:t xml:space="preserve">Egg </w:t>
      </w:r>
      <w:r w:rsidR="00D66594">
        <w:rPr>
          <w:rStyle w:val="Strong"/>
        </w:rPr>
        <w:t>r</w:t>
      </w:r>
      <w:r>
        <w:rPr>
          <w:rStyle w:val="Strong"/>
        </w:rPr>
        <w:t>ibbons</w:t>
      </w:r>
    </w:p>
    <w:p w14:paraId="35A09DD2" w14:textId="13117E1D" w:rsidR="00E07EC6" w:rsidRPr="00F24E54" w:rsidRDefault="00DB5CE1" w:rsidP="00CC46FD">
      <w:pPr>
        <w:pStyle w:val="ListNumber"/>
        <w:numPr>
          <w:ilvl w:val="0"/>
          <w:numId w:val="38"/>
        </w:numPr>
        <w:rPr>
          <w:rStyle w:val="Strong"/>
          <w:b w:val="0"/>
          <w:bCs w:val="0"/>
        </w:rPr>
      </w:pPr>
      <w:r w:rsidRPr="00F24E54">
        <w:rPr>
          <w:rStyle w:val="Strong"/>
          <w:b w:val="0"/>
          <w:bCs w:val="0"/>
        </w:rPr>
        <w:t>L</w:t>
      </w:r>
      <w:r w:rsidR="00FE2FF7" w:rsidRPr="00F24E54">
        <w:rPr>
          <w:rStyle w:val="Strong"/>
          <w:b w:val="0"/>
          <w:bCs w:val="0"/>
        </w:rPr>
        <w:t>ightly beat</w:t>
      </w:r>
      <w:r w:rsidRPr="00F24E54">
        <w:rPr>
          <w:rStyle w:val="Strong"/>
          <w:b w:val="0"/>
          <w:bCs w:val="0"/>
        </w:rPr>
        <w:t xml:space="preserve"> the</w:t>
      </w:r>
      <w:r w:rsidR="00FE2FF7" w:rsidRPr="00F24E54">
        <w:rPr>
          <w:rStyle w:val="Strong"/>
          <w:b w:val="0"/>
          <w:bCs w:val="0"/>
        </w:rPr>
        <w:t xml:space="preserve"> eggs</w:t>
      </w:r>
      <w:r w:rsidRPr="00F24E54">
        <w:rPr>
          <w:rStyle w:val="Strong"/>
          <w:b w:val="0"/>
          <w:bCs w:val="0"/>
        </w:rPr>
        <w:t xml:space="preserve"> in a bowl with a </w:t>
      </w:r>
      <w:r w:rsidR="00C57A26" w:rsidRPr="00F24E54">
        <w:rPr>
          <w:rStyle w:val="Strong"/>
          <w:b w:val="0"/>
          <w:bCs w:val="0"/>
        </w:rPr>
        <w:t>for</w:t>
      </w:r>
      <w:r w:rsidR="00CC2C6E">
        <w:rPr>
          <w:rStyle w:val="Strong"/>
          <w:b w:val="0"/>
          <w:bCs w:val="0"/>
        </w:rPr>
        <w:t xml:space="preserve">k </w:t>
      </w:r>
      <w:r w:rsidR="00FE2FF7" w:rsidRPr="00F24E54">
        <w:rPr>
          <w:rStyle w:val="Strong"/>
          <w:b w:val="0"/>
          <w:bCs w:val="0"/>
        </w:rPr>
        <w:t>and season with salt and pepper</w:t>
      </w:r>
      <w:r w:rsidR="0053381F" w:rsidRPr="00F24E54">
        <w:rPr>
          <w:rStyle w:val="Strong"/>
          <w:b w:val="0"/>
          <w:bCs w:val="0"/>
        </w:rPr>
        <w:t>. Heat a non</w:t>
      </w:r>
      <w:r w:rsidR="00010D5D">
        <w:rPr>
          <w:rStyle w:val="Strong"/>
          <w:b w:val="0"/>
          <w:bCs w:val="0"/>
        </w:rPr>
        <w:t>-</w:t>
      </w:r>
      <w:r w:rsidR="0053381F" w:rsidRPr="00F24E54">
        <w:rPr>
          <w:rStyle w:val="Strong"/>
          <w:b w:val="0"/>
          <w:bCs w:val="0"/>
        </w:rPr>
        <w:t>stick frypan</w:t>
      </w:r>
      <w:r w:rsidR="00371020" w:rsidRPr="00F24E54">
        <w:rPr>
          <w:rStyle w:val="Strong"/>
          <w:b w:val="0"/>
          <w:bCs w:val="0"/>
        </w:rPr>
        <w:t xml:space="preserve"> over medium heat</w:t>
      </w:r>
      <w:r w:rsidR="00C05B77" w:rsidRPr="00F24E54">
        <w:rPr>
          <w:rStyle w:val="Strong"/>
          <w:b w:val="0"/>
          <w:bCs w:val="0"/>
        </w:rPr>
        <w:t>. Spray the pan with cooking spray</w:t>
      </w:r>
      <w:r w:rsidR="006D1C25" w:rsidRPr="00F24E54">
        <w:rPr>
          <w:rStyle w:val="Strong"/>
          <w:b w:val="0"/>
          <w:bCs w:val="0"/>
        </w:rPr>
        <w:t xml:space="preserve">. </w:t>
      </w:r>
    </w:p>
    <w:p w14:paraId="5C59A0D4" w14:textId="4A2654E8" w:rsidR="00E07EC6" w:rsidRDefault="006D1C25" w:rsidP="00F60C81">
      <w:pPr>
        <w:pStyle w:val="ListNumber"/>
        <w:rPr>
          <w:rStyle w:val="Strong"/>
          <w:b w:val="0"/>
          <w:bCs w:val="0"/>
        </w:rPr>
      </w:pPr>
      <w:r w:rsidRPr="00E07EC6">
        <w:rPr>
          <w:rStyle w:val="Strong"/>
          <w:b w:val="0"/>
          <w:bCs w:val="0"/>
        </w:rPr>
        <w:t>Add approximately 2 tablesp</w:t>
      </w:r>
      <w:r w:rsidR="00707B19" w:rsidRPr="00E07EC6">
        <w:rPr>
          <w:rStyle w:val="Strong"/>
          <w:b w:val="0"/>
          <w:bCs w:val="0"/>
        </w:rPr>
        <w:t>o</w:t>
      </w:r>
      <w:r w:rsidRPr="00E07EC6">
        <w:rPr>
          <w:rStyle w:val="Strong"/>
          <w:b w:val="0"/>
          <w:bCs w:val="0"/>
        </w:rPr>
        <w:t xml:space="preserve">ons </w:t>
      </w:r>
      <w:r w:rsidR="00D24B04">
        <w:rPr>
          <w:rStyle w:val="Strong"/>
          <w:b w:val="0"/>
          <w:bCs w:val="0"/>
        </w:rPr>
        <w:t xml:space="preserve">of </w:t>
      </w:r>
      <w:r w:rsidRPr="00E07EC6">
        <w:rPr>
          <w:rStyle w:val="Strong"/>
          <w:b w:val="0"/>
          <w:bCs w:val="0"/>
        </w:rPr>
        <w:t>egg to the pan</w:t>
      </w:r>
      <w:r w:rsidR="006E1261" w:rsidRPr="00E07EC6">
        <w:rPr>
          <w:rStyle w:val="Strong"/>
          <w:b w:val="0"/>
          <w:bCs w:val="0"/>
        </w:rPr>
        <w:t xml:space="preserve"> and swirl to coat </w:t>
      </w:r>
      <w:r w:rsidR="008A08EE" w:rsidRPr="00E07EC6">
        <w:rPr>
          <w:rStyle w:val="Strong"/>
          <w:b w:val="0"/>
          <w:bCs w:val="0"/>
        </w:rPr>
        <w:t>the base of the pan</w:t>
      </w:r>
      <w:r w:rsidR="00707B19" w:rsidRPr="00E07EC6">
        <w:rPr>
          <w:rStyle w:val="Strong"/>
          <w:b w:val="0"/>
          <w:bCs w:val="0"/>
        </w:rPr>
        <w:t xml:space="preserve">. Let the egg cook </w:t>
      </w:r>
      <w:r w:rsidR="00425081" w:rsidRPr="00E07EC6">
        <w:rPr>
          <w:rStyle w:val="Strong"/>
          <w:b w:val="0"/>
          <w:bCs w:val="0"/>
        </w:rPr>
        <w:t>over low heat until set and flip</w:t>
      </w:r>
      <w:r w:rsidR="00966961">
        <w:rPr>
          <w:rStyle w:val="Strong"/>
          <w:b w:val="0"/>
          <w:bCs w:val="0"/>
        </w:rPr>
        <w:t xml:space="preserve"> using a spatula</w:t>
      </w:r>
      <w:r w:rsidR="00F67578" w:rsidRPr="00E07EC6">
        <w:rPr>
          <w:rStyle w:val="Strong"/>
          <w:b w:val="0"/>
          <w:bCs w:val="0"/>
        </w:rPr>
        <w:t xml:space="preserve">. </w:t>
      </w:r>
      <w:r w:rsidR="00E57F58" w:rsidRPr="00E07EC6">
        <w:rPr>
          <w:rStyle w:val="Strong"/>
          <w:b w:val="0"/>
          <w:bCs w:val="0"/>
        </w:rPr>
        <w:t>Cont</w:t>
      </w:r>
      <w:r w:rsidR="003C4B18" w:rsidRPr="00E07EC6">
        <w:rPr>
          <w:rStyle w:val="Strong"/>
          <w:b w:val="0"/>
          <w:bCs w:val="0"/>
        </w:rPr>
        <w:t xml:space="preserve">inue to cook until </w:t>
      </w:r>
      <w:proofErr w:type="gramStart"/>
      <w:r w:rsidR="003C4B18" w:rsidRPr="00E07EC6">
        <w:rPr>
          <w:rStyle w:val="Strong"/>
          <w:b w:val="0"/>
          <w:bCs w:val="0"/>
        </w:rPr>
        <w:lastRenderedPageBreak/>
        <w:t>set</w:t>
      </w:r>
      <w:r w:rsidR="003631E2" w:rsidRPr="00E07EC6">
        <w:rPr>
          <w:rStyle w:val="Strong"/>
          <w:b w:val="0"/>
          <w:bCs w:val="0"/>
        </w:rPr>
        <w:t>, and</w:t>
      </w:r>
      <w:proofErr w:type="gramEnd"/>
      <w:r w:rsidR="003631E2" w:rsidRPr="00E07EC6">
        <w:rPr>
          <w:rStyle w:val="Strong"/>
          <w:b w:val="0"/>
          <w:bCs w:val="0"/>
        </w:rPr>
        <w:t xml:space="preserve"> then remove from the pan</w:t>
      </w:r>
      <w:r w:rsidR="005B517B" w:rsidRPr="00E07EC6">
        <w:rPr>
          <w:rStyle w:val="Strong"/>
          <w:b w:val="0"/>
          <w:bCs w:val="0"/>
        </w:rPr>
        <w:t xml:space="preserve"> onto a chopping board. </w:t>
      </w:r>
      <w:r w:rsidR="00F77BBD" w:rsidRPr="00E07EC6">
        <w:rPr>
          <w:rStyle w:val="Strong"/>
          <w:b w:val="0"/>
          <w:bCs w:val="0"/>
        </w:rPr>
        <w:t xml:space="preserve">Repeat with the remaining egg mix. </w:t>
      </w:r>
    </w:p>
    <w:p w14:paraId="5862AFA0" w14:textId="6DD34060" w:rsidR="007A1956" w:rsidRDefault="005F790E" w:rsidP="00F60C81">
      <w:pPr>
        <w:pStyle w:val="ListNumber"/>
        <w:rPr>
          <w:rStyle w:val="Strong"/>
          <w:b w:val="0"/>
          <w:bCs w:val="0"/>
        </w:rPr>
      </w:pPr>
      <w:r w:rsidRPr="00E07EC6">
        <w:rPr>
          <w:rStyle w:val="Strong"/>
          <w:b w:val="0"/>
          <w:bCs w:val="0"/>
        </w:rPr>
        <w:t xml:space="preserve">When </w:t>
      </w:r>
      <w:proofErr w:type="gramStart"/>
      <w:r w:rsidRPr="00E07EC6">
        <w:rPr>
          <w:rStyle w:val="Strong"/>
          <w:b w:val="0"/>
          <w:bCs w:val="0"/>
        </w:rPr>
        <w:t>all of</w:t>
      </w:r>
      <w:proofErr w:type="gramEnd"/>
      <w:r w:rsidRPr="00E07EC6">
        <w:rPr>
          <w:rStyle w:val="Strong"/>
          <w:b w:val="0"/>
          <w:bCs w:val="0"/>
        </w:rPr>
        <w:t xml:space="preserve"> the </w:t>
      </w:r>
      <w:r w:rsidR="00A67AD2" w:rsidRPr="00E07EC6">
        <w:rPr>
          <w:rStyle w:val="Strong"/>
          <w:b w:val="0"/>
          <w:bCs w:val="0"/>
        </w:rPr>
        <w:t>egg is cooked</w:t>
      </w:r>
      <w:r w:rsidR="00206201" w:rsidRPr="00E07EC6">
        <w:rPr>
          <w:rStyle w:val="Strong"/>
          <w:b w:val="0"/>
          <w:bCs w:val="0"/>
        </w:rPr>
        <w:t xml:space="preserve">, stack the egg pancakes on top of one another, roll </w:t>
      </w:r>
      <w:r w:rsidR="00E07EC6" w:rsidRPr="00E07EC6">
        <w:rPr>
          <w:rStyle w:val="Strong"/>
          <w:b w:val="0"/>
          <w:bCs w:val="0"/>
        </w:rPr>
        <w:t xml:space="preserve">up and thinly slice into ribbons. Use on top of the fried rice. </w:t>
      </w:r>
    </w:p>
    <w:p w14:paraId="2949D2BB" w14:textId="087DEA7C" w:rsidR="00E07EC6" w:rsidRDefault="00E07EC6" w:rsidP="00F24E54">
      <w:pPr>
        <w:pStyle w:val="ListNumber"/>
        <w:numPr>
          <w:ilvl w:val="0"/>
          <w:numId w:val="0"/>
        </w:numPr>
        <w:rPr>
          <w:rStyle w:val="Strong"/>
        </w:rPr>
      </w:pPr>
      <w:r w:rsidRPr="00E07EC6">
        <w:rPr>
          <w:rStyle w:val="Strong"/>
        </w:rPr>
        <w:t xml:space="preserve">Fried </w:t>
      </w:r>
      <w:r w:rsidR="00FC3D20">
        <w:rPr>
          <w:rStyle w:val="Strong"/>
        </w:rPr>
        <w:t>r</w:t>
      </w:r>
      <w:r w:rsidRPr="00E07EC6">
        <w:rPr>
          <w:rStyle w:val="Strong"/>
        </w:rPr>
        <w:t>ice</w:t>
      </w:r>
    </w:p>
    <w:p w14:paraId="662F54F3" w14:textId="07C4B17F" w:rsidR="008B0E42" w:rsidRPr="00F9421C" w:rsidRDefault="008B0E42" w:rsidP="00F60C81">
      <w:pPr>
        <w:pStyle w:val="ListNumber"/>
        <w:rPr>
          <w:rStyle w:val="Strong"/>
          <w:b w:val="0"/>
          <w:bCs w:val="0"/>
        </w:rPr>
      </w:pPr>
      <w:r w:rsidRPr="00F9421C">
        <w:rPr>
          <w:rStyle w:val="Strong"/>
          <w:b w:val="0"/>
          <w:bCs w:val="0"/>
        </w:rPr>
        <w:t xml:space="preserve">Heat </w:t>
      </w:r>
      <m:oMath>
        <m:f>
          <m:fPr>
            <m:ctrlPr>
              <w:rPr>
                <w:rStyle w:val="Strong"/>
                <w:rFonts w:ascii="Cambria Math" w:hAnsi="Cambria Math"/>
                <w:b w:val="0"/>
                <w:bCs w:val="0"/>
                <w:i/>
              </w:rPr>
            </m:ctrlPr>
          </m:fPr>
          <m:num>
            <m:r>
              <w:rPr>
                <w:rStyle w:val="Strong"/>
                <w:rFonts w:ascii="Cambria Math" w:hAnsi="Cambria Math"/>
              </w:rPr>
              <m:t>3</m:t>
            </m:r>
          </m:num>
          <m:den>
            <m:r>
              <w:rPr>
                <w:rStyle w:val="Strong"/>
                <w:rFonts w:ascii="Cambria Math" w:hAnsi="Cambria Math"/>
              </w:rPr>
              <m:t>4</m:t>
            </m:r>
          </m:den>
        </m:f>
      </m:oMath>
      <w:r w:rsidRPr="00F9421C">
        <w:rPr>
          <w:rStyle w:val="Strong"/>
          <w:b w:val="0"/>
          <w:bCs w:val="0"/>
        </w:rPr>
        <w:t xml:space="preserve"> of the vegetable oil in a fry pan</w:t>
      </w:r>
      <w:r w:rsidR="00497215" w:rsidRPr="00F9421C">
        <w:rPr>
          <w:rStyle w:val="Strong"/>
          <w:b w:val="0"/>
          <w:bCs w:val="0"/>
        </w:rPr>
        <w:t xml:space="preserve">. Add </w:t>
      </w:r>
      <w:r w:rsidR="00FA351D" w:rsidRPr="00F9421C">
        <w:rPr>
          <w:rStyle w:val="Strong"/>
          <w:b w:val="0"/>
          <w:bCs w:val="0"/>
        </w:rPr>
        <w:t>chopped garlic, onion and bacon</w:t>
      </w:r>
      <w:r w:rsidR="004A28CE" w:rsidRPr="00F9421C">
        <w:rPr>
          <w:rStyle w:val="Strong"/>
          <w:b w:val="0"/>
          <w:bCs w:val="0"/>
        </w:rPr>
        <w:t xml:space="preserve">. Cook for 2 minutes until </w:t>
      </w:r>
      <w:r w:rsidR="00B578BB" w:rsidRPr="00F9421C">
        <w:rPr>
          <w:rStyle w:val="Strong"/>
          <w:b w:val="0"/>
          <w:bCs w:val="0"/>
        </w:rPr>
        <w:t xml:space="preserve">onion </w:t>
      </w:r>
      <w:r w:rsidR="00D70A74" w:rsidRPr="00F9421C">
        <w:rPr>
          <w:rStyle w:val="Strong"/>
          <w:b w:val="0"/>
          <w:bCs w:val="0"/>
        </w:rPr>
        <w:t>has softened.</w:t>
      </w:r>
    </w:p>
    <w:p w14:paraId="60FE151F" w14:textId="4C0EDC9A" w:rsidR="00114F1A" w:rsidRPr="00F9421C" w:rsidRDefault="00114F1A" w:rsidP="00F60C81">
      <w:pPr>
        <w:pStyle w:val="ListNumber"/>
        <w:rPr>
          <w:rStyle w:val="Strong"/>
          <w:b w:val="0"/>
          <w:bCs w:val="0"/>
        </w:rPr>
      </w:pPr>
      <w:r w:rsidRPr="00F9421C">
        <w:rPr>
          <w:rStyle w:val="Strong"/>
          <w:b w:val="0"/>
          <w:bCs w:val="0"/>
        </w:rPr>
        <w:t>While cooking</w:t>
      </w:r>
      <w:r w:rsidR="0082319C" w:rsidRPr="00F9421C">
        <w:rPr>
          <w:rStyle w:val="Strong"/>
          <w:b w:val="0"/>
          <w:bCs w:val="0"/>
        </w:rPr>
        <w:t xml:space="preserve">, add your </w:t>
      </w:r>
      <w:r w:rsidR="000D1F87" w:rsidRPr="00F9421C">
        <w:rPr>
          <w:rStyle w:val="Strong"/>
          <w:b w:val="0"/>
          <w:bCs w:val="0"/>
        </w:rPr>
        <w:t>soy sauce, sesame oil and pepper together</w:t>
      </w:r>
      <w:r w:rsidR="00024C84" w:rsidRPr="00F9421C">
        <w:rPr>
          <w:rStyle w:val="Strong"/>
          <w:b w:val="0"/>
          <w:bCs w:val="0"/>
        </w:rPr>
        <w:t xml:space="preserve">, </w:t>
      </w:r>
      <w:r w:rsidR="00AD5392">
        <w:rPr>
          <w:rStyle w:val="Strong"/>
          <w:b w:val="0"/>
          <w:bCs w:val="0"/>
        </w:rPr>
        <w:t xml:space="preserve">then </w:t>
      </w:r>
      <w:r w:rsidR="00024C84" w:rsidRPr="00F9421C">
        <w:rPr>
          <w:rStyle w:val="Strong"/>
          <w:b w:val="0"/>
          <w:bCs w:val="0"/>
        </w:rPr>
        <w:t>whisk</w:t>
      </w:r>
      <w:r w:rsidR="007C5FA9" w:rsidRPr="00F9421C">
        <w:rPr>
          <w:rStyle w:val="Strong"/>
          <w:b w:val="0"/>
          <w:bCs w:val="0"/>
        </w:rPr>
        <w:t>.</w:t>
      </w:r>
    </w:p>
    <w:p w14:paraId="53822466" w14:textId="2E88CF46" w:rsidR="0054180F" w:rsidRPr="00F9421C" w:rsidRDefault="0054180F" w:rsidP="00F60C81">
      <w:pPr>
        <w:pStyle w:val="ListNumber"/>
        <w:rPr>
          <w:rStyle w:val="Strong"/>
          <w:b w:val="0"/>
          <w:bCs w:val="0"/>
        </w:rPr>
      </w:pPr>
      <w:r w:rsidRPr="00F9421C">
        <w:rPr>
          <w:rStyle w:val="Strong"/>
          <w:b w:val="0"/>
          <w:bCs w:val="0"/>
        </w:rPr>
        <w:t>Add vegetables to the frypan</w:t>
      </w:r>
      <w:r w:rsidR="00667A3D" w:rsidRPr="00F9421C">
        <w:rPr>
          <w:rStyle w:val="Strong"/>
          <w:b w:val="0"/>
          <w:bCs w:val="0"/>
        </w:rPr>
        <w:t xml:space="preserve"> and cook for another 2 minutes</w:t>
      </w:r>
      <w:r w:rsidR="00E20763" w:rsidRPr="00F9421C">
        <w:rPr>
          <w:rStyle w:val="Strong"/>
          <w:b w:val="0"/>
          <w:bCs w:val="0"/>
        </w:rPr>
        <w:t xml:space="preserve">, then add in cooked rice and </w:t>
      </w:r>
      <w:r w:rsidR="000809BC" w:rsidRPr="00F9421C">
        <w:rPr>
          <w:rStyle w:val="Strong"/>
          <w:b w:val="0"/>
          <w:bCs w:val="0"/>
        </w:rPr>
        <w:t>mix all ingredients thoroughly in the pan</w:t>
      </w:r>
      <w:r w:rsidR="00A07C90" w:rsidRPr="00F9421C">
        <w:rPr>
          <w:rStyle w:val="Strong"/>
          <w:b w:val="0"/>
          <w:bCs w:val="0"/>
        </w:rPr>
        <w:t>.</w:t>
      </w:r>
      <w:r w:rsidR="00114F1A" w:rsidRPr="00F9421C">
        <w:rPr>
          <w:rStyle w:val="Strong"/>
          <w:b w:val="0"/>
          <w:bCs w:val="0"/>
        </w:rPr>
        <w:t xml:space="preserve"> </w:t>
      </w:r>
      <w:r w:rsidR="00A95175" w:rsidRPr="00F9421C">
        <w:rPr>
          <w:rStyle w:val="Strong"/>
          <w:b w:val="0"/>
          <w:bCs w:val="0"/>
        </w:rPr>
        <w:t>Once all ingredients are incorporated, spread your sauce ingredients</w:t>
      </w:r>
      <w:r w:rsidR="002B3294" w:rsidRPr="00F9421C">
        <w:rPr>
          <w:rStyle w:val="Strong"/>
          <w:b w:val="0"/>
          <w:bCs w:val="0"/>
        </w:rPr>
        <w:t xml:space="preserve"> around the pan</w:t>
      </w:r>
      <w:r w:rsidR="000E6354" w:rsidRPr="00F9421C">
        <w:rPr>
          <w:rStyle w:val="Strong"/>
          <w:b w:val="0"/>
          <w:bCs w:val="0"/>
        </w:rPr>
        <w:t xml:space="preserve">, continuing to mix. </w:t>
      </w:r>
    </w:p>
    <w:p w14:paraId="5BD754BB" w14:textId="4F20B0CE" w:rsidR="00FF731F" w:rsidRDefault="00FF731F" w:rsidP="00F60C81">
      <w:pPr>
        <w:pStyle w:val="ListNumber"/>
        <w:rPr>
          <w:rStyle w:val="Strong"/>
          <w:b w:val="0"/>
          <w:bCs w:val="0"/>
        </w:rPr>
      </w:pPr>
      <w:r w:rsidRPr="00F9421C">
        <w:rPr>
          <w:rStyle w:val="Strong"/>
          <w:b w:val="0"/>
          <w:bCs w:val="0"/>
        </w:rPr>
        <w:t>Transfer your fried rice to a large serving bowl</w:t>
      </w:r>
      <w:r w:rsidR="00D3751C" w:rsidRPr="00F9421C">
        <w:rPr>
          <w:rStyle w:val="Strong"/>
          <w:b w:val="0"/>
          <w:bCs w:val="0"/>
        </w:rPr>
        <w:t xml:space="preserve">, top </w:t>
      </w:r>
      <w:r w:rsidR="00B53C53" w:rsidRPr="00F9421C">
        <w:rPr>
          <w:rStyle w:val="Strong"/>
          <w:b w:val="0"/>
          <w:bCs w:val="0"/>
        </w:rPr>
        <w:t xml:space="preserve">with egg ribbons and garnish </w:t>
      </w:r>
      <w:r w:rsidR="00A429B4" w:rsidRPr="00F9421C">
        <w:rPr>
          <w:rStyle w:val="Strong"/>
          <w:b w:val="0"/>
          <w:bCs w:val="0"/>
        </w:rPr>
        <w:t>with shallots</w:t>
      </w:r>
      <w:r w:rsidR="00F9421C" w:rsidRPr="00F9421C">
        <w:rPr>
          <w:rStyle w:val="Strong"/>
          <w:b w:val="0"/>
          <w:bCs w:val="0"/>
        </w:rPr>
        <w:t xml:space="preserve">. </w:t>
      </w:r>
    </w:p>
    <w:p w14:paraId="394D072E" w14:textId="133818F2" w:rsidR="00051602" w:rsidRDefault="00051602" w:rsidP="00653B76">
      <w:pPr>
        <w:pStyle w:val="FeatureBox"/>
        <w:rPr>
          <w:rStyle w:val="Strong"/>
          <w:b w:val="0"/>
          <w:bCs w:val="0"/>
        </w:rPr>
      </w:pPr>
      <w:r>
        <w:rPr>
          <w:rStyle w:val="Strong"/>
          <w:b w:val="0"/>
          <w:bCs w:val="0"/>
        </w:rPr>
        <w:t>Method of cooking</w:t>
      </w:r>
      <w:r w:rsidR="00573668">
        <w:rPr>
          <w:rStyle w:val="Strong"/>
          <w:b w:val="0"/>
          <w:bCs w:val="0"/>
        </w:rPr>
        <w:t>:</w:t>
      </w:r>
    </w:p>
    <w:p w14:paraId="6989E9AE" w14:textId="48A42760" w:rsidR="00E24A06" w:rsidRDefault="00E24A06" w:rsidP="0074339C">
      <w:pPr>
        <w:pStyle w:val="Heading3"/>
        <w:rPr>
          <w:rStyle w:val="Strong"/>
          <w:b w:val="0"/>
          <w:bCs w:val="0"/>
        </w:rPr>
      </w:pPr>
      <w:bookmarkStart w:id="51" w:name="_Toc198133228"/>
      <w:r>
        <w:rPr>
          <w:rStyle w:val="Strong"/>
          <w:b w:val="0"/>
          <w:bCs w:val="0"/>
        </w:rPr>
        <w:t xml:space="preserve">Fried rice with egg </w:t>
      </w:r>
      <w:r w:rsidRPr="0074339C">
        <w:rPr>
          <w:rStyle w:val="Strong"/>
          <w:b w:val="0"/>
          <w:bCs w:val="0"/>
        </w:rPr>
        <w:t>ribbons</w:t>
      </w:r>
      <w:r>
        <w:rPr>
          <w:rStyle w:val="Strong"/>
          <w:b w:val="0"/>
          <w:bCs w:val="0"/>
        </w:rPr>
        <w:t xml:space="preserve"> check</w:t>
      </w:r>
      <w:bookmarkEnd w:id="51"/>
    </w:p>
    <w:p w14:paraId="4CD73BBC" w14:textId="67DD1E82" w:rsidR="00E24A06" w:rsidRDefault="00E24A06" w:rsidP="00E24A06">
      <w:r>
        <w:t>List the equipment</w:t>
      </w:r>
      <w:r w:rsidR="003A786C">
        <w:t xml:space="preserve"> you will need to complete this recipe. </w:t>
      </w:r>
    </w:p>
    <w:p w14:paraId="79C43240" w14:textId="6ECFC6F0" w:rsidR="003A786C" w:rsidRDefault="003A786C" w:rsidP="0053573B">
      <w:pPr>
        <w:pStyle w:val="FeatureBox2"/>
      </w:pPr>
      <w:r w:rsidRPr="008E1202">
        <w:rPr>
          <w:b/>
          <w:bCs/>
        </w:rPr>
        <w:t>Note:</w:t>
      </w:r>
      <w:r>
        <w:t xml:space="preserve"> the table has the completed answers provided. Provide a blank table for students to complete the activity. </w:t>
      </w:r>
    </w:p>
    <w:p w14:paraId="24513D3A" w14:textId="153214AC" w:rsidR="00D24B04" w:rsidRPr="00D24B04" w:rsidRDefault="00D24B04" w:rsidP="00D24B04">
      <w:pPr>
        <w:pStyle w:val="Caption"/>
      </w:pPr>
      <w:r>
        <w:t xml:space="preserve">Table </w:t>
      </w:r>
      <w:r>
        <w:fldChar w:fldCharType="begin"/>
      </w:r>
      <w:r>
        <w:instrText xml:space="preserve"> SEQ Table \* ARABIC </w:instrText>
      </w:r>
      <w:r>
        <w:fldChar w:fldCharType="separate"/>
      </w:r>
      <w:r w:rsidR="00DF6E6A">
        <w:rPr>
          <w:noProof/>
        </w:rPr>
        <w:t>12</w:t>
      </w:r>
      <w:r>
        <w:fldChar w:fldCharType="end"/>
      </w:r>
      <w:r>
        <w:t xml:space="preserve"> –</w:t>
      </w:r>
      <w:r w:rsidRPr="00557D07">
        <w:t xml:space="preserve"> a list of equipment</w:t>
      </w:r>
    </w:p>
    <w:tbl>
      <w:tblPr>
        <w:tblStyle w:val="Tableheader"/>
        <w:tblW w:w="0" w:type="auto"/>
        <w:tblLook w:val="04A0" w:firstRow="1" w:lastRow="0" w:firstColumn="1" w:lastColumn="0" w:noHBand="0" w:noVBand="1"/>
        <w:tblDescription w:val="A list of cooking equipment. The second column header is blank."/>
      </w:tblPr>
      <w:tblGrid>
        <w:gridCol w:w="4662"/>
        <w:gridCol w:w="4662"/>
      </w:tblGrid>
      <w:tr w:rsidR="00557D07" w14:paraId="6DC5914C" w14:textId="77777777" w:rsidTr="00557D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7665B6C" w14:textId="13A233EA" w:rsidR="00557D07" w:rsidRDefault="00557D07" w:rsidP="00557D07">
            <w:r>
              <w:t>Equipment list</w:t>
            </w:r>
          </w:p>
        </w:tc>
        <w:tc>
          <w:tcPr>
            <w:tcW w:w="4814" w:type="dxa"/>
          </w:tcPr>
          <w:p w14:paraId="5CCE349F" w14:textId="77777777" w:rsidR="00557D07" w:rsidRDefault="00557D07" w:rsidP="00557D07">
            <w:pPr>
              <w:cnfStyle w:val="100000000000" w:firstRow="1" w:lastRow="0" w:firstColumn="0" w:lastColumn="0" w:oddVBand="0" w:evenVBand="0" w:oddHBand="0" w:evenHBand="0" w:firstRowFirstColumn="0" w:firstRowLastColumn="0" w:lastRowFirstColumn="0" w:lastRowLastColumn="0"/>
            </w:pPr>
          </w:p>
        </w:tc>
      </w:tr>
      <w:tr w:rsidR="00557D07" w14:paraId="018BE28B" w14:textId="77777777" w:rsidTr="00557D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F641322" w14:textId="0D34ABD1" w:rsidR="00557D07" w:rsidRPr="00902E59" w:rsidRDefault="00902E59" w:rsidP="00557D07">
            <w:pPr>
              <w:rPr>
                <w:b w:val="0"/>
                <w:bCs/>
              </w:rPr>
            </w:pPr>
            <w:r>
              <w:rPr>
                <w:b w:val="0"/>
                <w:bCs/>
              </w:rPr>
              <w:t>tray</w:t>
            </w:r>
          </w:p>
        </w:tc>
        <w:tc>
          <w:tcPr>
            <w:tcW w:w="4814" w:type="dxa"/>
          </w:tcPr>
          <w:p w14:paraId="4D3EE960" w14:textId="5A503918" w:rsidR="00557D07" w:rsidRDefault="00FF28B8" w:rsidP="00557D07">
            <w:pPr>
              <w:cnfStyle w:val="000000100000" w:firstRow="0" w:lastRow="0" w:firstColumn="0" w:lastColumn="0" w:oddVBand="0" w:evenVBand="0" w:oddHBand="1" w:evenHBand="0" w:firstRowFirstColumn="0" w:firstRowLastColumn="0" w:lastRowFirstColumn="0" w:lastRowLastColumn="0"/>
            </w:pPr>
            <w:r>
              <w:t>s</w:t>
            </w:r>
            <w:r w:rsidR="00F534A4">
              <w:t>patula</w:t>
            </w:r>
          </w:p>
        </w:tc>
      </w:tr>
      <w:tr w:rsidR="00557D07" w14:paraId="685C19F1" w14:textId="77777777" w:rsidTr="00557D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E7E99BA" w14:textId="2D8D2B8D" w:rsidR="00557D07" w:rsidRPr="00902E59" w:rsidRDefault="00FF28B8" w:rsidP="00557D07">
            <w:pPr>
              <w:rPr>
                <w:b w:val="0"/>
                <w:bCs/>
              </w:rPr>
            </w:pPr>
            <w:r>
              <w:rPr>
                <w:b w:val="0"/>
                <w:bCs/>
              </w:rPr>
              <w:t>s</w:t>
            </w:r>
            <w:r w:rsidR="00CF7E93">
              <w:rPr>
                <w:b w:val="0"/>
                <w:bCs/>
              </w:rPr>
              <w:t>tainless steel plate</w:t>
            </w:r>
          </w:p>
        </w:tc>
        <w:tc>
          <w:tcPr>
            <w:tcW w:w="4814" w:type="dxa"/>
          </w:tcPr>
          <w:p w14:paraId="09DC6D5C" w14:textId="352E5AF0" w:rsidR="00557D07" w:rsidRDefault="00FF28B8" w:rsidP="00557D07">
            <w:pPr>
              <w:cnfStyle w:val="000000010000" w:firstRow="0" w:lastRow="0" w:firstColumn="0" w:lastColumn="0" w:oddVBand="0" w:evenVBand="0" w:oddHBand="0" w:evenHBand="1" w:firstRowFirstColumn="0" w:firstRowLastColumn="0" w:lastRowFirstColumn="0" w:lastRowLastColumn="0"/>
            </w:pPr>
            <w:r>
              <w:t>w</w:t>
            </w:r>
            <w:r w:rsidR="00902E59">
              <w:t>ooden spoon</w:t>
            </w:r>
          </w:p>
        </w:tc>
      </w:tr>
      <w:tr w:rsidR="00557D07" w14:paraId="57C0440A" w14:textId="77777777" w:rsidTr="00557D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05C233F" w14:textId="47FA8BD2" w:rsidR="00557D07" w:rsidRPr="00902E59" w:rsidRDefault="00902E59" w:rsidP="00557D07">
            <w:pPr>
              <w:rPr>
                <w:b w:val="0"/>
                <w:bCs/>
              </w:rPr>
            </w:pPr>
            <w:r>
              <w:rPr>
                <w:b w:val="0"/>
                <w:bCs/>
              </w:rPr>
              <w:lastRenderedPageBreak/>
              <w:t>c</w:t>
            </w:r>
            <w:r w:rsidR="00C95245" w:rsidRPr="00902E59">
              <w:rPr>
                <w:b w:val="0"/>
                <w:bCs/>
              </w:rPr>
              <w:t>hopping board</w:t>
            </w:r>
          </w:p>
        </w:tc>
        <w:tc>
          <w:tcPr>
            <w:tcW w:w="4814" w:type="dxa"/>
          </w:tcPr>
          <w:p w14:paraId="59C0E28E" w14:textId="21A5384C" w:rsidR="00557D07" w:rsidRDefault="00FF28B8" w:rsidP="00557D07">
            <w:pPr>
              <w:cnfStyle w:val="000000100000" w:firstRow="0" w:lastRow="0" w:firstColumn="0" w:lastColumn="0" w:oddVBand="0" w:evenVBand="0" w:oddHBand="1" w:evenHBand="0" w:firstRowFirstColumn="0" w:firstRowLastColumn="0" w:lastRowFirstColumn="0" w:lastRowLastColumn="0"/>
            </w:pPr>
            <w:r>
              <w:t>s</w:t>
            </w:r>
            <w:r w:rsidR="00902E59">
              <w:t>erving bowl</w:t>
            </w:r>
          </w:p>
        </w:tc>
      </w:tr>
      <w:tr w:rsidR="00557D07" w14:paraId="4D7A940C" w14:textId="77777777" w:rsidTr="00557D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5FF2767" w14:textId="751FEB03" w:rsidR="00557D07" w:rsidRPr="00902E59" w:rsidRDefault="00902E59" w:rsidP="00557D07">
            <w:pPr>
              <w:rPr>
                <w:b w:val="0"/>
                <w:bCs/>
              </w:rPr>
            </w:pPr>
            <w:r>
              <w:rPr>
                <w:b w:val="0"/>
                <w:bCs/>
              </w:rPr>
              <w:t>m</w:t>
            </w:r>
            <w:r w:rsidR="00C95245" w:rsidRPr="00902E59">
              <w:rPr>
                <w:b w:val="0"/>
                <w:bCs/>
              </w:rPr>
              <w:t>easuring cups</w:t>
            </w:r>
          </w:p>
        </w:tc>
        <w:tc>
          <w:tcPr>
            <w:tcW w:w="4814" w:type="dxa"/>
          </w:tcPr>
          <w:p w14:paraId="28973FE2" w14:textId="0F2125C2" w:rsidR="00557D07" w:rsidRDefault="00FF28B8" w:rsidP="00557D07">
            <w:pPr>
              <w:cnfStyle w:val="000000010000" w:firstRow="0" w:lastRow="0" w:firstColumn="0" w:lastColumn="0" w:oddVBand="0" w:evenVBand="0" w:oddHBand="0" w:evenHBand="1" w:firstRowFirstColumn="0" w:firstRowLastColumn="0" w:lastRowFirstColumn="0" w:lastRowLastColumn="0"/>
            </w:pPr>
            <w:r>
              <w:t>m</w:t>
            </w:r>
            <w:r w:rsidR="00902E59">
              <w:t>easuring spoons</w:t>
            </w:r>
          </w:p>
        </w:tc>
      </w:tr>
      <w:tr w:rsidR="00557D07" w14:paraId="73D4B7BA" w14:textId="77777777" w:rsidTr="00557D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28E6D1E" w14:textId="7EA053C3" w:rsidR="00557D07" w:rsidRPr="00902E59" w:rsidRDefault="00902E59" w:rsidP="00557D07">
            <w:pPr>
              <w:rPr>
                <w:b w:val="0"/>
                <w:bCs/>
              </w:rPr>
            </w:pPr>
            <w:r>
              <w:rPr>
                <w:b w:val="0"/>
                <w:bCs/>
              </w:rPr>
              <w:t>m</w:t>
            </w:r>
            <w:r w:rsidR="00C95245" w:rsidRPr="00902E59">
              <w:rPr>
                <w:b w:val="0"/>
                <w:bCs/>
              </w:rPr>
              <w:t>ixing bowl</w:t>
            </w:r>
          </w:p>
        </w:tc>
        <w:tc>
          <w:tcPr>
            <w:tcW w:w="4814" w:type="dxa"/>
          </w:tcPr>
          <w:p w14:paraId="5CFD1327" w14:textId="121EBFCB" w:rsidR="00557D07" w:rsidRDefault="00150988" w:rsidP="00557D07">
            <w:pPr>
              <w:cnfStyle w:val="000000100000" w:firstRow="0" w:lastRow="0" w:firstColumn="0" w:lastColumn="0" w:oddVBand="0" w:evenVBand="0" w:oddHBand="1" w:evenHBand="0" w:firstRowFirstColumn="0" w:firstRowLastColumn="0" w:lastRowFirstColumn="0" w:lastRowLastColumn="0"/>
            </w:pPr>
            <w:r>
              <w:t>Chef’s</w:t>
            </w:r>
            <w:r w:rsidR="00FF28B8">
              <w:t xml:space="preserve"> knife</w:t>
            </w:r>
          </w:p>
        </w:tc>
      </w:tr>
      <w:tr w:rsidR="00557D07" w14:paraId="2DBC3BC6" w14:textId="77777777" w:rsidTr="00557D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2993E60" w14:textId="7F45AB35" w:rsidR="00557D07" w:rsidRPr="00902E59" w:rsidRDefault="00902E59" w:rsidP="00557D07">
            <w:pPr>
              <w:rPr>
                <w:b w:val="0"/>
                <w:bCs/>
              </w:rPr>
            </w:pPr>
            <w:r>
              <w:rPr>
                <w:b w:val="0"/>
                <w:bCs/>
              </w:rPr>
              <w:t>f</w:t>
            </w:r>
            <w:r w:rsidR="000C0C64" w:rsidRPr="00902E59">
              <w:rPr>
                <w:b w:val="0"/>
                <w:bCs/>
              </w:rPr>
              <w:t>or</w:t>
            </w:r>
            <w:r>
              <w:rPr>
                <w:b w:val="0"/>
                <w:bCs/>
              </w:rPr>
              <w:t>k</w:t>
            </w:r>
          </w:p>
        </w:tc>
        <w:tc>
          <w:tcPr>
            <w:tcW w:w="4814" w:type="dxa"/>
          </w:tcPr>
          <w:p w14:paraId="0BFAC09F" w14:textId="5432D249" w:rsidR="00557D07" w:rsidRDefault="00FF28B8" w:rsidP="00557D07">
            <w:pPr>
              <w:cnfStyle w:val="000000010000" w:firstRow="0" w:lastRow="0" w:firstColumn="0" w:lastColumn="0" w:oddVBand="0" w:evenVBand="0" w:oddHBand="0" w:evenHBand="1" w:firstRowFirstColumn="0" w:firstRowLastColumn="0" w:lastRowFirstColumn="0" w:lastRowLastColumn="0"/>
            </w:pPr>
            <w:r>
              <w:t>frypan</w:t>
            </w:r>
          </w:p>
        </w:tc>
      </w:tr>
    </w:tbl>
    <w:p w14:paraId="0CE82B94" w14:textId="77777777" w:rsidR="003F7ADD" w:rsidRPr="00C5296E" w:rsidRDefault="003F7ADD" w:rsidP="00C5296E">
      <w:r w:rsidRPr="00C5296E">
        <w:br w:type="page"/>
      </w:r>
    </w:p>
    <w:p w14:paraId="04D357C4" w14:textId="4C059313" w:rsidR="004908E3" w:rsidRDefault="004908E3" w:rsidP="00B462DD">
      <w:pPr>
        <w:pStyle w:val="Heading3"/>
      </w:pPr>
      <w:bookmarkStart w:id="52" w:name="_Toc198133229"/>
      <w:r>
        <w:lastRenderedPageBreak/>
        <w:t xml:space="preserve">Evaluate – </w:t>
      </w:r>
      <w:r w:rsidR="00740B61">
        <w:t>f</w:t>
      </w:r>
      <w:r>
        <w:t>ried rice with egg ribbons</w:t>
      </w:r>
      <w:bookmarkEnd w:id="52"/>
    </w:p>
    <w:p w14:paraId="5502C988" w14:textId="203B4012" w:rsidR="00FA6F39" w:rsidRDefault="00FA6F39" w:rsidP="004E2A19">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22730C">
        <w:t xml:space="preserve">5 </w:t>
      </w:r>
      <w:r>
        <w:t xml:space="preserve">senses regarding what you have prepared. Remember </w:t>
      </w:r>
      <w:r w:rsidR="0022730C">
        <w:t>–</w:t>
      </w:r>
      <w:r>
        <w:t xml:space="preserve"> taste, smell, sight, touch and sound.</w:t>
      </w:r>
    </w:p>
    <w:p w14:paraId="2B94A6B1" w14:textId="7AF0AB03" w:rsidR="004908E3" w:rsidRDefault="00063685">
      <w:pPr>
        <w:suppressAutoHyphens w:val="0"/>
        <w:spacing w:before="0" w:after="160" w:line="259" w:lineRule="auto"/>
      </w:pPr>
      <w:r>
        <w:rPr>
          <w:noProof/>
        </w:rPr>
        <w:drawing>
          <wp:inline distT="0" distB="0" distL="0" distR="0" wp14:anchorId="7DDD8DDE" wp14:editId="6C00D68A">
            <wp:extent cx="6146800" cy="7010400"/>
            <wp:effectExtent l="0" t="0" r="6350" b="0"/>
            <wp:docPr id="1473283246" name="Picture 28"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283246" name="Picture 28"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184663" cy="7053583"/>
                    </a:xfrm>
                    <a:prstGeom prst="rect">
                      <a:avLst/>
                    </a:prstGeom>
                  </pic:spPr>
                </pic:pic>
              </a:graphicData>
            </a:graphic>
          </wp:inline>
        </w:drawing>
      </w:r>
      <w:r w:rsidR="004908E3">
        <w:br w:type="page"/>
      </w:r>
    </w:p>
    <w:p w14:paraId="426E6051" w14:textId="4F2DEA01" w:rsidR="00514802" w:rsidRPr="00F87D1F" w:rsidRDefault="00514802" w:rsidP="00F87D1F">
      <w:pPr>
        <w:pStyle w:val="Heading2"/>
        <w:rPr>
          <w:rStyle w:val="Strong"/>
          <w:b w:val="0"/>
          <w:bCs/>
        </w:rPr>
      </w:pPr>
      <w:bookmarkStart w:id="53" w:name="_Toc198133230"/>
      <w:r w:rsidRPr="00F87D1F">
        <w:rPr>
          <w:rStyle w:val="Strong"/>
          <w:b w:val="0"/>
          <w:bCs/>
        </w:rPr>
        <w:lastRenderedPageBreak/>
        <w:t>Shakshuka</w:t>
      </w:r>
      <w:bookmarkEnd w:id="53"/>
    </w:p>
    <w:p w14:paraId="14E8FD41" w14:textId="77777777" w:rsidR="00514802" w:rsidRPr="00514802" w:rsidRDefault="00514802" w:rsidP="00514802">
      <w:pPr>
        <w:rPr>
          <w:rStyle w:val="Strong"/>
          <w:b w:val="0"/>
          <w:bCs w:val="0"/>
        </w:rPr>
      </w:pPr>
      <w:r w:rsidRPr="00514802">
        <w:rPr>
          <w:rStyle w:val="Strong"/>
          <w:b w:val="0"/>
          <w:bCs w:val="0"/>
        </w:rPr>
        <w:t>Serves 3</w:t>
      </w:r>
    </w:p>
    <w:p w14:paraId="011A6BB6" w14:textId="77777777" w:rsidR="00514802" w:rsidRDefault="00514802" w:rsidP="00514802">
      <w:pPr>
        <w:rPr>
          <w:rStyle w:val="Strong"/>
        </w:rPr>
      </w:pPr>
      <w:r>
        <w:rPr>
          <w:rStyle w:val="Strong"/>
        </w:rPr>
        <w:t>Ingredients</w:t>
      </w:r>
    </w:p>
    <w:p w14:paraId="4798B892" w14:textId="77777777" w:rsidR="00514802" w:rsidRPr="00BF3AA0" w:rsidRDefault="00514802" w:rsidP="00514802">
      <w:pPr>
        <w:rPr>
          <w:rStyle w:val="Strong"/>
          <w:b w:val="0"/>
          <w:bCs w:val="0"/>
        </w:rPr>
      </w:pPr>
      <w:r w:rsidRPr="00BF3AA0">
        <w:rPr>
          <w:rStyle w:val="Strong"/>
          <w:b w:val="0"/>
          <w:bCs w:val="0"/>
        </w:rPr>
        <w:t>1 tablespoon olive oil</w:t>
      </w:r>
    </w:p>
    <w:p w14:paraId="4D067567" w14:textId="56F13D59" w:rsidR="00B86761" w:rsidRPr="00BF3AA0" w:rsidRDefault="00B86761" w:rsidP="00514802">
      <w:pPr>
        <w:rPr>
          <w:rStyle w:val="Strong"/>
          <w:b w:val="0"/>
          <w:bCs w:val="0"/>
        </w:rPr>
      </w:pPr>
      <w:r w:rsidRPr="00BF3AA0">
        <w:rPr>
          <w:rStyle w:val="Strong"/>
          <w:b w:val="0"/>
          <w:bCs w:val="0"/>
        </w:rPr>
        <w:t>1 small red onion</w:t>
      </w:r>
      <w:r w:rsidR="00640029" w:rsidRPr="00BF3AA0">
        <w:rPr>
          <w:rStyle w:val="Strong"/>
          <w:b w:val="0"/>
          <w:bCs w:val="0"/>
        </w:rPr>
        <w:t>, peeled, halved and sliced</w:t>
      </w:r>
    </w:p>
    <w:p w14:paraId="0E2E2178" w14:textId="47A497E3" w:rsidR="00B86761" w:rsidRPr="00BF3AA0" w:rsidRDefault="00B86761" w:rsidP="00514802">
      <w:pPr>
        <w:rPr>
          <w:rStyle w:val="Strong"/>
          <w:b w:val="0"/>
          <w:bCs w:val="0"/>
        </w:rPr>
      </w:pPr>
      <w:r w:rsidRPr="00BF3AA0">
        <w:rPr>
          <w:rStyle w:val="Strong"/>
          <w:b w:val="0"/>
          <w:bCs w:val="0"/>
        </w:rPr>
        <w:t>1 clove garlic</w:t>
      </w:r>
      <w:r w:rsidR="00640029" w:rsidRPr="00BF3AA0">
        <w:rPr>
          <w:rStyle w:val="Strong"/>
          <w:b w:val="0"/>
          <w:bCs w:val="0"/>
        </w:rPr>
        <w:t>, crushed</w:t>
      </w:r>
    </w:p>
    <w:p w14:paraId="5BB9D0DD" w14:textId="0C8329F3" w:rsidR="00B86761" w:rsidRPr="00BF3AA0" w:rsidRDefault="00D42A63" w:rsidP="00514802">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B86761" w:rsidRPr="00BF3AA0">
        <w:rPr>
          <w:rStyle w:val="Strong"/>
          <w:b w:val="0"/>
          <w:bCs w:val="0"/>
        </w:rPr>
        <w:t xml:space="preserve"> red capsicum</w:t>
      </w:r>
      <w:r w:rsidR="00640029" w:rsidRPr="00BF3AA0">
        <w:rPr>
          <w:rStyle w:val="Strong"/>
          <w:b w:val="0"/>
          <w:bCs w:val="0"/>
        </w:rPr>
        <w:t>, sliced into thin strips</w:t>
      </w:r>
    </w:p>
    <w:p w14:paraId="41D597BD" w14:textId="36F43C91" w:rsidR="00B86761" w:rsidRPr="00BF3AA0" w:rsidRDefault="00B86761" w:rsidP="00514802">
      <w:pPr>
        <w:rPr>
          <w:rStyle w:val="Strong"/>
          <w:b w:val="0"/>
          <w:bCs w:val="0"/>
        </w:rPr>
      </w:pPr>
      <w:r w:rsidRPr="00BF3AA0">
        <w:rPr>
          <w:rStyle w:val="Strong"/>
          <w:b w:val="0"/>
          <w:bCs w:val="0"/>
        </w:rPr>
        <w:t>1 tomato</w:t>
      </w:r>
      <w:r w:rsidR="00274759" w:rsidRPr="00BF3AA0">
        <w:rPr>
          <w:rStyle w:val="Strong"/>
          <w:b w:val="0"/>
          <w:bCs w:val="0"/>
        </w:rPr>
        <w:t>, diced</w:t>
      </w:r>
    </w:p>
    <w:p w14:paraId="17AD7F32" w14:textId="288EFC4C" w:rsidR="00B86761" w:rsidRPr="00BF3AA0" w:rsidRDefault="00DB0850" w:rsidP="00514802">
      <w:pPr>
        <w:rPr>
          <w:rStyle w:val="Strong"/>
          <w:b w:val="0"/>
          <w:bCs w:val="0"/>
        </w:rPr>
      </w:pPr>
      <w:r w:rsidRPr="00BF3AA0">
        <w:rPr>
          <w:rStyle w:val="Strong"/>
          <w:b w:val="0"/>
          <w:bCs w:val="0"/>
        </w:rPr>
        <w:t>400</w:t>
      </w:r>
      <w:r w:rsidR="0022730C">
        <w:rPr>
          <w:rStyle w:val="Strong"/>
          <w:b w:val="0"/>
          <w:bCs w:val="0"/>
        </w:rPr>
        <w:t xml:space="preserve"> </w:t>
      </w:r>
      <w:r w:rsidRPr="00BF3AA0">
        <w:rPr>
          <w:rStyle w:val="Strong"/>
          <w:b w:val="0"/>
          <w:bCs w:val="0"/>
        </w:rPr>
        <w:t>gr</w:t>
      </w:r>
      <w:r w:rsidR="00A734DF">
        <w:rPr>
          <w:rStyle w:val="Strong"/>
          <w:b w:val="0"/>
          <w:bCs w:val="0"/>
        </w:rPr>
        <w:t>am</w:t>
      </w:r>
      <w:r w:rsidR="0015495E">
        <w:rPr>
          <w:rStyle w:val="Strong"/>
          <w:b w:val="0"/>
          <w:bCs w:val="0"/>
        </w:rPr>
        <w:t>s</w:t>
      </w:r>
      <w:r w:rsidRPr="00BF3AA0">
        <w:rPr>
          <w:rStyle w:val="Strong"/>
          <w:b w:val="0"/>
          <w:bCs w:val="0"/>
        </w:rPr>
        <w:t xml:space="preserve"> can crushed tomatoes</w:t>
      </w:r>
    </w:p>
    <w:p w14:paraId="3AF24634" w14:textId="1047EB53" w:rsidR="00DB0850" w:rsidRPr="00BF3AA0" w:rsidRDefault="00DB0850" w:rsidP="00514802">
      <w:pPr>
        <w:rPr>
          <w:rStyle w:val="Strong"/>
          <w:b w:val="0"/>
          <w:bCs w:val="0"/>
        </w:rPr>
      </w:pPr>
      <w:r w:rsidRPr="00BF3AA0">
        <w:rPr>
          <w:rStyle w:val="Strong"/>
          <w:b w:val="0"/>
          <w:bCs w:val="0"/>
        </w:rPr>
        <w:t>1 tablespoon tomato paste</w:t>
      </w:r>
    </w:p>
    <w:p w14:paraId="641EAFC8" w14:textId="629694CF" w:rsidR="00DB0850" w:rsidRPr="00BF3AA0" w:rsidRDefault="00D42A63" w:rsidP="00514802">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DB0850" w:rsidRPr="00BF3AA0">
        <w:rPr>
          <w:rStyle w:val="Strong"/>
          <w:b w:val="0"/>
          <w:bCs w:val="0"/>
        </w:rPr>
        <w:t xml:space="preserve"> cup chicken stock</w:t>
      </w:r>
    </w:p>
    <w:p w14:paraId="6594B70A" w14:textId="14F1FF14" w:rsidR="00DB0850" w:rsidRPr="00BF3AA0" w:rsidRDefault="00B60B9E" w:rsidP="00514802">
      <w:pPr>
        <w:rPr>
          <w:rStyle w:val="Strong"/>
          <w:b w:val="0"/>
          <w:bCs w:val="0"/>
        </w:rPr>
      </w:pPr>
      <w:r w:rsidRPr="00BF3AA0">
        <w:rPr>
          <w:rStyle w:val="Strong"/>
          <w:b w:val="0"/>
          <w:bCs w:val="0"/>
        </w:rPr>
        <w:t>1 teaspoon EACH cumin and paprika</w:t>
      </w:r>
    </w:p>
    <w:p w14:paraId="1F9E966E" w14:textId="73FFCDCB" w:rsidR="00B60B9E" w:rsidRPr="00BF3AA0" w:rsidRDefault="00D42A63" w:rsidP="00514802">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4</m:t>
            </m:r>
          </m:den>
        </m:f>
      </m:oMath>
      <w:r w:rsidR="00ED281E" w:rsidRPr="00BF3AA0">
        <w:rPr>
          <w:rStyle w:val="Strong"/>
          <w:b w:val="0"/>
          <w:bCs w:val="0"/>
        </w:rPr>
        <w:t xml:space="preserve"> teaspoon black pepper</w:t>
      </w:r>
    </w:p>
    <w:p w14:paraId="2C773B1A" w14:textId="494FBAF6" w:rsidR="00ED281E" w:rsidRPr="00BF3AA0" w:rsidRDefault="00D42A63" w:rsidP="00514802">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sidR="00ED281E" w:rsidRPr="00BF3AA0">
        <w:rPr>
          <w:rStyle w:val="Strong"/>
          <w:b w:val="0"/>
          <w:bCs w:val="0"/>
        </w:rPr>
        <w:t xml:space="preserve"> teaspoon salt</w:t>
      </w:r>
    </w:p>
    <w:p w14:paraId="3C9FE52A" w14:textId="559AD7A5" w:rsidR="00ED281E" w:rsidRPr="00BF3AA0" w:rsidRDefault="00ED281E" w:rsidP="00514802">
      <w:pPr>
        <w:rPr>
          <w:rStyle w:val="Strong"/>
          <w:b w:val="0"/>
          <w:bCs w:val="0"/>
        </w:rPr>
      </w:pPr>
      <w:r w:rsidRPr="00BF3AA0">
        <w:rPr>
          <w:rStyle w:val="Strong"/>
          <w:b w:val="0"/>
          <w:bCs w:val="0"/>
        </w:rPr>
        <w:t>3 eggs</w:t>
      </w:r>
    </w:p>
    <w:p w14:paraId="7E4125AF" w14:textId="64EBF379" w:rsidR="00ED281E" w:rsidRPr="00BF3AA0" w:rsidRDefault="00607387" w:rsidP="00514802">
      <w:pPr>
        <w:rPr>
          <w:rStyle w:val="Strong"/>
          <w:b w:val="0"/>
          <w:bCs w:val="0"/>
        </w:rPr>
      </w:pPr>
      <w:r w:rsidRPr="00BF3AA0">
        <w:rPr>
          <w:rStyle w:val="Strong"/>
          <w:b w:val="0"/>
          <w:bCs w:val="0"/>
        </w:rPr>
        <w:t>1 tablespoon fresh parsley</w:t>
      </w:r>
      <w:r w:rsidR="00274759" w:rsidRPr="00BF3AA0">
        <w:rPr>
          <w:rStyle w:val="Strong"/>
          <w:b w:val="0"/>
          <w:bCs w:val="0"/>
        </w:rPr>
        <w:t>, roughly chopped</w:t>
      </w:r>
    </w:p>
    <w:p w14:paraId="11571781" w14:textId="635132BA" w:rsidR="00607387" w:rsidRDefault="00BF3AA0" w:rsidP="00514802">
      <w:pPr>
        <w:rPr>
          <w:rStyle w:val="Strong"/>
        </w:rPr>
      </w:pPr>
      <w:r w:rsidRPr="00BF3AA0">
        <w:rPr>
          <w:rStyle w:val="Strong"/>
          <w:b w:val="0"/>
          <w:bCs w:val="0"/>
        </w:rPr>
        <w:t>Crusty bread to serve</w:t>
      </w:r>
    </w:p>
    <w:p w14:paraId="3FABDD72" w14:textId="3BBF9C82" w:rsidR="00BF3AA0" w:rsidRDefault="00BF3AA0" w:rsidP="00514802">
      <w:pPr>
        <w:rPr>
          <w:rStyle w:val="Strong"/>
        </w:rPr>
      </w:pPr>
      <w:r>
        <w:rPr>
          <w:rStyle w:val="Strong"/>
        </w:rPr>
        <w:t>Method</w:t>
      </w:r>
    </w:p>
    <w:p w14:paraId="00085997" w14:textId="366257FA" w:rsidR="009D7ECF" w:rsidRPr="00F60C81" w:rsidRDefault="00C51F8E" w:rsidP="00CC46FD">
      <w:pPr>
        <w:pStyle w:val="ListNumber"/>
        <w:numPr>
          <w:ilvl w:val="0"/>
          <w:numId w:val="23"/>
        </w:numPr>
        <w:rPr>
          <w:rStyle w:val="Strong"/>
          <w:b w:val="0"/>
          <w:bCs w:val="0"/>
        </w:rPr>
      </w:pPr>
      <w:r w:rsidRPr="00F60C81">
        <w:rPr>
          <w:rStyle w:val="Strong"/>
          <w:b w:val="0"/>
          <w:bCs w:val="0"/>
        </w:rPr>
        <w:t>Preheat oven to 180</w:t>
      </w:r>
      <w:r w:rsidR="008915F9" w:rsidRPr="00F60C81">
        <w:rPr>
          <w:rStyle w:val="Strong"/>
          <w:rFonts w:ascii="Times New Roman" w:hAnsi="Times New Roman" w:cs="Times New Roman"/>
          <w:b w:val="0"/>
          <w:bCs w:val="0"/>
        </w:rPr>
        <w:t>°</w:t>
      </w:r>
      <w:r w:rsidR="00BD4F43">
        <w:rPr>
          <w:rStyle w:val="Strong"/>
          <w:rFonts w:ascii="Times New Roman" w:hAnsi="Times New Roman" w:cs="Times New Roman"/>
          <w:b w:val="0"/>
          <w:bCs w:val="0"/>
        </w:rPr>
        <w:t xml:space="preserve"> </w:t>
      </w:r>
      <w:r w:rsidR="00BD4F43" w:rsidRPr="008E1202">
        <w:t>Celsius.</w:t>
      </w:r>
    </w:p>
    <w:p w14:paraId="4F9D0B7D" w14:textId="63343A34" w:rsidR="008915F9" w:rsidRDefault="008915F9" w:rsidP="00F60C81">
      <w:pPr>
        <w:pStyle w:val="ListNumber"/>
        <w:rPr>
          <w:rStyle w:val="Strong"/>
          <w:b w:val="0"/>
          <w:bCs w:val="0"/>
        </w:rPr>
      </w:pPr>
      <w:r>
        <w:rPr>
          <w:rStyle w:val="Strong"/>
          <w:b w:val="0"/>
          <w:bCs w:val="0"/>
        </w:rPr>
        <w:t>Heat oil in a</w:t>
      </w:r>
      <w:r w:rsidR="00E67D33">
        <w:rPr>
          <w:rStyle w:val="Strong"/>
          <w:b w:val="0"/>
          <w:bCs w:val="0"/>
        </w:rPr>
        <w:t xml:space="preserve"> medium oven</w:t>
      </w:r>
      <w:r w:rsidR="0015495E">
        <w:rPr>
          <w:rStyle w:val="Strong"/>
          <w:b w:val="0"/>
          <w:bCs w:val="0"/>
        </w:rPr>
        <w:t>-</w:t>
      </w:r>
      <w:r w:rsidR="00E67D33">
        <w:rPr>
          <w:rStyle w:val="Strong"/>
          <w:b w:val="0"/>
          <w:bCs w:val="0"/>
        </w:rPr>
        <w:t>proof</w:t>
      </w:r>
      <w:r w:rsidR="00FC005F">
        <w:rPr>
          <w:rStyle w:val="Strong"/>
          <w:b w:val="0"/>
          <w:bCs w:val="0"/>
        </w:rPr>
        <w:t xml:space="preserve"> </w:t>
      </w:r>
      <w:r>
        <w:rPr>
          <w:rStyle w:val="Strong"/>
          <w:b w:val="0"/>
          <w:bCs w:val="0"/>
        </w:rPr>
        <w:t>frypan over high heat</w:t>
      </w:r>
      <w:r w:rsidR="00FC005F">
        <w:rPr>
          <w:rStyle w:val="Strong"/>
          <w:b w:val="0"/>
          <w:bCs w:val="0"/>
        </w:rPr>
        <w:t>.</w:t>
      </w:r>
      <w:r>
        <w:rPr>
          <w:rStyle w:val="Strong"/>
          <w:b w:val="0"/>
          <w:bCs w:val="0"/>
        </w:rPr>
        <w:t xml:space="preserve"> </w:t>
      </w:r>
      <w:r w:rsidR="00FC005F">
        <w:rPr>
          <w:rStyle w:val="Strong"/>
          <w:b w:val="0"/>
          <w:bCs w:val="0"/>
        </w:rPr>
        <w:t>A</w:t>
      </w:r>
      <w:r>
        <w:rPr>
          <w:rStyle w:val="Strong"/>
          <w:b w:val="0"/>
          <w:bCs w:val="0"/>
        </w:rPr>
        <w:t>dd garlic and onion</w:t>
      </w:r>
      <w:r w:rsidR="0070078D">
        <w:rPr>
          <w:rStyle w:val="Strong"/>
          <w:b w:val="0"/>
          <w:bCs w:val="0"/>
        </w:rPr>
        <w:t xml:space="preserve"> and </w:t>
      </w:r>
      <w:r w:rsidR="00FC005F">
        <w:rPr>
          <w:rStyle w:val="Strong"/>
          <w:b w:val="0"/>
          <w:bCs w:val="0"/>
        </w:rPr>
        <w:t>cook for 2 minutes until the onion is translucent.</w:t>
      </w:r>
    </w:p>
    <w:p w14:paraId="202F6D3A" w14:textId="4942B21C" w:rsidR="00FC005F" w:rsidRDefault="00FC005F" w:rsidP="00F60C81">
      <w:pPr>
        <w:pStyle w:val="ListNumber"/>
        <w:rPr>
          <w:rStyle w:val="Strong"/>
          <w:b w:val="0"/>
          <w:bCs w:val="0"/>
        </w:rPr>
      </w:pPr>
      <w:r>
        <w:rPr>
          <w:rStyle w:val="Strong"/>
          <w:b w:val="0"/>
          <w:bCs w:val="0"/>
        </w:rPr>
        <w:lastRenderedPageBreak/>
        <w:t>Add capsicum</w:t>
      </w:r>
      <w:r w:rsidR="0014301D">
        <w:rPr>
          <w:rStyle w:val="Strong"/>
          <w:b w:val="0"/>
          <w:bCs w:val="0"/>
        </w:rPr>
        <w:t xml:space="preserve"> and cook for </w:t>
      </w:r>
      <w:r w:rsidR="008472D2">
        <w:rPr>
          <w:rStyle w:val="Strong"/>
          <w:b w:val="0"/>
          <w:bCs w:val="0"/>
        </w:rPr>
        <w:t>one minute</w:t>
      </w:r>
      <w:r w:rsidR="0014301D">
        <w:rPr>
          <w:rStyle w:val="Strong"/>
          <w:b w:val="0"/>
          <w:bCs w:val="0"/>
        </w:rPr>
        <w:t xml:space="preserve">. Add diced tomato, cook for 2 minutes until broken down and it becomes </w:t>
      </w:r>
      <w:proofErr w:type="gramStart"/>
      <w:r w:rsidR="00C9065F">
        <w:rPr>
          <w:rStyle w:val="Strong"/>
          <w:b w:val="0"/>
          <w:bCs w:val="0"/>
        </w:rPr>
        <w:t>more pasty</w:t>
      </w:r>
      <w:proofErr w:type="gramEnd"/>
      <w:r w:rsidR="00BD4F43">
        <w:rPr>
          <w:rStyle w:val="Strong"/>
          <w:b w:val="0"/>
          <w:bCs w:val="0"/>
        </w:rPr>
        <w:t>.</w:t>
      </w:r>
    </w:p>
    <w:p w14:paraId="702ABB4D" w14:textId="18D2209B" w:rsidR="00C9065F" w:rsidRDefault="00C9065F" w:rsidP="00F60C81">
      <w:pPr>
        <w:pStyle w:val="ListNumber"/>
        <w:rPr>
          <w:rStyle w:val="Strong"/>
          <w:b w:val="0"/>
          <w:bCs w:val="0"/>
        </w:rPr>
      </w:pPr>
      <w:r>
        <w:rPr>
          <w:rStyle w:val="Strong"/>
          <w:b w:val="0"/>
          <w:bCs w:val="0"/>
        </w:rPr>
        <w:t>Add canned tomatoes, tomato paste</w:t>
      </w:r>
      <w:r w:rsidR="00B758FB">
        <w:rPr>
          <w:rStyle w:val="Strong"/>
          <w:b w:val="0"/>
          <w:bCs w:val="0"/>
        </w:rPr>
        <w:t>, stock, paprika, cumin, salt and pepper. Mix to combine.</w:t>
      </w:r>
    </w:p>
    <w:p w14:paraId="4DA1CB6E" w14:textId="41C40520" w:rsidR="004B0A11" w:rsidRDefault="004B0A11" w:rsidP="00F60C81">
      <w:pPr>
        <w:pStyle w:val="ListNumber"/>
        <w:rPr>
          <w:rStyle w:val="Strong"/>
          <w:b w:val="0"/>
          <w:bCs w:val="0"/>
        </w:rPr>
      </w:pPr>
      <w:r>
        <w:rPr>
          <w:rStyle w:val="Strong"/>
          <w:b w:val="0"/>
          <w:bCs w:val="0"/>
        </w:rPr>
        <w:t>Lower the heat to medium low and simmer the mix for 5 minutes until just thickened</w:t>
      </w:r>
      <w:r w:rsidR="002659F8">
        <w:rPr>
          <w:rStyle w:val="Strong"/>
          <w:b w:val="0"/>
          <w:bCs w:val="0"/>
        </w:rPr>
        <w:t>.</w:t>
      </w:r>
    </w:p>
    <w:p w14:paraId="07F7AC50" w14:textId="76AB9EBD" w:rsidR="009F38D1" w:rsidRDefault="002659F8" w:rsidP="00F60C81">
      <w:pPr>
        <w:pStyle w:val="ListNumber"/>
        <w:rPr>
          <w:rStyle w:val="Strong"/>
          <w:b w:val="0"/>
          <w:bCs w:val="0"/>
        </w:rPr>
      </w:pPr>
      <w:r>
        <w:rPr>
          <w:rStyle w:val="Strong"/>
          <w:b w:val="0"/>
          <w:bCs w:val="0"/>
        </w:rPr>
        <w:t>Using a des</w:t>
      </w:r>
      <w:r w:rsidR="00547543">
        <w:rPr>
          <w:rStyle w:val="Strong"/>
          <w:b w:val="0"/>
          <w:bCs w:val="0"/>
        </w:rPr>
        <w:t>s</w:t>
      </w:r>
      <w:r>
        <w:rPr>
          <w:rStyle w:val="Strong"/>
          <w:b w:val="0"/>
          <w:bCs w:val="0"/>
        </w:rPr>
        <w:t>ert</w:t>
      </w:r>
      <w:r w:rsidR="0027605E">
        <w:rPr>
          <w:rStyle w:val="Strong"/>
          <w:b w:val="0"/>
          <w:bCs w:val="0"/>
        </w:rPr>
        <w:t xml:space="preserve"> spoon, make indentations in the mixture and carefully crack the eggs in</w:t>
      </w:r>
      <w:r w:rsidR="009F38D1">
        <w:rPr>
          <w:rStyle w:val="Strong"/>
          <w:b w:val="0"/>
          <w:bCs w:val="0"/>
        </w:rPr>
        <w:t>. Leave to cook for one minute until the edges of the white are set</w:t>
      </w:r>
      <w:r w:rsidR="00BD4F43">
        <w:rPr>
          <w:rStyle w:val="Strong"/>
          <w:b w:val="0"/>
          <w:bCs w:val="0"/>
        </w:rPr>
        <w:t>.</w:t>
      </w:r>
    </w:p>
    <w:p w14:paraId="23795218" w14:textId="77C7C88B" w:rsidR="002659F8" w:rsidRDefault="003B1C4C" w:rsidP="00F60C81">
      <w:pPr>
        <w:pStyle w:val="ListNumber"/>
        <w:rPr>
          <w:rStyle w:val="Strong"/>
          <w:b w:val="0"/>
          <w:bCs w:val="0"/>
        </w:rPr>
      </w:pPr>
      <w:r>
        <w:rPr>
          <w:rStyle w:val="Strong"/>
          <w:b w:val="0"/>
          <w:bCs w:val="0"/>
        </w:rPr>
        <w:t xml:space="preserve">Cover the frypan with a lid and </w:t>
      </w:r>
      <w:r w:rsidR="00C05F93">
        <w:rPr>
          <w:rStyle w:val="Strong"/>
          <w:b w:val="0"/>
          <w:bCs w:val="0"/>
        </w:rPr>
        <w:t xml:space="preserve">steam on the </w:t>
      </w:r>
      <w:r w:rsidR="00480230">
        <w:rPr>
          <w:rStyle w:val="Strong"/>
          <w:b w:val="0"/>
          <w:bCs w:val="0"/>
        </w:rPr>
        <w:t>stovetop</w:t>
      </w:r>
      <w:r w:rsidR="00C05F93">
        <w:rPr>
          <w:rStyle w:val="Strong"/>
          <w:b w:val="0"/>
          <w:bCs w:val="0"/>
        </w:rPr>
        <w:t xml:space="preserve"> for </w:t>
      </w:r>
      <w:r w:rsidR="00BD4F43">
        <w:rPr>
          <w:rStyle w:val="Strong"/>
          <w:b w:val="0"/>
          <w:bCs w:val="0"/>
        </w:rPr>
        <w:t xml:space="preserve">3 </w:t>
      </w:r>
      <w:r w:rsidR="00C05F93">
        <w:rPr>
          <w:rStyle w:val="Strong"/>
          <w:b w:val="0"/>
          <w:bCs w:val="0"/>
        </w:rPr>
        <w:t>minutes until yolks are set</w:t>
      </w:r>
      <w:r w:rsidR="00943E95">
        <w:rPr>
          <w:rStyle w:val="Strong"/>
          <w:b w:val="0"/>
          <w:bCs w:val="0"/>
        </w:rPr>
        <w:t>.</w:t>
      </w:r>
    </w:p>
    <w:p w14:paraId="5B71B057" w14:textId="5DC655B7" w:rsidR="00943E95" w:rsidRDefault="00943E95" w:rsidP="00F60C81">
      <w:pPr>
        <w:pStyle w:val="ListNumber"/>
        <w:rPr>
          <w:rStyle w:val="Strong"/>
          <w:b w:val="0"/>
          <w:bCs w:val="0"/>
        </w:rPr>
      </w:pPr>
      <w:r>
        <w:rPr>
          <w:rStyle w:val="Strong"/>
          <w:b w:val="0"/>
          <w:bCs w:val="0"/>
        </w:rPr>
        <w:t>Remove from the stove, scatter with parsle</w:t>
      </w:r>
      <w:r w:rsidR="00D71913">
        <w:rPr>
          <w:rStyle w:val="Strong"/>
          <w:b w:val="0"/>
          <w:bCs w:val="0"/>
        </w:rPr>
        <w:t xml:space="preserve">y and serve with crusty bread slices. </w:t>
      </w:r>
    </w:p>
    <w:p w14:paraId="6EF211EB" w14:textId="30B8E418" w:rsidR="00B462DD" w:rsidRDefault="00B462DD" w:rsidP="00653B76">
      <w:pPr>
        <w:pStyle w:val="FeatureBox"/>
        <w:rPr>
          <w:rStyle w:val="Strong"/>
          <w:b w:val="0"/>
          <w:bCs w:val="0"/>
        </w:rPr>
      </w:pPr>
      <w:r>
        <w:rPr>
          <w:rStyle w:val="Strong"/>
          <w:b w:val="0"/>
          <w:bCs w:val="0"/>
        </w:rPr>
        <w:t>Method of cooking</w:t>
      </w:r>
      <w:r w:rsidR="00573668">
        <w:rPr>
          <w:rStyle w:val="Strong"/>
          <w:b w:val="0"/>
          <w:bCs w:val="0"/>
        </w:rPr>
        <w:t>:</w:t>
      </w:r>
    </w:p>
    <w:p w14:paraId="2270B724" w14:textId="1A34E6E2" w:rsidR="00775816" w:rsidRDefault="00775816">
      <w:pPr>
        <w:suppressAutoHyphens w:val="0"/>
        <w:spacing w:before="0" w:after="160" w:line="259" w:lineRule="auto"/>
        <w:rPr>
          <w:rStyle w:val="Strong"/>
          <w:b w:val="0"/>
          <w:bCs w:val="0"/>
        </w:rPr>
      </w:pPr>
      <w:r>
        <w:rPr>
          <w:rStyle w:val="Strong"/>
          <w:b w:val="0"/>
          <w:bCs w:val="0"/>
        </w:rPr>
        <w:br w:type="page"/>
      </w:r>
    </w:p>
    <w:p w14:paraId="0E86ACD6" w14:textId="1BF79C9E" w:rsidR="00DC5483" w:rsidRPr="00DC5483" w:rsidRDefault="00DC5483" w:rsidP="00DC5483">
      <w:pPr>
        <w:pStyle w:val="Heading3"/>
      </w:pPr>
      <w:bookmarkStart w:id="54" w:name="_Toc198133231"/>
      <w:r>
        <w:lastRenderedPageBreak/>
        <w:t>Shakshuka</w:t>
      </w:r>
      <w:r w:rsidRPr="00DC5483">
        <w:t xml:space="preserve"> check</w:t>
      </w:r>
      <w:bookmarkEnd w:id="54"/>
    </w:p>
    <w:p w14:paraId="5FA14D21" w14:textId="004D18F2" w:rsidR="00DC5483" w:rsidRPr="00DC5483" w:rsidRDefault="00DC5483" w:rsidP="00DC5483">
      <w:r w:rsidRPr="00DC5483">
        <w:t>List the equipment you will need to complete this recipe and describe the characteristics of this piece of equipment.</w:t>
      </w:r>
    </w:p>
    <w:p w14:paraId="4A18DE74" w14:textId="6D0D1B12" w:rsidR="00DC5483" w:rsidRPr="00DC5483" w:rsidRDefault="00DC5483" w:rsidP="00DC5483">
      <w:pPr>
        <w:pStyle w:val="FeatureBox2"/>
      </w:pPr>
      <w:r w:rsidRPr="00DC5483">
        <w:rPr>
          <w:b/>
          <w:bCs/>
        </w:rPr>
        <w:t>Note:</w:t>
      </w:r>
      <w:r w:rsidRPr="00DC5483">
        <w:t xml:space="preserve"> the table has the completed answers in column 1. Provide a blank table for students to complete the activity. The first row is a sample answer.</w:t>
      </w:r>
    </w:p>
    <w:p w14:paraId="0BC558B3" w14:textId="6A7D9EEF" w:rsidR="00DA6340" w:rsidRPr="00DA6340" w:rsidRDefault="00DA6340" w:rsidP="00DA6340">
      <w:pPr>
        <w:pStyle w:val="Caption"/>
      </w:pPr>
      <w:r>
        <w:t xml:space="preserve">Table </w:t>
      </w:r>
      <w:r>
        <w:fldChar w:fldCharType="begin"/>
      </w:r>
      <w:r>
        <w:instrText xml:space="preserve"> SEQ Table \* ARABIC </w:instrText>
      </w:r>
      <w:r>
        <w:fldChar w:fldCharType="separate"/>
      </w:r>
      <w:r w:rsidR="005C20C8">
        <w:rPr>
          <w:noProof/>
        </w:rPr>
        <w:t>13</w:t>
      </w:r>
      <w:r>
        <w:fldChar w:fldCharType="end"/>
      </w:r>
      <w:r w:rsidRPr="00DC5483">
        <w:t xml:space="preserve"> – equipment and their description</w:t>
      </w:r>
    </w:p>
    <w:tbl>
      <w:tblPr>
        <w:tblStyle w:val="Tableheader"/>
        <w:tblW w:w="0" w:type="auto"/>
        <w:tblLook w:val="04A0" w:firstRow="1" w:lastRow="0" w:firstColumn="1" w:lastColumn="0" w:noHBand="0" w:noVBand="1"/>
        <w:tblDescription w:val="A table of equipment for students to record a description of each item."/>
      </w:tblPr>
      <w:tblGrid>
        <w:gridCol w:w="1922"/>
        <w:gridCol w:w="7402"/>
      </w:tblGrid>
      <w:tr w:rsidR="00DC5483" w14:paraId="3B7458E7" w14:textId="77777777" w:rsidTr="001733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C546C2C" w14:textId="7B64C593" w:rsidR="00DC5483" w:rsidRPr="00E92697" w:rsidRDefault="00DC5483" w:rsidP="00DC5483">
            <w:pPr>
              <w:rPr>
                <w:szCs w:val="22"/>
              </w:rPr>
            </w:pPr>
            <w:r w:rsidRPr="00E92697">
              <w:rPr>
                <w:szCs w:val="22"/>
              </w:rPr>
              <w:t>Equipment</w:t>
            </w:r>
          </w:p>
        </w:tc>
        <w:tc>
          <w:tcPr>
            <w:tcW w:w="7648" w:type="dxa"/>
          </w:tcPr>
          <w:p w14:paraId="2DC6B757" w14:textId="13D361D2" w:rsidR="00DC5483" w:rsidRPr="00E92697" w:rsidRDefault="00DC5483" w:rsidP="00DC5483">
            <w:pPr>
              <w:cnfStyle w:val="100000000000" w:firstRow="1" w:lastRow="0" w:firstColumn="0" w:lastColumn="0" w:oddVBand="0" w:evenVBand="0" w:oddHBand="0" w:evenHBand="0" w:firstRowFirstColumn="0" w:firstRowLastColumn="0" w:lastRowFirstColumn="0" w:lastRowLastColumn="0"/>
              <w:rPr>
                <w:szCs w:val="22"/>
              </w:rPr>
            </w:pPr>
            <w:r w:rsidRPr="00E92697">
              <w:rPr>
                <w:szCs w:val="22"/>
              </w:rPr>
              <w:t>Description</w:t>
            </w:r>
          </w:p>
        </w:tc>
      </w:tr>
      <w:tr w:rsidR="00DC5483" w14:paraId="2522F4E6" w14:textId="77777777" w:rsidTr="00173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98356A7" w14:textId="55FBB033" w:rsidR="00DC5483" w:rsidRPr="00E92697" w:rsidRDefault="005C20C8" w:rsidP="00DC5483">
            <w:pPr>
              <w:rPr>
                <w:szCs w:val="22"/>
              </w:rPr>
            </w:pPr>
            <w:r>
              <w:rPr>
                <w:szCs w:val="22"/>
              </w:rPr>
              <w:t>t</w:t>
            </w:r>
            <w:r w:rsidR="00D150F7" w:rsidRPr="00E92697">
              <w:rPr>
                <w:szCs w:val="22"/>
              </w:rPr>
              <w:t>ray</w:t>
            </w:r>
          </w:p>
        </w:tc>
        <w:tc>
          <w:tcPr>
            <w:tcW w:w="7648" w:type="dxa"/>
          </w:tcPr>
          <w:p w14:paraId="3EA04279" w14:textId="1AC17A2E" w:rsidR="00DC5483" w:rsidRPr="008E1202" w:rsidRDefault="00E81406" w:rsidP="00DC5483">
            <w:pPr>
              <w:cnfStyle w:val="000000100000" w:firstRow="0" w:lastRow="0" w:firstColumn="0" w:lastColumn="0" w:oddVBand="0" w:evenVBand="0" w:oddHBand="1" w:evenHBand="0" w:firstRowFirstColumn="0" w:firstRowLastColumn="0" w:lastRowFirstColumn="0" w:lastRowLastColumn="0"/>
              <w:rPr>
                <w:iCs/>
                <w:szCs w:val="22"/>
              </w:rPr>
            </w:pPr>
            <w:r w:rsidRPr="008E1202">
              <w:rPr>
                <w:iCs/>
                <w:szCs w:val="22"/>
              </w:rPr>
              <w:t>Sampl</w:t>
            </w:r>
            <w:r w:rsidR="00041F63" w:rsidRPr="008E1202">
              <w:rPr>
                <w:iCs/>
                <w:szCs w:val="22"/>
              </w:rPr>
              <w:t>e</w:t>
            </w:r>
            <w:r w:rsidRPr="008E1202">
              <w:rPr>
                <w:iCs/>
                <w:szCs w:val="22"/>
              </w:rPr>
              <w:t xml:space="preserve"> answer</w:t>
            </w:r>
            <w:r w:rsidR="00FE19CB" w:rsidRPr="008E1202">
              <w:rPr>
                <w:iCs/>
                <w:szCs w:val="22"/>
              </w:rPr>
              <w:t>: large, flat</w:t>
            </w:r>
            <w:r w:rsidR="00041F63" w:rsidRPr="008E1202">
              <w:rPr>
                <w:iCs/>
                <w:szCs w:val="22"/>
              </w:rPr>
              <w:t>,</w:t>
            </w:r>
            <w:r w:rsidR="00FE19CB" w:rsidRPr="008E1202">
              <w:rPr>
                <w:iCs/>
                <w:szCs w:val="22"/>
              </w:rPr>
              <w:t xml:space="preserve"> plastic</w:t>
            </w:r>
            <w:r w:rsidR="00041F63" w:rsidRPr="008E1202">
              <w:rPr>
                <w:iCs/>
                <w:szCs w:val="22"/>
              </w:rPr>
              <w:t>, able to carry ingredients</w:t>
            </w:r>
          </w:p>
        </w:tc>
      </w:tr>
      <w:tr w:rsidR="00DC5483" w14:paraId="5F73A626" w14:textId="77777777" w:rsidTr="00173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919E655" w14:textId="7BA5F134" w:rsidR="00DC5483" w:rsidRPr="00E92697" w:rsidRDefault="005C20C8" w:rsidP="00DC5483">
            <w:pPr>
              <w:rPr>
                <w:szCs w:val="22"/>
              </w:rPr>
            </w:pPr>
            <w:r>
              <w:rPr>
                <w:szCs w:val="22"/>
              </w:rPr>
              <w:t>s</w:t>
            </w:r>
            <w:r w:rsidR="00D150F7" w:rsidRPr="00E92697">
              <w:rPr>
                <w:szCs w:val="22"/>
              </w:rPr>
              <w:t>tainless steel plate</w:t>
            </w:r>
          </w:p>
        </w:tc>
        <w:tc>
          <w:tcPr>
            <w:tcW w:w="7648" w:type="dxa"/>
          </w:tcPr>
          <w:p w14:paraId="01A62F5D" w14:textId="77777777" w:rsidR="00DC5483" w:rsidRPr="00E92697" w:rsidRDefault="00DC5483" w:rsidP="00DC5483">
            <w:pPr>
              <w:cnfStyle w:val="000000010000" w:firstRow="0" w:lastRow="0" w:firstColumn="0" w:lastColumn="0" w:oddVBand="0" w:evenVBand="0" w:oddHBand="0" w:evenHBand="1" w:firstRowFirstColumn="0" w:firstRowLastColumn="0" w:lastRowFirstColumn="0" w:lastRowLastColumn="0"/>
              <w:rPr>
                <w:szCs w:val="22"/>
              </w:rPr>
            </w:pPr>
          </w:p>
        </w:tc>
      </w:tr>
      <w:tr w:rsidR="00DC5483" w14:paraId="33AD939A" w14:textId="77777777" w:rsidTr="00173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2B9F5D1" w14:textId="4A926D35" w:rsidR="00DC5483" w:rsidRPr="00E92697" w:rsidRDefault="005C20C8" w:rsidP="00DC5483">
            <w:pPr>
              <w:rPr>
                <w:szCs w:val="22"/>
              </w:rPr>
            </w:pPr>
            <w:r>
              <w:rPr>
                <w:szCs w:val="22"/>
              </w:rPr>
              <w:t>m</w:t>
            </w:r>
            <w:r w:rsidR="00D150F7" w:rsidRPr="00E92697">
              <w:rPr>
                <w:szCs w:val="22"/>
              </w:rPr>
              <w:t>easuring spoons</w:t>
            </w:r>
          </w:p>
        </w:tc>
        <w:tc>
          <w:tcPr>
            <w:tcW w:w="7648" w:type="dxa"/>
          </w:tcPr>
          <w:p w14:paraId="63183B73" w14:textId="77777777" w:rsidR="00DC5483" w:rsidRPr="00E92697" w:rsidRDefault="00DC5483" w:rsidP="00DC5483">
            <w:pPr>
              <w:cnfStyle w:val="000000100000" w:firstRow="0" w:lastRow="0" w:firstColumn="0" w:lastColumn="0" w:oddVBand="0" w:evenVBand="0" w:oddHBand="1" w:evenHBand="0" w:firstRowFirstColumn="0" w:firstRowLastColumn="0" w:lastRowFirstColumn="0" w:lastRowLastColumn="0"/>
              <w:rPr>
                <w:szCs w:val="22"/>
              </w:rPr>
            </w:pPr>
          </w:p>
        </w:tc>
      </w:tr>
      <w:tr w:rsidR="00DC5483" w14:paraId="3204EB3E" w14:textId="77777777" w:rsidTr="00173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5045935" w14:textId="54D25B65" w:rsidR="00DC5483" w:rsidRPr="00E92697" w:rsidRDefault="00D150F7" w:rsidP="00DC5483">
            <w:r w:rsidRPr="6DCDAB02">
              <w:t>Chef</w:t>
            </w:r>
            <w:r w:rsidR="001D3F26">
              <w:t>’</w:t>
            </w:r>
            <w:r w:rsidRPr="6DCDAB02">
              <w:t>s knife</w:t>
            </w:r>
          </w:p>
        </w:tc>
        <w:tc>
          <w:tcPr>
            <w:tcW w:w="7648" w:type="dxa"/>
          </w:tcPr>
          <w:p w14:paraId="32DF0D10" w14:textId="77777777" w:rsidR="00DC5483" w:rsidRPr="00E92697" w:rsidRDefault="00DC5483" w:rsidP="00DC5483">
            <w:pPr>
              <w:cnfStyle w:val="000000010000" w:firstRow="0" w:lastRow="0" w:firstColumn="0" w:lastColumn="0" w:oddVBand="0" w:evenVBand="0" w:oddHBand="0" w:evenHBand="1" w:firstRowFirstColumn="0" w:firstRowLastColumn="0" w:lastRowFirstColumn="0" w:lastRowLastColumn="0"/>
              <w:rPr>
                <w:szCs w:val="22"/>
              </w:rPr>
            </w:pPr>
          </w:p>
        </w:tc>
      </w:tr>
      <w:tr w:rsidR="00DC5483" w14:paraId="29D17A92" w14:textId="77777777" w:rsidTr="00173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1C1677E" w14:textId="717480C6" w:rsidR="00DC5483" w:rsidRPr="00E92697" w:rsidRDefault="005C20C8" w:rsidP="00DC5483">
            <w:pPr>
              <w:rPr>
                <w:szCs w:val="22"/>
              </w:rPr>
            </w:pPr>
            <w:r>
              <w:rPr>
                <w:szCs w:val="22"/>
              </w:rPr>
              <w:t>c</w:t>
            </w:r>
            <w:r w:rsidR="004877E0" w:rsidRPr="00E92697">
              <w:rPr>
                <w:szCs w:val="22"/>
              </w:rPr>
              <w:t>hopping board</w:t>
            </w:r>
          </w:p>
        </w:tc>
        <w:tc>
          <w:tcPr>
            <w:tcW w:w="7648" w:type="dxa"/>
          </w:tcPr>
          <w:p w14:paraId="73AC0890" w14:textId="77777777" w:rsidR="00DC5483" w:rsidRPr="00E92697" w:rsidRDefault="00DC5483" w:rsidP="00DC5483">
            <w:pPr>
              <w:cnfStyle w:val="000000100000" w:firstRow="0" w:lastRow="0" w:firstColumn="0" w:lastColumn="0" w:oddVBand="0" w:evenVBand="0" w:oddHBand="1" w:evenHBand="0" w:firstRowFirstColumn="0" w:firstRowLastColumn="0" w:lastRowFirstColumn="0" w:lastRowLastColumn="0"/>
              <w:rPr>
                <w:szCs w:val="22"/>
              </w:rPr>
            </w:pPr>
          </w:p>
        </w:tc>
      </w:tr>
      <w:tr w:rsidR="00DC5483" w14:paraId="0A08A158" w14:textId="77777777" w:rsidTr="00173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457FFFD" w14:textId="55BD1AF7" w:rsidR="00DC5483" w:rsidRPr="00E92697" w:rsidRDefault="005C20C8" w:rsidP="00DC5483">
            <w:pPr>
              <w:rPr>
                <w:szCs w:val="22"/>
              </w:rPr>
            </w:pPr>
            <w:r>
              <w:rPr>
                <w:szCs w:val="22"/>
              </w:rPr>
              <w:t>m</w:t>
            </w:r>
            <w:r w:rsidR="00F11DA6" w:rsidRPr="00E92697">
              <w:rPr>
                <w:szCs w:val="22"/>
              </w:rPr>
              <w:t>easuring cups</w:t>
            </w:r>
          </w:p>
        </w:tc>
        <w:tc>
          <w:tcPr>
            <w:tcW w:w="7648" w:type="dxa"/>
          </w:tcPr>
          <w:p w14:paraId="1F047BA8" w14:textId="77777777" w:rsidR="00DC5483" w:rsidRPr="00E92697" w:rsidRDefault="00DC5483" w:rsidP="00DC5483">
            <w:pPr>
              <w:cnfStyle w:val="000000010000" w:firstRow="0" w:lastRow="0" w:firstColumn="0" w:lastColumn="0" w:oddVBand="0" w:evenVBand="0" w:oddHBand="0" w:evenHBand="1" w:firstRowFirstColumn="0" w:firstRowLastColumn="0" w:lastRowFirstColumn="0" w:lastRowLastColumn="0"/>
              <w:rPr>
                <w:szCs w:val="22"/>
              </w:rPr>
            </w:pPr>
          </w:p>
        </w:tc>
      </w:tr>
      <w:tr w:rsidR="00DC5483" w14:paraId="298E2966" w14:textId="77777777" w:rsidTr="00173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822611F" w14:textId="328ECFFE" w:rsidR="00DC5483" w:rsidRPr="00E92697" w:rsidRDefault="005C20C8" w:rsidP="00DC5483">
            <w:pPr>
              <w:rPr>
                <w:szCs w:val="22"/>
              </w:rPr>
            </w:pPr>
            <w:r>
              <w:rPr>
                <w:szCs w:val="22"/>
              </w:rPr>
              <w:t>f</w:t>
            </w:r>
            <w:r w:rsidR="00F11DA6" w:rsidRPr="00E92697">
              <w:rPr>
                <w:szCs w:val="22"/>
              </w:rPr>
              <w:t>rypan</w:t>
            </w:r>
          </w:p>
        </w:tc>
        <w:tc>
          <w:tcPr>
            <w:tcW w:w="7648" w:type="dxa"/>
          </w:tcPr>
          <w:p w14:paraId="29F4A5EC" w14:textId="77777777" w:rsidR="00DC5483" w:rsidRPr="00E92697" w:rsidRDefault="00DC5483" w:rsidP="00DC5483">
            <w:pPr>
              <w:cnfStyle w:val="000000100000" w:firstRow="0" w:lastRow="0" w:firstColumn="0" w:lastColumn="0" w:oddVBand="0" w:evenVBand="0" w:oddHBand="1" w:evenHBand="0" w:firstRowFirstColumn="0" w:firstRowLastColumn="0" w:lastRowFirstColumn="0" w:lastRowLastColumn="0"/>
              <w:rPr>
                <w:szCs w:val="22"/>
              </w:rPr>
            </w:pPr>
          </w:p>
        </w:tc>
      </w:tr>
      <w:tr w:rsidR="00DC5483" w14:paraId="04FB73C8" w14:textId="77777777" w:rsidTr="00173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9E111B0" w14:textId="769C91FB" w:rsidR="00DC5483" w:rsidRPr="00E92697" w:rsidRDefault="005C20C8" w:rsidP="00DC5483">
            <w:pPr>
              <w:rPr>
                <w:szCs w:val="22"/>
              </w:rPr>
            </w:pPr>
            <w:r>
              <w:rPr>
                <w:szCs w:val="22"/>
              </w:rPr>
              <w:t>d</w:t>
            </w:r>
            <w:r w:rsidR="00C804E3" w:rsidRPr="00E92697">
              <w:rPr>
                <w:szCs w:val="22"/>
              </w:rPr>
              <w:t>essert spoon</w:t>
            </w:r>
          </w:p>
        </w:tc>
        <w:tc>
          <w:tcPr>
            <w:tcW w:w="7648" w:type="dxa"/>
          </w:tcPr>
          <w:p w14:paraId="3A7065BA" w14:textId="77777777" w:rsidR="00DC5483" w:rsidRPr="00E92697" w:rsidRDefault="00DC5483" w:rsidP="00DC5483">
            <w:pPr>
              <w:cnfStyle w:val="000000010000" w:firstRow="0" w:lastRow="0" w:firstColumn="0" w:lastColumn="0" w:oddVBand="0" w:evenVBand="0" w:oddHBand="0" w:evenHBand="1" w:firstRowFirstColumn="0" w:firstRowLastColumn="0" w:lastRowFirstColumn="0" w:lastRowLastColumn="0"/>
              <w:rPr>
                <w:szCs w:val="22"/>
              </w:rPr>
            </w:pPr>
          </w:p>
        </w:tc>
      </w:tr>
      <w:tr w:rsidR="00DC5483" w14:paraId="125BA180" w14:textId="77777777" w:rsidTr="001733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039A1AE" w14:textId="62FAE710" w:rsidR="00DC5483" w:rsidRPr="00E92697" w:rsidRDefault="005C20C8" w:rsidP="00DC5483">
            <w:pPr>
              <w:rPr>
                <w:szCs w:val="22"/>
              </w:rPr>
            </w:pPr>
            <w:r>
              <w:rPr>
                <w:szCs w:val="22"/>
              </w:rPr>
              <w:t>s</w:t>
            </w:r>
            <w:r w:rsidR="00C804E3" w:rsidRPr="00E92697">
              <w:rPr>
                <w:szCs w:val="22"/>
              </w:rPr>
              <w:t>patula</w:t>
            </w:r>
          </w:p>
        </w:tc>
        <w:tc>
          <w:tcPr>
            <w:tcW w:w="7648" w:type="dxa"/>
          </w:tcPr>
          <w:p w14:paraId="3DFC47CF" w14:textId="77777777" w:rsidR="00DC5483" w:rsidRPr="00E92697" w:rsidRDefault="00DC5483" w:rsidP="00DC5483">
            <w:pPr>
              <w:cnfStyle w:val="000000100000" w:firstRow="0" w:lastRow="0" w:firstColumn="0" w:lastColumn="0" w:oddVBand="0" w:evenVBand="0" w:oddHBand="1" w:evenHBand="0" w:firstRowFirstColumn="0" w:firstRowLastColumn="0" w:lastRowFirstColumn="0" w:lastRowLastColumn="0"/>
              <w:rPr>
                <w:szCs w:val="22"/>
              </w:rPr>
            </w:pPr>
          </w:p>
        </w:tc>
      </w:tr>
      <w:tr w:rsidR="00DC5483" w14:paraId="41296532" w14:textId="77777777" w:rsidTr="001733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6F66B83" w14:textId="2D747521" w:rsidR="00DC5483" w:rsidRPr="00E92697" w:rsidRDefault="005C20C8" w:rsidP="00DC5483">
            <w:pPr>
              <w:rPr>
                <w:szCs w:val="22"/>
              </w:rPr>
            </w:pPr>
            <w:r>
              <w:rPr>
                <w:szCs w:val="22"/>
              </w:rPr>
              <w:t>s</w:t>
            </w:r>
            <w:r w:rsidR="00C804E3" w:rsidRPr="00E92697">
              <w:rPr>
                <w:szCs w:val="22"/>
              </w:rPr>
              <w:t>errated knife</w:t>
            </w:r>
          </w:p>
        </w:tc>
        <w:tc>
          <w:tcPr>
            <w:tcW w:w="7648" w:type="dxa"/>
          </w:tcPr>
          <w:p w14:paraId="76875734" w14:textId="77777777" w:rsidR="00DC5483" w:rsidRPr="00E92697" w:rsidRDefault="00DC5483" w:rsidP="00DC5483">
            <w:pPr>
              <w:cnfStyle w:val="000000010000" w:firstRow="0" w:lastRow="0" w:firstColumn="0" w:lastColumn="0" w:oddVBand="0" w:evenVBand="0" w:oddHBand="0" w:evenHBand="1" w:firstRowFirstColumn="0" w:firstRowLastColumn="0" w:lastRowFirstColumn="0" w:lastRowLastColumn="0"/>
              <w:rPr>
                <w:szCs w:val="22"/>
              </w:rPr>
            </w:pPr>
          </w:p>
        </w:tc>
      </w:tr>
    </w:tbl>
    <w:p w14:paraId="04B19F64" w14:textId="17E86D4F" w:rsidR="004908E3" w:rsidRPr="00FA2265" w:rsidRDefault="004908E3" w:rsidP="00FA2265">
      <w:pPr>
        <w:pStyle w:val="Heading3"/>
      </w:pPr>
      <w:bookmarkStart w:id="55" w:name="_Toc198133232"/>
      <w:r>
        <w:lastRenderedPageBreak/>
        <w:t xml:space="preserve">Evaluate – </w:t>
      </w:r>
      <w:r w:rsidR="00740B61">
        <w:t>s</w:t>
      </w:r>
      <w:r>
        <w:t>hakshuka</w:t>
      </w:r>
      <w:bookmarkEnd w:id="55"/>
    </w:p>
    <w:p w14:paraId="3C905FB4" w14:textId="24C0DF7B" w:rsidR="00FA6F39" w:rsidRDefault="00FA6F39" w:rsidP="004E2A19">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1D3F26">
        <w:t xml:space="preserve">5 </w:t>
      </w:r>
      <w:r>
        <w:t xml:space="preserve">senses regarding what you have prepared. Remember </w:t>
      </w:r>
      <w:r w:rsidR="001D3F26">
        <w:t>–</w:t>
      </w:r>
      <w:r>
        <w:t xml:space="preserve"> taste, smell, sight, touch and sound.</w:t>
      </w:r>
    </w:p>
    <w:p w14:paraId="700F8482" w14:textId="2D5AC639" w:rsidR="00DC5483" w:rsidRPr="00BB32D4" w:rsidRDefault="00BC1AFE" w:rsidP="00BB32D4">
      <w:pPr>
        <w:suppressAutoHyphens w:val="0"/>
        <w:spacing w:before="0" w:after="160" w:line="259" w:lineRule="auto"/>
        <w:rPr>
          <w:rStyle w:val="Strong"/>
          <w:b w:val="0"/>
          <w:bCs w:val="0"/>
          <w:sz w:val="18"/>
          <w:szCs w:val="18"/>
        </w:rPr>
      </w:pPr>
      <w:r>
        <w:rPr>
          <w:noProof/>
          <w:sz w:val="18"/>
          <w:szCs w:val="18"/>
        </w:rPr>
        <w:drawing>
          <wp:inline distT="0" distB="0" distL="0" distR="0" wp14:anchorId="0E73448A" wp14:editId="4D04F41B">
            <wp:extent cx="6025515" cy="7067550"/>
            <wp:effectExtent l="0" t="0" r="0" b="0"/>
            <wp:docPr id="34329669" name="Picture 29"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9669" name="Picture 29"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142682" cy="7204979"/>
                    </a:xfrm>
                    <a:prstGeom prst="rect">
                      <a:avLst/>
                    </a:prstGeom>
                  </pic:spPr>
                </pic:pic>
              </a:graphicData>
            </a:graphic>
          </wp:inline>
        </w:drawing>
      </w:r>
      <w:r w:rsidR="00DC5483">
        <w:rPr>
          <w:sz w:val="18"/>
          <w:szCs w:val="18"/>
        </w:rPr>
        <w:br w:type="page"/>
      </w:r>
    </w:p>
    <w:p w14:paraId="71471D73" w14:textId="2863628A" w:rsidR="00145F99" w:rsidRDefault="00EA3CB0" w:rsidP="005C120C">
      <w:pPr>
        <w:pStyle w:val="Heading3"/>
        <w:rPr>
          <w:rStyle w:val="Strong"/>
          <w:b w:val="0"/>
          <w:bCs w:val="0"/>
        </w:rPr>
      </w:pPr>
      <w:bookmarkStart w:id="56" w:name="_Toc198133233"/>
      <w:r>
        <w:rPr>
          <w:rStyle w:val="Strong"/>
          <w:b w:val="0"/>
          <w:bCs w:val="0"/>
        </w:rPr>
        <w:lastRenderedPageBreak/>
        <w:t>Shakshuka – a long history</w:t>
      </w:r>
      <w:bookmarkEnd w:id="56"/>
    </w:p>
    <w:p w14:paraId="2D8C4E58" w14:textId="753B9F02" w:rsidR="008912BA" w:rsidRDefault="00AF39C0" w:rsidP="008912BA">
      <w:r>
        <w:t>Shakshuka</w:t>
      </w:r>
      <w:r w:rsidR="00396D42">
        <w:t xml:space="preserve">, which can also be spelt </w:t>
      </w:r>
      <w:r w:rsidR="00150988">
        <w:t>Shaksh</w:t>
      </w:r>
      <w:r w:rsidR="004E1C1F">
        <w:t>o</w:t>
      </w:r>
      <w:r w:rsidR="00150988">
        <w:t>uka</w:t>
      </w:r>
      <w:r w:rsidR="00E32192">
        <w:t>, has a long history</w:t>
      </w:r>
      <w:r w:rsidR="005A0A5F">
        <w:t xml:space="preserve"> around the world</w:t>
      </w:r>
      <w:r w:rsidR="008C2710">
        <w:t xml:space="preserve"> as a dish that can be served for breakfast, lunch or dinner. </w:t>
      </w:r>
      <w:r w:rsidR="004766D3">
        <w:t>Using your device</w:t>
      </w:r>
      <w:r w:rsidR="00B96424">
        <w:t>,</w:t>
      </w:r>
      <w:r w:rsidR="004766D3">
        <w:t xml:space="preserve"> research shakshuka and </w:t>
      </w:r>
      <w:r w:rsidR="003240C2">
        <w:t xml:space="preserve">answer the following questions </w:t>
      </w:r>
      <w:r w:rsidR="004852FD">
        <w:t xml:space="preserve">on this dish which is so widely served around the world in both homes and restaurants. </w:t>
      </w:r>
    </w:p>
    <w:p w14:paraId="76273F6D" w14:textId="6F4E105A" w:rsidR="00DE44D9" w:rsidRPr="006D22E9" w:rsidRDefault="00AA0D8F" w:rsidP="006D22E9">
      <w:pPr>
        <w:pStyle w:val="ListNumber"/>
        <w:numPr>
          <w:ilvl w:val="0"/>
          <w:numId w:val="48"/>
        </w:numPr>
      </w:pPr>
      <w:r w:rsidRPr="006D22E9">
        <w:t xml:space="preserve">What does the name </w:t>
      </w:r>
      <w:r w:rsidR="000020FA" w:rsidRPr="006D22E9">
        <w:t>‘shakshuka’ translate to?</w:t>
      </w:r>
    </w:p>
    <w:tbl>
      <w:tblPr>
        <w:tblStyle w:val="TableGrid"/>
        <w:tblW w:w="5000" w:type="pct"/>
        <w:tblLook w:val="04A0" w:firstRow="1" w:lastRow="0" w:firstColumn="1" w:lastColumn="0" w:noHBand="0" w:noVBand="1"/>
        <w:tblDescription w:val="Space for students to record a response."/>
      </w:tblPr>
      <w:tblGrid>
        <w:gridCol w:w="9322"/>
      </w:tblGrid>
      <w:tr w:rsidR="00E625DC" w14:paraId="0AC3158B" w14:textId="77777777" w:rsidTr="006D22E9">
        <w:trPr>
          <w:trHeight w:val="1023"/>
        </w:trPr>
        <w:tc>
          <w:tcPr>
            <w:tcW w:w="5000" w:type="pct"/>
          </w:tcPr>
          <w:p w14:paraId="230B7CE5" w14:textId="77777777" w:rsidR="00E625DC" w:rsidRDefault="00E625DC" w:rsidP="006C10F0">
            <w:pPr>
              <w:pStyle w:val="ListNumber"/>
              <w:numPr>
                <w:ilvl w:val="0"/>
                <w:numId w:val="0"/>
              </w:numPr>
            </w:pPr>
          </w:p>
        </w:tc>
      </w:tr>
    </w:tbl>
    <w:p w14:paraId="751198F1" w14:textId="770EF939" w:rsidR="00E625DC" w:rsidRPr="006D22E9" w:rsidRDefault="0042719C" w:rsidP="006D22E9">
      <w:pPr>
        <w:pStyle w:val="ListNumber"/>
      </w:pPr>
      <w:r w:rsidRPr="006D22E9">
        <w:t xml:space="preserve">What </w:t>
      </w:r>
      <w:r w:rsidR="00DC3F8E" w:rsidRPr="006D22E9">
        <w:t xml:space="preserve">is the </w:t>
      </w:r>
      <w:r w:rsidR="00D05209" w:rsidRPr="006D22E9">
        <w:t>country that is thought to have ori</w:t>
      </w:r>
      <w:r w:rsidR="00CB360A" w:rsidRPr="006D22E9">
        <w:t>ginally created the dish?</w:t>
      </w:r>
    </w:p>
    <w:tbl>
      <w:tblPr>
        <w:tblStyle w:val="TableGrid"/>
        <w:tblW w:w="5000" w:type="pct"/>
        <w:tblLook w:val="04A0" w:firstRow="1" w:lastRow="0" w:firstColumn="1" w:lastColumn="0" w:noHBand="0" w:noVBand="1"/>
        <w:tblDescription w:val="Space for students to record a response."/>
      </w:tblPr>
      <w:tblGrid>
        <w:gridCol w:w="9322"/>
      </w:tblGrid>
      <w:tr w:rsidR="00CB360A" w14:paraId="5D65F314" w14:textId="77777777" w:rsidTr="006D22E9">
        <w:trPr>
          <w:trHeight w:val="1091"/>
        </w:trPr>
        <w:tc>
          <w:tcPr>
            <w:tcW w:w="5000" w:type="pct"/>
          </w:tcPr>
          <w:p w14:paraId="278967F5" w14:textId="77777777" w:rsidR="00CB360A" w:rsidRDefault="00CB360A" w:rsidP="006C10F0">
            <w:pPr>
              <w:pStyle w:val="ListNumber"/>
              <w:numPr>
                <w:ilvl w:val="0"/>
                <w:numId w:val="0"/>
              </w:numPr>
            </w:pPr>
          </w:p>
        </w:tc>
      </w:tr>
    </w:tbl>
    <w:p w14:paraId="70E5041E" w14:textId="522E103E" w:rsidR="00CB360A" w:rsidRPr="006D22E9" w:rsidRDefault="005C3AC9" w:rsidP="006D22E9">
      <w:pPr>
        <w:pStyle w:val="ListNumber"/>
      </w:pPr>
      <w:r w:rsidRPr="006D22E9">
        <w:t>Wh</w:t>
      </w:r>
      <w:r w:rsidR="00F658BD" w:rsidRPr="006D22E9">
        <w:t>at countries</w:t>
      </w:r>
      <w:r w:rsidRPr="006D22E9">
        <w:t xml:space="preserve"> now serve</w:t>
      </w:r>
      <w:r w:rsidR="00F658BD" w:rsidRPr="006D22E9">
        <w:t xml:space="preserve"> this dish</w:t>
      </w:r>
      <w:r w:rsidRPr="006D22E9">
        <w:t xml:space="preserve"> a</w:t>
      </w:r>
      <w:r w:rsidR="00F658BD" w:rsidRPr="006D22E9">
        <w:t xml:space="preserve">s one of their staple cuisines? </w:t>
      </w:r>
    </w:p>
    <w:tbl>
      <w:tblPr>
        <w:tblStyle w:val="TableGrid"/>
        <w:tblW w:w="5000" w:type="pct"/>
        <w:tblLook w:val="04A0" w:firstRow="1" w:lastRow="0" w:firstColumn="1" w:lastColumn="0" w:noHBand="0" w:noVBand="1"/>
        <w:tblDescription w:val="Space for students to record a response."/>
      </w:tblPr>
      <w:tblGrid>
        <w:gridCol w:w="9322"/>
      </w:tblGrid>
      <w:tr w:rsidR="00F658BD" w14:paraId="0342626E" w14:textId="77777777" w:rsidTr="006D22E9">
        <w:trPr>
          <w:trHeight w:val="1359"/>
        </w:trPr>
        <w:tc>
          <w:tcPr>
            <w:tcW w:w="5000" w:type="pct"/>
          </w:tcPr>
          <w:p w14:paraId="1BEA36BB" w14:textId="77777777" w:rsidR="00F658BD" w:rsidRDefault="00F658BD" w:rsidP="006C10F0">
            <w:pPr>
              <w:pStyle w:val="ListNumber"/>
              <w:numPr>
                <w:ilvl w:val="0"/>
                <w:numId w:val="0"/>
              </w:numPr>
            </w:pPr>
          </w:p>
        </w:tc>
      </w:tr>
    </w:tbl>
    <w:p w14:paraId="055E2ED7" w14:textId="50B76837" w:rsidR="00F658BD" w:rsidRPr="006D22E9" w:rsidRDefault="004E0108" w:rsidP="006D22E9">
      <w:pPr>
        <w:pStyle w:val="ListNumber"/>
      </w:pPr>
      <w:r w:rsidRPr="006D22E9">
        <w:t xml:space="preserve">List some other ingredients that could be substituted into this </w:t>
      </w:r>
      <w:r w:rsidR="00D1030E" w:rsidRPr="006D22E9">
        <w:t xml:space="preserve">dish. </w:t>
      </w:r>
    </w:p>
    <w:tbl>
      <w:tblPr>
        <w:tblStyle w:val="TableGrid"/>
        <w:tblW w:w="5000" w:type="pct"/>
        <w:tblLook w:val="04A0" w:firstRow="1" w:lastRow="0" w:firstColumn="1" w:lastColumn="0" w:noHBand="0" w:noVBand="1"/>
        <w:tblDescription w:val="Space for students to record a response."/>
      </w:tblPr>
      <w:tblGrid>
        <w:gridCol w:w="9322"/>
      </w:tblGrid>
      <w:tr w:rsidR="00D1030E" w14:paraId="502A1C33" w14:textId="77777777" w:rsidTr="006D22E9">
        <w:trPr>
          <w:trHeight w:val="1232"/>
        </w:trPr>
        <w:tc>
          <w:tcPr>
            <w:tcW w:w="5000" w:type="pct"/>
          </w:tcPr>
          <w:p w14:paraId="10F2DD8D" w14:textId="5599CC0F" w:rsidR="00D1030E" w:rsidRDefault="00D1030E" w:rsidP="006C10F0">
            <w:pPr>
              <w:pStyle w:val="ListNumber"/>
              <w:numPr>
                <w:ilvl w:val="0"/>
                <w:numId w:val="0"/>
              </w:numPr>
            </w:pPr>
          </w:p>
        </w:tc>
      </w:tr>
    </w:tbl>
    <w:p w14:paraId="624E3629" w14:textId="6D80A02E" w:rsidR="008A1726" w:rsidRDefault="008A1726">
      <w:pPr>
        <w:suppressAutoHyphens w:val="0"/>
        <w:spacing w:before="0" w:after="160" w:line="259" w:lineRule="auto"/>
        <w:rPr>
          <w:rStyle w:val="Strong"/>
          <w:b w:val="0"/>
          <w:bCs w:val="0"/>
        </w:rPr>
      </w:pPr>
      <w:r>
        <w:rPr>
          <w:rStyle w:val="Strong"/>
          <w:b w:val="0"/>
          <w:bCs w:val="0"/>
        </w:rPr>
        <w:br w:type="page"/>
      </w:r>
    </w:p>
    <w:p w14:paraId="7A8DE404" w14:textId="4CE293CE" w:rsidR="008A1726" w:rsidRPr="003675AD" w:rsidRDefault="008A1726" w:rsidP="003675AD">
      <w:pPr>
        <w:pStyle w:val="Heading2"/>
        <w:rPr>
          <w:rStyle w:val="Strong"/>
          <w:b w:val="0"/>
          <w:bCs/>
        </w:rPr>
      </w:pPr>
      <w:bookmarkStart w:id="57" w:name="_Toc198133234"/>
      <w:r w:rsidRPr="003675AD">
        <w:rPr>
          <w:rStyle w:val="Strong"/>
          <w:b w:val="0"/>
          <w:bCs/>
        </w:rPr>
        <w:lastRenderedPageBreak/>
        <w:t xml:space="preserve">Spanish </w:t>
      </w:r>
      <w:r w:rsidR="00740B61" w:rsidRPr="003675AD">
        <w:rPr>
          <w:rStyle w:val="Strong"/>
          <w:b w:val="0"/>
          <w:bCs/>
        </w:rPr>
        <w:t>t</w:t>
      </w:r>
      <w:r w:rsidRPr="003675AD">
        <w:rPr>
          <w:rStyle w:val="Strong"/>
          <w:b w:val="0"/>
          <w:bCs/>
        </w:rPr>
        <w:t>ortilla</w:t>
      </w:r>
      <w:bookmarkEnd w:id="57"/>
    </w:p>
    <w:p w14:paraId="149220CB" w14:textId="27A6A46E" w:rsidR="00D46433" w:rsidRDefault="00DB25A6" w:rsidP="00D46433">
      <w:r>
        <w:rPr>
          <w:noProof/>
        </w:rPr>
        <w:drawing>
          <wp:anchor distT="0" distB="0" distL="114300" distR="114300" simplePos="0" relativeHeight="251658251" behindDoc="0" locked="0" layoutInCell="1" allowOverlap="1" wp14:anchorId="0267F6ED" wp14:editId="17FE0763">
            <wp:simplePos x="0" y="0"/>
            <wp:positionH relativeFrom="margin">
              <wp:posOffset>3923665</wp:posOffset>
            </wp:positionH>
            <wp:positionV relativeFrom="margin">
              <wp:posOffset>834390</wp:posOffset>
            </wp:positionV>
            <wp:extent cx="2211070" cy="1691005"/>
            <wp:effectExtent l="0" t="0" r="0" b="4445"/>
            <wp:wrapSquare wrapText="bothSides"/>
            <wp:docPr id="1430217579" name="Picture 39" descr="A Spanish tortilla served on a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217579" name="Picture 39" descr="A Spanish tortilla served on a plat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11070" cy="1691005"/>
                    </a:xfrm>
                    <a:prstGeom prst="rect">
                      <a:avLst/>
                    </a:prstGeom>
                  </pic:spPr>
                </pic:pic>
              </a:graphicData>
            </a:graphic>
            <wp14:sizeRelH relativeFrom="margin">
              <wp14:pctWidth>0</wp14:pctWidth>
            </wp14:sizeRelH>
            <wp14:sizeRelV relativeFrom="margin">
              <wp14:pctHeight>0</wp14:pctHeight>
            </wp14:sizeRelV>
          </wp:anchor>
        </w:drawing>
      </w:r>
      <w:r w:rsidR="00D46433">
        <w:t>Serves 4</w:t>
      </w:r>
    </w:p>
    <w:p w14:paraId="584D0509" w14:textId="25CD033D" w:rsidR="00D46433" w:rsidRDefault="00D46433" w:rsidP="00D46433">
      <w:pPr>
        <w:rPr>
          <w:rStyle w:val="Strong"/>
        </w:rPr>
      </w:pPr>
      <w:r w:rsidRPr="00D46433">
        <w:rPr>
          <w:rStyle w:val="Strong"/>
        </w:rPr>
        <w:t>Ingredients</w:t>
      </w:r>
    </w:p>
    <w:p w14:paraId="78B2C3D0" w14:textId="4921EB89" w:rsidR="00D46433" w:rsidRDefault="00CA2C2F" w:rsidP="00D46433">
      <w:pPr>
        <w:rPr>
          <w:rStyle w:val="Strong"/>
          <w:b w:val="0"/>
          <w:bCs w:val="0"/>
        </w:rPr>
      </w:pPr>
      <w:r>
        <w:rPr>
          <w:rStyle w:val="Strong"/>
          <w:b w:val="0"/>
          <w:bCs w:val="0"/>
        </w:rPr>
        <w:t>600</w:t>
      </w:r>
      <w:r w:rsidR="006C10F0">
        <w:rPr>
          <w:rStyle w:val="Strong"/>
          <w:b w:val="0"/>
          <w:bCs w:val="0"/>
        </w:rPr>
        <w:t xml:space="preserve"> </w:t>
      </w:r>
      <w:r>
        <w:rPr>
          <w:rStyle w:val="Strong"/>
          <w:b w:val="0"/>
          <w:bCs w:val="0"/>
        </w:rPr>
        <w:t>gr</w:t>
      </w:r>
      <w:r w:rsidR="00A734DF">
        <w:rPr>
          <w:rStyle w:val="Strong"/>
          <w:b w:val="0"/>
          <w:bCs w:val="0"/>
        </w:rPr>
        <w:t>ams</w:t>
      </w:r>
      <w:r>
        <w:rPr>
          <w:rStyle w:val="Strong"/>
          <w:b w:val="0"/>
          <w:bCs w:val="0"/>
        </w:rPr>
        <w:t xml:space="preserve"> </w:t>
      </w:r>
      <w:r w:rsidR="00185844">
        <w:rPr>
          <w:rStyle w:val="Strong"/>
          <w:b w:val="0"/>
          <w:bCs w:val="0"/>
        </w:rPr>
        <w:t>all</w:t>
      </w:r>
      <w:r w:rsidR="006C10F0">
        <w:rPr>
          <w:rStyle w:val="Strong"/>
          <w:b w:val="0"/>
          <w:bCs w:val="0"/>
        </w:rPr>
        <w:t>-</w:t>
      </w:r>
      <w:r w:rsidR="00185844">
        <w:rPr>
          <w:rStyle w:val="Strong"/>
          <w:b w:val="0"/>
          <w:bCs w:val="0"/>
        </w:rPr>
        <w:t xml:space="preserve">purpose </w:t>
      </w:r>
      <w:r>
        <w:rPr>
          <w:rStyle w:val="Strong"/>
          <w:b w:val="0"/>
          <w:bCs w:val="0"/>
        </w:rPr>
        <w:t xml:space="preserve">potatoes, peeled and cut into </w:t>
      </w: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2</m:t>
            </m:r>
          </m:den>
        </m:f>
      </m:oMath>
      <w:r>
        <w:rPr>
          <w:rStyle w:val="Strong"/>
          <w:b w:val="0"/>
          <w:bCs w:val="0"/>
        </w:rPr>
        <w:t xml:space="preserve"> cm slices</w:t>
      </w:r>
    </w:p>
    <w:p w14:paraId="5BE4BAAA" w14:textId="19CC4B61" w:rsidR="00CA2C2F" w:rsidRDefault="00CA2C2F" w:rsidP="00D46433">
      <w:pPr>
        <w:rPr>
          <w:rStyle w:val="Strong"/>
          <w:b w:val="0"/>
          <w:bCs w:val="0"/>
        </w:rPr>
      </w:pPr>
      <w:r>
        <w:rPr>
          <w:rStyle w:val="Strong"/>
          <w:b w:val="0"/>
          <w:bCs w:val="0"/>
        </w:rPr>
        <w:t>1 small onion</w:t>
      </w:r>
      <w:r w:rsidR="000476F6">
        <w:rPr>
          <w:rStyle w:val="Strong"/>
          <w:b w:val="0"/>
          <w:bCs w:val="0"/>
        </w:rPr>
        <w:t>, finely sliced</w:t>
      </w:r>
    </w:p>
    <w:p w14:paraId="210711EF" w14:textId="25A0C286" w:rsidR="00CA2C2F" w:rsidRDefault="00D42A63" w:rsidP="00D46433">
      <w:pPr>
        <w:rPr>
          <w:rStyle w:val="Strong"/>
          <w:b w:val="0"/>
          <w:bCs w:val="0"/>
        </w:rPr>
      </w:pPr>
      <m:oMath>
        <m:f>
          <m:fPr>
            <m:ctrlPr>
              <w:rPr>
                <w:rStyle w:val="Strong"/>
                <w:rFonts w:ascii="Cambria Math" w:hAnsi="Cambria Math"/>
                <w:b w:val="0"/>
                <w:bCs w:val="0"/>
                <w:i/>
              </w:rPr>
            </m:ctrlPr>
          </m:fPr>
          <m:num>
            <m:r>
              <w:rPr>
                <w:rStyle w:val="Strong"/>
                <w:rFonts w:ascii="Cambria Math" w:hAnsi="Cambria Math"/>
              </w:rPr>
              <m:t>1</m:t>
            </m:r>
          </m:num>
          <m:den>
            <m:r>
              <w:rPr>
                <w:rStyle w:val="Strong"/>
                <w:rFonts w:ascii="Cambria Math" w:hAnsi="Cambria Math"/>
              </w:rPr>
              <m:t>3</m:t>
            </m:r>
          </m:den>
        </m:f>
      </m:oMath>
      <w:r w:rsidR="00C439EF">
        <w:rPr>
          <w:rStyle w:val="Strong"/>
          <w:rFonts w:eastAsiaTheme="minorEastAsia"/>
          <w:b w:val="0"/>
          <w:bCs w:val="0"/>
        </w:rPr>
        <w:t xml:space="preserve"> </w:t>
      </w:r>
      <w:r w:rsidR="005C392E">
        <w:rPr>
          <w:rStyle w:val="Strong"/>
          <w:b w:val="0"/>
          <w:bCs w:val="0"/>
        </w:rPr>
        <w:t>cup olive oil</w:t>
      </w:r>
    </w:p>
    <w:p w14:paraId="6F9F89A9" w14:textId="15FAA653" w:rsidR="005C392E" w:rsidRDefault="005C392E" w:rsidP="00D46433">
      <w:pPr>
        <w:rPr>
          <w:rStyle w:val="Strong"/>
          <w:b w:val="0"/>
          <w:bCs w:val="0"/>
        </w:rPr>
      </w:pPr>
      <w:r>
        <w:rPr>
          <w:rStyle w:val="Strong"/>
          <w:b w:val="0"/>
          <w:bCs w:val="0"/>
        </w:rPr>
        <w:t>5 eggs</w:t>
      </w:r>
    </w:p>
    <w:p w14:paraId="5ADAF0BB" w14:textId="2FA14C77" w:rsidR="005C392E" w:rsidRDefault="005C392E" w:rsidP="00D46433">
      <w:pPr>
        <w:rPr>
          <w:rStyle w:val="Strong"/>
          <w:b w:val="0"/>
          <w:bCs w:val="0"/>
        </w:rPr>
      </w:pPr>
      <w:r>
        <w:rPr>
          <w:rStyle w:val="Strong"/>
          <w:b w:val="0"/>
          <w:bCs w:val="0"/>
        </w:rPr>
        <w:t>Salt and pepper</w:t>
      </w:r>
    </w:p>
    <w:p w14:paraId="30E18F5E" w14:textId="627D4ED1" w:rsidR="005C392E" w:rsidRDefault="005C392E" w:rsidP="00D46433">
      <w:pPr>
        <w:rPr>
          <w:rStyle w:val="Strong"/>
          <w:b w:val="0"/>
          <w:bCs w:val="0"/>
        </w:rPr>
      </w:pPr>
      <w:r>
        <w:rPr>
          <w:rStyle w:val="Strong"/>
          <w:b w:val="0"/>
          <w:bCs w:val="0"/>
        </w:rPr>
        <w:t>1 tablespoon fresh parsley</w:t>
      </w:r>
      <w:r w:rsidR="000476F6">
        <w:rPr>
          <w:rStyle w:val="Strong"/>
          <w:b w:val="0"/>
          <w:bCs w:val="0"/>
        </w:rPr>
        <w:t>, roughly chopped</w:t>
      </w:r>
    </w:p>
    <w:p w14:paraId="164197D2" w14:textId="6953A6EB" w:rsidR="000476F6" w:rsidRDefault="000476F6" w:rsidP="00D46433">
      <w:pPr>
        <w:rPr>
          <w:rStyle w:val="Strong"/>
        </w:rPr>
      </w:pPr>
      <w:r w:rsidRPr="000476F6">
        <w:rPr>
          <w:rStyle w:val="Strong"/>
        </w:rPr>
        <w:t>Method</w:t>
      </w:r>
    </w:p>
    <w:p w14:paraId="779FB098" w14:textId="685E5E21" w:rsidR="00B46711" w:rsidRDefault="000476F6" w:rsidP="00CC46FD">
      <w:pPr>
        <w:pStyle w:val="ListNumber"/>
        <w:numPr>
          <w:ilvl w:val="0"/>
          <w:numId w:val="39"/>
        </w:numPr>
      </w:pPr>
      <w:r w:rsidRPr="000476F6">
        <w:t>Heat oil in a non</w:t>
      </w:r>
      <w:r w:rsidR="006C10F0">
        <w:t>-</w:t>
      </w:r>
      <w:r w:rsidRPr="000476F6">
        <w:t>stick frypan over medium heat. Add onion and potatoes</w:t>
      </w:r>
      <w:r w:rsidR="008B0B61">
        <w:t xml:space="preserve">. </w:t>
      </w:r>
      <w:r w:rsidRPr="000476F6">
        <w:t>Place a lid on</w:t>
      </w:r>
      <w:r w:rsidR="008B0B61">
        <w:t xml:space="preserve"> the frypan</w:t>
      </w:r>
      <w:r w:rsidRPr="000476F6">
        <w:t xml:space="preserve"> and </w:t>
      </w:r>
      <w:r w:rsidR="00B46711">
        <w:t>gently cook</w:t>
      </w:r>
      <w:r w:rsidRPr="000476F6">
        <w:t xml:space="preserve"> the potatoes for 20 minutes or so, turning the potatoes 3 or 4 times with </w:t>
      </w:r>
      <w:r w:rsidR="00B46711">
        <w:t xml:space="preserve">a spatula </w:t>
      </w:r>
      <w:r w:rsidRPr="000476F6">
        <w:t>until soft and cooked through. If the potatoes sizzle and are browning, turn the heat down.</w:t>
      </w:r>
      <w:r w:rsidR="00EB7DFA">
        <w:t xml:space="preserve"> </w:t>
      </w:r>
      <w:r w:rsidR="00B46711">
        <w:t>While the potatoes are cooking, whisk the eggs in a separate bowl</w:t>
      </w:r>
      <w:r w:rsidR="00252491">
        <w:t xml:space="preserve"> and season with salt and pepper. </w:t>
      </w:r>
    </w:p>
    <w:p w14:paraId="651846E0" w14:textId="29E5C7FB" w:rsidR="0008569D" w:rsidRDefault="00252491" w:rsidP="00EB7DFA">
      <w:pPr>
        <w:pStyle w:val="ListNumber"/>
      </w:pPr>
      <w:r>
        <w:t>When potatoes are cooked through</w:t>
      </w:r>
      <w:r w:rsidR="000E54E8">
        <w:t xml:space="preserve">, remove them from the frypan with a slotted spoon onto </w:t>
      </w:r>
      <w:r w:rsidR="0008569D">
        <w:t>paper towel to absorb any excess oil.</w:t>
      </w:r>
      <w:r w:rsidR="001D064A">
        <w:t xml:space="preserve"> Discard any excess oil from the pan into a </w:t>
      </w:r>
      <w:r w:rsidR="00C64A84">
        <w:t>heat</w:t>
      </w:r>
      <w:r w:rsidR="005A6536">
        <w:t>-</w:t>
      </w:r>
      <w:r w:rsidR="00C64A84">
        <w:t>proof container.</w:t>
      </w:r>
      <w:r w:rsidR="00EB7DFA">
        <w:t xml:space="preserve"> </w:t>
      </w:r>
      <w:r w:rsidR="0008569D">
        <w:t>Turn the stove to medium</w:t>
      </w:r>
      <w:r w:rsidR="005A6536">
        <w:t>-</w:t>
      </w:r>
      <w:proofErr w:type="gramStart"/>
      <w:r w:rsidR="0008569D">
        <w:t>high</w:t>
      </w:r>
      <w:r w:rsidR="00041987">
        <w:t>, and</w:t>
      </w:r>
      <w:proofErr w:type="gramEnd"/>
      <w:r w:rsidR="00041987">
        <w:t xml:space="preserve"> also turn on the grill to high.</w:t>
      </w:r>
    </w:p>
    <w:p w14:paraId="50F05AC2" w14:textId="530E9C9B" w:rsidR="00925FBB" w:rsidRDefault="00041987" w:rsidP="00EB7DFA">
      <w:pPr>
        <w:pStyle w:val="ListNumber"/>
      </w:pPr>
      <w:r>
        <w:t>Return the potatoes to the frypan</w:t>
      </w:r>
      <w:r w:rsidR="00925FBB">
        <w:t xml:space="preserve"> and pour over the egg. Cook for 5 minutes or until the underside is golden brown. If the centre is uncooked</w:t>
      </w:r>
      <w:r w:rsidR="00AA0843">
        <w:t xml:space="preserve">, put the tortilla under the grill for 3 minutes until the </w:t>
      </w:r>
      <w:r w:rsidR="00D2337F">
        <w:t xml:space="preserve">centre is cooked. </w:t>
      </w:r>
    </w:p>
    <w:p w14:paraId="5483BCDB" w14:textId="076E2F0B" w:rsidR="005032EB" w:rsidRDefault="00D2337F" w:rsidP="00EB7DFA">
      <w:pPr>
        <w:pStyle w:val="ListNumber"/>
      </w:pPr>
      <w:r>
        <w:t xml:space="preserve">Remove the pan from heat and allow to rest for 2 minutes. </w:t>
      </w:r>
      <w:r w:rsidR="00FB115D">
        <w:t>Place</w:t>
      </w:r>
      <w:r w:rsidR="00613641">
        <w:t xml:space="preserve"> a chopping board or large p</w:t>
      </w:r>
      <w:r w:rsidR="00FB115D">
        <w:t>la</w:t>
      </w:r>
      <w:r w:rsidR="00613641">
        <w:t>te</w:t>
      </w:r>
      <w:r w:rsidR="00FB115D">
        <w:t xml:space="preserve"> on top of the frypan and flip to turn out the tortilla</w:t>
      </w:r>
      <w:r w:rsidR="005032EB">
        <w:t xml:space="preserve"> upside</w:t>
      </w:r>
      <w:r w:rsidR="003C593F">
        <w:t xml:space="preserve"> </w:t>
      </w:r>
      <w:r w:rsidR="005032EB">
        <w:t>down.</w:t>
      </w:r>
      <w:r w:rsidR="006D22E9">
        <w:t xml:space="preserve"> </w:t>
      </w:r>
      <w:r w:rsidR="005032EB">
        <w:t>Sprinkle parsley over the tortilla and serve warm</w:t>
      </w:r>
      <w:r w:rsidR="003C593F">
        <w:t>.</w:t>
      </w:r>
    </w:p>
    <w:p w14:paraId="34A230CC" w14:textId="367A904D" w:rsidR="004243AD" w:rsidRPr="000476F6" w:rsidRDefault="004243AD" w:rsidP="00653B76">
      <w:pPr>
        <w:pStyle w:val="FeatureBox"/>
      </w:pPr>
      <w:r>
        <w:lastRenderedPageBreak/>
        <w:t>Method of cooking</w:t>
      </w:r>
      <w:r w:rsidR="00573668">
        <w:t>:</w:t>
      </w:r>
    </w:p>
    <w:p w14:paraId="3B386880" w14:textId="25134894" w:rsidR="00BB32D4" w:rsidRPr="00DC5483" w:rsidRDefault="00BB32D4" w:rsidP="00BB32D4">
      <w:pPr>
        <w:pStyle w:val="Heading3"/>
      </w:pPr>
      <w:bookmarkStart w:id="58" w:name="_Toc198133235"/>
      <w:r>
        <w:t>Spanish tortilla</w:t>
      </w:r>
      <w:r w:rsidRPr="00DC5483">
        <w:t xml:space="preserve"> check</w:t>
      </w:r>
      <w:bookmarkEnd w:id="58"/>
    </w:p>
    <w:p w14:paraId="7E0DCD57" w14:textId="7B352A04" w:rsidR="00BB32D4" w:rsidRPr="00DC5483" w:rsidRDefault="00BB32D4" w:rsidP="00BB32D4">
      <w:r w:rsidRPr="00DC5483">
        <w:t>List the equipment you will need to complete this recipe and describe the characteristics of this piece of equipment.</w:t>
      </w:r>
    </w:p>
    <w:p w14:paraId="728B7073" w14:textId="08A0940F" w:rsidR="00BB32D4" w:rsidRPr="00DC5483" w:rsidRDefault="00BB32D4" w:rsidP="00BB32D4">
      <w:pPr>
        <w:pStyle w:val="FeatureBox2"/>
      </w:pPr>
      <w:r w:rsidRPr="00DC5483">
        <w:rPr>
          <w:b/>
          <w:bCs/>
        </w:rPr>
        <w:t>Note:</w:t>
      </w:r>
      <w:r w:rsidRPr="00DC5483">
        <w:t xml:space="preserve"> the table has the completed answers in column 1. Provide a blank table for students to complete the activity. The first row is a sample answer.</w:t>
      </w:r>
    </w:p>
    <w:p w14:paraId="116F97ED" w14:textId="34806C6B" w:rsidR="000B50EA" w:rsidRPr="000B50EA" w:rsidRDefault="000B50EA" w:rsidP="000B50EA">
      <w:pPr>
        <w:pStyle w:val="Caption"/>
      </w:pPr>
      <w:r>
        <w:t xml:space="preserve">Table </w:t>
      </w:r>
      <w:r>
        <w:fldChar w:fldCharType="begin"/>
      </w:r>
      <w:r>
        <w:instrText xml:space="preserve"> SEQ Table \* ARABIC </w:instrText>
      </w:r>
      <w:r>
        <w:fldChar w:fldCharType="separate"/>
      </w:r>
      <w:r w:rsidR="00DF6E6A">
        <w:rPr>
          <w:noProof/>
        </w:rPr>
        <w:t>14</w:t>
      </w:r>
      <w:r>
        <w:fldChar w:fldCharType="end"/>
      </w:r>
      <w:r w:rsidRPr="00DC5483">
        <w:t xml:space="preserve"> – equipment and their description</w:t>
      </w:r>
    </w:p>
    <w:tbl>
      <w:tblPr>
        <w:tblStyle w:val="Tableheader"/>
        <w:tblW w:w="0" w:type="auto"/>
        <w:tblLook w:val="04A0" w:firstRow="1" w:lastRow="0" w:firstColumn="1" w:lastColumn="0" w:noHBand="0" w:noVBand="1"/>
        <w:tblDescription w:val="A table of equipment for students to record a description of each item."/>
      </w:tblPr>
      <w:tblGrid>
        <w:gridCol w:w="2333"/>
        <w:gridCol w:w="6991"/>
      </w:tblGrid>
      <w:tr w:rsidR="00BB32D4" w14:paraId="0C2C4F97" w14:textId="77777777" w:rsidTr="00CF02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F047D01" w14:textId="77777777" w:rsidR="00BB32D4" w:rsidRPr="00440730" w:rsidRDefault="00BB32D4" w:rsidP="005D6AAA">
            <w:pPr>
              <w:rPr>
                <w:szCs w:val="22"/>
              </w:rPr>
            </w:pPr>
            <w:r w:rsidRPr="00440730">
              <w:rPr>
                <w:szCs w:val="22"/>
              </w:rPr>
              <w:t>Equipment</w:t>
            </w:r>
          </w:p>
        </w:tc>
        <w:tc>
          <w:tcPr>
            <w:tcW w:w="7223" w:type="dxa"/>
          </w:tcPr>
          <w:p w14:paraId="4A3C739E" w14:textId="353415FC" w:rsidR="00BB32D4" w:rsidRPr="00440730" w:rsidRDefault="00BB32D4" w:rsidP="005D6AAA">
            <w:pPr>
              <w:cnfStyle w:val="100000000000" w:firstRow="1" w:lastRow="0" w:firstColumn="0" w:lastColumn="0" w:oddVBand="0" w:evenVBand="0" w:oddHBand="0" w:evenHBand="0" w:firstRowFirstColumn="0" w:firstRowLastColumn="0" w:lastRowFirstColumn="0" w:lastRowLastColumn="0"/>
              <w:rPr>
                <w:szCs w:val="22"/>
              </w:rPr>
            </w:pPr>
            <w:r w:rsidRPr="00440730">
              <w:rPr>
                <w:szCs w:val="22"/>
              </w:rPr>
              <w:t>Description</w:t>
            </w:r>
          </w:p>
        </w:tc>
      </w:tr>
      <w:tr w:rsidR="00BB32D4" w14:paraId="43CF0E71" w14:textId="77777777" w:rsidTr="00CF02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AF60982" w14:textId="3BA8BD26" w:rsidR="00BB32D4" w:rsidRPr="00440730" w:rsidRDefault="00CF0277" w:rsidP="005D6AAA">
            <w:pPr>
              <w:rPr>
                <w:szCs w:val="22"/>
              </w:rPr>
            </w:pPr>
            <w:r w:rsidRPr="00440730">
              <w:rPr>
                <w:szCs w:val="22"/>
              </w:rPr>
              <w:t>t</w:t>
            </w:r>
            <w:r w:rsidR="00513F78" w:rsidRPr="00440730">
              <w:rPr>
                <w:szCs w:val="22"/>
              </w:rPr>
              <w:t>ray</w:t>
            </w:r>
          </w:p>
        </w:tc>
        <w:tc>
          <w:tcPr>
            <w:tcW w:w="7223" w:type="dxa"/>
          </w:tcPr>
          <w:p w14:paraId="6BD775CC" w14:textId="5170EC11" w:rsidR="00BB32D4" w:rsidRPr="008E1202" w:rsidRDefault="00CF0277" w:rsidP="005D6AAA">
            <w:pPr>
              <w:cnfStyle w:val="000000100000" w:firstRow="0" w:lastRow="0" w:firstColumn="0" w:lastColumn="0" w:oddVBand="0" w:evenVBand="0" w:oddHBand="1" w:evenHBand="0" w:firstRowFirstColumn="0" w:firstRowLastColumn="0" w:lastRowFirstColumn="0" w:lastRowLastColumn="0"/>
              <w:rPr>
                <w:iCs/>
                <w:szCs w:val="22"/>
              </w:rPr>
            </w:pPr>
            <w:r w:rsidRPr="008E1202">
              <w:rPr>
                <w:iCs/>
                <w:szCs w:val="22"/>
              </w:rPr>
              <w:t>Sample answer: large, flat, plastic, able to carry ingredients</w:t>
            </w:r>
          </w:p>
        </w:tc>
      </w:tr>
      <w:tr w:rsidR="00BB32D4" w14:paraId="216B92EB" w14:textId="77777777" w:rsidTr="00CF02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969DE4A" w14:textId="6FF635A9" w:rsidR="00BB32D4" w:rsidRPr="00440730" w:rsidRDefault="00CF0277" w:rsidP="005D6AAA">
            <w:pPr>
              <w:rPr>
                <w:szCs w:val="22"/>
              </w:rPr>
            </w:pPr>
            <w:r w:rsidRPr="00440730">
              <w:rPr>
                <w:szCs w:val="22"/>
              </w:rPr>
              <w:t>s</w:t>
            </w:r>
            <w:r w:rsidR="00C80688" w:rsidRPr="00440730">
              <w:rPr>
                <w:szCs w:val="22"/>
              </w:rPr>
              <w:t xml:space="preserve">tainless </w:t>
            </w:r>
            <w:r w:rsidR="005A6536">
              <w:rPr>
                <w:szCs w:val="22"/>
              </w:rPr>
              <w:t>steel</w:t>
            </w:r>
            <w:r w:rsidR="005A6536" w:rsidRPr="00440730">
              <w:rPr>
                <w:szCs w:val="22"/>
              </w:rPr>
              <w:t xml:space="preserve"> </w:t>
            </w:r>
            <w:r w:rsidR="00C80688" w:rsidRPr="00440730">
              <w:rPr>
                <w:szCs w:val="22"/>
              </w:rPr>
              <w:t>plate</w:t>
            </w:r>
          </w:p>
        </w:tc>
        <w:tc>
          <w:tcPr>
            <w:tcW w:w="7223" w:type="dxa"/>
          </w:tcPr>
          <w:p w14:paraId="6D81A388" w14:textId="77777777" w:rsidR="00BB32D4" w:rsidRPr="00440730" w:rsidRDefault="00BB32D4" w:rsidP="005D6AAA">
            <w:pPr>
              <w:cnfStyle w:val="000000010000" w:firstRow="0" w:lastRow="0" w:firstColumn="0" w:lastColumn="0" w:oddVBand="0" w:evenVBand="0" w:oddHBand="0" w:evenHBand="1" w:firstRowFirstColumn="0" w:firstRowLastColumn="0" w:lastRowFirstColumn="0" w:lastRowLastColumn="0"/>
              <w:rPr>
                <w:szCs w:val="22"/>
              </w:rPr>
            </w:pPr>
          </w:p>
        </w:tc>
      </w:tr>
      <w:tr w:rsidR="00BB32D4" w14:paraId="18B3B121" w14:textId="77777777" w:rsidTr="00CF02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6EFF440" w14:textId="50EDAC92" w:rsidR="00BB32D4" w:rsidRPr="00440730" w:rsidRDefault="00691AD1" w:rsidP="005D6AAA">
            <w:r>
              <w:t>C</w:t>
            </w:r>
            <w:r w:rsidR="00571393" w:rsidRPr="6DCDAB02">
              <w:t>hef</w:t>
            </w:r>
            <w:r>
              <w:t>’</w:t>
            </w:r>
            <w:r w:rsidR="00571393" w:rsidRPr="6DCDAB02">
              <w:t>s knife</w:t>
            </w:r>
          </w:p>
        </w:tc>
        <w:tc>
          <w:tcPr>
            <w:tcW w:w="7223" w:type="dxa"/>
          </w:tcPr>
          <w:p w14:paraId="2E79FB8A" w14:textId="77777777" w:rsidR="00BB32D4" w:rsidRPr="00440730" w:rsidRDefault="00BB32D4" w:rsidP="005D6AAA">
            <w:pPr>
              <w:cnfStyle w:val="000000100000" w:firstRow="0" w:lastRow="0" w:firstColumn="0" w:lastColumn="0" w:oddVBand="0" w:evenVBand="0" w:oddHBand="1" w:evenHBand="0" w:firstRowFirstColumn="0" w:firstRowLastColumn="0" w:lastRowFirstColumn="0" w:lastRowLastColumn="0"/>
              <w:rPr>
                <w:szCs w:val="22"/>
              </w:rPr>
            </w:pPr>
          </w:p>
        </w:tc>
      </w:tr>
      <w:tr w:rsidR="00BB32D4" w14:paraId="329CE6A6" w14:textId="77777777" w:rsidTr="00CF02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09F0A37" w14:textId="6D64C15A" w:rsidR="00BB32D4" w:rsidRPr="00440730" w:rsidRDefault="00CF0277" w:rsidP="005D6AAA">
            <w:pPr>
              <w:rPr>
                <w:szCs w:val="22"/>
              </w:rPr>
            </w:pPr>
            <w:r w:rsidRPr="00440730">
              <w:rPr>
                <w:szCs w:val="22"/>
              </w:rPr>
              <w:t>c</w:t>
            </w:r>
            <w:r w:rsidR="00571393" w:rsidRPr="00440730">
              <w:rPr>
                <w:szCs w:val="22"/>
              </w:rPr>
              <w:t>hopping board</w:t>
            </w:r>
          </w:p>
        </w:tc>
        <w:tc>
          <w:tcPr>
            <w:tcW w:w="7223" w:type="dxa"/>
          </w:tcPr>
          <w:p w14:paraId="3057C7E8" w14:textId="77777777" w:rsidR="00BB32D4" w:rsidRPr="00440730" w:rsidRDefault="00BB32D4" w:rsidP="005D6AAA">
            <w:pPr>
              <w:cnfStyle w:val="000000010000" w:firstRow="0" w:lastRow="0" w:firstColumn="0" w:lastColumn="0" w:oddVBand="0" w:evenVBand="0" w:oddHBand="0" w:evenHBand="1" w:firstRowFirstColumn="0" w:firstRowLastColumn="0" w:lastRowFirstColumn="0" w:lastRowLastColumn="0"/>
              <w:rPr>
                <w:szCs w:val="22"/>
              </w:rPr>
            </w:pPr>
          </w:p>
        </w:tc>
      </w:tr>
      <w:tr w:rsidR="00BB32D4" w14:paraId="1514AA84" w14:textId="77777777" w:rsidTr="00CF02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8494033" w14:textId="22D57785" w:rsidR="00BB32D4" w:rsidRPr="00440730" w:rsidRDefault="00CF0277" w:rsidP="005D6AAA">
            <w:pPr>
              <w:rPr>
                <w:szCs w:val="22"/>
              </w:rPr>
            </w:pPr>
            <w:r w:rsidRPr="00440730">
              <w:rPr>
                <w:szCs w:val="22"/>
              </w:rPr>
              <w:t>m</w:t>
            </w:r>
            <w:r w:rsidR="00C2476B" w:rsidRPr="00440730">
              <w:rPr>
                <w:szCs w:val="22"/>
              </w:rPr>
              <w:t>easuring spoons</w:t>
            </w:r>
          </w:p>
        </w:tc>
        <w:tc>
          <w:tcPr>
            <w:tcW w:w="7223" w:type="dxa"/>
          </w:tcPr>
          <w:p w14:paraId="3D30D2D3" w14:textId="77777777" w:rsidR="00BB32D4" w:rsidRPr="00440730" w:rsidRDefault="00BB32D4" w:rsidP="005D6AAA">
            <w:pPr>
              <w:cnfStyle w:val="000000100000" w:firstRow="0" w:lastRow="0" w:firstColumn="0" w:lastColumn="0" w:oddVBand="0" w:evenVBand="0" w:oddHBand="1" w:evenHBand="0" w:firstRowFirstColumn="0" w:firstRowLastColumn="0" w:lastRowFirstColumn="0" w:lastRowLastColumn="0"/>
              <w:rPr>
                <w:szCs w:val="22"/>
              </w:rPr>
            </w:pPr>
          </w:p>
        </w:tc>
      </w:tr>
      <w:tr w:rsidR="00BB32D4" w14:paraId="0DFD372E" w14:textId="77777777" w:rsidTr="00CF02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4DE56D4" w14:textId="0CB12345" w:rsidR="00BB32D4" w:rsidRPr="00440730" w:rsidRDefault="00CF0277" w:rsidP="005D6AAA">
            <w:pPr>
              <w:rPr>
                <w:szCs w:val="22"/>
              </w:rPr>
            </w:pPr>
            <w:r w:rsidRPr="00440730">
              <w:rPr>
                <w:szCs w:val="22"/>
              </w:rPr>
              <w:t>m</w:t>
            </w:r>
            <w:r w:rsidR="00C2476B" w:rsidRPr="00440730">
              <w:rPr>
                <w:szCs w:val="22"/>
              </w:rPr>
              <w:t>easuring cups</w:t>
            </w:r>
          </w:p>
        </w:tc>
        <w:tc>
          <w:tcPr>
            <w:tcW w:w="7223" w:type="dxa"/>
          </w:tcPr>
          <w:p w14:paraId="70B5EACA" w14:textId="77777777" w:rsidR="00BB32D4" w:rsidRPr="00440730" w:rsidRDefault="00BB32D4" w:rsidP="005D6AAA">
            <w:pPr>
              <w:cnfStyle w:val="000000010000" w:firstRow="0" w:lastRow="0" w:firstColumn="0" w:lastColumn="0" w:oddVBand="0" w:evenVBand="0" w:oddHBand="0" w:evenHBand="1" w:firstRowFirstColumn="0" w:firstRowLastColumn="0" w:lastRowFirstColumn="0" w:lastRowLastColumn="0"/>
              <w:rPr>
                <w:szCs w:val="22"/>
              </w:rPr>
            </w:pPr>
          </w:p>
        </w:tc>
      </w:tr>
      <w:tr w:rsidR="00BB32D4" w14:paraId="32663520" w14:textId="77777777" w:rsidTr="00CF02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63A937D" w14:textId="3AA26F41" w:rsidR="00BB32D4" w:rsidRPr="00440730" w:rsidRDefault="00CF0277" w:rsidP="005D6AAA">
            <w:pPr>
              <w:rPr>
                <w:szCs w:val="22"/>
              </w:rPr>
            </w:pPr>
            <w:r w:rsidRPr="00440730">
              <w:rPr>
                <w:szCs w:val="22"/>
              </w:rPr>
              <w:t>f</w:t>
            </w:r>
            <w:r w:rsidR="009C5AFC" w:rsidRPr="00440730">
              <w:rPr>
                <w:szCs w:val="22"/>
              </w:rPr>
              <w:t>rypan</w:t>
            </w:r>
          </w:p>
        </w:tc>
        <w:tc>
          <w:tcPr>
            <w:tcW w:w="7223" w:type="dxa"/>
          </w:tcPr>
          <w:p w14:paraId="5038E997" w14:textId="77777777" w:rsidR="00BB32D4" w:rsidRPr="00440730" w:rsidRDefault="00BB32D4" w:rsidP="005D6AAA">
            <w:pPr>
              <w:cnfStyle w:val="000000100000" w:firstRow="0" w:lastRow="0" w:firstColumn="0" w:lastColumn="0" w:oddVBand="0" w:evenVBand="0" w:oddHBand="1" w:evenHBand="0" w:firstRowFirstColumn="0" w:firstRowLastColumn="0" w:lastRowFirstColumn="0" w:lastRowLastColumn="0"/>
              <w:rPr>
                <w:szCs w:val="22"/>
              </w:rPr>
            </w:pPr>
          </w:p>
        </w:tc>
      </w:tr>
      <w:tr w:rsidR="00BB32D4" w14:paraId="41E68411" w14:textId="77777777" w:rsidTr="00CF02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610DC5A" w14:textId="1008F18C" w:rsidR="00BB32D4" w:rsidRPr="00440730" w:rsidRDefault="00CF0277" w:rsidP="005D6AAA">
            <w:pPr>
              <w:rPr>
                <w:szCs w:val="22"/>
              </w:rPr>
            </w:pPr>
            <w:r w:rsidRPr="00440730">
              <w:rPr>
                <w:szCs w:val="22"/>
              </w:rPr>
              <w:t>m</w:t>
            </w:r>
            <w:r w:rsidR="00BF28EF" w:rsidRPr="00440730">
              <w:rPr>
                <w:szCs w:val="22"/>
              </w:rPr>
              <w:t>ixing bowl</w:t>
            </w:r>
          </w:p>
        </w:tc>
        <w:tc>
          <w:tcPr>
            <w:tcW w:w="7223" w:type="dxa"/>
          </w:tcPr>
          <w:p w14:paraId="1FE2265D" w14:textId="77777777" w:rsidR="00BB32D4" w:rsidRPr="00440730" w:rsidRDefault="00BB32D4" w:rsidP="005D6AAA">
            <w:pPr>
              <w:cnfStyle w:val="000000010000" w:firstRow="0" w:lastRow="0" w:firstColumn="0" w:lastColumn="0" w:oddVBand="0" w:evenVBand="0" w:oddHBand="0" w:evenHBand="1" w:firstRowFirstColumn="0" w:firstRowLastColumn="0" w:lastRowFirstColumn="0" w:lastRowLastColumn="0"/>
              <w:rPr>
                <w:szCs w:val="22"/>
              </w:rPr>
            </w:pPr>
          </w:p>
        </w:tc>
      </w:tr>
      <w:tr w:rsidR="00BB32D4" w14:paraId="62356CCD" w14:textId="77777777" w:rsidTr="00CF02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365688D" w14:textId="779A72B6" w:rsidR="00BB32D4" w:rsidRPr="00440730" w:rsidRDefault="00CF0277" w:rsidP="005D6AAA">
            <w:pPr>
              <w:rPr>
                <w:szCs w:val="22"/>
              </w:rPr>
            </w:pPr>
            <w:r w:rsidRPr="00440730">
              <w:rPr>
                <w:szCs w:val="22"/>
              </w:rPr>
              <w:t>w</w:t>
            </w:r>
            <w:r w:rsidR="00BF28EF" w:rsidRPr="00440730">
              <w:rPr>
                <w:szCs w:val="22"/>
              </w:rPr>
              <w:t>hisk</w:t>
            </w:r>
          </w:p>
        </w:tc>
        <w:tc>
          <w:tcPr>
            <w:tcW w:w="7223" w:type="dxa"/>
          </w:tcPr>
          <w:p w14:paraId="2468C40A" w14:textId="77777777" w:rsidR="00BB32D4" w:rsidRPr="00440730" w:rsidRDefault="00BB32D4" w:rsidP="005D6AAA">
            <w:pPr>
              <w:cnfStyle w:val="000000100000" w:firstRow="0" w:lastRow="0" w:firstColumn="0" w:lastColumn="0" w:oddVBand="0" w:evenVBand="0" w:oddHBand="1" w:evenHBand="0" w:firstRowFirstColumn="0" w:firstRowLastColumn="0" w:lastRowFirstColumn="0" w:lastRowLastColumn="0"/>
              <w:rPr>
                <w:szCs w:val="22"/>
              </w:rPr>
            </w:pPr>
          </w:p>
        </w:tc>
      </w:tr>
      <w:tr w:rsidR="00BB32D4" w14:paraId="4081EE8F" w14:textId="77777777" w:rsidTr="00CF02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69BE504" w14:textId="30C53B8C" w:rsidR="00BB32D4" w:rsidRPr="00440730" w:rsidRDefault="00BF28EF" w:rsidP="005D6AAA">
            <w:pPr>
              <w:rPr>
                <w:szCs w:val="22"/>
              </w:rPr>
            </w:pPr>
            <w:r w:rsidRPr="00440730">
              <w:rPr>
                <w:szCs w:val="22"/>
              </w:rPr>
              <w:t>spatula</w:t>
            </w:r>
          </w:p>
        </w:tc>
        <w:tc>
          <w:tcPr>
            <w:tcW w:w="7223" w:type="dxa"/>
          </w:tcPr>
          <w:p w14:paraId="15AD9D8D" w14:textId="77777777" w:rsidR="00BB32D4" w:rsidRPr="00440730" w:rsidRDefault="00BB32D4" w:rsidP="005D6AAA">
            <w:pPr>
              <w:cnfStyle w:val="000000010000" w:firstRow="0" w:lastRow="0" w:firstColumn="0" w:lastColumn="0" w:oddVBand="0" w:evenVBand="0" w:oddHBand="0" w:evenHBand="1" w:firstRowFirstColumn="0" w:firstRowLastColumn="0" w:lastRowFirstColumn="0" w:lastRowLastColumn="0"/>
              <w:rPr>
                <w:szCs w:val="22"/>
              </w:rPr>
            </w:pPr>
          </w:p>
        </w:tc>
      </w:tr>
      <w:tr w:rsidR="003573C3" w14:paraId="195E8648" w14:textId="77777777" w:rsidTr="00CF02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1DE2A28" w14:textId="6DD43F65" w:rsidR="003573C3" w:rsidRPr="00440730" w:rsidRDefault="00CF0277" w:rsidP="005D6AAA">
            <w:pPr>
              <w:rPr>
                <w:szCs w:val="22"/>
              </w:rPr>
            </w:pPr>
            <w:r w:rsidRPr="00440730">
              <w:rPr>
                <w:szCs w:val="22"/>
              </w:rPr>
              <w:t>s</w:t>
            </w:r>
            <w:r w:rsidR="001016C1" w:rsidRPr="00440730">
              <w:rPr>
                <w:szCs w:val="22"/>
              </w:rPr>
              <w:t>lotted spoon</w:t>
            </w:r>
          </w:p>
        </w:tc>
        <w:tc>
          <w:tcPr>
            <w:tcW w:w="7223" w:type="dxa"/>
          </w:tcPr>
          <w:p w14:paraId="1303F1C3" w14:textId="77777777" w:rsidR="003573C3" w:rsidRPr="00440730" w:rsidRDefault="003573C3" w:rsidP="005D6AAA">
            <w:pPr>
              <w:cnfStyle w:val="000000100000" w:firstRow="0" w:lastRow="0" w:firstColumn="0" w:lastColumn="0" w:oddVBand="0" w:evenVBand="0" w:oddHBand="1" w:evenHBand="0" w:firstRowFirstColumn="0" w:firstRowLastColumn="0" w:lastRowFirstColumn="0" w:lastRowLastColumn="0"/>
              <w:rPr>
                <w:szCs w:val="22"/>
              </w:rPr>
            </w:pPr>
          </w:p>
        </w:tc>
      </w:tr>
      <w:tr w:rsidR="00C83BD2" w14:paraId="557B6D0E" w14:textId="77777777" w:rsidTr="00CF02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9DAE9FD" w14:textId="0F6581E9" w:rsidR="00C83BD2" w:rsidRPr="00440730" w:rsidRDefault="00CF0277" w:rsidP="005D6AAA">
            <w:pPr>
              <w:rPr>
                <w:szCs w:val="22"/>
              </w:rPr>
            </w:pPr>
            <w:r w:rsidRPr="00440730">
              <w:rPr>
                <w:szCs w:val="22"/>
              </w:rPr>
              <w:lastRenderedPageBreak/>
              <w:t>serving plate</w:t>
            </w:r>
          </w:p>
        </w:tc>
        <w:tc>
          <w:tcPr>
            <w:tcW w:w="7223" w:type="dxa"/>
          </w:tcPr>
          <w:p w14:paraId="4E4F5BA3" w14:textId="77777777" w:rsidR="00C83BD2" w:rsidRPr="00440730" w:rsidRDefault="00C83BD2" w:rsidP="005D6AAA">
            <w:pPr>
              <w:cnfStyle w:val="000000010000" w:firstRow="0" w:lastRow="0" w:firstColumn="0" w:lastColumn="0" w:oddVBand="0" w:evenVBand="0" w:oddHBand="0" w:evenHBand="1" w:firstRowFirstColumn="0" w:firstRowLastColumn="0" w:lastRowFirstColumn="0" w:lastRowLastColumn="0"/>
              <w:rPr>
                <w:szCs w:val="22"/>
              </w:rPr>
            </w:pPr>
          </w:p>
        </w:tc>
      </w:tr>
    </w:tbl>
    <w:p w14:paraId="2A685831" w14:textId="77777777" w:rsidR="005A6536" w:rsidRDefault="005A6536">
      <w:pPr>
        <w:suppressAutoHyphens w:val="0"/>
        <w:spacing w:before="0" w:after="160" w:line="259" w:lineRule="auto"/>
        <w:rPr>
          <w:color w:val="002664"/>
          <w:sz w:val="32"/>
          <w:szCs w:val="40"/>
        </w:rPr>
      </w:pPr>
      <w:r>
        <w:br w:type="page"/>
      </w:r>
    </w:p>
    <w:p w14:paraId="70D4A1CB" w14:textId="69A64314" w:rsidR="004908E3" w:rsidRDefault="00740B61" w:rsidP="004908E3">
      <w:pPr>
        <w:pStyle w:val="Heading3"/>
      </w:pPr>
      <w:bookmarkStart w:id="59" w:name="_Toc198133236"/>
      <w:r>
        <w:lastRenderedPageBreak/>
        <w:t>E</w:t>
      </w:r>
      <w:r w:rsidR="004908E3">
        <w:t xml:space="preserve">valuate – </w:t>
      </w:r>
      <w:r w:rsidR="00597B35">
        <w:t>S</w:t>
      </w:r>
      <w:r w:rsidR="004908E3">
        <w:t xml:space="preserve">panish </w:t>
      </w:r>
      <w:r>
        <w:t>t</w:t>
      </w:r>
      <w:r w:rsidR="004908E3">
        <w:t>ortilla</w:t>
      </w:r>
      <w:bookmarkEnd w:id="59"/>
    </w:p>
    <w:p w14:paraId="7549ECDE" w14:textId="13C8E745" w:rsidR="00FA6F39" w:rsidRDefault="00FA6F39" w:rsidP="004E2A19">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691AD1">
        <w:t xml:space="preserve">5 </w:t>
      </w:r>
      <w:r>
        <w:t xml:space="preserve">senses regarding what you have prepared. Remember </w:t>
      </w:r>
      <w:r w:rsidR="00691AD1">
        <w:t>–</w:t>
      </w:r>
      <w:r>
        <w:t xml:space="preserve"> taste, smell, sight, touch and sound.</w:t>
      </w:r>
    </w:p>
    <w:p w14:paraId="451E2EE4" w14:textId="65666FA3" w:rsidR="004643DB" w:rsidRPr="00883C49" w:rsidRDefault="00BC1AFE" w:rsidP="00514802">
      <w:pPr>
        <w:rPr>
          <w:rStyle w:val="Strong"/>
        </w:rPr>
      </w:pPr>
      <w:r>
        <w:rPr>
          <w:b/>
          <w:bCs/>
          <w:noProof/>
        </w:rPr>
        <w:drawing>
          <wp:inline distT="0" distB="0" distL="0" distR="0" wp14:anchorId="25D5B421" wp14:editId="16AEF035">
            <wp:extent cx="6076950" cy="6991350"/>
            <wp:effectExtent l="0" t="0" r="0" b="0"/>
            <wp:docPr id="1460830535" name="Picture 30"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30535" name="Picture 30"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6128521" cy="7050681"/>
                    </a:xfrm>
                    <a:prstGeom prst="rect">
                      <a:avLst/>
                    </a:prstGeom>
                  </pic:spPr>
                </pic:pic>
              </a:graphicData>
            </a:graphic>
          </wp:inline>
        </w:drawing>
      </w:r>
      <w:r w:rsidR="004643DB" w:rsidRPr="00883C49">
        <w:rPr>
          <w:rStyle w:val="Strong"/>
        </w:rPr>
        <w:br w:type="page"/>
      </w:r>
    </w:p>
    <w:p w14:paraId="7EB1D33A" w14:textId="1BCF9837" w:rsidR="002E18A1" w:rsidRDefault="007D38DE" w:rsidP="00814F94">
      <w:pPr>
        <w:pStyle w:val="Heading2"/>
      </w:pPr>
      <w:bookmarkStart w:id="60" w:name="_Toc198133237"/>
      <w:r>
        <w:lastRenderedPageBreak/>
        <w:t xml:space="preserve">Egg </w:t>
      </w:r>
      <w:r w:rsidR="00740B61">
        <w:t>c</w:t>
      </w:r>
      <w:r w:rsidR="00CC7446">
        <w:t xml:space="preserve">afé – </w:t>
      </w:r>
      <w:r w:rsidR="00740B61">
        <w:t>f</w:t>
      </w:r>
      <w:r w:rsidR="00CC7446">
        <w:t xml:space="preserve">inal </w:t>
      </w:r>
      <w:r w:rsidR="00740B61">
        <w:t>r</w:t>
      </w:r>
      <w:r w:rsidR="00CC7446">
        <w:t>ecipe</w:t>
      </w:r>
      <w:bookmarkEnd w:id="60"/>
    </w:p>
    <w:p w14:paraId="3B03BEB9" w14:textId="3A7A76E1" w:rsidR="000B18DA" w:rsidRPr="000B18DA" w:rsidRDefault="000B18DA" w:rsidP="000B18DA">
      <w:r>
        <w:t>Complete the following blank recipe template</w:t>
      </w:r>
      <w:r w:rsidR="007D729A">
        <w:t xml:space="preserve"> with your chosen final recipe</w:t>
      </w:r>
      <w:r w:rsidR="00E520A1">
        <w:t xml:space="preserve"> after completing</w:t>
      </w:r>
      <w:r w:rsidR="00AA7168">
        <w:t xml:space="preserve"> your Egg </w:t>
      </w:r>
      <w:r w:rsidR="00F563E5">
        <w:t>c</w:t>
      </w:r>
      <w:r w:rsidR="00AA7168">
        <w:t xml:space="preserve">afé </w:t>
      </w:r>
      <w:r w:rsidR="00DB551B">
        <w:t>menu</w:t>
      </w:r>
      <w:r w:rsidR="000259B9">
        <w:t>.</w:t>
      </w:r>
    </w:p>
    <w:p w14:paraId="4C4D7937" w14:textId="2180BF63" w:rsidR="00CC7446" w:rsidRDefault="00CC7446" w:rsidP="00CC7446">
      <w:r>
        <w:t>Serves 2</w:t>
      </w:r>
    </w:p>
    <w:tbl>
      <w:tblPr>
        <w:tblStyle w:val="Tableheader"/>
        <w:tblW w:w="0" w:type="auto"/>
        <w:tblLook w:val="04A0" w:firstRow="1" w:lastRow="0" w:firstColumn="1" w:lastColumn="0" w:noHBand="0" w:noVBand="1"/>
        <w:tblDescription w:val="Space for students to record a response."/>
      </w:tblPr>
      <w:tblGrid>
        <w:gridCol w:w="9324"/>
      </w:tblGrid>
      <w:tr w:rsidR="00A237C4" w14:paraId="429C0E0C" w14:textId="77777777" w:rsidTr="00A237C4">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10456" w:type="dxa"/>
          </w:tcPr>
          <w:p w14:paraId="57E9E250" w14:textId="77172EA5" w:rsidR="00A237C4" w:rsidRDefault="00A237C4" w:rsidP="00CC7446">
            <w:r>
              <w:t>Ingredients</w:t>
            </w:r>
          </w:p>
        </w:tc>
      </w:tr>
      <w:tr w:rsidR="00CC7446" w14:paraId="534E24D7" w14:textId="77777777" w:rsidTr="00A237C4">
        <w:trPr>
          <w:cnfStyle w:val="000000100000" w:firstRow="0" w:lastRow="0" w:firstColumn="0" w:lastColumn="0" w:oddVBand="0" w:evenVBand="0" w:oddHBand="1" w:evenHBand="0" w:firstRowFirstColumn="0" w:firstRowLastColumn="0" w:lastRowFirstColumn="0" w:lastRowLastColumn="0"/>
          <w:trHeight w:val="2376"/>
        </w:trPr>
        <w:tc>
          <w:tcPr>
            <w:cnfStyle w:val="001000000000" w:firstRow="0" w:lastRow="0" w:firstColumn="1" w:lastColumn="0" w:oddVBand="0" w:evenVBand="0" w:oddHBand="0" w:evenHBand="0" w:firstRowFirstColumn="0" w:firstRowLastColumn="0" w:lastRowFirstColumn="0" w:lastRowLastColumn="0"/>
            <w:tcW w:w="10456" w:type="dxa"/>
          </w:tcPr>
          <w:p w14:paraId="495B6C14" w14:textId="77777777" w:rsidR="00CC7446" w:rsidRDefault="00CC7446" w:rsidP="00CC7446"/>
        </w:tc>
      </w:tr>
    </w:tbl>
    <w:p w14:paraId="05D90703" w14:textId="6E6E5C11" w:rsidR="00CC7446" w:rsidRDefault="00CC7446" w:rsidP="00CC7446"/>
    <w:tbl>
      <w:tblPr>
        <w:tblStyle w:val="Tableheader"/>
        <w:tblW w:w="0" w:type="auto"/>
        <w:tblLook w:val="04A0" w:firstRow="1" w:lastRow="0" w:firstColumn="1" w:lastColumn="0" w:noHBand="0" w:noVBand="1"/>
        <w:tblDescription w:val="Space for students to record a response."/>
      </w:tblPr>
      <w:tblGrid>
        <w:gridCol w:w="9324"/>
      </w:tblGrid>
      <w:tr w:rsidR="00A237C4" w14:paraId="1F89674A" w14:textId="77777777" w:rsidTr="00A237C4">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456" w:type="dxa"/>
          </w:tcPr>
          <w:p w14:paraId="2A948A46" w14:textId="67D4EBFE" w:rsidR="00A237C4" w:rsidRDefault="00A237C4" w:rsidP="00CC7446">
            <w:r>
              <w:t>Method</w:t>
            </w:r>
          </w:p>
        </w:tc>
      </w:tr>
      <w:tr w:rsidR="00CC7446" w14:paraId="372A4390" w14:textId="77777777" w:rsidTr="00A237C4">
        <w:trPr>
          <w:cnfStyle w:val="000000100000" w:firstRow="0" w:lastRow="0" w:firstColumn="0" w:lastColumn="0" w:oddVBand="0" w:evenVBand="0" w:oddHBand="1" w:evenHBand="0" w:firstRowFirstColumn="0" w:firstRowLastColumn="0" w:lastRowFirstColumn="0" w:lastRowLastColumn="0"/>
          <w:trHeight w:val="3524"/>
        </w:trPr>
        <w:tc>
          <w:tcPr>
            <w:cnfStyle w:val="001000000000" w:firstRow="0" w:lastRow="0" w:firstColumn="1" w:lastColumn="0" w:oddVBand="0" w:evenVBand="0" w:oddHBand="0" w:evenHBand="0" w:firstRowFirstColumn="0" w:firstRowLastColumn="0" w:lastRowFirstColumn="0" w:lastRowLastColumn="0"/>
            <w:tcW w:w="10456" w:type="dxa"/>
          </w:tcPr>
          <w:p w14:paraId="38B5F2A4" w14:textId="77777777" w:rsidR="00CC7446" w:rsidRDefault="00CC7446" w:rsidP="00CC7446"/>
        </w:tc>
      </w:tr>
    </w:tbl>
    <w:p w14:paraId="6EF4A781" w14:textId="0AEFCE73" w:rsidR="00CC7446" w:rsidRDefault="00CC7446" w:rsidP="00CC7446"/>
    <w:tbl>
      <w:tblPr>
        <w:tblStyle w:val="Tableheader"/>
        <w:tblW w:w="0" w:type="auto"/>
        <w:tblLook w:val="04A0" w:firstRow="1" w:lastRow="0" w:firstColumn="1" w:lastColumn="0" w:noHBand="0" w:noVBand="1"/>
        <w:tblDescription w:val="Space for students to record a response."/>
      </w:tblPr>
      <w:tblGrid>
        <w:gridCol w:w="9324"/>
      </w:tblGrid>
      <w:tr w:rsidR="008E7D91" w14:paraId="33789358" w14:textId="77777777" w:rsidTr="00A237C4">
        <w:trPr>
          <w:cnfStyle w:val="100000000000" w:firstRow="1" w:lastRow="0"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10456" w:type="dxa"/>
          </w:tcPr>
          <w:p w14:paraId="6E3CF464" w14:textId="17045C77" w:rsidR="008E7D91" w:rsidRDefault="00A237C4" w:rsidP="00CC7446">
            <w:r>
              <w:t>Action plan</w:t>
            </w:r>
          </w:p>
        </w:tc>
      </w:tr>
      <w:tr w:rsidR="00A237C4" w14:paraId="105F8192" w14:textId="77777777" w:rsidTr="00A237C4">
        <w:trPr>
          <w:cnfStyle w:val="000000100000" w:firstRow="0" w:lastRow="0" w:firstColumn="0" w:lastColumn="0" w:oddVBand="0" w:evenVBand="0" w:oddHBand="1" w:evenHBand="0" w:firstRowFirstColumn="0" w:firstRowLastColumn="0" w:lastRowFirstColumn="0" w:lastRowLastColumn="0"/>
          <w:trHeight w:val="1664"/>
        </w:trPr>
        <w:tc>
          <w:tcPr>
            <w:cnfStyle w:val="001000000000" w:firstRow="0" w:lastRow="0" w:firstColumn="1" w:lastColumn="0" w:oddVBand="0" w:evenVBand="0" w:oddHBand="0" w:evenHBand="0" w:firstRowFirstColumn="0" w:firstRowLastColumn="0" w:lastRowFirstColumn="0" w:lastRowLastColumn="0"/>
            <w:tcW w:w="10456" w:type="dxa"/>
          </w:tcPr>
          <w:p w14:paraId="4BBC42E7" w14:textId="77777777" w:rsidR="00A237C4" w:rsidRDefault="00A237C4" w:rsidP="00CC7446"/>
        </w:tc>
      </w:tr>
    </w:tbl>
    <w:p w14:paraId="39FCBD8B" w14:textId="109A4FD2" w:rsidR="00214DFB" w:rsidRDefault="00830581" w:rsidP="008E7D91">
      <w:pPr>
        <w:pStyle w:val="Heading3"/>
      </w:pPr>
      <w:r>
        <w:br w:type="page"/>
      </w:r>
      <w:bookmarkStart w:id="61" w:name="_Toc198133238"/>
      <w:r w:rsidR="003B3677">
        <w:lastRenderedPageBreak/>
        <w:t xml:space="preserve">Egg </w:t>
      </w:r>
      <w:r w:rsidR="00740B61">
        <w:t>c</w:t>
      </w:r>
      <w:r w:rsidR="003B3677">
        <w:t xml:space="preserve">afé </w:t>
      </w:r>
      <w:r w:rsidR="000259B9">
        <w:t>–</w:t>
      </w:r>
      <w:r w:rsidR="003B3677">
        <w:t xml:space="preserve"> </w:t>
      </w:r>
      <w:r w:rsidR="00740B61">
        <w:t>f</w:t>
      </w:r>
      <w:r w:rsidR="003B3677">
        <w:t xml:space="preserve">inal </w:t>
      </w:r>
      <w:r w:rsidR="00740B61">
        <w:t>r</w:t>
      </w:r>
      <w:r w:rsidR="003B3677">
        <w:t>ecipe, continued</w:t>
      </w:r>
      <w:bookmarkEnd w:id="61"/>
    </w:p>
    <w:tbl>
      <w:tblPr>
        <w:tblStyle w:val="Tableheader"/>
        <w:tblW w:w="0" w:type="auto"/>
        <w:tblLook w:val="04A0" w:firstRow="1" w:lastRow="0" w:firstColumn="1" w:lastColumn="0" w:noHBand="0" w:noVBand="1"/>
        <w:tblDescription w:val="Space for students to record a response."/>
      </w:tblPr>
      <w:tblGrid>
        <w:gridCol w:w="9324"/>
      </w:tblGrid>
      <w:tr w:rsidR="00A237C4" w14:paraId="17CD778F" w14:textId="77777777" w:rsidTr="00415089">
        <w:trPr>
          <w:cnfStyle w:val="100000000000" w:firstRow="1" w:lastRow="0" w:firstColumn="0" w:lastColumn="0" w:oddVBand="0" w:evenVBand="0" w:oddHBand="0"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10456" w:type="dxa"/>
          </w:tcPr>
          <w:p w14:paraId="198B8080" w14:textId="4EEB3F8E" w:rsidR="00A237C4" w:rsidRDefault="00A237C4" w:rsidP="00415089">
            <w:r>
              <w:t>Equipment</w:t>
            </w:r>
          </w:p>
        </w:tc>
      </w:tr>
      <w:tr w:rsidR="00A237C4" w14:paraId="32292CAD" w14:textId="77777777" w:rsidTr="00336FF6">
        <w:trPr>
          <w:cnfStyle w:val="000000100000" w:firstRow="0" w:lastRow="0" w:firstColumn="0" w:lastColumn="0" w:oddVBand="0" w:evenVBand="0" w:oddHBand="1" w:evenHBand="0" w:firstRowFirstColumn="0" w:firstRowLastColumn="0" w:lastRowFirstColumn="0" w:lastRowLastColumn="0"/>
          <w:trHeight w:val="4112"/>
        </w:trPr>
        <w:tc>
          <w:tcPr>
            <w:cnfStyle w:val="001000000000" w:firstRow="0" w:lastRow="0" w:firstColumn="1" w:lastColumn="0" w:oddVBand="0" w:evenVBand="0" w:oddHBand="0" w:evenHBand="0" w:firstRowFirstColumn="0" w:firstRowLastColumn="0" w:lastRowFirstColumn="0" w:lastRowLastColumn="0"/>
            <w:tcW w:w="10456" w:type="dxa"/>
          </w:tcPr>
          <w:p w14:paraId="4070603F" w14:textId="77777777" w:rsidR="00A237C4" w:rsidRDefault="00A237C4" w:rsidP="00415089"/>
        </w:tc>
      </w:tr>
    </w:tbl>
    <w:p w14:paraId="70A3AFE1" w14:textId="77777777" w:rsidR="00A237C4" w:rsidRDefault="00A237C4" w:rsidP="00A237C4"/>
    <w:tbl>
      <w:tblPr>
        <w:tblStyle w:val="Tableheader"/>
        <w:tblW w:w="0" w:type="auto"/>
        <w:tblLook w:val="04A0" w:firstRow="1" w:lastRow="0" w:firstColumn="1" w:lastColumn="0" w:noHBand="0" w:noVBand="1"/>
        <w:tblDescription w:val="Space for students to record a response."/>
      </w:tblPr>
      <w:tblGrid>
        <w:gridCol w:w="9324"/>
      </w:tblGrid>
      <w:tr w:rsidR="00A237C4" w14:paraId="3F6A8695" w14:textId="77777777" w:rsidTr="0041508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0456" w:type="dxa"/>
          </w:tcPr>
          <w:p w14:paraId="529F2C12" w14:textId="4753505E" w:rsidR="00A237C4" w:rsidRDefault="00A237C4" w:rsidP="00415089">
            <w:r>
              <w:t>Safety considerations</w:t>
            </w:r>
          </w:p>
        </w:tc>
      </w:tr>
      <w:tr w:rsidR="00A237C4" w14:paraId="15EE50A9" w14:textId="77777777" w:rsidTr="00336FF6">
        <w:trPr>
          <w:cnfStyle w:val="000000100000" w:firstRow="0" w:lastRow="0" w:firstColumn="0" w:lastColumn="0" w:oddVBand="0" w:evenVBand="0" w:oddHBand="1" w:evenHBand="0" w:firstRowFirstColumn="0" w:firstRowLastColumn="0" w:lastRowFirstColumn="0" w:lastRowLastColumn="0"/>
          <w:trHeight w:val="2083"/>
        </w:trPr>
        <w:tc>
          <w:tcPr>
            <w:cnfStyle w:val="001000000000" w:firstRow="0" w:lastRow="0" w:firstColumn="1" w:lastColumn="0" w:oddVBand="0" w:evenVBand="0" w:oddHBand="0" w:evenHBand="0" w:firstRowFirstColumn="0" w:firstRowLastColumn="0" w:lastRowFirstColumn="0" w:lastRowLastColumn="0"/>
            <w:tcW w:w="10456" w:type="dxa"/>
          </w:tcPr>
          <w:p w14:paraId="74B9C603" w14:textId="77777777" w:rsidR="00A237C4" w:rsidRDefault="00A237C4" w:rsidP="00415089"/>
        </w:tc>
      </w:tr>
    </w:tbl>
    <w:p w14:paraId="729928B3" w14:textId="77777777" w:rsidR="00A237C4" w:rsidRDefault="00A237C4" w:rsidP="00A237C4"/>
    <w:tbl>
      <w:tblPr>
        <w:tblStyle w:val="Tableheader"/>
        <w:tblW w:w="0" w:type="auto"/>
        <w:tblLook w:val="04A0" w:firstRow="1" w:lastRow="0" w:firstColumn="1" w:lastColumn="0" w:noHBand="0" w:noVBand="1"/>
        <w:tblDescription w:val="Space for students to record a response."/>
      </w:tblPr>
      <w:tblGrid>
        <w:gridCol w:w="9324"/>
      </w:tblGrid>
      <w:tr w:rsidR="00A237C4" w14:paraId="46C196F1" w14:textId="77777777" w:rsidTr="00415089">
        <w:trPr>
          <w:cnfStyle w:val="100000000000" w:firstRow="1" w:lastRow="0" w:firstColumn="0" w:lastColumn="0" w:oddVBand="0" w:evenVBand="0" w:oddHBand="0" w:evenHBand="0" w:firstRowFirstColumn="0" w:firstRowLastColumn="0" w:lastRowFirstColumn="0" w:lastRowLastColumn="0"/>
          <w:trHeight w:val="568"/>
        </w:trPr>
        <w:tc>
          <w:tcPr>
            <w:cnfStyle w:val="001000000000" w:firstRow="0" w:lastRow="0" w:firstColumn="1" w:lastColumn="0" w:oddVBand="0" w:evenVBand="0" w:oddHBand="0" w:evenHBand="0" w:firstRowFirstColumn="0" w:firstRowLastColumn="0" w:lastRowFirstColumn="0" w:lastRowLastColumn="0"/>
            <w:tcW w:w="10456" w:type="dxa"/>
          </w:tcPr>
          <w:p w14:paraId="78BB5BE7" w14:textId="13E0CCCA" w:rsidR="00A237C4" w:rsidRDefault="00A237C4" w:rsidP="00415089">
            <w:r>
              <w:t>Hygiene concerns</w:t>
            </w:r>
          </w:p>
        </w:tc>
      </w:tr>
      <w:tr w:rsidR="00A237C4" w14:paraId="246ECD73" w14:textId="77777777" w:rsidTr="00336FF6">
        <w:trPr>
          <w:cnfStyle w:val="000000100000" w:firstRow="0" w:lastRow="0" w:firstColumn="0" w:lastColumn="0" w:oddVBand="0" w:evenVBand="0" w:oddHBand="1" w:evenHBand="0" w:firstRowFirstColumn="0" w:firstRowLastColumn="0" w:lastRowFirstColumn="0" w:lastRowLastColumn="0"/>
          <w:trHeight w:val="2347"/>
        </w:trPr>
        <w:tc>
          <w:tcPr>
            <w:cnfStyle w:val="001000000000" w:firstRow="0" w:lastRow="0" w:firstColumn="1" w:lastColumn="0" w:oddVBand="0" w:evenVBand="0" w:oddHBand="0" w:evenHBand="0" w:firstRowFirstColumn="0" w:firstRowLastColumn="0" w:lastRowFirstColumn="0" w:lastRowLastColumn="0"/>
            <w:tcW w:w="10456" w:type="dxa"/>
          </w:tcPr>
          <w:p w14:paraId="0BC8764B" w14:textId="77777777" w:rsidR="00A237C4" w:rsidRDefault="00A237C4" w:rsidP="00415089"/>
        </w:tc>
      </w:tr>
    </w:tbl>
    <w:p w14:paraId="64DE1DC0" w14:textId="77777777" w:rsidR="00354451" w:rsidRDefault="00354451">
      <w:pPr>
        <w:suppressAutoHyphens w:val="0"/>
        <w:spacing w:before="0" w:after="160" w:line="259" w:lineRule="auto"/>
      </w:pPr>
      <w:r>
        <w:br w:type="page"/>
      </w:r>
    </w:p>
    <w:p w14:paraId="58FD9087" w14:textId="68501896" w:rsidR="001543B6" w:rsidRDefault="00FA0C8E" w:rsidP="00365B9D">
      <w:pPr>
        <w:pStyle w:val="Heading3"/>
      </w:pPr>
      <w:bookmarkStart w:id="62" w:name="_Toc198133239"/>
      <w:r>
        <w:lastRenderedPageBreak/>
        <w:t xml:space="preserve">Egg </w:t>
      </w:r>
      <w:r w:rsidR="00740B61">
        <w:t>c</w:t>
      </w:r>
      <w:r>
        <w:t xml:space="preserve">afé – </w:t>
      </w:r>
      <w:r w:rsidR="00365B9D">
        <w:t>final recipe, continued</w:t>
      </w:r>
      <w:bookmarkEnd w:id="62"/>
    </w:p>
    <w:p w14:paraId="0050711C" w14:textId="72287823" w:rsidR="00867BF5" w:rsidRDefault="00365B9D" w:rsidP="006557A9">
      <w:r>
        <w:t>Complete the following food order</w:t>
      </w:r>
      <w:r w:rsidR="0000022A">
        <w:t xml:space="preserve"> and submit to your teacher on </w:t>
      </w:r>
      <w:r w:rsidR="00A333CA">
        <w:t>the due date</w:t>
      </w:r>
      <w:r w:rsidR="003315C5">
        <w:t xml:space="preserve">. </w:t>
      </w:r>
      <w:r w:rsidR="007F6759">
        <w:t>Only</w:t>
      </w:r>
      <w:r w:rsidR="003315C5">
        <w:t xml:space="preserve"> complete the </w:t>
      </w:r>
      <w:r w:rsidR="00F563E5">
        <w:t>equipment section</w:t>
      </w:r>
      <w:r w:rsidR="003315C5">
        <w:t xml:space="preserve"> if there is a speciality piece of equipment</w:t>
      </w:r>
      <w:r w:rsidR="007F6759">
        <w:t xml:space="preserve"> that </w:t>
      </w:r>
      <w:r w:rsidR="00805BAE">
        <w:t xml:space="preserve">is not housed in the kitchen that you will complete your practical lesson in. </w:t>
      </w:r>
    </w:p>
    <w:tbl>
      <w:tblPr>
        <w:tblStyle w:val="TableGrid"/>
        <w:tblW w:w="0" w:type="auto"/>
        <w:tblLook w:val="04A0" w:firstRow="1" w:lastRow="0" w:firstColumn="1" w:lastColumn="0" w:noHBand="0" w:noVBand="1"/>
        <w:tblDescription w:val="A form for students to complete for the final recipe."/>
      </w:tblPr>
      <w:tblGrid>
        <w:gridCol w:w="4194"/>
        <w:gridCol w:w="5128"/>
      </w:tblGrid>
      <w:tr w:rsidR="00867BF5" w14:paraId="39052A1D" w14:textId="6B2A031E" w:rsidTr="00867BF5">
        <w:tc>
          <w:tcPr>
            <w:tcW w:w="4673" w:type="dxa"/>
          </w:tcPr>
          <w:p w14:paraId="639A7EF3" w14:textId="1BD8B93E" w:rsidR="00867BF5" w:rsidRDefault="00867BF5">
            <w:pPr>
              <w:suppressAutoHyphens w:val="0"/>
              <w:spacing w:before="0" w:after="160" w:line="259" w:lineRule="auto"/>
            </w:pPr>
            <w:r>
              <w:t xml:space="preserve">Student </w:t>
            </w:r>
            <w:r w:rsidR="005D2ECD">
              <w:t>n</w:t>
            </w:r>
            <w:r>
              <w:t>ame</w:t>
            </w:r>
          </w:p>
        </w:tc>
        <w:tc>
          <w:tcPr>
            <w:tcW w:w="5783" w:type="dxa"/>
          </w:tcPr>
          <w:p w14:paraId="45C68A7D" w14:textId="77777777" w:rsidR="00867BF5" w:rsidRDefault="00867BF5">
            <w:pPr>
              <w:suppressAutoHyphens w:val="0"/>
              <w:spacing w:before="0" w:after="160" w:line="259" w:lineRule="auto"/>
            </w:pPr>
          </w:p>
        </w:tc>
      </w:tr>
      <w:tr w:rsidR="00867BF5" w14:paraId="651643BD" w14:textId="488BEAD4" w:rsidTr="00867BF5">
        <w:tc>
          <w:tcPr>
            <w:tcW w:w="4673" w:type="dxa"/>
          </w:tcPr>
          <w:p w14:paraId="162D5B5A" w14:textId="46224C9C" w:rsidR="00867BF5" w:rsidRDefault="00867BF5">
            <w:pPr>
              <w:suppressAutoHyphens w:val="0"/>
              <w:spacing w:before="0" w:after="160" w:line="259" w:lineRule="auto"/>
            </w:pPr>
            <w:r>
              <w:t>Teacher</w:t>
            </w:r>
          </w:p>
        </w:tc>
        <w:tc>
          <w:tcPr>
            <w:tcW w:w="5783" w:type="dxa"/>
          </w:tcPr>
          <w:p w14:paraId="3ABCA98C" w14:textId="77777777" w:rsidR="00867BF5" w:rsidRDefault="00867BF5">
            <w:pPr>
              <w:suppressAutoHyphens w:val="0"/>
              <w:spacing w:before="0" w:after="160" w:line="259" w:lineRule="auto"/>
            </w:pPr>
          </w:p>
        </w:tc>
      </w:tr>
      <w:tr w:rsidR="00867BF5" w14:paraId="658ADDC0" w14:textId="309CCF79" w:rsidTr="00867BF5">
        <w:tc>
          <w:tcPr>
            <w:tcW w:w="4673" w:type="dxa"/>
          </w:tcPr>
          <w:p w14:paraId="2231A4C5" w14:textId="0CD6EFE9" w:rsidR="00867BF5" w:rsidRDefault="00867BF5">
            <w:pPr>
              <w:suppressAutoHyphens w:val="0"/>
              <w:spacing w:before="0" w:after="160" w:line="259" w:lineRule="auto"/>
            </w:pPr>
            <w:r>
              <w:t>Class</w:t>
            </w:r>
          </w:p>
        </w:tc>
        <w:tc>
          <w:tcPr>
            <w:tcW w:w="5783" w:type="dxa"/>
          </w:tcPr>
          <w:p w14:paraId="0AD0353E" w14:textId="77777777" w:rsidR="00867BF5" w:rsidRDefault="00867BF5">
            <w:pPr>
              <w:suppressAutoHyphens w:val="0"/>
              <w:spacing w:before="0" w:after="160" w:line="259" w:lineRule="auto"/>
            </w:pPr>
          </w:p>
        </w:tc>
      </w:tr>
      <w:tr w:rsidR="00867BF5" w14:paraId="4ABBE721" w14:textId="6E947718" w:rsidTr="00867BF5">
        <w:tc>
          <w:tcPr>
            <w:tcW w:w="4673" w:type="dxa"/>
          </w:tcPr>
          <w:p w14:paraId="1B69F3D5" w14:textId="01EA968A" w:rsidR="00867BF5" w:rsidRDefault="00867BF5">
            <w:pPr>
              <w:suppressAutoHyphens w:val="0"/>
              <w:spacing w:before="0" w:after="160" w:line="259" w:lineRule="auto"/>
            </w:pPr>
            <w:r>
              <w:t xml:space="preserve">Recipe </w:t>
            </w:r>
            <w:r w:rsidR="005D2ECD">
              <w:t>n</w:t>
            </w:r>
            <w:r>
              <w:t>ame</w:t>
            </w:r>
          </w:p>
        </w:tc>
        <w:tc>
          <w:tcPr>
            <w:tcW w:w="5783" w:type="dxa"/>
          </w:tcPr>
          <w:p w14:paraId="50A9D0EC" w14:textId="77777777" w:rsidR="00867BF5" w:rsidRDefault="00867BF5">
            <w:pPr>
              <w:suppressAutoHyphens w:val="0"/>
              <w:spacing w:before="0" w:after="160" w:line="259" w:lineRule="auto"/>
            </w:pPr>
          </w:p>
        </w:tc>
      </w:tr>
      <w:tr w:rsidR="00867BF5" w14:paraId="5420BCF7" w14:textId="3CECA0FD" w:rsidTr="00867BF5">
        <w:tc>
          <w:tcPr>
            <w:tcW w:w="4673" w:type="dxa"/>
          </w:tcPr>
          <w:p w14:paraId="259EB209" w14:textId="46129B90" w:rsidR="00867BF5" w:rsidRDefault="00867BF5">
            <w:pPr>
              <w:suppressAutoHyphens w:val="0"/>
              <w:spacing w:before="0" w:after="160" w:line="259" w:lineRule="auto"/>
            </w:pPr>
            <w:r>
              <w:t>Ordering for (circle the amount of people the recipe is for)</w:t>
            </w:r>
          </w:p>
        </w:tc>
        <w:tc>
          <w:tcPr>
            <w:tcW w:w="5783" w:type="dxa"/>
          </w:tcPr>
          <w:p w14:paraId="5CE8EFD0" w14:textId="6F32C2BC" w:rsidR="00867BF5" w:rsidRPr="006557A9" w:rsidRDefault="00867BF5">
            <w:pPr>
              <w:suppressAutoHyphens w:val="0"/>
              <w:spacing w:before="0" w:after="160" w:line="259" w:lineRule="auto"/>
              <w:rPr>
                <w:sz w:val="32"/>
                <w:szCs w:val="32"/>
              </w:rPr>
            </w:pPr>
            <w:r w:rsidRPr="006557A9">
              <w:rPr>
                <w:sz w:val="32"/>
                <w:szCs w:val="32"/>
              </w:rPr>
              <w:t>1     2     4</w:t>
            </w:r>
            <w:r w:rsidR="00B33495" w:rsidRPr="006557A9">
              <w:rPr>
                <w:sz w:val="32"/>
                <w:szCs w:val="32"/>
              </w:rPr>
              <w:t xml:space="preserve">    </w:t>
            </w:r>
            <w:r w:rsidR="00535327" w:rsidRPr="006557A9">
              <w:rPr>
                <w:sz w:val="32"/>
                <w:szCs w:val="32"/>
              </w:rPr>
              <w:t xml:space="preserve">     </w:t>
            </w:r>
            <w:r w:rsidR="00B33495" w:rsidRPr="006557A9">
              <w:rPr>
                <w:sz w:val="32"/>
                <w:szCs w:val="32"/>
              </w:rPr>
              <w:t>people</w:t>
            </w:r>
          </w:p>
        </w:tc>
      </w:tr>
      <w:tr w:rsidR="00867BF5" w14:paraId="5EC460C3" w14:textId="62E61F25" w:rsidTr="006A7B44">
        <w:trPr>
          <w:trHeight w:val="5633"/>
        </w:trPr>
        <w:tc>
          <w:tcPr>
            <w:tcW w:w="4673" w:type="dxa"/>
          </w:tcPr>
          <w:p w14:paraId="06FE2454" w14:textId="39091E6E" w:rsidR="00C559C5" w:rsidRDefault="00535327">
            <w:pPr>
              <w:suppressAutoHyphens w:val="0"/>
              <w:spacing w:before="0" w:after="160" w:line="259" w:lineRule="auto"/>
            </w:pPr>
            <w:r>
              <w:t>Ingredients</w:t>
            </w:r>
          </w:p>
        </w:tc>
        <w:tc>
          <w:tcPr>
            <w:tcW w:w="5783" w:type="dxa"/>
          </w:tcPr>
          <w:p w14:paraId="3145B099" w14:textId="77777777" w:rsidR="00867BF5" w:rsidRDefault="00867BF5">
            <w:pPr>
              <w:suppressAutoHyphens w:val="0"/>
              <w:spacing w:before="0" w:after="160" w:line="259" w:lineRule="auto"/>
            </w:pPr>
          </w:p>
        </w:tc>
      </w:tr>
      <w:tr w:rsidR="00C559C5" w14:paraId="55CBDC03" w14:textId="77777777" w:rsidTr="006A7B44">
        <w:trPr>
          <w:trHeight w:val="2114"/>
        </w:trPr>
        <w:tc>
          <w:tcPr>
            <w:tcW w:w="4673" w:type="dxa"/>
          </w:tcPr>
          <w:p w14:paraId="08C96BB6" w14:textId="794E9D07" w:rsidR="00C559C5" w:rsidRDefault="00C559C5">
            <w:pPr>
              <w:suppressAutoHyphens w:val="0"/>
              <w:spacing w:before="0" w:after="160" w:line="259" w:lineRule="auto"/>
            </w:pPr>
            <w:r>
              <w:t xml:space="preserve">Speciality </w:t>
            </w:r>
            <w:r w:rsidR="005D2ECD">
              <w:t>e</w:t>
            </w:r>
            <w:r>
              <w:t>quipment required</w:t>
            </w:r>
          </w:p>
        </w:tc>
        <w:tc>
          <w:tcPr>
            <w:tcW w:w="5783" w:type="dxa"/>
          </w:tcPr>
          <w:p w14:paraId="3235D226" w14:textId="77777777" w:rsidR="00C559C5" w:rsidRDefault="00C559C5">
            <w:pPr>
              <w:suppressAutoHyphens w:val="0"/>
              <w:spacing w:before="0" w:after="160" w:line="259" w:lineRule="auto"/>
            </w:pPr>
          </w:p>
        </w:tc>
      </w:tr>
    </w:tbl>
    <w:p w14:paraId="5E3958D5" w14:textId="47FBDC9D" w:rsidR="00C559C5" w:rsidRDefault="00C559C5">
      <w:pPr>
        <w:suppressAutoHyphens w:val="0"/>
        <w:spacing w:before="0" w:after="160" w:line="259" w:lineRule="auto"/>
      </w:pPr>
    </w:p>
    <w:p w14:paraId="5066CFA8" w14:textId="005706E5" w:rsidR="00C559C5" w:rsidRDefault="00C559C5">
      <w:pPr>
        <w:suppressAutoHyphens w:val="0"/>
        <w:spacing w:before="0" w:after="160" w:line="259" w:lineRule="auto"/>
      </w:pPr>
      <w:r>
        <w:t xml:space="preserve">Teacher </w:t>
      </w:r>
      <w:r w:rsidR="005D2ECD">
        <w:t>s</w:t>
      </w:r>
      <w:r>
        <w:t xml:space="preserve">ign </w:t>
      </w:r>
      <w:r w:rsidR="005D2ECD">
        <w:t>o</w:t>
      </w:r>
      <w:r>
        <w:t>ff</w:t>
      </w:r>
    </w:p>
    <w:tbl>
      <w:tblPr>
        <w:tblStyle w:val="TableGrid"/>
        <w:tblW w:w="0" w:type="auto"/>
        <w:tblLook w:val="04A0" w:firstRow="1" w:lastRow="0" w:firstColumn="1" w:lastColumn="0" w:noHBand="0" w:noVBand="1"/>
      </w:tblPr>
      <w:tblGrid>
        <w:gridCol w:w="9322"/>
      </w:tblGrid>
      <w:tr w:rsidR="00C559C5" w14:paraId="1928FB75" w14:textId="77777777" w:rsidTr="00C559C5">
        <w:tc>
          <w:tcPr>
            <w:tcW w:w="10456" w:type="dxa"/>
          </w:tcPr>
          <w:p w14:paraId="2E01E132" w14:textId="77777777" w:rsidR="00C559C5" w:rsidRDefault="00C559C5">
            <w:pPr>
              <w:suppressAutoHyphens w:val="0"/>
              <w:spacing w:before="0" w:after="160" w:line="259" w:lineRule="auto"/>
            </w:pPr>
          </w:p>
        </w:tc>
      </w:tr>
    </w:tbl>
    <w:p w14:paraId="0B8CF9B6" w14:textId="4E0118D4" w:rsidR="00682EFB" w:rsidRDefault="00365B9D" w:rsidP="00FA2265">
      <w:pPr>
        <w:pStyle w:val="Heading3"/>
      </w:pPr>
      <w:r>
        <w:br w:type="page"/>
      </w:r>
      <w:bookmarkStart w:id="63" w:name="_Toc198133240"/>
      <w:r w:rsidR="00682EFB">
        <w:lastRenderedPageBreak/>
        <w:t xml:space="preserve">Evaluate – </w:t>
      </w:r>
      <w:r w:rsidR="00740B61">
        <w:t>e</w:t>
      </w:r>
      <w:r w:rsidR="00682EFB">
        <w:t xml:space="preserve">gg </w:t>
      </w:r>
      <w:r w:rsidR="00740B61">
        <w:t>c</w:t>
      </w:r>
      <w:r w:rsidR="00682EFB">
        <w:t xml:space="preserve">afé, </w:t>
      </w:r>
      <w:r w:rsidR="00740B61">
        <w:t>f</w:t>
      </w:r>
      <w:r w:rsidR="00682EFB">
        <w:t>inal recipe</w:t>
      </w:r>
      <w:bookmarkEnd w:id="63"/>
    </w:p>
    <w:p w14:paraId="3A548406" w14:textId="6CB73E97" w:rsidR="00682EFB" w:rsidRDefault="00682EFB" w:rsidP="004E2A19">
      <w:r w:rsidRPr="00DB539A">
        <w:t xml:space="preserve">Reflect on your previous practical lesson by completing the PMI chart </w:t>
      </w:r>
      <w:r>
        <w:t xml:space="preserve">and the sensory description </w:t>
      </w:r>
      <w:r w:rsidRPr="00DB539A">
        <w:t xml:space="preserve">below. In the </w:t>
      </w:r>
      <w:r>
        <w:t>PMI</w:t>
      </w:r>
      <w:r w:rsidRPr="00DB539A">
        <w:t xml:space="preserve"> list 3 things that went well in the plus section, 3 things that need some improving in the minus section and then 3 things you found interesting about the practical</w:t>
      </w:r>
      <w:r>
        <w:t xml:space="preserve">. When completing the sensory description, write one sentence for each of the </w:t>
      </w:r>
      <w:r w:rsidR="005D2ECD">
        <w:t xml:space="preserve">5 </w:t>
      </w:r>
      <w:r>
        <w:t xml:space="preserve">senses regarding what you have prepared. Remember </w:t>
      </w:r>
      <w:r w:rsidR="005D2ECD">
        <w:t>–</w:t>
      </w:r>
      <w:r>
        <w:t xml:space="preserve"> taste, smell, sight, touch and sound.</w:t>
      </w:r>
    </w:p>
    <w:p w14:paraId="45BEE81E" w14:textId="5D43F17D" w:rsidR="00645F3A" w:rsidRDefault="00682EFB">
      <w:pPr>
        <w:suppressAutoHyphens w:val="0"/>
        <w:spacing w:before="0" w:after="160" w:line="259" w:lineRule="auto"/>
      </w:pPr>
      <w:r>
        <w:rPr>
          <w:noProof/>
        </w:rPr>
        <w:drawing>
          <wp:inline distT="0" distB="0" distL="0" distR="0" wp14:anchorId="12943DD3" wp14:editId="36BC7B2A">
            <wp:extent cx="5886450" cy="7067550"/>
            <wp:effectExtent l="0" t="0" r="0" b="0"/>
            <wp:docPr id="1048543519" name="Picture 1" descr="PMI chart and sensory descrip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543519" name="Picture 1" descr="PMI chart and sensory description chart."/>
                    <pic:cNvPicPr/>
                  </pic:nvPicPr>
                  <pic:blipFill>
                    <a:blip r:embed="rId24">
                      <a:extLst>
                        <a:ext uri="{28A0092B-C50C-407E-A947-70E740481C1C}">
                          <a14:useLocalDpi xmlns:a14="http://schemas.microsoft.com/office/drawing/2010/main" val="0"/>
                        </a:ext>
                      </a:extLst>
                    </a:blip>
                    <a:stretch>
                      <a:fillRect/>
                    </a:stretch>
                  </pic:blipFill>
                  <pic:spPr>
                    <a:xfrm>
                      <a:off x="0" y="0"/>
                      <a:ext cx="5886450" cy="7067550"/>
                    </a:xfrm>
                    <a:prstGeom prst="rect">
                      <a:avLst/>
                    </a:prstGeom>
                  </pic:spPr>
                </pic:pic>
              </a:graphicData>
            </a:graphic>
          </wp:inline>
        </w:drawing>
      </w:r>
      <w:r w:rsidR="00645F3A">
        <w:br w:type="page"/>
      </w:r>
    </w:p>
    <w:p w14:paraId="31F9A8E9" w14:textId="03E4E1A9" w:rsidR="001748AB" w:rsidRDefault="001748AB" w:rsidP="001748AB">
      <w:pPr>
        <w:pStyle w:val="Heading1"/>
        <w:rPr>
          <w:szCs w:val="48"/>
        </w:rPr>
      </w:pPr>
      <w:bookmarkStart w:id="64" w:name="_Toc198133241"/>
      <w:r>
        <w:lastRenderedPageBreak/>
        <w:t>References</w:t>
      </w:r>
      <w:bookmarkEnd w:id="64"/>
    </w:p>
    <w:p w14:paraId="51D1C271" w14:textId="77777777" w:rsidR="001748AB" w:rsidRDefault="001748AB" w:rsidP="001748AB">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771D540C" w14:textId="77777777" w:rsidR="001748AB" w:rsidRDefault="001748AB" w:rsidP="001748AB">
      <w:pPr>
        <w:pStyle w:val="FeatureBox2"/>
      </w:pPr>
      <w:r>
        <w:t xml:space="preserve">Please refer to the NESA Copyright Disclaimer for more information </w:t>
      </w:r>
      <w:hyperlink r:id="rId47" w:tgtFrame="_blank" w:tooltip="https://educationstandards.nsw.edu.au/wps/portal/nesa/mini-footer/copyright" w:history="1">
        <w:r>
          <w:rPr>
            <w:rStyle w:val="Hyperlink"/>
          </w:rPr>
          <w:t>https://educationstandards.nsw.edu.au/wps/portal/nesa/mini-footer/copyright</w:t>
        </w:r>
      </w:hyperlink>
      <w:r>
        <w:t>.</w:t>
      </w:r>
    </w:p>
    <w:p w14:paraId="3B2E38E3" w14:textId="12942607" w:rsidR="001748AB" w:rsidRDefault="001748AB" w:rsidP="001748AB">
      <w:pPr>
        <w:pStyle w:val="FeatureBox2"/>
      </w:pPr>
      <w:r>
        <w:t xml:space="preserve">NESA holds the only official and up-to-date versions of the NSW Curriculum and syllabus documents. Please visit the NSW Education Standards Authority (NESA) website </w:t>
      </w:r>
      <w:hyperlink r:id="rId48" w:history="1">
        <w:r>
          <w:rPr>
            <w:rStyle w:val="Hyperlink"/>
          </w:rPr>
          <w:t>https://educationstandards.nsw.edu.au/</w:t>
        </w:r>
      </w:hyperlink>
      <w:r>
        <w:t xml:space="preserve"> and the NSW Curriculum website </w:t>
      </w:r>
      <w:hyperlink r:id="rId49" w:history="1">
        <w:r>
          <w:rPr>
            <w:rStyle w:val="Hyperlink"/>
          </w:rPr>
          <w:t>https://curriculum.nsw.edu.au</w:t>
        </w:r>
      </w:hyperlink>
      <w:r>
        <w:t>.</w:t>
      </w:r>
    </w:p>
    <w:p w14:paraId="77491EEC" w14:textId="1281F0BB" w:rsidR="001748AB" w:rsidRDefault="000142FD" w:rsidP="001748AB">
      <w:hyperlink r:id="rId50">
        <w:r w:rsidRPr="6DCDAB02">
          <w:rPr>
            <w:rStyle w:val="Hyperlink"/>
          </w:rPr>
          <w:t>Technology</w:t>
        </w:r>
        <w:r w:rsidR="006E47B4" w:rsidRPr="6DCDAB02">
          <w:rPr>
            <w:rStyle w:val="Hyperlink"/>
          </w:rPr>
          <w:t xml:space="preserve"> 7</w:t>
        </w:r>
        <w:r w:rsidR="00D50EE4">
          <w:rPr>
            <w:rStyle w:val="Hyperlink"/>
          </w:rPr>
          <w:t>–</w:t>
        </w:r>
        <w:r w:rsidR="006E47B4" w:rsidRPr="6DCDAB02">
          <w:rPr>
            <w:rStyle w:val="Hyperlink"/>
          </w:rPr>
          <w:t>8 Syllabus</w:t>
        </w:r>
      </w:hyperlink>
      <w:r w:rsidR="00D50EE4">
        <w:t xml:space="preserve"> </w:t>
      </w:r>
      <w:r w:rsidR="001748AB">
        <w:t xml:space="preserve">© NSW Education Standards Authority (NESA) for and on behalf of the </w:t>
      </w:r>
      <w:r w:rsidR="00F169C1">
        <w:t>Crown in</w:t>
      </w:r>
      <w:r w:rsidR="001748AB">
        <w:t xml:space="preserve"> right of the State of New South Wales, 2022.</w:t>
      </w:r>
    </w:p>
    <w:p w14:paraId="0DA5A13A" w14:textId="3022D788" w:rsidR="003B0CFF" w:rsidRPr="00A92DF1" w:rsidRDefault="003B0CFF" w:rsidP="00EC22E4">
      <w:r>
        <w:t>Click</w:t>
      </w:r>
      <w:r w:rsidR="001F744D">
        <w:t>V</w:t>
      </w:r>
      <w:r>
        <w:t xml:space="preserve">iew (15 July </w:t>
      </w:r>
      <w:r w:rsidR="001F744D">
        <w:t>2020</w:t>
      </w:r>
      <w:r>
        <w:t xml:space="preserve">) </w:t>
      </w:r>
      <w:hyperlink r:id="rId51" w:history="1">
        <w:r w:rsidR="001F744D" w:rsidRPr="001F744D">
          <w:rPr>
            <w:rStyle w:val="Hyperlink"/>
          </w:rPr>
          <w:t>‘</w:t>
        </w:r>
        <w:r w:rsidRPr="001F744D">
          <w:rPr>
            <w:rStyle w:val="Hyperlink"/>
          </w:rPr>
          <w:t>Safety In The Domestic Kitchen - Food Technology</w:t>
        </w:r>
        <w:r w:rsidR="001F744D" w:rsidRPr="001F744D">
          <w:rPr>
            <w:rStyle w:val="Hyperlink"/>
          </w:rPr>
          <w:t>’</w:t>
        </w:r>
        <w:r w:rsidRPr="001F744D">
          <w:rPr>
            <w:rStyle w:val="Hyperlink"/>
          </w:rPr>
          <w:t xml:space="preserve"> [video]</w:t>
        </w:r>
      </w:hyperlink>
      <w:r>
        <w:t xml:space="preserve">, </w:t>
      </w:r>
      <w:r>
        <w:rPr>
          <w:i/>
          <w:iCs/>
        </w:rPr>
        <w:t>Click</w:t>
      </w:r>
      <w:r w:rsidR="001F744D">
        <w:rPr>
          <w:i/>
          <w:iCs/>
        </w:rPr>
        <w:t>View</w:t>
      </w:r>
      <w:r>
        <w:rPr>
          <w:i/>
          <w:iCs/>
        </w:rPr>
        <w:t xml:space="preserve">, </w:t>
      </w:r>
      <w:r>
        <w:t>YouTube, accessed 10 April 2025.</w:t>
      </w:r>
    </w:p>
    <w:p w14:paraId="2626ED50" w14:textId="4C040C18" w:rsidR="003B0CFF" w:rsidRPr="003904F4" w:rsidRDefault="003B0CFF" w:rsidP="00A92DF1">
      <w:pPr>
        <w:rPr>
          <w:rStyle w:val="Hyperlink"/>
        </w:rPr>
      </w:pPr>
      <w:r>
        <w:t xml:space="preserve">Incredible Egg (17 June 2020) </w:t>
      </w:r>
      <w:hyperlink r:id="rId52">
        <w:r w:rsidR="001F744D">
          <w:rPr>
            <w:rStyle w:val="Hyperlink"/>
          </w:rPr>
          <w:t>'What Causes Eggs to Coagulate?' [video]</w:t>
        </w:r>
      </w:hyperlink>
      <w:r w:rsidRPr="0075319A">
        <w:t>,</w:t>
      </w:r>
      <w:r>
        <w:t xml:space="preserve"> </w:t>
      </w:r>
      <w:r>
        <w:rPr>
          <w:i/>
          <w:iCs/>
        </w:rPr>
        <w:t xml:space="preserve">Incredible Egg, </w:t>
      </w:r>
      <w:r>
        <w:t>YouTube, accessed 10 April 2025.</w:t>
      </w:r>
    </w:p>
    <w:p w14:paraId="3E6AD53A" w14:textId="14A6C1E9" w:rsidR="003B0CFF" w:rsidRDefault="003B0CFF" w:rsidP="00EC22E4">
      <w:r w:rsidRPr="00E65C08">
        <w:t>Jamie Oliver (27 April 2012) ‘</w:t>
      </w:r>
      <w:hyperlink r:id="rId53" w:history="1">
        <w:r w:rsidRPr="00473ED3">
          <w:rPr>
            <w:rStyle w:val="Hyperlink"/>
          </w:rPr>
          <w:t>Jamie Oliver on knife skills -– 30-Minute Meals</w:t>
        </w:r>
        <w:r w:rsidR="001F744D">
          <w:rPr>
            <w:rStyle w:val="Hyperlink"/>
          </w:rPr>
          <w:t>’</w:t>
        </w:r>
        <w:r w:rsidRPr="00473ED3">
          <w:rPr>
            <w:rStyle w:val="Hyperlink"/>
          </w:rPr>
          <w:t xml:space="preserve"> [video]</w:t>
        </w:r>
      </w:hyperlink>
      <w:r w:rsidRPr="00E65C08">
        <w:t xml:space="preserve">, </w:t>
      </w:r>
      <w:r w:rsidRPr="00945273">
        <w:rPr>
          <w:rStyle w:val="Emphasis"/>
        </w:rPr>
        <w:t>Jamie Oliver</w:t>
      </w:r>
      <w:r w:rsidRPr="00E65C08">
        <w:t>, YouTube, accessed 11 April 2024.</w:t>
      </w:r>
    </w:p>
    <w:p w14:paraId="2382F0A2" w14:textId="29B0BEA2" w:rsidR="003B0CFF" w:rsidRDefault="003B0CFF" w:rsidP="00EC22E4">
      <w:r w:rsidRPr="6DCDAB02">
        <w:t>NSW</w:t>
      </w:r>
      <w:r w:rsidR="00866FDE">
        <w:t xml:space="preserve"> </w:t>
      </w:r>
      <w:r w:rsidRPr="6DCDAB02">
        <w:t>Food</w:t>
      </w:r>
      <w:r w:rsidR="00866FDE">
        <w:t xml:space="preserve"> </w:t>
      </w:r>
      <w:r w:rsidRPr="6DCDAB02">
        <w:t>Authority (22 June 2023) ‘</w:t>
      </w:r>
      <w:hyperlink r:id="rId54">
        <w:r w:rsidRPr="6DCDAB02">
          <w:rPr>
            <w:rStyle w:val="Hyperlink"/>
          </w:rPr>
          <w:t>Four Golden Rules of food safety [video]</w:t>
        </w:r>
      </w:hyperlink>
      <w:r w:rsidRPr="6DCDAB02">
        <w:t xml:space="preserve">’, </w:t>
      </w:r>
      <w:r w:rsidRPr="00945273">
        <w:rPr>
          <w:rStyle w:val="Emphasis"/>
        </w:rPr>
        <w:t>NSWFoodAuthority</w:t>
      </w:r>
      <w:r w:rsidRPr="6DCDAB02">
        <w:t>, YouTube, accessed</w:t>
      </w:r>
      <w:r>
        <w:rPr>
          <w:color w:val="FF0000"/>
        </w:rPr>
        <w:t xml:space="preserve"> </w:t>
      </w:r>
      <w:r w:rsidRPr="00F169C1">
        <w:t>10 April 2025.</w:t>
      </w:r>
    </w:p>
    <w:p w14:paraId="7156332B" w14:textId="49614683" w:rsidR="003B0CFF" w:rsidRPr="00612BB0" w:rsidRDefault="003B0CFF" w:rsidP="00A92DF1">
      <w:r>
        <w:t xml:space="preserve">Science Buddies (10 March 2020) </w:t>
      </w:r>
      <w:hyperlink r:id="rId55" w:history="1">
        <w:r w:rsidR="001F744D" w:rsidRPr="001F744D">
          <w:rPr>
            <w:rStyle w:val="Hyperlink"/>
          </w:rPr>
          <w:t>‘</w:t>
        </w:r>
        <w:r w:rsidRPr="001F744D">
          <w:rPr>
            <w:rStyle w:val="Hyperlink"/>
          </w:rPr>
          <w:t>See Germs! Hand Washing Science Experiment</w:t>
        </w:r>
        <w:r w:rsidR="001F744D" w:rsidRPr="001F744D">
          <w:rPr>
            <w:rStyle w:val="Hyperlink"/>
          </w:rPr>
          <w:t>’ [video]</w:t>
        </w:r>
      </w:hyperlink>
      <w:r w:rsidRPr="00612BB0">
        <w:t>,</w:t>
      </w:r>
      <w:r>
        <w:t xml:space="preserve"> </w:t>
      </w:r>
      <w:r>
        <w:rPr>
          <w:i/>
          <w:iCs/>
        </w:rPr>
        <w:t xml:space="preserve">Science Buddies, </w:t>
      </w:r>
      <w:r>
        <w:t>YouTube, accessed 10 April 2025.</w:t>
      </w:r>
    </w:p>
    <w:p w14:paraId="4B34485B" w14:textId="1CB25C95" w:rsidR="00A92DF1" w:rsidRDefault="00A92DF1" w:rsidP="00EC22E4">
      <w:pPr>
        <w:rPr>
          <w:color w:val="FF0000"/>
        </w:rPr>
        <w:sectPr w:rsidR="00A92DF1" w:rsidSect="00100EB5">
          <w:headerReference w:type="even" r:id="rId56"/>
          <w:headerReference w:type="default" r:id="rId57"/>
          <w:footerReference w:type="default" r:id="rId58"/>
          <w:headerReference w:type="first" r:id="rId59"/>
          <w:footerReference w:type="first" r:id="rId60"/>
          <w:pgSz w:w="11906" w:h="16838"/>
          <w:pgMar w:top="1440" w:right="1440" w:bottom="1440" w:left="1134" w:header="709" w:footer="709" w:gutter="0"/>
          <w:pgNumType w:start="0"/>
          <w:cols w:space="708"/>
          <w:titlePg/>
          <w:docGrid w:linePitch="360"/>
        </w:sectPr>
      </w:pPr>
    </w:p>
    <w:p w14:paraId="2FC8B861" w14:textId="50015B29" w:rsidR="004D6705" w:rsidRPr="001748AB" w:rsidRDefault="004D6705" w:rsidP="004D6705">
      <w:pPr>
        <w:rPr>
          <w:rStyle w:val="Strong"/>
          <w:szCs w:val="22"/>
        </w:rPr>
      </w:pPr>
      <w:r w:rsidRPr="001748AB">
        <w:rPr>
          <w:rStyle w:val="Strong"/>
          <w:szCs w:val="22"/>
        </w:rPr>
        <w:lastRenderedPageBreak/>
        <w:t>© State of New South Wales (Department of Education), 202</w:t>
      </w:r>
      <w:r w:rsidR="001D4DB0">
        <w:rPr>
          <w:rStyle w:val="Strong"/>
          <w:szCs w:val="22"/>
        </w:rPr>
        <w:t>5</w:t>
      </w:r>
    </w:p>
    <w:p w14:paraId="42563B9A" w14:textId="77777777" w:rsidR="004D6705" w:rsidRDefault="004D6705" w:rsidP="004D6705">
      <w:r>
        <w:t xml:space="preserve">The copyright material published in this resource is subject to the </w:t>
      </w:r>
      <w:r w:rsidRPr="003B3E41">
        <w:rPr>
          <w:i/>
          <w:iCs/>
        </w:rPr>
        <w:t>Copyright Act 1968</w:t>
      </w:r>
      <w:r>
        <w:t xml:space="preserve"> (Cth) and is owned by the NSW Department of Education or, where indicated, by a party other than the NSW Department of Education (third-party material).</w:t>
      </w:r>
    </w:p>
    <w:p w14:paraId="01395F09" w14:textId="77777777" w:rsidR="004D6705" w:rsidRDefault="004D6705" w:rsidP="004D6705">
      <w:r>
        <w:t xml:space="preserve">Copyright material available in this resource and owned by the NSW Department of Education is licensed under a </w:t>
      </w:r>
      <w:hyperlink r:id="rId61" w:history="1">
        <w:r w:rsidRPr="003B3E41">
          <w:rPr>
            <w:rStyle w:val="Hyperlink"/>
          </w:rPr>
          <w:t>Creative Commons Attribution 4.0 International (CC BY 4.0) license</w:t>
        </w:r>
      </w:hyperlink>
      <w:r>
        <w:t>.</w:t>
      </w:r>
    </w:p>
    <w:p w14:paraId="10FF98D1" w14:textId="77777777" w:rsidR="004D6705" w:rsidRDefault="004D6705" w:rsidP="004D6705">
      <w:r>
        <w:t xml:space="preserve"> </w:t>
      </w:r>
      <w:r>
        <w:rPr>
          <w:noProof/>
        </w:rPr>
        <w:drawing>
          <wp:inline distT="0" distB="0" distL="0" distR="0" wp14:anchorId="0AC3724D" wp14:editId="07049851">
            <wp:extent cx="1228725" cy="428625"/>
            <wp:effectExtent l="0" t="0" r="9525" b="9525"/>
            <wp:docPr id="32" name="Picture 32" descr="Creative Commons Attribution license logo.">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8963469" w14:textId="77777777" w:rsidR="004D6705" w:rsidRDefault="004D6705" w:rsidP="004D6705">
      <w:r>
        <w:t>This license allows you to share and adapt the material for any purpose, even commercially.</w:t>
      </w:r>
    </w:p>
    <w:p w14:paraId="7565851C" w14:textId="79533358" w:rsidR="004D6705" w:rsidRDefault="004D6705" w:rsidP="004D6705">
      <w:r>
        <w:t>Attribution should be given to © State of New South Wales (Department of Education), 202</w:t>
      </w:r>
      <w:r w:rsidR="001D4DB0">
        <w:t>5</w:t>
      </w:r>
      <w:r>
        <w:t>.</w:t>
      </w:r>
    </w:p>
    <w:p w14:paraId="52B066FA" w14:textId="77777777" w:rsidR="004D6705" w:rsidRDefault="004D6705" w:rsidP="004D6705">
      <w:r>
        <w:t>Material in this resource not available under a Creative Commons license:</w:t>
      </w:r>
    </w:p>
    <w:p w14:paraId="546B5C8F" w14:textId="77777777" w:rsidR="004D6705" w:rsidRDefault="004D6705" w:rsidP="3EC72FB4">
      <w:pPr>
        <w:pStyle w:val="ListBullet"/>
      </w:pPr>
      <w:r>
        <w:t>the NSW Department of Education logo, other logos and trademark-protected material</w:t>
      </w:r>
    </w:p>
    <w:p w14:paraId="35CACEB0" w14:textId="77777777" w:rsidR="004D6705" w:rsidRDefault="004D6705" w:rsidP="00385531">
      <w:pPr>
        <w:pStyle w:val="ListBullet"/>
        <w:numPr>
          <w:ilvl w:val="0"/>
          <w:numId w:val="1"/>
        </w:numPr>
      </w:pPr>
      <w:r>
        <w:t>material owned by a third party that has been reproduced with permission. You will need to obtain permission from the third party to reuse its material.</w:t>
      </w:r>
    </w:p>
    <w:p w14:paraId="40680FA1" w14:textId="77777777" w:rsidR="004D6705" w:rsidRPr="003B3E41" w:rsidRDefault="004D6705" w:rsidP="004D6705">
      <w:pPr>
        <w:pStyle w:val="FeatureBox2"/>
        <w:rPr>
          <w:rStyle w:val="Strong"/>
        </w:rPr>
      </w:pPr>
      <w:r w:rsidRPr="003B3E41">
        <w:rPr>
          <w:rStyle w:val="Strong"/>
        </w:rPr>
        <w:t>Links to third-party material and websites</w:t>
      </w:r>
    </w:p>
    <w:p w14:paraId="732C5738" w14:textId="77777777" w:rsidR="004D6705" w:rsidRDefault="004D6705" w:rsidP="004D670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2F56228" w14:textId="07E5B66D" w:rsidR="004643DB" w:rsidRPr="00EC22E4" w:rsidRDefault="004D6705" w:rsidP="001D4DB0">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752ED5">
        <w:rPr>
          <w:i/>
          <w:iCs/>
        </w:rPr>
        <w:t>Copyright Act 1968</w:t>
      </w:r>
      <w:r>
        <w:t xml:space="preserve"> (Cth). The department accepts no responsibility for content on third-party websites.</w:t>
      </w:r>
    </w:p>
    <w:sectPr w:rsidR="004643DB" w:rsidRPr="00EC22E4" w:rsidSect="0012654C">
      <w:headerReference w:type="first" r:id="rId63"/>
      <w:footerReference w:type="first" r:id="rId64"/>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39F05F" w14:textId="77777777" w:rsidR="00BB700C" w:rsidRDefault="00BB700C" w:rsidP="00843DF5">
      <w:r>
        <w:separator/>
      </w:r>
    </w:p>
    <w:p w14:paraId="6DC76AD7" w14:textId="77777777" w:rsidR="00BB700C" w:rsidRDefault="00BB700C" w:rsidP="00843DF5"/>
    <w:p w14:paraId="165A9D8A" w14:textId="77777777" w:rsidR="00BB700C" w:rsidRDefault="00BB700C" w:rsidP="00843DF5"/>
  </w:endnote>
  <w:endnote w:type="continuationSeparator" w:id="0">
    <w:p w14:paraId="00F231C3" w14:textId="77777777" w:rsidR="00BB700C" w:rsidRDefault="00BB700C" w:rsidP="00843DF5">
      <w:r>
        <w:continuationSeparator/>
      </w:r>
    </w:p>
    <w:p w14:paraId="666BB32B" w14:textId="77777777" w:rsidR="00BB700C" w:rsidRDefault="00BB700C" w:rsidP="00843DF5"/>
    <w:p w14:paraId="4CC574B4" w14:textId="77777777" w:rsidR="00BB700C" w:rsidRDefault="00BB700C" w:rsidP="00843DF5"/>
  </w:endnote>
  <w:endnote w:type="continuationNotice" w:id="1">
    <w:p w14:paraId="7C183DC4" w14:textId="77777777" w:rsidR="00BB700C" w:rsidRDefault="00BB700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9476E376-208E-4021-BC89-B38073DF0522}"/>
  </w:font>
  <w:font w:name="Calibri">
    <w:panose1 w:val="020F0502020204030204"/>
    <w:charset w:val="00"/>
    <w:family w:val="swiss"/>
    <w:pitch w:val="variable"/>
    <w:sig w:usb0="E4002EFF" w:usb1="C200247B" w:usb2="00000009" w:usb3="00000000" w:csb0="000001FF" w:csb1="00000000"/>
    <w:embedRegular r:id="rId2" w:fontKey="{654C0D5B-F73D-4D45-B17B-C91DB862BAAE}"/>
    <w:embedBold r:id="rId3" w:fontKey="{F4E23895-314C-47F7-B402-400C70E520E5}"/>
    <w:embedItalic r:id="rId4" w:fontKey="{7C4F89B0-8D1C-4410-995D-983B15E7DC3F}"/>
    <w:embedBoldItalic r:id="rId5" w:fontKey="{F309605A-C75D-4549-98D2-2B30867F7C1B}"/>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mbria Math">
    <w:panose1 w:val="02040503050406030204"/>
    <w:charset w:val="00"/>
    <w:family w:val="roman"/>
    <w:pitch w:val="variable"/>
    <w:sig w:usb0="E00006FF" w:usb1="420024FF" w:usb2="02000000" w:usb3="00000000" w:csb0="0000019F" w:csb1="00000000"/>
    <w:embedItalic r:id="rId6" w:fontKey="{7ED77068-4A00-4A15-959C-262B90B7AF08}"/>
    <w:embedBoldItalic r:id="rId7" w:fontKey="{65765E45-BC9C-4188-AA1D-24D7D54B8B3A}"/>
  </w:font>
  <w:font w:name="Calibri Light">
    <w:panose1 w:val="020F0302020204030204"/>
    <w:charset w:val="00"/>
    <w:family w:val="swiss"/>
    <w:pitch w:val="variable"/>
    <w:sig w:usb0="E4002EFF" w:usb1="C200247B" w:usb2="00000009" w:usb3="00000000" w:csb0="000001FF" w:csb1="00000000"/>
    <w:embedRegular r:id="rId8" w:fontKey="{580667FE-2B5D-41B7-AB3B-9303EDC1305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A9337" w14:textId="7F6859A7" w:rsidR="008A353C" w:rsidRPr="00123A38" w:rsidRDefault="00123A38" w:rsidP="00843DF5">
    <w:pPr>
      <w:pStyle w:val="Footer"/>
    </w:pPr>
    <w:r>
      <w:t xml:space="preserve">© NSW Department of Education, </w:t>
    </w:r>
    <w:r>
      <w:fldChar w:fldCharType="begin"/>
    </w:r>
    <w:r>
      <w:instrText xml:space="preserve"> DATE  \@ "MMM-yy"  \* MERGEFORMAT </w:instrText>
    </w:r>
    <w:r>
      <w:fldChar w:fldCharType="separate"/>
    </w:r>
    <w:r w:rsidR="00A877BC">
      <w:rPr>
        <w:noProof/>
      </w:rPr>
      <w:t>May-25</w:t>
    </w:r>
    <w:r>
      <w:fldChar w:fldCharType="end"/>
    </w:r>
    <w:r>
      <w:ptab w:relativeTo="margin" w:alignment="right" w:leader="none"/>
    </w:r>
    <w:r>
      <w:rPr>
        <w:b/>
        <w:noProof/>
        <w:sz w:val="28"/>
        <w:szCs w:val="28"/>
      </w:rPr>
      <w:drawing>
        <wp:inline distT="0" distB="0" distL="0" distR="0" wp14:anchorId="5116A404" wp14:editId="6C9F0352">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57EE4C" w14:textId="77777777" w:rsidR="009B3D61" w:rsidRPr="002F375A" w:rsidRDefault="002F375A" w:rsidP="001748AB">
    <w:pPr>
      <w:pStyle w:val="Logo"/>
      <w:tabs>
        <w:tab w:val="clear" w:pos="10200"/>
        <w:tab w:val="right" w:pos="9639"/>
      </w:tabs>
      <w:ind w:right="-1"/>
      <w:jc w:val="right"/>
    </w:pPr>
    <w:r w:rsidRPr="008426B6">
      <w:rPr>
        <w:noProof/>
      </w:rPr>
      <w:drawing>
        <wp:inline distT="0" distB="0" distL="0" distR="0" wp14:anchorId="1A74B9A2" wp14:editId="0B023D31">
          <wp:extent cx="834442" cy="906218"/>
          <wp:effectExtent l="0" t="0" r="3810" b="8255"/>
          <wp:docPr id="27" name="Graphic 2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571C46" w14:textId="77777777" w:rsidR="003B3E41" w:rsidRPr="00EC1782" w:rsidRDefault="003B3E41"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A2E9E6" w14:textId="77777777" w:rsidR="00BB700C" w:rsidRDefault="00BB700C" w:rsidP="00843DF5">
      <w:r>
        <w:separator/>
      </w:r>
    </w:p>
    <w:p w14:paraId="13F4072E" w14:textId="77777777" w:rsidR="00BB700C" w:rsidRDefault="00BB700C" w:rsidP="00843DF5"/>
    <w:p w14:paraId="13C43566" w14:textId="77777777" w:rsidR="00BB700C" w:rsidRDefault="00BB700C" w:rsidP="00843DF5"/>
  </w:footnote>
  <w:footnote w:type="continuationSeparator" w:id="0">
    <w:p w14:paraId="067520FF" w14:textId="77777777" w:rsidR="00BB700C" w:rsidRDefault="00BB700C" w:rsidP="00843DF5">
      <w:r>
        <w:continuationSeparator/>
      </w:r>
    </w:p>
    <w:p w14:paraId="567F8CCF" w14:textId="77777777" w:rsidR="00BB700C" w:rsidRDefault="00BB700C" w:rsidP="00843DF5"/>
    <w:p w14:paraId="7649C78C" w14:textId="77777777" w:rsidR="00BB700C" w:rsidRDefault="00BB700C" w:rsidP="00843DF5"/>
  </w:footnote>
  <w:footnote w:type="continuationNotice" w:id="1">
    <w:p w14:paraId="5333DD8A" w14:textId="77777777" w:rsidR="00BB700C" w:rsidRDefault="00BB700C">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6D5AC4" w14:textId="77777777" w:rsidR="00EC7662" w:rsidRDefault="00EC7662">
    <w:pPr>
      <w:pStyle w:val="Header"/>
    </w:pPr>
  </w:p>
  <w:p w14:paraId="613FE5DF" w14:textId="77777777" w:rsidR="006215C8" w:rsidRDefault="00621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C5AD0E" w14:textId="226F4D62" w:rsidR="006215C8" w:rsidRPr="001748AB" w:rsidRDefault="00F94986" w:rsidP="001748AB">
    <w:pPr>
      <w:pStyle w:val="Documentname"/>
    </w:pPr>
    <w:r w:rsidRPr="00F94986">
      <w:t>Technology 7–8 – Food and agricultural practices –</w:t>
    </w:r>
    <w:r w:rsidR="00BD009F">
      <w:t xml:space="preserve"> </w:t>
    </w:r>
    <w:r w:rsidR="00683923">
      <w:t>recipe book</w:t>
    </w:r>
    <w:r w:rsidR="00A529EF">
      <w:t>let</w:t>
    </w:r>
    <w:r w:rsidR="001748AB">
      <w:t xml:space="preserve"> </w:t>
    </w:r>
    <w:r w:rsidR="00777B07">
      <w:t>– Scrambled</w:t>
    </w:r>
    <w:r w:rsidR="00777B07" w:rsidRPr="00F94986">
      <w:t xml:space="preserve"> </w:t>
    </w:r>
    <w:r w:rsidR="001748AB" w:rsidRPr="00D2403C">
      <w:t xml:space="preserve">| </w:t>
    </w:r>
    <w:r w:rsidR="001748AB">
      <w:fldChar w:fldCharType="begin"/>
    </w:r>
    <w:r w:rsidR="001748AB">
      <w:instrText xml:space="preserve"> PAGE   \* MERGEFORMAT </w:instrText>
    </w:r>
    <w:r w:rsidR="001748AB">
      <w:fldChar w:fldCharType="separate"/>
    </w:r>
    <w:r w:rsidR="001748AB">
      <w:t>1</w:t>
    </w:r>
    <w:r w:rsidR="001748AB">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2921A9" w14:textId="77777777" w:rsidR="003B3E41" w:rsidRPr="00FA6449" w:rsidRDefault="00D42A63" w:rsidP="00577787">
    <w:pPr>
      <w:pStyle w:val="Header"/>
      <w:spacing w:after="0"/>
    </w:pPr>
    <w:r>
      <w:pict w14:anchorId="2B4F40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77787" w:rsidRPr="009D43DD">
      <w:t>NSW Department of Education</w:t>
    </w:r>
    <w:r w:rsidR="00577787" w:rsidRPr="009D43DD">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725ED" w14:textId="77777777" w:rsidR="003B3E41" w:rsidRPr="00EC1782" w:rsidRDefault="003B3E41"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AD90DB2A"/>
    <w:lvl w:ilvl="0">
      <w:start w:val="1"/>
      <w:numFmt w:val="lowerRoman"/>
      <w:lvlText w:val="%1."/>
      <w:lvlJc w:val="right"/>
      <w:pPr>
        <w:ind w:left="926" w:hanging="360"/>
      </w:pPr>
    </w:lvl>
  </w:abstractNum>
  <w:abstractNum w:abstractNumId="1" w15:restartNumberingAfterBreak="0">
    <w:nsid w:val="FFFFFF82"/>
    <w:multiLevelType w:val="singleLevel"/>
    <w:tmpl w:val="F83A853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2" w15:restartNumberingAfterBreak="0">
    <w:nsid w:val="03130CB4"/>
    <w:multiLevelType w:val="hybridMultilevel"/>
    <w:tmpl w:val="65C25058"/>
    <w:lvl w:ilvl="0" w:tplc="D9FADED8">
      <w:start w:val="1"/>
      <w:numFmt w:val="bullet"/>
      <w:lvlText w:val=""/>
      <w:lvlJc w:val="left"/>
      <w:pPr>
        <w:tabs>
          <w:tab w:val="num" w:pos="720"/>
        </w:tabs>
        <w:ind w:left="720" w:hanging="360"/>
      </w:pPr>
      <w:rPr>
        <w:rFonts w:ascii="Symbol" w:hAnsi="Symbol" w:hint="default"/>
      </w:rPr>
    </w:lvl>
    <w:lvl w:ilvl="1" w:tplc="C520EE2C" w:tentative="1">
      <w:start w:val="1"/>
      <w:numFmt w:val="bullet"/>
      <w:lvlText w:val=""/>
      <w:lvlJc w:val="left"/>
      <w:pPr>
        <w:tabs>
          <w:tab w:val="num" w:pos="1440"/>
        </w:tabs>
        <w:ind w:left="1440" w:hanging="360"/>
      </w:pPr>
      <w:rPr>
        <w:rFonts w:ascii="Symbol" w:hAnsi="Symbol" w:hint="default"/>
      </w:rPr>
    </w:lvl>
    <w:lvl w:ilvl="2" w:tplc="8DFA2354" w:tentative="1">
      <w:start w:val="1"/>
      <w:numFmt w:val="bullet"/>
      <w:lvlText w:val=""/>
      <w:lvlJc w:val="left"/>
      <w:pPr>
        <w:tabs>
          <w:tab w:val="num" w:pos="2160"/>
        </w:tabs>
        <w:ind w:left="2160" w:hanging="360"/>
      </w:pPr>
      <w:rPr>
        <w:rFonts w:ascii="Symbol" w:hAnsi="Symbol" w:hint="default"/>
      </w:rPr>
    </w:lvl>
    <w:lvl w:ilvl="3" w:tplc="AB5A500C" w:tentative="1">
      <w:start w:val="1"/>
      <w:numFmt w:val="bullet"/>
      <w:lvlText w:val=""/>
      <w:lvlJc w:val="left"/>
      <w:pPr>
        <w:tabs>
          <w:tab w:val="num" w:pos="2880"/>
        </w:tabs>
        <w:ind w:left="2880" w:hanging="360"/>
      </w:pPr>
      <w:rPr>
        <w:rFonts w:ascii="Symbol" w:hAnsi="Symbol" w:hint="default"/>
      </w:rPr>
    </w:lvl>
    <w:lvl w:ilvl="4" w:tplc="713EF8BE" w:tentative="1">
      <w:start w:val="1"/>
      <w:numFmt w:val="bullet"/>
      <w:lvlText w:val=""/>
      <w:lvlJc w:val="left"/>
      <w:pPr>
        <w:tabs>
          <w:tab w:val="num" w:pos="3600"/>
        </w:tabs>
        <w:ind w:left="3600" w:hanging="360"/>
      </w:pPr>
      <w:rPr>
        <w:rFonts w:ascii="Symbol" w:hAnsi="Symbol" w:hint="default"/>
      </w:rPr>
    </w:lvl>
    <w:lvl w:ilvl="5" w:tplc="17E875E6" w:tentative="1">
      <w:start w:val="1"/>
      <w:numFmt w:val="bullet"/>
      <w:lvlText w:val=""/>
      <w:lvlJc w:val="left"/>
      <w:pPr>
        <w:tabs>
          <w:tab w:val="num" w:pos="4320"/>
        </w:tabs>
        <w:ind w:left="4320" w:hanging="360"/>
      </w:pPr>
      <w:rPr>
        <w:rFonts w:ascii="Symbol" w:hAnsi="Symbol" w:hint="default"/>
      </w:rPr>
    </w:lvl>
    <w:lvl w:ilvl="6" w:tplc="52503442" w:tentative="1">
      <w:start w:val="1"/>
      <w:numFmt w:val="bullet"/>
      <w:lvlText w:val=""/>
      <w:lvlJc w:val="left"/>
      <w:pPr>
        <w:tabs>
          <w:tab w:val="num" w:pos="5040"/>
        </w:tabs>
        <w:ind w:left="5040" w:hanging="360"/>
      </w:pPr>
      <w:rPr>
        <w:rFonts w:ascii="Symbol" w:hAnsi="Symbol" w:hint="default"/>
      </w:rPr>
    </w:lvl>
    <w:lvl w:ilvl="7" w:tplc="4F14010C" w:tentative="1">
      <w:start w:val="1"/>
      <w:numFmt w:val="bullet"/>
      <w:lvlText w:val=""/>
      <w:lvlJc w:val="left"/>
      <w:pPr>
        <w:tabs>
          <w:tab w:val="num" w:pos="5760"/>
        </w:tabs>
        <w:ind w:left="5760" w:hanging="360"/>
      </w:pPr>
      <w:rPr>
        <w:rFonts w:ascii="Symbol" w:hAnsi="Symbol" w:hint="default"/>
      </w:rPr>
    </w:lvl>
    <w:lvl w:ilvl="8" w:tplc="9DD8DA30"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166B46B6"/>
    <w:multiLevelType w:val="hybridMultilevel"/>
    <w:tmpl w:val="FB604C00"/>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C71595F"/>
    <w:multiLevelType w:val="multilevel"/>
    <w:tmpl w:val="B47A3C9A"/>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BDBED79E"/>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81A6F99"/>
    <w:multiLevelType w:val="hybridMultilevel"/>
    <w:tmpl w:val="02EC8756"/>
    <w:lvl w:ilvl="0" w:tplc="869C9760">
      <w:start w:val="1"/>
      <w:numFmt w:val="bullet"/>
      <w:lvlText w:val=""/>
      <w:lvlJc w:val="left"/>
      <w:pPr>
        <w:tabs>
          <w:tab w:val="num" w:pos="720"/>
        </w:tabs>
        <w:ind w:left="720" w:hanging="360"/>
      </w:pPr>
      <w:rPr>
        <w:rFonts w:ascii="Symbol" w:hAnsi="Symbol" w:hint="default"/>
      </w:rPr>
    </w:lvl>
    <w:lvl w:ilvl="1" w:tplc="B598FCB4" w:tentative="1">
      <w:start w:val="1"/>
      <w:numFmt w:val="bullet"/>
      <w:lvlText w:val=""/>
      <w:lvlJc w:val="left"/>
      <w:pPr>
        <w:tabs>
          <w:tab w:val="num" w:pos="1440"/>
        </w:tabs>
        <w:ind w:left="1440" w:hanging="360"/>
      </w:pPr>
      <w:rPr>
        <w:rFonts w:ascii="Symbol" w:hAnsi="Symbol" w:hint="default"/>
      </w:rPr>
    </w:lvl>
    <w:lvl w:ilvl="2" w:tplc="21202EFA" w:tentative="1">
      <w:start w:val="1"/>
      <w:numFmt w:val="bullet"/>
      <w:lvlText w:val=""/>
      <w:lvlJc w:val="left"/>
      <w:pPr>
        <w:tabs>
          <w:tab w:val="num" w:pos="2160"/>
        </w:tabs>
        <w:ind w:left="2160" w:hanging="360"/>
      </w:pPr>
      <w:rPr>
        <w:rFonts w:ascii="Symbol" w:hAnsi="Symbol" w:hint="default"/>
      </w:rPr>
    </w:lvl>
    <w:lvl w:ilvl="3" w:tplc="8D78B066" w:tentative="1">
      <w:start w:val="1"/>
      <w:numFmt w:val="bullet"/>
      <w:lvlText w:val=""/>
      <w:lvlJc w:val="left"/>
      <w:pPr>
        <w:tabs>
          <w:tab w:val="num" w:pos="2880"/>
        </w:tabs>
        <w:ind w:left="2880" w:hanging="360"/>
      </w:pPr>
      <w:rPr>
        <w:rFonts w:ascii="Symbol" w:hAnsi="Symbol" w:hint="default"/>
      </w:rPr>
    </w:lvl>
    <w:lvl w:ilvl="4" w:tplc="B42470C6" w:tentative="1">
      <w:start w:val="1"/>
      <w:numFmt w:val="bullet"/>
      <w:lvlText w:val=""/>
      <w:lvlJc w:val="left"/>
      <w:pPr>
        <w:tabs>
          <w:tab w:val="num" w:pos="3600"/>
        </w:tabs>
        <w:ind w:left="3600" w:hanging="360"/>
      </w:pPr>
      <w:rPr>
        <w:rFonts w:ascii="Symbol" w:hAnsi="Symbol" w:hint="default"/>
      </w:rPr>
    </w:lvl>
    <w:lvl w:ilvl="5" w:tplc="D69835F4" w:tentative="1">
      <w:start w:val="1"/>
      <w:numFmt w:val="bullet"/>
      <w:lvlText w:val=""/>
      <w:lvlJc w:val="left"/>
      <w:pPr>
        <w:tabs>
          <w:tab w:val="num" w:pos="4320"/>
        </w:tabs>
        <w:ind w:left="4320" w:hanging="360"/>
      </w:pPr>
      <w:rPr>
        <w:rFonts w:ascii="Symbol" w:hAnsi="Symbol" w:hint="default"/>
      </w:rPr>
    </w:lvl>
    <w:lvl w:ilvl="6" w:tplc="392A73F2" w:tentative="1">
      <w:start w:val="1"/>
      <w:numFmt w:val="bullet"/>
      <w:lvlText w:val=""/>
      <w:lvlJc w:val="left"/>
      <w:pPr>
        <w:tabs>
          <w:tab w:val="num" w:pos="5040"/>
        </w:tabs>
        <w:ind w:left="5040" w:hanging="360"/>
      </w:pPr>
      <w:rPr>
        <w:rFonts w:ascii="Symbol" w:hAnsi="Symbol" w:hint="default"/>
      </w:rPr>
    </w:lvl>
    <w:lvl w:ilvl="7" w:tplc="A720E01A" w:tentative="1">
      <w:start w:val="1"/>
      <w:numFmt w:val="bullet"/>
      <w:lvlText w:val=""/>
      <w:lvlJc w:val="left"/>
      <w:pPr>
        <w:tabs>
          <w:tab w:val="num" w:pos="5760"/>
        </w:tabs>
        <w:ind w:left="5760" w:hanging="360"/>
      </w:pPr>
      <w:rPr>
        <w:rFonts w:ascii="Symbol" w:hAnsi="Symbol" w:hint="default"/>
      </w:rPr>
    </w:lvl>
    <w:lvl w:ilvl="8" w:tplc="D778C1A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42B84BF1"/>
    <w:multiLevelType w:val="multilevel"/>
    <w:tmpl w:val="CF708D5C"/>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2CD7C1B"/>
    <w:multiLevelType w:val="multilevel"/>
    <w:tmpl w:val="11A403C8"/>
    <w:lvl w:ilvl="0">
      <w:start w:val="1"/>
      <w:numFmt w:val="bullet"/>
      <w:lvlText w:val=""/>
      <w:lvlJc w:val="left"/>
      <w:pPr>
        <w:ind w:left="567" w:hanging="567"/>
      </w:pPr>
      <w:rPr>
        <w:rFonts w:ascii="Symbol" w:hAnsi="Symbol" w:hint="default"/>
        <w:b w:val="0"/>
        <w:bCs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4A5E33DD"/>
    <w:multiLevelType w:val="hybridMultilevel"/>
    <w:tmpl w:val="10C83A28"/>
    <w:lvl w:ilvl="0" w:tplc="7CC63CDA">
      <w:start w:val="1"/>
      <w:numFmt w:val="decimal"/>
      <w:lvlText w:val="%1."/>
      <w:lvlJc w:val="left"/>
      <w:pPr>
        <w:ind w:left="720" w:hanging="360"/>
      </w:pPr>
    </w:lvl>
    <w:lvl w:ilvl="1" w:tplc="08C2394C">
      <w:start w:val="1"/>
      <w:numFmt w:val="lowerLetter"/>
      <w:lvlText w:val="%2."/>
      <w:lvlJc w:val="left"/>
      <w:pPr>
        <w:ind w:left="1440" w:hanging="360"/>
      </w:pPr>
    </w:lvl>
    <w:lvl w:ilvl="2" w:tplc="706E89D6">
      <w:start w:val="1"/>
      <w:numFmt w:val="lowerRoman"/>
      <w:lvlText w:val="%3."/>
      <w:lvlJc w:val="right"/>
      <w:pPr>
        <w:ind w:left="2160" w:hanging="180"/>
      </w:pPr>
    </w:lvl>
    <w:lvl w:ilvl="3" w:tplc="7248B05A">
      <w:start w:val="1"/>
      <w:numFmt w:val="decimal"/>
      <w:lvlText w:val="%4."/>
      <w:lvlJc w:val="left"/>
      <w:pPr>
        <w:ind w:left="2880" w:hanging="360"/>
      </w:pPr>
    </w:lvl>
    <w:lvl w:ilvl="4" w:tplc="1304F67C">
      <w:start w:val="1"/>
      <w:numFmt w:val="lowerLetter"/>
      <w:lvlText w:val="%5."/>
      <w:lvlJc w:val="left"/>
      <w:pPr>
        <w:ind w:left="3600" w:hanging="360"/>
      </w:pPr>
    </w:lvl>
    <w:lvl w:ilvl="5" w:tplc="9A86A5B4">
      <w:start w:val="1"/>
      <w:numFmt w:val="lowerRoman"/>
      <w:lvlText w:val="%6."/>
      <w:lvlJc w:val="right"/>
      <w:pPr>
        <w:ind w:left="4320" w:hanging="180"/>
      </w:pPr>
    </w:lvl>
    <w:lvl w:ilvl="6" w:tplc="62606D8E">
      <w:start w:val="1"/>
      <w:numFmt w:val="decimal"/>
      <w:lvlText w:val="%7."/>
      <w:lvlJc w:val="left"/>
      <w:pPr>
        <w:ind w:left="5040" w:hanging="360"/>
      </w:pPr>
    </w:lvl>
    <w:lvl w:ilvl="7" w:tplc="7E5E737E">
      <w:start w:val="1"/>
      <w:numFmt w:val="lowerLetter"/>
      <w:lvlText w:val="%8."/>
      <w:lvlJc w:val="left"/>
      <w:pPr>
        <w:ind w:left="5760" w:hanging="360"/>
      </w:pPr>
    </w:lvl>
    <w:lvl w:ilvl="8" w:tplc="2158A868">
      <w:start w:val="1"/>
      <w:numFmt w:val="lowerRoman"/>
      <w:lvlText w:val="%9."/>
      <w:lvlJc w:val="right"/>
      <w:pPr>
        <w:ind w:left="6480" w:hanging="180"/>
      </w:pPr>
    </w:lvl>
  </w:abstractNum>
  <w:abstractNum w:abstractNumId="10" w15:restartNumberingAfterBreak="0">
    <w:nsid w:val="4F8976E4"/>
    <w:multiLevelType w:val="multilevel"/>
    <w:tmpl w:val="F65A9ED8"/>
    <w:lvl w:ilvl="0">
      <w:start w:val="1"/>
      <w:numFmt w:val="decimal"/>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569425DD"/>
    <w:multiLevelType w:val="hybridMultilevel"/>
    <w:tmpl w:val="89CCF362"/>
    <w:lvl w:ilvl="0" w:tplc="B680C19A">
      <w:start w:val="1"/>
      <w:numFmt w:val="bullet"/>
      <w:lvlText w:val=""/>
      <w:lvlJc w:val="left"/>
      <w:pPr>
        <w:tabs>
          <w:tab w:val="num" w:pos="720"/>
        </w:tabs>
        <w:ind w:left="720" w:hanging="360"/>
      </w:pPr>
      <w:rPr>
        <w:rFonts w:ascii="Symbol" w:hAnsi="Symbol" w:hint="default"/>
      </w:rPr>
    </w:lvl>
    <w:lvl w:ilvl="1" w:tplc="BAB4FF38" w:tentative="1">
      <w:start w:val="1"/>
      <w:numFmt w:val="bullet"/>
      <w:lvlText w:val=""/>
      <w:lvlJc w:val="left"/>
      <w:pPr>
        <w:tabs>
          <w:tab w:val="num" w:pos="1440"/>
        </w:tabs>
        <w:ind w:left="1440" w:hanging="360"/>
      </w:pPr>
      <w:rPr>
        <w:rFonts w:ascii="Symbol" w:hAnsi="Symbol" w:hint="default"/>
      </w:rPr>
    </w:lvl>
    <w:lvl w:ilvl="2" w:tplc="A82E8C20" w:tentative="1">
      <w:start w:val="1"/>
      <w:numFmt w:val="bullet"/>
      <w:lvlText w:val=""/>
      <w:lvlJc w:val="left"/>
      <w:pPr>
        <w:tabs>
          <w:tab w:val="num" w:pos="2160"/>
        </w:tabs>
        <w:ind w:left="2160" w:hanging="360"/>
      </w:pPr>
      <w:rPr>
        <w:rFonts w:ascii="Symbol" w:hAnsi="Symbol" w:hint="default"/>
      </w:rPr>
    </w:lvl>
    <w:lvl w:ilvl="3" w:tplc="0984533C" w:tentative="1">
      <w:start w:val="1"/>
      <w:numFmt w:val="bullet"/>
      <w:lvlText w:val=""/>
      <w:lvlJc w:val="left"/>
      <w:pPr>
        <w:tabs>
          <w:tab w:val="num" w:pos="2880"/>
        </w:tabs>
        <w:ind w:left="2880" w:hanging="360"/>
      </w:pPr>
      <w:rPr>
        <w:rFonts w:ascii="Symbol" w:hAnsi="Symbol" w:hint="default"/>
      </w:rPr>
    </w:lvl>
    <w:lvl w:ilvl="4" w:tplc="8E4EAFD8" w:tentative="1">
      <w:start w:val="1"/>
      <w:numFmt w:val="bullet"/>
      <w:lvlText w:val=""/>
      <w:lvlJc w:val="left"/>
      <w:pPr>
        <w:tabs>
          <w:tab w:val="num" w:pos="3600"/>
        </w:tabs>
        <w:ind w:left="3600" w:hanging="360"/>
      </w:pPr>
      <w:rPr>
        <w:rFonts w:ascii="Symbol" w:hAnsi="Symbol" w:hint="default"/>
      </w:rPr>
    </w:lvl>
    <w:lvl w:ilvl="5" w:tplc="6394919E" w:tentative="1">
      <w:start w:val="1"/>
      <w:numFmt w:val="bullet"/>
      <w:lvlText w:val=""/>
      <w:lvlJc w:val="left"/>
      <w:pPr>
        <w:tabs>
          <w:tab w:val="num" w:pos="4320"/>
        </w:tabs>
        <w:ind w:left="4320" w:hanging="360"/>
      </w:pPr>
      <w:rPr>
        <w:rFonts w:ascii="Symbol" w:hAnsi="Symbol" w:hint="default"/>
      </w:rPr>
    </w:lvl>
    <w:lvl w:ilvl="6" w:tplc="E7A8A496" w:tentative="1">
      <w:start w:val="1"/>
      <w:numFmt w:val="bullet"/>
      <w:lvlText w:val=""/>
      <w:lvlJc w:val="left"/>
      <w:pPr>
        <w:tabs>
          <w:tab w:val="num" w:pos="5040"/>
        </w:tabs>
        <w:ind w:left="5040" w:hanging="360"/>
      </w:pPr>
      <w:rPr>
        <w:rFonts w:ascii="Symbol" w:hAnsi="Symbol" w:hint="default"/>
      </w:rPr>
    </w:lvl>
    <w:lvl w:ilvl="7" w:tplc="AB5459EC" w:tentative="1">
      <w:start w:val="1"/>
      <w:numFmt w:val="bullet"/>
      <w:lvlText w:val=""/>
      <w:lvlJc w:val="left"/>
      <w:pPr>
        <w:tabs>
          <w:tab w:val="num" w:pos="5760"/>
        </w:tabs>
        <w:ind w:left="5760" w:hanging="360"/>
      </w:pPr>
      <w:rPr>
        <w:rFonts w:ascii="Symbol" w:hAnsi="Symbol" w:hint="default"/>
      </w:rPr>
    </w:lvl>
    <w:lvl w:ilvl="8" w:tplc="25ACBD78"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6015438F"/>
    <w:multiLevelType w:val="multilevel"/>
    <w:tmpl w:val="F3EAF0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6993DE0"/>
    <w:multiLevelType w:val="multilevel"/>
    <w:tmpl w:val="53F8EB8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731710C9"/>
    <w:multiLevelType w:val="hybridMultilevel"/>
    <w:tmpl w:val="B866999A"/>
    <w:lvl w:ilvl="0" w:tplc="330CBA06">
      <w:start w:val="1"/>
      <w:numFmt w:val="bullet"/>
      <w:lvlText w:val=""/>
      <w:lvlJc w:val="left"/>
      <w:pPr>
        <w:tabs>
          <w:tab w:val="num" w:pos="720"/>
        </w:tabs>
        <w:ind w:left="720" w:hanging="360"/>
      </w:pPr>
      <w:rPr>
        <w:rFonts w:ascii="Symbol" w:hAnsi="Symbol" w:hint="default"/>
      </w:rPr>
    </w:lvl>
    <w:lvl w:ilvl="1" w:tplc="55087E8E" w:tentative="1">
      <w:start w:val="1"/>
      <w:numFmt w:val="bullet"/>
      <w:lvlText w:val=""/>
      <w:lvlJc w:val="left"/>
      <w:pPr>
        <w:tabs>
          <w:tab w:val="num" w:pos="1440"/>
        </w:tabs>
        <w:ind w:left="1440" w:hanging="360"/>
      </w:pPr>
      <w:rPr>
        <w:rFonts w:ascii="Symbol" w:hAnsi="Symbol" w:hint="default"/>
      </w:rPr>
    </w:lvl>
    <w:lvl w:ilvl="2" w:tplc="9FBEEE96" w:tentative="1">
      <w:start w:val="1"/>
      <w:numFmt w:val="bullet"/>
      <w:lvlText w:val=""/>
      <w:lvlJc w:val="left"/>
      <w:pPr>
        <w:tabs>
          <w:tab w:val="num" w:pos="2160"/>
        </w:tabs>
        <w:ind w:left="2160" w:hanging="360"/>
      </w:pPr>
      <w:rPr>
        <w:rFonts w:ascii="Symbol" w:hAnsi="Symbol" w:hint="default"/>
      </w:rPr>
    </w:lvl>
    <w:lvl w:ilvl="3" w:tplc="A5F4F474" w:tentative="1">
      <w:start w:val="1"/>
      <w:numFmt w:val="bullet"/>
      <w:lvlText w:val=""/>
      <w:lvlJc w:val="left"/>
      <w:pPr>
        <w:tabs>
          <w:tab w:val="num" w:pos="2880"/>
        </w:tabs>
        <w:ind w:left="2880" w:hanging="360"/>
      </w:pPr>
      <w:rPr>
        <w:rFonts w:ascii="Symbol" w:hAnsi="Symbol" w:hint="default"/>
      </w:rPr>
    </w:lvl>
    <w:lvl w:ilvl="4" w:tplc="8E74A570" w:tentative="1">
      <w:start w:val="1"/>
      <w:numFmt w:val="bullet"/>
      <w:lvlText w:val=""/>
      <w:lvlJc w:val="left"/>
      <w:pPr>
        <w:tabs>
          <w:tab w:val="num" w:pos="3600"/>
        </w:tabs>
        <w:ind w:left="3600" w:hanging="360"/>
      </w:pPr>
      <w:rPr>
        <w:rFonts w:ascii="Symbol" w:hAnsi="Symbol" w:hint="default"/>
      </w:rPr>
    </w:lvl>
    <w:lvl w:ilvl="5" w:tplc="5BD43DAA" w:tentative="1">
      <w:start w:val="1"/>
      <w:numFmt w:val="bullet"/>
      <w:lvlText w:val=""/>
      <w:lvlJc w:val="left"/>
      <w:pPr>
        <w:tabs>
          <w:tab w:val="num" w:pos="4320"/>
        </w:tabs>
        <w:ind w:left="4320" w:hanging="360"/>
      </w:pPr>
      <w:rPr>
        <w:rFonts w:ascii="Symbol" w:hAnsi="Symbol" w:hint="default"/>
      </w:rPr>
    </w:lvl>
    <w:lvl w:ilvl="6" w:tplc="EF06754E" w:tentative="1">
      <w:start w:val="1"/>
      <w:numFmt w:val="bullet"/>
      <w:lvlText w:val=""/>
      <w:lvlJc w:val="left"/>
      <w:pPr>
        <w:tabs>
          <w:tab w:val="num" w:pos="5040"/>
        </w:tabs>
        <w:ind w:left="5040" w:hanging="360"/>
      </w:pPr>
      <w:rPr>
        <w:rFonts w:ascii="Symbol" w:hAnsi="Symbol" w:hint="default"/>
      </w:rPr>
    </w:lvl>
    <w:lvl w:ilvl="7" w:tplc="CD04B24C" w:tentative="1">
      <w:start w:val="1"/>
      <w:numFmt w:val="bullet"/>
      <w:lvlText w:val=""/>
      <w:lvlJc w:val="left"/>
      <w:pPr>
        <w:tabs>
          <w:tab w:val="num" w:pos="5760"/>
        </w:tabs>
        <w:ind w:left="5760" w:hanging="360"/>
      </w:pPr>
      <w:rPr>
        <w:rFonts w:ascii="Symbol" w:hAnsi="Symbol" w:hint="default"/>
      </w:rPr>
    </w:lvl>
    <w:lvl w:ilvl="8" w:tplc="8460FB2C" w:tentative="1">
      <w:start w:val="1"/>
      <w:numFmt w:val="bullet"/>
      <w:lvlText w:val=""/>
      <w:lvlJc w:val="left"/>
      <w:pPr>
        <w:tabs>
          <w:tab w:val="num" w:pos="6480"/>
        </w:tabs>
        <w:ind w:left="6480" w:hanging="360"/>
      </w:pPr>
      <w:rPr>
        <w:rFonts w:ascii="Symbol" w:hAnsi="Symbol" w:hint="default"/>
      </w:rPr>
    </w:lvl>
  </w:abstractNum>
  <w:num w:numId="1" w16cid:durableId="1775781224">
    <w:abstractNumId w:val="4"/>
  </w:num>
  <w:num w:numId="2" w16cid:durableId="3243317">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495151540">
    <w:abstractNumId w:val="1"/>
  </w:num>
  <w:num w:numId="4" w16cid:durableId="2090928331">
    <w:abstractNumId w:val="4"/>
  </w:num>
  <w:num w:numId="5" w16cid:durableId="1011562974">
    <w:abstractNumId w:val="13"/>
  </w:num>
  <w:num w:numId="6" w16cid:durableId="1029645684">
    <w:abstractNumId w:val="5"/>
  </w:num>
  <w:num w:numId="7" w16cid:durableId="299918582">
    <w:abstractNumId w:val="2"/>
  </w:num>
  <w:num w:numId="8" w16cid:durableId="806975357">
    <w:abstractNumId w:val="11"/>
  </w:num>
  <w:num w:numId="9" w16cid:durableId="1147236977">
    <w:abstractNumId w:val="14"/>
  </w:num>
  <w:num w:numId="10" w16cid:durableId="324554348">
    <w:abstractNumId w:val="6"/>
  </w:num>
  <w:num w:numId="11" w16cid:durableId="7174315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052539642">
    <w:abstractNumId w:val="12"/>
  </w:num>
  <w:num w:numId="13" w16cid:durableId="578176283">
    <w:abstractNumId w:val="9"/>
  </w:num>
  <w:num w:numId="14" w16cid:durableId="161756355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0918507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604332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323464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8728679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3269741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12145990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71388989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9401454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4447004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8405293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90749820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9320103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946112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65290946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4583226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22866137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2521415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105629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40240514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73692789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5165288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755199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574047390">
    <w:abstractNumId w:val="8"/>
  </w:num>
  <w:num w:numId="38" w16cid:durableId="6201873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2910796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93784630">
    <w:abstractNumId w:val="0"/>
  </w:num>
  <w:num w:numId="41" w16cid:durableId="1131367355">
    <w:abstractNumId w:val="3"/>
  </w:num>
  <w:num w:numId="42" w16cid:durableId="1373382254">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3" w16cid:durableId="360252594">
    <w:abstractNumId w:val="1"/>
  </w:num>
  <w:num w:numId="44" w16cid:durableId="1516260291">
    <w:abstractNumId w:val="4"/>
  </w:num>
  <w:num w:numId="45" w16cid:durableId="1216700824">
    <w:abstractNumId w:val="13"/>
  </w:num>
  <w:num w:numId="46" w16cid:durableId="1411584358">
    <w:abstractNumId w:val="13"/>
  </w:num>
  <w:num w:numId="47" w16cid:durableId="637221675">
    <w:abstractNumId w:val="5"/>
  </w:num>
  <w:num w:numId="48" w16cid:durableId="36248046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8748038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72755988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49194876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734698323">
    <w:abstractNumId w:val="7"/>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3" w16cid:durableId="853883600">
    <w:abstractNumId w:val="1"/>
  </w:num>
  <w:num w:numId="54" w16cid:durableId="1035425472">
    <w:abstractNumId w:val="4"/>
  </w:num>
  <w:num w:numId="55" w16cid:durableId="403382003">
    <w:abstractNumId w:val="13"/>
  </w:num>
  <w:num w:numId="56" w16cid:durableId="1512255755">
    <w:abstractNumId w:val="13"/>
  </w:num>
  <w:num w:numId="57" w16cid:durableId="322196747">
    <w:abstractNumId w:val="5"/>
  </w:num>
  <w:num w:numId="58" w16cid:durableId="2473462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attachedTemplate r:id="rId1"/>
  <w:linkStyles/>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126C"/>
    <w:rsid w:val="0000022A"/>
    <w:rsid w:val="000003A8"/>
    <w:rsid w:val="0000076D"/>
    <w:rsid w:val="00000D12"/>
    <w:rsid w:val="00000DEE"/>
    <w:rsid w:val="00001975"/>
    <w:rsid w:val="000020FA"/>
    <w:rsid w:val="00003360"/>
    <w:rsid w:val="00003EFA"/>
    <w:rsid w:val="00004183"/>
    <w:rsid w:val="0000478A"/>
    <w:rsid w:val="00005769"/>
    <w:rsid w:val="0000696A"/>
    <w:rsid w:val="00006E47"/>
    <w:rsid w:val="00006F42"/>
    <w:rsid w:val="00007192"/>
    <w:rsid w:val="000077BF"/>
    <w:rsid w:val="000103A9"/>
    <w:rsid w:val="00010841"/>
    <w:rsid w:val="00010996"/>
    <w:rsid w:val="00010D5D"/>
    <w:rsid w:val="00010DB9"/>
    <w:rsid w:val="0001172E"/>
    <w:rsid w:val="00012553"/>
    <w:rsid w:val="0001273A"/>
    <w:rsid w:val="000129D9"/>
    <w:rsid w:val="00012E24"/>
    <w:rsid w:val="0001320B"/>
    <w:rsid w:val="000135AF"/>
    <w:rsid w:val="00013FF2"/>
    <w:rsid w:val="000142FD"/>
    <w:rsid w:val="000144A0"/>
    <w:rsid w:val="00017587"/>
    <w:rsid w:val="00017B07"/>
    <w:rsid w:val="00017BE6"/>
    <w:rsid w:val="00020089"/>
    <w:rsid w:val="0002015D"/>
    <w:rsid w:val="000207EB"/>
    <w:rsid w:val="000218A5"/>
    <w:rsid w:val="00021958"/>
    <w:rsid w:val="00022A62"/>
    <w:rsid w:val="00022CEF"/>
    <w:rsid w:val="00022EB9"/>
    <w:rsid w:val="00022FF0"/>
    <w:rsid w:val="00023233"/>
    <w:rsid w:val="00024146"/>
    <w:rsid w:val="00024803"/>
    <w:rsid w:val="00024C84"/>
    <w:rsid w:val="000252CB"/>
    <w:rsid w:val="0002549B"/>
    <w:rsid w:val="000257A4"/>
    <w:rsid w:val="000259B9"/>
    <w:rsid w:val="00025A72"/>
    <w:rsid w:val="00025BC5"/>
    <w:rsid w:val="000302DD"/>
    <w:rsid w:val="00030734"/>
    <w:rsid w:val="000311C4"/>
    <w:rsid w:val="00031481"/>
    <w:rsid w:val="00031859"/>
    <w:rsid w:val="00032338"/>
    <w:rsid w:val="00033681"/>
    <w:rsid w:val="00033F83"/>
    <w:rsid w:val="00034603"/>
    <w:rsid w:val="00034DED"/>
    <w:rsid w:val="00035913"/>
    <w:rsid w:val="00036CA8"/>
    <w:rsid w:val="00037423"/>
    <w:rsid w:val="00037520"/>
    <w:rsid w:val="0003795A"/>
    <w:rsid w:val="00040387"/>
    <w:rsid w:val="00041967"/>
    <w:rsid w:val="00041987"/>
    <w:rsid w:val="00041B58"/>
    <w:rsid w:val="00041F63"/>
    <w:rsid w:val="0004261E"/>
    <w:rsid w:val="00043158"/>
    <w:rsid w:val="000431BE"/>
    <w:rsid w:val="0004349A"/>
    <w:rsid w:val="00044822"/>
    <w:rsid w:val="00044AA8"/>
    <w:rsid w:val="0004577B"/>
    <w:rsid w:val="000458B4"/>
    <w:rsid w:val="00045F0D"/>
    <w:rsid w:val="000467D1"/>
    <w:rsid w:val="0004750C"/>
    <w:rsid w:val="000476F6"/>
    <w:rsid w:val="00047862"/>
    <w:rsid w:val="00047A0B"/>
    <w:rsid w:val="00050362"/>
    <w:rsid w:val="00050AF0"/>
    <w:rsid w:val="00051080"/>
    <w:rsid w:val="00051602"/>
    <w:rsid w:val="0005225F"/>
    <w:rsid w:val="000542EF"/>
    <w:rsid w:val="0005492C"/>
    <w:rsid w:val="00054D26"/>
    <w:rsid w:val="000556EA"/>
    <w:rsid w:val="00055708"/>
    <w:rsid w:val="00055FD8"/>
    <w:rsid w:val="000569C9"/>
    <w:rsid w:val="000579D5"/>
    <w:rsid w:val="00060F1B"/>
    <w:rsid w:val="00061D5B"/>
    <w:rsid w:val="00061F45"/>
    <w:rsid w:val="00062535"/>
    <w:rsid w:val="00062ACA"/>
    <w:rsid w:val="000631B2"/>
    <w:rsid w:val="00063685"/>
    <w:rsid w:val="00064AA4"/>
    <w:rsid w:val="000662FC"/>
    <w:rsid w:val="00066807"/>
    <w:rsid w:val="00066ED3"/>
    <w:rsid w:val="000673B7"/>
    <w:rsid w:val="00070384"/>
    <w:rsid w:val="00070804"/>
    <w:rsid w:val="00070D1B"/>
    <w:rsid w:val="0007173C"/>
    <w:rsid w:val="00071CFA"/>
    <w:rsid w:val="00071FD6"/>
    <w:rsid w:val="0007297B"/>
    <w:rsid w:val="00072A6C"/>
    <w:rsid w:val="00072E86"/>
    <w:rsid w:val="000733A1"/>
    <w:rsid w:val="000737ED"/>
    <w:rsid w:val="00074F0F"/>
    <w:rsid w:val="000756F0"/>
    <w:rsid w:val="00075AFB"/>
    <w:rsid w:val="000769CC"/>
    <w:rsid w:val="00077DE1"/>
    <w:rsid w:val="000809BC"/>
    <w:rsid w:val="0008191B"/>
    <w:rsid w:val="000819B9"/>
    <w:rsid w:val="00081A23"/>
    <w:rsid w:val="00081DB4"/>
    <w:rsid w:val="00082B2F"/>
    <w:rsid w:val="00083FE3"/>
    <w:rsid w:val="00085425"/>
    <w:rsid w:val="000855CA"/>
    <w:rsid w:val="0008569D"/>
    <w:rsid w:val="00085E2E"/>
    <w:rsid w:val="0008797E"/>
    <w:rsid w:val="00091392"/>
    <w:rsid w:val="00091557"/>
    <w:rsid w:val="00092204"/>
    <w:rsid w:val="00092478"/>
    <w:rsid w:val="0009265D"/>
    <w:rsid w:val="00092745"/>
    <w:rsid w:val="00093D3A"/>
    <w:rsid w:val="0009470D"/>
    <w:rsid w:val="00097B56"/>
    <w:rsid w:val="000A0816"/>
    <w:rsid w:val="000A11E4"/>
    <w:rsid w:val="000A24A0"/>
    <w:rsid w:val="000A2E7A"/>
    <w:rsid w:val="000A2F91"/>
    <w:rsid w:val="000A3789"/>
    <w:rsid w:val="000A3FB0"/>
    <w:rsid w:val="000A49A2"/>
    <w:rsid w:val="000A4BE3"/>
    <w:rsid w:val="000A53ED"/>
    <w:rsid w:val="000A5B81"/>
    <w:rsid w:val="000A5E33"/>
    <w:rsid w:val="000A67C8"/>
    <w:rsid w:val="000A757B"/>
    <w:rsid w:val="000A76D8"/>
    <w:rsid w:val="000A7B2C"/>
    <w:rsid w:val="000B0DCC"/>
    <w:rsid w:val="000B0E6D"/>
    <w:rsid w:val="000B18DA"/>
    <w:rsid w:val="000B25CD"/>
    <w:rsid w:val="000B2EEA"/>
    <w:rsid w:val="000B3E87"/>
    <w:rsid w:val="000B43FF"/>
    <w:rsid w:val="000B4EBB"/>
    <w:rsid w:val="000B50EA"/>
    <w:rsid w:val="000B7CBB"/>
    <w:rsid w:val="000C0178"/>
    <w:rsid w:val="000C08C7"/>
    <w:rsid w:val="000C0C64"/>
    <w:rsid w:val="000C0E3F"/>
    <w:rsid w:val="000C1B93"/>
    <w:rsid w:val="000C1BA0"/>
    <w:rsid w:val="000C2467"/>
    <w:rsid w:val="000C24ED"/>
    <w:rsid w:val="000C2775"/>
    <w:rsid w:val="000C2C44"/>
    <w:rsid w:val="000C32A9"/>
    <w:rsid w:val="000C4209"/>
    <w:rsid w:val="000C4344"/>
    <w:rsid w:val="000C5009"/>
    <w:rsid w:val="000C5292"/>
    <w:rsid w:val="000C5481"/>
    <w:rsid w:val="000C6820"/>
    <w:rsid w:val="000C6DBC"/>
    <w:rsid w:val="000C7B36"/>
    <w:rsid w:val="000C7B80"/>
    <w:rsid w:val="000C7BC3"/>
    <w:rsid w:val="000D0EF4"/>
    <w:rsid w:val="000D194B"/>
    <w:rsid w:val="000D1D5C"/>
    <w:rsid w:val="000D1EB7"/>
    <w:rsid w:val="000D1F87"/>
    <w:rsid w:val="000D2A2A"/>
    <w:rsid w:val="000D3247"/>
    <w:rsid w:val="000D3343"/>
    <w:rsid w:val="000D3BBE"/>
    <w:rsid w:val="000D4169"/>
    <w:rsid w:val="000D451E"/>
    <w:rsid w:val="000D4A09"/>
    <w:rsid w:val="000D4FEC"/>
    <w:rsid w:val="000D623A"/>
    <w:rsid w:val="000D7466"/>
    <w:rsid w:val="000D78EB"/>
    <w:rsid w:val="000D7E5E"/>
    <w:rsid w:val="000E00F3"/>
    <w:rsid w:val="000E0ACD"/>
    <w:rsid w:val="000E0EF2"/>
    <w:rsid w:val="000E12DD"/>
    <w:rsid w:val="000E1D29"/>
    <w:rsid w:val="000E36C8"/>
    <w:rsid w:val="000E54E8"/>
    <w:rsid w:val="000E5C28"/>
    <w:rsid w:val="000E6354"/>
    <w:rsid w:val="000E6A45"/>
    <w:rsid w:val="000E6FD4"/>
    <w:rsid w:val="000E6FEF"/>
    <w:rsid w:val="000F155F"/>
    <w:rsid w:val="000F1922"/>
    <w:rsid w:val="000F1F7E"/>
    <w:rsid w:val="000F2007"/>
    <w:rsid w:val="000F35E0"/>
    <w:rsid w:val="000F3881"/>
    <w:rsid w:val="000F38C4"/>
    <w:rsid w:val="000F38F9"/>
    <w:rsid w:val="000F434A"/>
    <w:rsid w:val="000F454F"/>
    <w:rsid w:val="000F4C70"/>
    <w:rsid w:val="000F5285"/>
    <w:rsid w:val="000F58AE"/>
    <w:rsid w:val="000F5B02"/>
    <w:rsid w:val="000F6FD4"/>
    <w:rsid w:val="000F7439"/>
    <w:rsid w:val="00100C59"/>
    <w:rsid w:val="00100EB5"/>
    <w:rsid w:val="00101220"/>
    <w:rsid w:val="001016C1"/>
    <w:rsid w:val="00101D5D"/>
    <w:rsid w:val="0010226F"/>
    <w:rsid w:val="00102C95"/>
    <w:rsid w:val="00103320"/>
    <w:rsid w:val="00103690"/>
    <w:rsid w:val="00103C2F"/>
    <w:rsid w:val="00103D8D"/>
    <w:rsid w:val="00103E4F"/>
    <w:rsid w:val="00105027"/>
    <w:rsid w:val="0010530C"/>
    <w:rsid w:val="00105CD7"/>
    <w:rsid w:val="00106D3C"/>
    <w:rsid w:val="001073B7"/>
    <w:rsid w:val="00107BFC"/>
    <w:rsid w:val="0011020E"/>
    <w:rsid w:val="00110A1D"/>
    <w:rsid w:val="00112528"/>
    <w:rsid w:val="00112DCA"/>
    <w:rsid w:val="00113093"/>
    <w:rsid w:val="0011335B"/>
    <w:rsid w:val="00114F1A"/>
    <w:rsid w:val="001157AD"/>
    <w:rsid w:val="00115969"/>
    <w:rsid w:val="00115AD8"/>
    <w:rsid w:val="0011677F"/>
    <w:rsid w:val="00116844"/>
    <w:rsid w:val="00116D1A"/>
    <w:rsid w:val="0011798F"/>
    <w:rsid w:val="00117B6E"/>
    <w:rsid w:val="00121025"/>
    <w:rsid w:val="0012120B"/>
    <w:rsid w:val="00121289"/>
    <w:rsid w:val="00121710"/>
    <w:rsid w:val="0012175F"/>
    <w:rsid w:val="00122E3B"/>
    <w:rsid w:val="00123A38"/>
    <w:rsid w:val="00124BE6"/>
    <w:rsid w:val="00125DFF"/>
    <w:rsid w:val="0012603A"/>
    <w:rsid w:val="001263B8"/>
    <w:rsid w:val="0012654C"/>
    <w:rsid w:val="00126A08"/>
    <w:rsid w:val="00126A58"/>
    <w:rsid w:val="00126BA4"/>
    <w:rsid w:val="00127451"/>
    <w:rsid w:val="00127544"/>
    <w:rsid w:val="0013004B"/>
    <w:rsid w:val="00131908"/>
    <w:rsid w:val="0013193B"/>
    <w:rsid w:val="00131EA4"/>
    <w:rsid w:val="00132BA4"/>
    <w:rsid w:val="00133828"/>
    <w:rsid w:val="0013390D"/>
    <w:rsid w:val="0013565E"/>
    <w:rsid w:val="00136A1F"/>
    <w:rsid w:val="001372A4"/>
    <w:rsid w:val="0014011D"/>
    <w:rsid w:val="00140168"/>
    <w:rsid w:val="001418A5"/>
    <w:rsid w:val="001429AE"/>
    <w:rsid w:val="0014301D"/>
    <w:rsid w:val="001430A9"/>
    <w:rsid w:val="001432EB"/>
    <w:rsid w:val="00145592"/>
    <w:rsid w:val="0014576B"/>
    <w:rsid w:val="00145D07"/>
    <w:rsid w:val="00145F99"/>
    <w:rsid w:val="00146FC2"/>
    <w:rsid w:val="001471E6"/>
    <w:rsid w:val="00147320"/>
    <w:rsid w:val="00150007"/>
    <w:rsid w:val="00150988"/>
    <w:rsid w:val="0015126C"/>
    <w:rsid w:val="001517B1"/>
    <w:rsid w:val="00151E4E"/>
    <w:rsid w:val="00153379"/>
    <w:rsid w:val="00153D13"/>
    <w:rsid w:val="001543B6"/>
    <w:rsid w:val="0015495E"/>
    <w:rsid w:val="0015517F"/>
    <w:rsid w:val="00155A42"/>
    <w:rsid w:val="00156A59"/>
    <w:rsid w:val="00156DA3"/>
    <w:rsid w:val="0016033B"/>
    <w:rsid w:val="001604A5"/>
    <w:rsid w:val="001613E4"/>
    <w:rsid w:val="00161619"/>
    <w:rsid w:val="0016165A"/>
    <w:rsid w:val="0016208C"/>
    <w:rsid w:val="00162361"/>
    <w:rsid w:val="00162EE6"/>
    <w:rsid w:val="0016486E"/>
    <w:rsid w:val="00164E22"/>
    <w:rsid w:val="00164E98"/>
    <w:rsid w:val="001652F6"/>
    <w:rsid w:val="00165374"/>
    <w:rsid w:val="001659F5"/>
    <w:rsid w:val="0016653A"/>
    <w:rsid w:val="001705E7"/>
    <w:rsid w:val="00170837"/>
    <w:rsid w:val="00171061"/>
    <w:rsid w:val="001712D9"/>
    <w:rsid w:val="001723E7"/>
    <w:rsid w:val="0017287B"/>
    <w:rsid w:val="00172970"/>
    <w:rsid w:val="00172A6A"/>
    <w:rsid w:val="00173336"/>
    <w:rsid w:val="001733DC"/>
    <w:rsid w:val="00173F63"/>
    <w:rsid w:val="0017408C"/>
    <w:rsid w:val="001748AB"/>
    <w:rsid w:val="00175702"/>
    <w:rsid w:val="00176B7D"/>
    <w:rsid w:val="00176E0D"/>
    <w:rsid w:val="0017703B"/>
    <w:rsid w:val="00177EEA"/>
    <w:rsid w:val="00181CCA"/>
    <w:rsid w:val="00181F54"/>
    <w:rsid w:val="001824F0"/>
    <w:rsid w:val="00182E89"/>
    <w:rsid w:val="001850D9"/>
    <w:rsid w:val="00185844"/>
    <w:rsid w:val="001858FA"/>
    <w:rsid w:val="0018592D"/>
    <w:rsid w:val="00186328"/>
    <w:rsid w:val="0018658B"/>
    <w:rsid w:val="00190BF3"/>
    <w:rsid w:val="00190C6F"/>
    <w:rsid w:val="00191272"/>
    <w:rsid w:val="001918AE"/>
    <w:rsid w:val="00191CC9"/>
    <w:rsid w:val="00191F28"/>
    <w:rsid w:val="00192159"/>
    <w:rsid w:val="0019249E"/>
    <w:rsid w:val="00192988"/>
    <w:rsid w:val="00193D6B"/>
    <w:rsid w:val="00193EFB"/>
    <w:rsid w:val="001946A4"/>
    <w:rsid w:val="001951F7"/>
    <w:rsid w:val="00195EF2"/>
    <w:rsid w:val="001966E2"/>
    <w:rsid w:val="00196E80"/>
    <w:rsid w:val="001974A4"/>
    <w:rsid w:val="00197B7C"/>
    <w:rsid w:val="001A0C53"/>
    <w:rsid w:val="001A12D6"/>
    <w:rsid w:val="001A1B54"/>
    <w:rsid w:val="001A2D64"/>
    <w:rsid w:val="001A3009"/>
    <w:rsid w:val="001A34F2"/>
    <w:rsid w:val="001A45F7"/>
    <w:rsid w:val="001A468C"/>
    <w:rsid w:val="001A4B17"/>
    <w:rsid w:val="001A4BFF"/>
    <w:rsid w:val="001A5102"/>
    <w:rsid w:val="001A5591"/>
    <w:rsid w:val="001A6679"/>
    <w:rsid w:val="001A6945"/>
    <w:rsid w:val="001A7243"/>
    <w:rsid w:val="001A736B"/>
    <w:rsid w:val="001B11D5"/>
    <w:rsid w:val="001B1618"/>
    <w:rsid w:val="001B1901"/>
    <w:rsid w:val="001B1F84"/>
    <w:rsid w:val="001B4CC1"/>
    <w:rsid w:val="001B4E9B"/>
    <w:rsid w:val="001B5A37"/>
    <w:rsid w:val="001B75DF"/>
    <w:rsid w:val="001C0997"/>
    <w:rsid w:val="001C0A6C"/>
    <w:rsid w:val="001C0FE7"/>
    <w:rsid w:val="001C10FA"/>
    <w:rsid w:val="001C2008"/>
    <w:rsid w:val="001C206D"/>
    <w:rsid w:val="001C3AA5"/>
    <w:rsid w:val="001C3D00"/>
    <w:rsid w:val="001C4F09"/>
    <w:rsid w:val="001C56EC"/>
    <w:rsid w:val="001C7254"/>
    <w:rsid w:val="001C77C6"/>
    <w:rsid w:val="001C7906"/>
    <w:rsid w:val="001C7E97"/>
    <w:rsid w:val="001C7FB8"/>
    <w:rsid w:val="001D064A"/>
    <w:rsid w:val="001D193A"/>
    <w:rsid w:val="001D22C8"/>
    <w:rsid w:val="001D285E"/>
    <w:rsid w:val="001D3F26"/>
    <w:rsid w:val="001D41DF"/>
    <w:rsid w:val="001D431B"/>
    <w:rsid w:val="001D4DB0"/>
    <w:rsid w:val="001D5230"/>
    <w:rsid w:val="001E04D6"/>
    <w:rsid w:val="001E103F"/>
    <w:rsid w:val="001E1122"/>
    <w:rsid w:val="001E1A84"/>
    <w:rsid w:val="001E247B"/>
    <w:rsid w:val="001E2E50"/>
    <w:rsid w:val="001E3497"/>
    <w:rsid w:val="001E34C1"/>
    <w:rsid w:val="001E3E27"/>
    <w:rsid w:val="001E40EC"/>
    <w:rsid w:val="001E4234"/>
    <w:rsid w:val="001E4B4A"/>
    <w:rsid w:val="001E4DD3"/>
    <w:rsid w:val="001E514D"/>
    <w:rsid w:val="001E5A6D"/>
    <w:rsid w:val="001E5D5E"/>
    <w:rsid w:val="001E65CA"/>
    <w:rsid w:val="001E761A"/>
    <w:rsid w:val="001F03AA"/>
    <w:rsid w:val="001F06A9"/>
    <w:rsid w:val="001F06E6"/>
    <w:rsid w:val="001F0CC1"/>
    <w:rsid w:val="001F2668"/>
    <w:rsid w:val="001F2BEE"/>
    <w:rsid w:val="001F2D78"/>
    <w:rsid w:val="001F4866"/>
    <w:rsid w:val="001F5A5A"/>
    <w:rsid w:val="001F5F7B"/>
    <w:rsid w:val="001F670B"/>
    <w:rsid w:val="001F6AAB"/>
    <w:rsid w:val="001F6EA2"/>
    <w:rsid w:val="001F6FFC"/>
    <w:rsid w:val="001F744D"/>
    <w:rsid w:val="001F7F8E"/>
    <w:rsid w:val="00201101"/>
    <w:rsid w:val="002013F9"/>
    <w:rsid w:val="002025B9"/>
    <w:rsid w:val="00202ED5"/>
    <w:rsid w:val="002037EA"/>
    <w:rsid w:val="002046FE"/>
    <w:rsid w:val="00205471"/>
    <w:rsid w:val="00206201"/>
    <w:rsid w:val="00206436"/>
    <w:rsid w:val="00206D9F"/>
    <w:rsid w:val="002075BD"/>
    <w:rsid w:val="002105AD"/>
    <w:rsid w:val="002107A5"/>
    <w:rsid w:val="002116BF"/>
    <w:rsid w:val="00211BAA"/>
    <w:rsid w:val="00212F15"/>
    <w:rsid w:val="002136C3"/>
    <w:rsid w:val="0021380E"/>
    <w:rsid w:val="0021399B"/>
    <w:rsid w:val="00213F8F"/>
    <w:rsid w:val="00214DFB"/>
    <w:rsid w:val="0021501D"/>
    <w:rsid w:val="002152F8"/>
    <w:rsid w:val="00215778"/>
    <w:rsid w:val="00215A8D"/>
    <w:rsid w:val="00215FE7"/>
    <w:rsid w:val="00216244"/>
    <w:rsid w:val="002167F5"/>
    <w:rsid w:val="00216C73"/>
    <w:rsid w:val="00216F17"/>
    <w:rsid w:val="00216F46"/>
    <w:rsid w:val="00217576"/>
    <w:rsid w:val="002178F4"/>
    <w:rsid w:val="0022025A"/>
    <w:rsid w:val="0022251C"/>
    <w:rsid w:val="002227AD"/>
    <w:rsid w:val="002229A6"/>
    <w:rsid w:val="002246A3"/>
    <w:rsid w:val="00224ACF"/>
    <w:rsid w:val="00224C64"/>
    <w:rsid w:val="00225366"/>
    <w:rsid w:val="00225EC8"/>
    <w:rsid w:val="0022730C"/>
    <w:rsid w:val="00227340"/>
    <w:rsid w:val="00227EAC"/>
    <w:rsid w:val="002300CD"/>
    <w:rsid w:val="0023070D"/>
    <w:rsid w:val="00232384"/>
    <w:rsid w:val="00232FE6"/>
    <w:rsid w:val="00233734"/>
    <w:rsid w:val="002338BE"/>
    <w:rsid w:val="002338CF"/>
    <w:rsid w:val="00234559"/>
    <w:rsid w:val="002345D8"/>
    <w:rsid w:val="002346E2"/>
    <w:rsid w:val="00235F35"/>
    <w:rsid w:val="00236981"/>
    <w:rsid w:val="002402BE"/>
    <w:rsid w:val="00240EFA"/>
    <w:rsid w:val="0024178F"/>
    <w:rsid w:val="002417F5"/>
    <w:rsid w:val="002417FD"/>
    <w:rsid w:val="00241804"/>
    <w:rsid w:val="00242A92"/>
    <w:rsid w:val="00242D98"/>
    <w:rsid w:val="0024323F"/>
    <w:rsid w:val="002435E1"/>
    <w:rsid w:val="0024474D"/>
    <w:rsid w:val="0024483C"/>
    <w:rsid w:val="00245426"/>
    <w:rsid w:val="00245638"/>
    <w:rsid w:val="002457EF"/>
    <w:rsid w:val="00245BFB"/>
    <w:rsid w:val="00245DF6"/>
    <w:rsid w:val="0024611A"/>
    <w:rsid w:val="0024653F"/>
    <w:rsid w:val="00246B34"/>
    <w:rsid w:val="00246E53"/>
    <w:rsid w:val="002476DF"/>
    <w:rsid w:val="00247C4C"/>
    <w:rsid w:val="00247F5E"/>
    <w:rsid w:val="002500EA"/>
    <w:rsid w:val="002501D2"/>
    <w:rsid w:val="002508D4"/>
    <w:rsid w:val="0025167D"/>
    <w:rsid w:val="00251CFC"/>
    <w:rsid w:val="00252491"/>
    <w:rsid w:val="002526E9"/>
    <w:rsid w:val="00252A58"/>
    <w:rsid w:val="002540C8"/>
    <w:rsid w:val="002545B0"/>
    <w:rsid w:val="00255141"/>
    <w:rsid w:val="00255147"/>
    <w:rsid w:val="0025592F"/>
    <w:rsid w:val="002559EA"/>
    <w:rsid w:val="00256016"/>
    <w:rsid w:val="00260703"/>
    <w:rsid w:val="0026095E"/>
    <w:rsid w:val="002616A2"/>
    <w:rsid w:val="0026327B"/>
    <w:rsid w:val="002636CD"/>
    <w:rsid w:val="00264B1A"/>
    <w:rsid w:val="0026548C"/>
    <w:rsid w:val="002659F8"/>
    <w:rsid w:val="00266203"/>
    <w:rsid w:val="00266207"/>
    <w:rsid w:val="00266E2A"/>
    <w:rsid w:val="00267A91"/>
    <w:rsid w:val="00267D17"/>
    <w:rsid w:val="00271FBD"/>
    <w:rsid w:val="0027241F"/>
    <w:rsid w:val="00272442"/>
    <w:rsid w:val="00272BEC"/>
    <w:rsid w:val="002733AE"/>
    <w:rsid w:val="0027364B"/>
    <w:rsid w:val="0027370C"/>
    <w:rsid w:val="00273CEE"/>
    <w:rsid w:val="00274759"/>
    <w:rsid w:val="00275104"/>
    <w:rsid w:val="00275842"/>
    <w:rsid w:val="0027605E"/>
    <w:rsid w:val="00276306"/>
    <w:rsid w:val="002766CB"/>
    <w:rsid w:val="002802B0"/>
    <w:rsid w:val="00280A74"/>
    <w:rsid w:val="002810C8"/>
    <w:rsid w:val="0028130A"/>
    <w:rsid w:val="00281FAE"/>
    <w:rsid w:val="002827F7"/>
    <w:rsid w:val="00282C5E"/>
    <w:rsid w:val="002830AB"/>
    <w:rsid w:val="00284326"/>
    <w:rsid w:val="002844BD"/>
    <w:rsid w:val="002853AF"/>
    <w:rsid w:val="00285655"/>
    <w:rsid w:val="00285B0B"/>
    <w:rsid w:val="00285CD4"/>
    <w:rsid w:val="00286B27"/>
    <w:rsid w:val="00286FD8"/>
    <w:rsid w:val="00287371"/>
    <w:rsid w:val="00287539"/>
    <w:rsid w:val="00290405"/>
    <w:rsid w:val="00290AB1"/>
    <w:rsid w:val="00291AB2"/>
    <w:rsid w:val="00291F6A"/>
    <w:rsid w:val="0029212F"/>
    <w:rsid w:val="0029262C"/>
    <w:rsid w:val="00292FD8"/>
    <w:rsid w:val="00293775"/>
    <w:rsid w:val="002937FF"/>
    <w:rsid w:val="00293A61"/>
    <w:rsid w:val="0029413C"/>
    <w:rsid w:val="00294375"/>
    <w:rsid w:val="00294DF9"/>
    <w:rsid w:val="0029569F"/>
    <w:rsid w:val="00296A84"/>
    <w:rsid w:val="00297714"/>
    <w:rsid w:val="002A02AD"/>
    <w:rsid w:val="002A0806"/>
    <w:rsid w:val="002A08FC"/>
    <w:rsid w:val="002A1CBD"/>
    <w:rsid w:val="002A22F4"/>
    <w:rsid w:val="002A2558"/>
    <w:rsid w:val="002A28B4"/>
    <w:rsid w:val="002A2B8C"/>
    <w:rsid w:val="002A30D8"/>
    <w:rsid w:val="002A31A5"/>
    <w:rsid w:val="002A35CF"/>
    <w:rsid w:val="002A35D6"/>
    <w:rsid w:val="002A44EA"/>
    <w:rsid w:val="002A475D"/>
    <w:rsid w:val="002A48AE"/>
    <w:rsid w:val="002A569C"/>
    <w:rsid w:val="002A5DF6"/>
    <w:rsid w:val="002A64B1"/>
    <w:rsid w:val="002A7305"/>
    <w:rsid w:val="002A73B7"/>
    <w:rsid w:val="002A7509"/>
    <w:rsid w:val="002A7829"/>
    <w:rsid w:val="002A7901"/>
    <w:rsid w:val="002B0918"/>
    <w:rsid w:val="002B1601"/>
    <w:rsid w:val="002B17DF"/>
    <w:rsid w:val="002B2BF6"/>
    <w:rsid w:val="002B2D41"/>
    <w:rsid w:val="002B2DF1"/>
    <w:rsid w:val="002B2F83"/>
    <w:rsid w:val="002B316A"/>
    <w:rsid w:val="002B3294"/>
    <w:rsid w:val="002B34D3"/>
    <w:rsid w:val="002B4FB1"/>
    <w:rsid w:val="002B50F2"/>
    <w:rsid w:val="002B525D"/>
    <w:rsid w:val="002C0EF4"/>
    <w:rsid w:val="002C0F28"/>
    <w:rsid w:val="002C13BE"/>
    <w:rsid w:val="002C19CF"/>
    <w:rsid w:val="002C36FC"/>
    <w:rsid w:val="002C37D5"/>
    <w:rsid w:val="002C413A"/>
    <w:rsid w:val="002C47A1"/>
    <w:rsid w:val="002C4CBD"/>
    <w:rsid w:val="002C50BA"/>
    <w:rsid w:val="002C5D54"/>
    <w:rsid w:val="002C6136"/>
    <w:rsid w:val="002C6485"/>
    <w:rsid w:val="002C6535"/>
    <w:rsid w:val="002C6A7E"/>
    <w:rsid w:val="002C73D2"/>
    <w:rsid w:val="002D0368"/>
    <w:rsid w:val="002D0B7D"/>
    <w:rsid w:val="002D167F"/>
    <w:rsid w:val="002D32A5"/>
    <w:rsid w:val="002D3AB4"/>
    <w:rsid w:val="002D3D1F"/>
    <w:rsid w:val="002D468B"/>
    <w:rsid w:val="002D52BA"/>
    <w:rsid w:val="002D7555"/>
    <w:rsid w:val="002D7C63"/>
    <w:rsid w:val="002E061E"/>
    <w:rsid w:val="002E0799"/>
    <w:rsid w:val="002E18A1"/>
    <w:rsid w:val="002E2095"/>
    <w:rsid w:val="002E2EAE"/>
    <w:rsid w:val="002E3F58"/>
    <w:rsid w:val="002E4F52"/>
    <w:rsid w:val="002E5D8E"/>
    <w:rsid w:val="002E61CC"/>
    <w:rsid w:val="002E66F0"/>
    <w:rsid w:val="002E74EA"/>
    <w:rsid w:val="002F08A5"/>
    <w:rsid w:val="002F0AE5"/>
    <w:rsid w:val="002F0BAE"/>
    <w:rsid w:val="002F1662"/>
    <w:rsid w:val="002F2683"/>
    <w:rsid w:val="002F2E85"/>
    <w:rsid w:val="002F34F6"/>
    <w:rsid w:val="002F375A"/>
    <w:rsid w:val="002F4389"/>
    <w:rsid w:val="002F4763"/>
    <w:rsid w:val="002F5700"/>
    <w:rsid w:val="002F6334"/>
    <w:rsid w:val="002F77E2"/>
    <w:rsid w:val="002F7802"/>
    <w:rsid w:val="002F7CFE"/>
    <w:rsid w:val="003000EB"/>
    <w:rsid w:val="003011CB"/>
    <w:rsid w:val="00301337"/>
    <w:rsid w:val="00301B99"/>
    <w:rsid w:val="00302190"/>
    <w:rsid w:val="00302680"/>
    <w:rsid w:val="00303085"/>
    <w:rsid w:val="00303D9F"/>
    <w:rsid w:val="00303DBA"/>
    <w:rsid w:val="003041AF"/>
    <w:rsid w:val="003054FF"/>
    <w:rsid w:val="00305C05"/>
    <w:rsid w:val="00306559"/>
    <w:rsid w:val="00306C23"/>
    <w:rsid w:val="00306CB0"/>
    <w:rsid w:val="0030740F"/>
    <w:rsid w:val="00310DFB"/>
    <w:rsid w:val="003113D6"/>
    <w:rsid w:val="003116D3"/>
    <w:rsid w:val="00311EE7"/>
    <w:rsid w:val="003121D4"/>
    <w:rsid w:val="003121D8"/>
    <w:rsid w:val="0031276C"/>
    <w:rsid w:val="0031284D"/>
    <w:rsid w:val="0031393F"/>
    <w:rsid w:val="0031403E"/>
    <w:rsid w:val="00314171"/>
    <w:rsid w:val="003148D5"/>
    <w:rsid w:val="00314BA0"/>
    <w:rsid w:val="00314D11"/>
    <w:rsid w:val="0031503B"/>
    <w:rsid w:val="00315E85"/>
    <w:rsid w:val="00316682"/>
    <w:rsid w:val="00317A2F"/>
    <w:rsid w:val="0032038A"/>
    <w:rsid w:val="00320790"/>
    <w:rsid w:val="0032084A"/>
    <w:rsid w:val="00321167"/>
    <w:rsid w:val="003214B9"/>
    <w:rsid w:val="003240C2"/>
    <w:rsid w:val="00324C5C"/>
    <w:rsid w:val="00325B44"/>
    <w:rsid w:val="003266D2"/>
    <w:rsid w:val="00327B51"/>
    <w:rsid w:val="00327BB5"/>
    <w:rsid w:val="00327F3F"/>
    <w:rsid w:val="00330251"/>
    <w:rsid w:val="00330BDF"/>
    <w:rsid w:val="003312C4"/>
    <w:rsid w:val="003315C5"/>
    <w:rsid w:val="00331B3E"/>
    <w:rsid w:val="00332450"/>
    <w:rsid w:val="0033254B"/>
    <w:rsid w:val="00334E65"/>
    <w:rsid w:val="003355E2"/>
    <w:rsid w:val="0033587D"/>
    <w:rsid w:val="00335937"/>
    <w:rsid w:val="00335C1B"/>
    <w:rsid w:val="00336FF6"/>
    <w:rsid w:val="00340244"/>
    <w:rsid w:val="003407AD"/>
    <w:rsid w:val="00340B72"/>
    <w:rsid w:val="00340DD9"/>
    <w:rsid w:val="0034216C"/>
    <w:rsid w:val="0034330E"/>
    <w:rsid w:val="003436F4"/>
    <w:rsid w:val="00343C1D"/>
    <w:rsid w:val="00345E05"/>
    <w:rsid w:val="00345F1D"/>
    <w:rsid w:val="0034665E"/>
    <w:rsid w:val="0035029F"/>
    <w:rsid w:val="0035047A"/>
    <w:rsid w:val="00351965"/>
    <w:rsid w:val="00352059"/>
    <w:rsid w:val="00352712"/>
    <w:rsid w:val="003528B6"/>
    <w:rsid w:val="00353533"/>
    <w:rsid w:val="00353D1B"/>
    <w:rsid w:val="00353F0C"/>
    <w:rsid w:val="0035416B"/>
    <w:rsid w:val="00354451"/>
    <w:rsid w:val="00354985"/>
    <w:rsid w:val="00354B58"/>
    <w:rsid w:val="00355122"/>
    <w:rsid w:val="00355CB4"/>
    <w:rsid w:val="00356378"/>
    <w:rsid w:val="0035701F"/>
    <w:rsid w:val="003573C3"/>
    <w:rsid w:val="003600B2"/>
    <w:rsid w:val="00360E17"/>
    <w:rsid w:val="00361845"/>
    <w:rsid w:val="00361F0D"/>
    <w:rsid w:val="00361F4D"/>
    <w:rsid w:val="0036209C"/>
    <w:rsid w:val="003631E2"/>
    <w:rsid w:val="003636C7"/>
    <w:rsid w:val="00364AB7"/>
    <w:rsid w:val="00364E9D"/>
    <w:rsid w:val="00365615"/>
    <w:rsid w:val="00365657"/>
    <w:rsid w:val="00365B64"/>
    <w:rsid w:val="00365B9D"/>
    <w:rsid w:val="003671CF"/>
    <w:rsid w:val="003675AD"/>
    <w:rsid w:val="003675DA"/>
    <w:rsid w:val="00367627"/>
    <w:rsid w:val="00367632"/>
    <w:rsid w:val="003701B5"/>
    <w:rsid w:val="003703F2"/>
    <w:rsid w:val="00371020"/>
    <w:rsid w:val="00371F68"/>
    <w:rsid w:val="00373FC2"/>
    <w:rsid w:val="00375266"/>
    <w:rsid w:val="0037583C"/>
    <w:rsid w:val="0037665F"/>
    <w:rsid w:val="003769E7"/>
    <w:rsid w:val="00380507"/>
    <w:rsid w:val="00382320"/>
    <w:rsid w:val="0038278D"/>
    <w:rsid w:val="00384408"/>
    <w:rsid w:val="003846C4"/>
    <w:rsid w:val="00384F9F"/>
    <w:rsid w:val="0038536D"/>
    <w:rsid w:val="00385531"/>
    <w:rsid w:val="00385A89"/>
    <w:rsid w:val="00385AC5"/>
    <w:rsid w:val="00385DFB"/>
    <w:rsid w:val="00385F3A"/>
    <w:rsid w:val="0038656B"/>
    <w:rsid w:val="003865AA"/>
    <w:rsid w:val="003879FD"/>
    <w:rsid w:val="0039063F"/>
    <w:rsid w:val="00391E2E"/>
    <w:rsid w:val="003923D1"/>
    <w:rsid w:val="00392F06"/>
    <w:rsid w:val="00392F66"/>
    <w:rsid w:val="0039370C"/>
    <w:rsid w:val="00393C45"/>
    <w:rsid w:val="0039428D"/>
    <w:rsid w:val="00394337"/>
    <w:rsid w:val="00394B02"/>
    <w:rsid w:val="00394BB8"/>
    <w:rsid w:val="00395256"/>
    <w:rsid w:val="00395ACC"/>
    <w:rsid w:val="00395F1B"/>
    <w:rsid w:val="003967C9"/>
    <w:rsid w:val="00396D42"/>
    <w:rsid w:val="00397635"/>
    <w:rsid w:val="003A0587"/>
    <w:rsid w:val="003A077C"/>
    <w:rsid w:val="003A0A00"/>
    <w:rsid w:val="003A0CFB"/>
    <w:rsid w:val="003A0EB4"/>
    <w:rsid w:val="003A4714"/>
    <w:rsid w:val="003A4AAB"/>
    <w:rsid w:val="003A5190"/>
    <w:rsid w:val="003A563F"/>
    <w:rsid w:val="003A729E"/>
    <w:rsid w:val="003A7835"/>
    <w:rsid w:val="003A786C"/>
    <w:rsid w:val="003A7A68"/>
    <w:rsid w:val="003B0768"/>
    <w:rsid w:val="003B09ED"/>
    <w:rsid w:val="003B0CFF"/>
    <w:rsid w:val="003B1C4C"/>
    <w:rsid w:val="003B240E"/>
    <w:rsid w:val="003B2849"/>
    <w:rsid w:val="003B3677"/>
    <w:rsid w:val="003B3857"/>
    <w:rsid w:val="003B385C"/>
    <w:rsid w:val="003B3E41"/>
    <w:rsid w:val="003B5B4D"/>
    <w:rsid w:val="003B69DF"/>
    <w:rsid w:val="003B71AC"/>
    <w:rsid w:val="003B7350"/>
    <w:rsid w:val="003B7D91"/>
    <w:rsid w:val="003C0525"/>
    <w:rsid w:val="003C0749"/>
    <w:rsid w:val="003C0E72"/>
    <w:rsid w:val="003C0F07"/>
    <w:rsid w:val="003C2B03"/>
    <w:rsid w:val="003C34F1"/>
    <w:rsid w:val="003C35A9"/>
    <w:rsid w:val="003C35FE"/>
    <w:rsid w:val="003C47CE"/>
    <w:rsid w:val="003C4A12"/>
    <w:rsid w:val="003C4B18"/>
    <w:rsid w:val="003C4BED"/>
    <w:rsid w:val="003C593F"/>
    <w:rsid w:val="003C59DD"/>
    <w:rsid w:val="003C5E5B"/>
    <w:rsid w:val="003C5F13"/>
    <w:rsid w:val="003C647B"/>
    <w:rsid w:val="003C77B3"/>
    <w:rsid w:val="003D13EF"/>
    <w:rsid w:val="003D1F70"/>
    <w:rsid w:val="003D22B0"/>
    <w:rsid w:val="003D3F0B"/>
    <w:rsid w:val="003D4C6A"/>
    <w:rsid w:val="003D4EB1"/>
    <w:rsid w:val="003D6232"/>
    <w:rsid w:val="003D6252"/>
    <w:rsid w:val="003D768C"/>
    <w:rsid w:val="003D79ED"/>
    <w:rsid w:val="003D7B6D"/>
    <w:rsid w:val="003E0E5D"/>
    <w:rsid w:val="003E10D9"/>
    <w:rsid w:val="003E27B5"/>
    <w:rsid w:val="003E3620"/>
    <w:rsid w:val="003E6404"/>
    <w:rsid w:val="003E6958"/>
    <w:rsid w:val="003E7E62"/>
    <w:rsid w:val="003F010D"/>
    <w:rsid w:val="003F05CA"/>
    <w:rsid w:val="003F1447"/>
    <w:rsid w:val="003F1E6A"/>
    <w:rsid w:val="003F21DD"/>
    <w:rsid w:val="003F2386"/>
    <w:rsid w:val="003F3217"/>
    <w:rsid w:val="003F36DD"/>
    <w:rsid w:val="003F3A74"/>
    <w:rsid w:val="003F3D4E"/>
    <w:rsid w:val="003F43B1"/>
    <w:rsid w:val="003F4780"/>
    <w:rsid w:val="003F49A4"/>
    <w:rsid w:val="003F596E"/>
    <w:rsid w:val="003F5A78"/>
    <w:rsid w:val="003F5C27"/>
    <w:rsid w:val="003F641C"/>
    <w:rsid w:val="003F679B"/>
    <w:rsid w:val="003F689B"/>
    <w:rsid w:val="003F6E52"/>
    <w:rsid w:val="003F734A"/>
    <w:rsid w:val="003F7759"/>
    <w:rsid w:val="003F7ADD"/>
    <w:rsid w:val="0040063B"/>
    <w:rsid w:val="004007EF"/>
    <w:rsid w:val="00400ACE"/>
    <w:rsid w:val="00400EAA"/>
    <w:rsid w:val="00401084"/>
    <w:rsid w:val="00401B30"/>
    <w:rsid w:val="00402306"/>
    <w:rsid w:val="004028C6"/>
    <w:rsid w:val="0040462F"/>
    <w:rsid w:val="00404DAF"/>
    <w:rsid w:val="00405192"/>
    <w:rsid w:val="004051FF"/>
    <w:rsid w:val="00405921"/>
    <w:rsid w:val="00405ED1"/>
    <w:rsid w:val="0040673F"/>
    <w:rsid w:val="004069E1"/>
    <w:rsid w:val="00407153"/>
    <w:rsid w:val="00407CAD"/>
    <w:rsid w:val="00407EF0"/>
    <w:rsid w:val="00410B33"/>
    <w:rsid w:val="00410CDB"/>
    <w:rsid w:val="0041229E"/>
    <w:rsid w:val="00412F2B"/>
    <w:rsid w:val="00412F2C"/>
    <w:rsid w:val="00413F61"/>
    <w:rsid w:val="004161D9"/>
    <w:rsid w:val="0041709B"/>
    <w:rsid w:val="004171E6"/>
    <w:rsid w:val="004177BA"/>
    <w:rsid w:val="004178B3"/>
    <w:rsid w:val="00417AC1"/>
    <w:rsid w:val="00421715"/>
    <w:rsid w:val="004238CD"/>
    <w:rsid w:val="00423C4F"/>
    <w:rsid w:val="004243AD"/>
    <w:rsid w:val="0042486B"/>
    <w:rsid w:val="00425081"/>
    <w:rsid w:val="0042520D"/>
    <w:rsid w:val="00425BB9"/>
    <w:rsid w:val="00426457"/>
    <w:rsid w:val="004266EF"/>
    <w:rsid w:val="00426F09"/>
    <w:rsid w:val="0042719C"/>
    <w:rsid w:val="004271E0"/>
    <w:rsid w:val="00427B8E"/>
    <w:rsid w:val="00430F12"/>
    <w:rsid w:val="004328B9"/>
    <w:rsid w:val="00433F3A"/>
    <w:rsid w:val="004343A4"/>
    <w:rsid w:val="0043460E"/>
    <w:rsid w:val="004354CA"/>
    <w:rsid w:val="0043594E"/>
    <w:rsid w:val="00435B91"/>
    <w:rsid w:val="00435BE1"/>
    <w:rsid w:val="00437931"/>
    <w:rsid w:val="00440730"/>
    <w:rsid w:val="0044157F"/>
    <w:rsid w:val="00442119"/>
    <w:rsid w:val="004421F5"/>
    <w:rsid w:val="00442345"/>
    <w:rsid w:val="0044241B"/>
    <w:rsid w:val="004428D9"/>
    <w:rsid w:val="00443A69"/>
    <w:rsid w:val="00443D54"/>
    <w:rsid w:val="00443DF5"/>
    <w:rsid w:val="0044465E"/>
    <w:rsid w:val="00444AD8"/>
    <w:rsid w:val="00445646"/>
    <w:rsid w:val="004459AC"/>
    <w:rsid w:val="00445A3A"/>
    <w:rsid w:val="00445C52"/>
    <w:rsid w:val="00445F48"/>
    <w:rsid w:val="00450402"/>
    <w:rsid w:val="00450A56"/>
    <w:rsid w:val="00450EA7"/>
    <w:rsid w:val="00453EC1"/>
    <w:rsid w:val="0045401A"/>
    <w:rsid w:val="00454159"/>
    <w:rsid w:val="004544C1"/>
    <w:rsid w:val="0045556E"/>
    <w:rsid w:val="00455D61"/>
    <w:rsid w:val="00456066"/>
    <w:rsid w:val="004561D4"/>
    <w:rsid w:val="004568D6"/>
    <w:rsid w:val="00456F90"/>
    <w:rsid w:val="00457DF7"/>
    <w:rsid w:val="00460CE6"/>
    <w:rsid w:val="00462D95"/>
    <w:rsid w:val="004630B4"/>
    <w:rsid w:val="00463CE2"/>
    <w:rsid w:val="00464301"/>
    <w:rsid w:val="004643DB"/>
    <w:rsid w:val="00464877"/>
    <w:rsid w:val="00464942"/>
    <w:rsid w:val="00464E81"/>
    <w:rsid w:val="00464EA0"/>
    <w:rsid w:val="00464EC4"/>
    <w:rsid w:val="00465823"/>
    <w:rsid w:val="004662AB"/>
    <w:rsid w:val="00466362"/>
    <w:rsid w:val="004670E3"/>
    <w:rsid w:val="00467FA5"/>
    <w:rsid w:val="00471323"/>
    <w:rsid w:val="00473ED3"/>
    <w:rsid w:val="00474DC0"/>
    <w:rsid w:val="00474E4B"/>
    <w:rsid w:val="00475F49"/>
    <w:rsid w:val="004766D3"/>
    <w:rsid w:val="00477F65"/>
    <w:rsid w:val="0048010D"/>
    <w:rsid w:val="00480185"/>
    <w:rsid w:val="00480230"/>
    <w:rsid w:val="004805D9"/>
    <w:rsid w:val="00480AC5"/>
    <w:rsid w:val="00480B3F"/>
    <w:rsid w:val="00480DBE"/>
    <w:rsid w:val="00481606"/>
    <w:rsid w:val="00481989"/>
    <w:rsid w:val="00481C1A"/>
    <w:rsid w:val="00483753"/>
    <w:rsid w:val="00484AE5"/>
    <w:rsid w:val="004850D6"/>
    <w:rsid w:val="004852FD"/>
    <w:rsid w:val="004854BB"/>
    <w:rsid w:val="0048639A"/>
    <w:rsid w:val="0048642E"/>
    <w:rsid w:val="00486562"/>
    <w:rsid w:val="0048720A"/>
    <w:rsid w:val="004877E0"/>
    <w:rsid w:val="00487982"/>
    <w:rsid w:val="00487B47"/>
    <w:rsid w:val="00487C69"/>
    <w:rsid w:val="004908E3"/>
    <w:rsid w:val="00490C4C"/>
    <w:rsid w:val="00491389"/>
    <w:rsid w:val="00491AF5"/>
    <w:rsid w:val="00491E89"/>
    <w:rsid w:val="00491ED6"/>
    <w:rsid w:val="00492640"/>
    <w:rsid w:val="00493494"/>
    <w:rsid w:val="00494FAB"/>
    <w:rsid w:val="00495061"/>
    <w:rsid w:val="00495900"/>
    <w:rsid w:val="00495F50"/>
    <w:rsid w:val="00496A2B"/>
    <w:rsid w:val="00497215"/>
    <w:rsid w:val="004A2807"/>
    <w:rsid w:val="004A28CE"/>
    <w:rsid w:val="004A29D0"/>
    <w:rsid w:val="004A4DC5"/>
    <w:rsid w:val="004A668D"/>
    <w:rsid w:val="004A766B"/>
    <w:rsid w:val="004A7B63"/>
    <w:rsid w:val="004B0281"/>
    <w:rsid w:val="004B0A11"/>
    <w:rsid w:val="004B13C5"/>
    <w:rsid w:val="004B26AE"/>
    <w:rsid w:val="004B2A01"/>
    <w:rsid w:val="004B3D0E"/>
    <w:rsid w:val="004B3DEC"/>
    <w:rsid w:val="004B484F"/>
    <w:rsid w:val="004B4E41"/>
    <w:rsid w:val="004B4E74"/>
    <w:rsid w:val="004B5A42"/>
    <w:rsid w:val="004B6AEE"/>
    <w:rsid w:val="004B723A"/>
    <w:rsid w:val="004B75F8"/>
    <w:rsid w:val="004B7A8E"/>
    <w:rsid w:val="004B7E13"/>
    <w:rsid w:val="004C00D7"/>
    <w:rsid w:val="004C0CC7"/>
    <w:rsid w:val="004C119A"/>
    <w:rsid w:val="004C11A9"/>
    <w:rsid w:val="004C441A"/>
    <w:rsid w:val="004C4819"/>
    <w:rsid w:val="004C4B48"/>
    <w:rsid w:val="004C5878"/>
    <w:rsid w:val="004C5DDF"/>
    <w:rsid w:val="004C62EC"/>
    <w:rsid w:val="004C68E7"/>
    <w:rsid w:val="004C6A77"/>
    <w:rsid w:val="004C6CE3"/>
    <w:rsid w:val="004C7768"/>
    <w:rsid w:val="004C7848"/>
    <w:rsid w:val="004C7C72"/>
    <w:rsid w:val="004C7D2C"/>
    <w:rsid w:val="004C7EAF"/>
    <w:rsid w:val="004D0031"/>
    <w:rsid w:val="004D0B2C"/>
    <w:rsid w:val="004D1051"/>
    <w:rsid w:val="004D1C73"/>
    <w:rsid w:val="004D2AB9"/>
    <w:rsid w:val="004D2D40"/>
    <w:rsid w:val="004D2F29"/>
    <w:rsid w:val="004D3016"/>
    <w:rsid w:val="004D406E"/>
    <w:rsid w:val="004D5EFF"/>
    <w:rsid w:val="004D63B1"/>
    <w:rsid w:val="004D6705"/>
    <w:rsid w:val="004D69D0"/>
    <w:rsid w:val="004D7215"/>
    <w:rsid w:val="004D7582"/>
    <w:rsid w:val="004E0108"/>
    <w:rsid w:val="004E0F64"/>
    <w:rsid w:val="004E1043"/>
    <w:rsid w:val="004E1C1F"/>
    <w:rsid w:val="004E1F05"/>
    <w:rsid w:val="004E2A19"/>
    <w:rsid w:val="004E3198"/>
    <w:rsid w:val="004E3E89"/>
    <w:rsid w:val="004E79AE"/>
    <w:rsid w:val="004E7D5F"/>
    <w:rsid w:val="004F177E"/>
    <w:rsid w:val="004F17D6"/>
    <w:rsid w:val="004F26DB"/>
    <w:rsid w:val="004F2AC5"/>
    <w:rsid w:val="004F2C8F"/>
    <w:rsid w:val="004F319D"/>
    <w:rsid w:val="004F348D"/>
    <w:rsid w:val="004F3F53"/>
    <w:rsid w:val="004F4575"/>
    <w:rsid w:val="004F48DD"/>
    <w:rsid w:val="004F6AF2"/>
    <w:rsid w:val="004F7953"/>
    <w:rsid w:val="005004E0"/>
    <w:rsid w:val="0050050E"/>
    <w:rsid w:val="00500671"/>
    <w:rsid w:val="00500B28"/>
    <w:rsid w:val="00501525"/>
    <w:rsid w:val="00501C71"/>
    <w:rsid w:val="005032EB"/>
    <w:rsid w:val="00503E62"/>
    <w:rsid w:val="00503F45"/>
    <w:rsid w:val="005045A1"/>
    <w:rsid w:val="00505010"/>
    <w:rsid w:val="005059A8"/>
    <w:rsid w:val="00506298"/>
    <w:rsid w:val="00506A53"/>
    <w:rsid w:val="00506BB3"/>
    <w:rsid w:val="0050782F"/>
    <w:rsid w:val="0050794D"/>
    <w:rsid w:val="0051061E"/>
    <w:rsid w:val="0051084A"/>
    <w:rsid w:val="00510AFD"/>
    <w:rsid w:val="00510E55"/>
    <w:rsid w:val="00511863"/>
    <w:rsid w:val="0051220C"/>
    <w:rsid w:val="005128E7"/>
    <w:rsid w:val="00513F78"/>
    <w:rsid w:val="00514232"/>
    <w:rsid w:val="005143E7"/>
    <w:rsid w:val="0051444D"/>
    <w:rsid w:val="00514802"/>
    <w:rsid w:val="00515E61"/>
    <w:rsid w:val="00517084"/>
    <w:rsid w:val="005171DD"/>
    <w:rsid w:val="00520675"/>
    <w:rsid w:val="00521360"/>
    <w:rsid w:val="0052401F"/>
    <w:rsid w:val="00524339"/>
    <w:rsid w:val="00524B0B"/>
    <w:rsid w:val="00524C9F"/>
    <w:rsid w:val="00525236"/>
    <w:rsid w:val="00525C37"/>
    <w:rsid w:val="00526795"/>
    <w:rsid w:val="005268CB"/>
    <w:rsid w:val="00526C79"/>
    <w:rsid w:val="005303DE"/>
    <w:rsid w:val="005305B8"/>
    <w:rsid w:val="005309BB"/>
    <w:rsid w:val="00530F8F"/>
    <w:rsid w:val="00531BDA"/>
    <w:rsid w:val="00532233"/>
    <w:rsid w:val="00533334"/>
    <w:rsid w:val="00533468"/>
    <w:rsid w:val="0053381F"/>
    <w:rsid w:val="00535327"/>
    <w:rsid w:val="0053573B"/>
    <w:rsid w:val="00537C0C"/>
    <w:rsid w:val="00540EED"/>
    <w:rsid w:val="005412F2"/>
    <w:rsid w:val="0054134D"/>
    <w:rsid w:val="0054180F"/>
    <w:rsid w:val="00541FBB"/>
    <w:rsid w:val="00542E38"/>
    <w:rsid w:val="0054307D"/>
    <w:rsid w:val="0054345A"/>
    <w:rsid w:val="00544254"/>
    <w:rsid w:val="00544D37"/>
    <w:rsid w:val="00544D8C"/>
    <w:rsid w:val="00546480"/>
    <w:rsid w:val="00547543"/>
    <w:rsid w:val="0054783D"/>
    <w:rsid w:val="005500B1"/>
    <w:rsid w:val="00550AA6"/>
    <w:rsid w:val="00551005"/>
    <w:rsid w:val="00551FA4"/>
    <w:rsid w:val="005520E3"/>
    <w:rsid w:val="0055215B"/>
    <w:rsid w:val="005526C3"/>
    <w:rsid w:val="00552B10"/>
    <w:rsid w:val="00555428"/>
    <w:rsid w:val="005561BB"/>
    <w:rsid w:val="00556324"/>
    <w:rsid w:val="005565F1"/>
    <w:rsid w:val="0055688A"/>
    <w:rsid w:val="00556FEF"/>
    <w:rsid w:val="00557D07"/>
    <w:rsid w:val="005608F0"/>
    <w:rsid w:val="00560E47"/>
    <w:rsid w:val="00560E8C"/>
    <w:rsid w:val="005613A4"/>
    <w:rsid w:val="005634DD"/>
    <w:rsid w:val="00563AA1"/>
    <w:rsid w:val="005649D2"/>
    <w:rsid w:val="005651B7"/>
    <w:rsid w:val="00565575"/>
    <w:rsid w:val="005657AF"/>
    <w:rsid w:val="005676D3"/>
    <w:rsid w:val="00570F80"/>
    <w:rsid w:val="0057113D"/>
    <w:rsid w:val="00571391"/>
    <w:rsid w:val="00571393"/>
    <w:rsid w:val="0057260D"/>
    <w:rsid w:val="005728AE"/>
    <w:rsid w:val="00572CCF"/>
    <w:rsid w:val="00573668"/>
    <w:rsid w:val="0057381A"/>
    <w:rsid w:val="00573937"/>
    <w:rsid w:val="005742B2"/>
    <w:rsid w:val="00574B48"/>
    <w:rsid w:val="005753CD"/>
    <w:rsid w:val="00575754"/>
    <w:rsid w:val="005761CD"/>
    <w:rsid w:val="00576558"/>
    <w:rsid w:val="0057721F"/>
    <w:rsid w:val="00577787"/>
    <w:rsid w:val="00577C8C"/>
    <w:rsid w:val="0058102D"/>
    <w:rsid w:val="00581121"/>
    <w:rsid w:val="00582287"/>
    <w:rsid w:val="00583731"/>
    <w:rsid w:val="00585139"/>
    <w:rsid w:val="005854B6"/>
    <w:rsid w:val="0058576A"/>
    <w:rsid w:val="005859B1"/>
    <w:rsid w:val="00586744"/>
    <w:rsid w:val="005867B3"/>
    <w:rsid w:val="00587891"/>
    <w:rsid w:val="00590476"/>
    <w:rsid w:val="00590F47"/>
    <w:rsid w:val="00591868"/>
    <w:rsid w:val="005918FC"/>
    <w:rsid w:val="00591982"/>
    <w:rsid w:val="00591A61"/>
    <w:rsid w:val="00591DF4"/>
    <w:rsid w:val="005928A2"/>
    <w:rsid w:val="00592965"/>
    <w:rsid w:val="005934B4"/>
    <w:rsid w:val="0059401E"/>
    <w:rsid w:val="00594F96"/>
    <w:rsid w:val="0059506A"/>
    <w:rsid w:val="005957FA"/>
    <w:rsid w:val="00595A5E"/>
    <w:rsid w:val="00595A97"/>
    <w:rsid w:val="00595E55"/>
    <w:rsid w:val="00596316"/>
    <w:rsid w:val="00596943"/>
    <w:rsid w:val="00596C2B"/>
    <w:rsid w:val="00596DA3"/>
    <w:rsid w:val="00596ED3"/>
    <w:rsid w:val="005971E4"/>
    <w:rsid w:val="005974B8"/>
    <w:rsid w:val="00597644"/>
    <w:rsid w:val="00597B04"/>
    <w:rsid w:val="00597B35"/>
    <w:rsid w:val="00597C23"/>
    <w:rsid w:val="00597CC6"/>
    <w:rsid w:val="005A035D"/>
    <w:rsid w:val="005A0A5F"/>
    <w:rsid w:val="005A1AEA"/>
    <w:rsid w:val="005A1BC6"/>
    <w:rsid w:val="005A258A"/>
    <w:rsid w:val="005A2AA5"/>
    <w:rsid w:val="005A2CDC"/>
    <w:rsid w:val="005A332D"/>
    <w:rsid w:val="005A34D4"/>
    <w:rsid w:val="005A3D0F"/>
    <w:rsid w:val="005A3E18"/>
    <w:rsid w:val="005A442D"/>
    <w:rsid w:val="005A4F72"/>
    <w:rsid w:val="005A518B"/>
    <w:rsid w:val="005A5936"/>
    <w:rsid w:val="005A5E5E"/>
    <w:rsid w:val="005A6536"/>
    <w:rsid w:val="005A67CA"/>
    <w:rsid w:val="005A79CC"/>
    <w:rsid w:val="005A7BE8"/>
    <w:rsid w:val="005B03F4"/>
    <w:rsid w:val="005B0CFF"/>
    <w:rsid w:val="005B1276"/>
    <w:rsid w:val="005B184F"/>
    <w:rsid w:val="005B1B7E"/>
    <w:rsid w:val="005B2710"/>
    <w:rsid w:val="005B2EF5"/>
    <w:rsid w:val="005B3518"/>
    <w:rsid w:val="005B3A26"/>
    <w:rsid w:val="005B3EBC"/>
    <w:rsid w:val="005B4989"/>
    <w:rsid w:val="005B4B00"/>
    <w:rsid w:val="005B4E18"/>
    <w:rsid w:val="005B517B"/>
    <w:rsid w:val="005B57F5"/>
    <w:rsid w:val="005B5B71"/>
    <w:rsid w:val="005B5E11"/>
    <w:rsid w:val="005B6301"/>
    <w:rsid w:val="005B6663"/>
    <w:rsid w:val="005B7328"/>
    <w:rsid w:val="005B7633"/>
    <w:rsid w:val="005B76BC"/>
    <w:rsid w:val="005B77E0"/>
    <w:rsid w:val="005C09B3"/>
    <w:rsid w:val="005C0C1D"/>
    <w:rsid w:val="005C120C"/>
    <w:rsid w:val="005C14A7"/>
    <w:rsid w:val="005C20C8"/>
    <w:rsid w:val="005C241A"/>
    <w:rsid w:val="005C3132"/>
    <w:rsid w:val="005C344B"/>
    <w:rsid w:val="005C392E"/>
    <w:rsid w:val="005C3AC9"/>
    <w:rsid w:val="005C490D"/>
    <w:rsid w:val="005C4B2D"/>
    <w:rsid w:val="005C57C6"/>
    <w:rsid w:val="005C6A06"/>
    <w:rsid w:val="005C6C0C"/>
    <w:rsid w:val="005C6FD7"/>
    <w:rsid w:val="005C7959"/>
    <w:rsid w:val="005D00E3"/>
    <w:rsid w:val="005D0140"/>
    <w:rsid w:val="005D0E50"/>
    <w:rsid w:val="005D10BD"/>
    <w:rsid w:val="005D1384"/>
    <w:rsid w:val="005D1655"/>
    <w:rsid w:val="005D20B1"/>
    <w:rsid w:val="005D26F4"/>
    <w:rsid w:val="005D2945"/>
    <w:rsid w:val="005D2A30"/>
    <w:rsid w:val="005D2C15"/>
    <w:rsid w:val="005D2ECD"/>
    <w:rsid w:val="005D3072"/>
    <w:rsid w:val="005D3687"/>
    <w:rsid w:val="005D37B5"/>
    <w:rsid w:val="005D3E4E"/>
    <w:rsid w:val="005D4358"/>
    <w:rsid w:val="005D49FE"/>
    <w:rsid w:val="005D600F"/>
    <w:rsid w:val="005D6AAA"/>
    <w:rsid w:val="005E16FE"/>
    <w:rsid w:val="005E1BD0"/>
    <w:rsid w:val="005E1F63"/>
    <w:rsid w:val="005E2101"/>
    <w:rsid w:val="005E2699"/>
    <w:rsid w:val="005E2876"/>
    <w:rsid w:val="005E3DB6"/>
    <w:rsid w:val="005E3EDF"/>
    <w:rsid w:val="005E4C63"/>
    <w:rsid w:val="005E5836"/>
    <w:rsid w:val="005E5D07"/>
    <w:rsid w:val="005E5F9D"/>
    <w:rsid w:val="005E6011"/>
    <w:rsid w:val="005E62DC"/>
    <w:rsid w:val="005E66E6"/>
    <w:rsid w:val="005E6A4B"/>
    <w:rsid w:val="005F0088"/>
    <w:rsid w:val="005F03B0"/>
    <w:rsid w:val="005F0473"/>
    <w:rsid w:val="005F19FE"/>
    <w:rsid w:val="005F1F54"/>
    <w:rsid w:val="005F2164"/>
    <w:rsid w:val="005F2CB7"/>
    <w:rsid w:val="005F334A"/>
    <w:rsid w:val="005F34CC"/>
    <w:rsid w:val="005F35A1"/>
    <w:rsid w:val="005F374B"/>
    <w:rsid w:val="005F49D6"/>
    <w:rsid w:val="005F4E08"/>
    <w:rsid w:val="005F4F26"/>
    <w:rsid w:val="005F4F2E"/>
    <w:rsid w:val="005F790E"/>
    <w:rsid w:val="005F7BC2"/>
    <w:rsid w:val="006007D4"/>
    <w:rsid w:val="00600CFE"/>
    <w:rsid w:val="00600FCC"/>
    <w:rsid w:val="0060138D"/>
    <w:rsid w:val="00604391"/>
    <w:rsid w:val="00604448"/>
    <w:rsid w:val="00604496"/>
    <w:rsid w:val="00604AA7"/>
    <w:rsid w:val="00605042"/>
    <w:rsid w:val="0060537F"/>
    <w:rsid w:val="006059BB"/>
    <w:rsid w:val="0060645D"/>
    <w:rsid w:val="00606667"/>
    <w:rsid w:val="00606937"/>
    <w:rsid w:val="00606973"/>
    <w:rsid w:val="00606D4D"/>
    <w:rsid w:val="00607387"/>
    <w:rsid w:val="006078EA"/>
    <w:rsid w:val="00607A25"/>
    <w:rsid w:val="00607D14"/>
    <w:rsid w:val="00610058"/>
    <w:rsid w:val="00610C0C"/>
    <w:rsid w:val="00610FE0"/>
    <w:rsid w:val="00611FA3"/>
    <w:rsid w:val="00612DD8"/>
    <w:rsid w:val="00613017"/>
    <w:rsid w:val="00613641"/>
    <w:rsid w:val="00614126"/>
    <w:rsid w:val="00614899"/>
    <w:rsid w:val="00615A03"/>
    <w:rsid w:val="00616ECA"/>
    <w:rsid w:val="00620FC0"/>
    <w:rsid w:val="00621432"/>
    <w:rsid w:val="006215C8"/>
    <w:rsid w:val="0062394A"/>
    <w:rsid w:val="00624213"/>
    <w:rsid w:val="006243F3"/>
    <w:rsid w:val="00624D13"/>
    <w:rsid w:val="00626BBF"/>
    <w:rsid w:val="00626C48"/>
    <w:rsid w:val="00627163"/>
    <w:rsid w:val="00627266"/>
    <w:rsid w:val="00627304"/>
    <w:rsid w:val="00627A57"/>
    <w:rsid w:val="00627B56"/>
    <w:rsid w:val="006301F1"/>
    <w:rsid w:val="0063098F"/>
    <w:rsid w:val="0063190F"/>
    <w:rsid w:val="00631DA8"/>
    <w:rsid w:val="006340C9"/>
    <w:rsid w:val="00634325"/>
    <w:rsid w:val="00636A45"/>
    <w:rsid w:val="00640029"/>
    <w:rsid w:val="006413DA"/>
    <w:rsid w:val="006416CB"/>
    <w:rsid w:val="006424C9"/>
    <w:rsid w:val="0064273E"/>
    <w:rsid w:val="0064278A"/>
    <w:rsid w:val="00642F2F"/>
    <w:rsid w:val="006432EB"/>
    <w:rsid w:val="0064333C"/>
    <w:rsid w:val="0064392D"/>
    <w:rsid w:val="0064393D"/>
    <w:rsid w:val="00643BCD"/>
    <w:rsid w:val="00643CC4"/>
    <w:rsid w:val="00644CBC"/>
    <w:rsid w:val="00645DB9"/>
    <w:rsid w:val="00645F3A"/>
    <w:rsid w:val="00646665"/>
    <w:rsid w:val="0065128D"/>
    <w:rsid w:val="006525BF"/>
    <w:rsid w:val="006533FC"/>
    <w:rsid w:val="00653B76"/>
    <w:rsid w:val="00653DBC"/>
    <w:rsid w:val="006540AE"/>
    <w:rsid w:val="00654985"/>
    <w:rsid w:val="00654BD8"/>
    <w:rsid w:val="00654C3C"/>
    <w:rsid w:val="00654CFB"/>
    <w:rsid w:val="006557A9"/>
    <w:rsid w:val="00656480"/>
    <w:rsid w:val="00656560"/>
    <w:rsid w:val="0066056C"/>
    <w:rsid w:val="00661374"/>
    <w:rsid w:val="00662986"/>
    <w:rsid w:val="0066307B"/>
    <w:rsid w:val="00663213"/>
    <w:rsid w:val="00663CB1"/>
    <w:rsid w:val="00664B31"/>
    <w:rsid w:val="00664B77"/>
    <w:rsid w:val="00664E11"/>
    <w:rsid w:val="00665932"/>
    <w:rsid w:val="006659FA"/>
    <w:rsid w:val="00666CBF"/>
    <w:rsid w:val="00667430"/>
    <w:rsid w:val="00667A3D"/>
    <w:rsid w:val="00667FBE"/>
    <w:rsid w:val="006710B8"/>
    <w:rsid w:val="00671A27"/>
    <w:rsid w:val="00671C09"/>
    <w:rsid w:val="00673597"/>
    <w:rsid w:val="00673F44"/>
    <w:rsid w:val="00674276"/>
    <w:rsid w:val="0067432D"/>
    <w:rsid w:val="006753B6"/>
    <w:rsid w:val="00675A71"/>
    <w:rsid w:val="00675B99"/>
    <w:rsid w:val="006774A6"/>
    <w:rsid w:val="00677835"/>
    <w:rsid w:val="00677B0E"/>
    <w:rsid w:val="00680388"/>
    <w:rsid w:val="00680A1C"/>
    <w:rsid w:val="00681498"/>
    <w:rsid w:val="00681636"/>
    <w:rsid w:val="006820AE"/>
    <w:rsid w:val="00682330"/>
    <w:rsid w:val="00682AE3"/>
    <w:rsid w:val="00682C59"/>
    <w:rsid w:val="00682EFB"/>
    <w:rsid w:val="00683119"/>
    <w:rsid w:val="00683923"/>
    <w:rsid w:val="006846E0"/>
    <w:rsid w:val="00685BA6"/>
    <w:rsid w:val="0068735F"/>
    <w:rsid w:val="00687759"/>
    <w:rsid w:val="00690070"/>
    <w:rsid w:val="00690765"/>
    <w:rsid w:val="00691121"/>
    <w:rsid w:val="00691AD1"/>
    <w:rsid w:val="006926DC"/>
    <w:rsid w:val="00692892"/>
    <w:rsid w:val="006928A3"/>
    <w:rsid w:val="006930AB"/>
    <w:rsid w:val="00693127"/>
    <w:rsid w:val="006940C8"/>
    <w:rsid w:val="00694A11"/>
    <w:rsid w:val="00694CC0"/>
    <w:rsid w:val="0069538B"/>
    <w:rsid w:val="00695C79"/>
    <w:rsid w:val="0069617A"/>
    <w:rsid w:val="006961F8"/>
    <w:rsid w:val="00696410"/>
    <w:rsid w:val="00696B2E"/>
    <w:rsid w:val="00697534"/>
    <w:rsid w:val="006A046F"/>
    <w:rsid w:val="006A1DC2"/>
    <w:rsid w:val="006A2222"/>
    <w:rsid w:val="006A22BF"/>
    <w:rsid w:val="006A297C"/>
    <w:rsid w:val="006A341B"/>
    <w:rsid w:val="006A3884"/>
    <w:rsid w:val="006A5554"/>
    <w:rsid w:val="006A7B44"/>
    <w:rsid w:val="006B00F6"/>
    <w:rsid w:val="006B1463"/>
    <w:rsid w:val="006B1C3E"/>
    <w:rsid w:val="006B3488"/>
    <w:rsid w:val="006B4189"/>
    <w:rsid w:val="006B4A05"/>
    <w:rsid w:val="006B5BF6"/>
    <w:rsid w:val="006B5DDE"/>
    <w:rsid w:val="006B79F7"/>
    <w:rsid w:val="006B7ED6"/>
    <w:rsid w:val="006C10F0"/>
    <w:rsid w:val="006C194D"/>
    <w:rsid w:val="006C3A0F"/>
    <w:rsid w:val="006C4828"/>
    <w:rsid w:val="006C615A"/>
    <w:rsid w:val="006D00B0"/>
    <w:rsid w:val="006D1C25"/>
    <w:rsid w:val="006D1CF3"/>
    <w:rsid w:val="006D20DD"/>
    <w:rsid w:val="006D22E9"/>
    <w:rsid w:val="006D4221"/>
    <w:rsid w:val="006D5EB4"/>
    <w:rsid w:val="006D6875"/>
    <w:rsid w:val="006D6AE2"/>
    <w:rsid w:val="006D72E6"/>
    <w:rsid w:val="006D7AEB"/>
    <w:rsid w:val="006D7EA9"/>
    <w:rsid w:val="006D7FEA"/>
    <w:rsid w:val="006E0B5B"/>
    <w:rsid w:val="006E0E9C"/>
    <w:rsid w:val="006E1132"/>
    <w:rsid w:val="006E1261"/>
    <w:rsid w:val="006E249A"/>
    <w:rsid w:val="006E2855"/>
    <w:rsid w:val="006E2D7E"/>
    <w:rsid w:val="006E325C"/>
    <w:rsid w:val="006E3562"/>
    <w:rsid w:val="006E4160"/>
    <w:rsid w:val="006E47B4"/>
    <w:rsid w:val="006E4F67"/>
    <w:rsid w:val="006E521B"/>
    <w:rsid w:val="006E54D3"/>
    <w:rsid w:val="006E5795"/>
    <w:rsid w:val="006E6A8A"/>
    <w:rsid w:val="006F030A"/>
    <w:rsid w:val="006F060D"/>
    <w:rsid w:val="006F0FF8"/>
    <w:rsid w:val="006F1CF4"/>
    <w:rsid w:val="006F220E"/>
    <w:rsid w:val="006F30D0"/>
    <w:rsid w:val="006F361E"/>
    <w:rsid w:val="006F371D"/>
    <w:rsid w:val="006F571B"/>
    <w:rsid w:val="006F6AB3"/>
    <w:rsid w:val="006F706D"/>
    <w:rsid w:val="006F7DFC"/>
    <w:rsid w:val="0070078D"/>
    <w:rsid w:val="007019B8"/>
    <w:rsid w:val="00701E81"/>
    <w:rsid w:val="00703EA9"/>
    <w:rsid w:val="00703FB6"/>
    <w:rsid w:val="007040C8"/>
    <w:rsid w:val="007042FD"/>
    <w:rsid w:val="0070479D"/>
    <w:rsid w:val="00705595"/>
    <w:rsid w:val="00705886"/>
    <w:rsid w:val="00705FD3"/>
    <w:rsid w:val="00706150"/>
    <w:rsid w:val="00706B49"/>
    <w:rsid w:val="007078B2"/>
    <w:rsid w:val="00707B19"/>
    <w:rsid w:val="007103E2"/>
    <w:rsid w:val="00710C97"/>
    <w:rsid w:val="00711124"/>
    <w:rsid w:val="00711D48"/>
    <w:rsid w:val="007134A8"/>
    <w:rsid w:val="00714E7A"/>
    <w:rsid w:val="00715121"/>
    <w:rsid w:val="00717237"/>
    <w:rsid w:val="0071758E"/>
    <w:rsid w:val="007177CF"/>
    <w:rsid w:val="007178AC"/>
    <w:rsid w:val="0072041F"/>
    <w:rsid w:val="00721636"/>
    <w:rsid w:val="00721815"/>
    <w:rsid w:val="00721A19"/>
    <w:rsid w:val="0072252F"/>
    <w:rsid w:val="007226EF"/>
    <w:rsid w:val="007229D4"/>
    <w:rsid w:val="00724D6A"/>
    <w:rsid w:val="0072638E"/>
    <w:rsid w:val="00726CD1"/>
    <w:rsid w:val="00726FCE"/>
    <w:rsid w:val="00727811"/>
    <w:rsid w:val="00730060"/>
    <w:rsid w:val="0073111F"/>
    <w:rsid w:val="00731C2E"/>
    <w:rsid w:val="00732155"/>
    <w:rsid w:val="007346C2"/>
    <w:rsid w:val="0073489C"/>
    <w:rsid w:val="007350CD"/>
    <w:rsid w:val="00735A24"/>
    <w:rsid w:val="00736AAD"/>
    <w:rsid w:val="00737007"/>
    <w:rsid w:val="00737ACE"/>
    <w:rsid w:val="00737FB9"/>
    <w:rsid w:val="0074055B"/>
    <w:rsid w:val="00740B61"/>
    <w:rsid w:val="007415AF"/>
    <w:rsid w:val="00741B75"/>
    <w:rsid w:val="00743298"/>
    <w:rsid w:val="0074339C"/>
    <w:rsid w:val="0074365F"/>
    <w:rsid w:val="00744A34"/>
    <w:rsid w:val="0074555D"/>
    <w:rsid w:val="00745B75"/>
    <w:rsid w:val="00745F5A"/>
    <w:rsid w:val="00746298"/>
    <w:rsid w:val="00746417"/>
    <w:rsid w:val="00747069"/>
    <w:rsid w:val="0074760D"/>
    <w:rsid w:val="007476C1"/>
    <w:rsid w:val="00747EF2"/>
    <w:rsid w:val="00750EC3"/>
    <w:rsid w:val="00750F1F"/>
    <w:rsid w:val="00751C86"/>
    <w:rsid w:val="00752136"/>
    <w:rsid w:val="00752B61"/>
    <w:rsid w:val="00752ED5"/>
    <w:rsid w:val="00753320"/>
    <w:rsid w:val="00753333"/>
    <w:rsid w:val="00753548"/>
    <w:rsid w:val="00753571"/>
    <w:rsid w:val="007546FF"/>
    <w:rsid w:val="0075486C"/>
    <w:rsid w:val="00754D17"/>
    <w:rsid w:val="00755EAE"/>
    <w:rsid w:val="00756294"/>
    <w:rsid w:val="007564F8"/>
    <w:rsid w:val="00756A79"/>
    <w:rsid w:val="00756C68"/>
    <w:rsid w:val="0075742D"/>
    <w:rsid w:val="007574BB"/>
    <w:rsid w:val="00757D3B"/>
    <w:rsid w:val="0076001D"/>
    <w:rsid w:val="00760052"/>
    <w:rsid w:val="00761154"/>
    <w:rsid w:val="00762CFB"/>
    <w:rsid w:val="007649C0"/>
    <w:rsid w:val="0076532A"/>
    <w:rsid w:val="0076532C"/>
    <w:rsid w:val="007657EB"/>
    <w:rsid w:val="00765AA1"/>
    <w:rsid w:val="0076669D"/>
    <w:rsid w:val="00766D19"/>
    <w:rsid w:val="007679E6"/>
    <w:rsid w:val="00767CA4"/>
    <w:rsid w:val="00767F70"/>
    <w:rsid w:val="007714B9"/>
    <w:rsid w:val="00771973"/>
    <w:rsid w:val="00771E61"/>
    <w:rsid w:val="00771E6C"/>
    <w:rsid w:val="00772F63"/>
    <w:rsid w:val="00773A00"/>
    <w:rsid w:val="00773CDB"/>
    <w:rsid w:val="00773FF4"/>
    <w:rsid w:val="00774166"/>
    <w:rsid w:val="00774C69"/>
    <w:rsid w:val="00775816"/>
    <w:rsid w:val="00776C84"/>
    <w:rsid w:val="0077720A"/>
    <w:rsid w:val="00777AEA"/>
    <w:rsid w:val="00777B07"/>
    <w:rsid w:val="007801DA"/>
    <w:rsid w:val="00782291"/>
    <w:rsid w:val="00782430"/>
    <w:rsid w:val="00782457"/>
    <w:rsid w:val="00782D52"/>
    <w:rsid w:val="00783096"/>
    <w:rsid w:val="0078363C"/>
    <w:rsid w:val="00783C66"/>
    <w:rsid w:val="007842F8"/>
    <w:rsid w:val="007857B6"/>
    <w:rsid w:val="00786068"/>
    <w:rsid w:val="00786204"/>
    <w:rsid w:val="00786533"/>
    <w:rsid w:val="0078734B"/>
    <w:rsid w:val="00787B48"/>
    <w:rsid w:val="00791A93"/>
    <w:rsid w:val="00791C04"/>
    <w:rsid w:val="007921E8"/>
    <w:rsid w:val="00792392"/>
    <w:rsid w:val="007948AB"/>
    <w:rsid w:val="0079523E"/>
    <w:rsid w:val="00796499"/>
    <w:rsid w:val="007973C3"/>
    <w:rsid w:val="007977E8"/>
    <w:rsid w:val="007A00B8"/>
    <w:rsid w:val="007A04BC"/>
    <w:rsid w:val="007A10E0"/>
    <w:rsid w:val="007A1956"/>
    <w:rsid w:val="007A1A64"/>
    <w:rsid w:val="007A1BF5"/>
    <w:rsid w:val="007A2CA9"/>
    <w:rsid w:val="007A4772"/>
    <w:rsid w:val="007A4B04"/>
    <w:rsid w:val="007A54D1"/>
    <w:rsid w:val="007A573A"/>
    <w:rsid w:val="007A5A75"/>
    <w:rsid w:val="007A5F28"/>
    <w:rsid w:val="007A6C7A"/>
    <w:rsid w:val="007A706A"/>
    <w:rsid w:val="007A744E"/>
    <w:rsid w:val="007A75FD"/>
    <w:rsid w:val="007B020C"/>
    <w:rsid w:val="007B08A6"/>
    <w:rsid w:val="007B1472"/>
    <w:rsid w:val="007B27CD"/>
    <w:rsid w:val="007B2B3C"/>
    <w:rsid w:val="007B2D0D"/>
    <w:rsid w:val="007B2E8B"/>
    <w:rsid w:val="007B3531"/>
    <w:rsid w:val="007B3D45"/>
    <w:rsid w:val="007B523A"/>
    <w:rsid w:val="007B54CC"/>
    <w:rsid w:val="007B57F6"/>
    <w:rsid w:val="007B5857"/>
    <w:rsid w:val="007B6D70"/>
    <w:rsid w:val="007B6E88"/>
    <w:rsid w:val="007B7E61"/>
    <w:rsid w:val="007C09A2"/>
    <w:rsid w:val="007C0F89"/>
    <w:rsid w:val="007C1DA8"/>
    <w:rsid w:val="007C2958"/>
    <w:rsid w:val="007C31B1"/>
    <w:rsid w:val="007C4870"/>
    <w:rsid w:val="007C5D33"/>
    <w:rsid w:val="007C5FA9"/>
    <w:rsid w:val="007C61E6"/>
    <w:rsid w:val="007C63BB"/>
    <w:rsid w:val="007C6403"/>
    <w:rsid w:val="007C64B5"/>
    <w:rsid w:val="007C6D19"/>
    <w:rsid w:val="007C6FB8"/>
    <w:rsid w:val="007C7021"/>
    <w:rsid w:val="007C72C0"/>
    <w:rsid w:val="007C7896"/>
    <w:rsid w:val="007C7980"/>
    <w:rsid w:val="007C7C6F"/>
    <w:rsid w:val="007D0589"/>
    <w:rsid w:val="007D1698"/>
    <w:rsid w:val="007D1DFD"/>
    <w:rsid w:val="007D2964"/>
    <w:rsid w:val="007D35DB"/>
    <w:rsid w:val="007D3649"/>
    <w:rsid w:val="007D38DE"/>
    <w:rsid w:val="007D39E1"/>
    <w:rsid w:val="007D4644"/>
    <w:rsid w:val="007D5434"/>
    <w:rsid w:val="007D56C3"/>
    <w:rsid w:val="007D59BE"/>
    <w:rsid w:val="007D5E66"/>
    <w:rsid w:val="007D6078"/>
    <w:rsid w:val="007D6522"/>
    <w:rsid w:val="007D6E87"/>
    <w:rsid w:val="007D729A"/>
    <w:rsid w:val="007D7365"/>
    <w:rsid w:val="007E1755"/>
    <w:rsid w:val="007E18F6"/>
    <w:rsid w:val="007E20E5"/>
    <w:rsid w:val="007E2FFF"/>
    <w:rsid w:val="007E3260"/>
    <w:rsid w:val="007E53C4"/>
    <w:rsid w:val="007E5792"/>
    <w:rsid w:val="007E5C5D"/>
    <w:rsid w:val="007E60DA"/>
    <w:rsid w:val="007E6312"/>
    <w:rsid w:val="007E6529"/>
    <w:rsid w:val="007E6A58"/>
    <w:rsid w:val="007E6ADA"/>
    <w:rsid w:val="007E6B4F"/>
    <w:rsid w:val="007F0094"/>
    <w:rsid w:val="007F058F"/>
    <w:rsid w:val="007F066A"/>
    <w:rsid w:val="007F0B59"/>
    <w:rsid w:val="007F1749"/>
    <w:rsid w:val="007F24BE"/>
    <w:rsid w:val="007F27F8"/>
    <w:rsid w:val="007F33D8"/>
    <w:rsid w:val="007F35ED"/>
    <w:rsid w:val="007F3A8D"/>
    <w:rsid w:val="007F46F0"/>
    <w:rsid w:val="007F4A02"/>
    <w:rsid w:val="007F4A15"/>
    <w:rsid w:val="007F4EE7"/>
    <w:rsid w:val="007F624E"/>
    <w:rsid w:val="007F6759"/>
    <w:rsid w:val="007F67C3"/>
    <w:rsid w:val="007F6880"/>
    <w:rsid w:val="007F6BE6"/>
    <w:rsid w:val="007F6C08"/>
    <w:rsid w:val="007F6C4D"/>
    <w:rsid w:val="007F70CB"/>
    <w:rsid w:val="007F7352"/>
    <w:rsid w:val="007F7607"/>
    <w:rsid w:val="007F79E3"/>
    <w:rsid w:val="007F7F2E"/>
    <w:rsid w:val="008005F6"/>
    <w:rsid w:val="00800D35"/>
    <w:rsid w:val="00800DE1"/>
    <w:rsid w:val="00801971"/>
    <w:rsid w:val="0080233B"/>
    <w:rsid w:val="008023A2"/>
    <w:rsid w:val="0080248A"/>
    <w:rsid w:val="00802796"/>
    <w:rsid w:val="00803159"/>
    <w:rsid w:val="00803AB1"/>
    <w:rsid w:val="00803DE8"/>
    <w:rsid w:val="00803F6B"/>
    <w:rsid w:val="008049F0"/>
    <w:rsid w:val="00804A6B"/>
    <w:rsid w:val="00804EF4"/>
    <w:rsid w:val="00804F58"/>
    <w:rsid w:val="008055E2"/>
    <w:rsid w:val="00805808"/>
    <w:rsid w:val="00805BAE"/>
    <w:rsid w:val="00805D64"/>
    <w:rsid w:val="00806753"/>
    <w:rsid w:val="00806ECB"/>
    <w:rsid w:val="0080717B"/>
    <w:rsid w:val="008073B1"/>
    <w:rsid w:val="00807B88"/>
    <w:rsid w:val="00810099"/>
    <w:rsid w:val="0081025A"/>
    <w:rsid w:val="0081077E"/>
    <w:rsid w:val="00810852"/>
    <w:rsid w:val="00810962"/>
    <w:rsid w:val="00810D93"/>
    <w:rsid w:val="00810E1B"/>
    <w:rsid w:val="00811544"/>
    <w:rsid w:val="00811B7B"/>
    <w:rsid w:val="00812514"/>
    <w:rsid w:val="00814998"/>
    <w:rsid w:val="00814D13"/>
    <w:rsid w:val="00814F94"/>
    <w:rsid w:val="00815EB1"/>
    <w:rsid w:val="008162A1"/>
    <w:rsid w:val="00816F0E"/>
    <w:rsid w:val="0081732D"/>
    <w:rsid w:val="008208D2"/>
    <w:rsid w:val="008209B2"/>
    <w:rsid w:val="00820D98"/>
    <w:rsid w:val="00821137"/>
    <w:rsid w:val="0082180C"/>
    <w:rsid w:val="0082319C"/>
    <w:rsid w:val="008242EB"/>
    <w:rsid w:val="00824C91"/>
    <w:rsid w:val="00824F5A"/>
    <w:rsid w:val="008253B3"/>
    <w:rsid w:val="00825CB8"/>
    <w:rsid w:val="0082789D"/>
    <w:rsid w:val="00830332"/>
    <w:rsid w:val="00830581"/>
    <w:rsid w:val="00830625"/>
    <w:rsid w:val="008312F6"/>
    <w:rsid w:val="0083132F"/>
    <w:rsid w:val="008314BA"/>
    <w:rsid w:val="00832613"/>
    <w:rsid w:val="008328AD"/>
    <w:rsid w:val="0083406D"/>
    <w:rsid w:val="00834176"/>
    <w:rsid w:val="0083468B"/>
    <w:rsid w:val="0083543F"/>
    <w:rsid w:val="0083580F"/>
    <w:rsid w:val="00835C83"/>
    <w:rsid w:val="00835D65"/>
    <w:rsid w:val="008366D4"/>
    <w:rsid w:val="00836838"/>
    <w:rsid w:val="00837959"/>
    <w:rsid w:val="00837B28"/>
    <w:rsid w:val="00837F1E"/>
    <w:rsid w:val="008403C3"/>
    <w:rsid w:val="0084095F"/>
    <w:rsid w:val="00840F3C"/>
    <w:rsid w:val="008426B6"/>
    <w:rsid w:val="00843826"/>
    <w:rsid w:val="00843DF5"/>
    <w:rsid w:val="008441FA"/>
    <w:rsid w:val="008442FB"/>
    <w:rsid w:val="008444EB"/>
    <w:rsid w:val="00845A8A"/>
    <w:rsid w:val="00845ED3"/>
    <w:rsid w:val="00846366"/>
    <w:rsid w:val="008472D2"/>
    <w:rsid w:val="00847671"/>
    <w:rsid w:val="0084767C"/>
    <w:rsid w:val="00847A57"/>
    <w:rsid w:val="00847A75"/>
    <w:rsid w:val="0085063B"/>
    <w:rsid w:val="0085074F"/>
    <w:rsid w:val="00850EA4"/>
    <w:rsid w:val="00851F3E"/>
    <w:rsid w:val="00853215"/>
    <w:rsid w:val="0085467F"/>
    <w:rsid w:val="008559F3"/>
    <w:rsid w:val="00855A93"/>
    <w:rsid w:val="00855E37"/>
    <w:rsid w:val="0085680E"/>
    <w:rsid w:val="00856A5E"/>
    <w:rsid w:val="00856CA3"/>
    <w:rsid w:val="00860C3B"/>
    <w:rsid w:val="00860D8A"/>
    <w:rsid w:val="00861499"/>
    <w:rsid w:val="00861726"/>
    <w:rsid w:val="00862268"/>
    <w:rsid w:val="00862721"/>
    <w:rsid w:val="00862736"/>
    <w:rsid w:val="00862F55"/>
    <w:rsid w:val="008637A1"/>
    <w:rsid w:val="00864528"/>
    <w:rsid w:val="008646C6"/>
    <w:rsid w:val="00864E9F"/>
    <w:rsid w:val="00865BC1"/>
    <w:rsid w:val="008665CF"/>
    <w:rsid w:val="00866FDE"/>
    <w:rsid w:val="00867BF5"/>
    <w:rsid w:val="0087145D"/>
    <w:rsid w:val="008720AA"/>
    <w:rsid w:val="00873BFE"/>
    <w:rsid w:val="00873ED3"/>
    <w:rsid w:val="0087496A"/>
    <w:rsid w:val="00874EB9"/>
    <w:rsid w:val="00876C1C"/>
    <w:rsid w:val="0087781E"/>
    <w:rsid w:val="00880225"/>
    <w:rsid w:val="00880291"/>
    <w:rsid w:val="008803EE"/>
    <w:rsid w:val="00881318"/>
    <w:rsid w:val="008813FC"/>
    <w:rsid w:val="00881432"/>
    <w:rsid w:val="00881C6F"/>
    <w:rsid w:val="00881ED0"/>
    <w:rsid w:val="008821FA"/>
    <w:rsid w:val="00882F33"/>
    <w:rsid w:val="00883C49"/>
    <w:rsid w:val="00885C41"/>
    <w:rsid w:val="00885D1C"/>
    <w:rsid w:val="0088600B"/>
    <w:rsid w:val="008863BB"/>
    <w:rsid w:val="008900AA"/>
    <w:rsid w:val="0089063F"/>
    <w:rsid w:val="00890A2F"/>
    <w:rsid w:val="00890EEE"/>
    <w:rsid w:val="008912BA"/>
    <w:rsid w:val="008915F9"/>
    <w:rsid w:val="00891ACC"/>
    <w:rsid w:val="0089220A"/>
    <w:rsid w:val="0089316E"/>
    <w:rsid w:val="008934D0"/>
    <w:rsid w:val="008953BA"/>
    <w:rsid w:val="008956F0"/>
    <w:rsid w:val="00896AC1"/>
    <w:rsid w:val="00896DF6"/>
    <w:rsid w:val="008A0301"/>
    <w:rsid w:val="008A08EE"/>
    <w:rsid w:val="008A15D0"/>
    <w:rsid w:val="008A1726"/>
    <w:rsid w:val="008A265A"/>
    <w:rsid w:val="008A2C7D"/>
    <w:rsid w:val="008A300B"/>
    <w:rsid w:val="008A353C"/>
    <w:rsid w:val="008A3917"/>
    <w:rsid w:val="008A41DF"/>
    <w:rsid w:val="008A492A"/>
    <w:rsid w:val="008A4CF6"/>
    <w:rsid w:val="008A6330"/>
    <w:rsid w:val="008A6D80"/>
    <w:rsid w:val="008A6FB9"/>
    <w:rsid w:val="008A7363"/>
    <w:rsid w:val="008B0A6C"/>
    <w:rsid w:val="008B0B61"/>
    <w:rsid w:val="008B0D27"/>
    <w:rsid w:val="008B0E42"/>
    <w:rsid w:val="008B143D"/>
    <w:rsid w:val="008B1946"/>
    <w:rsid w:val="008B1978"/>
    <w:rsid w:val="008B23E0"/>
    <w:rsid w:val="008B38EE"/>
    <w:rsid w:val="008B4ABA"/>
    <w:rsid w:val="008B4D1D"/>
    <w:rsid w:val="008B511E"/>
    <w:rsid w:val="008B5341"/>
    <w:rsid w:val="008B55E9"/>
    <w:rsid w:val="008B63A7"/>
    <w:rsid w:val="008B6817"/>
    <w:rsid w:val="008B6CAE"/>
    <w:rsid w:val="008B6ED1"/>
    <w:rsid w:val="008B7011"/>
    <w:rsid w:val="008B754F"/>
    <w:rsid w:val="008C1A45"/>
    <w:rsid w:val="008C2710"/>
    <w:rsid w:val="008C3CD1"/>
    <w:rsid w:val="008C443E"/>
    <w:rsid w:val="008C4974"/>
    <w:rsid w:val="008C4B44"/>
    <w:rsid w:val="008C613C"/>
    <w:rsid w:val="008C69CC"/>
    <w:rsid w:val="008C6CF4"/>
    <w:rsid w:val="008D0135"/>
    <w:rsid w:val="008D0683"/>
    <w:rsid w:val="008D1E67"/>
    <w:rsid w:val="008D1ED0"/>
    <w:rsid w:val="008D2EFC"/>
    <w:rsid w:val="008D3194"/>
    <w:rsid w:val="008D32BF"/>
    <w:rsid w:val="008D39EC"/>
    <w:rsid w:val="008D3E37"/>
    <w:rsid w:val="008D41DF"/>
    <w:rsid w:val="008D579D"/>
    <w:rsid w:val="008D5C37"/>
    <w:rsid w:val="008D5D88"/>
    <w:rsid w:val="008E05F8"/>
    <w:rsid w:val="008E060D"/>
    <w:rsid w:val="008E1202"/>
    <w:rsid w:val="008E15BA"/>
    <w:rsid w:val="008E1702"/>
    <w:rsid w:val="008E25A0"/>
    <w:rsid w:val="008E346E"/>
    <w:rsid w:val="008E3DE9"/>
    <w:rsid w:val="008E456B"/>
    <w:rsid w:val="008E4CFF"/>
    <w:rsid w:val="008E4E66"/>
    <w:rsid w:val="008E4ED3"/>
    <w:rsid w:val="008E6444"/>
    <w:rsid w:val="008E6C5D"/>
    <w:rsid w:val="008E761E"/>
    <w:rsid w:val="008E7D91"/>
    <w:rsid w:val="008F233C"/>
    <w:rsid w:val="008F2695"/>
    <w:rsid w:val="008F2D84"/>
    <w:rsid w:val="008F4855"/>
    <w:rsid w:val="008F5226"/>
    <w:rsid w:val="008F70B0"/>
    <w:rsid w:val="008F7872"/>
    <w:rsid w:val="00900873"/>
    <w:rsid w:val="009008C4"/>
    <w:rsid w:val="00901677"/>
    <w:rsid w:val="009023A9"/>
    <w:rsid w:val="009028A7"/>
    <w:rsid w:val="00902D38"/>
    <w:rsid w:val="00902E59"/>
    <w:rsid w:val="00902F3C"/>
    <w:rsid w:val="00902FE4"/>
    <w:rsid w:val="009041F2"/>
    <w:rsid w:val="0090437C"/>
    <w:rsid w:val="009043CE"/>
    <w:rsid w:val="009049A7"/>
    <w:rsid w:val="009053A5"/>
    <w:rsid w:val="009057E4"/>
    <w:rsid w:val="00905B2B"/>
    <w:rsid w:val="00905EBA"/>
    <w:rsid w:val="0090635E"/>
    <w:rsid w:val="00906DC2"/>
    <w:rsid w:val="009106A2"/>
    <w:rsid w:val="009107ED"/>
    <w:rsid w:val="0091101B"/>
    <w:rsid w:val="009111AB"/>
    <w:rsid w:val="00912EEA"/>
    <w:rsid w:val="00912EEB"/>
    <w:rsid w:val="00913322"/>
    <w:rsid w:val="00913672"/>
    <w:rsid w:val="009138BF"/>
    <w:rsid w:val="00914172"/>
    <w:rsid w:val="0091439F"/>
    <w:rsid w:val="009148C2"/>
    <w:rsid w:val="00914A84"/>
    <w:rsid w:val="0091553D"/>
    <w:rsid w:val="00915AE6"/>
    <w:rsid w:val="00915B46"/>
    <w:rsid w:val="00916CA5"/>
    <w:rsid w:val="0091722D"/>
    <w:rsid w:val="009173F7"/>
    <w:rsid w:val="00917D4A"/>
    <w:rsid w:val="009208EC"/>
    <w:rsid w:val="00921FDC"/>
    <w:rsid w:val="00922737"/>
    <w:rsid w:val="00922DA2"/>
    <w:rsid w:val="00923321"/>
    <w:rsid w:val="00923418"/>
    <w:rsid w:val="009234EB"/>
    <w:rsid w:val="00924911"/>
    <w:rsid w:val="00925FBB"/>
    <w:rsid w:val="00927321"/>
    <w:rsid w:val="00927BE9"/>
    <w:rsid w:val="009300DD"/>
    <w:rsid w:val="00930123"/>
    <w:rsid w:val="00930710"/>
    <w:rsid w:val="00931090"/>
    <w:rsid w:val="0093120F"/>
    <w:rsid w:val="0093226B"/>
    <w:rsid w:val="009331F7"/>
    <w:rsid w:val="00934835"/>
    <w:rsid w:val="0093538F"/>
    <w:rsid w:val="00935D73"/>
    <w:rsid w:val="0093679E"/>
    <w:rsid w:val="009369B5"/>
    <w:rsid w:val="00936ACD"/>
    <w:rsid w:val="00937AEA"/>
    <w:rsid w:val="00940273"/>
    <w:rsid w:val="009404D1"/>
    <w:rsid w:val="00940515"/>
    <w:rsid w:val="00941947"/>
    <w:rsid w:val="00941ED6"/>
    <w:rsid w:val="0094255B"/>
    <w:rsid w:val="00942BE9"/>
    <w:rsid w:val="00942F88"/>
    <w:rsid w:val="00943E95"/>
    <w:rsid w:val="00944F83"/>
    <w:rsid w:val="0094511B"/>
    <w:rsid w:val="00945273"/>
    <w:rsid w:val="00945B9D"/>
    <w:rsid w:val="00946803"/>
    <w:rsid w:val="009473A1"/>
    <w:rsid w:val="00947D1C"/>
    <w:rsid w:val="00947F81"/>
    <w:rsid w:val="00951812"/>
    <w:rsid w:val="00953357"/>
    <w:rsid w:val="00954612"/>
    <w:rsid w:val="0095512F"/>
    <w:rsid w:val="009560E5"/>
    <w:rsid w:val="00960EE5"/>
    <w:rsid w:val="00963AC0"/>
    <w:rsid w:val="0096435F"/>
    <w:rsid w:val="00964444"/>
    <w:rsid w:val="00964FF7"/>
    <w:rsid w:val="00965787"/>
    <w:rsid w:val="00966961"/>
    <w:rsid w:val="0097042E"/>
    <w:rsid w:val="00970933"/>
    <w:rsid w:val="00971F98"/>
    <w:rsid w:val="009721F9"/>
    <w:rsid w:val="009727D2"/>
    <w:rsid w:val="009736CF"/>
    <w:rsid w:val="009739C2"/>
    <w:rsid w:val="009739C8"/>
    <w:rsid w:val="00975563"/>
    <w:rsid w:val="0097572D"/>
    <w:rsid w:val="00977161"/>
    <w:rsid w:val="00977A8C"/>
    <w:rsid w:val="00981BD3"/>
    <w:rsid w:val="00982157"/>
    <w:rsid w:val="0098292C"/>
    <w:rsid w:val="00983B47"/>
    <w:rsid w:val="00984202"/>
    <w:rsid w:val="00987BC6"/>
    <w:rsid w:val="00987CF0"/>
    <w:rsid w:val="0099033D"/>
    <w:rsid w:val="00990B41"/>
    <w:rsid w:val="00990EB3"/>
    <w:rsid w:val="00991132"/>
    <w:rsid w:val="00992DAF"/>
    <w:rsid w:val="0099399A"/>
    <w:rsid w:val="00994DAE"/>
    <w:rsid w:val="009952F2"/>
    <w:rsid w:val="009959F4"/>
    <w:rsid w:val="00995C6E"/>
    <w:rsid w:val="0099600C"/>
    <w:rsid w:val="00996E6C"/>
    <w:rsid w:val="00997247"/>
    <w:rsid w:val="00997666"/>
    <w:rsid w:val="00997860"/>
    <w:rsid w:val="00997BE3"/>
    <w:rsid w:val="009A07B2"/>
    <w:rsid w:val="009A103D"/>
    <w:rsid w:val="009A2D7A"/>
    <w:rsid w:val="009A4313"/>
    <w:rsid w:val="009A4A7A"/>
    <w:rsid w:val="009A4B8C"/>
    <w:rsid w:val="009B0636"/>
    <w:rsid w:val="009B0D08"/>
    <w:rsid w:val="009B0ECD"/>
    <w:rsid w:val="009B1280"/>
    <w:rsid w:val="009B1366"/>
    <w:rsid w:val="009B26E7"/>
    <w:rsid w:val="009B2F7E"/>
    <w:rsid w:val="009B3D61"/>
    <w:rsid w:val="009B3EB3"/>
    <w:rsid w:val="009B6C1A"/>
    <w:rsid w:val="009C01AA"/>
    <w:rsid w:val="009C0209"/>
    <w:rsid w:val="009C03FC"/>
    <w:rsid w:val="009C0D63"/>
    <w:rsid w:val="009C1257"/>
    <w:rsid w:val="009C128C"/>
    <w:rsid w:val="009C29EA"/>
    <w:rsid w:val="009C2DB5"/>
    <w:rsid w:val="009C359C"/>
    <w:rsid w:val="009C35D1"/>
    <w:rsid w:val="009C4627"/>
    <w:rsid w:val="009C56A3"/>
    <w:rsid w:val="009C5AFC"/>
    <w:rsid w:val="009C5B0E"/>
    <w:rsid w:val="009C6146"/>
    <w:rsid w:val="009C6DD1"/>
    <w:rsid w:val="009C6EEE"/>
    <w:rsid w:val="009C76A9"/>
    <w:rsid w:val="009D2C86"/>
    <w:rsid w:val="009D3937"/>
    <w:rsid w:val="009D410E"/>
    <w:rsid w:val="009D43DD"/>
    <w:rsid w:val="009D4A8E"/>
    <w:rsid w:val="009D52FF"/>
    <w:rsid w:val="009D7ECF"/>
    <w:rsid w:val="009E10C9"/>
    <w:rsid w:val="009E254C"/>
    <w:rsid w:val="009E2CB0"/>
    <w:rsid w:val="009E347A"/>
    <w:rsid w:val="009E4400"/>
    <w:rsid w:val="009E4612"/>
    <w:rsid w:val="009E4F0A"/>
    <w:rsid w:val="009E4F84"/>
    <w:rsid w:val="009E613D"/>
    <w:rsid w:val="009E6514"/>
    <w:rsid w:val="009E6943"/>
    <w:rsid w:val="009E6E9E"/>
    <w:rsid w:val="009E6FBE"/>
    <w:rsid w:val="009F01FA"/>
    <w:rsid w:val="009F049B"/>
    <w:rsid w:val="009F0883"/>
    <w:rsid w:val="009F110F"/>
    <w:rsid w:val="009F1194"/>
    <w:rsid w:val="009F12FD"/>
    <w:rsid w:val="009F1697"/>
    <w:rsid w:val="009F19B9"/>
    <w:rsid w:val="009F1E8B"/>
    <w:rsid w:val="009F2729"/>
    <w:rsid w:val="009F29E9"/>
    <w:rsid w:val="009F2EE2"/>
    <w:rsid w:val="009F302F"/>
    <w:rsid w:val="009F3644"/>
    <w:rsid w:val="009F38D1"/>
    <w:rsid w:val="009F3B9D"/>
    <w:rsid w:val="009F3D93"/>
    <w:rsid w:val="009F4557"/>
    <w:rsid w:val="009F4983"/>
    <w:rsid w:val="009F529F"/>
    <w:rsid w:val="009F7EAF"/>
    <w:rsid w:val="009F7FF2"/>
    <w:rsid w:val="00A0028B"/>
    <w:rsid w:val="00A00C90"/>
    <w:rsid w:val="00A00FBE"/>
    <w:rsid w:val="00A013F2"/>
    <w:rsid w:val="00A014F9"/>
    <w:rsid w:val="00A01891"/>
    <w:rsid w:val="00A01A88"/>
    <w:rsid w:val="00A01D38"/>
    <w:rsid w:val="00A0391E"/>
    <w:rsid w:val="00A04E8D"/>
    <w:rsid w:val="00A0538F"/>
    <w:rsid w:val="00A053B0"/>
    <w:rsid w:val="00A057F5"/>
    <w:rsid w:val="00A07A8B"/>
    <w:rsid w:val="00A07C90"/>
    <w:rsid w:val="00A07DCB"/>
    <w:rsid w:val="00A10334"/>
    <w:rsid w:val="00A10577"/>
    <w:rsid w:val="00A11007"/>
    <w:rsid w:val="00A11534"/>
    <w:rsid w:val="00A119B4"/>
    <w:rsid w:val="00A11B78"/>
    <w:rsid w:val="00A128BA"/>
    <w:rsid w:val="00A153A6"/>
    <w:rsid w:val="00A15D87"/>
    <w:rsid w:val="00A170A2"/>
    <w:rsid w:val="00A1720B"/>
    <w:rsid w:val="00A17584"/>
    <w:rsid w:val="00A225E1"/>
    <w:rsid w:val="00A22D34"/>
    <w:rsid w:val="00A23537"/>
    <w:rsid w:val="00A237C4"/>
    <w:rsid w:val="00A249D1"/>
    <w:rsid w:val="00A24D9A"/>
    <w:rsid w:val="00A2629A"/>
    <w:rsid w:val="00A264AE"/>
    <w:rsid w:val="00A3076D"/>
    <w:rsid w:val="00A30B26"/>
    <w:rsid w:val="00A314D6"/>
    <w:rsid w:val="00A32101"/>
    <w:rsid w:val="00A32932"/>
    <w:rsid w:val="00A32A78"/>
    <w:rsid w:val="00A32CAD"/>
    <w:rsid w:val="00A33189"/>
    <w:rsid w:val="00A333CA"/>
    <w:rsid w:val="00A34067"/>
    <w:rsid w:val="00A343C0"/>
    <w:rsid w:val="00A34D57"/>
    <w:rsid w:val="00A35DB8"/>
    <w:rsid w:val="00A3624C"/>
    <w:rsid w:val="00A37310"/>
    <w:rsid w:val="00A400AF"/>
    <w:rsid w:val="00A40AB3"/>
    <w:rsid w:val="00A413F8"/>
    <w:rsid w:val="00A41943"/>
    <w:rsid w:val="00A42564"/>
    <w:rsid w:val="00A429B4"/>
    <w:rsid w:val="00A4327D"/>
    <w:rsid w:val="00A43744"/>
    <w:rsid w:val="00A438EC"/>
    <w:rsid w:val="00A43B95"/>
    <w:rsid w:val="00A43EB5"/>
    <w:rsid w:val="00A44277"/>
    <w:rsid w:val="00A44682"/>
    <w:rsid w:val="00A44DD5"/>
    <w:rsid w:val="00A452D3"/>
    <w:rsid w:val="00A458D6"/>
    <w:rsid w:val="00A46AE8"/>
    <w:rsid w:val="00A4793C"/>
    <w:rsid w:val="00A50CFF"/>
    <w:rsid w:val="00A50EE1"/>
    <w:rsid w:val="00A52103"/>
    <w:rsid w:val="00A529EF"/>
    <w:rsid w:val="00A534B8"/>
    <w:rsid w:val="00A54063"/>
    <w:rsid w:val="00A5409F"/>
    <w:rsid w:val="00A540A2"/>
    <w:rsid w:val="00A54298"/>
    <w:rsid w:val="00A5581B"/>
    <w:rsid w:val="00A56280"/>
    <w:rsid w:val="00A56811"/>
    <w:rsid w:val="00A5712F"/>
    <w:rsid w:val="00A57460"/>
    <w:rsid w:val="00A57533"/>
    <w:rsid w:val="00A57A34"/>
    <w:rsid w:val="00A60AF7"/>
    <w:rsid w:val="00A61933"/>
    <w:rsid w:val="00A61A59"/>
    <w:rsid w:val="00A63054"/>
    <w:rsid w:val="00A65D04"/>
    <w:rsid w:val="00A65EF8"/>
    <w:rsid w:val="00A6620E"/>
    <w:rsid w:val="00A6693C"/>
    <w:rsid w:val="00A67AD2"/>
    <w:rsid w:val="00A67FDA"/>
    <w:rsid w:val="00A70437"/>
    <w:rsid w:val="00A705AC"/>
    <w:rsid w:val="00A71E5F"/>
    <w:rsid w:val="00A721A8"/>
    <w:rsid w:val="00A72523"/>
    <w:rsid w:val="00A72E77"/>
    <w:rsid w:val="00A72F14"/>
    <w:rsid w:val="00A7347B"/>
    <w:rsid w:val="00A734DF"/>
    <w:rsid w:val="00A74A54"/>
    <w:rsid w:val="00A75C75"/>
    <w:rsid w:val="00A7662B"/>
    <w:rsid w:val="00A76FB9"/>
    <w:rsid w:val="00A771C3"/>
    <w:rsid w:val="00A776CF"/>
    <w:rsid w:val="00A8061F"/>
    <w:rsid w:val="00A80A30"/>
    <w:rsid w:val="00A80BEB"/>
    <w:rsid w:val="00A828B1"/>
    <w:rsid w:val="00A82946"/>
    <w:rsid w:val="00A82C7D"/>
    <w:rsid w:val="00A83711"/>
    <w:rsid w:val="00A83BD3"/>
    <w:rsid w:val="00A83D41"/>
    <w:rsid w:val="00A84304"/>
    <w:rsid w:val="00A84A87"/>
    <w:rsid w:val="00A85415"/>
    <w:rsid w:val="00A861E6"/>
    <w:rsid w:val="00A86710"/>
    <w:rsid w:val="00A8686D"/>
    <w:rsid w:val="00A86E24"/>
    <w:rsid w:val="00A86FA8"/>
    <w:rsid w:val="00A87399"/>
    <w:rsid w:val="00A873E9"/>
    <w:rsid w:val="00A877BC"/>
    <w:rsid w:val="00A87FC3"/>
    <w:rsid w:val="00A9004C"/>
    <w:rsid w:val="00A923DF"/>
    <w:rsid w:val="00A92DF1"/>
    <w:rsid w:val="00A93501"/>
    <w:rsid w:val="00A93561"/>
    <w:rsid w:val="00A94151"/>
    <w:rsid w:val="00A945B4"/>
    <w:rsid w:val="00A94601"/>
    <w:rsid w:val="00A94841"/>
    <w:rsid w:val="00A94A77"/>
    <w:rsid w:val="00A94AF9"/>
    <w:rsid w:val="00A94B2C"/>
    <w:rsid w:val="00A94E00"/>
    <w:rsid w:val="00A95175"/>
    <w:rsid w:val="00A9553F"/>
    <w:rsid w:val="00A95B9E"/>
    <w:rsid w:val="00A962D9"/>
    <w:rsid w:val="00A96C82"/>
    <w:rsid w:val="00A97FD7"/>
    <w:rsid w:val="00AA0843"/>
    <w:rsid w:val="00AA0D8F"/>
    <w:rsid w:val="00AA120B"/>
    <w:rsid w:val="00AA40DF"/>
    <w:rsid w:val="00AA7168"/>
    <w:rsid w:val="00AA71EE"/>
    <w:rsid w:val="00AA756C"/>
    <w:rsid w:val="00AA7F58"/>
    <w:rsid w:val="00AB099B"/>
    <w:rsid w:val="00AB1381"/>
    <w:rsid w:val="00AB1AF2"/>
    <w:rsid w:val="00AB2466"/>
    <w:rsid w:val="00AB2F73"/>
    <w:rsid w:val="00AB300E"/>
    <w:rsid w:val="00AB3116"/>
    <w:rsid w:val="00AB316F"/>
    <w:rsid w:val="00AB3C38"/>
    <w:rsid w:val="00AB4AC3"/>
    <w:rsid w:val="00AB5BE9"/>
    <w:rsid w:val="00AB5DFF"/>
    <w:rsid w:val="00AB5F89"/>
    <w:rsid w:val="00AB644C"/>
    <w:rsid w:val="00AB6500"/>
    <w:rsid w:val="00AB66A4"/>
    <w:rsid w:val="00AB729B"/>
    <w:rsid w:val="00AB799A"/>
    <w:rsid w:val="00AC0AF4"/>
    <w:rsid w:val="00AC0D26"/>
    <w:rsid w:val="00AC247B"/>
    <w:rsid w:val="00AC26FE"/>
    <w:rsid w:val="00AC272E"/>
    <w:rsid w:val="00AC2BE8"/>
    <w:rsid w:val="00AC3558"/>
    <w:rsid w:val="00AC3D23"/>
    <w:rsid w:val="00AC4307"/>
    <w:rsid w:val="00AC4FCE"/>
    <w:rsid w:val="00AC54D1"/>
    <w:rsid w:val="00AC5F37"/>
    <w:rsid w:val="00AC6A02"/>
    <w:rsid w:val="00AD002B"/>
    <w:rsid w:val="00AD1433"/>
    <w:rsid w:val="00AD3A1C"/>
    <w:rsid w:val="00AD437E"/>
    <w:rsid w:val="00AD4AE3"/>
    <w:rsid w:val="00AD536B"/>
    <w:rsid w:val="00AD5392"/>
    <w:rsid w:val="00AD5A5B"/>
    <w:rsid w:val="00AD5F50"/>
    <w:rsid w:val="00AD6BF2"/>
    <w:rsid w:val="00AD6CEB"/>
    <w:rsid w:val="00AD7686"/>
    <w:rsid w:val="00AE089C"/>
    <w:rsid w:val="00AE353D"/>
    <w:rsid w:val="00AE467D"/>
    <w:rsid w:val="00AE4760"/>
    <w:rsid w:val="00AE48F7"/>
    <w:rsid w:val="00AE5872"/>
    <w:rsid w:val="00AE5ACB"/>
    <w:rsid w:val="00AE5D23"/>
    <w:rsid w:val="00AE6A67"/>
    <w:rsid w:val="00AE6D1A"/>
    <w:rsid w:val="00AF10A1"/>
    <w:rsid w:val="00AF39C0"/>
    <w:rsid w:val="00AF41EA"/>
    <w:rsid w:val="00AF42F2"/>
    <w:rsid w:val="00AF47C6"/>
    <w:rsid w:val="00AF482C"/>
    <w:rsid w:val="00AF568E"/>
    <w:rsid w:val="00AF5B34"/>
    <w:rsid w:val="00AF5E01"/>
    <w:rsid w:val="00AF6126"/>
    <w:rsid w:val="00AF68AB"/>
    <w:rsid w:val="00AF6A1C"/>
    <w:rsid w:val="00AF7251"/>
    <w:rsid w:val="00AF7497"/>
    <w:rsid w:val="00AF7694"/>
    <w:rsid w:val="00B0031D"/>
    <w:rsid w:val="00B00EE3"/>
    <w:rsid w:val="00B01393"/>
    <w:rsid w:val="00B01B51"/>
    <w:rsid w:val="00B023D0"/>
    <w:rsid w:val="00B02DD1"/>
    <w:rsid w:val="00B034A8"/>
    <w:rsid w:val="00B03CCC"/>
    <w:rsid w:val="00B04260"/>
    <w:rsid w:val="00B04438"/>
    <w:rsid w:val="00B0526B"/>
    <w:rsid w:val="00B05292"/>
    <w:rsid w:val="00B06A6E"/>
    <w:rsid w:val="00B06D72"/>
    <w:rsid w:val="00B07E1A"/>
    <w:rsid w:val="00B10110"/>
    <w:rsid w:val="00B10299"/>
    <w:rsid w:val="00B10C53"/>
    <w:rsid w:val="00B10FA0"/>
    <w:rsid w:val="00B11486"/>
    <w:rsid w:val="00B118F6"/>
    <w:rsid w:val="00B1288E"/>
    <w:rsid w:val="00B12A99"/>
    <w:rsid w:val="00B1414D"/>
    <w:rsid w:val="00B156B9"/>
    <w:rsid w:val="00B15751"/>
    <w:rsid w:val="00B163C3"/>
    <w:rsid w:val="00B17291"/>
    <w:rsid w:val="00B17706"/>
    <w:rsid w:val="00B17E70"/>
    <w:rsid w:val="00B17EB3"/>
    <w:rsid w:val="00B17F5A"/>
    <w:rsid w:val="00B2036D"/>
    <w:rsid w:val="00B20B73"/>
    <w:rsid w:val="00B20F2E"/>
    <w:rsid w:val="00B222FB"/>
    <w:rsid w:val="00B228C8"/>
    <w:rsid w:val="00B2308C"/>
    <w:rsid w:val="00B241FC"/>
    <w:rsid w:val="00B2472A"/>
    <w:rsid w:val="00B260D9"/>
    <w:rsid w:val="00B26282"/>
    <w:rsid w:val="00B26C50"/>
    <w:rsid w:val="00B311A0"/>
    <w:rsid w:val="00B31A15"/>
    <w:rsid w:val="00B31BF4"/>
    <w:rsid w:val="00B32EBA"/>
    <w:rsid w:val="00B33495"/>
    <w:rsid w:val="00B3419A"/>
    <w:rsid w:val="00B3507C"/>
    <w:rsid w:val="00B35ACF"/>
    <w:rsid w:val="00B3613A"/>
    <w:rsid w:val="00B37FE0"/>
    <w:rsid w:val="00B40217"/>
    <w:rsid w:val="00B4058B"/>
    <w:rsid w:val="00B41A48"/>
    <w:rsid w:val="00B41AB6"/>
    <w:rsid w:val="00B424A7"/>
    <w:rsid w:val="00B42E51"/>
    <w:rsid w:val="00B42F4D"/>
    <w:rsid w:val="00B434ED"/>
    <w:rsid w:val="00B43765"/>
    <w:rsid w:val="00B43ACF"/>
    <w:rsid w:val="00B446E5"/>
    <w:rsid w:val="00B45074"/>
    <w:rsid w:val="00B456BB"/>
    <w:rsid w:val="00B459A8"/>
    <w:rsid w:val="00B45C2B"/>
    <w:rsid w:val="00B46033"/>
    <w:rsid w:val="00B462DD"/>
    <w:rsid w:val="00B46711"/>
    <w:rsid w:val="00B47619"/>
    <w:rsid w:val="00B47954"/>
    <w:rsid w:val="00B47ABD"/>
    <w:rsid w:val="00B5131C"/>
    <w:rsid w:val="00B51B08"/>
    <w:rsid w:val="00B52AFA"/>
    <w:rsid w:val="00B530C0"/>
    <w:rsid w:val="00B53AF6"/>
    <w:rsid w:val="00B53B5D"/>
    <w:rsid w:val="00B53C53"/>
    <w:rsid w:val="00B53FCE"/>
    <w:rsid w:val="00B54A16"/>
    <w:rsid w:val="00B5533F"/>
    <w:rsid w:val="00B55EA5"/>
    <w:rsid w:val="00B56246"/>
    <w:rsid w:val="00B562DF"/>
    <w:rsid w:val="00B56BFE"/>
    <w:rsid w:val="00B57638"/>
    <w:rsid w:val="00B578BB"/>
    <w:rsid w:val="00B57D39"/>
    <w:rsid w:val="00B60B9E"/>
    <w:rsid w:val="00B618AB"/>
    <w:rsid w:val="00B62625"/>
    <w:rsid w:val="00B628B4"/>
    <w:rsid w:val="00B63E06"/>
    <w:rsid w:val="00B63E24"/>
    <w:rsid w:val="00B64DD3"/>
    <w:rsid w:val="00B64EB5"/>
    <w:rsid w:val="00B65209"/>
    <w:rsid w:val="00B65452"/>
    <w:rsid w:val="00B656BE"/>
    <w:rsid w:val="00B6595B"/>
    <w:rsid w:val="00B6716A"/>
    <w:rsid w:val="00B67694"/>
    <w:rsid w:val="00B67E93"/>
    <w:rsid w:val="00B704D3"/>
    <w:rsid w:val="00B70E38"/>
    <w:rsid w:val="00B70F22"/>
    <w:rsid w:val="00B71B39"/>
    <w:rsid w:val="00B71CB7"/>
    <w:rsid w:val="00B720CB"/>
    <w:rsid w:val="00B727CB"/>
    <w:rsid w:val="00B728DA"/>
    <w:rsid w:val="00B72931"/>
    <w:rsid w:val="00B74B67"/>
    <w:rsid w:val="00B758FB"/>
    <w:rsid w:val="00B762F0"/>
    <w:rsid w:val="00B764A1"/>
    <w:rsid w:val="00B76516"/>
    <w:rsid w:val="00B76D07"/>
    <w:rsid w:val="00B773A7"/>
    <w:rsid w:val="00B7772B"/>
    <w:rsid w:val="00B8000F"/>
    <w:rsid w:val="00B80A4A"/>
    <w:rsid w:val="00B80AAD"/>
    <w:rsid w:val="00B80ADE"/>
    <w:rsid w:val="00B80AFE"/>
    <w:rsid w:val="00B816F5"/>
    <w:rsid w:val="00B8212B"/>
    <w:rsid w:val="00B85C82"/>
    <w:rsid w:val="00B85DB4"/>
    <w:rsid w:val="00B85E77"/>
    <w:rsid w:val="00B85E9C"/>
    <w:rsid w:val="00B8634E"/>
    <w:rsid w:val="00B86761"/>
    <w:rsid w:val="00B868BA"/>
    <w:rsid w:val="00B90E29"/>
    <w:rsid w:val="00B910D6"/>
    <w:rsid w:val="00B9154D"/>
    <w:rsid w:val="00B92476"/>
    <w:rsid w:val="00B929B2"/>
    <w:rsid w:val="00B92CAF"/>
    <w:rsid w:val="00B9345F"/>
    <w:rsid w:val="00B9577A"/>
    <w:rsid w:val="00B95C8E"/>
    <w:rsid w:val="00B96232"/>
    <w:rsid w:val="00B9638A"/>
    <w:rsid w:val="00B96424"/>
    <w:rsid w:val="00B96A28"/>
    <w:rsid w:val="00B97B8B"/>
    <w:rsid w:val="00B97BC1"/>
    <w:rsid w:val="00BA2200"/>
    <w:rsid w:val="00BA3160"/>
    <w:rsid w:val="00BA36B3"/>
    <w:rsid w:val="00BA3811"/>
    <w:rsid w:val="00BA482A"/>
    <w:rsid w:val="00BA4F03"/>
    <w:rsid w:val="00BA56F6"/>
    <w:rsid w:val="00BA60FE"/>
    <w:rsid w:val="00BA7230"/>
    <w:rsid w:val="00BA7AAB"/>
    <w:rsid w:val="00BA7FB8"/>
    <w:rsid w:val="00BB07B1"/>
    <w:rsid w:val="00BB0ACA"/>
    <w:rsid w:val="00BB2E3E"/>
    <w:rsid w:val="00BB32D4"/>
    <w:rsid w:val="00BB34CB"/>
    <w:rsid w:val="00BB4715"/>
    <w:rsid w:val="00BB4A88"/>
    <w:rsid w:val="00BB4FBA"/>
    <w:rsid w:val="00BB5BB0"/>
    <w:rsid w:val="00BB5CF5"/>
    <w:rsid w:val="00BB5D23"/>
    <w:rsid w:val="00BB6D97"/>
    <w:rsid w:val="00BB6E91"/>
    <w:rsid w:val="00BB700C"/>
    <w:rsid w:val="00BC039D"/>
    <w:rsid w:val="00BC0502"/>
    <w:rsid w:val="00BC0508"/>
    <w:rsid w:val="00BC0B64"/>
    <w:rsid w:val="00BC1208"/>
    <w:rsid w:val="00BC1AFE"/>
    <w:rsid w:val="00BC1C6D"/>
    <w:rsid w:val="00BC2E1A"/>
    <w:rsid w:val="00BC2F68"/>
    <w:rsid w:val="00BC3BB3"/>
    <w:rsid w:val="00BC43CB"/>
    <w:rsid w:val="00BC44FB"/>
    <w:rsid w:val="00BC51FF"/>
    <w:rsid w:val="00BC54C8"/>
    <w:rsid w:val="00BC6CF4"/>
    <w:rsid w:val="00BC794F"/>
    <w:rsid w:val="00BC7C1F"/>
    <w:rsid w:val="00BD009F"/>
    <w:rsid w:val="00BD0700"/>
    <w:rsid w:val="00BD0824"/>
    <w:rsid w:val="00BD0ED3"/>
    <w:rsid w:val="00BD1394"/>
    <w:rsid w:val="00BD201C"/>
    <w:rsid w:val="00BD2348"/>
    <w:rsid w:val="00BD2BB4"/>
    <w:rsid w:val="00BD2C05"/>
    <w:rsid w:val="00BD2C44"/>
    <w:rsid w:val="00BD39D0"/>
    <w:rsid w:val="00BD43CA"/>
    <w:rsid w:val="00BD4F43"/>
    <w:rsid w:val="00BD547F"/>
    <w:rsid w:val="00BD630F"/>
    <w:rsid w:val="00BD6CE6"/>
    <w:rsid w:val="00BD7221"/>
    <w:rsid w:val="00BD7F63"/>
    <w:rsid w:val="00BE01BC"/>
    <w:rsid w:val="00BE0354"/>
    <w:rsid w:val="00BE0778"/>
    <w:rsid w:val="00BE0B9E"/>
    <w:rsid w:val="00BE1669"/>
    <w:rsid w:val="00BE1A91"/>
    <w:rsid w:val="00BE1FE7"/>
    <w:rsid w:val="00BE214B"/>
    <w:rsid w:val="00BE24D2"/>
    <w:rsid w:val="00BE33ED"/>
    <w:rsid w:val="00BE496E"/>
    <w:rsid w:val="00BE58A0"/>
    <w:rsid w:val="00BE5AD6"/>
    <w:rsid w:val="00BE7BD5"/>
    <w:rsid w:val="00BF0BE3"/>
    <w:rsid w:val="00BF0FDE"/>
    <w:rsid w:val="00BF1444"/>
    <w:rsid w:val="00BF28EF"/>
    <w:rsid w:val="00BF35D4"/>
    <w:rsid w:val="00BF384E"/>
    <w:rsid w:val="00BF3863"/>
    <w:rsid w:val="00BF3AA0"/>
    <w:rsid w:val="00BF3B27"/>
    <w:rsid w:val="00BF4CC1"/>
    <w:rsid w:val="00BF4E60"/>
    <w:rsid w:val="00BF554E"/>
    <w:rsid w:val="00BF5CF8"/>
    <w:rsid w:val="00BF732E"/>
    <w:rsid w:val="00BF7A2F"/>
    <w:rsid w:val="00C012DB"/>
    <w:rsid w:val="00C01698"/>
    <w:rsid w:val="00C018D9"/>
    <w:rsid w:val="00C0272E"/>
    <w:rsid w:val="00C0363E"/>
    <w:rsid w:val="00C044A0"/>
    <w:rsid w:val="00C05407"/>
    <w:rsid w:val="00C0567D"/>
    <w:rsid w:val="00C05B77"/>
    <w:rsid w:val="00C05F93"/>
    <w:rsid w:val="00C06FC7"/>
    <w:rsid w:val="00C07019"/>
    <w:rsid w:val="00C0733E"/>
    <w:rsid w:val="00C07450"/>
    <w:rsid w:val="00C07663"/>
    <w:rsid w:val="00C07D11"/>
    <w:rsid w:val="00C10F25"/>
    <w:rsid w:val="00C1105C"/>
    <w:rsid w:val="00C115EF"/>
    <w:rsid w:val="00C12BC6"/>
    <w:rsid w:val="00C130BD"/>
    <w:rsid w:val="00C13B59"/>
    <w:rsid w:val="00C14A0C"/>
    <w:rsid w:val="00C14FA5"/>
    <w:rsid w:val="00C151A0"/>
    <w:rsid w:val="00C15222"/>
    <w:rsid w:val="00C1574C"/>
    <w:rsid w:val="00C15DD6"/>
    <w:rsid w:val="00C16AD5"/>
    <w:rsid w:val="00C17DBB"/>
    <w:rsid w:val="00C17F61"/>
    <w:rsid w:val="00C20127"/>
    <w:rsid w:val="00C2012A"/>
    <w:rsid w:val="00C20145"/>
    <w:rsid w:val="00C20C36"/>
    <w:rsid w:val="00C2168A"/>
    <w:rsid w:val="00C22614"/>
    <w:rsid w:val="00C22805"/>
    <w:rsid w:val="00C22A66"/>
    <w:rsid w:val="00C237DE"/>
    <w:rsid w:val="00C24001"/>
    <w:rsid w:val="00C2476B"/>
    <w:rsid w:val="00C248A6"/>
    <w:rsid w:val="00C24C01"/>
    <w:rsid w:val="00C25FE5"/>
    <w:rsid w:val="00C3031C"/>
    <w:rsid w:val="00C305B8"/>
    <w:rsid w:val="00C306C9"/>
    <w:rsid w:val="00C30A77"/>
    <w:rsid w:val="00C31335"/>
    <w:rsid w:val="00C31677"/>
    <w:rsid w:val="00C3191E"/>
    <w:rsid w:val="00C31BC8"/>
    <w:rsid w:val="00C320ED"/>
    <w:rsid w:val="00C33290"/>
    <w:rsid w:val="00C33416"/>
    <w:rsid w:val="00C3395C"/>
    <w:rsid w:val="00C33BD6"/>
    <w:rsid w:val="00C33EC0"/>
    <w:rsid w:val="00C3419A"/>
    <w:rsid w:val="00C3448C"/>
    <w:rsid w:val="00C35E3B"/>
    <w:rsid w:val="00C37DD2"/>
    <w:rsid w:val="00C37EFF"/>
    <w:rsid w:val="00C37F02"/>
    <w:rsid w:val="00C413F4"/>
    <w:rsid w:val="00C4237F"/>
    <w:rsid w:val="00C426C0"/>
    <w:rsid w:val="00C42922"/>
    <w:rsid w:val="00C4334E"/>
    <w:rsid w:val="00C433F5"/>
    <w:rsid w:val="00C436AB"/>
    <w:rsid w:val="00C439EF"/>
    <w:rsid w:val="00C43F7A"/>
    <w:rsid w:val="00C44132"/>
    <w:rsid w:val="00C44251"/>
    <w:rsid w:val="00C4425A"/>
    <w:rsid w:val="00C44782"/>
    <w:rsid w:val="00C44B0C"/>
    <w:rsid w:val="00C455A0"/>
    <w:rsid w:val="00C45F07"/>
    <w:rsid w:val="00C46D1E"/>
    <w:rsid w:val="00C47F06"/>
    <w:rsid w:val="00C5027F"/>
    <w:rsid w:val="00C5048B"/>
    <w:rsid w:val="00C51F8E"/>
    <w:rsid w:val="00C5296E"/>
    <w:rsid w:val="00C537BE"/>
    <w:rsid w:val="00C54378"/>
    <w:rsid w:val="00C5493D"/>
    <w:rsid w:val="00C5496B"/>
    <w:rsid w:val="00C54C95"/>
    <w:rsid w:val="00C559C5"/>
    <w:rsid w:val="00C55B7A"/>
    <w:rsid w:val="00C56368"/>
    <w:rsid w:val="00C56F7E"/>
    <w:rsid w:val="00C57229"/>
    <w:rsid w:val="00C57A26"/>
    <w:rsid w:val="00C60F59"/>
    <w:rsid w:val="00C616D2"/>
    <w:rsid w:val="00C61CAB"/>
    <w:rsid w:val="00C62B29"/>
    <w:rsid w:val="00C6387D"/>
    <w:rsid w:val="00C64A84"/>
    <w:rsid w:val="00C64BD0"/>
    <w:rsid w:val="00C664FC"/>
    <w:rsid w:val="00C66A2D"/>
    <w:rsid w:val="00C66AD8"/>
    <w:rsid w:val="00C70A0C"/>
    <w:rsid w:val="00C70C44"/>
    <w:rsid w:val="00C71C09"/>
    <w:rsid w:val="00C71D8A"/>
    <w:rsid w:val="00C72151"/>
    <w:rsid w:val="00C722FF"/>
    <w:rsid w:val="00C726D7"/>
    <w:rsid w:val="00C72BEC"/>
    <w:rsid w:val="00C7332E"/>
    <w:rsid w:val="00C73533"/>
    <w:rsid w:val="00C737B7"/>
    <w:rsid w:val="00C74A96"/>
    <w:rsid w:val="00C76C7A"/>
    <w:rsid w:val="00C76EAC"/>
    <w:rsid w:val="00C77929"/>
    <w:rsid w:val="00C804E3"/>
    <w:rsid w:val="00C80688"/>
    <w:rsid w:val="00C81C56"/>
    <w:rsid w:val="00C83714"/>
    <w:rsid w:val="00C83BD2"/>
    <w:rsid w:val="00C84228"/>
    <w:rsid w:val="00C8463B"/>
    <w:rsid w:val="00C84B06"/>
    <w:rsid w:val="00C84DB5"/>
    <w:rsid w:val="00C85710"/>
    <w:rsid w:val="00C8601F"/>
    <w:rsid w:val="00C8664A"/>
    <w:rsid w:val="00C86D21"/>
    <w:rsid w:val="00C87466"/>
    <w:rsid w:val="00C8771A"/>
    <w:rsid w:val="00C87DD9"/>
    <w:rsid w:val="00C9065F"/>
    <w:rsid w:val="00C91398"/>
    <w:rsid w:val="00C91D02"/>
    <w:rsid w:val="00C92FDF"/>
    <w:rsid w:val="00C93BA4"/>
    <w:rsid w:val="00C9418C"/>
    <w:rsid w:val="00C95222"/>
    <w:rsid w:val="00C95245"/>
    <w:rsid w:val="00C962C6"/>
    <w:rsid w:val="00C963BB"/>
    <w:rsid w:val="00C97415"/>
    <w:rsid w:val="00CA00A6"/>
    <w:rsid w:val="00CA0226"/>
    <w:rsid w:val="00CA0A0B"/>
    <w:rsid w:val="00CA0B33"/>
    <w:rsid w:val="00CA0ED3"/>
    <w:rsid w:val="00CA2A53"/>
    <w:rsid w:val="00CA2C2F"/>
    <w:rsid w:val="00CA3CA9"/>
    <w:rsid w:val="00CA3EC0"/>
    <w:rsid w:val="00CA419D"/>
    <w:rsid w:val="00CA457E"/>
    <w:rsid w:val="00CA45B6"/>
    <w:rsid w:val="00CA4717"/>
    <w:rsid w:val="00CA5574"/>
    <w:rsid w:val="00CA5A89"/>
    <w:rsid w:val="00CA5DBA"/>
    <w:rsid w:val="00CA64B1"/>
    <w:rsid w:val="00CA6E54"/>
    <w:rsid w:val="00CA7169"/>
    <w:rsid w:val="00CA7D13"/>
    <w:rsid w:val="00CB0021"/>
    <w:rsid w:val="00CB05A8"/>
    <w:rsid w:val="00CB1ED8"/>
    <w:rsid w:val="00CB2145"/>
    <w:rsid w:val="00CB2437"/>
    <w:rsid w:val="00CB24AA"/>
    <w:rsid w:val="00CB2B6E"/>
    <w:rsid w:val="00CB2DA5"/>
    <w:rsid w:val="00CB360A"/>
    <w:rsid w:val="00CB36D4"/>
    <w:rsid w:val="00CB3834"/>
    <w:rsid w:val="00CB4848"/>
    <w:rsid w:val="00CB4CB2"/>
    <w:rsid w:val="00CB5256"/>
    <w:rsid w:val="00CB554D"/>
    <w:rsid w:val="00CB5DF9"/>
    <w:rsid w:val="00CB63B0"/>
    <w:rsid w:val="00CB66B0"/>
    <w:rsid w:val="00CB7D99"/>
    <w:rsid w:val="00CC00CC"/>
    <w:rsid w:val="00CC0E19"/>
    <w:rsid w:val="00CC17F4"/>
    <w:rsid w:val="00CC1F91"/>
    <w:rsid w:val="00CC21D6"/>
    <w:rsid w:val="00CC2C6E"/>
    <w:rsid w:val="00CC2EDB"/>
    <w:rsid w:val="00CC3CD4"/>
    <w:rsid w:val="00CC46FD"/>
    <w:rsid w:val="00CC5194"/>
    <w:rsid w:val="00CC6626"/>
    <w:rsid w:val="00CC6923"/>
    <w:rsid w:val="00CC6ABA"/>
    <w:rsid w:val="00CC6CD5"/>
    <w:rsid w:val="00CC7446"/>
    <w:rsid w:val="00CC7A64"/>
    <w:rsid w:val="00CD0658"/>
    <w:rsid w:val="00CD0B2D"/>
    <w:rsid w:val="00CD2120"/>
    <w:rsid w:val="00CD33F3"/>
    <w:rsid w:val="00CD38F8"/>
    <w:rsid w:val="00CD398F"/>
    <w:rsid w:val="00CD49BC"/>
    <w:rsid w:val="00CD53C4"/>
    <w:rsid w:val="00CD6723"/>
    <w:rsid w:val="00CD7773"/>
    <w:rsid w:val="00CD7EE8"/>
    <w:rsid w:val="00CE0813"/>
    <w:rsid w:val="00CE0F6C"/>
    <w:rsid w:val="00CE11A5"/>
    <w:rsid w:val="00CE223F"/>
    <w:rsid w:val="00CE3387"/>
    <w:rsid w:val="00CE3976"/>
    <w:rsid w:val="00CE48B6"/>
    <w:rsid w:val="00CE49D5"/>
    <w:rsid w:val="00CE4D4E"/>
    <w:rsid w:val="00CE5951"/>
    <w:rsid w:val="00CE6F66"/>
    <w:rsid w:val="00CF0250"/>
    <w:rsid w:val="00CF0277"/>
    <w:rsid w:val="00CF092C"/>
    <w:rsid w:val="00CF0E8C"/>
    <w:rsid w:val="00CF22B7"/>
    <w:rsid w:val="00CF3053"/>
    <w:rsid w:val="00CF3B77"/>
    <w:rsid w:val="00CF3EA1"/>
    <w:rsid w:val="00CF4262"/>
    <w:rsid w:val="00CF42AA"/>
    <w:rsid w:val="00CF4688"/>
    <w:rsid w:val="00CF4C23"/>
    <w:rsid w:val="00CF617F"/>
    <w:rsid w:val="00CF6329"/>
    <w:rsid w:val="00CF6939"/>
    <w:rsid w:val="00CF6AAB"/>
    <w:rsid w:val="00CF73E9"/>
    <w:rsid w:val="00CF74E9"/>
    <w:rsid w:val="00CF7BAC"/>
    <w:rsid w:val="00CF7E93"/>
    <w:rsid w:val="00CF7E9E"/>
    <w:rsid w:val="00D02BF2"/>
    <w:rsid w:val="00D038AE"/>
    <w:rsid w:val="00D05209"/>
    <w:rsid w:val="00D056AF"/>
    <w:rsid w:val="00D05824"/>
    <w:rsid w:val="00D05949"/>
    <w:rsid w:val="00D05DE1"/>
    <w:rsid w:val="00D0676E"/>
    <w:rsid w:val="00D06EC4"/>
    <w:rsid w:val="00D07980"/>
    <w:rsid w:val="00D1001B"/>
    <w:rsid w:val="00D1030E"/>
    <w:rsid w:val="00D119D3"/>
    <w:rsid w:val="00D11F6A"/>
    <w:rsid w:val="00D12311"/>
    <w:rsid w:val="00D1366C"/>
    <w:rsid w:val="00D136E3"/>
    <w:rsid w:val="00D138D7"/>
    <w:rsid w:val="00D13CBF"/>
    <w:rsid w:val="00D14573"/>
    <w:rsid w:val="00D14E11"/>
    <w:rsid w:val="00D150F7"/>
    <w:rsid w:val="00D1515F"/>
    <w:rsid w:val="00D15A52"/>
    <w:rsid w:val="00D16495"/>
    <w:rsid w:val="00D20101"/>
    <w:rsid w:val="00D204D1"/>
    <w:rsid w:val="00D2109E"/>
    <w:rsid w:val="00D21298"/>
    <w:rsid w:val="00D21CF0"/>
    <w:rsid w:val="00D225F6"/>
    <w:rsid w:val="00D22B6D"/>
    <w:rsid w:val="00D2321C"/>
    <w:rsid w:val="00D2337F"/>
    <w:rsid w:val="00D23D75"/>
    <w:rsid w:val="00D2403C"/>
    <w:rsid w:val="00D2440E"/>
    <w:rsid w:val="00D24972"/>
    <w:rsid w:val="00D24B04"/>
    <w:rsid w:val="00D259E7"/>
    <w:rsid w:val="00D25EF4"/>
    <w:rsid w:val="00D26176"/>
    <w:rsid w:val="00D27381"/>
    <w:rsid w:val="00D27456"/>
    <w:rsid w:val="00D275BE"/>
    <w:rsid w:val="00D278FE"/>
    <w:rsid w:val="00D27B51"/>
    <w:rsid w:val="00D30E4A"/>
    <w:rsid w:val="00D31D56"/>
    <w:rsid w:val="00D31E35"/>
    <w:rsid w:val="00D338AB"/>
    <w:rsid w:val="00D33AD9"/>
    <w:rsid w:val="00D340A0"/>
    <w:rsid w:val="00D34313"/>
    <w:rsid w:val="00D3588F"/>
    <w:rsid w:val="00D35EA2"/>
    <w:rsid w:val="00D367E8"/>
    <w:rsid w:val="00D3751C"/>
    <w:rsid w:val="00D411BE"/>
    <w:rsid w:val="00D41272"/>
    <w:rsid w:val="00D412E0"/>
    <w:rsid w:val="00D42414"/>
    <w:rsid w:val="00D42A63"/>
    <w:rsid w:val="00D43100"/>
    <w:rsid w:val="00D43753"/>
    <w:rsid w:val="00D43A6B"/>
    <w:rsid w:val="00D44110"/>
    <w:rsid w:val="00D454B3"/>
    <w:rsid w:val="00D45E00"/>
    <w:rsid w:val="00D46433"/>
    <w:rsid w:val="00D46E9C"/>
    <w:rsid w:val="00D476CE"/>
    <w:rsid w:val="00D47D1F"/>
    <w:rsid w:val="00D507E2"/>
    <w:rsid w:val="00D50952"/>
    <w:rsid w:val="00D50D69"/>
    <w:rsid w:val="00D50EE4"/>
    <w:rsid w:val="00D511B9"/>
    <w:rsid w:val="00D525E6"/>
    <w:rsid w:val="00D534B3"/>
    <w:rsid w:val="00D534DB"/>
    <w:rsid w:val="00D53F90"/>
    <w:rsid w:val="00D552EB"/>
    <w:rsid w:val="00D55364"/>
    <w:rsid w:val="00D567D8"/>
    <w:rsid w:val="00D5758B"/>
    <w:rsid w:val="00D57E2A"/>
    <w:rsid w:val="00D600AC"/>
    <w:rsid w:val="00D61CE0"/>
    <w:rsid w:val="00D622D1"/>
    <w:rsid w:val="00D643EC"/>
    <w:rsid w:val="00D64614"/>
    <w:rsid w:val="00D64BBC"/>
    <w:rsid w:val="00D6547B"/>
    <w:rsid w:val="00D6584E"/>
    <w:rsid w:val="00D6594D"/>
    <w:rsid w:val="00D664B9"/>
    <w:rsid w:val="00D66594"/>
    <w:rsid w:val="00D678DB"/>
    <w:rsid w:val="00D67B84"/>
    <w:rsid w:val="00D7016B"/>
    <w:rsid w:val="00D70A74"/>
    <w:rsid w:val="00D7140F"/>
    <w:rsid w:val="00D71629"/>
    <w:rsid w:val="00D71674"/>
    <w:rsid w:val="00D71913"/>
    <w:rsid w:val="00D7229F"/>
    <w:rsid w:val="00D72612"/>
    <w:rsid w:val="00D7349C"/>
    <w:rsid w:val="00D7406E"/>
    <w:rsid w:val="00D758CF"/>
    <w:rsid w:val="00D75B07"/>
    <w:rsid w:val="00D75B81"/>
    <w:rsid w:val="00D7649E"/>
    <w:rsid w:val="00D76856"/>
    <w:rsid w:val="00D76BE4"/>
    <w:rsid w:val="00D77D96"/>
    <w:rsid w:val="00D802DE"/>
    <w:rsid w:val="00D80BC7"/>
    <w:rsid w:val="00D80F1A"/>
    <w:rsid w:val="00D81162"/>
    <w:rsid w:val="00D81747"/>
    <w:rsid w:val="00D81FE3"/>
    <w:rsid w:val="00D822AC"/>
    <w:rsid w:val="00D83F8F"/>
    <w:rsid w:val="00D844AA"/>
    <w:rsid w:val="00D85189"/>
    <w:rsid w:val="00D85335"/>
    <w:rsid w:val="00D8734C"/>
    <w:rsid w:val="00D87369"/>
    <w:rsid w:val="00D87A7C"/>
    <w:rsid w:val="00D900AC"/>
    <w:rsid w:val="00D905B5"/>
    <w:rsid w:val="00D924E7"/>
    <w:rsid w:val="00D93014"/>
    <w:rsid w:val="00D93574"/>
    <w:rsid w:val="00D9357E"/>
    <w:rsid w:val="00D93861"/>
    <w:rsid w:val="00D93C6C"/>
    <w:rsid w:val="00D95A75"/>
    <w:rsid w:val="00D95C9B"/>
    <w:rsid w:val="00D9613C"/>
    <w:rsid w:val="00D96D1B"/>
    <w:rsid w:val="00D97511"/>
    <w:rsid w:val="00DA016D"/>
    <w:rsid w:val="00DA0274"/>
    <w:rsid w:val="00DA0876"/>
    <w:rsid w:val="00DA0F84"/>
    <w:rsid w:val="00DA3BCE"/>
    <w:rsid w:val="00DA406A"/>
    <w:rsid w:val="00DA6340"/>
    <w:rsid w:val="00DA7CF9"/>
    <w:rsid w:val="00DA7E5C"/>
    <w:rsid w:val="00DB0850"/>
    <w:rsid w:val="00DB0B67"/>
    <w:rsid w:val="00DB174D"/>
    <w:rsid w:val="00DB1835"/>
    <w:rsid w:val="00DB1D8A"/>
    <w:rsid w:val="00DB22C7"/>
    <w:rsid w:val="00DB25A6"/>
    <w:rsid w:val="00DB32F3"/>
    <w:rsid w:val="00DB39AF"/>
    <w:rsid w:val="00DB3DCF"/>
    <w:rsid w:val="00DB467A"/>
    <w:rsid w:val="00DB4934"/>
    <w:rsid w:val="00DB4B46"/>
    <w:rsid w:val="00DB4E65"/>
    <w:rsid w:val="00DB551B"/>
    <w:rsid w:val="00DB5AA9"/>
    <w:rsid w:val="00DB5CE1"/>
    <w:rsid w:val="00DC164D"/>
    <w:rsid w:val="00DC2019"/>
    <w:rsid w:val="00DC2255"/>
    <w:rsid w:val="00DC2F72"/>
    <w:rsid w:val="00DC3F8E"/>
    <w:rsid w:val="00DC44F4"/>
    <w:rsid w:val="00DC5483"/>
    <w:rsid w:val="00DC5B2C"/>
    <w:rsid w:val="00DC5D38"/>
    <w:rsid w:val="00DC5E9F"/>
    <w:rsid w:val="00DC66B8"/>
    <w:rsid w:val="00DC6BCA"/>
    <w:rsid w:val="00DC726F"/>
    <w:rsid w:val="00DC74E1"/>
    <w:rsid w:val="00DC7D58"/>
    <w:rsid w:val="00DD1132"/>
    <w:rsid w:val="00DD2F4E"/>
    <w:rsid w:val="00DD3987"/>
    <w:rsid w:val="00DD3D79"/>
    <w:rsid w:val="00DD4571"/>
    <w:rsid w:val="00DD69A2"/>
    <w:rsid w:val="00DD6CD1"/>
    <w:rsid w:val="00DD6CF6"/>
    <w:rsid w:val="00DD70E0"/>
    <w:rsid w:val="00DD79C9"/>
    <w:rsid w:val="00DE005B"/>
    <w:rsid w:val="00DE04A3"/>
    <w:rsid w:val="00DE05DF"/>
    <w:rsid w:val="00DE07A5"/>
    <w:rsid w:val="00DE0FF0"/>
    <w:rsid w:val="00DE140E"/>
    <w:rsid w:val="00DE164E"/>
    <w:rsid w:val="00DE1FD3"/>
    <w:rsid w:val="00DE22BF"/>
    <w:rsid w:val="00DE29CF"/>
    <w:rsid w:val="00DE2CE3"/>
    <w:rsid w:val="00DE3106"/>
    <w:rsid w:val="00DE33FF"/>
    <w:rsid w:val="00DE3952"/>
    <w:rsid w:val="00DE44D9"/>
    <w:rsid w:val="00DE50A8"/>
    <w:rsid w:val="00DE5275"/>
    <w:rsid w:val="00DF08B7"/>
    <w:rsid w:val="00DF1F09"/>
    <w:rsid w:val="00DF26AA"/>
    <w:rsid w:val="00DF3C6B"/>
    <w:rsid w:val="00DF6D40"/>
    <w:rsid w:val="00DF6E6A"/>
    <w:rsid w:val="00DF7A36"/>
    <w:rsid w:val="00DF7A68"/>
    <w:rsid w:val="00DF7C3A"/>
    <w:rsid w:val="00E009C1"/>
    <w:rsid w:val="00E00CD8"/>
    <w:rsid w:val="00E01CBB"/>
    <w:rsid w:val="00E01FC0"/>
    <w:rsid w:val="00E02331"/>
    <w:rsid w:val="00E02D27"/>
    <w:rsid w:val="00E0392B"/>
    <w:rsid w:val="00E03E54"/>
    <w:rsid w:val="00E04AAA"/>
    <w:rsid w:val="00E04DAF"/>
    <w:rsid w:val="00E05E65"/>
    <w:rsid w:val="00E061E3"/>
    <w:rsid w:val="00E063C3"/>
    <w:rsid w:val="00E0726D"/>
    <w:rsid w:val="00E078E5"/>
    <w:rsid w:val="00E07DD9"/>
    <w:rsid w:val="00E07EC6"/>
    <w:rsid w:val="00E10083"/>
    <w:rsid w:val="00E104EA"/>
    <w:rsid w:val="00E11223"/>
    <w:rsid w:val="00E1125E"/>
    <w:rsid w:val="00E112C7"/>
    <w:rsid w:val="00E11CB4"/>
    <w:rsid w:val="00E13197"/>
    <w:rsid w:val="00E13622"/>
    <w:rsid w:val="00E13851"/>
    <w:rsid w:val="00E13C29"/>
    <w:rsid w:val="00E148E6"/>
    <w:rsid w:val="00E1501B"/>
    <w:rsid w:val="00E15C44"/>
    <w:rsid w:val="00E162A4"/>
    <w:rsid w:val="00E16311"/>
    <w:rsid w:val="00E1639D"/>
    <w:rsid w:val="00E175BC"/>
    <w:rsid w:val="00E201B4"/>
    <w:rsid w:val="00E20763"/>
    <w:rsid w:val="00E214D0"/>
    <w:rsid w:val="00E21C93"/>
    <w:rsid w:val="00E22075"/>
    <w:rsid w:val="00E223AE"/>
    <w:rsid w:val="00E22F6B"/>
    <w:rsid w:val="00E23712"/>
    <w:rsid w:val="00E24A06"/>
    <w:rsid w:val="00E24DFC"/>
    <w:rsid w:val="00E2510F"/>
    <w:rsid w:val="00E25363"/>
    <w:rsid w:val="00E257A0"/>
    <w:rsid w:val="00E25C55"/>
    <w:rsid w:val="00E26AE9"/>
    <w:rsid w:val="00E26EA4"/>
    <w:rsid w:val="00E27377"/>
    <w:rsid w:val="00E31288"/>
    <w:rsid w:val="00E315D2"/>
    <w:rsid w:val="00E32192"/>
    <w:rsid w:val="00E32284"/>
    <w:rsid w:val="00E32C63"/>
    <w:rsid w:val="00E32ED9"/>
    <w:rsid w:val="00E32FDF"/>
    <w:rsid w:val="00E3388D"/>
    <w:rsid w:val="00E348BC"/>
    <w:rsid w:val="00E34938"/>
    <w:rsid w:val="00E34B1B"/>
    <w:rsid w:val="00E350B0"/>
    <w:rsid w:val="00E35222"/>
    <w:rsid w:val="00E361F3"/>
    <w:rsid w:val="00E3676C"/>
    <w:rsid w:val="00E36D8E"/>
    <w:rsid w:val="00E3731C"/>
    <w:rsid w:val="00E40208"/>
    <w:rsid w:val="00E409B6"/>
    <w:rsid w:val="00E41158"/>
    <w:rsid w:val="00E411A0"/>
    <w:rsid w:val="00E4197C"/>
    <w:rsid w:val="00E41E6D"/>
    <w:rsid w:val="00E422E3"/>
    <w:rsid w:val="00E423B2"/>
    <w:rsid w:val="00E4272D"/>
    <w:rsid w:val="00E42805"/>
    <w:rsid w:val="00E42817"/>
    <w:rsid w:val="00E43672"/>
    <w:rsid w:val="00E4390A"/>
    <w:rsid w:val="00E43E94"/>
    <w:rsid w:val="00E451A3"/>
    <w:rsid w:val="00E45A43"/>
    <w:rsid w:val="00E45F42"/>
    <w:rsid w:val="00E46730"/>
    <w:rsid w:val="00E4707A"/>
    <w:rsid w:val="00E5058E"/>
    <w:rsid w:val="00E51733"/>
    <w:rsid w:val="00E51A6C"/>
    <w:rsid w:val="00E520A1"/>
    <w:rsid w:val="00E520E0"/>
    <w:rsid w:val="00E5238D"/>
    <w:rsid w:val="00E526F3"/>
    <w:rsid w:val="00E53590"/>
    <w:rsid w:val="00E53726"/>
    <w:rsid w:val="00E53954"/>
    <w:rsid w:val="00E54105"/>
    <w:rsid w:val="00E5419A"/>
    <w:rsid w:val="00E54923"/>
    <w:rsid w:val="00E54D58"/>
    <w:rsid w:val="00E56225"/>
    <w:rsid w:val="00E56264"/>
    <w:rsid w:val="00E57028"/>
    <w:rsid w:val="00E579AD"/>
    <w:rsid w:val="00E57F58"/>
    <w:rsid w:val="00E600A1"/>
    <w:rsid w:val="00E60476"/>
    <w:rsid w:val="00E604B6"/>
    <w:rsid w:val="00E6055B"/>
    <w:rsid w:val="00E60C73"/>
    <w:rsid w:val="00E615E5"/>
    <w:rsid w:val="00E61B93"/>
    <w:rsid w:val="00E61EEE"/>
    <w:rsid w:val="00E621C3"/>
    <w:rsid w:val="00E625DC"/>
    <w:rsid w:val="00E62F9E"/>
    <w:rsid w:val="00E63903"/>
    <w:rsid w:val="00E65C08"/>
    <w:rsid w:val="00E6645E"/>
    <w:rsid w:val="00E66CA0"/>
    <w:rsid w:val="00E67D33"/>
    <w:rsid w:val="00E72253"/>
    <w:rsid w:val="00E74334"/>
    <w:rsid w:val="00E753A2"/>
    <w:rsid w:val="00E76129"/>
    <w:rsid w:val="00E76771"/>
    <w:rsid w:val="00E76B66"/>
    <w:rsid w:val="00E76BF5"/>
    <w:rsid w:val="00E77445"/>
    <w:rsid w:val="00E77935"/>
    <w:rsid w:val="00E779A3"/>
    <w:rsid w:val="00E80F18"/>
    <w:rsid w:val="00E81406"/>
    <w:rsid w:val="00E823CF"/>
    <w:rsid w:val="00E82A06"/>
    <w:rsid w:val="00E82C20"/>
    <w:rsid w:val="00E836F5"/>
    <w:rsid w:val="00E84F01"/>
    <w:rsid w:val="00E8548B"/>
    <w:rsid w:val="00E8597A"/>
    <w:rsid w:val="00E85CB9"/>
    <w:rsid w:val="00E85EF1"/>
    <w:rsid w:val="00E87132"/>
    <w:rsid w:val="00E87393"/>
    <w:rsid w:val="00E904DB"/>
    <w:rsid w:val="00E90CC3"/>
    <w:rsid w:val="00E91160"/>
    <w:rsid w:val="00E92105"/>
    <w:rsid w:val="00E92308"/>
    <w:rsid w:val="00E92526"/>
    <w:rsid w:val="00E92697"/>
    <w:rsid w:val="00E9299F"/>
    <w:rsid w:val="00E93D37"/>
    <w:rsid w:val="00E93E70"/>
    <w:rsid w:val="00E93EB5"/>
    <w:rsid w:val="00E946F8"/>
    <w:rsid w:val="00E95FE4"/>
    <w:rsid w:val="00E97F42"/>
    <w:rsid w:val="00EA07C6"/>
    <w:rsid w:val="00EA1BE4"/>
    <w:rsid w:val="00EA243B"/>
    <w:rsid w:val="00EA266A"/>
    <w:rsid w:val="00EA2EF1"/>
    <w:rsid w:val="00EA38A8"/>
    <w:rsid w:val="00EA3BC7"/>
    <w:rsid w:val="00EA3CB0"/>
    <w:rsid w:val="00EA42DD"/>
    <w:rsid w:val="00EA4405"/>
    <w:rsid w:val="00EA4568"/>
    <w:rsid w:val="00EA47A7"/>
    <w:rsid w:val="00EA4EFC"/>
    <w:rsid w:val="00EA56AB"/>
    <w:rsid w:val="00EA6B01"/>
    <w:rsid w:val="00EB1084"/>
    <w:rsid w:val="00EB171A"/>
    <w:rsid w:val="00EB348C"/>
    <w:rsid w:val="00EB363F"/>
    <w:rsid w:val="00EB39C5"/>
    <w:rsid w:val="00EB3E7F"/>
    <w:rsid w:val="00EB5063"/>
    <w:rsid w:val="00EB6794"/>
    <w:rsid w:val="00EB7DFA"/>
    <w:rsid w:val="00EC1144"/>
    <w:rsid w:val="00EC1782"/>
    <w:rsid w:val="00EC198A"/>
    <w:rsid w:val="00EC22E4"/>
    <w:rsid w:val="00EC3694"/>
    <w:rsid w:val="00EC5446"/>
    <w:rsid w:val="00EC59D6"/>
    <w:rsid w:val="00EC5DEB"/>
    <w:rsid w:val="00EC659C"/>
    <w:rsid w:val="00EC7662"/>
    <w:rsid w:val="00ED08E7"/>
    <w:rsid w:val="00ED0CD9"/>
    <w:rsid w:val="00ED0EA1"/>
    <w:rsid w:val="00ED10F3"/>
    <w:rsid w:val="00ED1574"/>
    <w:rsid w:val="00ED1EDE"/>
    <w:rsid w:val="00ED27AA"/>
    <w:rsid w:val="00ED281E"/>
    <w:rsid w:val="00ED4134"/>
    <w:rsid w:val="00ED437C"/>
    <w:rsid w:val="00ED4BB7"/>
    <w:rsid w:val="00ED6958"/>
    <w:rsid w:val="00EE0203"/>
    <w:rsid w:val="00EE04DB"/>
    <w:rsid w:val="00EE080A"/>
    <w:rsid w:val="00EE1873"/>
    <w:rsid w:val="00EE2736"/>
    <w:rsid w:val="00EE2D24"/>
    <w:rsid w:val="00EE2E1B"/>
    <w:rsid w:val="00EE31D5"/>
    <w:rsid w:val="00EE34B4"/>
    <w:rsid w:val="00EE4CA2"/>
    <w:rsid w:val="00EE4E9D"/>
    <w:rsid w:val="00EE58FD"/>
    <w:rsid w:val="00EE5A80"/>
    <w:rsid w:val="00EE5AA3"/>
    <w:rsid w:val="00EE62C5"/>
    <w:rsid w:val="00EE636F"/>
    <w:rsid w:val="00EE67CC"/>
    <w:rsid w:val="00EE701F"/>
    <w:rsid w:val="00EE7C32"/>
    <w:rsid w:val="00EF111F"/>
    <w:rsid w:val="00EF1212"/>
    <w:rsid w:val="00EF1E26"/>
    <w:rsid w:val="00EF1FC3"/>
    <w:rsid w:val="00EF2691"/>
    <w:rsid w:val="00EF278A"/>
    <w:rsid w:val="00EF2B85"/>
    <w:rsid w:val="00EF2BE7"/>
    <w:rsid w:val="00EF2D0F"/>
    <w:rsid w:val="00EF34ED"/>
    <w:rsid w:val="00EF4CFC"/>
    <w:rsid w:val="00EF4EDE"/>
    <w:rsid w:val="00EF521B"/>
    <w:rsid w:val="00EF5336"/>
    <w:rsid w:val="00EF5D86"/>
    <w:rsid w:val="00EF6879"/>
    <w:rsid w:val="00EF690F"/>
    <w:rsid w:val="00EF70B9"/>
    <w:rsid w:val="00F0032D"/>
    <w:rsid w:val="00F0072A"/>
    <w:rsid w:val="00F00A50"/>
    <w:rsid w:val="00F02110"/>
    <w:rsid w:val="00F025FC"/>
    <w:rsid w:val="00F0324A"/>
    <w:rsid w:val="00F03AFA"/>
    <w:rsid w:val="00F03E23"/>
    <w:rsid w:val="00F04295"/>
    <w:rsid w:val="00F0530B"/>
    <w:rsid w:val="00F053EB"/>
    <w:rsid w:val="00F0546D"/>
    <w:rsid w:val="00F07354"/>
    <w:rsid w:val="00F07731"/>
    <w:rsid w:val="00F108D4"/>
    <w:rsid w:val="00F10F2E"/>
    <w:rsid w:val="00F11A5D"/>
    <w:rsid w:val="00F11DA6"/>
    <w:rsid w:val="00F121F5"/>
    <w:rsid w:val="00F12F0A"/>
    <w:rsid w:val="00F1353E"/>
    <w:rsid w:val="00F13EBC"/>
    <w:rsid w:val="00F14D7F"/>
    <w:rsid w:val="00F15734"/>
    <w:rsid w:val="00F15AC8"/>
    <w:rsid w:val="00F15CF6"/>
    <w:rsid w:val="00F169C1"/>
    <w:rsid w:val="00F169FE"/>
    <w:rsid w:val="00F16A99"/>
    <w:rsid w:val="00F17054"/>
    <w:rsid w:val="00F17920"/>
    <w:rsid w:val="00F204F0"/>
    <w:rsid w:val="00F20AC8"/>
    <w:rsid w:val="00F21018"/>
    <w:rsid w:val="00F21A86"/>
    <w:rsid w:val="00F21FCB"/>
    <w:rsid w:val="00F223EA"/>
    <w:rsid w:val="00F22ABD"/>
    <w:rsid w:val="00F2483D"/>
    <w:rsid w:val="00F24969"/>
    <w:rsid w:val="00F24E54"/>
    <w:rsid w:val="00F25C52"/>
    <w:rsid w:val="00F26236"/>
    <w:rsid w:val="00F2698C"/>
    <w:rsid w:val="00F27856"/>
    <w:rsid w:val="00F27E64"/>
    <w:rsid w:val="00F3454B"/>
    <w:rsid w:val="00F348B1"/>
    <w:rsid w:val="00F35993"/>
    <w:rsid w:val="00F35D89"/>
    <w:rsid w:val="00F36421"/>
    <w:rsid w:val="00F3657B"/>
    <w:rsid w:val="00F36FAD"/>
    <w:rsid w:val="00F37C50"/>
    <w:rsid w:val="00F37FF6"/>
    <w:rsid w:val="00F4155A"/>
    <w:rsid w:val="00F41638"/>
    <w:rsid w:val="00F41D00"/>
    <w:rsid w:val="00F4207F"/>
    <w:rsid w:val="00F42AA0"/>
    <w:rsid w:val="00F42B8A"/>
    <w:rsid w:val="00F42C12"/>
    <w:rsid w:val="00F4319F"/>
    <w:rsid w:val="00F43C88"/>
    <w:rsid w:val="00F4735A"/>
    <w:rsid w:val="00F5052C"/>
    <w:rsid w:val="00F50E0D"/>
    <w:rsid w:val="00F522E3"/>
    <w:rsid w:val="00F534A4"/>
    <w:rsid w:val="00F5424A"/>
    <w:rsid w:val="00F542B9"/>
    <w:rsid w:val="00F54579"/>
    <w:rsid w:val="00F54889"/>
    <w:rsid w:val="00F54C8F"/>
    <w:rsid w:val="00F54F06"/>
    <w:rsid w:val="00F558D9"/>
    <w:rsid w:val="00F5622F"/>
    <w:rsid w:val="00F563C4"/>
    <w:rsid w:val="00F563E5"/>
    <w:rsid w:val="00F573A6"/>
    <w:rsid w:val="00F60C81"/>
    <w:rsid w:val="00F620A7"/>
    <w:rsid w:val="00F622D4"/>
    <w:rsid w:val="00F62684"/>
    <w:rsid w:val="00F6423B"/>
    <w:rsid w:val="00F658BD"/>
    <w:rsid w:val="00F65B7F"/>
    <w:rsid w:val="00F66145"/>
    <w:rsid w:val="00F66AA2"/>
    <w:rsid w:val="00F66FD8"/>
    <w:rsid w:val="00F67578"/>
    <w:rsid w:val="00F67693"/>
    <w:rsid w:val="00F67719"/>
    <w:rsid w:val="00F70F95"/>
    <w:rsid w:val="00F71085"/>
    <w:rsid w:val="00F72651"/>
    <w:rsid w:val="00F72C96"/>
    <w:rsid w:val="00F73453"/>
    <w:rsid w:val="00F73D01"/>
    <w:rsid w:val="00F73EEB"/>
    <w:rsid w:val="00F74098"/>
    <w:rsid w:val="00F74BBB"/>
    <w:rsid w:val="00F75133"/>
    <w:rsid w:val="00F75951"/>
    <w:rsid w:val="00F76371"/>
    <w:rsid w:val="00F764AF"/>
    <w:rsid w:val="00F7663A"/>
    <w:rsid w:val="00F76853"/>
    <w:rsid w:val="00F7740D"/>
    <w:rsid w:val="00F779CD"/>
    <w:rsid w:val="00F77BBD"/>
    <w:rsid w:val="00F77DDF"/>
    <w:rsid w:val="00F81360"/>
    <w:rsid w:val="00F814BD"/>
    <w:rsid w:val="00F81980"/>
    <w:rsid w:val="00F81B86"/>
    <w:rsid w:val="00F81DAF"/>
    <w:rsid w:val="00F8210E"/>
    <w:rsid w:val="00F83E2D"/>
    <w:rsid w:val="00F843AB"/>
    <w:rsid w:val="00F8494D"/>
    <w:rsid w:val="00F84C9D"/>
    <w:rsid w:val="00F85024"/>
    <w:rsid w:val="00F8537F"/>
    <w:rsid w:val="00F85762"/>
    <w:rsid w:val="00F85988"/>
    <w:rsid w:val="00F85CAE"/>
    <w:rsid w:val="00F86796"/>
    <w:rsid w:val="00F86BD8"/>
    <w:rsid w:val="00F87D1F"/>
    <w:rsid w:val="00F87D82"/>
    <w:rsid w:val="00F90445"/>
    <w:rsid w:val="00F90A81"/>
    <w:rsid w:val="00F90AD1"/>
    <w:rsid w:val="00F9421C"/>
    <w:rsid w:val="00F9494A"/>
    <w:rsid w:val="00F94986"/>
    <w:rsid w:val="00F95100"/>
    <w:rsid w:val="00F95BAD"/>
    <w:rsid w:val="00FA0962"/>
    <w:rsid w:val="00FA0C8E"/>
    <w:rsid w:val="00FA1D21"/>
    <w:rsid w:val="00FA2265"/>
    <w:rsid w:val="00FA30A6"/>
    <w:rsid w:val="00FA3170"/>
    <w:rsid w:val="00FA34CD"/>
    <w:rsid w:val="00FA351D"/>
    <w:rsid w:val="00FA3555"/>
    <w:rsid w:val="00FA4123"/>
    <w:rsid w:val="00FA4640"/>
    <w:rsid w:val="00FA4CD1"/>
    <w:rsid w:val="00FA4D5F"/>
    <w:rsid w:val="00FA4ED7"/>
    <w:rsid w:val="00FA4F53"/>
    <w:rsid w:val="00FA60B5"/>
    <w:rsid w:val="00FA6449"/>
    <w:rsid w:val="00FA6B05"/>
    <w:rsid w:val="00FA6F39"/>
    <w:rsid w:val="00FA7DB5"/>
    <w:rsid w:val="00FB0251"/>
    <w:rsid w:val="00FB115D"/>
    <w:rsid w:val="00FB17F4"/>
    <w:rsid w:val="00FB18B5"/>
    <w:rsid w:val="00FB195E"/>
    <w:rsid w:val="00FB2A78"/>
    <w:rsid w:val="00FB3F03"/>
    <w:rsid w:val="00FB5281"/>
    <w:rsid w:val="00FB587D"/>
    <w:rsid w:val="00FB69A1"/>
    <w:rsid w:val="00FB7CE7"/>
    <w:rsid w:val="00FC005F"/>
    <w:rsid w:val="00FC0E4A"/>
    <w:rsid w:val="00FC16EC"/>
    <w:rsid w:val="00FC2CC1"/>
    <w:rsid w:val="00FC3BCF"/>
    <w:rsid w:val="00FC3BF8"/>
    <w:rsid w:val="00FC3D20"/>
    <w:rsid w:val="00FC3EE3"/>
    <w:rsid w:val="00FC47CB"/>
    <w:rsid w:val="00FC47F2"/>
    <w:rsid w:val="00FC5A01"/>
    <w:rsid w:val="00FC6A40"/>
    <w:rsid w:val="00FC6AB8"/>
    <w:rsid w:val="00FD0590"/>
    <w:rsid w:val="00FD0837"/>
    <w:rsid w:val="00FD0A93"/>
    <w:rsid w:val="00FD254B"/>
    <w:rsid w:val="00FD3AE1"/>
    <w:rsid w:val="00FD5C48"/>
    <w:rsid w:val="00FD62C9"/>
    <w:rsid w:val="00FD6617"/>
    <w:rsid w:val="00FD696B"/>
    <w:rsid w:val="00FD757B"/>
    <w:rsid w:val="00FD7F6C"/>
    <w:rsid w:val="00FE07FA"/>
    <w:rsid w:val="00FE09D3"/>
    <w:rsid w:val="00FE19CB"/>
    <w:rsid w:val="00FE1B84"/>
    <w:rsid w:val="00FE2925"/>
    <w:rsid w:val="00FE29E2"/>
    <w:rsid w:val="00FE2EB3"/>
    <w:rsid w:val="00FE2FF7"/>
    <w:rsid w:val="00FE37A4"/>
    <w:rsid w:val="00FE393D"/>
    <w:rsid w:val="00FE4508"/>
    <w:rsid w:val="00FE4C84"/>
    <w:rsid w:val="00FE5469"/>
    <w:rsid w:val="00FE5E0D"/>
    <w:rsid w:val="00FE780B"/>
    <w:rsid w:val="00FE7D3D"/>
    <w:rsid w:val="00FF0352"/>
    <w:rsid w:val="00FF0EB4"/>
    <w:rsid w:val="00FF2213"/>
    <w:rsid w:val="00FF28B8"/>
    <w:rsid w:val="00FF2A48"/>
    <w:rsid w:val="00FF30A6"/>
    <w:rsid w:val="00FF34E7"/>
    <w:rsid w:val="00FF3712"/>
    <w:rsid w:val="00FF41E7"/>
    <w:rsid w:val="00FF5370"/>
    <w:rsid w:val="00FF55B0"/>
    <w:rsid w:val="00FF5FF0"/>
    <w:rsid w:val="00FF6025"/>
    <w:rsid w:val="00FF6155"/>
    <w:rsid w:val="00FF684B"/>
    <w:rsid w:val="00FF6BB6"/>
    <w:rsid w:val="00FF731F"/>
    <w:rsid w:val="00FF7CE1"/>
    <w:rsid w:val="3EC72FB4"/>
    <w:rsid w:val="6DCDAB02"/>
    <w:rsid w:val="795B5C7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C0B3F9A"/>
  <w15:chartTrackingRefBased/>
  <w15:docId w15:val="{DB05A265-52AD-4922-B971-5726381065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A237C4"/>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935D73"/>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935D73"/>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935D7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935D7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935D73"/>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935D73"/>
    <w:pPr>
      <w:keepNext/>
      <w:spacing w:after="200" w:line="240" w:lineRule="auto"/>
    </w:pPr>
    <w:rPr>
      <w:iCs/>
      <w:color w:val="002664"/>
      <w:sz w:val="18"/>
      <w:szCs w:val="18"/>
    </w:rPr>
  </w:style>
  <w:style w:type="table" w:customStyle="1" w:styleId="Tableheader">
    <w:name w:val="ŠTable header"/>
    <w:basedOn w:val="TableNormal"/>
    <w:uiPriority w:val="99"/>
    <w:rsid w:val="00935D73"/>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935D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935D73"/>
    <w:pPr>
      <w:numPr>
        <w:numId w:val="57"/>
      </w:numPr>
    </w:pPr>
  </w:style>
  <w:style w:type="paragraph" w:styleId="ListNumber2">
    <w:name w:val="List Number 2"/>
    <w:aliases w:val="ŠList Number 2"/>
    <w:basedOn w:val="Normal"/>
    <w:uiPriority w:val="8"/>
    <w:qFormat/>
    <w:rsid w:val="00935D73"/>
    <w:pPr>
      <w:numPr>
        <w:numId w:val="56"/>
      </w:numPr>
    </w:pPr>
  </w:style>
  <w:style w:type="paragraph" w:styleId="ListBullet">
    <w:name w:val="List Bullet"/>
    <w:aliases w:val="ŠList Bullet"/>
    <w:basedOn w:val="Normal"/>
    <w:uiPriority w:val="9"/>
    <w:qFormat/>
    <w:rsid w:val="00935D73"/>
    <w:pPr>
      <w:numPr>
        <w:numId w:val="54"/>
      </w:numPr>
    </w:pPr>
  </w:style>
  <w:style w:type="paragraph" w:styleId="ListBullet2">
    <w:name w:val="List Bullet 2"/>
    <w:aliases w:val="ŠList Bullet 2"/>
    <w:basedOn w:val="Normal"/>
    <w:uiPriority w:val="10"/>
    <w:qFormat/>
    <w:rsid w:val="00935D73"/>
    <w:pPr>
      <w:numPr>
        <w:numId w:val="52"/>
      </w:numPr>
    </w:pPr>
  </w:style>
  <w:style w:type="paragraph" w:customStyle="1" w:styleId="FeatureBox4">
    <w:name w:val="ŠFeature Box 4"/>
    <w:basedOn w:val="FeatureBox2"/>
    <w:next w:val="Normal"/>
    <w:uiPriority w:val="14"/>
    <w:qFormat/>
    <w:rsid w:val="00935D73"/>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935D73"/>
    <w:pPr>
      <w:keepNext/>
      <w:ind w:left="567" w:right="57"/>
    </w:pPr>
    <w:rPr>
      <w:szCs w:val="22"/>
    </w:rPr>
  </w:style>
  <w:style w:type="paragraph" w:customStyle="1" w:styleId="Documentname">
    <w:name w:val="ŠDocument name"/>
    <w:basedOn w:val="Normal"/>
    <w:next w:val="Normal"/>
    <w:uiPriority w:val="17"/>
    <w:qFormat/>
    <w:rsid w:val="00935D73"/>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935D73"/>
    <w:pPr>
      <w:spacing w:after="0"/>
    </w:pPr>
    <w:rPr>
      <w:sz w:val="18"/>
      <w:szCs w:val="18"/>
    </w:rPr>
  </w:style>
  <w:style w:type="paragraph" w:customStyle="1" w:styleId="FeatureBox2">
    <w:name w:val="ŠFeature Box 2"/>
    <w:basedOn w:val="Normal"/>
    <w:next w:val="Normal"/>
    <w:uiPriority w:val="12"/>
    <w:qFormat/>
    <w:rsid w:val="00935D73"/>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935D7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935D73"/>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935D73"/>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935D73"/>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935D73"/>
    <w:rPr>
      <w:color w:val="001C4A" w:themeColor="accent1" w:themeShade="BF"/>
      <w:u w:val="single"/>
    </w:rPr>
  </w:style>
  <w:style w:type="paragraph" w:customStyle="1" w:styleId="Logo">
    <w:name w:val="ŠLogo"/>
    <w:basedOn w:val="Normal"/>
    <w:uiPriority w:val="18"/>
    <w:qFormat/>
    <w:rsid w:val="00935D73"/>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935D73"/>
    <w:pPr>
      <w:tabs>
        <w:tab w:val="right" w:leader="dot" w:pos="14570"/>
      </w:tabs>
      <w:spacing w:before="0"/>
    </w:pPr>
    <w:rPr>
      <w:b/>
      <w:noProof/>
    </w:rPr>
  </w:style>
  <w:style w:type="paragraph" w:styleId="TOC2">
    <w:name w:val="toc 2"/>
    <w:aliases w:val="ŠTOC 2"/>
    <w:basedOn w:val="Normal"/>
    <w:next w:val="Normal"/>
    <w:uiPriority w:val="39"/>
    <w:unhideWhenUsed/>
    <w:rsid w:val="00935D73"/>
    <w:pPr>
      <w:tabs>
        <w:tab w:val="right" w:leader="dot" w:pos="14570"/>
      </w:tabs>
      <w:spacing w:before="0"/>
    </w:pPr>
    <w:rPr>
      <w:noProof/>
    </w:rPr>
  </w:style>
  <w:style w:type="paragraph" w:styleId="TOC3">
    <w:name w:val="toc 3"/>
    <w:aliases w:val="ŠTOC 3"/>
    <w:basedOn w:val="Normal"/>
    <w:next w:val="Normal"/>
    <w:uiPriority w:val="39"/>
    <w:unhideWhenUsed/>
    <w:rsid w:val="00935D73"/>
    <w:pPr>
      <w:spacing w:before="0"/>
      <w:ind w:left="244"/>
    </w:pPr>
  </w:style>
  <w:style w:type="character" w:customStyle="1" w:styleId="BoldItalic">
    <w:name w:val="ŠBold Italic"/>
    <w:basedOn w:val="DefaultParagraphFont"/>
    <w:uiPriority w:val="1"/>
    <w:qFormat/>
    <w:rsid w:val="00935D73"/>
    <w:rPr>
      <w:b/>
      <w:i/>
      <w:iCs/>
    </w:rPr>
  </w:style>
  <w:style w:type="character" w:customStyle="1" w:styleId="Heading1Char">
    <w:name w:val="Heading 1 Char"/>
    <w:aliases w:val="ŠHeading 1 Char"/>
    <w:basedOn w:val="DefaultParagraphFont"/>
    <w:link w:val="Heading1"/>
    <w:uiPriority w:val="3"/>
    <w:rsid w:val="00935D73"/>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935D73"/>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935D73"/>
    <w:pPr>
      <w:spacing w:after="240"/>
      <w:outlineLvl w:val="9"/>
    </w:pPr>
    <w:rPr>
      <w:szCs w:val="40"/>
    </w:rPr>
  </w:style>
  <w:style w:type="paragraph" w:styleId="Footer">
    <w:name w:val="footer"/>
    <w:aliases w:val="ŠFooter"/>
    <w:basedOn w:val="Normal"/>
    <w:link w:val="FooterChar"/>
    <w:uiPriority w:val="19"/>
    <w:rsid w:val="00935D7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935D73"/>
    <w:rPr>
      <w:rFonts w:ascii="Arial" w:hAnsi="Arial" w:cs="Arial"/>
      <w:sz w:val="18"/>
      <w:szCs w:val="18"/>
    </w:rPr>
  </w:style>
  <w:style w:type="paragraph" w:styleId="Header">
    <w:name w:val="header"/>
    <w:aliases w:val="ŠHeader"/>
    <w:basedOn w:val="Normal"/>
    <w:link w:val="HeaderChar"/>
    <w:uiPriority w:val="16"/>
    <w:rsid w:val="00935D73"/>
    <w:rPr>
      <w:noProof/>
      <w:color w:val="002664"/>
      <w:sz w:val="28"/>
      <w:szCs w:val="28"/>
    </w:rPr>
  </w:style>
  <w:style w:type="character" w:customStyle="1" w:styleId="HeaderChar">
    <w:name w:val="Header Char"/>
    <w:aliases w:val="ŠHeader Char"/>
    <w:basedOn w:val="DefaultParagraphFont"/>
    <w:link w:val="Header"/>
    <w:uiPriority w:val="16"/>
    <w:rsid w:val="00935D73"/>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935D73"/>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935D73"/>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935D73"/>
    <w:rPr>
      <w:rFonts w:ascii="Arial" w:hAnsi="Arial" w:cs="Arial"/>
      <w:b/>
      <w:szCs w:val="32"/>
    </w:rPr>
  </w:style>
  <w:style w:type="character" w:styleId="UnresolvedMention">
    <w:name w:val="Unresolved Mention"/>
    <w:basedOn w:val="DefaultParagraphFont"/>
    <w:uiPriority w:val="99"/>
    <w:semiHidden/>
    <w:unhideWhenUsed/>
    <w:rsid w:val="00935D73"/>
    <w:rPr>
      <w:color w:val="605E5C"/>
      <w:shd w:val="clear" w:color="auto" w:fill="E1DFDD"/>
    </w:rPr>
  </w:style>
  <w:style w:type="character" w:styleId="SubtleEmphasis">
    <w:name w:val="Subtle Emphasis"/>
    <w:basedOn w:val="DefaultParagraphFont"/>
    <w:uiPriority w:val="19"/>
    <w:semiHidden/>
    <w:qFormat/>
    <w:rsid w:val="00935D73"/>
    <w:rPr>
      <w:i/>
      <w:iCs/>
      <w:color w:val="404040" w:themeColor="text1" w:themeTint="BF"/>
    </w:rPr>
  </w:style>
  <w:style w:type="paragraph" w:styleId="TOC4">
    <w:name w:val="toc 4"/>
    <w:aliases w:val="ŠTOC 4"/>
    <w:basedOn w:val="Normal"/>
    <w:next w:val="Normal"/>
    <w:autoRedefine/>
    <w:uiPriority w:val="39"/>
    <w:unhideWhenUsed/>
    <w:rsid w:val="00935D73"/>
    <w:pPr>
      <w:spacing w:before="0"/>
      <w:ind w:left="488"/>
    </w:pPr>
  </w:style>
  <w:style w:type="character" w:styleId="CommentReference">
    <w:name w:val="annotation reference"/>
    <w:basedOn w:val="DefaultParagraphFont"/>
    <w:uiPriority w:val="99"/>
    <w:semiHidden/>
    <w:unhideWhenUsed/>
    <w:rsid w:val="00935D73"/>
    <w:rPr>
      <w:sz w:val="16"/>
      <w:szCs w:val="16"/>
    </w:rPr>
  </w:style>
  <w:style w:type="paragraph" w:styleId="CommentText">
    <w:name w:val="annotation text"/>
    <w:basedOn w:val="Normal"/>
    <w:link w:val="CommentTextChar"/>
    <w:uiPriority w:val="99"/>
    <w:unhideWhenUsed/>
    <w:rsid w:val="00935D73"/>
    <w:pPr>
      <w:spacing w:line="240" w:lineRule="auto"/>
    </w:pPr>
    <w:rPr>
      <w:sz w:val="20"/>
      <w:szCs w:val="20"/>
    </w:rPr>
  </w:style>
  <w:style w:type="character" w:customStyle="1" w:styleId="CommentTextChar">
    <w:name w:val="Comment Text Char"/>
    <w:basedOn w:val="DefaultParagraphFont"/>
    <w:link w:val="CommentText"/>
    <w:uiPriority w:val="99"/>
    <w:rsid w:val="00935D73"/>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935D73"/>
    <w:rPr>
      <w:b/>
      <w:bCs/>
    </w:rPr>
  </w:style>
  <w:style w:type="character" w:customStyle="1" w:styleId="CommentSubjectChar">
    <w:name w:val="Comment Subject Char"/>
    <w:basedOn w:val="CommentTextChar"/>
    <w:link w:val="CommentSubject"/>
    <w:uiPriority w:val="99"/>
    <w:semiHidden/>
    <w:rsid w:val="00935D73"/>
    <w:rPr>
      <w:rFonts w:ascii="Arial" w:hAnsi="Arial" w:cs="Arial"/>
      <w:b/>
      <w:bCs/>
      <w:sz w:val="20"/>
      <w:szCs w:val="20"/>
    </w:rPr>
  </w:style>
  <w:style w:type="character" w:styleId="Strong">
    <w:name w:val="Strong"/>
    <w:aliases w:val="ŠStrong,Bold"/>
    <w:qFormat/>
    <w:rsid w:val="00935D73"/>
    <w:rPr>
      <w:b/>
      <w:bCs/>
    </w:rPr>
  </w:style>
  <w:style w:type="character" w:styleId="Emphasis">
    <w:name w:val="Emphasis"/>
    <w:aliases w:val="ŠEmphasis,Italic"/>
    <w:qFormat/>
    <w:rsid w:val="00935D73"/>
    <w:rPr>
      <w:i/>
      <w:iCs/>
    </w:rPr>
  </w:style>
  <w:style w:type="paragraph" w:styleId="ListNumber3">
    <w:name w:val="List Number 3"/>
    <w:aliases w:val="ŠList Number 3"/>
    <w:basedOn w:val="ListBullet3"/>
    <w:uiPriority w:val="8"/>
    <w:rsid w:val="00935D73"/>
    <w:pPr>
      <w:numPr>
        <w:ilvl w:val="2"/>
        <w:numId w:val="56"/>
      </w:numPr>
    </w:pPr>
  </w:style>
  <w:style w:type="paragraph" w:styleId="ListBullet3">
    <w:name w:val="List Bullet 3"/>
    <w:aliases w:val="ŠList Bullet 3"/>
    <w:basedOn w:val="Normal"/>
    <w:uiPriority w:val="10"/>
    <w:rsid w:val="00935D73"/>
    <w:pPr>
      <w:numPr>
        <w:numId w:val="53"/>
      </w:numPr>
    </w:pPr>
  </w:style>
  <w:style w:type="character" w:styleId="PlaceholderText">
    <w:name w:val="Placeholder Text"/>
    <w:basedOn w:val="DefaultParagraphFont"/>
    <w:uiPriority w:val="99"/>
    <w:semiHidden/>
    <w:rsid w:val="00935D73"/>
    <w:rPr>
      <w:color w:val="808080"/>
    </w:rPr>
  </w:style>
  <w:style w:type="paragraph" w:styleId="Revision">
    <w:name w:val="Revision"/>
    <w:hidden/>
    <w:uiPriority w:val="99"/>
    <w:semiHidden/>
    <w:rsid w:val="00E162A4"/>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935D73"/>
    <w:pPr>
      <w:spacing w:before="360"/>
    </w:pPr>
    <w:rPr>
      <w:color w:val="002664"/>
      <w:sz w:val="44"/>
      <w:szCs w:val="48"/>
    </w:rPr>
  </w:style>
  <w:style w:type="character" w:customStyle="1" w:styleId="SubtitleChar0">
    <w:name w:val="ŠSubtitle Char"/>
    <w:basedOn w:val="DefaultParagraphFont"/>
    <w:link w:val="Subtitle0"/>
    <w:uiPriority w:val="2"/>
    <w:rsid w:val="00935D73"/>
    <w:rPr>
      <w:rFonts w:ascii="Arial" w:hAnsi="Arial" w:cs="Arial"/>
      <w:color w:val="002664"/>
      <w:sz w:val="44"/>
      <w:szCs w:val="48"/>
    </w:rPr>
  </w:style>
  <w:style w:type="paragraph" w:styleId="Title">
    <w:name w:val="Title"/>
    <w:aliases w:val="ŠTitle"/>
    <w:basedOn w:val="Normal"/>
    <w:next w:val="Normal"/>
    <w:link w:val="TitleChar"/>
    <w:uiPriority w:val="1"/>
    <w:rsid w:val="00935D7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935D73"/>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935D73"/>
    <w:pPr>
      <w:ind w:left="567"/>
    </w:pPr>
  </w:style>
  <w:style w:type="table" w:styleId="PlainTable1">
    <w:name w:val="Plain Table 1"/>
    <w:basedOn w:val="TableNormal"/>
    <w:uiPriority w:val="41"/>
    <w:rsid w:val="00FB2A7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FollowedHyperlink">
    <w:name w:val="FollowedHyperlink"/>
    <w:basedOn w:val="DefaultParagraphFont"/>
    <w:uiPriority w:val="99"/>
    <w:semiHidden/>
    <w:unhideWhenUsed/>
    <w:rsid w:val="00935D73"/>
    <w:rPr>
      <w:color w:val="954F72" w:themeColor="followedHyperlink"/>
      <w:u w:val="single"/>
    </w:rPr>
  </w:style>
  <w:style w:type="character" w:styleId="Mention">
    <w:name w:val="Mention"/>
    <w:basedOn w:val="DefaultParagraphFont"/>
    <w:uiPriority w:val="99"/>
    <w:unhideWhenUsed/>
    <w:rsid w:val="00327F3F"/>
    <w:rPr>
      <w:color w:val="2B579A"/>
      <w:shd w:val="clear" w:color="auto" w:fill="E1DFDD"/>
    </w:rPr>
  </w:style>
  <w:style w:type="table" w:styleId="GridTable4-Accent1">
    <w:name w:val="Grid Table 4 Accent 1"/>
    <w:basedOn w:val="TableNormal"/>
    <w:uiPriority w:val="49"/>
    <w:rsid w:val="005B6663"/>
    <w:pPr>
      <w:spacing w:after="0" w:line="240" w:lineRule="auto"/>
    </w:pPr>
    <w:rPr>
      <w:rFonts w:eastAsiaTheme="minorEastAsia"/>
      <w:sz w:val="24"/>
      <w:szCs w:val="24"/>
      <w:lang w:val="en-US" w:eastAsia="ja-JP"/>
    </w:rPr>
    <w:tblPr>
      <w:tblStyleRowBandSize w:val="1"/>
      <w:tblStyleColBandSize w:val="1"/>
      <w:tblBorders>
        <w:top w:val="single" w:sz="4" w:space="0" w:color="0965FF" w:themeColor="accent1" w:themeTint="99"/>
        <w:left w:val="single" w:sz="4" w:space="0" w:color="0965FF" w:themeColor="accent1" w:themeTint="99"/>
        <w:bottom w:val="single" w:sz="4" w:space="0" w:color="0965FF" w:themeColor="accent1" w:themeTint="99"/>
        <w:right w:val="single" w:sz="4" w:space="0" w:color="0965FF" w:themeColor="accent1" w:themeTint="99"/>
        <w:insideH w:val="single" w:sz="4" w:space="0" w:color="0965FF" w:themeColor="accent1" w:themeTint="99"/>
        <w:insideV w:val="single" w:sz="4" w:space="0" w:color="0965FF" w:themeColor="accent1" w:themeTint="99"/>
      </w:tblBorders>
    </w:tblPr>
    <w:tblStylePr w:type="firstRow">
      <w:rPr>
        <w:b/>
        <w:bCs/>
        <w:color w:val="FFFFFF" w:themeColor="background1"/>
      </w:rPr>
      <w:tblPr/>
      <w:tcPr>
        <w:tcBorders>
          <w:top w:val="single" w:sz="4" w:space="0" w:color="002664" w:themeColor="accent1"/>
          <w:left w:val="single" w:sz="4" w:space="0" w:color="002664" w:themeColor="accent1"/>
          <w:bottom w:val="single" w:sz="4" w:space="0" w:color="002664" w:themeColor="accent1"/>
          <w:right w:val="single" w:sz="4" w:space="0" w:color="002664" w:themeColor="accent1"/>
          <w:insideH w:val="nil"/>
          <w:insideV w:val="nil"/>
        </w:tcBorders>
        <w:shd w:val="clear" w:color="auto" w:fill="002664" w:themeFill="accent1"/>
      </w:tcPr>
    </w:tblStylePr>
    <w:tblStylePr w:type="lastRow">
      <w:rPr>
        <w:b/>
        <w:bCs/>
      </w:rPr>
      <w:tblPr/>
      <w:tcPr>
        <w:tcBorders>
          <w:top w:val="double" w:sz="4" w:space="0" w:color="002664" w:themeColor="accent1"/>
        </w:tcBorders>
      </w:tcPr>
    </w:tblStylePr>
    <w:tblStylePr w:type="firstCol">
      <w:rPr>
        <w:b/>
        <w:bCs/>
      </w:rPr>
    </w:tblStylePr>
    <w:tblStylePr w:type="lastCol">
      <w:rPr>
        <w:b/>
        <w:bCs/>
      </w:rPr>
    </w:tblStylePr>
    <w:tblStylePr w:type="band1Vert">
      <w:tblPr/>
      <w:tcPr>
        <w:shd w:val="clear" w:color="auto" w:fill="ADCBFF" w:themeFill="accent1" w:themeFillTint="33"/>
      </w:tcPr>
    </w:tblStylePr>
    <w:tblStylePr w:type="band1Horz">
      <w:tblPr/>
      <w:tcPr>
        <w:shd w:val="clear" w:color="auto" w:fill="ADCBFF" w:themeFill="accent1" w:themeFillTint="33"/>
      </w:tcPr>
    </w:tblStylePr>
  </w:style>
  <w:style w:type="table" w:styleId="TableGridLight">
    <w:name w:val="Grid Table Light"/>
    <w:basedOn w:val="TableNormal"/>
    <w:uiPriority w:val="40"/>
    <w:rsid w:val="008C1A4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
    <w:name w:val="Grid Table 4"/>
    <w:basedOn w:val="TableNormal"/>
    <w:uiPriority w:val="49"/>
    <w:rsid w:val="0075333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149790">
      <w:bodyDiv w:val="1"/>
      <w:marLeft w:val="0"/>
      <w:marRight w:val="0"/>
      <w:marTop w:val="0"/>
      <w:marBottom w:val="0"/>
      <w:divBdr>
        <w:top w:val="none" w:sz="0" w:space="0" w:color="auto"/>
        <w:left w:val="none" w:sz="0" w:space="0" w:color="auto"/>
        <w:bottom w:val="none" w:sz="0" w:space="0" w:color="auto"/>
        <w:right w:val="none" w:sz="0" w:space="0" w:color="auto"/>
      </w:divBdr>
      <w:divsChild>
        <w:div w:id="884441014">
          <w:marLeft w:val="0"/>
          <w:marRight w:val="0"/>
          <w:marTop w:val="0"/>
          <w:marBottom w:val="0"/>
          <w:divBdr>
            <w:top w:val="none" w:sz="0" w:space="0" w:color="auto"/>
            <w:left w:val="none" w:sz="0" w:space="0" w:color="auto"/>
            <w:bottom w:val="none" w:sz="0" w:space="0" w:color="auto"/>
            <w:right w:val="none" w:sz="0" w:space="0" w:color="auto"/>
          </w:divBdr>
        </w:div>
        <w:div w:id="1863278480">
          <w:marLeft w:val="0"/>
          <w:marRight w:val="0"/>
          <w:marTop w:val="0"/>
          <w:marBottom w:val="0"/>
          <w:divBdr>
            <w:top w:val="none" w:sz="0" w:space="0" w:color="auto"/>
            <w:left w:val="none" w:sz="0" w:space="0" w:color="auto"/>
            <w:bottom w:val="none" w:sz="0" w:space="0" w:color="auto"/>
            <w:right w:val="none" w:sz="0" w:space="0" w:color="auto"/>
          </w:divBdr>
        </w:div>
      </w:divsChild>
    </w:div>
    <w:div w:id="245308467">
      <w:bodyDiv w:val="1"/>
      <w:marLeft w:val="0"/>
      <w:marRight w:val="0"/>
      <w:marTop w:val="0"/>
      <w:marBottom w:val="0"/>
      <w:divBdr>
        <w:top w:val="none" w:sz="0" w:space="0" w:color="auto"/>
        <w:left w:val="none" w:sz="0" w:space="0" w:color="auto"/>
        <w:bottom w:val="none" w:sz="0" w:space="0" w:color="auto"/>
        <w:right w:val="none" w:sz="0" w:space="0" w:color="auto"/>
      </w:divBdr>
      <w:divsChild>
        <w:div w:id="1295059355">
          <w:marLeft w:val="0"/>
          <w:marRight w:val="0"/>
          <w:marTop w:val="0"/>
          <w:marBottom w:val="0"/>
          <w:divBdr>
            <w:top w:val="none" w:sz="0" w:space="0" w:color="auto"/>
            <w:left w:val="none" w:sz="0" w:space="0" w:color="auto"/>
            <w:bottom w:val="none" w:sz="0" w:space="0" w:color="auto"/>
            <w:right w:val="none" w:sz="0" w:space="0" w:color="auto"/>
          </w:divBdr>
          <w:divsChild>
            <w:div w:id="263348846">
              <w:marLeft w:val="0"/>
              <w:marRight w:val="0"/>
              <w:marTop w:val="30"/>
              <w:marBottom w:val="30"/>
              <w:divBdr>
                <w:top w:val="none" w:sz="0" w:space="0" w:color="auto"/>
                <w:left w:val="none" w:sz="0" w:space="0" w:color="auto"/>
                <w:bottom w:val="none" w:sz="0" w:space="0" w:color="auto"/>
                <w:right w:val="none" w:sz="0" w:space="0" w:color="auto"/>
              </w:divBdr>
              <w:divsChild>
                <w:div w:id="119346905">
                  <w:marLeft w:val="0"/>
                  <w:marRight w:val="0"/>
                  <w:marTop w:val="0"/>
                  <w:marBottom w:val="0"/>
                  <w:divBdr>
                    <w:top w:val="none" w:sz="0" w:space="0" w:color="auto"/>
                    <w:left w:val="none" w:sz="0" w:space="0" w:color="auto"/>
                    <w:bottom w:val="none" w:sz="0" w:space="0" w:color="auto"/>
                    <w:right w:val="none" w:sz="0" w:space="0" w:color="auto"/>
                  </w:divBdr>
                  <w:divsChild>
                    <w:div w:id="1880781802">
                      <w:marLeft w:val="0"/>
                      <w:marRight w:val="0"/>
                      <w:marTop w:val="0"/>
                      <w:marBottom w:val="0"/>
                      <w:divBdr>
                        <w:top w:val="none" w:sz="0" w:space="0" w:color="auto"/>
                        <w:left w:val="none" w:sz="0" w:space="0" w:color="auto"/>
                        <w:bottom w:val="none" w:sz="0" w:space="0" w:color="auto"/>
                        <w:right w:val="none" w:sz="0" w:space="0" w:color="auto"/>
                      </w:divBdr>
                    </w:div>
                  </w:divsChild>
                </w:div>
                <w:div w:id="208687331">
                  <w:marLeft w:val="0"/>
                  <w:marRight w:val="0"/>
                  <w:marTop w:val="0"/>
                  <w:marBottom w:val="0"/>
                  <w:divBdr>
                    <w:top w:val="none" w:sz="0" w:space="0" w:color="auto"/>
                    <w:left w:val="none" w:sz="0" w:space="0" w:color="auto"/>
                    <w:bottom w:val="none" w:sz="0" w:space="0" w:color="auto"/>
                    <w:right w:val="none" w:sz="0" w:space="0" w:color="auto"/>
                  </w:divBdr>
                  <w:divsChild>
                    <w:div w:id="26219825">
                      <w:marLeft w:val="0"/>
                      <w:marRight w:val="0"/>
                      <w:marTop w:val="0"/>
                      <w:marBottom w:val="0"/>
                      <w:divBdr>
                        <w:top w:val="none" w:sz="0" w:space="0" w:color="auto"/>
                        <w:left w:val="none" w:sz="0" w:space="0" w:color="auto"/>
                        <w:bottom w:val="none" w:sz="0" w:space="0" w:color="auto"/>
                        <w:right w:val="none" w:sz="0" w:space="0" w:color="auto"/>
                      </w:divBdr>
                    </w:div>
                  </w:divsChild>
                </w:div>
                <w:div w:id="238295078">
                  <w:marLeft w:val="0"/>
                  <w:marRight w:val="0"/>
                  <w:marTop w:val="0"/>
                  <w:marBottom w:val="0"/>
                  <w:divBdr>
                    <w:top w:val="none" w:sz="0" w:space="0" w:color="auto"/>
                    <w:left w:val="none" w:sz="0" w:space="0" w:color="auto"/>
                    <w:bottom w:val="none" w:sz="0" w:space="0" w:color="auto"/>
                    <w:right w:val="none" w:sz="0" w:space="0" w:color="auto"/>
                  </w:divBdr>
                  <w:divsChild>
                    <w:div w:id="2026208662">
                      <w:marLeft w:val="0"/>
                      <w:marRight w:val="0"/>
                      <w:marTop w:val="0"/>
                      <w:marBottom w:val="0"/>
                      <w:divBdr>
                        <w:top w:val="none" w:sz="0" w:space="0" w:color="auto"/>
                        <w:left w:val="none" w:sz="0" w:space="0" w:color="auto"/>
                        <w:bottom w:val="none" w:sz="0" w:space="0" w:color="auto"/>
                        <w:right w:val="none" w:sz="0" w:space="0" w:color="auto"/>
                      </w:divBdr>
                    </w:div>
                  </w:divsChild>
                </w:div>
                <w:div w:id="255217148">
                  <w:marLeft w:val="0"/>
                  <w:marRight w:val="0"/>
                  <w:marTop w:val="0"/>
                  <w:marBottom w:val="0"/>
                  <w:divBdr>
                    <w:top w:val="none" w:sz="0" w:space="0" w:color="auto"/>
                    <w:left w:val="none" w:sz="0" w:space="0" w:color="auto"/>
                    <w:bottom w:val="none" w:sz="0" w:space="0" w:color="auto"/>
                    <w:right w:val="none" w:sz="0" w:space="0" w:color="auto"/>
                  </w:divBdr>
                  <w:divsChild>
                    <w:div w:id="1244994656">
                      <w:marLeft w:val="0"/>
                      <w:marRight w:val="0"/>
                      <w:marTop w:val="0"/>
                      <w:marBottom w:val="0"/>
                      <w:divBdr>
                        <w:top w:val="none" w:sz="0" w:space="0" w:color="auto"/>
                        <w:left w:val="none" w:sz="0" w:space="0" w:color="auto"/>
                        <w:bottom w:val="none" w:sz="0" w:space="0" w:color="auto"/>
                        <w:right w:val="none" w:sz="0" w:space="0" w:color="auto"/>
                      </w:divBdr>
                    </w:div>
                  </w:divsChild>
                </w:div>
                <w:div w:id="452210638">
                  <w:marLeft w:val="0"/>
                  <w:marRight w:val="0"/>
                  <w:marTop w:val="0"/>
                  <w:marBottom w:val="0"/>
                  <w:divBdr>
                    <w:top w:val="none" w:sz="0" w:space="0" w:color="auto"/>
                    <w:left w:val="none" w:sz="0" w:space="0" w:color="auto"/>
                    <w:bottom w:val="none" w:sz="0" w:space="0" w:color="auto"/>
                    <w:right w:val="none" w:sz="0" w:space="0" w:color="auto"/>
                  </w:divBdr>
                  <w:divsChild>
                    <w:div w:id="1832407587">
                      <w:marLeft w:val="0"/>
                      <w:marRight w:val="0"/>
                      <w:marTop w:val="0"/>
                      <w:marBottom w:val="0"/>
                      <w:divBdr>
                        <w:top w:val="none" w:sz="0" w:space="0" w:color="auto"/>
                        <w:left w:val="none" w:sz="0" w:space="0" w:color="auto"/>
                        <w:bottom w:val="none" w:sz="0" w:space="0" w:color="auto"/>
                        <w:right w:val="none" w:sz="0" w:space="0" w:color="auto"/>
                      </w:divBdr>
                    </w:div>
                  </w:divsChild>
                </w:div>
                <w:div w:id="565186171">
                  <w:marLeft w:val="0"/>
                  <w:marRight w:val="0"/>
                  <w:marTop w:val="0"/>
                  <w:marBottom w:val="0"/>
                  <w:divBdr>
                    <w:top w:val="none" w:sz="0" w:space="0" w:color="auto"/>
                    <w:left w:val="none" w:sz="0" w:space="0" w:color="auto"/>
                    <w:bottom w:val="none" w:sz="0" w:space="0" w:color="auto"/>
                    <w:right w:val="none" w:sz="0" w:space="0" w:color="auto"/>
                  </w:divBdr>
                  <w:divsChild>
                    <w:div w:id="378940924">
                      <w:marLeft w:val="0"/>
                      <w:marRight w:val="0"/>
                      <w:marTop w:val="0"/>
                      <w:marBottom w:val="0"/>
                      <w:divBdr>
                        <w:top w:val="none" w:sz="0" w:space="0" w:color="auto"/>
                        <w:left w:val="none" w:sz="0" w:space="0" w:color="auto"/>
                        <w:bottom w:val="none" w:sz="0" w:space="0" w:color="auto"/>
                        <w:right w:val="none" w:sz="0" w:space="0" w:color="auto"/>
                      </w:divBdr>
                    </w:div>
                  </w:divsChild>
                </w:div>
                <w:div w:id="617760753">
                  <w:marLeft w:val="0"/>
                  <w:marRight w:val="0"/>
                  <w:marTop w:val="0"/>
                  <w:marBottom w:val="0"/>
                  <w:divBdr>
                    <w:top w:val="none" w:sz="0" w:space="0" w:color="auto"/>
                    <w:left w:val="none" w:sz="0" w:space="0" w:color="auto"/>
                    <w:bottom w:val="none" w:sz="0" w:space="0" w:color="auto"/>
                    <w:right w:val="none" w:sz="0" w:space="0" w:color="auto"/>
                  </w:divBdr>
                  <w:divsChild>
                    <w:div w:id="687174138">
                      <w:marLeft w:val="0"/>
                      <w:marRight w:val="0"/>
                      <w:marTop w:val="0"/>
                      <w:marBottom w:val="0"/>
                      <w:divBdr>
                        <w:top w:val="none" w:sz="0" w:space="0" w:color="auto"/>
                        <w:left w:val="none" w:sz="0" w:space="0" w:color="auto"/>
                        <w:bottom w:val="none" w:sz="0" w:space="0" w:color="auto"/>
                        <w:right w:val="none" w:sz="0" w:space="0" w:color="auto"/>
                      </w:divBdr>
                    </w:div>
                  </w:divsChild>
                </w:div>
                <w:div w:id="714963300">
                  <w:marLeft w:val="0"/>
                  <w:marRight w:val="0"/>
                  <w:marTop w:val="0"/>
                  <w:marBottom w:val="0"/>
                  <w:divBdr>
                    <w:top w:val="none" w:sz="0" w:space="0" w:color="auto"/>
                    <w:left w:val="none" w:sz="0" w:space="0" w:color="auto"/>
                    <w:bottom w:val="none" w:sz="0" w:space="0" w:color="auto"/>
                    <w:right w:val="none" w:sz="0" w:space="0" w:color="auto"/>
                  </w:divBdr>
                  <w:divsChild>
                    <w:div w:id="1735467685">
                      <w:marLeft w:val="0"/>
                      <w:marRight w:val="0"/>
                      <w:marTop w:val="0"/>
                      <w:marBottom w:val="0"/>
                      <w:divBdr>
                        <w:top w:val="none" w:sz="0" w:space="0" w:color="auto"/>
                        <w:left w:val="none" w:sz="0" w:space="0" w:color="auto"/>
                        <w:bottom w:val="none" w:sz="0" w:space="0" w:color="auto"/>
                        <w:right w:val="none" w:sz="0" w:space="0" w:color="auto"/>
                      </w:divBdr>
                    </w:div>
                  </w:divsChild>
                </w:div>
                <w:div w:id="757941099">
                  <w:marLeft w:val="0"/>
                  <w:marRight w:val="0"/>
                  <w:marTop w:val="0"/>
                  <w:marBottom w:val="0"/>
                  <w:divBdr>
                    <w:top w:val="none" w:sz="0" w:space="0" w:color="auto"/>
                    <w:left w:val="none" w:sz="0" w:space="0" w:color="auto"/>
                    <w:bottom w:val="none" w:sz="0" w:space="0" w:color="auto"/>
                    <w:right w:val="none" w:sz="0" w:space="0" w:color="auto"/>
                  </w:divBdr>
                  <w:divsChild>
                    <w:div w:id="1093670608">
                      <w:marLeft w:val="0"/>
                      <w:marRight w:val="0"/>
                      <w:marTop w:val="0"/>
                      <w:marBottom w:val="0"/>
                      <w:divBdr>
                        <w:top w:val="none" w:sz="0" w:space="0" w:color="auto"/>
                        <w:left w:val="none" w:sz="0" w:space="0" w:color="auto"/>
                        <w:bottom w:val="none" w:sz="0" w:space="0" w:color="auto"/>
                        <w:right w:val="none" w:sz="0" w:space="0" w:color="auto"/>
                      </w:divBdr>
                    </w:div>
                  </w:divsChild>
                </w:div>
                <w:div w:id="857935596">
                  <w:marLeft w:val="0"/>
                  <w:marRight w:val="0"/>
                  <w:marTop w:val="0"/>
                  <w:marBottom w:val="0"/>
                  <w:divBdr>
                    <w:top w:val="none" w:sz="0" w:space="0" w:color="auto"/>
                    <w:left w:val="none" w:sz="0" w:space="0" w:color="auto"/>
                    <w:bottom w:val="none" w:sz="0" w:space="0" w:color="auto"/>
                    <w:right w:val="none" w:sz="0" w:space="0" w:color="auto"/>
                  </w:divBdr>
                  <w:divsChild>
                    <w:div w:id="2134130470">
                      <w:marLeft w:val="0"/>
                      <w:marRight w:val="0"/>
                      <w:marTop w:val="0"/>
                      <w:marBottom w:val="0"/>
                      <w:divBdr>
                        <w:top w:val="none" w:sz="0" w:space="0" w:color="auto"/>
                        <w:left w:val="none" w:sz="0" w:space="0" w:color="auto"/>
                        <w:bottom w:val="none" w:sz="0" w:space="0" w:color="auto"/>
                        <w:right w:val="none" w:sz="0" w:space="0" w:color="auto"/>
                      </w:divBdr>
                    </w:div>
                  </w:divsChild>
                </w:div>
                <w:div w:id="1174803803">
                  <w:marLeft w:val="0"/>
                  <w:marRight w:val="0"/>
                  <w:marTop w:val="0"/>
                  <w:marBottom w:val="0"/>
                  <w:divBdr>
                    <w:top w:val="none" w:sz="0" w:space="0" w:color="auto"/>
                    <w:left w:val="none" w:sz="0" w:space="0" w:color="auto"/>
                    <w:bottom w:val="none" w:sz="0" w:space="0" w:color="auto"/>
                    <w:right w:val="none" w:sz="0" w:space="0" w:color="auto"/>
                  </w:divBdr>
                  <w:divsChild>
                    <w:div w:id="1232152360">
                      <w:marLeft w:val="0"/>
                      <w:marRight w:val="0"/>
                      <w:marTop w:val="0"/>
                      <w:marBottom w:val="0"/>
                      <w:divBdr>
                        <w:top w:val="none" w:sz="0" w:space="0" w:color="auto"/>
                        <w:left w:val="none" w:sz="0" w:space="0" w:color="auto"/>
                        <w:bottom w:val="none" w:sz="0" w:space="0" w:color="auto"/>
                        <w:right w:val="none" w:sz="0" w:space="0" w:color="auto"/>
                      </w:divBdr>
                    </w:div>
                  </w:divsChild>
                </w:div>
                <w:div w:id="1192307615">
                  <w:marLeft w:val="0"/>
                  <w:marRight w:val="0"/>
                  <w:marTop w:val="0"/>
                  <w:marBottom w:val="0"/>
                  <w:divBdr>
                    <w:top w:val="none" w:sz="0" w:space="0" w:color="auto"/>
                    <w:left w:val="none" w:sz="0" w:space="0" w:color="auto"/>
                    <w:bottom w:val="none" w:sz="0" w:space="0" w:color="auto"/>
                    <w:right w:val="none" w:sz="0" w:space="0" w:color="auto"/>
                  </w:divBdr>
                  <w:divsChild>
                    <w:div w:id="711421107">
                      <w:marLeft w:val="0"/>
                      <w:marRight w:val="0"/>
                      <w:marTop w:val="0"/>
                      <w:marBottom w:val="0"/>
                      <w:divBdr>
                        <w:top w:val="none" w:sz="0" w:space="0" w:color="auto"/>
                        <w:left w:val="none" w:sz="0" w:space="0" w:color="auto"/>
                        <w:bottom w:val="none" w:sz="0" w:space="0" w:color="auto"/>
                        <w:right w:val="none" w:sz="0" w:space="0" w:color="auto"/>
                      </w:divBdr>
                    </w:div>
                  </w:divsChild>
                </w:div>
                <w:div w:id="1233736029">
                  <w:marLeft w:val="0"/>
                  <w:marRight w:val="0"/>
                  <w:marTop w:val="0"/>
                  <w:marBottom w:val="0"/>
                  <w:divBdr>
                    <w:top w:val="none" w:sz="0" w:space="0" w:color="auto"/>
                    <w:left w:val="none" w:sz="0" w:space="0" w:color="auto"/>
                    <w:bottom w:val="none" w:sz="0" w:space="0" w:color="auto"/>
                    <w:right w:val="none" w:sz="0" w:space="0" w:color="auto"/>
                  </w:divBdr>
                  <w:divsChild>
                    <w:div w:id="1116410409">
                      <w:marLeft w:val="0"/>
                      <w:marRight w:val="0"/>
                      <w:marTop w:val="0"/>
                      <w:marBottom w:val="0"/>
                      <w:divBdr>
                        <w:top w:val="none" w:sz="0" w:space="0" w:color="auto"/>
                        <w:left w:val="none" w:sz="0" w:space="0" w:color="auto"/>
                        <w:bottom w:val="none" w:sz="0" w:space="0" w:color="auto"/>
                        <w:right w:val="none" w:sz="0" w:space="0" w:color="auto"/>
                      </w:divBdr>
                    </w:div>
                  </w:divsChild>
                </w:div>
                <w:div w:id="1380670956">
                  <w:marLeft w:val="0"/>
                  <w:marRight w:val="0"/>
                  <w:marTop w:val="0"/>
                  <w:marBottom w:val="0"/>
                  <w:divBdr>
                    <w:top w:val="none" w:sz="0" w:space="0" w:color="auto"/>
                    <w:left w:val="none" w:sz="0" w:space="0" w:color="auto"/>
                    <w:bottom w:val="none" w:sz="0" w:space="0" w:color="auto"/>
                    <w:right w:val="none" w:sz="0" w:space="0" w:color="auto"/>
                  </w:divBdr>
                  <w:divsChild>
                    <w:div w:id="1437483181">
                      <w:marLeft w:val="0"/>
                      <w:marRight w:val="0"/>
                      <w:marTop w:val="0"/>
                      <w:marBottom w:val="0"/>
                      <w:divBdr>
                        <w:top w:val="none" w:sz="0" w:space="0" w:color="auto"/>
                        <w:left w:val="none" w:sz="0" w:space="0" w:color="auto"/>
                        <w:bottom w:val="none" w:sz="0" w:space="0" w:color="auto"/>
                        <w:right w:val="none" w:sz="0" w:space="0" w:color="auto"/>
                      </w:divBdr>
                    </w:div>
                  </w:divsChild>
                </w:div>
                <w:div w:id="1564833279">
                  <w:marLeft w:val="0"/>
                  <w:marRight w:val="0"/>
                  <w:marTop w:val="0"/>
                  <w:marBottom w:val="0"/>
                  <w:divBdr>
                    <w:top w:val="none" w:sz="0" w:space="0" w:color="auto"/>
                    <w:left w:val="none" w:sz="0" w:space="0" w:color="auto"/>
                    <w:bottom w:val="none" w:sz="0" w:space="0" w:color="auto"/>
                    <w:right w:val="none" w:sz="0" w:space="0" w:color="auto"/>
                  </w:divBdr>
                  <w:divsChild>
                    <w:div w:id="604381599">
                      <w:marLeft w:val="0"/>
                      <w:marRight w:val="0"/>
                      <w:marTop w:val="0"/>
                      <w:marBottom w:val="0"/>
                      <w:divBdr>
                        <w:top w:val="none" w:sz="0" w:space="0" w:color="auto"/>
                        <w:left w:val="none" w:sz="0" w:space="0" w:color="auto"/>
                        <w:bottom w:val="none" w:sz="0" w:space="0" w:color="auto"/>
                        <w:right w:val="none" w:sz="0" w:space="0" w:color="auto"/>
                      </w:divBdr>
                    </w:div>
                  </w:divsChild>
                </w:div>
                <w:div w:id="1641767288">
                  <w:marLeft w:val="0"/>
                  <w:marRight w:val="0"/>
                  <w:marTop w:val="0"/>
                  <w:marBottom w:val="0"/>
                  <w:divBdr>
                    <w:top w:val="none" w:sz="0" w:space="0" w:color="auto"/>
                    <w:left w:val="none" w:sz="0" w:space="0" w:color="auto"/>
                    <w:bottom w:val="none" w:sz="0" w:space="0" w:color="auto"/>
                    <w:right w:val="none" w:sz="0" w:space="0" w:color="auto"/>
                  </w:divBdr>
                  <w:divsChild>
                    <w:div w:id="180051437">
                      <w:marLeft w:val="0"/>
                      <w:marRight w:val="0"/>
                      <w:marTop w:val="0"/>
                      <w:marBottom w:val="0"/>
                      <w:divBdr>
                        <w:top w:val="none" w:sz="0" w:space="0" w:color="auto"/>
                        <w:left w:val="none" w:sz="0" w:space="0" w:color="auto"/>
                        <w:bottom w:val="none" w:sz="0" w:space="0" w:color="auto"/>
                        <w:right w:val="none" w:sz="0" w:space="0" w:color="auto"/>
                      </w:divBdr>
                    </w:div>
                  </w:divsChild>
                </w:div>
                <w:div w:id="1770276877">
                  <w:marLeft w:val="0"/>
                  <w:marRight w:val="0"/>
                  <w:marTop w:val="0"/>
                  <w:marBottom w:val="0"/>
                  <w:divBdr>
                    <w:top w:val="none" w:sz="0" w:space="0" w:color="auto"/>
                    <w:left w:val="none" w:sz="0" w:space="0" w:color="auto"/>
                    <w:bottom w:val="none" w:sz="0" w:space="0" w:color="auto"/>
                    <w:right w:val="none" w:sz="0" w:space="0" w:color="auto"/>
                  </w:divBdr>
                  <w:divsChild>
                    <w:div w:id="1938128284">
                      <w:marLeft w:val="0"/>
                      <w:marRight w:val="0"/>
                      <w:marTop w:val="0"/>
                      <w:marBottom w:val="0"/>
                      <w:divBdr>
                        <w:top w:val="none" w:sz="0" w:space="0" w:color="auto"/>
                        <w:left w:val="none" w:sz="0" w:space="0" w:color="auto"/>
                        <w:bottom w:val="none" w:sz="0" w:space="0" w:color="auto"/>
                        <w:right w:val="none" w:sz="0" w:space="0" w:color="auto"/>
                      </w:divBdr>
                    </w:div>
                  </w:divsChild>
                </w:div>
                <w:div w:id="1941063867">
                  <w:marLeft w:val="0"/>
                  <w:marRight w:val="0"/>
                  <w:marTop w:val="0"/>
                  <w:marBottom w:val="0"/>
                  <w:divBdr>
                    <w:top w:val="none" w:sz="0" w:space="0" w:color="auto"/>
                    <w:left w:val="none" w:sz="0" w:space="0" w:color="auto"/>
                    <w:bottom w:val="none" w:sz="0" w:space="0" w:color="auto"/>
                    <w:right w:val="none" w:sz="0" w:space="0" w:color="auto"/>
                  </w:divBdr>
                  <w:divsChild>
                    <w:div w:id="1932664607">
                      <w:marLeft w:val="0"/>
                      <w:marRight w:val="0"/>
                      <w:marTop w:val="0"/>
                      <w:marBottom w:val="0"/>
                      <w:divBdr>
                        <w:top w:val="none" w:sz="0" w:space="0" w:color="auto"/>
                        <w:left w:val="none" w:sz="0" w:space="0" w:color="auto"/>
                        <w:bottom w:val="none" w:sz="0" w:space="0" w:color="auto"/>
                        <w:right w:val="none" w:sz="0" w:space="0" w:color="auto"/>
                      </w:divBdr>
                    </w:div>
                  </w:divsChild>
                </w:div>
                <w:div w:id="1962414745">
                  <w:marLeft w:val="0"/>
                  <w:marRight w:val="0"/>
                  <w:marTop w:val="0"/>
                  <w:marBottom w:val="0"/>
                  <w:divBdr>
                    <w:top w:val="none" w:sz="0" w:space="0" w:color="auto"/>
                    <w:left w:val="none" w:sz="0" w:space="0" w:color="auto"/>
                    <w:bottom w:val="none" w:sz="0" w:space="0" w:color="auto"/>
                    <w:right w:val="none" w:sz="0" w:space="0" w:color="auto"/>
                  </w:divBdr>
                  <w:divsChild>
                    <w:div w:id="1797021786">
                      <w:marLeft w:val="0"/>
                      <w:marRight w:val="0"/>
                      <w:marTop w:val="0"/>
                      <w:marBottom w:val="0"/>
                      <w:divBdr>
                        <w:top w:val="none" w:sz="0" w:space="0" w:color="auto"/>
                        <w:left w:val="none" w:sz="0" w:space="0" w:color="auto"/>
                        <w:bottom w:val="none" w:sz="0" w:space="0" w:color="auto"/>
                        <w:right w:val="none" w:sz="0" w:space="0" w:color="auto"/>
                      </w:divBdr>
                    </w:div>
                  </w:divsChild>
                </w:div>
                <w:div w:id="2031949418">
                  <w:marLeft w:val="0"/>
                  <w:marRight w:val="0"/>
                  <w:marTop w:val="0"/>
                  <w:marBottom w:val="0"/>
                  <w:divBdr>
                    <w:top w:val="none" w:sz="0" w:space="0" w:color="auto"/>
                    <w:left w:val="none" w:sz="0" w:space="0" w:color="auto"/>
                    <w:bottom w:val="none" w:sz="0" w:space="0" w:color="auto"/>
                    <w:right w:val="none" w:sz="0" w:space="0" w:color="auto"/>
                  </w:divBdr>
                  <w:divsChild>
                    <w:div w:id="1059747064">
                      <w:marLeft w:val="0"/>
                      <w:marRight w:val="0"/>
                      <w:marTop w:val="0"/>
                      <w:marBottom w:val="0"/>
                      <w:divBdr>
                        <w:top w:val="none" w:sz="0" w:space="0" w:color="auto"/>
                        <w:left w:val="none" w:sz="0" w:space="0" w:color="auto"/>
                        <w:bottom w:val="none" w:sz="0" w:space="0" w:color="auto"/>
                        <w:right w:val="none" w:sz="0" w:space="0" w:color="auto"/>
                      </w:divBdr>
                    </w:div>
                  </w:divsChild>
                </w:div>
                <w:div w:id="2044866269">
                  <w:marLeft w:val="0"/>
                  <w:marRight w:val="0"/>
                  <w:marTop w:val="0"/>
                  <w:marBottom w:val="0"/>
                  <w:divBdr>
                    <w:top w:val="none" w:sz="0" w:space="0" w:color="auto"/>
                    <w:left w:val="none" w:sz="0" w:space="0" w:color="auto"/>
                    <w:bottom w:val="none" w:sz="0" w:space="0" w:color="auto"/>
                    <w:right w:val="none" w:sz="0" w:space="0" w:color="auto"/>
                  </w:divBdr>
                  <w:divsChild>
                    <w:div w:id="264466223">
                      <w:marLeft w:val="0"/>
                      <w:marRight w:val="0"/>
                      <w:marTop w:val="0"/>
                      <w:marBottom w:val="0"/>
                      <w:divBdr>
                        <w:top w:val="none" w:sz="0" w:space="0" w:color="auto"/>
                        <w:left w:val="none" w:sz="0" w:space="0" w:color="auto"/>
                        <w:bottom w:val="none" w:sz="0" w:space="0" w:color="auto"/>
                        <w:right w:val="none" w:sz="0" w:space="0" w:color="auto"/>
                      </w:divBdr>
                    </w:div>
                  </w:divsChild>
                </w:div>
                <w:div w:id="2052264252">
                  <w:marLeft w:val="0"/>
                  <w:marRight w:val="0"/>
                  <w:marTop w:val="0"/>
                  <w:marBottom w:val="0"/>
                  <w:divBdr>
                    <w:top w:val="none" w:sz="0" w:space="0" w:color="auto"/>
                    <w:left w:val="none" w:sz="0" w:space="0" w:color="auto"/>
                    <w:bottom w:val="none" w:sz="0" w:space="0" w:color="auto"/>
                    <w:right w:val="none" w:sz="0" w:space="0" w:color="auto"/>
                  </w:divBdr>
                  <w:divsChild>
                    <w:div w:id="1021467924">
                      <w:marLeft w:val="0"/>
                      <w:marRight w:val="0"/>
                      <w:marTop w:val="0"/>
                      <w:marBottom w:val="0"/>
                      <w:divBdr>
                        <w:top w:val="none" w:sz="0" w:space="0" w:color="auto"/>
                        <w:left w:val="none" w:sz="0" w:space="0" w:color="auto"/>
                        <w:bottom w:val="none" w:sz="0" w:space="0" w:color="auto"/>
                        <w:right w:val="none" w:sz="0" w:space="0" w:color="auto"/>
                      </w:divBdr>
                    </w:div>
                  </w:divsChild>
                </w:div>
                <w:div w:id="2069264400">
                  <w:marLeft w:val="0"/>
                  <w:marRight w:val="0"/>
                  <w:marTop w:val="0"/>
                  <w:marBottom w:val="0"/>
                  <w:divBdr>
                    <w:top w:val="none" w:sz="0" w:space="0" w:color="auto"/>
                    <w:left w:val="none" w:sz="0" w:space="0" w:color="auto"/>
                    <w:bottom w:val="none" w:sz="0" w:space="0" w:color="auto"/>
                    <w:right w:val="none" w:sz="0" w:space="0" w:color="auto"/>
                  </w:divBdr>
                  <w:divsChild>
                    <w:div w:id="1447968512">
                      <w:marLeft w:val="0"/>
                      <w:marRight w:val="0"/>
                      <w:marTop w:val="0"/>
                      <w:marBottom w:val="0"/>
                      <w:divBdr>
                        <w:top w:val="none" w:sz="0" w:space="0" w:color="auto"/>
                        <w:left w:val="none" w:sz="0" w:space="0" w:color="auto"/>
                        <w:bottom w:val="none" w:sz="0" w:space="0" w:color="auto"/>
                        <w:right w:val="none" w:sz="0" w:space="0" w:color="auto"/>
                      </w:divBdr>
                    </w:div>
                  </w:divsChild>
                </w:div>
                <w:div w:id="2071297334">
                  <w:marLeft w:val="0"/>
                  <w:marRight w:val="0"/>
                  <w:marTop w:val="0"/>
                  <w:marBottom w:val="0"/>
                  <w:divBdr>
                    <w:top w:val="none" w:sz="0" w:space="0" w:color="auto"/>
                    <w:left w:val="none" w:sz="0" w:space="0" w:color="auto"/>
                    <w:bottom w:val="none" w:sz="0" w:space="0" w:color="auto"/>
                    <w:right w:val="none" w:sz="0" w:space="0" w:color="auto"/>
                  </w:divBdr>
                  <w:divsChild>
                    <w:div w:id="210969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050793">
          <w:marLeft w:val="0"/>
          <w:marRight w:val="0"/>
          <w:marTop w:val="0"/>
          <w:marBottom w:val="0"/>
          <w:divBdr>
            <w:top w:val="none" w:sz="0" w:space="0" w:color="auto"/>
            <w:left w:val="none" w:sz="0" w:space="0" w:color="auto"/>
            <w:bottom w:val="none" w:sz="0" w:space="0" w:color="auto"/>
            <w:right w:val="none" w:sz="0" w:space="0" w:color="auto"/>
          </w:divBdr>
        </w:div>
        <w:div w:id="1521896116">
          <w:marLeft w:val="0"/>
          <w:marRight w:val="0"/>
          <w:marTop w:val="0"/>
          <w:marBottom w:val="0"/>
          <w:divBdr>
            <w:top w:val="none" w:sz="0" w:space="0" w:color="auto"/>
            <w:left w:val="none" w:sz="0" w:space="0" w:color="auto"/>
            <w:bottom w:val="none" w:sz="0" w:space="0" w:color="auto"/>
            <w:right w:val="none" w:sz="0" w:space="0" w:color="auto"/>
          </w:divBdr>
        </w:div>
        <w:div w:id="1914579886">
          <w:marLeft w:val="0"/>
          <w:marRight w:val="0"/>
          <w:marTop w:val="0"/>
          <w:marBottom w:val="0"/>
          <w:divBdr>
            <w:top w:val="none" w:sz="0" w:space="0" w:color="auto"/>
            <w:left w:val="none" w:sz="0" w:space="0" w:color="auto"/>
            <w:bottom w:val="none" w:sz="0" w:space="0" w:color="auto"/>
            <w:right w:val="none" w:sz="0" w:space="0" w:color="auto"/>
          </w:divBdr>
        </w:div>
      </w:divsChild>
    </w:div>
    <w:div w:id="292176643">
      <w:bodyDiv w:val="1"/>
      <w:marLeft w:val="0"/>
      <w:marRight w:val="0"/>
      <w:marTop w:val="0"/>
      <w:marBottom w:val="0"/>
      <w:divBdr>
        <w:top w:val="none" w:sz="0" w:space="0" w:color="auto"/>
        <w:left w:val="none" w:sz="0" w:space="0" w:color="auto"/>
        <w:bottom w:val="none" w:sz="0" w:space="0" w:color="auto"/>
        <w:right w:val="none" w:sz="0" w:space="0" w:color="auto"/>
      </w:divBdr>
      <w:divsChild>
        <w:div w:id="40447343">
          <w:marLeft w:val="0"/>
          <w:marRight w:val="0"/>
          <w:marTop w:val="0"/>
          <w:marBottom w:val="0"/>
          <w:divBdr>
            <w:top w:val="none" w:sz="0" w:space="0" w:color="auto"/>
            <w:left w:val="none" w:sz="0" w:space="0" w:color="auto"/>
            <w:bottom w:val="none" w:sz="0" w:space="0" w:color="auto"/>
            <w:right w:val="none" w:sz="0" w:space="0" w:color="auto"/>
          </w:divBdr>
        </w:div>
        <w:div w:id="147481744">
          <w:marLeft w:val="0"/>
          <w:marRight w:val="0"/>
          <w:marTop w:val="0"/>
          <w:marBottom w:val="0"/>
          <w:divBdr>
            <w:top w:val="none" w:sz="0" w:space="0" w:color="auto"/>
            <w:left w:val="none" w:sz="0" w:space="0" w:color="auto"/>
            <w:bottom w:val="none" w:sz="0" w:space="0" w:color="auto"/>
            <w:right w:val="none" w:sz="0" w:space="0" w:color="auto"/>
          </w:divBdr>
        </w:div>
        <w:div w:id="561060619">
          <w:marLeft w:val="0"/>
          <w:marRight w:val="0"/>
          <w:marTop w:val="0"/>
          <w:marBottom w:val="0"/>
          <w:divBdr>
            <w:top w:val="none" w:sz="0" w:space="0" w:color="auto"/>
            <w:left w:val="none" w:sz="0" w:space="0" w:color="auto"/>
            <w:bottom w:val="none" w:sz="0" w:space="0" w:color="auto"/>
            <w:right w:val="none" w:sz="0" w:space="0" w:color="auto"/>
          </w:divBdr>
        </w:div>
        <w:div w:id="942616503">
          <w:marLeft w:val="0"/>
          <w:marRight w:val="0"/>
          <w:marTop w:val="0"/>
          <w:marBottom w:val="0"/>
          <w:divBdr>
            <w:top w:val="none" w:sz="0" w:space="0" w:color="auto"/>
            <w:left w:val="none" w:sz="0" w:space="0" w:color="auto"/>
            <w:bottom w:val="none" w:sz="0" w:space="0" w:color="auto"/>
            <w:right w:val="none" w:sz="0" w:space="0" w:color="auto"/>
          </w:divBdr>
          <w:divsChild>
            <w:div w:id="2055423733">
              <w:marLeft w:val="0"/>
              <w:marRight w:val="0"/>
              <w:marTop w:val="30"/>
              <w:marBottom w:val="30"/>
              <w:divBdr>
                <w:top w:val="none" w:sz="0" w:space="0" w:color="auto"/>
                <w:left w:val="none" w:sz="0" w:space="0" w:color="auto"/>
                <w:bottom w:val="none" w:sz="0" w:space="0" w:color="auto"/>
                <w:right w:val="none" w:sz="0" w:space="0" w:color="auto"/>
              </w:divBdr>
              <w:divsChild>
                <w:div w:id="78868618">
                  <w:marLeft w:val="0"/>
                  <w:marRight w:val="0"/>
                  <w:marTop w:val="0"/>
                  <w:marBottom w:val="0"/>
                  <w:divBdr>
                    <w:top w:val="none" w:sz="0" w:space="0" w:color="auto"/>
                    <w:left w:val="none" w:sz="0" w:space="0" w:color="auto"/>
                    <w:bottom w:val="none" w:sz="0" w:space="0" w:color="auto"/>
                    <w:right w:val="none" w:sz="0" w:space="0" w:color="auto"/>
                  </w:divBdr>
                  <w:divsChild>
                    <w:div w:id="219480614">
                      <w:marLeft w:val="0"/>
                      <w:marRight w:val="0"/>
                      <w:marTop w:val="0"/>
                      <w:marBottom w:val="0"/>
                      <w:divBdr>
                        <w:top w:val="none" w:sz="0" w:space="0" w:color="auto"/>
                        <w:left w:val="none" w:sz="0" w:space="0" w:color="auto"/>
                        <w:bottom w:val="none" w:sz="0" w:space="0" w:color="auto"/>
                        <w:right w:val="none" w:sz="0" w:space="0" w:color="auto"/>
                      </w:divBdr>
                    </w:div>
                  </w:divsChild>
                </w:div>
                <w:div w:id="130293466">
                  <w:marLeft w:val="0"/>
                  <w:marRight w:val="0"/>
                  <w:marTop w:val="0"/>
                  <w:marBottom w:val="0"/>
                  <w:divBdr>
                    <w:top w:val="none" w:sz="0" w:space="0" w:color="auto"/>
                    <w:left w:val="none" w:sz="0" w:space="0" w:color="auto"/>
                    <w:bottom w:val="none" w:sz="0" w:space="0" w:color="auto"/>
                    <w:right w:val="none" w:sz="0" w:space="0" w:color="auto"/>
                  </w:divBdr>
                  <w:divsChild>
                    <w:div w:id="217594978">
                      <w:marLeft w:val="0"/>
                      <w:marRight w:val="0"/>
                      <w:marTop w:val="0"/>
                      <w:marBottom w:val="0"/>
                      <w:divBdr>
                        <w:top w:val="none" w:sz="0" w:space="0" w:color="auto"/>
                        <w:left w:val="none" w:sz="0" w:space="0" w:color="auto"/>
                        <w:bottom w:val="none" w:sz="0" w:space="0" w:color="auto"/>
                        <w:right w:val="none" w:sz="0" w:space="0" w:color="auto"/>
                      </w:divBdr>
                    </w:div>
                  </w:divsChild>
                </w:div>
                <w:div w:id="139929803">
                  <w:marLeft w:val="0"/>
                  <w:marRight w:val="0"/>
                  <w:marTop w:val="0"/>
                  <w:marBottom w:val="0"/>
                  <w:divBdr>
                    <w:top w:val="none" w:sz="0" w:space="0" w:color="auto"/>
                    <w:left w:val="none" w:sz="0" w:space="0" w:color="auto"/>
                    <w:bottom w:val="none" w:sz="0" w:space="0" w:color="auto"/>
                    <w:right w:val="none" w:sz="0" w:space="0" w:color="auto"/>
                  </w:divBdr>
                  <w:divsChild>
                    <w:div w:id="2086027599">
                      <w:marLeft w:val="0"/>
                      <w:marRight w:val="0"/>
                      <w:marTop w:val="0"/>
                      <w:marBottom w:val="0"/>
                      <w:divBdr>
                        <w:top w:val="none" w:sz="0" w:space="0" w:color="auto"/>
                        <w:left w:val="none" w:sz="0" w:space="0" w:color="auto"/>
                        <w:bottom w:val="none" w:sz="0" w:space="0" w:color="auto"/>
                        <w:right w:val="none" w:sz="0" w:space="0" w:color="auto"/>
                      </w:divBdr>
                    </w:div>
                  </w:divsChild>
                </w:div>
                <w:div w:id="141433598">
                  <w:marLeft w:val="0"/>
                  <w:marRight w:val="0"/>
                  <w:marTop w:val="0"/>
                  <w:marBottom w:val="0"/>
                  <w:divBdr>
                    <w:top w:val="none" w:sz="0" w:space="0" w:color="auto"/>
                    <w:left w:val="none" w:sz="0" w:space="0" w:color="auto"/>
                    <w:bottom w:val="none" w:sz="0" w:space="0" w:color="auto"/>
                    <w:right w:val="none" w:sz="0" w:space="0" w:color="auto"/>
                  </w:divBdr>
                  <w:divsChild>
                    <w:div w:id="596669492">
                      <w:marLeft w:val="0"/>
                      <w:marRight w:val="0"/>
                      <w:marTop w:val="0"/>
                      <w:marBottom w:val="0"/>
                      <w:divBdr>
                        <w:top w:val="none" w:sz="0" w:space="0" w:color="auto"/>
                        <w:left w:val="none" w:sz="0" w:space="0" w:color="auto"/>
                        <w:bottom w:val="none" w:sz="0" w:space="0" w:color="auto"/>
                        <w:right w:val="none" w:sz="0" w:space="0" w:color="auto"/>
                      </w:divBdr>
                    </w:div>
                  </w:divsChild>
                </w:div>
                <w:div w:id="196622809">
                  <w:marLeft w:val="0"/>
                  <w:marRight w:val="0"/>
                  <w:marTop w:val="0"/>
                  <w:marBottom w:val="0"/>
                  <w:divBdr>
                    <w:top w:val="none" w:sz="0" w:space="0" w:color="auto"/>
                    <w:left w:val="none" w:sz="0" w:space="0" w:color="auto"/>
                    <w:bottom w:val="none" w:sz="0" w:space="0" w:color="auto"/>
                    <w:right w:val="none" w:sz="0" w:space="0" w:color="auto"/>
                  </w:divBdr>
                  <w:divsChild>
                    <w:div w:id="952446015">
                      <w:marLeft w:val="0"/>
                      <w:marRight w:val="0"/>
                      <w:marTop w:val="0"/>
                      <w:marBottom w:val="0"/>
                      <w:divBdr>
                        <w:top w:val="none" w:sz="0" w:space="0" w:color="auto"/>
                        <w:left w:val="none" w:sz="0" w:space="0" w:color="auto"/>
                        <w:bottom w:val="none" w:sz="0" w:space="0" w:color="auto"/>
                        <w:right w:val="none" w:sz="0" w:space="0" w:color="auto"/>
                      </w:divBdr>
                    </w:div>
                  </w:divsChild>
                </w:div>
                <w:div w:id="313413637">
                  <w:marLeft w:val="0"/>
                  <w:marRight w:val="0"/>
                  <w:marTop w:val="0"/>
                  <w:marBottom w:val="0"/>
                  <w:divBdr>
                    <w:top w:val="none" w:sz="0" w:space="0" w:color="auto"/>
                    <w:left w:val="none" w:sz="0" w:space="0" w:color="auto"/>
                    <w:bottom w:val="none" w:sz="0" w:space="0" w:color="auto"/>
                    <w:right w:val="none" w:sz="0" w:space="0" w:color="auto"/>
                  </w:divBdr>
                  <w:divsChild>
                    <w:div w:id="1980498598">
                      <w:marLeft w:val="0"/>
                      <w:marRight w:val="0"/>
                      <w:marTop w:val="0"/>
                      <w:marBottom w:val="0"/>
                      <w:divBdr>
                        <w:top w:val="none" w:sz="0" w:space="0" w:color="auto"/>
                        <w:left w:val="none" w:sz="0" w:space="0" w:color="auto"/>
                        <w:bottom w:val="none" w:sz="0" w:space="0" w:color="auto"/>
                        <w:right w:val="none" w:sz="0" w:space="0" w:color="auto"/>
                      </w:divBdr>
                    </w:div>
                  </w:divsChild>
                </w:div>
                <w:div w:id="342903109">
                  <w:marLeft w:val="0"/>
                  <w:marRight w:val="0"/>
                  <w:marTop w:val="0"/>
                  <w:marBottom w:val="0"/>
                  <w:divBdr>
                    <w:top w:val="none" w:sz="0" w:space="0" w:color="auto"/>
                    <w:left w:val="none" w:sz="0" w:space="0" w:color="auto"/>
                    <w:bottom w:val="none" w:sz="0" w:space="0" w:color="auto"/>
                    <w:right w:val="none" w:sz="0" w:space="0" w:color="auto"/>
                  </w:divBdr>
                  <w:divsChild>
                    <w:div w:id="487744499">
                      <w:marLeft w:val="0"/>
                      <w:marRight w:val="0"/>
                      <w:marTop w:val="0"/>
                      <w:marBottom w:val="0"/>
                      <w:divBdr>
                        <w:top w:val="none" w:sz="0" w:space="0" w:color="auto"/>
                        <w:left w:val="none" w:sz="0" w:space="0" w:color="auto"/>
                        <w:bottom w:val="none" w:sz="0" w:space="0" w:color="auto"/>
                        <w:right w:val="none" w:sz="0" w:space="0" w:color="auto"/>
                      </w:divBdr>
                    </w:div>
                  </w:divsChild>
                </w:div>
                <w:div w:id="547836144">
                  <w:marLeft w:val="0"/>
                  <w:marRight w:val="0"/>
                  <w:marTop w:val="0"/>
                  <w:marBottom w:val="0"/>
                  <w:divBdr>
                    <w:top w:val="none" w:sz="0" w:space="0" w:color="auto"/>
                    <w:left w:val="none" w:sz="0" w:space="0" w:color="auto"/>
                    <w:bottom w:val="none" w:sz="0" w:space="0" w:color="auto"/>
                    <w:right w:val="none" w:sz="0" w:space="0" w:color="auto"/>
                  </w:divBdr>
                  <w:divsChild>
                    <w:div w:id="1886092351">
                      <w:marLeft w:val="0"/>
                      <w:marRight w:val="0"/>
                      <w:marTop w:val="0"/>
                      <w:marBottom w:val="0"/>
                      <w:divBdr>
                        <w:top w:val="none" w:sz="0" w:space="0" w:color="auto"/>
                        <w:left w:val="none" w:sz="0" w:space="0" w:color="auto"/>
                        <w:bottom w:val="none" w:sz="0" w:space="0" w:color="auto"/>
                        <w:right w:val="none" w:sz="0" w:space="0" w:color="auto"/>
                      </w:divBdr>
                    </w:div>
                  </w:divsChild>
                </w:div>
                <w:div w:id="667825321">
                  <w:marLeft w:val="0"/>
                  <w:marRight w:val="0"/>
                  <w:marTop w:val="0"/>
                  <w:marBottom w:val="0"/>
                  <w:divBdr>
                    <w:top w:val="none" w:sz="0" w:space="0" w:color="auto"/>
                    <w:left w:val="none" w:sz="0" w:space="0" w:color="auto"/>
                    <w:bottom w:val="none" w:sz="0" w:space="0" w:color="auto"/>
                    <w:right w:val="none" w:sz="0" w:space="0" w:color="auto"/>
                  </w:divBdr>
                  <w:divsChild>
                    <w:div w:id="106969950">
                      <w:marLeft w:val="0"/>
                      <w:marRight w:val="0"/>
                      <w:marTop w:val="0"/>
                      <w:marBottom w:val="0"/>
                      <w:divBdr>
                        <w:top w:val="none" w:sz="0" w:space="0" w:color="auto"/>
                        <w:left w:val="none" w:sz="0" w:space="0" w:color="auto"/>
                        <w:bottom w:val="none" w:sz="0" w:space="0" w:color="auto"/>
                        <w:right w:val="none" w:sz="0" w:space="0" w:color="auto"/>
                      </w:divBdr>
                    </w:div>
                  </w:divsChild>
                </w:div>
                <w:div w:id="678240376">
                  <w:marLeft w:val="0"/>
                  <w:marRight w:val="0"/>
                  <w:marTop w:val="0"/>
                  <w:marBottom w:val="0"/>
                  <w:divBdr>
                    <w:top w:val="none" w:sz="0" w:space="0" w:color="auto"/>
                    <w:left w:val="none" w:sz="0" w:space="0" w:color="auto"/>
                    <w:bottom w:val="none" w:sz="0" w:space="0" w:color="auto"/>
                    <w:right w:val="none" w:sz="0" w:space="0" w:color="auto"/>
                  </w:divBdr>
                  <w:divsChild>
                    <w:div w:id="203249738">
                      <w:marLeft w:val="0"/>
                      <w:marRight w:val="0"/>
                      <w:marTop w:val="0"/>
                      <w:marBottom w:val="0"/>
                      <w:divBdr>
                        <w:top w:val="none" w:sz="0" w:space="0" w:color="auto"/>
                        <w:left w:val="none" w:sz="0" w:space="0" w:color="auto"/>
                        <w:bottom w:val="none" w:sz="0" w:space="0" w:color="auto"/>
                        <w:right w:val="none" w:sz="0" w:space="0" w:color="auto"/>
                      </w:divBdr>
                    </w:div>
                  </w:divsChild>
                </w:div>
                <w:div w:id="774907059">
                  <w:marLeft w:val="0"/>
                  <w:marRight w:val="0"/>
                  <w:marTop w:val="0"/>
                  <w:marBottom w:val="0"/>
                  <w:divBdr>
                    <w:top w:val="none" w:sz="0" w:space="0" w:color="auto"/>
                    <w:left w:val="none" w:sz="0" w:space="0" w:color="auto"/>
                    <w:bottom w:val="none" w:sz="0" w:space="0" w:color="auto"/>
                    <w:right w:val="none" w:sz="0" w:space="0" w:color="auto"/>
                  </w:divBdr>
                  <w:divsChild>
                    <w:div w:id="795639454">
                      <w:marLeft w:val="0"/>
                      <w:marRight w:val="0"/>
                      <w:marTop w:val="0"/>
                      <w:marBottom w:val="0"/>
                      <w:divBdr>
                        <w:top w:val="none" w:sz="0" w:space="0" w:color="auto"/>
                        <w:left w:val="none" w:sz="0" w:space="0" w:color="auto"/>
                        <w:bottom w:val="none" w:sz="0" w:space="0" w:color="auto"/>
                        <w:right w:val="none" w:sz="0" w:space="0" w:color="auto"/>
                      </w:divBdr>
                    </w:div>
                  </w:divsChild>
                </w:div>
                <w:div w:id="989485729">
                  <w:marLeft w:val="0"/>
                  <w:marRight w:val="0"/>
                  <w:marTop w:val="0"/>
                  <w:marBottom w:val="0"/>
                  <w:divBdr>
                    <w:top w:val="none" w:sz="0" w:space="0" w:color="auto"/>
                    <w:left w:val="none" w:sz="0" w:space="0" w:color="auto"/>
                    <w:bottom w:val="none" w:sz="0" w:space="0" w:color="auto"/>
                    <w:right w:val="none" w:sz="0" w:space="0" w:color="auto"/>
                  </w:divBdr>
                  <w:divsChild>
                    <w:div w:id="1949237513">
                      <w:marLeft w:val="0"/>
                      <w:marRight w:val="0"/>
                      <w:marTop w:val="0"/>
                      <w:marBottom w:val="0"/>
                      <w:divBdr>
                        <w:top w:val="none" w:sz="0" w:space="0" w:color="auto"/>
                        <w:left w:val="none" w:sz="0" w:space="0" w:color="auto"/>
                        <w:bottom w:val="none" w:sz="0" w:space="0" w:color="auto"/>
                        <w:right w:val="none" w:sz="0" w:space="0" w:color="auto"/>
                      </w:divBdr>
                    </w:div>
                  </w:divsChild>
                </w:div>
                <w:div w:id="1051811275">
                  <w:marLeft w:val="0"/>
                  <w:marRight w:val="0"/>
                  <w:marTop w:val="0"/>
                  <w:marBottom w:val="0"/>
                  <w:divBdr>
                    <w:top w:val="none" w:sz="0" w:space="0" w:color="auto"/>
                    <w:left w:val="none" w:sz="0" w:space="0" w:color="auto"/>
                    <w:bottom w:val="none" w:sz="0" w:space="0" w:color="auto"/>
                    <w:right w:val="none" w:sz="0" w:space="0" w:color="auto"/>
                  </w:divBdr>
                  <w:divsChild>
                    <w:div w:id="1393037925">
                      <w:marLeft w:val="0"/>
                      <w:marRight w:val="0"/>
                      <w:marTop w:val="0"/>
                      <w:marBottom w:val="0"/>
                      <w:divBdr>
                        <w:top w:val="none" w:sz="0" w:space="0" w:color="auto"/>
                        <w:left w:val="none" w:sz="0" w:space="0" w:color="auto"/>
                        <w:bottom w:val="none" w:sz="0" w:space="0" w:color="auto"/>
                        <w:right w:val="none" w:sz="0" w:space="0" w:color="auto"/>
                      </w:divBdr>
                    </w:div>
                  </w:divsChild>
                </w:div>
                <w:div w:id="1073158139">
                  <w:marLeft w:val="0"/>
                  <w:marRight w:val="0"/>
                  <w:marTop w:val="0"/>
                  <w:marBottom w:val="0"/>
                  <w:divBdr>
                    <w:top w:val="none" w:sz="0" w:space="0" w:color="auto"/>
                    <w:left w:val="none" w:sz="0" w:space="0" w:color="auto"/>
                    <w:bottom w:val="none" w:sz="0" w:space="0" w:color="auto"/>
                    <w:right w:val="none" w:sz="0" w:space="0" w:color="auto"/>
                  </w:divBdr>
                  <w:divsChild>
                    <w:div w:id="884487103">
                      <w:marLeft w:val="0"/>
                      <w:marRight w:val="0"/>
                      <w:marTop w:val="0"/>
                      <w:marBottom w:val="0"/>
                      <w:divBdr>
                        <w:top w:val="none" w:sz="0" w:space="0" w:color="auto"/>
                        <w:left w:val="none" w:sz="0" w:space="0" w:color="auto"/>
                        <w:bottom w:val="none" w:sz="0" w:space="0" w:color="auto"/>
                        <w:right w:val="none" w:sz="0" w:space="0" w:color="auto"/>
                      </w:divBdr>
                    </w:div>
                  </w:divsChild>
                </w:div>
                <w:div w:id="1078556017">
                  <w:marLeft w:val="0"/>
                  <w:marRight w:val="0"/>
                  <w:marTop w:val="0"/>
                  <w:marBottom w:val="0"/>
                  <w:divBdr>
                    <w:top w:val="none" w:sz="0" w:space="0" w:color="auto"/>
                    <w:left w:val="none" w:sz="0" w:space="0" w:color="auto"/>
                    <w:bottom w:val="none" w:sz="0" w:space="0" w:color="auto"/>
                    <w:right w:val="none" w:sz="0" w:space="0" w:color="auto"/>
                  </w:divBdr>
                  <w:divsChild>
                    <w:div w:id="2032949009">
                      <w:marLeft w:val="0"/>
                      <w:marRight w:val="0"/>
                      <w:marTop w:val="0"/>
                      <w:marBottom w:val="0"/>
                      <w:divBdr>
                        <w:top w:val="none" w:sz="0" w:space="0" w:color="auto"/>
                        <w:left w:val="none" w:sz="0" w:space="0" w:color="auto"/>
                        <w:bottom w:val="none" w:sz="0" w:space="0" w:color="auto"/>
                        <w:right w:val="none" w:sz="0" w:space="0" w:color="auto"/>
                      </w:divBdr>
                    </w:div>
                  </w:divsChild>
                </w:div>
                <w:div w:id="1146701231">
                  <w:marLeft w:val="0"/>
                  <w:marRight w:val="0"/>
                  <w:marTop w:val="0"/>
                  <w:marBottom w:val="0"/>
                  <w:divBdr>
                    <w:top w:val="none" w:sz="0" w:space="0" w:color="auto"/>
                    <w:left w:val="none" w:sz="0" w:space="0" w:color="auto"/>
                    <w:bottom w:val="none" w:sz="0" w:space="0" w:color="auto"/>
                    <w:right w:val="none" w:sz="0" w:space="0" w:color="auto"/>
                  </w:divBdr>
                  <w:divsChild>
                    <w:div w:id="1608805635">
                      <w:marLeft w:val="0"/>
                      <w:marRight w:val="0"/>
                      <w:marTop w:val="0"/>
                      <w:marBottom w:val="0"/>
                      <w:divBdr>
                        <w:top w:val="none" w:sz="0" w:space="0" w:color="auto"/>
                        <w:left w:val="none" w:sz="0" w:space="0" w:color="auto"/>
                        <w:bottom w:val="none" w:sz="0" w:space="0" w:color="auto"/>
                        <w:right w:val="none" w:sz="0" w:space="0" w:color="auto"/>
                      </w:divBdr>
                    </w:div>
                  </w:divsChild>
                </w:div>
                <w:div w:id="1207912339">
                  <w:marLeft w:val="0"/>
                  <w:marRight w:val="0"/>
                  <w:marTop w:val="0"/>
                  <w:marBottom w:val="0"/>
                  <w:divBdr>
                    <w:top w:val="none" w:sz="0" w:space="0" w:color="auto"/>
                    <w:left w:val="none" w:sz="0" w:space="0" w:color="auto"/>
                    <w:bottom w:val="none" w:sz="0" w:space="0" w:color="auto"/>
                    <w:right w:val="none" w:sz="0" w:space="0" w:color="auto"/>
                  </w:divBdr>
                  <w:divsChild>
                    <w:div w:id="186604636">
                      <w:marLeft w:val="0"/>
                      <w:marRight w:val="0"/>
                      <w:marTop w:val="0"/>
                      <w:marBottom w:val="0"/>
                      <w:divBdr>
                        <w:top w:val="none" w:sz="0" w:space="0" w:color="auto"/>
                        <w:left w:val="none" w:sz="0" w:space="0" w:color="auto"/>
                        <w:bottom w:val="none" w:sz="0" w:space="0" w:color="auto"/>
                        <w:right w:val="none" w:sz="0" w:space="0" w:color="auto"/>
                      </w:divBdr>
                    </w:div>
                  </w:divsChild>
                </w:div>
                <w:div w:id="1543592897">
                  <w:marLeft w:val="0"/>
                  <w:marRight w:val="0"/>
                  <w:marTop w:val="0"/>
                  <w:marBottom w:val="0"/>
                  <w:divBdr>
                    <w:top w:val="none" w:sz="0" w:space="0" w:color="auto"/>
                    <w:left w:val="none" w:sz="0" w:space="0" w:color="auto"/>
                    <w:bottom w:val="none" w:sz="0" w:space="0" w:color="auto"/>
                    <w:right w:val="none" w:sz="0" w:space="0" w:color="auto"/>
                  </w:divBdr>
                  <w:divsChild>
                    <w:div w:id="1735353360">
                      <w:marLeft w:val="0"/>
                      <w:marRight w:val="0"/>
                      <w:marTop w:val="0"/>
                      <w:marBottom w:val="0"/>
                      <w:divBdr>
                        <w:top w:val="none" w:sz="0" w:space="0" w:color="auto"/>
                        <w:left w:val="none" w:sz="0" w:space="0" w:color="auto"/>
                        <w:bottom w:val="none" w:sz="0" w:space="0" w:color="auto"/>
                        <w:right w:val="none" w:sz="0" w:space="0" w:color="auto"/>
                      </w:divBdr>
                    </w:div>
                  </w:divsChild>
                </w:div>
                <w:div w:id="1740982327">
                  <w:marLeft w:val="0"/>
                  <w:marRight w:val="0"/>
                  <w:marTop w:val="0"/>
                  <w:marBottom w:val="0"/>
                  <w:divBdr>
                    <w:top w:val="none" w:sz="0" w:space="0" w:color="auto"/>
                    <w:left w:val="none" w:sz="0" w:space="0" w:color="auto"/>
                    <w:bottom w:val="none" w:sz="0" w:space="0" w:color="auto"/>
                    <w:right w:val="none" w:sz="0" w:space="0" w:color="auto"/>
                  </w:divBdr>
                  <w:divsChild>
                    <w:div w:id="1924413156">
                      <w:marLeft w:val="0"/>
                      <w:marRight w:val="0"/>
                      <w:marTop w:val="0"/>
                      <w:marBottom w:val="0"/>
                      <w:divBdr>
                        <w:top w:val="none" w:sz="0" w:space="0" w:color="auto"/>
                        <w:left w:val="none" w:sz="0" w:space="0" w:color="auto"/>
                        <w:bottom w:val="none" w:sz="0" w:space="0" w:color="auto"/>
                        <w:right w:val="none" w:sz="0" w:space="0" w:color="auto"/>
                      </w:divBdr>
                    </w:div>
                  </w:divsChild>
                </w:div>
                <w:div w:id="1752698602">
                  <w:marLeft w:val="0"/>
                  <w:marRight w:val="0"/>
                  <w:marTop w:val="0"/>
                  <w:marBottom w:val="0"/>
                  <w:divBdr>
                    <w:top w:val="none" w:sz="0" w:space="0" w:color="auto"/>
                    <w:left w:val="none" w:sz="0" w:space="0" w:color="auto"/>
                    <w:bottom w:val="none" w:sz="0" w:space="0" w:color="auto"/>
                    <w:right w:val="none" w:sz="0" w:space="0" w:color="auto"/>
                  </w:divBdr>
                  <w:divsChild>
                    <w:div w:id="402529585">
                      <w:marLeft w:val="0"/>
                      <w:marRight w:val="0"/>
                      <w:marTop w:val="0"/>
                      <w:marBottom w:val="0"/>
                      <w:divBdr>
                        <w:top w:val="none" w:sz="0" w:space="0" w:color="auto"/>
                        <w:left w:val="none" w:sz="0" w:space="0" w:color="auto"/>
                        <w:bottom w:val="none" w:sz="0" w:space="0" w:color="auto"/>
                        <w:right w:val="none" w:sz="0" w:space="0" w:color="auto"/>
                      </w:divBdr>
                    </w:div>
                  </w:divsChild>
                </w:div>
                <w:div w:id="1846556268">
                  <w:marLeft w:val="0"/>
                  <w:marRight w:val="0"/>
                  <w:marTop w:val="0"/>
                  <w:marBottom w:val="0"/>
                  <w:divBdr>
                    <w:top w:val="none" w:sz="0" w:space="0" w:color="auto"/>
                    <w:left w:val="none" w:sz="0" w:space="0" w:color="auto"/>
                    <w:bottom w:val="none" w:sz="0" w:space="0" w:color="auto"/>
                    <w:right w:val="none" w:sz="0" w:space="0" w:color="auto"/>
                  </w:divBdr>
                  <w:divsChild>
                    <w:div w:id="182714541">
                      <w:marLeft w:val="0"/>
                      <w:marRight w:val="0"/>
                      <w:marTop w:val="0"/>
                      <w:marBottom w:val="0"/>
                      <w:divBdr>
                        <w:top w:val="none" w:sz="0" w:space="0" w:color="auto"/>
                        <w:left w:val="none" w:sz="0" w:space="0" w:color="auto"/>
                        <w:bottom w:val="none" w:sz="0" w:space="0" w:color="auto"/>
                        <w:right w:val="none" w:sz="0" w:space="0" w:color="auto"/>
                      </w:divBdr>
                    </w:div>
                  </w:divsChild>
                </w:div>
                <w:div w:id="1857377853">
                  <w:marLeft w:val="0"/>
                  <w:marRight w:val="0"/>
                  <w:marTop w:val="0"/>
                  <w:marBottom w:val="0"/>
                  <w:divBdr>
                    <w:top w:val="none" w:sz="0" w:space="0" w:color="auto"/>
                    <w:left w:val="none" w:sz="0" w:space="0" w:color="auto"/>
                    <w:bottom w:val="none" w:sz="0" w:space="0" w:color="auto"/>
                    <w:right w:val="none" w:sz="0" w:space="0" w:color="auto"/>
                  </w:divBdr>
                  <w:divsChild>
                    <w:div w:id="1273897192">
                      <w:marLeft w:val="0"/>
                      <w:marRight w:val="0"/>
                      <w:marTop w:val="0"/>
                      <w:marBottom w:val="0"/>
                      <w:divBdr>
                        <w:top w:val="none" w:sz="0" w:space="0" w:color="auto"/>
                        <w:left w:val="none" w:sz="0" w:space="0" w:color="auto"/>
                        <w:bottom w:val="none" w:sz="0" w:space="0" w:color="auto"/>
                        <w:right w:val="none" w:sz="0" w:space="0" w:color="auto"/>
                      </w:divBdr>
                    </w:div>
                  </w:divsChild>
                </w:div>
                <w:div w:id="1862432642">
                  <w:marLeft w:val="0"/>
                  <w:marRight w:val="0"/>
                  <w:marTop w:val="0"/>
                  <w:marBottom w:val="0"/>
                  <w:divBdr>
                    <w:top w:val="none" w:sz="0" w:space="0" w:color="auto"/>
                    <w:left w:val="none" w:sz="0" w:space="0" w:color="auto"/>
                    <w:bottom w:val="none" w:sz="0" w:space="0" w:color="auto"/>
                    <w:right w:val="none" w:sz="0" w:space="0" w:color="auto"/>
                  </w:divBdr>
                  <w:divsChild>
                    <w:div w:id="2038457217">
                      <w:marLeft w:val="0"/>
                      <w:marRight w:val="0"/>
                      <w:marTop w:val="0"/>
                      <w:marBottom w:val="0"/>
                      <w:divBdr>
                        <w:top w:val="none" w:sz="0" w:space="0" w:color="auto"/>
                        <w:left w:val="none" w:sz="0" w:space="0" w:color="auto"/>
                        <w:bottom w:val="none" w:sz="0" w:space="0" w:color="auto"/>
                        <w:right w:val="none" w:sz="0" w:space="0" w:color="auto"/>
                      </w:divBdr>
                    </w:div>
                  </w:divsChild>
                </w:div>
                <w:div w:id="2005353467">
                  <w:marLeft w:val="0"/>
                  <w:marRight w:val="0"/>
                  <w:marTop w:val="0"/>
                  <w:marBottom w:val="0"/>
                  <w:divBdr>
                    <w:top w:val="none" w:sz="0" w:space="0" w:color="auto"/>
                    <w:left w:val="none" w:sz="0" w:space="0" w:color="auto"/>
                    <w:bottom w:val="none" w:sz="0" w:space="0" w:color="auto"/>
                    <w:right w:val="none" w:sz="0" w:space="0" w:color="auto"/>
                  </w:divBdr>
                  <w:divsChild>
                    <w:div w:id="1736319839">
                      <w:marLeft w:val="0"/>
                      <w:marRight w:val="0"/>
                      <w:marTop w:val="0"/>
                      <w:marBottom w:val="0"/>
                      <w:divBdr>
                        <w:top w:val="none" w:sz="0" w:space="0" w:color="auto"/>
                        <w:left w:val="none" w:sz="0" w:space="0" w:color="auto"/>
                        <w:bottom w:val="none" w:sz="0" w:space="0" w:color="auto"/>
                        <w:right w:val="none" w:sz="0" w:space="0" w:color="auto"/>
                      </w:divBdr>
                    </w:div>
                  </w:divsChild>
                </w:div>
                <w:div w:id="2017993144">
                  <w:marLeft w:val="0"/>
                  <w:marRight w:val="0"/>
                  <w:marTop w:val="0"/>
                  <w:marBottom w:val="0"/>
                  <w:divBdr>
                    <w:top w:val="none" w:sz="0" w:space="0" w:color="auto"/>
                    <w:left w:val="none" w:sz="0" w:space="0" w:color="auto"/>
                    <w:bottom w:val="none" w:sz="0" w:space="0" w:color="auto"/>
                    <w:right w:val="none" w:sz="0" w:space="0" w:color="auto"/>
                  </w:divBdr>
                  <w:divsChild>
                    <w:div w:id="613679741">
                      <w:marLeft w:val="0"/>
                      <w:marRight w:val="0"/>
                      <w:marTop w:val="0"/>
                      <w:marBottom w:val="0"/>
                      <w:divBdr>
                        <w:top w:val="none" w:sz="0" w:space="0" w:color="auto"/>
                        <w:left w:val="none" w:sz="0" w:space="0" w:color="auto"/>
                        <w:bottom w:val="none" w:sz="0" w:space="0" w:color="auto"/>
                        <w:right w:val="none" w:sz="0" w:space="0" w:color="auto"/>
                      </w:divBdr>
                    </w:div>
                  </w:divsChild>
                </w:div>
                <w:div w:id="2115978655">
                  <w:marLeft w:val="0"/>
                  <w:marRight w:val="0"/>
                  <w:marTop w:val="0"/>
                  <w:marBottom w:val="0"/>
                  <w:divBdr>
                    <w:top w:val="none" w:sz="0" w:space="0" w:color="auto"/>
                    <w:left w:val="none" w:sz="0" w:space="0" w:color="auto"/>
                    <w:bottom w:val="none" w:sz="0" w:space="0" w:color="auto"/>
                    <w:right w:val="none" w:sz="0" w:space="0" w:color="auto"/>
                  </w:divBdr>
                  <w:divsChild>
                    <w:div w:id="160052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221194">
          <w:marLeft w:val="0"/>
          <w:marRight w:val="0"/>
          <w:marTop w:val="0"/>
          <w:marBottom w:val="0"/>
          <w:divBdr>
            <w:top w:val="none" w:sz="0" w:space="0" w:color="auto"/>
            <w:left w:val="none" w:sz="0" w:space="0" w:color="auto"/>
            <w:bottom w:val="none" w:sz="0" w:space="0" w:color="auto"/>
            <w:right w:val="none" w:sz="0" w:space="0" w:color="auto"/>
          </w:divBdr>
        </w:div>
      </w:divsChild>
    </w:div>
    <w:div w:id="297537704">
      <w:bodyDiv w:val="1"/>
      <w:marLeft w:val="0"/>
      <w:marRight w:val="0"/>
      <w:marTop w:val="0"/>
      <w:marBottom w:val="0"/>
      <w:divBdr>
        <w:top w:val="none" w:sz="0" w:space="0" w:color="auto"/>
        <w:left w:val="none" w:sz="0" w:space="0" w:color="auto"/>
        <w:bottom w:val="none" w:sz="0" w:space="0" w:color="auto"/>
        <w:right w:val="none" w:sz="0" w:space="0" w:color="auto"/>
      </w:divBdr>
      <w:divsChild>
        <w:div w:id="54819573">
          <w:marLeft w:val="0"/>
          <w:marRight w:val="0"/>
          <w:marTop w:val="0"/>
          <w:marBottom w:val="0"/>
          <w:divBdr>
            <w:top w:val="none" w:sz="0" w:space="0" w:color="auto"/>
            <w:left w:val="none" w:sz="0" w:space="0" w:color="auto"/>
            <w:bottom w:val="none" w:sz="0" w:space="0" w:color="auto"/>
            <w:right w:val="none" w:sz="0" w:space="0" w:color="auto"/>
          </w:divBdr>
          <w:divsChild>
            <w:div w:id="1773475518">
              <w:marLeft w:val="-75"/>
              <w:marRight w:val="0"/>
              <w:marTop w:val="30"/>
              <w:marBottom w:val="30"/>
              <w:divBdr>
                <w:top w:val="none" w:sz="0" w:space="0" w:color="auto"/>
                <w:left w:val="none" w:sz="0" w:space="0" w:color="auto"/>
                <w:bottom w:val="none" w:sz="0" w:space="0" w:color="auto"/>
                <w:right w:val="none" w:sz="0" w:space="0" w:color="auto"/>
              </w:divBdr>
              <w:divsChild>
                <w:div w:id="104277976">
                  <w:marLeft w:val="0"/>
                  <w:marRight w:val="0"/>
                  <w:marTop w:val="0"/>
                  <w:marBottom w:val="0"/>
                  <w:divBdr>
                    <w:top w:val="none" w:sz="0" w:space="0" w:color="auto"/>
                    <w:left w:val="none" w:sz="0" w:space="0" w:color="auto"/>
                    <w:bottom w:val="none" w:sz="0" w:space="0" w:color="auto"/>
                    <w:right w:val="none" w:sz="0" w:space="0" w:color="auto"/>
                  </w:divBdr>
                  <w:divsChild>
                    <w:div w:id="783694592">
                      <w:marLeft w:val="0"/>
                      <w:marRight w:val="0"/>
                      <w:marTop w:val="0"/>
                      <w:marBottom w:val="0"/>
                      <w:divBdr>
                        <w:top w:val="none" w:sz="0" w:space="0" w:color="auto"/>
                        <w:left w:val="none" w:sz="0" w:space="0" w:color="auto"/>
                        <w:bottom w:val="none" w:sz="0" w:space="0" w:color="auto"/>
                        <w:right w:val="none" w:sz="0" w:space="0" w:color="auto"/>
                      </w:divBdr>
                    </w:div>
                  </w:divsChild>
                </w:div>
                <w:div w:id="107890908">
                  <w:marLeft w:val="0"/>
                  <w:marRight w:val="0"/>
                  <w:marTop w:val="0"/>
                  <w:marBottom w:val="0"/>
                  <w:divBdr>
                    <w:top w:val="none" w:sz="0" w:space="0" w:color="auto"/>
                    <w:left w:val="none" w:sz="0" w:space="0" w:color="auto"/>
                    <w:bottom w:val="none" w:sz="0" w:space="0" w:color="auto"/>
                    <w:right w:val="none" w:sz="0" w:space="0" w:color="auto"/>
                  </w:divBdr>
                  <w:divsChild>
                    <w:div w:id="2067877293">
                      <w:marLeft w:val="0"/>
                      <w:marRight w:val="0"/>
                      <w:marTop w:val="0"/>
                      <w:marBottom w:val="0"/>
                      <w:divBdr>
                        <w:top w:val="none" w:sz="0" w:space="0" w:color="auto"/>
                        <w:left w:val="none" w:sz="0" w:space="0" w:color="auto"/>
                        <w:bottom w:val="none" w:sz="0" w:space="0" w:color="auto"/>
                        <w:right w:val="none" w:sz="0" w:space="0" w:color="auto"/>
                      </w:divBdr>
                    </w:div>
                  </w:divsChild>
                </w:div>
                <w:div w:id="183831846">
                  <w:marLeft w:val="0"/>
                  <w:marRight w:val="0"/>
                  <w:marTop w:val="0"/>
                  <w:marBottom w:val="0"/>
                  <w:divBdr>
                    <w:top w:val="none" w:sz="0" w:space="0" w:color="auto"/>
                    <w:left w:val="none" w:sz="0" w:space="0" w:color="auto"/>
                    <w:bottom w:val="none" w:sz="0" w:space="0" w:color="auto"/>
                    <w:right w:val="none" w:sz="0" w:space="0" w:color="auto"/>
                  </w:divBdr>
                  <w:divsChild>
                    <w:div w:id="1525287420">
                      <w:marLeft w:val="0"/>
                      <w:marRight w:val="0"/>
                      <w:marTop w:val="0"/>
                      <w:marBottom w:val="0"/>
                      <w:divBdr>
                        <w:top w:val="none" w:sz="0" w:space="0" w:color="auto"/>
                        <w:left w:val="none" w:sz="0" w:space="0" w:color="auto"/>
                        <w:bottom w:val="none" w:sz="0" w:space="0" w:color="auto"/>
                        <w:right w:val="none" w:sz="0" w:space="0" w:color="auto"/>
                      </w:divBdr>
                    </w:div>
                  </w:divsChild>
                </w:div>
                <w:div w:id="251622555">
                  <w:marLeft w:val="0"/>
                  <w:marRight w:val="0"/>
                  <w:marTop w:val="0"/>
                  <w:marBottom w:val="0"/>
                  <w:divBdr>
                    <w:top w:val="none" w:sz="0" w:space="0" w:color="auto"/>
                    <w:left w:val="none" w:sz="0" w:space="0" w:color="auto"/>
                    <w:bottom w:val="none" w:sz="0" w:space="0" w:color="auto"/>
                    <w:right w:val="none" w:sz="0" w:space="0" w:color="auto"/>
                  </w:divBdr>
                  <w:divsChild>
                    <w:div w:id="976685107">
                      <w:marLeft w:val="0"/>
                      <w:marRight w:val="0"/>
                      <w:marTop w:val="0"/>
                      <w:marBottom w:val="0"/>
                      <w:divBdr>
                        <w:top w:val="none" w:sz="0" w:space="0" w:color="auto"/>
                        <w:left w:val="none" w:sz="0" w:space="0" w:color="auto"/>
                        <w:bottom w:val="none" w:sz="0" w:space="0" w:color="auto"/>
                        <w:right w:val="none" w:sz="0" w:space="0" w:color="auto"/>
                      </w:divBdr>
                    </w:div>
                    <w:div w:id="1822116654">
                      <w:marLeft w:val="0"/>
                      <w:marRight w:val="0"/>
                      <w:marTop w:val="0"/>
                      <w:marBottom w:val="0"/>
                      <w:divBdr>
                        <w:top w:val="none" w:sz="0" w:space="0" w:color="auto"/>
                        <w:left w:val="none" w:sz="0" w:space="0" w:color="auto"/>
                        <w:bottom w:val="none" w:sz="0" w:space="0" w:color="auto"/>
                        <w:right w:val="none" w:sz="0" w:space="0" w:color="auto"/>
                      </w:divBdr>
                    </w:div>
                  </w:divsChild>
                </w:div>
                <w:div w:id="274409065">
                  <w:marLeft w:val="0"/>
                  <w:marRight w:val="0"/>
                  <w:marTop w:val="0"/>
                  <w:marBottom w:val="0"/>
                  <w:divBdr>
                    <w:top w:val="none" w:sz="0" w:space="0" w:color="auto"/>
                    <w:left w:val="none" w:sz="0" w:space="0" w:color="auto"/>
                    <w:bottom w:val="none" w:sz="0" w:space="0" w:color="auto"/>
                    <w:right w:val="none" w:sz="0" w:space="0" w:color="auto"/>
                  </w:divBdr>
                  <w:divsChild>
                    <w:div w:id="2001156994">
                      <w:marLeft w:val="0"/>
                      <w:marRight w:val="0"/>
                      <w:marTop w:val="0"/>
                      <w:marBottom w:val="0"/>
                      <w:divBdr>
                        <w:top w:val="none" w:sz="0" w:space="0" w:color="auto"/>
                        <w:left w:val="none" w:sz="0" w:space="0" w:color="auto"/>
                        <w:bottom w:val="none" w:sz="0" w:space="0" w:color="auto"/>
                        <w:right w:val="none" w:sz="0" w:space="0" w:color="auto"/>
                      </w:divBdr>
                    </w:div>
                  </w:divsChild>
                </w:div>
                <w:div w:id="368071685">
                  <w:marLeft w:val="0"/>
                  <w:marRight w:val="0"/>
                  <w:marTop w:val="0"/>
                  <w:marBottom w:val="0"/>
                  <w:divBdr>
                    <w:top w:val="none" w:sz="0" w:space="0" w:color="auto"/>
                    <w:left w:val="none" w:sz="0" w:space="0" w:color="auto"/>
                    <w:bottom w:val="none" w:sz="0" w:space="0" w:color="auto"/>
                    <w:right w:val="none" w:sz="0" w:space="0" w:color="auto"/>
                  </w:divBdr>
                  <w:divsChild>
                    <w:div w:id="1622608227">
                      <w:marLeft w:val="0"/>
                      <w:marRight w:val="0"/>
                      <w:marTop w:val="0"/>
                      <w:marBottom w:val="0"/>
                      <w:divBdr>
                        <w:top w:val="none" w:sz="0" w:space="0" w:color="auto"/>
                        <w:left w:val="none" w:sz="0" w:space="0" w:color="auto"/>
                        <w:bottom w:val="none" w:sz="0" w:space="0" w:color="auto"/>
                        <w:right w:val="none" w:sz="0" w:space="0" w:color="auto"/>
                      </w:divBdr>
                    </w:div>
                  </w:divsChild>
                </w:div>
                <w:div w:id="485704487">
                  <w:marLeft w:val="0"/>
                  <w:marRight w:val="0"/>
                  <w:marTop w:val="0"/>
                  <w:marBottom w:val="0"/>
                  <w:divBdr>
                    <w:top w:val="none" w:sz="0" w:space="0" w:color="auto"/>
                    <w:left w:val="none" w:sz="0" w:space="0" w:color="auto"/>
                    <w:bottom w:val="none" w:sz="0" w:space="0" w:color="auto"/>
                    <w:right w:val="none" w:sz="0" w:space="0" w:color="auto"/>
                  </w:divBdr>
                  <w:divsChild>
                    <w:div w:id="1038895840">
                      <w:marLeft w:val="0"/>
                      <w:marRight w:val="0"/>
                      <w:marTop w:val="0"/>
                      <w:marBottom w:val="0"/>
                      <w:divBdr>
                        <w:top w:val="none" w:sz="0" w:space="0" w:color="auto"/>
                        <w:left w:val="none" w:sz="0" w:space="0" w:color="auto"/>
                        <w:bottom w:val="none" w:sz="0" w:space="0" w:color="auto"/>
                        <w:right w:val="none" w:sz="0" w:space="0" w:color="auto"/>
                      </w:divBdr>
                    </w:div>
                  </w:divsChild>
                </w:div>
                <w:div w:id="678628341">
                  <w:marLeft w:val="0"/>
                  <w:marRight w:val="0"/>
                  <w:marTop w:val="0"/>
                  <w:marBottom w:val="0"/>
                  <w:divBdr>
                    <w:top w:val="none" w:sz="0" w:space="0" w:color="auto"/>
                    <w:left w:val="none" w:sz="0" w:space="0" w:color="auto"/>
                    <w:bottom w:val="none" w:sz="0" w:space="0" w:color="auto"/>
                    <w:right w:val="none" w:sz="0" w:space="0" w:color="auto"/>
                  </w:divBdr>
                  <w:divsChild>
                    <w:div w:id="373190926">
                      <w:marLeft w:val="0"/>
                      <w:marRight w:val="0"/>
                      <w:marTop w:val="0"/>
                      <w:marBottom w:val="0"/>
                      <w:divBdr>
                        <w:top w:val="none" w:sz="0" w:space="0" w:color="auto"/>
                        <w:left w:val="none" w:sz="0" w:space="0" w:color="auto"/>
                        <w:bottom w:val="none" w:sz="0" w:space="0" w:color="auto"/>
                        <w:right w:val="none" w:sz="0" w:space="0" w:color="auto"/>
                      </w:divBdr>
                    </w:div>
                    <w:div w:id="1402601740">
                      <w:marLeft w:val="0"/>
                      <w:marRight w:val="0"/>
                      <w:marTop w:val="0"/>
                      <w:marBottom w:val="0"/>
                      <w:divBdr>
                        <w:top w:val="none" w:sz="0" w:space="0" w:color="auto"/>
                        <w:left w:val="none" w:sz="0" w:space="0" w:color="auto"/>
                        <w:bottom w:val="none" w:sz="0" w:space="0" w:color="auto"/>
                        <w:right w:val="none" w:sz="0" w:space="0" w:color="auto"/>
                      </w:divBdr>
                    </w:div>
                  </w:divsChild>
                </w:div>
                <w:div w:id="709962847">
                  <w:marLeft w:val="0"/>
                  <w:marRight w:val="0"/>
                  <w:marTop w:val="0"/>
                  <w:marBottom w:val="0"/>
                  <w:divBdr>
                    <w:top w:val="none" w:sz="0" w:space="0" w:color="auto"/>
                    <w:left w:val="none" w:sz="0" w:space="0" w:color="auto"/>
                    <w:bottom w:val="none" w:sz="0" w:space="0" w:color="auto"/>
                    <w:right w:val="none" w:sz="0" w:space="0" w:color="auto"/>
                  </w:divBdr>
                  <w:divsChild>
                    <w:div w:id="492992518">
                      <w:marLeft w:val="0"/>
                      <w:marRight w:val="0"/>
                      <w:marTop w:val="0"/>
                      <w:marBottom w:val="0"/>
                      <w:divBdr>
                        <w:top w:val="none" w:sz="0" w:space="0" w:color="auto"/>
                        <w:left w:val="none" w:sz="0" w:space="0" w:color="auto"/>
                        <w:bottom w:val="none" w:sz="0" w:space="0" w:color="auto"/>
                        <w:right w:val="none" w:sz="0" w:space="0" w:color="auto"/>
                      </w:divBdr>
                    </w:div>
                    <w:div w:id="983117208">
                      <w:marLeft w:val="0"/>
                      <w:marRight w:val="0"/>
                      <w:marTop w:val="0"/>
                      <w:marBottom w:val="0"/>
                      <w:divBdr>
                        <w:top w:val="none" w:sz="0" w:space="0" w:color="auto"/>
                        <w:left w:val="none" w:sz="0" w:space="0" w:color="auto"/>
                        <w:bottom w:val="none" w:sz="0" w:space="0" w:color="auto"/>
                        <w:right w:val="none" w:sz="0" w:space="0" w:color="auto"/>
                      </w:divBdr>
                    </w:div>
                  </w:divsChild>
                </w:div>
                <w:div w:id="894586792">
                  <w:marLeft w:val="0"/>
                  <w:marRight w:val="0"/>
                  <w:marTop w:val="0"/>
                  <w:marBottom w:val="0"/>
                  <w:divBdr>
                    <w:top w:val="none" w:sz="0" w:space="0" w:color="auto"/>
                    <w:left w:val="none" w:sz="0" w:space="0" w:color="auto"/>
                    <w:bottom w:val="none" w:sz="0" w:space="0" w:color="auto"/>
                    <w:right w:val="none" w:sz="0" w:space="0" w:color="auto"/>
                  </w:divBdr>
                  <w:divsChild>
                    <w:div w:id="962149248">
                      <w:marLeft w:val="0"/>
                      <w:marRight w:val="0"/>
                      <w:marTop w:val="0"/>
                      <w:marBottom w:val="0"/>
                      <w:divBdr>
                        <w:top w:val="none" w:sz="0" w:space="0" w:color="auto"/>
                        <w:left w:val="none" w:sz="0" w:space="0" w:color="auto"/>
                        <w:bottom w:val="none" w:sz="0" w:space="0" w:color="auto"/>
                        <w:right w:val="none" w:sz="0" w:space="0" w:color="auto"/>
                      </w:divBdr>
                    </w:div>
                  </w:divsChild>
                </w:div>
                <w:div w:id="1037705884">
                  <w:marLeft w:val="0"/>
                  <w:marRight w:val="0"/>
                  <w:marTop w:val="0"/>
                  <w:marBottom w:val="0"/>
                  <w:divBdr>
                    <w:top w:val="none" w:sz="0" w:space="0" w:color="auto"/>
                    <w:left w:val="none" w:sz="0" w:space="0" w:color="auto"/>
                    <w:bottom w:val="none" w:sz="0" w:space="0" w:color="auto"/>
                    <w:right w:val="none" w:sz="0" w:space="0" w:color="auto"/>
                  </w:divBdr>
                  <w:divsChild>
                    <w:div w:id="751589921">
                      <w:marLeft w:val="0"/>
                      <w:marRight w:val="0"/>
                      <w:marTop w:val="0"/>
                      <w:marBottom w:val="0"/>
                      <w:divBdr>
                        <w:top w:val="none" w:sz="0" w:space="0" w:color="auto"/>
                        <w:left w:val="none" w:sz="0" w:space="0" w:color="auto"/>
                        <w:bottom w:val="none" w:sz="0" w:space="0" w:color="auto"/>
                        <w:right w:val="none" w:sz="0" w:space="0" w:color="auto"/>
                      </w:divBdr>
                    </w:div>
                  </w:divsChild>
                </w:div>
                <w:div w:id="1192261073">
                  <w:marLeft w:val="0"/>
                  <w:marRight w:val="0"/>
                  <w:marTop w:val="0"/>
                  <w:marBottom w:val="0"/>
                  <w:divBdr>
                    <w:top w:val="none" w:sz="0" w:space="0" w:color="auto"/>
                    <w:left w:val="none" w:sz="0" w:space="0" w:color="auto"/>
                    <w:bottom w:val="none" w:sz="0" w:space="0" w:color="auto"/>
                    <w:right w:val="none" w:sz="0" w:space="0" w:color="auto"/>
                  </w:divBdr>
                  <w:divsChild>
                    <w:div w:id="1851678165">
                      <w:marLeft w:val="0"/>
                      <w:marRight w:val="0"/>
                      <w:marTop w:val="0"/>
                      <w:marBottom w:val="0"/>
                      <w:divBdr>
                        <w:top w:val="none" w:sz="0" w:space="0" w:color="auto"/>
                        <w:left w:val="none" w:sz="0" w:space="0" w:color="auto"/>
                        <w:bottom w:val="none" w:sz="0" w:space="0" w:color="auto"/>
                        <w:right w:val="none" w:sz="0" w:space="0" w:color="auto"/>
                      </w:divBdr>
                    </w:div>
                  </w:divsChild>
                </w:div>
                <w:div w:id="1473399289">
                  <w:marLeft w:val="0"/>
                  <w:marRight w:val="0"/>
                  <w:marTop w:val="0"/>
                  <w:marBottom w:val="0"/>
                  <w:divBdr>
                    <w:top w:val="none" w:sz="0" w:space="0" w:color="auto"/>
                    <w:left w:val="none" w:sz="0" w:space="0" w:color="auto"/>
                    <w:bottom w:val="none" w:sz="0" w:space="0" w:color="auto"/>
                    <w:right w:val="none" w:sz="0" w:space="0" w:color="auto"/>
                  </w:divBdr>
                  <w:divsChild>
                    <w:div w:id="584262357">
                      <w:marLeft w:val="0"/>
                      <w:marRight w:val="0"/>
                      <w:marTop w:val="0"/>
                      <w:marBottom w:val="0"/>
                      <w:divBdr>
                        <w:top w:val="none" w:sz="0" w:space="0" w:color="auto"/>
                        <w:left w:val="none" w:sz="0" w:space="0" w:color="auto"/>
                        <w:bottom w:val="none" w:sz="0" w:space="0" w:color="auto"/>
                        <w:right w:val="none" w:sz="0" w:space="0" w:color="auto"/>
                      </w:divBdr>
                    </w:div>
                  </w:divsChild>
                </w:div>
                <w:div w:id="1575310306">
                  <w:marLeft w:val="0"/>
                  <w:marRight w:val="0"/>
                  <w:marTop w:val="0"/>
                  <w:marBottom w:val="0"/>
                  <w:divBdr>
                    <w:top w:val="none" w:sz="0" w:space="0" w:color="auto"/>
                    <w:left w:val="none" w:sz="0" w:space="0" w:color="auto"/>
                    <w:bottom w:val="none" w:sz="0" w:space="0" w:color="auto"/>
                    <w:right w:val="none" w:sz="0" w:space="0" w:color="auto"/>
                  </w:divBdr>
                  <w:divsChild>
                    <w:div w:id="217132474">
                      <w:marLeft w:val="0"/>
                      <w:marRight w:val="0"/>
                      <w:marTop w:val="0"/>
                      <w:marBottom w:val="0"/>
                      <w:divBdr>
                        <w:top w:val="none" w:sz="0" w:space="0" w:color="auto"/>
                        <w:left w:val="none" w:sz="0" w:space="0" w:color="auto"/>
                        <w:bottom w:val="none" w:sz="0" w:space="0" w:color="auto"/>
                        <w:right w:val="none" w:sz="0" w:space="0" w:color="auto"/>
                      </w:divBdr>
                    </w:div>
                  </w:divsChild>
                </w:div>
                <w:div w:id="1609847077">
                  <w:marLeft w:val="0"/>
                  <w:marRight w:val="0"/>
                  <w:marTop w:val="0"/>
                  <w:marBottom w:val="0"/>
                  <w:divBdr>
                    <w:top w:val="none" w:sz="0" w:space="0" w:color="auto"/>
                    <w:left w:val="none" w:sz="0" w:space="0" w:color="auto"/>
                    <w:bottom w:val="none" w:sz="0" w:space="0" w:color="auto"/>
                    <w:right w:val="none" w:sz="0" w:space="0" w:color="auto"/>
                  </w:divBdr>
                  <w:divsChild>
                    <w:div w:id="363560938">
                      <w:marLeft w:val="0"/>
                      <w:marRight w:val="0"/>
                      <w:marTop w:val="0"/>
                      <w:marBottom w:val="0"/>
                      <w:divBdr>
                        <w:top w:val="none" w:sz="0" w:space="0" w:color="auto"/>
                        <w:left w:val="none" w:sz="0" w:space="0" w:color="auto"/>
                        <w:bottom w:val="none" w:sz="0" w:space="0" w:color="auto"/>
                        <w:right w:val="none" w:sz="0" w:space="0" w:color="auto"/>
                      </w:divBdr>
                    </w:div>
                    <w:div w:id="1664355304">
                      <w:marLeft w:val="0"/>
                      <w:marRight w:val="0"/>
                      <w:marTop w:val="0"/>
                      <w:marBottom w:val="0"/>
                      <w:divBdr>
                        <w:top w:val="none" w:sz="0" w:space="0" w:color="auto"/>
                        <w:left w:val="none" w:sz="0" w:space="0" w:color="auto"/>
                        <w:bottom w:val="none" w:sz="0" w:space="0" w:color="auto"/>
                        <w:right w:val="none" w:sz="0" w:space="0" w:color="auto"/>
                      </w:divBdr>
                    </w:div>
                  </w:divsChild>
                </w:div>
                <w:div w:id="1675453280">
                  <w:marLeft w:val="0"/>
                  <w:marRight w:val="0"/>
                  <w:marTop w:val="0"/>
                  <w:marBottom w:val="0"/>
                  <w:divBdr>
                    <w:top w:val="none" w:sz="0" w:space="0" w:color="auto"/>
                    <w:left w:val="none" w:sz="0" w:space="0" w:color="auto"/>
                    <w:bottom w:val="none" w:sz="0" w:space="0" w:color="auto"/>
                    <w:right w:val="none" w:sz="0" w:space="0" w:color="auto"/>
                  </w:divBdr>
                  <w:divsChild>
                    <w:div w:id="1883591578">
                      <w:marLeft w:val="0"/>
                      <w:marRight w:val="0"/>
                      <w:marTop w:val="0"/>
                      <w:marBottom w:val="0"/>
                      <w:divBdr>
                        <w:top w:val="none" w:sz="0" w:space="0" w:color="auto"/>
                        <w:left w:val="none" w:sz="0" w:space="0" w:color="auto"/>
                        <w:bottom w:val="none" w:sz="0" w:space="0" w:color="auto"/>
                        <w:right w:val="none" w:sz="0" w:space="0" w:color="auto"/>
                      </w:divBdr>
                    </w:div>
                  </w:divsChild>
                </w:div>
                <w:div w:id="1679455946">
                  <w:marLeft w:val="0"/>
                  <w:marRight w:val="0"/>
                  <w:marTop w:val="0"/>
                  <w:marBottom w:val="0"/>
                  <w:divBdr>
                    <w:top w:val="none" w:sz="0" w:space="0" w:color="auto"/>
                    <w:left w:val="none" w:sz="0" w:space="0" w:color="auto"/>
                    <w:bottom w:val="none" w:sz="0" w:space="0" w:color="auto"/>
                    <w:right w:val="none" w:sz="0" w:space="0" w:color="auto"/>
                  </w:divBdr>
                  <w:divsChild>
                    <w:div w:id="1188639193">
                      <w:marLeft w:val="0"/>
                      <w:marRight w:val="0"/>
                      <w:marTop w:val="0"/>
                      <w:marBottom w:val="0"/>
                      <w:divBdr>
                        <w:top w:val="none" w:sz="0" w:space="0" w:color="auto"/>
                        <w:left w:val="none" w:sz="0" w:space="0" w:color="auto"/>
                        <w:bottom w:val="none" w:sz="0" w:space="0" w:color="auto"/>
                        <w:right w:val="none" w:sz="0" w:space="0" w:color="auto"/>
                      </w:divBdr>
                    </w:div>
                  </w:divsChild>
                </w:div>
                <w:div w:id="2029210620">
                  <w:marLeft w:val="0"/>
                  <w:marRight w:val="0"/>
                  <w:marTop w:val="0"/>
                  <w:marBottom w:val="0"/>
                  <w:divBdr>
                    <w:top w:val="none" w:sz="0" w:space="0" w:color="auto"/>
                    <w:left w:val="none" w:sz="0" w:space="0" w:color="auto"/>
                    <w:bottom w:val="none" w:sz="0" w:space="0" w:color="auto"/>
                    <w:right w:val="none" w:sz="0" w:space="0" w:color="auto"/>
                  </w:divBdr>
                  <w:divsChild>
                    <w:div w:id="1277448251">
                      <w:marLeft w:val="0"/>
                      <w:marRight w:val="0"/>
                      <w:marTop w:val="0"/>
                      <w:marBottom w:val="0"/>
                      <w:divBdr>
                        <w:top w:val="none" w:sz="0" w:space="0" w:color="auto"/>
                        <w:left w:val="none" w:sz="0" w:space="0" w:color="auto"/>
                        <w:bottom w:val="none" w:sz="0" w:space="0" w:color="auto"/>
                        <w:right w:val="none" w:sz="0" w:space="0" w:color="auto"/>
                      </w:divBdr>
                    </w:div>
                  </w:divsChild>
                </w:div>
                <w:div w:id="2050837688">
                  <w:marLeft w:val="0"/>
                  <w:marRight w:val="0"/>
                  <w:marTop w:val="0"/>
                  <w:marBottom w:val="0"/>
                  <w:divBdr>
                    <w:top w:val="none" w:sz="0" w:space="0" w:color="auto"/>
                    <w:left w:val="none" w:sz="0" w:space="0" w:color="auto"/>
                    <w:bottom w:val="none" w:sz="0" w:space="0" w:color="auto"/>
                    <w:right w:val="none" w:sz="0" w:space="0" w:color="auto"/>
                  </w:divBdr>
                  <w:divsChild>
                    <w:div w:id="1294216842">
                      <w:marLeft w:val="0"/>
                      <w:marRight w:val="0"/>
                      <w:marTop w:val="0"/>
                      <w:marBottom w:val="0"/>
                      <w:divBdr>
                        <w:top w:val="none" w:sz="0" w:space="0" w:color="auto"/>
                        <w:left w:val="none" w:sz="0" w:space="0" w:color="auto"/>
                        <w:bottom w:val="none" w:sz="0" w:space="0" w:color="auto"/>
                        <w:right w:val="none" w:sz="0" w:space="0" w:color="auto"/>
                      </w:divBdr>
                    </w:div>
                  </w:divsChild>
                </w:div>
                <w:div w:id="2093351896">
                  <w:marLeft w:val="0"/>
                  <w:marRight w:val="0"/>
                  <w:marTop w:val="0"/>
                  <w:marBottom w:val="0"/>
                  <w:divBdr>
                    <w:top w:val="none" w:sz="0" w:space="0" w:color="auto"/>
                    <w:left w:val="none" w:sz="0" w:space="0" w:color="auto"/>
                    <w:bottom w:val="none" w:sz="0" w:space="0" w:color="auto"/>
                    <w:right w:val="none" w:sz="0" w:space="0" w:color="auto"/>
                  </w:divBdr>
                  <w:divsChild>
                    <w:div w:id="191187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650679">
          <w:marLeft w:val="0"/>
          <w:marRight w:val="0"/>
          <w:marTop w:val="0"/>
          <w:marBottom w:val="0"/>
          <w:divBdr>
            <w:top w:val="none" w:sz="0" w:space="0" w:color="auto"/>
            <w:left w:val="none" w:sz="0" w:space="0" w:color="auto"/>
            <w:bottom w:val="none" w:sz="0" w:space="0" w:color="auto"/>
            <w:right w:val="none" w:sz="0" w:space="0" w:color="auto"/>
          </w:divBdr>
          <w:divsChild>
            <w:div w:id="142164924">
              <w:marLeft w:val="0"/>
              <w:marRight w:val="0"/>
              <w:marTop w:val="0"/>
              <w:marBottom w:val="0"/>
              <w:divBdr>
                <w:top w:val="none" w:sz="0" w:space="0" w:color="auto"/>
                <w:left w:val="none" w:sz="0" w:space="0" w:color="auto"/>
                <w:bottom w:val="none" w:sz="0" w:space="0" w:color="auto"/>
                <w:right w:val="none" w:sz="0" w:space="0" w:color="auto"/>
              </w:divBdr>
            </w:div>
            <w:div w:id="298461017">
              <w:marLeft w:val="0"/>
              <w:marRight w:val="0"/>
              <w:marTop w:val="0"/>
              <w:marBottom w:val="0"/>
              <w:divBdr>
                <w:top w:val="none" w:sz="0" w:space="0" w:color="auto"/>
                <w:left w:val="none" w:sz="0" w:space="0" w:color="auto"/>
                <w:bottom w:val="none" w:sz="0" w:space="0" w:color="auto"/>
                <w:right w:val="none" w:sz="0" w:space="0" w:color="auto"/>
              </w:divBdr>
            </w:div>
            <w:div w:id="481436206">
              <w:marLeft w:val="0"/>
              <w:marRight w:val="0"/>
              <w:marTop w:val="0"/>
              <w:marBottom w:val="0"/>
              <w:divBdr>
                <w:top w:val="none" w:sz="0" w:space="0" w:color="auto"/>
                <w:left w:val="none" w:sz="0" w:space="0" w:color="auto"/>
                <w:bottom w:val="none" w:sz="0" w:space="0" w:color="auto"/>
                <w:right w:val="none" w:sz="0" w:space="0" w:color="auto"/>
              </w:divBdr>
            </w:div>
            <w:div w:id="517740517">
              <w:marLeft w:val="0"/>
              <w:marRight w:val="0"/>
              <w:marTop w:val="0"/>
              <w:marBottom w:val="0"/>
              <w:divBdr>
                <w:top w:val="none" w:sz="0" w:space="0" w:color="auto"/>
                <w:left w:val="none" w:sz="0" w:space="0" w:color="auto"/>
                <w:bottom w:val="none" w:sz="0" w:space="0" w:color="auto"/>
                <w:right w:val="none" w:sz="0" w:space="0" w:color="auto"/>
              </w:divBdr>
            </w:div>
            <w:div w:id="563832566">
              <w:marLeft w:val="0"/>
              <w:marRight w:val="0"/>
              <w:marTop w:val="0"/>
              <w:marBottom w:val="0"/>
              <w:divBdr>
                <w:top w:val="none" w:sz="0" w:space="0" w:color="auto"/>
                <w:left w:val="none" w:sz="0" w:space="0" w:color="auto"/>
                <w:bottom w:val="none" w:sz="0" w:space="0" w:color="auto"/>
                <w:right w:val="none" w:sz="0" w:space="0" w:color="auto"/>
              </w:divBdr>
            </w:div>
            <w:div w:id="567233610">
              <w:marLeft w:val="0"/>
              <w:marRight w:val="0"/>
              <w:marTop w:val="0"/>
              <w:marBottom w:val="0"/>
              <w:divBdr>
                <w:top w:val="none" w:sz="0" w:space="0" w:color="auto"/>
                <w:left w:val="none" w:sz="0" w:space="0" w:color="auto"/>
                <w:bottom w:val="none" w:sz="0" w:space="0" w:color="auto"/>
                <w:right w:val="none" w:sz="0" w:space="0" w:color="auto"/>
              </w:divBdr>
            </w:div>
            <w:div w:id="585765533">
              <w:marLeft w:val="0"/>
              <w:marRight w:val="0"/>
              <w:marTop w:val="0"/>
              <w:marBottom w:val="0"/>
              <w:divBdr>
                <w:top w:val="none" w:sz="0" w:space="0" w:color="auto"/>
                <w:left w:val="none" w:sz="0" w:space="0" w:color="auto"/>
                <w:bottom w:val="none" w:sz="0" w:space="0" w:color="auto"/>
                <w:right w:val="none" w:sz="0" w:space="0" w:color="auto"/>
              </w:divBdr>
            </w:div>
            <w:div w:id="735513514">
              <w:marLeft w:val="0"/>
              <w:marRight w:val="0"/>
              <w:marTop w:val="0"/>
              <w:marBottom w:val="0"/>
              <w:divBdr>
                <w:top w:val="none" w:sz="0" w:space="0" w:color="auto"/>
                <w:left w:val="none" w:sz="0" w:space="0" w:color="auto"/>
                <w:bottom w:val="none" w:sz="0" w:space="0" w:color="auto"/>
                <w:right w:val="none" w:sz="0" w:space="0" w:color="auto"/>
              </w:divBdr>
            </w:div>
            <w:div w:id="833446872">
              <w:marLeft w:val="0"/>
              <w:marRight w:val="0"/>
              <w:marTop w:val="0"/>
              <w:marBottom w:val="0"/>
              <w:divBdr>
                <w:top w:val="none" w:sz="0" w:space="0" w:color="auto"/>
                <w:left w:val="none" w:sz="0" w:space="0" w:color="auto"/>
                <w:bottom w:val="none" w:sz="0" w:space="0" w:color="auto"/>
                <w:right w:val="none" w:sz="0" w:space="0" w:color="auto"/>
              </w:divBdr>
            </w:div>
            <w:div w:id="898594631">
              <w:marLeft w:val="0"/>
              <w:marRight w:val="0"/>
              <w:marTop w:val="0"/>
              <w:marBottom w:val="0"/>
              <w:divBdr>
                <w:top w:val="none" w:sz="0" w:space="0" w:color="auto"/>
                <w:left w:val="none" w:sz="0" w:space="0" w:color="auto"/>
                <w:bottom w:val="none" w:sz="0" w:space="0" w:color="auto"/>
                <w:right w:val="none" w:sz="0" w:space="0" w:color="auto"/>
              </w:divBdr>
            </w:div>
            <w:div w:id="1052927956">
              <w:marLeft w:val="0"/>
              <w:marRight w:val="0"/>
              <w:marTop w:val="0"/>
              <w:marBottom w:val="0"/>
              <w:divBdr>
                <w:top w:val="none" w:sz="0" w:space="0" w:color="auto"/>
                <w:left w:val="none" w:sz="0" w:space="0" w:color="auto"/>
                <w:bottom w:val="none" w:sz="0" w:space="0" w:color="auto"/>
                <w:right w:val="none" w:sz="0" w:space="0" w:color="auto"/>
              </w:divBdr>
            </w:div>
            <w:div w:id="1124229637">
              <w:marLeft w:val="0"/>
              <w:marRight w:val="0"/>
              <w:marTop w:val="0"/>
              <w:marBottom w:val="0"/>
              <w:divBdr>
                <w:top w:val="none" w:sz="0" w:space="0" w:color="auto"/>
                <w:left w:val="none" w:sz="0" w:space="0" w:color="auto"/>
                <w:bottom w:val="none" w:sz="0" w:space="0" w:color="auto"/>
                <w:right w:val="none" w:sz="0" w:space="0" w:color="auto"/>
              </w:divBdr>
            </w:div>
            <w:div w:id="1221020079">
              <w:marLeft w:val="0"/>
              <w:marRight w:val="0"/>
              <w:marTop w:val="0"/>
              <w:marBottom w:val="0"/>
              <w:divBdr>
                <w:top w:val="none" w:sz="0" w:space="0" w:color="auto"/>
                <w:left w:val="none" w:sz="0" w:space="0" w:color="auto"/>
                <w:bottom w:val="none" w:sz="0" w:space="0" w:color="auto"/>
                <w:right w:val="none" w:sz="0" w:space="0" w:color="auto"/>
              </w:divBdr>
            </w:div>
            <w:div w:id="1282422220">
              <w:marLeft w:val="0"/>
              <w:marRight w:val="0"/>
              <w:marTop w:val="0"/>
              <w:marBottom w:val="0"/>
              <w:divBdr>
                <w:top w:val="none" w:sz="0" w:space="0" w:color="auto"/>
                <w:left w:val="none" w:sz="0" w:space="0" w:color="auto"/>
                <w:bottom w:val="none" w:sz="0" w:space="0" w:color="auto"/>
                <w:right w:val="none" w:sz="0" w:space="0" w:color="auto"/>
              </w:divBdr>
            </w:div>
            <w:div w:id="1707173483">
              <w:marLeft w:val="0"/>
              <w:marRight w:val="0"/>
              <w:marTop w:val="0"/>
              <w:marBottom w:val="0"/>
              <w:divBdr>
                <w:top w:val="none" w:sz="0" w:space="0" w:color="auto"/>
                <w:left w:val="none" w:sz="0" w:space="0" w:color="auto"/>
                <w:bottom w:val="none" w:sz="0" w:space="0" w:color="auto"/>
                <w:right w:val="none" w:sz="0" w:space="0" w:color="auto"/>
              </w:divBdr>
            </w:div>
            <w:div w:id="1754009422">
              <w:marLeft w:val="0"/>
              <w:marRight w:val="0"/>
              <w:marTop w:val="0"/>
              <w:marBottom w:val="0"/>
              <w:divBdr>
                <w:top w:val="none" w:sz="0" w:space="0" w:color="auto"/>
                <w:left w:val="none" w:sz="0" w:space="0" w:color="auto"/>
                <w:bottom w:val="none" w:sz="0" w:space="0" w:color="auto"/>
                <w:right w:val="none" w:sz="0" w:space="0" w:color="auto"/>
              </w:divBdr>
            </w:div>
            <w:div w:id="2008705710">
              <w:marLeft w:val="0"/>
              <w:marRight w:val="0"/>
              <w:marTop w:val="0"/>
              <w:marBottom w:val="0"/>
              <w:divBdr>
                <w:top w:val="none" w:sz="0" w:space="0" w:color="auto"/>
                <w:left w:val="none" w:sz="0" w:space="0" w:color="auto"/>
                <w:bottom w:val="none" w:sz="0" w:space="0" w:color="auto"/>
                <w:right w:val="none" w:sz="0" w:space="0" w:color="auto"/>
              </w:divBdr>
            </w:div>
          </w:divsChild>
        </w:div>
        <w:div w:id="699623880">
          <w:marLeft w:val="0"/>
          <w:marRight w:val="0"/>
          <w:marTop w:val="0"/>
          <w:marBottom w:val="0"/>
          <w:divBdr>
            <w:top w:val="none" w:sz="0" w:space="0" w:color="auto"/>
            <w:left w:val="none" w:sz="0" w:space="0" w:color="auto"/>
            <w:bottom w:val="none" w:sz="0" w:space="0" w:color="auto"/>
            <w:right w:val="none" w:sz="0" w:space="0" w:color="auto"/>
          </w:divBdr>
        </w:div>
        <w:div w:id="712003383">
          <w:marLeft w:val="0"/>
          <w:marRight w:val="0"/>
          <w:marTop w:val="0"/>
          <w:marBottom w:val="0"/>
          <w:divBdr>
            <w:top w:val="none" w:sz="0" w:space="0" w:color="auto"/>
            <w:left w:val="none" w:sz="0" w:space="0" w:color="auto"/>
            <w:bottom w:val="none" w:sz="0" w:space="0" w:color="auto"/>
            <w:right w:val="none" w:sz="0" w:space="0" w:color="auto"/>
          </w:divBdr>
        </w:div>
        <w:div w:id="1429698362">
          <w:marLeft w:val="0"/>
          <w:marRight w:val="0"/>
          <w:marTop w:val="0"/>
          <w:marBottom w:val="0"/>
          <w:divBdr>
            <w:top w:val="none" w:sz="0" w:space="0" w:color="auto"/>
            <w:left w:val="none" w:sz="0" w:space="0" w:color="auto"/>
            <w:bottom w:val="none" w:sz="0" w:space="0" w:color="auto"/>
            <w:right w:val="none" w:sz="0" w:space="0" w:color="auto"/>
          </w:divBdr>
        </w:div>
        <w:div w:id="1562330782">
          <w:marLeft w:val="0"/>
          <w:marRight w:val="0"/>
          <w:marTop w:val="0"/>
          <w:marBottom w:val="0"/>
          <w:divBdr>
            <w:top w:val="none" w:sz="0" w:space="0" w:color="auto"/>
            <w:left w:val="none" w:sz="0" w:space="0" w:color="auto"/>
            <w:bottom w:val="none" w:sz="0" w:space="0" w:color="auto"/>
            <w:right w:val="none" w:sz="0" w:space="0" w:color="auto"/>
          </w:divBdr>
        </w:div>
      </w:divsChild>
    </w:div>
    <w:div w:id="383991885">
      <w:bodyDiv w:val="1"/>
      <w:marLeft w:val="0"/>
      <w:marRight w:val="0"/>
      <w:marTop w:val="0"/>
      <w:marBottom w:val="0"/>
      <w:divBdr>
        <w:top w:val="none" w:sz="0" w:space="0" w:color="auto"/>
        <w:left w:val="none" w:sz="0" w:space="0" w:color="auto"/>
        <w:bottom w:val="none" w:sz="0" w:space="0" w:color="auto"/>
        <w:right w:val="none" w:sz="0" w:space="0" w:color="auto"/>
      </w:divBdr>
      <w:divsChild>
        <w:div w:id="222835356">
          <w:marLeft w:val="0"/>
          <w:marRight w:val="0"/>
          <w:marTop w:val="0"/>
          <w:marBottom w:val="0"/>
          <w:divBdr>
            <w:top w:val="none" w:sz="0" w:space="0" w:color="auto"/>
            <w:left w:val="none" w:sz="0" w:space="0" w:color="auto"/>
            <w:bottom w:val="none" w:sz="0" w:space="0" w:color="auto"/>
            <w:right w:val="none" w:sz="0" w:space="0" w:color="auto"/>
          </w:divBdr>
        </w:div>
      </w:divsChild>
    </w:div>
    <w:div w:id="480460263">
      <w:bodyDiv w:val="1"/>
      <w:marLeft w:val="0"/>
      <w:marRight w:val="0"/>
      <w:marTop w:val="0"/>
      <w:marBottom w:val="0"/>
      <w:divBdr>
        <w:top w:val="none" w:sz="0" w:space="0" w:color="auto"/>
        <w:left w:val="none" w:sz="0" w:space="0" w:color="auto"/>
        <w:bottom w:val="none" w:sz="0" w:space="0" w:color="auto"/>
        <w:right w:val="none" w:sz="0" w:space="0" w:color="auto"/>
      </w:divBdr>
      <w:divsChild>
        <w:div w:id="438262258">
          <w:marLeft w:val="0"/>
          <w:marRight w:val="0"/>
          <w:marTop w:val="0"/>
          <w:marBottom w:val="0"/>
          <w:divBdr>
            <w:top w:val="none" w:sz="0" w:space="0" w:color="auto"/>
            <w:left w:val="none" w:sz="0" w:space="0" w:color="auto"/>
            <w:bottom w:val="none" w:sz="0" w:space="0" w:color="auto"/>
            <w:right w:val="none" w:sz="0" w:space="0" w:color="auto"/>
          </w:divBdr>
        </w:div>
        <w:div w:id="510726393">
          <w:marLeft w:val="0"/>
          <w:marRight w:val="0"/>
          <w:marTop w:val="0"/>
          <w:marBottom w:val="0"/>
          <w:divBdr>
            <w:top w:val="none" w:sz="0" w:space="0" w:color="auto"/>
            <w:left w:val="none" w:sz="0" w:space="0" w:color="auto"/>
            <w:bottom w:val="none" w:sz="0" w:space="0" w:color="auto"/>
            <w:right w:val="none" w:sz="0" w:space="0" w:color="auto"/>
          </w:divBdr>
          <w:divsChild>
            <w:div w:id="221870146">
              <w:marLeft w:val="0"/>
              <w:marRight w:val="0"/>
              <w:marTop w:val="30"/>
              <w:marBottom w:val="30"/>
              <w:divBdr>
                <w:top w:val="none" w:sz="0" w:space="0" w:color="auto"/>
                <w:left w:val="none" w:sz="0" w:space="0" w:color="auto"/>
                <w:bottom w:val="none" w:sz="0" w:space="0" w:color="auto"/>
                <w:right w:val="none" w:sz="0" w:space="0" w:color="auto"/>
              </w:divBdr>
              <w:divsChild>
                <w:div w:id="124810280">
                  <w:marLeft w:val="0"/>
                  <w:marRight w:val="0"/>
                  <w:marTop w:val="0"/>
                  <w:marBottom w:val="0"/>
                  <w:divBdr>
                    <w:top w:val="none" w:sz="0" w:space="0" w:color="auto"/>
                    <w:left w:val="none" w:sz="0" w:space="0" w:color="auto"/>
                    <w:bottom w:val="none" w:sz="0" w:space="0" w:color="auto"/>
                    <w:right w:val="none" w:sz="0" w:space="0" w:color="auto"/>
                  </w:divBdr>
                  <w:divsChild>
                    <w:div w:id="1601333125">
                      <w:marLeft w:val="0"/>
                      <w:marRight w:val="0"/>
                      <w:marTop w:val="0"/>
                      <w:marBottom w:val="0"/>
                      <w:divBdr>
                        <w:top w:val="none" w:sz="0" w:space="0" w:color="auto"/>
                        <w:left w:val="none" w:sz="0" w:space="0" w:color="auto"/>
                        <w:bottom w:val="none" w:sz="0" w:space="0" w:color="auto"/>
                        <w:right w:val="none" w:sz="0" w:space="0" w:color="auto"/>
                      </w:divBdr>
                    </w:div>
                  </w:divsChild>
                </w:div>
                <w:div w:id="236404539">
                  <w:marLeft w:val="0"/>
                  <w:marRight w:val="0"/>
                  <w:marTop w:val="0"/>
                  <w:marBottom w:val="0"/>
                  <w:divBdr>
                    <w:top w:val="none" w:sz="0" w:space="0" w:color="auto"/>
                    <w:left w:val="none" w:sz="0" w:space="0" w:color="auto"/>
                    <w:bottom w:val="none" w:sz="0" w:space="0" w:color="auto"/>
                    <w:right w:val="none" w:sz="0" w:space="0" w:color="auto"/>
                  </w:divBdr>
                  <w:divsChild>
                    <w:div w:id="1221407658">
                      <w:marLeft w:val="0"/>
                      <w:marRight w:val="0"/>
                      <w:marTop w:val="0"/>
                      <w:marBottom w:val="0"/>
                      <w:divBdr>
                        <w:top w:val="none" w:sz="0" w:space="0" w:color="auto"/>
                        <w:left w:val="none" w:sz="0" w:space="0" w:color="auto"/>
                        <w:bottom w:val="none" w:sz="0" w:space="0" w:color="auto"/>
                        <w:right w:val="none" w:sz="0" w:space="0" w:color="auto"/>
                      </w:divBdr>
                    </w:div>
                  </w:divsChild>
                </w:div>
                <w:div w:id="267661801">
                  <w:marLeft w:val="0"/>
                  <w:marRight w:val="0"/>
                  <w:marTop w:val="0"/>
                  <w:marBottom w:val="0"/>
                  <w:divBdr>
                    <w:top w:val="none" w:sz="0" w:space="0" w:color="auto"/>
                    <w:left w:val="none" w:sz="0" w:space="0" w:color="auto"/>
                    <w:bottom w:val="none" w:sz="0" w:space="0" w:color="auto"/>
                    <w:right w:val="none" w:sz="0" w:space="0" w:color="auto"/>
                  </w:divBdr>
                  <w:divsChild>
                    <w:div w:id="950207031">
                      <w:marLeft w:val="0"/>
                      <w:marRight w:val="0"/>
                      <w:marTop w:val="0"/>
                      <w:marBottom w:val="0"/>
                      <w:divBdr>
                        <w:top w:val="none" w:sz="0" w:space="0" w:color="auto"/>
                        <w:left w:val="none" w:sz="0" w:space="0" w:color="auto"/>
                        <w:bottom w:val="none" w:sz="0" w:space="0" w:color="auto"/>
                        <w:right w:val="none" w:sz="0" w:space="0" w:color="auto"/>
                      </w:divBdr>
                    </w:div>
                  </w:divsChild>
                </w:div>
                <w:div w:id="284511416">
                  <w:marLeft w:val="0"/>
                  <w:marRight w:val="0"/>
                  <w:marTop w:val="0"/>
                  <w:marBottom w:val="0"/>
                  <w:divBdr>
                    <w:top w:val="none" w:sz="0" w:space="0" w:color="auto"/>
                    <w:left w:val="none" w:sz="0" w:space="0" w:color="auto"/>
                    <w:bottom w:val="none" w:sz="0" w:space="0" w:color="auto"/>
                    <w:right w:val="none" w:sz="0" w:space="0" w:color="auto"/>
                  </w:divBdr>
                  <w:divsChild>
                    <w:div w:id="943734906">
                      <w:marLeft w:val="0"/>
                      <w:marRight w:val="0"/>
                      <w:marTop w:val="0"/>
                      <w:marBottom w:val="0"/>
                      <w:divBdr>
                        <w:top w:val="none" w:sz="0" w:space="0" w:color="auto"/>
                        <w:left w:val="none" w:sz="0" w:space="0" w:color="auto"/>
                        <w:bottom w:val="none" w:sz="0" w:space="0" w:color="auto"/>
                        <w:right w:val="none" w:sz="0" w:space="0" w:color="auto"/>
                      </w:divBdr>
                    </w:div>
                  </w:divsChild>
                </w:div>
                <w:div w:id="343635306">
                  <w:marLeft w:val="0"/>
                  <w:marRight w:val="0"/>
                  <w:marTop w:val="0"/>
                  <w:marBottom w:val="0"/>
                  <w:divBdr>
                    <w:top w:val="none" w:sz="0" w:space="0" w:color="auto"/>
                    <w:left w:val="none" w:sz="0" w:space="0" w:color="auto"/>
                    <w:bottom w:val="none" w:sz="0" w:space="0" w:color="auto"/>
                    <w:right w:val="none" w:sz="0" w:space="0" w:color="auto"/>
                  </w:divBdr>
                  <w:divsChild>
                    <w:div w:id="99301814">
                      <w:marLeft w:val="0"/>
                      <w:marRight w:val="0"/>
                      <w:marTop w:val="0"/>
                      <w:marBottom w:val="0"/>
                      <w:divBdr>
                        <w:top w:val="none" w:sz="0" w:space="0" w:color="auto"/>
                        <w:left w:val="none" w:sz="0" w:space="0" w:color="auto"/>
                        <w:bottom w:val="none" w:sz="0" w:space="0" w:color="auto"/>
                        <w:right w:val="none" w:sz="0" w:space="0" w:color="auto"/>
                      </w:divBdr>
                    </w:div>
                  </w:divsChild>
                </w:div>
                <w:div w:id="354506426">
                  <w:marLeft w:val="0"/>
                  <w:marRight w:val="0"/>
                  <w:marTop w:val="0"/>
                  <w:marBottom w:val="0"/>
                  <w:divBdr>
                    <w:top w:val="none" w:sz="0" w:space="0" w:color="auto"/>
                    <w:left w:val="none" w:sz="0" w:space="0" w:color="auto"/>
                    <w:bottom w:val="none" w:sz="0" w:space="0" w:color="auto"/>
                    <w:right w:val="none" w:sz="0" w:space="0" w:color="auto"/>
                  </w:divBdr>
                  <w:divsChild>
                    <w:div w:id="1550994881">
                      <w:marLeft w:val="0"/>
                      <w:marRight w:val="0"/>
                      <w:marTop w:val="0"/>
                      <w:marBottom w:val="0"/>
                      <w:divBdr>
                        <w:top w:val="none" w:sz="0" w:space="0" w:color="auto"/>
                        <w:left w:val="none" w:sz="0" w:space="0" w:color="auto"/>
                        <w:bottom w:val="none" w:sz="0" w:space="0" w:color="auto"/>
                        <w:right w:val="none" w:sz="0" w:space="0" w:color="auto"/>
                      </w:divBdr>
                    </w:div>
                  </w:divsChild>
                </w:div>
                <w:div w:id="427190300">
                  <w:marLeft w:val="0"/>
                  <w:marRight w:val="0"/>
                  <w:marTop w:val="0"/>
                  <w:marBottom w:val="0"/>
                  <w:divBdr>
                    <w:top w:val="none" w:sz="0" w:space="0" w:color="auto"/>
                    <w:left w:val="none" w:sz="0" w:space="0" w:color="auto"/>
                    <w:bottom w:val="none" w:sz="0" w:space="0" w:color="auto"/>
                    <w:right w:val="none" w:sz="0" w:space="0" w:color="auto"/>
                  </w:divBdr>
                  <w:divsChild>
                    <w:div w:id="1193348621">
                      <w:marLeft w:val="0"/>
                      <w:marRight w:val="0"/>
                      <w:marTop w:val="0"/>
                      <w:marBottom w:val="0"/>
                      <w:divBdr>
                        <w:top w:val="none" w:sz="0" w:space="0" w:color="auto"/>
                        <w:left w:val="none" w:sz="0" w:space="0" w:color="auto"/>
                        <w:bottom w:val="none" w:sz="0" w:space="0" w:color="auto"/>
                        <w:right w:val="none" w:sz="0" w:space="0" w:color="auto"/>
                      </w:divBdr>
                    </w:div>
                  </w:divsChild>
                </w:div>
                <w:div w:id="511070039">
                  <w:marLeft w:val="0"/>
                  <w:marRight w:val="0"/>
                  <w:marTop w:val="0"/>
                  <w:marBottom w:val="0"/>
                  <w:divBdr>
                    <w:top w:val="none" w:sz="0" w:space="0" w:color="auto"/>
                    <w:left w:val="none" w:sz="0" w:space="0" w:color="auto"/>
                    <w:bottom w:val="none" w:sz="0" w:space="0" w:color="auto"/>
                    <w:right w:val="none" w:sz="0" w:space="0" w:color="auto"/>
                  </w:divBdr>
                  <w:divsChild>
                    <w:div w:id="1198010275">
                      <w:marLeft w:val="0"/>
                      <w:marRight w:val="0"/>
                      <w:marTop w:val="0"/>
                      <w:marBottom w:val="0"/>
                      <w:divBdr>
                        <w:top w:val="none" w:sz="0" w:space="0" w:color="auto"/>
                        <w:left w:val="none" w:sz="0" w:space="0" w:color="auto"/>
                        <w:bottom w:val="none" w:sz="0" w:space="0" w:color="auto"/>
                        <w:right w:val="none" w:sz="0" w:space="0" w:color="auto"/>
                      </w:divBdr>
                    </w:div>
                  </w:divsChild>
                </w:div>
                <w:div w:id="570971175">
                  <w:marLeft w:val="0"/>
                  <w:marRight w:val="0"/>
                  <w:marTop w:val="0"/>
                  <w:marBottom w:val="0"/>
                  <w:divBdr>
                    <w:top w:val="none" w:sz="0" w:space="0" w:color="auto"/>
                    <w:left w:val="none" w:sz="0" w:space="0" w:color="auto"/>
                    <w:bottom w:val="none" w:sz="0" w:space="0" w:color="auto"/>
                    <w:right w:val="none" w:sz="0" w:space="0" w:color="auto"/>
                  </w:divBdr>
                  <w:divsChild>
                    <w:div w:id="325133652">
                      <w:marLeft w:val="0"/>
                      <w:marRight w:val="0"/>
                      <w:marTop w:val="0"/>
                      <w:marBottom w:val="0"/>
                      <w:divBdr>
                        <w:top w:val="none" w:sz="0" w:space="0" w:color="auto"/>
                        <w:left w:val="none" w:sz="0" w:space="0" w:color="auto"/>
                        <w:bottom w:val="none" w:sz="0" w:space="0" w:color="auto"/>
                        <w:right w:val="none" w:sz="0" w:space="0" w:color="auto"/>
                      </w:divBdr>
                    </w:div>
                  </w:divsChild>
                </w:div>
                <w:div w:id="669915863">
                  <w:marLeft w:val="0"/>
                  <w:marRight w:val="0"/>
                  <w:marTop w:val="0"/>
                  <w:marBottom w:val="0"/>
                  <w:divBdr>
                    <w:top w:val="none" w:sz="0" w:space="0" w:color="auto"/>
                    <w:left w:val="none" w:sz="0" w:space="0" w:color="auto"/>
                    <w:bottom w:val="none" w:sz="0" w:space="0" w:color="auto"/>
                    <w:right w:val="none" w:sz="0" w:space="0" w:color="auto"/>
                  </w:divBdr>
                  <w:divsChild>
                    <w:div w:id="1470780846">
                      <w:marLeft w:val="0"/>
                      <w:marRight w:val="0"/>
                      <w:marTop w:val="0"/>
                      <w:marBottom w:val="0"/>
                      <w:divBdr>
                        <w:top w:val="none" w:sz="0" w:space="0" w:color="auto"/>
                        <w:left w:val="none" w:sz="0" w:space="0" w:color="auto"/>
                        <w:bottom w:val="none" w:sz="0" w:space="0" w:color="auto"/>
                        <w:right w:val="none" w:sz="0" w:space="0" w:color="auto"/>
                      </w:divBdr>
                    </w:div>
                  </w:divsChild>
                </w:div>
                <w:div w:id="938947256">
                  <w:marLeft w:val="0"/>
                  <w:marRight w:val="0"/>
                  <w:marTop w:val="0"/>
                  <w:marBottom w:val="0"/>
                  <w:divBdr>
                    <w:top w:val="none" w:sz="0" w:space="0" w:color="auto"/>
                    <w:left w:val="none" w:sz="0" w:space="0" w:color="auto"/>
                    <w:bottom w:val="none" w:sz="0" w:space="0" w:color="auto"/>
                    <w:right w:val="none" w:sz="0" w:space="0" w:color="auto"/>
                  </w:divBdr>
                  <w:divsChild>
                    <w:div w:id="1608660290">
                      <w:marLeft w:val="0"/>
                      <w:marRight w:val="0"/>
                      <w:marTop w:val="0"/>
                      <w:marBottom w:val="0"/>
                      <w:divBdr>
                        <w:top w:val="none" w:sz="0" w:space="0" w:color="auto"/>
                        <w:left w:val="none" w:sz="0" w:space="0" w:color="auto"/>
                        <w:bottom w:val="none" w:sz="0" w:space="0" w:color="auto"/>
                        <w:right w:val="none" w:sz="0" w:space="0" w:color="auto"/>
                      </w:divBdr>
                    </w:div>
                  </w:divsChild>
                </w:div>
                <w:div w:id="975525903">
                  <w:marLeft w:val="0"/>
                  <w:marRight w:val="0"/>
                  <w:marTop w:val="0"/>
                  <w:marBottom w:val="0"/>
                  <w:divBdr>
                    <w:top w:val="none" w:sz="0" w:space="0" w:color="auto"/>
                    <w:left w:val="none" w:sz="0" w:space="0" w:color="auto"/>
                    <w:bottom w:val="none" w:sz="0" w:space="0" w:color="auto"/>
                    <w:right w:val="none" w:sz="0" w:space="0" w:color="auto"/>
                  </w:divBdr>
                  <w:divsChild>
                    <w:div w:id="815609558">
                      <w:marLeft w:val="0"/>
                      <w:marRight w:val="0"/>
                      <w:marTop w:val="0"/>
                      <w:marBottom w:val="0"/>
                      <w:divBdr>
                        <w:top w:val="none" w:sz="0" w:space="0" w:color="auto"/>
                        <w:left w:val="none" w:sz="0" w:space="0" w:color="auto"/>
                        <w:bottom w:val="none" w:sz="0" w:space="0" w:color="auto"/>
                        <w:right w:val="none" w:sz="0" w:space="0" w:color="auto"/>
                      </w:divBdr>
                    </w:div>
                  </w:divsChild>
                </w:div>
                <w:div w:id="1074082266">
                  <w:marLeft w:val="0"/>
                  <w:marRight w:val="0"/>
                  <w:marTop w:val="0"/>
                  <w:marBottom w:val="0"/>
                  <w:divBdr>
                    <w:top w:val="none" w:sz="0" w:space="0" w:color="auto"/>
                    <w:left w:val="none" w:sz="0" w:space="0" w:color="auto"/>
                    <w:bottom w:val="none" w:sz="0" w:space="0" w:color="auto"/>
                    <w:right w:val="none" w:sz="0" w:space="0" w:color="auto"/>
                  </w:divBdr>
                  <w:divsChild>
                    <w:div w:id="1986081397">
                      <w:marLeft w:val="0"/>
                      <w:marRight w:val="0"/>
                      <w:marTop w:val="0"/>
                      <w:marBottom w:val="0"/>
                      <w:divBdr>
                        <w:top w:val="none" w:sz="0" w:space="0" w:color="auto"/>
                        <w:left w:val="none" w:sz="0" w:space="0" w:color="auto"/>
                        <w:bottom w:val="none" w:sz="0" w:space="0" w:color="auto"/>
                        <w:right w:val="none" w:sz="0" w:space="0" w:color="auto"/>
                      </w:divBdr>
                    </w:div>
                  </w:divsChild>
                </w:div>
                <w:div w:id="1140079465">
                  <w:marLeft w:val="0"/>
                  <w:marRight w:val="0"/>
                  <w:marTop w:val="0"/>
                  <w:marBottom w:val="0"/>
                  <w:divBdr>
                    <w:top w:val="none" w:sz="0" w:space="0" w:color="auto"/>
                    <w:left w:val="none" w:sz="0" w:space="0" w:color="auto"/>
                    <w:bottom w:val="none" w:sz="0" w:space="0" w:color="auto"/>
                    <w:right w:val="none" w:sz="0" w:space="0" w:color="auto"/>
                  </w:divBdr>
                  <w:divsChild>
                    <w:div w:id="545918145">
                      <w:marLeft w:val="0"/>
                      <w:marRight w:val="0"/>
                      <w:marTop w:val="0"/>
                      <w:marBottom w:val="0"/>
                      <w:divBdr>
                        <w:top w:val="none" w:sz="0" w:space="0" w:color="auto"/>
                        <w:left w:val="none" w:sz="0" w:space="0" w:color="auto"/>
                        <w:bottom w:val="none" w:sz="0" w:space="0" w:color="auto"/>
                        <w:right w:val="none" w:sz="0" w:space="0" w:color="auto"/>
                      </w:divBdr>
                    </w:div>
                  </w:divsChild>
                </w:div>
                <w:div w:id="1155419155">
                  <w:marLeft w:val="0"/>
                  <w:marRight w:val="0"/>
                  <w:marTop w:val="0"/>
                  <w:marBottom w:val="0"/>
                  <w:divBdr>
                    <w:top w:val="none" w:sz="0" w:space="0" w:color="auto"/>
                    <w:left w:val="none" w:sz="0" w:space="0" w:color="auto"/>
                    <w:bottom w:val="none" w:sz="0" w:space="0" w:color="auto"/>
                    <w:right w:val="none" w:sz="0" w:space="0" w:color="auto"/>
                  </w:divBdr>
                  <w:divsChild>
                    <w:div w:id="1814054695">
                      <w:marLeft w:val="0"/>
                      <w:marRight w:val="0"/>
                      <w:marTop w:val="0"/>
                      <w:marBottom w:val="0"/>
                      <w:divBdr>
                        <w:top w:val="none" w:sz="0" w:space="0" w:color="auto"/>
                        <w:left w:val="none" w:sz="0" w:space="0" w:color="auto"/>
                        <w:bottom w:val="none" w:sz="0" w:space="0" w:color="auto"/>
                        <w:right w:val="none" w:sz="0" w:space="0" w:color="auto"/>
                      </w:divBdr>
                    </w:div>
                  </w:divsChild>
                </w:div>
                <w:div w:id="1256013916">
                  <w:marLeft w:val="0"/>
                  <w:marRight w:val="0"/>
                  <w:marTop w:val="0"/>
                  <w:marBottom w:val="0"/>
                  <w:divBdr>
                    <w:top w:val="none" w:sz="0" w:space="0" w:color="auto"/>
                    <w:left w:val="none" w:sz="0" w:space="0" w:color="auto"/>
                    <w:bottom w:val="none" w:sz="0" w:space="0" w:color="auto"/>
                    <w:right w:val="none" w:sz="0" w:space="0" w:color="auto"/>
                  </w:divBdr>
                  <w:divsChild>
                    <w:div w:id="886918198">
                      <w:marLeft w:val="0"/>
                      <w:marRight w:val="0"/>
                      <w:marTop w:val="0"/>
                      <w:marBottom w:val="0"/>
                      <w:divBdr>
                        <w:top w:val="none" w:sz="0" w:space="0" w:color="auto"/>
                        <w:left w:val="none" w:sz="0" w:space="0" w:color="auto"/>
                        <w:bottom w:val="none" w:sz="0" w:space="0" w:color="auto"/>
                        <w:right w:val="none" w:sz="0" w:space="0" w:color="auto"/>
                      </w:divBdr>
                    </w:div>
                  </w:divsChild>
                </w:div>
                <w:div w:id="1466049964">
                  <w:marLeft w:val="0"/>
                  <w:marRight w:val="0"/>
                  <w:marTop w:val="0"/>
                  <w:marBottom w:val="0"/>
                  <w:divBdr>
                    <w:top w:val="none" w:sz="0" w:space="0" w:color="auto"/>
                    <w:left w:val="none" w:sz="0" w:space="0" w:color="auto"/>
                    <w:bottom w:val="none" w:sz="0" w:space="0" w:color="auto"/>
                    <w:right w:val="none" w:sz="0" w:space="0" w:color="auto"/>
                  </w:divBdr>
                  <w:divsChild>
                    <w:div w:id="1766608964">
                      <w:marLeft w:val="0"/>
                      <w:marRight w:val="0"/>
                      <w:marTop w:val="0"/>
                      <w:marBottom w:val="0"/>
                      <w:divBdr>
                        <w:top w:val="none" w:sz="0" w:space="0" w:color="auto"/>
                        <w:left w:val="none" w:sz="0" w:space="0" w:color="auto"/>
                        <w:bottom w:val="none" w:sz="0" w:space="0" w:color="auto"/>
                        <w:right w:val="none" w:sz="0" w:space="0" w:color="auto"/>
                      </w:divBdr>
                    </w:div>
                  </w:divsChild>
                </w:div>
                <w:div w:id="1730300338">
                  <w:marLeft w:val="0"/>
                  <w:marRight w:val="0"/>
                  <w:marTop w:val="0"/>
                  <w:marBottom w:val="0"/>
                  <w:divBdr>
                    <w:top w:val="none" w:sz="0" w:space="0" w:color="auto"/>
                    <w:left w:val="none" w:sz="0" w:space="0" w:color="auto"/>
                    <w:bottom w:val="none" w:sz="0" w:space="0" w:color="auto"/>
                    <w:right w:val="none" w:sz="0" w:space="0" w:color="auto"/>
                  </w:divBdr>
                  <w:divsChild>
                    <w:div w:id="1342855994">
                      <w:marLeft w:val="0"/>
                      <w:marRight w:val="0"/>
                      <w:marTop w:val="0"/>
                      <w:marBottom w:val="0"/>
                      <w:divBdr>
                        <w:top w:val="none" w:sz="0" w:space="0" w:color="auto"/>
                        <w:left w:val="none" w:sz="0" w:space="0" w:color="auto"/>
                        <w:bottom w:val="none" w:sz="0" w:space="0" w:color="auto"/>
                        <w:right w:val="none" w:sz="0" w:space="0" w:color="auto"/>
                      </w:divBdr>
                    </w:div>
                  </w:divsChild>
                </w:div>
                <w:div w:id="1771584879">
                  <w:marLeft w:val="0"/>
                  <w:marRight w:val="0"/>
                  <w:marTop w:val="0"/>
                  <w:marBottom w:val="0"/>
                  <w:divBdr>
                    <w:top w:val="none" w:sz="0" w:space="0" w:color="auto"/>
                    <w:left w:val="none" w:sz="0" w:space="0" w:color="auto"/>
                    <w:bottom w:val="none" w:sz="0" w:space="0" w:color="auto"/>
                    <w:right w:val="none" w:sz="0" w:space="0" w:color="auto"/>
                  </w:divBdr>
                  <w:divsChild>
                    <w:div w:id="1347320643">
                      <w:marLeft w:val="0"/>
                      <w:marRight w:val="0"/>
                      <w:marTop w:val="0"/>
                      <w:marBottom w:val="0"/>
                      <w:divBdr>
                        <w:top w:val="none" w:sz="0" w:space="0" w:color="auto"/>
                        <w:left w:val="none" w:sz="0" w:space="0" w:color="auto"/>
                        <w:bottom w:val="none" w:sz="0" w:space="0" w:color="auto"/>
                        <w:right w:val="none" w:sz="0" w:space="0" w:color="auto"/>
                      </w:divBdr>
                    </w:div>
                  </w:divsChild>
                </w:div>
                <w:div w:id="1778326261">
                  <w:marLeft w:val="0"/>
                  <w:marRight w:val="0"/>
                  <w:marTop w:val="0"/>
                  <w:marBottom w:val="0"/>
                  <w:divBdr>
                    <w:top w:val="none" w:sz="0" w:space="0" w:color="auto"/>
                    <w:left w:val="none" w:sz="0" w:space="0" w:color="auto"/>
                    <w:bottom w:val="none" w:sz="0" w:space="0" w:color="auto"/>
                    <w:right w:val="none" w:sz="0" w:space="0" w:color="auto"/>
                  </w:divBdr>
                  <w:divsChild>
                    <w:div w:id="416636967">
                      <w:marLeft w:val="0"/>
                      <w:marRight w:val="0"/>
                      <w:marTop w:val="0"/>
                      <w:marBottom w:val="0"/>
                      <w:divBdr>
                        <w:top w:val="none" w:sz="0" w:space="0" w:color="auto"/>
                        <w:left w:val="none" w:sz="0" w:space="0" w:color="auto"/>
                        <w:bottom w:val="none" w:sz="0" w:space="0" w:color="auto"/>
                        <w:right w:val="none" w:sz="0" w:space="0" w:color="auto"/>
                      </w:divBdr>
                    </w:div>
                  </w:divsChild>
                </w:div>
                <w:div w:id="1821581499">
                  <w:marLeft w:val="0"/>
                  <w:marRight w:val="0"/>
                  <w:marTop w:val="0"/>
                  <w:marBottom w:val="0"/>
                  <w:divBdr>
                    <w:top w:val="none" w:sz="0" w:space="0" w:color="auto"/>
                    <w:left w:val="none" w:sz="0" w:space="0" w:color="auto"/>
                    <w:bottom w:val="none" w:sz="0" w:space="0" w:color="auto"/>
                    <w:right w:val="none" w:sz="0" w:space="0" w:color="auto"/>
                  </w:divBdr>
                  <w:divsChild>
                    <w:div w:id="2022318148">
                      <w:marLeft w:val="0"/>
                      <w:marRight w:val="0"/>
                      <w:marTop w:val="0"/>
                      <w:marBottom w:val="0"/>
                      <w:divBdr>
                        <w:top w:val="none" w:sz="0" w:space="0" w:color="auto"/>
                        <w:left w:val="none" w:sz="0" w:space="0" w:color="auto"/>
                        <w:bottom w:val="none" w:sz="0" w:space="0" w:color="auto"/>
                        <w:right w:val="none" w:sz="0" w:space="0" w:color="auto"/>
                      </w:divBdr>
                    </w:div>
                  </w:divsChild>
                </w:div>
                <w:div w:id="1895121038">
                  <w:marLeft w:val="0"/>
                  <w:marRight w:val="0"/>
                  <w:marTop w:val="0"/>
                  <w:marBottom w:val="0"/>
                  <w:divBdr>
                    <w:top w:val="none" w:sz="0" w:space="0" w:color="auto"/>
                    <w:left w:val="none" w:sz="0" w:space="0" w:color="auto"/>
                    <w:bottom w:val="none" w:sz="0" w:space="0" w:color="auto"/>
                    <w:right w:val="none" w:sz="0" w:space="0" w:color="auto"/>
                  </w:divBdr>
                  <w:divsChild>
                    <w:div w:id="1492789487">
                      <w:marLeft w:val="0"/>
                      <w:marRight w:val="0"/>
                      <w:marTop w:val="0"/>
                      <w:marBottom w:val="0"/>
                      <w:divBdr>
                        <w:top w:val="none" w:sz="0" w:space="0" w:color="auto"/>
                        <w:left w:val="none" w:sz="0" w:space="0" w:color="auto"/>
                        <w:bottom w:val="none" w:sz="0" w:space="0" w:color="auto"/>
                        <w:right w:val="none" w:sz="0" w:space="0" w:color="auto"/>
                      </w:divBdr>
                    </w:div>
                  </w:divsChild>
                </w:div>
                <w:div w:id="1917549442">
                  <w:marLeft w:val="0"/>
                  <w:marRight w:val="0"/>
                  <w:marTop w:val="0"/>
                  <w:marBottom w:val="0"/>
                  <w:divBdr>
                    <w:top w:val="none" w:sz="0" w:space="0" w:color="auto"/>
                    <w:left w:val="none" w:sz="0" w:space="0" w:color="auto"/>
                    <w:bottom w:val="none" w:sz="0" w:space="0" w:color="auto"/>
                    <w:right w:val="none" w:sz="0" w:space="0" w:color="auto"/>
                  </w:divBdr>
                  <w:divsChild>
                    <w:div w:id="655915556">
                      <w:marLeft w:val="0"/>
                      <w:marRight w:val="0"/>
                      <w:marTop w:val="0"/>
                      <w:marBottom w:val="0"/>
                      <w:divBdr>
                        <w:top w:val="none" w:sz="0" w:space="0" w:color="auto"/>
                        <w:left w:val="none" w:sz="0" w:space="0" w:color="auto"/>
                        <w:bottom w:val="none" w:sz="0" w:space="0" w:color="auto"/>
                        <w:right w:val="none" w:sz="0" w:space="0" w:color="auto"/>
                      </w:divBdr>
                    </w:div>
                  </w:divsChild>
                </w:div>
                <w:div w:id="1958638032">
                  <w:marLeft w:val="0"/>
                  <w:marRight w:val="0"/>
                  <w:marTop w:val="0"/>
                  <w:marBottom w:val="0"/>
                  <w:divBdr>
                    <w:top w:val="none" w:sz="0" w:space="0" w:color="auto"/>
                    <w:left w:val="none" w:sz="0" w:space="0" w:color="auto"/>
                    <w:bottom w:val="none" w:sz="0" w:space="0" w:color="auto"/>
                    <w:right w:val="none" w:sz="0" w:space="0" w:color="auto"/>
                  </w:divBdr>
                  <w:divsChild>
                    <w:div w:id="708531125">
                      <w:marLeft w:val="0"/>
                      <w:marRight w:val="0"/>
                      <w:marTop w:val="0"/>
                      <w:marBottom w:val="0"/>
                      <w:divBdr>
                        <w:top w:val="none" w:sz="0" w:space="0" w:color="auto"/>
                        <w:left w:val="none" w:sz="0" w:space="0" w:color="auto"/>
                        <w:bottom w:val="none" w:sz="0" w:space="0" w:color="auto"/>
                        <w:right w:val="none" w:sz="0" w:space="0" w:color="auto"/>
                      </w:divBdr>
                    </w:div>
                  </w:divsChild>
                </w:div>
                <w:div w:id="2046248231">
                  <w:marLeft w:val="0"/>
                  <w:marRight w:val="0"/>
                  <w:marTop w:val="0"/>
                  <w:marBottom w:val="0"/>
                  <w:divBdr>
                    <w:top w:val="none" w:sz="0" w:space="0" w:color="auto"/>
                    <w:left w:val="none" w:sz="0" w:space="0" w:color="auto"/>
                    <w:bottom w:val="none" w:sz="0" w:space="0" w:color="auto"/>
                    <w:right w:val="none" w:sz="0" w:space="0" w:color="auto"/>
                  </w:divBdr>
                  <w:divsChild>
                    <w:div w:id="1040013942">
                      <w:marLeft w:val="0"/>
                      <w:marRight w:val="0"/>
                      <w:marTop w:val="0"/>
                      <w:marBottom w:val="0"/>
                      <w:divBdr>
                        <w:top w:val="none" w:sz="0" w:space="0" w:color="auto"/>
                        <w:left w:val="none" w:sz="0" w:space="0" w:color="auto"/>
                        <w:bottom w:val="none" w:sz="0" w:space="0" w:color="auto"/>
                        <w:right w:val="none" w:sz="0" w:space="0" w:color="auto"/>
                      </w:divBdr>
                    </w:div>
                  </w:divsChild>
                </w:div>
                <w:div w:id="2100324964">
                  <w:marLeft w:val="0"/>
                  <w:marRight w:val="0"/>
                  <w:marTop w:val="0"/>
                  <w:marBottom w:val="0"/>
                  <w:divBdr>
                    <w:top w:val="none" w:sz="0" w:space="0" w:color="auto"/>
                    <w:left w:val="none" w:sz="0" w:space="0" w:color="auto"/>
                    <w:bottom w:val="none" w:sz="0" w:space="0" w:color="auto"/>
                    <w:right w:val="none" w:sz="0" w:space="0" w:color="auto"/>
                  </w:divBdr>
                  <w:divsChild>
                    <w:div w:id="270285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131021">
          <w:marLeft w:val="0"/>
          <w:marRight w:val="0"/>
          <w:marTop w:val="0"/>
          <w:marBottom w:val="0"/>
          <w:divBdr>
            <w:top w:val="none" w:sz="0" w:space="0" w:color="auto"/>
            <w:left w:val="none" w:sz="0" w:space="0" w:color="auto"/>
            <w:bottom w:val="none" w:sz="0" w:space="0" w:color="auto"/>
            <w:right w:val="none" w:sz="0" w:space="0" w:color="auto"/>
          </w:divBdr>
        </w:div>
        <w:div w:id="1231693965">
          <w:marLeft w:val="0"/>
          <w:marRight w:val="0"/>
          <w:marTop w:val="0"/>
          <w:marBottom w:val="0"/>
          <w:divBdr>
            <w:top w:val="none" w:sz="0" w:space="0" w:color="auto"/>
            <w:left w:val="none" w:sz="0" w:space="0" w:color="auto"/>
            <w:bottom w:val="none" w:sz="0" w:space="0" w:color="auto"/>
            <w:right w:val="none" w:sz="0" w:space="0" w:color="auto"/>
          </w:divBdr>
        </w:div>
        <w:div w:id="1293944910">
          <w:marLeft w:val="0"/>
          <w:marRight w:val="0"/>
          <w:marTop w:val="0"/>
          <w:marBottom w:val="0"/>
          <w:divBdr>
            <w:top w:val="none" w:sz="0" w:space="0" w:color="auto"/>
            <w:left w:val="none" w:sz="0" w:space="0" w:color="auto"/>
            <w:bottom w:val="none" w:sz="0" w:space="0" w:color="auto"/>
            <w:right w:val="none" w:sz="0" w:space="0" w:color="auto"/>
          </w:divBdr>
        </w:div>
      </w:divsChild>
    </w:div>
    <w:div w:id="515461039">
      <w:bodyDiv w:val="1"/>
      <w:marLeft w:val="0"/>
      <w:marRight w:val="0"/>
      <w:marTop w:val="0"/>
      <w:marBottom w:val="0"/>
      <w:divBdr>
        <w:top w:val="none" w:sz="0" w:space="0" w:color="auto"/>
        <w:left w:val="none" w:sz="0" w:space="0" w:color="auto"/>
        <w:bottom w:val="none" w:sz="0" w:space="0" w:color="auto"/>
        <w:right w:val="none" w:sz="0" w:space="0" w:color="auto"/>
      </w:divBdr>
      <w:divsChild>
        <w:div w:id="349183014">
          <w:marLeft w:val="0"/>
          <w:marRight w:val="0"/>
          <w:marTop w:val="0"/>
          <w:marBottom w:val="0"/>
          <w:divBdr>
            <w:top w:val="none" w:sz="0" w:space="0" w:color="auto"/>
            <w:left w:val="none" w:sz="0" w:space="0" w:color="auto"/>
            <w:bottom w:val="none" w:sz="0" w:space="0" w:color="auto"/>
            <w:right w:val="none" w:sz="0" w:space="0" w:color="auto"/>
          </w:divBdr>
        </w:div>
        <w:div w:id="774180260">
          <w:marLeft w:val="0"/>
          <w:marRight w:val="0"/>
          <w:marTop w:val="0"/>
          <w:marBottom w:val="0"/>
          <w:divBdr>
            <w:top w:val="none" w:sz="0" w:space="0" w:color="auto"/>
            <w:left w:val="none" w:sz="0" w:space="0" w:color="auto"/>
            <w:bottom w:val="none" w:sz="0" w:space="0" w:color="auto"/>
            <w:right w:val="none" w:sz="0" w:space="0" w:color="auto"/>
          </w:divBdr>
        </w:div>
        <w:div w:id="1377973823">
          <w:marLeft w:val="0"/>
          <w:marRight w:val="0"/>
          <w:marTop w:val="0"/>
          <w:marBottom w:val="0"/>
          <w:divBdr>
            <w:top w:val="none" w:sz="0" w:space="0" w:color="auto"/>
            <w:left w:val="none" w:sz="0" w:space="0" w:color="auto"/>
            <w:bottom w:val="none" w:sz="0" w:space="0" w:color="auto"/>
            <w:right w:val="none" w:sz="0" w:space="0" w:color="auto"/>
          </w:divBdr>
        </w:div>
        <w:div w:id="1863205634">
          <w:marLeft w:val="0"/>
          <w:marRight w:val="0"/>
          <w:marTop w:val="0"/>
          <w:marBottom w:val="0"/>
          <w:divBdr>
            <w:top w:val="none" w:sz="0" w:space="0" w:color="auto"/>
            <w:left w:val="none" w:sz="0" w:space="0" w:color="auto"/>
            <w:bottom w:val="none" w:sz="0" w:space="0" w:color="auto"/>
            <w:right w:val="none" w:sz="0" w:space="0" w:color="auto"/>
          </w:divBdr>
        </w:div>
      </w:divsChild>
    </w:div>
    <w:div w:id="629484466">
      <w:bodyDiv w:val="1"/>
      <w:marLeft w:val="0"/>
      <w:marRight w:val="0"/>
      <w:marTop w:val="0"/>
      <w:marBottom w:val="0"/>
      <w:divBdr>
        <w:top w:val="none" w:sz="0" w:space="0" w:color="auto"/>
        <w:left w:val="none" w:sz="0" w:space="0" w:color="auto"/>
        <w:bottom w:val="none" w:sz="0" w:space="0" w:color="auto"/>
        <w:right w:val="none" w:sz="0" w:space="0" w:color="auto"/>
      </w:divBdr>
      <w:divsChild>
        <w:div w:id="571476028">
          <w:marLeft w:val="0"/>
          <w:marRight w:val="0"/>
          <w:marTop w:val="0"/>
          <w:marBottom w:val="0"/>
          <w:divBdr>
            <w:top w:val="none" w:sz="0" w:space="0" w:color="auto"/>
            <w:left w:val="none" w:sz="0" w:space="0" w:color="auto"/>
            <w:bottom w:val="none" w:sz="0" w:space="0" w:color="auto"/>
            <w:right w:val="none" w:sz="0" w:space="0" w:color="auto"/>
          </w:divBdr>
        </w:div>
        <w:div w:id="788354699">
          <w:marLeft w:val="0"/>
          <w:marRight w:val="0"/>
          <w:marTop w:val="0"/>
          <w:marBottom w:val="0"/>
          <w:divBdr>
            <w:top w:val="none" w:sz="0" w:space="0" w:color="auto"/>
            <w:left w:val="none" w:sz="0" w:space="0" w:color="auto"/>
            <w:bottom w:val="none" w:sz="0" w:space="0" w:color="auto"/>
            <w:right w:val="none" w:sz="0" w:space="0" w:color="auto"/>
          </w:divBdr>
        </w:div>
        <w:div w:id="992608901">
          <w:marLeft w:val="0"/>
          <w:marRight w:val="0"/>
          <w:marTop w:val="0"/>
          <w:marBottom w:val="0"/>
          <w:divBdr>
            <w:top w:val="none" w:sz="0" w:space="0" w:color="auto"/>
            <w:left w:val="none" w:sz="0" w:space="0" w:color="auto"/>
            <w:bottom w:val="none" w:sz="0" w:space="0" w:color="auto"/>
            <w:right w:val="none" w:sz="0" w:space="0" w:color="auto"/>
          </w:divBdr>
          <w:divsChild>
            <w:div w:id="546142521">
              <w:marLeft w:val="0"/>
              <w:marRight w:val="0"/>
              <w:marTop w:val="30"/>
              <w:marBottom w:val="30"/>
              <w:divBdr>
                <w:top w:val="none" w:sz="0" w:space="0" w:color="auto"/>
                <w:left w:val="none" w:sz="0" w:space="0" w:color="auto"/>
                <w:bottom w:val="none" w:sz="0" w:space="0" w:color="auto"/>
                <w:right w:val="none" w:sz="0" w:space="0" w:color="auto"/>
              </w:divBdr>
              <w:divsChild>
                <w:div w:id="21440161">
                  <w:marLeft w:val="0"/>
                  <w:marRight w:val="0"/>
                  <w:marTop w:val="0"/>
                  <w:marBottom w:val="0"/>
                  <w:divBdr>
                    <w:top w:val="none" w:sz="0" w:space="0" w:color="auto"/>
                    <w:left w:val="none" w:sz="0" w:space="0" w:color="auto"/>
                    <w:bottom w:val="none" w:sz="0" w:space="0" w:color="auto"/>
                    <w:right w:val="none" w:sz="0" w:space="0" w:color="auto"/>
                  </w:divBdr>
                  <w:divsChild>
                    <w:div w:id="975597899">
                      <w:marLeft w:val="0"/>
                      <w:marRight w:val="0"/>
                      <w:marTop w:val="0"/>
                      <w:marBottom w:val="0"/>
                      <w:divBdr>
                        <w:top w:val="none" w:sz="0" w:space="0" w:color="auto"/>
                        <w:left w:val="none" w:sz="0" w:space="0" w:color="auto"/>
                        <w:bottom w:val="none" w:sz="0" w:space="0" w:color="auto"/>
                        <w:right w:val="none" w:sz="0" w:space="0" w:color="auto"/>
                      </w:divBdr>
                    </w:div>
                  </w:divsChild>
                </w:div>
                <w:div w:id="54818620">
                  <w:marLeft w:val="0"/>
                  <w:marRight w:val="0"/>
                  <w:marTop w:val="0"/>
                  <w:marBottom w:val="0"/>
                  <w:divBdr>
                    <w:top w:val="none" w:sz="0" w:space="0" w:color="auto"/>
                    <w:left w:val="none" w:sz="0" w:space="0" w:color="auto"/>
                    <w:bottom w:val="none" w:sz="0" w:space="0" w:color="auto"/>
                    <w:right w:val="none" w:sz="0" w:space="0" w:color="auto"/>
                  </w:divBdr>
                  <w:divsChild>
                    <w:div w:id="224875316">
                      <w:marLeft w:val="0"/>
                      <w:marRight w:val="0"/>
                      <w:marTop w:val="0"/>
                      <w:marBottom w:val="0"/>
                      <w:divBdr>
                        <w:top w:val="none" w:sz="0" w:space="0" w:color="auto"/>
                        <w:left w:val="none" w:sz="0" w:space="0" w:color="auto"/>
                        <w:bottom w:val="none" w:sz="0" w:space="0" w:color="auto"/>
                        <w:right w:val="none" w:sz="0" w:space="0" w:color="auto"/>
                      </w:divBdr>
                    </w:div>
                  </w:divsChild>
                </w:div>
                <w:div w:id="174805689">
                  <w:marLeft w:val="0"/>
                  <w:marRight w:val="0"/>
                  <w:marTop w:val="0"/>
                  <w:marBottom w:val="0"/>
                  <w:divBdr>
                    <w:top w:val="none" w:sz="0" w:space="0" w:color="auto"/>
                    <w:left w:val="none" w:sz="0" w:space="0" w:color="auto"/>
                    <w:bottom w:val="none" w:sz="0" w:space="0" w:color="auto"/>
                    <w:right w:val="none" w:sz="0" w:space="0" w:color="auto"/>
                  </w:divBdr>
                  <w:divsChild>
                    <w:div w:id="52461354">
                      <w:marLeft w:val="0"/>
                      <w:marRight w:val="0"/>
                      <w:marTop w:val="0"/>
                      <w:marBottom w:val="0"/>
                      <w:divBdr>
                        <w:top w:val="none" w:sz="0" w:space="0" w:color="auto"/>
                        <w:left w:val="none" w:sz="0" w:space="0" w:color="auto"/>
                        <w:bottom w:val="none" w:sz="0" w:space="0" w:color="auto"/>
                        <w:right w:val="none" w:sz="0" w:space="0" w:color="auto"/>
                      </w:divBdr>
                    </w:div>
                  </w:divsChild>
                </w:div>
                <w:div w:id="224074209">
                  <w:marLeft w:val="0"/>
                  <w:marRight w:val="0"/>
                  <w:marTop w:val="0"/>
                  <w:marBottom w:val="0"/>
                  <w:divBdr>
                    <w:top w:val="none" w:sz="0" w:space="0" w:color="auto"/>
                    <w:left w:val="none" w:sz="0" w:space="0" w:color="auto"/>
                    <w:bottom w:val="none" w:sz="0" w:space="0" w:color="auto"/>
                    <w:right w:val="none" w:sz="0" w:space="0" w:color="auto"/>
                  </w:divBdr>
                  <w:divsChild>
                    <w:div w:id="1346590963">
                      <w:marLeft w:val="0"/>
                      <w:marRight w:val="0"/>
                      <w:marTop w:val="0"/>
                      <w:marBottom w:val="0"/>
                      <w:divBdr>
                        <w:top w:val="none" w:sz="0" w:space="0" w:color="auto"/>
                        <w:left w:val="none" w:sz="0" w:space="0" w:color="auto"/>
                        <w:bottom w:val="none" w:sz="0" w:space="0" w:color="auto"/>
                        <w:right w:val="none" w:sz="0" w:space="0" w:color="auto"/>
                      </w:divBdr>
                    </w:div>
                  </w:divsChild>
                </w:div>
                <w:div w:id="232784012">
                  <w:marLeft w:val="0"/>
                  <w:marRight w:val="0"/>
                  <w:marTop w:val="0"/>
                  <w:marBottom w:val="0"/>
                  <w:divBdr>
                    <w:top w:val="none" w:sz="0" w:space="0" w:color="auto"/>
                    <w:left w:val="none" w:sz="0" w:space="0" w:color="auto"/>
                    <w:bottom w:val="none" w:sz="0" w:space="0" w:color="auto"/>
                    <w:right w:val="none" w:sz="0" w:space="0" w:color="auto"/>
                  </w:divBdr>
                  <w:divsChild>
                    <w:div w:id="793476826">
                      <w:marLeft w:val="0"/>
                      <w:marRight w:val="0"/>
                      <w:marTop w:val="0"/>
                      <w:marBottom w:val="0"/>
                      <w:divBdr>
                        <w:top w:val="none" w:sz="0" w:space="0" w:color="auto"/>
                        <w:left w:val="none" w:sz="0" w:space="0" w:color="auto"/>
                        <w:bottom w:val="none" w:sz="0" w:space="0" w:color="auto"/>
                        <w:right w:val="none" w:sz="0" w:space="0" w:color="auto"/>
                      </w:divBdr>
                    </w:div>
                  </w:divsChild>
                </w:div>
                <w:div w:id="290743907">
                  <w:marLeft w:val="0"/>
                  <w:marRight w:val="0"/>
                  <w:marTop w:val="0"/>
                  <w:marBottom w:val="0"/>
                  <w:divBdr>
                    <w:top w:val="none" w:sz="0" w:space="0" w:color="auto"/>
                    <w:left w:val="none" w:sz="0" w:space="0" w:color="auto"/>
                    <w:bottom w:val="none" w:sz="0" w:space="0" w:color="auto"/>
                    <w:right w:val="none" w:sz="0" w:space="0" w:color="auto"/>
                  </w:divBdr>
                  <w:divsChild>
                    <w:div w:id="1726486316">
                      <w:marLeft w:val="0"/>
                      <w:marRight w:val="0"/>
                      <w:marTop w:val="0"/>
                      <w:marBottom w:val="0"/>
                      <w:divBdr>
                        <w:top w:val="none" w:sz="0" w:space="0" w:color="auto"/>
                        <w:left w:val="none" w:sz="0" w:space="0" w:color="auto"/>
                        <w:bottom w:val="none" w:sz="0" w:space="0" w:color="auto"/>
                        <w:right w:val="none" w:sz="0" w:space="0" w:color="auto"/>
                      </w:divBdr>
                    </w:div>
                  </w:divsChild>
                </w:div>
                <w:div w:id="542593982">
                  <w:marLeft w:val="0"/>
                  <w:marRight w:val="0"/>
                  <w:marTop w:val="0"/>
                  <w:marBottom w:val="0"/>
                  <w:divBdr>
                    <w:top w:val="none" w:sz="0" w:space="0" w:color="auto"/>
                    <w:left w:val="none" w:sz="0" w:space="0" w:color="auto"/>
                    <w:bottom w:val="none" w:sz="0" w:space="0" w:color="auto"/>
                    <w:right w:val="none" w:sz="0" w:space="0" w:color="auto"/>
                  </w:divBdr>
                  <w:divsChild>
                    <w:div w:id="248776699">
                      <w:marLeft w:val="0"/>
                      <w:marRight w:val="0"/>
                      <w:marTop w:val="0"/>
                      <w:marBottom w:val="0"/>
                      <w:divBdr>
                        <w:top w:val="none" w:sz="0" w:space="0" w:color="auto"/>
                        <w:left w:val="none" w:sz="0" w:space="0" w:color="auto"/>
                        <w:bottom w:val="none" w:sz="0" w:space="0" w:color="auto"/>
                        <w:right w:val="none" w:sz="0" w:space="0" w:color="auto"/>
                      </w:divBdr>
                    </w:div>
                  </w:divsChild>
                </w:div>
                <w:div w:id="565531070">
                  <w:marLeft w:val="0"/>
                  <w:marRight w:val="0"/>
                  <w:marTop w:val="0"/>
                  <w:marBottom w:val="0"/>
                  <w:divBdr>
                    <w:top w:val="none" w:sz="0" w:space="0" w:color="auto"/>
                    <w:left w:val="none" w:sz="0" w:space="0" w:color="auto"/>
                    <w:bottom w:val="none" w:sz="0" w:space="0" w:color="auto"/>
                    <w:right w:val="none" w:sz="0" w:space="0" w:color="auto"/>
                  </w:divBdr>
                  <w:divsChild>
                    <w:div w:id="953826926">
                      <w:marLeft w:val="0"/>
                      <w:marRight w:val="0"/>
                      <w:marTop w:val="0"/>
                      <w:marBottom w:val="0"/>
                      <w:divBdr>
                        <w:top w:val="none" w:sz="0" w:space="0" w:color="auto"/>
                        <w:left w:val="none" w:sz="0" w:space="0" w:color="auto"/>
                        <w:bottom w:val="none" w:sz="0" w:space="0" w:color="auto"/>
                        <w:right w:val="none" w:sz="0" w:space="0" w:color="auto"/>
                      </w:divBdr>
                    </w:div>
                  </w:divsChild>
                </w:div>
                <w:div w:id="681473433">
                  <w:marLeft w:val="0"/>
                  <w:marRight w:val="0"/>
                  <w:marTop w:val="0"/>
                  <w:marBottom w:val="0"/>
                  <w:divBdr>
                    <w:top w:val="none" w:sz="0" w:space="0" w:color="auto"/>
                    <w:left w:val="none" w:sz="0" w:space="0" w:color="auto"/>
                    <w:bottom w:val="none" w:sz="0" w:space="0" w:color="auto"/>
                    <w:right w:val="none" w:sz="0" w:space="0" w:color="auto"/>
                  </w:divBdr>
                  <w:divsChild>
                    <w:div w:id="2033023382">
                      <w:marLeft w:val="0"/>
                      <w:marRight w:val="0"/>
                      <w:marTop w:val="0"/>
                      <w:marBottom w:val="0"/>
                      <w:divBdr>
                        <w:top w:val="none" w:sz="0" w:space="0" w:color="auto"/>
                        <w:left w:val="none" w:sz="0" w:space="0" w:color="auto"/>
                        <w:bottom w:val="none" w:sz="0" w:space="0" w:color="auto"/>
                        <w:right w:val="none" w:sz="0" w:space="0" w:color="auto"/>
                      </w:divBdr>
                    </w:div>
                  </w:divsChild>
                </w:div>
                <w:div w:id="690112177">
                  <w:marLeft w:val="0"/>
                  <w:marRight w:val="0"/>
                  <w:marTop w:val="0"/>
                  <w:marBottom w:val="0"/>
                  <w:divBdr>
                    <w:top w:val="none" w:sz="0" w:space="0" w:color="auto"/>
                    <w:left w:val="none" w:sz="0" w:space="0" w:color="auto"/>
                    <w:bottom w:val="none" w:sz="0" w:space="0" w:color="auto"/>
                    <w:right w:val="none" w:sz="0" w:space="0" w:color="auto"/>
                  </w:divBdr>
                  <w:divsChild>
                    <w:div w:id="1872913586">
                      <w:marLeft w:val="0"/>
                      <w:marRight w:val="0"/>
                      <w:marTop w:val="0"/>
                      <w:marBottom w:val="0"/>
                      <w:divBdr>
                        <w:top w:val="none" w:sz="0" w:space="0" w:color="auto"/>
                        <w:left w:val="none" w:sz="0" w:space="0" w:color="auto"/>
                        <w:bottom w:val="none" w:sz="0" w:space="0" w:color="auto"/>
                        <w:right w:val="none" w:sz="0" w:space="0" w:color="auto"/>
                      </w:divBdr>
                    </w:div>
                  </w:divsChild>
                </w:div>
                <w:div w:id="704215098">
                  <w:marLeft w:val="0"/>
                  <w:marRight w:val="0"/>
                  <w:marTop w:val="0"/>
                  <w:marBottom w:val="0"/>
                  <w:divBdr>
                    <w:top w:val="none" w:sz="0" w:space="0" w:color="auto"/>
                    <w:left w:val="none" w:sz="0" w:space="0" w:color="auto"/>
                    <w:bottom w:val="none" w:sz="0" w:space="0" w:color="auto"/>
                    <w:right w:val="none" w:sz="0" w:space="0" w:color="auto"/>
                  </w:divBdr>
                  <w:divsChild>
                    <w:div w:id="991255926">
                      <w:marLeft w:val="0"/>
                      <w:marRight w:val="0"/>
                      <w:marTop w:val="0"/>
                      <w:marBottom w:val="0"/>
                      <w:divBdr>
                        <w:top w:val="none" w:sz="0" w:space="0" w:color="auto"/>
                        <w:left w:val="none" w:sz="0" w:space="0" w:color="auto"/>
                        <w:bottom w:val="none" w:sz="0" w:space="0" w:color="auto"/>
                        <w:right w:val="none" w:sz="0" w:space="0" w:color="auto"/>
                      </w:divBdr>
                    </w:div>
                  </w:divsChild>
                </w:div>
                <w:div w:id="854922126">
                  <w:marLeft w:val="0"/>
                  <w:marRight w:val="0"/>
                  <w:marTop w:val="0"/>
                  <w:marBottom w:val="0"/>
                  <w:divBdr>
                    <w:top w:val="none" w:sz="0" w:space="0" w:color="auto"/>
                    <w:left w:val="none" w:sz="0" w:space="0" w:color="auto"/>
                    <w:bottom w:val="none" w:sz="0" w:space="0" w:color="auto"/>
                    <w:right w:val="none" w:sz="0" w:space="0" w:color="auto"/>
                  </w:divBdr>
                  <w:divsChild>
                    <w:div w:id="485827965">
                      <w:marLeft w:val="0"/>
                      <w:marRight w:val="0"/>
                      <w:marTop w:val="0"/>
                      <w:marBottom w:val="0"/>
                      <w:divBdr>
                        <w:top w:val="none" w:sz="0" w:space="0" w:color="auto"/>
                        <w:left w:val="none" w:sz="0" w:space="0" w:color="auto"/>
                        <w:bottom w:val="none" w:sz="0" w:space="0" w:color="auto"/>
                        <w:right w:val="none" w:sz="0" w:space="0" w:color="auto"/>
                      </w:divBdr>
                    </w:div>
                  </w:divsChild>
                </w:div>
                <w:div w:id="1173840796">
                  <w:marLeft w:val="0"/>
                  <w:marRight w:val="0"/>
                  <w:marTop w:val="0"/>
                  <w:marBottom w:val="0"/>
                  <w:divBdr>
                    <w:top w:val="none" w:sz="0" w:space="0" w:color="auto"/>
                    <w:left w:val="none" w:sz="0" w:space="0" w:color="auto"/>
                    <w:bottom w:val="none" w:sz="0" w:space="0" w:color="auto"/>
                    <w:right w:val="none" w:sz="0" w:space="0" w:color="auto"/>
                  </w:divBdr>
                  <w:divsChild>
                    <w:div w:id="130364261">
                      <w:marLeft w:val="0"/>
                      <w:marRight w:val="0"/>
                      <w:marTop w:val="0"/>
                      <w:marBottom w:val="0"/>
                      <w:divBdr>
                        <w:top w:val="none" w:sz="0" w:space="0" w:color="auto"/>
                        <w:left w:val="none" w:sz="0" w:space="0" w:color="auto"/>
                        <w:bottom w:val="none" w:sz="0" w:space="0" w:color="auto"/>
                        <w:right w:val="none" w:sz="0" w:space="0" w:color="auto"/>
                      </w:divBdr>
                    </w:div>
                  </w:divsChild>
                </w:div>
                <w:div w:id="1409956805">
                  <w:marLeft w:val="0"/>
                  <w:marRight w:val="0"/>
                  <w:marTop w:val="0"/>
                  <w:marBottom w:val="0"/>
                  <w:divBdr>
                    <w:top w:val="none" w:sz="0" w:space="0" w:color="auto"/>
                    <w:left w:val="none" w:sz="0" w:space="0" w:color="auto"/>
                    <w:bottom w:val="none" w:sz="0" w:space="0" w:color="auto"/>
                    <w:right w:val="none" w:sz="0" w:space="0" w:color="auto"/>
                  </w:divBdr>
                  <w:divsChild>
                    <w:div w:id="1841577660">
                      <w:marLeft w:val="0"/>
                      <w:marRight w:val="0"/>
                      <w:marTop w:val="0"/>
                      <w:marBottom w:val="0"/>
                      <w:divBdr>
                        <w:top w:val="none" w:sz="0" w:space="0" w:color="auto"/>
                        <w:left w:val="none" w:sz="0" w:space="0" w:color="auto"/>
                        <w:bottom w:val="none" w:sz="0" w:space="0" w:color="auto"/>
                        <w:right w:val="none" w:sz="0" w:space="0" w:color="auto"/>
                      </w:divBdr>
                    </w:div>
                  </w:divsChild>
                </w:div>
                <w:div w:id="1511139978">
                  <w:marLeft w:val="0"/>
                  <w:marRight w:val="0"/>
                  <w:marTop w:val="0"/>
                  <w:marBottom w:val="0"/>
                  <w:divBdr>
                    <w:top w:val="none" w:sz="0" w:space="0" w:color="auto"/>
                    <w:left w:val="none" w:sz="0" w:space="0" w:color="auto"/>
                    <w:bottom w:val="none" w:sz="0" w:space="0" w:color="auto"/>
                    <w:right w:val="none" w:sz="0" w:space="0" w:color="auto"/>
                  </w:divBdr>
                  <w:divsChild>
                    <w:div w:id="1837302600">
                      <w:marLeft w:val="0"/>
                      <w:marRight w:val="0"/>
                      <w:marTop w:val="0"/>
                      <w:marBottom w:val="0"/>
                      <w:divBdr>
                        <w:top w:val="none" w:sz="0" w:space="0" w:color="auto"/>
                        <w:left w:val="none" w:sz="0" w:space="0" w:color="auto"/>
                        <w:bottom w:val="none" w:sz="0" w:space="0" w:color="auto"/>
                        <w:right w:val="none" w:sz="0" w:space="0" w:color="auto"/>
                      </w:divBdr>
                    </w:div>
                  </w:divsChild>
                </w:div>
                <w:div w:id="1555848136">
                  <w:marLeft w:val="0"/>
                  <w:marRight w:val="0"/>
                  <w:marTop w:val="0"/>
                  <w:marBottom w:val="0"/>
                  <w:divBdr>
                    <w:top w:val="none" w:sz="0" w:space="0" w:color="auto"/>
                    <w:left w:val="none" w:sz="0" w:space="0" w:color="auto"/>
                    <w:bottom w:val="none" w:sz="0" w:space="0" w:color="auto"/>
                    <w:right w:val="none" w:sz="0" w:space="0" w:color="auto"/>
                  </w:divBdr>
                  <w:divsChild>
                    <w:div w:id="1525485261">
                      <w:marLeft w:val="0"/>
                      <w:marRight w:val="0"/>
                      <w:marTop w:val="0"/>
                      <w:marBottom w:val="0"/>
                      <w:divBdr>
                        <w:top w:val="none" w:sz="0" w:space="0" w:color="auto"/>
                        <w:left w:val="none" w:sz="0" w:space="0" w:color="auto"/>
                        <w:bottom w:val="none" w:sz="0" w:space="0" w:color="auto"/>
                        <w:right w:val="none" w:sz="0" w:space="0" w:color="auto"/>
                      </w:divBdr>
                    </w:div>
                  </w:divsChild>
                </w:div>
                <w:div w:id="1611473678">
                  <w:marLeft w:val="0"/>
                  <w:marRight w:val="0"/>
                  <w:marTop w:val="0"/>
                  <w:marBottom w:val="0"/>
                  <w:divBdr>
                    <w:top w:val="none" w:sz="0" w:space="0" w:color="auto"/>
                    <w:left w:val="none" w:sz="0" w:space="0" w:color="auto"/>
                    <w:bottom w:val="none" w:sz="0" w:space="0" w:color="auto"/>
                    <w:right w:val="none" w:sz="0" w:space="0" w:color="auto"/>
                  </w:divBdr>
                  <w:divsChild>
                    <w:div w:id="774374052">
                      <w:marLeft w:val="0"/>
                      <w:marRight w:val="0"/>
                      <w:marTop w:val="0"/>
                      <w:marBottom w:val="0"/>
                      <w:divBdr>
                        <w:top w:val="none" w:sz="0" w:space="0" w:color="auto"/>
                        <w:left w:val="none" w:sz="0" w:space="0" w:color="auto"/>
                        <w:bottom w:val="none" w:sz="0" w:space="0" w:color="auto"/>
                        <w:right w:val="none" w:sz="0" w:space="0" w:color="auto"/>
                      </w:divBdr>
                    </w:div>
                  </w:divsChild>
                </w:div>
                <w:div w:id="1617298325">
                  <w:marLeft w:val="0"/>
                  <w:marRight w:val="0"/>
                  <w:marTop w:val="0"/>
                  <w:marBottom w:val="0"/>
                  <w:divBdr>
                    <w:top w:val="none" w:sz="0" w:space="0" w:color="auto"/>
                    <w:left w:val="none" w:sz="0" w:space="0" w:color="auto"/>
                    <w:bottom w:val="none" w:sz="0" w:space="0" w:color="auto"/>
                    <w:right w:val="none" w:sz="0" w:space="0" w:color="auto"/>
                  </w:divBdr>
                  <w:divsChild>
                    <w:div w:id="1415668472">
                      <w:marLeft w:val="0"/>
                      <w:marRight w:val="0"/>
                      <w:marTop w:val="0"/>
                      <w:marBottom w:val="0"/>
                      <w:divBdr>
                        <w:top w:val="none" w:sz="0" w:space="0" w:color="auto"/>
                        <w:left w:val="none" w:sz="0" w:space="0" w:color="auto"/>
                        <w:bottom w:val="none" w:sz="0" w:space="0" w:color="auto"/>
                        <w:right w:val="none" w:sz="0" w:space="0" w:color="auto"/>
                      </w:divBdr>
                    </w:div>
                  </w:divsChild>
                </w:div>
                <w:div w:id="1626886787">
                  <w:marLeft w:val="0"/>
                  <w:marRight w:val="0"/>
                  <w:marTop w:val="0"/>
                  <w:marBottom w:val="0"/>
                  <w:divBdr>
                    <w:top w:val="none" w:sz="0" w:space="0" w:color="auto"/>
                    <w:left w:val="none" w:sz="0" w:space="0" w:color="auto"/>
                    <w:bottom w:val="none" w:sz="0" w:space="0" w:color="auto"/>
                    <w:right w:val="none" w:sz="0" w:space="0" w:color="auto"/>
                  </w:divBdr>
                  <w:divsChild>
                    <w:div w:id="1476533663">
                      <w:marLeft w:val="0"/>
                      <w:marRight w:val="0"/>
                      <w:marTop w:val="0"/>
                      <w:marBottom w:val="0"/>
                      <w:divBdr>
                        <w:top w:val="none" w:sz="0" w:space="0" w:color="auto"/>
                        <w:left w:val="none" w:sz="0" w:space="0" w:color="auto"/>
                        <w:bottom w:val="none" w:sz="0" w:space="0" w:color="auto"/>
                        <w:right w:val="none" w:sz="0" w:space="0" w:color="auto"/>
                      </w:divBdr>
                    </w:div>
                  </w:divsChild>
                </w:div>
                <w:div w:id="1709447852">
                  <w:marLeft w:val="0"/>
                  <w:marRight w:val="0"/>
                  <w:marTop w:val="0"/>
                  <w:marBottom w:val="0"/>
                  <w:divBdr>
                    <w:top w:val="none" w:sz="0" w:space="0" w:color="auto"/>
                    <w:left w:val="none" w:sz="0" w:space="0" w:color="auto"/>
                    <w:bottom w:val="none" w:sz="0" w:space="0" w:color="auto"/>
                    <w:right w:val="none" w:sz="0" w:space="0" w:color="auto"/>
                  </w:divBdr>
                  <w:divsChild>
                    <w:div w:id="1190335922">
                      <w:marLeft w:val="0"/>
                      <w:marRight w:val="0"/>
                      <w:marTop w:val="0"/>
                      <w:marBottom w:val="0"/>
                      <w:divBdr>
                        <w:top w:val="none" w:sz="0" w:space="0" w:color="auto"/>
                        <w:left w:val="none" w:sz="0" w:space="0" w:color="auto"/>
                        <w:bottom w:val="none" w:sz="0" w:space="0" w:color="auto"/>
                        <w:right w:val="none" w:sz="0" w:space="0" w:color="auto"/>
                      </w:divBdr>
                    </w:div>
                  </w:divsChild>
                </w:div>
                <w:div w:id="1787237633">
                  <w:marLeft w:val="0"/>
                  <w:marRight w:val="0"/>
                  <w:marTop w:val="0"/>
                  <w:marBottom w:val="0"/>
                  <w:divBdr>
                    <w:top w:val="none" w:sz="0" w:space="0" w:color="auto"/>
                    <w:left w:val="none" w:sz="0" w:space="0" w:color="auto"/>
                    <w:bottom w:val="none" w:sz="0" w:space="0" w:color="auto"/>
                    <w:right w:val="none" w:sz="0" w:space="0" w:color="auto"/>
                  </w:divBdr>
                  <w:divsChild>
                    <w:div w:id="979462351">
                      <w:marLeft w:val="0"/>
                      <w:marRight w:val="0"/>
                      <w:marTop w:val="0"/>
                      <w:marBottom w:val="0"/>
                      <w:divBdr>
                        <w:top w:val="none" w:sz="0" w:space="0" w:color="auto"/>
                        <w:left w:val="none" w:sz="0" w:space="0" w:color="auto"/>
                        <w:bottom w:val="none" w:sz="0" w:space="0" w:color="auto"/>
                        <w:right w:val="none" w:sz="0" w:space="0" w:color="auto"/>
                      </w:divBdr>
                    </w:div>
                  </w:divsChild>
                </w:div>
                <w:div w:id="1805736481">
                  <w:marLeft w:val="0"/>
                  <w:marRight w:val="0"/>
                  <w:marTop w:val="0"/>
                  <w:marBottom w:val="0"/>
                  <w:divBdr>
                    <w:top w:val="none" w:sz="0" w:space="0" w:color="auto"/>
                    <w:left w:val="none" w:sz="0" w:space="0" w:color="auto"/>
                    <w:bottom w:val="none" w:sz="0" w:space="0" w:color="auto"/>
                    <w:right w:val="none" w:sz="0" w:space="0" w:color="auto"/>
                  </w:divBdr>
                  <w:divsChild>
                    <w:div w:id="142429342">
                      <w:marLeft w:val="0"/>
                      <w:marRight w:val="0"/>
                      <w:marTop w:val="0"/>
                      <w:marBottom w:val="0"/>
                      <w:divBdr>
                        <w:top w:val="none" w:sz="0" w:space="0" w:color="auto"/>
                        <w:left w:val="none" w:sz="0" w:space="0" w:color="auto"/>
                        <w:bottom w:val="none" w:sz="0" w:space="0" w:color="auto"/>
                        <w:right w:val="none" w:sz="0" w:space="0" w:color="auto"/>
                      </w:divBdr>
                    </w:div>
                  </w:divsChild>
                </w:div>
                <w:div w:id="1841658604">
                  <w:marLeft w:val="0"/>
                  <w:marRight w:val="0"/>
                  <w:marTop w:val="0"/>
                  <w:marBottom w:val="0"/>
                  <w:divBdr>
                    <w:top w:val="none" w:sz="0" w:space="0" w:color="auto"/>
                    <w:left w:val="none" w:sz="0" w:space="0" w:color="auto"/>
                    <w:bottom w:val="none" w:sz="0" w:space="0" w:color="auto"/>
                    <w:right w:val="none" w:sz="0" w:space="0" w:color="auto"/>
                  </w:divBdr>
                  <w:divsChild>
                    <w:div w:id="315647960">
                      <w:marLeft w:val="0"/>
                      <w:marRight w:val="0"/>
                      <w:marTop w:val="0"/>
                      <w:marBottom w:val="0"/>
                      <w:divBdr>
                        <w:top w:val="none" w:sz="0" w:space="0" w:color="auto"/>
                        <w:left w:val="none" w:sz="0" w:space="0" w:color="auto"/>
                        <w:bottom w:val="none" w:sz="0" w:space="0" w:color="auto"/>
                        <w:right w:val="none" w:sz="0" w:space="0" w:color="auto"/>
                      </w:divBdr>
                    </w:div>
                  </w:divsChild>
                </w:div>
                <w:div w:id="1859082174">
                  <w:marLeft w:val="0"/>
                  <w:marRight w:val="0"/>
                  <w:marTop w:val="0"/>
                  <w:marBottom w:val="0"/>
                  <w:divBdr>
                    <w:top w:val="none" w:sz="0" w:space="0" w:color="auto"/>
                    <w:left w:val="none" w:sz="0" w:space="0" w:color="auto"/>
                    <w:bottom w:val="none" w:sz="0" w:space="0" w:color="auto"/>
                    <w:right w:val="none" w:sz="0" w:space="0" w:color="auto"/>
                  </w:divBdr>
                  <w:divsChild>
                    <w:div w:id="28647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785822">
          <w:marLeft w:val="0"/>
          <w:marRight w:val="0"/>
          <w:marTop w:val="0"/>
          <w:marBottom w:val="0"/>
          <w:divBdr>
            <w:top w:val="none" w:sz="0" w:space="0" w:color="auto"/>
            <w:left w:val="none" w:sz="0" w:space="0" w:color="auto"/>
            <w:bottom w:val="none" w:sz="0" w:space="0" w:color="auto"/>
            <w:right w:val="none" w:sz="0" w:space="0" w:color="auto"/>
          </w:divBdr>
        </w:div>
      </w:divsChild>
    </w:div>
    <w:div w:id="767627750">
      <w:bodyDiv w:val="1"/>
      <w:marLeft w:val="0"/>
      <w:marRight w:val="0"/>
      <w:marTop w:val="0"/>
      <w:marBottom w:val="0"/>
      <w:divBdr>
        <w:top w:val="none" w:sz="0" w:space="0" w:color="auto"/>
        <w:left w:val="none" w:sz="0" w:space="0" w:color="auto"/>
        <w:bottom w:val="none" w:sz="0" w:space="0" w:color="auto"/>
        <w:right w:val="none" w:sz="0" w:space="0" w:color="auto"/>
      </w:divBdr>
      <w:divsChild>
        <w:div w:id="1945503529">
          <w:marLeft w:val="0"/>
          <w:marRight w:val="0"/>
          <w:marTop w:val="0"/>
          <w:marBottom w:val="0"/>
          <w:divBdr>
            <w:top w:val="none" w:sz="0" w:space="0" w:color="auto"/>
            <w:left w:val="none" w:sz="0" w:space="0" w:color="auto"/>
            <w:bottom w:val="none" w:sz="0" w:space="0" w:color="auto"/>
            <w:right w:val="none" w:sz="0" w:space="0" w:color="auto"/>
          </w:divBdr>
        </w:div>
      </w:divsChild>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221553542">
      <w:bodyDiv w:val="1"/>
      <w:marLeft w:val="0"/>
      <w:marRight w:val="0"/>
      <w:marTop w:val="0"/>
      <w:marBottom w:val="0"/>
      <w:divBdr>
        <w:top w:val="none" w:sz="0" w:space="0" w:color="auto"/>
        <w:left w:val="none" w:sz="0" w:space="0" w:color="auto"/>
        <w:bottom w:val="none" w:sz="0" w:space="0" w:color="auto"/>
        <w:right w:val="none" w:sz="0" w:space="0" w:color="auto"/>
      </w:divBdr>
      <w:divsChild>
        <w:div w:id="56127557">
          <w:marLeft w:val="0"/>
          <w:marRight w:val="0"/>
          <w:marTop w:val="0"/>
          <w:marBottom w:val="0"/>
          <w:divBdr>
            <w:top w:val="none" w:sz="0" w:space="0" w:color="auto"/>
            <w:left w:val="none" w:sz="0" w:space="0" w:color="auto"/>
            <w:bottom w:val="none" w:sz="0" w:space="0" w:color="auto"/>
            <w:right w:val="none" w:sz="0" w:space="0" w:color="auto"/>
          </w:divBdr>
        </w:div>
        <w:div w:id="1172143792">
          <w:marLeft w:val="0"/>
          <w:marRight w:val="0"/>
          <w:marTop w:val="0"/>
          <w:marBottom w:val="0"/>
          <w:divBdr>
            <w:top w:val="none" w:sz="0" w:space="0" w:color="auto"/>
            <w:left w:val="none" w:sz="0" w:space="0" w:color="auto"/>
            <w:bottom w:val="none" w:sz="0" w:space="0" w:color="auto"/>
            <w:right w:val="none" w:sz="0" w:space="0" w:color="auto"/>
          </w:divBdr>
          <w:divsChild>
            <w:div w:id="315836993">
              <w:marLeft w:val="0"/>
              <w:marRight w:val="0"/>
              <w:marTop w:val="30"/>
              <w:marBottom w:val="30"/>
              <w:divBdr>
                <w:top w:val="none" w:sz="0" w:space="0" w:color="auto"/>
                <w:left w:val="none" w:sz="0" w:space="0" w:color="auto"/>
                <w:bottom w:val="none" w:sz="0" w:space="0" w:color="auto"/>
                <w:right w:val="none" w:sz="0" w:space="0" w:color="auto"/>
              </w:divBdr>
              <w:divsChild>
                <w:div w:id="481192353">
                  <w:marLeft w:val="0"/>
                  <w:marRight w:val="0"/>
                  <w:marTop w:val="0"/>
                  <w:marBottom w:val="0"/>
                  <w:divBdr>
                    <w:top w:val="none" w:sz="0" w:space="0" w:color="auto"/>
                    <w:left w:val="none" w:sz="0" w:space="0" w:color="auto"/>
                    <w:bottom w:val="none" w:sz="0" w:space="0" w:color="auto"/>
                    <w:right w:val="none" w:sz="0" w:space="0" w:color="auto"/>
                  </w:divBdr>
                  <w:divsChild>
                    <w:div w:id="1405026712">
                      <w:marLeft w:val="0"/>
                      <w:marRight w:val="0"/>
                      <w:marTop w:val="0"/>
                      <w:marBottom w:val="0"/>
                      <w:divBdr>
                        <w:top w:val="none" w:sz="0" w:space="0" w:color="auto"/>
                        <w:left w:val="none" w:sz="0" w:space="0" w:color="auto"/>
                        <w:bottom w:val="none" w:sz="0" w:space="0" w:color="auto"/>
                        <w:right w:val="none" w:sz="0" w:space="0" w:color="auto"/>
                      </w:divBdr>
                    </w:div>
                  </w:divsChild>
                </w:div>
                <w:div w:id="504051626">
                  <w:marLeft w:val="0"/>
                  <w:marRight w:val="0"/>
                  <w:marTop w:val="0"/>
                  <w:marBottom w:val="0"/>
                  <w:divBdr>
                    <w:top w:val="none" w:sz="0" w:space="0" w:color="auto"/>
                    <w:left w:val="none" w:sz="0" w:space="0" w:color="auto"/>
                    <w:bottom w:val="none" w:sz="0" w:space="0" w:color="auto"/>
                    <w:right w:val="none" w:sz="0" w:space="0" w:color="auto"/>
                  </w:divBdr>
                  <w:divsChild>
                    <w:div w:id="1692563051">
                      <w:marLeft w:val="0"/>
                      <w:marRight w:val="0"/>
                      <w:marTop w:val="0"/>
                      <w:marBottom w:val="0"/>
                      <w:divBdr>
                        <w:top w:val="none" w:sz="0" w:space="0" w:color="auto"/>
                        <w:left w:val="none" w:sz="0" w:space="0" w:color="auto"/>
                        <w:bottom w:val="none" w:sz="0" w:space="0" w:color="auto"/>
                        <w:right w:val="none" w:sz="0" w:space="0" w:color="auto"/>
                      </w:divBdr>
                    </w:div>
                  </w:divsChild>
                </w:div>
                <w:div w:id="560487358">
                  <w:marLeft w:val="0"/>
                  <w:marRight w:val="0"/>
                  <w:marTop w:val="0"/>
                  <w:marBottom w:val="0"/>
                  <w:divBdr>
                    <w:top w:val="none" w:sz="0" w:space="0" w:color="auto"/>
                    <w:left w:val="none" w:sz="0" w:space="0" w:color="auto"/>
                    <w:bottom w:val="none" w:sz="0" w:space="0" w:color="auto"/>
                    <w:right w:val="none" w:sz="0" w:space="0" w:color="auto"/>
                  </w:divBdr>
                  <w:divsChild>
                    <w:div w:id="935479422">
                      <w:marLeft w:val="0"/>
                      <w:marRight w:val="0"/>
                      <w:marTop w:val="0"/>
                      <w:marBottom w:val="0"/>
                      <w:divBdr>
                        <w:top w:val="none" w:sz="0" w:space="0" w:color="auto"/>
                        <w:left w:val="none" w:sz="0" w:space="0" w:color="auto"/>
                        <w:bottom w:val="none" w:sz="0" w:space="0" w:color="auto"/>
                        <w:right w:val="none" w:sz="0" w:space="0" w:color="auto"/>
                      </w:divBdr>
                    </w:div>
                  </w:divsChild>
                </w:div>
                <w:div w:id="563369908">
                  <w:marLeft w:val="0"/>
                  <w:marRight w:val="0"/>
                  <w:marTop w:val="0"/>
                  <w:marBottom w:val="0"/>
                  <w:divBdr>
                    <w:top w:val="none" w:sz="0" w:space="0" w:color="auto"/>
                    <w:left w:val="none" w:sz="0" w:space="0" w:color="auto"/>
                    <w:bottom w:val="none" w:sz="0" w:space="0" w:color="auto"/>
                    <w:right w:val="none" w:sz="0" w:space="0" w:color="auto"/>
                  </w:divBdr>
                  <w:divsChild>
                    <w:div w:id="1353261573">
                      <w:marLeft w:val="0"/>
                      <w:marRight w:val="0"/>
                      <w:marTop w:val="0"/>
                      <w:marBottom w:val="0"/>
                      <w:divBdr>
                        <w:top w:val="none" w:sz="0" w:space="0" w:color="auto"/>
                        <w:left w:val="none" w:sz="0" w:space="0" w:color="auto"/>
                        <w:bottom w:val="none" w:sz="0" w:space="0" w:color="auto"/>
                        <w:right w:val="none" w:sz="0" w:space="0" w:color="auto"/>
                      </w:divBdr>
                    </w:div>
                  </w:divsChild>
                </w:div>
                <w:div w:id="600186678">
                  <w:marLeft w:val="0"/>
                  <w:marRight w:val="0"/>
                  <w:marTop w:val="0"/>
                  <w:marBottom w:val="0"/>
                  <w:divBdr>
                    <w:top w:val="none" w:sz="0" w:space="0" w:color="auto"/>
                    <w:left w:val="none" w:sz="0" w:space="0" w:color="auto"/>
                    <w:bottom w:val="none" w:sz="0" w:space="0" w:color="auto"/>
                    <w:right w:val="none" w:sz="0" w:space="0" w:color="auto"/>
                  </w:divBdr>
                  <w:divsChild>
                    <w:div w:id="963970916">
                      <w:marLeft w:val="0"/>
                      <w:marRight w:val="0"/>
                      <w:marTop w:val="0"/>
                      <w:marBottom w:val="0"/>
                      <w:divBdr>
                        <w:top w:val="none" w:sz="0" w:space="0" w:color="auto"/>
                        <w:left w:val="none" w:sz="0" w:space="0" w:color="auto"/>
                        <w:bottom w:val="none" w:sz="0" w:space="0" w:color="auto"/>
                        <w:right w:val="none" w:sz="0" w:space="0" w:color="auto"/>
                      </w:divBdr>
                    </w:div>
                  </w:divsChild>
                </w:div>
                <w:div w:id="962999796">
                  <w:marLeft w:val="0"/>
                  <w:marRight w:val="0"/>
                  <w:marTop w:val="0"/>
                  <w:marBottom w:val="0"/>
                  <w:divBdr>
                    <w:top w:val="none" w:sz="0" w:space="0" w:color="auto"/>
                    <w:left w:val="none" w:sz="0" w:space="0" w:color="auto"/>
                    <w:bottom w:val="none" w:sz="0" w:space="0" w:color="auto"/>
                    <w:right w:val="none" w:sz="0" w:space="0" w:color="auto"/>
                  </w:divBdr>
                  <w:divsChild>
                    <w:div w:id="1132477806">
                      <w:marLeft w:val="0"/>
                      <w:marRight w:val="0"/>
                      <w:marTop w:val="0"/>
                      <w:marBottom w:val="0"/>
                      <w:divBdr>
                        <w:top w:val="none" w:sz="0" w:space="0" w:color="auto"/>
                        <w:left w:val="none" w:sz="0" w:space="0" w:color="auto"/>
                        <w:bottom w:val="none" w:sz="0" w:space="0" w:color="auto"/>
                        <w:right w:val="none" w:sz="0" w:space="0" w:color="auto"/>
                      </w:divBdr>
                    </w:div>
                  </w:divsChild>
                </w:div>
                <w:div w:id="1002775791">
                  <w:marLeft w:val="0"/>
                  <w:marRight w:val="0"/>
                  <w:marTop w:val="0"/>
                  <w:marBottom w:val="0"/>
                  <w:divBdr>
                    <w:top w:val="none" w:sz="0" w:space="0" w:color="auto"/>
                    <w:left w:val="none" w:sz="0" w:space="0" w:color="auto"/>
                    <w:bottom w:val="none" w:sz="0" w:space="0" w:color="auto"/>
                    <w:right w:val="none" w:sz="0" w:space="0" w:color="auto"/>
                  </w:divBdr>
                  <w:divsChild>
                    <w:div w:id="588733601">
                      <w:marLeft w:val="0"/>
                      <w:marRight w:val="0"/>
                      <w:marTop w:val="0"/>
                      <w:marBottom w:val="0"/>
                      <w:divBdr>
                        <w:top w:val="none" w:sz="0" w:space="0" w:color="auto"/>
                        <w:left w:val="none" w:sz="0" w:space="0" w:color="auto"/>
                        <w:bottom w:val="none" w:sz="0" w:space="0" w:color="auto"/>
                        <w:right w:val="none" w:sz="0" w:space="0" w:color="auto"/>
                      </w:divBdr>
                    </w:div>
                  </w:divsChild>
                </w:div>
                <w:div w:id="1044906803">
                  <w:marLeft w:val="0"/>
                  <w:marRight w:val="0"/>
                  <w:marTop w:val="0"/>
                  <w:marBottom w:val="0"/>
                  <w:divBdr>
                    <w:top w:val="none" w:sz="0" w:space="0" w:color="auto"/>
                    <w:left w:val="none" w:sz="0" w:space="0" w:color="auto"/>
                    <w:bottom w:val="none" w:sz="0" w:space="0" w:color="auto"/>
                    <w:right w:val="none" w:sz="0" w:space="0" w:color="auto"/>
                  </w:divBdr>
                  <w:divsChild>
                    <w:div w:id="247884289">
                      <w:marLeft w:val="0"/>
                      <w:marRight w:val="0"/>
                      <w:marTop w:val="0"/>
                      <w:marBottom w:val="0"/>
                      <w:divBdr>
                        <w:top w:val="none" w:sz="0" w:space="0" w:color="auto"/>
                        <w:left w:val="none" w:sz="0" w:space="0" w:color="auto"/>
                        <w:bottom w:val="none" w:sz="0" w:space="0" w:color="auto"/>
                        <w:right w:val="none" w:sz="0" w:space="0" w:color="auto"/>
                      </w:divBdr>
                    </w:div>
                  </w:divsChild>
                </w:div>
                <w:div w:id="1111047993">
                  <w:marLeft w:val="0"/>
                  <w:marRight w:val="0"/>
                  <w:marTop w:val="0"/>
                  <w:marBottom w:val="0"/>
                  <w:divBdr>
                    <w:top w:val="none" w:sz="0" w:space="0" w:color="auto"/>
                    <w:left w:val="none" w:sz="0" w:space="0" w:color="auto"/>
                    <w:bottom w:val="none" w:sz="0" w:space="0" w:color="auto"/>
                    <w:right w:val="none" w:sz="0" w:space="0" w:color="auto"/>
                  </w:divBdr>
                  <w:divsChild>
                    <w:div w:id="1557207263">
                      <w:marLeft w:val="0"/>
                      <w:marRight w:val="0"/>
                      <w:marTop w:val="0"/>
                      <w:marBottom w:val="0"/>
                      <w:divBdr>
                        <w:top w:val="none" w:sz="0" w:space="0" w:color="auto"/>
                        <w:left w:val="none" w:sz="0" w:space="0" w:color="auto"/>
                        <w:bottom w:val="none" w:sz="0" w:space="0" w:color="auto"/>
                        <w:right w:val="none" w:sz="0" w:space="0" w:color="auto"/>
                      </w:divBdr>
                    </w:div>
                  </w:divsChild>
                </w:div>
                <w:div w:id="1266036525">
                  <w:marLeft w:val="0"/>
                  <w:marRight w:val="0"/>
                  <w:marTop w:val="0"/>
                  <w:marBottom w:val="0"/>
                  <w:divBdr>
                    <w:top w:val="none" w:sz="0" w:space="0" w:color="auto"/>
                    <w:left w:val="none" w:sz="0" w:space="0" w:color="auto"/>
                    <w:bottom w:val="none" w:sz="0" w:space="0" w:color="auto"/>
                    <w:right w:val="none" w:sz="0" w:space="0" w:color="auto"/>
                  </w:divBdr>
                  <w:divsChild>
                    <w:div w:id="309753903">
                      <w:marLeft w:val="0"/>
                      <w:marRight w:val="0"/>
                      <w:marTop w:val="0"/>
                      <w:marBottom w:val="0"/>
                      <w:divBdr>
                        <w:top w:val="none" w:sz="0" w:space="0" w:color="auto"/>
                        <w:left w:val="none" w:sz="0" w:space="0" w:color="auto"/>
                        <w:bottom w:val="none" w:sz="0" w:space="0" w:color="auto"/>
                        <w:right w:val="none" w:sz="0" w:space="0" w:color="auto"/>
                      </w:divBdr>
                    </w:div>
                  </w:divsChild>
                </w:div>
                <w:div w:id="1449621922">
                  <w:marLeft w:val="0"/>
                  <w:marRight w:val="0"/>
                  <w:marTop w:val="0"/>
                  <w:marBottom w:val="0"/>
                  <w:divBdr>
                    <w:top w:val="none" w:sz="0" w:space="0" w:color="auto"/>
                    <w:left w:val="none" w:sz="0" w:space="0" w:color="auto"/>
                    <w:bottom w:val="none" w:sz="0" w:space="0" w:color="auto"/>
                    <w:right w:val="none" w:sz="0" w:space="0" w:color="auto"/>
                  </w:divBdr>
                  <w:divsChild>
                    <w:div w:id="1851290791">
                      <w:marLeft w:val="0"/>
                      <w:marRight w:val="0"/>
                      <w:marTop w:val="0"/>
                      <w:marBottom w:val="0"/>
                      <w:divBdr>
                        <w:top w:val="none" w:sz="0" w:space="0" w:color="auto"/>
                        <w:left w:val="none" w:sz="0" w:space="0" w:color="auto"/>
                        <w:bottom w:val="none" w:sz="0" w:space="0" w:color="auto"/>
                        <w:right w:val="none" w:sz="0" w:space="0" w:color="auto"/>
                      </w:divBdr>
                    </w:div>
                  </w:divsChild>
                </w:div>
                <w:div w:id="1453940759">
                  <w:marLeft w:val="0"/>
                  <w:marRight w:val="0"/>
                  <w:marTop w:val="0"/>
                  <w:marBottom w:val="0"/>
                  <w:divBdr>
                    <w:top w:val="none" w:sz="0" w:space="0" w:color="auto"/>
                    <w:left w:val="none" w:sz="0" w:space="0" w:color="auto"/>
                    <w:bottom w:val="none" w:sz="0" w:space="0" w:color="auto"/>
                    <w:right w:val="none" w:sz="0" w:space="0" w:color="auto"/>
                  </w:divBdr>
                  <w:divsChild>
                    <w:div w:id="1044713675">
                      <w:marLeft w:val="0"/>
                      <w:marRight w:val="0"/>
                      <w:marTop w:val="0"/>
                      <w:marBottom w:val="0"/>
                      <w:divBdr>
                        <w:top w:val="none" w:sz="0" w:space="0" w:color="auto"/>
                        <w:left w:val="none" w:sz="0" w:space="0" w:color="auto"/>
                        <w:bottom w:val="none" w:sz="0" w:space="0" w:color="auto"/>
                        <w:right w:val="none" w:sz="0" w:space="0" w:color="auto"/>
                      </w:divBdr>
                    </w:div>
                  </w:divsChild>
                </w:div>
                <w:div w:id="1555507977">
                  <w:marLeft w:val="0"/>
                  <w:marRight w:val="0"/>
                  <w:marTop w:val="0"/>
                  <w:marBottom w:val="0"/>
                  <w:divBdr>
                    <w:top w:val="none" w:sz="0" w:space="0" w:color="auto"/>
                    <w:left w:val="none" w:sz="0" w:space="0" w:color="auto"/>
                    <w:bottom w:val="none" w:sz="0" w:space="0" w:color="auto"/>
                    <w:right w:val="none" w:sz="0" w:space="0" w:color="auto"/>
                  </w:divBdr>
                  <w:divsChild>
                    <w:div w:id="1786731152">
                      <w:marLeft w:val="0"/>
                      <w:marRight w:val="0"/>
                      <w:marTop w:val="0"/>
                      <w:marBottom w:val="0"/>
                      <w:divBdr>
                        <w:top w:val="none" w:sz="0" w:space="0" w:color="auto"/>
                        <w:left w:val="none" w:sz="0" w:space="0" w:color="auto"/>
                        <w:bottom w:val="none" w:sz="0" w:space="0" w:color="auto"/>
                        <w:right w:val="none" w:sz="0" w:space="0" w:color="auto"/>
                      </w:divBdr>
                    </w:div>
                  </w:divsChild>
                </w:div>
                <w:div w:id="1561549568">
                  <w:marLeft w:val="0"/>
                  <w:marRight w:val="0"/>
                  <w:marTop w:val="0"/>
                  <w:marBottom w:val="0"/>
                  <w:divBdr>
                    <w:top w:val="none" w:sz="0" w:space="0" w:color="auto"/>
                    <w:left w:val="none" w:sz="0" w:space="0" w:color="auto"/>
                    <w:bottom w:val="none" w:sz="0" w:space="0" w:color="auto"/>
                    <w:right w:val="none" w:sz="0" w:space="0" w:color="auto"/>
                  </w:divBdr>
                  <w:divsChild>
                    <w:div w:id="61679107">
                      <w:marLeft w:val="0"/>
                      <w:marRight w:val="0"/>
                      <w:marTop w:val="0"/>
                      <w:marBottom w:val="0"/>
                      <w:divBdr>
                        <w:top w:val="none" w:sz="0" w:space="0" w:color="auto"/>
                        <w:left w:val="none" w:sz="0" w:space="0" w:color="auto"/>
                        <w:bottom w:val="none" w:sz="0" w:space="0" w:color="auto"/>
                        <w:right w:val="none" w:sz="0" w:space="0" w:color="auto"/>
                      </w:divBdr>
                    </w:div>
                  </w:divsChild>
                </w:div>
                <w:div w:id="1574312313">
                  <w:marLeft w:val="0"/>
                  <w:marRight w:val="0"/>
                  <w:marTop w:val="0"/>
                  <w:marBottom w:val="0"/>
                  <w:divBdr>
                    <w:top w:val="none" w:sz="0" w:space="0" w:color="auto"/>
                    <w:left w:val="none" w:sz="0" w:space="0" w:color="auto"/>
                    <w:bottom w:val="none" w:sz="0" w:space="0" w:color="auto"/>
                    <w:right w:val="none" w:sz="0" w:space="0" w:color="auto"/>
                  </w:divBdr>
                  <w:divsChild>
                    <w:div w:id="1018429579">
                      <w:marLeft w:val="0"/>
                      <w:marRight w:val="0"/>
                      <w:marTop w:val="0"/>
                      <w:marBottom w:val="0"/>
                      <w:divBdr>
                        <w:top w:val="none" w:sz="0" w:space="0" w:color="auto"/>
                        <w:left w:val="none" w:sz="0" w:space="0" w:color="auto"/>
                        <w:bottom w:val="none" w:sz="0" w:space="0" w:color="auto"/>
                        <w:right w:val="none" w:sz="0" w:space="0" w:color="auto"/>
                      </w:divBdr>
                    </w:div>
                  </w:divsChild>
                </w:div>
                <w:div w:id="1781223140">
                  <w:marLeft w:val="0"/>
                  <w:marRight w:val="0"/>
                  <w:marTop w:val="0"/>
                  <w:marBottom w:val="0"/>
                  <w:divBdr>
                    <w:top w:val="none" w:sz="0" w:space="0" w:color="auto"/>
                    <w:left w:val="none" w:sz="0" w:space="0" w:color="auto"/>
                    <w:bottom w:val="none" w:sz="0" w:space="0" w:color="auto"/>
                    <w:right w:val="none" w:sz="0" w:space="0" w:color="auto"/>
                  </w:divBdr>
                  <w:divsChild>
                    <w:div w:id="1106464679">
                      <w:marLeft w:val="0"/>
                      <w:marRight w:val="0"/>
                      <w:marTop w:val="0"/>
                      <w:marBottom w:val="0"/>
                      <w:divBdr>
                        <w:top w:val="none" w:sz="0" w:space="0" w:color="auto"/>
                        <w:left w:val="none" w:sz="0" w:space="0" w:color="auto"/>
                        <w:bottom w:val="none" w:sz="0" w:space="0" w:color="auto"/>
                        <w:right w:val="none" w:sz="0" w:space="0" w:color="auto"/>
                      </w:divBdr>
                    </w:div>
                  </w:divsChild>
                </w:div>
                <w:div w:id="1843810977">
                  <w:marLeft w:val="0"/>
                  <w:marRight w:val="0"/>
                  <w:marTop w:val="0"/>
                  <w:marBottom w:val="0"/>
                  <w:divBdr>
                    <w:top w:val="none" w:sz="0" w:space="0" w:color="auto"/>
                    <w:left w:val="none" w:sz="0" w:space="0" w:color="auto"/>
                    <w:bottom w:val="none" w:sz="0" w:space="0" w:color="auto"/>
                    <w:right w:val="none" w:sz="0" w:space="0" w:color="auto"/>
                  </w:divBdr>
                  <w:divsChild>
                    <w:div w:id="1012996397">
                      <w:marLeft w:val="0"/>
                      <w:marRight w:val="0"/>
                      <w:marTop w:val="0"/>
                      <w:marBottom w:val="0"/>
                      <w:divBdr>
                        <w:top w:val="none" w:sz="0" w:space="0" w:color="auto"/>
                        <w:left w:val="none" w:sz="0" w:space="0" w:color="auto"/>
                        <w:bottom w:val="none" w:sz="0" w:space="0" w:color="auto"/>
                        <w:right w:val="none" w:sz="0" w:space="0" w:color="auto"/>
                      </w:divBdr>
                    </w:div>
                  </w:divsChild>
                </w:div>
                <w:div w:id="1855337571">
                  <w:marLeft w:val="0"/>
                  <w:marRight w:val="0"/>
                  <w:marTop w:val="0"/>
                  <w:marBottom w:val="0"/>
                  <w:divBdr>
                    <w:top w:val="none" w:sz="0" w:space="0" w:color="auto"/>
                    <w:left w:val="none" w:sz="0" w:space="0" w:color="auto"/>
                    <w:bottom w:val="none" w:sz="0" w:space="0" w:color="auto"/>
                    <w:right w:val="none" w:sz="0" w:space="0" w:color="auto"/>
                  </w:divBdr>
                  <w:divsChild>
                    <w:div w:id="137963158">
                      <w:marLeft w:val="0"/>
                      <w:marRight w:val="0"/>
                      <w:marTop w:val="0"/>
                      <w:marBottom w:val="0"/>
                      <w:divBdr>
                        <w:top w:val="none" w:sz="0" w:space="0" w:color="auto"/>
                        <w:left w:val="none" w:sz="0" w:space="0" w:color="auto"/>
                        <w:bottom w:val="none" w:sz="0" w:space="0" w:color="auto"/>
                        <w:right w:val="none" w:sz="0" w:space="0" w:color="auto"/>
                      </w:divBdr>
                    </w:div>
                  </w:divsChild>
                </w:div>
                <w:div w:id="1975671418">
                  <w:marLeft w:val="0"/>
                  <w:marRight w:val="0"/>
                  <w:marTop w:val="0"/>
                  <w:marBottom w:val="0"/>
                  <w:divBdr>
                    <w:top w:val="none" w:sz="0" w:space="0" w:color="auto"/>
                    <w:left w:val="none" w:sz="0" w:space="0" w:color="auto"/>
                    <w:bottom w:val="none" w:sz="0" w:space="0" w:color="auto"/>
                    <w:right w:val="none" w:sz="0" w:space="0" w:color="auto"/>
                  </w:divBdr>
                  <w:divsChild>
                    <w:div w:id="1233195125">
                      <w:marLeft w:val="0"/>
                      <w:marRight w:val="0"/>
                      <w:marTop w:val="0"/>
                      <w:marBottom w:val="0"/>
                      <w:divBdr>
                        <w:top w:val="none" w:sz="0" w:space="0" w:color="auto"/>
                        <w:left w:val="none" w:sz="0" w:space="0" w:color="auto"/>
                        <w:bottom w:val="none" w:sz="0" w:space="0" w:color="auto"/>
                        <w:right w:val="none" w:sz="0" w:space="0" w:color="auto"/>
                      </w:divBdr>
                    </w:div>
                  </w:divsChild>
                </w:div>
                <w:div w:id="2033876244">
                  <w:marLeft w:val="0"/>
                  <w:marRight w:val="0"/>
                  <w:marTop w:val="0"/>
                  <w:marBottom w:val="0"/>
                  <w:divBdr>
                    <w:top w:val="none" w:sz="0" w:space="0" w:color="auto"/>
                    <w:left w:val="none" w:sz="0" w:space="0" w:color="auto"/>
                    <w:bottom w:val="none" w:sz="0" w:space="0" w:color="auto"/>
                    <w:right w:val="none" w:sz="0" w:space="0" w:color="auto"/>
                  </w:divBdr>
                  <w:divsChild>
                    <w:div w:id="235212037">
                      <w:marLeft w:val="0"/>
                      <w:marRight w:val="0"/>
                      <w:marTop w:val="0"/>
                      <w:marBottom w:val="0"/>
                      <w:divBdr>
                        <w:top w:val="none" w:sz="0" w:space="0" w:color="auto"/>
                        <w:left w:val="none" w:sz="0" w:space="0" w:color="auto"/>
                        <w:bottom w:val="none" w:sz="0" w:space="0" w:color="auto"/>
                        <w:right w:val="none" w:sz="0" w:space="0" w:color="auto"/>
                      </w:divBdr>
                    </w:div>
                  </w:divsChild>
                </w:div>
                <w:div w:id="2038070796">
                  <w:marLeft w:val="0"/>
                  <w:marRight w:val="0"/>
                  <w:marTop w:val="0"/>
                  <w:marBottom w:val="0"/>
                  <w:divBdr>
                    <w:top w:val="none" w:sz="0" w:space="0" w:color="auto"/>
                    <w:left w:val="none" w:sz="0" w:space="0" w:color="auto"/>
                    <w:bottom w:val="none" w:sz="0" w:space="0" w:color="auto"/>
                    <w:right w:val="none" w:sz="0" w:space="0" w:color="auto"/>
                  </w:divBdr>
                  <w:divsChild>
                    <w:div w:id="276062835">
                      <w:marLeft w:val="0"/>
                      <w:marRight w:val="0"/>
                      <w:marTop w:val="0"/>
                      <w:marBottom w:val="0"/>
                      <w:divBdr>
                        <w:top w:val="none" w:sz="0" w:space="0" w:color="auto"/>
                        <w:left w:val="none" w:sz="0" w:space="0" w:color="auto"/>
                        <w:bottom w:val="none" w:sz="0" w:space="0" w:color="auto"/>
                        <w:right w:val="none" w:sz="0" w:space="0" w:color="auto"/>
                      </w:divBdr>
                    </w:div>
                  </w:divsChild>
                </w:div>
                <w:div w:id="2056343649">
                  <w:marLeft w:val="0"/>
                  <w:marRight w:val="0"/>
                  <w:marTop w:val="0"/>
                  <w:marBottom w:val="0"/>
                  <w:divBdr>
                    <w:top w:val="none" w:sz="0" w:space="0" w:color="auto"/>
                    <w:left w:val="none" w:sz="0" w:space="0" w:color="auto"/>
                    <w:bottom w:val="none" w:sz="0" w:space="0" w:color="auto"/>
                    <w:right w:val="none" w:sz="0" w:space="0" w:color="auto"/>
                  </w:divBdr>
                  <w:divsChild>
                    <w:div w:id="1570724767">
                      <w:marLeft w:val="0"/>
                      <w:marRight w:val="0"/>
                      <w:marTop w:val="0"/>
                      <w:marBottom w:val="0"/>
                      <w:divBdr>
                        <w:top w:val="none" w:sz="0" w:space="0" w:color="auto"/>
                        <w:left w:val="none" w:sz="0" w:space="0" w:color="auto"/>
                        <w:bottom w:val="none" w:sz="0" w:space="0" w:color="auto"/>
                        <w:right w:val="none" w:sz="0" w:space="0" w:color="auto"/>
                      </w:divBdr>
                    </w:div>
                  </w:divsChild>
                </w:div>
                <w:div w:id="2061123848">
                  <w:marLeft w:val="0"/>
                  <w:marRight w:val="0"/>
                  <w:marTop w:val="0"/>
                  <w:marBottom w:val="0"/>
                  <w:divBdr>
                    <w:top w:val="none" w:sz="0" w:space="0" w:color="auto"/>
                    <w:left w:val="none" w:sz="0" w:space="0" w:color="auto"/>
                    <w:bottom w:val="none" w:sz="0" w:space="0" w:color="auto"/>
                    <w:right w:val="none" w:sz="0" w:space="0" w:color="auto"/>
                  </w:divBdr>
                  <w:divsChild>
                    <w:div w:id="2123448898">
                      <w:marLeft w:val="0"/>
                      <w:marRight w:val="0"/>
                      <w:marTop w:val="0"/>
                      <w:marBottom w:val="0"/>
                      <w:divBdr>
                        <w:top w:val="none" w:sz="0" w:space="0" w:color="auto"/>
                        <w:left w:val="none" w:sz="0" w:space="0" w:color="auto"/>
                        <w:bottom w:val="none" w:sz="0" w:space="0" w:color="auto"/>
                        <w:right w:val="none" w:sz="0" w:space="0" w:color="auto"/>
                      </w:divBdr>
                    </w:div>
                  </w:divsChild>
                </w:div>
                <w:div w:id="2066105764">
                  <w:marLeft w:val="0"/>
                  <w:marRight w:val="0"/>
                  <w:marTop w:val="0"/>
                  <w:marBottom w:val="0"/>
                  <w:divBdr>
                    <w:top w:val="none" w:sz="0" w:space="0" w:color="auto"/>
                    <w:left w:val="none" w:sz="0" w:space="0" w:color="auto"/>
                    <w:bottom w:val="none" w:sz="0" w:space="0" w:color="auto"/>
                    <w:right w:val="none" w:sz="0" w:space="0" w:color="auto"/>
                  </w:divBdr>
                  <w:divsChild>
                    <w:div w:id="19550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261799">
          <w:marLeft w:val="0"/>
          <w:marRight w:val="0"/>
          <w:marTop w:val="0"/>
          <w:marBottom w:val="0"/>
          <w:divBdr>
            <w:top w:val="none" w:sz="0" w:space="0" w:color="auto"/>
            <w:left w:val="none" w:sz="0" w:space="0" w:color="auto"/>
            <w:bottom w:val="none" w:sz="0" w:space="0" w:color="auto"/>
            <w:right w:val="none" w:sz="0" w:space="0" w:color="auto"/>
          </w:divBdr>
        </w:div>
        <w:div w:id="1871910897">
          <w:marLeft w:val="0"/>
          <w:marRight w:val="0"/>
          <w:marTop w:val="0"/>
          <w:marBottom w:val="0"/>
          <w:divBdr>
            <w:top w:val="none" w:sz="0" w:space="0" w:color="auto"/>
            <w:left w:val="none" w:sz="0" w:space="0" w:color="auto"/>
            <w:bottom w:val="none" w:sz="0" w:space="0" w:color="auto"/>
            <w:right w:val="none" w:sz="0" w:space="0" w:color="auto"/>
          </w:divBdr>
        </w:div>
      </w:divsChild>
    </w:div>
    <w:div w:id="1269701214">
      <w:bodyDiv w:val="1"/>
      <w:marLeft w:val="0"/>
      <w:marRight w:val="0"/>
      <w:marTop w:val="0"/>
      <w:marBottom w:val="0"/>
      <w:divBdr>
        <w:top w:val="none" w:sz="0" w:space="0" w:color="auto"/>
        <w:left w:val="none" w:sz="0" w:space="0" w:color="auto"/>
        <w:bottom w:val="none" w:sz="0" w:space="0" w:color="auto"/>
        <w:right w:val="none" w:sz="0" w:space="0" w:color="auto"/>
      </w:divBdr>
      <w:divsChild>
        <w:div w:id="635989802">
          <w:marLeft w:val="0"/>
          <w:marRight w:val="0"/>
          <w:marTop w:val="0"/>
          <w:marBottom w:val="0"/>
          <w:divBdr>
            <w:top w:val="none" w:sz="0" w:space="0" w:color="auto"/>
            <w:left w:val="none" w:sz="0" w:space="0" w:color="auto"/>
            <w:bottom w:val="none" w:sz="0" w:space="0" w:color="auto"/>
            <w:right w:val="none" w:sz="0" w:space="0" w:color="auto"/>
          </w:divBdr>
        </w:div>
        <w:div w:id="1169562340">
          <w:marLeft w:val="0"/>
          <w:marRight w:val="0"/>
          <w:marTop w:val="0"/>
          <w:marBottom w:val="0"/>
          <w:divBdr>
            <w:top w:val="none" w:sz="0" w:space="0" w:color="auto"/>
            <w:left w:val="none" w:sz="0" w:space="0" w:color="auto"/>
            <w:bottom w:val="none" w:sz="0" w:space="0" w:color="auto"/>
            <w:right w:val="none" w:sz="0" w:space="0" w:color="auto"/>
          </w:divBdr>
        </w:div>
        <w:div w:id="1425803133">
          <w:marLeft w:val="0"/>
          <w:marRight w:val="0"/>
          <w:marTop w:val="0"/>
          <w:marBottom w:val="0"/>
          <w:divBdr>
            <w:top w:val="none" w:sz="0" w:space="0" w:color="auto"/>
            <w:left w:val="none" w:sz="0" w:space="0" w:color="auto"/>
            <w:bottom w:val="none" w:sz="0" w:space="0" w:color="auto"/>
            <w:right w:val="none" w:sz="0" w:space="0" w:color="auto"/>
          </w:divBdr>
        </w:div>
        <w:div w:id="1729498648">
          <w:marLeft w:val="0"/>
          <w:marRight w:val="0"/>
          <w:marTop w:val="0"/>
          <w:marBottom w:val="0"/>
          <w:divBdr>
            <w:top w:val="none" w:sz="0" w:space="0" w:color="auto"/>
            <w:left w:val="none" w:sz="0" w:space="0" w:color="auto"/>
            <w:bottom w:val="none" w:sz="0" w:space="0" w:color="auto"/>
            <w:right w:val="none" w:sz="0" w:space="0" w:color="auto"/>
          </w:divBdr>
          <w:divsChild>
            <w:div w:id="1478689761">
              <w:marLeft w:val="0"/>
              <w:marRight w:val="0"/>
              <w:marTop w:val="30"/>
              <w:marBottom w:val="30"/>
              <w:divBdr>
                <w:top w:val="none" w:sz="0" w:space="0" w:color="auto"/>
                <w:left w:val="none" w:sz="0" w:space="0" w:color="auto"/>
                <w:bottom w:val="none" w:sz="0" w:space="0" w:color="auto"/>
                <w:right w:val="none" w:sz="0" w:space="0" w:color="auto"/>
              </w:divBdr>
              <w:divsChild>
                <w:div w:id="25720641">
                  <w:marLeft w:val="0"/>
                  <w:marRight w:val="0"/>
                  <w:marTop w:val="0"/>
                  <w:marBottom w:val="0"/>
                  <w:divBdr>
                    <w:top w:val="none" w:sz="0" w:space="0" w:color="auto"/>
                    <w:left w:val="none" w:sz="0" w:space="0" w:color="auto"/>
                    <w:bottom w:val="none" w:sz="0" w:space="0" w:color="auto"/>
                    <w:right w:val="none" w:sz="0" w:space="0" w:color="auto"/>
                  </w:divBdr>
                  <w:divsChild>
                    <w:div w:id="199829096">
                      <w:marLeft w:val="0"/>
                      <w:marRight w:val="0"/>
                      <w:marTop w:val="0"/>
                      <w:marBottom w:val="0"/>
                      <w:divBdr>
                        <w:top w:val="none" w:sz="0" w:space="0" w:color="auto"/>
                        <w:left w:val="none" w:sz="0" w:space="0" w:color="auto"/>
                        <w:bottom w:val="none" w:sz="0" w:space="0" w:color="auto"/>
                        <w:right w:val="none" w:sz="0" w:space="0" w:color="auto"/>
                      </w:divBdr>
                    </w:div>
                  </w:divsChild>
                </w:div>
                <w:div w:id="58673751">
                  <w:marLeft w:val="0"/>
                  <w:marRight w:val="0"/>
                  <w:marTop w:val="0"/>
                  <w:marBottom w:val="0"/>
                  <w:divBdr>
                    <w:top w:val="none" w:sz="0" w:space="0" w:color="auto"/>
                    <w:left w:val="none" w:sz="0" w:space="0" w:color="auto"/>
                    <w:bottom w:val="none" w:sz="0" w:space="0" w:color="auto"/>
                    <w:right w:val="none" w:sz="0" w:space="0" w:color="auto"/>
                  </w:divBdr>
                  <w:divsChild>
                    <w:div w:id="2139568516">
                      <w:marLeft w:val="0"/>
                      <w:marRight w:val="0"/>
                      <w:marTop w:val="0"/>
                      <w:marBottom w:val="0"/>
                      <w:divBdr>
                        <w:top w:val="none" w:sz="0" w:space="0" w:color="auto"/>
                        <w:left w:val="none" w:sz="0" w:space="0" w:color="auto"/>
                        <w:bottom w:val="none" w:sz="0" w:space="0" w:color="auto"/>
                        <w:right w:val="none" w:sz="0" w:space="0" w:color="auto"/>
                      </w:divBdr>
                    </w:div>
                  </w:divsChild>
                </w:div>
                <w:div w:id="256254074">
                  <w:marLeft w:val="0"/>
                  <w:marRight w:val="0"/>
                  <w:marTop w:val="0"/>
                  <w:marBottom w:val="0"/>
                  <w:divBdr>
                    <w:top w:val="none" w:sz="0" w:space="0" w:color="auto"/>
                    <w:left w:val="none" w:sz="0" w:space="0" w:color="auto"/>
                    <w:bottom w:val="none" w:sz="0" w:space="0" w:color="auto"/>
                    <w:right w:val="none" w:sz="0" w:space="0" w:color="auto"/>
                  </w:divBdr>
                  <w:divsChild>
                    <w:div w:id="1807813817">
                      <w:marLeft w:val="0"/>
                      <w:marRight w:val="0"/>
                      <w:marTop w:val="0"/>
                      <w:marBottom w:val="0"/>
                      <w:divBdr>
                        <w:top w:val="none" w:sz="0" w:space="0" w:color="auto"/>
                        <w:left w:val="none" w:sz="0" w:space="0" w:color="auto"/>
                        <w:bottom w:val="none" w:sz="0" w:space="0" w:color="auto"/>
                        <w:right w:val="none" w:sz="0" w:space="0" w:color="auto"/>
                      </w:divBdr>
                    </w:div>
                  </w:divsChild>
                </w:div>
                <w:div w:id="368533867">
                  <w:marLeft w:val="0"/>
                  <w:marRight w:val="0"/>
                  <w:marTop w:val="0"/>
                  <w:marBottom w:val="0"/>
                  <w:divBdr>
                    <w:top w:val="none" w:sz="0" w:space="0" w:color="auto"/>
                    <w:left w:val="none" w:sz="0" w:space="0" w:color="auto"/>
                    <w:bottom w:val="none" w:sz="0" w:space="0" w:color="auto"/>
                    <w:right w:val="none" w:sz="0" w:space="0" w:color="auto"/>
                  </w:divBdr>
                  <w:divsChild>
                    <w:div w:id="561253484">
                      <w:marLeft w:val="0"/>
                      <w:marRight w:val="0"/>
                      <w:marTop w:val="0"/>
                      <w:marBottom w:val="0"/>
                      <w:divBdr>
                        <w:top w:val="none" w:sz="0" w:space="0" w:color="auto"/>
                        <w:left w:val="none" w:sz="0" w:space="0" w:color="auto"/>
                        <w:bottom w:val="none" w:sz="0" w:space="0" w:color="auto"/>
                        <w:right w:val="none" w:sz="0" w:space="0" w:color="auto"/>
                      </w:divBdr>
                    </w:div>
                  </w:divsChild>
                </w:div>
                <w:div w:id="412707056">
                  <w:marLeft w:val="0"/>
                  <w:marRight w:val="0"/>
                  <w:marTop w:val="0"/>
                  <w:marBottom w:val="0"/>
                  <w:divBdr>
                    <w:top w:val="none" w:sz="0" w:space="0" w:color="auto"/>
                    <w:left w:val="none" w:sz="0" w:space="0" w:color="auto"/>
                    <w:bottom w:val="none" w:sz="0" w:space="0" w:color="auto"/>
                    <w:right w:val="none" w:sz="0" w:space="0" w:color="auto"/>
                  </w:divBdr>
                  <w:divsChild>
                    <w:div w:id="1023942402">
                      <w:marLeft w:val="0"/>
                      <w:marRight w:val="0"/>
                      <w:marTop w:val="0"/>
                      <w:marBottom w:val="0"/>
                      <w:divBdr>
                        <w:top w:val="none" w:sz="0" w:space="0" w:color="auto"/>
                        <w:left w:val="none" w:sz="0" w:space="0" w:color="auto"/>
                        <w:bottom w:val="none" w:sz="0" w:space="0" w:color="auto"/>
                        <w:right w:val="none" w:sz="0" w:space="0" w:color="auto"/>
                      </w:divBdr>
                    </w:div>
                  </w:divsChild>
                </w:div>
                <w:div w:id="476842641">
                  <w:marLeft w:val="0"/>
                  <w:marRight w:val="0"/>
                  <w:marTop w:val="0"/>
                  <w:marBottom w:val="0"/>
                  <w:divBdr>
                    <w:top w:val="none" w:sz="0" w:space="0" w:color="auto"/>
                    <w:left w:val="none" w:sz="0" w:space="0" w:color="auto"/>
                    <w:bottom w:val="none" w:sz="0" w:space="0" w:color="auto"/>
                    <w:right w:val="none" w:sz="0" w:space="0" w:color="auto"/>
                  </w:divBdr>
                  <w:divsChild>
                    <w:div w:id="2065520603">
                      <w:marLeft w:val="0"/>
                      <w:marRight w:val="0"/>
                      <w:marTop w:val="0"/>
                      <w:marBottom w:val="0"/>
                      <w:divBdr>
                        <w:top w:val="none" w:sz="0" w:space="0" w:color="auto"/>
                        <w:left w:val="none" w:sz="0" w:space="0" w:color="auto"/>
                        <w:bottom w:val="none" w:sz="0" w:space="0" w:color="auto"/>
                        <w:right w:val="none" w:sz="0" w:space="0" w:color="auto"/>
                      </w:divBdr>
                    </w:div>
                  </w:divsChild>
                </w:div>
                <w:div w:id="502084698">
                  <w:marLeft w:val="0"/>
                  <w:marRight w:val="0"/>
                  <w:marTop w:val="0"/>
                  <w:marBottom w:val="0"/>
                  <w:divBdr>
                    <w:top w:val="none" w:sz="0" w:space="0" w:color="auto"/>
                    <w:left w:val="none" w:sz="0" w:space="0" w:color="auto"/>
                    <w:bottom w:val="none" w:sz="0" w:space="0" w:color="auto"/>
                    <w:right w:val="none" w:sz="0" w:space="0" w:color="auto"/>
                  </w:divBdr>
                  <w:divsChild>
                    <w:div w:id="1679309322">
                      <w:marLeft w:val="0"/>
                      <w:marRight w:val="0"/>
                      <w:marTop w:val="0"/>
                      <w:marBottom w:val="0"/>
                      <w:divBdr>
                        <w:top w:val="none" w:sz="0" w:space="0" w:color="auto"/>
                        <w:left w:val="none" w:sz="0" w:space="0" w:color="auto"/>
                        <w:bottom w:val="none" w:sz="0" w:space="0" w:color="auto"/>
                        <w:right w:val="none" w:sz="0" w:space="0" w:color="auto"/>
                      </w:divBdr>
                    </w:div>
                  </w:divsChild>
                </w:div>
                <w:div w:id="594634185">
                  <w:marLeft w:val="0"/>
                  <w:marRight w:val="0"/>
                  <w:marTop w:val="0"/>
                  <w:marBottom w:val="0"/>
                  <w:divBdr>
                    <w:top w:val="none" w:sz="0" w:space="0" w:color="auto"/>
                    <w:left w:val="none" w:sz="0" w:space="0" w:color="auto"/>
                    <w:bottom w:val="none" w:sz="0" w:space="0" w:color="auto"/>
                    <w:right w:val="none" w:sz="0" w:space="0" w:color="auto"/>
                  </w:divBdr>
                  <w:divsChild>
                    <w:div w:id="1742479009">
                      <w:marLeft w:val="0"/>
                      <w:marRight w:val="0"/>
                      <w:marTop w:val="0"/>
                      <w:marBottom w:val="0"/>
                      <w:divBdr>
                        <w:top w:val="none" w:sz="0" w:space="0" w:color="auto"/>
                        <w:left w:val="none" w:sz="0" w:space="0" w:color="auto"/>
                        <w:bottom w:val="none" w:sz="0" w:space="0" w:color="auto"/>
                        <w:right w:val="none" w:sz="0" w:space="0" w:color="auto"/>
                      </w:divBdr>
                    </w:div>
                  </w:divsChild>
                </w:div>
                <w:div w:id="594704450">
                  <w:marLeft w:val="0"/>
                  <w:marRight w:val="0"/>
                  <w:marTop w:val="0"/>
                  <w:marBottom w:val="0"/>
                  <w:divBdr>
                    <w:top w:val="none" w:sz="0" w:space="0" w:color="auto"/>
                    <w:left w:val="none" w:sz="0" w:space="0" w:color="auto"/>
                    <w:bottom w:val="none" w:sz="0" w:space="0" w:color="auto"/>
                    <w:right w:val="none" w:sz="0" w:space="0" w:color="auto"/>
                  </w:divBdr>
                  <w:divsChild>
                    <w:div w:id="1995063685">
                      <w:marLeft w:val="0"/>
                      <w:marRight w:val="0"/>
                      <w:marTop w:val="0"/>
                      <w:marBottom w:val="0"/>
                      <w:divBdr>
                        <w:top w:val="none" w:sz="0" w:space="0" w:color="auto"/>
                        <w:left w:val="none" w:sz="0" w:space="0" w:color="auto"/>
                        <w:bottom w:val="none" w:sz="0" w:space="0" w:color="auto"/>
                        <w:right w:val="none" w:sz="0" w:space="0" w:color="auto"/>
                      </w:divBdr>
                    </w:div>
                  </w:divsChild>
                </w:div>
                <w:div w:id="645470776">
                  <w:marLeft w:val="0"/>
                  <w:marRight w:val="0"/>
                  <w:marTop w:val="0"/>
                  <w:marBottom w:val="0"/>
                  <w:divBdr>
                    <w:top w:val="none" w:sz="0" w:space="0" w:color="auto"/>
                    <w:left w:val="none" w:sz="0" w:space="0" w:color="auto"/>
                    <w:bottom w:val="none" w:sz="0" w:space="0" w:color="auto"/>
                    <w:right w:val="none" w:sz="0" w:space="0" w:color="auto"/>
                  </w:divBdr>
                  <w:divsChild>
                    <w:div w:id="2115439708">
                      <w:marLeft w:val="0"/>
                      <w:marRight w:val="0"/>
                      <w:marTop w:val="0"/>
                      <w:marBottom w:val="0"/>
                      <w:divBdr>
                        <w:top w:val="none" w:sz="0" w:space="0" w:color="auto"/>
                        <w:left w:val="none" w:sz="0" w:space="0" w:color="auto"/>
                        <w:bottom w:val="none" w:sz="0" w:space="0" w:color="auto"/>
                        <w:right w:val="none" w:sz="0" w:space="0" w:color="auto"/>
                      </w:divBdr>
                    </w:div>
                  </w:divsChild>
                </w:div>
                <w:div w:id="725956538">
                  <w:marLeft w:val="0"/>
                  <w:marRight w:val="0"/>
                  <w:marTop w:val="0"/>
                  <w:marBottom w:val="0"/>
                  <w:divBdr>
                    <w:top w:val="none" w:sz="0" w:space="0" w:color="auto"/>
                    <w:left w:val="none" w:sz="0" w:space="0" w:color="auto"/>
                    <w:bottom w:val="none" w:sz="0" w:space="0" w:color="auto"/>
                    <w:right w:val="none" w:sz="0" w:space="0" w:color="auto"/>
                  </w:divBdr>
                  <w:divsChild>
                    <w:div w:id="870336742">
                      <w:marLeft w:val="0"/>
                      <w:marRight w:val="0"/>
                      <w:marTop w:val="0"/>
                      <w:marBottom w:val="0"/>
                      <w:divBdr>
                        <w:top w:val="none" w:sz="0" w:space="0" w:color="auto"/>
                        <w:left w:val="none" w:sz="0" w:space="0" w:color="auto"/>
                        <w:bottom w:val="none" w:sz="0" w:space="0" w:color="auto"/>
                        <w:right w:val="none" w:sz="0" w:space="0" w:color="auto"/>
                      </w:divBdr>
                    </w:div>
                  </w:divsChild>
                </w:div>
                <w:div w:id="734472610">
                  <w:marLeft w:val="0"/>
                  <w:marRight w:val="0"/>
                  <w:marTop w:val="0"/>
                  <w:marBottom w:val="0"/>
                  <w:divBdr>
                    <w:top w:val="none" w:sz="0" w:space="0" w:color="auto"/>
                    <w:left w:val="none" w:sz="0" w:space="0" w:color="auto"/>
                    <w:bottom w:val="none" w:sz="0" w:space="0" w:color="auto"/>
                    <w:right w:val="none" w:sz="0" w:space="0" w:color="auto"/>
                  </w:divBdr>
                  <w:divsChild>
                    <w:div w:id="2057662663">
                      <w:marLeft w:val="0"/>
                      <w:marRight w:val="0"/>
                      <w:marTop w:val="0"/>
                      <w:marBottom w:val="0"/>
                      <w:divBdr>
                        <w:top w:val="none" w:sz="0" w:space="0" w:color="auto"/>
                        <w:left w:val="none" w:sz="0" w:space="0" w:color="auto"/>
                        <w:bottom w:val="none" w:sz="0" w:space="0" w:color="auto"/>
                        <w:right w:val="none" w:sz="0" w:space="0" w:color="auto"/>
                      </w:divBdr>
                    </w:div>
                  </w:divsChild>
                </w:div>
                <w:div w:id="748580137">
                  <w:marLeft w:val="0"/>
                  <w:marRight w:val="0"/>
                  <w:marTop w:val="0"/>
                  <w:marBottom w:val="0"/>
                  <w:divBdr>
                    <w:top w:val="none" w:sz="0" w:space="0" w:color="auto"/>
                    <w:left w:val="none" w:sz="0" w:space="0" w:color="auto"/>
                    <w:bottom w:val="none" w:sz="0" w:space="0" w:color="auto"/>
                    <w:right w:val="none" w:sz="0" w:space="0" w:color="auto"/>
                  </w:divBdr>
                  <w:divsChild>
                    <w:div w:id="22564313">
                      <w:marLeft w:val="0"/>
                      <w:marRight w:val="0"/>
                      <w:marTop w:val="0"/>
                      <w:marBottom w:val="0"/>
                      <w:divBdr>
                        <w:top w:val="none" w:sz="0" w:space="0" w:color="auto"/>
                        <w:left w:val="none" w:sz="0" w:space="0" w:color="auto"/>
                        <w:bottom w:val="none" w:sz="0" w:space="0" w:color="auto"/>
                        <w:right w:val="none" w:sz="0" w:space="0" w:color="auto"/>
                      </w:divBdr>
                    </w:div>
                  </w:divsChild>
                </w:div>
                <w:div w:id="789935718">
                  <w:marLeft w:val="0"/>
                  <w:marRight w:val="0"/>
                  <w:marTop w:val="0"/>
                  <w:marBottom w:val="0"/>
                  <w:divBdr>
                    <w:top w:val="none" w:sz="0" w:space="0" w:color="auto"/>
                    <w:left w:val="none" w:sz="0" w:space="0" w:color="auto"/>
                    <w:bottom w:val="none" w:sz="0" w:space="0" w:color="auto"/>
                    <w:right w:val="none" w:sz="0" w:space="0" w:color="auto"/>
                  </w:divBdr>
                  <w:divsChild>
                    <w:div w:id="1820418927">
                      <w:marLeft w:val="0"/>
                      <w:marRight w:val="0"/>
                      <w:marTop w:val="0"/>
                      <w:marBottom w:val="0"/>
                      <w:divBdr>
                        <w:top w:val="none" w:sz="0" w:space="0" w:color="auto"/>
                        <w:left w:val="none" w:sz="0" w:space="0" w:color="auto"/>
                        <w:bottom w:val="none" w:sz="0" w:space="0" w:color="auto"/>
                        <w:right w:val="none" w:sz="0" w:space="0" w:color="auto"/>
                      </w:divBdr>
                    </w:div>
                  </w:divsChild>
                </w:div>
                <w:div w:id="821000907">
                  <w:marLeft w:val="0"/>
                  <w:marRight w:val="0"/>
                  <w:marTop w:val="0"/>
                  <w:marBottom w:val="0"/>
                  <w:divBdr>
                    <w:top w:val="none" w:sz="0" w:space="0" w:color="auto"/>
                    <w:left w:val="none" w:sz="0" w:space="0" w:color="auto"/>
                    <w:bottom w:val="none" w:sz="0" w:space="0" w:color="auto"/>
                    <w:right w:val="none" w:sz="0" w:space="0" w:color="auto"/>
                  </w:divBdr>
                  <w:divsChild>
                    <w:div w:id="1896503533">
                      <w:marLeft w:val="0"/>
                      <w:marRight w:val="0"/>
                      <w:marTop w:val="0"/>
                      <w:marBottom w:val="0"/>
                      <w:divBdr>
                        <w:top w:val="none" w:sz="0" w:space="0" w:color="auto"/>
                        <w:left w:val="none" w:sz="0" w:space="0" w:color="auto"/>
                        <w:bottom w:val="none" w:sz="0" w:space="0" w:color="auto"/>
                        <w:right w:val="none" w:sz="0" w:space="0" w:color="auto"/>
                      </w:divBdr>
                    </w:div>
                  </w:divsChild>
                </w:div>
                <w:div w:id="1037048973">
                  <w:marLeft w:val="0"/>
                  <w:marRight w:val="0"/>
                  <w:marTop w:val="0"/>
                  <w:marBottom w:val="0"/>
                  <w:divBdr>
                    <w:top w:val="none" w:sz="0" w:space="0" w:color="auto"/>
                    <w:left w:val="none" w:sz="0" w:space="0" w:color="auto"/>
                    <w:bottom w:val="none" w:sz="0" w:space="0" w:color="auto"/>
                    <w:right w:val="none" w:sz="0" w:space="0" w:color="auto"/>
                  </w:divBdr>
                  <w:divsChild>
                    <w:div w:id="1761171700">
                      <w:marLeft w:val="0"/>
                      <w:marRight w:val="0"/>
                      <w:marTop w:val="0"/>
                      <w:marBottom w:val="0"/>
                      <w:divBdr>
                        <w:top w:val="none" w:sz="0" w:space="0" w:color="auto"/>
                        <w:left w:val="none" w:sz="0" w:space="0" w:color="auto"/>
                        <w:bottom w:val="none" w:sz="0" w:space="0" w:color="auto"/>
                        <w:right w:val="none" w:sz="0" w:space="0" w:color="auto"/>
                      </w:divBdr>
                    </w:div>
                  </w:divsChild>
                </w:div>
                <w:div w:id="1228420039">
                  <w:marLeft w:val="0"/>
                  <w:marRight w:val="0"/>
                  <w:marTop w:val="0"/>
                  <w:marBottom w:val="0"/>
                  <w:divBdr>
                    <w:top w:val="none" w:sz="0" w:space="0" w:color="auto"/>
                    <w:left w:val="none" w:sz="0" w:space="0" w:color="auto"/>
                    <w:bottom w:val="none" w:sz="0" w:space="0" w:color="auto"/>
                    <w:right w:val="none" w:sz="0" w:space="0" w:color="auto"/>
                  </w:divBdr>
                  <w:divsChild>
                    <w:div w:id="1358002707">
                      <w:marLeft w:val="0"/>
                      <w:marRight w:val="0"/>
                      <w:marTop w:val="0"/>
                      <w:marBottom w:val="0"/>
                      <w:divBdr>
                        <w:top w:val="none" w:sz="0" w:space="0" w:color="auto"/>
                        <w:left w:val="none" w:sz="0" w:space="0" w:color="auto"/>
                        <w:bottom w:val="none" w:sz="0" w:space="0" w:color="auto"/>
                        <w:right w:val="none" w:sz="0" w:space="0" w:color="auto"/>
                      </w:divBdr>
                    </w:div>
                  </w:divsChild>
                </w:div>
                <w:div w:id="1320815698">
                  <w:marLeft w:val="0"/>
                  <w:marRight w:val="0"/>
                  <w:marTop w:val="0"/>
                  <w:marBottom w:val="0"/>
                  <w:divBdr>
                    <w:top w:val="none" w:sz="0" w:space="0" w:color="auto"/>
                    <w:left w:val="none" w:sz="0" w:space="0" w:color="auto"/>
                    <w:bottom w:val="none" w:sz="0" w:space="0" w:color="auto"/>
                    <w:right w:val="none" w:sz="0" w:space="0" w:color="auto"/>
                  </w:divBdr>
                  <w:divsChild>
                    <w:div w:id="536235062">
                      <w:marLeft w:val="0"/>
                      <w:marRight w:val="0"/>
                      <w:marTop w:val="0"/>
                      <w:marBottom w:val="0"/>
                      <w:divBdr>
                        <w:top w:val="none" w:sz="0" w:space="0" w:color="auto"/>
                        <w:left w:val="none" w:sz="0" w:space="0" w:color="auto"/>
                        <w:bottom w:val="none" w:sz="0" w:space="0" w:color="auto"/>
                        <w:right w:val="none" w:sz="0" w:space="0" w:color="auto"/>
                      </w:divBdr>
                    </w:div>
                  </w:divsChild>
                </w:div>
                <w:div w:id="1496188931">
                  <w:marLeft w:val="0"/>
                  <w:marRight w:val="0"/>
                  <w:marTop w:val="0"/>
                  <w:marBottom w:val="0"/>
                  <w:divBdr>
                    <w:top w:val="none" w:sz="0" w:space="0" w:color="auto"/>
                    <w:left w:val="none" w:sz="0" w:space="0" w:color="auto"/>
                    <w:bottom w:val="none" w:sz="0" w:space="0" w:color="auto"/>
                    <w:right w:val="none" w:sz="0" w:space="0" w:color="auto"/>
                  </w:divBdr>
                  <w:divsChild>
                    <w:div w:id="1285690779">
                      <w:marLeft w:val="0"/>
                      <w:marRight w:val="0"/>
                      <w:marTop w:val="0"/>
                      <w:marBottom w:val="0"/>
                      <w:divBdr>
                        <w:top w:val="none" w:sz="0" w:space="0" w:color="auto"/>
                        <w:left w:val="none" w:sz="0" w:space="0" w:color="auto"/>
                        <w:bottom w:val="none" w:sz="0" w:space="0" w:color="auto"/>
                        <w:right w:val="none" w:sz="0" w:space="0" w:color="auto"/>
                      </w:divBdr>
                    </w:div>
                  </w:divsChild>
                </w:div>
                <w:div w:id="1529443792">
                  <w:marLeft w:val="0"/>
                  <w:marRight w:val="0"/>
                  <w:marTop w:val="0"/>
                  <w:marBottom w:val="0"/>
                  <w:divBdr>
                    <w:top w:val="none" w:sz="0" w:space="0" w:color="auto"/>
                    <w:left w:val="none" w:sz="0" w:space="0" w:color="auto"/>
                    <w:bottom w:val="none" w:sz="0" w:space="0" w:color="auto"/>
                    <w:right w:val="none" w:sz="0" w:space="0" w:color="auto"/>
                  </w:divBdr>
                  <w:divsChild>
                    <w:div w:id="1555047726">
                      <w:marLeft w:val="0"/>
                      <w:marRight w:val="0"/>
                      <w:marTop w:val="0"/>
                      <w:marBottom w:val="0"/>
                      <w:divBdr>
                        <w:top w:val="none" w:sz="0" w:space="0" w:color="auto"/>
                        <w:left w:val="none" w:sz="0" w:space="0" w:color="auto"/>
                        <w:bottom w:val="none" w:sz="0" w:space="0" w:color="auto"/>
                        <w:right w:val="none" w:sz="0" w:space="0" w:color="auto"/>
                      </w:divBdr>
                    </w:div>
                  </w:divsChild>
                </w:div>
                <w:div w:id="1835411021">
                  <w:marLeft w:val="0"/>
                  <w:marRight w:val="0"/>
                  <w:marTop w:val="0"/>
                  <w:marBottom w:val="0"/>
                  <w:divBdr>
                    <w:top w:val="none" w:sz="0" w:space="0" w:color="auto"/>
                    <w:left w:val="none" w:sz="0" w:space="0" w:color="auto"/>
                    <w:bottom w:val="none" w:sz="0" w:space="0" w:color="auto"/>
                    <w:right w:val="none" w:sz="0" w:space="0" w:color="auto"/>
                  </w:divBdr>
                  <w:divsChild>
                    <w:div w:id="149298945">
                      <w:marLeft w:val="0"/>
                      <w:marRight w:val="0"/>
                      <w:marTop w:val="0"/>
                      <w:marBottom w:val="0"/>
                      <w:divBdr>
                        <w:top w:val="none" w:sz="0" w:space="0" w:color="auto"/>
                        <w:left w:val="none" w:sz="0" w:space="0" w:color="auto"/>
                        <w:bottom w:val="none" w:sz="0" w:space="0" w:color="auto"/>
                        <w:right w:val="none" w:sz="0" w:space="0" w:color="auto"/>
                      </w:divBdr>
                    </w:div>
                  </w:divsChild>
                </w:div>
                <w:div w:id="1904943209">
                  <w:marLeft w:val="0"/>
                  <w:marRight w:val="0"/>
                  <w:marTop w:val="0"/>
                  <w:marBottom w:val="0"/>
                  <w:divBdr>
                    <w:top w:val="none" w:sz="0" w:space="0" w:color="auto"/>
                    <w:left w:val="none" w:sz="0" w:space="0" w:color="auto"/>
                    <w:bottom w:val="none" w:sz="0" w:space="0" w:color="auto"/>
                    <w:right w:val="none" w:sz="0" w:space="0" w:color="auto"/>
                  </w:divBdr>
                  <w:divsChild>
                    <w:div w:id="1588683772">
                      <w:marLeft w:val="0"/>
                      <w:marRight w:val="0"/>
                      <w:marTop w:val="0"/>
                      <w:marBottom w:val="0"/>
                      <w:divBdr>
                        <w:top w:val="none" w:sz="0" w:space="0" w:color="auto"/>
                        <w:left w:val="none" w:sz="0" w:space="0" w:color="auto"/>
                        <w:bottom w:val="none" w:sz="0" w:space="0" w:color="auto"/>
                        <w:right w:val="none" w:sz="0" w:space="0" w:color="auto"/>
                      </w:divBdr>
                    </w:div>
                  </w:divsChild>
                </w:div>
                <w:div w:id="2034185232">
                  <w:marLeft w:val="0"/>
                  <w:marRight w:val="0"/>
                  <w:marTop w:val="0"/>
                  <w:marBottom w:val="0"/>
                  <w:divBdr>
                    <w:top w:val="none" w:sz="0" w:space="0" w:color="auto"/>
                    <w:left w:val="none" w:sz="0" w:space="0" w:color="auto"/>
                    <w:bottom w:val="none" w:sz="0" w:space="0" w:color="auto"/>
                    <w:right w:val="none" w:sz="0" w:space="0" w:color="auto"/>
                  </w:divBdr>
                  <w:divsChild>
                    <w:div w:id="1664353340">
                      <w:marLeft w:val="0"/>
                      <w:marRight w:val="0"/>
                      <w:marTop w:val="0"/>
                      <w:marBottom w:val="0"/>
                      <w:divBdr>
                        <w:top w:val="none" w:sz="0" w:space="0" w:color="auto"/>
                        <w:left w:val="none" w:sz="0" w:space="0" w:color="auto"/>
                        <w:bottom w:val="none" w:sz="0" w:space="0" w:color="auto"/>
                        <w:right w:val="none" w:sz="0" w:space="0" w:color="auto"/>
                      </w:divBdr>
                    </w:div>
                  </w:divsChild>
                </w:div>
                <w:div w:id="2087265636">
                  <w:marLeft w:val="0"/>
                  <w:marRight w:val="0"/>
                  <w:marTop w:val="0"/>
                  <w:marBottom w:val="0"/>
                  <w:divBdr>
                    <w:top w:val="none" w:sz="0" w:space="0" w:color="auto"/>
                    <w:left w:val="none" w:sz="0" w:space="0" w:color="auto"/>
                    <w:bottom w:val="none" w:sz="0" w:space="0" w:color="auto"/>
                    <w:right w:val="none" w:sz="0" w:space="0" w:color="auto"/>
                  </w:divBdr>
                  <w:divsChild>
                    <w:div w:id="1925187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7055309">
      <w:bodyDiv w:val="1"/>
      <w:marLeft w:val="0"/>
      <w:marRight w:val="0"/>
      <w:marTop w:val="0"/>
      <w:marBottom w:val="0"/>
      <w:divBdr>
        <w:top w:val="none" w:sz="0" w:space="0" w:color="auto"/>
        <w:left w:val="none" w:sz="0" w:space="0" w:color="auto"/>
        <w:bottom w:val="none" w:sz="0" w:space="0" w:color="auto"/>
        <w:right w:val="none" w:sz="0" w:space="0" w:color="auto"/>
      </w:divBdr>
      <w:divsChild>
        <w:div w:id="255865555">
          <w:marLeft w:val="0"/>
          <w:marRight w:val="0"/>
          <w:marTop w:val="0"/>
          <w:marBottom w:val="0"/>
          <w:divBdr>
            <w:top w:val="none" w:sz="0" w:space="0" w:color="auto"/>
            <w:left w:val="none" w:sz="0" w:space="0" w:color="auto"/>
            <w:bottom w:val="none" w:sz="0" w:space="0" w:color="auto"/>
            <w:right w:val="none" w:sz="0" w:space="0" w:color="auto"/>
          </w:divBdr>
        </w:div>
        <w:div w:id="734007598">
          <w:marLeft w:val="0"/>
          <w:marRight w:val="0"/>
          <w:marTop w:val="0"/>
          <w:marBottom w:val="0"/>
          <w:divBdr>
            <w:top w:val="none" w:sz="0" w:space="0" w:color="auto"/>
            <w:left w:val="none" w:sz="0" w:space="0" w:color="auto"/>
            <w:bottom w:val="none" w:sz="0" w:space="0" w:color="auto"/>
            <w:right w:val="none" w:sz="0" w:space="0" w:color="auto"/>
          </w:divBdr>
        </w:div>
        <w:div w:id="751242294">
          <w:marLeft w:val="0"/>
          <w:marRight w:val="0"/>
          <w:marTop w:val="0"/>
          <w:marBottom w:val="0"/>
          <w:divBdr>
            <w:top w:val="none" w:sz="0" w:space="0" w:color="auto"/>
            <w:left w:val="none" w:sz="0" w:space="0" w:color="auto"/>
            <w:bottom w:val="none" w:sz="0" w:space="0" w:color="auto"/>
            <w:right w:val="none" w:sz="0" w:space="0" w:color="auto"/>
          </w:divBdr>
        </w:div>
        <w:div w:id="1322732518">
          <w:marLeft w:val="0"/>
          <w:marRight w:val="0"/>
          <w:marTop w:val="0"/>
          <w:marBottom w:val="0"/>
          <w:divBdr>
            <w:top w:val="none" w:sz="0" w:space="0" w:color="auto"/>
            <w:left w:val="none" w:sz="0" w:space="0" w:color="auto"/>
            <w:bottom w:val="none" w:sz="0" w:space="0" w:color="auto"/>
            <w:right w:val="none" w:sz="0" w:space="0" w:color="auto"/>
          </w:divBdr>
        </w:div>
      </w:divsChild>
    </w:div>
    <w:div w:id="1550341194">
      <w:bodyDiv w:val="1"/>
      <w:marLeft w:val="0"/>
      <w:marRight w:val="0"/>
      <w:marTop w:val="0"/>
      <w:marBottom w:val="0"/>
      <w:divBdr>
        <w:top w:val="none" w:sz="0" w:space="0" w:color="auto"/>
        <w:left w:val="none" w:sz="0" w:space="0" w:color="auto"/>
        <w:bottom w:val="none" w:sz="0" w:space="0" w:color="auto"/>
        <w:right w:val="none" w:sz="0" w:space="0" w:color="auto"/>
      </w:divBdr>
      <w:divsChild>
        <w:div w:id="163324305">
          <w:marLeft w:val="0"/>
          <w:marRight w:val="0"/>
          <w:marTop w:val="0"/>
          <w:marBottom w:val="0"/>
          <w:divBdr>
            <w:top w:val="none" w:sz="0" w:space="0" w:color="auto"/>
            <w:left w:val="none" w:sz="0" w:space="0" w:color="auto"/>
            <w:bottom w:val="none" w:sz="0" w:space="0" w:color="auto"/>
            <w:right w:val="none" w:sz="0" w:space="0" w:color="auto"/>
          </w:divBdr>
          <w:divsChild>
            <w:div w:id="883372059">
              <w:marLeft w:val="0"/>
              <w:marRight w:val="0"/>
              <w:marTop w:val="30"/>
              <w:marBottom w:val="30"/>
              <w:divBdr>
                <w:top w:val="none" w:sz="0" w:space="0" w:color="auto"/>
                <w:left w:val="none" w:sz="0" w:space="0" w:color="auto"/>
                <w:bottom w:val="none" w:sz="0" w:space="0" w:color="auto"/>
                <w:right w:val="none" w:sz="0" w:space="0" w:color="auto"/>
              </w:divBdr>
              <w:divsChild>
                <w:div w:id="55246932">
                  <w:marLeft w:val="0"/>
                  <w:marRight w:val="0"/>
                  <w:marTop w:val="0"/>
                  <w:marBottom w:val="0"/>
                  <w:divBdr>
                    <w:top w:val="none" w:sz="0" w:space="0" w:color="auto"/>
                    <w:left w:val="none" w:sz="0" w:space="0" w:color="auto"/>
                    <w:bottom w:val="none" w:sz="0" w:space="0" w:color="auto"/>
                    <w:right w:val="none" w:sz="0" w:space="0" w:color="auto"/>
                  </w:divBdr>
                  <w:divsChild>
                    <w:div w:id="1478305027">
                      <w:marLeft w:val="0"/>
                      <w:marRight w:val="0"/>
                      <w:marTop w:val="0"/>
                      <w:marBottom w:val="0"/>
                      <w:divBdr>
                        <w:top w:val="none" w:sz="0" w:space="0" w:color="auto"/>
                        <w:left w:val="none" w:sz="0" w:space="0" w:color="auto"/>
                        <w:bottom w:val="none" w:sz="0" w:space="0" w:color="auto"/>
                        <w:right w:val="none" w:sz="0" w:space="0" w:color="auto"/>
                      </w:divBdr>
                    </w:div>
                  </w:divsChild>
                </w:div>
                <w:div w:id="168831331">
                  <w:marLeft w:val="0"/>
                  <w:marRight w:val="0"/>
                  <w:marTop w:val="0"/>
                  <w:marBottom w:val="0"/>
                  <w:divBdr>
                    <w:top w:val="none" w:sz="0" w:space="0" w:color="auto"/>
                    <w:left w:val="none" w:sz="0" w:space="0" w:color="auto"/>
                    <w:bottom w:val="none" w:sz="0" w:space="0" w:color="auto"/>
                    <w:right w:val="none" w:sz="0" w:space="0" w:color="auto"/>
                  </w:divBdr>
                  <w:divsChild>
                    <w:div w:id="1444688720">
                      <w:marLeft w:val="0"/>
                      <w:marRight w:val="0"/>
                      <w:marTop w:val="0"/>
                      <w:marBottom w:val="0"/>
                      <w:divBdr>
                        <w:top w:val="none" w:sz="0" w:space="0" w:color="auto"/>
                        <w:left w:val="none" w:sz="0" w:space="0" w:color="auto"/>
                        <w:bottom w:val="none" w:sz="0" w:space="0" w:color="auto"/>
                        <w:right w:val="none" w:sz="0" w:space="0" w:color="auto"/>
                      </w:divBdr>
                    </w:div>
                  </w:divsChild>
                </w:div>
                <w:div w:id="222788930">
                  <w:marLeft w:val="0"/>
                  <w:marRight w:val="0"/>
                  <w:marTop w:val="0"/>
                  <w:marBottom w:val="0"/>
                  <w:divBdr>
                    <w:top w:val="none" w:sz="0" w:space="0" w:color="auto"/>
                    <w:left w:val="none" w:sz="0" w:space="0" w:color="auto"/>
                    <w:bottom w:val="none" w:sz="0" w:space="0" w:color="auto"/>
                    <w:right w:val="none" w:sz="0" w:space="0" w:color="auto"/>
                  </w:divBdr>
                  <w:divsChild>
                    <w:div w:id="1920483913">
                      <w:marLeft w:val="0"/>
                      <w:marRight w:val="0"/>
                      <w:marTop w:val="0"/>
                      <w:marBottom w:val="0"/>
                      <w:divBdr>
                        <w:top w:val="none" w:sz="0" w:space="0" w:color="auto"/>
                        <w:left w:val="none" w:sz="0" w:space="0" w:color="auto"/>
                        <w:bottom w:val="none" w:sz="0" w:space="0" w:color="auto"/>
                        <w:right w:val="none" w:sz="0" w:space="0" w:color="auto"/>
                      </w:divBdr>
                    </w:div>
                  </w:divsChild>
                </w:div>
                <w:div w:id="331685983">
                  <w:marLeft w:val="0"/>
                  <w:marRight w:val="0"/>
                  <w:marTop w:val="0"/>
                  <w:marBottom w:val="0"/>
                  <w:divBdr>
                    <w:top w:val="none" w:sz="0" w:space="0" w:color="auto"/>
                    <w:left w:val="none" w:sz="0" w:space="0" w:color="auto"/>
                    <w:bottom w:val="none" w:sz="0" w:space="0" w:color="auto"/>
                    <w:right w:val="none" w:sz="0" w:space="0" w:color="auto"/>
                  </w:divBdr>
                  <w:divsChild>
                    <w:div w:id="790132888">
                      <w:marLeft w:val="0"/>
                      <w:marRight w:val="0"/>
                      <w:marTop w:val="0"/>
                      <w:marBottom w:val="0"/>
                      <w:divBdr>
                        <w:top w:val="none" w:sz="0" w:space="0" w:color="auto"/>
                        <w:left w:val="none" w:sz="0" w:space="0" w:color="auto"/>
                        <w:bottom w:val="none" w:sz="0" w:space="0" w:color="auto"/>
                        <w:right w:val="none" w:sz="0" w:space="0" w:color="auto"/>
                      </w:divBdr>
                    </w:div>
                  </w:divsChild>
                </w:div>
                <w:div w:id="337079229">
                  <w:marLeft w:val="0"/>
                  <w:marRight w:val="0"/>
                  <w:marTop w:val="0"/>
                  <w:marBottom w:val="0"/>
                  <w:divBdr>
                    <w:top w:val="none" w:sz="0" w:space="0" w:color="auto"/>
                    <w:left w:val="none" w:sz="0" w:space="0" w:color="auto"/>
                    <w:bottom w:val="none" w:sz="0" w:space="0" w:color="auto"/>
                    <w:right w:val="none" w:sz="0" w:space="0" w:color="auto"/>
                  </w:divBdr>
                  <w:divsChild>
                    <w:div w:id="747263389">
                      <w:marLeft w:val="0"/>
                      <w:marRight w:val="0"/>
                      <w:marTop w:val="0"/>
                      <w:marBottom w:val="0"/>
                      <w:divBdr>
                        <w:top w:val="none" w:sz="0" w:space="0" w:color="auto"/>
                        <w:left w:val="none" w:sz="0" w:space="0" w:color="auto"/>
                        <w:bottom w:val="none" w:sz="0" w:space="0" w:color="auto"/>
                        <w:right w:val="none" w:sz="0" w:space="0" w:color="auto"/>
                      </w:divBdr>
                    </w:div>
                  </w:divsChild>
                </w:div>
                <w:div w:id="383137386">
                  <w:marLeft w:val="0"/>
                  <w:marRight w:val="0"/>
                  <w:marTop w:val="0"/>
                  <w:marBottom w:val="0"/>
                  <w:divBdr>
                    <w:top w:val="none" w:sz="0" w:space="0" w:color="auto"/>
                    <w:left w:val="none" w:sz="0" w:space="0" w:color="auto"/>
                    <w:bottom w:val="none" w:sz="0" w:space="0" w:color="auto"/>
                    <w:right w:val="none" w:sz="0" w:space="0" w:color="auto"/>
                  </w:divBdr>
                  <w:divsChild>
                    <w:div w:id="2060322610">
                      <w:marLeft w:val="0"/>
                      <w:marRight w:val="0"/>
                      <w:marTop w:val="0"/>
                      <w:marBottom w:val="0"/>
                      <w:divBdr>
                        <w:top w:val="none" w:sz="0" w:space="0" w:color="auto"/>
                        <w:left w:val="none" w:sz="0" w:space="0" w:color="auto"/>
                        <w:bottom w:val="none" w:sz="0" w:space="0" w:color="auto"/>
                        <w:right w:val="none" w:sz="0" w:space="0" w:color="auto"/>
                      </w:divBdr>
                    </w:div>
                  </w:divsChild>
                </w:div>
                <w:div w:id="398333749">
                  <w:marLeft w:val="0"/>
                  <w:marRight w:val="0"/>
                  <w:marTop w:val="0"/>
                  <w:marBottom w:val="0"/>
                  <w:divBdr>
                    <w:top w:val="none" w:sz="0" w:space="0" w:color="auto"/>
                    <w:left w:val="none" w:sz="0" w:space="0" w:color="auto"/>
                    <w:bottom w:val="none" w:sz="0" w:space="0" w:color="auto"/>
                    <w:right w:val="none" w:sz="0" w:space="0" w:color="auto"/>
                  </w:divBdr>
                  <w:divsChild>
                    <w:div w:id="220337334">
                      <w:marLeft w:val="0"/>
                      <w:marRight w:val="0"/>
                      <w:marTop w:val="0"/>
                      <w:marBottom w:val="0"/>
                      <w:divBdr>
                        <w:top w:val="none" w:sz="0" w:space="0" w:color="auto"/>
                        <w:left w:val="none" w:sz="0" w:space="0" w:color="auto"/>
                        <w:bottom w:val="none" w:sz="0" w:space="0" w:color="auto"/>
                        <w:right w:val="none" w:sz="0" w:space="0" w:color="auto"/>
                      </w:divBdr>
                    </w:div>
                  </w:divsChild>
                </w:div>
                <w:div w:id="420758798">
                  <w:marLeft w:val="0"/>
                  <w:marRight w:val="0"/>
                  <w:marTop w:val="0"/>
                  <w:marBottom w:val="0"/>
                  <w:divBdr>
                    <w:top w:val="none" w:sz="0" w:space="0" w:color="auto"/>
                    <w:left w:val="none" w:sz="0" w:space="0" w:color="auto"/>
                    <w:bottom w:val="none" w:sz="0" w:space="0" w:color="auto"/>
                    <w:right w:val="none" w:sz="0" w:space="0" w:color="auto"/>
                  </w:divBdr>
                  <w:divsChild>
                    <w:div w:id="1852530959">
                      <w:marLeft w:val="0"/>
                      <w:marRight w:val="0"/>
                      <w:marTop w:val="0"/>
                      <w:marBottom w:val="0"/>
                      <w:divBdr>
                        <w:top w:val="none" w:sz="0" w:space="0" w:color="auto"/>
                        <w:left w:val="none" w:sz="0" w:space="0" w:color="auto"/>
                        <w:bottom w:val="none" w:sz="0" w:space="0" w:color="auto"/>
                        <w:right w:val="none" w:sz="0" w:space="0" w:color="auto"/>
                      </w:divBdr>
                    </w:div>
                  </w:divsChild>
                </w:div>
                <w:div w:id="453062674">
                  <w:marLeft w:val="0"/>
                  <w:marRight w:val="0"/>
                  <w:marTop w:val="0"/>
                  <w:marBottom w:val="0"/>
                  <w:divBdr>
                    <w:top w:val="none" w:sz="0" w:space="0" w:color="auto"/>
                    <w:left w:val="none" w:sz="0" w:space="0" w:color="auto"/>
                    <w:bottom w:val="none" w:sz="0" w:space="0" w:color="auto"/>
                    <w:right w:val="none" w:sz="0" w:space="0" w:color="auto"/>
                  </w:divBdr>
                  <w:divsChild>
                    <w:div w:id="1718435278">
                      <w:marLeft w:val="0"/>
                      <w:marRight w:val="0"/>
                      <w:marTop w:val="0"/>
                      <w:marBottom w:val="0"/>
                      <w:divBdr>
                        <w:top w:val="none" w:sz="0" w:space="0" w:color="auto"/>
                        <w:left w:val="none" w:sz="0" w:space="0" w:color="auto"/>
                        <w:bottom w:val="none" w:sz="0" w:space="0" w:color="auto"/>
                        <w:right w:val="none" w:sz="0" w:space="0" w:color="auto"/>
                      </w:divBdr>
                    </w:div>
                  </w:divsChild>
                </w:div>
                <w:div w:id="594748308">
                  <w:marLeft w:val="0"/>
                  <w:marRight w:val="0"/>
                  <w:marTop w:val="0"/>
                  <w:marBottom w:val="0"/>
                  <w:divBdr>
                    <w:top w:val="none" w:sz="0" w:space="0" w:color="auto"/>
                    <w:left w:val="none" w:sz="0" w:space="0" w:color="auto"/>
                    <w:bottom w:val="none" w:sz="0" w:space="0" w:color="auto"/>
                    <w:right w:val="none" w:sz="0" w:space="0" w:color="auto"/>
                  </w:divBdr>
                  <w:divsChild>
                    <w:div w:id="1906261948">
                      <w:marLeft w:val="0"/>
                      <w:marRight w:val="0"/>
                      <w:marTop w:val="0"/>
                      <w:marBottom w:val="0"/>
                      <w:divBdr>
                        <w:top w:val="none" w:sz="0" w:space="0" w:color="auto"/>
                        <w:left w:val="none" w:sz="0" w:space="0" w:color="auto"/>
                        <w:bottom w:val="none" w:sz="0" w:space="0" w:color="auto"/>
                        <w:right w:val="none" w:sz="0" w:space="0" w:color="auto"/>
                      </w:divBdr>
                    </w:div>
                  </w:divsChild>
                </w:div>
                <w:div w:id="957685477">
                  <w:marLeft w:val="0"/>
                  <w:marRight w:val="0"/>
                  <w:marTop w:val="0"/>
                  <w:marBottom w:val="0"/>
                  <w:divBdr>
                    <w:top w:val="none" w:sz="0" w:space="0" w:color="auto"/>
                    <w:left w:val="none" w:sz="0" w:space="0" w:color="auto"/>
                    <w:bottom w:val="none" w:sz="0" w:space="0" w:color="auto"/>
                    <w:right w:val="none" w:sz="0" w:space="0" w:color="auto"/>
                  </w:divBdr>
                  <w:divsChild>
                    <w:div w:id="1092891309">
                      <w:marLeft w:val="0"/>
                      <w:marRight w:val="0"/>
                      <w:marTop w:val="0"/>
                      <w:marBottom w:val="0"/>
                      <w:divBdr>
                        <w:top w:val="none" w:sz="0" w:space="0" w:color="auto"/>
                        <w:left w:val="none" w:sz="0" w:space="0" w:color="auto"/>
                        <w:bottom w:val="none" w:sz="0" w:space="0" w:color="auto"/>
                        <w:right w:val="none" w:sz="0" w:space="0" w:color="auto"/>
                      </w:divBdr>
                    </w:div>
                  </w:divsChild>
                </w:div>
                <w:div w:id="1057900013">
                  <w:marLeft w:val="0"/>
                  <w:marRight w:val="0"/>
                  <w:marTop w:val="0"/>
                  <w:marBottom w:val="0"/>
                  <w:divBdr>
                    <w:top w:val="none" w:sz="0" w:space="0" w:color="auto"/>
                    <w:left w:val="none" w:sz="0" w:space="0" w:color="auto"/>
                    <w:bottom w:val="none" w:sz="0" w:space="0" w:color="auto"/>
                    <w:right w:val="none" w:sz="0" w:space="0" w:color="auto"/>
                  </w:divBdr>
                  <w:divsChild>
                    <w:div w:id="1445543064">
                      <w:marLeft w:val="0"/>
                      <w:marRight w:val="0"/>
                      <w:marTop w:val="0"/>
                      <w:marBottom w:val="0"/>
                      <w:divBdr>
                        <w:top w:val="none" w:sz="0" w:space="0" w:color="auto"/>
                        <w:left w:val="none" w:sz="0" w:space="0" w:color="auto"/>
                        <w:bottom w:val="none" w:sz="0" w:space="0" w:color="auto"/>
                        <w:right w:val="none" w:sz="0" w:space="0" w:color="auto"/>
                      </w:divBdr>
                    </w:div>
                  </w:divsChild>
                </w:div>
                <w:div w:id="1060515646">
                  <w:marLeft w:val="0"/>
                  <w:marRight w:val="0"/>
                  <w:marTop w:val="0"/>
                  <w:marBottom w:val="0"/>
                  <w:divBdr>
                    <w:top w:val="none" w:sz="0" w:space="0" w:color="auto"/>
                    <w:left w:val="none" w:sz="0" w:space="0" w:color="auto"/>
                    <w:bottom w:val="none" w:sz="0" w:space="0" w:color="auto"/>
                    <w:right w:val="none" w:sz="0" w:space="0" w:color="auto"/>
                  </w:divBdr>
                  <w:divsChild>
                    <w:div w:id="1977181957">
                      <w:marLeft w:val="0"/>
                      <w:marRight w:val="0"/>
                      <w:marTop w:val="0"/>
                      <w:marBottom w:val="0"/>
                      <w:divBdr>
                        <w:top w:val="none" w:sz="0" w:space="0" w:color="auto"/>
                        <w:left w:val="none" w:sz="0" w:space="0" w:color="auto"/>
                        <w:bottom w:val="none" w:sz="0" w:space="0" w:color="auto"/>
                        <w:right w:val="none" w:sz="0" w:space="0" w:color="auto"/>
                      </w:divBdr>
                    </w:div>
                  </w:divsChild>
                </w:div>
                <w:div w:id="1126583898">
                  <w:marLeft w:val="0"/>
                  <w:marRight w:val="0"/>
                  <w:marTop w:val="0"/>
                  <w:marBottom w:val="0"/>
                  <w:divBdr>
                    <w:top w:val="none" w:sz="0" w:space="0" w:color="auto"/>
                    <w:left w:val="none" w:sz="0" w:space="0" w:color="auto"/>
                    <w:bottom w:val="none" w:sz="0" w:space="0" w:color="auto"/>
                    <w:right w:val="none" w:sz="0" w:space="0" w:color="auto"/>
                  </w:divBdr>
                  <w:divsChild>
                    <w:div w:id="1552107080">
                      <w:marLeft w:val="0"/>
                      <w:marRight w:val="0"/>
                      <w:marTop w:val="0"/>
                      <w:marBottom w:val="0"/>
                      <w:divBdr>
                        <w:top w:val="none" w:sz="0" w:space="0" w:color="auto"/>
                        <w:left w:val="none" w:sz="0" w:space="0" w:color="auto"/>
                        <w:bottom w:val="none" w:sz="0" w:space="0" w:color="auto"/>
                        <w:right w:val="none" w:sz="0" w:space="0" w:color="auto"/>
                      </w:divBdr>
                    </w:div>
                  </w:divsChild>
                </w:div>
                <w:div w:id="1139614013">
                  <w:marLeft w:val="0"/>
                  <w:marRight w:val="0"/>
                  <w:marTop w:val="0"/>
                  <w:marBottom w:val="0"/>
                  <w:divBdr>
                    <w:top w:val="none" w:sz="0" w:space="0" w:color="auto"/>
                    <w:left w:val="none" w:sz="0" w:space="0" w:color="auto"/>
                    <w:bottom w:val="none" w:sz="0" w:space="0" w:color="auto"/>
                    <w:right w:val="none" w:sz="0" w:space="0" w:color="auto"/>
                  </w:divBdr>
                  <w:divsChild>
                    <w:div w:id="1821075932">
                      <w:marLeft w:val="0"/>
                      <w:marRight w:val="0"/>
                      <w:marTop w:val="0"/>
                      <w:marBottom w:val="0"/>
                      <w:divBdr>
                        <w:top w:val="none" w:sz="0" w:space="0" w:color="auto"/>
                        <w:left w:val="none" w:sz="0" w:space="0" w:color="auto"/>
                        <w:bottom w:val="none" w:sz="0" w:space="0" w:color="auto"/>
                        <w:right w:val="none" w:sz="0" w:space="0" w:color="auto"/>
                      </w:divBdr>
                    </w:div>
                  </w:divsChild>
                </w:div>
                <w:div w:id="1167287129">
                  <w:marLeft w:val="0"/>
                  <w:marRight w:val="0"/>
                  <w:marTop w:val="0"/>
                  <w:marBottom w:val="0"/>
                  <w:divBdr>
                    <w:top w:val="none" w:sz="0" w:space="0" w:color="auto"/>
                    <w:left w:val="none" w:sz="0" w:space="0" w:color="auto"/>
                    <w:bottom w:val="none" w:sz="0" w:space="0" w:color="auto"/>
                    <w:right w:val="none" w:sz="0" w:space="0" w:color="auto"/>
                  </w:divBdr>
                  <w:divsChild>
                    <w:div w:id="1254781778">
                      <w:marLeft w:val="0"/>
                      <w:marRight w:val="0"/>
                      <w:marTop w:val="0"/>
                      <w:marBottom w:val="0"/>
                      <w:divBdr>
                        <w:top w:val="none" w:sz="0" w:space="0" w:color="auto"/>
                        <w:left w:val="none" w:sz="0" w:space="0" w:color="auto"/>
                        <w:bottom w:val="none" w:sz="0" w:space="0" w:color="auto"/>
                        <w:right w:val="none" w:sz="0" w:space="0" w:color="auto"/>
                      </w:divBdr>
                    </w:div>
                  </w:divsChild>
                </w:div>
                <w:div w:id="1439643121">
                  <w:marLeft w:val="0"/>
                  <w:marRight w:val="0"/>
                  <w:marTop w:val="0"/>
                  <w:marBottom w:val="0"/>
                  <w:divBdr>
                    <w:top w:val="none" w:sz="0" w:space="0" w:color="auto"/>
                    <w:left w:val="none" w:sz="0" w:space="0" w:color="auto"/>
                    <w:bottom w:val="none" w:sz="0" w:space="0" w:color="auto"/>
                    <w:right w:val="none" w:sz="0" w:space="0" w:color="auto"/>
                  </w:divBdr>
                  <w:divsChild>
                    <w:div w:id="1085877133">
                      <w:marLeft w:val="0"/>
                      <w:marRight w:val="0"/>
                      <w:marTop w:val="0"/>
                      <w:marBottom w:val="0"/>
                      <w:divBdr>
                        <w:top w:val="none" w:sz="0" w:space="0" w:color="auto"/>
                        <w:left w:val="none" w:sz="0" w:space="0" w:color="auto"/>
                        <w:bottom w:val="none" w:sz="0" w:space="0" w:color="auto"/>
                        <w:right w:val="none" w:sz="0" w:space="0" w:color="auto"/>
                      </w:divBdr>
                    </w:div>
                  </w:divsChild>
                </w:div>
                <w:div w:id="1481145602">
                  <w:marLeft w:val="0"/>
                  <w:marRight w:val="0"/>
                  <w:marTop w:val="0"/>
                  <w:marBottom w:val="0"/>
                  <w:divBdr>
                    <w:top w:val="none" w:sz="0" w:space="0" w:color="auto"/>
                    <w:left w:val="none" w:sz="0" w:space="0" w:color="auto"/>
                    <w:bottom w:val="none" w:sz="0" w:space="0" w:color="auto"/>
                    <w:right w:val="none" w:sz="0" w:space="0" w:color="auto"/>
                  </w:divBdr>
                  <w:divsChild>
                    <w:div w:id="1732727249">
                      <w:marLeft w:val="0"/>
                      <w:marRight w:val="0"/>
                      <w:marTop w:val="0"/>
                      <w:marBottom w:val="0"/>
                      <w:divBdr>
                        <w:top w:val="none" w:sz="0" w:space="0" w:color="auto"/>
                        <w:left w:val="none" w:sz="0" w:space="0" w:color="auto"/>
                        <w:bottom w:val="none" w:sz="0" w:space="0" w:color="auto"/>
                        <w:right w:val="none" w:sz="0" w:space="0" w:color="auto"/>
                      </w:divBdr>
                    </w:div>
                  </w:divsChild>
                </w:div>
                <w:div w:id="1541163456">
                  <w:marLeft w:val="0"/>
                  <w:marRight w:val="0"/>
                  <w:marTop w:val="0"/>
                  <w:marBottom w:val="0"/>
                  <w:divBdr>
                    <w:top w:val="none" w:sz="0" w:space="0" w:color="auto"/>
                    <w:left w:val="none" w:sz="0" w:space="0" w:color="auto"/>
                    <w:bottom w:val="none" w:sz="0" w:space="0" w:color="auto"/>
                    <w:right w:val="none" w:sz="0" w:space="0" w:color="auto"/>
                  </w:divBdr>
                  <w:divsChild>
                    <w:div w:id="1335718252">
                      <w:marLeft w:val="0"/>
                      <w:marRight w:val="0"/>
                      <w:marTop w:val="0"/>
                      <w:marBottom w:val="0"/>
                      <w:divBdr>
                        <w:top w:val="none" w:sz="0" w:space="0" w:color="auto"/>
                        <w:left w:val="none" w:sz="0" w:space="0" w:color="auto"/>
                        <w:bottom w:val="none" w:sz="0" w:space="0" w:color="auto"/>
                        <w:right w:val="none" w:sz="0" w:space="0" w:color="auto"/>
                      </w:divBdr>
                    </w:div>
                  </w:divsChild>
                </w:div>
                <w:div w:id="1566724131">
                  <w:marLeft w:val="0"/>
                  <w:marRight w:val="0"/>
                  <w:marTop w:val="0"/>
                  <w:marBottom w:val="0"/>
                  <w:divBdr>
                    <w:top w:val="none" w:sz="0" w:space="0" w:color="auto"/>
                    <w:left w:val="none" w:sz="0" w:space="0" w:color="auto"/>
                    <w:bottom w:val="none" w:sz="0" w:space="0" w:color="auto"/>
                    <w:right w:val="none" w:sz="0" w:space="0" w:color="auto"/>
                  </w:divBdr>
                  <w:divsChild>
                    <w:div w:id="1001200037">
                      <w:marLeft w:val="0"/>
                      <w:marRight w:val="0"/>
                      <w:marTop w:val="0"/>
                      <w:marBottom w:val="0"/>
                      <w:divBdr>
                        <w:top w:val="none" w:sz="0" w:space="0" w:color="auto"/>
                        <w:left w:val="none" w:sz="0" w:space="0" w:color="auto"/>
                        <w:bottom w:val="none" w:sz="0" w:space="0" w:color="auto"/>
                        <w:right w:val="none" w:sz="0" w:space="0" w:color="auto"/>
                      </w:divBdr>
                    </w:div>
                  </w:divsChild>
                </w:div>
                <w:div w:id="1668511538">
                  <w:marLeft w:val="0"/>
                  <w:marRight w:val="0"/>
                  <w:marTop w:val="0"/>
                  <w:marBottom w:val="0"/>
                  <w:divBdr>
                    <w:top w:val="none" w:sz="0" w:space="0" w:color="auto"/>
                    <w:left w:val="none" w:sz="0" w:space="0" w:color="auto"/>
                    <w:bottom w:val="none" w:sz="0" w:space="0" w:color="auto"/>
                    <w:right w:val="none" w:sz="0" w:space="0" w:color="auto"/>
                  </w:divBdr>
                  <w:divsChild>
                    <w:div w:id="754016175">
                      <w:marLeft w:val="0"/>
                      <w:marRight w:val="0"/>
                      <w:marTop w:val="0"/>
                      <w:marBottom w:val="0"/>
                      <w:divBdr>
                        <w:top w:val="none" w:sz="0" w:space="0" w:color="auto"/>
                        <w:left w:val="none" w:sz="0" w:space="0" w:color="auto"/>
                        <w:bottom w:val="none" w:sz="0" w:space="0" w:color="auto"/>
                        <w:right w:val="none" w:sz="0" w:space="0" w:color="auto"/>
                      </w:divBdr>
                    </w:div>
                  </w:divsChild>
                </w:div>
                <w:div w:id="1792166335">
                  <w:marLeft w:val="0"/>
                  <w:marRight w:val="0"/>
                  <w:marTop w:val="0"/>
                  <w:marBottom w:val="0"/>
                  <w:divBdr>
                    <w:top w:val="none" w:sz="0" w:space="0" w:color="auto"/>
                    <w:left w:val="none" w:sz="0" w:space="0" w:color="auto"/>
                    <w:bottom w:val="none" w:sz="0" w:space="0" w:color="auto"/>
                    <w:right w:val="none" w:sz="0" w:space="0" w:color="auto"/>
                  </w:divBdr>
                  <w:divsChild>
                    <w:div w:id="1373967047">
                      <w:marLeft w:val="0"/>
                      <w:marRight w:val="0"/>
                      <w:marTop w:val="0"/>
                      <w:marBottom w:val="0"/>
                      <w:divBdr>
                        <w:top w:val="none" w:sz="0" w:space="0" w:color="auto"/>
                        <w:left w:val="none" w:sz="0" w:space="0" w:color="auto"/>
                        <w:bottom w:val="none" w:sz="0" w:space="0" w:color="auto"/>
                        <w:right w:val="none" w:sz="0" w:space="0" w:color="auto"/>
                      </w:divBdr>
                    </w:div>
                  </w:divsChild>
                </w:div>
                <w:div w:id="1928495014">
                  <w:marLeft w:val="0"/>
                  <w:marRight w:val="0"/>
                  <w:marTop w:val="0"/>
                  <w:marBottom w:val="0"/>
                  <w:divBdr>
                    <w:top w:val="none" w:sz="0" w:space="0" w:color="auto"/>
                    <w:left w:val="none" w:sz="0" w:space="0" w:color="auto"/>
                    <w:bottom w:val="none" w:sz="0" w:space="0" w:color="auto"/>
                    <w:right w:val="none" w:sz="0" w:space="0" w:color="auto"/>
                  </w:divBdr>
                  <w:divsChild>
                    <w:div w:id="261183781">
                      <w:marLeft w:val="0"/>
                      <w:marRight w:val="0"/>
                      <w:marTop w:val="0"/>
                      <w:marBottom w:val="0"/>
                      <w:divBdr>
                        <w:top w:val="none" w:sz="0" w:space="0" w:color="auto"/>
                        <w:left w:val="none" w:sz="0" w:space="0" w:color="auto"/>
                        <w:bottom w:val="none" w:sz="0" w:space="0" w:color="auto"/>
                        <w:right w:val="none" w:sz="0" w:space="0" w:color="auto"/>
                      </w:divBdr>
                    </w:div>
                  </w:divsChild>
                </w:div>
                <w:div w:id="1956982218">
                  <w:marLeft w:val="0"/>
                  <w:marRight w:val="0"/>
                  <w:marTop w:val="0"/>
                  <w:marBottom w:val="0"/>
                  <w:divBdr>
                    <w:top w:val="none" w:sz="0" w:space="0" w:color="auto"/>
                    <w:left w:val="none" w:sz="0" w:space="0" w:color="auto"/>
                    <w:bottom w:val="none" w:sz="0" w:space="0" w:color="auto"/>
                    <w:right w:val="none" w:sz="0" w:space="0" w:color="auto"/>
                  </w:divBdr>
                  <w:divsChild>
                    <w:div w:id="205523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2878939">
          <w:marLeft w:val="0"/>
          <w:marRight w:val="0"/>
          <w:marTop w:val="0"/>
          <w:marBottom w:val="0"/>
          <w:divBdr>
            <w:top w:val="none" w:sz="0" w:space="0" w:color="auto"/>
            <w:left w:val="none" w:sz="0" w:space="0" w:color="auto"/>
            <w:bottom w:val="none" w:sz="0" w:space="0" w:color="auto"/>
            <w:right w:val="none" w:sz="0" w:space="0" w:color="auto"/>
          </w:divBdr>
        </w:div>
        <w:div w:id="369233220">
          <w:marLeft w:val="0"/>
          <w:marRight w:val="0"/>
          <w:marTop w:val="0"/>
          <w:marBottom w:val="0"/>
          <w:divBdr>
            <w:top w:val="none" w:sz="0" w:space="0" w:color="auto"/>
            <w:left w:val="none" w:sz="0" w:space="0" w:color="auto"/>
            <w:bottom w:val="none" w:sz="0" w:space="0" w:color="auto"/>
            <w:right w:val="none" w:sz="0" w:space="0" w:color="auto"/>
          </w:divBdr>
        </w:div>
        <w:div w:id="2046444961">
          <w:marLeft w:val="0"/>
          <w:marRight w:val="0"/>
          <w:marTop w:val="0"/>
          <w:marBottom w:val="0"/>
          <w:divBdr>
            <w:top w:val="none" w:sz="0" w:space="0" w:color="auto"/>
            <w:left w:val="none" w:sz="0" w:space="0" w:color="auto"/>
            <w:bottom w:val="none" w:sz="0" w:space="0" w:color="auto"/>
            <w:right w:val="none" w:sz="0" w:space="0" w:color="auto"/>
          </w:divBdr>
        </w:div>
      </w:divsChild>
    </w:div>
    <w:div w:id="1554193978">
      <w:bodyDiv w:val="1"/>
      <w:marLeft w:val="0"/>
      <w:marRight w:val="0"/>
      <w:marTop w:val="0"/>
      <w:marBottom w:val="0"/>
      <w:divBdr>
        <w:top w:val="none" w:sz="0" w:space="0" w:color="auto"/>
        <w:left w:val="none" w:sz="0" w:space="0" w:color="auto"/>
        <w:bottom w:val="none" w:sz="0" w:space="0" w:color="auto"/>
        <w:right w:val="none" w:sz="0" w:space="0" w:color="auto"/>
      </w:divBdr>
    </w:div>
    <w:div w:id="1592932889">
      <w:bodyDiv w:val="1"/>
      <w:marLeft w:val="0"/>
      <w:marRight w:val="0"/>
      <w:marTop w:val="0"/>
      <w:marBottom w:val="0"/>
      <w:divBdr>
        <w:top w:val="none" w:sz="0" w:space="0" w:color="auto"/>
        <w:left w:val="none" w:sz="0" w:space="0" w:color="auto"/>
        <w:bottom w:val="none" w:sz="0" w:space="0" w:color="auto"/>
        <w:right w:val="none" w:sz="0" w:space="0" w:color="auto"/>
      </w:divBdr>
      <w:divsChild>
        <w:div w:id="95517535">
          <w:marLeft w:val="0"/>
          <w:marRight w:val="0"/>
          <w:marTop w:val="0"/>
          <w:marBottom w:val="0"/>
          <w:divBdr>
            <w:top w:val="none" w:sz="0" w:space="0" w:color="auto"/>
            <w:left w:val="none" w:sz="0" w:space="0" w:color="auto"/>
            <w:bottom w:val="none" w:sz="0" w:space="0" w:color="auto"/>
            <w:right w:val="none" w:sz="0" w:space="0" w:color="auto"/>
          </w:divBdr>
        </w:div>
        <w:div w:id="238711032">
          <w:marLeft w:val="0"/>
          <w:marRight w:val="0"/>
          <w:marTop w:val="0"/>
          <w:marBottom w:val="0"/>
          <w:divBdr>
            <w:top w:val="none" w:sz="0" w:space="0" w:color="auto"/>
            <w:left w:val="none" w:sz="0" w:space="0" w:color="auto"/>
            <w:bottom w:val="none" w:sz="0" w:space="0" w:color="auto"/>
            <w:right w:val="none" w:sz="0" w:space="0" w:color="auto"/>
          </w:divBdr>
          <w:divsChild>
            <w:div w:id="169415311">
              <w:marLeft w:val="0"/>
              <w:marRight w:val="0"/>
              <w:marTop w:val="0"/>
              <w:marBottom w:val="0"/>
              <w:divBdr>
                <w:top w:val="none" w:sz="0" w:space="0" w:color="auto"/>
                <w:left w:val="none" w:sz="0" w:space="0" w:color="auto"/>
                <w:bottom w:val="none" w:sz="0" w:space="0" w:color="auto"/>
                <w:right w:val="none" w:sz="0" w:space="0" w:color="auto"/>
              </w:divBdr>
            </w:div>
            <w:div w:id="197670183">
              <w:marLeft w:val="0"/>
              <w:marRight w:val="0"/>
              <w:marTop w:val="0"/>
              <w:marBottom w:val="0"/>
              <w:divBdr>
                <w:top w:val="none" w:sz="0" w:space="0" w:color="auto"/>
                <w:left w:val="none" w:sz="0" w:space="0" w:color="auto"/>
                <w:bottom w:val="none" w:sz="0" w:space="0" w:color="auto"/>
                <w:right w:val="none" w:sz="0" w:space="0" w:color="auto"/>
              </w:divBdr>
            </w:div>
            <w:div w:id="830869507">
              <w:marLeft w:val="0"/>
              <w:marRight w:val="0"/>
              <w:marTop w:val="0"/>
              <w:marBottom w:val="0"/>
              <w:divBdr>
                <w:top w:val="none" w:sz="0" w:space="0" w:color="auto"/>
                <w:left w:val="none" w:sz="0" w:space="0" w:color="auto"/>
                <w:bottom w:val="none" w:sz="0" w:space="0" w:color="auto"/>
                <w:right w:val="none" w:sz="0" w:space="0" w:color="auto"/>
              </w:divBdr>
            </w:div>
            <w:div w:id="843519982">
              <w:marLeft w:val="0"/>
              <w:marRight w:val="0"/>
              <w:marTop w:val="0"/>
              <w:marBottom w:val="0"/>
              <w:divBdr>
                <w:top w:val="none" w:sz="0" w:space="0" w:color="auto"/>
                <w:left w:val="none" w:sz="0" w:space="0" w:color="auto"/>
                <w:bottom w:val="none" w:sz="0" w:space="0" w:color="auto"/>
                <w:right w:val="none" w:sz="0" w:space="0" w:color="auto"/>
              </w:divBdr>
            </w:div>
            <w:div w:id="880164498">
              <w:marLeft w:val="0"/>
              <w:marRight w:val="0"/>
              <w:marTop w:val="0"/>
              <w:marBottom w:val="0"/>
              <w:divBdr>
                <w:top w:val="none" w:sz="0" w:space="0" w:color="auto"/>
                <w:left w:val="none" w:sz="0" w:space="0" w:color="auto"/>
                <w:bottom w:val="none" w:sz="0" w:space="0" w:color="auto"/>
                <w:right w:val="none" w:sz="0" w:space="0" w:color="auto"/>
              </w:divBdr>
            </w:div>
            <w:div w:id="905187698">
              <w:marLeft w:val="0"/>
              <w:marRight w:val="0"/>
              <w:marTop w:val="0"/>
              <w:marBottom w:val="0"/>
              <w:divBdr>
                <w:top w:val="none" w:sz="0" w:space="0" w:color="auto"/>
                <w:left w:val="none" w:sz="0" w:space="0" w:color="auto"/>
                <w:bottom w:val="none" w:sz="0" w:space="0" w:color="auto"/>
                <w:right w:val="none" w:sz="0" w:space="0" w:color="auto"/>
              </w:divBdr>
            </w:div>
            <w:div w:id="1022249335">
              <w:marLeft w:val="0"/>
              <w:marRight w:val="0"/>
              <w:marTop w:val="0"/>
              <w:marBottom w:val="0"/>
              <w:divBdr>
                <w:top w:val="none" w:sz="0" w:space="0" w:color="auto"/>
                <w:left w:val="none" w:sz="0" w:space="0" w:color="auto"/>
                <w:bottom w:val="none" w:sz="0" w:space="0" w:color="auto"/>
                <w:right w:val="none" w:sz="0" w:space="0" w:color="auto"/>
              </w:divBdr>
            </w:div>
            <w:div w:id="1222256052">
              <w:marLeft w:val="0"/>
              <w:marRight w:val="0"/>
              <w:marTop w:val="0"/>
              <w:marBottom w:val="0"/>
              <w:divBdr>
                <w:top w:val="none" w:sz="0" w:space="0" w:color="auto"/>
                <w:left w:val="none" w:sz="0" w:space="0" w:color="auto"/>
                <w:bottom w:val="none" w:sz="0" w:space="0" w:color="auto"/>
                <w:right w:val="none" w:sz="0" w:space="0" w:color="auto"/>
              </w:divBdr>
            </w:div>
            <w:div w:id="1241401165">
              <w:marLeft w:val="0"/>
              <w:marRight w:val="0"/>
              <w:marTop w:val="0"/>
              <w:marBottom w:val="0"/>
              <w:divBdr>
                <w:top w:val="none" w:sz="0" w:space="0" w:color="auto"/>
                <w:left w:val="none" w:sz="0" w:space="0" w:color="auto"/>
                <w:bottom w:val="none" w:sz="0" w:space="0" w:color="auto"/>
                <w:right w:val="none" w:sz="0" w:space="0" w:color="auto"/>
              </w:divBdr>
            </w:div>
            <w:div w:id="1306007373">
              <w:marLeft w:val="0"/>
              <w:marRight w:val="0"/>
              <w:marTop w:val="0"/>
              <w:marBottom w:val="0"/>
              <w:divBdr>
                <w:top w:val="none" w:sz="0" w:space="0" w:color="auto"/>
                <w:left w:val="none" w:sz="0" w:space="0" w:color="auto"/>
                <w:bottom w:val="none" w:sz="0" w:space="0" w:color="auto"/>
                <w:right w:val="none" w:sz="0" w:space="0" w:color="auto"/>
              </w:divBdr>
            </w:div>
            <w:div w:id="1560628999">
              <w:marLeft w:val="0"/>
              <w:marRight w:val="0"/>
              <w:marTop w:val="0"/>
              <w:marBottom w:val="0"/>
              <w:divBdr>
                <w:top w:val="none" w:sz="0" w:space="0" w:color="auto"/>
                <w:left w:val="none" w:sz="0" w:space="0" w:color="auto"/>
                <w:bottom w:val="none" w:sz="0" w:space="0" w:color="auto"/>
                <w:right w:val="none" w:sz="0" w:space="0" w:color="auto"/>
              </w:divBdr>
            </w:div>
            <w:div w:id="1736395869">
              <w:marLeft w:val="0"/>
              <w:marRight w:val="0"/>
              <w:marTop w:val="0"/>
              <w:marBottom w:val="0"/>
              <w:divBdr>
                <w:top w:val="none" w:sz="0" w:space="0" w:color="auto"/>
                <w:left w:val="none" w:sz="0" w:space="0" w:color="auto"/>
                <w:bottom w:val="none" w:sz="0" w:space="0" w:color="auto"/>
                <w:right w:val="none" w:sz="0" w:space="0" w:color="auto"/>
              </w:divBdr>
            </w:div>
            <w:div w:id="1778744610">
              <w:marLeft w:val="0"/>
              <w:marRight w:val="0"/>
              <w:marTop w:val="0"/>
              <w:marBottom w:val="0"/>
              <w:divBdr>
                <w:top w:val="none" w:sz="0" w:space="0" w:color="auto"/>
                <w:left w:val="none" w:sz="0" w:space="0" w:color="auto"/>
                <w:bottom w:val="none" w:sz="0" w:space="0" w:color="auto"/>
                <w:right w:val="none" w:sz="0" w:space="0" w:color="auto"/>
              </w:divBdr>
            </w:div>
            <w:div w:id="1913270582">
              <w:marLeft w:val="0"/>
              <w:marRight w:val="0"/>
              <w:marTop w:val="0"/>
              <w:marBottom w:val="0"/>
              <w:divBdr>
                <w:top w:val="none" w:sz="0" w:space="0" w:color="auto"/>
                <w:left w:val="none" w:sz="0" w:space="0" w:color="auto"/>
                <w:bottom w:val="none" w:sz="0" w:space="0" w:color="auto"/>
                <w:right w:val="none" w:sz="0" w:space="0" w:color="auto"/>
              </w:divBdr>
            </w:div>
            <w:div w:id="1944024644">
              <w:marLeft w:val="0"/>
              <w:marRight w:val="0"/>
              <w:marTop w:val="0"/>
              <w:marBottom w:val="0"/>
              <w:divBdr>
                <w:top w:val="none" w:sz="0" w:space="0" w:color="auto"/>
                <w:left w:val="none" w:sz="0" w:space="0" w:color="auto"/>
                <w:bottom w:val="none" w:sz="0" w:space="0" w:color="auto"/>
                <w:right w:val="none" w:sz="0" w:space="0" w:color="auto"/>
              </w:divBdr>
            </w:div>
            <w:div w:id="1974866824">
              <w:marLeft w:val="0"/>
              <w:marRight w:val="0"/>
              <w:marTop w:val="0"/>
              <w:marBottom w:val="0"/>
              <w:divBdr>
                <w:top w:val="none" w:sz="0" w:space="0" w:color="auto"/>
                <w:left w:val="none" w:sz="0" w:space="0" w:color="auto"/>
                <w:bottom w:val="none" w:sz="0" w:space="0" w:color="auto"/>
                <w:right w:val="none" w:sz="0" w:space="0" w:color="auto"/>
              </w:divBdr>
            </w:div>
            <w:div w:id="2066488769">
              <w:marLeft w:val="0"/>
              <w:marRight w:val="0"/>
              <w:marTop w:val="0"/>
              <w:marBottom w:val="0"/>
              <w:divBdr>
                <w:top w:val="none" w:sz="0" w:space="0" w:color="auto"/>
                <w:left w:val="none" w:sz="0" w:space="0" w:color="auto"/>
                <w:bottom w:val="none" w:sz="0" w:space="0" w:color="auto"/>
                <w:right w:val="none" w:sz="0" w:space="0" w:color="auto"/>
              </w:divBdr>
            </w:div>
          </w:divsChild>
        </w:div>
        <w:div w:id="1420105262">
          <w:marLeft w:val="0"/>
          <w:marRight w:val="0"/>
          <w:marTop w:val="0"/>
          <w:marBottom w:val="0"/>
          <w:divBdr>
            <w:top w:val="none" w:sz="0" w:space="0" w:color="auto"/>
            <w:left w:val="none" w:sz="0" w:space="0" w:color="auto"/>
            <w:bottom w:val="none" w:sz="0" w:space="0" w:color="auto"/>
            <w:right w:val="none" w:sz="0" w:space="0" w:color="auto"/>
          </w:divBdr>
          <w:divsChild>
            <w:div w:id="721246266">
              <w:marLeft w:val="-75"/>
              <w:marRight w:val="0"/>
              <w:marTop w:val="30"/>
              <w:marBottom w:val="30"/>
              <w:divBdr>
                <w:top w:val="none" w:sz="0" w:space="0" w:color="auto"/>
                <w:left w:val="none" w:sz="0" w:space="0" w:color="auto"/>
                <w:bottom w:val="none" w:sz="0" w:space="0" w:color="auto"/>
                <w:right w:val="none" w:sz="0" w:space="0" w:color="auto"/>
              </w:divBdr>
              <w:divsChild>
                <w:div w:id="126317283">
                  <w:marLeft w:val="0"/>
                  <w:marRight w:val="0"/>
                  <w:marTop w:val="0"/>
                  <w:marBottom w:val="0"/>
                  <w:divBdr>
                    <w:top w:val="none" w:sz="0" w:space="0" w:color="auto"/>
                    <w:left w:val="none" w:sz="0" w:space="0" w:color="auto"/>
                    <w:bottom w:val="none" w:sz="0" w:space="0" w:color="auto"/>
                    <w:right w:val="none" w:sz="0" w:space="0" w:color="auto"/>
                  </w:divBdr>
                  <w:divsChild>
                    <w:div w:id="1921329842">
                      <w:marLeft w:val="0"/>
                      <w:marRight w:val="0"/>
                      <w:marTop w:val="0"/>
                      <w:marBottom w:val="0"/>
                      <w:divBdr>
                        <w:top w:val="none" w:sz="0" w:space="0" w:color="auto"/>
                        <w:left w:val="none" w:sz="0" w:space="0" w:color="auto"/>
                        <w:bottom w:val="none" w:sz="0" w:space="0" w:color="auto"/>
                        <w:right w:val="none" w:sz="0" w:space="0" w:color="auto"/>
                      </w:divBdr>
                    </w:div>
                  </w:divsChild>
                </w:div>
                <w:div w:id="188876464">
                  <w:marLeft w:val="0"/>
                  <w:marRight w:val="0"/>
                  <w:marTop w:val="0"/>
                  <w:marBottom w:val="0"/>
                  <w:divBdr>
                    <w:top w:val="none" w:sz="0" w:space="0" w:color="auto"/>
                    <w:left w:val="none" w:sz="0" w:space="0" w:color="auto"/>
                    <w:bottom w:val="none" w:sz="0" w:space="0" w:color="auto"/>
                    <w:right w:val="none" w:sz="0" w:space="0" w:color="auto"/>
                  </w:divBdr>
                  <w:divsChild>
                    <w:div w:id="961108712">
                      <w:marLeft w:val="0"/>
                      <w:marRight w:val="0"/>
                      <w:marTop w:val="0"/>
                      <w:marBottom w:val="0"/>
                      <w:divBdr>
                        <w:top w:val="none" w:sz="0" w:space="0" w:color="auto"/>
                        <w:left w:val="none" w:sz="0" w:space="0" w:color="auto"/>
                        <w:bottom w:val="none" w:sz="0" w:space="0" w:color="auto"/>
                        <w:right w:val="none" w:sz="0" w:space="0" w:color="auto"/>
                      </w:divBdr>
                    </w:div>
                  </w:divsChild>
                </w:div>
                <w:div w:id="191234740">
                  <w:marLeft w:val="0"/>
                  <w:marRight w:val="0"/>
                  <w:marTop w:val="0"/>
                  <w:marBottom w:val="0"/>
                  <w:divBdr>
                    <w:top w:val="none" w:sz="0" w:space="0" w:color="auto"/>
                    <w:left w:val="none" w:sz="0" w:space="0" w:color="auto"/>
                    <w:bottom w:val="none" w:sz="0" w:space="0" w:color="auto"/>
                    <w:right w:val="none" w:sz="0" w:space="0" w:color="auto"/>
                  </w:divBdr>
                  <w:divsChild>
                    <w:div w:id="1501965645">
                      <w:marLeft w:val="0"/>
                      <w:marRight w:val="0"/>
                      <w:marTop w:val="0"/>
                      <w:marBottom w:val="0"/>
                      <w:divBdr>
                        <w:top w:val="none" w:sz="0" w:space="0" w:color="auto"/>
                        <w:left w:val="none" w:sz="0" w:space="0" w:color="auto"/>
                        <w:bottom w:val="none" w:sz="0" w:space="0" w:color="auto"/>
                        <w:right w:val="none" w:sz="0" w:space="0" w:color="auto"/>
                      </w:divBdr>
                    </w:div>
                    <w:div w:id="1822650949">
                      <w:marLeft w:val="0"/>
                      <w:marRight w:val="0"/>
                      <w:marTop w:val="0"/>
                      <w:marBottom w:val="0"/>
                      <w:divBdr>
                        <w:top w:val="none" w:sz="0" w:space="0" w:color="auto"/>
                        <w:left w:val="none" w:sz="0" w:space="0" w:color="auto"/>
                        <w:bottom w:val="none" w:sz="0" w:space="0" w:color="auto"/>
                        <w:right w:val="none" w:sz="0" w:space="0" w:color="auto"/>
                      </w:divBdr>
                    </w:div>
                  </w:divsChild>
                </w:div>
                <w:div w:id="346714959">
                  <w:marLeft w:val="0"/>
                  <w:marRight w:val="0"/>
                  <w:marTop w:val="0"/>
                  <w:marBottom w:val="0"/>
                  <w:divBdr>
                    <w:top w:val="none" w:sz="0" w:space="0" w:color="auto"/>
                    <w:left w:val="none" w:sz="0" w:space="0" w:color="auto"/>
                    <w:bottom w:val="none" w:sz="0" w:space="0" w:color="auto"/>
                    <w:right w:val="none" w:sz="0" w:space="0" w:color="auto"/>
                  </w:divBdr>
                  <w:divsChild>
                    <w:div w:id="558439456">
                      <w:marLeft w:val="0"/>
                      <w:marRight w:val="0"/>
                      <w:marTop w:val="0"/>
                      <w:marBottom w:val="0"/>
                      <w:divBdr>
                        <w:top w:val="none" w:sz="0" w:space="0" w:color="auto"/>
                        <w:left w:val="none" w:sz="0" w:space="0" w:color="auto"/>
                        <w:bottom w:val="none" w:sz="0" w:space="0" w:color="auto"/>
                        <w:right w:val="none" w:sz="0" w:space="0" w:color="auto"/>
                      </w:divBdr>
                    </w:div>
                  </w:divsChild>
                </w:div>
                <w:div w:id="405538446">
                  <w:marLeft w:val="0"/>
                  <w:marRight w:val="0"/>
                  <w:marTop w:val="0"/>
                  <w:marBottom w:val="0"/>
                  <w:divBdr>
                    <w:top w:val="none" w:sz="0" w:space="0" w:color="auto"/>
                    <w:left w:val="none" w:sz="0" w:space="0" w:color="auto"/>
                    <w:bottom w:val="none" w:sz="0" w:space="0" w:color="auto"/>
                    <w:right w:val="none" w:sz="0" w:space="0" w:color="auto"/>
                  </w:divBdr>
                  <w:divsChild>
                    <w:div w:id="1378041868">
                      <w:marLeft w:val="0"/>
                      <w:marRight w:val="0"/>
                      <w:marTop w:val="0"/>
                      <w:marBottom w:val="0"/>
                      <w:divBdr>
                        <w:top w:val="none" w:sz="0" w:space="0" w:color="auto"/>
                        <w:left w:val="none" w:sz="0" w:space="0" w:color="auto"/>
                        <w:bottom w:val="none" w:sz="0" w:space="0" w:color="auto"/>
                        <w:right w:val="none" w:sz="0" w:space="0" w:color="auto"/>
                      </w:divBdr>
                    </w:div>
                  </w:divsChild>
                </w:div>
                <w:div w:id="406270816">
                  <w:marLeft w:val="0"/>
                  <w:marRight w:val="0"/>
                  <w:marTop w:val="0"/>
                  <w:marBottom w:val="0"/>
                  <w:divBdr>
                    <w:top w:val="none" w:sz="0" w:space="0" w:color="auto"/>
                    <w:left w:val="none" w:sz="0" w:space="0" w:color="auto"/>
                    <w:bottom w:val="none" w:sz="0" w:space="0" w:color="auto"/>
                    <w:right w:val="none" w:sz="0" w:space="0" w:color="auto"/>
                  </w:divBdr>
                  <w:divsChild>
                    <w:div w:id="590168202">
                      <w:marLeft w:val="0"/>
                      <w:marRight w:val="0"/>
                      <w:marTop w:val="0"/>
                      <w:marBottom w:val="0"/>
                      <w:divBdr>
                        <w:top w:val="none" w:sz="0" w:space="0" w:color="auto"/>
                        <w:left w:val="none" w:sz="0" w:space="0" w:color="auto"/>
                        <w:bottom w:val="none" w:sz="0" w:space="0" w:color="auto"/>
                        <w:right w:val="none" w:sz="0" w:space="0" w:color="auto"/>
                      </w:divBdr>
                    </w:div>
                    <w:div w:id="2082676469">
                      <w:marLeft w:val="0"/>
                      <w:marRight w:val="0"/>
                      <w:marTop w:val="0"/>
                      <w:marBottom w:val="0"/>
                      <w:divBdr>
                        <w:top w:val="none" w:sz="0" w:space="0" w:color="auto"/>
                        <w:left w:val="none" w:sz="0" w:space="0" w:color="auto"/>
                        <w:bottom w:val="none" w:sz="0" w:space="0" w:color="auto"/>
                        <w:right w:val="none" w:sz="0" w:space="0" w:color="auto"/>
                      </w:divBdr>
                    </w:div>
                  </w:divsChild>
                </w:div>
                <w:div w:id="493028686">
                  <w:marLeft w:val="0"/>
                  <w:marRight w:val="0"/>
                  <w:marTop w:val="0"/>
                  <w:marBottom w:val="0"/>
                  <w:divBdr>
                    <w:top w:val="none" w:sz="0" w:space="0" w:color="auto"/>
                    <w:left w:val="none" w:sz="0" w:space="0" w:color="auto"/>
                    <w:bottom w:val="none" w:sz="0" w:space="0" w:color="auto"/>
                    <w:right w:val="none" w:sz="0" w:space="0" w:color="auto"/>
                  </w:divBdr>
                  <w:divsChild>
                    <w:div w:id="117534361">
                      <w:marLeft w:val="0"/>
                      <w:marRight w:val="0"/>
                      <w:marTop w:val="0"/>
                      <w:marBottom w:val="0"/>
                      <w:divBdr>
                        <w:top w:val="none" w:sz="0" w:space="0" w:color="auto"/>
                        <w:left w:val="none" w:sz="0" w:space="0" w:color="auto"/>
                        <w:bottom w:val="none" w:sz="0" w:space="0" w:color="auto"/>
                        <w:right w:val="none" w:sz="0" w:space="0" w:color="auto"/>
                      </w:divBdr>
                    </w:div>
                  </w:divsChild>
                </w:div>
                <w:div w:id="651369837">
                  <w:marLeft w:val="0"/>
                  <w:marRight w:val="0"/>
                  <w:marTop w:val="0"/>
                  <w:marBottom w:val="0"/>
                  <w:divBdr>
                    <w:top w:val="none" w:sz="0" w:space="0" w:color="auto"/>
                    <w:left w:val="none" w:sz="0" w:space="0" w:color="auto"/>
                    <w:bottom w:val="none" w:sz="0" w:space="0" w:color="auto"/>
                    <w:right w:val="none" w:sz="0" w:space="0" w:color="auto"/>
                  </w:divBdr>
                  <w:divsChild>
                    <w:div w:id="292254936">
                      <w:marLeft w:val="0"/>
                      <w:marRight w:val="0"/>
                      <w:marTop w:val="0"/>
                      <w:marBottom w:val="0"/>
                      <w:divBdr>
                        <w:top w:val="none" w:sz="0" w:space="0" w:color="auto"/>
                        <w:left w:val="none" w:sz="0" w:space="0" w:color="auto"/>
                        <w:bottom w:val="none" w:sz="0" w:space="0" w:color="auto"/>
                        <w:right w:val="none" w:sz="0" w:space="0" w:color="auto"/>
                      </w:divBdr>
                    </w:div>
                  </w:divsChild>
                </w:div>
                <w:div w:id="805315107">
                  <w:marLeft w:val="0"/>
                  <w:marRight w:val="0"/>
                  <w:marTop w:val="0"/>
                  <w:marBottom w:val="0"/>
                  <w:divBdr>
                    <w:top w:val="none" w:sz="0" w:space="0" w:color="auto"/>
                    <w:left w:val="none" w:sz="0" w:space="0" w:color="auto"/>
                    <w:bottom w:val="none" w:sz="0" w:space="0" w:color="auto"/>
                    <w:right w:val="none" w:sz="0" w:space="0" w:color="auto"/>
                  </w:divBdr>
                  <w:divsChild>
                    <w:div w:id="1932622367">
                      <w:marLeft w:val="0"/>
                      <w:marRight w:val="0"/>
                      <w:marTop w:val="0"/>
                      <w:marBottom w:val="0"/>
                      <w:divBdr>
                        <w:top w:val="none" w:sz="0" w:space="0" w:color="auto"/>
                        <w:left w:val="none" w:sz="0" w:space="0" w:color="auto"/>
                        <w:bottom w:val="none" w:sz="0" w:space="0" w:color="auto"/>
                        <w:right w:val="none" w:sz="0" w:space="0" w:color="auto"/>
                      </w:divBdr>
                    </w:div>
                  </w:divsChild>
                </w:div>
                <w:div w:id="831026617">
                  <w:marLeft w:val="0"/>
                  <w:marRight w:val="0"/>
                  <w:marTop w:val="0"/>
                  <w:marBottom w:val="0"/>
                  <w:divBdr>
                    <w:top w:val="none" w:sz="0" w:space="0" w:color="auto"/>
                    <w:left w:val="none" w:sz="0" w:space="0" w:color="auto"/>
                    <w:bottom w:val="none" w:sz="0" w:space="0" w:color="auto"/>
                    <w:right w:val="none" w:sz="0" w:space="0" w:color="auto"/>
                  </w:divBdr>
                  <w:divsChild>
                    <w:div w:id="1074860591">
                      <w:marLeft w:val="0"/>
                      <w:marRight w:val="0"/>
                      <w:marTop w:val="0"/>
                      <w:marBottom w:val="0"/>
                      <w:divBdr>
                        <w:top w:val="none" w:sz="0" w:space="0" w:color="auto"/>
                        <w:left w:val="none" w:sz="0" w:space="0" w:color="auto"/>
                        <w:bottom w:val="none" w:sz="0" w:space="0" w:color="auto"/>
                        <w:right w:val="none" w:sz="0" w:space="0" w:color="auto"/>
                      </w:divBdr>
                    </w:div>
                    <w:div w:id="1346176876">
                      <w:marLeft w:val="0"/>
                      <w:marRight w:val="0"/>
                      <w:marTop w:val="0"/>
                      <w:marBottom w:val="0"/>
                      <w:divBdr>
                        <w:top w:val="none" w:sz="0" w:space="0" w:color="auto"/>
                        <w:left w:val="none" w:sz="0" w:space="0" w:color="auto"/>
                        <w:bottom w:val="none" w:sz="0" w:space="0" w:color="auto"/>
                        <w:right w:val="none" w:sz="0" w:space="0" w:color="auto"/>
                      </w:divBdr>
                    </w:div>
                  </w:divsChild>
                </w:div>
                <w:div w:id="925308670">
                  <w:marLeft w:val="0"/>
                  <w:marRight w:val="0"/>
                  <w:marTop w:val="0"/>
                  <w:marBottom w:val="0"/>
                  <w:divBdr>
                    <w:top w:val="none" w:sz="0" w:space="0" w:color="auto"/>
                    <w:left w:val="none" w:sz="0" w:space="0" w:color="auto"/>
                    <w:bottom w:val="none" w:sz="0" w:space="0" w:color="auto"/>
                    <w:right w:val="none" w:sz="0" w:space="0" w:color="auto"/>
                  </w:divBdr>
                  <w:divsChild>
                    <w:div w:id="1321345321">
                      <w:marLeft w:val="0"/>
                      <w:marRight w:val="0"/>
                      <w:marTop w:val="0"/>
                      <w:marBottom w:val="0"/>
                      <w:divBdr>
                        <w:top w:val="none" w:sz="0" w:space="0" w:color="auto"/>
                        <w:left w:val="none" w:sz="0" w:space="0" w:color="auto"/>
                        <w:bottom w:val="none" w:sz="0" w:space="0" w:color="auto"/>
                        <w:right w:val="none" w:sz="0" w:space="0" w:color="auto"/>
                      </w:divBdr>
                    </w:div>
                  </w:divsChild>
                </w:div>
                <w:div w:id="1127432211">
                  <w:marLeft w:val="0"/>
                  <w:marRight w:val="0"/>
                  <w:marTop w:val="0"/>
                  <w:marBottom w:val="0"/>
                  <w:divBdr>
                    <w:top w:val="none" w:sz="0" w:space="0" w:color="auto"/>
                    <w:left w:val="none" w:sz="0" w:space="0" w:color="auto"/>
                    <w:bottom w:val="none" w:sz="0" w:space="0" w:color="auto"/>
                    <w:right w:val="none" w:sz="0" w:space="0" w:color="auto"/>
                  </w:divBdr>
                  <w:divsChild>
                    <w:div w:id="1783114863">
                      <w:marLeft w:val="0"/>
                      <w:marRight w:val="0"/>
                      <w:marTop w:val="0"/>
                      <w:marBottom w:val="0"/>
                      <w:divBdr>
                        <w:top w:val="none" w:sz="0" w:space="0" w:color="auto"/>
                        <w:left w:val="none" w:sz="0" w:space="0" w:color="auto"/>
                        <w:bottom w:val="none" w:sz="0" w:space="0" w:color="auto"/>
                        <w:right w:val="none" w:sz="0" w:space="0" w:color="auto"/>
                      </w:divBdr>
                    </w:div>
                  </w:divsChild>
                </w:div>
                <w:div w:id="1414887575">
                  <w:marLeft w:val="0"/>
                  <w:marRight w:val="0"/>
                  <w:marTop w:val="0"/>
                  <w:marBottom w:val="0"/>
                  <w:divBdr>
                    <w:top w:val="none" w:sz="0" w:space="0" w:color="auto"/>
                    <w:left w:val="none" w:sz="0" w:space="0" w:color="auto"/>
                    <w:bottom w:val="none" w:sz="0" w:space="0" w:color="auto"/>
                    <w:right w:val="none" w:sz="0" w:space="0" w:color="auto"/>
                  </w:divBdr>
                  <w:divsChild>
                    <w:div w:id="683559960">
                      <w:marLeft w:val="0"/>
                      <w:marRight w:val="0"/>
                      <w:marTop w:val="0"/>
                      <w:marBottom w:val="0"/>
                      <w:divBdr>
                        <w:top w:val="none" w:sz="0" w:space="0" w:color="auto"/>
                        <w:left w:val="none" w:sz="0" w:space="0" w:color="auto"/>
                        <w:bottom w:val="none" w:sz="0" w:space="0" w:color="auto"/>
                        <w:right w:val="none" w:sz="0" w:space="0" w:color="auto"/>
                      </w:divBdr>
                    </w:div>
                  </w:divsChild>
                </w:div>
                <w:div w:id="1443067752">
                  <w:marLeft w:val="0"/>
                  <w:marRight w:val="0"/>
                  <w:marTop w:val="0"/>
                  <w:marBottom w:val="0"/>
                  <w:divBdr>
                    <w:top w:val="none" w:sz="0" w:space="0" w:color="auto"/>
                    <w:left w:val="none" w:sz="0" w:space="0" w:color="auto"/>
                    <w:bottom w:val="none" w:sz="0" w:space="0" w:color="auto"/>
                    <w:right w:val="none" w:sz="0" w:space="0" w:color="auto"/>
                  </w:divBdr>
                  <w:divsChild>
                    <w:div w:id="1932546109">
                      <w:marLeft w:val="0"/>
                      <w:marRight w:val="0"/>
                      <w:marTop w:val="0"/>
                      <w:marBottom w:val="0"/>
                      <w:divBdr>
                        <w:top w:val="none" w:sz="0" w:space="0" w:color="auto"/>
                        <w:left w:val="none" w:sz="0" w:space="0" w:color="auto"/>
                        <w:bottom w:val="none" w:sz="0" w:space="0" w:color="auto"/>
                        <w:right w:val="none" w:sz="0" w:space="0" w:color="auto"/>
                      </w:divBdr>
                    </w:div>
                  </w:divsChild>
                </w:div>
                <w:div w:id="1478911793">
                  <w:marLeft w:val="0"/>
                  <w:marRight w:val="0"/>
                  <w:marTop w:val="0"/>
                  <w:marBottom w:val="0"/>
                  <w:divBdr>
                    <w:top w:val="none" w:sz="0" w:space="0" w:color="auto"/>
                    <w:left w:val="none" w:sz="0" w:space="0" w:color="auto"/>
                    <w:bottom w:val="none" w:sz="0" w:space="0" w:color="auto"/>
                    <w:right w:val="none" w:sz="0" w:space="0" w:color="auto"/>
                  </w:divBdr>
                  <w:divsChild>
                    <w:div w:id="1398623993">
                      <w:marLeft w:val="0"/>
                      <w:marRight w:val="0"/>
                      <w:marTop w:val="0"/>
                      <w:marBottom w:val="0"/>
                      <w:divBdr>
                        <w:top w:val="none" w:sz="0" w:space="0" w:color="auto"/>
                        <w:left w:val="none" w:sz="0" w:space="0" w:color="auto"/>
                        <w:bottom w:val="none" w:sz="0" w:space="0" w:color="auto"/>
                        <w:right w:val="none" w:sz="0" w:space="0" w:color="auto"/>
                      </w:divBdr>
                    </w:div>
                  </w:divsChild>
                </w:div>
                <w:div w:id="1544292983">
                  <w:marLeft w:val="0"/>
                  <w:marRight w:val="0"/>
                  <w:marTop w:val="0"/>
                  <w:marBottom w:val="0"/>
                  <w:divBdr>
                    <w:top w:val="none" w:sz="0" w:space="0" w:color="auto"/>
                    <w:left w:val="none" w:sz="0" w:space="0" w:color="auto"/>
                    <w:bottom w:val="none" w:sz="0" w:space="0" w:color="auto"/>
                    <w:right w:val="none" w:sz="0" w:space="0" w:color="auto"/>
                  </w:divBdr>
                  <w:divsChild>
                    <w:div w:id="689378778">
                      <w:marLeft w:val="0"/>
                      <w:marRight w:val="0"/>
                      <w:marTop w:val="0"/>
                      <w:marBottom w:val="0"/>
                      <w:divBdr>
                        <w:top w:val="none" w:sz="0" w:space="0" w:color="auto"/>
                        <w:left w:val="none" w:sz="0" w:space="0" w:color="auto"/>
                        <w:bottom w:val="none" w:sz="0" w:space="0" w:color="auto"/>
                        <w:right w:val="none" w:sz="0" w:space="0" w:color="auto"/>
                      </w:divBdr>
                    </w:div>
                    <w:div w:id="874998012">
                      <w:marLeft w:val="0"/>
                      <w:marRight w:val="0"/>
                      <w:marTop w:val="0"/>
                      <w:marBottom w:val="0"/>
                      <w:divBdr>
                        <w:top w:val="none" w:sz="0" w:space="0" w:color="auto"/>
                        <w:left w:val="none" w:sz="0" w:space="0" w:color="auto"/>
                        <w:bottom w:val="none" w:sz="0" w:space="0" w:color="auto"/>
                        <w:right w:val="none" w:sz="0" w:space="0" w:color="auto"/>
                      </w:divBdr>
                    </w:div>
                  </w:divsChild>
                </w:div>
                <w:div w:id="1797136118">
                  <w:marLeft w:val="0"/>
                  <w:marRight w:val="0"/>
                  <w:marTop w:val="0"/>
                  <w:marBottom w:val="0"/>
                  <w:divBdr>
                    <w:top w:val="none" w:sz="0" w:space="0" w:color="auto"/>
                    <w:left w:val="none" w:sz="0" w:space="0" w:color="auto"/>
                    <w:bottom w:val="none" w:sz="0" w:space="0" w:color="auto"/>
                    <w:right w:val="none" w:sz="0" w:space="0" w:color="auto"/>
                  </w:divBdr>
                  <w:divsChild>
                    <w:div w:id="2120953932">
                      <w:marLeft w:val="0"/>
                      <w:marRight w:val="0"/>
                      <w:marTop w:val="0"/>
                      <w:marBottom w:val="0"/>
                      <w:divBdr>
                        <w:top w:val="none" w:sz="0" w:space="0" w:color="auto"/>
                        <w:left w:val="none" w:sz="0" w:space="0" w:color="auto"/>
                        <w:bottom w:val="none" w:sz="0" w:space="0" w:color="auto"/>
                        <w:right w:val="none" w:sz="0" w:space="0" w:color="auto"/>
                      </w:divBdr>
                    </w:div>
                  </w:divsChild>
                </w:div>
                <w:div w:id="1844129030">
                  <w:marLeft w:val="0"/>
                  <w:marRight w:val="0"/>
                  <w:marTop w:val="0"/>
                  <w:marBottom w:val="0"/>
                  <w:divBdr>
                    <w:top w:val="none" w:sz="0" w:space="0" w:color="auto"/>
                    <w:left w:val="none" w:sz="0" w:space="0" w:color="auto"/>
                    <w:bottom w:val="none" w:sz="0" w:space="0" w:color="auto"/>
                    <w:right w:val="none" w:sz="0" w:space="0" w:color="auto"/>
                  </w:divBdr>
                  <w:divsChild>
                    <w:div w:id="2029133886">
                      <w:marLeft w:val="0"/>
                      <w:marRight w:val="0"/>
                      <w:marTop w:val="0"/>
                      <w:marBottom w:val="0"/>
                      <w:divBdr>
                        <w:top w:val="none" w:sz="0" w:space="0" w:color="auto"/>
                        <w:left w:val="none" w:sz="0" w:space="0" w:color="auto"/>
                        <w:bottom w:val="none" w:sz="0" w:space="0" w:color="auto"/>
                        <w:right w:val="none" w:sz="0" w:space="0" w:color="auto"/>
                      </w:divBdr>
                    </w:div>
                  </w:divsChild>
                </w:div>
                <w:div w:id="1874338575">
                  <w:marLeft w:val="0"/>
                  <w:marRight w:val="0"/>
                  <w:marTop w:val="0"/>
                  <w:marBottom w:val="0"/>
                  <w:divBdr>
                    <w:top w:val="none" w:sz="0" w:space="0" w:color="auto"/>
                    <w:left w:val="none" w:sz="0" w:space="0" w:color="auto"/>
                    <w:bottom w:val="none" w:sz="0" w:space="0" w:color="auto"/>
                    <w:right w:val="none" w:sz="0" w:space="0" w:color="auto"/>
                  </w:divBdr>
                  <w:divsChild>
                    <w:div w:id="165289235">
                      <w:marLeft w:val="0"/>
                      <w:marRight w:val="0"/>
                      <w:marTop w:val="0"/>
                      <w:marBottom w:val="0"/>
                      <w:divBdr>
                        <w:top w:val="none" w:sz="0" w:space="0" w:color="auto"/>
                        <w:left w:val="none" w:sz="0" w:space="0" w:color="auto"/>
                        <w:bottom w:val="none" w:sz="0" w:space="0" w:color="auto"/>
                        <w:right w:val="none" w:sz="0" w:space="0" w:color="auto"/>
                      </w:divBdr>
                    </w:div>
                  </w:divsChild>
                </w:div>
                <w:div w:id="2103716913">
                  <w:marLeft w:val="0"/>
                  <w:marRight w:val="0"/>
                  <w:marTop w:val="0"/>
                  <w:marBottom w:val="0"/>
                  <w:divBdr>
                    <w:top w:val="none" w:sz="0" w:space="0" w:color="auto"/>
                    <w:left w:val="none" w:sz="0" w:space="0" w:color="auto"/>
                    <w:bottom w:val="none" w:sz="0" w:space="0" w:color="auto"/>
                    <w:right w:val="none" w:sz="0" w:space="0" w:color="auto"/>
                  </w:divBdr>
                  <w:divsChild>
                    <w:div w:id="118864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808253">
          <w:marLeft w:val="0"/>
          <w:marRight w:val="0"/>
          <w:marTop w:val="0"/>
          <w:marBottom w:val="0"/>
          <w:divBdr>
            <w:top w:val="none" w:sz="0" w:space="0" w:color="auto"/>
            <w:left w:val="none" w:sz="0" w:space="0" w:color="auto"/>
            <w:bottom w:val="none" w:sz="0" w:space="0" w:color="auto"/>
            <w:right w:val="none" w:sz="0" w:space="0" w:color="auto"/>
          </w:divBdr>
        </w:div>
        <w:div w:id="1682120158">
          <w:marLeft w:val="0"/>
          <w:marRight w:val="0"/>
          <w:marTop w:val="0"/>
          <w:marBottom w:val="0"/>
          <w:divBdr>
            <w:top w:val="none" w:sz="0" w:space="0" w:color="auto"/>
            <w:left w:val="none" w:sz="0" w:space="0" w:color="auto"/>
            <w:bottom w:val="none" w:sz="0" w:space="0" w:color="auto"/>
            <w:right w:val="none" w:sz="0" w:space="0" w:color="auto"/>
          </w:divBdr>
        </w:div>
        <w:div w:id="1884518564">
          <w:marLeft w:val="0"/>
          <w:marRight w:val="0"/>
          <w:marTop w:val="0"/>
          <w:marBottom w:val="0"/>
          <w:divBdr>
            <w:top w:val="none" w:sz="0" w:space="0" w:color="auto"/>
            <w:left w:val="none" w:sz="0" w:space="0" w:color="auto"/>
            <w:bottom w:val="none" w:sz="0" w:space="0" w:color="auto"/>
            <w:right w:val="none" w:sz="0" w:space="0" w:color="auto"/>
          </w:divBdr>
        </w:div>
      </w:divsChild>
    </w:div>
    <w:div w:id="1638873111">
      <w:bodyDiv w:val="1"/>
      <w:marLeft w:val="0"/>
      <w:marRight w:val="0"/>
      <w:marTop w:val="0"/>
      <w:marBottom w:val="0"/>
      <w:divBdr>
        <w:top w:val="none" w:sz="0" w:space="0" w:color="auto"/>
        <w:left w:val="none" w:sz="0" w:space="0" w:color="auto"/>
        <w:bottom w:val="none" w:sz="0" w:space="0" w:color="auto"/>
        <w:right w:val="none" w:sz="0" w:space="0" w:color="auto"/>
      </w:divBdr>
      <w:divsChild>
        <w:div w:id="341975662">
          <w:marLeft w:val="0"/>
          <w:marRight w:val="0"/>
          <w:marTop w:val="0"/>
          <w:marBottom w:val="0"/>
          <w:divBdr>
            <w:top w:val="none" w:sz="0" w:space="0" w:color="auto"/>
            <w:left w:val="none" w:sz="0" w:space="0" w:color="auto"/>
            <w:bottom w:val="none" w:sz="0" w:space="0" w:color="auto"/>
            <w:right w:val="none" w:sz="0" w:space="0" w:color="auto"/>
          </w:divBdr>
        </w:div>
        <w:div w:id="1588344441">
          <w:marLeft w:val="0"/>
          <w:marRight w:val="0"/>
          <w:marTop w:val="0"/>
          <w:marBottom w:val="0"/>
          <w:divBdr>
            <w:top w:val="none" w:sz="0" w:space="0" w:color="auto"/>
            <w:left w:val="none" w:sz="0" w:space="0" w:color="auto"/>
            <w:bottom w:val="none" w:sz="0" w:space="0" w:color="auto"/>
            <w:right w:val="none" w:sz="0" w:space="0" w:color="auto"/>
          </w:divBdr>
        </w:div>
      </w:divsChild>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991664867">
      <w:bodyDiv w:val="1"/>
      <w:marLeft w:val="0"/>
      <w:marRight w:val="0"/>
      <w:marTop w:val="0"/>
      <w:marBottom w:val="0"/>
      <w:divBdr>
        <w:top w:val="none" w:sz="0" w:space="0" w:color="auto"/>
        <w:left w:val="none" w:sz="0" w:space="0" w:color="auto"/>
        <w:bottom w:val="none" w:sz="0" w:space="0" w:color="auto"/>
        <w:right w:val="none" w:sz="0" w:space="0" w:color="auto"/>
      </w:divBdr>
      <w:divsChild>
        <w:div w:id="1490516139">
          <w:marLeft w:val="0"/>
          <w:marRight w:val="0"/>
          <w:marTop w:val="0"/>
          <w:marBottom w:val="0"/>
          <w:divBdr>
            <w:top w:val="none" w:sz="0" w:space="0" w:color="auto"/>
            <w:left w:val="none" w:sz="0" w:space="0" w:color="auto"/>
            <w:bottom w:val="none" w:sz="0" w:space="0" w:color="auto"/>
            <w:right w:val="none" w:sz="0" w:space="0" w:color="auto"/>
          </w:divBdr>
        </w:div>
        <w:div w:id="1536842801">
          <w:marLeft w:val="0"/>
          <w:marRight w:val="0"/>
          <w:marTop w:val="0"/>
          <w:marBottom w:val="0"/>
          <w:divBdr>
            <w:top w:val="none" w:sz="0" w:space="0" w:color="auto"/>
            <w:left w:val="none" w:sz="0" w:space="0" w:color="auto"/>
            <w:bottom w:val="none" w:sz="0" w:space="0" w:color="auto"/>
            <w:right w:val="none" w:sz="0" w:space="0" w:color="auto"/>
          </w:divBdr>
        </w:div>
        <w:div w:id="1738014866">
          <w:marLeft w:val="0"/>
          <w:marRight w:val="0"/>
          <w:marTop w:val="0"/>
          <w:marBottom w:val="0"/>
          <w:divBdr>
            <w:top w:val="none" w:sz="0" w:space="0" w:color="auto"/>
            <w:left w:val="none" w:sz="0" w:space="0" w:color="auto"/>
            <w:bottom w:val="none" w:sz="0" w:space="0" w:color="auto"/>
            <w:right w:val="none" w:sz="0" w:space="0" w:color="auto"/>
          </w:divBdr>
          <w:divsChild>
            <w:div w:id="1801609405">
              <w:marLeft w:val="0"/>
              <w:marRight w:val="0"/>
              <w:marTop w:val="30"/>
              <w:marBottom w:val="30"/>
              <w:divBdr>
                <w:top w:val="none" w:sz="0" w:space="0" w:color="auto"/>
                <w:left w:val="none" w:sz="0" w:space="0" w:color="auto"/>
                <w:bottom w:val="none" w:sz="0" w:space="0" w:color="auto"/>
                <w:right w:val="none" w:sz="0" w:space="0" w:color="auto"/>
              </w:divBdr>
              <w:divsChild>
                <w:div w:id="314452520">
                  <w:marLeft w:val="0"/>
                  <w:marRight w:val="0"/>
                  <w:marTop w:val="0"/>
                  <w:marBottom w:val="0"/>
                  <w:divBdr>
                    <w:top w:val="none" w:sz="0" w:space="0" w:color="auto"/>
                    <w:left w:val="none" w:sz="0" w:space="0" w:color="auto"/>
                    <w:bottom w:val="none" w:sz="0" w:space="0" w:color="auto"/>
                    <w:right w:val="none" w:sz="0" w:space="0" w:color="auto"/>
                  </w:divBdr>
                  <w:divsChild>
                    <w:div w:id="1535195487">
                      <w:marLeft w:val="0"/>
                      <w:marRight w:val="0"/>
                      <w:marTop w:val="0"/>
                      <w:marBottom w:val="0"/>
                      <w:divBdr>
                        <w:top w:val="none" w:sz="0" w:space="0" w:color="auto"/>
                        <w:left w:val="none" w:sz="0" w:space="0" w:color="auto"/>
                        <w:bottom w:val="none" w:sz="0" w:space="0" w:color="auto"/>
                        <w:right w:val="none" w:sz="0" w:space="0" w:color="auto"/>
                      </w:divBdr>
                    </w:div>
                  </w:divsChild>
                </w:div>
                <w:div w:id="342441878">
                  <w:marLeft w:val="0"/>
                  <w:marRight w:val="0"/>
                  <w:marTop w:val="0"/>
                  <w:marBottom w:val="0"/>
                  <w:divBdr>
                    <w:top w:val="none" w:sz="0" w:space="0" w:color="auto"/>
                    <w:left w:val="none" w:sz="0" w:space="0" w:color="auto"/>
                    <w:bottom w:val="none" w:sz="0" w:space="0" w:color="auto"/>
                    <w:right w:val="none" w:sz="0" w:space="0" w:color="auto"/>
                  </w:divBdr>
                  <w:divsChild>
                    <w:div w:id="2098553903">
                      <w:marLeft w:val="0"/>
                      <w:marRight w:val="0"/>
                      <w:marTop w:val="0"/>
                      <w:marBottom w:val="0"/>
                      <w:divBdr>
                        <w:top w:val="none" w:sz="0" w:space="0" w:color="auto"/>
                        <w:left w:val="none" w:sz="0" w:space="0" w:color="auto"/>
                        <w:bottom w:val="none" w:sz="0" w:space="0" w:color="auto"/>
                        <w:right w:val="none" w:sz="0" w:space="0" w:color="auto"/>
                      </w:divBdr>
                    </w:div>
                  </w:divsChild>
                </w:div>
                <w:div w:id="350106692">
                  <w:marLeft w:val="0"/>
                  <w:marRight w:val="0"/>
                  <w:marTop w:val="0"/>
                  <w:marBottom w:val="0"/>
                  <w:divBdr>
                    <w:top w:val="none" w:sz="0" w:space="0" w:color="auto"/>
                    <w:left w:val="none" w:sz="0" w:space="0" w:color="auto"/>
                    <w:bottom w:val="none" w:sz="0" w:space="0" w:color="auto"/>
                    <w:right w:val="none" w:sz="0" w:space="0" w:color="auto"/>
                  </w:divBdr>
                  <w:divsChild>
                    <w:div w:id="1323925337">
                      <w:marLeft w:val="0"/>
                      <w:marRight w:val="0"/>
                      <w:marTop w:val="0"/>
                      <w:marBottom w:val="0"/>
                      <w:divBdr>
                        <w:top w:val="none" w:sz="0" w:space="0" w:color="auto"/>
                        <w:left w:val="none" w:sz="0" w:space="0" w:color="auto"/>
                        <w:bottom w:val="none" w:sz="0" w:space="0" w:color="auto"/>
                        <w:right w:val="none" w:sz="0" w:space="0" w:color="auto"/>
                      </w:divBdr>
                    </w:div>
                  </w:divsChild>
                </w:div>
                <w:div w:id="398866498">
                  <w:marLeft w:val="0"/>
                  <w:marRight w:val="0"/>
                  <w:marTop w:val="0"/>
                  <w:marBottom w:val="0"/>
                  <w:divBdr>
                    <w:top w:val="none" w:sz="0" w:space="0" w:color="auto"/>
                    <w:left w:val="none" w:sz="0" w:space="0" w:color="auto"/>
                    <w:bottom w:val="none" w:sz="0" w:space="0" w:color="auto"/>
                    <w:right w:val="none" w:sz="0" w:space="0" w:color="auto"/>
                  </w:divBdr>
                  <w:divsChild>
                    <w:div w:id="2024354056">
                      <w:marLeft w:val="0"/>
                      <w:marRight w:val="0"/>
                      <w:marTop w:val="0"/>
                      <w:marBottom w:val="0"/>
                      <w:divBdr>
                        <w:top w:val="none" w:sz="0" w:space="0" w:color="auto"/>
                        <w:left w:val="none" w:sz="0" w:space="0" w:color="auto"/>
                        <w:bottom w:val="none" w:sz="0" w:space="0" w:color="auto"/>
                        <w:right w:val="none" w:sz="0" w:space="0" w:color="auto"/>
                      </w:divBdr>
                    </w:div>
                  </w:divsChild>
                </w:div>
                <w:div w:id="420487514">
                  <w:marLeft w:val="0"/>
                  <w:marRight w:val="0"/>
                  <w:marTop w:val="0"/>
                  <w:marBottom w:val="0"/>
                  <w:divBdr>
                    <w:top w:val="none" w:sz="0" w:space="0" w:color="auto"/>
                    <w:left w:val="none" w:sz="0" w:space="0" w:color="auto"/>
                    <w:bottom w:val="none" w:sz="0" w:space="0" w:color="auto"/>
                    <w:right w:val="none" w:sz="0" w:space="0" w:color="auto"/>
                  </w:divBdr>
                  <w:divsChild>
                    <w:div w:id="54550559">
                      <w:marLeft w:val="0"/>
                      <w:marRight w:val="0"/>
                      <w:marTop w:val="0"/>
                      <w:marBottom w:val="0"/>
                      <w:divBdr>
                        <w:top w:val="none" w:sz="0" w:space="0" w:color="auto"/>
                        <w:left w:val="none" w:sz="0" w:space="0" w:color="auto"/>
                        <w:bottom w:val="none" w:sz="0" w:space="0" w:color="auto"/>
                        <w:right w:val="none" w:sz="0" w:space="0" w:color="auto"/>
                      </w:divBdr>
                    </w:div>
                  </w:divsChild>
                </w:div>
                <w:div w:id="548422303">
                  <w:marLeft w:val="0"/>
                  <w:marRight w:val="0"/>
                  <w:marTop w:val="0"/>
                  <w:marBottom w:val="0"/>
                  <w:divBdr>
                    <w:top w:val="none" w:sz="0" w:space="0" w:color="auto"/>
                    <w:left w:val="none" w:sz="0" w:space="0" w:color="auto"/>
                    <w:bottom w:val="none" w:sz="0" w:space="0" w:color="auto"/>
                    <w:right w:val="none" w:sz="0" w:space="0" w:color="auto"/>
                  </w:divBdr>
                  <w:divsChild>
                    <w:div w:id="500976062">
                      <w:marLeft w:val="0"/>
                      <w:marRight w:val="0"/>
                      <w:marTop w:val="0"/>
                      <w:marBottom w:val="0"/>
                      <w:divBdr>
                        <w:top w:val="none" w:sz="0" w:space="0" w:color="auto"/>
                        <w:left w:val="none" w:sz="0" w:space="0" w:color="auto"/>
                        <w:bottom w:val="none" w:sz="0" w:space="0" w:color="auto"/>
                        <w:right w:val="none" w:sz="0" w:space="0" w:color="auto"/>
                      </w:divBdr>
                    </w:div>
                  </w:divsChild>
                </w:div>
                <w:div w:id="747651443">
                  <w:marLeft w:val="0"/>
                  <w:marRight w:val="0"/>
                  <w:marTop w:val="0"/>
                  <w:marBottom w:val="0"/>
                  <w:divBdr>
                    <w:top w:val="none" w:sz="0" w:space="0" w:color="auto"/>
                    <w:left w:val="none" w:sz="0" w:space="0" w:color="auto"/>
                    <w:bottom w:val="none" w:sz="0" w:space="0" w:color="auto"/>
                    <w:right w:val="none" w:sz="0" w:space="0" w:color="auto"/>
                  </w:divBdr>
                  <w:divsChild>
                    <w:div w:id="591087265">
                      <w:marLeft w:val="0"/>
                      <w:marRight w:val="0"/>
                      <w:marTop w:val="0"/>
                      <w:marBottom w:val="0"/>
                      <w:divBdr>
                        <w:top w:val="none" w:sz="0" w:space="0" w:color="auto"/>
                        <w:left w:val="none" w:sz="0" w:space="0" w:color="auto"/>
                        <w:bottom w:val="none" w:sz="0" w:space="0" w:color="auto"/>
                        <w:right w:val="none" w:sz="0" w:space="0" w:color="auto"/>
                      </w:divBdr>
                    </w:div>
                  </w:divsChild>
                </w:div>
                <w:div w:id="825826680">
                  <w:marLeft w:val="0"/>
                  <w:marRight w:val="0"/>
                  <w:marTop w:val="0"/>
                  <w:marBottom w:val="0"/>
                  <w:divBdr>
                    <w:top w:val="none" w:sz="0" w:space="0" w:color="auto"/>
                    <w:left w:val="none" w:sz="0" w:space="0" w:color="auto"/>
                    <w:bottom w:val="none" w:sz="0" w:space="0" w:color="auto"/>
                    <w:right w:val="none" w:sz="0" w:space="0" w:color="auto"/>
                  </w:divBdr>
                  <w:divsChild>
                    <w:div w:id="1329283525">
                      <w:marLeft w:val="0"/>
                      <w:marRight w:val="0"/>
                      <w:marTop w:val="0"/>
                      <w:marBottom w:val="0"/>
                      <w:divBdr>
                        <w:top w:val="none" w:sz="0" w:space="0" w:color="auto"/>
                        <w:left w:val="none" w:sz="0" w:space="0" w:color="auto"/>
                        <w:bottom w:val="none" w:sz="0" w:space="0" w:color="auto"/>
                        <w:right w:val="none" w:sz="0" w:space="0" w:color="auto"/>
                      </w:divBdr>
                    </w:div>
                  </w:divsChild>
                </w:div>
                <w:div w:id="973874768">
                  <w:marLeft w:val="0"/>
                  <w:marRight w:val="0"/>
                  <w:marTop w:val="0"/>
                  <w:marBottom w:val="0"/>
                  <w:divBdr>
                    <w:top w:val="none" w:sz="0" w:space="0" w:color="auto"/>
                    <w:left w:val="none" w:sz="0" w:space="0" w:color="auto"/>
                    <w:bottom w:val="none" w:sz="0" w:space="0" w:color="auto"/>
                    <w:right w:val="none" w:sz="0" w:space="0" w:color="auto"/>
                  </w:divBdr>
                  <w:divsChild>
                    <w:div w:id="296111898">
                      <w:marLeft w:val="0"/>
                      <w:marRight w:val="0"/>
                      <w:marTop w:val="0"/>
                      <w:marBottom w:val="0"/>
                      <w:divBdr>
                        <w:top w:val="none" w:sz="0" w:space="0" w:color="auto"/>
                        <w:left w:val="none" w:sz="0" w:space="0" w:color="auto"/>
                        <w:bottom w:val="none" w:sz="0" w:space="0" w:color="auto"/>
                        <w:right w:val="none" w:sz="0" w:space="0" w:color="auto"/>
                      </w:divBdr>
                    </w:div>
                  </w:divsChild>
                </w:div>
                <w:div w:id="976229273">
                  <w:marLeft w:val="0"/>
                  <w:marRight w:val="0"/>
                  <w:marTop w:val="0"/>
                  <w:marBottom w:val="0"/>
                  <w:divBdr>
                    <w:top w:val="none" w:sz="0" w:space="0" w:color="auto"/>
                    <w:left w:val="none" w:sz="0" w:space="0" w:color="auto"/>
                    <w:bottom w:val="none" w:sz="0" w:space="0" w:color="auto"/>
                    <w:right w:val="none" w:sz="0" w:space="0" w:color="auto"/>
                  </w:divBdr>
                  <w:divsChild>
                    <w:div w:id="232785388">
                      <w:marLeft w:val="0"/>
                      <w:marRight w:val="0"/>
                      <w:marTop w:val="0"/>
                      <w:marBottom w:val="0"/>
                      <w:divBdr>
                        <w:top w:val="none" w:sz="0" w:space="0" w:color="auto"/>
                        <w:left w:val="none" w:sz="0" w:space="0" w:color="auto"/>
                        <w:bottom w:val="none" w:sz="0" w:space="0" w:color="auto"/>
                        <w:right w:val="none" w:sz="0" w:space="0" w:color="auto"/>
                      </w:divBdr>
                    </w:div>
                  </w:divsChild>
                </w:div>
                <w:div w:id="1014262941">
                  <w:marLeft w:val="0"/>
                  <w:marRight w:val="0"/>
                  <w:marTop w:val="0"/>
                  <w:marBottom w:val="0"/>
                  <w:divBdr>
                    <w:top w:val="none" w:sz="0" w:space="0" w:color="auto"/>
                    <w:left w:val="none" w:sz="0" w:space="0" w:color="auto"/>
                    <w:bottom w:val="none" w:sz="0" w:space="0" w:color="auto"/>
                    <w:right w:val="none" w:sz="0" w:space="0" w:color="auto"/>
                  </w:divBdr>
                  <w:divsChild>
                    <w:div w:id="1466964892">
                      <w:marLeft w:val="0"/>
                      <w:marRight w:val="0"/>
                      <w:marTop w:val="0"/>
                      <w:marBottom w:val="0"/>
                      <w:divBdr>
                        <w:top w:val="none" w:sz="0" w:space="0" w:color="auto"/>
                        <w:left w:val="none" w:sz="0" w:space="0" w:color="auto"/>
                        <w:bottom w:val="none" w:sz="0" w:space="0" w:color="auto"/>
                        <w:right w:val="none" w:sz="0" w:space="0" w:color="auto"/>
                      </w:divBdr>
                    </w:div>
                  </w:divsChild>
                </w:div>
                <w:div w:id="1135827875">
                  <w:marLeft w:val="0"/>
                  <w:marRight w:val="0"/>
                  <w:marTop w:val="0"/>
                  <w:marBottom w:val="0"/>
                  <w:divBdr>
                    <w:top w:val="none" w:sz="0" w:space="0" w:color="auto"/>
                    <w:left w:val="none" w:sz="0" w:space="0" w:color="auto"/>
                    <w:bottom w:val="none" w:sz="0" w:space="0" w:color="auto"/>
                    <w:right w:val="none" w:sz="0" w:space="0" w:color="auto"/>
                  </w:divBdr>
                  <w:divsChild>
                    <w:div w:id="1449818849">
                      <w:marLeft w:val="0"/>
                      <w:marRight w:val="0"/>
                      <w:marTop w:val="0"/>
                      <w:marBottom w:val="0"/>
                      <w:divBdr>
                        <w:top w:val="none" w:sz="0" w:space="0" w:color="auto"/>
                        <w:left w:val="none" w:sz="0" w:space="0" w:color="auto"/>
                        <w:bottom w:val="none" w:sz="0" w:space="0" w:color="auto"/>
                        <w:right w:val="none" w:sz="0" w:space="0" w:color="auto"/>
                      </w:divBdr>
                    </w:div>
                  </w:divsChild>
                </w:div>
                <w:div w:id="1175923022">
                  <w:marLeft w:val="0"/>
                  <w:marRight w:val="0"/>
                  <w:marTop w:val="0"/>
                  <w:marBottom w:val="0"/>
                  <w:divBdr>
                    <w:top w:val="none" w:sz="0" w:space="0" w:color="auto"/>
                    <w:left w:val="none" w:sz="0" w:space="0" w:color="auto"/>
                    <w:bottom w:val="none" w:sz="0" w:space="0" w:color="auto"/>
                    <w:right w:val="none" w:sz="0" w:space="0" w:color="auto"/>
                  </w:divBdr>
                  <w:divsChild>
                    <w:div w:id="954824357">
                      <w:marLeft w:val="0"/>
                      <w:marRight w:val="0"/>
                      <w:marTop w:val="0"/>
                      <w:marBottom w:val="0"/>
                      <w:divBdr>
                        <w:top w:val="none" w:sz="0" w:space="0" w:color="auto"/>
                        <w:left w:val="none" w:sz="0" w:space="0" w:color="auto"/>
                        <w:bottom w:val="none" w:sz="0" w:space="0" w:color="auto"/>
                        <w:right w:val="none" w:sz="0" w:space="0" w:color="auto"/>
                      </w:divBdr>
                    </w:div>
                  </w:divsChild>
                </w:div>
                <w:div w:id="1194542109">
                  <w:marLeft w:val="0"/>
                  <w:marRight w:val="0"/>
                  <w:marTop w:val="0"/>
                  <w:marBottom w:val="0"/>
                  <w:divBdr>
                    <w:top w:val="none" w:sz="0" w:space="0" w:color="auto"/>
                    <w:left w:val="none" w:sz="0" w:space="0" w:color="auto"/>
                    <w:bottom w:val="none" w:sz="0" w:space="0" w:color="auto"/>
                    <w:right w:val="none" w:sz="0" w:space="0" w:color="auto"/>
                  </w:divBdr>
                  <w:divsChild>
                    <w:div w:id="1668941569">
                      <w:marLeft w:val="0"/>
                      <w:marRight w:val="0"/>
                      <w:marTop w:val="0"/>
                      <w:marBottom w:val="0"/>
                      <w:divBdr>
                        <w:top w:val="none" w:sz="0" w:space="0" w:color="auto"/>
                        <w:left w:val="none" w:sz="0" w:space="0" w:color="auto"/>
                        <w:bottom w:val="none" w:sz="0" w:space="0" w:color="auto"/>
                        <w:right w:val="none" w:sz="0" w:space="0" w:color="auto"/>
                      </w:divBdr>
                    </w:div>
                  </w:divsChild>
                </w:div>
                <w:div w:id="1334187406">
                  <w:marLeft w:val="0"/>
                  <w:marRight w:val="0"/>
                  <w:marTop w:val="0"/>
                  <w:marBottom w:val="0"/>
                  <w:divBdr>
                    <w:top w:val="none" w:sz="0" w:space="0" w:color="auto"/>
                    <w:left w:val="none" w:sz="0" w:space="0" w:color="auto"/>
                    <w:bottom w:val="none" w:sz="0" w:space="0" w:color="auto"/>
                    <w:right w:val="none" w:sz="0" w:space="0" w:color="auto"/>
                  </w:divBdr>
                  <w:divsChild>
                    <w:div w:id="1990743148">
                      <w:marLeft w:val="0"/>
                      <w:marRight w:val="0"/>
                      <w:marTop w:val="0"/>
                      <w:marBottom w:val="0"/>
                      <w:divBdr>
                        <w:top w:val="none" w:sz="0" w:space="0" w:color="auto"/>
                        <w:left w:val="none" w:sz="0" w:space="0" w:color="auto"/>
                        <w:bottom w:val="none" w:sz="0" w:space="0" w:color="auto"/>
                        <w:right w:val="none" w:sz="0" w:space="0" w:color="auto"/>
                      </w:divBdr>
                    </w:div>
                  </w:divsChild>
                </w:div>
                <w:div w:id="1364936848">
                  <w:marLeft w:val="0"/>
                  <w:marRight w:val="0"/>
                  <w:marTop w:val="0"/>
                  <w:marBottom w:val="0"/>
                  <w:divBdr>
                    <w:top w:val="none" w:sz="0" w:space="0" w:color="auto"/>
                    <w:left w:val="none" w:sz="0" w:space="0" w:color="auto"/>
                    <w:bottom w:val="none" w:sz="0" w:space="0" w:color="auto"/>
                    <w:right w:val="none" w:sz="0" w:space="0" w:color="auto"/>
                  </w:divBdr>
                  <w:divsChild>
                    <w:div w:id="63991591">
                      <w:marLeft w:val="0"/>
                      <w:marRight w:val="0"/>
                      <w:marTop w:val="0"/>
                      <w:marBottom w:val="0"/>
                      <w:divBdr>
                        <w:top w:val="none" w:sz="0" w:space="0" w:color="auto"/>
                        <w:left w:val="none" w:sz="0" w:space="0" w:color="auto"/>
                        <w:bottom w:val="none" w:sz="0" w:space="0" w:color="auto"/>
                        <w:right w:val="none" w:sz="0" w:space="0" w:color="auto"/>
                      </w:divBdr>
                    </w:div>
                  </w:divsChild>
                </w:div>
                <w:div w:id="1419525716">
                  <w:marLeft w:val="0"/>
                  <w:marRight w:val="0"/>
                  <w:marTop w:val="0"/>
                  <w:marBottom w:val="0"/>
                  <w:divBdr>
                    <w:top w:val="none" w:sz="0" w:space="0" w:color="auto"/>
                    <w:left w:val="none" w:sz="0" w:space="0" w:color="auto"/>
                    <w:bottom w:val="none" w:sz="0" w:space="0" w:color="auto"/>
                    <w:right w:val="none" w:sz="0" w:space="0" w:color="auto"/>
                  </w:divBdr>
                  <w:divsChild>
                    <w:div w:id="1647782317">
                      <w:marLeft w:val="0"/>
                      <w:marRight w:val="0"/>
                      <w:marTop w:val="0"/>
                      <w:marBottom w:val="0"/>
                      <w:divBdr>
                        <w:top w:val="none" w:sz="0" w:space="0" w:color="auto"/>
                        <w:left w:val="none" w:sz="0" w:space="0" w:color="auto"/>
                        <w:bottom w:val="none" w:sz="0" w:space="0" w:color="auto"/>
                        <w:right w:val="none" w:sz="0" w:space="0" w:color="auto"/>
                      </w:divBdr>
                    </w:div>
                  </w:divsChild>
                </w:div>
                <w:div w:id="1477533308">
                  <w:marLeft w:val="0"/>
                  <w:marRight w:val="0"/>
                  <w:marTop w:val="0"/>
                  <w:marBottom w:val="0"/>
                  <w:divBdr>
                    <w:top w:val="none" w:sz="0" w:space="0" w:color="auto"/>
                    <w:left w:val="none" w:sz="0" w:space="0" w:color="auto"/>
                    <w:bottom w:val="none" w:sz="0" w:space="0" w:color="auto"/>
                    <w:right w:val="none" w:sz="0" w:space="0" w:color="auto"/>
                  </w:divBdr>
                  <w:divsChild>
                    <w:div w:id="810901816">
                      <w:marLeft w:val="0"/>
                      <w:marRight w:val="0"/>
                      <w:marTop w:val="0"/>
                      <w:marBottom w:val="0"/>
                      <w:divBdr>
                        <w:top w:val="none" w:sz="0" w:space="0" w:color="auto"/>
                        <w:left w:val="none" w:sz="0" w:space="0" w:color="auto"/>
                        <w:bottom w:val="none" w:sz="0" w:space="0" w:color="auto"/>
                        <w:right w:val="none" w:sz="0" w:space="0" w:color="auto"/>
                      </w:divBdr>
                    </w:div>
                  </w:divsChild>
                </w:div>
                <w:div w:id="1707633922">
                  <w:marLeft w:val="0"/>
                  <w:marRight w:val="0"/>
                  <w:marTop w:val="0"/>
                  <w:marBottom w:val="0"/>
                  <w:divBdr>
                    <w:top w:val="none" w:sz="0" w:space="0" w:color="auto"/>
                    <w:left w:val="none" w:sz="0" w:space="0" w:color="auto"/>
                    <w:bottom w:val="none" w:sz="0" w:space="0" w:color="auto"/>
                    <w:right w:val="none" w:sz="0" w:space="0" w:color="auto"/>
                  </w:divBdr>
                  <w:divsChild>
                    <w:div w:id="357195989">
                      <w:marLeft w:val="0"/>
                      <w:marRight w:val="0"/>
                      <w:marTop w:val="0"/>
                      <w:marBottom w:val="0"/>
                      <w:divBdr>
                        <w:top w:val="none" w:sz="0" w:space="0" w:color="auto"/>
                        <w:left w:val="none" w:sz="0" w:space="0" w:color="auto"/>
                        <w:bottom w:val="none" w:sz="0" w:space="0" w:color="auto"/>
                        <w:right w:val="none" w:sz="0" w:space="0" w:color="auto"/>
                      </w:divBdr>
                    </w:div>
                  </w:divsChild>
                </w:div>
                <w:div w:id="1759209423">
                  <w:marLeft w:val="0"/>
                  <w:marRight w:val="0"/>
                  <w:marTop w:val="0"/>
                  <w:marBottom w:val="0"/>
                  <w:divBdr>
                    <w:top w:val="none" w:sz="0" w:space="0" w:color="auto"/>
                    <w:left w:val="none" w:sz="0" w:space="0" w:color="auto"/>
                    <w:bottom w:val="none" w:sz="0" w:space="0" w:color="auto"/>
                    <w:right w:val="none" w:sz="0" w:space="0" w:color="auto"/>
                  </w:divBdr>
                  <w:divsChild>
                    <w:div w:id="19666611">
                      <w:marLeft w:val="0"/>
                      <w:marRight w:val="0"/>
                      <w:marTop w:val="0"/>
                      <w:marBottom w:val="0"/>
                      <w:divBdr>
                        <w:top w:val="none" w:sz="0" w:space="0" w:color="auto"/>
                        <w:left w:val="none" w:sz="0" w:space="0" w:color="auto"/>
                        <w:bottom w:val="none" w:sz="0" w:space="0" w:color="auto"/>
                        <w:right w:val="none" w:sz="0" w:space="0" w:color="auto"/>
                      </w:divBdr>
                    </w:div>
                  </w:divsChild>
                </w:div>
                <w:div w:id="1759906507">
                  <w:marLeft w:val="0"/>
                  <w:marRight w:val="0"/>
                  <w:marTop w:val="0"/>
                  <w:marBottom w:val="0"/>
                  <w:divBdr>
                    <w:top w:val="none" w:sz="0" w:space="0" w:color="auto"/>
                    <w:left w:val="none" w:sz="0" w:space="0" w:color="auto"/>
                    <w:bottom w:val="none" w:sz="0" w:space="0" w:color="auto"/>
                    <w:right w:val="none" w:sz="0" w:space="0" w:color="auto"/>
                  </w:divBdr>
                  <w:divsChild>
                    <w:div w:id="1790933213">
                      <w:marLeft w:val="0"/>
                      <w:marRight w:val="0"/>
                      <w:marTop w:val="0"/>
                      <w:marBottom w:val="0"/>
                      <w:divBdr>
                        <w:top w:val="none" w:sz="0" w:space="0" w:color="auto"/>
                        <w:left w:val="none" w:sz="0" w:space="0" w:color="auto"/>
                        <w:bottom w:val="none" w:sz="0" w:space="0" w:color="auto"/>
                        <w:right w:val="none" w:sz="0" w:space="0" w:color="auto"/>
                      </w:divBdr>
                    </w:div>
                  </w:divsChild>
                </w:div>
                <w:div w:id="1917007948">
                  <w:marLeft w:val="0"/>
                  <w:marRight w:val="0"/>
                  <w:marTop w:val="0"/>
                  <w:marBottom w:val="0"/>
                  <w:divBdr>
                    <w:top w:val="none" w:sz="0" w:space="0" w:color="auto"/>
                    <w:left w:val="none" w:sz="0" w:space="0" w:color="auto"/>
                    <w:bottom w:val="none" w:sz="0" w:space="0" w:color="auto"/>
                    <w:right w:val="none" w:sz="0" w:space="0" w:color="auto"/>
                  </w:divBdr>
                  <w:divsChild>
                    <w:div w:id="1710449594">
                      <w:marLeft w:val="0"/>
                      <w:marRight w:val="0"/>
                      <w:marTop w:val="0"/>
                      <w:marBottom w:val="0"/>
                      <w:divBdr>
                        <w:top w:val="none" w:sz="0" w:space="0" w:color="auto"/>
                        <w:left w:val="none" w:sz="0" w:space="0" w:color="auto"/>
                        <w:bottom w:val="none" w:sz="0" w:space="0" w:color="auto"/>
                        <w:right w:val="none" w:sz="0" w:space="0" w:color="auto"/>
                      </w:divBdr>
                    </w:div>
                  </w:divsChild>
                </w:div>
                <w:div w:id="2081830929">
                  <w:marLeft w:val="0"/>
                  <w:marRight w:val="0"/>
                  <w:marTop w:val="0"/>
                  <w:marBottom w:val="0"/>
                  <w:divBdr>
                    <w:top w:val="none" w:sz="0" w:space="0" w:color="auto"/>
                    <w:left w:val="none" w:sz="0" w:space="0" w:color="auto"/>
                    <w:bottom w:val="none" w:sz="0" w:space="0" w:color="auto"/>
                    <w:right w:val="none" w:sz="0" w:space="0" w:color="auto"/>
                  </w:divBdr>
                  <w:divsChild>
                    <w:div w:id="542913446">
                      <w:marLeft w:val="0"/>
                      <w:marRight w:val="0"/>
                      <w:marTop w:val="0"/>
                      <w:marBottom w:val="0"/>
                      <w:divBdr>
                        <w:top w:val="none" w:sz="0" w:space="0" w:color="auto"/>
                        <w:left w:val="none" w:sz="0" w:space="0" w:color="auto"/>
                        <w:bottom w:val="none" w:sz="0" w:space="0" w:color="auto"/>
                        <w:right w:val="none" w:sz="0" w:space="0" w:color="auto"/>
                      </w:divBdr>
                    </w:div>
                  </w:divsChild>
                </w:div>
                <w:div w:id="2109812613">
                  <w:marLeft w:val="0"/>
                  <w:marRight w:val="0"/>
                  <w:marTop w:val="0"/>
                  <w:marBottom w:val="0"/>
                  <w:divBdr>
                    <w:top w:val="none" w:sz="0" w:space="0" w:color="auto"/>
                    <w:left w:val="none" w:sz="0" w:space="0" w:color="auto"/>
                    <w:bottom w:val="none" w:sz="0" w:space="0" w:color="auto"/>
                    <w:right w:val="none" w:sz="0" w:space="0" w:color="auto"/>
                  </w:divBdr>
                  <w:divsChild>
                    <w:div w:id="159103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982263">
          <w:marLeft w:val="0"/>
          <w:marRight w:val="0"/>
          <w:marTop w:val="0"/>
          <w:marBottom w:val="0"/>
          <w:divBdr>
            <w:top w:val="none" w:sz="0" w:space="0" w:color="auto"/>
            <w:left w:val="none" w:sz="0" w:space="0" w:color="auto"/>
            <w:bottom w:val="none" w:sz="0" w:space="0" w:color="auto"/>
            <w:right w:val="none" w:sz="0" w:space="0" w:color="auto"/>
          </w:divBdr>
        </w:div>
      </w:divsChild>
    </w:div>
    <w:div w:id="2096397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www.agriculture.gov.au/sites/default/files/documents/roadmap-reducing-food-waste.pdf" TargetMode="External"/><Relationship Id="rId47"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50" Type="http://schemas.openxmlformats.org/officeDocument/2006/relationships/hyperlink" Target="https://curriculum.nsw.edu.au/learning-areas/tas/technology-7-8-2023/overview" TargetMode="External"/><Relationship Id="rId55" Type="http://schemas.openxmlformats.org/officeDocument/2006/relationships/hyperlink" Target="https://www.youtube.com/watch?v=a0A-JbP9T0I" TargetMode="External"/><Relationship Id="rId63"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yJ44SxiemMs" TargetMode="External"/><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1.jpg"/><Relationship Id="rId53" Type="http://schemas.openxmlformats.org/officeDocument/2006/relationships/hyperlink" Target="https://www.youtube.com/watch?v=yJ44SxiemMs" TargetMode="External"/><Relationship Id="rId58" Type="http://schemas.openxmlformats.org/officeDocument/2006/relationships/footer" Target="footer1.xm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creativecommons.org/licenses/by/4.0/" TargetMode="External"/><Relationship Id="rId19" Type="http://schemas.openxmlformats.org/officeDocument/2006/relationships/image" Target="media/image7.jpe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jp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hyperlink" Target="https://educationstandards.nsw.edu.au/" TargetMode="External"/><Relationship Id="rId56" Type="http://schemas.openxmlformats.org/officeDocument/2006/relationships/header" Target="header1.xml"/><Relationship Id="rId64" Type="http://schemas.openxmlformats.org/officeDocument/2006/relationships/footer" Target="footer3.xml"/><Relationship Id="rId8" Type="http://schemas.openxmlformats.org/officeDocument/2006/relationships/hyperlink" Target="https://esis.education.nsw.gov.au/esis/teacher/" TargetMode="External"/><Relationship Id="rId51" Type="http://schemas.openxmlformats.org/officeDocument/2006/relationships/hyperlink" Target="https://www.youtube.com/watch?v=AUBGRjnL_vQ" TargetMode="External"/><Relationship Id="rId3" Type="http://schemas.openxmlformats.org/officeDocument/2006/relationships/styles" Target="styles.xml"/><Relationship Id="rId12" Type="http://schemas.openxmlformats.org/officeDocument/2006/relationships/hyperlink" Target="https://youtu.be/RUeVNCEDbCo"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s://education.nsw.gov.au/teaching-and-learning/curriculum/tas/planning-programming-and-assessing-tas-7-10/technology-7-8" TargetMode="External"/><Relationship Id="rId46" Type="http://schemas.openxmlformats.org/officeDocument/2006/relationships/image" Target="media/image32.png"/><Relationship Id="rId59" Type="http://schemas.openxmlformats.org/officeDocument/2006/relationships/header" Target="header3.xml"/><Relationship Id="rId20" Type="http://schemas.openxmlformats.org/officeDocument/2006/relationships/image" Target="media/image8.jpeg"/><Relationship Id="rId41" Type="http://schemas.openxmlformats.org/officeDocument/2006/relationships/image" Target="media/image28.png"/><Relationship Id="rId54" Type="http://schemas.openxmlformats.org/officeDocument/2006/relationships/hyperlink" Target="https://www.youtube.com/watch?v=RUeVNCEDbCo&amp;list=PLowMHQ3UZExEvU-fhUwsr9IXX6U82Dkae" TargetMode="External"/><Relationship Id="rId62"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hyperlink" Target="https://curriculum.nsw.edu.au/" TargetMode="External"/><Relationship Id="rId57" Type="http://schemas.openxmlformats.org/officeDocument/2006/relationships/header" Target="header2.xml"/><Relationship Id="rId10" Type="http://schemas.openxmlformats.org/officeDocument/2006/relationships/hyperlink" Target="https://ecmjsp.education.nsw.gov.au/ecmjsp/chemicals/" TargetMode="External"/><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hyperlink" Target="https://www.youtube.com/watch?v=AX5N2Q44ww0" TargetMode="External"/><Relationship Id="rId60" Type="http://schemas.openxmlformats.org/officeDocument/2006/relationships/footer" Target="foot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ducation.nsw.gov.au/teaching-and-learning/animals-in-schools" TargetMode="External"/><Relationship Id="rId13" Type="http://schemas.openxmlformats.org/officeDocument/2006/relationships/image" Target="media/image2.png"/><Relationship Id="rId18" Type="http://schemas.openxmlformats.org/officeDocument/2006/relationships/image" Target="media/image6.jpeg"/><Relationship Id="rId39" Type="http://schemas.openxmlformats.org/officeDocument/2006/relationships/image" Target="media/image2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36.svg"/><Relationship Id="rId1" Type="http://schemas.openxmlformats.org/officeDocument/2006/relationships/image" Target="media/image35.png"/></Relationships>
</file>

<file path=word/_rels/header3.xml.rels><?xml version="1.0" encoding="UTF-8" standalone="yes"?>
<Relationships xmlns="http://schemas.openxmlformats.org/package/2006/relationships"><Relationship Id="rId1" Type="http://schemas.openxmlformats.org/officeDocument/2006/relationships/image" Target="media/image3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powers\OneDrive%20-%20NSW%20Department%20of%20Education\General%20-%20TAS%20Team\Technology%207-8%20Working%20Documents\01%20Templates\CR-secondary-teacher-resource-template.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EE0585-DBB9-457E-A26E-98F313123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CR-secondary-teacher-resource-template.dotx</Template>
  <TotalTime>11267</TotalTime>
  <Pages>86</Pages>
  <Words>9266</Words>
  <Characters>44543</Characters>
  <Application>Microsoft Office Word</Application>
  <DocSecurity>0</DocSecurity>
  <Lines>1554</Lines>
  <Paragraphs>1019</Paragraphs>
  <ScaleCrop>false</ScaleCrop>
  <HeadingPairs>
    <vt:vector size="2" baseType="variant">
      <vt:variant>
        <vt:lpstr>Title</vt:lpstr>
      </vt:variant>
      <vt:variant>
        <vt:i4>1</vt:i4>
      </vt:variant>
    </vt:vector>
  </HeadingPairs>
  <TitlesOfParts>
    <vt:vector size="1" baseType="lpstr">
      <vt:lpstr>Technology 7–8 – Food and agricultural practices – recipe booklet</vt:lpstr>
    </vt:vector>
  </TitlesOfParts>
  <Company/>
  <LinksUpToDate>false</LinksUpToDate>
  <CharactersWithSpaces>52988</CharactersWithSpaces>
  <SharedDoc>false</SharedDoc>
  <HLinks>
    <vt:vector size="492" baseType="variant">
      <vt:variant>
        <vt:i4>5308424</vt:i4>
      </vt:variant>
      <vt:variant>
        <vt:i4>444</vt:i4>
      </vt:variant>
      <vt:variant>
        <vt:i4>0</vt:i4>
      </vt:variant>
      <vt:variant>
        <vt:i4>5</vt:i4>
      </vt:variant>
      <vt:variant>
        <vt:lpwstr>https://creativecommons.org/licenses/by/4.0/</vt:lpwstr>
      </vt:variant>
      <vt:variant>
        <vt:lpwstr/>
      </vt:variant>
      <vt:variant>
        <vt:i4>2752565</vt:i4>
      </vt:variant>
      <vt:variant>
        <vt:i4>441</vt:i4>
      </vt:variant>
      <vt:variant>
        <vt:i4>0</vt:i4>
      </vt:variant>
      <vt:variant>
        <vt:i4>5</vt:i4>
      </vt:variant>
      <vt:variant>
        <vt:lpwstr>https://www.youtube.com/watch?v=RUeVNCEDbCo&amp;list=PLowMHQ3UZExEvU-fhUwsr9IXX6U82Dkae</vt:lpwstr>
      </vt:variant>
      <vt:variant>
        <vt:lpwstr/>
      </vt:variant>
      <vt:variant>
        <vt:i4>7405685</vt:i4>
      </vt:variant>
      <vt:variant>
        <vt:i4>438</vt:i4>
      </vt:variant>
      <vt:variant>
        <vt:i4>0</vt:i4>
      </vt:variant>
      <vt:variant>
        <vt:i4>5</vt:i4>
      </vt:variant>
      <vt:variant>
        <vt:lpwstr>https://www.youtube.com/watch?v=yJ44SxiemMs</vt:lpwstr>
      </vt:variant>
      <vt:variant>
        <vt:lpwstr/>
      </vt:variant>
      <vt:variant>
        <vt:i4>2031647</vt:i4>
      </vt:variant>
      <vt:variant>
        <vt:i4>435</vt:i4>
      </vt:variant>
      <vt:variant>
        <vt:i4>0</vt:i4>
      </vt:variant>
      <vt:variant>
        <vt:i4>5</vt:i4>
      </vt:variant>
      <vt:variant>
        <vt:lpwstr>https://curriculum.nsw.edu.au/learning-areas/tas/technology-7-8-2023/overview</vt:lpwstr>
      </vt:variant>
      <vt:variant>
        <vt:lpwstr/>
      </vt:variant>
      <vt:variant>
        <vt:i4>3342452</vt:i4>
      </vt:variant>
      <vt:variant>
        <vt:i4>432</vt:i4>
      </vt:variant>
      <vt:variant>
        <vt:i4>0</vt:i4>
      </vt:variant>
      <vt:variant>
        <vt:i4>5</vt:i4>
      </vt:variant>
      <vt:variant>
        <vt:lpwstr>https://curriculum.nsw.edu.au/</vt:lpwstr>
      </vt:variant>
      <vt:variant>
        <vt:lpwstr/>
      </vt:variant>
      <vt:variant>
        <vt:i4>3997797</vt:i4>
      </vt:variant>
      <vt:variant>
        <vt:i4>429</vt:i4>
      </vt:variant>
      <vt:variant>
        <vt:i4>0</vt:i4>
      </vt:variant>
      <vt:variant>
        <vt:i4>5</vt:i4>
      </vt:variant>
      <vt:variant>
        <vt:lpwstr>https://educationstandards.nsw.edu.au/</vt:lpwstr>
      </vt:variant>
      <vt:variant>
        <vt:lpwstr/>
      </vt:variant>
      <vt:variant>
        <vt:i4>2162720</vt:i4>
      </vt:variant>
      <vt:variant>
        <vt:i4>426</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1179730</vt:i4>
      </vt:variant>
      <vt:variant>
        <vt:i4>423</vt:i4>
      </vt:variant>
      <vt:variant>
        <vt:i4>0</vt:i4>
      </vt:variant>
      <vt:variant>
        <vt:i4>5</vt:i4>
      </vt:variant>
      <vt:variant>
        <vt:lpwstr>https://www.agriculture.gov.au/sites/default/files/documents/roadmap-reducing-food-waste.pdf</vt:lpwstr>
      </vt:variant>
      <vt:variant>
        <vt:lpwstr/>
      </vt:variant>
      <vt:variant>
        <vt:i4>655389</vt:i4>
      </vt:variant>
      <vt:variant>
        <vt:i4>420</vt:i4>
      </vt:variant>
      <vt:variant>
        <vt:i4>0</vt:i4>
      </vt:variant>
      <vt:variant>
        <vt:i4>5</vt:i4>
      </vt:variant>
      <vt:variant>
        <vt:lpwstr>https://education.nsw.gov.au/teaching-and-learning/curriculum/tas/planning-programming-and-assessing-tas-7-10/technology-7-8</vt:lpwstr>
      </vt:variant>
      <vt:variant>
        <vt:lpwstr/>
      </vt:variant>
      <vt:variant>
        <vt:i4>7405685</vt:i4>
      </vt:variant>
      <vt:variant>
        <vt:i4>417</vt:i4>
      </vt:variant>
      <vt:variant>
        <vt:i4>0</vt:i4>
      </vt:variant>
      <vt:variant>
        <vt:i4>5</vt:i4>
      </vt:variant>
      <vt:variant>
        <vt:lpwstr>https://www.youtube.com/watch?v=yJ44SxiemMs</vt:lpwstr>
      </vt:variant>
      <vt:variant>
        <vt:lpwstr/>
      </vt:variant>
      <vt:variant>
        <vt:i4>5242899</vt:i4>
      </vt:variant>
      <vt:variant>
        <vt:i4>414</vt:i4>
      </vt:variant>
      <vt:variant>
        <vt:i4>0</vt:i4>
      </vt:variant>
      <vt:variant>
        <vt:i4>5</vt:i4>
      </vt:variant>
      <vt:variant>
        <vt:lpwstr>https://youtu.be/RUeVNCEDbCo</vt:lpwstr>
      </vt:variant>
      <vt:variant>
        <vt:lpwstr/>
      </vt:variant>
      <vt:variant>
        <vt:i4>6094870</vt:i4>
      </vt:variant>
      <vt:variant>
        <vt:i4>411</vt:i4>
      </vt:variant>
      <vt:variant>
        <vt:i4>0</vt:i4>
      </vt:variant>
      <vt:variant>
        <vt:i4>5</vt:i4>
      </vt:variant>
      <vt:variant>
        <vt:lpwstr>https://ecmjsp.education.nsw.gov.au/ecmjsp/chemicals/</vt:lpwstr>
      </vt:variant>
      <vt:variant>
        <vt:lpwstr>skipToContent</vt:lpwstr>
      </vt:variant>
      <vt:variant>
        <vt:i4>1048583</vt:i4>
      </vt:variant>
      <vt:variant>
        <vt:i4>408</vt:i4>
      </vt:variant>
      <vt:variant>
        <vt:i4>0</vt:i4>
      </vt:variant>
      <vt:variant>
        <vt:i4>5</vt:i4>
      </vt:variant>
      <vt:variant>
        <vt:lpwstr>https://education.nsw.gov.au/teaching-and-learning/animals-in-schools</vt:lpwstr>
      </vt:variant>
      <vt:variant>
        <vt:lpwstr/>
      </vt:variant>
      <vt:variant>
        <vt:i4>3014777</vt:i4>
      </vt:variant>
      <vt:variant>
        <vt:i4>405</vt:i4>
      </vt:variant>
      <vt:variant>
        <vt:i4>0</vt:i4>
      </vt:variant>
      <vt:variant>
        <vt:i4>5</vt:i4>
      </vt:variant>
      <vt:variant>
        <vt:lpwstr>https://esis.education.nsw.gov.au/esis/teacher/</vt:lpwstr>
      </vt:variant>
      <vt:variant>
        <vt:lpwstr/>
      </vt:variant>
      <vt:variant>
        <vt:i4>1769520</vt:i4>
      </vt:variant>
      <vt:variant>
        <vt:i4>398</vt:i4>
      </vt:variant>
      <vt:variant>
        <vt:i4>0</vt:i4>
      </vt:variant>
      <vt:variant>
        <vt:i4>5</vt:i4>
      </vt:variant>
      <vt:variant>
        <vt:lpwstr/>
      </vt:variant>
      <vt:variant>
        <vt:lpwstr>_Toc190780926</vt:lpwstr>
      </vt:variant>
      <vt:variant>
        <vt:i4>1769520</vt:i4>
      </vt:variant>
      <vt:variant>
        <vt:i4>392</vt:i4>
      </vt:variant>
      <vt:variant>
        <vt:i4>0</vt:i4>
      </vt:variant>
      <vt:variant>
        <vt:i4>5</vt:i4>
      </vt:variant>
      <vt:variant>
        <vt:lpwstr/>
      </vt:variant>
      <vt:variant>
        <vt:lpwstr>_Toc190780925</vt:lpwstr>
      </vt:variant>
      <vt:variant>
        <vt:i4>1769520</vt:i4>
      </vt:variant>
      <vt:variant>
        <vt:i4>386</vt:i4>
      </vt:variant>
      <vt:variant>
        <vt:i4>0</vt:i4>
      </vt:variant>
      <vt:variant>
        <vt:i4>5</vt:i4>
      </vt:variant>
      <vt:variant>
        <vt:lpwstr/>
      </vt:variant>
      <vt:variant>
        <vt:lpwstr>_Toc190780924</vt:lpwstr>
      </vt:variant>
      <vt:variant>
        <vt:i4>1769520</vt:i4>
      </vt:variant>
      <vt:variant>
        <vt:i4>380</vt:i4>
      </vt:variant>
      <vt:variant>
        <vt:i4>0</vt:i4>
      </vt:variant>
      <vt:variant>
        <vt:i4>5</vt:i4>
      </vt:variant>
      <vt:variant>
        <vt:lpwstr/>
      </vt:variant>
      <vt:variant>
        <vt:lpwstr>_Toc190780923</vt:lpwstr>
      </vt:variant>
      <vt:variant>
        <vt:i4>1769520</vt:i4>
      </vt:variant>
      <vt:variant>
        <vt:i4>374</vt:i4>
      </vt:variant>
      <vt:variant>
        <vt:i4>0</vt:i4>
      </vt:variant>
      <vt:variant>
        <vt:i4>5</vt:i4>
      </vt:variant>
      <vt:variant>
        <vt:lpwstr/>
      </vt:variant>
      <vt:variant>
        <vt:lpwstr>_Toc190780922</vt:lpwstr>
      </vt:variant>
      <vt:variant>
        <vt:i4>1769520</vt:i4>
      </vt:variant>
      <vt:variant>
        <vt:i4>368</vt:i4>
      </vt:variant>
      <vt:variant>
        <vt:i4>0</vt:i4>
      </vt:variant>
      <vt:variant>
        <vt:i4>5</vt:i4>
      </vt:variant>
      <vt:variant>
        <vt:lpwstr/>
      </vt:variant>
      <vt:variant>
        <vt:lpwstr>_Toc190780921</vt:lpwstr>
      </vt:variant>
      <vt:variant>
        <vt:i4>1769520</vt:i4>
      </vt:variant>
      <vt:variant>
        <vt:i4>362</vt:i4>
      </vt:variant>
      <vt:variant>
        <vt:i4>0</vt:i4>
      </vt:variant>
      <vt:variant>
        <vt:i4>5</vt:i4>
      </vt:variant>
      <vt:variant>
        <vt:lpwstr/>
      </vt:variant>
      <vt:variant>
        <vt:lpwstr>_Toc190780920</vt:lpwstr>
      </vt:variant>
      <vt:variant>
        <vt:i4>1572912</vt:i4>
      </vt:variant>
      <vt:variant>
        <vt:i4>356</vt:i4>
      </vt:variant>
      <vt:variant>
        <vt:i4>0</vt:i4>
      </vt:variant>
      <vt:variant>
        <vt:i4>5</vt:i4>
      </vt:variant>
      <vt:variant>
        <vt:lpwstr/>
      </vt:variant>
      <vt:variant>
        <vt:lpwstr>_Toc190780919</vt:lpwstr>
      </vt:variant>
      <vt:variant>
        <vt:i4>1572912</vt:i4>
      </vt:variant>
      <vt:variant>
        <vt:i4>350</vt:i4>
      </vt:variant>
      <vt:variant>
        <vt:i4>0</vt:i4>
      </vt:variant>
      <vt:variant>
        <vt:i4>5</vt:i4>
      </vt:variant>
      <vt:variant>
        <vt:lpwstr/>
      </vt:variant>
      <vt:variant>
        <vt:lpwstr>_Toc190780918</vt:lpwstr>
      </vt:variant>
      <vt:variant>
        <vt:i4>1572912</vt:i4>
      </vt:variant>
      <vt:variant>
        <vt:i4>344</vt:i4>
      </vt:variant>
      <vt:variant>
        <vt:i4>0</vt:i4>
      </vt:variant>
      <vt:variant>
        <vt:i4>5</vt:i4>
      </vt:variant>
      <vt:variant>
        <vt:lpwstr/>
      </vt:variant>
      <vt:variant>
        <vt:lpwstr>_Toc190780917</vt:lpwstr>
      </vt:variant>
      <vt:variant>
        <vt:i4>1572912</vt:i4>
      </vt:variant>
      <vt:variant>
        <vt:i4>338</vt:i4>
      </vt:variant>
      <vt:variant>
        <vt:i4>0</vt:i4>
      </vt:variant>
      <vt:variant>
        <vt:i4>5</vt:i4>
      </vt:variant>
      <vt:variant>
        <vt:lpwstr/>
      </vt:variant>
      <vt:variant>
        <vt:lpwstr>_Toc190780916</vt:lpwstr>
      </vt:variant>
      <vt:variant>
        <vt:i4>1572912</vt:i4>
      </vt:variant>
      <vt:variant>
        <vt:i4>332</vt:i4>
      </vt:variant>
      <vt:variant>
        <vt:i4>0</vt:i4>
      </vt:variant>
      <vt:variant>
        <vt:i4>5</vt:i4>
      </vt:variant>
      <vt:variant>
        <vt:lpwstr/>
      </vt:variant>
      <vt:variant>
        <vt:lpwstr>_Toc190780915</vt:lpwstr>
      </vt:variant>
      <vt:variant>
        <vt:i4>1572912</vt:i4>
      </vt:variant>
      <vt:variant>
        <vt:i4>326</vt:i4>
      </vt:variant>
      <vt:variant>
        <vt:i4>0</vt:i4>
      </vt:variant>
      <vt:variant>
        <vt:i4>5</vt:i4>
      </vt:variant>
      <vt:variant>
        <vt:lpwstr/>
      </vt:variant>
      <vt:variant>
        <vt:lpwstr>_Toc190780914</vt:lpwstr>
      </vt:variant>
      <vt:variant>
        <vt:i4>1572912</vt:i4>
      </vt:variant>
      <vt:variant>
        <vt:i4>320</vt:i4>
      </vt:variant>
      <vt:variant>
        <vt:i4>0</vt:i4>
      </vt:variant>
      <vt:variant>
        <vt:i4>5</vt:i4>
      </vt:variant>
      <vt:variant>
        <vt:lpwstr/>
      </vt:variant>
      <vt:variant>
        <vt:lpwstr>_Toc190780913</vt:lpwstr>
      </vt:variant>
      <vt:variant>
        <vt:i4>1572912</vt:i4>
      </vt:variant>
      <vt:variant>
        <vt:i4>314</vt:i4>
      </vt:variant>
      <vt:variant>
        <vt:i4>0</vt:i4>
      </vt:variant>
      <vt:variant>
        <vt:i4>5</vt:i4>
      </vt:variant>
      <vt:variant>
        <vt:lpwstr/>
      </vt:variant>
      <vt:variant>
        <vt:lpwstr>_Toc190780912</vt:lpwstr>
      </vt:variant>
      <vt:variant>
        <vt:i4>1572912</vt:i4>
      </vt:variant>
      <vt:variant>
        <vt:i4>308</vt:i4>
      </vt:variant>
      <vt:variant>
        <vt:i4>0</vt:i4>
      </vt:variant>
      <vt:variant>
        <vt:i4>5</vt:i4>
      </vt:variant>
      <vt:variant>
        <vt:lpwstr/>
      </vt:variant>
      <vt:variant>
        <vt:lpwstr>_Toc190780911</vt:lpwstr>
      </vt:variant>
      <vt:variant>
        <vt:i4>1572912</vt:i4>
      </vt:variant>
      <vt:variant>
        <vt:i4>302</vt:i4>
      </vt:variant>
      <vt:variant>
        <vt:i4>0</vt:i4>
      </vt:variant>
      <vt:variant>
        <vt:i4>5</vt:i4>
      </vt:variant>
      <vt:variant>
        <vt:lpwstr/>
      </vt:variant>
      <vt:variant>
        <vt:lpwstr>_Toc190780910</vt:lpwstr>
      </vt:variant>
      <vt:variant>
        <vt:i4>1638448</vt:i4>
      </vt:variant>
      <vt:variant>
        <vt:i4>296</vt:i4>
      </vt:variant>
      <vt:variant>
        <vt:i4>0</vt:i4>
      </vt:variant>
      <vt:variant>
        <vt:i4>5</vt:i4>
      </vt:variant>
      <vt:variant>
        <vt:lpwstr/>
      </vt:variant>
      <vt:variant>
        <vt:lpwstr>_Toc190780909</vt:lpwstr>
      </vt:variant>
      <vt:variant>
        <vt:i4>1638448</vt:i4>
      </vt:variant>
      <vt:variant>
        <vt:i4>290</vt:i4>
      </vt:variant>
      <vt:variant>
        <vt:i4>0</vt:i4>
      </vt:variant>
      <vt:variant>
        <vt:i4>5</vt:i4>
      </vt:variant>
      <vt:variant>
        <vt:lpwstr/>
      </vt:variant>
      <vt:variant>
        <vt:lpwstr>_Toc190780908</vt:lpwstr>
      </vt:variant>
      <vt:variant>
        <vt:i4>1638448</vt:i4>
      </vt:variant>
      <vt:variant>
        <vt:i4>284</vt:i4>
      </vt:variant>
      <vt:variant>
        <vt:i4>0</vt:i4>
      </vt:variant>
      <vt:variant>
        <vt:i4>5</vt:i4>
      </vt:variant>
      <vt:variant>
        <vt:lpwstr/>
      </vt:variant>
      <vt:variant>
        <vt:lpwstr>_Toc190780907</vt:lpwstr>
      </vt:variant>
      <vt:variant>
        <vt:i4>1638448</vt:i4>
      </vt:variant>
      <vt:variant>
        <vt:i4>278</vt:i4>
      </vt:variant>
      <vt:variant>
        <vt:i4>0</vt:i4>
      </vt:variant>
      <vt:variant>
        <vt:i4>5</vt:i4>
      </vt:variant>
      <vt:variant>
        <vt:lpwstr/>
      </vt:variant>
      <vt:variant>
        <vt:lpwstr>_Toc190780906</vt:lpwstr>
      </vt:variant>
      <vt:variant>
        <vt:i4>1638448</vt:i4>
      </vt:variant>
      <vt:variant>
        <vt:i4>272</vt:i4>
      </vt:variant>
      <vt:variant>
        <vt:i4>0</vt:i4>
      </vt:variant>
      <vt:variant>
        <vt:i4>5</vt:i4>
      </vt:variant>
      <vt:variant>
        <vt:lpwstr/>
      </vt:variant>
      <vt:variant>
        <vt:lpwstr>_Toc190780905</vt:lpwstr>
      </vt:variant>
      <vt:variant>
        <vt:i4>1638448</vt:i4>
      </vt:variant>
      <vt:variant>
        <vt:i4>266</vt:i4>
      </vt:variant>
      <vt:variant>
        <vt:i4>0</vt:i4>
      </vt:variant>
      <vt:variant>
        <vt:i4>5</vt:i4>
      </vt:variant>
      <vt:variant>
        <vt:lpwstr/>
      </vt:variant>
      <vt:variant>
        <vt:lpwstr>_Toc190780904</vt:lpwstr>
      </vt:variant>
      <vt:variant>
        <vt:i4>1638448</vt:i4>
      </vt:variant>
      <vt:variant>
        <vt:i4>260</vt:i4>
      </vt:variant>
      <vt:variant>
        <vt:i4>0</vt:i4>
      </vt:variant>
      <vt:variant>
        <vt:i4>5</vt:i4>
      </vt:variant>
      <vt:variant>
        <vt:lpwstr/>
      </vt:variant>
      <vt:variant>
        <vt:lpwstr>_Toc190780903</vt:lpwstr>
      </vt:variant>
      <vt:variant>
        <vt:i4>1638448</vt:i4>
      </vt:variant>
      <vt:variant>
        <vt:i4>254</vt:i4>
      </vt:variant>
      <vt:variant>
        <vt:i4>0</vt:i4>
      </vt:variant>
      <vt:variant>
        <vt:i4>5</vt:i4>
      </vt:variant>
      <vt:variant>
        <vt:lpwstr/>
      </vt:variant>
      <vt:variant>
        <vt:lpwstr>_Toc190780902</vt:lpwstr>
      </vt:variant>
      <vt:variant>
        <vt:i4>1638448</vt:i4>
      </vt:variant>
      <vt:variant>
        <vt:i4>248</vt:i4>
      </vt:variant>
      <vt:variant>
        <vt:i4>0</vt:i4>
      </vt:variant>
      <vt:variant>
        <vt:i4>5</vt:i4>
      </vt:variant>
      <vt:variant>
        <vt:lpwstr/>
      </vt:variant>
      <vt:variant>
        <vt:lpwstr>_Toc190780901</vt:lpwstr>
      </vt:variant>
      <vt:variant>
        <vt:i4>1638448</vt:i4>
      </vt:variant>
      <vt:variant>
        <vt:i4>242</vt:i4>
      </vt:variant>
      <vt:variant>
        <vt:i4>0</vt:i4>
      </vt:variant>
      <vt:variant>
        <vt:i4>5</vt:i4>
      </vt:variant>
      <vt:variant>
        <vt:lpwstr/>
      </vt:variant>
      <vt:variant>
        <vt:lpwstr>_Toc190780900</vt:lpwstr>
      </vt:variant>
      <vt:variant>
        <vt:i4>1048625</vt:i4>
      </vt:variant>
      <vt:variant>
        <vt:i4>236</vt:i4>
      </vt:variant>
      <vt:variant>
        <vt:i4>0</vt:i4>
      </vt:variant>
      <vt:variant>
        <vt:i4>5</vt:i4>
      </vt:variant>
      <vt:variant>
        <vt:lpwstr/>
      </vt:variant>
      <vt:variant>
        <vt:lpwstr>_Toc190780899</vt:lpwstr>
      </vt:variant>
      <vt:variant>
        <vt:i4>1048625</vt:i4>
      </vt:variant>
      <vt:variant>
        <vt:i4>230</vt:i4>
      </vt:variant>
      <vt:variant>
        <vt:i4>0</vt:i4>
      </vt:variant>
      <vt:variant>
        <vt:i4>5</vt:i4>
      </vt:variant>
      <vt:variant>
        <vt:lpwstr/>
      </vt:variant>
      <vt:variant>
        <vt:lpwstr>_Toc190780898</vt:lpwstr>
      </vt:variant>
      <vt:variant>
        <vt:i4>1048625</vt:i4>
      </vt:variant>
      <vt:variant>
        <vt:i4>224</vt:i4>
      </vt:variant>
      <vt:variant>
        <vt:i4>0</vt:i4>
      </vt:variant>
      <vt:variant>
        <vt:i4>5</vt:i4>
      </vt:variant>
      <vt:variant>
        <vt:lpwstr/>
      </vt:variant>
      <vt:variant>
        <vt:lpwstr>_Toc190780897</vt:lpwstr>
      </vt:variant>
      <vt:variant>
        <vt:i4>1048625</vt:i4>
      </vt:variant>
      <vt:variant>
        <vt:i4>218</vt:i4>
      </vt:variant>
      <vt:variant>
        <vt:i4>0</vt:i4>
      </vt:variant>
      <vt:variant>
        <vt:i4>5</vt:i4>
      </vt:variant>
      <vt:variant>
        <vt:lpwstr/>
      </vt:variant>
      <vt:variant>
        <vt:lpwstr>_Toc190780896</vt:lpwstr>
      </vt:variant>
      <vt:variant>
        <vt:i4>1048625</vt:i4>
      </vt:variant>
      <vt:variant>
        <vt:i4>212</vt:i4>
      </vt:variant>
      <vt:variant>
        <vt:i4>0</vt:i4>
      </vt:variant>
      <vt:variant>
        <vt:i4>5</vt:i4>
      </vt:variant>
      <vt:variant>
        <vt:lpwstr/>
      </vt:variant>
      <vt:variant>
        <vt:lpwstr>_Toc190780895</vt:lpwstr>
      </vt:variant>
      <vt:variant>
        <vt:i4>1048625</vt:i4>
      </vt:variant>
      <vt:variant>
        <vt:i4>206</vt:i4>
      </vt:variant>
      <vt:variant>
        <vt:i4>0</vt:i4>
      </vt:variant>
      <vt:variant>
        <vt:i4>5</vt:i4>
      </vt:variant>
      <vt:variant>
        <vt:lpwstr/>
      </vt:variant>
      <vt:variant>
        <vt:lpwstr>_Toc190780894</vt:lpwstr>
      </vt:variant>
      <vt:variant>
        <vt:i4>1048625</vt:i4>
      </vt:variant>
      <vt:variant>
        <vt:i4>200</vt:i4>
      </vt:variant>
      <vt:variant>
        <vt:i4>0</vt:i4>
      </vt:variant>
      <vt:variant>
        <vt:i4>5</vt:i4>
      </vt:variant>
      <vt:variant>
        <vt:lpwstr/>
      </vt:variant>
      <vt:variant>
        <vt:lpwstr>_Toc190780893</vt:lpwstr>
      </vt:variant>
      <vt:variant>
        <vt:i4>1048625</vt:i4>
      </vt:variant>
      <vt:variant>
        <vt:i4>194</vt:i4>
      </vt:variant>
      <vt:variant>
        <vt:i4>0</vt:i4>
      </vt:variant>
      <vt:variant>
        <vt:i4>5</vt:i4>
      </vt:variant>
      <vt:variant>
        <vt:lpwstr/>
      </vt:variant>
      <vt:variant>
        <vt:lpwstr>_Toc190780892</vt:lpwstr>
      </vt:variant>
      <vt:variant>
        <vt:i4>1048625</vt:i4>
      </vt:variant>
      <vt:variant>
        <vt:i4>188</vt:i4>
      </vt:variant>
      <vt:variant>
        <vt:i4>0</vt:i4>
      </vt:variant>
      <vt:variant>
        <vt:i4>5</vt:i4>
      </vt:variant>
      <vt:variant>
        <vt:lpwstr/>
      </vt:variant>
      <vt:variant>
        <vt:lpwstr>_Toc190780891</vt:lpwstr>
      </vt:variant>
      <vt:variant>
        <vt:i4>1048625</vt:i4>
      </vt:variant>
      <vt:variant>
        <vt:i4>182</vt:i4>
      </vt:variant>
      <vt:variant>
        <vt:i4>0</vt:i4>
      </vt:variant>
      <vt:variant>
        <vt:i4>5</vt:i4>
      </vt:variant>
      <vt:variant>
        <vt:lpwstr/>
      </vt:variant>
      <vt:variant>
        <vt:lpwstr>_Toc190780890</vt:lpwstr>
      </vt:variant>
      <vt:variant>
        <vt:i4>1114161</vt:i4>
      </vt:variant>
      <vt:variant>
        <vt:i4>176</vt:i4>
      </vt:variant>
      <vt:variant>
        <vt:i4>0</vt:i4>
      </vt:variant>
      <vt:variant>
        <vt:i4>5</vt:i4>
      </vt:variant>
      <vt:variant>
        <vt:lpwstr/>
      </vt:variant>
      <vt:variant>
        <vt:lpwstr>_Toc190780889</vt:lpwstr>
      </vt:variant>
      <vt:variant>
        <vt:i4>1114161</vt:i4>
      </vt:variant>
      <vt:variant>
        <vt:i4>170</vt:i4>
      </vt:variant>
      <vt:variant>
        <vt:i4>0</vt:i4>
      </vt:variant>
      <vt:variant>
        <vt:i4>5</vt:i4>
      </vt:variant>
      <vt:variant>
        <vt:lpwstr/>
      </vt:variant>
      <vt:variant>
        <vt:lpwstr>_Toc190780888</vt:lpwstr>
      </vt:variant>
      <vt:variant>
        <vt:i4>1114161</vt:i4>
      </vt:variant>
      <vt:variant>
        <vt:i4>164</vt:i4>
      </vt:variant>
      <vt:variant>
        <vt:i4>0</vt:i4>
      </vt:variant>
      <vt:variant>
        <vt:i4>5</vt:i4>
      </vt:variant>
      <vt:variant>
        <vt:lpwstr/>
      </vt:variant>
      <vt:variant>
        <vt:lpwstr>_Toc190780887</vt:lpwstr>
      </vt:variant>
      <vt:variant>
        <vt:i4>1114161</vt:i4>
      </vt:variant>
      <vt:variant>
        <vt:i4>158</vt:i4>
      </vt:variant>
      <vt:variant>
        <vt:i4>0</vt:i4>
      </vt:variant>
      <vt:variant>
        <vt:i4>5</vt:i4>
      </vt:variant>
      <vt:variant>
        <vt:lpwstr/>
      </vt:variant>
      <vt:variant>
        <vt:lpwstr>_Toc190780886</vt:lpwstr>
      </vt:variant>
      <vt:variant>
        <vt:i4>1114161</vt:i4>
      </vt:variant>
      <vt:variant>
        <vt:i4>152</vt:i4>
      </vt:variant>
      <vt:variant>
        <vt:i4>0</vt:i4>
      </vt:variant>
      <vt:variant>
        <vt:i4>5</vt:i4>
      </vt:variant>
      <vt:variant>
        <vt:lpwstr/>
      </vt:variant>
      <vt:variant>
        <vt:lpwstr>_Toc190780885</vt:lpwstr>
      </vt:variant>
      <vt:variant>
        <vt:i4>1114161</vt:i4>
      </vt:variant>
      <vt:variant>
        <vt:i4>146</vt:i4>
      </vt:variant>
      <vt:variant>
        <vt:i4>0</vt:i4>
      </vt:variant>
      <vt:variant>
        <vt:i4>5</vt:i4>
      </vt:variant>
      <vt:variant>
        <vt:lpwstr/>
      </vt:variant>
      <vt:variant>
        <vt:lpwstr>_Toc190780884</vt:lpwstr>
      </vt:variant>
      <vt:variant>
        <vt:i4>1114161</vt:i4>
      </vt:variant>
      <vt:variant>
        <vt:i4>140</vt:i4>
      </vt:variant>
      <vt:variant>
        <vt:i4>0</vt:i4>
      </vt:variant>
      <vt:variant>
        <vt:i4>5</vt:i4>
      </vt:variant>
      <vt:variant>
        <vt:lpwstr/>
      </vt:variant>
      <vt:variant>
        <vt:lpwstr>_Toc190780883</vt:lpwstr>
      </vt:variant>
      <vt:variant>
        <vt:i4>1114161</vt:i4>
      </vt:variant>
      <vt:variant>
        <vt:i4>134</vt:i4>
      </vt:variant>
      <vt:variant>
        <vt:i4>0</vt:i4>
      </vt:variant>
      <vt:variant>
        <vt:i4>5</vt:i4>
      </vt:variant>
      <vt:variant>
        <vt:lpwstr/>
      </vt:variant>
      <vt:variant>
        <vt:lpwstr>_Toc190780882</vt:lpwstr>
      </vt:variant>
      <vt:variant>
        <vt:i4>1114161</vt:i4>
      </vt:variant>
      <vt:variant>
        <vt:i4>128</vt:i4>
      </vt:variant>
      <vt:variant>
        <vt:i4>0</vt:i4>
      </vt:variant>
      <vt:variant>
        <vt:i4>5</vt:i4>
      </vt:variant>
      <vt:variant>
        <vt:lpwstr/>
      </vt:variant>
      <vt:variant>
        <vt:lpwstr>_Toc190780881</vt:lpwstr>
      </vt:variant>
      <vt:variant>
        <vt:i4>1114161</vt:i4>
      </vt:variant>
      <vt:variant>
        <vt:i4>122</vt:i4>
      </vt:variant>
      <vt:variant>
        <vt:i4>0</vt:i4>
      </vt:variant>
      <vt:variant>
        <vt:i4>5</vt:i4>
      </vt:variant>
      <vt:variant>
        <vt:lpwstr/>
      </vt:variant>
      <vt:variant>
        <vt:lpwstr>_Toc190780880</vt:lpwstr>
      </vt:variant>
      <vt:variant>
        <vt:i4>1966129</vt:i4>
      </vt:variant>
      <vt:variant>
        <vt:i4>116</vt:i4>
      </vt:variant>
      <vt:variant>
        <vt:i4>0</vt:i4>
      </vt:variant>
      <vt:variant>
        <vt:i4>5</vt:i4>
      </vt:variant>
      <vt:variant>
        <vt:lpwstr/>
      </vt:variant>
      <vt:variant>
        <vt:lpwstr>_Toc190780879</vt:lpwstr>
      </vt:variant>
      <vt:variant>
        <vt:i4>1966129</vt:i4>
      </vt:variant>
      <vt:variant>
        <vt:i4>110</vt:i4>
      </vt:variant>
      <vt:variant>
        <vt:i4>0</vt:i4>
      </vt:variant>
      <vt:variant>
        <vt:i4>5</vt:i4>
      </vt:variant>
      <vt:variant>
        <vt:lpwstr/>
      </vt:variant>
      <vt:variant>
        <vt:lpwstr>_Toc190780878</vt:lpwstr>
      </vt:variant>
      <vt:variant>
        <vt:i4>1966129</vt:i4>
      </vt:variant>
      <vt:variant>
        <vt:i4>104</vt:i4>
      </vt:variant>
      <vt:variant>
        <vt:i4>0</vt:i4>
      </vt:variant>
      <vt:variant>
        <vt:i4>5</vt:i4>
      </vt:variant>
      <vt:variant>
        <vt:lpwstr/>
      </vt:variant>
      <vt:variant>
        <vt:lpwstr>_Toc190780877</vt:lpwstr>
      </vt:variant>
      <vt:variant>
        <vt:i4>1966129</vt:i4>
      </vt:variant>
      <vt:variant>
        <vt:i4>98</vt:i4>
      </vt:variant>
      <vt:variant>
        <vt:i4>0</vt:i4>
      </vt:variant>
      <vt:variant>
        <vt:i4>5</vt:i4>
      </vt:variant>
      <vt:variant>
        <vt:lpwstr/>
      </vt:variant>
      <vt:variant>
        <vt:lpwstr>_Toc190780876</vt:lpwstr>
      </vt:variant>
      <vt:variant>
        <vt:i4>1966129</vt:i4>
      </vt:variant>
      <vt:variant>
        <vt:i4>92</vt:i4>
      </vt:variant>
      <vt:variant>
        <vt:i4>0</vt:i4>
      </vt:variant>
      <vt:variant>
        <vt:i4>5</vt:i4>
      </vt:variant>
      <vt:variant>
        <vt:lpwstr/>
      </vt:variant>
      <vt:variant>
        <vt:lpwstr>_Toc190780875</vt:lpwstr>
      </vt:variant>
      <vt:variant>
        <vt:i4>1966129</vt:i4>
      </vt:variant>
      <vt:variant>
        <vt:i4>86</vt:i4>
      </vt:variant>
      <vt:variant>
        <vt:i4>0</vt:i4>
      </vt:variant>
      <vt:variant>
        <vt:i4>5</vt:i4>
      </vt:variant>
      <vt:variant>
        <vt:lpwstr/>
      </vt:variant>
      <vt:variant>
        <vt:lpwstr>_Toc190780874</vt:lpwstr>
      </vt:variant>
      <vt:variant>
        <vt:i4>1966129</vt:i4>
      </vt:variant>
      <vt:variant>
        <vt:i4>80</vt:i4>
      </vt:variant>
      <vt:variant>
        <vt:i4>0</vt:i4>
      </vt:variant>
      <vt:variant>
        <vt:i4>5</vt:i4>
      </vt:variant>
      <vt:variant>
        <vt:lpwstr/>
      </vt:variant>
      <vt:variant>
        <vt:lpwstr>_Toc190780873</vt:lpwstr>
      </vt:variant>
      <vt:variant>
        <vt:i4>1966129</vt:i4>
      </vt:variant>
      <vt:variant>
        <vt:i4>74</vt:i4>
      </vt:variant>
      <vt:variant>
        <vt:i4>0</vt:i4>
      </vt:variant>
      <vt:variant>
        <vt:i4>5</vt:i4>
      </vt:variant>
      <vt:variant>
        <vt:lpwstr/>
      </vt:variant>
      <vt:variant>
        <vt:lpwstr>_Toc190780872</vt:lpwstr>
      </vt:variant>
      <vt:variant>
        <vt:i4>1966129</vt:i4>
      </vt:variant>
      <vt:variant>
        <vt:i4>68</vt:i4>
      </vt:variant>
      <vt:variant>
        <vt:i4>0</vt:i4>
      </vt:variant>
      <vt:variant>
        <vt:i4>5</vt:i4>
      </vt:variant>
      <vt:variant>
        <vt:lpwstr/>
      </vt:variant>
      <vt:variant>
        <vt:lpwstr>_Toc190780871</vt:lpwstr>
      </vt:variant>
      <vt:variant>
        <vt:i4>1966129</vt:i4>
      </vt:variant>
      <vt:variant>
        <vt:i4>62</vt:i4>
      </vt:variant>
      <vt:variant>
        <vt:i4>0</vt:i4>
      </vt:variant>
      <vt:variant>
        <vt:i4>5</vt:i4>
      </vt:variant>
      <vt:variant>
        <vt:lpwstr/>
      </vt:variant>
      <vt:variant>
        <vt:lpwstr>_Toc190780870</vt:lpwstr>
      </vt:variant>
      <vt:variant>
        <vt:i4>2031665</vt:i4>
      </vt:variant>
      <vt:variant>
        <vt:i4>56</vt:i4>
      </vt:variant>
      <vt:variant>
        <vt:i4>0</vt:i4>
      </vt:variant>
      <vt:variant>
        <vt:i4>5</vt:i4>
      </vt:variant>
      <vt:variant>
        <vt:lpwstr/>
      </vt:variant>
      <vt:variant>
        <vt:lpwstr>_Toc190780869</vt:lpwstr>
      </vt:variant>
      <vt:variant>
        <vt:i4>2031665</vt:i4>
      </vt:variant>
      <vt:variant>
        <vt:i4>50</vt:i4>
      </vt:variant>
      <vt:variant>
        <vt:i4>0</vt:i4>
      </vt:variant>
      <vt:variant>
        <vt:i4>5</vt:i4>
      </vt:variant>
      <vt:variant>
        <vt:lpwstr/>
      </vt:variant>
      <vt:variant>
        <vt:lpwstr>_Toc190780868</vt:lpwstr>
      </vt:variant>
      <vt:variant>
        <vt:i4>2031665</vt:i4>
      </vt:variant>
      <vt:variant>
        <vt:i4>44</vt:i4>
      </vt:variant>
      <vt:variant>
        <vt:i4>0</vt:i4>
      </vt:variant>
      <vt:variant>
        <vt:i4>5</vt:i4>
      </vt:variant>
      <vt:variant>
        <vt:lpwstr/>
      </vt:variant>
      <vt:variant>
        <vt:lpwstr>_Toc190780867</vt:lpwstr>
      </vt:variant>
      <vt:variant>
        <vt:i4>2031665</vt:i4>
      </vt:variant>
      <vt:variant>
        <vt:i4>38</vt:i4>
      </vt:variant>
      <vt:variant>
        <vt:i4>0</vt:i4>
      </vt:variant>
      <vt:variant>
        <vt:i4>5</vt:i4>
      </vt:variant>
      <vt:variant>
        <vt:lpwstr/>
      </vt:variant>
      <vt:variant>
        <vt:lpwstr>_Toc190780866</vt:lpwstr>
      </vt:variant>
      <vt:variant>
        <vt:i4>2031665</vt:i4>
      </vt:variant>
      <vt:variant>
        <vt:i4>32</vt:i4>
      </vt:variant>
      <vt:variant>
        <vt:i4>0</vt:i4>
      </vt:variant>
      <vt:variant>
        <vt:i4>5</vt:i4>
      </vt:variant>
      <vt:variant>
        <vt:lpwstr/>
      </vt:variant>
      <vt:variant>
        <vt:lpwstr>_Toc190780865</vt:lpwstr>
      </vt:variant>
      <vt:variant>
        <vt:i4>2031665</vt:i4>
      </vt:variant>
      <vt:variant>
        <vt:i4>26</vt:i4>
      </vt:variant>
      <vt:variant>
        <vt:i4>0</vt:i4>
      </vt:variant>
      <vt:variant>
        <vt:i4>5</vt:i4>
      </vt:variant>
      <vt:variant>
        <vt:lpwstr/>
      </vt:variant>
      <vt:variant>
        <vt:lpwstr>_Toc190780864</vt:lpwstr>
      </vt:variant>
      <vt:variant>
        <vt:i4>2031665</vt:i4>
      </vt:variant>
      <vt:variant>
        <vt:i4>20</vt:i4>
      </vt:variant>
      <vt:variant>
        <vt:i4>0</vt:i4>
      </vt:variant>
      <vt:variant>
        <vt:i4>5</vt:i4>
      </vt:variant>
      <vt:variant>
        <vt:lpwstr/>
      </vt:variant>
      <vt:variant>
        <vt:lpwstr>_Toc190780863</vt:lpwstr>
      </vt:variant>
      <vt:variant>
        <vt:i4>2031665</vt:i4>
      </vt:variant>
      <vt:variant>
        <vt:i4>14</vt:i4>
      </vt:variant>
      <vt:variant>
        <vt:i4>0</vt:i4>
      </vt:variant>
      <vt:variant>
        <vt:i4>5</vt:i4>
      </vt:variant>
      <vt:variant>
        <vt:lpwstr/>
      </vt:variant>
      <vt:variant>
        <vt:lpwstr>_Toc190780862</vt:lpwstr>
      </vt:variant>
      <vt:variant>
        <vt:i4>2031665</vt:i4>
      </vt:variant>
      <vt:variant>
        <vt:i4>8</vt:i4>
      </vt:variant>
      <vt:variant>
        <vt:i4>0</vt:i4>
      </vt:variant>
      <vt:variant>
        <vt:i4>5</vt:i4>
      </vt:variant>
      <vt:variant>
        <vt:lpwstr/>
      </vt:variant>
      <vt:variant>
        <vt:lpwstr>_Toc190780861</vt:lpwstr>
      </vt:variant>
      <vt:variant>
        <vt:i4>2031665</vt:i4>
      </vt:variant>
      <vt:variant>
        <vt:i4>2</vt:i4>
      </vt:variant>
      <vt:variant>
        <vt:i4>0</vt:i4>
      </vt:variant>
      <vt:variant>
        <vt:i4>5</vt:i4>
      </vt:variant>
      <vt:variant>
        <vt:lpwstr/>
      </vt:variant>
      <vt:variant>
        <vt:lpwstr>_Toc190780860</vt:lpwstr>
      </vt:variant>
      <vt:variant>
        <vt:i4>2883586</vt:i4>
      </vt:variant>
      <vt:variant>
        <vt:i4>0</vt:i4>
      </vt:variant>
      <vt:variant>
        <vt:i4>0</vt:i4>
      </vt:variant>
      <vt:variant>
        <vt:i4>5</vt:i4>
      </vt:variant>
      <vt:variant>
        <vt:lpwstr>mailto:Nicole.Munday1@det.nsw.edu.au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Scrambled – recipe booklet – Food and agriculture, Technology 7–8</dc:title>
  <dc:subject/>
  <dc:creator>NSW Department of Education</dc:creator>
  <cp:keywords/>
  <dc:description/>
  <dcterms:created xsi:type="dcterms:W3CDTF">2024-10-17T03:59:00Z</dcterms:created>
  <dcterms:modified xsi:type="dcterms:W3CDTF">2025-05-21T03:52:00Z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2023-07-10T04:21:00Z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f6b93f58-bd38-4d31-9695-8376ed1b2f31</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Order">
    <vt:r8>1994100</vt:r8>
  </property>
  <property fmtid="{D5CDD505-2E9C-101B-9397-08002B2CF9AE}" pid="11" name="xd_Signature">
    <vt:bool>false</vt:bool>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riggerFlowInfo">
    <vt:lpwstr/>
  </property>
  <property fmtid="{D5CDD505-2E9C-101B-9397-08002B2CF9AE}" pid="17" name="ContentTypeId">
    <vt:lpwstr>0x01010028550904603AA64982DCAA86C5CFC06E</vt:lpwstr>
  </property>
  <property fmtid="{D5CDD505-2E9C-101B-9397-08002B2CF9AE}" pid="18" name="GrammarlyDocumentId">
    <vt:lpwstr>96e296ae-8a89-48b2-b0ea-5337d8c43e7b</vt:lpwstr>
  </property>
</Properties>
</file>