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A4B10" w14:textId="6F4230FD" w:rsidR="00B53FCE" w:rsidRDefault="005A3017" w:rsidP="00322EB3">
      <w:pPr>
        <w:pStyle w:val="Title"/>
      </w:pPr>
      <w:bookmarkStart w:id="0" w:name="_Hlk148085229"/>
      <w:r>
        <w:t>Technology 7</w:t>
      </w:r>
      <w:r w:rsidR="00E037FA">
        <w:t>–</w:t>
      </w:r>
      <w:r>
        <w:t xml:space="preserve">8 </w:t>
      </w:r>
      <w:r w:rsidR="00E349E5">
        <w:t xml:space="preserve">– </w:t>
      </w:r>
      <w:r w:rsidR="00D50973">
        <w:t>D</w:t>
      </w:r>
      <w:r w:rsidR="00504EAF">
        <w:t xml:space="preserve">igital and </w:t>
      </w:r>
      <w:r w:rsidR="00D50973">
        <w:t>E</w:t>
      </w:r>
      <w:r w:rsidR="00504EAF">
        <w:t>ngineering</w:t>
      </w:r>
      <w:r>
        <w:t xml:space="preserve"> </w:t>
      </w:r>
      <w:r w:rsidR="00226A8D">
        <w:t xml:space="preserve">– </w:t>
      </w:r>
      <w:r w:rsidR="00763E9E">
        <w:t>s</w:t>
      </w:r>
      <w:r w:rsidR="00226A8D">
        <w:t xml:space="preserve">ample </w:t>
      </w:r>
      <w:r w:rsidR="00817D48" w:rsidRPr="00817D48">
        <w:t>program of learning</w:t>
      </w:r>
    </w:p>
    <w:bookmarkEnd w:id="0"/>
    <w:p w14:paraId="7BEE8EC2" w14:textId="3D63D5DC" w:rsidR="001B2513" w:rsidRDefault="00504EAF" w:rsidP="001B2513">
      <w:pPr>
        <w:pStyle w:val="Subtitle0"/>
      </w:pPr>
      <w:proofErr w:type="spellStart"/>
      <w:r>
        <w:t>Park</w:t>
      </w:r>
      <w:r w:rsidR="18677CD1">
        <w:t>&amp;</w:t>
      </w:r>
      <w:r w:rsidR="2FCB7E93">
        <w:t>R</w:t>
      </w:r>
      <w:r>
        <w:t>ide</w:t>
      </w:r>
      <w:proofErr w:type="spellEnd"/>
      <w:r w:rsidR="00B43EA8">
        <w:t xml:space="preserve"> – 20-week unit</w:t>
      </w:r>
      <w:r>
        <w:br w:type="page"/>
      </w:r>
    </w:p>
    <w:p w14:paraId="09E7A28A" w14:textId="77777777" w:rsidR="002506EE" w:rsidRPr="002506EE" w:rsidRDefault="002506EE" w:rsidP="000E14D8">
      <w:pPr>
        <w:pStyle w:val="TOCHeading"/>
      </w:pPr>
      <w:r>
        <w:lastRenderedPageBreak/>
        <w:t>Contents</w:t>
      </w:r>
    </w:p>
    <w:p w14:paraId="30945F7F" w14:textId="5DB9B8E6" w:rsidR="00AC3C0B" w:rsidRDefault="009A475B">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3926364" w:history="1">
        <w:r w:rsidR="00AC3C0B" w:rsidRPr="000A4D27">
          <w:rPr>
            <w:rStyle w:val="Hyperlink"/>
          </w:rPr>
          <w:t>Rationale</w:t>
        </w:r>
        <w:r w:rsidR="00AC3C0B">
          <w:rPr>
            <w:webHidden/>
          </w:rPr>
          <w:tab/>
        </w:r>
        <w:r w:rsidR="00AC3C0B">
          <w:rPr>
            <w:webHidden/>
          </w:rPr>
          <w:fldChar w:fldCharType="begin"/>
        </w:r>
        <w:r w:rsidR="00AC3C0B">
          <w:rPr>
            <w:webHidden/>
          </w:rPr>
          <w:instrText xml:space="preserve"> PAGEREF _Toc213926364 \h </w:instrText>
        </w:r>
        <w:r w:rsidR="00AC3C0B">
          <w:rPr>
            <w:webHidden/>
          </w:rPr>
        </w:r>
        <w:r w:rsidR="00AC3C0B">
          <w:rPr>
            <w:webHidden/>
          </w:rPr>
          <w:fldChar w:fldCharType="separate"/>
        </w:r>
        <w:r w:rsidR="00AC3C0B">
          <w:rPr>
            <w:webHidden/>
          </w:rPr>
          <w:t>3</w:t>
        </w:r>
        <w:r w:rsidR="00AC3C0B">
          <w:rPr>
            <w:webHidden/>
          </w:rPr>
          <w:fldChar w:fldCharType="end"/>
        </w:r>
      </w:hyperlink>
    </w:p>
    <w:p w14:paraId="47205385" w14:textId="7F2F4003" w:rsidR="00AC3C0B" w:rsidRDefault="00AC3C0B">
      <w:pPr>
        <w:pStyle w:val="TOC1"/>
        <w:rPr>
          <w:rFonts w:asciiTheme="minorHAnsi" w:eastAsiaTheme="minorEastAsia" w:hAnsiTheme="minorHAnsi" w:cstheme="minorBidi"/>
          <w:b w:val="0"/>
          <w:kern w:val="2"/>
          <w:sz w:val="24"/>
          <w:lang w:eastAsia="en-AU"/>
          <w14:ligatures w14:val="standardContextual"/>
        </w:rPr>
      </w:pPr>
      <w:hyperlink w:anchor="_Toc213926365" w:history="1">
        <w:r w:rsidRPr="000A4D27">
          <w:rPr>
            <w:rStyle w:val="Hyperlink"/>
          </w:rPr>
          <w:t>Overview</w:t>
        </w:r>
        <w:r>
          <w:rPr>
            <w:webHidden/>
          </w:rPr>
          <w:tab/>
        </w:r>
        <w:r>
          <w:rPr>
            <w:webHidden/>
          </w:rPr>
          <w:fldChar w:fldCharType="begin"/>
        </w:r>
        <w:r>
          <w:rPr>
            <w:webHidden/>
          </w:rPr>
          <w:instrText xml:space="preserve"> PAGEREF _Toc213926365 \h </w:instrText>
        </w:r>
        <w:r>
          <w:rPr>
            <w:webHidden/>
          </w:rPr>
        </w:r>
        <w:r>
          <w:rPr>
            <w:webHidden/>
          </w:rPr>
          <w:fldChar w:fldCharType="separate"/>
        </w:r>
        <w:r>
          <w:rPr>
            <w:webHidden/>
          </w:rPr>
          <w:t>4</w:t>
        </w:r>
        <w:r>
          <w:rPr>
            <w:webHidden/>
          </w:rPr>
          <w:fldChar w:fldCharType="end"/>
        </w:r>
      </w:hyperlink>
    </w:p>
    <w:p w14:paraId="3E30E621" w14:textId="6C045A63" w:rsidR="00AC3C0B" w:rsidRDefault="00AC3C0B">
      <w:pPr>
        <w:pStyle w:val="TOC1"/>
        <w:rPr>
          <w:rFonts w:asciiTheme="minorHAnsi" w:eastAsiaTheme="minorEastAsia" w:hAnsiTheme="minorHAnsi" w:cstheme="minorBidi"/>
          <w:b w:val="0"/>
          <w:kern w:val="2"/>
          <w:sz w:val="24"/>
          <w:lang w:eastAsia="en-AU"/>
          <w14:ligatures w14:val="standardContextual"/>
        </w:rPr>
      </w:pPr>
      <w:hyperlink w:anchor="_Toc213926366" w:history="1">
        <w:r w:rsidRPr="000A4D27">
          <w:rPr>
            <w:rStyle w:val="Hyperlink"/>
          </w:rPr>
          <w:t>Outcomes</w:t>
        </w:r>
        <w:r>
          <w:rPr>
            <w:webHidden/>
          </w:rPr>
          <w:tab/>
        </w:r>
        <w:r>
          <w:rPr>
            <w:webHidden/>
          </w:rPr>
          <w:fldChar w:fldCharType="begin"/>
        </w:r>
        <w:r>
          <w:rPr>
            <w:webHidden/>
          </w:rPr>
          <w:instrText xml:space="preserve"> PAGEREF _Toc213926366 \h </w:instrText>
        </w:r>
        <w:r>
          <w:rPr>
            <w:webHidden/>
          </w:rPr>
        </w:r>
        <w:r>
          <w:rPr>
            <w:webHidden/>
          </w:rPr>
          <w:fldChar w:fldCharType="separate"/>
        </w:r>
        <w:r>
          <w:rPr>
            <w:webHidden/>
          </w:rPr>
          <w:t>5</w:t>
        </w:r>
        <w:r>
          <w:rPr>
            <w:webHidden/>
          </w:rPr>
          <w:fldChar w:fldCharType="end"/>
        </w:r>
      </w:hyperlink>
    </w:p>
    <w:p w14:paraId="74F942D2" w14:textId="40CB1710" w:rsidR="00AC3C0B" w:rsidRDefault="00AC3C0B">
      <w:pPr>
        <w:pStyle w:val="TOC1"/>
        <w:rPr>
          <w:rFonts w:asciiTheme="minorHAnsi" w:eastAsiaTheme="minorEastAsia" w:hAnsiTheme="minorHAnsi" w:cstheme="minorBidi"/>
          <w:b w:val="0"/>
          <w:kern w:val="2"/>
          <w:sz w:val="24"/>
          <w:lang w:eastAsia="en-AU"/>
          <w14:ligatures w14:val="standardContextual"/>
        </w:rPr>
      </w:pPr>
      <w:hyperlink w:anchor="_Toc213926367" w:history="1">
        <w:r w:rsidRPr="000A4D27">
          <w:rPr>
            <w:rStyle w:val="Hyperlink"/>
          </w:rPr>
          <w:t>Lesson sequence and details</w:t>
        </w:r>
        <w:r>
          <w:rPr>
            <w:webHidden/>
          </w:rPr>
          <w:tab/>
        </w:r>
        <w:r>
          <w:rPr>
            <w:webHidden/>
          </w:rPr>
          <w:fldChar w:fldCharType="begin"/>
        </w:r>
        <w:r>
          <w:rPr>
            <w:webHidden/>
          </w:rPr>
          <w:instrText xml:space="preserve"> PAGEREF _Toc213926367 \h </w:instrText>
        </w:r>
        <w:r>
          <w:rPr>
            <w:webHidden/>
          </w:rPr>
        </w:r>
        <w:r>
          <w:rPr>
            <w:webHidden/>
          </w:rPr>
          <w:fldChar w:fldCharType="separate"/>
        </w:r>
        <w:r>
          <w:rPr>
            <w:webHidden/>
          </w:rPr>
          <w:t>8</w:t>
        </w:r>
        <w:r>
          <w:rPr>
            <w:webHidden/>
          </w:rPr>
          <w:fldChar w:fldCharType="end"/>
        </w:r>
      </w:hyperlink>
    </w:p>
    <w:p w14:paraId="19857365" w14:textId="2A20D9DC"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68" w:history="1">
        <w:r w:rsidRPr="000A4D27">
          <w:rPr>
            <w:rStyle w:val="Hyperlink"/>
          </w:rPr>
          <w:t>Weeks 1 to 2</w:t>
        </w:r>
        <w:r>
          <w:rPr>
            <w:webHidden/>
          </w:rPr>
          <w:tab/>
        </w:r>
        <w:r>
          <w:rPr>
            <w:webHidden/>
          </w:rPr>
          <w:fldChar w:fldCharType="begin"/>
        </w:r>
        <w:r>
          <w:rPr>
            <w:webHidden/>
          </w:rPr>
          <w:instrText xml:space="preserve"> PAGEREF _Toc213926368 \h </w:instrText>
        </w:r>
        <w:r>
          <w:rPr>
            <w:webHidden/>
          </w:rPr>
        </w:r>
        <w:r>
          <w:rPr>
            <w:webHidden/>
          </w:rPr>
          <w:fldChar w:fldCharType="separate"/>
        </w:r>
        <w:r>
          <w:rPr>
            <w:webHidden/>
          </w:rPr>
          <w:t>8</w:t>
        </w:r>
        <w:r>
          <w:rPr>
            <w:webHidden/>
          </w:rPr>
          <w:fldChar w:fldCharType="end"/>
        </w:r>
      </w:hyperlink>
    </w:p>
    <w:p w14:paraId="2FA89BF8" w14:textId="02222089"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69" w:history="1">
        <w:r w:rsidRPr="000A4D27">
          <w:rPr>
            <w:rStyle w:val="Hyperlink"/>
          </w:rPr>
          <w:t>Weeks 3 to 4</w:t>
        </w:r>
        <w:r>
          <w:rPr>
            <w:webHidden/>
          </w:rPr>
          <w:tab/>
        </w:r>
        <w:r>
          <w:rPr>
            <w:webHidden/>
          </w:rPr>
          <w:fldChar w:fldCharType="begin"/>
        </w:r>
        <w:r>
          <w:rPr>
            <w:webHidden/>
          </w:rPr>
          <w:instrText xml:space="preserve"> PAGEREF _Toc213926369 \h </w:instrText>
        </w:r>
        <w:r>
          <w:rPr>
            <w:webHidden/>
          </w:rPr>
        </w:r>
        <w:r>
          <w:rPr>
            <w:webHidden/>
          </w:rPr>
          <w:fldChar w:fldCharType="separate"/>
        </w:r>
        <w:r>
          <w:rPr>
            <w:webHidden/>
          </w:rPr>
          <w:t>20</w:t>
        </w:r>
        <w:r>
          <w:rPr>
            <w:webHidden/>
          </w:rPr>
          <w:fldChar w:fldCharType="end"/>
        </w:r>
      </w:hyperlink>
    </w:p>
    <w:p w14:paraId="72744E5C" w14:textId="215068D7"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70" w:history="1">
        <w:r w:rsidRPr="000A4D27">
          <w:rPr>
            <w:rStyle w:val="Hyperlink"/>
          </w:rPr>
          <w:t>Weeks 5 to 6</w:t>
        </w:r>
        <w:r>
          <w:rPr>
            <w:webHidden/>
          </w:rPr>
          <w:tab/>
        </w:r>
        <w:r>
          <w:rPr>
            <w:webHidden/>
          </w:rPr>
          <w:fldChar w:fldCharType="begin"/>
        </w:r>
        <w:r>
          <w:rPr>
            <w:webHidden/>
          </w:rPr>
          <w:instrText xml:space="preserve"> PAGEREF _Toc213926370 \h </w:instrText>
        </w:r>
        <w:r>
          <w:rPr>
            <w:webHidden/>
          </w:rPr>
        </w:r>
        <w:r>
          <w:rPr>
            <w:webHidden/>
          </w:rPr>
          <w:fldChar w:fldCharType="separate"/>
        </w:r>
        <w:r>
          <w:rPr>
            <w:webHidden/>
          </w:rPr>
          <w:t>36</w:t>
        </w:r>
        <w:r>
          <w:rPr>
            <w:webHidden/>
          </w:rPr>
          <w:fldChar w:fldCharType="end"/>
        </w:r>
      </w:hyperlink>
    </w:p>
    <w:p w14:paraId="72EF1462" w14:textId="4792AF80"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71" w:history="1">
        <w:r w:rsidRPr="000A4D27">
          <w:rPr>
            <w:rStyle w:val="Hyperlink"/>
          </w:rPr>
          <w:t>Weeks 7 to 8</w:t>
        </w:r>
        <w:r>
          <w:rPr>
            <w:webHidden/>
          </w:rPr>
          <w:tab/>
        </w:r>
        <w:r>
          <w:rPr>
            <w:webHidden/>
          </w:rPr>
          <w:fldChar w:fldCharType="begin"/>
        </w:r>
        <w:r>
          <w:rPr>
            <w:webHidden/>
          </w:rPr>
          <w:instrText xml:space="preserve"> PAGEREF _Toc213926371 \h </w:instrText>
        </w:r>
        <w:r>
          <w:rPr>
            <w:webHidden/>
          </w:rPr>
        </w:r>
        <w:r>
          <w:rPr>
            <w:webHidden/>
          </w:rPr>
          <w:fldChar w:fldCharType="separate"/>
        </w:r>
        <w:r>
          <w:rPr>
            <w:webHidden/>
          </w:rPr>
          <w:t>53</w:t>
        </w:r>
        <w:r>
          <w:rPr>
            <w:webHidden/>
          </w:rPr>
          <w:fldChar w:fldCharType="end"/>
        </w:r>
      </w:hyperlink>
    </w:p>
    <w:p w14:paraId="58EDE245" w14:textId="45B2A59F"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72" w:history="1">
        <w:r w:rsidRPr="000A4D27">
          <w:rPr>
            <w:rStyle w:val="Hyperlink"/>
          </w:rPr>
          <w:t>Weeks 9 to 10</w:t>
        </w:r>
        <w:r>
          <w:rPr>
            <w:webHidden/>
          </w:rPr>
          <w:tab/>
        </w:r>
        <w:r>
          <w:rPr>
            <w:webHidden/>
          </w:rPr>
          <w:fldChar w:fldCharType="begin"/>
        </w:r>
        <w:r>
          <w:rPr>
            <w:webHidden/>
          </w:rPr>
          <w:instrText xml:space="preserve"> PAGEREF _Toc213926372 \h </w:instrText>
        </w:r>
        <w:r>
          <w:rPr>
            <w:webHidden/>
          </w:rPr>
        </w:r>
        <w:r>
          <w:rPr>
            <w:webHidden/>
          </w:rPr>
          <w:fldChar w:fldCharType="separate"/>
        </w:r>
        <w:r>
          <w:rPr>
            <w:webHidden/>
          </w:rPr>
          <w:t>62</w:t>
        </w:r>
        <w:r>
          <w:rPr>
            <w:webHidden/>
          </w:rPr>
          <w:fldChar w:fldCharType="end"/>
        </w:r>
      </w:hyperlink>
    </w:p>
    <w:p w14:paraId="390E55D9" w14:textId="21EB839A"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73" w:history="1">
        <w:r w:rsidRPr="000A4D27">
          <w:rPr>
            <w:rStyle w:val="Hyperlink"/>
          </w:rPr>
          <w:t>Weeks 11 to 12</w:t>
        </w:r>
        <w:r>
          <w:rPr>
            <w:webHidden/>
          </w:rPr>
          <w:tab/>
        </w:r>
        <w:r>
          <w:rPr>
            <w:webHidden/>
          </w:rPr>
          <w:fldChar w:fldCharType="begin"/>
        </w:r>
        <w:r>
          <w:rPr>
            <w:webHidden/>
          </w:rPr>
          <w:instrText xml:space="preserve"> PAGEREF _Toc213926373 \h </w:instrText>
        </w:r>
        <w:r>
          <w:rPr>
            <w:webHidden/>
          </w:rPr>
        </w:r>
        <w:r>
          <w:rPr>
            <w:webHidden/>
          </w:rPr>
          <w:fldChar w:fldCharType="separate"/>
        </w:r>
        <w:r>
          <w:rPr>
            <w:webHidden/>
          </w:rPr>
          <w:t>67</w:t>
        </w:r>
        <w:r>
          <w:rPr>
            <w:webHidden/>
          </w:rPr>
          <w:fldChar w:fldCharType="end"/>
        </w:r>
      </w:hyperlink>
    </w:p>
    <w:p w14:paraId="76002512" w14:textId="072A112F"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74" w:history="1">
        <w:r w:rsidRPr="000A4D27">
          <w:rPr>
            <w:rStyle w:val="Hyperlink"/>
          </w:rPr>
          <w:t>Weeks 13 to 14</w:t>
        </w:r>
        <w:r>
          <w:rPr>
            <w:webHidden/>
          </w:rPr>
          <w:tab/>
        </w:r>
        <w:r>
          <w:rPr>
            <w:webHidden/>
          </w:rPr>
          <w:fldChar w:fldCharType="begin"/>
        </w:r>
        <w:r>
          <w:rPr>
            <w:webHidden/>
          </w:rPr>
          <w:instrText xml:space="preserve"> PAGEREF _Toc213926374 \h </w:instrText>
        </w:r>
        <w:r>
          <w:rPr>
            <w:webHidden/>
          </w:rPr>
        </w:r>
        <w:r>
          <w:rPr>
            <w:webHidden/>
          </w:rPr>
          <w:fldChar w:fldCharType="separate"/>
        </w:r>
        <w:r>
          <w:rPr>
            <w:webHidden/>
          </w:rPr>
          <w:t>74</w:t>
        </w:r>
        <w:r>
          <w:rPr>
            <w:webHidden/>
          </w:rPr>
          <w:fldChar w:fldCharType="end"/>
        </w:r>
      </w:hyperlink>
    </w:p>
    <w:p w14:paraId="7E9B0910" w14:textId="3CC015C6"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75" w:history="1">
        <w:r w:rsidRPr="000A4D27">
          <w:rPr>
            <w:rStyle w:val="Hyperlink"/>
          </w:rPr>
          <w:t>Weeks 15 to 16</w:t>
        </w:r>
        <w:r>
          <w:rPr>
            <w:webHidden/>
          </w:rPr>
          <w:tab/>
        </w:r>
        <w:r>
          <w:rPr>
            <w:webHidden/>
          </w:rPr>
          <w:fldChar w:fldCharType="begin"/>
        </w:r>
        <w:r>
          <w:rPr>
            <w:webHidden/>
          </w:rPr>
          <w:instrText xml:space="preserve"> PAGEREF _Toc213926375 \h </w:instrText>
        </w:r>
        <w:r>
          <w:rPr>
            <w:webHidden/>
          </w:rPr>
        </w:r>
        <w:r>
          <w:rPr>
            <w:webHidden/>
          </w:rPr>
          <w:fldChar w:fldCharType="separate"/>
        </w:r>
        <w:r>
          <w:rPr>
            <w:webHidden/>
          </w:rPr>
          <w:t>85</w:t>
        </w:r>
        <w:r>
          <w:rPr>
            <w:webHidden/>
          </w:rPr>
          <w:fldChar w:fldCharType="end"/>
        </w:r>
      </w:hyperlink>
    </w:p>
    <w:p w14:paraId="1CB7AFD0" w14:textId="77E29745"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76" w:history="1">
        <w:r w:rsidRPr="000A4D27">
          <w:rPr>
            <w:rStyle w:val="Hyperlink"/>
          </w:rPr>
          <w:t>Weeks 17 to 18</w:t>
        </w:r>
        <w:r>
          <w:rPr>
            <w:webHidden/>
          </w:rPr>
          <w:tab/>
        </w:r>
        <w:r>
          <w:rPr>
            <w:webHidden/>
          </w:rPr>
          <w:fldChar w:fldCharType="begin"/>
        </w:r>
        <w:r>
          <w:rPr>
            <w:webHidden/>
          </w:rPr>
          <w:instrText xml:space="preserve"> PAGEREF _Toc213926376 \h </w:instrText>
        </w:r>
        <w:r>
          <w:rPr>
            <w:webHidden/>
          </w:rPr>
        </w:r>
        <w:r>
          <w:rPr>
            <w:webHidden/>
          </w:rPr>
          <w:fldChar w:fldCharType="separate"/>
        </w:r>
        <w:r>
          <w:rPr>
            <w:webHidden/>
          </w:rPr>
          <w:t>101</w:t>
        </w:r>
        <w:r>
          <w:rPr>
            <w:webHidden/>
          </w:rPr>
          <w:fldChar w:fldCharType="end"/>
        </w:r>
      </w:hyperlink>
    </w:p>
    <w:p w14:paraId="4DE081EC" w14:textId="7958BB6B"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77" w:history="1">
        <w:r w:rsidRPr="000A4D27">
          <w:rPr>
            <w:rStyle w:val="Hyperlink"/>
          </w:rPr>
          <w:t>Weeks 19 to 20</w:t>
        </w:r>
        <w:r>
          <w:rPr>
            <w:webHidden/>
          </w:rPr>
          <w:tab/>
        </w:r>
        <w:r>
          <w:rPr>
            <w:webHidden/>
          </w:rPr>
          <w:fldChar w:fldCharType="begin"/>
        </w:r>
        <w:r>
          <w:rPr>
            <w:webHidden/>
          </w:rPr>
          <w:instrText xml:space="preserve"> PAGEREF _Toc213926377 \h </w:instrText>
        </w:r>
        <w:r>
          <w:rPr>
            <w:webHidden/>
          </w:rPr>
        </w:r>
        <w:r>
          <w:rPr>
            <w:webHidden/>
          </w:rPr>
          <w:fldChar w:fldCharType="separate"/>
        </w:r>
        <w:r>
          <w:rPr>
            <w:webHidden/>
          </w:rPr>
          <w:t>114</w:t>
        </w:r>
        <w:r>
          <w:rPr>
            <w:webHidden/>
          </w:rPr>
          <w:fldChar w:fldCharType="end"/>
        </w:r>
      </w:hyperlink>
    </w:p>
    <w:p w14:paraId="38E51FE3" w14:textId="1119292C" w:rsidR="00AC3C0B" w:rsidRDefault="00AC3C0B">
      <w:pPr>
        <w:pStyle w:val="TOC1"/>
        <w:rPr>
          <w:rFonts w:asciiTheme="minorHAnsi" w:eastAsiaTheme="minorEastAsia" w:hAnsiTheme="minorHAnsi" w:cstheme="minorBidi"/>
          <w:b w:val="0"/>
          <w:kern w:val="2"/>
          <w:sz w:val="24"/>
          <w:lang w:eastAsia="en-AU"/>
          <w14:ligatures w14:val="standardContextual"/>
        </w:rPr>
      </w:pPr>
      <w:hyperlink w:anchor="_Toc213926378" w:history="1">
        <w:r w:rsidRPr="000A4D27">
          <w:rPr>
            <w:rStyle w:val="Hyperlink"/>
          </w:rPr>
          <w:t>Overall program evaluation</w:t>
        </w:r>
        <w:r>
          <w:rPr>
            <w:webHidden/>
          </w:rPr>
          <w:tab/>
        </w:r>
        <w:r>
          <w:rPr>
            <w:webHidden/>
          </w:rPr>
          <w:fldChar w:fldCharType="begin"/>
        </w:r>
        <w:r>
          <w:rPr>
            <w:webHidden/>
          </w:rPr>
          <w:instrText xml:space="preserve"> PAGEREF _Toc213926378 \h </w:instrText>
        </w:r>
        <w:r>
          <w:rPr>
            <w:webHidden/>
          </w:rPr>
        </w:r>
        <w:r>
          <w:rPr>
            <w:webHidden/>
          </w:rPr>
          <w:fldChar w:fldCharType="separate"/>
        </w:r>
        <w:r>
          <w:rPr>
            <w:webHidden/>
          </w:rPr>
          <w:t>126</w:t>
        </w:r>
        <w:r>
          <w:rPr>
            <w:webHidden/>
          </w:rPr>
          <w:fldChar w:fldCharType="end"/>
        </w:r>
      </w:hyperlink>
    </w:p>
    <w:p w14:paraId="4905298C" w14:textId="67F7F1A1" w:rsidR="00AC3C0B" w:rsidRDefault="00AC3C0B">
      <w:pPr>
        <w:pStyle w:val="TOC2"/>
        <w:rPr>
          <w:rFonts w:asciiTheme="minorHAnsi" w:eastAsiaTheme="minorEastAsia" w:hAnsiTheme="minorHAnsi" w:cstheme="minorBidi"/>
          <w:kern w:val="2"/>
          <w:sz w:val="24"/>
          <w:lang w:eastAsia="en-AU"/>
          <w14:ligatures w14:val="standardContextual"/>
        </w:rPr>
      </w:pPr>
      <w:hyperlink w:anchor="_Toc213926379" w:history="1">
        <w:r w:rsidRPr="000A4D27">
          <w:rPr>
            <w:rStyle w:val="Hyperlink"/>
          </w:rPr>
          <w:t>Capturing student voice when evaluating a program</w:t>
        </w:r>
        <w:r>
          <w:rPr>
            <w:webHidden/>
          </w:rPr>
          <w:tab/>
        </w:r>
        <w:r>
          <w:rPr>
            <w:webHidden/>
          </w:rPr>
          <w:fldChar w:fldCharType="begin"/>
        </w:r>
        <w:r>
          <w:rPr>
            <w:webHidden/>
          </w:rPr>
          <w:instrText xml:space="preserve"> PAGEREF _Toc213926379 \h </w:instrText>
        </w:r>
        <w:r>
          <w:rPr>
            <w:webHidden/>
          </w:rPr>
        </w:r>
        <w:r>
          <w:rPr>
            <w:webHidden/>
          </w:rPr>
          <w:fldChar w:fldCharType="separate"/>
        </w:r>
        <w:r>
          <w:rPr>
            <w:webHidden/>
          </w:rPr>
          <w:t>126</w:t>
        </w:r>
        <w:r>
          <w:rPr>
            <w:webHidden/>
          </w:rPr>
          <w:fldChar w:fldCharType="end"/>
        </w:r>
      </w:hyperlink>
    </w:p>
    <w:p w14:paraId="6617B0C8" w14:textId="740C3E5D" w:rsidR="00AC3C0B" w:rsidRDefault="00AC3C0B">
      <w:pPr>
        <w:pStyle w:val="TOC1"/>
        <w:rPr>
          <w:rFonts w:asciiTheme="minorHAnsi" w:eastAsiaTheme="minorEastAsia" w:hAnsiTheme="minorHAnsi" w:cstheme="minorBidi"/>
          <w:b w:val="0"/>
          <w:kern w:val="2"/>
          <w:sz w:val="24"/>
          <w:lang w:eastAsia="en-AU"/>
          <w14:ligatures w14:val="standardContextual"/>
        </w:rPr>
      </w:pPr>
      <w:hyperlink w:anchor="_Toc213926380" w:history="1">
        <w:r w:rsidRPr="000A4D27">
          <w:rPr>
            <w:rStyle w:val="Hyperlink"/>
          </w:rPr>
          <w:t>Support and alignment</w:t>
        </w:r>
        <w:r>
          <w:rPr>
            <w:webHidden/>
          </w:rPr>
          <w:tab/>
        </w:r>
        <w:r>
          <w:rPr>
            <w:webHidden/>
          </w:rPr>
          <w:fldChar w:fldCharType="begin"/>
        </w:r>
        <w:r>
          <w:rPr>
            <w:webHidden/>
          </w:rPr>
          <w:instrText xml:space="preserve"> PAGEREF _Toc213926380 \h </w:instrText>
        </w:r>
        <w:r>
          <w:rPr>
            <w:webHidden/>
          </w:rPr>
        </w:r>
        <w:r>
          <w:rPr>
            <w:webHidden/>
          </w:rPr>
          <w:fldChar w:fldCharType="separate"/>
        </w:r>
        <w:r>
          <w:rPr>
            <w:webHidden/>
          </w:rPr>
          <w:t>128</w:t>
        </w:r>
        <w:r>
          <w:rPr>
            <w:webHidden/>
          </w:rPr>
          <w:fldChar w:fldCharType="end"/>
        </w:r>
      </w:hyperlink>
    </w:p>
    <w:p w14:paraId="35E5C917" w14:textId="5B14F109" w:rsidR="00AC3C0B" w:rsidRDefault="00AC3C0B">
      <w:pPr>
        <w:pStyle w:val="TOC1"/>
        <w:rPr>
          <w:rFonts w:asciiTheme="minorHAnsi" w:eastAsiaTheme="minorEastAsia" w:hAnsiTheme="minorHAnsi" w:cstheme="minorBidi"/>
          <w:b w:val="0"/>
          <w:kern w:val="2"/>
          <w:sz w:val="24"/>
          <w:lang w:eastAsia="en-AU"/>
          <w14:ligatures w14:val="standardContextual"/>
        </w:rPr>
      </w:pPr>
      <w:hyperlink w:anchor="_Toc213926381" w:history="1">
        <w:r w:rsidRPr="000A4D27">
          <w:rPr>
            <w:rStyle w:val="Hyperlink"/>
          </w:rPr>
          <w:t>References</w:t>
        </w:r>
        <w:r>
          <w:rPr>
            <w:webHidden/>
          </w:rPr>
          <w:tab/>
        </w:r>
        <w:r>
          <w:rPr>
            <w:webHidden/>
          </w:rPr>
          <w:fldChar w:fldCharType="begin"/>
        </w:r>
        <w:r>
          <w:rPr>
            <w:webHidden/>
          </w:rPr>
          <w:instrText xml:space="preserve"> PAGEREF _Toc213926381 \h </w:instrText>
        </w:r>
        <w:r>
          <w:rPr>
            <w:webHidden/>
          </w:rPr>
        </w:r>
        <w:r>
          <w:rPr>
            <w:webHidden/>
          </w:rPr>
          <w:fldChar w:fldCharType="separate"/>
        </w:r>
        <w:r>
          <w:rPr>
            <w:webHidden/>
          </w:rPr>
          <w:t>130</w:t>
        </w:r>
        <w:r>
          <w:rPr>
            <w:webHidden/>
          </w:rPr>
          <w:fldChar w:fldCharType="end"/>
        </w:r>
      </w:hyperlink>
    </w:p>
    <w:p w14:paraId="50C8FA6D" w14:textId="4B60486D" w:rsidR="002506EE" w:rsidRDefault="009A475B" w:rsidP="001800CB">
      <w:r>
        <w:rPr>
          <w:noProof/>
        </w:rPr>
        <w:fldChar w:fldCharType="end"/>
      </w:r>
      <w:r w:rsidR="002506EE">
        <w:br w:type="page"/>
      </w:r>
    </w:p>
    <w:p w14:paraId="70A15434" w14:textId="2C94B3D5" w:rsidR="00817D48" w:rsidRDefault="00817D48" w:rsidP="000E14D8">
      <w:pPr>
        <w:pStyle w:val="Heading1"/>
      </w:pPr>
      <w:bookmarkStart w:id="1" w:name="_Toc112681287"/>
      <w:bookmarkStart w:id="2" w:name="_Toc213926364"/>
      <w:r w:rsidRPr="00503B2F">
        <w:lastRenderedPageBreak/>
        <w:t>Rationale</w:t>
      </w:r>
      <w:bookmarkEnd w:id="1"/>
      <w:bookmarkEnd w:id="2"/>
    </w:p>
    <w:p w14:paraId="78284FFD" w14:textId="3746899A" w:rsidR="009E412F" w:rsidRPr="00F8255C" w:rsidRDefault="009E412F" w:rsidP="009E412F">
      <w:bookmarkStart w:id="3"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rsidR="003F3A8F">
        <w:t xml:space="preserve"> </w:t>
      </w:r>
      <w:r w:rsidRPr="00F8255C">
        <w:t>specific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3D919BEA" w14:textId="0D36C9F2" w:rsidR="009E412F" w:rsidRPr="009E0921" w:rsidRDefault="005A1A30" w:rsidP="009E412F">
      <w:bookmarkStart w:id="4" w:name="_Hlk112402278"/>
      <w:bookmarkStart w:id="5" w:name="_Hlk112408500"/>
      <w:r>
        <w:t>The NSW Education Standards Authority (</w:t>
      </w:r>
      <w:r w:rsidR="009E412F" w:rsidRPr="00F8255C">
        <w:t>NESA</w:t>
      </w:r>
      <w:r>
        <w:t>)</w:t>
      </w:r>
      <w:r w:rsidR="009E412F" w:rsidRPr="00F8255C">
        <w:t xml:space="preserve"> defines</w:t>
      </w:r>
      <w:r w:rsidR="009E412F">
        <w:t xml:space="preserve"> </w:t>
      </w:r>
      <w:hyperlink r:id="rId11">
        <w:r w:rsidR="009E412F" w:rsidRPr="69C7B246">
          <w:rPr>
            <w:rStyle w:val="Hyperlink"/>
          </w:rPr>
          <w:t>programming</w:t>
        </w:r>
      </w:hyperlink>
      <w:r w:rsidR="009E412F">
        <w:t xml:space="preserve"> </w:t>
      </w:r>
      <w:r w:rsidR="009E412F" w:rsidRPr="00F8255C">
        <w:t xml:space="preserve">as </w:t>
      </w:r>
      <w:r>
        <w:t>‘</w:t>
      </w:r>
      <w:r w:rsidR="009E412F" w:rsidRPr="00F8255C">
        <w:t>the process of selecting and sequencing learning experiences which enable students to engage with syllabus outcomes and develop subject specific skills and knowledge’ (</w:t>
      </w:r>
      <w:r w:rsidR="009E412F" w:rsidRPr="005F2323">
        <w:t>NESA</w:t>
      </w:r>
      <w:r w:rsidR="009E412F">
        <w:t xml:space="preserve"> 2022).</w:t>
      </w:r>
      <w:r w:rsidR="009E412F" w:rsidRPr="00F8255C">
        <w:t xml:space="preserve"> </w:t>
      </w:r>
      <w:bookmarkStart w:id="6" w:name="_Hlk112408586"/>
      <w:bookmarkStart w:id="7"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12">
        <w:r w:rsidR="002F0D67">
          <w:rPr>
            <w:rStyle w:val="Hyperlink"/>
          </w:rPr>
          <w:t>Advice on units</w:t>
        </w:r>
      </w:hyperlink>
      <w:r w:rsidR="009E412F">
        <w:t xml:space="preserve"> page.</w:t>
      </w:r>
      <w:r w:rsidR="009E412F" w:rsidRPr="00F8255C">
        <w:t xml:space="preserve"> A unit is a contextually</w:t>
      </w:r>
      <w:r w:rsidR="003F3A8F">
        <w:t xml:space="preserve"> </w:t>
      </w:r>
      <w:r w:rsidR="009E412F" w:rsidRPr="00F8255C">
        <w:t>specific plan for the intended teaching and learning for a particular class for a particular period.</w:t>
      </w:r>
      <w:r w:rsidR="009E412F">
        <w:t xml:space="preserve"> </w:t>
      </w:r>
      <w:bookmarkEnd w:id="6"/>
      <w:r w:rsidR="009E412F" w:rsidRPr="00F8255C">
        <w:t xml:space="preserve">The organisation of the content in a unit is flexible and it may vary according to the school, the teacher, the class and the learning space. </w:t>
      </w:r>
      <w:bookmarkEnd w:id="7"/>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The NESA and </w:t>
      </w:r>
      <w:r w:rsidR="009E412F">
        <w:t xml:space="preserve">department </w:t>
      </w:r>
      <w:r w:rsidR="009E412F" w:rsidRPr="00F8255C">
        <w:t>guidelines that have influenced this template are elaborated upon at the end of the document.</w:t>
      </w:r>
    </w:p>
    <w:bookmarkEnd w:id="4"/>
    <w:bookmarkEnd w:id="5"/>
    <w:p w14:paraId="6033DFA0" w14:textId="77777777" w:rsidR="00955FF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p>
    <w:p w14:paraId="10F3A719" w14:textId="77777777" w:rsidR="00B43EA8" w:rsidRPr="00B43EA8" w:rsidRDefault="00B43EA8" w:rsidP="00B43EA8">
      <w:pPr>
        <w:pStyle w:val="FeatureBox"/>
      </w:pPr>
      <w:r w:rsidRPr="00B43EA8">
        <w:lastRenderedPageBreak/>
        <w:t xml:space="preserve">School leaders and teachers should refer to </w:t>
      </w:r>
      <w:hyperlink r:id="rId13" w:history="1">
        <w:r w:rsidRPr="00B43EA8">
          <w:rPr>
            <w:rStyle w:val="Hyperlink"/>
          </w:rPr>
          <w:t>Equipment Safety in Schools</w:t>
        </w:r>
      </w:hyperlink>
      <w:r w:rsidRPr="00B43EA8">
        <w:t xml:space="preserve">, </w:t>
      </w:r>
      <w:hyperlink r:id="rId14" w:history="1">
        <w:r w:rsidRPr="00B43EA8">
          <w:rPr>
            <w:rStyle w:val="Hyperlink"/>
          </w:rPr>
          <w:t>Animals in Schools</w:t>
        </w:r>
      </w:hyperlink>
      <w:r w:rsidRPr="00B43EA8">
        <w:t xml:space="preserve">, and </w:t>
      </w:r>
      <w:hyperlink r:id="rId15" w:anchor="skipToContent" w:history="1">
        <w:r w:rsidRPr="00B43EA8">
          <w:rPr>
            <w:rStyle w:val="Hyperlink"/>
          </w:rPr>
          <w:t>Chemical Safety in Schools</w:t>
        </w:r>
      </w:hyperlink>
      <w:r w:rsidRPr="00B43EA8">
        <w:t xml:space="preserve"> for current information on safety and safe working practices.</w:t>
      </w:r>
    </w:p>
    <w:p w14:paraId="1617355B" w14:textId="0DBB2981" w:rsidR="009E412F" w:rsidRPr="00DD6E1F" w:rsidRDefault="009E412F" w:rsidP="009E412F">
      <w:r w:rsidRPr="00DD6E1F">
        <w:br w:type="page"/>
      </w:r>
    </w:p>
    <w:p w14:paraId="13669344" w14:textId="77777777" w:rsidR="00817D48" w:rsidRDefault="00817D48" w:rsidP="000E14D8">
      <w:pPr>
        <w:pStyle w:val="Heading1"/>
      </w:pPr>
      <w:bookmarkStart w:id="8" w:name="_Toc213926365"/>
      <w:r>
        <w:lastRenderedPageBreak/>
        <w:t>Overview</w:t>
      </w:r>
      <w:bookmarkEnd w:id="3"/>
      <w:bookmarkEnd w:id="8"/>
    </w:p>
    <w:p w14:paraId="5EA084C6" w14:textId="34BEF951" w:rsidR="00D458BE" w:rsidRDefault="009E412F" w:rsidP="009E412F">
      <w:pPr>
        <w:rPr>
          <w:noProof/>
        </w:rPr>
      </w:pPr>
      <w:r w:rsidRPr="26DCB695">
        <w:rPr>
          <w:rStyle w:val="Strong"/>
        </w:rPr>
        <w:t>Description</w:t>
      </w:r>
      <w:r w:rsidRPr="00503B2F">
        <w:t>:</w:t>
      </w:r>
      <w:r w:rsidRPr="26DCB695">
        <w:rPr>
          <w:noProof/>
        </w:rPr>
        <w:t xml:space="preserve"> </w:t>
      </w:r>
      <w:r w:rsidR="00322EB3">
        <w:rPr>
          <w:noProof/>
        </w:rPr>
        <w:t>t</w:t>
      </w:r>
      <w:r w:rsidRPr="26DCB695">
        <w:rPr>
          <w:noProof/>
        </w:rPr>
        <w:t xml:space="preserve">his </w:t>
      </w:r>
      <w:r w:rsidR="00120213">
        <w:rPr>
          <w:noProof/>
        </w:rPr>
        <w:t xml:space="preserve">blended </w:t>
      </w:r>
      <w:r>
        <w:rPr>
          <w:noProof/>
        </w:rPr>
        <w:t>program of learning</w:t>
      </w:r>
      <w:r w:rsidRPr="26DCB695">
        <w:rPr>
          <w:noProof/>
        </w:rPr>
        <w:t xml:space="preserve"> addresses</w:t>
      </w:r>
      <w:r w:rsidR="00F631CC">
        <w:rPr>
          <w:noProof/>
        </w:rPr>
        <w:t xml:space="preserve"> the </w:t>
      </w:r>
      <w:r w:rsidR="008561BA">
        <w:rPr>
          <w:noProof/>
        </w:rPr>
        <w:t>Digital and communication</w:t>
      </w:r>
      <w:r w:rsidR="00127260">
        <w:rPr>
          <w:noProof/>
        </w:rPr>
        <w:t xml:space="preserve"> technologies and </w:t>
      </w:r>
      <w:r w:rsidR="002826C2">
        <w:rPr>
          <w:noProof/>
        </w:rPr>
        <w:t xml:space="preserve">Engineering technologies and systems </w:t>
      </w:r>
      <w:r w:rsidR="00F631CC">
        <w:rPr>
          <w:noProof/>
        </w:rPr>
        <w:t>focus area</w:t>
      </w:r>
      <w:r w:rsidR="002826C2">
        <w:rPr>
          <w:noProof/>
        </w:rPr>
        <w:t>s</w:t>
      </w:r>
      <w:r w:rsidR="00F631CC">
        <w:rPr>
          <w:noProof/>
        </w:rPr>
        <w:t>.</w:t>
      </w:r>
      <w:r w:rsidR="00F804D2">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allow students to</w:t>
      </w:r>
      <w:r w:rsidR="00F804D2">
        <w:rPr>
          <w:noProof/>
        </w:rPr>
        <w:t xml:space="preserve"> develop their practical skills in line with </w:t>
      </w:r>
      <w:r w:rsidR="00D458BE">
        <w:rPr>
          <w:noProof/>
        </w:rPr>
        <w:t xml:space="preserve">their </w:t>
      </w:r>
      <w:r w:rsidR="00120213">
        <w:rPr>
          <w:noProof/>
        </w:rPr>
        <w:t>digital and engineering knowledge.</w:t>
      </w:r>
    </w:p>
    <w:p w14:paraId="7DCB18AB" w14:textId="79B49901" w:rsidR="009E412F" w:rsidRDefault="009E412F" w:rsidP="009E412F">
      <w:pPr>
        <w:rPr>
          <w:noProof/>
        </w:rPr>
      </w:pPr>
      <w:r w:rsidRPr="23365DE6">
        <w:rPr>
          <w:rStyle w:val="Strong"/>
        </w:rPr>
        <w:t>Duration</w:t>
      </w:r>
      <w:r>
        <w:t>:</w:t>
      </w:r>
      <w:r w:rsidRPr="23365DE6">
        <w:rPr>
          <w:noProof/>
        </w:rPr>
        <w:t xml:space="preserve"> </w:t>
      </w:r>
      <w:r w:rsidR="00322EB3" w:rsidRPr="23365DE6">
        <w:rPr>
          <w:noProof/>
        </w:rPr>
        <w:t>t</w:t>
      </w:r>
      <w:r w:rsidRPr="23365DE6">
        <w:rPr>
          <w:noProof/>
        </w:rPr>
        <w:t xml:space="preserve">his program of learning is designed to be completed over a period of approximately </w:t>
      </w:r>
      <w:r w:rsidR="65AFC54A" w:rsidRPr="23365DE6">
        <w:rPr>
          <w:noProof/>
        </w:rPr>
        <w:t>2</w:t>
      </w:r>
      <w:r w:rsidRPr="23365DE6">
        <w:rPr>
          <w:noProof/>
        </w:rPr>
        <w:t>0 weeks in 60-minute lesson sequences but can be adapted to suit the school context.</w:t>
      </w:r>
    </w:p>
    <w:p w14:paraId="737E5DB7" w14:textId="67CF5862" w:rsidR="00175539" w:rsidRDefault="009E412F" w:rsidP="00817D48">
      <w:r w:rsidRPr="00207EBD">
        <w:rPr>
          <w:rStyle w:val="Strong"/>
        </w:rPr>
        <w:t>Explicit teaching</w:t>
      </w:r>
      <w:r w:rsidRPr="00503B2F">
        <w:t>:</w:t>
      </w:r>
      <w:r>
        <w:rPr>
          <w:noProof/>
        </w:rPr>
        <w:t xml:space="preserve"> </w:t>
      </w:r>
      <w:r w:rsidR="00322EB3">
        <w:rPr>
          <w:noProof/>
        </w:rPr>
        <w:t>s</w:t>
      </w:r>
      <w:r>
        <w:rPr>
          <w:noProof/>
        </w:rPr>
        <w:t xml:space="preserve">uggested </w:t>
      </w:r>
      <w:hyperlink r:id="rId16" w:history="1">
        <w:r w:rsidRPr="000B07F8">
          <w:rPr>
            <w:rStyle w:val="Hyperlink"/>
            <w:noProof/>
          </w:rPr>
          <w:t>lear</w:t>
        </w:r>
        <w:r w:rsidR="00DB0B4E" w:rsidRPr="000B07F8">
          <w:rPr>
            <w:rStyle w:val="Hyperlink"/>
            <w:noProof/>
          </w:rPr>
          <w:t>n</w:t>
        </w:r>
        <w:r w:rsidRPr="000B07F8">
          <w:rPr>
            <w:rStyle w:val="Hyperlink"/>
            <w:noProof/>
          </w:rPr>
          <w:t>ing intentions</w:t>
        </w:r>
      </w:hyperlink>
      <w:r>
        <w:rPr>
          <w:noProof/>
        </w:rPr>
        <w:t xml:space="preserve"> and </w:t>
      </w:r>
      <w:hyperlink r:id="rId17" w:history="1">
        <w:r w:rsidRPr="000B07F8">
          <w:rPr>
            <w:rStyle w:val="Hyperlink"/>
            <w:noProof/>
          </w:rPr>
          <w:t>success criteria</w:t>
        </w:r>
      </w:hyperlink>
      <w:r>
        <w:rPr>
          <w:noProof/>
        </w:rPr>
        <w:t xml:space="preserve"> are available.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16CD990" w14:textId="633F18C2" w:rsidR="00B25EAC" w:rsidRDefault="00EF04B7" w:rsidP="00A8066B">
      <w:r>
        <w:rPr>
          <w:noProof/>
        </w:rPr>
        <w:drawing>
          <wp:inline distT="0" distB="0" distL="0" distR="0" wp14:anchorId="0C6DC8AD" wp14:editId="7525D694">
            <wp:extent cx="2516258" cy="2104634"/>
            <wp:effectExtent l="0" t="0" r="0" b="0"/>
            <wp:docPr id="2104358655" name="Picture 1" descr="8 segments of explicit teaching strategies surround the 4 enabling factors. These surround the teaching and learning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58655" name="Picture 1" descr="8 segments of explicit teaching strategies surround the 4 enabling factors. These surround the teaching and learning cycl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2703" cy="2118388"/>
                    </a:xfrm>
                    <a:prstGeom prst="rect">
                      <a:avLst/>
                    </a:prstGeom>
                    <a:noFill/>
                    <a:ln>
                      <a:noFill/>
                    </a:ln>
                  </pic:spPr>
                </pic:pic>
              </a:graphicData>
            </a:graphic>
          </wp:inline>
        </w:drawing>
      </w:r>
      <w:r w:rsidR="00A8066B">
        <w:br w:type="page"/>
      </w:r>
    </w:p>
    <w:p w14:paraId="53FAD51D" w14:textId="77777777" w:rsidR="00817D48" w:rsidRDefault="00817D48" w:rsidP="000E14D8">
      <w:pPr>
        <w:pStyle w:val="Heading1"/>
      </w:pPr>
      <w:bookmarkStart w:id="9" w:name="_Toc112681290"/>
      <w:bookmarkStart w:id="10" w:name="_Toc213926366"/>
      <w:r w:rsidRPr="000E14D8">
        <w:lastRenderedPageBreak/>
        <w:t>Outcomes</w:t>
      </w:r>
      <w:bookmarkEnd w:id="9"/>
      <w:bookmarkEnd w:id="10"/>
    </w:p>
    <w:p w14:paraId="58CEA595" w14:textId="77777777" w:rsidR="00322EB3" w:rsidRDefault="00322EB3" w:rsidP="00322EB3">
      <w:pPr>
        <w:rPr>
          <w:noProof/>
        </w:rPr>
      </w:pPr>
      <w:r>
        <w:rPr>
          <w:noProof/>
        </w:rPr>
        <w:t>A student:</w:t>
      </w:r>
    </w:p>
    <w:p w14:paraId="0AB31C20" w14:textId="65C8E7F6" w:rsidR="00322EB3" w:rsidRPr="00322EB3" w:rsidRDefault="00521FD0" w:rsidP="00322EB3">
      <w:pPr>
        <w:pStyle w:val="ListBullet"/>
        <w:rPr>
          <w:rStyle w:val="Strong"/>
          <w:b w:val="0"/>
          <w:bCs w:val="0"/>
          <w:noProof/>
        </w:rPr>
      </w:pPr>
      <w:r>
        <w:rPr>
          <w:noProof/>
        </w:rPr>
        <w:t>e</w:t>
      </w:r>
      <w:r w:rsidR="00F20711">
        <w:rPr>
          <w:noProof/>
        </w:rPr>
        <w:t>xplains relationships between sustainability, design and production</w:t>
      </w:r>
      <w:r w:rsidR="00322EB3">
        <w:rPr>
          <w:noProof/>
        </w:rPr>
        <w:t xml:space="preserve"> </w:t>
      </w:r>
      <w:r w:rsidR="006F34BE">
        <w:rPr>
          <w:rStyle w:val="Strong"/>
        </w:rPr>
        <w:t>TE4-SDP-01</w:t>
      </w:r>
    </w:p>
    <w:p w14:paraId="2B32252B" w14:textId="34F17FCA" w:rsidR="001A7306" w:rsidRDefault="001A7306" w:rsidP="00322EB3">
      <w:pPr>
        <w:pStyle w:val="ListBullet"/>
      </w:pPr>
      <w:r w:rsidRPr="001A7306">
        <w:t>describes the practices and processes of designers and producers</w:t>
      </w:r>
      <w:r>
        <w:t xml:space="preserve"> </w:t>
      </w:r>
      <w:r w:rsidR="008C6DA9" w:rsidRPr="008C6DA9">
        <w:rPr>
          <w:b/>
          <w:bCs/>
        </w:rPr>
        <w:t>TE4-PDP-01</w:t>
      </w:r>
    </w:p>
    <w:p w14:paraId="7BD66C1A" w14:textId="3597EFC5" w:rsidR="008C6DA9" w:rsidRDefault="008C6DA9" w:rsidP="00322EB3">
      <w:pPr>
        <w:pStyle w:val="ListBullet"/>
      </w:pPr>
      <w:r w:rsidRPr="008C6DA9">
        <w:t>explains how materials, systems and components contribute to solutions</w:t>
      </w:r>
      <w:r>
        <w:t xml:space="preserve"> </w:t>
      </w:r>
      <w:r w:rsidR="00D30C33" w:rsidRPr="00D30C33">
        <w:rPr>
          <w:b/>
          <w:bCs/>
        </w:rPr>
        <w:t>TE4-MSC-01</w:t>
      </w:r>
    </w:p>
    <w:p w14:paraId="1999A9B1" w14:textId="2FC035A3" w:rsidR="001E6C66" w:rsidRPr="009350CC" w:rsidRDefault="00521FD0" w:rsidP="00322EB3">
      <w:pPr>
        <w:pStyle w:val="ListBullet"/>
        <w:rPr>
          <w:rStyle w:val="Strong"/>
          <w:b w:val="0"/>
          <w:bCs w:val="0"/>
          <w:noProof/>
        </w:rPr>
      </w:pPr>
      <w:r>
        <w:t>a</w:t>
      </w:r>
      <w:r w:rsidR="006357DC" w:rsidRPr="00607E88">
        <w:t>pplies processes in the planning, management and production of projects</w:t>
      </w:r>
      <w:r w:rsidR="006357DC">
        <w:rPr>
          <w:rStyle w:val="Strong"/>
        </w:rPr>
        <w:t xml:space="preserve"> TE4-PPM-01</w:t>
      </w:r>
    </w:p>
    <w:p w14:paraId="24434F2C" w14:textId="77F1EABF" w:rsidR="009350CC" w:rsidRPr="009350CC" w:rsidRDefault="00521FD0" w:rsidP="00322EB3">
      <w:pPr>
        <w:pStyle w:val="ListBullet"/>
        <w:rPr>
          <w:rStyle w:val="Strong"/>
          <w:b w:val="0"/>
          <w:bCs w:val="0"/>
          <w:noProof/>
        </w:rPr>
      </w:pPr>
      <w:r>
        <w:t>c</w:t>
      </w:r>
      <w:r w:rsidR="009350CC" w:rsidRPr="00607E88">
        <w:t>ommunicates and evaluates design ideas and solutions</w:t>
      </w:r>
      <w:r w:rsidR="009350CC">
        <w:rPr>
          <w:rStyle w:val="Strong"/>
        </w:rPr>
        <w:t xml:space="preserve"> TE4-DES-01</w:t>
      </w:r>
    </w:p>
    <w:p w14:paraId="5917B257" w14:textId="16C78711" w:rsidR="009350CC" w:rsidRDefault="00521FD0" w:rsidP="00322EB3">
      <w:pPr>
        <w:pStyle w:val="ListBullet"/>
        <w:rPr>
          <w:rStyle w:val="Strong"/>
        </w:rPr>
      </w:pPr>
      <w:r>
        <w:t>s</w:t>
      </w:r>
      <w:r w:rsidR="0086725B" w:rsidRPr="00607E88">
        <w:t>elects and safely uses tools, materials, technologies and processes</w:t>
      </w:r>
      <w:r w:rsidR="0086725B">
        <w:rPr>
          <w:rStyle w:val="Strong"/>
        </w:rPr>
        <w:t xml:space="preserve"> TE4</w:t>
      </w:r>
      <w:r w:rsidR="00607E88">
        <w:rPr>
          <w:rStyle w:val="Strong"/>
        </w:rPr>
        <w:t>-SAF-01</w:t>
      </w:r>
    </w:p>
    <w:p w14:paraId="552D47E2" w14:textId="5F55AA24" w:rsidR="00D30C33" w:rsidRDefault="00C72A61" w:rsidP="00322EB3">
      <w:pPr>
        <w:pStyle w:val="ListBullet"/>
        <w:rPr>
          <w:b/>
          <w:bCs/>
          <w:noProof/>
        </w:rPr>
      </w:pPr>
      <w:r w:rsidRPr="00C72A61">
        <w:rPr>
          <w:noProof/>
        </w:rPr>
        <w:t>demonstrates technological literacy to safely interact in digital environments</w:t>
      </w:r>
      <w:r>
        <w:rPr>
          <w:noProof/>
        </w:rPr>
        <w:t xml:space="preserve"> </w:t>
      </w:r>
      <w:r w:rsidRPr="00C72A61">
        <w:rPr>
          <w:b/>
          <w:bCs/>
          <w:noProof/>
        </w:rPr>
        <w:t>TE4-DIG-01</w:t>
      </w:r>
    </w:p>
    <w:p w14:paraId="18DC7A1A" w14:textId="492E6458" w:rsidR="00C72A61" w:rsidRDefault="00C72A61" w:rsidP="00322EB3">
      <w:pPr>
        <w:pStyle w:val="ListBullet"/>
        <w:rPr>
          <w:noProof/>
        </w:rPr>
      </w:pPr>
      <w:r w:rsidRPr="00C72A61">
        <w:rPr>
          <w:noProof/>
        </w:rPr>
        <w:t>uses data and digital systems to code, design and produce projects</w:t>
      </w:r>
      <w:r>
        <w:rPr>
          <w:noProof/>
        </w:rPr>
        <w:t xml:space="preserve"> </w:t>
      </w:r>
      <w:r w:rsidR="003A6B1F" w:rsidRPr="003A6B1F">
        <w:rPr>
          <w:b/>
          <w:bCs/>
          <w:noProof/>
        </w:rPr>
        <w:t>TE4-DIG-02</w:t>
      </w:r>
    </w:p>
    <w:p w14:paraId="0EE93DC0" w14:textId="64B0E95B" w:rsidR="00322EB3" w:rsidRDefault="004A343D" w:rsidP="00322EB3">
      <w:pPr>
        <w:pStyle w:val="Imageattributioncaption"/>
      </w:pPr>
      <w:hyperlink r:id="rId19" w:history="1">
        <w:r>
          <w:rPr>
            <w:rStyle w:val="Hyperlink"/>
          </w:rPr>
          <w:t>Technology 7–8 Syllabus</w:t>
        </w:r>
      </w:hyperlink>
      <w:r w:rsidR="00322EB3">
        <w:t xml:space="preserve"> © NSW Education Standards Authority (NESA) for and on behalf of the Crown in right of the State of New South Wales</w:t>
      </w:r>
      <w:r w:rsidR="003164FB">
        <w:t>, 2023</w:t>
      </w:r>
      <w:r w:rsidR="00322EB3">
        <w:t>.</w:t>
      </w:r>
    </w:p>
    <w:p w14:paraId="24F2AEBE" w14:textId="77777777" w:rsidR="00817D48" w:rsidRDefault="00817D48" w:rsidP="00322EB3">
      <w:r>
        <w:br w:type="page"/>
      </w:r>
    </w:p>
    <w:p w14:paraId="0D266726" w14:textId="77777777"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175539">
        <w:t>:</w:t>
      </w:r>
    </w:p>
    <w:p w14:paraId="154FD228" w14:textId="77777777" w:rsidR="00817D48" w:rsidRPr="00175539" w:rsidRDefault="003F0C89" w:rsidP="00175539">
      <w:pPr>
        <w:pStyle w:val="FeatureBox2"/>
        <w:rPr>
          <w:rStyle w:val="Strong"/>
        </w:rPr>
      </w:pPr>
      <w:r w:rsidRPr="00175539">
        <w:rPr>
          <w:rStyle w:val="Strong"/>
        </w:rPr>
        <w:t>Engagement</w:t>
      </w:r>
    </w:p>
    <w:p w14:paraId="323E0899" w14:textId="77777777" w:rsidR="00817D48" w:rsidRDefault="00817D48" w:rsidP="00D82597">
      <w:pPr>
        <w:pStyle w:val="FeatureBox2"/>
        <w:numPr>
          <w:ilvl w:val="0"/>
          <w:numId w:val="2"/>
        </w:numPr>
        <w:ind w:left="567" w:hanging="567"/>
      </w:pPr>
      <w:r>
        <w:t>How will I provide authentic, relevant learning opportunities for students to personally connect with lesson content?</w:t>
      </w:r>
    </w:p>
    <w:p w14:paraId="10DC94AD" w14:textId="77777777" w:rsidR="00817D48" w:rsidRDefault="00817D48" w:rsidP="00D82597">
      <w:pPr>
        <w:pStyle w:val="FeatureBox2"/>
        <w:numPr>
          <w:ilvl w:val="0"/>
          <w:numId w:val="2"/>
        </w:numPr>
        <w:ind w:left="567" w:hanging="567"/>
      </w:pPr>
      <w:r>
        <w:t>How will I support every student to grow in independence, confidence and self-regulation?</w:t>
      </w:r>
    </w:p>
    <w:p w14:paraId="79406213" w14:textId="77777777" w:rsidR="00817D48" w:rsidRDefault="00817D48" w:rsidP="00D82597">
      <w:pPr>
        <w:pStyle w:val="FeatureBox2"/>
        <w:numPr>
          <w:ilvl w:val="0"/>
          <w:numId w:val="2"/>
        </w:numPr>
        <w:ind w:left="567" w:hanging="567"/>
      </w:pPr>
      <w:r>
        <w:t>How will I facilitate every student to have high expectations for themselves?</w:t>
      </w:r>
    </w:p>
    <w:p w14:paraId="35FF59B4" w14:textId="77777777" w:rsidR="00817D48" w:rsidRDefault="00817D48" w:rsidP="00D82597">
      <w:pPr>
        <w:pStyle w:val="FeatureBox2"/>
        <w:numPr>
          <w:ilvl w:val="0"/>
          <w:numId w:val="2"/>
        </w:numPr>
        <w:ind w:left="567" w:hanging="567"/>
      </w:pPr>
      <w:r>
        <w:t>How will I identify and provide the support each student needs to sustain their learning efforts?</w:t>
      </w:r>
    </w:p>
    <w:p w14:paraId="20213053" w14:textId="77777777" w:rsidR="00817D48" w:rsidRPr="00175539" w:rsidRDefault="00694DCF" w:rsidP="00817D48">
      <w:pPr>
        <w:pStyle w:val="FeatureBox2"/>
        <w:rPr>
          <w:rStyle w:val="Strong"/>
        </w:rPr>
      </w:pPr>
      <w:r w:rsidRPr="00175539">
        <w:rPr>
          <w:rStyle w:val="Strong"/>
        </w:rPr>
        <w:t>Representation</w:t>
      </w:r>
    </w:p>
    <w:p w14:paraId="3447A324" w14:textId="77777777" w:rsidR="0098611F" w:rsidRDefault="00817D48" w:rsidP="00D82597">
      <w:pPr>
        <w:pStyle w:val="FeatureBox2"/>
        <w:numPr>
          <w:ilvl w:val="0"/>
          <w:numId w:val="2"/>
        </w:numPr>
        <w:ind w:left="567" w:hanging="567"/>
      </w:pPr>
      <w:r>
        <w:t>What are some different ways I can present content to enable every student to access and understand it?</w:t>
      </w:r>
    </w:p>
    <w:p w14:paraId="3B4A5E64" w14:textId="77777777" w:rsidR="0098611F" w:rsidRDefault="00817D48" w:rsidP="00D82597">
      <w:pPr>
        <w:pStyle w:val="FeatureBox2"/>
        <w:numPr>
          <w:ilvl w:val="0"/>
          <w:numId w:val="2"/>
        </w:numPr>
        <w:ind w:left="567" w:hanging="567"/>
      </w:pPr>
      <w:r>
        <w:t>How will I identify and address language and/or cultural considerations that may limit access to content for students?</w:t>
      </w:r>
    </w:p>
    <w:p w14:paraId="2F13F2A7" w14:textId="77777777" w:rsidR="0098611F" w:rsidRDefault="00817D48" w:rsidP="00D82597">
      <w:pPr>
        <w:pStyle w:val="FeatureBox2"/>
        <w:numPr>
          <w:ilvl w:val="0"/>
          <w:numId w:val="2"/>
        </w:numPr>
        <w:ind w:left="567" w:hanging="567"/>
      </w:pPr>
      <w:r>
        <w:t>How will I make lesson content and learning materials more accessible?</w:t>
      </w:r>
    </w:p>
    <w:p w14:paraId="2B50BFB8" w14:textId="1D3FB455" w:rsidR="00B43EA8" w:rsidRDefault="00817D48" w:rsidP="00D82597">
      <w:pPr>
        <w:pStyle w:val="FeatureBox2"/>
        <w:numPr>
          <w:ilvl w:val="0"/>
          <w:numId w:val="2"/>
        </w:numPr>
        <w:ind w:left="567" w:hanging="567"/>
      </w:pPr>
      <w:r>
        <w:t>How will I plan learning experiences that are relevant and challenging for the full range of students in the classroom?</w:t>
      </w:r>
    </w:p>
    <w:p w14:paraId="23AC1F76" w14:textId="785E7A1E" w:rsidR="0098611F" w:rsidRDefault="00B43EA8" w:rsidP="00B43EA8">
      <w:pPr>
        <w:suppressAutoHyphens w:val="0"/>
        <w:spacing w:before="0" w:after="160" w:line="259" w:lineRule="auto"/>
      </w:pPr>
      <w:r>
        <w:br w:type="page"/>
      </w:r>
    </w:p>
    <w:p w14:paraId="53D7C185" w14:textId="77777777" w:rsidR="00817D48" w:rsidRPr="00175539" w:rsidRDefault="00694DCF" w:rsidP="0098611F">
      <w:pPr>
        <w:pStyle w:val="FeatureBox2"/>
        <w:rPr>
          <w:rStyle w:val="Strong"/>
        </w:rPr>
      </w:pPr>
      <w:r w:rsidRPr="00175539">
        <w:rPr>
          <w:rStyle w:val="Strong"/>
        </w:rPr>
        <w:lastRenderedPageBreak/>
        <w:t>Expression</w:t>
      </w:r>
    </w:p>
    <w:p w14:paraId="1727F6B1" w14:textId="77777777" w:rsidR="0098611F" w:rsidRDefault="00817D48" w:rsidP="00D82597">
      <w:pPr>
        <w:pStyle w:val="FeatureBox2"/>
        <w:numPr>
          <w:ilvl w:val="0"/>
          <w:numId w:val="2"/>
        </w:numPr>
        <w:ind w:left="567" w:hanging="567"/>
      </w:pPr>
      <w:r>
        <w:t>How will I provide multiple ways for students to respond and express what they know?</w:t>
      </w:r>
    </w:p>
    <w:p w14:paraId="732FA2F0" w14:textId="77777777" w:rsidR="0098611F" w:rsidRDefault="00817D48" w:rsidP="00D82597">
      <w:pPr>
        <w:pStyle w:val="FeatureBox2"/>
        <w:numPr>
          <w:ilvl w:val="0"/>
          <w:numId w:val="2"/>
        </w:numPr>
        <w:ind w:left="567" w:hanging="567"/>
      </w:pPr>
      <w:r>
        <w:t>What tools and resources can students use to demonstrate their understanding?</w:t>
      </w:r>
    </w:p>
    <w:p w14:paraId="058ACBB3" w14:textId="77777777" w:rsidR="0098611F" w:rsidRDefault="00817D48" w:rsidP="00D82597">
      <w:pPr>
        <w:pStyle w:val="FeatureBox2"/>
        <w:numPr>
          <w:ilvl w:val="0"/>
          <w:numId w:val="2"/>
        </w:numPr>
        <w:spacing w:before="360"/>
        <w:ind w:left="567" w:hanging="567"/>
      </w:pPr>
      <w:r>
        <w:t>How will I know every student has understood the concepts and language presented in each lesson?</w:t>
      </w:r>
    </w:p>
    <w:p w14:paraId="52297184" w14:textId="0BC2FBDA" w:rsidR="00B43EA8" w:rsidRDefault="00817D48" w:rsidP="00D82597">
      <w:pPr>
        <w:pStyle w:val="FeatureBox2"/>
        <w:numPr>
          <w:ilvl w:val="0"/>
          <w:numId w:val="2"/>
        </w:numPr>
        <w:ind w:left="567" w:hanging="567"/>
      </w:pPr>
      <w:r>
        <w:t>How will I monitor if every student has achieved the learning outcomes and learning growth?</w:t>
      </w:r>
    </w:p>
    <w:p w14:paraId="08AA63CA" w14:textId="705C458F" w:rsidR="00F2122B" w:rsidRDefault="00B43EA8" w:rsidP="00B43EA8">
      <w:pPr>
        <w:suppressAutoHyphens w:val="0"/>
        <w:spacing w:before="0" w:after="160" w:line="259" w:lineRule="auto"/>
      </w:pPr>
      <w:r>
        <w:br w:type="page"/>
      </w:r>
    </w:p>
    <w:p w14:paraId="1D213892" w14:textId="77777777" w:rsidR="00332DCA" w:rsidRDefault="008C4D9A" w:rsidP="000E14D8">
      <w:pPr>
        <w:pStyle w:val="Heading1"/>
      </w:pPr>
      <w:bookmarkStart w:id="11" w:name="_Toc213926367"/>
      <w:r>
        <w:lastRenderedPageBreak/>
        <w:t>Lesson sequence</w:t>
      </w:r>
      <w:r w:rsidR="002506EE">
        <w:t xml:space="preserve"> and details</w:t>
      </w:r>
      <w:bookmarkEnd w:id="11"/>
    </w:p>
    <w:p w14:paraId="1E840D09" w14:textId="64A903BE" w:rsidR="000E14D8" w:rsidRPr="000E14D8" w:rsidRDefault="000E14D8" w:rsidP="00EB62BA">
      <w:pPr>
        <w:pStyle w:val="Heading2"/>
      </w:pPr>
      <w:bookmarkStart w:id="12" w:name="_Toc213926368"/>
      <w:r>
        <w:t>Week</w:t>
      </w:r>
      <w:r w:rsidR="003D4BC5">
        <w:t xml:space="preserve">s </w:t>
      </w:r>
      <w:r w:rsidR="008F0242">
        <w:t>1</w:t>
      </w:r>
      <w:r w:rsidR="008617BC">
        <w:t xml:space="preserve"> to </w:t>
      </w:r>
      <w:r w:rsidR="008F0242">
        <w:t>2</w:t>
      </w:r>
      <w:bookmarkEnd w:id="12"/>
    </w:p>
    <w:p w14:paraId="3E39223D" w14:textId="6ECE84D5" w:rsidR="005E2141" w:rsidRPr="005E2141" w:rsidRDefault="005E2141" w:rsidP="005E2141">
      <w:pPr>
        <w:pStyle w:val="Caption"/>
      </w:pPr>
      <w:r>
        <w:t xml:space="preserve">Table </w:t>
      </w:r>
      <w:r w:rsidR="00126D13">
        <w:fldChar w:fldCharType="begin"/>
      </w:r>
      <w:r w:rsidR="00126D13">
        <w:instrText xml:space="preserve"> SEQ Table \* ARABIC </w:instrText>
      </w:r>
      <w:r w:rsidR="00126D13">
        <w:fldChar w:fldCharType="separate"/>
      </w:r>
      <w:r w:rsidR="00126D13">
        <w:rPr>
          <w:noProof/>
        </w:rPr>
        <w:t>1</w:t>
      </w:r>
      <w:r w:rsidR="00126D13">
        <w:rPr>
          <w:noProof/>
        </w:rPr>
        <w:fldChar w:fldCharType="end"/>
      </w:r>
      <w:r>
        <w:t xml:space="preserve"> </w:t>
      </w:r>
      <w:r>
        <w:rPr>
          <w:noProof/>
        </w:rPr>
        <w:t xml:space="preserve">– </w:t>
      </w:r>
      <w:r w:rsidR="00327C89">
        <w:rPr>
          <w:noProof/>
        </w:rPr>
        <w:t>W</w:t>
      </w:r>
      <w:r w:rsidR="00327C89" w:rsidRPr="003D4BC5">
        <w:rPr>
          <w:noProof/>
        </w:rPr>
        <w:t xml:space="preserve">eeks </w:t>
      </w:r>
      <w:r>
        <w:rPr>
          <w:noProof/>
        </w:rPr>
        <w:t>1</w:t>
      </w:r>
      <w:r w:rsidR="007C3579">
        <w:rPr>
          <w:noProof/>
        </w:rPr>
        <w:t xml:space="preserve"> to </w:t>
      </w:r>
      <w:r>
        <w:rPr>
          <w:noProof/>
        </w:rPr>
        <w:t>2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6E4E89" w14:paraId="375278DD" w14:textId="77777777" w:rsidTr="5BB91E77">
        <w:trPr>
          <w:cnfStyle w:val="100000000000" w:firstRow="1" w:lastRow="0" w:firstColumn="0" w:lastColumn="0" w:oddVBand="0" w:evenVBand="0" w:oddHBand="0" w:evenHBand="0" w:firstRowFirstColumn="0" w:firstRowLastColumn="0" w:lastRowFirstColumn="0" w:lastRowLastColumn="0"/>
        </w:trPr>
        <w:tc>
          <w:tcPr>
            <w:tcW w:w="875" w:type="pct"/>
          </w:tcPr>
          <w:p w14:paraId="2EE23910" w14:textId="28952FF3" w:rsidR="006E4E89" w:rsidRDefault="006E4E89" w:rsidP="006E4E89">
            <w:r w:rsidRPr="00CF6572">
              <w:t xml:space="preserve">Outcomes </w:t>
            </w:r>
            <w:r w:rsidR="006A5620">
              <w:t xml:space="preserve">and </w:t>
            </w:r>
            <w:r w:rsidRPr="00CF6572">
              <w:t>content</w:t>
            </w:r>
          </w:p>
        </w:tc>
        <w:tc>
          <w:tcPr>
            <w:tcW w:w="1655" w:type="pct"/>
          </w:tcPr>
          <w:p w14:paraId="37B3F22E" w14:textId="77777777" w:rsidR="006E4E89" w:rsidRDefault="006E4E89" w:rsidP="006E4E89">
            <w:r w:rsidRPr="00CF6572">
              <w:t>Teaching and learning activities</w:t>
            </w:r>
          </w:p>
        </w:tc>
        <w:tc>
          <w:tcPr>
            <w:tcW w:w="876" w:type="pct"/>
          </w:tcPr>
          <w:p w14:paraId="0D5EA09C" w14:textId="6F25BDB9" w:rsidR="006E4E89" w:rsidRDefault="004E6AC0" w:rsidP="006E4E89">
            <w:r>
              <w:t>Evidence of learning</w:t>
            </w:r>
          </w:p>
        </w:tc>
        <w:tc>
          <w:tcPr>
            <w:tcW w:w="876" w:type="pct"/>
          </w:tcPr>
          <w:p w14:paraId="0244489B" w14:textId="15EC426B" w:rsidR="006E4E89" w:rsidRDefault="004E6AC0" w:rsidP="006E4E89">
            <w:r>
              <w:t>Differentiation</w:t>
            </w:r>
            <w:r w:rsidR="006A5620">
              <w:t xml:space="preserve"> and </w:t>
            </w:r>
            <w:r>
              <w:t>adjustments</w:t>
            </w:r>
          </w:p>
        </w:tc>
        <w:tc>
          <w:tcPr>
            <w:tcW w:w="718" w:type="pct"/>
          </w:tcPr>
          <w:p w14:paraId="10A2242C" w14:textId="77777777" w:rsidR="006E4E89" w:rsidRDefault="000A3B4F" w:rsidP="006E4E89">
            <w:r>
              <w:t>Registration and evaluation notes</w:t>
            </w:r>
          </w:p>
        </w:tc>
      </w:tr>
      <w:tr w:rsidR="006E4E89" w14:paraId="3604B06B"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71F38EB3" w14:textId="77777777" w:rsidR="006A5620" w:rsidRPr="006A5620" w:rsidRDefault="006A5620" w:rsidP="006A5620">
            <w:pPr>
              <w:rPr>
                <w:b/>
                <w:bCs/>
              </w:rPr>
            </w:pPr>
            <w:r w:rsidRPr="00125B42">
              <w:rPr>
                <w:rStyle w:val="Strong"/>
              </w:rPr>
              <w:t>Outcome</w:t>
            </w:r>
          </w:p>
          <w:p w14:paraId="2D8007F5" w14:textId="28FCF924" w:rsidR="00522F42" w:rsidRPr="006A5620" w:rsidRDefault="00522F42" w:rsidP="006A5620">
            <w:pPr>
              <w:rPr>
                <w:b/>
                <w:bCs/>
              </w:rPr>
            </w:pPr>
            <w:r>
              <w:rPr>
                <w:b/>
                <w:bCs/>
              </w:rPr>
              <w:t>TE4-DES-01</w:t>
            </w:r>
          </w:p>
          <w:p w14:paraId="181E7A27" w14:textId="77777777" w:rsidR="006A5620" w:rsidRPr="006A5620" w:rsidRDefault="006A5620" w:rsidP="006A5620">
            <w:pPr>
              <w:rPr>
                <w:b/>
                <w:bCs/>
              </w:rPr>
            </w:pPr>
            <w:r w:rsidRPr="008954A2">
              <w:rPr>
                <w:rStyle w:val="Strong"/>
              </w:rPr>
              <w:t>Content</w:t>
            </w:r>
          </w:p>
          <w:p w14:paraId="6440F83E" w14:textId="77777777" w:rsidR="006A5620" w:rsidRPr="005C6854" w:rsidRDefault="006A5620" w:rsidP="006A5620">
            <w:pPr>
              <w:rPr>
                <w:b/>
                <w:bCs/>
              </w:rPr>
            </w:pPr>
            <w:r w:rsidRPr="005C6854">
              <w:rPr>
                <w:bCs/>
              </w:rPr>
              <w:t>Students:</w:t>
            </w:r>
          </w:p>
          <w:p w14:paraId="34DBBF73" w14:textId="77777777" w:rsidR="00E51E7D" w:rsidRDefault="009E0001" w:rsidP="00E51E7D">
            <w:pPr>
              <w:pStyle w:val="ListBullet"/>
            </w:pPr>
            <w:r w:rsidRPr="009E0001">
              <w:t>Outline factors affecting the design of engineered systems</w:t>
            </w:r>
          </w:p>
          <w:p w14:paraId="766CAFCD" w14:textId="09D49239" w:rsidR="005B1EBC" w:rsidRPr="000375DE" w:rsidRDefault="005B1EBC" w:rsidP="000375DE">
            <w:pPr>
              <w:pStyle w:val="ListBullet"/>
            </w:pPr>
            <w:r w:rsidRPr="005B1EBC">
              <w:t xml:space="preserve">Explore engineered </w:t>
            </w:r>
            <w:r w:rsidRPr="005B1EBC">
              <w:lastRenderedPageBreak/>
              <w:t>solutions that address societal needs and contribute to sustainability</w:t>
            </w:r>
          </w:p>
        </w:tc>
        <w:tc>
          <w:tcPr>
            <w:tcW w:w="1655" w:type="pct"/>
          </w:tcPr>
          <w:p w14:paraId="42A14D79" w14:textId="4C5090E0" w:rsidR="006E4E89" w:rsidRPr="00A0137E" w:rsidRDefault="006E4E89" w:rsidP="00FC0BC2">
            <w:pPr>
              <w:rPr>
                <w:rStyle w:val="Strong"/>
                <w:b w:val="0"/>
              </w:rPr>
            </w:pPr>
            <w:r w:rsidRPr="000B07F8">
              <w:rPr>
                <w:b/>
                <w:bCs/>
              </w:rPr>
              <w:lastRenderedPageBreak/>
              <w:t>Learning intention</w:t>
            </w:r>
            <w:r w:rsidR="009464A1">
              <w:rPr>
                <w:b/>
                <w:bCs/>
              </w:rPr>
              <w:t>s</w:t>
            </w:r>
          </w:p>
          <w:p w14:paraId="4125FA7E" w14:textId="33809025" w:rsidR="006E4E89" w:rsidRDefault="00F024D2" w:rsidP="00FC0BC2">
            <w:r>
              <w:t>We are learning to</w:t>
            </w:r>
            <w:r w:rsidR="00F96B3C">
              <w:t>:</w:t>
            </w:r>
          </w:p>
          <w:p w14:paraId="5FE98015" w14:textId="0A4D7AB5" w:rsidR="00F96B3C" w:rsidRDefault="00A67464" w:rsidP="00656606">
            <w:pPr>
              <w:pStyle w:val="ListBullet"/>
            </w:pPr>
            <w:r w:rsidRPr="00A67464">
              <w:t>understand the challenges people face when finding parking and using public transport</w:t>
            </w:r>
          </w:p>
          <w:p w14:paraId="0397D982" w14:textId="178F8C1E" w:rsidR="00F96B3C" w:rsidRDefault="00656606" w:rsidP="00656606">
            <w:pPr>
              <w:pStyle w:val="ListBullet"/>
            </w:pPr>
            <w:r w:rsidRPr="00656606">
              <w:t>clearly define a problem by considering who is affected, what the problem is and why it matters.</w:t>
            </w:r>
          </w:p>
          <w:p w14:paraId="69077DF3" w14:textId="5A1189B7" w:rsidR="006E4E89" w:rsidRPr="00A0137E" w:rsidRDefault="006E4E89" w:rsidP="00FC0BC2">
            <w:pPr>
              <w:rPr>
                <w:rStyle w:val="Strong"/>
                <w:b w:val="0"/>
              </w:rPr>
            </w:pPr>
            <w:r w:rsidRPr="000B07F8">
              <w:rPr>
                <w:b/>
                <w:bCs/>
              </w:rPr>
              <w:t>Success criteria</w:t>
            </w:r>
          </w:p>
          <w:p w14:paraId="5F77CCBC" w14:textId="73C6DE09" w:rsidR="006E4E89" w:rsidRDefault="00A74186" w:rsidP="00FC0BC2">
            <w:r>
              <w:t xml:space="preserve">We </w:t>
            </w:r>
            <w:r w:rsidR="00331BF8">
              <w:t>can:</w:t>
            </w:r>
          </w:p>
          <w:p w14:paraId="6ABE78ED" w14:textId="1DEA1931" w:rsidR="00331BF8" w:rsidRDefault="00CC000E" w:rsidP="00F96B3C">
            <w:pPr>
              <w:pStyle w:val="ListBullet"/>
            </w:pPr>
            <w:r>
              <w:lastRenderedPageBreak/>
              <w:t xml:space="preserve">explain </w:t>
            </w:r>
            <w:r w:rsidRPr="00CC000E">
              <w:t xml:space="preserve">how parking and public transport </w:t>
            </w:r>
            <w:r>
              <w:t xml:space="preserve">challenges and </w:t>
            </w:r>
            <w:r w:rsidRPr="00CC000E">
              <w:t xml:space="preserve">solutions </w:t>
            </w:r>
            <w:r w:rsidR="00142C45">
              <w:t>are important</w:t>
            </w:r>
            <w:r w:rsidR="007F0E72">
              <w:t xml:space="preserve"> for</w:t>
            </w:r>
            <w:r w:rsidRPr="00CC000E">
              <w:t xml:space="preserve"> sustainability</w:t>
            </w:r>
          </w:p>
          <w:p w14:paraId="607BE0A4" w14:textId="737F9A71" w:rsidR="004926FC" w:rsidRDefault="001828F5" w:rsidP="00FC0BC2">
            <w:pPr>
              <w:pStyle w:val="ListBullet"/>
            </w:pPr>
            <w:r w:rsidRPr="001828F5">
              <w:t>write a clear and concise problem definition</w:t>
            </w:r>
            <w:r w:rsidR="004926FC">
              <w:t>.</w:t>
            </w:r>
          </w:p>
          <w:p w14:paraId="11F632FF" w14:textId="77777777" w:rsidR="006E4E89" w:rsidRPr="00B16460" w:rsidRDefault="006E4E89" w:rsidP="00FC0BC2">
            <w:pPr>
              <w:rPr>
                <w:rStyle w:val="Strong"/>
              </w:rPr>
            </w:pPr>
            <w:r w:rsidRPr="00B16460">
              <w:rPr>
                <w:rStyle w:val="Strong"/>
              </w:rPr>
              <w:t>Teaching and learning activity</w:t>
            </w:r>
          </w:p>
          <w:p w14:paraId="0425F45C" w14:textId="7521F803" w:rsidR="0093246B" w:rsidRDefault="0093246B" w:rsidP="005F3CDC">
            <w:r>
              <w:t xml:space="preserve">Describe a scenario of trying to use public transport to avoid driving into congested metropolitan centres </w:t>
            </w:r>
            <w:r w:rsidR="00D10000">
              <w:t>while</w:t>
            </w:r>
            <w:r>
              <w:t xml:space="preserve"> trying to </w:t>
            </w:r>
            <w:r w:rsidR="00857F50">
              <w:t xml:space="preserve">quickly </w:t>
            </w:r>
            <w:r>
              <w:t>find free or cheap parking.</w:t>
            </w:r>
          </w:p>
          <w:p w14:paraId="25C07FDB" w14:textId="7E6095E0" w:rsidR="001343BA" w:rsidRDefault="009B6AF0" w:rsidP="00D807B7">
            <w:r>
              <w:t>S</w:t>
            </w:r>
            <w:r w:rsidR="005F3CDC" w:rsidRPr="00D807B7">
              <w:t xml:space="preserve">tudents recall experiences of (their family) trying to find a parking spot in a </w:t>
            </w:r>
            <w:r w:rsidR="00857F50" w:rsidRPr="00D807B7">
              <w:t xml:space="preserve">multilevel </w:t>
            </w:r>
            <w:r w:rsidR="005F3CDC" w:rsidRPr="00D807B7">
              <w:t>car park.</w:t>
            </w:r>
          </w:p>
          <w:p w14:paraId="2D0F2D4A" w14:textId="5A953981" w:rsidR="006E4E89" w:rsidRPr="00D807B7" w:rsidRDefault="001343BA" w:rsidP="00D807B7">
            <w:r>
              <w:t>S</w:t>
            </w:r>
            <w:r w:rsidR="005F3CDC" w:rsidRPr="00D807B7">
              <w:t xml:space="preserve">tudents share their thoughts on challenges they faced. Next, have students share experiences related to accessing public transport. Encourage students to describe any </w:t>
            </w:r>
            <w:r w:rsidR="005F3CDC" w:rsidRPr="00D807B7">
              <w:lastRenderedPageBreak/>
              <w:t>difficulties th</w:t>
            </w:r>
            <w:r w:rsidR="00D807B7" w:rsidRPr="00D807B7">
              <w:t>at c</w:t>
            </w:r>
            <w:r w:rsidR="00A347AB">
              <w:t>ould</w:t>
            </w:r>
            <w:r w:rsidR="00D807B7" w:rsidRPr="00D807B7">
              <w:t xml:space="preserve"> be</w:t>
            </w:r>
            <w:r w:rsidR="005F3CDC" w:rsidRPr="00D807B7">
              <w:t xml:space="preserve"> encountered.</w:t>
            </w:r>
          </w:p>
          <w:p w14:paraId="342F6CC5" w14:textId="22307EAF" w:rsidR="005F3CDC" w:rsidRDefault="005F3CDC" w:rsidP="005F3CDC">
            <w:r>
              <w:t>As a class, review shared responses. Collate key points on the board to visualise common themes.</w:t>
            </w:r>
          </w:p>
          <w:p w14:paraId="55BB5EDA" w14:textId="77777777" w:rsidR="001E3FDE" w:rsidRDefault="001E3FDE" w:rsidP="0093246B">
            <w:r w:rsidRPr="001E3FDE">
              <w:t>Provide overview of the unit, outlining the sequence of activities and assessment.</w:t>
            </w:r>
          </w:p>
          <w:p w14:paraId="1B488A8C" w14:textId="64929D6B" w:rsidR="001343BA" w:rsidRDefault="001343BA" w:rsidP="0093246B">
            <w:r>
              <w:t>Consider th</w:t>
            </w:r>
            <w:r w:rsidR="003F2F7C">
              <w:t>is</w:t>
            </w:r>
            <w:r>
              <w:t xml:space="preserve"> statement</w:t>
            </w:r>
            <w:r w:rsidR="0093246B" w:rsidRPr="003F2F7C">
              <w:t xml:space="preserve">: </w:t>
            </w:r>
            <w:r w:rsidR="00EC733C">
              <w:t>‘</w:t>
            </w:r>
            <w:r w:rsidRPr="003F2F7C">
              <w:t>Real time data makes travelling and parking easier</w:t>
            </w:r>
            <w:r w:rsidR="00EC733C">
              <w:t>’</w:t>
            </w:r>
            <w:r w:rsidR="00EC733C" w:rsidRPr="003F2F7C">
              <w:t>.</w:t>
            </w:r>
          </w:p>
          <w:p w14:paraId="109D42B3" w14:textId="3FDBC549" w:rsidR="0093246B" w:rsidRDefault="004D074C" w:rsidP="0093246B">
            <w:r w:rsidRPr="00B43EA8">
              <w:t xml:space="preserve">Consider this question: </w:t>
            </w:r>
            <w:r w:rsidR="00D421F2" w:rsidRPr="00F40C3A">
              <w:t>‘</w:t>
            </w:r>
            <w:r w:rsidR="0093246B" w:rsidRPr="00F40C3A">
              <w:t>How can we design a better parking system to improve the experience of using public transport</w:t>
            </w:r>
            <w:r w:rsidR="00D421F2" w:rsidRPr="00F40C3A">
              <w:t>?’</w:t>
            </w:r>
          </w:p>
          <w:p w14:paraId="3E3A255A" w14:textId="7936E641" w:rsidR="00236BEA" w:rsidRDefault="001E3FDE" w:rsidP="00D807B7">
            <w:r>
              <w:t>I</w:t>
            </w:r>
            <w:r w:rsidR="0074231E" w:rsidRPr="00D807B7">
              <w:t xml:space="preserve">ntroduce students to </w:t>
            </w:r>
            <w:r w:rsidR="00D807B7" w:rsidRPr="00D807B7">
              <w:t xml:space="preserve">an engineering design process, focusing on </w:t>
            </w:r>
            <w:r w:rsidR="00EC733C">
              <w:t>2</w:t>
            </w:r>
            <w:r w:rsidR="00EC733C" w:rsidRPr="00D807B7">
              <w:t xml:space="preserve"> </w:t>
            </w:r>
            <w:r w:rsidR="004B3C60">
              <w:t>stag</w:t>
            </w:r>
            <w:r w:rsidR="00D807B7" w:rsidRPr="00D807B7">
              <w:t>es: Define and Identify.</w:t>
            </w:r>
            <w:r w:rsidR="00D807B7">
              <w:t xml:space="preserve"> Explain how</w:t>
            </w:r>
            <w:r w:rsidR="00D807B7" w:rsidRPr="00D807B7">
              <w:t xml:space="preserve"> these </w:t>
            </w:r>
            <w:r w:rsidR="00D807B7">
              <w:t>processes</w:t>
            </w:r>
            <w:r w:rsidR="00D807B7" w:rsidRPr="00D807B7">
              <w:t xml:space="preserve"> help </w:t>
            </w:r>
            <w:r w:rsidR="00D807B7">
              <w:t xml:space="preserve">accurately </w:t>
            </w:r>
            <w:r w:rsidR="00D807B7" w:rsidRPr="00D807B7">
              <w:t>fram</w:t>
            </w:r>
            <w:r w:rsidR="00D807B7">
              <w:t>e</w:t>
            </w:r>
            <w:r w:rsidR="00D807B7" w:rsidRPr="00D807B7">
              <w:t xml:space="preserve"> the problem.</w:t>
            </w:r>
          </w:p>
          <w:p w14:paraId="5EFE094F" w14:textId="095B6793" w:rsidR="00AF7A39" w:rsidRDefault="00AF7A39" w:rsidP="00AF7A39">
            <w:r>
              <w:t xml:space="preserve">Present students with a scenario related to Park&amp;Ride, for example, a person opting for </w:t>
            </w:r>
            <w:r>
              <w:lastRenderedPageBreak/>
              <w:t>public transport to commute and still needing to find a parking space near a train station.</w:t>
            </w:r>
            <w:r w:rsidR="00B32D6F">
              <w:t xml:space="preserve"> </w:t>
            </w:r>
            <w:r>
              <w:t>Guide students to consider:</w:t>
            </w:r>
          </w:p>
          <w:p w14:paraId="52B7F623" w14:textId="42E13F7D" w:rsidR="00AF7A39" w:rsidRDefault="00D421F2" w:rsidP="00AF7A39">
            <w:pPr>
              <w:pStyle w:val="ListBullet"/>
            </w:pPr>
            <w:r>
              <w:t xml:space="preserve">Who </w:t>
            </w:r>
            <w:r w:rsidR="00AF7A39">
              <w:t>is affected?</w:t>
            </w:r>
          </w:p>
          <w:p w14:paraId="766A7FC4" w14:textId="564D8297" w:rsidR="00AF7A39" w:rsidRDefault="00D421F2" w:rsidP="00AF7A39">
            <w:pPr>
              <w:pStyle w:val="ListBullet"/>
            </w:pPr>
            <w:r>
              <w:t xml:space="preserve">What </w:t>
            </w:r>
            <w:r w:rsidR="00AF7A39">
              <w:t>is the problem?</w:t>
            </w:r>
          </w:p>
          <w:p w14:paraId="6EB48759" w14:textId="7697AF12" w:rsidR="00AF7A39" w:rsidRDefault="00D421F2" w:rsidP="00AF7A39">
            <w:pPr>
              <w:pStyle w:val="ListBullet"/>
            </w:pPr>
            <w:r>
              <w:t xml:space="preserve">Why </w:t>
            </w:r>
            <w:r w:rsidR="00AF7A39">
              <w:t>is it important to solve?</w:t>
            </w:r>
          </w:p>
          <w:p w14:paraId="3A4942C1" w14:textId="07C4DB85" w:rsidR="003D3F5B" w:rsidRDefault="00AF7A39" w:rsidP="00AF7A39">
            <w:r>
              <w:t>Students work individually or in pairs to define the problem to solve regarding parking and public transport</w:t>
            </w:r>
            <w:r w:rsidR="004D074C">
              <w:t>.</w:t>
            </w:r>
            <w:r w:rsidR="00F40C3A">
              <w:t xml:space="preserve"> </w:t>
            </w:r>
            <w:r>
              <w:t>Review class’s problem definitions to ensure clarity and consistency in the problem statement.</w:t>
            </w:r>
          </w:p>
        </w:tc>
        <w:tc>
          <w:tcPr>
            <w:tcW w:w="876" w:type="pct"/>
          </w:tcPr>
          <w:p w14:paraId="0686E96B" w14:textId="77777777" w:rsidR="003F13E8" w:rsidRDefault="008A33F8" w:rsidP="00114700">
            <w:r w:rsidRPr="008A33F8">
              <w:lastRenderedPageBreak/>
              <w:t xml:space="preserve">Students </w:t>
            </w:r>
            <w:r>
              <w:t xml:space="preserve">can </w:t>
            </w:r>
            <w:r w:rsidRPr="008A33F8">
              <w:t>produce written problem statements that explicitly identify who is affected, clearly describe the problem, and explain why solving it matters.</w:t>
            </w:r>
            <w:r>
              <w:t xml:space="preserve"> Statements show </w:t>
            </w:r>
            <w:r w:rsidR="006657A4">
              <w:t>thoughtful understanding of the context.</w:t>
            </w:r>
          </w:p>
          <w:p w14:paraId="2792BBE8" w14:textId="2BA2EC31" w:rsidR="005F3063" w:rsidRDefault="002E07F1" w:rsidP="00F92ED4">
            <w:r w:rsidRPr="002E07F1">
              <w:t xml:space="preserve">Students </w:t>
            </w:r>
            <w:r>
              <w:t>can explain</w:t>
            </w:r>
            <w:r w:rsidRPr="002E07F1">
              <w:t xml:space="preserve"> how parking and public </w:t>
            </w:r>
            <w:r w:rsidRPr="002E07F1">
              <w:lastRenderedPageBreak/>
              <w:t>transport relate to environmental sustainability</w:t>
            </w:r>
            <w:r>
              <w:t>.</w:t>
            </w:r>
          </w:p>
        </w:tc>
        <w:tc>
          <w:tcPr>
            <w:tcW w:w="876" w:type="pct"/>
          </w:tcPr>
          <w:p w14:paraId="79C6027F" w14:textId="51831CB4" w:rsidR="006E4E89" w:rsidRDefault="006E4E89" w:rsidP="00817D48">
            <w:r w:rsidRPr="008F09DD">
              <w:rPr>
                <w:b/>
                <w:bCs/>
              </w:rPr>
              <w:lastRenderedPageBreak/>
              <w:t>Suggested adjusted activities</w:t>
            </w:r>
            <w:r w:rsidRPr="001806C6">
              <w:rPr>
                <w:b/>
                <w:bCs/>
              </w:rPr>
              <w:t>.</w:t>
            </w:r>
            <w:r w:rsidRPr="000A0799">
              <w:rPr>
                <w:b/>
                <w:bCs/>
              </w:rPr>
              <w:t xml:space="preserve"> This section is also for use in school when </w:t>
            </w:r>
            <w:proofErr w:type="gramStart"/>
            <w:r w:rsidRPr="000A0799">
              <w:rPr>
                <w:b/>
                <w:bCs/>
              </w:rPr>
              <w:t>making adjustments to</w:t>
            </w:r>
            <w:proofErr w:type="gramEnd"/>
            <w:r w:rsidRPr="000A0799">
              <w:rPr>
                <w:b/>
                <w:bCs/>
              </w:rPr>
              <w:t xml:space="preserve"> support all students to achieve in their learning</w:t>
            </w:r>
            <w:r w:rsidR="00240E5D" w:rsidRPr="000A0799">
              <w:rPr>
                <w:b/>
                <w:bCs/>
              </w:rPr>
              <w:t>.</w:t>
            </w:r>
          </w:p>
          <w:p w14:paraId="147A5B9C" w14:textId="1E9773B3" w:rsidR="008D7B1A" w:rsidRDefault="009B4670" w:rsidP="00817D48">
            <w:r>
              <w:t>Provide visual and/or mult</w:t>
            </w:r>
            <w:r w:rsidR="00E41F69">
              <w:t>imodal examples and check for understanding of concepts.</w:t>
            </w:r>
          </w:p>
          <w:p w14:paraId="16B4595C" w14:textId="78FF2659" w:rsidR="00632038" w:rsidRDefault="00632038" w:rsidP="00817D48">
            <w:r w:rsidRPr="00632038">
              <w:lastRenderedPageBreak/>
              <w:t>Provide images, diagrams or videos illustrating parking scenarios and public transport systems to support comprehension.</w:t>
            </w:r>
          </w:p>
          <w:p w14:paraId="7E0C8B89" w14:textId="249ED3AE" w:rsidR="00E729AF" w:rsidRDefault="00E729AF" w:rsidP="00E729AF">
            <w:r>
              <w:t xml:space="preserve">Provide </w:t>
            </w:r>
            <w:r w:rsidRPr="006B734B">
              <w:t>sentence starters for problem definitions</w:t>
            </w:r>
            <w:r>
              <w:t>, for example</w:t>
            </w:r>
            <w:r w:rsidRPr="006B734B">
              <w:t xml:space="preserve">, </w:t>
            </w:r>
            <w:r w:rsidR="00F92ED4">
              <w:t>‘</w:t>
            </w:r>
            <w:r w:rsidRPr="006B734B">
              <w:t>The problem is</w:t>
            </w:r>
            <w:r w:rsidR="00F92ED4">
              <w:t xml:space="preserve"> </w:t>
            </w:r>
            <w:r w:rsidR="00F92ED4" w:rsidRPr="006B734B">
              <w:t>…</w:t>
            </w:r>
            <w:r w:rsidR="00F92ED4">
              <w:t>’</w:t>
            </w:r>
            <w:r w:rsidR="00F92ED4" w:rsidRPr="006B734B">
              <w:t xml:space="preserve">, </w:t>
            </w:r>
            <w:r w:rsidR="00F92ED4">
              <w:t>‘</w:t>
            </w:r>
            <w:r w:rsidRPr="006B734B">
              <w:t>This affects… because</w:t>
            </w:r>
            <w:r w:rsidR="00F92ED4">
              <w:t xml:space="preserve"> </w:t>
            </w:r>
            <w:r w:rsidRPr="006B734B">
              <w:t>…</w:t>
            </w:r>
            <w:r w:rsidR="00F92ED4">
              <w:t>’</w:t>
            </w:r>
            <w:r w:rsidRPr="006B734B">
              <w:t xml:space="preserve">, </w:t>
            </w:r>
            <w:r w:rsidR="00F92ED4">
              <w:t>‘</w:t>
            </w:r>
            <w:r w:rsidRPr="006B734B">
              <w:t>It is important to solve because</w:t>
            </w:r>
            <w:r w:rsidR="00F92ED4">
              <w:t xml:space="preserve"> </w:t>
            </w:r>
            <w:r w:rsidRPr="006B734B">
              <w:t>…</w:t>
            </w:r>
            <w:r w:rsidR="00F92ED4">
              <w:t>’</w:t>
            </w:r>
          </w:p>
          <w:p w14:paraId="42520540" w14:textId="07E932CE" w:rsidR="00E729AF" w:rsidRDefault="00E729AF" w:rsidP="00E729AF">
            <w:r>
              <w:t xml:space="preserve">Pre-teach key vocabulary before the activity, for example, </w:t>
            </w:r>
            <w:r w:rsidR="005A3CCE">
              <w:t>‘</w:t>
            </w:r>
            <w:r>
              <w:t>problem definition</w:t>
            </w:r>
            <w:r w:rsidR="005A3CCE">
              <w:t>’, ‘</w:t>
            </w:r>
            <w:r>
              <w:t>public transport</w:t>
            </w:r>
            <w:r w:rsidR="005A3CCE">
              <w:t xml:space="preserve">’, </w:t>
            </w:r>
            <w:r w:rsidR="001A63A5">
              <w:lastRenderedPageBreak/>
              <w:t>‘</w:t>
            </w:r>
            <w:r>
              <w:t>sustainability</w:t>
            </w:r>
            <w:r w:rsidR="005A3CCE">
              <w:t>’.</w:t>
            </w:r>
          </w:p>
          <w:p w14:paraId="2D4D5EB0" w14:textId="77777777" w:rsidR="00432EDF" w:rsidRDefault="00E729AF" w:rsidP="00432EDF">
            <w:r w:rsidRPr="005F3063">
              <w:t>Provide examples of a well-written problem definition</w:t>
            </w:r>
            <w:r>
              <w:t>.</w:t>
            </w:r>
          </w:p>
          <w:p w14:paraId="433F8C4C" w14:textId="3F224655" w:rsidR="00147AF5" w:rsidRDefault="00432EDF" w:rsidP="00E729AF">
            <w:r>
              <w:t>Provide a glossary, allowing the use of bilingual dictionaries for new terminology, and use visuals where appropriate.</w:t>
            </w:r>
          </w:p>
        </w:tc>
        <w:tc>
          <w:tcPr>
            <w:tcW w:w="718" w:type="pct"/>
          </w:tcPr>
          <w:p w14:paraId="77F6115A" w14:textId="77777777" w:rsidR="006E4E89" w:rsidRDefault="006E4E89" w:rsidP="00817D48"/>
        </w:tc>
      </w:tr>
      <w:tr w:rsidR="00E53D13" w14:paraId="1F04AB25"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08EFF8C8" w14:textId="77777777" w:rsidR="00276072" w:rsidRPr="006A5620" w:rsidRDefault="00276072" w:rsidP="00276072">
            <w:pPr>
              <w:rPr>
                <w:b/>
                <w:bCs/>
              </w:rPr>
            </w:pPr>
            <w:r w:rsidRPr="00125B42">
              <w:rPr>
                <w:rStyle w:val="Strong"/>
              </w:rPr>
              <w:lastRenderedPageBreak/>
              <w:t>Outcome</w:t>
            </w:r>
          </w:p>
          <w:p w14:paraId="7927C76D" w14:textId="75B7CF15" w:rsidR="00276072" w:rsidRPr="006A5620" w:rsidRDefault="00276072" w:rsidP="00276072">
            <w:pPr>
              <w:rPr>
                <w:b/>
                <w:bCs/>
              </w:rPr>
            </w:pPr>
            <w:r>
              <w:rPr>
                <w:b/>
                <w:bCs/>
              </w:rPr>
              <w:t>TE4-</w:t>
            </w:r>
            <w:r w:rsidR="001909D4">
              <w:rPr>
                <w:b/>
                <w:bCs/>
              </w:rPr>
              <w:t>DES</w:t>
            </w:r>
            <w:r>
              <w:rPr>
                <w:b/>
                <w:bCs/>
              </w:rPr>
              <w:t>-01</w:t>
            </w:r>
          </w:p>
          <w:p w14:paraId="061A9856" w14:textId="77777777" w:rsidR="00276072" w:rsidRPr="005C499D" w:rsidRDefault="00276072" w:rsidP="00276072">
            <w:pPr>
              <w:rPr>
                <w:rStyle w:val="Strong"/>
              </w:rPr>
            </w:pPr>
            <w:r w:rsidRPr="005C499D">
              <w:rPr>
                <w:rStyle w:val="Strong"/>
              </w:rPr>
              <w:t>Content</w:t>
            </w:r>
          </w:p>
          <w:p w14:paraId="4552D8E8" w14:textId="77777777" w:rsidR="00276072" w:rsidRPr="005C499D" w:rsidRDefault="00276072" w:rsidP="00276072">
            <w:r w:rsidRPr="005C6854">
              <w:rPr>
                <w:bCs/>
              </w:rPr>
              <w:t>Students</w:t>
            </w:r>
            <w:r w:rsidRPr="005C499D">
              <w:t>:</w:t>
            </w:r>
          </w:p>
          <w:p w14:paraId="25B2FEE0" w14:textId="1F1FE573" w:rsidR="002C7979" w:rsidRDefault="002C7979" w:rsidP="00276072">
            <w:pPr>
              <w:pStyle w:val="ListBullet"/>
            </w:pPr>
            <w:r w:rsidRPr="002C7979">
              <w:lastRenderedPageBreak/>
              <w:t>Outline factors affecting the design of digital solutions</w:t>
            </w:r>
          </w:p>
          <w:p w14:paraId="2045E2E5" w14:textId="04C2F0A6" w:rsidR="0064435D" w:rsidRDefault="0064435D" w:rsidP="00276072">
            <w:pPr>
              <w:pStyle w:val="ListBullet"/>
            </w:pPr>
            <w:r w:rsidRPr="0064435D">
              <w:t>Outline factors affecting the design of engineered systems</w:t>
            </w:r>
          </w:p>
          <w:p w14:paraId="795E8B68" w14:textId="4EC0E813" w:rsidR="00063A04" w:rsidRDefault="00063A04" w:rsidP="00276072">
            <w:pPr>
              <w:pStyle w:val="ListBullet"/>
            </w:pPr>
            <w:r w:rsidRPr="00063A04">
              <w:t>Explore engineered solutions that address societal needs and contribute to sustainability</w:t>
            </w:r>
          </w:p>
          <w:p w14:paraId="7F87AB27" w14:textId="12569ABA" w:rsidR="008159FB" w:rsidRDefault="008159FB" w:rsidP="00276072">
            <w:pPr>
              <w:pStyle w:val="ListBullet"/>
            </w:pPr>
            <w:r w:rsidRPr="00537B2C">
              <w:t xml:space="preserve">Apply </w:t>
            </w:r>
            <w:r w:rsidR="00537B2C" w:rsidRPr="008015F3">
              <w:t>design</w:t>
            </w:r>
            <w:r w:rsidRPr="00537B2C">
              <w:t xml:space="preserve"> and systems thinking </w:t>
            </w:r>
            <w:r w:rsidRPr="00537B2C">
              <w:lastRenderedPageBreak/>
              <w:t>to assess ideas and develop quality solutions</w:t>
            </w:r>
          </w:p>
          <w:p w14:paraId="268DA039" w14:textId="60A6A606" w:rsidR="00E53D13" w:rsidRPr="00276072" w:rsidRDefault="00066F08" w:rsidP="00276072">
            <w:pPr>
              <w:pStyle w:val="ListBullet"/>
            </w:pPr>
            <w:r w:rsidRPr="00066F08">
              <w:t>Use graphical communication techniques to present ideas for products and system</w:t>
            </w:r>
            <w:r w:rsidR="0057232E">
              <w:t>s</w:t>
            </w:r>
          </w:p>
        </w:tc>
        <w:tc>
          <w:tcPr>
            <w:tcW w:w="1655" w:type="pct"/>
          </w:tcPr>
          <w:p w14:paraId="6ACF5F61" w14:textId="7B100BCE" w:rsidR="00D34D54" w:rsidRPr="00D34D54" w:rsidRDefault="00D34D54" w:rsidP="00D34D54">
            <w:pPr>
              <w:rPr>
                <w:rStyle w:val="Strong"/>
              </w:rPr>
            </w:pPr>
            <w:r w:rsidRPr="00D34D54">
              <w:rPr>
                <w:rStyle w:val="Strong"/>
              </w:rPr>
              <w:lastRenderedPageBreak/>
              <w:t>Learning intention</w:t>
            </w:r>
            <w:r w:rsidR="004459D5">
              <w:rPr>
                <w:rStyle w:val="Strong"/>
              </w:rPr>
              <w:t>s</w:t>
            </w:r>
          </w:p>
          <w:p w14:paraId="308AFA02" w14:textId="77777777" w:rsidR="00D34D54" w:rsidRDefault="00D34D54" w:rsidP="00D34D54">
            <w:r>
              <w:t>We are learning to:</w:t>
            </w:r>
          </w:p>
          <w:p w14:paraId="30E30912" w14:textId="19E94A92" w:rsidR="00140A2E" w:rsidRDefault="00140A2E" w:rsidP="00140A2E">
            <w:pPr>
              <w:pStyle w:val="ListBullet"/>
            </w:pPr>
            <w:r>
              <w:t xml:space="preserve">understand the concept of a user journey and how it applies to </w:t>
            </w:r>
            <w:r w:rsidR="0928B162">
              <w:t>P</w:t>
            </w:r>
            <w:r>
              <w:t>ark&amp;</w:t>
            </w:r>
            <w:r w:rsidR="00460415">
              <w:t>R</w:t>
            </w:r>
            <w:r>
              <w:t>ide services</w:t>
            </w:r>
          </w:p>
          <w:p w14:paraId="29CB6A9F" w14:textId="0559411A" w:rsidR="007C16E9" w:rsidRDefault="007C16E9" w:rsidP="00D34D54">
            <w:pPr>
              <w:pStyle w:val="ListBullet"/>
            </w:pPr>
            <w:r>
              <w:lastRenderedPageBreak/>
              <w:t xml:space="preserve">identify and describe key components and steps involved in </w:t>
            </w:r>
            <w:r w:rsidR="756D1836">
              <w:t>P</w:t>
            </w:r>
            <w:r>
              <w:t>ark&amp;</w:t>
            </w:r>
            <w:r w:rsidR="5AB9DA8F">
              <w:t>R</w:t>
            </w:r>
            <w:r>
              <w:t>ide</w:t>
            </w:r>
            <w:r w:rsidR="00140A2E">
              <w:t>.</w:t>
            </w:r>
          </w:p>
          <w:p w14:paraId="21F48FFF" w14:textId="77777777" w:rsidR="00C207AD" w:rsidRPr="00C207AD" w:rsidRDefault="00C207AD" w:rsidP="00C207AD">
            <w:pPr>
              <w:rPr>
                <w:rStyle w:val="Strong"/>
              </w:rPr>
            </w:pPr>
            <w:r w:rsidRPr="00C207AD">
              <w:rPr>
                <w:rStyle w:val="Strong"/>
              </w:rPr>
              <w:t>Success criteria</w:t>
            </w:r>
          </w:p>
          <w:p w14:paraId="3E44EF79" w14:textId="77777777" w:rsidR="00C207AD" w:rsidRDefault="00C207AD" w:rsidP="00C207AD">
            <w:r>
              <w:t>We can:</w:t>
            </w:r>
          </w:p>
          <w:p w14:paraId="75A3BF05" w14:textId="481CBC3B" w:rsidR="00C207AD" w:rsidRDefault="00C207AD" w:rsidP="00C207AD">
            <w:pPr>
              <w:pStyle w:val="ListBullet"/>
            </w:pPr>
            <w:r>
              <w:t>explain what a user journey is and describe its key steps when interacting with a service or product</w:t>
            </w:r>
          </w:p>
          <w:p w14:paraId="6CCA8F72" w14:textId="3302FB31" w:rsidR="00194378" w:rsidRDefault="00194378" w:rsidP="00C207AD">
            <w:pPr>
              <w:pStyle w:val="ListBullet"/>
            </w:pPr>
            <w:r>
              <w:t xml:space="preserve">outline the main stages of a </w:t>
            </w:r>
            <w:r w:rsidR="4EE7774C">
              <w:t>P</w:t>
            </w:r>
            <w:r>
              <w:t>ark&amp;</w:t>
            </w:r>
            <w:r w:rsidR="643FAED6">
              <w:t>R</w:t>
            </w:r>
            <w:r>
              <w:t>ide user experience</w:t>
            </w:r>
          </w:p>
          <w:p w14:paraId="32C61E2B" w14:textId="183859F9" w:rsidR="00C207AD" w:rsidRPr="00C207AD" w:rsidRDefault="00C207AD" w:rsidP="00C207AD">
            <w:pPr>
              <w:pStyle w:val="ListBullet"/>
            </w:pPr>
            <w:r>
              <w:t xml:space="preserve">create a visual map of the user journey for a </w:t>
            </w:r>
            <w:r w:rsidR="41EDA116">
              <w:t>P</w:t>
            </w:r>
            <w:r>
              <w:t>ark&amp;</w:t>
            </w:r>
            <w:r w:rsidR="502A8040">
              <w:t>R</w:t>
            </w:r>
            <w:r>
              <w:t>ide commuter</w:t>
            </w:r>
            <w:r w:rsidR="00130147">
              <w:t>.</w:t>
            </w:r>
          </w:p>
          <w:p w14:paraId="6625348F" w14:textId="532B76CE" w:rsidR="00E53D13" w:rsidRDefault="00E53D13" w:rsidP="00E53D13">
            <w:pPr>
              <w:rPr>
                <w:rStyle w:val="Strong"/>
              </w:rPr>
            </w:pPr>
            <w:r>
              <w:rPr>
                <w:rStyle w:val="Strong"/>
              </w:rPr>
              <w:t>Teaching and learning activity</w:t>
            </w:r>
          </w:p>
          <w:p w14:paraId="0CF27864" w14:textId="743C265E" w:rsidR="00CB65AB" w:rsidRDefault="0057232E" w:rsidP="00E53D13">
            <w:r>
              <w:t>Consider this question: ‘</w:t>
            </w:r>
            <w:r w:rsidR="00CB65AB">
              <w:t xml:space="preserve">What are the challenges and opportunities in developing </w:t>
            </w:r>
            <w:r w:rsidR="5B0B7F9B">
              <w:t>P</w:t>
            </w:r>
            <w:r w:rsidR="00CB65AB">
              <w:t>ark&amp;</w:t>
            </w:r>
            <w:r w:rsidR="7587658F">
              <w:t>R</w:t>
            </w:r>
            <w:r w:rsidR="00CB65AB">
              <w:t xml:space="preserve">ide options that enhance public transport efficiency and sustainability across </w:t>
            </w:r>
            <w:r w:rsidR="00CB65AB">
              <w:lastRenderedPageBreak/>
              <w:t>NSW?</w:t>
            </w:r>
            <w:r>
              <w:t>’</w:t>
            </w:r>
          </w:p>
          <w:p w14:paraId="0BA98B8B" w14:textId="7BD3F1DC" w:rsidR="00E53D13" w:rsidRPr="00E53D13" w:rsidRDefault="00E53D13" w:rsidP="00E53D13">
            <w:r w:rsidRPr="00E53D13">
              <w:t>Explain the concept of a user journey, highlighting that it describes steps a person takes when interacting with a service or product.</w:t>
            </w:r>
          </w:p>
          <w:p w14:paraId="6FD15AF4" w14:textId="0BB43B9C" w:rsidR="00E53D13" w:rsidRPr="00B07580" w:rsidRDefault="00E53D13" w:rsidP="00B07580">
            <w:r>
              <w:t xml:space="preserve">Provide a general overview of </w:t>
            </w:r>
            <w:r w:rsidR="1B65FFC1">
              <w:t>P</w:t>
            </w:r>
            <w:r>
              <w:t>ark</w:t>
            </w:r>
            <w:r w:rsidR="001D402E">
              <w:t>&amp;</w:t>
            </w:r>
            <w:r w:rsidR="059B3471">
              <w:t>R</w:t>
            </w:r>
            <w:r>
              <w:t>ide infrastructure an</w:t>
            </w:r>
            <w:r w:rsidR="002E5424">
              <w:t>d outline current processes.</w:t>
            </w:r>
          </w:p>
          <w:p w14:paraId="7DE1D5A9" w14:textId="75BED6A3" w:rsidR="00E53D13" w:rsidRDefault="00E53D13" w:rsidP="00E53D13">
            <w:r>
              <w:t xml:space="preserve">Students reflect on own experiences with </w:t>
            </w:r>
            <w:r w:rsidR="00E068C3">
              <w:t>access to parking stations</w:t>
            </w:r>
            <w:r w:rsidR="00412CB8">
              <w:t>, parking issues and public transport</w:t>
            </w:r>
            <w:r>
              <w:t>.</w:t>
            </w:r>
          </w:p>
          <w:p w14:paraId="5BCE9E91" w14:textId="13E8F2FF" w:rsidR="00E53D13" w:rsidRDefault="00E53D13" w:rsidP="00E53D13">
            <w:r>
              <w:t>Assign either the entire user journey or just a part of it to each group. For example:</w:t>
            </w:r>
          </w:p>
          <w:p w14:paraId="20A6095A" w14:textId="1BA7E29C" w:rsidR="00E53D13" w:rsidRDefault="00E53D13" w:rsidP="00E53D13">
            <w:pPr>
              <w:pStyle w:val="ListBullet"/>
            </w:pPr>
            <w:r>
              <w:t>finding a parking station</w:t>
            </w:r>
          </w:p>
          <w:p w14:paraId="1CC19205" w14:textId="1D86133A" w:rsidR="00E53D13" w:rsidRDefault="00E53D13" w:rsidP="00E53D13">
            <w:pPr>
              <w:pStyle w:val="ListBullet"/>
            </w:pPr>
            <w:r>
              <w:t>arriving at the parking station</w:t>
            </w:r>
          </w:p>
          <w:p w14:paraId="490B98DE" w14:textId="787C3F66" w:rsidR="00E53D13" w:rsidRDefault="00E53D13" w:rsidP="00E53D13">
            <w:pPr>
              <w:pStyle w:val="ListBullet"/>
            </w:pPr>
            <w:r>
              <w:t>entering</w:t>
            </w:r>
          </w:p>
          <w:p w14:paraId="470783CA" w14:textId="19C35CB2" w:rsidR="00E53D13" w:rsidRDefault="00E53D13" w:rsidP="00E53D13">
            <w:pPr>
              <w:pStyle w:val="ListBullet"/>
            </w:pPr>
            <w:r>
              <w:lastRenderedPageBreak/>
              <w:t>transferring to public transport</w:t>
            </w:r>
          </w:p>
          <w:p w14:paraId="5CF44853" w14:textId="7CF8C9A6" w:rsidR="00E53D13" w:rsidRDefault="00E53D13" w:rsidP="00E53D13">
            <w:pPr>
              <w:pStyle w:val="ListBullet"/>
            </w:pPr>
            <w:r>
              <w:t>validating (or paying) and leaving.</w:t>
            </w:r>
          </w:p>
          <w:p w14:paraId="54F091CA" w14:textId="0E235406" w:rsidR="00E53D13" w:rsidRDefault="00E53D13" w:rsidP="00E53D13">
            <w:r>
              <w:t xml:space="preserve">Using large sheets of paper, sticky notes and markers (or digital tools), groups create a visual map of the entire user journey for a commuter looking for and using a </w:t>
            </w:r>
            <w:r w:rsidR="44A7D31E">
              <w:t>P</w:t>
            </w:r>
            <w:r>
              <w:t>ark</w:t>
            </w:r>
            <w:r w:rsidR="001909D4">
              <w:t>&amp;</w:t>
            </w:r>
            <w:r w:rsidR="20EC59C0">
              <w:t>R</w:t>
            </w:r>
            <w:r>
              <w:t xml:space="preserve">ide station </w:t>
            </w:r>
            <w:r w:rsidR="00DB12C8">
              <w:t>(</w:t>
            </w:r>
            <w:r>
              <w:t>or their assigned part(s) of the user journey</w:t>
            </w:r>
            <w:r w:rsidR="00DB12C8">
              <w:t>)</w:t>
            </w:r>
            <w:r>
              <w:t>.</w:t>
            </w:r>
          </w:p>
          <w:p w14:paraId="20D886E2" w14:textId="242AD060" w:rsidR="00E53D13" w:rsidRDefault="00E53D13" w:rsidP="00E53D13">
            <w:r>
              <w:t xml:space="preserve">Students identify points in the journey where </w:t>
            </w:r>
            <w:r w:rsidR="0016006B" w:rsidRPr="008015F3">
              <w:t>efficiency</w:t>
            </w:r>
            <w:r w:rsidRPr="008015F3">
              <w:t xml:space="preserve"> and </w:t>
            </w:r>
            <w:r w:rsidR="0016006B" w:rsidRPr="008015F3">
              <w:t>convenience/experience</w:t>
            </w:r>
            <w:r>
              <w:t xml:space="preserve"> are important, for example:</w:t>
            </w:r>
          </w:p>
          <w:p w14:paraId="3B0789AB" w14:textId="699E7B73" w:rsidR="00E53D13" w:rsidRDefault="0016006B" w:rsidP="00E53D13">
            <w:pPr>
              <w:pStyle w:val="ListBullet"/>
            </w:pPr>
            <w:r>
              <w:t>accurate information</w:t>
            </w:r>
          </w:p>
          <w:p w14:paraId="2B392CE7" w14:textId="558FA435" w:rsidR="00E53D13" w:rsidRDefault="0016006B" w:rsidP="00E53D13">
            <w:pPr>
              <w:pStyle w:val="ListBullet"/>
            </w:pPr>
            <w:r>
              <w:t>validating travel</w:t>
            </w:r>
          </w:p>
          <w:p w14:paraId="5B84D5A9" w14:textId="21EB2DB8" w:rsidR="00E53D13" w:rsidRPr="00E53D13" w:rsidRDefault="00E53D13" w:rsidP="00E53D13">
            <w:pPr>
              <w:pStyle w:val="ListBullet"/>
            </w:pPr>
            <w:r>
              <w:t xml:space="preserve">reliability of </w:t>
            </w:r>
            <w:r w:rsidR="0016006B">
              <w:t>public transport</w:t>
            </w:r>
            <w:r>
              <w:t>.</w:t>
            </w:r>
          </w:p>
          <w:p w14:paraId="22486E72" w14:textId="7CB60F35" w:rsidR="00E53D13" w:rsidRPr="00E53D13" w:rsidRDefault="00784E23" w:rsidP="00E53D13">
            <w:r>
              <w:t>As a class</w:t>
            </w:r>
            <w:r w:rsidR="006A5955">
              <w:t xml:space="preserve">, </w:t>
            </w:r>
            <w:r>
              <w:t>shar</w:t>
            </w:r>
            <w:r w:rsidR="006A5955">
              <w:t>e</w:t>
            </w:r>
            <w:r>
              <w:t xml:space="preserve"> and discuss user journey maps to explore how these </w:t>
            </w:r>
            <w:r w:rsidR="006A5955">
              <w:t xml:space="preserve">could </w:t>
            </w:r>
            <w:r>
              <w:t xml:space="preserve">help improve </w:t>
            </w:r>
            <w:r>
              <w:lastRenderedPageBreak/>
              <w:t xml:space="preserve">the overall </w:t>
            </w:r>
            <w:r w:rsidR="38E8F43A">
              <w:t>P</w:t>
            </w:r>
            <w:r>
              <w:t>ark&amp;</w:t>
            </w:r>
            <w:r w:rsidR="4DE45CB7">
              <w:t>R</w:t>
            </w:r>
            <w:r>
              <w:t>ide experience.</w:t>
            </w:r>
          </w:p>
        </w:tc>
        <w:tc>
          <w:tcPr>
            <w:tcW w:w="876" w:type="pct"/>
          </w:tcPr>
          <w:p w14:paraId="313F6D31" w14:textId="77777777" w:rsidR="00E53D13" w:rsidRDefault="002776D2" w:rsidP="00817D48">
            <w:r w:rsidRPr="002776D2">
              <w:lastRenderedPageBreak/>
              <w:t xml:space="preserve">Students </w:t>
            </w:r>
            <w:r>
              <w:t xml:space="preserve">can </w:t>
            </w:r>
            <w:r w:rsidRPr="002776D2">
              <w:t>create comprehensive and logically sequenced visual maps that clearly illustrate each step in the user journey.</w:t>
            </w:r>
          </w:p>
          <w:p w14:paraId="6D42D12B" w14:textId="21EDA058" w:rsidR="002776D2" w:rsidRDefault="00D37CCA" w:rsidP="00817D48">
            <w:r w:rsidRPr="00D37CCA">
              <w:lastRenderedPageBreak/>
              <w:t xml:space="preserve">Students correctly use terms like </w:t>
            </w:r>
            <w:r w:rsidR="00DB12C8">
              <w:t>‘</w:t>
            </w:r>
            <w:r w:rsidRPr="00D37CCA">
              <w:t>user journey</w:t>
            </w:r>
            <w:r w:rsidR="00DB12C8">
              <w:t>’</w:t>
            </w:r>
            <w:r w:rsidR="00DB12C8" w:rsidRPr="00D37CCA">
              <w:t xml:space="preserve"> </w:t>
            </w:r>
            <w:r w:rsidRPr="00D37CCA">
              <w:t>appropriately in explanations.</w:t>
            </w:r>
          </w:p>
          <w:p w14:paraId="4D356F1A" w14:textId="4E9BE311" w:rsidR="00D37CCA" w:rsidRDefault="00B119B8" w:rsidP="00817D48">
            <w:r w:rsidRPr="00B119B8">
              <w:t xml:space="preserve">Students begin to think like engineers </w:t>
            </w:r>
            <w:r>
              <w:t>and/or</w:t>
            </w:r>
            <w:r w:rsidRPr="00B119B8">
              <w:t xml:space="preserve"> designers by identifying design priorities and constraints</w:t>
            </w:r>
            <w:r w:rsidR="00DB12C8">
              <w:t>,</w:t>
            </w:r>
            <w:r w:rsidRPr="00B119B8">
              <w:t xml:space="preserve"> based on </w:t>
            </w:r>
            <w:r w:rsidR="008C1D38">
              <w:t>shared</w:t>
            </w:r>
            <w:r w:rsidRPr="00B119B8">
              <w:t xml:space="preserve"> journey maps and discussions.</w:t>
            </w:r>
          </w:p>
          <w:p w14:paraId="4FC1C6AF" w14:textId="58740E88" w:rsidR="001479F4" w:rsidRDefault="001479F4" w:rsidP="00817D48">
            <w:r>
              <w:t xml:space="preserve">Students can </w:t>
            </w:r>
            <w:r w:rsidRPr="001479F4">
              <w:t xml:space="preserve">propose </w:t>
            </w:r>
            <w:r w:rsidR="003113A0">
              <w:t>relevant</w:t>
            </w:r>
            <w:r w:rsidRPr="001479F4">
              <w:t xml:space="preserve"> opportunities or solutions to improve efficiency and user experience.</w:t>
            </w:r>
          </w:p>
        </w:tc>
        <w:tc>
          <w:tcPr>
            <w:tcW w:w="876" w:type="pct"/>
          </w:tcPr>
          <w:p w14:paraId="6272493F" w14:textId="4CCB9C2C" w:rsidR="00E53D13" w:rsidRDefault="00423CD1" w:rsidP="003247D3">
            <w:r>
              <w:lastRenderedPageBreak/>
              <w:t xml:space="preserve">Pre-teach key vocabulary before the activity, for example, </w:t>
            </w:r>
            <w:r w:rsidR="00612A20">
              <w:t>‘</w:t>
            </w:r>
            <w:r w:rsidR="004251CF">
              <w:t>user journey</w:t>
            </w:r>
            <w:r w:rsidR="00612A20">
              <w:t xml:space="preserve">’, </w:t>
            </w:r>
            <w:proofErr w:type="spellStart"/>
            <w:r w:rsidR="00612A20">
              <w:t>P</w:t>
            </w:r>
            <w:r w:rsidR="004251CF">
              <w:t>ark&amp;</w:t>
            </w:r>
            <w:r w:rsidR="00612A20">
              <w:t>R</w:t>
            </w:r>
            <w:r w:rsidR="004251CF">
              <w:t>ide</w:t>
            </w:r>
            <w:proofErr w:type="spellEnd"/>
            <w:r w:rsidR="00612A20">
              <w:t>’,</w:t>
            </w:r>
            <w:r w:rsidR="004251CF">
              <w:t xml:space="preserve"> </w:t>
            </w:r>
            <w:r w:rsidR="00612A20">
              <w:t>‘</w:t>
            </w:r>
            <w:r w:rsidR="004251CF">
              <w:t>validating</w:t>
            </w:r>
            <w:r w:rsidR="00612A20">
              <w:t>’,</w:t>
            </w:r>
            <w:r w:rsidR="004251CF">
              <w:t xml:space="preserve"> and </w:t>
            </w:r>
            <w:r w:rsidR="00612A20">
              <w:t>‘</w:t>
            </w:r>
            <w:r w:rsidR="004251CF">
              <w:t>public transport</w:t>
            </w:r>
            <w:r w:rsidR="00612A20">
              <w:t>’</w:t>
            </w:r>
            <w:r w:rsidR="002C3669">
              <w:t xml:space="preserve">. </w:t>
            </w:r>
            <w:r w:rsidR="002C3669">
              <w:lastRenderedPageBreak/>
              <w:t>Use visuals and real-life examples to reinforce meaning.</w:t>
            </w:r>
          </w:p>
          <w:p w14:paraId="0E66175B" w14:textId="77777777" w:rsidR="002C3669" w:rsidRDefault="00B45C2E" w:rsidP="003247D3">
            <w:r w:rsidRPr="00B45C2E">
              <w:t>Provide simpler, clearly structured user journey segments to groups or individuals who need more scaffolding, breaking tasks into smaller steps.</w:t>
            </w:r>
          </w:p>
          <w:p w14:paraId="58037EAA" w14:textId="77777777" w:rsidR="00F9210E" w:rsidRDefault="00F9210E" w:rsidP="003247D3">
            <w:r w:rsidRPr="00F9210E">
              <w:t xml:space="preserve">Provide sentence starters during </w:t>
            </w:r>
            <w:r w:rsidR="0085234B">
              <w:t xml:space="preserve">user journey </w:t>
            </w:r>
            <w:r w:rsidRPr="00F9210E">
              <w:t xml:space="preserve">map creation </w:t>
            </w:r>
            <w:r>
              <w:t xml:space="preserve">(or </w:t>
            </w:r>
            <w:r w:rsidRPr="00F9210E">
              <w:t>discussions</w:t>
            </w:r>
            <w:r>
              <w:t>)</w:t>
            </w:r>
            <w:r w:rsidRPr="00F9210E">
              <w:t xml:space="preserve"> to support language and organisation of ideas.</w:t>
            </w:r>
          </w:p>
          <w:p w14:paraId="505576A5" w14:textId="3A332278" w:rsidR="00B90C98" w:rsidRDefault="00B90C98" w:rsidP="003247D3">
            <w:r w:rsidRPr="00B90C98">
              <w:t xml:space="preserve">Allow students to demonstrate understanding not only </w:t>
            </w:r>
            <w:r w:rsidRPr="00B90C98">
              <w:lastRenderedPageBreak/>
              <w:t>through writing or speaking but also by drawing, creating diagrams or using role-play.</w:t>
            </w:r>
          </w:p>
          <w:p w14:paraId="57EFF50D" w14:textId="7269E945" w:rsidR="00D86C1D" w:rsidRDefault="008727AE" w:rsidP="003247D3">
            <w:r>
              <w:t>Provide examples of user journey maps and templates.</w:t>
            </w:r>
          </w:p>
        </w:tc>
        <w:tc>
          <w:tcPr>
            <w:tcW w:w="718" w:type="pct"/>
          </w:tcPr>
          <w:p w14:paraId="2B98C685" w14:textId="77777777" w:rsidR="00E53D13" w:rsidRDefault="00E53D13" w:rsidP="00817D48"/>
        </w:tc>
      </w:tr>
      <w:tr w:rsidR="00276072" w14:paraId="33E7BBB8"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289A150F" w14:textId="0C24922B" w:rsidR="00276072" w:rsidRPr="006A5620" w:rsidRDefault="00276072" w:rsidP="00276072">
            <w:pPr>
              <w:rPr>
                <w:b/>
                <w:bCs/>
              </w:rPr>
            </w:pPr>
            <w:r w:rsidRPr="00125B42">
              <w:rPr>
                <w:rStyle w:val="Strong"/>
              </w:rPr>
              <w:lastRenderedPageBreak/>
              <w:t>Outcome</w:t>
            </w:r>
            <w:r w:rsidR="002A7301">
              <w:rPr>
                <w:rStyle w:val="Strong"/>
              </w:rPr>
              <w:t>s</w:t>
            </w:r>
          </w:p>
          <w:p w14:paraId="16AF4118" w14:textId="56BE314E" w:rsidR="00763F99" w:rsidRPr="00763F99" w:rsidRDefault="00276072" w:rsidP="00763F99">
            <w:pPr>
              <w:rPr>
                <w:b/>
                <w:bCs/>
              </w:rPr>
            </w:pPr>
            <w:r>
              <w:rPr>
                <w:b/>
                <w:bCs/>
              </w:rPr>
              <w:t>TE4-</w:t>
            </w:r>
            <w:r w:rsidR="00763F99" w:rsidRPr="00763F99">
              <w:rPr>
                <w:b/>
                <w:bCs/>
              </w:rPr>
              <w:t>SDP-01</w:t>
            </w:r>
          </w:p>
          <w:p w14:paraId="3A269D24" w14:textId="5B3ED66D" w:rsidR="00276072" w:rsidRPr="006A5620" w:rsidRDefault="00763F99" w:rsidP="00276072">
            <w:pPr>
              <w:rPr>
                <w:b/>
                <w:bCs/>
              </w:rPr>
            </w:pPr>
            <w:r w:rsidRPr="00763F99">
              <w:rPr>
                <w:b/>
                <w:bCs/>
              </w:rPr>
              <w:t>TE4-PPM</w:t>
            </w:r>
            <w:r w:rsidR="00276072">
              <w:rPr>
                <w:b/>
                <w:bCs/>
              </w:rPr>
              <w:t>-01</w:t>
            </w:r>
          </w:p>
          <w:p w14:paraId="76674CDC" w14:textId="77777777" w:rsidR="00276072" w:rsidRPr="005C499D" w:rsidRDefault="00276072" w:rsidP="00276072">
            <w:pPr>
              <w:rPr>
                <w:rStyle w:val="Strong"/>
              </w:rPr>
            </w:pPr>
            <w:r w:rsidRPr="005C499D">
              <w:rPr>
                <w:rStyle w:val="Strong"/>
              </w:rPr>
              <w:t>Content</w:t>
            </w:r>
          </w:p>
          <w:p w14:paraId="73FC8B81" w14:textId="77777777" w:rsidR="00276072" w:rsidRPr="005C499D" w:rsidRDefault="00276072" w:rsidP="00276072">
            <w:r w:rsidRPr="005C6854">
              <w:rPr>
                <w:bCs/>
              </w:rPr>
              <w:t>Students</w:t>
            </w:r>
            <w:r w:rsidRPr="005C499D">
              <w:t>:</w:t>
            </w:r>
          </w:p>
          <w:p w14:paraId="548B3103" w14:textId="77777777" w:rsidR="00C636D0" w:rsidRDefault="00C636D0" w:rsidP="00C636D0">
            <w:pPr>
              <w:pStyle w:val="ListBullet"/>
            </w:pPr>
            <w:r>
              <w:t>Describe products, systems and technologies developed by engineers and manufacturers</w:t>
            </w:r>
          </w:p>
          <w:p w14:paraId="7AE425FD" w14:textId="77777777" w:rsidR="00C636D0" w:rsidRDefault="00C636D0" w:rsidP="00C636D0">
            <w:pPr>
              <w:pStyle w:val="ListBullet"/>
            </w:pPr>
            <w:r>
              <w:t xml:space="preserve">Explore engineered solutions that </w:t>
            </w:r>
            <w:r>
              <w:lastRenderedPageBreak/>
              <w:t>address societal needs and contribute to sustainability</w:t>
            </w:r>
          </w:p>
          <w:p w14:paraId="445F04A9" w14:textId="18AD2167" w:rsidR="00276072" w:rsidRPr="00276072" w:rsidRDefault="00C636D0" w:rsidP="008019D9">
            <w:pPr>
              <w:pStyle w:val="ListBullet"/>
            </w:pPr>
            <w:r>
              <w:t>Evaluate engineering technologies and systems developed to improve sustainability</w:t>
            </w:r>
          </w:p>
        </w:tc>
        <w:tc>
          <w:tcPr>
            <w:tcW w:w="1655" w:type="pct"/>
          </w:tcPr>
          <w:p w14:paraId="780FCAE1" w14:textId="77777777" w:rsidR="00276072" w:rsidRPr="00276072" w:rsidRDefault="00276072" w:rsidP="00276072">
            <w:pPr>
              <w:rPr>
                <w:rStyle w:val="Strong"/>
              </w:rPr>
            </w:pPr>
            <w:r w:rsidRPr="00276072">
              <w:rPr>
                <w:rStyle w:val="Strong"/>
              </w:rPr>
              <w:lastRenderedPageBreak/>
              <w:t>Learning intention</w:t>
            </w:r>
          </w:p>
          <w:p w14:paraId="10E71081" w14:textId="77777777" w:rsidR="00276072" w:rsidRPr="00276072" w:rsidRDefault="00276072" w:rsidP="00276072">
            <w:r w:rsidRPr="00276072">
              <w:t>We are learning to:</w:t>
            </w:r>
          </w:p>
          <w:p w14:paraId="0B70D499" w14:textId="4B85BD4A" w:rsidR="00276072" w:rsidRPr="00276072" w:rsidRDefault="00F93D89" w:rsidP="00D82597">
            <w:pPr>
              <w:pStyle w:val="ListBullet"/>
            </w:pPr>
            <w:r w:rsidRPr="00F93D89">
              <w:t>explor</w:t>
            </w:r>
            <w:r>
              <w:t>e</w:t>
            </w:r>
            <w:r w:rsidRPr="00F93D89">
              <w:t xml:space="preserve"> how engineered systems address societal needs and support sustainability.</w:t>
            </w:r>
          </w:p>
          <w:p w14:paraId="029899BF" w14:textId="77777777" w:rsidR="00276072" w:rsidRPr="00276072" w:rsidRDefault="00276072" w:rsidP="00276072">
            <w:pPr>
              <w:rPr>
                <w:rStyle w:val="Strong"/>
              </w:rPr>
            </w:pPr>
            <w:r w:rsidRPr="00276072">
              <w:rPr>
                <w:rStyle w:val="Strong"/>
              </w:rPr>
              <w:t>Success criteria</w:t>
            </w:r>
          </w:p>
          <w:p w14:paraId="334EF5A6" w14:textId="77777777" w:rsidR="00276072" w:rsidRPr="00276072" w:rsidRDefault="00276072" w:rsidP="00276072">
            <w:r w:rsidRPr="00276072">
              <w:t>We can:</w:t>
            </w:r>
          </w:p>
          <w:p w14:paraId="7175F547" w14:textId="2CEA7E6B" w:rsidR="00276072" w:rsidRPr="00276072" w:rsidRDefault="00692FA5" w:rsidP="00D82597">
            <w:pPr>
              <w:pStyle w:val="ListBullet"/>
            </w:pPr>
            <w:r w:rsidRPr="00692FA5">
              <w:t>explain the purpose of engineered systems in society.</w:t>
            </w:r>
          </w:p>
          <w:p w14:paraId="554F8886" w14:textId="77777777" w:rsidR="00276072" w:rsidRPr="00276072" w:rsidRDefault="00276072" w:rsidP="00276072">
            <w:pPr>
              <w:rPr>
                <w:rStyle w:val="Strong"/>
              </w:rPr>
            </w:pPr>
            <w:r w:rsidRPr="00276072">
              <w:rPr>
                <w:rStyle w:val="Strong"/>
              </w:rPr>
              <w:t>Teaching and learning activity</w:t>
            </w:r>
          </w:p>
          <w:p w14:paraId="4D302D6C" w14:textId="0591EE8C" w:rsidR="00484131" w:rsidRDefault="00484131" w:rsidP="00484131">
            <w:r>
              <w:t>Explain to students that throughout the unit they will learn new terminology and students can continually add to the</w:t>
            </w:r>
            <w:r w:rsidR="005074C5">
              <w:t>ir</w:t>
            </w:r>
            <w:r>
              <w:t xml:space="preserve"> glossary.</w:t>
            </w:r>
          </w:p>
          <w:p w14:paraId="4C4B6226" w14:textId="6A9C7E86" w:rsidR="00484131" w:rsidRDefault="00484131" w:rsidP="00484131">
            <w:hyperlink r:id="rId20" w:history="1">
              <w:r w:rsidRPr="00040B2F">
                <w:rPr>
                  <w:rStyle w:val="Hyperlink"/>
                </w:rPr>
                <w:t>Activate prior knowledge</w:t>
              </w:r>
            </w:hyperlink>
            <w:r>
              <w:t xml:space="preserve"> through </w:t>
            </w:r>
            <w:hyperlink r:id="rId21" w:history="1">
              <w:r w:rsidR="00F40C3A">
                <w:rPr>
                  <w:rStyle w:val="Hyperlink"/>
                </w:rPr>
                <w:t>Think-Pair-</w:t>
              </w:r>
              <w:r w:rsidR="00F40C3A">
                <w:rPr>
                  <w:rStyle w:val="Hyperlink"/>
                </w:rPr>
                <w:lastRenderedPageBreak/>
                <w:t>Share</w:t>
              </w:r>
            </w:hyperlink>
            <w:r>
              <w:t xml:space="preserve"> activity.</w:t>
            </w:r>
          </w:p>
          <w:p w14:paraId="03012473" w14:textId="5669D63D" w:rsidR="00484131" w:rsidRDefault="00484131" w:rsidP="00B61A57">
            <w:pPr>
              <w:pStyle w:val="ListBullet"/>
            </w:pPr>
            <w:r>
              <w:t>Where have you seen boom gates used?</w:t>
            </w:r>
          </w:p>
          <w:p w14:paraId="5DDFFEAE" w14:textId="5D398DA2" w:rsidR="00484131" w:rsidRDefault="00484131" w:rsidP="00B61A57">
            <w:pPr>
              <w:pStyle w:val="ListBullet"/>
            </w:pPr>
            <w:r>
              <w:t>Why were they used?</w:t>
            </w:r>
          </w:p>
          <w:p w14:paraId="753A4E2C" w14:textId="6083C0BE" w:rsidR="00484131" w:rsidRDefault="00484131" w:rsidP="00B61A57">
            <w:pPr>
              <w:pStyle w:val="ListBullet"/>
            </w:pPr>
            <w:r>
              <w:t>What engineered systems are like boom gates?</w:t>
            </w:r>
          </w:p>
          <w:p w14:paraId="58D5F395" w14:textId="77777777" w:rsidR="00484131" w:rsidRDefault="00484131" w:rsidP="00484131">
            <w:r>
              <w:t>Students document their thoughts and discussions.</w:t>
            </w:r>
          </w:p>
          <w:p w14:paraId="6B355B9A" w14:textId="2DDE154B" w:rsidR="000719A6" w:rsidRDefault="00484131" w:rsidP="00484131">
            <w:r>
              <w:t xml:space="preserve">Introduce public transport and sustainability. </w:t>
            </w:r>
            <w:hyperlink r:id="rId22" w:history="1">
              <w:r w:rsidR="00A0264B" w:rsidRPr="00A30717">
                <w:rPr>
                  <w:rStyle w:val="Hyperlink"/>
                </w:rPr>
                <w:t>Brainstorm</w:t>
              </w:r>
            </w:hyperlink>
            <w:r w:rsidR="00A0264B">
              <w:t xml:space="preserve"> activity</w:t>
            </w:r>
            <w:r w:rsidR="00EB2CA4">
              <w:t xml:space="preserve">: </w:t>
            </w:r>
            <w:r w:rsidR="000719A6">
              <w:t>Why does public transport exist?</w:t>
            </w:r>
          </w:p>
          <w:p w14:paraId="22EE6FE0" w14:textId="59FBE4C6" w:rsidR="00484131" w:rsidRDefault="00484131" w:rsidP="00484131">
            <w:r>
              <w:t xml:space="preserve">Play </w:t>
            </w:r>
            <w:hyperlink r:id="rId23" w:history="1">
              <w:r w:rsidR="00044FD8">
                <w:rPr>
                  <w:rStyle w:val="Hyperlink"/>
                </w:rPr>
                <w:t>Sustainable transport development in Asia and the Pacific (3:53)</w:t>
              </w:r>
            </w:hyperlink>
            <w:r w:rsidR="00044FD8">
              <w:t>.</w:t>
            </w:r>
          </w:p>
          <w:p w14:paraId="0C42A249" w14:textId="16DC7053" w:rsidR="00276072" w:rsidRPr="00276072" w:rsidRDefault="00484131" w:rsidP="00276072">
            <w:r>
              <w:t xml:space="preserve">Set up a </w:t>
            </w:r>
            <w:hyperlink r:id="rId24" w:history="1">
              <w:r w:rsidRPr="00DC4D48">
                <w:rPr>
                  <w:rStyle w:val="Hyperlink"/>
                </w:rPr>
                <w:t>jigsaw</w:t>
              </w:r>
            </w:hyperlink>
            <w:r>
              <w:t xml:space="preserve"> activity by dividing class into 6 small groups to respond to one of the </w:t>
            </w:r>
            <w:r w:rsidR="00044FD8">
              <w:t xml:space="preserve">6 </w:t>
            </w:r>
            <w:r>
              <w:t>questions in the workbook.</w:t>
            </w:r>
          </w:p>
        </w:tc>
        <w:tc>
          <w:tcPr>
            <w:tcW w:w="876" w:type="pct"/>
          </w:tcPr>
          <w:p w14:paraId="7BE5BB8D" w14:textId="35611491" w:rsidR="004C2546" w:rsidRDefault="00F40C3A" w:rsidP="004C2546">
            <w:hyperlink r:id="rId25" w:history="1">
              <w:r>
                <w:rPr>
                  <w:rStyle w:val="Hyperlink"/>
                </w:rPr>
                <w:t>Think-Pair-Share</w:t>
              </w:r>
            </w:hyperlink>
            <w:r w:rsidR="00F02D84">
              <w:t xml:space="preserve"> responses when sharing with the group</w:t>
            </w:r>
          </w:p>
          <w:p w14:paraId="37590962" w14:textId="197F93BB" w:rsidR="004C2546" w:rsidRDefault="0016423E" w:rsidP="004C2546">
            <w:r>
              <w:t xml:space="preserve">Teacher </w:t>
            </w:r>
            <w:hyperlink r:id="rId26" w:history="1">
              <w:r>
                <w:rPr>
                  <w:rStyle w:val="Hyperlink"/>
                </w:rPr>
                <w:t>cold calls</w:t>
              </w:r>
            </w:hyperlink>
            <w:r w:rsidR="00CE69D2" w:rsidRPr="00CE69D2">
              <w:t xml:space="preserve"> on students to answer questions or contribute without them volunteering, encouraging active participation from all</w:t>
            </w:r>
            <w:r w:rsidR="001C737A">
              <w:t>.</w:t>
            </w:r>
          </w:p>
          <w:p w14:paraId="6DC9C380" w14:textId="56CEA7C6" w:rsidR="004C2546" w:rsidRDefault="004C2546" w:rsidP="004C2546">
            <w:hyperlink r:id="rId27" w:history="1">
              <w:r w:rsidRPr="006A5CAD">
                <w:rPr>
                  <w:rStyle w:val="Hyperlink"/>
                </w:rPr>
                <w:t>Exit tickets</w:t>
              </w:r>
            </w:hyperlink>
            <w:r w:rsidR="003472CB">
              <w:t xml:space="preserve"> </w:t>
            </w:r>
            <w:r w:rsidR="003472CB" w:rsidRPr="003472CB">
              <w:t>completed by students at the end of a lesson</w:t>
            </w:r>
            <w:r w:rsidR="0016423E">
              <w:t xml:space="preserve"> used by teacher</w:t>
            </w:r>
            <w:r w:rsidR="003472CB" w:rsidRPr="003472CB">
              <w:t xml:space="preserve"> to gauge understanding and inform future instruction.</w:t>
            </w:r>
          </w:p>
          <w:p w14:paraId="73588AA8" w14:textId="33FFA15E" w:rsidR="00276072" w:rsidRDefault="0016423E" w:rsidP="00817D48">
            <w:r>
              <w:lastRenderedPageBreak/>
              <w:t>Teacher u</w:t>
            </w:r>
            <w:r w:rsidR="001C737A">
              <w:t>se</w:t>
            </w:r>
            <w:r>
              <w:t>s</w:t>
            </w:r>
            <w:r w:rsidR="001C737A">
              <w:t xml:space="preserve"> a </w:t>
            </w:r>
            <w:r w:rsidR="00F02D84">
              <w:t xml:space="preserve">variety of </w:t>
            </w:r>
            <w:hyperlink r:id="rId28" w:anchor="formative-assessment-approaches" w:history="1">
              <w:r w:rsidR="001C737A">
                <w:rPr>
                  <w:rStyle w:val="Hyperlink"/>
                </w:rPr>
                <w:t>o</w:t>
              </w:r>
              <w:r w:rsidR="001C737A" w:rsidRPr="00A94E45">
                <w:rPr>
                  <w:rStyle w:val="Hyperlink"/>
                </w:rPr>
                <w:t>bservation</w:t>
              </w:r>
            </w:hyperlink>
            <w:r w:rsidR="001C737A">
              <w:t xml:space="preserve"> </w:t>
            </w:r>
            <w:r w:rsidR="00F02D84">
              <w:t>strategies throughout the lesson.</w:t>
            </w:r>
          </w:p>
        </w:tc>
        <w:tc>
          <w:tcPr>
            <w:tcW w:w="876" w:type="pct"/>
          </w:tcPr>
          <w:p w14:paraId="4765D2A0" w14:textId="64699A2E" w:rsidR="00FB5442" w:rsidRDefault="00FB5442" w:rsidP="00FB5442">
            <w:r>
              <w:lastRenderedPageBreak/>
              <w:t xml:space="preserve">Use </w:t>
            </w:r>
            <w:r w:rsidR="00ED2275">
              <w:t xml:space="preserve">Bloom’s </w:t>
            </w:r>
            <w:r>
              <w:t>taxonomy to tier by challenge level.</w:t>
            </w:r>
          </w:p>
          <w:p w14:paraId="284E1BF1" w14:textId="77777777" w:rsidR="00FB5442" w:rsidRDefault="00FB5442" w:rsidP="00FB5442">
            <w:r>
              <w:t>Provide reading material of various complexities.</w:t>
            </w:r>
          </w:p>
          <w:p w14:paraId="5792C1E5" w14:textId="77777777" w:rsidR="00FB5442" w:rsidRDefault="00FB5442" w:rsidP="00FB5442">
            <w:r>
              <w:t>Adjust jigsaw activity to allow for more individualised learning.</w:t>
            </w:r>
          </w:p>
          <w:p w14:paraId="26CC3B74" w14:textId="16094146" w:rsidR="00276072" w:rsidRDefault="00FB5442" w:rsidP="003247D3">
            <w:r>
              <w:t>Provide reading and/or writing scaffolds</w:t>
            </w:r>
          </w:p>
        </w:tc>
        <w:tc>
          <w:tcPr>
            <w:tcW w:w="718" w:type="pct"/>
          </w:tcPr>
          <w:p w14:paraId="0411A4B1" w14:textId="77777777" w:rsidR="00276072" w:rsidRDefault="00276072" w:rsidP="00817D48"/>
        </w:tc>
      </w:tr>
      <w:tr w:rsidR="007577DB" w14:paraId="38244D30"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78B922E7" w14:textId="5690D03B" w:rsidR="007577DB" w:rsidRPr="006A5620" w:rsidRDefault="007577DB" w:rsidP="007577DB">
            <w:pPr>
              <w:rPr>
                <w:b/>
                <w:bCs/>
              </w:rPr>
            </w:pPr>
            <w:r w:rsidRPr="00125B42">
              <w:rPr>
                <w:rStyle w:val="Strong"/>
              </w:rPr>
              <w:lastRenderedPageBreak/>
              <w:t>Outcome</w:t>
            </w:r>
            <w:r w:rsidR="002A7301">
              <w:rPr>
                <w:rStyle w:val="Strong"/>
              </w:rPr>
              <w:t>s</w:t>
            </w:r>
          </w:p>
          <w:p w14:paraId="60ECCE1D" w14:textId="3FD43FFF" w:rsidR="004A1F80" w:rsidRPr="006A5620" w:rsidRDefault="004A1F80" w:rsidP="004A1F80">
            <w:pPr>
              <w:rPr>
                <w:b/>
                <w:bCs/>
              </w:rPr>
            </w:pPr>
            <w:r>
              <w:rPr>
                <w:b/>
                <w:bCs/>
              </w:rPr>
              <w:t>TE4-DIG-01</w:t>
            </w:r>
          </w:p>
          <w:p w14:paraId="1FC125EB" w14:textId="15D24CAD" w:rsidR="004A1F80" w:rsidRPr="006A5620" w:rsidRDefault="004A1F80" w:rsidP="004A1F80">
            <w:pPr>
              <w:rPr>
                <w:b/>
                <w:bCs/>
              </w:rPr>
            </w:pPr>
            <w:r>
              <w:rPr>
                <w:b/>
                <w:bCs/>
              </w:rPr>
              <w:t>TE4-</w:t>
            </w:r>
            <w:r w:rsidR="00646C0D">
              <w:rPr>
                <w:b/>
                <w:bCs/>
              </w:rPr>
              <w:t>DIG</w:t>
            </w:r>
            <w:r>
              <w:rPr>
                <w:b/>
                <w:bCs/>
              </w:rPr>
              <w:t>-0</w:t>
            </w:r>
            <w:r w:rsidR="00646C0D">
              <w:rPr>
                <w:b/>
                <w:bCs/>
              </w:rPr>
              <w:t>2</w:t>
            </w:r>
          </w:p>
          <w:p w14:paraId="717CEE74" w14:textId="4CA7E77D" w:rsidR="007577DB" w:rsidRPr="006A5620" w:rsidRDefault="007577DB" w:rsidP="007577DB">
            <w:pPr>
              <w:rPr>
                <w:b/>
                <w:bCs/>
              </w:rPr>
            </w:pPr>
            <w:r>
              <w:rPr>
                <w:b/>
                <w:bCs/>
              </w:rPr>
              <w:t>TE</w:t>
            </w:r>
            <w:r w:rsidR="006B0B27">
              <w:rPr>
                <w:b/>
                <w:bCs/>
              </w:rPr>
              <w:t>4</w:t>
            </w:r>
            <w:r>
              <w:rPr>
                <w:b/>
                <w:bCs/>
              </w:rPr>
              <w:t>-SAF-01</w:t>
            </w:r>
          </w:p>
          <w:p w14:paraId="60D4BFC4" w14:textId="77777777" w:rsidR="007577DB" w:rsidRPr="005C499D" w:rsidRDefault="007577DB" w:rsidP="005C499D">
            <w:pPr>
              <w:rPr>
                <w:rStyle w:val="Strong"/>
              </w:rPr>
            </w:pPr>
            <w:r w:rsidRPr="005C499D">
              <w:rPr>
                <w:rStyle w:val="Strong"/>
              </w:rPr>
              <w:t>Content</w:t>
            </w:r>
          </w:p>
          <w:p w14:paraId="5CCDA422" w14:textId="77777777" w:rsidR="007577DB" w:rsidRPr="005C499D" w:rsidRDefault="007577DB" w:rsidP="007577DB">
            <w:r w:rsidRPr="005C6854">
              <w:rPr>
                <w:bCs/>
              </w:rPr>
              <w:t>Students</w:t>
            </w:r>
            <w:r w:rsidRPr="005C499D">
              <w:t>:</w:t>
            </w:r>
          </w:p>
          <w:p w14:paraId="4102924A" w14:textId="692EA1EF" w:rsidR="007577DB" w:rsidRDefault="00C26C16" w:rsidP="005C499D">
            <w:pPr>
              <w:pStyle w:val="ListBullet"/>
            </w:pPr>
            <w:r w:rsidRPr="00C26C16">
              <w:t>Identify appropriate hardware and software to develop design ideas and solutions</w:t>
            </w:r>
          </w:p>
          <w:p w14:paraId="5863E95F" w14:textId="1F2EAF56" w:rsidR="005D0550" w:rsidRDefault="005D0550" w:rsidP="005C499D">
            <w:pPr>
              <w:pStyle w:val="ListBullet"/>
            </w:pPr>
            <w:r w:rsidRPr="005D0550">
              <w:t xml:space="preserve">Use hardware and software to design, </w:t>
            </w:r>
            <w:r w:rsidRPr="005D0550">
              <w:lastRenderedPageBreak/>
              <w:t>communicate and manage the development of digital solutions</w:t>
            </w:r>
          </w:p>
          <w:p w14:paraId="488E9018" w14:textId="77B4B2A7" w:rsidR="005D0550" w:rsidRDefault="00C11D81" w:rsidP="005C499D">
            <w:pPr>
              <w:pStyle w:val="ListBullet"/>
            </w:pPr>
            <w:r w:rsidRPr="00C11D81">
              <w:t>Use control structures and functions to implement, modify and test programs using coding</w:t>
            </w:r>
          </w:p>
          <w:p w14:paraId="50A79BB0" w14:textId="2FD64BC5" w:rsidR="00C11D81" w:rsidRDefault="007D5009" w:rsidP="005C499D">
            <w:pPr>
              <w:pStyle w:val="ListBullet"/>
            </w:pPr>
            <w:r w:rsidRPr="007D5009">
              <w:t>Demonstrate safe practices when using and developing digital and communication technologies</w:t>
            </w:r>
          </w:p>
          <w:p w14:paraId="0A2991AB" w14:textId="4AC33B22" w:rsidR="00E51E7D" w:rsidRPr="00E51E7D" w:rsidRDefault="00D6722F" w:rsidP="00E51E7D">
            <w:pPr>
              <w:pStyle w:val="ListBullet"/>
            </w:pPr>
            <w:r w:rsidRPr="00D6722F">
              <w:t xml:space="preserve">Use data and </w:t>
            </w:r>
            <w:r w:rsidRPr="00D6722F">
              <w:lastRenderedPageBreak/>
              <w:t>digital systems to code, test and evaluate design ideas and quality solutions</w:t>
            </w:r>
          </w:p>
        </w:tc>
        <w:tc>
          <w:tcPr>
            <w:tcW w:w="1655" w:type="pct"/>
          </w:tcPr>
          <w:p w14:paraId="4C4B4D87" w14:textId="34BCD3FB" w:rsidR="007577DB" w:rsidRPr="00B16460" w:rsidRDefault="007577DB" w:rsidP="007577DB">
            <w:pPr>
              <w:rPr>
                <w:rStyle w:val="Strong"/>
              </w:rPr>
            </w:pPr>
            <w:r w:rsidRPr="00B16460">
              <w:rPr>
                <w:rStyle w:val="Strong"/>
              </w:rPr>
              <w:lastRenderedPageBreak/>
              <w:t>Learning intention</w:t>
            </w:r>
            <w:r w:rsidR="004459D5">
              <w:rPr>
                <w:rStyle w:val="Strong"/>
              </w:rPr>
              <w:t>s</w:t>
            </w:r>
          </w:p>
          <w:p w14:paraId="591ED96E" w14:textId="77777777" w:rsidR="001E3FDE" w:rsidRDefault="007577DB" w:rsidP="007577DB">
            <w:r>
              <w:t>We are learning to</w:t>
            </w:r>
            <w:r w:rsidR="001E3FDE">
              <w:t>:</w:t>
            </w:r>
          </w:p>
          <w:p w14:paraId="1FCF3B91" w14:textId="4B0AF15A" w:rsidR="00D92873" w:rsidRDefault="003547E0" w:rsidP="001E3FDE">
            <w:pPr>
              <w:pStyle w:val="ListBullet"/>
            </w:pPr>
            <w:r w:rsidRPr="003547E0">
              <w:t>connect a microcontroller to a computer and set up the programming environment</w:t>
            </w:r>
          </w:p>
          <w:p w14:paraId="7FEA1CCA" w14:textId="34B42031" w:rsidR="007577DB" w:rsidRDefault="0089627D" w:rsidP="001E3FDE">
            <w:pPr>
              <w:pStyle w:val="ListBullet"/>
            </w:pPr>
            <w:r w:rsidRPr="0089627D">
              <w:t>write and upload basic code to control LEDs on the microcontroller</w:t>
            </w:r>
            <w:r w:rsidR="00560219">
              <w:t>.</w:t>
            </w:r>
          </w:p>
          <w:p w14:paraId="535F6F09" w14:textId="63915EAD" w:rsidR="007577DB" w:rsidRPr="00B16460" w:rsidRDefault="007577DB" w:rsidP="007577DB">
            <w:pPr>
              <w:rPr>
                <w:rStyle w:val="Strong"/>
              </w:rPr>
            </w:pPr>
            <w:r w:rsidRPr="00B16460">
              <w:rPr>
                <w:rStyle w:val="Strong"/>
              </w:rPr>
              <w:t>Success criteria</w:t>
            </w:r>
          </w:p>
          <w:p w14:paraId="0F339DA4" w14:textId="01844AE6" w:rsidR="007577DB" w:rsidRDefault="00881C92" w:rsidP="007577DB">
            <w:r>
              <w:t>We</w:t>
            </w:r>
            <w:r w:rsidR="007577DB">
              <w:t xml:space="preserve"> can:</w:t>
            </w:r>
          </w:p>
          <w:p w14:paraId="4A33493C" w14:textId="5B73A8C1" w:rsidR="007577DB" w:rsidRDefault="0089627D" w:rsidP="007577DB">
            <w:pPr>
              <w:pStyle w:val="ListBullet"/>
            </w:pPr>
            <w:r w:rsidRPr="0089627D">
              <w:t>correctly connect the microcontroller to a computer and open the programming software</w:t>
            </w:r>
          </w:p>
          <w:p w14:paraId="26FB398D" w14:textId="7C19D026" w:rsidR="00560219" w:rsidRDefault="00593A29" w:rsidP="001A6D35">
            <w:pPr>
              <w:pStyle w:val="ListBullet"/>
            </w:pPr>
            <w:r w:rsidRPr="00593A29">
              <w:t>write, upload and test simple code to make an LED flash</w:t>
            </w:r>
            <w:r w:rsidR="001A6D35">
              <w:t>.</w:t>
            </w:r>
          </w:p>
          <w:p w14:paraId="3D76C68F" w14:textId="77777777" w:rsidR="00081482" w:rsidRPr="00B16460" w:rsidRDefault="00081482" w:rsidP="00081482">
            <w:pPr>
              <w:rPr>
                <w:rStyle w:val="Strong"/>
              </w:rPr>
            </w:pPr>
            <w:r w:rsidRPr="00B16460">
              <w:rPr>
                <w:rStyle w:val="Strong"/>
              </w:rPr>
              <w:t>Teaching and learning activity</w:t>
            </w:r>
          </w:p>
          <w:p w14:paraId="62348B95" w14:textId="34B8530B" w:rsidR="003A0177" w:rsidRDefault="001E3FDE" w:rsidP="003A0177">
            <w:r>
              <w:lastRenderedPageBreak/>
              <w:t>Review</w:t>
            </w:r>
            <w:r w:rsidR="003A0177" w:rsidRPr="003A0177">
              <w:t xml:space="preserve"> the scenario discussed in the previous lesson</w:t>
            </w:r>
            <w:r w:rsidR="003A0177">
              <w:t xml:space="preserve"> and explain how students will develop a component of a smart parking system as part of the project.</w:t>
            </w:r>
          </w:p>
          <w:p w14:paraId="43B0C6EE" w14:textId="6EEEFCD1" w:rsidR="003A0177" w:rsidRDefault="003A0177" w:rsidP="003A0177">
            <w:r>
              <w:t xml:space="preserve">Introduce the microcontroller </w:t>
            </w:r>
            <w:r w:rsidR="00204A1C">
              <w:t>to</w:t>
            </w:r>
            <w:r>
              <w:t xml:space="preserve"> be used in the project. Demonstrate how to connect </w:t>
            </w:r>
            <w:r w:rsidR="000F0F16">
              <w:t>it</w:t>
            </w:r>
            <w:r>
              <w:t xml:space="preserve"> to a computer and </w:t>
            </w:r>
            <w:r w:rsidR="000F0F16">
              <w:t>launch</w:t>
            </w:r>
            <w:r>
              <w:t xml:space="preserve"> required program</w:t>
            </w:r>
            <w:r w:rsidR="000F0F16">
              <w:t>ming software</w:t>
            </w:r>
            <w:r>
              <w:t>.</w:t>
            </w:r>
          </w:p>
          <w:p w14:paraId="60743A46" w14:textId="6FCC65C9" w:rsidR="003F7410" w:rsidRPr="00641F38" w:rsidRDefault="003A0177" w:rsidP="003A0177">
            <w:r>
              <w:t>Show students how to set up their workspace for programming.</w:t>
            </w:r>
          </w:p>
          <w:p w14:paraId="7FEC67FD" w14:textId="146785B8" w:rsidR="00641F38" w:rsidRPr="003A0177" w:rsidRDefault="0026348D" w:rsidP="003A0177">
            <w:r w:rsidRPr="0026348D">
              <w:t>Demonstrate typing example code to make built-in LED flash, then upload code to the microcontroller. Explain each section of code and its function.</w:t>
            </w:r>
          </w:p>
          <w:p w14:paraId="43944A29" w14:textId="07054E35" w:rsidR="007D206D" w:rsidRDefault="003A0177" w:rsidP="003A0177">
            <w:r w:rsidRPr="003A0177">
              <w:t xml:space="preserve">Students type the same example </w:t>
            </w:r>
            <w:r w:rsidR="00A43722">
              <w:t>code</w:t>
            </w:r>
            <w:r w:rsidRPr="003A0177">
              <w:t xml:space="preserve"> and then upload </w:t>
            </w:r>
            <w:r>
              <w:t>it</w:t>
            </w:r>
            <w:r w:rsidRPr="003A0177">
              <w:t xml:space="preserve"> to the</w:t>
            </w:r>
            <w:r w:rsidR="00B8311E">
              <w:t>ir</w:t>
            </w:r>
            <w:r w:rsidRPr="003A0177">
              <w:t xml:space="preserve"> microcontroller and </w:t>
            </w:r>
            <w:r w:rsidR="00B8311E">
              <w:t>confirm</w:t>
            </w:r>
            <w:r w:rsidRPr="003A0177">
              <w:t xml:space="preserve"> that </w:t>
            </w:r>
            <w:r w:rsidR="00F47A14">
              <w:t xml:space="preserve">built-in </w:t>
            </w:r>
            <w:r w:rsidRPr="003A0177">
              <w:t>LED flashes as expected.</w:t>
            </w:r>
          </w:p>
          <w:p w14:paraId="12F87424" w14:textId="59506ADE" w:rsidR="00D25A4C" w:rsidRPr="003A0177" w:rsidRDefault="00D25A4C" w:rsidP="003A0177">
            <w:r w:rsidRPr="00D25A4C">
              <w:lastRenderedPageBreak/>
              <w:t xml:space="preserve">Lead a class discussion on how to modify the script to make </w:t>
            </w:r>
            <w:r w:rsidR="00952F67">
              <w:t>a second</w:t>
            </w:r>
            <w:r w:rsidRPr="00D25A4C">
              <w:t xml:space="preserve"> LED flash simultaneously and then alternat</w:t>
            </w:r>
            <w:r w:rsidR="00490CD7">
              <w:t>ing</w:t>
            </w:r>
            <w:r w:rsidRPr="00D25A4C">
              <w:t>.</w:t>
            </w:r>
          </w:p>
          <w:p w14:paraId="77C5F641" w14:textId="43F601C0" w:rsidR="003A0177" w:rsidRPr="005244B0" w:rsidRDefault="003A0177" w:rsidP="003A0177">
            <w:pPr>
              <w:rPr>
                <w:rStyle w:val="Strong"/>
                <w:b w:val="0"/>
                <w:bCs w:val="0"/>
              </w:rPr>
            </w:pPr>
            <w:r w:rsidRPr="003A0177">
              <w:t>En</w:t>
            </w:r>
            <w:r w:rsidR="00A27F8A">
              <w:t>cour</w:t>
            </w:r>
            <w:r w:rsidRPr="003A0177">
              <w:t xml:space="preserve">age students to think about how </w:t>
            </w:r>
            <w:r w:rsidR="008B599B">
              <w:t>different flashing LED patterns</w:t>
            </w:r>
            <w:r w:rsidRPr="003A0177">
              <w:t xml:space="preserve"> could relate to the</w:t>
            </w:r>
            <w:r w:rsidR="007F1AE0">
              <w:t>ir</w:t>
            </w:r>
            <w:r w:rsidRPr="003A0177">
              <w:t xml:space="preserve"> smart parking system design.</w:t>
            </w:r>
          </w:p>
        </w:tc>
        <w:tc>
          <w:tcPr>
            <w:tcW w:w="876" w:type="pct"/>
          </w:tcPr>
          <w:p w14:paraId="36DF2C8E" w14:textId="77777777" w:rsidR="006A6F4B" w:rsidRDefault="00D9317B" w:rsidP="00817D48">
            <w:r>
              <w:lastRenderedPageBreak/>
              <w:t xml:space="preserve">Students </w:t>
            </w:r>
            <w:r w:rsidRPr="00D9317B">
              <w:t>can correctly connect the microcontroller to a computer and open the required programming software.</w:t>
            </w:r>
          </w:p>
          <w:p w14:paraId="5712E4A8" w14:textId="05534B14" w:rsidR="005B240F" w:rsidRDefault="005B240F" w:rsidP="00817D48">
            <w:r>
              <w:t xml:space="preserve">Students </w:t>
            </w:r>
            <w:r w:rsidRPr="005B240F">
              <w:t>can</w:t>
            </w:r>
            <w:r w:rsidR="00C12A0E" w:rsidRPr="00C12A0E">
              <w:t xml:space="preserve"> independently write, upload and run code that makes the built-in LED flash as expected without errors.</w:t>
            </w:r>
          </w:p>
          <w:p w14:paraId="2F5586CA" w14:textId="77777777" w:rsidR="007C48F9" w:rsidRDefault="00236E83" w:rsidP="00817D48">
            <w:r w:rsidRPr="00236E83">
              <w:t>Students can clearly explain the function of each part of their code, demonstrating understanding beyond rote copying.</w:t>
            </w:r>
          </w:p>
          <w:p w14:paraId="52A75D90" w14:textId="77777777" w:rsidR="00313447" w:rsidRDefault="00313447" w:rsidP="00817D48">
            <w:r w:rsidRPr="00313447">
              <w:lastRenderedPageBreak/>
              <w:t xml:space="preserve">Students </w:t>
            </w:r>
            <w:r>
              <w:t xml:space="preserve">can </w:t>
            </w:r>
            <w:r w:rsidRPr="00313447">
              <w:t>articulate how different LED flashing patterns could be useful in the smart parking system</w:t>
            </w:r>
            <w:r w:rsidR="004D2D57">
              <w:t>.</w:t>
            </w:r>
          </w:p>
          <w:p w14:paraId="4F047BAE" w14:textId="77777777" w:rsidR="004D2D57" w:rsidRDefault="004D2D57" w:rsidP="00817D48">
            <w:r w:rsidRPr="004D2D57">
              <w:t xml:space="preserve">Students </w:t>
            </w:r>
            <w:r>
              <w:t xml:space="preserve">can </w:t>
            </w:r>
            <w:r w:rsidRPr="004D2D57">
              <w:t>propose and justify creative or practical ways to use LED patterns within their smart parking project, showing transfer of learning.</w:t>
            </w:r>
          </w:p>
          <w:p w14:paraId="767BF542" w14:textId="77777777" w:rsidR="004D2D57" w:rsidRDefault="00BB27DE" w:rsidP="00817D48">
            <w:r w:rsidRPr="00BB27DE">
              <w:t>Students’ work shows progression from following instructions to independently adapting and extending code.</w:t>
            </w:r>
          </w:p>
          <w:p w14:paraId="0085111B" w14:textId="6773E8BF" w:rsidR="000C1B69" w:rsidRPr="006E4E89" w:rsidRDefault="000C1B69" w:rsidP="00817D48">
            <w:r w:rsidRPr="000C1B69">
              <w:t xml:space="preserve">Students </w:t>
            </w:r>
            <w:r>
              <w:t xml:space="preserve">can </w:t>
            </w:r>
            <w:r w:rsidRPr="000C1B69">
              <w:t xml:space="preserve">modify the code to control </w:t>
            </w:r>
            <w:r w:rsidR="00EE0663">
              <w:t>2</w:t>
            </w:r>
            <w:r w:rsidR="00EE0663" w:rsidRPr="000C1B69">
              <w:t xml:space="preserve"> </w:t>
            </w:r>
            <w:r w:rsidRPr="000C1B69">
              <w:lastRenderedPageBreak/>
              <w:t>LEDs with different flashing patterns (simultaneous and alternating) and can explain how their code works.</w:t>
            </w:r>
          </w:p>
        </w:tc>
        <w:tc>
          <w:tcPr>
            <w:tcW w:w="876" w:type="pct"/>
          </w:tcPr>
          <w:p w14:paraId="04B1ADF1" w14:textId="50E57E63" w:rsidR="007577DB" w:rsidRDefault="00520589" w:rsidP="00A22C79">
            <w:pPr>
              <w:pStyle w:val="ListBullet"/>
              <w:numPr>
                <w:ilvl w:val="0"/>
                <w:numId w:val="0"/>
              </w:numPr>
            </w:pPr>
            <w:r w:rsidRPr="00520589">
              <w:lastRenderedPageBreak/>
              <w:t>Provide simpler starter code templates for students who need more support, allowing them to focus on understanding and modifying basic parts.</w:t>
            </w:r>
          </w:p>
          <w:p w14:paraId="637B8B12" w14:textId="079B288A" w:rsidR="002F646F" w:rsidRDefault="0059346C" w:rsidP="008F09DD">
            <w:pPr>
              <w:pStyle w:val="ListBullet"/>
              <w:numPr>
                <w:ilvl w:val="0"/>
                <w:numId w:val="0"/>
              </w:numPr>
            </w:pPr>
            <w:r>
              <w:t>Use</w:t>
            </w:r>
            <w:r w:rsidR="002F646F" w:rsidRPr="002F646F">
              <w:t xml:space="preserve"> diagrams, flowcharts and annotated screenshots to illustrate programming concepts and hardware connections.</w:t>
            </w:r>
          </w:p>
          <w:p w14:paraId="05B90170" w14:textId="77777777" w:rsidR="0059346C" w:rsidRDefault="0059346C" w:rsidP="008F09DD">
            <w:pPr>
              <w:pStyle w:val="ListBullet"/>
              <w:numPr>
                <w:ilvl w:val="0"/>
                <w:numId w:val="0"/>
              </w:numPr>
            </w:pPr>
            <w:r w:rsidRPr="0059346C">
              <w:t>Provide labelled wiring diagrams and step-by-step guides for hardware setup.</w:t>
            </w:r>
          </w:p>
          <w:p w14:paraId="53D66FDC" w14:textId="666EED21" w:rsidR="0059346C" w:rsidRDefault="00BC2EB2" w:rsidP="008F09DD">
            <w:pPr>
              <w:pStyle w:val="ListBullet"/>
              <w:numPr>
                <w:ilvl w:val="0"/>
                <w:numId w:val="0"/>
              </w:numPr>
            </w:pPr>
            <w:r w:rsidRPr="00BC2EB2">
              <w:lastRenderedPageBreak/>
              <w:t>Pre-teach key vocabulary related to the lesson (</w:t>
            </w:r>
            <w:r w:rsidR="00EB73CC">
              <w:t>for example</w:t>
            </w:r>
            <w:r w:rsidRPr="00BC2EB2">
              <w:t>, microcontroller, upload, LED, program, code, function). Use visuals and real objects where possible.</w:t>
            </w:r>
          </w:p>
          <w:p w14:paraId="3374A22C" w14:textId="77777777" w:rsidR="004669F4" w:rsidRDefault="004669F4" w:rsidP="008F09DD">
            <w:pPr>
              <w:pStyle w:val="ListBullet"/>
              <w:numPr>
                <w:ilvl w:val="0"/>
                <w:numId w:val="0"/>
              </w:numPr>
            </w:pPr>
            <w:r w:rsidRPr="004669F4">
              <w:t>Repeat and rephrase instructions; check for understanding frequently.</w:t>
            </w:r>
          </w:p>
          <w:p w14:paraId="0BEDE518" w14:textId="29D4B264" w:rsidR="00F67512" w:rsidRPr="006E4E89" w:rsidRDefault="00F67512" w:rsidP="008F09DD">
            <w:pPr>
              <w:pStyle w:val="ListBullet"/>
              <w:numPr>
                <w:ilvl w:val="0"/>
                <w:numId w:val="0"/>
              </w:numPr>
            </w:pPr>
            <w:r w:rsidRPr="00F67512">
              <w:t>Use diagrams and images to support comprehension of abstract programming concepts.</w:t>
            </w:r>
          </w:p>
        </w:tc>
        <w:tc>
          <w:tcPr>
            <w:tcW w:w="718" w:type="pct"/>
          </w:tcPr>
          <w:p w14:paraId="407A8A9C" w14:textId="4921675E" w:rsidR="007577DB" w:rsidRDefault="007577DB" w:rsidP="00817D48"/>
        </w:tc>
      </w:tr>
    </w:tbl>
    <w:p w14:paraId="10A73D72" w14:textId="7E280FEC" w:rsidR="0085150A" w:rsidRPr="0085150A" w:rsidRDefault="0085150A" w:rsidP="0085150A">
      <w:pPr>
        <w:suppressAutoHyphens w:val="0"/>
        <w:spacing w:before="0" w:after="160" w:line="259" w:lineRule="auto"/>
      </w:pPr>
      <w:bookmarkStart w:id="13" w:name="_Toc112681291"/>
      <w:r>
        <w:lastRenderedPageBreak/>
        <w:br w:type="page"/>
      </w:r>
    </w:p>
    <w:p w14:paraId="3A477336" w14:textId="3E28E4FA" w:rsidR="005502CF" w:rsidRPr="000E14D8" w:rsidRDefault="005502CF" w:rsidP="005502CF">
      <w:pPr>
        <w:pStyle w:val="Heading2"/>
      </w:pPr>
      <w:bookmarkStart w:id="14" w:name="_Toc213926369"/>
      <w:r>
        <w:lastRenderedPageBreak/>
        <w:t>Weeks 3</w:t>
      </w:r>
      <w:r w:rsidR="007C1E28">
        <w:t xml:space="preserve"> to </w:t>
      </w:r>
      <w:r>
        <w:t>4</w:t>
      </w:r>
      <w:bookmarkEnd w:id="14"/>
    </w:p>
    <w:p w14:paraId="7EE34EAF" w14:textId="698E0E5E" w:rsidR="007C1E28" w:rsidRPr="007C1E28" w:rsidRDefault="007C1E28" w:rsidP="007C1E28">
      <w:pPr>
        <w:pStyle w:val="Caption"/>
      </w:pPr>
      <w:r>
        <w:t xml:space="preserve">Table </w:t>
      </w:r>
      <w:r w:rsidR="00126D13">
        <w:fldChar w:fldCharType="begin"/>
      </w:r>
      <w:r w:rsidR="00126D13">
        <w:instrText xml:space="preserve"> SEQ Table \* ARABIC </w:instrText>
      </w:r>
      <w:r w:rsidR="00126D13">
        <w:fldChar w:fldCharType="separate"/>
      </w:r>
      <w:r w:rsidR="00126D13">
        <w:rPr>
          <w:noProof/>
        </w:rPr>
        <w:t>2</w:t>
      </w:r>
      <w:r w:rsidR="00126D13">
        <w:rPr>
          <w:noProof/>
        </w:rPr>
        <w:fldChar w:fldCharType="end"/>
      </w:r>
      <w:r>
        <w:t xml:space="preserve"> – </w:t>
      </w:r>
      <w:r w:rsidR="00327C89">
        <w:rPr>
          <w:noProof/>
        </w:rPr>
        <w:t>W</w:t>
      </w:r>
      <w:r w:rsidRPr="003D4BC5">
        <w:rPr>
          <w:noProof/>
        </w:rPr>
        <w:t xml:space="preserve">eeks </w:t>
      </w:r>
      <w:r>
        <w:rPr>
          <w:noProof/>
        </w:rPr>
        <w:t>3</w:t>
      </w:r>
      <w:r w:rsidR="005C699F">
        <w:rPr>
          <w:noProof/>
        </w:rPr>
        <w:t xml:space="preserve"> to </w:t>
      </w:r>
      <w:r>
        <w:rPr>
          <w:noProof/>
        </w:rPr>
        <w:t>4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5502CF" w14:paraId="348A54CC" w14:textId="77777777" w:rsidTr="5BB91E77">
        <w:trPr>
          <w:cnfStyle w:val="100000000000" w:firstRow="1" w:lastRow="0" w:firstColumn="0" w:lastColumn="0" w:oddVBand="0" w:evenVBand="0" w:oddHBand="0" w:evenHBand="0" w:firstRowFirstColumn="0" w:firstRowLastColumn="0" w:lastRowFirstColumn="0" w:lastRowLastColumn="0"/>
        </w:trPr>
        <w:tc>
          <w:tcPr>
            <w:tcW w:w="875" w:type="pct"/>
          </w:tcPr>
          <w:p w14:paraId="5BFED7FE" w14:textId="1A23C366" w:rsidR="005502CF" w:rsidRDefault="005502CF">
            <w:r w:rsidRPr="00CF6572">
              <w:t xml:space="preserve">Outcomes </w:t>
            </w:r>
            <w:r>
              <w:t xml:space="preserve">and </w:t>
            </w:r>
            <w:r w:rsidRPr="00CF6572">
              <w:t>content</w:t>
            </w:r>
          </w:p>
        </w:tc>
        <w:tc>
          <w:tcPr>
            <w:tcW w:w="1655" w:type="pct"/>
          </w:tcPr>
          <w:p w14:paraId="5AB124A8" w14:textId="77777777" w:rsidR="005502CF" w:rsidRDefault="005502CF">
            <w:r w:rsidRPr="00CF6572">
              <w:t>Teaching and learning activities</w:t>
            </w:r>
          </w:p>
        </w:tc>
        <w:tc>
          <w:tcPr>
            <w:tcW w:w="876" w:type="pct"/>
          </w:tcPr>
          <w:p w14:paraId="58D824C2" w14:textId="690BF2EC" w:rsidR="005502CF" w:rsidRDefault="005502CF">
            <w:r>
              <w:t>Evidence of learning</w:t>
            </w:r>
          </w:p>
        </w:tc>
        <w:tc>
          <w:tcPr>
            <w:tcW w:w="876" w:type="pct"/>
          </w:tcPr>
          <w:p w14:paraId="77071D9C" w14:textId="0A7343E5" w:rsidR="005502CF" w:rsidRDefault="005502CF">
            <w:r>
              <w:t>Differentiation and adjustments</w:t>
            </w:r>
          </w:p>
        </w:tc>
        <w:tc>
          <w:tcPr>
            <w:tcW w:w="718" w:type="pct"/>
          </w:tcPr>
          <w:p w14:paraId="6707E287" w14:textId="77777777" w:rsidR="005502CF" w:rsidRDefault="005502CF">
            <w:r>
              <w:t>Registration and evaluation notes</w:t>
            </w:r>
          </w:p>
        </w:tc>
      </w:tr>
      <w:tr w:rsidR="005502CF" w14:paraId="6E81B196"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39E3E456" w14:textId="77777777" w:rsidR="005502CF" w:rsidRPr="006A5620" w:rsidRDefault="005502CF">
            <w:pPr>
              <w:rPr>
                <w:b/>
                <w:bCs/>
              </w:rPr>
            </w:pPr>
            <w:r w:rsidRPr="00125B42">
              <w:rPr>
                <w:rStyle w:val="Strong"/>
              </w:rPr>
              <w:t>Outcome</w:t>
            </w:r>
          </w:p>
          <w:p w14:paraId="76BB82FE" w14:textId="3EFC9D04" w:rsidR="005502CF" w:rsidRPr="006A5620" w:rsidRDefault="005502CF">
            <w:pPr>
              <w:rPr>
                <w:b/>
                <w:bCs/>
              </w:rPr>
            </w:pPr>
            <w:r>
              <w:rPr>
                <w:b/>
                <w:bCs/>
              </w:rPr>
              <w:t>TE</w:t>
            </w:r>
            <w:r w:rsidR="006B0B27">
              <w:rPr>
                <w:b/>
                <w:bCs/>
              </w:rPr>
              <w:t>4</w:t>
            </w:r>
            <w:r>
              <w:rPr>
                <w:b/>
                <w:bCs/>
              </w:rPr>
              <w:t>-</w:t>
            </w:r>
            <w:r w:rsidR="006B0B27">
              <w:rPr>
                <w:b/>
                <w:bCs/>
              </w:rPr>
              <w:t>DES</w:t>
            </w:r>
            <w:r>
              <w:rPr>
                <w:b/>
                <w:bCs/>
              </w:rPr>
              <w:t>-01</w:t>
            </w:r>
          </w:p>
          <w:p w14:paraId="129D3C9E" w14:textId="77777777" w:rsidR="005502CF" w:rsidRPr="006A5620" w:rsidRDefault="005502CF">
            <w:pPr>
              <w:rPr>
                <w:b/>
                <w:bCs/>
              </w:rPr>
            </w:pPr>
            <w:r w:rsidRPr="008954A2">
              <w:rPr>
                <w:rStyle w:val="Strong"/>
              </w:rPr>
              <w:t>Content</w:t>
            </w:r>
          </w:p>
          <w:p w14:paraId="352B3411" w14:textId="77777777" w:rsidR="005502CF" w:rsidRPr="005C6854" w:rsidRDefault="005502CF">
            <w:pPr>
              <w:rPr>
                <w:b/>
                <w:bCs/>
              </w:rPr>
            </w:pPr>
            <w:r w:rsidRPr="005C6854">
              <w:rPr>
                <w:bCs/>
              </w:rPr>
              <w:t>Students:</w:t>
            </w:r>
          </w:p>
          <w:p w14:paraId="108B1E4B" w14:textId="55E93C68" w:rsidR="005502CF" w:rsidRDefault="001C06AD" w:rsidP="00933E74">
            <w:pPr>
              <w:pStyle w:val="ListBullet"/>
            </w:pPr>
            <w:r w:rsidRPr="001C06AD">
              <w:t>Identify appropriate hardware and software to develop design ideas and solutions</w:t>
            </w:r>
          </w:p>
          <w:p w14:paraId="447B9294" w14:textId="2E5A80DB" w:rsidR="001730CB" w:rsidRDefault="00CF3FF6" w:rsidP="00187AB0">
            <w:pPr>
              <w:pStyle w:val="ListBullet"/>
            </w:pPr>
            <w:r w:rsidRPr="00CF3FF6">
              <w:t xml:space="preserve">Outline factors affecting the design of digital </w:t>
            </w:r>
            <w:r w:rsidRPr="00CF3FF6">
              <w:lastRenderedPageBreak/>
              <w:t>solutions</w:t>
            </w:r>
          </w:p>
          <w:p w14:paraId="6033D8E2" w14:textId="5997CC56" w:rsidR="00F078E8" w:rsidRDefault="00F078E8" w:rsidP="00187AB0">
            <w:pPr>
              <w:pStyle w:val="ListBullet"/>
            </w:pPr>
            <w:r w:rsidRPr="00F078E8">
              <w:t>Identify the characteristics and properties of components in engineered systems</w:t>
            </w:r>
          </w:p>
          <w:p w14:paraId="2BE001E3" w14:textId="6573AFEA" w:rsidR="00174E12" w:rsidRDefault="00174E12" w:rsidP="00187AB0">
            <w:pPr>
              <w:pStyle w:val="ListBullet"/>
            </w:pPr>
            <w:r w:rsidRPr="00174E12">
              <w:t>Describe products, systems and technologies developed by engineers and manufacturers</w:t>
            </w:r>
          </w:p>
          <w:p w14:paraId="0803461E" w14:textId="044373FD" w:rsidR="000D316E" w:rsidRDefault="000D316E" w:rsidP="00187AB0">
            <w:pPr>
              <w:pStyle w:val="ListBullet"/>
            </w:pPr>
            <w:r w:rsidRPr="000D316E">
              <w:t xml:space="preserve">Outline factors affecting the design of engineered </w:t>
            </w:r>
            <w:r w:rsidRPr="000D316E">
              <w:lastRenderedPageBreak/>
              <w:t>systems</w:t>
            </w:r>
          </w:p>
          <w:p w14:paraId="557952A1" w14:textId="09CA2071" w:rsidR="003C5E08" w:rsidRPr="003C5E08" w:rsidRDefault="00E1239B" w:rsidP="003C5E08">
            <w:pPr>
              <w:pStyle w:val="ListBullet"/>
            </w:pPr>
            <w:r w:rsidRPr="0001732F">
              <w:t>Select components, technologies and systems to make engineering solutions and projects</w:t>
            </w:r>
          </w:p>
        </w:tc>
        <w:tc>
          <w:tcPr>
            <w:tcW w:w="1655" w:type="pct"/>
          </w:tcPr>
          <w:p w14:paraId="2A63DE41" w14:textId="1E0AB941" w:rsidR="005502CF" w:rsidRPr="00B16460" w:rsidRDefault="005502CF">
            <w:pPr>
              <w:rPr>
                <w:rStyle w:val="Strong"/>
              </w:rPr>
            </w:pPr>
            <w:r w:rsidRPr="00B16460">
              <w:rPr>
                <w:rStyle w:val="Strong"/>
              </w:rPr>
              <w:lastRenderedPageBreak/>
              <w:t>Learning intention</w:t>
            </w:r>
            <w:r w:rsidR="004459D5">
              <w:rPr>
                <w:rStyle w:val="Strong"/>
              </w:rPr>
              <w:t>s</w:t>
            </w:r>
          </w:p>
          <w:p w14:paraId="28C3F91D" w14:textId="343221B4" w:rsidR="003C5E08" w:rsidRDefault="005502CF">
            <w:r>
              <w:t xml:space="preserve">We are learning </w:t>
            </w:r>
            <w:r w:rsidR="003C5E08">
              <w:t>to</w:t>
            </w:r>
            <w:r w:rsidR="00455514">
              <w:t>:</w:t>
            </w:r>
          </w:p>
          <w:p w14:paraId="747736AF" w14:textId="3A2E2ED6" w:rsidR="003C5E08" w:rsidRDefault="00CD2942" w:rsidP="003C5E08">
            <w:pPr>
              <w:pStyle w:val="ListBullet"/>
            </w:pPr>
            <w:r>
              <w:t>explain</w:t>
            </w:r>
            <w:r w:rsidR="00786AD9" w:rsidRPr="00786AD9">
              <w:t xml:space="preserve"> the function and </w:t>
            </w:r>
            <w:r>
              <w:t>components</w:t>
            </w:r>
            <w:r w:rsidR="00786AD9" w:rsidRPr="00786AD9">
              <w:t xml:space="preserve"> of boom gates within park</w:t>
            </w:r>
            <w:r w:rsidR="004468BD">
              <w:t>ing stations</w:t>
            </w:r>
          </w:p>
          <w:p w14:paraId="54522F71" w14:textId="28A74FA0" w:rsidR="005502CF" w:rsidRDefault="00B24874" w:rsidP="003C5E08">
            <w:pPr>
              <w:pStyle w:val="ListBullet"/>
            </w:pPr>
            <w:r w:rsidRPr="00B24874">
              <w:t>distinguish between DC motors and positional servos</w:t>
            </w:r>
            <w:r w:rsidR="004F2521">
              <w:t>.</w:t>
            </w:r>
          </w:p>
          <w:p w14:paraId="6FF2D4FE" w14:textId="3FA9E237" w:rsidR="005502CF" w:rsidRPr="00B16460" w:rsidRDefault="005502CF">
            <w:pPr>
              <w:rPr>
                <w:rStyle w:val="Strong"/>
              </w:rPr>
            </w:pPr>
            <w:r w:rsidRPr="00B16460">
              <w:rPr>
                <w:rStyle w:val="Strong"/>
              </w:rPr>
              <w:t>Success criteria</w:t>
            </w:r>
          </w:p>
          <w:p w14:paraId="51E21766" w14:textId="4AE3C457" w:rsidR="005502CF" w:rsidRDefault="009B1FA9">
            <w:r>
              <w:t>We</w:t>
            </w:r>
            <w:r w:rsidR="005502CF">
              <w:t xml:space="preserve"> can:</w:t>
            </w:r>
          </w:p>
          <w:p w14:paraId="33558A1C" w14:textId="41AD646D" w:rsidR="00966AE7" w:rsidRDefault="00E50015">
            <w:pPr>
              <w:pStyle w:val="ListBullet"/>
            </w:pPr>
            <w:r w:rsidRPr="00E50015">
              <w:t xml:space="preserve">explain what a boom gate is and why it is used in parking </w:t>
            </w:r>
            <w:r w:rsidR="00DD7D9E">
              <w:t>stations</w:t>
            </w:r>
          </w:p>
          <w:p w14:paraId="01437CF8" w14:textId="765CC832" w:rsidR="0015219A" w:rsidRPr="003C6805" w:rsidRDefault="00562C46">
            <w:pPr>
              <w:pStyle w:val="ListBullet"/>
            </w:pPr>
            <w:r>
              <w:t>l</w:t>
            </w:r>
            <w:r w:rsidRPr="00562C46">
              <w:t>ist the good and bad things about using D</w:t>
            </w:r>
            <w:r w:rsidRPr="003C6805">
              <w:t>C motors and servos in boom gates</w:t>
            </w:r>
          </w:p>
          <w:p w14:paraId="3E9DE307" w14:textId="34A23425" w:rsidR="005634B5" w:rsidRPr="003C6805" w:rsidRDefault="005634B5">
            <w:pPr>
              <w:pStyle w:val="ListBullet"/>
            </w:pPr>
            <w:r w:rsidRPr="003C6805">
              <w:lastRenderedPageBreak/>
              <w:t>compare DC motors and positional servos as actuator options</w:t>
            </w:r>
            <w:r w:rsidR="00857E79">
              <w:t>.</w:t>
            </w:r>
          </w:p>
          <w:p w14:paraId="357D8C2C" w14:textId="77777777" w:rsidR="005502CF" w:rsidRPr="00B16460" w:rsidRDefault="005502CF">
            <w:pPr>
              <w:rPr>
                <w:rStyle w:val="Strong"/>
              </w:rPr>
            </w:pPr>
            <w:r w:rsidRPr="00B16460">
              <w:rPr>
                <w:rStyle w:val="Strong"/>
              </w:rPr>
              <w:t>Teaching and learning activity</w:t>
            </w:r>
          </w:p>
          <w:p w14:paraId="47867990" w14:textId="4EE1781A" w:rsidR="00D738EC" w:rsidRDefault="00D738EC" w:rsidP="00BC5FEB">
            <w:hyperlink r:id="rId29" w:history="1">
              <w:r w:rsidRPr="00637B90">
                <w:rPr>
                  <w:rStyle w:val="Hyperlink"/>
                </w:rPr>
                <w:t xml:space="preserve">Activate </w:t>
              </w:r>
              <w:r w:rsidR="00810ED6" w:rsidRPr="00637B90">
                <w:rPr>
                  <w:rStyle w:val="Hyperlink"/>
                </w:rPr>
                <w:t xml:space="preserve">prior </w:t>
              </w:r>
              <w:r w:rsidR="00BB68BA" w:rsidRPr="00637B90">
                <w:rPr>
                  <w:rStyle w:val="Hyperlink"/>
                </w:rPr>
                <w:t>knowledge</w:t>
              </w:r>
            </w:hyperlink>
            <w:r w:rsidR="00754234">
              <w:t xml:space="preserve"> </w:t>
            </w:r>
            <w:r w:rsidR="002257A9">
              <w:t xml:space="preserve">by checking what </w:t>
            </w:r>
            <w:r w:rsidR="00754234" w:rsidRPr="00754234">
              <w:t xml:space="preserve">students already know about controlling vehicle movement and safety in everyday environments, </w:t>
            </w:r>
            <w:r w:rsidR="002257A9">
              <w:t>like</w:t>
            </w:r>
            <w:r w:rsidR="00754234" w:rsidRPr="00754234">
              <w:t xml:space="preserve"> traffic lights</w:t>
            </w:r>
            <w:r w:rsidR="002257A9">
              <w:t>.</w:t>
            </w:r>
          </w:p>
          <w:p w14:paraId="3C3D6AFC" w14:textId="4D193817" w:rsidR="00BC5FEB" w:rsidRPr="000E208B" w:rsidRDefault="1E1A63F3" w:rsidP="00BC5FEB">
            <w:r>
              <w:t xml:space="preserve">Explain what a boom gate is and its purpose </w:t>
            </w:r>
            <w:r w:rsidR="5925E1CB">
              <w:t xml:space="preserve">of </w:t>
            </w:r>
            <w:r>
              <w:t>controlling vehicle entry/exit</w:t>
            </w:r>
            <w:r w:rsidR="52E39B14">
              <w:t xml:space="preserve"> in </w:t>
            </w:r>
            <w:r w:rsidR="49CE49D8">
              <w:t>P</w:t>
            </w:r>
            <w:r w:rsidR="52E39B14">
              <w:t>ark</w:t>
            </w:r>
            <w:r w:rsidR="4C053BD2">
              <w:t>&amp;</w:t>
            </w:r>
            <w:r w:rsidR="069970F2">
              <w:t>R</w:t>
            </w:r>
            <w:r w:rsidR="6EEF5266">
              <w:t xml:space="preserve">ide </w:t>
            </w:r>
            <w:r w:rsidR="52E39B14">
              <w:t>s</w:t>
            </w:r>
            <w:r w:rsidR="6EEF5266">
              <w:t>ystem</w:t>
            </w:r>
            <w:r w:rsidR="52E39B14">
              <w:t>s</w:t>
            </w:r>
            <w:r w:rsidR="5925E1CB">
              <w:t>.</w:t>
            </w:r>
          </w:p>
          <w:p w14:paraId="7ABC29C7" w14:textId="328EA1BC" w:rsidR="00120B3A" w:rsidRDefault="00E5171F" w:rsidP="00120B3A">
            <w:r w:rsidRPr="000E208B">
              <w:t>Outline main components</w:t>
            </w:r>
            <w:r w:rsidR="00FE39D5" w:rsidRPr="000E208B">
              <w:t xml:space="preserve"> </w:t>
            </w:r>
            <w:r w:rsidR="00FE39D5">
              <w:t>of a boom gate system:</w:t>
            </w:r>
          </w:p>
          <w:p w14:paraId="2C2159A0" w14:textId="7AAC2FB9" w:rsidR="00FE39D5" w:rsidRDefault="00FE39D5" w:rsidP="00FE39D5">
            <w:pPr>
              <w:pStyle w:val="ListBullet"/>
            </w:pPr>
            <w:r>
              <w:t>barrier arm</w:t>
            </w:r>
          </w:p>
          <w:p w14:paraId="6BAC1F0B" w14:textId="7634331D" w:rsidR="00FE39D5" w:rsidRDefault="00FE39D5" w:rsidP="00FE39D5">
            <w:pPr>
              <w:pStyle w:val="ListBullet"/>
            </w:pPr>
            <w:r>
              <w:t>housing cabinet</w:t>
            </w:r>
          </w:p>
          <w:p w14:paraId="6A8A1127" w14:textId="6660477A" w:rsidR="00FE39D5" w:rsidRDefault="00FE39D5" w:rsidP="00FE39D5">
            <w:pPr>
              <w:pStyle w:val="ListBullet"/>
            </w:pPr>
            <w:r>
              <w:t>drive system</w:t>
            </w:r>
          </w:p>
          <w:p w14:paraId="39EF7A76" w14:textId="0819F9E6" w:rsidR="00FE39D5" w:rsidRDefault="00FE39D5" w:rsidP="00FE39D5">
            <w:pPr>
              <w:pStyle w:val="ListBullet"/>
            </w:pPr>
            <w:r>
              <w:lastRenderedPageBreak/>
              <w:t>control system</w:t>
            </w:r>
          </w:p>
          <w:p w14:paraId="7F9FB8DF" w14:textId="4E24E98C" w:rsidR="00FE39D5" w:rsidRDefault="00FE39D5" w:rsidP="00FE39D5">
            <w:pPr>
              <w:pStyle w:val="ListBullet"/>
            </w:pPr>
            <w:r>
              <w:t>safety features</w:t>
            </w:r>
          </w:p>
          <w:p w14:paraId="045E7347" w14:textId="71001622" w:rsidR="00FE39D5" w:rsidRDefault="00FE39D5" w:rsidP="00FE39D5">
            <w:pPr>
              <w:pStyle w:val="ListBullet"/>
            </w:pPr>
            <w:r>
              <w:t>access control integration</w:t>
            </w:r>
          </w:p>
          <w:p w14:paraId="7D6ED0A6" w14:textId="24B93F38" w:rsidR="00FE39D5" w:rsidRDefault="00FE39D5" w:rsidP="00FE39D5">
            <w:pPr>
              <w:pStyle w:val="ListBullet"/>
            </w:pPr>
            <w:r>
              <w:t>mounting.</w:t>
            </w:r>
          </w:p>
          <w:p w14:paraId="0216ECDA" w14:textId="37AADA9C" w:rsidR="00FE39D5" w:rsidRPr="00FE39D5" w:rsidRDefault="00FE39D5" w:rsidP="00FE39D5">
            <w:r>
              <w:t>Students identify components on a diagram.</w:t>
            </w:r>
          </w:p>
          <w:p w14:paraId="36138325" w14:textId="584263AD" w:rsidR="00120B3A" w:rsidRDefault="00120B3A" w:rsidP="00120B3A">
            <w:r>
              <w:t xml:space="preserve">Outline </w:t>
            </w:r>
            <w:r w:rsidR="007D58B3" w:rsidRPr="007D58B3">
              <w:t>common safety features found in boom gates</w:t>
            </w:r>
            <w:r w:rsidRPr="00120B3A">
              <w:t xml:space="preserve">, and </w:t>
            </w:r>
            <w:r>
              <w:t xml:space="preserve">explain </w:t>
            </w:r>
            <w:r w:rsidRPr="00120B3A">
              <w:t xml:space="preserve">why </w:t>
            </w:r>
            <w:r w:rsidR="00306BDB" w:rsidRPr="00120B3A">
              <w:t>they are</w:t>
            </w:r>
            <w:r w:rsidRPr="00120B3A">
              <w:t xml:space="preserve"> </w:t>
            </w:r>
            <w:r w:rsidR="007D58B3">
              <w:t>critical</w:t>
            </w:r>
            <w:r w:rsidR="00306BDB">
              <w:t>, for example:</w:t>
            </w:r>
          </w:p>
          <w:p w14:paraId="54D5B486" w14:textId="10972933" w:rsidR="0096475F" w:rsidRDefault="0096475F" w:rsidP="0096475F">
            <w:pPr>
              <w:pStyle w:val="ListBullet"/>
            </w:pPr>
            <w:r>
              <w:t>automatic stop if an obstruction is detected</w:t>
            </w:r>
          </w:p>
          <w:p w14:paraId="30A3E5BE" w14:textId="675F8291" w:rsidR="00DF5398" w:rsidRPr="00DF5398" w:rsidRDefault="0096475F">
            <w:pPr>
              <w:pStyle w:val="ListBullet"/>
            </w:pPr>
            <w:r>
              <w:t>emergency manual release</w:t>
            </w:r>
            <w:r w:rsidR="00F17C9D">
              <w:t xml:space="preserve"> </w:t>
            </w:r>
            <w:r w:rsidR="00F17C9D" w:rsidRPr="00F17C9D">
              <w:t>mechanisms</w:t>
            </w:r>
            <w:r w:rsidR="00DF5398" w:rsidRPr="00DF5398">
              <w:t>.</w:t>
            </w:r>
          </w:p>
          <w:p w14:paraId="3D63FD6D" w14:textId="0DCF9FFA" w:rsidR="008008A8" w:rsidRDefault="00591A16" w:rsidP="00836B53">
            <w:r>
              <w:t>Guide class discussion</w:t>
            </w:r>
            <w:r w:rsidR="00CA6911">
              <w:t xml:space="preserve"> on defin</w:t>
            </w:r>
            <w:r w:rsidR="00393BFF">
              <w:t>ing essential requirements of a boom gate, for example:</w:t>
            </w:r>
          </w:p>
          <w:p w14:paraId="31CBB913" w14:textId="77A64FD3" w:rsidR="00393BFF" w:rsidRDefault="00395F78" w:rsidP="007C512A">
            <w:pPr>
              <w:pStyle w:val="ListBullet"/>
            </w:pPr>
            <w:r w:rsidRPr="00395F78">
              <w:t>smooth open and close movements</w:t>
            </w:r>
          </w:p>
          <w:p w14:paraId="63981196" w14:textId="0455A4B9" w:rsidR="006E31E9" w:rsidRDefault="007C512A" w:rsidP="007C512A">
            <w:pPr>
              <w:pStyle w:val="ListBullet"/>
            </w:pPr>
            <w:r>
              <w:lastRenderedPageBreak/>
              <w:t>s</w:t>
            </w:r>
            <w:r w:rsidR="006E31E9">
              <w:t>top at specific positions</w:t>
            </w:r>
          </w:p>
          <w:p w14:paraId="44CDE965" w14:textId="7683677E" w:rsidR="006E31E9" w:rsidRDefault="007C512A" w:rsidP="007C512A">
            <w:pPr>
              <w:pStyle w:val="ListBullet"/>
            </w:pPr>
            <w:r>
              <w:t>r</w:t>
            </w:r>
            <w:r w:rsidR="006E31E9">
              <w:t>espond quickly.</w:t>
            </w:r>
          </w:p>
          <w:p w14:paraId="7AF82CEC" w14:textId="6EAD15C7" w:rsidR="006D06FA" w:rsidRDefault="006D06FA" w:rsidP="00836B53">
            <w:r>
              <w:t>Activate</w:t>
            </w:r>
            <w:r w:rsidRPr="006D06FA">
              <w:t xml:space="preserve"> student</w:t>
            </w:r>
            <w:r w:rsidR="00EF2562">
              <w:t>s</w:t>
            </w:r>
            <w:r w:rsidR="003135C2">
              <w:t>’</w:t>
            </w:r>
            <w:r w:rsidR="00EF2562">
              <w:t xml:space="preserve"> prior knowledge</w:t>
            </w:r>
            <w:r w:rsidRPr="006D06FA">
              <w:t xml:space="preserve"> </w:t>
            </w:r>
            <w:r w:rsidR="00EF2562">
              <w:t>by</w:t>
            </w:r>
            <w:r w:rsidRPr="006D06FA">
              <w:t xml:space="preserve"> recall</w:t>
            </w:r>
            <w:r w:rsidR="00EF2562">
              <w:t>ing</w:t>
            </w:r>
            <w:r w:rsidRPr="006D06FA">
              <w:t xml:space="preserve"> previous learning about </w:t>
            </w:r>
            <w:r w:rsidR="00EF2562">
              <w:t>microc</w:t>
            </w:r>
            <w:r w:rsidR="003C0919">
              <w:t xml:space="preserve">ontrollers and </w:t>
            </w:r>
            <w:r w:rsidRPr="006D06FA">
              <w:t>sensors</w:t>
            </w:r>
            <w:r w:rsidR="003C0919">
              <w:t>.</w:t>
            </w:r>
          </w:p>
          <w:p w14:paraId="2CF9C18B" w14:textId="60792A7C" w:rsidR="008008A8" w:rsidRDefault="0016041C" w:rsidP="00836B53">
            <w:r>
              <w:t xml:space="preserve">Define </w:t>
            </w:r>
            <w:r w:rsidR="00395160">
              <w:t xml:space="preserve">the term </w:t>
            </w:r>
            <w:r w:rsidR="003135C2">
              <w:t>‘</w:t>
            </w:r>
            <w:r w:rsidR="00395160">
              <w:t>actuator</w:t>
            </w:r>
            <w:r w:rsidR="003135C2">
              <w:t>’</w:t>
            </w:r>
            <w:r w:rsidR="00665A64">
              <w:t>,</w:t>
            </w:r>
            <w:r w:rsidR="00395160">
              <w:t xml:space="preserve"> </w:t>
            </w:r>
            <w:r w:rsidR="00665A64">
              <w:t>then</w:t>
            </w:r>
            <w:r w:rsidR="00591A16">
              <w:t xml:space="preserve"> present </w:t>
            </w:r>
            <w:r w:rsidR="003B5568">
              <w:t xml:space="preserve">DC motors and </w:t>
            </w:r>
            <w:r w:rsidR="001F6CE3">
              <w:t xml:space="preserve">positional servos as </w:t>
            </w:r>
            <w:r w:rsidR="003135C2">
              <w:t xml:space="preserve">2 </w:t>
            </w:r>
            <w:r w:rsidR="001F6CE3">
              <w:t>examples.</w:t>
            </w:r>
          </w:p>
          <w:p w14:paraId="067166E9" w14:textId="005A397C" w:rsidR="003941BE" w:rsidRDefault="003C5E08" w:rsidP="003941BE">
            <w:r>
              <w:t xml:space="preserve">Demonstrate the function of a small motor </w:t>
            </w:r>
            <w:r w:rsidR="00A104DF">
              <w:t>so</w:t>
            </w:r>
            <w:r>
              <w:t xml:space="preserve"> </w:t>
            </w:r>
            <w:r w:rsidR="00E54DE3">
              <w:t xml:space="preserve">students </w:t>
            </w:r>
            <w:r w:rsidR="00A104DF">
              <w:t>can</w:t>
            </w:r>
            <w:r w:rsidR="00E54DE3">
              <w:t xml:space="preserve"> make observations</w:t>
            </w:r>
            <w:r w:rsidR="00D112F5">
              <w:t>.</w:t>
            </w:r>
            <w:r w:rsidR="002B5B8C">
              <w:t xml:space="preserve"> </w:t>
            </w:r>
            <w:r w:rsidR="00FF58B2" w:rsidRPr="00FF58B2">
              <w:t>Follow with a demonstration of a positional servo.</w:t>
            </w:r>
            <w:r w:rsidR="00DF0549">
              <w:t xml:space="preserve"> </w:t>
            </w:r>
            <w:r w:rsidR="003941BE">
              <w:t>(</w:t>
            </w:r>
            <w:r w:rsidR="003941BE" w:rsidRPr="002A77D2">
              <w:t>Show physical examples or videos of each.</w:t>
            </w:r>
            <w:r w:rsidR="003941BE">
              <w:t>)</w:t>
            </w:r>
          </w:p>
          <w:p w14:paraId="6E676249" w14:textId="2D7B8E9B" w:rsidR="00A50453" w:rsidRDefault="005F3240" w:rsidP="00836B53">
            <w:r>
              <w:t>Guide class d</w:t>
            </w:r>
            <w:r w:rsidR="00A50453" w:rsidRPr="00A50453">
              <w:t>iscuss</w:t>
            </w:r>
            <w:r>
              <w:t xml:space="preserve">ion </w:t>
            </w:r>
            <w:r w:rsidR="00102B42" w:rsidRPr="00102B42">
              <w:t>on advantages and disadvantages of using DC motors versus positional servos for boom gate design and construction</w:t>
            </w:r>
            <w:r w:rsidR="00D1219E">
              <w:t>.</w:t>
            </w:r>
          </w:p>
          <w:p w14:paraId="58D47942" w14:textId="27912CCC" w:rsidR="00F9120C" w:rsidRDefault="00F9120C" w:rsidP="00836B53">
            <w:r>
              <w:t xml:space="preserve">Students </w:t>
            </w:r>
            <w:r w:rsidR="00215644">
              <w:t xml:space="preserve">create </w:t>
            </w:r>
            <w:r w:rsidR="003135C2">
              <w:t xml:space="preserve">a </w:t>
            </w:r>
            <w:r w:rsidR="00215644">
              <w:t xml:space="preserve">table and record advantages and disadvantages of </w:t>
            </w:r>
            <w:r w:rsidR="00DC7755">
              <w:t xml:space="preserve">using DC motors or </w:t>
            </w:r>
            <w:r w:rsidR="00DC7755">
              <w:lastRenderedPageBreak/>
              <w:t xml:space="preserve">servos in </w:t>
            </w:r>
            <w:r w:rsidR="00D438DE">
              <w:t>a boom gate</w:t>
            </w:r>
            <w:r w:rsidR="001845EF">
              <w:t>.</w:t>
            </w:r>
          </w:p>
          <w:p w14:paraId="3DBFF264" w14:textId="609B5490" w:rsidR="005D2A87" w:rsidRDefault="00C27C77" w:rsidP="00106D2F">
            <w:pPr>
              <w:pStyle w:val="FeatureBox2"/>
            </w:pPr>
            <w:r>
              <w:t xml:space="preserve">To </w:t>
            </w:r>
            <w:r w:rsidR="00000BF5">
              <w:t>reduce complexity and be more affordable,</w:t>
            </w:r>
            <w:r w:rsidR="00202A9C">
              <w:t xml:space="preserve"> </w:t>
            </w:r>
            <w:r w:rsidR="00A9576E">
              <w:t xml:space="preserve">the proposed model </w:t>
            </w:r>
            <w:r w:rsidR="00C96EE4">
              <w:t xml:space="preserve">and sample code </w:t>
            </w:r>
            <w:r w:rsidR="00A9576E">
              <w:t>uses a positional servo</w:t>
            </w:r>
            <w:r w:rsidR="00C96EE4">
              <w:t>.</w:t>
            </w:r>
          </w:p>
          <w:p w14:paraId="473B4EC5" w14:textId="2A87FB49" w:rsidR="008008A8" w:rsidRDefault="008D1FE1" w:rsidP="00836B53">
            <w:r w:rsidRPr="008D1FE1">
              <w:t xml:space="preserve">Explain that the next lesson will focus on coding the servo to control the </w:t>
            </w:r>
            <w:r w:rsidR="008D18E2">
              <w:t xml:space="preserve">open/close movement </w:t>
            </w:r>
            <w:r w:rsidR="00F600CA">
              <w:t xml:space="preserve">of a model </w:t>
            </w:r>
            <w:r w:rsidRPr="008D1FE1">
              <w:t>boom gate</w:t>
            </w:r>
            <w:r w:rsidR="00F600CA">
              <w:t>.</w:t>
            </w:r>
          </w:p>
          <w:p w14:paraId="09928CE0" w14:textId="39F4B5FD" w:rsidR="00A10779" w:rsidRDefault="00F77456" w:rsidP="00836B53">
            <w:r>
              <w:t>Review</w:t>
            </w:r>
            <w:r w:rsidR="00A10779">
              <w:t xml:space="preserve"> </w:t>
            </w:r>
            <w:r w:rsidR="003A5E1B">
              <w:t>the main learning points</w:t>
            </w:r>
            <w:r w:rsidR="004310A3">
              <w:t>.</w:t>
            </w:r>
          </w:p>
          <w:p w14:paraId="0B2C5F8D" w14:textId="32CF909F" w:rsidR="00120B3A" w:rsidRPr="00120B3A" w:rsidRDefault="00120B3A" w:rsidP="00836B53">
            <w:pPr>
              <w:rPr>
                <w:rStyle w:val="Strong"/>
              </w:rPr>
            </w:pPr>
            <w:r w:rsidRPr="00120B3A">
              <w:rPr>
                <w:rStyle w:val="Strong"/>
              </w:rPr>
              <w:t>Extension (</w:t>
            </w:r>
            <w:r w:rsidR="003135C2">
              <w:rPr>
                <w:rStyle w:val="Strong"/>
              </w:rPr>
              <w:t>o</w:t>
            </w:r>
            <w:r w:rsidR="003135C2" w:rsidRPr="00120B3A">
              <w:rPr>
                <w:rStyle w:val="Strong"/>
              </w:rPr>
              <w:t>ptional</w:t>
            </w:r>
            <w:r w:rsidRPr="00120B3A">
              <w:rPr>
                <w:rStyle w:val="Strong"/>
              </w:rPr>
              <w:t>)</w:t>
            </w:r>
          </w:p>
          <w:p w14:paraId="3AB8F413" w14:textId="31AB7D50" w:rsidR="008008A8" w:rsidRDefault="004D074C" w:rsidP="00836B53">
            <w:r>
              <w:t xml:space="preserve">Pose this question to students: </w:t>
            </w:r>
            <w:r w:rsidR="00120B3A">
              <w:t>‘What might happen if the safety mechanism on a boom gate fails to work properly?’</w:t>
            </w:r>
          </w:p>
        </w:tc>
        <w:tc>
          <w:tcPr>
            <w:tcW w:w="876" w:type="pct"/>
          </w:tcPr>
          <w:p w14:paraId="1628BDF3" w14:textId="04855ED6" w:rsidR="005625AF" w:rsidRDefault="005625AF">
            <w:r w:rsidRPr="005625AF">
              <w:lastRenderedPageBreak/>
              <w:t xml:space="preserve">Students </w:t>
            </w:r>
            <w:r w:rsidR="0028447F">
              <w:t xml:space="preserve">can </w:t>
            </w:r>
            <w:r w:rsidRPr="005625AF">
              <w:t>confidently identify all main boom gate components on diagrams and explain their specific functions in their own words.</w:t>
            </w:r>
          </w:p>
          <w:p w14:paraId="239B35BB" w14:textId="77777777" w:rsidR="001818F3" w:rsidRDefault="009537F9">
            <w:r>
              <w:t>Students can e</w:t>
            </w:r>
            <w:r w:rsidRPr="009537F9">
              <w:t>xplain why safety features like automatic stop and emergency release are critical in boom gates.</w:t>
            </w:r>
          </w:p>
          <w:p w14:paraId="001559C9" w14:textId="77777777" w:rsidR="00B770A2" w:rsidRDefault="00B770A2">
            <w:r w:rsidRPr="00B770A2">
              <w:t xml:space="preserve">Students </w:t>
            </w:r>
            <w:r>
              <w:t xml:space="preserve">can </w:t>
            </w:r>
            <w:r w:rsidRPr="00B770A2">
              <w:t xml:space="preserve">articulate why safety features such as automatic obstruction stops and </w:t>
            </w:r>
            <w:r w:rsidRPr="00B770A2">
              <w:lastRenderedPageBreak/>
              <w:t>emergency releases are essential, providing real-world examples or scenarios.</w:t>
            </w:r>
          </w:p>
          <w:p w14:paraId="4E6541D6" w14:textId="72C3A81F" w:rsidR="00B11032" w:rsidRDefault="00B11032">
            <w:r w:rsidRPr="00B11032">
              <w:t xml:space="preserve">Students </w:t>
            </w:r>
            <w:r>
              <w:t xml:space="preserve">can </w:t>
            </w:r>
            <w:r w:rsidRPr="00B11032">
              <w:t xml:space="preserve">correctly define the term </w:t>
            </w:r>
            <w:r w:rsidR="00EB49B7">
              <w:t>‘</w:t>
            </w:r>
            <w:r w:rsidRPr="00B11032">
              <w:t>actuator</w:t>
            </w:r>
            <w:r w:rsidR="00EB49B7">
              <w:t>’</w:t>
            </w:r>
            <w:r w:rsidRPr="00B11032">
              <w:t xml:space="preserve"> and differentiate between DC motors and positional servos, including their operational principles.</w:t>
            </w:r>
          </w:p>
          <w:p w14:paraId="6478468E" w14:textId="5FEBF5BB" w:rsidR="00792687" w:rsidRDefault="00792687">
            <w:r w:rsidRPr="00792687">
              <w:t xml:space="preserve">Students </w:t>
            </w:r>
            <w:r>
              <w:t xml:space="preserve">can </w:t>
            </w:r>
            <w:r w:rsidRPr="00792687">
              <w:t>justify the choice of a positional servo for the model boom gate, linking this choice to factors like complexity, cost and functionality.</w:t>
            </w:r>
          </w:p>
        </w:tc>
        <w:tc>
          <w:tcPr>
            <w:tcW w:w="876" w:type="pct"/>
          </w:tcPr>
          <w:p w14:paraId="56A0392C" w14:textId="3976FC9E" w:rsidR="005502CF" w:rsidRDefault="005502CF">
            <w:r w:rsidRPr="00901C9D">
              <w:rPr>
                <w:b/>
                <w:bCs/>
              </w:rPr>
              <w:lastRenderedPageBreak/>
              <w:t>Suggested adjusted activities.</w:t>
            </w:r>
            <w:r w:rsidRPr="008C31E9">
              <w:rPr>
                <w:b/>
                <w:bCs/>
              </w:rPr>
              <w:t xml:space="preserve"> This section is also for use in school when </w:t>
            </w:r>
            <w:proofErr w:type="gramStart"/>
            <w:r w:rsidRPr="008C31E9">
              <w:rPr>
                <w:b/>
                <w:bCs/>
              </w:rPr>
              <w:t>making adjustments to</w:t>
            </w:r>
            <w:proofErr w:type="gramEnd"/>
            <w:r w:rsidRPr="008C31E9">
              <w:rPr>
                <w:b/>
                <w:bCs/>
              </w:rPr>
              <w:t xml:space="preserve"> support all students to achieve in their learning.</w:t>
            </w:r>
          </w:p>
          <w:p w14:paraId="05044BC7" w14:textId="29B90490" w:rsidR="00262A59" w:rsidRDefault="0099686A">
            <w:r w:rsidRPr="0099686A">
              <w:t>Use labelled diagrams, photos and videos to support explanations of boom gate components and actuator functions.</w:t>
            </w:r>
          </w:p>
          <w:p w14:paraId="7425D45B" w14:textId="77777777" w:rsidR="000476A1" w:rsidRDefault="000476A1">
            <w:r w:rsidRPr="000476A1">
              <w:t xml:space="preserve">Break down explanations into smaller, manageable </w:t>
            </w:r>
            <w:r w:rsidRPr="000476A1">
              <w:lastRenderedPageBreak/>
              <w:t>parts and check for understanding frequently.</w:t>
            </w:r>
          </w:p>
          <w:p w14:paraId="193D2B22" w14:textId="55464806" w:rsidR="000476A1" w:rsidRDefault="000476A1">
            <w:r w:rsidRPr="000476A1">
              <w:t>Allow students to physically interact with motors, servos and boom gate models where possible to support learning.</w:t>
            </w:r>
          </w:p>
          <w:p w14:paraId="126E6EB2" w14:textId="77777777" w:rsidR="00E8628C" w:rsidRDefault="00E8628C">
            <w:r w:rsidRPr="00E8628C">
              <w:t>Provide partially completed comparison tables or sentence starters to support students in organising their thoughts.</w:t>
            </w:r>
          </w:p>
          <w:p w14:paraId="7340EC84" w14:textId="7193C479" w:rsidR="00E8628C" w:rsidRDefault="000F3A27">
            <w:r w:rsidRPr="000F3A27">
              <w:t xml:space="preserve">Pre-teach key vocabulary terms such as </w:t>
            </w:r>
            <w:r w:rsidR="00EB49B7">
              <w:t>‘</w:t>
            </w:r>
            <w:r>
              <w:t>actuator</w:t>
            </w:r>
            <w:r w:rsidR="00EB49B7">
              <w:t>’</w:t>
            </w:r>
            <w:r w:rsidR="00533000">
              <w:t>,</w:t>
            </w:r>
            <w:r w:rsidRPr="000F3A27">
              <w:t xml:space="preserve"> </w:t>
            </w:r>
            <w:r w:rsidR="00EB49B7">
              <w:t>‘</w:t>
            </w:r>
            <w:r w:rsidR="00533000">
              <w:t>obstruction</w:t>
            </w:r>
            <w:r w:rsidR="00EB49B7">
              <w:t>’</w:t>
            </w:r>
            <w:r w:rsidR="00EB49B7" w:rsidRPr="000F3A27">
              <w:t xml:space="preserve"> </w:t>
            </w:r>
            <w:r w:rsidRPr="000F3A27">
              <w:t xml:space="preserve">and </w:t>
            </w:r>
            <w:r w:rsidR="00EB49B7">
              <w:lastRenderedPageBreak/>
              <w:t>‘</w:t>
            </w:r>
            <w:r w:rsidRPr="000F3A27">
              <w:t>flowchart</w:t>
            </w:r>
            <w:r w:rsidR="00EB49B7">
              <w:t>’</w:t>
            </w:r>
            <w:r w:rsidR="00EB49B7" w:rsidRPr="000F3A27">
              <w:t xml:space="preserve"> </w:t>
            </w:r>
            <w:r w:rsidRPr="000F3A27">
              <w:t>before the lesson with visuals and examples.</w:t>
            </w:r>
          </w:p>
          <w:p w14:paraId="7537A4A0" w14:textId="4CE559C1" w:rsidR="00E23D35" w:rsidRDefault="00E23D35">
            <w:r w:rsidRPr="00E23D35">
              <w:t>Use frequent formative checks such as thumbs up/down, exit tickets or quick quizzes to gauge comprehension.</w:t>
            </w:r>
          </w:p>
        </w:tc>
        <w:tc>
          <w:tcPr>
            <w:tcW w:w="718" w:type="pct"/>
          </w:tcPr>
          <w:p w14:paraId="72B395AB" w14:textId="77777777" w:rsidR="005502CF" w:rsidRDefault="005502CF"/>
        </w:tc>
      </w:tr>
      <w:tr w:rsidR="00300379" w14:paraId="34911418"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12C81BA8" w14:textId="2D00787D" w:rsidR="00300379" w:rsidRPr="006A5620" w:rsidRDefault="00300379" w:rsidP="00300379">
            <w:pPr>
              <w:rPr>
                <w:b/>
                <w:bCs/>
              </w:rPr>
            </w:pPr>
            <w:r w:rsidRPr="00125B42">
              <w:rPr>
                <w:rStyle w:val="Strong"/>
              </w:rPr>
              <w:lastRenderedPageBreak/>
              <w:t>Outcome</w:t>
            </w:r>
            <w:r w:rsidR="004459D5">
              <w:rPr>
                <w:rStyle w:val="Strong"/>
              </w:rPr>
              <w:t>s</w:t>
            </w:r>
          </w:p>
          <w:p w14:paraId="579257F4" w14:textId="55DE6F82" w:rsidR="007D1000" w:rsidRDefault="007D1000" w:rsidP="00300379">
            <w:pPr>
              <w:rPr>
                <w:b/>
                <w:bCs/>
              </w:rPr>
            </w:pPr>
            <w:r>
              <w:rPr>
                <w:b/>
                <w:bCs/>
              </w:rPr>
              <w:t>TE4-DIG-01</w:t>
            </w:r>
          </w:p>
          <w:p w14:paraId="393168C0" w14:textId="122604C9" w:rsidR="00300379" w:rsidRPr="006A5620" w:rsidRDefault="00300379" w:rsidP="00300379">
            <w:pPr>
              <w:rPr>
                <w:b/>
                <w:bCs/>
              </w:rPr>
            </w:pPr>
            <w:r>
              <w:rPr>
                <w:b/>
                <w:bCs/>
              </w:rPr>
              <w:lastRenderedPageBreak/>
              <w:t>TE4-SAF-01</w:t>
            </w:r>
          </w:p>
          <w:p w14:paraId="378C5E60" w14:textId="77777777" w:rsidR="00300379" w:rsidRPr="006A5620" w:rsidRDefault="00300379" w:rsidP="00300379">
            <w:pPr>
              <w:rPr>
                <w:b/>
                <w:bCs/>
              </w:rPr>
            </w:pPr>
            <w:r w:rsidRPr="008954A2">
              <w:rPr>
                <w:rStyle w:val="Strong"/>
              </w:rPr>
              <w:t>Content</w:t>
            </w:r>
          </w:p>
          <w:p w14:paraId="1F0D4D70" w14:textId="77777777" w:rsidR="00300379" w:rsidRDefault="00300379" w:rsidP="00300379">
            <w:pPr>
              <w:rPr>
                <w:bCs/>
              </w:rPr>
            </w:pPr>
            <w:r w:rsidRPr="005C6854">
              <w:rPr>
                <w:bCs/>
              </w:rPr>
              <w:t>Students:</w:t>
            </w:r>
          </w:p>
          <w:p w14:paraId="5C607CE1" w14:textId="5B26BDAD" w:rsidR="00300379" w:rsidRDefault="007313ED" w:rsidP="00300379">
            <w:pPr>
              <w:pStyle w:val="ListBullet"/>
            </w:pPr>
            <w:r w:rsidRPr="007313ED">
              <w:t>Identify appropriate hardware and software to develop design ideas and solutions</w:t>
            </w:r>
          </w:p>
          <w:p w14:paraId="70B313BB" w14:textId="6225BFBD" w:rsidR="00105823" w:rsidRDefault="00925694" w:rsidP="00300379">
            <w:pPr>
              <w:pStyle w:val="ListBullet"/>
            </w:pPr>
            <w:r w:rsidRPr="00925694">
              <w:t>Use hardware and software to design, communicate and manage the development of digital solutions</w:t>
            </w:r>
          </w:p>
          <w:p w14:paraId="5F3E5704" w14:textId="71638736" w:rsidR="0051714C" w:rsidRDefault="0051714C" w:rsidP="00300379">
            <w:pPr>
              <w:pStyle w:val="ListBullet"/>
            </w:pPr>
            <w:r w:rsidRPr="0051714C">
              <w:lastRenderedPageBreak/>
              <w:t>Use control structures and functions to implement, modify and test programs using coding</w:t>
            </w:r>
          </w:p>
          <w:p w14:paraId="0D5C1F80" w14:textId="7560E523" w:rsidR="007F4E95" w:rsidRDefault="007F4E95" w:rsidP="00300379">
            <w:pPr>
              <w:pStyle w:val="ListBullet"/>
            </w:pPr>
            <w:r w:rsidRPr="007F4E95">
              <w:t>Use data and digital systems to code, test and evaluate design ideas and quality solutions</w:t>
            </w:r>
          </w:p>
          <w:p w14:paraId="7942644C" w14:textId="15B12E70" w:rsidR="00300379" w:rsidRPr="008008A8" w:rsidRDefault="00105823" w:rsidP="008008A8">
            <w:pPr>
              <w:pStyle w:val="ListBullet"/>
            </w:pPr>
            <w:r w:rsidRPr="00105823">
              <w:t>Explain how force, motion and energy apply to engineered systems</w:t>
            </w:r>
          </w:p>
        </w:tc>
        <w:tc>
          <w:tcPr>
            <w:tcW w:w="1655" w:type="pct"/>
          </w:tcPr>
          <w:p w14:paraId="3E889F06" w14:textId="01600AD0" w:rsidR="00300379" w:rsidRPr="00B16460" w:rsidRDefault="00300379" w:rsidP="00300379">
            <w:pPr>
              <w:rPr>
                <w:rStyle w:val="Strong"/>
              </w:rPr>
            </w:pPr>
            <w:r w:rsidRPr="00B16460">
              <w:rPr>
                <w:rStyle w:val="Strong"/>
              </w:rPr>
              <w:lastRenderedPageBreak/>
              <w:t>Learning intention</w:t>
            </w:r>
            <w:r w:rsidR="004459D5">
              <w:rPr>
                <w:rStyle w:val="Strong"/>
              </w:rPr>
              <w:t>s</w:t>
            </w:r>
          </w:p>
          <w:p w14:paraId="2A9C76C2" w14:textId="77777777" w:rsidR="008008A8" w:rsidRDefault="00300379" w:rsidP="00300379">
            <w:r>
              <w:t>We are learning to</w:t>
            </w:r>
          </w:p>
          <w:p w14:paraId="2C29BC51" w14:textId="4E7B462A" w:rsidR="005E1707" w:rsidRDefault="005E1707" w:rsidP="008008A8">
            <w:pPr>
              <w:pStyle w:val="ListBullet"/>
            </w:pPr>
            <w:r w:rsidRPr="005E1707">
              <w:lastRenderedPageBreak/>
              <w:t>correctly connect a servo motor to a microcontroller</w:t>
            </w:r>
          </w:p>
          <w:p w14:paraId="1A497097" w14:textId="6B6109C8" w:rsidR="00300379" w:rsidRDefault="00973FCA" w:rsidP="005E1707">
            <w:pPr>
              <w:pStyle w:val="ListBullet"/>
            </w:pPr>
            <w:r w:rsidRPr="00973FCA">
              <w:t xml:space="preserve">control </w:t>
            </w:r>
            <w:r w:rsidR="0074160E">
              <w:t xml:space="preserve">a </w:t>
            </w:r>
            <w:r w:rsidRPr="00973FCA">
              <w:t>position</w:t>
            </w:r>
            <w:r w:rsidR="0074160E">
              <w:t xml:space="preserve">al </w:t>
            </w:r>
            <w:r w:rsidRPr="00973FCA">
              <w:t>servo motor using code and PWM signals.</w:t>
            </w:r>
          </w:p>
          <w:p w14:paraId="0E71084E" w14:textId="1A7642B7" w:rsidR="00300379" w:rsidRPr="00B16460" w:rsidRDefault="00300379" w:rsidP="00300379">
            <w:pPr>
              <w:rPr>
                <w:rStyle w:val="Strong"/>
              </w:rPr>
            </w:pPr>
            <w:r w:rsidRPr="00B16460">
              <w:rPr>
                <w:rStyle w:val="Strong"/>
              </w:rPr>
              <w:t>Success criteria</w:t>
            </w:r>
          </w:p>
          <w:p w14:paraId="21585BB3" w14:textId="655AE3E1" w:rsidR="00300379" w:rsidRDefault="0056295F" w:rsidP="00300379">
            <w:r>
              <w:t>We</w:t>
            </w:r>
            <w:r w:rsidR="00300379">
              <w:t xml:space="preserve"> can:</w:t>
            </w:r>
          </w:p>
          <w:p w14:paraId="55C2A0D1" w14:textId="67193ECA" w:rsidR="00300379" w:rsidRDefault="002D7FD1" w:rsidP="00300379">
            <w:pPr>
              <w:pStyle w:val="ListBullet"/>
            </w:pPr>
            <w:r>
              <w:t xml:space="preserve">correctly </w:t>
            </w:r>
            <w:r w:rsidR="00BA451B" w:rsidRPr="00BA451B">
              <w:t>connect a servo motor to the microcontroller</w:t>
            </w:r>
          </w:p>
          <w:p w14:paraId="6FC3A1A6" w14:textId="67825B66" w:rsidR="00300379" w:rsidRDefault="00CC39C8">
            <w:pPr>
              <w:pStyle w:val="ListBullet"/>
            </w:pPr>
            <w:r w:rsidRPr="00CC39C8">
              <w:t>write or modify code to move a servo motor to specific angles</w:t>
            </w:r>
            <w:r w:rsidR="00300379">
              <w:t>.</w:t>
            </w:r>
          </w:p>
          <w:p w14:paraId="3F1D3DBD" w14:textId="4B33343C" w:rsidR="00300379" w:rsidRPr="00836B53" w:rsidRDefault="00836B53" w:rsidP="00836B53">
            <w:pPr>
              <w:rPr>
                <w:rStyle w:val="Strong"/>
              </w:rPr>
            </w:pPr>
            <w:r w:rsidRPr="00836B53">
              <w:rPr>
                <w:rStyle w:val="Strong"/>
              </w:rPr>
              <w:t>Teaching and learning activities</w:t>
            </w:r>
          </w:p>
          <w:p w14:paraId="630D06DA" w14:textId="7DB318EC" w:rsidR="008008A8" w:rsidRDefault="0004753E" w:rsidP="00836B53">
            <w:r>
              <w:t xml:space="preserve">Briefly </w:t>
            </w:r>
            <w:r w:rsidR="00D946BA">
              <w:t>r</w:t>
            </w:r>
            <w:r w:rsidR="008008A8">
              <w:t xml:space="preserve">eview the </w:t>
            </w:r>
            <w:r w:rsidR="00E548AC">
              <w:t>purpose</w:t>
            </w:r>
            <w:r w:rsidR="008008A8">
              <w:t xml:space="preserve"> of a </w:t>
            </w:r>
            <w:r w:rsidR="002A4299">
              <w:t xml:space="preserve">(positional) </w:t>
            </w:r>
            <w:r w:rsidR="008008A8">
              <w:t xml:space="preserve">servo </w:t>
            </w:r>
            <w:r w:rsidR="0088143D">
              <w:t xml:space="preserve">and outline the task of </w:t>
            </w:r>
            <w:r w:rsidR="00B9266B" w:rsidRPr="00B9266B">
              <w:t>writing Python code to control the servo’s position.</w:t>
            </w:r>
          </w:p>
          <w:p w14:paraId="5E88F50B" w14:textId="44142055" w:rsidR="00D946BA" w:rsidRDefault="00077C5C" w:rsidP="00836B53">
            <w:r>
              <w:t>Demonstrate</w:t>
            </w:r>
            <w:r w:rsidR="00D946BA">
              <w:t xml:space="preserve"> how to connect </w:t>
            </w:r>
            <w:r>
              <w:t xml:space="preserve">the servo to the </w:t>
            </w:r>
            <w:r>
              <w:lastRenderedPageBreak/>
              <w:t>microcontroller</w:t>
            </w:r>
            <w:r w:rsidR="009C7E06">
              <w:t xml:space="preserve"> and h</w:t>
            </w:r>
            <w:r w:rsidR="009C7E06" w:rsidRPr="009C7E06">
              <w:t>ighlight important points about power and wiring.</w:t>
            </w:r>
          </w:p>
          <w:p w14:paraId="3B626960" w14:textId="4C7E03D4" w:rsidR="00300379" w:rsidRPr="00836B53" w:rsidRDefault="00836B53" w:rsidP="00836B53">
            <w:r>
              <w:t xml:space="preserve">Explain key components of </w:t>
            </w:r>
            <w:r w:rsidR="00C551CD">
              <w:t xml:space="preserve">sample </w:t>
            </w:r>
            <w:r>
              <w:t xml:space="preserve">code, including how the </w:t>
            </w:r>
            <w:r w:rsidR="0026319E">
              <w:t>servo</w:t>
            </w:r>
            <w:r>
              <w:t xml:space="preserve"> measures distance and outputs data</w:t>
            </w:r>
            <w:r w:rsidR="00300379" w:rsidRPr="00836B53">
              <w:t>.</w:t>
            </w:r>
            <w:r w:rsidR="006B1C3F">
              <w:t xml:space="preserve"> </w:t>
            </w:r>
            <w:r w:rsidR="009D5578">
              <w:t>Provide a</w:t>
            </w:r>
            <w:r w:rsidR="00FD3642">
              <w:t>n</w:t>
            </w:r>
            <w:r w:rsidR="009D5578">
              <w:t xml:space="preserve"> explanation </w:t>
            </w:r>
            <w:r w:rsidR="00FD3642">
              <w:t xml:space="preserve">(high level only) </w:t>
            </w:r>
            <w:r w:rsidR="009D5578">
              <w:t xml:space="preserve">of the relationship between </w:t>
            </w:r>
            <w:r w:rsidR="00286F4F">
              <w:t xml:space="preserve">angle of servo and PWM signal values </w:t>
            </w:r>
            <w:r w:rsidR="00B55FED">
              <w:t>(either duty cycle or pulse width can</w:t>
            </w:r>
            <w:r w:rsidR="00082E79">
              <w:t xml:space="preserve"> be used</w:t>
            </w:r>
            <w:r w:rsidR="00281AE8">
              <w:t>).</w:t>
            </w:r>
          </w:p>
          <w:p w14:paraId="42DB3B35" w14:textId="77777777" w:rsidR="0086057C" w:rsidRDefault="00281AE8" w:rsidP="00281AE8">
            <w:r>
              <w:t>Demonstrate the code</w:t>
            </w:r>
            <w:r w:rsidR="00B525D9" w:rsidRPr="00B525D9">
              <w:t xml:space="preserve"> to move the servo to specific angles</w:t>
            </w:r>
            <w:r w:rsidR="0086057C">
              <w:t>, for example:</w:t>
            </w:r>
          </w:p>
          <w:p w14:paraId="2EBEBC4B" w14:textId="77777777" w:rsidR="0086057C" w:rsidRDefault="00B525D9" w:rsidP="00783BE6">
            <w:pPr>
              <w:pStyle w:val="ListBullet"/>
            </w:pPr>
            <w:r w:rsidRPr="00B525D9">
              <w:t>0°</w:t>
            </w:r>
          </w:p>
          <w:p w14:paraId="4C527B0B" w14:textId="77777777" w:rsidR="0086057C" w:rsidRDefault="00B525D9" w:rsidP="00783BE6">
            <w:pPr>
              <w:pStyle w:val="ListBullet"/>
            </w:pPr>
            <w:r w:rsidRPr="00B525D9">
              <w:t>90°</w:t>
            </w:r>
          </w:p>
          <w:p w14:paraId="11059D06" w14:textId="2D8BF187" w:rsidR="00281AE8" w:rsidRDefault="00B525D9" w:rsidP="00783BE6">
            <w:pPr>
              <w:pStyle w:val="ListBullet"/>
            </w:pPr>
            <w:r w:rsidRPr="00B525D9">
              <w:t>180°</w:t>
            </w:r>
            <w:r w:rsidR="00281AE8">
              <w:t>.</w:t>
            </w:r>
          </w:p>
          <w:p w14:paraId="2C4E19FE" w14:textId="64B78729" w:rsidR="00836B53" w:rsidRDefault="0055118D" w:rsidP="00836B53">
            <w:r>
              <w:t>Guide</w:t>
            </w:r>
            <w:r w:rsidR="001841D6">
              <w:t xml:space="preserve"> </w:t>
            </w:r>
            <w:r>
              <w:t>s</w:t>
            </w:r>
            <w:r w:rsidR="00836B53">
              <w:t xml:space="preserve">tudents </w:t>
            </w:r>
            <w:r>
              <w:t xml:space="preserve">to </w:t>
            </w:r>
            <w:r w:rsidR="00836B53">
              <w:t xml:space="preserve">copy the provided code for the </w:t>
            </w:r>
            <w:r w:rsidR="004E6E9E">
              <w:t>servo</w:t>
            </w:r>
            <w:r w:rsidR="00836B53">
              <w:t xml:space="preserve"> onto their computers</w:t>
            </w:r>
            <w:r w:rsidR="00A1419F">
              <w:t xml:space="preserve">, connect the servo and </w:t>
            </w:r>
            <w:r w:rsidR="00354C05">
              <w:t xml:space="preserve">test the code to </w:t>
            </w:r>
            <w:r>
              <w:t>verify</w:t>
            </w:r>
            <w:r w:rsidR="00CF6582">
              <w:t xml:space="preserve"> </w:t>
            </w:r>
            <w:r w:rsidR="007B1062">
              <w:t>the servo is connected co</w:t>
            </w:r>
            <w:r w:rsidR="0080679C">
              <w:t>rrectly and the code</w:t>
            </w:r>
            <w:r w:rsidR="007B1062">
              <w:t xml:space="preserve"> operates </w:t>
            </w:r>
            <w:r w:rsidR="0080679C">
              <w:t xml:space="preserve">as </w:t>
            </w:r>
            <w:r w:rsidR="0080679C">
              <w:lastRenderedPageBreak/>
              <w:t>expected</w:t>
            </w:r>
            <w:r w:rsidR="00836B53">
              <w:t>.</w:t>
            </w:r>
            <w:r w:rsidR="00A809A9">
              <w:t xml:space="preserve"> </w:t>
            </w:r>
            <w:r w:rsidR="00836B53">
              <w:t>Troubleshoot any issues that arise during this process.</w:t>
            </w:r>
          </w:p>
          <w:p w14:paraId="15BAB1B6" w14:textId="77777777" w:rsidR="00DC3050" w:rsidRDefault="0054445E" w:rsidP="00836B53">
            <w:r w:rsidRPr="0054445E">
              <w:t xml:space="preserve">Students </w:t>
            </w:r>
            <w:r w:rsidR="00A262AD">
              <w:t xml:space="preserve">independently </w:t>
            </w:r>
            <w:r w:rsidRPr="0054445E">
              <w:t xml:space="preserve">modify </w:t>
            </w:r>
            <w:r>
              <w:t>(or write new</w:t>
            </w:r>
            <w:r w:rsidR="00A262AD">
              <w:t>)</w:t>
            </w:r>
            <w:r>
              <w:t xml:space="preserve"> </w:t>
            </w:r>
            <w:r w:rsidRPr="0054445E">
              <w:t xml:space="preserve">code to control </w:t>
            </w:r>
            <w:r w:rsidR="00A262AD">
              <w:t xml:space="preserve">a range of </w:t>
            </w:r>
            <w:r w:rsidRPr="0054445E">
              <w:t>servo position</w:t>
            </w:r>
            <w:r w:rsidR="00A262AD">
              <w:t>s</w:t>
            </w:r>
            <w:r w:rsidRPr="0054445E">
              <w:t>.</w:t>
            </w:r>
          </w:p>
          <w:p w14:paraId="7F1C794E" w14:textId="77777777" w:rsidR="007E1DF1" w:rsidRDefault="007E1DF1" w:rsidP="00836B53">
            <w:r>
              <w:t xml:space="preserve">Students </w:t>
            </w:r>
            <w:r w:rsidRPr="007E1DF1">
              <w:t xml:space="preserve">experiment with </w:t>
            </w:r>
            <w:r w:rsidR="00A809A9">
              <w:t>changing</w:t>
            </w:r>
            <w:r w:rsidR="005C20F8">
              <w:t xml:space="preserve"> variables to obtain </w:t>
            </w:r>
            <w:r w:rsidRPr="007E1DF1">
              <w:t>different angles and delays.</w:t>
            </w:r>
          </w:p>
          <w:p w14:paraId="436D7A68" w14:textId="10DB6FC4" w:rsidR="001C7E43" w:rsidRDefault="001C7E43" w:rsidP="00836B53">
            <w:r>
              <w:t>Students share observations</w:t>
            </w:r>
            <w:r w:rsidR="00DE49E9">
              <w:t xml:space="preserve"> about servo </w:t>
            </w:r>
            <w:r w:rsidR="007E6A51">
              <w:t>movement, including whether</w:t>
            </w:r>
            <w:r w:rsidR="000246AC">
              <w:t xml:space="preserve"> it is a</w:t>
            </w:r>
            <w:r w:rsidR="007E6A51">
              <w:t xml:space="preserve"> smooth movement or </w:t>
            </w:r>
            <w:r w:rsidR="002E3EFB">
              <w:t>sharp uneven movements.</w:t>
            </w:r>
          </w:p>
          <w:p w14:paraId="030EA72F" w14:textId="0214F4CB" w:rsidR="00F035C8" w:rsidRPr="00836B53" w:rsidRDefault="00CD5193" w:rsidP="00836B53">
            <w:r w:rsidRPr="00CD5193">
              <w:t>Re</w:t>
            </w:r>
            <w:r>
              <w:t>view</w:t>
            </w:r>
            <w:r w:rsidRPr="00CD5193">
              <w:t xml:space="preserve"> key concepts</w:t>
            </w:r>
            <w:r>
              <w:t xml:space="preserve"> from the c</w:t>
            </w:r>
            <w:r w:rsidR="001C7E43">
              <w:t>ode examples</w:t>
            </w:r>
            <w:r w:rsidR="007131E6">
              <w:t xml:space="preserve"> and outline next steps </w:t>
            </w:r>
            <w:r w:rsidR="00EB1883">
              <w:t>in project</w:t>
            </w:r>
            <w:r w:rsidRPr="00CD5193">
              <w:t>.</w:t>
            </w:r>
          </w:p>
        </w:tc>
        <w:tc>
          <w:tcPr>
            <w:tcW w:w="876" w:type="pct"/>
          </w:tcPr>
          <w:p w14:paraId="7EE65106" w14:textId="77777777" w:rsidR="00C24F33" w:rsidRDefault="00C24F33" w:rsidP="00C24F33">
            <w:r>
              <w:lastRenderedPageBreak/>
              <w:t>Students can correctly connect a servo to a microcontroller.</w:t>
            </w:r>
          </w:p>
          <w:p w14:paraId="64BF53AE" w14:textId="77777777" w:rsidR="00C24F33" w:rsidRDefault="00C24F33" w:rsidP="00C24F33">
            <w:r>
              <w:lastRenderedPageBreak/>
              <w:t>Students can successfully write or modify code that moves a servo shaft or horn to specified angles.</w:t>
            </w:r>
          </w:p>
          <w:p w14:paraId="1AFA27D5" w14:textId="77777777" w:rsidR="00C24F33" w:rsidRDefault="00C24F33" w:rsidP="00C24F33">
            <w:r>
              <w:t>Students can correctly explain, either verbally or in writing, the basic relationship between PWM signal values and servo angle.</w:t>
            </w:r>
          </w:p>
          <w:p w14:paraId="09D6E642" w14:textId="77777777" w:rsidR="00C24F33" w:rsidRDefault="00C24F33" w:rsidP="00C24F33">
            <w:r>
              <w:t>Students can successfully run their code and demonstrate the servo moving as expected.</w:t>
            </w:r>
          </w:p>
          <w:p w14:paraId="144C1738" w14:textId="77777777" w:rsidR="00C24F33" w:rsidRDefault="00C24F33" w:rsidP="00C24F33">
            <w:r>
              <w:t xml:space="preserve">Students can describe movement characteristics and note </w:t>
            </w:r>
            <w:r>
              <w:lastRenderedPageBreak/>
              <w:t>whether servo moves smoothly or unevenly.</w:t>
            </w:r>
          </w:p>
          <w:p w14:paraId="64305505" w14:textId="46237D62" w:rsidR="00300379" w:rsidRPr="006E4E89" w:rsidRDefault="00C24F33" w:rsidP="00C24F33">
            <w:r>
              <w:t>Students can successfully change code to test different positions and speeds of the servo.</w:t>
            </w:r>
          </w:p>
        </w:tc>
        <w:tc>
          <w:tcPr>
            <w:tcW w:w="876" w:type="pct"/>
          </w:tcPr>
          <w:p w14:paraId="020F2015" w14:textId="21DC123C" w:rsidR="005C0117" w:rsidRDefault="005C0117" w:rsidP="005C0117">
            <w:r>
              <w:lastRenderedPageBreak/>
              <w:t xml:space="preserve">Pre-teach key vocabulary related to coding, electronics and </w:t>
            </w:r>
            <w:r>
              <w:lastRenderedPageBreak/>
              <w:t>servo control with word banks and bilingual glossaries.</w:t>
            </w:r>
          </w:p>
          <w:p w14:paraId="194E7A15" w14:textId="77777777" w:rsidR="005C0117" w:rsidRDefault="005C0117" w:rsidP="005C0117">
            <w:r>
              <w:t>Provide partially completed code or guided step-by-step instructions.</w:t>
            </w:r>
          </w:p>
          <w:p w14:paraId="72AE30CC" w14:textId="77777777" w:rsidR="005C0117" w:rsidRDefault="005C0117" w:rsidP="005C0117">
            <w:r>
              <w:t>Supply code templates or snippets that students can customise.</w:t>
            </w:r>
          </w:p>
          <w:p w14:paraId="1F9309A8" w14:textId="1BE35A84" w:rsidR="005C0117" w:rsidRDefault="005C0117" w:rsidP="005C0117">
            <w:r>
              <w:t>Use visual aids, diagrams and labelled pictures to support understanding of servo wiring, coding concepts and PWM signals.</w:t>
            </w:r>
          </w:p>
          <w:p w14:paraId="66E63C22" w14:textId="77777777" w:rsidR="005C0117" w:rsidRDefault="005C0117" w:rsidP="005C0117">
            <w:r>
              <w:t xml:space="preserve">Provide checklists or </w:t>
            </w:r>
            <w:r>
              <w:lastRenderedPageBreak/>
              <w:t>flowcharts to guide the troubleshooting process.</w:t>
            </w:r>
          </w:p>
          <w:p w14:paraId="2D3A7B55" w14:textId="299DD6D8" w:rsidR="00300379" w:rsidRPr="006E4E89" w:rsidRDefault="005C0117" w:rsidP="005C0117">
            <w:r>
              <w:t>Provide interactive simulators for servo control coding to allow practice without need for physical hardware.</w:t>
            </w:r>
          </w:p>
        </w:tc>
        <w:tc>
          <w:tcPr>
            <w:tcW w:w="718" w:type="pct"/>
          </w:tcPr>
          <w:p w14:paraId="379A468B" w14:textId="77777777" w:rsidR="00300379" w:rsidRDefault="00300379" w:rsidP="00300379"/>
        </w:tc>
      </w:tr>
      <w:tr w:rsidR="00836B53" w14:paraId="41DB1BE0"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4985C14D" w14:textId="3DCBCB53" w:rsidR="005D5742" w:rsidRPr="006A5620" w:rsidRDefault="005D5742" w:rsidP="005D5742">
            <w:pPr>
              <w:rPr>
                <w:b/>
                <w:bCs/>
              </w:rPr>
            </w:pPr>
            <w:r w:rsidRPr="00125B42">
              <w:rPr>
                <w:rStyle w:val="Strong"/>
              </w:rPr>
              <w:lastRenderedPageBreak/>
              <w:t>Outcome</w:t>
            </w:r>
            <w:r w:rsidR="004459D5">
              <w:rPr>
                <w:rStyle w:val="Strong"/>
              </w:rPr>
              <w:t>s</w:t>
            </w:r>
          </w:p>
          <w:p w14:paraId="104E7065" w14:textId="2BEAEE79" w:rsidR="005E5608" w:rsidRPr="005E5608" w:rsidRDefault="005E5608" w:rsidP="005E5608">
            <w:pPr>
              <w:rPr>
                <w:b/>
                <w:bCs/>
              </w:rPr>
            </w:pPr>
            <w:r w:rsidRPr="005E5608">
              <w:rPr>
                <w:b/>
                <w:bCs/>
              </w:rPr>
              <w:t>TE4-SDP-01</w:t>
            </w:r>
          </w:p>
          <w:p w14:paraId="06947ECA" w14:textId="77777777" w:rsidR="005E5608" w:rsidRDefault="005E5608" w:rsidP="005E5608">
            <w:pPr>
              <w:rPr>
                <w:b/>
                <w:bCs/>
              </w:rPr>
            </w:pPr>
            <w:r w:rsidRPr="005E5608">
              <w:rPr>
                <w:b/>
                <w:bCs/>
              </w:rPr>
              <w:t>TE4-PPM-01</w:t>
            </w:r>
          </w:p>
          <w:p w14:paraId="6BC34021" w14:textId="77777777" w:rsidR="005D5742" w:rsidRPr="006A5620" w:rsidRDefault="005D5742" w:rsidP="005D5742">
            <w:pPr>
              <w:rPr>
                <w:b/>
                <w:bCs/>
              </w:rPr>
            </w:pPr>
            <w:r w:rsidRPr="008954A2">
              <w:rPr>
                <w:rStyle w:val="Strong"/>
              </w:rPr>
              <w:t>Content</w:t>
            </w:r>
          </w:p>
          <w:p w14:paraId="3C802C46" w14:textId="77777777" w:rsidR="005D5742" w:rsidRDefault="005D5742" w:rsidP="005D5742">
            <w:pPr>
              <w:rPr>
                <w:bCs/>
              </w:rPr>
            </w:pPr>
            <w:r w:rsidRPr="005C6854">
              <w:rPr>
                <w:bCs/>
              </w:rPr>
              <w:lastRenderedPageBreak/>
              <w:t>Students:</w:t>
            </w:r>
          </w:p>
          <w:p w14:paraId="7003819B" w14:textId="77777777" w:rsidR="002F3573" w:rsidRDefault="002F3573" w:rsidP="002F3573">
            <w:pPr>
              <w:pStyle w:val="ListBullet"/>
            </w:pPr>
            <w:r>
              <w:t>Use graphical communication techniques to present ideas for products and systems</w:t>
            </w:r>
          </w:p>
          <w:p w14:paraId="518FFA83" w14:textId="77777777" w:rsidR="002F3573" w:rsidRDefault="002F3573" w:rsidP="002F3573">
            <w:pPr>
              <w:pStyle w:val="ListBullet"/>
            </w:pPr>
            <w:r>
              <w:t>Explain how force, motion and energy apply to engineered systems</w:t>
            </w:r>
          </w:p>
          <w:p w14:paraId="2C9CDE2C" w14:textId="42F85BEC" w:rsidR="00283D2B" w:rsidRPr="00283D2B" w:rsidRDefault="002F3573" w:rsidP="000246AC">
            <w:pPr>
              <w:pStyle w:val="ListBullet"/>
            </w:pPr>
            <w:r>
              <w:t>Investigate engineered systems created by Aboriginal and Torres Strait Islander Peoples</w:t>
            </w:r>
          </w:p>
        </w:tc>
        <w:tc>
          <w:tcPr>
            <w:tcW w:w="1655" w:type="pct"/>
          </w:tcPr>
          <w:p w14:paraId="692E7096" w14:textId="2DCC4011" w:rsidR="007630CA" w:rsidRPr="00B16460" w:rsidRDefault="007630CA" w:rsidP="007630CA">
            <w:pPr>
              <w:rPr>
                <w:rStyle w:val="Strong"/>
              </w:rPr>
            </w:pPr>
            <w:r w:rsidRPr="00B16460">
              <w:rPr>
                <w:rStyle w:val="Strong"/>
              </w:rPr>
              <w:lastRenderedPageBreak/>
              <w:t>Learning intention</w:t>
            </w:r>
            <w:r w:rsidR="004459D5">
              <w:rPr>
                <w:rStyle w:val="Strong"/>
              </w:rPr>
              <w:t>s</w:t>
            </w:r>
          </w:p>
          <w:p w14:paraId="35A21E7B" w14:textId="1ECA1758" w:rsidR="007630CA" w:rsidRDefault="007630CA" w:rsidP="007630CA">
            <w:r>
              <w:t>We are learning to</w:t>
            </w:r>
            <w:r w:rsidR="004459D5">
              <w:t>:</w:t>
            </w:r>
          </w:p>
          <w:p w14:paraId="31EC91C0" w14:textId="09EE3DEB" w:rsidR="00601418" w:rsidRDefault="00572722" w:rsidP="00D82597">
            <w:pPr>
              <w:pStyle w:val="ListBullet"/>
            </w:pPr>
            <w:r>
              <w:t>d</w:t>
            </w:r>
            <w:r w:rsidR="00DC4DAF">
              <w:t>escribe</w:t>
            </w:r>
            <w:r w:rsidR="00164D70">
              <w:t xml:space="preserve"> the </w:t>
            </w:r>
            <w:r w:rsidR="004459D5">
              <w:t>3</w:t>
            </w:r>
            <w:r w:rsidR="004459D5" w:rsidRPr="00DC4DAF">
              <w:t xml:space="preserve"> </w:t>
            </w:r>
            <w:r w:rsidR="00DC4DAF" w:rsidRPr="00DC4DAF">
              <w:t>orders of levers</w:t>
            </w:r>
            <w:r w:rsidR="00164D70">
              <w:t xml:space="preserve"> and</w:t>
            </w:r>
            <w:r w:rsidR="00DC4DAF" w:rsidRPr="00DC4DAF">
              <w:t xml:space="preserve"> their mechanical functions</w:t>
            </w:r>
          </w:p>
          <w:p w14:paraId="49A61074" w14:textId="694928ED" w:rsidR="007630CA" w:rsidRDefault="00C8267A" w:rsidP="00D82597">
            <w:pPr>
              <w:pStyle w:val="ListBullet"/>
            </w:pPr>
            <w:r>
              <w:lastRenderedPageBreak/>
              <w:t>explain</w:t>
            </w:r>
            <w:r w:rsidR="00DC4DAF" w:rsidRPr="00DC4DAF">
              <w:t xml:space="preserve"> significance of the </w:t>
            </w:r>
            <w:r w:rsidR="001F7923">
              <w:t>W</w:t>
            </w:r>
            <w:r w:rsidR="001F7923" w:rsidRPr="00DC4DAF">
              <w:t xml:space="preserve">oomera </w:t>
            </w:r>
            <w:r w:rsidR="00DC4DAF" w:rsidRPr="00DC4DAF">
              <w:t>as a lever innovation.</w:t>
            </w:r>
          </w:p>
          <w:p w14:paraId="02D21008" w14:textId="77777777" w:rsidR="007630CA" w:rsidRPr="00B16460" w:rsidRDefault="007630CA" w:rsidP="007630CA">
            <w:pPr>
              <w:rPr>
                <w:rStyle w:val="Strong"/>
              </w:rPr>
            </w:pPr>
            <w:r w:rsidRPr="00B16460">
              <w:rPr>
                <w:rStyle w:val="Strong"/>
              </w:rPr>
              <w:t>Success criteria</w:t>
            </w:r>
          </w:p>
          <w:p w14:paraId="4FBDA6DF" w14:textId="77777777" w:rsidR="007630CA" w:rsidRDefault="007630CA" w:rsidP="007630CA">
            <w:r>
              <w:t>We can:</w:t>
            </w:r>
          </w:p>
          <w:p w14:paraId="539D9174" w14:textId="1D4FE77F" w:rsidR="007630CA" w:rsidRDefault="00D24D41" w:rsidP="00D82597">
            <w:pPr>
              <w:pStyle w:val="ListBullet"/>
            </w:pPr>
            <w:r>
              <w:t>explain when to use different levers.</w:t>
            </w:r>
          </w:p>
          <w:p w14:paraId="5EE1F9D6" w14:textId="77777777" w:rsidR="007630CA" w:rsidRPr="00836B53" w:rsidRDefault="007630CA" w:rsidP="007630CA">
            <w:pPr>
              <w:rPr>
                <w:rStyle w:val="Strong"/>
              </w:rPr>
            </w:pPr>
            <w:r w:rsidRPr="00836B53">
              <w:rPr>
                <w:rStyle w:val="Strong"/>
              </w:rPr>
              <w:t>Teaching and learning activities</w:t>
            </w:r>
          </w:p>
          <w:p w14:paraId="5E7D65EA" w14:textId="1301A914" w:rsidR="00CA263B" w:rsidRDefault="00CA263B" w:rsidP="001936E6">
            <w:hyperlink r:id="rId30" w:history="1">
              <w:r w:rsidRPr="006B70D7">
                <w:rPr>
                  <w:rStyle w:val="Hyperlink"/>
                </w:rPr>
                <w:t>Activate prior knowledge</w:t>
              </w:r>
            </w:hyperlink>
            <w:r>
              <w:t xml:space="preserve"> by asking students </w:t>
            </w:r>
            <w:r w:rsidR="00492CB7">
              <w:t>how a bike moves</w:t>
            </w:r>
            <w:r w:rsidR="00D1676C">
              <w:t>, stops and steers.</w:t>
            </w:r>
          </w:p>
          <w:p w14:paraId="07DE73CE" w14:textId="430B9B7D" w:rsidR="001936E6" w:rsidRDefault="001936E6" w:rsidP="001936E6">
            <w:r>
              <w:t>Introduce force motion and energy</w:t>
            </w:r>
            <w:r w:rsidR="004C121D">
              <w:t xml:space="preserve">, providing </w:t>
            </w:r>
            <w:r w:rsidR="00B16B55">
              <w:t>tangible</w:t>
            </w:r>
            <w:r w:rsidR="004C121D">
              <w:t xml:space="preserve"> examples of each for students</w:t>
            </w:r>
            <w:r w:rsidR="008F004F">
              <w:t xml:space="preserve"> and explain the role of each</w:t>
            </w:r>
            <w:r w:rsidR="006D5D41">
              <w:t xml:space="preserve"> in engineered systems</w:t>
            </w:r>
          </w:p>
          <w:p w14:paraId="7C0D4B72" w14:textId="36B3F586" w:rsidR="001936E6" w:rsidRDefault="001936E6" w:rsidP="001936E6">
            <w:r>
              <w:t>Option</w:t>
            </w:r>
            <w:r w:rsidR="001F7923">
              <w:t>al</w:t>
            </w:r>
            <w:r>
              <w:t xml:space="preserve"> video to aid introduction </w:t>
            </w:r>
            <w:r w:rsidR="001F7923">
              <w:t xml:space="preserve">– </w:t>
            </w:r>
            <w:hyperlink r:id="rId31" w:history="1">
              <w:r w:rsidRPr="001C728B">
                <w:rPr>
                  <w:rStyle w:val="Hyperlink"/>
                </w:rPr>
                <w:t>Newton's 3 Laws, with a bicycle (3:32)</w:t>
              </w:r>
            </w:hyperlink>
          </w:p>
          <w:p w14:paraId="3702D20E" w14:textId="02FF6EAD" w:rsidR="00164F27" w:rsidRDefault="001936E6" w:rsidP="007630CA">
            <w:r>
              <w:t xml:space="preserve">Students read </w:t>
            </w:r>
            <w:r w:rsidR="001F7923">
              <w:t xml:space="preserve">Force, motion and energy </w:t>
            </w:r>
            <w:r>
              <w:t xml:space="preserve">passage in the workbook prior to completing </w:t>
            </w:r>
            <w:r>
              <w:lastRenderedPageBreak/>
              <w:t>the table provided.</w:t>
            </w:r>
            <w:r w:rsidR="00380269">
              <w:t xml:space="preserve"> Pause at regular intervals to workshop solutions and </w:t>
            </w:r>
            <w:hyperlink r:id="rId32" w:history="1">
              <w:r w:rsidR="00380269" w:rsidRPr="008E1664">
                <w:rPr>
                  <w:rStyle w:val="Hyperlink"/>
                </w:rPr>
                <w:t>check for understanding</w:t>
              </w:r>
            </w:hyperlink>
            <w:r w:rsidR="00232E39">
              <w:t xml:space="preserve"> and provide </w:t>
            </w:r>
            <w:hyperlink r:id="rId33" w:history="1">
              <w:r w:rsidR="00232E39" w:rsidRPr="00D30384">
                <w:rPr>
                  <w:rStyle w:val="Hyperlink"/>
                </w:rPr>
                <w:t>feedback</w:t>
              </w:r>
            </w:hyperlink>
            <w:r w:rsidR="008E1664">
              <w:t>.</w:t>
            </w:r>
          </w:p>
          <w:p w14:paraId="10C268BA" w14:textId="1CA55479" w:rsidR="003B2B0A" w:rsidRDefault="003B2B0A" w:rsidP="003B2B0A">
            <w:r>
              <w:t xml:space="preserve">To </w:t>
            </w:r>
            <w:hyperlink r:id="rId34" w:history="1">
              <w:r w:rsidRPr="00D1676C">
                <w:rPr>
                  <w:rStyle w:val="Hyperlink"/>
                </w:rPr>
                <w:t xml:space="preserve">activate prior </w:t>
              </w:r>
              <w:r w:rsidR="008B1825" w:rsidRPr="00D1676C">
                <w:rPr>
                  <w:rStyle w:val="Hyperlink"/>
                </w:rPr>
                <w:t>knowledge</w:t>
              </w:r>
            </w:hyperlink>
            <w:r w:rsidR="008B1825">
              <w:t>,</w:t>
            </w:r>
            <w:r>
              <w:t xml:space="preserve"> ask students, </w:t>
            </w:r>
            <w:r w:rsidR="001F7923">
              <w:t>‘</w:t>
            </w:r>
            <w:r>
              <w:t>Can you name any simple machines or tools that help you lift or move things easier?</w:t>
            </w:r>
            <w:r w:rsidR="001F7923">
              <w:t>’</w:t>
            </w:r>
          </w:p>
          <w:p w14:paraId="0D3851AF" w14:textId="43659463" w:rsidR="003B2B0A" w:rsidRDefault="003B2B0A" w:rsidP="003B2B0A">
            <w:r>
              <w:t>Introduce the 3 orders of levers. Tangible example</w:t>
            </w:r>
            <w:r w:rsidR="00FC7DDC">
              <w:t>s</w:t>
            </w:r>
            <w:r>
              <w:t xml:space="preserve"> can be demonstrated to students and </w:t>
            </w:r>
            <w:r w:rsidR="00C87509">
              <w:t xml:space="preserve">provide time for </w:t>
            </w:r>
            <w:r>
              <w:t>students to use them.</w:t>
            </w:r>
            <w:r w:rsidR="005C4377">
              <w:t xml:space="preserve"> For example, a claw hammer removing a nail is a first order lever.</w:t>
            </w:r>
          </w:p>
          <w:p w14:paraId="44A25D32" w14:textId="64C39CCF" w:rsidR="003B2B0A" w:rsidRDefault="003B2B0A" w:rsidP="003B2B0A">
            <w:r>
              <w:t xml:space="preserve">Students watch </w:t>
            </w:r>
            <w:hyperlink r:id="rId35" w:history="1">
              <w:r w:rsidRPr="00B9550A">
                <w:rPr>
                  <w:rStyle w:val="Hyperlink"/>
                </w:rPr>
                <w:t xml:space="preserve">Simple </w:t>
              </w:r>
              <w:r w:rsidR="00C87509">
                <w:rPr>
                  <w:rStyle w:val="Hyperlink"/>
                </w:rPr>
                <w:t>M</w:t>
              </w:r>
              <w:r w:rsidR="00C87509" w:rsidRPr="00B9550A">
                <w:rPr>
                  <w:rStyle w:val="Hyperlink"/>
                </w:rPr>
                <w:t>achines</w:t>
              </w:r>
              <w:r w:rsidRPr="00B9550A">
                <w:rPr>
                  <w:rStyle w:val="Hyperlink"/>
                </w:rPr>
                <w:t>:</w:t>
              </w:r>
              <w:r w:rsidR="00C87509">
                <w:rPr>
                  <w:rStyle w:val="Hyperlink"/>
                </w:rPr>
                <w:t xml:space="preserve"> L</w:t>
              </w:r>
              <w:r w:rsidR="00C87509" w:rsidRPr="00B9550A">
                <w:rPr>
                  <w:rStyle w:val="Hyperlink"/>
                </w:rPr>
                <w:t xml:space="preserve">evers </w:t>
              </w:r>
              <w:r w:rsidRPr="00B9550A">
                <w:rPr>
                  <w:rStyle w:val="Hyperlink"/>
                </w:rPr>
                <w:t>(2:43)</w:t>
              </w:r>
            </w:hyperlink>
            <w:r>
              <w:t xml:space="preserve"> and complete the </w:t>
            </w:r>
            <w:r w:rsidR="00C87509">
              <w:t xml:space="preserve">Levers </w:t>
            </w:r>
            <w:r>
              <w:t>table in the workbook. Some students may need specific instructions on sketching.</w:t>
            </w:r>
          </w:p>
          <w:p w14:paraId="23DE30F7" w14:textId="0A21C1C4" w:rsidR="003B2B0A" w:rsidRDefault="003B2B0A" w:rsidP="003B2B0A">
            <w:r>
              <w:t xml:space="preserve">Using students’ prior knowledge of levers, teacher explains how a </w:t>
            </w:r>
            <w:r w:rsidR="005159BD">
              <w:t>W</w:t>
            </w:r>
            <w:r>
              <w:t xml:space="preserve">oomera works. </w:t>
            </w:r>
          </w:p>
          <w:p w14:paraId="1E09397E" w14:textId="755FFFD3" w:rsidR="003B2B0A" w:rsidRDefault="003B2B0A" w:rsidP="003B2B0A">
            <w:r>
              <w:t xml:space="preserve">Students read </w:t>
            </w:r>
            <w:r w:rsidR="00424903">
              <w:t xml:space="preserve">the </w:t>
            </w:r>
            <w:r>
              <w:t xml:space="preserve">passage </w:t>
            </w:r>
            <w:r w:rsidR="00424903">
              <w:t xml:space="preserve">about the </w:t>
            </w:r>
            <w:r w:rsidR="00424903">
              <w:lastRenderedPageBreak/>
              <w:t xml:space="preserve">Woomera </w:t>
            </w:r>
            <w:r>
              <w:t>and complete questions in the workbook. Prior to student responses, teacher discuss</w:t>
            </w:r>
            <w:r w:rsidR="005A5AB8">
              <w:t>es</w:t>
            </w:r>
            <w:r>
              <w:t xml:space="preserve"> with class the passage and model a sample response.</w:t>
            </w:r>
          </w:p>
          <w:p w14:paraId="19040625" w14:textId="3F639A19" w:rsidR="00210EEE" w:rsidRPr="00210EEE" w:rsidRDefault="003B2B0A" w:rsidP="00210EEE">
            <w:r>
              <w:t xml:space="preserve">Practical learning experience. </w:t>
            </w:r>
            <w:r w:rsidR="00C87509">
              <w:t xml:space="preserve">to </w:t>
            </w:r>
            <w:r>
              <w:t xml:space="preserve">show the significance of the </w:t>
            </w:r>
            <w:r w:rsidR="00BC5319">
              <w:t>W</w:t>
            </w:r>
            <w:r>
              <w:t>oomera innovation</w:t>
            </w:r>
            <w:r w:rsidR="00C87509">
              <w:t>,</w:t>
            </w:r>
            <w:r>
              <w:t xml:space="preserve"> provide students with an opportunity to throw tennis balls with and without a tennis ball launcher. Discuss as a class the differences and the reasons why the ball goes further when thrown with a tennis ball launcher.</w:t>
            </w:r>
          </w:p>
        </w:tc>
        <w:tc>
          <w:tcPr>
            <w:tcW w:w="876" w:type="pct"/>
          </w:tcPr>
          <w:p w14:paraId="5E6B75FB" w14:textId="0C78309B" w:rsidR="00E83ADF" w:rsidRDefault="0016423E" w:rsidP="00DF0F41">
            <w:r>
              <w:lastRenderedPageBreak/>
              <w:t xml:space="preserve">Teacher </w:t>
            </w:r>
            <w:r w:rsidR="00E83ADF">
              <w:t>uses</w:t>
            </w:r>
          </w:p>
          <w:p w14:paraId="34595363" w14:textId="1222DC55" w:rsidR="00DF0F41" w:rsidRDefault="00DF0F41" w:rsidP="008C31E9">
            <w:pPr>
              <w:pStyle w:val="ListBullet"/>
            </w:pPr>
            <w:hyperlink r:id="rId36" w:history="1">
              <w:r w:rsidRPr="00600225">
                <w:rPr>
                  <w:rStyle w:val="Hyperlink"/>
                </w:rPr>
                <w:t>Cold call</w:t>
              </w:r>
            </w:hyperlink>
          </w:p>
          <w:p w14:paraId="61E0D3BB" w14:textId="759390BD" w:rsidR="00DF0F41" w:rsidRDefault="00DF0F41" w:rsidP="008C31E9">
            <w:pPr>
              <w:pStyle w:val="ListBullet"/>
            </w:pPr>
            <w:hyperlink r:id="rId37" w:history="1">
              <w:r w:rsidRPr="00156CE6">
                <w:rPr>
                  <w:rStyle w:val="Hyperlink"/>
                </w:rPr>
                <w:t>Exit tickets</w:t>
              </w:r>
            </w:hyperlink>
          </w:p>
          <w:p w14:paraId="092793D0" w14:textId="26D1467B" w:rsidR="00DF0F41" w:rsidRDefault="00DF0F41" w:rsidP="008C31E9">
            <w:pPr>
              <w:pStyle w:val="ListBullet"/>
            </w:pPr>
            <w:hyperlink r:id="rId38" w:anchor="formative-assessment-approaches" w:history="1">
              <w:r w:rsidRPr="00387C62">
                <w:rPr>
                  <w:rStyle w:val="Hyperlink"/>
                </w:rPr>
                <w:t>Observation</w:t>
              </w:r>
            </w:hyperlink>
            <w:r w:rsidR="00E83ADF">
              <w:t>.</w:t>
            </w:r>
          </w:p>
          <w:p w14:paraId="4E5E5519" w14:textId="1C623DC0" w:rsidR="00DF0F41" w:rsidRDefault="00446824" w:rsidP="00DF0F41">
            <w:r>
              <w:lastRenderedPageBreak/>
              <w:t>Students a</w:t>
            </w:r>
            <w:r w:rsidR="00DF0F41">
              <w:t xml:space="preserve">ccurately fill in </w:t>
            </w:r>
            <w:r>
              <w:t xml:space="preserve">table </w:t>
            </w:r>
            <w:r w:rsidR="00DF0F41">
              <w:t>based on the video content, showing understanding of lever orders.</w:t>
            </w:r>
          </w:p>
          <w:p w14:paraId="13F38550" w14:textId="7818B0C5" w:rsidR="00DF0F41" w:rsidRDefault="00446824" w:rsidP="00DF0F41">
            <w:r>
              <w:t>Students’ c</w:t>
            </w:r>
            <w:r w:rsidR="00DF0F41">
              <w:t xml:space="preserve">lear and labelled drawings </w:t>
            </w:r>
            <w:r>
              <w:t xml:space="preserve">demonstrate </w:t>
            </w:r>
            <w:r w:rsidR="00DF0F41">
              <w:t>comprehension.</w:t>
            </w:r>
          </w:p>
          <w:p w14:paraId="004E10C1" w14:textId="1B9EFB7E" w:rsidR="00DF0F41" w:rsidRDefault="00446824" w:rsidP="00DF0F41">
            <w:proofErr w:type="gramStart"/>
            <w:r>
              <w:t>Students’</w:t>
            </w:r>
            <w:proofErr w:type="gramEnd"/>
            <w:r>
              <w:t xml:space="preserve"> correct </w:t>
            </w:r>
            <w:r w:rsidR="00DF0F41">
              <w:t>and thoughtful responses show application of lever knowledge.</w:t>
            </w:r>
          </w:p>
          <w:p w14:paraId="4DE5628D" w14:textId="3D22D329" w:rsidR="00DF0F41" w:rsidRDefault="00446824" w:rsidP="00DF0F41">
            <w:r>
              <w:t>Students have a</w:t>
            </w:r>
            <w:r w:rsidR="00DF0F41">
              <w:t>ctive involvement in the tennis ball throwing exercise with and without the launcher.</w:t>
            </w:r>
          </w:p>
          <w:p w14:paraId="4A6C69D8" w14:textId="7C0BA32F" w:rsidR="00836B53" w:rsidRDefault="00446824" w:rsidP="00300379">
            <w:r>
              <w:lastRenderedPageBreak/>
              <w:t xml:space="preserve">Students </w:t>
            </w:r>
            <w:r w:rsidR="00682069">
              <w:t>can share</w:t>
            </w:r>
            <w:r>
              <w:t xml:space="preserve"> i</w:t>
            </w:r>
            <w:r w:rsidR="00DF0F41">
              <w:t>nsightful observations on why the tennis ball travels further with the launcher, linking to lever mechanics.</w:t>
            </w:r>
          </w:p>
        </w:tc>
        <w:tc>
          <w:tcPr>
            <w:tcW w:w="876" w:type="pct"/>
          </w:tcPr>
          <w:p w14:paraId="6666A1B2" w14:textId="77777777" w:rsidR="00FA7DE3" w:rsidRDefault="00FA7DE3" w:rsidP="00FA7DE3">
            <w:r>
              <w:lastRenderedPageBreak/>
              <w:t>Provide reading material of various complexities.</w:t>
            </w:r>
          </w:p>
          <w:p w14:paraId="0A56273F" w14:textId="77777777" w:rsidR="00FA7DE3" w:rsidRDefault="00FA7DE3" w:rsidP="00FA7DE3">
            <w:r>
              <w:t xml:space="preserve">Provide step-by-step instructions and labelled diagrams for </w:t>
            </w:r>
            <w:r>
              <w:lastRenderedPageBreak/>
              <w:t>sketching levers in the workbook.</w:t>
            </w:r>
          </w:p>
          <w:p w14:paraId="262C5FD9" w14:textId="77777777" w:rsidR="00FA7DE3" w:rsidRDefault="00FA7DE3" w:rsidP="00FA7DE3">
            <w:r>
              <w:t>Ask students to design their own simple machine using lever concepts.</w:t>
            </w:r>
          </w:p>
          <w:p w14:paraId="3C256A59" w14:textId="5FBE48C8" w:rsidR="00836B53" w:rsidRPr="00442596" w:rsidRDefault="00FA7DE3" w:rsidP="00424903">
            <w:r>
              <w:t>Provide video, diagrams, physical models and written texts</w:t>
            </w:r>
            <w:r w:rsidR="00424903">
              <w:t>.</w:t>
            </w:r>
          </w:p>
        </w:tc>
        <w:tc>
          <w:tcPr>
            <w:tcW w:w="718" w:type="pct"/>
          </w:tcPr>
          <w:p w14:paraId="026D9ADF" w14:textId="77777777" w:rsidR="00836B53" w:rsidRDefault="00836B53" w:rsidP="00300379"/>
        </w:tc>
      </w:tr>
      <w:tr w:rsidR="00836B53" w14:paraId="4973D784"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536C9C69" w14:textId="5A90DB05" w:rsidR="00283D2B" w:rsidRPr="006A5620" w:rsidRDefault="00283D2B" w:rsidP="00283D2B">
            <w:pPr>
              <w:rPr>
                <w:b/>
                <w:bCs/>
              </w:rPr>
            </w:pPr>
            <w:r w:rsidRPr="00125B42">
              <w:rPr>
                <w:rStyle w:val="Strong"/>
              </w:rPr>
              <w:lastRenderedPageBreak/>
              <w:t>Outcome</w:t>
            </w:r>
            <w:r w:rsidR="004459D5">
              <w:rPr>
                <w:rStyle w:val="Strong"/>
              </w:rPr>
              <w:t>s</w:t>
            </w:r>
          </w:p>
          <w:p w14:paraId="08B940CA" w14:textId="77777777" w:rsidR="00283D2B" w:rsidRDefault="00283D2B" w:rsidP="00283D2B">
            <w:pPr>
              <w:rPr>
                <w:b/>
                <w:bCs/>
              </w:rPr>
            </w:pPr>
            <w:r>
              <w:rPr>
                <w:b/>
                <w:bCs/>
              </w:rPr>
              <w:t>TE4-DIG-01</w:t>
            </w:r>
          </w:p>
          <w:p w14:paraId="45F7344A" w14:textId="77777777" w:rsidR="00283D2B" w:rsidRPr="006A5620" w:rsidRDefault="00283D2B" w:rsidP="00283D2B">
            <w:pPr>
              <w:rPr>
                <w:b/>
                <w:bCs/>
              </w:rPr>
            </w:pPr>
            <w:r>
              <w:rPr>
                <w:b/>
                <w:bCs/>
              </w:rPr>
              <w:t>TE4-SAF-01</w:t>
            </w:r>
          </w:p>
          <w:p w14:paraId="379DC97C" w14:textId="77777777" w:rsidR="00283D2B" w:rsidRPr="006A5620" w:rsidRDefault="00283D2B" w:rsidP="00283D2B">
            <w:pPr>
              <w:rPr>
                <w:b/>
                <w:bCs/>
              </w:rPr>
            </w:pPr>
            <w:r w:rsidRPr="008954A2">
              <w:rPr>
                <w:rStyle w:val="Strong"/>
              </w:rPr>
              <w:t>Content</w:t>
            </w:r>
          </w:p>
          <w:p w14:paraId="5A7973F6" w14:textId="77777777" w:rsidR="00B42A51" w:rsidRDefault="00B42A51" w:rsidP="00B42A51">
            <w:pPr>
              <w:rPr>
                <w:bCs/>
              </w:rPr>
            </w:pPr>
            <w:r w:rsidRPr="005C6854">
              <w:rPr>
                <w:bCs/>
              </w:rPr>
              <w:t>Students:</w:t>
            </w:r>
          </w:p>
          <w:p w14:paraId="00627E5C" w14:textId="77777777" w:rsidR="00B42A51" w:rsidRDefault="00B42A51" w:rsidP="00B42A51">
            <w:pPr>
              <w:pStyle w:val="ListBullet"/>
            </w:pPr>
            <w:r w:rsidRPr="007313ED">
              <w:lastRenderedPageBreak/>
              <w:t>Identify appropriate hardware and software to develop design ideas and solutions</w:t>
            </w:r>
          </w:p>
          <w:p w14:paraId="5D9648AA" w14:textId="77777777" w:rsidR="00B42A51" w:rsidRDefault="00B42A51" w:rsidP="00B42A51">
            <w:pPr>
              <w:pStyle w:val="ListBullet"/>
            </w:pPr>
            <w:r w:rsidRPr="00925694">
              <w:t>Use hardware and software to design, communicate and manage the development of digital solutions</w:t>
            </w:r>
          </w:p>
          <w:p w14:paraId="696E9945" w14:textId="77777777" w:rsidR="00B42A51" w:rsidRDefault="00B42A51" w:rsidP="00B42A51">
            <w:pPr>
              <w:pStyle w:val="ListBullet"/>
            </w:pPr>
            <w:r w:rsidRPr="0051714C">
              <w:t xml:space="preserve">Use control structures and functions to implement, modify and test </w:t>
            </w:r>
            <w:r w:rsidRPr="0051714C">
              <w:lastRenderedPageBreak/>
              <w:t>programs using coding</w:t>
            </w:r>
          </w:p>
          <w:p w14:paraId="52FAC96D" w14:textId="77777777" w:rsidR="00B42A51" w:rsidRDefault="00B42A51" w:rsidP="00B42A51">
            <w:pPr>
              <w:pStyle w:val="ListBullet"/>
            </w:pPr>
            <w:r w:rsidRPr="007F4E95">
              <w:t>Use data and digital systems to code, test and evaluate design ideas and quality solutions</w:t>
            </w:r>
          </w:p>
          <w:p w14:paraId="3A08FC1A" w14:textId="293754F6" w:rsidR="008C3B70" w:rsidRPr="008C3B70" w:rsidRDefault="00B42A51" w:rsidP="00B42A51">
            <w:pPr>
              <w:pStyle w:val="ListBullet"/>
            </w:pPr>
            <w:r w:rsidRPr="00105823">
              <w:t>Explain how force, motion and energy apply to engineered systems</w:t>
            </w:r>
          </w:p>
        </w:tc>
        <w:tc>
          <w:tcPr>
            <w:tcW w:w="1655" w:type="pct"/>
          </w:tcPr>
          <w:p w14:paraId="6F35B3B7" w14:textId="203757E6" w:rsidR="00CF6BC0" w:rsidRPr="00B16460" w:rsidRDefault="00CF6BC0" w:rsidP="00CF6BC0">
            <w:pPr>
              <w:rPr>
                <w:rStyle w:val="Strong"/>
              </w:rPr>
            </w:pPr>
            <w:r w:rsidRPr="00B16460">
              <w:rPr>
                <w:rStyle w:val="Strong"/>
              </w:rPr>
              <w:lastRenderedPageBreak/>
              <w:t>Learning intention</w:t>
            </w:r>
            <w:r w:rsidR="004459D5">
              <w:rPr>
                <w:rStyle w:val="Strong"/>
              </w:rPr>
              <w:t>s</w:t>
            </w:r>
          </w:p>
          <w:p w14:paraId="7A3C7567" w14:textId="77777777" w:rsidR="00CF6BC0" w:rsidRDefault="00CF6BC0" w:rsidP="00CF6BC0">
            <w:r>
              <w:t>We are learning to</w:t>
            </w:r>
          </w:p>
          <w:p w14:paraId="7C70EF6B" w14:textId="5ADAC536" w:rsidR="00CF6BC0" w:rsidRDefault="00CC5DA0" w:rsidP="00CF6BC0">
            <w:pPr>
              <w:pStyle w:val="ListBullet"/>
            </w:pPr>
            <w:r w:rsidRPr="00CC5DA0">
              <w:t>build a working model of a boom gate using a servo motor</w:t>
            </w:r>
          </w:p>
          <w:p w14:paraId="139DD795" w14:textId="2C8E2EB9" w:rsidR="00CF6BC0" w:rsidRDefault="00347667" w:rsidP="00CF6BC0">
            <w:pPr>
              <w:pStyle w:val="ListBullet"/>
            </w:pPr>
            <w:r w:rsidRPr="00347667">
              <w:t xml:space="preserve">write and modify code to control </w:t>
            </w:r>
            <w:r w:rsidR="002C55BF">
              <w:t xml:space="preserve">a </w:t>
            </w:r>
            <w:r w:rsidRPr="00347667">
              <w:t xml:space="preserve">servo to open and close </w:t>
            </w:r>
            <w:r w:rsidR="002C55BF">
              <w:t xml:space="preserve">a </w:t>
            </w:r>
            <w:r w:rsidRPr="00347667">
              <w:t>boom gate arm</w:t>
            </w:r>
            <w:r w:rsidR="00CF6BC0" w:rsidRPr="00973FCA">
              <w:t>.</w:t>
            </w:r>
          </w:p>
          <w:p w14:paraId="29641E69" w14:textId="77777777" w:rsidR="00CF6BC0" w:rsidRPr="00B16460" w:rsidRDefault="00CF6BC0" w:rsidP="00CF6BC0">
            <w:pPr>
              <w:rPr>
                <w:rStyle w:val="Strong"/>
              </w:rPr>
            </w:pPr>
            <w:r w:rsidRPr="00B16460">
              <w:rPr>
                <w:rStyle w:val="Strong"/>
              </w:rPr>
              <w:lastRenderedPageBreak/>
              <w:t>Success criteria</w:t>
            </w:r>
          </w:p>
          <w:p w14:paraId="00EF6D3A" w14:textId="77777777" w:rsidR="00CF6BC0" w:rsidRDefault="00CF6BC0" w:rsidP="00CF6BC0">
            <w:r>
              <w:t>We can:</w:t>
            </w:r>
          </w:p>
          <w:p w14:paraId="7C3DFDB1" w14:textId="68F4E709" w:rsidR="00CF6BC0" w:rsidRDefault="00347667" w:rsidP="00CF6BC0">
            <w:pPr>
              <w:pStyle w:val="ListBullet"/>
            </w:pPr>
            <w:r w:rsidRPr="00347667">
              <w:t>assemble a boom gate model with a servo and barrier arm correctly attached</w:t>
            </w:r>
          </w:p>
          <w:p w14:paraId="713A7545" w14:textId="2706E93F" w:rsidR="00CF6BC0" w:rsidRDefault="003E6E8A" w:rsidP="00CF6BC0">
            <w:pPr>
              <w:pStyle w:val="ListBullet"/>
            </w:pPr>
            <w:r w:rsidRPr="003E6E8A">
              <w:t xml:space="preserve">write </w:t>
            </w:r>
            <w:r>
              <w:t xml:space="preserve">(or modify) </w:t>
            </w:r>
            <w:r w:rsidRPr="003E6E8A">
              <w:t>code to move servo between open and closed positions</w:t>
            </w:r>
            <w:r w:rsidR="00CF6BC0">
              <w:t>.</w:t>
            </w:r>
          </w:p>
          <w:p w14:paraId="6AB1DB1D" w14:textId="77777777" w:rsidR="00CF6BC0" w:rsidRPr="00836B53" w:rsidRDefault="00CF6BC0" w:rsidP="00CF6BC0">
            <w:pPr>
              <w:rPr>
                <w:rStyle w:val="Strong"/>
              </w:rPr>
            </w:pPr>
            <w:r w:rsidRPr="00836B53">
              <w:rPr>
                <w:rStyle w:val="Strong"/>
              </w:rPr>
              <w:t>Teaching and learning activities</w:t>
            </w:r>
          </w:p>
          <w:p w14:paraId="56A1407A" w14:textId="24DDFF2E" w:rsidR="00D04BD4" w:rsidRDefault="00D04BD4" w:rsidP="00D04BD4">
            <w:hyperlink r:id="rId39" w:history="1">
              <w:r w:rsidRPr="00051140">
                <w:rPr>
                  <w:rStyle w:val="Hyperlink"/>
                </w:rPr>
                <w:t>Activate prior knowledge</w:t>
              </w:r>
            </w:hyperlink>
            <w:r w:rsidRPr="00D04BD4">
              <w:t xml:space="preserve"> about forces and how they apply to boom gate arms. Recap the previous lesson briefly.</w:t>
            </w:r>
          </w:p>
          <w:p w14:paraId="37F85608" w14:textId="67375F26" w:rsidR="005A7A14" w:rsidRPr="00D04BD4" w:rsidRDefault="005A7A14" w:rsidP="00D04BD4">
            <w:r w:rsidRPr="005A7A14">
              <w:t xml:space="preserve">Explain </w:t>
            </w:r>
            <w:r>
              <w:t xml:space="preserve">the </w:t>
            </w:r>
            <w:r w:rsidRPr="005A7A14">
              <w:t xml:space="preserve">goal of </w:t>
            </w:r>
            <w:r w:rsidR="002C55BF">
              <w:t xml:space="preserve">this </w:t>
            </w:r>
            <w:r w:rsidRPr="005A7A14">
              <w:t xml:space="preserve">lesson: to build a physical boom gate prototype </w:t>
            </w:r>
            <w:r w:rsidR="00315526">
              <w:t>using</w:t>
            </w:r>
            <w:r w:rsidRPr="005A7A14">
              <w:t xml:space="preserve"> a servo and write code that opens and closes the gate.</w:t>
            </w:r>
          </w:p>
          <w:p w14:paraId="11FB6877" w14:textId="21FAFF98" w:rsidR="00032560" w:rsidRDefault="00032560" w:rsidP="003835AF">
            <w:r w:rsidRPr="00032560">
              <w:t xml:space="preserve">Show the key components: </w:t>
            </w:r>
            <w:r w:rsidR="009D010A" w:rsidRPr="00032560">
              <w:t>microcontroller</w:t>
            </w:r>
            <w:r w:rsidR="009D010A">
              <w:t>,</w:t>
            </w:r>
            <w:r w:rsidR="009D010A" w:rsidRPr="00032560">
              <w:t xml:space="preserve"> </w:t>
            </w:r>
            <w:r w:rsidRPr="00032560">
              <w:t xml:space="preserve">servo motor, servo horns (demonstrate 3 common types) </w:t>
            </w:r>
            <w:r w:rsidR="009D010A">
              <w:t xml:space="preserve">and </w:t>
            </w:r>
            <w:r>
              <w:t xml:space="preserve">materials for </w:t>
            </w:r>
            <w:r w:rsidRPr="00032560">
              <w:t xml:space="preserve">boom gate </w:t>
            </w:r>
            <w:r w:rsidRPr="00032560">
              <w:lastRenderedPageBreak/>
              <w:t>arm</w:t>
            </w:r>
            <w:r w:rsidR="009D010A">
              <w:t xml:space="preserve"> and </w:t>
            </w:r>
            <w:r w:rsidRPr="00032560">
              <w:t>mounting base.</w:t>
            </w:r>
          </w:p>
          <w:p w14:paraId="6AE84954" w14:textId="6D55DC90" w:rsidR="003835AF" w:rsidRDefault="00AF76B7" w:rsidP="003835AF">
            <w:r w:rsidRPr="00AF76B7">
              <w:t xml:space="preserve">Explain how the boom gate arm attaches securely to the servo horn. Discuss options for mounting the servo firmly to the base to ensure stability and correct alignment </w:t>
            </w:r>
            <w:r w:rsidR="003835AF">
              <w:t xml:space="preserve">for </w:t>
            </w:r>
            <w:r w:rsidR="000929F8">
              <w:t>typical arm</w:t>
            </w:r>
            <w:r w:rsidR="003835AF">
              <w:t xml:space="preserve"> movement.</w:t>
            </w:r>
          </w:p>
          <w:p w14:paraId="5CE189D8" w14:textId="77777777" w:rsidR="00D6249D" w:rsidRDefault="00D6249D" w:rsidP="00D6249D">
            <w:r w:rsidRPr="00F11264">
              <w:t xml:space="preserve">Discuss practical limits </w:t>
            </w:r>
            <w:r>
              <w:t>for</w:t>
            </w:r>
            <w:r w:rsidRPr="00F11264">
              <w:t xml:space="preserve"> boom gate arm’s length </w:t>
            </w:r>
            <w:r>
              <w:t>(</w:t>
            </w:r>
            <w:r w:rsidRPr="00F11264">
              <w:t>and</w:t>
            </w:r>
            <w:r>
              <w:t>/or</w:t>
            </w:r>
            <w:r w:rsidRPr="00F11264">
              <w:t xml:space="preserve"> weight</w:t>
            </w:r>
            <w:r>
              <w:t>)</w:t>
            </w:r>
            <w:r w:rsidRPr="00F11264">
              <w:t xml:space="preserve"> to avoid mechanical strain on the servo.</w:t>
            </w:r>
          </w:p>
          <w:p w14:paraId="537214AF" w14:textId="77777777" w:rsidR="00D6249D" w:rsidRDefault="00D6249D" w:rsidP="00D6249D">
            <w:r>
              <w:t>Students build a low-fidelity prototype that incorporates a positional servo.</w:t>
            </w:r>
          </w:p>
          <w:p w14:paraId="324E64CA" w14:textId="77777777" w:rsidR="00A3595B" w:rsidRDefault="004B0469" w:rsidP="008A72F5">
            <w:r>
              <w:t>Brief</w:t>
            </w:r>
            <w:r w:rsidR="008A72F5">
              <w:t>ly review servo angle</w:t>
            </w:r>
            <w:r>
              <w:t xml:space="preserve"> positions</w:t>
            </w:r>
            <w:r w:rsidR="00A3595B">
              <w:t>, for example:</w:t>
            </w:r>
          </w:p>
          <w:p w14:paraId="294135E4" w14:textId="77777777" w:rsidR="00A3595B" w:rsidRDefault="008A72F5" w:rsidP="00A3595B">
            <w:pPr>
              <w:pStyle w:val="ListBullet"/>
            </w:pPr>
            <w:r>
              <w:t>0° = gate closed</w:t>
            </w:r>
          </w:p>
          <w:p w14:paraId="2EDA1F59" w14:textId="45BD2DD7" w:rsidR="008A72F5" w:rsidRDefault="008A72F5" w:rsidP="00A3595B">
            <w:pPr>
              <w:pStyle w:val="ListBullet"/>
            </w:pPr>
            <w:r>
              <w:t>90° = gate open.</w:t>
            </w:r>
          </w:p>
          <w:p w14:paraId="56DDE534" w14:textId="352C2304" w:rsidR="007E3D5E" w:rsidRDefault="007E3D5E" w:rsidP="007E3D5E">
            <w:pPr>
              <w:pStyle w:val="FeatureBox2"/>
            </w:pPr>
            <w:r>
              <w:t xml:space="preserve">Servo angle positions </w:t>
            </w:r>
            <w:r w:rsidR="00F27837">
              <w:t xml:space="preserve">are dependent </w:t>
            </w:r>
            <w:r>
              <w:t xml:space="preserve">on </w:t>
            </w:r>
            <w:r>
              <w:lastRenderedPageBreak/>
              <w:t>orientation of servo body.</w:t>
            </w:r>
          </w:p>
          <w:p w14:paraId="65637397" w14:textId="05F13DAA" w:rsidR="009B2A76" w:rsidRDefault="00C02E9F" w:rsidP="008A72F5">
            <w:r w:rsidRPr="00C02E9F">
              <w:t>Show example code for moving the servo to specific angles.</w:t>
            </w:r>
            <w:r w:rsidR="00006B97">
              <w:t xml:space="preserve"> Explain</w:t>
            </w:r>
            <w:r w:rsidR="009B2A76" w:rsidRPr="009B2A76">
              <w:t xml:space="preserve"> how to modify </w:t>
            </w:r>
            <w:r w:rsidR="00976599">
              <w:t xml:space="preserve">parameters in the </w:t>
            </w:r>
            <w:r w:rsidR="009B2A76" w:rsidRPr="009B2A76">
              <w:t>code to adjust timing and speed of movements if needed.</w:t>
            </w:r>
          </w:p>
          <w:p w14:paraId="71906CA5" w14:textId="77777777" w:rsidR="00C62040" w:rsidRDefault="00C62040" w:rsidP="00C62040">
            <w:r>
              <w:t>Guide students to write or modify code that:</w:t>
            </w:r>
          </w:p>
          <w:p w14:paraId="4CA4ECDA" w14:textId="06EA043B" w:rsidR="00C62040" w:rsidRDefault="00E770BC" w:rsidP="00C62040">
            <w:pPr>
              <w:pStyle w:val="ListBullet"/>
            </w:pPr>
            <w:r>
              <w:t>i</w:t>
            </w:r>
            <w:r w:rsidR="00C62040">
              <w:t>nitialises the servo</w:t>
            </w:r>
          </w:p>
          <w:p w14:paraId="6E1F4B39" w14:textId="5C9DCA87" w:rsidR="00C62040" w:rsidRDefault="00E770BC" w:rsidP="00C62040">
            <w:pPr>
              <w:pStyle w:val="ListBullet"/>
            </w:pPr>
            <w:r>
              <w:t>m</w:t>
            </w:r>
            <w:r w:rsidR="00C62040">
              <w:t xml:space="preserve">oves servo to </w:t>
            </w:r>
            <w:r w:rsidR="00AD1B53">
              <w:t>open</w:t>
            </w:r>
            <w:r w:rsidR="00C62040">
              <w:t xml:space="preserve"> position</w:t>
            </w:r>
          </w:p>
          <w:p w14:paraId="4195B65A" w14:textId="6BAA7F7E" w:rsidR="00C62040" w:rsidRDefault="00AD1B53" w:rsidP="00C62040">
            <w:pPr>
              <w:pStyle w:val="ListBullet"/>
            </w:pPr>
            <w:r>
              <w:t>p</w:t>
            </w:r>
            <w:r w:rsidR="00C62040">
              <w:t>auses for a set time</w:t>
            </w:r>
          </w:p>
          <w:p w14:paraId="27818339" w14:textId="1DE1C5D3" w:rsidR="00C62040" w:rsidRDefault="00AD1B53" w:rsidP="00C62040">
            <w:pPr>
              <w:pStyle w:val="ListBullet"/>
            </w:pPr>
            <w:r>
              <w:t>m</w:t>
            </w:r>
            <w:r w:rsidR="00C62040">
              <w:t xml:space="preserve">oves servo to </w:t>
            </w:r>
            <w:r>
              <w:t>closed</w:t>
            </w:r>
            <w:r w:rsidR="00C62040">
              <w:t xml:space="preserve"> position</w:t>
            </w:r>
          </w:p>
          <w:p w14:paraId="2E93E418" w14:textId="4B5FA730" w:rsidR="00C62040" w:rsidRDefault="00AD1B53" w:rsidP="00C62040">
            <w:pPr>
              <w:pStyle w:val="ListBullet"/>
            </w:pPr>
            <w:r>
              <w:t>p</w:t>
            </w:r>
            <w:r w:rsidR="00C62040">
              <w:t>auses</w:t>
            </w:r>
          </w:p>
          <w:p w14:paraId="247575DE" w14:textId="426226FB" w:rsidR="00F43A36" w:rsidRDefault="00D56CE5" w:rsidP="00C62040">
            <w:pPr>
              <w:pStyle w:val="ListBullet"/>
            </w:pPr>
            <w:r>
              <w:t>repeats</w:t>
            </w:r>
            <w:r w:rsidR="00C62040">
              <w:t xml:space="preserve"> the opening and closing sequence.</w:t>
            </w:r>
          </w:p>
          <w:p w14:paraId="433EF70F" w14:textId="74ABA927" w:rsidR="003E5A3D" w:rsidRDefault="00D43E2E" w:rsidP="003E5A3D">
            <w:r>
              <w:t>S</w:t>
            </w:r>
            <w:r w:rsidR="003E5A3D" w:rsidRPr="00210EEE">
              <w:t xml:space="preserve">tudents test their prototypes </w:t>
            </w:r>
            <w:r>
              <w:t xml:space="preserve">with code </w:t>
            </w:r>
            <w:r w:rsidR="003E5A3D" w:rsidRPr="00210EEE">
              <w:t xml:space="preserve">to </w:t>
            </w:r>
            <w:r w:rsidR="003E5A3D" w:rsidRPr="00210EEE">
              <w:lastRenderedPageBreak/>
              <w:t>evaluate performance.</w:t>
            </w:r>
          </w:p>
          <w:p w14:paraId="6198CDD8" w14:textId="77777777" w:rsidR="003E5A3D" w:rsidRDefault="003E5A3D" w:rsidP="003E5A3D">
            <w:r>
              <w:t>Observe and troubleshoot issues like:</w:t>
            </w:r>
          </w:p>
          <w:p w14:paraId="3E1DB7AD" w14:textId="79481E27" w:rsidR="003E5A3D" w:rsidRDefault="00D43E2E" w:rsidP="003E5A3D">
            <w:pPr>
              <w:pStyle w:val="ListBullet"/>
            </w:pPr>
            <w:r>
              <w:t>s</w:t>
            </w:r>
            <w:r w:rsidR="003E5A3D">
              <w:t>ervo not moving or stalling</w:t>
            </w:r>
          </w:p>
          <w:p w14:paraId="7A792D94" w14:textId="6056CD3E" w:rsidR="00D43E2E" w:rsidRDefault="00D43E2E" w:rsidP="003E5A3D">
            <w:pPr>
              <w:pStyle w:val="ListBullet"/>
            </w:pPr>
            <w:r>
              <w:t>b</w:t>
            </w:r>
            <w:r w:rsidR="003E5A3D">
              <w:t>oom gate arm hitting obstacles</w:t>
            </w:r>
          </w:p>
          <w:p w14:paraId="151C4A62" w14:textId="15D671B1" w:rsidR="003E5A3D" w:rsidRDefault="003E5A3D" w:rsidP="003E5A3D">
            <w:pPr>
              <w:pStyle w:val="ListBullet"/>
            </w:pPr>
            <w:r>
              <w:t>not fully opening/closing</w:t>
            </w:r>
          </w:p>
          <w:p w14:paraId="795E3F9B" w14:textId="1391B09A" w:rsidR="003E5A3D" w:rsidRDefault="00D43E2E" w:rsidP="003E5A3D">
            <w:pPr>
              <w:pStyle w:val="ListBullet"/>
            </w:pPr>
            <w:r>
              <w:t>m</w:t>
            </w:r>
            <w:r w:rsidR="003E5A3D">
              <w:t>echanical instability of the servo mounting.</w:t>
            </w:r>
          </w:p>
          <w:p w14:paraId="1DBBD8BD" w14:textId="7A2AB38B" w:rsidR="00CF6BC0" w:rsidRDefault="00334E19" w:rsidP="00CF6BC0">
            <w:r>
              <w:t>Lead</w:t>
            </w:r>
            <w:r w:rsidR="00CF6BC0">
              <w:t xml:space="preserve"> class discussion on performance of </w:t>
            </w:r>
            <w:r>
              <w:t>student</w:t>
            </w:r>
            <w:r w:rsidR="00CF6BC0">
              <w:t xml:space="preserve"> prototypes.</w:t>
            </w:r>
          </w:p>
          <w:p w14:paraId="63515172" w14:textId="5EB9A5DE" w:rsidR="00FE6E8A" w:rsidRDefault="00A83219" w:rsidP="00FE6E8A">
            <w:r>
              <w:t>S</w:t>
            </w:r>
            <w:r w:rsidR="00CF6BC0">
              <w:t>tudents share insights and challenges they encountered during the testing phase.</w:t>
            </w:r>
            <w:r w:rsidR="00FE6E8A">
              <w:t xml:space="preserve"> </w:t>
            </w:r>
            <w:r w:rsidR="00375229" w:rsidRPr="00375229">
              <w:t xml:space="preserve">Connect this to the forces </w:t>
            </w:r>
            <w:r w:rsidR="00102F89" w:rsidRPr="00375229">
              <w:t xml:space="preserve">previously </w:t>
            </w:r>
            <w:r w:rsidR="00375229" w:rsidRPr="00375229">
              <w:t>learned</w:t>
            </w:r>
            <w:r w:rsidR="00F27837">
              <w:t xml:space="preserve"> about</w:t>
            </w:r>
            <w:r w:rsidR="00375229" w:rsidRPr="00375229">
              <w:t xml:space="preserve"> and how these affect the servo movement and mechanical design.</w:t>
            </w:r>
          </w:p>
          <w:p w14:paraId="214E5261" w14:textId="5A1A43A8" w:rsidR="00CF6BC0" w:rsidRDefault="007B31C9" w:rsidP="00FE6E8A">
            <w:r>
              <w:t>Empha</w:t>
            </w:r>
            <w:r w:rsidR="006D6D84">
              <w:t>sise the</w:t>
            </w:r>
            <w:r w:rsidR="00722470" w:rsidRPr="00722470">
              <w:t xml:space="preserve"> importance of integrating both coding and mechanical setup for successful </w:t>
            </w:r>
            <w:r w:rsidR="00722470" w:rsidRPr="00722470">
              <w:lastRenderedPageBreak/>
              <w:t>operation.</w:t>
            </w:r>
          </w:p>
          <w:p w14:paraId="05BC5375" w14:textId="4210BE9C" w:rsidR="00FE6E8A" w:rsidRPr="00210EEE" w:rsidRDefault="00C80FB5" w:rsidP="00FE6E8A">
            <w:r w:rsidRPr="00C80FB5">
              <w:t>Pose the design challenge question:</w:t>
            </w:r>
            <w:r>
              <w:t xml:space="preserve"> </w:t>
            </w:r>
            <w:r w:rsidR="00102F89">
              <w:t>‘</w:t>
            </w:r>
            <w:r w:rsidR="005C0BD4" w:rsidRPr="005C0BD4">
              <w:t>How could you redesign the boom gate arm or its movement mechanism to ensure it clears the low ceiling of a parking station when fully open, while still reliably blocking vehicles when closed?</w:t>
            </w:r>
            <w:r w:rsidR="00102F89">
              <w:t>’</w:t>
            </w:r>
          </w:p>
        </w:tc>
        <w:tc>
          <w:tcPr>
            <w:tcW w:w="876" w:type="pct"/>
          </w:tcPr>
          <w:p w14:paraId="0FB79171" w14:textId="7E9462E1" w:rsidR="00836B53" w:rsidRDefault="00D2508A" w:rsidP="00300379">
            <w:r>
              <w:lastRenderedPageBreak/>
              <w:t xml:space="preserve">Students can </w:t>
            </w:r>
            <w:r w:rsidR="00644B22" w:rsidRPr="00644B22">
              <w:t>successfully build a boom gate model where the servo reliably opens and closes the arm according to their code.</w:t>
            </w:r>
          </w:p>
          <w:p w14:paraId="1AE080F9" w14:textId="5FE4198A" w:rsidR="00D2508A" w:rsidRDefault="005573C0" w:rsidP="00300379">
            <w:r>
              <w:t>Students can w</w:t>
            </w:r>
            <w:r w:rsidRPr="005573C0">
              <w:t xml:space="preserve">rite or </w:t>
            </w:r>
            <w:r w:rsidRPr="005573C0">
              <w:lastRenderedPageBreak/>
              <w:t xml:space="preserve">modify code that correctly moves the servo between open and closed positions with appropriate </w:t>
            </w:r>
            <w:proofErr w:type="gramStart"/>
            <w:r w:rsidRPr="005573C0">
              <w:t>pauses</w:t>
            </w:r>
            <w:r w:rsidR="00E61511">
              <w:t>,</w:t>
            </w:r>
            <w:r w:rsidRPr="005573C0">
              <w:t xml:space="preserve"> and</w:t>
            </w:r>
            <w:proofErr w:type="gramEnd"/>
            <w:r w:rsidRPr="005573C0">
              <w:t xml:space="preserve"> repeats the sequence.</w:t>
            </w:r>
          </w:p>
          <w:p w14:paraId="104A1EDD" w14:textId="33D487AA" w:rsidR="006812AF" w:rsidRDefault="006812AF" w:rsidP="00300379">
            <w:r w:rsidRPr="006812AF">
              <w:t xml:space="preserve">Students </w:t>
            </w:r>
            <w:r w:rsidR="0059539D" w:rsidRPr="0059539D">
              <w:t>can explain how changing parameters (</w:t>
            </w:r>
            <w:r w:rsidR="0059539D">
              <w:t>like</w:t>
            </w:r>
            <w:r w:rsidR="0059539D" w:rsidRPr="0059539D">
              <w:t xml:space="preserve"> speed) affects the boom gate operation.</w:t>
            </w:r>
          </w:p>
          <w:p w14:paraId="52F32589" w14:textId="77777777" w:rsidR="005573C0" w:rsidRDefault="005573C0" w:rsidP="00300379">
            <w:r>
              <w:t>Students can i</w:t>
            </w:r>
            <w:r w:rsidRPr="005573C0">
              <w:t>dentify and explain how forces acting on the boom gate arm influence the design and servo operation.</w:t>
            </w:r>
          </w:p>
          <w:p w14:paraId="27EF2757" w14:textId="3986DFD2" w:rsidR="00146393" w:rsidRDefault="004D03DB" w:rsidP="00300379">
            <w:r>
              <w:t xml:space="preserve">Students </w:t>
            </w:r>
            <w:r w:rsidRPr="004D03DB">
              <w:t xml:space="preserve">can </w:t>
            </w:r>
            <w:r w:rsidRPr="004D03DB">
              <w:lastRenderedPageBreak/>
              <w:t>accurately identify the root causes</w:t>
            </w:r>
            <w:r w:rsidR="008550EB">
              <w:t xml:space="preserve"> of issues like unstable servo mounting </w:t>
            </w:r>
            <w:r w:rsidR="0061396D" w:rsidRPr="0061396D">
              <w:t>and apply appropriate solutions to fix these problems effectively.</w:t>
            </w:r>
          </w:p>
          <w:p w14:paraId="7B609C49" w14:textId="77777777" w:rsidR="00146393" w:rsidRDefault="00146393" w:rsidP="00300379">
            <w:r w:rsidRPr="00146393">
              <w:t xml:space="preserve">Students </w:t>
            </w:r>
            <w:r>
              <w:t xml:space="preserve">can </w:t>
            </w:r>
            <w:r w:rsidRPr="00146393">
              <w:t>articulate the reasoning behind their solutions, demonstrating understanding of mechanical forces and coding logic.</w:t>
            </w:r>
          </w:p>
          <w:p w14:paraId="72DB7A3B" w14:textId="131D1E7A" w:rsidR="005E0FE6" w:rsidRDefault="005E0FE6" w:rsidP="00300379">
            <w:r w:rsidRPr="005E0FE6">
              <w:t xml:space="preserve">Students </w:t>
            </w:r>
            <w:r>
              <w:t xml:space="preserve">can </w:t>
            </w:r>
            <w:r w:rsidRPr="005E0FE6">
              <w:t xml:space="preserve">explain how forces </w:t>
            </w:r>
            <w:r w:rsidR="00E61511" w:rsidRPr="005E0FE6">
              <w:t xml:space="preserve">previously </w:t>
            </w:r>
            <w:r w:rsidRPr="005E0FE6">
              <w:t xml:space="preserve">learned </w:t>
            </w:r>
            <w:r w:rsidR="00E61511">
              <w:t xml:space="preserve">about </w:t>
            </w:r>
            <w:r w:rsidRPr="005E0FE6">
              <w:t xml:space="preserve">influence the servo’s ability to move the boom gate arm and how this </w:t>
            </w:r>
            <w:r w:rsidRPr="005E0FE6">
              <w:lastRenderedPageBreak/>
              <w:t>informed their design choices.</w:t>
            </w:r>
          </w:p>
          <w:p w14:paraId="04459458" w14:textId="77777777" w:rsidR="005E0FE6" w:rsidRDefault="00DA1853" w:rsidP="00300379">
            <w:r>
              <w:t xml:space="preserve">Students </w:t>
            </w:r>
            <w:r w:rsidRPr="00DA1853">
              <w:t>show awareness of the mechanical limits (arm length/weight) and how these impact servo performance.</w:t>
            </w:r>
          </w:p>
          <w:p w14:paraId="24DA5319" w14:textId="5F26E637" w:rsidR="00465838" w:rsidRDefault="00465838" w:rsidP="00300379">
            <w:r w:rsidRPr="00465838">
              <w:t xml:space="preserve">Students </w:t>
            </w:r>
            <w:r w:rsidR="00EC40CD">
              <w:t xml:space="preserve">can </w:t>
            </w:r>
            <w:r w:rsidRPr="00465838">
              <w:t>create sketches, annotations or verbal explanations proposing realistic adaptations to the boom gate design that solve the height clearance issue while maintaining gate function.</w:t>
            </w:r>
          </w:p>
        </w:tc>
        <w:tc>
          <w:tcPr>
            <w:tcW w:w="876" w:type="pct"/>
          </w:tcPr>
          <w:p w14:paraId="59035C44" w14:textId="77777777" w:rsidR="00836B53" w:rsidRDefault="00756DA1" w:rsidP="00442596">
            <w:r w:rsidRPr="00756DA1">
              <w:lastRenderedPageBreak/>
              <w:t xml:space="preserve">Provide pre-written code </w:t>
            </w:r>
            <w:r>
              <w:t>sample</w:t>
            </w:r>
            <w:r w:rsidRPr="00756DA1">
              <w:t xml:space="preserve">s that students can modify rather than write </w:t>
            </w:r>
            <w:r w:rsidR="004D53F2">
              <w:t>the whole code by themselves</w:t>
            </w:r>
            <w:r w:rsidRPr="00756DA1">
              <w:t>.</w:t>
            </w:r>
          </w:p>
          <w:p w14:paraId="77C0CF6A" w14:textId="77777777" w:rsidR="00EB5376" w:rsidRDefault="00EB5376" w:rsidP="00442596">
            <w:r w:rsidRPr="00EB5376">
              <w:t xml:space="preserve">Use diagrams and labelled images </w:t>
            </w:r>
            <w:r w:rsidRPr="00EB5376">
              <w:lastRenderedPageBreak/>
              <w:t>extensively to support comprehension of hardware setup.</w:t>
            </w:r>
          </w:p>
          <w:p w14:paraId="66B2A445" w14:textId="21B3F22C" w:rsidR="00B625A1" w:rsidRPr="00442596" w:rsidRDefault="00B625A1" w:rsidP="00442596">
            <w:r w:rsidRPr="00B625A1">
              <w:t>Pre-teach technical vocabulary before the lesson and revisit it throughout activities.</w:t>
            </w:r>
          </w:p>
        </w:tc>
        <w:tc>
          <w:tcPr>
            <w:tcW w:w="718" w:type="pct"/>
          </w:tcPr>
          <w:p w14:paraId="6E54E220" w14:textId="53C8A462" w:rsidR="00D13A22" w:rsidRDefault="00D13A22" w:rsidP="00300379"/>
        </w:tc>
      </w:tr>
    </w:tbl>
    <w:p w14:paraId="42729A3C" w14:textId="4842628F" w:rsidR="004B3D52" w:rsidRDefault="008F5653" w:rsidP="008F5653">
      <w:pPr>
        <w:suppressAutoHyphens w:val="0"/>
        <w:spacing w:before="0" w:after="160" w:line="259" w:lineRule="auto"/>
      </w:pPr>
      <w:r>
        <w:lastRenderedPageBreak/>
        <w:br w:type="page"/>
      </w:r>
    </w:p>
    <w:p w14:paraId="5C8BD11D" w14:textId="20BA2815" w:rsidR="004B3D52" w:rsidRPr="000E14D8" w:rsidRDefault="004B3D52" w:rsidP="004B3D52">
      <w:pPr>
        <w:pStyle w:val="Heading2"/>
      </w:pPr>
      <w:bookmarkStart w:id="15" w:name="_Toc213926370"/>
      <w:r>
        <w:lastRenderedPageBreak/>
        <w:t xml:space="preserve">Weeks </w:t>
      </w:r>
      <w:r w:rsidR="00D27B51">
        <w:t>5</w:t>
      </w:r>
      <w:r w:rsidR="008F5653">
        <w:t xml:space="preserve"> to </w:t>
      </w:r>
      <w:r w:rsidR="00D27B51">
        <w:t>6</w:t>
      </w:r>
      <w:bookmarkEnd w:id="15"/>
    </w:p>
    <w:p w14:paraId="4F69A1BE" w14:textId="4AD92BEB" w:rsidR="0039385A" w:rsidRPr="0039385A" w:rsidRDefault="0039385A" w:rsidP="00CD2AB9">
      <w:pPr>
        <w:pStyle w:val="Caption"/>
      </w:pPr>
      <w:r>
        <w:t xml:space="preserve">Table </w:t>
      </w:r>
      <w:r w:rsidR="00126D13">
        <w:fldChar w:fldCharType="begin"/>
      </w:r>
      <w:r w:rsidR="00126D13">
        <w:instrText xml:space="preserve"> SEQ Table \* ARABIC </w:instrText>
      </w:r>
      <w:r w:rsidR="00126D13">
        <w:fldChar w:fldCharType="separate"/>
      </w:r>
      <w:r w:rsidR="00126D13">
        <w:rPr>
          <w:noProof/>
        </w:rPr>
        <w:t>3</w:t>
      </w:r>
      <w:r w:rsidR="00126D13">
        <w:rPr>
          <w:noProof/>
        </w:rPr>
        <w:fldChar w:fldCharType="end"/>
      </w:r>
      <w:r>
        <w:t xml:space="preserve"> – </w:t>
      </w:r>
      <w:r w:rsidR="00327C89">
        <w:t>W</w:t>
      </w:r>
      <w:r>
        <w:t>eeks 5 to 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4B3D52" w14:paraId="5B05D717" w14:textId="77777777">
        <w:trPr>
          <w:cnfStyle w:val="100000000000" w:firstRow="1" w:lastRow="0" w:firstColumn="0" w:lastColumn="0" w:oddVBand="0" w:evenVBand="0" w:oddHBand="0" w:evenHBand="0" w:firstRowFirstColumn="0" w:firstRowLastColumn="0" w:lastRowFirstColumn="0" w:lastRowLastColumn="0"/>
        </w:trPr>
        <w:tc>
          <w:tcPr>
            <w:tcW w:w="875" w:type="pct"/>
          </w:tcPr>
          <w:p w14:paraId="538F0CDE" w14:textId="45EA298B" w:rsidR="004B3D52" w:rsidRDefault="004B3D52">
            <w:r w:rsidRPr="00CF6572">
              <w:t xml:space="preserve">Outcomes </w:t>
            </w:r>
            <w:r>
              <w:t xml:space="preserve">and </w:t>
            </w:r>
            <w:r w:rsidRPr="00CF6572">
              <w:t>content</w:t>
            </w:r>
          </w:p>
        </w:tc>
        <w:tc>
          <w:tcPr>
            <w:tcW w:w="1655" w:type="pct"/>
          </w:tcPr>
          <w:p w14:paraId="31ED8F2B" w14:textId="77777777" w:rsidR="004B3D52" w:rsidRDefault="004B3D52">
            <w:r w:rsidRPr="00CF6572">
              <w:t>Teaching and learning activities</w:t>
            </w:r>
          </w:p>
        </w:tc>
        <w:tc>
          <w:tcPr>
            <w:tcW w:w="876" w:type="pct"/>
          </w:tcPr>
          <w:p w14:paraId="019A3B64" w14:textId="434882C7" w:rsidR="004B3D52" w:rsidRDefault="004B3D52">
            <w:r>
              <w:t>Evidence of learning</w:t>
            </w:r>
          </w:p>
        </w:tc>
        <w:tc>
          <w:tcPr>
            <w:tcW w:w="876" w:type="pct"/>
          </w:tcPr>
          <w:p w14:paraId="14E52BD8" w14:textId="4FCDD87F" w:rsidR="004B3D52" w:rsidRDefault="004B3D52">
            <w:r>
              <w:t>Differentiation and adjustments</w:t>
            </w:r>
          </w:p>
        </w:tc>
        <w:tc>
          <w:tcPr>
            <w:tcW w:w="718" w:type="pct"/>
          </w:tcPr>
          <w:p w14:paraId="36CFC002" w14:textId="77777777" w:rsidR="004B3D52" w:rsidRDefault="004B3D52">
            <w:r>
              <w:t>Registration and evaluation notes</w:t>
            </w:r>
          </w:p>
        </w:tc>
      </w:tr>
      <w:tr w:rsidR="004B3D52" w14:paraId="5A6C131C"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0A198518" w14:textId="77777777" w:rsidR="004B3D52" w:rsidRPr="006A5620" w:rsidRDefault="004B3D52">
            <w:pPr>
              <w:rPr>
                <w:b/>
                <w:bCs/>
              </w:rPr>
            </w:pPr>
            <w:r w:rsidRPr="00125B42">
              <w:rPr>
                <w:rStyle w:val="Strong"/>
              </w:rPr>
              <w:t>Outcome</w:t>
            </w:r>
          </w:p>
          <w:p w14:paraId="1013A73D" w14:textId="62783D97" w:rsidR="004B3D52" w:rsidRPr="006A5620" w:rsidRDefault="004B3D52">
            <w:pPr>
              <w:rPr>
                <w:b/>
                <w:bCs/>
              </w:rPr>
            </w:pPr>
            <w:r>
              <w:rPr>
                <w:b/>
                <w:bCs/>
              </w:rPr>
              <w:t>TE4-</w:t>
            </w:r>
            <w:r w:rsidR="00C1234B">
              <w:rPr>
                <w:b/>
                <w:bCs/>
              </w:rPr>
              <w:t>SDP</w:t>
            </w:r>
            <w:r>
              <w:rPr>
                <w:b/>
                <w:bCs/>
              </w:rPr>
              <w:t>-01</w:t>
            </w:r>
          </w:p>
          <w:p w14:paraId="5D038781" w14:textId="77777777" w:rsidR="004B3D52" w:rsidRPr="006A5620" w:rsidRDefault="004B3D52">
            <w:pPr>
              <w:rPr>
                <w:b/>
                <w:bCs/>
              </w:rPr>
            </w:pPr>
            <w:r w:rsidRPr="008954A2">
              <w:rPr>
                <w:rStyle w:val="Strong"/>
              </w:rPr>
              <w:t>Content</w:t>
            </w:r>
          </w:p>
          <w:p w14:paraId="6B72507A" w14:textId="77777777" w:rsidR="004B3D52" w:rsidRPr="005C6854" w:rsidRDefault="004B3D52">
            <w:pPr>
              <w:rPr>
                <w:b/>
                <w:bCs/>
              </w:rPr>
            </w:pPr>
            <w:r w:rsidRPr="005C6854">
              <w:rPr>
                <w:bCs/>
              </w:rPr>
              <w:t>Students:</w:t>
            </w:r>
          </w:p>
          <w:p w14:paraId="55CF9DD3" w14:textId="77777777" w:rsidR="00E25A0B" w:rsidRDefault="00E25A0B" w:rsidP="00E25A0B">
            <w:pPr>
              <w:pStyle w:val="ListBullet"/>
            </w:pPr>
            <w:r w:rsidRPr="007313ED">
              <w:t>Identify appropriate hardware and software to develop design ideas and solutions</w:t>
            </w:r>
          </w:p>
          <w:p w14:paraId="6201E267" w14:textId="77777777" w:rsidR="00E25A0B" w:rsidRDefault="00E25A0B" w:rsidP="00E25A0B">
            <w:pPr>
              <w:pStyle w:val="ListBullet"/>
            </w:pPr>
            <w:r w:rsidRPr="0051714C">
              <w:t xml:space="preserve">Use control structures and functions to </w:t>
            </w:r>
            <w:r w:rsidRPr="0051714C">
              <w:lastRenderedPageBreak/>
              <w:t>implement, modify and test programs using coding</w:t>
            </w:r>
          </w:p>
          <w:p w14:paraId="7D577FE0" w14:textId="77777777" w:rsidR="00E25A0B" w:rsidRDefault="00E25A0B" w:rsidP="00E25A0B">
            <w:pPr>
              <w:pStyle w:val="ListBullet"/>
            </w:pPr>
            <w:r w:rsidRPr="007F4E95">
              <w:t>Use data and digital systems to code, test and evaluate design ideas and quality solutions</w:t>
            </w:r>
          </w:p>
          <w:p w14:paraId="474686E6" w14:textId="77777777" w:rsidR="00CB4F28" w:rsidRDefault="00CB4F28" w:rsidP="00CB4F28">
            <w:pPr>
              <w:pStyle w:val="ListBullet"/>
            </w:pPr>
            <w:r w:rsidRPr="000D316E">
              <w:t>Outline factors affecting the design of engineered systems</w:t>
            </w:r>
          </w:p>
          <w:p w14:paraId="1946C885" w14:textId="0876AA38" w:rsidR="00606E87" w:rsidRPr="00606E87" w:rsidRDefault="00CB4F28" w:rsidP="00606E87">
            <w:pPr>
              <w:pStyle w:val="ListBullet"/>
            </w:pPr>
            <w:r w:rsidRPr="0001732F">
              <w:t xml:space="preserve">Select components, technologies and systems to make </w:t>
            </w:r>
            <w:r w:rsidRPr="0001732F">
              <w:lastRenderedPageBreak/>
              <w:t>engineering solutions and projects</w:t>
            </w:r>
          </w:p>
        </w:tc>
        <w:tc>
          <w:tcPr>
            <w:tcW w:w="1655" w:type="pct"/>
          </w:tcPr>
          <w:p w14:paraId="4B87539B" w14:textId="0BDE5AB8" w:rsidR="004B3D52" w:rsidRPr="00B16460" w:rsidRDefault="004B3D52">
            <w:pPr>
              <w:rPr>
                <w:rStyle w:val="Strong"/>
              </w:rPr>
            </w:pPr>
            <w:r w:rsidRPr="00B16460">
              <w:rPr>
                <w:rStyle w:val="Strong"/>
              </w:rPr>
              <w:lastRenderedPageBreak/>
              <w:t>Learning intention</w:t>
            </w:r>
            <w:r w:rsidR="004459D5">
              <w:rPr>
                <w:rStyle w:val="Strong"/>
              </w:rPr>
              <w:t>s</w:t>
            </w:r>
          </w:p>
          <w:p w14:paraId="77BF6213" w14:textId="451B04A9" w:rsidR="003C5E08" w:rsidRDefault="004B3D52">
            <w:r>
              <w:t xml:space="preserve">We are learning </w:t>
            </w:r>
            <w:r w:rsidR="003C5E08">
              <w:t>to</w:t>
            </w:r>
            <w:r w:rsidR="009E33C4">
              <w:t>:</w:t>
            </w:r>
          </w:p>
          <w:p w14:paraId="3A2AB32C" w14:textId="58639C84" w:rsidR="003C5E08" w:rsidRDefault="00831314" w:rsidP="003C5E08">
            <w:pPr>
              <w:pStyle w:val="ListBullet"/>
            </w:pPr>
            <w:r w:rsidRPr="00831314">
              <w:t>understand the role of sensors in automated systems such as boom gates</w:t>
            </w:r>
          </w:p>
          <w:p w14:paraId="69D5250B" w14:textId="77777777" w:rsidR="007E0C43" w:rsidRDefault="007E0C43" w:rsidP="003C5E08">
            <w:pPr>
              <w:pStyle w:val="ListBullet"/>
            </w:pPr>
            <w:r w:rsidRPr="007E0C43">
              <w:t>evaluate different sensor types for suitability in a boom gate prototype</w:t>
            </w:r>
          </w:p>
          <w:p w14:paraId="219F517A" w14:textId="79DFE0A3" w:rsidR="004B3D52" w:rsidRDefault="00B3636C" w:rsidP="003C5E08">
            <w:pPr>
              <w:pStyle w:val="ListBullet"/>
            </w:pPr>
            <w:r w:rsidRPr="00B3636C">
              <w:t>design a sensor-based system to control a boom gate safely and reliably</w:t>
            </w:r>
            <w:r w:rsidR="0039385A">
              <w:t>.</w:t>
            </w:r>
          </w:p>
          <w:p w14:paraId="78058BEF" w14:textId="78B40F77" w:rsidR="004B3D52" w:rsidRPr="00B16460" w:rsidRDefault="004B3D52">
            <w:pPr>
              <w:rPr>
                <w:rStyle w:val="Strong"/>
              </w:rPr>
            </w:pPr>
            <w:r w:rsidRPr="00B16460">
              <w:rPr>
                <w:rStyle w:val="Strong"/>
              </w:rPr>
              <w:t>Success criteria</w:t>
            </w:r>
          </w:p>
          <w:p w14:paraId="07D64F22" w14:textId="7F826403" w:rsidR="004B3D52" w:rsidRDefault="00ED7E83">
            <w:r>
              <w:t>We</w:t>
            </w:r>
            <w:r w:rsidR="004B3D52">
              <w:t xml:space="preserve"> can:</w:t>
            </w:r>
          </w:p>
          <w:p w14:paraId="5594F1AC" w14:textId="5A7FB7BC" w:rsidR="008E7E2B" w:rsidRDefault="00B4652B">
            <w:pPr>
              <w:pStyle w:val="ListBullet"/>
            </w:pPr>
            <w:r w:rsidRPr="00B4652B">
              <w:t xml:space="preserve">explain how sensors detect vehicles and </w:t>
            </w:r>
            <w:r w:rsidR="00482020">
              <w:t>control</w:t>
            </w:r>
            <w:r w:rsidRPr="00B4652B">
              <w:t xml:space="preserve"> boom gate actions</w:t>
            </w:r>
          </w:p>
          <w:p w14:paraId="6A9A42DA" w14:textId="77777777" w:rsidR="00256D71" w:rsidRDefault="00256D71">
            <w:pPr>
              <w:pStyle w:val="ListBullet"/>
            </w:pPr>
            <w:r w:rsidRPr="00256D71">
              <w:lastRenderedPageBreak/>
              <w:t>compare advantages and disadvantages of various sensor types</w:t>
            </w:r>
          </w:p>
          <w:p w14:paraId="16A164AB" w14:textId="1E5B80EC" w:rsidR="008E7E2B" w:rsidRDefault="00DB6194">
            <w:pPr>
              <w:pStyle w:val="ListBullet"/>
            </w:pPr>
            <w:r w:rsidRPr="00DB6194">
              <w:t>propose appropriate sensors and design considerations for a boom gate prototype</w:t>
            </w:r>
            <w:r w:rsidR="00851E21">
              <w:t>.</w:t>
            </w:r>
          </w:p>
          <w:p w14:paraId="20A0AD31" w14:textId="77777777" w:rsidR="004B3D52" w:rsidRPr="00B16460" w:rsidRDefault="004B3D52">
            <w:pPr>
              <w:rPr>
                <w:rStyle w:val="Strong"/>
              </w:rPr>
            </w:pPr>
            <w:r w:rsidRPr="00B16460">
              <w:rPr>
                <w:rStyle w:val="Strong"/>
              </w:rPr>
              <w:t>Teaching and learning activity</w:t>
            </w:r>
          </w:p>
          <w:p w14:paraId="36AFDDB1" w14:textId="55FCE775" w:rsidR="008C388A" w:rsidRDefault="00303FAC" w:rsidP="003C5E08">
            <w:r>
              <w:t xml:space="preserve">Prompting question: </w:t>
            </w:r>
            <w:r w:rsidR="00817121" w:rsidRPr="00817121">
              <w:t>‘How would you design a system to ensure the boom gate only opens when it is supposed to?’</w:t>
            </w:r>
          </w:p>
          <w:p w14:paraId="585D9928" w14:textId="7CA92B10" w:rsidR="00E237A0" w:rsidRDefault="008C388A" w:rsidP="003C5E08">
            <w:hyperlink r:id="rId40" w:history="1">
              <w:r w:rsidRPr="004D074C">
                <w:rPr>
                  <w:rStyle w:val="Hyperlink"/>
                </w:rPr>
                <w:t>Activate prior knowledge</w:t>
              </w:r>
            </w:hyperlink>
            <w:r w:rsidR="00E237A0">
              <w:t xml:space="preserve"> by </w:t>
            </w:r>
            <w:r w:rsidR="00E237A0" w:rsidRPr="00E237A0">
              <w:t>review</w:t>
            </w:r>
            <w:r w:rsidR="00E237A0">
              <w:t>ing</w:t>
            </w:r>
            <w:r w:rsidR="00E237A0" w:rsidRPr="00E237A0">
              <w:t xml:space="preserve"> previous lesson’s </w:t>
            </w:r>
            <w:r w:rsidR="000E1A2F">
              <w:t>activity</w:t>
            </w:r>
            <w:r w:rsidR="00E237A0" w:rsidRPr="00E237A0">
              <w:t xml:space="preserve"> on coding </w:t>
            </w:r>
            <w:r w:rsidR="00D10219">
              <w:t>the</w:t>
            </w:r>
            <w:r w:rsidR="000E1A2F">
              <w:t xml:space="preserve"> prototype</w:t>
            </w:r>
            <w:r w:rsidR="00E237A0" w:rsidRPr="00E237A0">
              <w:t xml:space="preserve"> boom gate.</w:t>
            </w:r>
            <w:r w:rsidR="00D50EB6">
              <w:t xml:space="preserve"> </w:t>
            </w:r>
            <w:r w:rsidR="009B72A9">
              <w:t>Connect this</w:t>
            </w:r>
            <w:r w:rsidR="00D50EB6" w:rsidRPr="00D50EB6">
              <w:t xml:space="preserve"> to real-world boom gates</w:t>
            </w:r>
            <w:r w:rsidR="00D50EB6">
              <w:t>.</w:t>
            </w:r>
          </w:p>
          <w:p w14:paraId="4E566E93" w14:textId="4E4101A2" w:rsidR="00814D63" w:rsidRDefault="00AB5732" w:rsidP="003C5E08">
            <w:r>
              <w:t>D</w:t>
            </w:r>
            <w:r w:rsidRPr="00814D63">
              <w:t xml:space="preserve">escribe what a sensor is </w:t>
            </w:r>
            <w:r>
              <w:t>and</w:t>
            </w:r>
            <w:r w:rsidR="00181B94" w:rsidRPr="00181B94">
              <w:t xml:space="preserve"> their role in automation</w:t>
            </w:r>
            <w:r w:rsidR="00814D63" w:rsidRPr="00814D63">
              <w:t>.</w:t>
            </w:r>
          </w:p>
          <w:p w14:paraId="4CB92204" w14:textId="4B6CE3A2" w:rsidR="00AF43CF" w:rsidRDefault="00AF43CF" w:rsidP="003C5E08">
            <w:r w:rsidRPr="00AF43CF">
              <w:t xml:space="preserve">Discuss specific functions sensors perform in a boom gate system, </w:t>
            </w:r>
            <w:r>
              <w:t>like</w:t>
            </w:r>
            <w:r w:rsidRPr="00AF43CF">
              <w:t xml:space="preserve"> detecting vehicle presence, </w:t>
            </w:r>
            <w:r w:rsidR="00017F1F">
              <w:t>activat</w:t>
            </w:r>
            <w:r w:rsidR="00EE7C0B" w:rsidRPr="00AF43CF">
              <w:t xml:space="preserve">ing the </w:t>
            </w:r>
            <w:r w:rsidR="003674CC">
              <w:t>servo</w:t>
            </w:r>
            <w:r w:rsidR="00BB71B3">
              <w:t xml:space="preserve"> </w:t>
            </w:r>
            <w:r w:rsidR="003674CC">
              <w:t>(motors)</w:t>
            </w:r>
            <w:r w:rsidRPr="00AF43CF">
              <w:t xml:space="preserve"> and </w:t>
            </w:r>
            <w:r w:rsidR="00EE7C0B" w:rsidRPr="00AF43CF">
              <w:lastRenderedPageBreak/>
              <w:t>ensuring safety</w:t>
            </w:r>
            <w:r w:rsidRPr="00AF43CF">
              <w:t>.</w:t>
            </w:r>
          </w:p>
          <w:p w14:paraId="74FB218A" w14:textId="0FFC686C" w:rsidR="000450F4" w:rsidRDefault="000450F4" w:rsidP="000450F4">
            <w:r>
              <w:t xml:space="preserve">Outline </w:t>
            </w:r>
            <w:r w:rsidR="00897C2F">
              <w:t>sensor</w:t>
            </w:r>
            <w:r>
              <w:t xml:space="preserve"> requirements for this context, including:</w:t>
            </w:r>
          </w:p>
          <w:p w14:paraId="61429814" w14:textId="21DD7B84" w:rsidR="000450F4" w:rsidRDefault="000450F4" w:rsidP="000450F4">
            <w:pPr>
              <w:pStyle w:val="ListBullet"/>
            </w:pPr>
            <w:r>
              <w:t>reliable vehicle detection</w:t>
            </w:r>
          </w:p>
          <w:p w14:paraId="52D1154D" w14:textId="2C195F02" w:rsidR="000450F4" w:rsidRDefault="000450F4" w:rsidP="000450F4">
            <w:pPr>
              <w:pStyle w:val="ListBullet"/>
            </w:pPr>
            <w:r>
              <w:t>operation in various weather conditions</w:t>
            </w:r>
          </w:p>
          <w:p w14:paraId="3A2B033D" w14:textId="1C4BCBFE" w:rsidR="000450F4" w:rsidRDefault="000450F4" w:rsidP="000450F4">
            <w:pPr>
              <w:pStyle w:val="ListBullet"/>
            </w:pPr>
            <w:r>
              <w:t>low power consumption</w:t>
            </w:r>
          </w:p>
          <w:p w14:paraId="1F2813F4" w14:textId="279A49AA" w:rsidR="000450F4" w:rsidRDefault="000450F4" w:rsidP="000450F4">
            <w:pPr>
              <w:pStyle w:val="ListBullet"/>
            </w:pPr>
            <w:r>
              <w:t>ease of interfacing with a microcontroller</w:t>
            </w:r>
          </w:p>
          <w:p w14:paraId="5F92347B" w14:textId="1CED2C46" w:rsidR="000450F4" w:rsidRDefault="000450F4" w:rsidP="000450F4">
            <w:pPr>
              <w:pStyle w:val="ListBullet"/>
            </w:pPr>
            <w:r>
              <w:t>cost-effectiveness and durability</w:t>
            </w:r>
            <w:r w:rsidR="001B1790">
              <w:t>.</w:t>
            </w:r>
          </w:p>
          <w:p w14:paraId="627EC345" w14:textId="56D8C825" w:rsidR="006663B2" w:rsidRDefault="006663B2" w:rsidP="000450F4">
            <w:r>
              <w:t>Present sensor options</w:t>
            </w:r>
            <w:r w:rsidR="000F52FE">
              <w:t xml:space="preserve"> suitable for </w:t>
            </w:r>
            <w:r w:rsidR="00502470">
              <w:t xml:space="preserve">a </w:t>
            </w:r>
            <w:r w:rsidR="000F52FE">
              <w:t>boom gate</w:t>
            </w:r>
            <w:r>
              <w:t>:</w:t>
            </w:r>
          </w:p>
          <w:p w14:paraId="341627C0" w14:textId="2B65AE05" w:rsidR="006663B2" w:rsidRDefault="006663B2" w:rsidP="006663B2">
            <w:pPr>
              <w:pStyle w:val="ListBullet"/>
            </w:pPr>
            <w:r>
              <w:t xml:space="preserve">Infrared </w:t>
            </w:r>
            <w:r w:rsidR="004F4D5D">
              <w:t xml:space="preserve">(IR) </w:t>
            </w:r>
            <w:r>
              <w:t xml:space="preserve">sensors— detect </w:t>
            </w:r>
            <w:r w:rsidR="00F91136">
              <w:t>proximity</w:t>
            </w:r>
          </w:p>
          <w:p w14:paraId="50FFC9FD" w14:textId="77777777" w:rsidR="006663B2" w:rsidRDefault="006663B2" w:rsidP="006663B2">
            <w:pPr>
              <w:pStyle w:val="ListBullet"/>
            </w:pPr>
            <w:r>
              <w:t>Ultrasonic sensors — measure distance via sound waves</w:t>
            </w:r>
          </w:p>
          <w:p w14:paraId="479B87BF" w14:textId="77777777" w:rsidR="00F56D82" w:rsidRDefault="00F56D82" w:rsidP="00F56D82">
            <w:pPr>
              <w:pStyle w:val="ListBullet"/>
            </w:pPr>
            <w:r>
              <w:t xml:space="preserve">Inductive loop sensors — detect metal </w:t>
            </w:r>
            <w:r>
              <w:lastRenderedPageBreak/>
              <w:t>vehicles through magnetic fields</w:t>
            </w:r>
          </w:p>
          <w:p w14:paraId="0B1CE510" w14:textId="77777777" w:rsidR="00F56D82" w:rsidRPr="00836B53" w:rsidRDefault="00F56D82" w:rsidP="00F56D82">
            <w:pPr>
              <w:pStyle w:val="ListBullet"/>
            </w:pPr>
            <w:r>
              <w:t>Light sensors or laser sensors — detect vehicle interruption</w:t>
            </w:r>
          </w:p>
          <w:p w14:paraId="7FF4D58F" w14:textId="7B95581A" w:rsidR="006663B2" w:rsidRDefault="006663B2" w:rsidP="006663B2">
            <w:pPr>
              <w:pStyle w:val="ListBullet"/>
            </w:pPr>
            <w:r>
              <w:t xml:space="preserve">Pressure sensors — detect vehicle weight on </w:t>
            </w:r>
            <w:r w:rsidR="00F729CE">
              <w:t>platform</w:t>
            </w:r>
            <w:r w:rsidR="00F56D82">
              <w:t>.</w:t>
            </w:r>
          </w:p>
          <w:p w14:paraId="52884CCF" w14:textId="60091DFF" w:rsidR="00F729CE" w:rsidRPr="002B0DB5" w:rsidRDefault="002F3217" w:rsidP="00F729CE">
            <w:r w:rsidRPr="002B0DB5">
              <w:t>Present</w:t>
            </w:r>
            <w:r w:rsidR="00F729CE" w:rsidRPr="002B0DB5">
              <w:t xml:space="preserve"> advantages and disadvantages of each sensor type in relation to the boom gate prototype, considering factors such as:</w:t>
            </w:r>
          </w:p>
          <w:p w14:paraId="51F78BAC" w14:textId="1C5EC7E6" w:rsidR="00F729CE" w:rsidRPr="002B0DB5" w:rsidRDefault="00F729CE" w:rsidP="00F729CE">
            <w:pPr>
              <w:pStyle w:val="ListBullet"/>
            </w:pPr>
            <w:r w:rsidRPr="002B0DB5">
              <w:t>accuracy</w:t>
            </w:r>
          </w:p>
          <w:p w14:paraId="20B62399" w14:textId="35D08C98" w:rsidR="00F729CE" w:rsidRPr="002B0DB5" w:rsidRDefault="00F729CE" w:rsidP="00F729CE">
            <w:pPr>
              <w:pStyle w:val="ListBullet"/>
            </w:pPr>
            <w:r w:rsidRPr="002B0DB5">
              <w:t>sensitivity</w:t>
            </w:r>
          </w:p>
          <w:p w14:paraId="06805D75" w14:textId="6B6E0C39" w:rsidR="00F729CE" w:rsidRPr="002B0DB5" w:rsidRDefault="00F729CE" w:rsidP="00F729CE">
            <w:pPr>
              <w:pStyle w:val="ListBullet"/>
            </w:pPr>
            <w:r w:rsidRPr="002B0DB5">
              <w:t>range</w:t>
            </w:r>
          </w:p>
          <w:p w14:paraId="058DFFD0" w14:textId="30EA8895" w:rsidR="00F729CE" w:rsidRPr="002B0DB5" w:rsidRDefault="00F729CE" w:rsidP="00F729CE">
            <w:pPr>
              <w:pStyle w:val="ListBullet"/>
            </w:pPr>
            <w:r w:rsidRPr="002B0DB5">
              <w:t>power consumption</w:t>
            </w:r>
          </w:p>
          <w:p w14:paraId="053F8B02" w14:textId="344B72C1" w:rsidR="00F729CE" w:rsidRPr="002B0DB5" w:rsidRDefault="00F729CE" w:rsidP="00F729CE">
            <w:pPr>
              <w:pStyle w:val="ListBullet"/>
            </w:pPr>
            <w:r w:rsidRPr="002B0DB5">
              <w:t>environmental influences.</w:t>
            </w:r>
          </w:p>
          <w:p w14:paraId="58E5926D" w14:textId="3C4E7551" w:rsidR="00D5743F" w:rsidRDefault="00D5743F" w:rsidP="003C5E08">
            <w:r w:rsidRPr="00D5743F">
              <w:t xml:space="preserve">Guide students to consider which sensors might suit their prototype models based on </w:t>
            </w:r>
            <w:r w:rsidRPr="00D5743F">
              <w:lastRenderedPageBreak/>
              <w:t xml:space="preserve">initial research and design needs. Discuss how sensor input can </w:t>
            </w:r>
            <w:r w:rsidR="000B01C5">
              <w:t>control</w:t>
            </w:r>
            <w:r w:rsidRPr="00D5743F">
              <w:t xml:space="preserve"> the servo </w:t>
            </w:r>
            <w:r w:rsidR="000B01C5">
              <w:t xml:space="preserve">opening </w:t>
            </w:r>
            <w:r w:rsidR="008B6DC6">
              <w:t>and closing</w:t>
            </w:r>
            <w:r w:rsidRPr="00D5743F">
              <w:t xml:space="preserve"> the boom gate, </w:t>
            </w:r>
            <w:r w:rsidR="006826A0">
              <w:t>including</w:t>
            </w:r>
            <w:r w:rsidRPr="00D5743F">
              <w:t xml:space="preserve"> basic setup considerations such as sensor placement and wiring.</w:t>
            </w:r>
          </w:p>
          <w:p w14:paraId="41BC3367" w14:textId="671C495C" w:rsidR="003C5E08" w:rsidRDefault="00E51F52" w:rsidP="003C5E08">
            <w:r>
              <w:t>As a class</w:t>
            </w:r>
            <w:r w:rsidR="002B37DF" w:rsidRPr="002B37DF">
              <w:t xml:space="preserve"> consider design constraints</w:t>
            </w:r>
            <w:r w:rsidR="002B37DF">
              <w:t>, for example:</w:t>
            </w:r>
          </w:p>
          <w:p w14:paraId="16AB2C3B" w14:textId="5749CD76" w:rsidR="00EB5633" w:rsidRDefault="00EB5633" w:rsidP="00EB5633">
            <w:pPr>
              <w:pStyle w:val="ListBullet"/>
            </w:pPr>
            <w:r>
              <w:t>safety</w:t>
            </w:r>
          </w:p>
          <w:p w14:paraId="3FCC8530" w14:textId="6CA3027F" w:rsidR="00EB5633" w:rsidRDefault="00EB5633" w:rsidP="00EB5633">
            <w:pPr>
              <w:pStyle w:val="ListBullet"/>
            </w:pPr>
            <w:r>
              <w:t>reliability</w:t>
            </w:r>
          </w:p>
          <w:p w14:paraId="241E4D4B" w14:textId="115A43EC" w:rsidR="00EB5633" w:rsidRDefault="00EB5633" w:rsidP="00EB5633">
            <w:pPr>
              <w:pStyle w:val="ListBullet"/>
            </w:pPr>
            <w:r>
              <w:t>cost and availability of parts</w:t>
            </w:r>
          </w:p>
          <w:p w14:paraId="3987FB55" w14:textId="762A6961" w:rsidR="00EB5633" w:rsidRDefault="00EB5633" w:rsidP="00EB5633">
            <w:pPr>
              <w:pStyle w:val="ListBullet"/>
            </w:pPr>
            <w:r>
              <w:t>power and wiring requirements</w:t>
            </w:r>
          </w:p>
          <w:p w14:paraId="68CEEE93" w14:textId="1BFABAB9" w:rsidR="00D56FEA" w:rsidRPr="00836B53" w:rsidRDefault="00EB5633" w:rsidP="00EB5633">
            <w:pPr>
              <w:pStyle w:val="ListBullet"/>
            </w:pPr>
            <w:r>
              <w:t>environmental conditions (simplified for the prototype)</w:t>
            </w:r>
            <w:r w:rsidR="00590432">
              <w:t>.</w:t>
            </w:r>
          </w:p>
          <w:p w14:paraId="391DA8B4" w14:textId="196A6CFA" w:rsidR="00CE0DDC" w:rsidRDefault="0065307C" w:rsidP="00CE0DDC">
            <w:r w:rsidRPr="0065307C">
              <w:t xml:space="preserve">Conclude </w:t>
            </w:r>
            <w:r>
              <w:t xml:space="preserve">discussion </w:t>
            </w:r>
            <w:r w:rsidRPr="0065307C">
              <w:t xml:space="preserve">by deciding which sensors are most suitable for the prototype based on </w:t>
            </w:r>
            <w:r w:rsidR="00CE0DDC" w:rsidRPr="00836B53">
              <w:t>the</w:t>
            </w:r>
            <w:r w:rsidR="00707C13">
              <w:t>se</w:t>
            </w:r>
            <w:r w:rsidR="00CE0DDC" w:rsidRPr="00836B53">
              <w:t xml:space="preserve"> considerations.</w:t>
            </w:r>
          </w:p>
          <w:p w14:paraId="01F53702" w14:textId="77777777" w:rsidR="008A28E8" w:rsidRDefault="003C5E08" w:rsidP="003C5E08">
            <w:r w:rsidRPr="00836B53">
              <w:lastRenderedPageBreak/>
              <w:t>Record ideas on the board for future reference.</w:t>
            </w:r>
          </w:p>
          <w:p w14:paraId="3A9C3296" w14:textId="1388F2E6" w:rsidR="003331F4" w:rsidRDefault="00A75C37" w:rsidP="003C5E08">
            <w:r w:rsidRPr="00A75C37">
              <w:t>Recap the key learning points to consolidate understanding.</w:t>
            </w:r>
          </w:p>
        </w:tc>
        <w:tc>
          <w:tcPr>
            <w:tcW w:w="876" w:type="pct"/>
          </w:tcPr>
          <w:p w14:paraId="7937A56F" w14:textId="4A48CD50" w:rsidR="002A3347" w:rsidRDefault="00357706" w:rsidP="002A3347">
            <w:r>
              <w:lastRenderedPageBreak/>
              <w:t xml:space="preserve">Students can </w:t>
            </w:r>
            <w:r w:rsidR="00B62AE9" w:rsidRPr="00B62AE9">
              <w:t>explain how sensors function within an automated boom gate system to detect vehicles and activate servos safely.</w:t>
            </w:r>
          </w:p>
          <w:p w14:paraId="1473144F" w14:textId="76D1CC6E" w:rsidR="00E27DE8" w:rsidRDefault="00A90B20">
            <w:r>
              <w:t xml:space="preserve">Students </w:t>
            </w:r>
            <w:r w:rsidR="00780AD2" w:rsidRPr="00780AD2">
              <w:t xml:space="preserve">can </w:t>
            </w:r>
            <w:proofErr w:type="gramStart"/>
            <w:r w:rsidR="00780AD2" w:rsidRPr="00780AD2">
              <w:t>compare and contrast</w:t>
            </w:r>
            <w:proofErr w:type="gramEnd"/>
            <w:r w:rsidR="00780AD2" w:rsidRPr="00780AD2">
              <w:t xml:space="preserve"> various sensor types based on accuracy, sensitivity, range, power consumption and environmental suitability.</w:t>
            </w:r>
          </w:p>
          <w:p w14:paraId="5CCAA28D" w14:textId="7F032E40" w:rsidR="005C5621" w:rsidRDefault="005C5621">
            <w:r w:rsidRPr="005C5621">
              <w:t xml:space="preserve">Students </w:t>
            </w:r>
            <w:r>
              <w:t xml:space="preserve">can </w:t>
            </w:r>
            <w:r w:rsidRPr="005C5621">
              <w:t xml:space="preserve">articulate advantages and </w:t>
            </w:r>
            <w:r w:rsidRPr="005C5621">
              <w:lastRenderedPageBreak/>
              <w:t>disadvantages of different sensors</w:t>
            </w:r>
            <w:r w:rsidR="003175C7">
              <w:t>.</w:t>
            </w:r>
          </w:p>
          <w:p w14:paraId="609A22FE" w14:textId="699C9743" w:rsidR="00780AD2" w:rsidRDefault="00A90B20">
            <w:r>
              <w:t xml:space="preserve">Students </w:t>
            </w:r>
            <w:r w:rsidR="00B41F07" w:rsidRPr="00B41F07">
              <w:t xml:space="preserve">can </w:t>
            </w:r>
            <w:r w:rsidR="00DF1B6B" w:rsidRPr="00DF1B6B">
              <w:t>incorporate safety, reliability and practical considerations into their sensor and system design decisions.</w:t>
            </w:r>
          </w:p>
          <w:p w14:paraId="04B238AC" w14:textId="77777777" w:rsidR="00B41F07" w:rsidRDefault="00A90B20">
            <w:r>
              <w:t>Students</w:t>
            </w:r>
            <w:r w:rsidR="005C5621">
              <w:t xml:space="preserve"> </w:t>
            </w:r>
            <w:r w:rsidRPr="00A90B20">
              <w:t>can propose appropriate sensor types and justify their suitability for the prototype boom gate model.</w:t>
            </w:r>
          </w:p>
          <w:p w14:paraId="0ECCAE07" w14:textId="19F0AA4F" w:rsidR="00B41D9F" w:rsidRDefault="00B41D9F">
            <w:r w:rsidRPr="00B41D9F">
              <w:t xml:space="preserve">Students describe how sensor input </w:t>
            </w:r>
            <w:r>
              <w:t>control</w:t>
            </w:r>
            <w:r w:rsidR="00631B78">
              <w:t>s</w:t>
            </w:r>
            <w:r w:rsidRPr="00B41D9F">
              <w:t xml:space="preserve"> </w:t>
            </w:r>
            <w:r w:rsidR="003175C7">
              <w:t xml:space="preserve">the </w:t>
            </w:r>
            <w:r w:rsidRPr="00B41D9F">
              <w:t xml:space="preserve">servo motor actions, showing connection between </w:t>
            </w:r>
            <w:r w:rsidRPr="00B41D9F">
              <w:lastRenderedPageBreak/>
              <w:t>hardware and code logic.</w:t>
            </w:r>
          </w:p>
          <w:p w14:paraId="067EC9BB" w14:textId="77777777" w:rsidR="00DE1CEA" w:rsidRDefault="00DE1CEA">
            <w:r w:rsidRPr="00DE1CEA">
              <w:t xml:space="preserve">Students </w:t>
            </w:r>
            <w:r>
              <w:t xml:space="preserve">can </w:t>
            </w:r>
            <w:r w:rsidRPr="00DE1CEA">
              <w:t>produce clear diagrams showing sensor placement, wiring, and integration with the boom gate and microcontroller.</w:t>
            </w:r>
          </w:p>
          <w:p w14:paraId="154D6F80" w14:textId="5F3F09B8" w:rsidR="00092757" w:rsidRDefault="00092757">
            <w:r w:rsidRPr="00092757">
              <w:t>Students suggest improvements or identify potential issues with sensor choices, demonstrating evaluative thinking.</w:t>
            </w:r>
          </w:p>
        </w:tc>
        <w:tc>
          <w:tcPr>
            <w:tcW w:w="876" w:type="pct"/>
          </w:tcPr>
          <w:p w14:paraId="0502D2A5" w14:textId="16588AF1" w:rsidR="004B3D52" w:rsidRDefault="004B3D52">
            <w:r w:rsidRPr="00901C9D">
              <w:rPr>
                <w:b/>
                <w:bCs/>
              </w:rPr>
              <w:lastRenderedPageBreak/>
              <w:t>Suggested adjusted activities</w:t>
            </w:r>
            <w:r w:rsidRPr="008C4F63">
              <w:rPr>
                <w:b/>
                <w:bCs/>
              </w:rPr>
              <w:t>.</w:t>
            </w:r>
            <w:r w:rsidRPr="008C31E9">
              <w:rPr>
                <w:b/>
                <w:bCs/>
              </w:rPr>
              <w:t xml:space="preserve"> This section is also for use in school when </w:t>
            </w:r>
            <w:proofErr w:type="gramStart"/>
            <w:r w:rsidRPr="008C31E9">
              <w:rPr>
                <w:b/>
                <w:bCs/>
              </w:rPr>
              <w:t>making adjustments to</w:t>
            </w:r>
            <w:proofErr w:type="gramEnd"/>
            <w:r w:rsidRPr="008C31E9">
              <w:rPr>
                <w:b/>
                <w:bCs/>
              </w:rPr>
              <w:t xml:space="preserve"> support all students to achieve in their learning.</w:t>
            </w:r>
          </w:p>
          <w:p w14:paraId="4547DA76" w14:textId="3763D68F" w:rsidR="003F18E0" w:rsidRDefault="00AC4CF9">
            <w:r w:rsidRPr="00AC4CF9">
              <w:t>Use videos, animations</w:t>
            </w:r>
            <w:r w:rsidR="008C4F63">
              <w:t xml:space="preserve"> and </w:t>
            </w:r>
            <w:r w:rsidRPr="00AC4CF9">
              <w:t>diagrams to explain sensor functions and system design</w:t>
            </w:r>
            <w:r w:rsidR="00A766A2">
              <w:t>.</w:t>
            </w:r>
          </w:p>
          <w:p w14:paraId="5D3D5A54" w14:textId="77777777" w:rsidR="00A766A2" w:rsidRDefault="00A766A2">
            <w:r w:rsidRPr="00A766A2">
              <w:t>Use graphic organisers (</w:t>
            </w:r>
            <w:r>
              <w:t>for example</w:t>
            </w:r>
            <w:r w:rsidRPr="00A766A2">
              <w:t xml:space="preserve">, comparison charts, </w:t>
            </w:r>
            <w:r w:rsidR="007A1AB7">
              <w:t xml:space="preserve">PMI </w:t>
            </w:r>
            <w:r w:rsidRPr="00A766A2">
              <w:lastRenderedPageBreak/>
              <w:t>tables) to help students organise information about sensors and design constraints.</w:t>
            </w:r>
          </w:p>
          <w:p w14:paraId="2E1CF3D1" w14:textId="77777777" w:rsidR="00BA17C4" w:rsidRDefault="00BA17C4">
            <w:r w:rsidRPr="00BA17C4">
              <w:t xml:space="preserve">Provide scaffolding through guided questions to help students </w:t>
            </w:r>
            <w:r w:rsidR="00A80604" w:rsidRPr="00BA17C4">
              <w:t xml:space="preserve">step-by-step </w:t>
            </w:r>
            <w:r w:rsidRPr="00BA17C4">
              <w:t>analyse sensor options and design implications.</w:t>
            </w:r>
          </w:p>
          <w:p w14:paraId="56BB2E28" w14:textId="09E2E4AF" w:rsidR="003D31D7" w:rsidRDefault="003D31D7">
            <w:r w:rsidRPr="003D31D7">
              <w:t>Use sentence starters to help students structure their explanations or reflections.</w:t>
            </w:r>
          </w:p>
        </w:tc>
        <w:tc>
          <w:tcPr>
            <w:tcW w:w="718" w:type="pct"/>
          </w:tcPr>
          <w:p w14:paraId="65E69842" w14:textId="5FB6BF71" w:rsidR="004B3D52" w:rsidRDefault="004B3D52"/>
        </w:tc>
      </w:tr>
      <w:tr w:rsidR="00154EF5" w14:paraId="08C16EBC"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725EB4D5" w14:textId="016F7CE9" w:rsidR="00154EF5" w:rsidRPr="006A5620" w:rsidRDefault="00154EF5" w:rsidP="00154EF5">
            <w:pPr>
              <w:rPr>
                <w:b/>
                <w:bCs/>
              </w:rPr>
            </w:pPr>
            <w:r w:rsidRPr="00125B42">
              <w:rPr>
                <w:rStyle w:val="Strong"/>
              </w:rPr>
              <w:lastRenderedPageBreak/>
              <w:t>Outcome</w:t>
            </w:r>
            <w:r w:rsidR="004459D5">
              <w:rPr>
                <w:rStyle w:val="Strong"/>
              </w:rPr>
              <w:t>s</w:t>
            </w:r>
          </w:p>
          <w:p w14:paraId="364C3E33" w14:textId="716D4D95" w:rsidR="00154EF5" w:rsidRDefault="00154EF5" w:rsidP="00154EF5">
            <w:pPr>
              <w:rPr>
                <w:b/>
                <w:bCs/>
              </w:rPr>
            </w:pPr>
            <w:r>
              <w:rPr>
                <w:b/>
                <w:bCs/>
              </w:rPr>
              <w:t>TE4-</w:t>
            </w:r>
            <w:r w:rsidR="00E25425">
              <w:rPr>
                <w:b/>
                <w:bCs/>
              </w:rPr>
              <w:t>DIG</w:t>
            </w:r>
            <w:r>
              <w:rPr>
                <w:b/>
                <w:bCs/>
              </w:rPr>
              <w:t>-01</w:t>
            </w:r>
          </w:p>
          <w:p w14:paraId="5477FD39" w14:textId="459B9600" w:rsidR="00E25425" w:rsidRDefault="00E25425" w:rsidP="00E25425">
            <w:pPr>
              <w:rPr>
                <w:b/>
                <w:bCs/>
              </w:rPr>
            </w:pPr>
            <w:r>
              <w:rPr>
                <w:b/>
                <w:bCs/>
              </w:rPr>
              <w:t>TE4-DIG-02</w:t>
            </w:r>
          </w:p>
          <w:p w14:paraId="4531BDF2" w14:textId="1F8A41BB" w:rsidR="00E25425" w:rsidRDefault="00E25425" w:rsidP="00154EF5">
            <w:pPr>
              <w:rPr>
                <w:b/>
                <w:bCs/>
              </w:rPr>
            </w:pPr>
            <w:r>
              <w:rPr>
                <w:b/>
                <w:bCs/>
              </w:rPr>
              <w:t>TE4-SAF-01</w:t>
            </w:r>
          </w:p>
          <w:p w14:paraId="27DDF31A" w14:textId="77777777" w:rsidR="00154EF5" w:rsidRPr="006A5620" w:rsidRDefault="00154EF5" w:rsidP="00154EF5">
            <w:pPr>
              <w:rPr>
                <w:b/>
                <w:bCs/>
              </w:rPr>
            </w:pPr>
            <w:r w:rsidRPr="008954A2">
              <w:rPr>
                <w:rStyle w:val="Strong"/>
              </w:rPr>
              <w:t>Content</w:t>
            </w:r>
          </w:p>
          <w:p w14:paraId="4F4879A5" w14:textId="77777777" w:rsidR="00C16780" w:rsidRDefault="00C16780" w:rsidP="00C16780">
            <w:pPr>
              <w:rPr>
                <w:bCs/>
              </w:rPr>
            </w:pPr>
            <w:r w:rsidRPr="005C6854">
              <w:rPr>
                <w:bCs/>
              </w:rPr>
              <w:t>Students:</w:t>
            </w:r>
          </w:p>
          <w:p w14:paraId="2A6F9751" w14:textId="77777777" w:rsidR="00C16780" w:rsidRDefault="00C16780" w:rsidP="00C16780">
            <w:pPr>
              <w:pStyle w:val="ListBullet"/>
            </w:pPr>
            <w:r w:rsidRPr="007313ED">
              <w:t xml:space="preserve">Identify appropriate hardware and software to develop design ideas and </w:t>
            </w:r>
            <w:r w:rsidRPr="007313ED">
              <w:lastRenderedPageBreak/>
              <w:t>solutions</w:t>
            </w:r>
          </w:p>
          <w:p w14:paraId="160CD93E" w14:textId="77777777" w:rsidR="00C16780" w:rsidRDefault="00C16780" w:rsidP="00C16780">
            <w:pPr>
              <w:pStyle w:val="ListBullet"/>
            </w:pPr>
            <w:r w:rsidRPr="00925694">
              <w:t>Use hardware and software to design, communicate and manage the development of digital solutions</w:t>
            </w:r>
          </w:p>
          <w:p w14:paraId="05F6D8B3" w14:textId="77777777" w:rsidR="00C16780" w:rsidRDefault="00C16780" w:rsidP="00C16780">
            <w:pPr>
              <w:pStyle w:val="ListBullet"/>
            </w:pPr>
            <w:r w:rsidRPr="0051714C">
              <w:t>Use control structures and functions to implement, modify and test programs using coding</w:t>
            </w:r>
          </w:p>
          <w:p w14:paraId="69E3EED7" w14:textId="77777777" w:rsidR="00C16780" w:rsidRDefault="00C16780" w:rsidP="00C16780">
            <w:pPr>
              <w:pStyle w:val="ListBullet"/>
            </w:pPr>
            <w:r w:rsidRPr="007F4E95">
              <w:t xml:space="preserve">Use data and digital systems to code, test and evaluate design </w:t>
            </w:r>
            <w:r w:rsidRPr="007F4E95">
              <w:lastRenderedPageBreak/>
              <w:t>ideas and quality solutions</w:t>
            </w:r>
          </w:p>
          <w:p w14:paraId="178CF721" w14:textId="53E23C7C" w:rsidR="00154EF5" w:rsidRPr="00381C43" w:rsidRDefault="00C16780" w:rsidP="00C16780">
            <w:pPr>
              <w:pStyle w:val="ListBullet"/>
            </w:pPr>
            <w:r w:rsidRPr="00105823">
              <w:t>Explain how force, motion and energy apply to engineered systems</w:t>
            </w:r>
          </w:p>
        </w:tc>
        <w:tc>
          <w:tcPr>
            <w:tcW w:w="1655" w:type="pct"/>
          </w:tcPr>
          <w:p w14:paraId="4F35F14C" w14:textId="572E1D79" w:rsidR="00154EF5" w:rsidRPr="00B16460" w:rsidRDefault="00154EF5" w:rsidP="00154EF5">
            <w:pPr>
              <w:rPr>
                <w:rStyle w:val="Strong"/>
              </w:rPr>
            </w:pPr>
            <w:r w:rsidRPr="00B16460">
              <w:rPr>
                <w:rStyle w:val="Strong"/>
              </w:rPr>
              <w:lastRenderedPageBreak/>
              <w:t>Learning intention</w:t>
            </w:r>
            <w:r w:rsidR="004459D5">
              <w:rPr>
                <w:rStyle w:val="Strong"/>
              </w:rPr>
              <w:t>s</w:t>
            </w:r>
          </w:p>
          <w:p w14:paraId="45D01B5C" w14:textId="77777777" w:rsidR="0012673C" w:rsidRDefault="00154EF5" w:rsidP="00154EF5">
            <w:r>
              <w:t>We are learning to</w:t>
            </w:r>
          </w:p>
          <w:p w14:paraId="464AE321" w14:textId="5B756061" w:rsidR="0012673C" w:rsidRDefault="009E00CE" w:rsidP="0012673C">
            <w:pPr>
              <w:pStyle w:val="ListBullet"/>
            </w:pPr>
            <w:r w:rsidRPr="009E00CE">
              <w:t>connect an IR sensor to a microcontroller</w:t>
            </w:r>
          </w:p>
          <w:p w14:paraId="6376E173" w14:textId="1B9969E8" w:rsidR="00154EF5" w:rsidRDefault="00FA2B8F" w:rsidP="0012673C">
            <w:pPr>
              <w:pStyle w:val="ListBullet"/>
            </w:pPr>
            <w:r w:rsidRPr="00FA2B8F">
              <w:t>write code to read the IR sensor values and use it to control servo movement</w:t>
            </w:r>
            <w:r w:rsidR="00FC10B4">
              <w:t>.</w:t>
            </w:r>
          </w:p>
          <w:p w14:paraId="62B3E7BF" w14:textId="6DEBC172" w:rsidR="00154EF5" w:rsidRPr="00B16460" w:rsidRDefault="00154EF5" w:rsidP="00154EF5">
            <w:pPr>
              <w:rPr>
                <w:rStyle w:val="Strong"/>
              </w:rPr>
            </w:pPr>
            <w:r w:rsidRPr="00B16460">
              <w:rPr>
                <w:rStyle w:val="Strong"/>
              </w:rPr>
              <w:t>Success criteria</w:t>
            </w:r>
          </w:p>
          <w:p w14:paraId="2ACE649A" w14:textId="45B0779B" w:rsidR="00154EF5" w:rsidRDefault="00DE0E20" w:rsidP="00154EF5">
            <w:r>
              <w:t xml:space="preserve">We </w:t>
            </w:r>
            <w:r w:rsidR="00154EF5">
              <w:t>can:</w:t>
            </w:r>
          </w:p>
          <w:p w14:paraId="4AF63618" w14:textId="46ADCA18" w:rsidR="00154EF5" w:rsidRDefault="00D63AC7" w:rsidP="00154EF5">
            <w:pPr>
              <w:pStyle w:val="ListBullet"/>
            </w:pPr>
            <w:r w:rsidRPr="00D63AC7">
              <w:t>correctly connect an IR sensor to the microcontroller</w:t>
            </w:r>
          </w:p>
          <w:p w14:paraId="0665F517" w14:textId="77777777" w:rsidR="002C3472" w:rsidRDefault="00D63AC7">
            <w:pPr>
              <w:pStyle w:val="ListBullet"/>
            </w:pPr>
            <w:r w:rsidRPr="00D63AC7">
              <w:t>write or modify code to read sensor signals</w:t>
            </w:r>
          </w:p>
          <w:p w14:paraId="4ECE11BF" w14:textId="69D5D258" w:rsidR="00154EF5" w:rsidRDefault="002C3472">
            <w:pPr>
              <w:pStyle w:val="ListBullet"/>
            </w:pPr>
            <w:r w:rsidRPr="002C3472">
              <w:lastRenderedPageBreak/>
              <w:t>use sensor readings to control a servo motor</w:t>
            </w:r>
            <w:r w:rsidR="00154EF5">
              <w:t>.</w:t>
            </w:r>
          </w:p>
          <w:p w14:paraId="046E09C6" w14:textId="49E0B42B" w:rsidR="00154EF5" w:rsidRPr="009703F2" w:rsidRDefault="00154EF5" w:rsidP="002C4466">
            <w:pPr>
              <w:rPr>
                <w:rStyle w:val="Strong"/>
              </w:rPr>
            </w:pPr>
            <w:r w:rsidRPr="009703F2">
              <w:rPr>
                <w:rStyle w:val="Strong"/>
              </w:rPr>
              <w:t>Teaching and learning activity</w:t>
            </w:r>
          </w:p>
          <w:p w14:paraId="029CCBC7" w14:textId="25EB5EA9" w:rsidR="005D427D" w:rsidRDefault="00AC4A8E" w:rsidP="008008A8">
            <w:hyperlink r:id="rId41" w:history="1">
              <w:r w:rsidR="00F41832" w:rsidRPr="00AC4A8E">
                <w:rPr>
                  <w:rStyle w:val="Hyperlink"/>
                </w:rPr>
                <w:t xml:space="preserve">Activate prior </w:t>
              </w:r>
              <w:r w:rsidR="00E808A7" w:rsidRPr="00AC4A8E">
                <w:rPr>
                  <w:rStyle w:val="Hyperlink"/>
                </w:rPr>
                <w:t>knowledge</w:t>
              </w:r>
            </w:hyperlink>
            <w:r w:rsidR="00090CB6" w:rsidRPr="00090CB6">
              <w:t xml:space="preserve"> </w:t>
            </w:r>
            <w:r w:rsidR="00ED2390">
              <w:t>from previous lessons</w:t>
            </w:r>
            <w:r w:rsidR="00125822">
              <w:t xml:space="preserve"> on coding </w:t>
            </w:r>
            <w:r w:rsidR="00A04C99">
              <w:t>microcontrollers to</w:t>
            </w:r>
            <w:r w:rsidR="00090CB6" w:rsidRPr="00090CB6">
              <w:t>:</w:t>
            </w:r>
          </w:p>
          <w:p w14:paraId="3F9C0947" w14:textId="776AF3E2" w:rsidR="0072788A" w:rsidRDefault="00A04C99" w:rsidP="005D427D">
            <w:pPr>
              <w:pStyle w:val="ListBullet"/>
            </w:pPr>
            <w:r>
              <w:t>make</w:t>
            </w:r>
            <w:r w:rsidR="00090CB6" w:rsidRPr="00090CB6">
              <w:t xml:space="preserve"> LEDs</w:t>
            </w:r>
            <w:r>
              <w:t xml:space="preserve"> blink</w:t>
            </w:r>
          </w:p>
          <w:p w14:paraId="193302D6" w14:textId="40FF4566" w:rsidR="00090CB6" w:rsidRDefault="00090CB6" w:rsidP="005D427D">
            <w:pPr>
              <w:pStyle w:val="ListBullet"/>
            </w:pPr>
            <w:r w:rsidRPr="00090CB6">
              <w:t>control a servo.</w:t>
            </w:r>
          </w:p>
          <w:p w14:paraId="0F839E95" w14:textId="2E7566B4" w:rsidR="0066574B" w:rsidRDefault="004524FF" w:rsidP="0066574B">
            <w:r w:rsidRPr="004524FF">
              <w:t>Show a physical IR sensor module (or enlarged images for better visibility). Explain its parts (emitter and receiver) and why the IR sensor is useful for detecting when a car or object is close to the boom gate.</w:t>
            </w:r>
          </w:p>
          <w:p w14:paraId="5EDBA700" w14:textId="2649749D" w:rsidR="00C1462D" w:rsidRDefault="00C1462D" w:rsidP="008008A8">
            <w:r w:rsidRPr="00C1462D">
              <w:t>Demonstrate how to connect the IR sensor to the microcontroller</w:t>
            </w:r>
            <w:r w:rsidR="004750D6">
              <w:t xml:space="preserve">, noting </w:t>
            </w:r>
            <w:r w:rsidR="004750D6" w:rsidRPr="004750D6">
              <w:t>importance of correct wiring to avoid damage or incorrect readings.</w:t>
            </w:r>
            <w:r>
              <w:t xml:space="preserve"> </w:t>
            </w:r>
            <w:r w:rsidR="0048530C" w:rsidRPr="0048530C">
              <w:t xml:space="preserve">Show a wiring diagram or photos </w:t>
            </w:r>
            <w:r w:rsidR="0048530C" w:rsidRPr="0048530C">
              <w:lastRenderedPageBreak/>
              <w:t>with labelled connections.</w:t>
            </w:r>
          </w:p>
          <w:p w14:paraId="73FE7BDF" w14:textId="12F4496D" w:rsidR="00B95B88" w:rsidRDefault="00B95B88" w:rsidP="008008A8">
            <w:r>
              <w:t>Guide s</w:t>
            </w:r>
            <w:r w:rsidRPr="00B95B88">
              <w:t xml:space="preserve">tudents </w:t>
            </w:r>
            <w:r w:rsidR="000C74A2">
              <w:t>to connect</w:t>
            </w:r>
            <w:r w:rsidRPr="00B95B88">
              <w:t xml:space="preserve"> </w:t>
            </w:r>
            <w:r w:rsidR="00032E6B">
              <w:t xml:space="preserve">the </w:t>
            </w:r>
            <w:r w:rsidRPr="00B95B88">
              <w:t xml:space="preserve">IR sensor </w:t>
            </w:r>
            <w:r w:rsidR="000C74A2">
              <w:t xml:space="preserve">to </w:t>
            </w:r>
            <w:r w:rsidR="00D177C7">
              <w:t xml:space="preserve">their </w:t>
            </w:r>
            <w:r w:rsidR="000C74A2">
              <w:t>microcontroller</w:t>
            </w:r>
            <w:r w:rsidRPr="00B95B88">
              <w:t>.</w:t>
            </w:r>
          </w:p>
          <w:p w14:paraId="63D84C14" w14:textId="0DA0DC00" w:rsidR="00364DF9" w:rsidRDefault="00364DF9" w:rsidP="00364DF9">
            <w:r w:rsidRPr="008949FD">
              <w:t>Explain the concept of reading digital sensor input: HIGH/LOW or 1/0 depending on object presence.</w:t>
            </w:r>
            <w:r w:rsidR="00F74042">
              <w:t xml:space="preserve"> Explain </w:t>
            </w:r>
            <w:r w:rsidR="008E76C7" w:rsidRPr="008E76C7">
              <w:t>key parts of sample code</w:t>
            </w:r>
            <w:r w:rsidR="00F74042" w:rsidRPr="00836B53">
              <w:t>.</w:t>
            </w:r>
          </w:p>
          <w:p w14:paraId="094EC8CF" w14:textId="39509570" w:rsidR="0093569D" w:rsidRDefault="0093569D" w:rsidP="0093569D">
            <w:r>
              <w:t xml:space="preserve">Demonstrate </w:t>
            </w:r>
            <w:r w:rsidR="00970058">
              <w:t>runn</w:t>
            </w:r>
            <w:r w:rsidR="00B92B98">
              <w:t>in</w:t>
            </w:r>
            <w:r w:rsidR="003F5BC6">
              <w:t>g</w:t>
            </w:r>
            <w:r>
              <w:t xml:space="preserve"> </w:t>
            </w:r>
            <w:r w:rsidR="003A4713">
              <w:t xml:space="preserve">the </w:t>
            </w:r>
            <w:r w:rsidR="00D027C2">
              <w:t xml:space="preserve">IR sensor </w:t>
            </w:r>
            <w:r>
              <w:t>code.</w:t>
            </w:r>
          </w:p>
          <w:p w14:paraId="01F4D188" w14:textId="77777777" w:rsidR="009D6A6C" w:rsidRDefault="008F68EA" w:rsidP="008008A8">
            <w:r w:rsidRPr="008F68EA">
              <w:t>Guide students to type or copy the sample code and run it on their microcontroller</w:t>
            </w:r>
            <w:r w:rsidR="009D6A6C">
              <w:t>.</w:t>
            </w:r>
          </w:p>
          <w:p w14:paraId="722D6617" w14:textId="56E7AE1B" w:rsidR="00C90F14" w:rsidRDefault="009D6A6C" w:rsidP="008008A8">
            <w:r>
              <w:t>S</w:t>
            </w:r>
            <w:r w:rsidRPr="009D6A6C">
              <w:t>tudents observe how the sensor reading changes when an object is near or far from the sensor.</w:t>
            </w:r>
          </w:p>
          <w:p w14:paraId="2FBBDF0C" w14:textId="1C1643EE" w:rsidR="0058616A" w:rsidRDefault="0058616A" w:rsidP="008008A8">
            <w:r w:rsidRPr="0058616A">
              <w:t xml:space="preserve">Explain how to use the sensor reading in </w:t>
            </w:r>
            <w:r w:rsidR="00032E6B" w:rsidRPr="0058616A">
              <w:t>decision</w:t>
            </w:r>
            <w:r w:rsidR="00032E6B">
              <w:t>-</w:t>
            </w:r>
            <w:r w:rsidRPr="0058616A">
              <w:t>making (if-else statements)</w:t>
            </w:r>
            <w:r w:rsidR="007574E3">
              <w:t xml:space="preserve"> to trigger </w:t>
            </w:r>
            <w:r w:rsidR="00EF783B">
              <w:t>servo movement</w:t>
            </w:r>
            <w:r w:rsidRPr="0058616A">
              <w:t>.</w:t>
            </w:r>
          </w:p>
          <w:p w14:paraId="71A1787D" w14:textId="69FD179F" w:rsidR="0088352B" w:rsidRDefault="0022658C" w:rsidP="0088352B">
            <w:r>
              <w:t>Show</w:t>
            </w:r>
            <w:r w:rsidR="0088352B">
              <w:t xml:space="preserve"> sample code combining sensor reading </w:t>
            </w:r>
            <w:r w:rsidR="0088352B">
              <w:lastRenderedPageBreak/>
              <w:t>and servo control:</w:t>
            </w:r>
          </w:p>
          <w:p w14:paraId="5A985017" w14:textId="6B62CEA7" w:rsidR="0088352B" w:rsidRDefault="0088352B" w:rsidP="0088352B">
            <w:pPr>
              <w:pStyle w:val="ListBullet"/>
            </w:pPr>
            <w:r>
              <w:t>If sensor detects object, write servo to open position</w:t>
            </w:r>
            <w:r w:rsidR="00032E6B">
              <w:t>.</w:t>
            </w:r>
          </w:p>
          <w:p w14:paraId="57BD0958" w14:textId="77777777" w:rsidR="00C5258E" w:rsidRDefault="0088352B" w:rsidP="0088352B">
            <w:pPr>
              <w:pStyle w:val="ListBullet"/>
            </w:pPr>
            <w:r>
              <w:t>Else, write servo to closed position</w:t>
            </w:r>
            <w:r w:rsidR="00C5258E" w:rsidRPr="00C5258E">
              <w:t>.</w:t>
            </w:r>
          </w:p>
          <w:p w14:paraId="0B9D265A" w14:textId="77777777" w:rsidR="0022658C" w:rsidRDefault="0022658C" w:rsidP="0022658C">
            <w:r>
              <w:t>Guide students to modify their code to implement this behaviour.</w:t>
            </w:r>
          </w:p>
          <w:p w14:paraId="0CE4EF4A" w14:textId="693A9941" w:rsidR="009B672D" w:rsidRDefault="009B672D" w:rsidP="009B672D">
            <w:r>
              <w:t>Students t</w:t>
            </w:r>
            <w:r w:rsidR="0022658C">
              <w:t>est and observe servo movement in response to sensor input.</w:t>
            </w:r>
            <w:r>
              <w:t xml:space="preserve"> Troubleshoot any issues that arise during this process.</w:t>
            </w:r>
          </w:p>
          <w:p w14:paraId="15F15ED2" w14:textId="1AA22387" w:rsidR="00385A41" w:rsidRPr="00385A41" w:rsidRDefault="00BC5432" w:rsidP="0022658C">
            <w:r w:rsidRPr="00BC5432">
              <w:t>Recap key learning points</w:t>
            </w:r>
            <w:r>
              <w:t>.</w:t>
            </w:r>
          </w:p>
        </w:tc>
        <w:tc>
          <w:tcPr>
            <w:tcW w:w="876" w:type="pct"/>
          </w:tcPr>
          <w:p w14:paraId="2D93F4B9" w14:textId="57D4BACA" w:rsidR="00154EF5" w:rsidRDefault="00D47707" w:rsidP="00154EF5">
            <w:r>
              <w:lastRenderedPageBreak/>
              <w:t xml:space="preserve">Students </w:t>
            </w:r>
            <w:r w:rsidRPr="00D47707">
              <w:t>can correctly connect an IR sensor to the microcontroller</w:t>
            </w:r>
            <w:r>
              <w:t>.</w:t>
            </w:r>
          </w:p>
          <w:p w14:paraId="3697D406" w14:textId="127A5315" w:rsidR="00AB0E22" w:rsidRDefault="00AB0E22" w:rsidP="00154EF5">
            <w:r w:rsidRPr="00AB0E22">
              <w:t xml:space="preserve">Students </w:t>
            </w:r>
            <w:r>
              <w:t xml:space="preserve">can </w:t>
            </w:r>
            <w:r w:rsidRPr="00AB0E22">
              <w:t>independently connect the IR sensor correctly to the microcontroller and explain the purpose of each wire and pin involved.</w:t>
            </w:r>
          </w:p>
          <w:p w14:paraId="289AD5ED" w14:textId="571AB4D3" w:rsidR="00D47707" w:rsidRDefault="003424CB" w:rsidP="00154EF5">
            <w:r>
              <w:t xml:space="preserve">Students </w:t>
            </w:r>
            <w:r w:rsidRPr="003424CB">
              <w:t>can write or modify code to read digital signals from the IR sensor.</w:t>
            </w:r>
          </w:p>
          <w:p w14:paraId="56A1EC79" w14:textId="0C7C3A4B" w:rsidR="005F3D9F" w:rsidRDefault="005F3D9F" w:rsidP="00154EF5">
            <w:r w:rsidRPr="005F3D9F">
              <w:lastRenderedPageBreak/>
              <w:t xml:space="preserve">Students </w:t>
            </w:r>
            <w:r>
              <w:t xml:space="preserve">can </w:t>
            </w:r>
            <w:r w:rsidRPr="005F3D9F">
              <w:t>produce working code that reads the IR sensor input and controls the servo motor accordingly, with clear comments explaining each part of the code.</w:t>
            </w:r>
          </w:p>
          <w:p w14:paraId="645208E9" w14:textId="77777777" w:rsidR="00154EF5" w:rsidRDefault="00D958BD" w:rsidP="00154EF5">
            <w:r>
              <w:t xml:space="preserve">Students </w:t>
            </w:r>
            <w:r w:rsidRPr="00D958BD">
              <w:t>can explain how if-else statements use sensor data to make decisions in the program.</w:t>
            </w:r>
          </w:p>
          <w:p w14:paraId="0A850D52" w14:textId="39D4C607" w:rsidR="00283778" w:rsidRDefault="00283778" w:rsidP="00154EF5">
            <w:r w:rsidRPr="00283778">
              <w:t xml:space="preserve">Students </w:t>
            </w:r>
            <w:r>
              <w:t xml:space="preserve">can </w:t>
            </w:r>
            <w:r w:rsidRPr="00283778">
              <w:t xml:space="preserve">clearly use if-else statements in their code to respond to sensor input and articulate how the code makes decisions based </w:t>
            </w:r>
            <w:r w:rsidRPr="00283778">
              <w:lastRenderedPageBreak/>
              <w:t>on sensor data.</w:t>
            </w:r>
          </w:p>
          <w:p w14:paraId="1868629A" w14:textId="1D38CE31" w:rsidR="00B40F11" w:rsidRDefault="00CB6B03" w:rsidP="00154EF5">
            <w:r w:rsidRPr="00CB6B03">
              <w:t xml:space="preserve">Students </w:t>
            </w:r>
            <w:r w:rsidR="00986571">
              <w:t xml:space="preserve">can </w:t>
            </w:r>
            <w:r w:rsidRPr="00CB6B03">
              <w:t>observe, record and explain changes in sensor readings as objects move near or away from the sensor, showing understanding of how the sensor works in practice.</w:t>
            </w:r>
          </w:p>
          <w:p w14:paraId="1EF53DE9" w14:textId="34A96B37" w:rsidR="00CB6B03" w:rsidRDefault="00306E7E" w:rsidP="00154EF5">
            <w:r w:rsidRPr="00306E7E">
              <w:t xml:space="preserve">Students </w:t>
            </w:r>
            <w:r>
              <w:t xml:space="preserve">can </w:t>
            </w:r>
            <w:r w:rsidRPr="00306E7E">
              <w:t>demonstrate their ability to link sensor input with servo movement, explaining the relationship between sensing an object and the gate opening or closing.</w:t>
            </w:r>
          </w:p>
          <w:p w14:paraId="45C740C7" w14:textId="77777777" w:rsidR="00CB6B03" w:rsidRDefault="00CB6B03" w:rsidP="00154EF5">
            <w:r w:rsidRPr="00CB6B03">
              <w:lastRenderedPageBreak/>
              <w:t>Students demonstrate logical problem-solving steps to identify and fix wiring or coding issues.</w:t>
            </w:r>
          </w:p>
          <w:p w14:paraId="67CF49BF" w14:textId="0FBB9574" w:rsidR="00BD78CB" w:rsidRPr="006E4E89" w:rsidRDefault="00FC4DDD" w:rsidP="00154EF5">
            <w:r w:rsidRPr="00FC4DDD">
              <w:t xml:space="preserve">Students </w:t>
            </w:r>
            <w:r>
              <w:t xml:space="preserve">can </w:t>
            </w:r>
            <w:r w:rsidRPr="00FC4DDD">
              <w:t>modify variables or code logic to change how the sensor or servo behaves</w:t>
            </w:r>
            <w:r>
              <w:t>.</w:t>
            </w:r>
          </w:p>
        </w:tc>
        <w:tc>
          <w:tcPr>
            <w:tcW w:w="876" w:type="pct"/>
          </w:tcPr>
          <w:p w14:paraId="3CB87B5E" w14:textId="77777777" w:rsidR="00154EF5" w:rsidRDefault="00117497" w:rsidP="00154EF5">
            <w:r w:rsidRPr="00117497">
              <w:lastRenderedPageBreak/>
              <w:t>Provide a bilingual or illustrated glossary of key terms related to sensors and coding.</w:t>
            </w:r>
          </w:p>
          <w:p w14:paraId="6DEACBB7" w14:textId="77777777" w:rsidR="003F67D4" w:rsidRDefault="003F67D4" w:rsidP="00154EF5">
            <w:r>
              <w:t xml:space="preserve">Provide </w:t>
            </w:r>
            <w:r w:rsidRPr="003F67D4">
              <w:t>videos or animations demonstrating sensor operation and coding concepts to reinforce understanding.</w:t>
            </w:r>
          </w:p>
          <w:p w14:paraId="6CA41CDC" w14:textId="4EA9F17F" w:rsidR="003C28FE" w:rsidRDefault="003C28FE" w:rsidP="003C28FE">
            <w:r>
              <w:t xml:space="preserve">Check for understanding frequently using thumbs-up/thumbs-down, quick quizzes or </w:t>
            </w:r>
            <w:r>
              <w:lastRenderedPageBreak/>
              <w:t xml:space="preserve">concept maps to assess comprehension and clarify </w:t>
            </w:r>
            <w:r w:rsidR="00554454">
              <w:t>understanding</w:t>
            </w:r>
            <w:r>
              <w:t>.</w:t>
            </w:r>
          </w:p>
          <w:p w14:paraId="7D7C26A3" w14:textId="77777777" w:rsidR="00733ED1" w:rsidRDefault="00733ED1" w:rsidP="003C28FE">
            <w:r w:rsidRPr="00733ED1">
              <w:t>Provide partially completed code templates with comments to guide students in coding tasks.</w:t>
            </w:r>
          </w:p>
          <w:p w14:paraId="1C980168" w14:textId="02AC9C4E" w:rsidR="00733ED1" w:rsidRDefault="00733ED1" w:rsidP="00733ED1">
            <w:r>
              <w:t>Pre-</w:t>
            </w:r>
            <w:r w:rsidR="000445A0">
              <w:t>t</w:t>
            </w:r>
            <w:r>
              <w:t xml:space="preserve">each </w:t>
            </w:r>
            <w:r w:rsidR="000445A0">
              <w:t xml:space="preserve">key </w:t>
            </w:r>
            <w:r>
              <w:t>technical terms (</w:t>
            </w:r>
            <w:r w:rsidR="00DD7CD9">
              <w:t>for example</w:t>
            </w:r>
            <w:r>
              <w:t xml:space="preserve">, </w:t>
            </w:r>
            <w:r w:rsidR="0051568A">
              <w:t>‘</w:t>
            </w:r>
            <w:r>
              <w:t>sensor</w:t>
            </w:r>
            <w:r w:rsidR="0051568A">
              <w:t>’</w:t>
            </w:r>
            <w:r>
              <w:t xml:space="preserve">, </w:t>
            </w:r>
            <w:r w:rsidR="0051568A">
              <w:t>‘</w:t>
            </w:r>
            <w:r>
              <w:t>emitter</w:t>
            </w:r>
            <w:r w:rsidR="0051568A">
              <w:t>’</w:t>
            </w:r>
            <w:r>
              <w:t xml:space="preserve">, </w:t>
            </w:r>
            <w:r w:rsidR="0051568A">
              <w:t>‘</w:t>
            </w:r>
            <w:r>
              <w:t>receiver</w:t>
            </w:r>
            <w:r w:rsidR="0051568A">
              <w:t>’</w:t>
            </w:r>
            <w:r>
              <w:t xml:space="preserve">, </w:t>
            </w:r>
            <w:r w:rsidR="0051568A">
              <w:t>‘</w:t>
            </w:r>
            <w:r>
              <w:t>input</w:t>
            </w:r>
            <w:r w:rsidR="0051568A">
              <w:t>’</w:t>
            </w:r>
            <w:r>
              <w:t xml:space="preserve">, </w:t>
            </w:r>
            <w:r w:rsidR="0051568A">
              <w:t>‘</w:t>
            </w:r>
            <w:r>
              <w:t>output</w:t>
            </w:r>
            <w:r w:rsidR="0051568A">
              <w:t>’</w:t>
            </w:r>
            <w:r>
              <w:t xml:space="preserve">, </w:t>
            </w:r>
            <w:r w:rsidR="0051568A">
              <w:t>‘</w:t>
            </w:r>
            <w:r>
              <w:t>servo</w:t>
            </w:r>
            <w:r w:rsidR="0051568A">
              <w:t>’</w:t>
            </w:r>
            <w:r>
              <w:t xml:space="preserve">, </w:t>
            </w:r>
            <w:r w:rsidR="0051568A">
              <w:t>‘</w:t>
            </w:r>
            <w:r>
              <w:t>if-else statement</w:t>
            </w:r>
            <w:r w:rsidR="0051568A">
              <w:t>’</w:t>
            </w:r>
            <w:r>
              <w:t>) before the lesson using visuals and simple definitions.</w:t>
            </w:r>
          </w:p>
          <w:p w14:paraId="5BA72D11" w14:textId="77777777" w:rsidR="00B95D91" w:rsidRDefault="00B95D91" w:rsidP="00733ED1">
            <w:r w:rsidRPr="00B95D91">
              <w:t xml:space="preserve">Allow students to test </w:t>
            </w:r>
            <w:r w:rsidRPr="00B95D91">
              <w:lastRenderedPageBreak/>
              <w:t>code in simulation software (if available) before hardware implementation to reduce frustration.</w:t>
            </w:r>
          </w:p>
          <w:p w14:paraId="6E5CB3C4" w14:textId="77777777" w:rsidR="00852808" w:rsidRDefault="00852808" w:rsidP="00852808">
            <w:r>
              <w:t>Provide different levels of coding tasks:</w:t>
            </w:r>
          </w:p>
          <w:p w14:paraId="756953E5" w14:textId="5C5A6445" w:rsidR="00852808" w:rsidRDefault="00852808" w:rsidP="00852808">
            <w:pPr>
              <w:pStyle w:val="ListBullet"/>
            </w:pPr>
            <w:r>
              <w:t xml:space="preserve">Basic: </w:t>
            </w:r>
            <w:r w:rsidR="00B142FB">
              <w:t>c</w:t>
            </w:r>
            <w:r>
              <w:t>opy and run sample code to read sensor values</w:t>
            </w:r>
          </w:p>
          <w:p w14:paraId="64C47565" w14:textId="12C584D5" w:rsidR="00852808" w:rsidRDefault="00852808" w:rsidP="00852808">
            <w:pPr>
              <w:pStyle w:val="ListBullet"/>
            </w:pPr>
            <w:r>
              <w:t xml:space="preserve">Intermediate: </w:t>
            </w:r>
            <w:r w:rsidR="00B142FB">
              <w:t>m</w:t>
            </w:r>
            <w:r>
              <w:t>odify code variables such as servo angles</w:t>
            </w:r>
          </w:p>
          <w:p w14:paraId="164D0BB7" w14:textId="37AC44A9" w:rsidR="00852808" w:rsidRPr="006E4E89" w:rsidRDefault="00852808" w:rsidP="00852808">
            <w:pPr>
              <w:pStyle w:val="ListBullet"/>
            </w:pPr>
            <w:r>
              <w:t xml:space="preserve">Advanced: </w:t>
            </w:r>
            <w:r w:rsidR="00B142FB">
              <w:t>e</w:t>
            </w:r>
            <w:r>
              <w:t xml:space="preserve">xtend code logic to include additional </w:t>
            </w:r>
            <w:r>
              <w:lastRenderedPageBreak/>
              <w:t>conditions or multiple sensors.</w:t>
            </w:r>
          </w:p>
        </w:tc>
        <w:tc>
          <w:tcPr>
            <w:tcW w:w="718" w:type="pct"/>
          </w:tcPr>
          <w:p w14:paraId="24C73177" w14:textId="0214BE77" w:rsidR="00154EF5" w:rsidRDefault="00154EF5" w:rsidP="00154EF5"/>
        </w:tc>
      </w:tr>
      <w:tr w:rsidR="00154EF5" w14:paraId="26A023D0"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5E4A360C" w14:textId="77777777" w:rsidR="00154EF5" w:rsidRDefault="00154EF5" w:rsidP="00154EF5">
            <w:pPr>
              <w:rPr>
                <w:rStyle w:val="Strong"/>
              </w:rPr>
            </w:pPr>
            <w:r>
              <w:rPr>
                <w:rStyle w:val="Strong"/>
              </w:rPr>
              <w:lastRenderedPageBreak/>
              <w:t>Outcome</w:t>
            </w:r>
          </w:p>
          <w:p w14:paraId="2FFB5361" w14:textId="4CB46D7E" w:rsidR="00154EF5" w:rsidRDefault="00154EF5" w:rsidP="00154EF5">
            <w:pPr>
              <w:rPr>
                <w:rStyle w:val="Strong"/>
              </w:rPr>
            </w:pPr>
            <w:r>
              <w:rPr>
                <w:rStyle w:val="Strong"/>
              </w:rPr>
              <w:t>TE4-DES-01</w:t>
            </w:r>
          </w:p>
          <w:p w14:paraId="4791955A" w14:textId="77777777" w:rsidR="00154EF5" w:rsidRDefault="00154EF5" w:rsidP="00154EF5">
            <w:pPr>
              <w:rPr>
                <w:rStyle w:val="Strong"/>
              </w:rPr>
            </w:pPr>
            <w:r>
              <w:rPr>
                <w:rStyle w:val="Strong"/>
              </w:rPr>
              <w:t>Content</w:t>
            </w:r>
          </w:p>
          <w:p w14:paraId="6C1BA30D" w14:textId="77777777" w:rsidR="00C14BF0" w:rsidRDefault="00C14BF0" w:rsidP="00C14BF0">
            <w:pPr>
              <w:rPr>
                <w:bCs/>
              </w:rPr>
            </w:pPr>
            <w:r w:rsidRPr="005C6854">
              <w:rPr>
                <w:bCs/>
              </w:rPr>
              <w:t>Students:</w:t>
            </w:r>
          </w:p>
          <w:p w14:paraId="7B4B1F6F" w14:textId="77777777" w:rsidR="00C14BF0" w:rsidRDefault="00C14BF0" w:rsidP="00C14BF0">
            <w:pPr>
              <w:pStyle w:val="ListBullet"/>
            </w:pPr>
            <w:r w:rsidRPr="007313ED">
              <w:lastRenderedPageBreak/>
              <w:t>Identify appropriate hardware and software to develop design ideas and solutions</w:t>
            </w:r>
          </w:p>
          <w:p w14:paraId="0C01CCF4" w14:textId="77777777" w:rsidR="00C14BF0" w:rsidRDefault="00C14BF0" w:rsidP="00C14BF0">
            <w:pPr>
              <w:pStyle w:val="ListBullet"/>
            </w:pPr>
            <w:r w:rsidRPr="00925694">
              <w:t>Use hardware and software to design, communicate and manage the development of digital solutions</w:t>
            </w:r>
          </w:p>
          <w:p w14:paraId="3C206836" w14:textId="77777777" w:rsidR="00C14BF0" w:rsidRDefault="00C14BF0" w:rsidP="00C14BF0">
            <w:pPr>
              <w:pStyle w:val="ListBullet"/>
            </w:pPr>
            <w:r w:rsidRPr="0051714C">
              <w:t xml:space="preserve">Use control structures and functions to implement, modify and test </w:t>
            </w:r>
            <w:r w:rsidRPr="0051714C">
              <w:lastRenderedPageBreak/>
              <w:t>programs using coding</w:t>
            </w:r>
          </w:p>
          <w:p w14:paraId="424AA29A" w14:textId="77777777" w:rsidR="00C14BF0" w:rsidRDefault="00C14BF0" w:rsidP="00C14BF0">
            <w:pPr>
              <w:pStyle w:val="ListBullet"/>
            </w:pPr>
            <w:r w:rsidRPr="007F4E95">
              <w:t>Use data and digital systems to code, test and evaluate design ideas and quality solutions</w:t>
            </w:r>
          </w:p>
          <w:p w14:paraId="0F68E8FC" w14:textId="1243F387" w:rsidR="00154EF5" w:rsidRPr="00B61A57" w:rsidRDefault="00C14BF0" w:rsidP="00C14BF0">
            <w:pPr>
              <w:pStyle w:val="ListBullet"/>
              <w:rPr>
                <w:rStyle w:val="Strong"/>
                <w:b w:val="0"/>
                <w:bCs w:val="0"/>
              </w:rPr>
            </w:pPr>
            <w:r w:rsidRPr="00105823">
              <w:t>Explain how force, motion and energy apply to engineered systems</w:t>
            </w:r>
          </w:p>
        </w:tc>
        <w:tc>
          <w:tcPr>
            <w:tcW w:w="1655" w:type="pct"/>
          </w:tcPr>
          <w:p w14:paraId="1E817DF3" w14:textId="0A87C96A" w:rsidR="00154EF5" w:rsidRPr="00846C6C" w:rsidRDefault="00154EF5" w:rsidP="00154EF5">
            <w:pPr>
              <w:rPr>
                <w:rStyle w:val="Strong"/>
              </w:rPr>
            </w:pPr>
            <w:r w:rsidRPr="00846C6C">
              <w:rPr>
                <w:rStyle w:val="Strong"/>
              </w:rPr>
              <w:lastRenderedPageBreak/>
              <w:t xml:space="preserve">Learning </w:t>
            </w:r>
            <w:r w:rsidR="00F00C46">
              <w:rPr>
                <w:rStyle w:val="Strong"/>
              </w:rPr>
              <w:t>i</w:t>
            </w:r>
            <w:r w:rsidRPr="00846C6C">
              <w:rPr>
                <w:rStyle w:val="Strong"/>
              </w:rPr>
              <w:t>ntention</w:t>
            </w:r>
            <w:r w:rsidR="004459D5">
              <w:rPr>
                <w:rStyle w:val="Strong"/>
              </w:rPr>
              <w:t>s</w:t>
            </w:r>
          </w:p>
          <w:p w14:paraId="6273BC36" w14:textId="6F0F7523" w:rsidR="00BB4A94" w:rsidRDefault="00154EF5" w:rsidP="00154EF5">
            <w:pPr>
              <w:rPr>
                <w:rStyle w:val="Strong"/>
                <w:b w:val="0"/>
                <w:bCs w:val="0"/>
              </w:rPr>
            </w:pPr>
            <w:r>
              <w:rPr>
                <w:rStyle w:val="Strong"/>
                <w:b w:val="0"/>
                <w:bCs w:val="0"/>
              </w:rPr>
              <w:t>We are learning to</w:t>
            </w:r>
            <w:r w:rsidR="00250CF6">
              <w:rPr>
                <w:rStyle w:val="Strong"/>
                <w:b w:val="0"/>
                <w:bCs w:val="0"/>
              </w:rPr>
              <w:t>:</w:t>
            </w:r>
          </w:p>
          <w:p w14:paraId="051F5483" w14:textId="54735533" w:rsidR="00BB4A94" w:rsidRDefault="00761A89" w:rsidP="00BB4A94">
            <w:pPr>
              <w:pStyle w:val="ListBullet"/>
              <w:rPr>
                <w:rStyle w:val="Strong"/>
                <w:b w:val="0"/>
                <w:bCs w:val="0"/>
              </w:rPr>
            </w:pPr>
            <w:r w:rsidRPr="00761A89">
              <w:rPr>
                <w:rStyle w:val="Strong"/>
                <w:b w:val="0"/>
                <w:bCs w:val="0"/>
              </w:rPr>
              <w:t>enhance a working prototype of a boom gate with automated control</w:t>
            </w:r>
          </w:p>
          <w:p w14:paraId="2D2FC19F" w14:textId="5DF5BFF8" w:rsidR="00154EF5" w:rsidRDefault="00C64FD4" w:rsidP="00BB4A94">
            <w:pPr>
              <w:pStyle w:val="ListBullet"/>
              <w:rPr>
                <w:rStyle w:val="Strong"/>
                <w:b w:val="0"/>
                <w:bCs w:val="0"/>
              </w:rPr>
            </w:pPr>
            <w:r>
              <w:rPr>
                <w:rStyle w:val="Strong"/>
                <w:b w:val="0"/>
                <w:bCs w:val="0"/>
              </w:rPr>
              <w:t>u</w:t>
            </w:r>
            <w:r w:rsidRPr="00C64FD4">
              <w:rPr>
                <w:rStyle w:val="Strong"/>
                <w:b w:val="0"/>
                <w:bCs w:val="0"/>
              </w:rPr>
              <w:t xml:space="preserve">se sensor readings to detect </w:t>
            </w:r>
            <w:r w:rsidRPr="00C64FD4">
              <w:rPr>
                <w:rStyle w:val="Strong"/>
                <w:b w:val="0"/>
                <w:bCs w:val="0"/>
              </w:rPr>
              <w:lastRenderedPageBreak/>
              <w:t>approaching objects and trigger servo movements</w:t>
            </w:r>
            <w:r w:rsidR="00154EF5">
              <w:rPr>
                <w:rStyle w:val="Strong"/>
                <w:b w:val="0"/>
                <w:bCs w:val="0"/>
              </w:rPr>
              <w:t>.</w:t>
            </w:r>
          </w:p>
          <w:p w14:paraId="6862CA0E" w14:textId="77777777" w:rsidR="00154EF5" w:rsidRPr="00846C6C" w:rsidRDefault="00154EF5" w:rsidP="00154EF5">
            <w:pPr>
              <w:rPr>
                <w:rStyle w:val="Strong"/>
              </w:rPr>
            </w:pPr>
            <w:r w:rsidRPr="00846C6C">
              <w:rPr>
                <w:rStyle w:val="Strong"/>
              </w:rPr>
              <w:t>Success criteria</w:t>
            </w:r>
          </w:p>
          <w:p w14:paraId="572221B8" w14:textId="7D355D23" w:rsidR="00154EF5" w:rsidRDefault="00DE0E20" w:rsidP="00154EF5">
            <w:pPr>
              <w:rPr>
                <w:rStyle w:val="Strong"/>
                <w:b w:val="0"/>
                <w:bCs w:val="0"/>
              </w:rPr>
            </w:pPr>
            <w:r>
              <w:rPr>
                <w:rStyle w:val="Strong"/>
                <w:b w:val="0"/>
                <w:bCs w:val="0"/>
              </w:rPr>
              <w:t>W</w:t>
            </w:r>
            <w:r w:rsidRPr="00CD2AB9">
              <w:rPr>
                <w:rStyle w:val="Strong"/>
                <w:b w:val="0"/>
                <w:bCs w:val="0"/>
              </w:rPr>
              <w:t>e</w:t>
            </w:r>
            <w:r w:rsidR="00D36571">
              <w:rPr>
                <w:rStyle w:val="Strong"/>
              </w:rPr>
              <w:t xml:space="preserve"> </w:t>
            </w:r>
            <w:r w:rsidR="00154EF5">
              <w:rPr>
                <w:rStyle w:val="Strong"/>
                <w:b w:val="0"/>
                <w:bCs w:val="0"/>
              </w:rPr>
              <w:t>can:</w:t>
            </w:r>
          </w:p>
          <w:p w14:paraId="32AFF905" w14:textId="1044FF25" w:rsidR="00BB4A94" w:rsidRDefault="000F3361" w:rsidP="00BB4A94">
            <w:pPr>
              <w:pStyle w:val="ListBullet"/>
              <w:rPr>
                <w:rStyle w:val="Strong"/>
                <w:b w:val="0"/>
                <w:bCs w:val="0"/>
              </w:rPr>
            </w:pPr>
            <w:r w:rsidRPr="000F3361">
              <w:rPr>
                <w:rStyle w:val="Strong"/>
                <w:b w:val="0"/>
                <w:bCs w:val="0"/>
              </w:rPr>
              <w:t>use conditional logic to open or close the boom gate automatically</w:t>
            </w:r>
          </w:p>
          <w:p w14:paraId="6E8D5A13" w14:textId="5E627578" w:rsidR="00BB4A94" w:rsidRPr="00BB4A94" w:rsidRDefault="00E71566" w:rsidP="00BB4A94">
            <w:pPr>
              <w:pStyle w:val="ListBullet"/>
              <w:rPr>
                <w:rStyle w:val="Strong"/>
                <w:b w:val="0"/>
                <w:bCs w:val="0"/>
              </w:rPr>
            </w:pPr>
            <w:r w:rsidRPr="00E71566">
              <w:rPr>
                <w:rStyle w:val="Strong"/>
                <w:b w:val="0"/>
                <w:bCs w:val="0"/>
              </w:rPr>
              <w:t>write or modify code to automate the boom gate using sensor readings</w:t>
            </w:r>
            <w:r w:rsidR="004C68EA">
              <w:rPr>
                <w:rStyle w:val="Strong"/>
                <w:b w:val="0"/>
                <w:bCs w:val="0"/>
              </w:rPr>
              <w:t>.</w:t>
            </w:r>
          </w:p>
          <w:p w14:paraId="4FE9B5C4" w14:textId="77777777" w:rsidR="0020367D" w:rsidRPr="009703F2" w:rsidRDefault="0020367D" w:rsidP="0020367D">
            <w:pPr>
              <w:rPr>
                <w:rStyle w:val="Strong"/>
              </w:rPr>
            </w:pPr>
            <w:r w:rsidRPr="009703F2">
              <w:rPr>
                <w:rStyle w:val="Strong"/>
              </w:rPr>
              <w:t>Teaching and learning activity</w:t>
            </w:r>
          </w:p>
          <w:p w14:paraId="57C45067" w14:textId="526DE529" w:rsidR="0020367D" w:rsidRDefault="00B07689" w:rsidP="0020367D">
            <w:hyperlink r:id="rId42" w:history="1">
              <w:r w:rsidRPr="00AC4A8E">
                <w:rPr>
                  <w:rStyle w:val="Hyperlink"/>
                </w:rPr>
                <w:t>Activate prior knowledge</w:t>
              </w:r>
            </w:hyperlink>
            <w:r w:rsidRPr="00B07689">
              <w:t xml:space="preserve"> by recapping previous lesson on collecting sensor readings from the </w:t>
            </w:r>
            <w:r w:rsidR="004F4D5D">
              <w:t>IR</w:t>
            </w:r>
            <w:r w:rsidR="004F4D5D" w:rsidRPr="00B07689">
              <w:t xml:space="preserve"> </w:t>
            </w:r>
            <w:r w:rsidRPr="00B07689">
              <w:t>sensor.</w:t>
            </w:r>
          </w:p>
          <w:p w14:paraId="215A5DCD" w14:textId="28DAC524" w:rsidR="00CA5ACC" w:rsidRDefault="00166AAB" w:rsidP="0020367D">
            <w:r w:rsidRPr="00166AAB">
              <w:t>Explain th</w:t>
            </w:r>
            <w:r w:rsidR="00B56EB0">
              <w:t>is</w:t>
            </w:r>
            <w:r w:rsidRPr="00166AAB">
              <w:t xml:space="preserve"> lesson’s goal: to enhance the boom gate prototype so that the servo-controlled barrier arm opens and closes automatically based on sensor input. </w:t>
            </w:r>
            <w:r w:rsidRPr="00166AAB">
              <w:lastRenderedPageBreak/>
              <w:t>Emphasise the real-world relevance of automated barriers and sensor-controlled systems.</w:t>
            </w:r>
          </w:p>
          <w:p w14:paraId="405AF8B1" w14:textId="6BC9C3ED" w:rsidR="00F71D34" w:rsidRDefault="00F71D34" w:rsidP="0020367D">
            <w:r w:rsidRPr="00F71D34">
              <w:t xml:space="preserve">Review </w:t>
            </w:r>
            <w:r>
              <w:t>existing h</w:t>
            </w:r>
            <w:r w:rsidRPr="00F71D34">
              <w:t xml:space="preserve">ardware </w:t>
            </w:r>
            <w:r>
              <w:t>s</w:t>
            </w:r>
            <w:r w:rsidRPr="00F71D34">
              <w:t>etup</w:t>
            </w:r>
            <w:r w:rsidR="003D70F2">
              <w:t xml:space="preserve"> and </w:t>
            </w:r>
            <w:r w:rsidR="003B1505">
              <w:t>suggest how</w:t>
            </w:r>
            <w:r w:rsidR="004F4D5D">
              <w:t xml:space="preserve"> the</w:t>
            </w:r>
            <w:r w:rsidR="001A37F5" w:rsidRPr="001A37F5">
              <w:t xml:space="preserve"> </w:t>
            </w:r>
            <w:r w:rsidR="004F4D5D">
              <w:t>IR</w:t>
            </w:r>
            <w:r w:rsidR="004F4D5D" w:rsidRPr="001A37F5">
              <w:t xml:space="preserve"> </w:t>
            </w:r>
            <w:r w:rsidR="001A37F5" w:rsidRPr="001A37F5">
              <w:t>sensor is positioned correctly to detect approaching objects.</w:t>
            </w:r>
          </w:p>
          <w:p w14:paraId="3EBC5BAE" w14:textId="77777777" w:rsidR="00F8653E" w:rsidRDefault="00F8653E" w:rsidP="00F8653E">
            <w:r>
              <w:t>Explain the required logic flow:</w:t>
            </w:r>
          </w:p>
          <w:p w14:paraId="5B15E977" w14:textId="04BBDD03" w:rsidR="00F8653E" w:rsidRDefault="005C4821" w:rsidP="00F8653E">
            <w:pPr>
              <w:pStyle w:val="ListBullet"/>
            </w:pPr>
            <w:r>
              <w:t>c</w:t>
            </w:r>
            <w:r w:rsidR="00F8653E">
              <w:t>ontinuously read</w:t>
            </w:r>
            <w:r w:rsidR="008F1435">
              <w:t>s</w:t>
            </w:r>
            <w:r w:rsidR="00F8653E">
              <w:t xml:space="preserve"> sensor value</w:t>
            </w:r>
          </w:p>
          <w:p w14:paraId="72AA7077" w14:textId="3F2EA7FE" w:rsidR="00F8653E" w:rsidRDefault="005C4821" w:rsidP="00F8653E">
            <w:pPr>
              <w:pStyle w:val="ListBullet"/>
            </w:pPr>
            <w:r>
              <w:t>d</w:t>
            </w:r>
            <w:r w:rsidR="00F8653E">
              <w:t>efine a threshold distance for detecting an object (car)</w:t>
            </w:r>
          </w:p>
          <w:p w14:paraId="0FA97733" w14:textId="31DC23D6" w:rsidR="00F8653E" w:rsidRDefault="005C4821" w:rsidP="00F8653E">
            <w:pPr>
              <w:pStyle w:val="ListBullet"/>
            </w:pPr>
            <w:r>
              <w:t>i</w:t>
            </w:r>
            <w:r w:rsidR="00F8653E">
              <w:t>f object detected</w:t>
            </w:r>
            <w:r w:rsidR="00AD6878">
              <w:t>,</w:t>
            </w:r>
            <w:r w:rsidR="00F8653E">
              <w:t xml:space="preserve"> open the boom gate</w:t>
            </w:r>
          </w:p>
          <w:p w14:paraId="224BB77B" w14:textId="30B4EECF" w:rsidR="001A37F5" w:rsidRDefault="005C4821" w:rsidP="00F8653E">
            <w:pPr>
              <w:pStyle w:val="ListBullet"/>
            </w:pPr>
            <w:r>
              <w:t>i</w:t>
            </w:r>
            <w:r w:rsidR="00F8653E">
              <w:t>f no object detected, close the boom gate</w:t>
            </w:r>
            <w:r w:rsidR="00B56EB0">
              <w:t>.</w:t>
            </w:r>
          </w:p>
          <w:p w14:paraId="7B7AE81E" w14:textId="3E5B112C" w:rsidR="00F8653E" w:rsidRDefault="004D3908" w:rsidP="00F8653E">
            <w:r w:rsidRPr="004D3908">
              <w:t>Review conditional programming concepts (if, else) to implement this logic.</w:t>
            </w:r>
          </w:p>
          <w:p w14:paraId="7D87B72A" w14:textId="24EC4273" w:rsidR="00D77F75" w:rsidRDefault="00D77F75" w:rsidP="00D77F75">
            <w:r>
              <w:t xml:space="preserve">Guide students to write </w:t>
            </w:r>
            <w:r w:rsidR="00DA2691">
              <w:t>(</w:t>
            </w:r>
            <w:r>
              <w:t>or modify</w:t>
            </w:r>
            <w:r w:rsidR="00DA2691">
              <w:t>)</w:t>
            </w:r>
            <w:r>
              <w:t xml:space="preserve"> code </w:t>
            </w:r>
            <w:r w:rsidR="00602404">
              <w:t>that</w:t>
            </w:r>
            <w:r w:rsidR="007373A7">
              <w:t xml:space="preserve"> </w:t>
            </w:r>
            <w:r w:rsidR="007373A7">
              <w:lastRenderedPageBreak/>
              <w:t xml:space="preserve">implements </w:t>
            </w:r>
            <w:r w:rsidR="007373A7" w:rsidRPr="007373A7">
              <w:t>required logic flow</w:t>
            </w:r>
            <w:r w:rsidR="007373A7">
              <w:t>.</w:t>
            </w:r>
          </w:p>
          <w:p w14:paraId="4F19544C" w14:textId="77777777" w:rsidR="0030187B" w:rsidRDefault="0030187B" w:rsidP="0030187B">
            <w:r>
              <w:t>Demonstrate how to:</w:t>
            </w:r>
          </w:p>
          <w:p w14:paraId="19C3C08D" w14:textId="41D3E2D6" w:rsidR="0030187B" w:rsidRDefault="0030187B" w:rsidP="0030187B">
            <w:pPr>
              <w:pStyle w:val="ListBullet"/>
            </w:pPr>
            <w:r>
              <w:t>use variables for threshold values and servo angles, making the code easy to adjust</w:t>
            </w:r>
          </w:p>
          <w:p w14:paraId="05BEAC01" w14:textId="78B21251" w:rsidR="0030187B" w:rsidRDefault="0030187B" w:rsidP="0030187B">
            <w:pPr>
              <w:pStyle w:val="ListBullet"/>
            </w:pPr>
            <w:r>
              <w:t>add comments to explain each part of the code</w:t>
            </w:r>
          </w:p>
          <w:p w14:paraId="7ED9607A" w14:textId="6275A0D0" w:rsidR="0030187B" w:rsidRDefault="0030187B" w:rsidP="0030187B">
            <w:pPr>
              <w:pStyle w:val="ListBullet"/>
            </w:pPr>
            <w:r>
              <w:t>implement simple delays if needed to ensure smooth servo movement</w:t>
            </w:r>
          </w:p>
          <w:p w14:paraId="10478AA6" w14:textId="09F8F877" w:rsidR="007B6B3B" w:rsidRDefault="007B6B3B" w:rsidP="007B6B3B">
            <w:r>
              <w:t>Students test code incrementally</w:t>
            </w:r>
            <w:r w:rsidR="0048514E">
              <w:t xml:space="preserve"> by</w:t>
            </w:r>
            <w:r>
              <w:t>:</w:t>
            </w:r>
          </w:p>
          <w:p w14:paraId="2325B291" w14:textId="4953921E" w:rsidR="00D70621" w:rsidRDefault="00D70621" w:rsidP="00D70621">
            <w:pPr>
              <w:pStyle w:val="ListBullet"/>
            </w:pPr>
            <w:r>
              <w:t>checking sensor reading outputs</w:t>
            </w:r>
          </w:p>
          <w:p w14:paraId="78402F9A" w14:textId="375B106C" w:rsidR="00D70621" w:rsidRDefault="00D70621" w:rsidP="00D70621">
            <w:pPr>
              <w:pStyle w:val="ListBullet"/>
            </w:pPr>
            <w:r>
              <w:t>testing servo movements independently</w:t>
            </w:r>
          </w:p>
          <w:p w14:paraId="12E55EB5" w14:textId="3AF7EF07" w:rsidR="00D70621" w:rsidRDefault="00D70621" w:rsidP="00D70621">
            <w:pPr>
              <w:pStyle w:val="ListBullet"/>
            </w:pPr>
            <w:r>
              <w:t>combining sensor input and servo control to automate the boom gate</w:t>
            </w:r>
            <w:r w:rsidR="00B56EB0">
              <w:t>.</w:t>
            </w:r>
          </w:p>
          <w:p w14:paraId="389D418E" w14:textId="366E50BC" w:rsidR="00BE0073" w:rsidRDefault="00BE0073" w:rsidP="00501891">
            <w:r w:rsidRPr="00BE0073">
              <w:t xml:space="preserve">Students test their prototypes by simulating </w:t>
            </w:r>
            <w:r w:rsidRPr="00BE0073">
              <w:lastRenderedPageBreak/>
              <w:t>object approach and departure, observing the boom gate’s response. Guide students to fine-tune the sensor threshold, servo angles and timing delays as needed.</w:t>
            </w:r>
          </w:p>
          <w:p w14:paraId="2FD99AF7" w14:textId="0DF63007" w:rsidR="00501891" w:rsidRDefault="00501891" w:rsidP="00501891">
            <w:r>
              <w:t>Recap what students learned about integrating sensor input with servo control for automation.</w:t>
            </w:r>
          </w:p>
          <w:p w14:paraId="46BED7D3" w14:textId="42E0FB77" w:rsidR="00501891" w:rsidRPr="0020367D" w:rsidRDefault="00D9175D" w:rsidP="00501891">
            <w:r>
              <w:t>Lead class discussion to p</w:t>
            </w:r>
            <w:r w:rsidR="00915AD1" w:rsidRPr="00915AD1">
              <w:t>review possible extensions for the project, such as adding an LED indicator or buzzer, or implementing a timer delay before the gate closes.</w:t>
            </w:r>
          </w:p>
        </w:tc>
        <w:tc>
          <w:tcPr>
            <w:tcW w:w="876" w:type="pct"/>
          </w:tcPr>
          <w:p w14:paraId="15BA47C9" w14:textId="411C1D08" w:rsidR="009F1BFD" w:rsidRDefault="00A763EF" w:rsidP="00B94154">
            <w:r>
              <w:lastRenderedPageBreak/>
              <w:t xml:space="preserve">Students can </w:t>
            </w:r>
            <w:r w:rsidR="00EA16BD">
              <w:t>w</w:t>
            </w:r>
            <w:r w:rsidR="00EA16BD" w:rsidRPr="00EA16BD">
              <w:t xml:space="preserve">rite or modify code that reads </w:t>
            </w:r>
            <w:r w:rsidR="004F4D5D">
              <w:t>IR</w:t>
            </w:r>
            <w:r w:rsidR="004F4D5D" w:rsidRPr="00EA16BD">
              <w:t xml:space="preserve"> </w:t>
            </w:r>
            <w:r w:rsidR="00EA16BD" w:rsidRPr="00EA16BD">
              <w:t xml:space="preserve">sensor values continuously and uses conditional logic to open or close the boom </w:t>
            </w:r>
            <w:r w:rsidR="00EA16BD" w:rsidRPr="00EA16BD">
              <w:lastRenderedPageBreak/>
              <w:t>gate automatically.</w:t>
            </w:r>
          </w:p>
          <w:p w14:paraId="66575B82" w14:textId="03987684" w:rsidR="00B94154" w:rsidRDefault="00672143" w:rsidP="00B94154">
            <w:r>
              <w:t>Students can i</w:t>
            </w:r>
            <w:r w:rsidRPr="00672143">
              <w:t>mplement comments and simple delays in code to ensure clarity and smooth servo movement.</w:t>
            </w:r>
          </w:p>
          <w:p w14:paraId="01AD20C8" w14:textId="6E92827C" w:rsidR="00B94154" w:rsidRDefault="00672143" w:rsidP="00B94154">
            <w:r>
              <w:t>Students can t</w:t>
            </w:r>
            <w:r w:rsidRPr="00672143">
              <w:t>est sensor outputs and servo movements independently and then combine to achieve automation.</w:t>
            </w:r>
          </w:p>
          <w:p w14:paraId="0C730D60" w14:textId="05A4D34D" w:rsidR="00B94154" w:rsidRDefault="007373A3" w:rsidP="00B94154">
            <w:r w:rsidRPr="007373A3">
              <w:t xml:space="preserve">Students </w:t>
            </w:r>
            <w:r>
              <w:t xml:space="preserve">can </w:t>
            </w:r>
            <w:r w:rsidRPr="007373A3">
              <w:t xml:space="preserve">successfully demonstrate their boom gate prototype opening and closing automatically in </w:t>
            </w:r>
            <w:r w:rsidRPr="007373A3">
              <w:lastRenderedPageBreak/>
              <w:t xml:space="preserve">response to objects detected by the </w:t>
            </w:r>
            <w:r w:rsidR="004F4D5D">
              <w:t>IR</w:t>
            </w:r>
            <w:r w:rsidR="004F4D5D" w:rsidRPr="007373A3">
              <w:t xml:space="preserve"> </w:t>
            </w:r>
            <w:r w:rsidRPr="007373A3">
              <w:t>sensor.</w:t>
            </w:r>
          </w:p>
          <w:p w14:paraId="3FF0A4B5" w14:textId="77777777" w:rsidR="00032FE1" w:rsidRDefault="00032FE1" w:rsidP="00B94154">
            <w:r w:rsidRPr="00032FE1">
              <w:t xml:space="preserve">Students </w:t>
            </w:r>
            <w:r>
              <w:t xml:space="preserve">can </w:t>
            </w:r>
            <w:r w:rsidRPr="00032FE1">
              <w:t>produce clear, logically structured code</w:t>
            </w:r>
            <w:r>
              <w:t>.</w:t>
            </w:r>
          </w:p>
          <w:p w14:paraId="2A1AD9BA" w14:textId="77777777" w:rsidR="00032FE1" w:rsidRDefault="00032FE1" w:rsidP="00B94154">
            <w:r w:rsidRPr="00032FE1">
              <w:t>Students show evidence of testing code in stages (sensor only, servo only, combined system).</w:t>
            </w:r>
          </w:p>
          <w:p w14:paraId="43B33C27" w14:textId="77777777" w:rsidR="00901CEE" w:rsidRDefault="00901CEE" w:rsidP="00B94154">
            <w:r w:rsidRPr="00901CEE">
              <w:t>Students can verbally or in writing explain how their code works</w:t>
            </w:r>
            <w:r>
              <w:t>.</w:t>
            </w:r>
          </w:p>
          <w:p w14:paraId="69E7EA59" w14:textId="14DABC18" w:rsidR="00655D35" w:rsidRDefault="0001523F" w:rsidP="00B94154">
            <w:r>
              <w:t>Students assemble t</w:t>
            </w:r>
            <w:r w:rsidR="00655D35" w:rsidRPr="00655D35">
              <w:t xml:space="preserve">he boom gate prototype with correct mounting of servo and sensor, </w:t>
            </w:r>
            <w:r w:rsidR="00655D35" w:rsidRPr="00655D35">
              <w:lastRenderedPageBreak/>
              <w:t>showing understanding of mechanical constraints and sensor placement for reliable operation.</w:t>
            </w:r>
          </w:p>
          <w:p w14:paraId="226A900C" w14:textId="28E39862" w:rsidR="00655D35" w:rsidRPr="006E4E89" w:rsidRDefault="00655D35" w:rsidP="00B94154">
            <w:r>
              <w:t xml:space="preserve">Students can </w:t>
            </w:r>
            <w:r w:rsidRPr="00655D35">
              <w:t>demonstrate awareness of real-world applications and engineering considerations.</w:t>
            </w:r>
          </w:p>
        </w:tc>
        <w:tc>
          <w:tcPr>
            <w:tcW w:w="876" w:type="pct"/>
          </w:tcPr>
          <w:p w14:paraId="5FA52A6D" w14:textId="7AE70BA8" w:rsidR="00154EF5" w:rsidRDefault="00F70723" w:rsidP="00154EF5">
            <w:r w:rsidRPr="00F70723">
              <w:lastRenderedPageBreak/>
              <w:t>Break down tasks into smaller, clear, step-by-step instructions.</w:t>
            </w:r>
          </w:p>
          <w:p w14:paraId="29617BDA" w14:textId="2B1ED872" w:rsidR="00B82220" w:rsidRDefault="00F4779D" w:rsidP="00154EF5">
            <w:r w:rsidRPr="00F4779D">
              <w:t xml:space="preserve">If appropriate, use block-based coding environments to reduce </w:t>
            </w:r>
            <w:r w:rsidRPr="00F4779D">
              <w:lastRenderedPageBreak/>
              <w:t>syntax barriers.</w:t>
            </w:r>
          </w:p>
          <w:p w14:paraId="7D6BAB3D" w14:textId="77777777" w:rsidR="00B82220" w:rsidRDefault="00B82220" w:rsidP="00B82220">
            <w:r>
              <w:t>Provide starter code templates or pseudocode to guide students.</w:t>
            </w:r>
          </w:p>
          <w:p w14:paraId="2A5D0416" w14:textId="77777777" w:rsidR="00B82220" w:rsidRDefault="00B82220" w:rsidP="00B82220">
            <w:r>
              <w:t>Use visual aids or diagrams for sensor threshold and servo positions.</w:t>
            </w:r>
          </w:p>
          <w:p w14:paraId="2967281E" w14:textId="6D5AD9FB" w:rsidR="003356B7" w:rsidRDefault="003356B7" w:rsidP="00B82220">
            <w:r w:rsidRPr="003356B7">
              <w:t xml:space="preserve">Challenge students to add features such as a timer delay before closing the boom </w:t>
            </w:r>
            <w:proofErr w:type="gramStart"/>
            <w:r w:rsidRPr="003356B7">
              <w:t>gate</w:t>
            </w:r>
            <w:r w:rsidR="0001523F">
              <w:t>,</w:t>
            </w:r>
            <w:r w:rsidRPr="003356B7">
              <w:t xml:space="preserve"> or</w:t>
            </w:r>
            <w:proofErr w:type="gramEnd"/>
            <w:r w:rsidRPr="003356B7">
              <w:t xml:space="preserve"> implementing an LED indicator.</w:t>
            </w:r>
          </w:p>
          <w:p w14:paraId="7742FD70" w14:textId="0E6BDE9A" w:rsidR="003356B7" w:rsidRDefault="003356B7" w:rsidP="00B82220">
            <w:r w:rsidRPr="003356B7">
              <w:t>Pre-</w:t>
            </w:r>
            <w:r>
              <w:t>t</w:t>
            </w:r>
            <w:r w:rsidRPr="003356B7">
              <w:t>each key technical terms (</w:t>
            </w:r>
            <w:r>
              <w:t>for example</w:t>
            </w:r>
            <w:r w:rsidRPr="003356B7">
              <w:t xml:space="preserve">, </w:t>
            </w:r>
            <w:r w:rsidR="0001523F">
              <w:t>‘</w:t>
            </w:r>
            <w:r w:rsidRPr="003356B7">
              <w:t>servo</w:t>
            </w:r>
            <w:r w:rsidR="0001523F">
              <w:t>’</w:t>
            </w:r>
            <w:r w:rsidRPr="003356B7">
              <w:t xml:space="preserve">, </w:t>
            </w:r>
            <w:r w:rsidR="0001523F">
              <w:t>‘</w:t>
            </w:r>
            <w:r w:rsidRPr="003356B7">
              <w:t>threshold</w:t>
            </w:r>
            <w:r w:rsidR="0001523F">
              <w:t>’</w:t>
            </w:r>
            <w:r w:rsidRPr="003356B7">
              <w:t xml:space="preserve">, </w:t>
            </w:r>
            <w:r w:rsidR="0001523F">
              <w:lastRenderedPageBreak/>
              <w:t>‘</w:t>
            </w:r>
            <w:r w:rsidRPr="003356B7">
              <w:t>sensor</w:t>
            </w:r>
            <w:r w:rsidR="0001523F">
              <w:t>’</w:t>
            </w:r>
            <w:r w:rsidRPr="003356B7">
              <w:t xml:space="preserve">, </w:t>
            </w:r>
            <w:r w:rsidR="0001523F">
              <w:t>‘</w:t>
            </w:r>
            <w:r w:rsidRPr="003356B7">
              <w:t xml:space="preserve">conditional </w:t>
            </w:r>
            <w:r w:rsidR="0048733B">
              <w:t>logic’</w:t>
            </w:r>
            <w:r w:rsidRPr="003356B7">
              <w:t>) before the lesson, using visuals and simple definitions.</w:t>
            </w:r>
          </w:p>
          <w:p w14:paraId="6D24E064" w14:textId="5B477643" w:rsidR="00030325" w:rsidRPr="006E4E89" w:rsidRDefault="00030325" w:rsidP="00B82220">
            <w:r w:rsidRPr="00030325">
              <w:t>Provide labelled diagrams, pictures and flowcharts illustrating the hardware setup and program logic.</w:t>
            </w:r>
          </w:p>
        </w:tc>
        <w:tc>
          <w:tcPr>
            <w:tcW w:w="718" w:type="pct"/>
          </w:tcPr>
          <w:p w14:paraId="3AC159D5" w14:textId="667708C7" w:rsidR="00154EF5" w:rsidRDefault="00154EF5" w:rsidP="00154EF5"/>
        </w:tc>
      </w:tr>
      <w:tr w:rsidR="004332A6" w14:paraId="277110EA"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5A8480EA" w14:textId="77777777" w:rsidR="00994454" w:rsidRDefault="00994454" w:rsidP="00994454">
            <w:pPr>
              <w:rPr>
                <w:rStyle w:val="Strong"/>
              </w:rPr>
            </w:pPr>
            <w:r>
              <w:rPr>
                <w:rStyle w:val="Strong"/>
              </w:rPr>
              <w:lastRenderedPageBreak/>
              <w:t>Outcome</w:t>
            </w:r>
          </w:p>
          <w:p w14:paraId="28527437" w14:textId="3626386E" w:rsidR="00994454" w:rsidRDefault="00994454" w:rsidP="00994454">
            <w:pPr>
              <w:rPr>
                <w:rStyle w:val="Strong"/>
              </w:rPr>
            </w:pPr>
            <w:r>
              <w:rPr>
                <w:rStyle w:val="Strong"/>
              </w:rPr>
              <w:t>TE4-D</w:t>
            </w:r>
            <w:r w:rsidR="00BC77B9">
              <w:rPr>
                <w:rStyle w:val="Strong"/>
              </w:rPr>
              <w:t>IG</w:t>
            </w:r>
            <w:r>
              <w:rPr>
                <w:rStyle w:val="Strong"/>
              </w:rPr>
              <w:t>-01</w:t>
            </w:r>
          </w:p>
          <w:p w14:paraId="7E412856" w14:textId="77777777" w:rsidR="00994454" w:rsidRDefault="00994454" w:rsidP="00994454">
            <w:pPr>
              <w:rPr>
                <w:rStyle w:val="Strong"/>
              </w:rPr>
            </w:pPr>
            <w:r>
              <w:rPr>
                <w:rStyle w:val="Strong"/>
              </w:rPr>
              <w:t>Content</w:t>
            </w:r>
          </w:p>
          <w:p w14:paraId="3192982C" w14:textId="77777777" w:rsidR="00C16780" w:rsidRDefault="00C16780" w:rsidP="00C16780">
            <w:pPr>
              <w:rPr>
                <w:bCs/>
              </w:rPr>
            </w:pPr>
            <w:r w:rsidRPr="005C6854">
              <w:rPr>
                <w:bCs/>
              </w:rPr>
              <w:t>Students:</w:t>
            </w:r>
          </w:p>
          <w:p w14:paraId="5FE493F1" w14:textId="77777777" w:rsidR="00C16780" w:rsidRDefault="00C16780" w:rsidP="00C16780">
            <w:pPr>
              <w:pStyle w:val="ListBullet"/>
            </w:pPr>
            <w:r w:rsidRPr="007313ED">
              <w:t xml:space="preserve">Identify appropriate </w:t>
            </w:r>
            <w:r w:rsidRPr="007313ED">
              <w:lastRenderedPageBreak/>
              <w:t>hardware and software to develop design ideas and solutions</w:t>
            </w:r>
          </w:p>
          <w:p w14:paraId="5F0C7B16" w14:textId="77777777" w:rsidR="00C16780" w:rsidRDefault="00C16780" w:rsidP="00C16780">
            <w:pPr>
              <w:pStyle w:val="ListBullet"/>
            </w:pPr>
            <w:r w:rsidRPr="00925694">
              <w:t>Use hardware and software to design, communicate and manage the development of digital solutions</w:t>
            </w:r>
          </w:p>
          <w:p w14:paraId="7CDAE277" w14:textId="77777777" w:rsidR="00C16780" w:rsidRDefault="00C16780" w:rsidP="00C16780">
            <w:pPr>
              <w:pStyle w:val="ListBullet"/>
            </w:pPr>
            <w:r w:rsidRPr="0051714C">
              <w:t>Use control structures and functions to implement, modify and test programs using coding</w:t>
            </w:r>
          </w:p>
          <w:p w14:paraId="742EE983" w14:textId="77777777" w:rsidR="00C16780" w:rsidRDefault="00C16780" w:rsidP="00C16780">
            <w:pPr>
              <w:pStyle w:val="ListBullet"/>
            </w:pPr>
            <w:r w:rsidRPr="007F4E95">
              <w:lastRenderedPageBreak/>
              <w:t>Use data and digital systems to code, test and evaluate design ideas and quality solutions</w:t>
            </w:r>
          </w:p>
          <w:p w14:paraId="16010D32" w14:textId="7BF97F9A" w:rsidR="004332A6" w:rsidRPr="004332A6" w:rsidRDefault="00C16780" w:rsidP="00C16780">
            <w:pPr>
              <w:pStyle w:val="ListBullet"/>
            </w:pPr>
            <w:r w:rsidRPr="00105823">
              <w:t>Explain how force, motion and energy apply to engineered systems</w:t>
            </w:r>
            <w:r>
              <w:t>.</w:t>
            </w:r>
          </w:p>
        </w:tc>
        <w:tc>
          <w:tcPr>
            <w:tcW w:w="1655" w:type="pct"/>
          </w:tcPr>
          <w:p w14:paraId="2DFBD49B" w14:textId="5B1AF79E" w:rsidR="0020367D" w:rsidRPr="00B16460" w:rsidRDefault="0020367D" w:rsidP="0020367D">
            <w:pPr>
              <w:rPr>
                <w:rStyle w:val="Strong"/>
              </w:rPr>
            </w:pPr>
            <w:r w:rsidRPr="00B16460">
              <w:rPr>
                <w:rStyle w:val="Strong"/>
              </w:rPr>
              <w:lastRenderedPageBreak/>
              <w:t>Learning intention</w:t>
            </w:r>
            <w:r w:rsidR="004459D5">
              <w:rPr>
                <w:rStyle w:val="Strong"/>
              </w:rPr>
              <w:t>s</w:t>
            </w:r>
          </w:p>
          <w:p w14:paraId="3118148D" w14:textId="77777777" w:rsidR="0020367D" w:rsidRDefault="0020367D" w:rsidP="0020367D">
            <w:r>
              <w:t>We are learning to</w:t>
            </w:r>
          </w:p>
          <w:p w14:paraId="03D941B0" w14:textId="065B1D9D" w:rsidR="0020367D" w:rsidRDefault="00C63D0B" w:rsidP="0020367D">
            <w:pPr>
              <w:pStyle w:val="ListBullet"/>
            </w:pPr>
            <w:r w:rsidRPr="00C63D0B">
              <w:t>identify and test an alternative sensor type to control a servo-driven boom gate</w:t>
            </w:r>
          </w:p>
          <w:p w14:paraId="40B9B5F5" w14:textId="02D2CA8A" w:rsidR="0020367D" w:rsidRDefault="003E69B4" w:rsidP="0020367D">
            <w:pPr>
              <w:pStyle w:val="ListBullet"/>
            </w:pPr>
            <w:r w:rsidRPr="003E69B4">
              <w:t xml:space="preserve">write or </w:t>
            </w:r>
            <w:r w:rsidR="003A4A02">
              <w:t>adapt</w:t>
            </w:r>
            <w:r w:rsidRPr="003E69B4">
              <w:t xml:space="preserve"> code to automate the boom gate </w:t>
            </w:r>
            <w:r w:rsidR="003A4A02">
              <w:t>using a</w:t>
            </w:r>
            <w:r w:rsidRPr="003E69B4">
              <w:t xml:space="preserve"> new sensor</w:t>
            </w:r>
            <w:r w:rsidR="0020367D">
              <w:t>.</w:t>
            </w:r>
          </w:p>
          <w:p w14:paraId="2F865A9C" w14:textId="77777777" w:rsidR="0020367D" w:rsidRPr="00B16460" w:rsidRDefault="0020367D" w:rsidP="0020367D">
            <w:pPr>
              <w:rPr>
                <w:rStyle w:val="Strong"/>
              </w:rPr>
            </w:pPr>
            <w:r w:rsidRPr="00B16460">
              <w:rPr>
                <w:rStyle w:val="Strong"/>
              </w:rPr>
              <w:lastRenderedPageBreak/>
              <w:t>Success criteria</w:t>
            </w:r>
          </w:p>
          <w:p w14:paraId="504EEE02" w14:textId="77777777" w:rsidR="0020367D" w:rsidRDefault="0020367D" w:rsidP="0020367D">
            <w:r>
              <w:t>We can:</w:t>
            </w:r>
          </w:p>
          <w:p w14:paraId="7F0DACAC" w14:textId="5F90CAA5" w:rsidR="0020367D" w:rsidRDefault="00AF7ADC" w:rsidP="0020367D">
            <w:pPr>
              <w:pStyle w:val="ListBullet"/>
            </w:pPr>
            <w:r w:rsidRPr="00AF7ADC">
              <w:t xml:space="preserve">explain how the new sensor works and how it differs from the </w:t>
            </w:r>
            <w:r w:rsidR="004F4D5D">
              <w:t>IR</w:t>
            </w:r>
            <w:r w:rsidR="004F4D5D" w:rsidRPr="00AF7ADC">
              <w:t xml:space="preserve"> </w:t>
            </w:r>
            <w:r w:rsidRPr="00AF7ADC">
              <w:t>sensor</w:t>
            </w:r>
          </w:p>
          <w:p w14:paraId="4AA63C8B" w14:textId="6427FFA6" w:rsidR="0020367D" w:rsidRDefault="003A4A02" w:rsidP="0020367D">
            <w:pPr>
              <w:pStyle w:val="ListBullet"/>
            </w:pPr>
            <w:r w:rsidRPr="003A4A02">
              <w:t>write or adapt code to read the sensor data and control the servo accordingly</w:t>
            </w:r>
            <w:r w:rsidR="0020367D">
              <w:t>.</w:t>
            </w:r>
          </w:p>
          <w:p w14:paraId="24F24382" w14:textId="502BEDAB" w:rsidR="00032ED4" w:rsidRPr="00904422" w:rsidRDefault="0020367D" w:rsidP="0020367D">
            <w:pPr>
              <w:rPr>
                <w:b/>
                <w:bCs/>
              </w:rPr>
            </w:pPr>
            <w:r w:rsidRPr="009703F2">
              <w:rPr>
                <w:rStyle w:val="Strong"/>
              </w:rPr>
              <w:t>Teaching and learning activity</w:t>
            </w:r>
          </w:p>
          <w:p w14:paraId="38050BBC" w14:textId="13684C26" w:rsidR="00AF7ADC" w:rsidRDefault="00AF7ADC" w:rsidP="00F45F94">
            <w:hyperlink r:id="rId43" w:history="1">
              <w:r w:rsidRPr="00AC4A8E">
                <w:rPr>
                  <w:rStyle w:val="Hyperlink"/>
                </w:rPr>
                <w:t>Activate prior knowledge</w:t>
              </w:r>
            </w:hyperlink>
            <w:r w:rsidRPr="00AF7ADC">
              <w:t xml:space="preserve"> about sensors and how sensor readings can be used as inputs to control outputs such as servo movement.</w:t>
            </w:r>
          </w:p>
          <w:p w14:paraId="260F364F" w14:textId="11043E34" w:rsidR="00F45F94" w:rsidRDefault="00FA262A" w:rsidP="00F45F94">
            <w:r w:rsidRPr="00FA262A">
              <w:t xml:space="preserve">Briefly review </w:t>
            </w:r>
            <w:r w:rsidR="00C14F18">
              <w:t xml:space="preserve">the </w:t>
            </w:r>
            <w:r w:rsidRPr="00FA262A">
              <w:t xml:space="preserve">previous lesson where </w:t>
            </w:r>
            <w:r w:rsidR="00F818F4">
              <w:t>the IR</w:t>
            </w:r>
            <w:r w:rsidR="00F818F4" w:rsidRPr="00FA262A">
              <w:t xml:space="preserve"> </w:t>
            </w:r>
            <w:r w:rsidRPr="00FA262A">
              <w:t>sensor was used to detect proximity and trigger boom gate’s servo.</w:t>
            </w:r>
          </w:p>
          <w:p w14:paraId="30A34313" w14:textId="77777777" w:rsidR="00F45F94" w:rsidRDefault="00F45F94" w:rsidP="00F45F94">
            <w:r>
              <w:t>Explain the goal: to explore a different sensor type to detect the gate’s environment and update the code accordingly.</w:t>
            </w:r>
          </w:p>
          <w:p w14:paraId="184011B8" w14:textId="6AD31CA4" w:rsidR="00032ED4" w:rsidRDefault="00F45F94" w:rsidP="00F45F94">
            <w:r>
              <w:lastRenderedPageBreak/>
              <w:t>Highlight the engineering design process step</w:t>
            </w:r>
            <w:r w:rsidR="00C14F18">
              <w:t xml:space="preserve">. </w:t>
            </w:r>
            <w:r>
              <w:t>Iterate by testing alternative components and modifying design/code.</w:t>
            </w:r>
          </w:p>
          <w:p w14:paraId="5615AD47" w14:textId="3FFEB1EB" w:rsidR="00032ED4" w:rsidRDefault="00E8320F" w:rsidP="0020367D">
            <w:r>
              <w:t>Lead class d</w:t>
            </w:r>
            <w:r w:rsidR="003364EE" w:rsidRPr="003364EE">
              <w:t>iscuss</w:t>
            </w:r>
            <w:r>
              <w:t>ion</w:t>
            </w:r>
            <w:r w:rsidR="003364EE" w:rsidRPr="003364EE">
              <w:t xml:space="preserve"> </w:t>
            </w:r>
            <w:r>
              <w:t xml:space="preserve">on </w:t>
            </w:r>
            <w:r w:rsidR="003364EE" w:rsidRPr="003364EE">
              <w:t>how choice of sensor affects design, accuracy and reliability of the boom gate system.</w:t>
            </w:r>
          </w:p>
          <w:p w14:paraId="5DD1E344" w14:textId="2C538E8B" w:rsidR="009A734D" w:rsidRDefault="009A734D" w:rsidP="009A734D">
            <w:r>
              <w:t xml:space="preserve">Explain </w:t>
            </w:r>
            <w:r w:rsidR="001F1AA0">
              <w:t>characteristics of</w:t>
            </w:r>
            <w:r>
              <w:t xml:space="preserve"> new sensor type</w:t>
            </w:r>
            <w:r w:rsidR="001F1AA0">
              <w:t xml:space="preserve"> and how it works</w:t>
            </w:r>
            <w:r w:rsidR="00CD49C9">
              <w:t xml:space="preserve">, including </w:t>
            </w:r>
            <w:r w:rsidR="00CF452D">
              <w:t xml:space="preserve">data it outputs, </w:t>
            </w:r>
            <w:r w:rsidR="00F07A2A">
              <w:t>sensing range</w:t>
            </w:r>
            <w:r w:rsidR="002A2B4B">
              <w:t xml:space="preserve">, </w:t>
            </w:r>
            <w:r w:rsidR="00F07A2A">
              <w:t>accuracy</w:t>
            </w:r>
            <w:r w:rsidR="002A2B4B">
              <w:t xml:space="preserve"> </w:t>
            </w:r>
            <w:r w:rsidR="002A2B4B" w:rsidRPr="002A2B4B">
              <w:t>and suitability for this application.</w:t>
            </w:r>
            <w:r w:rsidR="005A152A">
              <w:t xml:space="preserve"> Compare to previous sensor.</w:t>
            </w:r>
          </w:p>
          <w:p w14:paraId="1C355CCA" w14:textId="2AD76562" w:rsidR="00A710E5" w:rsidRDefault="009A734D" w:rsidP="009A734D">
            <w:r>
              <w:t>Demonstrate how to physically connect the sensor to the microcontroller</w:t>
            </w:r>
            <w:r w:rsidR="005D3090">
              <w:t>.</w:t>
            </w:r>
          </w:p>
          <w:p w14:paraId="5A671253" w14:textId="77777777" w:rsidR="00AA4E87" w:rsidRDefault="00AA4E87" w:rsidP="00AA4E87">
            <w:r>
              <w:t>Show and explain sample code for the new sensor:</w:t>
            </w:r>
          </w:p>
          <w:p w14:paraId="3F36E24E" w14:textId="2BF7F193" w:rsidR="00AA4E87" w:rsidRDefault="00AA4E87" w:rsidP="00AA4E87">
            <w:pPr>
              <w:pStyle w:val="ListBullet"/>
            </w:pPr>
            <w:r>
              <w:t>initialising the sensor and importing any necessary libraries</w:t>
            </w:r>
          </w:p>
          <w:p w14:paraId="3794903F" w14:textId="02B8F51E" w:rsidR="00AA4E87" w:rsidRDefault="00AA4E87" w:rsidP="00AA4E87">
            <w:pPr>
              <w:pStyle w:val="ListBullet"/>
            </w:pPr>
            <w:r>
              <w:t xml:space="preserve">reading sensor data within the main </w:t>
            </w:r>
            <w:r>
              <w:lastRenderedPageBreak/>
              <w:t>program loop</w:t>
            </w:r>
          </w:p>
          <w:p w14:paraId="2C0A8E0A" w14:textId="3A4E28BA" w:rsidR="00AA4E87" w:rsidRDefault="00AA4E87" w:rsidP="00AA4E87">
            <w:pPr>
              <w:pStyle w:val="ListBullet"/>
            </w:pPr>
            <w:r>
              <w:t>processing sensor values to decide when to move the servo</w:t>
            </w:r>
            <w:r w:rsidR="00C14F18">
              <w:t>.</w:t>
            </w:r>
          </w:p>
          <w:p w14:paraId="69C8CD43" w14:textId="6F436C6A" w:rsidR="002F4F20" w:rsidRDefault="00F76724" w:rsidP="00AA4E87">
            <w:r>
              <w:t xml:space="preserve">Students </w:t>
            </w:r>
            <w:r w:rsidR="004C069C">
              <w:t xml:space="preserve">copy the code samples and </w:t>
            </w:r>
            <w:r w:rsidR="001314DE">
              <w:t>sensor operation</w:t>
            </w:r>
            <w:r w:rsidR="002F4F20">
              <w:t xml:space="preserve"> </w:t>
            </w:r>
            <w:r w:rsidR="00DB69EC">
              <w:t>by</w:t>
            </w:r>
            <w:r w:rsidR="002F4F20">
              <w:t xml:space="preserve"> print</w:t>
            </w:r>
            <w:r w:rsidR="00DB69EC">
              <w:t>ing</w:t>
            </w:r>
            <w:r w:rsidR="002F4F20">
              <w:t xml:space="preserve"> sensor values to </w:t>
            </w:r>
            <w:r w:rsidR="00FA6858">
              <w:t xml:space="preserve">a shell or </w:t>
            </w:r>
            <w:r w:rsidR="002F4F20">
              <w:t xml:space="preserve">serial monitor before </w:t>
            </w:r>
            <w:r w:rsidR="00F93826">
              <w:t xml:space="preserve">integrating </w:t>
            </w:r>
            <w:r w:rsidR="002F4F20">
              <w:t>controlling servo.</w:t>
            </w:r>
          </w:p>
          <w:p w14:paraId="7A05CEE5" w14:textId="41980128" w:rsidR="005003A5" w:rsidRDefault="0091007F" w:rsidP="005003A5">
            <w:r>
              <w:t>Guide class d</w:t>
            </w:r>
            <w:r w:rsidR="005003A5">
              <w:t>iscuss</w:t>
            </w:r>
            <w:r>
              <w:t>ion</w:t>
            </w:r>
            <w:r w:rsidR="00266F8C">
              <w:t xml:space="preserve"> on</w:t>
            </w:r>
            <w:r w:rsidR="005003A5">
              <w:t xml:space="preserve"> what worked well and what challenges </w:t>
            </w:r>
            <w:r w:rsidR="00266F8C">
              <w:t>students</w:t>
            </w:r>
            <w:r w:rsidR="005003A5">
              <w:t xml:space="preserve"> faced.</w:t>
            </w:r>
          </w:p>
          <w:p w14:paraId="4BDF1AE1" w14:textId="28FC6568" w:rsidR="005003A5" w:rsidRDefault="006B7592" w:rsidP="005003A5">
            <w:r w:rsidRPr="006B7592">
              <w:t>Link the activity back to the engineering design process, emphasising testing alternatives, evaluating performance and making improvements.</w:t>
            </w:r>
          </w:p>
          <w:p w14:paraId="2C4C2450" w14:textId="77777777" w:rsidR="00870E65" w:rsidRDefault="00870E65" w:rsidP="00870E65">
            <w:r>
              <w:t>Prompt students to reflect on other sensor types or enhancements they could explore in future iterations.</w:t>
            </w:r>
          </w:p>
          <w:p w14:paraId="41640756" w14:textId="75CB02DF" w:rsidR="00A710E5" w:rsidRPr="004332A6" w:rsidRDefault="00870E65" w:rsidP="00870E65">
            <w:r>
              <w:t xml:space="preserve">Wrap up with a recap of the key differences </w:t>
            </w:r>
            <w:r>
              <w:lastRenderedPageBreak/>
              <w:t xml:space="preserve">between the </w:t>
            </w:r>
            <w:r w:rsidR="00C62410">
              <w:t xml:space="preserve">2 </w:t>
            </w:r>
            <w:r>
              <w:t>sensors and invite students to consider real-world applications.</w:t>
            </w:r>
          </w:p>
        </w:tc>
        <w:tc>
          <w:tcPr>
            <w:tcW w:w="876" w:type="pct"/>
          </w:tcPr>
          <w:p w14:paraId="7D956A68" w14:textId="77777777" w:rsidR="004332A6" w:rsidRDefault="00D86BE7" w:rsidP="004332A6">
            <w:r w:rsidRPr="00D86BE7">
              <w:lastRenderedPageBreak/>
              <w:t xml:space="preserve">Students </w:t>
            </w:r>
            <w:r>
              <w:t xml:space="preserve">can </w:t>
            </w:r>
            <w:r w:rsidRPr="00D86BE7">
              <w:t>successfully connect and mount the new sensor on the boom gate model.</w:t>
            </w:r>
          </w:p>
          <w:p w14:paraId="4709C587" w14:textId="0D57C4A4" w:rsidR="00724E65" w:rsidRDefault="00724E65" w:rsidP="004332A6">
            <w:r>
              <w:t>Students can demonstrate a f</w:t>
            </w:r>
            <w:r w:rsidRPr="00724E65">
              <w:t xml:space="preserve">unctional </w:t>
            </w:r>
            <w:r>
              <w:t>p</w:t>
            </w:r>
            <w:r w:rsidRPr="00724E65">
              <w:t xml:space="preserve">rototype </w:t>
            </w:r>
            <w:r w:rsidR="003F1075">
              <w:lastRenderedPageBreak/>
              <w:t xml:space="preserve">where the </w:t>
            </w:r>
            <w:r w:rsidR="003F1075" w:rsidRPr="003F1075">
              <w:t>servo responds automatically and correctly to the sensor’s input, opening and closing the gate as intended.</w:t>
            </w:r>
          </w:p>
          <w:p w14:paraId="2A3DC5BD" w14:textId="267DDDFE" w:rsidR="003E2CB0" w:rsidRDefault="003E2CB0" w:rsidP="004332A6">
            <w:r w:rsidRPr="003E2CB0">
              <w:t xml:space="preserve">Students write or modify code that </w:t>
            </w:r>
            <w:r w:rsidR="00590AC2">
              <w:t>reads sensor data cleanly</w:t>
            </w:r>
            <w:r w:rsidRPr="003E2CB0">
              <w:t xml:space="preserve"> and controls the servo based on logical thresholds.</w:t>
            </w:r>
          </w:p>
          <w:p w14:paraId="0BF1FEA1" w14:textId="21F47BA6" w:rsidR="008C332A" w:rsidRDefault="008C332A" w:rsidP="004332A6">
            <w:r>
              <w:t xml:space="preserve">Students </w:t>
            </w:r>
            <w:r w:rsidRPr="008C332A">
              <w:t xml:space="preserve">can </w:t>
            </w:r>
            <w:r w:rsidR="00BE279F">
              <w:t>confirm</w:t>
            </w:r>
            <w:r w:rsidRPr="008C332A">
              <w:t xml:space="preserve"> sensor </w:t>
            </w:r>
            <w:r w:rsidR="00AC0158">
              <w:t>operation</w:t>
            </w:r>
            <w:r w:rsidRPr="008C332A">
              <w:t xml:space="preserve"> us</w:t>
            </w:r>
            <w:r w:rsidR="00AC0158">
              <w:t>ing</w:t>
            </w:r>
            <w:r w:rsidRPr="008C332A">
              <w:t xml:space="preserve"> </w:t>
            </w:r>
            <w:r w:rsidR="00AC0158">
              <w:t xml:space="preserve">a shell or </w:t>
            </w:r>
            <w:r w:rsidRPr="008C332A">
              <w:t>serial monitor to verify sensor data.</w:t>
            </w:r>
          </w:p>
          <w:p w14:paraId="6C9D60FA" w14:textId="083A18C8" w:rsidR="002A22A7" w:rsidRDefault="002A22A7" w:rsidP="004332A6">
            <w:r w:rsidRPr="002A22A7">
              <w:t xml:space="preserve">Students </w:t>
            </w:r>
            <w:r>
              <w:t xml:space="preserve">can </w:t>
            </w:r>
            <w:r w:rsidRPr="002A22A7">
              <w:t xml:space="preserve">accurately compare the new sensor’s </w:t>
            </w:r>
            <w:r w:rsidRPr="002A22A7">
              <w:lastRenderedPageBreak/>
              <w:t xml:space="preserve">performance and characteristics to the </w:t>
            </w:r>
            <w:r w:rsidR="00F818F4">
              <w:t>IR</w:t>
            </w:r>
            <w:r w:rsidR="00F818F4" w:rsidRPr="002A22A7">
              <w:t xml:space="preserve"> </w:t>
            </w:r>
            <w:r w:rsidRPr="002A22A7">
              <w:t>sensor used previously.</w:t>
            </w:r>
          </w:p>
          <w:p w14:paraId="7D6288D9" w14:textId="778255E7" w:rsidR="002A22A7" w:rsidRDefault="002A22A7" w:rsidP="004332A6">
            <w:r>
              <w:t xml:space="preserve">Students can </w:t>
            </w:r>
            <w:r w:rsidRPr="002A22A7">
              <w:t>contribute thoughtfully to class discussions about advantages, limitations and real-world applications of different sensors.</w:t>
            </w:r>
          </w:p>
          <w:p w14:paraId="5461F0CC" w14:textId="77777777" w:rsidR="00AF7C91" w:rsidRDefault="00AF7C91" w:rsidP="004332A6">
            <w:r w:rsidRPr="00AF7C91">
              <w:t xml:space="preserve">Students </w:t>
            </w:r>
            <w:r>
              <w:t xml:space="preserve">are able to </w:t>
            </w:r>
            <w:r w:rsidRPr="00AF7C91">
              <w:t>suggest or implement modifications to improve the sensor integration or code logic based on testing outcomes.</w:t>
            </w:r>
          </w:p>
          <w:p w14:paraId="015095E2" w14:textId="77777777" w:rsidR="00417277" w:rsidRDefault="00417277" w:rsidP="004332A6">
            <w:r>
              <w:t xml:space="preserve">Students </w:t>
            </w:r>
            <w:r w:rsidRPr="00417277">
              <w:t xml:space="preserve">can clearly communicate their </w:t>
            </w:r>
            <w:r w:rsidRPr="00417277">
              <w:lastRenderedPageBreak/>
              <w:t>design and coding choices to peers or teachers.</w:t>
            </w:r>
          </w:p>
          <w:p w14:paraId="357A55B8" w14:textId="5E267A8C" w:rsidR="006B3114" w:rsidRPr="004332A6" w:rsidRDefault="006B3114" w:rsidP="004332A6">
            <w:r>
              <w:t xml:space="preserve">Students </w:t>
            </w:r>
            <w:r w:rsidRPr="006B3114">
              <w:t>can identify and fix common technical, syntax or logical errors in code and hardware setup.</w:t>
            </w:r>
          </w:p>
        </w:tc>
        <w:tc>
          <w:tcPr>
            <w:tcW w:w="876" w:type="pct"/>
          </w:tcPr>
          <w:p w14:paraId="288DDBC3" w14:textId="56158E29" w:rsidR="009E2E33" w:rsidRDefault="009E2E33" w:rsidP="00F26E79">
            <w:r w:rsidRPr="009E2E33">
              <w:lastRenderedPageBreak/>
              <w:t>Provide step-by-step visual guides or annotated wiring diagrams for connecting the new sensor and servo.</w:t>
            </w:r>
          </w:p>
          <w:p w14:paraId="32AD1B9D" w14:textId="03F9FDE5" w:rsidR="00F26E79" w:rsidRDefault="00F26E79" w:rsidP="00F26E79">
            <w:r w:rsidRPr="00F70723">
              <w:t>Break down tasks into smaller, clear, step-by-</w:t>
            </w:r>
            <w:r w:rsidRPr="00F70723">
              <w:lastRenderedPageBreak/>
              <w:t>step instructions.</w:t>
            </w:r>
          </w:p>
          <w:p w14:paraId="3609278F" w14:textId="77777777" w:rsidR="00F26E79" w:rsidRDefault="00F26E79" w:rsidP="00F26E79">
            <w:r w:rsidRPr="00F4779D">
              <w:t>If appropriate, use block-based coding environments to reduce syntax barriers.</w:t>
            </w:r>
          </w:p>
          <w:p w14:paraId="4ED61E8C" w14:textId="57EB863A" w:rsidR="003A77B9" w:rsidRDefault="003A77B9" w:rsidP="00F26E79">
            <w:r w:rsidRPr="003A77B9">
              <w:t>Use scaffolded code examples with comments explaining each part.</w:t>
            </w:r>
          </w:p>
          <w:p w14:paraId="183F6468" w14:textId="335E9710" w:rsidR="00F26E79" w:rsidRDefault="00F26E79" w:rsidP="00F26E79">
            <w:r>
              <w:t>Provide starter code templates or pseudocode to guide students.</w:t>
            </w:r>
          </w:p>
          <w:p w14:paraId="52FB99E2" w14:textId="77777777" w:rsidR="00F26E79" w:rsidRDefault="00F26E79" w:rsidP="00F26E79">
            <w:r>
              <w:t>Use visual aids or diagrams for sensor threshold and servo positions.</w:t>
            </w:r>
          </w:p>
          <w:p w14:paraId="313747C4" w14:textId="41B1BA1E" w:rsidR="004332A6" w:rsidRPr="004332A6" w:rsidRDefault="0092209F" w:rsidP="004332A6">
            <w:r w:rsidRPr="0092209F">
              <w:t xml:space="preserve">Pre-teach key </w:t>
            </w:r>
            <w:r w:rsidRPr="0092209F">
              <w:lastRenderedPageBreak/>
              <w:t>vocabulary (</w:t>
            </w:r>
            <w:r>
              <w:t>for example</w:t>
            </w:r>
            <w:r w:rsidRPr="0092209F">
              <w:t xml:space="preserve">, </w:t>
            </w:r>
            <w:r w:rsidR="00A54351">
              <w:t>‘</w:t>
            </w:r>
            <w:r w:rsidRPr="0092209F">
              <w:t>sensor</w:t>
            </w:r>
            <w:r w:rsidR="00A54351">
              <w:t>’</w:t>
            </w:r>
            <w:r w:rsidRPr="0092209F">
              <w:t xml:space="preserve">, </w:t>
            </w:r>
            <w:r w:rsidR="00A54351">
              <w:t>‘</w:t>
            </w:r>
            <w:r w:rsidRPr="0092209F">
              <w:t>servo</w:t>
            </w:r>
            <w:r w:rsidR="00A54351">
              <w:t>’</w:t>
            </w:r>
            <w:r w:rsidRPr="0092209F">
              <w:t xml:space="preserve">, </w:t>
            </w:r>
            <w:r w:rsidR="00A54351">
              <w:t>‘</w:t>
            </w:r>
            <w:r w:rsidRPr="0092209F">
              <w:t>initialise</w:t>
            </w:r>
            <w:r w:rsidR="00A54351">
              <w:t>’</w:t>
            </w:r>
            <w:r w:rsidRPr="0092209F">
              <w:t xml:space="preserve">, </w:t>
            </w:r>
            <w:r w:rsidR="00A54351">
              <w:t>‘</w:t>
            </w:r>
            <w:r w:rsidRPr="0092209F">
              <w:t>threshold</w:t>
            </w:r>
            <w:r w:rsidR="00A54351">
              <w:t>’</w:t>
            </w:r>
            <w:r w:rsidRPr="0092209F">
              <w:t xml:space="preserve">, </w:t>
            </w:r>
            <w:r w:rsidR="00A54351">
              <w:t>‘</w:t>
            </w:r>
            <w:r w:rsidRPr="0092209F">
              <w:t>iterate</w:t>
            </w:r>
            <w:r w:rsidR="00A54351">
              <w:t>’</w:t>
            </w:r>
            <w:r w:rsidRPr="0092209F">
              <w:t>) using visuals and simple language.</w:t>
            </w:r>
          </w:p>
        </w:tc>
        <w:tc>
          <w:tcPr>
            <w:tcW w:w="718" w:type="pct"/>
          </w:tcPr>
          <w:p w14:paraId="30C8EE77" w14:textId="74B3EAB4" w:rsidR="004332A6" w:rsidRPr="004332A6" w:rsidRDefault="004332A6" w:rsidP="004332A6"/>
        </w:tc>
      </w:tr>
    </w:tbl>
    <w:p w14:paraId="06C097ED" w14:textId="1EFD9E29" w:rsidR="009C5D4E" w:rsidRPr="009C5D4E" w:rsidRDefault="009C5D4E" w:rsidP="009C5D4E">
      <w:pPr>
        <w:suppressAutoHyphens w:val="0"/>
        <w:spacing w:before="0" w:after="160" w:line="259" w:lineRule="auto"/>
      </w:pPr>
      <w:r>
        <w:lastRenderedPageBreak/>
        <w:br w:type="page"/>
      </w:r>
    </w:p>
    <w:p w14:paraId="77B7CAAC" w14:textId="3DEB94D7" w:rsidR="006F6507" w:rsidRPr="000E14D8" w:rsidRDefault="006F6507" w:rsidP="006F6507">
      <w:pPr>
        <w:pStyle w:val="Heading2"/>
      </w:pPr>
      <w:bookmarkStart w:id="16" w:name="_Toc213926371"/>
      <w:r>
        <w:lastRenderedPageBreak/>
        <w:t xml:space="preserve">Weeks </w:t>
      </w:r>
      <w:r w:rsidR="009063A3">
        <w:t>7</w:t>
      </w:r>
      <w:r w:rsidR="00ED32B5">
        <w:t xml:space="preserve"> to </w:t>
      </w:r>
      <w:r w:rsidR="009063A3">
        <w:t>8</w:t>
      </w:r>
      <w:bookmarkEnd w:id="16"/>
    </w:p>
    <w:p w14:paraId="2003938B" w14:textId="594728E6" w:rsidR="00ED32B5" w:rsidRPr="00ED32B5" w:rsidRDefault="00ED32B5" w:rsidP="00ED32B5">
      <w:pPr>
        <w:pStyle w:val="Caption"/>
      </w:pPr>
      <w:r>
        <w:t xml:space="preserve">Table </w:t>
      </w:r>
      <w:r w:rsidR="00126D13">
        <w:fldChar w:fldCharType="begin"/>
      </w:r>
      <w:r w:rsidR="00126D13">
        <w:instrText xml:space="preserve"> SEQ Table \* ARABIC </w:instrText>
      </w:r>
      <w:r w:rsidR="00126D13">
        <w:fldChar w:fldCharType="separate"/>
      </w:r>
      <w:r w:rsidR="00126D13">
        <w:rPr>
          <w:noProof/>
        </w:rPr>
        <w:t>4</w:t>
      </w:r>
      <w:r w:rsidR="00126D13">
        <w:rPr>
          <w:noProof/>
        </w:rPr>
        <w:fldChar w:fldCharType="end"/>
      </w:r>
      <w:r>
        <w:t xml:space="preserve"> – </w:t>
      </w:r>
      <w:r w:rsidR="00327C89">
        <w:t>W</w:t>
      </w:r>
      <w:r>
        <w:t>eeks 7 to 8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6F6507" w14:paraId="1760D382" w14:textId="77777777">
        <w:trPr>
          <w:cnfStyle w:val="100000000000" w:firstRow="1" w:lastRow="0" w:firstColumn="0" w:lastColumn="0" w:oddVBand="0" w:evenVBand="0" w:oddHBand="0" w:evenHBand="0" w:firstRowFirstColumn="0" w:firstRowLastColumn="0" w:lastRowFirstColumn="0" w:lastRowLastColumn="0"/>
        </w:trPr>
        <w:tc>
          <w:tcPr>
            <w:tcW w:w="875" w:type="pct"/>
          </w:tcPr>
          <w:p w14:paraId="20610A7B" w14:textId="08692941" w:rsidR="006F6507" w:rsidRDefault="006F6507">
            <w:r w:rsidRPr="00CF6572">
              <w:t xml:space="preserve">Outcomes </w:t>
            </w:r>
            <w:r>
              <w:t xml:space="preserve">and </w:t>
            </w:r>
            <w:r w:rsidRPr="00CF6572">
              <w:t>content</w:t>
            </w:r>
          </w:p>
        </w:tc>
        <w:tc>
          <w:tcPr>
            <w:tcW w:w="1655" w:type="pct"/>
          </w:tcPr>
          <w:p w14:paraId="45DBD445" w14:textId="77777777" w:rsidR="006F6507" w:rsidRDefault="006F6507">
            <w:r w:rsidRPr="00CF6572">
              <w:t>Teaching and learning activities</w:t>
            </w:r>
          </w:p>
        </w:tc>
        <w:tc>
          <w:tcPr>
            <w:tcW w:w="876" w:type="pct"/>
          </w:tcPr>
          <w:p w14:paraId="1D6B2EC4" w14:textId="45605963" w:rsidR="006F6507" w:rsidRDefault="006F6507">
            <w:r>
              <w:t>Evidence of learning</w:t>
            </w:r>
          </w:p>
        </w:tc>
        <w:tc>
          <w:tcPr>
            <w:tcW w:w="876" w:type="pct"/>
          </w:tcPr>
          <w:p w14:paraId="33EDC48F" w14:textId="1C51FC57" w:rsidR="006F6507" w:rsidRDefault="006F6507">
            <w:r>
              <w:t>Differentiation and adjustments</w:t>
            </w:r>
          </w:p>
        </w:tc>
        <w:tc>
          <w:tcPr>
            <w:tcW w:w="718" w:type="pct"/>
          </w:tcPr>
          <w:p w14:paraId="439A73FF" w14:textId="77777777" w:rsidR="006F6507" w:rsidRDefault="006F6507">
            <w:r>
              <w:t>Registration and evaluation notes</w:t>
            </w:r>
          </w:p>
        </w:tc>
      </w:tr>
      <w:tr w:rsidR="00E00CF1" w14:paraId="1962C2A3"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35A19070" w14:textId="77777777" w:rsidR="00E00CF1" w:rsidRDefault="00E00CF1" w:rsidP="00E00CF1">
            <w:pPr>
              <w:rPr>
                <w:rStyle w:val="Strong"/>
              </w:rPr>
            </w:pPr>
            <w:r>
              <w:rPr>
                <w:rStyle w:val="Strong"/>
              </w:rPr>
              <w:t>Outcome</w:t>
            </w:r>
          </w:p>
          <w:p w14:paraId="122EF155" w14:textId="77777777" w:rsidR="00E00CF1" w:rsidRDefault="00E00CF1" w:rsidP="00E00CF1">
            <w:pPr>
              <w:rPr>
                <w:rStyle w:val="Strong"/>
              </w:rPr>
            </w:pPr>
            <w:r>
              <w:rPr>
                <w:rStyle w:val="Strong"/>
              </w:rPr>
              <w:t>TE4-DES-01</w:t>
            </w:r>
          </w:p>
          <w:p w14:paraId="515AA720" w14:textId="77777777" w:rsidR="000E07CD" w:rsidRDefault="00E00CF1" w:rsidP="00E00CF1">
            <w:pPr>
              <w:rPr>
                <w:rStyle w:val="Strong"/>
              </w:rPr>
            </w:pPr>
            <w:r>
              <w:rPr>
                <w:rStyle w:val="Strong"/>
              </w:rPr>
              <w:t>Content</w:t>
            </w:r>
          </w:p>
          <w:p w14:paraId="4EE332AB" w14:textId="6D758ACC" w:rsidR="00ED32B5" w:rsidRPr="000E07CD" w:rsidRDefault="00ED32B5" w:rsidP="00E00CF1">
            <w:pPr>
              <w:rPr>
                <w:rStyle w:val="Strong"/>
              </w:rPr>
            </w:pPr>
            <w:r w:rsidRPr="003A5B54">
              <w:rPr>
                <w:rStyle w:val="Strong"/>
                <w:b w:val="0"/>
                <w:bCs w:val="0"/>
              </w:rPr>
              <w:t>Students:</w:t>
            </w:r>
          </w:p>
          <w:p w14:paraId="671E4421" w14:textId="2296D8D7" w:rsidR="00407646" w:rsidRPr="00106C4A" w:rsidRDefault="00407646" w:rsidP="00407646">
            <w:pPr>
              <w:pStyle w:val="ListBullet"/>
            </w:pPr>
            <w:r w:rsidRPr="00105823">
              <w:t>Explain how force, motion and energy apply to engineered systems</w:t>
            </w:r>
          </w:p>
          <w:p w14:paraId="713D32CB" w14:textId="77777777" w:rsidR="00407646" w:rsidRDefault="00407646" w:rsidP="00407646">
            <w:pPr>
              <w:pStyle w:val="ListBullet"/>
            </w:pPr>
            <w:r w:rsidRPr="000D316E">
              <w:t xml:space="preserve">Outline factors affecting the design of engineered </w:t>
            </w:r>
            <w:r w:rsidRPr="000D316E">
              <w:lastRenderedPageBreak/>
              <w:t>systems</w:t>
            </w:r>
          </w:p>
          <w:p w14:paraId="56BF39C9" w14:textId="20D45EAB" w:rsidR="00E00CF1" w:rsidRPr="00592DF8" w:rsidRDefault="00407646" w:rsidP="00726677">
            <w:pPr>
              <w:pStyle w:val="ListBullet"/>
            </w:pPr>
            <w:r w:rsidRPr="0001732F">
              <w:t>Select components, technologies and systems to make engineering solutions and projects</w:t>
            </w:r>
          </w:p>
        </w:tc>
        <w:tc>
          <w:tcPr>
            <w:tcW w:w="1655" w:type="pct"/>
          </w:tcPr>
          <w:p w14:paraId="18337489" w14:textId="4EBC2164" w:rsidR="00E00CF1" w:rsidRDefault="00E00CF1" w:rsidP="00E00CF1">
            <w:pPr>
              <w:rPr>
                <w:rStyle w:val="Strong"/>
              </w:rPr>
            </w:pPr>
            <w:r>
              <w:rPr>
                <w:rStyle w:val="Strong"/>
              </w:rPr>
              <w:lastRenderedPageBreak/>
              <w:t>Learning intention</w:t>
            </w:r>
            <w:r w:rsidR="004459D5">
              <w:rPr>
                <w:rStyle w:val="Strong"/>
              </w:rPr>
              <w:t>s</w:t>
            </w:r>
          </w:p>
          <w:p w14:paraId="245BA28D" w14:textId="2A068632" w:rsidR="00E46C48" w:rsidRPr="008E220E" w:rsidRDefault="00E00CF1" w:rsidP="008E220E">
            <w:r w:rsidRPr="008E220E">
              <w:t>We are learning</w:t>
            </w:r>
            <w:r w:rsidR="006A7B12">
              <w:t xml:space="preserve"> to</w:t>
            </w:r>
            <w:r w:rsidR="00E46C48" w:rsidRPr="008E220E">
              <w:t>:</w:t>
            </w:r>
          </w:p>
          <w:p w14:paraId="0EBA8094" w14:textId="57CD6A06" w:rsidR="00E46C48" w:rsidRPr="008E220E" w:rsidRDefault="00CF4C7B" w:rsidP="008E220E">
            <w:pPr>
              <w:pStyle w:val="ListBullet"/>
            </w:pPr>
            <w:r w:rsidRPr="008E220E">
              <w:t>understand what mechanical linkages are and their basic function</w:t>
            </w:r>
          </w:p>
          <w:p w14:paraId="21AC7E50" w14:textId="49E8ADD5" w:rsidR="00E00CF1" w:rsidRPr="008E220E" w:rsidRDefault="008E220E" w:rsidP="008E220E">
            <w:pPr>
              <w:pStyle w:val="ListBullet"/>
            </w:pPr>
            <w:r w:rsidRPr="008E220E">
              <w:t>explore different types of linkages and how they control motion</w:t>
            </w:r>
            <w:r w:rsidR="00E00CF1" w:rsidRPr="008E220E">
              <w:t>.</w:t>
            </w:r>
          </w:p>
          <w:p w14:paraId="05F791D8" w14:textId="77777777" w:rsidR="00E00CF1" w:rsidRDefault="00E00CF1" w:rsidP="00E00CF1">
            <w:pPr>
              <w:rPr>
                <w:rStyle w:val="Strong"/>
              </w:rPr>
            </w:pPr>
            <w:r>
              <w:rPr>
                <w:rStyle w:val="Strong"/>
              </w:rPr>
              <w:t>Success criteria</w:t>
            </w:r>
          </w:p>
          <w:p w14:paraId="01C3E557" w14:textId="4BE50ABE" w:rsidR="00E00CF1" w:rsidRPr="00305DF7" w:rsidRDefault="00DE0E20" w:rsidP="00305DF7">
            <w:r w:rsidRPr="00305DF7">
              <w:t>We</w:t>
            </w:r>
            <w:r w:rsidR="00305DF7" w:rsidRPr="00305DF7">
              <w:t xml:space="preserve"> </w:t>
            </w:r>
            <w:r w:rsidR="00E00CF1" w:rsidRPr="00305DF7">
              <w:t>can:</w:t>
            </w:r>
          </w:p>
          <w:p w14:paraId="1B394492" w14:textId="37CE8DE7" w:rsidR="00E00CF1" w:rsidRPr="00AB349E" w:rsidRDefault="008E220E" w:rsidP="00E00CF1">
            <w:pPr>
              <w:pStyle w:val="ListBullet"/>
              <w:rPr>
                <w:rStyle w:val="Strong"/>
                <w:b w:val="0"/>
                <w:bCs w:val="0"/>
              </w:rPr>
            </w:pPr>
            <w:r w:rsidRPr="008E220E">
              <w:rPr>
                <w:rStyle w:val="Strong"/>
                <w:b w:val="0"/>
                <w:bCs w:val="0"/>
              </w:rPr>
              <w:t>explain the key components of a linkage (links and joints)</w:t>
            </w:r>
          </w:p>
          <w:p w14:paraId="7D34DE49" w14:textId="34E8D12E" w:rsidR="00E00CF1" w:rsidRPr="00AB349E" w:rsidRDefault="006A7B12" w:rsidP="00E00CF1">
            <w:pPr>
              <w:pStyle w:val="ListBullet"/>
              <w:rPr>
                <w:rStyle w:val="Strong"/>
                <w:b w:val="0"/>
                <w:bCs w:val="0"/>
              </w:rPr>
            </w:pPr>
            <w:r w:rsidRPr="006A7B12">
              <w:rPr>
                <w:rStyle w:val="Strong"/>
                <w:b w:val="0"/>
                <w:bCs w:val="0"/>
              </w:rPr>
              <w:t>observe and describe how motion is transmitted through linkages</w:t>
            </w:r>
            <w:r w:rsidR="0012389E">
              <w:rPr>
                <w:rStyle w:val="Strong"/>
                <w:b w:val="0"/>
                <w:bCs w:val="0"/>
              </w:rPr>
              <w:t>.</w:t>
            </w:r>
          </w:p>
          <w:p w14:paraId="12A15D08" w14:textId="77777777" w:rsidR="00BD2A9B" w:rsidRPr="009703F2" w:rsidRDefault="00BD2A9B" w:rsidP="00BD2A9B">
            <w:pPr>
              <w:rPr>
                <w:rStyle w:val="Strong"/>
              </w:rPr>
            </w:pPr>
            <w:r w:rsidRPr="009703F2">
              <w:rPr>
                <w:rStyle w:val="Strong"/>
              </w:rPr>
              <w:lastRenderedPageBreak/>
              <w:t>Teaching and learning activity</w:t>
            </w:r>
          </w:p>
          <w:p w14:paraId="1BF566B0" w14:textId="4C261D22" w:rsidR="006464D6" w:rsidRDefault="006464D6" w:rsidP="00BD2A9B">
            <w:hyperlink r:id="rId44" w:history="1">
              <w:r w:rsidRPr="00A05563">
                <w:rPr>
                  <w:rStyle w:val="Hyperlink"/>
                </w:rPr>
                <w:t xml:space="preserve">Activate prior </w:t>
              </w:r>
              <w:r w:rsidR="00516559" w:rsidRPr="00A05563">
                <w:rPr>
                  <w:rStyle w:val="Hyperlink"/>
                </w:rPr>
                <w:t>knowledge</w:t>
              </w:r>
            </w:hyperlink>
            <w:r w:rsidR="00784217">
              <w:t xml:space="preserve"> </w:t>
            </w:r>
            <w:r w:rsidR="00784217" w:rsidRPr="00784217">
              <w:t>by revisiting students’ understanding of forces and motion.</w:t>
            </w:r>
          </w:p>
          <w:p w14:paraId="42D245EE" w14:textId="71374716" w:rsidR="00BD2A9B" w:rsidRDefault="009459CA" w:rsidP="00BD2A9B">
            <w:r w:rsidRPr="009459CA">
              <w:t>Introduce students to mechanical linkages, their function, types and basic principles.</w:t>
            </w:r>
          </w:p>
          <w:p w14:paraId="42D712B4" w14:textId="77777777" w:rsidR="004D7F0A" w:rsidRDefault="004D7F0A" w:rsidP="004D7F0A">
            <w:r>
              <w:t>Introduce the concept of mechanical linkages as assemblies of rigid links connected by joints that transmit and control motion and forces. Explain the main components: links (rigid parts) and joints (mostly pin or revolute joints).</w:t>
            </w:r>
          </w:p>
          <w:p w14:paraId="6DCBD9B5" w14:textId="70AF01D6" w:rsidR="004D7F0A" w:rsidRDefault="004D7F0A" w:rsidP="004D7F0A">
            <w:r>
              <w:t>Show simple examples of linkages, such as the four-bar linkage and slider-crank mechanism. Use physical models, animations or diagrams to demonstrate these types. Emphasise how linkages can convert motion from one type to another (for example, rotary to linear motion).</w:t>
            </w:r>
          </w:p>
          <w:p w14:paraId="0429203A" w14:textId="3DE53695" w:rsidR="004D7F0A" w:rsidRDefault="004D7F0A" w:rsidP="004D7F0A">
            <w:r>
              <w:lastRenderedPageBreak/>
              <w:t>Guide students to explore simple linkage models or kits. Ask them to move the links and observe how motion is transferred through the system. Encourage students to describe what happens when one link moves</w:t>
            </w:r>
            <w:r w:rsidR="00037666">
              <w:t xml:space="preserve"> – </w:t>
            </w:r>
            <w:r w:rsidR="00092475">
              <w:t xml:space="preserve">How </w:t>
            </w:r>
            <w:r>
              <w:t>does this affect the others? What kind of motion results?</w:t>
            </w:r>
          </w:p>
          <w:p w14:paraId="17E2694B" w14:textId="77777777" w:rsidR="004D7F0A" w:rsidRDefault="004D7F0A" w:rsidP="004D7F0A">
            <w:r>
              <w:t>Use images or examples of linkages in everyday machines, such as bicycle brakes, to connect theory with real-world applications.</w:t>
            </w:r>
          </w:p>
          <w:p w14:paraId="73433905" w14:textId="63EE168B" w:rsidR="001F3881" w:rsidRPr="001F3881" w:rsidRDefault="001F3881" w:rsidP="004D7F0A">
            <w:pPr>
              <w:rPr>
                <w:rStyle w:val="Strong"/>
                <w:b w:val="0"/>
                <w:bCs w:val="0"/>
              </w:rPr>
            </w:pPr>
            <w:r w:rsidRPr="001F3881">
              <w:rPr>
                <w:rStyle w:val="Strong"/>
                <w:b w:val="0"/>
                <w:bCs w:val="0"/>
              </w:rPr>
              <w:t>Highlight key points: linkages control motion and are essential in machines.</w:t>
            </w:r>
          </w:p>
          <w:p w14:paraId="0118B056" w14:textId="74EF5B77" w:rsidR="001F3881" w:rsidRPr="00AB349E" w:rsidRDefault="001F3881" w:rsidP="001F3881">
            <w:pPr>
              <w:rPr>
                <w:rStyle w:val="Strong"/>
                <w:b w:val="0"/>
                <w:bCs w:val="0"/>
              </w:rPr>
            </w:pPr>
            <w:r w:rsidRPr="001F3881">
              <w:rPr>
                <w:rStyle w:val="Strong"/>
                <w:b w:val="0"/>
                <w:bCs w:val="0"/>
              </w:rPr>
              <w:t>Preview next lesson: applying linkages to articulated boom gates for space-saving and effective movement.</w:t>
            </w:r>
          </w:p>
        </w:tc>
        <w:tc>
          <w:tcPr>
            <w:tcW w:w="876" w:type="pct"/>
          </w:tcPr>
          <w:p w14:paraId="15DB5577" w14:textId="77777777" w:rsidR="00F41AD6" w:rsidRDefault="00F41AD6" w:rsidP="00592DF8">
            <w:r w:rsidRPr="00F41AD6">
              <w:lastRenderedPageBreak/>
              <w:t>Students actively participate in discussions about forces and motion and demonstrate recall of prior knowledge.</w:t>
            </w:r>
          </w:p>
          <w:p w14:paraId="2B317E54" w14:textId="2DFB3A72" w:rsidR="00F41AD6" w:rsidRPr="006E4E89" w:rsidRDefault="00C81EAE" w:rsidP="00592DF8">
            <w:r w:rsidRPr="00C81EAE">
              <w:t>Students manipulate linkage models/kits and articulate how motion is transferred through the system.</w:t>
            </w:r>
          </w:p>
        </w:tc>
        <w:tc>
          <w:tcPr>
            <w:tcW w:w="876" w:type="pct"/>
          </w:tcPr>
          <w:p w14:paraId="7124BEB1" w14:textId="7C45CE4B" w:rsidR="000B61B3" w:rsidRDefault="00592DF8" w:rsidP="000B61B3">
            <w:r w:rsidRPr="00901C9D">
              <w:rPr>
                <w:b/>
                <w:bCs/>
              </w:rPr>
              <w:t>Suggested</w:t>
            </w:r>
            <w:r w:rsidRPr="00901C9D">
              <w:rPr>
                <w:rStyle w:val="CommentReference"/>
                <w:b/>
                <w:bCs/>
              </w:rPr>
              <w:t xml:space="preserve"> </w:t>
            </w:r>
            <w:r w:rsidRPr="00901C9D">
              <w:rPr>
                <w:b/>
                <w:bCs/>
              </w:rPr>
              <w:t>adjusted activities.</w:t>
            </w:r>
            <w:r w:rsidRPr="006E4E89">
              <w:t xml:space="preserve"> </w:t>
            </w:r>
            <w:r w:rsidR="000B61B3" w:rsidRPr="008C31E9">
              <w:rPr>
                <w:b/>
                <w:bCs/>
              </w:rPr>
              <w:t xml:space="preserve">This section is also for use in school when </w:t>
            </w:r>
            <w:proofErr w:type="gramStart"/>
            <w:r w:rsidR="000B61B3" w:rsidRPr="008C31E9">
              <w:rPr>
                <w:b/>
                <w:bCs/>
              </w:rPr>
              <w:t>making adjustments to</w:t>
            </w:r>
            <w:proofErr w:type="gramEnd"/>
            <w:r w:rsidR="000B61B3" w:rsidRPr="008C31E9">
              <w:rPr>
                <w:b/>
                <w:bCs/>
              </w:rPr>
              <w:t xml:space="preserve"> support all students to achieve in their learning.</w:t>
            </w:r>
          </w:p>
          <w:p w14:paraId="3A46C6DF" w14:textId="77777777" w:rsidR="00E00CF1" w:rsidRDefault="00C81EAE" w:rsidP="00E00CF1">
            <w:r w:rsidRPr="00C81EAE">
              <w:t>Provide simplified diagrams and step-by-step instructions for students who need more support.</w:t>
            </w:r>
          </w:p>
          <w:p w14:paraId="24C82101" w14:textId="75438D78" w:rsidR="00465D76" w:rsidRPr="006E4E89" w:rsidRDefault="00465D76" w:rsidP="00E00CF1">
            <w:r w:rsidRPr="00465D76">
              <w:t xml:space="preserve">Allow advanced learners to move </w:t>
            </w:r>
            <w:r w:rsidR="00092475" w:rsidRPr="00465D76">
              <w:t>quick</w:t>
            </w:r>
            <w:r w:rsidR="00092475">
              <w:t>ly</w:t>
            </w:r>
            <w:r w:rsidR="00092475" w:rsidRPr="00465D76">
              <w:t xml:space="preserve"> </w:t>
            </w:r>
            <w:r w:rsidRPr="00465D76">
              <w:t xml:space="preserve">through initial </w:t>
            </w:r>
            <w:r w:rsidRPr="00465D76">
              <w:lastRenderedPageBreak/>
              <w:t>concepts and explore applications or design challenges.</w:t>
            </w:r>
          </w:p>
        </w:tc>
        <w:tc>
          <w:tcPr>
            <w:tcW w:w="718" w:type="pct"/>
          </w:tcPr>
          <w:p w14:paraId="2CA6E317" w14:textId="77777777" w:rsidR="00E00CF1" w:rsidRDefault="00E00CF1" w:rsidP="00E00CF1"/>
        </w:tc>
      </w:tr>
      <w:tr w:rsidR="00AE2983" w14:paraId="00EC5A60"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18F5B522" w14:textId="10B06CA6" w:rsidR="00AE2983" w:rsidRPr="006A5620" w:rsidRDefault="00AE2983" w:rsidP="00AE2983">
            <w:pPr>
              <w:rPr>
                <w:b/>
                <w:bCs/>
              </w:rPr>
            </w:pPr>
            <w:r w:rsidRPr="00125B42">
              <w:rPr>
                <w:rStyle w:val="Strong"/>
              </w:rPr>
              <w:lastRenderedPageBreak/>
              <w:t>Outcome</w:t>
            </w:r>
            <w:r w:rsidR="004459D5">
              <w:rPr>
                <w:rStyle w:val="Strong"/>
              </w:rPr>
              <w:t>s</w:t>
            </w:r>
          </w:p>
          <w:p w14:paraId="12084001" w14:textId="4F4DED31" w:rsidR="00456A9C" w:rsidRPr="00456A9C" w:rsidRDefault="00456A9C" w:rsidP="00456A9C">
            <w:pPr>
              <w:rPr>
                <w:b/>
                <w:bCs/>
              </w:rPr>
            </w:pPr>
            <w:r w:rsidRPr="00456A9C">
              <w:rPr>
                <w:b/>
                <w:bCs/>
              </w:rPr>
              <w:t>TE4-PPM-01</w:t>
            </w:r>
          </w:p>
          <w:p w14:paraId="0F8F1916" w14:textId="77777777" w:rsidR="00456A9C" w:rsidRDefault="00456A9C" w:rsidP="00456A9C">
            <w:pPr>
              <w:rPr>
                <w:b/>
                <w:bCs/>
              </w:rPr>
            </w:pPr>
            <w:r w:rsidRPr="00456A9C">
              <w:rPr>
                <w:b/>
                <w:bCs/>
              </w:rPr>
              <w:lastRenderedPageBreak/>
              <w:t>TE4-DES-01</w:t>
            </w:r>
          </w:p>
          <w:p w14:paraId="0E7E83E2" w14:textId="617639AA" w:rsidR="00AE2983" w:rsidRPr="006A5620" w:rsidRDefault="00AE2983" w:rsidP="00AE2983">
            <w:pPr>
              <w:rPr>
                <w:b/>
                <w:bCs/>
              </w:rPr>
            </w:pPr>
            <w:r w:rsidRPr="008954A2">
              <w:rPr>
                <w:rStyle w:val="Strong"/>
              </w:rPr>
              <w:t>Content</w:t>
            </w:r>
          </w:p>
          <w:p w14:paraId="269624AF" w14:textId="77777777" w:rsidR="00AE2983" w:rsidRDefault="00AE2983" w:rsidP="00AE2983">
            <w:pPr>
              <w:rPr>
                <w:bCs/>
              </w:rPr>
            </w:pPr>
            <w:r w:rsidRPr="005C6854">
              <w:rPr>
                <w:bCs/>
              </w:rPr>
              <w:t>Students:</w:t>
            </w:r>
          </w:p>
          <w:p w14:paraId="36707020" w14:textId="600DAB41" w:rsidR="0019734C" w:rsidRDefault="0019734C" w:rsidP="00D82597">
            <w:pPr>
              <w:pStyle w:val="ListBullet"/>
            </w:pPr>
            <w:r>
              <w:t>Apply design and systems thinking to assess ideas and develop quality solutions</w:t>
            </w:r>
          </w:p>
          <w:p w14:paraId="128A4A61" w14:textId="4C6639E6" w:rsidR="0019734C" w:rsidRDefault="0019734C" w:rsidP="00D82597">
            <w:pPr>
              <w:pStyle w:val="ListBullet"/>
            </w:pPr>
            <w:r>
              <w:t>Collect data and information to develop engineered solutions</w:t>
            </w:r>
          </w:p>
          <w:p w14:paraId="4448F99C" w14:textId="77777777" w:rsidR="00726677" w:rsidRDefault="0019734C" w:rsidP="0019734C">
            <w:pPr>
              <w:pStyle w:val="ListBullet"/>
            </w:pPr>
            <w:r>
              <w:t xml:space="preserve">Use graphical communication techniques to present ideas for </w:t>
            </w:r>
            <w:r>
              <w:lastRenderedPageBreak/>
              <w:t>products and systems</w:t>
            </w:r>
          </w:p>
          <w:p w14:paraId="035BA1A5" w14:textId="48FB65BB" w:rsidR="00AE2983" w:rsidRPr="006A5620" w:rsidRDefault="0019734C" w:rsidP="00CE3016">
            <w:pPr>
              <w:pStyle w:val="ListBullet"/>
            </w:pPr>
            <w:r>
              <w:t>Apply engineering processes to create and evaluate prototypes and working models</w:t>
            </w:r>
          </w:p>
        </w:tc>
        <w:tc>
          <w:tcPr>
            <w:tcW w:w="1655" w:type="pct"/>
          </w:tcPr>
          <w:p w14:paraId="0FFED9BE" w14:textId="3DCE83A5" w:rsidR="00AE2983" w:rsidRPr="00B16460" w:rsidRDefault="00AE2983" w:rsidP="00AE2983">
            <w:pPr>
              <w:rPr>
                <w:rStyle w:val="Strong"/>
              </w:rPr>
            </w:pPr>
            <w:r w:rsidRPr="00B16460">
              <w:rPr>
                <w:rStyle w:val="Strong"/>
              </w:rPr>
              <w:lastRenderedPageBreak/>
              <w:t>Learning intention</w:t>
            </w:r>
            <w:r w:rsidR="004459D5">
              <w:rPr>
                <w:rStyle w:val="Strong"/>
              </w:rPr>
              <w:t>s</w:t>
            </w:r>
          </w:p>
          <w:p w14:paraId="19D823B6" w14:textId="77777777" w:rsidR="00391AF3" w:rsidRDefault="00AE2983" w:rsidP="00AE2983">
            <w:r>
              <w:t>We are learning to</w:t>
            </w:r>
            <w:r w:rsidR="00391AF3">
              <w:t>:</w:t>
            </w:r>
          </w:p>
          <w:p w14:paraId="3B3DAFDE" w14:textId="10989F5D" w:rsidR="00A0669A" w:rsidRPr="00B61A57" w:rsidRDefault="004459D5" w:rsidP="00B61A57">
            <w:pPr>
              <w:pStyle w:val="ListBullet"/>
            </w:pPr>
            <w:r>
              <w:lastRenderedPageBreak/>
              <w:t xml:space="preserve">apply </w:t>
            </w:r>
            <w:r w:rsidR="00325C76" w:rsidRPr="00B61A57">
              <w:t>engineering processes to create and evaluate prototypes</w:t>
            </w:r>
          </w:p>
          <w:p w14:paraId="5E5C1EF8" w14:textId="4A26770B" w:rsidR="00A0669A" w:rsidRPr="00B61A57" w:rsidRDefault="004459D5" w:rsidP="00B61A57">
            <w:pPr>
              <w:pStyle w:val="ListBullet"/>
            </w:pPr>
            <w:r>
              <w:t>c</w:t>
            </w:r>
            <w:r w:rsidRPr="00B61A57">
              <w:t xml:space="preserve">ollect </w:t>
            </w:r>
            <w:r w:rsidR="00325C76" w:rsidRPr="00B61A57">
              <w:t>information to develop engineered solutions</w:t>
            </w:r>
            <w:r w:rsidR="00B352B5">
              <w:t>.</w:t>
            </w:r>
          </w:p>
          <w:p w14:paraId="33DBA6CD" w14:textId="0E63AAF9" w:rsidR="00AE2983" w:rsidRPr="00B16460" w:rsidRDefault="00AE2983" w:rsidP="00AE2983">
            <w:pPr>
              <w:rPr>
                <w:rStyle w:val="Strong"/>
              </w:rPr>
            </w:pPr>
            <w:r w:rsidRPr="00B16460">
              <w:rPr>
                <w:rStyle w:val="Strong"/>
              </w:rPr>
              <w:t>Success criteria</w:t>
            </w:r>
          </w:p>
          <w:p w14:paraId="0C9AC976" w14:textId="263B8B1F" w:rsidR="00AE2983" w:rsidRDefault="00DE0E20" w:rsidP="00AE2983">
            <w:r>
              <w:t>We</w:t>
            </w:r>
            <w:r w:rsidR="00AF213F">
              <w:t xml:space="preserve"> </w:t>
            </w:r>
            <w:r w:rsidR="00AE2983">
              <w:t>can:</w:t>
            </w:r>
          </w:p>
          <w:p w14:paraId="48768F52" w14:textId="40B1CD0B" w:rsidR="00AE2983" w:rsidRDefault="00B352B5" w:rsidP="00AE2983">
            <w:pPr>
              <w:pStyle w:val="ListBullet"/>
            </w:pPr>
            <w:r>
              <w:t xml:space="preserve">produce </w:t>
            </w:r>
            <w:r w:rsidR="00670910">
              <w:t>and evaluate prototypes</w:t>
            </w:r>
            <w:r>
              <w:t>.</w:t>
            </w:r>
          </w:p>
          <w:p w14:paraId="07650878" w14:textId="77777777" w:rsidR="00AE2983" w:rsidRPr="009703F2" w:rsidRDefault="00AE2983" w:rsidP="00673E29">
            <w:pPr>
              <w:rPr>
                <w:rStyle w:val="Strong"/>
              </w:rPr>
            </w:pPr>
            <w:r w:rsidRPr="009703F2">
              <w:rPr>
                <w:rStyle w:val="Strong"/>
              </w:rPr>
              <w:t>Teaching and learning activity</w:t>
            </w:r>
          </w:p>
          <w:p w14:paraId="5AE5A1F5" w14:textId="1D281046" w:rsidR="00731EE6" w:rsidRDefault="00731EE6" w:rsidP="00731EE6">
            <w:hyperlink r:id="rId45" w:history="1">
              <w:r w:rsidRPr="007638CD">
                <w:rPr>
                  <w:rStyle w:val="Hyperlink"/>
                </w:rPr>
                <w:t>Activate prior knowledge</w:t>
              </w:r>
            </w:hyperlink>
            <w:r>
              <w:t xml:space="preserve"> by asking students to name any mechanical components or joints they know (</w:t>
            </w:r>
            <w:r w:rsidR="00B352B5">
              <w:t>for example</w:t>
            </w:r>
            <w:r>
              <w:t>, pivots, hinges, pins)</w:t>
            </w:r>
          </w:p>
          <w:p w14:paraId="368310C4" w14:textId="67343471" w:rsidR="00731EE6" w:rsidRDefault="00731EE6" w:rsidP="00731EE6">
            <w:r>
              <w:t>Show students a variety of linkage systems, asking them to think about a boom gate that needs to fold to accommodate a roof or floor above. Provide students with time to read the linkage information in the workbook.</w:t>
            </w:r>
          </w:p>
          <w:p w14:paraId="5D270418" w14:textId="351F78EA" w:rsidR="00731EE6" w:rsidRDefault="00731EE6" w:rsidP="00731EE6">
            <w:r>
              <w:lastRenderedPageBreak/>
              <w:t xml:space="preserve">Discuss linkage systems with </w:t>
            </w:r>
            <w:r w:rsidR="00B352B5">
              <w:t xml:space="preserve">the </w:t>
            </w:r>
            <w:r>
              <w:t>class and model sketching techniques.</w:t>
            </w:r>
            <w:r w:rsidR="00C36A9E">
              <w:t xml:space="preserve"> Produce an annotated linkage with the class</w:t>
            </w:r>
            <w:r w:rsidR="00CB48CE">
              <w:t xml:space="preserve"> through question and answer.</w:t>
            </w:r>
          </w:p>
          <w:p w14:paraId="3CD50534" w14:textId="18D0C055" w:rsidR="00731EE6" w:rsidRDefault="00731EE6" w:rsidP="00731EE6">
            <w:r>
              <w:t>Students demonstrate their understanding of the text through the production of a labelled sketch and outlining</w:t>
            </w:r>
            <w:r w:rsidR="00B352B5">
              <w:t xml:space="preserve"> the</w:t>
            </w:r>
            <w:r>
              <w:t xml:space="preserve"> factors that could impact the size of each linkage bar.</w:t>
            </w:r>
          </w:p>
          <w:p w14:paraId="533578BA" w14:textId="14E01EDC" w:rsidR="00731EE6" w:rsidRDefault="00731EE6" w:rsidP="00731EE6">
            <w:r>
              <w:t xml:space="preserve">Organise students into small groups and demonstrate producing five-bar linkage prototypes using </w:t>
            </w:r>
            <w:r w:rsidR="009B6C52">
              <w:t>T</w:t>
            </w:r>
            <w:r>
              <w:t>echn</w:t>
            </w:r>
            <w:r w:rsidR="009B6C52">
              <w:t>ics</w:t>
            </w:r>
            <w:r>
              <w:t xml:space="preserve"> Lego, Meccano, cardboard and split pins or similar.</w:t>
            </w:r>
          </w:p>
          <w:p w14:paraId="64E2073F" w14:textId="4E660122" w:rsidR="00AE2983" w:rsidRDefault="00731EE6" w:rsidP="00FC0BC2">
            <w:r>
              <w:t xml:space="preserve">Students produce prototype linkages to experiment with arm length and pin locations, </w:t>
            </w:r>
            <w:r w:rsidR="009D554D">
              <w:t xml:space="preserve">then </w:t>
            </w:r>
            <w:r>
              <w:t xml:space="preserve">evaluate </w:t>
            </w:r>
            <w:r w:rsidR="00496B4A">
              <w:t xml:space="preserve">and sketch </w:t>
            </w:r>
            <w:r>
              <w:t>each prototype</w:t>
            </w:r>
            <w:r w:rsidR="003A4A39">
              <w:t>.</w:t>
            </w:r>
          </w:p>
        </w:tc>
        <w:tc>
          <w:tcPr>
            <w:tcW w:w="876" w:type="pct"/>
          </w:tcPr>
          <w:p w14:paraId="4D98F74A" w14:textId="77777777" w:rsidR="005736AE" w:rsidRDefault="005736AE" w:rsidP="005736AE">
            <w:r>
              <w:lastRenderedPageBreak/>
              <w:t xml:space="preserve">Students produce clear, labelled sketches of linkage systems demonstrating </w:t>
            </w:r>
            <w:r>
              <w:lastRenderedPageBreak/>
              <w:t>understanding of components and how they connect.</w:t>
            </w:r>
          </w:p>
          <w:p w14:paraId="0053AF9F" w14:textId="1B6F330E" w:rsidR="005736AE" w:rsidRDefault="005736AE" w:rsidP="005736AE">
            <w:r>
              <w:t>Students outline factors affecting linkage bar size (</w:t>
            </w:r>
            <w:r w:rsidR="009D554D">
              <w:t>for example</w:t>
            </w:r>
            <w:r>
              <w:t>, space constraints, load, material strength).</w:t>
            </w:r>
          </w:p>
          <w:p w14:paraId="25852328" w14:textId="77777777" w:rsidR="005736AE" w:rsidRDefault="005736AE" w:rsidP="005736AE">
            <w:r>
              <w:t>Students actively build five-bar linkage prototypes, showing practical application of theory.</w:t>
            </w:r>
          </w:p>
          <w:p w14:paraId="7FA27871" w14:textId="77777777" w:rsidR="005736AE" w:rsidRDefault="005736AE" w:rsidP="005736AE">
            <w:r>
              <w:t>Students evaluate prototype performance and produce sketches reflecting their observations.</w:t>
            </w:r>
          </w:p>
          <w:p w14:paraId="4E3CF9FE" w14:textId="547CB748" w:rsidR="00391AF3" w:rsidRDefault="002C475A" w:rsidP="00AE2983">
            <w:r>
              <w:lastRenderedPageBreak/>
              <w:t>Students complete</w:t>
            </w:r>
            <w:r w:rsidR="005736AE">
              <w:t xml:space="preserve"> </w:t>
            </w:r>
            <w:r w:rsidR="009D554D">
              <w:t xml:space="preserve">4 </w:t>
            </w:r>
            <w:r w:rsidR="005736AE">
              <w:t>individually created annotated sketches of folding boom gates</w:t>
            </w:r>
            <w:r>
              <w:t>,</w:t>
            </w:r>
            <w:r w:rsidR="005736AE">
              <w:t xml:space="preserve"> </w:t>
            </w:r>
            <w:r>
              <w:t xml:space="preserve">demonstrating </w:t>
            </w:r>
            <w:r w:rsidR="005736AE">
              <w:t>design understanding and annotation skills.</w:t>
            </w:r>
          </w:p>
        </w:tc>
        <w:tc>
          <w:tcPr>
            <w:tcW w:w="876" w:type="pct"/>
          </w:tcPr>
          <w:p w14:paraId="5E3567E8" w14:textId="34F42E8F" w:rsidR="003D2D54" w:rsidRDefault="003D2D54" w:rsidP="003D2D54">
            <w:r>
              <w:lastRenderedPageBreak/>
              <w:t xml:space="preserve">Provide written procedure or partially completed linkages to guide labelling and </w:t>
            </w:r>
            <w:r>
              <w:lastRenderedPageBreak/>
              <w:t>annotation.</w:t>
            </w:r>
          </w:p>
          <w:p w14:paraId="144F53A7" w14:textId="7A1926CE" w:rsidR="00AE2983" w:rsidRDefault="003D2D54" w:rsidP="002C475A">
            <w:r>
              <w:t>Challenge students to design alternative linkage configurations or more complex folding mechanisms.</w:t>
            </w:r>
          </w:p>
        </w:tc>
        <w:tc>
          <w:tcPr>
            <w:tcW w:w="718" w:type="pct"/>
          </w:tcPr>
          <w:p w14:paraId="4248E0FE" w14:textId="77777777" w:rsidR="00AE2983" w:rsidRDefault="00AE2983" w:rsidP="00AE2983"/>
        </w:tc>
      </w:tr>
      <w:tr w:rsidR="00C47FDD" w14:paraId="1B530ED2"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161EABBD" w14:textId="77777777" w:rsidR="00C47FDD" w:rsidRPr="006A5620" w:rsidRDefault="00C47FDD" w:rsidP="00C47FDD">
            <w:pPr>
              <w:rPr>
                <w:b/>
                <w:bCs/>
              </w:rPr>
            </w:pPr>
            <w:r w:rsidRPr="00125B42">
              <w:rPr>
                <w:rStyle w:val="Strong"/>
              </w:rPr>
              <w:lastRenderedPageBreak/>
              <w:t>Outcome</w:t>
            </w:r>
          </w:p>
          <w:p w14:paraId="31AF3ACB" w14:textId="77777777" w:rsidR="00C47FDD" w:rsidRDefault="00C47FDD" w:rsidP="00C47FDD">
            <w:pPr>
              <w:rPr>
                <w:b/>
                <w:bCs/>
              </w:rPr>
            </w:pPr>
            <w:r>
              <w:rPr>
                <w:b/>
                <w:bCs/>
              </w:rPr>
              <w:t>TE4-SAF-01</w:t>
            </w:r>
          </w:p>
          <w:p w14:paraId="2A6F3C03" w14:textId="77777777" w:rsidR="00C47FDD" w:rsidRPr="006A5620" w:rsidRDefault="00C47FDD" w:rsidP="00C47FDD">
            <w:pPr>
              <w:rPr>
                <w:b/>
                <w:bCs/>
              </w:rPr>
            </w:pPr>
            <w:r w:rsidRPr="008954A2">
              <w:rPr>
                <w:rStyle w:val="Strong"/>
              </w:rPr>
              <w:lastRenderedPageBreak/>
              <w:t>Content</w:t>
            </w:r>
          </w:p>
          <w:p w14:paraId="085E16C2" w14:textId="77777777" w:rsidR="00C47FDD" w:rsidRDefault="00C47FDD" w:rsidP="00C47FDD">
            <w:pPr>
              <w:rPr>
                <w:bCs/>
              </w:rPr>
            </w:pPr>
            <w:r w:rsidRPr="005C6854">
              <w:rPr>
                <w:bCs/>
              </w:rPr>
              <w:t>Students:</w:t>
            </w:r>
          </w:p>
          <w:p w14:paraId="64C9FECC" w14:textId="77777777" w:rsidR="00242EDF" w:rsidRDefault="00242EDF" w:rsidP="00D82597">
            <w:pPr>
              <w:pStyle w:val="ListBullet"/>
            </w:pPr>
            <w:r>
              <w:t>Apply design and systems thinking to assess ideas and develop quality solutions</w:t>
            </w:r>
          </w:p>
          <w:p w14:paraId="3440B386" w14:textId="3875EA8B" w:rsidR="00242EDF" w:rsidRDefault="00242EDF" w:rsidP="00D82597">
            <w:pPr>
              <w:pStyle w:val="ListBullet"/>
            </w:pPr>
            <w:r>
              <w:t>Collect data and information to develop engineered solutions</w:t>
            </w:r>
          </w:p>
          <w:p w14:paraId="26F1F2BA" w14:textId="2820E079" w:rsidR="00242EDF" w:rsidRDefault="00242EDF" w:rsidP="00D82597">
            <w:pPr>
              <w:pStyle w:val="ListBullet"/>
            </w:pPr>
            <w:r>
              <w:t xml:space="preserve">Use graphical communication techniques to present ideas for products and </w:t>
            </w:r>
            <w:r w:rsidR="008C10A4">
              <w:t>systems</w:t>
            </w:r>
          </w:p>
          <w:p w14:paraId="2E10DACC" w14:textId="50A6A810" w:rsidR="00C47FDD" w:rsidRPr="00C47FDD" w:rsidRDefault="00C47FDD" w:rsidP="008C10A4">
            <w:pPr>
              <w:pStyle w:val="ListBullet"/>
            </w:pPr>
            <w:r>
              <w:lastRenderedPageBreak/>
              <w:t>Use equipment, tools, techniques, technologies and processes to develop practical skills</w:t>
            </w:r>
          </w:p>
        </w:tc>
        <w:tc>
          <w:tcPr>
            <w:tcW w:w="1655" w:type="pct"/>
          </w:tcPr>
          <w:p w14:paraId="3F37D029" w14:textId="77777777" w:rsidR="00C47FDD" w:rsidRPr="00B16460" w:rsidRDefault="00C47FDD" w:rsidP="00C47FDD">
            <w:pPr>
              <w:rPr>
                <w:rStyle w:val="Strong"/>
              </w:rPr>
            </w:pPr>
            <w:r w:rsidRPr="00B16460">
              <w:rPr>
                <w:rStyle w:val="Strong"/>
              </w:rPr>
              <w:lastRenderedPageBreak/>
              <w:t>Learning intention</w:t>
            </w:r>
          </w:p>
          <w:p w14:paraId="5B397974" w14:textId="77777777" w:rsidR="00C47FDD" w:rsidRDefault="00C47FDD" w:rsidP="00C47FDD">
            <w:r>
              <w:t>We are learning to:</w:t>
            </w:r>
          </w:p>
          <w:p w14:paraId="6954209D" w14:textId="638F67A5" w:rsidR="00557875" w:rsidRDefault="004459D5" w:rsidP="00B61A57">
            <w:pPr>
              <w:pStyle w:val="ListBullet"/>
            </w:pPr>
            <w:r>
              <w:lastRenderedPageBreak/>
              <w:t>u</w:t>
            </w:r>
            <w:r w:rsidRPr="00557875">
              <w:t xml:space="preserve">se </w:t>
            </w:r>
            <w:r w:rsidR="00557875" w:rsidRPr="00557875">
              <w:t>graphical communication techniques to present ideas for engineered systems</w:t>
            </w:r>
            <w:r>
              <w:t>.</w:t>
            </w:r>
          </w:p>
          <w:p w14:paraId="621AEBAF" w14:textId="77777777" w:rsidR="00C47FDD" w:rsidRPr="00B16460" w:rsidRDefault="00C47FDD" w:rsidP="00C47FDD">
            <w:pPr>
              <w:rPr>
                <w:rStyle w:val="Strong"/>
              </w:rPr>
            </w:pPr>
            <w:r w:rsidRPr="00B16460">
              <w:rPr>
                <w:rStyle w:val="Strong"/>
              </w:rPr>
              <w:t>Success criteria</w:t>
            </w:r>
          </w:p>
          <w:p w14:paraId="3DD08D63" w14:textId="77777777" w:rsidR="00C47FDD" w:rsidRDefault="00C47FDD" w:rsidP="00C47FDD">
            <w:r>
              <w:t>We can:</w:t>
            </w:r>
          </w:p>
          <w:p w14:paraId="7E84E150" w14:textId="73E65B0B" w:rsidR="00463DE0" w:rsidRDefault="008C10A4" w:rsidP="00B61A57">
            <w:pPr>
              <w:pStyle w:val="ListBullet"/>
            </w:pPr>
            <w:r>
              <w:t>a</w:t>
            </w:r>
            <w:r w:rsidRPr="00463DE0">
              <w:t xml:space="preserve">pply </w:t>
            </w:r>
            <w:r w:rsidR="00463DE0" w:rsidRPr="00463DE0">
              <w:t xml:space="preserve">prototyping data to produce drawings that </w:t>
            </w:r>
            <w:r w:rsidR="00463DE0" w:rsidRPr="00B61A57">
              <w:t>communicate</w:t>
            </w:r>
            <w:r w:rsidR="00463DE0" w:rsidRPr="00463DE0">
              <w:t xml:space="preserve"> an engineered system</w:t>
            </w:r>
            <w:r>
              <w:t>.</w:t>
            </w:r>
          </w:p>
          <w:p w14:paraId="4D5110AA" w14:textId="4EBE886F" w:rsidR="00C47FDD" w:rsidRPr="009703F2" w:rsidRDefault="00C47FDD" w:rsidP="00C47FDD">
            <w:pPr>
              <w:rPr>
                <w:rStyle w:val="Strong"/>
              </w:rPr>
            </w:pPr>
            <w:r w:rsidRPr="009703F2">
              <w:rPr>
                <w:rStyle w:val="Strong"/>
              </w:rPr>
              <w:t>Teaching and learning activity</w:t>
            </w:r>
          </w:p>
          <w:p w14:paraId="37D88187" w14:textId="0D5376C8" w:rsidR="00F50A25" w:rsidRDefault="00B84700" w:rsidP="00AD03E2">
            <w:hyperlink r:id="rId46" w:history="1">
              <w:r w:rsidRPr="00B84700">
                <w:rPr>
                  <w:rStyle w:val="Hyperlink"/>
                </w:rPr>
                <w:t>Connect learning</w:t>
              </w:r>
            </w:hyperlink>
            <w:r>
              <w:t xml:space="preserve"> </w:t>
            </w:r>
            <w:r w:rsidR="00F50A25">
              <w:t xml:space="preserve">by asking </w:t>
            </w:r>
            <w:r w:rsidR="008C10A4">
              <w:t xml:space="preserve">the </w:t>
            </w:r>
            <w:r w:rsidR="00F50A25">
              <w:t xml:space="preserve">class </w:t>
            </w:r>
            <w:r w:rsidR="00244D09">
              <w:t xml:space="preserve">if they have ever seen a product that comes with drawings when you purchase it. </w:t>
            </w:r>
          </w:p>
          <w:p w14:paraId="0F9B0C3F" w14:textId="108A8920" w:rsidR="00244D09" w:rsidRDefault="00244D09" w:rsidP="00AD03E2">
            <w:r>
              <w:t xml:space="preserve">Explain to class that drawings </w:t>
            </w:r>
            <w:r w:rsidR="008C10A4">
              <w:t xml:space="preserve">are </w:t>
            </w:r>
            <w:r>
              <w:t xml:space="preserve">a </w:t>
            </w:r>
            <w:r w:rsidR="00F84755">
              <w:t>useful communication tool that engineers and designers the world over use when developing ideas.</w:t>
            </w:r>
          </w:p>
          <w:p w14:paraId="203E073A" w14:textId="1652AB79" w:rsidR="00F84755" w:rsidRDefault="00F84755" w:rsidP="00AD03E2">
            <w:hyperlink r:id="rId47" w:history="1">
              <w:r w:rsidRPr="00054FAE">
                <w:rPr>
                  <w:rStyle w:val="Hyperlink"/>
                </w:rPr>
                <w:t>Brainstorm</w:t>
              </w:r>
            </w:hyperlink>
            <w:r>
              <w:t xml:space="preserve"> key inclusions to communicate </w:t>
            </w:r>
            <w:r>
              <w:lastRenderedPageBreak/>
              <w:t>ideas in an annotated sketch.</w:t>
            </w:r>
          </w:p>
          <w:p w14:paraId="5F20946E" w14:textId="6F735D8B" w:rsidR="00AD03E2" w:rsidRDefault="00AD03E2" w:rsidP="00AD03E2">
            <w:r>
              <w:t>Introduce students to the design sketch and annotation process by producing an annotated sketch with the class. Cold call on students to develop annotations.</w:t>
            </w:r>
          </w:p>
          <w:p w14:paraId="1E2A9D81" w14:textId="000EEDE6" w:rsidR="00AD03E2" w:rsidRDefault="00463DE0" w:rsidP="00AD03E2">
            <w:r>
              <w:t>Annotation</w:t>
            </w:r>
            <w:r w:rsidR="0017316B">
              <w:t>s</w:t>
            </w:r>
            <w:r w:rsidR="00AD03E2">
              <w:t xml:space="preserve"> should label arms, pins</w:t>
            </w:r>
            <w:r>
              <w:t>, movement and dimensions.</w:t>
            </w:r>
          </w:p>
          <w:p w14:paraId="4DD0297C" w14:textId="77777777" w:rsidR="008C7ECD" w:rsidRDefault="00AD03E2" w:rsidP="00463DE0">
            <w:r>
              <w:t>Students individually complete 4 annotated design sketches of a folding boom gate.</w:t>
            </w:r>
          </w:p>
          <w:p w14:paraId="5D78CAA9" w14:textId="77777777" w:rsidR="00F54D31" w:rsidRDefault="00F54D31" w:rsidP="00463DE0">
            <w:r>
              <w:t>Model selection and justification</w:t>
            </w:r>
            <w:r w:rsidR="007F76C7">
              <w:t xml:space="preserve"> using a sketch exemplar to workshop a justification with the class.</w:t>
            </w:r>
          </w:p>
          <w:p w14:paraId="57A69661" w14:textId="5AB4B889" w:rsidR="008C7ECD" w:rsidRPr="00C47FDD" w:rsidRDefault="007F76C7" w:rsidP="00C47FDD">
            <w:r>
              <w:t>Students to select a</w:t>
            </w:r>
            <w:r w:rsidR="00633BBE">
              <w:t>nd</w:t>
            </w:r>
            <w:r>
              <w:t xml:space="preserve"> justify their chosen design.</w:t>
            </w:r>
          </w:p>
        </w:tc>
        <w:tc>
          <w:tcPr>
            <w:tcW w:w="876" w:type="pct"/>
          </w:tcPr>
          <w:p w14:paraId="1C711B09" w14:textId="05B6F99F" w:rsidR="00C47FDD" w:rsidRDefault="00633BBE" w:rsidP="00C47FDD">
            <w:r>
              <w:lastRenderedPageBreak/>
              <w:t>Students complete</w:t>
            </w:r>
            <w:r w:rsidR="00242EDF" w:rsidRPr="00242EDF">
              <w:t xml:space="preserve"> </w:t>
            </w:r>
            <w:r>
              <w:t>4</w:t>
            </w:r>
            <w:r w:rsidRPr="00242EDF">
              <w:t xml:space="preserve"> </w:t>
            </w:r>
            <w:r w:rsidR="00242EDF" w:rsidRPr="00242EDF">
              <w:t xml:space="preserve">individually created annotated sketches of </w:t>
            </w:r>
            <w:r w:rsidR="00242EDF" w:rsidRPr="00242EDF">
              <w:lastRenderedPageBreak/>
              <w:t>folding boom gates</w:t>
            </w:r>
            <w:r>
              <w:t>,</w:t>
            </w:r>
            <w:r w:rsidR="00242EDF" w:rsidRPr="00242EDF">
              <w:t xml:space="preserve"> </w:t>
            </w:r>
            <w:r w:rsidRPr="00242EDF">
              <w:t>demonstrat</w:t>
            </w:r>
            <w:r>
              <w:t>ing</w:t>
            </w:r>
            <w:r w:rsidRPr="00242EDF">
              <w:t xml:space="preserve"> </w:t>
            </w:r>
            <w:r w:rsidR="00242EDF" w:rsidRPr="00242EDF">
              <w:t>design understanding and annotation skills.</w:t>
            </w:r>
          </w:p>
          <w:p w14:paraId="2CE3F203" w14:textId="3CC4BADD" w:rsidR="00AC4A8E" w:rsidRPr="00C47FDD" w:rsidRDefault="00AC4A8E" w:rsidP="00C47FDD">
            <w:r w:rsidRPr="00AC4A8E">
              <w:t>Students select and justify their chosen design.</w:t>
            </w:r>
          </w:p>
        </w:tc>
        <w:tc>
          <w:tcPr>
            <w:tcW w:w="876" w:type="pct"/>
          </w:tcPr>
          <w:p w14:paraId="33C16F40" w14:textId="77777777" w:rsidR="0072505A" w:rsidRDefault="0072505A" w:rsidP="0072505A">
            <w:r>
              <w:lastRenderedPageBreak/>
              <w:t xml:space="preserve">Provide templates or partially completed sketches to guide </w:t>
            </w:r>
            <w:r>
              <w:lastRenderedPageBreak/>
              <w:t>labelling and annotation.</w:t>
            </w:r>
          </w:p>
          <w:p w14:paraId="1ED5BEEC" w14:textId="77777777" w:rsidR="0072505A" w:rsidRDefault="0072505A" w:rsidP="0072505A">
            <w:r>
              <w:t>Challenge students to design alternative linkage configurations or more complex folding mechanisms.</w:t>
            </w:r>
          </w:p>
          <w:p w14:paraId="3FC830B6" w14:textId="3C39D775" w:rsidR="00C47FDD" w:rsidRPr="00C47FDD" w:rsidRDefault="0072505A" w:rsidP="00361BEB">
            <w:r>
              <w:t>Encourage detailed annotations including materials, forces and potential failure points.</w:t>
            </w:r>
          </w:p>
        </w:tc>
        <w:tc>
          <w:tcPr>
            <w:tcW w:w="718" w:type="pct"/>
          </w:tcPr>
          <w:p w14:paraId="7E0184DD" w14:textId="77777777" w:rsidR="00C47FDD" w:rsidRPr="00C47FDD" w:rsidRDefault="00C47FDD" w:rsidP="00C47FDD"/>
        </w:tc>
      </w:tr>
      <w:tr w:rsidR="00274D57" w14:paraId="45DD124B"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4750A6C5" w14:textId="77777777" w:rsidR="00274D57" w:rsidRPr="006A5620" w:rsidRDefault="00274D57" w:rsidP="00274D57">
            <w:pPr>
              <w:rPr>
                <w:b/>
                <w:bCs/>
              </w:rPr>
            </w:pPr>
            <w:r w:rsidRPr="00125B42">
              <w:rPr>
                <w:rStyle w:val="Strong"/>
              </w:rPr>
              <w:lastRenderedPageBreak/>
              <w:t>Outcome</w:t>
            </w:r>
          </w:p>
          <w:p w14:paraId="7C1AB68B" w14:textId="77777777" w:rsidR="00274D57" w:rsidRDefault="00274D57" w:rsidP="00274D57">
            <w:pPr>
              <w:rPr>
                <w:b/>
                <w:bCs/>
              </w:rPr>
            </w:pPr>
            <w:r>
              <w:rPr>
                <w:b/>
                <w:bCs/>
              </w:rPr>
              <w:t>TE4-SAF-01</w:t>
            </w:r>
          </w:p>
          <w:p w14:paraId="27D9F0AD" w14:textId="77777777" w:rsidR="00274D57" w:rsidRPr="006A5620" w:rsidRDefault="00274D57" w:rsidP="00274D57">
            <w:pPr>
              <w:rPr>
                <w:b/>
                <w:bCs/>
              </w:rPr>
            </w:pPr>
            <w:r w:rsidRPr="008954A2">
              <w:rPr>
                <w:rStyle w:val="Strong"/>
              </w:rPr>
              <w:lastRenderedPageBreak/>
              <w:t>Content</w:t>
            </w:r>
          </w:p>
          <w:p w14:paraId="6EF2F230" w14:textId="77777777" w:rsidR="00274D57" w:rsidRDefault="00274D57" w:rsidP="00274D57">
            <w:pPr>
              <w:rPr>
                <w:bCs/>
              </w:rPr>
            </w:pPr>
            <w:r w:rsidRPr="005C6854">
              <w:rPr>
                <w:bCs/>
              </w:rPr>
              <w:t>Students:</w:t>
            </w:r>
          </w:p>
          <w:p w14:paraId="220E6226" w14:textId="77777777" w:rsidR="00B34A22" w:rsidRDefault="00B34A22" w:rsidP="00D82597">
            <w:pPr>
              <w:pStyle w:val="ListBullet"/>
            </w:pPr>
            <w:r>
              <w:t>Apply design and systems thinking to assess ideas and develop quality solutions</w:t>
            </w:r>
          </w:p>
          <w:p w14:paraId="45A851C1" w14:textId="0785D153" w:rsidR="00274D57" w:rsidRDefault="00B34A22" w:rsidP="001F61B7">
            <w:pPr>
              <w:pStyle w:val="ListBullet"/>
            </w:pPr>
            <w:r>
              <w:t>Collect data and information to develop engineered solutions</w:t>
            </w:r>
          </w:p>
          <w:p w14:paraId="7680F631" w14:textId="6D1C62AA" w:rsidR="008D0362" w:rsidRDefault="008D0362" w:rsidP="00B34A22">
            <w:pPr>
              <w:pStyle w:val="ListBullet"/>
            </w:pPr>
            <w:r w:rsidRPr="008D0362">
              <w:t>Apply engineering processes to create and evaluate prototypes and working models</w:t>
            </w:r>
          </w:p>
          <w:p w14:paraId="5D422E3F" w14:textId="5EAF8BB6" w:rsidR="001F61B7" w:rsidRPr="00274D57" w:rsidRDefault="00256187" w:rsidP="00361BEB">
            <w:pPr>
              <w:pStyle w:val="ListBullet"/>
            </w:pPr>
            <w:r w:rsidRPr="00256187">
              <w:lastRenderedPageBreak/>
              <w:t>Work collaboratively to test, modify and improve engineered solutions</w:t>
            </w:r>
          </w:p>
        </w:tc>
        <w:tc>
          <w:tcPr>
            <w:tcW w:w="1655" w:type="pct"/>
          </w:tcPr>
          <w:p w14:paraId="5A6D424D" w14:textId="6819AECD" w:rsidR="00274D57" w:rsidRPr="00B16460" w:rsidRDefault="00274D57" w:rsidP="00274D57">
            <w:pPr>
              <w:rPr>
                <w:rStyle w:val="Strong"/>
              </w:rPr>
            </w:pPr>
            <w:r w:rsidRPr="00B16460">
              <w:rPr>
                <w:rStyle w:val="Strong"/>
              </w:rPr>
              <w:lastRenderedPageBreak/>
              <w:t>Learning intention</w:t>
            </w:r>
            <w:r w:rsidR="004459D5">
              <w:rPr>
                <w:rStyle w:val="Strong"/>
              </w:rPr>
              <w:t>s</w:t>
            </w:r>
          </w:p>
          <w:p w14:paraId="2C9568FA" w14:textId="77777777" w:rsidR="00274D57" w:rsidRDefault="00274D57" w:rsidP="00274D57">
            <w:r>
              <w:t>We are learning to:</w:t>
            </w:r>
          </w:p>
          <w:p w14:paraId="16B59FAF" w14:textId="5E33465F" w:rsidR="0037378E" w:rsidRDefault="004459D5" w:rsidP="0037378E">
            <w:pPr>
              <w:pStyle w:val="ListBullet"/>
            </w:pPr>
            <w:r>
              <w:lastRenderedPageBreak/>
              <w:t xml:space="preserve">test </w:t>
            </w:r>
            <w:r w:rsidR="0037378E">
              <w:t>and evaluate prototypes for functionality</w:t>
            </w:r>
          </w:p>
          <w:p w14:paraId="5A8966E5" w14:textId="701F955B" w:rsidR="00274D57" w:rsidRDefault="004459D5" w:rsidP="00274D57">
            <w:pPr>
              <w:pStyle w:val="ListBullet"/>
            </w:pPr>
            <w:proofErr w:type="gramStart"/>
            <w:r>
              <w:t xml:space="preserve">make </w:t>
            </w:r>
            <w:r w:rsidR="0037378E">
              <w:t>adjustments to</w:t>
            </w:r>
            <w:proofErr w:type="gramEnd"/>
            <w:r w:rsidR="0037378E">
              <w:t xml:space="preserve"> improve the prototype’s performance.</w:t>
            </w:r>
          </w:p>
          <w:p w14:paraId="643D3F06" w14:textId="77777777" w:rsidR="00274D57" w:rsidRPr="00B16460" w:rsidRDefault="00274D57" w:rsidP="00274D57">
            <w:pPr>
              <w:rPr>
                <w:rStyle w:val="Strong"/>
              </w:rPr>
            </w:pPr>
            <w:r w:rsidRPr="00B16460">
              <w:rPr>
                <w:rStyle w:val="Strong"/>
              </w:rPr>
              <w:t>Success criteria</w:t>
            </w:r>
          </w:p>
          <w:p w14:paraId="1CA7AF3C" w14:textId="77777777" w:rsidR="00274D57" w:rsidRDefault="00274D57" w:rsidP="00274D57">
            <w:r>
              <w:t>We can:</w:t>
            </w:r>
          </w:p>
          <w:p w14:paraId="120C2F06" w14:textId="06B1C504" w:rsidR="00C54F43" w:rsidRDefault="00C54F43" w:rsidP="00C54F43">
            <w:pPr>
              <w:pStyle w:val="ListBullet"/>
            </w:pPr>
            <w:r>
              <w:t>identify issues and make effective adjustments to improve my folding boom prototype</w:t>
            </w:r>
          </w:p>
          <w:p w14:paraId="20932697" w14:textId="31ACDD5F" w:rsidR="00902112" w:rsidRDefault="00C54F43" w:rsidP="008C31E9">
            <w:pPr>
              <w:pStyle w:val="ListBullet"/>
            </w:pPr>
            <w:r>
              <w:t>evaluate prototype</w:t>
            </w:r>
            <w:r w:rsidR="0001417F">
              <w:t>s</w:t>
            </w:r>
            <w:r>
              <w:t xml:space="preserve"> and explain how changes impacted its performance.</w:t>
            </w:r>
          </w:p>
          <w:p w14:paraId="0F8563C1" w14:textId="7E731901" w:rsidR="00274D57" w:rsidRPr="009703F2" w:rsidRDefault="00274D57" w:rsidP="00274D57">
            <w:pPr>
              <w:rPr>
                <w:rStyle w:val="Strong"/>
              </w:rPr>
            </w:pPr>
            <w:r w:rsidRPr="009703F2">
              <w:rPr>
                <w:rStyle w:val="Strong"/>
              </w:rPr>
              <w:t>Teaching and learning activity</w:t>
            </w:r>
          </w:p>
          <w:p w14:paraId="78901A93" w14:textId="109E7DD6" w:rsidR="001D45D7" w:rsidRDefault="00CC6894" w:rsidP="00274D57">
            <w:hyperlink r:id="rId48" w:history="1">
              <w:r w:rsidRPr="00C9334E">
                <w:rPr>
                  <w:rStyle w:val="Hyperlink"/>
                </w:rPr>
                <w:t>Activate prior knowledge</w:t>
              </w:r>
            </w:hyperlink>
            <w:r>
              <w:t xml:space="preserve"> </w:t>
            </w:r>
            <w:r w:rsidR="00AC4A8E">
              <w:t xml:space="preserve">using the following </w:t>
            </w:r>
            <w:proofErr w:type="gramStart"/>
            <w:r w:rsidR="00AC4A8E">
              <w:t>multiple choice</w:t>
            </w:r>
            <w:proofErr w:type="gramEnd"/>
            <w:r w:rsidR="00AC4A8E">
              <w:t xml:space="preserve"> question.</w:t>
            </w:r>
          </w:p>
          <w:p w14:paraId="3C0AFCEB" w14:textId="16C1E202" w:rsidR="001D45D7" w:rsidRDefault="003B3DB5" w:rsidP="00274D57">
            <w:r>
              <w:t>The purpose of a prototype is to</w:t>
            </w:r>
            <w:r w:rsidR="001D45D7">
              <w:t>:</w:t>
            </w:r>
          </w:p>
          <w:p w14:paraId="2E075701" w14:textId="2E7B0281" w:rsidR="001D45D7" w:rsidRDefault="003B3DB5" w:rsidP="00590AC2">
            <w:pPr>
              <w:pStyle w:val="ListNumber2"/>
              <w:ind w:left="601"/>
            </w:pPr>
            <w:r>
              <w:lastRenderedPageBreak/>
              <w:t>test if a design works</w:t>
            </w:r>
          </w:p>
          <w:p w14:paraId="30FD1AA7" w14:textId="74953B67" w:rsidR="001D45D7" w:rsidRDefault="00092FBF" w:rsidP="00590AC2">
            <w:pPr>
              <w:pStyle w:val="ListNumber2"/>
              <w:ind w:left="601"/>
            </w:pPr>
            <w:r>
              <w:t>look for design flaws</w:t>
            </w:r>
          </w:p>
          <w:p w14:paraId="494628C1" w14:textId="5A1D7736" w:rsidR="001D45D7" w:rsidRDefault="00092FBF" w:rsidP="00590AC2">
            <w:pPr>
              <w:pStyle w:val="ListNumber2"/>
              <w:ind w:left="601"/>
            </w:pPr>
            <w:r>
              <w:t>fine tune design prior to production</w:t>
            </w:r>
          </w:p>
          <w:p w14:paraId="7FC19421" w14:textId="4613262A" w:rsidR="003B3DB5" w:rsidRDefault="00B34A22" w:rsidP="00590AC2">
            <w:pPr>
              <w:pStyle w:val="ListNumber2"/>
              <w:ind w:left="601"/>
            </w:pPr>
            <w:r>
              <w:t>all</w:t>
            </w:r>
            <w:r w:rsidR="00092FBF">
              <w:t xml:space="preserve"> the above</w:t>
            </w:r>
            <w:r w:rsidR="001D45D7">
              <w:t>.</w:t>
            </w:r>
          </w:p>
          <w:p w14:paraId="5F6439B1" w14:textId="77777777" w:rsidR="00402408" w:rsidRDefault="00487775" w:rsidP="00274D57">
            <w:r>
              <w:t>Demonstrate how to</w:t>
            </w:r>
            <w:r w:rsidR="00402408">
              <w:t xml:space="preserve"> mark out and cut card to exact measurement in final design sketc</w:t>
            </w:r>
            <w:r>
              <w:t>h and assemble using split pins.</w:t>
            </w:r>
          </w:p>
          <w:p w14:paraId="0070E33D" w14:textId="77777777" w:rsidR="00487775" w:rsidRDefault="00487775" w:rsidP="00274D57">
            <w:r>
              <w:t>Students produce their own prototype.</w:t>
            </w:r>
          </w:p>
          <w:p w14:paraId="13B3DA97" w14:textId="635AAA4F" w:rsidR="00487775" w:rsidRDefault="00487775" w:rsidP="00274D57">
            <w:r>
              <w:t xml:space="preserve">Instruct students to test for functionality. </w:t>
            </w:r>
            <w:hyperlink r:id="rId49" w:history="1">
              <w:r w:rsidRPr="00BE5775">
                <w:rPr>
                  <w:rStyle w:val="Hyperlink"/>
                </w:rPr>
                <w:t>Brainstorm</w:t>
              </w:r>
            </w:hyperlink>
            <w:r>
              <w:t xml:space="preserve"> what should be considered.</w:t>
            </w:r>
          </w:p>
          <w:p w14:paraId="75D27E9C" w14:textId="4AF6510E" w:rsidR="00BE5775" w:rsidRDefault="00BE5775" w:rsidP="00274D57">
            <w:r>
              <w:t>Students test and evaluate their pr</w:t>
            </w:r>
            <w:r w:rsidR="009C2D3B">
              <w:t>ototype.</w:t>
            </w:r>
            <w:r w:rsidR="00532259">
              <w:t xml:space="preserve"> </w:t>
            </w:r>
            <w:r w:rsidR="009C2D3B">
              <w:t>Demonstrate a variety of adjustments and the impact they have.</w:t>
            </w:r>
          </w:p>
          <w:p w14:paraId="4EF50898" w14:textId="750CBDF5" w:rsidR="00274D57" w:rsidRPr="00274D57" w:rsidRDefault="009C2D3B" w:rsidP="00274D57">
            <w:r>
              <w:t>Students adjust their prot</w:t>
            </w:r>
            <w:r w:rsidR="00FC57FB">
              <w:t>ot</w:t>
            </w:r>
            <w:r>
              <w:t xml:space="preserve">ypes until they have </w:t>
            </w:r>
            <w:r>
              <w:lastRenderedPageBreak/>
              <w:t>a functioning folding boom.</w:t>
            </w:r>
          </w:p>
        </w:tc>
        <w:tc>
          <w:tcPr>
            <w:tcW w:w="876" w:type="pct"/>
          </w:tcPr>
          <w:p w14:paraId="05F530AF" w14:textId="59137DBF" w:rsidR="00FA6E4E" w:rsidRDefault="00FA6E4E" w:rsidP="00FA6E4E">
            <w:r>
              <w:lastRenderedPageBreak/>
              <w:t xml:space="preserve">Students construct a functional folding boom gate prototype using </w:t>
            </w:r>
            <w:r>
              <w:lastRenderedPageBreak/>
              <w:t>accurate measurements and assembly techniques.</w:t>
            </w:r>
          </w:p>
          <w:p w14:paraId="2A594F1D" w14:textId="5BCBF422" w:rsidR="00FA6E4E" w:rsidRDefault="00FA6E4E" w:rsidP="00FA6E4E">
            <w:r>
              <w:t>Students record observations and results during prototype functionality testing, demonstrating understanding of performance criteria.</w:t>
            </w:r>
          </w:p>
          <w:p w14:paraId="3F3CE573" w14:textId="3A619DD5" w:rsidR="00FA6E4E" w:rsidRDefault="00FA6E4E" w:rsidP="00FA6E4E">
            <w:r>
              <w:t>Students identify design flaws or areas for improvement based on testing outcomes.</w:t>
            </w:r>
          </w:p>
          <w:p w14:paraId="1E3B456B" w14:textId="4DF0DA48" w:rsidR="00FA6E4E" w:rsidRDefault="00FA6E4E" w:rsidP="00FA6E4E">
            <w:r>
              <w:t>Students make purposeful adjustments to improve prototype performance, showing problem-solving skills.</w:t>
            </w:r>
          </w:p>
          <w:p w14:paraId="62E2EF23" w14:textId="4F74F4D4" w:rsidR="00FA6E4E" w:rsidRDefault="00FC57FB" w:rsidP="00FA6E4E">
            <w:r>
              <w:lastRenderedPageBreak/>
              <w:t xml:space="preserve">Students’ </w:t>
            </w:r>
            <w:r w:rsidR="00FA6E4E">
              <w:t>prototype</w:t>
            </w:r>
            <w:r>
              <w:t>s</w:t>
            </w:r>
            <w:r w:rsidR="00FA6E4E">
              <w:t xml:space="preserve"> achieve the intended folding and operational function by the end of the activity.</w:t>
            </w:r>
          </w:p>
          <w:p w14:paraId="295783AA" w14:textId="1E36673E" w:rsidR="00274D57" w:rsidRPr="00274D57" w:rsidRDefault="00FA6E4E" w:rsidP="00274D57">
            <w:r>
              <w:t>Students contribute ideas during the brainstorming session on what to consider during testing.</w:t>
            </w:r>
          </w:p>
        </w:tc>
        <w:tc>
          <w:tcPr>
            <w:tcW w:w="876" w:type="pct"/>
          </w:tcPr>
          <w:p w14:paraId="12930B11" w14:textId="0A86D3F2" w:rsidR="00C235D3" w:rsidRDefault="00C235D3" w:rsidP="00C235D3">
            <w:r>
              <w:lastRenderedPageBreak/>
              <w:t xml:space="preserve">Provide step-by-step written or visual instructions for </w:t>
            </w:r>
            <w:r>
              <w:lastRenderedPageBreak/>
              <w:t>marking, cutting and assembly.</w:t>
            </w:r>
          </w:p>
          <w:p w14:paraId="092BFFB7" w14:textId="77777777" w:rsidR="00274D57" w:rsidRDefault="00C235D3" w:rsidP="00C235D3">
            <w:r>
              <w:t>Offer pre-cut materials or templates to reduce complexity.</w:t>
            </w:r>
          </w:p>
          <w:p w14:paraId="2AB33D2B" w14:textId="77777777" w:rsidR="00B706B4" w:rsidRDefault="00B706B4" w:rsidP="00C235D3">
            <w:r w:rsidRPr="00B706B4">
              <w:t>Challenge students to document and justify multiple iterations of adjustments with reasoning.</w:t>
            </w:r>
          </w:p>
          <w:p w14:paraId="1D62DF6F" w14:textId="40FAFBCE" w:rsidR="00274D57" w:rsidRPr="00274D57" w:rsidRDefault="00C33AAB" w:rsidP="00274D57">
            <w:r w:rsidRPr="00C33AAB">
              <w:t>Allow students to proceed through prototyping and adjustments at their own pace within the lesson timeframe.</w:t>
            </w:r>
          </w:p>
        </w:tc>
        <w:tc>
          <w:tcPr>
            <w:tcW w:w="718" w:type="pct"/>
          </w:tcPr>
          <w:p w14:paraId="75227485" w14:textId="77777777" w:rsidR="00274D57" w:rsidRPr="00C47FDD" w:rsidRDefault="00274D57" w:rsidP="00C47FDD"/>
        </w:tc>
      </w:tr>
    </w:tbl>
    <w:p w14:paraId="3128E8DD" w14:textId="665EDC89" w:rsidR="00AE648E" w:rsidRPr="000E14D8" w:rsidRDefault="00AE648E" w:rsidP="00AE648E">
      <w:pPr>
        <w:pStyle w:val="Heading2"/>
      </w:pPr>
      <w:bookmarkStart w:id="17" w:name="_Toc213926372"/>
      <w:r>
        <w:lastRenderedPageBreak/>
        <w:t>Weeks 9</w:t>
      </w:r>
      <w:r w:rsidR="00126D13">
        <w:t xml:space="preserve"> to </w:t>
      </w:r>
      <w:r>
        <w:t>10</w:t>
      </w:r>
      <w:bookmarkEnd w:id="17"/>
    </w:p>
    <w:p w14:paraId="5BE60149" w14:textId="7C39F808" w:rsidR="00126D13" w:rsidRPr="00126D13" w:rsidRDefault="00126D13" w:rsidP="00126D13">
      <w:pPr>
        <w:pStyle w:val="Caption"/>
      </w:pPr>
      <w:r>
        <w:t xml:space="preserve">Table </w:t>
      </w:r>
      <w:r>
        <w:fldChar w:fldCharType="begin"/>
      </w:r>
      <w:r>
        <w:instrText xml:space="preserve"> SEQ Table \* ARABIC </w:instrText>
      </w:r>
      <w:r>
        <w:fldChar w:fldCharType="separate"/>
      </w:r>
      <w:r>
        <w:rPr>
          <w:noProof/>
        </w:rPr>
        <w:t>5</w:t>
      </w:r>
      <w:r>
        <w:rPr>
          <w:noProof/>
        </w:rPr>
        <w:fldChar w:fldCharType="end"/>
      </w:r>
      <w:r>
        <w:t xml:space="preserve"> – </w:t>
      </w:r>
      <w:r w:rsidR="00327C89">
        <w:t>W</w:t>
      </w:r>
      <w:r>
        <w:t>eeks 9 to 10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AE648E" w14:paraId="5AE8264C" w14:textId="77777777">
        <w:trPr>
          <w:cnfStyle w:val="100000000000" w:firstRow="1" w:lastRow="0" w:firstColumn="0" w:lastColumn="0" w:oddVBand="0" w:evenVBand="0" w:oddHBand="0" w:evenHBand="0" w:firstRowFirstColumn="0" w:firstRowLastColumn="0" w:lastRowFirstColumn="0" w:lastRowLastColumn="0"/>
        </w:trPr>
        <w:tc>
          <w:tcPr>
            <w:tcW w:w="875" w:type="pct"/>
          </w:tcPr>
          <w:p w14:paraId="319EE170" w14:textId="20A2DCB7" w:rsidR="00AE648E" w:rsidRDefault="00AE648E">
            <w:r w:rsidRPr="00CF6572">
              <w:t xml:space="preserve">Outcomes </w:t>
            </w:r>
            <w:r>
              <w:t xml:space="preserve">and </w:t>
            </w:r>
            <w:r w:rsidRPr="00CF6572">
              <w:t>content</w:t>
            </w:r>
          </w:p>
        </w:tc>
        <w:tc>
          <w:tcPr>
            <w:tcW w:w="1655" w:type="pct"/>
          </w:tcPr>
          <w:p w14:paraId="373B4980" w14:textId="77777777" w:rsidR="00AE648E" w:rsidRDefault="00AE648E">
            <w:r w:rsidRPr="00CF6572">
              <w:t>Teaching and learning activities</w:t>
            </w:r>
          </w:p>
        </w:tc>
        <w:tc>
          <w:tcPr>
            <w:tcW w:w="876" w:type="pct"/>
          </w:tcPr>
          <w:p w14:paraId="787F75BC" w14:textId="22FA0C2F" w:rsidR="00AE648E" w:rsidRDefault="00AE648E">
            <w:r>
              <w:t>Evidence of learning</w:t>
            </w:r>
          </w:p>
        </w:tc>
        <w:tc>
          <w:tcPr>
            <w:tcW w:w="876" w:type="pct"/>
          </w:tcPr>
          <w:p w14:paraId="4CD49D04" w14:textId="6DB22749" w:rsidR="00AE648E" w:rsidRDefault="00AE648E">
            <w:r>
              <w:t>Differentiation and adjustments</w:t>
            </w:r>
          </w:p>
        </w:tc>
        <w:tc>
          <w:tcPr>
            <w:tcW w:w="718" w:type="pct"/>
          </w:tcPr>
          <w:p w14:paraId="139875B4" w14:textId="77777777" w:rsidR="00AE648E" w:rsidRDefault="00AE648E">
            <w:r>
              <w:t>Registration and evaluation notes</w:t>
            </w:r>
          </w:p>
        </w:tc>
      </w:tr>
      <w:tr w:rsidR="00750A6E" w14:paraId="330D183E"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29A0EC03" w14:textId="77777777" w:rsidR="00750A6E" w:rsidRDefault="00750A6E" w:rsidP="00750A6E">
            <w:pPr>
              <w:rPr>
                <w:rStyle w:val="Strong"/>
              </w:rPr>
            </w:pPr>
            <w:r>
              <w:rPr>
                <w:rStyle w:val="Strong"/>
              </w:rPr>
              <w:t>Outcome</w:t>
            </w:r>
          </w:p>
          <w:p w14:paraId="1D8B02F0" w14:textId="77777777" w:rsidR="00750A6E" w:rsidRDefault="00750A6E" w:rsidP="00750A6E">
            <w:pPr>
              <w:rPr>
                <w:rStyle w:val="Strong"/>
              </w:rPr>
            </w:pPr>
            <w:r>
              <w:rPr>
                <w:rStyle w:val="Strong"/>
              </w:rPr>
              <w:t>TE4-DES-01</w:t>
            </w:r>
          </w:p>
          <w:p w14:paraId="78FC6E7A" w14:textId="77777777" w:rsidR="00750A6E" w:rsidRDefault="00750A6E" w:rsidP="00750A6E">
            <w:pPr>
              <w:rPr>
                <w:rStyle w:val="Strong"/>
              </w:rPr>
            </w:pPr>
            <w:r>
              <w:rPr>
                <w:rStyle w:val="Strong"/>
              </w:rPr>
              <w:t>Content</w:t>
            </w:r>
          </w:p>
          <w:p w14:paraId="35D4332E" w14:textId="42BEB64C" w:rsidR="002D31AD" w:rsidRPr="003A5B54" w:rsidRDefault="002D31AD" w:rsidP="00750A6E">
            <w:pPr>
              <w:rPr>
                <w:rStyle w:val="Strong"/>
                <w:b w:val="0"/>
                <w:bCs w:val="0"/>
              </w:rPr>
            </w:pPr>
            <w:r w:rsidRPr="003A5B54">
              <w:rPr>
                <w:rStyle w:val="Strong"/>
                <w:b w:val="0"/>
                <w:bCs w:val="0"/>
              </w:rPr>
              <w:t>Students:</w:t>
            </w:r>
          </w:p>
          <w:p w14:paraId="2AC8673F" w14:textId="77777777" w:rsidR="0054385C" w:rsidRPr="0054385C" w:rsidRDefault="0054385C" w:rsidP="0054385C">
            <w:pPr>
              <w:pStyle w:val="ListBullet"/>
            </w:pPr>
            <w:r w:rsidRPr="0054385C">
              <w:t xml:space="preserve">Use hardware and software to design, communicate and manage the </w:t>
            </w:r>
            <w:r w:rsidRPr="0054385C">
              <w:lastRenderedPageBreak/>
              <w:t>development of digital solutions</w:t>
            </w:r>
          </w:p>
          <w:p w14:paraId="1954CC4A" w14:textId="77777777" w:rsidR="00E06056" w:rsidRDefault="00B81E4A" w:rsidP="009663A1">
            <w:pPr>
              <w:pStyle w:val="ListBullet"/>
            </w:pPr>
            <w:r w:rsidRPr="00B81E4A">
              <w:t>Use graphical communication techniques to present ideas for products and systems</w:t>
            </w:r>
          </w:p>
          <w:p w14:paraId="07272E7E" w14:textId="717DA9DA" w:rsidR="00750A6E" w:rsidRPr="009663A1" w:rsidRDefault="00E06056" w:rsidP="009663A1">
            <w:pPr>
              <w:pStyle w:val="ListBullet"/>
            </w:pPr>
            <w:r w:rsidRPr="00AB37EB">
              <w:t>Use materials, components, processes and technologies to develop engineering skills</w:t>
            </w:r>
          </w:p>
          <w:p w14:paraId="2627221E" w14:textId="24D2ED08" w:rsidR="00A1792C" w:rsidRDefault="00A1792C" w:rsidP="00CC40BF">
            <w:pPr>
              <w:pStyle w:val="ListBullet"/>
            </w:pPr>
            <w:r>
              <w:t xml:space="preserve">Demonstrate safe practices when selecting and using tools, processes and </w:t>
            </w:r>
            <w:r>
              <w:lastRenderedPageBreak/>
              <w:t>technologies</w:t>
            </w:r>
          </w:p>
          <w:p w14:paraId="5DB9AE16" w14:textId="47853DCA" w:rsidR="002B7DC7" w:rsidRPr="009663A1" w:rsidRDefault="00A1792C" w:rsidP="000A20AE">
            <w:pPr>
              <w:pStyle w:val="ListBullet"/>
            </w:pPr>
            <w:r>
              <w:t>Document design and production processes when developing projects</w:t>
            </w:r>
          </w:p>
        </w:tc>
        <w:tc>
          <w:tcPr>
            <w:tcW w:w="1655" w:type="pct"/>
          </w:tcPr>
          <w:p w14:paraId="0E61F68C" w14:textId="5C0D079C" w:rsidR="00D31F20" w:rsidRDefault="00D31F20" w:rsidP="00750A6E">
            <w:pPr>
              <w:rPr>
                <w:rStyle w:val="Strong"/>
              </w:rPr>
            </w:pPr>
            <w:r w:rsidRPr="001D714A">
              <w:rPr>
                <w:rStyle w:val="Strong"/>
              </w:rPr>
              <w:lastRenderedPageBreak/>
              <w:t>Lear</w:t>
            </w:r>
            <w:r>
              <w:rPr>
                <w:rStyle w:val="Strong"/>
              </w:rPr>
              <w:t xml:space="preserve">ning </w:t>
            </w:r>
            <w:r w:rsidR="002D31AD">
              <w:rPr>
                <w:rStyle w:val="Strong"/>
              </w:rPr>
              <w:t>i</w:t>
            </w:r>
            <w:r>
              <w:rPr>
                <w:rStyle w:val="Strong"/>
              </w:rPr>
              <w:t>ntention</w:t>
            </w:r>
          </w:p>
          <w:p w14:paraId="7BF7799B" w14:textId="60013A39" w:rsidR="000563D2" w:rsidRDefault="00D31F20" w:rsidP="001D714A">
            <w:pPr>
              <w:rPr>
                <w:rStyle w:val="Strong"/>
                <w:b w:val="0"/>
                <w:bCs w:val="0"/>
              </w:rPr>
            </w:pPr>
            <w:r w:rsidRPr="001D714A">
              <w:rPr>
                <w:rStyle w:val="Strong"/>
                <w:b w:val="0"/>
                <w:bCs w:val="0"/>
              </w:rPr>
              <w:t>We are learning to</w:t>
            </w:r>
            <w:r w:rsidR="000563D2">
              <w:rPr>
                <w:rStyle w:val="Strong"/>
                <w:b w:val="0"/>
                <w:bCs w:val="0"/>
              </w:rPr>
              <w:t>:</w:t>
            </w:r>
          </w:p>
          <w:p w14:paraId="600318EC" w14:textId="0B30C4DD" w:rsidR="009F7EE8" w:rsidRPr="001D714A" w:rsidRDefault="00100349" w:rsidP="001F5B33">
            <w:pPr>
              <w:pStyle w:val="ListBullet"/>
              <w:rPr>
                <w:rStyle w:val="Strong"/>
                <w:b w:val="0"/>
                <w:bCs w:val="0"/>
              </w:rPr>
            </w:pPr>
            <w:r w:rsidRPr="00100349">
              <w:rPr>
                <w:rStyle w:val="Strong"/>
                <w:b w:val="0"/>
                <w:bCs w:val="0"/>
              </w:rPr>
              <w:t>develop skills in creating 3D models and orthogonal drawings according to AS</w:t>
            </w:r>
            <w:r w:rsidR="00100E25">
              <w:rPr>
                <w:rStyle w:val="Strong"/>
                <w:b w:val="0"/>
                <w:bCs w:val="0"/>
              </w:rPr>
              <w:t> </w:t>
            </w:r>
            <w:r w:rsidRPr="00100349">
              <w:rPr>
                <w:rStyle w:val="Strong"/>
                <w:b w:val="0"/>
                <w:bCs w:val="0"/>
              </w:rPr>
              <w:t xml:space="preserve">1100 </w:t>
            </w:r>
            <w:r w:rsidRPr="001F5B33">
              <w:rPr>
                <w:rStyle w:val="Strong"/>
                <w:b w:val="0"/>
                <w:bCs w:val="0"/>
              </w:rPr>
              <w:t>standards</w:t>
            </w:r>
            <w:r w:rsidRPr="00100349">
              <w:rPr>
                <w:rStyle w:val="Strong"/>
                <w:b w:val="0"/>
                <w:bCs w:val="0"/>
              </w:rPr>
              <w:t>.</w:t>
            </w:r>
          </w:p>
          <w:p w14:paraId="16E120CF" w14:textId="7AE9C8A8" w:rsidR="009F7EE8" w:rsidRDefault="009F7EE8" w:rsidP="00750A6E">
            <w:pPr>
              <w:rPr>
                <w:rStyle w:val="Strong"/>
              </w:rPr>
            </w:pPr>
            <w:r>
              <w:rPr>
                <w:rStyle w:val="Strong"/>
              </w:rPr>
              <w:t xml:space="preserve">Success </w:t>
            </w:r>
            <w:r w:rsidR="002D31AD">
              <w:rPr>
                <w:rStyle w:val="Strong"/>
              </w:rPr>
              <w:t>c</w:t>
            </w:r>
            <w:r>
              <w:rPr>
                <w:rStyle w:val="Strong"/>
              </w:rPr>
              <w:t>riteria</w:t>
            </w:r>
          </w:p>
          <w:p w14:paraId="30264FD6" w14:textId="6C637B8F" w:rsidR="009F7EE8" w:rsidRPr="00F748AA" w:rsidRDefault="00DD6198" w:rsidP="00F748AA">
            <w:r w:rsidRPr="00F748AA">
              <w:t>We</w:t>
            </w:r>
            <w:r w:rsidR="009F7EE8" w:rsidRPr="00F748AA">
              <w:t xml:space="preserve"> can:</w:t>
            </w:r>
          </w:p>
          <w:p w14:paraId="19B5A717" w14:textId="7CEA0036" w:rsidR="00F95A18" w:rsidRDefault="009D345D" w:rsidP="001F5B33">
            <w:pPr>
              <w:pStyle w:val="ListBullet"/>
              <w:rPr>
                <w:rStyle w:val="Strong"/>
                <w:b w:val="0"/>
                <w:bCs w:val="0"/>
              </w:rPr>
            </w:pPr>
            <w:r w:rsidRPr="00F95A18">
              <w:rPr>
                <w:rStyle w:val="Strong"/>
                <w:b w:val="0"/>
                <w:bCs w:val="0"/>
              </w:rPr>
              <w:t xml:space="preserve">demonstrate basic proficiency in using </w:t>
            </w:r>
            <w:r w:rsidRPr="00F95A18">
              <w:rPr>
                <w:rStyle w:val="Strong"/>
                <w:b w:val="0"/>
                <w:bCs w:val="0"/>
              </w:rPr>
              <w:lastRenderedPageBreak/>
              <w:t>CAD software</w:t>
            </w:r>
            <w:r w:rsidR="000A20AE">
              <w:rPr>
                <w:rStyle w:val="Strong"/>
                <w:b w:val="0"/>
                <w:bCs w:val="0"/>
              </w:rPr>
              <w:t>.</w:t>
            </w:r>
          </w:p>
          <w:p w14:paraId="5137F82F" w14:textId="03D19109" w:rsidR="008B2C26" w:rsidRPr="009703F2" w:rsidRDefault="008B2C26" w:rsidP="004070EA">
            <w:pPr>
              <w:pStyle w:val="ListBullet"/>
              <w:numPr>
                <w:ilvl w:val="0"/>
                <w:numId w:val="0"/>
              </w:numPr>
              <w:rPr>
                <w:rStyle w:val="Strong"/>
              </w:rPr>
            </w:pPr>
            <w:r w:rsidRPr="009703F2">
              <w:rPr>
                <w:rStyle w:val="Strong"/>
              </w:rPr>
              <w:t>Teaching and learning activity</w:t>
            </w:r>
          </w:p>
          <w:p w14:paraId="731938D1" w14:textId="18279A76" w:rsidR="00A1563C" w:rsidRDefault="00AC4A8E" w:rsidP="00A1563C">
            <w:hyperlink r:id="rId50" w:history="1">
              <w:r w:rsidR="000C6987" w:rsidRPr="00AC4A8E">
                <w:rPr>
                  <w:rStyle w:val="Hyperlink"/>
                </w:rPr>
                <w:t xml:space="preserve">Activate prior </w:t>
              </w:r>
              <w:r w:rsidR="00F053C1" w:rsidRPr="00AC4A8E">
                <w:rPr>
                  <w:rStyle w:val="Hyperlink"/>
                </w:rPr>
                <w:t>knowledge</w:t>
              </w:r>
            </w:hyperlink>
            <w:r w:rsidR="00A1563C">
              <w:t xml:space="preserve"> by asking students about their previous experience with digital drawing or design software (drawing apps, 3D modelling tools). Show a quick demo</w:t>
            </w:r>
            <w:r w:rsidR="000A20AE">
              <w:t>nstration</w:t>
            </w:r>
            <w:r w:rsidR="00A1563C">
              <w:t xml:space="preserve"> of a simple CAD tool </w:t>
            </w:r>
            <w:proofErr w:type="spellStart"/>
            <w:r w:rsidR="00A1563C">
              <w:t>or</w:t>
            </w:r>
            <w:proofErr w:type="spellEnd"/>
            <w:r w:rsidR="00A1563C">
              <w:t xml:space="preserve"> example drawing to connect new learning with what they already know and to spark interest.</w:t>
            </w:r>
          </w:p>
          <w:p w14:paraId="2AE0D5CB" w14:textId="7EEC00A7" w:rsidR="003E272B" w:rsidRDefault="003E272B" w:rsidP="00A1563C">
            <w:r w:rsidRPr="003E272B">
              <w:t>Outline the drawing project and describe the list of parts to be modelled.</w:t>
            </w:r>
          </w:p>
          <w:p w14:paraId="29A5A2B6" w14:textId="6519D3D7" w:rsidR="00A1563C" w:rsidRDefault="00A1563C" w:rsidP="00A1563C">
            <w:r>
              <w:t>Introduce CAD software and demonstrate its use in small steps.</w:t>
            </w:r>
            <w:r w:rsidR="00D27EA4">
              <w:t xml:space="preserve"> Consider software </w:t>
            </w:r>
            <w:r w:rsidR="002506F7">
              <w:t>in conjunction with needs of students when planning chunking and sequencing of instruction.</w:t>
            </w:r>
            <w:r>
              <w:t xml:space="preserve"> The software selected should meet the school’s and students’ needs. Examples of potential use:</w:t>
            </w:r>
          </w:p>
          <w:p w14:paraId="525FF276" w14:textId="666A4285" w:rsidR="00A1563C" w:rsidRDefault="000A20AE" w:rsidP="001F5B33">
            <w:pPr>
              <w:pStyle w:val="ListBullet"/>
            </w:pPr>
            <w:r>
              <w:lastRenderedPageBreak/>
              <w:t xml:space="preserve">3D </w:t>
            </w:r>
            <w:r w:rsidR="00A1563C">
              <w:t>modelling of the mechanism</w:t>
            </w:r>
          </w:p>
          <w:p w14:paraId="45E58A9C" w14:textId="1586DB8F" w:rsidR="00A1563C" w:rsidRDefault="000A20AE" w:rsidP="001F5B33">
            <w:pPr>
              <w:pStyle w:val="ListBullet"/>
            </w:pPr>
            <w:r>
              <w:t xml:space="preserve">drawing </w:t>
            </w:r>
            <w:r w:rsidR="00A1563C">
              <w:t>an orthogonal to AS</w:t>
            </w:r>
            <w:r w:rsidR="00100E25">
              <w:t xml:space="preserve"> </w:t>
            </w:r>
            <w:r w:rsidR="00A1563C">
              <w:t>1100.</w:t>
            </w:r>
          </w:p>
          <w:p w14:paraId="1203522D" w14:textId="5B3CD83D" w:rsidR="00A1563C" w:rsidRDefault="00A1563C" w:rsidP="00A1563C">
            <w:r>
              <w:t xml:space="preserve">Provide appropriately </w:t>
            </w:r>
            <w:hyperlink r:id="rId51" w:history="1">
              <w:r w:rsidRPr="002A6B1E">
                <w:rPr>
                  <w:rStyle w:val="Hyperlink"/>
                </w:rPr>
                <w:t>chunked and sequenced</w:t>
              </w:r>
            </w:hyperlink>
            <w:r>
              <w:t xml:space="preserve"> instructions.</w:t>
            </w:r>
          </w:p>
          <w:p w14:paraId="2B89D8DD" w14:textId="71A1BE5C" w:rsidR="00615CBE" w:rsidRDefault="00615CBE" w:rsidP="00615CBE">
            <w:r>
              <w:t>Demonstrate correct procedure to create part</w:t>
            </w:r>
            <w:r w:rsidR="00FE2AE8">
              <w:t>s</w:t>
            </w:r>
            <w:r>
              <w:t xml:space="preserve"> </w:t>
            </w:r>
            <w:r w:rsidR="00BF3EC6">
              <w:t xml:space="preserve">from a </w:t>
            </w:r>
            <w:r w:rsidR="00100E25">
              <w:t xml:space="preserve">chosen </w:t>
            </w:r>
            <w:r w:rsidR="00BF3EC6">
              <w:t>design sketch</w:t>
            </w:r>
            <w:r>
              <w:t xml:space="preserve"> using selected CAD software.</w:t>
            </w:r>
          </w:p>
          <w:p w14:paraId="62515A18" w14:textId="66CB3E3B" w:rsidR="00615CBE" w:rsidRDefault="00473602" w:rsidP="00615CBE">
            <w:r>
              <w:t xml:space="preserve">Examples of </w:t>
            </w:r>
            <w:r w:rsidR="00615CBE">
              <w:t>methods</w:t>
            </w:r>
            <w:r>
              <w:t xml:space="preserve"> to be used</w:t>
            </w:r>
            <w:r w:rsidR="00615CBE">
              <w:t>:</w:t>
            </w:r>
          </w:p>
          <w:p w14:paraId="65FA3351" w14:textId="29CA257C" w:rsidR="00615CBE" w:rsidRDefault="00615CBE" w:rsidP="00CC40BF">
            <w:pPr>
              <w:pStyle w:val="ListBullet"/>
            </w:pPr>
            <w:r>
              <w:t>changing or adjusting views</w:t>
            </w:r>
            <w:r w:rsidR="0068491A">
              <w:t xml:space="preserve"> such as front, top, side or isometric</w:t>
            </w:r>
          </w:p>
          <w:p w14:paraId="4A8F9A25" w14:textId="4AC4CA19" w:rsidR="00615CBE" w:rsidRDefault="00615CBE" w:rsidP="00CC40BF">
            <w:pPr>
              <w:pStyle w:val="ListBullet"/>
            </w:pPr>
            <w:r>
              <w:t>selecting or creating work planes</w:t>
            </w:r>
          </w:p>
          <w:p w14:paraId="4DF2FB86" w14:textId="48A09EC5" w:rsidR="00C2441B" w:rsidRDefault="00AC4A8E" w:rsidP="00CC40BF">
            <w:pPr>
              <w:pStyle w:val="ListBullet"/>
            </w:pPr>
            <w:r>
              <w:t xml:space="preserve">selecting </w:t>
            </w:r>
            <w:r w:rsidR="00C2441B">
              <w:t xml:space="preserve">sketching tools and </w:t>
            </w:r>
            <w:r>
              <w:t xml:space="preserve">identifying </w:t>
            </w:r>
            <w:r w:rsidR="00C2441B">
              <w:t>when to use them</w:t>
            </w:r>
          </w:p>
          <w:p w14:paraId="0219509E" w14:textId="548C7EAC" w:rsidR="00615CBE" w:rsidRDefault="00615CBE" w:rsidP="00CC40BF">
            <w:pPr>
              <w:pStyle w:val="ListBullet"/>
            </w:pPr>
            <w:r>
              <w:t>sketching (on planes)</w:t>
            </w:r>
          </w:p>
          <w:p w14:paraId="10F6DA87" w14:textId="51BD5040" w:rsidR="003E272B" w:rsidRDefault="00615CBE" w:rsidP="00CC40BF">
            <w:pPr>
              <w:pStyle w:val="ListBullet"/>
            </w:pPr>
            <w:r>
              <w:lastRenderedPageBreak/>
              <w:t>extruding.</w:t>
            </w:r>
          </w:p>
          <w:p w14:paraId="375872E9" w14:textId="0446A251" w:rsidR="00750A6E" w:rsidRPr="008B2C26" w:rsidRDefault="00A1563C" w:rsidP="008B2C26">
            <w:r>
              <w:t>Students to complete drawing</w:t>
            </w:r>
            <w:r w:rsidR="00BB1A32">
              <w:t>s</w:t>
            </w:r>
            <w:r>
              <w:t xml:space="preserve"> of</w:t>
            </w:r>
            <w:r w:rsidR="00BB1A32">
              <w:t xml:space="preserve"> components </w:t>
            </w:r>
            <w:r w:rsidR="00FB45A9">
              <w:t xml:space="preserve">for </w:t>
            </w:r>
            <w:r w:rsidR="00BF3EC6">
              <w:t>their selected design for a folding boom</w:t>
            </w:r>
            <w:r>
              <w:t xml:space="preserve"> gate.</w:t>
            </w:r>
          </w:p>
        </w:tc>
        <w:tc>
          <w:tcPr>
            <w:tcW w:w="876" w:type="pct"/>
          </w:tcPr>
          <w:p w14:paraId="7FB6E6E1" w14:textId="6510BF37" w:rsidR="007A21E3" w:rsidRDefault="0095146C" w:rsidP="007A21E3">
            <w:bookmarkStart w:id="18" w:name="_Hlk214013273"/>
            <w:r>
              <w:lastRenderedPageBreak/>
              <w:t>Students can</w:t>
            </w:r>
            <w:r w:rsidR="00100E25">
              <w:t xml:space="preserve"> create </w:t>
            </w:r>
            <w:r w:rsidR="007A21E3">
              <w:t>3D model or orthogonal drawing of a folding boom gate or its component, demonstrating correct use of software tools and adherence to standards.</w:t>
            </w:r>
          </w:p>
          <w:p w14:paraId="26C44BA3" w14:textId="77777777" w:rsidR="007A21E3" w:rsidRDefault="007A21E3" w:rsidP="007A21E3">
            <w:r>
              <w:t xml:space="preserve">Students follow chunked instructions </w:t>
            </w:r>
            <w:r>
              <w:lastRenderedPageBreak/>
              <w:t>successfully, showing progression through the CAD tasks.</w:t>
            </w:r>
          </w:p>
          <w:p w14:paraId="53967678" w14:textId="77777777" w:rsidR="007A21E3" w:rsidRDefault="007A21E3" w:rsidP="007A21E3">
            <w:r>
              <w:t>Students explain their drawing process or justify design choices, demonstrating understanding of CAD functions and drawing principles.</w:t>
            </w:r>
          </w:p>
          <w:p w14:paraId="573D2438" w14:textId="4B741B71" w:rsidR="00750A6E" w:rsidRPr="006E4E89" w:rsidRDefault="00EF60D5" w:rsidP="00750A6E">
            <w:r>
              <w:t xml:space="preserve">Students’ drawings </w:t>
            </w:r>
            <w:r w:rsidR="007A21E3">
              <w:t>meet expected quality standards, including correct dimensions, views and annotations per AS1100.</w:t>
            </w:r>
            <w:bookmarkEnd w:id="18"/>
          </w:p>
        </w:tc>
        <w:tc>
          <w:tcPr>
            <w:tcW w:w="876" w:type="pct"/>
          </w:tcPr>
          <w:p w14:paraId="401CE1DE" w14:textId="77777777" w:rsidR="00750A6E" w:rsidRDefault="00461C05" w:rsidP="00750A6E">
            <w:r w:rsidRPr="00901C9D">
              <w:rPr>
                <w:b/>
                <w:bCs/>
              </w:rPr>
              <w:lastRenderedPageBreak/>
              <w:t>Suggested</w:t>
            </w:r>
            <w:r w:rsidRPr="00901C9D">
              <w:rPr>
                <w:rStyle w:val="CommentReference"/>
                <w:b/>
                <w:bCs/>
              </w:rPr>
              <w:t xml:space="preserve"> </w:t>
            </w:r>
            <w:r w:rsidRPr="00901C9D">
              <w:rPr>
                <w:b/>
                <w:bCs/>
              </w:rPr>
              <w:t>adjusted activities.</w:t>
            </w:r>
            <w:r w:rsidRPr="006E4E89">
              <w:t xml:space="preserve"> </w:t>
            </w:r>
            <w:r w:rsidRPr="008C31E9">
              <w:rPr>
                <w:b/>
                <w:bCs/>
              </w:rPr>
              <w:t xml:space="preserve">This </w:t>
            </w:r>
            <w:r w:rsidR="00C06802" w:rsidRPr="008C31E9">
              <w:rPr>
                <w:b/>
                <w:bCs/>
              </w:rPr>
              <w:t xml:space="preserve">section is also for use in school when </w:t>
            </w:r>
            <w:proofErr w:type="gramStart"/>
            <w:r w:rsidR="00C06802" w:rsidRPr="008C31E9">
              <w:rPr>
                <w:b/>
                <w:bCs/>
              </w:rPr>
              <w:t>making adjustments to</w:t>
            </w:r>
            <w:proofErr w:type="gramEnd"/>
            <w:r w:rsidR="00C06802" w:rsidRPr="008C31E9">
              <w:rPr>
                <w:b/>
                <w:bCs/>
              </w:rPr>
              <w:t xml:space="preserve"> support all students to achieve in their learning.</w:t>
            </w:r>
          </w:p>
          <w:p w14:paraId="2F11C9CE" w14:textId="77777777" w:rsidR="009E362C" w:rsidRDefault="009E362C" w:rsidP="009E362C">
            <w:r>
              <w:t xml:space="preserve">Provide simplified, step-by-step written guides with </w:t>
            </w:r>
            <w:r>
              <w:lastRenderedPageBreak/>
              <w:t>screenshots or video tutorials.</w:t>
            </w:r>
          </w:p>
          <w:p w14:paraId="5877BA9A" w14:textId="77777777" w:rsidR="009E362C" w:rsidRDefault="009E362C" w:rsidP="009E362C">
            <w:r>
              <w:t>Offer one-on-one or small group coaching sessions during CAD tasks.</w:t>
            </w:r>
          </w:p>
          <w:p w14:paraId="043E8CD3" w14:textId="404DAD52" w:rsidR="009E362C" w:rsidRDefault="009E362C" w:rsidP="009E362C">
            <w:r>
              <w:t>Challenge students to create detailed annotations, dimensioning and exploded views.</w:t>
            </w:r>
          </w:p>
          <w:p w14:paraId="5FA34E6F" w14:textId="6EAD3D30" w:rsidR="00750A6E" w:rsidRPr="006E4E89" w:rsidRDefault="009E362C" w:rsidP="00750A6E">
            <w:r>
              <w:t>Allow students to work at their own pace with checkpoints for feedback.</w:t>
            </w:r>
          </w:p>
        </w:tc>
        <w:tc>
          <w:tcPr>
            <w:tcW w:w="718" w:type="pct"/>
          </w:tcPr>
          <w:p w14:paraId="1704ED37" w14:textId="77777777" w:rsidR="00750A6E" w:rsidRDefault="00750A6E" w:rsidP="00750A6E"/>
        </w:tc>
      </w:tr>
      <w:tr w:rsidR="005E20B7" w14:paraId="77F0FD5A"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1336AE10" w14:textId="77777777" w:rsidR="005E20B7" w:rsidRPr="005E20B7" w:rsidRDefault="005E20B7" w:rsidP="005E20B7">
            <w:pPr>
              <w:rPr>
                <w:rStyle w:val="Strong"/>
              </w:rPr>
            </w:pPr>
            <w:r w:rsidRPr="005E20B7">
              <w:rPr>
                <w:rStyle w:val="Strong"/>
              </w:rPr>
              <w:lastRenderedPageBreak/>
              <w:t>Outcome</w:t>
            </w:r>
          </w:p>
          <w:p w14:paraId="33C0695D" w14:textId="77777777" w:rsidR="005E20B7" w:rsidRPr="005E20B7" w:rsidRDefault="005E20B7" w:rsidP="005E20B7">
            <w:pPr>
              <w:rPr>
                <w:rStyle w:val="Strong"/>
              </w:rPr>
            </w:pPr>
            <w:r w:rsidRPr="005E20B7">
              <w:rPr>
                <w:rStyle w:val="Strong"/>
              </w:rPr>
              <w:t>TE4-DES-01</w:t>
            </w:r>
          </w:p>
          <w:p w14:paraId="7796EE8C" w14:textId="77777777" w:rsidR="005E20B7" w:rsidRPr="005E20B7" w:rsidRDefault="005E20B7" w:rsidP="005E20B7">
            <w:pPr>
              <w:rPr>
                <w:rStyle w:val="Strong"/>
              </w:rPr>
            </w:pPr>
            <w:r w:rsidRPr="005E20B7">
              <w:rPr>
                <w:rStyle w:val="Strong"/>
              </w:rPr>
              <w:t>Content</w:t>
            </w:r>
          </w:p>
          <w:p w14:paraId="744A61EC" w14:textId="77777777" w:rsidR="005E20B7" w:rsidRPr="004459D5" w:rsidRDefault="005E20B7" w:rsidP="005E20B7">
            <w:pPr>
              <w:rPr>
                <w:rStyle w:val="Strong"/>
                <w:b w:val="0"/>
                <w:bCs w:val="0"/>
              </w:rPr>
            </w:pPr>
            <w:r w:rsidRPr="004459D5">
              <w:rPr>
                <w:rStyle w:val="Strong"/>
                <w:b w:val="0"/>
                <w:bCs w:val="0"/>
              </w:rPr>
              <w:t>Students:</w:t>
            </w:r>
          </w:p>
          <w:p w14:paraId="649B9EAE" w14:textId="55735AC2" w:rsidR="005E20B7" w:rsidRPr="005E20B7" w:rsidRDefault="005E20B7" w:rsidP="0096340F">
            <w:pPr>
              <w:pStyle w:val="ListBullet"/>
              <w:rPr>
                <w:rStyle w:val="Strong"/>
              </w:rPr>
            </w:pPr>
            <w:r w:rsidRPr="005E20B7">
              <w:rPr>
                <w:rStyle w:val="Strong"/>
                <w:b w:val="0"/>
                <w:bCs w:val="0"/>
              </w:rPr>
              <w:t>Use hardware and software to design, communicate and manage the development of digital solutions</w:t>
            </w:r>
          </w:p>
          <w:p w14:paraId="41237478" w14:textId="1B22A6CC" w:rsidR="005E20B7" w:rsidRPr="005E20B7" w:rsidRDefault="005E20B7" w:rsidP="0096340F">
            <w:pPr>
              <w:pStyle w:val="ListBullet"/>
              <w:rPr>
                <w:rStyle w:val="Strong"/>
              </w:rPr>
            </w:pPr>
            <w:r w:rsidRPr="005E20B7">
              <w:rPr>
                <w:rStyle w:val="Strong"/>
                <w:b w:val="0"/>
                <w:bCs w:val="0"/>
              </w:rPr>
              <w:t xml:space="preserve">Use graphical </w:t>
            </w:r>
            <w:r w:rsidRPr="005E20B7">
              <w:rPr>
                <w:rStyle w:val="Strong"/>
                <w:b w:val="0"/>
                <w:bCs w:val="0"/>
              </w:rPr>
              <w:lastRenderedPageBreak/>
              <w:t>communication techniques to present ideas for products and systems</w:t>
            </w:r>
          </w:p>
          <w:p w14:paraId="2BAEB732" w14:textId="2390CB05" w:rsidR="005E20B7" w:rsidRDefault="005E20B7" w:rsidP="0096340F">
            <w:pPr>
              <w:pStyle w:val="ListBullet"/>
              <w:rPr>
                <w:rStyle w:val="Strong"/>
                <w:b w:val="0"/>
                <w:bCs w:val="0"/>
              </w:rPr>
            </w:pPr>
            <w:r w:rsidRPr="005E20B7">
              <w:rPr>
                <w:rStyle w:val="Strong"/>
                <w:b w:val="0"/>
                <w:bCs w:val="0"/>
              </w:rPr>
              <w:t>Use materials, components, processes and technologies to develop engineering skills</w:t>
            </w:r>
          </w:p>
          <w:p w14:paraId="085733F7" w14:textId="77777777" w:rsidR="00890B57" w:rsidRPr="00890B57" w:rsidRDefault="00890B57" w:rsidP="0096340F">
            <w:pPr>
              <w:pStyle w:val="ListBullet"/>
              <w:rPr>
                <w:rStyle w:val="Strong"/>
                <w:b w:val="0"/>
                <w:bCs w:val="0"/>
              </w:rPr>
            </w:pPr>
            <w:r w:rsidRPr="00890B57">
              <w:rPr>
                <w:rStyle w:val="Strong"/>
                <w:b w:val="0"/>
                <w:bCs w:val="0"/>
              </w:rPr>
              <w:t>Demonstrate safe practices when selecting and using tools, processes and technologies</w:t>
            </w:r>
          </w:p>
          <w:p w14:paraId="59C99838" w14:textId="56163851" w:rsidR="005E20B7" w:rsidRPr="0096340F" w:rsidRDefault="00890B57" w:rsidP="0096340F">
            <w:pPr>
              <w:pStyle w:val="ListBullet"/>
            </w:pPr>
            <w:r w:rsidRPr="00890B57">
              <w:rPr>
                <w:rStyle w:val="Strong"/>
                <w:b w:val="0"/>
                <w:bCs w:val="0"/>
              </w:rPr>
              <w:t xml:space="preserve">Document design and production </w:t>
            </w:r>
            <w:r w:rsidRPr="00890B57">
              <w:rPr>
                <w:rStyle w:val="Strong"/>
                <w:b w:val="0"/>
                <w:bCs w:val="0"/>
              </w:rPr>
              <w:lastRenderedPageBreak/>
              <w:t>processes when developing projects</w:t>
            </w:r>
          </w:p>
        </w:tc>
        <w:tc>
          <w:tcPr>
            <w:tcW w:w="1655" w:type="pct"/>
          </w:tcPr>
          <w:p w14:paraId="46875CED" w14:textId="77777777" w:rsidR="007F5926" w:rsidRPr="007F5926" w:rsidRDefault="007F5926" w:rsidP="007F5926">
            <w:pPr>
              <w:rPr>
                <w:rStyle w:val="Strong"/>
              </w:rPr>
            </w:pPr>
            <w:r w:rsidRPr="007F5926">
              <w:rPr>
                <w:rStyle w:val="Strong"/>
              </w:rPr>
              <w:lastRenderedPageBreak/>
              <w:t>Learning intention</w:t>
            </w:r>
          </w:p>
          <w:p w14:paraId="5204CAD6" w14:textId="77777777" w:rsidR="007F5926" w:rsidRPr="008C31E9" w:rsidRDefault="007F5926" w:rsidP="007F5926">
            <w:pPr>
              <w:rPr>
                <w:rStyle w:val="Strong"/>
                <w:b w:val="0"/>
                <w:bCs w:val="0"/>
              </w:rPr>
            </w:pPr>
            <w:r w:rsidRPr="008C31E9">
              <w:rPr>
                <w:rStyle w:val="Strong"/>
                <w:b w:val="0"/>
                <w:bCs w:val="0"/>
              </w:rPr>
              <w:t>We are learning to:</w:t>
            </w:r>
          </w:p>
          <w:p w14:paraId="1CE64C4F" w14:textId="7EFEF282" w:rsidR="007F5926" w:rsidRPr="007F5926" w:rsidRDefault="00A34C91" w:rsidP="0096340F">
            <w:pPr>
              <w:pStyle w:val="ListBullet"/>
              <w:rPr>
                <w:rStyle w:val="Strong"/>
              </w:rPr>
            </w:pPr>
            <w:r w:rsidRPr="00A34C91">
              <w:rPr>
                <w:rStyle w:val="Strong"/>
                <w:b w:val="0"/>
                <w:bCs w:val="0"/>
              </w:rPr>
              <w:t>develop skills in importing, positioning and assembling individual components into a complete assembly.</w:t>
            </w:r>
          </w:p>
          <w:p w14:paraId="066C6FBA" w14:textId="77777777" w:rsidR="007F5926" w:rsidRPr="007F5926" w:rsidRDefault="007F5926" w:rsidP="007F5926">
            <w:pPr>
              <w:rPr>
                <w:rStyle w:val="Strong"/>
              </w:rPr>
            </w:pPr>
            <w:r w:rsidRPr="007F5926">
              <w:rPr>
                <w:rStyle w:val="Strong"/>
              </w:rPr>
              <w:t>Success criteria</w:t>
            </w:r>
          </w:p>
          <w:p w14:paraId="0906D411" w14:textId="77777777" w:rsidR="007F5926" w:rsidRPr="008C31E9" w:rsidRDefault="007F5926" w:rsidP="007F5926">
            <w:pPr>
              <w:rPr>
                <w:rStyle w:val="Strong"/>
                <w:b w:val="0"/>
                <w:bCs w:val="0"/>
              </w:rPr>
            </w:pPr>
            <w:r w:rsidRPr="008C31E9">
              <w:rPr>
                <w:rStyle w:val="Strong"/>
                <w:b w:val="0"/>
                <w:bCs w:val="0"/>
              </w:rPr>
              <w:t>We can:</w:t>
            </w:r>
          </w:p>
          <w:p w14:paraId="59CA855D" w14:textId="31D49DB6" w:rsidR="00EF43D3" w:rsidRDefault="00EF43D3" w:rsidP="0096340F">
            <w:pPr>
              <w:pStyle w:val="ListBullet"/>
              <w:rPr>
                <w:rStyle w:val="Strong"/>
              </w:rPr>
            </w:pPr>
            <w:r w:rsidRPr="00EF43D3">
              <w:rPr>
                <w:rStyle w:val="Strong"/>
                <w:b w:val="0"/>
                <w:bCs w:val="0"/>
              </w:rPr>
              <w:t>complete a fully assembled CAD model showing correct relationships between parts.</w:t>
            </w:r>
          </w:p>
          <w:p w14:paraId="16E9F7BD" w14:textId="7E13D475" w:rsidR="007F5926" w:rsidRDefault="007F5926" w:rsidP="007F5926">
            <w:pPr>
              <w:rPr>
                <w:rStyle w:val="Strong"/>
              </w:rPr>
            </w:pPr>
            <w:r w:rsidRPr="007F5926">
              <w:rPr>
                <w:rStyle w:val="Strong"/>
              </w:rPr>
              <w:t>Teaching and learning activity</w:t>
            </w:r>
          </w:p>
          <w:p w14:paraId="44F3BB8D" w14:textId="3C41A53A" w:rsidR="007F5926" w:rsidRDefault="007F5926" w:rsidP="007F5926">
            <w:pPr>
              <w:rPr>
                <w:rStyle w:val="Strong"/>
                <w:b w:val="0"/>
                <w:bCs w:val="0"/>
              </w:rPr>
            </w:pPr>
            <w:hyperlink r:id="rId52" w:history="1">
              <w:r w:rsidRPr="00EB5794">
                <w:rPr>
                  <w:rStyle w:val="Hyperlink"/>
                </w:rPr>
                <w:t>Activate prior knowledge</w:t>
              </w:r>
            </w:hyperlink>
            <w:r w:rsidRPr="007F5926">
              <w:rPr>
                <w:rStyle w:val="Strong"/>
                <w:b w:val="0"/>
                <w:bCs w:val="0"/>
              </w:rPr>
              <w:t xml:space="preserve"> by asking students to identify a range of CAD tools used in previous lesson/s.</w:t>
            </w:r>
          </w:p>
          <w:p w14:paraId="37AA9434" w14:textId="16FCFC46" w:rsidR="007F7771" w:rsidRDefault="001208C3" w:rsidP="007F5926">
            <w:pPr>
              <w:rPr>
                <w:rStyle w:val="Strong"/>
                <w:b w:val="0"/>
                <w:bCs w:val="0"/>
              </w:rPr>
            </w:pPr>
            <w:r w:rsidRPr="004024D8">
              <w:rPr>
                <w:rStyle w:val="Strong"/>
                <w:b w:val="0"/>
                <w:bCs w:val="0"/>
              </w:rPr>
              <w:t>Demonstrate</w:t>
            </w:r>
            <w:r w:rsidR="007F7771" w:rsidRPr="004024D8">
              <w:rPr>
                <w:rStyle w:val="Strong"/>
                <w:b w:val="0"/>
                <w:bCs w:val="0"/>
              </w:rPr>
              <w:t xml:space="preserve"> to students how to </w:t>
            </w:r>
            <w:r w:rsidR="00975B9F" w:rsidRPr="00975B9F">
              <w:rPr>
                <w:rStyle w:val="Strong"/>
                <w:b w:val="0"/>
                <w:bCs w:val="0"/>
              </w:rPr>
              <w:t>create and</w:t>
            </w:r>
            <w:r w:rsidR="00975B9F">
              <w:rPr>
                <w:rStyle w:val="Strong"/>
              </w:rPr>
              <w:t xml:space="preserve"> </w:t>
            </w:r>
            <w:r w:rsidR="007F7771" w:rsidRPr="004024D8">
              <w:rPr>
                <w:rStyle w:val="Strong"/>
                <w:b w:val="0"/>
                <w:bCs w:val="0"/>
              </w:rPr>
              <w:t>construct an assembl</w:t>
            </w:r>
            <w:r w:rsidR="007F2981">
              <w:rPr>
                <w:rStyle w:val="Strong"/>
                <w:b w:val="0"/>
                <w:bCs w:val="0"/>
              </w:rPr>
              <w:t>y</w:t>
            </w:r>
            <w:r w:rsidR="00584137">
              <w:rPr>
                <w:rStyle w:val="Strong"/>
                <w:b w:val="0"/>
                <w:bCs w:val="0"/>
              </w:rPr>
              <w:t xml:space="preserve"> </w:t>
            </w:r>
            <w:r w:rsidR="00584137" w:rsidRPr="007F2981">
              <w:rPr>
                <w:rStyle w:val="Strong"/>
                <w:b w:val="0"/>
                <w:bCs w:val="0"/>
              </w:rPr>
              <w:t>drawing</w:t>
            </w:r>
            <w:r w:rsidR="007F7771" w:rsidRPr="004024D8">
              <w:rPr>
                <w:rStyle w:val="Strong"/>
                <w:b w:val="0"/>
                <w:bCs w:val="0"/>
              </w:rPr>
              <w:t>, pausin</w:t>
            </w:r>
            <w:r w:rsidRPr="004024D8">
              <w:rPr>
                <w:rStyle w:val="Strong"/>
                <w:b w:val="0"/>
                <w:bCs w:val="0"/>
              </w:rPr>
              <w:t xml:space="preserve">g regularly to allow students time </w:t>
            </w:r>
            <w:r w:rsidR="004024D8" w:rsidRPr="004024D8">
              <w:rPr>
                <w:rStyle w:val="Strong"/>
                <w:b w:val="0"/>
                <w:bCs w:val="0"/>
              </w:rPr>
              <w:t>to import and assemble their components.</w:t>
            </w:r>
          </w:p>
          <w:p w14:paraId="25E178E2" w14:textId="48439580" w:rsidR="003F0F29" w:rsidRPr="00B405DB" w:rsidRDefault="00546D51" w:rsidP="007F5926">
            <w:pPr>
              <w:rPr>
                <w:rStyle w:val="Strong"/>
                <w:b w:val="0"/>
                <w:bCs w:val="0"/>
              </w:rPr>
            </w:pPr>
            <w:r w:rsidRPr="00B405DB">
              <w:rPr>
                <w:rStyle w:val="Strong"/>
                <w:b w:val="0"/>
                <w:bCs w:val="0"/>
              </w:rPr>
              <w:t>Students to complete an assembly of their selected boom gate</w:t>
            </w:r>
            <w:r w:rsidR="00B405DB">
              <w:rPr>
                <w:rStyle w:val="Strong"/>
                <w:b w:val="0"/>
                <w:bCs w:val="0"/>
              </w:rPr>
              <w:t>.</w:t>
            </w:r>
          </w:p>
        </w:tc>
        <w:tc>
          <w:tcPr>
            <w:tcW w:w="876" w:type="pct"/>
          </w:tcPr>
          <w:p w14:paraId="5ACB3AA0" w14:textId="7891A11F" w:rsidR="00C82B04" w:rsidRDefault="00C82B04" w:rsidP="00C82B04">
            <w:r>
              <w:lastRenderedPageBreak/>
              <w:t>Students can</w:t>
            </w:r>
            <w:r w:rsidR="00FE653F">
              <w:t xml:space="preserve"> create </w:t>
            </w:r>
            <w:r>
              <w:t>3D model or orthogonal drawing of a folding boom gate or its component, demonstrating correct use of software tools and adherence to standards.</w:t>
            </w:r>
          </w:p>
          <w:p w14:paraId="4194F1F4" w14:textId="77777777" w:rsidR="00C82B04" w:rsidRDefault="00C82B04" w:rsidP="00C82B04">
            <w:r>
              <w:t>Students follow chunked instructions successfully, showing progression through the CAD tasks.</w:t>
            </w:r>
          </w:p>
          <w:p w14:paraId="0A12F1B7" w14:textId="77777777" w:rsidR="00C82B04" w:rsidRDefault="00C82B04" w:rsidP="00C82B04">
            <w:r>
              <w:lastRenderedPageBreak/>
              <w:t>Students explain their drawing process or justify design choices, demonstrating understanding of CAD functions and drawing principles.</w:t>
            </w:r>
          </w:p>
          <w:p w14:paraId="55E73617" w14:textId="6DFA4B6F" w:rsidR="005E20B7" w:rsidRDefault="00FE653F" w:rsidP="00C82B04">
            <w:r>
              <w:t xml:space="preserve">Students’ drawings </w:t>
            </w:r>
            <w:r w:rsidR="00C82B04">
              <w:t>meet expected quality standards, including correct dimensions, views and annotations per AS1100.</w:t>
            </w:r>
          </w:p>
        </w:tc>
        <w:tc>
          <w:tcPr>
            <w:tcW w:w="876" w:type="pct"/>
          </w:tcPr>
          <w:p w14:paraId="1439713E" w14:textId="77777777" w:rsidR="007F5926" w:rsidRDefault="007F5926" w:rsidP="007F5926">
            <w:r>
              <w:lastRenderedPageBreak/>
              <w:t>Provide simplified, step-by-step written guides with screenshots or video tutorials.</w:t>
            </w:r>
          </w:p>
          <w:p w14:paraId="0420E722" w14:textId="7ABA097F" w:rsidR="00C82B04" w:rsidRDefault="007F5926" w:rsidP="007F5926">
            <w:r>
              <w:t>Offer one-on-one or small group coaching sessions during CAD tasks.</w:t>
            </w:r>
          </w:p>
          <w:p w14:paraId="4E55801D" w14:textId="5BCA8A1A" w:rsidR="00C82B04" w:rsidRPr="00C82B04" w:rsidRDefault="00C82B04" w:rsidP="00C82B04">
            <w:r w:rsidRPr="00C82B04">
              <w:t xml:space="preserve">Challenge students to create detailed annotations, dimensioning, and </w:t>
            </w:r>
            <w:r w:rsidRPr="00C82B04">
              <w:lastRenderedPageBreak/>
              <w:t>exploded views.</w:t>
            </w:r>
          </w:p>
          <w:p w14:paraId="2212EED8" w14:textId="4120BB11" w:rsidR="005E20B7" w:rsidRPr="00901C9D" w:rsidRDefault="00C82B04" w:rsidP="00C82B04">
            <w:pPr>
              <w:rPr>
                <w:b/>
                <w:bCs/>
              </w:rPr>
            </w:pPr>
            <w:r w:rsidRPr="00C82B04">
              <w:t>Allow students to work at their own pace with checkpoints for feedback.</w:t>
            </w:r>
          </w:p>
        </w:tc>
        <w:tc>
          <w:tcPr>
            <w:tcW w:w="718" w:type="pct"/>
          </w:tcPr>
          <w:p w14:paraId="4B6189D1" w14:textId="77777777" w:rsidR="005E20B7" w:rsidRDefault="005E20B7" w:rsidP="00750A6E"/>
        </w:tc>
      </w:tr>
    </w:tbl>
    <w:p w14:paraId="6CF0C31F" w14:textId="6EA62FFE" w:rsidR="00983F30" w:rsidRDefault="00983F30" w:rsidP="00983F30">
      <w:r>
        <w:lastRenderedPageBreak/>
        <w:br w:type="page"/>
      </w:r>
    </w:p>
    <w:p w14:paraId="4D01670C" w14:textId="5CFDC26E" w:rsidR="00391AF3" w:rsidRPr="000E14D8" w:rsidRDefault="00391AF3" w:rsidP="00391AF3">
      <w:pPr>
        <w:pStyle w:val="Heading2"/>
      </w:pPr>
      <w:bookmarkStart w:id="19" w:name="_Toc213926373"/>
      <w:r>
        <w:lastRenderedPageBreak/>
        <w:t xml:space="preserve">Weeks </w:t>
      </w:r>
      <w:r w:rsidR="009A47C2">
        <w:t>11</w:t>
      </w:r>
      <w:r>
        <w:t xml:space="preserve"> to 1</w:t>
      </w:r>
      <w:r w:rsidR="009A47C2">
        <w:t>2</w:t>
      </w:r>
      <w:bookmarkEnd w:id="19"/>
    </w:p>
    <w:p w14:paraId="49DB237B" w14:textId="66115DD1" w:rsidR="00391AF3" w:rsidRPr="00126D13" w:rsidRDefault="00391AF3" w:rsidP="00391AF3">
      <w:pPr>
        <w:pStyle w:val="Caption"/>
      </w:pPr>
      <w:r>
        <w:t xml:space="preserve">Table </w:t>
      </w:r>
      <w:r w:rsidR="00985C94">
        <w:fldChar w:fldCharType="begin"/>
      </w:r>
      <w:r w:rsidR="00985C94">
        <w:instrText xml:space="preserve"> SEQ Table \* ARABIC </w:instrText>
      </w:r>
      <w:r w:rsidR="00985C94">
        <w:fldChar w:fldCharType="separate"/>
      </w:r>
      <w:r w:rsidR="00985C94">
        <w:rPr>
          <w:noProof/>
        </w:rPr>
        <w:t>6</w:t>
      </w:r>
      <w:r w:rsidR="00985C94">
        <w:rPr>
          <w:noProof/>
        </w:rPr>
        <w:fldChar w:fldCharType="end"/>
      </w:r>
      <w:r>
        <w:t xml:space="preserve"> – </w:t>
      </w:r>
      <w:r w:rsidR="00327C89">
        <w:t>W</w:t>
      </w:r>
      <w:r>
        <w:t xml:space="preserve">eeks </w:t>
      </w:r>
      <w:r w:rsidR="009A47C2">
        <w:t>11</w:t>
      </w:r>
      <w:r>
        <w:t xml:space="preserve"> to 1</w:t>
      </w:r>
      <w:r w:rsidR="009A47C2">
        <w:t>2</w:t>
      </w:r>
      <w: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391AF3" w14:paraId="350A0602" w14:textId="77777777">
        <w:trPr>
          <w:cnfStyle w:val="100000000000" w:firstRow="1" w:lastRow="0" w:firstColumn="0" w:lastColumn="0" w:oddVBand="0" w:evenVBand="0" w:oddHBand="0" w:evenHBand="0" w:firstRowFirstColumn="0" w:firstRowLastColumn="0" w:lastRowFirstColumn="0" w:lastRowLastColumn="0"/>
        </w:trPr>
        <w:tc>
          <w:tcPr>
            <w:tcW w:w="875" w:type="pct"/>
          </w:tcPr>
          <w:p w14:paraId="76ED03A4" w14:textId="77777777" w:rsidR="00391AF3" w:rsidRDefault="00391AF3">
            <w:r w:rsidRPr="00CF6572">
              <w:t xml:space="preserve">Outcomes </w:t>
            </w:r>
            <w:r>
              <w:t xml:space="preserve">and </w:t>
            </w:r>
            <w:r w:rsidRPr="00CF6572">
              <w:t>content</w:t>
            </w:r>
          </w:p>
        </w:tc>
        <w:tc>
          <w:tcPr>
            <w:tcW w:w="1655" w:type="pct"/>
          </w:tcPr>
          <w:p w14:paraId="7DB1A23C" w14:textId="77777777" w:rsidR="00391AF3" w:rsidRDefault="00391AF3">
            <w:r w:rsidRPr="00CF6572">
              <w:t>Teaching and learning activities</w:t>
            </w:r>
          </w:p>
        </w:tc>
        <w:tc>
          <w:tcPr>
            <w:tcW w:w="876" w:type="pct"/>
          </w:tcPr>
          <w:p w14:paraId="22A9DB26" w14:textId="77777777" w:rsidR="00391AF3" w:rsidRDefault="00391AF3">
            <w:r>
              <w:t>Evidence of learning</w:t>
            </w:r>
          </w:p>
        </w:tc>
        <w:tc>
          <w:tcPr>
            <w:tcW w:w="876" w:type="pct"/>
          </w:tcPr>
          <w:p w14:paraId="69490450" w14:textId="77777777" w:rsidR="00391AF3" w:rsidRDefault="00391AF3">
            <w:r>
              <w:t>Differentiation and adjustments</w:t>
            </w:r>
          </w:p>
        </w:tc>
        <w:tc>
          <w:tcPr>
            <w:tcW w:w="718" w:type="pct"/>
          </w:tcPr>
          <w:p w14:paraId="31376427" w14:textId="77777777" w:rsidR="00391AF3" w:rsidRDefault="00391AF3">
            <w:r>
              <w:t>Registration and evaluation notes</w:t>
            </w:r>
          </w:p>
        </w:tc>
      </w:tr>
      <w:tr w:rsidR="00D67FB5" w14:paraId="60FA90FC" w14:textId="77777777" w:rsidTr="00D67FB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DBE9BF2" w14:textId="77777777" w:rsidR="00D67FB5" w:rsidRPr="004459D5" w:rsidRDefault="00D67FB5">
            <w:pPr>
              <w:rPr>
                <w:rStyle w:val="Strong"/>
                <w:b/>
                <w:bCs w:val="0"/>
              </w:rPr>
            </w:pPr>
            <w:r w:rsidRPr="004459D5">
              <w:rPr>
                <w:rStyle w:val="Strong"/>
                <w:b/>
                <w:bCs w:val="0"/>
              </w:rPr>
              <w:t>Outcome</w:t>
            </w:r>
          </w:p>
          <w:p w14:paraId="047164E4" w14:textId="77777777" w:rsidR="00D67FB5" w:rsidRPr="004459D5" w:rsidRDefault="00D67FB5">
            <w:pPr>
              <w:rPr>
                <w:rStyle w:val="Strong"/>
                <w:b/>
                <w:bCs w:val="0"/>
              </w:rPr>
            </w:pPr>
            <w:r w:rsidRPr="004459D5">
              <w:rPr>
                <w:rStyle w:val="Strong"/>
                <w:b/>
                <w:bCs w:val="0"/>
              </w:rPr>
              <w:t>TE4-DES-01</w:t>
            </w:r>
          </w:p>
          <w:p w14:paraId="0D38275E" w14:textId="77777777" w:rsidR="00D67FB5" w:rsidRPr="004459D5" w:rsidRDefault="00D67FB5">
            <w:pPr>
              <w:rPr>
                <w:rStyle w:val="Strong"/>
                <w:b/>
                <w:bCs w:val="0"/>
              </w:rPr>
            </w:pPr>
            <w:r w:rsidRPr="004459D5">
              <w:rPr>
                <w:rStyle w:val="Strong"/>
                <w:b/>
                <w:bCs w:val="0"/>
              </w:rPr>
              <w:t>Content</w:t>
            </w:r>
          </w:p>
          <w:p w14:paraId="3E4AFEE4" w14:textId="77777777" w:rsidR="00D67FB5" w:rsidRPr="004459D5" w:rsidRDefault="00D67FB5">
            <w:pPr>
              <w:rPr>
                <w:rStyle w:val="Strong"/>
              </w:rPr>
            </w:pPr>
            <w:r w:rsidRPr="004459D5">
              <w:rPr>
                <w:rStyle w:val="Strong"/>
              </w:rPr>
              <w:t>Students:</w:t>
            </w:r>
          </w:p>
          <w:p w14:paraId="5E213E14" w14:textId="57235D9E" w:rsidR="00D67FB5" w:rsidRPr="008A624E" w:rsidRDefault="00D67FB5" w:rsidP="002E5140">
            <w:pPr>
              <w:pStyle w:val="ListBullet"/>
              <w:rPr>
                <w:rStyle w:val="Strong"/>
              </w:rPr>
            </w:pPr>
            <w:r w:rsidRPr="008A624E">
              <w:rPr>
                <w:rStyle w:val="Strong"/>
              </w:rPr>
              <w:t>Use hardware and software to design, communicate and manage the development of digital solutions</w:t>
            </w:r>
          </w:p>
          <w:p w14:paraId="3C576985" w14:textId="50CE77EC" w:rsidR="00D67FB5" w:rsidRPr="008A624E" w:rsidRDefault="00D67FB5" w:rsidP="002E5140">
            <w:pPr>
              <w:pStyle w:val="ListBullet"/>
              <w:rPr>
                <w:rStyle w:val="Strong"/>
              </w:rPr>
            </w:pPr>
            <w:r w:rsidRPr="008A624E">
              <w:rPr>
                <w:rStyle w:val="Strong"/>
              </w:rPr>
              <w:t xml:space="preserve">Use graphical communication techniques to </w:t>
            </w:r>
            <w:r w:rsidRPr="008A624E">
              <w:rPr>
                <w:rStyle w:val="Strong"/>
              </w:rPr>
              <w:lastRenderedPageBreak/>
              <w:t>present ideas for products and systems</w:t>
            </w:r>
          </w:p>
          <w:p w14:paraId="095E5E35" w14:textId="4BEFC3C7" w:rsidR="00D67FB5" w:rsidRDefault="00D67FB5" w:rsidP="002E5140">
            <w:pPr>
              <w:pStyle w:val="ListBullet"/>
              <w:rPr>
                <w:rStyle w:val="Strong"/>
                <w:b/>
              </w:rPr>
            </w:pPr>
            <w:r w:rsidRPr="008A624E">
              <w:rPr>
                <w:rStyle w:val="Strong"/>
              </w:rPr>
              <w:t>Use materials, components, processes and technologies to develop engineering skills</w:t>
            </w:r>
          </w:p>
          <w:p w14:paraId="60643984" w14:textId="77777777" w:rsidR="00890B57" w:rsidRPr="00890B57" w:rsidRDefault="00890B57" w:rsidP="002E5140">
            <w:pPr>
              <w:pStyle w:val="ListBullet"/>
              <w:rPr>
                <w:rStyle w:val="Strong"/>
              </w:rPr>
            </w:pPr>
            <w:r w:rsidRPr="00890B57">
              <w:rPr>
                <w:rStyle w:val="Strong"/>
              </w:rPr>
              <w:t>Demonstrate safe practices when selecting and using tools, processes and technologies</w:t>
            </w:r>
          </w:p>
          <w:p w14:paraId="0077EE82" w14:textId="06AAE221" w:rsidR="00D67FB5" w:rsidRPr="005E20B7" w:rsidRDefault="00890B57" w:rsidP="002E5140">
            <w:pPr>
              <w:pStyle w:val="ListBullet"/>
              <w:rPr>
                <w:rStyle w:val="Strong"/>
              </w:rPr>
            </w:pPr>
            <w:r w:rsidRPr="00890B57">
              <w:rPr>
                <w:rStyle w:val="Strong"/>
              </w:rPr>
              <w:t xml:space="preserve">Document design and production processes when developing </w:t>
            </w:r>
            <w:r w:rsidRPr="00890B57">
              <w:rPr>
                <w:rStyle w:val="Strong"/>
              </w:rPr>
              <w:lastRenderedPageBreak/>
              <w:t>projects</w:t>
            </w:r>
          </w:p>
        </w:tc>
        <w:tc>
          <w:tcPr>
            <w:tcW w:w="1655" w:type="pct"/>
          </w:tcPr>
          <w:p w14:paraId="123EBB3C" w14:textId="60DACD74" w:rsidR="00407550" w:rsidRPr="00A0137E" w:rsidRDefault="00407550" w:rsidP="00407550">
            <w:pPr>
              <w:cnfStyle w:val="000000100000" w:firstRow="0" w:lastRow="0" w:firstColumn="0" w:lastColumn="0" w:oddVBand="0" w:evenVBand="0" w:oddHBand="1" w:evenHBand="0" w:firstRowFirstColumn="0" w:firstRowLastColumn="0" w:lastRowFirstColumn="0" w:lastRowLastColumn="0"/>
              <w:rPr>
                <w:rStyle w:val="Strong"/>
                <w:b w:val="0"/>
              </w:rPr>
            </w:pPr>
            <w:r w:rsidRPr="000B07F8">
              <w:rPr>
                <w:b/>
                <w:bCs/>
              </w:rPr>
              <w:lastRenderedPageBreak/>
              <w:t>Learning intention</w:t>
            </w:r>
          </w:p>
          <w:p w14:paraId="1405A6E1" w14:textId="77777777" w:rsidR="00D67FB5" w:rsidRPr="00407550" w:rsidRDefault="00D67FB5">
            <w:pPr>
              <w:cnfStyle w:val="000000100000" w:firstRow="0" w:lastRow="0" w:firstColumn="0" w:lastColumn="0" w:oddVBand="0" w:evenVBand="0" w:oddHBand="1" w:evenHBand="0" w:firstRowFirstColumn="0" w:firstRowLastColumn="0" w:lastRowFirstColumn="0" w:lastRowLastColumn="0"/>
              <w:rPr>
                <w:rStyle w:val="Strong"/>
                <w:b w:val="0"/>
                <w:bCs w:val="0"/>
              </w:rPr>
            </w:pPr>
            <w:r w:rsidRPr="00407550">
              <w:rPr>
                <w:rStyle w:val="Strong"/>
                <w:b w:val="0"/>
                <w:bCs w:val="0"/>
              </w:rPr>
              <w:t>We are learning to:</w:t>
            </w:r>
          </w:p>
          <w:p w14:paraId="37DFBB50" w14:textId="5E8C8D1B" w:rsidR="00D67FB5" w:rsidRPr="007F5926" w:rsidRDefault="00D67FB5" w:rsidP="001F5B33">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recognise key elements of orthogonal drawings</w:t>
            </w:r>
            <w:r w:rsidR="009D149F">
              <w:rPr>
                <w:rStyle w:val="Strong"/>
                <w:b w:val="0"/>
                <w:bCs w:val="0"/>
              </w:rPr>
              <w:t>.</w:t>
            </w:r>
          </w:p>
          <w:p w14:paraId="1D21CC89" w14:textId="77777777" w:rsidR="00D67FB5" w:rsidRPr="007F5926" w:rsidRDefault="00D67FB5">
            <w:pPr>
              <w:cnfStyle w:val="000000100000" w:firstRow="0" w:lastRow="0" w:firstColumn="0" w:lastColumn="0" w:oddVBand="0" w:evenVBand="0" w:oddHBand="1" w:evenHBand="0" w:firstRowFirstColumn="0" w:firstRowLastColumn="0" w:lastRowFirstColumn="0" w:lastRowLastColumn="0"/>
              <w:rPr>
                <w:rStyle w:val="Strong"/>
              </w:rPr>
            </w:pPr>
            <w:r w:rsidRPr="007F5926">
              <w:rPr>
                <w:rStyle w:val="Strong"/>
              </w:rPr>
              <w:t>Success criteria</w:t>
            </w:r>
          </w:p>
          <w:p w14:paraId="34B0651C" w14:textId="77777777" w:rsidR="00D67FB5" w:rsidRPr="008C31E9" w:rsidRDefault="00D67FB5">
            <w:pPr>
              <w:cnfStyle w:val="000000100000" w:firstRow="0" w:lastRow="0" w:firstColumn="0" w:lastColumn="0" w:oddVBand="0" w:evenVBand="0" w:oddHBand="1" w:evenHBand="0" w:firstRowFirstColumn="0" w:firstRowLastColumn="0" w:lastRowFirstColumn="0" w:lastRowLastColumn="0"/>
              <w:rPr>
                <w:rStyle w:val="Strong"/>
                <w:b w:val="0"/>
                <w:bCs w:val="0"/>
              </w:rPr>
            </w:pPr>
            <w:r w:rsidRPr="008C31E9">
              <w:rPr>
                <w:rStyle w:val="Strong"/>
                <w:b w:val="0"/>
                <w:bCs w:val="0"/>
              </w:rPr>
              <w:t>We can:</w:t>
            </w:r>
          </w:p>
          <w:p w14:paraId="6E23A5A1" w14:textId="4A1D6966" w:rsidR="00D67FB5" w:rsidRDefault="00D67FB5" w:rsidP="001F5B33">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generate and interpret orthogonal drawing</w:t>
            </w:r>
            <w:r w:rsidR="00B95D7A">
              <w:rPr>
                <w:rStyle w:val="Strong"/>
                <w:b w:val="0"/>
                <w:bCs w:val="0"/>
              </w:rPr>
              <w:t>s</w:t>
            </w:r>
            <w:r>
              <w:rPr>
                <w:rStyle w:val="Strong"/>
                <w:b w:val="0"/>
                <w:bCs w:val="0"/>
              </w:rPr>
              <w:t>.</w:t>
            </w:r>
          </w:p>
          <w:p w14:paraId="6896161C" w14:textId="77777777" w:rsidR="00D67FB5" w:rsidRDefault="00D67FB5">
            <w:pPr>
              <w:cnfStyle w:val="000000100000" w:firstRow="0" w:lastRow="0" w:firstColumn="0" w:lastColumn="0" w:oddVBand="0" w:evenVBand="0" w:oddHBand="1" w:evenHBand="0" w:firstRowFirstColumn="0" w:firstRowLastColumn="0" w:lastRowFirstColumn="0" w:lastRowLastColumn="0"/>
              <w:rPr>
                <w:rStyle w:val="Strong"/>
              </w:rPr>
            </w:pPr>
            <w:r w:rsidRPr="00507C5F">
              <w:rPr>
                <w:rStyle w:val="Strong"/>
              </w:rPr>
              <w:t>Teaching and learning activity</w:t>
            </w:r>
          </w:p>
          <w:p w14:paraId="60DB1D7E" w14:textId="77777777" w:rsidR="00D67FB5" w:rsidRDefault="00D67FB5">
            <w:pPr>
              <w:cnfStyle w:val="000000100000" w:firstRow="0" w:lastRow="0" w:firstColumn="0" w:lastColumn="0" w:oddVBand="0" w:evenVBand="0" w:oddHBand="1" w:evenHBand="0" w:firstRowFirstColumn="0" w:firstRowLastColumn="0" w:lastRowFirstColumn="0" w:lastRowLastColumn="0"/>
              <w:rPr>
                <w:rStyle w:val="Strong"/>
                <w:b w:val="0"/>
                <w:bCs w:val="0"/>
              </w:rPr>
            </w:pPr>
            <w:r w:rsidRPr="00982264">
              <w:rPr>
                <w:rStyle w:val="Strong"/>
                <w:b w:val="0"/>
                <w:bCs w:val="0"/>
              </w:rPr>
              <w:t xml:space="preserve">Explain </w:t>
            </w:r>
            <w:r>
              <w:rPr>
                <w:rStyle w:val="Strong"/>
                <w:b w:val="0"/>
                <w:bCs w:val="0"/>
              </w:rPr>
              <w:t>key components of an orthogonal drawing including view, view locations and dimensions.</w:t>
            </w:r>
          </w:p>
          <w:p w14:paraId="51074523" w14:textId="5E0DB377" w:rsidR="00D67FB5" w:rsidRDefault="00D67FB5">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lastRenderedPageBreak/>
              <w:t xml:space="preserve">Ask </w:t>
            </w:r>
            <w:r w:rsidR="00407550" w:rsidRPr="00407550">
              <w:rPr>
                <w:rStyle w:val="Strong"/>
                <w:b w:val="0"/>
                <w:bCs w:val="0"/>
              </w:rPr>
              <w:t xml:space="preserve">the </w:t>
            </w:r>
            <w:r>
              <w:rPr>
                <w:rStyle w:val="Strong"/>
                <w:b w:val="0"/>
                <w:bCs w:val="0"/>
              </w:rPr>
              <w:t>class, ‘</w:t>
            </w:r>
            <w:r w:rsidR="00407550">
              <w:rPr>
                <w:rStyle w:val="Strong"/>
                <w:b w:val="0"/>
                <w:bCs w:val="0"/>
              </w:rPr>
              <w:t xml:space="preserve">Why </w:t>
            </w:r>
            <w:r>
              <w:rPr>
                <w:rStyle w:val="Strong"/>
                <w:b w:val="0"/>
                <w:bCs w:val="0"/>
              </w:rPr>
              <w:t>does the location of the views matter?’</w:t>
            </w:r>
          </w:p>
          <w:p w14:paraId="1EF42BCE" w14:textId="6074194C" w:rsidR="00D67FB5" w:rsidRDefault="00D67FB5">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Demonstrate creation of an orthogonal </w:t>
            </w:r>
            <w:r w:rsidR="00407550" w:rsidRPr="00407550">
              <w:rPr>
                <w:rStyle w:val="Strong"/>
                <w:b w:val="0"/>
              </w:rPr>
              <w:t>drawing</w:t>
            </w:r>
            <w:r w:rsidR="00407550">
              <w:rPr>
                <w:rStyle w:val="Strong"/>
                <w:bCs w:val="0"/>
              </w:rPr>
              <w:t xml:space="preserve"> </w:t>
            </w:r>
            <w:r>
              <w:rPr>
                <w:rStyle w:val="Strong"/>
                <w:b w:val="0"/>
                <w:bCs w:val="0"/>
              </w:rPr>
              <w:t>including positioning views</w:t>
            </w:r>
            <w:r w:rsidR="00DA1769">
              <w:rPr>
                <w:rStyle w:val="Strong"/>
                <w:b w:val="0"/>
                <w:bCs w:val="0"/>
              </w:rPr>
              <w:t>.</w:t>
            </w:r>
          </w:p>
          <w:p w14:paraId="18413A61" w14:textId="4B2D0B72" w:rsidR="00D67FB5" w:rsidRDefault="00D67FB5">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Students create top, front and side views of their project</w:t>
            </w:r>
            <w:r w:rsidR="00DA1769">
              <w:rPr>
                <w:rStyle w:val="Strong"/>
                <w:b w:val="0"/>
                <w:bCs w:val="0"/>
              </w:rPr>
              <w:t>.</w:t>
            </w:r>
            <w:r w:rsidR="006B1D4E">
              <w:rPr>
                <w:rStyle w:val="Strong"/>
                <w:b w:val="0"/>
                <w:bCs w:val="0"/>
              </w:rPr>
              <w:t xml:space="preserve"> Provide individual instruction as needed for key steps.</w:t>
            </w:r>
          </w:p>
          <w:p w14:paraId="19696C17" w14:textId="77777777" w:rsidR="00D67FB5" w:rsidRDefault="00D67FB5">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Demonstrate adding dimensions and notes.</w:t>
            </w:r>
          </w:p>
          <w:p w14:paraId="7C646174" w14:textId="12E6DE87" w:rsidR="00D67FB5" w:rsidRPr="00982264" w:rsidRDefault="00D67FB5">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Students add dimensions and notes to the</w:t>
            </w:r>
            <w:r w:rsidR="00407550">
              <w:rPr>
                <w:rStyle w:val="Strong"/>
                <w:b w:val="0"/>
                <w:bCs w:val="0"/>
              </w:rPr>
              <w:t>ir</w:t>
            </w:r>
            <w:r>
              <w:rPr>
                <w:rStyle w:val="Strong"/>
                <w:b w:val="0"/>
                <w:bCs w:val="0"/>
              </w:rPr>
              <w:t xml:space="preserve"> own drawings.</w:t>
            </w:r>
            <w:r w:rsidR="00FE780C">
              <w:rPr>
                <w:rStyle w:val="Strong"/>
                <w:b w:val="0"/>
                <w:bCs w:val="0"/>
              </w:rPr>
              <w:t xml:space="preserve"> </w:t>
            </w:r>
            <w:r w:rsidR="006B1D4E">
              <w:rPr>
                <w:rStyle w:val="Strong"/>
                <w:b w:val="0"/>
                <w:bCs w:val="0"/>
              </w:rPr>
              <w:t>Provide individual instruction as needed for key steps.</w:t>
            </w:r>
          </w:p>
        </w:tc>
        <w:tc>
          <w:tcPr>
            <w:tcW w:w="876" w:type="pct"/>
          </w:tcPr>
          <w:p w14:paraId="31FB9AB3" w14:textId="0A2DF324" w:rsidR="00D67FB5" w:rsidRDefault="00D32F23">
            <w:pPr>
              <w:cnfStyle w:val="000000100000" w:firstRow="0" w:lastRow="0" w:firstColumn="0" w:lastColumn="0" w:oddVBand="0" w:evenVBand="0" w:oddHBand="1" w:evenHBand="0" w:firstRowFirstColumn="0" w:firstRowLastColumn="0" w:lastRowFirstColumn="0" w:lastRowLastColumn="0"/>
            </w:pPr>
            <w:r>
              <w:lastRenderedPageBreak/>
              <w:t>Students’ d</w:t>
            </w:r>
            <w:r w:rsidRPr="00E71499">
              <w:t xml:space="preserve">rawings </w:t>
            </w:r>
            <w:r w:rsidR="00D67FB5" w:rsidRPr="00E71499">
              <w:t>meet expected quality standards, including correct dimensions, views and annotations per AS</w:t>
            </w:r>
            <w:r>
              <w:t xml:space="preserve"> </w:t>
            </w:r>
            <w:r w:rsidR="00D67FB5" w:rsidRPr="00E71499">
              <w:t>1100.</w:t>
            </w:r>
          </w:p>
        </w:tc>
        <w:tc>
          <w:tcPr>
            <w:tcW w:w="876" w:type="pct"/>
          </w:tcPr>
          <w:p w14:paraId="4E13520E" w14:textId="77777777" w:rsidR="0094256C" w:rsidRDefault="0094256C">
            <w:pPr>
              <w:cnfStyle w:val="000000100000" w:firstRow="0" w:lastRow="0" w:firstColumn="0" w:lastColumn="0" w:oddVBand="0" w:evenVBand="0" w:oddHBand="1" w:evenHBand="0" w:firstRowFirstColumn="0" w:firstRowLastColumn="0" w:lastRowFirstColumn="0" w:lastRowLastColumn="0"/>
            </w:pPr>
            <w:r w:rsidRPr="00901C9D">
              <w:rPr>
                <w:b/>
                <w:bCs/>
              </w:rPr>
              <w:t>Suggested</w:t>
            </w:r>
            <w:r w:rsidRPr="00901C9D">
              <w:rPr>
                <w:rStyle w:val="CommentReference"/>
                <w:b/>
                <w:bCs/>
              </w:rPr>
              <w:t xml:space="preserve"> </w:t>
            </w:r>
            <w:r w:rsidRPr="00901C9D">
              <w:rPr>
                <w:b/>
                <w:bCs/>
              </w:rPr>
              <w:t>adjusted activities.</w:t>
            </w:r>
            <w:r w:rsidRPr="00407550">
              <w:rPr>
                <w:b/>
                <w:bCs/>
              </w:rPr>
              <w:t xml:space="preserve"> This section is also for use in school when </w:t>
            </w:r>
            <w:proofErr w:type="gramStart"/>
            <w:r w:rsidRPr="00407550">
              <w:rPr>
                <w:b/>
                <w:bCs/>
              </w:rPr>
              <w:t>making adjustments to</w:t>
            </w:r>
            <w:proofErr w:type="gramEnd"/>
            <w:r w:rsidRPr="00407550">
              <w:rPr>
                <w:b/>
                <w:bCs/>
              </w:rPr>
              <w:t xml:space="preserve"> support all students to achieve in their learning</w:t>
            </w:r>
            <w:r w:rsidRPr="00E71499">
              <w:t xml:space="preserve"> </w:t>
            </w:r>
          </w:p>
          <w:p w14:paraId="1C6A8CBC" w14:textId="694D1B0B" w:rsidR="00D67FB5" w:rsidRPr="00E71499" w:rsidRDefault="00D67FB5">
            <w:pPr>
              <w:cnfStyle w:val="000000100000" w:firstRow="0" w:lastRow="0" w:firstColumn="0" w:lastColumn="0" w:oddVBand="0" w:evenVBand="0" w:oddHBand="1" w:evenHBand="0" w:firstRowFirstColumn="0" w:firstRowLastColumn="0" w:lastRowFirstColumn="0" w:lastRowLastColumn="0"/>
            </w:pPr>
            <w:r w:rsidRPr="00E71499">
              <w:t>Provide simplified, step-by-step written guides with screenshots or video tutorials.</w:t>
            </w:r>
          </w:p>
          <w:p w14:paraId="3EA5DB9E" w14:textId="77777777" w:rsidR="00D67FB5" w:rsidRPr="00E71499" w:rsidRDefault="00D67FB5">
            <w:pPr>
              <w:cnfStyle w:val="000000100000" w:firstRow="0" w:lastRow="0" w:firstColumn="0" w:lastColumn="0" w:oddVBand="0" w:evenVBand="0" w:oddHBand="1" w:evenHBand="0" w:firstRowFirstColumn="0" w:firstRowLastColumn="0" w:lastRowFirstColumn="0" w:lastRowLastColumn="0"/>
            </w:pPr>
            <w:r w:rsidRPr="00E71499">
              <w:t xml:space="preserve">Offer one-on-one or small group coaching sessions during CAD </w:t>
            </w:r>
            <w:r w:rsidRPr="00E71499">
              <w:lastRenderedPageBreak/>
              <w:t>tasks.</w:t>
            </w:r>
          </w:p>
          <w:p w14:paraId="7BE715A2" w14:textId="151BD564" w:rsidR="00D67FB5" w:rsidRPr="00E71499" w:rsidRDefault="00D67FB5">
            <w:pPr>
              <w:cnfStyle w:val="000000100000" w:firstRow="0" w:lastRow="0" w:firstColumn="0" w:lastColumn="0" w:oddVBand="0" w:evenVBand="0" w:oddHBand="1" w:evenHBand="0" w:firstRowFirstColumn="0" w:firstRowLastColumn="0" w:lastRowFirstColumn="0" w:lastRowLastColumn="0"/>
            </w:pPr>
            <w:r w:rsidRPr="00E71499">
              <w:t>Challenge students to create detailed annotations, dimensioning and exploded views.</w:t>
            </w:r>
          </w:p>
          <w:p w14:paraId="6B35F4DD" w14:textId="77777777" w:rsidR="00D67FB5" w:rsidRPr="007F5926" w:rsidRDefault="00D67FB5">
            <w:pPr>
              <w:cnfStyle w:val="000000100000" w:firstRow="0" w:lastRow="0" w:firstColumn="0" w:lastColumn="0" w:oddVBand="0" w:evenVBand="0" w:oddHBand="1" w:evenHBand="0" w:firstRowFirstColumn="0" w:firstRowLastColumn="0" w:lastRowFirstColumn="0" w:lastRowLastColumn="0"/>
              <w:rPr>
                <w:b/>
                <w:bCs/>
              </w:rPr>
            </w:pPr>
            <w:r w:rsidRPr="00E71499">
              <w:t>Allow students to work at their own pace with checkpoints for feedback.</w:t>
            </w:r>
          </w:p>
        </w:tc>
        <w:tc>
          <w:tcPr>
            <w:tcW w:w="718" w:type="pct"/>
          </w:tcPr>
          <w:p w14:paraId="0FFFBCCC" w14:textId="77777777" w:rsidR="00D67FB5" w:rsidRDefault="00D67FB5">
            <w:pPr>
              <w:cnfStyle w:val="000000100000" w:firstRow="0" w:lastRow="0" w:firstColumn="0" w:lastColumn="0" w:oddVBand="0" w:evenVBand="0" w:oddHBand="1" w:evenHBand="0" w:firstRowFirstColumn="0" w:firstRowLastColumn="0" w:lastRowFirstColumn="0" w:lastRowLastColumn="0"/>
            </w:pPr>
          </w:p>
        </w:tc>
      </w:tr>
      <w:tr w:rsidR="00D67FB5" w14:paraId="7CCBBA53" w14:textId="77777777" w:rsidTr="00D67FB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798FA34" w14:textId="77777777" w:rsidR="00D67FB5" w:rsidRPr="004459D5" w:rsidRDefault="00D67FB5">
            <w:pPr>
              <w:rPr>
                <w:rStyle w:val="Strong"/>
                <w:b/>
                <w:bCs w:val="0"/>
              </w:rPr>
            </w:pPr>
            <w:r w:rsidRPr="004459D5">
              <w:rPr>
                <w:rStyle w:val="Strong"/>
                <w:b/>
                <w:bCs w:val="0"/>
              </w:rPr>
              <w:lastRenderedPageBreak/>
              <w:t>Outcome</w:t>
            </w:r>
          </w:p>
          <w:p w14:paraId="12C34A86" w14:textId="77777777" w:rsidR="00D67FB5" w:rsidRPr="004459D5" w:rsidRDefault="00D67FB5">
            <w:pPr>
              <w:rPr>
                <w:rStyle w:val="Strong"/>
                <w:b/>
                <w:bCs w:val="0"/>
              </w:rPr>
            </w:pPr>
            <w:r w:rsidRPr="004459D5">
              <w:rPr>
                <w:rStyle w:val="Strong"/>
                <w:b/>
                <w:bCs w:val="0"/>
              </w:rPr>
              <w:t>TE4-MSC-01</w:t>
            </w:r>
          </w:p>
          <w:p w14:paraId="690EC1E8" w14:textId="77777777" w:rsidR="00D67FB5" w:rsidRPr="004459D5" w:rsidRDefault="00D67FB5">
            <w:pPr>
              <w:rPr>
                <w:rStyle w:val="Strong"/>
                <w:b/>
                <w:bCs w:val="0"/>
              </w:rPr>
            </w:pPr>
            <w:r w:rsidRPr="004459D5">
              <w:rPr>
                <w:rStyle w:val="Strong"/>
                <w:b/>
                <w:bCs w:val="0"/>
              </w:rPr>
              <w:t>Content</w:t>
            </w:r>
          </w:p>
          <w:p w14:paraId="7631C934" w14:textId="77777777" w:rsidR="00D67FB5" w:rsidRPr="004459D5" w:rsidRDefault="00D67FB5">
            <w:pPr>
              <w:rPr>
                <w:rStyle w:val="Strong"/>
              </w:rPr>
            </w:pPr>
            <w:r w:rsidRPr="004459D5">
              <w:rPr>
                <w:rStyle w:val="Strong"/>
              </w:rPr>
              <w:t>Students:</w:t>
            </w:r>
          </w:p>
          <w:p w14:paraId="6F00CD9E" w14:textId="77777777" w:rsidR="00D67FB5" w:rsidRPr="0033037A" w:rsidRDefault="00D67FB5" w:rsidP="00B642A7">
            <w:pPr>
              <w:pStyle w:val="ListBullet"/>
              <w:rPr>
                <w:rStyle w:val="Strong"/>
                <w:bCs w:val="0"/>
              </w:rPr>
            </w:pPr>
            <w:r w:rsidRPr="0033037A">
              <w:rPr>
                <w:rStyle w:val="Strong"/>
                <w:bCs w:val="0"/>
              </w:rPr>
              <w:t>Describe how engineered solutions use materials, components and systems</w:t>
            </w:r>
          </w:p>
          <w:p w14:paraId="0CDD1ED0" w14:textId="77777777" w:rsidR="00D67FB5" w:rsidRDefault="00D67FB5" w:rsidP="00B642A7">
            <w:pPr>
              <w:pStyle w:val="ListBullet"/>
              <w:rPr>
                <w:rStyle w:val="Strong"/>
              </w:rPr>
            </w:pPr>
            <w:r w:rsidRPr="0033037A">
              <w:rPr>
                <w:rStyle w:val="Strong"/>
                <w:bCs w:val="0"/>
              </w:rPr>
              <w:t xml:space="preserve">Justify materials and components used when testing engineering technologies and </w:t>
            </w:r>
            <w:r w:rsidRPr="0033037A">
              <w:rPr>
                <w:rStyle w:val="Strong"/>
                <w:bCs w:val="0"/>
              </w:rPr>
              <w:lastRenderedPageBreak/>
              <w:t>systems</w:t>
            </w:r>
          </w:p>
        </w:tc>
        <w:tc>
          <w:tcPr>
            <w:tcW w:w="1655" w:type="pct"/>
          </w:tcPr>
          <w:p w14:paraId="19F3C125" w14:textId="77777777" w:rsidR="00D67FB5" w:rsidRPr="00B6237F" w:rsidRDefault="00D67FB5">
            <w:pPr>
              <w:cnfStyle w:val="000000010000" w:firstRow="0" w:lastRow="0" w:firstColumn="0" w:lastColumn="0" w:oddVBand="0" w:evenVBand="0" w:oddHBand="0" w:evenHBand="1" w:firstRowFirstColumn="0" w:firstRowLastColumn="0" w:lastRowFirstColumn="0" w:lastRowLastColumn="0"/>
              <w:rPr>
                <w:rStyle w:val="Strong"/>
              </w:rPr>
            </w:pPr>
            <w:r w:rsidRPr="00B6237F">
              <w:rPr>
                <w:rStyle w:val="Strong"/>
              </w:rPr>
              <w:lastRenderedPageBreak/>
              <w:t>Learning intention</w:t>
            </w:r>
          </w:p>
          <w:p w14:paraId="37456908" w14:textId="6C360285" w:rsidR="00D67FB5" w:rsidRPr="00B6237F" w:rsidRDefault="00D67FB5">
            <w:pPr>
              <w:cnfStyle w:val="000000010000" w:firstRow="0" w:lastRow="0" w:firstColumn="0" w:lastColumn="0" w:oddVBand="0" w:evenVBand="0" w:oddHBand="0" w:evenHBand="1" w:firstRowFirstColumn="0" w:firstRowLastColumn="0" w:lastRowFirstColumn="0" w:lastRowLastColumn="0"/>
              <w:rPr>
                <w:rStyle w:val="Strong"/>
                <w:b w:val="0"/>
                <w:bCs w:val="0"/>
              </w:rPr>
            </w:pPr>
            <w:r w:rsidRPr="00B6237F">
              <w:rPr>
                <w:rStyle w:val="Strong"/>
                <w:b w:val="0"/>
                <w:bCs w:val="0"/>
              </w:rPr>
              <w:t>We are</w:t>
            </w:r>
            <w:r w:rsidR="00455514" w:rsidRPr="00B6237F">
              <w:rPr>
                <w:rStyle w:val="Strong"/>
                <w:b w:val="0"/>
                <w:bCs w:val="0"/>
              </w:rPr>
              <w:t xml:space="preserve"> learning to</w:t>
            </w:r>
            <w:r w:rsidRPr="00B6237F">
              <w:rPr>
                <w:rStyle w:val="Strong"/>
                <w:b w:val="0"/>
                <w:bCs w:val="0"/>
              </w:rPr>
              <w:t>:</w:t>
            </w:r>
          </w:p>
          <w:p w14:paraId="7CDB2168" w14:textId="6BA1E035" w:rsidR="00D67FB5" w:rsidRPr="00B6237F" w:rsidRDefault="00D67FB5" w:rsidP="00B642A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B6237F">
              <w:rPr>
                <w:rStyle w:val="Strong"/>
                <w:b w:val="0"/>
                <w:bCs w:val="0"/>
              </w:rPr>
              <w:t>choose and use materials, tools and technologies to design and build an engineering product.</w:t>
            </w:r>
          </w:p>
          <w:p w14:paraId="7D9D9A40" w14:textId="77777777" w:rsidR="00D67FB5" w:rsidRPr="00B6237F" w:rsidRDefault="00D67FB5">
            <w:pPr>
              <w:cnfStyle w:val="000000010000" w:firstRow="0" w:lastRow="0" w:firstColumn="0" w:lastColumn="0" w:oddVBand="0" w:evenVBand="0" w:oddHBand="0" w:evenHBand="1" w:firstRowFirstColumn="0" w:firstRowLastColumn="0" w:lastRowFirstColumn="0" w:lastRowLastColumn="0"/>
              <w:rPr>
                <w:rStyle w:val="Strong"/>
              </w:rPr>
            </w:pPr>
            <w:r w:rsidRPr="00B6237F">
              <w:rPr>
                <w:rStyle w:val="Strong"/>
              </w:rPr>
              <w:t>Success criteria</w:t>
            </w:r>
          </w:p>
          <w:p w14:paraId="223372AD" w14:textId="77777777" w:rsidR="00D67FB5" w:rsidRPr="00B6237F" w:rsidRDefault="00D67FB5">
            <w:pPr>
              <w:cnfStyle w:val="000000010000" w:firstRow="0" w:lastRow="0" w:firstColumn="0" w:lastColumn="0" w:oddVBand="0" w:evenVBand="0" w:oddHBand="0" w:evenHBand="1" w:firstRowFirstColumn="0" w:firstRowLastColumn="0" w:lastRowFirstColumn="0" w:lastRowLastColumn="0"/>
              <w:rPr>
                <w:rStyle w:val="Strong"/>
                <w:b w:val="0"/>
                <w:bCs w:val="0"/>
              </w:rPr>
            </w:pPr>
            <w:r w:rsidRPr="00B6237F">
              <w:rPr>
                <w:rStyle w:val="Strong"/>
                <w:b w:val="0"/>
                <w:bCs w:val="0"/>
              </w:rPr>
              <w:t>I can:</w:t>
            </w:r>
          </w:p>
          <w:p w14:paraId="2AC32034" w14:textId="77777777" w:rsidR="00D67FB5" w:rsidRPr="00B6237F" w:rsidRDefault="00D67FB5" w:rsidP="00B642A7">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B6237F">
              <w:rPr>
                <w:rStyle w:val="Strong"/>
                <w:b w:val="0"/>
                <w:bCs w:val="0"/>
              </w:rPr>
              <w:t>apply knowledge of tools, materials and equipment through the production of a quality engineered product.</w:t>
            </w:r>
          </w:p>
          <w:p w14:paraId="1AB73E10" w14:textId="77777777" w:rsidR="00D67FB5" w:rsidRPr="00B6237F" w:rsidRDefault="00D67FB5">
            <w:pPr>
              <w:cnfStyle w:val="000000010000" w:firstRow="0" w:lastRow="0" w:firstColumn="0" w:lastColumn="0" w:oddVBand="0" w:evenVBand="0" w:oddHBand="0" w:evenHBand="1" w:firstRowFirstColumn="0" w:firstRowLastColumn="0" w:lastRowFirstColumn="0" w:lastRowLastColumn="0"/>
              <w:rPr>
                <w:rStyle w:val="Strong"/>
              </w:rPr>
            </w:pPr>
            <w:r w:rsidRPr="00B6237F">
              <w:rPr>
                <w:rStyle w:val="Strong"/>
              </w:rPr>
              <w:t>Teaching and learning activity</w:t>
            </w:r>
          </w:p>
          <w:p w14:paraId="02D4B71F" w14:textId="1ACA112E" w:rsidR="00D67FB5" w:rsidRPr="00B6237F" w:rsidRDefault="003779AA">
            <w:pPr>
              <w:cnfStyle w:val="000000010000" w:firstRow="0" w:lastRow="0" w:firstColumn="0" w:lastColumn="0" w:oddVBand="0" w:evenVBand="0" w:oddHBand="0" w:evenHBand="1" w:firstRowFirstColumn="0" w:firstRowLastColumn="0" w:lastRowFirstColumn="0" w:lastRowLastColumn="0"/>
              <w:rPr>
                <w:rStyle w:val="Strong"/>
                <w:b w:val="0"/>
                <w:bCs w:val="0"/>
              </w:rPr>
            </w:pPr>
            <w:hyperlink r:id="rId53" w:history="1">
              <w:r w:rsidRPr="003779AA">
                <w:rPr>
                  <w:rStyle w:val="Hyperlink"/>
                </w:rPr>
                <w:t>Connect learning</w:t>
              </w:r>
            </w:hyperlink>
            <w:r w:rsidR="00D67FB5" w:rsidRPr="00B6237F">
              <w:rPr>
                <w:rStyle w:val="Strong"/>
                <w:b w:val="0"/>
                <w:bCs w:val="0"/>
              </w:rPr>
              <w:t xml:space="preserve"> by asking students to name materials they encounter daily and list any properties they know (</w:t>
            </w:r>
            <w:r w:rsidR="00CE494C" w:rsidRPr="0024171E">
              <w:rPr>
                <w:rStyle w:val="Strong"/>
                <w:b w:val="0"/>
                <w:bCs w:val="0"/>
              </w:rPr>
              <w:t>for example</w:t>
            </w:r>
            <w:r w:rsidR="0024171E" w:rsidRPr="0024171E">
              <w:rPr>
                <w:rStyle w:val="Strong"/>
                <w:b w:val="0"/>
                <w:bCs w:val="0"/>
              </w:rPr>
              <w:t>,</w:t>
            </w:r>
            <w:r w:rsidR="00D67FB5" w:rsidRPr="00B6237F">
              <w:rPr>
                <w:rStyle w:val="Strong"/>
                <w:b w:val="0"/>
                <w:bCs w:val="0"/>
              </w:rPr>
              <w:t xml:space="preserve"> wood is </w:t>
            </w:r>
            <w:r w:rsidR="00D67FB5" w:rsidRPr="00B6237F">
              <w:rPr>
                <w:rStyle w:val="Strong"/>
                <w:b w:val="0"/>
                <w:bCs w:val="0"/>
              </w:rPr>
              <w:lastRenderedPageBreak/>
              <w:t>strong, metal is heavy). Record responses on the board to connect to new learning.</w:t>
            </w:r>
          </w:p>
          <w:p w14:paraId="3581C26E" w14:textId="27925E5E" w:rsidR="00D67FB5" w:rsidRPr="00B6237F" w:rsidRDefault="00D67FB5">
            <w:pPr>
              <w:cnfStyle w:val="000000010000" w:firstRow="0" w:lastRow="0" w:firstColumn="0" w:lastColumn="0" w:oddVBand="0" w:evenVBand="0" w:oddHBand="0" w:evenHBand="1" w:firstRowFirstColumn="0" w:firstRowLastColumn="0" w:lastRowFirstColumn="0" w:lastRowLastColumn="0"/>
              <w:rPr>
                <w:rStyle w:val="Strong"/>
                <w:b w:val="0"/>
                <w:bCs w:val="0"/>
              </w:rPr>
            </w:pPr>
            <w:r w:rsidRPr="00B6237F">
              <w:rPr>
                <w:rStyle w:val="Strong"/>
                <w:b w:val="0"/>
                <w:bCs w:val="0"/>
              </w:rPr>
              <w:t>Introduce the importance of materials selection o</w:t>
            </w:r>
            <w:r w:rsidR="009B6C52">
              <w:rPr>
                <w:rStyle w:val="Strong"/>
                <w:b w:val="0"/>
                <w:bCs w:val="0"/>
              </w:rPr>
              <w:t>f</w:t>
            </w:r>
            <w:r w:rsidR="000A0799">
              <w:rPr>
                <w:rStyle w:val="Strong"/>
                <w:b w:val="0"/>
                <w:bCs w:val="0"/>
              </w:rPr>
              <w:t xml:space="preserve"> </w:t>
            </w:r>
            <w:r w:rsidRPr="00B6237F">
              <w:rPr>
                <w:rStyle w:val="Strong"/>
                <w:b w:val="0"/>
                <w:bCs w:val="0"/>
              </w:rPr>
              <w:t xml:space="preserve">engineered systems by facilitating classroom discussion of materials commonly used and properties that they may have. Students to add properties such as </w:t>
            </w:r>
            <w:r w:rsidR="00D32F23">
              <w:rPr>
                <w:rStyle w:val="Strong"/>
                <w:b w:val="0"/>
                <w:bCs w:val="0"/>
              </w:rPr>
              <w:t>‘</w:t>
            </w:r>
            <w:r w:rsidRPr="00B6237F">
              <w:rPr>
                <w:rStyle w:val="Strong"/>
                <w:b w:val="0"/>
                <w:bCs w:val="0"/>
              </w:rPr>
              <w:t>strength</w:t>
            </w:r>
            <w:r w:rsidR="00D32F23">
              <w:rPr>
                <w:rStyle w:val="Strong"/>
                <w:b w:val="0"/>
                <w:bCs w:val="0"/>
              </w:rPr>
              <w:t>’</w:t>
            </w:r>
            <w:r w:rsidRPr="00B6237F">
              <w:rPr>
                <w:rStyle w:val="Strong"/>
                <w:b w:val="0"/>
                <w:bCs w:val="0"/>
              </w:rPr>
              <w:t xml:space="preserve"> to their glossary.</w:t>
            </w:r>
          </w:p>
          <w:p w14:paraId="4E0CC935" w14:textId="3C2344DE" w:rsidR="00D67FB5" w:rsidRPr="00B6237F" w:rsidRDefault="00D67FB5">
            <w:pPr>
              <w:cnfStyle w:val="000000010000" w:firstRow="0" w:lastRow="0" w:firstColumn="0" w:lastColumn="0" w:oddVBand="0" w:evenVBand="0" w:oddHBand="0" w:evenHBand="1" w:firstRowFirstColumn="0" w:firstRowLastColumn="0" w:lastRowFirstColumn="0" w:lastRowLastColumn="0"/>
              <w:rPr>
                <w:rStyle w:val="Strong"/>
                <w:b w:val="0"/>
                <w:bCs w:val="0"/>
              </w:rPr>
            </w:pPr>
            <w:r w:rsidRPr="00B6237F">
              <w:rPr>
                <w:rStyle w:val="Strong"/>
                <w:b w:val="0"/>
                <w:bCs w:val="0"/>
              </w:rPr>
              <w:t xml:space="preserve">Break students up into </w:t>
            </w:r>
            <w:r w:rsidR="00D32F23">
              <w:rPr>
                <w:rStyle w:val="Strong"/>
                <w:b w:val="0"/>
                <w:bCs w:val="0"/>
              </w:rPr>
              <w:t>6</w:t>
            </w:r>
            <w:r w:rsidR="00D32F23" w:rsidRPr="00B6237F">
              <w:rPr>
                <w:rStyle w:val="Strong"/>
                <w:b w:val="0"/>
                <w:bCs w:val="0"/>
              </w:rPr>
              <w:t xml:space="preserve"> </w:t>
            </w:r>
            <w:r w:rsidRPr="00B6237F">
              <w:rPr>
                <w:rStyle w:val="Strong"/>
                <w:b w:val="0"/>
                <w:bCs w:val="0"/>
              </w:rPr>
              <w:t xml:space="preserve">small groups and introduce </w:t>
            </w:r>
            <w:hyperlink r:id="rId54" w:history="1">
              <w:r w:rsidRPr="003E1BF7">
                <w:rPr>
                  <w:rStyle w:val="Hyperlink"/>
                </w:rPr>
                <w:t>Jigsaw</w:t>
              </w:r>
            </w:hyperlink>
            <w:r w:rsidRPr="00B6237F">
              <w:rPr>
                <w:rStyle w:val="Strong"/>
                <w:b w:val="0"/>
                <w:bCs w:val="0"/>
              </w:rPr>
              <w:t xml:space="preserve"> activity.</w:t>
            </w:r>
          </w:p>
          <w:p w14:paraId="25D6B8F3" w14:textId="06708553" w:rsidR="00C570FA" w:rsidRPr="00B6237F" w:rsidRDefault="00C570FA">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Model a description of </w:t>
            </w:r>
            <w:r w:rsidR="00567D22">
              <w:rPr>
                <w:rStyle w:val="Strong"/>
                <w:b w:val="0"/>
                <w:bCs w:val="0"/>
              </w:rPr>
              <w:t xml:space="preserve">a </w:t>
            </w:r>
            <w:r>
              <w:rPr>
                <w:rStyle w:val="Strong"/>
                <w:b w:val="0"/>
                <w:bCs w:val="0"/>
              </w:rPr>
              <w:t xml:space="preserve">material’s properties </w:t>
            </w:r>
            <w:r w:rsidR="00465FDA">
              <w:rPr>
                <w:rStyle w:val="Strong"/>
                <w:b w:val="0"/>
                <w:bCs w:val="0"/>
              </w:rPr>
              <w:t>with</w:t>
            </w:r>
            <w:r>
              <w:rPr>
                <w:rStyle w:val="Strong"/>
                <w:b w:val="0"/>
                <w:bCs w:val="0"/>
              </w:rPr>
              <w:t xml:space="preserve"> the class.</w:t>
            </w:r>
          </w:p>
          <w:p w14:paraId="5B8FDF87" w14:textId="32AC0DA9" w:rsidR="00D67FB5" w:rsidRPr="001D714A" w:rsidRDefault="00D67FB5">
            <w:pPr>
              <w:cnfStyle w:val="000000010000" w:firstRow="0" w:lastRow="0" w:firstColumn="0" w:lastColumn="0" w:oddVBand="0" w:evenVBand="0" w:oddHBand="0" w:evenHBand="1" w:firstRowFirstColumn="0" w:firstRowLastColumn="0" w:lastRowFirstColumn="0" w:lastRowLastColumn="0"/>
              <w:rPr>
                <w:rStyle w:val="Strong"/>
              </w:rPr>
            </w:pPr>
            <w:r w:rsidRPr="00B6237F">
              <w:rPr>
                <w:rStyle w:val="Strong"/>
                <w:b w:val="0"/>
                <w:bCs w:val="0"/>
              </w:rPr>
              <w:t>Students research and describe their allocated material. Each group presents findings to the class. During presentations</w:t>
            </w:r>
            <w:r w:rsidR="00567D22">
              <w:rPr>
                <w:rStyle w:val="Strong"/>
                <w:b w:val="0"/>
                <w:bCs w:val="0"/>
              </w:rPr>
              <w:t>,</w:t>
            </w:r>
            <w:r w:rsidRPr="00B6237F">
              <w:rPr>
                <w:rStyle w:val="Strong"/>
                <w:b w:val="0"/>
                <w:bCs w:val="0"/>
              </w:rPr>
              <w:t xml:space="preserve"> students make notes.</w:t>
            </w:r>
          </w:p>
        </w:tc>
        <w:tc>
          <w:tcPr>
            <w:tcW w:w="876" w:type="pct"/>
          </w:tcPr>
          <w:p w14:paraId="397F1FC0" w14:textId="77777777" w:rsidR="00D67FB5" w:rsidRPr="0033037A" w:rsidRDefault="00D67FB5">
            <w:pPr>
              <w:cnfStyle w:val="000000010000" w:firstRow="0" w:lastRow="0" w:firstColumn="0" w:lastColumn="0" w:oddVBand="0" w:evenVBand="0" w:oddHBand="0" w:evenHBand="1" w:firstRowFirstColumn="0" w:firstRowLastColumn="0" w:lastRowFirstColumn="0" w:lastRowLastColumn="0"/>
            </w:pPr>
            <w:r w:rsidRPr="0033037A">
              <w:lastRenderedPageBreak/>
              <w:t>Students produce clear descriptions of their assigned material and its properties.</w:t>
            </w:r>
          </w:p>
          <w:p w14:paraId="5CF1DD31" w14:textId="77777777" w:rsidR="00D67FB5" w:rsidRPr="0033037A" w:rsidRDefault="00D67FB5">
            <w:pPr>
              <w:cnfStyle w:val="000000010000" w:firstRow="0" w:lastRow="0" w:firstColumn="0" w:lastColumn="0" w:oddVBand="0" w:evenVBand="0" w:oddHBand="0" w:evenHBand="1" w:firstRowFirstColumn="0" w:firstRowLastColumn="0" w:lastRowFirstColumn="0" w:lastRowLastColumn="0"/>
            </w:pPr>
            <w:r w:rsidRPr="0033037A">
              <w:t>Students communicate their material’s properties and relevance confidently and accurately to peers.</w:t>
            </w:r>
          </w:p>
          <w:p w14:paraId="45BF95D7" w14:textId="3015DCFB" w:rsidR="00D67FB5" w:rsidRPr="0033037A" w:rsidRDefault="00D67FB5">
            <w:pPr>
              <w:cnfStyle w:val="000000010000" w:firstRow="0" w:lastRow="0" w:firstColumn="0" w:lastColumn="0" w:oddVBand="0" w:evenVBand="0" w:oddHBand="0" w:evenHBand="1" w:firstRowFirstColumn="0" w:firstRowLastColumn="0" w:lastRowFirstColumn="0" w:lastRowLastColumn="0"/>
            </w:pPr>
            <w:r w:rsidRPr="0033037A">
              <w:t>Students add relevant material properties (</w:t>
            </w:r>
            <w:r w:rsidR="00567D22">
              <w:t>for example,</w:t>
            </w:r>
            <w:r w:rsidRPr="0033037A">
              <w:t xml:space="preserve"> strength, durability) to a shared class glossary.</w:t>
            </w:r>
          </w:p>
          <w:p w14:paraId="61E4284E" w14:textId="77777777" w:rsidR="00D67FB5" w:rsidRPr="0033037A" w:rsidRDefault="00D67FB5">
            <w:pPr>
              <w:cnfStyle w:val="000000010000" w:firstRow="0" w:lastRow="0" w:firstColumn="0" w:lastColumn="0" w:oddVBand="0" w:evenVBand="0" w:oddHBand="0" w:evenHBand="1" w:firstRowFirstColumn="0" w:firstRowLastColumn="0" w:lastRowFirstColumn="0" w:lastRowLastColumn="0"/>
            </w:pPr>
            <w:r w:rsidRPr="0033037A">
              <w:t xml:space="preserve">Students engage with and ask questions </w:t>
            </w:r>
            <w:r w:rsidRPr="0033037A">
              <w:lastRenderedPageBreak/>
              <w:t>about different materials presented by other groups.</w:t>
            </w:r>
          </w:p>
        </w:tc>
        <w:tc>
          <w:tcPr>
            <w:tcW w:w="876" w:type="pct"/>
          </w:tcPr>
          <w:p w14:paraId="08EB11F4" w14:textId="77777777" w:rsidR="00D67FB5" w:rsidRPr="0033037A" w:rsidRDefault="00D67FB5">
            <w:pPr>
              <w:cnfStyle w:val="000000010000" w:firstRow="0" w:lastRow="0" w:firstColumn="0" w:lastColumn="0" w:oddVBand="0" w:evenVBand="0" w:oddHBand="0" w:evenHBand="1" w:firstRowFirstColumn="0" w:firstRowLastColumn="0" w:lastRowFirstColumn="0" w:lastRowLastColumn="0"/>
            </w:pPr>
            <w:r w:rsidRPr="0033037A">
              <w:lastRenderedPageBreak/>
              <w:t>Offer sentence starters or graphic organisers to structure research and presentations.</w:t>
            </w:r>
          </w:p>
          <w:p w14:paraId="0890CD8A" w14:textId="3556C1A4" w:rsidR="00D67FB5" w:rsidRPr="0033037A" w:rsidRDefault="00D67FB5">
            <w:pPr>
              <w:cnfStyle w:val="000000010000" w:firstRow="0" w:lastRow="0" w:firstColumn="0" w:lastColumn="0" w:oddVBand="0" w:evenVBand="0" w:oddHBand="0" w:evenHBand="1" w:firstRowFirstColumn="0" w:firstRowLastColumn="0" w:lastRowFirstColumn="0" w:lastRowLastColumn="0"/>
            </w:pPr>
            <w:r w:rsidRPr="0033037A">
              <w:t>Ask students to compare materials based on properties and suitability.</w:t>
            </w:r>
          </w:p>
        </w:tc>
        <w:tc>
          <w:tcPr>
            <w:tcW w:w="718" w:type="pct"/>
          </w:tcPr>
          <w:p w14:paraId="3629CDDF" w14:textId="77777777" w:rsidR="00D67FB5" w:rsidRDefault="00D67FB5">
            <w:pPr>
              <w:cnfStyle w:val="000000010000" w:firstRow="0" w:lastRow="0" w:firstColumn="0" w:lastColumn="0" w:oddVBand="0" w:evenVBand="0" w:oddHBand="0" w:evenHBand="1" w:firstRowFirstColumn="0" w:firstRowLastColumn="0" w:lastRowFirstColumn="0" w:lastRowLastColumn="0"/>
            </w:pPr>
          </w:p>
        </w:tc>
      </w:tr>
      <w:tr w:rsidR="00391AF3" w14:paraId="2105E3D2"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3A869C9E" w14:textId="77777777" w:rsidR="00391AF3" w:rsidRPr="006A5620" w:rsidRDefault="00391AF3">
            <w:pPr>
              <w:rPr>
                <w:b/>
                <w:bCs/>
              </w:rPr>
            </w:pPr>
            <w:r w:rsidRPr="00125B42">
              <w:rPr>
                <w:rStyle w:val="Strong"/>
              </w:rPr>
              <w:t>Outcome</w:t>
            </w:r>
          </w:p>
          <w:p w14:paraId="59333D47" w14:textId="77777777" w:rsidR="00391AF3" w:rsidRDefault="00391AF3">
            <w:pPr>
              <w:rPr>
                <w:b/>
                <w:bCs/>
              </w:rPr>
            </w:pPr>
            <w:r>
              <w:rPr>
                <w:b/>
                <w:bCs/>
              </w:rPr>
              <w:lastRenderedPageBreak/>
              <w:t>TE4-SAF-01</w:t>
            </w:r>
          </w:p>
          <w:p w14:paraId="1DC2AB81" w14:textId="77777777" w:rsidR="00391AF3" w:rsidRPr="006A5620" w:rsidRDefault="00391AF3">
            <w:pPr>
              <w:rPr>
                <w:b/>
                <w:bCs/>
              </w:rPr>
            </w:pPr>
            <w:r w:rsidRPr="008954A2">
              <w:rPr>
                <w:rStyle w:val="Strong"/>
              </w:rPr>
              <w:t>Content</w:t>
            </w:r>
          </w:p>
          <w:p w14:paraId="503A3E1E" w14:textId="77777777" w:rsidR="00391AF3" w:rsidRDefault="00391AF3">
            <w:pPr>
              <w:rPr>
                <w:bCs/>
              </w:rPr>
            </w:pPr>
            <w:r w:rsidRPr="005C6854">
              <w:rPr>
                <w:bCs/>
              </w:rPr>
              <w:t>Students:</w:t>
            </w:r>
          </w:p>
          <w:p w14:paraId="026586C4" w14:textId="77777777" w:rsidR="0054385C" w:rsidRPr="0054385C" w:rsidRDefault="0054385C" w:rsidP="0054385C">
            <w:pPr>
              <w:pStyle w:val="ListBullet"/>
            </w:pPr>
            <w:r w:rsidRPr="0054385C">
              <w:t>Use hardware and software to design, communicate and manage the development of digital solutions</w:t>
            </w:r>
          </w:p>
          <w:p w14:paraId="656DDEF6" w14:textId="4B320DE9" w:rsidR="00391AF3" w:rsidRDefault="00B81E4A">
            <w:pPr>
              <w:pStyle w:val="ListBullet"/>
            </w:pPr>
            <w:r w:rsidRPr="00B81E4A">
              <w:t>Use graphical communication techniques to present ideas for products and systems</w:t>
            </w:r>
          </w:p>
          <w:p w14:paraId="416035F1" w14:textId="4E0635B4" w:rsidR="00391AF3" w:rsidRPr="00281AC5" w:rsidRDefault="00D8211B" w:rsidP="00D26097">
            <w:pPr>
              <w:pStyle w:val="ListBullet"/>
            </w:pPr>
            <w:r w:rsidRPr="00AB37EB">
              <w:t xml:space="preserve">Use materials, </w:t>
            </w:r>
            <w:r w:rsidRPr="00AB37EB">
              <w:lastRenderedPageBreak/>
              <w:t>components, processes and technologies to develop engineering skills</w:t>
            </w:r>
          </w:p>
        </w:tc>
        <w:tc>
          <w:tcPr>
            <w:tcW w:w="1655" w:type="pct"/>
          </w:tcPr>
          <w:p w14:paraId="23022DE7" w14:textId="77777777" w:rsidR="00391AF3" w:rsidRPr="00B16460" w:rsidRDefault="00391AF3">
            <w:pPr>
              <w:rPr>
                <w:rStyle w:val="Strong"/>
              </w:rPr>
            </w:pPr>
            <w:r w:rsidRPr="00B16460">
              <w:rPr>
                <w:rStyle w:val="Strong"/>
              </w:rPr>
              <w:lastRenderedPageBreak/>
              <w:t>Learning intention</w:t>
            </w:r>
          </w:p>
          <w:p w14:paraId="25A7B81C" w14:textId="77777777" w:rsidR="00391AF3" w:rsidRDefault="00391AF3">
            <w:r>
              <w:lastRenderedPageBreak/>
              <w:t>We are learning to:</w:t>
            </w:r>
          </w:p>
          <w:p w14:paraId="2E4EBEB3" w14:textId="5A1636DF" w:rsidR="00391AF3" w:rsidRDefault="00C4324E" w:rsidP="001F5B33">
            <w:pPr>
              <w:pStyle w:val="ListBullet"/>
            </w:pPr>
            <w:r w:rsidRPr="00C4324E">
              <w:t xml:space="preserve">understand the requirements and processes for </w:t>
            </w:r>
            <w:r w:rsidRPr="001F5B33">
              <w:t>preparing</w:t>
            </w:r>
            <w:r w:rsidRPr="00C4324E">
              <w:t xml:space="preserve"> components for manufacture using different methods such as hand production, laser cutting and 3D printing.</w:t>
            </w:r>
          </w:p>
          <w:p w14:paraId="185ECCAF" w14:textId="77777777" w:rsidR="00391AF3" w:rsidRPr="00B16460" w:rsidRDefault="00391AF3">
            <w:pPr>
              <w:rPr>
                <w:rStyle w:val="Strong"/>
              </w:rPr>
            </w:pPr>
            <w:r w:rsidRPr="00B16460">
              <w:rPr>
                <w:rStyle w:val="Strong"/>
              </w:rPr>
              <w:t>Success criteria</w:t>
            </w:r>
          </w:p>
          <w:p w14:paraId="07DF02AF" w14:textId="77777777" w:rsidR="00391AF3" w:rsidRDefault="00391AF3">
            <w:r>
              <w:t>We can:</w:t>
            </w:r>
          </w:p>
          <w:p w14:paraId="11F31861" w14:textId="2143EF24" w:rsidR="00391AF3" w:rsidRDefault="007134E0" w:rsidP="001F5B33">
            <w:pPr>
              <w:pStyle w:val="ListBullet"/>
            </w:pPr>
            <w:r w:rsidRPr="007134E0">
              <w:t xml:space="preserve">explain and plan how each component will be </w:t>
            </w:r>
            <w:r w:rsidRPr="001F5B33">
              <w:t>manufactured</w:t>
            </w:r>
            <w:r w:rsidRPr="007134E0">
              <w:t xml:space="preserve"> (by hand, laser cutting or 3D printing).</w:t>
            </w:r>
          </w:p>
          <w:p w14:paraId="35FAEF9F" w14:textId="77777777" w:rsidR="00391AF3" w:rsidRPr="009703F2" w:rsidRDefault="00391AF3" w:rsidP="001F5B33">
            <w:pPr>
              <w:rPr>
                <w:rStyle w:val="Strong"/>
              </w:rPr>
            </w:pPr>
            <w:r w:rsidRPr="009703F2">
              <w:rPr>
                <w:rStyle w:val="Strong"/>
              </w:rPr>
              <w:t>Teaching and learning activity</w:t>
            </w:r>
          </w:p>
          <w:p w14:paraId="3112D8A0" w14:textId="77777777" w:rsidR="00A87036" w:rsidRDefault="00C768B9" w:rsidP="00350F77">
            <w:pPr>
              <w:pStyle w:val="FeatureBox2"/>
            </w:pPr>
            <w:r>
              <w:t xml:space="preserve">The sample boom gate design can be produced by hand in the workshop, or laser cut. Student designs and school resources will impact production method chosen and may </w:t>
            </w:r>
            <w:r>
              <w:lastRenderedPageBreak/>
              <w:t>include 3D printing.</w:t>
            </w:r>
          </w:p>
          <w:p w14:paraId="7A6120AB" w14:textId="343811E7" w:rsidR="00A87036" w:rsidRDefault="00C768B9" w:rsidP="00350F77">
            <w:pPr>
              <w:pStyle w:val="FeatureBox2"/>
            </w:pPr>
            <w:r>
              <w:t>For laser cutting</w:t>
            </w:r>
            <w:r w:rsidR="00A87036">
              <w:t>,</w:t>
            </w:r>
            <w:r>
              <w:t xml:space="preserve"> a 2D vector drawing with correct line weight will be required.</w:t>
            </w:r>
          </w:p>
          <w:p w14:paraId="7B42BFD4" w14:textId="506A4995" w:rsidR="00391AF3" w:rsidRDefault="00C768B9" w:rsidP="00350F77">
            <w:pPr>
              <w:pStyle w:val="FeatureBox2"/>
            </w:pPr>
            <w:r>
              <w:t>For 3D</w:t>
            </w:r>
            <w:r w:rsidR="00A87036">
              <w:t xml:space="preserve"> printing,</w:t>
            </w:r>
            <w:r>
              <w:t xml:space="preserve"> a fully design</w:t>
            </w:r>
            <w:r w:rsidR="00A87036">
              <w:t>ed</w:t>
            </w:r>
            <w:r>
              <w:t xml:space="preserve"> 3D model of each component to be printed will be required.</w:t>
            </w:r>
          </w:p>
          <w:p w14:paraId="128AC137" w14:textId="12742D93" w:rsidR="00417FFD" w:rsidRDefault="00814ECB">
            <w:r>
              <w:t>Teacher</w:t>
            </w:r>
            <w:r w:rsidR="00F51EA0">
              <w:t xml:space="preserve"> to introduce preparing for component manufacture</w:t>
            </w:r>
            <w:r w:rsidR="00B71F03">
              <w:t xml:space="preserve"> via class disc</w:t>
            </w:r>
            <w:r w:rsidR="00387159">
              <w:t>ussion</w:t>
            </w:r>
            <w:r w:rsidR="00A87036">
              <w:t>:</w:t>
            </w:r>
          </w:p>
          <w:p w14:paraId="5AF41354" w14:textId="77777777" w:rsidR="00417FFD" w:rsidRDefault="00417FFD" w:rsidP="001F5B33">
            <w:pPr>
              <w:pStyle w:val="ListNumber"/>
            </w:pPr>
            <w:r>
              <w:t>What components do we need to make?</w:t>
            </w:r>
          </w:p>
          <w:p w14:paraId="3E593BC8" w14:textId="77777777" w:rsidR="00B71F03" w:rsidRDefault="00417FFD" w:rsidP="001F5B33">
            <w:pPr>
              <w:pStyle w:val="ListNumber"/>
            </w:pPr>
            <w:r>
              <w:t>What materials will they be made from?</w:t>
            </w:r>
          </w:p>
          <w:p w14:paraId="49965589" w14:textId="77777777" w:rsidR="00B71F03" w:rsidRDefault="00B71F03" w:rsidP="001F5B33">
            <w:pPr>
              <w:pStyle w:val="ListNumber"/>
            </w:pPr>
            <w:r>
              <w:t>How will they be made?</w:t>
            </w:r>
          </w:p>
          <w:p w14:paraId="645AF836" w14:textId="3A5E721B" w:rsidR="00391AF3" w:rsidRDefault="00B71F03" w:rsidP="001F5B33">
            <w:pPr>
              <w:pStyle w:val="ListNumber"/>
            </w:pPr>
            <w:r>
              <w:t>What do we need to set up for manufacture</w:t>
            </w:r>
            <w:r w:rsidR="00F93AC2">
              <w:t>?</w:t>
            </w:r>
          </w:p>
          <w:p w14:paraId="740B183C" w14:textId="77777777" w:rsidR="00387159" w:rsidRDefault="00387159" w:rsidP="00387159">
            <w:r>
              <w:t xml:space="preserve">Teacher to introduce key steps </w:t>
            </w:r>
            <w:r w:rsidR="00A46C17">
              <w:t xml:space="preserve">depending on method of manufacture which could include splicing for 3D printing, </w:t>
            </w:r>
            <w:r w:rsidR="00715A44">
              <w:t xml:space="preserve">collating multiple </w:t>
            </w:r>
            <w:r w:rsidR="00715A44">
              <w:lastRenderedPageBreak/>
              <w:t>students’ components for efficient laser cutting or preparing materials for manufacture by hand.</w:t>
            </w:r>
          </w:p>
          <w:p w14:paraId="35E8A796" w14:textId="73359BBB" w:rsidR="00201124" w:rsidRDefault="00201124" w:rsidP="00387159">
            <w:r w:rsidRPr="00201124">
              <w:t>Provide templates or exemplars of 2D vector drawings and 3D model components</w:t>
            </w:r>
            <w:r w:rsidR="00EB0ECD">
              <w:t>.</w:t>
            </w:r>
          </w:p>
          <w:p w14:paraId="76C76AF2" w14:textId="01BDDFCD" w:rsidR="0089312E" w:rsidRDefault="00AB69FA">
            <w:r>
              <w:t>Students to prepare and compile re</w:t>
            </w:r>
            <w:r w:rsidR="00201124">
              <w:t>sources</w:t>
            </w:r>
            <w:r>
              <w:t xml:space="preserve"> ready for manufacturing process.</w:t>
            </w:r>
            <w:r w:rsidR="00EB0ECD">
              <w:t xml:space="preserve"> During this process</w:t>
            </w:r>
            <w:r w:rsidR="00F93AC2">
              <w:t>,</w:t>
            </w:r>
            <w:r w:rsidR="00EB0ECD">
              <w:t xml:space="preserve"> teacher to model efficient layout to reduce material wastage.</w:t>
            </w:r>
          </w:p>
        </w:tc>
        <w:tc>
          <w:tcPr>
            <w:tcW w:w="876" w:type="pct"/>
          </w:tcPr>
          <w:p w14:paraId="2A0B8E83" w14:textId="609712B2" w:rsidR="00E76710" w:rsidRDefault="00391AF3">
            <w:r>
              <w:lastRenderedPageBreak/>
              <w:t>Students can</w:t>
            </w:r>
            <w:r w:rsidR="00F93AC2">
              <w:t xml:space="preserve"> s</w:t>
            </w:r>
            <w:r w:rsidR="00F93AC2" w:rsidRPr="00E76710">
              <w:t xml:space="preserve">ubmit </w:t>
            </w:r>
            <w:r w:rsidR="00E76710" w:rsidRPr="00E76710">
              <w:lastRenderedPageBreak/>
              <w:t>2D vector drawings with correct line weights for laser cutting or fully designed 3D models</w:t>
            </w:r>
            <w:r w:rsidR="00E76710">
              <w:t>.</w:t>
            </w:r>
          </w:p>
          <w:p w14:paraId="5B5EAAFE" w14:textId="231058FF" w:rsidR="00391AF3" w:rsidRDefault="00F93AC2">
            <w:r>
              <w:t>Students a</w:t>
            </w:r>
            <w:r w:rsidR="00E76710" w:rsidRPr="00E76710">
              <w:t>ctive</w:t>
            </w:r>
            <w:r>
              <w:t>ly</w:t>
            </w:r>
            <w:r w:rsidR="00E76710" w:rsidRPr="00E76710">
              <w:t xml:space="preserve"> participat</w:t>
            </w:r>
            <w:r>
              <w:t>e</w:t>
            </w:r>
            <w:r w:rsidR="00E76710" w:rsidRPr="00E76710">
              <w:t xml:space="preserve"> in class discussions reflecting understanding of manufacturing requirements and processes.</w:t>
            </w:r>
          </w:p>
        </w:tc>
        <w:tc>
          <w:tcPr>
            <w:tcW w:w="876" w:type="pct"/>
          </w:tcPr>
          <w:p w14:paraId="67FE085F" w14:textId="5C320135" w:rsidR="0018643C" w:rsidRDefault="00A72210">
            <w:r w:rsidRPr="00A72210">
              <w:lastRenderedPageBreak/>
              <w:t>Use g</w:t>
            </w:r>
            <w:r w:rsidR="0018643C" w:rsidRPr="00A72210">
              <w:t>uided</w:t>
            </w:r>
            <w:r w:rsidR="0018643C" w:rsidRPr="0018643C">
              <w:t xml:space="preserve"> questioning </w:t>
            </w:r>
            <w:r w:rsidR="0018643C" w:rsidRPr="0018643C">
              <w:lastRenderedPageBreak/>
              <w:t>during discussions</w:t>
            </w:r>
            <w:r w:rsidR="0018643C">
              <w:t>.</w:t>
            </w:r>
          </w:p>
          <w:p w14:paraId="4876823E" w14:textId="77777777" w:rsidR="00391AF3" w:rsidRDefault="0018643C">
            <w:r>
              <w:t>A</w:t>
            </w:r>
            <w:r w:rsidRPr="0018643C">
              <w:t>llow use of simplified materials or fewer components for initial practice.</w:t>
            </w:r>
          </w:p>
          <w:p w14:paraId="025563E2" w14:textId="24C403A6" w:rsidR="00391AF3" w:rsidRDefault="001D7801">
            <w:r w:rsidRPr="001D7801">
              <w:t>Incorporate visual aids (videos, diagrams)</w:t>
            </w:r>
            <w:r w:rsidR="007430E6">
              <w:t>.</w:t>
            </w:r>
          </w:p>
        </w:tc>
        <w:tc>
          <w:tcPr>
            <w:tcW w:w="718" w:type="pct"/>
          </w:tcPr>
          <w:p w14:paraId="20E58AAD" w14:textId="77777777" w:rsidR="00391AF3" w:rsidRDefault="00391AF3"/>
        </w:tc>
      </w:tr>
    </w:tbl>
    <w:p w14:paraId="1ABA044E" w14:textId="77777777" w:rsidR="00391AF3" w:rsidRDefault="00391AF3" w:rsidP="00391AF3">
      <w:r>
        <w:lastRenderedPageBreak/>
        <w:br w:type="page"/>
      </w:r>
    </w:p>
    <w:p w14:paraId="6D43ED9D" w14:textId="563ACFD9" w:rsidR="00391AF3" w:rsidRPr="000E14D8" w:rsidRDefault="00391AF3" w:rsidP="00391AF3">
      <w:pPr>
        <w:pStyle w:val="Heading2"/>
      </w:pPr>
      <w:bookmarkStart w:id="20" w:name="_Toc213926374"/>
      <w:r>
        <w:lastRenderedPageBreak/>
        <w:t xml:space="preserve">Weeks </w:t>
      </w:r>
      <w:r w:rsidR="00766873">
        <w:t>13</w:t>
      </w:r>
      <w:r>
        <w:t xml:space="preserve"> to 1</w:t>
      </w:r>
      <w:r w:rsidR="00766873">
        <w:t>4</w:t>
      </w:r>
      <w:bookmarkEnd w:id="20"/>
    </w:p>
    <w:p w14:paraId="61FF9299" w14:textId="5032E0C2" w:rsidR="00391AF3" w:rsidRPr="00126D13" w:rsidRDefault="00391AF3" w:rsidP="00391AF3">
      <w:pPr>
        <w:pStyle w:val="Caption"/>
      </w:pPr>
      <w:r>
        <w:t xml:space="preserve">Table </w:t>
      </w:r>
      <w:r w:rsidR="00766873">
        <w:fldChar w:fldCharType="begin"/>
      </w:r>
      <w:r w:rsidR="00766873">
        <w:instrText xml:space="preserve"> SEQ Table \* ARABIC </w:instrText>
      </w:r>
      <w:r w:rsidR="00766873">
        <w:fldChar w:fldCharType="separate"/>
      </w:r>
      <w:r w:rsidR="00766873">
        <w:rPr>
          <w:noProof/>
        </w:rPr>
        <w:t>7</w:t>
      </w:r>
      <w:r w:rsidR="00766873">
        <w:rPr>
          <w:noProof/>
        </w:rPr>
        <w:fldChar w:fldCharType="end"/>
      </w:r>
      <w:r>
        <w:t xml:space="preserve"> – </w:t>
      </w:r>
      <w:r w:rsidR="00B55AF0">
        <w:t>W</w:t>
      </w:r>
      <w:r>
        <w:t xml:space="preserve">eeks </w:t>
      </w:r>
      <w:r w:rsidR="00766873">
        <w:t>13</w:t>
      </w:r>
      <w:r>
        <w:t xml:space="preserve"> to 1</w:t>
      </w:r>
      <w:r w:rsidR="00766873">
        <w:t>4</w:t>
      </w:r>
      <w: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391AF3" w14:paraId="1357A4BE" w14:textId="77777777">
        <w:trPr>
          <w:cnfStyle w:val="100000000000" w:firstRow="1" w:lastRow="0" w:firstColumn="0" w:lastColumn="0" w:oddVBand="0" w:evenVBand="0" w:oddHBand="0" w:evenHBand="0" w:firstRowFirstColumn="0" w:firstRowLastColumn="0" w:lastRowFirstColumn="0" w:lastRowLastColumn="0"/>
        </w:trPr>
        <w:tc>
          <w:tcPr>
            <w:tcW w:w="875" w:type="pct"/>
          </w:tcPr>
          <w:p w14:paraId="24A7ED72" w14:textId="77777777" w:rsidR="00391AF3" w:rsidRDefault="00391AF3">
            <w:r w:rsidRPr="00CF6572">
              <w:t xml:space="preserve">Outcomes </w:t>
            </w:r>
            <w:r>
              <w:t xml:space="preserve">and </w:t>
            </w:r>
            <w:r w:rsidRPr="00CF6572">
              <w:t>content</w:t>
            </w:r>
          </w:p>
        </w:tc>
        <w:tc>
          <w:tcPr>
            <w:tcW w:w="1655" w:type="pct"/>
          </w:tcPr>
          <w:p w14:paraId="594CFD8A" w14:textId="77777777" w:rsidR="00391AF3" w:rsidRDefault="00391AF3">
            <w:r w:rsidRPr="00CF6572">
              <w:t>Teaching and learning activities</w:t>
            </w:r>
          </w:p>
        </w:tc>
        <w:tc>
          <w:tcPr>
            <w:tcW w:w="876" w:type="pct"/>
          </w:tcPr>
          <w:p w14:paraId="79A769C7" w14:textId="77777777" w:rsidR="00391AF3" w:rsidRDefault="00391AF3">
            <w:r>
              <w:t>Evidence of learning</w:t>
            </w:r>
          </w:p>
        </w:tc>
        <w:tc>
          <w:tcPr>
            <w:tcW w:w="876" w:type="pct"/>
          </w:tcPr>
          <w:p w14:paraId="2691DE8C" w14:textId="77777777" w:rsidR="00391AF3" w:rsidRDefault="00391AF3">
            <w:r>
              <w:t>Differentiation and adjustments</w:t>
            </w:r>
          </w:p>
        </w:tc>
        <w:tc>
          <w:tcPr>
            <w:tcW w:w="718" w:type="pct"/>
          </w:tcPr>
          <w:p w14:paraId="45136006" w14:textId="77777777" w:rsidR="00391AF3" w:rsidRDefault="00391AF3">
            <w:r>
              <w:t>Registration and evaluation notes</w:t>
            </w:r>
          </w:p>
        </w:tc>
      </w:tr>
      <w:tr w:rsidR="00391AF3" w14:paraId="102BF77B"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07C55E34" w14:textId="77777777" w:rsidR="00391AF3" w:rsidRPr="006A5620" w:rsidRDefault="00391AF3">
            <w:pPr>
              <w:rPr>
                <w:b/>
                <w:bCs/>
              </w:rPr>
            </w:pPr>
            <w:r w:rsidRPr="00125B42">
              <w:rPr>
                <w:rStyle w:val="Strong"/>
              </w:rPr>
              <w:t>Outcome</w:t>
            </w:r>
          </w:p>
          <w:p w14:paraId="39BB942F" w14:textId="77777777" w:rsidR="00391AF3" w:rsidRDefault="00391AF3">
            <w:pPr>
              <w:rPr>
                <w:b/>
                <w:bCs/>
              </w:rPr>
            </w:pPr>
            <w:r>
              <w:rPr>
                <w:b/>
                <w:bCs/>
              </w:rPr>
              <w:t>TE4-SAF-01</w:t>
            </w:r>
          </w:p>
          <w:p w14:paraId="6C3097C1" w14:textId="77777777" w:rsidR="00391AF3" w:rsidRPr="006A5620" w:rsidRDefault="00391AF3">
            <w:pPr>
              <w:rPr>
                <w:b/>
                <w:bCs/>
              </w:rPr>
            </w:pPr>
            <w:r w:rsidRPr="008954A2">
              <w:rPr>
                <w:rStyle w:val="Strong"/>
              </w:rPr>
              <w:t>Content</w:t>
            </w:r>
          </w:p>
          <w:p w14:paraId="3DDB313B" w14:textId="77777777" w:rsidR="001A0274" w:rsidRPr="003A5B54" w:rsidRDefault="001A0274" w:rsidP="001A0274">
            <w:pPr>
              <w:rPr>
                <w:rStyle w:val="Strong"/>
                <w:b w:val="0"/>
                <w:bCs w:val="0"/>
              </w:rPr>
            </w:pPr>
            <w:r w:rsidRPr="003A5B54">
              <w:rPr>
                <w:rStyle w:val="Strong"/>
                <w:b w:val="0"/>
                <w:bCs w:val="0"/>
              </w:rPr>
              <w:t>Students:</w:t>
            </w:r>
          </w:p>
          <w:p w14:paraId="65D0158E" w14:textId="349CD931" w:rsidR="001A0274" w:rsidRDefault="001A0274" w:rsidP="009437CE">
            <w:pPr>
              <w:pStyle w:val="ListBullet"/>
            </w:pPr>
            <w:r w:rsidRPr="00AB37EB">
              <w:t>Use materials, components, processes and technologies to develop engineering skills</w:t>
            </w:r>
          </w:p>
          <w:p w14:paraId="7AD7E770" w14:textId="70D7ED5F" w:rsidR="001A0274" w:rsidRDefault="001A0274" w:rsidP="009437CE">
            <w:pPr>
              <w:pStyle w:val="ListBullet"/>
            </w:pPr>
            <w:r w:rsidRPr="00784D61">
              <w:t xml:space="preserve">Select components, technologies and systems to make </w:t>
            </w:r>
            <w:r w:rsidRPr="00784D61">
              <w:lastRenderedPageBreak/>
              <w:t>engineering solutions and projects</w:t>
            </w:r>
          </w:p>
          <w:p w14:paraId="47D6A162" w14:textId="53AB424E" w:rsidR="001A0274" w:rsidRDefault="001A0274" w:rsidP="009437CE">
            <w:pPr>
              <w:pStyle w:val="ListBullet"/>
            </w:pPr>
            <w:r w:rsidRPr="00214A5A">
              <w:t>Demonstrate safe practices when selecting and using tools, processes and technologies</w:t>
            </w:r>
          </w:p>
          <w:p w14:paraId="0AAA1E22" w14:textId="6D5B43CD" w:rsidR="00391AF3" w:rsidRPr="00281AC5" w:rsidRDefault="001A0274" w:rsidP="009437CE">
            <w:pPr>
              <w:pStyle w:val="ListBullet"/>
            </w:pPr>
            <w:r w:rsidRPr="00BB6040">
              <w:t>Apply engineering processes to create and evaluate prototypes and working models</w:t>
            </w:r>
          </w:p>
        </w:tc>
        <w:tc>
          <w:tcPr>
            <w:tcW w:w="1655" w:type="pct"/>
          </w:tcPr>
          <w:p w14:paraId="3B52A444" w14:textId="58054E0F" w:rsidR="00391AF3" w:rsidRPr="00B16460" w:rsidRDefault="00391AF3">
            <w:pPr>
              <w:rPr>
                <w:rStyle w:val="Strong"/>
              </w:rPr>
            </w:pPr>
            <w:r w:rsidRPr="00B16460">
              <w:rPr>
                <w:rStyle w:val="Strong"/>
              </w:rPr>
              <w:lastRenderedPageBreak/>
              <w:t>Learning intention</w:t>
            </w:r>
            <w:r w:rsidR="004459D5">
              <w:rPr>
                <w:rStyle w:val="Strong"/>
              </w:rPr>
              <w:t>s</w:t>
            </w:r>
          </w:p>
          <w:p w14:paraId="6C749B18" w14:textId="77777777" w:rsidR="00391AF3" w:rsidRDefault="00391AF3">
            <w:r>
              <w:t>We are learning to:</w:t>
            </w:r>
          </w:p>
          <w:p w14:paraId="17DF4CDC" w14:textId="056531FD" w:rsidR="00554D91" w:rsidRDefault="00554D91" w:rsidP="00D82597">
            <w:pPr>
              <w:pStyle w:val="ListBullet"/>
            </w:pPr>
            <w:r>
              <w:t>apply different manufacturing methods for producing components</w:t>
            </w:r>
          </w:p>
          <w:p w14:paraId="506ED21E" w14:textId="72D090D9" w:rsidR="00391AF3" w:rsidRDefault="00554D91">
            <w:pPr>
              <w:pStyle w:val="ListBullet"/>
            </w:pPr>
            <w:r>
              <w:t>safely use hand tools and machines and apply these techniques to construct a folding boom gate.</w:t>
            </w:r>
          </w:p>
          <w:p w14:paraId="292B82FD" w14:textId="77777777" w:rsidR="00391AF3" w:rsidRPr="00B16460" w:rsidRDefault="00391AF3">
            <w:pPr>
              <w:rPr>
                <w:rStyle w:val="Strong"/>
              </w:rPr>
            </w:pPr>
            <w:r w:rsidRPr="00B16460">
              <w:rPr>
                <w:rStyle w:val="Strong"/>
              </w:rPr>
              <w:t>Success criteria</w:t>
            </w:r>
          </w:p>
          <w:p w14:paraId="054CF835" w14:textId="77777777" w:rsidR="00391AF3" w:rsidRDefault="00391AF3">
            <w:r>
              <w:t>We can:</w:t>
            </w:r>
          </w:p>
          <w:p w14:paraId="0883ECB8" w14:textId="45C0C9D0" w:rsidR="00391AF3" w:rsidRDefault="00D14318" w:rsidP="001F5B33">
            <w:pPr>
              <w:pStyle w:val="ListBullet"/>
            </w:pPr>
            <w:r w:rsidRPr="001F5B33">
              <w:t>progressively</w:t>
            </w:r>
            <w:r w:rsidRPr="00D14318">
              <w:t xml:space="preserve"> use tools and equipment with increasing independence.</w:t>
            </w:r>
          </w:p>
          <w:p w14:paraId="481D016C" w14:textId="77777777" w:rsidR="00391AF3" w:rsidRPr="001F5B33" w:rsidRDefault="00391AF3" w:rsidP="001F5B33">
            <w:pPr>
              <w:rPr>
                <w:rStyle w:val="Strong"/>
              </w:rPr>
            </w:pPr>
            <w:r w:rsidRPr="001F5B33">
              <w:rPr>
                <w:rStyle w:val="Strong"/>
              </w:rPr>
              <w:t>Teaching and learning activity</w:t>
            </w:r>
          </w:p>
          <w:p w14:paraId="5569202E" w14:textId="163B6153" w:rsidR="00C92A91" w:rsidRDefault="00C92A91" w:rsidP="00C92A91">
            <w:r>
              <w:lastRenderedPageBreak/>
              <w:t xml:space="preserve">Components can be manufactured in a variety of ways, including using hand tools and equipment, laser cutting and 3D printing. Refer to </w:t>
            </w:r>
            <w:hyperlink r:id="rId55" w:history="1">
              <w:r w:rsidRPr="008660C2">
                <w:rPr>
                  <w:rStyle w:val="Hyperlink"/>
                </w:rPr>
                <w:t>ESIS</w:t>
              </w:r>
            </w:hyperlink>
            <w:r>
              <w:t xml:space="preserve"> and </w:t>
            </w:r>
            <w:hyperlink r:id="rId56" w:history="1">
              <w:r w:rsidRPr="00351195">
                <w:rPr>
                  <w:rStyle w:val="Hyperlink"/>
                </w:rPr>
                <w:t>DoE safety material</w:t>
              </w:r>
            </w:hyperlink>
            <w:r>
              <w:t xml:space="preserve"> to ensure </w:t>
            </w:r>
            <w:r w:rsidR="005C4A7E">
              <w:t xml:space="preserve">equipment usage is appropriate for </w:t>
            </w:r>
            <w:r>
              <w:t>stage and age.</w:t>
            </w:r>
          </w:p>
          <w:p w14:paraId="3D047853" w14:textId="4FE6F278" w:rsidR="00C92A91" w:rsidRDefault="00C92A91" w:rsidP="00C92A91">
            <w:hyperlink r:id="rId57" w:history="1">
              <w:r w:rsidRPr="00615B58">
                <w:rPr>
                  <w:rStyle w:val="Hyperlink"/>
                </w:rPr>
                <w:t>Activate prior knowledge</w:t>
              </w:r>
            </w:hyperlink>
            <w:r>
              <w:t xml:space="preserve"> with a brief discussion asking students to name tools and machines they have used before, share safety rules they know, and discuss the importance of following procedures. Use this to connect prior experience to new manufacturing methods.</w:t>
            </w:r>
          </w:p>
          <w:p w14:paraId="77A6F967" w14:textId="04515C83" w:rsidR="00B747D2" w:rsidRDefault="00C92A91" w:rsidP="00C92A91">
            <w:r>
              <w:t xml:space="preserve">Guide boom gate production, </w:t>
            </w:r>
            <w:hyperlink r:id="rId58" w:history="1">
              <w:r w:rsidRPr="00CD2CCE">
                <w:rPr>
                  <w:rStyle w:val="Hyperlink"/>
                </w:rPr>
                <w:t>chunking and sequencing</w:t>
              </w:r>
            </w:hyperlink>
            <w:r>
              <w:t xml:space="preserve"> the process appropriately for the class. Demonstrate each process step-by-step, highlighting safe practices and common misconceptions.</w:t>
            </w:r>
          </w:p>
          <w:p w14:paraId="7AADBA4D" w14:textId="4C89E1B4" w:rsidR="00392B4E" w:rsidRDefault="00B747D2" w:rsidP="000A7D39">
            <w:pPr>
              <w:pStyle w:val="FeatureBox2"/>
            </w:pPr>
            <w:r w:rsidRPr="00B747D2">
              <w:t xml:space="preserve">Method of manufacture will determine the </w:t>
            </w:r>
            <w:r w:rsidRPr="00B747D2">
              <w:lastRenderedPageBreak/>
              <w:t>teaching and learning strategies.</w:t>
            </w:r>
            <w:r w:rsidR="00BA26C5">
              <w:t xml:space="preserve"> </w:t>
            </w:r>
            <w:r w:rsidR="000A7D39">
              <w:t>Manufacture</w:t>
            </w:r>
            <w:r w:rsidR="00BA26C5">
              <w:t xml:space="preserve"> using </w:t>
            </w:r>
            <w:r w:rsidR="0017666A">
              <w:t xml:space="preserve">ply, nuts, bolts and washer in a workshop with </w:t>
            </w:r>
            <w:r w:rsidR="000A7D39">
              <w:t>hand tools</w:t>
            </w:r>
            <w:r w:rsidR="0017666A">
              <w:t xml:space="preserve"> and simple machines </w:t>
            </w:r>
            <w:r w:rsidR="00043798">
              <w:t xml:space="preserve">are </w:t>
            </w:r>
            <w:r w:rsidR="000A7D39">
              <w:t>used in this program.</w:t>
            </w:r>
          </w:p>
          <w:p w14:paraId="48E830B4" w14:textId="29D35814" w:rsidR="000C1A90" w:rsidRDefault="00176868" w:rsidP="000A7D39">
            <w:pPr>
              <w:pStyle w:val="FeatureBox2"/>
            </w:pPr>
            <w:r w:rsidRPr="00176868">
              <w:t xml:space="preserve">Generally, students should engage in practical activity after </w:t>
            </w:r>
            <w:r w:rsidR="00043798">
              <w:t xml:space="preserve">demonstration of </w:t>
            </w:r>
            <w:r w:rsidRPr="00176868">
              <w:t>each step.</w:t>
            </w:r>
          </w:p>
          <w:p w14:paraId="6FCBB605" w14:textId="7E2A83FA" w:rsidR="000C1A90" w:rsidRPr="000C1A90" w:rsidRDefault="00741237" w:rsidP="00741237">
            <w:pPr>
              <w:pStyle w:val="FeatureBox2"/>
            </w:pPr>
            <w:r w:rsidRPr="00741237">
              <w:t>Materials: 3</w:t>
            </w:r>
            <w:r w:rsidR="003726ED">
              <w:t xml:space="preserve"> </w:t>
            </w:r>
            <w:r w:rsidRPr="00741237">
              <w:t>mm ply (precut to 20</w:t>
            </w:r>
            <w:r w:rsidR="003726ED">
              <w:t xml:space="preserve"> </w:t>
            </w:r>
            <w:r w:rsidRPr="00741237">
              <w:t>mm wide and a small amount at 40</w:t>
            </w:r>
            <w:r w:rsidR="003726ED">
              <w:t xml:space="preserve"> </w:t>
            </w:r>
            <w:r w:rsidRPr="00741237">
              <w:t>mm wide), small nuts, bolts and washers.</w:t>
            </w:r>
          </w:p>
          <w:p w14:paraId="47024BB9" w14:textId="6DA3DB8A" w:rsidR="00741237" w:rsidRPr="00A5012D" w:rsidRDefault="00A5012D" w:rsidP="000A7D39">
            <w:pPr>
              <w:pStyle w:val="FeatureBox2"/>
              <w:rPr>
                <w:b/>
              </w:rPr>
            </w:pPr>
            <w:r w:rsidRPr="00A5012D">
              <w:rPr>
                <w:b/>
                <w:bCs/>
              </w:rPr>
              <w:t xml:space="preserve">Safety note: </w:t>
            </w:r>
            <w:r w:rsidR="00043798">
              <w:rPr>
                <w:b/>
                <w:bCs/>
              </w:rPr>
              <w:t>t</w:t>
            </w:r>
            <w:r w:rsidR="00043798" w:rsidRPr="00A5012D">
              <w:rPr>
                <w:b/>
                <w:bCs/>
              </w:rPr>
              <w:t xml:space="preserve">he </w:t>
            </w:r>
            <w:r w:rsidRPr="00A5012D">
              <w:rPr>
                <w:b/>
                <w:bCs/>
              </w:rPr>
              <w:t>disc sander cannot be used for this project as the materials’ sizes do not comply with safe operating procedures.</w:t>
            </w:r>
          </w:p>
          <w:p w14:paraId="191DD1AE" w14:textId="0EA14196" w:rsidR="000A7D39" w:rsidRPr="00B747D2" w:rsidRDefault="000A7D39" w:rsidP="000A7D39">
            <w:pPr>
              <w:pStyle w:val="FeatureBox2"/>
            </w:pPr>
            <w:r>
              <w:t>School can explore and use other methods</w:t>
            </w:r>
            <w:r w:rsidR="00806422">
              <w:t xml:space="preserve"> such as laser cutting and 3D printing</w:t>
            </w:r>
            <w:r>
              <w:t>.</w:t>
            </w:r>
          </w:p>
          <w:p w14:paraId="00254900" w14:textId="422A243C" w:rsidR="00391AF3" w:rsidRDefault="00C92A91" w:rsidP="00C92A91">
            <w:r>
              <w:t xml:space="preserve">Students will be guided to complete each step </w:t>
            </w:r>
            <w:r w:rsidR="003726ED">
              <w:t xml:space="preserve">in manufacturing </w:t>
            </w:r>
            <w:r>
              <w:t xml:space="preserve">the folding boom gate, </w:t>
            </w:r>
            <w:r>
              <w:lastRenderedPageBreak/>
              <w:t>watching teacher demonstration first</w:t>
            </w:r>
            <w:r w:rsidR="003726ED">
              <w:t>. T</w:t>
            </w:r>
            <w:r>
              <w:t xml:space="preserve">hen by process of </w:t>
            </w:r>
            <w:hyperlink r:id="rId59" w:history="1">
              <w:r w:rsidRPr="007C3D1A">
                <w:rPr>
                  <w:rStyle w:val="Hyperlink"/>
                </w:rPr>
                <w:t>gradual release of responsibility</w:t>
              </w:r>
            </w:hyperlink>
            <w:r>
              <w:t>, students will experiment with each tool, machine and technique.</w:t>
            </w:r>
          </w:p>
          <w:p w14:paraId="280D2FE2" w14:textId="18D3E569" w:rsidR="00E504DB" w:rsidRDefault="004E01E3" w:rsidP="00C92A91">
            <w:r>
              <w:t>Demonstrate</w:t>
            </w:r>
            <w:r w:rsidR="006A5F7D">
              <w:t>:</w:t>
            </w:r>
          </w:p>
          <w:p w14:paraId="7A48388E" w14:textId="65BCE93C" w:rsidR="006A5F7D" w:rsidRDefault="006A5F7D" w:rsidP="001F5B33">
            <w:pPr>
              <w:pStyle w:val="ListNumber"/>
              <w:numPr>
                <w:ilvl w:val="0"/>
                <w:numId w:val="43"/>
              </w:numPr>
            </w:pPr>
            <w:r>
              <w:t>marki</w:t>
            </w:r>
            <w:r w:rsidR="00BB0A7D">
              <w:t xml:space="preserve">ng </w:t>
            </w:r>
            <w:r w:rsidR="00082B15">
              <w:t xml:space="preserve">out </w:t>
            </w:r>
            <w:r w:rsidR="00BB0A7D">
              <w:t>lengths for each linkage bar</w:t>
            </w:r>
            <w:r w:rsidR="0055472B">
              <w:t xml:space="preserve"> leaving a 5</w:t>
            </w:r>
            <w:r w:rsidR="003726ED">
              <w:t xml:space="preserve"> </w:t>
            </w:r>
            <w:r w:rsidR="0055472B">
              <w:t>mm gap for the kerf</w:t>
            </w:r>
          </w:p>
          <w:p w14:paraId="2417E0C1" w14:textId="65F0AA5A" w:rsidR="0055472B" w:rsidRDefault="003726ED" w:rsidP="001F5B33">
            <w:pPr>
              <w:pStyle w:val="ListNumber"/>
              <w:numPr>
                <w:ilvl w:val="0"/>
                <w:numId w:val="43"/>
              </w:numPr>
            </w:pPr>
            <w:r>
              <w:t xml:space="preserve">marking </w:t>
            </w:r>
            <w:r w:rsidR="00082B15">
              <w:t>out</w:t>
            </w:r>
            <w:r w:rsidR="0055472B">
              <w:t xml:space="preserve"> </w:t>
            </w:r>
            <w:r w:rsidR="004079B5">
              <w:t xml:space="preserve">centres for holes to </w:t>
            </w:r>
            <w:r w:rsidR="00DD79CE">
              <w:t>accommodate bolts</w:t>
            </w:r>
          </w:p>
          <w:p w14:paraId="48C439EF" w14:textId="5CC4274B" w:rsidR="00F77C2E" w:rsidRDefault="00367F8C" w:rsidP="001F5B33">
            <w:pPr>
              <w:pStyle w:val="ListNumber"/>
              <w:numPr>
                <w:ilvl w:val="0"/>
                <w:numId w:val="43"/>
              </w:numPr>
            </w:pPr>
            <w:r>
              <w:t>d</w:t>
            </w:r>
            <w:r w:rsidR="00425876">
              <w:t>rill</w:t>
            </w:r>
            <w:r>
              <w:t>ing</w:t>
            </w:r>
            <w:r w:rsidR="00425876">
              <w:t xml:space="preserve"> clearance holes </w:t>
            </w:r>
            <w:r w:rsidR="009A4D9A">
              <w:t>using drill press with material secured in machine vice</w:t>
            </w:r>
          </w:p>
          <w:p w14:paraId="0AC40826" w14:textId="6C2457F6" w:rsidR="00367F8C" w:rsidRDefault="00EC53E6" w:rsidP="001F5B33">
            <w:pPr>
              <w:pStyle w:val="ListNumber"/>
              <w:numPr>
                <w:ilvl w:val="0"/>
                <w:numId w:val="43"/>
              </w:numPr>
            </w:pPr>
            <w:r>
              <w:t>cutting linkage bars to length</w:t>
            </w:r>
          </w:p>
          <w:p w14:paraId="0C3DFD59" w14:textId="07D17660" w:rsidR="005F46BC" w:rsidRDefault="003726ED" w:rsidP="001F5B33">
            <w:pPr>
              <w:pStyle w:val="ListNumber"/>
              <w:numPr>
                <w:ilvl w:val="0"/>
                <w:numId w:val="43"/>
              </w:numPr>
            </w:pPr>
            <w:r>
              <w:t xml:space="preserve">round </w:t>
            </w:r>
            <w:r w:rsidR="00A520A7">
              <w:t xml:space="preserve">ends of long </w:t>
            </w:r>
            <w:r w:rsidR="00903FD4">
              <w:t>linkage bars to allow for rotation</w:t>
            </w:r>
          </w:p>
          <w:p w14:paraId="6C505638" w14:textId="09B6F0FC" w:rsidR="0046324D" w:rsidRDefault="0046324D" w:rsidP="001F5B33">
            <w:pPr>
              <w:pStyle w:val="ListNumber"/>
              <w:numPr>
                <w:ilvl w:val="0"/>
                <w:numId w:val="43"/>
              </w:numPr>
            </w:pPr>
            <w:r>
              <w:t xml:space="preserve">assembling </w:t>
            </w:r>
            <w:r w:rsidR="00036C2C">
              <w:t xml:space="preserve">linkage </w:t>
            </w:r>
            <w:r w:rsidR="00E740F7">
              <w:t xml:space="preserve">bars </w:t>
            </w:r>
            <w:r w:rsidR="002812CE">
              <w:t xml:space="preserve">ensuring washer between surfaces and not to overtighten </w:t>
            </w:r>
            <w:r w:rsidR="002812CE">
              <w:lastRenderedPageBreak/>
              <w:t>to allow linkage to rotate</w:t>
            </w:r>
          </w:p>
          <w:p w14:paraId="399367FC" w14:textId="4A479830" w:rsidR="001E5235" w:rsidRDefault="00962917" w:rsidP="001F5B33">
            <w:pPr>
              <w:pStyle w:val="ListNumber"/>
            </w:pPr>
            <w:r>
              <w:t>t</w:t>
            </w:r>
            <w:r w:rsidR="001E5235">
              <w:t xml:space="preserve">esting </w:t>
            </w:r>
            <w:r>
              <w:t>fabricated</w:t>
            </w:r>
            <w:r w:rsidR="005B1CE0">
              <w:t xml:space="preserve"> linkage</w:t>
            </w:r>
          </w:p>
          <w:p w14:paraId="1BCC5704" w14:textId="6C6081AF" w:rsidR="00391AF3" w:rsidRDefault="00962917" w:rsidP="00BF5120">
            <w:pPr>
              <w:pStyle w:val="ListNumber"/>
            </w:pPr>
            <w:proofErr w:type="gramStart"/>
            <w:r>
              <w:t>making adjustments</w:t>
            </w:r>
            <w:proofErr w:type="gramEnd"/>
            <w:r>
              <w:t>.</w:t>
            </w:r>
          </w:p>
        </w:tc>
        <w:tc>
          <w:tcPr>
            <w:tcW w:w="876" w:type="pct"/>
          </w:tcPr>
          <w:p w14:paraId="75887F7D" w14:textId="5D256D2E" w:rsidR="0085161B" w:rsidRDefault="0085161B">
            <w:r w:rsidRPr="0085161B">
              <w:lastRenderedPageBreak/>
              <w:t>Students progressively demonstrate safe and correct use of hand tools and machines (</w:t>
            </w:r>
            <w:r w:rsidR="00BF5120">
              <w:t>for example</w:t>
            </w:r>
            <w:r w:rsidRPr="0085161B">
              <w:t>, drill press, cutting tools) during the fabrication of the boom gate components.</w:t>
            </w:r>
          </w:p>
          <w:p w14:paraId="3E189AE3" w14:textId="77777777" w:rsidR="0085161B" w:rsidRDefault="00B81105">
            <w:r w:rsidRPr="00B81105">
              <w:t>Completed folding boom gate functions as intended with moving linkage bars and appropriate assembly (washers in place, correct clearance, smooth rotation).</w:t>
            </w:r>
          </w:p>
          <w:p w14:paraId="0932F293" w14:textId="28DD2557" w:rsidR="00391AF3" w:rsidRDefault="00DE4A89">
            <w:r w:rsidRPr="00DE4A89">
              <w:lastRenderedPageBreak/>
              <w:t>Students consistently apply safety rules and procedures during manufacturing, evidenced by teacher observation and adherence to DoE and ESIS safety guidelines.</w:t>
            </w:r>
          </w:p>
        </w:tc>
        <w:tc>
          <w:tcPr>
            <w:tcW w:w="876" w:type="pct"/>
          </w:tcPr>
          <w:p w14:paraId="029094C6" w14:textId="77777777" w:rsidR="00391AF3" w:rsidRDefault="00391AF3">
            <w:r w:rsidRPr="00901C9D">
              <w:rPr>
                <w:b/>
                <w:bCs/>
              </w:rPr>
              <w:lastRenderedPageBreak/>
              <w:t>Suggested</w:t>
            </w:r>
            <w:r w:rsidRPr="00901C9D">
              <w:rPr>
                <w:rStyle w:val="CommentReference"/>
                <w:b/>
                <w:bCs/>
              </w:rPr>
              <w:t xml:space="preserve"> </w:t>
            </w:r>
            <w:r w:rsidRPr="00901C9D">
              <w:rPr>
                <w:b/>
                <w:bCs/>
              </w:rPr>
              <w:t>adjusted activities.</w:t>
            </w:r>
            <w:r w:rsidRPr="006E4E89">
              <w:t xml:space="preserve"> </w:t>
            </w:r>
            <w:r w:rsidRPr="008C31E9">
              <w:rPr>
                <w:b/>
                <w:bCs/>
              </w:rPr>
              <w:t xml:space="preserve">This section is also for use in school when </w:t>
            </w:r>
            <w:proofErr w:type="gramStart"/>
            <w:r w:rsidRPr="008C31E9">
              <w:rPr>
                <w:b/>
                <w:bCs/>
              </w:rPr>
              <w:t>making adjustments to</w:t>
            </w:r>
            <w:proofErr w:type="gramEnd"/>
            <w:r w:rsidRPr="008C31E9">
              <w:rPr>
                <w:b/>
                <w:bCs/>
              </w:rPr>
              <w:t xml:space="preserve"> support all students to achieve in their learning.</w:t>
            </w:r>
          </w:p>
          <w:p w14:paraId="21CAF849" w14:textId="77777777" w:rsidR="008F5958" w:rsidRDefault="008F5958" w:rsidP="008F5958">
            <w:r>
              <w:t>Use peer or teacher scaffolding during tool use, with closer supervision and guided practice on simpler tasks first.</w:t>
            </w:r>
          </w:p>
          <w:p w14:paraId="7FF8F6E2" w14:textId="77777777" w:rsidR="00391AF3" w:rsidRDefault="008F5958" w:rsidP="008F5958">
            <w:r>
              <w:t xml:space="preserve">Allow use of jigs or templates for marking </w:t>
            </w:r>
            <w:r>
              <w:lastRenderedPageBreak/>
              <w:t>out and drilling to increase accuracy and confidence.</w:t>
            </w:r>
          </w:p>
          <w:p w14:paraId="3728594A" w14:textId="77777777" w:rsidR="00081AD9" w:rsidRDefault="00081AD9" w:rsidP="00081AD9">
            <w:r>
              <w:t>Encourage experimentation with modifications to the boom gate design to improve functionality or efficiency while maintaining safety.</w:t>
            </w:r>
          </w:p>
          <w:p w14:paraId="21F6335E" w14:textId="77777777" w:rsidR="00081AD9" w:rsidRDefault="00081AD9" w:rsidP="00081AD9">
            <w:r>
              <w:t>Assign leadership roles, such as supervising safety compliance or assisting peers in tool usage.</w:t>
            </w:r>
          </w:p>
          <w:p w14:paraId="7FA81936" w14:textId="7D1D5B8F" w:rsidR="00391AF3" w:rsidRDefault="00081AD9">
            <w:r>
              <w:t xml:space="preserve">Promote reflective analysis on manufacturing challenges and </w:t>
            </w:r>
            <w:r>
              <w:lastRenderedPageBreak/>
              <w:t>problem-solving approaches.</w:t>
            </w:r>
          </w:p>
        </w:tc>
        <w:tc>
          <w:tcPr>
            <w:tcW w:w="718" w:type="pct"/>
          </w:tcPr>
          <w:p w14:paraId="6EDC300B" w14:textId="77777777" w:rsidR="00391AF3" w:rsidRDefault="00391AF3"/>
        </w:tc>
      </w:tr>
      <w:tr w:rsidR="00391AF3" w14:paraId="78F9BB62"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01C1E94D" w14:textId="77777777" w:rsidR="00391AF3" w:rsidRPr="006A5620" w:rsidRDefault="00391AF3">
            <w:pPr>
              <w:rPr>
                <w:b/>
                <w:bCs/>
              </w:rPr>
            </w:pPr>
            <w:r w:rsidRPr="00125B42">
              <w:rPr>
                <w:rStyle w:val="Strong"/>
              </w:rPr>
              <w:lastRenderedPageBreak/>
              <w:t>Outcome</w:t>
            </w:r>
          </w:p>
          <w:p w14:paraId="071FEA9F" w14:textId="77777777" w:rsidR="00391AF3" w:rsidRDefault="00391AF3">
            <w:pPr>
              <w:rPr>
                <w:b/>
                <w:bCs/>
              </w:rPr>
            </w:pPr>
            <w:r>
              <w:rPr>
                <w:b/>
                <w:bCs/>
              </w:rPr>
              <w:t>TE4-SAF-01</w:t>
            </w:r>
          </w:p>
          <w:p w14:paraId="6E78795A" w14:textId="77777777" w:rsidR="00391AF3" w:rsidRPr="006A5620" w:rsidRDefault="00391AF3">
            <w:pPr>
              <w:rPr>
                <w:b/>
                <w:bCs/>
              </w:rPr>
            </w:pPr>
            <w:r w:rsidRPr="008954A2">
              <w:rPr>
                <w:rStyle w:val="Strong"/>
              </w:rPr>
              <w:t>Content</w:t>
            </w:r>
          </w:p>
          <w:p w14:paraId="1ED46D3F" w14:textId="77777777" w:rsidR="00391AF3" w:rsidRDefault="00391AF3">
            <w:pPr>
              <w:rPr>
                <w:bCs/>
              </w:rPr>
            </w:pPr>
            <w:r w:rsidRPr="005C6854">
              <w:rPr>
                <w:bCs/>
              </w:rPr>
              <w:t>Students:</w:t>
            </w:r>
          </w:p>
          <w:p w14:paraId="4A38B995" w14:textId="079DC9D6" w:rsidR="00B366B3" w:rsidRDefault="00B366B3" w:rsidP="00D82597">
            <w:pPr>
              <w:pStyle w:val="ListBullet"/>
            </w:pPr>
            <w:r>
              <w:t>Work collaboratively to test, modify and improve engineered solutions</w:t>
            </w:r>
          </w:p>
          <w:p w14:paraId="7D34710D" w14:textId="0DF8A25D" w:rsidR="00B366B3" w:rsidRDefault="00B366B3" w:rsidP="00D82597">
            <w:pPr>
              <w:pStyle w:val="ListBullet"/>
            </w:pPr>
            <w:r>
              <w:t xml:space="preserve">Use results of testing and </w:t>
            </w:r>
            <w:r>
              <w:lastRenderedPageBreak/>
              <w:t>evaluating to contribute to an engineering report</w:t>
            </w:r>
          </w:p>
          <w:p w14:paraId="5FE1FD73" w14:textId="511FDE79" w:rsidR="00B366B3" w:rsidRDefault="00B366B3" w:rsidP="00D82597">
            <w:pPr>
              <w:pStyle w:val="ListBullet"/>
            </w:pPr>
            <w:r>
              <w:t>Evaluate engineering technologies and systems developed to improve sustainability</w:t>
            </w:r>
          </w:p>
          <w:p w14:paraId="187E21ED" w14:textId="56E7A14C" w:rsidR="00391AF3" w:rsidRPr="005D6E6C" w:rsidRDefault="00B366B3" w:rsidP="001F5B33">
            <w:pPr>
              <w:pStyle w:val="ListBullet"/>
            </w:pPr>
            <w:r>
              <w:t>Use factors affecting design to evaluate the quality of engineered solutions</w:t>
            </w:r>
          </w:p>
        </w:tc>
        <w:tc>
          <w:tcPr>
            <w:tcW w:w="1655" w:type="pct"/>
          </w:tcPr>
          <w:p w14:paraId="39E830AE" w14:textId="77777777" w:rsidR="00391AF3" w:rsidRPr="00B16460" w:rsidRDefault="00391AF3">
            <w:pPr>
              <w:rPr>
                <w:rStyle w:val="Strong"/>
              </w:rPr>
            </w:pPr>
            <w:r w:rsidRPr="00B16460">
              <w:rPr>
                <w:rStyle w:val="Strong"/>
              </w:rPr>
              <w:lastRenderedPageBreak/>
              <w:t>Learning intention</w:t>
            </w:r>
          </w:p>
          <w:p w14:paraId="1BA043CD" w14:textId="77777777" w:rsidR="00391AF3" w:rsidRDefault="00391AF3">
            <w:r>
              <w:t>We are learning to:</w:t>
            </w:r>
          </w:p>
          <w:p w14:paraId="6E71CFED" w14:textId="5260EA3F" w:rsidR="00391AF3" w:rsidRDefault="00054B14" w:rsidP="001F5B33">
            <w:pPr>
              <w:pStyle w:val="ListBullet"/>
            </w:pPr>
            <w:r w:rsidRPr="00054B14">
              <w:t xml:space="preserve">use design factors to check how good an </w:t>
            </w:r>
            <w:r w:rsidRPr="001F5B33">
              <w:t>engineered</w:t>
            </w:r>
            <w:r w:rsidRPr="00054B14">
              <w:t xml:space="preserve"> solution is.</w:t>
            </w:r>
          </w:p>
          <w:p w14:paraId="1F42A086" w14:textId="77777777" w:rsidR="00391AF3" w:rsidRPr="00B16460" w:rsidRDefault="00391AF3">
            <w:pPr>
              <w:rPr>
                <w:rStyle w:val="Strong"/>
              </w:rPr>
            </w:pPr>
            <w:r w:rsidRPr="00B16460">
              <w:rPr>
                <w:rStyle w:val="Strong"/>
              </w:rPr>
              <w:t>Success criteria</w:t>
            </w:r>
          </w:p>
          <w:p w14:paraId="5A14FE09" w14:textId="77777777" w:rsidR="00391AF3" w:rsidRDefault="00391AF3">
            <w:r>
              <w:t>We can:</w:t>
            </w:r>
          </w:p>
          <w:p w14:paraId="45CD245B" w14:textId="6894326A" w:rsidR="00391AF3" w:rsidRPr="00A175A8" w:rsidRDefault="00A37FD4" w:rsidP="001F5B33">
            <w:pPr>
              <w:pStyle w:val="ListBullet"/>
            </w:pPr>
            <w:r>
              <w:t>e</w:t>
            </w:r>
            <w:r w:rsidRPr="00B8382F">
              <w:t xml:space="preserve">valuate </w:t>
            </w:r>
            <w:r w:rsidR="00B8382F" w:rsidRPr="001F5B33">
              <w:t>engineered</w:t>
            </w:r>
            <w:r w:rsidR="00B8382F" w:rsidRPr="00B8382F">
              <w:t xml:space="preserve"> solutions against a </w:t>
            </w:r>
            <w:proofErr w:type="gramStart"/>
            <w:r w:rsidR="00B8382F" w:rsidRPr="00B8382F">
              <w:t>criteria</w:t>
            </w:r>
            <w:proofErr w:type="gramEnd"/>
            <w:r w:rsidR="00391AF3">
              <w:t>.</w:t>
            </w:r>
          </w:p>
          <w:p w14:paraId="69F87FA9" w14:textId="77777777" w:rsidR="00391AF3" w:rsidRPr="009703F2" w:rsidRDefault="00391AF3">
            <w:pPr>
              <w:rPr>
                <w:rStyle w:val="Strong"/>
              </w:rPr>
            </w:pPr>
            <w:r w:rsidRPr="009703F2">
              <w:rPr>
                <w:rStyle w:val="Strong"/>
              </w:rPr>
              <w:t>Teaching and learning activity</w:t>
            </w:r>
          </w:p>
          <w:p w14:paraId="2BE53260" w14:textId="052EA395" w:rsidR="005908C1" w:rsidRPr="005908C1" w:rsidRDefault="005908C1" w:rsidP="005908C1">
            <w:pPr>
              <w:rPr>
                <w:rStyle w:val="Strong"/>
                <w:b w:val="0"/>
                <w:bCs w:val="0"/>
              </w:rPr>
            </w:pPr>
            <w:r w:rsidRPr="005908C1">
              <w:rPr>
                <w:rStyle w:val="Strong"/>
                <w:b w:val="0"/>
                <w:bCs w:val="0"/>
              </w:rPr>
              <w:t>Introduce evaluation against a criteri</w:t>
            </w:r>
            <w:r w:rsidR="00C145E2">
              <w:rPr>
                <w:rStyle w:val="Strong"/>
                <w:b w:val="0"/>
                <w:bCs w:val="0"/>
              </w:rPr>
              <w:t>a</w:t>
            </w:r>
            <w:r w:rsidRPr="005908C1">
              <w:rPr>
                <w:rStyle w:val="Strong"/>
                <w:b w:val="0"/>
                <w:bCs w:val="0"/>
              </w:rPr>
              <w:t>.</w:t>
            </w:r>
          </w:p>
          <w:p w14:paraId="12CA62E5" w14:textId="08494A69" w:rsidR="005908C1" w:rsidRDefault="005908C1" w:rsidP="005908C1">
            <w:pPr>
              <w:rPr>
                <w:rStyle w:val="Strong"/>
                <w:b w:val="0"/>
                <w:bCs w:val="0"/>
              </w:rPr>
            </w:pPr>
            <w:r w:rsidRPr="005908C1">
              <w:rPr>
                <w:rStyle w:val="Strong"/>
                <w:b w:val="0"/>
                <w:bCs w:val="0"/>
              </w:rPr>
              <w:lastRenderedPageBreak/>
              <w:t xml:space="preserve">Model evaluating against a criteria, posing </w:t>
            </w:r>
            <w:hyperlink r:id="rId60" w:history="1">
              <w:r w:rsidRPr="00577B67">
                <w:rPr>
                  <w:rStyle w:val="Hyperlink"/>
                </w:rPr>
                <w:t>questions</w:t>
              </w:r>
            </w:hyperlink>
            <w:r w:rsidRPr="005908C1">
              <w:rPr>
                <w:rStyle w:val="Strong"/>
                <w:b w:val="0"/>
                <w:bCs w:val="0"/>
              </w:rPr>
              <w:t xml:space="preserve"> to students throughout</w:t>
            </w:r>
            <w:r w:rsidR="00577B67">
              <w:rPr>
                <w:rStyle w:val="Strong"/>
                <w:b w:val="0"/>
                <w:bCs w:val="0"/>
              </w:rPr>
              <w:t xml:space="preserve"> such as</w:t>
            </w:r>
            <w:r w:rsidR="001A7C15">
              <w:rPr>
                <w:rStyle w:val="Strong"/>
                <w:b w:val="0"/>
                <w:bCs w:val="0"/>
              </w:rPr>
              <w:t>:</w:t>
            </w:r>
          </w:p>
          <w:p w14:paraId="7E6B2616" w14:textId="6B116928" w:rsidR="001A7C15" w:rsidRPr="001F5B33" w:rsidRDefault="00622D94" w:rsidP="001F5B33">
            <w:pPr>
              <w:pStyle w:val="ListNumber"/>
              <w:numPr>
                <w:ilvl w:val="0"/>
                <w:numId w:val="44"/>
              </w:numPr>
              <w:rPr>
                <w:rStyle w:val="Strong"/>
                <w:b w:val="0"/>
                <w:bCs w:val="0"/>
              </w:rPr>
            </w:pPr>
            <w:r w:rsidRPr="001F5B33">
              <w:rPr>
                <w:rStyle w:val="Strong"/>
                <w:b w:val="0"/>
                <w:bCs w:val="0"/>
              </w:rPr>
              <w:t>Does the boom operate as intended?</w:t>
            </w:r>
          </w:p>
          <w:p w14:paraId="02645289" w14:textId="49F0E8E8" w:rsidR="00622D94" w:rsidRPr="001F5B33" w:rsidRDefault="002A4920" w:rsidP="001F5B33">
            <w:pPr>
              <w:pStyle w:val="ListNumber"/>
              <w:numPr>
                <w:ilvl w:val="0"/>
                <w:numId w:val="44"/>
              </w:numPr>
              <w:rPr>
                <w:rStyle w:val="Strong"/>
                <w:b w:val="0"/>
                <w:bCs w:val="0"/>
              </w:rPr>
            </w:pPr>
            <w:r w:rsidRPr="001F5B33">
              <w:rPr>
                <w:rStyle w:val="Strong"/>
                <w:b w:val="0"/>
                <w:bCs w:val="0"/>
              </w:rPr>
              <w:t>Is the design fully realised?</w:t>
            </w:r>
          </w:p>
          <w:p w14:paraId="113F8268" w14:textId="14EE32D3" w:rsidR="002A4920" w:rsidRPr="001F5B33" w:rsidRDefault="002A4920" w:rsidP="001F5B33">
            <w:pPr>
              <w:pStyle w:val="ListNumber"/>
              <w:numPr>
                <w:ilvl w:val="0"/>
                <w:numId w:val="44"/>
              </w:numPr>
              <w:rPr>
                <w:rStyle w:val="Strong"/>
                <w:b w:val="0"/>
                <w:bCs w:val="0"/>
              </w:rPr>
            </w:pPr>
            <w:r w:rsidRPr="001F5B33">
              <w:rPr>
                <w:rStyle w:val="Strong"/>
                <w:b w:val="0"/>
                <w:bCs w:val="0"/>
              </w:rPr>
              <w:t>Does the boom gate withstand operational stress without failing?</w:t>
            </w:r>
          </w:p>
          <w:p w14:paraId="285A97BD" w14:textId="388B8B41" w:rsidR="002A4920" w:rsidRPr="001F5B33" w:rsidRDefault="00BD7DEA" w:rsidP="001F5B33">
            <w:pPr>
              <w:pStyle w:val="ListNumber"/>
              <w:numPr>
                <w:ilvl w:val="0"/>
                <w:numId w:val="44"/>
              </w:numPr>
              <w:rPr>
                <w:rStyle w:val="Strong"/>
                <w:b w:val="0"/>
                <w:bCs w:val="0"/>
              </w:rPr>
            </w:pPr>
            <w:r w:rsidRPr="001F5B33">
              <w:rPr>
                <w:rStyle w:val="Strong"/>
                <w:b w:val="0"/>
                <w:bCs w:val="0"/>
              </w:rPr>
              <w:t>Does it open and close easily?</w:t>
            </w:r>
          </w:p>
          <w:p w14:paraId="6AC72A83" w14:textId="5FFA32C9" w:rsidR="00BD7DEA" w:rsidRPr="001F5B33" w:rsidRDefault="00BD7DEA" w:rsidP="001F5B33">
            <w:pPr>
              <w:pStyle w:val="ListNumber"/>
              <w:numPr>
                <w:ilvl w:val="0"/>
                <w:numId w:val="44"/>
              </w:numPr>
              <w:rPr>
                <w:rStyle w:val="Strong"/>
                <w:b w:val="0"/>
                <w:bCs w:val="0"/>
              </w:rPr>
            </w:pPr>
            <w:r w:rsidRPr="001F5B33">
              <w:rPr>
                <w:rStyle w:val="Strong"/>
                <w:b w:val="0"/>
                <w:bCs w:val="0"/>
              </w:rPr>
              <w:t xml:space="preserve">Does the linkage system </w:t>
            </w:r>
            <w:r w:rsidR="00465FC8" w:rsidRPr="001F5B33">
              <w:rPr>
                <w:rStyle w:val="Strong"/>
                <w:b w:val="0"/>
                <w:bCs w:val="0"/>
              </w:rPr>
              <w:t>operate smoothly and accurately?</w:t>
            </w:r>
          </w:p>
          <w:p w14:paraId="7940B2BF" w14:textId="77777777" w:rsidR="005908C1" w:rsidRPr="005908C1" w:rsidRDefault="005908C1" w:rsidP="005908C1">
            <w:pPr>
              <w:rPr>
                <w:rStyle w:val="Strong"/>
                <w:b w:val="0"/>
                <w:bCs w:val="0"/>
              </w:rPr>
            </w:pPr>
            <w:r w:rsidRPr="005908C1">
              <w:rPr>
                <w:rStyle w:val="Strong"/>
                <w:b w:val="0"/>
                <w:bCs w:val="0"/>
              </w:rPr>
              <w:t xml:space="preserve">Students to evaluate their own folding boom gate against the criteria provided. </w:t>
            </w:r>
          </w:p>
          <w:p w14:paraId="42163522" w14:textId="5599E02F" w:rsidR="005908C1" w:rsidRPr="005908C1" w:rsidRDefault="005908C1" w:rsidP="005908C1">
            <w:pPr>
              <w:rPr>
                <w:rStyle w:val="Strong"/>
                <w:b w:val="0"/>
                <w:bCs w:val="0"/>
              </w:rPr>
            </w:pPr>
            <w:r w:rsidRPr="005908C1">
              <w:rPr>
                <w:rStyle w:val="Strong"/>
                <w:b w:val="0"/>
                <w:bCs w:val="0"/>
              </w:rPr>
              <w:t>Using a variety of student samples</w:t>
            </w:r>
            <w:r w:rsidR="00BF71C8">
              <w:rPr>
                <w:rStyle w:val="Strong"/>
                <w:b w:val="0"/>
                <w:bCs w:val="0"/>
              </w:rPr>
              <w:t>,</w:t>
            </w:r>
            <w:r w:rsidRPr="005908C1">
              <w:rPr>
                <w:rStyle w:val="Strong"/>
                <w:b w:val="0"/>
                <w:bCs w:val="0"/>
              </w:rPr>
              <w:t xml:space="preserve"> teacher explains how to make a variety of changes to prototypes. Small group and individual instruction may be required.</w:t>
            </w:r>
          </w:p>
          <w:p w14:paraId="69013AFB" w14:textId="77777777" w:rsidR="005908C1" w:rsidRPr="005908C1" w:rsidRDefault="005908C1" w:rsidP="005908C1">
            <w:pPr>
              <w:rPr>
                <w:rStyle w:val="Strong"/>
                <w:b w:val="0"/>
                <w:bCs w:val="0"/>
              </w:rPr>
            </w:pPr>
            <w:r w:rsidRPr="005908C1">
              <w:rPr>
                <w:rStyle w:val="Strong"/>
                <w:b w:val="0"/>
                <w:bCs w:val="0"/>
              </w:rPr>
              <w:lastRenderedPageBreak/>
              <w:t>Students make improvements to their boom gate.</w:t>
            </w:r>
          </w:p>
          <w:p w14:paraId="6F40A305" w14:textId="185EEE4B" w:rsidR="005908C1" w:rsidRPr="005908C1" w:rsidRDefault="005908C1" w:rsidP="005908C1">
            <w:pPr>
              <w:rPr>
                <w:rStyle w:val="Strong"/>
                <w:b w:val="0"/>
                <w:bCs w:val="0"/>
              </w:rPr>
            </w:pPr>
            <w:r w:rsidRPr="005908C1">
              <w:rPr>
                <w:rStyle w:val="Strong"/>
                <w:b w:val="0"/>
                <w:bCs w:val="0"/>
              </w:rPr>
              <w:t>Introduce peer assessment and evaluation against a criteria.</w:t>
            </w:r>
            <w:r w:rsidR="008D5DEF">
              <w:rPr>
                <w:rStyle w:val="Strong"/>
                <w:b w:val="0"/>
                <w:bCs w:val="0"/>
              </w:rPr>
              <w:t xml:space="preserve"> Model </w:t>
            </w:r>
            <w:r w:rsidR="00C35254">
              <w:rPr>
                <w:rStyle w:val="Strong"/>
                <w:b w:val="0"/>
                <w:bCs w:val="0"/>
              </w:rPr>
              <w:t xml:space="preserve">a peer evaluation through </w:t>
            </w:r>
            <w:r w:rsidR="00BF71C8">
              <w:rPr>
                <w:rStyle w:val="Strong"/>
                <w:b w:val="0"/>
                <w:bCs w:val="0"/>
              </w:rPr>
              <w:t>role-</w:t>
            </w:r>
            <w:r w:rsidR="00C35254">
              <w:rPr>
                <w:rStyle w:val="Strong"/>
                <w:b w:val="0"/>
                <w:bCs w:val="0"/>
              </w:rPr>
              <w:t>play.</w:t>
            </w:r>
          </w:p>
          <w:p w14:paraId="1DBAEFFA" w14:textId="6E7FC92A" w:rsidR="005908C1" w:rsidRPr="005908C1" w:rsidRDefault="005908C1" w:rsidP="005908C1">
            <w:pPr>
              <w:rPr>
                <w:rStyle w:val="Strong"/>
                <w:b w:val="0"/>
                <w:bCs w:val="0"/>
              </w:rPr>
            </w:pPr>
            <w:r w:rsidRPr="005908C1">
              <w:rPr>
                <w:rStyle w:val="Strong"/>
                <w:b w:val="0"/>
                <w:bCs w:val="0"/>
              </w:rPr>
              <w:t xml:space="preserve">Students engage in peer assessment </w:t>
            </w:r>
            <w:r w:rsidR="00890089">
              <w:rPr>
                <w:rStyle w:val="Strong"/>
                <w:b w:val="0"/>
                <w:bCs w:val="0"/>
              </w:rPr>
              <w:t xml:space="preserve">and evaluation </w:t>
            </w:r>
            <w:r w:rsidRPr="005908C1">
              <w:rPr>
                <w:rStyle w:val="Strong"/>
                <w:b w:val="0"/>
                <w:bCs w:val="0"/>
              </w:rPr>
              <w:t>process.</w:t>
            </w:r>
          </w:p>
          <w:p w14:paraId="7D4676F8" w14:textId="279518B9" w:rsidR="00391AF3" w:rsidRPr="004D1D62" w:rsidRDefault="005908C1">
            <w:pPr>
              <w:rPr>
                <w:rStyle w:val="Strong"/>
                <w:b w:val="0"/>
                <w:bCs w:val="0"/>
              </w:rPr>
            </w:pPr>
            <w:r w:rsidRPr="005908C1">
              <w:rPr>
                <w:rStyle w:val="Strong"/>
                <w:b w:val="0"/>
                <w:bCs w:val="0"/>
              </w:rPr>
              <w:t>Students make improvements to their boom gate.</w:t>
            </w:r>
          </w:p>
        </w:tc>
        <w:tc>
          <w:tcPr>
            <w:tcW w:w="876" w:type="pct"/>
          </w:tcPr>
          <w:p w14:paraId="15B2BFA7" w14:textId="42B55979" w:rsidR="008A351D" w:rsidRDefault="0097384E" w:rsidP="008A351D">
            <w:r>
              <w:lastRenderedPageBreak/>
              <w:t>Students</w:t>
            </w:r>
            <w:r w:rsidR="008A351D">
              <w:t xml:space="preserve"> </w:t>
            </w:r>
            <w:r w:rsidR="00BF71C8">
              <w:t>evaluate</w:t>
            </w:r>
            <w:r w:rsidR="008A351D">
              <w:t xml:space="preserve"> their boom gates referencing the provided criteria.</w:t>
            </w:r>
          </w:p>
          <w:p w14:paraId="056F15A8" w14:textId="4236457B" w:rsidR="008A351D" w:rsidRDefault="00BF71C8" w:rsidP="008A351D">
            <w:r>
              <w:t xml:space="preserve">Students provide evidence </w:t>
            </w:r>
            <w:r w:rsidR="008A351D">
              <w:t>of changes made to prototypes based on self and peer feedback.</w:t>
            </w:r>
          </w:p>
          <w:p w14:paraId="119E730D" w14:textId="3714674F" w:rsidR="008A351D" w:rsidRDefault="008A351D" w:rsidP="008A351D">
            <w:r>
              <w:t>Records or notes from peer assessments show constructive comments and evaluations.</w:t>
            </w:r>
          </w:p>
          <w:p w14:paraId="134EFC9C" w14:textId="467CE0F7" w:rsidR="00391AF3" w:rsidRPr="006E4E89" w:rsidRDefault="00344819">
            <w:r>
              <w:t>Student p</w:t>
            </w:r>
            <w:r w:rsidR="008A351D">
              <w:t xml:space="preserve">articipation in </w:t>
            </w:r>
            <w:r w:rsidR="008A351D">
              <w:lastRenderedPageBreak/>
              <w:t xml:space="preserve">discussions about sample evaluations </w:t>
            </w:r>
            <w:r>
              <w:t xml:space="preserve">demonstrate </w:t>
            </w:r>
            <w:r w:rsidR="008A351D">
              <w:t>understanding of criteria and improvement processes.</w:t>
            </w:r>
          </w:p>
        </w:tc>
        <w:tc>
          <w:tcPr>
            <w:tcW w:w="876" w:type="pct"/>
          </w:tcPr>
          <w:p w14:paraId="15E755DC" w14:textId="77777777" w:rsidR="004E1FB0" w:rsidRDefault="004E1FB0" w:rsidP="004E1FB0">
            <w:r>
              <w:lastRenderedPageBreak/>
              <w:t>Provide simplified evaluation criteria with clear examples.</w:t>
            </w:r>
          </w:p>
          <w:p w14:paraId="66D58786" w14:textId="77777777" w:rsidR="004E1FB0" w:rsidRDefault="004E1FB0" w:rsidP="004E1FB0">
            <w:r>
              <w:t>Use guided questions to help students reflect on their work.</w:t>
            </w:r>
          </w:p>
          <w:p w14:paraId="51D08579" w14:textId="28BD1F22" w:rsidR="00391AF3" w:rsidRPr="006E4E89" w:rsidRDefault="004E1FB0">
            <w:r>
              <w:t>Challenge students to set their own additional criteria for evaluation.</w:t>
            </w:r>
          </w:p>
        </w:tc>
        <w:tc>
          <w:tcPr>
            <w:tcW w:w="718" w:type="pct"/>
          </w:tcPr>
          <w:p w14:paraId="479D4F58" w14:textId="77777777" w:rsidR="00391AF3" w:rsidRDefault="00391AF3"/>
        </w:tc>
      </w:tr>
      <w:tr w:rsidR="00391AF3" w14:paraId="67209109"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1F968555" w14:textId="77777777" w:rsidR="00391AF3" w:rsidRDefault="00391AF3">
            <w:pPr>
              <w:rPr>
                <w:rStyle w:val="Strong"/>
              </w:rPr>
            </w:pPr>
            <w:r>
              <w:rPr>
                <w:rStyle w:val="Strong"/>
              </w:rPr>
              <w:lastRenderedPageBreak/>
              <w:t>Outcome</w:t>
            </w:r>
          </w:p>
          <w:p w14:paraId="6C85C28D" w14:textId="77777777" w:rsidR="00391AF3" w:rsidRDefault="00391AF3">
            <w:pPr>
              <w:rPr>
                <w:rStyle w:val="Strong"/>
              </w:rPr>
            </w:pPr>
            <w:r>
              <w:rPr>
                <w:rStyle w:val="Strong"/>
              </w:rPr>
              <w:t>TE4-DES-01</w:t>
            </w:r>
          </w:p>
          <w:p w14:paraId="62858FA9" w14:textId="77777777" w:rsidR="00391AF3" w:rsidRDefault="00391AF3">
            <w:pPr>
              <w:rPr>
                <w:rStyle w:val="Strong"/>
              </w:rPr>
            </w:pPr>
            <w:r>
              <w:rPr>
                <w:rStyle w:val="Strong"/>
              </w:rPr>
              <w:t>Content</w:t>
            </w:r>
          </w:p>
          <w:p w14:paraId="38E52AB9" w14:textId="77777777" w:rsidR="00391AF3" w:rsidRPr="003A5B54" w:rsidRDefault="00391AF3">
            <w:pPr>
              <w:rPr>
                <w:rStyle w:val="Strong"/>
                <w:b w:val="0"/>
                <w:bCs w:val="0"/>
              </w:rPr>
            </w:pPr>
            <w:r w:rsidRPr="003A5B54">
              <w:rPr>
                <w:rStyle w:val="Strong"/>
                <w:b w:val="0"/>
                <w:bCs w:val="0"/>
              </w:rPr>
              <w:t>Students:</w:t>
            </w:r>
          </w:p>
          <w:p w14:paraId="6EF44E90" w14:textId="366FF003" w:rsidR="00EF2ED1" w:rsidRDefault="00EF2ED1" w:rsidP="004E7C24">
            <w:pPr>
              <w:pStyle w:val="ListBullet"/>
            </w:pPr>
            <w:r w:rsidRPr="00EF2ED1">
              <w:t xml:space="preserve">Outline factors affecting the </w:t>
            </w:r>
            <w:r w:rsidRPr="00EF2ED1">
              <w:lastRenderedPageBreak/>
              <w:t>design of digital solutions</w:t>
            </w:r>
          </w:p>
          <w:p w14:paraId="4AA4DD5D" w14:textId="76194701" w:rsidR="00471448" w:rsidRPr="00471448" w:rsidRDefault="004E7C24" w:rsidP="00CD0005">
            <w:pPr>
              <w:pStyle w:val="ListBullet"/>
            </w:pPr>
            <w:r w:rsidRPr="004E7C24">
              <w:t>Describe how digital solutions and communication technologies can contribute to sustainability</w:t>
            </w:r>
          </w:p>
        </w:tc>
        <w:tc>
          <w:tcPr>
            <w:tcW w:w="1655" w:type="pct"/>
          </w:tcPr>
          <w:p w14:paraId="31CD10AD" w14:textId="03583222" w:rsidR="00391AF3" w:rsidRDefault="00391AF3">
            <w:pPr>
              <w:rPr>
                <w:rStyle w:val="Strong"/>
              </w:rPr>
            </w:pPr>
            <w:r>
              <w:rPr>
                <w:rStyle w:val="Strong"/>
              </w:rPr>
              <w:lastRenderedPageBreak/>
              <w:t>Learning intention</w:t>
            </w:r>
            <w:r w:rsidR="004459D5">
              <w:rPr>
                <w:rStyle w:val="Strong"/>
              </w:rPr>
              <w:t>s</w:t>
            </w:r>
          </w:p>
          <w:p w14:paraId="23059929" w14:textId="77777777" w:rsidR="00391AF3" w:rsidRDefault="00391AF3">
            <w:pPr>
              <w:rPr>
                <w:rStyle w:val="Strong"/>
              </w:rPr>
            </w:pPr>
            <w:r w:rsidRPr="004D1D62">
              <w:rPr>
                <w:rStyle w:val="Strong"/>
                <w:b w:val="0"/>
                <w:bCs w:val="0"/>
              </w:rPr>
              <w:t>We are learning to</w:t>
            </w:r>
            <w:r>
              <w:rPr>
                <w:rStyle w:val="Strong"/>
                <w:b w:val="0"/>
                <w:bCs w:val="0"/>
              </w:rPr>
              <w:t>:</w:t>
            </w:r>
          </w:p>
          <w:p w14:paraId="28D18B58" w14:textId="1B99A8D7" w:rsidR="00391AF3" w:rsidRDefault="00233335">
            <w:pPr>
              <w:pStyle w:val="ListBullet"/>
              <w:rPr>
                <w:rStyle w:val="Strong"/>
                <w:b w:val="0"/>
                <w:bCs w:val="0"/>
              </w:rPr>
            </w:pPr>
            <w:r w:rsidRPr="00233335">
              <w:rPr>
                <w:rStyle w:val="Strong"/>
                <w:b w:val="0"/>
                <w:bCs w:val="0"/>
              </w:rPr>
              <w:t>understand how automation improves parking stations</w:t>
            </w:r>
          </w:p>
          <w:p w14:paraId="09DB7375" w14:textId="60E6FF00" w:rsidR="00391AF3" w:rsidRPr="004D1D62" w:rsidRDefault="00F76D17">
            <w:pPr>
              <w:pStyle w:val="ListBullet"/>
              <w:rPr>
                <w:rStyle w:val="Strong"/>
                <w:b w:val="0"/>
                <w:bCs w:val="0"/>
              </w:rPr>
            </w:pPr>
            <w:r w:rsidRPr="00F76D17">
              <w:rPr>
                <w:rStyle w:val="Strong"/>
                <w:b w:val="0"/>
                <w:bCs w:val="0"/>
              </w:rPr>
              <w:t>understand the technology used to automate parking stations</w:t>
            </w:r>
            <w:r w:rsidR="00391AF3">
              <w:rPr>
                <w:rStyle w:val="Strong"/>
                <w:b w:val="0"/>
                <w:bCs w:val="0"/>
              </w:rPr>
              <w:t>.</w:t>
            </w:r>
          </w:p>
          <w:p w14:paraId="42E903BB" w14:textId="77777777" w:rsidR="00391AF3" w:rsidRDefault="00391AF3">
            <w:pPr>
              <w:rPr>
                <w:rStyle w:val="Strong"/>
              </w:rPr>
            </w:pPr>
            <w:r>
              <w:rPr>
                <w:rStyle w:val="Strong"/>
              </w:rPr>
              <w:lastRenderedPageBreak/>
              <w:t>Success criteria</w:t>
            </w:r>
          </w:p>
          <w:p w14:paraId="0040E791" w14:textId="77777777" w:rsidR="00391AF3" w:rsidRDefault="00391AF3">
            <w:pPr>
              <w:rPr>
                <w:rStyle w:val="Strong"/>
                <w:b w:val="0"/>
                <w:bCs w:val="0"/>
              </w:rPr>
            </w:pPr>
            <w:r>
              <w:rPr>
                <w:rStyle w:val="Strong"/>
                <w:b w:val="0"/>
                <w:bCs w:val="0"/>
              </w:rPr>
              <w:t>W</w:t>
            </w:r>
            <w:r w:rsidRPr="00D75848">
              <w:rPr>
                <w:rStyle w:val="Strong"/>
                <w:b w:val="0"/>
                <w:bCs w:val="0"/>
              </w:rPr>
              <w:t xml:space="preserve">e </w:t>
            </w:r>
            <w:r w:rsidRPr="004D1D62">
              <w:rPr>
                <w:rStyle w:val="Strong"/>
                <w:b w:val="0"/>
                <w:bCs w:val="0"/>
              </w:rPr>
              <w:t>can:</w:t>
            </w:r>
          </w:p>
          <w:p w14:paraId="550055DB" w14:textId="7B168760" w:rsidR="00391AF3" w:rsidRDefault="00F124B2">
            <w:pPr>
              <w:pStyle w:val="ListBullet"/>
              <w:rPr>
                <w:rStyle w:val="Strong"/>
                <w:b w:val="0"/>
                <w:bCs w:val="0"/>
              </w:rPr>
            </w:pPr>
            <w:r w:rsidRPr="00F124B2">
              <w:rPr>
                <w:rStyle w:val="Strong"/>
                <w:b w:val="0"/>
                <w:bCs w:val="0"/>
              </w:rPr>
              <w:t>explain how parking guidance systems help drivers find available spaces</w:t>
            </w:r>
          </w:p>
          <w:p w14:paraId="08EA8489" w14:textId="28AEA988" w:rsidR="00391AF3" w:rsidRDefault="00333215">
            <w:pPr>
              <w:pStyle w:val="ListBullet"/>
              <w:rPr>
                <w:rStyle w:val="Strong"/>
                <w:b w:val="0"/>
                <w:bCs w:val="0"/>
              </w:rPr>
            </w:pPr>
            <w:r w:rsidRPr="00333215">
              <w:rPr>
                <w:rStyle w:val="Strong"/>
                <w:b w:val="0"/>
                <w:bCs w:val="0"/>
              </w:rPr>
              <w:t>describe how sensor data is used to update parking information</w:t>
            </w:r>
            <w:r w:rsidR="00203266">
              <w:rPr>
                <w:rStyle w:val="Strong"/>
                <w:b w:val="0"/>
                <w:bCs w:val="0"/>
              </w:rPr>
              <w:t>.</w:t>
            </w:r>
          </w:p>
          <w:p w14:paraId="27EB32B2" w14:textId="77777777" w:rsidR="00391AF3" w:rsidRPr="00BB4F83" w:rsidRDefault="00391AF3">
            <w:pPr>
              <w:rPr>
                <w:rStyle w:val="Strong"/>
              </w:rPr>
            </w:pPr>
            <w:r w:rsidRPr="00BB4F83">
              <w:rPr>
                <w:rStyle w:val="Strong"/>
              </w:rPr>
              <w:t>Teaching and learning activity</w:t>
            </w:r>
          </w:p>
          <w:p w14:paraId="5058C370" w14:textId="1A2C91E6" w:rsidR="00B25605" w:rsidRDefault="009B6C52" w:rsidP="00B25605">
            <w:hyperlink r:id="rId61" w:history="1">
              <w:r w:rsidR="005A0524" w:rsidRPr="009B6C52">
                <w:rPr>
                  <w:rStyle w:val="Hyperlink"/>
                </w:rPr>
                <w:t>Activate prior knowledge</w:t>
              </w:r>
            </w:hyperlink>
            <w:r w:rsidR="005A0524" w:rsidRPr="005A0524">
              <w:t xml:space="preserve"> by discussing what automation means and how it can improve everyday systems </w:t>
            </w:r>
            <w:r w:rsidR="000C64E6">
              <w:t>like</w:t>
            </w:r>
            <w:r w:rsidR="005A0524" w:rsidRPr="005A0524">
              <w:t xml:space="preserve"> parking stations</w:t>
            </w:r>
            <w:r w:rsidR="00CD0005">
              <w:t xml:space="preserve">, </w:t>
            </w:r>
            <w:r w:rsidR="005A0524" w:rsidRPr="005A0524">
              <w:t>making them more efficient, safer and easier to use.</w:t>
            </w:r>
          </w:p>
          <w:p w14:paraId="733FDF95" w14:textId="6A841845" w:rsidR="00FE1CAF" w:rsidRDefault="00FE1CAF" w:rsidP="004F783F">
            <w:r>
              <w:t>Outline</w:t>
            </w:r>
            <w:r w:rsidRPr="00FE1CAF">
              <w:t xml:space="preserve"> purpose</w:t>
            </w:r>
            <w:r w:rsidR="00BC22CD">
              <w:t>s</w:t>
            </w:r>
            <w:r w:rsidRPr="00FE1CAF">
              <w:t xml:space="preserve"> of common automated components found in parking stations, including boom gates, ticket dispensers, payment systems, sensors and cameras. </w:t>
            </w:r>
          </w:p>
          <w:p w14:paraId="26F6D715" w14:textId="671F1C8E" w:rsidR="00995F02" w:rsidRDefault="00995F02" w:rsidP="006D2BE9">
            <w:r>
              <w:t xml:space="preserve">Briefly </w:t>
            </w:r>
            <w:r w:rsidR="00583F3A">
              <w:t xml:space="preserve">outline </w:t>
            </w:r>
            <w:r w:rsidRPr="00995F02">
              <w:t xml:space="preserve">various sensors used to detect </w:t>
            </w:r>
            <w:r w:rsidRPr="00995F02">
              <w:lastRenderedPageBreak/>
              <w:t xml:space="preserve">vehicles, </w:t>
            </w:r>
            <w:r w:rsidR="003069B3">
              <w:t>for example</w:t>
            </w:r>
            <w:r w:rsidR="003B6E20">
              <w:t>,</w:t>
            </w:r>
            <w:r w:rsidRPr="00995F02">
              <w:t xml:space="preserve"> </w:t>
            </w:r>
            <w:r w:rsidR="00F818F4">
              <w:t>IR</w:t>
            </w:r>
            <w:r w:rsidRPr="00995F02">
              <w:t>, ultrasonic and loop detectors. Explain how microcontrollers take information from these sensors to operate devices like boom gates.</w:t>
            </w:r>
          </w:p>
          <w:p w14:paraId="6DDA1E63" w14:textId="3767F021" w:rsidR="00173A04" w:rsidRDefault="00173A04" w:rsidP="006D2BE9">
            <w:r w:rsidRPr="003A6D2C">
              <w:t>Show examples of communication systems that allow components to interact, including wired and wireless methods.</w:t>
            </w:r>
          </w:p>
          <w:p w14:paraId="0398FB2E" w14:textId="7C15DD5C" w:rsidR="006E169D" w:rsidRDefault="006E169D" w:rsidP="006D2BE9">
            <w:r w:rsidRPr="006E169D">
              <w:t>Define parking guidance systems and their role in directing drivers to available parking spots. Present different guidance technologies such as LED indicators above parking bays, digital signage, and mobile apps that provide real-time occupancy information.</w:t>
            </w:r>
          </w:p>
          <w:p w14:paraId="2B6D3B5F" w14:textId="2F976720" w:rsidR="001A2AD1" w:rsidRDefault="005B6407" w:rsidP="008A0A68">
            <w:r w:rsidRPr="005B6407">
              <w:t xml:space="preserve">Students work in small groups to critically think about the benefits and drawbacks of parking guidance systems, such as saving time finding a spot, reducing pollution, improving traffic flow and costs. </w:t>
            </w:r>
            <w:r>
              <w:t>Students</w:t>
            </w:r>
            <w:r w:rsidRPr="005B6407">
              <w:t xml:space="preserve"> record </w:t>
            </w:r>
            <w:r w:rsidR="00687471">
              <w:t>results</w:t>
            </w:r>
            <w:r w:rsidRPr="005B6407">
              <w:t xml:space="preserve"> in a table </w:t>
            </w:r>
            <w:r w:rsidR="001A2AD1">
              <w:t>(</w:t>
            </w:r>
            <w:r w:rsidRPr="005B6407">
              <w:t>or other graphic organiser</w:t>
            </w:r>
            <w:r w:rsidR="001A2AD1">
              <w:t>)</w:t>
            </w:r>
            <w:r w:rsidRPr="005B6407">
              <w:t xml:space="preserve"> to clearly compare </w:t>
            </w:r>
            <w:r w:rsidRPr="005B6407">
              <w:lastRenderedPageBreak/>
              <w:t>the advantages and disadvantages.</w:t>
            </w:r>
          </w:p>
          <w:p w14:paraId="78229F64" w14:textId="5E5C13E9" w:rsidR="00233718" w:rsidRDefault="00233718" w:rsidP="008A0A68">
            <w:pPr>
              <w:rPr>
                <w:rStyle w:val="Strong"/>
                <w:b w:val="0"/>
                <w:bCs w:val="0"/>
              </w:rPr>
            </w:pPr>
            <w:r w:rsidRPr="00233718">
              <w:rPr>
                <w:rStyle w:val="Strong"/>
                <w:b w:val="0"/>
                <w:bCs w:val="0"/>
              </w:rPr>
              <w:t>Lead a class discussion on how sensors (like ultrasonic sensors), cameras and RFID systems work together to detect which parking spaces are free or taken. Explain how these devices send real-time information to update parking signs or displays, helping drivers find available spots quickly.</w:t>
            </w:r>
          </w:p>
          <w:p w14:paraId="2E79FBD1" w14:textId="5731E1FF" w:rsidR="00A85495" w:rsidRDefault="00A85495" w:rsidP="008A0A68">
            <w:r>
              <w:rPr>
                <w:rStyle w:val="Strong"/>
                <w:b w:val="0"/>
                <w:bCs w:val="0"/>
              </w:rPr>
              <w:t>S</w:t>
            </w:r>
            <w:r w:rsidRPr="00A85495">
              <w:rPr>
                <w:rStyle w:val="Strong"/>
                <w:b w:val="0"/>
                <w:bCs w:val="0"/>
              </w:rPr>
              <w:t>tudents work</w:t>
            </w:r>
            <w:r w:rsidR="009E7991">
              <w:rPr>
                <w:rStyle w:val="Strong"/>
                <w:b w:val="0"/>
                <w:bCs w:val="0"/>
              </w:rPr>
              <w:t>ing</w:t>
            </w:r>
            <w:r w:rsidRPr="00A85495">
              <w:rPr>
                <w:rStyle w:val="Strong"/>
                <w:b w:val="0"/>
                <w:bCs w:val="0"/>
              </w:rPr>
              <w:t xml:space="preserve"> in small </w:t>
            </w:r>
            <w:r w:rsidRPr="00A85495">
              <w:t xml:space="preserve">groups </w:t>
            </w:r>
            <w:r w:rsidR="009E7991">
              <w:t xml:space="preserve">critically </w:t>
            </w:r>
            <w:r w:rsidR="009D7AEB">
              <w:t>think</w:t>
            </w:r>
            <w:r w:rsidR="002016DE">
              <w:t>ing</w:t>
            </w:r>
            <w:r w:rsidR="009D7AEB">
              <w:t xml:space="preserve"> </w:t>
            </w:r>
            <w:r w:rsidR="00E219BA">
              <w:t xml:space="preserve">about </w:t>
            </w:r>
            <w:r w:rsidR="00AD0E08">
              <w:t xml:space="preserve">what could go wrong </w:t>
            </w:r>
            <w:r w:rsidR="004D40B9">
              <w:t xml:space="preserve">with </w:t>
            </w:r>
            <w:r w:rsidR="00FD77D5">
              <w:t>automati</w:t>
            </w:r>
            <w:r w:rsidR="00452C29">
              <w:t>c</w:t>
            </w:r>
            <w:r w:rsidR="00FD77D5">
              <w:t xml:space="preserve"> </w:t>
            </w:r>
            <w:r w:rsidR="00C66DBC">
              <w:t>parking stations</w:t>
            </w:r>
            <w:r w:rsidR="001847A4">
              <w:t>.</w:t>
            </w:r>
            <w:r w:rsidR="00AF6E9C">
              <w:t xml:space="preserve"> For example:</w:t>
            </w:r>
          </w:p>
          <w:p w14:paraId="12FC1D3B" w14:textId="2AE134F5" w:rsidR="00AF6E9C" w:rsidRPr="001C6FE5" w:rsidRDefault="00AF6E9C" w:rsidP="001C6FE5">
            <w:pPr>
              <w:pStyle w:val="ListBullet"/>
            </w:pPr>
            <w:r w:rsidRPr="001C6FE5">
              <w:t xml:space="preserve">sensor </w:t>
            </w:r>
            <w:r w:rsidR="00A555A1" w:rsidRPr="001C6FE5">
              <w:t>malfunction</w:t>
            </w:r>
          </w:p>
          <w:p w14:paraId="0F7FC545" w14:textId="3850970F" w:rsidR="00A555A1" w:rsidRPr="001C6FE5" w:rsidRDefault="003B70F0" w:rsidP="001C6FE5">
            <w:pPr>
              <w:pStyle w:val="ListBullet"/>
            </w:pPr>
            <w:r w:rsidRPr="001C6FE5">
              <w:t>power outage</w:t>
            </w:r>
            <w:r w:rsidR="006C55E5">
              <w:t>s</w:t>
            </w:r>
          </w:p>
          <w:p w14:paraId="0A6031E4" w14:textId="61135D15" w:rsidR="00DD57C8" w:rsidRPr="001C6FE5" w:rsidRDefault="00DD57C8" w:rsidP="001C6FE5">
            <w:pPr>
              <w:pStyle w:val="ListBullet"/>
            </w:pPr>
            <w:r w:rsidRPr="001C6FE5">
              <w:t>maintenance</w:t>
            </w:r>
          </w:p>
          <w:p w14:paraId="3BFDB7B5" w14:textId="1E69278C" w:rsidR="00DD57C8" w:rsidRPr="001C6FE5" w:rsidRDefault="00D06231" w:rsidP="001C6FE5">
            <w:pPr>
              <w:pStyle w:val="ListBullet"/>
            </w:pPr>
            <w:r w:rsidRPr="001C6FE5">
              <w:t>privacy issues</w:t>
            </w:r>
            <w:r w:rsidR="00C63FAD" w:rsidRPr="001C6FE5">
              <w:t xml:space="preserve"> </w:t>
            </w:r>
            <w:r w:rsidR="001C6FE5" w:rsidRPr="001C6FE5">
              <w:t>with collected data.</w:t>
            </w:r>
          </w:p>
          <w:p w14:paraId="5751C928" w14:textId="2E5343BB" w:rsidR="000F2D62" w:rsidRPr="00DF056D" w:rsidRDefault="000F2D62" w:rsidP="008A0A68">
            <w:pPr>
              <w:rPr>
                <w:rStyle w:val="Strong"/>
                <w:b w:val="0"/>
                <w:bCs w:val="0"/>
              </w:rPr>
            </w:pPr>
            <w:r w:rsidRPr="008B395D">
              <w:t xml:space="preserve">Preview </w:t>
            </w:r>
            <w:r w:rsidR="00154F3B">
              <w:t xml:space="preserve">the </w:t>
            </w:r>
            <w:r w:rsidR="008B395D" w:rsidRPr="008B395D">
              <w:t>next lesson</w:t>
            </w:r>
            <w:r w:rsidR="00154F3B">
              <w:t>’s</w:t>
            </w:r>
            <w:r w:rsidR="008B395D">
              <w:rPr>
                <w:rStyle w:val="Strong"/>
              </w:rPr>
              <w:t xml:space="preserve"> </w:t>
            </w:r>
            <w:r w:rsidR="004F164E" w:rsidRPr="004F164E">
              <w:rPr>
                <w:rStyle w:val="Strong"/>
                <w:b w:val="0"/>
                <w:bCs w:val="0"/>
              </w:rPr>
              <w:t xml:space="preserve">focus on </w:t>
            </w:r>
            <w:r w:rsidR="004F164E" w:rsidRPr="004F164E">
              <w:rPr>
                <w:rStyle w:val="Strong"/>
                <w:b w:val="0"/>
                <w:bCs w:val="0"/>
              </w:rPr>
              <w:lastRenderedPageBreak/>
              <w:t>programming OLED panels to visually communicate parking availability to users.</w:t>
            </w:r>
          </w:p>
        </w:tc>
        <w:tc>
          <w:tcPr>
            <w:tcW w:w="876" w:type="pct"/>
          </w:tcPr>
          <w:p w14:paraId="6DF92992" w14:textId="77777777" w:rsidR="00391AF3" w:rsidRDefault="00391AF3">
            <w:r>
              <w:lastRenderedPageBreak/>
              <w:t>Students can</w:t>
            </w:r>
            <w:r w:rsidR="00644B16">
              <w:t xml:space="preserve"> </w:t>
            </w:r>
            <w:r w:rsidR="00644B16" w:rsidRPr="00644B16">
              <w:t>explain how automation improves the operation of parking stations.</w:t>
            </w:r>
          </w:p>
          <w:p w14:paraId="3EDB298F" w14:textId="6A0BF7BD" w:rsidR="00644B16" w:rsidRDefault="00D35A16">
            <w:r>
              <w:t xml:space="preserve">Students </w:t>
            </w:r>
            <w:r w:rsidRPr="00D35A16">
              <w:t xml:space="preserve">can name and describe the purpose of key automated components such as </w:t>
            </w:r>
            <w:r w:rsidRPr="00D35A16">
              <w:lastRenderedPageBreak/>
              <w:t>boom gates, sensors and ticket dispensers.</w:t>
            </w:r>
          </w:p>
          <w:p w14:paraId="605B139F" w14:textId="1B3F97C2" w:rsidR="00D35A16" w:rsidRDefault="00693B92">
            <w:r w:rsidRPr="00693B92">
              <w:t>Students correctly identify different sensors and explain how microcontrollers use sensor data to control devices like boom gates.</w:t>
            </w:r>
          </w:p>
          <w:p w14:paraId="7E7EFDA5" w14:textId="4051118B" w:rsidR="006E6453" w:rsidRDefault="00186733">
            <w:r>
              <w:t xml:space="preserve">Students </w:t>
            </w:r>
            <w:r w:rsidRPr="00186733">
              <w:t>can describe what parking guidance systems are and how they help drivers find parking spaces.</w:t>
            </w:r>
          </w:p>
          <w:p w14:paraId="63CCF79F" w14:textId="6013BEFD" w:rsidR="006E6453" w:rsidRDefault="00131549">
            <w:r>
              <w:t>S</w:t>
            </w:r>
            <w:r w:rsidRPr="00131549">
              <w:t xml:space="preserve">tudents </w:t>
            </w:r>
            <w:r>
              <w:t xml:space="preserve">can </w:t>
            </w:r>
            <w:r w:rsidRPr="00131549">
              <w:t xml:space="preserve">provide </w:t>
            </w:r>
            <w:r w:rsidR="00653701">
              <w:t>view</w:t>
            </w:r>
            <w:r w:rsidRPr="00131549">
              <w:t xml:space="preserve">points about the benefits and drawbacks of parking guidance systems, showing </w:t>
            </w:r>
            <w:r>
              <w:lastRenderedPageBreak/>
              <w:t xml:space="preserve">deeper </w:t>
            </w:r>
            <w:r w:rsidRPr="00131549">
              <w:t>understanding</w:t>
            </w:r>
            <w:r>
              <w:t>.</w:t>
            </w:r>
          </w:p>
          <w:p w14:paraId="63E5E5A7" w14:textId="72CB684E" w:rsidR="006E6453" w:rsidRDefault="00E052F6">
            <w:r>
              <w:t xml:space="preserve">Students </w:t>
            </w:r>
            <w:r w:rsidRPr="00E052F6">
              <w:t xml:space="preserve">can identify potential problems that might occur in automated parking systems, </w:t>
            </w:r>
            <w:r w:rsidR="00C71D71">
              <w:t>like</w:t>
            </w:r>
            <w:r w:rsidRPr="00E052F6">
              <w:t xml:space="preserve"> sensor failures or privacy concerns.</w:t>
            </w:r>
          </w:p>
          <w:p w14:paraId="05AC17D1" w14:textId="448B4B72" w:rsidR="00905D37" w:rsidRDefault="00905D37">
            <w:r>
              <w:t>S</w:t>
            </w:r>
            <w:r w:rsidRPr="00905D37">
              <w:t xml:space="preserve">tudents </w:t>
            </w:r>
            <w:r>
              <w:t xml:space="preserve">can </w:t>
            </w:r>
            <w:r w:rsidRPr="00905D37">
              <w:t xml:space="preserve">list realistic challenges </w:t>
            </w:r>
            <w:r w:rsidR="00F05BF7">
              <w:t xml:space="preserve">for </w:t>
            </w:r>
            <w:r w:rsidR="00F35913">
              <w:t xml:space="preserve">parking stations </w:t>
            </w:r>
            <w:r w:rsidRPr="00905D37">
              <w:t xml:space="preserve">and suggest possible ways </w:t>
            </w:r>
            <w:r w:rsidR="00AA7F1D">
              <w:t xml:space="preserve">parking guidance systems </w:t>
            </w:r>
            <w:r w:rsidRPr="00905D37">
              <w:t>address or mitigate these problems.</w:t>
            </w:r>
          </w:p>
          <w:p w14:paraId="779EED1A" w14:textId="237C35CA" w:rsidR="006E6453" w:rsidRPr="006E4E89" w:rsidRDefault="006E6453">
            <w:r w:rsidRPr="003A6D2C">
              <w:t xml:space="preserve">Students can explain how communication between components </w:t>
            </w:r>
            <w:r w:rsidRPr="003A6D2C">
              <w:lastRenderedPageBreak/>
              <w:t>occurs using wired or wireless systems.</w:t>
            </w:r>
          </w:p>
        </w:tc>
        <w:tc>
          <w:tcPr>
            <w:tcW w:w="876" w:type="pct"/>
          </w:tcPr>
          <w:p w14:paraId="07A84754" w14:textId="4E30E920" w:rsidR="001531EF" w:rsidRDefault="001531EF">
            <w:r w:rsidRPr="001531EF">
              <w:lastRenderedPageBreak/>
              <w:t>Provide labelled diagrams, photos or videos of parking station components (boom gates, sensors, displays) to support understanding.</w:t>
            </w:r>
          </w:p>
          <w:p w14:paraId="0121BE67" w14:textId="378533E8" w:rsidR="001531EF" w:rsidRDefault="00D40E7F">
            <w:r w:rsidRPr="00D40E7F">
              <w:t xml:space="preserve">Give scaffolds </w:t>
            </w:r>
            <w:r w:rsidR="0059786C">
              <w:t>or</w:t>
            </w:r>
            <w:r w:rsidRPr="00D40E7F">
              <w:t xml:space="preserve"> </w:t>
            </w:r>
            <w:r w:rsidRPr="00D40E7F">
              <w:lastRenderedPageBreak/>
              <w:t>sentence starters for discussions (</w:t>
            </w:r>
            <w:r w:rsidR="00956DAC">
              <w:t>‘</w:t>
            </w:r>
            <w:r w:rsidRPr="00D40E7F">
              <w:t>One benefit of parking guidance systems is...</w:t>
            </w:r>
            <w:r w:rsidR="00956DAC">
              <w:t>’</w:t>
            </w:r>
            <w:r w:rsidRPr="00D40E7F">
              <w:t>) and word banks with key vocabulary (</w:t>
            </w:r>
            <w:r w:rsidR="00C739E8">
              <w:t>for example</w:t>
            </w:r>
            <w:r w:rsidRPr="00D40E7F">
              <w:t>, sensor, microcontroller, occupancy).</w:t>
            </w:r>
          </w:p>
          <w:p w14:paraId="1A85ADF3" w14:textId="77777777" w:rsidR="005E6218" w:rsidRDefault="005E6218" w:rsidP="005E6218">
            <w:r>
              <w:t>Pre-teach key technical words before the lesson with visuals and simple definitions.</w:t>
            </w:r>
          </w:p>
          <w:p w14:paraId="26FAFC07" w14:textId="67BD880A" w:rsidR="00333BD4" w:rsidRPr="006E4E89" w:rsidRDefault="00333BD4" w:rsidP="00956DAC">
            <w:r w:rsidRPr="00333BD4">
              <w:t>Provide videos with subtitles, diagrams and demonstrations to support comprehension.</w:t>
            </w:r>
          </w:p>
        </w:tc>
        <w:tc>
          <w:tcPr>
            <w:tcW w:w="718" w:type="pct"/>
          </w:tcPr>
          <w:p w14:paraId="05A35C82" w14:textId="77777777" w:rsidR="00391AF3" w:rsidRDefault="00391AF3"/>
        </w:tc>
      </w:tr>
    </w:tbl>
    <w:p w14:paraId="6768EDBE" w14:textId="77777777" w:rsidR="00391AF3" w:rsidRDefault="00391AF3" w:rsidP="00391AF3">
      <w:r>
        <w:lastRenderedPageBreak/>
        <w:br w:type="page"/>
      </w:r>
    </w:p>
    <w:p w14:paraId="6FB8C53E" w14:textId="3CA4705A" w:rsidR="00B75206" w:rsidRPr="000E14D8" w:rsidRDefault="00B75206" w:rsidP="00B75206">
      <w:pPr>
        <w:pStyle w:val="Heading2"/>
      </w:pPr>
      <w:bookmarkStart w:id="21" w:name="_Toc213926375"/>
      <w:r>
        <w:lastRenderedPageBreak/>
        <w:t xml:space="preserve">Weeks </w:t>
      </w:r>
      <w:r w:rsidR="00D27416">
        <w:t>15</w:t>
      </w:r>
      <w:r>
        <w:t xml:space="preserve"> to 1</w:t>
      </w:r>
      <w:r w:rsidR="00D27416">
        <w:t>6</w:t>
      </w:r>
      <w:bookmarkEnd w:id="21"/>
    </w:p>
    <w:p w14:paraId="0E65B286" w14:textId="5AB60533" w:rsidR="00B81E4A" w:rsidRPr="00126D13" w:rsidRDefault="00B81E4A" w:rsidP="00B81E4A">
      <w:pPr>
        <w:pStyle w:val="Caption"/>
      </w:pPr>
      <w:r>
        <w:t xml:space="preserve">Table </w:t>
      </w:r>
      <w:r>
        <w:fldChar w:fldCharType="begin"/>
      </w:r>
      <w:r>
        <w:instrText xml:space="preserve"> SEQ Table \* ARABIC </w:instrText>
      </w:r>
      <w:r>
        <w:fldChar w:fldCharType="separate"/>
      </w:r>
      <w:r>
        <w:rPr>
          <w:noProof/>
        </w:rPr>
        <w:t>8</w:t>
      </w:r>
      <w:r>
        <w:rPr>
          <w:noProof/>
        </w:rPr>
        <w:fldChar w:fldCharType="end"/>
      </w:r>
      <w:r>
        <w:t xml:space="preserve"> – </w:t>
      </w:r>
      <w:r w:rsidR="00B55AF0">
        <w:t>W</w:t>
      </w:r>
      <w:r>
        <w:t>eeks 15 to 16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B75206" w14:paraId="04F96283" w14:textId="77777777" w:rsidTr="5BB91E77">
        <w:trPr>
          <w:cnfStyle w:val="100000000000" w:firstRow="1" w:lastRow="0" w:firstColumn="0" w:lastColumn="0" w:oddVBand="0" w:evenVBand="0" w:oddHBand="0" w:evenHBand="0" w:firstRowFirstColumn="0" w:firstRowLastColumn="0" w:lastRowFirstColumn="0" w:lastRowLastColumn="0"/>
        </w:trPr>
        <w:tc>
          <w:tcPr>
            <w:tcW w:w="875" w:type="pct"/>
          </w:tcPr>
          <w:p w14:paraId="5E201BF9" w14:textId="77777777" w:rsidR="00B75206" w:rsidRDefault="00B75206">
            <w:r w:rsidRPr="00CF6572">
              <w:t xml:space="preserve">Outcomes </w:t>
            </w:r>
            <w:r>
              <w:t xml:space="preserve">and </w:t>
            </w:r>
            <w:r w:rsidRPr="00CF6572">
              <w:t>content</w:t>
            </w:r>
          </w:p>
        </w:tc>
        <w:tc>
          <w:tcPr>
            <w:tcW w:w="1655" w:type="pct"/>
          </w:tcPr>
          <w:p w14:paraId="10DE0A4F" w14:textId="77777777" w:rsidR="00B75206" w:rsidRDefault="00B75206">
            <w:r w:rsidRPr="00CF6572">
              <w:t>Teaching and learning activities</w:t>
            </w:r>
          </w:p>
        </w:tc>
        <w:tc>
          <w:tcPr>
            <w:tcW w:w="876" w:type="pct"/>
          </w:tcPr>
          <w:p w14:paraId="313E2CED" w14:textId="77777777" w:rsidR="00B75206" w:rsidRDefault="00B75206">
            <w:r>
              <w:t>Evidence of learning</w:t>
            </w:r>
          </w:p>
        </w:tc>
        <w:tc>
          <w:tcPr>
            <w:tcW w:w="876" w:type="pct"/>
          </w:tcPr>
          <w:p w14:paraId="394E4ABA" w14:textId="77777777" w:rsidR="00B75206" w:rsidRDefault="00B75206">
            <w:r>
              <w:t>Differentiation and adjustments</w:t>
            </w:r>
          </w:p>
        </w:tc>
        <w:tc>
          <w:tcPr>
            <w:tcW w:w="718" w:type="pct"/>
          </w:tcPr>
          <w:p w14:paraId="0B95981E" w14:textId="77777777" w:rsidR="00B75206" w:rsidRDefault="00B75206">
            <w:r>
              <w:t>Registration and evaluation notes</w:t>
            </w:r>
          </w:p>
        </w:tc>
      </w:tr>
      <w:tr w:rsidR="00B75206" w14:paraId="2F641B2E"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6E44E420" w14:textId="6A0FCA83" w:rsidR="00B75206" w:rsidRDefault="00B75206">
            <w:pPr>
              <w:rPr>
                <w:rStyle w:val="Strong"/>
              </w:rPr>
            </w:pPr>
            <w:r>
              <w:rPr>
                <w:rStyle w:val="Strong"/>
              </w:rPr>
              <w:t>Outcome</w:t>
            </w:r>
            <w:r w:rsidR="00612E98">
              <w:rPr>
                <w:rStyle w:val="Strong"/>
              </w:rPr>
              <w:t>s</w:t>
            </w:r>
          </w:p>
          <w:p w14:paraId="63F083BA" w14:textId="0ADF145F" w:rsidR="00B75206" w:rsidRDefault="00B75206">
            <w:pPr>
              <w:rPr>
                <w:rStyle w:val="Strong"/>
              </w:rPr>
            </w:pPr>
            <w:r>
              <w:rPr>
                <w:rStyle w:val="Strong"/>
              </w:rPr>
              <w:t>TE4-D</w:t>
            </w:r>
            <w:r w:rsidR="00DD09EA">
              <w:rPr>
                <w:rStyle w:val="Strong"/>
              </w:rPr>
              <w:t>IG</w:t>
            </w:r>
            <w:r>
              <w:rPr>
                <w:rStyle w:val="Strong"/>
              </w:rPr>
              <w:t>-01</w:t>
            </w:r>
          </w:p>
          <w:p w14:paraId="18A2B6A1" w14:textId="35E0D443" w:rsidR="00DD09EA" w:rsidRDefault="00DD09EA">
            <w:pPr>
              <w:rPr>
                <w:rStyle w:val="Strong"/>
              </w:rPr>
            </w:pPr>
            <w:r>
              <w:rPr>
                <w:rStyle w:val="Strong"/>
              </w:rPr>
              <w:t>TE4-DIG-02</w:t>
            </w:r>
          </w:p>
          <w:p w14:paraId="12DABFD8" w14:textId="4E18E3CB" w:rsidR="00BE62A9" w:rsidRDefault="00BE62A9">
            <w:pPr>
              <w:rPr>
                <w:rStyle w:val="Strong"/>
              </w:rPr>
            </w:pPr>
            <w:r>
              <w:rPr>
                <w:rStyle w:val="Strong"/>
              </w:rPr>
              <w:t>TE4-SAF-</w:t>
            </w:r>
            <w:r w:rsidR="000D6691">
              <w:rPr>
                <w:rStyle w:val="Strong"/>
              </w:rPr>
              <w:t>01</w:t>
            </w:r>
          </w:p>
          <w:p w14:paraId="1CFA6A30" w14:textId="77777777" w:rsidR="00B75206" w:rsidRDefault="00B75206">
            <w:pPr>
              <w:rPr>
                <w:rStyle w:val="Strong"/>
              </w:rPr>
            </w:pPr>
            <w:r>
              <w:rPr>
                <w:rStyle w:val="Strong"/>
              </w:rPr>
              <w:t>Content</w:t>
            </w:r>
          </w:p>
          <w:p w14:paraId="4DC87154" w14:textId="77777777" w:rsidR="00B75206" w:rsidRPr="003A5B54" w:rsidRDefault="00B75206">
            <w:pPr>
              <w:rPr>
                <w:rStyle w:val="Strong"/>
                <w:b w:val="0"/>
                <w:bCs w:val="0"/>
              </w:rPr>
            </w:pPr>
            <w:r w:rsidRPr="003A5B54">
              <w:rPr>
                <w:rStyle w:val="Strong"/>
                <w:b w:val="0"/>
                <w:bCs w:val="0"/>
              </w:rPr>
              <w:t>Students:</w:t>
            </w:r>
          </w:p>
          <w:p w14:paraId="5AD23BF7" w14:textId="77777777" w:rsidR="00515EF9" w:rsidRDefault="00515EF9">
            <w:pPr>
              <w:pStyle w:val="ListBullet"/>
              <w:rPr>
                <w:rStyle w:val="Strong"/>
                <w:b w:val="0"/>
                <w:bCs w:val="0"/>
              </w:rPr>
            </w:pPr>
            <w:r w:rsidRPr="00515EF9">
              <w:rPr>
                <w:rStyle w:val="Strong"/>
                <w:b w:val="0"/>
                <w:bCs w:val="0"/>
              </w:rPr>
              <w:t>Collect, use and store data and information from a range of sources</w:t>
            </w:r>
          </w:p>
          <w:p w14:paraId="55881820" w14:textId="77777777" w:rsidR="00C11872" w:rsidRDefault="00072B26">
            <w:pPr>
              <w:pStyle w:val="ListBullet"/>
              <w:rPr>
                <w:rStyle w:val="Strong"/>
                <w:b w:val="0"/>
                <w:bCs w:val="0"/>
              </w:rPr>
            </w:pPr>
            <w:r w:rsidRPr="00072B26">
              <w:rPr>
                <w:rStyle w:val="Strong"/>
                <w:b w:val="0"/>
                <w:bCs w:val="0"/>
              </w:rPr>
              <w:t xml:space="preserve">Apply </w:t>
            </w:r>
            <w:r w:rsidRPr="00072B26">
              <w:rPr>
                <w:rStyle w:val="Strong"/>
                <w:b w:val="0"/>
                <w:bCs w:val="0"/>
              </w:rPr>
              <w:lastRenderedPageBreak/>
              <w:t>computational and systems thinking to assess ideas and develop quality solutions</w:t>
            </w:r>
          </w:p>
          <w:p w14:paraId="2C7BD56F" w14:textId="77777777" w:rsidR="00D62B8F" w:rsidRDefault="00C11872">
            <w:pPr>
              <w:pStyle w:val="ListBullet"/>
              <w:rPr>
                <w:rStyle w:val="Strong"/>
                <w:b w:val="0"/>
                <w:bCs w:val="0"/>
              </w:rPr>
            </w:pPr>
            <w:r w:rsidRPr="00C11872">
              <w:rPr>
                <w:rStyle w:val="Strong"/>
                <w:b w:val="0"/>
                <w:bCs w:val="0"/>
              </w:rPr>
              <w:t>Use hardware and software to design, communicate and manage the development of digital solutions</w:t>
            </w:r>
          </w:p>
          <w:p w14:paraId="1561991F" w14:textId="77777777" w:rsidR="004266D8" w:rsidRDefault="00D62B8F">
            <w:pPr>
              <w:pStyle w:val="ListBullet"/>
              <w:rPr>
                <w:rStyle w:val="Strong"/>
                <w:b w:val="0"/>
                <w:bCs w:val="0"/>
              </w:rPr>
            </w:pPr>
            <w:r w:rsidRPr="00D62B8F">
              <w:rPr>
                <w:rStyle w:val="Strong"/>
                <w:b w:val="0"/>
                <w:bCs w:val="0"/>
              </w:rPr>
              <w:t>Use algorithms to solve problems and design solutions</w:t>
            </w:r>
          </w:p>
          <w:p w14:paraId="4403DE59" w14:textId="77777777" w:rsidR="004266D8" w:rsidRDefault="004266D8">
            <w:pPr>
              <w:pStyle w:val="ListBullet"/>
              <w:rPr>
                <w:rStyle w:val="Strong"/>
                <w:b w:val="0"/>
                <w:bCs w:val="0"/>
              </w:rPr>
            </w:pPr>
            <w:r w:rsidRPr="004266D8">
              <w:rPr>
                <w:rStyle w:val="Strong"/>
                <w:b w:val="0"/>
                <w:bCs w:val="0"/>
              </w:rPr>
              <w:t xml:space="preserve">Design user interfaces (UI) </w:t>
            </w:r>
            <w:r w:rsidRPr="004266D8">
              <w:rPr>
                <w:rStyle w:val="Strong"/>
                <w:b w:val="0"/>
                <w:bCs w:val="0"/>
              </w:rPr>
              <w:lastRenderedPageBreak/>
              <w:t>considering the user experience (UX) of digital systems</w:t>
            </w:r>
          </w:p>
          <w:p w14:paraId="34B7E6EC" w14:textId="77777777" w:rsidR="00664BBD" w:rsidRDefault="00664BBD">
            <w:pPr>
              <w:pStyle w:val="ListBullet"/>
              <w:rPr>
                <w:rStyle w:val="Strong"/>
                <w:b w:val="0"/>
                <w:bCs w:val="0"/>
              </w:rPr>
            </w:pPr>
            <w:r w:rsidRPr="00664BBD">
              <w:rPr>
                <w:rStyle w:val="Strong"/>
                <w:b w:val="0"/>
                <w:bCs w:val="0"/>
              </w:rPr>
              <w:t>Develop and trace algorithms using branching, iteration and a range of data types</w:t>
            </w:r>
          </w:p>
          <w:p w14:paraId="7DEDA46C" w14:textId="77777777" w:rsidR="00FF1ACD" w:rsidRDefault="000A4DF0">
            <w:pPr>
              <w:pStyle w:val="ListBullet"/>
              <w:rPr>
                <w:rStyle w:val="Strong"/>
                <w:b w:val="0"/>
                <w:bCs w:val="0"/>
              </w:rPr>
            </w:pPr>
            <w:r w:rsidRPr="000A4DF0">
              <w:rPr>
                <w:rStyle w:val="Strong"/>
                <w:b w:val="0"/>
                <w:bCs w:val="0"/>
              </w:rPr>
              <w:t>Use control structures and functions to implement, modify and test programs using coding</w:t>
            </w:r>
          </w:p>
          <w:p w14:paraId="1421D388" w14:textId="77777777" w:rsidR="00FF1ACD" w:rsidRDefault="00FF1ACD">
            <w:pPr>
              <w:pStyle w:val="ListBullet"/>
              <w:rPr>
                <w:rStyle w:val="Strong"/>
                <w:b w:val="0"/>
                <w:bCs w:val="0"/>
              </w:rPr>
            </w:pPr>
            <w:r w:rsidRPr="00FF1ACD">
              <w:rPr>
                <w:rStyle w:val="Strong"/>
                <w:b w:val="0"/>
                <w:bCs w:val="0"/>
              </w:rPr>
              <w:t xml:space="preserve">Use data and digital systems to </w:t>
            </w:r>
            <w:r w:rsidRPr="00FF1ACD">
              <w:rPr>
                <w:rStyle w:val="Strong"/>
                <w:b w:val="0"/>
                <w:bCs w:val="0"/>
              </w:rPr>
              <w:lastRenderedPageBreak/>
              <w:t>code, test and evaluate design ideas and quality solutions</w:t>
            </w:r>
          </w:p>
          <w:p w14:paraId="66EAC1C4" w14:textId="6B31C0A9" w:rsidR="00B75206" w:rsidRPr="00B75206" w:rsidRDefault="009B106E" w:rsidP="00372080">
            <w:pPr>
              <w:pStyle w:val="ListBullet"/>
            </w:pPr>
            <w:r w:rsidRPr="009B106E">
              <w:rPr>
                <w:rStyle w:val="Strong"/>
                <w:b w:val="0"/>
                <w:bCs w:val="0"/>
              </w:rPr>
              <w:t>Work collaboratively to optimise digital solutions and algorithms</w:t>
            </w:r>
          </w:p>
        </w:tc>
        <w:tc>
          <w:tcPr>
            <w:tcW w:w="1655" w:type="pct"/>
          </w:tcPr>
          <w:p w14:paraId="57186D32" w14:textId="56E77DAF" w:rsidR="00B75206" w:rsidRDefault="00B75206">
            <w:pPr>
              <w:rPr>
                <w:rStyle w:val="Strong"/>
              </w:rPr>
            </w:pPr>
            <w:r w:rsidRPr="001D714A">
              <w:rPr>
                <w:rStyle w:val="Strong"/>
              </w:rPr>
              <w:lastRenderedPageBreak/>
              <w:t>Lear</w:t>
            </w:r>
            <w:r>
              <w:rPr>
                <w:rStyle w:val="Strong"/>
              </w:rPr>
              <w:t>ning intention</w:t>
            </w:r>
            <w:r w:rsidR="004459D5">
              <w:rPr>
                <w:rStyle w:val="Strong"/>
              </w:rPr>
              <w:t>s</w:t>
            </w:r>
          </w:p>
          <w:p w14:paraId="1577662F" w14:textId="1EEA9974" w:rsidR="00D27416" w:rsidRDefault="00B75206">
            <w:pPr>
              <w:rPr>
                <w:rStyle w:val="Strong"/>
                <w:b w:val="0"/>
                <w:bCs w:val="0"/>
              </w:rPr>
            </w:pPr>
            <w:r w:rsidRPr="001D714A">
              <w:rPr>
                <w:rStyle w:val="Strong"/>
                <w:b w:val="0"/>
                <w:bCs w:val="0"/>
              </w:rPr>
              <w:t>We are</w:t>
            </w:r>
            <w:r w:rsidR="00D27416">
              <w:rPr>
                <w:rStyle w:val="Strong"/>
                <w:b w:val="0"/>
                <w:bCs w:val="0"/>
              </w:rPr>
              <w:t xml:space="preserve"> learning to:</w:t>
            </w:r>
          </w:p>
          <w:p w14:paraId="57A7C711" w14:textId="77777777" w:rsidR="00990C9D" w:rsidRDefault="00990C9D" w:rsidP="00D27416">
            <w:pPr>
              <w:pStyle w:val="ListBullet"/>
              <w:rPr>
                <w:rStyle w:val="Strong"/>
                <w:b w:val="0"/>
                <w:bCs w:val="0"/>
              </w:rPr>
            </w:pPr>
            <w:r w:rsidRPr="00990C9D">
              <w:rPr>
                <w:rStyle w:val="Strong"/>
                <w:b w:val="0"/>
                <w:bCs w:val="0"/>
              </w:rPr>
              <w:t>display text and numbers on the OLED screen</w:t>
            </w:r>
          </w:p>
          <w:p w14:paraId="5F21EDB4" w14:textId="690128F3" w:rsidR="00B75206" w:rsidRPr="00741575" w:rsidRDefault="003C16C5" w:rsidP="00D27416">
            <w:pPr>
              <w:pStyle w:val="ListBullet"/>
            </w:pPr>
            <w:r>
              <w:rPr>
                <w:rStyle w:val="Strong"/>
                <w:b w:val="0"/>
                <w:bCs w:val="0"/>
              </w:rPr>
              <w:t>i</w:t>
            </w:r>
            <w:r w:rsidRPr="003C16C5">
              <w:rPr>
                <w:rStyle w:val="Strong"/>
                <w:b w:val="0"/>
                <w:bCs w:val="0"/>
              </w:rPr>
              <w:t xml:space="preserve">ntegrate sensor data to show real-time information on the </w:t>
            </w:r>
            <w:r w:rsidRPr="00741575">
              <w:t xml:space="preserve">OLED </w:t>
            </w:r>
            <w:r w:rsidR="00741575" w:rsidRPr="00741575">
              <w:t>screen</w:t>
            </w:r>
            <w:r w:rsidR="00B75206" w:rsidRPr="00741575">
              <w:t>.</w:t>
            </w:r>
          </w:p>
          <w:p w14:paraId="33A90ABA" w14:textId="77777777" w:rsidR="00B75206" w:rsidRDefault="00B75206">
            <w:pPr>
              <w:rPr>
                <w:rStyle w:val="Strong"/>
              </w:rPr>
            </w:pPr>
            <w:r>
              <w:rPr>
                <w:rStyle w:val="Strong"/>
              </w:rPr>
              <w:t>Success criteria</w:t>
            </w:r>
          </w:p>
          <w:p w14:paraId="770D5077" w14:textId="77777777" w:rsidR="00B75206" w:rsidRPr="00D27416" w:rsidRDefault="00B75206" w:rsidP="00D27416">
            <w:r w:rsidRPr="00D27416">
              <w:t>We can:</w:t>
            </w:r>
          </w:p>
          <w:p w14:paraId="54D4EFB2" w14:textId="5B4F7FE6" w:rsidR="00B75206" w:rsidRPr="002D31AD" w:rsidRDefault="00B77F03">
            <w:pPr>
              <w:pStyle w:val="ListBullet"/>
              <w:rPr>
                <w:rStyle w:val="Strong"/>
                <w:b w:val="0"/>
                <w:bCs w:val="0"/>
              </w:rPr>
            </w:pPr>
            <w:r w:rsidRPr="00B77F03">
              <w:rPr>
                <w:rStyle w:val="Strong"/>
                <w:b w:val="0"/>
                <w:bCs w:val="0"/>
              </w:rPr>
              <w:t>correctly connect an OLED screen to a microcontroller</w:t>
            </w:r>
          </w:p>
          <w:p w14:paraId="111E6966" w14:textId="77777777" w:rsidR="00706834" w:rsidRDefault="00226BBB">
            <w:pPr>
              <w:pStyle w:val="ListBullet"/>
              <w:rPr>
                <w:rStyle w:val="Strong"/>
                <w:b w:val="0"/>
                <w:bCs w:val="0"/>
              </w:rPr>
            </w:pPr>
            <w:r w:rsidRPr="00226BBB">
              <w:rPr>
                <w:rStyle w:val="Strong"/>
                <w:b w:val="0"/>
                <w:bCs w:val="0"/>
              </w:rPr>
              <w:t xml:space="preserve">write </w:t>
            </w:r>
            <w:r>
              <w:rPr>
                <w:rStyle w:val="Strong"/>
                <w:b w:val="0"/>
                <w:bCs w:val="0"/>
              </w:rPr>
              <w:t>or</w:t>
            </w:r>
            <w:r w:rsidRPr="00226BBB">
              <w:rPr>
                <w:rStyle w:val="Strong"/>
                <w:b w:val="0"/>
                <w:bCs w:val="0"/>
              </w:rPr>
              <w:t xml:space="preserve"> modify code to display specific text or numbers on the OLED screen</w:t>
            </w:r>
          </w:p>
          <w:p w14:paraId="07FC7348" w14:textId="5A9B78F9" w:rsidR="00B75206" w:rsidRPr="002D31AD" w:rsidRDefault="00B47435">
            <w:pPr>
              <w:pStyle w:val="ListBullet"/>
              <w:rPr>
                <w:rStyle w:val="Strong"/>
                <w:b w:val="0"/>
                <w:bCs w:val="0"/>
              </w:rPr>
            </w:pPr>
            <w:r w:rsidRPr="00B47435">
              <w:rPr>
                <w:rStyle w:val="Strong"/>
                <w:b w:val="0"/>
                <w:bCs w:val="0"/>
              </w:rPr>
              <w:lastRenderedPageBreak/>
              <w:t>update the OLED display in real time</w:t>
            </w:r>
            <w:r w:rsidR="00B75206" w:rsidRPr="002D31AD">
              <w:rPr>
                <w:rStyle w:val="Strong"/>
                <w:b w:val="0"/>
                <w:bCs w:val="0"/>
              </w:rPr>
              <w:t>.</w:t>
            </w:r>
          </w:p>
          <w:p w14:paraId="20B01103" w14:textId="77777777" w:rsidR="00797A22" w:rsidRPr="009703F2" w:rsidRDefault="00797A22" w:rsidP="008C31E9">
            <w:pPr>
              <w:pStyle w:val="ListBullet"/>
              <w:numPr>
                <w:ilvl w:val="0"/>
                <w:numId w:val="0"/>
              </w:numPr>
              <w:rPr>
                <w:rStyle w:val="Strong"/>
              </w:rPr>
            </w:pPr>
            <w:r w:rsidRPr="009703F2">
              <w:rPr>
                <w:rStyle w:val="Strong"/>
              </w:rPr>
              <w:t>Teaching and learning activity</w:t>
            </w:r>
          </w:p>
          <w:p w14:paraId="37576748" w14:textId="78DCC0DC" w:rsidR="00387133" w:rsidRPr="005A0AFD" w:rsidRDefault="00AA47BB" w:rsidP="005A0AFD">
            <w:hyperlink r:id="rId62" w:history="1">
              <w:r w:rsidRPr="009B6C52">
                <w:rPr>
                  <w:rStyle w:val="Hyperlink"/>
                </w:rPr>
                <w:t>Activate prior knowledge</w:t>
              </w:r>
            </w:hyperlink>
            <w:r w:rsidR="00947EB5">
              <w:rPr>
                <w:rStyle w:val="Strong"/>
                <w:b w:val="0"/>
                <w:bCs w:val="0"/>
              </w:rPr>
              <w:t xml:space="preserve"> </w:t>
            </w:r>
            <w:r w:rsidR="00947EB5" w:rsidRPr="00AF2D42">
              <w:t>about</w:t>
            </w:r>
            <w:r w:rsidR="00387133" w:rsidRPr="00AF2D42">
              <w:t xml:space="preserve"> how sensor</w:t>
            </w:r>
            <w:r w:rsidR="00947EB5" w:rsidRPr="00AF2D42">
              <w:t>s</w:t>
            </w:r>
            <w:r w:rsidR="00387133" w:rsidRPr="00AF2D42">
              <w:t xml:space="preserve"> </w:t>
            </w:r>
            <w:r w:rsidR="00CD1067" w:rsidRPr="00AF2D42">
              <w:t>produce values (</w:t>
            </w:r>
            <w:r w:rsidR="00387133" w:rsidRPr="00AF2D42">
              <w:t>readings</w:t>
            </w:r>
            <w:r w:rsidR="00CD1067" w:rsidRPr="00AF2D42">
              <w:t>)</w:t>
            </w:r>
            <w:r w:rsidR="005B54A4" w:rsidRPr="00AF2D42">
              <w:t xml:space="preserve"> that </w:t>
            </w:r>
            <w:r w:rsidR="00C93566" w:rsidRPr="00AF2D42">
              <w:t xml:space="preserve">can be </w:t>
            </w:r>
            <w:r w:rsidR="002362A7">
              <w:t xml:space="preserve">used </w:t>
            </w:r>
            <w:r w:rsidR="00EF0438">
              <w:t xml:space="preserve">as </w:t>
            </w:r>
            <w:r w:rsidR="006565F9" w:rsidRPr="00AF2D42">
              <w:t>inputs for microcontrollers</w:t>
            </w:r>
            <w:r w:rsidR="00EF0438">
              <w:t xml:space="preserve"> to </w:t>
            </w:r>
            <w:r w:rsidR="007C5AEC">
              <w:t xml:space="preserve">perform other actions </w:t>
            </w:r>
            <w:r w:rsidR="00753CB6">
              <w:t>including</w:t>
            </w:r>
            <w:r w:rsidR="005129BD">
              <w:t xml:space="preserve"> </w:t>
            </w:r>
            <w:r w:rsidR="00EF0438">
              <w:t>mak</w:t>
            </w:r>
            <w:r w:rsidR="00ED60E5">
              <w:t>ing</w:t>
            </w:r>
            <w:r w:rsidR="00EF0438">
              <w:t xml:space="preserve"> decision</w:t>
            </w:r>
            <w:r w:rsidR="0039377A">
              <w:t>s</w:t>
            </w:r>
            <w:r w:rsidR="00AC69EF">
              <w:t>,</w:t>
            </w:r>
            <w:r w:rsidR="005A0AFD" w:rsidRPr="005A0AFD">
              <w:t xml:space="preserve"> </w:t>
            </w:r>
            <w:r w:rsidR="0039377A">
              <w:t>a</w:t>
            </w:r>
            <w:r w:rsidR="005A0AFD" w:rsidRPr="005A0AFD">
              <w:t xml:space="preserve">nd </w:t>
            </w:r>
            <w:r w:rsidR="00792144">
              <w:t xml:space="preserve">sometimes </w:t>
            </w:r>
            <w:r w:rsidR="00AC69EF">
              <w:t xml:space="preserve">it is desirable </w:t>
            </w:r>
            <w:r w:rsidR="005358E8">
              <w:t>to display output</w:t>
            </w:r>
            <w:r w:rsidR="0039377A">
              <w:t xml:space="preserve"> messages.</w:t>
            </w:r>
          </w:p>
          <w:p w14:paraId="4D939106" w14:textId="0CFA63C8" w:rsidR="00B75206" w:rsidRDefault="006E0591" w:rsidP="005A0AFD">
            <w:pPr>
              <w:rPr>
                <w:rStyle w:val="Strong"/>
                <w:b w:val="0"/>
                <w:bCs w:val="0"/>
              </w:rPr>
            </w:pPr>
            <w:r w:rsidRPr="005A0AFD">
              <w:t xml:space="preserve">Explain what </w:t>
            </w:r>
            <w:r w:rsidRPr="006E0591">
              <w:rPr>
                <w:rStyle w:val="Strong"/>
                <w:b w:val="0"/>
                <w:bCs w:val="0"/>
              </w:rPr>
              <w:t xml:space="preserve">an OLED screen is and how it can </w:t>
            </w:r>
            <w:r w:rsidR="000569B2">
              <w:rPr>
                <w:rStyle w:val="Strong"/>
                <w:b w:val="0"/>
                <w:bCs w:val="0"/>
              </w:rPr>
              <w:t xml:space="preserve">be programmed to </w:t>
            </w:r>
            <w:r w:rsidRPr="006E0591">
              <w:rPr>
                <w:rStyle w:val="Strong"/>
                <w:b w:val="0"/>
                <w:bCs w:val="0"/>
              </w:rPr>
              <w:t>display text and numbers</w:t>
            </w:r>
            <w:r w:rsidR="00B36BE8">
              <w:rPr>
                <w:rStyle w:val="Strong"/>
                <w:b w:val="0"/>
                <w:bCs w:val="0"/>
              </w:rPr>
              <w:t>.</w:t>
            </w:r>
          </w:p>
          <w:p w14:paraId="36DCEF0D" w14:textId="4EA2B983" w:rsidR="0057424F" w:rsidRDefault="006309B6" w:rsidP="0057424F">
            <w:r w:rsidRPr="006309B6">
              <w:t xml:space="preserve">Show a </w:t>
            </w:r>
            <w:r w:rsidR="008A305F">
              <w:t>physical</w:t>
            </w:r>
            <w:r w:rsidRPr="006309B6">
              <w:t xml:space="preserve"> OLED screen</w:t>
            </w:r>
            <w:r>
              <w:t xml:space="preserve"> </w:t>
            </w:r>
            <w:r w:rsidR="008A305F">
              <w:t>module</w:t>
            </w:r>
            <w:r w:rsidR="00DD7125">
              <w:t xml:space="preserve"> </w:t>
            </w:r>
            <w:r w:rsidR="00DD7125" w:rsidRPr="00630BB9">
              <w:t>(or enlarged images for better visibility)</w:t>
            </w:r>
            <w:r w:rsidR="00DD7125">
              <w:t>.</w:t>
            </w:r>
            <w:r w:rsidR="0057424F">
              <w:t xml:space="preserve"> </w:t>
            </w:r>
            <w:r w:rsidR="0057424F" w:rsidRPr="00630BB9">
              <w:t xml:space="preserve">Demonstrate how to connect the </w:t>
            </w:r>
            <w:r w:rsidR="0057424F">
              <w:t>OLED screen</w:t>
            </w:r>
            <w:r w:rsidR="0057424F" w:rsidRPr="00630BB9">
              <w:t xml:space="preserve"> to the microcontroller.</w:t>
            </w:r>
          </w:p>
          <w:p w14:paraId="0695468A" w14:textId="0DB18764" w:rsidR="00B36BE8" w:rsidRPr="00B36BE8" w:rsidRDefault="001A6119" w:rsidP="00402065">
            <w:r w:rsidRPr="001A6119">
              <w:t>Briefly explain hardware connections used</w:t>
            </w:r>
            <w:r w:rsidR="00A97067">
              <w:t xml:space="preserve"> and s</w:t>
            </w:r>
            <w:r w:rsidR="00402065">
              <w:t xml:space="preserve">how wiring diagram or photos with labelled </w:t>
            </w:r>
            <w:r w:rsidR="00402065">
              <w:lastRenderedPageBreak/>
              <w:t>connections</w:t>
            </w:r>
            <w:r w:rsidR="00930E02">
              <w:t xml:space="preserve"> </w:t>
            </w:r>
            <w:r w:rsidR="00A97067" w:rsidRPr="001A6119">
              <w:t>(optional and as appropriate)</w:t>
            </w:r>
            <w:r w:rsidR="00402065">
              <w:t>.</w:t>
            </w:r>
          </w:p>
          <w:p w14:paraId="639BD928" w14:textId="4F2AC7EA" w:rsidR="00520A1F" w:rsidRPr="00B36BE8" w:rsidRDefault="00520A1F" w:rsidP="00244DF0">
            <w:pPr>
              <w:pStyle w:val="FeatureBox2"/>
            </w:pPr>
            <w:r w:rsidRPr="00A004AE">
              <w:t xml:space="preserve">OLED </w:t>
            </w:r>
            <w:r>
              <w:t xml:space="preserve">screens </w:t>
            </w:r>
            <w:r w:rsidR="00244DF0">
              <w:t xml:space="preserve">are </w:t>
            </w:r>
            <w:r>
              <w:t xml:space="preserve">typically designed </w:t>
            </w:r>
            <w:r w:rsidR="00244DF0">
              <w:t>with</w:t>
            </w:r>
            <w:r>
              <w:t xml:space="preserve"> I2C bus </w:t>
            </w:r>
            <w:r w:rsidR="009D6EE1">
              <w:t xml:space="preserve">connections </w:t>
            </w:r>
            <w:r w:rsidRPr="00A004AE">
              <w:t>(SDA, SCL, power, ground)</w:t>
            </w:r>
            <w:r>
              <w:t xml:space="preserve"> </w:t>
            </w:r>
            <w:r w:rsidR="0002202B">
              <w:t>but the physical connections and plugs may vary between brands.</w:t>
            </w:r>
          </w:p>
          <w:p w14:paraId="05445D12" w14:textId="216D196C" w:rsidR="00B36BE8" w:rsidRPr="00B36BE8" w:rsidRDefault="00620B8F" w:rsidP="00B36BE8">
            <w:r w:rsidRPr="00620B8F">
              <w:t>Introduce library</w:t>
            </w:r>
            <w:r w:rsidR="005B32F9">
              <w:t>/module</w:t>
            </w:r>
            <w:r w:rsidRPr="00620B8F">
              <w:t xml:space="preserve"> </w:t>
            </w:r>
            <w:r w:rsidR="00233CE9">
              <w:t>us</w:t>
            </w:r>
            <w:r w:rsidRPr="00620B8F">
              <w:t xml:space="preserve">ed </w:t>
            </w:r>
            <w:r w:rsidR="00233CE9">
              <w:t>to communicate with the</w:t>
            </w:r>
            <w:r w:rsidRPr="00620B8F">
              <w:t xml:space="preserve"> OLED</w:t>
            </w:r>
            <w:r w:rsidR="00233CE9">
              <w:t xml:space="preserve"> screen</w:t>
            </w:r>
            <w:r w:rsidR="00FA76AF">
              <w:t xml:space="preserve"> module</w:t>
            </w:r>
            <w:r w:rsidR="00E77993">
              <w:t xml:space="preserve"> </w:t>
            </w:r>
            <w:r w:rsidR="00631A0B">
              <w:t>and s</w:t>
            </w:r>
            <w:r w:rsidR="00E77993" w:rsidRPr="00E77993">
              <w:t xml:space="preserve">how how to import </w:t>
            </w:r>
            <w:r w:rsidR="00631A0B" w:rsidRPr="00631A0B">
              <w:t>this code into the main program.</w:t>
            </w:r>
          </w:p>
          <w:p w14:paraId="604E2FE5" w14:textId="1191F1D7" w:rsidR="00B36BE8" w:rsidRDefault="00233D96" w:rsidP="00D27416">
            <w:r w:rsidRPr="00233D96">
              <w:t xml:space="preserve">Demonstrate how to </w:t>
            </w:r>
            <w:r w:rsidR="00880D91">
              <w:t>displ</w:t>
            </w:r>
            <w:r w:rsidR="00F618F2">
              <w:t>ay</w:t>
            </w:r>
            <w:r w:rsidRPr="00233D96">
              <w:t xml:space="preserve"> simple text on the screen.</w:t>
            </w:r>
            <w:r w:rsidR="0049523F">
              <w:t xml:space="preserve"> </w:t>
            </w:r>
            <w:r w:rsidR="00F618F2">
              <w:t>Explain</w:t>
            </w:r>
            <w:r w:rsidR="0049523F" w:rsidRPr="0049523F">
              <w:t xml:space="preserve"> </w:t>
            </w:r>
            <w:r w:rsidR="0050468E">
              <w:t xml:space="preserve">sample </w:t>
            </w:r>
            <w:r w:rsidR="0049523F">
              <w:t xml:space="preserve">code </w:t>
            </w:r>
            <w:r w:rsidR="00F826CF">
              <w:t>to display a set message.</w:t>
            </w:r>
          </w:p>
          <w:p w14:paraId="00BCA814" w14:textId="43CDA775" w:rsidR="00F618F2" w:rsidRDefault="00E60D7B" w:rsidP="00D27416">
            <w:r>
              <w:t>Guide s</w:t>
            </w:r>
            <w:r w:rsidR="00F618F2">
              <w:t xml:space="preserve">tudents </w:t>
            </w:r>
            <w:r>
              <w:t xml:space="preserve">to </w:t>
            </w:r>
            <w:r w:rsidR="00F077BB">
              <w:t xml:space="preserve">copy sample code and </w:t>
            </w:r>
            <w:r w:rsidR="004B3D0F">
              <w:t xml:space="preserve">confirm </w:t>
            </w:r>
            <w:r w:rsidR="00947046">
              <w:t xml:space="preserve">they </w:t>
            </w:r>
            <w:r w:rsidR="00A5495F">
              <w:t>obtain the correct output</w:t>
            </w:r>
            <w:r w:rsidR="00611609">
              <w:t xml:space="preserve">. Students modify variables to see </w:t>
            </w:r>
            <w:r w:rsidR="00FC74FF">
              <w:t>how they can control the screen output.</w:t>
            </w:r>
          </w:p>
          <w:p w14:paraId="73464E1E" w14:textId="717B2198" w:rsidR="00B147B2" w:rsidRDefault="00A916D7" w:rsidP="00B147B2">
            <w:r>
              <w:t>Guide class discussion</w:t>
            </w:r>
            <w:r w:rsidR="00E03EB6">
              <w:t xml:space="preserve"> </w:t>
            </w:r>
            <w:r>
              <w:t xml:space="preserve">to define </w:t>
            </w:r>
            <w:r w:rsidR="00D77587">
              <w:t>logic</w:t>
            </w:r>
            <w:r w:rsidR="006C0476" w:rsidRPr="006C0476">
              <w:t xml:space="preserve"> to </w:t>
            </w:r>
            <w:r w:rsidR="006C0476" w:rsidRPr="006C0476">
              <w:lastRenderedPageBreak/>
              <w:t>calculate the number of free parking sp</w:t>
            </w:r>
            <w:r w:rsidR="00D25F0C">
              <w:t>ace</w:t>
            </w:r>
            <w:r w:rsidR="006C0476" w:rsidRPr="006C0476">
              <w:t xml:space="preserve">s based on </w:t>
            </w:r>
            <w:r w:rsidR="00567E02">
              <w:t xml:space="preserve">integrating </w:t>
            </w:r>
            <w:r w:rsidR="006C0476" w:rsidRPr="006C0476">
              <w:t>sensor values</w:t>
            </w:r>
            <w:r w:rsidR="00B147B2">
              <w:t>, for example:</w:t>
            </w:r>
            <w:r w:rsidR="00B147B2" w:rsidRPr="00CD7871">
              <w:t xml:space="preserve"> total </w:t>
            </w:r>
            <w:r w:rsidR="007337DD">
              <w:t>car spaces</w:t>
            </w:r>
            <w:r w:rsidR="00B147B2" w:rsidRPr="00CD7871">
              <w:t xml:space="preserve"> minus cars </w:t>
            </w:r>
            <w:r w:rsidR="00B147B2">
              <w:t>that have passed through gate</w:t>
            </w:r>
            <w:r w:rsidR="00B147B2" w:rsidRPr="00CD7871">
              <w:t xml:space="preserve"> </w:t>
            </w:r>
            <w:r w:rsidR="00B147B2">
              <w:t>equal</w:t>
            </w:r>
            <w:r w:rsidR="00B147B2" w:rsidRPr="00CD7871">
              <w:t xml:space="preserve">s free </w:t>
            </w:r>
            <w:r w:rsidR="007337DD">
              <w:t>spaces</w:t>
            </w:r>
            <w:r w:rsidR="00B147B2" w:rsidRPr="00CD7871">
              <w:t>.</w:t>
            </w:r>
          </w:p>
          <w:p w14:paraId="21CA5C66" w14:textId="11B7B452" w:rsidR="00D44680" w:rsidRDefault="00D87F9E" w:rsidP="00D44680">
            <w:r>
              <w:t>Translate</w:t>
            </w:r>
            <w:r w:rsidR="005B3B45">
              <w:t xml:space="preserve"> </w:t>
            </w:r>
            <w:r>
              <w:t>logic into</w:t>
            </w:r>
            <w:r w:rsidR="00D44680">
              <w:t xml:space="preserve"> program logic</w:t>
            </w:r>
            <w:r w:rsidR="00D44680" w:rsidRPr="006C0476">
              <w:t xml:space="preserve"> to calculate the number of free parking spots based on sensor values.</w:t>
            </w:r>
          </w:p>
          <w:p w14:paraId="61830AF2" w14:textId="5BFD929B" w:rsidR="006C0476" w:rsidRDefault="00DC193D" w:rsidP="00D27416">
            <w:r>
              <w:t>Co-construct</w:t>
            </w:r>
            <w:r w:rsidR="006C0476" w:rsidRPr="006C0476">
              <w:t xml:space="preserve"> code that updates the OLED display with the current number of free s</w:t>
            </w:r>
            <w:r w:rsidR="00287376">
              <w:t>pace</w:t>
            </w:r>
            <w:r w:rsidR="006C0476" w:rsidRPr="006C0476">
              <w:t>s.</w:t>
            </w:r>
          </w:p>
          <w:p w14:paraId="2AD23DDB" w14:textId="77777777" w:rsidR="00243BCC" w:rsidRDefault="00243BCC" w:rsidP="00D27416">
            <w:r w:rsidRPr="00243BCC">
              <w:t>Guide students to test th</w:t>
            </w:r>
            <w:r w:rsidR="00B34E1E">
              <w:t>is</w:t>
            </w:r>
            <w:r w:rsidRPr="00243BCC">
              <w:t xml:space="preserve"> code with sensor input.</w:t>
            </w:r>
            <w:r w:rsidR="00980A7B">
              <w:t xml:space="preserve"> Troubleshoot </w:t>
            </w:r>
            <w:r w:rsidR="001A5828">
              <w:t>error</w:t>
            </w:r>
            <w:r w:rsidR="00E06E62">
              <w:t>s</w:t>
            </w:r>
            <w:r w:rsidR="00B96FFB">
              <w:t xml:space="preserve"> as needed</w:t>
            </w:r>
            <w:r w:rsidR="001A5828">
              <w:t>, for example:</w:t>
            </w:r>
          </w:p>
          <w:p w14:paraId="55A79F96" w14:textId="77777777" w:rsidR="001A5828" w:rsidRDefault="001A5828" w:rsidP="00C75EB1">
            <w:pPr>
              <w:pStyle w:val="ListBullet"/>
            </w:pPr>
            <w:r>
              <w:t>technical (no display</w:t>
            </w:r>
            <w:r w:rsidR="00C75EB1">
              <w:t xml:space="preserve"> output</w:t>
            </w:r>
            <w:r>
              <w:t>)</w:t>
            </w:r>
          </w:p>
          <w:p w14:paraId="054DB6C9" w14:textId="77777777" w:rsidR="00C75EB1" w:rsidRDefault="00C75EB1" w:rsidP="00C75EB1">
            <w:pPr>
              <w:pStyle w:val="ListBullet"/>
            </w:pPr>
            <w:r>
              <w:t>syntax</w:t>
            </w:r>
          </w:p>
          <w:p w14:paraId="63E85A8C" w14:textId="189EB26B" w:rsidR="00C75EB1" w:rsidRPr="00D27416" w:rsidRDefault="00C75EB1" w:rsidP="00C75EB1">
            <w:pPr>
              <w:pStyle w:val="ListBullet"/>
            </w:pPr>
            <w:r>
              <w:t>logical (wrong numbers).</w:t>
            </w:r>
          </w:p>
        </w:tc>
        <w:tc>
          <w:tcPr>
            <w:tcW w:w="876" w:type="pct"/>
          </w:tcPr>
          <w:p w14:paraId="65ACEB53" w14:textId="77777777" w:rsidR="00B75206" w:rsidRDefault="009A43A0">
            <w:r>
              <w:lastRenderedPageBreak/>
              <w:t>Students can d</w:t>
            </w:r>
            <w:r w:rsidRPr="009A43A0">
              <w:t>escribe how sensor readings provide input data for microcontroller decision-making.</w:t>
            </w:r>
          </w:p>
          <w:p w14:paraId="5C52942B" w14:textId="77777777" w:rsidR="00786B42" w:rsidRDefault="00786B42">
            <w:r>
              <w:t>Students can c</w:t>
            </w:r>
            <w:r w:rsidRPr="00786B42">
              <w:t>orrectly connect an OLED screen to a microcontroller</w:t>
            </w:r>
            <w:r>
              <w:t>.</w:t>
            </w:r>
          </w:p>
          <w:p w14:paraId="317E0570" w14:textId="77777777" w:rsidR="00786B42" w:rsidRDefault="00A65AE8">
            <w:r>
              <w:t>Students can import necessary</w:t>
            </w:r>
            <w:r w:rsidRPr="00A65AE8">
              <w:t xml:space="preserve"> librar</w:t>
            </w:r>
            <w:r>
              <w:t>ies</w:t>
            </w:r>
            <w:r w:rsidRPr="00A65AE8">
              <w:t>/module</w:t>
            </w:r>
            <w:r>
              <w:t>s</w:t>
            </w:r>
            <w:r w:rsidRPr="00A65AE8">
              <w:t xml:space="preserve"> to interface with the OLED screen</w:t>
            </w:r>
            <w:r w:rsidR="00871772">
              <w:t xml:space="preserve"> hardware</w:t>
            </w:r>
            <w:r w:rsidRPr="00A65AE8">
              <w:t xml:space="preserve"> in their program.</w:t>
            </w:r>
          </w:p>
          <w:p w14:paraId="5A078ED8" w14:textId="7A621FA2" w:rsidR="003B0025" w:rsidRDefault="003B0025">
            <w:r>
              <w:lastRenderedPageBreak/>
              <w:t>Students can w</w:t>
            </w:r>
            <w:r w:rsidRPr="003B0025">
              <w:t xml:space="preserve">rite, </w:t>
            </w:r>
            <w:r>
              <w:t>execute</w:t>
            </w:r>
            <w:r w:rsidRPr="003B0025">
              <w:t xml:space="preserve"> and modify code to display static and dynamic text or numbers on </w:t>
            </w:r>
            <w:r w:rsidR="000200D9">
              <w:t>an</w:t>
            </w:r>
            <w:r w:rsidRPr="003B0025">
              <w:t xml:space="preserve"> OLED screen.</w:t>
            </w:r>
          </w:p>
          <w:p w14:paraId="6A69E9B3" w14:textId="1B920D21" w:rsidR="00840C26" w:rsidRDefault="00840C26">
            <w:r w:rsidRPr="00840C26">
              <w:t xml:space="preserve">Students </w:t>
            </w:r>
            <w:r>
              <w:t xml:space="preserve">can </w:t>
            </w:r>
            <w:r w:rsidRPr="00840C26">
              <w:t>articulate and document the logic used to calculate free parking spaces</w:t>
            </w:r>
            <w:r>
              <w:t>.</w:t>
            </w:r>
          </w:p>
          <w:p w14:paraId="2B1D7C7D" w14:textId="25A65F52" w:rsidR="00950D8C" w:rsidRDefault="00950D8C">
            <w:r>
              <w:t xml:space="preserve">Students can describe and </w:t>
            </w:r>
            <w:r w:rsidR="004B37F2">
              <w:t>translate</w:t>
            </w:r>
            <w:r>
              <w:t xml:space="preserve"> </w:t>
            </w:r>
            <w:r w:rsidRPr="00950D8C">
              <w:t xml:space="preserve">logic </w:t>
            </w:r>
            <w:r w:rsidR="00EA481F">
              <w:t xml:space="preserve">into a </w:t>
            </w:r>
            <w:r w:rsidR="00EA481F" w:rsidRPr="00950D8C">
              <w:t xml:space="preserve">program </w:t>
            </w:r>
            <w:r w:rsidRPr="00950D8C">
              <w:t>that calculates free parking spaces by integrating sensor data.</w:t>
            </w:r>
          </w:p>
          <w:p w14:paraId="46F6E25D" w14:textId="77777777" w:rsidR="00840C26" w:rsidRDefault="00840C26">
            <w:r w:rsidRPr="006D3EAB">
              <w:t xml:space="preserve">Students </w:t>
            </w:r>
            <w:r>
              <w:t>can author</w:t>
            </w:r>
            <w:r w:rsidRPr="006D3EAB">
              <w:t xml:space="preserve"> or co-construct code that dynamically updates </w:t>
            </w:r>
            <w:r w:rsidRPr="006D3EAB">
              <w:lastRenderedPageBreak/>
              <w:t>the OLED display with the number of free parking spaces based on sensor input.</w:t>
            </w:r>
          </w:p>
          <w:p w14:paraId="3E6B5D77" w14:textId="2164742D" w:rsidR="00881F6B" w:rsidRDefault="00881F6B">
            <w:r>
              <w:t xml:space="preserve">Students can </w:t>
            </w:r>
            <w:r w:rsidR="0057138D">
              <w:t>i</w:t>
            </w:r>
            <w:r w:rsidRPr="00881F6B">
              <w:t>dentify and fix common technical issues, syntax errors and logical mistakes in both hardware setup and code</w:t>
            </w:r>
            <w:r w:rsidR="006A1E0C">
              <w:t>.</w:t>
            </w:r>
          </w:p>
          <w:p w14:paraId="396C2567" w14:textId="0ABA196E" w:rsidR="00A236DC" w:rsidRDefault="00A236DC">
            <w:r w:rsidRPr="00A236DC">
              <w:t xml:space="preserve">Students </w:t>
            </w:r>
            <w:r>
              <w:t xml:space="preserve">can </w:t>
            </w:r>
            <w:r w:rsidRPr="00A236DC">
              <w:t>debug syntax errors in their code and correct them without direct teacher intervention.</w:t>
            </w:r>
          </w:p>
          <w:p w14:paraId="1DD89E42" w14:textId="4BBD54D4" w:rsidR="006D3EAB" w:rsidRDefault="00C62DCD">
            <w:r w:rsidRPr="00C62DCD">
              <w:t>Students</w:t>
            </w:r>
            <w:r>
              <w:t xml:space="preserve"> can</w:t>
            </w:r>
            <w:r w:rsidRPr="00C62DCD">
              <w:t xml:space="preserve"> independently identify and fix technical issues </w:t>
            </w:r>
            <w:r w:rsidRPr="00C62DCD">
              <w:lastRenderedPageBreak/>
              <w:t>such as no display output</w:t>
            </w:r>
          </w:p>
          <w:p w14:paraId="767F5CA9" w14:textId="77777777" w:rsidR="00C62DCD" w:rsidRDefault="005645FC">
            <w:r w:rsidRPr="005645FC">
              <w:t>Students engage in meaningful discussions with peers to co-construct and refine code.</w:t>
            </w:r>
          </w:p>
          <w:p w14:paraId="736B6589" w14:textId="108BDFC5" w:rsidR="005645FC" w:rsidRDefault="00AF42A7">
            <w:r w:rsidRPr="00AF42A7">
              <w:t>Students describe role of libraries/modules in simplifying</w:t>
            </w:r>
            <w:r>
              <w:t xml:space="preserve"> (or abstracting) </w:t>
            </w:r>
            <w:r w:rsidR="0089745E">
              <w:t>code</w:t>
            </w:r>
            <w:r w:rsidR="00CB6399">
              <w:t>.</w:t>
            </w:r>
          </w:p>
          <w:p w14:paraId="63E688F2" w14:textId="62BF5938" w:rsidR="00CB6399" w:rsidRPr="006E4E89" w:rsidRDefault="00CB6399">
            <w:r w:rsidRPr="00CB6399">
              <w:t>Students propose or implement improvements to the parking space counting logic or display update frequency.</w:t>
            </w:r>
          </w:p>
        </w:tc>
        <w:tc>
          <w:tcPr>
            <w:tcW w:w="876" w:type="pct"/>
          </w:tcPr>
          <w:p w14:paraId="7FEA2C63" w14:textId="77777777" w:rsidR="00B75206" w:rsidRDefault="00C63BA3">
            <w:r w:rsidRPr="00901C9D">
              <w:rPr>
                <w:b/>
                <w:bCs/>
              </w:rPr>
              <w:lastRenderedPageBreak/>
              <w:t>Suggested</w:t>
            </w:r>
            <w:r w:rsidRPr="00901C9D">
              <w:rPr>
                <w:rStyle w:val="CommentReference"/>
                <w:b/>
                <w:bCs/>
              </w:rPr>
              <w:t xml:space="preserve"> </w:t>
            </w:r>
            <w:r w:rsidRPr="00901C9D">
              <w:rPr>
                <w:b/>
                <w:bCs/>
              </w:rPr>
              <w:t>adjusted activities.</w:t>
            </w:r>
            <w:r w:rsidRPr="006E4E89">
              <w:t xml:space="preserve"> </w:t>
            </w:r>
            <w:r w:rsidR="00B75206" w:rsidRPr="008C31E9">
              <w:rPr>
                <w:b/>
                <w:bCs/>
              </w:rPr>
              <w:t xml:space="preserve">This section is also for use in school when </w:t>
            </w:r>
            <w:proofErr w:type="gramStart"/>
            <w:r w:rsidR="00B75206" w:rsidRPr="008C31E9">
              <w:rPr>
                <w:b/>
                <w:bCs/>
              </w:rPr>
              <w:t>making adjustments to</w:t>
            </w:r>
            <w:proofErr w:type="gramEnd"/>
            <w:r w:rsidR="00B75206" w:rsidRPr="008C31E9">
              <w:rPr>
                <w:b/>
                <w:bCs/>
              </w:rPr>
              <w:t xml:space="preserve"> support all students to achieve in their learning.</w:t>
            </w:r>
          </w:p>
          <w:p w14:paraId="00D01190" w14:textId="77777777" w:rsidR="0071242D" w:rsidRDefault="0071242D">
            <w:bookmarkStart w:id="22" w:name="_Hlk214022180"/>
            <w:r w:rsidRPr="0071242D">
              <w:t>Provide scaffolded coding templates for beginners with comments explaining each line.</w:t>
            </w:r>
          </w:p>
          <w:p w14:paraId="3E8B6682" w14:textId="45D55FAA" w:rsidR="0071242D" w:rsidRDefault="006B37F8">
            <w:r>
              <w:t>Provide e</w:t>
            </w:r>
            <w:r w:rsidRPr="00FD145E">
              <w:t xml:space="preserve">xtension </w:t>
            </w:r>
            <w:r w:rsidR="00FD145E" w:rsidRPr="00FD145E">
              <w:t xml:space="preserve">challenges for advanced students, </w:t>
            </w:r>
            <w:r w:rsidR="00FD145E">
              <w:t>like</w:t>
            </w:r>
            <w:r w:rsidR="00FD145E" w:rsidRPr="00FD145E">
              <w:t xml:space="preserve"> </w:t>
            </w:r>
            <w:r w:rsidR="00FD145E" w:rsidRPr="00FD145E">
              <w:lastRenderedPageBreak/>
              <w:t>adding additional sensor types or custom display</w:t>
            </w:r>
            <w:r w:rsidR="0067544D">
              <w:t xml:space="preserve"> messages.</w:t>
            </w:r>
          </w:p>
          <w:p w14:paraId="432A7C59" w14:textId="77777777" w:rsidR="0067544D" w:rsidRDefault="0067544D">
            <w:r>
              <w:t xml:space="preserve">Provide </w:t>
            </w:r>
            <w:r w:rsidRPr="0067544D">
              <w:t xml:space="preserve">pictorial </w:t>
            </w:r>
            <w:r w:rsidR="001B1108">
              <w:t>connection</w:t>
            </w:r>
            <w:r w:rsidRPr="0067544D">
              <w:t xml:space="preserve"> diagrams, flowcharts, and annotated </w:t>
            </w:r>
            <w:r w:rsidR="00384116">
              <w:t xml:space="preserve">images of device setup and annotated </w:t>
            </w:r>
            <w:r w:rsidRPr="0067544D">
              <w:t xml:space="preserve">screenshots of code to support learners </w:t>
            </w:r>
            <w:r w:rsidR="00662769">
              <w:t>with lang</w:t>
            </w:r>
            <w:r w:rsidR="00EC6FAA">
              <w:t>uage needs</w:t>
            </w:r>
            <w:r w:rsidRPr="0067544D">
              <w:t>.</w:t>
            </w:r>
          </w:p>
          <w:p w14:paraId="04E74BAE" w14:textId="77777777" w:rsidR="00EC6FAA" w:rsidRDefault="00DC1D96">
            <w:r w:rsidRPr="00DC1D96">
              <w:t>Break down lesson into smaller, manageable activities with clear objectives and frequent check-ins.</w:t>
            </w:r>
          </w:p>
          <w:p w14:paraId="3F21AA01" w14:textId="1CAE532E" w:rsidR="00DC1D96" w:rsidRDefault="00DC1D96">
            <w:r w:rsidRPr="00DC1D96">
              <w:t>Pre-</w:t>
            </w:r>
            <w:r>
              <w:t>t</w:t>
            </w:r>
            <w:r w:rsidRPr="00DC1D96">
              <w:t xml:space="preserve">each </w:t>
            </w:r>
            <w:r>
              <w:t>k</w:t>
            </w:r>
            <w:r w:rsidRPr="00DC1D96">
              <w:t xml:space="preserve">ey </w:t>
            </w:r>
            <w:r>
              <w:t>v</w:t>
            </w:r>
            <w:r w:rsidRPr="00DC1D96">
              <w:t xml:space="preserve">ocabulary and explain </w:t>
            </w:r>
            <w:r w:rsidRPr="00DC1D96">
              <w:lastRenderedPageBreak/>
              <w:t>technical terms</w:t>
            </w:r>
            <w:r w:rsidR="00083940">
              <w:t xml:space="preserve"> and acronyms, </w:t>
            </w:r>
            <w:r>
              <w:t>for example</w:t>
            </w:r>
            <w:r w:rsidR="00083940">
              <w:t>:</w:t>
            </w:r>
            <w:r w:rsidRPr="00DC1D96">
              <w:t xml:space="preserve"> </w:t>
            </w:r>
            <w:r w:rsidR="005D0F94">
              <w:t>‘</w:t>
            </w:r>
            <w:r w:rsidRPr="00DC1D96">
              <w:t>sensor</w:t>
            </w:r>
            <w:r w:rsidR="005D0F94">
              <w:t>’</w:t>
            </w:r>
            <w:r w:rsidRPr="00DC1D96">
              <w:t xml:space="preserve">, </w:t>
            </w:r>
            <w:r w:rsidR="005D0F94">
              <w:t>‘</w:t>
            </w:r>
            <w:r w:rsidRPr="00DC1D96">
              <w:t>microcontroller</w:t>
            </w:r>
            <w:r w:rsidR="005D0F94">
              <w:t>’</w:t>
            </w:r>
            <w:r w:rsidRPr="00DC1D96">
              <w:t xml:space="preserve">, </w:t>
            </w:r>
            <w:r w:rsidR="005D0F94">
              <w:t>‘</w:t>
            </w:r>
            <w:r w:rsidRPr="00DC1D96">
              <w:t>I2C</w:t>
            </w:r>
            <w:r w:rsidR="005D0F94">
              <w:t>’</w:t>
            </w:r>
            <w:r w:rsidRPr="00DC1D96">
              <w:t xml:space="preserve">, </w:t>
            </w:r>
            <w:r w:rsidR="005D0F94">
              <w:t>‘</w:t>
            </w:r>
            <w:r w:rsidRPr="00DC1D96">
              <w:t>OLED</w:t>
            </w:r>
            <w:r w:rsidR="005D0F94">
              <w:t>’</w:t>
            </w:r>
            <w:r w:rsidRPr="00DC1D96">
              <w:t>.</w:t>
            </w:r>
          </w:p>
          <w:p w14:paraId="195E3EB4" w14:textId="77777777" w:rsidR="00D65CB3" w:rsidRDefault="00D65CB3">
            <w:r w:rsidRPr="00D65CB3">
              <w:t>Show physical hardware and enlarged images to support comprehension.</w:t>
            </w:r>
          </w:p>
          <w:p w14:paraId="21347A0C" w14:textId="77777777" w:rsidR="00B42561" w:rsidRDefault="00B42561">
            <w:r w:rsidRPr="00B42561">
              <w:t>Use gestures and real-life analogies to explain abstract concepts</w:t>
            </w:r>
            <w:r>
              <w:t xml:space="preserve"> like sensing</w:t>
            </w:r>
            <w:r w:rsidRPr="00B42561">
              <w:t>.</w:t>
            </w:r>
          </w:p>
          <w:p w14:paraId="2A9CA5F8" w14:textId="77777777" w:rsidR="00FE1073" w:rsidRDefault="00FE1073">
            <w:r>
              <w:t>Provide v</w:t>
            </w:r>
            <w:r w:rsidRPr="00FE1073">
              <w:t xml:space="preserve">ideos demonstrating hardware setup </w:t>
            </w:r>
            <w:r>
              <w:t>to</w:t>
            </w:r>
            <w:r w:rsidRPr="00FE1073">
              <w:t xml:space="preserve"> reinforce learning independently or as revision.</w:t>
            </w:r>
          </w:p>
          <w:p w14:paraId="1E208ED2" w14:textId="1F3CF850" w:rsidR="006D5C41" w:rsidRPr="006E4E89" w:rsidRDefault="006D5C41">
            <w:r w:rsidRPr="006D5C41">
              <w:lastRenderedPageBreak/>
              <w:t>Present code examples with clear comments</w:t>
            </w:r>
            <w:r w:rsidR="004815BE">
              <w:t xml:space="preserve"> </w:t>
            </w:r>
            <w:r w:rsidR="004815BE" w:rsidRPr="004815BE">
              <w:t>that gradually increase in complexity.</w:t>
            </w:r>
            <w:bookmarkEnd w:id="22"/>
          </w:p>
        </w:tc>
        <w:tc>
          <w:tcPr>
            <w:tcW w:w="718" w:type="pct"/>
          </w:tcPr>
          <w:p w14:paraId="6213DF23" w14:textId="77777777" w:rsidR="00B75206" w:rsidRDefault="00B75206"/>
        </w:tc>
      </w:tr>
      <w:tr w:rsidR="00B75206" w14:paraId="7B9D124B"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2F65B041" w14:textId="58EDDAEB" w:rsidR="00B75206" w:rsidRPr="006A5620" w:rsidRDefault="00B75206">
            <w:pPr>
              <w:rPr>
                <w:b/>
                <w:bCs/>
              </w:rPr>
            </w:pPr>
            <w:r w:rsidRPr="00125B42">
              <w:rPr>
                <w:rStyle w:val="Strong"/>
              </w:rPr>
              <w:lastRenderedPageBreak/>
              <w:t>Outcome</w:t>
            </w:r>
            <w:r w:rsidR="00612E98">
              <w:rPr>
                <w:rStyle w:val="Strong"/>
              </w:rPr>
              <w:t>s</w:t>
            </w:r>
          </w:p>
          <w:p w14:paraId="52BA0534" w14:textId="77777777" w:rsidR="00862858" w:rsidRDefault="00862858" w:rsidP="00862858">
            <w:pPr>
              <w:rPr>
                <w:rStyle w:val="Strong"/>
              </w:rPr>
            </w:pPr>
            <w:r>
              <w:rPr>
                <w:rStyle w:val="Strong"/>
              </w:rPr>
              <w:lastRenderedPageBreak/>
              <w:t>TE4-DIG-01</w:t>
            </w:r>
          </w:p>
          <w:p w14:paraId="456687F0" w14:textId="77777777" w:rsidR="00862858" w:rsidRDefault="00862858" w:rsidP="00862858">
            <w:pPr>
              <w:rPr>
                <w:rStyle w:val="Strong"/>
              </w:rPr>
            </w:pPr>
            <w:r>
              <w:rPr>
                <w:rStyle w:val="Strong"/>
              </w:rPr>
              <w:t>TE4-DIG-02</w:t>
            </w:r>
          </w:p>
          <w:p w14:paraId="0979D92F" w14:textId="77777777" w:rsidR="00862858" w:rsidRDefault="00862858" w:rsidP="00862858">
            <w:pPr>
              <w:rPr>
                <w:rStyle w:val="Strong"/>
              </w:rPr>
            </w:pPr>
            <w:r>
              <w:rPr>
                <w:rStyle w:val="Strong"/>
              </w:rPr>
              <w:t>TE4-SAF-01</w:t>
            </w:r>
          </w:p>
          <w:p w14:paraId="647ED617" w14:textId="77777777" w:rsidR="00B75206" w:rsidRPr="006A5620" w:rsidRDefault="00B75206">
            <w:pPr>
              <w:rPr>
                <w:b/>
                <w:bCs/>
              </w:rPr>
            </w:pPr>
            <w:r w:rsidRPr="008954A2">
              <w:rPr>
                <w:rStyle w:val="Strong"/>
              </w:rPr>
              <w:t>Content</w:t>
            </w:r>
          </w:p>
          <w:p w14:paraId="70E816C8" w14:textId="77777777" w:rsidR="00B75206" w:rsidRDefault="00B75206">
            <w:pPr>
              <w:rPr>
                <w:bCs/>
              </w:rPr>
            </w:pPr>
            <w:r w:rsidRPr="005C6854">
              <w:rPr>
                <w:bCs/>
              </w:rPr>
              <w:t>Students:</w:t>
            </w:r>
          </w:p>
          <w:p w14:paraId="685B7417" w14:textId="77777777" w:rsidR="00862858" w:rsidRDefault="00862858" w:rsidP="00862858">
            <w:pPr>
              <w:pStyle w:val="ListBullet"/>
              <w:rPr>
                <w:rStyle w:val="Strong"/>
                <w:b w:val="0"/>
                <w:bCs w:val="0"/>
              </w:rPr>
            </w:pPr>
            <w:r w:rsidRPr="00515EF9">
              <w:rPr>
                <w:rStyle w:val="Strong"/>
                <w:b w:val="0"/>
                <w:bCs w:val="0"/>
              </w:rPr>
              <w:t>Collect, use and store data and information from a range of sources</w:t>
            </w:r>
          </w:p>
          <w:p w14:paraId="178191C4" w14:textId="77777777" w:rsidR="00862858" w:rsidRDefault="00862858" w:rsidP="00862858">
            <w:pPr>
              <w:pStyle w:val="ListBullet"/>
              <w:rPr>
                <w:rStyle w:val="Strong"/>
                <w:b w:val="0"/>
                <w:bCs w:val="0"/>
              </w:rPr>
            </w:pPr>
            <w:r w:rsidRPr="00072B26">
              <w:rPr>
                <w:rStyle w:val="Strong"/>
                <w:b w:val="0"/>
                <w:bCs w:val="0"/>
              </w:rPr>
              <w:t xml:space="preserve">Apply computational and systems thinking to assess ideas and develop quality </w:t>
            </w:r>
            <w:r w:rsidRPr="00072B26">
              <w:rPr>
                <w:rStyle w:val="Strong"/>
                <w:b w:val="0"/>
                <w:bCs w:val="0"/>
              </w:rPr>
              <w:lastRenderedPageBreak/>
              <w:t>solutions</w:t>
            </w:r>
          </w:p>
          <w:p w14:paraId="60C1C5E5" w14:textId="77777777" w:rsidR="00862858" w:rsidRDefault="00862858" w:rsidP="00862858">
            <w:pPr>
              <w:pStyle w:val="ListBullet"/>
              <w:rPr>
                <w:rStyle w:val="Strong"/>
                <w:b w:val="0"/>
                <w:bCs w:val="0"/>
              </w:rPr>
            </w:pPr>
            <w:r w:rsidRPr="00C11872">
              <w:rPr>
                <w:rStyle w:val="Strong"/>
                <w:b w:val="0"/>
                <w:bCs w:val="0"/>
              </w:rPr>
              <w:t>Use hardware and software to design, communicate and manage the development of digital solutions</w:t>
            </w:r>
          </w:p>
          <w:p w14:paraId="04D1DD27" w14:textId="77777777" w:rsidR="00862858" w:rsidRDefault="00862858" w:rsidP="00862858">
            <w:pPr>
              <w:pStyle w:val="ListBullet"/>
              <w:rPr>
                <w:rStyle w:val="Strong"/>
                <w:b w:val="0"/>
                <w:bCs w:val="0"/>
              </w:rPr>
            </w:pPr>
            <w:r w:rsidRPr="00D62B8F">
              <w:rPr>
                <w:rStyle w:val="Strong"/>
                <w:b w:val="0"/>
                <w:bCs w:val="0"/>
              </w:rPr>
              <w:t>Use algorithms to solve problems and design solutions</w:t>
            </w:r>
          </w:p>
          <w:p w14:paraId="021DD76C" w14:textId="77777777" w:rsidR="00862858" w:rsidRDefault="00862858" w:rsidP="00862858">
            <w:pPr>
              <w:pStyle w:val="ListBullet"/>
              <w:rPr>
                <w:rStyle w:val="Strong"/>
                <w:b w:val="0"/>
                <w:bCs w:val="0"/>
              </w:rPr>
            </w:pPr>
            <w:r w:rsidRPr="004266D8">
              <w:rPr>
                <w:rStyle w:val="Strong"/>
                <w:b w:val="0"/>
                <w:bCs w:val="0"/>
              </w:rPr>
              <w:t>Design user interfaces (UI) considering the user experience (UX) of digital systems</w:t>
            </w:r>
          </w:p>
          <w:p w14:paraId="4DDDEAD4" w14:textId="77777777" w:rsidR="00862858" w:rsidRDefault="00862858" w:rsidP="00862858">
            <w:pPr>
              <w:pStyle w:val="ListBullet"/>
              <w:rPr>
                <w:rStyle w:val="Strong"/>
                <w:b w:val="0"/>
                <w:bCs w:val="0"/>
              </w:rPr>
            </w:pPr>
            <w:r w:rsidRPr="00664BBD">
              <w:rPr>
                <w:rStyle w:val="Strong"/>
                <w:b w:val="0"/>
                <w:bCs w:val="0"/>
              </w:rPr>
              <w:lastRenderedPageBreak/>
              <w:t>Develop and trace algorithms using branching, iteration and a range of data types</w:t>
            </w:r>
          </w:p>
          <w:p w14:paraId="5586A161" w14:textId="77777777" w:rsidR="00862858" w:rsidRDefault="00862858" w:rsidP="00862858">
            <w:pPr>
              <w:pStyle w:val="ListBullet"/>
              <w:rPr>
                <w:rStyle w:val="Strong"/>
                <w:b w:val="0"/>
                <w:bCs w:val="0"/>
              </w:rPr>
            </w:pPr>
            <w:r w:rsidRPr="000A4DF0">
              <w:rPr>
                <w:rStyle w:val="Strong"/>
                <w:b w:val="0"/>
                <w:bCs w:val="0"/>
              </w:rPr>
              <w:t>Use control structures and functions to implement, modify and test programs using coding</w:t>
            </w:r>
          </w:p>
          <w:p w14:paraId="28E9F954" w14:textId="77777777" w:rsidR="00862858" w:rsidRDefault="00862858" w:rsidP="00862858">
            <w:pPr>
              <w:pStyle w:val="ListBullet"/>
              <w:rPr>
                <w:rStyle w:val="Strong"/>
                <w:b w:val="0"/>
                <w:bCs w:val="0"/>
              </w:rPr>
            </w:pPr>
            <w:r w:rsidRPr="00FF1ACD">
              <w:rPr>
                <w:rStyle w:val="Strong"/>
                <w:b w:val="0"/>
                <w:bCs w:val="0"/>
              </w:rPr>
              <w:t>Use data and digital systems to code, test and evaluate design ideas and quality solutions</w:t>
            </w:r>
          </w:p>
          <w:p w14:paraId="45188C16" w14:textId="25C3CC8F" w:rsidR="00B75206" w:rsidRPr="003031C6" w:rsidRDefault="00862858" w:rsidP="00862858">
            <w:pPr>
              <w:pStyle w:val="ListBullet"/>
            </w:pPr>
            <w:r w:rsidRPr="009B106E">
              <w:rPr>
                <w:rStyle w:val="Strong"/>
                <w:b w:val="0"/>
                <w:bCs w:val="0"/>
              </w:rPr>
              <w:lastRenderedPageBreak/>
              <w:t>Work collaboratively to optimise digital solutions and algorithms</w:t>
            </w:r>
          </w:p>
        </w:tc>
        <w:tc>
          <w:tcPr>
            <w:tcW w:w="1655" w:type="pct"/>
          </w:tcPr>
          <w:p w14:paraId="59C2F2B2" w14:textId="32A6E9A3" w:rsidR="00B75206" w:rsidRPr="00B16460" w:rsidRDefault="00B75206">
            <w:pPr>
              <w:rPr>
                <w:rStyle w:val="Strong"/>
              </w:rPr>
            </w:pPr>
            <w:r w:rsidRPr="00B16460">
              <w:rPr>
                <w:rStyle w:val="Strong"/>
              </w:rPr>
              <w:lastRenderedPageBreak/>
              <w:t>Learning intention</w:t>
            </w:r>
            <w:r w:rsidR="004459D5">
              <w:rPr>
                <w:rStyle w:val="Strong"/>
              </w:rPr>
              <w:t>s</w:t>
            </w:r>
          </w:p>
          <w:p w14:paraId="5A92E86B" w14:textId="77777777" w:rsidR="00B520E2" w:rsidRDefault="00B75206">
            <w:r>
              <w:lastRenderedPageBreak/>
              <w:t>We are learning to</w:t>
            </w:r>
            <w:r w:rsidR="00B520E2">
              <w:t>:</w:t>
            </w:r>
          </w:p>
          <w:p w14:paraId="12F644D8" w14:textId="638B4E95" w:rsidR="00E16F16" w:rsidRDefault="000006DA" w:rsidP="00B520E2">
            <w:pPr>
              <w:pStyle w:val="ListBullet"/>
            </w:pPr>
            <w:r>
              <w:t>u</w:t>
            </w:r>
            <w:r w:rsidRPr="000006DA">
              <w:t>nderstand RFID technology as a sensor input device</w:t>
            </w:r>
          </w:p>
          <w:p w14:paraId="26E5742D" w14:textId="34FEA9D2" w:rsidR="00B75206" w:rsidRDefault="00FF59BE" w:rsidP="00B520E2">
            <w:pPr>
              <w:pStyle w:val="ListBullet"/>
            </w:pPr>
            <w:r w:rsidRPr="00FF59BE">
              <w:t>connect an RFID reader module to a microcontroller</w:t>
            </w:r>
            <w:r w:rsidR="00B75206">
              <w:t>.</w:t>
            </w:r>
          </w:p>
          <w:p w14:paraId="4BA6B033" w14:textId="77777777" w:rsidR="00B75206" w:rsidRPr="00B16460" w:rsidRDefault="00B75206">
            <w:pPr>
              <w:rPr>
                <w:rStyle w:val="Strong"/>
              </w:rPr>
            </w:pPr>
            <w:r w:rsidRPr="00B16460">
              <w:rPr>
                <w:rStyle w:val="Strong"/>
              </w:rPr>
              <w:t>Success criteria</w:t>
            </w:r>
          </w:p>
          <w:p w14:paraId="54C263CD" w14:textId="77777777" w:rsidR="00B75206" w:rsidRDefault="00B75206">
            <w:r>
              <w:t>We can:</w:t>
            </w:r>
          </w:p>
          <w:p w14:paraId="407B900E" w14:textId="1208631B" w:rsidR="00B75206" w:rsidRPr="00A175A8" w:rsidRDefault="00742F72">
            <w:pPr>
              <w:pStyle w:val="ListBullet"/>
            </w:pPr>
            <w:r w:rsidRPr="00742F72">
              <w:t>explain what RFID is and how it reads cards with unique IDs</w:t>
            </w:r>
          </w:p>
          <w:p w14:paraId="5F524818" w14:textId="7F1FAEB3" w:rsidR="00B75206" w:rsidRPr="00A175A8" w:rsidRDefault="00D760A4">
            <w:pPr>
              <w:pStyle w:val="ListBullet"/>
            </w:pPr>
            <w:r w:rsidRPr="00D760A4">
              <w:t>scan different cards and see their unique ID numbers</w:t>
            </w:r>
            <w:r w:rsidR="00E16F16">
              <w:t>.</w:t>
            </w:r>
          </w:p>
          <w:p w14:paraId="66FF7D95" w14:textId="77777777" w:rsidR="004D14CD" w:rsidRPr="00BB4F83" w:rsidRDefault="004D14CD" w:rsidP="004D14CD">
            <w:pPr>
              <w:rPr>
                <w:rStyle w:val="Strong"/>
              </w:rPr>
            </w:pPr>
            <w:r w:rsidRPr="00BB4F83">
              <w:rPr>
                <w:rStyle w:val="Strong"/>
              </w:rPr>
              <w:t>Teaching and learning activity</w:t>
            </w:r>
          </w:p>
          <w:p w14:paraId="6DABDBC3" w14:textId="1435D9A8" w:rsidR="0096656A" w:rsidRPr="00523D65" w:rsidRDefault="00AA169B" w:rsidP="00523D65">
            <w:r>
              <w:t>Activate</w:t>
            </w:r>
            <w:r w:rsidR="00A43C5A" w:rsidRPr="00523D65">
              <w:t xml:space="preserve"> students</w:t>
            </w:r>
            <w:r w:rsidR="00523D65" w:rsidRPr="00523D65">
              <w:t>’ prior knowledge</w:t>
            </w:r>
            <w:r>
              <w:t xml:space="preserve"> of </w:t>
            </w:r>
            <w:r w:rsidR="00C65733">
              <w:t xml:space="preserve">using microcontrollers and </w:t>
            </w:r>
            <w:r w:rsidR="00EA4B78">
              <w:t xml:space="preserve">connecting </w:t>
            </w:r>
            <w:r w:rsidR="00E6719B">
              <w:t>sensor</w:t>
            </w:r>
            <w:r w:rsidR="00C65733">
              <w:t>s</w:t>
            </w:r>
            <w:r w:rsidR="00AD2DA3">
              <w:t xml:space="preserve"> and </w:t>
            </w:r>
            <w:r w:rsidR="007F54E4">
              <w:t xml:space="preserve">the OLED </w:t>
            </w:r>
            <w:r w:rsidR="00676E26">
              <w:t>screen</w:t>
            </w:r>
            <w:r w:rsidR="00EA4B78">
              <w:t>.</w:t>
            </w:r>
            <w:r w:rsidR="00DC7F33">
              <w:t xml:space="preserve"> </w:t>
            </w:r>
            <w:r w:rsidR="00DE23DA">
              <w:t xml:space="preserve">Introduce RFID </w:t>
            </w:r>
            <w:r w:rsidR="00F60C51" w:rsidRPr="0096656A">
              <w:rPr>
                <w:rStyle w:val="Strong"/>
                <w:b w:val="0"/>
                <w:bCs w:val="0"/>
              </w:rPr>
              <w:t xml:space="preserve">(Radio </w:t>
            </w:r>
            <w:r w:rsidR="00F60C51" w:rsidRPr="0096656A">
              <w:rPr>
                <w:rStyle w:val="Strong"/>
                <w:b w:val="0"/>
                <w:bCs w:val="0"/>
              </w:rPr>
              <w:lastRenderedPageBreak/>
              <w:t>Frequency Identification)</w:t>
            </w:r>
            <w:r w:rsidR="00F60C51">
              <w:rPr>
                <w:rStyle w:val="Strong"/>
                <w:b w:val="0"/>
                <w:bCs w:val="0"/>
              </w:rPr>
              <w:t xml:space="preserve"> </w:t>
            </w:r>
            <w:r w:rsidR="00AE75E4">
              <w:t>as a different type of sensor</w:t>
            </w:r>
            <w:r w:rsidR="003B74E7">
              <w:t xml:space="preserve"> which can be used to </w:t>
            </w:r>
            <w:r w:rsidR="00701470">
              <w:t xml:space="preserve">input </w:t>
            </w:r>
            <w:r w:rsidR="001651E8">
              <w:t>data.</w:t>
            </w:r>
          </w:p>
          <w:p w14:paraId="5D3404B6" w14:textId="725292A7" w:rsidR="00006452" w:rsidRDefault="004D14CD" w:rsidP="004D14CD">
            <w:pPr>
              <w:rPr>
                <w:rStyle w:val="Strong"/>
                <w:b w:val="0"/>
                <w:bCs w:val="0"/>
              </w:rPr>
            </w:pPr>
            <w:r w:rsidRPr="004D14CD">
              <w:rPr>
                <w:rStyle w:val="Strong"/>
                <w:b w:val="0"/>
                <w:bCs w:val="0"/>
              </w:rPr>
              <w:t>Explain what RFID</w:t>
            </w:r>
            <w:r w:rsidR="0096656A">
              <w:rPr>
                <w:rStyle w:val="Strong"/>
                <w:b w:val="0"/>
                <w:bCs w:val="0"/>
              </w:rPr>
              <w:t xml:space="preserve"> </w:t>
            </w:r>
            <w:r w:rsidRPr="004D14CD">
              <w:rPr>
                <w:rStyle w:val="Strong"/>
                <w:b w:val="0"/>
                <w:bCs w:val="0"/>
              </w:rPr>
              <w:t xml:space="preserve">is and how </w:t>
            </w:r>
            <w:r w:rsidR="008F7203" w:rsidRPr="008F7203">
              <w:t>RFID</w:t>
            </w:r>
            <w:r w:rsidRPr="008F7203">
              <w:t xml:space="preserve"> </w:t>
            </w:r>
            <w:r w:rsidRPr="004D14CD">
              <w:rPr>
                <w:rStyle w:val="Strong"/>
                <w:b w:val="0"/>
                <w:bCs w:val="0"/>
              </w:rPr>
              <w:t xml:space="preserve">cards can be </w:t>
            </w:r>
            <w:r w:rsidRPr="00896D99">
              <w:t>used to identify users</w:t>
            </w:r>
            <w:r w:rsidR="00CE584A" w:rsidRPr="00896D99">
              <w:t xml:space="preserve"> </w:t>
            </w:r>
            <w:r w:rsidR="00A65931" w:rsidRPr="00896D99">
              <w:t xml:space="preserve">which can then be </w:t>
            </w:r>
            <w:r w:rsidR="008F7203" w:rsidRPr="00896D99">
              <w:t xml:space="preserve">triggers </w:t>
            </w:r>
            <w:r w:rsidR="00896D99" w:rsidRPr="00896D99">
              <w:t>for other actions</w:t>
            </w:r>
            <w:r w:rsidRPr="00896D99">
              <w:t>.</w:t>
            </w:r>
            <w:r w:rsidR="00BA7E04" w:rsidRPr="00896D99">
              <w:t xml:space="preserve"> </w:t>
            </w:r>
            <w:r w:rsidR="00006452" w:rsidRPr="00896D99">
              <w:t>Highlight</w:t>
            </w:r>
            <w:r w:rsidR="00E20374" w:rsidRPr="00896D99">
              <w:t xml:space="preserve"> </w:t>
            </w:r>
            <w:r w:rsidR="001A3816" w:rsidRPr="00896D99">
              <w:t xml:space="preserve">how </w:t>
            </w:r>
            <w:r w:rsidR="006750A2" w:rsidRPr="00896D99">
              <w:t xml:space="preserve">some </w:t>
            </w:r>
            <w:r w:rsidR="004D6E76" w:rsidRPr="00896D99">
              <w:t xml:space="preserve">RFID </w:t>
            </w:r>
            <w:r w:rsidR="001A3816" w:rsidRPr="00896D99">
              <w:t>cards</w:t>
            </w:r>
            <w:r w:rsidR="00E20374" w:rsidRPr="00896D99">
              <w:t xml:space="preserve"> </w:t>
            </w:r>
            <w:r w:rsidR="00F36701" w:rsidRPr="00896D99">
              <w:t>have</w:t>
            </w:r>
            <w:r w:rsidR="001A3816" w:rsidRPr="00896D99">
              <w:t xml:space="preserve"> </w:t>
            </w:r>
            <w:r w:rsidR="00CB0F09">
              <w:t xml:space="preserve">a </w:t>
            </w:r>
            <w:r w:rsidR="00D956C3" w:rsidRPr="00896D99">
              <w:t>unique</w:t>
            </w:r>
            <w:r w:rsidR="00C02423" w:rsidRPr="00896D99">
              <w:t xml:space="preserve"> </w:t>
            </w:r>
            <w:r w:rsidR="00F36701" w:rsidRPr="00896D99">
              <w:t>identifier</w:t>
            </w:r>
            <w:r w:rsidR="00F36701">
              <w:rPr>
                <w:rStyle w:val="Strong"/>
                <w:b w:val="0"/>
                <w:bCs w:val="0"/>
              </w:rPr>
              <w:t xml:space="preserve"> </w:t>
            </w:r>
            <w:proofErr w:type="gramStart"/>
            <w:r w:rsidR="00F902EB">
              <w:rPr>
                <w:rStyle w:val="Strong"/>
                <w:b w:val="0"/>
                <w:bCs w:val="0"/>
              </w:rPr>
              <w:t>built-</w:t>
            </w:r>
            <w:r w:rsidR="00F36701">
              <w:rPr>
                <w:rStyle w:val="Strong"/>
                <w:b w:val="0"/>
                <w:bCs w:val="0"/>
              </w:rPr>
              <w:t>in.</w:t>
            </w:r>
            <w:proofErr w:type="gramEnd"/>
          </w:p>
          <w:p w14:paraId="1DDB1E8E" w14:textId="6AEFC7C2" w:rsidR="004D14CD" w:rsidRDefault="00F62EE8" w:rsidP="004D14CD">
            <w:pPr>
              <w:rPr>
                <w:rStyle w:val="Strong"/>
                <w:b w:val="0"/>
                <w:bCs w:val="0"/>
              </w:rPr>
            </w:pPr>
            <w:r w:rsidRPr="004D14CD">
              <w:rPr>
                <w:rStyle w:val="Strong"/>
                <w:b w:val="0"/>
                <w:bCs w:val="0"/>
              </w:rPr>
              <w:t xml:space="preserve">Show a physical RFID </w:t>
            </w:r>
            <w:r w:rsidRPr="00BB45E5">
              <w:t>reader</w:t>
            </w:r>
            <w:r w:rsidR="00BB45E5" w:rsidRPr="00BB45E5">
              <w:t xml:space="preserve"> module</w:t>
            </w:r>
            <w:r w:rsidRPr="00BB45E5">
              <w:t xml:space="preserve"> and</w:t>
            </w:r>
            <w:r w:rsidRPr="004D14CD">
              <w:rPr>
                <w:rStyle w:val="Strong"/>
                <w:b w:val="0"/>
                <w:bCs w:val="0"/>
              </w:rPr>
              <w:t xml:space="preserve"> cards</w:t>
            </w:r>
            <w:r>
              <w:rPr>
                <w:rStyle w:val="Strong"/>
                <w:b w:val="0"/>
                <w:bCs w:val="0"/>
              </w:rPr>
              <w:t xml:space="preserve"> (or </w:t>
            </w:r>
            <w:r w:rsidR="005D2643">
              <w:rPr>
                <w:rStyle w:val="Strong"/>
                <w:b w:val="0"/>
                <w:bCs w:val="0"/>
              </w:rPr>
              <w:t>enlarged</w:t>
            </w:r>
            <w:r>
              <w:rPr>
                <w:rStyle w:val="Strong"/>
                <w:b w:val="0"/>
                <w:bCs w:val="0"/>
              </w:rPr>
              <w:t xml:space="preserve"> images for better visibility)</w:t>
            </w:r>
            <w:r w:rsidRPr="004D14CD">
              <w:rPr>
                <w:rStyle w:val="Strong"/>
                <w:b w:val="0"/>
                <w:bCs w:val="0"/>
              </w:rPr>
              <w:t>.</w:t>
            </w:r>
            <w:r>
              <w:rPr>
                <w:rStyle w:val="Strong"/>
                <w:b w:val="0"/>
                <w:bCs w:val="0"/>
              </w:rPr>
              <w:t xml:space="preserve"> </w:t>
            </w:r>
            <w:r w:rsidR="0003401A">
              <w:rPr>
                <w:rStyle w:val="Strong"/>
                <w:b w:val="0"/>
                <w:bCs w:val="0"/>
              </w:rPr>
              <w:t>D</w:t>
            </w:r>
            <w:r w:rsidR="0001657F">
              <w:rPr>
                <w:rStyle w:val="Strong"/>
                <w:b w:val="0"/>
                <w:bCs w:val="0"/>
              </w:rPr>
              <w:t>e</w:t>
            </w:r>
            <w:r w:rsidR="0003401A">
              <w:rPr>
                <w:rStyle w:val="Strong"/>
                <w:b w:val="0"/>
                <w:bCs w:val="0"/>
              </w:rPr>
              <w:t>mon</w:t>
            </w:r>
            <w:r w:rsidR="00E23727">
              <w:rPr>
                <w:rStyle w:val="Strong"/>
                <w:b w:val="0"/>
                <w:bCs w:val="0"/>
              </w:rPr>
              <w:t>strate how to c</w:t>
            </w:r>
            <w:r w:rsidR="00641743" w:rsidRPr="00641743">
              <w:rPr>
                <w:rStyle w:val="Strong"/>
                <w:b w:val="0"/>
                <w:bCs w:val="0"/>
              </w:rPr>
              <w:t xml:space="preserve">onnect the RFID </w:t>
            </w:r>
            <w:r w:rsidR="00197619">
              <w:rPr>
                <w:rStyle w:val="Strong"/>
                <w:b w:val="0"/>
                <w:bCs w:val="0"/>
              </w:rPr>
              <w:t>r</w:t>
            </w:r>
            <w:r w:rsidR="00641743" w:rsidRPr="00641743">
              <w:rPr>
                <w:rStyle w:val="Strong"/>
                <w:b w:val="0"/>
                <w:bCs w:val="0"/>
              </w:rPr>
              <w:t xml:space="preserve">eader to the </w:t>
            </w:r>
            <w:r w:rsidR="00641743">
              <w:rPr>
                <w:rStyle w:val="Strong"/>
                <w:b w:val="0"/>
                <w:bCs w:val="0"/>
              </w:rPr>
              <w:t>m</w:t>
            </w:r>
            <w:r w:rsidR="00641743" w:rsidRPr="00641743">
              <w:rPr>
                <w:rStyle w:val="Strong"/>
                <w:b w:val="0"/>
                <w:bCs w:val="0"/>
              </w:rPr>
              <w:t>icrocontroller</w:t>
            </w:r>
            <w:r w:rsidR="00641743">
              <w:rPr>
                <w:rStyle w:val="Strong"/>
                <w:b w:val="0"/>
                <w:bCs w:val="0"/>
              </w:rPr>
              <w:t>.</w:t>
            </w:r>
          </w:p>
          <w:p w14:paraId="5133C295" w14:textId="0BD3F873" w:rsidR="00641743" w:rsidRPr="00641743" w:rsidRDefault="00191ED5" w:rsidP="00641743">
            <w:pPr>
              <w:rPr>
                <w:rStyle w:val="Strong"/>
                <w:b w:val="0"/>
                <w:bCs w:val="0"/>
              </w:rPr>
            </w:pPr>
            <w:r w:rsidRPr="00191ED5">
              <w:t>Briefly e</w:t>
            </w:r>
            <w:r w:rsidR="00641743" w:rsidRPr="00641743">
              <w:rPr>
                <w:rStyle w:val="Strong"/>
                <w:b w:val="0"/>
                <w:bCs w:val="0"/>
              </w:rPr>
              <w:t xml:space="preserve">xplain hardware connections </w:t>
            </w:r>
            <w:r w:rsidR="00AC55E6" w:rsidRPr="00AC55E6">
              <w:t>us</w:t>
            </w:r>
            <w:r w:rsidR="00641743" w:rsidRPr="00AC55E6">
              <w:t>ed</w:t>
            </w:r>
            <w:r w:rsidR="00641743" w:rsidRPr="00641743">
              <w:rPr>
                <w:rStyle w:val="Strong"/>
                <w:b w:val="0"/>
                <w:bCs w:val="0"/>
              </w:rPr>
              <w:t xml:space="preserve"> </w:t>
            </w:r>
            <w:r w:rsidR="007B105D">
              <w:rPr>
                <w:rStyle w:val="Strong"/>
                <w:b w:val="0"/>
                <w:bCs w:val="0"/>
              </w:rPr>
              <w:t xml:space="preserve">(optional and </w:t>
            </w:r>
            <w:r>
              <w:rPr>
                <w:rStyle w:val="Strong"/>
                <w:b w:val="0"/>
                <w:bCs w:val="0"/>
              </w:rPr>
              <w:t>as</w:t>
            </w:r>
            <w:r w:rsidR="007B105D">
              <w:rPr>
                <w:rStyle w:val="Strong"/>
                <w:b w:val="0"/>
                <w:bCs w:val="0"/>
              </w:rPr>
              <w:t xml:space="preserve"> appropriate).</w:t>
            </w:r>
          </w:p>
          <w:p w14:paraId="59A7D038" w14:textId="4C69FB3C" w:rsidR="003143F4" w:rsidRPr="00B36BE8" w:rsidRDefault="00CF4816" w:rsidP="003143F4">
            <w:pPr>
              <w:pStyle w:val="FeatureBox2"/>
            </w:pPr>
            <w:r>
              <w:t xml:space="preserve">Newer </w:t>
            </w:r>
            <w:r w:rsidR="003143F4">
              <w:t>RFID reader</w:t>
            </w:r>
            <w:r w:rsidR="00231770">
              <w:t xml:space="preserve"> modules</w:t>
            </w:r>
            <w:r w:rsidR="003143F4">
              <w:t xml:space="preserve"> are typically designed with I2C bus connections </w:t>
            </w:r>
            <w:r w:rsidR="003143F4" w:rsidRPr="00A004AE">
              <w:t>(SDA, SCL, power, ground)</w:t>
            </w:r>
            <w:r w:rsidR="003143F4">
              <w:t xml:space="preserve"> but </w:t>
            </w:r>
            <w:r w:rsidR="00ED468D">
              <w:t xml:space="preserve">can also </w:t>
            </w:r>
            <w:r w:rsidR="00B079BB">
              <w:t>be SPI or UART depending on the</w:t>
            </w:r>
            <w:r w:rsidR="003143F4">
              <w:t xml:space="preserve"> brand.</w:t>
            </w:r>
            <w:r w:rsidR="00072607">
              <w:t xml:space="preserve"> Any sample code provided will </w:t>
            </w:r>
            <w:r w:rsidR="00344445">
              <w:t>be for I2C devices.</w:t>
            </w:r>
          </w:p>
          <w:p w14:paraId="5D636821" w14:textId="67F31BAB" w:rsidR="008D715D" w:rsidRDefault="008D715D" w:rsidP="00641743">
            <w:pPr>
              <w:rPr>
                <w:rStyle w:val="Strong"/>
                <w:b w:val="0"/>
                <w:bCs w:val="0"/>
              </w:rPr>
            </w:pPr>
            <w:r>
              <w:rPr>
                <w:rStyle w:val="Strong"/>
                <w:b w:val="0"/>
                <w:bCs w:val="0"/>
              </w:rPr>
              <w:lastRenderedPageBreak/>
              <w:t>I</w:t>
            </w:r>
            <w:r w:rsidRPr="008D715D">
              <w:rPr>
                <w:rStyle w:val="Strong"/>
                <w:b w:val="0"/>
                <w:bCs w:val="0"/>
              </w:rPr>
              <w:t xml:space="preserve">ntroduce library/module used to </w:t>
            </w:r>
            <w:r w:rsidR="00291FA2">
              <w:rPr>
                <w:rStyle w:val="Strong"/>
                <w:b w:val="0"/>
                <w:bCs w:val="0"/>
              </w:rPr>
              <w:t>communicate</w:t>
            </w:r>
            <w:r w:rsidRPr="008D715D">
              <w:rPr>
                <w:rStyle w:val="Strong"/>
                <w:b w:val="0"/>
                <w:bCs w:val="0"/>
              </w:rPr>
              <w:t xml:space="preserve"> with the RFID reader</w:t>
            </w:r>
            <w:r w:rsidR="00E7678D">
              <w:rPr>
                <w:rStyle w:val="Strong"/>
                <w:b w:val="0"/>
                <w:bCs w:val="0"/>
              </w:rPr>
              <w:t xml:space="preserve"> module</w:t>
            </w:r>
            <w:r w:rsidR="003A62E2">
              <w:rPr>
                <w:rStyle w:val="Strong"/>
                <w:b w:val="0"/>
                <w:bCs w:val="0"/>
              </w:rPr>
              <w:t xml:space="preserve"> a</w:t>
            </w:r>
            <w:r w:rsidR="0059491C">
              <w:rPr>
                <w:rStyle w:val="Strong"/>
                <w:b w:val="0"/>
                <w:bCs w:val="0"/>
              </w:rPr>
              <w:t xml:space="preserve">nd </w:t>
            </w:r>
            <w:r w:rsidR="003A62E2">
              <w:rPr>
                <w:rStyle w:val="Strong"/>
                <w:b w:val="0"/>
                <w:bCs w:val="0"/>
              </w:rPr>
              <w:t>s</w:t>
            </w:r>
            <w:r w:rsidRPr="008D715D">
              <w:rPr>
                <w:rStyle w:val="Strong"/>
                <w:b w:val="0"/>
                <w:bCs w:val="0"/>
              </w:rPr>
              <w:t>how how to import th</w:t>
            </w:r>
            <w:r w:rsidR="003A62E2">
              <w:rPr>
                <w:rStyle w:val="Strong"/>
                <w:b w:val="0"/>
                <w:bCs w:val="0"/>
              </w:rPr>
              <w:t>is</w:t>
            </w:r>
            <w:r w:rsidRPr="008D715D">
              <w:rPr>
                <w:rStyle w:val="Strong"/>
                <w:b w:val="0"/>
                <w:bCs w:val="0"/>
              </w:rPr>
              <w:t xml:space="preserve"> </w:t>
            </w:r>
            <w:r w:rsidR="00C86B68">
              <w:rPr>
                <w:rStyle w:val="Strong"/>
                <w:b w:val="0"/>
                <w:bCs w:val="0"/>
              </w:rPr>
              <w:t xml:space="preserve">code </w:t>
            </w:r>
            <w:r w:rsidRPr="008D715D">
              <w:rPr>
                <w:rStyle w:val="Strong"/>
                <w:b w:val="0"/>
                <w:bCs w:val="0"/>
              </w:rPr>
              <w:t>in</w:t>
            </w:r>
            <w:r w:rsidR="003A62E2">
              <w:rPr>
                <w:rStyle w:val="Strong"/>
                <w:b w:val="0"/>
                <w:bCs w:val="0"/>
              </w:rPr>
              <w:t>to</w:t>
            </w:r>
            <w:r w:rsidRPr="008D715D">
              <w:rPr>
                <w:rStyle w:val="Strong"/>
                <w:b w:val="0"/>
                <w:bCs w:val="0"/>
              </w:rPr>
              <w:t xml:space="preserve"> </w:t>
            </w:r>
            <w:r w:rsidR="00C86B68">
              <w:rPr>
                <w:rStyle w:val="Strong"/>
                <w:b w:val="0"/>
                <w:bCs w:val="0"/>
              </w:rPr>
              <w:t>the main program</w:t>
            </w:r>
            <w:r w:rsidRPr="008D715D">
              <w:rPr>
                <w:rStyle w:val="Strong"/>
                <w:b w:val="0"/>
                <w:bCs w:val="0"/>
              </w:rPr>
              <w:t>.</w:t>
            </w:r>
          </w:p>
          <w:p w14:paraId="006A68B3" w14:textId="05B2ADF2" w:rsidR="008D715D" w:rsidRDefault="00E773B5" w:rsidP="00641743">
            <w:pPr>
              <w:rPr>
                <w:rStyle w:val="Strong"/>
                <w:b w:val="0"/>
                <w:bCs w:val="0"/>
              </w:rPr>
            </w:pPr>
            <w:r>
              <w:rPr>
                <w:rStyle w:val="Strong"/>
                <w:b w:val="0"/>
                <w:bCs w:val="0"/>
              </w:rPr>
              <w:t>Explain</w:t>
            </w:r>
            <w:r w:rsidR="00620EFD" w:rsidRPr="00620EFD">
              <w:rPr>
                <w:rStyle w:val="Strong"/>
                <w:b w:val="0"/>
                <w:bCs w:val="0"/>
              </w:rPr>
              <w:t xml:space="preserve"> </w:t>
            </w:r>
            <w:r w:rsidR="003117A5">
              <w:rPr>
                <w:rStyle w:val="Strong"/>
                <w:b w:val="0"/>
                <w:bCs w:val="0"/>
              </w:rPr>
              <w:t xml:space="preserve">key components </w:t>
            </w:r>
            <w:r w:rsidR="005F4AF9">
              <w:rPr>
                <w:rStyle w:val="Strong"/>
                <w:b w:val="0"/>
                <w:bCs w:val="0"/>
              </w:rPr>
              <w:t xml:space="preserve">of sample </w:t>
            </w:r>
            <w:r w:rsidR="00620EFD">
              <w:rPr>
                <w:rStyle w:val="Strong"/>
                <w:b w:val="0"/>
                <w:bCs w:val="0"/>
              </w:rPr>
              <w:t>code</w:t>
            </w:r>
            <w:r w:rsidR="005F4AF9">
              <w:rPr>
                <w:rStyle w:val="Strong"/>
                <w:b w:val="0"/>
                <w:bCs w:val="0"/>
              </w:rPr>
              <w:t>, including</w:t>
            </w:r>
            <w:r w:rsidR="00125A73">
              <w:rPr>
                <w:rStyle w:val="Strong"/>
                <w:b w:val="0"/>
                <w:bCs w:val="0"/>
              </w:rPr>
              <w:t>:</w:t>
            </w:r>
          </w:p>
          <w:p w14:paraId="382A8BA3" w14:textId="053C2742" w:rsidR="00125A73" w:rsidRDefault="00386D7D" w:rsidP="00EC7562">
            <w:pPr>
              <w:pStyle w:val="ListBullet"/>
              <w:rPr>
                <w:rStyle w:val="Strong"/>
                <w:b w:val="0"/>
                <w:bCs w:val="0"/>
              </w:rPr>
            </w:pPr>
            <w:r>
              <w:rPr>
                <w:rStyle w:val="Strong"/>
                <w:b w:val="0"/>
                <w:bCs w:val="0"/>
              </w:rPr>
              <w:t>i</w:t>
            </w:r>
            <w:r w:rsidRPr="00386D7D">
              <w:rPr>
                <w:rStyle w:val="Strong"/>
                <w:b w:val="0"/>
                <w:bCs w:val="0"/>
              </w:rPr>
              <w:t>mport</w:t>
            </w:r>
            <w:r w:rsidR="00011976">
              <w:rPr>
                <w:rStyle w:val="Strong"/>
                <w:b w:val="0"/>
                <w:bCs w:val="0"/>
              </w:rPr>
              <w:t>ing</w:t>
            </w:r>
            <w:r w:rsidRPr="00386D7D">
              <w:rPr>
                <w:rStyle w:val="Strong"/>
                <w:b w:val="0"/>
                <w:bCs w:val="0"/>
              </w:rPr>
              <w:t xml:space="preserve"> </w:t>
            </w:r>
            <w:r>
              <w:rPr>
                <w:rStyle w:val="Strong"/>
                <w:b w:val="0"/>
                <w:bCs w:val="0"/>
              </w:rPr>
              <w:t>m</w:t>
            </w:r>
            <w:r w:rsidRPr="00386D7D">
              <w:rPr>
                <w:rStyle w:val="Strong"/>
                <w:b w:val="0"/>
                <w:bCs w:val="0"/>
              </w:rPr>
              <w:t>odules</w:t>
            </w:r>
          </w:p>
          <w:p w14:paraId="11F8863A" w14:textId="5190DC88" w:rsidR="00386D7D" w:rsidRDefault="00385B00" w:rsidP="00EC7562">
            <w:pPr>
              <w:pStyle w:val="ListBullet"/>
              <w:rPr>
                <w:rStyle w:val="Strong"/>
                <w:b w:val="0"/>
                <w:bCs w:val="0"/>
              </w:rPr>
            </w:pPr>
            <w:r>
              <w:rPr>
                <w:rStyle w:val="Strong"/>
                <w:b w:val="0"/>
                <w:bCs w:val="0"/>
              </w:rPr>
              <w:t>i</w:t>
            </w:r>
            <w:r w:rsidRPr="00385B00">
              <w:rPr>
                <w:rStyle w:val="Strong"/>
                <w:b w:val="0"/>
                <w:bCs w:val="0"/>
              </w:rPr>
              <w:t>nitialis</w:t>
            </w:r>
            <w:r w:rsidR="00011976">
              <w:rPr>
                <w:rStyle w:val="Strong"/>
                <w:b w:val="0"/>
                <w:bCs w:val="0"/>
              </w:rPr>
              <w:t>ing</w:t>
            </w:r>
            <w:r w:rsidRPr="00385B00">
              <w:rPr>
                <w:rStyle w:val="Strong"/>
                <w:b w:val="0"/>
                <w:bCs w:val="0"/>
              </w:rPr>
              <w:t xml:space="preserve"> RFID </w:t>
            </w:r>
            <w:r>
              <w:rPr>
                <w:rStyle w:val="Strong"/>
                <w:b w:val="0"/>
                <w:bCs w:val="0"/>
              </w:rPr>
              <w:t>r</w:t>
            </w:r>
            <w:r w:rsidRPr="00385B00">
              <w:rPr>
                <w:rStyle w:val="Strong"/>
                <w:b w:val="0"/>
                <w:bCs w:val="0"/>
              </w:rPr>
              <w:t>eader</w:t>
            </w:r>
          </w:p>
          <w:p w14:paraId="3A5D2FDF" w14:textId="7F190212" w:rsidR="00385B00" w:rsidRDefault="00EC7562" w:rsidP="00EC7562">
            <w:pPr>
              <w:pStyle w:val="ListBullet"/>
              <w:rPr>
                <w:rStyle w:val="Strong"/>
                <w:b w:val="0"/>
                <w:bCs w:val="0"/>
              </w:rPr>
            </w:pPr>
            <w:r>
              <w:rPr>
                <w:rStyle w:val="Strong"/>
                <w:b w:val="0"/>
                <w:bCs w:val="0"/>
              </w:rPr>
              <w:t>c</w:t>
            </w:r>
            <w:r w:rsidRPr="00EC7562">
              <w:rPr>
                <w:rStyle w:val="Strong"/>
                <w:b w:val="0"/>
                <w:bCs w:val="0"/>
              </w:rPr>
              <w:t>heck</w:t>
            </w:r>
            <w:r w:rsidR="00011976">
              <w:rPr>
                <w:rStyle w:val="Strong"/>
                <w:b w:val="0"/>
                <w:bCs w:val="0"/>
              </w:rPr>
              <w:t>ing</w:t>
            </w:r>
            <w:r w:rsidRPr="00EC7562">
              <w:rPr>
                <w:rStyle w:val="Strong"/>
                <w:b w:val="0"/>
                <w:bCs w:val="0"/>
              </w:rPr>
              <w:t xml:space="preserve"> for RFID </w:t>
            </w:r>
            <w:r>
              <w:rPr>
                <w:rStyle w:val="Strong"/>
                <w:b w:val="0"/>
                <w:bCs w:val="0"/>
              </w:rPr>
              <w:t>t</w:t>
            </w:r>
            <w:r w:rsidRPr="00EC7562">
              <w:rPr>
                <w:rStyle w:val="Strong"/>
                <w:b w:val="0"/>
                <w:bCs w:val="0"/>
              </w:rPr>
              <w:t>ag</w:t>
            </w:r>
          </w:p>
          <w:p w14:paraId="5C696B8A" w14:textId="64D0F96A" w:rsidR="00EC7562" w:rsidRDefault="00EC7562" w:rsidP="00EC7562">
            <w:pPr>
              <w:pStyle w:val="ListBullet"/>
              <w:rPr>
                <w:rStyle w:val="Strong"/>
                <w:b w:val="0"/>
                <w:bCs w:val="0"/>
              </w:rPr>
            </w:pPr>
            <w:r>
              <w:rPr>
                <w:rStyle w:val="Strong"/>
                <w:b w:val="0"/>
                <w:bCs w:val="0"/>
              </w:rPr>
              <w:t>r</w:t>
            </w:r>
            <w:r w:rsidRPr="00EC7562">
              <w:rPr>
                <w:rStyle w:val="Strong"/>
                <w:b w:val="0"/>
                <w:bCs w:val="0"/>
              </w:rPr>
              <w:t>ead</w:t>
            </w:r>
            <w:r w:rsidR="00011976">
              <w:rPr>
                <w:rStyle w:val="Strong"/>
                <w:b w:val="0"/>
                <w:bCs w:val="0"/>
              </w:rPr>
              <w:t>ing</w:t>
            </w:r>
            <w:r w:rsidRPr="00EC7562">
              <w:rPr>
                <w:rStyle w:val="Strong"/>
                <w:b w:val="0"/>
                <w:bCs w:val="0"/>
              </w:rPr>
              <w:t xml:space="preserve"> </w:t>
            </w:r>
            <w:r w:rsidR="00B75F00">
              <w:rPr>
                <w:rStyle w:val="Strong"/>
                <w:b w:val="0"/>
                <w:bCs w:val="0"/>
              </w:rPr>
              <w:t>t</w:t>
            </w:r>
            <w:r w:rsidR="00B75F00" w:rsidRPr="00EC7562">
              <w:rPr>
                <w:rStyle w:val="Strong"/>
                <w:b w:val="0"/>
                <w:bCs w:val="0"/>
              </w:rPr>
              <w:t xml:space="preserve">ag </w:t>
            </w:r>
            <w:r w:rsidRPr="00EC7562">
              <w:rPr>
                <w:rStyle w:val="Strong"/>
                <w:b w:val="0"/>
                <w:bCs w:val="0"/>
              </w:rPr>
              <w:t>ID</w:t>
            </w:r>
            <w:r>
              <w:rPr>
                <w:rStyle w:val="Strong"/>
                <w:b w:val="0"/>
                <w:bCs w:val="0"/>
              </w:rPr>
              <w:t>.</w:t>
            </w:r>
          </w:p>
          <w:p w14:paraId="648C6BF9" w14:textId="47C775DA" w:rsidR="008D715D" w:rsidRDefault="00E773B5" w:rsidP="00641743">
            <w:pPr>
              <w:rPr>
                <w:rStyle w:val="Strong"/>
                <w:b w:val="0"/>
                <w:bCs w:val="0"/>
              </w:rPr>
            </w:pPr>
            <w:r>
              <w:rPr>
                <w:rStyle w:val="Strong"/>
                <w:b w:val="0"/>
                <w:bCs w:val="0"/>
              </w:rPr>
              <w:t xml:space="preserve">Demonstrate </w:t>
            </w:r>
            <w:r w:rsidR="00FA50FB" w:rsidRPr="00FA50FB">
              <w:rPr>
                <w:rStyle w:val="Strong"/>
                <w:b w:val="0"/>
                <w:bCs w:val="0"/>
              </w:rPr>
              <w:t>how to scan RFID cards and read</w:t>
            </w:r>
            <w:r w:rsidR="0073745C">
              <w:rPr>
                <w:rStyle w:val="Strong"/>
                <w:b w:val="0"/>
                <w:bCs w:val="0"/>
              </w:rPr>
              <w:t xml:space="preserve"> and print</w:t>
            </w:r>
            <w:r w:rsidR="00FA50FB" w:rsidRPr="00FA50FB">
              <w:rPr>
                <w:rStyle w:val="Strong"/>
                <w:b w:val="0"/>
                <w:bCs w:val="0"/>
              </w:rPr>
              <w:t xml:space="preserve"> their unique ID (UID</w:t>
            </w:r>
            <w:r w:rsidR="00250A28">
              <w:rPr>
                <w:rStyle w:val="Strong"/>
                <w:b w:val="0"/>
                <w:bCs w:val="0"/>
              </w:rPr>
              <w:t>)</w:t>
            </w:r>
            <w:r w:rsidR="00C70AE6" w:rsidRPr="00BC6119">
              <w:rPr>
                <w:rStyle w:val="Strong"/>
                <w:b w:val="0"/>
                <w:bCs w:val="0"/>
              </w:rPr>
              <w:t xml:space="preserve"> when swiped</w:t>
            </w:r>
            <w:r w:rsidR="00FA50FB" w:rsidRPr="00FA50FB">
              <w:rPr>
                <w:rStyle w:val="Strong"/>
                <w:b w:val="0"/>
                <w:bCs w:val="0"/>
              </w:rPr>
              <w:t>.</w:t>
            </w:r>
          </w:p>
          <w:p w14:paraId="6D818E7B" w14:textId="4A0BEB68" w:rsidR="00FA50FB" w:rsidRDefault="00ED4C49" w:rsidP="00641743">
            <w:pPr>
              <w:rPr>
                <w:rStyle w:val="Strong"/>
                <w:b w:val="0"/>
                <w:bCs w:val="0"/>
              </w:rPr>
            </w:pPr>
            <w:r w:rsidRPr="00693DE2">
              <w:rPr>
                <w:rStyle w:val="Strong"/>
                <w:b w:val="0"/>
                <w:bCs w:val="0"/>
              </w:rPr>
              <w:t>Introduce the idea of checking the UID against a list of allowed cards.</w:t>
            </w:r>
          </w:p>
          <w:p w14:paraId="3145D82E" w14:textId="3CF8AA7F" w:rsidR="00ED4C49" w:rsidRDefault="00ED4C49" w:rsidP="00641743">
            <w:pPr>
              <w:rPr>
                <w:rStyle w:val="Strong"/>
                <w:b w:val="0"/>
                <w:bCs w:val="0"/>
              </w:rPr>
            </w:pPr>
            <w:r w:rsidRPr="00ED4C49">
              <w:rPr>
                <w:rStyle w:val="Strong"/>
                <w:b w:val="0"/>
                <w:bCs w:val="0"/>
              </w:rPr>
              <w:t>Guide students to test their code by swiping cards and seeing UID output.</w:t>
            </w:r>
          </w:p>
          <w:p w14:paraId="4B81E49E" w14:textId="41E94690" w:rsidR="00ED4C49" w:rsidRPr="004D1D62" w:rsidRDefault="00D17712" w:rsidP="00641743">
            <w:pPr>
              <w:rPr>
                <w:rStyle w:val="Strong"/>
                <w:b w:val="0"/>
                <w:bCs w:val="0"/>
              </w:rPr>
            </w:pPr>
            <w:r w:rsidRPr="003A5E2C">
              <w:lastRenderedPageBreak/>
              <w:t>Inform</w:t>
            </w:r>
            <w:r w:rsidR="003A5E2C">
              <w:t xml:space="preserve"> students</w:t>
            </w:r>
            <w:r w:rsidR="00D4444A" w:rsidRPr="003A5E2C">
              <w:t xml:space="preserve"> </w:t>
            </w:r>
            <w:r w:rsidR="002F7135">
              <w:t xml:space="preserve">that </w:t>
            </w:r>
            <w:r w:rsidR="00F902EB">
              <w:t xml:space="preserve">the </w:t>
            </w:r>
            <w:r w:rsidR="00D4444A" w:rsidRPr="00D4444A">
              <w:rPr>
                <w:rStyle w:val="Strong"/>
                <w:b w:val="0"/>
                <w:bCs w:val="0"/>
              </w:rPr>
              <w:t xml:space="preserve">next lesson will </w:t>
            </w:r>
            <w:r w:rsidR="00EA1DFA">
              <w:rPr>
                <w:rStyle w:val="Strong"/>
                <w:b w:val="0"/>
                <w:bCs w:val="0"/>
              </w:rPr>
              <w:t xml:space="preserve">be </w:t>
            </w:r>
            <w:r w:rsidR="00D4444A" w:rsidRPr="00D4444A">
              <w:rPr>
                <w:rStyle w:val="Strong"/>
                <w:b w:val="0"/>
                <w:bCs w:val="0"/>
              </w:rPr>
              <w:t>us</w:t>
            </w:r>
            <w:r w:rsidR="00EA1DFA">
              <w:rPr>
                <w:rStyle w:val="Strong"/>
                <w:b w:val="0"/>
                <w:bCs w:val="0"/>
              </w:rPr>
              <w:t>ing</w:t>
            </w:r>
            <w:r w:rsidR="00D4444A" w:rsidRPr="00D4444A">
              <w:rPr>
                <w:rStyle w:val="Strong"/>
                <w:b w:val="0"/>
                <w:bCs w:val="0"/>
              </w:rPr>
              <w:t xml:space="preserve"> the </w:t>
            </w:r>
            <w:r w:rsidR="00D4444A" w:rsidRPr="002E0A58">
              <w:t xml:space="preserve">RFID </w:t>
            </w:r>
            <w:r w:rsidR="00B82F8B" w:rsidRPr="002E0A58">
              <w:t>card</w:t>
            </w:r>
            <w:r w:rsidR="00D4444A" w:rsidRPr="00D4444A">
              <w:rPr>
                <w:rStyle w:val="Strong"/>
                <w:b w:val="0"/>
                <w:bCs w:val="0"/>
              </w:rPr>
              <w:t xml:space="preserve"> </w:t>
            </w:r>
            <w:r w:rsidR="00EA1DFA" w:rsidRPr="00EA1DFA">
              <w:rPr>
                <w:rStyle w:val="Strong"/>
                <w:b w:val="0"/>
                <w:bCs w:val="0"/>
              </w:rPr>
              <w:t xml:space="preserve">to control the </w:t>
            </w:r>
            <w:r w:rsidR="00EA1DFA" w:rsidRPr="00EA1DFA">
              <w:t>servo to open</w:t>
            </w:r>
            <w:r w:rsidR="00EA1DFA" w:rsidRPr="00EA1DFA">
              <w:rPr>
                <w:rStyle w:val="Strong"/>
                <w:b w:val="0"/>
                <w:bCs w:val="0"/>
              </w:rPr>
              <w:t xml:space="preserve"> the boom gate</w:t>
            </w:r>
            <w:r w:rsidR="00D4444A" w:rsidRPr="00D4444A">
              <w:rPr>
                <w:rStyle w:val="Strong"/>
                <w:b w:val="0"/>
                <w:bCs w:val="0"/>
              </w:rPr>
              <w:t>.</w:t>
            </w:r>
          </w:p>
        </w:tc>
        <w:tc>
          <w:tcPr>
            <w:tcW w:w="876" w:type="pct"/>
          </w:tcPr>
          <w:p w14:paraId="689D5299" w14:textId="23E4764A" w:rsidR="00B75206" w:rsidRDefault="00D53590">
            <w:r w:rsidRPr="00D53590">
              <w:lastRenderedPageBreak/>
              <w:t xml:space="preserve">Students can verbally </w:t>
            </w:r>
            <w:r w:rsidRPr="00D53590">
              <w:lastRenderedPageBreak/>
              <w:t>explain or write down how RFID works</w:t>
            </w:r>
            <w:r w:rsidR="000F0BAD">
              <w:t xml:space="preserve"> and</w:t>
            </w:r>
            <w:r w:rsidRPr="00D53590">
              <w:t xml:space="preserve"> why unique IDs are important</w:t>
            </w:r>
            <w:r w:rsidR="000F0BAD">
              <w:t>.</w:t>
            </w:r>
          </w:p>
          <w:p w14:paraId="6CA28F82" w14:textId="2A443287" w:rsidR="00CC1830" w:rsidRDefault="00CC1830">
            <w:r w:rsidRPr="00CC1830">
              <w:t>Students correctly connect the RFID reader to the microcontroller using the proper wires without assistance.</w:t>
            </w:r>
          </w:p>
          <w:p w14:paraId="4FC50CBA" w14:textId="69149B67" w:rsidR="009434C8" w:rsidRDefault="009434C8">
            <w:r>
              <w:t xml:space="preserve">Students </w:t>
            </w:r>
            <w:r w:rsidRPr="009434C8">
              <w:t>can write or modify code to detect when an RFID tag/card is scanned and read its UID.</w:t>
            </w:r>
          </w:p>
          <w:p w14:paraId="4313B017" w14:textId="318F970D" w:rsidR="00216D90" w:rsidRDefault="00E0453D">
            <w:r w:rsidRPr="00E0453D">
              <w:t xml:space="preserve">Students can scan different RFID cards and consistently see the correct unique ID </w:t>
            </w:r>
            <w:r w:rsidRPr="00E0453D">
              <w:lastRenderedPageBreak/>
              <w:t xml:space="preserve">numbers displayed on </w:t>
            </w:r>
            <w:r w:rsidR="004F5CF1">
              <w:t>a</w:t>
            </w:r>
            <w:r w:rsidRPr="00E0453D">
              <w:t xml:space="preserve"> monitor.</w:t>
            </w:r>
          </w:p>
          <w:p w14:paraId="3DB73983" w14:textId="3FFD5550" w:rsidR="00216D90" w:rsidRDefault="00216D90">
            <w:r>
              <w:t>S</w:t>
            </w:r>
            <w:r w:rsidRPr="00216D90">
              <w:t xml:space="preserve">tudents can identify and fix errors in their hardware connections </w:t>
            </w:r>
            <w:r w:rsidR="00B75F00">
              <w:t>and</w:t>
            </w:r>
            <w:r w:rsidR="00B75F00" w:rsidRPr="00216D90">
              <w:t xml:space="preserve"> </w:t>
            </w:r>
            <w:r w:rsidRPr="00216D90">
              <w:t>code independently or with minimal guidance.</w:t>
            </w:r>
          </w:p>
          <w:p w14:paraId="24E49887" w14:textId="77777777" w:rsidR="00DE12C9" w:rsidRDefault="00DE12C9">
            <w:r w:rsidRPr="00DE12C9">
              <w:t>Students include clear comments in their code that describe what each part does, showing understanding of the program flow.</w:t>
            </w:r>
          </w:p>
          <w:p w14:paraId="5A896FFD" w14:textId="55AFD4B2" w:rsidR="00422D2D" w:rsidRPr="006E4E89" w:rsidRDefault="00422D2D">
            <w:r>
              <w:t xml:space="preserve">Students </w:t>
            </w:r>
            <w:r w:rsidR="00BB48BE">
              <w:t xml:space="preserve">can explain </w:t>
            </w:r>
            <w:r w:rsidRPr="00422D2D">
              <w:t xml:space="preserve">how this RFID data </w:t>
            </w:r>
            <w:r w:rsidR="00BB48BE">
              <w:t>could</w:t>
            </w:r>
            <w:r w:rsidRPr="00422D2D">
              <w:t xml:space="preserve"> be used to control the boom gate servo in the next </w:t>
            </w:r>
            <w:r w:rsidRPr="00422D2D">
              <w:lastRenderedPageBreak/>
              <w:t>lesson.</w:t>
            </w:r>
          </w:p>
        </w:tc>
        <w:tc>
          <w:tcPr>
            <w:tcW w:w="876" w:type="pct"/>
          </w:tcPr>
          <w:p w14:paraId="2A6A58C9" w14:textId="77777777" w:rsidR="009434C8" w:rsidRDefault="009434C8" w:rsidP="009434C8">
            <w:r w:rsidRPr="0071242D">
              <w:lastRenderedPageBreak/>
              <w:t xml:space="preserve">Provide scaffolded </w:t>
            </w:r>
            <w:r w:rsidRPr="0071242D">
              <w:lastRenderedPageBreak/>
              <w:t>coding templates for beginners with comments explaining each line.</w:t>
            </w:r>
          </w:p>
          <w:p w14:paraId="4CDCE146" w14:textId="6D74C32A" w:rsidR="009434C8" w:rsidRDefault="00AE4197" w:rsidP="009434C8">
            <w:r>
              <w:t>Provide e</w:t>
            </w:r>
            <w:r w:rsidRPr="00FD145E">
              <w:t xml:space="preserve">xtension </w:t>
            </w:r>
            <w:r w:rsidR="009434C8" w:rsidRPr="00FD145E">
              <w:t xml:space="preserve">challenges for advanced students, </w:t>
            </w:r>
            <w:r w:rsidR="009434C8">
              <w:t>like</w:t>
            </w:r>
            <w:r w:rsidR="009434C8" w:rsidRPr="00FD145E">
              <w:t xml:space="preserve"> adding additional sensor types or custom display</w:t>
            </w:r>
            <w:r w:rsidR="009434C8">
              <w:t xml:space="preserve"> messages.</w:t>
            </w:r>
          </w:p>
          <w:p w14:paraId="50BB147E" w14:textId="77777777" w:rsidR="009434C8" w:rsidRDefault="009434C8" w:rsidP="009434C8">
            <w:r>
              <w:t xml:space="preserve">Provide </w:t>
            </w:r>
            <w:r w:rsidRPr="0067544D">
              <w:t xml:space="preserve">pictorial </w:t>
            </w:r>
            <w:r>
              <w:t>connection</w:t>
            </w:r>
            <w:r w:rsidRPr="0067544D">
              <w:t xml:space="preserve"> diagrams, flowcharts, and annotated </w:t>
            </w:r>
            <w:r>
              <w:t xml:space="preserve">images of device setup and annotated </w:t>
            </w:r>
            <w:r w:rsidRPr="0067544D">
              <w:t xml:space="preserve">screenshots of code to support learners </w:t>
            </w:r>
            <w:r>
              <w:t>with language needs</w:t>
            </w:r>
            <w:r w:rsidRPr="0067544D">
              <w:t>.</w:t>
            </w:r>
          </w:p>
          <w:p w14:paraId="340E0C5A" w14:textId="77777777" w:rsidR="009434C8" w:rsidRDefault="009434C8" w:rsidP="009434C8">
            <w:r w:rsidRPr="00DC1D96">
              <w:lastRenderedPageBreak/>
              <w:t>Break down lesson into smaller, manageable activities with clear objectives and frequent check-ins.</w:t>
            </w:r>
          </w:p>
          <w:p w14:paraId="19FCA5B9" w14:textId="678CC1A2" w:rsidR="009434C8" w:rsidRDefault="009434C8" w:rsidP="009434C8">
            <w:r w:rsidRPr="00DC1D96">
              <w:t>Pre-</w:t>
            </w:r>
            <w:r>
              <w:t>t</w:t>
            </w:r>
            <w:r w:rsidRPr="00DC1D96">
              <w:t xml:space="preserve">each </w:t>
            </w:r>
            <w:r>
              <w:t>k</w:t>
            </w:r>
            <w:r w:rsidRPr="00DC1D96">
              <w:t xml:space="preserve">ey </w:t>
            </w:r>
            <w:r>
              <w:t>v</w:t>
            </w:r>
            <w:r w:rsidRPr="00DC1D96">
              <w:t>ocabulary and explain technical terms</w:t>
            </w:r>
            <w:r>
              <w:t xml:space="preserve"> and acronyms, for example:</w:t>
            </w:r>
            <w:r w:rsidRPr="00DC1D96">
              <w:t xml:space="preserve"> </w:t>
            </w:r>
            <w:r w:rsidR="005C4900">
              <w:t>‘</w:t>
            </w:r>
            <w:r w:rsidR="007B5532">
              <w:t>library</w:t>
            </w:r>
            <w:r w:rsidR="005C4900">
              <w:t>’</w:t>
            </w:r>
            <w:r w:rsidRPr="00DC1D96">
              <w:t xml:space="preserve">, </w:t>
            </w:r>
            <w:r w:rsidR="005C4900">
              <w:t>‘</w:t>
            </w:r>
            <w:r w:rsidR="00CD71E3">
              <w:t>initialise</w:t>
            </w:r>
            <w:r w:rsidR="005C4900">
              <w:t>’</w:t>
            </w:r>
            <w:r w:rsidRPr="00DC1D96">
              <w:t xml:space="preserve">, </w:t>
            </w:r>
            <w:r w:rsidR="005C4900">
              <w:t>‘</w:t>
            </w:r>
            <w:r w:rsidR="007B5532">
              <w:t>RFID</w:t>
            </w:r>
            <w:r w:rsidR="005C4900">
              <w:t>’</w:t>
            </w:r>
            <w:r w:rsidRPr="00DC1D96">
              <w:t xml:space="preserve">, </w:t>
            </w:r>
            <w:r w:rsidR="005C4900">
              <w:t>‘</w:t>
            </w:r>
            <w:r w:rsidR="007B5532">
              <w:t>UI</w:t>
            </w:r>
            <w:r w:rsidRPr="00DC1D96">
              <w:t>D</w:t>
            </w:r>
            <w:r w:rsidR="005C4900">
              <w:t>’</w:t>
            </w:r>
            <w:r w:rsidRPr="00DC1D96">
              <w:t>.</w:t>
            </w:r>
          </w:p>
          <w:p w14:paraId="0C6E798F" w14:textId="77777777" w:rsidR="009434C8" w:rsidRDefault="009434C8" w:rsidP="009434C8">
            <w:r w:rsidRPr="00D65CB3">
              <w:t>Show physical hardware and enlarged images to support comprehension.</w:t>
            </w:r>
          </w:p>
          <w:p w14:paraId="22892D9B" w14:textId="77777777" w:rsidR="009434C8" w:rsidRDefault="009434C8" w:rsidP="009434C8">
            <w:r>
              <w:t>Provide v</w:t>
            </w:r>
            <w:r w:rsidRPr="00FE1073">
              <w:t xml:space="preserve">ideos demonstrating hardware setup </w:t>
            </w:r>
            <w:r>
              <w:t>to</w:t>
            </w:r>
            <w:r w:rsidRPr="00FE1073">
              <w:t xml:space="preserve"> reinforce learning </w:t>
            </w:r>
            <w:r w:rsidRPr="00FE1073">
              <w:lastRenderedPageBreak/>
              <w:t>independently or as revision.</w:t>
            </w:r>
          </w:p>
          <w:p w14:paraId="56306A33" w14:textId="03A75374" w:rsidR="00B75206" w:rsidRPr="006E4E89" w:rsidRDefault="009434C8" w:rsidP="009434C8">
            <w:r w:rsidRPr="006D5C41">
              <w:t>Present code examples with clear comments</w:t>
            </w:r>
            <w:r>
              <w:t xml:space="preserve"> </w:t>
            </w:r>
            <w:r w:rsidRPr="004815BE">
              <w:t>that gradually increase in complexity.</w:t>
            </w:r>
          </w:p>
        </w:tc>
        <w:tc>
          <w:tcPr>
            <w:tcW w:w="718" w:type="pct"/>
          </w:tcPr>
          <w:p w14:paraId="1A66FA4D" w14:textId="77777777" w:rsidR="00B75206" w:rsidRDefault="00B75206"/>
        </w:tc>
      </w:tr>
      <w:tr w:rsidR="00B75206" w14:paraId="6A1C1E2F"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53D3BB89" w14:textId="77777777" w:rsidR="00B75206" w:rsidRDefault="00B75206">
            <w:pPr>
              <w:rPr>
                <w:rStyle w:val="Strong"/>
              </w:rPr>
            </w:pPr>
            <w:r>
              <w:rPr>
                <w:rStyle w:val="Strong"/>
              </w:rPr>
              <w:lastRenderedPageBreak/>
              <w:t>Outcome</w:t>
            </w:r>
          </w:p>
          <w:p w14:paraId="7CCE4D02" w14:textId="77777777" w:rsidR="00B75206" w:rsidRDefault="00B75206">
            <w:pPr>
              <w:rPr>
                <w:rStyle w:val="Strong"/>
              </w:rPr>
            </w:pPr>
            <w:r>
              <w:rPr>
                <w:rStyle w:val="Strong"/>
              </w:rPr>
              <w:t>TE4-DES-01</w:t>
            </w:r>
          </w:p>
          <w:p w14:paraId="116D488E" w14:textId="77777777" w:rsidR="00B75206" w:rsidRDefault="00B75206">
            <w:pPr>
              <w:rPr>
                <w:rStyle w:val="Strong"/>
              </w:rPr>
            </w:pPr>
            <w:r>
              <w:rPr>
                <w:rStyle w:val="Strong"/>
              </w:rPr>
              <w:t>Content</w:t>
            </w:r>
          </w:p>
          <w:p w14:paraId="288528C2" w14:textId="77777777" w:rsidR="00B75206" w:rsidRPr="003A5B54" w:rsidRDefault="00B75206">
            <w:pPr>
              <w:rPr>
                <w:rStyle w:val="Strong"/>
                <w:b w:val="0"/>
                <w:bCs w:val="0"/>
              </w:rPr>
            </w:pPr>
            <w:r w:rsidRPr="003A5B54">
              <w:rPr>
                <w:rStyle w:val="Strong"/>
                <w:b w:val="0"/>
                <w:bCs w:val="0"/>
              </w:rPr>
              <w:t>Students:</w:t>
            </w:r>
          </w:p>
          <w:p w14:paraId="50222B82" w14:textId="77777777" w:rsidR="000A2B42" w:rsidRDefault="000A2B42" w:rsidP="000A2B42">
            <w:pPr>
              <w:pStyle w:val="ListBullet"/>
              <w:rPr>
                <w:rStyle w:val="Strong"/>
                <w:b w:val="0"/>
                <w:bCs w:val="0"/>
              </w:rPr>
            </w:pPr>
            <w:r w:rsidRPr="00515EF9">
              <w:rPr>
                <w:rStyle w:val="Strong"/>
                <w:b w:val="0"/>
                <w:bCs w:val="0"/>
              </w:rPr>
              <w:t>Collect, use and store data and information from a range of sources</w:t>
            </w:r>
          </w:p>
          <w:p w14:paraId="49EBE8AD" w14:textId="77777777" w:rsidR="000A2B42" w:rsidRDefault="000A2B42" w:rsidP="000A2B42">
            <w:pPr>
              <w:pStyle w:val="ListBullet"/>
              <w:rPr>
                <w:rStyle w:val="Strong"/>
                <w:b w:val="0"/>
                <w:bCs w:val="0"/>
              </w:rPr>
            </w:pPr>
            <w:r w:rsidRPr="00072B26">
              <w:rPr>
                <w:rStyle w:val="Strong"/>
                <w:b w:val="0"/>
                <w:bCs w:val="0"/>
              </w:rPr>
              <w:t xml:space="preserve">Apply computational </w:t>
            </w:r>
            <w:r w:rsidRPr="00072B26">
              <w:rPr>
                <w:rStyle w:val="Strong"/>
                <w:b w:val="0"/>
                <w:bCs w:val="0"/>
              </w:rPr>
              <w:lastRenderedPageBreak/>
              <w:t>and systems thinking to assess ideas and develop quality solutions</w:t>
            </w:r>
          </w:p>
          <w:p w14:paraId="7A4A1580" w14:textId="77777777" w:rsidR="000A2B42" w:rsidRDefault="000A2B42" w:rsidP="000A2B42">
            <w:pPr>
              <w:pStyle w:val="ListBullet"/>
              <w:rPr>
                <w:rStyle w:val="Strong"/>
                <w:b w:val="0"/>
                <w:bCs w:val="0"/>
              </w:rPr>
            </w:pPr>
            <w:r w:rsidRPr="00C11872">
              <w:rPr>
                <w:rStyle w:val="Strong"/>
                <w:b w:val="0"/>
                <w:bCs w:val="0"/>
              </w:rPr>
              <w:t>Use hardware and software to design, communicate and manage the development of digital solutions</w:t>
            </w:r>
          </w:p>
          <w:p w14:paraId="0727DBD8" w14:textId="77777777" w:rsidR="000A2B42" w:rsidRDefault="000A2B42" w:rsidP="000A2B42">
            <w:pPr>
              <w:pStyle w:val="ListBullet"/>
              <w:rPr>
                <w:rStyle w:val="Strong"/>
                <w:b w:val="0"/>
                <w:bCs w:val="0"/>
              </w:rPr>
            </w:pPr>
            <w:r w:rsidRPr="00D62B8F">
              <w:rPr>
                <w:rStyle w:val="Strong"/>
                <w:b w:val="0"/>
                <w:bCs w:val="0"/>
              </w:rPr>
              <w:t>Use algorithms to solve problems and design solutions</w:t>
            </w:r>
          </w:p>
          <w:p w14:paraId="1F29A930" w14:textId="77777777" w:rsidR="000A2B42" w:rsidRDefault="000A2B42" w:rsidP="000A2B42">
            <w:pPr>
              <w:pStyle w:val="ListBullet"/>
              <w:rPr>
                <w:rStyle w:val="Strong"/>
                <w:b w:val="0"/>
                <w:bCs w:val="0"/>
              </w:rPr>
            </w:pPr>
            <w:r w:rsidRPr="004266D8">
              <w:rPr>
                <w:rStyle w:val="Strong"/>
                <w:b w:val="0"/>
                <w:bCs w:val="0"/>
              </w:rPr>
              <w:t xml:space="preserve">Design user interfaces (UI) considering the </w:t>
            </w:r>
            <w:r w:rsidRPr="004266D8">
              <w:rPr>
                <w:rStyle w:val="Strong"/>
                <w:b w:val="0"/>
                <w:bCs w:val="0"/>
              </w:rPr>
              <w:lastRenderedPageBreak/>
              <w:t>user experience (UX) of digital systems</w:t>
            </w:r>
          </w:p>
          <w:p w14:paraId="1C4C675D" w14:textId="77777777" w:rsidR="000A2B42" w:rsidRDefault="000A2B42" w:rsidP="000A2B42">
            <w:pPr>
              <w:pStyle w:val="ListBullet"/>
              <w:rPr>
                <w:rStyle w:val="Strong"/>
                <w:b w:val="0"/>
                <w:bCs w:val="0"/>
              </w:rPr>
            </w:pPr>
            <w:r w:rsidRPr="00664BBD">
              <w:rPr>
                <w:rStyle w:val="Strong"/>
                <w:b w:val="0"/>
                <w:bCs w:val="0"/>
              </w:rPr>
              <w:t>Develop and trace algorithms using branching, iteration and a range of data types</w:t>
            </w:r>
          </w:p>
          <w:p w14:paraId="3A2614DB" w14:textId="77777777" w:rsidR="000A2B42" w:rsidRDefault="000A2B42" w:rsidP="000A2B42">
            <w:pPr>
              <w:pStyle w:val="ListBullet"/>
              <w:rPr>
                <w:rStyle w:val="Strong"/>
                <w:b w:val="0"/>
                <w:bCs w:val="0"/>
              </w:rPr>
            </w:pPr>
            <w:r w:rsidRPr="000A4DF0">
              <w:rPr>
                <w:rStyle w:val="Strong"/>
                <w:b w:val="0"/>
                <w:bCs w:val="0"/>
              </w:rPr>
              <w:t>Use control structures and functions to implement, modify and test programs using coding</w:t>
            </w:r>
          </w:p>
          <w:p w14:paraId="61FAE6A1" w14:textId="77777777" w:rsidR="000A2B42" w:rsidRDefault="000A2B42" w:rsidP="000A2B42">
            <w:pPr>
              <w:pStyle w:val="ListBullet"/>
              <w:rPr>
                <w:rStyle w:val="Strong"/>
                <w:b w:val="0"/>
                <w:bCs w:val="0"/>
              </w:rPr>
            </w:pPr>
            <w:r w:rsidRPr="00FF1ACD">
              <w:rPr>
                <w:rStyle w:val="Strong"/>
                <w:b w:val="0"/>
                <w:bCs w:val="0"/>
              </w:rPr>
              <w:t xml:space="preserve">Use data and digital systems to code, test and </w:t>
            </w:r>
            <w:r w:rsidRPr="00FF1ACD">
              <w:rPr>
                <w:rStyle w:val="Strong"/>
                <w:b w:val="0"/>
                <w:bCs w:val="0"/>
              </w:rPr>
              <w:lastRenderedPageBreak/>
              <w:t>evaluate design ideas and quality solutions</w:t>
            </w:r>
          </w:p>
          <w:p w14:paraId="177964A9" w14:textId="33700756" w:rsidR="00B5245B" w:rsidRPr="00B5245B" w:rsidRDefault="000A2B42" w:rsidP="000A2B42">
            <w:pPr>
              <w:pStyle w:val="ListBullet"/>
            </w:pPr>
            <w:r w:rsidRPr="009B106E">
              <w:rPr>
                <w:rStyle w:val="Strong"/>
                <w:b w:val="0"/>
                <w:bCs w:val="0"/>
              </w:rPr>
              <w:t>Work collaboratively to optimise digital solutions and algorithms</w:t>
            </w:r>
          </w:p>
        </w:tc>
        <w:tc>
          <w:tcPr>
            <w:tcW w:w="1655" w:type="pct"/>
          </w:tcPr>
          <w:p w14:paraId="27175421" w14:textId="4AD26C36" w:rsidR="00B75206" w:rsidRDefault="00B75206">
            <w:pPr>
              <w:rPr>
                <w:rStyle w:val="Strong"/>
              </w:rPr>
            </w:pPr>
            <w:r>
              <w:rPr>
                <w:rStyle w:val="Strong"/>
              </w:rPr>
              <w:lastRenderedPageBreak/>
              <w:t>Learning intention</w:t>
            </w:r>
            <w:r w:rsidR="004459D5">
              <w:rPr>
                <w:rStyle w:val="Strong"/>
              </w:rPr>
              <w:t>s</w:t>
            </w:r>
          </w:p>
          <w:p w14:paraId="1BF4058F" w14:textId="3E9D5823" w:rsidR="00DF2DF5" w:rsidRDefault="00B75206">
            <w:pPr>
              <w:rPr>
                <w:rStyle w:val="Strong"/>
                <w:b w:val="0"/>
                <w:bCs w:val="0"/>
              </w:rPr>
            </w:pPr>
            <w:r w:rsidRPr="004D1D62">
              <w:rPr>
                <w:rStyle w:val="Strong"/>
                <w:b w:val="0"/>
                <w:bCs w:val="0"/>
              </w:rPr>
              <w:t>We are learning t</w:t>
            </w:r>
            <w:r w:rsidR="009C17FE">
              <w:rPr>
                <w:rStyle w:val="Strong"/>
                <w:b w:val="0"/>
                <w:bCs w:val="0"/>
              </w:rPr>
              <w:t>o</w:t>
            </w:r>
            <w:r w:rsidR="00DF2DF5">
              <w:rPr>
                <w:rStyle w:val="Strong"/>
                <w:b w:val="0"/>
                <w:bCs w:val="0"/>
              </w:rPr>
              <w:t>:</w:t>
            </w:r>
          </w:p>
          <w:p w14:paraId="0E2143FA" w14:textId="6C9AB871" w:rsidR="00DF2DF5" w:rsidRDefault="002C346F" w:rsidP="00DF2DF5">
            <w:pPr>
              <w:pStyle w:val="ListBullet"/>
              <w:rPr>
                <w:rStyle w:val="Strong"/>
                <w:b w:val="0"/>
                <w:bCs w:val="0"/>
              </w:rPr>
            </w:pPr>
            <w:r w:rsidRPr="002C346F">
              <w:rPr>
                <w:rStyle w:val="Strong"/>
                <w:b w:val="0"/>
                <w:bCs w:val="0"/>
              </w:rPr>
              <w:t>combine RFID card reading with servo control to open and close a boom gate</w:t>
            </w:r>
          </w:p>
          <w:p w14:paraId="45033A53" w14:textId="096C1BB5" w:rsidR="00B75206" w:rsidRPr="004D1D62" w:rsidRDefault="000E195F" w:rsidP="00DF2DF5">
            <w:pPr>
              <w:pStyle w:val="ListBullet"/>
              <w:rPr>
                <w:rStyle w:val="Strong"/>
                <w:b w:val="0"/>
                <w:bCs w:val="0"/>
              </w:rPr>
            </w:pPr>
            <w:r w:rsidRPr="000E195F">
              <w:rPr>
                <w:rStyle w:val="Strong"/>
                <w:b w:val="0"/>
                <w:bCs w:val="0"/>
              </w:rPr>
              <w:t>write code that controls a boom gate opening and closing based on authorised RFID card swipes</w:t>
            </w:r>
            <w:r w:rsidR="00B75206">
              <w:rPr>
                <w:rStyle w:val="Strong"/>
                <w:b w:val="0"/>
                <w:bCs w:val="0"/>
              </w:rPr>
              <w:t>.</w:t>
            </w:r>
          </w:p>
          <w:p w14:paraId="27E14ECE" w14:textId="77777777" w:rsidR="00B75206" w:rsidRDefault="00B75206">
            <w:pPr>
              <w:rPr>
                <w:rStyle w:val="Strong"/>
              </w:rPr>
            </w:pPr>
            <w:r>
              <w:rPr>
                <w:rStyle w:val="Strong"/>
              </w:rPr>
              <w:t>Success criteria</w:t>
            </w:r>
          </w:p>
          <w:p w14:paraId="099907B6" w14:textId="77777777" w:rsidR="00B75206" w:rsidRDefault="00B75206">
            <w:pPr>
              <w:rPr>
                <w:rStyle w:val="Strong"/>
                <w:b w:val="0"/>
                <w:bCs w:val="0"/>
              </w:rPr>
            </w:pPr>
            <w:r>
              <w:rPr>
                <w:rStyle w:val="Strong"/>
                <w:b w:val="0"/>
                <w:bCs w:val="0"/>
              </w:rPr>
              <w:t>W</w:t>
            </w:r>
            <w:r w:rsidRPr="00D75848">
              <w:rPr>
                <w:rStyle w:val="Strong"/>
                <w:b w:val="0"/>
                <w:bCs w:val="0"/>
              </w:rPr>
              <w:t xml:space="preserve">e </w:t>
            </w:r>
            <w:r w:rsidRPr="004D1D62">
              <w:rPr>
                <w:rStyle w:val="Strong"/>
                <w:b w:val="0"/>
                <w:bCs w:val="0"/>
              </w:rPr>
              <w:t>can:</w:t>
            </w:r>
          </w:p>
          <w:p w14:paraId="06E2A7A0" w14:textId="416E9352" w:rsidR="00B75206" w:rsidRDefault="0023080B">
            <w:pPr>
              <w:pStyle w:val="ListBullet"/>
              <w:rPr>
                <w:rStyle w:val="Strong"/>
                <w:b w:val="0"/>
                <w:bCs w:val="0"/>
              </w:rPr>
            </w:pPr>
            <w:r w:rsidRPr="0023080B">
              <w:rPr>
                <w:rStyle w:val="Strong"/>
                <w:b w:val="0"/>
                <w:bCs w:val="0"/>
              </w:rPr>
              <w:t xml:space="preserve">connect an RFID reader and servo motor </w:t>
            </w:r>
            <w:r w:rsidRPr="0023080B">
              <w:rPr>
                <w:rStyle w:val="Strong"/>
                <w:b w:val="0"/>
                <w:bCs w:val="0"/>
              </w:rPr>
              <w:lastRenderedPageBreak/>
              <w:t>to a microcontroller</w:t>
            </w:r>
          </w:p>
          <w:p w14:paraId="404548DE" w14:textId="00F5E4F3" w:rsidR="00B75206" w:rsidRDefault="00E7512D">
            <w:pPr>
              <w:pStyle w:val="ListBullet"/>
              <w:rPr>
                <w:rStyle w:val="Strong"/>
                <w:b w:val="0"/>
                <w:bCs w:val="0"/>
              </w:rPr>
            </w:pPr>
            <w:r w:rsidRPr="00E7512D">
              <w:rPr>
                <w:rStyle w:val="Strong"/>
                <w:b w:val="0"/>
                <w:bCs w:val="0"/>
              </w:rPr>
              <w:t>integrate RFID reading with servo control to operate the boom gate</w:t>
            </w:r>
            <w:r w:rsidR="00B75206">
              <w:rPr>
                <w:rStyle w:val="Strong"/>
                <w:b w:val="0"/>
                <w:bCs w:val="0"/>
              </w:rPr>
              <w:t>.</w:t>
            </w:r>
          </w:p>
          <w:p w14:paraId="3D0938C7" w14:textId="77777777" w:rsidR="00B75206" w:rsidRPr="00BB4F83" w:rsidRDefault="00B75206">
            <w:pPr>
              <w:rPr>
                <w:rStyle w:val="Strong"/>
              </w:rPr>
            </w:pPr>
            <w:r w:rsidRPr="00BB4F83">
              <w:rPr>
                <w:rStyle w:val="Strong"/>
              </w:rPr>
              <w:t>Teaching and learning activity</w:t>
            </w:r>
          </w:p>
          <w:p w14:paraId="1DA46D96" w14:textId="598AF57D" w:rsidR="00A23BDB" w:rsidRDefault="00A23BDB" w:rsidP="00A23BDB">
            <w:hyperlink r:id="rId63" w:history="1">
              <w:r w:rsidRPr="009B6C52">
                <w:rPr>
                  <w:rStyle w:val="Hyperlink"/>
                </w:rPr>
                <w:t>Activate prior knowledge</w:t>
              </w:r>
            </w:hyperlink>
            <w:r>
              <w:t xml:space="preserve"> about using microcontrollers and connecting sensors to control servos. Review how sensor readings can be used to control servo movement in code and link this to using a different sensor</w:t>
            </w:r>
            <w:r w:rsidR="00F81657">
              <w:t xml:space="preserve"> – </w:t>
            </w:r>
            <w:r>
              <w:t>the RFID reader.</w:t>
            </w:r>
          </w:p>
          <w:p w14:paraId="480CD2BB" w14:textId="12B26C12" w:rsidR="00A23BDB" w:rsidRDefault="00A23BDB" w:rsidP="00A23BDB">
            <w:r>
              <w:t xml:space="preserve">Briefly recap </w:t>
            </w:r>
            <w:r w:rsidR="00F81657">
              <w:t xml:space="preserve">the </w:t>
            </w:r>
            <w:r>
              <w:t>last lesson on RFID swipe card coding, including detecting card presence</w:t>
            </w:r>
            <w:r w:rsidR="008A777B">
              <w:t xml:space="preserve"> and reading UIDs</w:t>
            </w:r>
            <w:r>
              <w:t>.</w:t>
            </w:r>
          </w:p>
          <w:p w14:paraId="2EFD3576" w14:textId="553C1267" w:rsidR="00A23BDB" w:rsidRDefault="7B257909" w:rsidP="00A23BDB">
            <w:r>
              <w:t xml:space="preserve">Explain </w:t>
            </w:r>
            <w:r w:rsidR="3D85F915">
              <w:t>task of</w:t>
            </w:r>
            <w:r>
              <w:t xml:space="preserve"> </w:t>
            </w:r>
            <w:r w:rsidR="55970209">
              <w:t>integrating</w:t>
            </w:r>
            <w:r>
              <w:t xml:space="preserve"> RFID reading with servo control to open and close a boom gate</w:t>
            </w:r>
            <w:r w:rsidR="045DE5C3">
              <w:t xml:space="preserve"> and connect this </w:t>
            </w:r>
            <w:r w:rsidR="02A8D2EF">
              <w:t xml:space="preserve">to </w:t>
            </w:r>
            <w:r w:rsidR="30372F45">
              <w:t xml:space="preserve">an analogous </w:t>
            </w:r>
            <w:r w:rsidR="045DE5C3">
              <w:t xml:space="preserve">function </w:t>
            </w:r>
            <w:r w:rsidR="30372F45">
              <w:t>within Park&amp;Ride</w:t>
            </w:r>
            <w:r>
              <w:t>.</w:t>
            </w:r>
          </w:p>
          <w:p w14:paraId="007BE486" w14:textId="5DB4BF7C" w:rsidR="00A23BDB" w:rsidRDefault="00A23BDB" w:rsidP="00A23BDB">
            <w:r>
              <w:lastRenderedPageBreak/>
              <w:t>Revisit sample code that moves the servo between open</w:t>
            </w:r>
            <w:r w:rsidR="00956DAC">
              <w:t xml:space="preserve"> </w:t>
            </w:r>
            <w:r>
              <w:t>and closed</w:t>
            </w:r>
            <w:r w:rsidR="00956DAC">
              <w:t xml:space="preserve"> </w:t>
            </w:r>
            <w:r>
              <w:t>positions.</w:t>
            </w:r>
          </w:p>
          <w:p w14:paraId="1475DEEA" w14:textId="2BFA9C28" w:rsidR="00E76A3A" w:rsidRDefault="00DC09B7" w:rsidP="00A23BDB">
            <w:pPr>
              <w:rPr>
                <w:rStyle w:val="Strong"/>
                <w:b w:val="0"/>
                <w:bCs w:val="0"/>
              </w:rPr>
            </w:pPr>
            <w:r w:rsidRPr="00DC09B7">
              <w:rPr>
                <w:rStyle w:val="Strong"/>
                <w:b w:val="0"/>
                <w:bCs w:val="0"/>
              </w:rPr>
              <w:t>Show a simple flowchart or diagram of the process</w:t>
            </w:r>
            <w:r w:rsidR="006A1464">
              <w:rPr>
                <w:rStyle w:val="Strong"/>
                <w:b w:val="0"/>
                <w:bCs w:val="0"/>
              </w:rPr>
              <w:t>, for example</w:t>
            </w:r>
            <w:r w:rsidRPr="00DC09B7">
              <w:rPr>
                <w:rStyle w:val="Strong"/>
                <w:b w:val="0"/>
                <w:bCs w:val="0"/>
              </w:rPr>
              <w:t>:</w:t>
            </w:r>
          </w:p>
          <w:p w14:paraId="27166157" w14:textId="5382A018" w:rsidR="00F22F54" w:rsidRPr="00F22F54" w:rsidRDefault="001E2C64" w:rsidP="00F22F54">
            <w:pPr>
              <w:pStyle w:val="ListBullet"/>
              <w:rPr>
                <w:rStyle w:val="Strong"/>
                <w:b w:val="0"/>
                <w:bCs w:val="0"/>
              </w:rPr>
            </w:pPr>
            <w:r>
              <w:rPr>
                <w:rStyle w:val="Strong"/>
                <w:b w:val="0"/>
                <w:bCs w:val="0"/>
              </w:rPr>
              <w:t>c</w:t>
            </w:r>
            <w:r w:rsidR="00F22F54" w:rsidRPr="00F22F54">
              <w:rPr>
                <w:rStyle w:val="Strong"/>
                <w:b w:val="0"/>
                <w:bCs w:val="0"/>
              </w:rPr>
              <w:t>ontinuously check for card swipe</w:t>
            </w:r>
          </w:p>
          <w:p w14:paraId="20A106AC" w14:textId="46941D22" w:rsidR="00F22F54" w:rsidRPr="00F22F54" w:rsidRDefault="001E2C64" w:rsidP="00F22F54">
            <w:pPr>
              <w:pStyle w:val="ListBullet"/>
              <w:rPr>
                <w:rStyle w:val="Strong"/>
                <w:b w:val="0"/>
                <w:bCs w:val="0"/>
              </w:rPr>
            </w:pPr>
            <w:r>
              <w:rPr>
                <w:rStyle w:val="Strong"/>
                <w:b w:val="0"/>
                <w:bCs w:val="0"/>
              </w:rPr>
              <w:t>w</w:t>
            </w:r>
            <w:r w:rsidR="00F22F54" w:rsidRPr="00F22F54">
              <w:rPr>
                <w:rStyle w:val="Strong"/>
                <w:b w:val="0"/>
                <w:bCs w:val="0"/>
              </w:rPr>
              <w:t>hen card detected, read UID</w:t>
            </w:r>
          </w:p>
          <w:p w14:paraId="5C89B393" w14:textId="016C9626" w:rsidR="00F22F54" w:rsidRPr="00F22F54" w:rsidRDefault="001E2C64" w:rsidP="00F22F54">
            <w:pPr>
              <w:pStyle w:val="ListBullet"/>
              <w:rPr>
                <w:rStyle w:val="Strong"/>
                <w:b w:val="0"/>
                <w:bCs w:val="0"/>
              </w:rPr>
            </w:pPr>
            <w:r>
              <w:rPr>
                <w:rStyle w:val="Strong"/>
                <w:b w:val="0"/>
                <w:bCs w:val="0"/>
              </w:rPr>
              <w:t>c</w:t>
            </w:r>
            <w:r w:rsidR="00F22F54" w:rsidRPr="00F22F54">
              <w:rPr>
                <w:rStyle w:val="Strong"/>
                <w:b w:val="0"/>
                <w:bCs w:val="0"/>
              </w:rPr>
              <w:t>ompare UID to authorised list</w:t>
            </w:r>
          </w:p>
          <w:p w14:paraId="14A60FAA" w14:textId="77777777" w:rsidR="00693DE2" w:rsidRDefault="001E2C64" w:rsidP="00F22F54">
            <w:pPr>
              <w:pStyle w:val="ListBullet"/>
              <w:rPr>
                <w:rStyle w:val="Strong"/>
                <w:b w:val="0"/>
                <w:bCs w:val="0"/>
              </w:rPr>
            </w:pPr>
            <w:r>
              <w:rPr>
                <w:rStyle w:val="Strong"/>
                <w:b w:val="0"/>
                <w:bCs w:val="0"/>
              </w:rPr>
              <w:t>i</w:t>
            </w:r>
            <w:r w:rsidR="00F22F54" w:rsidRPr="00F22F54">
              <w:rPr>
                <w:rStyle w:val="Strong"/>
                <w:b w:val="0"/>
                <w:bCs w:val="0"/>
              </w:rPr>
              <w:t>f authorised, move servo to open gate</w:t>
            </w:r>
          </w:p>
          <w:p w14:paraId="0C74C664" w14:textId="771C52EC" w:rsidR="00F22F54" w:rsidRPr="007939C2" w:rsidRDefault="001E2C64" w:rsidP="00F22F54">
            <w:pPr>
              <w:pStyle w:val="ListBullet"/>
            </w:pPr>
            <w:r w:rsidRPr="00693DE2">
              <w:rPr>
                <w:rStyle w:val="Strong"/>
                <w:b w:val="0"/>
                <w:bCs w:val="0"/>
              </w:rPr>
              <w:t>w</w:t>
            </w:r>
            <w:r w:rsidR="00F22F54" w:rsidRPr="00693DE2">
              <w:rPr>
                <w:rStyle w:val="Strong"/>
                <w:b w:val="0"/>
                <w:bCs w:val="0"/>
              </w:rPr>
              <w:t xml:space="preserve">ait (or detect </w:t>
            </w:r>
            <w:r w:rsidR="00F22F54" w:rsidRPr="007939C2">
              <w:t xml:space="preserve">vehicle </w:t>
            </w:r>
            <w:r w:rsidR="00665729">
              <w:t xml:space="preserve">safely </w:t>
            </w:r>
            <w:r w:rsidR="007939C2" w:rsidRPr="007939C2">
              <w:t>passed through</w:t>
            </w:r>
            <w:r w:rsidR="00F22F54" w:rsidRPr="007939C2">
              <w:t>), then close gate</w:t>
            </w:r>
            <w:r w:rsidR="00665729">
              <w:t>.</w:t>
            </w:r>
          </w:p>
          <w:p w14:paraId="608ED781" w14:textId="57730F35" w:rsidR="00033E88" w:rsidRDefault="00BD2EE0" w:rsidP="00033E88">
            <w:pPr>
              <w:rPr>
                <w:rStyle w:val="Strong"/>
                <w:b w:val="0"/>
                <w:bCs w:val="0"/>
              </w:rPr>
            </w:pPr>
            <w:r w:rsidRPr="003C4967">
              <w:t xml:space="preserve">Demonstrate </w:t>
            </w:r>
            <w:r w:rsidR="003C4967" w:rsidRPr="003C4967">
              <w:t>sample code</w:t>
            </w:r>
            <w:r w:rsidRPr="003C4967">
              <w:t xml:space="preserve"> that</w:t>
            </w:r>
            <w:r w:rsidRPr="00BD2EE0">
              <w:rPr>
                <w:rStyle w:val="Strong"/>
                <w:b w:val="0"/>
                <w:bCs w:val="0"/>
              </w:rPr>
              <w:t xml:space="preserve"> reads the RFID card UID</w:t>
            </w:r>
            <w:r w:rsidR="00726CF7">
              <w:rPr>
                <w:rStyle w:val="Strong"/>
                <w:b w:val="0"/>
                <w:bCs w:val="0"/>
              </w:rPr>
              <w:t>,</w:t>
            </w:r>
            <w:r w:rsidRPr="00BD2EE0">
              <w:rPr>
                <w:rStyle w:val="Strong"/>
                <w:b w:val="0"/>
                <w:bCs w:val="0"/>
              </w:rPr>
              <w:t xml:space="preserve"> compares it to a list of allowed cards</w:t>
            </w:r>
            <w:r w:rsidR="009670E8">
              <w:rPr>
                <w:rStyle w:val="Strong"/>
                <w:b w:val="0"/>
                <w:bCs w:val="0"/>
              </w:rPr>
              <w:t xml:space="preserve"> and then</w:t>
            </w:r>
            <w:r w:rsidR="00B36139">
              <w:rPr>
                <w:rStyle w:val="Strong"/>
                <w:b w:val="0"/>
                <w:bCs w:val="0"/>
              </w:rPr>
              <w:t>,</w:t>
            </w:r>
            <w:r w:rsidR="009670E8">
              <w:rPr>
                <w:rStyle w:val="Strong"/>
                <w:b w:val="0"/>
                <w:bCs w:val="0"/>
              </w:rPr>
              <w:t xml:space="preserve"> </w:t>
            </w:r>
            <w:r w:rsidR="005319AD">
              <w:rPr>
                <w:rStyle w:val="Strong"/>
                <w:b w:val="0"/>
                <w:bCs w:val="0"/>
              </w:rPr>
              <w:t xml:space="preserve">if </w:t>
            </w:r>
            <w:r w:rsidR="00EC0732">
              <w:rPr>
                <w:rStyle w:val="Strong"/>
                <w:b w:val="0"/>
                <w:bCs w:val="0"/>
              </w:rPr>
              <w:t xml:space="preserve">authorised, </w:t>
            </w:r>
            <w:r w:rsidR="001261A9">
              <w:rPr>
                <w:rStyle w:val="Strong"/>
                <w:b w:val="0"/>
                <w:bCs w:val="0"/>
              </w:rPr>
              <w:t xml:space="preserve">controls </w:t>
            </w:r>
            <w:r w:rsidR="00A81627">
              <w:rPr>
                <w:rStyle w:val="Strong"/>
                <w:b w:val="0"/>
                <w:bCs w:val="0"/>
              </w:rPr>
              <w:t xml:space="preserve">the movement of </w:t>
            </w:r>
            <w:r w:rsidR="00033E88" w:rsidRPr="00BD2EE0">
              <w:rPr>
                <w:rStyle w:val="Strong"/>
                <w:b w:val="0"/>
                <w:bCs w:val="0"/>
              </w:rPr>
              <w:t xml:space="preserve">servo to </w:t>
            </w:r>
            <w:r w:rsidR="00D21946">
              <w:rPr>
                <w:rStyle w:val="Strong"/>
                <w:b w:val="0"/>
                <w:bCs w:val="0"/>
              </w:rPr>
              <w:t xml:space="preserve">the </w:t>
            </w:r>
            <w:r w:rsidR="00033E88" w:rsidRPr="00BD2EE0">
              <w:rPr>
                <w:rStyle w:val="Strong"/>
                <w:b w:val="0"/>
                <w:bCs w:val="0"/>
              </w:rPr>
              <w:t>open and close</w:t>
            </w:r>
            <w:r w:rsidR="00956DAC">
              <w:rPr>
                <w:rStyle w:val="Strong"/>
                <w:b w:val="0"/>
                <w:bCs w:val="0"/>
              </w:rPr>
              <w:t>d</w:t>
            </w:r>
            <w:r w:rsidR="00033E88" w:rsidRPr="00BD2EE0">
              <w:rPr>
                <w:rStyle w:val="Strong"/>
                <w:b w:val="0"/>
                <w:bCs w:val="0"/>
              </w:rPr>
              <w:t xml:space="preserve"> positions.</w:t>
            </w:r>
          </w:p>
          <w:p w14:paraId="782D3E2B" w14:textId="52D2670F" w:rsidR="00BD2EE0" w:rsidRPr="00BD2EE0" w:rsidRDefault="007D706E" w:rsidP="00BD2EE0">
            <w:pPr>
              <w:rPr>
                <w:rStyle w:val="Strong"/>
                <w:b w:val="0"/>
                <w:bCs w:val="0"/>
              </w:rPr>
            </w:pPr>
            <w:r w:rsidRPr="007D706E">
              <w:rPr>
                <w:rStyle w:val="Strong"/>
                <w:b w:val="0"/>
                <w:bCs w:val="0"/>
              </w:rPr>
              <w:t xml:space="preserve">Explain that if the card is authorised, the servo </w:t>
            </w:r>
            <w:r w:rsidRPr="007D706E">
              <w:rPr>
                <w:rStyle w:val="Strong"/>
                <w:b w:val="0"/>
                <w:bCs w:val="0"/>
              </w:rPr>
              <w:lastRenderedPageBreak/>
              <w:t>code runs to open the gate; otherwise, no action or a message is shown.</w:t>
            </w:r>
          </w:p>
          <w:p w14:paraId="44052454" w14:textId="77777777" w:rsidR="0097724B" w:rsidRPr="0097724B" w:rsidRDefault="0097724B" w:rsidP="0097724B">
            <w:pPr>
              <w:rPr>
                <w:rStyle w:val="Strong"/>
                <w:b w:val="0"/>
                <w:bCs w:val="0"/>
              </w:rPr>
            </w:pPr>
            <w:r w:rsidRPr="0097724B">
              <w:rPr>
                <w:rStyle w:val="Strong"/>
                <w:b w:val="0"/>
                <w:bCs w:val="0"/>
              </w:rPr>
              <w:t>Guide students to write or modify code that combines RFID reading and servo control based on the example demonstrated.</w:t>
            </w:r>
          </w:p>
          <w:p w14:paraId="144F839C" w14:textId="77777777" w:rsidR="0097724B" w:rsidRPr="0097724B" w:rsidRDefault="0097724B" w:rsidP="0097724B">
            <w:pPr>
              <w:rPr>
                <w:rStyle w:val="Strong"/>
                <w:b w:val="0"/>
                <w:bCs w:val="0"/>
              </w:rPr>
            </w:pPr>
            <w:r w:rsidRPr="0097724B">
              <w:rPr>
                <w:rStyle w:val="Strong"/>
                <w:b w:val="0"/>
                <w:bCs w:val="0"/>
              </w:rPr>
              <w:t>Students test their code with physical RFID cards and the servo setup.</w:t>
            </w:r>
          </w:p>
          <w:p w14:paraId="4978AA06" w14:textId="77777777" w:rsidR="0097724B" w:rsidRPr="0097724B" w:rsidRDefault="0097724B" w:rsidP="0097724B">
            <w:pPr>
              <w:rPr>
                <w:rStyle w:val="Strong"/>
                <w:b w:val="0"/>
                <w:bCs w:val="0"/>
              </w:rPr>
            </w:pPr>
            <w:r w:rsidRPr="0097724B">
              <w:rPr>
                <w:rStyle w:val="Strong"/>
                <w:b w:val="0"/>
                <w:bCs w:val="0"/>
              </w:rPr>
              <w:t>Lead a class discussion to explore common issues such as no servo movement, card not detected, or incorrect UID matching.</w:t>
            </w:r>
          </w:p>
          <w:p w14:paraId="351F846B" w14:textId="788CC7B9" w:rsidR="0097724B" w:rsidRPr="0097724B" w:rsidRDefault="0097724B" w:rsidP="0097724B">
            <w:pPr>
              <w:rPr>
                <w:rStyle w:val="Strong"/>
                <w:b w:val="0"/>
                <w:bCs w:val="0"/>
              </w:rPr>
            </w:pPr>
            <w:r>
              <w:rPr>
                <w:rStyle w:val="Strong"/>
                <w:b w:val="0"/>
                <w:bCs w:val="0"/>
              </w:rPr>
              <w:t>S</w:t>
            </w:r>
            <w:r w:rsidRPr="0097724B">
              <w:rPr>
                <w:rStyle w:val="Strong"/>
                <w:b w:val="0"/>
                <w:bCs w:val="0"/>
              </w:rPr>
              <w:t>tudents suggest possible improvements, for example:</w:t>
            </w:r>
          </w:p>
          <w:p w14:paraId="1527C75A" w14:textId="2510762F" w:rsidR="0097724B" w:rsidRPr="0097724B" w:rsidRDefault="0097724B" w:rsidP="00D11B78">
            <w:pPr>
              <w:pStyle w:val="ListBullet"/>
              <w:rPr>
                <w:rStyle w:val="Strong"/>
                <w:b w:val="0"/>
                <w:bCs w:val="0"/>
              </w:rPr>
            </w:pPr>
            <w:r w:rsidRPr="0097724B">
              <w:rPr>
                <w:rStyle w:val="Strong"/>
                <w:b w:val="0"/>
                <w:bCs w:val="0"/>
              </w:rPr>
              <w:t>adding visual feedback (LEDs, display messages)</w:t>
            </w:r>
          </w:p>
          <w:p w14:paraId="3217904D" w14:textId="2D4FBF15" w:rsidR="0097724B" w:rsidRPr="0097724B" w:rsidRDefault="0097724B" w:rsidP="00D11B78">
            <w:pPr>
              <w:pStyle w:val="ListBullet"/>
              <w:rPr>
                <w:rStyle w:val="Strong"/>
                <w:b w:val="0"/>
                <w:bCs w:val="0"/>
              </w:rPr>
            </w:pPr>
            <w:r w:rsidRPr="0097724B">
              <w:rPr>
                <w:rStyle w:val="Strong"/>
                <w:b w:val="0"/>
                <w:bCs w:val="0"/>
              </w:rPr>
              <w:t>adding audible feedback (sounds).</w:t>
            </w:r>
          </w:p>
          <w:p w14:paraId="4F147C07" w14:textId="4D07B430" w:rsidR="00A5502E" w:rsidRPr="00DF056D" w:rsidRDefault="0097724B" w:rsidP="0097724B">
            <w:pPr>
              <w:rPr>
                <w:rStyle w:val="Strong"/>
                <w:b w:val="0"/>
                <w:bCs w:val="0"/>
              </w:rPr>
            </w:pPr>
            <w:r w:rsidRPr="0097724B">
              <w:rPr>
                <w:rStyle w:val="Strong"/>
                <w:b w:val="0"/>
                <w:bCs w:val="0"/>
              </w:rPr>
              <w:t>Recap key learning points from the lesson.</w:t>
            </w:r>
          </w:p>
        </w:tc>
        <w:tc>
          <w:tcPr>
            <w:tcW w:w="876" w:type="pct"/>
          </w:tcPr>
          <w:p w14:paraId="6C78C0A3" w14:textId="4A77E9EB" w:rsidR="00B75206" w:rsidRDefault="009F08EF">
            <w:r w:rsidRPr="009F08EF">
              <w:lastRenderedPageBreak/>
              <w:t>Students produce functional code that successfully reads RFID card UIDs, validates them against an authorised list, and controls the servo motor to open and close the boom gate as intended.</w:t>
            </w:r>
          </w:p>
          <w:p w14:paraId="2061B3ED" w14:textId="09607395" w:rsidR="00EA7428" w:rsidRDefault="00C539E7">
            <w:r>
              <w:t xml:space="preserve">Students </w:t>
            </w:r>
            <w:r w:rsidR="007F3FB1">
              <w:t xml:space="preserve">can </w:t>
            </w:r>
            <w:r w:rsidR="007F3FB1" w:rsidRPr="007F3FB1">
              <w:t xml:space="preserve">apply program logic to validate authorised RFID cards and control </w:t>
            </w:r>
            <w:r w:rsidR="007F3FB1" w:rsidRPr="007F3FB1">
              <w:lastRenderedPageBreak/>
              <w:t>gate operation</w:t>
            </w:r>
            <w:r>
              <w:t>.</w:t>
            </w:r>
          </w:p>
          <w:p w14:paraId="5A8EE103" w14:textId="4D75B826" w:rsidR="00C33A5B" w:rsidRDefault="00C539E7">
            <w:r>
              <w:t xml:space="preserve">Students </w:t>
            </w:r>
            <w:r w:rsidR="007F3FB1">
              <w:t xml:space="preserve">can </w:t>
            </w:r>
            <w:r w:rsidR="00C33A5B" w:rsidRPr="00C33A5B">
              <w:t>integrate RFID reading and servo control into a single working program</w:t>
            </w:r>
            <w:r>
              <w:t>.</w:t>
            </w:r>
          </w:p>
          <w:p w14:paraId="27AA1864" w14:textId="2829BBE4" w:rsidR="00C539E7" w:rsidRDefault="00C539E7">
            <w:r>
              <w:t xml:space="preserve">Students </w:t>
            </w:r>
            <w:r w:rsidR="007F3FB1">
              <w:t xml:space="preserve">can </w:t>
            </w:r>
            <w:r w:rsidRPr="00C539E7">
              <w:t>test the combined system using physical RFID cards and a servo setup</w:t>
            </w:r>
            <w:r>
              <w:t>.</w:t>
            </w:r>
          </w:p>
          <w:p w14:paraId="164ED781" w14:textId="2116FEB0" w:rsidR="00C539E7" w:rsidRDefault="0040712B">
            <w:r w:rsidRPr="0040712B">
              <w:t>Students independently identify and correct errors in their code or hardware setup (</w:t>
            </w:r>
            <w:r w:rsidR="00AB6ECF">
              <w:t>for example</w:t>
            </w:r>
            <w:r w:rsidRPr="0040712B">
              <w:t xml:space="preserve">, fixing syntax errors, correcting wiring mistakes, resolving logic flaws) and explain the changes they </w:t>
            </w:r>
            <w:r w:rsidRPr="0040712B">
              <w:lastRenderedPageBreak/>
              <w:t>made.</w:t>
            </w:r>
          </w:p>
          <w:p w14:paraId="7AE97B93" w14:textId="77777777" w:rsidR="0040712B" w:rsidRDefault="00F57D85">
            <w:r w:rsidRPr="00F57D85">
              <w:t>Students can clearly articulate the flow of their program, including how RFID reading triggers servo movement, and how the validation process works.</w:t>
            </w:r>
          </w:p>
          <w:p w14:paraId="5EF9F95D" w14:textId="04079AF9" w:rsidR="00111614" w:rsidRDefault="00111614">
            <w:r w:rsidRPr="00111614">
              <w:t xml:space="preserve">Students </w:t>
            </w:r>
            <w:r w:rsidR="00806F00">
              <w:t xml:space="preserve">can </w:t>
            </w:r>
            <w:r w:rsidRPr="00111614">
              <w:t xml:space="preserve">propose and implement additional system features such as visual (LEDs, display messages) or audible feedback, demonstrating understanding of user experience and system </w:t>
            </w:r>
            <w:r w:rsidRPr="00111614">
              <w:lastRenderedPageBreak/>
              <w:t>design.</w:t>
            </w:r>
          </w:p>
          <w:p w14:paraId="5FE6EEEF" w14:textId="1B180682" w:rsidR="00806F00" w:rsidRPr="006E4E89" w:rsidRDefault="00806F00">
            <w:r w:rsidRPr="00806F00">
              <w:t xml:space="preserve">Students </w:t>
            </w:r>
            <w:r>
              <w:t xml:space="preserve">can </w:t>
            </w:r>
            <w:r w:rsidRPr="00806F00">
              <w:t>conduct systematic testing with multiple RFID cards and servo movements, observe outcomes, and iteratively improve their code or hardware to achieve reliable performance.</w:t>
            </w:r>
          </w:p>
        </w:tc>
        <w:tc>
          <w:tcPr>
            <w:tcW w:w="876" w:type="pct"/>
          </w:tcPr>
          <w:p w14:paraId="58C509BD" w14:textId="77777777" w:rsidR="00F03105" w:rsidRDefault="00F03105" w:rsidP="00F03105">
            <w:r w:rsidRPr="0071242D">
              <w:lastRenderedPageBreak/>
              <w:t>Provide scaffolded coding templates for beginners with comments explaining each line.</w:t>
            </w:r>
          </w:p>
          <w:p w14:paraId="1A136FDA" w14:textId="4397220C" w:rsidR="00F03105" w:rsidRDefault="00AB6ECF" w:rsidP="00F03105">
            <w:r>
              <w:t>Provide e</w:t>
            </w:r>
            <w:r w:rsidR="00F03105" w:rsidRPr="00FD145E">
              <w:t xml:space="preserve">xtension challenges for advanced students, </w:t>
            </w:r>
            <w:r w:rsidR="00F03105">
              <w:t>like</w:t>
            </w:r>
            <w:r w:rsidR="00F03105" w:rsidRPr="00FD145E">
              <w:t xml:space="preserve"> adding additional sensor types or custom display</w:t>
            </w:r>
            <w:r w:rsidR="00F03105">
              <w:t xml:space="preserve"> messages.</w:t>
            </w:r>
          </w:p>
          <w:p w14:paraId="76B6D004" w14:textId="1801FA35" w:rsidR="00F03105" w:rsidRDefault="00F03105" w:rsidP="00F03105">
            <w:r>
              <w:t xml:space="preserve">Provide </w:t>
            </w:r>
            <w:r w:rsidRPr="0067544D">
              <w:t xml:space="preserve">pictorial </w:t>
            </w:r>
            <w:r>
              <w:t>connection</w:t>
            </w:r>
            <w:r w:rsidRPr="0067544D">
              <w:t xml:space="preserve"> diagrams, </w:t>
            </w:r>
            <w:r w:rsidRPr="0067544D">
              <w:lastRenderedPageBreak/>
              <w:t xml:space="preserve">flowcharts, annotated </w:t>
            </w:r>
            <w:r>
              <w:t xml:space="preserve">images of device setup and annotated </w:t>
            </w:r>
            <w:r w:rsidRPr="0067544D">
              <w:t xml:space="preserve">screenshots of code to support learners </w:t>
            </w:r>
            <w:r>
              <w:t>with language needs</w:t>
            </w:r>
            <w:r w:rsidRPr="0067544D">
              <w:t>.</w:t>
            </w:r>
          </w:p>
          <w:p w14:paraId="5E5710C7" w14:textId="77777777" w:rsidR="00F03105" w:rsidRDefault="00F03105" w:rsidP="00F03105">
            <w:r w:rsidRPr="00DC1D96">
              <w:t>Break down lesson into smaller, manageable activities with clear objectives and frequent check-ins.</w:t>
            </w:r>
          </w:p>
          <w:p w14:paraId="4D2B8EB7" w14:textId="718A9766" w:rsidR="00F03105" w:rsidRDefault="00F03105" w:rsidP="00F03105">
            <w:r w:rsidRPr="00DC1D96">
              <w:t>Pre-</w:t>
            </w:r>
            <w:r>
              <w:t>t</w:t>
            </w:r>
            <w:r w:rsidRPr="00DC1D96">
              <w:t xml:space="preserve">each </w:t>
            </w:r>
            <w:r>
              <w:t>k</w:t>
            </w:r>
            <w:r w:rsidRPr="00DC1D96">
              <w:t xml:space="preserve">ey </w:t>
            </w:r>
            <w:r>
              <w:t>v</w:t>
            </w:r>
            <w:r w:rsidRPr="00DC1D96">
              <w:t>ocabulary and explain technical terms</w:t>
            </w:r>
            <w:r>
              <w:t xml:space="preserve"> and acronyms, for example:</w:t>
            </w:r>
            <w:r w:rsidRPr="00DC1D96">
              <w:t xml:space="preserve"> </w:t>
            </w:r>
            <w:r>
              <w:t>library</w:t>
            </w:r>
            <w:r w:rsidRPr="00DC1D96">
              <w:t xml:space="preserve">, </w:t>
            </w:r>
            <w:r>
              <w:t>initialise</w:t>
            </w:r>
            <w:r w:rsidRPr="00DC1D96">
              <w:t xml:space="preserve">, </w:t>
            </w:r>
            <w:r w:rsidR="00A45E59">
              <w:t>‘</w:t>
            </w:r>
            <w:r>
              <w:t>RFID</w:t>
            </w:r>
            <w:r w:rsidR="00A45E59">
              <w:t>’</w:t>
            </w:r>
            <w:r w:rsidRPr="00DC1D96">
              <w:t xml:space="preserve">, </w:t>
            </w:r>
            <w:r w:rsidR="00A45E59">
              <w:t>‘</w:t>
            </w:r>
            <w:r>
              <w:t>UI</w:t>
            </w:r>
            <w:r w:rsidRPr="00DC1D96">
              <w:t>D</w:t>
            </w:r>
            <w:r w:rsidR="00A45E59">
              <w:t>’</w:t>
            </w:r>
            <w:r w:rsidRPr="00DC1D96">
              <w:t>.</w:t>
            </w:r>
          </w:p>
          <w:p w14:paraId="1B0ED5F4" w14:textId="77777777" w:rsidR="00F03105" w:rsidRDefault="00F03105" w:rsidP="00F03105">
            <w:r w:rsidRPr="00D65CB3">
              <w:t xml:space="preserve">Show physical hardware and enlarged </w:t>
            </w:r>
            <w:r w:rsidRPr="00D65CB3">
              <w:lastRenderedPageBreak/>
              <w:t>images to support comprehension.</w:t>
            </w:r>
          </w:p>
          <w:p w14:paraId="2332B275" w14:textId="77777777" w:rsidR="00F03105" w:rsidRDefault="00F03105" w:rsidP="00F03105">
            <w:r>
              <w:t>Provide v</w:t>
            </w:r>
            <w:r w:rsidRPr="00FE1073">
              <w:t xml:space="preserve">ideos demonstrating hardware setup </w:t>
            </w:r>
            <w:r>
              <w:t>to</w:t>
            </w:r>
            <w:r w:rsidRPr="00FE1073">
              <w:t xml:space="preserve"> reinforce learning independently or as revision.</w:t>
            </w:r>
          </w:p>
          <w:p w14:paraId="39693139" w14:textId="6AF4EA8C" w:rsidR="00B75206" w:rsidRPr="006E4E89" w:rsidRDefault="00F03105" w:rsidP="00F03105">
            <w:r w:rsidRPr="006D5C41">
              <w:t>Present code examples with clear comments</w:t>
            </w:r>
            <w:r>
              <w:t xml:space="preserve"> </w:t>
            </w:r>
            <w:r w:rsidRPr="004815BE">
              <w:t>that gradually increase in complexity.</w:t>
            </w:r>
          </w:p>
        </w:tc>
        <w:tc>
          <w:tcPr>
            <w:tcW w:w="718" w:type="pct"/>
          </w:tcPr>
          <w:p w14:paraId="13922EDA" w14:textId="77777777" w:rsidR="00B75206" w:rsidRDefault="00B75206"/>
        </w:tc>
      </w:tr>
      <w:tr w:rsidR="00AA43C3" w14:paraId="344044E1"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605D1724" w14:textId="77777777" w:rsidR="00D01BB1" w:rsidRDefault="00D01BB1" w:rsidP="00D01BB1">
            <w:pPr>
              <w:rPr>
                <w:rStyle w:val="Strong"/>
              </w:rPr>
            </w:pPr>
            <w:r>
              <w:rPr>
                <w:rStyle w:val="Strong"/>
              </w:rPr>
              <w:lastRenderedPageBreak/>
              <w:t>Outcome</w:t>
            </w:r>
          </w:p>
          <w:p w14:paraId="6E4D9F4F" w14:textId="77777777" w:rsidR="00D01BB1" w:rsidRDefault="00D01BB1" w:rsidP="00D01BB1">
            <w:pPr>
              <w:rPr>
                <w:rStyle w:val="Strong"/>
              </w:rPr>
            </w:pPr>
            <w:r>
              <w:rPr>
                <w:rStyle w:val="Strong"/>
              </w:rPr>
              <w:t>TE4-DES-01</w:t>
            </w:r>
          </w:p>
          <w:p w14:paraId="32E594BC" w14:textId="77777777" w:rsidR="00D01BB1" w:rsidRDefault="00D01BB1" w:rsidP="00D01BB1">
            <w:pPr>
              <w:rPr>
                <w:rStyle w:val="Strong"/>
              </w:rPr>
            </w:pPr>
            <w:r>
              <w:rPr>
                <w:rStyle w:val="Strong"/>
              </w:rPr>
              <w:t>Content</w:t>
            </w:r>
          </w:p>
          <w:p w14:paraId="2C87ADAA" w14:textId="77777777" w:rsidR="00D01BB1" w:rsidRPr="003A5B54" w:rsidRDefault="00D01BB1" w:rsidP="00D01BB1">
            <w:pPr>
              <w:rPr>
                <w:rStyle w:val="Strong"/>
                <w:b w:val="0"/>
                <w:bCs w:val="0"/>
              </w:rPr>
            </w:pPr>
            <w:r w:rsidRPr="003A5B54">
              <w:rPr>
                <w:rStyle w:val="Strong"/>
                <w:b w:val="0"/>
                <w:bCs w:val="0"/>
              </w:rPr>
              <w:t>Students:</w:t>
            </w:r>
          </w:p>
          <w:p w14:paraId="6C1E2387" w14:textId="77777777" w:rsidR="00D01BB1" w:rsidRDefault="00D01BB1" w:rsidP="00D01BB1">
            <w:pPr>
              <w:pStyle w:val="ListBullet"/>
              <w:rPr>
                <w:rStyle w:val="Strong"/>
                <w:b w:val="0"/>
                <w:bCs w:val="0"/>
              </w:rPr>
            </w:pPr>
            <w:r w:rsidRPr="00515EF9">
              <w:rPr>
                <w:rStyle w:val="Strong"/>
                <w:b w:val="0"/>
                <w:bCs w:val="0"/>
              </w:rPr>
              <w:t>Collect, use and store data and information from a range of sources</w:t>
            </w:r>
          </w:p>
          <w:p w14:paraId="5B45EAE7" w14:textId="77777777" w:rsidR="00D01BB1" w:rsidRDefault="00D01BB1" w:rsidP="00D01BB1">
            <w:pPr>
              <w:pStyle w:val="ListBullet"/>
              <w:rPr>
                <w:rStyle w:val="Strong"/>
                <w:b w:val="0"/>
                <w:bCs w:val="0"/>
              </w:rPr>
            </w:pPr>
            <w:r w:rsidRPr="00072B26">
              <w:rPr>
                <w:rStyle w:val="Strong"/>
                <w:b w:val="0"/>
                <w:bCs w:val="0"/>
              </w:rPr>
              <w:t>Apply computational and systems thinking to assess ideas and develop quality solutions</w:t>
            </w:r>
          </w:p>
          <w:p w14:paraId="2451794F" w14:textId="77777777" w:rsidR="00D01BB1" w:rsidRDefault="00D01BB1" w:rsidP="00D01BB1">
            <w:pPr>
              <w:pStyle w:val="ListBullet"/>
              <w:rPr>
                <w:rStyle w:val="Strong"/>
                <w:b w:val="0"/>
                <w:bCs w:val="0"/>
              </w:rPr>
            </w:pPr>
            <w:r w:rsidRPr="00C11872">
              <w:rPr>
                <w:rStyle w:val="Strong"/>
                <w:b w:val="0"/>
                <w:bCs w:val="0"/>
              </w:rPr>
              <w:lastRenderedPageBreak/>
              <w:t>Use hardware and software to design, communicate and manage the development of digital solutions</w:t>
            </w:r>
          </w:p>
          <w:p w14:paraId="64A799EC" w14:textId="77777777" w:rsidR="00D01BB1" w:rsidRDefault="00D01BB1" w:rsidP="00D01BB1">
            <w:pPr>
              <w:pStyle w:val="ListBullet"/>
              <w:rPr>
                <w:rStyle w:val="Strong"/>
                <w:b w:val="0"/>
                <w:bCs w:val="0"/>
              </w:rPr>
            </w:pPr>
            <w:r w:rsidRPr="00D62B8F">
              <w:rPr>
                <w:rStyle w:val="Strong"/>
                <w:b w:val="0"/>
                <w:bCs w:val="0"/>
              </w:rPr>
              <w:t>Use algorithms to solve problems and design solutions</w:t>
            </w:r>
          </w:p>
          <w:p w14:paraId="0CC8E4DB" w14:textId="77777777" w:rsidR="00D01BB1" w:rsidRDefault="00D01BB1" w:rsidP="00D01BB1">
            <w:pPr>
              <w:pStyle w:val="ListBullet"/>
              <w:rPr>
                <w:rStyle w:val="Strong"/>
                <w:b w:val="0"/>
                <w:bCs w:val="0"/>
              </w:rPr>
            </w:pPr>
            <w:r w:rsidRPr="004266D8">
              <w:rPr>
                <w:rStyle w:val="Strong"/>
                <w:b w:val="0"/>
                <w:bCs w:val="0"/>
              </w:rPr>
              <w:t>Design user interfaces (UI) considering the user experience (UX) of digital systems</w:t>
            </w:r>
          </w:p>
          <w:p w14:paraId="12004B2D" w14:textId="77777777" w:rsidR="00D01BB1" w:rsidRDefault="00D01BB1" w:rsidP="00D01BB1">
            <w:pPr>
              <w:pStyle w:val="ListBullet"/>
              <w:rPr>
                <w:rStyle w:val="Strong"/>
                <w:b w:val="0"/>
                <w:bCs w:val="0"/>
              </w:rPr>
            </w:pPr>
            <w:r w:rsidRPr="00664BBD">
              <w:rPr>
                <w:rStyle w:val="Strong"/>
                <w:b w:val="0"/>
                <w:bCs w:val="0"/>
              </w:rPr>
              <w:t xml:space="preserve">Develop and </w:t>
            </w:r>
            <w:r w:rsidRPr="00664BBD">
              <w:rPr>
                <w:rStyle w:val="Strong"/>
                <w:b w:val="0"/>
                <w:bCs w:val="0"/>
              </w:rPr>
              <w:lastRenderedPageBreak/>
              <w:t>trace algorithms using branching, iteration and a range of data types</w:t>
            </w:r>
          </w:p>
          <w:p w14:paraId="3050B7DE" w14:textId="77777777" w:rsidR="00D01BB1" w:rsidRDefault="00D01BB1" w:rsidP="00D01BB1">
            <w:pPr>
              <w:pStyle w:val="ListBullet"/>
              <w:rPr>
                <w:rStyle w:val="Strong"/>
                <w:b w:val="0"/>
                <w:bCs w:val="0"/>
              </w:rPr>
            </w:pPr>
            <w:r w:rsidRPr="000A4DF0">
              <w:rPr>
                <w:rStyle w:val="Strong"/>
                <w:b w:val="0"/>
                <w:bCs w:val="0"/>
              </w:rPr>
              <w:t>Use control structures and functions to implement, modify and test programs using coding</w:t>
            </w:r>
          </w:p>
          <w:p w14:paraId="23AA942B" w14:textId="77777777" w:rsidR="00D01BB1" w:rsidRDefault="00D01BB1" w:rsidP="00D01BB1">
            <w:pPr>
              <w:pStyle w:val="ListBullet"/>
              <w:rPr>
                <w:rStyle w:val="Strong"/>
                <w:b w:val="0"/>
                <w:bCs w:val="0"/>
              </w:rPr>
            </w:pPr>
            <w:r w:rsidRPr="00FF1ACD">
              <w:rPr>
                <w:rStyle w:val="Strong"/>
                <w:b w:val="0"/>
                <w:bCs w:val="0"/>
              </w:rPr>
              <w:t>Use data and digital systems to code, test and evaluate design ideas and quality solutions</w:t>
            </w:r>
          </w:p>
          <w:p w14:paraId="28419DD2" w14:textId="0510AFB5" w:rsidR="00AA43C3" w:rsidRPr="001C3702" w:rsidRDefault="00D01BB1" w:rsidP="001C3702">
            <w:pPr>
              <w:pStyle w:val="ListBullet"/>
            </w:pPr>
            <w:r w:rsidRPr="009B106E">
              <w:rPr>
                <w:rStyle w:val="Strong"/>
                <w:b w:val="0"/>
                <w:bCs w:val="0"/>
              </w:rPr>
              <w:t xml:space="preserve">Work </w:t>
            </w:r>
            <w:r w:rsidRPr="009B106E">
              <w:rPr>
                <w:rStyle w:val="Strong"/>
                <w:b w:val="0"/>
                <w:bCs w:val="0"/>
              </w:rPr>
              <w:lastRenderedPageBreak/>
              <w:t>collaboratively to optimise digital solutions and algorithms</w:t>
            </w:r>
          </w:p>
        </w:tc>
        <w:tc>
          <w:tcPr>
            <w:tcW w:w="1655" w:type="pct"/>
          </w:tcPr>
          <w:p w14:paraId="42F084F3" w14:textId="18BE2BA6" w:rsidR="00E062CE" w:rsidRDefault="00E062CE" w:rsidP="00E062CE">
            <w:pPr>
              <w:rPr>
                <w:rStyle w:val="Strong"/>
              </w:rPr>
            </w:pPr>
            <w:r>
              <w:rPr>
                <w:rStyle w:val="Strong"/>
              </w:rPr>
              <w:lastRenderedPageBreak/>
              <w:t>Learning intention</w:t>
            </w:r>
            <w:r w:rsidR="004459D5">
              <w:rPr>
                <w:rStyle w:val="Strong"/>
              </w:rPr>
              <w:t>s</w:t>
            </w:r>
          </w:p>
          <w:p w14:paraId="20294143" w14:textId="77777777" w:rsidR="00E062CE" w:rsidRDefault="00E062CE" w:rsidP="00E062CE">
            <w:pPr>
              <w:rPr>
                <w:rStyle w:val="Strong"/>
                <w:b w:val="0"/>
                <w:bCs w:val="0"/>
              </w:rPr>
            </w:pPr>
            <w:r w:rsidRPr="004D1D62">
              <w:rPr>
                <w:rStyle w:val="Strong"/>
                <w:b w:val="0"/>
                <w:bCs w:val="0"/>
              </w:rPr>
              <w:t>We are learning t</w:t>
            </w:r>
            <w:r>
              <w:rPr>
                <w:rStyle w:val="Strong"/>
                <w:b w:val="0"/>
                <w:bCs w:val="0"/>
              </w:rPr>
              <w:t>o:</w:t>
            </w:r>
          </w:p>
          <w:p w14:paraId="69B958CA" w14:textId="6C3170DE" w:rsidR="00E062CE" w:rsidRDefault="005C692E" w:rsidP="00E062CE">
            <w:pPr>
              <w:pStyle w:val="ListBullet"/>
              <w:rPr>
                <w:rStyle w:val="Strong"/>
                <w:b w:val="0"/>
                <w:bCs w:val="0"/>
              </w:rPr>
            </w:pPr>
            <w:r>
              <w:rPr>
                <w:rStyle w:val="Strong"/>
                <w:b w:val="0"/>
                <w:bCs w:val="0"/>
              </w:rPr>
              <w:t>u</w:t>
            </w:r>
            <w:r w:rsidRPr="005C692E">
              <w:rPr>
                <w:rStyle w:val="Strong"/>
                <w:b w:val="0"/>
                <w:bCs w:val="0"/>
              </w:rPr>
              <w:t>nderstand how ultrasonic sensors work to measure distance using sound pulses and echo timing</w:t>
            </w:r>
          </w:p>
          <w:p w14:paraId="06903918" w14:textId="5E267301" w:rsidR="00E062CE" w:rsidRPr="004D1D62" w:rsidRDefault="003C28A6" w:rsidP="00E062CE">
            <w:pPr>
              <w:pStyle w:val="ListBullet"/>
              <w:rPr>
                <w:rStyle w:val="Strong"/>
                <w:b w:val="0"/>
                <w:bCs w:val="0"/>
              </w:rPr>
            </w:pPr>
            <w:r>
              <w:rPr>
                <w:rStyle w:val="Strong"/>
                <w:b w:val="0"/>
                <w:bCs w:val="0"/>
              </w:rPr>
              <w:t>u</w:t>
            </w:r>
            <w:r w:rsidR="00C5258C" w:rsidRPr="00C5258C">
              <w:rPr>
                <w:rStyle w:val="Strong"/>
                <w:b w:val="0"/>
                <w:bCs w:val="0"/>
              </w:rPr>
              <w:t>se conditional statements in code to determine and display parking space status based on measured distance.</w:t>
            </w:r>
          </w:p>
          <w:p w14:paraId="65EAFCEC" w14:textId="77777777" w:rsidR="00E062CE" w:rsidRDefault="00E062CE" w:rsidP="00E062CE">
            <w:pPr>
              <w:rPr>
                <w:rStyle w:val="Strong"/>
              </w:rPr>
            </w:pPr>
            <w:r>
              <w:rPr>
                <w:rStyle w:val="Strong"/>
              </w:rPr>
              <w:t>Success criteria</w:t>
            </w:r>
          </w:p>
          <w:p w14:paraId="02F5D436" w14:textId="77777777" w:rsidR="00E062CE" w:rsidRDefault="00E062CE" w:rsidP="00E062CE">
            <w:pPr>
              <w:rPr>
                <w:rStyle w:val="Strong"/>
                <w:b w:val="0"/>
                <w:bCs w:val="0"/>
              </w:rPr>
            </w:pPr>
            <w:r>
              <w:rPr>
                <w:rStyle w:val="Strong"/>
                <w:b w:val="0"/>
                <w:bCs w:val="0"/>
              </w:rPr>
              <w:t>W</w:t>
            </w:r>
            <w:r w:rsidRPr="00D75848">
              <w:rPr>
                <w:rStyle w:val="Strong"/>
                <w:b w:val="0"/>
                <w:bCs w:val="0"/>
              </w:rPr>
              <w:t xml:space="preserve">e </w:t>
            </w:r>
            <w:r w:rsidRPr="004D1D62">
              <w:rPr>
                <w:rStyle w:val="Strong"/>
                <w:b w:val="0"/>
                <w:bCs w:val="0"/>
              </w:rPr>
              <w:t>can:</w:t>
            </w:r>
          </w:p>
          <w:p w14:paraId="2BDAD35E" w14:textId="11A4891C" w:rsidR="00E062CE" w:rsidRDefault="00E06678" w:rsidP="00E062CE">
            <w:pPr>
              <w:pStyle w:val="ListBullet"/>
              <w:rPr>
                <w:rStyle w:val="Strong"/>
                <w:b w:val="0"/>
                <w:bCs w:val="0"/>
              </w:rPr>
            </w:pPr>
            <w:r w:rsidRPr="00E06678">
              <w:rPr>
                <w:rStyle w:val="Strong"/>
                <w:b w:val="0"/>
                <w:bCs w:val="0"/>
              </w:rPr>
              <w:t>explain how ultrasonic sensors send pulses, receive echoes and calculate distance</w:t>
            </w:r>
          </w:p>
          <w:p w14:paraId="04EB7606" w14:textId="2C4F6B15" w:rsidR="00E062CE" w:rsidRDefault="003C28A6" w:rsidP="00E062CE">
            <w:pPr>
              <w:pStyle w:val="ListBullet"/>
              <w:rPr>
                <w:rStyle w:val="Strong"/>
                <w:b w:val="0"/>
                <w:bCs w:val="0"/>
              </w:rPr>
            </w:pPr>
            <w:r w:rsidRPr="003C28A6">
              <w:rPr>
                <w:rStyle w:val="Strong"/>
                <w:b w:val="0"/>
                <w:bCs w:val="0"/>
              </w:rPr>
              <w:t xml:space="preserve">create conditional statements in code to output "Vacant" or "Occupied" based on the sensor’s distance reading and a </w:t>
            </w:r>
            <w:r w:rsidRPr="003C28A6">
              <w:rPr>
                <w:rStyle w:val="Strong"/>
                <w:b w:val="0"/>
                <w:bCs w:val="0"/>
              </w:rPr>
              <w:lastRenderedPageBreak/>
              <w:t>defined threshold.</w:t>
            </w:r>
          </w:p>
          <w:p w14:paraId="581B897D" w14:textId="77777777" w:rsidR="00E062CE" w:rsidRPr="00BB4F83" w:rsidRDefault="00E062CE" w:rsidP="00E062CE">
            <w:pPr>
              <w:rPr>
                <w:rStyle w:val="Strong"/>
              </w:rPr>
            </w:pPr>
            <w:r w:rsidRPr="00BB4F83">
              <w:rPr>
                <w:rStyle w:val="Strong"/>
              </w:rPr>
              <w:t>Teaching and learning activity</w:t>
            </w:r>
          </w:p>
          <w:p w14:paraId="0C6B83B9" w14:textId="6B0BF91E" w:rsidR="00E612F0" w:rsidRDefault="00E612F0" w:rsidP="0030068F">
            <w:r w:rsidRPr="00E612F0">
              <w:t xml:space="preserve">Activate students' prior knowledge about programming microcontrollers and </w:t>
            </w:r>
            <w:r w:rsidR="00360820">
              <w:t>previous activities</w:t>
            </w:r>
            <w:r w:rsidR="00E06005">
              <w:t xml:space="preserve"> using</w:t>
            </w:r>
            <w:r w:rsidRPr="00E612F0">
              <w:t xml:space="preserve"> sensors by reviewing</w:t>
            </w:r>
            <w:r w:rsidR="00EF078F">
              <w:t xml:space="preserve"> </w:t>
            </w:r>
            <w:r w:rsidR="00EF078F" w:rsidRPr="00EF078F">
              <w:t xml:space="preserve">code to capture and interpret </w:t>
            </w:r>
            <w:r w:rsidR="00E325D2">
              <w:t xml:space="preserve">IR </w:t>
            </w:r>
            <w:r w:rsidR="00EF078F" w:rsidRPr="00EF078F">
              <w:t>sensor readings.</w:t>
            </w:r>
            <w:r w:rsidR="00621A7F">
              <w:t xml:space="preserve"> </w:t>
            </w:r>
            <w:r w:rsidR="00621A7F" w:rsidRPr="00D11B78">
              <w:t>Reinforce understanding of how sensor data is acquired, processed and used within programs to make decisions or control other components.</w:t>
            </w:r>
          </w:p>
          <w:p w14:paraId="0C8CD250" w14:textId="297F6617" w:rsidR="00C82D19" w:rsidRDefault="001A0C33" w:rsidP="0030068F">
            <w:r>
              <w:t>Outline</w:t>
            </w:r>
            <w:r w:rsidRPr="001A0C33">
              <w:t xml:space="preserve"> the </w:t>
            </w:r>
            <w:r>
              <w:t>intent of</w:t>
            </w:r>
            <w:r w:rsidRPr="001A0C33">
              <w:t xml:space="preserve"> using an ultrasonic sensor to detect whether a parking space is occupied or vacant.</w:t>
            </w:r>
          </w:p>
          <w:p w14:paraId="39F38227" w14:textId="479725AA" w:rsidR="00EA1EC2" w:rsidRDefault="0030068F" w:rsidP="0030068F">
            <w:r w:rsidRPr="0030068F">
              <w:t>Explain how ultrasonic sensors work</w:t>
            </w:r>
            <w:r w:rsidR="00EA1EC2">
              <w:t>:</w:t>
            </w:r>
          </w:p>
          <w:p w14:paraId="6D2B91D0" w14:textId="77777777" w:rsidR="00EA1EC2" w:rsidRDefault="0030068F" w:rsidP="00EA1EC2">
            <w:pPr>
              <w:pStyle w:val="ListBullet"/>
            </w:pPr>
            <w:r w:rsidRPr="0030068F">
              <w:t>send pulse</w:t>
            </w:r>
          </w:p>
          <w:p w14:paraId="10F4F3F7" w14:textId="77777777" w:rsidR="00EA1EC2" w:rsidRDefault="0030068F" w:rsidP="00EA1EC2">
            <w:pPr>
              <w:pStyle w:val="ListBullet"/>
            </w:pPr>
            <w:r w:rsidRPr="0030068F">
              <w:t>measure echo time</w:t>
            </w:r>
          </w:p>
          <w:p w14:paraId="58CDCB49" w14:textId="1E315BDF" w:rsidR="00742E13" w:rsidRDefault="0030068F" w:rsidP="00EA1EC2">
            <w:pPr>
              <w:pStyle w:val="ListBullet"/>
            </w:pPr>
            <w:r w:rsidRPr="0030068F">
              <w:lastRenderedPageBreak/>
              <w:t>calculate distance</w:t>
            </w:r>
            <w:r w:rsidR="00EA1EC2">
              <w:t>.</w:t>
            </w:r>
          </w:p>
          <w:p w14:paraId="35EF76D4" w14:textId="791292E0" w:rsidR="006923B6" w:rsidRPr="006923B6" w:rsidRDefault="006923B6" w:rsidP="006923B6">
            <w:r>
              <w:t xml:space="preserve">Explain the general formula </w:t>
            </w:r>
            <w:r w:rsidR="00552D44">
              <w:t xml:space="preserve">for </w:t>
            </w:r>
            <w:r w:rsidR="00B302E9">
              <w:t>how</w:t>
            </w:r>
            <w:r w:rsidR="00552D44">
              <w:t xml:space="preserve"> </w:t>
            </w:r>
            <w:r w:rsidR="005073B7">
              <w:t xml:space="preserve">speed of </w:t>
            </w:r>
            <w:r w:rsidR="00552D44">
              <w:t xml:space="preserve">sound </w:t>
            </w:r>
            <w:r w:rsidR="005073B7">
              <w:t>can be used</w:t>
            </w:r>
            <w:r w:rsidR="00552D44">
              <w:t xml:space="preserve"> to measure </w:t>
            </w:r>
            <w:r w:rsidR="00B302E9">
              <w:t>distance</w:t>
            </w:r>
            <w:r w:rsidR="00BB0E5B">
              <w:t>:</w:t>
            </w:r>
          </w:p>
          <w:p w14:paraId="30DAB587" w14:textId="77777777" w:rsidR="00615E0C" w:rsidRPr="00477A98" w:rsidRDefault="00615E0C" w:rsidP="00615E0C">
            <w:pPr>
              <w:rPr>
                <w:rStyle w:val="Emphasis"/>
              </w:rPr>
            </w:pPr>
            <w:r w:rsidRPr="00477A98">
              <w:rPr>
                <w:rStyle w:val="Emphasis"/>
              </w:rPr>
              <w:t>distance = (travel time/2) x speed of sound</w:t>
            </w:r>
          </w:p>
          <w:p w14:paraId="4F03A372" w14:textId="39B0E39D" w:rsidR="00655306" w:rsidRDefault="00655306" w:rsidP="00655306">
            <w:r>
              <w:t xml:space="preserve">Show </w:t>
            </w:r>
            <w:r w:rsidR="00324D1B">
              <w:t>ultrasonic</w:t>
            </w:r>
            <w:r>
              <w:t xml:space="preserve"> sensor module and </w:t>
            </w:r>
            <w:r w:rsidR="00966176">
              <w:t xml:space="preserve">briefly </w:t>
            </w:r>
            <w:r>
              <w:t>explain its pins (</w:t>
            </w:r>
            <w:r w:rsidR="00324D1B">
              <w:t>Trigger, Echo</w:t>
            </w:r>
            <w:r w:rsidR="00966176">
              <w:t xml:space="preserve">, </w:t>
            </w:r>
            <w:r>
              <w:t>VCC, GND).</w:t>
            </w:r>
          </w:p>
          <w:p w14:paraId="209595CB" w14:textId="02279A11" w:rsidR="00193973" w:rsidRDefault="00655306" w:rsidP="00655306">
            <w:r>
              <w:t xml:space="preserve">Demonstrate how to physically connect the </w:t>
            </w:r>
            <w:r w:rsidR="00D87088">
              <w:t>ultrasonic</w:t>
            </w:r>
            <w:r>
              <w:t xml:space="preserve"> sensor to the microcontroller</w:t>
            </w:r>
            <w:r w:rsidR="006022E2">
              <w:t xml:space="preserve"> e</w:t>
            </w:r>
            <w:r w:rsidR="00193973" w:rsidRPr="00193973">
              <w:t>mphasis</w:t>
            </w:r>
            <w:r w:rsidR="006022E2">
              <w:t>ing</w:t>
            </w:r>
            <w:r w:rsidR="00193973" w:rsidRPr="00193973">
              <w:t xml:space="preserve"> correct wiring to avoid damage or </w:t>
            </w:r>
            <w:r w:rsidR="00193973">
              <w:t>incorrect values (</w:t>
            </w:r>
            <w:r w:rsidR="00193973" w:rsidRPr="00193973">
              <w:t>readings</w:t>
            </w:r>
            <w:r w:rsidR="00193973">
              <w:t>)</w:t>
            </w:r>
            <w:r w:rsidR="00193973" w:rsidRPr="00193973">
              <w:t>.</w:t>
            </w:r>
          </w:p>
          <w:p w14:paraId="3ABBD620" w14:textId="72898C05" w:rsidR="00BE431B" w:rsidRDefault="00BE431B" w:rsidP="00655306">
            <w:r w:rsidRPr="00BE431B">
              <w:t xml:space="preserve">Introduce </w:t>
            </w:r>
            <w:r w:rsidR="003464E7">
              <w:t>libraries/modules</w:t>
            </w:r>
            <w:r w:rsidRPr="00BE431B">
              <w:t xml:space="preserve"> </w:t>
            </w:r>
            <w:r w:rsidR="00755576">
              <w:t xml:space="preserve">required </w:t>
            </w:r>
            <w:r w:rsidRPr="00BE431B">
              <w:t xml:space="preserve">to read digital input from the </w:t>
            </w:r>
            <w:r w:rsidR="006D7581">
              <w:t>ultrasonic</w:t>
            </w:r>
            <w:r w:rsidRPr="00BE431B">
              <w:t xml:space="preserve"> sensor pin.</w:t>
            </w:r>
          </w:p>
          <w:p w14:paraId="329C8004" w14:textId="080BEE25" w:rsidR="00325C9E" w:rsidRDefault="007F79CE" w:rsidP="00325C9E">
            <w:r w:rsidRPr="007F79CE">
              <w:t>Explain key components of sample code</w:t>
            </w:r>
            <w:r>
              <w:t xml:space="preserve"> and</w:t>
            </w:r>
            <w:r w:rsidR="00325C9E" w:rsidRPr="00742E13">
              <w:t xml:space="preserve"> how </w:t>
            </w:r>
            <w:r w:rsidR="00325C9E">
              <w:t>a</w:t>
            </w:r>
            <w:r w:rsidR="00265199">
              <w:t>n</w:t>
            </w:r>
            <w:r w:rsidR="00325C9E" w:rsidRPr="00742E13">
              <w:t xml:space="preserve"> </w:t>
            </w:r>
            <w:r w:rsidR="00265199">
              <w:t>ultrasonic</w:t>
            </w:r>
            <w:r w:rsidR="00325C9E" w:rsidRPr="00742E13">
              <w:t xml:space="preserve"> sensor reading will indicate whether a parking space is occupied or vacant.</w:t>
            </w:r>
          </w:p>
          <w:p w14:paraId="1BC4FBA7" w14:textId="3BF34183" w:rsidR="003859F6" w:rsidRDefault="003859F6" w:rsidP="003859F6">
            <w:r w:rsidRPr="00802ECC">
              <w:t xml:space="preserve">Explain formula to convert pulse duration into </w:t>
            </w:r>
            <w:r w:rsidRPr="00802ECC">
              <w:lastRenderedPageBreak/>
              <w:t>distance</w:t>
            </w:r>
            <w:r w:rsidR="000A0799">
              <w:t>.</w:t>
            </w:r>
          </w:p>
          <w:p w14:paraId="6E624D51" w14:textId="714290AF" w:rsidR="000C4BDC" w:rsidRDefault="00690DE8" w:rsidP="00655306">
            <w:r>
              <w:t>Demonstrate</w:t>
            </w:r>
            <w:r w:rsidR="002F3089">
              <w:t xml:space="preserve"> </w:t>
            </w:r>
            <w:r w:rsidR="000C4BDC" w:rsidRPr="000C4BDC">
              <w:t xml:space="preserve">how to implement this calculation in </w:t>
            </w:r>
            <w:r w:rsidR="002F3089">
              <w:t>program code</w:t>
            </w:r>
            <w:r w:rsidR="00E42230">
              <w:t>:</w:t>
            </w:r>
          </w:p>
          <w:p w14:paraId="3D0A9027" w14:textId="77777777" w:rsidR="00065AE1" w:rsidRPr="009A5E99" w:rsidRDefault="00065AE1" w:rsidP="00065AE1">
            <w:pPr>
              <w:rPr>
                <w:rStyle w:val="Emphasis"/>
              </w:rPr>
            </w:pPr>
            <w:r w:rsidRPr="009A5E99">
              <w:rPr>
                <w:rStyle w:val="Emphasis"/>
              </w:rPr>
              <w:t>Distance (cm) = (Time in microseconds) / 58</w:t>
            </w:r>
          </w:p>
          <w:p w14:paraId="0072376D" w14:textId="5DF5B40B" w:rsidR="00764621" w:rsidRDefault="0038638A" w:rsidP="00655306">
            <w:r>
              <w:t>As a class</w:t>
            </w:r>
            <w:r w:rsidR="00273069">
              <w:t>, d</w:t>
            </w:r>
            <w:r w:rsidR="00764621" w:rsidRPr="00764621">
              <w:t xml:space="preserve">efine threshold distance that indicates if parking space is occupied or </w:t>
            </w:r>
            <w:r w:rsidR="005971FA">
              <w:t>vacant</w:t>
            </w:r>
            <w:r w:rsidR="00764621" w:rsidRPr="00764621">
              <w:t>.</w:t>
            </w:r>
          </w:p>
          <w:p w14:paraId="215DBC87" w14:textId="60CDBF4F" w:rsidR="00325C9E" w:rsidRDefault="00273069" w:rsidP="00655306">
            <w:r>
              <w:t>Students copy</w:t>
            </w:r>
            <w:r w:rsidR="00325C9E" w:rsidRPr="00325C9E">
              <w:t xml:space="preserve"> example code that reads </w:t>
            </w:r>
            <w:r w:rsidR="004E34AD">
              <w:t>ultrasonic</w:t>
            </w:r>
            <w:r w:rsidR="004E34AD" w:rsidRPr="00325C9E">
              <w:t xml:space="preserve"> sensor </w:t>
            </w:r>
            <w:r w:rsidR="004E34AD">
              <w:t xml:space="preserve">data </w:t>
            </w:r>
            <w:r w:rsidR="00325C9E" w:rsidRPr="00325C9E">
              <w:t xml:space="preserve">and prints </w:t>
            </w:r>
            <w:r w:rsidR="006A659A">
              <w:t>the distance to the nearest object</w:t>
            </w:r>
            <w:r w:rsidR="00627E2A">
              <w:t xml:space="preserve"> (within range)</w:t>
            </w:r>
            <w:r w:rsidR="00325C9E" w:rsidRPr="00325C9E">
              <w:t>.</w:t>
            </w:r>
          </w:p>
          <w:p w14:paraId="351965CC" w14:textId="6EAA7776" w:rsidR="005971FA" w:rsidRDefault="00D55E1B" w:rsidP="00655306">
            <w:r>
              <w:t>Guide students to w</w:t>
            </w:r>
            <w:r w:rsidR="005971FA" w:rsidRPr="005971FA">
              <w:t xml:space="preserve">rite conditional statements to output "Vacant" or "Occupied" based on </w:t>
            </w:r>
            <w:r w:rsidR="00D269EB">
              <w:t xml:space="preserve">measured </w:t>
            </w:r>
            <w:r w:rsidR="005971FA" w:rsidRPr="005971FA">
              <w:t>distance.</w:t>
            </w:r>
          </w:p>
          <w:p w14:paraId="5EB82A9D" w14:textId="77777777" w:rsidR="00B84686" w:rsidRDefault="00FA3D22" w:rsidP="00655306">
            <w:r>
              <w:t>D</w:t>
            </w:r>
            <w:r w:rsidR="00B84686" w:rsidRPr="00B84686">
              <w:t>emonstrate testing the sensor with objects at various distances.</w:t>
            </w:r>
          </w:p>
          <w:p w14:paraId="7850585A" w14:textId="50B0153C" w:rsidR="00A93A13" w:rsidRPr="00E062CE" w:rsidRDefault="00A93A13" w:rsidP="00655306">
            <w:r>
              <w:t xml:space="preserve">Students </w:t>
            </w:r>
            <w:r w:rsidR="00CA3002">
              <w:t>use</w:t>
            </w:r>
            <w:r w:rsidR="00CA3002" w:rsidRPr="00B84686">
              <w:t xml:space="preserve"> the sensor with objects at various </w:t>
            </w:r>
            <w:r w:rsidR="00CA3002" w:rsidRPr="00B84686">
              <w:lastRenderedPageBreak/>
              <w:t>distances</w:t>
            </w:r>
            <w:r w:rsidR="00CA3002">
              <w:t>.</w:t>
            </w:r>
          </w:p>
        </w:tc>
        <w:tc>
          <w:tcPr>
            <w:tcW w:w="876" w:type="pct"/>
          </w:tcPr>
          <w:p w14:paraId="0C4B4824" w14:textId="77777777" w:rsidR="00276C64" w:rsidRDefault="00276C64" w:rsidP="00276C64">
            <w:r>
              <w:lastRenderedPageBreak/>
              <w:t>Students can d</w:t>
            </w:r>
            <w:r w:rsidRPr="009A43A0">
              <w:t>escribe how sensor readings provide input data for microcontroller decision-making.</w:t>
            </w:r>
          </w:p>
          <w:p w14:paraId="7E4E2D6F" w14:textId="4560F3E0" w:rsidR="00C636F6" w:rsidRDefault="00C636F6" w:rsidP="00276C64">
            <w:r>
              <w:t xml:space="preserve">Students can </w:t>
            </w:r>
            <w:r w:rsidRPr="00C636F6">
              <w:t>explain how ultrasonic sensors send pulses, receive echoes and calculate distance.</w:t>
            </w:r>
          </w:p>
          <w:p w14:paraId="3F1B4679" w14:textId="3C21F8AF" w:rsidR="00276C64" w:rsidRDefault="00276C64" w:rsidP="00276C64">
            <w:r>
              <w:t>Students can c</w:t>
            </w:r>
            <w:r w:rsidRPr="00786B42">
              <w:t>orrectly connect a</w:t>
            </w:r>
            <w:r w:rsidR="0071693D">
              <w:t xml:space="preserve">n </w:t>
            </w:r>
            <w:r w:rsidR="00077630">
              <w:t>ultraso</w:t>
            </w:r>
            <w:r w:rsidR="002D49BA">
              <w:t>nic</w:t>
            </w:r>
            <w:r w:rsidRPr="00786B42">
              <w:t xml:space="preserve"> </w:t>
            </w:r>
            <w:r w:rsidR="0010125D">
              <w:t>sensor</w:t>
            </w:r>
            <w:r w:rsidRPr="00786B42">
              <w:t xml:space="preserve"> to a microcontroller</w:t>
            </w:r>
            <w:r>
              <w:t>.</w:t>
            </w:r>
          </w:p>
          <w:p w14:paraId="788FBFBA" w14:textId="3378BB82" w:rsidR="00276C64" w:rsidRDefault="00276C64" w:rsidP="00276C64">
            <w:r>
              <w:t>Students can w</w:t>
            </w:r>
            <w:r w:rsidRPr="003B0025">
              <w:t xml:space="preserve">rite, </w:t>
            </w:r>
            <w:r>
              <w:t>execute</w:t>
            </w:r>
            <w:r w:rsidRPr="003B0025">
              <w:t xml:space="preserve"> and modify code to display </w:t>
            </w:r>
            <w:r w:rsidR="0010125D">
              <w:t xml:space="preserve">sensor </w:t>
            </w:r>
            <w:r w:rsidR="00B92996">
              <w:t>values (readings)</w:t>
            </w:r>
            <w:r w:rsidRPr="003B0025">
              <w:t>.</w:t>
            </w:r>
          </w:p>
          <w:p w14:paraId="3DBB2E65" w14:textId="40288BCE" w:rsidR="00276C64" w:rsidRDefault="00276C64" w:rsidP="00276C64">
            <w:r w:rsidRPr="00840C26">
              <w:lastRenderedPageBreak/>
              <w:t xml:space="preserve">Students </w:t>
            </w:r>
            <w:r>
              <w:t xml:space="preserve">can </w:t>
            </w:r>
            <w:r w:rsidRPr="00840C26">
              <w:t xml:space="preserve">articulate and document the logic used to </w:t>
            </w:r>
            <w:r w:rsidR="00B92996">
              <w:t>determine if a car space is</w:t>
            </w:r>
            <w:r w:rsidRPr="00840C26">
              <w:t xml:space="preserve"> </w:t>
            </w:r>
            <w:r w:rsidR="007C380C">
              <w:t>empty (or vacant)</w:t>
            </w:r>
            <w:r>
              <w:t>.</w:t>
            </w:r>
          </w:p>
          <w:p w14:paraId="50EF9ADA" w14:textId="39BE299E" w:rsidR="00276C64" w:rsidRDefault="00276C64" w:rsidP="00276C64">
            <w:r>
              <w:t xml:space="preserve">Students can describe and translate </w:t>
            </w:r>
            <w:r w:rsidRPr="00950D8C">
              <w:t xml:space="preserve">logic </w:t>
            </w:r>
            <w:r>
              <w:t xml:space="preserve">into a </w:t>
            </w:r>
            <w:r w:rsidRPr="00950D8C">
              <w:t xml:space="preserve">program that </w:t>
            </w:r>
            <w:r w:rsidR="00731964">
              <w:t>determines if a</w:t>
            </w:r>
            <w:r w:rsidRPr="00950D8C">
              <w:t xml:space="preserve"> parking space</w:t>
            </w:r>
            <w:r w:rsidR="00731964">
              <w:t xml:space="preserve"> </w:t>
            </w:r>
            <w:r w:rsidR="002C2BF1">
              <w:t xml:space="preserve">is </w:t>
            </w:r>
            <w:r w:rsidR="00731964">
              <w:t>empty</w:t>
            </w:r>
            <w:r w:rsidRPr="00950D8C">
              <w:t xml:space="preserve"> by integrating sensor data.</w:t>
            </w:r>
          </w:p>
          <w:p w14:paraId="131485F3" w14:textId="6AC08442" w:rsidR="00276C64" w:rsidRDefault="00276C64" w:rsidP="00276C64">
            <w:r w:rsidRPr="006D3EAB">
              <w:t xml:space="preserve">Students </w:t>
            </w:r>
            <w:r>
              <w:t xml:space="preserve">can </w:t>
            </w:r>
            <w:r w:rsidR="00B06640" w:rsidRPr="00B06640">
              <w:t>create conditional statements in code to output "Vacant" or "Occupied" based on the sensor’s distance reading and a defined threshold.</w:t>
            </w:r>
          </w:p>
          <w:p w14:paraId="223AF82F" w14:textId="77777777" w:rsidR="00276C64" w:rsidRDefault="00276C64" w:rsidP="00276C64">
            <w:r w:rsidRPr="00A236DC">
              <w:t xml:space="preserve">Students </w:t>
            </w:r>
            <w:r>
              <w:t xml:space="preserve">can </w:t>
            </w:r>
            <w:r w:rsidRPr="00A236DC">
              <w:t xml:space="preserve">debug </w:t>
            </w:r>
            <w:r w:rsidRPr="00A236DC">
              <w:lastRenderedPageBreak/>
              <w:t>syntax errors in their code and correct them without direct teacher intervention.</w:t>
            </w:r>
          </w:p>
          <w:p w14:paraId="4B4FEF20" w14:textId="065DD58F" w:rsidR="00276C64" w:rsidRDefault="00276C64" w:rsidP="00276C64">
            <w:r w:rsidRPr="00C62DCD">
              <w:t>Students</w:t>
            </w:r>
            <w:r>
              <w:t xml:space="preserve"> can</w:t>
            </w:r>
            <w:r w:rsidRPr="00C62DCD">
              <w:t xml:space="preserve"> independently identify and fix technical issues</w:t>
            </w:r>
            <w:r w:rsidR="0092364A">
              <w:t>.</w:t>
            </w:r>
          </w:p>
          <w:p w14:paraId="5495867A" w14:textId="77777777" w:rsidR="00276C64" w:rsidRDefault="00276C64" w:rsidP="00276C64">
            <w:r w:rsidRPr="005645FC">
              <w:t>Students engage in meaningful discussions with peers to co-construct and refine code.</w:t>
            </w:r>
          </w:p>
          <w:p w14:paraId="0754C6B9" w14:textId="688E1C35" w:rsidR="00276C64" w:rsidRDefault="00276C64" w:rsidP="00276C64">
            <w:r w:rsidRPr="00AF42A7">
              <w:t xml:space="preserve">Students </w:t>
            </w:r>
            <w:r w:rsidR="00A92263" w:rsidRPr="00A92263">
              <w:t>can test the ultrasonic sensor by measuring distances to objects and explain the results.</w:t>
            </w:r>
          </w:p>
          <w:p w14:paraId="3D5A7772" w14:textId="68C138BD" w:rsidR="00AA43C3" w:rsidRPr="006E4E89" w:rsidRDefault="00276C64" w:rsidP="00276C64">
            <w:r w:rsidRPr="00CB6399">
              <w:t xml:space="preserve">Students propose or </w:t>
            </w:r>
            <w:r w:rsidRPr="00CB6399">
              <w:lastRenderedPageBreak/>
              <w:t xml:space="preserve">implement improvements to the parking space </w:t>
            </w:r>
            <w:r w:rsidR="00274FAF">
              <w:t>status</w:t>
            </w:r>
            <w:r w:rsidRPr="00CB6399">
              <w:t xml:space="preserve"> logic or display update frequency.</w:t>
            </w:r>
          </w:p>
        </w:tc>
        <w:tc>
          <w:tcPr>
            <w:tcW w:w="876" w:type="pct"/>
          </w:tcPr>
          <w:p w14:paraId="19FA8217" w14:textId="77777777" w:rsidR="0062499D" w:rsidRDefault="0062499D" w:rsidP="0062499D">
            <w:r w:rsidRPr="0071242D">
              <w:lastRenderedPageBreak/>
              <w:t>Provide scaffolded coding templates for beginners with comments explaining each line.</w:t>
            </w:r>
          </w:p>
          <w:p w14:paraId="3A5D6C45" w14:textId="6AFC63B9" w:rsidR="0062499D" w:rsidRDefault="00BF048D" w:rsidP="0062499D">
            <w:r>
              <w:t>Provide e</w:t>
            </w:r>
            <w:r w:rsidRPr="00FD145E">
              <w:t xml:space="preserve">xtension </w:t>
            </w:r>
            <w:r w:rsidR="0062499D" w:rsidRPr="00FD145E">
              <w:t xml:space="preserve">challenges for advanced students, </w:t>
            </w:r>
            <w:r w:rsidR="0062499D">
              <w:t>like</w:t>
            </w:r>
            <w:r w:rsidR="0062499D" w:rsidRPr="00FD145E">
              <w:t xml:space="preserve"> adding additional sensor types or custom display</w:t>
            </w:r>
            <w:r w:rsidR="0062499D">
              <w:t xml:space="preserve"> messages.</w:t>
            </w:r>
          </w:p>
          <w:p w14:paraId="2D0F6A96" w14:textId="6F8AACE3" w:rsidR="0062499D" w:rsidRDefault="0062499D" w:rsidP="0062499D">
            <w:r>
              <w:t xml:space="preserve">Provide </w:t>
            </w:r>
            <w:r w:rsidRPr="0067544D">
              <w:t xml:space="preserve">pictorial </w:t>
            </w:r>
            <w:r>
              <w:t>connection</w:t>
            </w:r>
            <w:r w:rsidRPr="0067544D">
              <w:t xml:space="preserve"> diagrams, flowcharts, annotated </w:t>
            </w:r>
            <w:r>
              <w:t xml:space="preserve">images of device setup and annotated </w:t>
            </w:r>
            <w:r w:rsidRPr="0067544D">
              <w:t xml:space="preserve">screenshots of code to support learners </w:t>
            </w:r>
            <w:r>
              <w:t>with language needs</w:t>
            </w:r>
            <w:r w:rsidRPr="0067544D">
              <w:t>.</w:t>
            </w:r>
          </w:p>
          <w:p w14:paraId="4378B5F6" w14:textId="77777777" w:rsidR="0062499D" w:rsidRDefault="0062499D" w:rsidP="0062499D">
            <w:r w:rsidRPr="00DC1D96">
              <w:lastRenderedPageBreak/>
              <w:t>Break down lesson into smaller, manageable activities with clear objectives and frequent check-ins.</w:t>
            </w:r>
          </w:p>
          <w:p w14:paraId="08E9846C" w14:textId="417567B0" w:rsidR="0062499D" w:rsidRDefault="0062499D" w:rsidP="0062499D">
            <w:r w:rsidRPr="00DC1D96">
              <w:t>Pre-</w:t>
            </w:r>
            <w:r>
              <w:t>t</w:t>
            </w:r>
            <w:r w:rsidRPr="00DC1D96">
              <w:t xml:space="preserve">each </w:t>
            </w:r>
            <w:r>
              <w:t>k</w:t>
            </w:r>
            <w:r w:rsidRPr="00DC1D96">
              <w:t xml:space="preserve">ey </w:t>
            </w:r>
            <w:r>
              <w:t>v</w:t>
            </w:r>
            <w:r w:rsidRPr="00DC1D96">
              <w:t>ocabulary and explain technical terms</w:t>
            </w:r>
            <w:r>
              <w:t xml:space="preserve"> and acronyms, for example:</w:t>
            </w:r>
            <w:r w:rsidRPr="00DC1D96">
              <w:t xml:space="preserve"> </w:t>
            </w:r>
            <w:r w:rsidR="00A45E59">
              <w:t>‘</w:t>
            </w:r>
            <w:r w:rsidRPr="00DC1D96">
              <w:t>sensor</w:t>
            </w:r>
            <w:r w:rsidR="00A45E59">
              <w:t>’</w:t>
            </w:r>
            <w:r w:rsidRPr="00DC1D96">
              <w:t xml:space="preserve">, </w:t>
            </w:r>
            <w:r w:rsidR="00A45E59">
              <w:t>‘</w:t>
            </w:r>
            <w:r w:rsidRPr="00DC1D96">
              <w:t>microcontroller</w:t>
            </w:r>
            <w:r w:rsidR="00A45E59">
              <w:t>’</w:t>
            </w:r>
            <w:r w:rsidRPr="00DC1D96">
              <w:t>, I2C, OLED.</w:t>
            </w:r>
          </w:p>
          <w:p w14:paraId="0189E5DA" w14:textId="77777777" w:rsidR="0062499D" w:rsidRDefault="0062499D" w:rsidP="0062499D">
            <w:r w:rsidRPr="00D65CB3">
              <w:t>Show physical hardware and enlarged images to support comprehension.</w:t>
            </w:r>
          </w:p>
          <w:p w14:paraId="22437BAB" w14:textId="77777777" w:rsidR="0062499D" w:rsidRDefault="0062499D" w:rsidP="0062499D">
            <w:r w:rsidRPr="00B42561">
              <w:t>Use gestures and real-life analogies to explain abstract concepts</w:t>
            </w:r>
            <w:r>
              <w:t xml:space="preserve"> like </w:t>
            </w:r>
            <w:r>
              <w:lastRenderedPageBreak/>
              <w:t>sensing</w:t>
            </w:r>
            <w:r w:rsidRPr="00B42561">
              <w:t>.</w:t>
            </w:r>
          </w:p>
          <w:p w14:paraId="11EC0DB1" w14:textId="77777777" w:rsidR="0062499D" w:rsidRDefault="0062499D" w:rsidP="0062499D">
            <w:r>
              <w:t>Provide v</w:t>
            </w:r>
            <w:r w:rsidRPr="00FE1073">
              <w:t xml:space="preserve">ideos demonstrating hardware setup </w:t>
            </w:r>
            <w:r>
              <w:t>to</w:t>
            </w:r>
            <w:r w:rsidRPr="00FE1073">
              <w:t xml:space="preserve"> reinforce learning independently or as revision.</w:t>
            </w:r>
          </w:p>
          <w:p w14:paraId="52A528E7" w14:textId="27D5F19E" w:rsidR="00AA43C3" w:rsidRPr="006E4E89" w:rsidRDefault="0062499D" w:rsidP="0062499D">
            <w:r w:rsidRPr="006D5C41">
              <w:t>Present code examples with clear comments</w:t>
            </w:r>
            <w:r>
              <w:t xml:space="preserve"> </w:t>
            </w:r>
            <w:r w:rsidRPr="004815BE">
              <w:t>that gradually increase in complexity.</w:t>
            </w:r>
          </w:p>
        </w:tc>
        <w:tc>
          <w:tcPr>
            <w:tcW w:w="718" w:type="pct"/>
          </w:tcPr>
          <w:p w14:paraId="251F139D" w14:textId="77777777" w:rsidR="00AA43C3" w:rsidRDefault="00AA43C3"/>
        </w:tc>
      </w:tr>
    </w:tbl>
    <w:p w14:paraId="53BEEBBB" w14:textId="77777777" w:rsidR="00B75206" w:rsidRDefault="00B75206" w:rsidP="00B75206">
      <w:r>
        <w:lastRenderedPageBreak/>
        <w:br w:type="page"/>
      </w:r>
    </w:p>
    <w:p w14:paraId="2BB6981E" w14:textId="5DC0B475" w:rsidR="00C718AF" w:rsidRPr="000E14D8" w:rsidRDefault="00C718AF" w:rsidP="00C718AF">
      <w:pPr>
        <w:pStyle w:val="Heading2"/>
      </w:pPr>
      <w:bookmarkStart w:id="23" w:name="_Toc213926376"/>
      <w:r>
        <w:lastRenderedPageBreak/>
        <w:t xml:space="preserve">Weeks </w:t>
      </w:r>
      <w:r w:rsidR="00294C03">
        <w:t>17</w:t>
      </w:r>
      <w:r>
        <w:t xml:space="preserve"> to 1</w:t>
      </w:r>
      <w:r w:rsidR="00294C03">
        <w:t>8</w:t>
      </w:r>
      <w:bookmarkEnd w:id="23"/>
    </w:p>
    <w:p w14:paraId="52104CF2" w14:textId="5276D3D6" w:rsidR="00327677" w:rsidRPr="00126D13" w:rsidRDefault="00327677" w:rsidP="00327677">
      <w:pPr>
        <w:pStyle w:val="Caption"/>
      </w:pPr>
      <w:r>
        <w:t xml:space="preserve">Table </w:t>
      </w:r>
      <w:r>
        <w:fldChar w:fldCharType="begin"/>
      </w:r>
      <w:r>
        <w:instrText xml:space="preserve"> SEQ Table \* ARABIC </w:instrText>
      </w:r>
      <w:r>
        <w:fldChar w:fldCharType="separate"/>
      </w:r>
      <w:r>
        <w:rPr>
          <w:noProof/>
        </w:rPr>
        <w:t>9</w:t>
      </w:r>
      <w:r>
        <w:rPr>
          <w:noProof/>
        </w:rPr>
        <w:fldChar w:fldCharType="end"/>
      </w:r>
      <w:r>
        <w:t xml:space="preserve"> – </w:t>
      </w:r>
      <w:r w:rsidR="00B55AF0">
        <w:t>W</w:t>
      </w:r>
      <w:r>
        <w:t>eeks 17 to 18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C718AF" w14:paraId="654493C7" w14:textId="77777777" w:rsidTr="5BB91E77">
        <w:trPr>
          <w:cnfStyle w:val="100000000000" w:firstRow="1" w:lastRow="0" w:firstColumn="0" w:lastColumn="0" w:oddVBand="0" w:evenVBand="0" w:oddHBand="0" w:evenHBand="0" w:firstRowFirstColumn="0" w:firstRowLastColumn="0" w:lastRowFirstColumn="0" w:lastRowLastColumn="0"/>
        </w:trPr>
        <w:tc>
          <w:tcPr>
            <w:tcW w:w="875" w:type="pct"/>
          </w:tcPr>
          <w:p w14:paraId="094714ED" w14:textId="77777777" w:rsidR="00C718AF" w:rsidRDefault="00C718AF">
            <w:r w:rsidRPr="00CF6572">
              <w:t xml:space="preserve">Outcomes </w:t>
            </w:r>
            <w:r>
              <w:t xml:space="preserve">and </w:t>
            </w:r>
            <w:r w:rsidRPr="00CF6572">
              <w:t>content</w:t>
            </w:r>
          </w:p>
        </w:tc>
        <w:tc>
          <w:tcPr>
            <w:tcW w:w="1655" w:type="pct"/>
          </w:tcPr>
          <w:p w14:paraId="06FA7DD3" w14:textId="77777777" w:rsidR="00C718AF" w:rsidRDefault="00C718AF">
            <w:r w:rsidRPr="00CF6572">
              <w:t>Teaching and learning activities</w:t>
            </w:r>
          </w:p>
        </w:tc>
        <w:tc>
          <w:tcPr>
            <w:tcW w:w="876" w:type="pct"/>
          </w:tcPr>
          <w:p w14:paraId="52B9C432" w14:textId="77777777" w:rsidR="00C718AF" w:rsidRDefault="00C718AF">
            <w:r>
              <w:t>Evidence of learning</w:t>
            </w:r>
          </w:p>
        </w:tc>
        <w:tc>
          <w:tcPr>
            <w:tcW w:w="876" w:type="pct"/>
          </w:tcPr>
          <w:p w14:paraId="3BA88303" w14:textId="77777777" w:rsidR="00C718AF" w:rsidRDefault="00C718AF">
            <w:r>
              <w:t>Differentiation and adjustments</w:t>
            </w:r>
          </w:p>
        </w:tc>
        <w:tc>
          <w:tcPr>
            <w:tcW w:w="718" w:type="pct"/>
          </w:tcPr>
          <w:p w14:paraId="4AB6E38E" w14:textId="77777777" w:rsidR="00C718AF" w:rsidRDefault="00C718AF">
            <w:r>
              <w:t>Registration and evaluation notes</w:t>
            </w:r>
          </w:p>
        </w:tc>
      </w:tr>
      <w:tr w:rsidR="00C718AF" w14:paraId="1D74CEA5"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142475B7" w14:textId="0698FAD3" w:rsidR="00C718AF" w:rsidRPr="006A5620" w:rsidRDefault="00C718AF">
            <w:pPr>
              <w:rPr>
                <w:b/>
                <w:bCs/>
              </w:rPr>
            </w:pPr>
            <w:r w:rsidRPr="00125B42">
              <w:rPr>
                <w:rStyle w:val="Strong"/>
              </w:rPr>
              <w:t>Outcome</w:t>
            </w:r>
            <w:r w:rsidR="00612E98">
              <w:rPr>
                <w:rStyle w:val="Strong"/>
              </w:rPr>
              <w:t>s</w:t>
            </w:r>
          </w:p>
          <w:p w14:paraId="55C49F4F" w14:textId="5A976475" w:rsidR="00C718AF" w:rsidRDefault="00C718AF">
            <w:pPr>
              <w:rPr>
                <w:b/>
                <w:bCs/>
              </w:rPr>
            </w:pPr>
            <w:r>
              <w:rPr>
                <w:b/>
                <w:bCs/>
              </w:rPr>
              <w:t>TE4-</w:t>
            </w:r>
            <w:r w:rsidR="00B95295">
              <w:rPr>
                <w:b/>
                <w:bCs/>
              </w:rPr>
              <w:t>DES</w:t>
            </w:r>
            <w:r>
              <w:rPr>
                <w:b/>
                <w:bCs/>
              </w:rPr>
              <w:t>-01</w:t>
            </w:r>
          </w:p>
          <w:p w14:paraId="5CD2854C" w14:textId="6824B5B9" w:rsidR="00363967" w:rsidRDefault="00363967">
            <w:pPr>
              <w:rPr>
                <w:b/>
                <w:bCs/>
              </w:rPr>
            </w:pPr>
            <w:r>
              <w:rPr>
                <w:b/>
                <w:bCs/>
              </w:rPr>
              <w:t>TE4-PPM-01</w:t>
            </w:r>
          </w:p>
          <w:p w14:paraId="73206B85" w14:textId="77777777" w:rsidR="00C718AF" w:rsidRPr="006A5620" w:rsidRDefault="00C718AF">
            <w:pPr>
              <w:rPr>
                <w:b/>
                <w:bCs/>
              </w:rPr>
            </w:pPr>
            <w:r w:rsidRPr="008954A2">
              <w:rPr>
                <w:rStyle w:val="Strong"/>
              </w:rPr>
              <w:t>Content</w:t>
            </w:r>
          </w:p>
          <w:p w14:paraId="3DC9B4A5" w14:textId="77777777" w:rsidR="00C718AF" w:rsidRDefault="00C718AF">
            <w:pPr>
              <w:rPr>
                <w:bCs/>
              </w:rPr>
            </w:pPr>
            <w:r w:rsidRPr="005C6854">
              <w:rPr>
                <w:bCs/>
              </w:rPr>
              <w:t>Students:</w:t>
            </w:r>
          </w:p>
          <w:p w14:paraId="7E23E3FF" w14:textId="44828913" w:rsidR="00C718AF" w:rsidRDefault="001430DB">
            <w:pPr>
              <w:pStyle w:val="ListBullet"/>
            </w:pPr>
            <w:r w:rsidRPr="001430DB">
              <w:t>Outline factors affecting the design of digital solutions</w:t>
            </w:r>
          </w:p>
          <w:p w14:paraId="273BC20F" w14:textId="0A99E62B" w:rsidR="001430DB" w:rsidRDefault="00350FB2">
            <w:pPr>
              <w:pStyle w:val="ListBullet"/>
            </w:pPr>
            <w:r w:rsidRPr="00350FB2">
              <w:t xml:space="preserve">Create written texts and use graphics applications to </w:t>
            </w:r>
            <w:r w:rsidRPr="00350FB2">
              <w:lastRenderedPageBreak/>
              <w:t>communicate design ideas and solutions</w:t>
            </w:r>
          </w:p>
          <w:p w14:paraId="121B5F67" w14:textId="3A7030E1" w:rsidR="00B41972" w:rsidRDefault="00B41972">
            <w:pPr>
              <w:pStyle w:val="ListBullet"/>
            </w:pPr>
            <w:r w:rsidRPr="00B41972">
              <w:t>Use factors affecting design to evaluate user interfaces (UI) and user experiences (UX)</w:t>
            </w:r>
          </w:p>
          <w:p w14:paraId="19A05CB8" w14:textId="361763E5" w:rsidR="00C718AF" w:rsidRPr="00281AC5" w:rsidRDefault="006E1DBE" w:rsidP="00083F53">
            <w:pPr>
              <w:pStyle w:val="ListBullet"/>
            </w:pPr>
            <w:r w:rsidRPr="006E1DBE">
              <w:t>Document design processes when using digital and communication technologies</w:t>
            </w:r>
          </w:p>
        </w:tc>
        <w:tc>
          <w:tcPr>
            <w:tcW w:w="1655" w:type="pct"/>
          </w:tcPr>
          <w:p w14:paraId="3811CB7F" w14:textId="438B84D4" w:rsidR="00C718AF" w:rsidRPr="00B16460" w:rsidRDefault="00C718AF">
            <w:pPr>
              <w:rPr>
                <w:rStyle w:val="Strong"/>
              </w:rPr>
            </w:pPr>
            <w:r w:rsidRPr="00B16460">
              <w:rPr>
                <w:rStyle w:val="Strong"/>
              </w:rPr>
              <w:lastRenderedPageBreak/>
              <w:t>Learning intention</w:t>
            </w:r>
            <w:r w:rsidR="004459D5">
              <w:rPr>
                <w:rStyle w:val="Strong"/>
              </w:rPr>
              <w:t>s</w:t>
            </w:r>
          </w:p>
          <w:p w14:paraId="79EFCD42" w14:textId="77777777" w:rsidR="0050132D" w:rsidRDefault="00C718AF">
            <w:r>
              <w:t>We are learning to</w:t>
            </w:r>
            <w:r w:rsidR="0042602E">
              <w:t>:</w:t>
            </w:r>
          </w:p>
          <w:p w14:paraId="5477CB0C" w14:textId="1A3AD591" w:rsidR="0050132D" w:rsidRDefault="00F53CD6" w:rsidP="0050132D">
            <w:pPr>
              <w:pStyle w:val="ListBullet"/>
            </w:pPr>
            <w:r w:rsidRPr="00F53CD6">
              <w:t>analyse existing digital solutions for parking availability</w:t>
            </w:r>
          </w:p>
          <w:p w14:paraId="1DB89A03" w14:textId="765DE09B" w:rsidR="00C718AF" w:rsidRDefault="002A4A08" w:rsidP="0050132D">
            <w:pPr>
              <w:pStyle w:val="ListBullet"/>
            </w:pPr>
            <w:r w:rsidRPr="002A4A08">
              <w:t>identify user needs and evaluate how well these solutions meet them</w:t>
            </w:r>
            <w:r w:rsidR="00C718AF">
              <w:t>.</w:t>
            </w:r>
          </w:p>
          <w:p w14:paraId="4DF91485" w14:textId="77777777" w:rsidR="00C718AF" w:rsidRPr="00B16460" w:rsidRDefault="00C718AF">
            <w:pPr>
              <w:rPr>
                <w:rStyle w:val="Strong"/>
              </w:rPr>
            </w:pPr>
            <w:r w:rsidRPr="00B16460">
              <w:rPr>
                <w:rStyle w:val="Strong"/>
              </w:rPr>
              <w:t>Success criteria</w:t>
            </w:r>
          </w:p>
          <w:p w14:paraId="67950B54" w14:textId="77777777" w:rsidR="00C718AF" w:rsidRDefault="00C718AF">
            <w:r>
              <w:t>We can:</w:t>
            </w:r>
          </w:p>
          <w:p w14:paraId="5BE08DA0" w14:textId="4A1BCB22" w:rsidR="00C718AF" w:rsidRDefault="395DDAE7">
            <w:pPr>
              <w:pStyle w:val="ListBullet"/>
            </w:pPr>
            <w:r>
              <w:t xml:space="preserve">identify key UI elements in </w:t>
            </w:r>
            <w:r w:rsidR="2420632A">
              <w:t>P</w:t>
            </w:r>
            <w:r>
              <w:t>ark&amp;</w:t>
            </w:r>
            <w:r w:rsidR="7905C6DC">
              <w:t>R</w:t>
            </w:r>
            <w:r>
              <w:t>ide webpages or apps that display parking availability</w:t>
            </w:r>
          </w:p>
          <w:p w14:paraId="38FE124C" w14:textId="0E184156" w:rsidR="00C718AF" w:rsidRDefault="00B53848">
            <w:pPr>
              <w:pStyle w:val="ListBullet"/>
            </w:pPr>
            <w:r w:rsidRPr="00B53848">
              <w:t xml:space="preserve">discuss strengths and weaknesses of </w:t>
            </w:r>
            <w:r w:rsidRPr="00B53848">
              <w:lastRenderedPageBreak/>
              <w:t>existing solutions from a user’s perspective</w:t>
            </w:r>
            <w:r w:rsidR="00C718AF">
              <w:t>.</w:t>
            </w:r>
          </w:p>
          <w:p w14:paraId="0610B612" w14:textId="77777777" w:rsidR="00C718AF" w:rsidRPr="009703F2" w:rsidRDefault="00C718AF" w:rsidP="00083F53">
            <w:pPr>
              <w:pStyle w:val="ListBullet"/>
              <w:numPr>
                <w:ilvl w:val="0"/>
                <w:numId w:val="0"/>
              </w:numPr>
              <w:rPr>
                <w:rStyle w:val="Strong"/>
              </w:rPr>
            </w:pPr>
            <w:r w:rsidRPr="009703F2">
              <w:rPr>
                <w:rStyle w:val="Strong"/>
              </w:rPr>
              <w:t>Teaching and learning activity</w:t>
            </w:r>
          </w:p>
          <w:p w14:paraId="4581211F" w14:textId="33530ED0" w:rsidR="001D4555" w:rsidRDefault="009B6C52" w:rsidP="00BE5FA8">
            <w:hyperlink r:id="rId64" w:history="1">
              <w:r w:rsidR="001D4555" w:rsidRPr="009B6C52">
                <w:rPr>
                  <w:rStyle w:val="Hyperlink"/>
                </w:rPr>
                <w:t>Activate prior knowledge</w:t>
              </w:r>
            </w:hyperlink>
            <w:r w:rsidR="001D4555" w:rsidRPr="001D4555">
              <w:t xml:space="preserve"> by recapping the previous lesson </w:t>
            </w:r>
            <w:r w:rsidR="00C3350F">
              <w:t xml:space="preserve">of </w:t>
            </w:r>
            <w:r w:rsidR="00A27DC0">
              <w:t>us</w:t>
            </w:r>
            <w:r w:rsidR="00D97DF7">
              <w:t>ing</w:t>
            </w:r>
            <w:r w:rsidR="001D4555" w:rsidRPr="001D4555">
              <w:t xml:space="preserve"> </w:t>
            </w:r>
            <w:r w:rsidR="00493E67">
              <w:t xml:space="preserve">an </w:t>
            </w:r>
            <w:r w:rsidR="001D4555" w:rsidRPr="001D4555">
              <w:t xml:space="preserve">ultrasonic sensor </w:t>
            </w:r>
            <w:r w:rsidR="00A27DC0">
              <w:t>to</w:t>
            </w:r>
            <w:r w:rsidR="001D4555" w:rsidRPr="001D4555">
              <w:t xml:space="preserve"> </w:t>
            </w:r>
            <w:r w:rsidR="000F27DC">
              <w:t xml:space="preserve">determine </w:t>
            </w:r>
            <w:r w:rsidR="001A3AC4">
              <w:t xml:space="preserve">if a </w:t>
            </w:r>
            <w:r w:rsidR="000F27DC">
              <w:t xml:space="preserve">parking space </w:t>
            </w:r>
            <w:r w:rsidR="001A3AC4">
              <w:t xml:space="preserve">is </w:t>
            </w:r>
            <w:r w:rsidR="000F27DC">
              <w:t>vac</w:t>
            </w:r>
            <w:r w:rsidR="00A27DC0">
              <w:t>an</w:t>
            </w:r>
            <w:r w:rsidR="001A3AC4">
              <w:t>t</w:t>
            </w:r>
            <w:r w:rsidR="001D4555" w:rsidRPr="001D4555">
              <w:t xml:space="preserve">. Explain how this connects to </w:t>
            </w:r>
            <w:r w:rsidR="00AB7454">
              <w:t>a</w:t>
            </w:r>
            <w:r w:rsidR="001D4555" w:rsidRPr="001D4555">
              <w:t xml:space="preserve"> focus on digital solutions that support parking management.</w:t>
            </w:r>
          </w:p>
          <w:p w14:paraId="6CC9C87B" w14:textId="149AC58F" w:rsidR="00E875DE" w:rsidRDefault="00E875DE" w:rsidP="00E875DE">
            <w:r w:rsidRPr="000D058A">
              <w:t>Explain importance of understanding user experience (UX) and user interface (UI) design in solving real-world problems</w:t>
            </w:r>
            <w:r w:rsidR="004E5D9A">
              <w:t xml:space="preserve">, </w:t>
            </w:r>
            <w:r w:rsidR="004E5D9A" w:rsidRPr="004E5D9A">
              <w:t>and how analysing existing solutions helps identify user needs and opportunities for improvement.</w:t>
            </w:r>
          </w:p>
          <w:p w14:paraId="58F0BC6E" w14:textId="024A1BB4" w:rsidR="00940779" w:rsidRDefault="003F6424" w:rsidP="00940779">
            <w:r w:rsidRPr="003F6424">
              <w:t>Outline what to look for when analysing webpages or apps, including:</w:t>
            </w:r>
          </w:p>
          <w:p w14:paraId="2679A0FA" w14:textId="3A602388" w:rsidR="00940779" w:rsidRDefault="005C5DC0" w:rsidP="00940779">
            <w:pPr>
              <w:pStyle w:val="ListBullet"/>
            </w:pPr>
            <w:r>
              <w:t xml:space="preserve">user </w:t>
            </w:r>
            <w:r w:rsidR="00940779">
              <w:t>interface (UI) elements</w:t>
            </w:r>
          </w:p>
          <w:p w14:paraId="23216892" w14:textId="778D0028" w:rsidR="00940779" w:rsidRDefault="005C5DC0" w:rsidP="00940779">
            <w:pPr>
              <w:pStyle w:val="ListBullet"/>
            </w:pPr>
            <w:r>
              <w:t xml:space="preserve">user </w:t>
            </w:r>
            <w:r w:rsidR="00940779">
              <w:t xml:space="preserve">experience (UX) – ease of use, </w:t>
            </w:r>
            <w:r w:rsidR="00940779">
              <w:lastRenderedPageBreak/>
              <w:t>clarity of information, responsiveness</w:t>
            </w:r>
          </w:p>
          <w:p w14:paraId="53B56308" w14:textId="498A8912" w:rsidR="00940779" w:rsidRDefault="005C5DC0" w:rsidP="00940779">
            <w:pPr>
              <w:pStyle w:val="ListBullet"/>
            </w:pPr>
            <w:r>
              <w:t xml:space="preserve">data </w:t>
            </w:r>
            <w:r w:rsidR="00940779">
              <w:t>presentation – real-time accuracy, clarity of parking availability info</w:t>
            </w:r>
            <w:r>
              <w:t>rmation</w:t>
            </w:r>
          </w:p>
          <w:p w14:paraId="62E541F0" w14:textId="710E1EF3" w:rsidR="00940779" w:rsidRDefault="005C5DC0" w:rsidP="00940779">
            <w:pPr>
              <w:pStyle w:val="ListBullet"/>
            </w:pPr>
            <w:r>
              <w:t>accessibility</w:t>
            </w:r>
          </w:p>
          <w:p w14:paraId="08F1A101" w14:textId="56DC0228" w:rsidR="00940779" w:rsidRDefault="005C5DC0" w:rsidP="00940779">
            <w:pPr>
              <w:pStyle w:val="ListBullet"/>
            </w:pPr>
            <w:r>
              <w:t xml:space="preserve">visual </w:t>
            </w:r>
            <w:r w:rsidR="00940779">
              <w:t>design – layout, colours, readability</w:t>
            </w:r>
            <w:r>
              <w:t>.</w:t>
            </w:r>
          </w:p>
          <w:p w14:paraId="779C6CD8" w14:textId="77777777" w:rsidR="00B3555B" w:rsidRDefault="00B3555B" w:rsidP="004C1461">
            <w:r w:rsidRPr="00B3555B">
              <w:t>Provide students with a simple checklist or template to guide their observations.</w:t>
            </w:r>
          </w:p>
          <w:p w14:paraId="547CFDC0" w14:textId="002F316B" w:rsidR="004C1461" w:rsidRDefault="35A5A532" w:rsidP="004C1461">
            <w:r>
              <w:t xml:space="preserve">Provide links or screenshots of 2–3 existing </w:t>
            </w:r>
            <w:r w:rsidR="7EC59614">
              <w:t>P</w:t>
            </w:r>
            <w:r>
              <w:t>ark&amp;</w:t>
            </w:r>
            <w:r w:rsidR="2E05404D">
              <w:t>R</w:t>
            </w:r>
            <w:r>
              <w:t>ide webpages or apps that display parking availability information.</w:t>
            </w:r>
          </w:p>
          <w:p w14:paraId="5A1F86DD" w14:textId="27B10250" w:rsidR="004C1461" w:rsidRDefault="004C1461" w:rsidP="004C1461">
            <w:r>
              <w:t xml:space="preserve">In pairs or small groups, students explore these examples using </w:t>
            </w:r>
            <w:r w:rsidR="005C5DC0">
              <w:t xml:space="preserve">the </w:t>
            </w:r>
            <w:r>
              <w:t>provided checklist.</w:t>
            </w:r>
          </w:p>
          <w:p w14:paraId="5DAF76E8" w14:textId="7FD89546" w:rsidR="00C934F8" w:rsidRPr="00E875DE" w:rsidRDefault="00E875DE" w:rsidP="00C934F8">
            <w:r w:rsidRPr="0014072D">
              <w:t xml:space="preserve">Guide students to </w:t>
            </w:r>
            <w:r w:rsidR="00EB5F10">
              <w:t>focus on</w:t>
            </w:r>
            <w:r w:rsidRPr="0014072D">
              <w:t xml:space="preserve"> key UI elements</w:t>
            </w:r>
            <w:r w:rsidR="00607F8D">
              <w:t xml:space="preserve"> and </w:t>
            </w:r>
            <w:r w:rsidRPr="00372681">
              <w:t xml:space="preserve">note what works well and what could be improved from a </w:t>
            </w:r>
            <w:r w:rsidRPr="00372681">
              <w:rPr>
                <w:rStyle w:val="Strong"/>
              </w:rPr>
              <w:t>user's</w:t>
            </w:r>
            <w:r w:rsidRPr="00372681">
              <w:t xml:space="preserve"> perspective.</w:t>
            </w:r>
            <w:r w:rsidR="00FF6AF0">
              <w:t xml:space="preserve"> </w:t>
            </w:r>
            <w:r w:rsidR="00096C55">
              <w:t>S</w:t>
            </w:r>
            <w:r w:rsidR="00096C55" w:rsidRPr="00096C55">
              <w:t xml:space="preserve">tudents </w:t>
            </w:r>
            <w:r w:rsidR="00096C55" w:rsidRPr="00096C55">
              <w:lastRenderedPageBreak/>
              <w:t>support their answers with specific examples and reasoning.</w:t>
            </w:r>
          </w:p>
          <w:p w14:paraId="4E6917F5" w14:textId="018A3634" w:rsidR="001640B7" w:rsidRDefault="001640B7" w:rsidP="001640B7">
            <w:r w:rsidRPr="006144E8">
              <w:t>Show examples of car park occupancy data (real or sample) used in webpages.</w:t>
            </w:r>
            <w:r>
              <w:t xml:space="preserve"> Guide class d</w:t>
            </w:r>
            <w:r w:rsidRPr="008A0AE7">
              <w:t>iscuss</w:t>
            </w:r>
            <w:r>
              <w:t>ion</w:t>
            </w:r>
            <w:r w:rsidRPr="008A0AE7">
              <w:t xml:space="preserve"> </w:t>
            </w:r>
            <w:r>
              <w:t xml:space="preserve">on </w:t>
            </w:r>
            <w:r w:rsidRPr="008A0AE7">
              <w:t>how this data helps users make decisions.</w:t>
            </w:r>
          </w:p>
          <w:p w14:paraId="5BEC99A2" w14:textId="297F648D" w:rsidR="00EB4607" w:rsidRDefault="00EB4607" w:rsidP="00812B90">
            <w:r w:rsidRPr="00EB4607">
              <w:t>Explain how this analysis will inform the next steps</w:t>
            </w:r>
            <w:r w:rsidR="009D2B96">
              <w:t xml:space="preserve"> of</w:t>
            </w:r>
            <w:r w:rsidRPr="00EB4607">
              <w:t xml:space="preserve"> creating a user journey and designing improved solutions. Emphasise the iterative nature of design and the value of learning from existing products.</w:t>
            </w:r>
          </w:p>
          <w:p w14:paraId="4A257674" w14:textId="4CF1B850" w:rsidR="00546052" w:rsidRDefault="00812B90" w:rsidP="00812B90">
            <w:r>
              <w:t>Summarise key learning points from analysis activity.</w:t>
            </w:r>
          </w:p>
        </w:tc>
        <w:tc>
          <w:tcPr>
            <w:tcW w:w="876" w:type="pct"/>
          </w:tcPr>
          <w:p w14:paraId="0ACBBF44" w14:textId="221CE7C7" w:rsidR="00E8031D" w:rsidRDefault="00E8031D">
            <w:r>
              <w:lastRenderedPageBreak/>
              <w:t xml:space="preserve">Students can </w:t>
            </w:r>
            <w:r w:rsidRPr="00E8031D">
              <w:t>use a checklist to identify strengths and weaknesses in parking webpages or apps</w:t>
            </w:r>
            <w:r>
              <w:t>.</w:t>
            </w:r>
          </w:p>
          <w:p w14:paraId="79F52368" w14:textId="77777777" w:rsidR="00C718AF" w:rsidRDefault="00E8031D">
            <w:r>
              <w:t xml:space="preserve">Students can </w:t>
            </w:r>
            <w:r w:rsidR="00EE4963" w:rsidRPr="00DE6C23">
              <w:t>recognise key user interface (UI) and user experience (UX) features in parking webpages or apps</w:t>
            </w:r>
            <w:r>
              <w:t>.</w:t>
            </w:r>
          </w:p>
          <w:p w14:paraId="6E180499" w14:textId="38BBC1A7" w:rsidR="00C04B34" w:rsidRDefault="00C04B34">
            <w:r w:rsidRPr="00C04B34">
              <w:t xml:space="preserve">Students </w:t>
            </w:r>
            <w:r>
              <w:t xml:space="preserve">can </w:t>
            </w:r>
            <w:r w:rsidRPr="00C04B34">
              <w:t xml:space="preserve">articulate clear reasons for why certain design elements work well or poorly, using examples from the webpages/apps </w:t>
            </w:r>
            <w:r w:rsidRPr="00C04B34">
              <w:lastRenderedPageBreak/>
              <w:t>they analysed.</w:t>
            </w:r>
          </w:p>
          <w:p w14:paraId="05F923CA" w14:textId="77777777" w:rsidR="00E8031D" w:rsidRDefault="009A6113">
            <w:r>
              <w:t xml:space="preserve">Students can </w:t>
            </w:r>
            <w:r w:rsidRPr="009A6113">
              <w:t>explain how parking occupancy data is presented and how it assists users</w:t>
            </w:r>
            <w:r>
              <w:t>.</w:t>
            </w:r>
          </w:p>
          <w:p w14:paraId="47BD2214" w14:textId="77777777" w:rsidR="009073BE" w:rsidRDefault="009073BE">
            <w:r w:rsidRPr="009073BE">
              <w:t xml:space="preserve">Students </w:t>
            </w:r>
            <w:r>
              <w:t xml:space="preserve">can </w:t>
            </w:r>
            <w:r w:rsidRPr="009073BE">
              <w:t>explicitly connect their analysis to how it will inform future design steps, such as creating user journeys or improving interfaces.</w:t>
            </w:r>
          </w:p>
          <w:p w14:paraId="1A3E1689" w14:textId="111AAE4E" w:rsidR="006D6008" w:rsidRDefault="006D6008">
            <w:r w:rsidRPr="006D6008">
              <w:t>Students engage meaningfully in class discussions and contributing insights that connect user needs to design features.</w:t>
            </w:r>
          </w:p>
        </w:tc>
        <w:tc>
          <w:tcPr>
            <w:tcW w:w="876" w:type="pct"/>
          </w:tcPr>
          <w:p w14:paraId="5AF349CE" w14:textId="77777777" w:rsidR="00C718AF" w:rsidRDefault="00C718AF">
            <w:r w:rsidRPr="00901C9D">
              <w:rPr>
                <w:b/>
                <w:bCs/>
              </w:rPr>
              <w:lastRenderedPageBreak/>
              <w:t>Suggested</w:t>
            </w:r>
            <w:r w:rsidRPr="00901C9D">
              <w:rPr>
                <w:rStyle w:val="CommentReference"/>
                <w:b/>
                <w:bCs/>
              </w:rPr>
              <w:t xml:space="preserve"> </w:t>
            </w:r>
            <w:r w:rsidRPr="00901C9D">
              <w:rPr>
                <w:b/>
                <w:bCs/>
              </w:rPr>
              <w:t>adjusted activities.</w:t>
            </w:r>
            <w:r w:rsidRPr="006E4E89">
              <w:t xml:space="preserve"> </w:t>
            </w:r>
            <w:r w:rsidRPr="004D074C">
              <w:rPr>
                <w:b/>
                <w:bCs/>
              </w:rPr>
              <w:t xml:space="preserve">This section is also for use in school when </w:t>
            </w:r>
            <w:proofErr w:type="gramStart"/>
            <w:r w:rsidRPr="004D074C">
              <w:rPr>
                <w:b/>
                <w:bCs/>
              </w:rPr>
              <w:t>making adjustments to</w:t>
            </w:r>
            <w:proofErr w:type="gramEnd"/>
            <w:r w:rsidRPr="004D074C">
              <w:rPr>
                <w:b/>
                <w:bCs/>
              </w:rPr>
              <w:t xml:space="preserve"> support all students to achieve in their learning.</w:t>
            </w:r>
          </w:p>
          <w:p w14:paraId="5E3723F8" w14:textId="77777777" w:rsidR="00C718AF" w:rsidRDefault="006D4239">
            <w:r w:rsidRPr="006D4239">
              <w:t>Provide simplified checklists with key terms defined for students who need additional support.</w:t>
            </w:r>
          </w:p>
          <w:p w14:paraId="4255B5B8" w14:textId="77777777" w:rsidR="006D4239" w:rsidRDefault="00C95E66">
            <w:r w:rsidRPr="00C95E66">
              <w:t xml:space="preserve">Use visual aids such as annotated screenshots or labelled diagrams to </w:t>
            </w:r>
            <w:r w:rsidRPr="00C95E66">
              <w:lastRenderedPageBreak/>
              <w:t>clarify UI/UX concepts.</w:t>
            </w:r>
          </w:p>
          <w:p w14:paraId="2F6BF679" w14:textId="02474429" w:rsidR="00C95E66" w:rsidRDefault="00644C0E">
            <w:r w:rsidRPr="00644C0E">
              <w:t>Permit students to present their analysis verbally, visually or in writing</w:t>
            </w:r>
            <w:r>
              <w:t>.</w:t>
            </w:r>
          </w:p>
          <w:p w14:paraId="3117C444" w14:textId="77777777" w:rsidR="00644C0E" w:rsidRDefault="00644C0E">
            <w:r w:rsidRPr="00644C0E">
              <w:t>Pre-teach essential vocabulary related to UX/UI design and digital interfaces before the lesson.</w:t>
            </w:r>
          </w:p>
          <w:p w14:paraId="42633AFA" w14:textId="0947EE6C" w:rsidR="0018266E" w:rsidRDefault="0018266E">
            <w:r w:rsidRPr="0018266E">
              <w:t>Use visual flashcards or interactive activities to reinforce understanding of key terms.</w:t>
            </w:r>
          </w:p>
        </w:tc>
        <w:tc>
          <w:tcPr>
            <w:tcW w:w="718" w:type="pct"/>
          </w:tcPr>
          <w:p w14:paraId="73DA6C2C" w14:textId="68F50431" w:rsidR="00812B90" w:rsidRDefault="00812B90"/>
        </w:tc>
      </w:tr>
      <w:tr w:rsidR="00C718AF" w14:paraId="68015DD4"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252850C2" w14:textId="77777777" w:rsidR="00C718AF" w:rsidRPr="006A5620" w:rsidRDefault="00C718AF">
            <w:pPr>
              <w:rPr>
                <w:b/>
                <w:bCs/>
              </w:rPr>
            </w:pPr>
            <w:r w:rsidRPr="00125B42">
              <w:rPr>
                <w:rStyle w:val="Strong"/>
              </w:rPr>
              <w:lastRenderedPageBreak/>
              <w:t>Outcome</w:t>
            </w:r>
          </w:p>
          <w:p w14:paraId="16AEDA87" w14:textId="0FC5CAC0" w:rsidR="00C718AF" w:rsidRDefault="00C718AF">
            <w:pPr>
              <w:rPr>
                <w:b/>
                <w:bCs/>
              </w:rPr>
            </w:pPr>
            <w:r>
              <w:rPr>
                <w:b/>
                <w:bCs/>
              </w:rPr>
              <w:t>TE4-</w:t>
            </w:r>
            <w:r w:rsidR="001C71EF">
              <w:rPr>
                <w:b/>
                <w:bCs/>
              </w:rPr>
              <w:t>DES</w:t>
            </w:r>
            <w:r>
              <w:rPr>
                <w:b/>
                <w:bCs/>
              </w:rPr>
              <w:t>-01</w:t>
            </w:r>
          </w:p>
          <w:p w14:paraId="4D021B6C" w14:textId="77777777" w:rsidR="00C718AF" w:rsidRPr="006A5620" w:rsidRDefault="00C718AF">
            <w:pPr>
              <w:rPr>
                <w:b/>
                <w:bCs/>
              </w:rPr>
            </w:pPr>
            <w:r w:rsidRPr="008954A2">
              <w:rPr>
                <w:rStyle w:val="Strong"/>
              </w:rPr>
              <w:t>Content</w:t>
            </w:r>
          </w:p>
          <w:p w14:paraId="64E2E8C8" w14:textId="77777777" w:rsidR="00C718AF" w:rsidRDefault="00C718AF">
            <w:pPr>
              <w:rPr>
                <w:bCs/>
              </w:rPr>
            </w:pPr>
            <w:r w:rsidRPr="005C6854">
              <w:rPr>
                <w:bCs/>
              </w:rPr>
              <w:lastRenderedPageBreak/>
              <w:t>Students:</w:t>
            </w:r>
          </w:p>
          <w:p w14:paraId="700925BB" w14:textId="002C0D56" w:rsidR="00C718AF" w:rsidRDefault="004E1875">
            <w:pPr>
              <w:pStyle w:val="ListBullet"/>
            </w:pPr>
            <w:r w:rsidRPr="004E1875">
              <w:t>Design user interfaces (UI) considering the user experience (UX) of digital systems</w:t>
            </w:r>
          </w:p>
          <w:p w14:paraId="004A5FF1" w14:textId="7E79B24F" w:rsidR="0049046C" w:rsidRDefault="0049046C">
            <w:pPr>
              <w:pStyle w:val="ListBullet"/>
            </w:pPr>
            <w:r w:rsidRPr="0049046C">
              <w:t>Outline factors affecting the design of engineered systems</w:t>
            </w:r>
          </w:p>
          <w:p w14:paraId="29F97869" w14:textId="7AC8EB3A" w:rsidR="00C718AF" w:rsidRPr="005D6E6C" w:rsidRDefault="00933FDE" w:rsidP="00A63F37">
            <w:pPr>
              <w:pStyle w:val="ListBullet"/>
            </w:pPr>
            <w:r w:rsidRPr="00933FDE">
              <w:t xml:space="preserve">Explore engineered solutions that address societal needs and contribute to </w:t>
            </w:r>
            <w:r w:rsidRPr="00933FDE">
              <w:lastRenderedPageBreak/>
              <w:t>sustainability</w:t>
            </w:r>
          </w:p>
        </w:tc>
        <w:tc>
          <w:tcPr>
            <w:tcW w:w="1655" w:type="pct"/>
          </w:tcPr>
          <w:p w14:paraId="628D2930" w14:textId="6EEEDAEB" w:rsidR="00C718AF" w:rsidRPr="00B16460" w:rsidRDefault="00C718AF">
            <w:pPr>
              <w:rPr>
                <w:rStyle w:val="Strong"/>
              </w:rPr>
            </w:pPr>
            <w:r w:rsidRPr="00B16460">
              <w:rPr>
                <w:rStyle w:val="Strong"/>
              </w:rPr>
              <w:lastRenderedPageBreak/>
              <w:t>Learning intention</w:t>
            </w:r>
            <w:r w:rsidR="004459D5">
              <w:rPr>
                <w:rStyle w:val="Strong"/>
              </w:rPr>
              <w:t>s</w:t>
            </w:r>
          </w:p>
          <w:p w14:paraId="1D16D09A" w14:textId="77777777" w:rsidR="00BF5F32" w:rsidRDefault="00C718AF">
            <w:r>
              <w:t>We are learning to</w:t>
            </w:r>
            <w:r w:rsidR="00BF5F32">
              <w:t>:</w:t>
            </w:r>
          </w:p>
          <w:p w14:paraId="3F5ED2B1" w14:textId="5FCE297F" w:rsidR="00BF5F32" w:rsidRDefault="00763717" w:rsidP="00BF5F32">
            <w:pPr>
              <w:pStyle w:val="ListBullet"/>
            </w:pPr>
            <w:r w:rsidRPr="00763717">
              <w:t xml:space="preserve">understand what a user journey is and </w:t>
            </w:r>
            <w:r w:rsidRPr="00763717">
              <w:lastRenderedPageBreak/>
              <w:t>why it is important</w:t>
            </w:r>
          </w:p>
          <w:p w14:paraId="5C71F67F" w14:textId="6DD0335F" w:rsidR="00C718AF" w:rsidRDefault="00F640C5" w:rsidP="00BF5F32">
            <w:pPr>
              <w:pStyle w:val="ListBullet"/>
            </w:pPr>
            <w:r w:rsidRPr="00F640C5">
              <w:t xml:space="preserve">create a user journey to identify user needs when </w:t>
            </w:r>
            <w:r w:rsidR="00D1361F">
              <w:t>finding</w:t>
            </w:r>
            <w:r>
              <w:t xml:space="preserve"> va</w:t>
            </w:r>
            <w:r w:rsidR="00D1361F">
              <w:t xml:space="preserve">cant </w:t>
            </w:r>
            <w:r w:rsidRPr="00F640C5">
              <w:t>car spaces via an app or webpage</w:t>
            </w:r>
            <w:r w:rsidR="00C718AF">
              <w:t>.</w:t>
            </w:r>
          </w:p>
          <w:p w14:paraId="1B0A3ABC" w14:textId="77777777" w:rsidR="00C718AF" w:rsidRPr="00B16460" w:rsidRDefault="00C718AF">
            <w:pPr>
              <w:rPr>
                <w:rStyle w:val="Strong"/>
              </w:rPr>
            </w:pPr>
            <w:r w:rsidRPr="00B16460">
              <w:rPr>
                <w:rStyle w:val="Strong"/>
              </w:rPr>
              <w:t>Success criteria</w:t>
            </w:r>
          </w:p>
          <w:p w14:paraId="727BF48B" w14:textId="77777777" w:rsidR="00C718AF" w:rsidRDefault="00C718AF">
            <w:r>
              <w:t>We can:</w:t>
            </w:r>
          </w:p>
          <w:p w14:paraId="186165D2" w14:textId="5FC6923B" w:rsidR="00C718AF" w:rsidRPr="00A175A8" w:rsidRDefault="00D1361F">
            <w:pPr>
              <w:pStyle w:val="ListBullet"/>
            </w:pPr>
            <w:r w:rsidRPr="00D1361F">
              <w:t>define the steps a user takes when using an app to find a car space</w:t>
            </w:r>
          </w:p>
          <w:p w14:paraId="5BC95881" w14:textId="77777777" w:rsidR="00073C66" w:rsidRDefault="00073C66">
            <w:pPr>
              <w:pStyle w:val="ListBullet"/>
            </w:pPr>
            <w:r w:rsidRPr="00073C66">
              <w:t>identify different user types and their needs</w:t>
            </w:r>
          </w:p>
          <w:p w14:paraId="6B8BDD5D" w14:textId="34BB0350" w:rsidR="00C718AF" w:rsidRPr="00A175A8" w:rsidRDefault="00073C66">
            <w:pPr>
              <w:pStyle w:val="ListBullet"/>
            </w:pPr>
            <w:r w:rsidRPr="00073C66">
              <w:t>create a visual user journey that shows key actions and pain points</w:t>
            </w:r>
            <w:r w:rsidR="00C718AF">
              <w:t>.</w:t>
            </w:r>
          </w:p>
          <w:p w14:paraId="6FB81BD6" w14:textId="77777777" w:rsidR="00C718AF" w:rsidRPr="009703F2" w:rsidRDefault="00C718AF">
            <w:pPr>
              <w:rPr>
                <w:rStyle w:val="Strong"/>
              </w:rPr>
            </w:pPr>
            <w:r w:rsidRPr="009703F2">
              <w:rPr>
                <w:rStyle w:val="Strong"/>
              </w:rPr>
              <w:t>Teaching and learning activity</w:t>
            </w:r>
          </w:p>
          <w:p w14:paraId="329BF717" w14:textId="6A28A961" w:rsidR="00C718AF" w:rsidRDefault="009B6C52">
            <w:pPr>
              <w:rPr>
                <w:rStyle w:val="Strong"/>
                <w:b w:val="0"/>
                <w:bCs w:val="0"/>
              </w:rPr>
            </w:pPr>
            <w:hyperlink r:id="rId65" w:history="1">
              <w:r w:rsidR="1C585F63" w:rsidRPr="009B6C52">
                <w:rPr>
                  <w:rStyle w:val="Hyperlink"/>
                </w:rPr>
                <w:t>Activate prior knowledge</w:t>
              </w:r>
            </w:hyperlink>
            <w:r w:rsidR="1C585F63" w:rsidRPr="5BB91E77">
              <w:rPr>
                <w:rStyle w:val="Strong"/>
                <w:b w:val="0"/>
                <w:bCs w:val="0"/>
              </w:rPr>
              <w:t xml:space="preserve"> by discussing travel apps students have used, the </w:t>
            </w:r>
            <w:r w:rsidR="27AB8169" w:rsidRPr="5BB91E77">
              <w:rPr>
                <w:rStyle w:val="Strong"/>
                <w:b w:val="0"/>
                <w:bCs w:val="0"/>
              </w:rPr>
              <w:t>P</w:t>
            </w:r>
            <w:r w:rsidR="1C585F63" w:rsidRPr="5BB91E77">
              <w:rPr>
                <w:rStyle w:val="Strong"/>
                <w:b w:val="0"/>
                <w:bCs w:val="0"/>
              </w:rPr>
              <w:t>ark&amp;</w:t>
            </w:r>
            <w:r w:rsidR="794FD932" w:rsidRPr="5BB91E77">
              <w:rPr>
                <w:rStyle w:val="Strong"/>
                <w:b w:val="0"/>
                <w:bCs w:val="0"/>
              </w:rPr>
              <w:t>R</w:t>
            </w:r>
            <w:r w:rsidR="1C585F63" w:rsidRPr="5BB91E77">
              <w:rPr>
                <w:rStyle w:val="Strong"/>
                <w:b w:val="0"/>
                <w:bCs w:val="0"/>
              </w:rPr>
              <w:t xml:space="preserve">ide system, or family experiences with </w:t>
            </w:r>
            <w:r w:rsidR="0ABCE98F" w:rsidRPr="5BB91E77">
              <w:rPr>
                <w:rStyle w:val="Strong"/>
                <w:b w:val="0"/>
                <w:bCs w:val="0"/>
              </w:rPr>
              <w:t>multistorey</w:t>
            </w:r>
            <w:r w:rsidR="373914E7" w:rsidRPr="5BB91E77">
              <w:rPr>
                <w:rStyle w:val="Strong"/>
                <w:b w:val="0"/>
                <w:bCs w:val="0"/>
              </w:rPr>
              <w:t xml:space="preserve"> </w:t>
            </w:r>
            <w:r w:rsidR="373914E7">
              <w:lastRenderedPageBreak/>
              <w:t>park</w:t>
            </w:r>
            <w:r w:rsidR="7BC15226">
              <w:t>ing station</w:t>
            </w:r>
            <w:r w:rsidR="373914E7">
              <w:t xml:space="preserve"> signage</w:t>
            </w:r>
            <w:r w:rsidR="1C82E46F" w:rsidRPr="5BB91E77">
              <w:rPr>
                <w:rStyle w:val="Strong"/>
                <w:b w:val="0"/>
                <w:bCs w:val="0"/>
              </w:rPr>
              <w:t>.</w:t>
            </w:r>
          </w:p>
          <w:p w14:paraId="0D1817EB" w14:textId="1A44C373" w:rsidR="00B56DA4" w:rsidRDefault="00FB17EE">
            <w:pPr>
              <w:rPr>
                <w:rStyle w:val="Strong"/>
                <w:b w:val="0"/>
                <w:bCs w:val="0"/>
              </w:rPr>
            </w:pPr>
            <w:r w:rsidRPr="00FB17EE">
              <w:rPr>
                <w:rStyle w:val="Strong"/>
                <w:b w:val="0"/>
                <w:bCs w:val="0"/>
              </w:rPr>
              <w:t>Explain what a user journey is: a step-by-step description of how a user interacts with a product or service to achieve a goal.</w:t>
            </w:r>
            <w:r w:rsidR="001F3251">
              <w:rPr>
                <w:rStyle w:val="Strong"/>
                <w:b w:val="0"/>
                <w:bCs w:val="0"/>
              </w:rPr>
              <w:t xml:space="preserve"> </w:t>
            </w:r>
            <w:r w:rsidR="00B56DA4" w:rsidRPr="00B56DA4">
              <w:rPr>
                <w:rStyle w:val="Strong"/>
                <w:b w:val="0"/>
                <w:bCs w:val="0"/>
              </w:rPr>
              <w:t>Emphasise the importance of understanding user needs and identifying possible pain points.</w:t>
            </w:r>
          </w:p>
          <w:p w14:paraId="4D6A9058" w14:textId="39E8FCEC" w:rsidR="008B3A70" w:rsidRDefault="00183171">
            <w:pPr>
              <w:rPr>
                <w:rStyle w:val="Strong"/>
                <w:b w:val="0"/>
                <w:bCs w:val="0"/>
              </w:rPr>
            </w:pPr>
            <w:r w:rsidRPr="00183171">
              <w:rPr>
                <w:rStyle w:val="Strong"/>
                <w:b w:val="0"/>
                <w:bCs w:val="0"/>
              </w:rPr>
              <w:t>Discuss who the user might be (for example</w:t>
            </w:r>
            <w:r w:rsidR="00090928">
              <w:rPr>
                <w:rStyle w:val="Strong"/>
                <w:b w:val="0"/>
                <w:bCs w:val="0"/>
              </w:rPr>
              <w:t>:</w:t>
            </w:r>
            <w:r w:rsidRPr="00183171">
              <w:rPr>
                <w:rStyle w:val="Strong"/>
                <w:b w:val="0"/>
                <w:bCs w:val="0"/>
              </w:rPr>
              <w:t xml:space="preserve"> commuters, shoppers, visitors) and clarify their goal: finding a vacant car space or the best space for their needs (</w:t>
            </w:r>
            <w:r>
              <w:rPr>
                <w:rStyle w:val="Strong"/>
                <w:b w:val="0"/>
                <w:bCs w:val="0"/>
              </w:rPr>
              <w:t>for example</w:t>
            </w:r>
            <w:r w:rsidR="00A134EA">
              <w:rPr>
                <w:rStyle w:val="Strong"/>
                <w:b w:val="0"/>
                <w:bCs w:val="0"/>
              </w:rPr>
              <w:t>,</w:t>
            </w:r>
            <w:r w:rsidR="00A134EA" w:rsidRPr="00183171">
              <w:rPr>
                <w:rStyle w:val="Strong"/>
                <w:b w:val="0"/>
                <w:bCs w:val="0"/>
              </w:rPr>
              <w:t xml:space="preserve"> </w:t>
            </w:r>
            <w:r w:rsidRPr="00183171">
              <w:rPr>
                <w:rStyle w:val="Strong"/>
                <w:b w:val="0"/>
                <w:bCs w:val="0"/>
              </w:rPr>
              <w:t>close to entrance, cheapest, accessible).</w:t>
            </w:r>
          </w:p>
          <w:p w14:paraId="18E45018" w14:textId="221E62C2" w:rsidR="00DF1C13" w:rsidRPr="00DF1C13" w:rsidRDefault="00DF1C13" w:rsidP="00DF1C13">
            <w:pPr>
              <w:rPr>
                <w:rStyle w:val="Strong"/>
                <w:b w:val="0"/>
                <w:bCs w:val="0"/>
              </w:rPr>
            </w:pPr>
            <w:r w:rsidRPr="00DF1C13">
              <w:rPr>
                <w:rStyle w:val="Strong"/>
                <w:b w:val="0"/>
                <w:bCs w:val="0"/>
              </w:rPr>
              <w:t>Brainstorm typical steps a user might take</w:t>
            </w:r>
            <w:r w:rsidR="003A275B">
              <w:rPr>
                <w:rStyle w:val="Strong"/>
                <w:b w:val="0"/>
                <w:bCs w:val="0"/>
              </w:rPr>
              <w:t>, for example</w:t>
            </w:r>
            <w:r w:rsidRPr="00DF1C13">
              <w:rPr>
                <w:rStyle w:val="Strong"/>
                <w:b w:val="0"/>
                <w:bCs w:val="0"/>
              </w:rPr>
              <w:t>:</w:t>
            </w:r>
          </w:p>
          <w:p w14:paraId="3E14FF2B" w14:textId="77777777" w:rsidR="003A275B" w:rsidRPr="003A275B" w:rsidRDefault="003A275B" w:rsidP="003A275B">
            <w:pPr>
              <w:pStyle w:val="ListBullet"/>
              <w:rPr>
                <w:rStyle w:val="Strong"/>
                <w:b w:val="0"/>
                <w:bCs w:val="0"/>
              </w:rPr>
            </w:pPr>
            <w:r w:rsidRPr="003A275B">
              <w:rPr>
                <w:rStyle w:val="Strong"/>
                <w:b w:val="0"/>
                <w:bCs w:val="0"/>
              </w:rPr>
              <w:t>opening the app or webpage</w:t>
            </w:r>
          </w:p>
          <w:p w14:paraId="468DFC79" w14:textId="62682448" w:rsidR="003A275B" w:rsidRPr="003A275B" w:rsidRDefault="003A275B" w:rsidP="003A275B">
            <w:pPr>
              <w:pStyle w:val="ListBullet"/>
              <w:rPr>
                <w:rStyle w:val="Strong"/>
                <w:b w:val="0"/>
                <w:bCs w:val="0"/>
              </w:rPr>
            </w:pPr>
            <w:r w:rsidRPr="003A275B">
              <w:rPr>
                <w:rStyle w:val="Strong"/>
                <w:b w:val="0"/>
                <w:bCs w:val="0"/>
              </w:rPr>
              <w:t>entering location or destination details</w:t>
            </w:r>
          </w:p>
          <w:p w14:paraId="501B7E5B" w14:textId="79954950" w:rsidR="003A275B" w:rsidRPr="003A275B" w:rsidRDefault="003A275B" w:rsidP="003A275B">
            <w:pPr>
              <w:pStyle w:val="ListBullet"/>
              <w:rPr>
                <w:rStyle w:val="Strong"/>
                <w:b w:val="0"/>
                <w:bCs w:val="0"/>
              </w:rPr>
            </w:pPr>
            <w:r w:rsidRPr="003A275B">
              <w:rPr>
                <w:rStyle w:val="Strong"/>
                <w:b w:val="0"/>
                <w:bCs w:val="0"/>
              </w:rPr>
              <w:t>viewing available car spaces</w:t>
            </w:r>
          </w:p>
          <w:p w14:paraId="49CB3F13" w14:textId="495C047C" w:rsidR="003A275B" w:rsidRPr="00A134EA" w:rsidRDefault="003A275B" w:rsidP="00A134EA">
            <w:pPr>
              <w:pStyle w:val="ListBullet"/>
            </w:pPr>
            <w:r w:rsidRPr="00A134EA">
              <w:lastRenderedPageBreak/>
              <w:t>selecting a preferred space based on criteria</w:t>
            </w:r>
          </w:p>
          <w:p w14:paraId="153FA9D3" w14:textId="7AB7BACE" w:rsidR="003A275B" w:rsidRPr="00A134EA" w:rsidRDefault="003A275B" w:rsidP="00A134EA">
            <w:pPr>
              <w:pStyle w:val="ListBullet"/>
            </w:pPr>
            <w:r w:rsidRPr="00A134EA">
              <w:t>receiving directions</w:t>
            </w:r>
          </w:p>
          <w:p w14:paraId="6469AB9B" w14:textId="06E852B3" w:rsidR="003A275B" w:rsidRPr="00A134EA" w:rsidRDefault="003A275B" w:rsidP="00A134EA">
            <w:pPr>
              <w:pStyle w:val="ListBullet"/>
            </w:pPr>
            <w:r w:rsidRPr="00A134EA">
              <w:t>parking and exiting the app</w:t>
            </w:r>
            <w:r w:rsidR="00A134EA">
              <w:t>.</w:t>
            </w:r>
          </w:p>
          <w:p w14:paraId="7291530E" w14:textId="4143E309" w:rsidR="00DF1C13" w:rsidRDefault="00DF1C13" w:rsidP="00F152AB">
            <w:pPr>
              <w:rPr>
                <w:rStyle w:val="Strong"/>
                <w:b w:val="0"/>
                <w:bCs w:val="0"/>
              </w:rPr>
            </w:pPr>
            <w:r w:rsidRPr="00DF1C13">
              <w:rPr>
                <w:rStyle w:val="Strong"/>
                <w:b w:val="0"/>
                <w:bCs w:val="0"/>
              </w:rPr>
              <w:t xml:space="preserve">Include </w:t>
            </w:r>
            <w:r w:rsidRPr="00F152AB">
              <w:t>potential</w:t>
            </w:r>
            <w:r w:rsidRPr="00DF1C13">
              <w:rPr>
                <w:rStyle w:val="Strong"/>
                <w:b w:val="0"/>
                <w:bCs w:val="0"/>
              </w:rPr>
              <w:t xml:space="preserve"> pain points or questions users might have at each step.</w:t>
            </w:r>
          </w:p>
          <w:p w14:paraId="7A1870AF" w14:textId="3A3BBEDB" w:rsidR="00FD2A01" w:rsidRDefault="000A0F32" w:rsidP="000A0F32">
            <w:pPr>
              <w:rPr>
                <w:rStyle w:val="Strong"/>
                <w:b w:val="0"/>
                <w:bCs w:val="0"/>
              </w:rPr>
            </w:pPr>
            <w:r w:rsidRPr="000A0F32">
              <w:rPr>
                <w:rStyle w:val="Strong"/>
                <w:b w:val="0"/>
                <w:bCs w:val="0"/>
              </w:rPr>
              <w:t xml:space="preserve">Show simple ways </w:t>
            </w:r>
            <w:r w:rsidR="00C453C7" w:rsidRPr="00C453C7">
              <w:rPr>
                <w:rStyle w:val="Strong"/>
                <w:b w:val="0"/>
                <w:bCs w:val="0"/>
              </w:rPr>
              <w:t>to visually map user journeys</w:t>
            </w:r>
            <w:r w:rsidR="00C453C7">
              <w:rPr>
                <w:rStyle w:val="Strong"/>
                <w:b w:val="0"/>
                <w:bCs w:val="0"/>
              </w:rPr>
              <w:t xml:space="preserve"> </w:t>
            </w:r>
            <w:r w:rsidR="004C34D7">
              <w:rPr>
                <w:rStyle w:val="Strong"/>
                <w:b w:val="0"/>
                <w:bCs w:val="0"/>
              </w:rPr>
              <w:t>and p</w:t>
            </w:r>
            <w:r w:rsidR="004C34D7" w:rsidRPr="000A0F32">
              <w:rPr>
                <w:rStyle w:val="Strong"/>
                <w:b w:val="0"/>
                <w:bCs w:val="0"/>
              </w:rPr>
              <w:t xml:space="preserve">rovide a template or </w:t>
            </w:r>
            <w:r w:rsidR="00A134EA">
              <w:rPr>
                <w:rStyle w:val="Strong"/>
                <w:b w:val="0"/>
                <w:bCs w:val="0"/>
              </w:rPr>
              <w:t>s</w:t>
            </w:r>
            <w:r w:rsidR="00A134EA" w:rsidRPr="00A134EA">
              <w:rPr>
                <w:rStyle w:val="Strong"/>
                <w:b w:val="0"/>
                <w:bCs w:val="0"/>
              </w:rPr>
              <w:t>ample</w:t>
            </w:r>
            <w:r w:rsidR="00A134EA" w:rsidRPr="000A0F32">
              <w:rPr>
                <w:rStyle w:val="Strong"/>
                <w:b w:val="0"/>
                <w:bCs w:val="0"/>
              </w:rPr>
              <w:t xml:space="preserve"> </w:t>
            </w:r>
            <w:r w:rsidR="004C34D7" w:rsidRPr="000A0F32">
              <w:rPr>
                <w:rStyle w:val="Strong"/>
                <w:b w:val="0"/>
                <w:bCs w:val="0"/>
              </w:rPr>
              <w:t>user journey for guidance</w:t>
            </w:r>
            <w:r w:rsidR="008621BD">
              <w:rPr>
                <w:rStyle w:val="Strong"/>
                <w:b w:val="0"/>
                <w:bCs w:val="0"/>
              </w:rPr>
              <w:t>, for example:</w:t>
            </w:r>
          </w:p>
          <w:p w14:paraId="2E7DE751" w14:textId="2EE74A41" w:rsidR="00FD2A01" w:rsidRDefault="000A0F32" w:rsidP="00FD2A01">
            <w:pPr>
              <w:pStyle w:val="ListBullet"/>
              <w:rPr>
                <w:rStyle w:val="Strong"/>
                <w:b w:val="0"/>
                <w:bCs w:val="0"/>
              </w:rPr>
            </w:pPr>
            <w:r w:rsidRPr="000A0F32">
              <w:rPr>
                <w:rStyle w:val="Strong"/>
                <w:b w:val="0"/>
                <w:bCs w:val="0"/>
              </w:rPr>
              <w:t>flowcharts</w:t>
            </w:r>
          </w:p>
          <w:p w14:paraId="20986414" w14:textId="77777777" w:rsidR="00FD2A01" w:rsidRDefault="000A0F32" w:rsidP="00FD2A01">
            <w:pPr>
              <w:pStyle w:val="ListBullet"/>
              <w:rPr>
                <w:rStyle w:val="Strong"/>
                <w:b w:val="0"/>
                <w:bCs w:val="0"/>
              </w:rPr>
            </w:pPr>
            <w:r w:rsidRPr="000A0F32">
              <w:rPr>
                <w:rStyle w:val="Strong"/>
                <w:b w:val="0"/>
                <w:bCs w:val="0"/>
              </w:rPr>
              <w:t>storyboards</w:t>
            </w:r>
          </w:p>
          <w:p w14:paraId="1A0E2777" w14:textId="7EE7FD76" w:rsidR="000A0F32" w:rsidRPr="000A0F32" w:rsidRDefault="000A0F32" w:rsidP="00FD2A01">
            <w:pPr>
              <w:pStyle w:val="ListBullet"/>
              <w:rPr>
                <w:rStyle w:val="Strong"/>
                <w:b w:val="0"/>
                <w:bCs w:val="0"/>
              </w:rPr>
            </w:pPr>
            <w:r w:rsidRPr="000A0F32">
              <w:rPr>
                <w:rStyle w:val="Strong"/>
                <w:b w:val="0"/>
                <w:bCs w:val="0"/>
              </w:rPr>
              <w:t>step lists.</w:t>
            </w:r>
          </w:p>
          <w:p w14:paraId="7E543BA3" w14:textId="77777777" w:rsidR="006E4AB6" w:rsidRDefault="006E4AB6" w:rsidP="00941B0D">
            <w:pPr>
              <w:rPr>
                <w:rStyle w:val="Strong"/>
                <w:b w:val="0"/>
                <w:bCs w:val="0"/>
              </w:rPr>
            </w:pPr>
            <w:r w:rsidRPr="006E4AB6">
              <w:rPr>
                <w:rStyle w:val="Strong"/>
                <w:b w:val="0"/>
                <w:bCs w:val="0"/>
              </w:rPr>
              <w:t>In small groups, students create their own user journey for the scenario, considering different user types and needs.</w:t>
            </w:r>
          </w:p>
          <w:p w14:paraId="75EBC6B9" w14:textId="77777777" w:rsidR="00624D0F" w:rsidRPr="00624D0F" w:rsidRDefault="00624D0F" w:rsidP="00624D0F">
            <w:pPr>
              <w:rPr>
                <w:rStyle w:val="Strong"/>
                <w:b w:val="0"/>
                <w:bCs w:val="0"/>
              </w:rPr>
            </w:pPr>
            <w:r w:rsidRPr="00624D0F">
              <w:rPr>
                <w:rStyle w:val="Strong"/>
                <w:b w:val="0"/>
                <w:bCs w:val="0"/>
              </w:rPr>
              <w:lastRenderedPageBreak/>
              <w:t>Prompt students to think about users’ emotions and decision points throughout the journey.</w:t>
            </w:r>
          </w:p>
          <w:p w14:paraId="713394E6" w14:textId="77777777" w:rsidR="00624D0F" w:rsidRPr="00624D0F" w:rsidRDefault="00624D0F" w:rsidP="00624D0F">
            <w:pPr>
              <w:rPr>
                <w:rStyle w:val="Strong"/>
                <w:b w:val="0"/>
                <w:bCs w:val="0"/>
              </w:rPr>
            </w:pPr>
            <w:r w:rsidRPr="00624D0F">
              <w:rPr>
                <w:rStyle w:val="Strong"/>
                <w:b w:val="0"/>
                <w:bCs w:val="0"/>
              </w:rPr>
              <w:t>Groups present their user journeys to the class.</w:t>
            </w:r>
          </w:p>
          <w:p w14:paraId="62E438C2" w14:textId="77777777" w:rsidR="00624D0F" w:rsidRPr="00624D0F" w:rsidRDefault="00624D0F" w:rsidP="00624D0F">
            <w:pPr>
              <w:rPr>
                <w:rStyle w:val="Strong"/>
                <w:b w:val="0"/>
                <w:bCs w:val="0"/>
              </w:rPr>
            </w:pPr>
            <w:r w:rsidRPr="00624D0F">
              <w:rPr>
                <w:rStyle w:val="Strong"/>
                <w:b w:val="0"/>
                <w:bCs w:val="0"/>
              </w:rPr>
              <w:t>Facilitate a discussion on the similarities and differences between journeys and any new insights about user needs.</w:t>
            </w:r>
          </w:p>
          <w:p w14:paraId="68625865" w14:textId="77777777" w:rsidR="00624D0F" w:rsidRPr="00624D0F" w:rsidRDefault="00624D0F" w:rsidP="00624D0F">
            <w:pPr>
              <w:rPr>
                <w:rStyle w:val="Strong"/>
                <w:b w:val="0"/>
                <w:bCs w:val="0"/>
              </w:rPr>
            </w:pPr>
            <w:r w:rsidRPr="00624D0F">
              <w:rPr>
                <w:rStyle w:val="Strong"/>
                <w:b w:val="0"/>
                <w:bCs w:val="0"/>
              </w:rPr>
              <w:t>Guide the class to reflect on how understanding user journeys can improve app design.</w:t>
            </w:r>
          </w:p>
          <w:p w14:paraId="0510E60B" w14:textId="40DBEBD1" w:rsidR="00AC57E5" w:rsidRPr="004D1D62" w:rsidRDefault="00414763" w:rsidP="00624D0F">
            <w:pPr>
              <w:rPr>
                <w:rStyle w:val="Strong"/>
                <w:b w:val="0"/>
                <w:bCs w:val="0"/>
              </w:rPr>
            </w:pPr>
            <w:r>
              <w:rPr>
                <w:rStyle w:val="Strong"/>
                <w:b w:val="0"/>
                <w:bCs w:val="0"/>
              </w:rPr>
              <w:t>Review</w:t>
            </w:r>
            <w:r w:rsidR="00624D0F" w:rsidRPr="00624D0F">
              <w:rPr>
                <w:rStyle w:val="Strong"/>
                <w:b w:val="0"/>
                <w:bCs w:val="0"/>
              </w:rPr>
              <w:t xml:space="preserve"> essential concepts covered.</w:t>
            </w:r>
          </w:p>
        </w:tc>
        <w:tc>
          <w:tcPr>
            <w:tcW w:w="876" w:type="pct"/>
          </w:tcPr>
          <w:p w14:paraId="4A639A2C" w14:textId="76F7D952" w:rsidR="00C718AF" w:rsidRPr="00003BA7" w:rsidRDefault="000F5860" w:rsidP="00003BA7">
            <w:r w:rsidRPr="00003BA7">
              <w:lastRenderedPageBreak/>
              <w:t>Students can</w:t>
            </w:r>
            <w:r w:rsidR="0033716D" w:rsidRPr="00003BA7">
              <w:t xml:space="preserve"> </w:t>
            </w:r>
            <w:r w:rsidR="00DA598B" w:rsidRPr="00003BA7">
              <w:t>identify different types of users and their specific needs in the context of parking.</w:t>
            </w:r>
          </w:p>
          <w:p w14:paraId="4663E33B" w14:textId="77777777" w:rsidR="0033716D" w:rsidRPr="00003BA7" w:rsidRDefault="00D31689" w:rsidP="00003BA7">
            <w:r w:rsidRPr="00003BA7">
              <w:lastRenderedPageBreak/>
              <w:t>Students can identify potential problems or questions a user might have at each step in the journey.</w:t>
            </w:r>
          </w:p>
          <w:p w14:paraId="51AF850C" w14:textId="36615C5A" w:rsidR="00003BA7" w:rsidRDefault="00003BA7" w:rsidP="00003BA7">
            <w:r>
              <w:t xml:space="preserve">Students </w:t>
            </w:r>
            <w:r w:rsidRPr="00003BA7">
              <w:t>can create a clear visual user journey using flowcharts, storyboards or step lists.</w:t>
            </w:r>
          </w:p>
          <w:p w14:paraId="068DEA9A" w14:textId="77777777" w:rsidR="004B0CCD" w:rsidRDefault="004B0CCD" w:rsidP="00003BA7">
            <w:r>
              <w:t xml:space="preserve">Students </w:t>
            </w:r>
            <w:r w:rsidRPr="004B0CCD">
              <w:t xml:space="preserve">can discuss how understanding user journeys </w:t>
            </w:r>
            <w:r w:rsidR="00D44384">
              <w:t xml:space="preserve">can </w:t>
            </w:r>
            <w:r w:rsidRPr="004B0CCD">
              <w:t>help improve design</w:t>
            </w:r>
            <w:r w:rsidR="00D44384">
              <w:t>s.</w:t>
            </w:r>
          </w:p>
          <w:p w14:paraId="3976D8A9" w14:textId="708428B2" w:rsidR="00E8084D" w:rsidRDefault="00E8084D" w:rsidP="00003BA7">
            <w:r w:rsidRPr="00E8084D">
              <w:t xml:space="preserve">Students create comprehensive and logically sequenced user journeys that clearly show user </w:t>
            </w:r>
            <w:r w:rsidRPr="00E8084D">
              <w:lastRenderedPageBreak/>
              <w:t>steps, emotions, decision points and pain points.</w:t>
            </w:r>
          </w:p>
          <w:p w14:paraId="5D6FEE69" w14:textId="77777777" w:rsidR="001133EE" w:rsidRDefault="001133EE" w:rsidP="00003BA7">
            <w:r>
              <w:t xml:space="preserve">Students’ </w:t>
            </w:r>
            <w:r w:rsidRPr="001133EE">
              <w:t>visual maps go beyond basic steps to include thoughtful annotations explaining user needs and possible challenges.</w:t>
            </w:r>
          </w:p>
          <w:p w14:paraId="492BFDC2" w14:textId="77777777" w:rsidR="001133EE" w:rsidRDefault="00045B63" w:rsidP="00003BA7">
            <w:r>
              <w:t>S</w:t>
            </w:r>
            <w:r w:rsidRPr="00045B63">
              <w:t xml:space="preserve">tudents </w:t>
            </w:r>
            <w:r>
              <w:t xml:space="preserve">can </w:t>
            </w:r>
            <w:r w:rsidRPr="00045B63">
              <w:t>articulate their understanding of different user types and their unique needs.</w:t>
            </w:r>
          </w:p>
          <w:p w14:paraId="2CBFBE72" w14:textId="77777777" w:rsidR="00045B63" w:rsidRDefault="00C559DF" w:rsidP="00003BA7">
            <w:r>
              <w:t xml:space="preserve">Students can </w:t>
            </w:r>
            <w:r w:rsidRPr="00C559DF">
              <w:t>explain why certain steps are important and how potential pain points might affect user experience.</w:t>
            </w:r>
          </w:p>
          <w:p w14:paraId="041F1300" w14:textId="77777777" w:rsidR="00C559DF" w:rsidRDefault="00C559DF" w:rsidP="00003BA7">
            <w:r w:rsidRPr="00C559DF">
              <w:lastRenderedPageBreak/>
              <w:t>Students actively contribute to class discussions by comparing and contrasting different user journeys.</w:t>
            </w:r>
          </w:p>
          <w:p w14:paraId="4B78F97B" w14:textId="77777777" w:rsidR="007809E7" w:rsidRDefault="007809E7" w:rsidP="00003BA7">
            <w:r>
              <w:t xml:space="preserve">Students are able to </w:t>
            </w:r>
            <w:r w:rsidR="002F00F8" w:rsidRPr="002F00F8">
              <w:t>suggest meaningful improvements to app design based on their understanding of user needs and pain points.</w:t>
            </w:r>
          </w:p>
          <w:p w14:paraId="62E765B5" w14:textId="77777777" w:rsidR="002F00F8" w:rsidRDefault="002F00F8" w:rsidP="00003BA7">
            <w:r w:rsidRPr="002F00F8">
              <w:t xml:space="preserve">Students </w:t>
            </w:r>
            <w:r>
              <w:t xml:space="preserve">can </w:t>
            </w:r>
            <w:r w:rsidRPr="002F00F8">
              <w:t>connect their user journey work to real parking app features or signage they have experienced or researched.</w:t>
            </w:r>
          </w:p>
          <w:p w14:paraId="13437558" w14:textId="77777777" w:rsidR="003C7298" w:rsidRDefault="003C7298" w:rsidP="00003BA7">
            <w:r>
              <w:t xml:space="preserve">Students </w:t>
            </w:r>
            <w:r w:rsidR="0081498A">
              <w:t xml:space="preserve">can </w:t>
            </w:r>
            <w:r w:rsidRPr="003C7298">
              <w:t xml:space="preserve">propose </w:t>
            </w:r>
            <w:r w:rsidRPr="003C7298">
              <w:lastRenderedPageBreak/>
              <w:t>realistic design features or solutions that address identified user problems.</w:t>
            </w:r>
          </w:p>
          <w:p w14:paraId="7455ECDD" w14:textId="4EFFF24F" w:rsidR="0081498A" w:rsidRPr="006E4E89" w:rsidRDefault="0081498A" w:rsidP="00003BA7">
            <w:r w:rsidRPr="0081498A">
              <w:t>Students submit annotated user journeys or supporting notes that reflect their reasoning and understanding of the user experience.</w:t>
            </w:r>
          </w:p>
        </w:tc>
        <w:tc>
          <w:tcPr>
            <w:tcW w:w="876" w:type="pct"/>
          </w:tcPr>
          <w:p w14:paraId="1259ED63" w14:textId="29B7D190" w:rsidR="00C718AF" w:rsidRPr="00C00E12" w:rsidRDefault="001B4531" w:rsidP="00C00E12">
            <w:r w:rsidRPr="001B4531">
              <w:lastRenderedPageBreak/>
              <w:t>Provide different levels of complexity in user journey creation tasks.</w:t>
            </w:r>
          </w:p>
          <w:p w14:paraId="1224D004" w14:textId="0B7A8BB5" w:rsidR="00954F77" w:rsidRPr="00C00E12" w:rsidRDefault="00954F77" w:rsidP="00C00E12">
            <w:r w:rsidRPr="00C00E12">
              <w:t xml:space="preserve">Advanced students </w:t>
            </w:r>
            <w:r w:rsidR="00FF6CCE" w:rsidRPr="00C00E12">
              <w:lastRenderedPageBreak/>
              <w:t xml:space="preserve">could </w:t>
            </w:r>
            <w:r w:rsidRPr="00C00E12">
              <w:t xml:space="preserve">consider </w:t>
            </w:r>
            <w:r w:rsidR="00C00E12" w:rsidRPr="00C00E12">
              <w:t>a range of</w:t>
            </w:r>
            <w:r w:rsidRPr="00C00E12">
              <w:t xml:space="preserve"> user types and needs.</w:t>
            </w:r>
          </w:p>
          <w:p w14:paraId="51900B08" w14:textId="16E5C981" w:rsidR="00954F77" w:rsidRDefault="001B4531">
            <w:r>
              <w:t>Provide</w:t>
            </w:r>
            <w:r w:rsidRPr="001B4531">
              <w:t xml:space="preserve"> sentence starters, question prompts or partially completed templates to guide students in mapping user journeys.</w:t>
            </w:r>
          </w:p>
          <w:p w14:paraId="18635013" w14:textId="2C2DC66B" w:rsidR="00BB7F03" w:rsidRDefault="00BB7F03" w:rsidP="00BB7F03">
            <w:r>
              <w:t xml:space="preserve">Pre-teach key vocabulary terms such as </w:t>
            </w:r>
            <w:r w:rsidR="00956DAC">
              <w:t>'</w:t>
            </w:r>
            <w:r>
              <w:t>user journey</w:t>
            </w:r>
            <w:r w:rsidR="00860452">
              <w:t>’,</w:t>
            </w:r>
            <w:r>
              <w:t xml:space="preserve"> </w:t>
            </w:r>
            <w:r w:rsidR="00860452">
              <w:t>‘</w:t>
            </w:r>
            <w:r>
              <w:t>pain points</w:t>
            </w:r>
            <w:r w:rsidR="00860452">
              <w:t>’, ‘</w:t>
            </w:r>
            <w:r>
              <w:t>criteria</w:t>
            </w:r>
            <w:r w:rsidR="00860452">
              <w:t>’</w:t>
            </w:r>
            <w:r>
              <w:t xml:space="preserve"> and </w:t>
            </w:r>
            <w:r w:rsidR="00860452">
              <w:t>‘</w:t>
            </w:r>
            <w:r>
              <w:t>flowchart</w:t>
            </w:r>
            <w:r w:rsidR="00860452">
              <w:t>’</w:t>
            </w:r>
            <w:r>
              <w:t xml:space="preserve"> before the lesson with visuals and examples.</w:t>
            </w:r>
          </w:p>
          <w:p w14:paraId="546F6E5A" w14:textId="77777777" w:rsidR="00AE76F2" w:rsidRDefault="00AE76F2" w:rsidP="00BB7F03">
            <w:r w:rsidRPr="00AE76F2">
              <w:t xml:space="preserve">Provide glossaries or translated materials where possible to </w:t>
            </w:r>
            <w:r w:rsidRPr="00AE76F2">
              <w:lastRenderedPageBreak/>
              <w:t>support comprehension.</w:t>
            </w:r>
          </w:p>
          <w:p w14:paraId="0D58FD3F" w14:textId="77777777" w:rsidR="00117C3A" w:rsidRDefault="00117C3A" w:rsidP="00BB7F03">
            <w:r w:rsidRPr="00117C3A">
              <w:t>Show examples of good user journeys at varying levels to clarify expectations.</w:t>
            </w:r>
          </w:p>
          <w:p w14:paraId="2D406828" w14:textId="77A022EC" w:rsidR="004D5190" w:rsidRPr="006E4E89" w:rsidRDefault="004D5190" w:rsidP="00BB7F03">
            <w:r w:rsidRPr="004D5190">
              <w:t>Provide sentence frames to help students</w:t>
            </w:r>
            <w:r w:rsidR="00F415A0">
              <w:t xml:space="preserve"> learning English as an additional language or dialect (</w:t>
            </w:r>
            <w:r w:rsidR="00F415A0" w:rsidRPr="004D5190">
              <w:t>EAL</w:t>
            </w:r>
            <w:r w:rsidR="00F415A0">
              <w:t>/</w:t>
            </w:r>
            <w:r w:rsidR="00F415A0" w:rsidRPr="004D5190">
              <w:t>D</w:t>
            </w:r>
            <w:r w:rsidR="00F415A0">
              <w:t>)</w:t>
            </w:r>
            <w:r w:rsidR="00F415A0" w:rsidRPr="004D5190">
              <w:t xml:space="preserve"> </w:t>
            </w:r>
            <w:r w:rsidRPr="004D5190">
              <w:t>express their ideas during discussions and presentations</w:t>
            </w:r>
            <w:r>
              <w:t>.</w:t>
            </w:r>
          </w:p>
        </w:tc>
        <w:tc>
          <w:tcPr>
            <w:tcW w:w="718" w:type="pct"/>
          </w:tcPr>
          <w:p w14:paraId="1AE8974E" w14:textId="77777777" w:rsidR="00C718AF" w:rsidRDefault="00C718AF"/>
        </w:tc>
      </w:tr>
      <w:tr w:rsidR="00C718AF" w14:paraId="5CBEFEAB"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17798DB2" w14:textId="77777777" w:rsidR="00C718AF" w:rsidRDefault="00C718AF">
            <w:pPr>
              <w:rPr>
                <w:rStyle w:val="Strong"/>
              </w:rPr>
            </w:pPr>
            <w:r>
              <w:rPr>
                <w:rStyle w:val="Strong"/>
              </w:rPr>
              <w:lastRenderedPageBreak/>
              <w:t>Outcome</w:t>
            </w:r>
          </w:p>
          <w:p w14:paraId="2D3DACEC" w14:textId="77777777" w:rsidR="00C718AF" w:rsidRDefault="00C718AF">
            <w:pPr>
              <w:rPr>
                <w:rStyle w:val="Strong"/>
              </w:rPr>
            </w:pPr>
            <w:r>
              <w:rPr>
                <w:rStyle w:val="Strong"/>
              </w:rPr>
              <w:t>TE4-DES-01</w:t>
            </w:r>
          </w:p>
          <w:p w14:paraId="321FA99C" w14:textId="77777777" w:rsidR="00C718AF" w:rsidRDefault="00C718AF">
            <w:pPr>
              <w:rPr>
                <w:rStyle w:val="Strong"/>
              </w:rPr>
            </w:pPr>
            <w:r>
              <w:rPr>
                <w:rStyle w:val="Strong"/>
              </w:rPr>
              <w:t>Content</w:t>
            </w:r>
          </w:p>
          <w:p w14:paraId="03BA9147" w14:textId="77777777" w:rsidR="00C718AF" w:rsidRPr="003A5B54" w:rsidRDefault="00C718AF">
            <w:pPr>
              <w:rPr>
                <w:rStyle w:val="Strong"/>
                <w:b w:val="0"/>
                <w:bCs w:val="0"/>
              </w:rPr>
            </w:pPr>
            <w:r w:rsidRPr="003A5B54">
              <w:rPr>
                <w:rStyle w:val="Strong"/>
                <w:b w:val="0"/>
                <w:bCs w:val="0"/>
              </w:rPr>
              <w:t>Students:</w:t>
            </w:r>
          </w:p>
          <w:p w14:paraId="074F9A89" w14:textId="4938130D" w:rsidR="00B8706B" w:rsidRDefault="00D42CB8">
            <w:pPr>
              <w:pStyle w:val="ListBullet"/>
              <w:rPr>
                <w:rStyle w:val="Strong"/>
                <w:b w:val="0"/>
                <w:bCs w:val="0"/>
              </w:rPr>
            </w:pPr>
            <w:r w:rsidRPr="00D42CB8">
              <w:rPr>
                <w:rStyle w:val="Strong"/>
                <w:b w:val="0"/>
                <w:bCs w:val="0"/>
              </w:rPr>
              <w:lastRenderedPageBreak/>
              <w:t>Identify appropriate hardware and software to develop design ideas and solutions</w:t>
            </w:r>
          </w:p>
          <w:p w14:paraId="2F8B277F" w14:textId="040514A0" w:rsidR="00921805" w:rsidRDefault="00921805">
            <w:pPr>
              <w:pStyle w:val="ListBullet"/>
              <w:rPr>
                <w:rStyle w:val="Strong"/>
                <w:b w:val="0"/>
                <w:bCs w:val="0"/>
              </w:rPr>
            </w:pPr>
            <w:r w:rsidRPr="00921805">
              <w:rPr>
                <w:rStyle w:val="Strong"/>
                <w:b w:val="0"/>
                <w:bCs w:val="0"/>
              </w:rPr>
              <w:t>Outline factors affecting the design of digital solutions</w:t>
            </w:r>
          </w:p>
          <w:p w14:paraId="52DA5ACC" w14:textId="2E6B4E5C" w:rsidR="009E1DA3" w:rsidRDefault="009E1DA3">
            <w:pPr>
              <w:pStyle w:val="ListBullet"/>
              <w:rPr>
                <w:rStyle w:val="Strong"/>
                <w:b w:val="0"/>
                <w:bCs w:val="0"/>
              </w:rPr>
            </w:pPr>
            <w:r w:rsidRPr="009E1DA3">
              <w:rPr>
                <w:rStyle w:val="Strong"/>
                <w:b w:val="0"/>
                <w:bCs w:val="0"/>
              </w:rPr>
              <w:t>Apply computational and systems thinking to assess ideas and develop quality solutions</w:t>
            </w:r>
          </w:p>
          <w:p w14:paraId="27640ED6" w14:textId="5568BF0E" w:rsidR="00886F0C" w:rsidRPr="00886F0C" w:rsidRDefault="004E1875" w:rsidP="00886F0C">
            <w:pPr>
              <w:pStyle w:val="ListBullet"/>
            </w:pPr>
            <w:r w:rsidRPr="004E1875">
              <w:rPr>
                <w:rStyle w:val="Strong"/>
                <w:b w:val="0"/>
                <w:bCs w:val="0"/>
              </w:rPr>
              <w:lastRenderedPageBreak/>
              <w:t>Design user interfaces (UI) considering the user experience (UX) of digital systems</w:t>
            </w:r>
          </w:p>
        </w:tc>
        <w:tc>
          <w:tcPr>
            <w:tcW w:w="1655" w:type="pct"/>
          </w:tcPr>
          <w:p w14:paraId="4499EA81" w14:textId="6BC2F390" w:rsidR="00C718AF" w:rsidRDefault="00C718AF">
            <w:pPr>
              <w:rPr>
                <w:rStyle w:val="Strong"/>
              </w:rPr>
            </w:pPr>
            <w:r>
              <w:rPr>
                <w:rStyle w:val="Strong"/>
              </w:rPr>
              <w:lastRenderedPageBreak/>
              <w:t>Learning intention</w:t>
            </w:r>
            <w:r w:rsidR="004459D5">
              <w:rPr>
                <w:rStyle w:val="Strong"/>
              </w:rPr>
              <w:t>s</w:t>
            </w:r>
          </w:p>
          <w:p w14:paraId="5CF714E8" w14:textId="3591D299" w:rsidR="001858CC" w:rsidRPr="00C15EDC" w:rsidRDefault="00C718AF">
            <w:r w:rsidRPr="004D1D62">
              <w:rPr>
                <w:rStyle w:val="Strong"/>
                <w:b w:val="0"/>
                <w:bCs w:val="0"/>
              </w:rPr>
              <w:t xml:space="preserve">We are </w:t>
            </w:r>
            <w:r w:rsidRPr="001858CC">
              <w:t>learning</w:t>
            </w:r>
            <w:r w:rsidR="001858CC" w:rsidRPr="001858CC">
              <w:t xml:space="preserve"> to:</w:t>
            </w:r>
          </w:p>
          <w:p w14:paraId="03246582" w14:textId="423E7047" w:rsidR="001858CC" w:rsidRDefault="0028111E" w:rsidP="001858CC">
            <w:pPr>
              <w:pStyle w:val="ListBullet"/>
              <w:rPr>
                <w:rStyle w:val="Strong"/>
                <w:b w:val="0"/>
                <w:bCs w:val="0"/>
              </w:rPr>
            </w:pPr>
            <w:r>
              <w:rPr>
                <w:rStyle w:val="Strong"/>
                <w:b w:val="0"/>
                <w:bCs w:val="0"/>
              </w:rPr>
              <w:t xml:space="preserve">translate </w:t>
            </w:r>
            <w:r w:rsidRPr="0028111E">
              <w:rPr>
                <w:rStyle w:val="Strong"/>
                <w:b w:val="0"/>
                <w:bCs w:val="0"/>
              </w:rPr>
              <w:t xml:space="preserve">user journey information </w:t>
            </w:r>
            <w:r>
              <w:rPr>
                <w:rStyle w:val="Strong"/>
                <w:b w:val="0"/>
                <w:bCs w:val="0"/>
              </w:rPr>
              <w:t>in</w:t>
            </w:r>
            <w:r w:rsidRPr="0028111E">
              <w:rPr>
                <w:rStyle w:val="Strong"/>
                <w:b w:val="0"/>
                <w:bCs w:val="0"/>
              </w:rPr>
              <w:t xml:space="preserve">to ideas </w:t>
            </w:r>
            <w:r w:rsidR="00A97704">
              <w:rPr>
                <w:rStyle w:val="Strong"/>
                <w:b w:val="0"/>
                <w:bCs w:val="0"/>
              </w:rPr>
              <w:t xml:space="preserve">and </w:t>
            </w:r>
            <w:r w:rsidR="00A97704" w:rsidRPr="0028111E">
              <w:rPr>
                <w:rStyle w:val="Strong"/>
                <w:b w:val="0"/>
                <w:bCs w:val="0"/>
              </w:rPr>
              <w:t>sketch</w:t>
            </w:r>
            <w:r w:rsidR="00A97704">
              <w:rPr>
                <w:rStyle w:val="Strong"/>
                <w:b w:val="0"/>
                <w:bCs w:val="0"/>
              </w:rPr>
              <w:t>es</w:t>
            </w:r>
            <w:r w:rsidR="00A97704" w:rsidRPr="0028111E">
              <w:rPr>
                <w:rStyle w:val="Strong"/>
                <w:b w:val="0"/>
                <w:bCs w:val="0"/>
              </w:rPr>
              <w:t xml:space="preserve"> </w:t>
            </w:r>
            <w:r w:rsidRPr="0028111E">
              <w:rPr>
                <w:rStyle w:val="Strong"/>
                <w:b w:val="0"/>
                <w:bCs w:val="0"/>
              </w:rPr>
              <w:t xml:space="preserve">for a user interface </w:t>
            </w:r>
            <w:r w:rsidRPr="0028111E">
              <w:rPr>
                <w:rStyle w:val="Strong"/>
                <w:b w:val="0"/>
                <w:bCs w:val="0"/>
              </w:rPr>
              <w:lastRenderedPageBreak/>
              <w:t>(UI)</w:t>
            </w:r>
          </w:p>
          <w:p w14:paraId="5FC62AA2" w14:textId="48B4431F" w:rsidR="00C718AF" w:rsidRPr="005442DA" w:rsidRDefault="00844FB8" w:rsidP="005442DA">
            <w:pPr>
              <w:pStyle w:val="ListBullet"/>
              <w:rPr>
                <w:rStyle w:val="Strong"/>
                <w:b w:val="0"/>
                <w:bCs w:val="0"/>
              </w:rPr>
            </w:pPr>
            <w:r w:rsidRPr="00844FB8">
              <w:rPr>
                <w:rStyle w:val="Strong"/>
                <w:b w:val="0"/>
                <w:bCs w:val="0"/>
              </w:rPr>
              <w:t>sketch multiple UI design ideas and annotate them clearly</w:t>
            </w:r>
            <w:r>
              <w:rPr>
                <w:rStyle w:val="Strong"/>
                <w:b w:val="0"/>
                <w:bCs w:val="0"/>
              </w:rPr>
              <w:t>.</w:t>
            </w:r>
          </w:p>
          <w:p w14:paraId="505E658A" w14:textId="77777777" w:rsidR="00C718AF" w:rsidRDefault="00C718AF">
            <w:pPr>
              <w:rPr>
                <w:rStyle w:val="Strong"/>
              </w:rPr>
            </w:pPr>
            <w:r>
              <w:rPr>
                <w:rStyle w:val="Strong"/>
              </w:rPr>
              <w:t>Success criteria</w:t>
            </w:r>
          </w:p>
          <w:p w14:paraId="506A2D0F" w14:textId="77777777" w:rsidR="00C718AF" w:rsidRDefault="00C718AF">
            <w:pPr>
              <w:rPr>
                <w:rStyle w:val="Strong"/>
                <w:b w:val="0"/>
                <w:bCs w:val="0"/>
              </w:rPr>
            </w:pPr>
            <w:r>
              <w:rPr>
                <w:rStyle w:val="Strong"/>
                <w:b w:val="0"/>
                <w:bCs w:val="0"/>
              </w:rPr>
              <w:t>W</w:t>
            </w:r>
            <w:r w:rsidRPr="00D75848">
              <w:rPr>
                <w:rStyle w:val="Strong"/>
                <w:b w:val="0"/>
                <w:bCs w:val="0"/>
              </w:rPr>
              <w:t xml:space="preserve">e </w:t>
            </w:r>
            <w:r w:rsidRPr="004D1D62">
              <w:rPr>
                <w:rStyle w:val="Strong"/>
                <w:b w:val="0"/>
                <w:bCs w:val="0"/>
              </w:rPr>
              <w:t>can:</w:t>
            </w:r>
          </w:p>
          <w:p w14:paraId="144F6EB2" w14:textId="5C4A0F16" w:rsidR="00C718AF" w:rsidRDefault="008C4DB5">
            <w:pPr>
              <w:pStyle w:val="ListBullet"/>
              <w:rPr>
                <w:rStyle w:val="Strong"/>
                <w:b w:val="0"/>
                <w:bCs w:val="0"/>
              </w:rPr>
            </w:pPr>
            <w:r w:rsidRPr="008C4DB5">
              <w:rPr>
                <w:rStyle w:val="Strong"/>
                <w:b w:val="0"/>
                <w:bCs w:val="0"/>
              </w:rPr>
              <w:t>identify key user needs from a user journey to inform UI design</w:t>
            </w:r>
          </w:p>
          <w:p w14:paraId="465658C3" w14:textId="5DE15C35" w:rsidR="00C718AF" w:rsidRDefault="006B3944">
            <w:pPr>
              <w:pStyle w:val="ListBullet"/>
              <w:rPr>
                <w:rStyle w:val="Strong"/>
                <w:b w:val="0"/>
                <w:bCs w:val="0"/>
              </w:rPr>
            </w:pPr>
            <w:r w:rsidRPr="006B3944">
              <w:rPr>
                <w:rStyle w:val="Strong"/>
                <w:b w:val="0"/>
                <w:bCs w:val="0"/>
              </w:rPr>
              <w:t>create clear, labelled sketches that show UI elements and their purpose</w:t>
            </w:r>
            <w:r w:rsidR="00C718AF">
              <w:rPr>
                <w:rStyle w:val="Strong"/>
                <w:b w:val="0"/>
                <w:bCs w:val="0"/>
              </w:rPr>
              <w:t>.</w:t>
            </w:r>
          </w:p>
          <w:p w14:paraId="79981038" w14:textId="77777777" w:rsidR="00C718AF" w:rsidRPr="00BB4F83" w:rsidRDefault="00C718AF">
            <w:pPr>
              <w:rPr>
                <w:rStyle w:val="Strong"/>
              </w:rPr>
            </w:pPr>
            <w:r w:rsidRPr="00BB4F83">
              <w:rPr>
                <w:rStyle w:val="Strong"/>
              </w:rPr>
              <w:t>Teaching and learning activity</w:t>
            </w:r>
          </w:p>
          <w:p w14:paraId="7704942F" w14:textId="009AD137" w:rsidR="00C718AF" w:rsidRDefault="006B3944">
            <w:hyperlink r:id="rId66" w:history="1">
              <w:r w:rsidRPr="000F33EF">
                <w:rPr>
                  <w:rStyle w:val="Hyperlink"/>
                </w:rPr>
                <w:t>Activate prior knowledge</w:t>
              </w:r>
            </w:hyperlink>
            <w:r w:rsidRPr="006B3944">
              <w:t xml:space="preserve"> by recapping what a user journey is and the key user needs identified in </w:t>
            </w:r>
            <w:r w:rsidR="00C8570A">
              <w:t xml:space="preserve">the </w:t>
            </w:r>
            <w:r w:rsidRPr="006B3944">
              <w:t>previous lesson.</w:t>
            </w:r>
          </w:p>
          <w:p w14:paraId="3992CC97" w14:textId="51B3DAF7" w:rsidR="008305C2" w:rsidRDefault="001B0B25" w:rsidP="001231D0">
            <w:pPr>
              <w:rPr>
                <w:rStyle w:val="Strong"/>
                <w:b w:val="0"/>
                <w:bCs w:val="0"/>
              </w:rPr>
            </w:pPr>
            <w:r>
              <w:rPr>
                <w:rStyle w:val="Strong"/>
                <w:b w:val="0"/>
                <w:bCs w:val="0"/>
              </w:rPr>
              <w:t xml:space="preserve">Lead </w:t>
            </w:r>
            <w:r w:rsidR="00C8570A">
              <w:rPr>
                <w:rStyle w:val="Strong"/>
                <w:b w:val="0"/>
                <w:bCs w:val="0"/>
              </w:rPr>
              <w:t>a</w:t>
            </w:r>
            <w:r w:rsidR="00C8570A">
              <w:rPr>
                <w:rStyle w:val="Strong"/>
              </w:rPr>
              <w:t xml:space="preserve"> </w:t>
            </w:r>
            <w:r w:rsidR="00726DB3">
              <w:rPr>
                <w:rStyle w:val="Strong"/>
                <w:b w:val="0"/>
                <w:bCs w:val="0"/>
              </w:rPr>
              <w:t xml:space="preserve">brief </w:t>
            </w:r>
            <w:r>
              <w:rPr>
                <w:rStyle w:val="Strong"/>
                <w:b w:val="0"/>
                <w:bCs w:val="0"/>
              </w:rPr>
              <w:t xml:space="preserve">class </w:t>
            </w:r>
            <w:r w:rsidR="00456EC3">
              <w:rPr>
                <w:rStyle w:val="Strong"/>
                <w:b w:val="0"/>
                <w:bCs w:val="0"/>
              </w:rPr>
              <w:t>d</w:t>
            </w:r>
            <w:r w:rsidR="008305C2" w:rsidRPr="008305C2">
              <w:rPr>
                <w:rStyle w:val="Strong"/>
                <w:b w:val="0"/>
                <w:bCs w:val="0"/>
              </w:rPr>
              <w:t>iscuss</w:t>
            </w:r>
            <w:r w:rsidR="00456EC3">
              <w:rPr>
                <w:rStyle w:val="Strong"/>
                <w:b w:val="0"/>
                <w:bCs w:val="0"/>
              </w:rPr>
              <w:t>ion on</w:t>
            </w:r>
            <w:r w:rsidR="008305C2" w:rsidRPr="008305C2">
              <w:rPr>
                <w:rStyle w:val="Strong"/>
                <w:b w:val="0"/>
                <w:bCs w:val="0"/>
              </w:rPr>
              <w:t xml:space="preserve"> the challenge of finding parking spaces in busy metropolitan areas and how a digital app or webpage c</w:t>
            </w:r>
            <w:r w:rsidR="00456EC3">
              <w:rPr>
                <w:rStyle w:val="Strong"/>
                <w:b w:val="0"/>
                <w:bCs w:val="0"/>
              </w:rPr>
              <w:t>ould</w:t>
            </w:r>
            <w:r w:rsidR="008305C2" w:rsidRPr="008305C2">
              <w:rPr>
                <w:rStyle w:val="Strong"/>
                <w:b w:val="0"/>
                <w:bCs w:val="0"/>
              </w:rPr>
              <w:t xml:space="preserve"> </w:t>
            </w:r>
            <w:r w:rsidR="008305C2" w:rsidRPr="008305C2">
              <w:rPr>
                <w:rStyle w:val="Strong"/>
                <w:b w:val="0"/>
                <w:bCs w:val="0"/>
              </w:rPr>
              <w:lastRenderedPageBreak/>
              <w:t>help by showing real-time availability and guiding users to free spaces.</w:t>
            </w:r>
          </w:p>
          <w:p w14:paraId="259551AF" w14:textId="49616CAC" w:rsidR="001231D0" w:rsidRPr="001231D0" w:rsidRDefault="00FC56E3" w:rsidP="001231D0">
            <w:pPr>
              <w:rPr>
                <w:rStyle w:val="Strong"/>
                <w:b w:val="0"/>
                <w:bCs w:val="0"/>
              </w:rPr>
            </w:pPr>
            <w:r>
              <w:rPr>
                <w:rStyle w:val="Strong"/>
                <w:b w:val="0"/>
                <w:bCs w:val="0"/>
              </w:rPr>
              <w:t>Describe</w:t>
            </w:r>
            <w:r w:rsidR="001231D0" w:rsidRPr="001231D0">
              <w:rPr>
                <w:rStyle w:val="Strong"/>
                <w:b w:val="0"/>
                <w:bCs w:val="0"/>
              </w:rPr>
              <w:t xml:space="preserve"> key UI design principles including:</w:t>
            </w:r>
          </w:p>
          <w:p w14:paraId="6C6B5BD9" w14:textId="3724F1B7" w:rsidR="001231D0" w:rsidRPr="001231D0" w:rsidRDefault="001231D0" w:rsidP="00A07A23">
            <w:pPr>
              <w:pStyle w:val="ListBullet"/>
              <w:rPr>
                <w:rStyle w:val="Strong"/>
                <w:b w:val="0"/>
                <w:bCs w:val="0"/>
              </w:rPr>
            </w:pPr>
            <w:r w:rsidRPr="001231D0">
              <w:rPr>
                <w:rStyle w:val="Strong"/>
                <w:b w:val="0"/>
                <w:bCs w:val="0"/>
              </w:rPr>
              <w:t xml:space="preserve">clear layout and organisation </w:t>
            </w:r>
          </w:p>
          <w:p w14:paraId="6DAF734A" w14:textId="2E28922D" w:rsidR="001231D0" w:rsidRPr="001231D0" w:rsidRDefault="001231D0" w:rsidP="00A07A23">
            <w:pPr>
              <w:pStyle w:val="ListBullet"/>
              <w:rPr>
                <w:rStyle w:val="Strong"/>
                <w:b w:val="0"/>
                <w:bCs w:val="0"/>
              </w:rPr>
            </w:pPr>
            <w:r w:rsidRPr="001231D0">
              <w:rPr>
                <w:rStyle w:val="Strong"/>
                <w:b w:val="0"/>
                <w:bCs w:val="0"/>
              </w:rPr>
              <w:t xml:space="preserve">navigation elements </w:t>
            </w:r>
          </w:p>
          <w:p w14:paraId="7EE6C79A" w14:textId="36B7010B" w:rsidR="001231D0" w:rsidRPr="001231D0" w:rsidRDefault="001231D0" w:rsidP="00A07A23">
            <w:pPr>
              <w:pStyle w:val="ListBullet"/>
              <w:rPr>
                <w:rStyle w:val="Strong"/>
                <w:b w:val="0"/>
                <w:bCs w:val="0"/>
              </w:rPr>
            </w:pPr>
            <w:r w:rsidRPr="001231D0">
              <w:rPr>
                <w:rStyle w:val="Strong"/>
                <w:b w:val="0"/>
                <w:bCs w:val="0"/>
              </w:rPr>
              <w:t xml:space="preserve">importance of consistency in colours, fonts and iconography </w:t>
            </w:r>
          </w:p>
          <w:p w14:paraId="3073916B" w14:textId="51078540" w:rsidR="0030199F" w:rsidRDefault="001231D0" w:rsidP="00A07A23">
            <w:pPr>
              <w:pStyle w:val="ListBullet"/>
              <w:rPr>
                <w:rStyle w:val="Strong"/>
                <w:b w:val="0"/>
                <w:bCs w:val="0"/>
              </w:rPr>
            </w:pPr>
            <w:r w:rsidRPr="001231D0">
              <w:rPr>
                <w:rStyle w:val="Strong"/>
                <w:b w:val="0"/>
                <w:bCs w:val="0"/>
              </w:rPr>
              <w:t>accessibility considerations.</w:t>
            </w:r>
          </w:p>
          <w:p w14:paraId="02C3B1D5" w14:textId="77777777" w:rsidR="00C534D3" w:rsidRDefault="00C534D3" w:rsidP="00C534D3">
            <w:r w:rsidRPr="00861EEC">
              <w:t>Demonstrate simple sketching techniques for UI elements, for example, using boxes for buttons, lines for text fields, and icons for common functions.</w:t>
            </w:r>
          </w:p>
          <w:p w14:paraId="480AC12A" w14:textId="25AFD33F" w:rsidR="00A07A23" w:rsidRDefault="00352CB6" w:rsidP="00A07A23">
            <w:r w:rsidRPr="00352CB6">
              <w:t xml:space="preserve">Guide students to think about UI components </w:t>
            </w:r>
            <w:r w:rsidR="00597706">
              <w:t>like</w:t>
            </w:r>
            <w:r w:rsidRPr="00352CB6">
              <w:t xml:space="preserve"> buttons, search bars, maps and notifications that might help users at different stages of the journey.</w:t>
            </w:r>
          </w:p>
          <w:p w14:paraId="4C440166" w14:textId="0EE15B62" w:rsidR="00C06DE1" w:rsidRPr="002C15E7" w:rsidRDefault="00DD224E" w:rsidP="002C15E7">
            <w:r>
              <w:lastRenderedPageBreak/>
              <w:t>S</w:t>
            </w:r>
            <w:r w:rsidR="0072395A" w:rsidRPr="0072395A">
              <w:t>tudents sketch multiple ideas quickly to explore different solutions.</w:t>
            </w:r>
          </w:p>
        </w:tc>
        <w:tc>
          <w:tcPr>
            <w:tcW w:w="876" w:type="pct"/>
          </w:tcPr>
          <w:p w14:paraId="1D9E5EEC" w14:textId="7FA921D8" w:rsidR="00C718AF" w:rsidRDefault="005442DA">
            <w:r>
              <w:lastRenderedPageBreak/>
              <w:t xml:space="preserve">Students </w:t>
            </w:r>
            <w:r w:rsidRPr="005442DA">
              <w:t>can create sketches that show different UI components relevant to the user journey.</w:t>
            </w:r>
          </w:p>
          <w:p w14:paraId="5CA3EF16" w14:textId="2F2B837F" w:rsidR="00365107" w:rsidRDefault="00365107">
            <w:r w:rsidRPr="00365107">
              <w:lastRenderedPageBreak/>
              <w:t xml:space="preserve">Students </w:t>
            </w:r>
            <w:r>
              <w:t xml:space="preserve">can </w:t>
            </w:r>
            <w:r w:rsidRPr="00365107">
              <w:t>produce multiple UI sketches that thoughtfully address specific user needs identified in the user journey, showing clear organisation and inclusion of relevant UI components</w:t>
            </w:r>
            <w:r w:rsidR="003D5500">
              <w:t>.</w:t>
            </w:r>
          </w:p>
          <w:p w14:paraId="1AC3D82F" w14:textId="77777777" w:rsidR="006D4131" w:rsidRDefault="006D4131" w:rsidP="006D4131">
            <w:r w:rsidRPr="006D4131">
              <w:t>Students can annotate sketches that explain design choices and interactions</w:t>
            </w:r>
            <w:r w:rsidR="008F0A38">
              <w:t>.</w:t>
            </w:r>
          </w:p>
          <w:p w14:paraId="6506FF45" w14:textId="6547DFF7" w:rsidR="008F0A38" w:rsidRDefault="003D5500" w:rsidP="006D4131">
            <w:r>
              <w:t>Students’ a</w:t>
            </w:r>
            <w:r w:rsidRPr="008F0A38">
              <w:t xml:space="preserve">nnotations </w:t>
            </w:r>
            <w:r w:rsidR="008F0A38" w:rsidRPr="008F0A38">
              <w:t xml:space="preserve">go beyond simple labels and explain how each UI element functions, why it is placed or designed a </w:t>
            </w:r>
            <w:r w:rsidR="008F0A38" w:rsidRPr="008F0A38">
              <w:lastRenderedPageBreak/>
              <w:t>certain way, and how it supports user interaction based on the journey.</w:t>
            </w:r>
          </w:p>
          <w:p w14:paraId="67F69000" w14:textId="4B3FA1A1" w:rsidR="0077364E" w:rsidRPr="006D4131" w:rsidRDefault="008F0A38" w:rsidP="006D4131">
            <w:r w:rsidRPr="008F0A38">
              <w:t xml:space="preserve">Students </w:t>
            </w:r>
            <w:r>
              <w:t xml:space="preserve">can </w:t>
            </w:r>
            <w:r w:rsidRPr="008F0A38">
              <w:t>explicitly reference parts of the user journey in their sketches and annotations, demonstrating understanding of how design decisions relate directly to user needs and scenarios.</w:t>
            </w:r>
          </w:p>
        </w:tc>
        <w:tc>
          <w:tcPr>
            <w:tcW w:w="876" w:type="pct"/>
          </w:tcPr>
          <w:p w14:paraId="36CF20B4" w14:textId="2778693D" w:rsidR="004B36FE" w:rsidRDefault="0000669B">
            <w:r w:rsidRPr="0000669B">
              <w:lastRenderedPageBreak/>
              <w:t>Allow students to choose between hand-drawing sketches or using simple digital drawing tools/apps based on their comfort</w:t>
            </w:r>
            <w:r w:rsidR="003D5500">
              <w:t xml:space="preserve"> </w:t>
            </w:r>
            <w:r w:rsidR="003D5500">
              <w:lastRenderedPageBreak/>
              <w:t>level</w:t>
            </w:r>
            <w:r w:rsidRPr="0000669B">
              <w:t>.</w:t>
            </w:r>
          </w:p>
          <w:p w14:paraId="35F9E647" w14:textId="34559817" w:rsidR="004B36FE" w:rsidRDefault="00E338CB">
            <w:r w:rsidRPr="00E338CB">
              <w:t>Provide templates, icon libraries or example sketches to support understanding and creativity.</w:t>
            </w:r>
          </w:p>
          <w:p w14:paraId="33DA93AA" w14:textId="77777777" w:rsidR="004B36FE" w:rsidRDefault="004B36FE">
            <w:r w:rsidRPr="004B36FE">
              <w:t>Allow students to brainstorm or sketch ideas in their first language before translating to English in the prototype.</w:t>
            </w:r>
          </w:p>
          <w:p w14:paraId="4BE34276" w14:textId="77777777" w:rsidR="0000669B" w:rsidRDefault="0000669B">
            <w:r w:rsidRPr="0000669B">
              <w:t xml:space="preserve">Show </w:t>
            </w:r>
            <w:r w:rsidR="000B4C11">
              <w:t>ex</w:t>
            </w:r>
            <w:r w:rsidR="000B4C11" w:rsidRPr="0000669B">
              <w:t xml:space="preserve">ample </w:t>
            </w:r>
            <w:r w:rsidRPr="0000669B">
              <w:t>annotated sketches and demonstrat</w:t>
            </w:r>
            <w:r w:rsidR="000B4C11">
              <w:t>e how</w:t>
            </w:r>
            <w:r w:rsidRPr="0000669B">
              <w:t xml:space="preserve"> to model reasoning and annotation techniques.</w:t>
            </w:r>
          </w:p>
          <w:p w14:paraId="57574324" w14:textId="52B8701D" w:rsidR="009A0E15" w:rsidRDefault="009A0E15">
            <w:r w:rsidRPr="009A0E15">
              <w:t xml:space="preserve">Pre-teach vocabulary </w:t>
            </w:r>
            <w:r w:rsidRPr="009A0E15">
              <w:lastRenderedPageBreak/>
              <w:t>and explain key terms related to UI design, user journey and annotations before the lesson</w:t>
            </w:r>
            <w:r w:rsidR="00F369AB">
              <w:t>.</w:t>
            </w:r>
          </w:p>
          <w:p w14:paraId="78FF4A0E" w14:textId="68098FD5" w:rsidR="003811A7" w:rsidRPr="006E4E89" w:rsidRDefault="003811A7">
            <w:r w:rsidRPr="003811A7">
              <w:t>Provide sentence starters or writing frames to help students write annotations and give feedback</w:t>
            </w:r>
            <w:r>
              <w:t>.</w:t>
            </w:r>
          </w:p>
        </w:tc>
        <w:tc>
          <w:tcPr>
            <w:tcW w:w="718" w:type="pct"/>
          </w:tcPr>
          <w:p w14:paraId="74C8F72A" w14:textId="77777777" w:rsidR="00C718AF" w:rsidRDefault="00C718AF"/>
        </w:tc>
      </w:tr>
      <w:tr w:rsidR="00083BC2" w14:paraId="21564496"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7F664552" w14:textId="77777777" w:rsidR="00D038B4" w:rsidRDefault="00D038B4" w:rsidP="00D038B4">
            <w:pPr>
              <w:rPr>
                <w:rStyle w:val="Strong"/>
              </w:rPr>
            </w:pPr>
            <w:r>
              <w:rPr>
                <w:rStyle w:val="Strong"/>
              </w:rPr>
              <w:lastRenderedPageBreak/>
              <w:t>Outcome</w:t>
            </w:r>
          </w:p>
          <w:p w14:paraId="117E63E9" w14:textId="77777777" w:rsidR="00D038B4" w:rsidRDefault="00D038B4" w:rsidP="00D038B4">
            <w:pPr>
              <w:rPr>
                <w:rStyle w:val="Strong"/>
              </w:rPr>
            </w:pPr>
            <w:r>
              <w:rPr>
                <w:rStyle w:val="Strong"/>
              </w:rPr>
              <w:t>TE4-DES-01</w:t>
            </w:r>
          </w:p>
          <w:p w14:paraId="38CBA4B5" w14:textId="77777777" w:rsidR="00D038B4" w:rsidRDefault="00D038B4" w:rsidP="00D038B4">
            <w:pPr>
              <w:rPr>
                <w:rStyle w:val="Strong"/>
              </w:rPr>
            </w:pPr>
            <w:r>
              <w:rPr>
                <w:rStyle w:val="Strong"/>
              </w:rPr>
              <w:t>Content</w:t>
            </w:r>
          </w:p>
          <w:p w14:paraId="777A7D08" w14:textId="77777777" w:rsidR="00D038B4" w:rsidRPr="003A5B54" w:rsidRDefault="00D038B4" w:rsidP="00D038B4">
            <w:pPr>
              <w:rPr>
                <w:rStyle w:val="Strong"/>
                <w:b w:val="0"/>
                <w:bCs w:val="0"/>
              </w:rPr>
            </w:pPr>
            <w:r w:rsidRPr="003A5B54">
              <w:rPr>
                <w:rStyle w:val="Strong"/>
                <w:b w:val="0"/>
                <w:bCs w:val="0"/>
              </w:rPr>
              <w:t>Students:</w:t>
            </w:r>
          </w:p>
          <w:p w14:paraId="311B8E79" w14:textId="77777777" w:rsidR="00D038B4" w:rsidRDefault="00D038B4" w:rsidP="00D038B4">
            <w:pPr>
              <w:pStyle w:val="ListBullet"/>
              <w:rPr>
                <w:rStyle w:val="Strong"/>
                <w:b w:val="0"/>
                <w:bCs w:val="0"/>
              </w:rPr>
            </w:pPr>
            <w:r w:rsidRPr="00D42CB8">
              <w:rPr>
                <w:rStyle w:val="Strong"/>
                <w:b w:val="0"/>
                <w:bCs w:val="0"/>
              </w:rPr>
              <w:t>Identify appropriate hardware and software to develop design ideas and solutions</w:t>
            </w:r>
          </w:p>
          <w:p w14:paraId="09358776" w14:textId="77777777" w:rsidR="00D038B4" w:rsidRDefault="00D038B4" w:rsidP="00D038B4">
            <w:pPr>
              <w:pStyle w:val="ListBullet"/>
              <w:rPr>
                <w:rStyle w:val="Strong"/>
                <w:b w:val="0"/>
                <w:bCs w:val="0"/>
              </w:rPr>
            </w:pPr>
            <w:r w:rsidRPr="00921805">
              <w:rPr>
                <w:rStyle w:val="Strong"/>
                <w:b w:val="0"/>
                <w:bCs w:val="0"/>
              </w:rPr>
              <w:t xml:space="preserve">Outline factors affecting the design of digital </w:t>
            </w:r>
            <w:r w:rsidRPr="00921805">
              <w:rPr>
                <w:rStyle w:val="Strong"/>
                <w:b w:val="0"/>
                <w:bCs w:val="0"/>
              </w:rPr>
              <w:lastRenderedPageBreak/>
              <w:t>solutions</w:t>
            </w:r>
          </w:p>
          <w:p w14:paraId="659A62A0" w14:textId="77777777" w:rsidR="00D038B4" w:rsidRDefault="00D038B4" w:rsidP="00D038B4">
            <w:pPr>
              <w:pStyle w:val="ListBullet"/>
              <w:rPr>
                <w:rStyle w:val="Strong"/>
                <w:b w:val="0"/>
                <w:bCs w:val="0"/>
              </w:rPr>
            </w:pPr>
            <w:r w:rsidRPr="009E1DA3">
              <w:rPr>
                <w:rStyle w:val="Strong"/>
                <w:b w:val="0"/>
                <w:bCs w:val="0"/>
              </w:rPr>
              <w:t>Apply computational and systems thinking to assess ideas and develop quality solutions</w:t>
            </w:r>
          </w:p>
          <w:p w14:paraId="189B0CCF" w14:textId="08B1E680" w:rsidR="00083BC2" w:rsidRPr="00D038B4" w:rsidRDefault="00D038B4" w:rsidP="00D038B4">
            <w:pPr>
              <w:pStyle w:val="ListBullet"/>
            </w:pPr>
            <w:r w:rsidRPr="004E1875">
              <w:rPr>
                <w:rStyle w:val="Strong"/>
                <w:b w:val="0"/>
                <w:bCs w:val="0"/>
              </w:rPr>
              <w:t>Design user interfaces (UI) considering the user experience (UX) of digital systems</w:t>
            </w:r>
          </w:p>
        </w:tc>
        <w:tc>
          <w:tcPr>
            <w:tcW w:w="1655" w:type="pct"/>
          </w:tcPr>
          <w:p w14:paraId="63B9DDC4" w14:textId="7B40BDDA" w:rsidR="00032AD8" w:rsidRDefault="00032AD8" w:rsidP="00032AD8">
            <w:pPr>
              <w:rPr>
                <w:rStyle w:val="Strong"/>
              </w:rPr>
            </w:pPr>
            <w:r>
              <w:rPr>
                <w:rStyle w:val="Strong"/>
              </w:rPr>
              <w:lastRenderedPageBreak/>
              <w:t>Learning intention</w:t>
            </w:r>
            <w:r w:rsidR="004459D5">
              <w:rPr>
                <w:rStyle w:val="Strong"/>
              </w:rPr>
              <w:t>s</w:t>
            </w:r>
          </w:p>
          <w:p w14:paraId="6C7D88C9" w14:textId="77777777" w:rsidR="00032AD8" w:rsidRPr="00C15EDC" w:rsidRDefault="00032AD8" w:rsidP="00032AD8">
            <w:r w:rsidRPr="004D1D62">
              <w:rPr>
                <w:rStyle w:val="Strong"/>
                <w:b w:val="0"/>
                <w:bCs w:val="0"/>
              </w:rPr>
              <w:t xml:space="preserve">We are </w:t>
            </w:r>
            <w:r w:rsidRPr="001858CC">
              <w:t>learning to:</w:t>
            </w:r>
          </w:p>
          <w:p w14:paraId="0EE9DE20" w14:textId="42DF8E12" w:rsidR="00C7109F" w:rsidRDefault="00C7109F" w:rsidP="00032AD8">
            <w:pPr>
              <w:pStyle w:val="ListBullet"/>
              <w:rPr>
                <w:rStyle w:val="Strong"/>
                <w:b w:val="0"/>
                <w:bCs w:val="0"/>
              </w:rPr>
            </w:pPr>
            <w:r w:rsidRPr="00C7109F">
              <w:rPr>
                <w:rStyle w:val="Strong"/>
                <w:b w:val="0"/>
                <w:bCs w:val="0"/>
              </w:rPr>
              <w:t>annotate sketches to explain design choices and interactions</w:t>
            </w:r>
          </w:p>
          <w:p w14:paraId="2F5800AC" w14:textId="284D41DD" w:rsidR="00032AD8" w:rsidRPr="00C7109F" w:rsidRDefault="0001666A" w:rsidP="00C7109F">
            <w:pPr>
              <w:pStyle w:val="ListBullet"/>
              <w:rPr>
                <w:rStyle w:val="Strong"/>
                <w:b w:val="0"/>
                <w:bCs w:val="0"/>
              </w:rPr>
            </w:pPr>
            <w:r w:rsidRPr="0001666A">
              <w:rPr>
                <w:rStyle w:val="Strong"/>
                <w:b w:val="0"/>
                <w:bCs w:val="0"/>
              </w:rPr>
              <w:t>communicate design intent clearly to others</w:t>
            </w:r>
            <w:r w:rsidR="00C7109F">
              <w:rPr>
                <w:rStyle w:val="Strong"/>
                <w:b w:val="0"/>
                <w:bCs w:val="0"/>
              </w:rPr>
              <w:t>.</w:t>
            </w:r>
          </w:p>
          <w:p w14:paraId="5E1E9010" w14:textId="77777777" w:rsidR="00032AD8" w:rsidRDefault="00032AD8" w:rsidP="00032AD8">
            <w:pPr>
              <w:rPr>
                <w:rStyle w:val="Strong"/>
              </w:rPr>
            </w:pPr>
            <w:r>
              <w:rPr>
                <w:rStyle w:val="Strong"/>
              </w:rPr>
              <w:t>Success criteria</w:t>
            </w:r>
          </w:p>
          <w:p w14:paraId="55899DE3" w14:textId="77777777" w:rsidR="00032AD8" w:rsidRDefault="00032AD8" w:rsidP="00032AD8">
            <w:pPr>
              <w:rPr>
                <w:rStyle w:val="Strong"/>
                <w:b w:val="0"/>
                <w:bCs w:val="0"/>
              </w:rPr>
            </w:pPr>
            <w:r>
              <w:rPr>
                <w:rStyle w:val="Strong"/>
                <w:b w:val="0"/>
                <w:bCs w:val="0"/>
              </w:rPr>
              <w:t>W</w:t>
            </w:r>
            <w:r w:rsidRPr="00D75848">
              <w:rPr>
                <w:rStyle w:val="Strong"/>
                <w:b w:val="0"/>
                <w:bCs w:val="0"/>
              </w:rPr>
              <w:t xml:space="preserve">e </w:t>
            </w:r>
            <w:r w:rsidRPr="004D1D62">
              <w:rPr>
                <w:rStyle w:val="Strong"/>
                <w:b w:val="0"/>
                <w:bCs w:val="0"/>
              </w:rPr>
              <w:t>can:</w:t>
            </w:r>
          </w:p>
          <w:p w14:paraId="7EF2038F" w14:textId="4C811F78" w:rsidR="00660428" w:rsidRDefault="00660428" w:rsidP="00032AD8">
            <w:pPr>
              <w:pStyle w:val="ListBullet"/>
              <w:rPr>
                <w:rStyle w:val="Strong"/>
                <w:b w:val="0"/>
                <w:bCs w:val="0"/>
              </w:rPr>
            </w:pPr>
            <w:r w:rsidRPr="00660428">
              <w:rPr>
                <w:rStyle w:val="Strong"/>
                <w:b w:val="0"/>
                <w:bCs w:val="0"/>
              </w:rPr>
              <w:t>create clear, labelled sketches that show UI elements and their purpose</w:t>
            </w:r>
          </w:p>
          <w:p w14:paraId="56C03938" w14:textId="1019122B" w:rsidR="00032AD8" w:rsidRPr="00660428" w:rsidRDefault="00C7109F" w:rsidP="00660428">
            <w:pPr>
              <w:pStyle w:val="ListBullet"/>
              <w:rPr>
                <w:rStyle w:val="Strong"/>
                <w:b w:val="0"/>
                <w:bCs w:val="0"/>
              </w:rPr>
            </w:pPr>
            <w:r w:rsidRPr="00C7109F">
              <w:rPr>
                <w:rStyle w:val="Strong"/>
                <w:b w:val="0"/>
                <w:bCs w:val="0"/>
              </w:rPr>
              <w:t>explain our design ideas confidently and listen to feedback.</w:t>
            </w:r>
          </w:p>
          <w:p w14:paraId="27600864" w14:textId="77777777" w:rsidR="00032AD8" w:rsidRPr="00BB4F83" w:rsidRDefault="00032AD8" w:rsidP="00032AD8">
            <w:pPr>
              <w:rPr>
                <w:rStyle w:val="Strong"/>
              </w:rPr>
            </w:pPr>
            <w:r w:rsidRPr="00AA434A">
              <w:rPr>
                <w:rStyle w:val="Strong"/>
              </w:rPr>
              <w:lastRenderedPageBreak/>
              <w:t>Teaching and learning activity</w:t>
            </w:r>
          </w:p>
          <w:p w14:paraId="342430A0" w14:textId="102E17FD" w:rsidR="00D26AA7" w:rsidRDefault="00D26AA7" w:rsidP="00D26AA7">
            <w:pPr>
              <w:pStyle w:val="ListBullet"/>
              <w:numPr>
                <w:ilvl w:val="0"/>
                <w:numId w:val="0"/>
              </w:numPr>
              <w:rPr>
                <w:rStyle w:val="Strong"/>
                <w:b w:val="0"/>
                <w:bCs w:val="0"/>
              </w:rPr>
            </w:pPr>
            <w:r w:rsidRPr="008E646B">
              <w:rPr>
                <w:rStyle w:val="Strong"/>
                <w:b w:val="0"/>
                <w:bCs w:val="0"/>
              </w:rPr>
              <w:t>Explain the purpose of annotations</w:t>
            </w:r>
            <w:r w:rsidR="000A342E" w:rsidRPr="000A342E">
              <w:rPr>
                <w:rStyle w:val="Strong"/>
                <w:b w:val="0"/>
                <w:bCs w:val="0"/>
              </w:rPr>
              <w:t xml:space="preserve"> – </w:t>
            </w:r>
            <w:r w:rsidRPr="000A342E">
              <w:rPr>
                <w:rStyle w:val="Strong"/>
                <w:b w:val="0"/>
                <w:bCs w:val="0"/>
              </w:rPr>
              <w:t>to</w:t>
            </w:r>
            <w:r w:rsidRPr="008E646B">
              <w:rPr>
                <w:rStyle w:val="Strong"/>
                <w:b w:val="0"/>
                <w:bCs w:val="0"/>
              </w:rPr>
              <w:t xml:space="preserve"> clarify what each UI element does, how users interact with it, and why it is designed that way based on user needs.</w:t>
            </w:r>
          </w:p>
          <w:p w14:paraId="6B6A3520" w14:textId="2BE4676F" w:rsidR="00D26AA7" w:rsidRDefault="00D26AA7" w:rsidP="00D26AA7">
            <w:pPr>
              <w:pStyle w:val="ListBullet"/>
              <w:numPr>
                <w:ilvl w:val="0"/>
                <w:numId w:val="0"/>
              </w:numPr>
              <w:rPr>
                <w:rStyle w:val="Strong"/>
                <w:b w:val="0"/>
                <w:bCs w:val="0"/>
              </w:rPr>
            </w:pPr>
            <w:r w:rsidRPr="00222628">
              <w:rPr>
                <w:rStyle w:val="Strong"/>
                <w:b w:val="0"/>
                <w:bCs w:val="0"/>
              </w:rPr>
              <w:t>Show how to add brief notes, arrows and symbols to sketches to explain these points clearly.</w:t>
            </w:r>
            <w:r>
              <w:rPr>
                <w:rStyle w:val="Strong"/>
                <w:b w:val="0"/>
                <w:bCs w:val="0"/>
              </w:rPr>
              <w:t xml:space="preserve"> </w:t>
            </w:r>
            <w:r w:rsidRPr="00016156">
              <w:rPr>
                <w:rStyle w:val="Strong"/>
                <w:b w:val="0"/>
                <w:bCs w:val="0"/>
              </w:rPr>
              <w:t>Guide students to write clear, self-explanatory annotations that reference key parts of the user journey</w:t>
            </w:r>
            <w:r>
              <w:rPr>
                <w:rStyle w:val="Strong"/>
                <w:b w:val="0"/>
                <w:bCs w:val="0"/>
              </w:rPr>
              <w:t>.</w:t>
            </w:r>
          </w:p>
          <w:p w14:paraId="64850602" w14:textId="77777777" w:rsidR="00D26AA7" w:rsidRPr="004D4227" w:rsidRDefault="00D26AA7" w:rsidP="00D26AA7">
            <w:r w:rsidRPr="00495504">
              <w:t>Students annotate their sketches, then work in pairs to receive critical friend feedback and select their preferred solution.</w:t>
            </w:r>
          </w:p>
          <w:p w14:paraId="5E445E74" w14:textId="77777777" w:rsidR="00D26AA7" w:rsidRDefault="00D26AA7" w:rsidP="00D26AA7">
            <w:pPr>
              <w:pStyle w:val="ListBullet"/>
              <w:numPr>
                <w:ilvl w:val="0"/>
                <w:numId w:val="0"/>
              </w:numPr>
              <w:rPr>
                <w:rStyle w:val="Strong"/>
                <w:b w:val="0"/>
                <w:bCs w:val="0"/>
              </w:rPr>
            </w:pPr>
            <w:r w:rsidRPr="0085276F">
              <w:rPr>
                <w:rStyle w:val="Strong"/>
                <w:b w:val="0"/>
                <w:bCs w:val="0"/>
              </w:rPr>
              <w:t>Teach students how to give and receive constructive feedback</w:t>
            </w:r>
            <w:r w:rsidRPr="00ED0207">
              <w:rPr>
                <w:rStyle w:val="Strong"/>
                <w:b w:val="0"/>
                <w:bCs w:val="0"/>
              </w:rPr>
              <w:t>.</w:t>
            </w:r>
          </w:p>
          <w:p w14:paraId="356118A9" w14:textId="77777777" w:rsidR="00083BC2" w:rsidRDefault="00D26AA7" w:rsidP="00D26AA7">
            <w:pPr>
              <w:rPr>
                <w:rStyle w:val="Strong"/>
                <w:b w:val="0"/>
                <w:bCs w:val="0"/>
              </w:rPr>
            </w:pPr>
            <w:r>
              <w:rPr>
                <w:rStyle w:val="Strong"/>
                <w:b w:val="0"/>
                <w:bCs w:val="0"/>
              </w:rPr>
              <w:t>S</w:t>
            </w:r>
            <w:r w:rsidRPr="00213159">
              <w:rPr>
                <w:rStyle w:val="Strong"/>
                <w:b w:val="0"/>
                <w:bCs w:val="0"/>
              </w:rPr>
              <w:t xml:space="preserve">tudents tell a simple story about how a user would interact with their design, connecting it </w:t>
            </w:r>
            <w:r w:rsidRPr="00213159">
              <w:rPr>
                <w:rStyle w:val="Strong"/>
                <w:b w:val="0"/>
                <w:bCs w:val="0"/>
              </w:rPr>
              <w:lastRenderedPageBreak/>
              <w:t>back to the user journey.</w:t>
            </w:r>
          </w:p>
          <w:p w14:paraId="78C38460" w14:textId="77777777" w:rsidR="009C1227" w:rsidRDefault="009C1227" w:rsidP="009C1227">
            <w:r w:rsidRPr="009C1227">
              <w:t>Students respectfully provide</w:t>
            </w:r>
            <w:r>
              <w:t xml:space="preserve"> peer feedback</w:t>
            </w:r>
            <w:r w:rsidR="001D21C0">
              <w:t>.</w:t>
            </w:r>
          </w:p>
          <w:p w14:paraId="0F470FBC" w14:textId="6DC58534" w:rsidR="001D21C0" w:rsidRPr="009C1227" w:rsidRDefault="001D21C0" w:rsidP="009C1227">
            <w:r w:rsidRPr="001D21C0">
              <w:t xml:space="preserve">Students </w:t>
            </w:r>
            <w:r>
              <w:t xml:space="preserve">consider </w:t>
            </w:r>
            <w:r w:rsidR="000F73BB">
              <w:t xml:space="preserve">peer and teacher feedback </w:t>
            </w:r>
            <w:r>
              <w:t xml:space="preserve">and </w:t>
            </w:r>
            <w:r w:rsidRPr="001D21C0">
              <w:t>refin</w:t>
            </w:r>
            <w:r>
              <w:t>e</w:t>
            </w:r>
            <w:r w:rsidRPr="001D21C0">
              <w:t xml:space="preserve"> their sketches a</w:t>
            </w:r>
            <w:r w:rsidR="000F73BB">
              <w:t>s appropriate.</w:t>
            </w:r>
          </w:p>
        </w:tc>
        <w:tc>
          <w:tcPr>
            <w:tcW w:w="876" w:type="pct"/>
          </w:tcPr>
          <w:p w14:paraId="5262E378" w14:textId="77777777" w:rsidR="00923816" w:rsidRDefault="00923816" w:rsidP="00923816">
            <w:r w:rsidRPr="009336D5">
              <w:lastRenderedPageBreak/>
              <w:t xml:space="preserve">Students </w:t>
            </w:r>
            <w:r>
              <w:t xml:space="preserve">can </w:t>
            </w:r>
            <w:r w:rsidRPr="009336D5">
              <w:t>confidently tell a story of how a user would interact with their interface, using accurate terminology and linking their explanation back to the user journey and design principles.</w:t>
            </w:r>
          </w:p>
          <w:p w14:paraId="36BD52A7" w14:textId="77777777" w:rsidR="00923816" w:rsidRDefault="00923816" w:rsidP="00923816">
            <w:r w:rsidRPr="0077364E">
              <w:t xml:space="preserve">Students can clearly justify why they chose a particular design solution over others, showing critical thinking and understanding of usability and design </w:t>
            </w:r>
            <w:r w:rsidRPr="0077364E">
              <w:lastRenderedPageBreak/>
              <w:t>effectiveness.</w:t>
            </w:r>
          </w:p>
          <w:p w14:paraId="1818A544" w14:textId="77777777" w:rsidR="00923816" w:rsidRDefault="00923816" w:rsidP="00923816">
            <w:r w:rsidRPr="0077364E">
              <w:t>Students demonstrate the process of refining their sketches after feedback</w:t>
            </w:r>
            <w:r>
              <w:t>.</w:t>
            </w:r>
          </w:p>
          <w:p w14:paraId="34334B0E" w14:textId="0488D7F5" w:rsidR="00083BC2" w:rsidRPr="00D038B4" w:rsidRDefault="00923816" w:rsidP="00923816">
            <w:r>
              <w:t xml:space="preserve">Students </w:t>
            </w:r>
            <w:r w:rsidRPr="00DF1050">
              <w:t xml:space="preserve">can </w:t>
            </w:r>
            <w:r>
              <w:t xml:space="preserve">respectfully </w:t>
            </w:r>
            <w:r w:rsidRPr="00DF1050">
              <w:t>give and receive helpful feedback to refine UI designs.</w:t>
            </w:r>
          </w:p>
        </w:tc>
        <w:tc>
          <w:tcPr>
            <w:tcW w:w="876" w:type="pct"/>
          </w:tcPr>
          <w:p w14:paraId="24BAAA41" w14:textId="7CEC1519" w:rsidR="000F5DD3" w:rsidRDefault="000F5DD3" w:rsidP="000F5DD3">
            <w:r w:rsidRPr="0000669B">
              <w:lastRenderedPageBreak/>
              <w:t>Allow students to choose between hand-drawing sketches or using simple digital drawing tools/apps based on their comfort</w:t>
            </w:r>
            <w:r w:rsidR="00CC764B">
              <w:t xml:space="preserve"> level</w:t>
            </w:r>
            <w:r w:rsidRPr="0000669B">
              <w:t>.</w:t>
            </w:r>
          </w:p>
          <w:p w14:paraId="282239AF" w14:textId="290DD642" w:rsidR="000F5DD3" w:rsidRDefault="000F5DD3" w:rsidP="000F5DD3">
            <w:r w:rsidRPr="00E338CB">
              <w:t>Provide templates, icon libraries or example sketches to support understanding and creativity.</w:t>
            </w:r>
          </w:p>
          <w:p w14:paraId="440BBFA6" w14:textId="77777777" w:rsidR="000F5DD3" w:rsidRDefault="000F5DD3" w:rsidP="000F5DD3">
            <w:r w:rsidRPr="004B36FE">
              <w:t xml:space="preserve">Allow students to brainstorm or sketch ideas in their first language before </w:t>
            </w:r>
            <w:r w:rsidRPr="004B36FE">
              <w:lastRenderedPageBreak/>
              <w:t>translating to English in the prototype.</w:t>
            </w:r>
          </w:p>
          <w:p w14:paraId="11C40B50" w14:textId="77777777" w:rsidR="000F5DD3" w:rsidRDefault="000F5DD3" w:rsidP="000F5DD3">
            <w:r w:rsidRPr="0000669B">
              <w:t xml:space="preserve">Show </w:t>
            </w:r>
            <w:r>
              <w:t>ex</w:t>
            </w:r>
            <w:r w:rsidRPr="0000669B">
              <w:t>ample annotated sketches and demonstrat</w:t>
            </w:r>
            <w:r>
              <w:t>e how</w:t>
            </w:r>
            <w:r w:rsidRPr="0000669B">
              <w:t xml:space="preserve"> to model reasoning and annotation techniques.</w:t>
            </w:r>
          </w:p>
          <w:p w14:paraId="28F2C4E5" w14:textId="12E1590D" w:rsidR="000F5DD3" w:rsidRDefault="000F5DD3" w:rsidP="000F5DD3">
            <w:r w:rsidRPr="009A0E15">
              <w:t>Pre-teach vocabulary and explain key terms related to UI design, user journey and annotations before the lesson</w:t>
            </w:r>
            <w:r>
              <w:t>.</w:t>
            </w:r>
          </w:p>
          <w:p w14:paraId="2ED334EC" w14:textId="251E3DC7" w:rsidR="00083BC2" w:rsidRPr="00D038B4" w:rsidRDefault="000F5DD3" w:rsidP="00D038B4">
            <w:r w:rsidRPr="003811A7">
              <w:t>Provide sentence starters or writing frames to help students write annotations and give feedback</w:t>
            </w:r>
            <w:r>
              <w:t>.</w:t>
            </w:r>
          </w:p>
        </w:tc>
        <w:tc>
          <w:tcPr>
            <w:tcW w:w="718" w:type="pct"/>
          </w:tcPr>
          <w:p w14:paraId="77A21D98" w14:textId="77777777" w:rsidR="00083BC2" w:rsidRPr="00D038B4" w:rsidRDefault="00083BC2" w:rsidP="00D038B4"/>
        </w:tc>
      </w:tr>
    </w:tbl>
    <w:p w14:paraId="263CBC11" w14:textId="77777777" w:rsidR="00C718AF" w:rsidRDefault="00C718AF" w:rsidP="00C718AF">
      <w:r>
        <w:lastRenderedPageBreak/>
        <w:br w:type="page"/>
      </w:r>
    </w:p>
    <w:p w14:paraId="268E6489" w14:textId="3CEA4371" w:rsidR="00FF4DA2" w:rsidRPr="000E14D8" w:rsidRDefault="00FF4DA2" w:rsidP="00FF4DA2">
      <w:pPr>
        <w:pStyle w:val="Heading2"/>
      </w:pPr>
      <w:bookmarkStart w:id="24" w:name="_Toc213926377"/>
      <w:r>
        <w:lastRenderedPageBreak/>
        <w:t>Weeks 1</w:t>
      </w:r>
      <w:r w:rsidR="00413A40">
        <w:t>9</w:t>
      </w:r>
      <w:r>
        <w:t xml:space="preserve"> to </w:t>
      </w:r>
      <w:r w:rsidR="00413A40">
        <w:t>20</w:t>
      </w:r>
      <w:bookmarkEnd w:id="24"/>
    </w:p>
    <w:p w14:paraId="0B8D5534" w14:textId="0C7D2364" w:rsidR="00327677" w:rsidRPr="00126D13" w:rsidRDefault="00327677" w:rsidP="00327677">
      <w:pPr>
        <w:pStyle w:val="Caption"/>
      </w:pPr>
      <w:r>
        <w:t xml:space="preserve">Table </w:t>
      </w:r>
      <w:r w:rsidR="00C16BD7">
        <w:fldChar w:fldCharType="begin"/>
      </w:r>
      <w:r w:rsidR="00C16BD7">
        <w:instrText xml:space="preserve"> SEQ Table \* ARABIC </w:instrText>
      </w:r>
      <w:r w:rsidR="00C16BD7">
        <w:fldChar w:fldCharType="separate"/>
      </w:r>
      <w:r w:rsidR="00C16BD7">
        <w:rPr>
          <w:noProof/>
        </w:rPr>
        <w:t>10</w:t>
      </w:r>
      <w:r w:rsidR="00C16BD7">
        <w:rPr>
          <w:noProof/>
        </w:rPr>
        <w:fldChar w:fldCharType="end"/>
      </w:r>
      <w:r>
        <w:t xml:space="preserve"> – </w:t>
      </w:r>
      <w:r w:rsidR="00B55AF0">
        <w:t>W</w:t>
      </w:r>
      <w:r>
        <w:t xml:space="preserve">eeks </w:t>
      </w:r>
      <w:r w:rsidR="00C16BD7">
        <w:t>1</w:t>
      </w:r>
      <w:r>
        <w:t xml:space="preserve">9 to </w:t>
      </w:r>
      <w:r w:rsidR="00C16BD7">
        <w:t>2</w:t>
      </w:r>
      <w:r>
        <w:t>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FF4DA2" w14:paraId="1FFBA7E8" w14:textId="77777777" w:rsidTr="5BB91E77">
        <w:trPr>
          <w:cnfStyle w:val="100000000000" w:firstRow="1" w:lastRow="0" w:firstColumn="0" w:lastColumn="0" w:oddVBand="0" w:evenVBand="0" w:oddHBand="0" w:evenHBand="0" w:firstRowFirstColumn="0" w:firstRowLastColumn="0" w:lastRowFirstColumn="0" w:lastRowLastColumn="0"/>
        </w:trPr>
        <w:tc>
          <w:tcPr>
            <w:tcW w:w="875" w:type="pct"/>
          </w:tcPr>
          <w:p w14:paraId="6A372B44" w14:textId="77777777" w:rsidR="00FF4DA2" w:rsidRDefault="00FF4DA2">
            <w:r w:rsidRPr="00CF6572">
              <w:t xml:space="preserve">Outcomes </w:t>
            </w:r>
            <w:r>
              <w:t xml:space="preserve">and </w:t>
            </w:r>
            <w:r w:rsidRPr="00CF6572">
              <w:t>content</w:t>
            </w:r>
          </w:p>
        </w:tc>
        <w:tc>
          <w:tcPr>
            <w:tcW w:w="1655" w:type="pct"/>
          </w:tcPr>
          <w:p w14:paraId="6183CA95" w14:textId="77777777" w:rsidR="00FF4DA2" w:rsidRDefault="00FF4DA2">
            <w:r w:rsidRPr="00CF6572">
              <w:t>Teaching and learning activities</w:t>
            </w:r>
          </w:p>
        </w:tc>
        <w:tc>
          <w:tcPr>
            <w:tcW w:w="876" w:type="pct"/>
          </w:tcPr>
          <w:p w14:paraId="17FFB223" w14:textId="77777777" w:rsidR="00FF4DA2" w:rsidRDefault="00FF4DA2">
            <w:r>
              <w:t>Evidence of learning</w:t>
            </w:r>
          </w:p>
        </w:tc>
        <w:tc>
          <w:tcPr>
            <w:tcW w:w="876" w:type="pct"/>
          </w:tcPr>
          <w:p w14:paraId="4761B3CB" w14:textId="77777777" w:rsidR="00FF4DA2" w:rsidRDefault="00FF4DA2">
            <w:r>
              <w:t>Differentiation and adjustments</w:t>
            </w:r>
          </w:p>
        </w:tc>
        <w:tc>
          <w:tcPr>
            <w:tcW w:w="718" w:type="pct"/>
          </w:tcPr>
          <w:p w14:paraId="0A3B4CBD" w14:textId="77777777" w:rsidR="00FF4DA2" w:rsidRDefault="00FF4DA2">
            <w:r>
              <w:t>Registration and evaluation notes</w:t>
            </w:r>
          </w:p>
        </w:tc>
      </w:tr>
      <w:tr w:rsidR="00FF4DA2" w14:paraId="60AB3B23"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1465406E" w14:textId="07AE4B17" w:rsidR="00FF4DA2" w:rsidRDefault="00FF4DA2">
            <w:pPr>
              <w:rPr>
                <w:rStyle w:val="Strong"/>
              </w:rPr>
            </w:pPr>
            <w:r>
              <w:rPr>
                <w:rStyle w:val="Strong"/>
              </w:rPr>
              <w:t>Outcome</w:t>
            </w:r>
            <w:r w:rsidR="00612E98">
              <w:rPr>
                <w:rStyle w:val="Strong"/>
              </w:rPr>
              <w:t>s</w:t>
            </w:r>
          </w:p>
          <w:p w14:paraId="1884A3BC" w14:textId="14FC71B6" w:rsidR="00EA65D0" w:rsidRDefault="00EA65D0">
            <w:pPr>
              <w:rPr>
                <w:rStyle w:val="Strong"/>
              </w:rPr>
            </w:pPr>
            <w:r>
              <w:rPr>
                <w:rStyle w:val="Strong"/>
              </w:rPr>
              <w:t>TE4-DES-01</w:t>
            </w:r>
          </w:p>
          <w:p w14:paraId="0B658AF0" w14:textId="1AC52762" w:rsidR="00FF4DA2" w:rsidRDefault="00FF4DA2">
            <w:pPr>
              <w:rPr>
                <w:rStyle w:val="Strong"/>
              </w:rPr>
            </w:pPr>
            <w:r>
              <w:rPr>
                <w:rStyle w:val="Strong"/>
              </w:rPr>
              <w:t>TE4-D</w:t>
            </w:r>
            <w:r w:rsidR="00787CB0">
              <w:rPr>
                <w:rStyle w:val="Strong"/>
              </w:rPr>
              <w:t>IG</w:t>
            </w:r>
            <w:r>
              <w:rPr>
                <w:rStyle w:val="Strong"/>
              </w:rPr>
              <w:t>-01</w:t>
            </w:r>
          </w:p>
          <w:p w14:paraId="518FDDE5" w14:textId="77777777" w:rsidR="00FF4DA2" w:rsidRDefault="00FF4DA2">
            <w:pPr>
              <w:rPr>
                <w:rStyle w:val="Strong"/>
              </w:rPr>
            </w:pPr>
            <w:r>
              <w:rPr>
                <w:rStyle w:val="Strong"/>
              </w:rPr>
              <w:t>Content</w:t>
            </w:r>
          </w:p>
          <w:p w14:paraId="7E2BF818" w14:textId="77777777" w:rsidR="00842B50" w:rsidRDefault="00842B50" w:rsidP="00842B50">
            <w:pPr>
              <w:rPr>
                <w:bCs/>
              </w:rPr>
            </w:pPr>
            <w:r w:rsidRPr="005C6854">
              <w:rPr>
                <w:bCs/>
              </w:rPr>
              <w:t>Students:</w:t>
            </w:r>
          </w:p>
          <w:p w14:paraId="77D9AA2D" w14:textId="77777777" w:rsidR="00842B50" w:rsidRDefault="00842B50" w:rsidP="00842B50">
            <w:pPr>
              <w:pStyle w:val="ListBullet"/>
            </w:pPr>
            <w:r w:rsidRPr="001430DB">
              <w:t>Outline factors affecting the design of digital solutions</w:t>
            </w:r>
          </w:p>
          <w:p w14:paraId="74626B1E" w14:textId="77777777" w:rsidR="00842B50" w:rsidRDefault="00842B50" w:rsidP="00842B50">
            <w:pPr>
              <w:pStyle w:val="ListBullet"/>
            </w:pPr>
            <w:r w:rsidRPr="00350FB2">
              <w:t xml:space="preserve">Create written texts and use graphics applications to </w:t>
            </w:r>
            <w:r w:rsidRPr="00350FB2">
              <w:lastRenderedPageBreak/>
              <w:t>communicate design ideas and solutions</w:t>
            </w:r>
          </w:p>
          <w:p w14:paraId="7EB457F4" w14:textId="77777777" w:rsidR="00842B50" w:rsidRDefault="00842B50" w:rsidP="00842B50">
            <w:pPr>
              <w:pStyle w:val="ListBullet"/>
            </w:pPr>
            <w:r w:rsidRPr="00B41972">
              <w:t>Use factors affecting design to evaluate user interfaces (UI) and user experiences (UX)</w:t>
            </w:r>
          </w:p>
          <w:p w14:paraId="679F27CB" w14:textId="77777777" w:rsidR="00842B50" w:rsidRDefault="00842B50" w:rsidP="00842B50">
            <w:pPr>
              <w:pStyle w:val="ListBullet"/>
            </w:pPr>
            <w:r w:rsidRPr="004E1875">
              <w:t>Design user interfaces (UI) considering the user experience (UX) of digital systems</w:t>
            </w:r>
          </w:p>
          <w:p w14:paraId="648F198E" w14:textId="6EBDCCE7" w:rsidR="00FF4DA2" w:rsidRPr="009663A1" w:rsidRDefault="00842B50" w:rsidP="00842B50">
            <w:pPr>
              <w:pStyle w:val="ListBullet"/>
            </w:pPr>
            <w:r w:rsidRPr="006E1DBE">
              <w:t xml:space="preserve">Document design processes when using digital and communication </w:t>
            </w:r>
            <w:r w:rsidRPr="006E1DBE">
              <w:lastRenderedPageBreak/>
              <w:t>technologies</w:t>
            </w:r>
          </w:p>
        </w:tc>
        <w:tc>
          <w:tcPr>
            <w:tcW w:w="1655" w:type="pct"/>
          </w:tcPr>
          <w:p w14:paraId="60D44A5B" w14:textId="1C89C617" w:rsidR="00FF4DA2" w:rsidRDefault="00FF4DA2">
            <w:pPr>
              <w:rPr>
                <w:rStyle w:val="Strong"/>
              </w:rPr>
            </w:pPr>
            <w:r w:rsidRPr="001D714A">
              <w:rPr>
                <w:rStyle w:val="Strong"/>
              </w:rPr>
              <w:lastRenderedPageBreak/>
              <w:t>Lear</w:t>
            </w:r>
            <w:r>
              <w:rPr>
                <w:rStyle w:val="Strong"/>
              </w:rPr>
              <w:t>ning intention</w:t>
            </w:r>
            <w:r w:rsidR="004459D5">
              <w:rPr>
                <w:rStyle w:val="Strong"/>
              </w:rPr>
              <w:t>s</w:t>
            </w:r>
          </w:p>
          <w:p w14:paraId="4B3562DE" w14:textId="77777777" w:rsidR="00FF4DA2" w:rsidRDefault="00FF4DA2">
            <w:pPr>
              <w:rPr>
                <w:rStyle w:val="Strong"/>
                <w:b w:val="0"/>
                <w:bCs w:val="0"/>
              </w:rPr>
            </w:pPr>
            <w:r w:rsidRPr="001D714A">
              <w:rPr>
                <w:rStyle w:val="Strong"/>
                <w:b w:val="0"/>
                <w:bCs w:val="0"/>
              </w:rPr>
              <w:t>We are learning to</w:t>
            </w:r>
            <w:r>
              <w:rPr>
                <w:rStyle w:val="Strong"/>
                <w:b w:val="0"/>
                <w:bCs w:val="0"/>
              </w:rPr>
              <w:t>:</w:t>
            </w:r>
          </w:p>
          <w:p w14:paraId="5A1EC85F" w14:textId="258A1813" w:rsidR="00FF4DA2" w:rsidRDefault="00226FB0">
            <w:pPr>
              <w:pStyle w:val="ListBullet"/>
              <w:rPr>
                <w:rStyle w:val="Strong"/>
                <w:b w:val="0"/>
                <w:bCs w:val="0"/>
              </w:rPr>
            </w:pPr>
            <w:r>
              <w:rPr>
                <w:rStyle w:val="Strong"/>
                <w:b w:val="0"/>
                <w:bCs w:val="0"/>
              </w:rPr>
              <w:t>u</w:t>
            </w:r>
            <w:r w:rsidRPr="00226FB0">
              <w:rPr>
                <w:rStyle w:val="Strong"/>
                <w:b w:val="0"/>
                <w:bCs w:val="0"/>
              </w:rPr>
              <w:t>nderstand what a digital prototype is and its purpose</w:t>
            </w:r>
          </w:p>
          <w:p w14:paraId="5285DB16" w14:textId="77777777" w:rsidR="00D17F70" w:rsidRDefault="00873067">
            <w:pPr>
              <w:pStyle w:val="ListBullet"/>
              <w:rPr>
                <w:rStyle w:val="Strong"/>
                <w:b w:val="0"/>
                <w:bCs w:val="0"/>
              </w:rPr>
            </w:pPr>
            <w:r w:rsidRPr="00873067">
              <w:t>use basic</w:t>
            </w:r>
            <w:r w:rsidRPr="00873067">
              <w:rPr>
                <w:rStyle w:val="Strong"/>
                <w:b w:val="0"/>
                <w:bCs w:val="0"/>
              </w:rPr>
              <w:t xml:space="preserve"> UI design principles</w:t>
            </w:r>
          </w:p>
          <w:p w14:paraId="69F9C9AA" w14:textId="20292BAB" w:rsidR="00FF4DA2" w:rsidRPr="001D714A" w:rsidRDefault="00D17F70">
            <w:pPr>
              <w:pStyle w:val="ListBullet"/>
              <w:rPr>
                <w:rStyle w:val="Strong"/>
                <w:b w:val="0"/>
                <w:bCs w:val="0"/>
              </w:rPr>
            </w:pPr>
            <w:r w:rsidRPr="00D17F70">
              <w:rPr>
                <w:rStyle w:val="Strong"/>
                <w:b w:val="0"/>
                <w:bCs w:val="0"/>
              </w:rPr>
              <w:t xml:space="preserve">build simple </w:t>
            </w:r>
            <w:r w:rsidRPr="00F4609E">
              <w:t xml:space="preserve">digital </w:t>
            </w:r>
            <w:r w:rsidR="00F4609E" w:rsidRPr="00F4609E">
              <w:t>prototypes</w:t>
            </w:r>
            <w:r w:rsidR="00A93E55">
              <w:rPr>
                <w:rStyle w:val="Strong"/>
                <w:b w:val="0"/>
                <w:bCs w:val="0"/>
              </w:rPr>
              <w:t xml:space="preserve"> of designs</w:t>
            </w:r>
            <w:r w:rsidR="00FF4DA2" w:rsidRPr="001D714A">
              <w:rPr>
                <w:rStyle w:val="Strong"/>
                <w:b w:val="0"/>
                <w:bCs w:val="0"/>
              </w:rPr>
              <w:t>.</w:t>
            </w:r>
          </w:p>
          <w:p w14:paraId="2EBA60D7" w14:textId="77777777" w:rsidR="00FF4DA2" w:rsidRDefault="00FF4DA2">
            <w:pPr>
              <w:rPr>
                <w:rStyle w:val="Strong"/>
              </w:rPr>
            </w:pPr>
            <w:r>
              <w:rPr>
                <w:rStyle w:val="Strong"/>
              </w:rPr>
              <w:t>Success criteria</w:t>
            </w:r>
          </w:p>
          <w:p w14:paraId="3F21E907" w14:textId="77777777" w:rsidR="00FF4DA2" w:rsidRPr="00F748AA" w:rsidRDefault="00FF4DA2">
            <w:r w:rsidRPr="00F748AA">
              <w:t>We can:</w:t>
            </w:r>
          </w:p>
          <w:p w14:paraId="12F591FB" w14:textId="2255397F" w:rsidR="00FF4DA2" w:rsidRPr="002D31AD" w:rsidRDefault="00F4609E">
            <w:pPr>
              <w:pStyle w:val="ListBullet"/>
              <w:rPr>
                <w:rStyle w:val="Strong"/>
                <w:b w:val="0"/>
                <w:bCs w:val="0"/>
              </w:rPr>
            </w:pPr>
            <w:r w:rsidRPr="00F4609E">
              <w:rPr>
                <w:rStyle w:val="Strong"/>
                <w:b w:val="0"/>
                <w:bCs w:val="0"/>
              </w:rPr>
              <w:t>explain why digital prototypes are important for testing and improving design ideas</w:t>
            </w:r>
          </w:p>
          <w:p w14:paraId="6F45F833" w14:textId="50BB684E" w:rsidR="00B21E5B" w:rsidRDefault="002B6FDB">
            <w:pPr>
              <w:pStyle w:val="ListBullet"/>
              <w:rPr>
                <w:rStyle w:val="Strong"/>
                <w:b w:val="0"/>
                <w:bCs w:val="0"/>
              </w:rPr>
            </w:pPr>
            <w:r w:rsidRPr="002B6FDB">
              <w:rPr>
                <w:rStyle w:val="Strong"/>
                <w:b w:val="0"/>
                <w:bCs w:val="0"/>
              </w:rPr>
              <w:t xml:space="preserve">apply key UI design principles to ensure </w:t>
            </w:r>
            <w:r w:rsidRPr="002B6FDB">
              <w:rPr>
                <w:rStyle w:val="Strong"/>
                <w:b w:val="0"/>
                <w:bCs w:val="0"/>
              </w:rPr>
              <w:lastRenderedPageBreak/>
              <w:t>screen</w:t>
            </w:r>
            <w:r>
              <w:rPr>
                <w:rStyle w:val="Strong"/>
                <w:b w:val="0"/>
                <w:bCs w:val="0"/>
              </w:rPr>
              <w:t xml:space="preserve"> desi</w:t>
            </w:r>
            <w:r w:rsidR="00AD49F0">
              <w:rPr>
                <w:rStyle w:val="Strong"/>
                <w:b w:val="0"/>
                <w:bCs w:val="0"/>
              </w:rPr>
              <w:t>g</w:t>
            </w:r>
            <w:r>
              <w:rPr>
                <w:rStyle w:val="Strong"/>
                <w:b w:val="0"/>
                <w:bCs w:val="0"/>
              </w:rPr>
              <w:t>n</w:t>
            </w:r>
            <w:r w:rsidRPr="002B6FDB">
              <w:rPr>
                <w:rStyle w:val="Strong"/>
                <w:b w:val="0"/>
                <w:bCs w:val="0"/>
              </w:rPr>
              <w:t>s are clear, consistent, simple and accessible</w:t>
            </w:r>
          </w:p>
          <w:p w14:paraId="71EDF4E4" w14:textId="1F70A41C" w:rsidR="00FF4DA2" w:rsidRPr="002D31AD" w:rsidRDefault="00B21E5B">
            <w:pPr>
              <w:pStyle w:val="ListBullet"/>
              <w:rPr>
                <w:rStyle w:val="Strong"/>
                <w:b w:val="0"/>
                <w:bCs w:val="0"/>
              </w:rPr>
            </w:pPr>
            <w:r w:rsidRPr="00B21E5B">
              <w:rPr>
                <w:rStyle w:val="Strong"/>
                <w:b w:val="0"/>
                <w:bCs w:val="0"/>
              </w:rPr>
              <w:t>confidently use UI prototype software</w:t>
            </w:r>
            <w:r w:rsidR="002B6FDB" w:rsidRPr="002B6FDB">
              <w:rPr>
                <w:rStyle w:val="Strong"/>
                <w:b w:val="0"/>
                <w:bCs w:val="0"/>
              </w:rPr>
              <w:t>.</w:t>
            </w:r>
          </w:p>
          <w:p w14:paraId="50D8BD32" w14:textId="77777777" w:rsidR="00FF4DA2" w:rsidRPr="009703F2" w:rsidRDefault="00FF4DA2">
            <w:pPr>
              <w:rPr>
                <w:rStyle w:val="Strong"/>
              </w:rPr>
            </w:pPr>
            <w:r w:rsidRPr="009703F2">
              <w:rPr>
                <w:rStyle w:val="Strong"/>
              </w:rPr>
              <w:t>Teaching and learning activity</w:t>
            </w:r>
          </w:p>
          <w:p w14:paraId="2D136064" w14:textId="256B8E7C" w:rsidR="00FF4DA2" w:rsidRPr="008B2C26" w:rsidRDefault="00A93E55">
            <w:r w:rsidRPr="00A93E55">
              <w:t xml:space="preserve">Explain </w:t>
            </w:r>
            <w:r w:rsidR="00914DF1" w:rsidRPr="00914DF1">
              <w:t>how prototypes serve as early models to test and improve design ideas before full development. Emphasise that digital prototypes allow designers to gather feedback and identify usability issues early.</w:t>
            </w:r>
          </w:p>
          <w:p w14:paraId="5B65A2AF" w14:textId="1EF22746" w:rsidR="00FF4DA2" w:rsidRDefault="00045402">
            <w:r w:rsidRPr="00045402">
              <w:t xml:space="preserve">Show examples of webpage or app mock-ups, focusing on </w:t>
            </w:r>
            <w:r>
              <w:t>ones</w:t>
            </w:r>
            <w:r w:rsidRPr="00045402">
              <w:t xml:space="preserve"> related to transport or parking apps to connect with the original scenario.</w:t>
            </w:r>
            <w:r w:rsidR="00CC48E1">
              <w:t xml:space="preserve"> Highlight </w:t>
            </w:r>
            <w:r w:rsidR="00CC48E1" w:rsidRPr="00CC48E1">
              <w:t>features that make these interfaces effective and user-friendly.</w:t>
            </w:r>
          </w:p>
          <w:p w14:paraId="650C6F64" w14:textId="105FBFAC" w:rsidR="00B64FB7" w:rsidRDefault="003B3F9B" w:rsidP="00B64FB7">
            <w:r>
              <w:t>Review</w:t>
            </w:r>
            <w:r w:rsidR="00B64FB7">
              <w:t xml:space="preserve"> key UI concepts:</w:t>
            </w:r>
          </w:p>
          <w:p w14:paraId="291A4B43" w14:textId="3C31FEC3" w:rsidR="00B64FB7" w:rsidRDefault="009951AF" w:rsidP="009951AF">
            <w:pPr>
              <w:pStyle w:val="ListBullet"/>
            </w:pPr>
            <w:r>
              <w:t>l</w:t>
            </w:r>
            <w:r w:rsidR="00B64FB7">
              <w:t>ayout</w:t>
            </w:r>
          </w:p>
          <w:p w14:paraId="70C60D72" w14:textId="6507571A" w:rsidR="00B64FB7" w:rsidRDefault="009951AF" w:rsidP="009951AF">
            <w:pPr>
              <w:pStyle w:val="ListBullet"/>
            </w:pPr>
            <w:r>
              <w:lastRenderedPageBreak/>
              <w:t>n</w:t>
            </w:r>
            <w:r w:rsidR="00B64FB7">
              <w:t>avigation</w:t>
            </w:r>
          </w:p>
          <w:p w14:paraId="3E5AEF77" w14:textId="6D2CF104" w:rsidR="00B73AD6" w:rsidRDefault="00B73AD6" w:rsidP="00B73AD6">
            <w:pPr>
              <w:pStyle w:val="ListBullet"/>
            </w:pPr>
            <w:r>
              <w:t>consistency</w:t>
            </w:r>
          </w:p>
          <w:p w14:paraId="78FED2E2" w14:textId="409D588C" w:rsidR="00B64FB7" w:rsidRDefault="009951AF" w:rsidP="009951AF">
            <w:pPr>
              <w:pStyle w:val="ListBullet"/>
            </w:pPr>
            <w:r>
              <w:t>c</w:t>
            </w:r>
            <w:r w:rsidR="00B64FB7">
              <w:t>larity, simplicity and accessibility</w:t>
            </w:r>
            <w:r w:rsidR="00B73AD6">
              <w:t>.</w:t>
            </w:r>
          </w:p>
          <w:p w14:paraId="28515CD1" w14:textId="77777777" w:rsidR="009A787D" w:rsidRDefault="009A787D" w:rsidP="009A787D">
            <w:r>
              <w:t>Demonstrate the selected UI prototype software by showing how to:</w:t>
            </w:r>
          </w:p>
          <w:p w14:paraId="54627DFD" w14:textId="4C666D9D" w:rsidR="009A787D" w:rsidRDefault="009A787D" w:rsidP="009A787D">
            <w:pPr>
              <w:pStyle w:val="ListBullet"/>
            </w:pPr>
            <w:r>
              <w:t>add and format text elements such as headings and labels</w:t>
            </w:r>
          </w:p>
          <w:p w14:paraId="6188385D" w14:textId="49E34B0F" w:rsidR="009A787D" w:rsidRDefault="009A787D" w:rsidP="009A787D">
            <w:pPr>
              <w:pStyle w:val="ListBullet"/>
            </w:pPr>
            <w:r>
              <w:t>insert images and icons to enhance visual communication</w:t>
            </w:r>
          </w:p>
          <w:p w14:paraId="5C93AF55" w14:textId="72DA0F2A" w:rsidR="009A787D" w:rsidRDefault="009A787D" w:rsidP="009A787D">
            <w:pPr>
              <w:pStyle w:val="ListBullet"/>
            </w:pPr>
            <w:r>
              <w:t>create interactive buttons that simulate real app functions.</w:t>
            </w:r>
          </w:p>
          <w:p w14:paraId="4BBDE8F5" w14:textId="422B527D" w:rsidR="00C11FF5" w:rsidRDefault="00C11FF5">
            <w:r w:rsidRPr="00C11FF5">
              <w:t xml:space="preserve">Show </w:t>
            </w:r>
            <w:r w:rsidR="00C14DB5" w:rsidRPr="00C14DB5">
              <w:t xml:space="preserve">how to create multiple linked screens or pages to simulate user flow through the app, </w:t>
            </w:r>
            <w:r w:rsidR="00C14DB5">
              <w:t>simulating</w:t>
            </w:r>
            <w:r w:rsidR="00C14DB5" w:rsidRPr="00C14DB5">
              <w:t xml:space="preserve"> moving from a home screen to a parking availability screen.</w:t>
            </w:r>
          </w:p>
          <w:p w14:paraId="3064667A" w14:textId="4FFA31FF" w:rsidR="009C4709" w:rsidRDefault="00D80DF9">
            <w:r w:rsidRPr="00D80DF9">
              <w:lastRenderedPageBreak/>
              <w:t>Provide guided practice as students begin creating their own simple screens based on their initial sketches</w:t>
            </w:r>
            <w:r w:rsidR="009C4709">
              <w:t>, for example:</w:t>
            </w:r>
          </w:p>
          <w:p w14:paraId="0E018055" w14:textId="77777777" w:rsidR="009C4709" w:rsidRDefault="009C4709" w:rsidP="00011985">
            <w:pPr>
              <w:pStyle w:val="ListBullet"/>
            </w:pPr>
            <w:r w:rsidRPr="009C4709">
              <w:t>home screen</w:t>
            </w:r>
          </w:p>
          <w:p w14:paraId="3A3C759C" w14:textId="77777777" w:rsidR="009C4709" w:rsidRDefault="009C4709" w:rsidP="00011985">
            <w:pPr>
              <w:pStyle w:val="ListBullet"/>
            </w:pPr>
            <w:r w:rsidRPr="009C4709">
              <w:t>parking space availability screen.</w:t>
            </w:r>
          </w:p>
          <w:p w14:paraId="651F02EA" w14:textId="48E6CFBD" w:rsidR="00637BF6" w:rsidRPr="008B2C26" w:rsidRDefault="009C6081">
            <w:r>
              <w:t xml:space="preserve">Students </w:t>
            </w:r>
            <w:r w:rsidR="00FF3D19">
              <w:t xml:space="preserve">begin a process of </w:t>
            </w:r>
            <w:r w:rsidRPr="009C6081">
              <w:t>iterat</w:t>
            </w:r>
            <w:r w:rsidR="00FF3D19">
              <w:t>ing</w:t>
            </w:r>
            <w:r w:rsidRPr="009C6081">
              <w:t xml:space="preserve"> their designs based on peer feedback and self-reflection.</w:t>
            </w:r>
          </w:p>
        </w:tc>
        <w:tc>
          <w:tcPr>
            <w:tcW w:w="876" w:type="pct"/>
          </w:tcPr>
          <w:p w14:paraId="130C9163" w14:textId="32DCF6AA" w:rsidR="00FF4DA2" w:rsidRDefault="00F25720">
            <w:r>
              <w:lastRenderedPageBreak/>
              <w:t xml:space="preserve">Students </w:t>
            </w:r>
            <w:r w:rsidRPr="00F25720">
              <w:t>can explain why digital prototypes are important for testing and improving design ideas before full development.</w:t>
            </w:r>
          </w:p>
          <w:p w14:paraId="7930B2C0" w14:textId="6A0CFBE2" w:rsidR="00CA3CF4" w:rsidRDefault="00921695">
            <w:r>
              <w:t xml:space="preserve">Students </w:t>
            </w:r>
            <w:r w:rsidRPr="00921695">
              <w:t>can apply key UI design principles to ensure screen</w:t>
            </w:r>
            <w:r>
              <w:t xml:space="preserve"> design</w:t>
            </w:r>
            <w:r w:rsidRPr="00921695">
              <w:t>s are clear, consistent, simple and accessible.</w:t>
            </w:r>
          </w:p>
          <w:p w14:paraId="4A67651A" w14:textId="0F27F841" w:rsidR="00CA3CF4" w:rsidRDefault="00CA3CF4">
            <w:r>
              <w:t xml:space="preserve">Students </w:t>
            </w:r>
            <w:r w:rsidRPr="00CA3CF4">
              <w:t xml:space="preserve">have created at least </w:t>
            </w:r>
            <w:r w:rsidR="007451A5">
              <w:t>2</w:t>
            </w:r>
            <w:r w:rsidR="007451A5" w:rsidRPr="00CA3CF4">
              <w:t xml:space="preserve"> </w:t>
            </w:r>
            <w:r w:rsidRPr="00CA3CF4">
              <w:t xml:space="preserve">digital prototype screens (home screen and parking availability </w:t>
            </w:r>
            <w:r w:rsidRPr="00CA3CF4">
              <w:lastRenderedPageBreak/>
              <w:t xml:space="preserve">screen) based on </w:t>
            </w:r>
            <w:r w:rsidR="00367FF7">
              <w:t>design</w:t>
            </w:r>
            <w:r w:rsidRPr="00CA3CF4">
              <w:t xml:space="preserve"> sketches.</w:t>
            </w:r>
          </w:p>
          <w:p w14:paraId="41DDE7A5" w14:textId="77777777" w:rsidR="002D2BA0" w:rsidRDefault="002D2BA0">
            <w:r>
              <w:t xml:space="preserve">Students </w:t>
            </w:r>
            <w:r w:rsidRPr="002D2BA0">
              <w:t xml:space="preserve">can link multiple screens/pages to simulate realistic user navigation </w:t>
            </w:r>
            <w:r w:rsidR="00367FF7">
              <w:t>in</w:t>
            </w:r>
            <w:r w:rsidRPr="002D2BA0">
              <w:t xml:space="preserve"> the app</w:t>
            </w:r>
            <w:r w:rsidR="00367FF7">
              <w:t>.</w:t>
            </w:r>
          </w:p>
          <w:p w14:paraId="4801844D" w14:textId="77777777" w:rsidR="00367FF7" w:rsidRDefault="00981033">
            <w:r>
              <w:t xml:space="preserve">Students </w:t>
            </w:r>
            <w:r w:rsidR="00264CC8">
              <w:t>c</w:t>
            </w:r>
            <w:r w:rsidR="00264CC8" w:rsidRPr="00264CC8">
              <w:t>an identify features that make transport or parking app interfaces effective and user-friendly</w:t>
            </w:r>
            <w:r w:rsidRPr="00981033">
              <w:t>.</w:t>
            </w:r>
          </w:p>
          <w:p w14:paraId="0B4254BB" w14:textId="0B6B7F5A" w:rsidR="00544BD8" w:rsidRDefault="00544BD8">
            <w:r>
              <w:t>Students c</w:t>
            </w:r>
            <w:r w:rsidRPr="00544BD8">
              <w:t xml:space="preserve">omplete digital prototype screens that demonstrate thoughtful application of UI concepts </w:t>
            </w:r>
            <w:r>
              <w:t>like</w:t>
            </w:r>
            <w:r w:rsidRPr="00544BD8">
              <w:t xml:space="preserve"> clear layout, consistent </w:t>
            </w:r>
            <w:r w:rsidRPr="00544BD8">
              <w:lastRenderedPageBreak/>
              <w:t>design and intuitive navigation.</w:t>
            </w:r>
          </w:p>
          <w:p w14:paraId="5208C532" w14:textId="77777777" w:rsidR="004E5889" w:rsidRDefault="004E5889">
            <w:r>
              <w:t>Students can provide c</w:t>
            </w:r>
            <w:r w:rsidRPr="004E5889">
              <w:t>lear reasoning about how their prototype addresses usability issues or enhances user experience, demonstrating conceptual understanding beyond surface-level design.</w:t>
            </w:r>
          </w:p>
          <w:p w14:paraId="680AE9BE" w14:textId="77777777" w:rsidR="008B2B98" w:rsidRDefault="00490791">
            <w:r>
              <w:t xml:space="preserve">Students may </w:t>
            </w:r>
            <w:r w:rsidR="00ED1DE7">
              <w:t>show development of</w:t>
            </w:r>
            <w:r>
              <w:t xml:space="preserve"> a</w:t>
            </w:r>
            <w:r w:rsidRPr="00490791">
              <w:t>daptations or creative solutions in response to technical or design challenges, showing deeper engagement.</w:t>
            </w:r>
          </w:p>
          <w:p w14:paraId="71BFC80F" w14:textId="66C76A31" w:rsidR="00ED1DE7" w:rsidRPr="006E4E89" w:rsidRDefault="00AC7E1F">
            <w:r>
              <w:lastRenderedPageBreak/>
              <w:t>Students’ designs will demonstrate l</w:t>
            </w:r>
            <w:r w:rsidR="00ED1DE7" w:rsidRPr="00ED1DE7">
              <w:t>ogical screen sequencing that mimics real app usage patterns, indicating understanding of user journey and flow.</w:t>
            </w:r>
          </w:p>
        </w:tc>
        <w:tc>
          <w:tcPr>
            <w:tcW w:w="876" w:type="pct"/>
          </w:tcPr>
          <w:p w14:paraId="5ADF72F2" w14:textId="77777777" w:rsidR="00FF4DA2" w:rsidRDefault="00FF4DA2">
            <w:r w:rsidRPr="00901C9D">
              <w:rPr>
                <w:b/>
                <w:bCs/>
              </w:rPr>
              <w:lastRenderedPageBreak/>
              <w:t>Suggested</w:t>
            </w:r>
            <w:r w:rsidRPr="00901C9D">
              <w:rPr>
                <w:rStyle w:val="CommentReference"/>
                <w:b/>
                <w:bCs/>
              </w:rPr>
              <w:t xml:space="preserve"> </w:t>
            </w:r>
            <w:r w:rsidRPr="00901C9D">
              <w:rPr>
                <w:b/>
                <w:bCs/>
              </w:rPr>
              <w:t>adjusted activities.</w:t>
            </w:r>
            <w:r w:rsidRPr="006E4E89">
              <w:t xml:space="preserve"> </w:t>
            </w:r>
            <w:r w:rsidRPr="004D074C">
              <w:rPr>
                <w:b/>
                <w:bCs/>
              </w:rPr>
              <w:t xml:space="preserve">This section is also for use in school when </w:t>
            </w:r>
            <w:proofErr w:type="gramStart"/>
            <w:r w:rsidRPr="004D074C">
              <w:rPr>
                <w:b/>
                <w:bCs/>
              </w:rPr>
              <w:t>making adjustments to</w:t>
            </w:r>
            <w:proofErr w:type="gramEnd"/>
            <w:r w:rsidRPr="004D074C">
              <w:rPr>
                <w:b/>
                <w:bCs/>
              </w:rPr>
              <w:t xml:space="preserve"> support all students to achieve in their learning.</w:t>
            </w:r>
          </w:p>
          <w:p w14:paraId="676F3F87" w14:textId="77777777" w:rsidR="006F72E7" w:rsidRDefault="006F72E7">
            <w:r w:rsidRPr="006F72E7">
              <w:t xml:space="preserve">Provide partially completed UI templates or pre-made assets (buttons, icons) so </w:t>
            </w:r>
            <w:r>
              <w:t>students</w:t>
            </w:r>
            <w:r w:rsidRPr="006F72E7">
              <w:t xml:space="preserve"> can focus on arranging elements and basic interactivity rather than creating </w:t>
            </w:r>
            <w:r w:rsidRPr="006F72E7">
              <w:lastRenderedPageBreak/>
              <w:t>everything from scratch.</w:t>
            </w:r>
          </w:p>
          <w:p w14:paraId="47621028" w14:textId="77777777" w:rsidR="00DD0B9A" w:rsidRDefault="00DD0B9A">
            <w:r w:rsidRPr="00DD0B9A">
              <w:t>Break down software demonstration into smaller, manageable steps with clear visuals and checklists.</w:t>
            </w:r>
          </w:p>
          <w:p w14:paraId="2E24BAD7" w14:textId="77777777" w:rsidR="007A0EAA" w:rsidRDefault="007A0EAA">
            <w:r w:rsidRPr="007A0EAA">
              <w:t>Use step-by-step guides or videos students can refer to during independent work.</w:t>
            </w:r>
          </w:p>
          <w:p w14:paraId="5C24A6F6" w14:textId="77777777" w:rsidR="00D93793" w:rsidRDefault="00D93793">
            <w:r w:rsidRPr="00D93793">
              <w:t>Provide visual glossaries of UI terms with simple definitions and images.</w:t>
            </w:r>
          </w:p>
          <w:p w14:paraId="6DE546D8" w14:textId="77777777" w:rsidR="00D93793" w:rsidRDefault="00D93793">
            <w:r w:rsidRPr="00D93793">
              <w:t xml:space="preserve">Use annotated examples of good UI </w:t>
            </w:r>
            <w:r w:rsidRPr="00D93793">
              <w:lastRenderedPageBreak/>
              <w:t>design from transport/parking mock-ups to highlight key features.</w:t>
            </w:r>
          </w:p>
          <w:p w14:paraId="381E8B30" w14:textId="77777777" w:rsidR="00CB68DB" w:rsidRDefault="00CB68DB">
            <w:r w:rsidRPr="00CB68DB">
              <w:t>Pre-teach and review key vocabulary with visuals and simple explanations before the lesson.</w:t>
            </w:r>
          </w:p>
          <w:p w14:paraId="7722E2D4" w14:textId="77777777" w:rsidR="00BC74A8" w:rsidRDefault="00BC74A8">
            <w:r w:rsidRPr="00BC74A8">
              <w:t>Provide written instructions in plain language alongside oral explanations.</w:t>
            </w:r>
          </w:p>
          <w:p w14:paraId="2A600642" w14:textId="360159D7" w:rsidR="00BC74A8" w:rsidRDefault="00BC74A8">
            <w:r w:rsidRPr="00BC74A8">
              <w:t>Show step-by-step examples of adding text, images and links in the software.</w:t>
            </w:r>
          </w:p>
          <w:p w14:paraId="040E385C" w14:textId="77777777" w:rsidR="004B36FE" w:rsidRDefault="004B36FE">
            <w:r w:rsidRPr="004B36FE">
              <w:t xml:space="preserve">Allow students to </w:t>
            </w:r>
            <w:r w:rsidRPr="004B36FE">
              <w:lastRenderedPageBreak/>
              <w:t>brainstorm or sketch ideas in their first language before translating to English in the prototype.</w:t>
            </w:r>
          </w:p>
          <w:p w14:paraId="656AEDB8" w14:textId="525852C3" w:rsidR="00B649E2" w:rsidRPr="006E4E89" w:rsidRDefault="00056F31">
            <w:r>
              <w:t>Provide</w:t>
            </w:r>
            <w:r w:rsidR="00B649E2" w:rsidRPr="00B649E2">
              <w:t xml:space="preserve"> sentence starters for describing designs or giving peer feedback</w:t>
            </w:r>
            <w:r w:rsidR="009364F3">
              <w:t>.</w:t>
            </w:r>
          </w:p>
        </w:tc>
        <w:tc>
          <w:tcPr>
            <w:tcW w:w="718" w:type="pct"/>
          </w:tcPr>
          <w:p w14:paraId="522E98DD" w14:textId="77777777" w:rsidR="00FF4DA2" w:rsidRDefault="00FF4DA2"/>
        </w:tc>
      </w:tr>
      <w:tr w:rsidR="00FF4DA2" w14:paraId="2CAA2122"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24089A4A" w14:textId="2FD5E1F8" w:rsidR="00FF4DA2" w:rsidRPr="006A5620" w:rsidRDefault="00FF4DA2">
            <w:pPr>
              <w:rPr>
                <w:b/>
                <w:bCs/>
              </w:rPr>
            </w:pPr>
            <w:r w:rsidRPr="00125B42">
              <w:rPr>
                <w:rStyle w:val="Strong"/>
              </w:rPr>
              <w:lastRenderedPageBreak/>
              <w:t>Outcome</w:t>
            </w:r>
            <w:r w:rsidR="00612E98">
              <w:rPr>
                <w:rStyle w:val="Strong"/>
              </w:rPr>
              <w:t>s</w:t>
            </w:r>
          </w:p>
          <w:p w14:paraId="7913C3EC" w14:textId="77777777" w:rsidR="00FF4DA2" w:rsidRDefault="00FF4DA2">
            <w:pPr>
              <w:rPr>
                <w:b/>
                <w:bCs/>
              </w:rPr>
            </w:pPr>
            <w:r>
              <w:rPr>
                <w:b/>
                <w:bCs/>
              </w:rPr>
              <w:t>TE4-DES-01</w:t>
            </w:r>
          </w:p>
          <w:p w14:paraId="01BE5BE8" w14:textId="77777777" w:rsidR="00F56FCA" w:rsidRDefault="00F56FCA" w:rsidP="00F56FCA">
            <w:pPr>
              <w:rPr>
                <w:rStyle w:val="Strong"/>
              </w:rPr>
            </w:pPr>
            <w:r>
              <w:rPr>
                <w:rStyle w:val="Strong"/>
              </w:rPr>
              <w:t>TE4-DIG-01</w:t>
            </w:r>
          </w:p>
          <w:p w14:paraId="4ECF2424" w14:textId="77777777" w:rsidR="00FF4DA2" w:rsidRPr="006A5620" w:rsidRDefault="00FF4DA2">
            <w:pPr>
              <w:rPr>
                <w:b/>
                <w:bCs/>
              </w:rPr>
            </w:pPr>
            <w:r w:rsidRPr="008954A2">
              <w:rPr>
                <w:rStyle w:val="Strong"/>
              </w:rPr>
              <w:t>Content</w:t>
            </w:r>
          </w:p>
          <w:p w14:paraId="7BAA4DBE" w14:textId="77777777" w:rsidR="00FF4DA2" w:rsidRDefault="00FF4DA2">
            <w:pPr>
              <w:rPr>
                <w:bCs/>
              </w:rPr>
            </w:pPr>
            <w:r w:rsidRPr="005C6854">
              <w:rPr>
                <w:bCs/>
              </w:rPr>
              <w:t>Students:</w:t>
            </w:r>
          </w:p>
          <w:p w14:paraId="4F757BF7" w14:textId="77777777" w:rsidR="00FF4DA2" w:rsidRDefault="00FF4DA2">
            <w:pPr>
              <w:pStyle w:val="ListBullet"/>
            </w:pPr>
            <w:r w:rsidRPr="001430DB">
              <w:t xml:space="preserve">Outline factors </w:t>
            </w:r>
            <w:r w:rsidRPr="001430DB">
              <w:lastRenderedPageBreak/>
              <w:t>affecting the design of digital solutions</w:t>
            </w:r>
          </w:p>
          <w:p w14:paraId="69219C01" w14:textId="77777777" w:rsidR="00FF4DA2" w:rsidRDefault="00FF4DA2">
            <w:pPr>
              <w:pStyle w:val="ListBullet"/>
            </w:pPr>
            <w:r w:rsidRPr="00350FB2">
              <w:t>Create written texts and use graphics applications to communicate design ideas and solutions</w:t>
            </w:r>
          </w:p>
          <w:p w14:paraId="496AB412" w14:textId="77777777" w:rsidR="00FF4DA2" w:rsidRDefault="00FF4DA2">
            <w:pPr>
              <w:pStyle w:val="ListBullet"/>
            </w:pPr>
            <w:r w:rsidRPr="00B41972">
              <w:t>Use factors affecting design to evaluate user interfaces (UI) and user experiences (UX)</w:t>
            </w:r>
          </w:p>
          <w:p w14:paraId="56C07C6F" w14:textId="77777777" w:rsidR="006F47C9" w:rsidRDefault="006F47C9">
            <w:pPr>
              <w:pStyle w:val="ListBullet"/>
            </w:pPr>
            <w:r w:rsidRPr="004E1875">
              <w:t xml:space="preserve">Design user interfaces (UI) considering the </w:t>
            </w:r>
            <w:r w:rsidRPr="004E1875">
              <w:lastRenderedPageBreak/>
              <w:t>user experience (UX) of digital systems</w:t>
            </w:r>
          </w:p>
          <w:p w14:paraId="75659438" w14:textId="6CE06525" w:rsidR="00FF4DA2" w:rsidRPr="00281AC5" w:rsidRDefault="00FF4DA2" w:rsidP="004F243A">
            <w:pPr>
              <w:pStyle w:val="ListBullet"/>
            </w:pPr>
            <w:r w:rsidRPr="006E1DBE">
              <w:t>Document design processes when using digital and communication technologies</w:t>
            </w:r>
          </w:p>
        </w:tc>
        <w:tc>
          <w:tcPr>
            <w:tcW w:w="1655" w:type="pct"/>
          </w:tcPr>
          <w:p w14:paraId="54F41DE8" w14:textId="175BF563" w:rsidR="00FF4DA2" w:rsidRPr="00B16460" w:rsidRDefault="00FF4DA2">
            <w:pPr>
              <w:rPr>
                <w:rStyle w:val="Strong"/>
              </w:rPr>
            </w:pPr>
            <w:r w:rsidRPr="00B16460">
              <w:rPr>
                <w:rStyle w:val="Strong"/>
              </w:rPr>
              <w:lastRenderedPageBreak/>
              <w:t>Learning intention</w:t>
            </w:r>
            <w:r w:rsidR="004459D5">
              <w:rPr>
                <w:rStyle w:val="Strong"/>
              </w:rPr>
              <w:t>s</w:t>
            </w:r>
          </w:p>
          <w:p w14:paraId="342C26F9" w14:textId="77777777" w:rsidR="00FF4DA2" w:rsidRDefault="00FF4DA2">
            <w:r>
              <w:t>We are learning to:</w:t>
            </w:r>
          </w:p>
          <w:p w14:paraId="1CDFE232" w14:textId="558523AD" w:rsidR="00FF4DA2" w:rsidRDefault="0034668F">
            <w:pPr>
              <w:pStyle w:val="ListBullet"/>
            </w:pPr>
            <w:r>
              <w:t>a</w:t>
            </w:r>
            <w:r w:rsidRPr="0034668F">
              <w:t>dd interactivity</w:t>
            </w:r>
            <w:r>
              <w:t xml:space="preserve"> to prototypes</w:t>
            </w:r>
          </w:p>
          <w:p w14:paraId="53F5536E" w14:textId="59DA02FE" w:rsidR="00FF4DA2" w:rsidRDefault="00542DA5">
            <w:pPr>
              <w:pStyle w:val="ListBullet"/>
            </w:pPr>
            <w:r w:rsidRPr="00542DA5">
              <w:t xml:space="preserve">improve usability and consistency of </w:t>
            </w:r>
            <w:r w:rsidR="00122150">
              <w:t>a</w:t>
            </w:r>
            <w:r w:rsidRPr="00542DA5">
              <w:t xml:space="preserve"> UI design</w:t>
            </w:r>
            <w:r w:rsidR="00FF4DA2">
              <w:t>.</w:t>
            </w:r>
          </w:p>
          <w:p w14:paraId="058E96CE" w14:textId="77777777" w:rsidR="00FF4DA2" w:rsidRPr="00B16460" w:rsidRDefault="00FF4DA2">
            <w:pPr>
              <w:rPr>
                <w:rStyle w:val="Strong"/>
              </w:rPr>
            </w:pPr>
            <w:r w:rsidRPr="00B16460">
              <w:rPr>
                <w:rStyle w:val="Strong"/>
              </w:rPr>
              <w:t>Success criteria</w:t>
            </w:r>
          </w:p>
          <w:p w14:paraId="4A3C0945" w14:textId="77777777" w:rsidR="00FF4DA2" w:rsidRDefault="00FF4DA2">
            <w:r>
              <w:lastRenderedPageBreak/>
              <w:t>We can:</w:t>
            </w:r>
          </w:p>
          <w:p w14:paraId="7C3C6AE3" w14:textId="29508947" w:rsidR="00FF4DA2" w:rsidRDefault="00F21999">
            <w:pPr>
              <w:pStyle w:val="ListBullet"/>
            </w:pPr>
            <w:r w:rsidRPr="00F21999">
              <w:t xml:space="preserve">link </w:t>
            </w:r>
            <w:r w:rsidRPr="009A6C0F">
              <w:t>buttons or icons</w:t>
            </w:r>
            <w:r w:rsidRPr="00F21999">
              <w:t xml:space="preserve"> between screens to create interactive navigation</w:t>
            </w:r>
          </w:p>
          <w:p w14:paraId="34DD89F7" w14:textId="11AF3B11" w:rsidR="00FF4DA2" w:rsidRDefault="003530E8">
            <w:pPr>
              <w:pStyle w:val="ListBullet"/>
            </w:pPr>
            <w:r w:rsidRPr="003530E8">
              <w:t xml:space="preserve">display parking data clearly using </w:t>
            </w:r>
            <w:r w:rsidR="005308C0">
              <w:t xml:space="preserve">numbers, </w:t>
            </w:r>
            <w:r w:rsidRPr="003530E8">
              <w:t xml:space="preserve">colours </w:t>
            </w:r>
            <w:r w:rsidR="005308C0">
              <w:t xml:space="preserve">or </w:t>
            </w:r>
            <w:r w:rsidRPr="003530E8">
              <w:t>icons.</w:t>
            </w:r>
          </w:p>
          <w:p w14:paraId="32029A2E" w14:textId="77777777" w:rsidR="00FF4DA2" w:rsidRPr="009703F2" w:rsidRDefault="00FF4DA2" w:rsidP="00CB0708">
            <w:pPr>
              <w:pStyle w:val="ListBullet"/>
              <w:numPr>
                <w:ilvl w:val="0"/>
                <w:numId w:val="0"/>
              </w:numPr>
              <w:rPr>
                <w:rStyle w:val="Strong"/>
              </w:rPr>
            </w:pPr>
            <w:r w:rsidRPr="009703F2">
              <w:rPr>
                <w:rStyle w:val="Strong"/>
              </w:rPr>
              <w:t>Teaching and learning activity</w:t>
            </w:r>
          </w:p>
          <w:p w14:paraId="71155415" w14:textId="6B623575" w:rsidR="008605BF" w:rsidRDefault="008605BF">
            <w:r>
              <w:t>Activate</w:t>
            </w:r>
            <w:r w:rsidR="001135D1">
              <w:t xml:space="preserve"> student prior </w:t>
            </w:r>
            <w:r w:rsidR="008469F5">
              <w:t>knowledge</w:t>
            </w:r>
            <w:r w:rsidR="001135D1">
              <w:t xml:space="preserve"> by revisiting </w:t>
            </w:r>
            <w:r w:rsidR="00A641AE">
              <w:t xml:space="preserve">examples of student </w:t>
            </w:r>
            <w:r w:rsidR="001135D1" w:rsidRPr="001135D1">
              <w:t xml:space="preserve">digital screens created in </w:t>
            </w:r>
            <w:r w:rsidR="00257B43">
              <w:t xml:space="preserve">the </w:t>
            </w:r>
            <w:r w:rsidR="00A641AE">
              <w:t>previous lesson</w:t>
            </w:r>
            <w:r w:rsidR="001135D1" w:rsidRPr="001135D1">
              <w:t xml:space="preserve"> and ask students what navigation paths a user might take.</w:t>
            </w:r>
          </w:p>
          <w:p w14:paraId="10555201" w14:textId="22C57A3C" w:rsidR="0063447F" w:rsidRDefault="004F243A">
            <w:r w:rsidRPr="004F243A">
              <w:t>S</w:t>
            </w:r>
            <w:r w:rsidR="004D412B" w:rsidRPr="004F243A">
              <w:t>how examples of simple interactive prototypes and discuss their features.</w:t>
            </w:r>
          </w:p>
          <w:p w14:paraId="442F61BE" w14:textId="335DBBF2" w:rsidR="00FF4DA2" w:rsidRDefault="00E83FB8">
            <w:r>
              <w:t>Refer</w:t>
            </w:r>
            <w:r w:rsidR="00FF4DA2">
              <w:t xml:space="preserve"> to </w:t>
            </w:r>
            <w:r>
              <w:t xml:space="preserve">the </w:t>
            </w:r>
            <w:r w:rsidR="00FF4DA2">
              <w:t xml:space="preserve">scenario of </w:t>
            </w:r>
            <w:r w:rsidR="00FF4DA2" w:rsidRPr="00EA4AAE">
              <w:t>avoiding the hassle of searching for parking in busy metropolitan areas.</w:t>
            </w:r>
            <w:r w:rsidR="00657245">
              <w:t xml:space="preserve"> </w:t>
            </w:r>
            <w:r w:rsidR="00657245" w:rsidRPr="00657245">
              <w:t>Explain the importance of understanding user experience (UX) and user interface (UI) design principles in solving real-</w:t>
            </w:r>
            <w:r w:rsidR="00657245" w:rsidRPr="00657245">
              <w:lastRenderedPageBreak/>
              <w:t>world problems.</w:t>
            </w:r>
          </w:p>
          <w:p w14:paraId="68C58C90" w14:textId="7D1AFF91" w:rsidR="00FF4DA2" w:rsidRDefault="00FF4DA2">
            <w:r>
              <w:t xml:space="preserve">Provide links or screenshots of existing </w:t>
            </w:r>
            <w:r w:rsidR="3D0C8395">
              <w:t>P</w:t>
            </w:r>
            <w:r>
              <w:t>ark&amp;</w:t>
            </w:r>
            <w:r w:rsidR="0D76DFB5">
              <w:t>R</w:t>
            </w:r>
            <w:r>
              <w:t xml:space="preserve">ide webpages or apps that </w:t>
            </w:r>
            <w:r w:rsidR="6007B51D">
              <w:t>display</w:t>
            </w:r>
            <w:r>
              <w:t xml:space="preserve"> parking availability information.</w:t>
            </w:r>
          </w:p>
          <w:p w14:paraId="7F17FBFA" w14:textId="5CA2FE17" w:rsidR="00130CDB" w:rsidRDefault="005D07BD" w:rsidP="00130CDB">
            <w:r>
              <w:t xml:space="preserve">Provide students with links or screenshots of existing </w:t>
            </w:r>
            <w:r w:rsidR="044D6E6C">
              <w:t>P</w:t>
            </w:r>
            <w:r>
              <w:t>ark&amp;</w:t>
            </w:r>
            <w:r w:rsidR="1D4C999C">
              <w:t>R</w:t>
            </w:r>
            <w:r>
              <w:t>ide webpages or apps that show parking availability information in real time. Highlight key feature</w:t>
            </w:r>
            <w:r w:rsidR="26FF613E">
              <w:t>s, for example</w:t>
            </w:r>
            <w:r>
              <w:t>:</w:t>
            </w:r>
          </w:p>
          <w:p w14:paraId="4B95BA0F" w14:textId="77777777" w:rsidR="00130CDB" w:rsidRDefault="00130CDB" w:rsidP="00130CDB">
            <w:pPr>
              <w:pStyle w:val="ListBullet"/>
            </w:pPr>
            <w:r>
              <w:t>clear navigation menus or buttons to move between different app sections</w:t>
            </w:r>
          </w:p>
          <w:p w14:paraId="5B94E726" w14:textId="7A748F84" w:rsidR="00130CDB" w:rsidRDefault="00130CDB" w:rsidP="00130CDB">
            <w:pPr>
              <w:pStyle w:val="ListBullet"/>
            </w:pPr>
            <w:r>
              <w:t>availability indicators that use colours (green for free, red for full) or icons to convey space status at a glance</w:t>
            </w:r>
          </w:p>
          <w:p w14:paraId="562AAC04" w14:textId="64B2BEAD" w:rsidR="00130CDB" w:rsidRDefault="00130CDB" w:rsidP="00130CDB">
            <w:pPr>
              <w:pStyle w:val="ListBullet"/>
            </w:pPr>
            <w:r>
              <w:t>interactive maps that allow users to locate parking spaces easily.</w:t>
            </w:r>
          </w:p>
          <w:p w14:paraId="26F17735" w14:textId="77777777" w:rsidR="00FF4DA2" w:rsidRDefault="00FF4DA2">
            <w:r>
              <w:t>S</w:t>
            </w:r>
            <w:r w:rsidRPr="00372681">
              <w:t xml:space="preserve">tudents note what works well and what could be improved from a </w:t>
            </w:r>
            <w:r w:rsidRPr="00F76A19">
              <w:rPr>
                <w:rStyle w:val="BoldItalic"/>
              </w:rPr>
              <w:t>user's</w:t>
            </w:r>
            <w:r w:rsidRPr="00372681">
              <w:t xml:space="preserve"> perspective.</w:t>
            </w:r>
          </w:p>
          <w:p w14:paraId="1876EA13" w14:textId="77777777" w:rsidR="00FF4DA2" w:rsidRDefault="00FF4DA2">
            <w:r w:rsidRPr="006144E8">
              <w:lastRenderedPageBreak/>
              <w:t>Show examples of car park occupancy data (real or sample) used in these webpages.</w:t>
            </w:r>
          </w:p>
          <w:p w14:paraId="24FE88C3" w14:textId="00F17C50" w:rsidR="00FF4DA2" w:rsidRPr="00C303EC" w:rsidRDefault="00A93CE9">
            <w:r>
              <w:t>Lead</w:t>
            </w:r>
            <w:r w:rsidR="00FF4DA2">
              <w:t xml:space="preserve"> class d</w:t>
            </w:r>
            <w:r w:rsidR="00FF4DA2" w:rsidRPr="008A0AE7">
              <w:t>iscuss</w:t>
            </w:r>
            <w:r w:rsidR="00FF4DA2">
              <w:t>ion</w:t>
            </w:r>
            <w:r w:rsidR="00FF4DA2" w:rsidRPr="008A0AE7">
              <w:t xml:space="preserve"> </w:t>
            </w:r>
            <w:r w:rsidR="00FF4DA2">
              <w:t xml:space="preserve">on </w:t>
            </w:r>
            <w:r w:rsidR="00FF4DA2" w:rsidRPr="008A0AE7">
              <w:t xml:space="preserve">how this </w:t>
            </w:r>
            <w:r w:rsidR="00802ABC">
              <w:t>information</w:t>
            </w:r>
            <w:r w:rsidR="00FF4DA2" w:rsidRPr="008A0AE7">
              <w:t xml:space="preserve"> helps users make </w:t>
            </w:r>
            <w:r w:rsidR="004875F5">
              <w:t>informed</w:t>
            </w:r>
            <w:r w:rsidR="004875F5" w:rsidRPr="008A0AE7">
              <w:t xml:space="preserve"> </w:t>
            </w:r>
            <w:r w:rsidR="004875F5">
              <w:t xml:space="preserve">parking </w:t>
            </w:r>
            <w:r w:rsidR="00FF4DA2" w:rsidRPr="008A0AE7">
              <w:t>decisions.</w:t>
            </w:r>
          </w:p>
          <w:p w14:paraId="218DEE3D" w14:textId="377EA671" w:rsidR="00FF4DA2" w:rsidRDefault="00FF4DA2">
            <w:r>
              <w:t xml:space="preserve">Consider </w:t>
            </w:r>
            <w:r w:rsidRPr="00E95A6E">
              <w:t xml:space="preserve">how </w:t>
            </w:r>
            <w:r>
              <w:t xml:space="preserve">collected </w:t>
            </w:r>
            <w:r w:rsidRPr="00E95A6E">
              <w:t>sensor data (</w:t>
            </w:r>
            <w:r>
              <w:t>for example</w:t>
            </w:r>
            <w:r w:rsidRPr="00E95A6E">
              <w:t xml:space="preserve"> ultrasonic sensors) </w:t>
            </w:r>
            <w:r w:rsidR="00252986" w:rsidRPr="00252986">
              <w:t>could be integrated into car occupancy and parking guidance systems to provide real-time updates.</w:t>
            </w:r>
          </w:p>
        </w:tc>
        <w:tc>
          <w:tcPr>
            <w:tcW w:w="876" w:type="pct"/>
          </w:tcPr>
          <w:p w14:paraId="2D1BF36F" w14:textId="51127449" w:rsidR="00CD7D81" w:rsidRDefault="00CD7D81" w:rsidP="00CD7D81">
            <w:r>
              <w:lastRenderedPageBreak/>
              <w:t xml:space="preserve">Students </w:t>
            </w:r>
            <w:r w:rsidRPr="00921695">
              <w:t>can apply key UI design principles to ensure screen</w:t>
            </w:r>
            <w:r>
              <w:t xml:space="preserve"> design</w:t>
            </w:r>
            <w:r w:rsidRPr="00921695">
              <w:t>s are clear, consistent, simple and accessible.</w:t>
            </w:r>
          </w:p>
          <w:p w14:paraId="2456A724" w14:textId="4C03EAC3" w:rsidR="00CD7D81" w:rsidRDefault="00CD7D81" w:rsidP="00CD7D81">
            <w:r>
              <w:t xml:space="preserve">Students </w:t>
            </w:r>
            <w:r w:rsidRPr="00CA3CF4">
              <w:t xml:space="preserve">have created at least </w:t>
            </w:r>
            <w:r w:rsidR="00724223">
              <w:t>2</w:t>
            </w:r>
            <w:r w:rsidR="00724223" w:rsidRPr="00CA3CF4">
              <w:t xml:space="preserve"> </w:t>
            </w:r>
            <w:r w:rsidRPr="00CA3CF4">
              <w:t xml:space="preserve">digital prototype screens (home screen and </w:t>
            </w:r>
            <w:r w:rsidRPr="00CA3CF4">
              <w:lastRenderedPageBreak/>
              <w:t xml:space="preserve">parking availability screen) based on </w:t>
            </w:r>
            <w:r>
              <w:t>design</w:t>
            </w:r>
            <w:r w:rsidRPr="00CA3CF4">
              <w:t xml:space="preserve"> sketches.</w:t>
            </w:r>
          </w:p>
          <w:p w14:paraId="2B56E44D" w14:textId="77777777" w:rsidR="00CD7D81" w:rsidRDefault="00CD7D81" w:rsidP="00CD7D81">
            <w:r>
              <w:t xml:space="preserve">Students </w:t>
            </w:r>
            <w:r w:rsidRPr="002D2BA0">
              <w:t xml:space="preserve">can link multiple screens/pages to simulate realistic user navigation </w:t>
            </w:r>
            <w:r>
              <w:t>in</w:t>
            </w:r>
            <w:r w:rsidRPr="002D2BA0">
              <w:t xml:space="preserve"> the app</w:t>
            </w:r>
            <w:r>
              <w:t>.</w:t>
            </w:r>
          </w:p>
          <w:p w14:paraId="3F8117BE" w14:textId="77777777" w:rsidR="00CD7D81" w:rsidRDefault="00CD7D81" w:rsidP="00CD7D81">
            <w:r>
              <w:t>Students c</w:t>
            </w:r>
            <w:r w:rsidRPr="00264CC8">
              <w:t>an identify features that make transport or parking app interfaces effective and user-friendly</w:t>
            </w:r>
            <w:r w:rsidRPr="00981033">
              <w:t>.</w:t>
            </w:r>
          </w:p>
          <w:p w14:paraId="5678AF96" w14:textId="0BFDB9AB" w:rsidR="00CD7D81" w:rsidRDefault="00CD7D81" w:rsidP="00CD7D81">
            <w:r>
              <w:t>Students c</w:t>
            </w:r>
            <w:r w:rsidRPr="00544BD8">
              <w:t xml:space="preserve">omplete digital prototype screens that demonstrate thoughtful application of UI concepts </w:t>
            </w:r>
            <w:r>
              <w:t>like</w:t>
            </w:r>
            <w:r w:rsidRPr="00544BD8">
              <w:t xml:space="preserve"> clear </w:t>
            </w:r>
            <w:r w:rsidRPr="00544BD8">
              <w:lastRenderedPageBreak/>
              <w:t>layout, consistent design and intuitive navigation.</w:t>
            </w:r>
          </w:p>
          <w:p w14:paraId="6EF4E5FB" w14:textId="77777777" w:rsidR="00CD7D81" w:rsidRDefault="00CD7D81" w:rsidP="00CD7D81">
            <w:r>
              <w:t>Students can provide c</w:t>
            </w:r>
            <w:r w:rsidRPr="004E5889">
              <w:t>lear reasoning about how their prototype addresses usability issues or enhances user experience, demonstrating conceptual understanding beyond surface-level design.</w:t>
            </w:r>
          </w:p>
          <w:p w14:paraId="4427BBE1" w14:textId="77777777" w:rsidR="00CD7D81" w:rsidRDefault="00CD7D81" w:rsidP="00CD7D81">
            <w:r>
              <w:t>Students may show development of a</w:t>
            </w:r>
            <w:r w:rsidRPr="00490791">
              <w:t xml:space="preserve">daptations or creative solutions in response to technical or design challenges, showing </w:t>
            </w:r>
            <w:r w:rsidRPr="00490791">
              <w:lastRenderedPageBreak/>
              <w:t>deeper engagement.</w:t>
            </w:r>
          </w:p>
          <w:p w14:paraId="5CF94C49" w14:textId="435F7D95" w:rsidR="00FF4DA2" w:rsidRDefault="00CD7D81" w:rsidP="00CD7D81">
            <w:r>
              <w:t>Students’ designs will demonstrate l</w:t>
            </w:r>
            <w:r w:rsidRPr="00ED1DE7">
              <w:t>ogical screen sequencing that mimics real app usage patterns, indicating understanding of user journey and flow.</w:t>
            </w:r>
          </w:p>
        </w:tc>
        <w:tc>
          <w:tcPr>
            <w:tcW w:w="876" w:type="pct"/>
          </w:tcPr>
          <w:p w14:paraId="15B9C1D9" w14:textId="77777777" w:rsidR="00FF4DA2" w:rsidRDefault="009364F3">
            <w:r w:rsidRPr="009364F3">
              <w:lastRenderedPageBreak/>
              <w:t>Provide graphic organisers or templates to guide students in analysing app features</w:t>
            </w:r>
            <w:r>
              <w:t>.</w:t>
            </w:r>
          </w:p>
          <w:p w14:paraId="5EA47032" w14:textId="77777777" w:rsidR="009364F3" w:rsidRDefault="009364F3" w:rsidP="009364F3">
            <w:r w:rsidRPr="00CB68DB">
              <w:t>Pre-teach and review key vocabulary with visuals and simple explanations before the lesson.</w:t>
            </w:r>
          </w:p>
          <w:p w14:paraId="03D30AF7" w14:textId="77777777" w:rsidR="009364F3" w:rsidRDefault="009364F3">
            <w:r>
              <w:lastRenderedPageBreak/>
              <w:t>Provide</w:t>
            </w:r>
            <w:r w:rsidRPr="00B649E2">
              <w:t xml:space="preserve"> sentence starters for describing designs or giving peer feedback</w:t>
            </w:r>
            <w:r>
              <w:t>.</w:t>
            </w:r>
          </w:p>
          <w:p w14:paraId="3A7F4124" w14:textId="77777777" w:rsidR="009364F3" w:rsidRDefault="009364F3" w:rsidP="009364F3">
            <w:r w:rsidRPr="00D93793">
              <w:t>Use annotated examples of good UI design from transport/parking mock-ups to highlight key features.</w:t>
            </w:r>
          </w:p>
          <w:p w14:paraId="3E8D66D3" w14:textId="370A4D40" w:rsidR="009364F3" w:rsidRDefault="00620693">
            <w:r>
              <w:t>P</w:t>
            </w:r>
            <w:r w:rsidRPr="00620693">
              <w:t>rovide step-by-step instructions both verbally and in writing.</w:t>
            </w:r>
          </w:p>
        </w:tc>
        <w:tc>
          <w:tcPr>
            <w:tcW w:w="718" w:type="pct"/>
          </w:tcPr>
          <w:p w14:paraId="51AE7422" w14:textId="77777777" w:rsidR="00FF4DA2" w:rsidRDefault="00FF4DA2"/>
        </w:tc>
      </w:tr>
      <w:tr w:rsidR="00FF4DA2" w14:paraId="2E2CEA7C" w14:textId="77777777" w:rsidTr="5BB91E77">
        <w:trPr>
          <w:cnfStyle w:val="000000100000" w:firstRow="0" w:lastRow="0" w:firstColumn="0" w:lastColumn="0" w:oddVBand="0" w:evenVBand="0" w:oddHBand="1" w:evenHBand="0" w:firstRowFirstColumn="0" w:firstRowLastColumn="0" w:lastRowFirstColumn="0" w:lastRowLastColumn="0"/>
        </w:trPr>
        <w:tc>
          <w:tcPr>
            <w:tcW w:w="875" w:type="pct"/>
          </w:tcPr>
          <w:p w14:paraId="15C5D498" w14:textId="00FD8310" w:rsidR="00FF4DA2" w:rsidRPr="006A5620" w:rsidRDefault="00FF4DA2">
            <w:pPr>
              <w:rPr>
                <w:b/>
                <w:bCs/>
              </w:rPr>
            </w:pPr>
            <w:r w:rsidRPr="00125B42">
              <w:rPr>
                <w:rStyle w:val="Strong"/>
              </w:rPr>
              <w:lastRenderedPageBreak/>
              <w:t>Outcome</w:t>
            </w:r>
            <w:r w:rsidR="00612E98">
              <w:rPr>
                <w:rStyle w:val="Strong"/>
              </w:rPr>
              <w:t>s</w:t>
            </w:r>
          </w:p>
          <w:p w14:paraId="327AE5CA" w14:textId="77777777" w:rsidR="00F56FCA" w:rsidRDefault="00F56FCA" w:rsidP="00F56FCA">
            <w:pPr>
              <w:rPr>
                <w:rStyle w:val="Strong"/>
              </w:rPr>
            </w:pPr>
            <w:r>
              <w:rPr>
                <w:rStyle w:val="Strong"/>
              </w:rPr>
              <w:t>TE4-DES-01</w:t>
            </w:r>
          </w:p>
          <w:p w14:paraId="2FCE3579" w14:textId="77777777" w:rsidR="00F56FCA" w:rsidRDefault="00F56FCA" w:rsidP="00F56FCA">
            <w:pPr>
              <w:rPr>
                <w:rStyle w:val="Strong"/>
              </w:rPr>
            </w:pPr>
            <w:r>
              <w:rPr>
                <w:rStyle w:val="Strong"/>
              </w:rPr>
              <w:t>TE4-DIG-01</w:t>
            </w:r>
          </w:p>
          <w:p w14:paraId="0EBEB02A" w14:textId="77777777" w:rsidR="00FF4DA2" w:rsidRPr="006A5620" w:rsidRDefault="00FF4DA2">
            <w:pPr>
              <w:rPr>
                <w:b/>
                <w:bCs/>
              </w:rPr>
            </w:pPr>
            <w:r w:rsidRPr="008954A2">
              <w:rPr>
                <w:rStyle w:val="Strong"/>
              </w:rPr>
              <w:t>Content</w:t>
            </w:r>
          </w:p>
          <w:p w14:paraId="7B5A55F4" w14:textId="77777777" w:rsidR="00842B50" w:rsidRDefault="00842B50" w:rsidP="00842B50">
            <w:pPr>
              <w:rPr>
                <w:bCs/>
              </w:rPr>
            </w:pPr>
            <w:r w:rsidRPr="005C6854">
              <w:rPr>
                <w:bCs/>
              </w:rPr>
              <w:t>Students:</w:t>
            </w:r>
          </w:p>
          <w:p w14:paraId="53A07C08" w14:textId="77777777" w:rsidR="00842B50" w:rsidRDefault="00842B50" w:rsidP="00842B50">
            <w:pPr>
              <w:pStyle w:val="ListBullet"/>
            </w:pPr>
            <w:r w:rsidRPr="001430DB">
              <w:t xml:space="preserve">Outline factors </w:t>
            </w:r>
            <w:r w:rsidRPr="001430DB">
              <w:lastRenderedPageBreak/>
              <w:t>affecting the design of digital solutions</w:t>
            </w:r>
          </w:p>
          <w:p w14:paraId="4EC32BA0" w14:textId="77777777" w:rsidR="00842B50" w:rsidRDefault="00842B50" w:rsidP="00842B50">
            <w:pPr>
              <w:pStyle w:val="ListBullet"/>
            </w:pPr>
            <w:r w:rsidRPr="00350FB2">
              <w:t>Create written texts and use graphics applications to communicate design ideas and solutions</w:t>
            </w:r>
          </w:p>
          <w:p w14:paraId="306D8878" w14:textId="77777777" w:rsidR="00842B50" w:rsidRDefault="00842B50" w:rsidP="00842B50">
            <w:pPr>
              <w:pStyle w:val="ListBullet"/>
            </w:pPr>
            <w:r w:rsidRPr="00B41972">
              <w:t>Use factors affecting design to evaluate user interfaces (UI) and user experiences (UX)</w:t>
            </w:r>
          </w:p>
          <w:p w14:paraId="75193A48" w14:textId="77777777" w:rsidR="00842B50" w:rsidRDefault="00842B50" w:rsidP="00842B50">
            <w:pPr>
              <w:pStyle w:val="ListBullet"/>
            </w:pPr>
            <w:r w:rsidRPr="004E1875">
              <w:t xml:space="preserve">Design user interfaces (UI) considering the </w:t>
            </w:r>
            <w:r w:rsidRPr="004E1875">
              <w:lastRenderedPageBreak/>
              <w:t>user experience (UX) of digital systems</w:t>
            </w:r>
          </w:p>
          <w:p w14:paraId="7FC19994" w14:textId="08E7D2A9" w:rsidR="00FF4DA2" w:rsidRPr="005D6E6C" w:rsidRDefault="00842B50" w:rsidP="00842B50">
            <w:pPr>
              <w:pStyle w:val="ListBullet"/>
            </w:pPr>
            <w:r w:rsidRPr="006E1DBE">
              <w:t>Document design processes when using digital and communication technologies</w:t>
            </w:r>
          </w:p>
        </w:tc>
        <w:tc>
          <w:tcPr>
            <w:tcW w:w="1655" w:type="pct"/>
          </w:tcPr>
          <w:p w14:paraId="412DBD46" w14:textId="64627021" w:rsidR="00FF4DA2" w:rsidRPr="00B16460" w:rsidRDefault="00FF4DA2">
            <w:pPr>
              <w:rPr>
                <w:rStyle w:val="Strong"/>
              </w:rPr>
            </w:pPr>
            <w:r w:rsidRPr="00B16460">
              <w:rPr>
                <w:rStyle w:val="Strong"/>
              </w:rPr>
              <w:lastRenderedPageBreak/>
              <w:t>Learning intention</w:t>
            </w:r>
            <w:r w:rsidR="004459D5">
              <w:rPr>
                <w:rStyle w:val="Strong"/>
              </w:rPr>
              <w:t>s</w:t>
            </w:r>
          </w:p>
          <w:p w14:paraId="12C2FFAC" w14:textId="77777777" w:rsidR="00FF4DA2" w:rsidRDefault="00FF4DA2">
            <w:r>
              <w:t>We are learning to:</w:t>
            </w:r>
          </w:p>
          <w:p w14:paraId="5DD729C5" w14:textId="0384DF98" w:rsidR="00FF4DA2" w:rsidRDefault="005F06EA">
            <w:pPr>
              <w:pStyle w:val="ListBullet"/>
            </w:pPr>
            <w:r w:rsidRPr="005F06EA">
              <w:t xml:space="preserve">conduct basic user testing to gather feedback on </w:t>
            </w:r>
            <w:r w:rsidR="00D50EDA">
              <w:t xml:space="preserve">our </w:t>
            </w:r>
            <w:r w:rsidRPr="005F06EA">
              <w:t>design</w:t>
            </w:r>
          </w:p>
          <w:p w14:paraId="226A64ED" w14:textId="29E523BF" w:rsidR="00FF4DA2" w:rsidRDefault="000937AC">
            <w:pPr>
              <w:pStyle w:val="ListBullet"/>
            </w:pPr>
            <w:r w:rsidRPr="000937AC">
              <w:t xml:space="preserve">reflect on feedback </w:t>
            </w:r>
            <w:r w:rsidRPr="004F243A">
              <w:t>and suggest</w:t>
            </w:r>
            <w:r w:rsidRPr="000937AC">
              <w:t xml:space="preserve"> improvements to </w:t>
            </w:r>
            <w:r w:rsidR="00013288">
              <w:t>our</w:t>
            </w:r>
            <w:r w:rsidRPr="000937AC">
              <w:t xml:space="preserve"> design.</w:t>
            </w:r>
          </w:p>
          <w:p w14:paraId="66AEA353" w14:textId="77777777" w:rsidR="00FF4DA2" w:rsidRPr="00B16460" w:rsidRDefault="00FF4DA2">
            <w:pPr>
              <w:rPr>
                <w:rStyle w:val="Strong"/>
              </w:rPr>
            </w:pPr>
            <w:r w:rsidRPr="00B16460">
              <w:rPr>
                <w:rStyle w:val="Strong"/>
              </w:rPr>
              <w:lastRenderedPageBreak/>
              <w:t>Success criteria</w:t>
            </w:r>
          </w:p>
          <w:p w14:paraId="54BC8F14" w14:textId="77777777" w:rsidR="00FF4DA2" w:rsidRDefault="00FF4DA2">
            <w:r>
              <w:t>We can:</w:t>
            </w:r>
          </w:p>
          <w:p w14:paraId="60C9C9A1" w14:textId="1B8270BC" w:rsidR="00FF4DA2" w:rsidRPr="00A175A8" w:rsidRDefault="00013288">
            <w:pPr>
              <w:pStyle w:val="ListBullet"/>
            </w:pPr>
            <w:r>
              <w:t xml:space="preserve">conduct </w:t>
            </w:r>
            <w:r w:rsidR="00EB5C6D" w:rsidRPr="00EB5C6D">
              <w:t>user testing and ask useful</w:t>
            </w:r>
            <w:r w:rsidR="007328B8">
              <w:t>, relevant</w:t>
            </w:r>
            <w:r w:rsidR="00EB5C6D" w:rsidRPr="00EB5C6D">
              <w:t xml:space="preserve"> questions</w:t>
            </w:r>
          </w:p>
          <w:p w14:paraId="38491DC0" w14:textId="762B9DB5" w:rsidR="00FF4DA2" w:rsidRPr="00A175A8" w:rsidRDefault="00DD688D">
            <w:pPr>
              <w:pStyle w:val="ListBullet"/>
            </w:pPr>
            <w:r w:rsidRPr="00DD688D">
              <w:t xml:space="preserve">identify at least </w:t>
            </w:r>
            <w:r w:rsidR="00D50EDA">
              <w:t>2</w:t>
            </w:r>
            <w:r w:rsidR="00D50EDA" w:rsidRPr="00DD688D">
              <w:t xml:space="preserve"> </w:t>
            </w:r>
            <w:r w:rsidRPr="00DD688D">
              <w:t>improvements based on user feedback.</w:t>
            </w:r>
          </w:p>
          <w:p w14:paraId="680716AE" w14:textId="77777777" w:rsidR="00FF4DA2" w:rsidRPr="009703F2" w:rsidRDefault="00FF4DA2">
            <w:pPr>
              <w:rPr>
                <w:rStyle w:val="Strong"/>
              </w:rPr>
            </w:pPr>
            <w:r w:rsidRPr="009703F2">
              <w:rPr>
                <w:rStyle w:val="Strong"/>
              </w:rPr>
              <w:t>Teaching and learning activity</w:t>
            </w:r>
          </w:p>
          <w:p w14:paraId="4AC02C65" w14:textId="1A770890" w:rsidR="00FF4DA2" w:rsidRDefault="00E57DD5" w:rsidP="00E57DD5">
            <w:hyperlink r:id="rId67" w:history="1">
              <w:r w:rsidRPr="00F40C3A">
                <w:rPr>
                  <w:rStyle w:val="Hyperlink"/>
                </w:rPr>
                <w:t>Activate</w:t>
              </w:r>
              <w:r w:rsidR="00073464" w:rsidRPr="00F40C3A">
                <w:rPr>
                  <w:rStyle w:val="Hyperlink"/>
                </w:rPr>
                <w:t xml:space="preserve"> prior </w:t>
              </w:r>
              <w:r w:rsidR="008469F5" w:rsidRPr="00F40C3A">
                <w:rPr>
                  <w:rStyle w:val="Hyperlink"/>
                </w:rPr>
                <w:t>knowledge</w:t>
              </w:r>
            </w:hyperlink>
            <w:r w:rsidR="008469F5">
              <w:t xml:space="preserve"> by </w:t>
            </w:r>
            <w:r w:rsidR="008469F5" w:rsidRPr="008469F5">
              <w:t>recall</w:t>
            </w:r>
            <w:r w:rsidR="008469F5">
              <w:t>ing</w:t>
            </w:r>
            <w:r w:rsidR="008469F5" w:rsidRPr="008469F5">
              <w:t xml:space="preserve"> the purpose of the user journey</w:t>
            </w:r>
            <w:r w:rsidR="008469F5">
              <w:t xml:space="preserve"> </w:t>
            </w:r>
            <w:r w:rsidR="008469F5" w:rsidRPr="008469F5">
              <w:t xml:space="preserve">created earlier and relate </w:t>
            </w:r>
            <w:r w:rsidR="00591DFD">
              <w:t>this</w:t>
            </w:r>
            <w:r w:rsidR="008469F5" w:rsidRPr="008469F5">
              <w:t xml:space="preserve"> to testing the prototype.</w:t>
            </w:r>
          </w:p>
          <w:p w14:paraId="0FCCA875" w14:textId="77777777" w:rsidR="00591DFD" w:rsidRDefault="00591DFD" w:rsidP="00E57DD5">
            <w:r w:rsidRPr="00591DFD">
              <w:t>Explain the importance of testing user interfaces with real users to identify usability issues and improve design.</w:t>
            </w:r>
          </w:p>
          <w:p w14:paraId="40BB5345" w14:textId="77777777" w:rsidR="00FF5F21" w:rsidRDefault="00FF5F21" w:rsidP="00E57DD5">
            <w:r w:rsidRPr="00FF5F21">
              <w:t>Demonstrate how to observe users interacting with the prototype and how to ask open-ended and clarifying questions during testing.</w:t>
            </w:r>
          </w:p>
          <w:p w14:paraId="32E35AC6" w14:textId="77777777" w:rsidR="001C01E6" w:rsidRDefault="00943CF4" w:rsidP="00E57DD5">
            <w:r>
              <w:lastRenderedPageBreak/>
              <w:t>Organise</w:t>
            </w:r>
            <w:r w:rsidR="00237F61" w:rsidRPr="00237F61">
              <w:t xml:space="preserve"> students to present their prototypes to classmates or small groups for user testing sessions.</w:t>
            </w:r>
          </w:p>
          <w:p w14:paraId="1F0F1978" w14:textId="67D8F24E" w:rsidR="00237F61" w:rsidRDefault="001F11E9" w:rsidP="00E57DD5">
            <w:r>
              <w:t xml:space="preserve">Guide students </w:t>
            </w:r>
            <w:r w:rsidR="006305E4">
              <w:t xml:space="preserve">on how </w:t>
            </w:r>
            <w:r w:rsidRPr="001F11E9">
              <w:t xml:space="preserve">to </w:t>
            </w:r>
            <w:r w:rsidR="00F93AF4">
              <w:t>collect feedback.</w:t>
            </w:r>
            <w:r w:rsidRPr="001F11E9">
              <w:t xml:space="preserve"> </w:t>
            </w:r>
            <w:r w:rsidR="001C01E6" w:rsidRPr="001C01E6">
              <w:t>Provide students with a simple feedback form or checklist to guide their observations and questions</w:t>
            </w:r>
            <w:r w:rsidRPr="001F11E9">
              <w:t>.</w:t>
            </w:r>
          </w:p>
          <w:p w14:paraId="5702672F" w14:textId="024E188D" w:rsidR="00920185" w:rsidRDefault="00920185" w:rsidP="00E57DD5">
            <w:r>
              <w:t xml:space="preserve">Students </w:t>
            </w:r>
            <w:r w:rsidR="0085772D" w:rsidRPr="0085772D">
              <w:t>collect feedback on usability, clarity and overall user experience.</w:t>
            </w:r>
          </w:p>
          <w:p w14:paraId="0D10290F" w14:textId="511F1720" w:rsidR="001231BD" w:rsidRDefault="00F93AF4" w:rsidP="00E57DD5">
            <w:r>
              <w:t xml:space="preserve">Lead </w:t>
            </w:r>
            <w:r w:rsidR="001231BD" w:rsidRPr="001231BD">
              <w:t>class discussion to review feedback received and reflect on common themes or issues.</w:t>
            </w:r>
          </w:p>
          <w:p w14:paraId="72FDF96F" w14:textId="455C2E2C" w:rsidR="005D42B1" w:rsidRPr="00E57DD5" w:rsidRDefault="00407CCE" w:rsidP="00E57DD5">
            <w:r>
              <w:t>S</w:t>
            </w:r>
            <w:r w:rsidRPr="00407CCE">
              <w:t xml:space="preserve">tudents identify specific changes or improvements they can make to </w:t>
            </w:r>
            <w:r w:rsidR="002660A8">
              <w:t xml:space="preserve">their </w:t>
            </w:r>
            <w:r w:rsidRPr="00407CCE">
              <w:t>design based on</w:t>
            </w:r>
            <w:r w:rsidR="00F8483F">
              <w:t xml:space="preserve"> </w:t>
            </w:r>
            <w:r w:rsidRPr="00407CCE">
              <w:t>feedback.</w:t>
            </w:r>
          </w:p>
        </w:tc>
        <w:tc>
          <w:tcPr>
            <w:tcW w:w="876" w:type="pct"/>
          </w:tcPr>
          <w:p w14:paraId="1542A7B3" w14:textId="09108D00" w:rsidR="00CD7D81" w:rsidRDefault="00CD7D81" w:rsidP="00CD7D81">
            <w:r>
              <w:lastRenderedPageBreak/>
              <w:t xml:space="preserve">Students </w:t>
            </w:r>
            <w:r w:rsidRPr="00921695">
              <w:t>can apply key UI design principles to ensure screen</w:t>
            </w:r>
            <w:r>
              <w:t xml:space="preserve"> design</w:t>
            </w:r>
            <w:r w:rsidRPr="00921695">
              <w:t>s are clear, consistent, simple and accessible.</w:t>
            </w:r>
          </w:p>
          <w:p w14:paraId="4C77D505" w14:textId="5AFE002F" w:rsidR="00CD7D81" w:rsidRDefault="00CD7D81" w:rsidP="00CD7D81">
            <w:r>
              <w:t>Students c</w:t>
            </w:r>
            <w:r w:rsidRPr="00544BD8">
              <w:t xml:space="preserve">omplete digital prototype screens that demonstrate thoughtful </w:t>
            </w:r>
            <w:r w:rsidRPr="00544BD8">
              <w:lastRenderedPageBreak/>
              <w:t xml:space="preserve">application of UI concepts </w:t>
            </w:r>
            <w:r>
              <w:t>like</w:t>
            </w:r>
            <w:r w:rsidRPr="00544BD8">
              <w:t xml:space="preserve"> clear layout, consistent design and intuitive navigation.</w:t>
            </w:r>
          </w:p>
          <w:p w14:paraId="2C33ECCC" w14:textId="0CEA99D2" w:rsidR="00CD7D81" w:rsidRDefault="00CD7D81" w:rsidP="00CD7D81">
            <w:r>
              <w:t xml:space="preserve">Students can provide </w:t>
            </w:r>
            <w:r w:rsidR="00B02F0B">
              <w:t>c</w:t>
            </w:r>
            <w:r w:rsidR="00D97BE6" w:rsidRPr="00D97BE6">
              <w:t>ompleted feedback forms or checklists showing detailed, relevant observations and constructive comments about peers’ prototypes.</w:t>
            </w:r>
          </w:p>
          <w:p w14:paraId="2E69029B" w14:textId="77777777" w:rsidR="00812A01" w:rsidRDefault="00B00C23" w:rsidP="00CD7D81">
            <w:r>
              <w:t xml:space="preserve">Students </w:t>
            </w:r>
            <w:r w:rsidR="00812A01">
              <w:t>provide and/or respond to c</w:t>
            </w:r>
            <w:r w:rsidRPr="00B00C23">
              <w:t>onstructive peer feedback that is actionable and relevant.</w:t>
            </w:r>
          </w:p>
          <w:p w14:paraId="18D9F113" w14:textId="77777777" w:rsidR="00FF4DA2" w:rsidRDefault="00CD7D81" w:rsidP="00CD7D81">
            <w:r>
              <w:lastRenderedPageBreak/>
              <w:t>Students’ designs will demonstrate l</w:t>
            </w:r>
            <w:r w:rsidRPr="00ED1DE7">
              <w:t>ogical screen sequencing that mimics real app usage patterns, indicating understanding of user journey and flow.</w:t>
            </w:r>
          </w:p>
          <w:p w14:paraId="14570A91" w14:textId="29873472" w:rsidR="00EE7B52" w:rsidRPr="006E4E89" w:rsidRDefault="00EE7B52" w:rsidP="00CD7D81">
            <w:r>
              <w:t>Students demonstrate e</w:t>
            </w:r>
            <w:r w:rsidRPr="00EE7B52">
              <w:t>vidence of iteration or updated prototypes incorporating user feedback.</w:t>
            </w:r>
          </w:p>
        </w:tc>
        <w:tc>
          <w:tcPr>
            <w:tcW w:w="876" w:type="pct"/>
          </w:tcPr>
          <w:p w14:paraId="7544A7D7" w14:textId="77777777" w:rsidR="00FF4DA2" w:rsidRDefault="00CA48A9">
            <w:r w:rsidRPr="00CA48A9">
              <w:lastRenderedPageBreak/>
              <w:t>Provide simplified feedback forms with mostly yes/no or multiple-choice questions focused on key usability points</w:t>
            </w:r>
            <w:r>
              <w:t>.</w:t>
            </w:r>
          </w:p>
          <w:p w14:paraId="64A3C8DD" w14:textId="77777777" w:rsidR="00841788" w:rsidRDefault="00644D20" w:rsidP="00841788">
            <w:r>
              <w:t>P</w:t>
            </w:r>
            <w:r w:rsidR="0025657E">
              <w:t>rovide opportunit</w:t>
            </w:r>
            <w:r w:rsidR="00C9368B">
              <w:t>ies</w:t>
            </w:r>
            <w:r w:rsidR="00841788">
              <w:t xml:space="preserve"> </w:t>
            </w:r>
            <w:r w:rsidR="00C9368B">
              <w:t>f</w:t>
            </w:r>
            <w:r>
              <w:t xml:space="preserve">or advanced learners </w:t>
            </w:r>
            <w:r w:rsidR="00841788">
              <w:t>to ask deeper, open-</w:t>
            </w:r>
            <w:r w:rsidR="00841788">
              <w:lastRenderedPageBreak/>
              <w:t>ended questions and provide detailed written feedback including suggestions for improvements.</w:t>
            </w:r>
          </w:p>
          <w:p w14:paraId="4423042C" w14:textId="77777777" w:rsidR="004D1B70" w:rsidRDefault="004D1B70" w:rsidP="00841788">
            <w:r w:rsidRPr="004D1B70">
              <w:t>Provide sentence starters or question frames to guide students on how to ask open-ended and clarifying questions</w:t>
            </w:r>
            <w:r>
              <w:t>.</w:t>
            </w:r>
          </w:p>
          <w:p w14:paraId="45BDE187" w14:textId="012455BC" w:rsidR="004D1B70" w:rsidRPr="006E4E89" w:rsidRDefault="00E461DC" w:rsidP="00841788">
            <w:r w:rsidRPr="00E461DC">
              <w:t>Provide visual examples of common usability issues or good user interface features to help students identify problems.</w:t>
            </w:r>
          </w:p>
        </w:tc>
        <w:tc>
          <w:tcPr>
            <w:tcW w:w="718" w:type="pct"/>
          </w:tcPr>
          <w:p w14:paraId="2081C9F1" w14:textId="77777777" w:rsidR="00FF4DA2" w:rsidRDefault="00FF4DA2"/>
        </w:tc>
      </w:tr>
      <w:tr w:rsidR="00FF4DA2" w14:paraId="2CC8E517" w14:textId="77777777" w:rsidTr="5BB91E77">
        <w:trPr>
          <w:cnfStyle w:val="000000010000" w:firstRow="0" w:lastRow="0" w:firstColumn="0" w:lastColumn="0" w:oddVBand="0" w:evenVBand="0" w:oddHBand="0" w:evenHBand="1" w:firstRowFirstColumn="0" w:firstRowLastColumn="0" w:lastRowFirstColumn="0" w:lastRowLastColumn="0"/>
        </w:trPr>
        <w:tc>
          <w:tcPr>
            <w:tcW w:w="875" w:type="pct"/>
          </w:tcPr>
          <w:p w14:paraId="0C2C58EA" w14:textId="43E1C2F1" w:rsidR="00FF4DA2" w:rsidRDefault="00FF4DA2">
            <w:pPr>
              <w:rPr>
                <w:rStyle w:val="Strong"/>
              </w:rPr>
            </w:pPr>
            <w:r>
              <w:rPr>
                <w:rStyle w:val="Strong"/>
              </w:rPr>
              <w:lastRenderedPageBreak/>
              <w:t>Outcome</w:t>
            </w:r>
            <w:r w:rsidR="00612E98">
              <w:rPr>
                <w:rStyle w:val="Strong"/>
              </w:rPr>
              <w:t>s</w:t>
            </w:r>
          </w:p>
          <w:p w14:paraId="66736241" w14:textId="77777777" w:rsidR="00F56FCA" w:rsidRDefault="00F56FCA" w:rsidP="00F56FCA">
            <w:pPr>
              <w:rPr>
                <w:rStyle w:val="Strong"/>
              </w:rPr>
            </w:pPr>
            <w:r>
              <w:rPr>
                <w:rStyle w:val="Strong"/>
              </w:rPr>
              <w:lastRenderedPageBreak/>
              <w:t>TE4-DES-01</w:t>
            </w:r>
          </w:p>
          <w:p w14:paraId="738D54F7" w14:textId="77777777" w:rsidR="00F56FCA" w:rsidRDefault="00F56FCA" w:rsidP="00F56FCA">
            <w:pPr>
              <w:rPr>
                <w:rStyle w:val="Strong"/>
              </w:rPr>
            </w:pPr>
            <w:r>
              <w:rPr>
                <w:rStyle w:val="Strong"/>
              </w:rPr>
              <w:t>TE4-DIG-01</w:t>
            </w:r>
          </w:p>
          <w:p w14:paraId="04696919" w14:textId="77777777" w:rsidR="00FF4DA2" w:rsidRDefault="00FF4DA2">
            <w:pPr>
              <w:rPr>
                <w:rStyle w:val="Strong"/>
              </w:rPr>
            </w:pPr>
            <w:r>
              <w:rPr>
                <w:rStyle w:val="Strong"/>
              </w:rPr>
              <w:t>Content</w:t>
            </w:r>
          </w:p>
          <w:p w14:paraId="5AF18726" w14:textId="77777777" w:rsidR="00FF4DA2" w:rsidRPr="003A5B54" w:rsidRDefault="00FF4DA2">
            <w:pPr>
              <w:rPr>
                <w:rStyle w:val="Strong"/>
                <w:b w:val="0"/>
                <w:bCs w:val="0"/>
              </w:rPr>
            </w:pPr>
            <w:r w:rsidRPr="003A5B54">
              <w:rPr>
                <w:rStyle w:val="Strong"/>
                <w:b w:val="0"/>
                <w:bCs w:val="0"/>
              </w:rPr>
              <w:t>Students:</w:t>
            </w:r>
          </w:p>
          <w:p w14:paraId="7EDA96F1" w14:textId="77777777" w:rsidR="00FF4DA2" w:rsidRDefault="00FF4DA2">
            <w:pPr>
              <w:pStyle w:val="ListBullet"/>
              <w:rPr>
                <w:rStyle w:val="Strong"/>
                <w:b w:val="0"/>
                <w:bCs w:val="0"/>
              </w:rPr>
            </w:pPr>
            <w:r w:rsidRPr="00D42CB8">
              <w:rPr>
                <w:rStyle w:val="Strong"/>
                <w:b w:val="0"/>
                <w:bCs w:val="0"/>
              </w:rPr>
              <w:t>Identify appropriate hardware and software to develop design ideas and solutions</w:t>
            </w:r>
          </w:p>
          <w:p w14:paraId="22DD8919" w14:textId="77777777" w:rsidR="00FF4DA2" w:rsidRDefault="00FF4DA2">
            <w:pPr>
              <w:pStyle w:val="ListBullet"/>
              <w:rPr>
                <w:rStyle w:val="Strong"/>
                <w:b w:val="0"/>
                <w:bCs w:val="0"/>
              </w:rPr>
            </w:pPr>
            <w:r w:rsidRPr="00921805">
              <w:rPr>
                <w:rStyle w:val="Strong"/>
                <w:b w:val="0"/>
                <w:bCs w:val="0"/>
              </w:rPr>
              <w:t>Outline factors affecting the design of digital solutions</w:t>
            </w:r>
          </w:p>
          <w:p w14:paraId="27E14D24" w14:textId="77777777" w:rsidR="00FF4DA2" w:rsidRDefault="00FF4DA2">
            <w:pPr>
              <w:pStyle w:val="ListBullet"/>
              <w:rPr>
                <w:rStyle w:val="Strong"/>
                <w:b w:val="0"/>
                <w:bCs w:val="0"/>
              </w:rPr>
            </w:pPr>
            <w:r w:rsidRPr="009E1DA3">
              <w:rPr>
                <w:rStyle w:val="Strong"/>
                <w:b w:val="0"/>
                <w:bCs w:val="0"/>
              </w:rPr>
              <w:t xml:space="preserve">Apply computational </w:t>
            </w:r>
            <w:r w:rsidRPr="009E1DA3">
              <w:rPr>
                <w:rStyle w:val="Strong"/>
                <w:b w:val="0"/>
                <w:bCs w:val="0"/>
              </w:rPr>
              <w:lastRenderedPageBreak/>
              <w:t>and systems thinking to assess ideas and develop quality solutions</w:t>
            </w:r>
          </w:p>
          <w:p w14:paraId="3995DFAA" w14:textId="076023DA" w:rsidR="00FF4DA2" w:rsidRPr="00886F0C" w:rsidRDefault="00FF4DA2" w:rsidP="007969F9">
            <w:pPr>
              <w:pStyle w:val="ListBullet"/>
            </w:pPr>
            <w:r w:rsidRPr="004E1875">
              <w:rPr>
                <w:rStyle w:val="Strong"/>
                <w:b w:val="0"/>
                <w:bCs w:val="0"/>
              </w:rPr>
              <w:t>Design user interfaces (UI) considering the user experience (UX) of digital systems</w:t>
            </w:r>
          </w:p>
        </w:tc>
        <w:tc>
          <w:tcPr>
            <w:tcW w:w="1655" w:type="pct"/>
          </w:tcPr>
          <w:p w14:paraId="45B243CA" w14:textId="0785EE61" w:rsidR="00FF4DA2" w:rsidRDefault="00FF4DA2">
            <w:pPr>
              <w:rPr>
                <w:rStyle w:val="Strong"/>
              </w:rPr>
            </w:pPr>
            <w:r>
              <w:rPr>
                <w:rStyle w:val="Strong"/>
              </w:rPr>
              <w:lastRenderedPageBreak/>
              <w:t>Learning intention</w:t>
            </w:r>
            <w:r w:rsidR="004459D5">
              <w:rPr>
                <w:rStyle w:val="Strong"/>
              </w:rPr>
              <w:t>s</w:t>
            </w:r>
          </w:p>
          <w:p w14:paraId="62DF7DB6" w14:textId="77777777" w:rsidR="00FF4DA2" w:rsidRPr="00C15EDC" w:rsidRDefault="00FF4DA2">
            <w:r w:rsidRPr="004D1D62">
              <w:rPr>
                <w:rStyle w:val="Strong"/>
                <w:b w:val="0"/>
                <w:bCs w:val="0"/>
              </w:rPr>
              <w:lastRenderedPageBreak/>
              <w:t xml:space="preserve">We are </w:t>
            </w:r>
            <w:r w:rsidRPr="001858CC">
              <w:t>learning to:</w:t>
            </w:r>
          </w:p>
          <w:p w14:paraId="32E6AD73" w14:textId="7F3DF4D4" w:rsidR="00FF4DA2" w:rsidRPr="007969F9" w:rsidRDefault="00C6736D">
            <w:pPr>
              <w:pStyle w:val="ListBullet"/>
              <w:rPr>
                <w:rStyle w:val="Strong"/>
                <w:b w:val="0"/>
                <w:bCs w:val="0"/>
              </w:rPr>
            </w:pPr>
            <w:r w:rsidRPr="007969F9">
              <w:rPr>
                <w:rStyle w:val="Strong"/>
                <w:b w:val="0"/>
                <w:bCs w:val="0"/>
              </w:rPr>
              <w:t>present and explain our app/webpage prototypes clearly</w:t>
            </w:r>
          </w:p>
          <w:p w14:paraId="5698D1B1" w14:textId="5119914D" w:rsidR="00FF4DA2" w:rsidRPr="004D1D62" w:rsidRDefault="004603B2">
            <w:pPr>
              <w:pStyle w:val="ListBullet"/>
              <w:rPr>
                <w:rStyle w:val="Strong"/>
                <w:b w:val="0"/>
                <w:bCs w:val="0"/>
              </w:rPr>
            </w:pPr>
            <w:r w:rsidRPr="007969F9">
              <w:rPr>
                <w:rStyle w:val="Strong"/>
                <w:b w:val="0"/>
                <w:bCs w:val="0"/>
              </w:rPr>
              <w:t>communicate the user journey and design</w:t>
            </w:r>
            <w:r w:rsidRPr="004603B2">
              <w:rPr>
                <w:rStyle w:val="Strong"/>
                <w:b w:val="0"/>
                <w:bCs w:val="0"/>
              </w:rPr>
              <w:t xml:space="preserve"> thinking behind our prototypes</w:t>
            </w:r>
            <w:r w:rsidR="00FF4DA2">
              <w:rPr>
                <w:rStyle w:val="Strong"/>
                <w:b w:val="0"/>
                <w:bCs w:val="0"/>
              </w:rPr>
              <w:t>.</w:t>
            </w:r>
          </w:p>
          <w:p w14:paraId="3FB166FE" w14:textId="77777777" w:rsidR="00FF4DA2" w:rsidRDefault="00FF4DA2">
            <w:pPr>
              <w:rPr>
                <w:rStyle w:val="Strong"/>
              </w:rPr>
            </w:pPr>
            <w:r>
              <w:rPr>
                <w:rStyle w:val="Strong"/>
              </w:rPr>
              <w:t>Success criteria</w:t>
            </w:r>
          </w:p>
          <w:p w14:paraId="13C8E323" w14:textId="77777777" w:rsidR="00FF4DA2" w:rsidRDefault="00FF4DA2">
            <w:pPr>
              <w:rPr>
                <w:rStyle w:val="Strong"/>
                <w:b w:val="0"/>
                <w:bCs w:val="0"/>
              </w:rPr>
            </w:pPr>
            <w:r>
              <w:rPr>
                <w:rStyle w:val="Strong"/>
                <w:b w:val="0"/>
                <w:bCs w:val="0"/>
              </w:rPr>
              <w:t>W</w:t>
            </w:r>
            <w:r w:rsidRPr="00D75848">
              <w:rPr>
                <w:rStyle w:val="Strong"/>
                <w:b w:val="0"/>
                <w:bCs w:val="0"/>
              </w:rPr>
              <w:t xml:space="preserve">e </w:t>
            </w:r>
            <w:r w:rsidRPr="004D1D62">
              <w:rPr>
                <w:rStyle w:val="Strong"/>
                <w:b w:val="0"/>
                <w:bCs w:val="0"/>
              </w:rPr>
              <w:t>can:</w:t>
            </w:r>
          </w:p>
          <w:p w14:paraId="1CBE666C" w14:textId="3250AD33" w:rsidR="00FF4DA2" w:rsidRPr="007969F9" w:rsidRDefault="006E0CA0">
            <w:pPr>
              <w:pStyle w:val="ListBullet"/>
              <w:rPr>
                <w:rStyle w:val="Strong"/>
                <w:b w:val="0"/>
                <w:bCs w:val="0"/>
              </w:rPr>
            </w:pPr>
            <w:r w:rsidRPr="007969F9">
              <w:rPr>
                <w:rStyle w:val="Strong"/>
                <w:b w:val="0"/>
                <w:bCs w:val="0"/>
              </w:rPr>
              <w:t>clearly describe the purpose of our app/webpage and its target users</w:t>
            </w:r>
          </w:p>
          <w:p w14:paraId="4F6BF342" w14:textId="4615DADB" w:rsidR="00FF4DA2" w:rsidRPr="007969F9" w:rsidRDefault="004603B2">
            <w:pPr>
              <w:pStyle w:val="ListBullet"/>
              <w:rPr>
                <w:rStyle w:val="Strong"/>
                <w:b w:val="0"/>
                <w:bCs w:val="0"/>
              </w:rPr>
            </w:pPr>
            <w:r w:rsidRPr="007969F9">
              <w:rPr>
                <w:rStyle w:val="Strong"/>
                <w:b w:val="0"/>
                <w:bCs w:val="0"/>
              </w:rPr>
              <w:t>demonstrate the user journey through our prototype</w:t>
            </w:r>
            <w:r w:rsidR="00FF4DA2" w:rsidRPr="007969F9">
              <w:rPr>
                <w:rStyle w:val="Strong"/>
                <w:b w:val="0"/>
                <w:bCs w:val="0"/>
              </w:rPr>
              <w:t>.</w:t>
            </w:r>
          </w:p>
          <w:p w14:paraId="7B600363" w14:textId="77777777" w:rsidR="00FF4DA2" w:rsidRPr="00BB4F83" w:rsidRDefault="00FF4DA2">
            <w:pPr>
              <w:rPr>
                <w:rStyle w:val="Strong"/>
              </w:rPr>
            </w:pPr>
            <w:r w:rsidRPr="00BB4F83">
              <w:rPr>
                <w:rStyle w:val="Strong"/>
              </w:rPr>
              <w:t>Teaching and learning activity</w:t>
            </w:r>
          </w:p>
          <w:p w14:paraId="16DD3575" w14:textId="282EE8AF" w:rsidR="002C5FDA" w:rsidRDefault="7DC60639" w:rsidP="002C5FDA">
            <w:hyperlink r:id="rId68" w:history="1">
              <w:r w:rsidRPr="00F40C3A">
                <w:rPr>
                  <w:rStyle w:val="Hyperlink"/>
                </w:rPr>
                <w:t>Activate prior knowledge</w:t>
              </w:r>
            </w:hyperlink>
            <w:r>
              <w:t xml:space="preserve"> by briefly reviewing the purpose of the project: helping drivers find vacant parking spaces at </w:t>
            </w:r>
            <w:r w:rsidR="44701408">
              <w:t>P</w:t>
            </w:r>
            <w:r>
              <w:t>ark&amp;</w:t>
            </w:r>
            <w:r w:rsidR="53E89E36">
              <w:t>R</w:t>
            </w:r>
            <w:r>
              <w:t>ide stations.</w:t>
            </w:r>
          </w:p>
          <w:p w14:paraId="3F58994E" w14:textId="77777777" w:rsidR="002C5FDA" w:rsidRDefault="002C5FDA" w:rsidP="002C5FDA">
            <w:r>
              <w:lastRenderedPageBreak/>
              <w:t>Students present their app/webpage prototypes developed over the previous lessons.</w:t>
            </w:r>
          </w:p>
          <w:p w14:paraId="44FE09F8" w14:textId="1D1D298E" w:rsidR="002C5FDA" w:rsidRDefault="004C11B4" w:rsidP="002C5FDA">
            <w:r>
              <w:t>E</w:t>
            </w:r>
            <w:r w:rsidR="002C5FDA">
              <w:t>ach presentation</w:t>
            </w:r>
            <w:r>
              <w:t xml:space="preserve"> should include</w:t>
            </w:r>
            <w:r w:rsidR="002C5FDA">
              <w:t>:</w:t>
            </w:r>
          </w:p>
          <w:p w14:paraId="60D1579E" w14:textId="365E30E0" w:rsidR="002C5FDA" w:rsidRPr="007969F9" w:rsidRDefault="002C5FDA" w:rsidP="007969F9">
            <w:pPr>
              <w:pStyle w:val="ListBullet"/>
            </w:pPr>
            <w:r w:rsidRPr="007969F9">
              <w:t>overview of the app/webpage purpose and target user</w:t>
            </w:r>
          </w:p>
          <w:p w14:paraId="5A1B3126" w14:textId="674349A5" w:rsidR="002C5FDA" w:rsidRPr="007969F9" w:rsidRDefault="002C5FDA" w:rsidP="007969F9">
            <w:pPr>
              <w:pStyle w:val="ListBullet"/>
            </w:pPr>
            <w:r w:rsidRPr="007969F9">
              <w:t>walkthrough of the user journey</w:t>
            </w:r>
          </w:p>
          <w:p w14:paraId="60395618" w14:textId="440BDA70" w:rsidR="002C5FDA" w:rsidRPr="007969F9" w:rsidRDefault="002C5FDA" w:rsidP="007969F9">
            <w:pPr>
              <w:pStyle w:val="ListBullet"/>
            </w:pPr>
            <w:r w:rsidRPr="007969F9">
              <w:t>highlight key features of the prototype</w:t>
            </w:r>
          </w:p>
          <w:p w14:paraId="12A8C803" w14:textId="20254950" w:rsidR="002C5FDA" w:rsidRDefault="002C5FDA" w:rsidP="007969F9">
            <w:pPr>
              <w:pStyle w:val="ListBullet"/>
            </w:pPr>
            <w:r w:rsidRPr="007969F9">
              <w:t>explain design choices and rationale</w:t>
            </w:r>
            <w:r w:rsidR="00A84DFC">
              <w:t>.</w:t>
            </w:r>
          </w:p>
          <w:p w14:paraId="700DE724" w14:textId="32EDD671" w:rsidR="002C5FDA" w:rsidRDefault="002C5FDA" w:rsidP="002C5FDA">
            <w:r>
              <w:t>Students demonstrate how users would navigate through their prototype.</w:t>
            </w:r>
          </w:p>
          <w:p w14:paraId="606937ED" w14:textId="5987462A" w:rsidR="002C5FDA" w:rsidRDefault="002C5FDA" w:rsidP="002C5FDA">
            <w:r>
              <w:t>After each presentation or at the end of all presentations, guide students to provide feedback using a simple rubric focusing on:</w:t>
            </w:r>
          </w:p>
          <w:p w14:paraId="3F937602" w14:textId="7E5D3A41" w:rsidR="002C5FDA" w:rsidRPr="004C11B4" w:rsidRDefault="002C5FDA" w:rsidP="004C11B4">
            <w:pPr>
              <w:pStyle w:val="ListBullet"/>
            </w:pPr>
            <w:r w:rsidRPr="004C11B4">
              <w:t>clarity of the user journey</w:t>
            </w:r>
          </w:p>
          <w:p w14:paraId="17230EAF" w14:textId="21D800BE" w:rsidR="002C5FDA" w:rsidRPr="004C11B4" w:rsidRDefault="002C5FDA" w:rsidP="004C11B4">
            <w:pPr>
              <w:pStyle w:val="ListBullet"/>
            </w:pPr>
            <w:r w:rsidRPr="004C11B4">
              <w:lastRenderedPageBreak/>
              <w:t>usability of the design</w:t>
            </w:r>
          </w:p>
          <w:p w14:paraId="36F70EE4" w14:textId="23F2311C" w:rsidR="002C5FDA" w:rsidRPr="004C11B4" w:rsidRDefault="002C5FDA" w:rsidP="004C11B4">
            <w:pPr>
              <w:pStyle w:val="ListBullet"/>
            </w:pPr>
            <w:r w:rsidRPr="004C11B4">
              <w:t>creativity and innovation</w:t>
            </w:r>
          </w:p>
          <w:p w14:paraId="3F0306F6" w14:textId="718B2720" w:rsidR="002C5FDA" w:rsidRDefault="002C5FDA" w:rsidP="004C11B4">
            <w:pPr>
              <w:pStyle w:val="ListBullet"/>
            </w:pPr>
            <w:r w:rsidRPr="004C11B4">
              <w:t>suggestions for improvement</w:t>
            </w:r>
            <w:r w:rsidR="00A84DFC">
              <w:t>.</w:t>
            </w:r>
          </w:p>
          <w:p w14:paraId="157BC620" w14:textId="13B05F26" w:rsidR="005B1624" w:rsidRPr="00DF056D" w:rsidRDefault="002C5FDA" w:rsidP="003C7340">
            <w:pPr>
              <w:rPr>
                <w:rStyle w:val="Strong"/>
                <w:b w:val="0"/>
                <w:bCs w:val="0"/>
              </w:rPr>
            </w:pPr>
            <w:r>
              <w:t>Facilitate a brief discussion to consolidate feedback and encourage reflection on how the prototypes might be improved.</w:t>
            </w:r>
          </w:p>
        </w:tc>
        <w:tc>
          <w:tcPr>
            <w:tcW w:w="876" w:type="pct"/>
          </w:tcPr>
          <w:p w14:paraId="360F624E" w14:textId="173B3EEA" w:rsidR="00FF4DA2" w:rsidRDefault="00412DD3">
            <w:r>
              <w:lastRenderedPageBreak/>
              <w:t>S</w:t>
            </w:r>
            <w:r w:rsidRPr="00412DD3">
              <w:t xml:space="preserve">tudents </w:t>
            </w:r>
            <w:r>
              <w:t>can</w:t>
            </w:r>
            <w:r w:rsidR="00A6666D">
              <w:t xml:space="preserve"> explain</w:t>
            </w:r>
            <w:r w:rsidRPr="00412DD3">
              <w:t xml:space="preserve"> the purpose, user </w:t>
            </w:r>
            <w:r w:rsidRPr="00412DD3">
              <w:lastRenderedPageBreak/>
              <w:t>journey and design choices of their app prototypes, demonstrating thorough understanding.</w:t>
            </w:r>
          </w:p>
          <w:p w14:paraId="2AEC64A8" w14:textId="310E424F" w:rsidR="00A6666D" w:rsidRDefault="00BF5285">
            <w:bookmarkStart w:id="25" w:name="_Hlk214262239"/>
            <w:r>
              <w:t>Students</w:t>
            </w:r>
            <w:r w:rsidR="00667DCD">
              <w:t>’</w:t>
            </w:r>
            <w:r>
              <w:t xml:space="preserve"> </w:t>
            </w:r>
            <w:r w:rsidR="00BA2631">
              <w:t xml:space="preserve">level </w:t>
            </w:r>
            <w:r w:rsidR="00A1530E">
              <w:t>of d</w:t>
            </w:r>
            <w:r w:rsidR="00A6666D" w:rsidRPr="00A6666D">
              <w:t>etail</w:t>
            </w:r>
            <w:r w:rsidR="00A1530E">
              <w:t xml:space="preserve"> in</w:t>
            </w:r>
            <w:r w:rsidR="00A6666D" w:rsidRPr="00A6666D">
              <w:t xml:space="preserve"> walkthroughs of the user journey show</w:t>
            </w:r>
            <w:r w:rsidR="00BA2631">
              <w:t>s</w:t>
            </w:r>
            <w:r w:rsidR="00A6666D" w:rsidRPr="00A6666D">
              <w:t xml:space="preserve"> </w:t>
            </w:r>
            <w:r>
              <w:t>their</w:t>
            </w:r>
            <w:r w:rsidR="00A6666D" w:rsidRPr="00A6666D">
              <w:t xml:space="preserve"> grasp </w:t>
            </w:r>
            <w:r>
              <w:t xml:space="preserve">of </w:t>
            </w:r>
            <w:r w:rsidR="00A6666D" w:rsidRPr="00A6666D">
              <w:t xml:space="preserve">how users interact with their design, including navigation </w:t>
            </w:r>
            <w:r w:rsidR="00590B50">
              <w:t xml:space="preserve">and screen </w:t>
            </w:r>
            <w:r w:rsidR="00A6666D" w:rsidRPr="00A6666D">
              <w:t>flow.</w:t>
            </w:r>
          </w:p>
          <w:bookmarkEnd w:id="25"/>
          <w:p w14:paraId="2E23EE7E" w14:textId="77777777" w:rsidR="005974D6" w:rsidRDefault="005974D6">
            <w:r>
              <w:t>S</w:t>
            </w:r>
            <w:r w:rsidRPr="005974D6">
              <w:t xml:space="preserve">tudents </w:t>
            </w:r>
            <w:r>
              <w:t xml:space="preserve">can </w:t>
            </w:r>
            <w:r w:rsidRPr="005974D6">
              <w:t>provide specific, constructive comments</w:t>
            </w:r>
            <w:r w:rsidR="00DC017C">
              <w:t xml:space="preserve"> and show active participation when giving peer feedback.</w:t>
            </w:r>
          </w:p>
          <w:p w14:paraId="486C87B3" w14:textId="7BA0C0DC" w:rsidR="0065659B" w:rsidRPr="006E4E89" w:rsidRDefault="0065659B">
            <w:r>
              <w:lastRenderedPageBreak/>
              <w:t>S</w:t>
            </w:r>
            <w:r w:rsidRPr="0065659B">
              <w:t xml:space="preserve">tudents </w:t>
            </w:r>
            <w:r>
              <w:t xml:space="preserve">can </w:t>
            </w:r>
            <w:r w:rsidRPr="0065659B">
              <w:t xml:space="preserve">identify strengths and weaknesses in their </w:t>
            </w:r>
            <w:r w:rsidR="00D10108">
              <w:t xml:space="preserve">own </w:t>
            </w:r>
            <w:r w:rsidRPr="0065659B">
              <w:t>prototypes based on peer feedback and propos</w:t>
            </w:r>
            <w:r w:rsidR="004127D2">
              <w:t>e</w:t>
            </w:r>
            <w:r w:rsidRPr="0065659B">
              <w:t xml:space="preserve"> </w:t>
            </w:r>
            <w:r w:rsidR="004127D2">
              <w:t>appropriate</w:t>
            </w:r>
            <w:r w:rsidRPr="0065659B">
              <w:t xml:space="preserve"> improvements.</w:t>
            </w:r>
          </w:p>
        </w:tc>
        <w:tc>
          <w:tcPr>
            <w:tcW w:w="876" w:type="pct"/>
          </w:tcPr>
          <w:p w14:paraId="069EC236" w14:textId="70B5DA44" w:rsidR="00FF4DA2" w:rsidRPr="006E4E89" w:rsidRDefault="00FF4DA2"/>
        </w:tc>
        <w:tc>
          <w:tcPr>
            <w:tcW w:w="718" w:type="pct"/>
          </w:tcPr>
          <w:p w14:paraId="138D3F7A" w14:textId="77777777" w:rsidR="00FF4DA2" w:rsidRDefault="00FF4DA2"/>
        </w:tc>
      </w:tr>
    </w:tbl>
    <w:p w14:paraId="32097EEB" w14:textId="77777777" w:rsidR="00FF4DA2" w:rsidRDefault="00FF4DA2" w:rsidP="00FF4DA2">
      <w:r>
        <w:lastRenderedPageBreak/>
        <w:br w:type="page"/>
      </w:r>
    </w:p>
    <w:p w14:paraId="6B7A7CB0" w14:textId="237C83A3" w:rsidR="006F7C55" w:rsidRDefault="00472CF6" w:rsidP="00472CF6">
      <w:pPr>
        <w:pStyle w:val="Heading1"/>
      </w:pPr>
      <w:bookmarkStart w:id="26" w:name="_Toc146805877"/>
      <w:bookmarkStart w:id="27" w:name="_Toc147481174"/>
      <w:bookmarkStart w:id="28" w:name="_Toc213926378"/>
      <w:r w:rsidRPr="005262F6">
        <w:lastRenderedPageBreak/>
        <w:t>Overall</w:t>
      </w:r>
      <w:r>
        <w:t xml:space="preserve"> program evaluation</w:t>
      </w:r>
      <w:bookmarkEnd w:id="26"/>
      <w:bookmarkEnd w:id="27"/>
      <w:bookmarkEnd w:id="28"/>
    </w:p>
    <w:p w14:paraId="550E52AA"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21861ECC" w14:textId="77777777" w:rsidR="006F7C55" w:rsidRPr="00154117" w:rsidRDefault="006F7C55" w:rsidP="00D82597">
      <w:pPr>
        <w:pStyle w:val="FeatureBox2"/>
        <w:numPr>
          <w:ilvl w:val="0"/>
          <w:numId w:val="3"/>
        </w:numPr>
        <w:ind w:left="567" w:hanging="567"/>
      </w:pPr>
      <w:r w:rsidRPr="00154117">
        <w:t>Did the program assist all students to improve in their learning?</w:t>
      </w:r>
    </w:p>
    <w:p w14:paraId="31584630" w14:textId="77777777" w:rsidR="006F7C55" w:rsidRPr="00154117" w:rsidRDefault="006F7C55" w:rsidP="00D82597">
      <w:pPr>
        <w:pStyle w:val="FeatureBox2"/>
        <w:numPr>
          <w:ilvl w:val="0"/>
          <w:numId w:val="3"/>
        </w:numPr>
        <w:ind w:left="567" w:hanging="567"/>
      </w:pPr>
      <w:r w:rsidRPr="00154117">
        <w:t>How could the sequencing of the program be improved?</w:t>
      </w:r>
    </w:p>
    <w:p w14:paraId="22895D41" w14:textId="77777777" w:rsidR="006F7C55" w:rsidRPr="00154117" w:rsidRDefault="006F7C55" w:rsidP="00D82597">
      <w:pPr>
        <w:pStyle w:val="FeatureBox2"/>
        <w:numPr>
          <w:ilvl w:val="0"/>
          <w:numId w:val="3"/>
        </w:numPr>
        <w:ind w:left="567" w:hanging="567"/>
      </w:pPr>
      <w:r w:rsidRPr="00154117">
        <w:t>What did the student evaluations of the program indicate? How can these be actioned to improve the program?</w:t>
      </w:r>
    </w:p>
    <w:p w14:paraId="0ACB5AD6" w14:textId="77777777" w:rsidR="006F7C55" w:rsidRPr="00154117" w:rsidRDefault="006F7C55" w:rsidP="00D82597">
      <w:pPr>
        <w:pStyle w:val="FeatureBox2"/>
        <w:numPr>
          <w:ilvl w:val="0"/>
          <w:numId w:val="3"/>
        </w:numPr>
        <w:ind w:left="567" w:hanging="567"/>
      </w:pPr>
      <w:r w:rsidRPr="00154117">
        <w:t>The strategies and resources that were most effective for student learning were …</w:t>
      </w:r>
    </w:p>
    <w:p w14:paraId="36687D83" w14:textId="77777777" w:rsidR="006F7C55" w:rsidRPr="00154117" w:rsidRDefault="006F7C55" w:rsidP="00D82597">
      <w:pPr>
        <w:pStyle w:val="FeatureBox2"/>
        <w:numPr>
          <w:ilvl w:val="0"/>
          <w:numId w:val="3"/>
        </w:numPr>
        <w:ind w:left="567" w:hanging="567"/>
      </w:pPr>
      <w:r w:rsidRPr="00154117">
        <w:t>Teaching strategies and resources that would benefit from review and refinement are …</w:t>
      </w:r>
    </w:p>
    <w:p w14:paraId="61A3E627" w14:textId="77777777" w:rsidR="006F7C55" w:rsidRDefault="006F7C55" w:rsidP="00EB62BA">
      <w:pPr>
        <w:pStyle w:val="Heading2"/>
      </w:pPr>
      <w:bookmarkStart w:id="29" w:name="_Capturing_student_voice"/>
      <w:bookmarkStart w:id="30" w:name="_Toc146805878"/>
      <w:bookmarkStart w:id="31" w:name="_Toc147481175"/>
      <w:bookmarkStart w:id="32" w:name="_Toc213926379"/>
      <w:bookmarkEnd w:id="29"/>
      <w:r>
        <w:t xml:space="preserve">Capturing student voice when </w:t>
      </w:r>
      <w:r w:rsidRPr="00525B72">
        <w:t>evaluating</w:t>
      </w:r>
      <w:r>
        <w:t xml:space="preserve"> a program</w:t>
      </w:r>
      <w:bookmarkEnd w:id="30"/>
      <w:bookmarkEnd w:id="31"/>
      <w:bookmarkEnd w:id="32"/>
    </w:p>
    <w:p w14:paraId="67C13EA8" w14:textId="3B82AE17"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69">
        <w:r w:rsidRPr="7C85698D">
          <w:rPr>
            <w:rStyle w:val="Hyperlink"/>
          </w:rPr>
          <w:t>What works best 2020 update</w:t>
        </w:r>
      </w:hyperlink>
      <w:r>
        <w:t xml:space="preserve"> (CESE 2020b)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7B8DA0B9" w14:textId="77777777" w:rsidR="006F7C55" w:rsidRPr="00495811" w:rsidRDefault="006F7C55" w:rsidP="006F7C55">
      <w:pPr>
        <w:rPr>
          <w:rStyle w:val="Strong"/>
        </w:rPr>
      </w:pPr>
      <w:r w:rsidRPr="00495811">
        <w:rPr>
          <w:rStyle w:val="Strong"/>
        </w:rPr>
        <w:t>Please rate how much you agree with these statements:</w:t>
      </w:r>
    </w:p>
    <w:p w14:paraId="035BD66B" w14:textId="77777777" w:rsidR="006F7C55" w:rsidRPr="00F74325" w:rsidRDefault="006F7C55" w:rsidP="006F7C55">
      <w:pPr>
        <w:pStyle w:val="ListBullet"/>
      </w:pPr>
      <w:r w:rsidRPr="00F74325">
        <w:lastRenderedPageBreak/>
        <w:t>My teacher had confidence that I could achieve and improve in my learning</w:t>
      </w:r>
      <w:r>
        <w:t>.</w:t>
      </w:r>
      <w:r w:rsidRPr="00F74325">
        <w:t xml:space="preserve"> (</w:t>
      </w:r>
      <w:r>
        <w:t xml:space="preserve">CESE </w:t>
      </w:r>
      <w:r w:rsidRPr="00F74325">
        <w:t>2020</w:t>
      </w:r>
      <w:r>
        <w:t>b Chapter 1:</w:t>
      </w:r>
      <w:r w:rsidRPr="00F74325">
        <w:t xml:space="preserve"> High expectations)</w:t>
      </w:r>
    </w:p>
    <w:p w14:paraId="753D6810" w14:textId="77777777" w:rsidR="006F7C55" w:rsidRPr="00F74325" w:rsidRDefault="006F7C55" w:rsidP="006F7C55">
      <w:pPr>
        <w:pStyle w:val="ListBullet"/>
      </w:pPr>
      <w:r w:rsidRPr="00F74325">
        <w:t>I had a clear idea of what I was learning and why</w:t>
      </w:r>
      <w:r>
        <w:t>.</w:t>
      </w:r>
      <w:r w:rsidRPr="00F74325">
        <w:t xml:space="preserve"> (</w:t>
      </w:r>
      <w:r>
        <w:t xml:space="preserve">CESE </w:t>
      </w:r>
      <w:r w:rsidRPr="00F74325">
        <w:t>2020</w:t>
      </w:r>
      <w:r>
        <w:t xml:space="preserve">b Chapter 2: </w:t>
      </w:r>
      <w:r w:rsidRPr="00F74325">
        <w:t>Explicit teaching)</w:t>
      </w:r>
    </w:p>
    <w:p w14:paraId="4FCE198F" w14:textId="77777777" w:rsidR="006F7C55" w:rsidRPr="00F74325" w:rsidRDefault="006F7C55" w:rsidP="006F7C55">
      <w:pPr>
        <w:pStyle w:val="ListBullet"/>
      </w:pPr>
      <w:r w:rsidRPr="00F74325">
        <w:t>I used the feedback provided to improve my performance</w:t>
      </w:r>
      <w:r>
        <w:t>.</w:t>
      </w:r>
      <w:r w:rsidRPr="00F74325">
        <w:t xml:space="preserve"> (</w:t>
      </w:r>
      <w:r>
        <w:t xml:space="preserve">CESE </w:t>
      </w:r>
      <w:r w:rsidRPr="00F74325">
        <w:t>2020</w:t>
      </w:r>
      <w:r>
        <w:t xml:space="preserve">b Chapter 3: </w:t>
      </w:r>
      <w:r w:rsidRPr="00F74325">
        <w:t>Effective feedback)</w:t>
      </w:r>
    </w:p>
    <w:p w14:paraId="30B76495" w14:textId="77777777" w:rsidR="006F7C55" w:rsidRPr="00F74325" w:rsidRDefault="006F7C55" w:rsidP="006F7C55">
      <w:pPr>
        <w:pStyle w:val="ListBullet"/>
      </w:pPr>
      <w:r w:rsidRPr="00F74325">
        <w:t>I understood the feedback on the assessment task</w:t>
      </w:r>
      <w:r>
        <w:t>.</w:t>
      </w:r>
      <w:r w:rsidRPr="00F74325">
        <w:t xml:space="preserve"> (</w:t>
      </w:r>
      <w:r>
        <w:t xml:space="preserve">CESE </w:t>
      </w:r>
      <w:r w:rsidRPr="00F74325">
        <w:t>2020</w:t>
      </w:r>
      <w:r>
        <w:t xml:space="preserve">b Chapter 3: </w:t>
      </w:r>
      <w:r w:rsidRPr="00F74325">
        <w:t>Effective feedback)</w:t>
      </w:r>
    </w:p>
    <w:p w14:paraId="069A759C" w14:textId="77777777" w:rsidR="006F7C55" w:rsidRPr="00F74325" w:rsidRDefault="006F7C55" w:rsidP="006F7C55">
      <w:pPr>
        <w:pStyle w:val="ListBullet"/>
      </w:pPr>
      <w:r w:rsidRPr="00F74325">
        <w:t>I was able to predict the marks I achieved in the assessment tasks</w:t>
      </w:r>
      <w:r>
        <w:t>.</w:t>
      </w:r>
      <w:r w:rsidRPr="00F74325">
        <w:t xml:space="preserve"> (</w:t>
      </w:r>
      <w:r>
        <w:t xml:space="preserve">CESE </w:t>
      </w:r>
      <w:r w:rsidRPr="00F74325">
        <w:t>2020</w:t>
      </w:r>
      <w:r>
        <w:t xml:space="preserve">b Chapter 5: </w:t>
      </w:r>
      <w:r w:rsidRPr="00F74325">
        <w:t>Assessment)</w:t>
      </w:r>
    </w:p>
    <w:p w14:paraId="6E9E8E1A" w14:textId="77777777" w:rsidR="006F7C55" w:rsidRPr="00F74325" w:rsidRDefault="006F7C55" w:rsidP="006F7C55">
      <w:pPr>
        <w:pStyle w:val="ListBullet"/>
      </w:pPr>
      <w:r w:rsidRPr="00F74325">
        <w:t>The activities in the unit prepared me for the assessment task</w:t>
      </w:r>
      <w:r>
        <w:t>.</w:t>
      </w:r>
      <w:r w:rsidRPr="00F74325">
        <w:t xml:space="preserve"> (</w:t>
      </w:r>
      <w:r>
        <w:t xml:space="preserve">CESE </w:t>
      </w:r>
      <w:r w:rsidRPr="00F74325">
        <w:t>2020</w:t>
      </w:r>
      <w:r>
        <w:t xml:space="preserve">b Chapter 5: </w:t>
      </w:r>
      <w:r w:rsidRPr="00F74325">
        <w:t>Assessment)</w:t>
      </w:r>
    </w:p>
    <w:p w14:paraId="53BE70A2" w14:textId="77777777" w:rsidR="006F7C55" w:rsidRPr="00F74325" w:rsidRDefault="006F7C55" w:rsidP="006F7C55">
      <w:pPr>
        <w:pStyle w:val="ListBullet"/>
      </w:pPr>
      <w:r w:rsidRPr="00F74325">
        <w:t>I found the activities in the lessons interesting to me</w:t>
      </w:r>
      <w:r>
        <w:t>.</w:t>
      </w:r>
      <w:r w:rsidRPr="00F74325">
        <w:t xml:space="preserve"> (</w:t>
      </w:r>
      <w:r>
        <w:t xml:space="preserve">CESE </w:t>
      </w:r>
      <w:r w:rsidRPr="00F74325">
        <w:t>2020</w:t>
      </w:r>
      <w:r>
        <w:t xml:space="preserve">b Chapter 7: </w:t>
      </w:r>
      <w:r w:rsidRPr="00F74325">
        <w:t>Wellbeing)</w:t>
      </w:r>
    </w:p>
    <w:p w14:paraId="4BF3D3FD" w14:textId="77777777" w:rsidR="006F7C55" w:rsidRPr="00F74325" w:rsidRDefault="006F7C55" w:rsidP="006F7C55">
      <w:pPr>
        <w:pStyle w:val="ListBullet"/>
      </w:pPr>
      <w:r w:rsidRPr="00F74325">
        <w:t>I made valuable contributions to the class during this unit</w:t>
      </w:r>
      <w:r>
        <w:t>.</w:t>
      </w:r>
      <w:r w:rsidRPr="00F74325">
        <w:t xml:space="preserve"> (</w:t>
      </w:r>
      <w:r>
        <w:t xml:space="preserve">CESE </w:t>
      </w:r>
      <w:r w:rsidRPr="00F74325">
        <w:t>2020</w:t>
      </w:r>
      <w:r>
        <w:t xml:space="preserve">b Chapter 7: </w:t>
      </w:r>
      <w:r w:rsidRPr="00F74325">
        <w:t>Wellbeing)</w:t>
      </w:r>
    </w:p>
    <w:p w14:paraId="64186248" w14:textId="77777777" w:rsidR="006F7C55" w:rsidRPr="00F74325" w:rsidRDefault="006F7C55" w:rsidP="006F7C55">
      <w:pPr>
        <w:pStyle w:val="ListBullet"/>
      </w:pPr>
      <w:r w:rsidRPr="00F74325">
        <w:t>I ask questions in class when I don’t understand yet</w:t>
      </w:r>
      <w:r>
        <w:t>.</w:t>
      </w:r>
      <w:r w:rsidRPr="00F74325">
        <w:t xml:space="preserve"> (</w:t>
      </w:r>
      <w:r>
        <w:t xml:space="preserve">CESE </w:t>
      </w:r>
      <w:r w:rsidRPr="00F74325">
        <w:t>2020</w:t>
      </w:r>
      <w:r>
        <w:t xml:space="preserve">b Chapter 7: </w:t>
      </w:r>
      <w:r w:rsidRPr="00F74325">
        <w:t>Wellbeing)</w:t>
      </w:r>
    </w:p>
    <w:p w14:paraId="167F480A"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2BFB5FFB" w14:textId="77777777" w:rsidR="006F7C55" w:rsidRPr="00F74325" w:rsidRDefault="006F7C55" w:rsidP="006F7C55">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59DEA70" w14:textId="77777777" w:rsidR="006F7C55" w:rsidRPr="00F74325" w:rsidRDefault="006F7C55" w:rsidP="006F7C55">
      <w:pPr>
        <w:pStyle w:val="ListBullet"/>
      </w:pPr>
      <w:r w:rsidRPr="00F74325">
        <w:t xml:space="preserve">When the learning was difficult, the strategy I used was </w:t>
      </w:r>
      <w:r>
        <w:t>…</w:t>
      </w:r>
    </w:p>
    <w:p w14:paraId="7637A4C0" w14:textId="58D8ADAC" w:rsidR="006F7C55" w:rsidRPr="00F74325" w:rsidRDefault="006F7C55" w:rsidP="006F7C55">
      <w:pPr>
        <w:pStyle w:val="ListBullet"/>
      </w:pPr>
      <w:r w:rsidRPr="00F74325">
        <w:t>If I was giving advice to a student who was starting this unit</w:t>
      </w:r>
      <w:r w:rsidR="00667485">
        <w:t>,</w:t>
      </w:r>
      <w:r w:rsidRPr="00F74325">
        <w:t xml:space="preserve"> I would tell them to </w:t>
      </w:r>
      <w:r>
        <w:t>…</w:t>
      </w:r>
    </w:p>
    <w:p w14:paraId="4FB84054" w14:textId="74F1DC6A" w:rsidR="00472CF6" w:rsidRPr="00472CF6" w:rsidRDefault="006F7C55" w:rsidP="006F7C55">
      <w:pPr>
        <w:pStyle w:val="ListBullet"/>
      </w:pPr>
      <w:r w:rsidRPr="00F74325">
        <w:t>If I was giving advice to a teacher who was teaching this unit</w:t>
      </w:r>
      <w:r w:rsidR="00667485">
        <w:t>,</w:t>
      </w:r>
      <w:r w:rsidRPr="00F74325">
        <w:t xml:space="preserve"> I would tell them to </w:t>
      </w:r>
      <w:r>
        <w:t>…</w:t>
      </w:r>
      <w:r w:rsidR="00472CF6">
        <w:br w:type="page"/>
      </w:r>
    </w:p>
    <w:p w14:paraId="6A88A39D" w14:textId="7AD2CA45" w:rsidR="00CE6228" w:rsidRPr="004775EA" w:rsidRDefault="00CE6228" w:rsidP="00CE6228">
      <w:pPr>
        <w:pStyle w:val="Heading1"/>
      </w:pPr>
      <w:bookmarkStart w:id="33" w:name="_Toc148102528"/>
      <w:bookmarkStart w:id="34" w:name="_Toc213926380"/>
      <w:bookmarkStart w:id="35" w:name="_Hlk148102399"/>
      <w:bookmarkEnd w:id="13"/>
      <w:r w:rsidRPr="004775EA">
        <w:lastRenderedPageBreak/>
        <w:t>Support and alignment</w:t>
      </w:r>
      <w:bookmarkEnd w:id="33"/>
      <w:bookmarkEnd w:id="34"/>
    </w:p>
    <w:p w14:paraId="16F9BAB8" w14:textId="19A03D19" w:rsidR="00CE6228" w:rsidRDefault="00CE6228" w:rsidP="00CE622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A525C5">
        <w:t>TAS</w:t>
      </w:r>
      <w:r>
        <w:t xml:space="preserve"> Curriculum team by emailing </w:t>
      </w:r>
      <w:hyperlink r:id="rId70" w:history="1">
        <w:r w:rsidR="00756CA5" w:rsidRPr="005E745E">
          <w:rPr>
            <w:rStyle w:val="Hyperlink"/>
          </w:rPr>
          <w:t>TAS@det.nsw.edu.au</w:t>
        </w:r>
      </w:hyperlink>
      <w:r w:rsidR="00667485">
        <w:t>.</w:t>
      </w:r>
    </w:p>
    <w:p w14:paraId="057CE1EA" w14:textId="0B836921" w:rsidR="00CE6228" w:rsidRPr="00C82E19" w:rsidRDefault="00CE6228" w:rsidP="00CE6228">
      <w:pPr>
        <w:rPr>
          <w:rFonts w:eastAsia="Arial"/>
        </w:rPr>
      </w:pPr>
      <w:bookmarkStart w:id="36" w:name="_Hlk148105154"/>
      <w:r w:rsidRPr="19B962B9">
        <w:rPr>
          <w:b/>
          <w:bCs/>
        </w:rPr>
        <w:t xml:space="preserve">Differentiation: </w:t>
      </w:r>
      <w:r w:rsidRPr="009607B2">
        <w:t>f</w:t>
      </w:r>
      <w:r w:rsidRPr="19B962B9">
        <w:rPr>
          <w:rFonts w:eastAsia="Arial"/>
        </w:rPr>
        <w:t>urther advice to support Aboriginal and Torres Strait Islander students, students</w:t>
      </w:r>
      <w:r w:rsidR="000B4514">
        <w:rPr>
          <w:rFonts w:eastAsia="Arial"/>
        </w:rPr>
        <w:t xml:space="preserve"> learning English as an additional language or dialect (EAL/D)</w:t>
      </w:r>
      <w:r w:rsidRPr="19B962B9">
        <w:rPr>
          <w:rFonts w:eastAsia="Arial"/>
        </w:rPr>
        <w:t xml:space="preserve">, students with disability and/or additional needs and High Potential and gifted students can be found on the </w:t>
      </w:r>
      <w:hyperlink r:id="rId71">
        <w:r w:rsidR="00AB6E72">
          <w:rPr>
            <w:rStyle w:val="Hyperlink"/>
            <w:rFonts w:eastAsia="Arial"/>
          </w:rPr>
          <w:t>Planning, programming and assessing 7–12</w:t>
        </w:r>
      </w:hyperlink>
      <w:r w:rsidRPr="19B962B9">
        <w:rPr>
          <w:rFonts w:eastAsia="Arial"/>
        </w:rPr>
        <w:t xml:space="preserve"> webpage. </w:t>
      </w:r>
      <w:bookmarkStart w:id="37" w:name="_Hlk214456727"/>
      <w:r>
        <w:rPr>
          <w:rFonts w:eastAsia="Arial"/>
        </w:rPr>
        <w:t>This includes the</w:t>
      </w:r>
      <w:r>
        <w:t xml:space="preserve"> </w:t>
      </w:r>
      <w:hyperlink r:id="rId72" w:history="1">
        <w:r w:rsidRPr="00BD39B0">
          <w:rPr>
            <w:rStyle w:val="Hyperlink"/>
          </w:rPr>
          <w:t>Inclusion and differentiation 7</w:t>
        </w:r>
        <w:r>
          <w:rPr>
            <w:rStyle w:val="Hyperlink"/>
          </w:rPr>
          <w:t>–</w:t>
        </w:r>
        <w:r w:rsidRPr="00BD39B0">
          <w:rPr>
            <w:rStyle w:val="Hyperlink"/>
          </w:rPr>
          <w:t>10 advice</w:t>
        </w:r>
      </w:hyperlink>
      <w:r>
        <w:t xml:space="preserve"> webpage</w:t>
      </w:r>
      <w:r w:rsidR="00E37416">
        <w:t xml:space="preserve"> and NESA </w:t>
      </w:r>
      <w:hyperlink r:id="rId73" w:history="1">
        <w:r w:rsidR="00E37416" w:rsidRPr="00E37416">
          <w:rPr>
            <w:rStyle w:val="Hyperlink"/>
          </w:rPr>
          <w:t>Adjustments</w:t>
        </w:r>
      </w:hyperlink>
      <w:r w:rsidR="00E37416">
        <w:t xml:space="preserve"> webpage.</w:t>
      </w:r>
      <w:bookmarkEnd w:id="37"/>
    </w:p>
    <w:p w14:paraId="22F382E9" w14:textId="5CDC0EC7"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74">
        <w:r w:rsidR="00025B8E">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75" w:history="1">
        <w:r w:rsidR="00025B8E">
          <w:rPr>
            <w:rStyle w:val="Hyperlink"/>
          </w:rPr>
          <w:t>Classroom assessment advice 7–10</w:t>
        </w:r>
      </w:hyperlink>
      <w:r>
        <w:t xml:space="preserve">. For summative assessment tasks, the </w:t>
      </w:r>
      <w:hyperlink r:id="rId76" w:history="1">
        <w:r w:rsidR="00025B8E">
          <w:rPr>
            <w:rStyle w:val="Hyperlink"/>
          </w:rPr>
          <w:t>Assessment task advice 7–10</w:t>
        </w:r>
      </w:hyperlink>
      <w:r>
        <w:t xml:space="preserve"> webpage is available.</w:t>
      </w:r>
    </w:p>
    <w:p w14:paraId="72F1E142" w14:textId="77777777" w:rsidR="00715BE0" w:rsidRDefault="00715BE0" w:rsidP="00715BE0">
      <w:r w:rsidRPr="00715BE0">
        <w:rPr>
          <w:rStyle w:val="Strong"/>
        </w:rPr>
        <w:t>Explicit teaching:</w:t>
      </w:r>
      <w:r w:rsidRPr="00715BE0">
        <w:t xml:space="preserve"> further advice to support explicit teaching is available on the </w:t>
      </w:r>
      <w:hyperlink r:id="rId77" w:history="1">
        <w:r w:rsidRPr="00715BE0">
          <w:rPr>
            <w:rStyle w:val="Hyperlink"/>
          </w:rPr>
          <w:t>Explicit teaching</w:t>
        </w:r>
      </w:hyperlink>
      <w:r w:rsidRPr="00715BE0">
        <w:t xml:space="preserve"> webpage. This includes the CESE </w:t>
      </w:r>
      <w:hyperlink r:id="rId78" w:history="1">
        <w:r w:rsidRPr="00715BE0">
          <w:rPr>
            <w:rStyle w:val="Hyperlink"/>
          </w:rPr>
          <w:t>Explicit teaching – Driving learning and engagement</w:t>
        </w:r>
      </w:hyperlink>
      <w:r w:rsidRPr="00715BE0">
        <w:t xml:space="preserve"> webpage.</w:t>
      </w:r>
    </w:p>
    <w:p w14:paraId="445B9F28" w14:textId="08863EBF" w:rsidR="00CE6228" w:rsidRDefault="00CE6228" w:rsidP="00CE6228">
      <w:r w:rsidRPr="002E7C6F">
        <w:rPr>
          <w:b/>
          <w:bCs/>
        </w:rPr>
        <w:t>Consulted with</w:t>
      </w:r>
      <w:r>
        <w:t xml:space="preserve">: Curriculum and Reform, Inclusive Education, Aboriginal </w:t>
      </w:r>
      <w:r w:rsidR="00E716D3">
        <w:t>Education and Communities</w:t>
      </w:r>
      <w:r w:rsidR="00823C51">
        <w:t>,</w:t>
      </w:r>
      <w:r>
        <w:t xml:space="preserve"> subject matter experts</w:t>
      </w:r>
      <w:r w:rsidR="00823C51">
        <w:t xml:space="preserve"> and </w:t>
      </w:r>
      <w:r w:rsidR="00B82FC7">
        <w:t>NESA</w:t>
      </w:r>
      <w:bookmarkStart w:id="38" w:name="_Hlk169592216"/>
      <w:r w:rsidR="0026609B">
        <w:t xml:space="preserve"> </w:t>
      </w:r>
      <w:bookmarkEnd w:id="38"/>
      <w:r w:rsidR="0026609B">
        <w:fldChar w:fldCharType="begin"/>
      </w:r>
      <w:r w:rsidR="0026609B">
        <w:instrText>HYPERLINK "https://educationstandards.nsw.edu.au/wps/portal/nesa/k-10/diversity-in-learning/special-education/assessment-and-reporting"</w:instrText>
      </w:r>
      <w:r w:rsidR="0026609B">
        <w:fldChar w:fldCharType="separate"/>
      </w:r>
      <w:r w:rsidR="0026609B" w:rsidRPr="0026609B">
        <w:rPr>
          <w:rStyle w:val="Hyperlink"/>
        </w:rPr>
        <w:t xml:space="preserve">Assessment and reporting </w:t>
      </w:r>
      <w:r w:rsidR="0026609B">
        <w:fldChar w:fldCharType="end"/>
      </w:r>
      <w:r w:rsidR="0026609B">
        <w:t>webpage</w:t>
      </w:r>
      <w:r w:rsidR="00E51FC1">
        <w:t>.</w:t>
      </w:r>
    </w:p>
    <w:p w14:paraId="09F596E1" w14:textId="2ABD25A1" w:rsidR="00715BE0" w:rsidRDefault="00CE6228" w:rsidP="00715BE0">
      <w:bookmarkStart w:id="39" w:name="_Hlk148105035"/>
      <w:r w:rsidRPr="002E7C6F">
        <w:rPr>
          <w:b/>
          <w:bCs/>
        </w:rPr>
        <w:t>Alignment to system priorities and/or needs</w:t>
      </w:r>
      <w:r>
        <w:t xml:space="preserve">: </w:t>
      </w:r>
      <w:hyperlink r:id="rId79" w:history="1">
        <w:r w:rsidRPr="00D336ED">
          <w:rPr>
            <w:rStyle w:val="Hyperlink"/>
          </w:rPr>
          <w:t xml:space="preserve">School </w:t>
        </w:r>
        <w:r w:rsidR="00823C51">
          <w:rPr>
            <w:rStyle w:val="Hyperlink"/>
          </w:rPr>
          <w:t>e</w:t>
        </w:r>
        <w:r w:rsidR="00823C51" w:rsidRPr="00D336ED">
          <w:rPr>
            <w:rStyle w:val="Hyperlink"/>
          </w:rPr>
          <w:t xml:space="preserve">xcellence </w:t>
        </w:r>
        <w:r w:rsidR="00823C51">
          <w:rPr>
            <w:rStyle w:val="Hyperlink"/>
          </w:rPr>
          <w:t>p</w:t>
        </w:r>
        <w:r w:rsidRPr="00D336ED">
          <w:rPr>
            <w:rStyle w:val="Hyperlink"/>
          </w:rPr>
          <w:t>olicy</w:t>
        </w:r>
      </w:hyperlink>
      <w:r>
        <w:t xml:space="preserve">, </w:t>
      </w:r>
      <w:hyperlink r:id="rId80" w:history="1">
        <w:r w:rsidR="00715BE0" w:rsidRPr="00715BE0">
          <w:rPr>
            <w:rStyle w:val="Hyperlink"/>
          </w:rPr>
          <w:t>Our Plan for NSW Public Education</w:t>
        </w:r>
      </w:hyperlink>
      <w:r w:rsidR="00715BE0" w:rsidRPr="00715BE0">
        <w:t>.</w:t>
      </w:r>
    </w:p>
    <w:p w14:paraId="2DA9E4F2" w14:textId="2BA8A717" w:rsidR="00CE6228" w:rsidRDefault="00CE6228" w:rsidP="00CE6228">
      <w:r w:rsidRPr="002E7C6F">
        <w:rPr>
          <w:b/>
          <w:bCs/>
        </w:rPr>
        <w:t>Alignment to the School Excellence Framework</w:t>
      </w:r>
      <w:r>
        <w:t xml:space="preserve">: this resource supports the </w:t>
      </w:r>
      <w:hyperlink r:id="rId81" w:history="1">
        <w:r w:rsidRPr="00D336ED">
          <w:rPr>
            <w:rStyle w:val="Hyperlink"/>
          </w:rPr>
          <w:t>School Excellence Framework</w:t>
        </w:r>
      </w:hyperlink>
      <w:r>
        <w:t xml:space="preserve"> elements of curriculum (curriculum provision) and effective classroom practice (lesson planning, explicit teaching).</w:t>
      </w:r>
    </w:p>
    <w:p w14:paraId="69C0DC06" w14:textId="04A66AC5" w:rsidR="001E71E8" w:rsidRDefault="00CE6228" w:rsidP="008E215B">
      <w:r w:rsidRPr="708AD2A7">
        <w:rPr>
          <w:b/>
          <w:bCs/>
        </w:rPr>
        <w:t>Alignment to Australian Professional Standards</w:t>
      </w:r>
      <w:r w:rsidR="004E36D8">
        <w:rPr>
          <w:b/>
          <w:bCs/>
        </w:rPr>
        <w:t xml:space="preserve"> for Teachers</w:t>
      </w:r>
      <w:r>
        <w:t xml:space="preserve">: this resource supports teachers to address </w:t>
      </w:r>
      <w:hyperlink r:id="rId82">
        <w:r w:rsidR="005C683B">
          <w:rPr>
            <w:rStyle w:val="Hyperlink"/>
          </w:rPr>
          <w:t>Proficient Teacher Standard Descriptors</w:t>
        </w:r>
      </w:hyperlink>
      <w:r>
        <w:t xml:space="preserve"> 3.2.2, 3.3.2</w:t>
      </w:r>
      <w:bookmarkEnd w:id="35"/>
      <w:bookmarkEnd w:id="36"/>
      <w:r>
        <w:t>.</w:t>
      </w:r>
    </w:p>
    <w:p w14:paraId="26C5B04B" w14:textId="3E83FB30" w:rsidR="001E5CDB" w:rsidRPr="001E71E8" w:rsidRDefault="001E71E8" w:rsidP="008E215B">
      <w:pPr>
        <w:rPr>
          <w:b/>
          <w:bCs/>
        </w:rPr>
      </w:pPr>
      <w:r w:rsidRPr="001E71E8">
        <w:rPr>
          <w:b/>
          <w:bCs/>
        </w:rPr>
        <w:lastRenderedPageBreak/>
        <w:t>Creation date:</w:t>
      </w:r>
      <w:r w:rsidR="00A868F0" w:rsidRPr="00AF5556">
        <w:t xml:space="preserve"> </w:t>
      </w:r>
      <w:r w:rsidR="000F33EF">
        <w:t xml:space="preserve"> September 2025</w:t>
      </w:r>
      <w:r w:rsidR="001E5CDB" w:rsidRPr="001E71E8">
        <w:rPr>
          <w:b/>
          <w:bCs/>
        </w:rPr>
        <w:br w:type="page"/>
      </w:r>
      <w:bookmarkEnd w:id="39"/>
    </w:p>
    <w:p w14:paraId="0908E61F" w14:textId="75BAFE3E" w:rsidR="001E5CDB" w:rsidRDefault="00173BE7" w:rsidP="000E14D8">
      <w:pPr>
        <w:pStyle w:val="Heading1"/>
      </w:pPr>
      <w:bookmarkStart w:id="40" w:name="_Toc213926381"/>
      <w:r>
        <w:lastRenderedPageBreak/>
        <w:t>References</w:t>
      </w:r>
      <w:bookmarkEnd w:id="40"/>
    </w:p>
    <w:p w14:paraId="3E7C35A4" w14:textId="77777777" w:rsidR="00173BE7" w:rsidRPr="00AE7FE3" w:rsidRDefault="00173BE7" w:rsidP="00173BE7">
      <w:pPr>
        <w:pStyle w:val="FeatureBox2"/>
      </w:pPr>
      <w:bookmarkStart w:id="41" w:name="_Hlk112938577"/>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E22B66F" w14:textId="77777777" w:rsidR="00173BE7" w:rsidRPr="00AE7FE3" w:rsidRDefault="00173BE7" w:rsidP="00173BE7">
      <w:pPr>
        <w:pStyle w:val="FeatureBox2"/>
      </w:pPr>
      <w:r w:rsidRPr="00AE7FE3">
        <w:t>Please refer to the NESA Copyright Disclaimer for more information</w:t>
      </w:r>
      <w:r>
        <w:t xml:space="preserve"> </w:t>
      </w:r>
      <w:hyperlink r:id="rId83" w:tgtFrame="_blank" w:tooltip="https://educationstandards.nsw.edu.au/wps/portal/nesa/mini-footer/copyright" w:history="1">
        <w:r w:rsidRPr="00AE7FE3">
          <w:rPr>
            <w:rStyle w:val="Hyperlink"/>
          </w:rPr>
          <w:t>https://educationstandards.nsw.edu.au/wps/portal/nesa/mini-footer/copyright</w:t>
        </w:r>
      </w:hyperlink>
      <w:r w:rsidRPr="00A1020E">
        <w:t>.</w:t>
      </w:r>
    </w:p>
    <w:p w14:paraId="54BDA2B4" w14:textId="77777777" w:rsidR="00173BE7" w:rsidRDefault="00173BE7" w:rsidP="00173BE7">
      <w:pPr>
        <w:pStyle w:val="FeatureBox2"/>
      </w:pPr>
      <w:r w:rsidRPr="00AE7FE3">
        <w:t>NESA holds the only official and up-to-date versions of the NSW Curriculum and syllabus documents. Please visit the NSW Education Standards Authority (NESA) website</w:t>
      </w:r>
      <w:r>
        <w:t xml:space="preserve"> </w:t>
      </w:r>
      <w:hyperlink r:id="rId84" w:history="1">
        <w:r>
          <w:rPr>
            <w:rStyle w:val="Hyperlink"/>
          </w:rPr>
          <w:t>https://educationstandards.nsw.edu.au</w:t>
        </w:r>
      </w:hyperlink>
      <w:r w:rsidRPr="00A1020E">
        <w:t xml:space="preserve"> </w:t>
      </w:r>
      <w:r w:rsidRPr="00AE7FE3">
        <w:t xml:space="preserve">and the NSW Curriculum website </w:t>
      </w:r>
      <w:hyperlink r:id="rId85" w:history="1">
        <w:r>
          <w:rPr>
            <w:rStyle w:val="Hyperlink"/>
          </w:rPr>
          <w:t>https://curriculum.nsw.edu.au</w:t>
        </w:r>
      </w:hyperlink>
      <w:r w:rsidRPr="00AE7FE3">
        <w:t>.</w:t>
      </w:r>
    </w:p>
    <w:p w14:paraId="3BDAC74D" w14:textId="3DCF0130" w:rsidR="00322EB3" w:rsidRDefault="00173BE7" w:rsidP="00322EB3">
      <w:pPr>
        <w:spacing w:before="0" w:after="160"/>
      </w:pPr>
      <w:hyperlink r:id="rId86" w:history="1">
        <w:r>
          <w:rPr>
            <w:rStyle w:val="Hyperlink"/>
          </w:rPr>
          <w:t>Technology 7–8 Syllabus</w:t>
        </w:r>
      </w:hyperlink>
      <w:r w:rsidR="00322EB3">
        <w:t xml:space="preserve"> © NSW Education Standards Authority (NESA) for and on behalf of the Crown in right of the State of New South Wales, </w:t>
      </w:r>
      <w:r w:rsidR="00D364FB">
        <w:t>2023.</w:t>
      </w:r>
    </w:p>
    <w:p w14:paraId="7BADD236" w14:textId="185AA5C7" w:rsidR="001E5CDB" w:rsidRDefault="001E5CDB" w:rsidP="001E5CDB">
      <w:r>
        <w:t>AITSL (Australian Institute for Teaching and School Leadership Limited) (n.d</w:t>
      </w:r>
      <w:r w:rsidR="00EC05E2">
        <w:t>.</w:t>
      </w:r>
      <w:r>
        <w:t xml:space="preserve">) </w:t>
      </w:r>
      <w:hyperlink r:id="rId87"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xml:space="preserve">, AITSL, accessed </w:t>
      </w:r>
      <w:r w:rsidR="00913A59">
        <w:t>19 March 2024</w:t>
      </w:r>
      <w:r w:rsidR="00D63BA6">
        <w:t>.</w:t>
      </w:r>
    </w:p>
    <w:p w14:paraId="56666950" w14:textId="6C8B387F" w:rsidR="00EC05E2" w:rsidRPr="006B34BA" w:rsidRDefault="000A0799" w:rsidP="00EC05E2">
      <w:r>
        <w:t>——</w:t>
      </w:r>
      <w:r w:rsidR="00EC05E2" w:rsidRPr="006B34BA">
        <w:t>(2017) ‘</w:t>
      </w:r>
      <w:hyperlink r:id="rId88" w:anchor=":~:text=FEEDBACK-,Factsheet,-A%20quick%20guide" w:history="1">
        <w:r w:rsidR="00EC05E2" w:rsidRPr="00AD7703">
          <w:rPr>
            <w:rStyle w:val="Hyperlink"/>
          </w:rPr>
          <w:t>Feedback Factsheet</w:t>
        </w:r>
      </w:hyperlink>
      <w:r w:rsidR="00EC05E2" w:rsidRPr="006B34BA">
        <w:t xml:space="preserve">’, AITSL, accessed </w:t>
      </w:r>
      <w:r w:rsidR="00913A59">
        <w:t>19 March 2024</w:t>
      </w:r>
      <w:r w:rsidR="00EC05E2" w:rsidRPr="006B34BA">
        <w:t>.</w:t>
      </w:r>
    </w:p>
    <w:p w14:paraId="31E2FA1B" w14:textId="77777777"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48618F06" w14:textId="26E63128" w:rsidR="00D30152" w:rsidRDefault="00D30152" w:rsidP="00D30152">
      <w:r>
        <w:t xml:space="preserve">CESE (2020a) </w:t>
      </w:r>
      <w:hyperlink r:id="rId89"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 accessed 19 March 2024.</w:t>
      </w:r>
    </w:p>
    <w:p w14:paraId="6BA1A1B1" w14:textId="5515AEC6" w:rsidR="00EC05E2" w:rsidRDefault="000A0799" w:rsidP="00EC05E2">
      <w:r>
        <w:t>——</w:t>
      </w:r>
      <w:r w:rsidR="00EC05E2">
        <w:t>(</w:t>
      </w:r>
      <w:r w:rsidR="00D30152">
        <w:t>2020b</w:t>
      </w:r>
      <w:r w:rsidR="00EC05E2">
        <w:t xml:space="preserve">) </w:t>
      </w:r>
      <w:hyperlink r:id="rId90" w:tgtFrame="_blank" w:tooltip="https://education.nsw.gov.au/about-us/educational-data/cese/publications/research-reports/what-works-best-2020-update" w:history="1">
        <w:r w:rsidR="00EC05E2">
          <w:rPr>
            <w:rStyle w:val="Hyperlink"/>
            <w:i/>
            <w:iCs/>
          </w:rPr>
          <w:t>What works best: 2020 update</w:t>
        </w:r>
      </w:hyperlink>
      <w:r w:rsidR="00EC05E2">
        <w:t xml:space="preserve">, NSW Department of Education, accessed </w:t>
      </w:r>
      <w:r w:rsidR="00913A59">
        <w:t>19 March 2024</w:t>
      </w:r>
      <w:r w:rsidR="00EC05E2">
        <w:t>.</w:t>
      </w:r>
    </w:p>
    <w:p w14:paraId="1F401E01" w14:textId="51B8D231" w:rsidR="00D03395" w:rsidRDefault="00D03395" w:rsidP="00D03395">
      <w:r>
        <w:t xml:space="preserve">Engineezy </w:t>
      </w:r>
      <w:r w:rsidR="00EE6661">
        <w:t>(</w:t>
      </w:r>
      <w:r>
        <w:t>7 December 2024</w:t>
      </w:r>
      <w:r w:rsidR="0088591E">
        <w:t>)</w:t>
      </w:r>
      <w:r>
        <w:t xml:space="preserve"> </w:t>
      </w:r>
      <w:hyperlink r:id="rId91" w:history="1">
        <w:r w:rsidR="006C3E81" w:rsidRPr="006C3E81">
          <w:rPr>
            <w:rStyle w:val="Hyperlink"/>
          </w:rPr>
          <w:t>Teaching a robot some hand-eye coordination</w:t>
        </w:r>
      </w:hyperlink>
      <w:r>
        <w:t xml:space="preserve">, </w:t>
      </w:r>
      <w:r w:rsidR="006C3E81" w:rsidRPr="006C3E81">
        <w:rPr>
          <w:i/>
          <w:iCs/>
        </w:rPr>
        <w:t>Engineezy</w:t>
      </w:r>
      <w:r w:rsidR="006C3E81">
        <w:t xml:space="preserve">, </w:t>
      </w:r>
      <w:r>
        <w:t>YouTube, accessed 17 September 2025.</w:t>
      </w:r>
    </w:p>
    <w:p w14:paraId="3797E5BB" w14:textId="0F0F83A4" w:rsidR="00D03395" w:rsidRDefault="00D03395" w:rsidP="00D03395">
      <w:r>
        <w:lastRenderedPageBreak/>
        <w:t xml:space="preserve">Let’s </w:t>
      </w:r>
      <w:r w:rsidR="006C3E81">
        <w:t>G</w:t>
      </w:r>
      <w:r>
        <w:t xml:space="preserve">row </w:t>
      </w:r>
      <w:r w:rsidR="006C3E81">
        <w:t>U</w:t>
      </w:r>
      <w:r>
        <w:t xml:space="preserve">p </w:t>
      </w:r>
      <w:r w:rsidR="006C3E81">
        <w:t>(</w:t>
      </w:r>
      <w:r>
        <w:t>21 April 2025</w:t>
      </w:r>
      <w:r w:rsidR="006C3E81">
        <w:t>)</w:t>
      </w:r>
      <w:r>
        <w:t xml:space="preserve"> </w:t>
      </w:r>
      <w:r w:rsidR="006C3E81">
        <w:t>‘</w:t>
      </w:r>
      <w:hyperlink r:id="rId92" w:history="1">
        <w:r w:rsidRPr="00494B83">
          <w:rPr>
            <w:rStyle w:val="Hyperlink"/>
          </w:rPr>
          <w:t>How a DC motor works in 3D – Working principle of DC motor</w:t>
        </w:r>
        <w:r w:rsidR="006C3E81">
          <w:rPr>
            <w:rStyle w:val="Hyperlink"/>
          </w:rPr>
          <w:t>’</w:t>
        </w:r>
        <w:r w:rsidRPr="00494B83">
          <w:rPr>
            <w:rStyle w:val="Hyperlink"/>
          </w:rPr>
          <w:t xml:space="preserve"> </w:t>
        </w:r>
        <w:r w:rsidR="006C3E81">
          <w:rPr>
            <w:rStyle w:val="Hyperlink"/>
          </w:rPr>
          <w:t>(video)</w:t>
        </w:r>
      </w:hyperlink>
      <w:r>
        <w:t xml:space="preserve">, </w:t>
      </w:r>
      <w:r w:rsidR="006C3E81" w:rsidRPr="006C3E81">
        <w:rPr>
          <w:i/>
          <w:iCs/>
        </w:rPr>
        <w:t>Let’s Grow Up</w:t>
      </w:r>
      <w:r w:rsidR="006C3E81">
        <w:t xml:space="preserve">, </w:t>
      </w:r>
      <w:r>
        <w:t>YouTube, accessed 17 September 2025.</w:t>
      </w:r>
    </w:p>
    <w:p w14:paraId="3D6EE1BD" w14:textId="3688B0B0" w:rsidR="00D03395" w:rsidRDefault="00D03395" w:rsidP="00D03395">
      <w:r>
        <w:t xml:space="preserve">Mia Wang </w:t>
      </w:r>
      <w:r w:rsidR="006C3E81">
        <w:t>(</w:t>
      </w:r>
      <w:r>
        <w:t>7 June 2025</w:t>
      </w:r>
      <w:r w:rsidR="006C3E81">
        <w:t>)</w:t>
      </w:r>
      <w:r>
        <w:t xml:space="preserve"> </w:t>
      </w:r>
      <w:r w:rsidR="006C3E81">
        <w:t>‘</w:t>
      </w:r>
      <w:hyperlink r:id="rId93" w:history="1">
        <w:r w:rsidR="006C3E81">
          <w:rPr>
            <w:rStyle w:val="Hyperlink"/>
          </w:rPr>
          <w:t>DC boom barrier gate with folding arm' [video]</w:t>
        </w:r>
      </w:hyperlink>
      <w:r>
        <w:t xml:space="preserve">, </w:t>
      </w:r>
      <w:r w:rsidR="006C3E81" w:rsidRPr="006C3E81">
        <w:rPr>
          <w:i/>
          <w:iCs/>
        </w:rPr>
        <w:t>Mia Wang</w:t>
      </w:r>
      <w:r w:rsidR="006C3E81">
        <w:t xml:space="preserve">, </w:t>
      </w:r>
      <w:r>
        <w:t>YouTube, accessed 17 September 2025</w:t>
      </w:r>
      <w:r w:rsidR="006C3E81">
        <w:t>.</w:t>
      </w:r>
    </w:p>
    <w:p w14:paraId="045581A7" w14:textId="02042C7A" w:rsidR="004B0372" w:rsidDel="00D30152" w:rsidRDefault="004B0372" w:rsidP="00EC05E2">
      <w:proofErr w:type="spellStart"/>
      <w:r>
        <w:t>MooMooMath</w:t>
      </w:r>
      <w:proofErr w:type="spellEnd"/>
      <w:r>
        <w:t xml:space="preserve"> and Science </w:t>
      </w:r>
      <w:r w:rsidR="008E1D28">
        <w:t>(</w:t>
      </w:r>
      <w:r>
        <w:t>27 May 2020</w:t>
      </w:r>
      <w:r w:rsidR="008E1D28">
        <w:t>)</w:t>
      </w:r>
      <w:r>
        <w:t xml:space="preserve"> </w:t>
      </w:r>
      <w:r w:rsidR="008E1D28">
        <w:t>‘</w:t>
      </w:r>
      <w:hyperlink r:id="rId94" w:history="1">
        <w:r w:rsidR="008E1D28">
          <w:rPr>
            <w:rStyle w:val="Hyperlink"/>
          </w:rPr>
          <w:t>Simple machines: levers' [video]</w:t>
        </w:r>
      </w:hyperlink>
      <w:r>
        <w:t xml:space="preserve">, </w:t>
      </w:r>
      <w:proofErr w:type="spellStart"/>
      <w:r w:rsidR="008E1D28" w:rsidRPr="008E1D28">
        <w:rPr>
          <w:i/>
          <w:iCs/>
        </w:rPr>
        <w:t>MooMooMath</w:t>
      </w:r>
      <w:proofErr w:type="spellEnd"/>
      <w:r w:rsidR="008E1D28" w:rsidRPr="008E1D28">
        <w:rPr>
          <w:i/>
          <w:iCs/>
        </w:rPr>
        <w:t xml:space="preserve"> and Science</w:t>
      </w:r>
      <w:r w:rsidR="008E1D28">
        <w:t xml:space="preserve">, </w:t>
      </w:r>
      <w:r>
        <w:t>YouTube, accessed 17 September 2025</w:t>
      </w:r>
      <w:r w:rsidR="006C3E81">
        <w:t>.</w:t>
      </w:r>
    </w:p>
    <w:p w14:paraId="48A61A52" w14:textId="2F8BF282" w:rsidR="0062184A" w:rsidRPr="008814C1" w:rsidRDefault="0062184A" w:rsidP="0062184A">
      <w:pPr>
        <w:rPr>
          <w:b/>
          <w:bCs/>
        </w:rPr>
      </w:pPr>
      <w:r w:rsidRPr="00EC038F">
        <w:t>NESA (NSW Education Standards Authority) (202</w:t>
      </w:r>
      <w:r>
        <w:t>2</w:t>
      </w:r>
      <w:r w:rsidRPr="00EC038F">
        <w:t>)</w:t>
      </w:r>
      <w:r>
        <w:t xml:space="preserve"> ‘</w:t>
      </w:r>
      <w:hyperlink r:id="rId95" w:history="1">
        <w:r w:rsidRPr="008814C1">
          <w:rPr>
            <w:rStyle w:val="Hyperlink"/>
          </w:rPr>
          <w:t>Advice on units</w:t>
        </w:r>
      </w:hyperlink>
      <w:r>
        <w:t xml:space="preserve">’, </w:t>
      </w:r>
      <w:r>
        <w:rPr>
          <w:i/>
          <w:iCs/>
        </w:rPr>
        <w:t>Programming,</w:t>
      </w:r>
      <w:r>
        <w:t xml:space="preserve"> NESA website, accessed </w:t>
      </w:r>
      <w:r w:rsidR="003A0672">
        <w:t>19 March 2024.</w:t>
      </w:r>
    </w:p>
    <w:p w14:paraId="274C964E" w14:textId="06456675" w:rsidR="0062184A" w:rsidRDefault="000A0799" w:rsidP="0062184A">
      <w:r>
        <w:t>——</w:t>
      </w:r>
      <w:r w:rsidR="0062184A" w:rsidRPr="00EC038F">
        <w:t>(202</w:t>
      </w:r>
      <w:r w:rsidR="0062184A">
        <w:t>2</w:t>
      </w:r>
      <w:r w:rsidR="0062184A" w:rsidRPr="00EC038F">
        <w:t xml:space="preserve">) </w:t>
      </w:r>
      <w:r w:rsidR="0062184A">
        <w:t>‘</w:t>
      </w:r>
      <w:hyperlink r:id="rId96" w:history="1">
        <w:r w:rsidR="0062184A" w:rsidRPr="004F5274">
          <w:rPr>
            <w:rStyle w:val="Hyperlink"/>
          </w:rPr>
          <w:t>Proficient Teacher: Standard descriptors</w:t>
        </w:r>
      </w:hyperlink>
      <w:r w:rsidR="0062184A">
        <w:t>’</w:t>
      </w:r>
      <w:r w:rsidR="0062184A" w:rsidRPr="00EC038F">
        <w:t xml:space="preserve">, </w:t>
      </w:r>
      <w:r w:rsidR="0062184A" w:rsidRPr="004F5274">
        <w:rPr>
          <w:rStyle w:val="Emphasis"/>
        </w:rPr>
        <w:t>The Standards</w:t>
      </w:r>
      <w:r w:rsidR="0062184A">
        <w:t xml:space="preserve">, </w:t>
      </w:r>
      <w:r w:rsidR="0062184A" w:rsidRPr="00EC038F">
        <w:t>NESA</w:t>
      </w:r>
      <w:r w:rsidR="0062184A">
        <w:t xml:space="preserve"> website</w:t>
      </w:r>
      <w:r w:rsidR="0062184A" w:rsidRPr="00EC038F">
        <w:t>, accessed</w:t>
      </w:r>
      <w:r w:rsidR="003A0672">
        <w:t xml:space="preserve"> 20 March 2024</w:t>
      </w:r>
      <w:r w:rsidR="0062184A" w:rsidRPr="00EC038F">
        <w:t>.</w:t>
      </w:r>
    </w:p>
    <w:p w14:paraId="402EF1FF" w14:textId="1AFA674E" w:rsidR="0062184A" w:rsidRDefault="000A0799" w:rsidP="0062184A">
      <w:r>
        <w:t>——</w:t>
      </w:r>
      <w:r w:rsidR="0062184A" w:rsidRPr="00EC038F">
        <w:t>(202</w:t>
      </w:r>
      <w:r w:rsidR="0062184A">
        <w:t>2</w:t>
      </w:r>
      <w:r w:rsidR="0062184A" w:rsidRPr="00EC038F">
        <w:t>)</w:t>
      </w:r>
      <w:r w:rsidR="0062184A">
        <w:t xml:space="preserve"> ‘</w:t>
      </w:r>
      <w:hyperlink r:id="rId97" w:history="1">
        <w:r w:rsidR="0062184A" w:rsidRPr="008814C1">
          <w:rPr>
            <w:rStyle w:val="Hyperlink"/>
          </w:rPr>
          <w:t>Programming</w:t>
        </w:r>
      </w:hyperlink>
      <w:r w:rsidR="0062184A">
        <w:t xml:space="preserve">’, </w:t>
      </w:r>
      <w:r w:rsidR="0062184A" w:rsidRPr="008814C1">
        <w:rPr>
          <w:i/>
          <w:iCs/>
        </w:rPr>
        <w:t>Understanding the curriculum</w:t>
      </w:r>
      <w:r w:rsidR="0062184A">
        <w:t>, NESA website, accessed</w:t>
      </w:r>
      <w:r w:rsidR="003A0672">
        <w:t xml:space="preserve"> 20 March 2024</w:t>
      </w:r>
      <w:r w:rsidR="0062184A">
        <w:t>.</w:t>
      </w:r>
    </w:p>
    <w:p w14:paraId="64069E4C" w14:textId="2F464A7C" w:rsidR="001E5CDB" w:rsidRDefault="001E5CDB" w:rsidP="001E5CDB">
      <w:r>
        <w:t xml:space="preserve">Rosenshine B (2012) </w:t>
      </w:r>
      <w:r w:rsidR="0000306C">
        <w:t>‘</w:t>
      </w:r>
      <w:hyperlink r:id="rId98"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19 accessed</w:t>
      </w:r>
      <w:r w:rsidR="003A0672">
        <w:t xml:space="preserve"> 20 March 2024</w:t>
      </w:r>
      <w:r w:rsidR="00615BA5">
        <w:t>.</w:t>
      </w:r>
      <w:bookmarkEnd w:id="41"/>
    </w:p>
    <w:p w14:paraId="2F40CD74" w14:textId="3E1F3984" w:rsidR="00D03395" w:rsidRDefault="00D03395" w:rsidP="00D03395">
      <w:r>
        <w:t xml:space="preserve">TAJFUN PLANINA </w:t>
      </w:r>
      <w:r w:rsidR="009E118D">
        <w:t>(</w:t>
      </w:r>
      <w:r>
        <w:t>5 November 2015</w:t>
      </w:r>
      <w:r w:rsidR="009E118D">
        <w:t>)</w:t>
      </w:r>
      <w:r>
        <w:t xml:space="preserve"> </w:t>
      </w:r>
      <w:r w:rsidR="00825BFE">
        <w:t>‘</w:t>
      </w:r>
      <w:hyperlink r:id="rId99" w:history="1">
        <w:r w:rsidR="00825BFE">
          <w:rPr>
            <w:rStyle w:val="Hyperlink"/>
          </w:rPr>
          <w:t>Hydraulic tractor crane DOT 50K' [video]</w:t>
        </w:r>
      </w:hyperlink>
      <w:r>
        <w:t xml:space="preserve">, </w:t>
      </w:r>
      <w:r w:rsidR="00825BFE" w:rsidRPr="00825BFE">
        <w:rPr>
          <w:i/>
          <w:iCs/>
        </w:rPr>
        <w:t>TAJFUN PLANINA</w:t>
      </w:r>
      <w:r w:rsidR="00825BFE">
        <w:t xml:space="preserve">, </w:t>
      </w:r>
      <w:r>
        <w:t>YouTube, accessed 17 September 2025</w:t>
      </w:r>
    </w:p>
    <w:p w14:paraId="24449DD8" w14:textId="396668C3" w:rsidR="00D03395" w:rsidRDefault="00D03395" w:rsidP="00D03395">
      <w:r>
        <w:t>T</w:t>
      </w:r>
      <w:r w:rsidR="00933D16">
        <w:t>ED</w:t>
      </w:r>
      <w:r>
        <w:t xml:space="preserve">-Ed </w:t>
      </w:r>
      <w:r w:rsidR="00825BFE">
        <w:t>(</w:t>
      </w:r>
      <w:r>
        <w:t>20 September 2012</w:t>
      </w:r>
      <w:r w:rsidR="00825BFE">
        <w:t>)</w:t>
      </w:r>
      <w:r>
        <w:t xml:space="preserve"> </w:t>
      </w:r>
      <w:r w:rsidR="00933D16">
        <w:t>‘</w:t>
      </w:r>
      <w:hyperlink r:id="rId100" w:history="1">
        <w:r w:rsidR="00933D16">
          <w:rPr>
            <w:rStyle w:val="Hyperlink"/>
          </w:rPr>
          <w:t>Newton's 3 Laws, with a bicycle' [video]</w:t>
        </w:r>
      </w:hyperlink>
      <w:r>
        <w:t xml:space="preserve">, </w:t>
      </w:r>
      <w:r w:rsidR="00933D16" w:rsidRPr="00933D16">
        <w:rPr>
          <w:i/>
          <w:iCs/>
        </w:rPr>
        <w:t>TED-Ed</w:t>
      </w:r>
      <w:r w:rsidR="00933D16">
        <w:t xml:space="preserve">, </w:t>
      </w:r>
      <w:r>
        <w:t>YouTube, accessed 17 September 2025.</w:t>
      </w:r>
    </w:p>
    <w:p w14:paraId="3A9D4722" w14:textId="2BD2A1FC" w:rsidR="00D03395" w:rsidRDefault="00D03395" w:rsidP="00D03395">
      <w:r>
        <w:t xml:space="preserve">The Engineering Mindset </w:t>
      </w:r>
      <w:r w:rsidR="0071362F">
        <w:t>(</w:t>
      </w:r>
      <w:r>
        <w:t xml:space="preserve">13 December 2022) </w:t>
      </w:r>
      <w:r w:rsidR="0071362F">
        <w:t>‘</w:t>
      </w:r>
      <w:hyperlink r:id="rId101" w:history="1">
        <w:r w:rsidR="0071362F">
          <w:rPr>
            <w:rStyle w:val="Hyperlink"/>
          </w:rPr>
          <w:t>What is a servo motor and what does it do?' [video]</w:t>
        </w:r>
      </w:hyperlink>
      <w:r>
        <w:t xml:space="preserve">, </w:t>
      </w:r>
      <w:r w:rsidR="0071362F" w:rsidRPr="0071362F">
        <w:rPr>
          <w:i/>
          <w:iCs/>
        </w:rPr>
        <w:t>The Engineering Mindset</w:t>
      </w:r>
      <w:r w:rsidR="0071362F">
        <w:t xml:space="preserve">, </w:t>
      </w:r>
      <w:r>
        <w:t>YouTube, accessed 17 September 2025.</w:t>
      </w:r>
    </w:p>
    <w:p w14:paraId="6CF3C191" w14:textId="754E8760" w:rsidR="004D1A3F" w:rsidRDefault="004D1A3F" w:rsidP="004D1A3F">
      <w:r>
        <w:t>Wiliam D (2013) ‘</w:t>
      </w:r>
      <w:hyperlink r:id="rId102" w:history="1">
        <w:r>
          <w:rPr>
            <w:rStyle w:val="Hyperlink"/>
          </w:rPr>
          <w:t>Assessment: The bridge between teaching and learning</w:t>
        </w:r>
      </w:hyperlink>
      <w:r w:rsidR="00F428F7">
        <w:t>’,</w:t>
      </w:r>
      <w:r>
        <w:t xml:space="preserve"> </w:t>
      </w:r>
      <w:r w:rsidRPr="00F428F7">
        <w:rPr>
          <w:rStyle w:val="Emphasis"/>
        </w:rPr>
        <w:t>Voices from the Middle</w:t>
      </w:r>
      <w:r>
        <w:t>, 21(2):15–20, accessed</w:t>
      </w:r>
      <w:r w:rsidR="002B4D4E">
        <w:t xml:space="preserve"> 20 March 2024</w:t>
      </w:r>
      <w:r>
        <w:t>.</w:t>
      </w:r>
    </w:p>
    <w:p w14:paraId="5E55D075" w14:textId="21BEB5CD" w:rsidR="004D1A3F" w:rsidRDefault="000A0799" w:rsidP="004D1A3F">
      <w:r>
        <w:t>——</w:t>
      </w:r>
      <w:r w:rsidR="004D1A3F">
        <w:t>(201</w:t>
      </w:r>
      <w:r w:rsidR="00FD3FE9">
        <w:t>7</w:t>
      </w:r>
      <w:r w:rsidR="004D1A3F">
        <w:t xml:space="preserve">) </w:t>
      </w:r>
      <w:r w:rsidR="004D1A3F" w:rsidRPr="00FD3FE9">
        <w:rPr>
          <w:rStyle w:val="Emphasis"/>
        </w:rPr>
        <w:t>Embedded Formative Assessment</w:t>
      </w:r>
      <w:r w:rsidR="004D1A3F">
        <w:t>, 2nd edn, Solution Tree Press, Bloomington, IN.</w:t>
      </w:r>
    </w:p>
    <w:p w14:paraId="1A739568" w14:textId="1F27D0EE" w:rsidR="004B0372" w:rsidRDefault="001E5CDB" w:rsidP="004B0372">
      <w:r>
        <w:t xml:space="preserve">Wisniewski B, Zierer K and Hattie J (2020) </w:t>
      </w:r>
      <w:r w:rsidR="003346F4">
        <w:t>‘</w:t>
      </w:r>
      <w:hyperlink r:id="rId103" w:history="1">
        <w:r w:rsidRPr="001E5CDB">
          <w:rPr>
            <w:rStyle w:val="Hyperlink"/>
          </w:rPr>
          <w:t>The Power of Feedback Revisited: A Meta-Analysis of Educational Feedback Research</w:t>
        </w:r>
      </w:hyperlink>
      <w:r w:rsidR="00BB7074">
        <w:t>’,</w:t>
      </w:r>
      <w:r>
        <w:t xml:space="preserve"> </w:t>
      </w:r>
      <w:r w:rsidRPr="003346F4">
        <w:rPr>
          <w:i/>
          <w:iCs/>
        </w:rPr>
        <w:t>Frontiers In Psychology</w:t>
      </w:r>
      <w:r>
        <w:t>, 10</w:t>
      </w:r>
      <w:r w:rsidR="00ED5A6D">
        <w:t>:</w:t>
      </w:r>
      <w:r>
        <w:t xml:space="preserve">3087, </w:t>
      </w:r>
      <w:r w:rsidRPr="00ED5A6D">
        <w:t>doi</w:t>
      </w:r>
      <w:r w:rsidR="00ED5A6D">
        <w:t>:</w:t>
      </w:r>
      <w:r w:rsidRPr="00ED5A6D">
        <w:t>10.3389/fpsyg.2019.03087</w:t>
      </w:r>
      <w:r>
        <w:t xml:space="preserve">, accessed </w:t>
      </w:r>
      <w:r w:rsidR="002B4D4E">
        <w:t>20 March 2024</w:t>
      </w:r>
      <w:r w:rsidR="003346F4">
        <w:t>.</w:t>
      </w:r>
    </w:p>
    <w:p w14:paraId="61ECD65C" w14:textId="63A887BD" w:rsidR="004B0372" w:rsidRDefault="004B0372" w:rsidP="004B0372">
      <w:pPr>
        <w:sectPr w:rsidR="004B0372" w:rsidSect="004B0372">
          <w:headerReference w:type="even" r:id="rId104"/>
          <w:headerReference w:type="default" r:id="rId105"/>
          <w:footerReference w:type="default" r:id="rId106"/>
          <w:headerReference w:type="first" r:id="rId107"/>
          <w:footerReference w:type="first" r:id="rId108"/>
          <w:pgSz w:w="16838" w:h="11906" w:orient="landscape"/>
          <w:pgMar w:top="1134" w:right="1134" w:bottom="1134" w:left="1134" w:header="709" w:footer="709" w:gutter="0"/>
          <w:pgNumType w:start="0"/>
          <w:cols w:space="708"/>
          <w:titlePg/>
          <w:docGrid w:linePitch="360"/>
        </w:sectPr>
      </w:pPr>
    </w:p>
    <w:p w14:paraId="70F8C8CE" w14:textId="77777777" w:rsidR="009E12E8" w:rsidRPr="00E80FFD" w:rsidRDefault="009E12E8" w:rsidP="009E12E8">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133C7270" w14:textId="77777777" w:rsidR="009E12E8" w:rsidRPr="00E80FFD" w:rsidRDefault="009E12E8" w:rsidP="009E12E8">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10FEDFDF" w14:textId="77777777" w:rsidR="009E12E8" w:rsidRDefault="009E12E8" w:rsidP="009E12E8">
      <w:r w:rsidRPr="00E80FFD">
        <w:t>Copyright material available in this resource</w:t>
      </w:r>
      <w:r>
        <w:t xml:space="preserve"> and owned by the NSW Department of Education is licensed under a </w:t>
      </w:r>
      <w:hyperlink r:id="rId109" w:history="1">
        <w:r w:rsidRPr="003B3E41">
          <w:rPr>
            <w:rStyle w:val="Hyperlink"/>
          </w:rPr>
          <w:t>Creative Commons Attribution 4.0 International (CC BY 4.0) license</w:t>
        </w:r>
      </w:hyperlink>
      <w:r>
        <w:t>.</w:t>
      </w:r>
    </w:p>
    <w:p w14:paraId="1CDF35CC" w14:textId="77777777" w:rsidR="009E12E8" w:rsidRDefault="009E12E8" w:rsidP="009E12E8">
      <w:pPr>
        <w:spacing w:line="276" w:lineRule="auto"/>
      </w:pPr>
      <w:r>
        <w:rPr>
          <w:noProof/>
        </w:rPr>
        <w:drawing>
          <wp:inline distT="0" distB="0" distL="0" distR="0" wp14:anchorId="1BC05B8D" wp14:editId="3D84E6D9">
            <wp:extent cx="1228725" cy="428625"/>
            <wp:effectExtent l="0" t="0" r="9525" b="9525"/>
            <wp:docPr id="32" name="Picture 32" descr="Creative Commons Attribution licens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1F8709" w14:textId="77777777" w:rsidR="009E12E8" w:rsidRPr="00E80FFD" w:rsidRDefault="009E12E8" w:rsidP="009E12E8">
      <w:r w:rsidRPr="002D3434">
        <w:t xml:space="preserve">This license allows you to share and </w:t>
      </w:r>
      <w:r w:rsidRPr="00E80FFD">
        <w:t>adapt the material for any purpose, even commercially.</w:t>
      </w:r>
    </w:p>
    <w:p w14:paraId="668C3963" w14:textId="77777777" w:rsidR="009E12E8" w:rsidRPr="00E80FFD" w:rsidRDefault="009E12E8" w:rsidP="009E12E8">
      <w:r w:rsidRPr="00E80FFD">
        <w:t>Attribution should be given to © State of New South Wales (Department of Education), 202</w:t>
      </w:r>
      <w:r>
        <w:t>5</w:t>
      </w:r>
      <w:r w:rsidRPr="00E80FFD">
        <w:t>.</w:t>
      </w:r>
    </w:p>
    <w:p w14:paraId="2C8271FE" w14:textId="77777777" w:rsidR="009E12E8" w:rsidRPr="002D3434" w:rsidRDefault="009E12E8" w:rsidP="009E12E8">
      <w:r w:rsidRPr="00E80FFD">
        <w:t>Material in this resource not available</w:t>
      </w:r>
      <w:r w:rsidRPr="002D3434">
        <w:t xml:space="preserve"> under a Creative Commons license:</w:t>
      </w:r>
    </w:p>
    <w:p w14:paraId="235BEDC0" w14:textId="77777777" w:rsidR="009E12E8" w:rsidRPr="002D3434" w:rsidRDefault="009E12E8" w:rsidP="009E12E8">
      <w:pPr>
        <w:pStyle w:val="ListBullet"/>
        <w:numPr>
          <w:ilvl w:val="0"/>
          <w:numId w:val="1"/>
        </w:numPr>
        <w:spacing w:line="276" w:lineRule="auto"/>
        <w:contextualSpacing/>
      </w:pPr>
      <w:r w:rsidRPr="002D3434">
        <w:t>the NSW Department of Education logo, other logos and trademark-protected material</w:t>
      </w:r>
    </w:p>
    <w:p w14:paraId="18BC9560" w14:textId="77777777" w:rsidR="009E12E8" w:rsidRPr="002D3434" w:rsidRDefault="009E12E8" w:rsidP="009E12E8">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15BB4750" w14:textId="77777777" w:rsidR="009E12E8" w:rsidRPr="003B3E41" w:rsidRDefault="009E12E8" w:rsidP="009E12E8">
      <w:pPr>
        <w:pStyle w:val="FeatureBox2"/>
        <w:spacing w:line="276" w:lineRule="auto"/>
        <w:rPr>
          <w:rStyle w:val="Strong"/>
        </w:rPr>
      </w:pPr>
      <w:r w:rsidRPr="003B3E41">
        <w:rPr>
          <w:rStyle w:val="Strong"/>
        </w:rPr>
        <w:t>Links to third-party material and websites</w:t>
      </w:r>
    </w:p>
    <w:p w14:paraId="4CAB8DD2" w14:textId="77777777" w:rsidR="009E12E8" w:rsidRDefault="009E12E8" w:rsidP="009E12E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CF2F074" w14:textId="5000121B" w:rsidR="001E5CDB" w:rsidRPr="0000036D" w:rsidRDefault="009E12E8" w:rsidP="009E12E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00036D" w:rsidSect="00C17890">
      <w:headerReference w:type="default" r:id="rId111"/>
      <w:footerReference w:type="default" r:id="rId112"/>
      <w:headerReference w:type="first" r:id="rId113"/>
      <w:footerReference w:type="first" r:id="rId11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D1D52" w14:textId="77777777" w:rsidR="00C066D0" w:rsidRDefault="00C066D0" w:rsidP="00E51733">
      <w:r>
        <w:separator/>
      </w:r>
    </w:p>
    <w:p w14:paraId="408A9D58" w14:textId="77777777" w:rsidR="00C066D0" w:rsidRDefault="00C066D0"/>
  </w:endnote>
  <w:endnote w:type="continuationSeparator" w:id="0">
    <w:p w14:paraId="752B9296" w14:textId="77777777" w:rsidR="00C066D0" w:rsidRDefault="00C066D0" w:rsidP="00E51733">
      <w:r>
        <w:continuationSeparator/>
      </w:r>
    </w:p>
    <w:p w14:paraId="23A37962" w14:textId="77777777" w:rsidR="00C066D0" w:rsidRDefault="00C066D0"/>
  </w:endnote>
  <w:endnote w:type="continuationNotice" w:id="1">
    <w:p w14:paraId="7974B123" w14:textId="77777777" w:rsidR="00C066D0" w:rsidRDefault="00C066D0">
      <w:pPr>
        <w:spacing w:before="0" w:after="0" w:line="240" w:lineRule="auto"/>
      </w:pPr>
    </w:p>
    <w:p w14:paraId="0CBC9476" w14:textId="77777777" w:rsidR="00C066D0" w:rsidRDefault="00C066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256192-4D88-4CD3-A35B-29F5B7829991}"/>
    <w:embedBold r:id="rId2" w:fontKey="{AB222BD2-79A5-419C-A58D-71561C742DD8}"/>
    <w:embedItalic r:id="rId3" w:fontKey="{0E3FE1E8-6D57-4A0C-B4AE-AFC6CB77E684}"/>
    <w:embedBoldItalic r:id="rId4" w:fontKey="{F0AABFF9-2C3D-43CF-9EE5-4565623B9FAC}"/>
  </w:font>
  <w:font w:name="Public Sans Light">
    <w:panose1 w:val="00000000000000000000"/>
    <w:charset w:val="00"/>
    <w:family w:val="auto"/>
    <w:pitch w:val="variable"/>
    <w:sig w:usb0="A00000FF" w:usb1="4000205B" w:usb2="00000000" w:usb3="00000000" w:csb0="00000193" w:csb1="00000000"/>
    <w:embedRegular r:id="rId5" w:fontKey="{64B9031F-D02C-4DFD-AF0D-90FC58E43E27}"/>
  </w:font>
  <w:font w:name="Cordia New">
    <w:panose1 w:val="020B0304020202020204"/>
    <w:charset w:val="DE"/>
    <w:family w:val="swiss"/>
    <w:pitch w:val="variable"/>
    <w:sig w:usb0="81000003" w:usb1="00000000" w:usb2="00000000" w:usb3="00000000" w:csb0="00010001" w:csb1="00000000"/>
    <w:embedRegular r:id="rId6" w:fontKey="{E54E88A3-E8B5-4498-9A94-91AE5B13B885}"/>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979D0381-8ED3-4B1B-9236-C3DCB4AD02AA}"/>
  </w:font>
  <w:font w:name="Segoe UI">
    <w:panose1 w:val="020B0502040204020203"/>
    <w:charset w:val="00"/>
    <w:family w:val="swiss"/>
    <w:pitch w:val="variable"/>
    <w:sig w:usb0="E4002EFF" w:usb1="C000E47F" w:usb2="00000009" w:usb3="00000000" w:csb0="000001FF" w:csb1="00000000"/>
    <w:embedRegular r:id="rId8" w:fontKey="{13DA20BA-8AAA-48F8-A0A3-9DF14D4632D9}"/>
  </w:font>
  <w:font w:name="Calibri Light">
    <w:panose1 w:val="020F0302020204030204"/>
    <w:charset w:val="00"/>
    <w:family w:val="swiss"/>
    <w:pitch w:val="variable"/>
    <w:sig w:usb0="E4002EFF" w:usb1="C200247B" w:usb2="00000009" w:usb3="00000000" w:csb0="000001FF" w:csb1="00000000"/>
    <w:embedRegular r:id="rId9" w:fontKey="{D5DAA481-598C-4AC2-A29F-3A9FD0C663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0D24" w14:textId="77777777" w:rsidR="004B0372" w:rsidRPr="00123A38" w:rsidRDefault="004B0372">
    <w:pPr>
      <w:pStyle w:val="Footer"/>
    </w:pPr>
    <w:r>
      <w:t>© NSW Department of Education, Nov-25</w:t>
    </w:r>
    <w:r>
      <w:ptab w:relativeTo="margin" w:alignment="right" w:leader="none"/>
    </w:r>
    <w:r>
      <w:rPr>
        <w:b/>
        <w:noProof/>
        <w:sz w:val="28"/>
        <w:szCs w:val="28"/>
      </w:rPr>
      <w:drawing>
        <wp:inline distT="0" distB="0" distL="0" distR="0" wp14:anchorId="385066C2" wp14:editId="7F8303A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6CFC" w14:textId="77777777" w:rsidR="004B0372" w:rsidRPr="002F375A" w:rsidRDefault="004B0372">
    <w:pPr>
      <w:pStyle w:val="Logo"/>
      <w:tabs>
        <w:tab w:val="clear" w:pos="10200"/>
        <w:tab w:val="right" w:pos="9639"/>
      </w:tabs>
      <w:ind w:right="-1"/>
      <w:jc w:val="right"/>
    </w:pPr>
    <w:r w:rsidRPr="008426B6">
      <w:rPr>
        <w:noProof/>
      </w:rPr>
      <w:drawing>
        <wp:inline distT="0" distB="0" distL="0" distR="0" wp14:anchorId="1C1A087B" wp14:editId="2DC419A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AA6D6" w14:textId="77777777" w:rsidR="00E33FCF" w:rsidRDefault="00E33F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66B8" w14:textId="77777777" w:rsidR="00E33FCF" w:rsidRPr="00E80FFD" w:rsidRDefault="00E33FC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B86AB" w14:textId="77777777" w:rsidR="00C066D0" w:rsidRDefault="00C066D0" w:rsidP="00E51733">
      <w:r>
        <w:separator/>
      </w:r>
    </w:p>
    <w:p w14:paraId="126A4F4D" w14:textId="77777777" w:rsidR="00C066D0" w:rsidRDefault="00C066D0"/>
  </w:footnote>
  <w:footnote w:type="continuationSeparator" w:id="0">
    <w:p w14:paraId="6F9FB39E" w14:textId="77777777" w:rsidR="00C066D0" w:rsidRDefault="00C066D0" w:rsidP="00E51733">
      <w:r>
        <w:continuationSeparator/>
      </w:r>
    </w:p>
    <w:p w14:paraId="5CBAADDB" w14:textId="77777777" w:rsidR="00C066D0" w:rsidRDefault="00C066D0"/>
  </w:footnote>
  <w:footnote w:type="continuationNotice" w:id="1">
    <w:p w14:paraId="77E9B17F" w14:textId="77777777" w:rsidR="00C066D0" w:rsidRDefault="00C066D0">
      <w:pPr>
        <w:spacing w:before="0" w:after="0" w:line="240" w:lineRule="auto"/>
      </w:pPr>
    </w:p>
    <w:p w14:paraId="5B4B4A40" w14:textId="77777777" w:rsidR="00C066D0" w:rsidRDefault="00C066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7F9B" w14:textId="77777777" w:rsidR="004B0372" w:rsidRDefault="004B0372">
    <w:pPr>
      <w:pStyle w:val="Header"/>
    </w:pPr>
  </w:p>
  <w:p w14:paraId="537444A2" w14:textId="77777777" w:rsidR="004B0372" w:rsidRDefault="004B03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5C08" w14:textId="38429DDB" w:rsidR="004B0372" w:rsidRPr="001748AB" w:rsidRDefault="004B0372">
    <w:pPr>
      <w:pStyle w:val="Documentname"/>
    </w:pPr>
    <w:r w:rsidRPr="00287A68">
      <w:rPr>
        <w:sz w:val="16"/>
        <w:szCs w:val="16"/>
      </w:rPr>
      <w:t>Technology 7</w:t>
    </w:r>
    <w:r w:rsidR="00B43EA8">
      <w:rPr>
        <w:sz w:val="16"/>
        <w:szCs w:val="16"/>
      </w:rPr>
      <w:t>–</w:t>
    </w:r>
    <w:r w:rsidRPr="00287A68">
      <w:rPr>
        <w:sz w:val="16"/>
        <w:szCs w:val="16"/>
      </w:rPr>
      <w:t xml:space="preserve">8 – Digital and communication technologies – Engineering technologies and systems – </w:t>
    </w:r>
    <w:r>
      <w:rPr>
        <w:sz w:val="16"/>
        <w:szCs w:val="16"/>
      </w:rPr>
      <w:t xml:space="preserve">sample program of learning – </w:t>
    </w:r>
    <w:proofErr w:type="spellStart"/>
    <w:r>
      <w:rPr>
        <w:sz w:val="16"/>
        <w:szCs w:val="16"/>
      </w:rPr>
      <w:t>Park&amp;Ride</w:t>
    </w:r>
    <w:proofErr w:type="spellEnd"/>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C1040" w14:textId="77777777" w:rsidR="004B0372" w:rsidRPr="00FA6449" w:rsidRDefault="00000000">
    <w:pPr>
      <w:pStyle w:val="Header"/>
      <w:spacing w:after="0"/>
    </w:pPr>
    <w:r>
      <w:pict w14:anchorId="60312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B0372" w:rsidRPr="009D43DD">
      <w:t>NSW Department of Education</w:t>
    </w:r>
    <w:r w:rsidR="004B0372"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D0AF" w14:textId="77777777" w:rsidR="00E33FCF" w:rsidRDefault="00E33F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E45A6" w14:textId="77777777" w:rsidR="00E33FCF" w:rsidRPr="009E12E8" w:rsidRDefault="00E33FCF" w:rsidP="009E12E8">
    <w:pPr>
      <w:pStyle w:val="Header"/>
      <w:spacing w:before="0" w:after="0"/>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5E503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E7ECE8E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4" w15:restartNumberingAfterBreak="0">
    <w:nsid w:val="07697AB8"/>
    <w:multiLevelType w:val="hybridMultilevel"/>
    <w:tmpl w:val="943C5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605852"/>
    <w:multiLevelType w:val="hybridMultilevel"/>
    <w:tmpl w:val="0DDAC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B17074"/>
    <w:multiLevelType w:val="hybridMultilevel"/>
    <w:tmpl w:val="EB861AC0"/>
    <w:lvl w:ilvl="0" w:tplc="E762284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8016C1"/>
    <w:multiLevelType w:val="hybridMultilevel"/>
    <w:tmpl w:val="474CB5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0E2645"/>
    <w:multiLevelType w:val="hybridMultilevel"/>
    <w:tmpl w:val="412479F6"/>
    <w:lvl w:ilvl="0" w:tplc="DC5A014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13"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4"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1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6337D5"/>
    <w:multiLevelType w:val="hybridMultilevel"/>
    <w:tmpl w:val="59FA5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E1A72BF"/>
    <w:multiLevelType w:val="hybridMultilevel"/>
    <w:tmpl w:val="6824B050"/>
    <w:lvl w:ilvl="0" w:tplc="4822948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3B7BBC"/>
    <w:multiLevelType w:val="hybridMultilevel"/>
    <w:tmpl w:val="3C76D81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25E7A01"/>
    <w:multiLevelType w:val="hybridMultilevel"/>
    <w:tmpl w:val="DAFED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2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6D960A0"/>
    <w:multiLevelType w:val="hybridMultilevel"/>
    <w:tmpl w:val="02560A72"/>
    <w:lvl w:ilvl="0" w:tplc="FCF04E9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7" w15:restartNumberingAfterBreak="0">
    <w:nsid w:val="683040F3"/>
    <w:multiLevelType w:val="hybridMultilevel"/>
    <w:tmpl w:val="598CB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6D39AD"/>
    <w:multiLevelType w:val="hybridMultilevel"/>
    <w:tmpl w:val="C7CC6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746E0A"/>
    <w:multiLevelType w:val="hybridMultilevel"/>
    <w:tmpl w:val="E01E6FC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C20F71"/>
    <w:multiLevelType w:val="hybridMultilevel"/>
    <w:tmpl w:val="1B0E5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7"/>
  </w:num>
  <w:num w:numId="2" w16cid:durableId="259803102">
    <w:abstractNumId w:val="21"/>
  </w:num>
  <w:num w:numId="3" w16cid:durableId="2092311364">
    <w:abstractNumId w:val="5"/>
  </w:num>
  <w:num w:numId="4" w16cid:durableId="313922409">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339889426">
    <w:abstractNumId w:val="1"/>
  </w:num>
  <w:num w:numId="6" w16cid:durableId="1413509173">
    <w:abstractNumId w:val="7"/>
  </w:num>
  <w:num w:numId="7" w16cid:durableId="1488014176">
    <w:abstractNumId w:val="24"/>
  </w:num>
  <w:num w:numId="8" w16cid:durableId="2022316333">
    <w:abstractNumId w:val="11"/>
  </w:num>
  <w:num w:numId="9" w16cid:durableId="1032923971">
    <w:abstractNumId w:val="30"/>
  </w:num>
  <w:num w:numId="10" w16cid:durableId="2011983701">
    <w:abstractNumId w:val="27"/>
  </w:num>
  <w:num w:numId="11" w16cid:durableId="910239591">
    <w:abstractNumId w:val="17"/>
  </w:num>
  <w:num w:numId="12" w16cid:durableId="1531066016">
    <w:abstractNumId w:val="22"/>
  </w:num>
  <w:num w:numId="13" w16cid:durableId="1046837385">
    <w:abstractNumId w:val="28"/>
  </w:num>
  <w:num w:numId="14" w16cid:durableId="768165001">
    <w:abstractNumId w:val="10"/>
  </w:num>
  <w:num w:numId="15" w16cid:durableId="1020468925">
    <w:abstractNumId w:val="29"/>
  </w:num>
  <w:num w:numId="16" w16cid:durableId="353383549">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840807497">
    <w:abstractNumId w:val="14"/>
  </w:num>
  <w:num w:numId="18" w16cid:durableId="1985966448">
    <w:abstractNumId w:val="26"/>
  </w:num>
  <w:num w:numId="19" w16cid:durableId="1626278010">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2133985095">
    <w:abstractNumId w:val="0"/>
  </w:num>
  <w:num w:numId="21" w16cid:durableId="1522544885">
    <w:abstractNumId w:val="16"/>
    <w:lvlOverride w:ilvl="0">
      <w:lvl w:ilvl="0">
        <w:start w:val="1"/>
        <w:numFmt w:val="bullet"/>
        <w:pStyle w:val="ListBullet2"/>
        <w:lvlText w:val="—"/>
        <w:lvlJc w:val="left"/>
        <w:pPr>
          <w:ind w:left="36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2" w16cid:durableId="1170757996">
    <w:abstractNumId w:val="2"/>
  </w:num>
  <w:num w:numId="23" w16cid:durableId="1940213493">
    <w:abstractNumId w:val="18"/>
  </w:num>
  <w:num w:numId="24" w16cid:durableId="2075852856">
    <w:abstractNumId w:val="12"/>
  </w:num>
  <w:num w:numId="25" w16cid:durableId="827019204">
    <w:abstractNumId w:val="15"/>
  </w:num>
  <w:num w:numId="26" w16cid:durableId="1254819444">
    <w:abstractNumId w:val="13"/>
  </w:num>
  <w:num w:numId="27" w16cid:durableId="1086071024">
    <w:abstractNumId w:val="23"/>
  </w:num>
  <w:num w:numId="28" w16cid:durableId="1006129846">
    <w:abstractNumId w:val="3"/>
  </w:num>
  <w:num w:numId="29" w16cid:durableId="1804274264">
    <w:abstractNumId w:val="4"/>
  </w:num>
  <w:num w:numId="30" w16cid:durableId="1422288214">
    <w:abstractNumId w:val="25"/>
  </w:num>
  <w:num w:numId="31" w16cid:durableId="1401055076">
    <w:abstractNumId w:val="19"/>
  </w:num>
  <w:num w:numId="32" w16cid:durableId="488138518">
    <w:abstractNumId w:val="8"/>
  </w:num>
  <w:num w:numId="33" w16cid:durableId="537595137">
    <w:abstractNumId w:val="6"/>
  </w:num>
  <w:num w:numId="34" w16cid:durableId="37513998">
    <w:abstractNumId w:val="20"/>
  </w:num>
  <w:num w:numId="35" w16cid:durableId="597563737">
    <w:abstractNumId w:val="9"/>
  </w:num>
  <w:num w:numId="36" w16cid:durableId="1790972412">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963463896">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33963578">
    <w:abstractNumId w:val="1"/>
  </w:num>
  <w:num w:numId="39" w16cid:durableId="1758792924">
    <w:abstractNumId w:val="7"/>
  </w:num>
  <w:num w:numId="40" w16cid:durableId="330329999">
    <w:abstractNumId w:val="24"/>
  </w:num>
  <w:num w:numId="41" w16cid:durableId="198706699">
    <w:abstractNumId w:val="24"/>
  </w:num>
  <w:num w:numId="42" w16cid:durableId="127016609">
    <w:abstractNumId w:val="11"/>
  </w:num>
  <w:num w:numId="43" w16cid:durableId="7742086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46545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E9D"/>
    <w:rsid w:val="0000036D"/>
    <w:rsid w:val="00000557"/>
    <w:rsid w:val="000006DA"/>
    <w:rsid w:val="0000096F"/>
    <w:rsid w:val="00000A02"/>
    <w:rsid w:val="00000BF5"/>
    <w:rsid w:val="0000117E"/>
    <w:rsid w:val="0000306C"/>
    <w:rsid w:val="000035C8"/>
    <w:rsid w:val="00003BA7"/>
    <w:rsid w:val="000057F9"/>
    <w:rsid w:val="00006452"/>
    <w:rsid w:val="0000669B"/>
    <w:rsid w:val="00006B97"/>
    <w:rsid w:val="00006F40"/>
    <w:rsid w:val="000107AE"/>
    <w:rsid w:val="00010B21"/>
    <w:rsid w:val="00011976"/>
    <w:rsid w:val="00011985"/>
    <w:rsid w:val="00013288"/>
    <w:rsid w:val="0001369B"/>
    <w:rsid w:val="00013FF2"/>
    <w:rsid w:val="0001417F"/>
    <w:rsid w:val="00015165"/>
    <w:rsid w:val="0001523F"/>
    <w:rsid w:val="000152B3"/>
    <w:rsid w:val="00015439"/>
    <w:rsid w:val="00016156"/>
    <w:rsid w:val="0001657F"/>
    <w:rsid w:val="0001666A"/>
    <w:rsid w:val="0001732F"/>
    <w:rsid w:val="00017882"/>
    <w:rsid w:val="000178AA"/>
    <w:rsid w:val="0001790C"/>
    <w:rsid w:val="00017F1F"/>
    <w:rsid w:val="000200D9"/>
    <w:rsid w:val="000202DC"/>
    <w:rsid w:val="0002114B"/>
    <w:rsid w:val="0002202B"/>
    <w:rsid w:val="00022ED3"/>
    <w:rsid w:val="000246AC"/>
    <w:rsid w:val="000249BC"/>
    <w:rsid w:val="00024C30"/>
    <w:rsid w:val="000252CB"/>
    <w:rsid w:val="0002544F"/>
    <w:rsid w:val="00025B8E"/>
    <w:rsid w:val="00026416"/>
    <w:rsid w:val="00026427"/>
    <w:rsid w:val="00026A20"/>
    <w:rsid w:val="00030325"/>
    <w:rsid w:val="00030D72"/>
    <w:rsid w:val="000324B1"/>
    <w:rsid w:val="00032560"/>
    <w:rsid w:val="00032AD8"/>
    <w:rsid w:val="00032E6B"/>
    <w:rsid w:val="00032EA2"/>
    <w:rsid w:val="00032ED4"/>
    <w:rsid w:val="00032FE1"/>
    <w:rsid w:val="000332CD"/>
    <w:rsid w:val="00033E88"/>
    <w:rsid w:val="0003401A"/>
    <w:rsid w:val="00034776"/>
    <w:rsid w:val="00034A09"/>
    <w:rsid w:val="000356E0"/>
    <w:rsid w:val="00036B54"/>
    <w:rsid w:val="00036C2C"/>
    <w:rsid w:val="00036F0D"/>
    <w:rsid w:val="000375DE"/>
    <w:rsid w:val="00037666"/>
    <w:rsid w:val="000378FA"/>
    <w:rsid w:val="00037A12"/>
    <w:rsid w:val="00037B06"/>
    <w:rsid w:val="000400B7"/>
    <w:rsid w:val="00040B2F"/>
    <w:rsid w:val="00040BC9"/>
    <w:rsid w:val="000411D1"/>
    <w:rsid w:val="000412F0"/>
    <w:rsid w:val="000421C3"/>
    <w:rsid w:val="00042247"/>
    <w:rsid w:val="00042313"/>
    <w:rsid w:val="00042737"/>
    <w:rsid w:val="00042D44"/>
    <w:rsid w:val="00043798"/>
    <w:rsid w:val="00043D73"/>
    <w:rsid w:val="0004428C"/>
    <w:rsid w:val="000442A0"/>
    <w:rsid w:val="000445A0"/>
    <w:rsid w:val="00044F1C"/>
    <w:rsid w:val="00044FD8"/>
    <w:rsid w:val="000450F4"/>
    <w:rsid w:val="00045402"/>
    <w:rsid w:val="00045693"/>
    <w:rsid w:val="00045B63"/>
    <w:rsid w:val="00045F0D"/>
    <w:rsid w:val="000460BA"/>
    <w:rsid w:val="0004750C"/>
    <w:rsid w:val="0004753E"/>
    <w:rsid w:val="000476A1"/>
    <w:rsid w:val="00047862"/>
    <w:rsid w:val="00050205"/>
    <w:rsid w:val="00051140"/>
    <w:rsid w:val="00052416"/>
    <w:rsid w:val="000525CC"/>
    <w:rsid w:val="000536F7"/>
    <w:rsid w:val="0005381E"/>
    <w:rsid w:val="000548B1"/>
    <w:rsid w:val="00054B14"/>
    <w:rsid w:val="00054EAE"/>
    <w:rsid w:val="00054F54"/>
    <w:rsid w:val="00054FAE"/>
    <w:rsid w:val="00055A6B"/>
    <w:rsid w:val="00055A76"/>
    <w:rsid w:val="00055E4D"/>
    <w:rsid w:val="000563D2"/>
    <w:rsid w:val="000569B2"/>
    <w:rsid w:val="00056A4D"/>
    <w:rsid w:val="00056F31"/>
    <w:rsid w:val="00057AA2"/>
    <w:rsid w:val="0006037F"/>
    <w:rsid w:val="00060C2E"/>
    <w:rsid w:val="000615CC"/>
    <w:rsid w:val="00061C17"/>
    <w:rsid w:val="00061D5B"/>
    <w:rsid w:val="00061FEC"/>
    <w:rsid w:val="000624AC"/>
    <w:rsid w:val="00062ABD"/>
    <w:rsid w:val="00062BBD"/>
    <w:rsid w:val="00062E92"/>
    <w:rsid w:val="00062EED"/>
    <w:rsid w:val="000632EF"/>
    <w:rsid w:val="00063A04"/>
    <w:rsid w:val="00064332"/>
    <w:rsid w:val="0006452A"/>
    <w:rsid w:val="00065AE1"/>
    <w:rsid w:val="000663A2"/>
    <w:rsid w:val="00066F08"/>
    <w:rsid w:val="00067228"/>
    <w:rsid w:val="00070A56"/>
    <w:rsid w:val="00070F07"/>
    <w:rsid w:val="00070FFF"/>
    <w:rsid w:val="0007136D"/>
    <w:rsid w:val="00071581"/>
    <w:rsid w:val="000719A6"/>
    <w:rsid w:val="00071A3F"/>
    <w:rsid w:val="000722BC"/>
    <w:rsid w:val="00072607"/>
    <w:rsid w:val="00072B26"/>
    <w:rsid w:val="00073464"/>
    <w:rsid w:val="00073BCF"/>
    <w:rsid w:val="00073C66"/>
    <w:rsid w:val="000749B8"/>
    <w:rsid w:val="00074F0F"/>
    <w:rsid w:val="00075452"/>
    <w:rsid w:val="00075709"/>
    <w:rsid w:val="000763D1"/>
    <w:rsid w:val="0007746B"/>
    <w:rsid w:val="00077630"/>
    <w:rsid w:val="00077C5C"/>
    <w:rsid w:val="00081482"/>
    <w:rsid w:val="00081AD9"/>
    <w:rsid w:val="00081B4E"/>
    <w:rsid w:val="00081BD9"/>
    <w:rsid w:val="00082B15"/>
    <w:rsid w:val="00082E79"/>
    <w:rsid w:val="00083940"/>
    <w:rsid w:val="00083BC2"/>
    <w:rsid w:val="00083E30"/>
    <w:rsid w:val="00083F53"/>
    <w:rsid w:val="00084AA3"/>
    <w:rsid w:val="00086972"/>
    <w:rsid w:val="00086E4E"/>
    <w:rsid w:val="0008790E"/>
    <w:rsid w:val="00090774"/>
    <w:rsid w:val="00090928"/>
    <w:rsid w:val="00090CB6"/>
    <w:rsid w:val="00092475"/>
    <w:rsid w:val="00092757"/>
    <w:rsid w:val="000929F8"/>
    <w:rsid w:val="00092A2F"/>
    <w:rsid w:val="00092FBF"/>
    <w:rsid w:val="000937AC"/>
    <w:rsid w:val="000943E1"/>
    <w:rsid w:val="0009529A"/>
    <w:rsid w:val="00095CEA"/>
    <w:rsid w:val="00095EA0"/>
    <w:rsid w:val="00096B93"/>
    <w:rsid w:val="00096C55"/>
    <w:rsid w:val="00096FF9"/>
    <w:rsid w:val="000A0263"/>
    <w:rsid w:val="000A0499"/>
    <w:rsid w:val="000A0799"/>
    <w:rsid w:val="000A0F32"/>
    <w:rsid w:val="000A1939"/>
    <w:rsid w:val="000A20AE"/>
    <w:rsid w:val="000A23C0"/>
    <w:rsid w:val="000A2B42"/>
    <w:rsid w:val="000A342E"/>
    <w:rsid w:val="000A343A"/>
    <w:rsid w:val="000A3820"/>
    <w:rsid w:val="000A3943"/>
    <w:rsid w:val="000A3B4F"/>
    <w:rsid w:val="000A3F3D"/>
    <w:rsid w:val="000A4DF0"/>
    <w:rsid w:val="000A6833"/>
    <w:rsid w:val="000A7D39"/>
    <w:rsid w:val="000B01C5"/>
    <w:rsid w:val="000B07F8"/>
    <w:rsid w:val="000B1499"/>
    <w:rsid w:val="000B16FC"/>
    <w:rsid w:val="000B20AB"/>
    <w:rsid w:val="000B22EF"/>
    <w:rsid w:val="000B2A59"/>
    <w:rsid w:val="000B2DB0"/>
    <w:rsid w:val="000B3FF7"/>
    <w:rsid w:val="000B40BB"/>
    <w:rsid w:val="000B43B6"/>
    <w:rsid w:val="000B4514"/>
    <w:rsid w:val="000B4C11"/>
    <w:rsid w:val="000B4DF3"/>
    <w:rsid w:val="000B510D"/>
    <w:rsid w:val="000B5BDE"/>
    <w:rsid w:val="000B61B3"/>
    <w:rsid w:val="000B7BC6"/>
    <w:rsid w:val="000C0731"/>
    <w:rsid w:val="000C0FB3"/>
    <w:rsid w:val="000C15FE"/>
    <w:rsid w:val="000C1A85"/>
    <w:rsid w:val="000C1A90"/>
    <w:rsid w:val="000C1B69"/>
    <w:rsid w:val="000C1B93"/>
    <w:rsid w:val="000C1F0F"/>
    <w:rsid w:val="000C2273"/>
    <w:rsid w:val="000C24ED"/>
    <w:rsid w:val="000C3EDC"/>
    <w:rsid w:val="000C49DE"/>
    <w:rsid w:val="000C4BDC"/>
    <w:rsid w:val="000C536F"/>
    <w:rsid w:val="000C5676"/>
    <w:rsid w:val="000C64E6"/>
    <w:rsid w:val="000C6987"/>
    <w:rsid w:val="000C7342"/>
    <w:rsid w:val="000C74A2"/>
    <w:rsid w:val="000D058A"/>
    <w:rsid w:val="000D0C18"/>
    <w:rsid w:val="000D0F8A"/>
    <w:rsid w:val="000D1170"/>
    <w:rsid w:val="000D1A51"/>
    <w:rsid w:val="000D1AB5"/>
    <w:rsid w:val="000D2E48"/>
    <w:rsid w:val="000D316E"/>
    <w:rsid w:val="000D3390"/>
    <w:rsid w:val="000D3BBE"/>
    <w:rsid w:val="000D414D"/>
    <w:rsid w:val="000D47D1"/>
    <w:rsid w:val="000D5322"/>
    <w:rsid w:val="000D5C1A"/>
    <w:rsid w:val="000D6691"/>
    <w:rsid w:val="000D67DD"/>
    <w:rsid w:val="000D7466"/>
    <w:rsid w:val="000E07CD"/>
    <w:rsid w:val="000E1383"/>
    <w:rsid w:val="000E14D8"/>
    <w:rsid w:val="000E195F"/>
    <w:rsid w:val="000E1A2F"/>
    <w:rsid w:val="000E1B9E"/>
    <w:rsid w:val="000E1BC9"/>
    <w:rsid w:val="000E208B"/>
    <w:rsid w:val="000E31CE"/>
    <w:rsid w:val="000E40E0"/>
    <w:rsid w:val="000E590A"/>
    <w:rsid w:val="000E7ED1"/>
    <w:rsid w:val="000F02F1"/>
    <w:rsid w:val="000F0763"/>
    <w:rsid w:val="000F0BAD"/>
    <w:rsid w:val="000F0C49"/>
    <w:rsid w:val="000F0F16"/>
    <w:rsid w:val="000F15D5"/>
    <w:rsid w:val="000F1815"/>
    <w:rsid w:val="000F2399"/>
    <w:rsid w:val="000F263C"/>
    <w:rsid w:val="000F27DC"/>
    <w:rsid w:val="000F2849"/>
    <w:rsid w:val="000F2B03"/>
    <w:rsid w:val="000F2D62"/>
    <w:rsid w:val="000F2F1A"/>
    <w:rsid w:val="000F3361"/>
    <w:rsid w:val="000F33EF"/>
    <w:rsid w:val="000F37FE"/>
    <w:rsid w:val="000F3A27"/>
    <w:rsid w:val="000F4934"/>
    <w:rsid w:val="000F52FE"/>
    <w:rsid w:val="000F5860"/>
    <w:rsid w:val="000F58BE"/>
    <w:rsid w:val="000F5961"/>
    <w:rsid w:val="000F5DD3"/>
    <w:rsid w:val="000F73BB"/>
    <w:rsid w:val="000F7BD8"/>
    <w:rsid w:val="00100349"/>
    <w:rsid w:val="00100708"/>
    <w:rsid w:val="00100AF0"/>
    <w:rsid w:val="00100E25"/>
    <w:rsid w:val="0010125D"/>
    <w:rsid w:val="001014A0"/>
    <w:rsid w:val="001014FB"/>
    <w:rsid w:val="00102945"/>
    <w:rsid w:val="00102B42"/>
    <w:rsid w:val="00102F89"/>
    <w:rsid w:val="00103951"/>
    <w:rsid w:val="00104741"/>
    <w:rsid w:val="00104E08"/>
    <w:rsid w:val="00105115"/>
    <w:rsid w:val="0010577D"/>
    <w:rsid w:val="00105823"/>
    <w:rsid w:val="001060E9"/>
    <w:rsid w:val="001069A9"/>
    <w:rsid w:val="00106C4A"/>
    <w:rsid w:val="00106D2F"/>
    <w:rsid w:val="001100DE"/>
    <w:rsid w:val="00110542"/>
    <w:rsid w:val="0011099C"/>
    <w:rsid w:val="00110D82"/>
    <w:rsid w:val="00111472"/>
    <w:rsid w:val="00111614"/>
    <w:rsid w:val="00111FDD"/>
    <w:rsid w:val="00112274"/>
    <w:rsid w:val="00112528"/>
    <w:rsid w:val="001133EE"/>
    <w:rsid w:val="001135D1"/>
    <w:rsid w:val="00113839"/>
    <w:rsid w:val="00114139"/>
    <w:rsid w:val="00114700"/>
    <w:rsid w:val="00114A46"/>
    <w:rsid w:val="00114C07"/>
    <w:rsid w:val="001161FB"/>
    <w:rsid w:val="001166E9"/>
    <w:rsid w:val="00116C34"/>
    <w:rsid w:val="001173A4"/>
    <w:rsid w:val="0011744F"/>
    <w:rsid w:val="00117458"/>
    <w:rsid w:val="00117497"/>
    <w:rsid w:val="00117C3A"/>
    <w:rsid w:val="00117F30"/>
    <w:rsid w:val="00120213"/>
    <w:rsid w:val="0012082D"/>
    <w:rsid w:val="001208C3"/>
    <w:rsid w:val="00120AED"/>
    <w:rsid w:val="00120B3A"/>
    <w:rsid w:val="00120DD1"/>
    <w:rsid w:val="00121334"/>
    <w:rsid w:val="00121495"/>
    <w:rsid w:val="00121763"/>
    <w:rsid w:val="00122150"/>
    <w:rsid w:val="0012268D"/>
    <w:rsid w:val="00122C0C"/>
    <w:rsid w:val="00122CAE"/>
    <w:rsid w:val="0012304B"/>
    <w:rsid w:val="001231BD"/>
    <w:rsid w:val="001231D0"/>
    <w:rsid w:val="001231E2"/>
    <w:rsid w:val="0012389E"/>
    <w:rsid w:val="00123E45"/>
    <w:rsid w:val="001244BF"/>
    <w:rsid w:val="0012487E"/>
    <w:rsid w:val="00124EA3"/>
    <w:rsid w:val="001252A7"/>
    <w:rsid w:val="00125822"/>
    <w:rsid w:val="00125A73"/>
    <w:rsid w:val="00125AA6"/>
    <w:rsid w:val="00125B42"/>
    <w:rsid w:val="00125B88"/>
    <w:rsid w:val="00126063"/>
    <w:rsid w:val="001261A9"/>
    <w:rsid w:val="0012673C"/>
    <w:rsid w:val="00126D13"/>
    <w:rsid w:val="00127260"/>
    <w:rsid w:val="00130147"/>
    <w:rsid w:val="00130CDB"/>
    <w:rsid w:val="001314DE"/>
    <w:rsid w:val="00131549"/>
    <w:rsid w:val="00131707"/>
    <w:rsid w:val="00131867"/>
    <w:rsid w:val="00132BC7"/>
    <w:rsid w:val="00133E2C"/>
    <w:rsid w:val="001343BA"/>
    <w:rsid w:val="001348A7"/>
    <w:rsid w:val="00134DA1"/>
    <w:rsid w:val="00134EA3"/>
    <w:rsid w:val="00135C8B"/>
    <w:rsid w:val="001363D6"/>
    <w:rsid w:val="00136BE6"/>
    <w:rsid w:val="00136C3C"/>
    <w:rsid w:val="00137792"/>
    <w:rsid w:val="0014072D"/>
    <w:rsid w:val="00140A2E"/>
    <w:rsid w:val="0014117B"/>
    <w:rsid w:val="001411A9"/>
    <w:rsid w:val="001414F0"/>
    <w:rsid w:val="00141E68"/>
    <w:rsid w:val="00142C45"/>
    <w:rsid w:val="001430DB"/>
    <w:rsid w:val="001432AE"/>
    <w:rsid w:val="0014343F"/>
    <w:rsid w:val="00143F9D"/>
    <w:rsid w:val="0014404F"/>
    <w:rsid w:val="001444B1"/>
    <w:rsid w:val="00144588"/>
    <w:rsid w:val="0014491A"/>
    <w:rsid w:val="00145943"/>
    <w:rsid w:val="00145DA4"/>
    <w:rsid w:val="00145F4E"/>
    <w:rsid w:val="00146393"/>
    <w:rsid w:val="0014731D"/>
    <w:rsid w:val="001479F4"/>
    <w:rsid w:val="00147AF5"/>
    <w:rsid w:val="00147C8C"/>
    <w:rsid w:val="0015219A"/>
    <w:rsid w:val="00152FF5"/>
    <w:rsid w:val="0015316A"/>
    <w:rsid w:val="001531EF"/>
    <w:rsid w:val="00153B3E"/>
    <w:rsid w:val="00154EF5"/>
    <w:rsid w:val="00154F3B"/>
    <w:rsid w:val="001564A5"/>
    <w:rsid w:val="00156CE6"/>
    <w:rsid w:val="00156D5E"/>
    <w:rsid w:val="00157488"/>
    <w:rsid w:val="001576D8"/>
    <w:rsid w:val="00157727"/>
    <w:rsid w:val="0016006B"/>
    <w:rsid w:val="0016041C"/>
    <w:rsid w:val="00160641"/>
    <w:rsid w:val="001616D0"/>
    <w:rsid w:val="00161705"/>
    <w:rsid w:val="00161EF5"/>
    <w:rsid w:val="00162D59"/>
    <w:rsid w:val="001640B7"/>
    <w:rsid w:val="0016423E"/>
    <w:rsid w:val="00164363"/>
    <w:rsid w:val="0016480E"/>
    <w:rsid w:val="00164D70"/>
    <w:rsid w:val="00164F27"/>
    <w:rsid w:val="001650D6"/>
    <w:rsid w:val="001651E8"/>
    <w:rsid w:val="00166356"/>
    <w:rsid w:val="00166869"/>
    <w:rsid w:val="00166AAB"/>
    <w:rsid w:val="0016700F"/>
    <w:rsid w:val="001679EE"/>
    <w:rsid w:val="00167FE9"/>
    <w:rsid w:val="0017083C"/>
    <w:rsid w:val="00170FB7"/>
    <w:rsid w:val="0017154D"/>
    <w:rsid w:val="00171FB2"/>
    <w:rsid w:val="001720E1"/>
    <w:rsid w:val="00172791"/>
    <w:rsid w:val="0017279A"/>
    <w:rsid w:val="00172E77"/>
    <w:rsid w:val="001730CB"/>
    <w:rsid w:val="0017316B"/>
    <w:rsid w:val="0017319A"/>
    <w:rsid w:val="001738C4"/>
    <w:rsid w:val="00173A04"/>
    <w:rsid w:val="00173B9F"/>
    <w:rsid w:val="00173BE7"/>
    <w:rsid w:val="00173DAD"/>
    <w:rsid w:val="001740DF"/>
    <w:rsid w:val="00174AF3"/>
    <w:rsid w:val="00174E12"/>
    <w:rsid w:val="00175539"/>
    <w:rsid w:val="00175D6C"/>
    <w:rsid w:val="00175DDA"/>
    <w:rsid w:val="0017666A"/>
    <w:rsid w:val="00176868"/>
    <w:rsid w:val="00177135"/>
    <w:rsid w:val="0017771C"/>
    <w:rsid w:val="001777E4"/>
    <w:rsid w:val="00177821"/>
    <w:rsid w:val="001800CB"/>
    <w:rsid w:val="001806C6"/>
    <w:rsid w:val="001809B6"/>
    <w:rsid w:val="00181287"/>
    <w:rsid w:val="0018168B"/>
    <w:rsid w:val="001818F3"/>
    <w:rsid w:val="00181B94"/>
    <w:rsid w:val="00182138"/>
    <w:rsid w:val="001823A9"/>
    <w:rsid w:val="0018266E"/>
    <w:rsid w:val="001828F5"/>
    <w:rsid w:val="001830B3"/>
    <w:rsid w:val="00183171"/>
    <w:rsid w:val="001841D6"/>
    <w:rsid w:val="001845EF"/>
    <w:rsid w:val="001847A4"/>
    <w:rsid w:val="001858CC"/>
    <w:rsid w:val="00185980"/>
    <w:rsid w:val="00185998"/>
    <w:rsid w:val="001860D0"/>
    <w:rsid w:val="0018643C"/>
    <w:rsid w:val="00186590"/>
    <w:rsid w:val="00186733"/>
    <w:rsid w:val="00187AB0"/>
    <w:rsid w:val="001904E3"/>
    <w:rsid w:val="001906D5"/>
    <w:rsid w:val="001909D4"/>
    <w:rsid w:val="00190B55"/>
    <w:rsid w:val="00190C6F"/>
    <w:rsid w:val="00190EC6"/>
    <w:rsid w:val="00191255"/>
    <w:rsid w:val="00191ED5"/>
    <w:rsid w:val="00192C1D"/>
    <w:rsid w:val="0019332F"/>
    <w:rsid w:val="001936E6"/>
    <w:rsid w:val="00193973"/>
    <w:rsid w:val="00194378"/>
    <w:rsid w:val="001959D9"/>
    <w:rsid w:val="00196D64"/>
    <w:rsid w:val="0019734C"/>
    <w:rsid w:val="00197619"/>
    <w:rsid w:val="001A0274"/>
    <w:rsid w:val="001A0C33"/>
    <w:rsid w:val="001A0CA4"/>
    <w:rsid w:val="001A100A"/>
    <w:rsid w:val="001A172D"/>
    <w:rsid w:val="001A1979"/>
    <w:rsid w:val="001A201E"/>
    <w:rsid w:val="001A244F"/>
    <w:rsid w:val="001A285A"/>
    <w:rsid w:val="001A2AD1"/>
    <w:rsid w:val="001A2CF3"/>
    <w:rsid w:val="001A2D64"/>
    <w:rsid w:val="001A3009"/>
    <w:rsid w:val="001A3238"/>
    <w:rsid w:val="001A3689"/>
    <w:rsid w:val="001A37F5"/>
    <w:rsid w:val="001A3816"/>
    <w:rsid w:val="001A3AC4"/>
    <w:rsid w:val="001A3E83"/>
    <w:rsid w:val="001A50D9"/>
    <w:rsid w:val="001A5828"/>
    <w:rsid w:val="001A6119"/>
    <w:rsid w:val="001A63A5"/>
    <w:rsid w:val="001A6D35"/>
    <w:rsid w:val="001A7306"/>
    <w:rsid w:val="001A7337"/>
    <w:rsid w:val="001A78D5"/>
    <w:rsid w:val="001A7BF7"/>
    <w:rsid w:val="001A7C15"/>
    <w:rsid w:val="001B0795"/>
    <w:rsid w:val="001B0B25"/>
    <w:rsid w:val="001B0E43"/>
    <w:rsid w:val="001B1096"/>
    <w:rsid w:val="001B1108"/>
    <w:rsid w:val="001B1206"/>
    <w:rsid w:val="001B121F"/>
    <w:rsid w:val="001B1790"/>
    <w:rsid w:val="001B1E37"/>
    <w:rsid w:val="001B2513"/>
    <w:rsid w:val="001B3BC0"/>
    <w:rsid w:val="001B4531"/>
    <w:rsid w:val="001B4E72"/>
    <w:rsid w:val="001B52B6"/>
    <w:rsid w:val="001C01E6"/>
    <w:rsid w:val="001C06AD"/>
    <w:rsid w:val="001C26B6"/>
    <w:rsid w:val="001C280B"/>
    <w:rsid w:val="001C306A"/>
    <w:rsid w:val="001C3702"/>
    <w:rsid w:val="001C401C"/>
    <w:rsid w:val="001C4084"/>
    <w:rsid w:val="001C4A36"/>
    <w:rsid w:val="001C4CC5"/>
    <w:rsid w:val="001C6FE5"/>
    <w:rsid w:val="001C71EF"/>
    <w:rsid w:val="001C728B"/>
    <w:rsid w:val="001C737A"/>
    <w:rsid w:val="001C7E43"/>
    <w:rsid w:val="001C7E97"/>
    <w:rsid w:val="001C7F34"/>
    <w:rsid w:val="001D066A"/>
    <w:rsid w:val="001D1EAE"/>
    <w:rsid w:val="001D21C0"/>
    <w:rsid w:val="001D402E"/>
    <w:rsid w:val="001D4555"/>
    <w:rsid w:val="001D45D7"/>
    <w:rsid w:val="001D48AE"/>
    <w:rsid w:val="001D49E8"/>
    <w:rsid w:val="001D4D21"/>
    <w:rsid w:val="001D513B"/>
    <w:rsid w:val="001D5230"/>
    <w:rsid w:val="001D5DDC"/>
    <w:rsid w:val="001D6C27"/>
    <w:rsid w:val="001D714A"/>
    <w:rsid w:val="001D739A"/>
    <w:rsid w:val="001D7801"/>
    <w:rsid w:val="001E0230"/>
    <w:rsid w:val="001E0733"/>
    <w:rsid w:val="001E1ED5"/>
    <w:rsid w:val="001E209A"/>
    <w:rsid w:val="001E20C8"/>
    <w:rsid w:val="001E2C64"/>
    <w:rsid w:val="001E3FDE"/>
    <w:rsid w:val="001E47A1"/>
    <w:rsid w:val="001E4EF0"/>
    <w:rsid w:val="001E5235"/>
    <w:rsid w:val="001E572F"/>
    <w:rsid w:val="001E5A58"/>
    <w:rsid w:val="001E5B42"/>
    <w:rsid w:val="001E5CDB"/>
    <w:rsid w:val="001E6363"/>
    <w:rsid w:val="001E6C66"/>
    <w:rsid w:val="001E71E8"/>
    <w:rsid w:val="001E7CF8"/>
    <w:rsid w:val="001F0E33"/>
    <w:rsid w:val="001F0E79"/>
    <w:rsid w:val="001F11E9"/>
    <w:rsid w:val="001F1AA0"/>
    <w:rsid w:val="001F1C2F"/>
    <w:rsid w:val="001F1F24"/>
    <w:rsid w:val="001F2E35"/>
    <w:rsid w:val="001F3251"/>
    <w:rsid w:val="001F332C"/>
    <w:rsid w:val="001F3881"/>
    <w:rsid w:val="001F450D"/>
    <w:rsid w:val="001F4885"/>
    <w:rsid w:val="001F5B33"/>
    <w:rsid w:val="001F61B7"/>
    <w:rsid w:val="001F6845"/>
    <w:rsid w:val="001F6CE3"/>
    <w:rsid w:val="001F6E4F"/>
    <w:rsid w:val="001F7923"/>
    <w:rsid w:val="00201124"/>
    <w:rsid w:val="002016DE"/>
    <w:rsid w:val="00201761"/>
    <w:rsid w:val="002024E3"/>
    <w:rsid w:val="00202A9C"/>
    <w:rsid w:val="00203266"/>
    <w:rsid w:val="0020367D"/>
    <w:rsid w:val="00204A1C"/>
    <w:rsid w:val="0020723B"/>
    <w:rsid w:val="0020798A"/>
    <w:rsid w:val="0021001F"/>
    <w:rsid w:val="002105AD"/>
    <w:rsid w:val="00210CFE"/>
    <w:rsid w:val="00210EEE"/>
    <w:rsid w:val="002124A0"/>
    <w:rsid w:val="002125D1"/>
    <w:rsid w:val="00212A28"/>
    <w:rsid w:val="00212BD5"/>
    <w:rsid w:val="00213159"/>
    <w:rsid w:val="00213661"/>
    <w:rsid w:val="00214A5A"/>
    <w:rsid w:val="00215644"/>
    <w:rsid w:val="00215A43"/>
    <w:rsid w:val="00215E9E"/>
    <w:rsid w:val="002164DC"/>
    <w:rsid w:val="00216D90"/>
    <w:rsid w:val="00216E31"/>
    <w:rsid w:val="00217113"/>
    <w:rsid w:val="002174D9"/>
    <w:rsid w:val="002175EE"/>
    <w:rsid w:val="002203FF"/>
    <w:rsid w:val="0022134E"/>
    <w:rsid w:val="00222628"/>
    <w:rsid w:val="002235AC"/>
    <w:rsid w:val="002235C9"/>
    <w:rsid w:val="00223C5E"/>
    <w:rsid w:val="0022424E"/>
    <w:rsid w:val="0022440D"/>
    <w:rsid w:val="0022577A"/>
    <w:rsid w:val="002257A9"/>
    <w:rsid w:val="00225A9F"/>
    <w:rsid w:val="0022658C"/>
    <w:rsid w:val="00226A8D"/>
    <w:rsid w:val="00226BBB"/>
    <w:rsid w:val="00226DD9"/>
    <w:rsid w:val="00226FB0"/>
    <w:rsid w:val="002276C8"/>
    <w:rsid w:val="0022771B"/>
    <w:rsid w:val="00230338"/>
    <w:rsid w:val="0023080B"/>
    <w:rsid w:val="00230EF0"/>
    <w:rsid w:val="002315C3"/>
    <w:rsid w:val="00231770"/>
    <w:rsid w:val="00232E39"/>
    <w:rsid w:val="00233335"/>
    <w:rsid w:val="00233718"/>
    <w:rsid w:val="00233CE9"/>
    <w:rsid w:val="00233D96"/>
    <w:rsid w:val="0023408F"/>
    <w:rsid w:val="00234DAD"/>
    <w:rsid w:val="002362A7"/>
    <w:rsid w:val="0023679C"/>
    <w:rsid w:val="00236BEA"/>
    <w:rsid w:val="00236E83"/>
    <w:rsid w:val="00236EA5"/>
    <w:rsid w:val="00237F61"/>
    <w:rsid w:val="00237FFE"/>
    <w:rsid w:val="00240112"/>
    <w:rsid w:val="00240A22"/>
    <w:rsid w:val="00240AA9"/>
    <w:rsid w:val="00240E0B"/>
    <w:rsid w:val="00240E5D"/>
    <w:rsid w:val="00240FB1"/>
    <w:rsid w:val="0024171E"/>
    <w:rsid w:val="00242EDF"/>
    <w:rsid w:val="00243BCC"/>
    <w:rsid w:val="0024483C"/>
    <w:rsid w:val="00244894"/>
    <w:rsid w:val="002448AF"/>
    <w:rsid w:val="00244D09"/>
    <w:rsid w:val="00244DF0"/>
    <w:rsid w:val="002454BB"/>
    <w:rsid w:val="00245658"/>
    <w:rsid w:val="00245DC4"/>
    <w:rsid w:val="00247AA9"/>
    <w:rsid w:val="002506EE"/>
    <w:rsid w:val="002506F7"/>
    <w:rsid w:val="002508C6"/>
    <w:rsid w:val="00250A28"/>
    <w:rsid w:val="00250CF6"/>
    <w:rsid w:val="00250FA8"/>
    <w:rsid w:val="00252986"/>
    <w:rsid w:val="00252F9D"/>
    <w:rsid w:val="002530B9"/>
    <w:rsid w:val="00253489"/>
    <w:rsid w:val="002548DB"/>
    <w:rsid w:val="00254A9E"/>
    <w:rsid w:val="0025592F"/>
    <w:rsid w:val="00256187"/>
    <w:rsid w:val="0025657E"/>
    <w:rsid w:val="00256D71"/>
    <w:rsid w:val="00257222"/>
    <w:rsid w:val="0025740F"/>
    <w:rsid w:val="00257964"/>
    <w:rsid w:val="00257B43"/>
    <w:rsid w:val="00257CA5"/>
    <w:rsid w:val="00260276"/>
    <w:rsid w:val="00260C8B"/>
    <w:rsid w:val="00262A59"/>
    <w:rsid w:val="0026319E"/>
    <w:rsid w:val="0026348D"/>
    <w:rsid w:val="00264A3A"/>
    <w:rsid w:val="00264CC8"/>
    <w:rsid w:val="0026518C"/>
    <w:rsid w:val="00265199"/>
    <w:rsid w:val="0026548C"/>
    <w:rsid w:val="00265547"/>
    <w:rsid w:val="0026609B"/>
    <w:rsid w:val="002660A8"/>
    <w:rsid w:val="002660D6"/>
    <w:rsid w:val="00266207"/>
    <w:rsid w:val="0026623A"/>
    <w:rsid w:val="00266F8C"/>
    <w:rsid w:val="00267837"/>
    <w:rsid w:val="00270680"/>
    <w:rsid w:val="00270AAC"/>
    <w:rsid w:val="00270BDB"/>
    <w:rsid w:val="00271F19"/>
    <w:rsid w:val="00272012"/>
    <w:rsid w:val="00273069"/>
    <w:rsid w:val="0027370C"/>
    <w:rsid w:val="00274D57"/>
    <w:rsid w:val="00274FAF"/>
    <w:rsid w:val="002757B5"/>
    <w:rsid w:val="00276072"/>
    <w:rsid w:val="002768E3"/>
    <w:rsid w:val="00276C64"/>
    <w:rsid w:val="00276F30"/>
    <w:rsid w:val="002776D2"/>
    <w:rsid w:val="00277A89"/>
    <w:rsid w:val="002809B3"/>
    <w:rsid w:val="0028111E"/>
    <w:rsid w:val="002812CE"/>
    <w:rsid w:val="002819EF"/>
    <w:rsid w:val="00281A43"/>
    <w:rsid w:val="00281AC5"/>
    <w:rsid w:val="00281AE8"/>
    <w:rsid w:val="002826C2"/>
    <w:rsid w:val="00283778"/>
    <w:rsid w:val="002839BD"/>
    <w:rsid w:val="00283D2B"/>
    <w:rsid w:val="0028447F"/>
    <w:rsid w:val="002844C6"/>
    <w:rsid w:val="00285140"/>
    <w:rsid w:val="00285C56"/>
    <w:rsid w:val="0028638B"/>
    <w:rsid w:val="00286F4F"/>
    <w:rsid w:val="00287160"/>
    <w:rsid w:val="00287376"/>
    <w:rsid w:val="00290841"/>
    <w:rsid w:val="002913AB"/>
    <w:rsid w:val="002917A1"/>
    <w:rsid w:val="00291FA2"/>
    <w:rsid w:val="002927F2"/>
    <w:rsid w:val="0029283C"/>
    <w:rsid w:val="00292E11"/>
    <w:rsid w:val="002932EF"/>
    <w:rsid w:val="002945CD"/>
    <w:rsid w:val="00294C03"/>
    <w:rsid w:val="00295130"/>
    <w:rsid w:val="0029616C"/>
    <w:rsid w:val="00296D1B"/>
    <w:rsid w:val="0029755C"/>
    <w:rsid w:val="002977EF"/>
    <w:rsid w:val="002A11D5"/>
    <w:rsid w:val="002A1485"/>
    <w:rsid w:val="002A22A7"/>
    <w:rsid w:val="002A2753"/>
    <w:rsid w:val="002A2890"/>
    <w:rsid w:val="002A28B4"/>
    <w:rsid w:val="002A2B4B"/>
    <w:rsid w:val="002A2B8C"/>
    <w:rsid w:val="002A3347"/>
    <w:rsid w:val="002A35CF"/>
    <w:rsid w:val="002A4299"/>
    <w:rsid w:val="002A42EA"/>
    <w:rsid w:val="002A475D"/>
    <w:rsid w:val="002A4920"/>
    <w:rsid w:val="002A4A08"/>
    <w:rsid w:val="002A4E26"/>
    <w:rsid w:val="002A51C2"/>
    <w:rsid w:val="002A54C9"/>
    <w:rsid w:val="002A6B1E"/>
    <w:rsid w:val="002A7301"/>
    <w:rsid w:val="002A77D2"/>
    <w:rsid w:val="002B0DB5"/>
    <w:rsid w:val="002B27C8"/>
    <w:rsid w:val="002B292B"/>
    <w:rsid w:val="002B34B9"/>
    <w:rsid w:val="002B37DF"/>
    <w:rsid w:val="002B45F4"/>
    <w:rsid w:val="002B4604"/>
    <w:rsid w:val="002B4D4E"/>
    <w:rsid w:val="002B522B"/>
    <w:rsid w:val="002B568E"/>
    <w:rsid w:val="002B5B8C"/>
    <w:rsid w:val="002B5BA6"/>
    <w:rsid w:val="002B5E61"/>
    <w:rsid w:val="002B64EA"/>
    <w:rsid w:val="002B6FDB"/>
    <w:rsid w:val="002B7DC7"/>
    <w:rsid w:val="002C07DE"/>
    <w:rsid w:val="002C0A0D"/>
    <w:rsid w:val="002C0A83"/>
    <w:rsid w:val="002C15E7"/>
    <w:rsid w:val="002C1EA5"/>
    <w:rsid w:val="002C1FEB"/>
    <w:rsid w:val="002C2BF1"/>
    <w:rsid w:val="002C2E39"/>
    <w:rsid w:val="002C346F"/>
    <w:rsid w:val="002C3472"/>
    <w:rsid w:val="002C3669"/>
    <w:rsid w:val="002C37CD"/>
    <w:rsid w:val="002C4466"/>
    <w:rsid w:val="002C475A"/>
    <w:rsid w:val="002C4BD0"/>
    <w:rsid w:val="002C512C"/>
    <w:rsid w:val="002C54F4"/>
    <w:rsid w:val="002C55BF"/>
    <w:rsid w:val="002C5BFC"/>
    <w:rsid w:val="002C5FDA"/>
    <w:rsid w:val="002C7979"/>
    <w:rsid w:val="002C7C84"/>
    <w:rsid w:val="002D118C"/>
    <w:rsid w:val="002D1A62"/>
    <w:rsid w:val="002D23BB"/>
    <w:rsid w:val="002D2BA0"/>
    <w:rsid w:val="002D2E8C"/>
    <w:rsid w:val="002D2F14"/>
    <w:rsid w:val="002D31AD"/>
    <w:rsid w:val="002D3DE1"/>
    <w:rsid w:val="002D49BA"/>
    <w:rsid w:val="002D50A8"/>
    <w:rsid w:val="002D56DA"/>
    <w:rsid w:val="002D59AB"/>
    <w:rsid w:val="002D5E7E"/>
    <w:rsid w:val="002D67BD"/>
    <w:rsid w:val="002D7C73"/>
    <w:rsid w:val="002D7FD1"/>
    <w:rsid w:val="002E07F1"/>
    <w:rsid w:val="002E0A58"/>
    <w:rsid w:val="002E1361"/>
    <w:rsid w:val="002E17A9"/>
    <w:rsid w:val="002E1DD5"/>
    <w:rsid w:val="002E1E50"/>
    <w:rsid w:val="002E3EFB"/>
    <w:rsid w:val="002E45E6"/>
    <w:rsid w:val="002E4C36"/>
    <w:rsid w:val="002E5140"/>
    <w:rsid w:val="002E5424"/>
    <w:rsid w:val="002E7C2A"/>
    <w:rsid w:val="002F00F8"/>
    <w:rsid w:val="002F00FF"/>
    <w:rsid w:val="002F017B"/>
    <w:rsid w:val="002F0B1F"/>
    <w:rsid w:val="002F0D67"/>
    <w:rsid w:val="002F1899"/>
    <w:rsid w:val="002F1C42"/>
    <w:rsid w:val="002F2361"/>
    <w:rsid w:val="002F25EF"/>
    <w:rsid w:val="002F2BD1"/>
    <w:rsid w:val="002F2DA7"/>
    <w:rsid w:val="002F2DE3"/>
    <w:rsid w:val="002F3089"/>
    <w:rsid w:val="002F3217"/>
    <w:rsid w:val="002F3573"/>
    <w:rsid w:val="002F3786"/>
    <w:rsid w:val="002F4823"/>
    <w:rsid w:val="002F4F20"/>
    <w:rsid w:val="002F5134"/>
    <w:rsid w:val="002F5EE0"/>
    <w:rsid w:val="002F623F"/>
    <w:rsid w:val="002F638D"/>
    <w:rsid w:val="002F646F"/>
    <w:rsid w:val="002F6559"/>
    <w:rsid w:val="002F69EB"/>
    <w:rsid w:val="002F7135"/>
    <w:rsid w:val="002F720A"/>
    <w:rsid w:val="002F7937"/>
    <w:rsid w:val="002F7A77"/>
    <w:rsid w:val="002F7CFE"/>
    <w:rsid w:val="00300379"/>
    <w:rsid w:val="0030068F"/>
    <w:rsid w:val="00300CE0"/>
    <w:rsid w:val="0030187B"/>
    <w:rsid w:val="0030199F"/>
    <w:rsid w:val="00302F31"/>
    <w:rsid w:val="00303085"/>
    <w:rsid w:val="003031C6"/>
    <w:rsid w:val="00303C2A"/>
    <w:rsid w:val="00303FAC"/>
    <w:rsid w:val="003040B6"/>
    <w:rsid w:val="0030433B"/>
    <w:rsid w:val="00304A62"/>
    <w:rsid w:val="00305054"/>
    <w:rsid w:val="00305DF7"/>
    <w:rsid w:val="003064D5"/>
    <w:rsid w:val="003069B3"/>
    <w:rsid w:val="00306BDB"/>
    <w:rsid w:val="00306C23"/>
    <w:rsid w:val="00306DF5"/>
    <w:rsid w:val="00306E7E"/>
    <w:rsid w:val="00310266"/>
    <w:rsid w:val="003109D4"/>
    <w:rsid w:val="00311396"/>
    <w:rsid w:val="003113A0"/>
    <w:rsid w:val="003117A5"/>
    <w:rsid w:val="0031220F"/>
    <w:rsid w:val="00312E22"/>
    <w:rsid w:val="00313029"/>
    <w:rsid w:val="00313447"/>
    <w:rsid w:val="003135C2"/>
    <w:rsid w:val="00313C9F"/>
    <w:rsid w:val="00313D10"/>
    <w:rsid w:val="003143F4"/>
    <w:rsid w:val="0031451A"/>
    <w:rsid w:val="00314DA4"/>
    <w:rsid w:val="00315525"/>
    <w:rsid w:val="00315526"/>
    <w:rsid w:val="00316373"/>
    <w:rsid w:val="003164FB"/>
    <w:rsid w:val="003175C7"/>
    <w:rsid w:val="003178F9"/>
    <w:rsid w:val="00320705"/>
    <w:rsid w:val="00320B5D"/>
    <w:rsid w:val="00320BCF"/>
    <w:rsid w:val="00320DC5"/>
    <w:rsid w:val="0032279D"/>
    <w:rsid w:val="0032294E"/>
    <w:rsid w:val="00322EB3"/>
    <w:rsid w:val="00322EEE"/>
    <w:rsid w:val="00323B1B"/>
    <w:rsid w:val="00323E03"/>
    <w:rsid w:val="003247D3"/>
    <w:rsid w:val="00324B50"/>
    <w:rsid w:val="00324D1B"/>
    <w:rsid w:val="0032574B"/>
    <w:rsid w:val="00325C76"/>
    <w:rsid w:val="00325C9B"/>
    <w:rsid w:val="00325C9E"/>
    <w:rsid w:val="00326BC9"/>
    <w:rsid w:val="00326E3C"/>
    <w:rsid w:val="00327677"/>
    <w:rsid w:val="00327C89"/>
    <w:rsid w:val="00327FC3"/>
    <w:rsid w:val="00330337"/>
    <w:rsid w:val="0033037A"/>
    <w:rsid w:val="00330C51"/>
    <w:rsid w:val="00331014"/>
    <w:rsid w:val="00331BF8"/>
    <w:rsid w:val="00332DCA"/>
    <w:rsid w:val="003331F4"/>
    <w:rsid w:val="00333215"/>
    <w:rsid w:val="003335C7"/>
    <w:rsid w:val="00333BD4"/>
    <w:rsid w:val="003346F4"/>
    <w:rsid w:val="00334840"/>
    <w:rsid w:val="00334B0A"/>
    <w:rsid w:val="00334E19"/>
    <w:rsid w:val="003356B7"/>
    <w:rsid w:val="00335B41"/>
    <w:rsid w:val="003364EE"/>
    <w:rsid w:val="0033662A"/>
    <w:rsid w:val="00336779"/>
    <w:rsid w:val="0033716D"/>
    <w:rsid w:val="00337991"/>
    <w:rsid w:val="00337B26"/>
    <w:rsid w:val="00337B9F"/>
    <w:rsid w:val="00337CFC"/>
    <w:rsid w:val="00340680"/>
    <w:rsid w:val="00340DD9"/>
    <w:rsid w:val="003418B2"/>
    <w:rsid w:val="00341C78"/>
    <w:rsid w:val="003424CB"/>
    <w:rsid w:val="00342744"/>
    <w:rsid w:val="003433D5"/>
    <w:rsid w:val="00343D1F"/>
    <w:rsid w:val="00343E73"/>
    <w:rsid w:val="00344445"/>
    <w:rsid w:val="003446C8"/>
    <w:rsid w:val="00344819"/>
    <w:rsid w:val="003464C3"/>
    <w:rsid w:val="003464E7"/>
    <w:rsid w:val="0034668F"/>
    <w:rsid w:val="00346D0F"/>
    <w:rsid w:val="003472CB"/>
    <w:rsid w:val="00347667"/>
    <w:rsid w:val="00347A58"/>
    <w:rsid w:val="003503C3"/>
    <w:rsid w:val="00350F77"/>
    <w:rsid w:val="00350FB2"/>
    <w:rsid w:val="00351195"/>
    <w:rsid w:val="00352302"/>
    <w:rsid w:val="00352CB6"/>
    <w:rsid w:val="003530E8"/>
    <w:rsid w:val="00353139"/>
    <w:rsid w:val="00353E5E"/>
    <w:rsid w:val="003547E0"/>
    <w:rsid w:val="00354C05"/>
    <w:rsid w:val="00354CFD"/>
    <w:rsid w:val="00355116"/>
    <w:rsid w:val="00357455"/>
    <w:rsid w:val="00357706"/>
    <w:rsid w:val="0036007A"/>
    <w:rsid w:val="00360820"/>
    <w:rsid w:val="00360D83"/>
    <w:rsid w:val="00360E17"/>
    <w:rsid w:val="0036132A"/>
    <w:rsid w:val="00361BEB"/>
    <w:rsid w:val="0036209C"/>
    <w:rsid w:val="0036299B"/>
    <w:rsid w:val="003638B6"/>
    <w:rsid w:val="00363967"/>
    <w:rsid w:val="0036473C"/>
    <w:rsid w:val="00364DF9"/>
    <w:rsid w:val="00364E77"/>
    <w:rsid w:val="00365107"/>
    <w:rsid w:val="0036611D"/>
    <w:rsid w:val="00366470"/>
    <w:rsid w:val="003674CC"/>
    <w:rsid w:val="00367F8C"/>
    <w:rsid w:val="00367FF7"/>
    <w:rsid w:val="00370DE2"/>
    <w:rsid w:val="003713EF"/>
    <w:rsid w:val="00372080"/>
    <w:rsid w:val="00372574"/>
    <w:rsid w:val="00372681"/>
    <w:rsid w:val="003726ED"/>
    <w:rsid w:val="00372706"/>
    <w:rsid w:val="00372784"/>
    <w:rsid w:val="0037378E"/>
    <w:rsid w:val="00373BED"/>
    <w:rsid w:val="00374555"/>
    <w:rsid w:val="00375229"/>
    <w:rsid w:val="003770E1"/>
    <w:rsid w:val="00377135"/>
    <w:rsid w:val="00377331"/>
    <w:rsid w:val="003779AA"/>
    <w:rsid w:val="00377B8B"/>
    <w:rsid w:val="00380029"/>
    <w:rsid w:val="00380269"/>
    <w:rsid w:val="0038080C"/>
    <w:rsid w:val="003808A4"/>
    <w:rsid w:val="003810DA"/>
    <w:rsid w:val="003811A7"/>
    <w:rsid w:val="00381C43"/>
    <w:rsid w:val="00381F73"/>
    <w:rsid w:val="0038312F"/>
    <w:rsid w:val="0038320E"/>
    <w:rsid w:val="003835AF"/>
    <w:rsid w:val="00383BB5"/>
    <w:rsid w:val="00384116"/>
    <w:rsid w:val="00384636"/>
    <w:rsid w:val="0038483C"/>
    <w:rsid w:val="00385132"/>
    <w:rsid w:val="003856C4"/>
    <w:rsid w:val="003859F6"/>
    <w:rsid w:val="00385A41"/>
    <w:rsid w:val="00385B00"/>
    <w:rsid w:val="00385C7B"/>
    <w:rsid w:val="00385DFB"/>
    <w:rsid w:val="00385ED6"/>
    <w:rsid w:val="00385F91"/>
    <w:rsid w:val="0038638A"/>
    <w:rsid w:val="0038668B"/>
    <w:rsid w:val="00386D7D"/>
    <w:rsid w:val="00387133"/>
    <w:rsid w:val="00387159"/>
    <w:rsid w:val="00387C62"/>
    <w:rsid w:val="00391AF3"/>
    <w:rsid w:val="003924BB"/>
    <w:rsid w:val="00392B4E"/>
    <w:rsid w:val="00393111"/>
    <w:rsid w:val="0039377A"/>
    <w:rsid w:val="0039385A"/>
    <w:rsid w:val="00393BFF"/>
    <w:rsid w:val="003941BE"/>
    <w:rsid w:val="0039493D"/>
    <w:rsid w:val="00395160"/>
    <w:rsid w:val="003953E7"/>
    <w:rsid w:val="00395F78"/>
    <w:rsid w:val="00396632"/>
    <w:rsid w:val="003A0177"/>
    <w:rsid w:val="003A0672"/>
    <w:rsid w:val="003A0CBB"/>
    <w:rsid w:val="003A0F9C"/>
    <w:rsid w:val="003A153D"/>
    <w:rsid w:val="003A1B50"/>
    <w:rsid w:val="003A202C"/>
    <w:rsid w:val="003A275B"/>
    <w:rsid w:val="003A33F7"/>
    <w:rsid w:val="003A380A"/>
    <w:rsid w:val="003A3C89"/>
    <w:rsid w:val="003A41E2"/>
    <w:rsid w:val="003A4713"/>
    <w:rsid w:val="003A4A02"/>
    <w:rsid w:val="003A4A39"/>
    <w:rsid w:val="003A4EBC"/>
    <w:rsid w:val="003A5190"/>
    <w:rsid w:val="003A5559"/>
    <w:rsid w:val="003A5B54"/>
    <w:rsid w:val="003A5E1B"/>
    <w:rsid w:val="003A5E2C"/>
    <w:rsid w:val="003A62E2"/>
    <w:rsid w:val="003A646B"/>
    <w:rsid w:val="003A6B1F"/>
    <w:rsid w:val="003A6D2C"/>
    <w:rsid w:val="003A7030"/>
    <w:rsid w:val="003A70CC"/>
    <w:rsid w:val="003A77B9"/>
    <w:rsid w:val="003B0025"/>
    <w:rsid w:val="003B049F"/>
    <w:rsid w:val="003B0FFA"/>
    <w:rsid w:val="003B1505"/>
    <w:rsid w:val="003B1CE4"/>
    <w:rsid w:val="003B240E"/>
    <w:rsid w:val="003B2B0A"/>
    <w:rsid w:val="003B31F2"/>
    <w:rsid w:val="003B3922"/>
    <w:rsid w:val="003B3C9D"/>
    <w:rsid w:val="003B3DB5"/>
    <w:rsid w:val="003B3F9B"/>
    <w:rsid w:val="003B3FC1"/>
    <w:rsid w:val="003B472E"/>
    <w:rsid w:val="003B5568"/>
    <w:rsid w:val="003B56E0"/>
    <w:rsid w:val="003B572D"/>
    <w:rsid w:val="003B630B"/>
    <w:rsid w:val="003B6947"/>
    <w:rsid w:val="003B6E20"/>
    <w:rsid w:val="003B70F0"/>
    <w:rsid w:val="003B73B7"/>
    <w:rsid w:val="003B74E7"/>
    <w:rsid w:val="003C079A"/>
    <w:rsid w:val="003C0919"/>
    <w:rsid w:val="003C16C5"/>
    <w:rsid w:val="003C17BF"/>
    <w:rsid w:val="003C20CB"/>
    <w:rsid w:val="003C2511"/>
    <w:rsid w:val="003C26BA"/>
    <w:rsid w:val="003C27F5"/>
    <w:rsid w:val="003C28A6"/>
    <w:rsid w:val="003C28FE"/>
    <w:rsid w:val="003C319E"/>
    <w:rsid w:val="003C3360"/>
    <w:rsid w:val="003C4544"/>
    <w:rsid w:val="003C4967"/>
    <w:rsid w:val="003C5E08"/>
    <w:rsid w:val="003C6805"/>
    <w:rsid w:val="003C6814"/>
    <w:rsid w:val="003C6CDF"/>
    <w:rsid w:val="003C6D07"/>
    <w:rsid w:val="003C7298"/>
    <w:rsid w:val="003C7340"/>
    <w:rsid w:val="003D0A13"/>
    <w:rsid w:val="003D1006"/>
    <w:rsid w:val="003D1397"/>
    <w:rsid w:val="003D13EF"/>
    <w:rsid w:val="003D149A"/>
    <w:rsid w:val="003D1577"/>
    <w:rsid w:val="003D15B5"/>
    <w:rsid w:val="003D188B"/>
    <w:rsid w:val="003D2D54"/>
    <w:rsid w:val="003D31D7"/>
    <w:rsid w:val="003D3F5B"/>
    <w:rsid w:val="003D4518"/>
    <w:rsid w:val="003D4BC5"/>
    <w:rsid w:val="003D5500"/>
    <w:rsid w:val="003D6690"/>
    <w:rsid w:val="003D70F2"/>
    <w:rsid w:val="003D71E3"/>
    <w:rsid w:val="003D7E09"/>
    <w:rsid w:val="003E16D4"/>
    <w:rsid w:val="003E1801"/>
    <w:rsid w:val="003E1BF7"/>
    <w:rsid w:val="003E1C0A"/>
    <w:rsid w:val="003E272B"/>
    <w:rsid w:val="003E2CB0"/>
    <w:rsid w:val="003E387B"/>
    <w:rsid w:val="003E5A3D"/>
    <w:rsid w:val="003E5A7A"/>
    <w:rsid w:val="003E5F4B"/>
    <w:rsid w:val="003E69B4"/>
    <w:rsid w:val="003E6E8A"/>
    <w:rsid w:val="003E71E0"/>
    <w:rsid w:val="003E7531"/>
    <w:rsid w:val="003F05E7"/>
    <w:rsid w:val="003F0C89"/>
    <w:rsid w:val="003F0F29"/>
    <w:rsid w:val="003F1075"/>
    <w:rsid w:val="003F13E8"/>
    <w:rsid w:val="003F1477"/>
    <w:rsid w:val="003F18E0"/>
    <w:rsid w:val="003F23F2"/>
    <w:rsid w:val="003F2F61"/>
    <w:rsid w:val="003F2F6C"/>
    <w:rsid w:val="003F2F7C"/>
    <w:rsid w:val="003F35F3"/>
    <w:rsid w:val="003F3A8F"/>
    <w:rsid w:val="003F4509"/>
    <w:rsid w:val="003F4D1C"/>
    <w:rsid w:val="003F5BC6"/>
    <w:rsid w:val="003F604A"/>
    <w:rsid w:val="003F6424"/>
    <w:rsid w:val="003F64E5"/>
    <w:rsid w:val="003F67D4"/>
    <w:rsid w:val="003F7410"/>
    <w:rsid w:val="003F7DBE"/>
    <w:rsid w:val="004000E9"/>
    <w:rsid w:val="00400B00"/>
    <w:rsid w:val="00401084"/>
    <w:rsid w:val="00402065"/>
    <w:rsid w:val="00402408"/>
    <w:rsid w:val="004024D8"/>
    <w:rsid w:val="00403A77"/>
    <w:rsid w:val="004045E6"/>
    <w:rsid w:val="00404854"/>
    <w:rsid w:val="00404B8B"/>
    <w:rsid w:val="00404C11"/>
    <w:rsid w:val="00405245"/>
    <w:rsid w:val="0040570E"/>
    <w:rsid w:val="00405A99"/>
    <w:rsid w:val="004070EA"/>
    <w:rsid w:val="0040712B"/>
    <w:rsid w:val="00407550"/>
    <w:rsid w:val="00407646"/>
    <w:rsid w:val="004079B5"/>
    <w:rsid w:val="00407CCE"/>
    <w:rsid w:val="00407EF0"/>
    <w:rsid w:val="004100F7"/>
    <w:rsid w:val="0041040B"/>
    <w:rsid w:val="004104DA"/>
    <w:rsid w:val="0041184F"/>
    <w:rsid w:val="004119F9"/>
    <w:rsid w:val="004127D2"/>
    <w:rsid w:val="00412CB8"/>
    <w:rsid w:val="00412DD3"/>
    <w:rsid w:val="00412F2B"/>
    <w:rsid w:val="00413A40"/>
    <w:rsid w:val="00414763"/>
    <w:rsid w:val="00414E7F"/>
    <w:rsid w:val="004159FE"/>
    <w:rsid w:val="00415D7B"/>
    <w:rsid w:val="004169B5"/>
    <w:rsid w:val="00417277"/>
    <w:rsid w:val="00417286"/>
    <w:rsid w:val="0041784C"/>
    <w:rsid w:val="004178B3"/>
    <w:rsid w:val="00417FFD"/>
    <w:rsid w:val="00420D84"/>
    <w:rsid w:val="0042204E"/>
    <w:rsid w:val="00422D2D"/>
    <w:rsid w:val="00423914"/>
    <w:rsid w:val="00423A04"/>
    <w:rsid w:val="00423AF5"/>
    <w:rsid w:val="00423CD1"/>
    <w:rsid w:val="00424903"/>
    <w:rsid w:val="00424B56"/>
    <w:rsid w:val="004251CF"/>
    <w:rsid w:val="00425784"/>
    <w:rsid w:val="00425876"/>
    <w:rsid w:val="00425FBB"/>
    <w:rsid w:val="0042602E"/>
    <w:rsid w:val="004265EE"/>
    <w:rsid w:val="004266D8"/>
    <w:rsid w:val="00427671"/>
    <w:rsid w:val="00430E8B"/>
    <w:rsid w:val="00430F12"/>
    <w:rsid w:val="004310A3"/>
    <w:rsid w:val="00431153"/>
    <w:rsid w:val="0043281E"/>
    <w:rsid w:val="00432A7E"/>
    <w:rsid w:val="00432B88"/>
    <w:rsid w:val="00432EDF"/>
    <w:rsid w:val="00433195"/>
    <w:rsid w:val="0043323C"/>
    <w:rsid w:val="004332A6"/>
    <w:rsid w:val="00433720"/>
    <w:rsid w:val="00435D14"/>
    <w:rsid w:val="00435D51"/>
    <w:rsid w:val="004362C3"/>
    <w:rsid w:val="004369D3"/>
    <w:rsid w:val="00436C63"/>
    <w:rsid w:val="00437129"/>
    <w:rsid w:val="00437F3A"/>
    <w:rsid w:val="004415F4"/>
    <w:rsid w:val="00442596"/>
    <w:rsid w:val="00443697"/>
    <w:rsid w:val="00443778"/>
    <w:rsid w:val="00444987"/>
    <w:rsid w:val="004449B9"/>
    <w:rsid w:val="00444BEE"/>
    <w:rsid w:val="004459D5"/>
    <w:rsid w:val="00445FC9"/>
    <w:rsid w:val="00446824"/>
    <w:rsid w:val="0044684A"/>
    <w:rsid w:val="004468BD"/>
    <w:rsid w:val="00446EAB"/>
    <w:rsid w:val="00447360"/>
    <w:rsid w:val="00447889"/>
    <w:rsid w:val="004479BB"/>
    <w:rsid w:val="00447EF0"/>
    <w:rsid w:val="0045067D"/>
    <w:rsid w:val="00450719"/>
    <w:rsid w:val="00450C7C"/>
    <w:rsid w:val="004518CE"/>
    <w:rsid w:val="004524FF"/>
    <w:rsid w:val="00452667"/>
    <w:rsid w:val="00452C29"/>
    <w:rsid w:val="00452CCE"/>
    <w:rsid w:val="00452EAD"/>
    <w:rsid w:val="00453A69"/>
    <w:rsid w:val="00453BA5"/>
    <w:rsid w:val="00453D86"/>
    <w:rsid w:val="00453EFF"/>
    <w:rsid w:val="00454194"/>
    <w:rsid w:val="00455514"/>
    <w:rsid w:val="00455B0B"/>
    <w:rsid w:val="004566AE"/>
    <w:rsid w:val="004567A7"/>
    <w:rsid w:val="00456A9C"/>
    <w:rsid w:val="00456CC4"/>
    <w:rsid w:val="00456EC3"/>
    <w:rsid w:val="0045716D"/>
    <w:rsid w:val="0045772C"/>
    <w:rsid w:val="004603B2"/>
    <w:rsid w:val="00460415"/>
    <w:rsid w:val="00460464"/>
    <w:rsid w:val="00460806"/>
    <w:rsid w:val="0046173B"/>
    <w:rsid w:val="00461C05"/>
    <w:rsid w:val="00461F71"/>
    <w:rsid w:val="00461FCE"/>
    <w:rsid w:val="004622EF"/>
    <w:rsid w:val="00462BF5"/>
    <w:rsid w:val="00463216"/>
    <w:rsid w:val="0046324D"/>
    <w:rsid w:val="004632A2"/>
    <w:rsid w:val="0046381A"/>
    <w:rsid w:val="00463CF0"/>
    <w:rsid w:val="00463DE0"/>
    <w:rsid w:val="00464A97"/>
    <w:rsid w:val="00465612"/>
    <w:rsid w:val="00465838"/>
    <w:rsid w:val="00465D76"/>
    <w:rsid w:val="00465FC8"/>
    <w:rsid w:val="00465FDA"/>
    <w:rsid w:val="004662AB"/>
    <w:rsid w:val="004669F4"/>
    <w:rsid w:val="00466B6E"/>
    <w:rsid w:val="00466C22"/>
    <w:rsid w:val="004671C8"/>
    <w:rsid w:val="00471448"/>
    <w:rsid w:val="004716D4"/>
    <w:rsid w:val="00471FE3"/>
    <w:rsid w:val="004726DD"/>
    <w:rsid w:val="00472CF6"/>
    <w:rsid w:val="00473602"/>
    <w:rsid w:val="00473A6F"/>
    <w:rsid w:val="00473CCE"/>
    <w:rsid w:val="00473FF5"/>
    <w:rsid w:val="004750D6"/>
    <w:rsid w:val="0047648F"/>
    <w:rsid w:val="00476D6D"/>
    <w:rsid w:val="00476DEA"/>
    <w:rsid w:val="00477A98"/>
    <w:rsid w:val="00480185"/>
    <w:rsid w:val="004815BE"/>
    <w:rsid w:val="004816CD"/>
    <w:rsid w:val="00482020"/>
    <w:rsid w:val="00482E24"/>
    <w:rsid w:val="00483CAA"/>
    <w:rsid w:val="00483DF5"/>
    <w:rsid w:val="00484131"/>
    <w:rsid w:val="00484ECF"/>
    <w:rsid w:val="0048514E"/>
    <w:rsid w:val="0048530C"/>
    <w:rsid w:val="00485A18"/>
    <w:rsid w:val="00485A33"/>
    <w:rsid w:val="0048642E"/>
    <w:rsid w:val="00486830"/>
    <w:rsid w:val="0048733B"/>
    <w:rsid w:val="004875F5"/>
    <w:rsid w:val="00487775"/>
    <w:rsid w:val="0049018D"/>
    <w:rsid w:val="0049046C"/>
    <w:rsid w:val="00490791"/>
    <w:rsid w:val="00490814"/>
    <w:rsid w:val="0049092F"/>
    <w:rsid w:val="00490CD7"/>
    <w:rsid w:val="004920E3"/>
    <w:rsid w:val="00492219"/>
    <w:rsid w:val="004926FC"/>
    <w:rsid w:val="00492CB7"/>
    <w:rsid w:val="00493AF8"/>
    <w:rsid w:val="00493E67"/>
    <w:rsid w:val="00494313"/>
    <w:rsid w:val="0049523F"/>
    <w:rsid w:val="00495504"/>
    <w:rsid w:val="0049565F"/>
    <w:rsid w:val="00495720"/>
    <w:rsid w:val="00495AB6"/>
    <w:rsid w:val="004961FE"/>
    <w:rsid w:val="0049677C"/>
    <w:rsid w:val="004969E0"/>
    <w:rsid w:val="00496B4A"/>
    <w:rsid w:val="00496E93"/>
    <w:rsid w:val="00496EDA"/>
    <w:rsid w:val="00497A2D"/>
    <w:rsid w:val="004A0035"/>
    <w:rsid w:val="004A05D0"/>
    <w:rsid w:val="004A065E"/>
    <w:rsid w:val="004A0C72"/>
    <w:rsid w:val="004A11DC"/>
    <w:rsid w:val="004A1F80"/>
    <w:rsid w:val="004A343D"/>
    <w:rsid w:val="004A3628"/>
    <w:rsid w:val="004A3FA1"/>
    <w:rsid w:val="004A421B"/>
    <w:rsid w:val="004A4808"/>
    <w:rsid w:val="004A4E8E"/>
    <w:rsid w:val="004A5F1B"/>
    <w:rsid w:val="004A64E7"/>
    <w:rsid w:val="004A651E"/>
    <w:rsid w:val="004A681C"/>
    <w:rsid w:val="004B0372"/>
    <w:rsid w:val="004B0469"/>
    <w:rsid w:val="004B0CCD"/>
    <w:rsid w:val="004B18C5"/>
    <w:rsid w:val="004B1AD9"/>
    <w:rsid w:val="004B260C"/>
    <w:rsid w:val="004B36FE"/>
    <w:rsid w:val="004B37F2"/>
    <w:rsid w:val="004B3C04"/>
    <w:rsid w:val="004B3C60"/>
    <w:rsid w:val="004B3D0F"/>
    <w:rsid w:val="004B3D52"/>
    <w:rsid w:val="004B4649"/>
    <w:rsid w:val="004B484F"/>
    <w:rsid w:val="004B4FA2"/>
    <w:rsid w:val="004B5154"/>
    <w:rsid w:val="004B5C26"/>
    <w:rsid w:val="004B5D45"/>
    <w:rsid w:val="004B5E19"/>
    <w:rsid w:val="004B6609"/>
    <w:rsid w:val="004B6B4B"/>
    <w:rsid w:val="004B6B6C"/>
    <w:rsid w:val="004B7105"/>
    <w:rsid w:val="004B782A"/>
    <w:rsid w:val="004C069C"/>
    <w:rsid w:val="004C0C17"/>
    <w:rsid w:val="004C11A9"/>
    <w:rsid w:val="004C11B4"/>
    <w:rsid w:val="004C121D"/>
    <w:rsid w:val="004C1461"/>
    <w:rsid w:val="004C211B"/>
    <w:rsid w:val="004C2546"/>
    <w:rsid w:val="004C34D7"/>
    <w:rsid w:val="004C3A16"/>
    <w:rsid w:val="004C4928"/>
    <w:rsid w:val="004C5E57"/>
    <w:rsid w:val="004C68EA"/>
    <w:rsid w:val="004C7CB6"/>
    <w:rsid w:val="004D03DB"/>
    <w:rsid w:val="004D074C"/>
    <w:rsid w:val="004D09AD"/>
    <w:rsid w:val="004D10D5"/>
    <w:rsid w:val="004D14CD"/>
    <w:rsid w:val="004D1A3F"/>
    <w:rsid w:val="004D1B70"/>
    <w:rsid w:val="004D1D62"/>
    <w:rsid w:val="004D1FF3"/>
    <w:rsid w:val="004D2D57"/>
    <w:rsid w:val="004D3109"/>
    <w:rsid w:val="004D3908"/>
    <w:rsid w:val="004D40B9"/>
    <w:rsid w:val="004D412B"/>
    <w:rsid w:val="004D4227"/>
    <w:rsid w:val="004D5190"/>
    <w:rsid w:val="004D53F2"/>
    <w:rsid w:val="004D6279"/>
    <w:rsid w:val="004D6E76"/>
    <w:rsid w:val="004D7F0A"/>
    <w:rsid w:val="004E01E3"/>
    <w:rsid w:val="004E0E57"/>
    <w:rsid w:val="004E1875"/>
    <w:rsid w:val="004E1AEE"/>
    <w:rsid w:val="004E1FB0"/>
    <w:rsid w:val="004E27BC"/>
    <w:rsid w:val="004E27E0"/>
    <w:rsid w:val="004E34AD"/>
    <w:rsid w:val="004E36D8"/>
    <w:rsid w:val="004E4861"/>
    <w:rsid w:val="004E48B3"/>
    <w:rsid w:val="004E4B87"/>
    <w:rsid w:val="004E524B"/>
    <w:rsid w:val="004E57C0"/>
    <w:rsid w:val="004E5889"/>
    <w:rsid w:val="004E5D9A"/>
    <w:rsid w:val="004E6AC0"/>
    <w:rsid w:val="004E6E9E"/>
    <w:rsid w:val="004E7C24"/>
    <w:rsid w:val="004F02A2"/>
    <w:rsid w:val="004F0407"/>
    <w:rsid w:val="004F164E"/>
    <w:rsid w:val="004F2012"/>
    <w:rsid w:val="004F22CC"/>
    <w:rsid w:val="004F2347"/>
    <w:rsid w:val="004F243A"/>
    <w:rsid w:val="004F2521"/>
    <w:rsid w:val="004F2895"/>
    <w:rsid w:val="004F2FDE"/>
    <w:rsid w:val="004F4166"/>
    <w:rsid w:val="004F48DD"/>
    <w:rsid w:val="004F4D5D"/>
    <w:rsid w:val="004F55C6"/>
    <w:rsid w:val="004F59BA"/>
    <w:rsid w:val="004F5CF1"/>
    <w:rsid w:val="004F68D5"/>
    <w:rsid w:val="004F6AF2"/>
    <w:rsid w:val="004F7257"/>
    <w:rsid w:val="004F783F"/>
    <w:rsid w:val="005003A5"/>
    <w:rsid w:val="005003E0"/>
    <w:rsid w:val="0050132D"/>
    <w:rsid w:val="00501570"/>
    <w:rsid w:val="00501891"/>
    <w:rsid w:val="00501C97"/>
    <w:rsid w:val="00502470"/>
    <w:rsid w:val="00503B2F"/>
    <w:rsid w:val="00504427"/>
    <w:rsid w:val="0050468E"/>
    <w:rsid w:val="00504EAE"/>
    <w:rsid w:val="00504EAF"/>
    <w:rsid w:val="005052C1"/>
    <w:rsid w:val="00506C4C"/>
    <w:rsid w:val="00506D48"/>
    <w:rsid w:val="00506FAA"/>
    <w:rsid w:val="005073B7"/>
    <w:rsid w:val="005074C5"/>
    <w:rsid w:val="0050762A"/>
    <w:rsid w:val="00507AD4"/>
    <w:rsid w:val="00507C5F"/>
    <w:rsid w:val="00510875"/>
    <w:rsid w:val="00510A2A"/>
    <w:rsid w:val="00511048"/>
    <w:rsid w:val="00511863"/>
    <w:rsid w:val="0051209D"/>
    <w:rsid w:val="005129BD"/>
    <w:rsid w:val="00512EC8"/>
    <w:rsid w:val="00513785"/>
    <w:rsid w:val="00513DB3"/>
    <w:rsid w:val="00514A51"/>
    <w:rsid w:val="00514EB4"/>
    <w:rsid w:val="005153FA"/>
    <w:rsid w:val="0051568A"/>
    <w:rsid w:val="005159BD"/>
    <w:rsid w:val="00515C28"/>
    <w:rsid w:val="00515EF9"/>
    <w:rsid w:val="00516559"/>
    <w:rsid w:val="0051714C"/>
    <w:rsid w:val="00517375"/>
    <w:rsid w:val="00520589"/>
    <w:rsid w:val="0052096F"/>
    <w:rsid w:val="00520A1F"/>
    <w:rsid w:val="00521641"/>
    <w:rsid w:val="0052173E"/>
    <w:rsid w:val="00521C47"/>
    <w:rsid w:val="00521FD0"/>
    <w:rsid w:val="00522F42"/>
    <w:rsid w:val="00523D65"/>
    <w:rsid w:val="005241CE"/>
    <w:rsid w:val="005244B0"/>
    <w:rsid w:val="00524D13"/>
    <w:rsid w:val="0052513D"/>
    <w:rsid w:val="005254D9"/>
    <w:rsid w:val="00525932"/>
    <w:rsid w:val="00525F6E"/>
    <w:rsid w:val="00526382"/>
    <w:rsid w:val="00526795"/>
    <w:rsid w:val="0052695C"/>
    <w:rsid w:val="00527AD9"/>
    <w:rsid w:val="005308C0"/>
    <w:rsid w:val="00530B3C"/>
    <w:rsid w:val="00530B49"/>
    <w:rsid w:val="00530D81"/>
    <w:rsid w:val="005319AD"/>
    <w:rsid w:val="00531C18"/>
    <w:rsid w:val="00531FF3"/>
    <w:rsid w:val="00532259"/>
    <w:rsid w:val="0053225A"/>
    <w:rsid w:val="00532736"/>
    <w:rsid w:val="00533000"/>
    <w:rsid w:val="0053339B"/>
    <w:rsid w:val="005333BD"/>
    <w:rsid w:val="00533907"/>
    <w:rsid w:val="00534C9E"/>
    <w:rsid w:val="005358E8"/>
    <w:rsid w:val="00535EB9"/>
    <w:rsid w:val="005368BE"/>
    <w:rsid w:val="005378FF"/>
    <w:rsid w:val="00537AAF"/>
    <w:rsid w:val="00537B2C"/>
    <w:rsid w:val="0054046A"/>
    <w:rsid w:val="00540704"/>
    <w:rsid w:val="00541669"/>
    <w:rsid w:val="00541737"/>
    <w:rsid w:val="00541AEC"/>
    <w:rsid w:val="00541FBB"/>
    <w:rsid w:val="00542068"/>
    <w:rsid w:val="00542DA5"/>
    <w:rsid w:val="005433BF"/>
    <w:rsid w:val="005435B0"/>
    <w:rsid w:val="0054385C"/>
    <w:rsid w:val="005442DA"/>
    <w:rsid w:val="0054445E"/>
    <w:rsid w:val="00544BD8"/>
    <w:rsid w:val="00544C6E"/>
    <w:rsid w:val="00545C1E"/>
    <w:rsid w:val="00545CFD"/>
    <w:rsid w:val="00546052"/>
    <w:rsid w:val="005461BF"/>
    <w:rsid w:val="00546297"/>
    <w:rsid w:val="00546D51"/>
    <w:rsid w:val="00547C70"/>
    <w:rsid w:val="005502CF"/>
    <w:rsid w:val="0055098F"/>
    <w:rsid w:val="0055118D"/>
    <w:rsid w:val="0055125D"/>
    <w:rsid w:val="00551B54"/>
    <w:rsid w:val="0055295F"/>
    <w:rsid w:val="00552D44"/>
    <w:rsid w:val="00553ECF"/>
    <w:rsid w:val="00554454"/>
    <w:rsid w:val="0055472B"/>
    <w:rsid w:val="00554D91"/>
    <w:rsid w:val="00556855"/>
    <w:rsid w:val="005573C0"/>
    <w:rsid w:val="00557875"/>
    <w:rsid w:val="00557AE8"/>
    <w:rsid w:val="00560219"/>
    <w:rsid w:val="00561ADD"/>
    <w:rsid w:val="005625AF"/>
    <w:rsid w:val="005627CF"/>
    <w:rsid w:val="0056295F"/>
    <w:rsid w:val="00562C46"/>
    <w:rsid w:val="00562F96"/>
    <w:rsid w:val="00563001"/>
    <w:rsid w:val="005634B5"/>
    <w:rsid w:val="00563790"/>
    <w:rsid w:val="005645FC"/>
    <w:rsid w:val="005649D2"/>
    <w:rsid w:val="00565377"/>
    <w:rsid w:val="00565E13"/>
    <w:rsid w:val="00566F9D"/>
    <w:rsid w:val="005675BD"/>
    <w:rsid w:val="0056761A"/>
    <w:rsid w:val="005677B9"/>
    <w:rsid w:val="00567B13"/>
    <w:rsid w:val="00567D22"/>
    <w:rsid w:val="00567E02"/>
    <w:rsid w:val="00570225"/>
    <w:rsid w:val="00570A94"/>
    <w:rsid w:val="0057138D"/>
    <w:rsid w:val="00571721"/>
    <w:rsid w:val="0057232E"/>
    <w:rsid w:val="005724E9"/>
    <w:rsid w:val="00572722"/>
    <w:rsid w:val="00572993"/>
    <w:rsid w:val="00572F83"/>
    <w:rsid w:val="005736AE"/>
    <w:rsid w:val="00573E03"/>
    <w:rsid w:val="0057424F"/>
    <w:rsid w:val="00574C98"/>
    <w:rsid w:val="00574FC5"/>
    <w:rsid w:val="00575386"/>
    <w:rsid w:val="0057543B"/>
    <w:rsid w:val="005760DE"/>
    <w:rsid w:val="00577814"/>
    <w:rsid w:val="00577AA4"/>
    <w:rsid w:val="00577B67"/>
    <w:rsid w:val="0058102D"/>
    <w:rsid w:val="005810CC"/>
    <w:rsid w:val="00581919"/>
    <w:rsid w:val="00581BBA"/>
    <w:rsid w:val="0058241A"/>
    <w:rsid w:val="00583731"/>
    <w:rsid w:val="0058379D"/>
    <w:rsid w:val="005837D5"/>
    <w:rsid w:val="005838A0"/>
    <w:rsid w:val="00583B03"/>
    <w:rsid w:val="00583F3A"/>
    <w:rsid w:val="00584137"/>
    <w:rsid w:val="005841EE"/>
    <w:rsid w:val="0058456F"/>
    <w:rsid w:val="00584868"/>
    <w:rsid w:val="00584E19"/>
    <w:rsid w:val="0058561B"/>
    <w:rsid w:val="0058616A"/>
    <w:rsid w:val="00586893"/>
    <w:rsid w:val="005878FE"/>
    <w:rsid w:val="00590432"/>
    <w:rsid w:val="005908C1"/>
    <w:rsid w:val="00590AC2"/>
    <w:rsid w:val="00590B50"/>
    <w:rsid w:val="0059148C"/>
    <w:rsid w:val="005915DD"/>
    <w:rsid w:val="00591A16"/>
    <w:rsid w:val="00591CA1"/>
    <w:rsid w:val="00591DFD"/>
    <w:rsid w:val="00592DAD"/>
    <w:rsid w:val="00592DF8"/>
    <w:rsid w:val="0059346C"/>
    <w:rsid w:val="005934B4"/>
    <w:rsid w:val="00593A29"/>
    <w:rsid w:val="00593F3E"/>
    <w:rsid w:val="0059408D"/>
    <w:rsid w:val="005946B8"/>
    <w:rsid w:val="0059491C"/>
    <w:rsid w:val="00594DFC"/>
    <w:rsid w:val="0059539D"/>
    <w:rsid w:val="00595979"/>
    <w:rsid w:val="005971FA"/>
    <w:rsid w:val="005974D6"/>
    <w:rsid w:val="00597706"/>
    <w:rsid w:val="0059786C"/>
    <w:rsid w:val="005A0310"/>
    <w:rsid w:val="005A0524"/>
    <w:rsid w:val="005A05B3"/>
    <w:rsid w:val="005A0AA6"/>
    <w:rsid w:val="005A0AFD"/>
    <w:rsid w:val="005A152A"/>
    <w:rsid w:val="005A1A30"/>
    <w:rsid w:val="005A3017"/>
    <w:rsid w:val="005A3236"/>
    <w:rsid w:val="005A34D4"/>
    <w:rsid w:val="005A3627"/>
    <w:rsid w:val="005A3CCE"/>
    <w:rsid w:val="005A4A7B"/>
    <w:rsid w:val="005A5AB8"/>
    <w:rsid w:val="005A5CAF"/>
    <w:rsid w:val="005A67CA"/>
    <w:rsid w:val="005A6D51"/>
    <w:rsid w:val="005A7656"/>
    <w:rsid w:val="005A796F"/>
    <w:rsid w:val="005A7A14"/>
    <w:rsid w:val="005B001E"/>
    <w:rsid w:val="005B13B2"/>
    <w:rsid w:val="005B1624"/>
    <w:rsid w:val="005B184F"/>
    <w:rsid w:val="005B1B18"/>
    <w:rsid w:val="005B1CE0"/>
    <w:rsid w:val="005B1EBC"/>
    <w:rsid w:val="005B240F"/>
    <w:rsid w:val="005B26FB"/>
    <w:rsid w:val="005B32F9"/>
    <w:rsid w:val="005B33D4"/>
    <w:rsid w:val="005B3B45"/>
    <w:rsid w:val="005B4B2D"/>
    <w:rsid w:val="005B54A4"/>
    <w:rsid w:val="005B6407"/>
    <w:rsid w:val="005B6A90"/>
    <w:rsid w:val="005B6AAD"/>
    <w:rsid w:val="005B77E0"/>
    <w:rsid w:val="005C0117"/>
    <w:rsid w:val="005C0BD4"/>
    <w:rsid w:val="005C0FF4"/>
    <w:rsid w:val="005C14A7"/>
    <w:rsid w:val="005C20F8"/>
    <w:rsid w:val="005C3796"/>
    <w:rsid w:val="005C3F7D"/>
    <w:rsid w:val="005C4377"/>
    <w:rsid w:val="005C4821"/>
    <w:rsid w:val="005C4900"/>
    <w:rsid w:val="005C499D"/>
    <w:rsid w:val="005C4A7E"/>
    <w:rsid w:val="005C5621"/>
    <w:rsid w:val="005C5D11"/>
    <w:rsid w:val="005C5DC0"/>
    <w:rsid w:val="005C6352"/>
    <w:rsid w:val="005C683B"/>
    <w:rsid w:val="005C686D"/>
    <w:rsid w:val="005C692E"/>
    <w:rsid w:val="005C699F"/>
    <w:rsid w:val="005C6F12"/>
    <w:rsid w:val="005C7DDE"/>
    <w:rsid w:val="005D0140"/>
    <w:rsid w:val="005D0550"/>
    <w:rsid w:val="005D07BD"/>
    <w:rsid w:val="005D0EB6"/>
    <w:rsid w:val="005D0F94"/>
    <w:rsid w:val="005D15E1"/>
    <w:rsid w:val="005D174A"/>
    <w:rsid w:val="005D1CA6"/>
    <w:rsid w:val="005D2643"/>
    <w:rsid w:val="005D2A87"/>
    <w:rsid w:val="005D2DA7"/>
    <w:rsid w:val="005D3090"/>
    <w:rsid w:val="005D427D"/>
    <w:rsid w:val="005D42B1"/>
    <w:rsid w:val="005D49FE"/>
    <w:rsid w:val="005D4ABE"/>
    <w:rsid w:val="005D4CA9"/>
    <w:rsid w:val="005D5742"/>
    <w:rsid w:val="005D587D"/>
    <w:rsid w:val="005D6256"/>
    <w:rsid w:val="005D6414"/>
    <w:rsid w:val="005D6A4E"/>
    <w:rsid w:val="005D6E6C"/>
    <w:rsid w:val="005D7157"/>
    <w:rsid w:val="005D7BD0"/>
    <w:rsid w:val="005E0AE8"/>
    <w:rsid w:val="005E0FE6"/>
    <w:rsid w:val="005E1707"/>
    <w:rsid w:val="005E1C7F"/>
    <w:rsid w:val="005E1EC6"/>
    <w:rsid w:val="005E1F63"/>
    <w:rsid w:val="005E20B7"/>
    <w:rsid w:val="005E2141"/>
    <w:rsid w:val="005E28C0"/>
    <w:rsid w:val="005E2E24"/>
    <w:rsid w:val="005E3043"/>
    <w:rsid w:val="005E51EB"/>
    <w:rsid w:val="005E5449"/>
    <w:rsid w:val="005E5608"/>
    <w:rsid w:val="005E5DE1"/>
    <w:rsid w:val="005E5EF4"/>
    <w:rsid w:val="005E6218"/>
    <w:rsid w:val="005E6300"/>
    <w:rsid w:val="005E643F"/>
    <w:rsid w:val="005E6751"/>
    <w:rsid w:val="005E6BDD"/>
    <w:rsid w:val="005E6CE9"/>
    <w:rsid w:val="005E7111"/>
    <w:rsid w:val="005E795E"/>
    <w:rsid w:val="005F06EA"/>
    <w:rsid w:val="005F0A91"/>
    <w:rsid w:val="005F0B80"/>
    <w:rsid w:val="005F1DE1"/>
    <w:rsid w:val="005F2323"/>
    <w:rsid w:val="005F236D"/>
    <w:rsid w:val="005F2D76"/>
    <w:rsid w:val="005F3063"/>
    <w:rsid w:val="005F3240"/>
    <w:rsid w:val="005F3B08"/>
    <w:rsid w:val="005F3CDC"/>
    <w:rsid w:val="005F3D9F"/>
    <w:rsid w:val="005F46BC"/>
    <w:rsid w:val="005F4AF9"/>
    <w:rsid w:val="005F53F0"/>
    <w:rsid w:val="005F6B8B"/>
    <w:rsid w:val="00600225"/>
    <w:rsid w:val="00600E62"/>
    <w:rsid w:val="00601418"/>
    <w:rsid w:val="006016C2"/>
    <w:rsid w:val="00601FDB"/>
    <w:rsid w:val="006022E2"/>
    <w:rsid w:val="00602404"/>
    <w:rsid w:val="006024C2"/>
    <w:rsid w:val="00603A43"/>
    <w:rsid w:val="00603C15"/>
    <w:rsid w:val="00603D66"/>
    <w:rsid w:val="00603E75"/>
    <w:rsid w:val="0060460E"/>
    <w:rsid w:val="00605358"/>
    <w:rsid w:val="0060551F"/>
    <w:rsid w:val="00605584"/>
    <w:rsid w:val="00605830"/>
    <w:rsid w:val="00606017"/>
    <w:rsid w:val="006060B1"/>
    <w:rsid w:val="00606E87"/>
    <w:rsid w:val="00607B88"/>
    <w:rsid w:val="00607DE3"/>
    <w:rsid w:val="00607E88"/>
    <w:rsid w:val="00607F8D"/>
    <w:rsid w:val="00610FB5"/>
    <w:rsid w:val="00611609"/>
    <w:rsid w:val="006116EA"/>
    <w:rsid w:val="00612A08"/>
    <w:rsid w:val="00612A20"/>
    <w:rsid w:val="00612E98"/>
    <w:rsid w:val="00613163"/>
    <w:rsid w:val="006137E0"/>
    <w:rsid w:val="006138AE"/>
    <w:rsid w:val="0061396D"/>
    <w:rsid w:val="0061426F"/>
    <w:rsid w:val="006144E8"/>
    <w:rsid w:val="006151DB"/>
    <w:rsid w:val="006153CF"/>
    <w:rsid w:val="00615436"/>
    <w:rsid w:val="00615AA4"/>
    <w:rsid w:val="00615B58"/>
    <w:rsid w:val="00615BA5"/>
    <w:rsid w:val="00615CBE"/>
    <w:rsid w:val="00615E0C"/>
    <w:rsid w:val="006164F5"/>
    <w:rsid w:val="00617DB0"/>
    <w:rsid w:val="00620693"/>
    <w:rsid w:val="006209A4"/>
    <w:rsid w:val="00620B50"/>
    <w:rsid w:val="00620B8F"/>
    <w:rsid w:val="00620EFD"/>
    <w:rsid w:val="00621390"/>
    <w:rsid w:val="0062184A"/>
    <w:rsid w:val="00621A7F"/>
    <w:rsid w:val="00621B2A"/>
    <w:rsid w:val="00621C37"/>
    <w:rsid w:val="0062215C"/>
    <w:rsid w:val="00622ACB"/>
    <w:rsid w:val="00622D94"/>
    <w:rsid w:val="00624098"/>
    <w:rsid w:val="0062499D"/>
    <w:rsid w:val="00624CE6"/>
    <w:rsid w:val="00624D0F"/>
    <w:rsid w:val="006253FB"/>
    <w:rsid w:val="006254FD"/>
    <w:rsid w:val="006259F1"/>
    <w:rsid w:val="00625BF0"/>
    <w:rsid w:val="00625CBC"/>
    <w:rsid w:val="00625DCE"/>
    <w:rsid w:val="00626590"/>
    <w:rsid w:val="00626620"/>
    <w:rsid w:val="00626BBF"/>
    <w:rsid w:val="00627E2A"/>
    <w:rsid w:val="00630551"/>
    <w:rsid w:val="006305E4"/>
    <w:rsid w:val="006309B6"/>
    <w:rsid w:val="00630BB9"/>
    <w:rsid w:val="00631A0B"/>
    <w:rsid w:val="00631B78"/>
    <w:rsid w:val="00631F48"/>
    <w:rsid w:val="00632038"/>
    <w:rsid w:val="0063337A"/>
    <w:rsid w:val="006333B7"/>
    <w:rsid w:val="0063362B"/>
    <w:rsid w:val="00633634"/>
    <w:rsid w:val="00633BBE"/>
    <w:rsid w:val="00633CBB"/>
    <w:rsid w:val="0063447F"/>
    <w:rsid w:val="00635563"/>
    <w:rsid w:val="006357DC"/>
    <w:rsid w:val="00635FA4"/>
    <w:rsid w:val="00637607"/>
    <w:rsid w:val="006378CC"/>
    <w:rsid w:val="00637A04"/>
    <w:rsid w:val="00637B90"/>
    <w:rsid w:val="00637BF6"/>
    <w:rsid w:val="00640351"/>
    <w:rsid w:val="00640C75"/>
    <w:rsid w:val="00641743"/>
    <w:rsid w:val="00641CBD"/>
    <w:rsid w:val="00641F38"/>
    <w:rsid w:val="00642156"/>
    <w:rsid w:val="0064273E"/>
    <w:rsid w:val="00642F22"/>
    <w:rsid w:val="00643CC4"/>
    <w:rsid w:val="00643FA4"/>
    <w:rsid w:val="0064435D"/>
    <w:rsid w:val="006448A2"/>
    <w:rsid w:val="00644B16"/>
    <w:rsid w:val="00644B22"/>
    <w:rsid w:val="00644C0E"/>
    <w:rsid w:val="00644D20"/>
    <w:rsid w:val="00645F16"/>
    <w:rsid w:val="006464D6"/>
    <w:rsid w:val="006466F2"/>
    <w:rsid w:val="00646876"/>
    <w:rsid w:val="00646C0D"/>
    <w:rsid w:val="00647121"/>
    <w:rsid w:val="00647284"/>
    <w:rsid w:val="00647730"/>
    <w:rsid w:val="00647A7B"/>
    <w:rsid w:val="00650CB8"/>
    <w:rsid w:val="00650F15"/>
    <w:rsid w:val="00651395"/>
    <w:rsid w:val="006523B0"/>
    <w:rsid w:val="00652B0D"/>
    <w:rsid w:val="0065307C"/>
    <w:rsid w:val="00653701"/>
    <w:rsid w:val="0065379E"/>
    <w:rsid w:val="0065435C"/>
    <w:rsid w:val="00654463"/>
    <w:rsid w:val="00654BB1"/>
    <w:rsid w:val="00654D48"/>
    <w:rsid w:val="00654E5E"/>
    <w:rsid w:val="00654EBE"/>
    <w:rsid w:val="00654F39"/>
    <w:rsid w:val="006552D4"/>
    <w:rsid w:val="00655306"/>
    <w:rsid w:val="00655D35"/>
    <w:rsid w:val="006560DA"/>
    <w:rsid w:val="0065659B"/>
    <w:rsid w:val="006565F9"/>
    <w:rsid w:val="00656606"/>
    <w:rsid w:val="00656DAE"/>
    <w:rsid w:val="00657245"/>
    <w:rsid w:val="00657403"/>
    <w:rsid w:val="00657F38"/>
    <w:rsid w:val="00660241"/>
    <w:rsid w:val="006602E2"/>
    <w:rsid w:val="00660428"/>
    <w:rsid w:val="0066073A"/>
    <w:rsid w:val="00660B87"/>
    <w:rsid w:val="00661AF5"/>
    <w:rsid w:val="006621EA"/>
    <w:rsid w:val="00662769"/>
    <w:rsid w:val="00662CF3"/>
    <w:rsid w:val="00663D60"/>
    <w:rsid w:val="00664742"/>
    <w:rsid w:val="0066474C"/>
    <w:rsid w:val="00664BBD"/>
    <w:rsid w:val="00664EEA"/>
    <w:rsid w:val="00665729"/>
    <w:rsid w:val="0066574B"/>
    <w:rsid w:val="006657A4"/>
    <w:rsid w:val="00665A64"/>
    <w:rsid w:val="00665E15"/>
    <w:rsid w:val="006663B2"/>
    <w:rsid w:val="00666A5A"/>
    <w:rsid w:val="00667485"/>
    <w:rsid w:val="006674DA"/>
    <w:rsid w:val="00667DCD"/>
    <w:rsid w:val="00670910"/>
    <w:rsid w:val="00671628"/>
    <w:rsid w:val="00672143"/>
    <w:rsid w:val="00672B3A"/>
    <w:rsid w:val="006739E3"/>
    <w:rsid w:val="00673E29"/>
    <w:rsid w:val="00673EEC"/>
    <w:rsid w:val="006750A2"/>
    <w:rsid w:val="00675129"/>
    <w:rsid w:val="0067544D"/>
    <w:rsid w:val="00676350"/>
    <w:rsid w:val="00676E26"/>
    <w:rsid w:val="006770E3"/>
    <w:rsid w:val="00677145"/>
    <w:rsid w:val="00677835"/>
    <w:rsid w:val="00677BBE"/>
    <w:rsid w:val="00680388"/>
    <w:rsid w:val="00680718"/>
    <w:rsid w:val="00680842"/>
    <w:rsid w:val="00680932"/>
    <w:rsid w:val="006812AF"/>
    <w:rsid w:val="00681E9D"/>
    <w:rsid w:val="00681FCC"/>
    <w:rsid w:val="00682069"/>
    <w:rsid w:val="00682260"/>
    <w:rsid w:val="006826A0"/>
    <w:rsid w:val="006826DE"/>
    <w:rsid w:val="00682856"/>
    <w:rsid w:val="00682D1E"/>
    <w:rsid w:val="00683472"/>
    <w:rsid w:val="006839B3"/>
    <w:rsid w:val="00683F8C"/>
    <w:rsid w:val="0068425A"/>
    <w:rsid w:val="0068427B"/>
    <w:rsid w:val="006842D6"/>
    <w:rsid w:val="0068491A"/>
    <w:rsid w:val="006859B3"/>
    <w:rsid w:val="00686F1D"/>
    <w:rsid w:val="00687335"/>
    <w:rsid w:val="00687471"/>
    <w:rsid w:val="0068786C"/>
    <w:rsid w:val="00687A55"/>
    <w:rsid w:val="00687DDF"/>
    <w:rsid w:val="00690B5C"/>
    <w:rsid w:val="00690DE8"/>
    <w:rsid w:val="006911ED"/>
    <w:rsid w:val="00691392"/>
    <w:rsid w:val="006923B6"/>
    <w:rsid w:val="00692A54"/>
    <w:rsid w:val="00692FA5"/>
    <w:rsid w:val="0069316D"/>
    <w:rsid w:val="00693B92"/>
    <w:rsid w:val="00693DE2"/>
    <w:rsid w:val="006942E5"/>
    <w:rsid w:val="00694DCF"/>
    <w:rsid w:val="006950FB"/>
    <w:rsid w:val="00695122"/>
    <w:rsid w:val="00696272"/>
    <w:rsid w:val="00696410"/>
    <w:rsid w:val="006A0540"/>
    <w:rsid w:val="006A09C0"/>
    <w:rsid w:val="006A09C3"/>
    <w:rsid w:val="006A0E2B"/>
    <w:rsid w:val="006A11AC"/>
    <w:rsid w:val="006A134D"/>
    <w:rsid w:val="006A1464"/>
    <w:rsid w:val="006A1C7D"/>
    <w:rsid w:val="006A1E0C"/>
    <w:rsid w:val="006A20E3"/>
    <w:rsid w:val="006A228A"/>
    <w:rsid w:val="006A37F2"/>
    <w:rsid w:val="006A3884"/>
    <w:rsid w:val="006A5620"/>
    <w:rsid w:val="006A56B9"/>
    <w:rsid w:val="006A5955"/>
    <w:rsid w:val="006A5A4F"/>
    <w:rsid w:val="006A5CAD"/>
    <w:rsid w:val="006A5F7D"/>
    <w:rsid w:val="006A659A"/>
    <w:rsid w:val="006A65C1"/>
    <w:rsid w:val="006A6CE6"/>
    <w:rsid w:val="006A6D1F"/>
    <w:rsid w:val="006A6F4B"/>
    <w:rsid w:val="006A716C"/>
    <w:rsid w:val="006A72D0"/>
    <w:rsid w:val="006A7400"/>
    <w:rsid w:val="006A7B12"/>
    <w:rsid w:val="006B026E"/>
    <w:rsid w:val="006B0B27"/>
    <w:rsid w:val="006B10F9"/>
    <w:rsid w:val="006B1C3F"/>
    <w:rsid w:val="006B1D4E"/>
    <w:rsid w:val="006B1FEF"/>
    <w:rsid w:val="006B2955"/>
    <w:rsid w:val="006B2F0A"/>
    <w:rsid w:val="006B3114"/>
    <w:rsid w:val="006B3488"/>
    <w:rsid w:val="006B37F8"/>
    <w:rsid w:val="006B3944"/>
    <w:rsid w:val="006B44E2"/>
    <w:rsid w:val="006B485A"/>
    <w:rsid w:val="006B4BEE"/>
    <w:rsid w:val="006B5F7C"/>
    <w:rsid w:val="006B6E00"/>
    <w:rsid w:val="006B70D7"/>
    <w:rsid w:val="006B734B"/>
    <w:rsid w:val="006B753A"/>
    <w:rsid w:val="006B7592"/>
    <w:rsid w:val="006B7731"/>
    <w:rsid w:val="006B7A11"/>
    <w:rsid w:val="006C0476"/>
    <w:rsid w:val="006C08E6"/>
    <w:rsid w:val="006C0924"/>
    <w:rsid w:val="006C1539"/>
    <w:rsid w:val="006C26B7"/>
    <w:rsid w:val="006C3059"/>
    <w:rsid w:val="006C348A"/>
    <w:rsid w:val="006C3729"/>
    <w:rsid w:val="006C397D"/>
    <w:rsid w:val="006C3E81"/>
    <w:rsid w:val="006C4A0C"/>
    <w:rsid w:val="006C513F"/>
    <w:rsid w:val="006C55E5"/>
    <w:rsid w:val="006C5FD4"/>
    <w:rsid w:val="006C66F2"/>
    <w:rsid w:val="006C7373"/>
    <w:rsid w:val="006C7E9F"/>
    <w:rsid w:val="006D00B0"/>
    <w:rsid w:val="006D06FA"/>
    <w:rsid w:val="006D12C6"/>
    <w:rsid w:val="006D1CF3"/>
    <w:rsid w:val="006D1F0C"/>
    <w:rsid w:val="006D2BE9"/>
    <w:rsid w:val="006D32ED"/>
    <w:rsid w:val="006D3A28"/>
    <w:rsid w:val="006D3EAB"/>
    <w:rsid w:val="006D4131"/>
    <w:rsid w:val="006D4239"/>
    <w:rsid w:val="006D44BB"/>
    <w:rsid w:val="006D53F2"/>
    <w:rsid w:val="006D567F"/>
    <w:rsid w:val="006D5C41"/>
    <w:rsid w:val="006D5D41"/>
    <w:rsid w:val="006D6008"/>
    <w:rsid w:val="006D690D"/>
    <w:rsid w:val="006D6D84"/>
    <w:rsid w:val="006D6F20"/>
    <w:rsid w:val="006D7234"/>
    <w:rsid w:val="006D7581"/>
    <w:rsid w:val="006E0591"/>
    <w:rsid w:val="006E0AA2"/>
    <w:rsid w:val="006E0CA0"/>
    <w:rsid w:val="006E1174"/>
    <w:rsid w:val="006E169D"/>
    <w:rsid w:val="006E1B86"/>
    <w:rsid w:val="006E1DBE"/>
    <w:rsid w:val="006E2CCB"/>
    <w:rsid w:val="006E31E9"/>
    <w:rsid w:val="006E3CA0"/>
    <w:rsid w:val="006E4AB6"/>
    <w:rsid w:val="006E4E89"/>
    <w:rsid w:val="006E511B"/>
    <w:rsid w:val="006E54D3"/>
    <w:rsid w:val="006E5F18"/>
    <w:rsid w:val="006E641B"/>
    <w:rsid w:val="006E6453"/>
    <w:rsid w:val="006E6491"/>
    <w:rsid w:val="006F0575"/>
    <w:rsid w:val="006F0CEB"/>
    <w:rsid w:val="006F0FB1"/>
    <w:rsid w:val="006F13A2"/>
    <w:rsid w:val="006F17A1"/>
    <w:rsid w:val="006F2964"/>
    <w:rsid w:val="006F2BA1"/>
    <w:rsid w:val="006F2F5D"/>
    <w:rsid w:val="006F34BE"/>
    <w:rsid w:val="006F3873"/>
    <w:rsid w:val="006F3F5A"/>
    <w:rsid w:val="006F3FDE"/>
    <w:rsid w:val="006F47C9"/>
    <w:rsid w:val="006F4ABF"/>
    <w:rsid w:val="006F5104"/>
    <w:rsid w:val="006F5486"/>
    <w:rsid w:val="006F5B41"/>
    <w:rsid w:val="006F5C1B"/>
    <w:rsid w:val="006F6507"/>
    <w:rsid w:val="006F657E"/>
    <w:rsid w:val="006F72E7"/>
    <w:rsid w:val="006F7BB0"/>
    <w:rsid w:val="006F7C55"/>
    <w:rsid w:val="006F7FB3"/>
    <w:rsid w:val="0070084F"/>
    <w:rsid w:val="00700ACD"/>
    <w:rsid w:val="00701470"/>
    <w:rsid w:val="007023E1"/>
    <w:rsid w:val="0070319C"/>
    <w:rsid w:val="007040C4"/>
    <w:rsid w:val="007050A2"/>
    <w:rsid w:val="00705628"/>
    <w:rsid w:val="00706834"/>
    <w:rsid w:val="00706BBD"/>
    <w:rsid w:val="00707C13"/>
    <w:rsid w:val="00710D34"/>
    <w:rsid w:val="00711501"/>
    <w:rsid w:val="0071242D"/>
    <w:rsid w:val="00712A15"/>
    <w:rsid w:val="00712F6B"/>
    <w:rsid w:val="007131E6"/>
    <w:rsid w:val="007134E0"/>
    <w:rsid w:val="0071362F"/>
    <w:rsid w:val="00713689"/>
    <w:rsid w:val="00713736"/>
    <w:rsid w:val="007137E8"/>
    <w:rsid w:val="0071407E"/>
    <w:rsid w:val="007141B9"/>
    <w:rsid w:val="0071475C"/>
    <w:rsid w:val="00714774"/>
    <w:rsid w:val="00714977"/>
    <w:rsid w:val="00715A44"/>
    <w:rsid w:val="00715BE0"/>
    <w:rsid w:val="00715C34"/>
    <w:rsid w:val="0071693D"/>
    <w:rsid w:val="00717237"/>
    <w:rsid w:val="0071761B"/>
    <w:rsid w:val="007176C7"/>
    <w:rsid w:val="00717FB7"/>
    <w:rsid w:val="00720238"/>
    <w:rsid w:val="007208D0"/>
    <w:rsid w:val="00720AA8"/>
    <w:rsid w:val="0072182C"/>
    <w:rsid w:val="00722470"/>
    <w:rsid w:val="0072250A"/>
    <w:rsid w:val="007233BB"/>
    <w:rsid w:val="0072395A"/>
    <w:rsid w:val="00724223"/>
    <w:rsid w:val="00724E65"/>
    <w:rsid w:val="0072505A"/>
    <w:rsid w:val="007255E6"/>
    <w:rsid w:val="00725B69"/>
    <w:rsid w:val="00726439"/>
    <w:rsid w:val="00726677"/>
    <w:rsid w:val="007266E3"/>
    <w:rsid w:val="00726B14"/>
    <w:rsid w:val="00726CF7"/>
    <w:rsid w:val="00726DB3"/>
    <w:rsid w:val="00726E18"/>
    <w:rsid w:val="0072705E"/>
    <w:rsid w:val="007271D0"/>
    <w:rsid w:val="0072788A"/>
    <w:rsid w:val="00730940"/>
    <w:rsid w:val="00730CC6"/>
    <w:rsid w:val="007313ED"/>
    <w:rsid w:val="00731964"/>
    <w:rsid w:val="00731EE6"/>
    <w:rsid w:val="00732406"/>
    <w:rsid w:val="0073275B"/>
    <w:rsid w:val="007328B8"/>
    <w:rsid w:val="007337DD"/>
    <w:rsid w:val="00733ED1"/>
    <w:rsid w:val="00734410"/>
    <w:rsid w:val="00735889"/>
    <w:rsid w:val="00735C04"/>
    <w:rsid w:val="00735CD2"/>
    <w:rsid w:val="007373A3"/>
    <w:rsid w:val="007373A7"/>
    <w:rsid w:val="0073745C"/>
    <w:rsid w:val="00737DC1"/>
    <w:rsid w:val="00741237"/>
    <w:rsid w:val="00741401"/>
    <w:rsid w:val="007414E9"/>
    <w:rsid w:val="00741575"/>
    <w:rsid w:val="0074160E"/>
    <w:rsid w:val="0074231E"/>
    <w:rsid w:val="00742374"/>
    <w:rsid w:val="00742E13"/>
    <w:rsid w:val="00742F72"/>
    <w:rsid w:val="007430E6"/>
    <w:rsid w:val="00743132"/>
    <w:rsid w:val="007451A5"/>
    <w:rsid w:val="00745C65"/>
    <w:rsid w:val="0074680D"/>
    <w:rsid w:val="00746FA6"/>
    <w:rsid w:val="007474F1"/>
    <w:rsid w:val="00750A6E"/>
    <w:rsid w:val="00750FA5"/>
    <w:rsid w:val="00752310"/>
    <w:rsid w:val="00753AE0"/>
    <w:rsid w:val="00753CB6"/>
    <w:rsid w:val="00754234"/>
    <w:rsid w:val="00755576"/>
    <w:rsid w:val="007558BD"/>
    <w:rsid w:val="00756CA5"/>
    <w:rsid w:val="00756DA1"/>
    <w:rsid w:val="0075748A"/>
    <w:rsid w:val="007574E3"/>
    <w:rsid w:val="007577DB"/>
    <w:rsid w:val="007617C4"/>
    <w:rsid w:val="00761A89"/>
    <w:rsid w:val="00761E15"/>
    <w:rsid w:val="00762906"/>
    <w:rsid w:val="00763090"/>
    <w:rsid w:val="007630CA"/>
    <w:rsid w:val="007632C1"/>
    <w:rsid w:val="00763550"/>
    <w:rsid w:val="00763717"/>
    <w:rsid w:val="007638CD"/>
    <w:rsid w:val="00763CD2"/>
    <w:rsid w:val="00763E9E"/>
    <w:rsid w:val="00763F99"/>
    <w:rsid w:val="0076459F"/>
    <w:rsid w:val="00764621"/>
    <w:rsid w:val="00764B6D"/>
    <w:rsid w:val="00766873"/>
    <w:rsid w:val="00766D19"/>
    <w:rsid w:val="00766DB0"/>
    <w:rsid w:val="00767348"/>
    <w:rsid w:val="007705BA"/>
    <w:rsid w:val="007709FE"/>
    <w:rsid w:val="00770E5B"/>
    <w:rsid w:val="00770E60"/>
    <w:rsid w:val="007711D2"/>
    <w:rsid w:val="007718B9"/>
    <w:rsid w:val="007720F2"/>
    <w:rsid w:val="007729AC"/>
    <w:rsid w:val="00772CD1"/>
    <w:rsid w:val="0077364E"/>
    <w:rsid w:val="00773661"/>
    <w:rsid w:val="00774B3C"/>
    <w:rsid w:val="00775066"/>
    <w:rsid w:val="00775159"/>
    <w:rsid w:val="00776091"/>
    <w:rsid w:val="00776DC8"/>
    <w:rsid w:val="00776E66"/>
    <w:rsid w:val="00776EA2"/>
    <w:rsid w:val="00776F09"/>
    <w:rsid w:val="00776F7B"/>
    <w:rsid w:val="00777457"/>
    <w:rsid w:val="00777CF2"/>
    <w:rsid w:val="00777E6A"/>
    <w:rsid w:val="007809E7"/>
    <w:rsid w:val="00780AD2"/>
    <w:rsid w:val="0078224B"/>
    <w:rsid w:val="0078273A"/>
    <w:rsid w:val="00783714"/>
    <w:rsid w:val="00783BE6"/>
    <w:rsid w:val="00784217"/>
    <w:rsid w:val="007846B0"/>
    <w:rsid w:val="00784735"/>
    <w:rsid w:val="00784D61"/>
    <w:rsid w:val="00784E23"/>
    <w:rsid w:val="00785458"/>
    <w:rsid w:val="00785F17"/>
    <w:rsid w:val="00786969"/>
    <w:rsid w:val="00786AD9"/>
    <w:rsid w:val="00786B42"/>
    <w:rsid w:val="0078799E"/>
    <w:rsid w:val="00787CB0"/>
    <w:rsid w:val="00787EDE"/>
    <w:rsid w:val="0079091E"/>
    <w:rsid w:val="0079128E"/>
    <w:rsid w:val="007916E9"/>
    <w:rsid w:val="007918D4"/>
    <w:rsid w:val="00792144"/>
    <w:rsid w:val="00792687"/>
    <w:rsid w:val="00792BD2"/>
    <w:rsid w:val="00792E47"/>
    <w:rsid w:val="007939C2"/>
    <w:rsid w:val="00793A4E"/>
    <w:rsid w:val="00793F22"/>
    <w:rsid w:val="007947E2"/>
    <w:rsid w:val="0079490C"/>
    <w:rsid w:val="00794956"/>
    <w:rsid w:val="007955B3"/>
    <w:rsid w:val="00796163"/>
    <w:rsid w:val="007969F9"/>
    <w:rsid w:val="00796D44"/>
    <w:rsid w:val="00797A22"/>
    <w:rsid w:val="00797A8B"/>
    <w:rsid w:val="007A00A3"/>
    <w:rsid w:val="007A08A1"/>
    <w:rsid w:val="007A0C4B"/>
    <w:rsid w:val="007A0EAA"/>
    <w:rsid w:val="007A1039"/>
    <w:rsid w:val="007A1AB7"/>
    <w:rsid w:val="007A21E3"/>
    <w:rsid w:val="007A2782"/>
    <w:rsid w:val="007A3A32"/>
    <w:rsid w:val="007A4631"/>
    <w:rsid w:val="007A49E0"/>
    <w:rsid w:val="007A5D78"/>
    <w:rsid w:val="007A6702"/>
    <w:rsid w:val="007A679B"/>
    <w:rsid w:val="007A6CF5"/>
    <w:rsid w:val="007A7CBC"/>
    <w:rsid w:val="007A7DB6"/>
    <w:rsid w:val="007A7FE7"/>
    <w:rsid w:val="007B0088"/>
    <w:rsid w:val="007B020C"/>
    <w:rsid w:val="007B09A2"/>
    <w:rsid w:val="007B105D"/>
    <w:rsid w:val="007B1062"/>
    <w:rsid w:val="007B19ED"/>
    <w:rsid w:val="007B1EDF"/>
    <w:rsid w:val="007B2214"/>
    <w:rsid w:val="007B29BD"/>
    <w:rsid w:val="007B2E8B"/>
    <w:rsid w:val="007B31C9"/>
    <w:rsid w:val="007B32C7"/>
    <w:rsid w:val="007B3A3E"/>
    <w:rsid w:val="007B4096"/>
    <w:rsid w:val="007B46FB"/>
    <w:rsid w:val="007B475C"/>
    <w:rsid w:val="007B523A"/>
    <w:rsid w:val="007B5532"/>
    <w:rsid w:val="007B6B3B"/>
    <w:rsid w:val="007B6F32"/>
    <w:rsid w:val="007B74E3"/>
    <w:rsid w:val="007C044F"/>
    <w:rsid w:val="007C0FA3"/>
    <w:rsid w:val="007C0FC8"/>
    <w:rsid w:val="007C11F1"/>
    <w:rsid w:val="007C16E9"/>
    <w:rsid w:val="007C1BE0"/>
    <w:rsid w:val="007C1E28"/>
    <w:rsid w:val="007C21A2"/>
    <w:rsid w:val="007C2F32"/>
    <w:rsid w:val="007C3579"/>
    <w:rsid w:val="007C380C"/>
    <w:rsid w:val="007C3CAF"/>
    <w:rsid w:val="007C3D1A"/>
    <w:rsid w:val="007C3DC7"/>
    <w:rsid w:val="007C48F9"/>
    <w:rsid w:val="007C512A"/>
    <w:rsid w:val="007C5AEC"/>
    <w:rsid w:val="007C5BA0"/>
    <w:rsid w:val="007C61E6"/>
    <w:rsid w:val="007C6841"/>
    <w:rsid w:val="007C7208"/>
    <w:rsid w:val="007C791D"/>
    <w:rsid w:val="007C7CAD"/>
    <w:rsid w:val="007D0484"/>
    <w:rsid w:val="007D06B7"/>
    <w:rsid w:val="007D1000"/>
    <w:rsid w:val="007D1AA5"/>
    <w:rsid w:val="007D1E36"/>
    <w:rsid w:val="007D1FC5"/>
    <w:rsid w:val="007D206D"/>
    <w:rsid w:val="007D3471"/>
    <w:rsid w:val="007D4A3E"/>
    <w:rsid w:val="007D5009"/>
    <w:rsid w:val="007D54D4"/>
    <w:rsid w:val="007D58B3"/>
    <w:rsid w:val="007D5C79"/>
    <w:rsid w:val="007D706E"/>
    <w:rsid w:val="007D7A81"/>
    <w:rsid w:val="007D7EA0"/>
    <w:rsid w:val="007E0C43"/>
    <w:rsid w:val="007E1042"/>
    <w:rsid w:val="007E1DF1"/>
    <w:rsid w:val="007E268A"/>
    <w:rsid w:val="007E28DC"/>
    <w:rsid w:val="007E3D5E"/>
    <w:rsid w:val="007E3F8C"/>
    <w:rsid w:val="007E4C5C"/>
    <w:rsid w:val="007E54A7"/>
    <w:rsid w:val="007E5E69"/>
    <w:rsid w:val="007E6194"/>
    <w:rsid w:val="007E6A51"/>
    <w:rsid w:val="007E6ABB"/>
    <w:rsid w:val="007E7730"/>
    <w:rsid w:val="007E7904"/>
    <w:rsid w:val="007F066A"/>
    <w:rsid w:val="007F0E72"/>
    <w:rsid w:val="007F16E9"/>
    <w:rsid w:val="007F1AE0"/>
    <w:rsid w:val="007F2981"/>
    <w:rsid w:val="007F36D3"/>
    <w:rsid w:val="007F3FB1"/>
    <w:rsid w:val="007F43D4"/>
    <w:rsid w:val="007F4E95"/>
    <w:rsid w:val="007F5136"/>
    <w:rsid w:val="007F54E4"/>
    <w:rsid w:val="007F5926"/>
    <w:rsid w:val="007F6328"/>
    <w:rsid w:val="007F6BE6"/>
    <w:rsid w:val="007F76C7"/>
    <w:rsid w:val="007F7771"/>
    <w:rsid w:val="007F79CE"/>
    <w:rsid w:val="007F7D01"/>
    <w:rsid w:val="008008A8"/>
    <w:rsid w:val="00800CDD"/>
    <w:rsid w:val="00801010"/>
    <w:rsid w:val="008015F3"/>
    <w:rsid w:val="008019D9"/>
    <w:rsid w:val="0080248A"/>
    <w:rsid w:val="00802796"/>
    <w:rsid w:val="008029D5"/>
    <w:rsid w:val="00802ABC"/>
    <w:rsid w:val="00802ECC"/>
    <w:rsid w:val="008032C6"/>
    <w:rsid w:val="00803E52"/>
    <w:rsid w:val="0080429A"/>
    <w:rsid w:val="00804F58"/>
    <w:rsid w:val="008056E3"/>
    <w:rsid w:val="00806422"/>
    <w:rsid w:val="0080679C"/>
    <w:rsid w:val="00806BB2"/>
    <w:rsid w:val="00806F00"/>
    <w:rsid w:val="008073B1"/>
    <w:rsid w:val="00807B3A"/>
    <w:rsid w:val="00810379"/>
    <w:rsid w:val="00810ED6"/>
    <w:rsid w:val="00811CC5"/>
    <w:rsid w:val="0081217B"/>
    <w:rsid w:val="00812A01"/>
    <w:rsid w:val="00812B90"/>
    <w:rsid w:val="0081492A"/>
    <w:rsid w:val="0081498A"/>
    <w:rsid w:val="00814D63"/>
    <w:rsid w:val="00814ECB"/>
    <w:rsid w:val="008159FB"/>
    <w:rsid w:val="00816424"/>
    <w:rsid w:val="00816EC2"/>
    <w:rsid w:val="00817121"/>
    <w:rsid w:val="00817D48"/>
    <w:rsid w:val="0082093A"/>
    <w:rsid w:val="00820A8E"/>
    <w:rsid w:val="00820B2A"/>
    <w:rsid w:val="00821580"/>
    <w:rsid w:val="00821980"/>
    <w:rsid w:val="00821A83"/>
    <w:rsid w:val="0082267F"/>
    <w:rsid w:val="00823628"/>
    <w:rsid w:val="008236DC"/>
    <w:rsid w:val="00823C51"/>
    <w:rsid w:val="0082450A"/>
    <w:rsid w:val="008245FE"/>
    <w:rsid w:val="00825BFE"/>
    <w:rsid w:val="00825F3B"/>
    <w:rsid w:val="00826E4E"/>
    <w:rsid w:val="008305C2"/>
    <w:rsid w:val="00830905"/>
    <w:rsid w:val="00831314"/>
    <w:rsid w:val="008318A2"/>
    <w:rsid w:val="0083219B"/>
    <w:rsid w:val="00832563"/>
    <w:rsid w:val="00832AD4"/>
    <w:rsid w:val="00833425"/>
    <w:rsid w:val="00833AEE"/>
    <w:rsid w:val="00833CA9"/>
    <w:rsid w:val="00833FB5"/>
    <w:rsid w:val="00833FD6"/>
    <w:rsid w:val="00834746"/>
    <w:rsid w:val="00835269"/>
    <w:rsid w:val="00835688"/>
    <w:rsid w:val="00836386"/>
    <w:rsid w:val="00836B53"/>
    <w:rsid w:val="00836B5E"/>
    <w:rsid w:val="00837267"/>
    <w:rsid w:val="00840452"/>
    <w:rsid w:val="008408ED"/>
    <w:rsid w:val="00840C26"/>
    <w:rsid w:val="00840FC4"/>
    <w:rsid w:val="00841788"/>
    <w:rsid w:val="00841CFF"/>
    <w:rsid w:val="00841D7C"/>
    <w:rsid w:val="00842B50"/>
    <w:rsid w:val="00842CC7"/>
    <w:rsid w:val="00843BA0"/>
    <w:rsid w:val="00844260"/>
    <w:rsid w:val="00844F43"/>
    <w:rsid w:val="00844FB8"/>
    <w:rsid w:val="008451AB"/>
    <w:rsid w:val="008469F5"/>
    <w:rsid w:val="00846C6C"/>
    <w:rsid w:val="00846DB9"/>
    <w:rsid w:val="00846E91"/>
    <w:rsid w:val="008470B6"/>
    <w:rsid w:val="008471F1"/>
    <w:rsid w:val="00847670"/>
    <w:rsid w:val="00847ADA"/>
    <w:rsid w:val="00847D9C"/>
    <w:rsid w:val="00847E6B"/>
    <w:rsid w:val="008509B8"/>
    <w:rsid w:val="00850AA2"/>
    <w:rsid w:val="0085150A"/>
    <w:rsid w:val="0085161B"/>
    <w:rsid w:val="008516F0"/>
    <w:rsid w:val="00851DE7"/>
    <w:rsid w:val="00851E21"/>
    <w:rsid w:val="0085234B"/>
    <w:rsid w:val="0085276F"/>
    <w:rsid w:val="00852808"/>
    <w:rsid w:val="00853C8E"/>
    <w:rsid w:val="00854A59"/>
    <w:rsid w:val="008550EB"/>
    <w:rsid w:val="008559F3"/>
    <w:rsid w:val="008561BA"/>
    <w:rsid w:val="00856CA3"/>
    <w:rsid w:val="0085708E"/>
    <w:rsid w:val="00857519"/>
    <w:rsid w:val="0085772D"/>
    <w:rsid w:val="00857E79"/>
    <w:rsid w:val="00857F50"/>
    <w:rsid w:val="00860452"/>
    <w:rsid w:val="0086057C"/>
    <w:rsid w:val="008605BF"/>
    <w:rsid w:val="0086067F"/>
    <w:rsid w:val="00860EBA"/>
    <w:rsid w:val="008616E6"/>
    <w:rsid w:val="008617BC"/>
    <w:rsid w:val="00861CB0"/>
    <w:rsid w:val="00861EEC"/>
    <w:rsid w:val="0086203D"/>
    <w:rsid w:val="008621BD"/>
    <w:rsid w:val="00862858"/>
    <w:rsid w:val="0086390E"/>
    <w:rsid w:val="00863E2E"/>
    <w:rsid w:val="00864E91"/>
    <w:rsid w:val="00865BC1"/>
    <w:rsid w:val="008660C2"/>
    <w:rsid w:val="0086627A"/>
    <w:rsid w:val="00866D0B"/>
    <w:rsid w:val="00867092"/>
    <w:rsid w:val="008670D4"/>
    <w:rsid w:val="0086725B"/>
    <w:rsid w:val="008706DB"/>
    <w:rsid w:val="00870CBB"/>
    <w:rsid w:val="00870E65"/>
    <w:rsid w:val="00870EEA"/>
    <w:rsid w:val="008710D8"/>
    <w:rsid w:val="00871696"/>
    <w:rsid w:val="00871772"/>
    <w:rsid w:val="008723C4"/>
    <w:rsid w:val="008727AE"/>
    <w:rsid w:val="00872A05"/>
    <w:rsid w:val="00873067"/>
    <w:rsid w:val="00873084"/>
    <w:rsid w:val="0087345A"/>
    <w:rsid w:val="00873692"/>
    <w:rsid w:val="00873DC7"/>
    <w:rsid w:val="0087496A"/>
    <w:rsid w:val="00874D69"/>
    <w:rsid w:val="00875380"/>
    <w:rsid w:val="00876B6E"/>
    <w:rsid w:val="0087725F"/>
    <w:rsid w:val="008779C2"/>
    <w:rsid w:val="00877DD7"/>
    <w:rsid w:val="00880D91"/>
    <w:rsid w:val="0088143D"/>
    <w:rsid w:val="0088152F"/>
    <w:rsid w:val="008817BA"/>
    <w:rsid w:val="00881C92"/>
    <w:rsid w:val="00881F6B"/>
    <w:rsid w:val="008821B9"/>
    <w:rsid w:val="0088244D"/>
    <w:rsid w:val="0088283C"/>
    <w:rsid w:val="00882FC1"/>
    <w:rsid w:val="0088352B"/>
    <w:rsid w:val="0088367C"/>
    <w:rsid w:val="00883A21"/>
    <w:rsid w:val="008852CE"/>
    <w:rsid w:val="0088591E"/>
    <w:rsid w:val="00885FCA"/>
    <w:rsid w:val="008868DF"/>
    <w:rsid w:val="00886CC5"/>
    <w:rsid w:val="00886F0C"/>
    <w:rsid w:val="00886FC2"/>
    <w:rsid w:val="00887A24"/>
    <w:rsid w:val="00890089"/>
    <w:rsid w:val="00890A7E"/>
    <w:rsid w:val="00890B57"/>
    <w:rsid w:val="00890EEE"/>
    <w:rsid w:val="00891555"/>
    <w:rsid w:val="0089242C"/>
    <w:rsid w:val="0089312E"/>
    <w:rsid w:val="0089316E"/>
    <w:rsid w:val="008940CD"/>
    <w:rsid w:val="0089422F"/>
    <w:rsid w:val="0089498B"/>
    <w:rsid w:val="008949FD"/>
    <w:rsid w:val="008954A2"/>
    <w:rsid w:val="00895775"/>
    <w:rsid w:val="0089627D"/>
    <w:rsid w:val="008966C9"/>
    <w:rsid w:val="00896AE7"/>
    <w:rsid w:val="00896B84"/>
    <w:rsid w:val="00896D99"/>
    <w:rsid w:val="00896FE4"/>
    <w:rsid w:val="00897032"/>
    <w:rsid w:val="0089745E"/>
    <w:rsid w:val="0089752E"/>
    <w:rsid w:val="00897C2F"/>
    <w:rsid w:val="008A0334"/>
    <w:rsid w:val="008A0A68"/>
    <w:rsid w:val="008A0AE7"/>
    <w:rsid w:val="008A1130"/>
    <w:rsid w:val="008A28E8"/>
    <w:rsid w:val="008A2CA3"/>
    <w:rsid w:val="008A305F"/>
    <w:rsid w:val="008A33F8"/>
    <w:rsid w:val="008A351D"/>
    <w:rsid w:val="008A37AE"/>
    <w:rsid w:val="008A3B9A"/>
    <w:rsid w:val="008A41FE"/>
    <w:rsid w:val="008A4B40"/>
    <w:rsid w:val="008A4CF6"/>
    <w:rsid w:val="008A624E"/>
    <w:rsid w:val="008A6DE3"/>
    <w:rsid w:val="008A72F5"/>
    <w:rsid w:val="008A777B"/>
    <w:rsid w:val="008B1825"/>
    <w:rsid w:val="008B2602"/>
    <w:rsid w:val="008B2635"/>
    <w:rsid w:val="008B2B98"/>
    <w:rsid w:val="008B2C26"/>
    <w:rsid w:val="008B2F4B"/>
    <w:rsid w:val="008B357F"/>
    <w:rsid w:val="008B374D"/>
    <w:rsid w:val="008B395D"/>
    <w:rsid w:val="008B3A70"/>
    <w:rsid w:val="008B42D2"/>
    <w:rsid w:val="008B51FE"/>
    <w:rsid w:val="008B599B"/>
    <w:rsid w:val="008B698D"/>
    <w:rsid w:val="008B6DC6"/>
    <w:rsid w:val="008B7D7E"/>
    <w:rsid w:val="008C0578"/>
    <w:rsid w:val="008C0E20"/>
    <w:rsid w:val="008C10A4"/>
    <w:rsid w:val="008C1270"/>
    <w:rsid w:val="008C1D38"/>
    <w:rsid w:val="008C25B8"/>
    <w:rsid w:val="008C31E9"/>
    <w:rsid w:val="008C332A"/>
    <w:rsid w:val="008C388A"/>
    <w:rsid w:val="008C3B70"/>
    <w:rsid w:val="008C3B98"/>
    <w:rsid w:val="008C4428"/>
    <w:rsid w:val="008C46A2"/>
    <w:rsid w:val="008C4A93"/>
    <w:rsid w:val="008C4D9A"/>
    <w:rsid w:val="008C4DB5"/>
    <w:rsid w:val="008C4F63"/>
    <w:rsid w:val="008C508F"/>
    <w:rsid w:val="008C5A61"/>
    <w:rsid w:val="008C68C8"/>
    <w:rsid w:val="008C6DA9"/>
    <w:rsid w:val="008C7B16"/>
    <w:rsid w:val="008C7ECD"/>
    <w:rsid w:val="008D0362"/>
    <w:rsid w:val="008D0BB0"/>
    <w:rsid w:val="008D18E2"/>
    <w:rsid w:val="008D196D"/>
    <w:rsid w:val="008D1FE1"/>
    <w:rsid w:val="008D21FE"/>
    <w:rsid w:val="008D2888"/>
    <w:rsid w:val="008D2D57"/>
    <w:rsid w:val="008D2FDC"/>
    <w:rsid w:val="008D3553"/>
    <w:rsid w:val="008D35A9"/>
    <w:rsid w:val="008D3EB8"/>
    <w:rsid w:val="008D41A3"/>
    <w:rsid w:val="008D4BEB"/>
    <w:rsid w:val="008D5DEF"/>
    <w:rsid w:val="008D68C8"/>
    <w:rsid w:val="008D715D"/>
    <w:rsid w:val="008D741F"/>
    <w:rsid w:val="008D74B6"/>
    <w:rsid w:val="008D7B1A"/>
    <w:rsid w:val="008D7D7E"/>
    <w:rsid w:val="008E02A1"/>
    <w:rsid w:val="008E0D03"/>
    <w:rsid w:val="008E1664"/>
    <w:rsid w:val="008E1D28"/>
    <w:rsid w:val="008E215B"/>
    <w:rsid w:val="008E220E"/>
    <w:rsid w:val="008E2F07"/>
    <w:rsid w:val="008E344A"/>
    <w:rsid w:val="008E37AA"/>
    <w:rsid w:val="008E3DE9"/>
    <w:rsid w:val="008E603D"/>
    <w:rsid w:val="008E60FB"/>
    <w:rsid w:val="008E646B"/>
    <w:rsid w:val="008E686A"/>
    <w:rsid w:val="008E6BB0"/>
    <w:rsid w:val="008E6FE0"/>
    <w:rsid w:val="008E7380"/>
    <w:rsid w:val="008E76C7"/>
    <w:rsid w:val="008E7AFF"/>
    <w:rsid w:val="008E7B43"/>
    <w:rsid w:val="008E7C85"/>
    <w:rsid w:val="008E7E2B"/>
    <w:rsid w:val="008F004F"/>
    <w:rsid w:val="008F0242"/>
    <w:rsid w:val="008F09DD"/>
    <w:rsid w:val="008F0A38"/>
    <w:rsid w:val="008F1435"/>
    <w:rsid w:val="008F1F15"/>
    <w:rsid w:val="008F1FC1"/>
    <w:rsid w:val="008F2351"/>
    <w:rsid w:val="008F243F"/>
    <w:rsid w:val="008F25E4"/>
    <w:rsid w:val="008F416B"/>
    <w:rsid w:val="008F4E73"/>
    <w:rsid w:val="008F4F68"/>
    <w:rsid w:val="008F5653"/>
    <w:rsid w:val="008F5958"/>
    <w:rsid w:val="008F68EA"/>
    <w:rsid w:val="008F6B5F"/>
    <w:rsid w:val="008F7203"/>
    <w:rsid w:val="008F7849"/>
    <w:rsid w:val="008F7A37"/>
    <w:rsid w:val="009001CB"/>
    <w:rsid w:val="009003BB"/>
    <w:rsid w:val="0090154A"/>
    <w:rsid w:val="00901C9D"/>
    <w:rsid w:val="00901CEE"/>
    <w:rsid w:val="00902112"/>
    <w:rsid w:val="0090233F"/>
    <w:rsid w:val="00903656"/>
    <w:rsid w:val="00903C3F"/>
    <w:rsid w:val="00903FD4"/>
    <w:rsid w:val="00904353"/>
    <w:rsid w:val="00904422"/>
    <w:rsid w:val="00904497"/>
    <w:rsid w:val="0090548A"/>
    <w:rsid w:val="0090567A"/>
    <w:rsid w:val="009057F8"/>
    <w:rsid w:val="00905D37"/>
    <w:rsid w:val="0090606E"/>
    <w:rsid w:val="009063A3"/>
    <w:rsid w:val="00906AF4"/>
    <w:rsid w:val="00906B70"/>
    <w:rsid w:val="0090725E"/>
    <w:rsid w:val="009073BE"/>
    <w:rsid w:val="00907651"/>
    <w:rsid w:val="00907F64"/>
    <w:rsid w:val="0091007F"/>
    <w:rsid w:val="0091019B"/>
    <w:rsid w:val="009107ED"/>
    <w:rsid w:val="009112C0"/>
    <w:rsid w:val="009114E5"/>
    <w:rsid w:val="00911DB5"/>
    <w:rsid w:val="009138A4"/>
    <w:rsid w:val="009138BF"/>
    <w:rsid w:val="00913A59"/>
    <w:rsid w:val="009144DA"/>
    <w:rsid w:val="00914B36"/>
    <w:rsid w:val="00914DF1"/>
    <w:rsid w:val="00915135"/>
    <w:rsid w:val="00915AD1"/>
    <w:rsid w:val="00916164"/>
    <w:rsid w:val="00916366"/>
    <w:rsid w:val="00916EBA"/>
    <w:rsid w:val="00917F1E"/>
    <w:rsid w:val="00920185"/>
    <w:rsid w:val="00920268"/>
    <w:rsid w:val="00921695"/>
    <w:rsid w:val="00921805"/>
    <w:rsid w:val="00921EC9"/>
    <w:rsid w:val="0092205C"/>
    <w:rsid w:val="0092209F"/>
    <w:rsid w:val="0092273F"/>
    <w:rsid w:val="0092364A"/>
    <w:rsid w:val="00923816"/>
    <w:rsid w:val="00924298"/>
    <w:rsid w:val="00925637"/>
    <w:rsid w:val="00925694"/>
    <w:rsid w:val="00926963"/>
    <w:rsid w:val="00926B66"/>
    <w:rsid w:val="00927AA4"/>
    <w:rsid w:val="0093010F"/>
    <w:rsid w:val="00930E02"/>
    <w:rsid w:val="009310D1"/>
    <w:rsid w:val="009316C1"/>
    <w:rsid w:val="0093246B"/>
    <w:rsid w:val="00932595"/>
    <w:rsid w:val="009336D5"/>
    <w:rsid w:val="0093391B"/>
    <w:rsid w:val="00933D16"/>
    <w:rsid w:val="00933E74"/>
    <w:rsid w:val="00933FDE"/>
    <w:rsid w:val="009343A2"/>
    <w:rsid w:val="00934DE3"/>
    <w:rsid w:val="009350CC"/>
    <w:rsid w:val="00935377"/>
    <w:rsid w:val="0093569D"/>
    <w:rsid w:val="00936416"/>
    <w:rsid w:val="009364F3"/>
    <w:rsid w:val="009366C0"/>
    <w:rsid w:val="0093679E"/>
    <w:rsid w:val="00937700"/>
    <w:rsid w:val="00940744"/>
    <w:rsid w:val="00940779"/>
    <w:rsid w:val="00941874"/>
    <w:rsid w:val="00941B0D"/>
    <w:rsid w:val="0094256C"/>
    <w:rsid w:val="009434C8"/>
    <w:rsid w:val="009437CE"/>
    <w:rsid w:val="009439D9"/>
    <w:rsid w:val="00943A76"/>
    <w:rsid w:val="00943BB9"/>
    <w:rsid w:val="00943CF4"/>
    <w:rsid w:val="00943D45"/>
    <w:rsid w:val="00944458"/>
    <w:rsid w:val="00944545"/>
    <w:rsid w:val="009450EF"/>
    <w:rsid w:val="009459CA"/>
    <w:rsid w:val="009464A1"/>
    <w:rsid w:val="00947046"/>
    <w:rsid w:val="00947218"/>
    <w:rsid w:val="00947DE7"/>
    <w:rsid w:val="00947EB5"/>
    <w:rsid w:val="00947FCB"/>
    <w:rsid w:val="00950D8C"/>
    <w:rsid w:val="0095146C"/>
    <w:rsid w:val="00951B78"/>
    <w:rsid w:val="00952631"/>
    <w:rsid w:val="00952F67"/>
    <w:rsid w:val="009535EC"/>
    <w:rsid w:val="009537B5"/>
    <w:rsid w:val="009537F9"/>
    <w:rsid w:val="00953C1C"/>
    <w:rsid w:val="00953C81"/>
    <w:rsid w:val="00954294"/>
    <w:rsid w:val="00954F77"/>
    <w:rsid w:val="00955F46"/>
    <w:rsid w:val="00955FFF"/>
    <w:rsid w:val="0095682E"/>
    <w:rsid w:val="00956DAC"/>
    <w:rsid w:val="009574F4"/>
    <w:rsid w:val="009577E0"/>
    <w:rsid w:val="009607B2"/>
    <w:rsid w:val="00962606"/>
    <w:rsid w:val="00962917"/>
    <w:rsid w:val="00962A58"/>
    <w:rsid w:val="00962B5D"/>
    <w:rsid w:val="009631A1"/>
    <w:rsid w:val="0096340F"/>
    <w:rsid w:val="00963503"/>
    <w:rsid w:val="00963FA1"/>
    <w:rsid w:val="0096475F"/>
    <w:rsid w:val="0096578F"/>
    <w:rsid w:val="00966176"/>
    <w:rsid w:val="00966307"/>
    <w:rsid w:val="009663A1"/>
    <w:rsid w:val="0096656A"/>
    <w:rsid w:val="009669A1"/>
    <w:rsid w:val="00966AE7"/>
    <w:rsid w:val="00966DB4"/>
    <w:rsid w:val="009670AF"/>
    <w:rsid w:val="009670E8"/>
    <w:rsid w:val="00970058"/>
    <w:rsid w:val="0097019E"/>
    <w:rsid w:val="009703F2"/>
    <w:rsid w:val="00970442"/>
    <w:rsid w:val="0097045F"/>
    <w:rsid w:val="00970B77"/>
    <w:rsid w:val="00970B86"/>
    <w:rsid w:val="00970E9A"/>
    <w:rsid w:val="0097115F"/>
    <w:rsid w:val="00971F27"/>
    <w:rsid w:val="009728E2"/>
    <w:rsid w:val="00972D04"/>
    <w:rsid w:val="0097313D"/>
    <w:rsid w:val="0097384E"/>
    <w:rsid w:val="009739C8"/>
    <w:rsid w:val="00973FCA"/>
    <w:rsid w:val="009758B4"/>
    <w:rsid w:val="00975B9F"/>
    <w:rsid w:val="00975F8F"/>
    <w:rsid w:val="00976599"/>
    <w:rsid w:val="00976F49"/>
    <w:rsid w:val="0097722D"/>
    <w:rsid w:val="0097724B"/>
    <w:rsid w:val="00977A96"/>
    <w:rsid w:val="00980298"/>
    <w:rsid w:val="00980A7B"/>
    <w:rsid w:val="00981033"/>
    <w:rsid w:val="009817D6"/>
    <w:rsid w:val="00981808"/>
    <w:rsid w:val="00981909"/>
    <w:rsid w:val="00982095"/>
    <w:rsid w:val="00982157"/>
    <w:rsid w:val="00982264"/>
    <w:rsid w:val="0098288D"/>
    <w:rsid w:val="00983F12"/>
    <w:rsid w:val="00983F30"/>
    <w:rsid w:val="00983FB1"/>
    <w:rsid w:val="00984040"/>
    <w:rsid w:val="00985C94"/>
    <w:rsid w:val="0098611F"/>
    <w:rsid w:val="009861A4"/>
    <w:rsid w:val="00986571"/>
    <w:rsid w:val="009866F6"/>
    <w:rsid w:val="00987D35"/>
    <w:rsid w:val="0099005D"/>
    <w:rsid w:val="009903C8"/>
    <w:rsid w:val="00990AD9"/>
    <w:rsid w:val="00990C9D"/>
    <w:rsid w:val="00990DAE"/>
    <w:rsid w:val="00993346"/>
    <w:rsid w:val="0099390D"/>
    <w:rsid w:val="00993CBC"/>
    <w:rsid w:val="00994454"/>
    <w:rsid w:val="009949AB"/>
    <w:rsid w:val="009951AF"/>
    <w:rsid w:val="00995F02"/>
    <w:rsid w:val="0099686A"/>
    <w:rsid w:val="00996EAB"/>
    <w:rsid w:val="009979F6"/>
    <w:rsid w:val="00997E26"/>
    <w:rsid w:val="009A0867"/>
    <w:rsid w:val="009A08E7"/>
    <w:rsid w:val="009A098B"/>
    <w:rsid w:val="009A0E15"/>
    <w:rsid w:val="009A35EC"/>
    <w:rsid w:val="009A43A0"/>
    <w:rsid w:val="009A475B"/>
    <w:rsid w:val="009A47C2"/>
    <w:rsid w:val="009A4D9A"/>
    <w:rsid w:val="009A4DE3"/>
    <w:rsid w:val="009A5A5D"/>
    <w:rsid w:val="009A5E99"/>
    <w:rsid w:val="009A6113"/>
    <w:rsid w:val="009A6AA6"/>
    <w:rsid w:val="009A6C0F"/>
    <w:rsid w:val="009A6E6B"/>
    <w:rsid w:val="009A7176"/>
    <w:rsid w:val="009A734D"/>
    <w:rsid w:val="009A7851"/>
    <w:rsid w:val="009A787D"/>
    <w:rsid w:val="009B106E"/>
    <w:rsid w:val="009B1120"/>
    <w:rsid w:val="009B1280"/>
    <w:rsid w:val="009B1B22"/>
    <w:rsid w:val="009B1C60"/>
    <w:rsid w:val="009B1FA9"/>
    <w:rsid w:val="009B2A76"/>
    <w:rsid w:val="009B36FD"/>
    <w:rsid w:val="009B37BB"/>
    <w:rsid w:val="009B4168"/>
    <w:rsid w:val="009B44F1"/>
    <w:rsid w:val="009B4670"/>
    <w:rsid w:val="009B4B42"/>
    <w:rsid w:val="009B5C66"/>
    <w:rsid w:val="009B6008"/>
    <w:rsid w:val="009B66CF"/>
    <w:rsid w:val="009B672D"/>
    <w:rsid w:val="009B67F3"/>
    <w:rsid w:val="009B6AF0"/>
    <w:rsid w:val="009B6C52"/>
    <w:rsid w:val="009B709F"/>
    <w:rsid w:val="009B72A9"/>
    <w:rsid w:val="009B779E"/>
    <w:rsid w:val="009C0F96"/>
    <w:rsid w:val="009C10FD"/>
    <w:rsid w:val="009C1227"/>
    <w:rsid w:val="009C13D4"/>
    <w:rsid w:val="009C17FE"/>
    <w:rsid w:val="009C2861"/>
    <w:rsid w:val="009C2C3F"/>
    <w:rsid w:val="009C2D3B"/>
    <w:rsid w:val="009C2DB5"/>
    <w:rsid w:val="009C3971"/>
    <w:rsid w:val="009C3FE5"/>
    <w:rsid w:val="009C4551"/>
    <w:rsid w:val="009C4646"/>
    <w:rsid w:val="009C4709"/>
    <w:rsid w:val="009C5B0E"/>
    <w:rsid w:val="009C5D4E"/>
    <w:rsid w:val="009C5F39"/>
    <w:rsid w:val="009C6081"/>
    <w:rsid w:val="009C69B9"/>
    <w:rsid w:val="009C75C6"/>
    <w:rsid w:val="009C7E06"/>
    <w:rsid w:val="009D010A"/>
    <w:rsid w:val="009D01CA"/>
    <w:rsid w:val="009D149F"/>
    <w:rsid w:val="009D1B87"/>
    <w:rsid w:val="009D2B96"/>
    <w:rsid w:val="009D345D"/>
    <w:rsid w:val="009D554D"/>
    <w:rsid w:val="009D5578"/>
    <w:rsid w:val="009D6191"/>
    <w:rsid w:val="009D62C7"/>
    <w:rsid w:val="009D6A6C"/>
    <w:rsid w:val="009D6EE1"/>
    <w:rsid w:val="009D7AEB"/>
    <w:rsid w:val="009E0001"/>
    <w:rsid w:val="009E00CE"/>
    <w:rsid w:val="009E0FF1"/>
    <w:rsid w:val="009E118D"/>
    <w:rsid w:val="009E128F"/>
    <w:rsid w:val="009E12E8"/>
    <w:rsid w:val="009E1DA3"/>
    <w:rsid w:val="009E2A1B"/>
    <w:rsid w:val="009E2E33"/>
    <w:rsid w:val="009E33C4"/>
    <w:rsid w:val="009E362C"/>
    <w:rsid w:val="009E412F"/>
    <w:rsid w:val="009E45C6"/>
    <w:rsid w:val="009E4E02"/>
    <w:rsid w:val="009E5AE3"/>
    <w:rsid w:val="009E6422"/>
    <w:rsid w:val="009E6750"/>
    <w:rsid w:val="009E6D3C"/>
    <w:rsid w:val="009E7626"/>
    <w:rsid w:val="009E7991"/>
    <w:rsid w:val="009F078F"/>
    <w:rsid w:val="009F08EF"/>
    <w:rsid w:val="009F0C32"/>
    <w:rsid w:val="009F0EB5"/>
    <w:rsid w:val="009F1BFD"/>
    <w:rsid w:val="009F1F0D"/>
    <w:rsid w:val="009F2178"/>
    <w:rsid w:val="009F2BAC"/>
    <w:rsid w:val="009F4C3A"/>
    <w:rsid w:val="009F5A85"/>
    <w:rsid w:val="009F72B7"/>
    <w:rsid w:val="009F7B0D"/>
    <w:rsid w:val="009F7EE8"/>
    <w:rsid w:val="00A001F4"/>
    <w:rsid w:val="00A004AE"/>
    <w:rsid w:val="00A0137E"/>
    <w:rsid w:val="00A013A0"/>
    <w:rsid w:val="00A017C0"/>
    <w:rsid w:val="00A01F07"/>
    <w:rsid w:val="00A0264B"/>
    <w:rsid w:val="00A02AB9"/>
    <w:rsid w:val="00A02CF3"/>
    <w:rsid w:val="00A02DB2"/>
    <w:rsid w:val="00A0344A"/>
    <w:rsid w:val="00A0497F"/>
    <w:rsid w:val="00A04C99"/>
    <w:rsid w:val="00A05563"/>
    <w:rsid w:val="00A0669A"/>
    <w:rsid w:val="00A06858"/>
    <w:rsid w:val="00A06E14"/>
    <w:rsid w:val="00A072DF"/>
    <w:rsid w:val="00A07A23"/>
    <w:rsid w:val="00A1017E"/>
    <w:rsid w:val="00A104DF"/>
    <w:rsid w:val="00A10779"/>
    <w:rsid w:val="00A116C9"/>
    <w:rsid w:val="00A119B4"/>
    <w:rsid w:val="00A124DE"/>
    <w:rsid w:val="00A12F43"/>
    <w:rsid w:val="00A134EA"/>
    <w:rsid w:val="00A13AD4"/>
    <w:rsid w:val="00A14137"/>
    <w:rsid w:val="00A1419F"/>
    <w:rsid w:val="00A14825"/>
    <w:rsid w:val="00A14E55"/>
    <w:rsid w:val="00A152F5"/>
    <w:rsid w:val="00A1530E"/>
    <w:rsid w:val="00A1563C"/>
    <w:rsid w:val="00A15E4B"/>
    <w:rsid w:val="00A16613"/>
    <w:rsid w:val="00A16B17"/>
    <w:rsid w:val="00A170A2"/>
    <w:rsid w:val="00A17183"/>
    <w:rsid w:val="00A175A8"/>
    <w:rsid w:val="00A17776"/>
    <w:rsid w:val="00A1792C"/>
    <w:rsid w:val="00A17A52"/>
    <w:rsid w:val="00A2113B"/>
    <w:rsid w:val="00A21715"/>
    <w:rsid w:val="00A2241F"/>
    <w:rsid w:val="00A229C1"/>
    <w:rsid w:val="00A22C79"/>
    <w:rsid w:val="00A236DC"/>
    <w:rsid w:val="00A23BDB"/>
    <w:rsid w:val="00A256FF"/>
    <w:rsid w:val="00A25DBD"/>
    <w:rsid w:val="00A262AD"/>
    <w:rsid w:val="00A26625"/>
    <w:rsid w:val="00A27DC0"/>
    <w:rsid w:val="00A27F8A"/>
    <w:rsid w:val="00A303B2"/>
    <w:rsid w:val="00A3054A"/>
    <w:rsid w:val="00A30717"/>
    <w:rsid w:val="00A310D5"/>
    <w:rsid w:val="00A3126B"/>
    <w:rsid w:val="00A31ED8"/>
    <w:rsid w:val="00A33328"/>
    <w:rsid w:val="00A34153"/>
    <w:rsid w:val="00A347AB"/>
    <w:rsid w:val="00A34C91"/>
    <w:rsid w:val="00A34FA6"/>
    <w:rsid w:val="00A3556C"/>
    <w:rsid w:val="00A3595B"/>
    <w:rsid w:val="00A35DF0"/>
    <w:rsid w:val="00A366D0"/>
    <w:rsid w:val="00A36E17"/>
    <w:rsid w:val="00A36FD7"/>
    <w:rsid w:val="00A37FD4"/>
    <w:rsid w:val="00A4005B"/>
    <w:rsid w:val="00A40518"/>
    <w:rsid w:val="00A4132F"/>
    <w:rsid w:val="00A41657"/>
    <w:rsid w:val="00A419E6"/>
    <w:rsid w:val="00A41BC5"/>
    <w:rsid w:val="00A422F9"/>
    <w:rsid w:val="00A42B76"/>
    <w:rsid w:val="00A4330D"/>
    <w:rsid w:val="00A43722"/>
    <w:rsid w:val="00A4377E"/>
    <w:rsid w:val="00A43C5A"/>
    <w:rsid w:val="00A43F2F"/>
    <w:rsid w:val="00A44089"/>
    <w:rsid w:val="00A4524A"/>
    <w:rsid w:val="00A4537A"/>
    <w:rsid w:val="00A45E59"/>
    <w:rsid w:val="00A467FB"/>
    <w:rsid w:val="00A46C17"/>
    <w:rsid w:val="00A4738E"/>
    <w:rsid w:val="00A5012D"/>
    <w:rsid w:val="00A501CD"/>
    <w:rsid w:val="00A50453"/>
    <w:rsid w:val="00A505C5"/>
    <w:rsid w:val="00A514F6"/>
    <w:rsid w:val="00A515FD"/>
    <w:rsid w:val="00A51C92"/>
    <w:rsid w:val="00A520A7"/>
    <w:rsid w:val="00A525C5"/>
    <w:rsid w:val="00A52790"/>
    <w:rsid w:val="00A530E6"/>
    <w:rsid w:val="00A534B8"/>
    <w:rsid w:val="00A5382A"/>
    <w:rsid w:val="00A53985"/>
    <w:rsid w:val="00A53D90"/>
    <w:rsid w:val="00A54063"/>
    <w:rsid w:val="00A5409F"/>
    <w:rsid w:val="00A54351"/>
    <w:rsid w:val="00A5495F"/>
    <w:rsid w:val="00A5502E"/>
    <w:rsid w:val="00A55038"/>
    <w:rsid w:val="00A555A1"/>
    <w:rsid w:val="00A555BF"/>
    <w:rsid w:val="00A55AB7"/>
    <w:rsid w:val="00A56D74"/>
    <w:rsid w:val="00A57460"/>
    <w:rsid w:val="00A57937"/>
    <w:rsid w:val="00A60151"/>
    <w:rsid w:val="00A60234"/>
    <w:rsid w:val="00A62F22"/>
    <w:rsid w:val="00A63054"/>
    <w:rsid w:val="00A6324A"/>
    <w:rsid w:val="00A63B5B"/>
    <w:rsid w:val="00A63F37"/>
    <w:rsid w:val="00A641AE"/>
    <w:rsid w:val="00A64C38"/>
    <w:rsid w:val="00A651FA"/>
    <w:rsid w:val="00A65931"/>
    <w:rsid w:val="00A65AE8"/>
    <w:rsid w:val="00A65B87"/>
    <w:rsid w:val="00A6666D"/>
    <w:rsid w:val="00A668B3"/>
    <w:rsid w:val="00A66BE1"/>
    <w:rsid w:val="00A67464"/>
    <w:rsid w:val="00A67801"/>
    <w:rsid w:val="00A67B4C"/>
    <w:rsid w:val="00A708B0"/>
    <w:rsid w:val="00A710B5"/>
    <w:rsid w:val="00A710E5"/>
    <w:rsid w:val="00A72210"/>
    <w:rsid w:val="00A72C8E"/>
    <w:rsid w:val="00A736C1"/>
    <w:rsid w:val="00A74186"/>
    <w:rsid w:val="00A74910"/>
    <w:rsid w:val="00A74AA4"/>
    <w:rsid w:val="00A74B9F"/>
    <w:rsid w:val="00A750F5"/>
    <w:rsid w:val="00A751FA"/>
    <w:rsid w:val="00A7520A"/>
    <w:rsid w:val="00A75244"/>
    <w:rsid w:val="00A752FE"/>
    <w:rsid w:val="00A757B6"/>
    <w:rsid w:val="00A75C37"/>
    <w:rsid w:val="00A76011"/>
    <w:rsid w:val="00A763EF"/>
    <w:rsid w:val="00A7649C"/>
    <w:rsid w:val="00A766A2"/>
    <w:rsid w:val="00A76B20"/>
    <w:rsid w:val="00A76C8E"/>
    <w:rsid w:val="00A7792F"/>
    <w:rsid w:val="00A80604"/>
    <w:rsid w:val="00A80610"/>
    <w:rsid w:val="00A8066B"/>
    <w:rsid w:val="00A807BA"/>
    <w:rsid w:val="00A807C4"/>
    <w:rsid w:val="00A809A9"/>
    <w:rsid w:val="00A811C5"/>
    <w:rsid w:val="00A81627"/>
    <w:rsid w:val="00A81A08"/>
    <w:rsid w:val="00A81EF9"/>
    <w:rsid w:val="00A82540"/>
    <w:rsid w:val="00A82639"/>
    <w:rsid w:val="00A82EA4"/>
    <w:rsid w:val="00A83219"/>
    <w:rsid w:val="00A839B2"/>
    <w:rsid w:val="00A84CB7"/>
    <w:rsid w:val="00A84DFC"/>
    <w:rsid w:val="00A85495"/>
    <w:rsid w:val="00A85909"/>
    <w:rsid w:val="00A85D10"/>
    <w:rsid w:val="00A86527"/>
    <w:rsid w:val="00A868F0"/>
    <w:rsid w:val="00A87036"/>
    <w:rsid w:val="00A875A3"/>
    <w:rsid w:val="00A87754"/>
    <w:rsid w:val="00A8779F"/>
    <w:rsid w:val="00A900AE"/>
    <w:rsid w:val="00A903AC"/>
    <w:rsid w:val="00A90B20"/>
    <w:rsid w:val="00A91228"/>
    <w:rsid w:val="00A9136A"/>
    <w:rsid w:val="00A916D7"/>
    <w:rsid w:val="00A91FB3"/>
    <w:rsid w:val="00A92263"/>
    <w:rsid w:val="00A92340"/>
    <w:rsid w:val="00A936EA"/>
    <w:rsid w:val="00A93A13"/>
    <w:rsid w:val="00A93CE9"/>
    <w:rsid w:val="00A93E03"/>
    <w:rsid w:val="00A93E55"/>
    <w:rsid w:val="00A93F2F"/>
    <w:rsid w:val="00A941FC"/>
    <w:rsid w:val="00A947BC"/>
    <w:rsid w:val="00A94D58"/>
    <w:rsid w:val="00A94E45"/>
    <w:rsid w:val="00A95079"/>
    <w:rsid w:val="00A9554B"/>
    <w:rsid w:val="00A9576E"/>
    <w:rsid w:val="00A95A85"/>
    <w:rsid w:val="00A95D04"/>
    <w:rsid w:val="00A96835"/>
    <w:rsid w:val="00A9696F"/>
    <w:rsid w:val="00A97067"/>
    <w:rsid w:val="00A9751E"/>
    <w:rsid w:val="00A97704"/>
    <w:rsid w:val="00AA01EC"/>
    <w:rsid w:val="00AA07E4"/>
    <w:rsid w:val="00AA0FE2"/>
    <w:rsid w:val="00AA169B"/>
    <w:rsid w:val="00AA1BBA"/>
    <w:rsid w:val="00AA2BC5"/>
    <w:rsid w:val="00AA2EE6"/>
    <w:rsid w:val="00AA3275"/>
    <w:rsid w:val="00AA3BB1"/>
    <w:rsid w:val="00AA434A"/>
    <w:rsid w:val="00AA43B4"/>
    <w:rsid w:val="00AA43C3"/>
    <w:rsid w:val="00AA47BB"/>
    <w:rsid w:val="00AA4E87"/>
    <w:rsid w:val="00AA5446"/>
    <w:rsid w:val="00AA5AA2"/>
    <w:rsid w:val="00AA5AB4"/>
    <w:rsid w:val="00AA5B78"/>
    <w:rsid w:val="00AA620B"/>
    <w:rsid w:val="00AA6B98"/>
    <w:rsid w:val="00AA6C5B"/>
    <w:rsid w:val="00AA72B9"/>
    <w:rsid w:val="00AA7DC1"/>
    <w:rsid w:val="00AA7F1D"/>
    <w:rsid w:val="00AB0536"/>
    <w:rsid w:val="00AB099B"/>
    <w:rsid w:val="00AB0E22"/>
    <w:rsid w:val="00AB136C"/>
    <w:rsid w:val="00AB1C4B"/>
    <w:rsid w:val="00AB2552"/>
    <w:rsid w:val="00AB2F22"/>
    <w:rsid w:val="00AB30BB"/>
    <w:rsid w:val="00AB349E"/>
    <w:rsid w:val="00AB37EB"/>
    <w:rsid w:val="00AB4110"/>
    <w:rsid w:val="00AB4D77"/>
    <w:rsid w:val="00AB5732"/>
    <w:rsid w:val="00AB5A43"/>
    <w:rsid w:val="00AB69FA"/>
    <w:rsid w:val="00AB6E70"/>
    <w:rsid w:val="00AB6E72"/>
    <w:rsid w:val="00AB6ECF"/>
    <w:rsid w:val="00AB7454"/>
    <w:rsid w:val="00AB7670"/>
    <w:rsid w:val="00AB7D4C"/>
    <w:rsid w:val="00AC0136"/>
    <w:rsid w:val="00AC0158"/>
    <w:rsid w:val="00AC068C"/>
    <w:rsid w:val="00AC16AD"/>
    <w:rsid w:val="00AC21E7"/>
    <w:rsid w:val="00AC2243"/>
    <w:rsid w:val="00AC2DD9"/>
    <w:rsid w:val="00AC313E"/>
    <w:rsid w:val="00AC33F8"/>
    <w:rsid w:val="00AC3995"/>
    <w:rsid w:val="00AC3C0B"/>
    <w:rsid w:val="00AC3CEA"/>
    <w:rsid w:val="00AC4A8E"/>
    <w:rsid w:val="00AC4CF9"/>
    <w:rsid w:val="00AC4E01"/>
    <w:rsid w:val="00AC4E29"/>
    <w:rsid w:val="00AC4E42"/>
    <w:rsid w:val="00AC55E6"/>
    <w:rsid w:val="00AC57E5"/>
    <w:rsid w:val="00AC6406"/>
    <w:rsid w:val="00AC65C0"/>
    <w:rsid w:val="00AC69EF"/>
    <w:rsid w:val="00AC6B64"/>
    <w:rsid w:val="00AC6E6F"/>
    <w:rsid w:val="00AC74FC"/>
    <w:rsid w:val="00AC76DA"/>
    <w:rsid w:val="00AC7E1F"/>
    <w:rsid w:val="00AD03E2"/>
    <w:rsid w:val="00AD04C6"/>
    <w:rsid w:val="00AD0E08"/>
    <w:rsid w:val="00AD15C2"/>
    <w:rsid w:val="00AD1B53"/>
    <w:rsid w:val="00AD2DA3"/>
    <w:rsid w:val="00AD300F"/>
    <w:rsid w:val="00AD3448"/>
    <w:rsid w:val="00AD3756"/>
    <w:rsid w:val="00AD440D"/>
    <w:rsid w:val="00AD49F0"/>
    <w:rsid w:val="00AD6839"/>
    <w:rsid w:val="00AD6841"/>
    <w:rsid w:val="00AD6878"/>
    <w:rsid w:val="00AD6A86"/>
    <w:rsid w:val="00AD7148"/>
    <w:rsid w:val="00AD77BD"/>
    <w:rsid w:val="00AE0043"/>
    <w:rsid w:val="00AE0379"/>
    <w:rsid w:val="00AE0F0B"/>
    <w:rsid w:val="00AE24A6"/>
    <w:rsid w:val="00AE2983"/>
    <w:rsid w:val="00AE29BD"/>
    <w:rsid w:val="00AE3137"/>
    <w:rsid w:val="00AE3FE1"/>
    <w:rsid w:val="00AE4197"/>
    <w:rsid w:val="00AE4C34"/>
    <w:rsid w:val="00AE517E"/>
    <w:rsid w:val="00AE5CBB"/>
    <w:rsid w:val="00AE6489"/>
    <w:rsid w:val="00AE648E"/>
    <w:rsid w:val="00AE713F"/>
    <w:rsid w:val="00AE75E4"/>
    <w:rsid w:val="00AE76F2"/>
    <w:rsid w:val="00AF0019"/>
    <w:rsid w:val="00AF066D"/>
    <w:rsid w:val="00AF0EA1"/>
    <w:rsid w:val="00AF213F"/>
    <w:rsid w:val="00AF2D42"/>
    <w:rsid w:val="00AF3E17"/>
    <w:rsid w:val="00AF42A7"/>
    <w:rsid w:val="00AF43CF"/>
    <w:rsid w:val="00AF4AB0"/>
    <w:rsid w:val="00AF4CAB"/>
    <w:rsid w:val="00AF50F9"/>
    <w:rsid w:val="00AF525B"/>
    <w:rsid w:val="00AF5556"/>
    <w:rsid w:val="00AF5A4D"/>
    <w:rsid w:val="00AF5B80"/>
    <w:rsid w:val="00AF6907"/>
    <w:rsid w:val="00AF6E9C"/>
    <w:rsid w:val="00AF7429"/>
    <w:rsid w:val="00AF76B7"/>
    <w:rsid w:val="00AF7A39"/>
    <w:rsid w:val="00AF7ADC"/>
    <w:rsid w:val="00AF7C15"/>
    <w:rsid w:val="00AF7C91"/>
    <w:rsid w:val="00B0004C"/>
    <w:rsid w:val="00B00C03"/>
    <w:rsid w:val="00B00C23"/>
    <w:rsid w:val="00B022FD"/>
    <w:rsid w:val="00B02840"/>
    <w:rsid w:val="00B02F0B"/>
    <w:rsid w:val="00B03825"/>
    <w:rsid w:val="00B03A6B"/>
    <w:rsid w:val="00B03ADF"/>
    <w:rsid w:val="00B06640"/>
    <w:rsid w:val="00B07580"/>
    <w:rsid w:val="00B07689"/>
    <w:rsid w:val="00B078E9"/>
    <w:rsid w:val="00B079BB"/>
    <w:rsid w:val="00B07ABE"/>
    <w:rsid w:val="00B07C17"/>
    <w:rsid w:val="00B07FC0"/>
    <w:rsid w:val="00B11032"/>
    <w:rsid w:val="00B1117C"/>
    <w:rsid w:val="00B119B8"/>
    <w:rsid w:val="00B11A40"/>
    <w:rsid w:val="00B12190"/>
    <w:rsid w:val="00B125C8"/>
    <w:rsid w:val="00B12A03"/>
    <w:rsid w:val="00B13058"/>
    <w:rsid w:val="00B142FB"/>
    <w:rsid w:val="00B147B2"/>
    <w:rsid w:val="00B14D0B"/>
    <w:rsid w:val="00B14D87"/>
    <w:rsid w:val="00B15330"/>
    <w:rsid w:val="00B15BA5"/>
    <w:rsid w:val="00B16460"/>
    <w:rsid w:val="00B16665"/>
    <w:rsid w:val="00B1686E"/>
    <w:rsid w:val="00B16B55"/>
    <w:rsid w:val="00B16B5F"/>
    <w:rsid w:val="00B17758"/>
    <w:rsid w:val="00B17EED"/>
    <w:rsid w:val="00B2036D"/>
    <w:rsid w:val="00B2184A"/>
    <w:rsid w:val="00B21979"/>
    <w:rsid w:val="00B21D6C"/>
    <w:rsid w:val="00B21E5B"/>
    <w:rsid w:val="00B224DD"/>
    <w:rsid w:val="00B22B36"/>
    <w:rsid w:val="00B2353B"/>
    <w:rsid w:val="00B2363E"/>
    <w:rsid w:val="00B23836"/>
    <w:rsid w:val="00B23DC6"/>
    <w:rsid w:val="00B240AE"/>
    <w:rsid w:val="00B24874"/>
    <w:rsid w:val="00B249EF"/>
    <w:rsid w:val="00B25338"/>
    <w:rsid w:val="00B25548"/>
    <w:rsid w:val="00B25605"/>
    <w:rsid w:val="00B25EAC"/>
    <w:rsid w:val="00B25FE7"/>
    <w:rsid w:val="00B260EC"/>
    <w:rsid w:val="00B26BD5"/>
    <w:rsid w:val="00B26C50"/>
    <w:rsid w:val="00B302E9"/>
    <w:rsid w:val="00B3082D"/>
    <w:rsid w:val="00B30A05"/>
    <w:rsid w:val="00B30A6E"/>
    <w:rsid w:val="00B30D83"/>
    <w:rsid w:val="00B30EE9"/>
    <w:rsid w:val="00B31562"/>
    <w:rsid w:val="00B31643"/>
    <w:rsid w:val="00B328E5"/>
    <w:rsid w:val="00B32D6F"/>
    <w:rsid w:val="00B32E16"/>
    <w:rsid w:val="00B3374B"/>
    <w:rsid w:val="00B33E74"/>
    <w:rsid w:val="00B3424F"/>
    <w:rsid w:val="00B34503"/>
    <w:rsid w:val="00B34790"/>
    <w:rsid w:val="00B34A22"/>
    <w:rsid w:val="00B34E11"/>
    <w:rsid w:val="00B34E1E"/>
    <w:rsid w:val="00B352B5"/>
    <w:rsid w:val="00B3555B"/>
    <w:rsid w:val="00B35662"/>
    <w:rsid w:val="00B36139"/>
    <w:rsid w:val="00B36293"/>
    <w:rsid w:val="00B36312"/>
    <w:rsid w:val="00B3636C"/>
    <w:rsid w:val="00B366B3"/>
    <w:rsid w:val="00B36BE8"/>
    <w:rsid w:val="00B37829"/>
    <w:rsid w:val="00B37935"/>
    <w:rsid w:val="00B37ECA"/>
    <w:rsid w:val="00B405DB"/>
    <w:rsid w:val="00B409FC"/>
    <w:rsid w:val="00B40F11"/>
    <w:rsid w:val="00B40F8A"/>
    <w:rsid w:val="00B41972"/>
    <w:rsid w:val="00B41D9F"/>
    <w:rsid w:val="00B41F07"/>
    <w:rsid w:val="00B42561"/>
    <w:rsid w:val="00B42A51"/>
    <w:rsid w:val="00B42C1C"/>
    <w:rsid w:val="00B433FB"/>
    <w:rsid w:val="00B43EA8"/>
    <w:rsid w:val="00B44273"/>
    <w:rsid w:val="00B45C2E"/>
    <w:rsid w:val="00B45FFC"/>
    <w:rsid w:val="00B46033"/>
    <w:rsid w:val="00B4652B"/>
    <w:rsid w:val="00B472D2"/>
    <w:rsid w:val="00B47435"/>
    <w:rsid w:val="00B47A0C"/>
    <w:rsid w:val="00B47E4B"/>
    <w:rsid w:val="00B50528"/>
    <w:rsid w:val="00B5055E"/>
    <w:rsid w:val="00B520E2"/>
    <w:rsid w:val="00B522AA"/>
    <w:rsid w:val="00B5245B"/>
    <w:rsid w:val="00B52595"/>
    <w:rsid w:val="00B525D9"/>
    <w:rsid w:val="00B52DF1"/>
    <w:rsid w:val="00B53848"/>
    <w:rsid w:val="00B53BA3"/>
    <w:rsid w:val="00B53BFB"/>
    <w:rsid w:val="00B53FCE"/>
    <w:rsid w:val="00B5462B"/>
    <w:rsid w:val="00B551F3"/>
    <w:rsid w:val="00B55AF0"/>
    <w:rsid w:val="00B55C14"/>
    <w:rsid w:val="00B55D22"/>
    <w:rsid w:val="00B55E39"/>
    <w:rsid w:val="00B55FED"/>
    <w:rsid w:val="00B56DA4"/>
    <w:rsid w:val="00B56EB0"/>
    <w:rsid w:val="00B61993"/>
    <w:rsid w:val="00B61A57"/>
    <w:rsid w:val="00B6237F"/>
    <w:rsid w:val="00B625A1"/>
    <w:rsid w:val="00B62AE9"/>
    <w:rsid w:val="00B6390E"/>
    <w:rsid w:val="00B642A7"/>
    <w:rsid w:val="00B649E2"/>
    <w:rsid w:val="00B64FB7"/>
    <w:rsid w:val="00B651A2"/>
    <w:rsid w:val="00B653E2"/>
    <w:rsid w:val="00B65452"/>
    <w:rsid w:val="00B65F3E"/>
    <w:rsid w:val="00B6602B"/>
    <w:rsid w:val="00B66130"/>
    <w:rsid w:val="00B669C1"/>
    <w:rsid w:val="00B67473"/>
    <w:rsid w:val="00B676B1"/>
    <w:rsid w:val="00B701B0"/>
    <w:rsid w:val="00B704B1"/>
    <w:rsid w:val="00B706B4"/>
    <w:rsid w:val="00B708F9"/>
    <w:rsid w:val="00B70BAD"/>
    <w:rsid w:val="00B713BA"/>
    <w:rsid w:val="00B71F03"/>
    <w:rsid w:val="00B72344"/>
    <w:rsid w:val="00B72931"/>
    <w:rsid w:val="00B729E4"/>
    <w:rsid w:val="00B729EC"/>
    <w:rsid w:val="00B73AD6"/>
    <w:rsid w:val="00B74561"/>
    <w:rsid w:val="00B745B7"/>
    <w:rsid w:val="00B747D2"/>
    <w:rsid w:val="00B74C09"/>
    <w:rsid w:val="00B75206"/>
    <w:rsid w:val="00B754B6"/>
    <w:rsid w:val="00B75C70"/>
    <w:rsid w:val="00B75F00"/>
    <w:rsid w:val="00B76BFF"/>
    <w:rsid w:val="00B77076"/>
    <w:rsid w:val="00B770A2"/>
    <w:rsid w:val="00B77F03"/>
    <w:rsid w:val="00B77F1B"/>
    <w:rsid w:val="00B80AAD"/>
    <w:rsid w:val="00B80F33"/>
    <w:rsid w:val="00B81105"/>
    <w:rsid w:val="00B81351"/>
    <w:rsid w:val="00B81CD7"/>
    <w:rsid w:val="00B81E4A"/>
    <w:rsid w:val="00B82220"/>
    <w:rsid w:val="00B82457"/>
    <w:rsid w:val="00B829CD"/>
    <w:rsid w:val="00B82F6D"/>
    <w:rsid w:val="00B82F8B"/>
    <w:rsid w:val="00B82FC7"/>
    <w:rsid w:val="00B8311E"/>
    <w:rsid w:val="00B8382F"/>
    <w:rsid w:val="00B83B8B"/>
    <w:rsid w:val="00B84686"/>
    <w:rsid w:val="00B84700"/>
    <w:rsid w:val="00B84B9D"/>
    <w:rsid w:val="00B855E4"/>
    <w:rsid w:val="00B8615A"/>
    <w:rsid w:val="00B866B1"/>
    <w:rsid w:val="00B8690C"/>
    <w:rsid w:val="00B8706B"/>
    <w:rsid w:val="00B879C5"/>
    <w:rsid w:val="00B9013B"/>
    <w:rsid w:val="00B90C98"/>
    <w:rsid w:val="00B91D35"/>
    <w:rsid w:val="00B924BE"/>
    <w:rsid w:val="00B92584"/>
    <w:rsid w:val="00B9266B"/>
    <w:rsid w:val="00B92996"/>
    <w:rsid w:val="00B92B98"/>
    <w:rsid w:val="00B94154"/>
    <w:rsid w:val="00B9453D"/>
    <w:rsid w:val="00B95295"/>
    <w:rsid w:val="00B9550A"/>
    <w:rsid w:val="00B95938"/>
    <w:rsid w:val="00B95B88"/>
    <w:rsid w:val="00B95D7A"/>
    <w:rsid w:val="00B95D91"/>
    <w:rsid w:val="00B95FF4"/>
    <w:rsid w:val="00B963C8"/>
    <w:rsid w:val="00B9673D"/>
    <w:rsid w:val="00B96AE1"/>
    <w:rsid w:val="00B96FFB"/>
    <w:rsid w:val="00BA17C4"/>
    <w:rsid w:val="00BA18C0"/>
    <w:rsid w:val="00BA1BD8"/>
    <w:rsid w:val="00BA1F57"/>
    <w:rsid w:val="00BA24B1"/>
    <w:rsid w:val="00BA2631"/>
    <w:rsid w:val="00BA26C5"/>
    <w:rsid w:val="00BA2933"/>
    <w:rsid w:val="00BA2ABE"/>
    <w:rsid w:val="00BA451B"/>
    <w:rsid w:val="00BA4FCE"/>
    <w:rsid w:val="00BA51FB"/>
    <w:rsid w:val="00BA664F"/>
    <w:rsid w:val="00BA7230"/>
    <w:rsid w:val="00BA782E"/>
    <w:rsid w:val="00BA7AAB"/>
    <w:rsid w:val="00BA7CF3"/>
    <w:rsid w:val="00BA7E04"/>
    <w:rsid w:val="00BA7F9E"/>
    <w:rsid w:val="00BB026B"/>
    <w:rsid w:val="00BB098E"/>
    <w:rsid w:val="00BB0A7D"/>
    <w:rsid w:val="00BB0E5B"/>
    <w:rsid w:val="00BB15AB"/>
    <w:rsid w:val="00BB1A32"/>
    <w:rsid w:val="00BB27DE"/>
    <w:rsid w:val="00BB2E2B"/>
    <w:rsid w:val="00BB2FE6"/>
    <w:rsid w:val="00BB303D"/>
    <w:rsid w:val="00BB30C2"/>
    <w:rsid w:val="00BB344D"/>
    <w:rsid w:val="00BB45E5"/>
    <w:rsid w:val="00BB48BE"/>
    <w:rsid w:val="00BB499E"/>
    <w:rsid w:val="00BB4A94"/>
    <w:rsid w:val="00BB4F83"/>
    <w:rsid w:val="00BB50B8"/>
    <w:rsid w:val="00BB521F"/>
    <w:rsid w:val="00BB6040"/>
    <w:rsid w:val="00BB68BA"/>
    <w:rsid w:val="00BB6ED7"/>
    <w:rsid w:val="00BB7074"/>
    <w:rsid w:val="00BB71B3"/>
    <w:rsid w:val="00BB724E"/>
    <w:rsid w:val="00BB747F"/>
    <w:rsid w:val="00BB7E00"/>
    <w:rsid w:val="00BB7F03"/>
    <w:rsid w:val="00BC001E"/>
    <w:rsid w:val="00BC1C1D"/>
    <w:rsid w:val="00BC22CD"/>
    <w:rsid w:val="00BC2EB2"/>
    <w:rsid w:val="00BC4102"/>
    <w:rsid w:val="00BC4150"/>
    <w:rsid w:val="00BC481E"/>
    <w:rsid w:val="00BC4D16"/>
    <w:rsid w:val="00BC4ECC"/>
    <w:rsid w:val="00BC5319"/>
    <w:rsid w:val="00BC5432"/>
    <w:rsid w:val="00BC581F"/>
    <w:rsid w:val="00BC5F5B"/>
    <w:rsid w:val="00BC5FEB"/>
    <w:rsid w:val="00BC6119"/>
    <w:rsid w:val="00BC6823"/>
    <w:rsid w:val="00BC74A8"/>
    <w:rsid w:val="00BC77B9"/>
    <w:rsid w:val="00BC7FA5"/>
    <w:rsid w:val="00BD0A8D"/>
    <w:rsid w:val="00BD19A9"/>
    <w:rsid w:val="00BD2A9B"/>
    <w:rsid w:val="00BD2EE0"/>
    <w:rsid w:val="00BD2EE5"/>
    <w:rsid w:val="00BD60A4"/>
    <w:rsid w:val="00BD78CB"/>
    <w:rsid w:val="00BD7DEA"/>
    <w:rsid w:val="00BE0073"/>
    <w:rsid w:val="00BE0169"/>
    <w:rsid w:val="00BE0767"/>
    <w:rsid w:val="00BE1259"/>
    <w:rsid w:val="00BE18FD"/>
    <w:rsid w:val="00BE1FEC"/>
    <w:rsid w:val="00BE279F"/>
    <w:rsid w:val="00BE2D29"/>
    <w:rsid w:val="00BE3ED7"/>
    <w:rsid w:val="00BE431B"/>
    <w:rsid w:val="00BE5775"/>
    <w:rsid w:val="00BE5FA8"/>
    <w:rsid w:val="00BE62A9"/>
    <w:rsid w:val="00BE6876"/>
    <w:rsid w:val="00BE74E6"/>
    <w:rsid w:val="00BE796D"/>
    <w:rsid w:val="00BF048D"/>
    <w:rsid w:val="00BF069A"/>
    <w:rsid w:val="00BF0CCC"/>
    <w:rsid w:val="00BF0F96"/>
    <w:rsid w:val="00BF1814"/>
    <w:rsid w:val="00BF1CBA"/>
    <w:rsid w:val="00BF214D"/>
    <w:rsid w:val="00BF223F"/>
    <w:rsid w:val="00BF2716"/>
    <w:rsid w:val="00BF35D4"/>
    <w:rsid w:val="00BF3EC6"/>
    <w:rsid w:val="00BF46C1"/>
    <w:rsid w:val="00BF4817"/>
    <w:rsid w:val="00BF5120"/>
    <w:rsid w:val="00BF5285"/>
    <w:rsid w:val="00BF5988"/>
    <w:rsid w:val="00BF5F32"/>
    <w:rsid w:val="00BF71C8"/>
    <w:rsid w:val="00BF732E"/>
    <w:rsid w:val="00BF7448"/>
    <w:rsid w:val="00C0045F"/>
    <w:rsid w:val="00C00566"/>
    <w:rsid w:val="00C00BBC"/>
    <w:rsid w:val="00C00E12"/>
    <w:rsid w:val="00C010C3"/>
    <w:rsid w:val="00C023BE"/>
    <w:rsid w:val="00C02423"/>
    <w:rsid w:val="00C026EF"/>
    <w:rsid w:val="00C02E9F"/>
    <w:rsid w:val="00C038AA"/>
    <w:rsid w:val="00C03D01"/>
    <w:rsid w:val="00C04A8E"/>
    <w:rsid w:val="00C04B34"/>
    <w:rsid w:val="00C04C29"/>
    <w:rsid w:val="00C04C8B"/>
    <w:rsid w:val="00C05013"/>
    <w:rsid w:val="00C0522E"/>
    <w:rsid w:val="00C065CB"/>
    <w:rsid w:val="00C066D0"/>
    <w:rsid w:val="00C06802"/>
    <w:rsid w:val="00C06B00"/>
    <w:rsid w:val="00C06D99"/>
    <w:rsid w:val="00C06DE1"/>
    <w:rsid w:val="00C07021"/>
    <w:rsid w:val="00C076C7"/>
    <w:rsid w:val="00C114D7"/>
    <w:rsid w:val="00C1162D"/>
    <w:rsid w:val="00C11872"/>
    <w:rsid w:val="00C11992"/>
    <w:rsid w:val="00C11D81"/>
    <w:rsid w:val="00C11FF5"/>
    <w:rsid w:val="00C1234B"/>
    <w:rsid w:val="00C12549"/>
    <w:rsid w:val="00C12A0E"/>
    <w:rsid w:val="00C12DEC"/>
    <w:rsid w:val="00C1325A"/>
    <w:rsid w:val="00C13EE1"/>
    <w:rsid w:val="00C14320"/>
    <w:rsid w:val="00C145E2"/>
    <w:rsid w:val="00C1462D"/>
    <w:rsid w:val="00C14976"/>
    <w:rsid w:val="00C14A02"/>
    <w:rsid w:val="00C14B26"/>
    <w:rsid w:val="00C14BF0"/>
    <w:rsid w:val="00C14DB5"/>
    <w:rsid w:val="00C14F18"/>
    <w:rsid w:val="00C15858"/>
    <w:rsid w:val="00C15EDC"/>
    <w:rsid w:val="00C16137"/>
    <w:rsid w:val="00C1614E"/>
    <w:rsid w:val="00C16780"/>
    <w:rsid w:val="00C16BD7"/>
    <w:rsid w:val="00C16DBE"/>
    <w:rsid w:val="00C17890"/>
    <w:rsid w:val="00C207AD"/>
    <w:rsid w:val="00C20922"/>
    <w:rsid w:val="00C20F33"/>
    <w:rsid w:val="00C216BD"/>
    <w:rsid w:val="00C21E65"/>
    <w:rsid w:val="00C22165"/>
    <w:rsid w:val="00C235D3"/>
    <w:rsid w:val="00C238E3"/>
    <w:rsid w:val="00C2441B"/>
    <w:rsid w:val="00C24F33"/>
    <w:rsid w:val="00C251F0"/>
    <w:rsid w:val="00C265AC"/>
    <w:rsid w:val="00C2684F"/>
    <w:rsid w:val="00C26C16"/>
    <w:rsid w:val="00C27538"/>
    <w:rsid w:val="00C27C77"/>
    <w:rsid w:val="00C303EC"/>
    <w:rsid w:val="00C305A5"/>
    <w:rsid w:val="00C30852"/>
    <w:rsid w:val="00C31221"/>
    <w:rsid w:val="00C31596"/>
    <w:rsid w:val="00C316DC"/>
    <w:rsid w:val="00C31DD0"/>
    <w:rsid w:val="00C31F8C"/>
    <w:rsid w:val="00C33157"/>
    <w:rsid w:val="00C33458"/>
    <w:rsid w:val="00C3350F"/>
    <w:rsid w:val="00C33A5B"/>
    <w:rsid w:val="00C33AAB"/>
    <w:rsid w:val="00C35185"/>
    <w:rsid w:val="00C35254"/>
    <w:rsid w:val="00C35784"/>
    <w:rsid w:val="00C36433"/>
    <w:rsid w:val="00C364D6"/>
    <w:rsid w:val="00C36A8D"/>
    <w:rsid w:val="00C36A9E"/>
    <w:rsid w:val="00C36CFE"/>
    <w:rsid w:val="00C40A37"/>
    <w:rsid w:val="00C40E2F"/>
    <w:rsid w:val="00C4104B"/>
    <w:rsid w:val="00C43179"/>
    <w:rsid w:val="00C4324E"/>
    <w:rsid w:val="00C435F7"/>
    <w:rsid w:val="00C436AB"/>
    <w:rsid w:val="00C446D2"/>
    <w:rsid w:val="00C44F9F"/>
    <w:rsid w:val="00C453C7"/>
    <w:rsid w:val="00C45401"/>
    <w:rsid w:val="00C45772"/>
    <w:rsid w:val="00C457ED"/>
    <w:rsid w:val="00C45971"/>
    <w:rsid w:val="00C45ED4"/>
    <w:rsid w:val="00C46981"/>
    <w:rsid w:val="00C46D25"/>
    <w:rsid w:val="00C46D3B"/>
    <w:rsid w:val="00C46DA8"/>
    <w:rsid w:val="00C47259"/>
    <w:rsid w:val="00C47FDD"/>
    <w:rsid w:val="00C50800"/>
    <w:rsid w:val="00C50DA3"/>
    <w:rsid w:val="00C5258C"/>
    <w:rsid w:val="00C5258E"/>
    <w:rsid w:val="00C534D3"/>
    <w:rsid w:val="00C539E7"/>
    <w:rsid w:val="00C54069"/>
    <w:rsid w:val="00C54F43"/>
    <w:rsid w:val="00C551CD"/>
    <w:rsid w:val="00C55395"/>
    <w:rsid w:val="00C559DF"/>
    <w:rsid w:val="00C570FA"/>
    <w:rsid w:val="00C575EB"/>
    <w:rsid w:val="00C57B84"/>
    <w:rsid w:val="00C608E4"/>
    <w:rsid w:val="00C60933"/>
    <w:rsid w:val="00C6150D"/>
    <w:rsid w:val="00C62040"/>
    <w:rsid w:val="00C62410"/>
    <w:rsid w:val="00C62B29"/>
    <w:rsid w:val="00C62DCD"/>
    <w:rsid w:val="00C636D0"/>
    <w:rsid w:val="00C636F6"/>
    <w:rsid w:val="00C63BA3"/>
    <w:rsid w:val="00C63D0B"/>
    <w:rsid w:val="00C63E9F"/>
    <w:rsid w:val="00C63FAD"/>
    <w:rsid w:val="00C64560"/>
    <w:rsid w:val="00C64EAD"/>
    <w:rsid w:val="00C64FD4"/>
    <w:rsid w:val="00C65733"/>
    <w:rsid w:val="00C664FC"/>
    <w:rsid w:val="00C66CFD"/>
    <w:rsid w:val="00C66DBC"/>
    <w:rsid w:val="00C66FB0"/>
    <w:rsid w:val="00C6736D"/>
    <w:rsid w:val="00C673D7"/>
    <w:rsid w:val="00C67DC8"/>
    <w:rsid w:val="00C70AE6"/>
    <w:rsid w:val="00C7109F"/>
    <w:rsid w:val="00C718AF"/>
    <w:rsid w:val="00C71C09"/>
    <w:rsid w:val="00C71D71"/>
    <w:rsid w:val="00C723CE"/>
    <w:rsid w:val="00C727F8"/>
    <w:rsid w:val="00C72A61"/>
    <w:rsid w:val="00C7300F"/>
    <w:rsid w:val="00C733E8"/>
    <w:rsid w:val="00C7382B"/>
    <w:rsid w:val="00C739E8"/>
    <w:rsid w:val="00C744D3"/>
    <w:rsid w:val="00C75014"/>
    <w:rsid w:val="00C75D73"/>
    <w:rsid w:val="00C75EB1"/>
    <w:rsid w:val="00C768B9"/>
    <w:rsid w:val="00C76DDA"/>
    <w:rsid w:val="00C77F22"/>
    <w:rsid w:val="00C77F9F"/>
    <w:rsid w:val="00C80648"/>
    <w:rsid w:val="00C80FB5"/>
    <w:rsid w:val="00C813BD"/>
    <w:rsid w:val="00C815EE"/>
    <w:rsid w:val="00C8185E"/>
    <w:rsid w:val="00C81BE1"/>
    <w:rsid w:val="00C81EAE"/>
    <w:rsid w:val="00C82345"/>
    <w:rsid w:val="00C8267A"/>
    <w:rsid w:val="00C82B04"/>
    <w:rsid w:val="00C82D19"/>
    <w:rsid w:val="00C837CC"/>
    <w:rsid w:val="00C83AF0"/>
    <w:rsid w:val="00C84321"/>
    <w:rsid w:val="00C849AD"/>
    <w:rsid w:val="00C84D99"/>
    <w:rsid w:val="00C851F9"/>
    <w:rsid w:val="00C8570A"/>
    <w:rsid w:val="00C86B68"/>
    <w:rsid w:val="00C87509"/>
    <w:rsid w:val="00C87573"/>
    <w:rsid w:val="00C90BC0"/>
    <w:rsid w:val="00C90F14"/>
    <w:rsid w:val="00C90FCB"/>
    <w:rsid w:val="00C9142C"/>
    <w:rsid w:val="00C918F2"/>
    <w:rsid w:val="00C91B30"/>
    <w:rsid w:val="00C926B2"/>
    <w:rsid w:val="00C92A91"/>
    <w:rsid w:val="00C9334E"/>
    <w:rsid w:val="00C934F8"/>
    <w:rsid w:val="00C93566"/>
    <w:rsid w:val="00C9368B"/>
    <w:rsid w:val="00C943BE"/>
    <w:rsid w:val="00C9473E"/>
    <w:rsid w:val="00C955F1"/>
    <w:rsid w:val="00C95CBE"/>
    <w:rsid w:val="00C95DAB"/>
    <w:rsid w:val="00C95DFE"/>
    <w:rsid w:val="00C95E66"/>
    <w:rsid w:val="00C96359"/>
    <w:rsid w:val="00C96EE4"/>
    <w:rsid w:val="00C9707C"/>
    <w:rsid w:val="00C97AAE"/>
    <w:rsid w:val="00C97FC3"/>
    <w:rsid w:val="00CA0226"/>
    <w:rsid w:val="00CA112E"/>
    <w:rsid w:val="00CA154B"/>
    <w:rsid w:val="00CA17A4"/>
    <w:rsid w:val="00CA2627"/>
    <w:rsid w:val="00CA263B"/>
    <w:rsid w:val="00CA3002"/>
    <w:rsid w:val="00CA33B6"/>
    <w:rsid w:val="00CA340C"/>
    <w:rsid w:val="00CA3CF4"/>
    <w:rsid w:val="00CA400C"/>
    <w:rsid w:val="00CA4482"/>
    <w:rsid w:val="00CA48A9"/>
    <w:rsid w:val="00CA4C31"/>
    <w:rsid w:val="00CA5104"/>
    <w:rsid w:val="00CA5ACC"/>
    <w:rsid w:val="00CA64CA"/>
    <w:rsid w:val="00CA6911"/>
    <w:rsid w:val="00CB0708"/>
    <w:rsid w:val="00CB0F09"/>
    <w:rsid w:val="00CB1640"/>
    <w:rsid w:val="00CB1723"/>
    <w:rsid w:val="00CB19BF"/>
    <w:rsid w:val="00CB2145"/>
    <w:rsid w:val="00CB21AC"/>
    <w:rsid w:val="00CB2362"/>
    <w:rsid w:val="00CB2C43"/>
    <w:rsid w:val="00CB2DFF"/>
    <w:rsid w:val="00CB33F4"/>
    <w:rsid w:val="00CB4307"/>
    <w:rsid w:val="00CB48CE"/>
    <w:rsid w:val="00CB4F28"/>
    <w:rsid w:val="00CB5D3D"/>
    <w:rsid w:val="00CB6399"/>
    <w:rsid w:val="00CB63BA"/>
    <w:rsid w:val="00CB65AB"/>
    <w:rsid w:val="00CB66B0"/>
    <w:rsid w:val="00CB68DB"/>
    <w:rsid w:val="00CB6B03"/>
    <w:rsid w:val="00CB770B"/>
    <w:rsid w:val="00CB7C65"/>
    <w:rsid w:val="00CC000E"/>
    <w:rsid w:val="00CC0C17"/>
    <w:rsid w:val="00CC1830"/>
    <w:rsid w:val="00CC1A9C"/>
    <w:rsid w:val="00CC226B"/>
    <w:rsid w:val="00CC3340"/>
    <w:rsid w:val="00CC39C8"/>
    <w:rsid w:val="00CC3BD4"/>
    <w:rsid w:val="00CC3EFF"/>
    <w:rsid w:val="00CC40BF"/>
    <w:rsid w:val="00CC415E"/>
    <w:rsid w:val="00CC4896"/>
    <w:rsid w:val="00CC48E1"/>
    <w:rsid w:val="00CC4B3E"/>
    <w:rsid w:val="00CC4E50"/>
    <w:rsid w:val="00CC5DA0"/>
    <w:rsid w:val="00CC6894"/>
    <w:rsid w:val="00CC7296"/>
    <w:rsid w:val="00CC764B"/>
    <w:rsid w:val="00CD0005"/>
    <w:rsid w:val="00CD06CD"/>
    <w:rsid w:val="00CD076B"/>
    <w:rsid w:val="00CD1067"/>
    <w:rsid w:val="00CD1909"/>
    <w:rsid w:val="00CD1955"/>
    <w:rsid w:val="00CD2708"/>
    <w:rsid w:val="00CD2942"/>
    <w:rsid w:val="00CD2AB9"/>
    <w:rsid w:val="00CD2CCE"/>
    <w:rsid w:val="00CD391E"/>
    <w:rsid w:val="00CD49C9"/>
    <w:rsid w:val="00CD4B5C"/>
    <w:rsid w:val="00CD5193"/>
    <w:rsid w:val="00CD57F5"/>
    <w:rsid w:val="00CD6723"/>
    <w:rsid w:val="00CD69C0"/>
    <w:rsid w:val="00CD7113"/>
    <w:rsid w:val="00CD71E3"/>
    <w:rsid w:val="00CD7871"/>
    <w:rsid w:val="00CD7991"/>
    <w:rsid w:val="00CD7D81"/>
    <w:rsid w:val="00CE06A8"/>
    <w:rsid w:val="00CE0AFE"/>
    <w:rsid w:val="00CE0DDC"/>
    <w:rsid w:val="00CE0ECE"/>
    <w:rsid w:val="00CE2646"/>
    <w:rsid w:val="00CE3016"/>
    <w:rsid w:val="00CE47CF"/>
    <w:rsid w:val="00CE494C"/>
    <w:rsid w:val="00CE4F1C"/>
    <w:rsid w:val="00CE584A"/>
    <w:rsid w:val="00CE5951"/>
    <w:rsid w:val="00CE5D39"/>
    <w:rsid w:val="00CE5F4B"/>
    <w:rsid w:val="00CE6228"/>
    <w:rsid w:val="00CE68D0"/>
    <w:rsid w:val="00CE69D2"/>
    <w:rsid w:val="00CE75D7"/>
    <w:rsid w:val="00CE7613"/>
    <w:rsid w:val="00CF0648"/>
    <w:rsid w:val="00CF0E87"/>
    <w:rsid w:val="00CF16F2"/>
    <w:rsid w:val="00CF1AA5"/>
    <w:rsid w:val="00CF1B28"/>
    <w:rsid w:val="00CF1ECD"/>
    <w:rsid w:val="00CF24D2"/>
    <w:rsid w:val="00CF310D"/>
    <w:rsid w:val="00CF3393"/>
    <w:rsid w:val="00CF3576"/>
    <w:rsid w:val="00CF3988"/>
    <w:rsid w:val="00CF3FF6"/>
    <w:rsid w:val="00CF4047"/>
    <w:rsid w:val="00CF452D"/>
    <w:rsid w:val="00CF46F2"/>
    <w:rsid w:val="00CF4816"/>
    <w:rsid w:val="00CF4A32"/>
    <w:rsid w:val="00CF4C7B"/>
    <w:rsid w:val="00CF54FC"/>
    <w:rsid w:val="00CF5507"/>
    <w:rsid w:val="00CF5848"/>
    <w:rsid w:val="00CF6582"/>
    <w:rsid w:val="00CF6BC0"/>
    <w:rsid w:val="00CF6D5E"/>
    <w:rsid w:val="00CF73E9"/>
    <w:rsid w:val="00D0130B"/>
    <w:rsid w:val="00D0199B"/>
    <w:rsid w:val="00D01BB1"/>
    <w:rsid w:val="00D01C06"/>
    <w:rsid w:val="00D027AB"/>
    <w:rsid w:val="00D027C2"/>
    <w:rsid w:val="00D027E4"/>
    <w:rsid w:val="00D03395"/>
    <w:rsid w:val="00D034B0"/>
    <w:rsid w:val="00D0373C"/>
    <w:rsid w:val="00D038B4"/>
    <w:rsid w:val="00D03CB9"/>
    <w:rsid w:val="00D0459A"/>
    <w:rsid w:val="00D046A9"/>
    <w:rsid w:val="00D0484B"/>
    <w:rsid w:val="00D04BD4"/>
    <w:rsid w:val="00D04DDB"/>
    <w:rsid w:val="00D050D3"/>
    <w:rsid w:val="00D05B38"/>
    <w:rsid w:val="00D06231"/>
    <w:rsid w:val="00D069FD"/>
    <w:rsid w:val="00D07031"/>
    <w:rsid w:val="00D07443"/>
    <w:rsid w:val="00D10000"/>
    <w:rsid w:val="00D10108"/>
    <w:rsid w:val="00D10219"/>
    <w:rsid w:val="00D10568"/>
    <w:rsid w:val="00D10FCF"/>
    <w:rsid w:val="00D112F5"/>
    <w:rsid w:val="00D11B78"/>
    <w:rsid w:val="00D11BA7"/>
    <w:rsid w:val="00D11FF4"/>
    <w:rsid w:val="00D1219E"/>
    <w:rsid w:val="00D12E15"/>
    <w:rsid w:val="00D1361F"/>
    <w:rsid w:val="00D136E3"/>
    <w:rsid w:val="00D13A22"/>
    <w:rsid w:val="00D14318"/>
    <w:rsid w:val="00D15401"/>
    <w:rsid w:val="00D1541A"/>
    <w:rsid w:val="00D156E5"/>
    <w:rsid w:val="00D15A52"/>
    <w:rsid w:val="00D1676C"/>
    <w:rsid w:val="00D16F49"/>
    <w:rsid w:val="00D17712"/>
    <w:rsid w:val="00D177C7"/>
    <w:rsid w:val="00D17A6A"/>
    <w:rsid w:val="00D17F70"/>
    <w:rsid w:val="00D205CD"/>
    <w:rsid w:val="00D21946"/>
    <w:rsid w:val="00D22083"/>
    <w:rsid w:val="00D24762"/>
    <w:rsid w:val="00D24B1A"/>
    <w:rsid w:val="00D24D41"/>
    <w:rsid w:val="00D25067"/>
    <w:rsid w:val="00D2508A"/>
    <w:rsid w:val="00D25A4C"/>
    <w:rsid w:val="00D25B42"/>
    <w:rsid w:val="00D25F0C"/>
    <w:rsid w:val="00D25F43"/>
    <w:rsid w:val="00D26097"/>
    <w:rsid w:val="00D269EB"/>
    <w:rsid w:val="00D26AA7"/>
    <w:rsid w:val="00D27416"/>
    <w:rsid w:val="00D27B51"/>
    <w:rsid w:val="00D27EA4"/>
    <w:rsid w:val="00D30152"/>
    <w:rsid w:val="00D30384"/>
    <w:rsid w:val="00D30C33"/>
    <w:rsid w:val="00D3108E"/>
    <w:rsid w:val="00D31689"/>
    <w:rsid w:val="00D31D9F"/>
    <w:rsid w:val="00D31E35"/>
    <w:rsid w:val="00D31F20"/>
    <w:rsid w:val="00D327AE"/>
    <w:rsid w:val="00D329EA"/>
    <w:rsid w:val="00D32F23"/>
    <w:rsid w:val="00D33893"/>
    <w:rsid w:val="00D34D54"/>
    <w:rsid w:val="00D35313"/>
    <w:rsid w:val="00D35A16"/>
    <w:rsid w:val="00D364FB"/>
    <w:rsid w:val="00D36571"/>
    <w:rsid w:val="00D36572"/>
    <w:rsid w:val="00D36C09"/>
    <w:rsid w:val="00D379E0"/>
    <w:rsid w:val="00D37C24"/>
    <w:rsid w:val="00D37CCA"/>
    <w:rsid w:val="00D40AE8"/>
    <w:rsid w:val="00D40E7F"/>
    <w:rsid w:val="00D41A78"/>
    <w:rsid w:val="00D41BBA"/>
    <w:rsid w:val="00D41C5B"/>
    <w:rsid w:val="00D421F2"/>
    <w:rsid w:val="00D425C0"/>
    <w:rsid w:val="00D429C3"/>
    <w:rsid w:val="00D42A60"/>
    <w:rsid w:val="00D42CB8"/>
    <w:rsid w:val="00D437B9"/>
    <w:rsid w:val="00D438DE"/>
    <w:rsid w:val="00D43E2E"/>
    <w:rsid w:val="00D44384"/>
    <w:rsid w:val="00D4444A"/>
    <w:rsid w:val="00D44680"/>
    <w:rsid w:val="00D458BE"/>
    <w:rsid w:val="00D4648C"/>
    <w:rsid w:val="00D46560"/>
    <w:rsid w:val="00D46F8E"/>
    <w:rsid w:val="00D47707"/>
    <w:rsid w:val="00D47735"/>
    <w:rsid w:val="00D478F7"/>
    <w:rsid w:val="00D47A3D"/>
    <w:rsid w:val="00D507E2"/>
    <w:rsid w:val="00D50973"/>
    <w:rsid w:val="00D50EB6"/>
    <w:rsid w:val="00D50EDA"/>
    <w:rsid w:val="00D512CD"/>
    <w:rsid w:val="00D52CA7"/>
    <w:rsid w:val="00D52D1F"/>
    <w:rsid w:val="00D52F18"/>
    <w:rsid w:val="00D530BD"/>
    <w:rsid w:val="00D534B3"/>
    <w:rsid w:val="00D53590"/>
    <w:rsid w:val="00D53629"/>
    <w:rsid w:val="00D53DEB"/>
    <w:rsid w:val="00D540E5"/>
    <w:rsid w:val="00D5453F"/>
    <w:rsid w:val="00D558C2"/>
    <w:rsid w:val="00D55E1B"/>
    <w:rsid w:val="00D55E89"/>
    <w:rsid w:val="00D56CE5"/>
    <w:rsid w:val="00D56FEA"/>
    <w:rsid w:val="00D5743F"/>
    <w:rsid w:val="00D57541"/>
    <w:rsid w:val="00D60C72"/>
    <w:rsid w:val="00D61205"/>
    <w:rsid w:val="00D61CE0"/>
    <w:rsid w:val="00D61FB7"/>
    <w:rsid w:val="00D6249D"/>
    <w:rsid w:val="00D629C9"/>
    <w:rsid w:val="00D62B8F"/>
    <w:rsid w:val="00D62EE2"/>
    <w:rsid w:val="00D62F1A"/>
    <w:rsid w:val="00D6397E"/>
    <w:rsid w:val="00D639B3"/>
    <w:rsid w:val="00D63AC7"/>
    <w:rsid w:val="00D63BA6"/>
    <w:rsid w:val="00D650E1"/>
    <w:rsid w:val="00D65CB3"/>
    <w:rsid w:val="00D66CFC"/>
    <w:rsid w:val="00D6722F"/>
    <w:rsid w:val="00D6750D"/>
    <w:rsid w:val="00D676DC"/>
    <w:rsid w:val="00D678DB"/>
    <w:rsid w:val="00D67FB5"/>
    <w:rsid w:val="00D70381"/>
    <w:rsid w:val="00D70621"/>
    <w:rsid w:val="00D71A61"/>
    <w:rsid w:val="00D721DD"/>
    <w:rsid w:val="00D725CC"/>
    <w:rsid w:val="00D7281C"/>
    <w:rsid w:val="00D73136"/>
    <w:rsid w:val="00D733C7"/>
    <w:rsid w:val="00D73716"/>
    <w:rsid w:val="00D738EC"/>
    <w:rsid w:val="00D73BF3"/>
    <w:rsid w:val="00D740F2"/>
    <w:rsid w:val="00D75848"/>
    <w:rsid w:val="00D76066"/>
    <w:rsid w:val="00D760A4"/>
    <w:rsid w:val="00D76478"/>
    <w:rsid w:val="00D77587"/>
    <w:rsid w:val="00D7788C"/>
    <w:rsid w:val="00D77F75"/>
    <w:rsid w:val="00D803B4"/>
    <w:rsid w:val="00D807B7"/>
    <w:rsid w:val="00D80DF9"/>
    <w:rsid w:val="00D8211B"/>
    <w:rsid w:val="00D82597"/>
    <w:rsid w:val="00D82714"/>
    <w:rsid w:val="00D82875"/>
    <w:rsid w:val="00D82DA9"/>
    <w:rsid w:val="00D83186"/>
    <w:rsid w:val="00D83A3C"/>
    <w:rsid w:val="00D845B2"/>
    <w:rsid w:val="00D84B5D"/>
    <w:rsid w:val="00D8509C"/>
    <w:rsid w:val="00D86AD0"/>
    <w:rsid w:val="00D86BE7"/>
    <w:rsid w:val="00D86C1D"/>
    <w:rsid w:val="00D87088"/>
    <w:rsid w:val="00D873FF"/>
    <w:rsid w:val="00D87F9E"/>
    <w:rsid w:val="00D907B2"/>
    <w:rsid w:val="00D91733"/>
    <w:rsid w:val="00D9175D"/>
    <w:rsid w:val="00D91B72"/>
    <w:rsid w:val="00D92873"/>
    <w:rsid w:val="00D9317B"/>
    <w:rsid w:val="00D931F7"/>
    <w:rsid w:val="00D93793"/>
    <w:rsid w:val="00D93B78"/>
    <w:rsid w:val="00D94138"/>
    <w:rsid w:val="00D9435C"/>
    <w:rsid w:val="00D943EF"/>
    <w:rsid w:val="00D946BA"/>
    <w:rsid w:val="00D956C3"/>
    <w:rsid w:val="00D957AE"/>
    <w:rsid w:val="00D958BD"/>
    <w:rsid w:val="00D96598"/>
    <w:rsid w:val="00D96FA6"/>
    <w:rsid w:val="00D978FC"/>
    <w:rsid w:val="00D97BE6"/>
    <w:rsid w:val="00D97DF7"/>
    <w:rsid w:val="00DA01CB"/>
    <w:rsid w:val="00DA0BBC"/>
    <w:rsid w:val="00DA0DFD"/>
    <w:rsid w:val="00DA1769"/>
    <w:rsid w:val="00DA1853"/>
    <w:rsid w:val="00DA1C44"/>
    <w:rsid w:val="00DA2691"/>
    <w:rsid w:val="00DA2855"/>
    <w:rsid w:val="00DA2A18"/>
    <w:rsid w:val="00DA3265"/>
    <w:rsid w:val="00DA3C35"/>
    <w:rsid w:val="00DA598B"/>
    <w:rsid w:val="00DA5DCE"/>
    <w:rsid w:val="00DA70D1"/>
    <w:rsid w:val="00DA7183"/>
    <w:rsid w:val="00DA728F"/>
    <w:rsid w:val="00DA7632"/>
    <w:rsid w:val="00DB0958"/>
    <w:rsid w:val="00DB0B4E"/>
    <w:rsid w:val="00DB0E3A"/>
    <w:rsid w:val="00DB12C8"/>
    <w:rsid w:val="00DB17CB"/>
    <w:rsid w:val="00DB236D"/>
    <w:rsid w:val="00DB3138"/>
    <w:rsid w:val="00DB36B2"/>
    <w:rsid w:val="00DB42C1"/>
    <w:rsid w:val="00DB53B0"/>
    <w:rsid w:val="00DB5A76"/>
    <w:rsid w:val="00DB5CF3"/>
    <w:rsid w:val="00DB6194"/>
    <w:rsid w:val="00DB69C7"/>
    <w:rsid w:val="00DB69EC"/>
    <w:rsid w:val="00DB6D07"/>
    <w:rsid w:val="00DB7175"/>
    <w:rsid w:val="00DB741B"/>
    <w:rsid w:val="00DB7478"/>
    <w:rsid w:val="00DB7CFA"/>
    <w:rsid w:val="00DC0142"/>
    <w:rsid w:val="00DC017C"/>
    <w:rsid w:val="00DC0220"/>
    <w:rsid w:val="00DC09B7"/>
    <w:rsid w:val="00DC16F1"/>
    <w:rsid w:val="00DC193D"/>
    <w:rsid w:val="00DC1A66"/>
    <w:rsid w:val="00DC1D96"/>
    <w:rsid w:val="00DC1F53"/>
    <w:rsid w:val="00DC2308"/>
    <w:rsid w:val="00DC2375"/>
    <w:rsid w:val="00DC2DB4"/>
    <w:rsid w:val="00DC3050"/>
    <w:rsid w:val="00DC348F"/>
    <w:rsid w:val="00DC3930"/>
    <w:rsid w:val="00DC4771"/>
    <w:rsid w:val="00DC4D1C"/>
    <w:rsid w:val="00DC4D48"/>
    <w:rsid w:val="00DC4DAF"/>
    <w:rsid w:val="00DC5147"/>
    <w:rsid w:val="00DC57D5"/>
    <w:rsid w:val="00DC6C00"/>
    <w:rsid w:val="00DC73C9"/>
    <w:rsid w:val="00DC74E1"/>
    <w:rsid w:val="00DC7755"/>
    <w:rsid w:val="00DC7991"/>
    <w:rsid w:val="00DC7CB8"/>
    <w:rsid w:val="00DC7F33"/>
    <w:rsid w:val="00DD099A"/>
    <w:rsid w:val="00DD09EA"/>
    <w:rsid w:val="00DD0B9A"/>
    <w:rsid w:val="00DD1A78"/>
    <w:rsid w:val="00DD1C2E"/>
    <w:rsid w:val="00DD224E"/>
    <w:rsid w:val="00DD2C5A"/>
    <w:rsid w:val="00DD2F4E"/>
    <w:rsid w:val="00DD31ED"/>
    <w:rsid w:val="00DD3394"/>
    <w:rsid w:val="00DD36B9"/>
    <w:rsid w:val="00DD3FCB"/>
    <w:rsid w:val="00DD4544"/>
    <w:rsid w:val="00DD50E9"/>
    <w:rsid w:val="00DD5172"/>
    <w:rsid w:val="00DD57C8"/>
    <w:rsid w:val="00DD58B1"/>
    <w:rsid w:val="00DD59F0"/>
    <w:rsid w:val="00DD5BFA"/>
    <w:rsid w:val="00DD5ED2"/>
    <w:rsid w:val="00DD6198"/>
    <w:rsid w:val="00DD6673"/>
    <w:rsid w:val="00DD688D"/>
    <w:rsid w:val="00DD6B08"/>
    <w:rsid w:val="00DD7125"/>
    <w:rsid w:val="00DD79CE"/>
    <w:rsid w:val="00DD7A71"/>
    <w:rsid w:val="00DD7CD9"/>
    <w:rsid w:val="00DD7D9E"/>
    <w:rsid w:val="00DE05E0"/>
    <w:rsid w:val="00DE07A5"/>
    <w:rsid w:val="00DE0E20"/>
    <w:rsid w:val="00DE12C9"/>
    <w:rsid w:val="00DE1731"/>
    <w:rsid w:val="00DE1CEA"/>
    <w:rsid w:val="00DE23DA"/>
    <w:rsid w:val="00DE249A"/>
    <w:rsid w:val="00DE2BFA"/>
    <w:rsid w:val="00DE2CE3"/>
    <w:rsid w:val="00DE49E9"/>
    <w:rsid w:val="00DE4A89"/>
    <w:rsid w:val="00DE5C8B"/>
    <w:rsid w:val="00DE63C6"/>
    <w:rsid w:val="00DE6C23"/>
    <w:rsid w:val="00DE7685"/>
    <w:rsid w:val="00DE7950"/>
    <w:rsid w:val="00DF00A3"/>
    <w:rsid w:val="00DF0549"/>
    <w:rsid w:val="00DF056D"/>
    <w:rsid w:val="00DF0F41"/>
    <w:rsid w:val="00DF1050"/>
    <w:rsid w:val="00DF1B6B"/>
    <w:rsid w:val="00DF1C13"/>
    <w:rsid w:val="00DF1EB9"/>
    <w:rsid w:val="00DF2DF5"/>
    <w:rsid w:val="00DF3258"/>
    <w:rsid w:val="00DF38F7"/>
    <w:rsid w:val="00DF48CB"/>
    <w:rsid w:val="00DF4AE8"/>
    <w:rsid w:val="00DF5398"/>
    <w:rsid w:val="00E00C4B"/>
    <w:rsid w:val="00E00CF1"/>
    <w:rsid w:val="00E00EC0"/>
    <w:rsid w:val="00E03504"/>
    <w:rsid w:val="00E037FA"/>
    <w:rsid w:val="00E03C91"/>
    <w:rsid w:val="00E03DB5"/>
    <w:rsid w:val="00E03EB6"/>
    <w:rsid w:val="00E0453D"/>
    <w:rsid w:val="00E04837"/>
    <w:rsid w:val="00E04DAF"/>
    <w:rsid w:val="00E04E41"/>
    <w:rsid w:val="00E052F6"/>
    <w:rsid w:val="00E06005"/>
    <w:rsid w:val="00E06056"/>
    <w:rsid w:val="00E062CE"/>
    <w:rsid w:val="00E06678"/>
    <w:rsid w:val="00E068C3"/>
    <w:rsid w:val="00E06B19"/>
    <w:rsid w:val="00E06B45"/>
    <w:rsid w:val="00E06E62"/>
    <w:rsid w:val="00E07751"/>
    <w:rsid w:val="00E10444"/>
    <w:rsid w:val="00E112C7"/>
    <w:rsid w:val="00E115CD"/>
    <w:rsid w:val="00E11935"/>
    <w:rsid w:val="00E1239B"/>
    <w:rsid w:val="00E126B5"/>
    <w:rsid w:val="00E138ED"/>
    <w:rsid w:val="00E14F6C"/>
    <w:rsid w:val="00E15107"/>
    <w:rsid w:val="00E1555F"/>
    <w:rsid w:val="00E1591C"/>
    <w:rsid w:val="00E16F16"/>
    <w:rsid w:val="00E17343"/>
    <w:rsid w:val="00E20374"/>
    <w:rsid w:val="00E209D3"/>
    <w:rsid w:val="00E20C5D"/>
    <w:rsid w:val="00E219BA"/>
    <w:rsid w:val="00E21AFE"/>
    <w:rsid w:val="00E22066"/>
    <w:rsid w:val="00E22076"/>
    <w:rsid w:val="00E226BB"/>
    <w:rsid w:val="00E22792"/>
    <w:rsid w:val="00E22EC9"/>
    <w:rsid w:val="00E23155"/>
    <w:rsid w:val="00E23727"/>
    <w:rsid w:val="00E237A0"/>
    <w:rsid w:val="00E23D35"/>
    <w:rsid w:val="00E23E15"/>
    <w:rsid w:val="00E24870"/>
    <w:rsid w:val="00E24954"/>
    <w:rsid w:val="00E25425"/>
    <w:rsid w:val="00E25A0B"/>
    <w:rsid w:val="00E26D82"/>
    <w:rsid w:val="00E27DE8"/>
    <w:rsid w:val="00E30223"/>
    <w:rsid w:val="00E309D2"/>
    <w:rsid w:val="00E31435"/>
    <w:rsid w:val="00E32405"/>
    <w:rsid w:val="00E325D2"/>
    <w:rsid w:val="00E32BC9"/>
    <w:rsid w:val="00E32C72"/>
    <w:rsid w:val="00E338CB"/>
    <w:rsid w:val="00E33E67"/>
    <w:rsid w:val="00E33FCF"/>
    <w:rsid w:val="00E34758"/>
    <w:rsid w:val="00E349E5"/>
    <w:rsid w:val="00E34E83"/>
    <w:rsid w:val="00E3501B"/>
    <w:rsid w:val="00E35527"/>
    <w:rsid w:val="00E35A5C"/>
    <w:rsid w:val="00E36805"/>
    <w:rsid w:val="00E36B63"/>
    <w:rsid w:val="00E3708F"/>
    <w:rsid w:val="00E37416"/>
    <w:rsid w:val="00E40A21"/>
    <w:rsid w:val="00E40ADA"/>
    <w:rsid w:val="00E410FF"/>
    <w:rsid w:val="00E41F69"/>
    <w:rsid w:val="00E42230"/>
    <w:rsid w:val="00E4272D"/>
    <w:rsid w:val="00E427AA"/>
    <w:rsid w:val="00E42FD3"/>
    <w:rsid w:val="00E43089"/>
    <w:rsid w:val="00E45082"/>
    <w:rsid w:val="00E45751"/>
    <w:rsid w:val="00E461DC"/>
    <w:rsid w:val="00E46C48"/>
    <w:rsid w:val="00E47C0C"/>
    <w:rsid w:val="00E47E43"/>
    <w:rsid w:val="00E50015"/>
    <w:rsid w:val="00E504DB"/>
    <w:rsid w:val="00E5058E"/>
    <w:rsid w:val="00E50B58"/>
    <w:rsid w:val="00E51647"/>
    <w:rsid w:val="00E5171F"/>
    <w:rsid w:val="00E51733"/>
    <w:rsid w:val="00E51E7D"/>
    <w:rsid w:val="00E51F52"/>
    <w:rsid w:val="00E51FC1"/>
    <w:rsid w:val="00E530A4"/>
    <w:rsid w:val="00E537DB"/>
    <w:rsid w:val="00E53C4C"/>
    <w:rsid w:val="00E53D13"/>
    <w:rsid w:val="00E544EF"/>
    <w:rsid w:val="00E5466A"/>
    <w:rsid w:val="00E546B0"/>
    <w:rsid w:val="00E548AC"/>
    <w:rsid w:val="00E54D61"/>
    <w:rsid w:val="00E54D81"/>
    <w:rsid w:val="00E54DE3"/>
    <w:rsid w:val="00E55711"/>
    <w:rsid w:val="00E55944"/>
    <w:rsid w:val="00E5601D"/>
    <w:rsid w:val="00E56050"/>
    <w:rsid w:val="00E56177"/>
    <w:rsid w:val="00E56264"/>
    <w:rsid w:val="00E578F6"/>
    <w:rsid w:val="00E57DD5"/>
    <w:rsid w:val="00E57DEA"/>
    <w:rsid w:val="00E604B6"/>
    <w:rsid w:val="00E60705"/>
    <w:rsid w:val="00E60964"/>
    <w:rsid w:val="00E60D7B"/>
    <w:rsid w:val="00E612F0"/>
    <w:rsid w:val="00E61511"/>
    <w:rsid w:val="00E61F17"/>
    <w:rsid w:val="00E62FB6"/>
    <w:rsid w:val="00E6315F"/>
    <w:rsid w:val="00E6333B"/>
    <w:rsid w:val="00E63662"/>
    <w:rsid w:val="00E64718"/>
    <w:rsid w:val="00E65312"/>
    <w:rsid w:val="00E66414"/>
    <w:rsid w:val="00E66430"/>
    <w:rsid w:val="00E66CA0"/>
    <w:rsid w:val="00E66FF9"/>
    <w:rsid w:val="00E6719B"/>
    <w:rsid w:val="00E6783D"/>
    <w:rsid w:val="00E67B16"/>
    <w:rsid w:val="00E70DF6"/>
    <w:rsid w:val="00E7142B"/>
    <w:rsid w:val="00E71499"/>
    <w:rsid w:val="00E71566"/>
    <w:rsid w:val="00E716D3"/>
    <w:rsid w:val="00E71E25"/>
    <w:rsid w:val="00E71F83"/>
    <w:rsid w:val="00E72481"/>
    <w:rsid w:val="00E72819"/>
    <w:rsid w:val="00E729AF"/>
    <w:rsid w:val="00E72B10"/>
    <w:rsid w:val="00E733EE"/>
    <w:rsid w:val="00E740F7"/>
    <w:rsid w:val="00E750E5"/>
    <w:rsid w:val="00E7512D"/>
    <w:rsid w:val="00E752E1"/>
    <w:rsid w:val="00E75883"/>
    <w:rsid w:val="00E75AFD"/>
    <w:rsid w:val="00E76330"/>
    <w:rsid w:val="00E76710"/>
    <w:rsid w:val="00E7678D"/>
    <w:rsid w:val="00E76A3A"/>
    <w:rsid w:val="00E76A8C"/>
    <w:rsid w:val="00E770BC"/>
    <w:rsid w:val="00E773B5"/>
    <w:rsid w:val="00E77993"/>
    <w:rsid w:val="00E77D26"/>
    <w:rsid w:val="00E8031D"/>
    <w:rsid w:val="00E8084D"/>
    <w:rsid w:val="00E808A7"/>
    <w:rsid w:val="00E8124A"/>
    <w:rsid w:val="00E813FD"/>
    <w:rsid w:val="00E81F7F"/>
    <w:rsid w:val="00E82F4D"/>
    <w:rsid w:val="00E8320F"/>
    <w:rsid w:val="00E832FD"/>
    <w:rsid w:val="00E836F5"/>
    <w:rsid w:val="00E83ADF"/>
    <w:rsid w:val="00E83FB8"/>
    <w:rsid w:val="00E8498C"/>
    <w:rsid w:val="00E8628C"/>
    <w:rsid w:val="00E862DD"/>
    <w:rsid w:val="00E8728E"/>
    <w:rsid w:val="00E875DE"/>
    <w:rsid w:val="00E916D2"/>
    <w:rsid w:val="00E91793"/>
    <w:rsid w:val="00E92043"/>
    <w:rsid w:val="00E924AD"/>
    <w:rsid w:val="00E9290B"/>
    <w:rsid w:val="00E935CA"/>
    <w:rsid w:val="00E93F67"/>
    <w:rsid w:val="00E9454D"/>
    <w:rsid w:val="00E949E6"/>
    <w:rsid w:val="00E95729"/>
    <w:rsid w:val="00E95A6E"/>
    <w:rsid w:val="00E95F88"/>
    <w:rsid w:val="00E96F94"/>
    <w:rsid w:val="00E97E34"/>
    <w:rsid w:val="00E97F6E"/>
    <w:rsid w:val="00EA087C"/>
    <w:rsid w:val="00EA09FD"/>
    <w:rsid w:val="00EA16BD"/>
    <w:rsid w:val="00EA1C0D"/>
    <w:rsid w:val="00EA1DFA"/>
    <w:rsid w:val="00EA1EC2"/>
    <w:rsid w:val="00EA2436"/>
    <w:rsid w:val="00EA41A1"/>
    <w:rsid w:val="00EA46A3"/>
    <w:rsid w:val="00EA481F"/>
    <w:rsid w:val="00EA4AAE"/>
    <w:rsid w:val="00EA4B78"/>
    <w:rsid w:val="00EA50C1"/>
    <w:rsid w:val="00EA50F5"/>
    <w:rsid w:val="00EA55C0"/>
    <w:rsid w:val="00EA59CF"/>
    <w:rsid w:val="00EA5FA0"/>
    <w:rsid w:val="00EA626E"/>
    <w:rsid w:val="00EA64DF"/>
    <w:rsid w:val="00EA65D0"/>
    <w:rsid w:val="00EA66F7"/>
    <w:rsid w:val="00EA6AAC"/>
    <w:rsid w:val="00EA7428"/>
    <w:rsid w:val="00EB0ECD"/>
    <w:rsid w:val="00EB168C"/>
    <w:rsid w:val="00EB1883"/>
    <w:rsid w:val="00EB1CAF"/>
    <w:rsid w:val="00EB1E92"/>
    <w:rsid w:val="00EB2864"/>
    <w:rsid w:val="00EB2CA4"/>
    <w:rsid w:val="00EB341E"/>
    <w:rsid w:val="00EB38EB"/>
    <w:rsid w:val="00EB3986"/>
    <w:rsid w:val="00EB3AAD"/>
    <w:rsid w:val="00EB40AA"/>
    <w:rsid w:val="00EB4607"/>
    <w:rsid w:val="00EB49B7"/>
    <w:rsid w:val="00EB4DE6"/>
    <w:rsid w:val="00EB511E"/>
    <w:rsid w:val="00EB5376"/>
    <w:rsid w:val="00EB5633"/>
    <w:rsid w:val="00EB5794"/>
    <w:rsid w:val="00EB5C6D"/>
    <w:rsid w:val="00EB5F10"/>
    <w:rsid w:val="00EB62BA"/>
    <w:rsid w:val="00EB6D46"/>
    <w:rsid w:val="00EB73CC"/>
    <w:rsid w:val="00EB75F7"/>
    <w:rsid w:val="00EC029D"/>
    <w:rsid w:val="00EC05E2"/>
    <w:rsid w:val="00EC0732"/>
    <w:rsid w:val="00EC123E"/>
    <w:rsid w:val="00EC1F2B"/>
    <w:rsid w:val="00EC1F9C"/>
    <w:rsid w:val="00EC3029"/>
    <w:rsid w:val="00EC3305"/>
    <w:rsid w:val="00EC3547"/>
    <w:rsid w:val="00EC40CD"/>
    <w:rsid w:val="00EC50C0"/>
    <w:rsid w:val="00EC53E6"/>
    <w:rsid w:val="00EC630E"/>
    <w:rsid w:val="00EC6E79"/>
    <w:rsid w:val="00EC6FAA"/>
    <w:rsid w:val="00EC733C"/>
    <w:rsid w:val="00EC7346"/>
    <w:rsid w:val="00EC7562"/>
    <w:rsid w:val="00EC798A"/>
    <w:rsid w:val="00EC7F29"/>
    <w:rsid w:val="00ED0207"/>
    <w:rsid w:val="00ED0362"/>
    <w:rsid w:val="00ED0789"/>
    <w:rsid w:val="00ED1355"/>
    <w:rsid w:val="00ED1A86"/>
    <w:rsid w:val="00ED1DE7"/>
    <w:rsid w:val="00ED2275"/>
    <w:rsid w:val="00ED2390"/>
    <w:rsid w:val="00ED2F77"/>
    <w:rsid w:val="00ED32B5"/>
    <w:rsid w:val="00ED468D"/>
    <w:rsid w:val="00ED46DF"/>
    <w:rsid w:val="00ED4C49"/>
    <w:rsid w:val="00ED53D8"/>
    <w:rsid w:val="00ED56BF"/>
    <w:rsid w:val="00ED5A6D"/>
    <w:rsid w:val="00ED60E5"/>
    <w:rsid w:val="00ED63AE"/>
    <w:rsid w:val="00ED6A82"/>
    <w:rsid w:val="00ED6EE8"/>
    <w:rsid w:val="00ED7E83"/>
    <w:rsid w:val="00EE0647"/>
    <w:rsid w:val="00EE0663"/>
    <w:rsid w:val="00EE14F8"/>
    <w:rsid w:val="00EE270D"/>
    <w:rsid w:val="00EE29FC"/>
    <w:rsid w:val="00EE4243"/>
    <w:rsid w:val="00EE46BE"/>
    <w:rsid w:val="00EE4963"/>
    <w:rsid w:val="00EE61C5"/>
    <w:rsid w:val="00EE6661"/>
    <w:rsid w:val="00EE7B52"/>
    <w:rsid w:val="00EE7C0B"/>
    <w:rsid w:val="00EF02F6"/>
    <w:rsid w:val="00EF0438"/>
    <w:rsid w:val="00EF04B7"/>
    <w:rsid w:val="00EF072C"/>
    <w:rsid w:val="00EF078F"/>
    <w:rsid w:val="00EF159A"/>
    <w:rsid w:val="00EF16E1"/>
    <w:rsid w:val="00EF1E1B"/>
    <w:rsid w:val="00EF240A"/>
    <w:rsid w:val="00EF2562"/>
    <w:rsid w:val="00EF2ED1"/>
    <w:rsid w:val="00EF3B01"/>
    <w:rsid w:val="00EF43D3"/>
    <w:rsid w:val="00EF53E2"/>
    <w:rsid w:val="00EF53F8"/>
    <w:rsid w:val="00EF60D5"/>
    <w:rsid w:val="00EF64BF"/>
    <w:rsid w:val="00EF664C"/>
    <w:rsid w:val="00EF67E1"/>
    <w:rsid w:val="00EF783B"/>
    <w:rsid w:val="00F00427"/>
    <w:rsid w:val="00F00C46"/>
    <w:rsid w:val="00F00D9D"/>
    <w:rsid w:val="00F01039"/>
    <w:rsid w:val="00F024D2"/>
    <w:rsid w:val="00F02D84"/>
    <w:rsid w:val="00F03105"/>
    <w:rsid w:val="00F03587"/>
    <w:rsid w:val="00F035C8"/>
    <w:rsid w:val="00F04844"/>
    <w:rsid w:val="00F05345"/>
    <w:rsid w:val="00F053C1"/>
    <w:rsid w:val="00F0585E"/>
    <w:rsid w:val="00F0596E"/>
    <w:rsid w:val="00F05979"/>
    <w:rsid w:val="00F05A58"/>
    <w:rsid w:val="00F05BB7"/>
    <w:rsid w:val="00F05BF7"/>
    <w:rsid w:val="00F06DB9"/>
    <w:rsid w:val="00F06EE9"/>
    <w:rsid w:val="00F06F2E"/>
    <w:rsid w:val="00F072AC"/>
    <w:rsid w:val="00F077BB"/>
    <w:rsid w:val="00F078E8"/>
    <w:rsid w:val="00F07A2A"/>
    <w:rsid w:val="00F103AD"/>
    <w:rsid w:val="00F1084F"/>
    <w:rsid w:val="00F11264"/>
    <w:rsid w:val="00F11DD5"/>
    <w:rsid w:val="00F123DB"/>
    <w:rsid w:val="00F124B2"/>
    <w:rsid w:val="00F13FD8"/>
    <w:rsid w:val="00F14097"/>
    <w:rsid w:val="00F144DB"/>
    <w:rsid w:val="00F14D7F"/>
    <w:rsid w:val="00F15085"/>
    <w:rsid w:val="00F152AB"/>
    <w:rsid w:val="00F15B90"/>
    <w:rsid w:val="00F15C7D"/>
    <w:rsid w:val="00F16968"/>
    <w:rsid w:val="00F17361"/>
    <w:rsid w:val="00F1751B"/>
    <w:rsid w:val="00F17C9D"/>
    <w:rsid w:val="00F20711"/>
    <w:rsid w:val="00F20AC8"/>
    <w:rsid w:val="00F20E05"/>
    <w:rsid w:val="00F2122B"/>
    <w:rsid w:val="00F21999"/>
    <w:rsid w:val="00F2282D"/>
    <w:rsid w:val="00F2289C"/>
    <w:rsid w:val="00F22F54"/>
    <w:rsid w:val="00F23380"/>
    <w:rsid w:val="00F23BCE"/>
    <w:rsid w:val="00F25720"/>
    <w:rsid w:val="00F26068"/>
    <w:rsid w:val="00F2652D"/>
    <w:rsid w:val="00F26E79"/>
    <w:rsid w:val="00F26EF3"/>
    <w:rsid w:val="00F277F2"/>
    <w:rsid w:val="00F27837"/>
    <w:rsid w:val="00F30866"/>
    <w:rsid w:val="00F309A1"/>
    <w:rsid w:val="00F3126A"/>
    <w:rsid w:val="00F31414"/>
    <w:rsid w:val="00F3158A"/>
    <w:rsid w:val="00F31B50"/>
    <w:rsid w:val="00F31BBD"/>
    <w:rsid w:val="00F31CC0"/>
    <w:rsid w:val="00F325FB"/>
    <w:rsid w:val="00F3296D"/>
    <w:rsid w:val="00F33027"/>
    <w:rsid w:val="00F33A04"/>
    <w:rsid w:val="00F33E03"/>
    <w:rsid w:val="00F33E51"/>
    <w:rsid w:val="00F3454B"/>
    <w:rsid w:val="00F35913"/>
    <w:rsid w:val="00F3649E"/>
    <w:rsid w:val="00F36523"/>
    <w:rsid w:val="00F36701"/>
    <w:rsid w:val="00F369AB"/>
    <w:rsid w:val="00F37667"/>
    <w:rsid w:val="00F37AE2"/>
    <w:rsid w:val="00F37BBE"/>
    <w:rsid w:val="00F405A2"/>
    <w:rsid w:val="00F40C3A"/>
    <w:rsid w:val="00F415A0"/>
    <w:rsid w:val="00F41832"/>
    <w:rsid w:val="00F41AD6"/>
    <w:rsid w:val="00F428F7"/>
    <w:rsid w:val="00F43A36"/>
    <w:rsid w:val="00F43AB7"/>
    <w:rsid w:val="00F43C88"/>
    <w:rsid w:val="00F43E40"/>
    <w:rsid w:val="00F4480D"/>
    <w:rsid w:val="00F45B67"/>
    <w:rsid w:val="00F45F86"/>
    <w:rsid w:val="00F45F94"/>
    <w:rsid w:val="00F4609E"/>
    <w:rsid w:val="00F462B1"/>
    <w:rsid w:val="00F46B17"/>
    <w:rsid w:val="00F4779D"/>
    <w:rsid w:val="00F47A14"/>
    <w:rsid w:val="00F5031B"/>
    <w:rsid w:val="00F50884"/>
    <w:rsid w:val="00F50A25"/>
    <w:rsid w:val="00F51745"/>
    <w:rsid w:val="00F51EA0"/>
    <w:rsid w:val="00F522E3"/>
    <w:rsid w:val="00F53798"/>
    <w:rsid w:val="00F53CD6"/>
    <w:rsid w:val="00F54956"/>
    <w:rsid w:val="00F54D31"/>
    <w:rsid w:val="00F551A5"/>
    <w:rsid w:val="00F566B8"/>
    <w:rsid w:val="00F56848"/>
    <w:rsid w:val="00F56D82"/>
    <w:rsid w:val="00F56FCA"/>
    <w:rsid w:val="00F57AE4"/>
    <w:rsid w:val="00F57D85"/>
    <w:rsid w:val="00F600CA"/>
    <w:rsid w:val="00F60C51"/>
    <w:rsid w:val="00F60D12"/>
    <w:rsid w:val="00F618F2"/>
    <w:rsid w:val="00F624CF"/>
    <w:rsid w:val="00F62C04"/>
    <w:rsid w:val="00F62D10"/>
    <w:rsid w:val="00F62EE8"/>
    <w:rsid w:val="00F631CC"/>
    <w:rsid w:val="00F632AA"/>
    <w:rsid w:val="00F636FC"/>
    <w:rsid w:val="00F63834"/>
    <w:rsid w:val="00F63FBE"/>
    <w:rsid w:val="00F640C5"/>
    <w:rsid w:val="00F65BB6"/>
    <w:rsid w:val="00F66145"/>
    <w:rsid w:val="00F665D7"/>
    <w:rsid w:val="00F67512"/>
    <w:rsid w:val="00F67719"/>
    <w:rsid w:val="00F67781"/>
    <w:rsid w:val="00F67B77"/>
    <w:rsid w:val="00F70303"/>
    <w:rsid w:val="00F70723"/>
    <w:rsid w:val="00F71D34"/>
    <w:rsid w:val="00F720F2"/>
    <w:rsid w:val="00F7296C"/>
    <w:rsid w:val="00F729CE"/>
    <w:rsid w:val="00F72C38"/>
    <w:rsid w:val="00F735F9"/>
    <w:rsid w:val="00F73A6F"/>
    <w:rsid w:val="00F73AFD"/>
    <w:rsid w:val="00F74042"/>
    <w:rsid w:val="00F744EB"/>
    <w:rsid w:val="00F744F3"/>
    <w:rsid w:val="00F745FA"/>
    <w:rsid w:val="00F74768"/>
    <w:rsid w:val="00F748AA"/>
    <w:rsid w:val="00F74F33"/>
    <w:rsid w:val="00F76159"/>
    <w:rsid w:val="00F76724"/>
    <w:rsid w:val="00F76A19"/>
    <w:rsid w:val="00F76A5C"/>
    <w:rsid w:val="00F76C69"/>
    <w:rsid w:val="00F76D17"/>
    <w:rsid w:val="00F7701C"/>
    <w:rsid w:val="00F77050"/>
    <w:rsid w:val="00F77456"/>
    <w:rsid w:val="00F77C2E"/>
    <w:rsid w:val="00F80355"/>
    <w:rsid w:val="00F804D2"/>
    <w:rsid w:val="00F8073F"/>
    <w:rsid w:val="00F81657"/>
    <w:rsid w:val="00F818F4"/>
    <w:rsid w:val="00F81914"/>
    <w:rsid w:val="00F81980"/>
    <w:rsid w:val="00F82658"/>
    <w:rsid w:val="00F826CF"/>
    <w:rsid w:val="00F83AD6"/>
    <w:rsid w:val="00F83ED3"/>
    <w:rsid w:val="00F840B7"/>
    <w:rsid w:val="00F84755"/>
    <w:rsid w:val="00F8483F"/>
    <w:rsid w:val="00F84D00"/>
    <w:rsid w:val="00F851EF"/>
    <w:rsid w:val="00F856C1"/>
    <w:rsid w:val="00F85FFA"/>
    <w:rsid w:val="00F86311"/>
    <w:rsid w:val="00F8653E"/>
    <w:rsid w:val="00F86EA6"/>
    <w:rsid w:val="00F87145"/>
    <w:rsid w:val="00F902EB"/>
    <w:rsid w:val="00F90387"/>
    <w:rsid w:val="00F91136"/>
    <w:rsid w:val="00F9120C"/>
    <w:rsid w:val="00F914C7"/>
    <w:rsid w:val="00F91E2C"/>
    <w:rsid w:val="00F9210E"/>
    <w:rsid w:val="00F92ED4"/>
    <w:rsid w:val="00F93826"/>
    <w:rsid w:val="00F93AC2"/>
    <w:rsid w:val="00F93AF4"/>
    <w:rsid w:val="00F93D89"/>
    <w:rsid w:val="00F94C9B"/>
    <w:rsid w:val="00F95A18"/>
    <w:rsid w:val="00F96059"/>
    <w:rsid w:val="00F962D3"/>
    <w:rsid w:val="00F9650C"/>
    <w:rsid w:val="00F96685"/>
    <w:rsid w:val="00F96B3C"/>
    <w:rsid w:val="00F96B7A"/>
    <w:rsid w:val="00F9746A"/>
    <w:rsid w:val="00F974D0"/>
    <w:rsid w:val="00F97735"/>
    <w:rsid w:val="00F97B4A"/>
    <w:rsid w:val="00FA0DE9"/>
    <w:rsid w:val="00FA13B9"/>
    <w:rsid w:val="00FA1616"/>
    <w:rsid w:val="00FA262A"/>
    <w:rsid w:val="00FA2AA6"/>
    <w:rsid w:val="00FA2B8F"/>
    <w:rsid w:val="00FA3555"/>
    <w:rsid w:val="00FA39B1"/>
    <w:rsid w:val="00FA3D22"/>
    <w:rsid w:val="00FA42A0"/>
    <w:rsid w:val="00FA42F7"/>
    <w:rsid w:val="00FA454C"/>
    <w:rsid w:val="00FA49B0"/>
    <w:rsid w:val="00FA50FB"/>
    <w:rsid w:val="00FA52FB"/>
    <w:rsid w:val="00FA565E"/>
    <w:rsid w:val="00FA6049"/>
    <w:rsid w:val="00FA6858"/>
    <w:rsid w:val="00FA6DDD"/>
    <w:rsid w:val="00FA6E4E"/>
    <w:rsid w:val="00FA764A"/>
    <w:rsid w:val="00FA76AF"/>
    <w:rsid w:val="00FA7DE3"/>
    <w:rsid w:val="00FB07BB"/>
    <w:rsid w:val="00FB0D3B"/>
    <w:rsid w:val="00FB17EE"/>
    <w:rsid w:val="00FB2A02"/>
    <w:rsid w:val="00FB2C3D"/>
    <w:rsid w:val="00FB3B90"/>
    <w:rsid w:val="00FB45A9"/>
    <w:rsid w:val="00FB49CB"/>
    <w:rsid w:val="00FB5442"/>
    <w:rsid w:val="00FB5712"/>
    <w:rsid w:val="00FB5A81"/>
    <w:rsid w:val="00FC0001"/>
    <w:rsid w:val="00FC015A"/>
    <w:rsid w:val="00FC0989"/>
    <w:rsid w:val="00FC09F7"/>
    <w:rsid w:val="00FC0BC2"/>
    <w:rsid w:val="00FC0C9D"/>
    <w:rsid w:val="00FC1058"/>
    <w:rsid w:val="00FC10B4"/>
    <w:rsid w:val="00FC1932"/>
    <w:rsid w:val="00FC1FC9"/>
    <w:rsid w:val="00FC2F94"/>
    <w:rsid w:val="00FC31AF"/>
    <w:rsid w:val="00FC340C"/>
    <w:rsid w:val="00FC4DDD"/>
    <w:rsid w:val="00FC4E1F"/>
    <w:rsid w:val="00FC52F0"/>
    <w:rsid w:val="00FC56E3"/>
    <w:rsid w:val="00FC57FB"/>
    <w:rsid w:val="00FC74FF"/>
    <w:rsid w:val="00FC7DDC"/>
    <w:rsid w:val="00FD017D"/>
    <w:rsid w:val="00FD0A93"/>
    <w:rsid w:val="00FD0BF2"/>
    <w:rsid w:val="00FD0CA7"/>
    <w:rsid w:val="00FD0FFD"/>
    <w:rsid w:val="00FD145E"/>
    <w:rsid w:val="00FD189F"/>
    <w:rsid w:val="00FD1D71"/>
    <w:rsid w:val="00FD22EE"/>
    <w:rsid w:val="00FD2A01"/>
    <w:rsid w:val="00FD2D04"/>
    <w:rsid w:val="00FD2FAF"/>
    <w:rsid w:val="00FD3396"/>
    <w:rsid w:val="00FD3571"/>
    <w:rsid w:val="00FD3642"/>
    <w:rsid w:val="00FD3F73"/>
    <w:rsid w:val="00FD3FE9"/>
    <w:rsid w:val="00FD4AEF"/>
    <w:rsid w:val="00FD5C2C"/>
    <w:rsid w:val="00FD5D9B"/>
    <w:rsid w:val="00FD604B"/>
    <w:rsid w:val="00FD7188"/>
    <w:rsid w:val="00FD77D5"/>
    <w:rsid w:val="00FD77E4"/>
    <w:rsid w:val="00FE050B"/>
    <w:rsid w:val="00FE0594"/>
    <w:rsid w:val="00FE0B26"/>
    <w:rsid w:val="00FE1073"/>
    <w:rsid w:val="00FE11A5"/>
    <w:rsid w:val="00FE1CAF"/>
    <w:rsid w:val="00FE1E9B"/>
    <w:rsid w:val="00FE209E"/>
    <w:rsid w:val="00FE23B6"/>
    <w:rsid w:val="00FE254F"/>
    <w:rsid w:val="00FE26B3"/>
    <w:rsid w:val="00FE2874"/>
    <w:rsid w:val="00FE29AA"/>
    <w:rsid w:val="00FE2AE8"/>
    <w:rsid w:val="00FE3354"/>
    <w:rsid w:val="00FE3608"/>
    <w:rsid w:val="00FE360B"/>
    <w:rsid w:val="00FE39D5"/>
    <w:rsid w:val="00FE3CC2"/>
    <w:rsid w:val="00FE3F94"/>
    <w:rsid w:val="00FE4072"/>
    <w:rsid w:val="00FE58DF"/>
    <w:rsid w:val="00FE5E0D"/>
    <w:rsid w:val="00FE653F"/>
    <w:rsid w:val="00FE6E33"/>
    <w:rsid w:val="00FE6E8A"/>
    <w:rsid w:val="00FE728A"/>
    <w:rsid w:val="00FE780C"/>
    <w:rsid w:val="00FF02FF"/>
    <w:rsid w:val="00FF09C1"/>
    <w:rsid w:val="00FF1334"/>
    <w:rsid w:val="00FF1ACD"/>
    <w:rsid w:val="00FF1F43"/>
    <w:rsid w:val="00FF2260"/>
    <w:rsid w:val="00FF376A"/>
    <w:rsid w:val="00FF3D19"/>
    <w:rsid w:val="00FF4800"/>
    <w:rsid w:val="00FF4DA2"/>
    <w:rsid w:val="00FF5051"/>
    <w:rsid w:val="00FF58B2"/>
    <w:rsid w:val="00FF59BE"/>
    <w:rsid w:val="00FF5F21"/>
    <w:rsid w:val="00FF6AF0"/>
    <w:rsid w:val="00FF6CCE"/>
    <w:rsid w:val="00FF78BB"/>
    <w:rsid w:val="02A8D2EF"/>
    <w:rsid w:val="044C3FE7"/>
    <w:rsid w:val="044D6E6C"/>
    <w:rsid w:val="045DE5C3"/>
    <w:rsid w:val="059B3471"/>
    <w:rsid w:val="069970F2"/>
    <w:rsid w:val="0725C21C"/>
    <w:rsid w:val="0928B162"/>
    <w:rsid w:val="0ABCE98F"/>
    <w:rsid w:val="0D76DFB5"/>
    <w:rsid w:val="18677CD1"/>
    <w:rsid w:val="1B65FFC1"/>
    <w:rsid w:val="1C585F63"/>
    <w:rsid w:val="1C82E46F"/>
    <w:rsid w:val="1D2FCD1E"/>
    <w:rsid w:val="1D4C999C"/>
    <w:rsid w:val="1E1A63F3"/>
    <w:rsid w:val="20EC59C0"/>
    <w:rsid w:val="23365DE6"/>
    <w:rsid w:val="2420632A"/>
    <w:rsid w:val="26FF613E"/>
    <w:rsid w:val="27AB8169"/>
    <w:rsid w:val="2E05404D"/>
    <w:rsid w:val="2FCB7E93"/>
    <w:rsid w:val="30372F45"/>
    <w:rsid w:val="33A61743"/>
    <w:rsid w:val="35A5A532"/>
    <w:rsid w:val="373914E7"/>
    <w:rsid w:val="37DA5708"/>
    <w:rsid w:val="38E8F43A"/>
    <w:rsid w:val="395DDAE7"/>
    <w:rsid w:val="3CA15C69"/>
    <w:rsid w:val="3D0C8395"/>
    <w:rsid w:val="3D85F915"/>
    <w:rsid w:val="41EDA116"/>
    <w:rsid w:val="4448CFA3"/>
    <w:rsid w:val="44701408"/>
    <w:rsid w:val="44A7D31E"/>
    <w:rsid w:val="49CE49D8"/>
    <w:rsid w:val="4C053BD2"/>
    <w:rsid w:val="4DE45CB7"/>
    <w:rsid w:val="4EE7774C"/>
    <w:rsid w:val="502A8040"/>
    <w:rsid w:val="52E39B14"/>
    <w:rsid w:val="53E89E36"/>
    <w:rsid w:val="55970209"/>
    <w:rsid w:val="5925E1CB"/>
    <w:rsid w:val="5AB9DA8F"/>
    <w:rsid w:val="5B0B7F9B"/>
    <w:rsid w:val="5BB91E77"/>
    <w:rsid w:val="6007B51D"/>
    <w:rsid w:val="643FAED6"/>
    <w:rsid w:val="65AFC54A"/>
    <w:rsid w:val="6BD85234"/>
    <w:rsid w:val="6EEF5266"/>
    <w:rsid w:val="73EF5553"/>
    <w:rsid w:val="756D1836"/>
    <w:rsid w:val="7587658F"/>
    <w:rsid w:val="7905C6DC"/>
    <w:rsid w:val="794FD932"/>
    <w:rsid w:val="7B257909"/>
    <w:rsid w:val="7BC15226"/>
    <w:rsid w:val="7D3A45F4"/>
    <w:rsid w:val="7DC60639"/>
    <w:rsid w:val="7EC5961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8E0CC"/>
  <w15:chartTrackingRefBased/>
  <w15:docId w15:val="{C91FF29A-2713-43CF-A688-89BC963B7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61A5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61A5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61A5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61A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61A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61A5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61A57"/>
    <w:pPr>
      <w:keepNext/>
      <w:spacing w:after="200" w:line="240" w:lineRule="auto"/>
    </w:pPr>
    <w:rPr>
      <w:iCs/>
      <w:color w:val="002664"/>
      <w:sz w:val="18"/>
      <w:szCs w:val="18"/>
    </w:rPr>
  </w:style>
  <w:style w:type="table" w:customStyle="1" w:styleId="Tableheader">
    <w:name w:val="ŠTable header"/>
    <w:basedOn w:val="TableNormal"/>
    <w:uiPriority w:val="99"/>
    <w:rsid w:val="00B61A5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61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61A57"/>
    <w:pPr>
      <w:numPr>
        <w:numId w:val="42"/>
      </w:numPr>
    </w:pPr>
  </w:style>
  <w:style w:type="paragraph" w:styleId="ListNumber2">
    <w:name w:val="List Number 2"/>
    <w:aliases w:val="ŠList Number 2"/>
    <w:basedOn w:val="Normal"/>
    <w:uiPriority w:val="8"/>
    <w:qFormat/>
    <w:rsid w:val="00B61A57"/>
    <w:pPr>
      <w:numPr>
        <w:numId w:val="41"/>
      </w:numPr>
      <w:tabs>
        <w:tab w:val="num" w:pos="360"/>
      </w:tabs>
      <w:ind w:left="0" w:firstLine="0"/>
    </w:pPr>
  </w:style>
  <w:style w:type="paragraph" w:styleId="ListBullet">
    <w:name w:val="List Bullet"/>
    <w:aliases w:val="ŠList Bullet"/>
    <w:basedOn w:val="Normal"/>
    <w:uiPriority w:val="9"/>
    <w:qFormat/>
    <w:rsid w:val="00B61A57"/>
    <w:pPr>
      <w:numPr>
        <w:numId w:val="39"/>
      </w:numPr>
    </w:pPr>
  </w:style>
  <w:style w:type="paragraph" w:styleId="ListBullet2">
    <w:name w:val="List Bullet 2"/>
    <w:aliases w:val="ŠList Bullet 2"/>
    <w:basedOn w:val="Normal"/>
    <w:uiPriority w:val="10"/>
    <w:qFormat/>
    <w:rsid w:val="00B61A57"/>
    <w:pPr>
      <w:numPr>
        <w:numId w:val="37"/>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B61A57"/>
    <w:rPr>
      <w:b/>
      <w:bCs/>
    </w:rPr>
  </w:style>
  <w:style w:type="paragraph" w:customStyle="1" w:styleId="FeatureBox2">
    <w:name w:val="ŠFeature Box 2"/>
    <w:basedOn w:val="Normal"/>
    <w:next w:val="Normal"/>
    <w:uiPriority w:val="12"/>
    <w:qFormat/>
    <w:rsid w:val="00B61A5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61A5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61A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61A5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61A57"/>
    <w:rPr>
      <w:color w:val="2F5496" w:themeColor="accent1" w:themeShade="BF"/>
      <w:u w:val="single"/>
    </w:rPr>
  </w:style>
  <w:style w:type="paragraph" w:customStyle="1" w:styleId="Logo">
    <w:name w:val="ŠLogo"/>
    <w:basedOn w:val="Normal"/>
    <w:uiPriority w:val="18"/>
    <w:qFormat/>
    <w:rsid w:val="00B61A5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61A57"/>
    <w:pPr>
      <w:tabs>
        <w:tab w:val="right" w:leader="dot" w:pos="14570"/>
      </w:tabs>
      <w:spacing w:before="0"/>
    </w:pPr>
    <w:rPr>
      <w:b/>
      <w:noProof/>
    </w:rPr>
  </w:style>
  <w:style w:type="paragraph" w:styleId="TOC2">
    <w:name w:val="toc 2"/>
    <w:aliases w:val="ŠTOC 2"/>
    <w:basedOn w:val="Normal"/>
    <w:next w:val="Normal"/>
    <w:uiPriority w:val="39"/>
    <w:unhideWhenUsed/>
    <w:rsid w:val="00B61A57"/>
    <w:pPr>
      <w:tabs>
        <w:tab w:val="right" w:leader="dot" w:pos="14570"/>
      </w:tabs>
      <w:spacing w:before="0"/>
    </w:pPr>
    <w:rPr>
      <w:noProof/>
    </w:rPr>
  </w:style>
  <w:style w:type="paragraph" w:styleId="TOC3">
    <w:name w:val="toc 3"/>
    <w:aliases w:val="ŠTOC 3"/>
    <w:basedOn w:val="Normal"/>
    <w:next w:val="Normal"/>
    <w:uiPriority w:val="39"/>
    <w:unhideWhenUsed/>
    <w:rsid w:val="00B61A57"/>
    <w:pPr>
      <w:spacing w:before="0"/>
      <w:ind w:left="244"/>
    </w:pPr>
  </w:style>
  <w:style w:type="paragraph" w:styleId="Title">
    <w:name w:val="Title"/>
    <w:aliases w:val="ŠTitle"/>
    <w:basedOn w:val="Normal"/>
    <w:next w:val="Normal"/>
    <w:link w:val="TitleChar"/>
    <w:uiPriority w:val="1"/>
    <w:rsid w:val="00B61A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61A5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61A5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61A5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61A57"/>
    <w:pPr>
      <w:spacing w:after="240"/>
      <w:outlineLvl w:val="9"/>
    </w:pPr>
    <w:rPr>
      <w:szCs w:val="40"/>
    </w:rPr>
  </w:style>
  <w:style w:type="paragraph" w:styleId="Footer">
    <w:name w:val="footer"/>
    <w:aliases w:val="ŠFooter"/>
    <w:basedOn w:val="Normal"/>
    <w:link w:val="FooterChar"/>
    <w:uiPriority w:val="19"/>
    <w:rsid w:val="00B61A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61A57"/>
    <w:rPr>
      <w:rFonts w:ascii="Arial" w:hAnsi="Arial" w:cs="Arial"/>
      <w:sz w:val="18"/>
      <w:szCs w:val="18"/>
    </w:rPr>
  </w:style>
  <w:style w:type="paragraph" w:styleId="Header">
    <w:name w:val="header"/>
    <w:aliases w:val="ŠHeader"/>
    <w:basedOn w:val="Normal"/>
    <w:link w:val="HeaderChar"/>
    <w:uiPriority w:val="16"/>
    <w:rsid w:val="00B61A57"/>
    <w:rPr>
      <w:noProof/>
      <w:color w:val="002664"/>
      <w:sz w:val="28"/>
      <w:szCs w:val="28"/>
    </w:rPr>
  </w:style>
  <w:style w:type="character" w:customStyle="1" w:styleId="HeaderChar">
    <w:name w:val="Header Char"/>
    <w:aliases w:val="ŠHeader Char"/>
    <w:basedOn w:val="DefaultParagraphFont"/>
    <w:link w:val="Header"/>
    <w:uiPriority w:val="16"/>
    <w:rsid w:val="00B61A5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61A5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61A5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61A57"/>
    <w:rPr>
      <w:rFonts w:ascii="Arial" w:hAnsi="Arial" w:cs="Arial"/>
      <w:b/>
      <w:szCs w:val="32"/>
    </w:rPr>
  </w:style>
  <w:style w:type="character" w:styleId="UnresolvedMention">
    <w:name w:val="Unresolved Mention"/>
    <w:basedOn w:val="DefaultParagraphFont"/>
    <w:uiPriority w:val="99"/>
    <w:unhideWhenUsed/>
    <w:rsid w:val="00B61A57"/>
    <w:rPr>
      <w:color w:val="605E5C"/>
      <w:shd w:val="clear" w:color="auto" w:fill="E1DFDD"/>
    </w:rPr>
  </w:style>
  <w:style w:type="character" w:styleId="Emphasis">
    <w:name w:val="Emphasis"/>
    <w:aliases w:val="ŠEmphasis,Italic"/>
    <w:qFormat/>
    <w:rsid w:val="00B61A57"/>
    <w:rPr>
      <w:i/>
      <w:iCs/>
    </w:rPr>
  </w:style>
  <w:style w:type="character" w:styleId="SubtleEmphasis">
    <w:name w:val="Subtle Emphasis"/>
    <w:basedOn w:val="DefaultParagraphFont"/>
    <w:uiPriority w:val="19"/>
    <w:semiHidden/>
    <w:qFormat/>
    <w:rsid w:val="00B61A57"/>
    <w:rPr>
      <w:i/>
      <w:iCs/>
      <w:color w:val="404040" w:themeColor="text1" w:themeTint="BF"/>
    </w:rPr>
  </w:style>
  <w:style w:type="paragraph" w:styleId="TOC4">
    <w:name w:val="toc 4"/>
    <w:aliases w:val="ŠTOC 4"/>
    <w:basedOn w:val="Normal"/>
    <w:next w:val="Normal"/>
    <w:autoRedefine/>
    <w:uiPriority w:val="39"/>
    <w:unhideWhenUsed/>
    <w:rsid w:val="00B61A57"/>
    <w:pPr>
      <w:spacing w:before="0"/>
      <w:ind w:left="488"/>
    </w:pPr>
  </w:style>
  <w:style w:type="character" w:styleId="CommentReference">
    <w:name w:val="annotation reference"/>
    <w:basedOn w:val="DefaultParagraphFont"/>
    <w:uiPriority w:val="99"/>
    <w:semiHidden/>
    <w:unhideWhenUsed/>
    <w:rsid w:val="00B61A57"/>
    <w:rPr>
      <w:sz w:val="16"/>
      <w:szCs w:val="16"/>
    </w:rPr>
  </w:style>
  <w:style w:type="paragraph" w:styleId="CommentText">
    <w:name w:val="annotation text"/>
    <w:basedOn w:val="Normal"/>
    <w:link w:val="CommentTextChar"/>
    <w:uiPriority w:val="99"/>
    <w:unhideWhenUsed/>
    <w:rsid w:val="00B61A57"/>
    <w:pPr>
      <w:spacing w:line="240" w:lineRule="auto"/>
    </w:pPr>
    <w:rPr>
      <w:sz w:val="20"/>
      <w:szCs w:val="20"/>
    </w:rPr>
  </w:style>
  <w:style w:type="character" w:customStyle="1" w:styleId="CommentTextChar">
    <w:name w:val="Comment Text Char"/>
    <w:basedOn w:val="DefaultParagraphFont"/>
    <w:link w:val="CommentText"/>
    <w:uiPriority w:val="99"/>
    <w:rsid w:val="00B61A5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61A57"/>
    <w:rPr>
      <w:b/>
      <w:bCs/>
    </w:rPr>
  </w:style>
  <w:style w:type="character" w:customStyle="1" w:styleId="CommentSubjectChar">
    <w:name w:val="Comment Subject Char"/>
    <w:basedOn w:val="CommentTextChar"/>
    <w:link w:val="CommentSubject"/>
    <w:uiPriority w:val="99"/>
    <w:semiHidden/>
    <w:rsid w:val="00B61A57"/>
    <w:rPr>
      <w:rFonts w:ascii="Arial" w:hAnsi="Arial" w:cs="Arial"/>
      <w:b/>
      <w:bCs/>
      <w:sz w:val="20"/>
      <w:szCs w:val="20"/>
    </w:rPr>
  </w:style>
  <w:style w:type="paragraph" w:styleId="ListParagraph">
    <w:name w:val="List Paragraph"/>
    <w:aliases w:val="ŠList Paragraph"/>
    <w:basedOn w:val="Normal"/>
    <w:uiPriority w:val="34"/>
    <w:unhideWhenUsed/>
    <w:qFormat/>
    <w:rsid w:val="00B61A57"/>
    <w:pPr>
      <w:ind w:left="567"/>
    </w:pPr>
  </w:style>
  <w:style w:type="character" w:styleId="FollowedHyperlink">
    <w:name w:val="FollowedHyperlink"/>
    <w:basedOn w:val="DefaultParagraphFont"/>
    <w:uiPriority w:val="99"/>
    <w:semiHidden/>
    <w:unhideWhenUsed/>
    <w:rsid w:val="00B61A57"/>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B61A57"/>
    <w:pPr>
      <w:numPr>
        <w:numId w:val="38"/>
      </w:numPr>
    </w:pPr>
  </w:style>
  <w:style w:type="paragraph" w:styleId="ListNumber3">
    <w:name w:val="List Number 3"/>
    <w:aliases w:val="ŠList Number 3"/>
    <w:basedOn w:val="ListBullet3"/>
    <w:uiPriority w:val="8"/>
    <w:rsid w:val="00B61A57"/>
    <w:pPr>
      <w:numPr>
        <w:ilvl w:val="2"/>
        <w:numId w:val="41"/>
      </w:numPr>
    </w:pPr>
  </w:style>
  <w:style w:type="character" w:styleId="PlaceholderText">
    <w:name w:val="Placeholder Text"/>
    <w:basedOn w:val="DefaultParagraphFont"/>
    <w:uiPriority w:val="99"/>
    <w:semiHidden/>
    <w:rsid w:val="00B61A57"/>
    <w:rPr>
      <w:color w:val="808080"/>
    </w:rPr>
  </w:style>
  <w:style w:type="character" w:customStyle="1" w:styleId="BoldItalic">
    <w:name w:val="ŠBold Italic"/>
    <w:basedOn w:val="DefaultParagraphFont"/>
    <w:uiPriority w:val="1"/>
    <w:qFormat/>
    <w:rsid w:val="00B61A57"/>
    <w:rPr>
      <w:b/>
      <w:i/>
      <w:iCs/>
    </w:rPr>
  </w:style>
  <w:style w:type="paragraph" w:customStyle="1" w:styleId="Documentname">
    <w:name w:val="ŠDocument name"/>
    <w:basedOn w:val="Normal"/>
    <w:next w:val="Normal"/>
    <w:uiPriority w:val="17"/>
    <w:qFormat/>
    <w:rsid w:val="00B61A5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61A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61A5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61A57"/>
    <w:pPr>
      <w:spacing w:after="0"/>
    </w:pPr>
    <w:rPr>
      <w:sz w:val="18"/>
      <w:szCs w:val="18"/>
    </w:rPr>
  </w:style>
  <w:style w:type="paragraph" w:customStyle="1" w:styleId="Pulloutquote">
    <w:name w:val="ŠPull out quote"/>
    <w:basedOn w:val="Normal"/>
    <w:next w:val="Normal"/>
    <w:uiPriority w:val="20"/>
    <w:qFormat/>
    <w:rsid w:val="00B61A57"/>
    <w:pPr>
      <w:keepNext/>
      <w:ind w:left="567" w:right="57"/>
    </w:pPr>
    <w:rPr>
      <w:szCs w:val="22"/>
    </w:rPr>
  </w:style>
  <w:style w:type="paragraph" w:customStyle="1" w:styleId="Subtitle0">
    <w:name w:val="ŠSubtitle"/>
    <w:basedOn w:val="Normal"/>
    <w:link w:val="SubtitleChar0"/>
    <w:uiPriority w:val="2"/>
    <w:qFormat/>
    <w:rsid w:val="00B61A57"/>
    <w:pPr>
      <w:spacing w:before="360"/>
    </w:pPr>
    <w:rPr>
      <w:color w:val="002664"/>
      <w:sz w:val="44"/>
      <w:szCs w:val="48"/>
    </w:rPr>
  </w:style>
  <w:style w:type="character" w:customStyle="1" w:styleId="SubtitleChar0">
    <w:name w:val="ŠSubtitle Char"/>
    <w:basedOn w:val="DefaultParagraphFont"/>
    <w:link w:val="Subtitle0"/>
    <w:uiPriority w:val="2"/>
    <w:rsid w:val="00B61A57"/>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31518">
      <w:bodyDiv w:val="1"/>
      <w:marLeft w:val="0"/>
      <w:marRight w:val="0"/>
      <w:marTop w:val="0"/>
      <w:marBottom w:val="0"/>
      <w:divBdr>
        <w:top w:val="none" w:sz="0" w:space="0" w:color="auto"/>
        <w:left w:val="none" w:sz="0" w:space="0" w:color="auto"/>
        <w:bottom w:val="none" w:sz="0" w:space="0" w:color="auto"/>
        <w:right w:val="none" w:sz="0" w:space="0" w:color="auto"/>
      </w:divBdr>
      <w:divsChild>
        <w:div w:id="2106575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70097208">
      <w:bodyDiv w:val="1"/>
      <w:marLeft w:val="0"/>
      <w:marRight w:val="0"/>
      <w:marTop w:val="0"/>
      <w:marBottom w:val="0"/>
      <w:divBdr>
        <w:top w:val="none" w:sz="0" w:space="0" w:color="auto"/>
        <w:left w:val="none" w:sz="0" w:space="0" w:color="auto"/>
        <w:bottom w:val="none" w:sz="0" w:space="0" w:color="auto"/>
        <w:right w:val="none" w:sz="0" w:space="0" w:color="auto"/>
      </w:divBdr>
    </w:div>
    <w:div w:id="472874619">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832450506">
      <w:bodyDiv w:val="1"/>
      <w:marLeft w:val="0"/>
      <w:marRight w:val="0"/>
      <w:marTop w:val="0"/>
      <w:marBottom w:val="0"/>
      <w:divBdr>
        <w:top w:val="none" w:sz="0" w:space="0" w:color="auto"/>
        <w:left w:val="none" w:sz="0" w:space="0" w:color="auto"/>
        <w:bottom w:val="none" w:sz="0" w:space="0" w:color="auto"/>
        <w:right w:val="none" w:sz="0" w:space="0" w:color="auto"/>
      </w:divBdr>
    </w:div>
    <w:div w:id="860626594">
      <w:bodyDiv w:val="1"/>
      <w:marLeft w:val="0"/>
      <w:marRight w:val="0"/>
      <w:marTop w:val="0"/>
      <w:marBottom w:val="0"/>
      <w:divBdr>
        <w:top w:val="none" w:sz="0" w:space="0" w:color="auto"/>
        <w:left w:val="none" w:sz="0" w:space="0" w:color="auto"/>
        <w:bottom w:val="none" w:sz="0" w:space="0" w:color="auto"/>
        <w:right w:val="none" w:sz="0" w:space="0" w:color="auto"/>
      </w:divBdr>
    </w:div>
    <w:div w:id="871308012">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53888538">
      <w:bodyDiv w:val="1"/>
      <w:marLeft w:val="0"/>
      <w:marRight w:val="0"/>
      <w:marTop w:val="0"/>
      <w:marBottom w:val="0"/>
      <w:divBdr>
        <w:top w:val="none" w:sz="0" w:space="0" w:color="auto"/>
        <w:left w:val="none" w:sz="0" w:space="0" w:color="auto"/>
        <w:bottom w:val="none" w:sz="0" w:space="0" w:color="auto"/>
        <w:right w:val="none" w:sz="0" w:space="0" w:color="auto"/>
      </w:divBdr>
    </w:div>
    <w:div w:id="1094790486">
      <w:bodyDiv w:val="1"/>
      <w:marLeft w:val="0"/>
      <w:marRight w:val="0"/>
      <w:marTop w:val="0"/>
      <w:marBottom w:val="0"/>
      <w:divBdr>
        <w:top w:val="none" w:sz="0" w:space="0" w:color="auto"/>
        <w:left w:val="none" w:sz="0" w:space="0" w:color="auto"/>
        <w:bottom w:val="none" w:sz="0" w:space="0" w:color="auto"/>
        <w:right w:val="none" w:sz="0" w:space="0" w:color="auto"/>
      </w:divBdr>
    </w:div>
    <w:div w:id="1179738792">
      <w:bodyDiv w:val="1"/>
      <w:marLeft w:val="0"/>
      <w:marRight w:val="0"/>
      <w:marTop w:val="0"/>
      <w:marBottom w:val="0"/>
      <w:divBdr>
        <w:top w:val="none" w:sz="0" w:space="0" w:color="auto"/>
        <w:left w:val="none" w:sz="0" w:space="0" w:color="auto"/>
        <w:bottom w:val="none" w:sz="0" w:space="0" w:color="auto"/>
        <w:right w:val="none" w:sz="0" w:space="0" w:color="auto"/>
      </w:divBdr>
    </w:div>
    <w:div w:id="1546795397">
      <w:bodyDiv w:val="1"/>
      <w:marLeft w:val="0"/>
      <w:marRight w:val="0"/>
      <w:marTop w:val="0"/>
      <w:marBottom w:val="0"/>
      <w:divBdr>
        <w:top w:val="none" w:sz="0" w:space="0" w:color="auto"/>
        <w:left w:val="none" w:sz="0" w:space="0" w:color="auto"/>
        <w:bottom w:val="none" w:sz="0" w:space="0" w:color="auto"/>
        <w:right w:val="none" w:sz="0" w:space="0" w:color="auto"/>
      </w:divBdr>
      <w:divsChild>
        <w:div w:id="10350816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56507096">
      <w:bodyDiv w:val="1"/>
      <w:marLeft w:val="0"/>
      <w:marRight w:val="0"/>
      <w:marTop w:val="0"/>
      <w:marBottom w:val="0"/>
      <w:divBdr>
        <w:top w:val="none" w:sz="0" w:space="0" w:color="auto"/>
        <w:left w:val="none" w:sz="0" w:space="0" w:color="auto"/>
        <w:bottom w:val="none" w:sz="0" w:space="0" w:color="auto"/>
        <w:right w:val="none" w:sz="0" w:space="0" w:color="auto"/>
      </w:divBdr>
    </w:div>
    <w:div w:id="1638604758">
      <w:bodyDiv w:val="1"/>
      <w:marLeft w:val="0"/>
      <w:marRight w:val="0"/>
      <w:marTop w:val="0"/>
      <w:marBottom w:val="0"/>
      <w:divBdr>
        <w:top w:val="none" w:sz="0" w:space="0" w:color="auto"/>
        <w:left w:val="none" w:sz="0" w:space="0" w:color="auto"/>
        <w:bottom w:val="none" w:sz="0" w:space="0" w:color="auto"/>
        <w:right w:val="none" w:sz="0" w:space="0" w:color="auto"/>
      </w:divBdr>
    </w:div>
    <w:div w:id="177297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xplicit-teaching/explicit-teaching-snapshots-of-practice/checking-for-understanding-response-systems"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hyperlink" Target="https://education.nsw.gov.au/teaching-and-learning/curriculum/explicit-teaching/explicit-teaching-strategies/connecting-learning" TargetMode="External"/><Relationship Id="rId47" Type="http://schemas.openxmlformats.org/officeDocument/2006/relationships/hyperlink" Target="https://app.education.nsw.gov.au/digital-learning-selector/LearningActivity/Card/542" TargetMode="External"/><Relationship Id="rId63" Type="http://schemas.openxmlformats.org/officeDocument/2006/relationships/hyperlink" Target="https://education.nsw.gov.au/teaching-and-learning/curriculum/explicit-teaching/explicit-teaching-strategies/connecting-learning" TargetMode="External"/><Relationship Id="rId68" Type="http://schemas.openxmlformats.org/officeDocument/2006/relationships/hyperlink" Target="https://education.nsw.gov.au/teaching-and-learning/curriculum/explicit-teaching/explicit-teaching-strategies/connecting-learning" TargetMode="External"/><Relationship Id="rId84" Type="http://schemas.openxmlformats.org/officeDocument/2006/relationships/hyperlink" Target="https://educationstandards.nsw.edu.au" TargetMode="External"/><Relationship Id="rId89" Type="http://schemas.openxmlformats.org/officeDocument/2006/relationships/hyperlink" Target="https://education.nsw.gov.au/about-us/education-data-and-research/cese/publications/practical-guides-for-educators-/what-works-best-in-practice" TargetMode="External"/><Relationship Id="rId112" Type="http://schemas.openxmlformats.org/officeDocument/2006/relationships/footer" Target="footer3.xml"/><Relationship Id="rId16" Type="http://schemas.openxmlformats.org/officeDocument/2006/relationships/hyperlink" Target="https://education.nsw.gov.au/teaching-and-learning/curriculum/explicit-teaching/explicit-teaching-strategies/sharing-learning-intentions" TargetMode="External"/><Relationship Id="rId107" Type="http://schemas.openxmlformats.org/officeDocument/2006/relationships/header" Target="header3.xml"/><Relationship Id="rId11" Type="http://schemas.openxmlformats.org/officeDocument/2006/relationships/hyperlink" Target="https://educationstandards.nsw.edu.au/wps/portal/nesa/k-10/understanding-the-curriculum/programming" TargetMode="External"/><Relationship Id="rId32" Type="http://schemas.openxmlformats.org/officeDocument/2006/relationships/hyperlink" Target="https://education.nsw.gov.au/teaching-and-learning/curriculum/explicit-teaching/explicit-teaching-strategies/checking-for-understanding" TargetMode="External"/><Relationship Id="rId37" Type="http://schemas.openxmlformats.org/officeDocument/2006/relationships/hyperlink" Target="https://app.education.nsw.gov.au/digital-learning-selector/LearningActivity/Card/543" TargetMode="External"/><Relationship Id="rId53" Type="http://schemas.openxmlformats.org/officeDocument/2006/relationships/hyperlink" Target="https://education.nsw.gov.au/teaching-and-learning/curriculum/explicit-teaching/explicit-teaching-strategies/connecting-learning" TargetMode="External"/><Relationship Id="rId58" Type="http://schemas.openxmlformats.org/officeDocument/2006/relationships/hyperlink" Target="https://education.nsw.gov.au/teaching-and-learning/curriculum/explicit-teaching/explicit-teaching-strategies/chunking-and-sequencing-learning" TargetMode="External"/><Relationship Id="rId74" Type="http://schemas.openxmlformats.org/officeDocument/2006/relationships/hyperlink" Target="https://education.nsw.gov.au/teaching-and-learning/curriculum/planning-programming-and-assessing-k-12/planning-programming-and-assessing-7-12" TargetMode="External"/><Relationship Id="rId79" Type="http://schemas.openxmlformats.org/officeDocument/2006/relationships/hyperlink" Target="https://education.nsw.gov.au/policy-library/policies/pd-2016-0468" TargetMode="External"/><Relationship Id="rId102" Type="http://schemas.openxmlformats.org/officeDocument/2006/relationships/hyperlink" Target="https://www.researchgate.net/publication/258423377_Assessment_The_bridge_between_teaching_and_learning" TargetMode="External"/><Relationship Id="rId5" Type="http://schemas.openxmlformats.org/officeDocument/2006/relationships/numbering" Target="numbering.xml"/><Relationship Id="rId90" Type="http://schemas.openxmlformats.org/officeDocument/2006/relationships/hyperlink" Target="https://education.nsw.gov.au/about-us/education-data-and-research/cese/publications/research-reports/what-works-best-2020-update" TargetMode="External"/><Relationship Id="rId95" Type="http://schemas.openxmlformats.org/officeDocument/2006/relationships/hyperlink" Target="https://educationstandards.nsw.edu.au/wps/portal/nesa/k-10/understanding-the-curriculum/programming/advice-on-units" TargetMode="External"/><Relationship Id="rId22" Type="http://schemas.openxmlformats.org/officeDocument/2006/relationships/hyperlink" Target="https://app.education.nsw.gov.au/digital-learning-selector/LearningActivity/Index?=" TargetMode="External"/><Relationship Id="rId27" Type="http://schemas.openxmlformats.org/officeDocument/2006/relationships/hyperlink" Target="https://app.education.nsw.gov.au/digital-learning-selector/LearningActivity/Card/543" TargetMode="External"/><Relationship Id="rId43" Type="http://schemas.openxmlformats.org/officeDocument/2006/relationships/hyperlink" Target="https://education.nsw.gov.au/teaching-and-learning/curriculum/explicit-teaching/explicit-teaching-strategies/connecting-learning" TargetMode="External"/><Relationship Id="rId48" Type="http://schemas.openxmlformats.org/officeDocument/2006/relationships/hyperlink" Target="https://education.nsw.gov.au/teaching-and-learning/curriculum/explicit-teaching/explicit-teaching-strategies/connecting-learning" TargetMode="External"/><Relationship Id="rId64" Type="http://schemas.openxmlformats.org/officeDocument/2006/relationships/hyperlink" Target="https://education.nsw.gov.au/teaching-and-learning/curriculum/explicit-teaching/explicit-teaching-strategies/connecting-learning" TargetMode="External"/><Relationship Id="rId69" Type="http://schemas.openxmlformats.org/officeDocument/2006/relationships/hyperlink" Target="https://education.nsw.gov.au/about-us/education-data-and-research/cese/publications/research-reports/what-works-best-2020-update" TargetMode="External"/><Relationship Id="rId113" Type="http://schemas.openxmlformats.org/officeDocument/2006/relationships/header" Target="header5.xml"/><Relationship Id="rId80" Type="http://schemas.openxmlformats.org/officeDocument/2006/relationships/hyperlink" Target="https://education.nsw.gov.au/about-us/strategies-and-reports/plan-for-nsw-public-education" TargetMode="External"/><Relationship Id="rId85" Type="http://schemas.openxmlformats.org/officeDocument/2006/relationships/hyperlink" Target="https://curriculum.nsw.edu.au" TargetMode="External"/><Relationship Id="rId12" Type="http://schemas.openxmlformats.org/officeDocument/2006/relationships/hyperlink" Target="https://educationstandards.nsw.edu.au/wps/portal/nesa/k-10/understanding-the-curriculum/programming/advice-on-units" TargetMode="External"/><Relationship Id="rId17" Type="http://schemas.openxmlformats.org/officeDocument/2006/relationships/hyperlink" Target="https://education.nsw.gov.au/teaching-and-learning/curriculum/explicit-teaching/explicit-teaching-strategies/sharing-success-criteria" TargetMode="External"/><Relationship Id="rId33" Type="http://schemas.openxmlformats.org/officeDocument/2006/relationships/hyperlink" Target="https://education.nsw.gov.au/teaching-and-learning/curriculum/explicit-teaching/explicit-teaching-strategies/using-effective-feedback" TargetMode="External"/><Relationship Id="rId38" Type="http://schemas.openxmlformats.org/officeDocument/2006/relationships/hyperlink" Target="https://curriculum.nsw.edu.au/assessment-and-reporting/formative-assessment" TargetMode="External"/><Relationship Id="rId59" Type="http://schemas.openxmlformats.org/officeDocument/2006/relationships/hyperlink" Target="https://education.nsw.gov.au/teaching-and-learning/curriculum/explicit-teaching/explicit-teaching-strategies/gradual-release-of-responsibility" TargetMode="External"/><Relationship Id="rId103" Type="http://schemas.openxmlformats.org/officeDocument/2006/relationships/hyperlink" Target="https://doi.org/10.3389/fpsyg.2019.03087" TargetMode="External"/><Relationship Id="rId108" Type="http://schemas.openxmlformats.org/officeDocument/2006/relationships/footer" Target="footer2.xml"/><Relationship Id="rId54" Type="http://schemas.openxmlformats.org/officeDocument/2006/relationships/hyperlink" Target="https://app.education.nsw.gov.au/digital-learning-selector/LearningActivity/Card/546" TargetMode="External"/><Relationship Id="rId70" Type="http://schemas.openxmlformats.org/officeDocument/2006/relationships/hyperlink" Target="mailto:TAS@det.nsw.edu.au" TargetMode="External"/><Relationship Id="rId75" Type="http://schemas.openxmlformats.org/officeDocument/2006/relationships/hyperlink" Target="https://education.nsw.gov.au/teaching-and-learning/curriculum/planning-programming-and-assessing-k-12/planning-programming-and-assessing-7-12/classroom-assessment-advice-7-10-" TargetMode="External"/><Relationship Id="rId91" Type="http://schemas.openxmlformats.org/officeDocument/2006/relationships/hyperlink" Target="https://www.youtube.com/shorts/66irM5fhpsk" TargetMode="External"/><Relationship Id="rId96" Type="http://schemas.openxmlformats.org/officeDocument/2006/relationships/hyperlink" Target="https://educationstandards.nsw.edu.au/wps/portal/nesa/teacher-accreditation/meeting-requirements/the-standards/proficient-teach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mjsp.education.nsw.gov.au/ecmjsp/chemicals/" TargetMode="External"/><Relationship Id="rId23" Type="http://schemas.openxmlformats.org/officeDocument/2006/relationships/hyperlink" Target="https://www.youtube.com/watch?v=Paw20YcZgwk" TargetMode="External"/><Relationship Id="rId28" Type="http://schemas.openxmlformats.org/officeDocument/2006/relationships/hyperlink" Target="https://curriculum.nsw.edu.au/assessment-and-reporting/formative-assessment" TargetMode="External"/><Relationship Id="rId36" Type="http://schemas.openxmlformats.org/officeDocument/2006/relationships/hyperlink" Target="https://education.nsw.gov.au/teaching-and-learning/curriculum/explicit-teaching/explicit-teaching-snapshots-of-practice/checking-for-understanding-response-systems" TargetMode="External"/><Relationship Id="rId49" Type="http://schemas.openxmlformats.org/officeDocument/2006/relationships/hyperlink" Target="https://app.education.nsw.gov.au/digital-learning-selector/LearningActivity/Card/542" TargetMode="External"/><Relationship Id="rId57" Type="http://schemas.openxmlformats.org/officeDocument/2006/relationships/hyperlink" Target="https://education.nsw.gov.au/teaching-and-learning/curriculum/explicit-teaching/explicit-teaching-strategies/connecting-learning" TargetMode="External"/><Relationship Id="rId106" Type="http://schemas.openxmlformats.org/officeDocument/2006/relationships/footer" Target="footer1.xml"/><Relationship Id="rId114"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s://youtu.be/JGO_zDWmkvk?si=UVcGQ-WpR9AqS4Rw" TargetMode="External"/><Relationship Id="rId44" Type="http://schemas.openxmlformats.org/officeDocument/2006/relationships/hyperlink" Target="https://education.nsw.gov.au/teaching-and-learning/curriculum/explicit-teaching/explicit-teaching-strategies/connecting-learning" TargetMode="External"/><Relationship Id="rId52" Type="http://schemas.openxmlformats.org/officeDocument/2006/relationships/hyperlink" Target="https://education.nsw.gov.au/teaching-and-learning/curriculum/explicit-teaching/explicit-teaching-strategies/connecting-learning" TargetMode="External"/><Relationship Id="rId60" Type="http://schemas.openxmlformats.org/officeDocument/2006/relationships/hyperlink" Target="https://education.nsw.gov.au/teaching-and-learning/curriculum/explicit-teaching/explicit-teaching-strategies/using-effective-questioning" TargetMode="External"/><Relationship Id="rId65" Type="http://schemas.openxmlformats.org/officeDocument/2006/relationships/hyperlink" Target="https://education.nsw.gov.au/teaching-and-learning/curriculum/explicit-teaching/explicit-teaching-strategies/connecting-learning" TargetMode="External"/><Relationship Id="rId73" Type="http://schemas.openxmlformats.org/officeDocument/2006/relationships/hyperlink" Target="https://educationstandards.nsw.edu.au/wps/portal/nesa/k-10/diversity-in-learning/special-education/adjustments" TargetMode="External"/><Relationship Id="rId78" Type="http://schemas.openxmlformats.org/officeDocument/2006/relationships/hyperlink" Target="https://education.nsw.gov.au/about-us/education-data-and-research/cese/publications/research-reports/what-works-best-2020-update/explicit-teaching-driving-learning-and-engagement" TargetMode="External"/><Relationship Id="rId81" Type="http://schemas.openxmlformats.org/officeDocument/2006/relationships/hyperlink" Target="https://education.nsw.gov.au/about-us/strategies-and-reports/school-excellence-and-accountability/school-excellence/about-sef" TargetMode="External"/><Relationship Id="rId86" Type="http://schemas.openxmlformats.org/officeDocument/2006/relationships/hyperlink" Target="https://curriculum.nsw.edu.au/learning-areas/tas/technology-7-8-2023/overview" TargetMode="External"/><Relationship Id="rId94" Type="http://schemas.openxmlformats.org/officeDocument/2006/relationships/hyperlink" Target="https://www.youtube.com/watch?v=fzljPiPy9nw" TargetMode="External"/><Relationship Id="rId99" Type="http://schemas.openxmlformats.org/officeDocument/2006/relationships/hyperlink" Target="https://youtu.be/2hEbpyGdrK0?si=ghPootzX0UzCqYBM" TargetMode="External"/><Relationship Id="rId101" Type="http://schemas.openxmlformats.org/officeDocument/2006/relationships/hyperlink" Target="https://youtu.be/tHOH-bYjR4k?si=mG3pD9OxZlL-voZZ"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sis.education.nsw.gov.au/esis/teacher/" TargetMode="External"/><Relationship Id="rId18" Type="http://schemas.openxmlformats.org/officeDocument/2006/relationships/image" Target="media/image1.jpeg"/><Relationship Id="rId39" Type="http://schemas.openxmlformats.org/officeDocument/2006/relationships/hyperlink" Target="https://education.nsw.gov.au/teaching-and-learning/curriculum/explicit-teaching/explicit-teaching-strategies/connecting-learning" TargetMode="External"/><Relationship Id="rId109" Type="http://schemas.openxmlformats.org/officeDocument/2006/relationships/hyperlink" Target="https://creativecommons.org/licenses/by/4.0/" TargetMode="External"/><Relationship Id="rId34" Type="http://schemas.openxmlformats.org/officeDocument/2006/relationships/hyperlink" Target="https://education.nsw.gov.au/teaching-and-learning/curriculum/explicit-teaching/explicit-teaching-strategies/connecting-learning" TargetMode="External"/><Relationship Id="rId50" Type="http://schemas.openxmlformats.org/officeDocument/2006/relationships/hyperlink" Target="https://education.nsw.gov.au/teaching-and-learning/curriculum/explicit-teaching/explicit-teaching-strategies/connecting-learning" TargetMode="External"/><Relationship Id="rId55" Type="http://schemas.openxmlformats.org/officeDocument/2006/relationships/hyperlink" Target="https://esis.education.nsw.gov.au/esis/teacher/" TargetMode="External"/><Relationship Id="rId76" Type="http://schemas.openxmlformats.org/officeDocument/2006/relationships/hyperlink" Target="https://education.nsw.gov.au/teaching-and-learning/curriculum/planning-programming-and-assessing-k-12/planning-programming-and-assessing-7-12/assessment-task-advice-7-10" TargetMode="External"/><Relationship Id="rId97" Type="http://schemas.openxmlformats.org/officeDocument/2006/relationships/hyperlink" Target="https://educationstandards.nsw.edu.au/wps/portal/nesa/k-10/understanding-the-curriculum/programming" TargetMode="External"/><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education.nsw.gov.au/teaching-and-learning/curriculum/planning-programming-and-assessing-k-12/planning-programming-and-assessing-7-12" TargetMode="External"/><Relationship Id="rId92" Type="http://schemas.openxmlformats.org/officeDocument/2006/relationships/hyperlink" Target="https://youtu.be/Fl3VnGZJvRM?si=KywYfSwgXzXbVsRu" TargetMode="External"/><Relationship Id="rId2" Type="http://schemas.openxmlformats.org/officeDocument/2006/relationships/customXml" Target="../customXml/item2.xml"/><Relationship Id="rId29" Type="http://schemas.openxmlformats.org/officeDocument/2006/relationships/hyperlink" Target="https://education.nsw.gov.au/teaching-and-learning/curriculum/explicit-teaching/explicit-teaching-strategies/connecting-learning" TargetMode="External"/><Relationship Id="rId24" Type="http://schemas.openxmlformats.org/officeDocument/2006/relationships/hyperlink" Target="https://app.education.nsw.gov.au/digital-learning-selector/LearningActivity/Card/546" TargetMode="External"/><Relationship Id="rId40" Type="http://schemas.openxmlformats.org/officeDocument/2006/relationships/hyperlink" Target="https://education.nsw.gov.au/teaching-and-learning/curriculum/explicit-teaching/explicit-teaching-strategies/connecting-learning" TargetMode="External"/><Relationship Id="rId45" Type="http://schemas.openxmlformats.org/officeDocument/2006/relationships/hyperlink" Target="https://education.nsw.gov.au/teaching-and-learning/curriculum/explicit-teaching/explicit-teaching-strategies/connecting-learning" TargetMode="External"/><Relationship Id="rId66" Type="http://schemas.openxmlformats.org/officeDocument/2006/relationships/hyperlink" Target="https://education.nsw.gov.au/teaching-and-learning/curriculum/explicit-teaching/explicit-teaching-strategies/connecting-learning" TargetMode="External"/><Relationship Id="rId87" Type="http://schemas.openxmlformats.org/officeDocument/2006/relationships/hyperlink" Target="https://www.aitsl.edu.au/docs/default-source/feedback/aitsl-learning-intentions-and-success-criteria-strategy.pdf?sfvrsn=382dec3c_2" TargetMode="External"/><Relationship Id="rId110" Type="http://schemas.openxmlformats.org/officeDocument/2006/relationships/image" Target="media/image2.png"/><Relationship Id="rId115" Type="http://schemas.openxmlformats.org/officeDocument/2006/relationships/fontTable" Target="fontTable.xml"/><Relationship Id="rId61" Type="http://schemas.openxmlformats.org/officeDocument/2006/relationships/hyperlink" Target="https://education.nsw.gov.au/teaching-and-learning/curriculum/explicit-teaching/explicit-teaching-strategies/connecting-learning" TargetMode="External"/><Relationship Id="rId82" Type="http://schemas.openxmlformats.org/officeDocument/2006/relationships/hyperlink" Target="https://educationstandards.nsw.edu.au/wps/portal/nesa/teacher-accreditation/meeting-requirements/the-standards/proficient-teacher" TargetMode="External"/><Relationship Id="rId19" Type="http://schemas.openxmlformats.org/officeDocument/2006/relationships/hyperlink" Target="https://curriculum.nsw.edu.au/learning-areas/tas/technology-7-8-2023/overview" TargetMode="External"/><Relationship Id="rId14" Type="http://schemas.openxmlformats.org/officeDocument/2006/relationships/hyperlink" Target="https://education.nsw.gov.au/teaching-and-learning/animals-in-schools" TargetMode="External"/><Relationship Id="rId30" Type="http://schemas.openxmlformats.org/officeDocument/2006/relationships/hyperlink" Target="https://education.nsw.gov.au/teaching-and-learning/curriculum/explicit-teaching/explicit-teaching-strategies/connecting-learning" TargetMode="External"/><Relationship Id="rId35" Type="http://schemas.openxmlformats.org/officeDocument/2006/relationships/hyperlink" Target="https://www.youtube.com/watch?v=fzljPiPy9nw" TargetMode="External"/><Relationship Id="rId56" Type="http://schemas.openxmlformats.org/officeDocument/2006/relationships/hyperlink" Target="https://schoolsnsw.sharepoint.com/:u:/r/sites/TASNSWStatewideStaffroom/SitePages/Safety-resources.aspx?csf=1&amp;web=1&amp;e=aJlCeR" TargetMode="External"/><Relationship Id="rId77" Type="http://schemas.openxmlformats.org/officeDocument/2006/relationships/hyperlink" Target="https://education.nsw.gov.au/teaching-and-learning/curriculum/explicit-teaching" TargetMode="External"/><Relationship Id="rId100" Type="http://schemas.openxmlformats.org/officeDocument/2006/relationships/hyperlink" Target="https://youtu.be/JGO_zDWmkvk?si=UVcGQ-WpR9AqS4Rw" TargetMode="External"/><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education.nsw.gov.au/teaching-and-learning/curriculum/explicit-teaching/explicit-teaching-strategies/chunking-and-sequencing-learning" TargetMode="External"/><Relationship Id="rId72" Type="http://schemas.openxmlformats.org/officeDocument/2006/relationships/hyperlink" Target="https://education.nsw.gov.au/teaching-and-learning/curriculum/planning-programming-and-assessing-k-12/planning-programming-and-assessing-7-12/inclusion-and-differentiation-advice-7-10" TargetMode="External"/><Relationship Id="rId93" Type="http://schemas.openxmlformats.org/officeDocument/2006/relationships/hyperlink" Target="https://www.youtube.com/watch?v=kB0DKuRKRRs" TargetMode="External"/><Relationship Id="rId98" Type="http://schemas.openxmlformats.org/officeDocument/2006/relationships/hyperlink" Target="https://eric.ed.gov/?id=EJ971753" TargetMode="External"/><Relationship Id="rId3" Type="http://schemas.openxmlformats.org/officeDocument/2006/relationships/customXml" Target="../customXml/item3.xml"/><Relationship Id="rId25" Type="http://schemas.openxmlformats.org/officeDocument/2006/relationships/hyperlink" Target="https://app.education.nsw.gov.au/digital-learning-selector/LearningActivity/Card/645" TargetMode="External"/><Relationship Id="rId46" Type="http://schemas.openxmlformats.org/officeDocument/2006/relationships/hyperlink" Target="https://education.nsw.gov.au/teaching-and-learning/curriculum/explicit-teaching/explicit-teaching-strategies/connecting-learning" TargetMode="External"/><Relationship Id="rId67" Type="http://schemas.openxmlformats.org/officeDocument/2006/relationships/hyperlink" Target="https://education.nsw.gov.au/teaching-and-learning/curriculum/explicit-teaching/explicit-teaching-strategies/connecting-learning" TargetMode="External"/><Relationship Id="rId116" Type="http://schemas.openxmlformats.org/officeDocument/2006/relationships/theme" Target="theme/theme1.xml"/><Relationship Id="rId20" Type="http://schemas.openxmlformats.org/officeDocument/2006/relationships/hyperlink" Target="https://education.nsw.gov.au/teaching-and-learning/curriculum/explicit-teaching/explicit-teaching-strategies/connecting-learning" TargetMode="External"/><Relationship Id="rId41" Type="http://schemas.openxmlformats.org/officeDocument/2006/relationships/hyperlink" Target="https://education.nsw.gov.au/teaching-and-learning/curriculum/explicit-teaching/explicit-teaching-strategies/connecting-learning" TargetMode="External"/><Relationship Id="rId62" Type="http://schemas.openxmlformats.org/officeDocument/2006/relationships/hyperlink" Target="https://education.nsw.gov.au/teaching-and-learning/curriculum/explicit-teaching/explicit-teaching-strategies/connecting-learning" TargetMode="External"/><Relationship Id="rId83" Type="http://schemas.openxmlformats.org/officeDocument/2006/relationships/hyperlink" Target="https://educationstandards.nsw.edu.au/wps/portal/nesa/mini-footer/copyright" TargetMode="External"/><Relationship Id="rId88" Type="http://schemas.openxmlformats.org/officeDocument/2006/relationships/hyperlink" Target="https://www.aitsl.edu.au/teach/improve-practice/feedback" TargetMode="External"/><Relationship Id="rId11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ingleton1\OneDrive%20-%20NSW%20Department%20of%20Education\Documents\CR-secondary-program-of-lear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a66f1d6f5bac02d4f68987f3c880179e">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07483e3a1e4c4ef1685590928d3b542f"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b81ee3dc-ac10-4a91-9494-d5b6174fb2e9" xsi:nil="true"/>
    <TaxCatchAll xmlns="a24b3302-c3c9-4b70-9a35-39308ee3781c" xsi:nil="true"/>
    <lcf76f155ced4ddcb4097134ff3c332f xmlns="b81ee3dc-ac10-4a91-9494-d5b6174fb2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7EED3-DBC4-457B-87EE-A2A24AE8B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CE605-DBF2-46B4-8BC5-E58AF6D9A285}">
  <ds:schemaRefs>
    <ds:schemaRef ds:uri="http://schemas.microsoft.com/office/2006/metadata/properties"/>
    <ds:schemaRef ds:uri="http://schemas.microsoft.com/office/infopath/2007/PartnerControls"/>
    <ds:schemaRef ds:uri="b81ee3dc-ac10-4a91-9494-d5b6174fb2e9"/>
    <ds:schemaRef ds:uri="a24b3302-c3c9-4b70-9a35-39308ee3781c"/>
  </ds:schemaRefs>
</ds:datastoreItem>
</file>

<file path=customXml/itemProps3.xml><?xml version="1.0" encoding="utf-8"?>
<ds:datastoreItem xmlns:ds="http://schemas.openxmlformats.org/officeDocument/2006/customXml" ds:itemID="{91A2DB4A-4BA6-4907-B820-EAD55E394189}">
  <ds:schemaRefs>
    <ds:schemaRef ds:uri="http://schemas.microsoft.com/sharepoint/v3/contenttype/forms"/>
  </ds:schemaRefs>
</ds:datastoreItem>
</file>

<file path=customXml/itemProps4.xml><?xml version="1.0" encoding="utf-8"?>
<ds:datastoreItem xmlns:ds="http://schemas.openxmlformats.org/officeDocument/2006/customXml" ds:itemID="{E0138808-9A15-4969-A8BA-A1EE7AA6D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CR-secondary-program-of-learning-template.DOTX</Template>
  <TotalTime>718</TotalTime>
  <Pages>135</Pages>
  <Words>22202</Words>
  <Characters>126558</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Technology 7–8 – digital and engineering – sample program of learning – park and ride</vt:lpstr>
    </vt:vector>
  </TitlesOfParts>
  <Company/>
  <LinksUpToDate>false</LinksUpToDate>
  <CharactersWithSpaces>148464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Park&amp;Ride – program – Digital and Engineering – Technology 7–8</dc:title>
  <dc:subject/>
  <dc:creator>NSW Department of Education</dc:creator>
  <cp:keywords/>
  <dc:description/>
  <dcterms:created xsi:type="dcterms:W3CDTF">2025-01-31T13:43:00Z</dcterms:created>
  <dcterms:modified xsi:type="dcterms:W3CDTF">2025-12-01T00:05:00Z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0x010100676120E3C9EBAC449F63196993DBF133</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b379cd34b2abbaaf2b79c2710824cfeb478ded47021410c28031b8674c8477d5</vt:lpwstr>
  </property>
</Properties>
</file>