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4D482" w14:textId="6850C24C" w:rsidR="009A6433" w:rsidRPr="00730893" w:rsidRDefault="50FB73BC" w:rsidP="009A6433">
      <w:pPr>
        <w:pStyle w:val="Title"/>
      </w:pPr>
      <w:bookmarkStart w:id="0" w:name="_Toc151447405"/>
      <w:r w:rsidRPr="00730893">
        <w:t>PDHPE</w:t>
      </w:r>
      <w:r w:rsidR="007F1136" w:rsidRPr="00730893">
        <w:t xml:space="preserve"> </w:t>
      </w:r>
      <w:r w:rsidR="005861BB" w:rsidRPr="00730893">
        <w:t xml:space="preserve">Year </w:t>
      </w:r>
      <w:r w:rsidR="00C053AB" w:rsidRPr="00730893">
        <w:t>9</w:t>
      </w:r>
      <w:r w:rsidR="005861BB" w:rsidRPr="00730893">
        <w:t xml:space="preserve"> – </w:t>
      </w:r>
      <w:r w:rsidR="00E10057" w:rsidRPr="00730893">
        <w:t>relationship realities</w:t>
      </w:r>
    </w:p>
    <w:p w14:paraId="7B097250" w14:textId="0BCEB4E2" w:rsidR="00513619" w:rsidRPr="00730893" w:rsidRDefault="00E10057" w:rsidP="009A6433">
      <w:pPr>
        <w:pStyle w:val="Subtitle0"/>
      </w:pPr>
      <w:r w:rsidRPr="00730893">
        <w:t>Teaching and learning program</w:t>
      </w:r>
      <w:bookmarkEnd w:id="0"/>
    </w:p>
    <w:p w14:paraId="34736744" w14:textId="77777777" w:rsidR="00513619" w:rsidRPr="00730893" w:rsidRDefault="00513619">
      <w:pPr>
        <w:suppressAutoHyphens w:val="0"/>
        <w:spacing w:before="0" w:after="160" w:line="259" w:lineRule="auto"/>
        <w:rPr>
          <w:color w:val="002664"/>
          <w:sz w:val="44"/>
          <w:szCs w:val="48"/>
          <w:highlight w:val="yellow"/>
        </w:rPr>
      </w:pPr>
      <w:r w:rsidRPr="00730893">
        <w:rPr>
          <w:highlight w:val="yellow"/>
        </w:rPr>
        <w:br w:type="page"/>
      </w:r>
    </w:p>
    <w:p w14:paraId="580FA45F" w14:textId="77777777" w:rsidR="0050279D" w:rsidRDefault="00D068AB" w:rsidP="001B6159">
      <w:pPr>
        <w:pStyle w:val="TOCHeading"/>
        <w:rPr>
          <w:noProof/>
        </w:rPr>
      </w:pPr>
      <w:r w:rsidRPr="00730893">
        <w:lastRenderedPageBreak/>
        <w:t>C</w:t>
      </w:r>
      <w:r w:rsidR="00556AA9" w:rsidRPr="00730893">
        <w:t>ontents</w:t>
      </w:r>
      <w:r w:rsidR="00C548AA" w:rsidRPr="00730893">
        <w:rPr>
          <w:b/>
        </w:rPr>
        <w:fldChar w:fldCharType="begin"/>
      </w:r>
      <w:r w:rsidR="00C548AA" w:rsidRPr="00730893">
        <w:instrText xml:space="preserve"> TOC \o "1-3" \h \z \u </w:instrText>
      </w:r>
      <w:r w:rsidR="00C548AA" w:rsidRPr="00730893">
        <w:rPr>
          <w:b/>
        </w:rPr>
        <w:fldChar w:fldCharType="separate"/>
      </w:r>
    </w:p>
    <w:p w14:paraId="415D7654" w14:textId="26C68C70"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29" w:history="1">
        <w:r w:rsidRPr="008960E5">
          <w:rPr>
            <w:rStyle w:val="Hyperlink"/>
          </w:rPr>
          <w:t>About this resource</w:t>
        </w:r>
        <w:r>
          <w:rPr>
            <w:webHidden/>
          </w:rPr>
          <w:tab/>
        </w:r>
        <w:r>
          <w:rPr>
            <w:webHidden/>
          </w:rPr>
          <w:fldChar w:fldCharType="begin"/>
        </w:r>
        <w:r>
          <w:rPr>
            <w:webHidden/>
          </w:rPr>
          <w:instrText xml:space="preserve"> PAGEREF _Toc225430029 \h </w:instrText>
        </w:r>
        <w:r>
          <w:rPr>
            <w:webHidden/>
          </w:rPr>
        </w:r>
        <w:r>
          <w:rPr>
            <w:webHidden/>
          </w:rPr>
          <w:fldChar w:fldCharType="separate"/>
        </w:r>
        <w:r>
          <w:rPr>
            <w:webHidden/>
          </w:rPr>
          <w:t>3</w:t>
        </w:r>
        <w:r>
          <w:rPr>
            <w:webHidden/>
          </w:rPr>
          <w:fldChar w:fldCharType="end"/>
        </w:r>
      </w:hyperlink>
    </w:p>
    <w:p w14:paraId="399152C7" w14:textId="53CF6E22"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30" w:history="1">
        <w:r w:rsidRPr="008960E5">
          <w:rPr>
            <w:rStyle w:val="Hyperlink"/>
          </w:rPr>
          <w:t>Overview</w:t>
        </w:r>
        <w:r>
          <w:rPr>
            <w:webHidden/>
          </w:rPr>
          <w:tab/>
        </w:r>
        <w:r>
          <w:rPr>
            <w:webHidden/>
          </w:rPr>
          <w:fldChar w:fldCharType="begin"/>
        </w:r>
        <w:r>
          <w:rPr>
            <w:webHidden/>
          </w:rPr>
          <w:instrText xml:space="preserve"> PAGEREF _Toc225430030 \h </w:instrText>
        </w:r>
        <w:r>
          <w:rPr>
            <w:webHidden/>
          </w:rPr>
        </w:r>
        <w:r>
          <w:rPr>
            <w:webHidden/>
          </w:rPr>
          <w:fldChar w:fldCharType="separate"/>
        </w:r>
        <w:r>
          <w:rPr>
            <w:webHidden/>
          </w:rPr>
          <w:t>3</w:t>
        </w:r>
        <w:r>
          <w:rPr>
            <w:webHidden/>
          </w:rPr>
          <w:fldChar w:fldCharType="end"/>
        </w:r>
      </w:hyperlink>
    </w:p>
    <w:p w14:paraId="1721631A" w14:textId="1D39C141"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31" w:history="1">
        <w:r w:rsidRPr="008960E5">
          <w:rPr>
            <w:rStyle w:val="Hyperlink"/>
          </w:rPr>
          <w:t>Syllabus outcomes</w:t>
        </w:r>
        <w:r>
          <w:rPr>
            <w:webHidden/>
          </w:rPr>
          <w:tab/>
        </w:r>
        <w:r>
          <w:rPr>
            <w:webHidden/>
          </w:rPr>
          <w:fldChar w:fldCharType="begin"/>
        </w:r>
        <w:r>
          <w:rPr>
            <w:webHidden/>
          </w:rPr>
          <w:instrText xml:space="preserve"> PAGEREF _Toc225430031 \h </w:instrText>
        </w:r>
        <w:r>
          <w:rPr>
            <w:webHidden/>
          </w:rPr>
        </w:r>
        <w:r>
          <w:rPr>
            <w:webHidden/>
          </w:rPr>
          <w:fldChar w:fldCharType="separate"/>
        </w:r>
        <w:r>
          <w:rPr>
            <w:webHidden/>
          </w:rPr>
          <w:t>4</w:t>
        </w:r>
        <w:r>
          <w:rPr>
            <w:webHidden/>
          </w:rPr>
          <w:fldChar w:fldCharType="end"/>
        </w:r>
      </w:hyperlink>
    </w:p>
    <w:p w14:paraId="76E3A8DF" w14:textId="5C5CD3D1" w:rsidR="0050279D" w:rsidRDefault="0050279D">
      <w:pPr>
        <w:pStyle w:val="TOC2"/>
        <w:rPr>
          <w:rFonts w:asciiTheme="minorHAnsi" w:eastAsia="Batang" w:hAnsiTheme="minorHAnsi" w:cstheme="minorBidi"/>
          <w:kern w:val="2"/>
          <w:sz w:val="24"/>
          <w:lang w:eastAsia="ja-JP"/>
          <w14:ligatures w14:val="standardContextual"/>
        </w:rPr>
      </w:pPr>
      <w:hyperlink w:anchor="_Toc225430032" w:history="1">
        <w:r w:rsidRPr="008960E5">
          <w:rPr>
            <w:rStyle w:val="Hyperlink"/>
          </w:rPr>
          <w:t>Content</w:t>
        </w:r>
        <w:r>
          <w:rPr>
            <w:webHidden/>
          </w:rPr>
          <w:tab/>
        </w:r>
        <w:r>
          <w:rPr>
            <w:webHidden/>
          </w:rPr>
          <w:fldChar w:fldCharType="begin"/>
        </w:r>
        <w:r>
          <w:rPr>
            <w:webHidden/>
          </w:rPr>
          <w:instrText xml:space="preserve"> PAGEREF _Toc225430032 \h </w:instrText>
        </w:r>
        <w:r>
          <w:rPr>
            <w:webHidden/>
          </w:rPr>
        </w:r>
        <w:r>
          <w:rPr>
            <w:webHidden/>
          </w:rPr>
          <w:fldChar w:fldCharType="separate"/>
        </w:r>
        <w:r>
          <w:rPr>
            <w:webHidden/>
          </w:rPr>
          <w:t>4</w:t>
        </w:r>
        <w:r>
          <w:rPr>
            <w:webHidden/>
          </w:rPr>
          <w:fldChar w:fldCharType="end"/>
        </w:r>
      </w:hyperlink>
    </w:p>
    <w:p w14:paraId="16D25758" w14:textId="070903C9" w:rsidR="0050279D" w:rsidRDefault="0050279D">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25430033" w:history="1">
        <w:r w:rsidRPr="008960E5">
          <w:rPr>
            <w:rStyle w:val="Hyperlink"/>
            <w:noProof/>
          </w:rPr>
          <w:t>Focus area – Respectful relationships</w:t>
        </w:r>
        <w:r>
          <w:rPr>
            <w:noProof/>
            <w:webHidden/>
          </w:rPr>
          <w:tab/>
        </w:r>
        <w:r>
          <w:rPr>
            <w:noProof/>
            <w:webHidden/>
          </w:rPr>
          <w:fldChar w:fldCharType="begin"/>
        </w:r>
        <w:r>
          <w:rPr>
            <w:noProof/>
            <w:webHidden/>
          </w:rPr>
          <w:instrText xml:space="preserve"> PAGEREF _Toc225430033 \h </w:instrText>
        </w:r>
        <w:r>
          <w:rPr>
            <w:noProof/>
            <w:webHidden/>
          </w:rPr>
        </w:r>
        <w:r>
          <w:rPr>
            <w:noProof/>
            <w:webHidden/>
          </w:rPr>
          <w:fldChar w:fldCharType="separate"/>
        </w:r>
        <w:r>
          <w:rPr>
            <w:noProof/>
            <w:webHidden/>
          </w:rPr>
          <w:t>4</w:t>
        </w:r>
        <w:r>
          <w:rPr>
            <w:noProof/>
            <w:webHidden/>
          </w:rPr>
          <w:fldChar w:fldCharType="end"/>
        </w:r>
      </w:hyperlink>
    </w:p>
    <w:p w14:paraId="1E6D86D7" w14:textId="4071EFCF" w:rsidR="0050279D" w:rsidRDefault="0050279D">
      <w:pPr>
        <w:pStyle w:val="TOC2"/>
        <w:rPr>
          <w:rFonts w:asciiTheme="minorHAnsi" w:eastAsia="Batang" w:hAnsiTheme="minorHAnsi" w:cstheme="minorBidi"/>
          <w:kern w:val="2"/>
          <w:sz w:val="24"/>
          <w:lang w:eastAsia="ja-JP"/>
          <w14:ligatures w14:val="standardContextual"/>
        </w:rPr>
      </w:pPr>
      <w:hyperlink w:anchor="_Toc225430034" w:history="1">
        <w:r w:rsidRPr="008960E5">
          <w:rPr>
            <w:rStyle w:val="Hyperlink"/>
          </w:rPr>
          <w:t>Related support materials</w:t>
        </w:r>
        <w:r>
          <w:rPr>
            <w:webHidden/>
          </w:rPr>
          <w:tab/>
        </w:r>
        <w:r>
          <w:rPr>
            <w:webHidden/>
          </w:rPr>
          <w:fldChar w:fldCharType="begin"/>
        </w:r>
        <w:r>
          <w:rPr>
            <w:webHidden/>
          </w:rPr>
          <w:instrText xml:space="preserve"> PAGEREF _Toc225430034 \h </w:instrText>
        </w:r>
        <w:r>
          <w:rPr>
            <w:webHidden/>
          </w:rPr>
        </w:r>
        <w:r>
          <w:rPr>
            <w:webHidden/>
          </w:rPr>
          <w:fldChar w:fldCharType="separate"/>
        </w:r>
        <w:r>
          <w:rPr>
            <w:webHidden/>
          </w:rPr>
          <w:t>6</w:t>
        </w:r>
        <w:r>
          <w:rPr>
            <w:webHidden/>
          </w:rPr>
          <w:fldChar w:fldCharType="end"/>
        </w:r>
      </w:hyperlink>
    </w:p>
    <w:p w14:paraId="6ADA9E99" w14:textId="024E1A59" w:rsidR="0050279D" w:rsidRDefault="0050279D">
      <w:pPr>
        <w:pStyle w:val="TOC2"/>
        <w:rPr>
          <w:rFonts w:asciiTheme="minorHAnsi" w:eastAsia="Batang" w:hAnsiTheme="minorHAnsi" w:cstheme="minorBidi"/>
          <w:kern w:val="2"/>
          <w:sz w:val="24"/>
          <w:lang w:eastAsia="ja-JP"/>
          <w14:ligatures w14:val="standardContextual"/>
        </w:rPr>
      </w:pPr>
      <w:hyperlink w:anchor="_Toc225430035" w:history="1">
        <w:r w:rsidRPr="008960E5">
          <w:rPr>
            <w:rStyle w:val="Hyperlink"/>
          </w:rPr>
          <w:t>Teacher notes</w:t>
        </w:r>
        <w:r>
          <w:rPr>
            <w:webHidden/>
          </w:rPr>
          <w:tab/>
        </w:r>
        <w:r>
          <w:rPr>
            <w:webHidden/>
          </w:rPr>
          <w:fldChar w:fldCharType="begin"/>
        </w:r>
        <w:r>
          <w:rPr>
            <w:webHidden/>
          </w:rPr>
          <w:instrText xml:space="preserve"> PAGEREF _Toc225430035 \h </w:instrText>
        </w:r>
        <w:r>
          <w:rPr>
            <w:webHidden/>
          </w:rPr>
        </w:r>
        <w:r>
          <w:rPr>
            <w:webHidden/>
          </w:rPr>
          <w:fldChar w:fldCharType="separate"/>
        </w:r>
        <w:r>
          <w:rPr>
            <w:webHidden/>
          </w:rPr>
          <w:t>6</w:t>
        </w:r>
        <w:r>
          <w:rPr>
            <w:webHidden/>
          </w:rPr>
          <w:fldChar w:fldCharType="end"/>
        </w:r>
      </w:hyperlink>
    </w:p>
    <w:p w14:paraId="60035222" w14:textId="2E2E14E0"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36" w:history="1">
        <w:r w:rsidRPr="008960E5">
          <w:rPr>
            <w:rStyle w:val="Hyperlink"/>
          </w:rPr>
          <w:t>Learning sequence 1 – building the foundations for healthy, respectful relationships</w:t>
        </w:r>
        <w:r>
          <w:rPr>
            <w:webHidden/>
          </w:rPr>
          <w:tab/>
        </w:r>
        <w:r>
          <w:rPr>
            <w:webHidden/>
          </w:rPr>
          <w:fldChar w:fldCharType="begin"/>
        </w:r>
        <w:r>
          <w:rPr>
            <w:webHidden/>
          </w:rPr>
          <w:instrText xml:space="preserve"> PAGEREF _Toc225430036 \h </w:instrText>
        </w:r>
        <w:r>
          <w:rPr>
            <w:webHidden/>
          </w:rPr>
        </w:r>
        <w:r>
          <w:rPr>
            <w:webHidden/>
          </w:rPr>
          <w:fldChar w:fldCharType="separate"/>
        </w:r>
        <w:r>
          <w:rPr>
            <w:webHidden/>
          </w:rPr>
          <w:t>8</w:t>
        </w:r>
        <w:r>
          <w:rPr>
            <w:webHidden/>
          </w:rPr>
          <w:fldChar w:fldCharType="end"/>
        </w:r>
      </w:hyperlink>
    </w:p>
    <w:p w14:paraId="7A72DA9C" w14:textId="120D2373"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37" w:history="1">
        <w:r w:rsidRPr="008960E5">
          <w:rPr>
            <w:rStyle w:val="Hyperlink"/>
          </w:rPr>
          <w:t>Learning sequence 2 – positive communication for healthy, respectful relationships</w:t>
        </w:r>
        <w:r>
          <w:rPr>
            <w:webHidden/>
          </w:rPr>
          <w:tab/>
        </w:r>
        <w:r>
          <w:rPr>
            <w:webHidden/>
          </w:rPr>
          <w:fldChar w:fldCharType="begin"/>
        </w:r>
        <w:r>
          <w:rPr>
            <w:webHidden/>
          </w:rPr>
          <w:instrText xml:space="preserve"> PAGEREF _Toc225430037 \h </w:instrText>
        </w:r>
        <w:r>
          <w:rPr>
            <w:webHidden/>
          </w:rPr>
        </w:r>
        <w:r>
          <w:rPr>
            <w:webHidden/>
          </w:rPr>
          <w:fldChar w:fldCharType="separate"/>
        </w:r>
        <w:r>
          <w:rPr>
            <w:webHidden/>
          </w:rPr>
          <w:t>19</w:t>
        </w:r>
        <w:r>
          <w:rPr>
            <w:webHidden/>
          </w:rPr>
          <w:fldChar w:fldCharType="end"/>
        </w:r>
      </w:hyperlink>
    </w:p>
    <w:p w14:paraId="233980F8" w14:textId="61A94804"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38" w:history="1">
        <w:r w:rsidRPr="008960E5">
          <w:rPr>
            <w:rStyle w:val="Hyperlink"/>
          </w:rPr>
          <w:t>Learning sequence 3 – understanding power and respect</w:t>
        </w:r>
        <w:r>
          <w:rPr>
            <w:webHidden/>
          </w:rPr>
          <w:tab/>
        </w:r>
        <w:r>
          <w:rPr>
            <w:webHidden/>
          </w:rPr>
          <w:fldChar w:fldCharType="begin"/>
        </w:r>
        <w:r>
          <w:rPr>
            <w:webHidden/>
          </w:rPr>
          <w:instrText xml:space="preserve"> PAGEREF _Toc225430038 \h </w:instrText>
        </w:r>
        <w:r>
          <w:rPr>
            <w:webHidden/>
          </w:rPr>
        </w:r>
        <w:r>
          <w:rPr>
            <w:webHidden/>
          </w:rPr>
          <w:fldChar w:fldCharType="separate"/>
        </w:r>
        <w:r>
          <w:rPr>
            <w:webHidden/>
          </w:rPr>
          <w:t>34</w:t>
        </w:r>
        <w:r>
          <w:rPr>
            <w:webHidden/>
          </w:rPr>
          <w:fldChar w:fldCharType="end"/>
        </w:r>
      </w:hyperlink>
    </w:p>
    <w:p w14:paraId="70156BF4" w14:textId="5351420A"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39" w:history="1">
        <w:r w:rsidRPr="008960E5">
          <w:rPr>
            <w:rStyle w:val="Hyperlink"/>
          </w:rPr>
          <w:t>Learning sequence 4 – how media shapes our understanding of respectful relationships</w:t>
        </w:r>
        <w:r>
          <w:rPr>
            <w:webHidden/>
          </w:rPr>
          <w:tab/>
        </w:r>
        <w:r>
          <w:rPr>
            <w:webHidden/>
          </w:rPr>
          <w:fldChar w:fldCharType="begin"/>
        </w:r>
        <w:r>
          <w:rPr>
            <w:webHidden/>
          </w:rPr>
          <w:instrText xml:space="preserve"> PAGEREF _Toc225430039 \h </w:instrText>
        </w:r>
        <w:r>
          <w:rPr>
            <w:webHidden/>
          </w:rPr>
        </w:r>
        <w:r>
          <w:rPr>
            <w:webHidden/>
          </w:rPr>
          <w:fldChar w:fldCharType="separate"/>
        </w:r>
        <w:r>
          <w:rPr>
            <w:webHidden/>
          </w:rPr>
          <w:t>45</w:t>
        </w:r>
        <w:r>
          <w:rPr>
            <w:webHidden/>
          </w:rPr>
          <w:fldChar w:fldCharType="end"/>
        </w:r>
      </w:hyperlink>
    </w:p>
    <w:p w14:paraId="00DB62E2" w14:textId="3884E9F2"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40" w:history="1">
        <w:r w:rsidRPr="008960E5">
          <w:rPr>
            <w:rStyle w:val="Hyperlink"/>
          </w:rPr>
          <w:t>Appendix 1 – building respectful relationships activity cards</w:t>
        </w:r>
        <w:r>
          <w:rPr>
            <w:webHidden/>
          </w:rPr>
          <w:tab/>
        </w:r>
        <w:r>
          <w:rPr>
            <w:webHidden/>
          </w:rPr>
          <w:fldChar w:fldCharType="begin"/>
        </w:r>
        <w:r>
          <w:rPr>
            <w:webHidden/>
          </w:rPr>
          <w:instrText xml:space="preserve"> PAGEREF _Toc225430040 \h </w:instrText>
        </w:r>
        <w:r>
          <w:rPr>
            <w:webHidden/>
          </w:rPr>
        </w:r>
        <w:r>
          <w:rPr>
            <w:webHidden/>
          </w:rPr>
          <w:fldChar w:fldCharType="separate"/>
        </w:r>
        <w:r>
          <w:rPr>
            <w:webHidden/>
          </w:rPr>
          <w:t>57</w:t>
        </w:r>
        <w:r>
          <w:rPr>
            <w:webHidden/>
          </w:rPr>
          <w:fldChar w:fldCharType="end"/>
        </w:r>
      </w:hyperlink>
    </w:p>
    <w:p w14:paraId="7B6D39A9" w14:textId="1E72AEFE"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41" w:history="1">
        <w:r w:rsidRPr="008960E5">
          <w:rPr>
            <w:rStyle w:val="Hyperlink"/>
          </w:rPr>
          <w:t>Appendix 2 – the language of relationships – glossary</w:t>
        </w:r>
        <w:r>
          <w:rPr>
            <w:webHidden/>
          </w:rPr>
          <w:tab/>
        </w:r>
        <w:r>
          <w:rPr>
            <w:webHidden/>
          </w:rPr>
          <w:fldChar w:fldCharType="begin"/>
        </w:r>
        <w:r>
          <w:rPr>
            <w:webHidden/>
          </w:rPr>
          <w:instrText xml:space="preserve"> PAGEREF _Toc225430041 \h </w:instrText>
        </w:r>
        <w:r>
          <w:rPr>
            <w:webHidden/>
          </w:rPr>
        </w:r>
        <w:r>
          <w:rPr>
            <w:webHidden/>
          </w:rPr>
          <w:fldChar w:fldCharType="separate"/>
        </w:r>
        <w:r>
          <w:rPr>
            <w:webHidden/>
          </w:rPr>
          <w:t>59</w:t>
        </w:r>
        <w:r>
          <w:rPr>
            <w:webHidden/>
          </w:rPr>
          <w:fldChar w:fldCharType="end"/>
        </w:r>
      </w:hyperlink>
    </w:p>
    <w:p w14:paraId="284A0621" w14:textId="6DFB1F28"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42" w:history="1">
        <w:r w:rsidRPr="008960E5">
          <w:rPr>
            <w:rStyle w:val="Hyperlink"/>
          </w:rPr>
          <w:t>Appendix 3 – ethical dilemma scenarios</w:t>
        </w:r>
        <w:r>
          <w:rPr>
            <w:webHidden/>
          </w:rPr>
          <w:tab/>
        </w:r>
        <w:r>
          <w:rPr>
            <w:webHidden/>
          </w:rPr>
          <w:fldChar w:fldCharType="begin"/>
        </w:r>
        <w:r>
          <w:rPr>
            <w:webHidden/>
          </w:rPr>
          <w:instrText xml:space="preserve"> PAGEREF _Toc225430042 \h </w:instrText>
        </w:r>
        <w:r>
          <w:rPr>
            <w:webHidden/>
          </w:rPr>
        </w:r>
        <w:r>
          <w:rPr>
            <w:webHidden/>
          </w:rPr>
          <w:fldChar w:fldCharType="separate"/>
        </w:r>
        <w:r>
          <w:rPr>
            <w:webHidden/>
          </w:rPr>
          <w:t>63</w:t>
        </w:r>
        <w:r>
          <w:rPr>
            <w:webHidden/>
          </w:rPr>
          <w:fldChar w:fldCharType="end"/>
        </w:r>
      </w:hyperlink>
    </w:p>
    <w:p w14:paraId="3AD9D710" w14:textId="2050C365"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43" w:history="1">
        <w:r w:rsidRPr="008960E5">
          <w:rPr>
            <w:rStyle w:val="Hyperlink"/>
          </w:rPr>
          <w:t>Appendix 4 – defining my boundaries</w:t>
        </w:r>
        <w:r>
          <w:rPr>
            <w:webHidden/>
          </w:rPr>
          <w:tab/>
        </w:r>
        <w:r>
          <w:rPr>
            <w:webHidden/>
          </w:rPr>
          <w:fldChar w:fldCharType="begin"/>
        </w:r>
        <w:r>
          <w:rPr>
            <w:webHidden/>
          </w:rPr>
          <w:instrText xml:space="preserve"> PAGEREF _Toc225430043 \h </w:instrText>
        </w:r>
        <w:r>
          <w:rPr>
            <w:webHidden/>
          </w:rPr>
        </w:r>
        <w:r>
          <w:rPr>
            <w:webHidden/>
          </w:rPr>
          <w:fldChar w:fldCharType="separate"/>
        </w:r>
        <w:r>
          <w:rPr>
            <w:webHidden/>
          </w:rPr>
          <w:t>65</w:t>
        </w:r>
        <w:r>
          <w:rPr>
            <w:webHidden/>
          </w:rPr>
          <w:fldChar w:fldCharType="end"/>
        </w:r>
      </w:hyperlink>
    </w:p>
    <w:p w14:paraId="521C47B2" w14:textId="16450EE7"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44" w:history="1">
        <w:r w:rsidRPr="008960E5">
          <w:rPr>
            <w:rStyle w:val="Hyperlink"/>
          </w:rPr>
          <w:t>Appendix 5 – Is it consent? Scenarios</w:t>
        </w:r>
        <w:r>
          <w:rPr>
            <w:webHidden/>
          </w:rPr>
          <w:tab/>
        </w:r>
        <w:r>
          <w:rPr>
            <w:webHidden/>
          </w:rPr>
          <w:fldChar w:fldCharType="begin"/>
        </w:r>
        <w:r>
          <w:rPr>
            <w:webHidden/>
          </w:rPr>
          <w:instrText xml:space="preserve"> PAGEREF _Toc225430044 \h </w:instrText>
        </w:r>
        <w:r>
          <w:rPr>
            <w:webHidden/>
          </w:rPr>
        </w:r>
        <w:r>
          <w:rPr>
            <w:webHidden/>
          </w:rPr>
          <w:fldChar w:fldCharType="separate"/>
        </w:r>
        <w:r>
          <w:rPr>
            <w:webHidden/>
          </w:rPr>
          <w:t>66</w:t>
        </w:r>
        <w:r>
          <w:rPr>
            <w:webHidden/>
          </w:rPr>
          <w:fldChar w:fldCharType="end"/>
        </w:r>
      </w:hyperlink>
    </w:p>
    <w:p w14:paraId="21F74B10" w14:textId="6C812C9C"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45" w:history="1">
        <w:r w:rsidRPr="008960E5">
          <w:rPr>
            <w:rStyle w:val="Hyperlink"/>
          </w:rPr>
          <w:t>Appendix 6 – consent and boundaries in sexual relationships</w:t>
        </w:r>
        <w:r>
          <w:rPr>
            <w:webHidden/>
          </w:rPr>
          <w:tab/>
        </w:r>
        <w:r>
          <w:rPr>
            <w:webHidden/>
          </w:rPr>
          <w:fldChar w:fldCharType="begin"/>
        </w:r>
        <w:r>
          <w:rPr>
            <w:webHidden/>
          </w:rPr>
          <w:instrText xml:space="preserve"> PAGEREF _Toc225430045 \h </w:instrText>
        </w:r>
        <w:r>
          <w:rPr>
            <w:webHidden/>
          </w:rPr>
        </w:r>
        <w:r>
          <w:rPr>
            <w:webHidden/>
          </w:rPr>
          <w:fldChar w:fldCharType="separate"/>
        </w:r>
        <w:r>
          <w:rPr>
            <w:webHidden/>
          </w:rPr>
          <w:t>69</w:t>
        </w:r>
        <w:r>
          <w:rPr>
            <w:webHidden/>
          </w:rPr>
          <w:fldChar w:fldCharType="end"/>
        </w:r>
      </w:hyperlink>
    </w:p>
    <w:p w14:paraId="27075EA9" w14:textId="3D2E75EC"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46" w:history="1">
        <w:r w:rsidRPr="008960E5">
          <w:rPr>
            <w:rStyle w:val="Hyperlink"/>
          </w:rPr>
          <w:t>Appendix 7 – assertive communication role-play scenarios</w:t>
        </w:r>
        <w:r>
          <w:rPr>
            <w:webHidden/>
          </w:rPr>
          <w:tab/>
        </w:r>
        <w:r>
          <w:rPr>
            <w:webHidden/>
          </w:rPr>
          <w:fldChar w:fldCharType="begin"/>
        </w:r>
        <w:r>
          <w:rPr>
            <w:webHidden/>
          </w:rPr>
          <w:instrText xml:space="preserve"> PAGEREF _Toc225430046 \h </w:instrText>
        </w:r>
        <w:r>
          <w:rPr>
            <w:webHidden/>
          </w:rPr>
        </w:r>
        <w:r>
          <w:rPr>
            <w:webHidden/>
          </w:rPr>
          <w:fldChar w:fldCharType="separate"/>
        </w:r>
        <w:r>
          <w:rPr>
            <w:webHidden/>
          </w:rPr>
          <w:t>70</w:t>
        </w:r>
        <w:r>
          <w:rPr>
            <w:webHidden/>
          </w:rPr>
          <w:fldChar w:fldCharType="end"/>
        </w:r>
      </w:hyperlink>
    </w:p>
    <w:p w14:paraId="60C7358F" w14:textId="41337909"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47" w:history="1">
        <w:r w:rsidRPr="008960E5">
          <w:rPr>
            <w:rStyle w:val="Hyperlink"/>
          </w:rPr>
          <w:t>Appendix 8 – types of power</w:t>
        </w:r>
        <w:r>
          <w:rPr>
            <w:webHidden/>
          </w:rPr>
          <w:tab/>
        </w:r>
        <w:r>
          <w:rPr>
            <w:webHidden/>
          </w:rPr>
          <w:fldChar w:fldCharType="begin"/>
        </w:r>
        <w:r>
          <w:rPr>
            <w:webHidden/>
          </w:rPr>
          <w:instrText xml:space="preserve"> PAGEREF _Toc225430047 \h </w:instrText>
        </w:r>
        <w:r>
          <w:rPr>
            <w:webHidden/>
          </w:rPr>
        </w:r>
        <w:r>
          <w:rPr>
            <w:webHidden/>
          </w:rPr>
          <w:fldChar w:fldCharType="separate"/>
        </w:r>
        <w:r>
          <w:rPr>
            <w:webHidden/>
          </w:rPr>
          <w:t>71</w:t>
        </w:r>
        <w:r>
          <w:rPr>
            <w:webHidden/>
          </w:rPr>
          <w:fldChar w:fldCharType="end"/>
        </w:r>
      </w:hyperlink>
    </w:p>
    <w:p w14:paraId="555EA9AE" w14:textId="0495DFD2"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48" w:history="1">
        <w:r w:rsidRPr="008960E5">
          <w:rPr>
            <w:rStyle w:val="Hyperlink"/>
          </w:rPr>
          <w:t>Appendix 9 – power in relationships scenarios</w:t>
        </w:r>
        <w:r>
          <w:rPr>
            <w:webHidden/>
          </w:rPr>
          <w:tab/>
        </w:r>
        <w:r>
          <w:rPr>
            <w:webHidden/>
          </w:rPr>
          <w:fldChar w:fldCharType="begin"/>
        </w:r>
        <w:r>
          <w:rPr>
            <w:webHidden/>
          </w:rPr>
          <w:instrText xml:space="preserve"> PAGEREF _Toc225430048 \h </w:instrText>
        </w:r>
        <w:r>
          <w:rPr>
            <w:webHidden/>
          </w:rPr>
        </w:r>
        <w:r>
          <w:rPr>
            <w:webHidden/>
          </w:rPr>
          <w:fldChar w:fldCharType="separate"/>
        </w:r>
        <w:r>
          <w:rPr>
            <w:webHidden/>
          </w:rPr>
          <w:t>74</w:t>
        </w:r>
        <w:r>
          <w:rPr>
            <w:webHidden/>
          </w:rPr>
          <w:fldChar w:fldCharType="end"/>
        </w:r>
      </w:hyperlink>
    </w:p>
    <w:p w14:paraId="2BA06648" w14:textId="28E6E6E0"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49" w:history="1">
        <w:r w:rsidRPr="008960E5">
          <w:rPr>
            <w:rStyle w:val="Hyperlink"/>
          </w:rPr>
          <w:t>Appendix 10 – power true or false statements</w:t>
        </w:r>
        <w:r>
          <w:rPr>
            <w:webHidden/>
          </w:rPr>
          <w:tab/>
        </w:r>
        <w:r>
          <w:rPr>
            <w:webHidden/>
          </w:rPr>
          <w:fldChar w:fldCharType="begin"/>
        </w:r>
        <w:r>
          <w:rPr>
            <w:webHidden/>
          </w:rPr>
          <w:instrText xml:space="preserve"> PAGEREF _Toc225430049 \h </w:instrText>
        </w:r>
        <w:r>
          <w:rPr>
            <w:webHidden/>
          </w:rPr>
        </w:r>
        <w:r>
          <w:rPr>
            <w:webHidden/>
          </w:rPr>
          <w:fldChar w:fldCharType="separate"/>
        </w:r>
        <w:r>
          <w:rPr>
            <w:webHidden/>
          </w:rPr>
          <w:t>76</w:t>
        </w:r>
        <w:r>
          <w:rPr>
            <w:webHidden/>
          </w:rPr>
          <w:fldChar w:fldCharType="end"/>
        </w:r>
      </w:hyperlink>
    </w:p>
    <w:p w14:paraId="4380AB7A" w14:textId="0DDB456F"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50" w:history="1">
        <w:r w:rsidRPr="008960E5">
          <w:rPr>
            <w:rStyle w:val="Hyperlink"/>
          </w:rPr>
          <w:t>Appendix 11 – types of abuse activity cards</w:t>
        </w:r>
        <w:r>
          <w:rPr>
            <w:webHidden/>
          </w:rPr>
          <w:tab/>
        </w:r>
        <w:r>
          <w:rPr>
            <w:webHidden/>
          </w:rPr>
          <w:fldChar w:fldCharType="begin"/>
        </w:r>
        <w:r>
          <w:rPr>
            <w:webHidden/>
          </w:rPr>
          <w:instrText xml:space="preserve"> PAGEREF _Toc225430050 \h </w:instrText>
        </w:r>
        <w:r>
          <w:rPr>
            <w:webHidden/>
          </w:rPr>
        </w:r>
        <w:r>
          <w:rPr>
            <w:webHidden/>
          </w:rPr>
          <w:fldChar w:fldCharType="separate"/>
        </w:r>
        <w:r>
          <w:rPr>
            <w:webHidden/>
          </w:rPr>
          <w:t>77</w:t>
        </w:r>
        <w:r>
          <w:rPr>
            <w:webHidden/>
          </w:rPr>
          <w:fldChar w:fldCharType="end"/>
        </w:r>
      </w:hyperlink>
    </w:p>
    <w:p w14:paraId="3A3F4090" w14:textId="0B6F3076"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51" w:history="1">
        <w:r w:rsidRPr="008960E5">
          <w:rPr>
            <w:rStyle w:val="Hyperlink"/>
          </w:rPr>
          <w:t>Appendix 12 – support service scenarios</w:t>
        </w:r>
        <w:r>
          <w:rPr>
            <w:webHidden/>
          </w:rPr>
          <w:tab/>
        </w:r>
        <w:r>
          <w:rPr>
            <w:webHidden/>
          </w:rPr>
          <w:fldChar w:fldCharType="begin"/>
        </w:r>
        <w:r>
          <w:rPr>
            <w:webHidden/>
          </w:rPr>
          <w:instrText xml:space="preserve"> PAGEREF _Toc225430051 \h </w:instrText>
        </w:r>
        <w:r>
          <w:rPr>
            <w:webHidden/>
          </w:rPr>
        </w:r>
        <w:r>
          <w:rPr>
            <w:webHidden/>
          </w:rPr>
          <w:fldChar w:fldCharType="separate"/>
        </w:r>
        <w:r>
          <w:rPr>
            <w:webHidden/>
          </w:rPr>
          <w:t>82</w:t>
        </w:r>
        <w:r>
          <w:rPr>
            <w:webHidden/>
          </w:rPr>
          <w:fldChar w:fldCharType="end"/>
        </w:r>
      </w:hyperlink>
    </w:p>
    <w:p w14:paraId="279C949A" w14:textId="597A7F7C"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52" w:history="1">
        <w:r w:rsidRPr="008960E5">
          <w:rPr>
            <w:rStyle w:val="Hyperlink"/>
          </w:rPr>
          <w:t>Appendix 13 – sex, gender and sexuality quiz</w:t>
        </w:r>
        <w:r>
          <w:rPr>
            <w:webHidden/>
          </w:rPr>
          <w:tab/>
        </w:r>
        <w:r>
          <w:rPr>
            <w:webHidden/>
          </w:rPr>
          <w:fldChar w:fldCharType="begin"/>
        </w:r>
        <w:r>
          <w:rPr>
            <w:webHidden/>
          </w:rPr>
          <w:instrText xml:space="preserve"> PAGEREF _Toc225430052 \h </w:instrText>
        </w:r>
        <w:r>
          <w:rPr>
            <w:webHidden/>
          </w:rPr>
        </w:r>
        <w:r>
          <w:rPr>
            <w:webHidden/>
          </w:rPr>
          <w:fldChar w:fldCharType="separate"/>
        </w:r>
        <w:r>
          <w:rPr>
            <w:webHidden/>
          </w:rPr>
          <w:t>83</w:t>
        </w:r>
        <w:r>
          <w:rPr>
            <w:webHidden/>
          </w:rPr>
          <w:fldChar w:fldCharType="end"/>
        </w:r>
      </w:hyperlink>
    </w:p>
    <w:p w14:paraId="3CFDABF1" w14:textId="113D8A62"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53" w:history="1">
        <w:r w:rsidRPr="008960E5">
          <w:rPr>
            <w:rStyle w:val="Hyperlink"/>
          </w:rPr>
          <w:t>Appendix 14 – media messaging scenarios</w:t>
        </w:r>
        <w:r>
          <w:rPr>
            <w:webHidden/>
          </w:rPr>
          <w:tab/>
        </w:r>
        <w:r>
          <w:rPr>
            <w:webHidden/>
          </w:rPr>
          <w:fldChar w:fldCharType="begin"/>
        </w:r>
        <w:r>
          <w:rPr>
            <w:webHidden/>
          </w:rPr>
          <w:instrText xml:space="preserve"> PAGEREF _Toc225430053 \h </w:instrText>
        </w:r>
        <w:r>
          <w:rPr>
            <w:webHidden/>
          </w:rPr>
        </w:r>
        <w:r>
          <w:rPr>
            <w:webHidden/>
          </w:rPr>
          <w:fldChar w:fldCharType="separate"/>
        </w:r>
        <w:r>
          <w:rPr>
            <w:webHidden/>
          </w:rPr>
          <w:t>88</w:t>
        </w:r>
        <w:r>
          <w:rPr>
            <w:webHidden/>
          </w:rPr>
          <w:fldChar w:fldCharType="end"/>
        </w:r>
      </w:hyperlink>
    </w:p>
    <w:p w14:paraId="6ABA07C7" w14:textId="72EDE1AD"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54" w:history="1">
        <w:r w:rsidRPr="008960E5">
          <w:rPr>
            <w:rStyle w:val="Hyperlink"/>
          </w:rPr>
          <w:t>Program feedback</w:t>
        </w:r>
        <w:r>
          <w:rPr>
            <w:webHidden/>
          </w:rPr>
          <w:tab/>
        </w:r>
        <w:r>
          <w:rPr>
            <w:webHidden/>
          </w:rPr>
          <w:fldChar w:fldCharType="begin"/>
        </w:r>
        <w:r>
          <w:rPr>
            <w:webHidden/>
          </w:rPr>
          <w:instrText xml:space="preserve"> PAGEREF _Toc225430054 \h </w:instrText>
        </w:r>
        <w:r>
          <w:rPr>
            <w:webHidden/>
          </w:rPr>
        </w:r>
        <w:r>
          <w:rPr>
            <w:webHidden/>
          </w:rPr>
          <w:fldChar w:fldCharType="separate"/>
        </w:r>
        <w:r>
          <w:rPr>
            <w:webHidden/>
          </w:rPr>
          <w:t>90</w:t>
        </w:r>
        <w:r>
          <w:rPr>
            <w:webHidden/>
          </w:rPr>
          <w:fldChar w:fldCharType="end"/>
        </w:r>
      </w:hyperlink>
    </w:p>
    <w:p w14:paraId="7DC94537" w14:textId="78F62102"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55" w:history="1">
        <w:r w:rsidRPr="008960E5">
          <w:rPr>
            <w:rStyle w:val="Hyperlink"/>
          </w:rPr>
          <w:t>Support and alignment</w:t>
        </w:r>
        <w:r>
          <w:rPr>
            <w:webHidden/>
          </w:rPr>
          <w:tab/>
        </w:r>
        <w:r>
          <w:rPr>
            <w:webHidden/>
          </w:rPr>
          <w:fldChar w:fldCharType="begin"/>
        </w:r>
        <w:r>
          <w:rPr>
            <w:webHidden/>
          </w:rPr>
          <w:instrText xml:space="preserve"> PAGEREF _Toc225430055 \h </w:instrText>
        </w:r>
        <w:r>
          <w:rPr>
            <w:webHidden/>
          </w:rPr>
        </w:r>
        <w:r>
          <w:rPr>
            <w:webHidden/>
          </w:rPr>
          <w:fldChar w:fldCharType="separate"/>
        </w:r>
        <w:r>
          <w:rPr>
            <w:webHidden/>
          </w:rPr>
          <w:t>91</w:t>
        </w:r>
        <w:r>
          <w:rPr>
            <w:webHidden/>
          </w:rPr>
          <w:fldChar w:fldCharType="end"/>
        </w:r>
      </w:hyperlink>
    </w:p>
    <w:p w14:paraId="2D714CB6" w14:textId="34A27B63" w:rsidR="0050279D" w:rsidRDefault="0050279D">
      <w:pPr>
        <w:pStyle w:val="TOC1"/>
        <w:rPr>
          <w:rFonts w:asciiTheme="minorHAnsi" w:eastAsia="Batang" w:hAnsiTheme="minorHAnsi" w:cstheme="minorBidi"/>
          <w:b w:val="0"/>
          <w:kern w:val="2"/>
          <w:sz w:val="24"/>
          <w:lang w:eastAsia="ja-JP"/>
          <w14:ligatures w14:val="standardContextual"/>
        </w:rPr>
      </w:pPr>
      <w:hyperlink w:anchor="_Toc225430056" w:history="1">
        <w:r w:rsidRPr="008960E5">
          <w:rPr>
            <w:rStyle w:val="Hyperlink"/>
          </w:rPr>
          <w:t>References</w:t>
        </w:r>
        <w:r>
          <w:rPr>
            <w:webHidden/>
          </w:rPr>
          <w:tab/>
        </w:r>
        <w:r>
          <w:rPr>
            <w:webHidden/>
          </w:rPr>
          <w:fldChar w:fldCharType="begin"/>
        </w:r>
        <w:r>
          <w:rPr>
            <w:webHidden/>
          </w:rPr>
          <w:instrText xml:space="preserve"> PAGEREF _Toc225430056 \h </w:instrText>
        </w:r>
        <w:r>
          <w:rPr>
            <w:webHidden/>
          </w:rPr>
        </w:r>
        <w:r>
          <w:rPr>
            <w:webHidden/>
          </w:rPr>
          <w:fldChar w:fldCharType="separate"/>
        </w:r>
        <w:r>
          <w:rPr>
            <w:webHidden/>
          </w:rPr>
          <w:t>93</w:t>
        </w:r>
        <w:r>
          <w:rPr>
            <w:webHidden/>
          </w:rPr>
          <w:fldChar w:fldCharType="end"/>
        </w:r>
      </w:hyperlink>
    </w:p>
    <w:p w14:paraId="1534DF41" w14:textId="77777777" w:rsidR="00D56FA0" w:rsidRPr="00730893" w:rsidRDefault="00C548AA" w:rsidP="00D56FA0">
      <w:r w:rsidRPr="00730893">
        <w:fldChar w:fldCharType="end"/>
      </w:r>
      <w:bookmarkStart w:id="1" w:name="_Toc145666031"/>
      <w:bookmarkStart w:id="2" w:name="_Toc151447406"/>
      <w:bookmarkStart w:id="3" w:name="_Toc151632386"/>
      <w:r w:rsidR="00D56FA0" w:rsidRPr="00730893">
        <w:br w:type="page"/>
      </w:r>
    </w:p>
    <w:p w14:paraId="3EB7C798" w14:textId="50B6F07E" w:rsidR="00622C84" w:rsidRPr="00730893" w:rsidRDefault="00622C84" w:rsidP="00B46E33">
      <w:pPr>
        <w:pStyle w:val="Heading1"/>
      </w:pPr>
      <w:bookmarkStart w:id="4" w:name="_Toc225430029"/>
      <w:r w:rsidRPr="00730893">
        <w:lastRenderedPageBreak/>
        <w:t>About this resource</w:t>
      </w:r>
      <w:bookmarkEnd w:id="1"/>
      <w:bookmarkEnd w:id="2"/>
      <w:bookmarkEnd w:id="3"/>
      <w:bookmarkEnd w:id="4"/>
    </w:p>
    <w:p w14:paraId="2B70E47E" w14:textId="13C7EA89" w:rsidR="00F97F1E" w:rsidRPr="00730893" w:rsidRDefault="01101D2B" w:rsidP="6D7FDA41">
      <w:r w:rsidRPr="00730893">
        <w:t xml:space="preserve">This teaching and learning program has been developed to assist teachers in NSW Department of Education schools to create learning experiences that are contextualised to their students’ needs, interests and abilities for </w:t>
      </w:r>
      <w:r w:rsidR="00804E6C" w:rsidRPr="00730893">
        <w:t xml:space="preserve">the </w:t>
      </w:r>
      <w:hyperlink r:id="rId11">
        <w:r w:rsidR="00804E6C" w:rsidRPr="00730893">
          <w:rPr>
            <w:rStyle w:val="Hyperlink"/>
          </w:rPr>
          <w:t>Personal Development, Health and Physical Education 7–10 Syllabus</w:t>
        </w:r>
      </w:hyperlink>
      <w:r w:rsidR="00804E6C" w:rsidRPr="00730893">
        <w:t xml:space="preserve"> </w:t>
      </w:r>
      <w:r w:rsidR="10D0EB70" w:rsidRPr="00730893">
        <w:t>(NESA 2024)</w:t>
      </w:r>
      <w:r w:rsidRPr="00730893">
        <w:t>. It provides an example of one way to approach programming through a conceptual lens</w:t>
      </w:r>
      <w:r w:rsidR="00D512D2" w:rsidRPr="00730893">
        <w:t>.</w:t>
      </w:r>
      <w:r w:rsidR="275301F2" w:rsidRPr="00730893">
        <w:t xml:space="preserve"> </w:t>
      </w:r>
      <w:r w:rsidR="00D512D2" w:rsidRPr="00730893">
        <w:t>T</w:t>
      </w:r>
      <w:r w:rsidR="72054243" w:rsidRPr="00730893">
        <w:t>eachers are encouraged to take an adopt and adapt approach to the learning activities outlined in this program.</w:t>
      </w:r>
    </w:p>
    <w:p w14:paraId="24FA7A2F" w14:textId="77777777" w:rsidR="00935D2C" w:rsidRPr="00730893" w:rsidRDefault="0086180C" w:rsidP="008324EA">
      <w:pPr>
        <w:pStyle w:val="Heading1"/>
      </w:pPr>
      <w:bookmarkStart w:id="5" w:name="_Toc225430030"/>
      <w:r w:rsidRPr="00730893">
        <w:t>Overview</w:t>
      </w:r>
      <w:bookmarkEnd w:id="5"/>
    </w:p>
    <w:p w14:paraId="7984FF02" w14:textId="6E98399C" w:rsidR="00E34FD1" w:rsidRPr="00730893" w:rsidRDefault="00052CBF" w:rsidP="00E34FD1">
      <w:r w:rsidRPr="00730893">
        <w:rPr>
          <w:rStyle w:val="Strong"/>
        </w:rPr>
        <w:t>Description:</w:t>
      </w:r>
      <w:r w:rsidRPr="00730893">
        <w:t xml:space="preserve"> </w:t>
      </w:r>
      <w:r w:rsidR="00242D24">
        <w:t>t</w:t>
      </w:r>
      <w:r w:rsidR="00E34FD1" w:rsidRPr="00730893">
        <w:t>his teaching and learning program equips students with knowledge, understanding and skills to navigate and develop respectful relationships in offline and online contexts. </w:t>
      </w:r>
      <w:r w:rsidR="00332BC9">
        <w:t>Important</w:t>
      </w:r>
      <w:r w:rsidR="00E34FD1" w:rsidRPr="00730893">
        <w:t xml:space="preserve"> elements of respectful relationships are explored, emphasising consent, rights and gender equality. Students develop a deep understanding of mutual respect, personal boundaries and individual rights in both friendships and intimate relationships. A critical focus is placed on the pervasive nature of online messaging, as students critically analyse the influence of power, gender and societal norms, learning to identify and challenge disrespectful or harmful messaging.</w:t>
      </w:r>
      <w:r w:rsidR="00670A3A" w:rsidRPr="00730893">
        <w:t xml:space="preserve"> </w:t>
      </w:r>
      <w:r w:rsidR="00E34FD1" w:rsidRPr="00730893">
        <w:t>Through a strengths-based approach, the program fosters self-management and interpersonal skills in empathy</w:t>
      </w:r>
      <w:r w:rsidR="009447F6" w:rsidRPr="00730893">
        <w:t xml:space="preserve"> and</w:t>
      </w:r>
      <w:r w:rsidR="00E34FD1" w:rsidRPr="00730893">
        <w:t xml:space="preserve"> leadership to build resilience, promote positive personal development and empower students to make informed, ethical decisions in their relationships.</w:t>
      </w:r>
    </w:p>
    <w:p w14:paraId="5F0EEB6A" w14:textId="2AE9D348" w:rsidR="00935D2C" w:rsidRPr="00730893" w:rsidRDefault="00935D2C" w:rsidP="00E34FD1">
      <w:r w:rsidRPr="00730893">
        <w:rPr>
          <w:rStyle w:val="Strong"/>
        </w:rPr>
        <w:t>Duration:</w:t>
      </w:r>
      <w:r w:rsidR="00B46E33" w:rsidRPr="00730893">
        <w:rPr>
          <w:rStyle w:val="Strong"/>
        </w:rPr>
        <w:t xml:space="preserve"> </w:t>
      </w:r>
      <w:r w:rsidR="008D11B5" w:rsidRPr="00730893">
        <w:t xml:space="preserve">approximately </w:t>
      </w:r>
      <w:r w:rsidR="00197DEB" w:rsidRPr="00730893">
        <w:t>9 hours and 30 minutes</w:t>
      </w:r>
      <w:r w:rsidR="00A33BB3" w:rsidRPr="00730893">
        <w:t>.</w:t>
      </w:r>
    </w:p>
    <w:p w14:paraId="5A6A17AD" w14:textId="2954508B" w:rsidR="004E4109" w:rsidRPr="00730893" w:rsidRDefault="004E4109" w:rsidP="004E4109">
      <w:r w:rsidRPr="00730893">
        <w:rPr>
          <w:rStyle w:val="Strong"/>
        </w:rPr>
        <w:t>Explicit teaching</w:t>
      </w:r>
      <w:r w:rsidRPr="00730893">
        <w:rPr>
          <w:b/>
          <w:bCs/>
        </w:rPr>
        <w:t>:</w:t>
      </w:r>
      <w:r w:rsidRPr="00730893">
        <w:t xml:space="preserve"> </w:t>
      </w:r>
      <w:r w:rsidR="00242D24">
        <w:t>e</w:t>
      </w:r>
      <w:r w:rsidR="008C5B3D" w:rsidRPr="00730893">
        <w:t xml:space="preserve">xplicit teaching strategies are embedded in this resource. Further information on these strategies can be found on the </w:t>
      </w:r>
      <w:hyperlink r:id="rId12" w:tgtFrame="_blank" w:tooltip="https://education.nsw.gov.au/teaching-and-learning/curriculum/explicit-teaching/explicit-teaching-strategies" w:history="1">
        <w:r w:rsidR="008C5B3D" w:rsidRPr="00730893">
          <w:rPr>
            <w:rStyle w:val="Hyperlink"/>
          </w:rPr>
          <w:t>Explicit teaching strategies</w:t>
        </w:r>
      </w:hyperlink>
      <w:r w:rsidR="008C5B3D" w:rsidRPr="00730893">
        <w:t xml:space="preserve"> webpage.</w:t>
      </w:r>
    </w:p>
    <w:p w14:paraId="331B1D58" w14:textId="0F355545" w:rsidR="005872B3" w:rsidRPr="00DF6738" w:rsidRDefault="004E4109">
      <w:pPr>
        <w:suppressAutoHyphens w:val="0"/>
        <w:spacing w:before="0" w:after="160" w:line="259" w:lineRule="auto"/>
      </w:pPr>
      <w:r w:rsidRPr="00730893">
        <w:rPr>
          <w:rStyle w:val="Strong"/>
        </w:rPr>
        <w:t>Assessment:</w:t>
      </w:r>
      <w:r w:rsidRPr="00730893">
        <w:t xml:space="preserve"> </w:t>
      </w:r>
      <w:r w:rsidR="008468A7" w:rsidRPr="00730893">
        <w:t xml:space="preserve">suggested formative </w:t>
      </w:r>
      <w:r w:rsidR="00876DC0" w:rsidRPr="00730893">
        <w:t xml:space="preserve">assessment has been outlined within this </w:t>
      </w:r>
      <w:r w:rsidR="008C5B3D" w:rsidRPr="00730893">
        <w:t>program of learning</w:t>
      </w:r>
      <w:r w:rsidR="00EB3BF1" w:rsidRPr="00730893">
        <w:t>.</w:t>
      </w:r>
      <w:r w:rsidR="005872B3" w:rsidRPr="00730893">
        <w:br w:type="page"/>
      </w:r>
    </w:p>
    <w:p w14:paraId="3241761D" w14:textId="77777777" w:rsidR="00494D95" w:rsidRPr="00730893" w:rsidRDefault="00D43ACF" w:rsidP="00B10579">
      <w:pPr>
        <w:pStyle w:val="Heading1"/>
      </w:pPr>
      <w:bookmarkStart w:id="6" w:name="_Toc225430031"/>
      <w:r w:rsidRPr="00730893">
        <w:lastRenderedPageBreak/>
        <w:t>Syllabus o</w:t>
      </w:r>
      <w:r w:rsidR="00800B83" w:rsidRPr="00730893">
        <w:t>utcomes</w:t>
      </w:r>
      <w:bookmarkEnd w:id="6"/>
    </w:p>
    <w:p w14:paraId="145CF268" w14:textId="77777777" w:rsidR="00A32266" w:rsidRPr="00730893" w:rsidRDefault="00A32266" w:rsidP="00800B83">
      <w:r w:rsidRPr="00730893">
        <w:t>A student:</w:t>
      </w:r>
    </w:p>
    <w:p w14:paraId="00FA8B08" w14:textId="539BDE88" w:rsidR="00800B83" w:rsidRPr="00730893" w:rsidRDefault="76317C9A" w:rsidP="00FC19A4">
      <w:pPr>
        <w:pStyle w:val="ListBullet"/>
      </w:pPr>
      <w:r w:rsidRPr="00730893">
        <w:t xml:space="preserve">evaluates and adapts self-management and interpersonal skills to manage complex situations </w:t>
      </w:r>
      <w:r w:rsidRPr="00730893">
        <w:rPr>
          <w:rStyle w:val="Strong"/>
        </w:rPr>
        <w:t>PH5-SMI-01</w:t>
      </w:r>
    </w:p>
    <w:p w14:paraId="23B61588" w14:textId="402E8472" w:rsidR="008173C8" w:rsidRPr="00730893" w:rsidRDefault="76317C9A" w:rsidP="008173C8">
      <w:pPr>
        <w:pStyle w:val="ListBullet"/>
        <w:rPr>
          <w:rStyle w:val="Strong"/>
          <w:b w:val="0"/>
          <w:bCs w:val="0"/>
        </w:rPr>
      </w:pPr>
      <w:r w:rsidRPr="00730893">
        <w:t xml:space="preserve">evaluates and applies strategies for promoting and maintaining safe and respectful relationships in a range of contexts </w:t>
      </w:r>
      <w:r w:rsidRPr="00730893">
        <w:rPr>
          <w:rStyle w:val="Strong"/>
        </w:rPr>
        <w:t>PH5-RRL-01</w:t>
      </w:r>
    </w:p>
    <w:p w14:paraId="4CCC3847" w14:textId="1E446049" w:rsidR="00800B83" w:rsidRPr="00730893" w:rsidRDefault="76317C9A" w:rsidP="008173C8">
      <w:pPr>
        <w:pStyle w:val="ListBullet"/>
      </w:pPr>
      <w:r w:rsidRPr="00730893">
        <w:t xml:space="preserve">analyses how identity and a sense of belonging contribute to the health and wellbeing of individuals and communities </w:t>
      </w:r>
      <w:r w:rsidRPr="00730893">
        <w:rPr>
          <w:rStyle w:val="Strong"/>
        </w:rPr>
        <w:t>PH5-IBC-01</w:t>
      </w:r>
    </w:p>
    <w:p w14:paraId="5197D3FC" w14:textId="77777777" w:rsidR="00A32266" w:rsidRPr="00730893" w:rsidRDefault="00804E6C" w:rsidP="004178A4">
      <w:pPr>
        <w:pStyle w:val="Imageattributioncaption"/>
      </w:pPr>
      <w:hyperlink r:id="rId13">
        <w:r w:rsidRPr="00730893">
          <w:rPr>
            <w:rStyle w:val="Hyperlink"/>
          </w:rPr>
          <w:t>Personal Development, Health and Physical Education 7–10 Syllabus</w:t>
        </w:r>
      </w:hyperlink>
      <w:r w:rsidRPr="00730893">
        <w:t xml:space="preserve"> </w:t>
      </w:r>
      <w:r w:rsidR="00A32266" w:rsidRPr="00730893">
        <w:t>© NSW Education Standards Authority (NESA) for and on behalf of the Crown in right of the State of New South Wales, 2024.</w:t>
      </w:r>
    </w:p>
    <w:p w14:paraId="48AC3C5E" w14:textId="42D4A6AD" w:rsidR="002A0F9B" w:rsidRPr="00730893" w:rsidRDefault="002A0F9B" w:rsidP="007569A4">
      <w:pPr>
        <w:pStyle w:val="Heading2"/>
      </w:pPr>
      <w:bookmarkStart w:id="7" w:name="_Toc167277269"/>
      <w:bookmarkStart w:id="8" w:name="_Toc225430032"/>
      <w:bookmarkStart w:id="9" w:name="_Toc145666051"/>
      <w:bookmarkStart w:id="10" w:name="_Toc151447417"/>
      <w:bookmarkStart w:id="11" w:name="_Toc151632397"/>
      <w:r w:rsidRPr="00730893">
        <w:t>Content</w:t>
      </w:r>
      <w:bookmarkEnd w:id="7"/>
      <w:bookmarkEnd w:id="8"/>
    </w:p>
    <w:p w14:paraId="1294C97A" w14:textId="00FB4AC0" w:rsidR="0018002A" w:rsidRPr="00730893" w:rsidRDefault="0018002A" w:rsidP="007569A4">
      <w:pPr>
        <w:pStyle w:val="Heading3"/>
      </w:pPr>
      <w:bookmarkStart w:id="12" w:name="_Toc180660987"/>
      <w:bookmarkStart w:id="13" w:name="_Toc225430033"/>
      <w:r w:rsidRPr="00730893">
        <w:t xml:space="preserve">Focus area – </w:t>
      </w:r>
      <w:bookmarkEnd w:id="12"/>
      <w:r w:rsidR="005C2992" w:rsidRPr="00730893">
        <w:t>Respectful relationships</w:t>
      </w:r>
      <w:bookmarkEnd w:id="13"/>
    </w:p>
    <w:p w14:paraId="7102134D" w14:textId="3466442A" w:rsidR="007569A4" w:rsidRPr="00730893" w:rsidRDefault="00E43742" w:rsidP="006A6119">
      <w:pPr>
        <w:rPr>
          <w:rStyle w:val="Strong"/>
        </w:rPr>
      </w:pPr>
      <w:r w:rsidRPr="00730893">
        <w:rPr>
          <w:rStyle w:val="Strong"/>
        </w:rPr>
        <w:t>Building and ma</w:t>
      </w:r>
      <w:r w:rsidR="00143495" w:rsidRPr="00730893">
        <w:rPr>
          <w:rStyle w:val="Strong"/>
        </w:rPr>
        <w:t>naging respectful relationships to support health and wellbeing</w:t>
      </w:r>
    </w:p>
    <w:p w14:paraId="77AB63D6" w14:textId="6287360D" w:rsidR="0018002A" w:rsidRPr="00730893" w:rsidRDefault="00AC455E" w:rsidP="0018002A">
      <w:pPr>
        <w:pStyle w:val="ListBullet"/>
      </w:pPr>
      <w:r w:rsidRPr="00730893">
        <w:t>Investigate the characteristics of inclusive, equal, safe and respectful relationships and propose strategies to enhance current and future</w:t>
      </w:r>
      <w:r w:rsidR="001D44F3" w:rsidRPr="00730893">
        <w:t xml:space="preserve"> </w:t>
      </w:r>
      <w:r w:rsidRPr="00730893">
        <w:t>relationships</w:t>
      </w:r>
    </w:p>
    <w:p w14:paraId="7080C498" w14:textId="3B526205" w:rsidR="001D2071" w:rsidRPr="00730893" w:rsidRDefault="001D2071" w:rsidP="0018002A">
      <w:pPr>
        <w:pStyle w:val="ListBullet"/>
      </w:pPr>
      <w:r w:rsidRPr="00730893">
        <w:t>Reflect on ethical behaviour and explain how it can build and maintain respectful relationships</w:t>
      </w:r>
    </w:p>
    <w:p w14:paraId="5AA4558D" w14:textId="61A2BDA6" w:rsidR="00375D2F" w:rsidRPr="00730893" w:rsidRDefault="00375D2F" w:rsidP="0018002A">
      <w:pPr>
        <w:pStyle w:val="ListBullet"/>
      </w:pPr>
      <w:r w:rsidRPr="00730893">
        <w:t>Assess how respectful relationships can nurture personal growth and create safe and supportive environments for individuals and communities</w:t>
      </w:r>
    </w:p>
    <w:p w14:paraId="375F9482" w14:textId="32722FDB" w:rsidR="00375D2F" w:rsidRPr="00730893" w:rsidRDefault="00620FC1" w:rsidP="0018002A">
      <w:pPr>
        <w:pStyle w:val="ListBullet"/>
      </w:pPr>
      <w:r w:rsidRPr="00730893">
        <w:lastRenderedPageBreak/>
        <w:t>Examine skills and devise strategies to promote healthy and respectful relationships and limit or end harmful relationships</w:t>
      </w:r>
    </w:p>
    <w:p w14:paraId="66333988" w14:textId="5DF8F23E" w:rsidR="00010B4C" w:rsidRPr="00730893" w:rsidRDefault="00010B4C" w:rsidP="0018002A">
      <w:pPr>
        <w:pStyle w:val="ListBullet"/>
      </w:pPr>
      <w:r w:rsidRPr="00730893">
        <w:t>Examine how power balances impact respectful relationships in contexts such as school, home, the workplace or with friends</w:t>
      </w:r>
    </w:p>
    <w:p w14:paraId="57E6B2A8" w14:textId="13A28C9C" w:rsidR="00D70A9D" w:rsidRPr="00730893" w:rsidRDefault="00D70A9D" w:rsidP="0018002A">
      <w:pPr>
        <w:pStyle w:val="ListBullet"/>
      </w:pPr>
      <w:r w:rsidRPr="00730893">
        <w:t>Investigate how gender equality and challenging assumptions about gender can prevent violence and abuse in relationships</w:t>
      </w:r>
    </w:p>
    <w:p w14:paraId="41C0F2EC" w14:textId="1E4D3979" w:rsidR="00873143" w:rsidRPr="00730893" w:rsidRDefault="00873143" w:rsidP="0018002A">
      <w:pPr>
        <w:pStyle w:val="ListBullet"/>
      </w:pPr>
      <w:r w:rsidRPr="00730893">
        <w:t>Examine support networks and rehearse protective strategies that can be used to help themselves and others in situations of coercion, neglect and abuse</w:t>
      </w:r>
    </w:p>
    <w:p w14:paraId="791CF03A" w14:textId="634662E8" w:rsidR="00EF1908" w:rsidRPr="00730893" w:rsidRDefault="00960F90" w:rsidP="0018002A">
      <w:pPr>
        <w:pStyle w:val="ListBullet"/>
      </w:pPr>
      <w:r w:rsidRPr="00730893">
        <w:t>Describe the rights and responsibilities within intimate and sexual relationships that help create positive and safe experiences, including how to gain, give and deny consent</w:t>
      </w:r>
    </w:p>
    <w:p w14:paraId="49FAF588" w14:textId="372360D3" w:rsidR="00EE6709" w:rsidRPr="00730893" w:rsidRDefault="00EE6709" w:rsidP="0018002A">
      <w:pPr>
        <w:pStyle w:val="ListBullet"/>
      </w:pPr>
      <w:r w:rsidRPr="00730893">
        <w:t>Examine strategies that enhance safety and positive experiences in intimate and sexual relationships, such as effective communication, respecting people’s choices, personal boundaries and affirmative consent</w:t>
      </w:r>
    </w:p>
    <w:p w14:paraId="3CAC28C6" w14:textId="01057201" w:rsidR="001E3C82" w:rsidRPr="00730893" w:rsidRDefault="001E3C82" w:rsidP="0018002A">
      <w:pPr>
        <w:pStyle w:val="ListBullet"/>
      </w:pPr>
      <w:r w:rsidRPr="00730893">
        <w:t>Discuss how the portrayal of sexuality and sexual health in the media and online content may influence people</w:t>
      </w:r>
      <w:r w:rsidR="002B1BA6">
        <w:t>’</w:t>
      </w:r>
      <w:r w:rsidRPr="00730893">
        <w:t>s attitudes toward safe, respectful and consensual relationships</w:t>
      </w:r>
    </w:p>
    <w:p w14:paraId="26E03E54" w14:textId="17E15982" w:rsidR="00143495" w:rsidRPr="00730893" w:rsidRDefault="00143495" w:rsidP="006A6119">
      <w:pPr>
        <w:rPr>
          <w:rStyle w:val="Strong"/>
        </w:rPr>
      </w:pPr>
      <w:r w:rsidRPr="00730893">
        <w:rPr>
          <w:rStyle w:val="Strong"/>
        </w:rPr>
        <w:t xml:space="preserve">Keeping safe and </w:t>
      </w:r>
      <w:r w:rsidR="002B1BA6">
        <w:rPr>
          <w:rStyle w:val="Strong"/>
        </w:rPr>
        <w:t xml:space="preserve">being </w:t>
      </w:r>
      <w:r w:rsidRPr="00730893">
        <w:rPr>
          <w:rStyle w:val="Strong"/>
        </w:rPr>
        <w:t xml:space="preserve">respectful </w:t>
      </w:r>
      <w:r w:rsidR="00170CAD" w:rsidRPr="00730893">
        <w:rPr>
          <w:rStyle w:val="Strong"/>
        </w:rPr>
        <w:t>online</w:t>
      </w:r>
    </w:p>
    <w:p w14:paraId="1E815BA1" w14:textId="17A8A7A5" w:rsidR="00C96BC9" w:rsidRPr="00730893" w:rsidRDefault="00C96BC9" w:rsidP="00A80FB4">
      <w:pPr>
        <w:pStyle w:val="ListBullet"/>
      </w:pPr>
      <w:r w:rsidRPr="00730893">
        <w:t>Examine ethical online behaviour and evaluate the significance of responsible digital citizenship</w:t>
      </w:r>
    </w:p>
    <w:p w14:paraId="47F453A1" w14:textId="644073D5" w:rsidR="00A80FB4" w:rsidRPr="00730893" w:rsidRDefault="00537E5B" w:rsidP="00A80FB4">
      <w:pPr>
        <w:pStyle w:val="ListBullet"/>
      </w:pPr>
      <w:r w:rsidRPr="00730893">
        <w:t>Investigate and apply the safe use of technology in forming and maintaining relationships online</w:t>
      </w:r>
    </w:p>
    <w:p w14:paraId="19BB212E" w14:textId="0B62B182" w:rsidR="00522786" w:rsidRPr="00730893" w:rsidRDefault="00522786" w:rsidP="00A80FB4">
      <w:pPr>
        <w:pStyle w:val="ListBullet"/>
        <w:rPr>
          <w:rStyle w:val="Strong"/>
          <w:b w:val="0"/>
          <w:bCs w:val="0"/>
        </w:rPr>
      </w:pPr>
      <w:r w:rsidRPr="00730893">
        <w:t>Evaluate a range of strategies that contribute to a safe, inclusive and positive online user experience</w:t>
      </w:r>
    </w:p>
    <w:p w14:paraId="21564F06" w14:textId="79184905" w:rsidR="00170CAD" w:rsidRPr="00730893" w:rsidRDefault="00D36043" w:rsidP="002B1BA6">
      <w:pPr>
        <w:keepNext/>
        <w:rPr>
          <w:rStyle w:val="Strong"/>
        </w:rPr>
      </w:pPr>
      <w:r w:rsidRPr="00730893">
        <w:rPr>
          <w:rStyle w:val="Strong"/>
        </w:rPr>
        <w:lastRenderedPageBreak/>
        <w:t xml:space="preserve">Applying </w:t>
      </w:r>
      <w:r w:rsidR="00885BFC" w:rsidRPr="00730893">
        <w:rPr>
          <w:rStyle w:val="Strong"/>
        </w:rPr>
        <w:t>self-management</w:t>
      </w:r>
      <w:r w:rsidR="00DF7813" w:rsidRPr="00730893">
        <w:rPr>
          <w:rStyle w:val="Strong"/>
        </w:rPr>
        <w:t xml:space="preserve"> and interpersonal skills to enhance</w:t>
      </w:r>
      <w:r w:rsidR="002B1BA6">
        <w:rPr>
          <w:rStyle w:val="Strong"/>
        </w:rPr>
        <w:t xml:space="preserve"> respectful</w:t>
      </w:r>
      <w:r w:rsidR="00DF7813" w:rsidRPr="00730893">
        <w:rPr>
          <w:rStyle w:val="Strong"/>
        </w:rPr>
        <w:t xml:space="preserve"> relationships</w:t>
      </w:r>
    </w:p>
    <w:p w14:paraId="5FBE4485" w14:textId="6FB4BC0A" w:rsidR="00522786" w:rsidRPr="00730893" w:rsidRDefault="00522786" w:rsidP="0018002A">
      <w:pPr>
        <w:pStyle w:val="ListBullet"/>
      </w:pPr>
      <w:r w:rsidRPr="00730893">
        <w:t>Examine</w:t>
      </w:r>
      <w:r w:rsidR="000B44F0" w:rsidRPr="00730893">
        <w:t xml:space="preserve"> and refine interpersonal skills and actions to take greater responsibility for the safety, health and wellbeing of themselves and others</w:t>
      </w:r>
    </w:p>
    <w:p w14:paraId="1DAD9A92" w14:textId="2092E1E3" w:rsidR="000B44F0" w:rsidRPr="00730893" w:rsidRDefault="00D01E75" w:rsidP="00D01E75">
      <w:pPr>
        <w:pStyle w:val="ListBullet"/>
        <w:rPr>
          <w:rStyle w:val="Strong"/>
          <w:b w:val="0"/>
          <w:bCs w:val="0"/>
        </w:rPr>
      </w:pPr>
      <w:r w:rsidRPr="00730893">
        <w:rPr>
          <w:rStyle w:val="Strong"/>
          <w:b w:val="0"/>
          <w:bCs w:val="0"/>
        </w:rPr>
        <w:t>Explain and demonstrate how being resilient and assertive can assist in managing a range of situations</w:t>
      </w:r>
    </w:p>
    <w:p w14:paraId="07323A45" w14:textId="5466EB6E" w:rsidR="00FD4A38" w:rsidRPr="00730893" w:rsidRDefault="00FD4A38" w:rsidP="00D01E75">
      <w:pPr>
        <w:pStyle w:val="ListBullet"/>
      </w:pPr>
      <w:r w:rsidRPr="00730893">
        <w:t>Demonstrate skills in conflict resolution and evaluate strategies that assist with managing emotions</w:t>
      </w:r>
    </w:p>
    <w:p w14:paraId="30FDF56C" w14:textId="7CBF5D30" w:rsidR="002E1839" w:rsidRPr="00730893" w:rsidRDefault="002E1839" w:rsidP="00D01E75">
      <w:pPr>
        <w:pStyle w:val="ListBullet"/>
      </w:pPr>
      <w:r w:rsidRPr="00730893">
        <w:t>Assess and apply leadership skills that support inclusive and respectful relationships</w:t>
      </w:r>
    </w:p>
    <w:p w14:paraId="4B629832" w14:textId="405AF6EB" w:rsidR="00F2707D" w:rsidRPr="00730893" w:rsidRDefault="00F2707D" w:rsidP="00D01E75">
      <w:pPr>
        <w:pStyle w:val="ListBullet"/>
        <w:rPr>
          <w:rStyle w:val="Strong"/>
          <w:b w:val="0"/>
          <w:bCs w:val="0"/>
        </w:rPr>
      </w:pPr>
      <w:r w:rsidRPr="00730893">
        <w:t>Evaluate the influence that respect, empathy and self-awareness have on establishing and maintaining respectful relationships</w:t>
      </w:r>
    </w:p>
    <w:p w14:paraId="0521F41E" w14:textId="77777777" w:rsidR="00D80DFB" w:rsidRPr="00730893" w:rsidRDefault="00D80DFB" w:rsidP="00D80DFB">
      <w:pPr>
        <w:pStyle w:val="Heading2"/>
      </w:pPr>
      <w:bookmarkStart w:id="14" w:name="_Toc225430034"/>
      <w:r w:rsidRPr="00730893">
        <w:t>Related support materials</w:t>
      </w:r>
      <w:bookmarkEnd w:id="14"/>
    </w:p>
    <w:p w14:paraId="029EE19E" w14:textId="5EFB59E3" w:rsidR="00D80DFB" w:rsidRPr="00730893" w:rsidRDefault="00D80DFB" w:rsidP="00D80DFB">
      <w:bookmarkStart w:id="15" w:name="_Toc145666033"/>
      <w:r w:rsidRPr="00730893">
        <w:t xml:space="preserve">This </w:t>
      </w:r>
      <w:r w:rsidR="008B011F" w:rsidRPr="00730893">
        <w:t xml:space="preserve">teaching and learning program </w:t>
      </w:r>
      <w:r w:rsidRPr="00730893">
        <w:t>aligns with the following support materials:</w:t>
      </w:r>
      <w:bookmarkEnd w:id="15"/>
    </w:p>
    <w:p w14:paraId="0E441B96" w14:textId="69A8B49D" w:rsidR="001A1D44" w:rsidRPr="00730893" w:rsidRDefault="003C22EF" w:rsidP="001A1D44">
      <w:pPr>
        <w:pStyle w:val="ListBullet"/>
        <w:shd w:val="clear" w:color="auto" w:fill="FFFFFF" w:themeFill="background1"/>
        <w:ind w:left="0" w:firstLine="0"/>
      </w:pPr>
      <w:r>
        <w:t>s</w:t>
      </w:r>
      <w:r w:rsidR="00D80DFB" w:rsidRPr="00730893">
        <w:t>tudent</w:t>
      </w:r>
      <w:r>
        <w:t>-</w:t>
      </w:r>
      <w:r w:rsidR="00D80DFB" w:rsidRPr="00730893">
        <w:t>facing PowerPoint –</w:t>
      </w:r>
      <w:r w:rsidR="00FD4034" w:rsidRPr="00730893">
        <w:t xml:space="preserve"> PDHPE Year 9 – relationship realities – slide deck</w:t>
      </w:r>
    </w:p>
    <w:p w14:paraId="24421F26" w14:textId="00F67318" w:rsidR="00D80DFB" w:rsidRPr="00730893" w:rsidRDefault="00BF625E" w:rsidP="001A1D44">
      <w:pPr>
        <w:pStyle w:val="ListBullet"/>
        <w:shd w:val="clear" w:color="auto" w:fill="FFFFFF" w:themeFill="background1"/>
        <w:ind w:left="0" w:firstLine="0"/>
      </w:pPr>
      <w:r w:rsidRPr="00730893">
        <w:t xml:space="preserve">PDHPE </w:t>
      </w:r>
      <w:r w:rsidR="00813F4A" w:rsidRPr="00730893">
        <w:t>S</w:t>
      </w:r>
      <w:r w:rsidR="00B858C6" w:rsidRPr="00730893">
        <w:t xml:space="preserve">tage </w:t>
      </w:r>
      <w:r w:rsidR="00097D8A" w:rsidRPr="00730893">
        <w:t>5 (Years 9</w:t>
      </w:r>
      <w:r w:rsidR="0011170B" w:rsidRPr="00730893">
        <w:t>–</w:t>
      </w:r>
      <w:r w:rsidR="00097D8A" w:rsidRPr="00730893">
        <w:t>10) – sample scope and sequence</w:t>
      </w:r>
      <w:r w:rsidR="003C22EF">
        <w:t>.</w:t>
      </w:r>
    </w:p>
    <w:p w14:paraId="6E10BD09" w14:textId="32792D5C" w:rsidR="00D80DFB" w:rsidRPr="00730893" w:rsidRDefault="00D80DFB" w:rsidP="00D80DFB">
      <w:pPr>
        <w:rPr>
          <w:rFonts w:eastAsia="Arial"/>
        </w:rPr>
      </w:pPr>
      <w:r w:rsidRPr="00730893">
        <w:rPr>
          <w:rFonts w:eastAsia="Arial"/>
        </w:rPr>
        <w:t xml:space="preserve">All resources associated with this resource can be found on the </w:t>
      </w:r>
      <w:hyperlink r:id="rId14">
        <w:r w:rsidR="00174A28" w:rsidRPr="00174A28">
          <w:rPr>
            <w:rStyle w:val="Hyperlink"/>
          </w:rPr>
          <w:t>Planning, programming and assessing PDHPE 7–10</w:t>
        </w:r>
      </w:hyperlink>
      <w:r w:rsidR="00174A28" w:rsidRPr="00174A28">
        <w:t xml:space="preserve"> webpage</w:t>
      </w:r>
      <w:r w:rsidRPr="00730893">
        <w:rPr>
          <w:rFonts w:eastAsia="Arial"/>
        </w:rPr>
        <w:t>.</w:t>
      </w:r>
    </w:p>
    <w:p w14:paraId="1330FC08" w14:textId="77777777" w:rsidR="008B72D5" w:rsidRPr="00730893" w:rsidRDefault="00B10579" w:rsidP="006D3DEC">
      <w:pPr>
        <w:pStyle w:val="Heading2"/>
      </w:pPr>
      <w:bookmarkStart w:id="16" w:name="_Toc225430035"/>
      <w:bookmarkEnd w:id="9"/>
      <w:bookmarkEnd w:id="10"/>
      <w:bookmarkEnd w:id="11"/>
      <w:r w:rsidRPr="00730893">
        <w:t>Teacher notes</w:t>
      </w:r>
      <w:bookmarkEnd w:id="16"/>
    </w:p>
    <w:p w14:paraId="69E3BAF8" w14:textId="7634EA3E" w:rsidR="00D56D9B" w:rsidRPr="00730893" w:rsidRDefault="00D56D9B" w:rsidP="00D56D9B">
      <w:r w:rsidRPr="00730893">
        <w:t xml:space="preserve">This teaching and learning program contains content that addresses potentially controversial issues and diverse perspectives on sensitive topics. The activities and resources in this program form part of the learning entitlement outlined by NESA in the </w:t>
      </w:r>
      <w:hyperlink r:id="rId15" w:tgtFrame="_blank" w:history="1">
        <w:r w:rsidRPr="00730893">
          <w:rPr>
            <w:rStyle w:val="Hyperlink"/>
          </w:rPr>
          <w:t xml:space="preserve">Personal Development, Health and Physical </w:t>
        </w:r>
        <w:r w:rsidRPr="00730893">
          <w:rPr>
            <w:rStyle w:val="Hyperlink"/>
          </w:rPr>
          <w:lastRenderedPageBreak/>
          <w:t>Education 7</w:t>
        </w:r>
        <w:r w:rsidR="005D7982">
          <w:rPr>
            <w:rStyle w:val="Hyperlink"/>
          </w:rPr>
          <w:t>–</w:t>
        </w:r>
        <w:r w:rsidRPr="00730893">
          <w:rPr>
            <w:rStyle w:val="Hyperlink"/>
          </w:rPr>
          <w:t>10 Syllabus</w:t>
        </w:r>
      </w:hyperlink>
      <w:r w:rsidRPr="00730893">
        <w:t xml:space="preserve"> (2024) and are designed to encourage critical thinking, foster respectful dialogue and promote understanding among students.</w:t>
      </w:r>
    </w:p>
    <w:p w14:paraId="6088BDA5" w14:textId="27D4CAB4" w:rsidR="00D56D9B" w:rsidRPr="00730893" w:rsidRDefault="00D56D9B" w:rsidP="00D56D9B">
      <w:r w:rsidRPr="00730893">
        <w:t xml:space="preserve">The NSW Department of Education’s </w:t>
      </w:r>
      <w:hyperlink r:id="rId16" w:tgtFrame="_blank" w:history="1">
        <w:r w:rsidRPr="00730893">
          <w:rPr>
            <w:rStyle w:val="Hyperlink"/>
          </w:rPr>
          <w:t>Controversial issues in schools</w:t>
        </w:r>
      </w:hyperlink>
      <w:r w:rsidRPr="00730893">
        <w:t xml:space="preserve"> procedures provides a framework for how schools manage these topics in a way that is age-appropriate and aligned to the curriculum.</w:t>
      </w:r>
    </w:p>
    <w:p w14:paraId="78E03EF3" w14:textId="2F1AD33A" w:rsidR="00D56D9B" w:rsidRPr="00730893" w:rsidRDefault="00D56D9B" w:rsidP="00D56D9B">
      <w:r w:rsidRPr="00730893">
        <w:t>Teachers are expected to support student engagement by creating a supportive learning environment, respecting the diverse views, values and experiences of all students</w:t>
      </w:r>
      <w:r w:rsidR="00D64C41">
        <w:t>,</w:t>
      </w:r>
      <w:r w:rsidRPr="00730893">
        <w:t xml:space="preserve"> and by approaching discussions in an impartial manner that is free from harassment or discrimination. Content should be tailored to suit the unique needs of students and delivered in a way that supports their wellbeing. For additional guidance on creating a supportive learning environment, please refer to the NSW Department of Education</w:t>
      </w:r>
      <w:r w:rsidR="00D64C41">
        <w:t>’</w:t>
      </w:r>
      <w:r w:rsidRPr="00730893">
        <w:t xml:space="preserve">s </w:t>
      </w:r>
      <w:hyperlink r:id="rId17" w:tgtFrame="_blank" w:history="1">
        <w:r w:rsidR="00D64C41">
          <w:rPr>
            <w:rStyle w:val="Hyperlink"/>
          </w:rPr>
          <w:t>Learning environment</w:t>
        </w:r>
      </w:hyperlink>
      <w:r w:rsidR="00D64C41">
        <w:t xml:space="preserve"> resources</w:t>
      </w:r>
      <w:r w:rsidRPr="00730893">
        <w:t>.</w:t>
      </w:r>
    </w:p>
    <w:p w14:paraId="4DDBF294" w14:textId="4C32600D" w:rsidR="00D56D9B" w:rsidRPr="00730893" w:rsidRDefault="00D56D9B" w:rsidP="00D56D9B">
      <w:r w:rsidRPr="00730893">
        <w:t xml:space="preserve">Teachers should use strategies to </w:t>
      </w:r>
      <w:hyperlink r:id="rId18" w:history="1">
        <w:r w:rsidR="00180DF0" w:rsidRPr="00730893">
          <w:rPr>
            <w:rStyle w:val="Hyperlink"/>
          </w:rPr>
          <w:t>prevent</w:t>
        </w:r>
        <w:r w:rsidRPr="00730893">
          <w:rPr>
            <w:rStyle w:val="Hyperlink"/>
          </w:rPr>
          <w:t xml:space="preserve"> public disclosures</w:t>
        </w:r>
      </w:hyperlink>
      <w:r w:rsidRPr="00730893">
        <w:t xml:space="preserve"> and should be aware of their mandatory reporting requirements. Teachers must review, before use, all teaching and learning resources and extra-curricular activities and associated materials that are referenced, distributed or shown to students. All educational content and materials from external providers, contractors, volunteers and visitors that are reasonably likely to contain controversial issues must be reviewed and approved by the school principal before delivery.</w:t>
      </w:r>
    </w:p>
    <w:p w14:paraId="09F5ECD0" w14:textId="5244CFE3" w:rsidR="00D56D9B" w:rsidRPr="00730893" w:rsidRDefault="00D56D9B" w:rsidP="00D56D9B">
      <w:r w:rsidRPr="00730893">
        <w:t xml:space="preserve">Where appropriate and in accordance with the principal’s professional judgement, parents and carers should be informed in advance about PDHPE programs that may include topics considered sensitive or controversial within the school community. This allows them the opportunity to raise any concerns with the most appropriate school staff. Each school will determine when and how they inform and consult with their school community. </w:t>
      </w:r>
      <w:hyperlink r:id="rId19" w:tgtFrame="_blank" w:history="1">
        <w:r w:rsidRPr="00730893">
          <w:rPr>
            <w:rStyle w:val="Hyperlink"/>
          </w:rPr>
          <w:t>Sample information letters</w:t>
        </w:r>
      </w:hyperlink>
      <w:r w:rsidRPr="00730893">
        <w:t xml:space="preserve"> are available to assist in communicating with your school community about teaching and learning initiatives.</w:t>
      </w:r>
    </w:p>
    <w:p w14:paraId="189F701C" w14:textId="33261477" w:rsidR="00D759AA" w:rsidRPr="00730893" w:rsidRDefault="00D56D9B" w:rsidP="008F46B1">
      <w:r w:rsidRPr="00730893">
        <w:t xml:space="preserve">For any questions or assistance with this resource, please contact the PDHPE Secondary Curriculum </w:t>
      </w:r>
      <w:r w:rsidR="00CD132D">
        <w:t>t</w:t>
      </w:r>
      <w:r w:rsidRPr="00730893">
        <w:t xml:space="preserve">eam at </w:t>
      </w:r>
      <w:hyperlink r:id="rId20" w:tgtFrame="_blank" w:history="1">
        <w:r w:rsidRPr="00730893">
          <w:rPr>
            <w:rStyle w:val="Hyperlink"/>
          </w:rPr>
          <w:t>PDHPEcurriculum@det.nsw.edu.au</w:t>
        </w:r>
      </w:hyperlink>
      <w:r w:rsidRPr="00730893">
        <w:t>.</w:t>
      </w:r>
    </w:p>
    <w:p w14:paraId="3FC52027" w14:textId="77777777" w:rsidR="00C05938" w:rsidRPr="00730893" w:rsidRDefault="00C05938" w:rsidP="00593424">
      <w:r w:rsidRPr="00730893">
        <w:br w:type="page"/>
      </w:r>
    </w:p>
    <w:p w14:paraId="15436A1F" w14:textId="4CEAB026" w:rsidR="00EB0D6C" w:rsidRPr="00730893" w:rsidRDefault="00EB0D6C" w:rsidP="00EB0D6C">
      <w:pPr>
        <w:pStyle w:val="Heading1"/>
      </w:pPr>
      <w:bookmarkStart w:id="17" w:name="_Toc225430036"/>
      <w:r w:rsidRPr="00730893">
        <w:lastRenderedPageBreak/>
        <w:t xml:space="preserve">Learning sequence 1 – building the foundations for </w:t>
      </w:r>
      <w:r w:rsidR="00C00931" w:rsidRPr="00730893">
        <w:t>healthy, respectful</w:t>
      </w:r>
      <w:r w:rsidRPr="00730893">
        <w:t xml:space="preserve"> relationships</w:t>
      </w:r>
      <w:bookmarkEnd w:id="17"/>
    </w:p>
    <w:p w14:paraId="564AD305" w14:textId="4A22BEB4" w:rsidR="00EB0D6C" w:rsidRPr="00730893" w:rsidRDefault="00EB0D6C" w:rsidP="00EB0D6C">
      <w:pPr>
        <w:pStyle w:val="FeatureBox2"/>
        <w:rPr>
          <w:highlight w:val="yellow"/>
        </w:rPr>
      </w:pPr>
      <w:r w:rsidRPr="00730893">
        <w:rPr>
          <w:b/>
          <w:bCs/>
        </w:rPr>
        <w:t>Note:</w:t>
      </w:r>
      <w:r w:rsidRPr="00730893">
        <w:t xml:space="preserve"> the section ‘Building the foundations for healthy relationships’ </w:t>
      </w:r>
      <w:r w:rsidR="008C5B3D" w:rsidRPr="00730893">
        <w:t>in</w:t>
      </w:r>
      <w:r w:rsidRPr="00730893">
        <w:t xml:space="preserve"> the PowerPoint – PDHPE Year 9 – relationship realities</w:t>
      </w:r>
      <w:r w:rsidR="005D7982">
        <w:t xml:space="preserve"> </w:t>
      </w:r>
      <w:r w:rsidRPr="00730893">
        <w:t xml:space="preserve">– slide deck can be used to support </w:t>
      </w:r>
      <w:r w:rsidR="00332BC9">
        <w:t>this l</w:t>
      </w:r>
      <w:r w:rsidRPr="00730893">
        <w:t>earning sequence</w:t>
      </w:r>
      <w:r w:rsidR="00332BC9">
        <w:t>.</w:t>
      </w:r>
      <w:r w:rsidRPr="00730893">
        <w:t xml:space="preserve"> The duration of this learning sequence is approximately 2</w:t>
      </w:r>
      <w:r w:rsidR="00DC700C">
        <w:t xml:space="preserve"> hours</w:t>
      </w:r>
      <w:r w:rsidR="008C5B3D" w:rsidRPr="00730893">
        <w:t xml:space="preserve"> an</w:t>
      </w:r>
      <w:r w:rsidR="00DC700C">
        <w:t>d 30 minutes</w:t>
      </w:r>
      <w:r w:rsidRPr="00730893">
        <w:t>.</w:t>
      </w:r>
    </w:p>
    <w:p w14:paraId="0F8E43A8" w14:textId="7AD64AE0" w:rsidR="00EB0D6C" w:rsidRPr="00730893" w:rsidRDefault="00EB0D6C" w:rsidP="00EB0D6C">
      <w:pPr>
        <w:pStyle w:val="Caption"/>
      </w:pPr>
      <w:r w:rsidRPr="00730893">
        <w:t xml:space="preserve">Table </w:t>
      </w:r>
      <w:r w:rsidRPr="00730893">
        <w:fldChar w:fldCharType="begin"/>
      </w:r>
      <w:r w:rsidRPr="00730893">
        <w:instrText xml:space="preserve"> SEQ Table \* ARABIC </w:instrText>
      </w:r>
      <w:r w:rsidRPr="00730893">
        <w:fldChar w:fldCharType="separate"/>
      </w:r>
      <w:r w:rsidR="00F5103B" w:rsidRPr="00730893">
        <w:t>1</w:t>
      </w:r>
      <w:r w:rsidRPr="00730893">
        <w:fldChar w:fldCharType="end"/>
      </w:r>
      <w:r w:rsidRPr="00730893">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
      </w:tblPr>
      <w:tblGrid>
        <w:gridCol w:w="3823"/>
        <w:gridCol w:w="10737"/>
      </w:tblGrid>
      <w:tr w:rsidR="00EB0D6C" w:rsidRPr="00730893" w14:paraId="194FE140"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5EE2790C" w14:textId="77777777" w:rsidR="00EB0D6C" w:rsidRPr="00730893" w:rsidRDefault="00EB0D6C">
            <w:r w:rsidRPr="00730893">
              <w:t>Outcomes and content</w:t>
            </w:r>
          </w:p>
        </w:tc>
        <w:tc>
          <w:tcPr>
            <w:tcW w:w="10737" w:type="dxa"/>
          </w:tcPr>
          <w:p w14:paraId="314AB008" w14:textId="77777777" w:rsidR="00EB0D6C" w:rsidRPr="00730893" w:rsidRDefault="00EB0D6C">
            <w:r w:rsidRPr="00730893">
              <w:t>Teaching and learning activities</w:t>
            </w:r>
          </w:p>
        </w:tc>
      </w:tr>
      <w:tr w:rsidR="00EB0D6C" w:rsidRPr="00730893" w14:paraId="4B241690"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28810C86" w14:textId="77777777" w:rsidR="00EB0D6C" w:rsidRPr="00730893" w:rsidRDefault="00EB0D6C">
            <w:pPr>
              <w:rPr>
                <w:b/>
              </w:rPr>
            </w:pPr>
            <w:r w:rsidRPr="00730893">
              <w:rPr>
                <w:b/>
                <w:bCs/>
              </w:rPr>
              <w:t>Outcomes</w:t>
            </w:r>
          </w:p>
          <w:p w14:paraId="79CA33F6" w14:textId="6C4F1887" w:rsidR="00EB0D6C" w:rsidRPr="00730893" w:rsidRDefault="00EB0D6C">
            <w:pPr>
              <w:rPr>
                <w:rFonts w:ascii="Aptos" w:eastAsia="Aptos" w:hAnsi="Aptos" w:cs="Aptos"/>
                <w:color w:val="000000" w:themeColor="text1"/>
              </w:rPr>
            </w:pPr>
            <w:r w:rsidRPr="00730893">
              <w:rPr>
                <w:rStyle w:val="Strong"/>
              </w:rPr>
              <w:t>PH5-SMI-01, PH5-RRL-01,</w:t>
            </w:r>
            <w:r w:rsidR="00965B80" w:rsidRPr="00730893">
              <w:rPr>
                <w:rStyle w:val="Strong"/>
              </w:rPr>
              <w:t xml:space="preserve"> </w:t>
            </w:r>
            <w:r w:rsidR="00812C7A">
              <w:rPr>
                <w:rStyle w:val="Strong"/>
              </w:rPr>
              <w:br/>
            </w:r>
            <w:r w:rsidRPr="00730893">
              <w:rPr>
                <w:rStyle w:val="Strong"/>
              </w:rPr>
              <w:t>PH5-IBC-01</w:t>
            </w:r>
          </w:p>
          <w:p w14:paraId="5D3868EA" w14:textId="77777777" w:rsidR="00EB0D6C" w:rsidRPr="00730893" w:rsidRDefault="00EB0D6C">
            <w:pPr>
              <w:rPr>
                <w:b/>
                <w:bCs/>
              </w:rPr>
            </w:pPr>
            <w:r w:rsidRPr="00730893">
              <w:rPr>
                <w:b/>
                <w:bCs/>
              </w:rPr>
              <w:t>Content</w:t>
            </w:r>
          </w:p>
          <w:p w14:paraId="581DBF49" w14:textId="383BB1FC" w:rsidR="00EB0D6C" w:rsidRPr="00730893" w:rsidRDefault="00EB0D6C">
            <w:pPr>
              <w:rPr>
                <w:b/>
                <w:bCs/>
              </w:rPr>
            </w:pPr>
            <w:r w:rsidRPr="00730893">
              <w:rPr>
                <w:b/>
                <w:bCs/>
              </w:rPr>
              <w:t xml:space="preserve">Focus area </w:t>
            </w:r>
            <w:r w:rsidR="00812C7A">
              <w:rPr>
                <w:b/>
                <w:bCs/>
              </w:rPr>
              <w:t>–</w:t>
            </w:r>
            <w:r w:rsidRPr="00730893">
              <w:rPr>
                <w:b/>
                <w:bCs/>
              </w:rPr>
              <w:t xml:space="preserve"> Respectful relationships</w:t>
            </w:r>
          </w:p>
          <w:p w14:paraId="08402B0A" w14:textId="56EBDC24" w:rsidR="00EB0D6C" w:rsidRPr="00730893" w:rsidRDefault="00EB0D6C">
            <w:pPr>
              <w:rPr>
                <w:rStyle w:val="Strong"/>
              </w:rPr>
            </w:pPr>
            <w:r w:rsidRPr="00730893">
              <w:rPr>
                <w:rStyle w:val="Strong"/>
              </w:rPr>
              <w:t xml:space="preserve">Building and </w:t>
            </w:r>
            <w:r w:rsidR="002E0CBA">
              <w:rPr>
                <w:rStyle w:val="Strong"/>
              </w:rPr>
              <w:t>managing</w:t>
            </w:r>
            <w:r w:rsidR="002E0CBA" w:rsidRPr="00730893">
              <w:rPr>
                <w:rStyle w:val="Strong"/>
              </w:rPr>
              <w:t xml:space="preserve"> </w:t>
            </w:r>
            <w:r w:rsidRPr="00730893">
              <w:rPr>
                <w:rStyle w:val="Strong"/>
              </w:rPr>
              <w:t>respectful relationships to support health and wellbeing</w:t>
            </w:r>
          </w:p>
          <w:p w14:paraId="20BFD81B" w14:textId="4588DE75" w:rsidR="00EB0D6C" w:rsidRPr="00730893" w:rsidRDefault="00EB0D6C">
            <w:pPr>
              <w:pStyle w:val="ListBullet"/>
              <w:rPr>
                <w:rFonts w:ascii="Aptos" w:eastAsia="Aptos" w:hAnsi="Aptos" w:cs="Aptos"/>
              </w:rPr>
            </w:pPr>
            <w:r w:rsidRPr="00730893">
              <w:lastRenderedPageBreak/>
              <w:t>Investigate the characteristics of inclusive, equal, safe and respectful relationships and propose strategies to enhance current and future relationships</w:t>
            </w:r>
          </w:p>
          <w:p w14:paraId="7AD2437F" w14:textId="3FACB6E4" w:rsidR="00EB0D6C" w:rsidRPr="00730893" w:rsidRDefault="00EB0D6C">
            <w:pPr>
              <w:pStyle w:val="ListBullet"/>
              <w:rPr>
                <w:rFonts w:ascii="Aptos" w:eastAsia="Aptos" w:hAnsi="Aptos" w:cs="Aptos"/>
              </w:rPr>
            </w:pPr>
            <w:r w:rsidRPr="00730893">
              <w:t>Reflect on ethical behaviour and explain how it can build and maintain respectful relationships</w:t>
            </w:r>
          </w:p>
          <w:p w14:paraId="6F74481C" w14:textId="3D6A92B8" w:rsidR="00EB0D6C" w:rsidRPr="00730893" w:rsidRDefault="00EB0D6C">
            <w:pPr>
              <w:pStyle w:val="ListBullet"/>
              <w:rPr>
                <w:rFonts w:ascii="Aptos" w:eastAsia="Aptos" w:hAnsi="Aptos" w:cs="Aptos"/>
              </w:rPr>
            </w:pPr>
            <w:r w:rsidRPr="00730893">
              <w:t>Assess how respectful relationships can nurture personal growth and create safe and supportive environments for individuals and communities</w:t>
            </w:r>
          </w:p>
          <w:p w14:paraId="0ADD3F58" w14:textId="77F8EEA1" w:rsidR="00CC0D55" w:rsidRPr="00730893" w:rsidRDefault="00CA7506">
            <w:pPr>
              <w:pStyle w:val="ListBullet"/>
              <w:numPr>
                <w:ilvl w:val="0"/>
                <w:numId w:val="2"/>
              </w:numPr>
              <w:rPr>
                <w:rFonts w:ascii="Aptos" w:eastAsia="Aptos" w:hAnsi="Aptos" w:cs="Aptos"/>
              </w:rPr>
            </w:pPr>
            <w:r w:rsidRPr="00730893">
              <w:rPr>
                <w:rFonts w:eastAsia="Aptos"/>
              </w:rPr>
              <w:t xml:space="preserve">Examine skills and devise strategies to promote health and respectful relationships and limit or end harmful </w:t>
            </w:r>
            <w:r w:rsidRPr="00730893">
              <w:rPr>
                <w:rFonts w:eastAsia="Aptos"/>
              </w:rPr>
              <w:lastRenderedPageBreak/>
              <w:t>relationships</w:t>
            </w:r>
          </w:p>
          <w:p w14:paraId="5DBF4016" w14:textId="43DF2CE6" w:rsidR="00E8277C" w:rsidRPr="00730893" w:rsidRDefault="00EB0D6C">
            <w:pPr>
              <w:pStyle w:val="ListBullet"/>
              <w:numPr>
                <w:ilvl w:val="0"/>
                <w:numId w:val="2"/>
              </w:numPr>
              <w:rPr>
                <w:rFonts w:ascii="Aptos" w:eastAsia="Aptos" w:hAnsi="Aptos" w:cs="Aptos"/>
                <w:sz w:val="24"/>
              </w:rPr>
            </w:pPr>
            <w:r w:rsidRPr="00730893">
              <w:t>Describe the rights and responsibilities within intimate and sexual relationships that help create positive and safe experiences, including how to gain, give and deny consent</w:t>
            </w:r>
          </w:p>
          <w:p w14:paraId="69A81837" w14:textId="2F88F040" w:rsidR="008227B7" w:rsidRPr="00730893" w:rsidRDefault="004A3CA1" w:rsidP="007A6E6E">
            <w:pPr>
              <w:rPr>
                <w:rStyle w:val="Strong"/>
              </w:rPr>
            </w:pPr>
            <w:r w:rsidRPr="00730893">
              <w:rPr>
                <w:rStyle w:val="Strong"/>
              </w:rPr>
              <w:t>Keeping safe and being respectful online</w:t>
            </w:r>
          </w:p>
          <w:p w14:paraId="0BCCC7A0" w14:textId="4469FC94" w:rsidR="008227B7" w:rsidRPr="00730893" w:rsidRDefault="004A3CA1" w:rsidP="004A3CA1">
            <w:pPr>
              <w:pStyle w:val="ListBullet"/>
              <w:numPr>
                <w:ilvl w:val="0"/>
                <w:numId w:val="2"/>
              </w:numPr>
              <w:rPr>
                <w:rStyle w:val="Strong"/>
                <w:b w:val="0"/>
                <w:bCs w:val="0"/>
              </w:rPr>
            </w:pPr>
            <w:r w:rsidRPr="00730893">
              <w:rPr>
                <w:rStyle w:val="Strong"/>
                <w:b w:val="0"/>
                <w:bCs w:val="0"/>
              </w:rPr>
              <w:t>Examine ethical online behaviour and evaluate the significance of responsible digital citizenship</w:t>
            </w:r>
          </w:p>
          <w:p w14:paraId="78DD7B90" w14:textId="469FF4B4" w:rsidR="004A3CA1" w:rsidRPr="00730893" w:rsidRDefault="00A958EA" w:rsidP="004A3CA1">
            <w:pPr>
              <w:pStyle w:val="ListBullet"/>
              <w:numPr>
                <w:ilvl w:val="0"/>
                <w:numId w:val="2"/>
              </w:numPr>
              <w:rPr>
                <w:rStyle w:val="Strong"/>
                <w:b w:val="0"/>
                <w:bCs w:val="0"/>
              </w:rPr>
            </w:pPr>
            <w:r w:rsidRPr="00730893">
              <w:rPr>
                <w:rStyle w:val="Strong"/>
                <w:b w:val="0"/>
                <w:bCs w:val="0"/>
              </w:rPr>
              <w:t>Investigate and apply the safe use of technology in forming and maintaining relationships online</w:t>
            </w:r>
          </w:p>
          <w:p w14:paraId="0E3E4907" w14:textId="70B5DC2E" w:rsidR="00EB0D6C" w:rsidRPr="00730893" w:rsidRDefault="00EB0D6C" w:rsidP="001E0AA1">
            <w:r w:rsidRPr="00730893">
              <w:rPr>
                <w:rStyle w:val="Strong"/>
              </w:rPr>
              <w:t xml:space="preserve">Applying self-management and </w:t>
            </w:r>
            <w:r w:rsidRPr="00730893">
              <w:rPr>
                <w:rStyle w:val="Strong"/>
              </w:rPr>
              <w:lastRenderedPageBreak/>
              <w:t>interpersonal skills to enhance respectful relationships</w:t>
            </w:r>
          </w:p>
          <w:p w14:paraId="79351D1E" w14:textId="3040107D" w:rsidR="00A958EA" w:rsidRPr="00730893" w:rsidRDefault="00553628">
            <w:pPr>
              <w:pStyle w:val="ListBullet"/>
              <w:numPr>
                <w:ilvl w:val="0"/>
                <w:numId w:val="2"/>
              </w:numPr>
            </w:pPr>
            <w:r w:rsidRPr="00730893">
              <w:t>Examine and refine interpersonal skills and actions to take greater responsibility for the safety, health and wellbeing of themselves and others</w:t>
            </w:r>
          </w:p>
          <w:p w14:paraId="19E0136F" w14:textId="2A8AF75A" w:rsidR="00EB0D6C" w:rsidRPr="00730893" w:rsidRDefault="00527F45" w:rsidP="00CF3F12">
            <w:pPr>
              <w:pStyle w:val="ListBullet"/>
              <w:numPr>
                <w:ilvl w:val="0"/>
                <w:numId w:val="2"/>
              </w:numPr>
            </w:pPr>
            <w:r w:rsidRPr="00730893">
              <w:t>Assess and apply leadership skills that support inclusive and respectful relationships</w:t>
            </w:r>
          </w:p>
        </w:tc>
        <w:tc>
          <w:tcPr>
            <w:tcW w:w="10737" w:type="dxa"/>
          </w:tcPr>
          <w:p w14:paraId="44563F1F" w14:textId="77777777" w:rsidR="00EB0D6C" w:rsidRPr="00730893" w:rsidRDefault="00EB0D6C" w:rsidP="002133D8">
            <w:pPr>
              <w:pStyle w:val="ListBullet"/>
              <w:numPr>
                <w:ilvl w:val="0"/>
                <w:numId w:val="0"/>
              </w:numPr>
              <w:spacing w:before="120"/>
              <w:rPr>
                <w:rStyle w:val="Strong"/>
              </w:rPr>
            </w:pPr>
            <w:r w:rsidRPr="00730893">
              <w:rPr>
                <w:rStyle w:val="Strong"/>
              </w:rPr>
              <w:lastRenderedPageBreak/>
              <w:t>Learning intentions</w:t>
            </w:r>
          </w:p>
          <w:p w14:paraId="3BC07223" w14:textId="77777777" w:rsidR="00EB0D6C" w:rsidRPr="00730893" w:rsidRDefault="00EB0D6C" w:rsidP="002133D8">
            <w:pPr>
              <w:pStyle w:val="ListBullet"/>
              <w:numPr>
                <w:ilvl w:val="0"/>
                <w:numId w:val="0"/>
              </w:numPr>
              <w:spacing w:before="120"/>
              <w:rPr>
                <w:rStyle w:val="Strong"/>
                <w:b w:val="0"/>
                <w:bCs w:val="0"/>
              </w:rPr>
            </w:pPr>
            <w:r w:rsidRPr="00730893">
              <w:rPr>
                <w:rStyle w:val="Strong"/>
                <w:b w:val="0"/>
                <w:bCs w:val="0"/>
              </w:rPr>
              <w:t>We are learning to:</w:t>
            </w:r>
          </w:p>
          <w:p w14:paraId="646AF7B8" w14:textId="19C25650" w:rsidR="0010448D" w:rsidRPr="00730893" w:rsidRDefault="0010448D" w:rsidP="0010448D">
            <w:pPr>
              <w:pStyle w:val="ListBullet"/>
            </w:pPr>
            <w:r w:rsidRPr="00730893">
              <w:t>explain the characteristics of inclusive, equal, safe and respectful relationships</w:t>
            </w:r>
          </w:p>
          <w:p w14:paraId="1D230DD7" w14:textId="5C403931" w:rsidR="0010448D" w:rsidRPr="00730893" w:rsidRDefault="00CE48AF" w:rsidP="0010448D">
            <w:pPr>
              <w:pStyle w:val="ListBullet"/>
            </w:pPr>
            <w:r w:rsidRPr="00730893">
              <w:t>explain how ethical behaviour can build and maintain respectful relationships</w:t>
            </w:r>
            <w:r w:rsidR="009F50E4" w:rsidRPr="00730893">
              <w:t>.</w:t>
            </w:r>
          </w:p>
          <w:p w14:paraId="1A90E4E4" w14:textId="77777777" w:rsidR="00EB0D6C" w:rsidRPr="00730893" w:rsidRDefault="00EB0D6C" w:rsidP="002133D8">
            <w:pPr>
              <w:pStyle w:val="ListBullet"/>
              <w:numPr>
                <w:ilvl w:val="0"/>
                <w:numId w:val="0"/>
              </w:numPr>
              <w:spacing w:before="120"/>
              <w:rPr>
                <w:rStyle w:val="Strong"/>
              </w:rPr>
            </w:pPr>
            <w:r w:rsidRPr="00730893">
              <w:rPr>
                <w:rStyle w:val="Strong"/>
              </w:rPr>
              <w:t>Success criteria</w:t>
            </w:r>
          </w:p>
          <w:p w14:paraId="43A9CD0E" w14:textId="77777777" w:rsidR="00EB0D6C" w:rsidRPr="00730893" w:rsidRDefault="00EB0D6C" w:rsidP="002133D8">
            <w:pPr>
              <w:pStyle w:val="ListBullet"/>
              <w:numPr>
                <w:ilvl w:val="0"/>
                <w:numId w:val="0"/>
              </w:numPr>
              <w:spacing w:before="120"/>
              <w:rPr>
                <w:rStyle w:val="Strong"/>
                <w:b w:val="0"/>
                <w:bCs w:val="0"/>
              </w:rPr>
            </w:pPr>
            <w:r w:rsidRPr="00730893">
              <w:rPr>
                <w:rStyle w:val="Strong"/>
                <w:b w:val="0"/>
                <w:bCs w:val="0"/>
              </w:rPr>
              <w:t>I can:</w:t>
            </w:r>
          </w:p>
          <w:p w14:paraId="256315F6" w14:textId="770E7B37" w:rsidR="001F5688" w:rsidRPr="00730893" w:rsidRDefault="001F5688" w:rsidP="001F5688">
            <w:pPr>
              <w:pStyle w:val="ListBullet"/>
            </w:pPr>
            <w:r w:rsidRPr="00730893">
              <w:t>describe what makes relationships inclusive, equal, safe and respectful</w:t>
            </w:r>
          </w:p>
          <w:p w14:paraId="34A1DF76" w14:textId="67B6AE10" w:rsidR="000A5308" w:rsidRPr="00730893" w:rsidRDefault="000A5308" w:rsidP="003B6467">
            <w:pPr>
              <w:pStyle w:val="ListBullet"/>
              <w:rPr>
                <w:rStyle w:val="Strong"/>
                <w:b w:val="0"/>
                <w:bCs w:val="0"/>
              </w:rPr>
            </w:pPr>
            <w:r w:rsidRPr="00730893">
              <w:rPr>
                <w:rStyle w:val="Strong"/>
                <w:b w:val="0"/>
                <w:bCs w:val="0"/>
              </w:rPr>
              <w:t>identify and explain how ethical behaviour helps build and maintain respectful relationships</w:t>
            </w:r>
          </w:p>
          <w:p w14:paraId="4106803E" w14:textId="66408430" w:rsidR="000A5308" w:rsidRPr="00730893" w:rsidRDefault="000A5308" w:rsidP="003B6467">
            <w:pPr>
              <w:pStyle w:val="ListBullet"/>
              <w:rPr>
                <w:rStyle w:val="Strong"/>
                <w:b w:val="0"/>
                <w:bCs w:val="0"/>
              </w:rPr>
            </w:pPr>
            <w:r w:rsidRPr="00730893">
              <w:rPr>
                <w:rStyle w:val="Strong"/>
                <w:b w:val="0"/>
                <w:bCs w:val="0"/>
              </w:rPr>
              <w:lastRenderedPageBreak/>
              <w:t>compare respectful relationships online and offline, including their benefits and risks</w:t>
            </w:r>
          </w:p>
          <w:p w14:paraId="0B58B23E" w14:textId="56B99B73" w:rsidR="00CE48AF" w:rsidRPr="00730893" w:rsidRDefault="000A5308" w:rsidP="000A5308">
            <w:pPr>
              <w:pStyle w:val="ListBullet"/>
              <w:rPr>
                <w:rStyle w:val="Strong"/>
                <w:b w:val="0"/>
                <w:bCs w:val="0"/>
              </w:rPr>
            </w:pPr>
            <w:r w:rsidRPr="00730893">
              <w:rPr>
                <w:rStyle w:val="Strong"/>
                <w:b w:val="0"/>
                <w:bCs w:val="0"/>
              </w:rPr>
              <w:t>describe the rights and responsibilities that support healthy, respectful relationships</w:t>
            </w:r>
            <w:r w:rsidR="00CF3F12">
              <w:rPr>
                <w:rStyle w:val="Strong"/>
                <w:b w:val="0"/>
                <w:bCs w:val="0"/>
              </w:rPr>
              <w:t>.</w:t>
            </w:r>
          </w:p>
          <w:p w14:paraId="03817F7C" w14:textId="3C8B830C" w:rsidR="00EB0D6C" w:rsidRPr="00730893" w:rsidRDefault="00180B81">
            <w:pPr>
              <w:rPr>
                <w:rStyle w:val="Strong"/>
              </w:rPr>
            </w:pPr>
            <w:r w:rsidRPr="00730893">
              <w:rPr>
                <w:rStyle w:val="Strong"/>
              </w:rPr>
              <w:t>What is a respectful relationship?</w:t>
            </w:r>
          </w:p>
          <w:p w14:paraId="54211B80" w14:textId="74CE8AF5" w:rsidR="00283F6C" w:rsidRPr="00730893" w:rsidRDefault="00283F6C" w:rsidP="00283F6C">
            <w:r w:rsidRPr="00730893">
              <w:t>Introduce the terms inclusivity, equality and respect</w:t>
            </w:r>
          </w:p>
          <w:p w14:paraId="23BBF31F" w14:textId="21D91321" w:rsidR="00283F6C" w:rsidRPr="00730893" w:rsidRDefault="006F2F43" w:rsidP="00283F6C">
            <w:pPr>
              <w:pStyle w:val="FeatureBox4"/>
            </w:pPr>
            <w:r w:rsidRPr="00730893">
              <w:rPr>
                <w:rStyle w:val="Strong"/>
              </w:rPr>
              <w:t>Inclusivity</w:t>
            </w:r>
            <w:r w:rsidRPr="00730893">
              <w:t xml:space="preserve"> means ensuring that everyone is treated with dignity and fairness, regardless of their background, identity or beliefs.</w:t>
            </w:r>
          </w:p>
          <w:p w14:paraId="4DDB8BD6" w14:textId="5E98D011" w:rsidR="00283F6C" w:rsidRPr="00730893" w:rsidRDefault="00283F6C" w:rsidP="00283F6C">
            <w:pPr>
              <w:pStyle w:val="FeatureBox4"/>
            </w:pPr>
            <w:r w:rsidRPr="00730893">
              <w:rPr>
                <w:rStyle w:val="Strong"/>
              </w:rPr>
              <w:t>Equality</w:t>
            </w:r>
            <w:r w:rsidR="006F2F43" w:rsidRPr="00730893">
              <w:t xml:space="preserve"> is </w:t>
            </w:r>
            <w:r w:rsidRPr="00730893">
              <w:t>the principle of ensuring that all individuals have the same rights, opportunities and treatment, regardless of their differences. It is about creating a level playing field where everyone is treated fairly and without discrimination.</w:t>
            </w:r>
          </w:p>
          <w:p w14:paraId="4266EC8A" w14:textId="1173222E" w:rsidR="00283F6C" w:rsidRPr="00730893" w:rsidRDefault="006F2F43" w:rsidP="00283F6C">
            <w:pPr>
              <w:pStyle w:val="FeatureBox4"/>
            </w:pPr>
            <w:r w:rsidRPr="00730893">
              <w:rPr>
                <w:rStyle w:val="Strong"/>
              </w:rPr>
              <w:t>Respect</w:t>
            </w:r>
            <w:r w:rsidRPr="00730893">
              <w:t xml:space="preserve"> is recognising and valuing the worth, feelings, rights and opinions of others.</w:t>
            </w:r>
          </w:p>
          <w:p w14:paraId="20851EEB" w14:textId="256CF65F" w:rsidR="005E312E" w:rsidRPr="00730893" w:rsidRDefault="005E312E" w:rsidP="005E312E">
            <w:r w:rsidRPr="00730893">
              <w:t xml:space="preserve">Students complete a </w:t>
            </w:r>
            <w:hyperlink r:id="rId21" w:history="1">
              <w:r w:rsidRPr="002835DF">
                <w:rPr>
                  <w:rStyle w:val="Hyperlink"/>
                </w:rPr>
                <w:t>think-pair-share</w:t>
              </w:r>
            </w:hyperlink>
            <w:r w:rsidRPr="00730893">
              <w:t xml:space="preserve"> activity using a </w:t>
            </w:r>
            <w:hyperlink r:id="rId22" w:history="1">
              <w:r w:rsidRPr="00730893">
                <w:rPr>
                  <w:rStyle w:val="Hyperlink"/>
                </w:rPr>
                <w:t>Y-chart</w:t>
              </w:r>
            </w:hyperlink>
            <w:r w:rsidRPr="00730893">
              <w:t xml:space="preserve"> as a scaffold to explore what a respectful relationship ‘looks like’, ‘feels like’ and ‘sounds like’. Ask students to use highlighters or different coloured pens to categorise their responses in terms of whether they promote inclusivity, equality, safety </w:t>
            </w:r>
            <w:r w:rsidR="0006436A">
              <w:t>or</w:t>
            </w:r>
            <w:r w:rsidR="0006436A" w:rsidRPr="00730893">
              <w:t xml:space="preserve"> </w:t>
            </w:r>
            <w:r w:rsidRPr="00730893">
              <w:t>respect.</w:t>
            </w:r>
          </w:p>
          <w:p w14:paraId="38F7FFEE" w14:textId="31FAD2F0" w:rsidR="0007369A" w:rsidRPr="00730893" w:rsidRDefault="0007369A" w:rsidP="0007369A">
            <w:r w:rsidRPr="00730893">
              <w:t xml:space="preserve">Next, students work in groups of </w:t>
            </w:r>
            <w:r w:rsidR="0006436A">
              <w:t>4</w:t>
            </w:r>
            <w:r w:rsidR="0006436A" w:rsidRPr="00730893">
              <w:t xml:space="preserve"> </w:t>
            </w:r>
            <w:r w:rsidRPr="00730893">
              <w:t xml:space="preserve">with a set of cards listing characteristics and features of respectful relationships. </w:t>
            </w:r>
            <w:r w:rsidR="008843B1" w:rsidRPr="00730893">
              <w:t>Refer to</w:t>
            </w:r>
            <w:r w:rsidRPr="00730893">
              <w:t xml:space="preserve"> </w:t>
            </w:r>
            <w:hyperlink w:anchor="_Appendix_1_–" w:history="1">
              <w:r w:rsidRPr="00730893">
                <w:rPr>
                  <w:rStyle w:val="Hyperlink"/>
                </w:rPr>
                <w:t xml:space="preserve">Appendix </w:t>
              </w:r>
              <w:r w:rsidR="00E66A67" w:rsidRPr="00730893">
                <w:rPr>
                  <w:rStyle w:val="Hyperlink"/>
                </w:rPr>
                <w:t>1</w:t>
              </w:r>
              <w:r w:rsidRPr="00730893">
                <w:rPr>
                  <w:rStyle w:val="Hyperlink"/>
                </w:rPr>
                <w:t xml:space="preserve"> – building respectful relationships activity cards</w:t>
              </w:r>
            </w:hyperlink>
            <w:r w:rsidRPr="00730893">
              <w:t xml:space="preserve">. Students discuss each </w:t>
            </w:r>
            <w:r w:rsidRPr="00730893">
              <w:lastRenderedPageBreak/>
              <w:t>characteristic and feature</w:t>
            </w:r>
            <w:r w:rsidR="00A94638" w:rsidRPr="00730893">
              <w:t xml:space="preserve"> and add to their Y-chart.</w:t>
            </w:r>
          </w:p>
          <w:p w14:paraId="2DFFD678" w14:textId="77777777" w:rsidR="005E312E" w:rsidRPr="00730893" w:rsidRDefault="005E312E" w:rsidP="005E312E">
            <w:r w:rsidRPr="00730893">
              <w:t>During the class discussion ‘share’ component of the activity, pose additional questions to students including:</w:t>
            </w:r>
          </w:p>
          <w:p w14:paraId="4AD37CCE" w14:textId="77777777" w:rsidR="005E312E" w:rsidRPr="00730893" w:rsidRDefault="005E312E" w:rsidP="003B6467">
            <w:pPr>
              <w:pStyle w:val="ListBullet"/>
            </w:pPr>
            <w:r w:rsidRPr="00730893">
              <w:t>How do respectful relationships in our life shape our identity?</w:t>
            </w:r>
          </w:p>
          <w:p w14:paraId="2E67C20E" w14:textId="77777777" w:rsidR="005E312E" w:rsidRPr="00730893" w:rsidRDefault="005E312E" w:rsidP="003B6467">
            <w:pPr>
              <w:pStyle w:val="ListBullet"/>
            </w:pPr>
            <w:r w:rsidRPr="00730893">
              <w:t>How do respectful relationships in our life influence our sense of belonging?</w:t>
            </w:r>
          </w:p>
          <w:p w14:paraId="5D8C570B" w14:textId="77777777" w:rsidR="005E312E" w:rsidRPr="00730893" w:rsidRDefault="005E312E" w:rsidP="003B6467">
            <w:pPr>
              <w:pStyle w:val="ListBullet"/>
            </w:pPr>
            <w:r w:rsidRPr="00730893">
              <w:t>Why are positive, respectful relationships important to your life, health and wellbeing?</w:t>
            </w:r>
          </w:p>
          <w:p w14:paraId="62653075" w14:textId="7C692B3E" w:rsidR="00DD32A3" w:rsidRPr="00730893" w:rsidRDefault="00DD32A3" w:rsidP="00DD32A3">
            <w:pPr>
              <w:rPr>
                <w:rStyle w:val="Strong"/>
              </w:rPr>
            </w:pPr>
            <w:r w:rsidRPr="00730893">
              <w:rPr>
                <w:rStyle w:val="Strong"/>
              </w:rPr>
              <w:t>Characteristics of a respectful relationship</w:t>
            </w:r>
          </w:p>
          <w:p w14:paraId="092D0EC8" w14:textId="51D543F1" w:rsidR="00570153" w:rsidRPr="00730893" w:rsidRDefault="0007369A" w:rsidP="00570153">
            <w:r w:rsidRPr="00730893">
              <w:t xml:space="preserve">Next, </w:t>
            </w:r>
            <w:r w:rsidR="00A94638" w:rsidRPr="00730893">
              <w:t xml:space="preserve">students in their groups </w:t>
            </w:r>
            <w:r w:rsidR="00570153" w:rsidRPr="00730893">
              <w:t>work together to place the cards in order from most important in a relationship to least important in a relationship.</w:t>
            </w:r>
          </w:p>
          <w:p w14:paraId="5DC7027A" w14:textId="5113EC62" w:rsidR="00E44D00" w:rsidRPr="00730893" w:rsidRDefault="00570153" w:rsidP="00570153">
            <w:r w:rsidRPr="00730893">
              <w:t xml:space="preserve">Invite each group to share their top </w:t>
            </w:r>
            <w:r w:rsidR="0006436A">
              <w:t>5</w:t>
            </w:r>
            <w:r w:rsidR="0006436A" w:rsidRPr="00730893">
              <w:t xml:space="preserve"> </w:t>
            </w:r>
            <w:r w:rsidRPr="00730893">
              <w:t>with the rest of the class to see if there is a consensus.</w:t>
            </w:r>
            <w:r w:rsidR="00E44D00" w:rsidRPr="00730893">
              <w:t xml:space="preserve"> Use the following questions to support discussion:</w:t>
            </w:r>
          </w:p>
          <w:p w14:paraId="6B1F31BD" w14:textId="316932C9" w:rsidR="00E44D00" w:rsidRPr="00730893" w:rsidRDefault="00E44D00" w:rsidP="00A27856">
            <w:pPr>
              <w:pStyle w:val="ListBullet"/>
            </w:pPr>
            <w:r w:rsidRPr="00730893">
              <w:t xml:space="preserve">What similarities or differences did you notice between your group’s top </w:t>
            </w:r>
            <w:r w:rsidR="0006436A">
              <w:t>5</w:t>
            </w:r>
            <w:r w:rsidR="0006436A" w:rsidRPr="00730893">
              <w:t xml:space="preserve"> </w:t>
            </w:r>
            <w:r w:rsidRPr="00730893">
              <w:t xml:space="preserve">and other groups’ lists? </w:t>
            </w:r>
          </w:p>
          <w:p w14:paraId="26C420C3" w14:textId="457EE387" w:rsidR="00E44D00" w:rsidRPr="00730893" w:rsidRDefault="00E44D00" w:rsidP="00A27856">
            <w:pPr>
              <w:pStyle w:val="ListBullet"/>
            </w:pPr>
            <w:r w:rsidRPr="00730893">
              <w:t xml:space="preserve">Why do you think certain characteristics were considered more important than others? </w:t>
            </w:r>
          </w:p>
          <w:p w14:paraId="209CB52C" w14:textId="2BCE1D77" w:rsidR="00570153" w:rsidRPr="00730893" w:rsidRDefault="00E44D00" w:rsidP="00E44D00">
            <w:pPr>
              <w:pStyle w:val="ListBullet"/>
            </w:pPr>
            <w:r w:rsidRPr="00730893">
              <w:t xml:space="preserve">How might the </w:t>
            </w:r>
            <w:r w:rsidR="008843B1" w:rsidRPr="00730893">
              <w:t>‘</w:t>
            </w:r>
            <w:r w:rsidRPr="00730893">
              <w:t>most important</w:t>
            </w:r>
            <w:r w:rsidR="008843B1" w:rsidRPr="00730893">
              <w:t>’</w:t>
            </w:r>
            <w:r w:rsidRPr="00730893">
              <w:t xml:space="preserve"> characteristics change depending on the type of relationship (</w:t>
            </w:r>
            <w:r w:rsidR="007C59B6">
              <w:t>f</w:t>
            </w:r>
            <w:r w:rsidR="00966187" w:rsidRPr="00730893">
              <w:t xml:space="preserve">or example, </w:t>
            </w:r>
            <w:r w:rsidRPr="00730893">
              <w:t>friend, family, romantic, teammate)?</w:t>
            </w:r>
          </w:p>
          <w:p w14:paraId="0E67CF10" w14:textId="1BB4B61F" w:rsidR="00A94638" w:rsidRPr="00730893" w:rsidRDefault="00A94638" w:rsidP="00A94638">
            <w:pPr>
              <w:pStyle w:val="FeatureBox2"/>
            </w:pPr>
            <w:r w:rsidRPr="00730893">
              <w:rPr>
                <w:rStyle w:val="Strong"/>
              </w:rPr>
              <w:lastRenderedPageBreak/>
              <w:t xml:space="preserve">Note: </w:t>
            </w:r>
            <w:r w:rsidRPr="00730893">
              <w:t>encourage student</w:t>
            </w:r>
            <w:r w:rsidR="007C59B6">
              <w:t>s</w:t>
            </w:r>
            <w:r w:rsidRPr="00730893">
              <w:t xml:space="preserve"> to change their ranking if necessary, following the group discussion</w:t>
            </w:r>
            <w:r w:rsidR="007C59B6">
              <w:t>.</w:t>
            </w:r>
          </w:p>
          <w:p w14:paraId="7A205B13" w14:textId="7E309DE2" w:rsidR="008A5828" w:rsidRPr="00730893" w:rsidRDefault="000B410F">
            <w:r w:rsidRPr="00730893">
              <w:t>S</w:t>
            </w:r>
            <w:r w:rsidR="0095606B" w:rsidRPr="00730893">
              <w:t xml:space="preserve">tudents </w:t>
            </w:r>
            <w:r w:rsidR="00F56BEE" w:rsidRPr="00730893">
              <w:t xml:space="preserve">are </w:t>
            </w:r>
            <w:r w:rsidR="0095606B" w:rsidRPr="00730893">
              <w:t>to reflect on their</w:t>
            </w:r>
            <w:r w:rsidR="001C0B4C" w:rsidRPr="00730893">
              <w:t xml:space="preserve"> </w:t>
            </w:r>
            <w:r w:rsidR="000368DD" w:rsidRPr="00730893">
              <w:t>ordered</w:t>
            </w:r>
            <w:r w:rsidR="001C0B4C" w:rsidRPr="00730893">
              <w:t xml:space="preserve"> charact</w:t>
            </w:r>
            <w:r w:rsidRPr="00730893">
              <w:t>eristics and</w:t>
            </w:r>
            <w:r w:rsidR="0095606B" w:rsidRPr="00730893">
              <w:t xml:space="preserve"> answers on their own Y-</w:t>
            </w:r>
            <w:r w:rsidR="00BA69B4" w:rsidRPr="00730893">
              <w:t>chart</w:t>
            </w:r>
            <w:r w:rsidR="003E7B27" w:rsidRPr="00730893">
              <w:t xml:space="preserve"> </w:t>
            </w:r>
            <w:r w:rsidR="001C0B4C" w:rsidRPr="00730893">
              <w:t xml:space="preserve">to </w:t>
            </w:r>
            <w:r w:rsidR="0095606B" w:rsidRPr="00730893">
              <w:t xml:space="preserve">identify someone in their life with whom they have a strong positive </w:t>
            </w:r>
            <w:r w:rsidR="0087439E" w:rsidRPr="00730893">
              <w:t xml:space="preserve">and respectful </w:t>
            </w:r>
            <w:r w:rsidR="0095606B" w:rsidRPr="00730893">
              <w:t>relationship.</w:t>
            </w:r>
            <w:r w:rsidR="0039707B" w:rsidRPr="00730893">
              <w:t xml:space="preserve"> </w:t>
            </w:r>
            <w:r w:rsidR="008A5828" w:rsidRPr="00730893">
              <w:t xml:space="preserve">For example, this could be a family member, coach, neighbour, teacher or friend. </w:t>
            </w:r>
            <w:r w:rsidR="0087439E" w:rsidRPr="00730893">
              <w:t xml:space="preserve">Students write a letter to </w:t>
            </w:r>
            <w:r w:rsidR="000374C6" w:rsidRPr="00730893">
              <w:t>them</w:t>
            </w:r>
            <w:r w:rsidR="0087439E" w:rsidRPr="00730893">
              <w:t xml:space="preserve"> </w:t>
            </w:r>
            <w:r w:rsidR="005C573B" w:rsidRPr="00730893">
              <w:t xml:space="preserve">that identifies the positive qualities of the relationship that they have with </w:t>
            </w:r>
            <w:r w:rsidR="000368DD" w:rsidRPr="00730893">
              <w:t>them and</w:t>
            </w:r>
            <w:r w:rsidR="00AB1A11" w:rsidRPr="00730893">
              <w:t xml:space="preserve"> </w:t>
            </w:r>
            <w:r w:rsidR="00650AC4" w:rsidRPr="00730893">
              <w:t>explains</w:t>
            </w:r>
            <w:r w:rsidR="005C573B" w:rsidRPr="00730893">
              <w:t xml:space="preserve"> how this impacts their life in a positive way.</w:t>
            </w:r>
          </w:p>
          <w:p w14:paraId="1E4ADD47" w14:textId="77777777" w:rsidR="00E66A67" w:rsidRPr="00730893" w:rsidRDefault="00E66A67" w:rsidP="00E66A67">
            <w:pPr>
              <w:rPr>
                <w:rStyle w:val="Strong"/>
              </w:rPr>
            </w:pPr>
            <w:r w:rsidRPr="00730893">
              <w:rPr>
                <w:rStyle w:val="Strong"/>
              </w:rPr>
              <w:t>The language of relationships</w:t>
            </w:r>
          </w:p>
          <w:p w14:paraId="1F5DBF3C" w14:textId="4F3264D3" w:rsidR="00E66A67" w:rsidRPr="00730893" w:rsidRDefault="00E66A67" w:rsidP="00E66A67">
            <w:r w:rsidRPr="00730893">
              <w:t>Explain to students that the language we use is extremely important when discussing respectful relationships. The following activity aims to build a shared understanding of key relationship terminology so that everyone feels confident using respectful, accurate language and can refer to a common glossary throughout the program. This ensures we communicate clearly, avoid misunderstandings and create a safe and inclusive learning environment.</w:t>
            </w:r>
          </w:p>
          <w:p w14:paraId="3917C13D" w14:textId="1D4D2CE8" w:rsidR="00E66A67" w:rsidRPr="00730893" w:rsidRDefault="00E66A67" w:rsidP="00E66A67">
            <w:r w:rsidRPr="00730893">
              <w:t xml:space="preserve">Provide students with a list of keywords that will be addressed in this teaching and learning program and a set of definitions. Refer to </w:t>
            </w:r>
            <w:hyperlink w:anchor="_Appendix_2_–" w:history="1">
              <w:r w:rsidRPr="00730893">
                <w:rPr>
                  <w:rStyle w:val="Hyperlink"/>
                </w:rPr>
                <w:t>Appendix 2 – the language of relationships – glossary</w:t>
              </w:r>
            </w:hyperlink>
            <w:r w:rsidRPr="00730893">
              <w:t>.</w:t>
            </w:r>
          </w:p>
          <w:p w14:paraId="5F5D0FD5" w14:textId="77777777" w:rsidR="00E66A67" w:rsidRPr="00730893" w:rsidRDefault="00E66A67" w:rsidP="00E66A67">
            <w:r w:rsidRPr="00730893">
              <w:t>Students work individually or in pairs to match up each word with its definition. Ensure students have an individual copy of this glossary to refer to during this program and encourage students to add new words to their glossary throughout the program.</w:t>
            </w:r>
          </w:p>
          <w:p w14:paraId="103553F2" w14:textId="1E0B28AE" w:rsidR="00E66A67" w:rsidRPr="00730893" w:rsidRDefault="00E66A67" w:rsidP="00E66A67">
            <w:pPr>
              <w:pStyle w:val="FeatureBox2"/>
            </w:pPr>
            <w:r w:rsidRPr="00730893">
              <w:rPr>
                <w:b/>
                <w:bCs/>
              </w:rPr>
              <w:lastRenderedPageBreak/>
              <w:t>Note:</w:t>
            </w:r>
            <w:r w:rsidRPr="00730893">
              <w:t xml:space="preserve"> words in this glossary will be referred to in learning activities throughout this teaching and learning program</w:t>
            </w:r>
            <w:r w:rsidR="00D0759A">
              <w:t>.</w:t>
            </w:r>
          </w:p>
          <w:p w14:paraId="018B5148" w14:textId="215EAAB3" w:rsidR="006E1303" w:rsidRPr="00730893" w:rsidRDefault="006E1303">
            <w:pPr>
              <w:rPr>
                <w:rStyle w:val="Strong"/>
              </w:rPr>
            </w:pPr>
            <w:r w:rsidRPr="00730893">
              <w:rPr>
                <w:rStyle w:val="Strong"/>
              </w:rPr>
              <w:t>Respectful relationships online and offline</w:t>
            </w:r>
          </w:p>
          <w:p w14:paraId="03F52F57" w14:textId="4AAF9708" w:rsidR="0015370F" w:rsidRPr="00730893" w:rsidRDefault="0015370F">
            <w:r w:rsidRPr="00730893">
              <w:t xml:space="preserve">Explain to students that the way we interact with others and the relationships that we form online </w:t>
            </w:r>
            <w:r w:rsidR="00986ECB" w:rsidRPr="00730893">
              <w:t xml:space="preserve">can be different to those </w:t>
            </w:r>
            <w:r w:rsidR="00DF3332" w:rsidRPr="00730893">
              <w:t xml:space="preserve">offline and </w:t>
            </w:r>
            <w:r w:rsidR="00986ECB" w:rsidRPr="00730893">
              <w:t>in person</w:t>
            </w:r>
            <w:r w:rsidR="00761AC8" w:rsidRPr="00730893">
              <w:t xml:space="preserve">. This </w:t>
            </w:r>
            <w:r w:rsidR="001646E7" w:rsidRPr="00730893">
              <w:t xml:space="preserve">can impact how we engage in relationships with others in these environments. </w:t>
            </w:r>
          </w:p>
          <w:p w14:paraId="28DEEE09" w14:textId="527F1C66" w:rsidR="00C52326" w:rsidRPr="00730893" w:rsidRDefault="00C52326" w:rsidP="00C52326">
            <w:r w:rsidRPr="00730893">
              <w:t>Students list the features of both online and offline relationships. For example:</w:t>
            </w:r>
          </w:p>
          <w:p w14:paraId="41E7EEEA" w14:textId="39E532E9" w:rsidR="00DF3332" w:rsidRPr="00730893" w:rsidRDefault="00DF3332" w:rsidP="00C52326">
            <w:pPr>
              <w:pStyle w:val="ListBullet"/>
            </w:pPr>
            <w:r w:rsidRPr="00730893">
              <w:t>online – emojis, written or visual, through digital media, boundaries and privacy harder to manage, using private messages instead of public posts, sharing personal information</w:t>
            </w:r>
          </w:p>
          <w:p w14:paraId="694703D7" w14:textId="5A4D3B4C" w:rsidR="00E33B2E" w:rsidRPr="00730893" w:rsidRDefault="00DF3332" w:rsidP="009209CE">
            <w:pPr>
              <w:pStyle w:val="ListBullet"/>
            </w:pPr>
            <w:r w:rsidRPr="00730893">
              <w:t>offline</w:t>
            </w:r>
            <w:r w:rsidR="00C225CB" w:rsidRPr="00730893">
              <w:t xml:space="preserve"> </w:t>
            </w:r>
            <w:r w:rsidR="003D31D4" w:rsidRPr="00730893">
              <w:t>– easy to read emotions</w:t>
            </w:r>
            <w:r w:rsidR="003B6C13" w:rsidRPr="00730893">
              <w:t>, tone of voice</w:t>
            </w:r>
            <w:r w:rsidR="00340A20" w:rsidRPr="00730893">
              <w:t>, facial expressions and body language</w:t>
            </w:r>
            <w:r w:rsidR="00C745A1" w:rsidRPr="00730893">
              <w:t>,</w:t>
            </w:r>
            <w:r w:rsidR="00826F09" w:rsidRPr="00730893">
              <w:t xml:space="preserve"> playing sport</w:t>
            </w:r>
            <w:r w:rsidR="00FF4689" w:rsidRPr="00730893">
              <w:t xml:space="preserve"> together</w:t>
            </w:r>
            <w:r w:rsidR="000277CC" w:rsidRPr="00730893">
              <w:t>,</w:t>
            </w:r>
            <w:r w:rsidR="003D31D4" w:rsidRPr="00730893">
              <w:t xml:space="preserve"> </w:t>
            </w:r>
            <w:r w:rsidR="00900462" w:rsidRPr="00730893">
              <w:t>conflict addressed face</w:t>
            </w:r>
            <w:r w:rsidR="00D0759A">
              <w:t>-</w:t>
            </w:r>
            <w:r w:rsidR="00466A8F" w:rsidRPr="00730893">
              <w:t>to</w:t>
            </w:r>
            <w:r w:rsidR="00D0759A">
              <w:t>-</w:t>
            </w:r>
            <w:r w:rsidR="00466A8F" w:rsidRPr="00730893">
              <w:t>face</w:t>
            </w:r>
            <w:r w:rsidR="001838CA" w:rsidRPr="00730893">
              <w:t xml:space="preserve">, </w:t>
            </w:r>
            <w:r w:rsidR="000277CC" w:rsidRPr="00730893">
              <w:t>boundaries often clearer and more visible</w:t>
            </w:r>
            <w:r w:rsidR="00E52D2F" w:rsidRPr="00730893">
              <w:t>, use language abbreviations</w:t>
            </w:r>
            <w:r w:rsidR="00D0759A">
              <w:t>.</w:t>
            </w:r>
          </w:p>
          <w:p w14:paraId="55F48E87" w14:textId="79280DA3" w:rsidR="00FA6CAE" w:rsidRPr="00730893" w:rsidRDefault="00DF3332" w:rsidP="00FA6CAE">
            <w:r w:rsidRPr="00730893">
              <w:t>Using highlighter</w:t>
            </w:r>
            <w:r w:rsidR="00FA6CAE" w:rsidRPr="00730893">
              <w:t>s</w:t>
            </w:r>
            <w:r w:rsidRPr="00730893">
              <w:t xml:space="preserve">, </w:t>
            </w:r>
            <w:r w:rsidR="00FA6CAE" w:rsidRPr="00730893">
              <w:t>students annotate the positive and negative aspects of both online and offline relationships to analyse the nature of these relationships.</w:t>
            </w:r>
          </w:p>
          <w:p w14:paraId="1B86BBB4" w14:textId="0DEEC26D" w:rsidR="00F0025B" w:rsidRPr="00730893" w:rsidRDefault="005F21A6">
            <w:r w:rsidRPr="00730893">
              <w:t xml:space="preserve">Provide students with discussion questions and 5 minutes reading time. </w:t>
            </w:r>
            <w:r w:rsidR="00F0025B" w:rsidRPr="00730893">
              <w:t xml:space="preserve">Conduct a class discussion for </w:t>
            </w:r>
            <w:r w:rsidR="00F0025B" w:rsidRPr="00730893">
              <w:lastRenderedPageBreak/>
              <w:t xml:space="preserve">students to share their responses. Pose </w:t>
            </w:r>
            <w:r w:rsidR="00BA69B4" w:rsidRPr="00730893">
              <w:t xml:space="preserve">discussion questions to students </w:t>
            </w:r>
            <w:r w:rsidR="00444745" w:rsidRPr="00730893">
              <w:t>including:</w:t>
            </w:r>
          </w:p>
          <w:p w14:paraId="3FC1F4DC" w14:textId="73B85555" w:rsidR="00444745" w:rsidRPr="00730893" w:rsidRDefault="009B5572" w:rsidP="00444745">
            <w:pPr>
              <w:pStyle w:val="ListBullet"/>
            </w:pPr>
            <w:r w:rsidRPr="00730893">
              <w:t>What are the main benefits of online relationships</w:t>
            </w:r>
            <w:r w:rsidR="001E4137" w:rsidRPr="00730893">
              <w:t>?</w:t>
            </w:r>
          </w:p>
          <w:p w14:paraId="248B43AA" w14:textId="63665A02" w:rsidR="009B5572" w:rsidRPr="00730893" w:rsidRDefault="009B5572" w:rsidP="00444745">
            <w:pPr>
              <w:pStyle w:val="ListBullet"/>
            </w:pPr>
            <w:r w:rsidRPr="00730893">
              <w:t>What are some of the risks associated with online relationships?</w:t>
            </w:r>
          </w:p>
          <w:p w14:paraId="26810BA6" w14:textId="2642DE2E" w:rsidR="009B5572" w:rsidRPr="00730893" w:rsidRDefault="009B5572" w:rsidP="00444745">
            <w:pPr>
              <w:pStyle w:val="ListBullet"/>
            </w:pPr>
            <w:r w:rsidRPr="00730893">
              <w:t>What are the benefits of in-person relationships</w:t>
            </w:r>
            <w:r w:rsidR="00D01436" w:rsidRPr="00730893">
              <w:t>?</w:t>
            </w:r>
          </w:p>
          <w:p w14:paraId="64D2217A" w14:textId="3459D024" w:rsidR="00D01436" w:rsidRPr="00730893" w:rsidRDefault="00D01436" w:rsidP="00444745">
            <w:pPr>
              <w:pStyle w:val="ListBullet"/>
            </w:pPr>
            <w:r w:rsidRPr="00730893">
              <w:t xml:space="preserve">What are some </w:t>
            </w:r>
            <w:r w:rsidR="006607A7" w:rsidRPr="00730893">
              <w:t>of</w:t>
            </w:r>
            <w:r w:rsidRPr="00730893">
              <w:t xml:space="preserve"> the risks associated with in-person relationships?</w:t>
            </w:r>
          </w:p>
          <w:p w14:paraId="53E9A817" w14:textId="69616596" w:rsidR="00D01436" w:rsidRPr="00730893" w:rsidRDefault="006607A7" w:rsidP="00444745">
            <w:pPr>
              <w:pStyle w:val="ListBullet"/>
            </w:pPr>
            <w:r w:rsidRPr="00730893">
              <w:t>Do the characteristics of respectful relationships look the same or different online compared to in-person?</w:t>
            </w:r>
          </w:p>
          <w:p w14:paraId="2942C63B" w14:textId="088125F2" w:rsidR="002C377C" w:rsidRPr="00730893" w:rsidRDefault="002C377C">
            <w:pPr>
              <w:rPr>
                <w:rStyle w:val="Strong"/>
              </w:rPr>
            </w:pPr>
            <w:r w:rsidRPr="00730893">
              <w:rPr>
                <w:rStyle w:val="Strong"/>
              </w:rPr>
              <w:t>Relationship rights and responsibilities</w:t>
            </w:r>
          </w:p>
          <w:p w14:paraId="6A0588ED" w14:textId="0C3182FC" w:rsidR="00A17203" w:rsidRPr="00730893" w:rsidRDefault="002C377C">
            <w:r w:rsidRPr="00730893">
              <w:t xml:space="preserve">Explain to students that regardless of the nature of our </w:t>
            </w:r>
            <w:r w:rsidR="00F36AE3" w:rsidRPr="00730893">
              <w:t>relationships</w:t>
            </w:r>
            <w:r w:rsidRPr="00730893">
              <w:t>,</w:t>
            </w:r>
            <w:r w:rsidR="004A3BF3" w:rsidRPr="00730893">
              <w:t xml:space="preserve"> </w:t>
            </w:r>
            <w:r w:rsidR="00093ECD" w:rsidRPr="00730893">
              <w:t>healthy</w:t>
            </w:r>
            <w:r w:rsidR="004A3BF3" w:rsidRPr="00730893">
              <w:t xml:space="preserve"> and</w:t>
            </w:r>
            <w:r w:rsidR="00A17203" w:rsidRPr="00730893">
              <w:t xml:space="preserve"> respectful relationships</w:t>
            </w:r>
            <w:r w:rsidR="004A3BF3" w:rsidRPr="00730893">
              <w:t xml:space="preserve"> a</w:t>
            </w:r>
            <w:r w:rsidR="00BA17C9" w:rsidRPr="00730893">
              <w:t>re</w:t>
            </w:r>
            <w:r w:rsidR="004A3BF3" w:rsidRPr="00730893">
              <w:t xml:space="preserve"> the right and responsibility of everyone</w:t>
            </w:r>
            <w:r w:rsidR="00A17203" w:rsidRPr="00730893">
              <w:t>.</w:t>
            </w:r>
          </w:p>
          <w:p w14:paraId="3F1513E1" w14:textId="799B5A34" w:rsidR="00A7794C" w:rsidRPr="00730893" w:rsidRDefault="009E24EC">
            <w:r w:rsidRPr="00730893">
              <w:t xml:space="preserve">Provide students with definitions for what </w:t>
            </w:r>
            <w:r w:rsidR="005C20BB" w:rsidRPr="00730893">
              <w:t>rights and responsibilities are.</w:t>
            </w:r>
          </w:p>
          <w:p w14:paraId="4E70065E" w14:textId="6D87B5FD" w:rsidR="00DC5D97" w:rsidRPr="00730893" w:rsidRDefault="00DC5D97" w:rsidP="00DC5D97">
            <w:pPr>
              <w:pStyle w:val="FeatureBox4"/>
            </w:pPr>
            <w:r w:rsidRPr="00730893">
              <w:rPr>
                <w:b/>
                <w:bCs/>
              </w:rPr>
              <w:t>Rights</w:t>
            </w:r>
            <w:r w:rsidRPr="00730893">
              <w:t xml:space="preserve"> are things people are entitled to. The right to be safe, to have their bodies, thoughts and feelings respected and to be treated fairly.</w:t>
            </w:r>
          </w:p>
          <w:p w14:paraId="0036F2FA" w14:textId="77777777" w:rsidR="00DC5D97" w:rsidRPr="00730893" w:rsidRDefault="00DC5D97" w:rsidP="00DC5D97">
            <w:pPr>
              <w:pStyle w:val="FeatureBox4"/>
            </w:pPr>
            <w:r w:rsidRPr="00730893">
              <w:rPr>
                <w:b/>
                <w:bCs/>
              </w:rPr>
              <w:t>Responsibilities</w:t>
            </w:r>
            <w:r w:rsidRPr="00730893">
              <w:t xml:space="preserve"> are a role or task which is yours to do. Carrying out responsibilities can ensure that rights </w:t>
            </w:r>
            <w:r w:rsidRPr="00730893">
              <w:lastRenderedPageBreak/>
              <w:t>are met.</w:t>
            </w:r>
          </w:p>
          <w:p w14:paraId="75FC2645" w14:textId="3D1B7000" w:rsidR="005F21A6" w:rsidRPr="00730893" w:rsidRDefault="005F21A6" w:rsidP="00DC5D97">
            <w:r w:rsidRPr="00730893">
              <w:t>Students sort the following examples into rights and responsibilities to check for understanding:</w:t>
            </w:r>
          </w:p>
          <w:p w14:paraId="0D2935F0" w14:textId="046040CD" w:rsidR="005F21A6" w:rsidRPr="00730893" w:rsidRDefault="00CF3F12" w:rsidP="005F21A6">
            <w:pPr>
              <w:pStyle w:val="ListBullet"/>
            </w:pPr>
            <w:r>
              <w:t>T</w:t>
            </w:r>
            <w:r w:rsidR="005F21A6" w:rsidRPr="00730893">
              <w:t>o feel safe at school</w:t>
            </w:r>
            <w:r>
              <w:t>.</w:t>
            </w:r>
          </w:p>
          <w:p w14:paraId="6F9B12DC" w14:textId="30469E99" w:rsidR="005F21A6" w:rsidRPr="00730893" w:rsidRDefault="00CF3F12" w:rsidP="005F21A6">
            <w:pPr>
              <w:pStyle w:val="ListBullet"/>
            </w:pPr>
            <w:r>
              <w:t>F</w:t>
            </w:r>
            <w:r w:rsidR="005F21A6" w:rsidRPr="00730893">
              <w:t>ollowing agreed rules in class or online spaces</w:t>
            </w:r>
            <w:r>
              <w:t>.</w:t>
            </w:r>
          </w:p>
          <w:p w14:paraId="504F3716" w14:textId="27F0DA61" w:rsidR="005F21A6" w:rsidRPr="00730893" w:rsidRDefault="001B66D0" w:rsidP="005F21A6">
            <w:pPr>
              <w:pStyle w:val="ListBullet"/>
            </w:pPr>
            <w:r>
              <w:t>P</w:t>
            </w:r>
            <w:r w:rsidR="005F21A6" w:rsidRPr="00730893">
              <w:t>rivacy of personal information</w:t>
            </w:r>
            <w:r w:rsidR="00CF3F12">
              <w:t>.</w:t>
            </w:r>
          </w:p>
          <w:p w14:paraId="586F089A" w14:textId="3103ADD3" w:rsidR="005F21A6" w:rsidRPr="00730893" w:rsidRDefault="00CF3F12" w:rsidP="005F21A6">
            <w:pPr>
              <w:pStyle w:val="ListBullet"/>
            </w:pPr>
            <w:r>
              <w:t>A</w:t>
            </w:r>
            <w:r w:rsidR="005F21A6" w:rsidRPr="00730893">
              <w:t>sking permission before sharing photos of others</w:t>
            </w:r>
            <w:r>
              <w:t>.</w:t>
            </w:r>
          </w:p>
          <w:p w14:paraId="2F0FA04D" w14:textId="75303F81" w:rsidR="005F21A6" w:rsidRPr="00730893" w:rsidRDefault="00CF3F12" w:rsidP="005F21A6">
            <w:pPr>
              <w:pStyle w:val="ListBullet"/>
            </w:pPr>
            <w:r>
              <w:t>R</w:t>
            </w:r>
            <w:r w:rsidR="005F21A6" w:rsidRPr="00730893">
              <w:t>eporting unsafe or harmful behaviour</w:t>
            </w:r>
            <w:r>
              <w:t>.</w:t>
            </w:r>
          </w:p>
          <w:p w14:paraId="20373436" w14:textId="57013F7B" w:rsidR="005F21A6" w:rsidRPr="00730893" w:rsidRDefault="00CF3F12" w:rsidP="00DC5D97">
            <w:pPr>
              <w:pStyle w:val="ListBullet"/>
            </w:pPr>
            <w:r>
              <w:t>T</w:t>
            </w:r>
            <w:r w:rsidR="005F21A6" w:rsidRPr="00730893">
              <w:t>o express your opinion respectfully</w:t>
            </w:r>
            <w:r>
              <w:t>.</w:t>
            </w:r>
          </w:p>
          <w:p w14:paraId="4BBA02D3" w14:textId="3286EF20" w:rsidR="00685730" w:rsidRPr="00730893" w:rsidRDefault="00EA6B15" w:rsidP="00DC5D97">
            <w:r w:rsidRPr="00730893">
              <w:t xml:space="preserve">Students </w:t>
            </w:r>
            <w:r w:rsidR="00E21504" w:rsidRPr="00730893">
              <w:t>develop</w:t>
            </w:r>
            <w:r w:rsidR="00C422B6" w:rsidRPr="00730893">
              <w:t xml:space="preserve"> and </w:t>
            </w:r>
            <w:r w:rsidR="00E10052" w:rsidRPr="00730893">
              <w:t>create</w:t>
            </w:r>
            <w:r w:rsidR="00E21504" w:rsidRPr="00730893">
              <w:t xml:space="preserve"> a list of rights and responsibilities that foster healthy, respectful relationships.</w:t>
            </w:r>
          </w:p>
          <w:p w14:paraId="4FF2CC6D" w14:textId="58C227BA" w:rsidR="0034749D" w:rsidRPr="00730893" w:rsidRDefault="0034749D" w:rsidP="0034749D">
            <w:pPr>
              <w:pStyle w:val="FeatureBox2"/>
            </w:pPr>
            <w:r w:rsidRPr="00730893">
              <w:rPr>
                <w:rStyle w:val="Strong"/>
              </w:rPr>
              <w:t>Note:</w:t>
            </w:r>
            <w:r w:rsidRPr="00730893">
              <w:t xml:space="preserve"> suggestions of rights and responsibilities can be accessed from the </w:t>
            </w:r>
            <w:hyperlink r:id="rId23" w:history="1">
              <w:r w:rsidR="001B66D0">
                <w:rPr>
                  <w:rStyle w:val="Hyperlink"/>
                </w:rPr>
                <w:t>Respect Me</w:t>
              </w:r>
            </w:hyperlink>
            <w:r w:rsidR="001B66D0">
              <w:t xml:space="preserve"> web</w:t>
            </w:r>
            <w:r w:rsidR="00DC700C">
              <w:t>page</w:t>
            </w:r>
            <w:r w:rsidRPr="00730893">
              <w:t>.</w:t>
            </w:r>
          </w:p>
          <w:p w14:paraId="03C4EB97" w14:textId="713C6AAC" w:rsidR="004C22EB" w:rsidRPr="00730893" w:rsidRDefault="00740183" w:rsidP="00DC5D97">
            <w:pPr>
              <w:rPr>
                <w:rStyle w:val="Strong"/>
              </w:rPr>
            </w:pPr>
            <w:r w:rsidRPr="00730893">
              <w:rPr>
                <w:rStyle w:val="Strong"/>
              </w:rPr>
              <w:t>C</w:t>
            </w:r>
            <w:r w:rsidR="007C090A" w:rsidRPr="00730893">
              <w:rPr>
                <w:rStyle w:val="Strong"/>
              </w:rPr>
              <w:t>o-constructing a c</w:t>
            </w:r>
            <w:r w:rsidRPr="00730893">
              <w:rPr>
                <w:rStyle w:val="Strong"/>
              </w:rPr>
              <w:t>ode of conduct</w:t>
            </w:r>
          </w:p>
          <w:p w14:paraId="26624D55" w14:textId="0C6B1E4E" w:rsidR="00E10052" w:rsidRPr="00730893" w:rsidRDefault="00E10052" w:rsidP="00DC5D97">
            <w:pPr>
              <w:rPr>
                <w:rStyle w:val="Strong"/>
                <w:b w:val="0"/>
                <w:bCs w:val="0"/>
              </w:rPr>
            </w:pPr>
            <w:r w:rsidRPr="00730893">
              <w:rPr>
                <w:rStyle w:val="Strong"/>
                <w:b w:val="0"/>
                <w:bCs w:val="0"/>
              </w:rPr>
              <w:t>Explain to students what a code of conduct is.</w:t>
            </w:r>
          </w:p>
          <w:p w14:paraId="19658E94" w14:textId="5FE8B5BD" w:rsidR="00E10052" w:rsidRPr="00730893" w:rsidRDefault="00E10052" w:rsidP="00E10052">
            <w:pPr>
              <w:pStyle w:val="FeatureBox4"/>
            </w:pPr>
            <w:r w:rsidRPr="00730893">
              <w:rPr>
                <w:rStyle w:val="Strong"/>
              </w:rPr>
              <w:lastRenderedPageBreak/>
              <w:t>Code of conduct</w:t>
            </w:r>
            <w:r w:rsidRPr="00730893">
              <w:rPr>
                <w:rStyle w:val="Strong"/>
                <w:b w:val="0"/>
                <w:bCs w:val="0"/>
              </w:rPr>
              <w:t xml:space="preserve"> is a set of agreed rules, expectations and standards that guide how people should behave in a particular group</w:t>
            </w:r>
            <w:r w:rsidR="005D7982">
              <w:rPr>
                <w:rStyle w:val="Strong"/>
                <w:b w:val="0"/>
                <w:bCs w:val="0"/>
              </w:rPr>
              <w:t xml:space="preserve">, </w:t>
            </w:r>
            <w:r w:rsidR="001D7D2C">
              <w:rPr>
                <w:rStyle w:val="Strong"/>
                <w:b w:val="0"/>
                <w:bCs w:val="0"/>
              </w:rPr>
              <w:t>o</w:t>
            </w:r>
            <w:r w:rsidR="005D7982">
              <w:rPr>
                <w:rStyle w:val="Strong"/>
                <w:b w:val="0"/>
                <w:bCs w:val="0"/>
              </w:rPr>
              <w:t>r</w:t>
            </w:r>
            <w:r w:rsidRPr="00730893">
              <w:rPr>
                <w:rStyle w:val="Strong"/>
                <w:b w:val="0"/>
                <w:bCs w:val="0"/>
              </w:rPr>
              <w:t>ganisation, activity or environment. For example, a sports team’s code of conduct might include respecting teammates, following the rules of the game, listening to the coach and showing good sportsmanship.</w:t>
            </w:r>
          </w:p>
          <w:p w14:paraId="4B23E310" w14:textId="28453CA9" w:rsidR="004C22EB" w:rsidRPr="00730893" w:rsidRDefault="00B10B63" w:rsidP="003B51D4">
            <w:r w:rsidRPr="00730893">
              <w:t xml:space="preserve">Explain to students that </w:t>
            </w:r>
            <w:r w:rsidR="003B51D4" w:rsidRPr="00730893">
              <w:t xml:space="preserve">during this </w:t>
            </w:r>
            <w:r w:rsidR="007C090A" w:rsidRPr="00730893">
              <w:t>program</w:t>
            </w:r>
            <w:r w:rsidR="003B51D4" w:rsidRPr="00730893">
              <w:t xml:space="preserve">, </w:t>
            </w:r>
            <w:r w:rsidR="007C090A" w:rsidRPr="00730893">
              <w:t>themes covered will include</w:t>
            </w:r>
            <w:r w:rsidR="009E617F" w:rsidRPr="00730893">
              <w:t xml:space="preserve"> relationships, respect, </w:t>
            </w:r>
            <w:r w:rsidR="001F30CC" w:rsidRPr="00730893">
              <w:t>power</w:t>
            </w:r>
            <w:r w:rsidR="00A74EAB" w:rsidRPr="00730893">
              <w:t xml:space="preserve">, </w:t>
            </w:r>
            <w:r w:rsidR="001F30CC" w:rsidRPr="00730893">
              <w:t>sex</w:t>
            </w:r>
            <w:r w:rsidR="00A74EAB" w:rsidRPr="00730893">
              <w:t xml:space="preserve"> and other </w:t>
            </w:r>
            <w:r w:rsidR="009E617F" w:rsidRPr="00730893">
              <w:t>topics</w:t>
            </w:r>
            <w:r w:rsidR="001115B9" w:rsidRPr="00730893">
              <w:t xml:space="preserve"> that can be considered sensitive</w:t>
            </w:r>
            <w:r w:rsidR="009E617F" w:rsidRPr="00730893">
              <w:t>.</w:t>
            </w:r>
            <w:r w:rsidR="00740183" w:rsidRPr="00730893">
              <w:t xml:space="preserve"> </w:t>
            </w:r>
            <w:r w:rsidR="009E617F" w:rsidRPr="00730893">
              <w:t xml:space="preserve">To make sure everyone feels safe and valued, </w:t>
            </w:r>
            <w:r w:rsidR="00740183" w:rsidRPr="00730893">
              <w:t xml:space="preserve">the class </w:t>
            </w:r>
            <w:r w:rsidR="007C090A" w:rsidRPr="00730893">
              <w:t>will</w:t>
            </w:r>
            <w:r w:rsidR="009E617F" w:rsidRPr="00730893">
              <w:t xml:space="preserve"> create a class code of conduct. These are shared agreements that guide how we talk and listen to each other</w:t>
            </w:r>
            <w:r w:rsidR="00740183" w:rsidRPr="00730893">
              <w:t>.</w:t>
            </w:r>
          </w:p>
          <w:p w14:paraId="5F6168F7" w14:textId="3A54E736" w:rsidR="00284CEA" w:rsidRPr="00730893" w:rsidRDefault="00284CEA" w:rsidP="003B51D4">
            <w:r w:rsidRPr="00730893">
              <w:t xml:space="preserve">Students </w:t>
            </w:r>
            <w:r w:rsidR="00A47429" w:rsidRPr="00730893">
              <w:t xml:space="preserve">individually </w:t>
            </w:r>
            <w:r w:rsidRPr="00730893">
              <w:t>write down 3</w:t>
            </w:r>
            <w:r w:rsidR="009F50E4" w:rsidRPr="00730893">
              <w:t xml:space="preserve"> to </w:t>
            </w:r>
            <w:r w:rsidRPr="00730893">
              <w:t xml:space="preserve">4 </w:t>
            </w:r>
            <w:r w:rsidR="00A47429" w:rsidRPr="00730893">
              <w:t>points about what helps them feel safe, respected and able to share in class discussions.</w:t>
            </w:r>
          </w:p>
          <w:p w14:paraId="7138C3F9" w14:textId="65FC18E5" w:rsidR="00A47429" w:rsidRPr="00730893" w:rsidRDefault="002B4275" w:rsidP="003B51D4">
            <w:r w:rsidRPr="00730893">
              <w:t>Allocate</w:t>
            </w:r>
            <w:r w:rsidR="00A47429" w:rsidRPr="00730893">
              <w:t xml:space="preserve"> students into groups of 4</w:t>
            </w:r>
            <w:r w:rsidR="00DB58C6" w:rsidRPr="00730893">
              <w:t>. In their group</w:t>
            </w:r>
            <w:r w:rsidR="00F77709" w:rsidRPr="00730893">
              <w:t>,</w:t>
            </w:r>
            <w:r w:rsidR="00DB58C6" w:rsidRPr="00730893">
              <w:t xml:space="preserve"> students share their ideas and </w:t>
            </w:r>
            <w:r w:rsidR="00F77709" w:rsidRPr="00730893">
              <w:t>decide on their groups</w:t>
            </w:r>
            <w:r w:rsidR="0011499B">
              <w:t>’</w:t>
            </w:r>
            <w:r w:rsidR="00F77709" w:rsidRPr="00730893">
              <w:t xml:space="preserve"> </w:t>
            </w:r>
            <w:r w:rsidR="00DB58C6" w:rsidRPr="00730893">
              <w:t>top 3</w:t>
            </w:r>
            <w:r w:rsidR="009F50E4" w:rsidRPr="00730893">
              <w:t xml:space="preserve"> to </w:t>
            </w:r>
            <w:r w:rsidR="00DB58C6" w:rsidRPr="00730893">
              <w:t xml:space="preserve">4 </w:t>
            </w:r>
            <w:r w:rsidR="004D7A5A" w:rsidRPr="00730893">
              <w:t>points</w:t>
            </w:r>
            <w:r w:rsidR="00F77709" w:rsidRPr="00730893">
              <w:t>.</w:t>
            </w:r>
          </w:p>
          <w:p w14:paraId="777D30F5" w14:textId="3FCA9BE3" w:rsidR="00CE3EC2" w:rsidRPr="00730893" w:rsidRDefault="00CE3EC2" w:rsidP="003B51D4">
            <w:r w:rsidRPr="00730893">
              <w:t>Each group then shares their top 3</w:t>
            </w:r>
            <w:r w:rsidR="005D7982">
              <w:t xml:space="preserve"> to </w:t>
            </w:r>
            <w:r w:rsidRPr="00730893">
              <w:t xml:space="preserve">4 points with the rest of the class. Identify the key </w:t>
            </w:r>
            <w:r w:rsidR="001818F6" w:rsidRPr="00730893">
              <w:t>themes, for example, listen to others without interrupting, use inclusive language</w:t>
            </w:r>
            <w:r w:rsidR="005D18F9" w:rsidRPr="00730893">
              <w:t>.</w:t>
            </w:r>
          </w:p>
          <w:p w14:paraId="741B6C02" w14:textId="6F60E1C2" w:rsidR="005D18F9" w:rsidRPr="00730893" w:rsidRDefault="005D18F9" w:rsidP="003B51D4">
            <w:r w:rsidRPr="00730893">
              <w:t xml:space="preserve">Develop a finalised code of conduct for the class that can be displayed </w:t>
            </w:r>
            <w:r w:rsidR="0011499B">
              <w:t xml:space="preserve">and referred to </w:t>
            </w:r>
            <w:r w:rsidRPr="00730893">
              <w:t xml:space="preserve">throughout the </w:t>
            </w:r>
            <w:r w:rsidR="005F1B44" w:rsidRPr="00730893">
              <w:t>program</w:t>
            </w:r>
            <w:r w:rsidRPr="00730893">
              <w:t>.</w:t>
            </w:r>
          </w:p>
          <w:p w14:paraId="3FB8C350" w14:textId="77777777" w:rsidR="0011499B" w:rsidRDefault="005D18F9" w:rsidP="0011499B">
            <w:pPr>
              <w:pStyle w:val="FeatureBox2"/>
            </w:pPr>
            <w:r w:rsidRPr="00730893">
              <w:rPr>
                <w:b/>
                <w:bCs/>
              </w:rPr>
              <w:lastRenderedPageBreak/>
              <w:t>Note:</w:t>
            </w:r>
            <w:r w:rsidR="00596B10" w:rsidRPr="00730893">
              <w:rPr>
                <w:b/>
                <w:bCs/>
              </w:rPr>
              <w:t xml:space="preserve"> </w:t>
            </w:r>
            <w:r w:rsidR="00596B10" w:rsidRPr="00730893">
              <w:t>displaying the code of conduct ensures students can be directed to the agreement during class</w:t>
            </w:r>
            <w:r w:rsidR="002E14C1" w:rsidRPr="00730893">
              <w:t xml:space="preserve"> discussions and activities to promote a safe and supportive learning environment.</w:t>
            </w:r>
            <w:r w:rsidR="00317394" w:rsidRPr="003D3EFE">
              <w:t xml:space="preserve"> </w:t>
            </w:r>
            <w:r w:rsidR="00317394" w:rsidRPr="00730893">
              <w:t>Some examples may include:</w:t>
            </w:r>
          </w:p>
          <w:p w14:paraId="53965227" w14:textId="77777777" w:rsidR="0011499B" w:rsidRDefault="00317394" w:rsidP="0011499B">
            <w:pPr>
              <w:pStyle w:val="FeatureBox2"/>
              <w:numPr>
                <w:ilvl w:val="0"/>
                <w:numId w:val="59"/>
              </w:numPr>
              <w:ind w:left="604" w:hanging="604"/>
            </w:pPr>
            <w:r w:rsidRPr="00730893">
              <w:t>we listen to each other respectfully, without interrupting</w:t>
            </w:r>
          </w:p>
          <w:p w14:paraId="6F62766E" w14:textId="77777777" w:rsidR="0011499B" w:rsidRDefault="00317394" w:rsidP="0011499B">
            <w:pPr>
              <w:pStyle w:val="FeatureBox2"/>
              <w:numPr>
                <w:ilvl w:val="0"/>
                <w:numId w:val="59"/>
              </w:numPr>
              <w:ind w:left="604" w:hanging="604"/>
            </w:pPr>
            <w:r w:rsidRPr="00730893">
              <w:t>we use inclusive, non-judgmental language</w:t>
            </w:r>
          </w:p>
          <w:p w14:paraId="12B3B08F" w14:textId="77777777" w:rsidR="0011499B" w:rsidRDefault="00317394" w:rsidP="0011499B">
            <w:pPr>
              <w:pStyle w:val="FeatureBox2"/>
              <w:numPr>
                <w:ilvl w:val="0"/>
                <w:numId w:val="59"/>
              </w:numPr>
              <w:ind w:left="604" w:hanging="604"/>
            </w:pPr>
            <w:r w:rsidRPr="00730893">
              <w:t>we respect privacy and understand that what is shared in class, stays in class</w:t>
            </w:r>
          </w:p>
          <w:p w14:paraId="5451B3A7" w14:textId="77777777" w:rsidR="0011499B" w:rsidRDefault="009F05A7" w:rsidP="0011499B">
            <w:pPr>
              <w:pStyle w:val="FeatureBox2"/>
              <w:numPr>
                <w:ilvl w:val="0"/>
                <w:numId w:val="59"/>
              </w:numPr>
              <w:ind w:left="604" w:hanging="604"/>
            </w:pPr>
            <w:r w:rsidRPr="00730893">
              <w:t xml:space="preserve">we speak in </w:t>
            </w:r>
            <w:r w:rsidR="009E4FDB" w:rsidRPr="00730893">
              <w:t>the third person to ensure anonymity</w:t>
            </w:r>
          </w:p>
          <w:p w14:paraId="57823728" w14:textId="1B7AE28B" w:rsidR="00F77709" w:rsidRPr="00730893" w:rsidRDefault="00317394" w:rsidP="0011499B">
            <w:pPr>
              <w:pStyle w:val="FeatureBox2"/>
              <w:numPr>
                <w:ilvl w:val="0"/>
                <w:numId w:val="59"/>
              </w:numPr>
              <w:ind w:left="604" w:hanging="604"/>
            </w:pPr>
            <w:r w:rsidRPr="00730893">
              <w:t>we have the right to share or pass in discussions.</w:t>
            </w:r>
          </w:p>
          <w:p w14:paraId="142525C3" w14:textId="0866DBF5" w:rsidR="002C377C" w:rsidRPr="00730893" w:rsidRDefault="00C90DC4">
            <w:pPr>
              <w:rPr>
                <w:rStyle w:val="Strong"/>
              </w:rPr>
            </w:pPr>
            <w:r w:rsidRPr="00730893">
              <w:rPr>
                <w:rStyle w:val="Strong"/>
              </w:rPr>
              <w:t>Values, morals and ethics</w:t>
            </w:r>
          </w:p>
          <w:p w14:paraId="567CE862" w14:textId="3C84F761" w:rsidR="00FC1C85" w:rsidRPr="00730893" w:rsidRDefault="00314EC4">
            <w:r w:rsidRPr="00730893">
              <w:t>Write the words ‘values’, ‘morals’ and ‘</w:t>
            </w:r>
            <w:proofErr w:type="gramStart"/>
            <w:r w:rsidRPr="00730893">
              <w:t>ethics’</w:t>
            </w:r>
            <w:proofErr w:type="gramEnd"/>
            <w:r w:rsidRPr="00730893">
              <w:t xml:space="preserve"> </w:t>
            </w:r>
            <w:r w:rsidR="00207932" w:rsidRPr="00730893">
              <w:t xml:space="preserve">on the </w:t>
            </w:r>
            <w:r w:rsidR="00F707DC" w:rsidRPr="00730893">
              <w:t>board</w:t>
            </w:r>
            <w:r w:rsidR="0044072F" w:rsidRPr="00730893">
              <w:t xml:space="preserve"> and ask students to turn and talk with a partner about what they think each word means before sharing in a whole-class discussion.</w:t>
            </w:r>
          </w:p>
          <w:p w14:paraId="5E545245" w14:textId="34A01936" w:rsidR="002612A5" w:rsidRPr="00730893" w:rsidRDefault="00526DB9">
            <w:r w:rsidRPr="00730893">
              <w:t xml:space="preserve">Use </w:t>
            </w:r>
            <w:r w:rsidR="00BA55BA" w:rsidRPr="00730893">
              <w:t>student’s</w:t>
            </w:r>
            <w:r w:rsidRPr="00730893">
              <w:t xml:space="preserve"> responses with guidance and modelling</w:t>
            </w:r>
            <w:r w:rsidR="003C0D3F" w:rsidRPr="00730893">
              <w:t xml:space="preserve"> to</w:t>
            </w:r>
            <w:r w:rsidRPr="00730893">
              <w:t xml:space="preserve"> </w:t>
            </w:r>
            <w:r w:rsidR="003C0D3F" w:rsidRPr="00730893">
              <w:t>develop</w:t>
            </w:r>
            <w:r w:rsidR="00E23B4B" w:rsidRPr="00730893">
              <w:t xml:space="preserve"> </w:t>
            </w:r>
            <w:r w:rsidR="00CC5601" w:rsidRPr="00730893">
              <w:t>a definition for ‘</w:t>
            </w:r>
            <w:r w:rsidR="0052074C" w:rsidRPr="00730893">
              <w:t>values’, ‘morals’ and ‘</w:t>
            </w:r>
            <w:proofErr w:type="gramStart"/>
            <w:r w:rsidR="0052074C" w:rsidRPr="00730893">
              <w:t>ethics’</w:t>
            </w:r>
            <w:proofErr w:type="gramEnd"/>
            <w:r w:rsidRPr="00730893">
              <w:t xml:space="preserve"> </w:t>
            </w:r>
            <w:r w:rsidR="00B238C6" w:rsidRPr="00730893">
              <w:t>on the board</w:t>
            </w:r>
            <w:r w:rsidR="0052074C" w:rsidRPr="00730893">
              <w:t>.</w:t>
            </w:r>
          </w:p>
          <w:p w14:paraId="7D0418B8" w14:textId="18202446" w:rsidR="00AD44ED" w:rsidRPr="00730893" w:rsidRDefault="00AD44ED" w:rsidP="00AD44ED">
            <w:pPr>
              <w:pStyle w:val="FeatureBox4"/>
            </w:pPr>
            <w:r w:rsidRPr="00730893">
              <w:rPr>
                <w:rStyle w:val="Strong"/>
              </w:rPr>
              <w:lastRenderedPageBreak/>
              <w:t>Values</w:t>
            </w:r>
            <w:r w:rsidR="00EB3A58" w:rsidRPr="003D3EFE">
              <w:rPr>
                <w:rStyle w:val="Strong"/>
                <w:b w:val="0"/>
                <w:bCs w:val="0"/>
              </w:rPr>
              <w:t xml:space="preserve"> </w:t>
            </w:r>
            <w:r w:rsidR="00EB3A58" w:rsidRPr="00730893">
              <w:rPr>
                <w:rStyle w:val="Strong"/>
                <w:b w:val="0"/>
                <w:bCs w:val="0"/>
              </w:rPr>
              <w:t xml:space="preserve">are </w:t>
            </w:r>
            <w:r w:rsidR="002B4275" w:rsidRPr="00730893">
              <w:t>w</w:t>
            </w:r>
            <w:r w:rsidRPr="00730893">
              <w:t>hat we believe is important.</w:t>
            </w:r>
          </w:p>
          <w:p w14:paraId="213548F3" w14:textId="49A2B3A1" w:rsidR="00AD44ED" w:rsidRPr="00730893" w:rsidRDefault="00AD44ED" w:rsidP="00AD44ED">
            <w:pPr>
              <w:pStyle w:val="FeatureBox4"/>
            </w:pPr>
            <w:r w:rsidRPr="00730893">
              <w:rPr>
                <w:rStyle w:val="Strong"/>
              </w:rPr>
              <w:t>Morals</w:t>
            </w:r>
            <w:r w:rsidR="00EB3A58" w:rsidRPr="003D3EFE">
              <w:rPr>
                <w:rStyle w:val="Strong"/>
                <w:b w:val="0"/>
                <w:bCs w:val="0"/>
              </w:rPr>
              <w:t xml:space="preserve"> </w:t>
            </w:r>
            <w:r w:rsidR="00EB3A58" w:rsidRPr="00730893">
              <w:rPr>
                <w:rStyle w:val="Strong"/>
                <w:b w:val="0"/>
                <w:bCs w:val="0"/>
              </w:rPr>
              <w:t xml:space="preserve">are </w:t>
            </w:r>
            <w:r w:rsidR="002B4275" w:rsidRPr="00730893">
              <w:t>b</w:t>
            </w:r>
            <w:r w:rsidRPr="00730893">
              <w:t>eliefs about right and wrong behaviour.</w:t>
            </w:r>
          </w:p>
          <w:p w14:paraId="092EA39A" w14:textId="402BE750" w:rsidR="00A815AA" w:rsidRPr="00730893" w:rsidRDefault="00AD44ED" w:rsidP="00AD44ED">
            <w:pPr>
              <w:pStyle w:val="FeatureBox4"/>
            </w:pPr>
            <w:r w:rsidRPr="00730893">
              <w:rPr>
                <w:rStyle w:val="Strong"/>
              </w:rPr>
              <w:t>Ethics</w:t>
            </w:r>
            <w:r w:rsidR="009C6A2C" w:rsidRPr="003D3EFE">
              <w:rPr>
                <w:rStyle w:val="Strong"/>
                <w:b w:val="0"/>
                <w:bCs w:val="0"/>
              </w:rPr>
              <w:t xml:space="preserve"> </w:t>
            </w:r>
            <w:r w:rsidR="009C6A2C" w:rsidRPr="00730893">
              <w:rPr>
                <w:rStyle w:val="Strong"/>
                <w:b w:val="0"/>
                <w:bCs w:val="0"/>
              </w:rPr>
              <w:t>are</w:t>
            </w:r>
            <w:r w:rsidRPr="00730893">
              <w:t xml:space="preserve"> </w:t>
            </w:r>
            <w:r w:rsidR="002B4275" w:rsidRPr="00730893">
              <w:t>r</w:t>
            </w:r>
            <w:r w:rsidRPr="00730893">
              <w:t xml:space="preserve">ules or principles that guide </w:t>
            </w:r>
            <w:r w:rsidR="002E0FB6" w:rsidRPr="00730893">
              <w:t xml:space="preserve">what is considered right or wrong </w:t>
            </w:r>
            <w:r w:rsidRPr="00730893">
              <w:t>behaviour.</w:t>
            </w:r>
          </w:p>
          <w:p w14:paraId="662438D4" w14:textId="4120033A" w:rsidR="005B6156" w:rsidRPr="00730893" w:rsidRDefault="005B6156" w:rsidP="00660FC6">
            <w:r w:rsidRPr="00730893">
              <w:t xml:space="preserve">Conduct </w:t>
            </w:r>
            <w:r w:rsidR="00B27B5F" w:rsidRPr="00730893">
              <w:t>a class discussion:</w:t>
            </w:r>
          </w:p>
          <w:p w14:paraId="26AE5FA5" w14:textId="621559FA" w:rsidR="00B27B5F" w:rsidRPr="00730893" w:rsidRDefault="00B27B5F" w:rsidP="00B27B5F">
            <w:pPr>
              <w:pStyle w:val="ListBullet"/>
            </w:pPr>
            <w:r w:rsidRPr="00730893">
              <w:t xml:space="preserve">How </w:t>
            </w:r>
            <w:r w:rsidR="00FB5603" w:rsidRPr="00730893">
              <w:t>are values, morals and ethics related?</w:t>
            </w:r>
          </w:p>
          <w:p w14:paraId="1BDA8D2A" w14:textId="2CC0C839" w:rsidR="00D71B6A" w:rsidRPr="00730893" w:rsidRDefault="00D71B6A" w:rsidP="00AD44ED">
            <w:pPr>
              <w:rPr>
                <w:rStyle w:val="Strong"/>
              </w:rPr>
            </w:pPr>
            <w:r w:rsidRPr="00730893">
              <w:rPr>
                <w:rStyle w:val="Strong"/>
              </w:rPr>
              <w:t>Ethic</w:t>
            </w:r>
            <w:r w:rsidR="00C752D5" w:rsidRPr="00730893">
              <w:rPr>
                <w:rStyle w:val="Strong"/>
              </w:rPr>
              <w:t xml:space="preserve">s in </w:t>
            </w:r>
            <w:r w:rsidR="0005353C" w:rsidRPr="00730893">
              <w:rPr>
                <w:rStyle w:val="Strong"/>
              </w:rPr>
              <w:t>action</w:t>
            </w:r>
          </w:p>
          <w:p w14:paraId="5DEF079E" w14:textId="18E19540" w:rsidR="0043643C" w:rsidRPr="00730893" w:rsidRDefault="0043643C" w:rsidP="00AD44ED">
            <w:r w:rsidRPr="00730893">
              <w:t xml:space="preserve">Explain to </w:t>
            </w:r>
            <w:r w:rsidR="009F79ED" w:rsidRPr="00730893">
              <w:t>students</w:t>
            </w:r>
            <w:r w:rsidRPr="00730893">
              <w:t xml:space="preserve"> </w:t>
            </w:r>
            <w:r w:rsidR="009F79ED" w:rsidRPr="00730893">
              <w:t>that sometimes</w:t>
            </w:r>
            <w:r w:rsidR="00EF7C0C" w:rsidRPr="00730893">
              <w:t xml:space="preserve"> ethical choices can be straightforward, but often they involve difficult situations where there isn’t a clear </w:t>
            </w:r>
            <w:r w:rsidR="008843B1" w:rsidRPr="00730893">
              <w:t>‘</w:t>
            </w:r>
            <w:r w:rsidR="00EF7C0C" w:rsidRPr="00730893">
              <w:t>right</w:t>
            </w:r>
            <w:r w:rsidR="008843B1" w:rsidRPr="00730893">
              <w:t>’</w:t>
            </w:r>
            <w:r w:rsidR="00EF7C0C" w:rsidRPr="00730893">
              <w:t xml:space="preserve"> answer. </w:t>
            </w:r>
            <w:r w:rsidR="0008441B" w:rsidRPr="00730893">
              <w:t xml:space="preserve">When faced with these </w:t>
            </w:r>
            <w:r w:rsidR="005B6156" w:rsidRPr="00730893">
              <w:t>choices</w:t>
            </w:r>
            <w:r w:rsidR="0008441B" w:rsidRPr="00730893">
              <w:t xml:space="preserve"> we rely on </w:t>
            </w:r>
            <w:r w:rsidR="005B6156" w:rsidRPr="00730893">
              <w:t xml:space="preserve">information including past experiences, values and morals to inform our decisions. </w:t>
            </w:r>
            <w:r w:rsidR="00EF7C0C" w:rsidRPr="00730893">
              <w:t>Understanding ethics helps us think carefully about our actions and consider the impact on others.</w:t>
            </w:r>
          </w:p>
          <w:p w14:paraId="41404016" w14:textId="4E965305" w:rsidR="009F79ED" w:rsidRPr="00730893" w:rsidRDefault="009F79ED" w:rsidP="00AD44ED">
            <w:r w:rsidRPr="00730893">
              <w:t xml:space="preserve">Allocate students into pairs </w:t>
            </w:r>
            <w:r w:rsidR="00B46C9F" w:rsidRPr="00730893">
              <w:t xml:space="preserve">and provide each pair with a different </w:t>
            </w:r>
            <w:r w:rsidR="00287722" w:rsidRPr="00730893">
              <w:t xml:space="preserve">ethical </w:t>
            </w:r>
            <w:r w:rsidR="009B5231" w:rsidRPr="00730893">
              <w:t>di</w:t>
            </w:r>
            <w:r w:rsidR="00994C87" w:rsidRPr="00730893">
              <w:t>lemma</w:t>
            </w:r>
            <w:r w:rsidR="00FC3D5C" w:rsidRPr="00730893">
              <w:t xml:space="preserve"> to read through</w:t>
            </w:r>
            <w:r w:rsidR="005917A0" w:rsidRPr="00730893">
              <w:t xml:space="preserve">. </w:t>
            </w:r>
            <w:r w:rsidR="008843B1" w:rsidRPr="00730893">
              <w:t>Refer to</w:t>
            </w:r>
            <w:r w:rsidR="006E22EB" w:rsidRPr="00730893">
              <w:t xml:space="preserve"> </w:t>
            </w:r>
            <w:hyperlink w:anchor="_Appendix_3_–" w:history="1">
              <w:r w:rsidR="006E22EB" w:rsidRPr="00730893">
                <w:rPr>
                  <w:rStyle w:val="Hyperlink"/>
                </w:rPr>
                <w:t>Appendix 3</w:t>
              </w:r>
              <w:r w:rsidR="001A21D1" w:rsidRPr="00730893">
                <w:rPr>
                  <w:rStyle w:val="Hyperlink"/>
                </w:rPr>
                <w:t xml:space="preserve"> – ethical dilemma scenarios</w:t>
              </w:r>
            </w:hyperlink>
            <w:r w:rsidR="001A21D1" w:rsidRPr="00730893">
              <w:t xml:space="preserve"> </w:t>
            </w:r>
            <w:r w:rsidR="00DC234C" w:rsidRPr="00730893">
              <w:t>for samples</w:t>
            </w:r>
            <w:r w:rsidR="00FC3D5C" w:rsidRPr="00730893">
              <w:t>.</w:t>
            </w:r>
          </w:p>
          <w:p w14:paraId="13A55DFD" w14:textId="6A3C4597" w:rsidR="00FC3D5C" w:rsidRPr="00730893" w:rsidRDefault="00FC3D5C" w:rsidP="00AD44ED">
            <w:r w:rsidRPr="00730893">
              <w:t xml:space="preserve">For their </w:t>
            </w:r>
            <w:r w:rsidR="00E82646" w:rsidRPr="00730893">
              <w:t>dilemma</w:t>
            </w:r>
            <w:r w:rsidR="00222ED8" w:rsidRPr="00730893">
              <w:t>,</w:t>
            </w:r>
            <w:r w:rsidR="00E82646" w:rsidRPr="00730893">
              <w:t xml:space="preserve"> </w:t>
            </w:r>
            <w:r w:rsidR="00804250" w:rsidRPr="00730893">
              <w:t>ask student</w:t>
            </w:r>
            <w:r w:rsidR="00ED7129" w:rsidRPr="00730893">
              <w:t>s</w:t>
            </w:r>
            <w:r w:rsidR="00804250" w:rsidRPr="00730893">
              <w:t xml:space="preserve"> to</w:t>
            </w:r>
            <w:r w:rsidR="00642144" w:rsidRPr="00730893">
              <w:t xml:space="preserve"> </w:t>
            </w:r>
            <w:r w:rsidR="00FB5603" w:rsidRPr="00730893">
              <w:t>annotate the following</w:t>
            </w:r>
            <w:r w:rsidR="00222ED8" w:rsidRPr="00730893">
              <w:t>:</w:t>
            </w:r>
          </w:p>
          <w:p w14:paraId="58449CEA" w14:textId="3668968F" w:rsidR="0043643C" w:rsidRPr="00730893" w:rsidRDefault="00846A5F" w:rsidP="00AD44ED">
            <w:pPr>
              <w:pStyle w:val="ListBullet"/>
            </w:pPr>
            <w:r w:rsidRPr="00730893">
              <w:t xml:space="preserve">What </w:t>
            </w:r>
            <w:r w:rsidR="005E1D0D" w:rsidRPr="00730893">
              <w:t>values</w:t>
            </w:r>
            <w:r w:rsidR="00B2386D" w:rsidRPr="00730893">
              <w:t xml:space="preserve"> and morals</w:t>
            </w:r>
            <w:r w:rsidR="005E1D0D" w:rsidRPr="00730893">
              <w:t xml:space="preserve"> are </w:t>
            </w:r>
            <w:r w:rsidR="004609A1" w:rsidRPr="00730893">
              <w:t xml:space="preserve">relevant in the </w:t>
            </w:r>
            <w:r w:rsidR="00115F4D" w:rsidRPr="00730893">
              <w:t>scenario?</w:t>
            </w:r>
          </w:p>
          <w:p w14:paraId="66A5A0CF" w14:textId="51CA5FB4" w:rsidR="00B2386D" w:rsidRPr="00730893" w:rsidRDefault="00B2386D" w:rsidP="00AD44ED">
            <w:pPr>
              <w:pStyle w:val="ListBullet"/>
            </w:pPr>
            <w:r w:rsidRPr="00730893">
              <w:lastRenderedPageBreak/>
              <w:t xml:space="preserve">What </w:t>
            </w:r>
            <w:r w:rsidR="003A7B0D" w:rsidRPr="00730893">
              <w:t xml:space="preserve">makes the </w:t>
            </w:r>
            <w:r w:rsidR="005E7236" w:rsidRPr="00730893">
              <w:t>choice difficult?</w:t>
            </w:r>
          </w:p>
          <w:p w14:paraId="24EFD935" w14:textId="6709D25E" w:rsidR="00E4475E" w:rsidRPr="00730893" w:rsidRDefault="00BB53C1" w:rsidP="001255A8">
            <w:r w:rsidRPr="00730893">
              <w:t xml:space="preserve">Ask students to complete a </w:t>
            </w:r>
            <w:hyperlink r:id="rId24" w:history="1">
              <w:r w:rsidRPr="00730893">
                <w:rPr>
                  <w:rStyle w:val="Hyperlink"/>
                </w:rPr>
                <w:t>think</w:t>
              </w:r>
              <w:r w:rsidR="002D61DB">
                <w:rPr>
                  <w:rStyle w:val="Hyperlink"/>
                </w:rPr>
                <w:t>-</w:t>
              </w:r>
              <w:r w:rsidRPr="00730893">
                <w:rPr>
                  <w:rStyle w:val="Hyperlink"/>
                </w:rPr>
                <w:t>pair</w:t>
              </w:r>
              <w:r w:rsidR="002D61DB">
                <w:rPr>
                  <w:rStyle w:val="Hyperlink"/>
                </w:rPr>
                <w:t>-</w:t>
              </w:r>
              <w:r w:rsidRPr="00730893">
                <w:rPr>
                  <w:rStyle w:val="Hyperlink"/>
                </w:rPr>
                <w:t>share</w:t>
              </w:r>
            </w:hyperlink>
            <w:r w:rsidR="00DF6DE7" w:rsidRPr="00730893">
              <w:t xml:space="preserve"> activity</w:t>
            </w:r>
            <w:r w:rsidRPr="00730893">
              <w:t xml:space="preserve"> for the following question:</w:t>
            </w:r>
          </w:p>
          <w:p w14:paraId="23A900CD" w14:textId="79832A49" w:rsidR="000A49AF" w:rsidRPr="00730893" w:rsidRDefault="00E4475E" w:rsidP="00E4475E">
            <w:pPr>
              <w:pStyle w:val="ListBullet"/>
            </w:pPr>
            <w:r w:rsidRPr="00730893">
              <w:t>H</w:t>
            </w:r>
            <w:r w:rsidR="000A49AF" w:rsidRPr="00730893">
              <w:t>ow does behavi</w:t>
            </w:r>
            <w:r w:rsidR="001255A8" w:rsidRPr="00730893">
              <w:t>ng in an ethical way</w:t>
            </w:r>
            <w:r w:rsidR="00813AE0" w:rsidRPr="00730893">
              <w:t xml:space="preserve"> help build </w:t>
            </w:r>
            <w:r w:rsidR="001255A8" w:rsidRPr="00730893">
              <w:t>relationships</w:t>
            </w:r>
            <w:r w:rsidR="00701762" w:rsidRPr="00730893">
              <w:t>?</w:t>
            </w:r>
          </w:p>
          <w:p w14:paraId="41180080" w14:textId="72D7FE88" w:rsidR="00813AE0" w:rsidRPr="00730893" w:rsidRDefault="00813AE0" w:rsidP="00813AE0">
            <w:pPr>
              <w:pStyle w:val="ListBullet"/>
            </w:pPr>
            <w:r w:rsidRPr="00730893">
              <w:t>How does behaving in an ethical way help maintain relationships?</w:t>
            </w:r>
          </w:p>
          <w:p w14:paraId="36C1FD6D" w14:textId="42375EC1" w:rsidR="00161EA2" w:rsidRPr="00730893" w:rsidRDefault="00161EA2" w:rsidP="00161EA2">
            <w:pPr>
              <w:pStyle w:val="FeatureBox2"/>
            </w:pPr>
            <w:r w:rsidRPr="00730893">
              <w:rPr>
                <w:b/>
                <w:bCs/>
              </w:rPr>
              <w:t>Note:</w:t>
            </w:r>
            <w:r w:rsidRPr="009F7973">
              <w:t xml:space="preserve"> </w:t>
            </w:r>
            <w:r w:rsidRPr="00730893">
              <w:t xml:space="preserve">encourage students to understand the link between </w:t>
            </w:r>
            <w:r w:rsidR="00690826" w:rsidRPr="00730893">
              <w:t>ethical behaviours</w:t>
            </w:r>
            <w:r w:rsidRPr="00730893">
              <w:t xml:space="preserve"> and fostering trust through</w:t>
            </w:r>
            <w:r w:rsidR="00EB4DF8" w:rsidRPr="00730893">
              <w:t xml:space="preserve"> values</w:t>
            </w:r>
            <w:r w:rsidR="009F7973">
              <w:t>,</w:t>
            </w:r>
            <w:r w:rsidR="00EB4DF8" w:rsidRPr="00730893">
              <w:t xml:space="preserve"> such as</w:t>
            </w:r>
            <w:r w:rsidRPr="00730893">
              <w:t xml:space="preserve"> honesty and integrity</w:t>
            </w:r>
            <w:r w:rsidR="009F7973">
              <w:t>,</w:t>
            </w:r>
            <w:r w:rsidR="00747188" w:rsidRPr="00730893">
              <w:t xml:space="preserve"> to build and maintain respectful relationships</w:t>
            </w:r>
            <w:r w:rsidRPr="00730893">
              <w:t>.</w:t>
            </w:r>
          </w:p>
        </w:tc>
      </w:tr>
    </w:tbl>
    <w:p w14:paraId="168B9E6A" w14:textId="77777777" w:rsidR="00EB0D6C" w:rsidRPr="00730893" w:rsidRDefault="00EB0D6C" w:rsidP="00EB0D6C">
      <w:pPr>
        <w:suppressAutoHyphens w:val="0"/>
        <w:spacing w:after="160" w:line="259" w:lineRule="auto"/>
      </w:pPr>
      <w:r w:rsidRPr="00730893">
        <w:rPr>
          <w:b/>
          <w:bCs/>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EB0D6C" w:rsidRPr="00730893" w14:paraId="5B14AE6F" w14:textId="77777777">
        <w:trPr>
          <w:trHeight w:val="2324"/>
        </w:trPr>
        <w:tc>
          <w:tcPr>
            <w:tcW w:w="14560" w:type="dxa"/>
          </w:tcPr>
          <w:p w14:paraId="0548F611" w14:textId="77777777" w:rsidR="00EB0D6C" w:rsidRPr="00730893" w:rsidRDefault="00EB0D6C">
            <w:r w:rsidRPr="00730893">
              <w:t>[Classroom teacher to complete.]</w:t>
            </w:r>
          </w:p>
        </w:tc>
      </w:tr>
    </w:tbl>
    <w:p w14:paraId="21EBBA80" w14:textId="77777777" w:rsidR="0055551D" w:rsidRPr="00730893" w:rsidRDefault="0055551D">
      <w:r w:rsidRPr="00730893">
        <w:br w:type="page"/>
      </w:r>
    </w:p>
    <w:p w14:paraId="34FE12E9" w14:textId="0714E447" w:rsidR="00FD64D6" w:rsidRPr="00730893" w:rsidRDefault="00FD64D6" w:rsidP="00FD64D6">
      <w:pPr>
        <w:pStyle w:val="Heading1"/>
      </w:pPr>
      <w:bookmarkStart w:id="18" w:name="_Toc225430037"/>
      <w:r w:rsidRPr="00730893">
        <w:lastRenderedPageBreak/>
        <w:t xml:space="preserve">Learning sequence </w:t>
      </w:r>
      <w:r w:rsidR="008E61DC" w:rsidRPr="00730893">
        <w:t>2</w:t>
      </w:r>
      <w:r w:rsidRPr="00730893">
        <w:t xml:space="preserve"> – </w:t>
      </w:r>
      <w:r w:rsidR="00C00931" w:rsidRPr="00730893">
        <w:t>positive communication for healthy, respectful relationships</w:t>
      </w:r>
      <w:bookmarkEnd w:id="18"/>
    </w:p>
    <w:p w14:paraId="1228450C" w14:textId="72C1B2D4" w:rsidR="00FD64D6" w:rsidRPr="00730893" w:rsidRDefault="00FD64D6" w:rsidP="00FD64D6">
      <w:pPr>
        <w:pStyle w:val="FeatureBox2"/>
        <w:rPr>
          <w:highlight w:val="yellow"/>
        </w:rPr>
      </w:pPr>
      <w:r w:rsidRPr="00730893">
        <w:rPr>
          <w:b/>
          <w:bCs/>
        </w:rPr>
        <w:t>Note:</w:t>
      </w:r>
      <w:r w:rsidRPr="00730893">
        <w:t xml:space="preserve"> the section</w:t>
      </w:r>
      <w:r w:rsidR="00866077" w:rsidRPr="00730893">
        <w:t xml:space="preserve"> </w:t>
      </w:r>
      <w:r w:rsidRPr="00730893">
        <w:t>‘</w:t>
      </w:r>
      <w:r w:rsidR="002F4FE6">
        <w:t>P</w:t>
      </w:r>
      <w:r w:rsidR="00866077" w:rsidRPr="00730893">
        <w:t>ositive communication for healthy, respectful relationships</w:t>
      </w:r>
      <w:r w:rsidRPr="00730893">
        <w:t xml:space="preserve">’ </w:t>
      </w:r>
      <w:r w:rsidR="00866077" w:rsidRPr="00730893">
        <w:t>in</w:t>
      </w:r>
      <w:r w:rsidRPr="00730893">
        <w:t xml:space="preserve"> the PowerPoint – PDHPE Year 9 – relationship realities</w:t>
      </w:r>
      <w:r w:rsidR="005D7982">
        <w:t xml:space="preserve"> </w:t>
      </w:r>
      <w:r w:rsidRPr="00730893">
        <w:t xml:space="preserve">– slide deck can be used to support </w:t>
      </w:r>
      <w:r w:rsidR="00DC700C">
        <w:t>this learning sequence</w:t>
      </w:r>
      <w:r w:rsidRPr="00730893">
        <w:t>. The duration of this learning sequence is approximately 2</w:t>
      </w:r>
      <w:r w:rsidR="00866077" w:rsidRPr="00730893">
        <w:t xml:space="preserve"> and </w:t>
      </w:r>
      <w:r w:rsidR="00DC700C">
        <w:t>30 minutes.</w:t>
      </w:r>
    </w:p>
    <w:p w14:paraId="2DED8D04" w14:textId="01F0369F" w:rsidR="00FD64D6" w:rsidRPr="00730893" w:rsidRDefault="00FD64D6" w:rsidP="00FD64D6">
      <w:pPr>
        <w:pStyle w:val="Caption"/>
      </w:pPr>
      <w:r w:rsidRPr="00730893">
        <w:t xml:space="preserve">Table </w:t>
      </w:r>
      <w:r w:rsidRPr="00730893">
        <w:fldChar w:fldCharType="begin"/>
      </w:r>
      <w:r w:rsidRPr="00730893">
        <w:instrText xml:space="preserve"> SEQ Table \* ARABIC </w:instrText>
      </w:r>
      <w:r w:rsidRPr="00730893">
        <w:fldChar w:fldCharType="separate"/>
      </w:r>
      <w:r w:rsidR="00F5103B" w:rsidRPr="00730893">
        <w:t>2</w:t>
      </w:r>
      <w:r w:rsidRPr="00730893">
        <w:fldChar w:fldCharType="end"/>
      </w:r>
      <w:r w:rsidRPr="00730893">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E45A9D" w:rsidRPr="00730893" w14:paraId="15264571"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0D479A03" w14:textId="77777777" w:rsidR="00FD64D6" w:rsidRPr="00730893" w:rsidRDefault="00FD64D6">
            <w:r w:rsidRPr="00730893">
              <w:t>Outcomes and content</w:t>
            </w:r>
          </w:p>
        </w:tc>
        <w:tc>
          <w:tcPr>
            <w:tcW w:w="10737" w:type="dxa"/>
          </w:tcPr>
          <w:p w14:paraId="0EEC2A7A" w14:textId="77777777" w:rsidR="00FD64D6" w:rsidRPr="00730893" w:rsidRDefault="00FD64D6">
            <w:r w:rsidRPr="00730893">
              <w:t>Teaching and learning activities</w:t>
            </w:r>
          </w:p>
        </w:tc>
      </w:tr>
      <w:tr w:rsidR="00E45A9D" w:rsidRPr="00730893" w14:paraId="6B984866" w14:textId="77777777" w:rsidTr="00C80AC8">
        <w:trPr>
          <w:cnfStyle w:val="000000100000" w:firstRow="0" w:lastRow="0" w:firstColumn="0" w:lastColumn="0" w:oddVBand="0" w:evenVBand="0" w:oddHBand="1" w:evenHBand="0" w:firstRowFirstColumn="0" w:firstRowLastColumn="0" w:lastRowFirstColumn="0" w:lastRowLastColumn="0"/>
          <w:trHeight w:val="2673"/>
        </w:trPr>
        <w:tc>
          <w:tcPr>
            <w:tcW w:w="3823" w:type="dxa"/>
          </w:tcPr>
          <w:p w14:paraId="464DF4F3" w14:textId="77777777" w:rsidR="00FD64D6" w:rsidRPr="00730893" w:rsidRDefault="00FD64D6" w:rsidP="005D2200">
            <w:pPr>
              <w:widowControl/>
              <w:mirrorIndents w:val="0"/>
              <w:rPr>
                <w:b/>
              </w:rPr>
            </w:pPr>
            <w:r w:rsidRPr="00730893">
              <w:rPr>
                <w:b/>
                <w:bCs/>
              </w:rPr>
              <w:t>Outcomes</w:t>
            </w:r>
          </w:p>
          <w:p w14:paraId="37BAEF3C" w14:textId="2F3F6FB9" w:rsidR="00FD64D6" w:rsidRPr="00730893" w:rsidRDefault="00FD64D6" w:rsidP="005D2200">
            <w:pPr>
              <w:widowControl/>
              <w:mirrorIndents w:val="0"/>
              <w:rPr>
                <w:rFonts w:ascii="Aptos" w:eastAsia="Aptos" w:hAnsi="Aptos" w:cs="Aptos"/>
              </w:rPr>
            </w:pPr>
            <w:r w:rsidRPr="00730893">
              <w:rPr>
                <w:b/>
              </w:rPr>
              <w:t>PH5-SMI-01, PH5-RRL-01,</w:t>
            </w:r>
            <w:r w:rsidR="0099773C" w:rsidRPr="00730893">
              <w:rPr>
                <w:b/>
              </w:rPr>
              <w:t xml:space="preserve"> </w:t>
            </w:r>
            <w:r w:rsidR="00CF3F12">
              <w:rPr>
                <w:b/>
              </w:rPr>
              <w:br/>
            </w:r>
            <w:r w:rsidRPr="00730893">
              <w:rPr>
                <w:b/>
              </w:rPr>
              <w:t>PH5-IBC-01</w:t>
            </w:r>
          </w:p>
          <w:p w14:paraId="1978AC49" w14:textId="77777777" w:rsidR="00FD64D6" w:rsidRPr="00730893" w:rsidRDefault="00FD64D6" w:rsidP="005D2200">
            <w:pPr>
              <w:widowControl/>
              <w:mirrorIndents w:val="0"/>
              <w:rPr>
                <w:b/>
                <w:bCs/>
              </w:rPr>
            </w:pPr>
            <w:r w:rsidRPr="00730893">
              <w:rPr>
                <w:b/>
                <w:bCs/>
              </w:rPr>
              <w:t>Content</w:t>
            </w:r>
          </w:p>
          <w:p w14:paraId="45763E0B" w14:textId="3A73CDA8" w:rsidR="00FD64D6" w:rsidRPr="00730893" w:rsidRDefault="00FD64D6" w:rsidP="005D2200">
            <w:pPr>
              <w:widowControl/>
              <w:mirrorIndents w:val="0"/>
              <w:rPr>
                <w:b/>
                <w:bCs/>
              </w:rPr>
            </w:pPr>
            <w:r w:rsidRPr="00730893">
              <w:rPr>
                <w:b/>
                <w:bCs/>
              </w:rPr>
              <w:t xml:space="preserve">Focus area </w:t>
            </w:r>
            <w:r w:rsidR="00CF3F12">
              <w:rPr>
                <w:b/>
                <w:bCs/>
              </w:rPr>
              <w:t>–</w:t>
            </w:r>
            <w:r w:rsidRPr="00730893">
              <w:rPr>
                <w:b/>
                <w:bCs/>
              </w:rPr>
              <w:t xml:space="preserve"> Respectful relationships</w:t>
            </w:r>
          </w:p>
          <w:p w14:paraId="6436F772" w14:textId="0BF669D4" w:rsidR="00FD64D6" w:rsidRPr="00730893" w:rsidRDefault="00FD64D6" w:rsidP="005D2200">
            <w:pPr>
              <w:widowControl/>
              <w:mirrorIndents w:val="0"/>
              <w:rPr>
                <w:b/>
              </w:rPr>
            </w:pPr>
            <w:r w:rsidRPr="00730893">
              <w:rPr>
                <w:b/>
              </w:rPr>
              <w:t xml:space="preserve">Building and </w:t>
            </w:r>
            <w:r w:rsidR="002E0CBA">
              <w:rPr>
                <w:b/>
              </w:rPr>
              <w:t>managing</w:t>
            </w:r>
            <w:r w:rsidR="002E0CBA" w:rsidRPr="00730893">
              <w:rPr>
                <w:b/>
              </w:rPr>
              <w:t xml:space="preserve"> </w:t>
            </w:r>
            <w:r w:rsidRPr="00730893">
              <w:rPr>
                <w:b/>
              </w:rPr>
              <w:t>respectful relationships to support health and wellbeing</w:t>
            </w:r>
          </w:p>
          <w:p w14:paraId="2BBFCD3F" w14:textId="72AEA51D" w:rsidR="00FD64D6" w:rsidRPr="00730893" w:rsidRDefault="00FD64D6" w:rsidP="0036171C">
            <w:pPr>
              <w:pStyle w:val="ListBullet"/>
              <w:rPr>
                <w:rFonts w:ascii="Aptos" w:eastAsia="Aptos" w:hAnsi="Aptos" w:cs="Aptos"/>
              </w:rPr>
            </w:pPr>
            <w:r w:rsidRPr="00730893">
              <w:lastRenderedPageBreak/>
              <w:t>Investigate the characteristics of inclusive, equal, safe and respectful relationships and propose strategies to enhance current and future relationships</w:t>
            </w:r>
          </w:p>
          <w:p w14:paraId="7831B4E3" w14:textId="1696CA84" w:rsidR="00FD64D6" w:rsidRPr="00730893" w:rsidRDefault="00FD64D6" w:rsidP="0036171C">
            <w:pPr>
              <w:pStyle w:val="ListBullet"/>
              <w:rPr>
                <w:rFonts w:ascii="Aptos" w:eastAsia="Aptos" w:hAnsi="Aptos" w:cs="Aptos"/>
              </w:rPr>
            </w:pPr>
            <w:r w:rsidRPr="00730893">
              <w:t>Reflect on ethical behaviour and explain how it can build and maintain respectful relationships</w:t>
            </w:r>
          </w:p>
          <w:p w14:paraId="51B7A590" w14:textId="77777777" w:rsidR="005D2200" w:rsidRPr="00730893" w:rsidRDefault="005D2200" w:rsidP="0036171C">
            <w:pPr>
              <w:pStyle w:val="ListBullet"/>
              <w:rPr>
                <w:rFonts w:ascii="Aptos" w:hAnsi="Aptos" w:cs="Aptos"/>
              </w:rPr>
            </w:pPr>
            <w:r w:rsidRPr="00730893">
              <w:t>Examine skills and devise strategies to promote health and respectful relationships and limit or end harmful relationships</w:t>
            </w:r>
          </w:p>
          <w:p w14:paraId="727F00B9" w14:textId="77777777" w:rsidR="005D2200" w:rsidRPr="00730893" w:rsidRDefault="005D2200" w:rsidP="0036171C">
            <w:pPr>
              <w:pStyle w:val="ListBullet"/>
              <w:rPr>
                <w:rFonts w:ascii="Aptos" w:hAnsi="Aptos" w:cs="Aptos"/>
              </w:rPr>
            </w:pPr>
            <w:r w:rsidRPr="00730893">
              <w:t xml:space="preserve">Examine support networks and rehearse protective strategies that can be used to help themselves and others in situations of coercion, neglect </w:t>
            </w:r>
            <w:r w:rsidRPr="00730893">
              <w:lastRenderedPageBreak/>
              <w:t>and abuse</w:t>
            </w:r>
          </w:p>
          <w:p w14:paraId="0D4BA6D5" w14:textId="1D024DD2" w:rsidR="005D2200" w:rsidRPr="00730893" w:rsidRDefault="005D2200" w:rsidP="0036171C">
            <w:pPr>
              <w:pStyle w:val="ListBullet"/>
              <w:rPr>
                <w:rFonts w:ascii="Aptos" w:eastAsia="Aptos" w:hAnsi="Aptos" w:cs="Aptos"/>
                <w:sz w:val="24"/>
              </w:rPr>
            </w:pPr>
            <w:r w:rsidRPr="00730893">
              <w:t>Describe the rights and responsibilities within intimate and sexual relationships that help create positive and safe experiences, including how to gain, give and deny consent</w:t>
            </w:r>
          </w:p>
          <w:p w14:paraId="3C4EF04D" w14:textId="77777777" w:rsidR="005D2200" w:rsidRPr="00730893" w:rsidRDefault="005D2200" w:rsidP="0036171C">
            <w:pPr>
              <w:pStyle w:val="ListBullet"/>
            </w:pPr>
            <w:r w:rsidRPr="00730893">
              <w:t>Examine strategies that enhance safety and positive experiences in intimate and sexual relationships, such as effective communication, respecting people’s choices, personal boundaries and affirmative consent</w:t>
            </w:r>
          </w:p>
          <w:p w14:paraId="18C3053F" w14:textId="77777777" w:rsidR="00FD64D6" w:rsidRPr="00730893" w:rsidRDefault="00FD64D6" w:rsidP="005D2200">
            <w:pPr>
              <w:widowControl/>
              <w:mirrorIndents w:val="0"/>
            </w:pPr>
            <w:r w:rsidRPr="00730893">
              <w:rPr>
                <w:b/>
              </w:rPr>
              <w:t>Applying self-management and interpersonal skills to enhance respectful relationships</w:t>
            </w:r>
          </w:p>
          <w:p w14:paraId="0CAD0686" w14:textId="6AAD33F2" w:rsidR="005D2200" w:rsidRPr="00730893" w:rsidRDefault="005D2200" w:rsidP="0036171C">
            <w:pPr>
              <w:pStyle w:val="ListBullet"/>
            </w:pPr>
            <w:r w:rsidRPr="00730893">
              <w:t xml:space="preserve">Examine and refine </w:t>
            </w:r>
            <w:r w:rsidRPr="00730893">
              <w:lastRenderedPageBreak/>
              <w:t>interpersonal skills and actions to take greater responsibility for the safety, health and wellbeing of themselves and others</w:t>
            </w:r>
          </w:p>
          <w:p w14:paraId="64E004D7" w14:textId="77777777" w:rsidR="005D2200" w:rsidRPr="00730893" w:rsidRDefault="005D2200" w:rsidP="0036171C">
            <w:pPr>
              <w:pStyle w:val="ListBullet"/>
            </w:pPr>
            <w:r w:rsidRPr="00730893">
              <w:t>Explain and demonstrate how being resilient and assertive can assist in managing a range of situations</w:t>
            </w:r>
          </w:p>
          <w:p w14:paraId="101D6FDC" w14:textId="23A4CAC8" w:rsidR="00022DCB" w:rsidRPr="00730893" w:rsidRDefault="00022DCB" w:rsidP="0036171C">
            <w:pPr>
              <w:pStyle w:val="ListBullet"/>
            </w:pPr>
            <w:r w:rsidRPr="00730893">
              <w:t xml:space="preserve">Demonstrate </w:t>
            </w:r>
            <w:r w:rsidR="00576F7F" w:rsidRPr="00730893">
              <w:t>skills in conflict resolution and evaluate strategies that assist in managing emotions</w:t>
            </w:r>
          </w:p>
          <w:p w14:paraId="6870A501" w14:textId="33B610BF" w:rsidR="0036171C" w:rsidRPr="00730893" w:rsidRDefault="005D2200" w:rsidP="000C2549">
            <w:pPr>
              <w:pStyle w:val="ListBullet"/>
            </w:pPr>
            <w:r w:rsidRPr="00730893">
              <w:t>Assess and apply leadership skills that support inclusive and respectful relationships</w:t>
            </w:r>
          </w:p>
        </w:tc>
        <w:tc>
          <w:tcPr>
            <w:tcW w:w="10737" w:type="dxa"/>
          </w:tcPr>
          <w:p w14:paraId="44770189" w14:textId="77777777" w:rsidR="00FD64D6" w:rsidRPr="009F7973" w:rsidRDefault="00FD64D6" w:rsidP="009F7973">
            <w:pPr>
              <w:rPr>
                <w:b/>
                <w:bCs/>
              </w:rPr>
            </w:pPr>
            <w:r w:rsidRPr="009F7973">
              <w:rPr>
                <w:b/>
                <w:bCs/>
              </w:rPr>
              <w:lastRenderedPageBreak/>
              <w:t>Learning intentions</w:t>
            </w:r>
          </w:p>
          <w:p w14:paraId="2482CD5F" w14:textId="77777777" w:rsidR="00FD64D6" w:rsidRPr="006A1973" w:rsidRDefault="00FD64D6" w:rsidP="006A1973">
            <w:r w:rsidRPr="006A1973">
              <w:t>We are learning to:</w:t>
            </w:r>
          </w:p>
          <w:p w14:paraId="7669F48E" w14:textId="07469268" w:rsidR="00C413B6" w:rsidRPr="006A1973" w:rsidRDefault="00075DCD" w:rsidP="006A1973">
            <w:pPr>
              <w:pStyle w:val="ListBullet"/>
            </w:pPr>
            <w:r w:rsidRPr="006A1973">
              <w:t>understand personal boundaries</w:t>
            </w:r>
            <w:r w:rsidR="00B50562" w:rsidRPr="006A1973">
              <w:t xml:space="preserve"> including </w:t>
            </w:r>
            <w:r w:rsidRPr="006A1973">
              <w:t>physical, emotional, social and digital</w:t>
            </w:r>
            <w:r w:rsidR="00B50562" w:rsidRPr="006A1973">
              <w:t xml:space="preserve"> </w:t>
            </w:r>
            <w:r w:rsidRPr="006A1973">
              <w:t>and how they can change in different situations and relationships</w:t>
            </w:r>
          </w:p>
          <w:p w14:paraId="76CA7B75" w14:textId="396B4F96" w:rsidR="00965CA4" w:rsidRPr="00730893" w:rsidRDefault="00965CA4" w:rsidP="003B6467">
            <w:pPr>
              <w:pStyle w:val="ListBullet"/>
            </w:pPr>
            <w:r w:rsidRPr="00730893">
              <w:t>understand consent, how it connects to boundaries and how our values influence respectful relationships</w:t>
            </w:r>
          </w:p>
          <w:p w14:paraId="4EB7EA57" w14:textId="7614399D" w:rsidR="00913443" w:rsidRPr="00730893" w:rsidRDefault="00913443" w:rsidP="003B6467">
            <w:pPr>
              <w:pStyle w:val="ListBullet"/>
              <w:rPr>
                <w:rStyle w:val="Strong"/>
                <w:b w:val="0"/>
                <w:bCs w:val="0"/>
              </w:rPr>
            </w:pPr>
            <w:r w:rsidRPr="00730893">
              <w:t>communicate our needs and boundaries assertively and respectfully in everyday, intimate and sexual relationships.</w:t>
            </w:r>
          </w:p>
          <w:p w14:paraId="65086BBF" w14:textId="77777777" w:rsidR="00FD64D6" w:rsidRPr="00730893" w:rsidRDefault="00FD64D6" w:rsidP="00AB1998">
            <w:pPr>
              <w:pStyle w:val="ListBullet"/>
              <w:numPr>
                <w:ilvl w:val="0"/>
                <w:numId w:val="0"/>
              </w:numPr>
              <w:spacing w:before="120"/>
              <w:rPr>
                <w:rStyle w:val="Strong"/>
              </w:rPr>
            </w:pPr>
            <w:r w:rsidRPr="00730893">
              <w:rPr>
                <w:rStyle w:val="Strong"/>
              </w:rPr>
              <w:lastRenderedPageBreak/>
              <w:t>Success criteria</w:t>
            </w:r>
          </w:p>
          <w:p w14:paraId="0F1A7800" w14:textId="77777777" w:rsidR="00FD64D6" w:rsidRPr="00730893" w:rsidRDefault="00FD64D6" w:rsidP="00AB1998">
            <w:pPr>
              <w:pStyle w:val="ListBullet"/>
              <w:numPr>
                <w:ilvl w:val="0"/>
                <w:numId w:val="0"/>
              </w:numPr>
              <w:spacing w:before="120"/>
              <w:rPr>
                <w:rStyle w:val="Strong"/>
                <w:b w:val="0"/>
                <w:bCs w:val="0"/>
              </w:rPr>
            </w:pPr>
            <w:r w:rsidRPr="00730893">
              <w:rPr>
                <w:rStyle w:val="Strong"/>
                <w:b w:val="0"/>
                <w:bCs w:val="0"/>
              </w:rPr>
              <w:t>I can:</w:t>
            </w:r>
          </w:p>
          <w:p w14:paraId="4E811349" w14:textId="64D902FC" w:rsidR="002F0674" w:rsidRPr="009F7973" w:rsidRDefault="002F0674" w:rsidP="009F7973">
            <w:pPr>
              <w:pStyle w:val="ListBullet"/>
            </w:pPr>
            <w:r w:rsidRPr="009F7973">
              <w:t>identify my own boundaries and explain how they may change depending on the relationship or situation</w:t>
            </w:r>
          </w:p>
          <w:p w14:paraId="067DD010" w14:textId="7454610C" w:rsidR="002F0674" w:rsidRPr="009F7973" w:rsidRDefault="002F0674" w:rsidP="009F7973">
            <w:pPr>
              <w:pStyle w:val="ListBullet"/>
            </w:pPr>
            <w:r w:rsidRPr="009F7973">
              <w:t>explain consent and connect it to personal values and respectful relationships</w:t>
            </w:r>
          </w:p>
          <w:p w14:paraId="4BB6F38B" w14:textId="242766EB" w:rsidR="00C413B6" w:rsidRPr="009F7973" w:rsidRDefault="00193D21" w:rsidP="009F7973">
            <w:pPr>
              <w:pStyle w:val="ListBullet"/>
            </w:pPr>
            <w:r w:rsidRPr="009F7973">
              <w:t>u</w:t>
            </w:r>
            <w:r w:rsidR="00745878" w:rsidRPr="009F7973">
              <w:t>nderstand</w:t>
            </w:r>
            <w:r w:rsidR="00205ABF" w:rsidRPr="009F7973">
              <w:t xml:space="preserve"> and d</w:t>
            </w:r>
            <w:r w:rsidR="002F0674" w:rsidRPr="009F7973">
              <w:t>emonstrate</w:t>
            </w:r>
            <w:r w:rsidR="006620F2" w:rsidRPr="009F7973">
              <w:t xml:space="preserve"> the skills of</w:t>
            </w:r>
            <w:r w:rsidR="002F0674" w:rsidRPr="009F7973">
              <w:t xml:space="preserve"> assertive communication to express my feelings, needs and boundaries clearly and respectfully.</w:t>
            </w:r>
          </w:p>
          <w:p w14:paraId="081B9340" w14:textId="3FC0200C" w:rsidR="001812E3" w:rsidRPr="00730893" w:rsidRDefault="00CD4BE3" w:rsidP="00826FDB">
            <w:pPr>
              <w:rPr>
                <w:rStyle w:val="Strong"/>
              </w:rPr>
            </w:pPr>
            <w:r w:rsidRPr="00730893">
              <w:rPr>
                <w:rStyle w:val="Strong"/>
              </w:rPr>
              <w:t>Exploring boundaries</w:t>
            </w:r>
          </w:p>
          <w:p w14:paraId="27E58D11" w14:textId="69D64B9B" w:rsidR="00CD4BE3" w:rsidRPr="00730893" w:rsidRDefault="00CD4BE3" w:rsidP="00826FDB">
            <w:r w:rsidRPr="00730893">
              <w:t xml:space="preserve">Explain to students that </w:t>
            </w:r>
            <w:r w:rsidR="00CD1E43" w:rsidRPr="00730893">
              <w:t xml:space="preserve">boundaries are the limits we set for ourselves about what we are comfortable with and what we are not. </w:t>
            </w:r>
            <w:r w:rsidR="00D1665C" w:rsidRPr="00730893">
              <w:t>They are a</w:t>
            </w:r>
            <w:r w:rsidR="00437E04" w:rsidRPr="00730893">
              <w:t>n</w:t>
            </w:r>
            <w:r w:rsidR="00D1665C" w:rsidRPr="00730893">
              <w:t xml:space="preserve"> important part of respectful relationships. </w:t>
            </w:r>
            <w:r w:rsidR="00CD1E43" w:rsidRPr="00730893">
              <w:t xml:space="preserve">Everyone’s boundaries can be different and that’s okay. </w:t>
            </w:r>
            <w:r w:rsidR="009D1FB7" w:rsidRPr="00730893">
              <w:t>I</w:t>
            </w:r>
            <w:r w:rsidR="00D023B0" w:rsidRPr="00730893">
              <w:t>t</w:t>
            </w:r>
            <w:r w:rsidR="009D1FB7" w:rsidRPr="00730893">
              <w:t xml:space="preserve"> is important to know</w:t>
            </w:r>
            <w:r w:rsidR="00D023B0" w:rsidRPr="00730893">
              <w:t xml:space="preserve"> where our own</w:t>
            </w:r>
            <w:r w:rsidR="00CD1E43" w:rsidRPr="00730893">
              <w:t xml:space="preserve"> limits are, and to respect other people’s limits</w:t>
            </w:r>
            <w:r w:rsidR="00D023B0" w:rsidRPr="00730893">
              <w:t xml:space="preserve"> as well</w:t>
            </w:r>
            <w:r w:rsidR="00CD1E43" w:rsidRPr="00730893">
              <w:t>.</w:t>
            </w:r>
            <w:r w:rsidR="00957992" w:rsidRPr="00730893">
              <w:t xml:space="preserve"> These boundaries can also change over time and can be influence</w:t>
            </w:r>
            <w:r w:rsidR="00715F04" w:rsidRPr="00730893">
              <w:t xml:space="preserve">d </w:t>
            </w:r>
            <w:r w:rsidR="00957992" w:rsidRPr="00730893">
              <w:t xml:space="preserve">by </w:t>
            </w:r>
            <w:r w:rsidR="00033BDA" w:rsidRPr="00730893">
              <w:t>a range of factors</w:t>
            </w:r>
            <w:r w:rsidR="00715F04" w:rsidRPr="00730893">
              <w:t>.</w:t>
            </w:r>
          </w:p>
          <w:p w14:paraId="2651676E" w14:textId="23E99C94" w:rsidR="002416A4" w:rsidRPr="00730893" w:rsidRDefault="00C87641" w:rsidP="00826FDB">
            <w:r w:rsidRPr="00730893">
              <w:t>On a piece of paper</w:t>
            </w:r>
            <w:r w:rsidR="002416A4" w:rsidRPr="00730893">
              <w:t xml:space="preserve"> students </w:t>
            </w:r>
            <w:r w:rsidRPr="00730893">
              <w:t xml:space="preserve">draw </w:t>
            </w:r>
            <w:r w:rsidR="006A1973">
              <w:t>4</w:t>
            </w:r>
            <w:r w:rsidR="006A1973" w:rsidRPr="00730893">
              <w:t xml:space="preserve"> </w:t>
            </w:r>
            <w:r w:rsidRPr="00730893">
              <w:t>circles labelled: physical, emotional, digital and social boundaries</w:t>
            </w:r>
            <w:r w:rsidR="000C1940" w:rsidRPr="00730893">
              <w:t xml:space="preserve">. Individually, students brainstorm any boundaries that they have in relation to those </w:t>
            </w:r>
            <w:r w:rsidR="006A1973">
              <w:t>4</w:t>
            </w:r>
            <w:r w:rsidR="006A1973" w:rsidRPr="00730893">
              <w:t xml:space="preserve"> </w:t>
            </w:r>
            <w:r w:rsidR="00AC3D35" w:rsidRPr="00730893">
              <w:t>areas.</w:t>
            </w:r>
          </w:p>
          <w:p w14:paraId="56C42F1C" w14:textId="72B89487" w:rsidR="00DF7388" w:rsidRPr="00730893" w:rsidRDefault="00362B93" w:rsidP="002E42B3">
            <w:pPr>
              <w:pStyle w:val="FeatureBox2"/>
            </w:pPr>
            <w:r w:rsidRPr="00730893">
              <w:rPr>
                <w:b/>
                <w:bCs/>
              </w:rPr>
              <w:t>Note:</w:t>
            </w:r>
            <w:r w:rsidRPr="006A1973">
              <w:t xml:space="preserve"> </w:t>
            </w:r>
            <w:r w:rsidRPr="00730893">
              <w:t>examples may include ‘I do not like being hugged’</w:t>
            </w:r>
            <w:r w:rsidR="00E30CCB" w:rsidRPr="00730893">
              <w:t xml:space="preserve">, ‘I do not </w:t>
            </w:r>
            <w:r w:rsidR="00514486" w:rsidRPr="00730893">
              <w:t xml:space="preserve">like sharing </w:t>
            </w:r>
            <w:r w:rsidR="001F4F11" w:rsidRPr="00730893">
              <w:t>personal information with people until I get to know them’, ‘</w:t>
            </w:r>
            <w:r w:rsidR="004160D3" w:rsidRPr="00730893">
              <w:t>I want to check photos of me before others share them online’, ‘</w:t>
            </w:r>
            <w:r w:rsidR="00A7073D" w:rsidRPr="00730893">
              <w:t xml:space="preserve">I don’t </w:t>
            </w:r>
            <w:r w:rsidR="003E76B7" w:rsidRPr="00730893">
              <w:lastRenderedPageBreak/>
              <w:t xml:space="preserve">always want to </w:t>
            </w:r>
            <w:r w:rsidR="002E42B3" w:rsidRPr="00730893">
              <w:t>do group activities, sometimes I like alone time’.</w:t>
            </w:r>
          </w:p>
          <w:p w14:paraId="4C1E0767" w14:textId="6A1E517F" w:rsidR="009F3418" w:rsidRPr="00730893" w:rsidRDefault="00260351" w:rsidP="009F3418">
            <w:pPr>
              <w:rPr>
                <w:rStyle w:val="Strong"/>
              </w:rPr>
            </w:pPr>
            <w:r w:rsidRPr="00730893">
              <w:rPr>
                <w:rStyle w:val="Strong"/>
              </w:rPr>
              <w:t>Defining</w:t>
            </w:r>
            <w:r w:rsidR="009F3418" w:rsidRPr="00730893">
              <w:rPr>
                <w:rStyle w:val="Strong"/>
              </w:rPr>
              <w:t xml:space="preserve"> boundaries</w:t>
            </w:r>
          </w:p>
          <w:p w14:paraId="6818A726" w14:textId="5428928F" w:rsidR="00724BE1" w:rsidRPr="00730893" w:rsidRDefault="00CD4BE3" w:rsidP="00826FDB">
            <w:r w:rsidRPr="00730893">
              <w:t xml:space="preserve">Provide students with a worksheet that has </w:t>
            </w:r>
            <w:r w:rsidR="006A1973">
              <w:t>2</w:t>
            </w:r>
            <w:r w:rsidRPr="00730893">
              <w:t xml:space="preserve"> concentric circles.</w:t>
            </w:r>
            <w:r w:rsidR="001F49EA" w:rsidRPr="00730893">
              <w:t xml:space="preserve"> The innermost circle </w:t>
            </w:r>
            <w:r w:rsidR="00230FA7" w:rsidRPr="00730893">
              <w:t xml:space="preserve">is labelled </w:t>
            </w:r>
            <w:r w:rsidR="001D1683" w:rsidRPr="00730893">
              <w:t>‘</w:t>
            </w:r>
            <w:r w:rsidR="00230FA7" w:rsidRPr="00730893">
              <w:t>always ok</w:t>
            </w:r>
            <w:r w:rsidR="001D1683" w:rsidRPr="00730893">
              <w:t>’</w:t>
            </w:r>
            <w:r w:rsidR="00230FA7" w:rsidRPr="00730893">
              <w:t xml:space="preserve">, the outside circle is labelled </w:t>
            </w:r>
            <w:r w:rsidR="001D1683" w:rsidRPr="00730893">
              <w:t>‘</w:t>
            </w:r>
            <w:r w:rsidR="00230FA7" w:rsidRPr="00730893">
              <w:t>sometimes ok</w:t>
            </w:r>
            <w:r w:rsidR="001D1683" w:rsidRPr="00730893">
              <w:t>’</w:t>
            </w:r>
            <w:r w:rsidR="00230FA7" w:rsidRPr="00730893">
              <w:t xml:space="preserve"> and</w:t>
            </w:r>
            <w:r w:rsidR="001A4126" w:rsidRPr="00730893">
              <w:t xml:space="preserve"> outside of the cir</w:t>
            </w:r>
            <w:r w:rsidR="00A10CF3" w:rsidRPr="00730893">
              <w:t xml:space="preserve">cles is labelled </w:t>
            </w:r>
            <w:r w:rsidR="001D1683" w:rsidRPr="00730893">
              <w:t>‘</w:t>
            </w:r>
            <w:r w:rsidR="00A10CF3" w:rsidRPr="00730893">
              <w:t>never ok</w:t>
            </w:r>
            <w:r w:rsidR="001D1683" w:rsidRPr="00730893">
              <w:t>’</w:t>
            </w:r>
            <w:r w:rsidR="00A10CF3" w:rsidRPr="00730893">
              <w:t>.</w:t>
            </w:r>
            <w:r w:rsidR="00D023B0" w:rsidRPr="00730893">
              <w:t xml:space="preserve"> </w:t>
            </w:r>
            <w:r w:rsidR="008843B1" w:rsidRPr="00730893">
              <w:t>Refer to</w:t>
            </w:r>
            <w:r w:rsidR="00D023B0" w:rsidRPr="00730893">
              <w:t xml:space="preserve"> </w:t>
            </w:r>
            <w:hyperlink w:anchor="_Appendix_4_–" w:history="1">
              <w:r w:rsidR="00C938E7" w:rsidRPr="00730893">
                <w:rPr>
                  <w:rStyle w:val="Hyperlink"/>
                </w:rPr>
                <w:t>Appendix 4 – defining my boundaries</w:t>
              </w:r>
            </w:hyperlink>
            <w:r w:rsidR="00C70447" w:rsidRPr="00730893">
              <w:t xml:space="preserve"> workshee</w:t>
            </w:r>
            <w:r w:rsidR="001F49EA" w:rsidRPr="00730893">
              <w:t>t.</w:t>
            </w:r>
            <w:r w:rsidR="00724BE1" w:rsidRPr="00730893">
              <w:t xml:space="preserve"> </w:t>
            </w:r>
            <w:r w:rsidR="00990628" w:rsidRPr="00730893">
              <w:t xml:space="preserve">Explain to students that inside the </w:t>
            </w:r>
            <w:r w:rsidR="00DD4EB8" w:rsidRPr="00730893">
              <w:t>circle</w:t>
            </w:r>
            <w:r w:rsidR="00D256D5" w:rsidRPr="00730893">
              <w:t>s</w:t>
            </w:r>
            <w:r w:rsidR="00990628" w:rsidRPr="00730893">
              <w:t xml:space="preserve"> represents </w:t>
            </w:r>
            <w:r w:rsidR="00DD4EB8" w:rsidRPr="00730893">
              <w:t>your comfort zone and outside is outside of your comfort zone</w:t>
            </w:r>
            <w:r w:rsidR="00DA1623" w:rsidRPr="00730893">
              <w:t>.</w:t>
            </w:r>
          </w:p>
          <w:p w14:paraId="5F1C9E5E" w14:textId="38E3FA33" w:rsidR="00A509CB" w:rsidRPr="00730893" w:rsidRDefault="00DD4EB8" w:rsidP="00A509CB">
            <w:r w:rsidRPr="00730893">
              <w:t xml:space="preserve">Display on the board a series of </w:t>
            </w:r>
            <w:r w:rsidR="007F0D65" w:rsidRPr="00730893">
              <w:t>situations for students to make a personal decision about whe</w:t>
            </w:r>
            <w:r w:rsidR="002F1F16" w:rsidRPr="00730893">
              <w:t xml:space="preserve">re they </w:t>
            </w:r>
            <w:r w:rsidR="00D3648B" w:rsidRPr="00730893">
              <w:t xml:space="preserve">fall in </w:t>
            </w:r>
            <w:r w:rsidR="00887911" w:rsidRPr="00730893">
              <w:t xml:space="preserve">their </w:t>
            </w:r>
            <w:r w:rsidR="00D3648B" w:rsidRPr="00730893">
              <w:t>comfort zones</w:t>
            </w:r>
            <w:r w:rsidR="00A509CB" w:rsidRPr="00730893">
              <w:t xml:space="preserve"> </w:t>
            </w:r>
            <w:r w:rsidR="00470524" w:rsidRPr="00730893">
              <w:t>and</w:t>
            </w:r>
            <w:r w:rsidR="00A509CB" w:rsidRPr="00730893">
              <w:t xml:space="preserve"> place these on their worksheet.</w:t>
            </w:r>
          </w:p>
          <w:p w14:paraId="1A6C4DF8" w14:textId="07C9EDB6" w:rsidR="006A530F" w:rsidRPr="00730893" w:rsidRDefault="007368A8" w:rsidP="00826FDB">
            <w:r w:rsidRPr="00730893">
              <w:t>For example</w:t>
            </w:r>
            <w:r w:rsidR="00467DBC" w:rsidRPr="00730893">
              <w:t>, with a good friend</w:t>
            </w:r>
            <w:r w:rsidR="006074CC">
              <w:t>,</w:t>
            </w:r>
            <w:r w:rsidR="00467DBC" w:rsidRPr="00730893">
              <w:t xml:space="preserve"> are</w:t>
            </w:r>
            <w:r w:rsidR="00E8416C" w:rsidRPr="00730893">
              <w:t xml:space="preserve"> they</w:t>
            </w:r>
            <w:r w:rsidR="00467DBC" w:rsidRPr="00730893">
              <w:t xml:space="preserve"> </w:t>
            </w:r>
            <w:r w:rsidR="00A509CB" w:rsidRPr="00730893">
              <w:t>comfortable with:</w:t>
            </w:r>
          </w:p>
          <w:p w14:paraId="26E77536" w14:textId="338B6C04" w:rsidR="006A530F" w:rsidRPr="00730893" w:rsidRDefault="006A530F" w:rsidP="006A530F">
            <w:pPr>
              <w:pStyle w:val="ListBullet"/>
              <w:numPr>
                <w:ilvl w:val="0"/>
                <w:numId w:val="2"/>
              </w:numPr>
            </w:pPr>
            <w:r w:rsidRPr="00730893">
              <w:t>sharing station</w:t>
            </w:r>
            <w:r w:rsidR="006074CC">
              <w:t>e</w:t>
            </w:r>
            <w:r w:rsidRPr="00730893">
              <w:t>ry</w:t>
            </w:r>
          </w:p>
          <w:p w14:paraId="56CA9AED" w14:textId="77777777" w:rsidR="006A530F" w:rsidRPr="00730893" w:rsidRDefault="006A530F" w:rsidP="006A530F">
            <w:pPr>
              <w:pStyle w:val="ListBullet"/>
              <w:numPr>
                <w:ilvl w:val="0"/>
                <w:numId w:val="2"/>
              </w:numPr>
            </w:pPr>
            <w:r w:rsidRPr="00730893">
              <w:t>sharing a password</w:t>
            </w:r>
          </w:p>
          <w:p w14:paraId="154BA53A" w14:textId="77777777" w:rsidR="006A530F" w:rsidRPr="00730893" w:rsidRDefault="006A530F" w:rsidP="006A530F">
            <w:pPr>
              <w:pStyle w:val="ListBullet"/>
              <w:numPr>
                <w:ilvl w:val="0"/>
                <w:numId w:val="2"/>
              </w:numPr>
            </w:pPr>
            <w:r w:rsidRPr="00730893">
              <w:t>hugging</w:t>
            </w:r>
          </w:p>
          <w:p w14:paraId="6A46574A" w14:textId="5680A686" w:rsidR="006A530F" w:rsidRPr="00730893" w:rsidRDefault="006A530F" w:rsidP="00826FDB">
            <w:pPr>
              <w:pStyle w:val="ListBullet"/>
              <w:numPr>
                <w:ilvl w:val="0"/>
                <w:numId w:val="2"/>
              </w:numPr>
            </w:pPr>
            <w:r w:rsidRPr="00730893">
              <w:t xml:space="preserve">letting them look at your </w:t>
            </w:r>
            <w:r w:rsidR="007B42B3" w:rsidRPr="00730893">
              <w:t>messages on your phone</w:t>
            </w:r>
            <w:r w:rsidR="009F50E4" w:rsidRPr="00730893">
              <w:t>.</w:t>
            </w:r>
          </w:p>
          <w:p w14:paraId="60063155" w14:textId="06BB96CB" w:rsidR="00E1574F" w:rsidRPr="00730893" w:rsidRDefault="00D47C35" w:rsidP="00826FDB">
            <w:r w:rsidRPr="00730893">
              <w:t>Conduct a whole</w:t>
            </w:r>
            <w:r w:rsidR="006074CC">
              <w:t>-</w:t>
            </w:r>
            <w:r w:rsidRPr="00730893">
              <w:t>class discussion</w:t>
            </w:r>
            <w:r w:rsidR="00E1574F" w:rsidRPr="00730893">
              <w:t xml:space="preserve"> posing the following questions:</w:t>
            </w:r>
          </w:p>
          <w:p w14:paraId="2CA2D90A" w14:textId="7B53D8F2" w:rsidR="00E1574F" w:rsidRPr="00730893" w:rsidRDefault="000A19A3" w:rsidP="00E1574F">
            <w:pPr>
              <w:pStyle w:val="ListBullet"/>
            </w:pPr>
            <w:r w:rsidRPr="00730893">
              <w:lastRenderedPageBreak/>
              <w:t>H</w:t>
            </w:r>
            <w:r w:rsidR="005525D0" w:rsidRPr="00730893">
              <w:t>ow would your boundaries change</w:t>
            </w:r>
            <w:r w:rsidRPr="00730893">
              <w:t xml:space="preserve"> if the person was a close family member instead of a friend</w:t>
            </w:r>
            <w:r w:rsidR="005525D0" w:rsidRPr="00730893">
              <w:t>?</w:t>
            </w:r>
          </w:p>
          <w:p w14:paraId="71F7D978" w14:textId="7FC6BA08" w:rsidR="000A19A3" w:rsidRPr="00730893" w:rsidRDefault="000A19A3" w:rsidP="000A19A3">
            <w:pPr>
              <w:pStyle w:val="ListBullet"/>
            </w:pPr>
            <w:r w:rsidRPr="00730893">
              <w:t>How would your boundaries change if the person was</w:t>
            </w:r>
            <w:r w:rsidR="00C35A32" w:rsidRPr="00730893">
              <w:t xml:space="preserve"> someone you didn’t know well</w:t>
            </w:r>
            <w:r w:rsidRPr="00730893">
              <w:t>?</w:t>
            </w:r>
          </w:p>
          <w:p w14:paraId="1BC430D8" w14:textId="2B5774BF" w:rsidR="00C35A32" w:rsidRPr="00730893" w:rsidRDefault="00C35A32" w:rsidP="00C35A32">
            <w:pPr>
              <w:pStyle w:val="ListBullet"/>
            </w:pPr>
            <w:r w:rsidRPr="00730893">
              <w:t>How would your boundaries change if you were in a</w:t>
            </w:r>
            <w:r w:rsidR="006074CC">
              <w:t>n</w:t>
            </w:r>
            <w:r w:rsidRPr="00730893">
              <w:t xml:space="preserve"> </w:t>
            </w:r>
            <w:r w:rsidR="00CB282A" w:rsidRPr="00730893">
              <w:t>intimate</w:t>
            </w:r>
            <w:r w:rsidRPr="00730893">
              <w:t xml:space="preserve"> relationship with that person?</w:t>
            </w:r>
          </w:p>
          <w:p w14:paraId="2FA2C960" w14:textId="5FCB66BD" w:rsidR="000A19A3" w:rsidRPr="00730893" w:rsidRDefault="00C35A32" w:rsidP="00E1574F">
            <w:pPr>
              <w:pStyle w:val="ListBullet"/>
            </w:pPr>
            <w:r w:rsidRPr="00730893">
              <w:t>What other factors might influence your boundaries to shift?</w:t>
            </w:r>
          </w:p>
          <w:p w14:paraId="104AB5ED" w14:textId="751B6476" w:rsidR="00C35A32" w:rsidRPr="00730893" w:rsidRDefault="00A6678E" w:rsidP="00B4745D">
            <w:pPr>
              <w:pStyle w:val="FeatureBox2"/>
            </w:pPr>
            <w:r w:rsidRPr="00730893">
              <w:rPr>
                <w:b/>
                <w:bCs/>
              </w:rPr>
              <w:t>Note</w:t>
            </w:r>
            <w:r w:rsidRPr="00E52733">
              <w:rPr>
                <w:b/>
                <w:bCs/>
              </w:rPr>
              <w:t>:</w:t>
            </w:r>
            <w:r w:rsidRPr="000C2549">
              <w:t xml:space="preserve"> </w:t>
            </w:r>
            <w:r w:rsidR="00E863B4" w:rsidRPr="00730893">
              <w:t xml:space="preserve">support students </w:t>
            </w:r>
            <w:r w:rsidR="00811E8F" w:rsidRPr="00730893">
              <w:t xml:space="preserve">to </w:t>
            </w:r>
            <w:r w:rsidR="00E863B4" w:rsidRPr="00730893">
              <w:t>explore the impact of different environments and social settings</w:t>
            </w:r>
            <w:r w:rsidR="000C2549">
              <w:t>.</w:t>
            </w:r>
          </w:p>
          <w:p w14:paraId="7451B680" w14:textId="7DD34249" w:rsidR="00E1574F" w:rsidRPr="00730893" w:rsidRDefault="00E1574F" w:rsidP="00E1574F">
            <w:pPr>
              <w:pStyle w:val="ListBullet"/>
            </w:pPr>
            <w:r w:rsidRPr="00730893">
              <w:t>Why do different people have different boundaries?</w:t>
            </w:r>
          </w:p>
          <w:p w14:paraId="0C9DC369" w14:textId="34627E92" w:rsidR="00DD4EB8" w:rsidRPr="00730893" w:rsidRDefault="00E863B4" w:rsidP="00E1574F">
            <w:pPr>
              <w:pStyle w:val="ListBullet"/>
            </w:pPr>
            <w:r w:rsidRPr="00730893">
              <w:t xml:space="preserve">What can we do to ensure we are respecting other </w:t>
            </w:r>
            <w:r w:rsidR="001C28DB" w:rsidRPr="00730893">
              <w:t>people’s</w:t>
            </w:r>
            <w:r w:rsidRPr="00730893">
              <w:t xml:space="preserve"> boundaries?</w:t>
            </w:r>
          </w:p>
          <w:p w14:paraId="760888D5" w14:textId="1C47ED75" w:rsidR="001C28DB" w:rsidRPr="00730893" w:rsidRDefault="001C28DB" w:rsidP="00E1574F">
            <w:pPr>
              <w:pStyle w:val="ListBullet"/>
            </w:pPr>
            <w:r w:rsidRPr="00730893">
              <w:t>What can we do to ensure that other people understand our boundaries?</w:t>
            </w:r>
          </w:p>
          <w:p w14:paraId="59D4F8C9" w14:textId="5D194DE6" w:rsidR="00260351" w:rsidRPr="00730893" w:rsidRDefault="00260351" w:rsidP="00260351">
            <w:pPr>
              <w:rPr>
                <w:rStyle w:val="Strong"/>
              </w:rPr>
            </w:pPr>
            <w:r w:rsidRPr="00730893">
              <w:rPr>
                <w:rStyle w:val="Strong"/>
              </w:rPr>
              <w:t>Exploring boundaries and values</w:t>
            </w:r>
          </w:p>
          <w:p w14:paraId="489689ED" w14:textId="7F9710E3" w:rsidR="009B69AD" w:rsidRPr="00730893" w:rsidRDefault="008C3B23" w:rsidP="00957D4C">
            <w:r w:rsidRPr="00730893">
              <w:t>Explai</w:t>
            </w:r>
            <w:r w:rsidR="00453CF6" w:rsidRPr="00730893">
              <w:t xml:space="preserve">n to students that </w:t>
            </w:r>
            <w:r w:rsidR="00B375B8" w:rsidRPr="00730893">
              <w:t xml:space="preserve">our boundaries </w:t>
            </w:r>
            <w:r w:rsidR="005A4C5D" w:rsidRPr="00730893">
              <w:t>are reflective of our values</w:t>
            </w:r>
            <w:r w:rsidR="005F2CCD" w:rsidRPr="00730893">
              <w:t>,</w:t>
            </w:r>
            <w:r w:rsidR="003924CB" w:rsidRPr="00730893">
              <w:t xml:space="preserve"> as are the boundaries of others</w:t>
            </w:r>
            <w:r w:rsidR="005A4C5D" w:rsidRPr="00730893">
              <w:t xml:space="preserve">. How these look can be different in different situations and with different people. </w:t>
            </w:r>
            <w:r w:rsidR="009B69AD" w:rsidRPr="00730893">
              <w:t>Students select 3</w:t>
            </w:r>
            <w:r w:rsidR="00D07CAB" w:rsidRPr="00730893">
              <w:t xml:space="preserve"> to 5</w:t>
            </w:r>
            <w:r w:rsidR="009B69AD" w:rsidRPr="00730893">
              <w:t xml:space="preserve"> of the </w:t>
            </w:r>
            <w:r w:rsidR="00D07CAB" w:rsidRPr="00730893">
              <w:t xml:space="preserve">‘never ok’ </w:t>
            </w:r>
            <w:r w:rsidR="009B69AD" w:rsidRPr="00730893">
              <w:t xml:space="preserve">examples </w:t>
            </w:r>
            <w:r w:rsidR="00D07CAB" w:rsidRPr="00730893">
              <w:t>from</w:t>
            </w:r>
            <w:r w:rsidR="009B69AD" w:rsidRPr="00730893">
              <w:t xml:space="preserve"> their defining my boundaries worksheet and annotate them with the value that the boundary aligns to, for example, privacy, honesty, respect.</w:t>
            </w:r>
          </w:p>
          <w:p w14:paraId="41168C70" w14:textId="710B1246" w:rsidR="00344F3E" w:rsidRPr="00730893" w:rsidRDefault="00344F3E" w:rsidP="00344F3E">
            <w:pPr>
              <w:pStyle w:val="ListBullet"/>
              <w:numPr>
                <w:ilvl w:val="0"/>
                <w:numId w:val="0"/>
              </w:numPr>
            </w:pPr>
            <w:r w:rsidRPr="00730893">
              <w:t xml:space="preserve">Next, </w:t>
            </w:r>
            <w:r w:rsidR="005F2CCD" w:rsidRPr="00730893">
              <w:t xml:space="preserve">direct students </w:t>
            </w:r>
            <w:r w:rsidRPr="00730893">
              <w:t>back to their rights and responsibilities that foster healthy relationships</w:t>
            </w:r>
            <w:r w:rsidR="00E52733">
              <w:t>’</w:t>
            </w:r>
            <w:r w:rsidR="00EE5584" w:rsidRPr="00730893">
              <w:t xml:space="preserve"> responses</w:t>
            </w:r>
            <w:r w:rsidRPr="00730893">
              <w:t xml:space="preserve"> </w:t>
            </w:r>
            <w:r w:rsidRPr="00730893">
              <w:lastRenderedPageBreak/>
              <w:t>from the previous lesson. Students are to create a list of rights and responsibilities for each of the values identified on their defining boundary worksheet.</w:t>
            </w:r>
          </w:p>
          <w:p w14:paraId="28EC383B" w14:textId="6D28BE02" w:rsidR="00592AEA" w:rsidRPr="00730893" w:rsidRDefault="00147302" w:rsidP="00344F3E">
            <w:r w:rsidRPr="00730893">
              <w:t>Explain to students that the</w:t>
            </w:r>
            <w:r w:rsidR="007B42B3" w:rsidRPr="00730893">
              <w:t xml:space="preserve"> boundaries and v</w:t>
            </w:r>
            <w:r w:rsidRPr="00730893">
              <w:t>alues they have</w:t>
            </w:r>
            <w:r w:rsidR="00DA62BA" w:rsidRPr="00730893">
              <w:t>,</w:t>
            </w:r>
            <w:r w:rsidRPr="00730893">
              <w:t xml:space="preserve"> should clearly align to the </w:t>
            </w:r>
            <w:r w:rsidR="00275F24" w:rsidRPr="00730893">
              <w:t xml:space="preserve">rights and responsibilities they </w:t>
            </w:r>
            <w:r w:rsidRPr="00730893">
              <w:t>foster</w:t>
            </w:r>
            <w:r w:rsidR="00275F24" w:rsidRPr="00730893">
              <w:t xml:space="preserve"> in a respectful relationship.</w:t>
            </w:r>
            <w:r w:rsidRPr="00730893">
              <w:t xml:space="preserve"> </w:t>
            </w:r>
            <w:r w:rsidR="00344F3E" w:rsidRPr="00730893">
              <w:t>For example, m</w:t>
            </w:r>
            <w:r w:rsidR="007B42B3" w:rsidRPr="00730893">
              <w:t xml:space="preserve">y boundary is not </w:t>
            </w:r>
            <w:r w:rsidR="00592AEA" w:rsidRPr="00730893">
              <w:t>sharing my password</w:t>
            </w:r>
            <w:r w:rsidR="007B42B3" w:rsidRPr="00730893">
              <w:t xml:space="preserve"> </w:t>
            </w:r>
            <w:r w:rsidR="00344F3E" w:rsidRPr="00730893">
              <w:t xml:space="preserve">with my friends. </w:t>
            </w:r>
            <w:r w:rsidR="00592AEA" w:rsidRPr="00730893">
              <w:t xml:space="preserve">This links to the value of privacy which aligns with my right </w:t>
            </w:r>
            <w:r w:rsidR="00344F3E" w:rsidRPr="00730893">
              <w:t xml:space="preserve">to not share personal information. I then have a responsibility to not request </w:t>
            </w:r>
            <w:r w:rsidR="00AA5BA0" w:rsidRPr="00730893">
              <w:t>the passwords of others.</w:t>
            </w:r>
            <w:r w:rsidR="00344F3E" w:rsidRPr="00730893">
              <w:t xml:space="preserve"> </w:t>
            </w:r>
            <w:r w:rsidR="0036171C" w:rsidRPr="00730893">
              <w:t>Learning where common boundaries are for people helps us to better understand when we need to discuss a boundary or seek consent.</w:t>
            </w:r>
          </w:p>
          <w:p w14:paraId="1725CB12" w14:textId="65418CD2" w:rsidR="00147302" w:rsidRPr="00730893" w:rsidRDefault="00DA62BA" w:rsidP="00147302">
            <w:pPr>
              <w:pStyle w:val="ListBullet"/>
              <w:numPr>
                <w:ilvl w:val="0"/>
                <w:numId w:val="0"/>
              </w:numPr>
            </w:pPr>
            <w:r w:rsidRPr="00730893">
              <w:t xml:space="preserve">Discuss </w:t>
            </w:r>
            <w:r w:rsidR="008C1E4F" w:rsidRPr="00730893">
              <w:t xml:space="preserve">student </w:t>
            </w:r>
            <w:r w:rsidR="00344F3E" w:rsidRPr="00730893">
              <w:t>responses and</w:t>
            </w:r>
            <w:r w:rsidRPr="00730893">
              <w:t xml:space="preserve"> reinforce </w:t>
            </w:r>
            <w:r w:rsidR="008C1E4F" w:rsidRPr="00730893">
              <w:t>the link between students’ rights and responsibilities and</w:t>
            </w:r>
            <w:r w:rsidR="00AA5BA0" w:rsidRPr="00730893">
              <w:t xml:space="preserve"> the importance of</w:t>
            </w:r>
            <w:r w:rsidR="008C1E4F" w:rsidRPr="00730893">
              <w:t xml:space="preserve"> ethical behaviour in respectful relationships.</w:t>
            </w:r>
          </w:p>
          <w:p w14:paraId="26BC815F" w14:textId="36BABAFE" w:rsidR="006D13A6" w:rsidRPr="00730893" w:rsidRDefault="00494317" w:rsidP="006D13A6">
            <w:pPr>
              <w:rPr>
                <w:rStyle w:val="Strong"/>
              </w:rPr>
            </w:pPr>
            <w:r w:rsidRPr="00730893">
              <w:rPr>
                <w:rStyle w:val="Strong"/>
              </w:rPr>
              <w:t>Understanding</w:t>
            </w:r>
            <w:r w:rsidR="006D13A6" w:rsidRPr="00730893">
              <w:rPr>
                <w:rStyle w:val="Strong"/>
              </w:rPr>
              <w:t xml:space="preserve"> consent</w:t>
            </w:r>
          </w:p>
          <w:p w14:paraId="0D987FF3" w14:textId="6120CDC2" w:rsidR="008C1E4F" w:rsidRPr="00730893" w:rsidRDefault="00635820" w:rsidP="00826FDB">
            <w:r w:rsidRPr="00730893">
              <w:t xml:space="preserve">Show students the following video on consent </w:t>
            </w:r>
            <w:hyperlink r:id="rId25" w:history="1">
              <w:r w:rsidRPr="00730893">
                <w:rPr>
                  <w:rStyle w:val="Hyperlink"/>
                </w:rPr>
                <w:t xml:space="preserve">Cycling </w:t>
              </w:r>
              <w:r w:rsidR="00E52733">
                <w:rPr>
                  <w:rStyle w:val="Hyperlink"/>
                </w:rPr>
                <w:t>T</w:t>
              </w:r>
              <w:r w:rsidRPr="00730893">
                <w:rPr>
                  <w:rStyle w:val="Hyperlink"/>
                </w:rPr>
                <w:t xml:space="preserve">hrough </w:t>
              </w:r>
              <w:r w:rsidR="00E52733">
                <w:rPr>
                  <w:rStyle w:val="Hyperlink"/>
                </w:rPr>
                <w:t>C</w:t>
              </w:r>
              <w:r w:rsidRPr="00730893">
                <w:rPr>
                  <w:rStyle w:val="Hyperlink"/>
                </w:rPr>
                <w:t>onsent (3:47)</w:t>
              </w:r>
            </w:hyperlink>
            <w:r w:rsidRPr="00730893">
              <w:t>.</w:t>
            </w:r>
          </w:p>
          <w:p w14:paraId="5C6D9B3D" w14:textId="42827E44" w:rsidR="008C1E4F" w:rsidRPr="00730893" w:rsidRDefault="00BC15D4" w:rsidP="00826FDB">
            <w:r w:rsidRPr="00730893">
              <w:t>Explain to students</w:t>
            </w:r>
            <w:r w:rsidR="008C1E4F" w:rsidRPr="00730893">
              <w:t xml:space="preserve"> that consent is the responsibility of everyone, especially in respectful relationships. Consent is not just saying yes or no. It is an agreement between </w:t>
            </w:r>
            <w:r w:rsidR="00B12B58">
              <w:t>2</w:t>
            </w:r>
            <w:r w:rsidR="008C1E4F" w:rsidRPr="00730893">
              <w:t xml:space="preserve"> people that they want to do </w:t>
            </w:r>
            <w:r w:rsidR="00A0609D" w:rsidRPr="00730893">
              <w:t>something,</w:t>
            </w:r>
            <w:r w:rsidR="008C1E4F" w:rsidRPr="00730893">
              <w:t xml:space="preserve"> and it involves</w:t>
            </w:r>
            <w:r w:rsidR="00A0609D" w:rsidRPr="00730893">
              <w:t xml:space="preserve"> the process of</w:t>
            </w:r>
            <w:r w:rsidR="008C1E4F" w:rsidRPr="00730893">
              <w:t>:</w:t>
            </w:r>
          </w:p>
          <w:p w14:paraId="520B3EEC" w14:textId="41AF4611" w:rsidR="008C1E4F" w:rsidRPr="00730893" w:rsidRDefault="00A0609D" w:rsidP="00A0609D">
            <w:pPr>
              <w:pStyle w:val="ListBullet"/>
            </w:pPr>
            <w:r w:rsidRPr="00730893">
              <w:t>s</w:t>
            </w:r>
            <w:r w:rsidR="008C1E4F" w:rsidRPr="00730893">
              <w:t>eeking consent</w:t>
            </w:r>
          </w:p>
          <w:p w14:paraId="505EC7E5" w14:textId="2E7EE4D3" w:rsidR="008C1E4F" w:rsidRPr="00730893" w:rsidRDefault="00A0609D" w:rsidP="00A0609D">
            <w:pPr>
              <w:pStyle w:val="ListBullet"/>
            </w:pPr>
            <w:r w:rsidRPr="00730893">
              <w:t>c</w:t>
            </w:r>
            <w:r w:rsidR="008C1E4F" w:rsidRPr="00730893">
              <w:t>ommunicating and articulating consent</w:t>
            </w:r>
          </w:p>
          <w:p w14:paraId="6BD631F8" w14:textId="2332DB09" w:rsidR="00A0609D" w:rsidRPr="00730893" w:rsidRDefault="00A0609D" w:rsidP="00A0609D">
            <w:pPr>
              <w:pStyle w:val="ListBullet"/>
            </w:pPr>
            <w:r w:rsidRPr="00730893">
              <w:lastRenderedPageBreak/>
              <w:t>c</w:t>
            </w:r>
            <w:r w:rsidR="008C1E4F" w:rsidRPr="00730893">
              <w:t>heck</w:t>
            </w:r>
            <w:r w:rsidRPr="00730893">
              <w:t>ing for understanding to ensure boundaries are maintained</w:t>
            </w:r>
          </w:p>
          <w:p w14:paraId="7A1D81E0" w14:textId="7109A40F" w:rsidR="008C1E4F" w:rsidRPr="00730893" w:rsidRDefault="00A0609D" w:rsidP="00A0609D">
            <w:pPr>
              <w:pStyle w:val="ListBullet"/>
            </w:pPr>
            <w:r w:rsidRPr="00730893">
              <w:t>check</w:t>
            </w:r>
            <w:r w:rsidR="007266E9" w:rsidRPr="00730893">
              <w:t>ing</w:t>
            </w:r>
            <w:r w:rsidRPr="00730893">
              <w:t xml:space="preserve"> if consent is still given or not.</w:t>
            </w:r>
          </w:p>
          <w:p w14:paraId="749F595C" w14:textId="59A4723B" w:rsidR="00A0609D" w:rsidRPr="00730893" w:rsidRDefault="00A0609D" w:rsidP="00826FDB">
            <w:r w:rsidRPr="00730893">
              <w:t xml:space="preserve">Consent ensures that we have </w:t>
            </w:r>
            <w:r w:rsidR="00D340A2" w:rsidRPr="00730893">
              <w:t xml:space="preserve">a </w:t>
            </w:r>
            <w:r w:rsidRPr="00730893">
              <w:t xml:space="preserve">clear and </w:t>
            </w:r>
            <w:r w:rsidR="00D340A2" w:rsidRPr="00730893">
              <w:t>shared understanding of one another’s boundaries.</w:t>
            </w:r>
          </w:p>
          <w:p w14:paraId="030C7A7D" w14:textId="0F891E46" w:rsidR="009E6C8A" w:rsidRPr="00730893" w:rsidRDefault="003A46F3" w:rsidP="00826FDB">
            <w:r w:rsidRPr="00730893">
              <w:t>Provide students with the definition for consent</w:t>
            </w:r>
            <w:r w:rsidR="0032657D" w:rsidRPr="00730893">
              <w:t>.</w:t>
            </w:r>
          </w:p>
          <w:p w14:paraId="699DBE83" w14:textId="4D9124B5" w:rsidR="003A46F3" w:rsidRPr="00730893" w:rsidRDefault="009E6C8A" w:rsidP="009E6C8A">
            <w:pPr>
              <w:pStyle w:val="FeatureBox4"/>
            </w:pPr>
            <w:r w:rsidRPr="00730893">
              <w:rPr>
                <w:rStyle w:val="Strong"/>
              </w:rPr>
              <w:t>Consent</w:t>
            </w:r>
            <w:r w:rsidRPr="00B12B58">
              <w:rPr>
                <w:rStyle w:val="Strong"/>
                <w:b w:val="0"/>
                <w:bCs w:val="0"/>
              </w:rPr>
              <w:t xml:space="preserve"> </w:t>
            </w:r>
            <w:r w:rsidR="001A32B2" w:rsidRPr="00730893">
              <w:rPr>
                <w:rStyle w:val="Strong"/>
                <w:b w:val="0"/>
                <w:bCs w:val="0"/>
              </w:rPr>
              <w:t xml:space="preserve">is an </w:t>
            </w:r>
            <w:r w:rsidR="00A20FA8">
              <w:rPr>
                <w:rStyle w:val="Strong"/>
                <w:b w:val="0"/>
                <w:bCs w:val="0"/>
              </w:rPr>
              <w:t>‘</w:t>
            </w:r>
            <w:r w:rsidR="001A32B2" w:rsidRPr="00730893">
              <w:rPr>
                <w:rStyle w:val="Strong"/>
                <w:b w:val="0"/>
                <w:bCs w:val="0"/>
              </w:rPr>
              <w:t>i</w:t>
            </w:r>
            <w:r w:rsidR="003A46F3" w:rsidRPr="00730893">
              <w:t>nformed and freely given agreement to engage in an activity, or for a specific thing to happen. Consent is denied when someone does not have the capacity to give consent</w:t>
            </w:r>
            <w:r w:rsidR="00A20FA8">
              <w:t>’</w:t>
            </w:r>
            <w:r w:rsidR="003A46F3" w:rsidRPr="00730893">
              <w:t xml:space="preserve"> (NESA</w:t>
            </w:r>
            <w:r w:rsidR="00B12B58">
              <w:t xml:space="preserve"> 2024</w:t>
            </w:r>
            <w:r w:rsidR="003A46F3" w:rsidRPr="00730893">
              <w:t>)</w:t>
            </w:r>
            <w:r w:rsidR="000C2549">
              <w:t>.</w:t>
            </w:r>
          </w:p>
          <w:p w14:paraId="32C2FCB8" w14:textId="42F1B013" w:rsidR="005531A4" w:rsidRPr="00730893" w:rsidRDefault="005531A4" w:rsidP="00826FDB">
            <w:r w:rsidRPr="00730893">
              <w:t xml:space="preserve">Conduct a whole-class </w:t>
            </w:r>
            <w:r w:rsidR="005F2CCD" w:rsidRPr="00730893">
              <w:t>discussion</w:t>
            </w:r>
            <w:r w:rsidRPr="00730893">
              <w:t xml:space="preserve"> asking students when it is important to gain consent.</w:t>
            </w:r>
          </w:p>
          <w:p w14:paraId="77A94403" w14:textId="3E8F8209" w:rsidR="00872E58" w:rsidRPr="00730893" w:rsidRDefault="00872E58" w:rsidP="00826FDB">
            <w:r w:rsidRPr="00730893">
              <w:t xml:space="preserve">Students complete a </w:t>
            </w:r>
            <w:hyperlink r:id="rId26" w:history="1">
              <w:r w:rsidRPr="000C2549">
                <w:rPr>
                  <w:rStyle w:val="Hyperlink"/>
                </w:rPr>
                <w:t>think-pair-share</w:t>
              </w:r>
            </w:hyperlink>
            <w:r w:rsidRPr="00730893">
              <w:t xml:space="preserve"> activity using a </w:t>
            </w:r>
            <w:hyperlink r:id="rId27" w:history="1">
              <w:r w:rsidRPr="000C2549">
                <w:rPr>
                  <w:rStyle w:val="Hyperlink"/>
                </w:rPr>
                <w:t>Y-chart</w:t>
              </w:r>
            </w:hyperlink>
            <w:r w:rsidRPr="00730893">
              <w:t xml:space="preserve"> as a scaffold to explore what </w:t>
            </w:r>
            <w:r w:rsidR="00213DF8" w:rsidRPr="00730893">
              <w:t>consent</w:t>
            </w:r>
            <w:r w:rsidRPr="00730893">
              <w:t xml:space="preserve"> ‘looks like’, ‘feels like’ and ‘sounds like’.</w:t>
            </w:r>
          </w:p>
          <w:p w14:paraId="4FD4CEEA" w14:textId="269E987D" w:rsidR="00AD384A" w:rsidRPr="00730893" w:rsidRDefault="00D340A2" w:rsidP="00697608">
            <w:pPr>
              <w:pStyle w:val="FeatureBox2"/>
            </w:pPr>
            <w:r w:rsidRPr="00730893">
              <w:rPr>
                <w:b/>
                <w:bCs/>
              </w:rPr>
              <w:t>Note</w:t>
            </w:r>
            <w:r w:rsidRPr="00B5627E">
              <w:rPr>
                <w:b/>
                <w:bCs/>
              </w:rPr>
              <w:t>:</w:t>
            </w:r>
            <w:r w:rsidR="00C206D5" w:rsidRPr="000C2549">
              <w:t xml:space="preserve"> </w:t>
            </w:r>
            <w:r w:rsidR="00560439" w:rsidRPr="00730893">
              <w:t>prior to</w:t>
            </w:r>
            <w:r w:rsidR="003A16CA" w:rsidRPr="00730893">
              <w:t xml:space="preserve"> the ‘share’ </w:t>
            </w:r>
            <w:r w:rsidR="00C206D5" w:rsidRPr="00730893">
              <w:t>component</w:t>
            </w:r>
            <w:r w:rsidR="003A16CA" w:rsidRPr="00730893">
              <w:t xml:space="preserve"> of the activity </w:t>
            </w:r>
            <w:r w:rsidR="00C206D5" w:rsidRPr="00730893">
              <w:t>address any misconceptions and misunderstandings.</w:t>
            </w:r>
          </w:p>
          <w:p w14:paraId="46EE6D88" w14:textId="7272F6CE" w:rsidR="002A060A" w:rsidRPr="00730893" w:rsidRDefault="007F7C12" w:rsidP="00826FDB">
            <w:r w:rsidRPr="00730893">
              <w:t xml:space="preserve">Provide students with a </w:t>
            </w:r>
            <w:r w:rsidR="00E46F40" w:rsidRPr="00730893">
              <w:t xml:space="preserve">series of </w:t>
            </w:r>
            <w:r w:rsidR="001C4A52" w:rsidRPr="00730893">
              <w:t xml:space="preserve">true or false </w:t>
            </w:r>
            <w:r w:rsidR="00CB39C8" w:rsidRPr="00730893">
              <w:t>scenarios (</w:t>
            </w:r>
            <w:r w:rsidR="00B5627E">
              <w:t>r</w:t>
            </w:r>
            <w:r w:rsidR="008843B1" w:rsidRPr="00730893">
              <w:t>efer to</w:t>
            </w:r>
            <w:r w:rsidR="00CB39C8" w:rsidRPr="00730893">
              <w:t xml:space="preserve"> </w:t>
            </w:r>
            <w:hyperlink w:anchor="_Appendix_5_–" w:history="1">
              <w:r w:rsidR="00CB39C8" w:rsidRPr="00730893">
                <w:rPr>
                  <w:rStyle w:val="Hyperlink"/>
                </w:rPr>
                <w:t xml:space="preserve">Appendix </w:t>
              </w:r>
              <w:r w:rsidR="00567288" w:rsidRPr="00730893">
                <w:rPr>
                  <w:rStyle w:val="Hyperlink"/>
                </w:rPr>
                <w:t>5</w:t>
              </w:r>
              <w:r w:rsidR="00CB39C8" w:rsidRPr="00730893">
                <w:rPr>
                  <w:rStyle w:val="Hyperlink"/>
                </w:rPr>
                <w:t xml:space="preserve"> </w:t>
              </w:r>
              <w:r w:rsidR="005D7982">
                <w:rPr>
                  <w:rStyle w:val="Hyperlink"/>
                </w:rPr>
                <w:t>–</w:t>
              </w:r>
              <w:r w:rsidR="00CB39C8" w:rsidRPr="00730893">
                <w:rPr>
                  <w:rStyle w:val="Hyperlink"/>
                </w:rPr>
                <w:t xml:space="preserve"> </w:t>
              </w:r>
              <w:r w:rsidR="005D7982">
                <w:rPr>
                  <w:rStyle w:val="Hyperlink"/>
                </w:rPr>
                <w:t>I</w:t>
              </w:r>
              <w:r w:rsidR="00F74DC0" w:rsidRPr="00730893">
                <w:rPr>
                  <w:rStyle w:val="Hyperlink"/>
                </w:rPr>
                <w:t>s it consent? Scenarios</w:t>
              </w:r>
            </w:hyperlink>
            <w:r w:rsidR="00F74DC0" w:rsidRPr="00730893">
              <w:t>)</w:t>
            </w:r>
            <w:r w:rsidR="003908A9" w:rsidRPr="00730893">
              <w:t xml:space="preserve"> to answer</w:t>
            </w:r>
            <w:r w:rsidR="00C859A9" w:rsidRPr="00730893">
              <w:t>.</w:t>
            </w:r>
          </w:p>
          <w:p w14:paraId="0093D55B" w14:textId="3F914131" w:rsidR="00D775A2" w:rsidRPr="00730893" w:rsidRDefault="007F30A5" w:rsidP="00826FDB">
            <w:r w:rsidRPr="00730893">
              <w:t>Conduct</w:t>
            </w:r>
            <w:r w:rsidR="00D775A2" w:rsidRPr="00730893">
              <w:t xml:space="preserve"> a class discussion</w:t>
            </w:r>
            <w:r w:rsidR="00587B31" w:rsidRPr="00730893">
              <w:t xml:space="preserve"> and pose the following questions:</w:t>
            </w:r>
          </w:p>
          <w:p w14:paraId="37DB5A2E" w14:textId="78CDC2A9" w:rsidR="00587B31" w:rsidRPr="00730893" w:rsidRDefault="00587B31" w:rsidP="00587B31">
            <w:pPr>
              <w:pStyle w:val="ListBullet"/>
            </w:pPr>
            <w:r w:rsidRPr="00730893">
              <w:lastRenderedPageBreak/>
              <w:t>What should you do if you are unsure whether consent has been given?</w:t>
            </w:r>
          </w:p>
          <w:p w14:paraId="6D58283D" w14:textId="77777777" w:rsidR="00587B31" w:rsidRPr="00730893" w:rsidRDefault="00587B31" w:rsidP="00587B31">
            <w:pPr>
              <w:pStyle w:val="ListBullet"/>
            </w:pPr>
            <w:r w:rsidRPr="00730893">
              <w:t>How is consent linked to boundaries?</w:t>
            </w:r>
          </w:p>
          <w:p w14:paraId="6A0C9CC6" w14:textId="77777777" w:rsidR="00587B31" w:rsidRPr="00730893" w:rsidRDefault="00587B31" w:rsidP="00587B31">
            <w:pPr>
              <w:pStyle w:val="ListBullet"/>
            </w:pPr>
            <w:r w:rsidRPr="00730893">
              <w:t>What might influence how comfortable someone is when it comes to asking for consent?</w:t>
            </w:r>
          </w:p>
          <w:p w14:paraId="790FC727" w14:textId="728DBC46" w:rsidR="00587B31" w:rsidRPr="00730893" w:rsidRDefault="00587B31" w:rsidP="00587B31">
            <w:pPr>
              <w:pStyle w:val="ListBullet"/>
            </w:pPr>
            <w:r w:rsidRPr="00730893">
              <w:t>What might influence how comfortable someone is in not giving consent</w:t>
            </w:r>
            <w:r w:rsidR="00EC295A" w:rsidRPr="00730893">
              <w:t>?</w:t>
            </w:r>
          </w:p>
          <w:p w14:paraId="22812971" w14:textId="3C76C9B4" w:rsidR="00120DD4" w:rsidRPr="00730893" w:rsidRDefault="00C206D5" w:rsidP="00406A45">
            <w:pPr>
              <w:pStyle w:val="FeatureBox2"/>
              <w:rPr>
                <w:rStyle w:val="Strong"/>
                <w:b w:val="0"/>
                <w:bCs w:val="0"/>
              </w:rPr>
            </w:pPr>
            <w:r w:rsidRPr="00730893">
              <w:rPr>
                <w:b/>
                <w:bCs/>
              </w:rPr>
              <w:t>Note:</w:t>
            </w:r>
            <w:r w:rsidRPr="00730893">
              <w:t xml:space="preserve"> </w:t>
            </w:r>
            <w:r w:rsidR="00D775A2" w:rsidRPr="00730893">
              <w:t>during</w:t>
            </w:r>
            <w:r w:rsidRPr="00730893">
              <w:t xml:space="preserve"> this activity address any misconceptions and misunderstandings.</w:t>
            </w:r>
          </w:p>
          <w:p w14:paraId="6D1CE886" w14:textId="58C38994" w:rsidR="00B70217" w:rsidRPr="00730893" w:rsidRDefault="004A7A49" w:rsidP="00826FDB">
            <w:pPr>
              <w:rPr>
                <w:rStyle w:val="Strong"/>
              </w:rPr>
            </w:pPr>
            <w:r w:rsidRPr="00730893">
              <w:rPr>
                <w:rStyle w:val="Strong"/>
              </w:rPr>
              <w:t>Intimate and sexual</w:t>
            </w:r>
            <w:r w:rsidR="00B70217" w:rsidRPr="00730893">
              <w:rPr>
                <w:rStyle w:val="Strong"/>
              </w:rPr>
              <w:t xml:space="preserve"> relationships</w:t>
            </w:r>
          </w:p>
          <w:p w14:paraId="297E1025" w14:textId="60103880" w:rsidR="0070327C" w:rsidRPr="00730893" w:rsidRDefault="00560439" w:rsidP="00560439">
            <w:r w:rsidRPr="00730893">
              <w:t xml:space="preserve">Define </w:t>
            </w:r>
            <w:r w:rsidR="00B5627E">
              <w:t>‘</w:t>
            </w:r>
            <w:r w:rsidRPr="00730893">
              <w:t>platonic</w:t>
            </w:r>
            <w:r w:rsidR="00B5627E">
              <w:t>’</w:t>
            </w:r>
            <w:r w:rsidRPr="00730893">
              <w:t xml:space="preserve">, </w:t>
            </w:r>
            <w:r w:rsidR="00B5627E">
              <w:t>‘</w:t>
            </w:r>
            <w:r w:rsidRPr="00730893">
              <w:t>intimate</w:t>
            </w:r>
            <w:r w:rsidR="00B5627E">
              <w:t>’</w:t>
            </w:r>
            <w:r w:rsidR="006F2F43" w:rsidRPr="00730893">
              <w:t xml:space="preserve"> and</w:t>
            </w:r>
            <w:r w:rsidRPr="00730893">
              <w:t xml:space="preserve"> </w:t>
            </w:r>
            <w:r w:rsidR="00B5627E">
              <w:t>‘</w:t>
            </w:r>
            <w:r w:rsidRPr="00730893">
              <w:t>sexual</w:t>
            </w:r>
            <w:r w:rsidR="00B5627E">
              <w:t>’</w:t>
            </w:r>
            <w:r w:rsidRPr="00730893">
              <w:t xml:space="preserve"> relationships.</w:t>
            </w:r>
          </w:p>
          <w:p w14:paraId="2D844C64" w14:textId="2C70FFBC" w:rsidR="00AA4F49" w:rsidRPr="00730893" w:rsidRDefault="003D3197" w:rsidP="005F48EA">
            <w:pPr>
              <w:pStyle w:val="FeatureBox4"/>
            </w:pPr>
            <w:r w:rsidRPr="00730893">
              <w:rPr>
                <w:rStyle w:val="Strong"/>
              </w:rPr>
              <w:t>Pl</w:t>
            </w:r>
            <w:r w:rsidR="00122A7C" w:rsidRPr="00730893">
              <w:rPr>
                <w:rStyle w:val="Strong"/>
              </w:rPr>
              <w:t>a</w:t>
            </w:r>
            <w:r w:rsidRPr="00730893">
              <w:rPr>
                <w:rStyle w:val="Strong"/>
              </w:rPr>
              <w:t xml:space="preserve">tonic </w:t>
            </w:r>
            <w:r w:rsidR="00AA4F49" w:rsidRPr="00730893">
              <w:rPr>
                <w:rStyle w:val="Strong"/>
              </w:rPr>
              <w:t>relationships</w:t>
            </w:r>
            <w:r w:rsidR="00AA4F49" w:rsidRPr="00730893">
              <w:t xml:space="preserve"> are </w:t>
            </w:r>
            <w:r w:rsidR="00B70538" w:rsidRPr="00730893">
              <w:t>relationships that are close, caring and affectionate but non-romantic and non-sexual. For example,</w:t>
            </w:r>
            <w:r w:rsidR="0080184E" w:rsidRPr="00730893">
              <w:t xml:space="preserve"> friends</w:t>
            </w:r>
            <w:r w:rsidR="000478B4" w:rsidRPr="00730893">
              <w:t>, teammates</w:t>
            </w:r>
            <w:r w:rsidR="00AC6A8C" w:rsidRPr="00730893">
              <w:t>.</w:t>
            </w:r>
          </w:p>
          <w:p w14:paraId="304C2BB0" w14:textId="3D19AA42" w:rsidR="00AA4F49" w:rsidRPr="00730893" w:rsidRDefault="00AA4F49" w:rsidP="005F48EA">
            <w:pPr>
              <w:pStyle w:val="FeatureBox4"/>
            </w:pPr>
            <w:r w:rsidRPr="00730893">
              <w:rPr>
                <w:rStyle w:val="Strong"/>
              </w:rPr>
              <w:t>I</w:t>
            </w:r>
            <w:r w:rsidR="003D3197" w:rsidRPr="00730893">
              <w:rPr>
                <w:rStyle w:val="Strong"/>
              </w:rPr>
              <w:t>ntimate</w:t>
            </w:r>
            <w:r w:rsidRPr="00730893">
              <w:rPr>
                <w:rStyle w:val="Strong"/>
              </w:rPr>
              <w:t xml:space="preserve"> relationships</w:t>
            </w:r>
            <w:r w:rsidRPr="00730893">
              <w:t xml:space="preserve"> are</w:t>
            </w:r>
            <w:r w:rsidR="00BC4680" w:rsidRPr="00730893">
              <w:t xml:space="preserve"> relationships where people share emotional closeness, trust and personal connection, and may involve romantic feelings or sexual attraction, but intimacy doesn’t always include sexual activity.</w:t>
            </w:r>
          </w:p>
          <w:p w14:paraId="125034A3" w14:textId="3F732177" w:rsidR="00560439" w:rsidRPr="00730893" w:rsidRDefault="00AA4F49" w:rsidP="00560439">
            <w:pPr>
              <w:pStyle w:val="FeatureBox4"/>
            </w:pPr>
            <w:r w:rsidRPr="00730893">
              <w:rPr>
                <w:rStyle w:val="Strong"/>
              </w:rPr>
              <w:t>Sexual relationships</w:t>
            </w:r>
            <w:r w:rsidRPr="00730893">
              <w:t xml:space="preserve"> are</w:t>
            </w:r>
            <w:r w:rsidR="004269CC" w:rsidRPr="00730893">
              <w:t xml:space="preserve"> relationships that include sexual activity or sexual expression between people</w:t>
            </w:r>
            <w:r w:rsidR="005F48EA" w:rsidRPr="00730893">
              <w:t xml:space="preserve"> </w:t>
            </w:r>
            <w:r w:rsidR="004269CC" w:rsidRPr="00730893">
              <w:lastRenderedPageBreak/>
              <w:t>and often involve</w:t>
            </w:r>
            <w:r w:rsidR="00B5627E">
              <w:t>s</w:t>
            </w:r>
            <w:r w:rsidR="004269CC" w:rsidRPr="00730893">
              <w:t xml:space="preserve"> emotional</w:t>
            </w:r>
            <w:r w:rsidR="005F48EA" w:rsidRPr="00730893">
              <w:t xml:space="preserve"> or romantic connection. </w:t>
            </w:r>
          </w:p>
          <w:p w14:paraId="49F4385F" w14:textId="77777777" w:rsidR="00560439" w:rsidRPr="00730893" w:rsidRDefault="00560439" w:rsidP="00560439">
            <w:r w:rsidRPr="00730893">
              <w:t>Pose the following question:</w:t>
            </w:r>
          </w:p>
          <w:p w14:paraId="39236FDA" w14:textId="72742F92" w:rsidR="00560439" w:rsidRPr="00730893" w:rsidRDefault="00560439" w:rsidP="00560439">
            <w:pPr>
              <w:pStyle w:val="ListBullet"/>
            </w:pPr>
            <w:r w:rsidRPr="00730893">
              <w:t>Is there a difference in the rights and responsibilities of platonic, intimate or sexual relationships?</w:t>
            </w:r>
          </w:p>
          <w:p w14:paraId="39EA0AF5" w14:textId="73F6C87C" w:rsidR="008D780B" w:rsidRPr="00730893" w:rsidRDefault="008A5A93" w:rsidP="00A64712">
            <w:pPr>
              <w:rPr>
                <w:highlight w:val="yellow"/>
              </w:rPr>
            </w:pPr>
            <w:r w:rsidRPr="00730893">
              <w:t xml:space="preserve">Students complete a </w:t>
            </w:r>
            <w:hyperlink r:id="rId28" w:history="1">
              <w:r w:rsidR="004713B3" w:rsidRPr="002835DF">
                <w:rPr>
                  <w:rStyle w:val="Hyperlink"/>
                </w:rPr>
                <w:t>triple Venn diagram</w:t>
              </w:r>
            </w:hyperlink>
            <w:r w:rsidR="004713B3" w:rsidRPr="00730893">
              <w:t xml:space="preserve"> </w:t>
            </w:r>
            <w:r w:rsidR="00735768" w:rsidRPr="00730893">
              <w:t>to co</w:t>
            </w:r>
            <w:r w:rsidR="002B7348" w:rsidRPr="00730893">
              <w:t>mpare the comm</w:t>
            </w:r>
            <w:r w:rsidR="006528C5" w:rsidRPr="00730893">
              <w:t>onalities and differences</w:t>
            </w:r>
            <w:r w:rsidR="004A7A49" w:rsidRPr="00730893">
              <w:t xml:space="preserve"> between</w:t>
            </w:r>
            <w:r w:rsidR="006528C5" w:rsidRPr="00730893">
              <w:t xml:space="preserve"> each.</w:t>
            </w:r>
          </w:p>
          <w:p w14:paraId="368F1BBF" w14:textId="3ED7A9F9" w:rsidR="00E2203A" w:rsidRPr="00730893" w:rsidRDefault="008D780B" w:rsidP="00B70217">
            <w:r w:rsidRPr="00730893">
              <w:t>Explain to students that b</w:t>
            </w:r>
            <w:r w:rsidR="00950307" w:rsidRPr="00730893">
              <w:t>oundaries and consent</w:t>
            </w:r>
            <w:r w:rsidR="00E62199" w:rsidRPr="00730893">
              <w:t xml:space="preserve"> ar</w:t>
            </w:r>
            <w:r w:rsidR="00876BF2" w:rsidRPr="00730893">
              <w:t>e an important part of any relationship</w:t>
            </w:r>
            <w:r w:rsidR="00CD7386" w:rsidRPr="00730893">
              <w:t xml:space="preserve"> whether </w:t>
            </w:r>
            <w:r w:rsidR="00785E6A" w:rsidRPr="00730893">
              <w:t>platonic</w:t>
            </w:r>
            <w:r w:rsidR="002A3F42" w:rsidRPr="00730893">
              <w:t>, intimate or sexual</w:t>
            </w:r>
            <w:r w:rsidR="00876BF2" w:rsidRPr="00730893">
              <w:t>.</w:t>
            </w:r>
            <w:r w:rsidR="002A3F42" w:rsidRPr="00730893">
              <w:t xml:space="preserve"> </w:t>
            </w:r>
            <w:r w:rsidR="00C54A02" w:rsidRPr="00730893">
              <w:t>T</w:t>
            </w:r>
            <w:r w:rsidR="00833DA0" w:rsidRPr="00730893">
              <w:t xml:space="preserve">alking about your boundaries with </w:t>
            </w:r>
            <w:r w:rsidR="00E63D56" w:rsidRPr="00730893">
              <w:t>y</w:t>
            </w:r>
            <w:r w:rsidR="00833DA0" w:rsidRPr="00730893">
              <w:t xml:space="preserve">our partner or people </w:t>
            </w:r>
            <w:r w:rsidR="00E2203A" w:rsidRPr="00730893">
              <w:t>y</w:t>
            </w:r>
            <w:r w:rsidR="00833DA0" w:rsidRPr="00730893">
              <w:t>ou are in a relationship with</w:t>
            </w:r>
            <w:r w:rsidR="003F431E" w:rsidRPr="00730893">
              <w:t xml:space="preserve"> is a great way to ensure your needs are met</w:t>
            </w:r>
            <w:r w:rsidR="004B4DCD" w:rsidRPr="00730893">
              <w:t xml:space="preserve"> and individuals feel safe</w:t>
            </w:r>
            <w:r w:rsidR="009A00B1" w:rsidRPr="00730893">
              <w:t xml:space="preserve"> in</w:t>
            </w:r>
            <w:r w:rsidR="005648E6" w:rsidRPr="00730893">
              <w:t xml:space="preserve"> relationships.</w:t>
            </w:r>
          </w:p>
          <w:p w14:paraId="6DBCEFFC" w14:textId="20B19727" w:rsidR="009C31E6" w:rsidRPr="00730893" w:rsidRDefault="006D2546" w:rsidP="009C31E6">
            <w:r w:rsidRPr="00730893">
              <w:t xml:space="preserve">Remind students that </w:t>
            </w:r>
            <w:r w:rsidR="009C31E6" w:rsidRPr="00730893">
              <w:t xml:space="preserve">regardless of the nature of our relationships, healthy and respectful relationships are the right and responsibility of everyone. They have the right to be treated with respect but also have the responsibility to treat </w:t>
            </w:r>
            <w:r w:rsidR="008F4866" w:rsidRPr="00730893">
              <w:t>their</w:t>
            </w:r>
            <w:r w:rsidR="003D6DCB" w:rsidRPr="00730893">
              <w:t xml:space="preserve"> partner with respect also.</w:t>
            </w:r>
          </w:p>
          <w:p w14:paraId="2A0FB1BA" w14:textId="72A083D4" w:rsidR="005E15D9" w:rsidRPr="00730893" w:rsidRDefault="00E85E0C" w:rsidP="005E15D9">
            <w:r w:rsidRPr="00730893">
              <w:t>Conduct a whole</w:t>
            </w:r>
            <w:r w:rsidR="00AA7ED8">
              <w:t>-</w:t>
            </w:r>
            <w:r w:rsidRPr="00730893">
              <w:t>class discussion using the following questions:</w:t>
            </w:r>
          </w:p>
          <w:p w14:paraId="2A211817" w14:textId="77777777" w:rsidR="006F2F43" w:rsidRPr="00730893" w:rsidRDefault="006F2F43" w:rsidP="006F2F43">
            <w:pPr>
              <w:pStyle w:val="ListBullet"/>
            </w:pPr>
            <w:r w:rsidRPr="00730893">
              <w:t>What verbal and non-verbal ways can someone use to clearly show they don’t give consent? For example, tone, body language, facial expression, distancing, lack of a response.</w:t>
            </w:r>
          </w:p>
          <w:p w14:paraId="2DD08E73" w14:textId="424DD269" w:rsidR="005E15D9" w:rsidRPr="00730893" w:rsidRDefault="005E15D9" w:rsidP="003B6467">
            <w:pPr>
              <w:pStyle w:val="ListBullet"/>
            </w:pPr>
            <w:r w:rsidRPr="00730893">
              <w:t xml:space="preserve">Why is it important to set boundaries in </w:t>
            </w:r>
            <w:r w:rsidR="00AF6CF6" w:rsidRPr="00730893">
              <w:t>sexual</w:t>
            </w:r>
            <w:r w:rsidRPr="00730893">
              <w:t xml:space="preserve"> relationships</w:t>
            </w:r>
            <w:r w:rsidR="00AF6CF6" w:rsidRPr="00730893">
              <w:t>?</w:t>
            </w:r>
          </w:p>
          <w:p w14:paraId="7E972D88" w14:textId="633E3F12" w:rsidR="002C0F54" w:rsidRPr="00730893" w:rsidRDefault="005E15D9" w:rsidP="003B6467">
            <w:pPr>
              <w:pStyle w:val="ListBullet"/>
            </w:pPr>
            <w:r w:rsidRPr="00730893">
              <w:t xml:space="preserve">How can a clear understanding of </w:t>
            </w:r>
            <w:r w:rsidR="004A10F8" w:rsidRPr="00730893">
              <w:t xml:space="preserve">personal boundaries </w:t>
            </w:r>
            <w:r w:rsidR="00C23392" w:rsidRPr="00730893">
              <w:t xml:space="preserve">help someone </w:t>
            </w:r>
            <w:r w:rsidR="00344F3E" w:rsidRPr="00730893">
              <w:t>navigate</w:t>
            </w:r>
            <w:r w:rsidR="0090426C" w:rsidRPr="00730893">
              <w:t xml:space="preserve"> consent </w:t>
            </w:r>
            <w:r w:rsidRPr="00730893">
              <w:t>assertively?</w:t>
            </w:r>
          </w:p>
          <w:p w14:paraId="4CA5A107" w14:textId="6DA32E97" w:rsidR="003B4A0A" w:rsidRPr="00730893" w:rsidRDefault="00E42A4C" w:rsidP="009C31E6">
            <w:r w:rsidRPr="00730893">
              <w:lastRenderedPageBreak/>
              <w:t xml:space="preserve">Students </w:t>
            </w:r>
            <w:r w:rsidR="006F2F43" w:rsidRPr="00730893">
              <w:t>review</w:t>
            </w:r>
            <w:r w:rsidR="00C54A02" w:rsidRPr="00730893">
              <w:t xml:space="preserve"> their r</w:t>
            </w:r>
            <w:r w:rsidR="00FF4671" w:rsidRPr="00730893">
              <w:t xml:space="preserve">ights and </w:t>
            </w:r>
            <w:r w:rsidR="00526248" w:rsidRPr="00730893">
              <w:t>responsibilities list</w:t>
            </w:r>
            <w:r w:rsidR="003074A9" w:rsidRPr="00730893">
              <w:t xml:space="preserve"> </w:t>
            </w:r>
            <w:r w:rsidR="00F67830" w:rsidRPr="00730893">
              <w:t>from</w:t>
            </w:r>
            <w:r w:rsidR="00C613CA" w:rsidRPr="00730893">
              <w:t xml:space="preserve"> Learning sequence 1</w:t>
            </w:r>
            <w:r w:rsidR="00F67830" w:rsidRPr="00730893">
              <w:t xml:space="preserve"> </w:t>
            </w:r>
            <w:r w:rsidR="00DF6C0D" w:rsidRPr="00730893">
              <w:t xml:space="preserve">to include the rights and responsibilities </w:t>
            </w:r>
            <w:r w:rsidR="00E52A3D" w:rsidRPr="00730893">
              <w:t xml:space="preserve">within </w:t>
            </w:r>
            <w:r w:rsidR="003B4A0A" w:rsidRPr="00730893">
              <w:t>intimate or sexual relationship</w:t>
            </w:r>
            <w:r w:rsidR="00C613CA" w:rsidRPr="00730893">
              <w:t>s</w:t>
            </w:r>
            <w:r w:rsidR="003B4A0A" w:rsidRPr="00730893">
              <w:t>. Examples may include:</w:t>
            </w:r>
          </w:p>
          <w:p w14:paraId="724CD011" w14:textId="12EE5C12" w:rsidR="006E3E61" w:rsidRPr="00730893" w:rsidRDefault="006E3E61" w:rsidP="003B6467">
            <w:pPr>
              <w:pStyle w:val="ListBullet"/>
            </w:pPr>
            <w:r w:rsidRPr="00730893">
              <w:t>Rights</w:t>
            </w:r>
          </w:p>
          <w:p w14:paraId="120CC0E9" w14:textId="072C287B" w:rsidR="00BB4C47" w:rsidRPr="000C2549" w:rsidRDefault="00BB4C47" w:rsidP="000C2549">
            <w:pPr>
              <w:pStyle w:val="ListBullet2"/>
            </w:pPr>
            <w:r w:rsidRPr="000C2549">
              <w:t>to say yes or no to any sexual activity</w:t>
            </w:r>
          </w:p>
          <w:p w14:paraId="62A8BC07" w14:textId="4FD1361E" w:rsidR="00BB4C47" w:rsidRPr="000C2549" w:rsidRDefault="00BB4C47" w:rsidP="000C2549">
            <w:pPr>
              <w:pStyle w:val="ListBullet2"/>
            </w:pPr>
            <w:r w:rsidRPr="000C2549">
              <w:t>to change your mind at any time</w:t>
            </w:r>
          </w:p>
          <w:p w14:paraId="4DEF7BA0" w14:textId="2815EE6C" w:rsidR="00BB4C47" w:rsidRPr="000C2549" w:rsidRDefault="00BB4C47" w:rsidP="000C2549">
            <w:pPr>
              <w:pStyle w:val="ListBullet2"/>
            </w:pPr>
            <w:r w:rsidRPr="000C2549">
              <w:t>to be treated with respect and without pressure</w:t>
            </w:r>
          </w:p>
          <w:p w14:paraId="32AF8FEC" w14:textId="6C6870AF" w:rsidR="00BB4C47" w:rsidRPr="000C2549" w:rsidRDefault="00BB4C47" w:rsidP="000C2549">
            <w:pPr>
              <w:pStyle w:val="ListBullet2"/>
            </w:pPr>
            <w:r w:rsidRPr="000C2549">
              <w:t>to privacy and confidentiality</w:t>
            </w:r>
          </w:p>
          <w:p w14:paraId="39E8415B" w14:textId="7DB7E667" w:rsidR="00BB4C47" w:rsidRPr="000C2549" w:rsidRDefault="00BB4C47" w:rsidP="000C2549">
            <w:pPr>
              <w:pStyle w:val="ListBullet2"/>
            </w:pPr>
            <w:r w:rsidRPr="000C2549">
              <w:t>to feel safe emotionally and physically.</w:t>
            </w:r>
          </w:p>
          <w:p w14:paraId="1E2011A8" w14:textId="5D4EE259" w:rsidR="00BB4C47" w:rsidRPr="00730893" w:rsidRDefault="00BB4C47" w:rsidP="003B6467">
            <w:pPr>
              <w:pStyle w:val="ListBullet"/>
            </w:pPr>
            <w:r w:rsidRPr="00730893">
              <w:t>Responsibilities</w:t>
            </w:r>
          </w:p>
          <w:p w14:paraId="1E80307D" w14:textId="130EEEF0" w:rsidR="00BB4C47" w:rsidRPr="00730893" w:rsidRDefault="006435F0" w:rsidP="000C2549">
            <w:pPr>
              <w:pStyle w:val="ListBullet2"/>
            </w:pPr>
            <w:r w:rsidRPr="00730893">
              <w:t>to gain clear consent every time</w:t>
            </w:r>
          </w:p>
          <w:p w14:paraId="099872E3" w14:textId="3EF127DB" w:rsidR="00BB4C47" w:rsidRPr="00730893" w:rsidRDefault="006435F0" w:rsidP="000C2549">
            <w:pPr>
              <w:pStyle w:val="ListBullet2"/>
            </w:pPr>
            <w:r w:rsidRPr="00730893">
              <w:t>to respect boundaries and stop immediately if consent changes</w:t>
            </w:r>
          </w:p>
          <w:p w14:paraId="0B93DEB8" w14:textId="4492DF04" w:rsidR="00BB4C47" w:rsidRPr="00730893" w:rsidRDefault="006435F0" w:rsidP="000C2549">
            <w:pPr>
              <w:pStyle w:val="ListBullet2"/>
            </w:pPr>
            <w:r w:rsidRPr="00730893">
              <w:t>to communicate openly and honestly</w:t>
            </w:r>
          </w:p>
          <w:p w14:paraId="5920604F" w14:textId="518269DA" w:rsidR="00BB4C47" w:rsidRPr="00730893" w:rsidRDefault="006435F0" w:rsidP="000C2549">
            <w:pPr>
              <w:pStyle w:val="ListBullet2"/>
            </w:pPr>
            <w:r w:rsidRPr="00730893">
              <w:t>to look after your partner’s wellbeing and your own</w:t>
            </w:r>
          </w:p>
          <w:p w14:paraId="6316B672" w14:textId="1323C264" w:rsidR="00BB4C47" w:rsidRPr="00730893" w:rsidRDefault="006435F0" w:rsidP="000C2549">
            <w:pPr>
              <w:pStyle w:val="ListBullet2"/>
            </w:pPr>
            <w:r w:rsidRPr="00730893">
              <w:lastRenderedPageBreak/>
              <w:t>to avoid pressure, coercion or manipulation.</w:t>
            </w:r>
          </w:p>
          <w:p w14:paraId="165ABBFD" w14:textId="437852F1" w:rsidR="00C613CA" w:rsidRPr="00730893" w:rsidRDefault="00C613CA" w:rsidP="000C2549">
            <w:pPr>
              <w:pStyle w:val="ListBullet2"/>
              <w:numPr>
                <w:ilvl w:val="0"/>
                <w:numId w:val="0"/>
              </w:numPr>
            </w:pPr>
            <w:r w:rsidRPr="00730893">
              <w:t>S</w:t>
            </w:r>
            <w:r w:rsidR="00E008B9" w:rsidRPr="00730893">
              <w:t>how student</w:t>
            </w:r>
            <w:r w:rsidR="007B28DB" w:rsidRPr="00730893">
              <w:t>s</w:t>
            </w:r>
            <w:r w:rsidR="00E008B9" w:rsidRPr="00730893">
              <w:t xml:space="preserve"> </w:t>
            </w:r>
            <w:r w:rsidR="007B28DB" w:rsidRPr="00730893">
              <w:t xml:space="preserve">the </w:t>
            </w:r>
            <w:bookmarkStart w:id="19" w:name="_Hlk216086720"/>
            <w:r w:rsidR="007B28DB" w:rsidRPr="00730893">
              <w:t xml:space="preserve">video </w:t>
            </w:r>
            <w:hyperlink r:id="rId29" w:history="1">
              <w:r w:rsidR="002A5FFA" w:rsidRPr="006368F6">
                <w:rPr>
                  <w:rStyle w:val="Hyperlink"/>
                </w:rPr>
                <w:t>Consent</w:t>
              </w:r>
              <w:r w:rsidR="003D516F" w:rsidRPr="006368F6">
                <w:rPr>
                  <w:rStyle w:val="Hyperlink"/>
                </w:rPr>
                <w:t xml:space="preserve"> (2:32)</w:t>
              </w:r>
            </w:hyperlink>
            <w:r w:rsidR="005B5892" w:rsidRPr="00730893">
              <w:t xml:space="preserve"> </w:t>
            </w:r>
            <w:bookmarkEnd w:id="19"/>
            <w:r w:rsidR="005B5892" w:rsidRPr="00730893">
              <w:t>and</w:t>
            </w:r>
            <w:r w:rsidR="00784EE6" w:rsidRPr="00730893">
              <w:t xml:space="preserve"> answer the questions using the </w:t>
            </w:r>
            <w:r w:rsidR="007D79CC" w:rsidRPr="00730893">
              <w:t>worksheet,</w:t>
            </w:r>
            <w:r w:rsidR="00784EE6" w:rsidRPr="00730893">
              <w:t xml:space="preserve"> </w:t>
            </w:r>
            <w:hyperlink w:anchor="_Appendix_6_–" w:history="1">
              <w:r w:rsidR="005B5892" w:rsidRPr="00730893">
                <w:rPr>
                  <w:rStyle w:val="Hyperlink"/>
                </w:rPr>
                <w:t xml:space="preserve">Appendix </w:t>
              </w:r>
              <w:r w:rsidR="00944F21" w:rsidRPr="00730893">
                <w:rPr>
                  <w:rStyle w:val="Hyperlink"/>
                </w:rPr>
                <w:t>6</w:t>
              </w:r>
              <w:r w:rsidR="00AA474F" w:rsidRPr="00730893">
                <w:rPr>
                  <w:rStyle w:val="Hyperlink"/>
                </w:rPr>
                <w:t xml:space="preserve"> </w:t>
              </w:r>
              <w:r w:rsidR="005D7982">
                <w:rPr>
                  <w:rStyle w:val="Hyperlink"/>
                </w:rPr>
                <w:t>–</w:t>
              </w:r>
              <w:r w:rsidR="004B40F9" w:rsidRPr="00730893">
                <w:rPr>
                  <w:rStyle w:val="Hyperlink"/>
                </w:rPr>
                <w:t xml:space="preserve"> consent and boundaries</w:t>
              </w:r>
              <w:r w:rsidR="00A622C6" w:rsidRPr="00730893">
                <w:rPr>
                  <w:rStyle w:val="Hyperlink"/>
                </w:rPr>
                <w:t xml:space="preserve"> in</w:t>
              </w:r>
              <w:r w:rsidR="001C75FE" w:rsidRPr="00730893">
                <w:rPr>
                  <w:rStyle w:val="Hyperlink"/>
                </w:rPr>
                <w:t xml:space="preserve"> sexual relationships</w:t>
              </w:r>
            </w:hyperlink>
            <w:r w:rsidR="00A33189" w:rsidRPr="00730893">
              <w:t>.</w:t>
            </w:r>
          </w:p>
          <w:p w14:paraId="4893340D" w14:textId="49DAE200" w:rsidR="00896784" w:rsidRPr="00730893" w:rsidRDefault="00896784" w:rsidP="00826FDB">
            <w:pPr>
              <w:rPr>
                <w:rStyle w:val="Strong"/>
              </w:rPr>
            </w:pPr>
            <w:r w:rsidRPr="00730893">
              <w:rPr>
                <w:rStyle w:val="Strong"/>
              </w:rPr>
              <w:t>Sex and consent</w:t>
            </w:r>
          </w:p>
          <w:p w14:paraId="1757796C" w14:textId="07D410FE" w:rsidR="0083384B" w:rsidRPr="00730893" w:rsidRDefault="00BF76D3" w:rsidP="00896784">
            <w:r w:rsidRPr="00730893">
              <w:t>Explain to stude</w:t>
            </w:r>
            <w:r w:rsidR="0083384B" w:rsidRPr="00730893">
              <w:t>nt that while there are no laws about when you can start to have a relationship with someone else, there are laws about when you can start to have sex.</w:t>
            </w:r>
          </w:p>
          <w:p w14:paraId="5308FB34" w14:textId="4BA4C68E" w:rsidR="001559F6" w:rsidRPr="00730893" w:rsidRDefault="0083384B" w:rsidP="00896784">
            <w:r w:rsidRPr="00730893">
              <w:t xml:space="preserve">If you are 12 to 15 years of age, a person can’t have sex with you, touch you sexually or perform a sexual act in front of you if they are more than </w:t>
            </w:r>
            <w:r w:rsidR="00A00EEC">
              <w:t>2</w:t>
            </w:r>
            <w:r w:rsidR="00A00EEC" w:rsidRPr="00730893">
              <w:t xml:space="preserve"> </w:t>
            </w:r>
            <w:r w:rsidRPr="00730893">
              <w:t xml:space="preserve">years older than you – even if you agree. And that means </w:t>
            </w:r>
            <w:r w:rsidR="00A00EEC">
              <w:t>2</w:t>
            </w:r>
            <w:r w:rsidR="00A00EEC" w:rsidRPr="00730893">
              <w:t xml:space="preserve"> </w:t>
            </w:r>
            <w:r w:rsidRPr="00730893">
              <w:t xml:space="preserve">years exactly. If they are </w:t>
            </w:r>
            <w:r w:rsidR="00A00EEC">
              <w:t>2</w:t>
            </w:r>
            <w:r w:rsidR="00A00EEC" w:rsidRPr="00730893">
              <w:t xml:space="preserve"> </w:t>
            </w:r>
            <w:r w:rsidRPr="00730893">
              <w:t xml:space="preserve">years and </w:t>
            </w:r>
            <w:r w:rsidR="00A00EEC">
              <w:t>4</w:t>
            </w:r>
            <w:r w:rsidR="00A00EEC" w:rsidRPr="00730893">
              <w:t xml:space="preserve"> </w:t>
            </w:r>
            <w:r w:rsidRPr="00730893">
              <w:t>days older, it is still against the law.</w:t>
            </w:r>
          </w:p>
          <w:p w14:paraId="0CF058CB" w14:textId="78EA63F1" w:rsidR="0083384B" w:rsidRPr="00730893" w:rsidRDefault="0083384B" w:rsidP="00896784">
            <w:r w:rsidRPr="00730893">
              <w:t>At 16 to 17 years of age, a person who is caring for you or supervising you, like a teacher, youth worker or foster carer, can’t have sex with you, sexually touch you or perform a sexual act in front of you – even if you agree – unless they are married to you.</w:t>
            </w:r>
          </w:p>
          <w:p w14:paraId="63EE55C3" w14:textId="0B620C0F" w:rsidR="00D549DE" w:rsidRPr="00730893" w:rsidRDefault="00D549DE" w:rsidP="00896784">
            <w:r w:rsidRPr="00730893">
              <w:t xml:space="preserve">As well as imposing age limits, the law says that </w:t>
            </w:r>
            <w:r w:rsidR="00214984">
              <w:t>2</w:t>
            </w:r>
            <w:r w:rsidR="00214984" w:rsidRPr="00730893">
              <w:t xml:space="preserve"> </w:t>
            </w:r>
            <w:r w:rsidRPr="00730893">
              <w:t xml:space="preserve">people can’t have sex unless they both agree (consent) to. If you don’t agree and someone threatens you or touches you </w:t>
            </w:r>
            <w:proofErr w:type="gramStart"/>
            <w:r w:rsidRPr="00730893">
              <w:t>sexually</w:t>
            </w:r>
            <w:proofErr w:type="gramEnd"/>
            <w:r w:rsidRPr="00730893">
              <w:t xml:space="preserve"> they are breaking the law. If someone has sex with you or touches you sexually when you are asleep, unconscious or so affected by alcohol or drugs that you </w:t>
            </w:r>
            <w:proofErr w:type="gramStart"/>
            <w:r w:rsidRPr="00730893">
              <w:t>are not able to</w:t>
            </w:r>
            <w:proofErr w:type="gramEnd"/>
            <w:r w:rsidRPr="00730893">
              <w:t xml:space="preserve"> agree, it is still sexual assault.</w:t>
            </w:r>
          </w:p>
          <w:p w14:paraId="5E7FBED5" w14:textId="6991979A" w:rsidR="00A92FE8" w:rsidRPr="00730893" w:rsidRDefault="00BD3E56" w:rsidP="004E6429">
            <w:pPr>
              <w:pStyle w:val="FeatureBox2"/>
            </w:pPr>
            <w:r w:rsidRPr="00730893">
              <w:rPr>
                <w:b/>
                <w:bCs/>
              </w:rPr>
              <w:lastRenderedPageBreak/>
              <w:t>Note:</w:t>
            </w:r>
            <w:r w:rsidRPr="00730893">
              <w:t xml:space="preserve"> </w:t>
            </w:r>
            <w:r w:rsidR="00214984">
              <w:t>t</w:t>
            </w:r>
            <w:r w:rsidR="0082357E" w:rsidRPr="00730893">
              <w:t xml:space="preserve">he </w:t>
            </w:r>
            <w:hyperlink r:id="rId30" w:history="1">
              <w:r w:rsidR="00214984">
                <w:rPr>
                  <w:rStyle w:val="Hyperlink"/>
                </w:rPr>
                <w:t>Youth Law Australia</w:t>
              </w:r>
            </w:hyperlink>
            <w:r w:rsidR="00214984">
              <w:t xml:space="preserve"> website</w:t>
            </w:r>
            <w:r w:rsidR="0082357E" w:rsidRPr="00730893">
              <w:t xml:space="preserve"> provide</w:t>
            </w:r>
            <w:r w:rsidR="000C57B9" w:rsidRPr="00730893">
              <w:t>s</w:t>
            </w:r>
            <w:r w:rsidR="0082357E" w:rsidRPr="00730893">
              <w:t xml:space="preserve"> current and up</w:t>
            </w:r>
            <w:r w:rsidR="00214984">
              <w:t>-</w:t>
            </w:r>
            <w:r w:rsidR="0082357E" w:rsidRPr="00730893">
              <w:t>to</w:t>
            </w:r>
            <w:r w:rsidR="00214984">
              <w:t>-</w:t>
            </w:r>
            <w:r w:rsidR="0082357E" w:rsidRPr="00730893">
              <w:t xml:space="preserve">date </w:t>
            </w:r>
            <w:r w:rsidR="004E6429" w:rsidRPr="00730893">
              <w:t xml:space="preserve">advice </w:t>
            </w:r>
            <w:r w:rsidR="000C57B9" w:rsidRPr="00730893">
              <w:t>regarding consent and the law</w:t>
            </w:r>
            <w:r w:rsidR="00080438" w:rsidRPr="00730893">
              <w:t xml:space="preserve"> and can </w:t>
            </w:r>
            <w:r w:rsidR="00495C5D" w:rsidRPr="00730893">
              <w:t>s</w:t>
            </w:r>
            <w:r w:rsidR="004E6429" w:rsidRPr="00730893">
              <w:t>upport the teaching of consent within the classroom.</w:t>
            </w:r>
          </w:p>
          <w:p w14:paraId="49D98489" w14:textId="776EF004" w:rsidR="00406A45" w:rsidRPr="00730893" w:rsidRDefault="00406A45" w:rsidP="00826FDB">
            <w:pPr>
              <w:rPr>
                <w:rStyle w:val="Strong"/>
              </w:rPr>
            </w:pPr>
            <w:r w:rsidRPr="00730893">
              <w:rPr>
                <w:rStyle w:val="Strong"/>
              </w:rPr>
              <w:t>Assertive communication</w:t>
            </w:r>
          </w:p>
          <w:p w14:paraId="2730DF40" w14:textId="1171E629" w:rsidR="00640F28" w:rsidRPr="00730893" w:rsidRDefault="00640F28" w:rsidP="00406A45">
            <w:r w:rsidRPr="00730893">
              <w:t xml:space="preserve">Explain to students that communication in relationships is </w:t>
            </w:r>
            <w:r w:rsidR="006407D7" w:rsidRPr="00730893">
              <w:t xml:space="preserve">critical. Ask students to brainstorm the types of things that need to be communicated in </w:t>
            </w:r>
            <w:r w:rsidR="00D83F09" w:rsidRPr="00730893">
              <w:t xml:space="preserve">any type of </w:t>
            </w:r>
            <w:r w:rsidR="006407D7" w:rsidRPr="00730893">
              <w:t>relationship in addition to consent</w:t>
            </w:r>
            <w:r w:rsidR="00385E93" w:rsidRPr="00730893">
              <w:t>.</w:t>
            </w:r>
          </w:p>
          <w:p w14:paraId="7A767C4B" w14:textId="003D9904" w:rsidR="00385E93" w:rsidRPr="00730893" w:rsidRDefault="00385E93" w:rsidP="00406A45">
            <w:r w:rsidRPr="00730893">
              <w:t xml:space="preserve">Select one of the student responses and provide an example of passive, aggressive and assertive communication in relation to the </w:t>
            </w:r>
            <w:r w:rsidR="00A661A1" w:rsidRPr="00730893">
              <w:t xml:space="preserve">scenario. For </w:t>
            </w:r>
            <w:r w:rsidR="00D83F09" w:rsidRPr="00730893">
              <w:t>example,</w:t>
            </w:r>
            <w:r w:rsidR="00A661A1" w:rsidRPr="00730893">
              <w:t xml:space="preserve"> </w:t>
            </w:r>
            <w:r w:rsidR="00D83F09" w:rsidRPr="00730893">
              <w:t>communicating about</w:t>
            </w:r>
            <w:r w:rsidR="00ED2F8F" w:rsidRPr="00730893">
              <w:t xml:space="preserve"> </w:t>
            </w:r>
            <w:r w:rsidR="000246AB" w:rsidRPr="00730893">
              <w:t xml:space="preserve">contributing </w:t>
            </w:r>
            <w:proofErr w:type="gramStart"/>
            <w:r w:rsidR="000246AB" w:rsidRPr="00730893">
              <w:t>in</w:t>
            </w:r>
            <w:proofErr w:type="gramEnd"/>
            <w:r w:rsidR="000246AB" w:rsidRPr="00730893">
              <w:t xml:space="preserve"> a group project</w:t>
            </w:r>
            <w:r w:rsidR="009A7061" w:rsidRPr="00730893">
              <w:t>:</w:t>
            </w:r>
          </w:p>
          <w:p w14:paraId="1E156411" w14:textId="08C8FF04" w:rsidR="000246AB" w:rsidRPr="00730893" w:rsidRDefault="00214984" w:rsidP="000246AB">
            <w:pPr>
              <w:pStyle w:val="ListBullet"/>
            </w:pPr>
            <w:r>
              <w:t>p</w:t>
            </w:r>
            <w:r w:rsidR="000246AB" w:rsidRPr="00730893">
              <w:t xml:space="preserve">assive </w:t>
            </w:r>
            <w:r>
              <w:t>c</w:t>
            </w:r>
            <w:r w:rsidR="000246AB" w:rsidRPr="00730893">
              <w:t>ommunication</w:t>
            </w:r>
            <w:r>
              <w:t xml:space="preserve"> –</w:t>
            </w:r>
            <w:r w:rsidR="000246AB" w:rsidRPr="00730893">
              <w:t xml:space="preserve"> </w:t>
            </w:r>
            <w:r w:rsidR="00A20FA8">
              <w:t>‘</w:t>
            </w:r>
            <w:r w:rsidR="000246AB" w:rsidRPr="00730893">
              <w:t>I guess it’s fine if you don’t show up. We’ll manage somehow.</w:t>
            </w:r>
            <w:r w:rsidR="00A20FA8">
              <w:t>’</w:t>
            </w:r>
            <w:r w:rsidR="000246AB" w:rsidRPr="00730893">
              <w:t xml:space="preserve"> (This avoids addressing the issue directly and may lead to frustration.)</w:t>
            </w:r>
          </w:p>
          <w:p w14:paraId="02E7BE04" w14:textId="5B276374" w:rsidR="000246AB" w:rsidRPr="00730893" w:rsidRDefault="00214984" w:rsidP="000246AB">
            <w:pPr>
              <w:pStyle w:val="ListBullet"/>
            </w:pPr>
            <w:r>
              <w:t>a</w:t>
            </w:r>
            <w:r w:rsidR="000246AB" w:rsidRPr="00730893">
              <w:t xml:space="preserve">ggressive </w:t>
            </w:r>
            <w:r>
              <w:t>c</w:t>
            </w:r>
            <w:r w:rsidR="000246AB" w:rsidRPr="00730893">
              <w:t>ommunication</w:t>
            </w:r>
            <w:r>
              <w:t xml:space="preserve"> –</w:t>
            </w:r>
            <w:r w:rsidR="000246AB" w:rsidRPr="00730893">
              <w:t xml:space="preserve"> </w:t>
            </w:r>
            <w:r w:rsidR="00A20FA8">
              <w:t>‘</w:t>
            </w:r>
            <w:r w:rsidR="000246AB" w:rsidRPr="00730893">
              <w:t xml:space="preserve">Oh, it’s cool that you’re so busy doing </w:t>
            </w:r>
            <w:r w:rsidR="00BA7168">
              <w:t>“</w:t>
            </w:r>
            <w:r w:rsidR="000246AB" w:rsidRPr="00730893">
              <w:t>other things</w:t>
            </w:r>
            <w:r w:rsidR="00BA7168">
              <w:t>”</w:t>
            </w:r>
            <w:r w:rsidR="000246AB" w:rsidRPr="00730893">
              <w:t xml:space="preserve"> instead of helping us.</w:t>
            </w:r>
            <w:r w:rsidR="00A20FA8">
              <w:t>’</w:t>
            </w:r>
            <w:r w:rsidR="000246AB" w:rsidRPr="00730893">
              <w:t xml:space="preserve"> (This indirectly expresses anger or resentment but is sarcastic and can cause conflict.)</w:t>
            </w:r>
          </w:p>
          <w:p w14:paraId="439C74F1" w14:textId="45F08F24" w:rsidR="000246AB" w:rsidRPr="00730893" w:rsidRDefault="00214984">
            <w:pPr>
              <w:pStyle w:val="ListBullet"/>
            </w:pPr>
            <w:r>
              <w:t>a</w:t>
            </w:r>
            <w:r w:rsidR="000246AB" w:rsidRPr="00730893">
              <w:t xml:space="preserve">ssertive </w:t>
            </w:r>
            <w:r>
              <w:t>c</w:t>
            </w:r>
            <w:r w:rsidR="000246AB" w:rsidRPr="00730893">
              <w:t>ommunication</w:t>
            </w:r>
            <w:r>
              <w:t xml:space="preserve"> –</w:t>
            </w:r>
            <w:r w:rsidR="000246AB" w:rsidRPr="00730893">
              <w:t xml:space="preserve"> </w:t>
            </w:r>
            <w:r w:rsidR="00A20FA8">
              <w:t>‘</w:t>
            </w:r>
            <w:r w:rsidR="000246AB" w:rsidRPr="00730893">
              <w:t>I’ve noticed you haven’t been able to attend our group meetings, and I feel concerned because we need everyone’s input to finish the project. Can we talk about how you can contribute moving forward?</w:t>
            </w:r>
            <w:r w:rsidR="00A20FA8">
              <w:t>’</w:t>
            </w:r>
            <w:r w:rsidR="00D83F09" w:rsidRPr="00730893">
              <w:t xml:space="preserve"> (This clearly and respectfully expresses feelings and requests collaboration.)</w:t>
            </w:r>
          </w:p>
          <w:p w14:paraId="799C2B31" w14:textId="13DB2AA2" w:rsidR="00406A45" w:rsidRPr="00730893" w:rsidRDefault="00A41670" w:rsidP="00406A45">
            <w:r w:rsidRPr="00730893">
              <w:lastRenderedPageBreak/>
              <w:t>Conduct a class discussion to explore the difference between each type of communication</w:t>
            </w:r>
            <w:r w:rsidR="006828C1" w:rsidRPr="00730893">
              <w:t xml:space="preserve"> and why someone might communicate in each of these ways.</w:t>
            </w:r>
          </w:p>
          <w:p w14:paraId="31247243" w14:textId="60B46715" w:rsidR="006828C1" w:rsidRPr="00730893" w:rsidRDefault="006828C1" w:rsidP="00406A45">
            <w:r w:rsidRPr="00730893">
              <w:t>Explain to students that</w:t>
            </w:r>
            <w:r w:rsidR="006240CF" w:rsidRPr="00730893">
              <w:t xml:space="preserve"> a way to assertively communicate and express their feelings and needs clearly and respectfully </w:t>
            </w:r>
            <w:r w:rsidR="00E30F1E" w:rsidRPr="00730893">
              <w:t xml:space="preserve">is by </w:t>
            </w:r>
            <w:r w:rsidR="006240CF" w:rsidRPr="00730893">
              <w:t xml:space="preserve">using </w:t>
            </w:r>
            <w:r w:rsidR="008843B1" w:rsidRPr="00730893">
              <w:t>‘</w:t>
            </w:r>
            <w:r w:rsidR="006240CF" w:rsidRPr="00730893">
              <w:t>I</w:t>
            </w:r>
            <w:r w:rsidR="008843B1" w:rsidRPr="00730893">
              <w:t>’</w:t>
            </w:r>
            <w:r w:rsidR="006240CF" w:rsidRPr="00730893">
              <w:t xml:space="preserve"> statements</w:t>
            </w:r>
            <w:r w:rsidR="00E30F1E" w:rsidRPr="00730893">
              <w:t>.</w:t>
            </w:r>
          </w:p>
          <w:p w14:paraId="631970A5" w14:textId="0F6301F0" w:rsidR="006E3633" w:rsidRPr="00730893" w:rsidRDefault="006E3633" w:rsidP="00406A45">
            <w:r w:rsidRPr="00730893">
              <w:t xml:space="preserve">Write the structure for an </w:t>
            </w:r>
            <w:r w:rsidR="008843B1" w:rsidRPr="00730893">
              <w:t>‘</w:t>
            </w:r>
            <w:r w:rsidRPr="00730893">
              <w:t>I</w:t>
            </w:r>
            <w:r w:rsidR="008843B1" w:rsidRPr="00730893">
              <w:t>’</w:t>
            </w:r>
            <w:r w:rsidRPr="00730893">
              <w:t xml:space="preserve"> statement on the board: </w:t>
            </w:r>
            <w:r w:rsidR="00A20FA8">
              <w:t>‘</w:t>
            </w:r>
            <w:r w:rsidRPr="00730893">
              <w:t>I feel [emotion] when [situation] because [reason]. I would like [desired outcome].</w:t>
            </w:r>
            <w:r w:rsidR="00A20FA8">
              <w:t>’</w:t>
            </w:r>
          </w:p>
          <w:p w14:paraId="5ED7705C" w14:textId="195DE2AA" w:rsidR="006E3633" w:rsidRPr="00730893" w:rsidRDefault="006E3633" w:rsidP="00406A45">
            <w:r w:rsidRPr="00730893">
              <w:t>Provide some examples for students</w:t>
            </w:r>
            <w:r w:rsidR="00BA7168">
              <w:t>,</w:t>
            </w:r>
            <w:r w:rsidRPr="00730893">
              <w:t xml:space="preserve"> such as</w:t>
            </w:r>
            <w:r w:rsidR="00F64E15" w:rsidRPr="00730893">
              <w:t>:</w:t>
            </w:r>
          </w:p>
          <w:p w14:paraId="4461AF55" w14:textId="4C9D7A12" w:rsidR="00F64E15" w:rsidRPr="00730893" w:rsidRDefault="00A20FA8" w:rsidP="00F64E15">
            <w:pPr>
              <w:pStyle w:val="ListBullet"/>
            </w:pPr>
            <w:r>
              <w:t>‘</w:t>
            </w:r>
            <w:r w:rsidR="00F64E15" w:rsidRPr="00730893">
              <w:t>I feel upset when my ideas are ignored because I want to contribute to the group. I would like us to listen to everyone’s thoughts.</w:t>
            </w:r>
            <w:r>
              <w:t>’</w:t>
            </w:r>
          </w:p>
          <w:p w14:paraId="57DC5B2F" w14:textId="40F98CAE" w:rsidR="00F64E15" w:rsidRPr="00730893" w:rsidRDefault="00A20FA8" w:rsidP="00F64E15">
            <w:pPr>
              <w:pStyle w:val="ListBullet"/>
            </w:pPr>
            <w:r>
              <w:t>‘</w:t>
            </w:r>
            <w:r w:rsidR="00F64E15" w:rsidRPr="00730893">
              <w:t xml:space="preserve">I feel stressed when assignments are left until the last minute because it’s hard to do my best work. I would like us to </w:t>
            </w:r>
            <w:proofErr w:type="gramStart"/>
            <w:r w:rsidR="00F64E15" w:rsidRPr="00730893">
              <w:t>plan ahead</w:t>
            </w:r>
            <w:proofErr w:type="gramEnd"/>
            <w:r w:rsidR="00F64E15" w:rsidRPr="00730893">
              <w:t xml:space="preserve"> together.</w:t>
            </w:r>
            <w:r>
              <w:t>’</w:t>
            </w:r>
          </w:p>
          <w:p w14:paraId="50B12A54" w14:textId="15A9FE4E" w:rsidR="0041140B" w:rsidRPr="00730893" w:rsidRDefault="00F64E15" w:rsidP="0041140B">
            <w:r w:rsidRPr="00730893">
              <w:t xml:space="preserve">In pairs, students </w:t>
            </w:r>
            <w:r w:rsidR="006F2F43" w:rsidRPr="00730893">
              <w:t>list</w:t>
            </w:r>
            <w:r w:rsidR="0041140B" w:rsidRPr="00730893">
              <w:t xml:space="preserve"> situations at school or with friends that make them feel upset, frustrated or uncomfortable. Write some examples on the board, such as:</w:t>
            </w:r>
          </w:p>
          <w:p w14:paraId="37B1BA13" w14:textId="24811B8E" w:rsidR="0041140B" w:rsidRPr="00730893" w:rsidRDefault="0041140B" w:rsidP="0041140B">
            <w:pPr>
              <w:pStyle w:val="ListBullet"/>
            </w:pPr>
            <w:r w:rsidRPr="00730893">
              <w:t>someone interrupts when you’re speaking</w:t>
            </w:r>
          </w:p>
          <w:p w14:paraId="383C3169" w14:textId="080ADD19" w:rsidR="0041140B" w:rsidRPr="00730893" w:rsidRDefault="0041140B" w:rsidP="0041140B">
            <w:pPr>
              <w:pStyle w:val="ListBullet"/>
            </w:pPr>
            <w:r w:rsidRPr="00730893">
              <w:t>a friend cancels plans at the last minute</w:t>
            </w:r>
          </w:p>
          <w:p w14:paraId="7840600F" w14:textId="0E78287D" w:rsidR="0041140B" w:rsidRPr="00730893" w:rsidRDefault="0041140B" w:rsidP="0041140B">
            <w:pPr>
              <w:pStyle w:val="ListBullet"/>
            </w:pPr>
            <w:r w:rsidRPr="00730893">
              <w:lastRenderedPageBreak/>
              <w:t>you feel overwhelmed with homework.</w:t>
            </w:r>
          </w:p>
          <w:p w14:paraId="194813AB" w14:textId="38B0287A" w:rsidR="0041140B" w:rsidRPr="00730893" w:rsidRDefault="0041140B" w:rsidP="0041140B">
            <w:r w:rsidRPr="00730893">
              <w:t xml:space="preserve">Students work in pairs </w:t>
            </w:r>
            <w:r w:rsidR="00251ADD" w:rsidRPr="00730893">
              <w:t xml:space="preserve">to select one or </w:t>
            </w:r>
            <w:r w:rsidR="00BA7168">
              <w:t>2</w:t>
            </w:r>
            <w:r w:rsidR="00BA7168" w:rsidRPr="00730893">
              <w:t xml:space="preserve"> </w:t>
            </w:r>
            <w:r w:rsidR="00251ADD" w:rsidRPr="00730893">
              <w:t xml:space="preserve">of the situations that they have brainstormed and construct an </w:t>
            </w:r>
            <w:r w:rsidR="008843B1" w:rsidRPr="00730893">
              <w:t>‘</w:t>
            </w:r>
            <w:r w:rsidR="00251ADD" w:rsidRPr="00730893">
              <w:t>I</w:t>
            </w:r>
            <w:r w:rsidR="008843B1" w:rsidRPr="00730893">
              <w:t>’</w:t>
            </w:r>
            <w:r w:rsidR="00251ADD" w:rsidRPr="00730893">
              <w:t xml:space="preserve"> statement.</w:t>
            </w:r>
          </w:p>
          <w:p w14:paraId="55E07DCD" w14:textId="353A7532" w:rsidR="00C52023" w:rsidRPr="00730893" w:rsidRDefault="00C52023" w:rsidP="00C52023">
            <w:pPr>
              <w:pStyle w:val="FeatureBox2"/>
            </w:pPr>
            <w:r w:rsidRPr="00730893">
              <w:rPr>
                <w:b/>
                <w:bCs/>
              </w:rPr>
              <w:t>Note</w:t>
            </w:r>
            <w:r w:rsidRPr="00730893">
              <w:t>: to practi</w:t>
            </w:r>
            <w:r w:rsidR="00BA7168">
              <w:t>s</w:t>
            </w:r>
            <w:r w:rsidRPr="00730893">
              <w:t>e using these statements, students can be encouraged to role</w:t>
            </w:r>
            <w:r w:rsidR="006D2A80">
              <w:t>-</w:t>
            </w:r>
            <w:r w:rsidRPr="00730893">
              <w:t>play the scenario.</w:t>
            </w:r>
          </w:p>
          <w:p w14:paraId="126AD39E" w14:textId="5C494554" w:rsidR="00EA1DAE" w:rsidRPr="00730893" w:rsidRDefault="00EA1DAE" w:rsidP="00826FDB">
            <w:pPr>
              <w:rPr>
                <w:rStyle w:val="Strong"/>
                <w:b w:val="0"/>
                <w:bCs w:val="0"/>
              </w:rPr>
            </w:pPr>
            <w:r w:rsidRPr="00730893">
              <w:t xml:space="preserve">Refer students back to the </w:t>
            </w:r>
            <w:hyperlink r:id="rId31" w:history="1">
              <w:r w:rsidRPr="005C110C">
                <w:rPr>
                  <w:rStyle w:val="Hyperlink"/>
                </w:rPr>
                <w:t>Consent (2:32)</w:t>
              </w:r>
            </w:hyperlink>
            <w:r w:rsidRPr="00730893">
              <w:t xml:space="preserve"> video with Carla and Jimmy. Students are to write a script for the scene that occurred before the clip where both Carla a</w:t>
            </w:r>
            <w:r w:rsidR="006D2A80">
              <w:t>nd</w:t>
            </w:r>
            <w:r w:rsidRPr="00730893">
              <w:t xml:space="preserve"> </w:t>
            </w:r>
            <w:r w:rsidR="00645201" w:rsidRPr="00730893">
              <w:t>J</w:t>
            </w:r>
            <w:r w:rsidRPr="00730893">
              <w:t xml:space="preserve">immy communicate their physical boundaries and clearly give consent for the sexual </w:t>
            </w:r>
            <w:proofErr w:type="gramStart"/>
            <w:r w:rsidRPr="00730893">
              <w:t>behaviours</w:t>
            </w:r>
            <w:proofErr w:type="gramEnd"/>
            <w:r w:rsidRPr="00730893">
              <w:t xml:space="preserve"> they are willing to share together.</w:t>
            </w:r>
          </w:p>
          <w:p w14:paraId="0C550F83" w14:textId="6666D79F" w:rsidR="00BB4300" w:rsidRPr="00730893" w:rsidRDefault="006C14B4" w:rsidP="00826FDB">
            <w:pPr>
              <w:rPr>
                <w:rStyle w:val="Strong"/>
              </w:rPr>
            </w:pPr>
            <w:r w:rsidRPr="00730893">
              <w:rPr>
                <w:rStyle w:val="Strong"/>
              </w:rPr>
              <w:t>Communicating boundaries and consent</w:t>
            </w:r>
          </w:p>
          <w:p w14:paraId="5E8ADCF1" w14:textId="6C93E6A3" w:rsidR="00C51AA3" w:rsidRPr="00730893" w:rsidRDefault="001752BE" w:rsidP="001752BE">
            <w:r w:rsidRPr="00730893">
              <w:t xml:space="preserve">Conduct a class discussion about what can make it </w:t>
            </w:r>
            <w:r w:rsidR="00340A6B" w:rsidRPr="00730893">
              <w:t>difficult</w:t>
            </w:r>
            <w:r w:rsidRPr="00730893">
              <w:t xml:space="preserve"> to communicate assertively. </w:t>
            </w:r>
            <w:r w:rsidR="00C51AA3" w:rsidRPr="00730893">
              <w:t>For example, when communicati</w:t>
            </w:r>
            <w:r w:rsidR="009D6DC4" w:rsidRPr="00730893">
              <w:t xml:space="preserve">ng </w:t>
            </w:r>
            <w:r w:rsidR="008B70C7" w:rsidRPr="00730893">
              <w:t>with someone older than you, or communicating about things when you have a difference of opinion to someone</w:t>
            </w:r>
            <w:r w:rsidR="00EF42BF" w:rsidRPr="00730893">
              <w:t>.</w:t>
            </w:r>
          </w:p>
          <w:p w14:paraId="0DD46C06" w14:textId="18E00C74" w:rsidR="00EF42BF" w:rsidRPr="00730893" w:rsidRDefault="000F4925" w:rsidP="001752BE">
            <w:r w:rsidRPr="00730893">
              <w:t>Explain that students will practi</w:t>
            </w:r>
            <w:r w:rsidR="006D2A80">
              <w:t>s</w:t>
            </w:r>
            <w:r w:rsidR="003670F3" w:rsidRPr="00730893">
              <w:t xml:space="preserve">e assertive </w:t>
            </w:r>
            <w:r w:rsidR="00173C6D" w:rsidRPr="00730893">
              <w:t>communication skills through role</w:t>
            </w:r>
            <w:r w:rsidR="006D2A80">
              <w:t>-</w:t>
            </w:r>
            <w:r w:rsidR="00173C6D" w:rsidRPr="00730893">
              <w:t xml:space="preserve">play, acknowledging that this is a lot easier than in real situations, however it helps us to </w:t>
            </w:r>
            <w:r w:rsidR="00500F8B" w:rsidRPr="00730893">
              <w:t>prepare (</w:t>
            </w:r>
            <w:r w:rsidR="00C019FA" w:rsidRPr="00730893">
              <w:t>you may like to draw</w:t>
            </w:r>
            <w:r w:rsidR="00500F8B" w:rsidRPr="00730893">
              <w:t xml:space="preserve"> a parallel to practi</w:t>
            </w:r>
            <w:r w:rsidR="006D2A80">
              <w:t>s</w:t>
            </w:r>
            <w:r w:rsidR="00500F8B" w:rsidRPr="00730893">
              <w:t>ing shooting in sport</w:t>
            </w:r>
            <w:r w:rsidR="00C019FA" w:rsidRPr="00730893">
              <w:t>s</w:t>
            </w:r>
            <w:r w:rsidR="006D2A80">
              <w:t>,</w:t>
            </w:r>
            <w:r w:rsidR="00500F8B" w:rsidRPr="00730893">
              <w:t xml:space="preserve"> such as netball or basketball</w:t>
            </w:r>
            <w:r w:rsidR="006D2A80">
              <w:t>,</w:t>
            </w:r>
            <w:r w:rsidR="00500F8B" w:rsidRPr="00730893">
              <w:t xml:space="preserve"> without a defender – </w:t>
            </w:r>
            <w:r w:rsidR="00C019FA" w:rsidRPr="00730893">
              <w:t>while it is not as difficult as a game scenario</w:t>
            </w:r>
            <w:r w:rsidR="008C2D5B" w:rsidRPr="00730893">
              <w:t xml:space="preserve">, </w:t>
            </w:r>
            <w:r w:rsidR="00500F8B" w:rsidRPr="00730893">
              <w:t>in the long run it helps us when faced with more complex situations).</w:t>
            </w:r>
          </w:p>
          <w:p w14:paraId="73C5E2C2" w14:textId="291E02B9" w:rsidR="006C14B4" w:rsidRPr="00730893" w:rsidRDefault="0091440B" w:rsidP="00826FDB">
            <w:r w:rsidRPr="00730893">
              <w:t xml:space="preserve">Allocate students into groups of 3 or 4. Provide each group with </w:t>
            </w:r>
            <w:r w:rsidR="00803F03">
              <w:t>2</w:t>
            </w:r>
            <w:r w:rsidRPr="00730893">
              <w:t xml:space="preserve"> different scenarios which require </w:t>
            </w:r>
            <w:r w:rsidRPr="00730893">
              <w:lastRenderedPageBreak/>
              <w:t>assertive communication</w:t>
            </w:r>
            <w:r w:rsidR="0013530C" w:rsidRPr="00730893">
              <w:t xml:space="preserve"> skills</w:t>
            </w:r>
            <w:r w:rsidR="009D1B62" w:rsidRPr="00730893">
              <w:t xml:space="preserve"> </w:t>
            </w:r>
            <w:r w:rsidR="002F670E" w:rsidRPr="00730893">
              <w:t>(</w:t>
            </w:r>
            <w:r w:rsidR="00803F03">
              <w:t>r</w:t>
            </w:r>
            <w:r w:rsidR="008843B1" w:rsidRPr="00730893">
              <w:t>efer to</w:t>
            </w:r>
            <w:r w:rsidR="002F670E" w:rsidRPr="00730893">
              <w:t xml:space="preserve"> </w:t>
            </w:r>
            <w:hyperlink w:anchor="_Appendix_7_–" w:history="1">
              <w:r w:rsidR="00761F00" w:rsidRPr="00730893">
                <w:rPr>
                  <w:rStyle w:val="Hyperlink"/>
                </w:rPr>
                <w:t>A</w:t>
              </w:r>
              <w:r w:rsidR="002F670E" w:rsidRPr="00730893">
                <w:rPr>
                  <w:rStyle w:val="Hyperlink"/>
                </w:rPr>
                <w:t xml:space="preserve">ppendix </w:t>
              </w:r>
              <w:r w:rsidR="00761F00" w:rsidRPr="00730893">
                <w:rPr>
                  <w:rStyle w:val="Hyperlink"/>
                </w:rPr>
                <w:t>7</w:t>
              </w:r>
              <w:r w:rsidR="002F670E" w:rsidRPr="00730893">
                <w:rPr>
                  <w:rStyle w:val="Hyperlink"/>
                </w:rPr>
                <w:t xml:space="preserve"> </w:t>
              </w:r>
              <w:r w:rsidR="005D7982">
                <w:rPr>
                  <w:rStyle w:val="Hyperlink"/>
                </w:rPr>
                <w:t>–</w:t>
              </w:r>
              <w:r w:rsidR="002F670E" w:rsidRPr="00730893">
                <w:rPr>
                  <w:rStyle w:val="Hyperlink"/>
                </w:rPr>
                <w:t xml:space="preserve"> assertive communication role</w:t>
              </w:r>
              <w:r w:rsidR="00803F03">
                <w:rPr>
                  <w:rStyle w:val="Hyperlink"/>
                </w:rPr>
                <w:t>-</w:t>
              </w:r>
              <w:r w:rsidR="002F670E" w:rsidRPr="00730893">
                <w:rPr>
                  <w:rStyle w:val="Hyperlink"/>
                </w:rPr>
                <w:t>play scenarios</w:t>
              </w:r>
            </w:hyperlink>
            <w:r w:rsidR="002F670E" w:rsidRPr="00730893">
              <w:t>)</w:t>
            </w:r>
            <w:r w:rsidR="0013530C" w:rsidRPr="00730893">
              <w:t>. Students work together to create a role</w:t>
            </w:r>
            <w:r w:rsidR="00803F03">
              <w:t>-</w:t>
            </w:r>
            <w:r w:rsidR="0013530C" w:rsidRPr="00730893">
              <w:t>play of each of the scenarios demonstrating assertive communication skills.</w:t>
            </w:r>
          </w:p>
          <w:p w14:paraId="279D24C0" w14:textId="77777777" w:rsidR="007F30A5" w:rsidRPr="00730893" w:rsidRDefault="007F30A5" w:rsidP="007F30A5">
            <w:r w:rsidRPr="00730893">
              <w:t>Conduct a class discussion and pose the following questions:</w:t>
            </w:r>
          </w:p>
          <w:p w14:paraId="171B45D0" w14:textId="7C54C872" w:rsidR="007F30A5" w:rsidRPr="00730893" w:rsidRDefault="00372092" w:rsidP="00095CFD">
            <w:pPr>
              <w:pStyle w:val="ListBullet"/>
            </w:pPr>
            <w:r w:rsidRPr="00730893">
              <w:t xml:space="preserve">What are the real-life challenges in communicating assertively in </w:t>
            </w:r>
            <w:r w:rsidR="009663BE" w:rsidRPr="00730893">
              <w:t xml:space="preserve">different </w:t>
            </w:r>
            <w:r w:rsidRPr="00730893">
              <w:t>scenario</w:t>
            </w:r>
            <w:r w:rsidR="00801F8B" w:rsidRPr="00730893">
              <w:t>s</w:t>
            </w:r>
            <w:r w:rsidRPr="00730893">
              <w:t>?</w:t>
            </w:r>
          </w:p>
          <w:p w14:paraId="0775F801" w14:textId="1AED4B61" w:rsidR="00051567" w:rsidRPr="00730893" w:rsidRDefault="009663BE" w:rsidP="00051567">
            <w:pPr>
              <w:pStyle w:val="ListBullet"/>
            </w:pPr>
            <w:r w:rsidRPr="00730893">
              <w:t xml:space="preserve">What </w:t>
            </w:r>
            <w:r w:rsidR="00051567" w:rsidRPr="00730893">
              <w:t>personal strengths support us in communicating assertively to maintain our boundaries and communicate our needs?</w:t>
            </w:r>
          </w:p>
          <w:p w14:paraId="14C2596C" w14:textId="51FD84C7" w:rsidR="00FD64D6" w:rsidRPr="00730893" w:rsidRDefault="00051567" w:rsidP="00C80AC8">
            <w:pPr>
              <w:pStyle w:val="ListBullet"/>
            </w:pPr>
            <w:r w:rsidRPr="00730893">
              <w:t xml:space="preserve">What </w:t>
            </w:r>
            <w:r w:rsidR="009663BE" w:rsidRPr="00730893">
              <w:t xml:space="preserve">strategies can we develop to </w:t>
            </w:r>
            <w:r w:rsidR="0074259A" w:rsidRPr="00730893">
              <w:t>support ourselves in communicating assertively to maintain our boundaries and communicate our needs?</w:t>
            </w:r>
          </w:p>
          <w:p w14:paraId="27F48B7F" w14:textId="71ABB867" w:rsidR="00C80AC8" w:rsidRPr="00730893" w:rsidRDefault="00217C2E" w:rsidP="00C80AC8">
            <w:pPr>
              <w:pStyle w:val="ListBullet"/>
            </w:pPr>
            <w:r w:rsidRPr="00730893">
              <w:t xml:space="preserve">If we feel </w:t>
            </w:r>
            <w:r w:rsidR="00C80AC8" w:rsidRPr="00730893">
              <w:t>uncomfortable</w:t>
            </w:r>
            <w:r w:rsidRPr="00730893">
              <w:t xml:space="preserve"> communi</w:t>
            </w:r>
            <w:r w:rsidR="00C80AC8" w:rsidRPr="00730893">
              <w:t xml:space="preserve">cating assertively, what are other options we can use to maintain our boundaries or </w:t>
            </w:r>
            <w:r w:rsidR="00C02D52" w:rsidRPr="00730893">
              <w:t>remove ourselves</w:t>
            </w:r>
            <w:r w:rsidR="00C80AC8" w:rsidRPr="00730893">
              <w:t xml:space="preserve"> from potentially unsafe situations?</w:t>
            </w:r>
          </w:p>
        </w:tc>
      </w:tr>
    </w:tbl>
    <w:p w14:paraId="4C1E52E9" w14:textId="77777777" w:rsidR="00FD64D6" w:rsidRPr="00730893" w:rsidRDefault="00FD64D6" w:rsidP="00462D9A">
      <w:pPr>
        <w:keepNext/>
        <w:suppressAutoHyphens w:val="0"/>
        <w:spacing w:after="160" w:line="259" w:lineRule="auto"/>
      </w:pPr>
      <w:r w:rsidRPr="00730893">
        <w:rPr>
          <w:b/>
          <w:bCs/>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FD64D6" w:rsidRPr="00730893" w14:paraId="68376DB7" w14:textId="77777777">
        <w:trPr>
          <w:trHeight w:val="2324"/>
        </w:trPr>
        <w:tc>
          <w:tcPr>
            <w:tcW w:w="14560" w:type="dxa"/>
          </w:tcPr>
          <w:p w14:paraId="425F972D" w14:textId="77777777" w:rsidR="00FD64D6" w:rsidRPr="00730893" w:rsidRDefault="00FD64D6">
            <w:r w:rsidRPr="00730893">
              <w:t>[Classroom teacher to complete.]</w:t>
            </w:r>
          </w:p>
        </w:tc>
      </w:tr>
    </w:tbl>
    <w:p w14:paraId="3178F38D" w14:textId="38BCF940" w:rsidR="001F5E55" w:rsidRDefault="001F5E55" w:rsidP="00FD64D6">
      <w:pPr>
        <w:suppressAutoHyphens w:val="0"/>
        <w:spacing w:before="0" w:after="160" w:line="259" w:lineRule="auto"/>
      </w:pPr>
      <w:r>
        <w:br w:type="page"/>
      </w:r>
    </w:p>
    <w:p w14:paraId="13E07049" w14:textId="11F4B4D7" w:rsidR="006F76FE" w:rsidRPr="00730893" w:rsidRDefault="006F76FE" w:rsidP="006F76FE">
      <w:pPr>
        <w:pStyle w:val="Heading1"/>
      </w:pPr>
      <w:bookmarkStart w:id="20" w:name="_Toc225430038"/>
      <w:r w:rsidRPr="00730893">
        <w:lastRenderedPageBreak/>
        <w:t xml:space="preserve">Learning sequence 3 – </w:t>
      </w:r>
      <w:r w:rsidR="00A11B93" w:rsidRPr="00730893">
        <w:t xml:space="preserve">understanding power </w:t>
      </w:r>
      <w:r w:rsidR="00646CA7" w:rsidRPr="00730893">
        <w:t>and respect</w:t>
      </w:r>
      <w:bookmarkEnd w:id="20"/>
    </w:p>
    <w:p w14:paraId="24406EF9" w14:textId="4776E30A" w:rsidR="006F76FE" w:rsidRPr="00730893" w:rsidRDefault="006F76FE" w:rsidP="006F76FE">
      <w:pPr>
        <w:pStyle w:val="FeatureBox2"/>
        <w:rPr>
          <w:highlight w:val="yellow"/>
        </w:rPr>
      </w:pPr>
      <w:r w:rsidRPr="00730893">
        <w:rPr>
          <w:b/>
          <w:bCs/>
        </w:rPr>
        <w:t>Note:</w:t>
      </w:r>
      <w:r w:rsidRPr="00730893">
        <w:t xml:space="preserve"> the section ‘</w:t>
      </w:r>
      <w:r w:rsidR="002F4FE6">
        <w:t>U</w:t>
      </w:r>
      <w:r w:rsidR="00866077" w:rsidRPr="00730893">
        <w:t>nderstanding power and respect</w:t>
      </w:r>
      <w:r w:rsidRPr="00730893">
        <w:t xml:space="preserve">’ </w:t>
      </w:r>
      <w:r w:rsidR="00866077" w:rsidRPr="00730893">
        <w:t>in</w:t>
      </w:r>
      <w:r w:rsidRPr="00730893">
        <w:t xml:space="preserve"> the PowerPoint – PDHPE Year 9 – relationship realities</w:t>
      </w:r>
      <w:r w:rsidR="003258D4">
        <w:t xml:space="preserve"> </w:t>
      </w:r>
      <w:r w:rsidRPr="00730893">
        <w:t xml:space="preserve">– slide deck can be used to support </w:t>
      </w:r>
      <w:r w:rsidR="00DC700C" w:rsidRPr="00DC700C">
        <w:t>this learning sequence</w:t>
      </w:r>
      <w:r w:rsidRPr="00730893">
        <w:t>. The duration of this learning sequence is approximately 2</w:t>
      </w:r>
      <w:r w:rsidR="00D61BCE" w:rsidRPr="00730893">
        <w:t xml:space="preserve"> and </w:t>
      </w:r>
      <w:r w:rsidR="00DC700C">
        <w:t>30 minutes</w:t>
      </w:r>
      <w:r w:rsidRPr="00730893">
        <w:t>.</w:t>
      </w:r>
    </w:p>
    <w:p w14:paraId="56EE00C0" w14:textId="70173261" w:rsidR="006F76FE" w:rsidRPr="00730893" w:rsidRDefault="006F76FE" w:rsidP="006F76FE">
      <w:pPr>
        <w:pStyle w:val="Caption"/>
      </w:pPr>
      <w:r w:rsidRPr="00730893">
        <w:t xml:space="preserve">Table </w:t>
      </w:r>
      <w:r w:rsidRPr="00730893">
        <w:fldChar w:fldCharType="begin"/>
      </w:r>
      <w:r w:rsidRPr="00730893">
        <w:instrText xml:space="preserve"> SEQ Table \* ARABIC </w:instrText>
      </w:r>
      <w:r w:rsidRPr="00730893">
        <w:fldChar w:fldCharType="separate"/>
      </w:r>
      <w:r w:rsidR="00F5103B" w:rsidRPr="00730893">
        <w:t>3</w:t>
      </w:r>
      <w:r w:rsidRPr="00730893">
        <w:fldChar w:fldCharType="end"/>
      </w:r>
      <w:r w:rsidRPr="00730893">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6F76FE" w:rsidRPr="00730893" w14:paraId="543357B8"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039FABBB" w14:textId="77777777" w:rsidR="006F76FE" w:rsidRPr="00730893" w:rsidRDefault="006F76FE">
            <w:r w:rsidRPr="00730893">
              <w:t>Outcomes and content</w:t>
            </w:r>
          </w:p>
        </w:tc>
        <w:tc>
          <w:tcPr>
            <w:tcW w:w="10737" w:type="dxa"/>
          </w:tcPr>
          <w:p w14:paraId="1F8BE094" w14:textId="77777777" w:rsidR="006F76FE" w:rsidRPr="00730893" w:rsidRDefault="006F76FE">
            <w:r w:rsidRPr="00730893">
              <w:t>Teaching and learning activities</w:t>
            </w:r>
          </w:p>
        </w:tc>
      </w:tr>
      <w:tr w:rsidR="006F76FE" w:rsidRPr="00730893" w14:paraId="3DE27635"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4D38B16C" w14:textId="77777777" w:rsidR="006F76FE" w:rsidRPr="00730893" w:rsidRDefault="006F76FE" w:rsidP="005D2200">
            <w:pPr>
              <w:widowControl/>
              <w:mirrorIndents w:val="0"/>
              <w:rPr>
                <w:b/>
              </w:rPr>
            </w:pPr>
            <w:r w:rsidRPr="00730893">
              <w:rPr>
                <w:b/>
                <w:bCs/>
              </w:rPr>
              <w:t>Outcomes</w:t>
            </w:r>
          </w:p>
          <w:p w14:paraId="12FB48D0" w14:textId="6CA17B6D" w:rsidR="006F76FE" w:rsidRPr="00730893" w:rsidRDefault="006F76FE" w:rsidP="005D2200">
            <w:pPr>
              <w:widowControl/>
              <w:mirrorIndents w:val="0"/>
              <w:rPr>
                <w:rFonts w:ascii="Aptos" w:eastAsia="Aptos" w:hAnsi="Aptos" w:cs="Aptos"/>
                <w:color w:val="000000" w:themeColor="text1"/>
              </w:rPr>
            </w:pPr>
            <w:r w:rsidRPr="00730893">
              <w:rPr>
                <w:b/>
              </w:rPr>
              <w:t>PH5-SMI-01, PH5-RRL-01,</w:t>
            </w:r>
            <w:r w:rsidR="005D2200" w:rsidRPr="00730893">
              <w:rPr>
                <w:b/>
                <w:bCs/>
              </w:rPr>
              <w:t xml:space="preserve"> </w:t>
            </w:r>
            <w:r w:rsidR="003258D4">
              <w:rPr>
                <w:b/>
                <w:bCs/>
              </w:rPr>
              <w:br/>
            </w:r>
            <w:r w:rsidR="005D2200" w:rsidRPr="00730893">
              <w:rPr>
                <w:b/>
                <w:bCs/>
              </w:rPr>
              <w:t>PH5-IBC-01</w:t>
            </w:r>
          </w:p>
          <w:p w14:paraId="4D251F77" w14:textId="77777777" w:rsidR="006F76FE" w:rsidRPr="00730893" w:rsidRDefault="006F76FE" w:rsidP="005D2200">
            <w:pPr>
              <w:widowControl/>
              <w:mirrorIndents w:val="0"/>
              <w:rPr>
                <w:b/>
                <w:bCs/>
              </w:rPr>
            </w:pPr>
            <w:r w:rsidRPr="00730893">
              <w:rPr>
                <w:b/>
                <w:bCs/>
              </w:rPr>
              <w:t>Content</w:t>
            </w:r>
          </w:p>
          <w:p w14:paraId="2434F225" w14:textId="616FAF24" w:rsidR="006F76FE" w:rsidRPr="00730893" w:rsidRDefault="006F76FE" w:rsidP="005D2200">
            <w:pPr>
              <w:widowControl/>
              <w:mirrorIndents w:val="0"/>
              <w:rPr>
                <w:b/>
                <w:bCs/>
              </w:rPr>
            </w:pPr>
            <w:r w:rsidRPr="00730893">
              <w:rPr>
                <w:b/>
                <w:bCs/>
              </w:rPr>
              <w:t xml:space="preserve">Focus area </w:t>
            </w:r>
            <w:r w:rsidR="005D7982">
              <w:rPr>
                <w:b/>
                <w:bCs/>
              </w:rPr>
              <w:t>–</w:t>
            </w:r>
            <w:r w:rsidRPr="00730893">
              <w:rPr>
                <w:b/>
                <w:bCs/>
              </w:rPr>
              <w:t xml:space="preserve"> Respectful relationships</w:t>
            </w:r>
          </w:p>
          <w:p w14:paraId="1E3A4E15" w14:textId="394836CD" w:rsidR="006F76FE" w:rsidRPr="00730893" w:rsidRDefault="006F76FE" w:rsidP="005D2200">
            <w:pPr>
              <w:widowControl/>
              <w:mirrorIndents w:val="0"/>
              <w:rPr>
                <w:b/>
              </w:rPr>
            </w:pPr>
            <w:r w:rsidRPr="00730893">
              <w:rPr>
                <w:b/>
              </w:rPr>
              <w:t xml:space="preserve">Building and </w:t>
            </w:r>
            <w:r w:rsidR="00462D9A">
              <w:rPr>
                <w:b/>
              </w:rPr>
              <w:t>managing</w:t>
            </w:r>
            <w:r w:rsidR="00462D9A" w:rsidRPr="00730893">
              <w:rPr>
                <w:b/>
              </w:rPr>
              <w:t xml:space="preserve"> </w:t>
            </w:r>
            <w:r w:rsidRPr="00730893">
              <w:rPr>
                <w:b/>
              </w:rPr>
              <w:t>respectful relationships to support health and wellbeing</w:t>
            </w:r>
          </w:p>
          <w:p w14:paraId="7ED404C2" w14:textId="13FC2166" w:rsidR="006F76FE" w:rsidRPr="00730893" w:rsidRDefault="006F76FE">
            <w:pPr>
              <w:pStyle w:val="ListBullet"/>
              <w:rPr>
                <w:rFonts w:ascii="Aptos" w:eastAsia="Aptos" w:hAnsi="Aptos" w:cs="Aptos"/>
              </w:rPr>
            </w:pPr>
            <w:r w:rsidRPr="00730893">
              <w:t xml:space="preserve">Assess how respectful </w:t>
            </w:r>
            <w:r w:rsidRPr="00730893">
              <w:lastRenderedPageBreak/>
              <w:t>relationships can nurture personal growth and create safe and supportive environments for individuals and communities</w:t>
            </w:r>
          </w:p>
          <w:p w14:paraId="26C78A94" w14:textId="77777777" w:rsidR="005D2200" w:rsidRPr="00730893" w:rsidRDefault="005D2200" w:rsidP="005D2200">
            <w:pPr>
              <w:pStyle w:val="ListBullet"/>
              <w:numPr>
                <w:ilvl w:val="0"/>
                <w:numId w:val="2"/>
              </w:numPr>
              <w:rPr>
                <w:rFonts w:ascii="Aptos" w:eastAsia="Aptos" w:hAnsi="Aptos" w:cs="Aptos"/>
              </w:rPr>
            </w:pPr>
            <w:r w:rsidRPr="00730893">
              <w:rPr>
                <w:rFonts w:eastAsia="Aptos"/>
              </w:rPr>
              <w:t>Examine skills and devise strategies to promote health and respectful relationships and limit or end harmful relationships</w:t>
            </w:r>
          </w:p>
          <w:p w14:paraId="501C0C3B" w14:textId="5A3BFE73" w:rsidR="005D2200" w:rsidRPr="00730893" w:rsidRDefault="005D2200" w:rsidP="005D2200">
            <w:pPr>
              <w:pStyle w:val="ListBullet"/>
              <w:numPr>
                <w:ilvl w:val="0"/>
                <w:numId w:val="2"/>
              </w:numPr>
              <w:rPr>
                <w:rFonts w:ascii="Aptos" w:eastAsia="Aptos" w:hAnsi="Aptos" w:cs="Aptos"/>
              </w:rPr>
            </w:pPr>
            <w:r w:rsidRPr="00730893">
              <w:rPr>
                <w:rFonts w:eastAsia="Aptos"/>
              </w:rPr>
              <w:t>Examine how power balances impact respectful relationships in context</w:t>
            </w:r>
            <w:r w:rsidR="00462D9A">
              <w:rPr>
                <w:rFonts w:eastAsia="Aptos"/>
              </w:rPr>
              <w:t>s</w:t>
            </w:r>
            <w:r w:rsidRPr="00730893">
              <w:rPr>
                <w:rFonts w:eastAsia="Aptos"/>
              </w:rPr>
              <w:t xml:space="preserve"> such as school, home, the workplace or with friends</w:t>
            </w:r>
          </w:p>
          <w:p w14:paraId="3C7B816F" w14:textId="77777777" w:rsidR="005D2200" w:rsidRPr="00730893" w:rsidRDefault="005D2200" w:rsidP="005D2200">
            <w:pPr>
              <w:pStyle w:val="ListBullet"/>
              <w:numPr>
                <w:ilvl w:val="0"/>
                <w:numId w:val="2"/>
              </w:numPr>
              <w:rPr>
                <w:rFonts w:ascii="Aptos" w:eastAsia="Aptos" w:hAnsi="Aptos" w:cs="Aptos"/>
              </w:rPr>
            </w:pPr>
            <w:r w:rsidRPr="00730893">
              <w:rPr>
                <w:rFonts w:eastAsia="Aptos"/>
              </w:rPr>
              <w:t xml:space="preserve">Examine support networks and rehearse protective strategies that can be used to help themselves and others in situations of coercion, neglect </w:t>
            </w:r>
            <w:r w:rsidRPr="00730893">
              <w:rPr>
                <w:rFonts w:eastAsia="Aptos"/>
              </w:rPr>
              <w:lastRenderedPageBreak/>
              <w:t>and abuse</w:t>
            </w:r>
          </w:p>
          <w:p w14:paraId="69215424" w14:textId="1242AE58" w:rsidR="005D2200" w:rsidRPr="00730893" w:rsidRDefault="005D2200" w:rsidP="005D2200">
            <w:pPr>
              <w:pStyle w:val="ListBullet"/>
              <w:numPr>
                <w:ilvl w:val="0"/>
                <w:numId w:val="2"/>
              </w:numPr>
              <w:rPr>
                <w:rFonts w:ascii="Aptos" w:eastAsia="Aptos" w:hAnsi="Aptos" w:cs="Aptos"/>
                <w:sz w:val="24"/>
              </w:rPr>
            </w:pPr>
            <w:r w:rsidRPr="00730893">
              <w:t>Describe the rights and responsibilities within intimate and sexual relationships that help create positive and safe experiences, including how to gain, give and deny consent</w:t>
            </w:r>
          </w:p>
          <w:p w14:paraId="7BBFDA2C" w14:textId="77777777" w:rsidR="005D2200" w:rsidRPr="00730893" w:rsidRDefault="005D2200" w:rsidP="005D2200">
            <w:pPr>
              <w:pStyle w:val="ListBullet"/>
              <w:numPr>
                <w:ilvl w:val="0"/>
                <w:numId w:val="2"/>
              </w:numPr>
            </w:pPr>
            <w:r w:rsidRPr="00730893">
              <w:t>Examine strategies that enhance safety and positive experiences in intimate and sexual relationships, such as effective communication, respecting people’s choices, personal boundaries and affirmative consent</w:t>
            </w:r>
          </w:p>
          <w:p w14:paraId="71628234" w14:textId="77777777" w:rsidR="006F76FE" w:rsidRPr="00730893" w:rsidRDefault="006F76FE" w:rsidP="005D2200">
            <w:pPr>
              <w:widowControl/>
              <w:mirrorIndents w:val="0"/>
            </w:pPr>
            <w:r w:rsidRPr="00730893">
              <w:rPr>
                <w:b/>
              </w:rPr>
              <w:t>Applying self-management and interpersonal skills to enhance respectful relationships</w:t>
            </w:r>
          </w:p>
          <w:p w14:paraId="6B2A0641" w14:textId="2E10D5C5" w:rsidR="005D2200" w:rsidRPr="00730893" w:rsidRDefault="005D2200" w:rsidP="005D2200">
            <w:pPr>
              <w:pStyle w:val="ListBullet"/>
              <w:numPr>
                <w:ilvl w:val="0"/>
                <w:numId w:val="2"/>
              </w:numPr>
            </w:pPr>
            <w:r w:rsidRPr="00730893">
              <w:t xml:space="preserve">Examine and refine </w:t>
            </w:r>
            <w:r w:rsidRPr="00730893">
              <w:lastRenderedPageBreak/>
              <w:t>interpersonal skills and actions to take greater responsibility for the safety, health and wellbeing of themselves and others</w:t>
            </w:r>
          </w:p>
          <w:p w14:paraId="0E2F12C2" w14:textId="77777777" w:rsidR="00E35B46" w:rsidRPr="00730893" w:rsidRDefault="006F76FE" w:rsidP="00E35B46">
            <w:pPr>
              <w:pStyle w:val="ListBullet"/>
            </w:pPr>
            <w:r w:rsidRPr="00730893">
              <w:t>Explain and demonstrate how being resilient and assertive can assist in managing a range of situations</w:t>
            </w:r>
          </w:p>
          <w:p w14:paraId="46C22903" w14:textId="56E5ACD9" w:rsidR="006F76FE" w:rsidRPr="00730893" w:rsidRDefault="005D2200" w:rsidP="00E35B46">
            <w:pPr>
              <w:pStyle w:val="ListBullet"/>
            </w:pPr>
            <w:r w:rsidRPr="00730893">
              <w:t>Assess and apply leadership skills that support inclusive and respectful relationships</w:t>
            </w:r>
          </w:p>
        </w:tc>
        <w:tc>
          <w:tcPr>
            <w:tcW w:w="10737" w:type="dxa"/>
          </w:tcPr>
          <w:p w14:paraId="21AC3EBE" w14:textId="77777777" w:rsidR="006F76FE" w:rsidRPr="00D33CA2" w:rsidRDefault="006F76FE" w:rsidP="00D33CA2">
            <w:pPr>
              <w:rPr>
                <w:rStyle w:val="Strong"/>
              </w:rPr>
            </w:pPr>
            <w:r w:rsidRPr="00D33CA2">
              <w:rPr>
                <w:rStyle w:val="Strong"/>
              </w:rPr>
              <w:lastRenderedPageBreak/>
              <w:t>Learning intentions</w:t>
            </w:r>
          </w:p>
          <w:p w14:paraId="67EFD304" w14:textId="77777777" w:rsidR="006F76FE" w:rsidRPr="00730893" w:rsidRDefault="006F76FE" w:rsidP="00796EE3">
            <w:pPr>
              <w:pStyle w:val="ListBullet"/>
              <w:numPr>
                <w:ilvl w:val="0"/>
                <w:numId w:val="0"/>
              </w:numPr>
              <w:rPr>
                <w:rStyle w:val="Strong"/>
                <w:b w:val="0"/>
                <w:bCs w:val="0"/>
              </w:rPr>
            </w:pPr>
            <w:r w:rsidRPr="00730893">
              <w:rPr>
                <w:rStyle w:val="Strong"/>
                <w:b w:val="0"/>
                <w:bCs w:val="0"/>
              </w:rPr>
              <w:t>We are learning to:</w:t>
            </w:r>
          </w:p>
          <w:p w14:paraId="4F1C9B9D" w14:textId="02601650" w:rsidR="00AE42A1" w:rsidRPr="00730893" w:rsidRDefault="00AE42A1" w:rsidP="006C4BE5">
            <w:pPr>
              <w:pStyle w:val="ListBullet"/>
            </w:pPr>
            <w:r w:rsidRPr="00730893">
              <w:t>understand power in relationships, including how it can be used positively or negatively, and how it affects communication, boundaries and consent</w:t>
            </w:r>
          </w:p>
          <w:p w14:paraId="0C3A5FF5" w14:textId="458FD084" w:rsidR="009974CC" w:rsidRPr="00730893" w:rsidRDefault="009974CC" w:rsidP="006C4BE5">
            <w:pPr>
              <w:pStyle w:val="ListBullet"/>
            </w:pPr>
            <w:r w:rsidRPr="00730893">
              <w:t>recognise unhealthy or abusive behaviours and understand which support services are available and when to use them</w:t>
            </w:r>
          </w:p>
          <w:p w14:paraId="01518C59" w14:textId="79EDDC72" w:rsidR="00254CF7" w:rsidRPr="00730893" w:rsidRDefault="00125CDD" w:rsidP="006C4BE5">
            <w:pPr>
              <w:pStyle w:val="ListBullet"/>
              <w:rPr>
                <w:rStyle w:val="Strong"/>
                <w:b w:val="0"/>
                <w:bCs w:val="0"/>
              </w:rPr>
            </w:pPr>
            <w:r w:rsidRPr="00730893">
              <w:t>identify support network</w:t>
            </w:r>
            <w:r w:rsidR="00A734B7" w:rsidRPr="00730893">
              <w:t>s and services</w:t>
            </w:r>
            <w:r w:rsidRPr="00730893">
              <w:t xml:space="preserve"> and how to seek help in different situations.</w:t>
            </w:r>
          </w:p>
          <w:p w14:paraId="38868737" w14:textId="77777777" w:rsidR="006F76FE" w:rsidRPr="00730893" w:rsidRDefault="006F76FE" w:rsidP="00796EE3">
            <w:pPr>
              <w:pStyle w:val="ListBullet"/>
              <w:numPr>
                <w:ilvl w:val="0"/>
                <w:numId w:val="0"/>
              </w:numPr>
              <w:spacing w:before="120"/>
              <w:rPr>
                <w:rStyle w:val="Strong"/>
              </w:rPr>
            </w:pPr>
            <w:r w:rsidRPr="00730893">
              <w:rPr>
                <w:rStyle w:val="Strong"/>
              </w:rPr>
              <w:t>Success criteria</w:t>
            </w:r>
          </w:p>
          <w:p w14:paraId="1BFE0CCB" w14:textId="77777777" w:rsidR="006F76FE" w:rsidRPr="00730893" w:rsidRDefault="006F76FE" w:rsidP="00796EE3">
            <w:pPr>
              <w:pStyle w:val="ListBullet"/>
              <w:numPr>
                <w:ilvl w:val="0"/>
                <w:numId w:val="0"/>
              </w:numPr>
              <w:rPr>
                <w:rStyle w:val="Strong"/>
                <w:b w:val="0"/>
                <w:bCs w:val="0"/>
              </w:rPr>
            </w:pPr>
            <w:r w:rsidRPr="00730893">
              <w:rPr>
                <w:rStyle w:val="Strong"/>
                <w:b w:val="0"/>
                <w:bCs w:val="0"/>
              </w:rPr>
              <w:t>I can:</w:t>
            </w:r>
          </w:p>
          <w:p w14:paraId="12F1DE33" w14:textId="213FBB7A" w:rsidR="00366CA6" w:rsidRPr="00730893" w:rsidRDefault="00366CA6" w:rsidP="006C4BE5">
            <w:pPr>
              <w:pStyle w:val="ListBullet"/>
              <w:rPr>
                <w:rStyle w:val="Strong"/>
                <w:b w:val="0"/>
                <w:bCs w:val="0"/>
              </w:rPr>
            </w:pPr>
            <w:r w:rsidRPr="00730893">
              <w:lastRenderedPageBreak/>
              <w:t>explain what power is, identify who holds power in a situation and describe how it affects communication, boundaries and consent</w:t>
            </w:r>
          </w:p>
          <w:p w14:paraId="0E093C30" w14:textId="6D90014A" w:rsidR="006803C4" w:rsidRPr="00730893" w:rsidRDefault="00A85A3E" w:rsidP="006C4BE5">
            <w:pPr>
              <w:pStyle w:val="ListBullet"/>
            </w:pPr>
            <w:r w:rsidRPr="00730893">
              <w:t>recognise signs of unhealthy or abusive behaviour</w:t>
            </w:r>
            <w:r w:rsidR="006803C4" w:rsidRPr="00730893">
              <w:t xml:space="preserve"> and implement protective strategies to keep myself and others safe</w:t>
            </w:r>
          </w:p>
          <w:p w14:paraId="72ADB5DD" w14:textId="4929A77C" w:rsidR="0065182E" w:rsidRPr="00730893" w:rsidRDefault="00934C7A" w:rsidP="006C4BE5">
            <w:pPr>
              <w:pStyle w:val="ListBullet"/>
              <w:rPr>
                <w:rStyle w:val="Strong"/>
                <w:b w:val="0"/>
                <w:bCs w:val="0"/>
              </w:rPr>
            </w:pPr>
            <w:r w:rsidRPr="00730893">
              <w:rPr>
                <w:rStyle w:val="Strong"/>
                <w:b w:val="0"/>
                <w:bCs w:val="0"/>
              </w:rPr>
              <w:t>identify and assess trusted people</w:t>
            </w:r>
            <w:r w:rsidR="00E35B46" w:rsidRPr="00730893">
              <w:rPr>
                <w:rStyle w:val="Strong"/>
                <w:b w:val="0"/>
                <w:bCs w:val="0"/>
              </w:rPr>
              <w:t xml:space="preserve">, </w:t>
            </w:r>
            <w:r w:rsidRPr="00730893">
              <w:rPr>
                <w:rStyle w:val="Strong"/>
                <w:b w:val="0"/>
                <w:bCs w:val="0"/>
              </w:rPr>
              <w:t>support services</w:t>
            </w:r>
            <w:r w:rsidR="00F574C6" w:rsidRPr="00730893">
              <w:rPr>
                <w:rStyle w:val="Strong"/>
                <w:b w:val="0"/>
                <w:bCs w:val="0"/>
              </w:rPr>
              <w:t xml:space="preserve"> </w:t>
            </w:r>
            <w:r w:rsidRPr="00730893">
              <w:rPr>
                <w:rStyle w:val="Strong"/>
                <w:b w:val="0"/>
                <w:bCs w:val="0"/>
              </w:rPr>
              <w:t xml:space="preserve">and recommend appropriate sources of help to keep myself </w:t>
            </w:r>
            <w:r w:rsidR="00B61FE6" w:rsidRPr="00730893">
              <w:rPr>
                <w:rStyle w:val="Strong"/>
                <w:b w:val="0"/>
                <w:bCs w:val="0"/>
              </w:rPr>
              <w:t xml:space="preserve">and </w:t>
            </w:r>
            <w:r w:rsidRPr="00730893">
              <w:rPr>
                <w:rStyle w:val="Strong"/>
                <w:b w:val="0"/>
                <w:bCs w:val="0"/>
              </w:rPr>
              <w:t>others safe.</w:t>
            </w:r>
          </w:p>
          <w:p w14:paraId="3C80B728" w14:textId="585ED551" w:rsidR="00A1482B" w:rsidRPr="00730893" w:rsidRDefault="00A1482B" w:rsidP="00A1482B">
            <w:pPr>
              <w:rPr>
                <w:rStyle w:val="Strong"/>
              </w:rPr>
            </w:pPr>
            <w:r w:rsidRPr="00730893">
              <w:rPr>
                <w:rStyle w:val="Strong"/>
              </w:rPr>
              <w:t>Support networks</w:t>
            </w:r>
          </w:p>
          <w:p w14:paraId="30FF5505" w14:textId="5028C229" w:rsidR="00A1482B" w:rsidRPr="00730893" w:rsidRDefault="00A1482B" w:rsidP="00A1482B">
            <w:r w:rsidRPr="00730893">
              <w:t>Explain to students that it is important to review the people in their support network. These are the trusted people who they can go to for advice or support.</w:t>
            </w:r>
            <w:r w:rsidR="003258D4">
              <w:t xml:space="preserve"> </w:t>
            </w:r>
            <w:r w:rsidR="006F2F43" w:rsidRPr="00730893">
              <w:t>T</w:t>
            </w:r>
            <w:r w:rsidRPr="00730893">
              <w:t xml:space="preserve">hese people may vary depending on the scenario. Some examples of these support network individuals </w:t>
            </w:r>
            <w:r w:rsidR="00540B71" w:rsidRPr="00730893">
              <w:t>may include</w:t>
            </w:r>
            <w:r w:rsidRPr="00730893">
              <w:t xml:space="preserve"> friends, parents, extended family, family friends, teachers, school counsellors, coaches.</w:t>
            </w:r>
          </w:p>
          <w:p w14:paraId="4E6D7256" w14:textId="1FCCB838" w:rsidR="00A1482B" w:rsidRPr="00730893" w:rsidRDefault="00A1482B" w:rsidP="00A1482B">
            <w:r w:rsidRPr="00730893">
              <w:t>Ask students to reflect on who they would go to</w:t>
            </w:r>
            <w:r w:rsidR="00A5280F" w:rsidRPr="00730893">
              <w:t xml:space="preserve"> if they were </w:t>
            </w:r>
            <w:r w:rsidR="000274B7" w:rsidRPr="00730893">
              <w:t>experienc</w:t>
            </w:r>
            <w:r w:rsidR="005346B1" w:rsidRPr="00730893">
              <w:t>ing an issue</w:t>
            </w:r>
            <w:r w:rsidR="00255495" w:rsidRPr="00730893">
              <w:t xml:space="preserve"> </w:t>
            </w:r>
            <w:r w:rsidRPr="00730893">
              <w:t>with:</w:t>
            </w:r>
          </w:p>
          <w:p w14:paraId="57C83F0F" w14:textId="77777777" w:rsidR="00A1482B" w:rsidRPr="00730893" w:rsidRDefault="00A1482B" w:rsidP="006C4BE5">
            <w:pPr>
              <w:pStyle w:val="ListBullet"/>
            </w:pPr>
            <w:r w:rsidRPr="00730893">
              <w:t>a friend at school</w:t>
            </w:r>
          </w:p>
          <w:p w14:paraId="3827F8EB" w14:textId="77777777" w:rsidR="00A1482B" w:rsidRPr="00730893" w:rsidRDefault="00A1482B" w:rsidP="006C4BE5">
            <w:pPr>
              <w:pStyle w:val="ListBullet"/>
            </w:pPr>
            <w:r w:rsidRPr="00730893">
              <w:t>a boss</w:t>
            </w:r>
          </w:p>
          <w:p w14:paraId="70851A5F" w14:textId="77777777" w:rsidR="00A1482B" w:rsidRPr="00730893" w:rsidRDefault="00A1482B" w:rsidP="006C4BE5">
            <w:pPr>
              <w:pStyle w:val="ListBullet"/>
            </w:pPr>
            <w:r w:rsidRPr="00730893">
              <w:t>a teacher</w:t>
            </w:r>
          </w:p>
          <w:p w14:paraId="3D51A7E5" w14:textId="77777777" w:rsidR="00A1482B" w:rsidRPr="00730893" w:rsidRDefault="00A1482B" w:rsidP="006C4BE5">
            <w:pPr>
              <w:pStyle w:val="ListBullet"/>
            </w:pPr>
            <w:r w:rsidRPr="00730893">
              <w:lastRenderedPageBreak/>
              <w:t>a coach</w:t>
            </w:r>
          </w:p>
          <w:p w14:paraId="00A2DFED" w14:textId="77777777" w:rsidR="00A1482B" w:rsidRPr="00730893" w:rsidRDefault="00A1482B" w:rsidP="006C4BE5">
            <w:pPr>
              <w:pStyle w:val="ListBullet"/>
            </w:pPr>
            <w:r w:rsidRPr="00730893">
              <w:t>a parent</w:t>
            </w:r>
          </w:p>
          <w:p w14:paraId="03753183" w14:textId="77777777" w:rsidR="00A1482B" w:rsidRPr="00730893" w:rsidRDefault="00A1482B" w:rsidP="006C4BE5">
            <w:pPr>
              <w:pStyle w:val="ListBullet"/>
            </w:pPr>
            <w:r w:rsidRPr="00730893">
              <w:t>a partner.</w:t>
            </w:r>
          </w:p>
          <w:p w14:paraId="41F91AB9" w14:textId="760BE389" w:rsidR="00A1482B" w:rsidRPr="00730893" w:rsidRDefault="00A1482B" w:rsidP="00A1482B">
            <w:r w:rsidRPr="00730893">
              <w:t>Students turn and talk to a partner about who they would go to</w:t>
            </w:r>
            <w:r w:rsidR="0094571D" w:rsidRPr="00730893">
              <w:t xml:space="preserve"> </w:t>
            </w:r>
            <w:r w:rsidR="009F421C" w:rsidRPr="00730893">
              <w:t>for support</w:t>
            </w:r>
            <w:r w:rsidRPr="00730893">
              <w:t xml:space="preserve"> in </w:t>
            </w:r>
            <w:r w:rsidR="00D33CA2">
              <w:t>2</w:t>
            </w:r>
            <w:r w:rsidR="00D33CA2" w:rsidRPr="00730893">
              <w:t xml:space="preserve"> </w:t>
            </w:r>
            <w:r w:rsidRPr="00730893">
              <w:t xml:space="preserve">of the </w:t>
            </w:r>
            <w:r w:rsidR="009F421C" w:rsidRPr="00730893">
              <w:t>situations</w:t>
            </w:r>
            <w:r w:rsidRPr="00730893">
              <w:t>.</w:t>
            </w:r>
          </w:p>
          <w:p w14:paraId="71CD78DE" w14:textId="78008AA8" w:rsidR="00197165" w:rsidRPr="00730893" w:rsidRDefault="00197165">
            <w:pPr>
              <w:rPr>
                <w:rStyle w:val="Strong"/>
              </w:rPr>
            </w:pPr>
            <w:r w:rsidRPr="00730893">
              <w:rPr>
                <w:rStyle w:val="Strong"/>
              </w:rPr>
              <w:t>Understanding power in relationships</w:t>
            </w:r>
          </w:p>
          <w:p w14:paraId="3332B41E" w14:textId="7FD8CB66" w:rsidR="003065F5" w:rsidRPr="00730893" w:rsidRDefault="007D5C2B" w:rsidP="007D5C2B">
            <w:r w:rsidRPr="00730893">
              <w:t xml:space="preserve">Display the following definition of </w:t>
            </w:r>
            <w:r w:rsidR="00D33CA2">
              <w:t>‘</w:t>
            </w:r>
            <w:r w:rsidRPr="00730893">
              <w:t>power</w:t>
            </w:r>
            <w:r w:rsidR="00D33CA2">
              <w:t>’</w:t>
            </w:r>
            <w:r w:rsidRPr="00730893">
              <w:t xml:space="preserve"> to students</w:t>
            </w:r>
            <w:r w:rsidR="00346F83" w:rsidRPr="00730893">
              <w:t>.</w:t>
            </w:r>
          </w:p>
          <w:p w14:paraId="4DAA360B" w14:textId="6AD7C6B6" w:rsidR="007D5C2B" w:rsidRPr="00730893" w:rsidRDefault="00346F83" w:rsidP="00346F83">
            <w:pPr>
              <w:pStyle w:val="FeatureBox4"/>
            </w:pPr>
            <w:r w:rsidRPr="00730893">
              <w:rPr>
                <w:rStyle w:val="Strong"/>
              </w:rPr>
              <w:t>Power</w:t>
            </w:r>
            <w:r w:rsidRPr="00730893">
              <w:t xml:space="preserve"> is</w:t>
            </w:r>
            <w:r w:rsidR="007D5C2B" w:rsidRPr="00730893">
              <w:t xml:space="preserve"> the ability to influence or control what happens.</w:t>
            </w:r>
          </w:p>
          <w:p w14:paraId="586314E9" w14:textId="318BB39C" w:rsidR="0044770D" w:rsidRPr="00730893" w:rsidRDefault="00FF695B">
            <w:r w:rsidRPr="00730893">
              <w:t xml:space="preserve">Conduct a whole-class brainstorm to identify </w:t>
            </w:r>
            <w:r w:rsidR="001B5F75" w:rsidRPr="00730893">
              <w:t>roles</w:t>
            </w:r>
            <w:r w:rsidRPr="00730893">
              <w:t xml:space="preserve"> and positions </w:t>
            </w:r>
            <w:r w:rsidR="001B5F75" w:rsidRPr="00730893">
              <w:t xml:space="preserve">where people have power. For example, </w:t>
            </w:r>
            <w:r w:rsidR="0044770D" w:rsidRPr="00730893">
              <w:t>police, prime minister, teacher, coach</w:t>
            </w:r>
            <w:r w:rsidR="00250E35" w:rsidRPr="00730893">
              <w:t>, parent</w:t>
            </w:r>
            <w:r w:rsidR="0044770D" w:rsidRPr="00730893">
              <w:t>.</w:t>
            </w:r>
          </w:p>
          <w:p w14:paraId="0060A020" w14:textId="28A03DB6" w:rsidR="00CC3558" w:rsidRPr="00730893" w:rsidRDefault="00CF5AA1">
            <w:r w:rsidRPr="00730893">
              <w:t>Students turn and talk to a peer to discuss what gives someone ‘power’</w:t>
            </w:r>
            <w:r w:rsidR="00FB1A20" w:rsidRPr="00730893">
              <w:t>. Share responses with the whole class. Responses may include age, status, position, job.</w:t>
            </w:r>
          </w:p>
          <w:p w14:paraId="0F3782CB" w14:textId="2D3B0388" w:rsidR="00175A8C" w:rsidRPr="00730893" w:rsidRDefault="00175A8C">
            <w:r w:rsidRPr="00730893">
              <w:t>Conduct a whole</w:t>
            </w:r>
            <w:r w:rsidR="00D33CA2">
              <w:t>-</w:t>
            </w:r>
            <w:r w:rsidRPr="00730893">
              <w:t xml:space="preserve">class discussion posing the question: </w:t>
            </w:r>
            <w:r w:rsidR="00D33CA2">
              <w:t>H</w:t>
            </w:r>
            <w:r w:rsidRPr="00730893">
              <w:t>ow do you know when you</w:t>
            </w:r>
            <w:r w:rsidR="007266E9" w:rsidRPr="00730893">
              <w:t xml:space="preserve"> may be in a position of </w:t>
            </w:r>
            <w:r w:rsidRPr="00730893">
              <w:t>power in a relationship with someone?</w:t>
            </w:r>
          </w:p>
          <w:p w14:paraId="74866AC1" w14:textId="4525F65C" w:rsidR="008F5A80" w:rsidRPr="00730893" w:rsidRDefault="009831F8">
            <w:r>
              <w:t>In pairs, s</w:t>
            </w:r>
            <w:r w:rsidR="00DF7737" w:rsidRPr="00730893">
              <w:t>tudents us</w:t>
            </w:r>
            <w:r>
              <w:t>e</w:t>
            </w:r>
            <w:r w:rsidR="00DF7737" w:rsidRPr="00730893">
              <w:t xml:space="preserve"> the </w:t>
            </w:r>
            <w:hyperlink w:anchor="_Appendix_8_–" w:history="1">
              <w:r w:rsidR="00C009B3" w:rsidRPr="00730893">
                <w:rPr>
                  <w:rStyle w:val="Hyperlink"/>
                </w:rPr>
                <w:t xml:space="preserve">Appendix </w:t>
              </w:r>
              <w:r w:rsidR="00362534" w:rsidRPr="00730893">
                <w:rPr>
                  <w:rStyle w:val="Hyperlink"/>
                </w:rPr>
                <w:t>8</w:t>
              </w:r>
              <w:r w:rsidR="00C009B3" w:rsidRPr="00730893">
                <w:rPr>
                  <w:rStyle w:val="Hyperlink"/>
                </w:rPr>
                <w:t xml:space="preserve"> </w:t>
              </w:r>
              <w:r w:rsidR="005D7982">
                <w:rPr>
                  <w:rStyle w:val="Hyperlink"/>
                </w:rPr>
                <w:t>–</w:t>
              </w:r>
              <w:r w:rsidR="00C009B3" w:rsidRPr="00730893">
                <w:rPr>
                  <w:rStyle w:val="Hyperlink"/>
                </w:rPr>
                <w:t xml:space="preserve"> types of power</w:t>
              </w:r>
            </w:hyperlink>
            <w:r w:rsidR="00DF7737" w:rsidRPr="00730893">
              <w:t xml:space="preserve"> </w:t>
            </w:r>
            <w:r w:rsidR="00E77035" w:rsidRPr="00730893">
              <w:t xml:space="preserve">worksheet </w:t>
            </w:r>
            <w:r w:rsidR="0044033A" w:rsidRPr="00730893">
              <w:t xml:space="preserve">to </w:t>
            </w:r>
            <w:r w:rsidR="00E77035" w:rsidRPr="00730893">
              <w:t xml:space="preserve">match up the types of power with the </w:t>
            </w:r>
            <w:r w:rsidR="00E77035" w:rsidRPr="00730893">
              <w:lastRenderedPageBreak/>
              <w:t xml:space="preserve">definition and examples. </w:t>
            </w:r>
            <w:r w:rsidR="00330DC6" w:rsidRPr="00730893">
              <w:t>As a class discuss how power</w:t>
            </w:r>
            <w:r w:rsidR="00527538" w:rsidRPr="00730893">
              <w:t xml:space="preserve"> in these examples</w:t>
            </w:r>
            <w:r w:rsidR="00330DC6" w:rsidRPr="00730893">
              <w:t xml:space="preserve"> can be used in both a positive and negative way.</w:t>
            </w:r>
          </w:p>
          <w:p w14:paraId="65ECEB1B" w14:textId="7E49DF7B" w:rsidR="009D3735" w:rsidRPr="00730893" w:rsidRDefault="00F9039D">
            <w:r w:rsidRPr="00730893">
              <w:t>Conduct a think-pair-share</w:t>
            </w:r>
            <w:r w:rsidR="009D3735" w:rsidRPr="00730893">
              <w:t xml:space="preserve"> using</w:t>
            </w:r>
            <w:r w:rsidR="009831F8">
              <w:t xml:space="preserve"> a</w:t>
            </w:r>
            <w:r w:rsidR="004237FC" w:rsidRPr="00730893">
              <w:t xml:space="preserve"> </w:t>
            </w:r>
            <w:hyperlink r:id="rId32" w:anchor=".X63MT37YcBg.link" w:history="1">
              <w:r w:rsidR="004237FC" w:rsidRPr="00730893">
                <w:rPr>
                  <w:rStyle w:val="Hyperlink"/>
                </w:rPr>
                <w:t>T-Chart</w:t>
              </w:r>
            </w:hyperlink>
            <w:r w:rsidR="004237FC" w:rsidRPr="00730893">
              <w:t xml:space="preserve"> with the heading </w:t>
            </w:r>
            <w:r w:rsidR="00491A0F" w:rsidRPr="00730893">
              <w:t>‘</w:t>
            </w:r>
            <w:r w:rsidR="00C342C3" w:rsidRPr="00730893">
              <w:t>H</w:t>
            </w:r>
            <w:r w:rsidR="004237FC" w:rsidRPr="00730893">
              <w:t>ow power can be used</w:t>
            </w:r>
            <w:r w:rsidR="00491A0F" w:rsidRPr="00730893">
              <w:t xml:space="preserve">’. Students label </w:t>
            </w:r>
            <w:r w:rsidR="004237FC" w:rsidRPr="00730893">
              <w:t>one column positive and the other column negative</w:t>
            </w:r>
            <w:r w:rsidR="00C342C3" w:rsidRPr="00730893">
              <w:t xml:space="preserve"> and individually brainstorm </w:t>
            </w:r>
            <w:r w:rsidR="00F9131F" w:rsidRPr="00730893">
              <w:t>a list for each</w:t>
            </w:r>
            <w:r w:rsidR="004237FC" w:rsidRPr="00730893">
              <w:t>.</w:t>
            </w:r>
          </w:p>
          <w:p w14:paraId="4342A40B" w14:textId="64772362" w:rsidR="004B6FEB" w:rsidRPr="00730893" w:rsidRDefault="004B6FEB">
            <w:r w:rsidRPr="00730893">
              <w:t xml:space="preserve">Conduct a whole-class discussion on the </w:t>
            </w:r>
            <w:r w:rsidR="00EB2BA0" w:rsidRPr="00730893">
              <w:t xml:space="preserve">question: </w:t>
            </w:r>
            <w:r w:rsidR="009831F8">
              <w:t>H</w:t>
            </w:r>
            <w:r w:rsidR="00EB2BA0" w:rsidRPr="00730893">
              <w:t>ow</w:t>
            </w:r>
            <w:r w:rsidR="001C1B32" w:rsidRPr="00730893">
              <w:t xml:space="preserve"> does the use of power relate to values and ethical behaviour?</w:t>
            </w:r>
          </w:p>
          <w:p w14:paraId="1D6F9FB0" w14:textId="09D01CA7" w:rsidR="00EB2BA0" w:rsidRPr="00730893" w:rsidRDefault="00EB2BA0">
            <w:pPr>
              <w:rPr>
                <w:rStyle w:val="Strong"/>
              </w:rPr>
            </w:pPr>
            <w:r w:rsidRPr="00730893">
              <w:rPr>
                <w:rStyle w:val="Strong"/>
              </w:rPr>
              <w:t>Power in relationships scenarios</w:t>
            </w:r>
          </w:p>
          <w:p w14:paraId="643A313D" w14:textId="40B9A946" w:rsidR="008A5671" w:rsidRPr="00730893" w:rsidRDefault="005D0A1B">
            <w:r w:rsidRPr="00730893">
              <w:t xml:space="preserve">Provide students with a </w:t>
            </w:r>
            <w:r w:rsidR="00D44EBC" w:rsidRPr="00730893">
              <w:t>series of scenarios depicting power in relationships (</w:t>
            </w:r>
            <w:r w:rsidR="009831F8">
              <w:t>r</w:t>
            </w:r>
            <w:r w:rsidR="008843B1" w:rsidRPr="00730893">
              <w:t>efer to</w:t>
            </w:r>
            <w:r w:rsidR="00D44EBC" w:rsidRPr="00730893">
              <w:t xml:space="preserve"> </w:t>
            </w:r>
            <w:hyperlink w:anchor="_Appendix_9_–" w:history="1">
              <w:r w:rsidR="00362534" w:rsidRPr="00730893">
                <w:rPr>
                  <w:rStyle w:val="Hyperlink"/>
                </w:rPr>
                <w:t>A</w:t>
              </w:r>
              <w:r w:rsidR="00D44EBC" w:rsidRPr="00730893">
                <w:rPr>
                  <w:rStyle w:val="Hyperlink"/>
                </w:rPr>
                <w:t xml:space="preserve">ppendix </w:t>
              </w:r>
              <w:r w:rsidR="00362534" w:rsidRPr="00730893">
                <w:rPr>
                  <w:rStyle w:val="Hyperlink"/>
                </w:rPr>
                <w:t>9</w:t>
              </w:r>
              <w:r w:rsidR="00D44EBC" w:rsidRPr="00730893">
                <w:rPr>
                  <w:rStyle w:val="Hyperlink"/>
                </w:rPr>
                <w:t xml:space="preserve"> </w:t>
              </w:r>
              <w:r w:rsidR="00D020E1" w:rsidRPr="00730893">
                <w:rPr>
                  <w:rStyle w:val="Hyperlink"/>
                </w:rPr>
                <w:t>–</w:t>
              </w:r>
              <w:r w:rsidR="00D44EBC" w:rsidRPr="00730893">
                <w:rPr>
                  <w:rStyle w:val="Hyperlink"/>
                </w:rPr>
                <w:t xml:space="preserve"> </w:t>
              </w:r>
              <w:r w:rsidR="00D020E1" w:rsidRPr="00730893">
                <w:rPr>
                  <w:rStyle w:val="Hyperlink"/>
                </w:rPr>
                <w:t>power in relationships scenarios</w:t>
              </w:r>
            </w:hyperlink>
            <w:r w:rsidR="00D020E1" w:rsidRPr="00730893">
              <w:t xml:space="preserve"> for examples)</w:t>
            </w:r>
            <w:r w:rsidR="00D44EBC" w:rsidRPr="00730893">
              <w:t>. Students work in pairs to analyse each scenario and answer the following questions:</w:t>
            </w:r>
          </w:p>
          <w:p w14:paraId="5456EC75" w14:textId="77777777" w:rsidR="006B70A0" w:rsidRPr="00730893" w:rsidRDefault="00D44EBC" w:rsidP="006C4BE5">
            <w:pPr>
              <w:pStyle w:val="ListBullet"/>
            </w:pPr>
            <w:r w:rsidRPr="00730893">
              <w:t>Who</w:t>
            </w:r>
            <w:r w:rsidR="00900DD3" w:rsidRPr="00730893">
              <w:t xml:space="preserve"> has power</w:t>
            </w:r>
            <w:r w:rsidRPr="00730893">
              <w:t>?</w:t>
            </w:r>
          </w:p>
          <w:p w14:paraId="6C5E428A" w14:textId="0307D127" w:rsidR="006B70A0" w:rsidRPr="00730893" w:rsidRDefault="006B70A0" w:rsidP="006C4BE5">
            <w:pPr>
              <w:pStyle w:val="ListBullet"/>
            </w:pPr>
            <w:r w:rsidRPr="00730893">
              <w:t>What type of power is being used?</w:t>
            </w:r>
          </w:p>
          <w:p w14:paraId="4F388A56" w14:textId="0D68ADA5" w:rsidR="006B70A0" w:rsidRPr="00730893" w:rsidRDefault="00900DD3" w:rsidP="006C4BE5">
            <w:pPr>
              <w:pStyle w:val="ListBullet"/>
            </w:pPr>
            <w:r w:rsidRPr="00730893">
              <w:t>Is it being used in a positive or negative way</w:t>
            </w:r>
            <w:r w:rsidR="00C71E53" w:rsidRPr="00730893">
              <w:t>?</w:t>
            </w:r>
            <w:r w:rsidR="006B70A0" w:rsidRPr="00730893">
              <w:t xml:space="preserve"> How?</w:t>
            </w:r>
          </w:p>
          <w:p w14:paraId="32B4509E" w14:textId="1FD0B990" w:rsidR="006B70A0" w:rsidRPr="00730893" w:rsidRDefault="00DD6775" w:rsidP="006C4BE5">
            <w:pPr>
              <w:pStyle w:val="ListBullet"/>
            </w:pPr>
            <w:r w:rsidRPr="00730893">
              <w:t>In scenarios</w:t>
            </w:r>
            <w:r w:rsidR="000E5963" w:rsidRPr="00730893">
              <w:t xml:space="preserve"> depicting negative use of power</w:t>
            </w:r>
          </w:p>
          <w:p w14:paraId="2465F0D3" w14:textId="6A928F41" w:rsidR="006C4BE5" w:rsidRPr="00730893" w:rsidRDefault="00905892" w:rsidP="000C2549">
            <w:pPr>
              <w:pStyle w:val="ListBullet2"/>
            </w:pPr>
            <w:r>
              <w:t>H</w:t>
            </w:r>
            <w:r w:rsidR="006C4BE5" w:rsidRPr="00730893">
              <w:t>ow does this impact someone communicating their boundaries?</w:t>
            </w:r>
          </w:p>
          <w:p w14:paraId="075C6EE5" w14:textId="01A6C321" w:rsidR="006B70A0" w:rsidRPr="00730893" w:rsidRDefault="00905892" w:rsidP="000C2549">
            <w:pPr>
              <w:pStyle w:val="ListBullet2"/>
            </w:pPr>
            <w:r>
              <w:lastRenderedPageBreak/>
              <w:t>W</w:t>
            </w:r>
            <w:r w:rsidR="006B70A0" w:rsidRPr="00730893">
              <w:t xml:space="preserve">hat strategies could </w:t>
            </w:r>
            <w:r w:rsidR="006C4BE5" w:rsidRPr="00730893">
              <w:t>be employed to address power imbalances?</w:t>
            </w:r>
          </w:p>
          <w:p w14:paraId="7E58FC0E" w14:textId="17C2CE63" w:rsidR="005B025A" w:rsidRPr="00730893" w:rsidRDefault="000E5963" w:rsidP="006B70A0">
            <w:r w:rsidRPr="00730893">
              <w:t>Conduct a whole</w:t>
            </w:r>
            <w:r w:rsidR="005C7AFB">
              <w:t>-</w:t>
            </w:r>
            <w:r w:rsidRPr="00730893">
              <w:t xml:space="preserve">class discussion </w:t>
            </w:r>
            <w:r w:rsidR="00DA1E32" w:rsidRPr="00730893">
              <w:t>for students to share their responses</w:t>
            </w:r>
            <w:r w:rsidR="006C4BE5" w:rsidRPr="00730893">
              <w:t xml:space="preserve"> and strategies to address power imbalances</w:t>
            </w:r>
            <w:r w:rsidR="00DA1E32" w:rsidRPr="00730893">
              <w:t xml:space="preserve">. </w:t>
            </w:r>
            <w:r w:rsidR="006C4BE5" w:rsidRPr="00730893">
              <w:t xml:space="preserve">For example, assertive communication </w:t>
            </w:r>
            <w:r w:rsidR="000342BE" w:rsidRPr="00730893">
              <w:t>using</w:t>
            </w:r>
            <w:r w:rsidR="006C4BE5" w:rsidRPr="00730893">
              <w:t xml:space="preserve"> ‘I</w:t>
            </w:r>
            <w:r w:rsidR="008843B1" w:rsidRPr="00730893">
              <w:t>’</w:t>
            </w:r>
            <w:r w:rsidR="006C4BE5" w:rsidRPr="00730893">
              <w:t xml:space="preserve"> statements</w:t>
            </w:r>
            <w:r w:rsidR="005C7AFB">
              <w:t>,</w:t>
            </w:r>
            <w:r w:rsidR="006B01B5" w:rsidRPr="00730893">
              <w:t xml:space="preserve"> such as </w:t>
            </w:r>
            <w:r w:rsidR="005C7AFB">
              <w:t>‘</w:t>
            </w:r>
            <w:r w:rsidR="002A1D1F" w:rsidRPr="00730893">
              <w:t xml:space="preserve">I feel </w:t>
            </w:r>
            <w:r w:rsidR="005F721A" w:rsidRPr="00730893">
              <w:t xml:space="preserve">angry and pressured when </w:t>
            </w:r>
            <w:r w:rsidR="002A1D1F" w:rsidRPr="00730893">
              <w:t>you</w:t>
            </w:r>
            <w:r w:rsidR="005F721A" w:rsidRPr="00730893">
              <w:t xml:space="preserve"> keep asking me to play with my injury, which causes further pain. </w:t>
            </w:r>
            <w:r w:rsidR="002A1D1F" w:rsidRPr="00730893">
              <w:t xml:space="preserve">I would like you to </w:t>
            </w:r>
            <w:r w:rsidR="005F721A" w:rsidRPr="00730893">
              <w:t xml:space="preserve">not pressure me to return to play before </w:t>
            </w:r>
            <w:r w:rsidR="005B025A" w:rsidRPr="00730893">
              <w:t>I have recovered from my i</w:t>
            </w:r>
            <w:r w:rsidR="005F721A" w:rsidRPr="00730893">
              <w:t>njury</w:t>
            </w:r>
            <w:r w:rsidR="005B025A" w:rsidRPr="00730893">
              <w:t>.</w:t>
            </w:r>
            <w:r w:rsidR="005C7AFB">
              <w:t>’</w:t>
            </w:r>
          </w:p>
          <w:p w14:paraId="3905D984" w14:textId="7A7A64BA" w:rsidR="002A1D1F" w:rsidRPr="00730893" w:rsidRDefault="002A1D1F" w:rsidP="006B70A0">
            <w:r w:rsidRPr="00730893">
              <w:t>As a class collate these strategies to display within the classroom. Suggestion</w:t>
            </w:r>
            <w:r w:rsidR="005C7AFB">
              <w:t>s</w:t>
            </w:r>
            <w:r w:rsidRPr="00730893">
              <w:t xml:space="preserve"> may include:</w:t>
            </w:r>
          </w:p>
          <w:p w14:paraId="7CDE58B5" w14:textId="614B5E17" w:rsidR="000342BE" w:rsidRPr="00730893" w:rsidRDefault="009F50E4" w:rsidP="008570D8">
            <w:pPr>
              <w:pStyle w:val="ListBullet"/>
            </w:pPr>
            <w:r w:rsidRPr="00730893">
              <w:t>use assertive communication, including ‘</w:t>
            </w:r>
            <w:r w:rsidR="00905892">
              <w:t>I’</w:t>
            </w:r>
            <w:r w:rsidRPr="00730893">
              <w:t xml:space="preserve"> statements, to speak up respectfully</w:t>
            </w:r>
          </w:p>
          <w:p w14:paraId="460C8DC9" w14:textId="1EA1558D" w:rsidR="000342BE" w:rsidRPr="00730893" w:rsidRDefault="009F50E4" w:rsidP="008570D8">
            <w:pPr>
              <w:pStyle w:val="ListBullet"/>
            </w:pPr>
            <w:r w:rsidRPr="00730893">
              <w:t>set clear boundaries about what they are and are not comfortable with</w:t>
            </w:r>
          </w:p>
          <w:p w14:paraId="4F65AF6C" w14:textId="114D6F12" w:rsidR="000342BE" w:rsidRPr="00730893" w:rsidRDefault="009F50E4" w:rsidP="008570D8">
            <w:pPr>
              <w:pStyle w:val="ListBullet"/>
            </w:pPr>
            <w:r w:rsidRPr="00730893">
              <w:t>say no if something feels unsafe or uncomfortable</w:t>
            </w:r>
          </w:p>
          <w:p w14:paraId="4181EDF7" w14:textId="4B9F7394" w:rsidR="000342BE" w:rsidRPr="00730893" w:rsidRDefault="009F50E4" w:rsidP="008570D8">
            <w:pPr>
              <w:pStyle w:val="ListBullet"/>
            </w:pPr>
            <w:r w:rsidRPr="00730893">
              <w:t>ask questions to clarify intentions and check mutual understanding</w:t>
            </w:r>
          </w:p>
          <w:p w14:paraId="12857FA5" w14:textId="14BB840E" w:rsidR="000342BE" w:rsidRPr="00730893" w:rsidRDefault="009F50E4" w:rsidP="008570D8">
            <w:pPr>
              <w:pStyle w:val="ListBullet"/>
            </w:pPr>
            <w:r w:rsidRPr="00730893">
              <w:t>check in with personal feelings and values (</w:t>
            </w:r>
            <w:r w:rsidR="00791DE8">
              <w:t>for example,</w:t>
            </w:r>
            <w:r w:rsidRPr="00730893">
              <w:t xml:space="preserve"> </w:t>
            </w:r>
            <w:r w:rsidR="00A20FA8">
              <w:t>‘</w:t>
            </w:r>
            <w:r w:rsidR="005C7AFB">
              <w:t>D</w:t>
            </w:r>
            <w:r w:rsidRPr="00730893">
              <w:t>oes this make me uncomfortable?</w:t>
            </w:r>
            <w:r w:rsidR="00A20FA8">
              <w:t>’</w:t>
            </w:r>
            <w:r w:rsidRPr="00730893">
              <w:t>)</w:t>
            </w:r>
          </w:p>
          <w:p w14:paraId="5F5D7737" w14:textId="48BF87A2" w:rsidR="000342BE" w:rsidRPr="00730893" w:rsidRDefault="009F50E4" w:rsidP="008570D8">
            <w:pPr>
              <w:pStyle w:val="ListBullet"/>
            </w:pPr>
            <w:r w:rsidRPr="00730893">
              <w:t>seek help or advice from a trusted person</w:t>
            </w:r>
          </w:p>
          <w:p w14:paraId="4073F1D2" w14:textId="37FA1C47" w:rsidR="000342BE" w:rsidRPr="00730893" w:rsidRDefault="009F50E4" w:rsidP="008570D8">
            <w:pPr>
              <w:pStyle w:val="ListBullet"/>
            </w:pPr>
            <w:r w:rsidRPr="00730893">
              <w:t>report unsafe behaviour to a trusted adult</w:t>
            </w:r>
          </w:p>
          <w:p w14:paraId="57351E80" w14:textId="61631CF6" w:rsidR="000342BE" w:rsidRPr="00730893" w:rsidRDefault="009F50E4" w:rsidP="008570D8">
            <w:pPr>
              <w:pStyle w:val="ListBullet"/>
            </w:pPr>
            <w:r w:rsidRPr="00730893">
              <w:t>have an exit plan if a situation starts to feel unsafe.</w:t>
            </w:r>
          </w:p>
          <w:p w14:paraId="46E981C6" w14:textId="1A22AAC9" w:rsidR="00B64C43" w:rsidRPr="00730893" w:rsidRDefault="00B64C43">
            <w:pPr>
              <w:rPr>
                <w:b/>
                <w:bCs/>
              </w:rPr>
            </w:pPr>
            <w:r w:rsidRPr="00730893">
              <w:rPr>
                <w:rStyle w:val="Strong"/>
              </w:rPr>
              <w:lastRenderedPageBreak/>
              <w:t>Power – true or false</w:t>
            </w:r>
          </w:p>
          <w:p w14:paraId="2599A3E6" w14:textId="12F54D35" w:rsidR="008A5671" w:rsidRPr="00730893" w:rsidRDefault="0075587A">
            <w:r w:rsidRPr="00730893">
              <w:t>Provide students with a series of true or false scenarios (</w:t>
            </w:r>
            <w:r w:rsidR="005C7AFB">
              <w:t>r</w:t>
            </w:r>
            <w:r w:rsidR="008843B1" w:rsidRPr="00730893">
              <w:t>efer to</w:t>
            </w:r>
            <w:r w:rsidRPr="00730893">
              <w:t xml:space="preserve"> </w:t>
            </w:r>
            <w:hyperlink w:anchor="_Appendix_10_–" w:history="1">
              <w:r w:rsidRPr="00730893">
                <w:rPr>
                  <w:rStyle w:val="Hyperlink"/>
                </w:rPr>
                <w:t xml:space="preserve">Appendix </w:t>
              </w:r>
              <w:r w:rsidR="00362534" w:rsidRPr="00730893">
                <w:rPr>
                  <w:rStyle w:val="Hyperlink"/>
                </w:rPr>
                <w:t>10</w:t>
              </w:r>
              <w:r w:rsidRPr="00730893">
                <w:rPr>
                  <w:rStyle w:val="Hyperlink"/>
                </w:rPr>
                <w:t xml:space="preserve"> </w:t>
              </w:r>
              <w:r w:rsidR="00D75B73" w:rsidRPr="00730893">
                <w:rPr>
                  <w:rStyle w:val="Hyperlink"/>
                </w:rPr>
                <w:t>–</w:t>
              </w:r>
              <w:r w:rsidRPr="00730893">
                <w:rPr>
                  <w:rStyle w:val="Hyperlink"/>
                </w:rPr>
                <w:t xml:space="preserve"> </w:t>
              </w:r>
              <w:r w:rsidR="0033641B" w:rsidRPr="00730893">
                <w:rPr>
                  <w:rStyle w:val="Hyperlink"/>
                </w:rPr>
                <w:t xml:space="preserve">power </w:t>
              </w:r>
              <w:r w:rsidR="0052188B" w:rsidRPr="00730893">
                <w:rPr>
                  <w:rStyle w:val="Hyperlink"/>
                </w:rPr>
                <w:t>true or false statements</w:t>
              </w:r>
            </w:hyperlink>
            <w:r w:rsidRPr="00730893">
              <w:t>) to answer.</w:t>
            </w:r>
            <w:r w:rsidR="00AC2C38" w:rsidRPr="00730893">
              <w:t xml:space="preserve"> Students are to place their hands on</w:t>
            </w:r>
            <w:r w:rsidR="00FA00AA" w:rsidRPr="00730893">
              <w:t xml:space="preserve"> their head </w:t>
            </w:r>
            <w:r w:rsidR="0002628B" w:rsidRPr="00730893">
              <w:t xml:space="preserve">if they believe the answer is </w:t>
            </w:r>
            <w:r w:rsidR="005C7AFB">
              <w:t>‘</w:t>
            </w:r>
            <w:r w:rsidR="00FA00AA" w:rsidRPr="00730893">
              <w:t>true</w:t>
            </w:r>
            <w:r w:rsidR="005C7AFB">
              <w:t>’</w:t>
            </w:r>
            <w:r w:rsidR="00FA00AA" w:rsidRPr="00730893">
              <w:t xml:space="preserve"> or</w:t>
            </w:r>
            <w:r w:rsidR="0002628B" w:rsidRPr="00730893">
              <w:t xml:space="preserve"> on</w:t>
            </w:r>
            <w:r w:rsidR="00FA00AA" w:rsidRPr="00730893">
              <w:t xml:space="preserve"> their </w:t>
            </w:r>
            <w:r w:rsidR="001F5688" w:rsidRPr="00730893">
              <w:t xml:space="preserve">hips </w:t>
            </w:r>
            <w:r w:rsidR="0002628B" w:rsidRPr="00730893">
              <w:t xml:space="preserve">if they think the answer is </w:t>
            </w:r>
            <w:r w:rsidR="005C7AFB">
              <w:t>‘</w:t>
            </w:r>
            <w:r w:rsidR="00FA00AA" w:rsidRPr="00730893">
              <w:t>false</w:t>
            </w:r>
            <w:r w:rsidR="005C7AFB">
              <w:t>’</w:t>
            </w:r>
            <w:r w:rsidR="00FA00AA" w:rsidRPr="00730893">
              <w:t>.</w:t>
            </w:r>
          </w:p>
          <w:p w14:paraId="15741CF7" w14:textId="496110AD" w:rsidR="00D75B73" w:rsidRPr="00730893" w:rsidRDefault="00D75B73">
            <w:r w:rsidRPr="00730893">
              <w:t>Conduct a class discussion:</w:t>
            </w:r>
          </w:p>
          <w:p w14:paraId="1D9846DF" w14:textId="77777777" w:rsidR="00DD561C" w:rsidRPr="00730893" w:rsidRDefault="00DD561C" w:rsidP="006C4BE5">
            <w:pPr>
              <w:pStyle w:val="ListBullet"/>
            </w:pPr>
            <w:r w:rsidRPr="00730893">
              <w:t>What strategies can we use to address the impact of power imbalances or the negative use of power when communicating our boundaries and providing consent?</w:t>
            </w:r>
          </w:p>
          <w:p w14:paraId="75E3ADC1" w14:textId="77777777" w:rsidR="00DD561C" w:rsidRPr="00730893" w:rsidRDefault="00DD561C" w:rsidP="006C4BE5">
            <w:pPr>
              <w:pStyle w:val="ListBullet"/>
            </w:pPr>
            <w:r w:rsidRPr="00730893">
              <w:t>What could you do if you feel pressured by someone who has more power, such as age, status, authority or confidence?</w:t>
            </w:r>
          </w:p>
          <w:p w14:paraId="3A8DAFA9" w14:textId="49434D5F" w:rsidR="00DD561C" w:rsidRPr="00730893" w:rsidRDefault="00DD561C" w:rsidP="006C4BE5">
            <w:pPr>
              <w:pStyle w:val="ListBullet"/>
            </w:pPr>
            <w:r w:rsidRPr="00730893">
              <w:t>How can practi</w:t>
            </w:r>
            <w:r w:rsidR="00F416A4">
              <w:t>s</w:t>
            </w:r>
            <w:r w:rsidRPr="00730893">
              <w:t>ing assertive communication help you express your boundaries in situations where power feels uneven?</w:t>
            </w:r>
          </w:p>
          <w:p w14:paraId="5FD05FE5" w14:textId="77777777" w:rsidR="00DD561C" w:rsidRPr="00730893" w:rsidRDefault="00DD561C" w:rsidP="006C4BE5">
            <w:pPr>
              <w:pStyle w:val="ListBullet"/>
            </w:pPr>
            <w:r w:rsidRPr="00730893">
              <w:t>If you recognise that you have more power in a situation, what can you do to make sure the other person feels safe and able to give true consent?</w:t>
            </w:r>
          </w:p>
          <w:p w14:paraId="48C87BD0" w14:textId="757ACCBE" w:rsidR="00DD561C" w:rsidRPr="00730893" w:rsidRDefault="00DD561C" w:rsidP="006C4BE5">
            <w:pPr>
              <w:pStyle w:val="ListBullet"/>
            </w:pPr>
            <w:r w:rsidRPr="00730893">
              <w:t xml:space="preserve">What are some questions or check-in statements people can use to reduce pressure and make sure consent is mutual? </w:t>
            </w:r>
            <w:r w:rsidR="00E00A83" w:rsidRPr="00730893">
              <w:t xml:space="preserve">For example, </w:t>
            </w:r>
            <w:r w:rsidR="00A20FA8">
              <w:t>‘</w:t>
            </w:r>
            <w:r w:rsidRPr="00730893">
              <w:t>Are you comfortable?</w:t>
            </w:r>
            <w:r w:rsidR="00A20FA8">
              <w:t>’</w:t>
            </w:r>
            <w:r w:rsidRPr="00730893">
              <w:t xml:space="preserve">, </w:t>
            </w:r>
            <w:r w:rsidR="00A20FA8">
              <w:t>‘</w:t>
            </w:r>
            <w:r w:rsidRPr="00730893">
              <w:t>It’s completely okay to say no</w:t>
            </w:r>
            <w:r w:rsidR="00A20FA8">
              <w:t>’</w:t>
            </w:r>
            <w:r w:rsidR="001F5E55">
              <w:t>,</w:t>
            </w:r>
            <w:r w:rsidRPr="00730893">
              <w:t xml:space="preserve"> </w:t>
            </w:r>
            <w:r w:rsidR="00A20FA8">
              <w:t>‘</w:t>
            </w:r>
            <w:r w:rsidRPr="00730893">
              <w:t>We can stop anytime</w:t>
            </w:r>
            <w:r w:rsidR="00A20FA8">
              <w:t>’</w:t>
            </w:r>
            <w:r w:rsidR="001F5E55">
              <w:t>.</w:t>
            </w:r>
          </w:p>
          <w:p w14:paraId="4E42A75D" w14:textId="65D2A9A5" w:rsidR="00DD561C" w:rsidRPr="00730893" w:rsidRDefault="00DD561C" w:rsidP="006C4BE5">
            <w:pPr>
              <w:pStyle w:val="ListBullet"/>
            </w:pPr>
            <w:r w:rsidRPr="00730893">
              <w:lastRenderedPageBreak/>
              <w:t>What role do trusted adults</w:t>
            </w:r>
            <w:r w:rsidR="00F416A4">
              <w:t>,</w:t>
            </w:r>
            <w:r w:rsidRPr="00730893">
              <w:t xml:space="preserve"> such as teachers, counsellors or family</w:t>
            </w:r>
            <w:r w:rsidR="00F416A4">
              <w:t>,</w:t>
            </w:r>
            <w:r w:rsidRPr="00730893">
              <w:t xml:space="preserve"> play when power is being misused, and how can someone seek support safely?</w:t>
            </w:r>
          </w:p>
          <w:p w14:paraId="1295A5FF" w14:textId="70F472AC" w:rsidR="00DD561C" w:rsidRPr="00730893" w:rsidRDefault="00DD561C" w:rsidP="006C4BE5">
            <w:pPr>
              <w:pStyle w:val="ListBullet"/>
            </w:pPr>
            <w:r w:rsidRPr="00730893">
              <w:t xml:space="preserve">What might be a safe </w:t>
            </w:r>
            <w:r w:rsidR="008843B1" w:rsidRPr="00730893">
              <w:t>‘</w:t>
            </w:r>
            <w:r w:rsidRPr="00730893">
              <w:t>exit plan</w:t>
            </w:r>
            <w:r w:rsidR="008843B1" w:rsidRPr="00730893">
              <w:t>’</w:t>
            </w:r>
            <w:r w:rsidRPr="00730893">
              <w:t xml:space="preserve"> someone could use if they feel pressured or unsafe?</w:t>
            </w:r>
            <w:r w:rsidR="00E00A83" w:rsidRPr="00730893">
              <w:t xml:space="preserve"> For example</w:t>
            </w:r>
            <w:r w:rsidR="000A2371" w:rsidRPr="00730893">
              <w:t>,</w:t>
            </w:r>
            <w:r w:rsidR="00317498" w:rsidRPr="00730893">
              <w:t xml:space="preserve"> </w:t>
            </w:r>
            <w:r w:rsidRPr="00730893">
              <w:t>calling a friend, leaving the space, messaging someone for help</w:t>
            </w:r>
            <w:r w:rsidR="00317498" w:rsidRPr="00730893">
              <w:t>.</w:t>
            </w:r>
          </w:p>
          <w:p w14:paraId="0AF4FA59" w14:textId="663A9A32" w:rsidR="00B51519" w:rsidRPr="00730893" w:rsidRDefault="00ED029F">
            <w:pPr>
              <w:rPr>
                <w:rStyle w:val="Strong"/>
              </w:rPr>
            </w:pPr>
            <w:r w:rsidRPr="00730893">
              <w:rPr>
                <w:rStyle w:val="Strong"/>
              </w:rPr>
              <w:t>Violence and abuse</w:t>
            </w:r>
          </w:p>
          <w:p w14:paraId="580C9DD8" w14:textId="60B59D09" w:rsidR="001F5688" w:rsidRPr="00730893" w:rsidRDefault="00FC1B6D" w:rsidP="00FC1B6D">
            <w:pPr>
              <w:pStyle w:val="FeatureBox2"/>
            </w:pPr>
            <w:r w:rsidRPr="00730893">
              <w:rPr>
                <w:rStyle w:val="Strong"/>
              </w:rPr>
              <w:t>Note:</w:t>
            </w:r>
            <w:r w:rsidRPr="00730893">
              <w:rPr>
                <w:rStyle w:val="Strong"/>
                <w:b w:val="0"/>
                <w:bCs w:val="0"/>
              </w:rPr>
              <w:t xml:space="preserve"> </w:t>
            </w:r>
            <w:r w:rsidR="001F5E55">
              <w:rPr>
                <w:rStyle w:val="Strong"/>
                <w:b w:val="0"/>
                <w:bCs w:val="0"/>
              </w:rPr>
              <w:t>t</w:t>
            </w:r>
            <w:r w:rsidR="00D257FC" w:rsidRPr="00730893">
              <w:rPr>
                <w:rStyle w:val="Strong"/>
                <w:b w:val="0"/>
                <w:bCs w:val="0"/>
              </w:rPr>
              <w:t>he following activi</w:t>
            </w:r>
            <w:r w:rsidR="005134B6" w:rsidRPr="00730893">
              <w:rPr>
                <w:rStyle w:val="Strong"/>
                <w:b w:val="0"/>
                <w:bCs w:val="0"/>
              </w:rPr>
              <w:t xml:space="preserve">ties start to explore abuse. </w:t>
            </w:r>
            <w:r w:rsidR="00792671" w:rsidRPr="00730893">
              <w:rPr>
                <w:rStyle w:val="Strong"/>
                <w:b w:val="0"/>
                <w:bCs w:val="0"/>
              </w:rPr>
              <w:t xml:space="preserve">It is important to be aware </w:t>
            </w:r>
            <w:r w:rsidR="007F5ACC" w:rsidRPr="00730893">
              <w:rPr>
                <w:rStyle w:val="Strong"/>
                <w:b w:val="0"/>
                <w:bCs w:val="0"/>
              </w:rPr>
              <w:t xml:space="preserve">of strategies </w:t>
            </w:r>
            <w:r w:rsidRPr="00730893">
              <w:rPr>
                <w:rStyle w:val="Strong"/>
                <w:b w:val="0"/>
                <w:bCs w:val="0"/>
              </w:rPr>
              <w:t xml:space="preserve">to </w:t>
            </w:r>
            <w:hyperlink r:id="rId33" w:history="1">
              <w:r w:rsidR="005F4C03" w:rsidRPr="00730893">
                <w:rPr>
                  <w:rStyle w:val="Hyperlink"/>
                </w:rPr>
                <w:t>prevent public disclosures</w:t>
              </w:r>
            </w:hyperlink>
            <w:r w:rsidR="005F4C03" w:rsidRPr="00730893">
              <w:t xml:space="preserve"> and mandatory reporting requirements.</w:t>
            </w:r>
          </w:p>
          <w:p w14:paraId="1A888D64" w14:textId="5FC3A055" w:rsidR="00D257FC" w:rsidRPr="00730893" w:rsidRDefault="001F5688" w:rsidP="00FC1B6D">
            <w:pPr>
              <w:pStyle w:val="FeatureBox2"/>
              <w:rPr>
                <w:rStyle w:val="Strong"/>
                <w:b w:val="0"/>
                <w:bCs w:val="0"/>
              </w:rPr>
            </w:pPr>
            <w:r w:rsidRPr="00730893">
              <w:t xml:space="preserve">The student facing Relationship </w:t>
            </w:r>
            <w:r w:rsidR="00F416A4">
              <w:t>r</w:t>
            </w:r>
            <w:r w:rsidRPr="00730893">
              <w:t>ealities PowerPoint includes a</w:t>
            </w:r>
            <w:r w:rsidR="00794470" w:rsidRPr="00730893">
              <w:t>n optional</w:t>
            </w:r>
            <w:r w:rsidRPr="00730893">
              <w:t xml:space="preserve"> ‘</w:t>
            </w:r>
            <w:r w:rsidR="009D79CF">
              <w:t>S</w:t>
            </w:r>
            <w:r w:rsidRPr="00730893">
              <w:t>pecial call out</w:t>
            </w:r>
            <w:r w:rsidR="009D79CF">
              <w:t>’</w:t>
            </w:r>
            <w:r w:rsidRPr="00730893">
              <w:t xml:space="preserve"> slide to inform students of the triggering themes and content within this learning sequence</w:t>
            </w:r>
            <w:r w:rsidR="00050F6D" w:rsidRPr="00730893">
              <w:t>.</w:t>
            </w:r>
            <w:r w:rsidRPr="00730893">
              <w:t xml:space="preserve"> </w:t>
            </w:r>
            <w:r w:rsidR="00050F6D" w:rsidRPr="00730893">
              <w:t>This</w:t>
            </w:r>
            <w:r w:rsidRPr="00730893">
              <w:t xml:space="preserve"> could be used and adapted dependent on your</w:t>
            </w:r>
            <w:r w:rsidR="00050F6D" w:rsidRPr="00730893">
              <w:t xml:space="preserve"> own</w:t>
            </w:r>
            <w:r w:rsidRPr="00730893">
              <w:t xml:space="preserve"> school context</w:t>
            </w:r>
            <w:r w:rsidR="00050F6D" w:rsidRPr="00730893">
              <w:t>.</w:t>
            </w:r>
          </w:p>
          <w:p w14:paraId="170B0B0F" w14:textId="64F72ADD" w:rsidR="009C6158" w:rsidRPr="00730893" w:rsidRDefault="00A15F8C" w:rsidP="00836C93">
            <w:r w:rsidRPr="00730893">
              <w:t xml:space="preserve">Explain to students that </w:t>
            </w:r>
            <w:r w:rsidR="009C6158" w:rsidRPr="00730893">
              <w:t>sometimes relationships can be unhealthy or harmful.</w:t>
            </w:r>
            <w:r w:rsidR="00A23F61" w:rsidRPr="00730893">
              <w:t xml:space="preserve"> Violence and abuse can happen in any kind of relationship. It is never okay.</w:t>
            </w:r>
            <w:r w:rsidR="009C6158" w:rsidRPr="00730893">
              <w:t xml:space="preserve"> It is important to understand what abuse looks like so we can recognise it, know how it affects people and learn how to respond safely and supportively.</w:t>
            </w:r>
            <w:r w:rsidR="008519E4" w:rsidRPr="00730893">
              <w:t xml:space="preserve"> Abuse can take many forms, not just physical, but emotional, verbal, sexual and even digital.</w:t>
            </w:r>
          </w:p>
          <w:p w14:paraId="267FFD6D" w14:textId="023F8B08" w:rsidR="00455D9E" w:rsidRPr="00730893" w:rsidRDefault="00455D9E" w:rsidP="00836C93">
            <w:r w:rsidRPr="00730893">
              <w:t xml:space="preserve">Provide students with </w:t>
            </w:r>
            <w:r w:rsidR="001400FD" w:rsidRPr="00730893">
              <w:t>a set of cards listing different types of abuse</w:t>
            </w:r>
            <w:r w:rsidR="00FF7D77" w:rsidRPr="00730893">
              <w:t xml:space="preserve"> with their definition</w:t>
            </w:r>
            <w:r w:rsidR="001400FD" w:rsidRPr="00730893">
              <w:t>, and matching cards with behaviours that are associated with that type of abuse (</w:t>
            </w:r>
            <w:r w:rsidR="009D79CF">
              <w:t>r</w:t>
            </w:r>
            <w:r w:rsidR="008843B1" w:rsidRPr="00730893">
              <w:t>efer to</w:t>
            </w:r>
            <w:r w:rsidR="001400FD" w:rsidRPr="00730893">
              <w:t xml:space="preserve"> </w:t>
            </w:r>
            <w:hyperlink w:anchor="_Appendix_11_–" w:history="1">
              <w:r w:rsidR="00AB3AA8" w:rsidRPr="00730893">
                <w:rPr>
                  <w:rStyle w:val="Hyperlink"/>
                </w:rPr>
                <w:t>A</w:t>
              </w:r>
              <w:r w:rsidR="001400FD" w:rsidRPr="00730893">
                <w:rPr>
                  <w:rStyle w:val="Hyperlink"/>
                </w:rPr>
                <w:t xml:space="preserve">ppendix </w:t>
              </w:r>
              <w:r w:rsidR="00AB3AA8" w:rsidRPr="00730893">
                <w:rPr>
                  <w:rStyle w:val="Hyperlink"/>
                </w:rPr>
                <w:t>11</w:t>
              </w:r>
              <w:r w:rsidR="001400FD" w:rsidRPr="00730893">
                <w:rPr>
                  <w:rStyle w:val="Hyperlink"/>
                </w:rPr>
                <w:t xml:space="preserve"> – types of abuse</w:t>
              </w:r>
              <w:r w:rsidR="007046F4" w:rsidRPr="00730893">
                <w:rPr>
                  <w:rStyle w:val="Hyperlink"/>
                </w:rPr>
                <w:t xml:space="preserve"> activity </w:t>
              </w:r>
              <w:r w:rsidR="007046F4" w:rsidRPr="00730893">
                <w:rPr>
                  <w:rStyle w:val="Hyperlink"/>
                </w:rPr>
                <w:lastRenderedPageBreak/>
                <w:t>cards</w:t>
              </w:r>
            </w:hyperlink>
            <w:r w:rsidR="007046F4" w:rsidRPr="00730893">
              <w:t>)</w:t>
            </w:r>
            <w:r w:rsidR="001400FD" w:rsidRPr="00730893">
              <w:t>. Students work in pairs to match the type of abuse with the behaviours.</w:t>
            </w:r>
          </w:p>
          <w:p w14:paraId="5B61F113" w14:textId="5F7710F2" w:rsidR="00A465ED" w:rsidRPr="00730893" w:rsidRDefault="00A465ED" w:rsidP="002A411D">
            <w:pPr>
              <w:pStyle w:val="FeatureBox2"/>
            </w:pPr>
            <w:r w:rsidRPr="00730893">
              <w:rPr>
                <w:b/>
                <w:bCs/>
              </w:rPr>
              <w:t>Note:</w:t>
            </w:r>
            <w:r w:rsidRPr="00730893">
              <w:t xml:space="preserve"> </w:t>
            </w:r>
            <w:r w:rsidR="00EC6249" w:rsidRPr="00730893">
              <w:t xml:space="preserve">additional </w:t>
            </w:r>
            <w:r w:rsidR="00392B7B" w:rsidRPr="00730893">
              <w:t xml:space="preserve">abusive behaviours </w:t>
            </w:r>
            <w:r w:rsidR="002A411D" w:rsidRPr="00730893">
              <w:t xml:space="preserve">that you may wish to address with your class </w:t>
            </w:r>
            <w:r w:rsidR="00392B7B" w:rsidRPr="00730893">
              <w:t>include</w:t>
            </w:r>
            <w:r w:rsidR="002A411D" w:rsidRPr="00730893">
              <w:t>, but are not limited to,</w:t>
            </w:r>
            <w:r w:rsidR="00392B7B" w:rsidRPr="00730893">
              <w:t xml:space="preserve"> doxxing, cyber flashing, stealthing</w:t>
            </w:r>
            <w:r w:rsidR="001F5E55">
              <w:t xml:space="preserve"> and</w:t>
            </w:r>
            <w:r w:rsidR="002A411D" w:rsidRPr="00730893">
              <w:t xml:space="preserve"> catfishing.</w:t>
            </w:r>
          </w:p>
          <w:p w14:paraId="47FD6D46" w14:textId="1F37264A" w:rsidR="00CA2406" w:rsidRPr="00730893" w:rsidRDefault="00CA2406">
            <w:pPr>
              <w:rPr>
                <w:rStyle w:val="Strong"/>
              </w:rPr>
            </w:pPr>
            <w:r w:rsidRPr="00730893">
              <w:rPr>
                <w:rStyle w:val="Strong"/>
              </w:rPr>
              <w:t>Relationship support services</w:t>
            </w:r>
          </w:p>
          <w:p w14:paraId="6DA500E2" w14:textId="550C316E" w:rsidR="002A411D" w:rsidRPr="00730893" w:rsidRDefault="002A411D">
            <w:r w:rsidRPr="00730893">
              <w:t xml:space="preserve">Explain to students that </w:t>
            </w:r>
            <w:r w:rsidR="00A1482B" w:rsidRPr="00730893">
              <w:t xml:space="preserve">in addition to the people in their support network </w:t>
            </w:r>
            <w:r w:rsidRPr="00730893">
              <w:t xml:space="preserve">there are a range of </w:t>
            </w:r>
            <w:r w:rsidR="004B021E" w:rsidRPr="00730893">
              <w:t xml:space="preserve">accessible </w:t>
            </w:r>
            <w:r w:rsidRPr="00730893">
              <w:t xml:space="preserve">support services that are specialised for addressing </w:t>
            </w:r>
            <w:r w:rsidR="00F557A9" w:rsidRPr="00730893">
              <w:t>domestic and family violence</w:t>
            </w:r>
            <w:r w:rsidR="004B021E" w:rsidRPr="00730893">
              <w:t>.</w:t>
            </w:r>
          </w:p>
          <w:p w14:paraId="5EC6FEAF" w14:textId="6ECE9013" w:rsidR="008568C6" w:rsidRPr="00730893" w:rsidRDefault="004B021E">
            <w:r w:rsidRPr="00730893">
              <w:t xml:space="preserve">Students work in pairs to </w:t>
            </w:r>
            <w:r w:rsidR="00DF18BF" w:rsidRPr="00730893">
              <w:t xml:space="preserve">write a summary for </w:t>
            </w:r>
            <w:r w:rsidRPr="00730893">
              <w:t xml:space="preserve">3 of the </w:t>
            </w:r>
            <w:r w:rsidR="008568C6" w:rsidRPr="00730893">
              <w:t>following support services:</w:t>
            </w:r>
          </w:p>
          <w:p w14:paraId="374C047C" w14:textId="6E7968E7" w:rsidR="008568C6" w:rsidRPr="00730893" w:rsidRDefault="008568C6" w:rsidP="006C4BE5">
            <w:pPr>
              <w:pStyle w:val="ListBullet"/>
            </w:pPr>
            <w:hyperlink r:id="rId34" w:history="1">
              <w:r w:rsidRPr="00730893">
                <w:rPr>
                  <w:rStyle w:val="Hyperlink"/>
                </w:rPr>
                <w:t>Relationships Australia</w:t>
              </w:r>
            </w:hyperlink>
          </w:p>
          <w:p w14:paraId="4A26E551" w14:textId="7BBE4354" w:rsidR="008568C6" w:rsidRPr="00730893" w:rsidRDefault="008568C6" w:rsidP="006C4BE5">
            <w:pPr>
              <w:pStyle w:val="ListBullet"/>
            </w:pPr>
            <w:hyperlink r:id="rId35" w:history="1">
              <w:r w:rsidRPr="00730893">
                <w:rPr>
                  <w:rStyle w:val="Hyperlink"/>
                </w:rPr>
                <w:t xml:space="preserve">White </w:t>
              </w:r>
              <w:r w:rsidR="006F76BF">
                <w:rPr>
                  <w:rStyle w:val="Hyperlink"/>
                </w:rPr>
                <w:t>R</w:t>
              </w:r>
              <w:r w:rsidRPr="00730893">
                <w:rPr>
                  <w:rStyle w:val="Hyperlink"/>
                </w:rPr>
                <w:t>ibbon</w:t>
              </w:r>
            </w:hyperlink>
          </w:p>
          <w:p w14:paraId="3D9B86F7" w14:textId="06D08840" w:rsidR="004B021E" w:rsidRPr="00730893" w:rsidRDefault="00A172EB" w:rsidP="006C4BE5">
            <w:pPr>
              <w:pStyle w:val="ListBullet"/>
            </w:pPr>
            <w:hyperlink r:id="rId36" w:history="1">
              <w:r>
                <w:rPr>
                  <w:rStyle w:val="Hyperlink"/>
                </w:rPr>
                <w:t>1800RESPECT</w:t>
              </w:r>
            </w:hyperlink>
          </w:p>
          <w:p w14:paraId="47F89232" w14:textId="69FDD4CD" w:rsidR="005E455E" w:rsidRPr="00730893" w:rsidRDefault="005E455E" w:rsidP="006C4BE5">
            <w:pPr>
              <w:pStyle w:val="ListBullet"/>
            </w:pPr>
            <w:hyperlink r:id="rId37" w:history="1">
              <w:r w:rsidRPr="00730893">
                <w:rPr>
                  <w:rStyle w:val="Hyperlink"/>
                </w:rPr>
                <w:t xml:space="preserve">Domestic </w:t>
              </w:r>
              <w:r w:rsidR="006F76BF">
                <w:rPr>
                  <w:rStyle w:val="Hyperlink"/>
                </w:rPr>
                <w:t>V</w:t>
              </w:r>
              <w:r w:rsidRPr="00730893">
                <w:rPr>
                  <w:rStyle w:val="Hyperlink"/>
                </w:rPr>
                <w:t>iolence NSW</w:t>
              </w:r>
            </w:hyperlink>
          </w:p>
          <w:p w14:paraId="422ADD98" w14:textId="55B68B51" w:rsidR="005E455E" w:rsidRPr="00730893" w:rsidRDefault="003C6FC0" w:rsidP="006C4BE5">
            <w:pPr>
              <w:pStyle w:val="ListBullet"/>
            </w:pPr>
            <w:hyperlink r:id="rId38" w:history="1">
              <w:r w:rsidRPr="00730893">
                <w:rPr>
                  <w:rStyle w:val="Hyperlink"/>
                </w:rPr>
                <w:t xml:space="preserve">Kids </w:t>
              </w:r>
              <w:r w:rsidR="00B22FEC" w:rsidRPr="00730893">
                <w:rPr>
                  <w:rStyle w:val="Hyperlink"/>
                </w:rPr>
                <w:t>helpline</w:t>
              </w:r>
            </w:hyperlink>
            <w:r w:rsidR="006F76BF">
              <w:t>.</w:t>
            </w:r>
          </w:p>
          <w:p w14:paraId="27AB3A5F" w14:textId="53EB02DF" w:rsidR="008568C6" w:rsidRPr="00730893" w:rsidRDefault="008568C6" w:rsidP="008568C6">
            <w:pPr>
              <w:pStyle w:val="FeatureBox2"/>
            </w:pPr>
            <w:r w:rsidRPr="00730893">
              <w:rPr>
                <w:b/>
                <w:bCs/>
              </w:rPr>
              <w:lastRenderedPageBreak/>
              <w:t>Note:</w:t>
            </w:r>
            <w:r w:rsidRPr="00730893">
              <w:t xml:space="preserve"> other support services may be selected to address your school’s context.</w:t>
            </w:r>
          </w:p>
          <w:p w14:paraId="72AE887A" w14:textId="6D0CA8AC" w:rsidR="00B22FEC" w:rsidRPr="00730893" w:rsidRDefault="00B22FEC" w:rsidP="00B22FEC">
            <w:r w:rsidRPr="00730893">
              <w:t>Provide students with the following guiding questions to support this activity:</w:t>
            </w:r>
          </w:p>
          <w:p w14:paraId="0537CEB1" w14:textId="668C6BFA" w:rsidR="00B22FEC" w:rsidRPr="00730893" w:rsidRDefault="00B22FEC" w:rsidP="006C4BE5">
            <w:pPr>
              <w:pStyle w:val="ListBullet"/>
            </w:pPr>
            <w:r w:rsidRPr="00730893">
              <w:t xml:space="preserve">How </w:t>
            </w:r>
            <w:r w:rsidR="004341B1" w:rsidRPr="00730893">
              <w:t xml:space="preserve">easy </w:t>
            </w:r>
            <w:r w:rsidR="006F76BF">
              <w:t xml:space="preserve">is it </w:t>
            </w:r>
            <w:r w:rsidR="004341B1" w:rsidRPr="00730893">
              <w:t>to access</w:t>
            </w:r>
            <w:r w:rsidRPr="00730893">
              <w:t xml:space="preserve"> this support service?</w:t>
            </w:r>
          </w:p>
          <w:p w14:paraId="144938E9" w14:textId="5C215533" w:rsidR="00B22FEC" w:rsidRPr="00730893" w:rsidRDefault="00B22FEC" w:rsidP="006C4BE5">
            <w:pPr>
              <w:pStyle w:val="ListBullet"/>
            </w:pPr>
            <w:r w:rsidRPr="00730893">
              <w:t>Who is this support service aimed at?</w:t>
            </w:r>
          </w:p>
          <w:p w14:paraId="5BF92A9E" w14:textId="1991C5E6" w:rsidR="00B22FEC" w:rsidRPr="00730893" w:rsidRDefault="00B22FEC" w:rsidP="006C4BE5">
            <w:pPr>
              <w:pStyle w:val="ListBullet"/>
            </w:pPr>
            <w:r w:rsidRPr="00730893">
              <w:t xml:space="preserve">What </w:t>
            </w:r>
            <w:r w:rsidR="00D41327" w:rsidRPr="00730893">
              <w:t>is provided by</w:t>
            </w:r>
            <w:r w:rsidR="00183F06" w:rsidRPr="00730893">
              <w:t xml:space="preserve"> this support </w:t>
            </w:r>
            <w:r w:rsidR="00D41327" w:rsidRPr="00730893">
              <w:t>service?</w:t>
            </w:r>
          </w:p>
          <w:p w14:paraId="224D46E5" w14:textId="5F34744D" w:rsidR="007438CA" w:rsidRPr="00730893" w:rsidRDefault="007438CA" w:rsidP="007438CA">
            <w:r w:rsidRPr="00730893">
              <w:t xml:space="preserve">Conduct a whole-class discussion </w:t>
            </w:r>
            <w:r w:rsidR="00170AEC" w:rsidRPr="00730893">
              <w:t>posing the following questions:</w:t>
            </w:r>
          </w:p>
          <w:p w14:paraId="170E8DED" w14:textId="0A32EC2A" w:rsidR="00170AEC" w:rsidRPr="00730893" w:rsidRDefault="00D859CE" w:rsidP="006C4BE5">
            <w:pPr>
              <w:pStyle w:val="ListBullet"/>
            </w:pPr>
            <w:r w:rsidRPr="00730893">
              <w:t>What makes a support service purposeful and relevant?</w:t>
            </w:r>
          </w:p>
          <w:p w14:paraId="006370E1" w14:textId="0AD8B0BD" w:rsidR="00221AC6" w:rsidRPr="00730893" w:rsidRDefault="00221AC6" w:rsidP="006C4BE5">
            <w:pPr>
              <w:pStyle w:val="ListBullet"/>
            </w:pPr>
            <w:r w:rsidRPr="00730893">
              <w:t>Why is it important to have a range of support services available?</w:t>
            </w:r>
          </w:p>
          <w:p w14:paraId="750DC051" w14:textId="55FD168D" w:rsidR="00BD5589" w:rsidRPr="00730893" w:rsidRDefault="00BD5589" w:rsidP="00BD5589">
            <w:pPr>
              <w:rPr>
                <w:rStyle w:val="Strong"/>
              </w:rPr>
            </w:pPr>
            <w:r w:rsidRPr="00730893">
              <w:rPr>
                <w:rStyle w:val="Strong"/>
              </w:rPr>
              <w:t xml:space="preserve">Support </w:t>
            </w:r>
            <w:r w:rsidR="00CA2406" w:rsidRPr="00730893">
              <w:rPr>
                <w:rStyle w:val="Strong"/>
              </w:rPr>
              <w:t>networks</w:t>
            </w:r>
            <w:r w:rsidRPr="00730893">
              <w:rPr>
                <w:rStyle w:val="Strong"/>
              </w:rPr>
              <w:t xml:space="preserve"> scenarios</w:t>
            </w:r>
          </w:p>
          <w:p w14:paraId="77C6274B" w14:textId="129B357F" w:rsidR="003B467F" w:rsidRPr="00730893" w:rsidRDefault="005F49F5" w:rsidP="00B51519">
            <w:r w:rsidRPr="00730893">
              <w:t xml:space="preserve">Provide students with </w:t>
            </w:r>
            <w:r w:rsidR="003A2E8A" w:rsidRPr="00730893">
              <w:t xml:space="preserve">a variety of scenarios where individuals could benefit from accessing </w:t>
            </w:r>
            <w:r w:rsidR="00CA2406" w:rsidRPr="00730893">
              <w:t xml:space="preserve">a </w:t>
            </w:r>
            <w:r w:rsidR="003A2E8A" w:rsidRPr="00730893">
              <w:t xml:space="preserve">support </w:t>
            </w:r>
            <w:r w:rsidR="00603574" w:rsidRPr="00730893">
              <w:t>service</w:t>
            </w:r>
            <w:r w:rsidR="003A2E8A" w:rsidRPr="00730893">
              <w:t xml:space="preserve"> (</w:t>
            </w:r>
            <w:r w:rsidR="008110F6">
              <w:t>r</w:t>
            </w:r>
            <w:r w:rsidR="008843B1" w:rsidRPr="00730893">
              <w:t>efer to</w:t>
            </w:r>
            <w:r w:rsidR="003A2E8A" w:rsidRPr="00730893">
              <w:t xml:space="preserve"> </w:t>
            </w:r>
            <w:hyperlink w:anchor="_Appendix_12_–" w:history="1">
              <w:r w:rsidR="00AB3AA8" w:rsidRPr="00730893">
                <w:rPr>
                  <w:rStyle w:val="Hyperlink"/>
                </w:rPr>
                <w:t>A</w:t>
              </w:r>
              <w:r w:rsidR="003A2E8A" w:rsidRPr="00730893">
                <w:rPr>
                  <w:rStyle w:val="Hyperlink"/>
                </w:rPr>
                <w:t xml:space="preserve">ppendix </w:t>
              </w:r>
              <w:r w:rsidR="00AB3AA8" w:rsidRPr="00730893">
                <w:rPr>
                  <w:rStyle w:val="Hyperlink"/>
                </w:rPr>
                <w:t>12</w:t>
              </w:r>
              <w:r w:rsidR="003A2E8A" w:rsidRPr="00730893">
                <w:rPr>
                  <w:rStyle w:val="Hyperlink"/>
                </w:rPr>
                <w:t xml:space="preserve"> – su</w:t>
              </w:r>
              <w:r w:rsidR="00603574" w:rsidRPr="00730893">
                <w:rPr>
                  <w:rStyle w:val="Hyperlink"/>
                </w:rPr>
                <w:t>pport service scenarios</w:t>
              </w:r>
            </w:hyperlink>
            <w:r w:rsidR="00603574" w:rsidRPr="00730893">
              <w:t xml:space="preserve">). </w:t>
            </w:r>
            <w:r w:rsidRPr="00730893">
              <w:t>Students work in pairs to</w:t>
            </w:r>
            <w:r w:rsidR="00FA33FC" w:rsidRPr="00730893">
              <w:t xml:space="preserve"> answer the following questions</w:t>
            </w:r>
            <w:r w:rsidR="002722BB" w:rsidRPr="00730893">
              <w:t>:</w:t>
            </w:r>
          </w:p>
          <w:p w14:paraId="6ACC243A" w14:textId="7775BB10" w:rsidR="002722BB" w:rsidRPr="00730893" w:rsidRDefault="003A1321" w:rsidP="006C4BE5">
            <w:pPr>
              <w:pStyle w:val="ListBullet"/>
            </w:pPr>
            <w:r w:rsidRPr="00730893">
              <w:t>What is</w:t>
            </w:r>
            <w:r w:rsidR="002722BB" w:rsidRPr="00730893">
              <w:t xml:space="preserve"> the </w:t>
            </w:r>
            <w:r w:rsidR="00D44EDA" w:rsidRPr="00730893">
              <w:t>type of abuse</w:t>
            </w:r>
            <w:r w:rsidR="002722BB" w:rsidRPr="00730893">
              <w:t xml:space="preserve"> experienced by the individual</w:t>
            </w:r>
            <w:r w:rsidR="00FA33FC" w:rsidRPr="00730893">
              <w:t>?</w:t>
            </w:r>
          </w:p>
          <w:p w14:paraId="2CF3768D" w14:textId="72C15DC9" w:rsidR="00FA33FC" w:rsidRPr="00730893" w:rsidRDefault="003A1321" w:rsidP="006C4BE5">
            <w:pPr>
              <w:pStyle w:val="ListBullet"/>
            </w:pPr>
            <w:r w:rsidRPr="00730893">
              <w:lastRenderedPageBreak/>
              <w:t>What are the risks to the individual?</w:t>
            </w:r>
          </w:p>
          <w:p w14:paraId="630CE0E2" w14:textId="6F73CE10" w:rsidR="002722BB" w:rsidRPr="00730893" w:rsidRDefault="00361D92" w:rsidP="006C4BE5">
            <w:pPr>
              <w:pStyle w:val="ListBullet"/>
            </w:pPr>
            <w:r w:rsidRPr="00730893">
              <w:t xml:space="preserve">What support service would you </w:t>
            </w:r>
            <w:r w:rsidR="005F49F5" w:rsidRPr="00730893">
              <w:t>r</w:t>
            </w:r>
            <w:r w:rsidR="002722BB" w:rsidRPr="00730893">
              <w:t>ecommend</w:t>
            </w:r>
            <w:r w:rsidR="00555F62" w:rsidRPr="00730893">
              <w:t>?</w:t>
            </w:r>
          </w:p>
          <w:p w14:paraId="3BD9FBB8" w14:textId="1864430F" w:rsidR="002722BB" w:rsidRPr="00730893" w:rsidRDefault="00D3323D" w:rsidP="006C4BE5">
            <w:pPr>
              <w:pStyle w:val="ListBullet"/>
            </w:pPr>
            <w:r w:rsidRPr="00730893">
              <w:t>P</w:t>
            </w:r>
            <w:r w:rsidR="002722BB" w:rsidRPr="00730893">
              <w:t xml:space="preserve">rovide a justification for </w:t>
            </w:r>
            <w:r w:rsidR="00FA33FC" w:rsidRPr="00730893">
              <w:t>the</w:t>
            </w:r>
            <w:r w:rsidR="002722BB" w:rsidRPr="00730893">
              <w:t xml:space="preserve"> choice in support service</w:t>
            </w:r>
            <w:r w:rsidR="005F49F5" w:rsidRPr="00730893">
              <w:t xml:space="preserve"> </w:t>
            </w:r>
            <w:r w:rsidR="00947AC1" w:rsidRPr="00730893">
              <w:t xml:space="preserve">using the </w:t>
            </w:r>
            <w:r w:rsidR="005F49F5" w:rsidRPr="00730893">
              <w:t>information from their completed support service PMI chart</w:t>
            </w:r>
            <w:r w:rsidR="008110F6">
              <w:t>.</w:t>
            </w:r>
          </w:p>
          <w:p w14:paraId="2C4B52CA" w14:textId="77777777" w:rsidR="006F76FE" w:rsidRPr="00730893" w:rsidRDefault="00E12B60" w:rsidP="005F49F5">
            <w:pPr>
              <w:pStyle w:val="FeatureBox2"/>
            </w:pPr>
            <w:r w:rsidRPr="00730893">
              <w:rPr>
                <w:b/>
                <w:bCs/>
              </w:rPr>
              <w:t>Note:</w:t>
            </w:r>
            <w:r w:rsidRPr="00730893">
              <w:t xml:space="preserve"> you may like to model </w:t>
            </w:r>
            <w:r w:rsidR="0015752B" w:rsidRPr="00730893">
              <w:t>this process for students by guiding them through one scenario first.</w:t>
            </w:r>
          </w:p>
          <w:p w14:paraId="44F2090B" w14:textId="77777777" w:rsidR="003C513D" w:rsidRPr="00730893" w:rsidRDefault="003C513D" w:rsidP="003C513D">
            <w:r w:rsidRPr="00730893">
              <w:t>Conduct a class discussion to debrief the activities including:</w:t>
            </w:r>
          </w:p>
          <w:p w14:paraId="487442C6" w14:textId="412585AD" w:rsidR="003C513D" w:rsidRPr="00730893" w:rsidRDefault="003C513D" w:rsidP="006C4BE5">
            <w:pPr>
              <w:pStyle w:val="ListBullet"/>
            </w:pPr>
            <w:r w:rsidRPr="00730893">
              <w:t xml:space="preserve">When </w:t>
            </w:r>
            <w:r w:rsidR="00467FE8" w:rsidRPr="00730893">
              <w:t>do you need to access support more specialised than someone in your support network?</w:t>
            </w:r>
          </w:p>
          <w:p w14:paraId="0EF26166" w14:textId="77777777" w:rsidR="00467FE8" w:rsidRPr="00730893" w:rsidRDefault="00467FE8" w:rsidP="006C4BE5">
            <w:pPr>
              <w:pStyle w:val="ListBullet"/>
            </w:pPr>
            <w:r w:rsidRPr="00730893">
              <w:t>How can we support a friend to access a support network if they are relying too heavily on us for support?</w:t>
            </w:r>
          </w:p>
          <w:p w14:paraId="3B0A50EE" w14:textId="76BAF71C" w:rsidR="00AE11D5" w:rsidRPr="00730893" w:rsidRDefault="00AE11D5" w:rsidP="006C4BE5">
            <w:pPr>
              <w:pStyle w:val="ListBullet"/>
            </w:pPr>
            <w:r w:rsidRPr="00730893">
              <w:t>What barriers might someone face when trying to access support services, and how can these be overcome?</w:t>
            </w:r>
          </w:p>
          <w:p w14:paraId="7CD31EF0" w14:textId="2B4EC0F1" w:rsidR="00122A84" w:rsidRPr="00730893" w:rsidRDefault="00122A84" w:rsidP="006C4BE5">
            <w:pPr>
              <w:pStyle w:val="ListBullet"/>
              <w:rPr>
                <w:lang w:eastAsia="en-AU"/>
              </w:rPr>
            </w:pPr>
            <w:r w:rsidRPr="00730893">
              <w:rPr>
                <w:lang w:eastAsia="en-AU"/>
              </w:rPr>
              <w:t>Why is it important to recognise the risks involved in these situations?</w:t>
            </w:r>
          </w:p>
          <w:p w14:paraId="67A6E977" w14:textId="77777777" w:rsidR="002B5C2F" w:rsidRPr="00730893" w:rsidRDefault="002B5C2F" w:rsidP="006C4BE5">
            <w:pPr>
              <w:pStyle w:val="ListBullet"/>
              <w:rPr>
                <w:lang w:eastAsia="en-AU"/>
              </w:rPr>
            </w:pPr>
            <w:r w:rsidRPr="00730893">
              <w:rPr>
                <w:lang w:eastAsia="en-AU"/>
              </w:rPr>
              <w:t>How can we protect our own emotional health when supporting friends who are going through tough situations?</w:t>
            </w:r>
          </w:p>
          <w:p w14:paraId="677CE823" w14:textId="50F66E06" w:rsidR="009C11DF" w:rsidRPr="00730893" w:rsidRDefault="006528D0" w:rsidP="006C4BE5">
            <w:pPr>
              <w:pStyle w:val="ListBullet"/>
              <w:rPr>
                <w:lang w:eastAsia="en-AU"/>
              </w:rPr>
            </w:pPr>
            <w:r w:rsidRPr="00730893">
              <w:rPr>
                <w:lang w:eastAsia="en-AU"/>
              </w:rPr>
              <w:lastRenderedPageBreak/>
              <w:t>How can schools and communities create safer environments for students to speak up and ask for help?</w:t>
            </w:r>
          </w:p>
        </w:tc>
      </w:tr>
    </w:tbl>
    <w:p w14:paraId="33DDB3E2" w14:textId="77777777" w:rsidR="006F76FE" w:rsidRPr="00730893" w:rsidRDefault="006F76FE" w:rsidP="006F76FE">
      <w:pPr>
        <w:suppressAutoHyphens w:val="0"/>
        <w:spacing w:after="160" w:line="259" w:lineRule="auto"/>
      </w:pPr>
      <w:r w:rsidRPr="00730893">
        <w:rPr>
          <w:b/>
          <w:bCs/>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6F76FE" w:rsidRPr="00730893" w14:paraId="5D3898F9" w14:textId="77777777">
        <w:trPr>
          <w:trHeight w:val="2324"/>
        </w:trPr>
        <w:tc>
          <w:tcPr>
            <w:tcW w:w="14560" w:type="dxa"/>
          </w:tcPr>
          <w:p w14:paraId="5B4ABCC4" w14:textId="77777777" w:rsidR="006F76FE" w:rsidRPr="00730893" w:rsidRDefault="006F76FE">
            <w:r w:rsidRPr="00730893">
              <w:t>[Classroom teacher to complete.]</w:t>
            </w:r>
          </w:p>
        </w:tc>
      </w:tr>
    </w:tbl>
    <w:p w14:paraId="50CD286D" w14:textId="77777777" w:rsidR="006F76FE" w:rsidRPr="00730893" w:rsidRDefault="006F76FE" w:rsidP="001F5E55">
      <w:r w:rsidRPr="00730893">
        <w:br w:type="page"/>
      </w:r>
    </w:p>
    <w:p w14:paraId="67A816BC" w14:textId="24BA6848" w:rsidR="006F76FE" w:rsidRPr="00730893" w:rsidRDefault="006F76FE" w:rsidP="006F76FE">
      <w:pPr>
        <w:pStyle w:val="Heading1"/>
      </w:pPr>
      <w:bookmarkStart w:id="21" w:name="_Toc225430039"/>
      <w:r w:rsidRPr="00730893">
        <w:lastRenderedPageBreak/>
        <w:t xml:space="preserve">Learning sequence </w:t>
      </w:r>
      <w:r w:rsidR="001812E3" w:rsidRPr="00730893">
        <w:t>4</w:t>
      </w:r>
      <w:r w:rsidRPr="00730893">
        <w:t xml:space="preserve"> – </w:t>
      </w:r>
      <w:r w:rsidR="00646CA7" w:rsidRPr="00730893">
        <w:t>how media shapes our understanding of respectful relationships</w:t>
      </w:r>
      <w:bookmarkEnd w:id="21"/>
    </w:p>
    <w:p w14:paraId="367D17D8" w14:textId="6C76C4E7" w:rsidR="006F76FE" w:rsidRPr="00730893" w:rsidRDefault="006F76FE" w:rsidP="006F76FE">
      <w:pPr>
        <w:pStyle w:val="FeatureBox2"/>
        <w:rPr>
          <w:highlight w:val="yellow"/>
        </w:rPr>
      </w:pPr>
      <w:r w:rsidRPr="00730893">
        <w:rPr>
          <w:b/>
          <w:bCs/>
        </w:rPr>
        <w:t>Note:</w:t>
      </w:r>
      <w:r w:rsidRPr="00730893">
        <w:t xml:space="preserve"> the section ‘</w:t>
      </w:r>
      <w:r w:rsidR="002F4FE6">
        <w:t>H</w:t>
      </w:r>
      <w:r w:rsidR="00866077" w:rsidRPr="00730893">
        <w:t>ow media shapes our understanding of respectful relationships</w:t>
      </w:r>
      <w:r w:rsidRPr="00730893">
        <w:t xml:space="preserve">’ </w:t>
      </w:r>
      <w:r w:rsidR="002F4FE6">
        <w:t>in</w:t>
      </w:r>
      <w:r w:rsidR="002F4FE6" w:rsidRPr="00730893">
        <w:t xml:space="preserve"> </w:t>
      </w:r>
      <w:r w:rsidRPr="00730893">
        <w:t>the PowerPoint – PDHPE Year 9 – relationship realities</w:t>
      </w:r>
      <w:r w:rsidR="005D7982">
        <w:t xml:space="preserve"> </w:t>
      </w:r>
      <w:r w:rsidRPr="00730893">
        <w:t xml:space="preserve">– slide deck can be used to support </w:t>
      </w:r>
      <w:r w:rsidR="00DC700C" w:rsidRPr="00DC700C">
        <w:t>this learning sequence</w:t>
      </w:r>
      <w:r w:rsidRPr="00730893">
        <w:t>. The duration of this learning sequence is approximately 2 hours.</w:t>
      </w:r>
    </w:p>
    <w:p w14:paraId="7808825F" w14:textId="65187556" w:rsidR="006F76FE" w:rsidRPr="00730893" w:rsidRDefault="006F76FE" w:rsidP="006F76FE">
      <w:pPr>
        <w:pStyle w:val="Caption"/>
      </w:pPr>
      <w:r w:rsidRPr="00730893">
        <w:t xml:space="preserve">Table </w:t>
      </w:r>
      <w:r w:rsidRPr="00730893">
        <w:fldChar w:fldCharType="begin"/>
      </w:r>
      <w:r w:rsidRPr="00730893">
        <w:instrText xml:space="preserve"> SEQ Table \* ARABIC </w:instrText>
      </w:r>
      <w:r w:rsidRPr="00730893">
        <w:fldChar w:fldCharType="separate"/>
      </w:r>
      <w:r w:rsidR="00F5103B" w:rsidRPr="00730893">
        <w:t>4</w:t>
      </w:r>
      <w:r w:rsidRPr="00730893">
        <w:fldChar w:fldCharType="end"/>
      </w:r>
      <w:r w:rsidRPr="00730893">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00E45A9D" w:rsidRPr="00730893" w14:paraId="162C0665"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797E6C98" w14:textId="77777777" w:rsidR="006F76FE" w:rsidRPr="00730893" w:rsidRDefault="006F76FE">
            <w:r w:rsidRPr="00730893">
              <w:t>Outcomes and content</w:t>
            </w:r>
          </w:p>
        </w:tc>
        <w:tc>
          <w:tcPr>
            <w:tcW w:w="10737" w:type="dxa"/>
          </w:tcPr>
          <w:p w14:paraId="02190D9E" w14:textId="77777777" w:rsidR="006F76FE" w:rsidRPr="00730893" w:rsidRDefault="006F76FE">
            <w:r w:rsidRPr="00730893">
              <w:t>Teaching and learning activities</w:t>
            </w:r>
          </w:p>
        </w:tc>
      </w:tr>
      <w:tr w:rsidR="00E45A9D" w:rsidRPr="00730893" w14:paraId="7F6B240D"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30E8D00B" w14:textId="77777777" w:rsidR="006F76FE" w:rsidRPr="00730893" w:rsidRDefault="006F76FE" w:rsidP="005D2200">
            <w:pPr>
              <w:widowControl/>
              <w:mirrorIndents w:val="0"/>
              <w:rPr>
                <w:b/>
              </w:rPr>
            </w:pPr>
            <w:r w:rsidRPr="00730893">
              <w:rPr>
                <w:b/>
                <w:bCs/>
              </w:rPr>
              <w:t>Outcomes</w:t>
            </w:r>
          </w:p>
          <w:p w14:paraId="6E82021F" w14:textId="6C632A6A" w:rsidR="006F76FE" w:rsidRPr="001F5E55" w:rsidRDefault="006F76FE" w:rsidP="005D2200">
            <w:pPr>
              <w:widowControl/>
              <w:mirrorIndents w:val="0"/>
              <w:rPr>
                <w:rFonts w:ascii="Aptos" w:eastAsia="Aptos" w:hAnsi="Aptos" w:cs="Aptos"/>
                <w:color w:val="000000" w:themeColor="text1"/>
                <w:lang w:val="en-US"/>
              </w:rPr>
            </w:pPr>
            <w:r w:rsidRPr="00730893">
              <w:rPr>
                <w:b/>
              </w:rPr>
              <w:t>PH5-SMI-01, PH5-RRL-01,</w:t>
            </w:r>
            <w:r w:rsidR="005D2200" w:rsidRPr="00730893">
              <w:rPr>
                <w:b/>
                <w:bCs/>
              </w:rPr>
              <w:t xml:space="preserve"> </w:t>
            </w:r>
            <w:r w:rsidR="001F5E55">
              <w:rPr>
                <w:b/>
                <w:bCs/>
              </w:rPr>
              <w:br/>
            </w:r>
            <w:r w:rsidR="005D2200" w:rsidRPr="00730893">
              <w:rPr>
                <w:b/>
                <w:bCs/>
              </w:rPr>
              <w:t>PH5-IBC-01</w:t>
            </w:r>
          </w:p>
          <w:p w14:paraId="0C984E16" w14:textId="77777777" w:rsidR="006F76FE" w:rsidRPr="00730893" w:rsidRDefault="006F76FE" w:rsidP="005D2200">
            <w:pPr>
              <w:widowControl/>
              <w:mirrorIndents w:val="0"/>
              <w:rPr>
                <w:b/>
                <w:bCs/>
              </w:rPr>
            </w:pPr>
            <w:r w:rsidRPr="00730893">
              <w:rPr>
                <w:b/>
                <w:bCs/>
              </w:rPr>
              <w:t>Content</w:t>
            </w:r>
          </w:p>
          <w:p w14:paraId="49F847FB" w14:textId="619D880E" w:rsidR="006F76FE" w:rsidRPr="00730893" w:rsidRDefault="006F76FE" w:rsidP="005D2200">
            <w:pPr>
              <w:widowControl/>
              <w:mirrorIndents w:val="0"/>
              <w:rPr>
                <w:b/>
                <w:bCs/>
              </w:rPr>
            </w:pPr>
            <w:r w:rsidRPr="00730893">
              <w:rPr>
                <w:b/>
                <w:bCs/>
              </w:rPr>
              <w:t xml:space="preserve">Focus area </w:t>
            </w:r>
            <w:r w:rsidR="001F5E55">
              <w:rPr>
                <w:b/>
                <w:bCs/>
              </w:rPr>
              <w:t>–</w:t>
            </w:r>
            <w:r w:rsidRPr="00730893">
              <w:rPr>
                <w:b/>
                <w:bCs/>
              </w:rPr>
              <w:t xml:space="preserve"> Respectful relationships</w:t>
            </w:r>
          </w:p>
          <w:p w14:paraId="54EE458B" w14:textId="33485997" w:rsidR="006F76FE" w:rsidRPr="00730893" w:rsidRDefault="006F76FE" w:rsidP="005D2200">
            <w:pPr>
              <w:widowControl/>
              <w:mirrorIndents w:val="0"/>
              <w:rPr>
                <w:b/>
              </w:rPr>
            </w:pPr>
            <w:r w:rsidRPr="00730893">
              <w:rPr>
                <w:b/>
              </w:rPr>
              <w:t xml:space="preserve">Building and </w:t>
            </w:r>
            <w:r w:rsidR="001D2FE9">
              <w:rPr>
                <w:b/>
              </w:rPr>
              <w:t>managing</w:t>
            </w:r>
            <w:r w:rsidR="001D2FE9" w:rsidRPr="00730893">
              <w:rPr>
                <w:b/>
              </w:rPr>
              <w:t xml:space="preserve"> </w:t>
            </w:r>
            <w:r w:rsidRPr="00730893">
              <w:rPr>
                <w:b/>
              </w:rPr>
              <w:t>respectful relationships to support health and wellbeing</w:t>
            </w:r>
          </w:p>
          <w:p w14:paraId="53EECBC6" w14:textId="38DB6B1F" w:rsidR="006F76FE" w:rsidRPr="00730893" w:rsidRDefault="006F76FE">
            <w:pPr>
              <w:pStyle w:val="ListBullet"/>
              <w:rPr>
                <w:rFonts w:ascii="Aptos" w:eastAsia="Aptos" w:hAnsi="Aptos" w:cs="Aptos"/>
              </w:rPr>
            </w:pPr>
            <w:r w:rsidRPr="00730893">
              <w:lastRenderedPageBreak/>
              <w:t>Investigate the characteristics of inclusive, equal, safe and respectful relationships and propose strategies to enhance current and future relationships</w:t>
            </w:r>
          </w:p>
          <w:p w14:paraId="705DEF3F" w14:textId="7F808924" w:rsidR="006F76FE" w:rsidRPr="00730893" w:rsidRDefault="006F76FE">
            <w:pPr>
              <w:pStyle w:val="ListBullet"/>
              <w:rPr>
                <w:rFonts w:ascii="Aptos" w:eastAsia="Aptos" w:hAnsi="Aptos" w:cs="Aptos"/>
              </w:rPr>
            </w:pPr>
            <w:r w:rsidRPr="00730893">
              <w:t>Assess how respectful relationships can nurture personal growth and create safe and supportive environments for individuals and communities</w:t>
            </w:r>
          </w:p>
          <w:p w14:paraId="3AAF61D5" w14:textId="77777777" w:rsidR="005D2200" w:rsidRPr="00730893" w:rsidRDefault="005D2200" w:rsidP="005D2200">
            <w:pPr>
              <w:pStyle w:val="ListBullet"/>
              <w:numPr>
                <w:ilvl w:val="0"/>
                <w:numId w:val="2"/>
              </w:numPr>
              <w:rPr>
                <w:rFonts w:ascii="Aptos" w:hAnsi="Aptos" w:cs="Aptos"/>
              </w:rPr>
            </w:pPr>
            <w:r w:rsidRPr="00730893">
              <w:t>Investigate how gender equality and challenging assumptions about gender can prevent violence and abuse in relationships</w:t>
            </w:r>
          </w:p>
          <w:p w14:paraId="5FB39E96" w14:textId="5CDCF287" w:rsidR="005D2200" w:rsidRPr="00730893" w:rsidRDefault="005D2200" w:rsidP="005D2200">
            <w:pPr>
              <w:pStyle w:val="ListBullet"/>
              <w:numPr>
                <w:ilvl w:val="0"/>
                <w:numId w:val="2"/>
              </w:numPr>
            </w:pPr>
            <w:r w:rsidRPr="00730893">
              <w:t xml:space="preserve">Discuss how the portrayal of sexuality and sexual health in the media and online content </w:t>
            </w:r>
            <w:r w:rsidRPr="00730893">
              <w:lastRenderedPageBreak/>
              <w:t>may influence people</w:t>
            </w:r>
            <w:r w:rsidR="00E772F3">
              <w:t>’</w:t>
            </w:r>
            <w:r w:rsidRPr="00730893">
              <w:t>s attitudes toward safe, respectful and consensual relationships</w:t>
            </w:r>
          </w:p>
          <w:p w14:paraId="08D7D10A" w14:textId="77777777" w:rsidR="005D2200" w:rsidRPr="00730893" w:rsidRDefault="005D2200" w:rsidP="005D2200">
            <w:pPr>
              <w:widowControl/>
              <w:mirrorIndents w:val="0"/>
              <w:rPr>
                <w:b/>
                <w:bCs/>
              </w:rPr>
            </w:pPr>
            <w:r w:rsidRPr="00730893">
              <w:rPr>
                <w:b/>
                <w:bCs/>
              </w:rPr>
              <w:t>Keeping safe and being respectful online</w:t>
            </w:r>
          </w:p>
          <w:p w14:paraId="5A7B195D" w14:textId="77777777" w:rsidR="005D2200" w:rsidRPr="00730893" w:rsidRDefault="005D2200" w:rsidP="005D2200">
            <w:pPr>
              <w:pStyle w:val="ListBullet"/>
              <w:numPr>
                <w:ilvl w:val="0"/>
                <w:numId w:val="2"/>
              </w:numPr>
            </w:pPr>
            <w:r w:rsidRPr="00730893">
              <w:t>Examine ethical online behaviour and evaluate the significance of responsible digital citizenship</w:t>
            </w:r>
          </w:p>
          <w:p w14:paraId="035834B4" w14:textId="77777777" w:rsidR="006F76FE" w:rsidRPr="00730893" w:rsidRDefault="006F76FE" w:rsidP="005D2200">
            <w:pPr>
              <w:widowControl/>
              <w:mirrorIndents w:val="0"/>
            </w:pPr>
            <w:r w:rsidRPr="00730893">
              <w:rPr>
                <w:b/>
              </w:rPr>
              <w:t>Applying self-management and interpersonal skills to enhance respectful relationships</w:t>
            </w:r>
          </w:p>
          <w:p w14:paraId="69EA89E5" w14:textId="738256A1" w:rsidR="005D2200" w:rsidRPr="00730893" w:rsidRDefault="005D2200" w:rsidP="005D2200">
            <w:pPr>
              <w:pStyle w:val="ListBullet"/>
              <w:numPr>
                <w:ilvl w:val="0"/>
                <w:numId w:val="2"/>
              </w:numPr>
            </w:pPr>
            <w:r w:rsidRPr="00730893">
              <w:t>Examine and refine interpersonal skills and actions to take greater responsibility for the safety, health and wellbeing of themselves and others</w:t>
            </w:r>
          </w:p>
          <w:p w14:paraId="45305D14" w14:textId="6A4262F6" w:rsidR="005D2200" w:rsidRPr="00730893" w:rsidRDefault="005D2200" w:rsidP="005D2200">
            <w:pPr>
              <w:pStyle w:val="ListBullet"/>
              <w:numPr>
                <w:ilvl w:val="0"/>
                <w:numId w:val="2"/>
              </w:numPr>
            </w:pPr>
            <w:r w:rsidRPr="00730893">
              <w:lastRenderedPageBreak/>
              <w:t>Assess and apply leadership skills that support inclusive and respectful relationships</w:t>
            </w:r>
          </w:p>
          <w:p w14:paraId="727D5B2C" w14:textId="6B6FA89F" w:rsidR="006F76FE" w:rsidRPr="00730893" w:rsidRDefault="005D2200" w:rsidP="005D2200">
            <w:pPr>
              <w:pStyle w:val="ListBullet"/>
            </w:pPr>
            <w:r w:rsidRPr="00730893">
              <w:t>Evaluate the influence that respect, empathy and self-awareness have on establishing and maintaining respectful relationships</w:t>
            </w:r>
          </w:p>
        </w:tc>
        <w:tc>
          <w:tcPr>
            <w:tcW w:w="10737" w:type="dxa"/>
          </w:tcPr>
          <w:p w14:paraId="4E1FA4CA" w14:textId="77777777" w:rsidR="006F76FE" w:rsidRPr="008110F6" w:rsidRDefault="006F76FE" w:rsidP="008110F6">
            <w:pPr>
              <w:rPr>
                <w:rStyle w:val="Strong"/>
              </w:rPr>
            </w:pPr>
            <w:r w:rsidRPr="008110F6">
              <w:rPr>
                <w:rStyle w:val="Strong"/>
              </w:rPr>
              <w:lastRenderedPageBreak/>
              <w:t>Learning intentions</w:t>
            </w:r>
          </w:p>
          <w:p w14:paraId="2F01B253" w14:textId="77777777" w:rsidR="006F76FE" w:rsidRPr="00730893" w:rsidRDefault="006F76FE" w:rsidP="00796EE3">
            <w:pPr>
              <w:pStyle w:val="ListBullet"/>
              <w:numPr>
                <w:ilvl w:val="0"/>
                <w:numId w:val="0"/>
              </w:numPr>
              <w:spacing w:before="120"/>
              <w:rPr>
                <w:rStyle w:val="Strong"/>
                <w:b w:val="0"/>
                <w:bCs w:val="0"/>
              </w:rPr>
            </w:pPr>
            <w:r w:rsidRPr="00730893">
              <w:rPr>
                <w:rStyle w:val="Strong"/>
                <w:b w:val="0"/>
                <w:bCs w:val="0"/>
              </w:rPr>
              <w:t>We are learning to:</w:t>
            </w:r>
          </w:p>
          <w:p w14:paraId="578AFD5E" w14:textId="1CECE3D0" w:rsidR="00E4178E" w:rsidRPr="00730893" w:rsidRDefault="002F6B4E" w:rsidP="00973EF9">
            <w:pPr>
              <w:pStyle w:val="ListBullet"/>
            </w:pPr>
            <w:r w:rsidRPr="00730893">
              <w:t>understand key terms about identity and use accurate inclusive language</w:t>
            </w:r>
            <w:r w:rsidR="00D462FE" w:rsidRPr="00730893">
              <w:t xml:space="preserve"> </w:t>
            </w:r>
            <w:r w:rsidR="00474A92" w:rsidRPr="00730893">
              <w:t xml:space="preserve">to recognise </w:t>
            </w:r>
            <w:r w:rsidR="00571C27" w:rsidRPr="00730893">
              <w:t>diversity and challenge assumptions</w:t>
            </w:r>
          </w:p>
          <w:p w14:paraId="1B0EFA92" w14:textId="650E7260" w:rsidR="00AB5737" w:rsidRPr="00730893" w:rsidRDefault="00F93231" w:rsidP="00F77F54">
            <w:pPr>
              <w:pStyle w:val="ListBullet"/>
            </w:pPr>
            <w:r w:rsidRPr="00730893">
              <w:t>analyse and explore how media</w:t>
            </w:r>
            <w:r w:rsidR="00E64DF0" w:rsidRPr="00730893">
              <w:t xml:space="preserve"> </w:t>
            </w:r>
            <w:r w:rsidRPr="00730893">
              <w:t>including pornography</w:t>
            </w:r>
            <w:r w:rsidR="00E64DF0" w:rsidRPr="00730893">
              <w:t xml:space="preserve"> </w:t>
            </w:r>
            <w:r w:rsidRPr="00730893">
              <w:t xml:space="preserve">shapes our ideas about </w:t>
            </w:r>
            <w:r w:rsidR="007A4C70" w:rsidRPr="00730893">
              <w:t xml:space="preserve">respectful </w:t>
            </w:r>
            <w:r w:rsidR="00DC0AF4" w:rsidRPr="00730893">
              <w:t xml:space="preserve">and consensual </w:t>
            </w:r>
            <w:r w:rsidRPr="00730893">
              <w:t>relationships</w:t>
            </w:r>
          </w:p>
          <w:p w14:paraId="0D22C22E" w14:textId="1E648832" w:rsidR="00973EF9" w:rsidRPr="00730893" w:rsidRDefault="00973EF9" w:rsidP="00F77F54">
            <w:pPr>
              <w:pStyle w:val="ListBullet"/>
              <w:rPr>
                <w:rStyle w:val="Strong"/>
                <w:b w:val="0"/>
                <w:bCs w:val="0"/>
              </w:rPr>
            </w:pPr>
            <w:r w:rsidRPr="00730893">
              <w:t>recognise harmful stereotypes and communicate our expectations and boundaries respectfully.</w:t>
            </w:r>
          </w:p>
          <w:p w14:paraId="3BEC56AD" w14:textId="77777777" w:rsidR="006F76FE" w:rsidRPr="00730893" w:rsidRDefault="006F76FE" w:rsidP="00796EE3">
            <w:pPr>
              <w:pStyle w:val="ListBullet"/>
              <w:numPr>
                <w:ilvl w:val="0"/>
                <w:numId w:val="0"/>
              </w:numPr>
              <w:spacing w:before="120"/>
              <w:rPr>
                <w:rStyle w:val="Strong"/>
              </w:rPr>
            </w:pPr>
            <w:r w:rsidRPr="00730893">
              <w:rPr>
                <w:rStyle w:val="Strong"/>
              </w:rPr>
              <w:t>Success criteria</w:t>
            </w:r>
          </w:p>
          <w:p w14:paraId="6999BE56" w14:textId="0302773F" w:rsidR="00351C68" w:rsidRPr="00730893" w:rsidRDefault="006F76FE" w:rsidP="00796EE3">
            <w:pPr>
              <w:pStyle w:val="ListBullet"/>
              <w:numPr>
                <w:ilvl w:val="0"/>
                <w:numId w:val="0"/>
              </w:numPr>
              <w:spacing w:before="120"/>
              <w:rPr>
                <w:rStyle w:val="Strong"/>
                <w:b w:val="0"/>
                <w:bCs w:val="0"/>
              </w:rPr>
            </w:pPr>
            <w:r w:rsidRPr="00730893">
              <w:rPr>
                <w:rStyle w:val="Strong"/>
                <w:b w:val="0"/>
                <w:bCs w:val="0"/>
              </w:rPr>
              <w:lastRenderedPageBreak/>
              <w:t>I can:</w:t>
            </w:r>
          </w:p>
          <w:p w14:paraId="319917DC" w14:textId="4663A41A" w:rsidR="00E4178E" w:rsidRPr="00730893" w:rsidRDefault="004C5396" w:rsidP="00F77F54">
            <w:pPr>
              <w:pStyle w:val="ListBullet"/>
            </w:pPr>
            <w:r w:rsidRPr="00730893">
              <w:t>define key terms, identify stereotypes and use respectful, inclusive language</w:t>
            </w:r>
          </w:p>
          <w:p w14:paraId="4E38A67C" w14:textId="042D9D20" w:rsidR="00D33310" w:rsidRPr="00730893" w:rsidRDefault="003160FB" w:rsidP="00F77F54">
            <w:pPr>
              <w:pStyle w:val="ListBullet"/>
            </w:pPr>
            <w:r w:rsidRPr="00730893">
              <w:t>explore how media</w:t>
            </w:r>
            <w:r w:rsidR="002F53E0">
              <w:t>,</w:t>
            </w:r>
            <w:r w:rsidR="00D33310" w:rsidRPr="00730893">
              <w:t xml:space="preserve"> </w:t>
            </w:r>
            <w:r w:rsidRPr="00730893">
              <w:t>including social media and pornography</w:t>
            </w:r>
            <w:r w:rsidR="002F53E0">
              <w:t>,</w:t>
            </w:r>
            <w:r w:rsidR="00D33310" w:rsidRPr="00730893">
              <w:t xml:space="preserve"> </w:t>
            </w:r>
            <w:r w:rsidRPr="00730893">
              <w:t>can shape our ideas about relationships, gender and sexuality</w:t>
            </w:r>
          </w:p>
          <w:p w14:paraId="380FD577" w14:textId="287AD13E" w:rsidR="00D33310" w:rsidRPr="00730893" w:rsidRDefault="0032240A" w:rsidP="00F77F54">
            <w:pPr>
              <w:pStyle w:val="ListBullet"/>
            </w:pPr>
            <w:r w:rsidRPr="00730893">
              <w:t xml:space="preserve">identify harmful stereotypes and </w:t>
            </w:r>
            <w:r w:rsidR="00410D71" w:rsidRPr="00730893">
              <w:t>explain the importance of</w:t>
            </w:r>
            <w:r w:rsidR="004D19A9" w:rsidRPr="00730893">
              <w:t xml:space="preserve"> </w:t>
            </w:r>
            <w:r w:rsidRPr="00730893">
              <w:t>speaking up respectfully about our boundaries, values and expectations.</w:t>
            </w:r>
          </w:p>
          <w:p w14:paraId="3CD26806" w14:textId="264E963C" w:rsidR="00A4118E" w:rsidRPr="00730893" w:rsidRDefault="00A4118E" w:rsidP="00796EE3">
            <w:pPr>
              <w:pStyle w:val="ListBullet"/>
              <w:numPr>
                <w:ilvl w:val="0"/>
                <w:numId w:val="0"/>
              </w:numPr>
              <w:spacing w:before="120"/>
              <w:rPr>
                <w:rStyle w:val="Strong"/>
              </w:rPr>
            </w:pPr>
            <w:r w:rsidRPr="00730893">
              <w:rPr>
                <w:rStyle w:val="Strong"/>
              </w:rPr>
              <w:t>Gender, sex and sexuality</w:t>
            </w:r>
          </w:p>
          <w:p w14:paraId="69C677A9" w14:textId="49D91AE8" w:rsidR="005A7444" w:rsidRPr="00730893" w:rsidRDefault="005A7444" w:rsidP="00583ACB">
            <w:pPr>
              <w:pStyle w:val="FeatureBox2"/>
            </w:pPr>
            <w:r w:rsidRPr="00730893">
              <w:rPr>
                <w:b/>
                <w:bCs/>
              </w:rPr>
              <w:t>Note:</w:t>
            </w:r>
            <w:r w:rsidRPr="00730893">
              <w:t xml:space="preserve"> </w:t>
            </w:r>
            <w:r w:rsidR="00867EF8" w:rsidRPr="00730893">
              <w:t>refer to the Australian Institute of Famil</w:t>
            </w:r>
            <w:r w:rsidR="003D20B9" w:rsidRPr="00730893">
              <w:t xml:space="preserve">y Studies </w:t>
            </w:r>
            <w:hyperlink r:id="rId39" w:history="1">
              <w:r w:rsidR="003D20B9" w:rsidRPr="00730893">
                <w:rPr>
                  <w:rStyle w:val="Hyperlink"/>
                </w:rPr>
                <w:t>LGBTIQA</w:t>
              </w:r>
              <w:r w:rsidR="002F53E0">
                <w:rPr>
                  <w:rStyle w:val="Hyperlink"/>
                </w:rPr>
                <w:t>+</w:t>
              </w:r>
              <w:r w:rsidR="003D20B9" w:rsidRPr="00730893">
                <w:rPr>
                  <w:rStyle w:val="Hyperlink"/>
                </w:rPr>
                <w:t xml:space="preserve"> glossary of common terms</w:t>
              </w:r>
            </w:hyperlink>
            <w:r w:rsidR="003D20B9" w:rsidRPr="00730893">
              <w:t xml:space="preserve"> </w:t>
            </w:r>
            <w:r w:rsidR="00693189" w:rsidRPr="00730893">
              <w:t xml:space="preserve">to ensure correct </w:t>
            </w:r>
            <w:r w:rsidR="00583ACB" w:rsidRPr="00730893">
              <w:t>information</w:t>
            </w:r>
            <w:r w:rsidR="001F5E55">
              <w:t>.</w:t>
            </w:r>
          </w:p>
          <w:p w14:paraId="122E2EB4" w14:textId="7890373C" w:rsidR="00770367" w:rsidRPr="00730893" w:rsidRDefault="00770367" w:rsidP="00770367">
            <w:r w:rsidRPr="00730893">
              <w:t xml:space="preserve">Direct students to the glossary from the </w:t>
            </w:r>
            <w:r w:rsidR="005E6DAB" w:rsidRPr="00730893">
              <w:t>beginning</w:t>
            </w:r>
            <w:r w:rsidRPr="00730893">
              <w:t xml:space="preserve"> of the program to review the </w:t>
            </w:r>
            <w:r w:rsidR="005E6DAB" w:rsidRPr="00730893">
              <w:t>glossary definitions of the following terms:</w:t>
            </w:r>
          </w:p>
          <w:p w14:paraId="5F8612E7" w14:textId="640F3EC3" w:rsidR="005E6DAB" w:rsidRPr="00730893" w:rsidRDefault="005E6DAB" w:rsidP="005E6DAB">
            <w:pPr>
              <w:pStyle w:val="ListBullet"/>
            </w:pPr>
            <w:r w:rsidRPr="00730893">
              <w:t>Sex (biological</w:t>
            </w:r>
            <w:r w:rsidR="007453DA" w:rsidRPr="00730893">
              <w:t>)</w:t>
            </w:r>
          </w:p>
          <w:p w14:paraId="2BBDAFC9" w14:textId="70D49D34" w:rsidR="005E6DAB" w:rsidRPr="00730893" w:rsidRDefault="005E6DAB" w:rsidP="005E6DAB">
            <w:pPr>
              <w:pStyle w:val="ListBullet"/>
            </w:pPr>
            <w:r w:rsidRPr="00730893">
              <w:t>Gender</w:t>
            </w:r>
          </w:p>
          <w:p w14:paraId="3A0B694B" w14:textId="6C16C1FC" w:rsidR="005E6DAB" w:rsidRPr="00730893" w:rsidRDefault="005E6DAB" w:rsidP="005E6DAB">
            <w:pPr>
              <w:pStyle w:val="ListBullet"/>
            </w:pPr>
            <w:r w:rsidRPr="00730893">
              <w:t>Sexuality</w:t>
            </w:r>
          </w:p>
          <w:p w14:paraId="29C552AD" w14:textId="1EE92B32" w:rsidR="005E6DAB" w:rsidRPr="00730893" w:rsidRDefault="005E6DAB" w:rsidP="005E6DAB">
            <w:pPr>
              <w:pStyle w:val="ListBullet"/>
            </w:pPr>
            <w:r w:rsidRPr="00730893">
              <w:lastRenderedPageBreak/>
              <w:t>Gender stereotypes</w:t>
            </w:r>
          </w:p>
          <w:p w14:paraId="73924735" w14:textId="7DCA6BEE" w:rsidR="005E6DAB" w:rsidRPr="00730893" w:rsidRDefault="005E6DAB" w:rsidP="005E6DAB">
            <w:pPr>
              <w:pStyle w:val="ListBullet"/>
            </w:pPr>
            <w:r w:rsidRPr="00730893">
              <w:t>Femininity</w:t>
            </w:r>
          </w:p>
          <w:p w14:paraId="3E64B76F" w14:textId="28EC485C" w:rsidR="005E6DAB" w:rsidRPr="00730893" w:rsidRDefault="005E6DAB" w:rsidP="005E6DAB">
            <w:pPr>
              <w:pStyle w:val="ListBullet"/>
            </w:pPr>
            <w:r w:rsidRPr="00730893">
              <w:t>Masculinity</w:t>
            </w:r>
          </w:p>
          <w:p w14:paraId="747B18E6" w14:textId="430E1DAB" w:rsidR="004041BE" w:rsidRPr="00730893" w:rsidRDefault="004041BE" w:rsidP="005E6DAB">
            <w:pPr>
              <w:pStyle w:val="ListBullet"/>
            </w:pPr>
            <w:r w:rsidRPr="00730893">
              <w:t>LGBTIQA+</w:t>
            </w:r>
            <w:r w:rsidR="002F53E0">
              <w:t>.</w:t>
            </w:r>
          </w:p>
          <w:p w14:paraId="5231D335" w14:textId="7D6B9161" w:rsidR="00900513" w:rsidRPr="00730893" w:rsidRDefault="00900513" w:rsidP="00B564BD">
            <w:r w:rsidRPr="00730893">
              <w:t xml:space="preserve">Conduct a short quiz </w:t>
            </w:r>
            <w:r w:rsidR="000B7E89" w:rsidRPr="00730893">
              <w:t xml:space="preserve">to </w:t>
            </w:r>
            <w:r w:rsidR="004828D4" w:rsidRPr="00730893">
              <w:t>reinforce accurate information</w:t>
            </w:r>
            <w:r w:rsidR="00546729" w:rsidRPr="00730893">
              <w:t xml:space="preserve"> (</w:t>
            </w:r>
            <w:r w:rsidR="002F53E0">
              <w:t>r</w:t>
            </w:r>
            <w:r w:rsidR="008843B1" w:rsidRPr="00730893">
              <w:t>efer to</w:t>
            </w:r>
            <w:r w:rsidR="001612F2" w:rsidRPr="00730893">
              <w:t xml:space="preserve"> </w:t>
            </w:r>
            <w:hyperlink w:anchor="_Appendix_13_–" w:history="1">
              <w:r w:rsidR="003D5437" w:rsidRPr="00730893">
                <w:rPr>
                  <w:rStyle w:val="Hyperlink"/>
                </w:rPr>
                <w:t>A</w:t>
              </w:r>
              <w:r w:rsidR="001612F2" w:rsidRPr="00730893">
                <w:rPr>
                  <w:rStyle w:val="Hyperlink"/>
                </w:rPr>
                <w:t xml:space="preserve">ppendix </w:t>
              </w:r>
              <w:r w:rsidR="00AB3AA8" w:rsidRPr="00730893">
                <w:rPr>
                  <w:rStyle w:val="Hyperlink"/>
                </w:rPr>
                <w:t>13</w:t>
              </w:r>
              <w:r w:rsidR="001612F2" w:rsidRPr="00730893">
                <w:rPr>
                  <w:rStyle w:val="Hyperlink"/>
                </w:rPr>
                <w:t xml:space="preserve"> </w:t>
              </w:r>
              <w:r w:rsidR="003D5437" w:rsidRPr="00730893">
                <w:rPr>
                  <w:rStyle w:val="Hyperlink"/>
                </w:rPr>
                <w:t>–</w:t>
              </w:r>
              <w:r w:rsidR="001612F2" w:rsidRPr="00730893">
                <w:rPr>
                  <w:rStyle w:val="Hyperlink"/>
                </w:rPr>
                <w:t xml:space="preserve"> </w:t>
              </w:r>
              <w:r w:rsidR="003D5437" w:rsidRPr="00730893">
                <w:rPr>
                  <w:rStyle w:val="Hyperlink"/>
                </w:rPr>
                <w:t>sex, g</w:t>
              </w:r>
              <w:r w:rsidR="00D12F37" w:rsidRPr="00730893">
                <w:rPr>
                  <w:rStyle w:val="Hyperlink"/>
                </w:rPr>
                <w:t>ender</w:t>
              </w:r>
              <w:r w:rsidR="003D5437" w:rsidRPr="00730893">
                <w:rPr>
                  <w:rStyle w:val="Hyperlink"/>
                </w:rPr>
                <w:t xml:space="preserve"> </w:t>
              </w:r>
              <w:r w:rsidR="00D12F37" w:rsidRPr="00730893">
                <w:rPr>
                  <w:rStyle w:val="Hyperlink"/>
                </w:rPr>
                <w:t>and sexuality quiz</w:t>
              </w:r>
            </w:hyperlink>
            <w:r w:rsidR="009974B5" w:rsidRPr="00730893">
              <w:t xml:space="preserve"> and </w:t>
            </w:r>
            <w:r w:rsidR="002F53E0">
              <w:t xml:space="preserve">the </w:t>
            </w:r>
            <w:r w:rsidR="00BA0212" w:rsidRPr="00730893">
              <w:t>PowerPoint</w:t>
            </w:r>
            <w:r w:rsidR="00D12F37" w:rsidRPr="00730893">
              <w:t>)</w:t>
            </w:r>
            <w:r w:rsidR="001F5E55">
              <w:t>.</w:t>
            </w:r>
          </w:p>
          <w:p w14:paraId="39798EE1" w14:textId="6B31C039" w:rsidR="00B564BD" w:rsidRPr="00730893" w:rsidRDefault="00B564BD" w:rsidP="00B564BD">
            <w:r w:rsidRPr="00730893">
              <w:t>Conduct a Q&amp;A session</w:t>
            </w:r>
            <w:r w:rsidR="00471E59" w:rsidRPr="00730893">
              <w:t xml:space="preserve"> </w:t>
            </w:r>
            <w:r w:rsidRPr="00730893">
              <w:t>to address any questions that students may have</w:t>
            </w:r>
            <w:r w:rsidR="00AE61AB" w:rsidRPr="00730893">
              <w:t>.</w:t>
            </w:r>
          </w:p>
          <w:p w14:paraId="5D5BC063" w14:textId="08E7C0B4" w:rsidR="00EB42F5" w:rsidRPr="00730893" w:rsidRDefault="00EB42F5" w:rsidP="00EB42F5">
            <w:pPr>
              <w:rPr>
                <w:rStyle w:val="Strong"/>
              </w:rPr>
            </w:pPr>
            <w:r w:rsidRPr="00730893">
              <w:rPr>
                <w:rStyle w:val="Strong"/>
              </w:rPr>
              <w:t>Relationships</w:t>
            </w:r>
            <w:r w:rsidR="002F53E0">
              <w:rPr>
                <w:rStyle w:val="Strong"/>
              </w:rPr>
              <w:t xml:space="preserve"> –</w:t>
            </w:r>
            <w:r w:rsidRPr="00730893">
              <w:rPr>
                <w:rStyle w:val="Strong"/>
              </w:rPr>
              <w:t xml:space="preserve"> expectations v</w:t>
            </w:r>
            <w:r w:rsidR="002F53E0">
              <w:rPr>
                <w:rStyle w:val="Strong"/>
              </w:rPr>
              <w:t>ersu</w:t>
            </w:r>
            <w:r w:rsidRPr="00730893">
              <w:rPr>
                <w:rStyle w:val="Strong"/>
              </w:rPr>
              <w:t>s reality</w:t>
            </w:r>
          </w:p>
          <w:p w14:paraId="557E6F88" w14:textId="52D48DFD" w:rsidR="00330959" w:rsidRPr="00730893" w:rsidRDefault="005C4560">
            <w:r w:rsidRPr="00730893">
              <w:t>Conduct a whole-class discussion and</w:t>
            </w:r>
            <w:r w:rsidR="00B673EC" w:rsidRPr="00730893">
              <w:t xml:space="preserve"> </w:t>
            </w:r>
            <w:r w:rsidR="00330959" w:rsidRPr="00730893">
              <w:t>brainstorm</w:t>
            </w:r>
            <w:r w:rsidR="00B673EC" w:rsidRPr="00730893">
              <w:t xml:space="preserve"> </w:t>
            </w:r>
            <w:r w:rsidRPr="00730893">
              <w:t xml:space="preserve">of </w:t>
            </w:r>
            <w:r w:rsidR="007954E6" w:rsidRPr="00730893">
              <w:t>all</w:t>
            </w:r>
            <w:r w:rsidR="00B673EC" w:rsidRPr="00730893">
              <w:t xml:space="preserve"> the different forms of media that </w:t>
            </w:r>
            <w:r w:rsidR="00330959" w:rsidRPr="00730893">
              <w:t>show relationships</w:t>
            </w:r>
            <w:r w:rsidRPr="00730893">
              <w:t xml:space="preserve">, writing key </w:t>
            </w:r>
            <w:r w:rsidR="007954E6" w:rsidRPr="00730893">
              <w:t>sources</w:t>
            </w:r>
            <w:r w:rsidRPr="00730893">
              <w:t xml:space="preserve"> on the board.</w:t>
            </w:r>
          </w:p>
          <w:p w14:paraId="584B9954" w14:textId="61C8E83D" w:rsidR="00261286" w:rsidRPr="00730893" w:rsidRDefault="00261286" w:rsidP="00605734">
            <w:pPr>
              <w:pStyle w:val="FeatureBox2"/>
            </w:pPr>
            <w:r w:rsidRPr="00730893">
              <w:rPr>
                <w:b/>
                <w:bCs/>
              </w:rPr>
              <w:t>Note:</w:t>
            </w:r>
            <w:r w:rsidRPr="00730893">
              <w:t xml:space="preserve"> </w:t>
            </w:r>
            <w:r w:rsidR="00BA3C57" w:rsidRPr="00730893">
              <w:t xml:space="preserve">acknowledge that pornography </w:t>
            </w:r>
            <w:r w:rsidR="00605734" w:rsidRPr="00730893">
              <w:t>falls into this category</w:t>
            </w:r>
            <w:r w:rsidR="001F5E55">
              <w:t>.</w:t>
            </w:r>
          </w:p>
          <w:p w14:paraId="0622CB92" w14:textId="7B4EFA97" w:rsidR="009E187A" w:rsidRPr="00730893" w:rsidRDefault="00646CA7" w:rsidP="00D446E7">
            <w:r w:rsidRPr="00730893">
              <w:t>Ask students to</w:t>
            </w:r>
            <w:r w:rsidR="00AC6282" w:rsidRPr="00730893">
              <w:t xml:space="preserve"> reflect and</w:t>
            </w:r>
            <w:r w:rsidRPr="00730893">
              <w:t xml:space="preserve"> think of</w:t>
            </w:r>
            <w:r w:rsidR="005C4560" w:rsidRPr="00730893">
              <w:t xml:space="preserve"> specific</w:t>
            </w:r>
            <w:r w:rsidR="002A71D8" w:rsidRPr="00730893">
              <w:t xml:space="preserve"> relationships that they have seen reflected in the media </w:t>
            </w:r>
            <w:r w:rsidR="004C15C4" w:rsidRPr="00730893">
              <w:t>(consider TV shows,</w:t>
            </w:r>
            <w:r w:rsidR="00C405FC" w:rsidRPr="00730893">
              <w:t xml:space="preserve"> books,</w:t>
            </w:r>
            <w:r w:rsidR="004C15C4" w:rsidRPr="00730893">
              <w:t xml:space="preserve"> </w:t>
            </w:r>
            <w:r w:rsidR="00C405FC" w:rsidRPr="00730893">
              <w:t xml:space="preserve">social media, other content) </w:t>
            </w:r>
            <w:r w:rsidR="002A71D8" w:rsidRPr="00730893">
              <w:t xml:space="preserve">that they think demonstrates </w:t>
            </w:r>
            <w:r w:rsidR="004C15C4" w:rsidRPr="00730893">
              <w:t>ideal relationships. These can be family, friend or romantic relationships</w:t>
            </w:r>
            <w:r w:rsidR="00666873" w:rsidRPr="00730893">
              <w:t>.</w:t>
            </w:r>
          </w:p>
          <w:p w14:paraId="1FEC0A5D" w14:textId="7C1E984E" w:rsidR="00510B96" w:rsidRPr="00730893" w:rsidRDefault="00136004" w:rsidP="00D446E7">
            <w:r w:rsidRPr="00730893">
              <w:lastRenderedPageBreak/>
              <w:t>Students</w:t>
            </w:r>
            <w:r w:rsidR="00666873" w:rsidRPr="00730893">
              <w:t xml:space="preserve"> write a list of qualities that they see portrayed in that relationship</w:t>
            </w:r>
            <w:r w:rsidR="00A32061" w:rsidRPr="00730893">
              <w:t>.</w:t>
            </w:r>
          </w:p>
          <w:p w14:paraId="4C0746DD" w14:textId="108BB595" w:rsidR="00D03659" w:rsidRPr="00730893" w:rsidRDefault="00136004" w:rsidP="00D446E7">
            <w:r w:rsidRPr="00730893">
              <w:t>Students</w:t>
            </w:r>
            <w:r w:rsidR="00D03659" w:rsidRPr="00730893">
              <w:t xml:space="preserve"> repeat the activity</w:t>
            </w:r>
            <w:r w:rsidR="003754EE" w:rsidRPr="00730893">
              <w:t xml:space="preserve"> above</w:t>
            </w:r>
            <w:r w:rsidR="00D03659" w:rsidRPr="00730893">
              <w:t>, however</w:t>
            </w:r>
            <w:r w:rsidR="003754EE" w:rsidRPr="00730893">
              <w:t>,</w:t>
            </w:r>
            <w:r w:rsidR="00D03659" w:rsidRPr="00730893">
              <w:t xml:space="preserve"> considering relationships that they think demonstrate </w:t>
            </w:r>
            <w:r w:rsidR="003754EE" w:rsidRPr="00730893">
              <w:t>negative</w:t>
            </w:r>
            <w:r w:rsidR="00D03659" w:rsidRPr="00730893">
              <w:t xml:space="preserve"> relationships.</w:t>
            </w:r>
          </w:p>
          <w:p w14:paraId="3BE579BA" w14:textId="0FDB569B" w:rsidR="0099267E" w:rsidRPr="00730893" w:rsidRDefault="00D649F0" w:rsidP="00D446E7">
            <w:r w:rsidRPr="00730893">
              <w:t>Conduct a class discussion</w:t>
            </w:r>
            <w:r w:rsidR="002724D5" w:rsidRPr="00730893">
              <w:t xml:space="preserve"> to </w:t>
            </w:r>
            <w:r w:rsidR="005C1006" w:rsidRPr="00730893">
              <w:t>explore:</w:t>
            </w:r>
          </w:p>
          <w:p w14:paraId="5B5C1470" w14:textId="3F6C8384" w:rsidR="009E187A" w:rsidRPr="00730893" w:rsidRDefault="0099267E" w:rsidP="0099267E">
            <w:pPr>
              <w:pStyle w:val="ListBullet"/>
            </w:pPr>
            <w:r w:rsidRPr="00730893">
              <w:t>H</w:t>
            </w:r>
            <w:r w:rsidR="00D86BE9" w:rsidRPr="00730893">
              <w:t>ow does what we see in the media influence our understanding of positive and negative relationships?</w:t>
            </w:r>
          </w:p>
          <w:p w14:paraId="22F57248" w14:textId="4C842B91" w:rsidR="0032651C" w:rsidRPr="00730893" w:rsidRDefault="0032651C" w:rsidP="003123F9">
            <w:pPr>
              <w:pStyle w:val="ListBullet"/>
            </w:pPr>
            <w:r w:rsidRPr="00730893">
              <w:t>What personal strengths and skills can help to deconstruct misleading messages</w:t>
            </w:r>
            <w:r w:rsidR="00C36192" w:rsidRPr="00730893">
              <w:t xml:space="preserve"> and promote respectful relationships</w:t>
            </w:r>
            <w:r w:rsidRPr="00730893">
              <w:t>?</w:t>
            </w:r>
          </w:p>
          <w:p w14:paraId="36409584" w14:textId="0210A9FC" w:rsidR="0032651C" w:rsidRPr="00730893" w:rsidRDefault="0032651C" w:rsidP="003123F9">
            <w:pPr>
              <w:pStyle w:val="ListBullet"/>
            </w:pPr>
            <w:r w:rsidRPr="00730893">
              <w:t>What personal strengths and skills can empower us to communicate our personal expectations and boundaries?</w:t>
            </w:r>
          </w:p>
          <w:p w14:paraId="048B7F92" w14:textId="77777777" w:rsidR="00266C36" w:rsidRPr="00730893" w:rsidRDefault="00266C36" w:rsidP="00266C36">
            <w:pPr>
              <w:rPr>
                <w:rStyle w:val="Strong"/>
              </w:rPr>
            </w:pPr>
            <w:r w:rsidRPr="00730893">
              <w:rPr>
                <w:rStyle w:val="Strong"/>
              </w:rPr>
              <w:t>Challenging stereotypes</w:t>
            </w:r>
          </w:p>
          <w:p w14:paraId="4509BCA6" w14:textId="47903E4C" w:rsidR="007600C2" w:rsidRPr="00730893" w:rsidRDefault="007600C2" w:rsidP="007600C2">
            <w:r w:rsidRPr="00730893">
              <w:t>Remind students that a stereotype is a simplified idea, belief or assumption about a group of people.</w:t>
            </w:r>
          </w:p>
          <w:p w14:paraId="692E4666" w14:textId="77777777" w:rsidR="00266C36" w:rsidRPr="00730893" w:rsidRDefault="00266C36" w:rsidP="00266C36">
            <w:r w:rsidRPr="00730893">
              <w:t>Students brainstorm current stereotypes that exist about sex, gender, sexuality and relationships and share with the class. Examples may include:</w:t>
            </w:r>
          </w:p>
          <w:p w14:paraId="2F4F977D" w14:textId="77777777" w:rsidR="00266C36" w:rsidRPr="00730893" w:rsidRDefault="00266C36" w:rsidP="00266C36">
            <w:pPr>
              <w:pStyle w:val="ListBullet"/>
            </w:pPr>
            <w:r w:rsidRPr="00730893">
              <w:t>boys shouldn’t cry or show vulnerability</w:t>
            </w:r>
          </w:p>
          <w:p w14:paraId="1B73677C" w14:textId="77777777" w:rsidR="00266C36" w:rsidRPr="00730893" w:rsidRDefault="00266C36" w:rsidP="00266C36">
            <w:pPr>
              <w:pStyle w:val="ListBullet"/>
            </w:pPr>
            <w:r w:rsidRPr="00730893">
              <w:lastRenderedPageBreak/>
              <w:t>girls should always look pretty and ‘put together’</w:t>
            </w:r>
          </w:p>
          <w:p w14:paraId="3555C80E" w14:textId="77777777" w:rsidR="00266C36" w:rsidRPr="00730893" w:rsidRDefault="00266C36" w:rsidP="00266C36">
            <w:pPr>
              <w:pStyle w:val="ListBullet"/>
            </w:pPr>
            <w:r w:rsidRPr="00730893">
              <w:t>girls are naturally more caring and emotional</w:t>
            </w:r>
          </w:p>
          <w:p w14:paraId="36E889EB" w14:textId="77777777" w:rsidR="00266C36" w:rsidRPr="00730893" w:rsidRDefault="00266C36" w:rsidP="00266C36">
            <w:pPr>
              <w:pStyle w:val="ListBullet"/>
            </w:pPr>
            <w:r w:rsidRPr="00730893">
              <w:t>people who are gay act a certain way (for example, feminine men and masculine women)</w:t>
            </w:r>
          </w:p>
          <w:p w14:paraId="11FFC521" w14:textId="77777777" w:rsidR="00266C36" w:rsidRPr="00730893" w:rsidRDefault="00266C36" w:rsidP="00266C36">
            <w:pPr>
              <w:pStyle w:val="ListBullet"/>
            </w:pPr>
            <w:r w:rsidRPr="00730893">
              <w:t>boys are better at physical activities and girls are better at caring roles</w:t>
            </w:r>
          </w:p>
          <w:p w14:paraId="1C3A44C7" w14:textId="544C4F1B" w:rsidR="00266C36" w:rsidRPr="00730893" w:rsidRDefault="00266C36" w:rsidP="00266C36">
            <w:pPr>
              <w:pStyle w:val="ListBullet"/>
            </w:pPr>
            <w:r w:rsidRPr="00730893">
              <w:t>people’s sexuality can be seen by how they dress or act</w:t>
            </w:r>
          </w:p>
          <w:p w14:paraId="026D4C35" w14:textId="77777777" w:rsidR="00266C36" w:rsidRPr="00730893" w:rsidRDefault="00266C36" w:rsidP="00266C36">
            <w:pPr>
              <w:pStyle w:val="ListBullet"/>
            </w:pPr>
            <w:r w:rsidRPr="00730893">
              <w:t>boys should be dominant in relationships</w:t>
            </w:r>
          </w:p>
          <w:p w14:paraId="36112C6D" w14:textId="77777777" w:rsidR="00266C36" w:rsidRPr="00730893" w:rsidRDefault="00266C36" w:rsidP="00266C36">
            <w:pPr>
              <w:pStyle w:val="ListBullet"/>
            </w:pPr>
            <w:r w:rsidRPr="00730893">
              <w:t>girls should be passive or accommodating</w:t>
            </w:r>
          </w:p>
          <w:p w14:paraId="4BE21AA8" w14:textId="325AFCE8" w:rsidR="00266C36" w:rsidRPr="00730893" w:rsidRDefault="00266C36" w:rsidP="00266C36">
            <w:pPr>
              <w:pStyle w:val="ListBullet"/>
            </w:pPr>
            <w:r w:rsidRPr="00730893">
              <w:t>boys should be the ones to initiate dating, flirting or intimacy</w:t>
            </w:r>
            <w:r w:rsidR="009F50E4" w:rsidRPr="00730893">
              <w:t>.</w:t>
            </w:r>
          </w:p>
          <w:p w14:paraId="3C256D55" w14:textId="6AE859F0" w:rsidR="00266C36" w:rsidRPr="00730893" w:rsidRDefault="00266C36" w:rsidP="00266C36">
            <w:pPr>
              <w:pStyle w:val="FeatureBox2"/>
            </w:pPr>
            <w:r w:rsidRPr="00730893">
              <w:rPr>
                <w:b/>
                <w:bCs/>
              </w:rPr>
              <w:t>Note:</w:t>
            </w:r>
            <w:r w:rsidRPr="00730893">
              <w:t xml:space="preserve"> it is important to review contemporary stereotypes that are relevant to your specific context</w:t>
            </w:r>
            <w:r w:rsidR="001F5E55">
              <w:t>.</w:t>
            </w:r>
          </w:p>
          <w:p w14:paraId="02E0289B" w14:textId="07A797EF" w:rsidR="00266C36" w:rsidRPr="00730893" w:rsidRDefault="00266C36" w:rsidP="00266C36">
            <w:r w:rsidRPr="00730893">
              <w:t xml:space="preserve">Students place these into </w:t>
            </w:r>
            <w:r w:rsidR="00502E01">
              <w:t xml:space="preserve">the following </w:t>
            </w:r>
            <w:r w:rsidRPr="00730893">
              <w:t xml:space="preserve">categories </w:t>
            </w:r>
            <w:r w:rsidR="00502E01">
              <w:t>‘</w:t>
            </w:r>
            <w:r w:rsidRPr="00730893">
              <w:t>masculinity</w:t>
            </w:r>
            <w:r w:rsidR="00502E01">
              <w:t>’</w:t>
            </w:r>
            <w:r w:rsidRPr="00730893">
              <w:t xml:space="preserve"> stereotype, </w:t>
            </w:r>
            <w:r w:rsidR="00502E01">
              <w:t>‘</w:t>
            </w:r>
            <w:r w:rsidRPr="00730893">
              <w:t>femininity</w:t>
            </w:r>
            <w:r w:rsidR="00502E01">
              <w:t>’</w:t>
            </w:r>
            <w:r w:rsidRPr="00730893">
              <w:t xml:space="preserve"> stereotype or </w:t>
            </w:r>
            <w:r w:rsidR="00502E01">
              <w:t>‘</w:t>
            </w:r>
            <w:r w:rsidRPr="00730893">
              <w:t>applies to people of any gender</w:t>
            </w:r>
            <w:r w:rsidR="00502E01">
              <w:t>’</w:t>
            </w:r>
            <w:r w:rsidRPr="00730893">
              <w:t>.</w:t>
            </w:r>
          </w:p>
          <w:p w14:paraId="6C8263CD" w14:textId="77777777" w:rsidR="00266C36" w:rsidRPr="00730893" w:rsidRDefault="00266C36" w:rsidP="00266C36">
            <w:r w:rsidRPr="00730893">
              <w:t>Discuss the following as a class:</w:t>
            </w:r>
          </w:p>
          <w:p w14:paraId="613B90BB" w14:textId="77777777" w:rsidR="00266C36" w:rsidRPr="00730893" w:rsidRDefault="00266C36" w:rsidP="00266C36">
            <w:pPr>
              <w:pStyle w:val="ListBullet"/>
            </w:pPr>
            <w:r w:rsidRPr="00730893">
              <w:t>Where do these stereotypes come from?</w:t>
            </w:r>
          </w:p>
          <w:p w14:paraId="452C3E02" w14:textId="77777777" w:rsidR="00266C36" w:rsidRPr="00730893" w:rsidRDefault="00266C36" w:rsidP="00266C36">
            <w:pPr>
              <w:pStyle w:val="ListBullet"/>
            </w:pPr>
            <w:r w:rsidRPr="00730893">
              <w:lastRenderedPageBreak/>
              <w:t>In what way can stereotypes be harmful or misleading?</w:t>
            </w:r>
          </w:p>
          <w:p w14:paraId="4D53B807" w14:textId="77777777" w:rsidR="00266C36" w:rsidRPr="00730893" w:rsidRDefault="00266C36" w:rsidP="00266C36">
            <w:pPr>
              <w:pStyle w:val="ListBullet"/>
            </w:pPr>
            <w:r w:rsidRPr="00730893">
              <w:t>How can stereotypes limit the way people express themselves?</w:t>
            </w:r>
          </w:p>
          <w:p w14:paraId="1FC7D490" w14:textId="77777777" w:rsidR="00266C36" w:rsidRPr="00730893" w:rsidRDefault="00266C36" w:rsidP="00266C36">
            <w:pPr>
              <w:pStyle w:val="ListBullet"/>
            </w:pPr>
            <w:r w:rsidRPr="00730893">
              <w:t>How might stereotypes affect friendships or romantic relationships?</w:t>
            </w:r>
          </w:p>
          <w:p w14:paraId="503260FE" w14:textId="77777777" w:rsidR="00266C36" w:rsidRPr="00730893" w:rsidRDefault="00266C36" w:rsidP="00266C36">
            <w:pPr>
              <w:pStyle w:val="ListBullet"/>
            </w:pPr>
            <w:r w:rsidRPr="00730893">
              <w:t>What pressure might young people feel because of these expectations?</w:t>
            </w:r>
          </w:p>
          <w:p w14:paraId="37BFD175" w14:textId="07DDD233" w:rsidR="00266C36" w:rsidRPr="00730893" w:rsidRDefault="00266C36" w:rsidP="00266C36">
            <w:r w:rsidRPr="00730893">
              <w:t>Students choose one stereotype from the brainstorm and complete a short reflection to challenge it. They should include:</w:t>
            </w:r>
          </w:p>
          <w:p w14:paraId="54D33F88" w14:textId="1153652A" w:rsidR="00266C36" w:rsidRPr="00730893" w:rsidRDefault="00502E01" w:rsidP="00266C36">
            <w:pPr>
              <w:pStyle w:val="ListBullet"/>
            </w:pPr>
            <w:r>
              <w:t>w</w:t>
            </w:r>
            <w:r w:rsidR="00266C36" w:rsidRPr="00730893">
              <w:t>hat the stereotype says</w:t>
            </w:r>
          </w:p>
          <w:p w14:paraId="47392FEE" w14:textId="2F3F54CF" w:rsidR="00266C36" w:rsidRPr="00730893" w:rsidRDefault="00502E01" w:rsidP="00266C36">
            <w:pPr>
              <w:pStyle w:val="ListBullet"/>
            </w:pPr>
            <w:r>
              <w:t>w</w:t>
            </w:r>
            <w:r w:rsidR="00266C36" w:rsidRPr="00730893">
              <w:t>hy it is inaccurate or harmful</w:t>
            </w:r>
          </w:p>
          <w:p w14:paraId="50BBD51D" w14:textId="257FAD3C" w:rsidR="00266C36" w:rsidRPr="00730893" w:rsidRDefault="00266C36" w:rsidP="00266C36">
            <w:pPr>
              <w:pStyle w:val="ListBullet"/>
            </w:pPr>
            <w:r w:rsidRPr="00730893">
              <w:t>a healthier, more inclusive message that challenges it. For example, anyone can show emotions as it is a sign o</w:t>
            </w:r>
            <w:r w:rsidR="00C21002" w:rsidRPr="00730893">
              <w:t>f</w:t>
            </w:r>
            <w:r w:rsidRPr="00730893">
              <w:t xml:space="preserve"> strength.</w:t>
            </w:r>
          </w:p>
          <w:p w14:paraId="3078913C" w14:textId="0304DC08" w:rsidR="0030197E" w:rsidRPr="00730893" w:rsidRDefault="00C34695">
            <w:pPr>
              <w:rPr>
                <w:rStyle w:val="Strong"/>
              </w:rPr>
            </w:pPr>
            <w:r w:rsidRPr="00730893">
              <w:rPr>
                <w:rStyle w:val="Strong"/>
              </w:rPr>
              <w:t>The impact of pornography</w:t>
            </w:r>
          </w:p>
          <w:p w14:paraId="42170636" w14:textId="1BCA4C7D" w:rsidR="00247D5A" w:rsidRPr="00730893" w:rsidRDefault="00014693" w:rsidP="00014693">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730893">
              <w:rPr>
                <w:b/>
                <w:bCs/>
              </w:rPr>
              <w:t>Note:</w:t>
            </w:r>
            <w:r w:rsidRPr="00730893">
              <w:t xml:space="preserve"> </w:t>
            </w:r>
            <w:r w:rsidR="00502E01">
              <w:t>p</w:t>
            </w:r>
            <w:r w:rsidR="00375B00" w:rsidRPr="00730893">
              <w:t xml:space="preserve">lease review the suitability </w:t>
            </w:r>
            <w:r w:rsidR="00A85499" w:rsidRPr="00730893">
              <w:t>of the</w:t>
            </w:r>
            <w:r w:rsidR="00247D5A" w:rsidRPr="00730893">
              <w:t xml:space="preserve"> following</w:t>
            </w:r>
            <w:r w:rsidR="00A85499" w:rsidRPr="00730893">
              <w:t xml:space="preserve"> tasks for your context.</w:t>
            </w:r>
          </w:p>
          <w:p w14:paraId="0F25C90F" w14:textId="5509E4D9" w:rsidR="00014693" w:rsidRPr="00730893" w:rsidRDefault="00247D5A" w:rsidP="00014693">
            <w:pPr>
              <w:widowControl/>
              <w:pBdr>
                <w:top w:val="single" w:sz="24" w:space="10" w:color="CCEDFC"/>
                <w:left w:val="single" w:sz="24" w:space="10" w:color="CCEDFC"/>
                <w:bottom w:val="single" w:sz="24" w:space="10" w:color="CCEDFC"/>
                <w:right w:val="single" w:sz="24" w:space="10" w:color="CCEDFC"/>
              </w:pBdr>
              <w:shd w:val="clear" w:color="auto" w:fill="CCEDFC"/>
              <w:mirrorIndents w:val="0"/>
              <w:rPr>
                <w:rStyle w:val="Strong"/>
                <w:b w:val="0"/>
                <w:bCs w:val="0"/>
              </w:rPr>
            </w:pPr>
            <w:r w:rsidRPr="00730893">
              <w:t>V</w:t>
            </w:r>
            <w:r w:rsidR="00014693" w:rsidRPr="00730893">
              <w:t xml:space="preserve">iewing pornography at a young age can lead to several harms, including distorted perceptions of sexual relationships, unrealistic body images and misconceptions about consent and intimacy. To reduce </w:t>
            </w:r>
            <w:r w:rsidR="00014693" w:rsidRPr="00730893">
              <w:lastRenderedPageBreak/>
              <w:t>adolescent exposure to pornography, it is essential to implement comprehensive sex education programs that address media literacy and promote healthy sexual development, alongside encouraging open conversations between parents and children about sexuality. Additionally, fostering an environment that reduces shame and promotes resiliency in building respectful relationships can be achieved through supportive communication, positive role modelling and emphasising the importance of consent and mutual respect in all interactions.</w:t>
            </w:r>
          </w:p>
          <w:p w14:paraId="0DB71AB6" w14:textId="05822606" w:rsidR="00DD161A" w:rsidRPr="00730893" w:rsidRDefault="00DD161A" w:rsidP="00A73B70">
            <w:r w:rsidRPr="00730893">
              <w:t>Remind students of the definition for pornography from the glossary of keywords.</w:t>
            </w:r>
          </w:p>
          <w:p w14:paraId="1834AC08" w14:textId="6AF4AE34" w:rsidR="0066300A" w:rsidRPr="00730893" w:rsidRDefault="003D0875" w:rsidP="00A73B70">
            <w:r w:rsidRPr="00730893">
              <w:t>Explain to students that</w:t>
            </w:r>
            <w:r w:rsidR="00847457" w:rsidRPr="00730893">
              <w:t xml:space="preserve"> </w:t>
            </w:r>
            <w:r w:rsidR="005D0A94" w:rsidRPr="00730893">
              <w:t>the next activity will enable them to become more critical thinkers about pornography and sexual image</w:t>
            </w:r>
            <w:r w:rsidR="008763F6" w:rsidRPr="00730893">
              <w:t>s</w:t>
            </w:r>
            <w:r w:rsidR="005A6D10" w:rsidRPr="00730893">
              <w:t>,</w:t>
            </w:r>
            <w:r w:rsidR="009F0970" w:rsidRPr="00730893">
              <w:t xml:space="preserve"> and the </w:t>
            </w:r>
            <w:r w:rsidR="00FB5698" w:rsidRPr="00730893">
              <w:t>way the media</w:t>
            </w:r>
            <w:r w:rsidR="002562CD" w:rsidRPr="00730893">
              <w:t xml:space="preserve"> shapes our understanding of</w:t>
            </w:r>
            <w:r w:rsidR="00B4145D" w:rsidRPr="00730893">
              <w:t xml:space="preserve"> relationships.</w:t>
            </w:r>
            <w:r w:rsidR="0036171C" w:rsidRPr="00730893">
              <w:t xml:space="preserve"> </w:t>
            </w:r>
            <w:r w:rsidR="00DB5D2D">
              <w:t>Three</w:t>
            </w:r>
            <w:r w:rsidR="0036171C" w:rsidRPr="00730893">
              <w:t xml:space="preserve"> out of 4 adolescents have encountered pornography either by looking for it, by accident or being sent it, so while it may feel like an awkward topic it is important that we discuss it.</w:t>
            </w:r>
          </w:p>
          <w:p w14:paraId="1EC72B09" w14:textId="261165B6" w:rsidR="00A73B70" w:rsidRPr="00730893" w:rsidRDefault="0030197E" w:rsidP="00A73B70">
            <w:r w:rsidRPr="00730893">
              <w:t xml:space="preserve">Students watch the </w:t>
            </w:r>
            <w:r w:rsidR="00FF5881" w:rsidRPr="00730893">
              <w:t xml:space="preserve">video </w:t>
            </w:r>
            <w:hyperlink r:id="rId40" w:history="1">
              <w:r w:rsidR="00FF5881" w:rsidRPr="00730893">
                <w:rPr>
                  <w:rStyle w:val="Hyperlink"/>
                </w:rPr>
                <w:t>Porn – what</w:t>
              </w:r>
              <w:r w:rsidR="00145A71" w:rsidRPr="00730893">
                <w:rPr>
                  <w:rStyle w:val="Hyperlink"/>
                </w:rPr>
                <w:t xml:space="preserve"> </w:t>
              </w:r>
              <w:r w:rsidR="00FF5881" w:rsidRPr="00730893">
                <w:rPr>
                  <w:rStyle w:val="Hyperlink"/>
                </w:rPr>
                <w:t>you should know</w:t>
              </w:r>
              <w:r w:rsidR="00145A71" w:rsidRPr="00730893">
                <w:rPr>
                  <w:rStyle w:val="Hyperlink"/>
                </w:rPr>
                <w:t>. For Yr</w:t>
              </w:r>
              <w:r w:rsidR="00FA6BA4">
                <w:rPr>
                  <w:rStyle w:val="Hyperlink"/>
                </w:rPr>
                <w:t xml:space="preserve">s </w:t>
              </w:r>
              <w:r w:rsidR="00145A71" w:rsidRPr="00730893">
                <w:rPr>
                  <w:rStyle w:val="Hyperlink"/>
                </w:rPr>
                <w:t xml:space="preserve">8 and up from The Practical Guide to Love, Sex </w:t>
              </w:r>
              <w:r w:rsidR="00DB5D2D">
                <w:rPr>
                  <w:rStyle w:val="Hyperlink"/>
                </w:rPr>
                <w:t>&amp;</w:t>
              </w:r>
              <w:r w:rsidR="00DB5D2D" w:rsidRPr="00730893">
                <w:rPr>
                  <w:rStyle w:val="Hyperlink"/>
                </w:rPr>
                <w:t xml:space="preserve"> </w:t>
              </w:r>
              <w:r w:rsidR="00145A71" w:rsidRPr="00730893">
                <w:rPr>
                  <w:rStyle w:val="Hyperlink"/>
                </w:rPr>
                <w:t>Relationship</w:t>
              </w:r>
              <w:r w:rsidR="002C58A5" w:rsidRPr="00730893">
                <w:rPr>
                  <w:rStyle w:val="Hyperlink"/>
                </w:rPr>
                <w:t>s</w:t>
              </w:r>
              <w:r w:rsidR="000E1F83" w:rsidRPr="00730893">
                <w:rPr>
                  <w:rStyle w:val="Hyperlink"/>
                </w:rPr>
                <w:t xml:space="preserve"> (5:58</w:t>
              </w:r>
              <w:r w:rsidR="002C58A5" w:rsidRPr="00730893">
                <w:rPr>
                  <w:rStyle w:val="Hyperlink"/>
                </w:rPr>
                <w:t>)</w:t>
              </w:r>
            </w:hyperlink>
            <w:r w:rsidR="00445DC8" w:rsidRPr="00730893">
              <w:t>.</w:t>
            </w:r>
            <w:r w:rsidR="00922320" w:rsidRPr="00730893">
              <w:t xml:space="preserve"> Students complete a </w:t>
            </w:r>
            <w:hyperlink r:id="rId41" w:history="1">
              <w:r w:rsidR="00DB5D2D" w:rsidRPr="002835DF">
                <w:rPr>
                  <w:rStyle w:val="Hyperlink"/>
                </w:rPr>
                <w:t>S</w:t>
              </w:r>
              <w:r w:rsidR="00922320" w:rsidRPr="002835DF">
                <w:rPr>
                  <w:rStyle w:val="Hyperlink"/>
                </w:rPr>
                <w:t xml:space="preserve">ee, </w:t>
              </w:r>
              <w:r w:rsidR="00DB5D2D" w:rsidRPr="002835DF">
                <w:rPr>
                  <w:rStyle w:val="Hyperlink"/>
                </w:rPr>
                <w:t>T</w:t>
              </w:r>
              <w:r w:rsidR="00922320" w:rsidRPr="002835DF">
                <w:rPr>
                  <w:rStyle w:val="Hyperlink"/>
                </w:rPr>
                <w:t>hink</w:t>
              </w:r>
              <w:r w:rsidR="00DB5D2D" w:rsidRPr="002835DF">
                <w:rPr>
                  <w:rStyle w:val="Hyperlink"/>
                </w:rPr>
                <w:t>,</w:t>
              </w:r>
              <w:r w:rsidR="00BE6EC4" w:rsidRPr="002835DF">
                <w:rPr>
                  <w:rStyle w:val="Hyperlink"/>
                </w:rPr>
                <w:t xml:space="preserve"> </w:t>
              </w:r>
              <w:r w:rsidR="00DB5D2D" w:rsidRPr="002835DF">
                <w:rPr>
                  <w:rStyle w:val="Hyperlink"/>
                </w:rPr>
                <w:t>W</w:t>
              </w:r>
              <w:r w:rsidR="00922320" w:rsidRPr="002835DF">
                <w:rPr>
                  <w:rStyle w:val="Hyperlink"/>
                </w:rPr>
                <w:t>onder</w:t>
              </w:r>
            </w:hyperlink>
            <w:r w:rsidR="00922320" w:rsidRPr="00730893">
              <w:t xml:space="preserve"> </w:t>
            </w:r>
            <w:r w:rsidR="00DA77AB" w:rsidRPr="00730893">
              <w:t>of</w:t>
            </w:r>
            <w:r w:rsidR="00BC07A6" w:rsidRPr="00730893">
              <w:t xml:space="preserve"> the video</w:t>
            </w:r>
            <w:r w:rsidR="00200C96" w:rsidRPr="00730893">
              <w:t xml:space="preserve"> and discuss as a class</w:t>
            </w:r>
            <w:r w:rsidR="00BC07A6" w:rsidRPr="00730893">
              <w:t>.</w:t>
            </w:r>
          </w:p>
          <w:p w14:paraId="34F4DDF9" w14:textId="77777777" w:rsidR="00B02716" w:rsidRPr="00730893" w:rsidRDefault="00B02716" w:rsidP="00B02716">
            <w:r w:rsidRPr="00730893">
              <w:t>Facilitate a class discussion on the following questions:</w:t>
            </w:r>
          </w:p>
          <w:p w14:paraId="30F46104" w14:textId="77777777" w:rsidR="00B02716" w:rsidRPr="00730893" w:rsidRDefault="00B02716" w:rsidP="005E145A">
            <w:pPr>
              <w:pStyle w:val="ListBullet"/>
            </w:pPr>
            <w:r w:rsidRPr="00730893">
              <w:t>What are the harms associated with viewing pornography at a young age?</w:t>
            </w:r>
          </w:p>
          <w:p w14:paraId="2A3A9BD7" w14:textId="77777777" w:rsidR="00B02716" w:rsidRPr="00730893" w:rsidRDefault="00B02716" w:rsidP="005E145A">
            <w:pPr>
              <w:pStyle w:val="ListBullet"/>
            </w:pPr>
            <w:r w:rsidRPr="00730893">
              <w:t>How can we reduce young people’s exposure to pornography?</w:t>
            </w:r>
          </w:p>
          <w:p w14:paraId="3B30CD4D" w14:textId="220DF1A9" w:rsidR="00200C96" w:rsidRPr="00730893" w:rsidRDefault="00200C96" w:rsidP="00200C96">
            <w:pPr>
              <w:pStyle w:val="ListBullet"/>
            </w:pPr>
            <w:r w:rsidRPr="00730893">
              <w:t xml:space="preserve">How does media and pornography influence people’s opinions about what to do in intimate </w:t>
            </w:r>
            <w:r w:rsidRPr="00730893">
              <w:lastRenderedPageBreak/>
              <w:t>relationships?</w:t>
            </w:r>
          </w:p>
          <w:p w14:paraId="41AF794D" w14:textId="5D52712F" w:rsidR="003C4EC5" w:rsidRPr="00730893" w:rsidRDefault="003C4EC5" w:rsidP="000F1872">
            <w:pPr>
              <w:pStyle w:val="FeatureBox4"/>
            </w:pPr>
            <w:r w:rsidRPr="00446CEE">
              <w:rPr>
                <w:b/>
                <w:bCs/>
              </w:rPr>
              <w:t xml:space="preserve">Suggested answers </w:t>
            </w:r>
            <w:proofErr w:type="gramStart"/>
            <w:r w:rsidRPr="00446CEE">
              <w:rPr>
                <w:b/>
                <w:bCs/>
              </w:rPr>
              <w:t>include:</w:t>
            </w:r>
            <w:proofErr w:type="gramEnd"/>
            <w:r w:rsidRPr="00730893">
              <w:t xml:space="preserve"> </w:t>
            </w:r>
            <w:r w:rsidR="00DC5A07">
              <w:t>a</w:t>
            </w:r>
            <w:r w:rsidR="00200C96" w:rsidRPr="00730893">
              <w:t>s pornography and sex are often topics we don’t talk about it</w:t>
            </w:r>
            <w:r w:rsidRPr="00730893">
              <w:t>,</w:t>
            </w:r>
            <w:r w:rsidR="00200C96" w:rsidRPr="00730893">
              <w:t xml:space="preserve"> </w:t>
            </w:r>
            <w:r w:rsidR="00DC5A07">
              <w:t xml:space="preserve">it </w:t>
            </w:r>
            <w:r w:rsidR="00200C96" w:rsidRPr="00730893">
              <w:t xml:space="preserve">can be hard to know what the right thing </w:t>
            </w:r>
            <w:r w:rsidR="00DC5A07">
              <w:t xml:space="preserve">is to do </w:t>
            </w:r>
            <w:r w:rsidR="00200C96" w:rsidRPr="00730893">
              <w:t xml:space="preserve">in a relationship. </w:t>
            </w:r>
            <w:r w:rsidRPr="00730893">
              <w:t>Pornography is no more real than a blockbuster movie, but conversations with friends and family and our personal experience tell us what isn’t realistic. This is harder to fact check with pornography. We know that pornography not only can influence but is shaping how we act in relationships.</w:t>
            </w:r>
          </w:p>
          <w:p w14:paraId="282E79AB" w14:textId="59CEF0F3" w:rsidR="003824D9" w:rsidRPr="00730893" w:rsidRDefault="003824D9" w:rsidP="003824D9">
            <w:r w:rsidRPr="00730893">
              <w:t xml:space="preserve">Allocate students into groups of </w:t>
            </w:r>
            <w:r w:rsidR="00DC5A07">
              <w:t>3</w:t>
            </w:r>
            <w:r w:rsidR="00DC5A07" w:rsidRPr="00730893">
              <w:t xml:space="preserve"> </w:t>
            </w:r>
            <w:r w:rsidRPr="00730893">
              <w:t xml:space="preserve">and ask each group to review </w:t>
            </w:r>
            <w:r w:rsidR="005105D7">
              <w:t xml:space="preserve">the </w:t>
            </w:r>
            <w:proofErr w:type="spellStart"/>
            <w:r w:rsidR="005105D7">
              <w:t>eSafety</w:t>
            </w:r>
            <w:proofErr w:type="spellEnd"/>
            <w:r w:rsidR="005105D7">
              <w:t xml:space="preserve"> Commission’s research findings on </w:t>
            </w:r>
            <w:hyperlink r:id="rId42" w:history="1">
              <w:r w:rsidRPr="00730893">
                <w:rPr>
                  <w:rStyle w:val="Hyperlink"/>
                </w:rPr>
                <w:t>Adolescent encounters with online pornography</w:t>
              </w:r>
            </w:hyperlink>
            <w:r w:rsidRPr="00730893">
              <w:t xml:space="preserve"> </w:t>
            </w:r>
            <w:r w:rsidR="008048F7" w:rsidRPr="00730893">
              <w:t xml:space="preserve">to discuss the </w:t>
            </w:r>
            <w:r w:rsidRPr="00730893">
              <w:t>following questions:</w:t>
            </w:r>
          </w:p>
          <w:p w14:paraId="2072FAEB" w14:textId="09DDE402" w:rsidR="006E22EB" w:rsidRPr="00730893" w:rsidRDefault="007E07BD" w:rsidP="006E22EB">
            <w:pPr>
              <w:pStyle w:val="ListBullet"/>
            </w:pPr>
            <w:r w:rsidRPr="00730893">
              <w:t>What proportion or percentage of adolescents had at some point encountered online pornography?</w:t>
            </w:r>
          </w:p>
          <w:p w14:paraId="4D47AF54" w14:textId="07F7F867" w:rsidR="003824D9" w:rsidRPr="00730893" w:rsidRDefault="003824D9" w:rsidP="008048F7">
            <w:pPr>
              <w:pStyle w:val="ListBullet"/>
            </w:pPr>
            <w:r w:rsidRPr="00730893">
              <w:t>What have you learn</w:t>
            </w:r>
            <w:r w:rsidR="005105D7">
              <w:t>ed</w:t>
            </w:r>
            <w:r w:rsidR="006E22EB" w:rsidRPr="00730893">
              <w:t xml:space="preserve"> from the research findings</w:t>
            </w:r>
            <w:r w:rsidRPr="00730893">
              <w:t>?</w:t>
            </w:r>
          </w:p>
          <w:p w14:paraId="521E07C6" w14:textId="6AC22234" w:rsidR="003824D9" w:rsidRPr="00730893" w:rsidRDefault="003824D9" w:rsidP="008048F7">
            <w:pPr>
              <w:pStyle w:val="ListBullet"/>
            </w:pPr>
            <w:r w:rsidRPr="00730893">
              <w:t>What surprises you</w:t>
            </w:r>
            <w:r w:rsidR="007E07BD" w:rsidRPr="00730893">
              <w:t xml:space="preserve"> </w:t>
            </w:r>
            <w:r w:rsidR="006E22EB" w:rsidRPr="00730893">
              <w:t>about</w:t>
            </w:r>
            <w:r w:rsidR="007E07BD" w:rsidRPr="00730893">
              <w:t xml:space="preserve"> these </w:t>
            </w:r>
            <w:r w:rsidR="006E22EB" w:rsidRPr="00730893">
              <w:t xml:space="preserve">research </w:t>
            </w:r>
            <w:r w:rsidR="007E07BD" w:rsidRPr="00730893">
              <w:t>findings</w:t>
            </w:r>
            <w:r w:rsidRPr="00730893">
              <w:t>?</w:t>
            </w:r>
          </w:p>
          <w:p w14:paraId="40E12462" w14:textId="356EACB3" w:rsidR="007B53BC" w:rsidRPr="00730893" w:rsidRDefault="00C916B1" w:rsidP="007B53BC">
            <w:pPr>
              <w:rPr>
                <w:rStyle w:val="Strong"/>
              </w:rPr>
            </w:pPr>
            <w:r w:rsidRPr="00730893">
              <w:rPr>
                <w:rStyle w:val="Strong"/>
              </w:rPr>
              <w:t>Understanding the influences</w:t>
            </w:r>
          </w:p>
          <w:p w14:paraId="5EE1F252" w14:textId="77777777" w:rsidR="00FB5FFD" w:rsidRPr="00730893" w:rsidRDefault="00FB5FFD" w:rsidP="003511EB">
            <w:r w:rsidRPr="00730893">
              <w:t>Allocate students into groups of 3.</w:t>
            </w:r>
          </w:p>
          <w:p w14:paraId="7226F976" w14:textId="0B000771" w:rsidR="003511EB" w:rsidRPr="00730893" w:rsidRDefault="003511EB" w:rsidP="003511EB">
            <w:r w:rsidRPr="00730893">
              <w:t>Provide students with a series of s</w:t>
            </w:r>
            <w:r w:rsidR="007C4389" w:rsidRPr="00730893">
              <w:t xml:space="preserve">hort scenarios </w:t>
            </w:r>
            <w:r w:rsidR="0089340D" w:rsidRPr="00730893">
              <w:t>relating to exposure to media messaging about relationships</w:t>
            </w:r>
            <w:r w:rsidR="00563717" w:rsidRPr="00730893">
              <w:t xml:space="preserve"> (</w:t>
            </w:r>
            <w:r w:rsidR="005105D7">
              <w:t>r</w:t>
            </w:r>
            <w:r w:rsidR="008843B1" w:rsidRPr="00730893">
              <w:t>efer to</w:t>
            </w:r>
            <w:r w:rsidR="00563717" w:rsidRPr="00730893">
              <w:t xml:space="preserve"> </w:t>
            </w:r>
            <w:hyperlink w:anchor="_Appendix_14_–" w:history="1">
              <w:r w:rsidR="003D5437" w:rsidRPr="00730893">
                <w:rPr>
                  <w:rStyle w:val="Hyperlink"/>
                </w:rPr>
                <w:t>A</w:t>
              </w:r>
              <w:r w:rsidR="00563717" w:rsidRPr="00730893">
                <w:rPr>
                  <w:rStyle w:val="Hyperlink"/>
                </w:rPr>
                <w:t xml:space="preserve">ppendix </w:t>
              </w:r>
              <w:r w:rsidR="003D5437" w:rsidRPr="00730893">
                <w:rPr>
                  <w:rStyle w:val="Hyperlink"/>
                </w:rPr>
                <w:t>14</w:t>
              </w:r>
              <w:r w:rsidR="00563717" w:rsidRPr="00730893">
                <w:rPr>
                  <w:rStyle w:val="Hyperlink"/>
                </w:rPr>
                <w:t xml:space="preserve"> </w:t>
              </w:r>
              <w:r w:rsidR="005D7982">
                <w:rPr>
                  <w:rStyle w:val="Hyperlink"/>
                </w:rPr>
                <w:t>–</w:t>
              </w:r>
              <w:r w:rsidR="00563717" w:rsidRPr="00730893">
                <w:rPr>
                  <w:rStyle w:val="Hyperlink"/>
                </w:rPr>
                <w:t xml:space="preserve"> </w:t>
              </w:r>
              <w:r w:rsidR="0063446A" w:rsidRPr="00730893">
                <w:rPr>
                  <w:rStyle w:val="Hyperlink"/>
                </w:rPr>
                <w:t>media messaging scenarios</w:t>
              </w:r>
            </w:hyperlink>
            <w:r w:rsidR="0063446A" w:rsidRPr="00730893">
              <w:t>)</w:t>
            </w:r>
            <w:r w:rsidR="000E4FD2">
              <w:t>.</w:t>
            </w:r>
          </w:p>
          <w:p w14:paraId="7B72EE0F" w14:textId="08F817DA" w:rsidR="00257B28" w:rsidRPr="00730893" w:rsidRDefault="00FB5FFD" w:rsidP="003511EB">
            <w:r w:rsidRPr="00730893">
              <w:lastRenderedPageBreak/>
              <w:t xml:space="preserve">In their groups, students discuss the scenario and </w:t>
            </w:r>
            <w:r w:rsidR="00F36BC6" w:rsidRPr="00730893">
              <w:t xml:space="preserve">rate </w:t>
            </w:r>
            <w:r w:rsidR="00B41EBE" w:rsidRPr="00730893">
              <w:t>the impact</w:t>
            </w:r>
            <w:r w:rsidR="00BD3197" w:rsidRPr="00730893">
              <w:t xml:space="preserve"> of messaging about relationships</w:t>
            </w:r>
            <w:r w:rsidR="00B41EBE" w:rsidRPr="00730893">
              <w:t xml:space="preserve"> from </w:t>
            </w:r>
            <w:r w:rsidR="002273C6" w:rsidRPr="00730893">
              <w:t>-5 (negative</w:t>
            </w:r>
            <w:r w:rsidRPr="00730893">
              <w:t>) to +5 (positive)</w:t>
            </w:r>
            <w:r w:rsidR="00855CC9" w:rsidRPr="00730893">
              <w:t xml:space="preserve"> </w:t>
            </w:r>
            <w:r w:rsidR="00C955B8" w:rsidRPr="00730893">
              <w:t>and provide a potential consequence.</w:t>
            </w:r>
            <w:r w:rsidR="006573F0" w:rsidRPr="00730893">
              <w:t xml:space="preserve"> For any </w:t>
            </w:r>
            <w:r w:rsidR="00EB4372" w:rsidRPr="00730893">
              <w:t xml:space="preserve">scenarios rated negatively, students </w:t>
            </w:r>
            <w:r w:rsidR="00A43F7F" w:rsidRPr="00730893">
              <w:t xml:space="preserve">propose a way that </w:t>
            </w:r>
            <w:r w:rsidR="00DD2F9A" w:rsidRPr="00730893">
              <w:t xml:space="preserve">the scenario could be altered to </w:t>
            </w:r>
            <w:r w:rsidR="007258DE" w:rsidRPr="00730893">
              <w:t>represent positive messaging about relationships.</w:t>
            </w:r>
          </w:p>
          <w:p w14:paraId="23667D2D" w14:textId="0B6A0ECF" w:rsidR="00191FCF" w:rsidRPr="00730893" w:rsidRDefault="00191FCF" w:rsidP="003511EB">
            <w:r w:rsidRPr="00730893">
              <w:t>Students</w:t>
            </w:r>
            <w:r w:rsidR="005105D7">
              <w:t>,</w:t>
            </w:r>
            <w:r w:rsidRPr="00730893">
              <w:t xml:space="preserve"> in groups of 3</w:t>
            </w:r>
            <w:r w:rsidR="005105D7">
              <w:t>,</w:t>
            </w:r>
            <w:r w:rsidRPr="00730893">
              <w:t xml:space="preserve"> </w:t>
            </w:r>
            <w:r w:rsidR="007D0D33" w:rsidRPr="00730893">
              <w:t xml:space="preserve">brainstorm what </w:t>
            </w:r>
            <w:r w:rsidRPr="00730893">
              <w:t>negative media influence</w:t>
            </w:r>
            <w:r w:rsidR="007D0D33" w:rsidRPr="00730893">
              <w:t>s</w:t>
            </w:r>
            <w:r w:rsidRPr="00730893">
              <w:t xml:space="preserve"> </w:t>
            </w:r>
            <w:r w:rsidR="005105D7">
              <w:t>‘</w:t>
            </w:r>
            <w:r w:rsidRPr="00730893">
              <w:t>looks like</w:t>
            </w:r>
            <w:r w:rsidR="005105D7">
              <w:t>’</w:t>
            </w:r>
            <w:r w:rsidRPr="00730893">
              <w:t xml:space="preserve">, </w:t>
            </w:r>
            <w:r w:rsidR="005105D7">
              <w:t>‘</w:t>
            </w:r>
            <w:r w:rsidRPr="00730893">
              <w:t>sounds like</w:t>
            </w:r>
            <w:r w:rsidR="005105D7">
              <w:t>’</w:t>
            </w:r>
            <w:r w:rsidRPr="00730893">
              <w:t xml:space="preserve"> and </w:t>
            </w:r>
            <w:r w:rsidR="005105D7">
              <w:t>‘</w:t>
            </w:r>
            <w:r w:rsidRPr="00730893">
              <w:t>feels like</w:t>
            </w:r>
            <w:r w:rsidR="005105D7">
              <w:t>’</w:t>
            </w:r>
            <w:r w:rsidR="007D0D33" w:rsidRPr="00730893">
              <w:t>.</w:t>
            </w:r>
          </w:p>
          <w:p w14:paraId="45A73E18" w14:textId="164BEB47" w:rsidR="004931F9" w:rsidRPr="00730893" w:rsidRDefault="004931F9" w:rsidP="003511EB">
            <w:r w:rsidRPr="00730893">
              <w:t>Ask groups to share their responses.</w:t>
            </w:r>
          </w:p>
          <w:p w14:paraId="5F9E3A1D" w14:textId="39944853" w:rsidR="00934436" w:rsidRPr="00730893" w:rsidRDefault="00934436" w:rsidP="003511EB">
            <w:r w:rsidRPr="00730893">
              <w:t>Conduct a class discussion:</w:t>
            </w:r>
          </w:p>
          <w:p w14:paraId="52F3034B" w14:textId="02B06546" w:rsidR="007D0D33" w:rsidRPr="00730893" w:rsidRDefault="007D0D33" w:rsidP="007D0D33">
            <w:pPr>
              <w:pStyle w:val="ListBullet"/>
            </w:pPr>
            <w:r w:rsidRPr="00730893">
              <w:t>How can an individual identify if they</w:t>
            </w:r>
            <w:r w:rsidR="00CD64F3">
              <w:t>,</w:t>
            </w:r>
            <w:r w:rsidRPr="00730893">
              <w:t xml:space="preserve"> or a friend</w:t>
            </w:r>
            <w:r w:rsidR="00CD64F3">
              <w:t>,</w:t>
            </w:r>
            <w:r w:rsidRPr="00730893">
              <w:t xml:space="preserve"> are being influenced negatively by media messages?</w:t>
            </w:r>
          </w:p>
          <w:p w14:paraId="4455C6DF" w14:textId="4180B679" w:rsidR="007D0D33" w:rsidRPr="00730893" w:rsidRDefault="007D0D33" w:rsidP="007D0D33">
            <w:pPr>
              <w:pStyle w:val="ListBullet"/>
            </w:pPr>
            <w:r w:rsidRPr="00730893">
              <w:t>What strategies can we employ when we become aware of these influences.</w:t>
            </w:r>
          </w:p>
          <w:p w14:paraId="32C505A9" w14:textId="52CB1C39" w:rsidR="003511EB" w:rsidRPr="00730893" w:rsidRDefault="003511EB" w:rsidP="007B53BC">
            <w:pPr>
              <w:rPr>
                <w:rStyle w:val="Strong"/>
              </w:rPr>
            </w:pPr>
            <w:r w:rsidRPr="00730893">
              <w:rPr>
                <w:rStyle w:val="Strong"/>
              </w:rPr>
              <w:t>Reflecting</w:t>
            </w:r>
            <w:r w:rsidR="003C1AD4" w:rsidRPr="00730893">
              <w:rPr>
                <w:rStyle w:val="Strong"/>
              </w:rPr>
              <w:t xml:space="preserve"> on media</w:t>
            </w:r>
            <w:r w:rsidRPr="00730893">
              <w:rPr>
                <w:rStyle w:val="Strong"/>
              </w:rPr>
              <w:t xml:space="preserve"> </w:t>
            </w:r>
            <w:r w:rsidR="0084035B" w:rsidRPr="00730893">
              <w:rPr>
                <w:rStyle w:val="Strong"/>
              </w:rPr>
              <w:t>influen</w:t>
            </w:r>
            <w:r w:rsidR="003C1AD4" w:rsidRPr="00730893">
              <w:rPr>
                <w:rStyle w:val="Strong"/>
              </w:rPr>
              <w:t>ce</w:t>
            </w:r>
          </w:p>
          <w:p w14:paraId="1E81AA9F" w14:textId="2A697F2C" w:rsidR="005E452E" w:rsidRPr="00730893" w:rsidRDefault="009652D9" w:rsidP="003824D9">
            <w:r w:rsidRPr="00730893">
              <w:t>Students</w:t>
            </w:r>
            <w:r w:rsidR="00D312C2" w:rsidRPr="00730893">
              <w:t xml:space="preserve"> complete a </w:t>
            </w:r>
            <w:r w:rsidR="00B2431D" w:rsidRPr="00730893">
              <w:t>short, written</w:t>
            </w:r>
            <w:r w:rsidR="00D312C2" w:rsidRPr="00730893">
              <w:t xml:space="preserve"> reflection</w:t>
            </w:r>
            <w:r w:rsidR="00902798" w:rsidRPr="00730893">
              <w:t xml:space="preserve"> to explore h</w:t>
            </w:r>
            <w:r w:rsidR="003824D9" w:rsidRPr="00730893">
              <w:t xml:space="preserve">ow </w:t>
            </w:r>
            <w:r w:rsidR="00CD5F2C" w:rsidRPr="00730893">
              <w:t>media, including pornography</w:t>
            </w:r>
            <w:r w:rsidR="00CD64F3">
              <w:t>,</w:t>
            </w:r>
            <w:r w:rsidR="00CD5F2C" w:rsidRPr="00730893">
              <w:t xml:space="preserve"> might</w:t>
            </w:r>
            <w:r w:rsidR="005E452E" w:rsidRPr="00730893">
              <w:t xml:space="preserve"> influence their ideas about relationships and sexuality.</w:t>
            </w:r>
            <w:r w:rsidR="003824D9" w:rsidRPr="00730893">
              <w:t xml:space="preserve"> </w:t>
            </w:r>
            <w:r w:rsidR="005E452E" w:rsidRPr="00730893">
              <w:t>Encourage students to consider aspects</w:t>
            </w:r>
            <w:r w:rsidR="00CD64F3">
              <w:t>,</w:t>
            </w:r>
            <w:r w:rsidR="005E452E" w:rsidRPr="00730893">
              <w:t xml:space="preserve"> such as:</w:t>
            </w:r>
          </w:p>
          <w:p w14:paraId="410752A9" w14:textId="614124DA" w:rsidR="00025488" w:rsidRPr="00730893" w:rsidRDefault="00025488" w:rsidP="00025488">
            <w:pPr>
              <w:pStyle w:val="ListBullet"/>
            </w:pPr>
            <w:r w:rsidRPr="00730893">
              <w:t>representation of gender roles</w:t>
            </w:r>
          </w:p>
          <w:p w14:paraId="50FAEE9E" w14:textId="0D539155" w:rsidR="00025488" w:rsidRPr="00730893" w:rsidRDefault="00025488" w:rsidP="00025488">
            <w:pPr>
              <w:pStyle w:val="ListBullet"/>
            </w:pPr>
            <w:r w:rsidRPr="00730893">
              <w:t>power dynamics</w:t>
            </w:r>
          </w:p>
          <w:p w14:paraId="45A0F957" w14:textId="10C4A7B1" w:rsidR="00025488" w:rsidRPr="00730893" w:rsidRDefault="00025488" w:rsidP="00025488">
            <w:pPr>
              <w:pStyle w:val="ListBullet"/>
            </w:pPr>
            <w:r w:rsidRPr="00730893">
              <w:lastRenderedPageBreak/>
              <w:t>consent and communication</w:t>
            </w:r>
          </w:p>
          <w:p w14:paraId="1303ECD0" w14:textId="5B636277" w:rsidR="00025488" w:rsidRPr="00730893" w:rsidRDefault="00025488" w:rsidP="00025488">
            <w:pPr>
              <w:pStyle w:val="ListBullet"/>
            </w:pPr>
            <w:r w:rsidRPr="00730893">
              <w:t>emotional connection</w:t>
            </w:r>
            <w:r w:rsidR="000E4FD2">
              <w:t>.</w:t>
            </w:r>
          </w:p>
          <w:p w14:paraId="70CF67F6" w14:textId="1015C689" w:rsidR="006F76FE" w:rsidRPr="00730893" w:rsidRDefault="0095581C" w:rsidP="0095581C">
            <w:pPr>
              <w:rPr>
                <w:rStyle w:val="Strong"/>
              </w:rPr>
            </w:pPr>
            <w:r w:rsidRPr="00730893">
              <w:rPr>
                <w:rStyle w:val="Strong"/>
              </w:rPr>
              <w:t>Promoting respectful relationships</w:t>
            </w:r>
          </w:p>
          <w:p w14:paraId="13D8DC33" w14:textId="1C2D515F" w:rsidR="0036171C" w:rsidRPr="000F1872" w:rsidRDefault="0036171C" w:rsidP="00CD64F3">
            <w:r w:rsidRPr="000F1872">
              <w:t>Ask students to take a moment to reflect on what has been learn</w:t>
            </w:r>
            <w:r w:rsidR="00CD64F3">
              <w:t>ed</w:t>
            </w:r>
            <w:r w:rsidRPr="000F1872">
              <w:t xml:space="preserve"> throughout this program. Through </w:t>
            </w:r>
            <w:r w:rsidR="00CD64F3">
              <w:t xml:space="preserve">a </w:t>
            </w:r>
            <w:r w:rsidRPr="000F1872">
              <w:t>discussion</w:t>
            </w:r>
            <w:r w:rsidR="00CD64F3">
              <w:t>,</w:t>
            </w:r>
            <w:r w:rsidRPr="000F1872">
              <w:t xml:space="preserve"> ask students to share back key themes and messages that they have learn</w:t>
            </w:r>
            <w:r w:rsidR="00CD64F3">
              <w:t>ed</w:t>
            </w:r>
            <w:r w:rsidRPr="000F1872">
              <w:t>.</w:t>
            </w:r>
          </w:p>
          <w:p w14:paraId="3A88DD51" w14:textId="3263741B" w:rsidR="007F4402" w:rsidRPr="00730893" w:rsidRDefault="00E343B6" w:rsidP="003C5E71">
            <w:pPr>
              <w:rPr>
                <w:rStyle w:val="Hyperlink"/>
                <w:color w:val="auto"/>
                <w:u w:val="none"/>
              </w:rPr>
            </w:pPr>
            <w:r w:rsidRPr="00730893">
              <w:rPr>
                <w:rStyle w:val="Hyperlink"/>
                <w:color w:val="auto"/>
                <w:u w:val="none"/>
              </w:rPr>
              <w:t>I</w:t>
            </w:r>
            <w:r w:rsidR="000F106F" w:rsidRPr="00730893">
              <w:rPr>
                <w:rStyle w:val="Hyperlink"/>
                <w:color w:val="auto"/>
                <w:u w:val="none"/>
              </w:rPr>
              <w:t>n small groups</w:t>
            </w:r>
            <w:r w:rsidR="00CD64F3">
              <w:rPr>
                <w:rStyle w:val="Hyperlink"/>
                <w:color w:val="auto"/>
                <w:u w:val="none"/>
              </w:rPr>
              <w:t>,</w:t>
            </w:r>
            <w:r w:rsidR="000F106F" w:rsidRPr="00730893">
              <w:rPr>
                <w:rStyle w:val="Hyperlink"/>
                <w:color w:val="auto"/>
                <w:u w:val="none"/>
              </w:rPr>
              <w:t xml:space="preserve"> students </w:t>
            </w:r>
            <w:r w:rsidR="003B7ADC" w:rsidRPr="00730893">
              <w:rPr>
                <w:rStyle w:val="Hyperlink"/>
                <w:color w:val="auto"/>
                <w:u w:val="none"/>
              </w:rPr>
              <w:t xml:space="preserve">create a </w:t>
            </w:r>
            <w:r w:rsidR="003C5E71" w:rsidRPr="00730893">
              <w:rPr>
                <w:rStyle w:val="Hyperlink"/>
                <w:color w:val="auto"/>
                <w:u w:val="none"/>
              </w:rPr>
              <w:t>positive respectful relationships message that can be displayed in the school community. Examples could include: an affirmation wall, poster, website banner or slide show. The messages should promote kindness, respect, consent, equality or healthy communication</w:t>
            </w:r>
            <w:r w:rsidR="007F4402" w:rsidRPr="00730893">
              <w:rPr>
                <w:rStyle w:val="Hyperlink"/>
                <w:color w:val="auto"/>
                <w:u w:val="none"/>
              </w:rPr>
              <w:t>. Example</w:t>
            </w:r>
            <w:r w:rsidR="003C5E71" w:rsidRPr="00730893">
              <w:rPr>
                <w:rStyle w:val="Hyperlink"/>
                <w:color w:val="auto"/>
                <w:u w:val="none"/>
              </w:rPr>
              <w:t xml:space="preserve"> messages</w:t>
            </w:r>
            <w:r w:rsidR="007F4402" w:rsidRPr="00730893">
              <w:rPr>
                <w:rStyle w:val="Hyperlink"/>
                <w:color w:val="auto"/>
                <w:u w:val="none"/>
              </w:rPr>
              <w:t xml:space="preserve"> may include:</w:t>
            </w:r>
          </w:p>
          <w:p w14:paraId="483F1F42" w14:textId="46D1F2FC" w:rsidR="00A620CE" w:rsidRPr="00730893" w:rsidRDefault="009F50E4" w:rsidP="0019768E">
            <w:pPr>
              <w:pStyle w:val="ListBullet"/>
            </w:pPr>
            <w:r w:rsidRPr="00730893">
              <w:t>respect makes every relationship stronger</w:t>
            </w:r>
          </w:p>
          <w:p w14:paraId="4961C768" w14:textId="2892AF89" w:rsidR="00A620CE" w:rsidRPr="00730893" w:rsidRDefault="009F50E4" w:rsidP="0019768E">
            <w:pPr>
              <w:pStyle w:val="ListBullet"/>
            </w:pPr>
            <w:r w:rsidRPr="00730893">
              <w:t>everyone’s boundaries matter</w:t>
            </w:r>
          </w:p>
          <w:p w14:paraId="712AD3E2" w14:textId="1EAA7D25" w:rsidR="00A620CE" w:rsidRPr="00730893" w:rsidRDefault="009F50E4" w:rsidP="0019768E">
            <w:pPr>
              <w:pStyle w:val="ListBullet"/>
            </w:pPr>
            <w:r w:rsidRPr="00730893">
              <w:t>kindness and empathy help relationships grow</w:t>
            </w:r>
          </w:p>
          <w:p w14:paraId="47CA1BEE" w14:textId="27698899" w:rsidR="00A620CE" w:rsidRPr="00730893" w:rsidRDefault="009F50E4" w:rsidP="0019768E">
            <w:pPr>
              <w:pStyle w:val="ListBullet"/>
              <w:rPr>
                <w:rStyle w:val="Hyperlink"/>
                <w:color w:val="auto"/>
                <w:u w:val="none"/>
              </w:rPr>
            </w:pPr>
            <w:r w:rsidRPr="00730893">
              <w:t>everyone</w:t>
            </w:r>
            <w:r w:rsidRPr="00730893">
              <w:rPr>
                <w:rStyle w:val="Hyperlink"/>
                <w:color w:val="auto"/>
                <w:u w:val="none"/>
              </w:rPr>
              <w:t xml:space="preserve"> deserves to feel safe and heard</w:t>
            </w:r>
            <w:r w:rsidR="000E4FD2">
              <w:rPr>
                <w:rStyle w:val="Hyperlink"/>
                <w:color w:val="auto"/>
                <w:u w:val="none"/>
              </w:rPr>
              <w:t>.</w:t>
            </w:r>
          </w:p>
          <w:p w14:paraId="5986589C" w14:textId="2E5265F7" w:rsidR="005E2EB5" w:rsidRPr="00730893" w:rsidRDefault="0065194D" w:rsidP="0095581C">
            <w:pPr>
              <w:rPr>
                <w:rStyle w:val="Hyperlink"/>
                <w:color w:val="auto"/>
                <w:u w:val="none"/>
              </w:rPr>
            </w:pPr>
            <w:r w:rsidRPr="00730893">
              <w:rPr>
                <w:rStyle w:val="Hyperlink"/>
                <w:color w:val="auto"/>
                <w:u w:val="none"/>
              </w:rPr>
              <w:t>Students</w:t>
            </w:r>
            <w:r w:rsidR="009D018E" w:rsidRPr="00730893">
              <w:rPr>
                <w:rStyle w:val="Hyperlink"/>
                <w:color w:val="auto"/>
                <w:u w:val="none"/>
              </w:rPr>
              <w:t xml:space="preserve"> </w:t>
            </w:r>
            <w:r w:rsidR="00A54DB2" w:rsidRPr="00730893">
              <w:rPr>
                <w:rStyle w:val="Hyperlink"/>
                <w:color w:val="auto"/>
                <w:u w:val="none"/>
              </w:rPr>
              <w:t xml:space="preserve">visit each other’s </w:t>
            </w:r>
            <w:r w:rsidR="00371B1C" w:rsidRPr="00730893">
              <w:rPr>
                <w:rStyle w:val="Hyperlink"/>
                <w:color w:val="auto"/>
                <w:u w:val="none"/>
              </w:rPr>
              <w:t xml:space="preserve">respectful relationship </w:t>
            </w:r>
            <w:r w:rsidR="003C5E71" w:rsidRPr="00730893">
              <w:rPr>
                <w:rStyle w:val="Hyperlink"/>
                <w:color w:val="auto"/>
                <w:u w:val="none"/>
              </w:rPr>
              <w:t>message</w:t>
            </w:r>
            <w:r w:rsidR="00A54DB2" w:rsidRPr="00730893">
              <w:rPr>
                <w:rStyle w:val="Hyperlink"/>
                <w:color w:val="auto"/>
                <w:u w:val="none"/>
              </w:rPr>
              <w:t xml:space="preserve"> </w:t>
            </w:r>
            <w:r w:rsidR="00F14D6D" w:rsidRPr="00730893">
              <w:rPr>
                <w:rStyle w:val="Hyperlink"/>
                <w:color w:val="auto"/>
                <w:u w:val="none"/>
              </w:rPr>
              <w:t xml:space="preserve">and </w:t>
            </w:r>
            <w:r w:rsidR="00551A90" w:rsidRPr="00730893">
              <w:rPr>
                <w:rStyle w:val="Hyperlink"/>
                <w:color w:val="auto"/>
                <w:u w:val="none"/>
              </w:rPr>
              <w:t>self-reflect</w:t>
            </w:r>
            <w:r w:rsidR="00F14D6D" w:rsidRPr="00730893">
              <w:rPr>
                <w:rStyle w:val="Hyperlink"/>
                <w:color w:val="auto"/>
                <w:u w:val="none"/>
              </w:rPr>
              <w:t xml:space="preserve"> on </w:t>
            </w:r>
            <w:r w:rsidR="00334195" w:rsidRPr="00730893">
              <w:rPr>
                <w:rStyle w:val="Hyperlink"/>
                <w:color w:val="auto"/>
                <w:u w:val="none"/>
              </w:rPr>
              <w:t xml:space="preserve">its </w:t>
            </w:r>
            <w:r w:rsidR="00882652" w:rsidRPr="00730893">
              <w:rPr>
                <w:rStyle w:val="Hyperlink"/>
                <w:color w:val="auto"/>
                <w:u w:val="none"/>
              </w:rPr>
              <w:t>meaning</w:t>
            </w:r>
            <w:r w:rsidR="00334195" w:rsidRPr="00730893">
              <w:rPr>
                <w:rStyle w:val="Hyperlink"/>
                <w:color w:val="auto"/>
                <w:u w:val="none"/>
              </w:rPr>
              <w:t xml:space="preserve"> by </w:t>
            </w:r>
            <w:r w:rsidR="00CD64F3" w:rsidRPr="002835DF">
              <w:t xml:space="preserve">completing </w:t>
            </w:r>
            <w:r w:rsidR="00334195" w:rsidRPr="00730893">
              <w:rPr>
                <w:rStyle w:val="Hyperlink"/>
                <w:color w:val="auto"/>
                <w:u w:val="none"/>
              </w:rPr>
              <w:t>the following</w:t>
            </w:r>
            <w:r w:rsidR="00CD64F3">
              <w:rPr>
                <w:rStyle w:val="Hyperlink"/>
                <w:color w:val="auto"/>
                <w:u w:val="none"/>
              </w:rPr>
              <w:t xml:space="preserve"> sentence starter</w:t>
            </w:r>
            <w:r w:rsidR="00334195" w:rsidRPr="00730893">
              <w:rPr>
                <w:rStyle w:val="Hyperlink"/>
                <w:color w:val="auto"/>
                <w:u w:val="none"/>
              </w:rPr>
              <w:t>:</w:t>
            </w:r>
          </w:p>
          <w:p w14:paraId="66C23BC8" w14:textId="0316918B" w:rsidR="00724B96" w:rsidRPr="00730893" w:rsidRDefault="00724B96" w:rsidP="0019768E">
            <w:pPr>
              <w:pStyle w:val="ListBullet"/>
              <w:rPr>
                <w:rStyle w:val="Hyperlink"/>
                <w:color w:val="auto"/>
                <w:u w:val="none"/>
              </w:rPr>
            </w:pPr>
            <w:r w:rsidRPr="00730893">
              <w:rPr>
                <w:rStyle w:val="Hyperlink"/>
                <w:color w:val="auto"/>
                <w:u w:val="none"/>
              </w:rPr>
              <w:lastRenderedPageBreak/>
              <w:t>A positive relationship is built when I use my strength of</w:t>
            </w:r>
            <w:r w:rsidR="000E4FD2">
              <w:rPr>
                <w:rStyle w:val="Hyperlink"/>
                <w:color w:val="auto"/>
                <w:u w:val="none"/>
              </w:rPr>
              <w:t> </w:t>
            </w:r>
            <w:r w:rsidR="00CD0FEA" w:rsidRPr="00730893">
              <w:rPr>
                <w:rStyle w:val="Hyperlink"/>
                <w:color w:val="auto"/>
                <w:u w:val="none"/>
              </w:rPr>
              <w:t>…</w:t>
            </w:r>
            <w:r w:rsidR="0019768E" w:rsidRPr="00730893">
              <w:rPr>
                <w:rStyle w:val="Hyperlink"/>
                <w:color w:val="auto"/>
                <w:u w:val="none"/>
              </w:rPr>
              <w:t xml:space="preserve"> </w:t>
            </w:r>
            <w:r w:rsidR="00CD0FEA" w:rsidRPr="00730893">
              <w:rPr>
                <w:rStyle w:val="Hyperlink"/>
                <w:color w:val="auto"/>
                <w:u w:val="none"/>
              </w:rPr>
              <w:t>by</w:t>
            </w:r>
            <w:r w:rsidR="000E4FD2">
              <w:rPr>
                <w:rStyle w:val="Hyperlink"/>
                <w:color w:val="auto"/>
                <w:u w:val="none"/>
              </w:rPr>
              <w:t> </w:t>
            </w:r>
            <w:r w:rsidR="00CD0FEA" w:rsidRPr="00730893">
              <w:rPr>
                <w:rStyle w:val="Hyperlink"/>
                <w:color w:val="auto"/>
                <w:u w:val="none"/>
              </w:rPr>
              <w:t>…</w:t>
            </w:r>
          </w:p>
          <w:p w14:paraId="306944D8" w14:textId="77777777" w:rsidR="00CD0FEA" w:rsidRPr="00730893" w:rsidRDefault="00334195" w:rsidP="0095581C">
            <w:pPr>
              <w:rPr>
                <w:rStyle w:val="Hyperlink"/>
                <w:color w:val="auto"/>
                <w:u w:val="none"/>
              </w:rPr>
            </w:pPr>
            <w:r w:rsidRPr="00730893">
              <w:rPr>
                <w:rStyle w:val="Hyperlink"/>
                <w:color w:val="auto"/>
                <w:u w:val="none"/>
              </w:rPr>
              <w:t>Examples may include:</w:t>
            </w:r>
          </w:p>
          <w:p w14:paraId="1ADC3390" w14:textId="00FB49E9" w:rsidR="002D3A32" w:rsidRPr="00730893" w:rsidRDefault="008843B1" w:rsidP="0019768E">
            <w:pPr>
              <w:pStyle w:val="ListBullet"/>
              <w:rPr>
                <w:rStyle w:val="Hyperlink"/>
                <w:color w:val="auto"/>
                <w:u w:val="none"/>
              </w:rPr>
            </w:pPr>
            <w:r w:rsidRPr="00730893">
              <w:rPr>
                <w:rStyle w:val="Hyperlink"/>
                <w:color w:val="auto"/>
                <w:u w:val="none"/>
              </w:rPr>
              <w:t>‘</w:t>
            </w:r>
            <w:r w:rsidR="002D3A32" w:rsidRPr="00730893">
              <w:rPr>
                <w:rStyle w:val="Hyperlink"/>
                <w:color w:val="auto"/>
                <w:u w:val="none"/>
              </w:rPr>
              <w:t>A positive relationship is built when I use my strength of empathy by checking in on my friends.</w:t>
            </w:r>
            <w:r w:rsidRPr="00730893">
              <w:rPr>
                <w:rStyle w:val="Hyperlink"/>
                <w:color w:val="auto"/>
                <w:u w:val="none"/>
              </w:rPr>
              <w:t>’</w:t>
            </w:r>
          </w:p>
          <w:p w14:paraId="5D682548" w14:textId="6C52E006" w:rsidR="00334195" w:rsidRPr="00730893" w:rsidRDefault="008843B1" w:rsidP="0019768E">
            <w:pPr>
              <w:pStyle w:val="ListBullet"/>
              <w:rPr>
                <w:rStyle w:val="Hyperlink"/>
                <w:color w:val="auto"/>
                <w:u w:val="none"/>
              </w:rPr>
            </w:pPr>
            <w:r w:rsidRPr="00730893">
              <w:rPr>
                <w:rStyle w:val="Hyperlink"/>
                <w:color w:val="auto"/>
                <w:u w:val="none"/>
              </w:rPr>
              <w:t>‘</w:t>
            </w:r>
            <w:r w:rsidR="002D3A32" w:rsidRPr="00730893">
              <w:rPr>
                <w:rStyle w:val="Hyperlink"/>
                <w:color w:val="auto"/>
                <w:u w:val="none"/>
              </w:rPr>
              <w:t>A positive relationship is built when I use my strength of honesty by speaking up respectfully about my boundaries.</w:t>
            </w:r>
            <w:r w:rsidRPr="00730893">
              <w:rPr>
                <w:rStyle w:val="Hyperlink"/>
                <w:color w:val="auto"/>
                <w:u w:val="none"/>
              </w:rPr>
              <w:t>’</w:t>
            </w:r>
          </w:p>
        </w:tc>
      </w:tr>
    </w:tbl>
    <w:p w14:paraId="4C531250" w14:textId="77777777" w:rsidR="006F76FE" w:rsidRPr="00730893" w:rsidRDefault="006F76FE" w:rsidP="00E772F3">
      <w:pPr>
        <w:keepNext/>
        <w:suppressAutoHyphens w:val="0"/>
        <w:spacing w:after="160" w:line="259" w:lineRule="auto"/>
      </w:pPr>
      <w:r w:rsidRPr="00730893">
        <w:rPr>
          <w:b/>
          <w:bCs/>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6F76FE" w:rsidRPr="00730893" w14:paraId="54C6B535" w14:textId="77777777">
        <w:trPr>
          <w:trHeight w:val="2324"/>
        </w:trPr>
        <w:tc>
          <w:tcPr>
            <w:tcW w:w="14560" w:type="dxa"/>
          </w:tcPr>
          <w:p w14:paraId="29F27030" w14:textId="77777777" w:rsidR="006F76FE" w:rsidRPr="00730893" w:rsidRDefault="006F76FE">
            <w:r w:rsidRPr="00730893">
              <w:t>[Classroom teacher to complete.]</w:t>
            </w:r>
          </w:p>
        </w:tc>
      </w:tr>
    </w:tbl>
    <w:p w14:paraId="56D2817A" w14:textId="77777777" w:rsidR="006F76FE" w:rsidRPr="00730893" w:rsidRDefault="006F76FE" w:rsidP="000E4FD2">
      <w:r w:rsidRPr="00730893">
        <w:br w:type="page"/>
      </w:r>
    </w:p>
    <w:p w14:paraId="0EE7A337" w14:textId="58DC36AB" w:rsidR="00E66A67" w:rsidRPr="00730893" w:rsidRDefault="00E66A67" w:rsidP="00E66A67">
      <w:pPr>
        <w:pStyle w:val="Heading1"/>
      </w:pPr>
      <w:bookmarkStart w:id="22" w:name="_Appendix_1_–"/>
      <w:bookmarkStart w:id="23" w:name="_Toc225430040"/>
      <w:bookmarkEnd w:id="22"/>
      <w:r w:rsidRPr="00730893">
        <w:lastRenderedPageBreak/>
        <w:t>Appendix 1 – building respectful relationships activity cards</w:t>
      </w:r>
      <w:bookmarkEnd w:id="23"/>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Description w:val="Building respectful relationships activity cards."/>
      </w:tblPr>
      <w:tblGrid>
        <w:gridCol w:w="4853"/>
        <w:gridCol w:w="4853"/>
        <w:gridCol w:w="4854"/>
      </w:tblGrid>
      <w:tr w:rsidR="00E66A67" w:rsidRPr="00730893" w14:paraId="74D88E40" w14:textId="77777777" w:rsidTr="007A6B96">
        <w:trPr>
          <w:trHeight w:val="1928"/>
        </w:trPr>
        <w:tc>
          <w:tcPr>
            <w:tcW w:w="4853" w:type="dxa"/>
            <w:vAlign w:val="center"/>
          </w:tcPr>
          <w:p w14:paraId="676D1CC4" w14:textId="77777777" w:rsidR="00E66A67" w:rsidRPr="00730893" w:rsidRDefault="00E66A67" w:rsidP="007A6B96">
            <w:pPr>
              <w:jc w:val="center"/>
              <w:rPr>
                <w:sz w:val="70"/>
                <w:szCs w:val="70"/>
              </w:rPr>
            </w:pPr>
            <w:r w:rsidRPr="00730893">
              <w:rPr>
                <w:sz w:val="70"/>
                <w:szCs w:val="70"/>
              </w:rPr>
              <w:t>Safe</w:t>
            </w:r>
          </w:p>
        </w:tc>
        <w:tc>
          <w:tcPr>
            <w:tcW w:w="4853" w:type="dxa"/>
            <w:vAlign w:val="center"/>
          </w:tcPr>
          <w:p w14:paraId="5FF57659" w14:textId="77777777" w:rsidR="00E66A67" w:rsidRPr="00730893" w:rsidRDefault="00E66A67" w:rsidP="007A6B96">
            <w:pPr>
              <w:jc w:val="center"/>
              <w:rPr>
                <w:sz w:val="70"/>
                <w:szCs w:val="70"/>
              </w:rPr>
            </w:pPr>
            <w:r w:rsidRPr="00730893">
              <w:rPr>
                <w:sz w:val="70"/>
                <w:szCs w:val="70"/>
              </w:rPr>
              <w:t>Humour</w:t>
            </w:r>
          </w:p>
        </w:tc>
        <w:tc>
          <w:tcPr>
            <w:tcW w:w="4854" w:type="dxa"/>
            <w:vAlign w:val="center"/>
          </w:tcPr>
          <w:p w14:paraId="66CA2ACB" w14:textId="77777777" w:rsidR="00E66A67" w:rsidRPr="00730893" w:rsidRDefault="00E66A67" w:rsidP="007A6B96">
            <w:pPr>
              <w:jc w:val="center"/>
              <w:rPr>
                <w:sz w:val="70"/>
                <w:szCs w:val="70"/>
              </w:rPr>
            </w:pPr>
            <w:r w:rsidRPr="00730893">
              <w:rPr>
                <w:sz w:val="70"/>
                <w:szCs w:val="70"/>
              </w:rPr>
              <w:t>Love</w:t>
            </w:r>
          </w:p>
        </w:tc>
      </w:tr>
      <w:tr w:rsidR="00E66A67" w:rsidRPr="00730893" w14:paraId="2D99A3E4" w14:textId="77777777" w:rsidTr="007A6B96">
        <w:trPr>
          <w:trHeight w:val="1928"/>
        </w:trPr>
        <w:tc>
          <w:tcPr>
            <w:tcW w:w="4853" w:type="dxa"/>
            <w:vAlign w:val="center"/>
          </w:tcPr>
          <w:p w14:paraId="32D62BA8" w14:textId="77777777" w:rsidR="00E66A67" w:rsidRPr="00730893" w:rsidRDefault="00E66A67" w:rsidP="007A6B96">
            <w:pPr>
              <w:jc w:val="center"/>
              <w:rPr>
                <w:sz w:val="70"/>
                <w:szCs w:val="70"/>
              </w:rPr>
            </w:pPr>
            <w:r w:rsidRPr="00730893">
              <w:rPr>
                <w:sz w:val="70"/>
                <w:szCs w:val="70"/>
              </w:rPr>
              <w:t>Empathy</w:t>
            </w:r>
          </w:p>
        </w:tc>
        <w:tc>
          <w:tcPr>
            <w:tcW w:w="4853" w:type="dxa"/>
            <w:vAlign w:val="center"/>
          </w:tcPr>
          <w:p w14:paraId="5D558FFD" w14:textId="77777777" w:rsidR="00E66A67" w:rsidRPr="00730893" w:rsidRDefault="00E66A67" w:rsidP="007A6B96">
            <w:pPr>
              <w:jc w:val="center"/>
              <w:rPr>
                <w:sz w:val="70"/>
                <w:szCs w:val="70"/>
              </w:rPr>
            </w:pPr>
            <w:r w:rsidRPr="00730893">
              <w:rPr>
                <w:sz w:val="70"/>
                <w:szCs w:val="70"/>
              </w:rPr>
              <w:t>Honesty</w:t>
            </w:r>
          </w:p>
        </w:tc>
        <w:tc>
          <w:tcPr>
            <w:tcW w:w="4854" w:type="dxa"/>
            <w:vAlign w:val="center"/>
          </w:tcPr>
          <w:p w14:paraId="3681D373" w14:textId="77777777" w:rsidR="00E66A67" w:rsidRPr="00730893" w:rsidRDefault="00E66A67" w:rsidP="007A6B96">
            <w:pPr>
              <w:jc w:val="center"/>
              <w:rPr>
                <w:sz w:val="70"/>
                <w:szCs w:val="70"/>
              </w:rPr>
            </w:pPr>
            <w:r w:rsidRPr="00730893">
              <w:rPr>
                <w:sz w:val="70"/>
                <w:szCs w:val="70"/>
              </w:rPr>
              <w:t>Equality</w:t>
            </w:r>
          </w:p>
        </w:tc>
      </w:tr>
      <w:tr w:rsidR="00E66A67" w:rsidRPr="00730893" w14:paraId="5D281DCA" w14:textId="77777777" w:rsidTr="007A6B96">
        <w:trPr>
          <w:trHeight w:val="1928"/>
        </w:trPr>
        <w:tc>
          <w:tcPr>
            <w:tcW w:w="4853" w:type="dxa"/>
            <w:vAlign w:val="center"/>
          </w:tcPr>
          <w:p w14:paraId="7A3135BF" w14:textId="77777777" w:rsidR="00E66A67" w:rsidRPr="00730893" w:rsidRDefault="00E66A67" w:rsidP="007A6B96">
            <w:pPr>
              <w:jc w:val="center"/>
              <w:rPr>
                <w:sz w:val="70"/>
                <w:szCs w:val="70"/>
              </w:rPr>
            </w:pPr>
            <w:r w:rsidRPr="00730893">
              <w:rPr>
                <w:sz w:val="70"/>
                <w:szCs w:val="70"/>
              </w:rPr>
              <w:t>Trust</w:t>
            </w:r>
          </w:p>
        </w:tc>
        <w:tc>
          <w:tcPr>
            <w:tcW w:w="4853" w:type="dxa"/>
            <w:vAlign w:val="center"/>
          </w:tcPr>
          <w:p w14:paraId="4CE7CB02" w14:textId="77777777" w:rsidR="00E66A67" w:rsidRPr="00730893" w:rsidRDefault="00E66A67" w:rsidP="007A6B96">
            <w:pPr>
              <w:jc w:val="center"/>
              <w:rPr>
                <w:sz w:val="70"/>
                <w:szCs w:val="70"/>
              </w:rPr>
            </w:pPr>
            <w:r w:rsidRPr="00730893">
              <w:rPr>
                <w:sz w:val="70"/>
                <w:szCs w:val="70"/>
              </w:rPr>
              <w:t>Freedom</w:t>
            </w:r>
          </w:p>
        </w:tc>
        <w:tc>
          <w:tcPr>
            <w:tcW w:w="4854" w:type="dxa"/>
            <w:vAlign w:val="center"/>
          </w:tcPr>
          <w:p w14:paraId="7363F7D8" w14:textId="77777777" w:rsidR="00E66A67" w:rsidRPr="00730893" w:rsidRDefault="00E66A67" w:rsidP="007A6B96">
            <w:pPr>
              <w:jc w:val="center"/>
              <w:rPr>
                <w:sz w:val="70"/>
                <w:szCs w:val="70"/>
              </w:rPr>
            </w:pPr>
            <w:r w:rsidRPr="00730893">
              <w:rPr>
                <w:sz w:val="70"/>
                <w:szCs w:val="70"/>
              </w:rPr>
              <w:t>Sharing</w:t>
            </w:r>
          </w:p>
        </w:tc>
      </w:tr>
      <w:tr w:rsidR="00E66A67" w:rsidRPr="00730893" w14:paraId="6F0C5DD1" w14:textId="77777777" w:rsidTr="007A6B96">
        <w:trPr>
          <w:trHeight w:val="1928"/>
        </w:trPr>
        <w:tc>
          <w:tcPr>
            <w:tcW w:w="4853" w:type="dxa"/>
            <w:vAlign w:val="center"/>
          </w:tcPr>
          <w:p w14:paraId="670BC631" w14:textId="77777777" w:rsidR="00E66A67" w:rsidRPr="00730893" w:rsidRDefault="00E66A67" w:rsidP="007A6B96">
            <w:pPr>
              <w:jc w:val="center"/>
              <w:rPr>
                <w:sz w:val="70"/>
                <w:szCs w:val="70"/>
              </w:rPr>
            </w:pPr>
            <w:r w:rsidRPr="00730893">
              <w:rPr>
                <w:sz w:val="70"/>
                <w:szCs w:val="70"/>
              </w:rPr>
              <w:t>Consent</w:t>
            </w:r>
          </w:p>
        </w:tc>
        <w:tc>
          <w:tcPr>
            <w:tcW w:w="4853" w:type="dxa"/>
            <w:vAlign w:val="center"/>
          </w:tcPr>
          <w:p w14:paraId="49BF30A6" w14:textId="77777777" w:rsidR="00E66A67" w:rsidRPr="00730893" w:rsidRDefault="00E66A67" w:rsidP="007A6B96">
            <w:pPr>
              <w:jc w:val="center"/>
              <w:rPr>
                <w:sz w:val="70"/>
                <w:szCs w:val="70"/>
              </w:rPr>
            </w:pPr>
            <w:r w:rsidRPr="00730893">
              <w:rPr>
                <w:sz w:val="70"/>
                <w:szCs w:val="70"/>
              </w:rPr>
              <w:t>Acceptance</w:t>
            </w:r>
          </w:p>
        </w:tc>
        <w:tc>
          <w:tcPr>
            <w:tcW w:w="4854" w:type="dxa"/>
            <w:vAlign w:val="center"/>
          </w:tcPr>
          <w:p w14:paraId="46BA2AE5" w14:textId="77777777" w:rsidR="00E66A67" w:rsidRPr="00730893" w:rsidRDefault="00E66A67" w:rsidP="007A6B96">
            <w:pPr>
              <w:jc w:val="center"/>
              <w:rPr>
                <w:sz w:val="70"/>
                <w:szCs w:val="70"/>
              </w:rPr>
            </w:pPr>
            <w:r w:rsidRPr="00730893">
              <w:rPr>
                <w:sz w:val="70"/>
                <w:szCs w:val="70"/>
              </w:rPr>
              <w:t>Negotiation</w:t>
            </w:r>
          </w:p>
        </w:tc>
      </w:tr>
      <w:tr w:rsidR="00E66A67" w:rsidRPr="00730893" w14:paraId="5B132C36" w14:textId="77777777" w:rsidTr="007A6B96">
        <w:trPr>
          <w:trHeight w:val="1928"/>
        </w:trPr>
        <w:tc>
          <w:tcPr>
            <w:tcW w:w="4853" w:type="dxa"/>
            <w:vAlign w:val="center"/>
          </w:tcPr>
          <w:p w14:paraId="487817D5" w14:textId="77777777" w:rsidR="00E66A67" w:rsidRPr="00730893" w:rsidRDefault="00E66A67" w:rsidP="007A6B96">
            <w:pPr>
              <w:jc w:val="center"/>
              <w:rPr>
                <w:sz w:val="70"/>
                <w:szCs w:val="70"/>
              </w:rPr>
            </w:pPr>
            <w:r w:rsidRPr="00730893">
              <w:rPr>
                <w:sz w:val="70"/>
                <w:szCs w:val="70"/>
              </w:rPr>
              <w:lastRenderedPageBreak/>
              <w:t>Comfortable</w:t>
            </w:r>
          </w:p>
        </w:tc>
        <w:tc>
          <w:tcPr>
            <w:tcW w:w="4853" w:type="dxa"/>
            <w:vAlign w:val="center"/>
          </w:tcPr>
          <w:p w14:paraId="4237186D" w14:textId="77777777" w:rsidR="00E66A67" w:rsidRPr="00730893" w:rsidRDefault="00E66A67" w:rsidP="007A6B96">
            <w:pPr>
              <w:jc w:val="center"/>
              <w:rPr>
                <w:sz w:val="70"/>
                <w:szCs w:val="70"/>
              </w:rPr>
            </w:pPr>
            <w:r w:rsidRPr="00730893">
              <w:rPr>
                <w:sz w:val="70"/>
                <w:szCs w:val="70"/>
              </w:rPr>
              <w:t>Independence</w:t>
            </w:r>
          </w:p>
        </w:tc>
        <w:tc>
          <w:tcPr>
            <w:tcW w:w="4854" w:type="dxa"/>
            <w:vAlign w:val="center"/>
          </w:tcPr>
          <w:p w14:paraId="56B0E377" w14:textId="77777777" w:rsidR="00E66A67" w:rsidRPr="00730893" w:rsidRDefault="00E66A67" w:rsidP="007A6B96">
            <w:pPr>
              <w:jc w:val="center"/>
              <w:rPr>
                <w:sz w:val="70"/>
                <w:szCs w:val="70"/>
              </w:rPr>
            </w:pPr>
            <w:r w:rsidRPr="00730893">
              <w:rPr>
                <w:sz w:val="70"/>
                <w:szCs w:val="70"/>
              </w:rPr>
              <w:t>Difference</w:t>
            </w:r>
          </w:p>
        </w:tc>
      </w:tr>
      <w:tr w:rsidR="00E66A67" w:rsidRPr="00730893" w14:paraId="4A0C9DA7" w14:textId="77777777" w:rsidTr="007A6B96">
        <w:trPr>
          <w:trHeight w:val="1928"/>
        </w:trPr>
        <w:tc>
          <w:tcPr>
            <w:tcW w:w="4853" w:type="dxa"/>
            <w:vAlign w:val="center"/>
          </w:tcPr>
          <w:p w14:paraId="0994079C" w14:textId="77777777" w:rsidR="00E66A67" w:rsidRPr="00730893" w:rsidRDefault="00E66A67" w:rsidP="007A6B96">
            <w:pPr>
              <w:jc w:val="center"/>
              <w:rPr>
                <w:sz w:val="70"/>
                <w:szCs w:val="70"/>
              </w:rPr>
            </w:pPr>
            <w:r w:rsidRPr="00730893">
              <w:rPr>
                <w:sz w:val="70"/>
                <w:szCs w:val="70"/>
              </w:rPr>
              <w:t>Loyal</w:t>
            </w:r>
          </w:p>
        </w:tc>
        <w:tc>
          <w:tcPr>
            <w:tcW w:w="4853" w:type="dxa"/>
            <w:vAlign w:val="center"/>
          </w:tcPr>
          <w:p w14:paraId="0EF4A60B" w14:textId="77777777" w:rsidR="00E66A67" w:rsidRPr="00730893" w:rsidRDefault="00E66A67" w:rsidP="007A6B96">
            <w:pPr>
              <w:jc w:val="center"/>
              <w:rPr>
                <w:sz w:val="70"/>
                <w:szCs w:val="70"/>
              </w:rPr>
            </w:pPr>
            <w:r w:rsidRPr="00730893">
              <w:rPr>
                <w:sz w:val="70"/>
                <w:szCs w:val="70"/>
              </w:rPr>
              <w:t>Support</w:t>
            </w:r>
          </w:p>
        </w:tc>
        <w:tc>
          <w:tcPr>
            <w:tcW w:w="4854" w:type="dxa"/>
            <w:vAlign w:val="center"/>
          </w:tcPr>
          <w:p w14:paraId="5A92BA94" w14:textId="77777777" w:rsidR="00E66A67" w:rsidRPr="00730893" w:rsidRDefault="00E66A67" w:rsidP="007A6B96">
            <w:pPr>
              <w:jc w:val="center"/>
              <w:rPr>
                <w:sz w:val="70"/>
                <w:szCs w:val="70"/>
              </w:rPr>
            </w:pPr>
            <w:r w:rsidRPr="00730893">
              <w:rPr>
                <w:sz w:val="70"/>
                <w:szCs w:val="70"/>
              </w:rPr>
              <w:t>Confidence</w:t>
            </w:r>
          </w:p>
        </w:tc>
      </w:tr>
      <w:tr w:rsidR="00E66A67" w:rsidRPr="00730893" w14:paraId="1538812B" w14:textId="77777777" w:rsidTr="007A6B96">
        <w:trPr>
          <w:trHeight w:val="1928"/>
        </w:trPr>
        <w:tc>
          <w:tcPr>
            <w:tcW w:w="4853" w:type="dxa"/>
            <w:vAlign w:val="center"/>
          </w:tcPr>
          <w:p w14:paraId="6108D9FF" w14:textId="77777777" w:rsidR="00E66A67" w:rsidRPr="00730893" w:rsidRDefault="00E66A67" w:rsidP="007A6B96">
            <w:pPr>
              <w:jc w:val="center"/>
              <w:rPr>
                <w:sz w:val="70"/>
                <w:szCs w:val="70"/>
              </w:rPr>
            </w:pPr>
            <w:r w:rsidRPr="00730893">
              <w:rPr>
                <w:sz w:val="70"/>
                <w:szCs w:val="70"/>
              </w:rPr>
              <w:t>Individuality</w:t>
            </w:r>
          </w:p>
        </w:tc>
        <w:tc>
          <w:tcPr>
            <w:tcW w:w="4853" w:type="dxa"/>
            <w:vAlign w:val="center"/>
          </w:tcPr>
          <w:p w14:paraId="2B9FECAC" w14:textId="77777777" w:rsidR="00E66A67" w:rsidRPr="00730893" w:rsidRDefault="00E66A67" w:rsidP="007A6B96">
            <w:pPr>
              <w:jc w:val="center"/>
              <w:rPr>
                <w:sz w:val="70"/>
                <w:szCs w:val="70"/>
              </w:rPr>
            </w:pPr>
            <w:r w:rsidRPr="00730893">
              <w:rPr>
                <w:sz w:val="70"/>
                <w:szCs w:val="70"/>
              </w:rPr>
              <w:t>Forgiveness</w:t>
            </w:r>
          </w:p>
        </w:tc>
        <w:tc>
          <w:tcPr>
            <w:tcW w:w="4854" w:type="dxa"/>
            <w:vAlign w:val="center"/>
          </w:tcPr>
          <w:p w14:paraId="31473E94" w14:textId="77777777" w:rsidR="00E66A67" w:rsidRPr="00730893" w:rsidRDefault="00E66A67" w:rsidP="007A6B96">
            <w:pPr>
              <w:jc w:val="center"/>
              <w:rPr>
                <w:sz w:val="70"/>
                <w:szCs w:val="70"/>
              </w:rPr>
            </w:pPr>
            <w:r w:rsidRPr="00730893">
              <w:rPr>
                <w:sz w:val="70"/>
                <w:szCs w:val="70"/>
              </w:rPr>
              <w:t>Growth</w:t>
            </w:r>
          </w:p>
        </w:tc>
      </w:tr>
      <w:tr w:rsidR="00E66A67" w:rsidRPr="00730893" w14:paraId="710DA022" w14:textId="77777777" w:rsidTr="007A6B96">
        <w:trPr>
          <w:trHeight w:val="1928"/>
        </w:trPr>
        <w:tc>
          <w:tcPr>
            <w:tcW w:w="4853" w:type="dxa"/>
            <w:vAlign w:val="center"/>
          </w:tcPr>
          <w:p w14:paraId="33C01A73" w14:textId="77777777" w:rsidR="00E66A67" w:rsidRPr="00730893" w:rsidRDefault="00E66A67" w:rsidP="007A6B96">
            <w:pPr>
              <w:jc w:val="center"/>
              <w:rPr>
                <w:sz w:val="70"/>
                <w:szCs w:val="70"/>
              </w:rPr>
            </w:pPr>
            <w:r w:rsidRPr="00730893">
              <w:rPr>
                <w:sz w:val="70"/>
                <w:szCs w:val="70"/>
              </w:rPr>
              <w:t>Respect</w:t>
            </w:r>
          </w:p>
        </w:tc>
        <w:tc>
          <w:tcPr>
            <w:tcW w:w="4853" w:type="dxa"/>
            <w:vAlign w:val="center"/>
          </w:tcPr>
          <w:p w14:paraId="6BC380B8" w14:textId="77777777" w:rsidR="00E66A67" w:rsidRPr="00730893" w:rsidRDefault="00E66A67" w:rsidP="007A6B96">
            <w:pPr>
              <w:jc w:val="center"/>
              <w:rPr>
                <w:sz w:val="70"/>
                <w:szCs w:val="70"/>
              </w:rPr>
            </w:pPr>
            <w:r w:rsidRPr="00730893">
              <w:rPr>
                <w:sz w:val="70"/>
                <w:szCs w:val="70"/>
              </w:rPr>
              <w:t>Protect</w:t>
            </w:r>
          </w:p>
        </w:tc>
        <w:tc>
          <w:tcPr>
            <w:tcW w:w="4854" w:type="dxa"/>
            <w:vAlign w:val="center"/>
          </w:tcPr>
          <w:p w14:paraId="462E15F8" w14:textId="77777777" w:rsidR="00E66A67" w:rsidRPr="00730893" w:rsidRDefault="00E66A67" w:rsidP="007A6B96">
            <w:pPr>
              <w:jc w:val="center"/>
              <w:rPr>
                <w:sz w:val="70"/>
                <w:szCs w:val="70"/>
              </w:rPr>
            </w:pPr>
            <w:r w:rsidRPr="00730893">
              <w:rPr>
                <w:sz w:val="70"/>
                <w:szCs w:val="70"/>
              </w:rPr>
              <w:t>Acceptance</w:t>
            </w:r>
          </w:p>
        </w:tc>
      </w:tr>
    </w:tbl>
    <w:p w14:paraId="32C53EC6" w14:textId="77777777" w:rsidR="00E66A67" w:rsidRPr="00730893" w:rsidRDefault="00E66A67" w:rsidP="00E66A67">
      <w:pPr>
        <w:rPr>
          <w:bCs/>
        </w:rPr>
      </w:pPr>
      <w:r w:rsidRPr="00730893">
        <w:br w:type="page"/>
      </w:r>
    </w:p>
    <w:p w14:paraId="446D4441" w14:textId="132A11E5" w:rsidR="00371BF3" w:rsidRPr="00730893" w:rsidRDefault="00371BF3" w:rsidP="00371BF3">
      <w:pPr>
        <w:pStyle w:val="Heading1"/>
      </w:pPr>
      <w:bookmarkStart w:id="24" w:name="_Appendix_2_–"/>
      <w:bookmarkStart w:id="25" w:name="_Toc225430041"/>
      <w:bookmarkEnd w:id="24"/>
      <w:r w:rsidRPr="00730893">
        <w:lastRenderedPageBreak/>
        <w:t xml:space="preserve">Appendix </w:t>
      </w:r>
      <w:r w:rsidR="00E66A67" w:rsidRPr="00730893">
        <w:t>2</w:t>
      </w:r>
      <w:r w:rsidRPr="00730893">
        <w:t xml:space="preserve"> – the language of relationships – glossary</w:t>
      </w:r>
      <w:bookmarkEnd w:id="25"/>
    </w:p>
    <w:tbl>
      <w:tblPr>
        <w:tblStyle w:val="Tableheader"/>
        <w:tblW w:w="0" w:type="auto"/>
        <w:tblLook w:val="04A0" w:firstRow="1" w:lastRow="0" w:firstColumn="1" w:lastColumn="0" w:noHBand="0" w:noVBand="1"/>
        <w:tblDescription w:val="The table lists terms and their definitions."/>
      </w:tblPr>
      <w:tblGrid>
        <w:gridCol w:w="2830"/>
        <w:gridCol w:w="11730"/>
      </w:tblGrid>
      <w:tr w:rsidR="00460286" w:rsidRPr="00730893" w14:paraId="69A44D3D" w14:textId="77777777" w:rsidTr="00460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3BED62B" w14:textId="7DB21B3E" w:rsidR="00460286" w:rsidRPr="00730893" w:rsidRDefault="00460286" w:rsidP="00460286">
            <w:r w:rsidRPr="00730893">
              <w:t>Term</w:t>
            </w:r>
          </w:p>
        </w:tc>
        <w:tc>
          <w:tcPr>
            <w:tcW w:w="11730" w:type="dxa"/>
          </w:tcPr>
          <w:p w14:paraId="6B2AF274" w14:textId="734C794B" w:rsidR="00460286" w:rsidRPr="00730893" w:rsidRDefault="00460286" w:rsidP="00460286">
            <w:pPr>
              <w:cnfStyle w:val="100000000000" w:firstRow="1" w:lastRow="0" w:firstColumn="0" w:lastColumn="0" w:oddVBand="0" w:evenVBand="0" w:oddHBand="0" w:evenHBand="0" w:firstRowFirstColumn="0" w:firstRowLastColumn="0" w:lastRowFirstColumn="0" w:lastRowLastColumn="0"/>
            </w:pPr>
            <w:r w:rsidRPr="00730893">
              <w:t>Definition</w:t>
            </w:r>
          </w:p>
        </w:tc>
      </w:tr>
      <w:tr w:rsidR="0067283F" w:rsidRPr="00730893" w14:paraId="2BEEC1DC"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0C57089" w14:textId="1A793368" w:rsidR="0067283F" w:rsidRPr="00730893" w:rsidRDefault="0067283F" w:rsidP="0067283F">
            <w:r w:rsidRPr="00730893">
              <w:t>Abuse</w:t>
            </w:r>
          </w:p>
        </w:tc>
        <w:tc>
          <w:tcPr>
            <w:tcW w:w="11730" w:type="dxa"/>
          </w:tcPr>
          <w:p w14:paraId="417B22B1" w14:textId="67B83ECA"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A</w:t>
            </w:r>
            <w:r w:rsidRPr="00730893">
              <w:t xml:space="preserve"> </w:t>
            </w:r>
            <w:r w:rsidR="0067283F" w:rsidRPr="00730893">
              <w:t xml:space="preserve">pattern of harmful behaviour that can take various forms, causing physical, emotional, psychological or sexual harm </w:t>
            </w:r>
            <w:r w:rsidR="00D93AC8">
              <w:t>to</w:t>
            </w:r>
            <w:r w:rsidR="00D93AC8" w:rsidRPr="00730893">
              <w:t xml:space="preserve"> </w:t>
            </w:r>
            <w:r w:rsidR="0067283F" w:rsidRPr="00730893">
              <w:t>an individual. It can occur in personal relationships, family dynamics, workplaces and institutions.</w:t>
            </w:r>
          </w:p>
        </w:tc>
      </w:tr>
      <w:tr w:rsidR="0067283F" w:rsidRPr="00730893" w14:paraId="6469A5A4"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F341C29" w14:textId="39EF6956" w:rsidR="0067283F" w:rsidRPr="00730893" w:rsidRDefault="0067283F" w:rsidP="0067283F">
            <w:r w:rsidRPr="00730893">
              <w:t>Active listening</w:t>
            </w:r>
          </w:p>
        </w:tc>
        <w:tc>
          <w:tcPr>
            <w:tcW w:w="11730" w:type="dxa"/>
          </w:tcPr>
          <w:p w14:paraId="6D294C86" w14:textId="25B2E10E"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A</w:t>
            </w:r>
            <w:r w:rsidRPr="00730893">
              <w:t xml:space="preserve"> </w:t>
            </w:r>
            <w:r w:rsidR="0067283F" w:rsidRPr="00730893">
              <w:t>communication technique that involves fully concentrating, understanding, responding and remembering what is being said.</w:t>
            </w:r>
          </w:p>
        </w:tc>
      </w:tr>
      <w:tr w:rsidR="0067283F" w:rsidRPr="00730893" w14:paraId="4043AB7D"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404733F" w14:textId="45C64B97" w:rsidR="0067283F" w:rsidRPr="00730893" w:rsidRDefault="0067283F" w:rsidP="0067283F">
            <w:r w:rsidRPr="00730893">
              <w:t>Assertiveness</w:t>
            </w:r>
          </w:p>
        </w:tc>
        <w:tc>
          <w:tcPr>
            <w:tcW w:w="11730" w:type="dxa"/>
          </w:tcPr>
          <w:p w14:paraId="79C61C96" w14:textId="3431E950"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A</w:t>
            </w:r>
            <w:r w:rsidRPr="00730893">
              <w:t xml:space="preserve"> </w:t>
            </w:r>
            <w:r w:rsidR="0067283F" w:rsidRPr="00730893">
              <w:t>communication style that involves expressing one’s thoughts, feelings and needs openly and honestly while respecting the rights and opinions of others.</w:t>
            </w:r>
          </w:p>
        </w:tc>
      </w:tr>
      <w:tr w:rsidR="0067283F" w:rsidRPr="00730893" w14:paraId="6FCB0417"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16C421" w14:textId="458D909E" w:rsidR="0067283F" w:rsidRPr="00730893" w:rsidRDefault="0067283F" w:rsidP="0067283F">
            <w:r w:rsidRPr="00730893">
              <w:t>Inclusivity</w:t>
            </w:r>
          </w:p>
        </w:tc>
        <w:tc>
          <w:tcPr>
            <w:tcW w:w="11730" w:type="dxa"/>
          </w:tcPr>
          <w:p w14:paraId="276F3182" w14:textId="3261C131"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T</w:t>
            </w:r>
            <w:r w:rsidR="0067283F" w:rsidRPr="00730893">
              <w:t>he practice of ensuring that all individuals, regardless of their diverse backgrounds, identities or abilities, have equal access to opportunities, resources and participation in all aspects of life.</w:t>
            </w:r>
          </w:p>
        </w:tc>
      </w:tr>
      <w:tr w:rsidR="0067283F" w:rsidRPr="00730893" w14:paraId="708D9C90"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A68EB94" w14:textId="2B83FE90" w:rsidR="0067283F" w:rsidRPr="00730893" w:rsidRDefault="0067283F" w:rsidP="0067283F">
            <w:r w:rsidRPr="00730893">
              <w:t>Ethical behaviour</w:t>
            </w:r>
          </w:p>
        </w:tc>
        <w:tc>
          <w:tcPr>
            <w:tcW w:w="11730" w:type="dxa"/>
          </w:tcPr>
          <w:p w14:paraId="0622651C" w14:textId="45C38761"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A</w:t>
            </w:r>
            <w:r w:rsidR="0067283F" w:rsidRPr="00730893">
              <w:t>ctions and decisions that support accepted moral principles and values, often involving considerations of what is right and wrong. It includes a commitment to integrity, fairness and respect for others.</w:t>
            </w:r>
          </w:p>
        </w:tc>
      </w:tr>
      <w:tr w:rsidR="0067283F" w:rsidRPr="00730893" w14:paraId="1E047CBC"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BC45C4" w14:textId="383B0070" w:rsidR="0067283F" w:rsidRPr="00730893" w:rsidRDefault="0067283F" w:rsidP="0067283F">
            <w:r w:rsidRPr="00730893">
              <w:t>Consent</w:t>
            </w:r>
          </w:p>
        </w:tc>
        <w:tc>
          <w:tcPr>
            <w:tcW w:w="11730" w:type="dxa"/>
          </w:tcPr>
          <w:p w14:paraId="68CD10A5" w14:textId="2C5FD65D"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I</w:t>
            </w:r>
            <w:r w:rsidR="0067283F" w:rsidRPr="00730893">
              <w:t>nformed and freely given agreement to engage in an activity, or for a specific thing to happen.</w:t>
            </w:r>
          </w:p>
        </w:tc>
      </w:tr>
      <w:tr w:rsidR="0067283F" w:rsidRPr="00730893" w14:paraId="1DCE084B"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556DDC0" w14:textId="43AA9062" w:rsidR="0067283F" w:rsidRPr="00730893" w:rsidRDefault="0067283F" w:rsidP="0067283F">
            <w:r w:rsidRPr="00730893">
              <w:t>Consensual relationship</w:t>
            </w:r>
          </w:p>
        </w:tc>
        <w:tc>
          <w:tcPr>
            <w:tcW w:w="11730" w:type="dxa"/>
          </w:tcPr>
          <w:p w14:paraId="3085F328" w14:textId="15947557"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A</w:t>
            </w:r>
            <w:r w:rsidR="0067283F" w:rsidRPr="00730893">
              <w:t xml:space="preserve"> type of relationship in which all parties involved agree to engage in the relationship and its associated activities, fully </w:t>
            </w:r>
            <w:r w:rsidR="0067283F" w:rsidRPr="00730893">
              <w:lastRenderedPageBreak/>
              <w:t>understanding and accepting the terms.</w:t>
            </w:r>
          </w:p>
        </w:tc>
      </w:tr>
      <w:tr w:rsidR="0067283F" w:rsidRPr="00730893" w14:paraId="7FB08240"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D003BA" w14:textId="010C56FA" w:rsidR="0067283F" w:rsidRPr="00730893" w:rsidRDefault="0067283F" w:rsidP="0067283F">
            <w:r w:rsidRPr="00730893">
              <w:lastRenderedPageBreak/>
              <w:t>Coercion</w:t>
            </w:r>
          </w:p>
        </w:tc>
        <w:tc>
          <w:tcPr>
            <w:tcW w:w="11730" w:type="dxa"/>
          </w:tcPr>
          <w:p w14:paraId="2D2BAD9F" w14:textId="0D94221D"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T</w:t>
            </w:r>
            <w:r w:rsidR="0067283F" w:rsidRPr="00730893">
              <w:t>he act of persuading or forcing someone to do something against their will using threats, intimidation or pressure. It involves manipulating a person’s choices by creating a sense of fear or obligation, leaving them feeling that they have no real option but to follow.</w:t>
            </w:r>
          </w:p>
        </w:tc>
      </w:tr>
      <w:tr w:rsidR="0067283F" w:rsidRPr="00730893" w14:paraId="1118E7DD"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D4F740" w14:textId="00C8019E" w:rsidR="0067283F" w:rsidRPr="00730893" w:rsidRDefault="0067283F" w:rsidP="0067283F">
            <w:r w:rsidRPr="00730893">
              <w:t>Equality</w:t>
            </w:r>
          </w:p>
        </w:tc>
        <w:tc>
          <w:tcPr>
            <w:tcW w:w="11730" w:type="dxa"/>
          </w:tcPr>
          <w:p w14:paraId="041E1504" w14:textId="4B744541"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T</w:t>
            </w:r>
            <w:r w:rsidR="0067283F" w:rsidRPr="00730893">
              <w:t>he principle of ensuring that all individuals have the same rights, opportunities and treatment, regardless of their differences. It is about creating a level playing field where everyone is treated fairly and without discrimination.</w:t>
            </w:r>
          </w:p>
        </w:tc>
      </w:tr>
      <w:tr w:rsidR="0067283F" w:rsidRPr="00730893" w14:paraId="269D3E67"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3A782E" w14:textId="641FF863" w:rsidR="0067283F" w:rsidRPr="00730893" w:rsidRDefault="0067283F" w:rsidP="0067283F">
            <w:r w:rsidRPr="00730893">
              <w:t>Empathy</w:t>
            </w:r>
          </w:p>
        </w:tc>
        <w:tc>
          <w:tcPr>
            <w:tcW w:w="11730" w:type="dxa"/>
          </w:tcPr>
          <w:p w14:paraId="07216145" w14:textId="52444768"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T</w:t>
            </w:r>
            <w:r w:rsidR="0067283F" w:rsidRPr="00730893">
              <w:t>he ability to understand, share and resonate with the feelings and experiences of another person. It involves putting oneself in someone else</w:t>
            </w:r>
            <w:r w:rsidR="00D93AC8">
              <w:t>’</w:t>
            </w:r>
            <w:r w:rsidR="0067283F" w:rsidRPr="00730893">
              <w:t>s shoes and seeing the world from their perspective, which fosters connection and compassion.</w:t>
            </w:r>
          </w:p>
        </w:tc>
      </w:tr>
      <w:tr w:rsidR="0067283F" w:rsidRPr="00730893" w14:paraId="3D96B6CA"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9070D3" w14:textId="5744FB8E" w:rsidR="0067283F" w:rsidRPr="00730893" w:rsidRDefault="0067283F" w:rsidP="0067283F">
            <w:r w:rsidRPr="00730893">
              <w:t>Femininity</w:t>
            </w:r>
          </w:p>
        </w:tc>
        <w:tc>
          <w:tcPr>
            <w:tcW w:w="11730" w:type="dxa"/>
          </w:tcPr>
          <w:p w14:paraId="09452B31" w14:textId="5F621A03"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T</w:t>
            </w:r>
            <w:r w:rsidR="0067283F" w:rsidRPr="00730893">
              <w:t xml:space="preserve">he attributes, behaviours, roles and expectations traditionally associated with being female </w:t>
            </w:r>
            <w:proofErr w:type="gramStart"/>
            <w:r w:rsidR="0067283F" w:rsidRPr="00730893">
              <w:t>in a given</w:t>
            </w:r>
            <w:proofErr w:type="gramEnd"/>
            <w:r w:rsidR="0067283F" w:rsidRPr="00730893">
              <w:t xml:space="preserve"> culture or society.</w:t>
            </w:r>
          </w:p>
        </w:tc>
      </w:tr>
      <w:tr w:rsidR="0067283F" w:rsidRPr="00730893" w14:paraId="76B62CEC"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2ADE114" w14:textId="6662FAC9" w:rsidR="0067283F" w:rsidRPr="00730893" w:rsidRDefault="0067283F" w:rsidP="0067283F">
            <w:r w:rsidRPr="00730893">
              <w:t>Gender</w:t>
            </w:r>
          </w:p>
        </w:tc>
        <w:tc>
          <w:tcPr>
            <w:tcW w:w="11730" w:type="dxa"/>
          </w:tcPr>
          <w:p w14:paraId="73A0B113" w14:textId="2DC1312B"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T</w:t>
            </w:r>
            <w:r w:rsidR="0067283F" w:rsidRPr="00730893">
              <w:t>he characteristics of women, men, girls and boys that are socially constructed.</w:t>
            </w:r>
          </w:p>
        </w:tc>
      </w:tr>
      <w:tr w:rsidR="0067283F" w:rsidRPr="00730893" w14:paraId="163AD76E"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72483C" w14:textId="3D970551" w:rsidR="0067283F" w:rsidRPr="00730893" w:rsidRDefault="0067283F" w:rsidP="0067283F">
            <w:r w:rsidRPr="00730893">
              <w:t>Gender stereotype</w:t>
            </w:r>
            <w:r w:rsidR="00953763">
              <w:t>s</w:t>
            </w:r>
          </w:p>
        </w:tc>
        <w:tc>
          <w:tcPr>
            <w:tcW w:w="11730" w:type="dxa"/>
          </w:tcPr>
          <w:p w14:paraId="7D49E09D" w14:textId="329FC430"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A</w:t>
            </w:r>
            <w:r w:rsidR="0067283F" w:rsidRPr="00730893">
              <w:t xml:space="preserve"> widely held belief or assumption about the characteristics, roles and behaviours typically associated with men and women. These stereotypes often generalise traits based on gender, leading to expectations about how individuals should think, act or feel based solely on their gender.</w:t>
            </w:r>
          </w:p>
        </w:tc>
      </w:tr>
      <w:tr w:rsidR="0067283F" w:rsidRPr="00730893" w14:paraId="7C37CDD6"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C7186D" w14:textId="02DF0D06" w:rsidR="0067283F" w:rsidRPr="00730893" w:rsidRDefault="0067283F" w:rsidP="0067283F">
            <w:r w:rsidRPr="00730893">
              <w:lastRenderedPageBreak/>
              <w:t>Grooming (in relationships)</w:t>
            </w:r>
          </w:p>
        </w:tc>
        <w:tc>
          <w:tcPr>
            <w:tcW w:w="11730" w:type="dxa"/>
          </w:tcPr>
          <w:p w14:paraId="2A00CFFC" w14:textId="051B49EF"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R</w:t>
            </w:r>
            <w:r w:rsidR="0067283F" w:rsidRPr="00730893">
              <w:t>efers to a manipulative process in which an individual, often in a position of power or trust, establishes an emotional connection with someone, often a vulnerable person, such as a child or an adolescent, with the intent of taking advantage of them sexually or emotionally.</w:t>
            </w:r>
          </w:p>
        </w:tc>
      </w:tr>
      <w:tr w:rsidR="00283F6C" w:rsidRPr="00730893" w14:paraId="00EA4684"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CA22EA" w14:textId="3503BB03" w:rsidR="00283F6C" w:rsidRPr="00730893" w:rsidRDefault="00283F6C" w:rsidP="0067283F">
            <w:r w:rsidRPr="00730893">
              <w:t>Inclusivity</w:t>
            </w:r>
          </w:p>
        </w:tc>
        <w:tc>
          <w:tcPr>
            <w:tcW w:w="11730" w:type="dxa"/>
          </w:tcPr>
          <w:p w14:paraId="13AA2215" w14:textId="4DFB2B36" w:rsidR="00283F6C" w:rsidRPr="00730893" w:rsidRDefault="00876807" w:rsidP="0067283F">
            <w:pPr>
              <w:cnfStyle w:val="000000100000" w:firstRow="0" w:lastRow="0" w:firstColumn="0" w:lastColumn="0" w:oddVBand="0" w:evenVBand="0" w:oddHBand="1" w:evenHBand="0" w:firstRowFirstColumn="0" w:firstRowLastColumn="0" w:lastRowFirstColumn="0" w:lastRowLastColumn="0"/>
            </w:pPr>
            <w:r>
              <w:t>M</w:t>
            </w:r>
            <w:r w:rsidR="00194EB4" w:rsidRPr="00730893">
              <w:t>eans ensuring that everyone is treated with dignity and fairness, regardless of their background, identity or beliefs.</w:t>
            </w:r>
          </w:p>
        </w:tc>
      </w:tr>
      <w:tr w:rsidR="0067283F" w:rsidRPr="00730893" w14:paraId="04411786"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0260625" w14:textId="1EFDE2AF" w:rsidR="0067283F" w:rsidRPr="00730893" w:rsidRDefault="0067283F" w:rsidP="0067283F">
            <w:r w:rsidRPr="00730893">
              <w:t>LGBTIQA+</w:t>
            </w:r>
          </w:p>
        </w:tc>
        <w:tc>
          <w:tcPr>
            <w:tcW w:w="11730" w:type="dxa"/>
          </w:tcPr>
          <w:p w14:paraId="3DC6874B" w14:textId="22718AD2"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L</w:t>
            </w:r>
            <w:r w:rsidR="0067283F" w:rsidRPr="00730893">
              <w:t>esbian, gay, bisexual, transgender, intersex, queer, asexual and other sexually or gender diverse people (other variations of this acronym exist).</w:t>
            </w:r>
          </w:p>
        </w:tc>
      </w:tr>
      <w:tr w:rsidR="0067283F" w:rsidRPr="00730893" w14:paraId="66228100"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6C00D9" w14:textId="26E93175" w:rsidR="0067283F" w:rsidRPr="00730893" w:rsidRDefault="0067283F" w:rsidP="0067283F">
            <w:r w:rsidRPr="00730893">
              <w:t>Love</w:t>
            </w:r>
          </w:p>
        </w:tc>
        <w:tc>
          <w:tcPr>
            <w:tcW w:w="11730" w:type="dxa"/>
          </w:tcPr>
          <w:p w14:paraId="75695D05" w14:textId="2B4DCAEA"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A</w:t>
            </w:r>
            <w:r w:rsidR="0067283F" w:rsidRPr="00730893">
              <w:t xml:space="preserve"> complex and multifaceted emotion that includes a range of feelings, behaviours and experiences. It can vary significantly in its expression and meaning depending on cultural, social and individual factors.</w:t>
            </w:r>
          </w:p>
        </w:tc>
      </w:tr>
      <w:tr w:rsidR="0067283F" w:rsidRPr="00730893" w14:paraId="05E60A39"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329231" w14:textId="54432369" w:rsidR="0067283F" w:rsidRPr="00730893" w:rsidRDefault="0067283F" w:rsidP="0067283F">
            <w:r w:rsidRPr="00730893">
              <w:t>Masculinity</w:t>
            </w:r>
          </w:p>
        </w:tc>
        <w:tc>
          <w:tcPr>
            <w:tcW w:w="11730" w:type="dxa"/>
          </w:tcPr>
          <w:p w14:paraId="0D1F53FF" w14:textId="01E4D7B2"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T</w:t>
            </w:r>
            <w:r w:rsidR="0067283F" w:rsidRPr="00730893">
              <w:t xml:space="preserve">he attributes, behaviours, roles and expectations traditionally associated with being male </w:t>
            </w:r>
            <w:proofErr w:type="gramStart"/>
            <w:r w:rsidR="0067283F" w:rsidRPr="00730893">
              <w:t>in a given</w:t>
            </w:r>
            <w:proofErr w:type="gramEnd"/>
            <w:r w:rsidR="0067283F" w:rsidRPr="00730893">
              <w:t xml:space="preserve"> culture or society.</w:t>
            </w:r>
          </w:p>
        </w:tc>
      </w:tr>
      <w:tr w:rsidR="0067283F" w:rsidRPr="00730893" w14:paraId="3DED8216"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0E376E1" w14:textId="32C978CC" w:rsidR="0067283F" w:rsidRPr="00730893" w:rsidRDefault="0067283F" w:rsidP="0067283F">
            <w:r w:rsidRPr="00730893">
              <w:t>Neglect (in relationships)</w:t>
            </w:r>
          </w:p>
        </w:tc>
        <w:tc>
          <w:tcPr>
            <w:tcW w:w="11730" w:type="dxa"/>
          </w:tcPr>
          <w:p w14:paraId="21546683" w14:textId="7799361B"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A</w:t>
            </w:r>
            <w:r w:rsidR="0067283F" w:rsidRPr="00730893">
              <w:t xml:space="preserve"> pattern of behaviour where one partner fails to provide the necessary attention, care and support that the other partner needs. It can be revealed in various ways and can have significant emotional and psychological impacts on individuals involved</w:t>
            </w:r>
            <w:r w:rsidR="00515225">
              <w:t>.</w:t>
            </w:r>
          </w:p>
        </w:tc>
      </w:tr>
      <w:tr w:rsidR="0067283F" w:rsidRPr="00730893" w14:paraId="6B9C83A4"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A1F4B01" w14:textId="24FFB4A1" w:rsidR="0067283F" w:rsidRPr="00730893" w:rsidRDefault="0067283F" w:rsidP="0067283F">
            <w:r w:rsidRPr="00730893">
              <w:t>Negotiation</w:t>
            </w:r>
          </w:p>
        </w:tc>
        <w:tc>
          <w:tcPr>
            <w:tcW w:w="11730" w:type="dxa"/>
          </w:tcPr>
          <w:p w14:paraId="3D8D2A4C" w14:textId="6AC95EF3"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A</w:t>
            </w:r>
            <w:r w:rsidR="0067283F" w:rsidRPr="00730893">
              <w:t xml:space="preserve"> process in which </w:t>
            </w:r>
            <w:r w:rsidR="00FD09AD">
              <w:t>2</w:t>
            </w:r>
            <w:r w:rsidR="00FD09AD" w:rsidRPr="00730893">
              <w:t xml:space="preserve"> </w:t>
            </w:r>
            <w:r w:rsidR="0067283F" w:rsidRPr="00730893">
              <w:t>or more parties engage in discussions to reach an agreement or resolve a conflict. It involves communication, compromise and problem-solving to address differing interests, needs or perspectives.</w:t>
            </w:r>
          </w:p>
        </w:tc>
      </w:tr>
      <w:tr w:rsidR="0067283F" w:rsidRPr="00730893" w14:paraId="267568E4"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16812EA" w14:textId="714C5BE8" w:rsidR="0067283F" w:rsidRPr="00730893" w:rsidRDefault="0067283F" w:rsidP="0067283F">
            <w:r w:rsidRPr="00730893">
              <w:lastRenderedPageBreak/>
              <w:t>Pornography</w:t>
            </w:r>
          </w:p>
        </w:tc>
        <w:tc>
          <w:tcPr>
            <w:tcW w:w="11730" w:type="dxa"/>
          </w:tcPr>
          <w:p w14:paraId="00AA75CA" w14:textId="7B268AEF"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T</w:t>
            </w:r>
            <w:r w:rsidR="0067283F" w:rsidRPr="00730893">
              <w:t>he portrayal of sexual subject matter for the purpose of sexual arousal. It can take various forms, including videos, photographs, magazines and online content, and often features explicit depictions of sexual acts, nudity and erotic themes.</w:t>
            </w:r>
          </w:p>
        </w:tc>
      </w:tr>
      <w:tr w:rsidR="0067283F" w:rsidRPr="00730893" w14:paraId="6E5087BF"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59E04E" w14:textId="21058AEC" w:rsidR="0067283F" w:rsidRPr="00730893" w:rsidRDefault="0067283F" w:rsidP="0067283F">
            <w:r w:rsidRPr="00730893">
              <w:t>Power</w:t>
            </w:r>
          </w:p>
        </w:tc>
        <w:tc>
          <w:tcPr>
            <w:tcW w:w="11730" w:type="dxa"/>
          </w:tcPr>
          <w:p w14:paraId="2BFEF02C" w14:textId="53C5E7F0"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T</w:t>
            </w:r>
            <w:r w:rsidR="0067283F" w:rsidRPr="00730893">
              <w:t>he ability to influence or control what happens.</w:t>
            </w:r>
          </w:p>
        </w:tc>
      </w:tr>
      <w:tr w:rsidR="0067283F" w:rsidRPr="00730893" w14:paraId="379E4504"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6B8870" w14:textId="156F682D" w:rsidR="0067283F" w:rsidRPr="00730893" w:rsidRDefault="0067283F" w:rsidP="0067283F">
            <w:r w:rsidRPr="00730893">
              <w:t>Resilience</w:t>
            </w:r>
          </w:p>
        </w:tc>
        <w:tc>
          <w:tcPr>
            <w:tcW w:w="11730" w:type="dxa"/>
          </w:tcPr>
          <w:p w14:paraId="545E1025" w14:textId="5C6304D8"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T</w:t>
            </w:r>
            <w:r w:rsidR="0067283F" w:rsidRPr="00730893">
              <w:t>he ability to adapt to and recover from difficult situations, challenges or adversity. It involves maintaining or regaining mental health and well-being in the face of stress, trauma or setbacks.</w:t>
            </w:r>
          </w:p>
        </w:tc>
      </w:tr>
      <w:tr w:rsidR="00283F6C" w:rsidRPr="00730893" w14:paraId="1BF6C263"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5EBB567" w14:textId="021C26DF" w:rsidR="00283F6C" w:rsidRPr="00730893" w:rsidRDefault="00283F6C" w:rsidP="0067283F">
            <w:r w:rsidRPr="00730893">
              <w:t>Respect</w:t>
            </w:r>
          </w:p>
        </w:tc>
        <w:tc>
          <w:tcPr>
            <w:tcW w:w="11730" w:type="dxa"/>
          </w:tcPr>
          <w:p w14:paraId="7E9B0409" w14:textId="39D773AB" w:rsidR="00283F6C" w:rsidRPr="00730893" w:rsidRDefault="00876807" w:rsidP="0067283F">
            <w:pPr>
              <w:cnfStyle w:val="000000010000" w:firstRow="0" w:lastRow="0" w:firstColumn="0" w:lastColumn="0" w:oddVBand="0" w:evenVBand="0" w:oddHBand="0" w:evenHBand="1" w:firstRowFirstColumn="0" w:firstRowLastColumn="0" w:lastRowFirstColumn="0" w:lastRowLastColumn="0"/>
            </w:pPr>
            <w:r>
              <w:t>I</w:t>
            </w:r>
            <w:r w:rsidR="00194EB4" w:rsidRPr="00730893">
              <w:t>s recognising and valuing the worth, feelings, rights and opinions of others.</w:t>
            </w:r>
          </w:p>
        </w:tc>
      </w:tr>
      <w:tr w:rsidR="0067283F" w:rsidRPr="00730893" w14:paraId="44FF7898"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6F1EFF2" w14:textId="73DA8E40" w:rsidR="0067283F" w:rsidRPr="00730893" w:rsidRDefault="0067283F" w:rsidP="0067283F">
            <w:r w:rsidRPr="00730893">
              <w:t>Responsibilities</w:t>
            </w:r>
          </w:p>
        </w:tc>
        <w:tc>
          <w:tcPr>
            <w:tcW w:w="11730" w:type="dxa"/>
          </w:tcPr>
          <w:p w14:paraId="2A8ED7F4" w14:textId="5BB95B5E"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A</w:t>
            </w:r>
            <w:r w:rsidR="0067283F" w:rsidRPr="00730893">
              <w:t>re a role or task which is yours to do. Carrying out responsibilities can ensure that rights are met.</w:t>
            </w:r>
          </w:p>
        </w:tc>
      </w:tr>
      <w:tr w:rsidR="0067283F" w:rsidRPr="00730893" w14:paraId="33D5E7F8"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8E0C20" w14:textId="29EB5380" w:rsidR="0067283F" w:rsidRPr="00730893" w:rsidRDefault="0067283F" w:rsidP="0067283F">
            <w:r w:rsidRPr="00730893">
              <w:t>Rights</w:t>
            </w:r>
          </w:p>
        </w:tc>
        <w:tc>
          <w:tcPr>
            <w:tcW w:w="11730" w:type="dxa"/>
          </w:tcPr>
          <w:p w14:paraId="447411A6" w14:textId="7E87FAA7"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A</w:t>
            </w:r>
            <w:r w:rsidR="0067283F" w:rsidRPr="00730893">
              <w:t>re things people are entitled to. The right to be safe, to have their bodies, thoughts and feelings respected, and to be treated fairly.</w:t>
            </w:r>
          </w:p>
        </w:tc>
      </w:tr>
      <w:tr w:rsidR="0067283F" w:rsidRPr="00730893" w14:paraId="427B93C8" w14:textId="77777777" w:rsidTr="00460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37CBF41" w14:textId="3B10CE18" w:rsidR="0067283F" w:rsidRPr="00730893" w:rsidRDefault="0067283F" w:rsidP="0067283F">
            <w:r w:rsidRPr="00730893">
              <w:t>Sex (biological)</w:t>
            </w:r>
          </w:p>
        </w:tc>
        <w:tc>
          <w:tcPr>
            <w:tcW w:w="11730" w:type="dxa"/>
          </w:tcPr>
          <w:p w14:paraId="03C1F25D" w14:textId="01997334" w:rsidR="0067283F" w:rsidRPr="00730893" w:rsidRDefault="00876807" w:rsidP="0067283F">
            <w:pPr>
              <w:cnfStyle w:val="000000100000" w:firstRow="0" w:lastRow="0" w:firstColumn="0" w:lastColumn="0" w:oddVBand="0" w:evenVBand="0" w:oddHBand="1" w:evenHBand="0" w:firstRowFirstColumn="0" w:firstRowLastColumn="0" w:lastRowFirstColumn="0" w:lastRowLastColumn="0"/>
            </w:pPr>
            <w:r>
              <w:t>T</w:t>
            </w:r>
            <w:r w:rsidR="0067283F" w:rsidRPr="00730893">
              <w:t>he physical or biological aspects of a person</w:t>
            </w:r>
            <w:r w:rsidR="00FD09AD">
              <w:t>’</w:t>
            </w:r>
            <w:r w:rsidR="0067283F" w:rsidRPr="00730893">
              <w:t>s body including chromosomes and reproductive organs.</w:t>
            </w:r>
          </w:p>
        </w:tc>
      </w:tr>
      <w:tr w:rsidR="0067283F" w:rsidRPr="00730893" w14:paraId="46C88CC3" w14:textId="77777777" w:rsidTr="00460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A1B978C" w14:textId="58A90624" w:rsidR="0067283F" w:rsidRPr="00730893" w:rsidRDefault="0067283F" w:rsidP="0067283F">
            <w:r w:rsidRPr="00730893">
              <w:t>Sexuality</w:t>
            </w:r>
          </w:p>
        </w:tc>
        <w:tc>
          <w:tcPr>
            <w:tcW w:w="11730" w:type="dxa"/>
          </w:tcPr>
          <w:p w14:paraId="6F91C892" w14:textId="636C021C" w:rsidR="0067283F" w:rsidRPr="00730893" w:rsidRDefault="00876807" w:rsidP="0067283F">
            <w:pPr>
              <w:cnfStyle w:val="000000010000" w:firstRow="0" w:lastRow="0" w:firstColumn="0" w:lastColumn="0" w:oddVBand="0" w:evenVBand="0" w:oddHBand="0" w:evenHBand="1" w:firstRowFirstColumn="0" w:firstRowLastColumn="0" w:lastRowFirstColumn="0" w:lastRowLastColumn="0"/>
            </w:pPr>
            <w:r>
              <w:t>A</w:t>
            </w:r>
            <w:r w:rsidR="0067283F" w:rsidRPr="00730893">
              <w:t xml:space="preserve"> person</w:t>
            </w:r>
            <w:r w:rsidR="00953763">
              <w:t>’</w:t>
            </w:r>
            <w:r w:rsidR="0067283F" w:rsidRPr="00730893">
              <w:t>s sexual attractions, experiences of the attraction and sexual preferences.</w:t>
            </w:r>
          </w:p>
        </w:tc>
      </w:tr>
    </w:tbl>
    <w:p w14:paraId="45E799AD" w14:textId="77777777" w:rsidR="0008035B" w:rsidRPr="00730893" w:rsidRDefault="0008035B" w:rsidP="00515225">
      <w:r w:rsidRPr="00730893">
        <w:br w:type="page"/>
      </w:r>
    </w:p>
    <w:p w14:paraId="0922AC3F" w14:textId="4D08FB46" w:rsidR="0075400C" w:rsidRPr="00730893" w:rsidRDefault="002671E8" w:rsidP="00ED7052">
      <w:pPr>
        <w:pStyle w:val="Heading1"/>
      </w:pPr>
      <w:bookmarkStart w:id="26" w:name="_Appendix_3_–"/>
      <w:bookmarkStart w:id="27" w:name="_Toc225430042"/>
      <w:bookmarkEnd w:id="26"/>
      <w:r w:rsidRPr="00730893">
        <w:lastRenderedPageBreak/>
        <w:t xml:space="preserve">Appendix </w:t>
      </w:r>
      <w:r w:rsidR="008718DE" w:rsidRPr="00730893">
        <w:t>3</w:t>
      </w:r>
      <w:r w:rsidR="006456C2" w:rsidRPr="00730893">
        <w:t xml:space="preserve"> –</w:t>
      </w:r>
      <w:r w:rsidR="009834B1" w:rsidRPr="00730893">
        <w:t xml:space="preserve"> ethical dilemma</w:t>
      </w:r>
      <w:r w:rsidR="0075400C" w:rsidRPr="00730893">
        <w:t xml:space="preserve"> scenarios</w:t>
      </w:r>
      <w:bookmarkEnd w:id="27"/>
    </w:p>
    <w:p w14:paraId="2EDEBAB7" w14:textId="77777777" w:rsidR="00854CCC" w:rsidRPr="00730893" w:rsidRDefault="00854CCC" w:rsidP="005C136B">
      <w:pPr>
        <w:pStyle w:val="ListNumber"/>
      </w:pPr>
      <w:r w:rsidRPr="00730893">
        <w:rPr>
          <w:rStyle w:val="Strong"/>
        </w:rPr>
        <w:t xml:space="preserve">Group project credit – </w:t>
      </w:r>
      <w:r w:rsidRPr="00730893">
        <w:t>in a group project, one member did very little work but wants to receive the same grade as everyone else. How should the group handle this situation?</w:t>
      </w:r>
    </w:p>
    <w:p w14:paraId="31ADC5AA" w14:textId="58429BDB" w:rsidR="00854CCC" w:rsidRPr="00730893" w:rsidRDefault="00854CCC" w:rsidP="005C136B">
      <w:pPr>
        <w:pStyle w:val="ListNumber"/>
      </w:pPr>
      <w:r w:rsidRPr="00730893">
        <w:rPr>
          <w:rStyle w:val="Strong"/>
        </w:rPr>
        <w:t xml:space="preserve">Cheating on a test – </w:t>
      </w:r>
      <w:r w:rsidRPr="00730893">
        <w:t>a student notices a friend cheating during a test. Should they report it, confront the friend or say nothing? What are the ethical considerations?</w:t>
      </w:r>
    </w:p>
    <w:p w14:paraId="7284D3A9" w14:textId="77777777" w:rsidR="00854CCC" w:rsidRPr="00730893" w:rsidRDefault="00854CCC" w:rsidP="005C136B">
      <w:pPr>
        <w:pStyle w:val="ListNumber"/>
      </w:pPr>
      <w:r w:rsidRPr="00730893">
        <w:rPr>
          <w:rStyle w:val="Strong"/>
        </w:rPr>
        <w:t>Social media post –</w:t>
      </w:r>
      <w:r w:rsidRPr="00730893">
        <w:t xml:space="preserve"> a student sees a classmate posting something mean or embarrassing about another student on social media. What should they do?</w:t>
      </w:r>
    </w:p>
    <w:p w14:paraId="6CB8F07B" w14:textId="77777777" w:rsidR="00854CCC" w:rsidRPr="00730893" w:rsidRDefault="00854CCC" w:rsidP="005C136B">
      <w:pPr>
        <w:pStyle w:val="ListNumber"/>
      </w:pPr>
      <w:r w:rsidRPr="00730893">
        <w:rPr>
          <w:rStyle w:val="Strong"/>
        </w:rPr>
        <w:t xml:space="preserve">Taking credit for someone else’s idea – </w:t>
      </w:r>
      <w:r w:rsidRPr="00730893">
        <w:t>during a class discussion, a student plans to present another student’s idea as their own to get praise. Is this ethical? What should they do instead?</w:t>
      </w:r>
    </w:p>
    <w:p w14:paraId="0DEE82B7" w14:textId="77777777" w:rsidR="00854CCC" w:rsidRPr="00730893" w:rsidRDefault="00854CCC" w:rsidP="005C136B">
      <w:pPr>
        <w:pStyle w:val="ListNumber"/>
      </w:pPr>
      <w:r w:rsidRPr="00730893">
        <w:rPr>
          <w:rStyle w:val="Strong"/>
        </w:rPr>
        <w:t xml:space="preserve">Witnessing bullying – </w:t>
      </w:r>
      <w:r w:rsidRPr="00730893">
        <w:t>a student witnesses bullying but is afraid to speak up because they might become a target. What are the ethical responsibilities in this situation?</w:t>
      </w:r>
    </w:p>
    <w:p w14:paraId="12196CD7" w14:textId="77777777" w:rsidR="00854CCC" w:rsidRPr="00730893" w:rsidRDefault="00854CCC" w:rsidP="005C136B">
      <w:pPr>
        <w:pStyle w:val="ListNumber"/>
      </w:pPr>
      <w:r w:rsidRPr="00730893">
        <w:rPr>
          <w:rStyle w:val="Strong"/>
        </w:rPr>
        <w:t xml:space="preserve">Using school resources – </w:t>
      </w:r>
      <w:r w:rsidRPr="00730893">
        <w:rPr>
          <w:rStyle w:val="Strong"/>
          <w:b w:val="0"/>
          <w:bCs w:val="0"/>
        </w:rPr>
        <w:t xml:space="preserve">a </w:t>
      </w:r>
      <w:r w:rsidRPr="00730893">
        <w:t>student wants to use the school printer for a personal project that isn’t school-related. Should they ask permission or just do it?</w:t>
      </w:r>
    </w:p>
    <w:p w14:paraId="74713D15" w14:textId="77777777" w:rsidR="00854CCC" w:rsidRPr="00730893" w:rsidRDefault="00854CCC" w:rsidP="005C136B">
      <w:pPr>
        <w:pStyle w:val="ListNumber"/>
      </w:pPr>
      <w:r w:rsidRPr="00730893">
        <w:rPr>
          <w:rStyle w:val="Strong"/>
        </w:rPr>
        <w:t xml:space="preserve">Sharing secrets – </w:t>
      </w:r>
      <w:r w:rsidRPr="00730893">
        <w:t>a friend tells you a secret but asks you not to tell anyone. Later, you find out the secret could hurt someone. What do you do?</w:t>
      </w:r>
    </w:p>
    <w:p w14:paraId="37414BAF" w14:textId="127D2A57" w:rsidR="00854CCC" w:rsidRPr="00730893" w:rsidRDefault="00854CCC" w:rsidP="005C136B">
      <w:pPr>
        <w:pStyle w:val="ListNumber"/>
      </w:pPr>
      <w:r w:rsidRPr="00730893">
        <w:rPr>
          <w:rStyle w:val="Strong"/>
        </w:rPr>
        <w:t xml:space="preserve">Environmental responsibility – </w:t>
      </w:r>
      <w:r w:rsidRPr="00730893">
        <w:rPr>
          <w:rStyle w:val="Strong"/>
          <w:b w:val="0"/>
          <w:bCs w:val="0"/>
        </w:rPr>
        <w:t xml:space="preserve">a </w:t>
      </w:r>
      <w:r w:rsidRPr="00730893">
        <w:t>group of students sees someone littering in the schoolyard. Should they confront the person, report it or clean it up themselves? What ethical values are involved?</w:t>
      </w:r>
    </w:p>
    <w:p w14:paraId="5F01588E" w14:textId="77777777" w:rsidR="00854CCC" w:rsidRPr="00730893" w:rsidRDefault="00854CCC" w:rsidP="005C136B">
      <w:pPr>
        <w:pStyle w:val="ListNumber"/>
      </w:pPr>
      <w:r w:rsidRPr="00730893">
        <w:rPr>
          <w:rStyle w:val="Strong"/>
        </w:rPr>
        <w:lastRenderedPageBreak/>
        <w:t xml:space="preserve">Fair play in sports – </w:t>
      </w:r>
      <w:r w:rsidRPr="00730893">
        <w:t>during a school sports game, a player deliberately breaks a rule to win. How should teammates react? What is the ethical way to handle competition?</w:t>
      </w:r>
    </w:p>
    <w:p w14:paraId="51AF3393" w14:textId="77777777" w:rsidR="00854CCC" w:rsidRPr="00730893" w:rsidRDefault="00854CCC" w:rsidP="005C136B">
      <w:pPr>
        <w:pStyle w:val="ListNumber"/>
      </w:pPr>
      <w:r w:rsidRPr="00730893">
        <w:rPr>
          <w:rStyle w:val="Strong"/>
        </w:rPr>
        <w:t>Helping a stranger –</w:t>
      </w:r>
      <w:r w:rsidRPr="00730893">
        <w:rPr>
          <w:rStyle w:val="Strong"/>
          <w:sz w:val="20"/>
          <w:szCs w:val="22"/>
        </w:rPr>
        <w:t xml:space="preserve"> </w:t>
      </w:r>
      <w:r w:rsidRPr="00730893">
        <w:rPr>
          <w:rStyle w:val="Strong"/>
          <w:b w:val="0"/>
          <w:bCs w:val="0"/>
          <w:sz w:val="20"/>
          <w:szCs w:val="22"/>
        </w:rPr>
        <w:t>a</w:t>
      </w:r>
      <w:r w:rsidRPr="00730893">
        <w:t xml:space="preserve"> new student is sitting alone at lunch and looks sad. Some students want to invite them to join their group, but others say it’s not their problem. What is the ethical choice?</w:t>
      </w:r>
    </w:p>
    <w:p w14:paraId="57858F02" w14:textId="2E6F9137" w:rsidR="002671E8" w:rsidRPr="00730893" w:rsidRDefault="002671E8" w:rsidP="007416E0">
      <w:r w:rsidRPr="00730893">
        <w:br w:type="page"/>
      </w:r>
    </w:p>
    <w:p w14:paraId="131E7538" w14:textId="6DB928C4" w:rsidR="002835DF" w:rsidRDefault="00D810A1" w:rsidP="00747376">
      <w:pPr>
        <w:pStyle w:val="Heading1"/>
      </w:pPr>
      <w:bookmarkStart w:id="28" w:name="_Appendix_4_–"/>
      <w:bookmarkStart w:id="29" w:name="_Toc225430043"/>
      <w:bookmarkEnd w:id="28"/>
      <w:r w:rsidRPr="00730893">
        <w:lastRenderedPageBreak/>
        <w:t xml:space="preserve">Appendix </w:t>
      </w:r>
      <w:r w:rsidR="008718DE" w:rsidRPr="00730893">
        <w:t>4</w:t>
      </w:r>
      <w:r w:rsidRPr="00730893">
        <w:t xml:space="preserve"> – </w:t>
      </w:r>
      <w:r w:rsidR="004B1929" w:rsidRPr="00730893">
        <w:t>d</w:t>
      </w:r>
      <w:r w:rsidRPr="00730893">
        <w:t xml:space="preserve">efining </w:t>
      </w:r>
      <w:r w:rsidR="004B1929" w:rsidRPr="00730893">
        <w:t>my boundaries</w:t>
      </w:r>
      <w:bookmarkEnd w:id="29"/>
    </w:p>
    <w:p w14:paraId="2F4398F8" w14:textId="5BFA32A6" w:rsidR="00C65B84" w:rsidRPr="00730893" w:rsidRDefault="002835DF" w:rsidP="002835DF">
      <w:r>
        <w:rPr>
          <w:noProof/>
        </w:rPr>
        <w:drawing>
          <wp:inline distT="0" distB="0" distL="0" distR="0" wp14:anchorId="5C74587E" wp14:editId="1F2DAE37">
            <wp:extent cx="8432024" cy="5105400"/>
            <wp:effectExtent l="0" t="0" r="7620" b="0"/>
            <wp:docPr id="758331860" name="Picture 1" descr="Defining boundaries concentric circles activity. Centre circle with text 'always okay'. Outer circle with text 'sometimes okay'. Text outside the circles 'never o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31860" name="Picture 1" descr="Defining boundaries concentric circles activity. Centre circle with text 'always okay'. Outer circle with text 'sometimes okay'. Text outside the circles 'never ok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32518" cy="5105699"/>
                    </a:xfrm>
                    <a:prstGeom prst="rect">
                      <a:avLst/>
                    </a:prstGeom>
                    <a:noFill/>
                    <a:ln>
                      <a:noFill/>
                    </a:ln>
                  </pic:spPr>
                </pic:pic>
              </a:graphicData>
            </a:graphic>
          </wp:inline>
        </w:drawing>
      </w:r>
      <w:r w:rsidR="00C65B84" w:rsidRPr="00730893">
        <w:br w:type="page"/>
      </w:r>
    </w:p>
    <w:p w14:paraId="1F96852E" w14:textId="079D641C" w:rsidR="00EA245B" w:rsidRPr="00730893" w:rsidRDefault="00EA245B" w:rsidP="00EA245B">
      <w:pPr>
        <w:pStyle w:val="Heading1"/>
      </w:pPr>
      <w:bookmarkStart w:id="30" w:name="_Appendix_5_–"/>
      <w:bookmarkStart w:id="31" w:name="_Toc225430044"/>
      <w:bookmarkEnd w:id="30"/>
      <w:r w:rsidRPr="00730893">
        <w:lastRenderedPageBreak/>
        <w:t xml:space="preserve">Appendix </w:t>
      </w:r>
      <w:r w:rsidR="008718DE" w:rsidRPr="00730893">
        <w:t>5</w:t>
      </w:r>
      <w:r w:rsidR="006456C2" w:rsidRPr="00730893">
        <w:t xml:space="preserve"> – </w:t>
      </w:r>
      <w:r w:rsidR="007416E0">
        <w:t>I</w:t>
      </w:r>
      <w:r w:rsidRPr="00730893">
        <w:t>s it consent? Scenarios</w:t>
      </w:r>
      <w:bookmarkEnd w:id="31"/>
    </w:p>
    <w:p w14:paraId="04E4D89F" w14:textId="0BEDE324" w:rsidR="00EA245B" w:rsidRPr="00730893" w:rsidRDefault="007416E0" w:rsidP="00CA677F">
      <w:pPr>
        <w:pStyle w:val="ListBullet"/>
      </w:pPr>
      <w:r>
        <w:t>C</w:t>
      </w:r>
      <w:r w:rsidR="009F50E4" w:rsidRPr="00730893">
        <w:t>onsent means agreeing to something freely and willingly. (</w:t>
      </w:r>
      <w:r>
        <w:t>T</w:t>
      </w:r>
      <w:r w:rsidR="009F50E4" w:rsidRPr="00730893">
        <w:t>rue</w:t>
      </w:r>
      <w:r>
        <w:t>.</w:t>
      </w:r>
      <w:r w:rsidR="009F50E4" w:rsidRPr="00730893">
        <w:t>)</w:t>
      </w:r>
    </w:p>
    <w:p w14:paraId="5A56F5B8" w14:textId="45F56F72" w:rsidR="00EA245B" w:rsidRPr="00730893" w:rsidRDefault="007416E0" w:rsidP="00CA677F">
      <w:pPr>
        <w:pStyle w:val="ListBullet"/>
      </w:pPr>
      <w:r>
        <w:t>I</w:t>
      </w:r>
      <w:r w:rsidR="009F50E4" w:rsidRPr="00730893">
        <w:t xml:space="preserve">f someone is silent or doesn’t say </w:t>
      </w:r>
      <w:r w:rsidR="00A20FA8">
        <w:t>‘</w:t>
      </w:r>
      <w:r w:rsidR="009F50E4" w:rsidRPr="00730893">
        <w:t>no</w:t>
      </w:r>
      <w:r w:rsidR="00A20FA8">
        <w:t>’,</w:t>
      </w:r>
      <w:r w:rsidR="009F50E4" w:rsidRPr="00730893">
        <w:t xml:space="preserve"> that means they are giving consent. (</w:t>
      </w:r>
      <w:r>
        <w:t>F</w:t>
      </w:r>
      <w:r w:rsidR="009F50E4" w:rsidRPr="00730893">
        <w:t>alse</w:t>
      </w:r>
      <w:r>
        <w:t>.</w:t>
      </w:r>
      <w:r w:rsidR="009F50E4" w:rsidRPr="00730893">
        <w:t>)</w:t>
      </w:r>
    </w:p>
    <w:p w14:paraId="551D8941" w14:textId="559965FF" w:rsidR="00EA245B" w:rsidRPr="00730893" w:rsidRDefault="007416E0" w:rsidP="00CA677F">
      <w:pPr>
        <w:pStyle w:val="ListBullet"/>
      </w:pPr>
      <w:r>
        <w:t>Y</w:t>
      </w:r>
      <w:r w:rsidR="009F50E4" w:rsidRPr="00730893">
        <w:t>ou can withdraw your consent at any time, even after saying yes. (</w:t>
      </w:r>
      <w:r>
        <w:t>T</w:t>
      </w:r>
      <w:r w:rsidR="009F50E4" w:rsidRPr="00730893">
        <w:t>rue</w:t>
      </w:r>
      <w:r>
        <w:t>.</w:t>
      </w:r>
      <w:r w:rsidR="009F50E4" w:rsidRPr="00730893">
        <w:t>)</w:t>
      </w:r>
    </w:p>
    <w:p w14:paraId="692774A7" w14:textId="601BC1DB" w:rsidR="00EA245B" w:rsidRPr="00730893" w:rsidRDefault="007416E0" w:rsidP="00CA677F">
      <w:pPr>
        <w:pStyle w:val="ListBullet"/>
      </w:pPr>
      <w:r>
        <w:t>C</w:t>
      </w:r>
      <w:r w:rsidR="009F50E4" w:rsidRPr="00730893">
        <w:t xml:space="preserve">onsent needs to be clear and enthusiastic, not just a quiet </w:t>
      </w:r>
      <w:r w:rsidR="00A20FA8">
        <w:t>‘</w:t>
      </w:r>
      <w:r w:rsidR="009F50E4" w:rsidRPr="00730893">
        <w:t>okay</w:t>
      </w:r>
      <w:r w:rsidR="00A20FA8">
        <w:t>’.</w:t>
      </w:r>
      <w:r w:rsidR="009F50E4" w:rsidRPr="00730893">
        <w:t xml:space="preserve"> (</w:t>
      </w:r>
      <w:r>
        <w:t>T</w:t>
      </w:r>
      <w:r w:rsidR="009F50E4" w:rsidRPr="00730893">
        <w:t>rue</w:t>
      </w:r>
      <w:r>
        <w:t>.</w:t>
      </w:r>
      <w:r w:rsidR="009F50E4" w:rsidRPr="00730893">
        <w:t>)</w:t>
      </w:r>
    </w:p>
    <w:p w14:paraId="29B3160B" w14:textId="3473C1B1" w:rsidR="00EA245B" w:rsidRPr="00730893" w:rsidRDefault="007416E0" w:rsidP="00CA677F">
      <w:pPr>
        <w:pStyle w:val="ListBullet"/>
      </w:pPr>
      <w:r>
        <w:t>I</w:t>
      </w:r>
      <w:r w:rsidR="009F50E4" w:rsidRPr="00730893">
        <w:t>f someone is under the influence of alcohol or drugs, they can still give valid consent. (</w:t>
      </w:r>
      <w:r>
        <w:t>F</w:t>
      </w:r>
      <w:r w:rsidR="009F50E4" w:rsidRPr="00730893">
        <w:t>alse</w:t>
      </w:r>
      <w:r>
        <w:t>.</w:t>
      </w:r>
      <w:r w:rsidR="009F50E4" w:rsidRPr="00730893">
        <w:t>)</w:t>
      </w:r>
    </w:p>
    <w:p w14:paraId="566162A3" w14:textId="74BD5736" w:rsidR="00EA245B" w:rsidRPr="00730893" w:rsidRDefault="007416E0" w:rsidP="00CA677F">
      <w:pPr>
        <w:pStyle w:val="ListBullet"/>
      </w:pPr>
      <w:r>
        <w:t>Y</w:t>
      </w:r>
      <w:r w:rsidR="009F50E4" w:rsidRPr="00730893">
        <w:t>ou should always ask for consent before touching someone, even in casual situations like hugs. (</w:t>
      </w:r>
      <w:r>
        <w:t>T</w:t>
      </w:r>
      <w:r w:rsidR="009F50E4" w:rsidRPr="00730893">
        <w:t>rue</w:t>
      </w:r>
      <w:r>
        <w:t>.</w:t>
      </w:r>
      <w:r w:rsidR="009F50E4" w:rsidRPr="00730893">
        <w:t>)</w:t>
      </w:r>
    </w:p>
    <w:p w14:paraId="7111DB5B" w14:textId="6D8E7AC2" w:rsidR="00EA245B" w:rsidRPr="00730893" w:rsidRDefault="007416E0" w:rsidP="00CA677F">
      <w:pPr>
        <w:pStyle w:val="ListBullet"/>
      </w:pPr>
      <w:r>
        <w:t>O</w:t>
      </w:r>
      <w:r w:rsidR="009F50E4" w:rsidRPr="00730893">
        <w:t xml:space="preserve">nce you say </w:t>
      </w:r>
      <w:r w:rsidR="00A20FA8">
        <w:t>‘</w:t>
      </w:r>
      <w:proofErr w:type="spellStart"/>
      <w:r w:rsidR="009F50E4" w:rsidRPr="00730893">
        <w:t>yes</w:t>
      </w:r>
      <w:r w:rsidR="00A20FA8">
        <w:t>’</w:t>
      </w:r>
      <w:proofErr w:type="spellEnd"/>
      <w:r w:rsidR="009F50E4" w:rsidRPr="00730893">
        <w:t xml:space="preserve"> to something, you cannot change your mind later. (</w:t>
      </w:r>
      <w:r>
        <w:t>F</w:t>
      </w:r>
      <w:r w:rsidR="009F50E4" w:rsidRPr="00730893">
        <w:t>alse</w:t>
      </w:r>
      <w:r>
        <w:t>.</w:t>
      </w:r>
      <w:r w:rsidR="009F50E4" w:rsidRPr="00730893">
        <w:t>)</w:t>
      </w:r>
    </w:p>
    <w:p w14:paraId="55193196" w14:textId="71A3E932" w:rsidR="00EA245B" w:rsidRPr="00730893" w:rsidRDefault="007416E0" w:rsidP="00CA677F">
      <w:pPr>
        <w:pStyle w:val="ListBullet"/>
      </w:pPr>
      <w:r>
        <w:t>C</w:t>
      </w:r>
      <w:r w:rsidR="009F50E4" w:rsidRPr="00730893">
        <w:t>onsent can be given verbally or through clear actions, but not through body language alone. (</w:t>
      </w:r>
      <w:r>
        <w:t>T</w:t>
      </w:r>
      <w:r w:rsidR="009F50E4" w:rsidRPr="00730893">
        <w:t>rue</w:t>
      </w:r>
      <w:r>
        <w:t>.</w:t>
      </w:r>
      <w:r w:rsidR="009F50E4" w:rsidRPr="00730893">
        <w:t>)</w:t>
      </w:r>
    </w:p>
    <w:p w14:paraId="42902753" w14:textId="4ACEC1A2" w:rsidR="00EA245B" w:rsidRPr="00730893" w:rsidRDefault="007416E0" w:rsidP="00CA677F">
      <w:pPr>
        <w:pStyle w:val="ListBullet"/>
      </w:pPr>
      <w:r>
        <w:t>I</w:t>
      </w:r>
      <w:r w:rsidR="009F50E4" w:rsidRPr="00730893">
        <w:t xml:space="preserve">t is okay to pressure someone into saying </w:t>
      </w:r>
      <w:r w:rsidR="00946214">
        <w:t>‘</w:t>
      </w:r>
      <w:proofErr w:type="spellStart"/>
      <w:r w:rsidR="009F50E4" w:rsidRPr="00730893">
        <w:t>yes</w:t>
      </w:r>
      <w:r w:rsidR="00946214">
        <w:t>’</w:t>
      </w:r>
      <w:proofErr w:type="spellEnd"/>
      <w:r w:rsidR="009F50E4" w:rsidRPr="00730893">
        <w:t xml:space="preserve"> if you really want them to agree. (</w:t>
      </w:r>
      <w:r>
        <w:t>F</w:t>
      </w:r>
      <w:r w:rsidR="009F50E4" w:rsidRPr="00730893">
        <w:t>alse</w:t>
      </w:r>
      <w:r>
        <w:t>.</w:t>
      </w:r>
      <w:r w:rsidR="009F50E4" w:rsidRPr="00730893">
        <w:t>)</w:t>
      </w:r>
    </w:p>
    <w:p w14:paraId="2F418135" w14:textId="3134C94E" w:rsidR="00EA245B" w:rsidRPr="00730893" w:rsidRDefault="007416E0" w:rsidP="00CA677F">
      <w:pPr>
        <w:pStyle w:val="ListBullet"/>
      </w:pPr>
      <w:r>
        <w:t>O</w:t>
      </w:r>
      <w:r w:rsidR="009F50E4" w:rsidRPr="00730893">
        <w:t>nly people in romantic relationships need to worry about consent. (</w:t>
      </w:r>
      <w:r>
        <w:t>F</w:t>
      </w:r>
      <w:r w:rsidR="009F50E4" w:rsidRPr="00730893">
        <w:t>alse</w:t>
      </w:r>
      <w:r>
        <w:t>.</w:t>
      </w:r>
      <w:r w:rsidR="009F50E4" w:rsidRPr="00730893">
        <w:t>)</w:t>
      </w:r>
    </w:p>
    <w:p w14:paraId="7F0690DD" w14:textId="2978C136" w:rsidR="00EA245B" w:rsidRPr="00730893" w:rsidRDefault="007416E0" w:rsidP="00CA677F">
      <w:pPr>
        <w:pStyle w:val="ListBullet"/>
      </w:pPr>
      <w:r>
        <w:t>Y</w:t>
      </w:r>
      <w:r w:rsidR="009F50E4" w:rsidRPr="00730893">
        <w:t xml:space="preserve">ou should respect a </w:t>
      </w:r>
      <w:r w:rsidR="00A20FA8">
        <w:t>‘</w:t>
      </w:r>
      <w:r w:rsidR="009F50E4" w:rsidRPr="00730893">
        <w:t>no</w:t>
      </w:r>
      <w:r w:rsidR="00A20FA8">
        <w:t>’</w:t>
      </w:r>
      <w:r w:rsidR="009F50E4" w:rsidRPr="00730893">
        <w:t xml:space="preserve"> without trying to persuade or argue. (</w:t>
      </w:r>
      <w:r>
        <w:t>T</w:t>
      </w:r>
      <w:r w:rsidR="009F50E4" w:rsidRPr="00730893">
        <w:t>rue</w:t>
      </w:r>
      <w:r>
        <w:t>.</w:t>
      </w:r>
      <w:r w:rsidR="009F50E4" w:rsidRPr="00730893">
        <w:t>)</w:t>
      </w:r>
    </w:p>
    <w:p w14:paraId="39F05A7B" w14:textId="3FD59251" w:rsidR="00EA245B" w:rsidRPr="00730893" w:rsidRDefault="007416E0" w:rsidP="00CA677F">
      <w:pPr>
        <w:pStyle w:val="ListBullet"/>
      </w:pPr>
      <w:r>
        <w:t>C</w:t>
      </w:r>
      <w:r w:rsidR="009F50E4" w:rsidRPr="00730893">
        <w:t>onsent for one activity automatically means consent for other activities. (</w:t>
      </w:r>
      <w:r>
        <w:t>F</w:t>
      </w:r>
      <w:r w:rsidR="009F50E4" w:rsidRPr="00730893">
        <w:t>alse</w:t>
      </w:r>
      <w:r>
        <w:t>.</w:t>
      </w:r>
      <w:r w:rsidR="009F50E4" w:rsidRPr="00730893">
        <w:t>)</w:t>
      </w:r>
    </w:p>
    <w:p w14:paraId="54CC059C" w14:textId="6432365A" w:rsidR="00EA245B" w:rsidRPr="00730893" w:rsidRDefault="007416E0" w:rsidP="00CA677F">
      <w:pPr>
        <w:pStyle w:val="ListBullet"/>
      </w:pPr>
      <w:r>
        <w:t>I</w:t>
      </w:r>
      <w:r w:rsidR="009F50E4" w:rsidRPr="00730893">
        <w:t>t’s important to check in with someone regularly to make sure they still consent. (</w:t>
      </w:r>
      <w:r>
        <w:t>T</w:t>
      </w:r>
      <w:r w:rsidR="009F50E4" w:rsidRPr="00730893">
        <w:t>rue</w:t>
      </w:r>
      <w:r>
        <w:t>.</w:t>
      </w:r>
      <w:r w:rsidR="009F50E4" w:rsidRPr="00730893">
        <w:t>)</w:t>
      </w:r>
    </w:p>
    <w:p w14:paraId="32002536" w14:textId="68BD4405" w:rsidR="00EA245B" w:rsidRPr="00730893" w:rsidRDefault="007416E0" w:rsidP="00CA677F">
      <w:pPr>
        <w:pStyle w:val="ListBullet"/>
      </w:pPr>
      <w:r>
        <w:lastRenderedPageBreak/>
        <w:t>I</w:t>
      </w:r>
      <w:r w:rsidR="009F50E4" w:rsidRPr="00730893">
        <w:t>f someone agrees to something because they are scared or feel pressured, that is true consent. (</w:t>
      </w:r>
      <w:r>
        <w:t>F</w:t>
      </w:r>
      <w:r w:rsidR="009F50E4" w:rsidRPr="00730893">
        <w:t>alse</w:t>
      </w:r>
      <w:r>
        <w:t>.</w:t>
      </w:r>
      <w:r w:rsidR="009F50E4" w:rsidRPr="00730893">
        <w:t>)</w:t>
      </w:r>
    </w:p>
    <w:p w14:paraId="4AA065E7" w14:textId="294FE40C" w:rsidR="00EA245B" w:rsidRPr="00730893" w:rsidRDefault="007416E0" w:rsidP="00CA677F">
      <w:pPr>
        <w:pStyle w:val="ListBullet"/>
      </w:pPr>
      <w:r>
        <w:t>Y</w:t>
      </w:r>
      <w:r w:rsidR="009F50E4" w:rsidRPr="00730893">
        <w:t>ou don’t have to ask for consent if you have done the activity before with the same person. (</w:t>
      </w:r>
      <w:r>
        <w:t>F</w:t>
      </w:r>
      <w:r w:rsidR="009F50E4" w:rsidRPr="00730893">
        <w:t>alse</w:t>
      </w:r>
      <w:r>
        <w:t>.</w:t>
      </w:r>
      <w:r w:rsidR="009F50E4" w:rsidRPr="00730893">
        <w:t>)</w:t>
      </w:r>
    </w:p>
    <w:p w14:paraId="06722E3B" w14:textId="665689E4" w:rsidR="00EA245B" w:rsidRPr="00730893" w:rsidRDefault="007416E0" w:rsidP="00CA677F">
      <w:pPr>
        <w:pStyle w:val="ListBullet"/>
      </w:pPr>
      <w:r>
        <w:t>C</w:t>
      </w:r>
      <w:r w:rsidR="009F50E4" w:rsidRPr="00730893">
        <w:t>onsent is a continuous process, not a one-time question. (</w:t>
      </w:r>
      <w:r>
        <w:t>T</w:t>
      </w:r>
      <w:r w:rsidR="009F50E4" w:rsidRPr="00730893">
        <w:t>rue</w:t>
      </w:r>
      <w:r>
        <w:t>.</w:t>
      </w:r>
      <w:r w:rsidR="009F50E4" w:rsidRPr="00730893">
        <w:t>)</w:t>
      </w:r>
    </w:p>
    <w:p w14:paraId="656442B5" w14:textId="0CB83DFF" w:rsidR="00EA245B" w:rsidRPr="00730893" w:rsidRDefault="007416E0" w:rsidP="00CA677F">
      <w:pPr>
        <w:pStyle w:val="ListBullet"/>
      </w:pPr>
      <w:r>
        <w:t>I</w:t>
      </w:r>
      <w:r w:rsidR="009F50E4" w:rsidRPr="00730893">
        <w:t xml:space="preserve">t’s okay to share someone’s personal information or photos if they didn’t explicitly say </w:t>
      </w:r>
      <w:r w:rsidR="00946214">
        <w:t>‘</w:t>
      </w:r>
      <w:r w:rsidR="009F50E4" w:rsidRPr="00730893">
        <w:t>no</w:t>
      </w:r>
      <w:r w:rsidR="00946214">
        <w:t>’</w:t>
      </w:r>
      <w:r w:rsidR="009F50E4" w:rsidRPr="00730893">
        <w:t>. (</w:t>
      </w:r>
      <w:r>
        <w:t>F</w:t>
      </w:r>
      <w:r w:rsidR="009F50E4" w:rsidRPr="00730893">
        <w:t>alse</w:t>
      </w:r>
      <w:r>
        <w:t>.</w:t>
      </w:r>
      <w:r w:rsidR="009F50E4" w:rsidRPr="00730893">
        <w:t>)</w:t>
      </w:r>
    </w:p>
    <w:p w14:paraId="525FF936" w14:textId="4BE9586C" w:rsidR="00EA245B" w:rsidRPr="00730893" w:rsidRDefault="007416E0" w:rsidP="00CA677F">
      <w:pPr>
        <w:pStyle w:val="ListBullet"/>
      </w:pPr>
      <w:r>
        <w:t>I</w:t>
      </w:r>
      <w:r w:rsidR="009F50E4" w:rsidRPr="00730893">
        <w:t>f someone is asleep or unconscious, they cannot give consent. (</w:t>
      </w:r>
      <w:r>
        <w:t>T</w:t>
      </w:r>
      <w:r w:rsidR="009F50E4" w:rsidRPr="00730893">
        <w:t>rue</w:t>
      </w:r>
      <w:r>
        <w:t>.</w:t>
      </w:r>
      <w:r w:rsidR="009F50E4" w:rsidRPr="00730893">
        <w:t>)</w:t>
      </w:r>
    </w:p>
    <w:p w14:paraId="46E87631" w14:textId="4C792391" w:rsidR="00EA245B" w:rsidRPr="00730893" w:rsidRDefault="007416E0" w:rsidP="00CA677F">
      <w:pPr>
        <w:pStyle w:val="ListBullet"/>
      </w:pPr>
      <w:r>
        <w:t>C</w:t>
      </w:r>
      <w:r w:rsidR="009F50E4" w:rsidRPr="00730893">
        <w:t>onsent applies only to physical touch, not to things like sharing personal stories or photos. (</w:t>
      </w:r>
      <w:r>
        <w:t>F</w:t>
      </w:r>
      <w:r w:rsidR="009F50E4" w:rsidRPr="00730893">
        <w:t>alse</w:t>
      </w:r>
      <w:r>
        <w:t>.</w:t>
      </w:r>
      <w:r w:rsidR="009F50E4" w:rsidRPr="00730893">
        <w:t>)</w:t>
      </w:r>
    </w:p>
    <w:p w14:paraId="5F0B0D04" w14:textId="2DA4CF42" w:rsidR="00EA245B" w:rsidRPr="00730893" w:rsidRDefault="007416E0" w:rsidP="00CA677F">
      <w:pPr>
        <w:pStyle w:val="ListBullet"/>
      </w:pPr>
      <w:r>
        <w:t>Y</w:t>
      </w:r>
      <w:r w:rsidR="009F50E4" w:rsidRPr="00730893">
        <w:t>ou should always listen and respect boundaries even if you don’t understand them. (</w:t>
      </w:r>
      <w:r>
        <w:t>T</w:t>
      </w:r>
      <w:r w:rsidR="009F50E4" w:rsidRPr="00730893">
        <w:t>rue</w:t>
      </w:r>
      <w:r>
        <w:t>.</w:t>
      </w:r>
      <w:r w:rsidR="009F50E4" w:rsidRPr="00730893">
        <w:t>)</w:t>
      </w:r>
    </w:p>
    <w:p w14:paraId="45FF3CC7" w14:textId="457D01B2" w:rsidR="00EA245B" w:rsidRPr="00730893" w:rsidRDefault="007416E0" w:rsidP="00CA677F">
      <w:pPr>
        <w:pStyle w:val="ListBullet"/>
      </w:pPr>
      <w:r>
        <w:t>I</w:t>
      </w:r>
      <w:r w:rsidR="009F50E4" w:rsidRPr="00730893">
        <w:t xml:space="preserve">f someone says </w:t>
      </w:r>
      <w:r w:rsidR="00A20FA8">
        <w:t>‘</w:t>
      </w:r>
      <w:r w:rsidR="009F50E4" w:rsidRPr="00730893">
        <w:t>maybe</w:t>
      </w:r>
      <w:r w:rsidR="00A20FA8">
        <w:t>’,</w:t>
      </w:r>
      <w:r w:rsidR="009F50E4" w:rsidRPr="00730893">
        <w:t xml:space="preserve"> it means they are still deciding and you should wait for a clear answer. (</w:t>
      </w:r>
      <w:r>
        <w:t>T</w:t>
      </w:r>
      <w:r w:rsidR="009F50E4" w:rsidRPr="00730893">
        <w:t>rue</w:t>
      </w:r>
      <w:r>
        <w:t>.</w:t>
      </w:r>
      <w:r w:rsidR="009F50E4" w:rsidRPr="00730893">
        <w:t>)</w:t>
      </w:r>
    </w:p>
    <w:p w14:paraId="6BCB6E77" w14:textId="6C851194" w:rsidR="00EA245B" w:rsidRPr="00730893" w:rsidRDefault="007416E0" w:rsidP="00CA677F">
      <w:pPr>
        <w:pStyle w:val="ListBullet"/>
      </w:pPr>
      <w:r>
        <w:t>I</w:t>
      </w:r>
      <w:r w:rsidR="009F50E4" w:rsidRPr="00730893">
        <w:t xml:space="preserve">f someone changes their mind and says </w:t>
      </w:r>
      <w:r w:rsidR="00A20FA8">
        <w:t>‘</w:t>
      </w:r>
      <w:r w:rsidR="009F50E4" w:rsidRPr="00730893">
        <w:t>stop</w:t>
      </w:r>
      <w:r w:rsidR="00A20FA8">
        <w:t>’,</w:t>
      </w:r>
      <w:r w:rsidR="009F50E4" w:rsidRPr="00730893">
        <w:t xml:space="preserve"> you must stop immediately. (</w:t>
      </w:r>
      <w:r>
        <w:t>T</w:t>
      </w:r>
      <w:r w:rsidR="009F50E4" w:rsidRPr="00730893">
        <w:t>rue</w:t>
      </w:r>
      <w:r>
        <w:t>.</w:t>
      </w:r>
      <w:r w:rsidR="009F50E4" w:rsidRPr="00730893">
        <w:t>)</w:t>
      </w:r>
    </w:p>
    <w:p w14:paraId="7659B2B4" w14:textId="4E9AE5D7" w:rsidR="00EA245B" w:rsidRPr="00730893" w:rsidRDefault="007416E0" w:rsidP="00CA677F">
      <w:pPr>
        <w:pStyle w:val="ListBullet"/>
      </w:pPr>
      <w:r>
        <w:t>C</w:t>
      </w:r>
      <w:r w:rsidR="009F50E4" w:rsidRPr="00730893">
        <w:t>onsent is only necessary for sexual activities. (</w:t>
      </w:r>
      <w:r>
        <w:t>F</w:t>
      </w:r>
      <w:r w:rsidR="009F50E4" w:rsidRPr="00730893">
        <w:t>alse</w:t>
      </w:r>
      <w:r>
        <w:t>.</w:t>
      </w:r>
      <w:r w:rsidR="009F50E4" w:rsidRPr="00730893">
        <w:t>)</w:t>
      </w:r>
    </w:p>
    <w:p w14:paraId="59959A0D" w14:textId="1A0FA0B7" w:rsidR="00EA245B" w:rsidRPr="00730893" w:rsidRDefault="007416E0" w:rsidP="00CA677F">
      <w:pPr>
        <w:pStyle w:val="ListBullet"/>
      </w:pPr>
      <w:r>
        <w:t>N</w:t>
      </w:r>
      <w:r w:rsidR="009F50E4" w:rsidRPr="00730893">
        <w:t>on-verbal cues like pulling away or avoiding eye contact can indicate a lack of consent. (</w:t>
      </w:r>
      <w:r>
        <w:t>T</w:t>
      </w:r>
      <w:r w:rsidR="009F50E4" w:rsidRPr="00730893">
        <w:t>rue</w:t>
      </w:r>
      <w:r>
        <w:t>.</w:t>
      </w:r>
      <w:r w:rsidR="009F50E4" w:rsidRPr="00730893">
        <w:t>)</w:t>
      </w:r>
    </w:p>
    <w:p w14:paraId="5B43D39D" w14:textId="5D424691" w:rsidR="00EA245B" w:rsidRPr="00730893" w:rsidRDefault="007416E0" w:rsidP="00CA677F">
      <w:pPr>
        <w:pStyle w:val="ListBullet"/>
      </w:pPr>
      <w:r>
        <w:t>I</w:t>
      </w:r>
      <w:r w:rsidR="009F50E4" w:rsidRPr="00730893">
        <w:t xml:space="preserve">t is okay to guess what someone wants if they don’t clearly say </w:t>
      </w:r>
      <w:r w:rsidR="009C5474">
        <w:t>‘</w:t>
      </w:r>
      <w:r w:rsidR="009F50E4" w:rsidRPr="00730893">
        <w:t>no</w:t>
      </w:r>
      <w:r w:rsidR="009C5474">
        <w:t>’</w:t>
      </w:r>
      <w:r w:rsidR="009F50E4" w:rsidRPr="00730893">
        <w:t>. (</w:t>
      </w:r>
      <w:r>
        <w:t>F</w:t>
      </w:r>
      <w:r w:rsidR="009F50E4" w:rsidRPr="00730893">
        <w:t>alse</w:t>
      </w:r>
      <w:r>
        <w:t>.</w:t>
      </w:r>
      <w:r w:rsidR="009F50E4" w:rsidRPr="00730893">
        <w:t>)</w:t>
      </w:r>
    </w:p>
    <w:p w14:paraId="541A27A5" w14:textId="76A111A7" w:rsidR="00EA245B" w:rsidRPr="00730893" w:rsidRDefault="007416E0" w:rsidP="00CA677F">
      <w:pPr>
        <w:pStyle w:val="ListBullet"/>
      </w:pPr>
      <w:r>
        <w:t>A</w:t>
      </w:r>
      <w:r w:rsidR="009F50E4" w:rsidRPr="00730893">
        <w:t>sking for consent shows respect and care for other people’s feelings and boundaries. (</w:t>
      </w:r>
      <w:r>
        <w:t>T</w:t>
      </w:r>
      <w:r w:rsidR="009F50E4" w:rsidRPr="00730893">
        <w:t>rue</w:t>
      </w:r>
      <w:r>
        <w:t>.</w:t>
      </w:r>
      <w:r w:rsidR="009F50E4" w:rsidRPr="00730893">
        <w:t>)</w:t>
      </w:r>
    </w:p>
    <w:p w14:paraId="0A6FB737" w14:textId="59FFA285" w:rsidR="00EA245B" w:rsidRPr="00730893" w:rsidRDefault="007416E0" w:rsidP="00CA677F">
      <w:pPr>
        <w:pStyle w:val="ListBullet"/>
      </w:pPr>
      <w:r>
        <w:t>C</w:t>
      </w:r>
      <w:r w:rsidR="009F50E4" w:rsidRPr="00730893">
        <w:t>onsent means that both people feel comfortable and safe with the situation. (</w:t>
      </w:r>
      <w:r>
        <w:t>T</w:t>
      </w:r>
      <w:r w:rsidR="009F50E4" w:rsidRPr="00730893">
        <w:t>rue</w:t>
      </w:r>
      <w:r>
        <w:t>.</w:t>
      </w:r>
      <w:r w:rsidR="009F50E4" w:rsidRPr="00730893">
        <w:t>)</w:t>
      </w:r>
    </w:p>
    <w:p w14:paraId="7AD47D63" w14:textId="4078E967" w:rsidR="00EA245B" w:rsidRPr="00730893" w:rsidRDefault="007416E0" w:rsidP="00CA677F">
      <w:pPr>
        <w:pStyle w:val="ListBullet"/>
      </w:pPr>
      <w:r>
        <w:t>I</w:t>
      </w:r>
      <w:r w:rsidR="009F50E4" w:rsidRPr="00730893">
        <w:t xml:space="preserve">t’s okay to continue if someone looks unsure but doesn’t say </w:t>
      </w:r>
      <w:r w:rsidR="009C5474">
        <w:t>‘</w:t>
      </w:r>
      <w:r w:rsidR="009F50E4" w:rsidRPr="00730893">
        <w:t>no</w:t>
      </w:r>
      <w:r w:rsidR="009C5474">
        <w:t>’</w:t>
      </w:r>
      <w:r w:rsidR="009F50E4" w:rsidRPr="00730893">
        <w:t xml:space="preserve"> out loud. (</w:t>
      </w:r>
      <w:r>
        <w:t>F</w:t>
      </w:r>
      <w:r w:rsidR="009F50E4" w:rsidRPr="00730893">
        <w:t>alse</w:t>
      </w:r>
      <w:r>
        <w:t>.</w:t>
      </w:r>
      <w:r w:rsidR="009F50E4" w:rsidRPr="00730893">
        <w:t>)</w:t>
      </w:r>
    </w:p>
    <w:p w14:paraId="7CA26C04" w14:textId="0B51189E" w:rsidR="004E5790" w:rsidRPr="00730893" w:rsidRDefault="007416E0" w:rsidP="00CA677F">
      <w:pPr>
        <w:pStyle w:val="ListBullet"/>
      </w:pPr>
      <w:r>
        <w:lastRenderedPageBreak/>
        <w:t>Y</w:t>
      </w:r>
      <w:r w:rsidR="009F50E4" w:rsidRPr="00730893">
        <w:t>ou should talk about consent and boundaries openly with friends and partners. (</w:t>
      </w:r>
      <w:r>
        <w:t>T</w:t>
      </w:r>
      <w:r w:rsidR="009F50E4" w:rsidRPr="00730893">
        <w:t>rue</w:t>
      </w:r>
      <w:r>
        <w:t>.</w:t>
      </w:r>
      <w:r w:rsidR="009F50E4" w:rsidRPr="00730893">
        <w:t>)</w:t>
      </w:r>
    </w:p>
    <w:p w14:paraId="68AEDCD9" w14:textId="77777777" w:rsidR="004E5790" w:rsidRPr="00730893" w:rsidRDefault="004E5790">
      <w:pPr>
        <w:suppressAutoHyphens w:val="0"/>
        <w:spacing w:before="0" w:after="160" w:line="259" w:lineRule="auto"/>
      </w:pPr>
      <w:r w:rsidRPr="00730893">
        <w:br w:type="page"/>
      </w:r>
    </w:p>
    <w:p w14:paraId="526A35AE" w14:textId="3DF681E9" w:rsidR="00BB5AFA" w:rsidRPr="00730893" w:rsidRDefault="004E5790" w:rsidP="004E5790">
      <w:pPr>
        <w:pStyle w:val="Heading1"/>
      </w:pPr>
      <w:bookmarkStart w:id="32" w:name="_Appendix_6_–"/>
      <w:bookmarkStart w:id="33" w:name="_Toc225430045"/>
      <w:bookmarkEnd w:id="32"/>
      <w:r w:rsidRPr="00730893">
        <w:lastRenderedPageBreak/>
        <w:t xml:space="preserve">Appendix </w:t>
      </w:r>
      <w:r w:rsidR="008718DE" w:rsidRPr="00730893">
        <w:t>6</w:t>
      </w:r>
      <w:r w:rsidRPr="00730893">
        <w:t xml:space="preserve"> – </w:t>
      </w:r>
      <w:r w:rsidR="00664522" w:rsidRPr="00730893">
        <w:t>consent and boundaries</w:t>
      </w:r>
      <w:r w:rsidR="001C75FE" w:rsidRPr="00730893">
        <w:t xml:space="preserve"> in sexual relationships</w:t>
      </w:r>
      <w:bookmarkEnd w:id="33"/>
    </w:p>
    <w:p w14:paraId="727F583E" w14:textId="292AB7E6" w:rsidR="00E00340" w:rsidRPr="00730893" w:rsidRDefault="0018085E" w:rsidP="00E00340">
      <w:r w:rsidRPr="00730893">
        <w:t>Students answer the following questions</w:t>
      </w:r>
      <w:r w:rsidR="00E00340" w:rsidRPr="00730893">
        <w:t xml:space="preserve"> </w:t>
      </w:r>
      <w:r w:rsidR="00D202A2">
        <w:t xml:space="preserve">in response to </w:t>
      </w:r>
      <w:r w:rsidR="00E00340" w:rsidRPr="00730893">
        <w:t xml:space="preserve">the video: </w:t>
      </w:r>
      <w:hyperlink r:id="rId44" w:history="1">
        <w:r w:rsidR="00E00340" w:rsidRPr="00730893">
          <w:rPr>
            <w:rStyle w:val="Hyperlink"/>
          </w:rPr>
          <w:t>Consent (2:32)</w:t>
        </w:r>
      </w:hyperlink>
      <w:r w:rsidR="009C5474">
        <w:t>.</w:t>
      </w:r>
    </w:p>
    <w:p w14:paraId="74F53C91" w14:textId="7516B3DD" w:rsidR="008D784E" w:rsidRPr="00730893" w:rsidRDefault="008D784E" w:rsidP="003B6467">
      <w:pPr>
        <w:pStyle w:val="ListBullet"/>
      </w:pPr>
      <w:r w:rsidRPr="00730893">
        <w:t>Did Carla consent to having sex? What were some indicators (verbal and non</w:t>
      </w:r>
      <w:r w:rsidR="009E64B0">
        <w:t>-</w:t>
      </w:r>
      <w:r w:rsidRPr="00730893">
        <w:t>verbal) that made you think that?</w:t>
      </w:r>
    </w:p>
    <w:p w14:paraId="1E6C13CD" w14:textId="527286FA" w:rsidR="00CA3ECC" w:rsidRPr="00730893" w:rsidRDefault="00CA3ECC" w:rsidP="003B6467">
      <w:pPr>
        <w:pStyle w:val="ListBullet"/>
      </w:pPr>
      <w:r w:rsidRPr="00730893">
        <w:t>What rights and responsibilities where not followed in this situation?</w:t>
      </w:r>
    </w:p>
    <w:p w14:paraId="7F2170B2" w14:textId="54F86D00" w:rsidR="008D784E" w:rsidRPr="00730893" w:rsidRDefault="008D784E" w:rsidP="003B6467">
      <w:pPr>
        <w:pStyle w:val="ListBullet"/>
      </w:pPr>
      <w:r w:rsidRPr="00730893">
        <w:t>Suggest some statements Carla could have said to Jimmy at the time when she felt uncomfortable with what was happening.</w:t>
      </w:r>
    </w:p>
    <w:p w14:paraId="40ED5DC4" w14:textId="0BE03E54" w:rsidR="008D784E" w:rsidRPr="00730893" w:rsidRDefault="008D784E" w:rsidP="003B6467">
      <w:pPr>
        <w:pStyle w:val="ListBullet"/>
      </w:pPr>
      <w:r w:rsidRPr="00730893">
        <w:t>What would influence Carla’s ability to use these statements and communicate her thoughts and feelings with Jimmy?</w:t>
      </w:r>
    </w:p>
    <w:p w14:paraId="6D3300D7" w14:textId="49BCC209" w:rsidR="008D784E" w:rsidRPr="00730893" w:rsidRDefault="008D784E" w:rsidP="003B6467">
      <w:pPr>
        <w:pStyle w:val="ListBullet"/>
      </w:pPr>
      <w:r w:rsidRPr="00730893">
        <w:t>What strengths would have assisted Carla to be more confident and able to communicate her thoughts?</w:t>
      </w:r>
    </w:p>
    <w:p w14:paraId="58B433BC" w14:textId="64633B84" w:rsidR="008D784E" w:rsidRPr="00730893" w:rsidRDefault="008D784E" w:rsidP="003B6467">
      <w:pPr>
        <w:pStyle w:val="ListBullet"/>
      </w:pPr>
      <w:r w:rsidRPr="00730893">
        <w:t>What if they’ve had sex before? Do Carla or Jimmy have the right to say ‘no’ at any time in the future</w:t>
      </w:r>
      <w:r w:rsidR="00893C1E">
        <w:t>?</w:t>
      </w:r>
    </w:p>
    <w:p w14:paraId="1431A86A" w14:textId="5C39368C" w:rsidR="008D784E" w:rsidRPr="00730893" w:rsidRDefault="008D784E" w:rsidP="008D784E">
      <w:r w:rsidRPr="00730893">
        <w:t>Consider the situation and record responses to the following</w:t>
      </w:r>
      <w:r w:rsidR="009E64B0">
        <w:t xml:space="preserve"> questions</w:t>
      </w:r>
      <w:r w:rsidRPr="00730893">
        <w:t>:</w:t>
      </w:r>
    </w:p>
    <w:p w14:paraId="50169A50" w14:textId="093FA6AF" w:rsidR="008D784E" w:rsidRPr="00730893" w:rsidRDefault="008D784E" w:rsidP="003B6467">
      <w:pPr>
        <w:pStyle w:val="ListBullet"/>
      </w:pPr>
      <w:r w:rsidRPr="00730893">
        <w:t xml:space="preserve">How might Jimmy feel when Carla says </w:t>
      </w:r>
      <w:r w:rsidR="009E64B0">
        <w:t>‘</w:t>
      </w:r>
      <w:r w:rsidRPr="00730893">
        <w:t>no</w:t>
      </w:r>
      <w:r w:rsidR="009E64B0">
        <w:t>’</w:t>
      </w:r>
      <w:r w:rsidRPr="00730893">
        <w:t>?</w:t>
      </w:r>
    </w:p>
    <w:p w14:paraId="0E2AC48F" w14:textId="00FE1B27" w:rsidR="008D784E" w:rsidRPr="00730893" w:rsidRDefault="008D784E" w:rsidP="003B6467">
      <w:pPr>
        <w:pStyle w:val="ListBullet"/>
      </w:pPr>
      <w:r w:rsidRPr="00730893">
        <w:t xml:space="preserve">How should Jimmy respond when Carla says </w:t>
      </w:r>
      <w:r w:rsidR="009E64B0">
        <w:t>‘</w:t>
      </w:r>
      <w:r w:rsidRPr="00730893">
        <w:t>no</w:t>
      </w:r>
      <w:r w:rsidR="009E64B0">
        <w:t>’</w:t>
      </w:r>
      <w:r w:rsidRPr="00730893">
        <w:t>?</w:t>
      </w:r>
    </w:p>
    <w:p w14:paraId="19C35F18" w14:textId="08B1F30E" w:rsidR="008D784E" w:rsidRPr="00730893" w:rsidRDefault="008D784E" w:rsidP="003B6467">
      <w:pPr>
        <w:pStyle w:val="ListBullet"/>
      </w:pPr>
      <w:r w:rsidRPr="00730893">
        <w:t xml:space="preserve">How might Carla feel when she says </w:t>
      </w:r>
      <w:r w:rsidR="009E64B0">
        <w:t>‘</w:t>
      </w:r>
      <w:r w:rsidRPr="00730893">
        <w:t>no</w:t>
      </w:r>
      <w:r w:rsidR="009E64B0">
        <w:t>’</w:t>
      </w:r>
      <w:r w:rsidRPr="00730893">
        <w:t>?</w:t>
      </w:r>
    </w:p>
    <w:p w14:paraId="48FFFEF5" w14:textId="0D09DACD" w:rsidR="008D784E" w:rsidRPr="00730893" w:rsidRDefault="008D784E" w:rsidP="003B6467">
      <w:pPr>
        <w:pStyle w:val="ListBullet"/>
      </w:pPr>
      <w:r w:rsidRPr="00730893">
        <w:t xml:space="preserve">How will Carla feel if Jimmy acknowledges Carla’s right to change her mind and say </w:t>
      </w:r>
      <w:r w:rsidR="009E64B0">
        <w:t>‘</w:t>
      </w:r>
      <w:r w:rsidRPr="00730893">
        <w:t>no</w:t>
      </w:r>
      <w:r w:rsidR="009E64B0">
        <w:t>’</w:t>
      </w:r>
      <w:r w:rsidRPr="00730893">
        <w:t>?</w:t>
      </w:r>
    </w:p>
    <w:p w14:paraId="6BD8E936" w14:textId="730B475F" w:rsidR="008E2390" w:rsidRPr="00730893" w:rsidRDefault="0031607E" w:rsidP="00900F94">
      <w:pPr>
        <w:pStyle w:val="ListBullet"/>
      </w:pPr>
      <w:r w:rsidRPr="00730893">
        <w:t xml:space="preserve">If the situation was reversed, and Jimmy said </w:t>
      </w:r>
      <w:r w:rsidR="009E64B0">
        <w:t>‘</w:t>
      </w:r>
      <w:r w:rsidRPr="00730893">
        <w:t>no</w:t>
      </w:r>
      <w:r w:rsidR="009E64B0">
        <w:t>’</w:t>
      </w:r>
      <w:r w:rsidRPr="00730893">
        <w:t>, how would the response and feelings of both parties be similar or different?</w:t>
      </w:r>
      <w:r w:rsidR="008E2390" w:rsidRPr="00730893">
        <w:br w:type="page"/>
      </w:r>
    </w:p>
    <w:p w14:paraId="7305316D" w14:textId="14986041" w:rsidR="00C65B84" w:rsidRPr="00730893" w:rsidRDefault="004E5790" w:rsidP="00C65B84">
      <w:pPr>
        <w:pStyle w:val="Heading1"/>
      </w:pPr>
      <w:bookmarkStart w:id="34" w:name="_Appendix_7_–"/>
      <w:bookmarkStart w:id="35" w:name="_Toc225430046"/>
      <w:bookmarkEnd w:id="34"/>
      <w:r w:rsidRPr="00730893">
        <w:lastRenderedPageBreak/>
        <w:t>A</w:t>
      </w:r>
      <w:r w:rsidR="00C65B84" w:rsidRPr="00730893">
        <w:t xml:space="preserve">ppendix </w:t>
      </w:r>
      <w:r w:rsidR="008718DE" w:rsidRPr="00730893">
        <w:t>7</w:t>
      </w:r>
      <w:r w:rsidR="00C65B84" w:rsidRPr="00730893">
        <w:t xml:space="preserve"> </w:t>
      </w:r>
      <w:r w:rsidR="0065240D" w:rsidRPr="00730893">
        <w:t xml:space="preserve">– </w:t>
      </w:r>
      <w:r w:rsidR="00C65B84" w:rsidRPr="00730893">
        <w:t>assertive communication role</w:t>
      </w:r>
      <w:r w:rsidR="009E64B0">
        <w:t>-</w:t>
      </w:r>
      <w:r w:rsidR="00C65B84" w:rsidRPr="00730893">
        <w:t>play scenarios</w:t>
      </w:r>
      <w:bookmarkEnd w:id="35"/>
    </w:p>
    <w:p w14:paraId="56AC9B83" w14:textId="26F82534" w:rsidR="00E24D4D" w:rsidRPr="00730893" w:rsidRDefault="00893C1E" w:rsidP="003B6467">
      <w:pPr>
        <w:pStyle w:val="ListBullet"/>
      </w:pPr>
      <w:r>
        <w:t>A</w:t>
      </w:r>
      <w:r w:rsidR="009F50E4" w:rsidRPr="00730893">
        <w:t xml:space="preserve"> friend insists you skip an important class to hang out, but you want to stay and learn</w:t>
      </w:r>
      <w:r>
        <w:t>.</w:t>
      </w:r>
    </w:p>
    <w:p w14:paraId="36D6CE2D" w14:textId="4B80D520" w:rsidR="00E24D4D" w:rsidRPr="00730893" w:rsidRDefault="00893C1E" w:rsidP="003B6467">
      <w:pPr>
        <w:pStyle w:val="ListBullet"/>
      </w:pPr>
      <w:r>
        <w:t>S</w:t>
      </w:r>
      <w:r w:rsidR="009F50E4" w:rsidRPr="00730893">
        <w:t>omeone keeps touching your shoulder or arm even after you’ve asked them to stop</w:t>
      </w:r>
      <w:r>
        <w:t>.</w:t>
      </w:r>
    </w:p>
    <w:p w14:paraId="69B0692A" w14:textId="287D0711" w:rsidR="00E24D4D" w:rsidRPr="00730893" w:rsidRDefault="00893C1E" w:rsidP="003B6467">
      <w:pPr>
        <w:pStyle w:val="ListBullet"/>
      </w:pPr>
      <w:r>
        <w:t>A</w:t>
      </w:r>
      <w:r w:rsidR="009F50E4" w:rsidRPr="00730893">
        <w:t xml:space="preserve"> friend wants you to share a secret about another friend</w:t>
      </w:r>
      <w:r>
        <w:t>.</w:t>
      </w:r>
    </w:p>
    <w:p w14:paraId="2FBF61C7" w14:textId="5F84D3DE" w:rsidR="00E24D4D" w:rsidRPr="00730893" w:rsidRDefault="00893C1E" w:rsidP="003B6467">
      <w:pPr>
        <w:pStyle w:val="ListBullet"/>
      </w:pPr>
      <w:r>
        <w:t>A</w:t>
      </w:r>
      <w:r w:rsidR="009F50E4" w:rsidRPr="00730893">
        <w:t xml:space="preserve"> classmate sends you a hurtful message and asks you to respond angrily</w:t>
      </w:r>
      <w:r>
        <w:t>.</w:t>
      </w:r>
    </w:p>
    <w:p w14:paraId="5C16C9E3" w14:textId="05C0CA70" w:rsidR="00E24D4D" w:rsidRPr="00730893" w:rsidRDefault="00893C1E" w:rsidP="003B6467">
      <w:pPr>
        <w:pStyle w:val="ListBullet"/>
      </w:pPr>
      <w:r>
        <w:t>A</w:t>
      </w:r>
      <w:r w:rsidR="009F50E4" w:rsidRPr="00730893">
        <w:t xml:space="preserve"> group invites you to a party where there will be risky behaviours</w:t>
      </w:r>
      <w:r>
        <w:t>.</w:t>
      </w:r>
    </w:p>
    <w:p w14:paraId="714BE4F3" w14:textId="5022D58C" w:rsidR="00E24D4D" w:rsidRPr="00730893" w:rsidRDefault="00893C1E" w:rsidP="003B6467">
      <w:pPr>
        <w:pStyle w:val="ListBullet"/>
      </w:pPr>
      <w:r>
        <w:t>Y</w:t>
      </w:r>
      <w:r w:rsidR="009F50E4" w:rsidRPr="00730893">
        <w:t>our friend shares an opinion you strongly disagree with</w:t>
      </w:r>
      <w:r>
        <w:t>.</w:t>
      </w:r>
    </w:p>
    <w:p w14:paraId="079B362B" w14:textId="636731CD" w:rsidR="00E24D4D" w:rsidRPr="00730893" w:rsidRDefault="00893C1E" w:rsidP="003B6467">
      <w:pPr>
        <w:pStyle w:val="ListBullet"/>
      </w:pPr>
      <w:r>
        <w:t>A</w:t>
      </w:r>
      <w:r w:rsidR="009F50E4" w:rsidRPr="00730893">
        <w:t xml:space="preserve"> sibling uses your belongings without permission</w:t>
      </w:r>
      <w:r>
        <w:t>.</w:t>
      </w:r>
    </w:p>
    <w:p w14:paraId="6879B4B5" w14:textId="08EE6C6E" w:rsidR="00E24D4D" w:rsidRPr="00730893" w:rsidRDefault="00893C1E" w:rsidP="003B6467">
      <w:pPr>
        <w:pStyle w:val="ListBullet"/>
      </w:pPr>
      <w:r>
        <w:t>A</w:t>
      </w:r>
      <w:r w:rsidR="009F50E4" w:rsidRPr="00730893">
        <w:t xml:space="preserve"> classmate asks you to copy their assignment</w:t>
      </w:r>
      <w:r>
        <w:t>.</w:t>
      </w:r>
    </w:p>
    <w:p w14:paraId="20168096" w14:textId="3DC25B1A" w:rsidR="00E24D4D" w:rsidRPr="00730893" w:rsidRDefault="00893C1E" w:rsidP="003B6467">
      <w:pPr>
        <w:pStyle w:val="ListBullet"/>
      </w:pPr>
      <w:r>
        <w:t>Y</w:t>
      </w:r>
      <w:r w:rsidR="009F50E4" w:rsidRPr="00730893">
        <w:t>our partner wants to hold hands or hug, but you feel uncomfortable</w:t>
      </w:r>
      <w:r>
        <w:t>.</w:t>
      </w:r>
    </w:p>
    <w:p w14:paraId="32A1B7B0" w14:textId="642DD58D" w:rsidR="0087339C" w:rsidRPr="00730893" w:rsidRDefault="00893C1E" w:rsidP="003B6467">
      <w:pPr>
        <w:pStyle w:val="ListBullet"/>
      </w:pPr>
      <w:r>
        <w:t>S</w:t>
      </w:r>
      <w:r w:rsidR="009F50E4" w:rsidRPr="00730893">
        <w:t>omeone spreads a false rumour about you and asks you not to tell anyone.</w:t>
      </w:r>
    </w:p>
    <w:p w14:paraId="5F2B916E" w14:textId="77777777" w:rsidR="00BE6858" w:rsidRPr="00730893" w:rsidRDefault="00BE6858" w:rsidP="00893C1E">
      <w:r w:rsidRPr="00730893">
        <w:br w:type="page"/>
      </w:r>
    </w:p>
    <w:p w14:paraId="0B495233" w14:textId="288733A0" w:rsidR="00BE6858" w:rsidRPr="00730893" w:rsidRDefault="00BE6858" w:rsidP="00BE6858">
      <w:pPr>
        <w:pStyle w:val="Heading1"/>
      </w:pPr>
      <w:bookmarkStart w:id="36" w:name="_Appendix_8_–"/>
      <w:bookmarkStart w:id="37" w:name="_Toc225430047"/>
      <w:bookmarkEnd w:id="36"/>
      <w:r w:rsidRPr="00730893">
        <w:lastRenderedPageBreak/>
        <w:t xml:space="preserve">Appendix </w:t>
      </w:r>
      <w:r w:rsidR="0096315C" w:rsidRPr="00730893">
        <w:t>8</w:t>
      </w:r>
      <w:r w:rsidRPr="00730893">
        <w:t xml:space="preserve"> – </w:t>
      </w:r>
      <w:r w:rsidR="00E767EE" w:rsidRPr="00730893">
        <w:t>types of power</w:t>
      </w:r>
      <w:bookmarkEnd w:id="37"/>
    </w:p>
    <w:tbl>
      <w:tblPr>
        <w:tblW w:w="1502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Examples of types of power on cards as part of the teaching and learning activity."/>
      </w:tblPr>
      <w:tblGrid>
        <w:gridCol w:w="5007"/>
        <w:gridCol w:w="5007"/>
        <w:gridCol w:w="5007"/>
      </w:tblGrid>
      <w:tr w:rsidR="00FD6583" w:rsidRPr="00730893" w14:paraId="56878B74" w14:textId="2A11386E" w:rsidTr="005B2986">
        <w:trPr>
          <w:trHeight w:val="3274"/>
        </w:trPr>
        <w:tc>
          <w:tcPr>
            <w:tcW w:w="5007" w:type="dxa"/>
          </w:tcPr>
          <w:p w14:paraId="239EE8E3" w14:textId="77777777" w:rsidR="00FD6583" w:rsidRPr="00730893" w:rsidRDefault="00FD6583" w:rsidP="005433C1">
            <w:pPr>
              <w:jc w:val="center"/>
            </w:pPr>
            <w:r w:rsidRPr="00730893">
              <w:t>Type of power</w:t>
            </w:r>
          </w:p>
          <w:p w14:paraId="22590EC7" w14:textId="77777777" w:rsidR="00FD6583" w:rsidRPr="00730893" w:rsidRDefault="00FD6583" w:rsidP="005433C1">
            <w:pPr>
              <w:jc w:val="center"/>
              <w:rPr>
                <w:sz w:val="56"/>
                <w:szCs w:val="56"/>
              </w:rPr>
            </w:pPr>
            <w:r w:rsidRPr="00730893">
              <w:rPr>
                <w:sz w:val="56"/>
                <w:szCs w:val="56"/>
              </w:rPr>
              <w:t>Information</w:t>
            </w:r>
          </w:p>
        </w:tc>
        <w:tc>
          <w:tcPr>
            <w:tcW w:w="5007" w:type="dxa"/>
          </w:tcPr>
          <w:p w14:paraId="4D98B89E" w14:textId="77777777" w:rsidR="00FD6583" w:rsidRPr="00730893" w:rsidRDefault="00FD6583" w:rsidP="005433C1">
            <w:pPr>
              <w:jc w:val="center"/>
              <w:rPr>
                <w:color w:val="000000"/>
              </w:rPr>
            </w:pPr>
            <w:r w:rsidRPr="00730893">
              <w:rPr>
                <w:color w:val="000000"/>
              </w:rPr>
              <w:t>Type of power</w:t>
            </w:r>
          </w:p>
          <w:p w14:paraId="76EF5472" w14:textId="77777777" w:rsidR="00FD6583" w:rsidRPr="00730893" w:rsidRDefault="00FD6583" w:rsidP="005433C1">
            <w:pPr>
              <w:jc w:val="center"/>
              <w:rPr>
                <w:color w:val="000000"/>
                <w:sz w:val="36"/>
                <w:szCs w:val="36"/>
              </w:rPr>
            </w:pPr>
            <w:r w:rsidRPr="00730893">
              <w:rPr>
                <w:color w:val="000000"/>
                <w:sz w:val="56"/>
                <w:szCs w:val="56"/>
              </w:rPr>
              <w:t>Charisma</w:t>
            </w:r>
          </w:p>
        </w:tc>
        <w:tc>
          <w:tcPr>
            <w:tcW w:w="5007" w:type="dxa"/>
          </w:tcPr>
          <w:p w14:paraId="29CFC8EC" w14:textId="77777777" w:rsidR="00FD6583" w:rsidRPr="00730893" w:rsidRDefault="00FD6583" w:rsidP="005433C1">
            <w:pPr>
              <w:jc w:val="center"/>
              <w:rPr>
                <w:color w:val="000000"/>
              </w:rPr>
            </w:pPr>
            <w:r w:rsidRPr="00730893">
              <w:rPr>
                <w:color w:val="000000"/>
              </w:rPr>
              <w:t>Type of power</w:t>
            </w:r>
          </w:p>
          <w:p w14:paraId="71AE9047" w14:textId="235BE199" w:rsidR="00FD6583" w:rsidRPr="00730893" w:rsidRDefault="00FD6583" w:rsidP="005433C1">
            <w:pPr>
              <w:jc w:val="center"/>
              <w:rPr>
                <w:color w:val="000000"/>
              </w:rPr>
            </w:pPr>
            <w:r w:rsidRPr="00730893">
              <w:rPr>
                <w:color w:val="000000"/>
                <w:sz w:val="56"/>
                <w:szCs w:val="56"/>
              </w:rPr>
              <w:t>Reward</w:t>
            </w:r>
          </w:p>
        </w:tc>
      </w:tr>
      <w:tr w:rsidR="00FD6583" w:rsidRPr="00730893" w14:paraId="2EDB7DB3" w14:textId="4EE258B7" w:rsidTr="005B2986">
        <w:trPr>
          <w:trHeight w:val="3673"/>
        </w:trPr>
        <w:tc>
          <w:tcPr>
            <w:tcW w:w="5007" w:type="dxa"/>
          </w:tcPr>
          <w:p w14:paraId="28FDCCAA" w14:textId="77777777" w:rsidR="00FD6583" w:rsidRPr="00730893" w:rsidRDefault="00FD6583" w:rsidP="005433C1">
            <w:pPr>
              <w:jc w:val="center"/>
              <w:rPr>
                <w:color w:val="000000"/>
              </w:rPr>
            </w:pPr>
            <w:r w:rsidRPr="00730893">
              <w:rPr>
                <w:color w:val="000000"/>
              </w:rPr>
              <w:t>Type of power</w:t>
            </w:r>
          </w:p>
          <w:p w14:paraId="2BA16256" w14:textId="77777777" w:rsidR="00FD6583" w:rsidRPr="00730893" w:rsidRDefault="00FD6583" w:rsidP="005433C1">
            <w:pPr>
              <w:jc w:val="center"/>
              <w:rPr>
                <w:color w:val="000000"/>
                <w:sz w:val="36"/>
                <w:szCs w:val="36"/>
              </w:rPr>
            </w:pPr>
            <w:r w:rsidRPr="00730893">
              <w:rPr>
                <w:color w:val="000000"/>
                <w:sz w:val="56"/>
                <w:szCs w:val="56"/>
              </w:rPr>
              <w:t>Expertise</w:t>
            </w:r>
          </w:p>
        </w:tc>
        <w:tc>
          <w:tcPr>
            <w:tcW w:w="5007" w:type="dxa"/>
          </w:tcPr>
          <w:p w14:paraId="69464924" w14:textId="77777777" w:rsidR="00FD6583" w:rsidRPr="00730893" w:rsidRDefault="00FD6583" w:rsidP="005433C1">
            <w:pPr>
              <w:jc w:val="center"/>
              <w:rPr>
                <w:color w:val="000000"/>
              </w:rPr>
            </w:pPr>
            <w:r w:rsidRPr="00730893">
              <w:rPr>
                <w:color w:val="000000"/>
              </w:rPr>
              <w:t>Type of power</w:t>
            </w:r>
          </w:p>
          <w:p w14:paraId="4870EA5B" w14:textId="77777777" w:rsidR="00FD6583" w:rsidRPr="00730893" w:rsidRDefault="00FD6583" w:rsidP="005433C1">
            <w:pPr>
              <w:jc w:val="center"/>
              <w:rPr>
                <w:color w:val="000000"/>
                <w:sz w:val="36"/>
                <w:szCs w:val="36"/>
              </w:rPr>
            </w:pPr>
            <w:r w:rsidRPr="00730893">
              <w:rPr>
                <w:color w:val="000000"/>
                <w:sz w:val="56"/>
                <w:szCs w:val="56"/>
              </w:rPr>
              <w:t>Position</w:t>
            </w:r>
          </w:p>
        </w:tc>
        <w:tc>
          <w:tcPr>
            <w:tcW w:w="5007" w:type="dxa"/>
          </w:tcPr>
          <w:p w14:paraId="45FEAEAF" w14:textId="77777777" w:rsidR="00D31A95" w:rsidRPr="00730893" w:rsidRDefault="00D31A95" w:rsidP="005433C1">
            <w:pPr>
              <w:jc w:val="center"/>
              <w:rPr>
                <w:color w:val="000000"/>
              </w:rPr>
            </w:pPr>
            <w:r w:rsidRPr="00730893">
              <w:rPr>
                <w:color w:val="000000"/>
              </w:rPr>
              <w:t>Type of power</w:t>
            </w:r>
          </w:p>
          <w:p w14:paraId="5C7236AE" w14:textId="56803E79" w:rsidR="00FD6583" w:rsidRPr="00730893" w:rsidRDefault="00D31A95" w:rsidP="005433C1">
            <w:pPr>
              <w:jc w:val="center"/>
              <w:rPr>
                <w:color w:val="000000"/>
              </w:rPr>
            </w:pPr>
            <w:r w:rsidRPr="00730893">
              <w:rPr>
                <w:color w:val="000000"/>
                <w:sz w:val="56"/>
                <w:szCs w:val="56"/>
              </w:rPr>
              <w:t>Connection</w:t>
            </w:r>
          </w:p>
        </w:tc>
      </w:tr>
    </w:tbl>
    <w:p w14:paraId="1A8F4A3D" w14:textId="77777777" w:rsidR="00FD6583" w:rsidRPr="00730893" w:rsidRDefault="00FD6583" w:rsidP="00FD6583"/>
    <w:tbl>
      <w:tblPr>
        <w:tblW w:w="150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Examples of types of power on cards as part of the teaching and learning activity."/>
      </w:tblPr>
      <w:tblGrid>
        <w:gridCol w:w="5098"/>
        <w:gridCol w:w="4962"/>
        <w:gridCol w:w="4962"/>
      </w:tblGrid>
      <w:tr w:rsidR="00AA432F" w:rsidRPr="00730893" w14:paraId="69C3C797" w14:textId="20AB02F4" w:rsidTr="00AA432F">
        <w:trPr>
          <w:trHeight w:val="3685"/>
        </w:trPr>
        <w:tc>
          <w:tcPr>
            <w:tcW w:w="5098" w:type="dxa"/>
          </w:tcPr>
          <w:p w14:paraId="061FC182" w14:textId="69AF4C00" w:rsidR="00AA432F" w:rsidRPr="00730893" w:rsidRDefault="00AA432F" w:rsidP="005433C1">
            <w:pPr>
              <w:jc w:val="center"/>
              <w:rPr>
                <w:rStyle w:val="Strong"/>
              </w:rPr>
            </w:pPr>
            <w:r w:rsidRPr="00730893">
              <w:rPr>
                <w:rStyle w:val="Strong"/>
              </w:rPr>
              <w:lastRenderedPageBreak/>
              <w:t>Definition</w:t>
            </w:r>
          </w:p>
          <w:p w14:paraId="0B4F4650" w14:textId="77777777" w:rsidR="00AA432F" w:rsidRPr="00730893" w:rsidRDefault="00AA432F" w:rsidP="005433C1">
            <w:pPr>
              <w:jc w:val="center"/>
              <w:rPr>
                <w:sz w:val="36"/>
                <w:szCs w:val="36"/>
              </w:rPr>
            </w:pPr>
            <w:r w:rsidRPr="00730893">
              <w:rPr>
                <w:sz w:val="24"/>
              </w:rPr>
              <w:t>Power through knowing things</w:t>
            </w:r>
          </w:p>
        </w:tc>
        <w:tc>
          <w:tcPr>
            <w:tcW w:w="4962" w:type="dxa"/>
          </w:tcPr>
          <w:p w14:paraId="7B49135F" w14:textId="05037B8A" w:rsidR="00AA432F" w:rsidRPr="00730893" w:rsidRDefault="00AA432F" w:rsidP="005433C1">
            <w:pPr>
              <w:jc w:val="center"/>
              <w:rPr>
                <w:rStyle w:val="Strong"/>
              </w:rPr>
            </w:pPr>
            <w:r w:rsidRPr="00730893">
              <w:rPr>
                <w:rStyle w:val="Strong"/>
              </w:rPr>
              <w:t>Definition</w:t>
            </w:r>
          </w:p>
          <w:p w14:paraId="3D791913" w14:textId="77777777" w:rsidR="00AA432F" w:rsidRPr="00730893" w:rsidRDefault="00AA432F" w:rsidP="005433C1">
            <w:pPr>
              <w:jc w:val="center"/>
              <w:rPr>
                <w:sz w:val="36"/>
                <w:szCs w:val="36"/>
              </w:rPr>
            </w:pPr>
            <w:r w:rsidRPr="00730893">
              <w:rPr>
                <w:sz w:val="24"/>
              </w:rPr>
              <w:t>Power through being attractive</w:t>
            </w:r>
          </w:p>
        </w:tc>
        <w:tc>
          <w:tcPr>
            <w:tcW w:w="4962" w:type="dxa"/>
          </w:tcPr>
          <w:p w14:paraId="6FB26EB3" w14:textId="77777777" w:rsidR="00AA432F" w:rsidRPr="00730893" w:rsidRDefault="00AA432F" w:rsidP="005433C1">
            <w:pPr>
              <w:jc w:val="center"/>
              <w:rPr>
                <w:rStyle w:val="Strong"/>
              </w:rPr>
            </w:pPr>
            <w:r w:rsidRPr="00730893">
              <w:rPr>
                <w:rStyle w:val="Strong"/>
              </w:rPr>
              <w:t>Definition</w:t>
            </w:r>
          </w:p>
          <w:p w14:paraId="5B9D01A3" w14:textId="2B4DCDCD" w:rsidR="00AA432F" w:rsidRPr="00730893" w:rsidRDefault="00AA432F" w:rsidP="005433C1">
            <w:pPr>
              <w:jc w:val="center"/>
            </w:pPr>
            <w:r w:rsidRPr="00730893">
              <w:rPr>
                <w:sz w:val="24"/>
              </w:rPr>
              <w:t>Power through ability to reward others</w:t>
            </w:r>
          </w:p>
        </w:tc>
      </w:tr>
      <w:tr w:rsidR="00AA432F" w:rsidRPr="00730893" w14:paraId="49C8697E" w14:textId="3C825BB7" w:rsidTr="00AA432F">
        <w:trPr>
          <w:trHeight w:val="3685"/>
        </w:trPr>
        <w:tc>
          <w:tcPr>
            <w:tcW w:w="5098" w:type="dxa"/>
          </w:tcPr>
          <w:p w14:paraId="16CCD5F5" w14:textId="77777777" w:rsidR="00AA432F" w:rsidRPr="00730893" w:rsidRDefault="00AA432F" w:rsidP="005433C1">
            <w:pPr>
              <w:jc w:val="center"/>
              <w:rPr>
                <w:rStyle w:val="Strong"/>
              </w:rPr>
            </w:pPr>
            <w:r w:rsidRPr="00730893">
              <w:rPr>
                <w:rStyle w:val="Strong"/>
              </w:rPr>
              <w:t>Definition</w:t>
            </w:r>
          </w:p>
          <w:p w14:paraId="5E0DF1E7" w14:textId="522B5049" w:rsidR="00AA432F" w:rsidRPr="00730893" w:rsidRDefault="00AA432F" w:rsidP="005433C1">
            <w:pPr>
              <w:jc w:val="center"/>
              <w:rPr>
                <w:sz w:val="24"/>
              </w:rPr>
            </w:pPr>
            <w:r w:rsidRPr="00730893">
              <w:rPr>
                <w:sz w:val="24"/>
              </w:rPr>
              <w:t xml:space="preserve">Power through knowledge, understanding, </w:t>
            </w:r>
            <w:r w:rsidRPr="00730893">
              <w:rPr>
                <w:sz w:val="24"/>
              </w:rPr>
              <w:br/>
              <w:t xml:space="preserve">skills or experience in </w:t>
            </w:r>
            <w:r w:rsidRPr="00730893">
              <w:rPr>
                <w:sz w:val="24"/>
              </w:rPr>
              <w:br/>
              <w:t>a particular area</w:t>
            </w:r>
          </w:p>
        </w:tc>
        <w:tc>
          <w:tcPr>
            <w:tcW w:w="4962" w:type="dxa"/>
          </w:tcPr>
          <w:p w14:paraId="58062413" w14:textId="77777777" w:rsidR="00AA432F" w:rsidRPr="00730893" w:rsidRDefault="00AA432F" w:rsidP="005433C1">
            <w:pPr>
              <w:jc w:val="center"/>
              <w:rPr>
                <w:rStyle w:val="Strong"/>
              </w:rPr>
            </w:pPr>
            <w:r w:rsidRPr="00730893">
              <w:rPr>
                <w:rStyle w:val="Strong"/>
              </w:rPr>
              <w:t>Definition</w:t>
            </w:r>
          </w:p>
          <w:p w14:paraId="7EA2E216" w14:textId="77777777" w:rsidR="00AA432F" w:rsidRPr="00730893" w:rsidRDefault="00AA432F" w:rsidP="005433C1">
            <w:pPr>
              <w:jc w:val="center"/>
              <w:rPr>
                <w:sz w:val="24"/>
              </w:rPr>
            </w:pPr>
            <w:r w:rsidRPr="00730893">
              <w:rPr>
                <w:sz w:val="24"/>
              </w:rPr>
              <w:t xml:space="preserve">Power through authority </w:t>
            </w:r>
            <w:r w:rsidRPr="00730893">
              <w:rPr>
                <w:sz w:val="24"/>
              </w:rPr>
              <w:br/>
              <w:t>or status</w:t>
            </w:r>
          </w:p>
        </w:tc>
        <w:tc>
          <w:tcPr>
            <w:tcW w:w="4962" w:type="dxa"/>
          </w:tcPr>
          <w:p w14:paraId="0BB1CE46" w14:textId="77777777" w:rsidR="00651E50" w:rsidRPr="00730893" w:rsidRDefault="00651E50" w:rsidP="005433C1">
            <w:pPr>
              <w:jc w:val="center"/>
              <w:rPr>
                <w:rStyle w:val="Strong"/>
              </w:rPr>
            </w:pPr>
            <w:r w:rsidRPr="00730893">
              <w:rPr>
                <w:rStyle w:val="Strong"/>
              </w:rPr>
              <w:t>Definition</w:t>
            </w:r>
          </w:p>
          <w:p w14:paraId="70056188" w14:textId="3F43099A" w:rsidR="00AA432F" w:rsidRPr="00730893" w:rsidRDefault="00651E50" w:rsidP="005433C1">
            <w:pPr>
              <w:jc w:val="center"/>
              <w:rPr>
                <w:sz w:val="24"/>
              </w:rPr>
            </w:pPr>
            <w:r w:rsidRPr="00730893">
              <w:rPr>
                <w:sz w:val="24"/>
              </w:rPr>
              <w:t xml:space="preserve">Power through knowing someone who has another </w:t>
            </w:r>
            <w:r w:rsidRPr="00730893">
              <w:rPr>
                <w:sz w:val="24"/>
              </w:rPr>
              <w:br/>
              <w:t>type of power</w:t>
            </w:r>
          </w:p>
        </w:tc>
      </w:tr>
    </w:tbl>
    <w:p w14:paraId="135EECD6" w14:textId="77777777" w:rsidR="00FD6583" w:rsidRPr="00730893" w:rsidRDefault="00FD6583" w:rsidP="00FD6583"/>
    <w:tbl>
      <w:tblPr>
        <w:tblW w:w="1473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Types of power example cards"/>
      </w:tblPr>
      <w:tblGrid>
        <w:gridCol w:w="14737"/>
      </w:tblGrid>
      <w:tr w:rsidR="00FD6583" w:rsidRPr="00730893" w14:paraId="2BCE6492" w14:textId="77777777" w:rsidTr="005433C1">
        <w:trPr>
          <w:trHeight w:val="1269"/>
        </w:trPr>
        <w:tc>
          <w:tcPr>
            <w:tcW w:w="14737" w:type="dxa"/>
          </w:tcPr>
          <w:p w14:paraId="3BB0766E" w14:textId="77777777" w:rsidR="00FD6583" w:rsidRPr="00730893" w:rsidRDefault="00FD6583" w:rsidP="003E4177">
            <w:pPr>
              <w:spacing w:before="120" w:line="240" w:lineRule="auto"/>
              <w:rPr>
                <w:rStyle w:val="Strong"/>
              </w:rPr>
            </w:pPr>
            <w:r w:rsidRPr="00730893">
              <w:rPr>
                <w:rStyle w:val="Strong"/>
              </w:rPr>
              <w:lastRenderedPageBreak/>
              <w:t>Examples</w:t>
            </w:r>
          </w:p>
          <w:p w14:paraId="7BBC25A3" w14:textId="4F2CD760" w:rsidR="00FD6583" w:rsidRPr="00730893" w:rsidRDefault="009563AD" w:rsidP="003B6467">
            <w:pPr>
              <w:pStyle w:val="ListBullet"/>
              <w:spacing w:before="120" w:line="240" w:lineRule="auto"/>
            </w:pPr>
            <w:r>
              <w:t>K</w:t>
            </w:r>
            <w:r w:rsidR="00FD6583" w:rsidRPr="00730893">
              <w:t>nowing procedures to appeal against unfair practices</w:t>
            </w:r>
          </w:p>
          <w:p w14:paraId="7BFCC995" w14:textId="2555DCC5" w:rsidR="00FD6583" w:rsidRPr="00730893" w:rsidRDefault="009563AD" w:rsidP="003B6467">
            <w:pPr>
              <w:pStyle w:val="ListBullet"/>
              <w:spacing w:before="120" w:line="240" w:lineRule="auto"/>
            </w:pPr>
            <w:r>
              <w:t>W</w:t>
            </w:r>
            <w:r w:rsidR="00FD6583" w:rsidRPr="00730893">
              <w:t>ithholding login details to joint bank accounts</w:t>
            </w:r>
          </w:p>
        </w:tc>
      </w:tr>
      <w:tr w:rsidR="00FD6583" w:rsidRPr="00730893" w14:paraId="1C66F1B9" w14:textId="77777777" w:rsidTr="005433C1">
        <w:trPr>
          <w:trHeight w:val="1413"/>
        </w:trPr>
        <w:tc>
          <w:tcPr>
            <w:tcW w:w="14737" w:type="dxa"/>
          </w:tcPr>
          <w:p w14:paraId="27F5103B" w14:textId="77777777" w:rsidR="00FD6583" w:rsidRPr="00730893" w:rsidRDefault="00FD6583" w:rsidP="003E4177">
            <w:pPr>
              <w:spacing w:before="120" w:line="240" w:lineRule="auto"/>
              <w:rPr>
                <w:rStyle w:val="Strong"/>
              </w:rPr>
            </w:pPr>
            <w:r w:rsidRPr="00730893">
              <w:rPr>
                <w:rStyle w:val="Strong"/>
              </w:rPr>
              <w:t>Examples</w:t>
            </w:r>
          </w:p>
          <w:p w14:paraId="7F7C5D14" w14:textId="5FC72755" w:rsidR="00FD6583" w:rsidRPr="00730893" w:rsidRDefault="009563AD" w:rsidP="003B6467">
            <w:pPr>
              <w:pStyle w:val="ListBullet"/>
              <w:spacing w:before="120" w:line="240" w:lineRule="auto"/>
            </w:pPr>
            <w:r>
              <w:t>U</w:t>
            </w:r>
            <w:r w:rsidR="00FD6583" w:rsidRPr="00730893">
              <w:t>sing fame to advocate for a marginali</w:t>
            </w:r>
            <w:r>
              <w:t>s</w:t>
            </w:r>
            <w:r w:rsidR="00FD6583" w:rsidRPr="00730893">
              <w:t>ed group</w:t>
            </w:r>
          </w:p>
          <w:p w14:paraId="610BCA90" w14:textId="15AD1DAA" w:rsidR="00FD6583" w:rsidRPr="00730893" w:rsidRDefault="009563AD" w:rsidP="003B6467">
            <w:pPr>
              <w:pStyle w:val="ListBullet"/>
              <w:spacing w:before="120" w:line="240" w:lineRule="auto"/>
            </w:pPr>
            <w:r>
              <w:t>A</w:t>
            </w:r>
            <w:r w:rsidR="00FD6583" w:rsidRPr="00730893">
              <w:t xml:space="preserve"> social media influencer promoting an unhealthy product</w:t>
            </w:r>
          </w:p>
        </w:tc>
      </w:tr>
      <w:tr w:rsidR="00FD6583" w:rsidRPr="00730893" w14:paraId="07DCD4DA" w14:textId="77777777" w:rsidTr="005433C1">
        <w:trPr>
          <w:trHeight w:val="1406"/>
        </w:trPr>
        <w:tc>
          <w:tcPr>
            <w:tcW w:w="14737" w:type="dxa"/>
          </w:tcPr>
          <w:p w14:paraId="3453FFE7" w14:textId="77777777" w:rsidR="00FD6583" w:rsidRPr="00730893" w:rsidRDefault="00FD6583" w:rsidP="003E4177">
            <w:pPr>
              <w:spacing w:before="120" w:line="240" w:lineRule="auto"/>
              <w:rPr>
                <w:rStyle w:val="Strong"/>
              </w:rPr>
            </w:pPr>
            <w:r w:rsidRPr="00730893">
              <w:rPr>
                <w:rStyle w:val="Strong"/>
              </w:rPr>
              <w:t>Examples</w:t>
            </w:r>
          </w:p>
          <w:p w14:paraId="158D1584" w14:textId="551614FF" w:rsidR="00FD6583" w:rsidRPr="00730893" w:rsidRDefault="009563AD" w:rsidP="00893C1E">
            <w:pPr>
              <w:pStyle w:val="ListBullet"/>
              <w:spacing w:before="120" w:line="240" w:lineRule="auto"/>
            </w:pPr>
            <w:r>
              <w:t>B</w:t>
            </w:r>
            <w:r w:rsidR="00FD6583" w:rsidRPr="00730893">
              <w:t>eing able to use first aid in an emergency</w:t>
            </w:r>
          </w:p>
          <w:p w14:paraId="607F1F33" w14:textId="565CADBF" w:rsidR="00FD6583" w:rsidRPr="00730893" w:rsidRDefault="009563AD" w:rsidP="00893C1E">
            <w:pPr>
              <w:pStyle w:val="ListBullet"/>
              <w:spacing w:before="120" w:line="240" w:lineRule="auto"/>
            </w:pPr>
            <w:r>
              <w:t>A</w:t>
            </w:r>
            <w:r w:rsidR="00FD6583" w:rsidRPr="00730893">
              <w:t xml:space="preserve"> tech guru not helping someone access technology</w:t>
            </w:r>
          </w:p>
        </w:tc>
      </w:tr>
      <w:tr w:rsidR="00FD6583" w:rsidRPr="00730893" w14:paraId="4375BA61" w14:textId="77777777" w:rsidTr="005433C1">
        <w:trPr>
          <w:trHeight w:val="1397"/>
        </w:trPr>
        <w:tc>
          <w:tcPr>
            <w:tcW w:w="14737" w:type="dxa"/>
          </w:tcPr>
          <w:p w14:paraId="3DDE6332" w14:textId="77777777" w:rsidR="00FD6583" w:rsidRPr="00730893" w:rsidRDefault="00FD6583" w:rsidP="003E4177">
            <w:pPr>
              <w:spacing w:before="120" w:line="240" w:lineRule="auto"/>
              <w:rPr>
                <w:rStyle w:val="Strong"/>
              </w:rPr>
            </w:pPr>
            <w:r w:rsidRPr="00730893">
              <w:rPr>
                <w:rStyle w:val="Strong"/>
              </w:rPr>
              <w:t>Examples</w:t>
            </w:r>
          </w:p>
          <w:p w14:paraId="17905141" w14:textId="447835EC" w:rsidR="00FD6583" w:rsidRPr="00730893" w:rsidRDefault="009563AD" w:rsidP="003B6467">
            <w:pPr>
              <w:pStyle w:val="ListBullet"/>
              <w:spacing w:before="120" w:line="240" w:lineRule="auto"/>
            </w:pPr>
            <w:r>
              <w:t>B</w:t>
            </w:r>
            <w:r w:rsidR="00FD6583" w:rsidRPr="00730893">
              <w:t>eing the Prime Minister</w:t>
            </w:r>
          </w:p>
          <w:p w14:paraId="1689E728" w14:textId="2D8908DF" w:rsidR="00FD6583" w:rsidRPr="00730893" w:rsidRDefault="009563AD" w:rsidP="003B6467">
            <w:pPr>
              <w:pStyle w:val="ListBullet"/>
              <w:spacing w:before="120" w:line="240" w:lineRule="auto"/>
            </w:pPr>
            <w:r>
              <w:t>B</w:t>
            </w:r>
            <w:r w:rsidR="00FD6583" w:rsidRPr="00730893">
              <w:t>eing the president of the school SRC</w:t>
            </w:r>
          </w:p>
        </w:tc>
      </w:tr>
      <w:tr w:rsidR="00FD6583" w:rsidRPr="00730893" w14:paraId="7D0F13F9" w14:textId="77777777" w:rsidTr="005433C1">
        <w:trPr>
          <w:trHeight w:val="1419"/>
        </w:trPr>
        <w:tc>
          <w:tcPr>
            <w:tcW w:w="14737" w:type="dxa"/>
          </w:tcPr>
          <w:p w14:paraId="167BF4B5" w14:textId="77777777" w:rsidR="00FD6583" w:rsidRPr="00730893" w:rsidRDefault="00FD6583" w:rsidP="003E4177">
            <w:pPr>
              <w:spacing w:before="120" w:line="240" w:lineRule="auto"/>
              <w:rPr>
                <w:rStyle w:val="Strong"/>
              </w:rPr>
            </w:pPr>
            <w:r w:rsidRPr="00730893">
              <w:rPr>
                <w:rStyle w:val="Strong"/>
              </w:rPr>
              <w:t>Examples</w:t>
            </w:r>
          </w:p>
          <w:p w14:paraId="2C677296" w14:textId="0CD085A7" w:rsidR="00FD6583" w:rsidRPr="00730893" w:rsidRDefault="009563AD" w:rsidP="003B6467">
            <w:pPr>
              <w:pStyle w:val="ListBullet"/>
              <w:spacing w:before="120" w:line="240" w:lineRule="auto"/>
            </w:pPr>
            <w:r>
              <w:t>P</w:t>
            </w:r>
            <w:r w:rsidR="00FD6583" w:rsidRPr="00730893">
              <w:t>eople responsible for selecting teams or members of performances</w:t>
            </w:r>
          </w:p>
          <w:p w14:paraId="17A3AC20" w14:textId="5771704F" w:rsidR="00FD6583" w:rsidRPr="00730893" w:rsidRDefault="007F499B" w:rsidP="003B6467">
            <w:pPr>
              <w:pStyle w:val="ListBullet"/>
              <w:spacing w:before="120" w:line="240" w:lineRule="auto"/>
            </w:pPr>
            <w:r>
              <w:t>T</w:t>
            </w:r>
            <w:r w:rsidR="00FD6583" w:rsidRPr="00730893">
              <w:t>eachers awarding special prizes</w:t>
            </w:r>
          </w:p>
        </w:tc>
      </w:tr>
      <w:tr w:rsidR="00FD6583" w:rsidRPr="00730893" w14:paraId="15FAE75D" w14:textId="77777777" w:rsidTr="005433C1">
        <w:trPr>
          <w:trHeight w:val="1345"/>
        </w:trPr>
        <w:tc>
          <w:tcPr>
            <w:tcW w:w="14737" w:type="dxa"/>
          </w:tcPr>
          <w:p w14:paraId="467E3B2E" w14:textId="77777777" w:rsidR="00FD6583" w:rsidRPr="00730893" w:rsidRDefault="00FD6583" w:rsidP="003E4177">
            <w:pPr>
              <w:spacing w:before="120" w:line="240" w:lineRule="auto"/>
              <w:rPr>
                <w:rStyle w:val="Strong"/>
              </w:rPr>
            </w:pPr>
            <w:r w:rsidRPr="00730893">
              <w:rPr>
                <w:rStyle w:val="Strong"/>
              </w:rPr>
              <w:t>Examples</w:t>
            </w:r>
          </w:p>
          <w:p w14:paraId="73B13A23" w14:textId="3714060D" w:rsidR="00FD6583" w:rsidRPr="00730893" w:rsidRDefault="007F499B" w:rsidP="003B6467">
            <w:pPr>
              <w:pStyle w:val="ListBullet"/>
              <w:spacing w:before="120" w:line="240" w:lineRule="auto"/>
            </w:pPr>
            <w:r>
              <w:t>B</w:t>
            </w:r>
            <w:r w:rsidR="00FD6583" w:rsidRPr="00730893">
              <w:t>eing best friends with a ‘gold medal’ athlete</w:t>
            </w:r>
          </w:p>
          <w:p w14:paraId="7110362A" w14:textId="7EEBE017" w:rsidR="00FD6583" w:rsidRPr="00730893" w:rsidRDefault="007F499B" w:rsidP="003B6467">
            <w:pPr>
              <w:pStyle w:val="ListBullet"/>
              <w:spacing w:before="120" w:line="240" w:lineRule="auto"/>
            </w:pPr>
            <w:r>
              <w:t>B</w:t>
            </w:r>
            <w:r w:rsidR="00FD6583" w:rsidRPr="00730893">
              <w:t>eing family friends with someone who is an expert in an area in which you want to become involved</w:t>
            </w:r>
          </w:p>
        </w:tc>
      </w:tr>
    </w:tbl>
    <w:p w14:paraId="16E31678" w14:textId="58F164FB" w:rsidR="00BE6858" w:rsidRPr="00730893" w:rsidRDefault="00BE6858" w:rsidP="00BE6858">
      <w:r w:rsidRPr="00730893">
        <w:br w:type="page"/>
      </w:r>
    </w:p>
    <w:p w14:paraId="25DBD285" w14:textId="359B68DE" w:rsidR="00DA1E32" w:rsidRPr="00730893" w:rsidRDefault="004E5790" w:rsidP="00DA1E32">
      <w:pPr>
        <w:pStyle w:val="Heading1"/>
      </w:pPr>
      <w:bookmarkStart w:id="38" w:name="_Appendix_9_–"/>
      <w:bookmarkStart w:id="39" w:name="_Toc225430048"/>
      <w:bookmarkEnd w:id="38"/>
      <w:r w:rsidRPr="00730893">
        <w:lastRenderedPageBreak/>
        <w:t>A</w:t>
      </w:r>
      <w:r w:rsidR="00DA1E32" w:rsidRPr="00730893">
        <w:t xml:space="preserve">ppendix </w:t>
      </w:r>
      <w:r w:rsidR="0096315C" w:rsidRPr="00730893">
        <w:t>9</w:t>
      </w:r>
      <w:r w:rsidR="00DA1E32" w:rsidRPr="00730893">
        <w:t xml:space="preserve"> – power in relationships scenarios</w:t>
      </w:r>
      <w:bookmarkEnd w:id="39"/>
    </w:p>
    <w:p w14:paraId="74B7C601" w14:textId="1368BF9B" w:rsidR="007347C1" w:rsidRPr="00730893" w:rsidRDefault="007347C1" w:rsidP="00EE5474">
      <w:pPr>
        <w:pStyle w:val="ListBullet"/>
      </w:pPr>
      <w:r w:rsidRPr="00730893">
        <w:t>Ms Taylor notices Jacob is upset after class. She gently asks if he wants to talk and assures him that he can choose whether to share or not. She respects his decision and offers support without pressure</w:t>
      </w:r>
      <w:r w:rsidR="00366A4A">
        <w:t>.</w:t>
      </w:r>
    </w:p>
    <w:p w14:paraId="6D1A1B06" w14:textId="348B69A9" w:rsidR="007347C1" w:rsidRPr="00730893" w:rsidRDefault="007347C1" w:rsidP="00EE5474">
      <w:pPr>
        <w:pStyle w:val="ListBullet"/>
      </w:pPr>
      <w:r w:rsidRPr="00730893">
        <w:t>Mr Lee threatens to give Sarah a bad grade if she doesn’t stay after school for extra tutoring, making her feel scared to refuse even though she has other commitments</w:t>
      </w:r>
      <w:r w:rsidR="00366A4A">
        <w:t>.</w:t>
      </w:r>
    </w:p>
    <w:p w14:paraId="2E86C406" w14:textId="09948CBA" w:rsidR="007347C1" w:rsidRPr="00730893" w:rsidRDefault="007347C1" w:rsidP="00EE5474">
      <w:pPr>
        <w:pStyle w:val="ListBullet"/>
      </w:pPr>
      <w:r w:rsidRPr="00730893">
        <w:t xml:space="preserve">Emma is </w:t>
      </w:r>
      <w:r w:rsidR="0062600F" w:rsidRPr="00730893">
        <w:t xml:space="preserve">a member of a </w:t>
      </w:r>
      <w:r w:rsidR="003864DE" w:rsidRPr="00730893">
        <w:t>small</w:t>
      </w:r>
      <w:r w:rsidR="0062600F" w:rsidRPr="00730893">
        <w:t xml:space="preserve"> friendship</w:t>
      </w:r>
      <w:r w:rsidRPr="00730893">
        <w:t xml:space="preserve"> group and notices that Alex is being left out. She invites him to join their activities and makes sure everyone respects his opinions</w:t>
      </w:r>
      <w:r w:rsidR="00366A4A">
        <w:t>.</w:t>
      </w:r>
    </w:p>
    <w:p w14:paraId="39B490A6" w14:textId="02A3EB63" w:rsidR="007347C1" w:rsidRPr="00730893" w:rsidRDefault="007347C1" w:rsidP="00EE5474">
      <w:pPr>
        <w:pStyle w:val="ListBullet"/>
      </w:pPr>
      <w:r w:rsidRPr="00730893">
        <w:t xml:space="preserve">Tom and his friends tease Mia until she </w:t>
      </w:r>
      <w:proofErr w:type="gramStart"/>
      <w:r w:rsidRPr="00730893">
        <w:t>agrees</w:t>
      </w:r>
      <w:proofErr w:type="gramEnd"/>
      <w:r w:rsidRPr="00730893">
        <w:t xml:space="preserve"> to share a secret she wanted to keep private. Mia feels pressured because she fears being excluded otherwise</w:t>
      </w:r>
      <w:r w:rsidR="00366A4A">
        <w:t>.</w:t>
      </w:r>
    </w:p>
    <w:p w14:paraId="10255697" w14:textId="3416E730" w:rsidR="007347C1" w:rsidRPr="00730893" w:rsidRDefault="007347C1" w:rsidP="00EE5474">
      <w:pPr>
        <w:pStyle w:val="ListBullet"/>
      </w:pPr>
      <w:r w:rsidRPr="00730893">
        <w:t>James, the older brother, respects his younger sister Lily’s decision not to share her diary with him. He lets her know he’s there if she ever wants to talk</w:t>
      </w:r>
      <w:r w:rsidR="00366A4A">
        <w:t>.</w:t>
      </w:r>
    </w:p>
    <w:p w14:paraId="1FD07A8D" w14:textId="46415D0F" w:rsidR="007347C1" w:rsidRPr="00730893" w:rsidRDefault="007347C1" w:rsidP="00EE5474">
      <w:pPr>
        <w:pStyle w:val="ListBullet"/>
      </w:pPr>
      <w:r w:rsidRPr="00730893">
        <w:t>Lily’s older brother takes her phone without asking and reads her messages, using his age to justify invading her privacy</w:t>
      </w:r>
      <w:r w:rsidR="00366A4A">
        <w:t>.</w:t>
      </w:r>
    </w:p>
    <w:p w14:paraId="7FB626B2" w14:textId="68996B13" w:rsidR="007347C1" w:rsidRPr="00730893" w:rsidRDefault="007347C1" w:rsidP="00EE5474">
      <w:pPr>
        <w:pStyle w:val="ListBullet"/>
      </w:pPr>
      <w:r w:rsidRPr="00730893">
        <w:t>Coach Green encourages players to speak up if they feel uncomfortable during training. When Sam says he’s tired, the coach adjusts his workload to keep him safe and healthy</w:t>
      </w:r>
      <w:r w:rsidR="00366A4A">
        <w:t>.</w:t>
      </w:r>
    </w:p>
    <w:p w14:paraId="765C8687" w14:textId="30F10636" w:rsidR="007347C1" w:rsidRPr="00730893" w:rsidRDefault="007347C1" w:rsidP="00EE5474">
      <w:pPr>
        <w:pStyle w:val="ListBullet"/>
      </w:pPr>
      <w:r w:rsidRPr="00730893">
        <w:t>Coach Brown pressures a player to keep playing despite an injury, saying the team needs him and ignoring the player</w:t>
      </w:r>
      <w:r w:rsidR="007F499B">
        <w:t>’</w:t>
      </w:r>
      <w:r w:rsidRPr="00730893">
        <w:t>s protests</w:t>
      </w:r>
      <w:r w:rsidR="00366A4A">
        <w:t>.</w:t>
      </w:r>
    </w:p>
    <w:p w14:paraId="5A99EE9F" w14:textId="46BE9337" w:rsidR="007347C1" w:rsidRPr="00730893" w:rsidRDefault="007347C1" w:rsidP="00EE5474">
      <w:pPr>
        <w:pStyle w:val="ListBullet"/>
      </w:pPr>
      <w:r w:rsidRPr="00730893">
        <w:t xml:space="preserve">Jade and Marcus </w:t>
      </w:r>
      <w:r w:rsidR="73C60DEA" w:rsidRPr="00730893">
        <w:t xml:space="preserve">are in an intimate relationship and </w:t>
      </w:r>
      <w:r w:rsidRPr="00730893">
        <w:t>talk openly about their boundaries. Marcus respects Jade’s wish to take things slow and checks in regularly to make sure she feels comfortable</w:t>
      </w:r>
      <w:r w:rsidR="00366A4A">
        <w:t>.</w:t>
      </w:r>
    </w:p>
    <w:p w14:paraId="43C4D076" w14:textId="1303446C" w:rsidR="007347C1" w:rsidRPr="00730893" w:rsidRDefault="00331FB6" w:rsidP="00EE5474">
      <w:pPr>
        <w:pStyle w:val="ListBullet"/>
      </w:pPr>
      <w:r w:rsidRPr="00730893">
        <w:lastRenderedPageBreak/>
        <w:t>Jesse</w:t>
      </w:r>
      <w:r w:rsidR="007347C1" w:rsidRPr="00730893">
        <w:t xml:space="preserve"> gets jealous and tries to control who </w:t>
      </w:r>
      <w:r w:rsidRPr="00730893">
        <w:t>Alex</w:t>
      </w:r>
      <w:r w:rsidR="007347C1" w:rsidRPr="00730893">
        <w:t xml:space="preserve"> talks to, making </w:t>
      </w:r>
      <w:r w:rsidRPr="00730893">
        <w:t>them</w:t>
      </w:r>
      <w:r w:rsidR="007347C1" w:rsidRPr="00730893">
        <w:t xml:space="preserve"> feel trapped and unable to say no without fear of upsetting him</w:t>
      </w:r>
      <w:r w:rsidR="00366A4A">
        <w:t>.</w:t>
      </w:r>
    </w:p>
    <w:p w14:paraId="19B76A43" w14:textId="091E8483" w:rsidR="007347C1" w:rsidRPr="00730893" w:rsidRDefault="007347C1" w:rsidP="00EE5474">
      <w:pPr>
        <w:pStyle w:val="ListBullet"/>
      </w:pPr>
      <w:r w:rsidRPr="00730893">
        <w:t xml:space="preserve">Team leader Sara listens to everyone’s ideas during </w:t>
      </w:r>
      <w:r w:rsidR="003864DE" w:rsidRPr="00730893">
        <w:t xml:space="preserve">workplace </w:t>
      </w:r>
      <w:r w:rsidRPr="00730893">
        <w:t>meetings and makes decisions that consider the whole team’s wellbeing</w:t>
      </w:r>
      <w:r w:rsidR="00366A4A">
        <w:t>.</w:t>
      </w:r>
    </w:p>
    <w:p w14:paraId="40759A67" w14:textId="41EF464D" w:rsidR="00DA1E32" w:rsidRPr="00730893" w:rsidRDefault="007347C1" w:rsidP="00EE5474">
      <w:pPr>
        <w:pStyle w:val="ListBullet"/>
        <w:rPr>
          <w:bCs/>
        </w:rPr>
      </w:pPr>
      <w:r w:rsidRPr="00730893">
        <w:t>Supervisor Paul assigns extra tasks to a junior colleague because he knows they won’t say no, taking advantage of their lower position.</w:t>
      </w:r>
      <w:r w:rsidR="00DA1E32" w:rsidRPr="00730893">
        <w:br w:type="page"/>
      </w:r>
    </w:p>
    <w:p w14:paraId="0E66C627" w14:textId="0DECB36B" w:rsidR="00BB5AFA" w:rsidRPr="00730893" w:rsidRDefault="00BB5AFA" w:rsidP="00BB5AFA">
      <w:pPr>
        <w:pStyle w:val="Heading1"/>
      </w:pPr>
      <w:bookmarkStart w:id="40" w:name="_Appendix_10_–"/>
      <w:bookmarkStart w:id="41" w:name="_Toc225430049"/>
      <w:bookmarkEnd w:id="40"/>
      <w:r w:rsidRPr="00730893">
        <w:lastRenderedPageBreak/>
        <w:t xml:space="preserve">Appendix </w:t>
      </w:r>
      <w:r w:rsidR="0096315C" w:rsidRPr="00730893">
        <w:t>10</w:t>
      </w:r>
      <w:r w:rsidRPr="00730893">
        <w:t xml:space="preserve"> – power</w:t>
      </w:r>
      <w:r w:rsidR="00B64C43" w:rsidRPr="00730893">
        <w:t xml:space="preserve"> true or false statements</w:t>
      </w:r>
      <w:bookmarkEnd w:id="41"/>
    </w:p>
    <w:p w14:paraId="2BD1E6C1" w14:textId="149D59E6" w:rsidR="00BB5AFA" w:rsidRPr="00730893" w:rsidRDefault="002D7B78" w:rsidP="00EE5474">
      <w:pPr>
        <w:pStyle w:val="ListBullet"/>
      </w:pPr>
      <w:r>
        <w:t>P</w:t>
      </w:r>
      <w:r w:rsidR="009F50E4" w:rsidRPr="00730893">
        <w:t xml:space="preserve">ower imbalances can make it harder for someone to say </w:t>
      </w:r>
      <w:r w:rsidR="00AD7042">
        <w:t>‘</w:t>
      </w:r>
      <w:r w:rsidR="009F50E4" w:rsidRPr="00730893">
        <w:t>no</w:t>
      </w:r>
      <w:r w:rsidR="00AD7042">
        <w:t>’</w:t>
      </w:r>
      <w:r w:rsidR="009F50E4" w:rsidRPr="00730893">
        <w:t xml:space="preserve"> or give true consent. (</w:t>
      </w:r>
      <w:r>
        <w:t>T</w:t>
      </w:r>
      <w:r w:rsidR="009F50E4" w:rsidRPr="00730893">
        <w:t>rue</w:t>
      </w:r>
      <w:r>
        <w:t>.</w:t>
      </w:r>
      <w:r w:rsidR="009F50E4" w:rsidRPr="00730893">
        <w:t>)</w:t>
      </w:r>
    </w:p>
    <w:p w14:paraId="2E8E4E56" w14:textId="7F28EA23" w:rsidR="00BB5AFA" w:rsidRPr="00730893" w:rsidRDefault="002D7B78" w:rsidP="00EE5474">
      <w:pPr>
        <w:pStyle w:val="ListBullet"/>
      </w:pPr>
      <w:r>
        <w:t>W</w:t>
      </w:r>
      <w:r w:rsidR="009F50E4" w:rsidRPr="00730893">
        <w:t>hen one person has more authority (like a teacher, coach or older peer), they must be especially careful to respect boundaries. (</w:t>
      </w:r>
      <w:r>
        <w:t>T</w:t>
      </w:r>
      <w:r w:rsidR="009F50E4" w:rsidRPr="00730893">
        <w:t>rue</w:t>
      </w:r>
      <w:r>
        <w:t>.</w:t>
      </w:r>
      <w:r w:rsidR="009F50E4" w:rsidRPr="00730893">
        <w:t>)</w:t>
      </w:r>
    </w:p>
    <w:p w14:paraId="245FF304" w14:textId="3D764576" w:rsidR="00BB5AFA" w:rsidRPr="00730893" w:rsidRDefault="002D7B78" w:rsidP="00EE5474">
      <w:pPr>
        <w:pStyle w:val="ListBullet"/>
      </w:pPr>
      <w:r>
        <w:t>S</w:t>
      </w:r>
      <w:r w:rsidR="009F50E4" w:rsidRPr="00730893">
        <w:t xml:space="preserve">ometimes people say </w:t>
      </w:r>
      <w:r w:rsidR="00A20FA8">
        <w:t>‘</w:t>
      </w:r>
      <w:proofErr w:type="spellStart"/>
      <w:r w:rsidR="009F50E4" w:rsidRPr="00730893">
        <w:t>yes</w:t>
      </w:r>
      <w:r w:rsidR="00A20FA8">
        <w:t>’</w:t>
      </w:r>
      <w:proofErr w:type="spellEnd"/>
      <w:r w:rsidR="009F50E4" w:rsidRPr="00730893">
        <w:t xml:space="preserve"> because they feel pressured by someone with more power, even if they don’t want to. (</w:t>
      </w:r>
      <w:r>
        <w:t>T</w:t>
      </w:r>
      <w:r w:rsidR="009F50E4" w:rsidRPr="00730893">
        <w:t>rue</w:t>
      </w:r>
      <w:r>
        <w:t>.</w:t>
      </w:r>
      <w:r w:rsidR="009F50E4" w:rsidRPr="00730893">
        <w:t>)</w:t>
      </w:r>
    </w:p>
    <w:p w14:paraId="0FFA95A8" w14:textId="2C259140" w:rsidR="00BB5AFA" w:rsidRPr="00730893" w:rsidRDefault="002D7B78" w:rsidP="00EE5474">
      <w:pPr>
        <w:pStyle w:val="ListBullet"/>
      </w:pPr>
      <w:r>
        <w:t>I</w:t>
      </w:r>
      <w:r w:rsidR="009F50E4" w:rsidRPr="00730893">
        <w:t>t’s okay to use your position of power to get someone to agree to something. (</w:t>
      </w:r>
      <w:r>
        <w:t>F</w:t>
      </w:r>
      <w:r w:rsidR="009F50E4" w:rsidRPr="00730893">
        <w:t>alse</w:t>
      </w:r>
      <w:r>
        <w:t>.</w:t>
      </w:r>
      <w:r w:rsidR="009F50E4" w:rsidRPr="00730893">
        <w:t>)</w:t>
      </w:r>
    </w:p>
    <w:p w14:paraId="1B4C0029" w14:textId="7E05636B" w:rsidR="00BB5AFA" w:rsidRPr="00730893" w:rsidRDefault="002D7B78" w:rsidP="00EE5474">
      <w:pPr>
        <w:pStyle w:val="ListBullet"/>
      </w:pPr>
      <w:r>
        <w:t>F</w:t>
      </w:r>
      <w:r w:rsidR="009F50E4" w:rsidRPr="00730893">
        <w:t>riends should never pressure each other to do things they’re uncomfortable with. (</w:t>
      </w:r>
      <w:r>
        <w:t>T</w:t>
      </w:r>
      <w:r w:rsidR="009F50E4" w:rsidRPr="00730893">
        <w:t>rue</w:t>
      </w:r>
      <w:r>
        <w:t>.</w:t>
      </w:r>
      <w:r w:rsidR="009F50E4" w:rsidRPr="00730893">
        <w:t>)</w:t>
      </w:r>
    </w:p>
    <w:p w14:paraId="4DAEEC3A" w14:textId="4F49F639" w:rsidR="00BB5AFA" w:rsidRPr="00730893" w:rsidRDefault="002D7B78" w:rsidP="00EE5474">
      <w:pPr>
        <w:pStyle w:val="ListBullet"/>
      </w:pPr>
      <w:r>
        <w:t>P</w:t>
      </w:r>
      <w:r w:rsidR="009F50E4" w:rsidRPr="00730893">
        <w:t>eople in a relationship with unequal power (age, money, fame) have the same ability to give free consent as those with equal power. (</w:t>
      </w:r>
      <w:r>
        <w:t>F</w:t>
      </w:r>
      <w:r w:rsidR="009F50E4" w:rsidRPr="00730893">
        <w:t>alse</w:t>
      </w:r>
      <w:r>
        <w:t>.</w:t>
      </w:r>
      <w:r w:rsidR="009F50E4" w:rsidRPr="00730893">
        <w:t>)</w:t>
      </w:r>
    </w:p>
    <w:p w14:paraId="4AA943E9" w14:textId="35A142D9" w:rsidR="00BB5AFA" w:rsidRPr="00730893" w:rsidRDefault="002D7B78" w:rsidP="00EE5474">
      <w:pPr>
        <w:pStyle w:val="ListBullet"/>
      </w:pPr>
      <w:r>
        <w:t>I</w:t>
      </w:r>
      <w:r w:rsidR="009F50E4" w:rsidRPr="00730893">
        <w:t>f someone feels scared or intimidated, their consent is not freely given. (</w:t>
      </w:r>
      <w:r>
        <w:t>T</w:t>
      </w:r>
      <w:r w:rsidR="009F50E4" w:rsidRPr="00730893">
        <w:t>rue</w:t>
      </w:r>
      <w:r>
        <w:t>.</w:t>
      </w:r>
      <w:r w:rsidR="009F50E4" w:rsidRPr="00730893">
        <w:t>)</w:t>
      </w:r>
    </w:p>
    <w:p w14:paraId="5A9F2F7D" w14:textId="394A31B5" w:rsidR="00BB5AFA" w:rsidRPr="00730893" w:rsidRDefault="002D7B78" w:rsidP="00EE5474">
      <w:pPr>
        <w:pStyle w:val="ListBullet"/>
      </w:pPr>
      <w:r>
        <w:t>I</w:t>
      </w:r>
      <w:r w:rsidR="009F50E4" w:rsidRPr="00730893">
        <w:t>t’s important to recognise when power is being misused to influence decisions or boundaries. (</w:t>
      </w:r>
      <w:r>
        <w:t>T</w:t>
      </w:r>
      <w:r w:rsidR="009F50E4" w:rsidRPr="00730893">
        <w:t>rue</w:t>
      </w:r>
      <w:r>
        <w:t>.</w:t>
      </w:r>
      <w:r w:rsidR="009F50E4" w:rsidRPr="00730893">
        <w:t>)</w:t>
      </w:r>
    </w:p>
    <w:p w14:paraId="27EDB331" w14:textId="6D6603C9" w:rsidR="00BB5AFA" w:rsidRPr="00730893" w:rsidRDefault="002D7B78" w:rsidP="00EE5474">
      <w:pPr>
        <w:pStyle w:val="ListBullet"/>
      </w:pPr>
      <w:r>
        <w:t>P</w:t>
      </w:r>
      <w:r w:rsidR="009F50E4" w:rsidRPr="00730893">
        <w:t>ower can affect how comfortable someone feels communicating their boundaries. (</w:t>
      </w:r>
      <w:r>
        <w:t>T</w:t>
      </w:r>
      <w:r w:rsidR="009F50E4" w:rsidRPr="00730893">
        <w:t>rue</w:t>
      </w:r>
      <w:r>
        <w:t>.</w:t>
      </w:r>
      <w:r w:rsidR="009F50E4" w:rsidRPr="00730893">
        <w:t>)</w:t>
      </w:r>
    </w:p>
    <w:p w14:paraId="1E10070E" w14:textId="5E3E8764" w:rsidR="00D66903" w:rsidRPr="00730893" w:rsidRDefault="002D7B78" w:rsidP="00EE5474">
      <w:pPr>
        <w:pStyle w:val="ListBullet"/>
      </w:pPr>
      <w:r>
        <w:t>P</w:t>
      </w:r>
      <w:r w:rsidR="009F50E4" w:rsidRPr="00730893">
        <w:t>eople with less power should avoid expressing their boundaries to prevent conflict. (</w:t>
      </w:r>
      <w:r>
        <w:t>F</w:t>
      </w:r>
      <w:r w:rsidR="009F50E4" w:rsidRPr="00730893">
        <w:t>alse</w:t>
      </w:r>
      <w:r>
        <w:t>.</w:t>
      </w:r>
      <w:r w:rsidR="009F50E4" w:rsidRPr="00730893">
        <w:t>)</w:t>
      </w:r>
    </w:p>
    <w:p w14:paraId="4A6B6268" w14:textId="77777777" w:rsidR="00D66903" w:rsidRPr="00730893" w:rsidRDefault="00D66903">
      <w:pPr>
        <w:suppressAutoHyphens w:val="0"/>
        <w:spacing w:before="0" w:after="160" w:line="259" w:lineRule="auto"/>
      </w:pPr>
      <w:r w:rsidRPr="00730893">
        <w:br w:type="page"/>
      </w:r>
    </w:p>
    <w:p w14:paraId="57CD3600" w14:textId="11BAA8C7" w:rsidR="007046F4" w:rsidRPr="00730893" w:rsidRDefault="00D66903" w:rsidP="007046F4">
      <w:pPr>
        <w:pStyle w:val="Heading1"/>
      </w:pPr>
      <w:bookmarkStart w:id="42" w:name="_Appendix_11_–"/>
      <w:bookmarkStart w:id="43" w:name="_Toc225430050"/>
      <w:bookmarkEnd w:id="42"/>
      <w:r w:rsidRPr="00730893">
        <w:lastRenderedPageBreak/>
        <w:t xml:space="preserve">Appendix </w:t>
      </w:r>
      <w:r w:rsidR="0096315C" w:rsidRPr="00730893">
        <w:t>11</w:t>
      </w:r>
      <w:r w:rsidRPr="00730893">
        <w:t xml:space="preserve"> </w:t>
      </w:r>
      <w:r w:rsidR="00093FA7" w:rsidRPr="00730893">
        <w:t>–</w:t>
      </w:r>
      <w:r w:rsidRPr="00730893">
        <w:t xml:space="preserve"> </w:t>
      </w:r>
      <w:r w:rsidR="007046F4" w:rsidRPr="00730893">
        <w:t>types of abuse activity cards</w:t>
      </w:r>
      <w:bookmarkEnd w:id="43"/>
    </w:p>
    <w:tbl>
      <w:tblPr>
        <w:tblStyle w:val="Tableheader"/>
        <w:tblW w:w="14702" w:type="dxa"/>
        <w:tblLook w:val="04A0" w:firstRow="1" w:lastRow="0" w:firstColumn="1" w:lastColumn="0" w:noHBand="0" w:noVBand="1"/>
        <w:tblCaption w:val="types and abuse activity cards"/>
        <w:tblDescription w:val="This table lists types of abuse and examples of behaviours associated to them"/>
      </w:tblPr>
      <w:tblGrid>
        <w:gridCol w:w="4248"/>
        <w:gridCol w:w="10454"/>
      </w:tblGrid>
      <w:tr w:rsidR="00EA4468" w:rsidRPr="00730893" w14:paraId="1B598DC1" w14:textId="067E9F6B" w:rsidTr="00AF0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7F9370D" w14:textId="4A2AF84C" w:rsidR="00EA4468" w:rsidRPr="000F1872" w:rsidRDefault="00EA4468" w:rsidP="00093FA7">
            <w:pPr>
              <w:rPr>
                <w:b w:val="0"/>
                <w:bCs/>
              </w:rPr>
            </w:pPr>
            <w:r w:rsidRPr="000F1872">
              <w:rPr>
                <w:bCs/>
              </w:rPr>
              <w:t>Type of abuse</w:t>
            </w:r>
          </w:p>
        </w:tc>
        <w:tc>
          <w:tcPr>
            <w:tcW w:w="10454" w:type="dxa"/>
          </w:tcPr>
          <w:p w14:paraId="42B67AB4" w14:textId="0BEF7DE6" w:rsidR="00EA4468" w:rsidRPr="000F1872" w:rsidRDefault="00EA4468" w:rsidP="00093FA7">
            <w:pPr>
              <w:cnfStyle w:val="100000000000" w:firstRow="1" w:lastRow="0" w:firstColumn="0" w:lastColumn="0" w:oddVBand="0" w:evenVBand="0" w:oddHBand="0" w:evenHBand="0" w:firstRowFirstColumn="0" w:firstRowLastColumn="0" w:lastRowFirstColumn="0" w:lastRowLastColumn="0"/>
              <w:rPr>
                <w:b w:val="0"/>
                <w:bCs/>
              </w:rPr>
            </w:pPr>
            <w:r w:rsidRPr="000F1872">
              <w:rPr>
                <w:bCs/>
              </w:rPr>
              <w:t>Behaviours</w:t>
            </w:r>
          </w:p>
        </w:tc>
      </w:tr>
      <w:tr w:rsidR="00EA4468" w:rsidRPr="00730893" w14:paraId="51CE9D60" w14:textId="0D1AD3D8" w:rsidTr="00AF0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2BBA920" w14:textId="6065515C" w:rsidR="00EA4468" w:rsidRPr="00730893" w:rsidRDefault="00EA4468" w:rsidP="00CE6D74">
            <w:pPr>
              <w:rPr>
                <w:rStyle w:val="Strong"/>
              </w:rPr>
            </w:pPr>
            <w:r w:rsidRPr="00730893">
              <w:rPr>
                <w:rStyle w:val="Strong"/>
              </w:rPr>
              <w:t>Coercion and threats</w:t>
            </w:r>
          </w:p>
          <w:p w14:paraId="559FE447" w14:textId="5192D3AE" w:rsidR="00EA4468" w:rsidRPr="00730893" w:rsidRDefault="00876064" w:rsidP="00CE6D74">
            <w:r>
              <w:t>I</w:t>
            </w:r>
            <w:r w:rsidR="00EA4468" w:rsidRPr="00730893">
              <w:t xml:space="preserve">nvolves using a range of tactics which try and force </w:t>
            </w:r>
            <w:r w:rsidR="001F51C7" w:rsidRPr="00730893">
              <w:t>someone</w:t>
            </w:r>
            <w:r w:rsidR="00EA4468" w:rsidRPr="00730893">
              <w:t xml:space="preserve"> into bending to the perpetrator’s will.</w:t>
            </w:r>
          </w:p>
        </w:tc>
        <w:tc>
          <w:tcPr>
            <w:tcW w:w="10454" w:type="dxa"/>
          </w:tcPr>
          <w:p w14:paraId="10ED45A0" w14:textId="3F70CE6F" w:rsidR="00EA4468" w:rsidRPr="00730893" w:rsidRDefault="00876064" w:rsidP="003F61CD">
            <w:pPr>
              <w:pStyle w:val="ListBullet"/>
              <w:cnfStyle w:val="000000100000" w:firstRow="0" w:lastRow="0" w:firstColumn="0" w:lastColumn="0" w:oddVBand="0" w:evenVBand="0" w:oddHBand="1" w:evenHBand="0" w:firstRowFirstColumn="0" w:firstRowLastColumn="0" w:lastRowFirstColumn="0" w:lastRowLastColumn="0"/>
            </w:pPr>
            <w:r>
              <w:t>T</w:t>
            </w:r>
            <w:r w:rsidR="00EA4468" w:rsidRPr="00730893">
              <w:t>hreatening self-harm or suicide</w:t>
            </w:r>
            <w:r w:rsidR="00F74251">
              <w:t>.</w:t>
            </w:r>
          </w:p>
          <w:p w14:paraId="7994C15F" w14:textId="55A75717" w:rsidR="00EA4468" w:rsidRPr="00730893" w:rsidRDefault="00876064" w:rsidP="003F61CD">
            <w:pPr>
              <w:pStyle w:val="ListBullet"/>
              <w:cnfStyle w:val="000000100000" w:firstRow="0" w:lastRow="0" w:firstColumn="0" w:lastColumn="0" w:oddVBand="0" w:evenVBand="0" w:oddHBand="1" w:evenHBand="0" w:firstRowFirstColumn="0" w:firstRowLastColumn="0" w:lastRowFirstColumn="0" w:lastRowLastColumn="0"/>
            </w:pPr>
            <w:r>
              <w:t>S</w:t>
            </w:r>
            <w:r w:rsidR="00EA4468" w:rsidRPr="00730893">
              <w:t>topping someone from being able to follow their religious or cultural practice</w:t>
            </w:r>
            <w:r>
              <w:t>.</w:t>
            </w:r>
          </w:p>
          <w:p w14:paraId="5ACB46D5" w14:textId="0FC4E660" w:rsidR="00EA4468" w:rsidRPr="00730893" w:rsidRDefault="00876064" w:rsidP="003F61CD">
            <w:pPr>
              <w:pStyle w:val="ListBullet"/>
              <w:cnfStyle w:val="000000100000" w:firstRow="0" w:lastRow="0" w:firstColumn="0" w:lastColumn="0" w:oddVBand="0" w:evenVBand="0" w:oddHBand="1" w:evenHBand="0" w:firstRowFirstColumn="0" w:firstRowLastColumn="0" w:lastRowFirstColumn="0" w:lastRowLastColumn="0"/>
            </w:pPr>
            <w:r>
              <w:t>T</w:t>
            </w:r>
            <w:r w:rsidR="00EA4468" w:rsidRPr="00730893">
              <w:t>hreatening to make false reports about you to child protection authorities or the police</w:t>
            </w:r>
            <w:r>
              <w:t>.</w:t>
            </w:r>
          </w:p>
          <w:p w14:paraId="436933D1" w14:textId="0FC69C43" w:rsidR="00EA4468" w:rsidRPr="00730893" w:rsidRDefault="00876064" w:rsidP="003F61CD">
            <w:pPr>
              <w:pStyle w:val="ListBullet"/>
              <w:cnfStyle w:val="000000100000" w:firstRow="0" w:lastRow="0" w:firstColumn="0" w:lastColumn="0" w:oddVBand="0" w:evenVBand="0" w:oddHBand="1" w:evenHBand="0" w:firstRowFirstColumn="0" w:firstRowLastColumn="0" w:lastRowFirstColumn="0" w:lastRowLastColumn="0"/>
            </w:pPr>
            <w:r>
              <w:t>I</w:t>
            </w:r>
            <w:r w:rsidR="00EA4468" w:rsidRPr="00730893">
              <w:t>nsisting on any legal charges against them being dropped</w:t>
            </w:r>
            <w:r>
              <w:t>.</w:t>
            </w:r>
          </w:p>
          <w:p w14:paraId="35F5BBFB" w14:textId="51657055" w:rsidR="00EA4468" w:rsidRPr="00730893" w:rsidRDefault="00876064" w:rsidP="003F61CD">
            <w:pPr>
              <w:pStyle w:val="ListBullet"/>
              <w:cnfStyle w:val="000000100000" w:firstRow="0" w:lastRow="0" w:firstColumn="0" w:lastColumn="0" w:oddVBand="0" w:evenVBand="0" w:oddHBand="1" w:evenHBand="0" w:firstRowFirstColumn="0" w:firstRowLastColumn="0" w:lastRowFirstColumn="0" w:lastRowLastColumn="0"/>
            </w:pPr>
            <w:r>
              <w:t>M</w:t>
            </w:r>
            <w:r w:rsidR="00EA4468" w:rsidRPr="00730893">
              <w:t>aking threats to harm other family members</w:t>
            </w:r>
            <w:r>
              <w:t>.</w:t>
            </w:r>
          </w:p>
          <w:p w14:paraId="593DCC6D" w14:textId="3B935D59" w:rsidR="00EA4468" w:rsidRPr="00730893" w:rsidRDefault="00876064" w:rsidP="003F61CD">
            <w:pPr>
              <w:pStyle w:val="ListBullet"/>
              <w:cnfStyle w:val="000000100000" w:firstRow="0" w:lastRow="0" w:firstColumn="0" w:lastColumn="0" w:oddVBand="0" w:evenVBand="0" w:oddHBand="1" w:evenHBand="0" w:firstRowFirstColumn="0" w:firstRowLastColumn="0" w:lastRowFirstColumn="0" w:lastRowLastColumn="0"/>
            </w:pPr>
            <w:r>
              <w:t>I</w:t>
            </w:r>
            <w:r w:rsidR="00EA4468" w:rsidRPr="00730893">
              <w:t>nsisting you do illegal things or implicating you in the blame for illegal things they have done.</w:t>
            </w:r>
          </w:p>
        </w:tc>
      </w:tr>
      <w:tr w:rsidR="00EA4468" w:rsidRPr="00730893" w14:paraId="1F9F8C18" w14:textId="6DD65D0B" w:rsidTr="00AF0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C0B42E9" w14:textId="77777777" w:rsidR="00EA4468" w:rsidRPr="00730893" w:rsidRDefault="00EA4468" w:rsidP="00CE6D74">
            <w:pPr>
              <w:rPr>
                <w:rStyle w:val="Strong"/>
              </w:rPr>
            </w:pPr>
            <w:r w:rsidRPr="00730893">
              <w:rPr>
                <w:rStyle w:val="Strong"/>
              </w:rPr>
              <w:t>Physical abuse</w:t>
            </w:r>
          </w:p>
          <w:p w14:paraId="7E784E41" w14:textId="70A3B6FA" w:rsidR="00EA4468" w:rsidRPr="00730893" w:rsidRDefault="00876064" w:rsidP="00CE6D74">
            <w:r>
              <w:t>W</w:t>
            </w:r>
            <w:r w:rsidR="00665880" w:rsidRPr="00730893">
              <w:t xml:space="preserve">hen someone deliberately hurts </w:t>
            </w:r>
            <w:r w:rsidR="006266DC" w:rsidRPr="00730893">
              <w:t>someone’s body</w:t>
            </w:r>
            <w:r w:rsidR="00665880" w:rsidRPr="00730893">
              <w:t xml:space="preserve"> or takes away </w:t>
            </w:r>
            <w:r w:rsidR="006266DC" w:rsidRPr="00730893">
              <w:t xml:space="preserve">their </w:t>
            </w:r>
            <w:r w:rsidR="00665880" w:rsidRPr="00730893">
              <w:t xml:space="preserve">control of </w:t>
            </w:r>
            <w:r w:rsidR="006266DC" w:rsidRPr="00730893">
              <w:t>their</w:t>
            </w:r>
            <w:r w:rsidR="00665880" w:rsidRPr="00730893">
              <w:t xml:space="preserve"> body.</w:t>
            </w:r>
          </w:p>
        </w:tc>
        <w:tc>
          <w:tcPr>
            <w:tcW w:w="10454" w:type="dxa"/>
          </w:tcPr>
          <w:p w14:paraId="369D1378" w14:textId="71F563D6" w:rsidR="00EA4468" w:rsidRPr="00730893" w:rsidRDefault="00876064" w:rsidP="00243877">
            <w:pPr>
              <w:pStyle w:val="ListBullet"/>
              <w:cnfStyle w:val="000000010000" w:firstRow="0" w:lastRow="0" w:firstColumn="0" w:lastColumn="0" w:oddVBand="0" w:evenVBand="0" w:oddHBand="0" w:evenHBand="1" w:firstRowFirstColumn="0" w:firstRowLastColumn="0" w:lastRowFirstColumn="0" w:lastRowLastColumn="0"/>
            </w:pPr>
            <w:r>
              <w:t>P</w:t>
            </w:r>
            <w:r w:rsidR="00EA4468" w:rsidRPr="00730893">
              <w:t>ushing, shoving or grabbing</w:t>
            </w:r>
            <w:r>
              <w:t>.</w:t>
            </w:r>
          </w:p>
          <w:p w14:paraId="4300C4A3" w14:textId="6E03FF20" w:rsidR="00EA4468" w:rsidRPr="00730893" w:rsidRDefault="00876064" w:rsidP="00243877">
            <w:pPr>
              <w:pStyle w:val="ListBullet"/>
              <w:cnfStyle w:val="000000010000" w:firstRow="0" w:lastRow="0" w:firstColumn="0" w:lastColumn="0" w:oddVBand="0" w:evenVBand="0" w:oddHBand="0" w:evenHBand="1" w:firstRowFirstColumn="0" w:firstRowLastColumn="0" w:lastRowFirstColumn="0" w:lastRowLastColumn="0"/>
            </w:pPr>
            <w:r>
              <w:t>P</w:t>
            </w:r>
            <w:r w:rsidR="00EA4468" w:rsidRPr="00730893">
              <w:t>oking, slapping, hitting, punching or kicking</w:t>
            </w:r>
            <w:r>
              <w:t>.</w:t>
            </w:r>
          </w:p>
          <w:p w14:paraId="0F8481E0" w14:textId="2A5F6E87" w:rsidR="00EA4468" w:rsidRPr="00730893" w:rsidRDefault="00876064" w:rsidP="00243877">
            <w:pPr>
              <w:pStyle w:val="ListBullet"/>
              <w:cnfStyle w:val="000000010000" w:firstRow="0" w:lastRow="0" w:firstColumn="0" w:lastColumn="0" w:oddVBand="0" w:evenVBand="0" w:oddHBand="0" w:evenHBand="1" w:firstRowFirstColumn="0" w:firstRowLastColumn="0" w:lastRowFirstColumn="0" w:lastRowLastColumn="0"/>
            </w:pPr>
            <w:r>
              <w:t>P</w:t>
            </w:r>
            <w:r w:rsidR="00EA4468" w:rsidRPr="00730893">
              <w:t>ulling hair or scratching</w:t>
            </w:r>
            <w:r>
              <w:t>.</w:t>
            </w:r>
          </w:p>
          <w:p w14:paraId="69772DFD" w14:textId="2A200D48" w:rsidR="00EA4468" w:rsidRPr="00730893" w:rsidRDefault="00876064" w:rsidP="00243877">
            <w:pPr>
              <w:pStyle w:val="ListBullet"/>
              <w:cnfStyle w:val="000000010000" w:firstRow="0" w:lastRow="0" w:firstColumn="0" w:lastColumn="0" w:oddVBand="0" w:evenVBand="0" w:oddHBand="0" w:evenHBand="1" w:firstRowFirstColumn="0" w:firstRowLastColumn="0" w:lastRowFirstColumn="0" w:lastRowLastColumn="0"/>
            </w:pPr>
            <w:r>
              <w:t>U</w:t>
            </w:r>
            <w:r w:rsidR="00EA4468" w:rsidRPr="00730893">
              <w:t>sing a knife or other weapon</w:t>
            </w:r>
            <w:r>
              <w:t>.</w:t>
            </w:r>
          </w:p>
          <w:p w14:paraId="53BC6635" w14:textId="2AAA4DA3" w:rsidR="00EA4468" w:rsidRPr="00730893" w:rsidRDefault="00876064" w:rsidP="00243877">
            <w:pPr>
              <w:pStyle w:val="ListBullet"/>
              <w:cnfStyle w:val="000000010000" w:firstRow="0" w:lastRow="0" w:firstColumn="0" w:lastColumn="0" w:oddVBand="0" w:evenVBand="0" w:oddHBand="0" w:evenHBand="1" w:firstRowFirstColumn="0" w:firstRowLastColumn="0" w:lastRowFirstColumn="0" w:lastRowLastColumn="0"/>
            </w:pPr>
            <w:r>
              <w:t>H</w:t>
            </w:r>
            <w:r w:rsidR="00EA4468" w:rsidRPr="00730893">
              <w:t>urting children or pets.</w:t>
            </w:r>
          </w:p>
        </w:tc>
      </w:tr>
      <w:tr w:rsidR="00EA4468" w:rsidRPr="00730893" w14:paraId="5CD2AEC1" w14:textId="1D45114F" w:rsidTr="00AF0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E9B8C61" w14:textId="77777777" w:rsidR="00EA4468" w:rsidRPr="00730893" w:rsidRDefault="00EA4468" w:rsidP="00CE6D74">
            <w:pPr>
              <w:rPr>
                <w:rStyle w:val="Strong"/>
              </w:rPr>
            </w:pPr>
            <w:r w:rsidRPr="00730893">
              <w:rPr>
                <w:rStyle w:val="Strong"/>
              </w:rPr>
              <w:lastRenderedPageBreak/>
              <w:t>Intimidation</w:t>
            </w:r>
          </w:p>
          <w:p w14:paraId="46CE474A" w14:textId="3856B701" w:rsidR="006266DC" w:rsidRPr="00730893" w:rsidRDefault="00876064" w:rsidP="00CE6D74">
            <w:r>
              <w:t>A</w:t>
            </w:r>
            <w:r w:rsidR="006266DC" w:rsidRPr="00730893">
              <w:t xml:space="preserve">ttempts to control </w:t>
            </w:r>
            <w:r w:rsidR="00047F79" w:rsidRPr="00730893">
              <w:t>someone</w:t>
            </w:r>
            <w:r w:rsidR="006266DC" w:rsidRPr="00730893">
              <w:t xml:space="preserve"> by forcing them to change any behaviour that the perpetrator doesn’t like.</w:t>
            </w:r>
          </w:p>
        </w:tc>
        <w:tc>
          <w:tcPr>
            <w:tcW w:w="10454" w:type="dxa"/>
          </w:tcPr>
          <w:p w14:paraId="0EE933BE" w14:textId="0C7B08B5" w:rsidR="00A71127" w:rsidRPr="00730893" w:rsidRDefault="00876064" w:rsidP="00A71127">
            <w:pPr>
              <w:pStyle w:val="ListBullet"/>
              <w:cnfStyle w:val="000000100000" w:firstRow="0" w:lastRow="0" w:firstColumn="0" w:lastColumn="0" w:oddVBand="0" w:evenVBand="0" w:oddHBand="1" w:evenHBand="0" w:firstRowFirstColumn="0" w:firstRowLastColumn="0" w:lastRowFirstColumn="0" w:lastRowLastColumn="0"/>
            </w:pPr>
            <w:r>
              <w:t>Y</w:t>
            </w:r>
            <w:r w:rsidR="00A71127" w:rsidRPr="00730893">
              <w:t>elling and screaming</w:t>
            </w:r>
            <w:r>
              <w:t>.</w:t>
            </w:r>
          </w:p>
          <w:p w14:paraId="2372C33D" w14:textId="6709B5D5" w:rsidR="00A71127" w:rsidRPr="00730893" w:rsidRDefault="00876064" w:rsidP="00A71127">
            <w:pPr>
              <w:pStyle w:val="ListBullet"/>
              <w:cnfStyle w:val="000000100000" w:firstRow="0" w:lastRow="0" w:firstColumn="0" w:lastColumn="0" w:oddVBand="0" w:evenVBand="0" w:oddHBand="1" w:evenHBand="0" w:firstRowFirstColumn="0" w:firstRowLastColumn="0" w:lastRowFirstColumn="0" w:lastRowLastColumn="0"/>
            </w:pPr>
            <w:r>
              <w:t>A</w:t>
            </w:r>
            <w:r w:rsidR="00A71127" w:rsidRPr="00730893">
              <w:t>ctions, gestures and looks that are threatening in their nature</w:t>
            </w:r>
            <w:r>
              <w:t>.</w:t>
            </w:r>
          </w:p>
          <w:p w14:paraId="04B8C305" w14:textId="7A91A16A" w:rsidR="00A71127" w:rsidRPr="00730893" w:rsidRDefault="00876064" w:rsidP="00A71127">
            <w:pPr>
              <w:pStyle w:val="ListBullet"/>
              <w:cnfStyle w:val="000000100000" w:firstRow="0" w:lastRow="0" w:firstColumn="0" w:lastColumn="0" w:oddVBand="0" w:evenVBand="0" w:oddHBand="1" w:evenHBand="0" w:firstRowFirstColumn="0" w:firstRowLastColumn="0" w:lastRowFirstColumn="0" w:lastRowLastColumn="0"/>
            </w:pPr>
            <w:r>
              <w:t>B</w:t>
            </w:r>
            <w:r w:rsidR="00A71127" w:rsidRPr="00730893">
              <w:t>reaking or destroying furniture and property, punching walls, throwing things or pounding tables</w:t>
            </w:r>
            <w:r>
              <w:t>.</w:t>
            </w:r>
          </w:p>
          <w:p w14:paraId="3F1E51B6" w14:textId="3FEA5512" w:rsidR="00A71127" w:rsidRPr="00730893" w:rsidRDefault="00876064" w:rsidP="00A71127">
            <w:pPr>
              <w:pStyle w:val="ListBullet"/>
              <w:cnfStyle w:val="000000100000" w:firstRow="0" w:lastRow="0" w:firstColumn="0" w:lastColumn="0" w:oddVBand="0" w:evenVBand="0" w:oddHBand="1" w:evenHBand="0" w:firstRowFirstColumn="0" w:firstRowLastColumn="0" w:lastRowFirstColumn="0" w:lastRowLastColumn="0"/>
            </w:pPr>
            <w:r>
              <w:t>D</w:t>
            </w:r>
            <w:r w:rsidR="00A71127" w:rsidRPr="00730893">
              <w:t>isplaying weapons</w:t>
            </w:r>
            <w:r>
              <w:t>.</w:t>
            </w:r>
          </w:p>
          <w:p w14:paraId="0931841E" w14:textId="1BCE6D3B" w:rsidR="00A71127" w:rsidRPr="00730893" w:rsidRDefault="00876064" w:rsidP="00A71127">
            <w:pPr>
              <w:pStyle w:val="ListBullet"/>
              <w:cnfStyle w:val="000000100000" w:firstRow="0" w:lastRow="0" w:firstColumn="0" w:lastColumn="0" w:oddVBand="0" w:evenVBand="0" w:oddHBand="1" w:evenHBand="0" w:firstRowFirstColumn="0" w:firstRowLastColumn="0" w:lastRowFirstColumn="0" w:lastRowLastColumn="0"/>
            </w:pPr>
            <w:r>
              <w:t>D</w:t>
            </w:r>
            <w:r w:rsidR="00A71127" w:rsidRPr="00730893">
              <w:t>riving recklessly while you are in the car</w:t>
            </w:r>
            <w:r>
              <w:t>.</w:t>
            </w:r>
          </w:p>
          <w:p w14:paraId="7DB5B812" w14:textId="5941342B" w:rsidR="00EA4468" w:rsidRPr="00730893" w:rsidRDefault="00876064" w:rsidP="00A71127">
            <w:pPr>
              <w:pStyle w:val="ListBullet"/>
              <w:cnfStyle w:val="000000100000" w:firstRow="0" w:lastRow="0" w:firstColumn="0" w:lastColumn="0" w:oddVBand="0" w:evenVBand="0" w:oddHBand="1" w:evenHBand="0" w:firstRowFirstColumn="0" w:firstRowLastColumn="0" w:lastRowFirstColumn="0" w:lastRowLastColumn="0"/>
            </w:pPr>
            <w:r>
              <w:t>S</w:t>
            </w:r>
            <w:r w:rsidR="00A71127" w:rsidRPr="00730893">
              <w:t>talking you or making unwanted contact.</w:t>
            </w:r>
          </w:p>
        </w:tc>
      </w:tr>
      <w:tr w:rsidR="00EA4468" w:rsidRPr="00730893" w14:paraId="317E5978" w14:textId="7F8579A6" w:rsidTr="00AF0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7F05E9A" w14:textId="77777777" w:rsidR="00EA4468" w:rsidRPr="00730893" w:rsidRDefault="00EA4468" w:rsidP="00CE6D74">
            <w:pPr>
              <w:rPr>
                <w:rStyle w:val="Strong"/>
              </w:rPr>
            </w:pPr>
            <w:r w:rsidRPr="00730893">
              <w:rPr>
                <w:rStyle w:val="Strong"/>
              </w:rPr>
              <w:t>Sexual abuse</w:t>
            </w:r>
          </w:p>
          <w:p w14:paraId="198718BA" w14:textId="17926009" w:rsidR="00A71127" w:rsidRPr="00730893" w:rsidRDefault="00876064" w:rsidP="00CE6D74">
            <w:r>
              <w:t>B</w:t>
            </w:r>
            <w:r w:rsidR="00A71127" w:rsidRPr="00730893">
              <w:t>eing forced, pressured or tricked into doing sexual things when you don’t want to.</w:t>
            </w:r>
          </w:p>
        </w:tc>
        <w:tc>
          <w:tcPr>
            <w:tcW w:w="10454" w:type="dxa"/>
          </w:tcPr>
          <w:p w14:paraId="370E2B88" w14:textId="640FD0A3" w:rsidR="00401117" w:rsidRPr="00730893" w:rsidRDefault="00876064" w:rsidP="00401117">
            <w:pPr>
              <w:pStyle w:val="ListBullet"/>
              <w:cnfStyle w:val="000000010000" w:firstRow="0" w:lastRow="0" w:firstColumn="0" w:lastColumn="0" w:oddVBand="0" w:evenVBand="0" w:oddHBand="0" w:evenHBand="1" w:firstRowFirstColumn="0" w:firstRowLastColumn="0" w:lastRowFirstColumn="0" w:lastRowLastColumn="0"/>
            </w:pPr>
            <w:r>
              <w:t>I</w:t>
            </w:r>
            <w:r w:rsidR="00401117" w:rsidRPr="00730893">
              <w:t>nsisting on or threatening you into unwanted sexual contact</w:t>
            </w:r>
            <w:r>
              <w:t>.</w:t>
            </w:r>
          </w:p>
          <w:p w14:paraId="35A8E111" w14:textId="4DC3E73D" w:rsidR="00401117" w:rsidRPr="00730893" w:rsidRDefault="00876064" w:rsidP="00401117">
            <w:pPr>
              <w:pStyle w:val="ListBullet"/>
              <w:cnfStyle w:val="000000010000" w:firstRow="0" w:lastRow="0" w:firstColumn="0" w:lastColumn="0" w:oddVBand="0" w:evenVBand="0" w:oddHBand="0" w:evenHBand="1" w:firstRowFirstColumn="0" w:firstRowLastColumn="0" w:lastRowFirstColumn="0" w:lastRowLastColumn="0"/>
            </w:pPr>
            <w:r>
              <w:t>M</w:t>
            </w:r>
            <w:r w:rsidR="00401117" w:rsidRPr="00730893">
              <w:t>aking you feel guilty about not wanting to participate in sexual activity</w:t>
            </w:r>
            <w:r>
              <w:t>.</w:t>
            </w:r>
          </w:p>
          <w:p w14:paraId="2ACF08CB" w14:textId="6F8AE9D2" w:rsidR="00401117" w:rsidRPr="00730893" w:rsidRDefault="00876064" w:rsidP="00401117">
            <w:pPr>
              <w:pStyle w:val="ListBullet"/>
              <w:cnfStyle w:val="000000010000" w:firstRow="0" w:lastRow="0" w:firstColumn="0" w:lastColumn="0" w:oddVBand="0" w:evenVBand="0" w:oddHBand="0" w:evenHBand="1" w:firstRowFirstColumn="0" w:firstRowLastColumn="0" w:lastRowFirstColumn="0" w:lastRowLastColumn="0"/>
            </w:pPr>
            <w:r>
              <w:t>F</w:t>
            </w:r>
            <w:r w:rsidR="00401117" w:rsidRPr="00730893">
              <w:t xml:space="preserve">orcing or threatening you into </w:t>
            </w:r>
            <w:proofErr w:type="gramStart"/>
            <w:r w:rsidR="00401117" w:rsidRPr="00730893">
              <w:t>particular sexual</w:t>
            </w:r>
            <w:proofErr w:type="gramEnd"/>
            <w:r w:rsidR="00401117" w:rsidRPr="00730893">
              <w:t xml:space="preserve"> behaviours</w:t>
            </w:r>
            <w:r>
              <w:t>.</w:t>
            </w:r>
          </w:p>
          <w:p w14:paraId="63910F63" w14:textId="3F391540" w:rsidR="00401117" w:rsidRPr="00730893" w:rsidRDefault="00876064" w:rsidP="00401117">
            <w:pPr>
              <w:pStyle w:val="ListBullet"/>
              <w:cnfStyle w:val="000000010000" w:firstRow="0" w:lastRow="0" w:firstColumn="0" w:lastColumn="0" w:oddVBand="0" w:evenVBand="0" w:oddHBand="0" w:evenHBand="1" w:firstRowFirstColumn="0" w:firstRowLastColumn="0" w:lastRowFirstColumn="0" w:lastRowLastColumn="0"/>
            </w:pPr>
            <w:r>
              <w:t>F</w:t>
            </w:r>
            <w:r w:rsidR="00401117" w:rsidRPr="00730893">
              <w:t>orcing you to watch pornography</w:t>
            </w:r>
            <w:r>
              <w:t>.</w:t>
            </w:r>
          </w:p>
          <w:p w14:paraId="3E98E1A5" w14:textId="0BF10AC0" w:rsidR="00EA4468" w:rsidRPr="00730893" w:rsidRDefault="00876064" w:rsidP="00401117">
            <w:pPr>
              <w:pStyle w:val="ListBullet"/>
              <w:cnfStyle w:val="000000010000" w:firstRow="0" w:lastRow="0" w:firstColumn="0" w:lastColumn="0" w:oddVBand="0" w:evenVBand="0" w:oddHBand="0" w:evenHBand="1" w:firstRowFirstColumn="0" w:firstRowLastColumn="0" w:lastRowFirstColumn="0" w:lastRowLastColumn="0"/>
            </w:pPr>
            <w:r>
              <w:t>F</w:t>
            </w:r>
            <w:r w:rsidR="00401117" w:rsidRPr="00730893">
              <w:t>orcing sex when you’re unable to say no, such as when you’re asleep or intoxicated.</w:t>
            </w:r>
          </w:p>
        </w:tc>
      </w:tr>
      <w:tr w:rsidR="00401117" w:rsidRPr="00730893" w14:paraId="3136D27C" w14:textId="77777777" w:rsidTr="00AF0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15EA37F" w14:textId="77777777" w:rsidR="00401117" w:rsidRPr="00730893" w:rsidRDefault="00401117" w:rsidP="00CE6D74">
            <w:pPr>
              <w:rPr>
                <w:rStyle w:val="Strong"/>
              </w:rPr>
            </w:pPr>
            <w:r w:rsidRPr="00730893">
              <w:rPr>
                <w:rStyle w:val="Strong"/>
              </w:rPr>
              <w:t>Verbal abuse</w:t>
            </w:r>
          </w:p>
          <w:p w14:paraId="743E0867" w14:textId="189E3873" w:rsidR="009D746D" w:rsidRPr="00730893" w:rsidRDefault="00876064" w:rsidP="00CE6D74">
            <w:r>
              <w:lastRenderedPageBreak/>
              <w:t>A</w:t>
            </w:r>
            <w:r w:rsidR="009D746D" w:rsidRPr="00730893">
              <w:t xml:space="preserve"> type of emotional abuse that uses language and communication to cause harm.</w:t>
            </w:r>
          </w:p>
        </w:tc>
        <w:tc>
          <w:tcPr>
            <w:tcW w:w="10454" w:type="dxa"/>
          </w:tcPr>
          <w:p w14:paraId="0947A9F5" w14:textId="02BFD619" w:rsidR="0019450F" w:rsidRPr="00730893" w:rsidRDefault="00876064" w:rsidP="0019450F">
            <w:pPr>
              <w:pStyle w:val="ListBullet"/>
              <w:cnfStyle w:val="000000100000" w:firstRow="0" w:lastRow="0" w:firstColumn="0" w:lastColumn="0" w:oddVBand="0" w:evenVBand="0" w:oddHBand="1" w:evenHBand="0" w:firstRowFirstColumn="0" w:firstRowLastColumn="0" w:lastRowFirstColumn="0" w:lastRowLastColumn="0"/>
            </w:pPr>
            <w:r>
              <w:lastRenderedPageBreak/>
              <w:t>N</w:t>
            </w:r>
            <w:r w:rsidR="0019450F" w:rsidRPr="00730893">
              <w:t>ame calling, derogatory comments, insulting and contemptuous behaviour, ridicule</w:t>
            </w:r>
            <w:r>
              <w:t>.</w:t>
            </w:r>
          </w:p>
          <w:p w14:paraId="1D4FCE95" w14:textId="43C84AEA" w:rsidR="0019450F" w:rsidRPr="00730893" w:rsidRDefault="00876064" w:rsidP="0019450F">
            <w:pPr>
              <w:pStyle w:val="ListBullet"/>
              <w:cnfStyle w:val="000000100000" w:firstRow="0" w:lastRow="0" w:firstColumn="0" w:lastColumn="0" w:oddVBand="0" w:evenVBand="0" w:oddHBand="1" w:evenHBand="0" w:firstRowFirstColumn="0" w:firstRowLastColumn="0" w:lastRowFirstColumn="0" w:lastRowLastColumn="0"/>
            </w:pPr>
            <w:r>
              <w:lastRenderedPageBreak/>
              <w:t>B</w:t>
            </w:r>
            <w:r w:rsidR="0019450F" w:rsidRPr="00730893">
              <w:t xml:space="preserve">eing insulting about </w:t>
            </w:r>
            <w:r w:rsidR="00D202A2">
              <w:t>someone</w:t>
            </w:r>
            <w:r w:rsidR="00872CD7">
              <w:t>’</w:t>
            </w:r>
            <w:r w:rsidR="00D202A2">
              <w:t>s</w:t>
            </w:r>
            <w:r w:rsidR="0019450F" w:rsidRPr="00730893">
              <w:t xml:space="preserve"> appearance, achievements, beliefs and preferences, spirituality or friendships</w:t>
            </w:r>
            <w:r>
              <w:t>.</w:t>
            </w:r>
          </w:p>
          <w:p w14:paraId="0AD53AA0" w14:textId="3A212938" w:rsidR="00401117" w:rsidRPr="00730893" w:rsidRDefault="00876064" w:rsidP="0019450F">
            <w:pPr>
              <w:pStyle w:val="ListBullet"/>
              <w:cnfStyle w:val="000000100000" w:firstRow="0" w:lastRow="0" w:firstColumn="0" w:lastColumn="0" w:oddVBand="0" w:evenVBand="0" w:oddHBand="1" w:evenHBand="0" w:firstRowFirstColumn="0" w:firstRowLastColumn="0" w:lastRowFirstColumn="0" w:lastRowLastColumn="0"/>
            </w:pPr>
            <w:r>
              <w:t>C</w:t>
            </w:r>
            <w:r w:rsidR="0019450F" w:rsidRPr="00730893">
              <w:t xml:space="preserve">utting </w:t>
            </w:r>
            <w:r w:rsidR="009328B8">
              <w:t>someone</w:t>
            </w:r>
            <w:r w:rsidR="0019450F" w:rsidRPr="00730893">
              <w:t xml:space="preserve"> off into silence.</w:t>
            </w:r>
          </w:p>
        </w:tc>
      </w:tr>
      <w:tr w:rsidR="00EA4468" w:rsidRPr="00730893" w14:paraId="5BDD2BDC" w14:textId="0CAE21E2" w:rsidTr="00AF0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2FF332B" w14:textId="77777777" w:rsidR="00EA4468" w:rsidRPr="00730893" w:rsidRDefault="00EA4468" w:rsidP="00CE6D74">
            <w:pPr>
              <w:rPr>
                <w:rStyle w:val="Strong"/>
              </w:rPr>
            </w:pPr>
            <w:r w:rsidRPr="00730893">
              <w:rPr>
                <w:rStyle w:val="Strong"/>
              </w:rPr>
              <w:lastRenderedPageBreak/>
              <w:t>Emotional abuse</w:t>
            </w:r>
          </w:p>
          <w:p w14:paraId="573B154D" w14:textId="31580748" w:rsidR="004F0A3C" w:rsidRPr="00730893" w:rsidRDefault="00CC50DD" w:rsidP="00CE6D74">
            <w:r>
              <w:t>B</w:t>
            </w:r>
            <w:r w:rsidR="004F0A3C" w:rsidRPr="00730893">
              <w:t>ehaviour that aims to cause emotional or mental harm.</w:t>
            </w:r>
          </w:p>
        </w:tc>
        <w:tc>
          <w:tcPr>
            <w:tcW w:w="10454" w:type="dxa"/>
          </w:tcPr>
          <w:p w14:paraId="2FD9D8EF" w14:textId="29C9E27D" w:rsidR="0019450F" w:rsidRPr="00730893" w:rsidRDefault="00CC50DD" w:rsidP="0019450F">
            <w:pPr>
              <w:pStyle w:val="ListBullet"/>
              <w:cnfStyle w:val="000000010000" w:firstRow="0" w:lastRow="0" w:firstColumn="0" w:lastColumn="0" w:oddVBand="0" w:evenVBand="0" w:oddHBand="0" w:evenHBand="1" w:firstRowFirstColumn="0" w:firstRowLastColumn="0" w:lastRowFirstColumn="0" w:lastRowLastColumn="0"/>
            </w:pPr>
            <w:r>
              <w:t>G</w:t>
            </w:r>
            <w:r w:rsidR="0019450F" w:rsidRPr="00730893">
              <w:t>iving you the silent treatment</w:t>
            </w:r>
            <w:r>
              <w:t>.</w:t>
            </w:r>
          </w:p>
          <w:p w14:paraId="53641D31" w14:textId="4102A403" w:rsidR="0019450F" w:rsidRPr="00730893" w:rsidRDefault="00CC50DD" w:rsidP="0019450F">
            <w:pPr>
              <w:pStyle w:val="ListBullet"/>
              <w:cnfStyle w:val="000000010000" w:firstRow="0" w:lastRow="0" w:firstColumn="0" w:lastColumn="0" w:oddVBand="0" w:evenVBand="0" w:oddHBand="0" w:evenHBand="1" w:firstRowFirstColumn="0" w:firstRowLastColumn="0" w:lastRowFirstColumn="0" w:lastRowLastColumn="0"/>
            </w:pPr>
            <w:r>
              <w:t>M</w:t>
            </w:r>
            <w:r w:rsidR="0019450F" w:rsidRPr="00730893">
              <w:t>aking light of your upsets and concerns, denying and minimising their impact and ridiculing you for naming the problem</w:t>
            </w:r>
            <w:r>
              <w:t>.</w:t>
            </w:r>
          </w:p>
          <w:p w14:paraId="42C0CEDF" w14:textId="1D5ACF53" w:rsidR="0019450F" w:rsidRPr="00730893" w:rsidRDefault="00CC50DD" w:rsidP="0019450F">
            <w:pPr>
              <w:pStyle w:val="ListBullet"/>
              <w:cnfStyle w:val="000000010000" w:firstRow="0" w:lastRow="0" w:firstColumn="0" w:lastColumn="0" w:oddVBand="0" w:evenVBand="0" w:oddHBand="0" w:evenHBand="1" w:firstRowFirstColumn="0" w:firstRowLastColumn="0" w:lastRowFirstColumn="0" w:lastRowLastColumn="0"/>
            </w:pPr>
            <w:r>
              <w:t>C</w:t>
            </w:r>
            <w:r w:rsidR="0019450F" w:rsidRPr="00730893">
              <w:t xml:space="preserve">alling you </w:t>
            </w:r>
            <w:r w:rsidR="00A20FA8">
              <w:t>‘</w:t>
            </w:r>
            <w:r w:rsidR="0019450F" w:rsidRPr="00730893">
              <w:t>too sensitive</w:t>
            </w:r>
            <w:r w:rsidR="00A20FA8">
              <w:t>’</w:t>
            </w:r>
            <w:r>
              <w:t>,</w:t>
            </w:r>
            <w:r w:rsidR="0019450F" w:rsidRPr="00730893">
              <w:t xml:space="preserve"> playing mind games or making you feel crazy (also known as gaslighting)</w:t>
            </w:r>
            <w:r>
              <w:t>.</w:t>
            </w:r>
          </w:p>
          <w:p w14:paraId="79CD1454" w14:textId="3FD05A86" w:rsidR="0019450F" w:rsidRPr="00730893" w:rsidRDefault="00CC50DD" w:rsidP="0019450F">
            <w:pPr>
              <w:pStyle w:val="ListBullet"/>
              <w:cnfStyle w:val="000000010000" w:firstRow="0" w:lastRow="0" w:firstColumn="0" w:lastColumn="0" w:oddVBand="0" w:evenVBand="0" w:oddHBand="0" w:evenHBand="1" w:firstRowFirstColumn="0" w:firstRowLastColumn="0" w:lastRowFirstColumn="0" w:lastRowLastColumn="0"/>
            </w:pPr>
            <w:r>
              <w:t>H</w:t>
            </w:r>
            <w:r w:rsidR="0019450F" w:rsidRPr="00730893">
              <w:t>umiliation and shaming, either publicly or privately</w:t>
            </w:r>
            <w:r>
              <w:t>.</w:t>
            </w:r>
          </w:p>
          <w:p w14:paraId="4B91DA1E" w14:textId="372DA970" w:rsidR="0019450F" w:rsidRPr="00730893" w:rsidRDefault="00CC50DD" w:rsidP="0019450F">
            <w:pPr>
              <w:pStyle w:val="ListBullet"/>
              <w:cnfStyle w:val="000000010000" w:firstRow="0" w:lastRow="0" w:firstColumn="0" w:lastColumn="0" w:oddVBand="0" w:evenVBand="0" w:oddHBand="0" w:evenHBand="1" w:firstRowFirstColumn="0" w:firstRowLastColumn="0" w:lastRowFirstColumn="0" w:lastRowLastColumn="0"/>
            </w:pPr>
            <w:r>
              <w:t>U</w:t>
            </w:r>
            <w:r w:rsidR="0019450F" w:rsidRPr="00730893">
              <w:t>sing jealousy to justify their actions</w:t>
            </w:r>
            <w:r>
              <w:t>.</w:t>
            </w:r>
          </w:p>
          <w:p w14:paraId="356997A0" w14:textId="6DC9F099" w:rsidR="0019450F" w:rsidRPr="00730893" w:rsidRDefault="00CC50DD" w:rsidP="0019450F">
            <w:pPr>
              <w:pStyle w:val="ListBullet"/>
              <w:cnfStyle w:val="000000010000" w:firstRow="0" w:lastRow="0" w:firstColumn="0" w:lastColumn="0" w:oddVBand="0" w:evenVBand="0" w:oddHBand="0" w:evenHBand="1" w:firstRowFirstColumn="0" w:firstRowLastColumn="0" w:lastRowFirstColumn="0" w:lastRowLastColumn="0"/>
            </w:pPr>
            <w:r>
              <w:t>T</w:t>
            </w:r>
            <w:r w:rsidR="0019450F" w:rsidRPr="00730893">
              <w:t>rying to guilt you as a control mechanism</w:t>
            </w:r>
            <w:r>
              <w:t>.</w:t>
            </w:r>
          </w:p>
          <w:p w14:paraId="0F5685E4" w14:textId="07FF2691" w:rsidR="00EA4468" w:rsidRPr="00730893" w:rsidRDefault="00CC50DD" w:rsidP="0019450F">
            <w:pPr>
              <w:pStyle w:val="ListBullet"/>
              <w:cnfStyle w:val="000000010000" w:firstRow="0" w:lastRow="0" w:firstColumn="0" w:lastColumn="0" w:oddVBand="0" w:evenVBand="0" w:oddHBand="0" w:evenHBand="1" w:firstRowFirstColumn="0" w:firstRowLastColumn="0" w:lastRowFirstColumn="0" w:lastRowLastColumn="0"/>
            </w:pPr>
            <w:r>
              <w:t>U</w:t>
            </w:r>
            <w:r w:rsidR="0019450F" w:rsidRPr="00730893">
              <w:t xml:space="preserve">sing your love or goodwill against you – for example, </w:t>
            </w:r>
            <w:r w:rsidR="00A20FA8">
              <w:t>‘</w:t>
            </w:r>
            <w:r w:rsidR="00211BB3">
              <w:t>I</w:t>
            </w:r>
            <w:r w:rsidR="0019450F" w:rsidRPr="00730893">
              <w:t xml:space="preserve">f you loved </w:t>
            </w:r>
            <w:proofErr w:type="gramStart"/>
            <w:r w:rsidR="0019450F" w:rsidRPr="00730893">
              <w:t>me</w:t>
            </w:r>
            <w:proofErr w:type="gramEnd"/>
            <w:r w:rsidR="0019450F" w:rsidRPr="00730893">
              <w:t xml:space="preserve"> you would</w:t>
            </w:r>
            <w:r w:rsidR="00876064">
              <w:t> </w:t>
            </w:r>
            <w:r w:rsidR="0019450F" w:rsidRPr="00730893">
              <w:t>…</w:t>
            </w:r>
            <w:r w:rsidR="00A20FA8">
              <w:t>’</w:t>
            </w:r>
          </w:p>
        </w:tc>
      </w:tr>
      <w:tr w:rsidR="00EA4468" w:rsidRPr="00730893" w14:paraId="7D2F195B" w14:textId="37A94CF8" w:rsidTr="00AF0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57A236C" w14:textId="77777777" w:rsidR="00EA4468" w:rsidRPr="00730893" w:rsidRDefault="00EA4468" w:rsidP="00CE6D74">
            <w:pPr>
              <w:rPr>
                <w:rStyle w:val="Strong"/>
              </w:rPr>
            </w:pPr>
            <w:r w:rsidRPr="00730893">
              <w:rPr>
                <w:rStyle w:val="Strong"/>
              </w:rPr>
              <w:t>Isolation</w:t>
            </w:r>
          </w:p>
          <w:p w14:paraId="28672AF2" w14:textId="6035191E" w:rsidR="00855E5E" w:rsidRPr="00730893" w:rsidRDefault="00CC50DD" w:rsidP="00CE6D74">
            <w:r>
              <w:t>I</w:t>
            </w:r>
            <w:r w:rsidR="00855E5E" w:rsidRPr="00730893">
              <w:t xml:space="preserve">ntentionally separate the victim </w:t>
            </w:r>
            <w:r w:rsidR="00855E5E" w:rsidRPr="00730893">
              <w:lastRenderedPageBreak/>
              <w:t>survivor from their regular support networks, such as friends, family, jobs and hobbies.</w:t>
            </w:r>
          </w:p>
        </w:tc>
        <w:tc>
          <w:tcPr>
            <w:tcW w:w="10454" w:type="dxa"/>
          </w:tcPr>
          <w:p w14:paraId="13D33DE4" w14:textId="60CD55F9" w:rsidR="00855E5E" w:rsidRPr="00730893" w:rsidRDefault="00CC50DD" w:rsidP="00855E5E">
            <w:pPr>
              <w:pStyle w:val="ListBullet"/>
              <w:cnfStyle w:val="000000100000" w:firstRow="0" w:lastRow="0" w:firstColumn="0" w:lastColumn="0" w:oddVBand="0" w:evenVBand="0" w:oddHBand="1" w:evenHBand="0" w:firstRowFirstColumn="0" w:firstRowLastColumn="0" w:lastRowFirstColumn="0" w:lastRowLastColumn="0"/>
            </w:pPr>
            <w:r>
              <w:lastRenderedPageBreak/>
              <w:t>C</w:t>
            </w:r>
            <w:r w:rsidR="00855E5E" w:rsidRPr="00730893">
              <w:t>ontrolling who you can see and where you can go</w:t>
            </w:r>
            <w:r>
              <w:t>.</w:t>
            </w:r>
          </w:p>
          <w:p w14:paraId="29FA074E" w14:textId="40682898" w:rsidR="00855E5E" w:rsidRPr="00730893" w:rsidRDefault="00CC50DD" w:rsidP="00855E5E">
            <w:pPr>
              <w:pStyle w:val="ListBullet"/>
              <w:cnfStyle w:val="000000100000" w:firstRow="0" w:lastRow="0" w:firstColumn="0" w:lastColumn="0" w:oddVBand="0" w:evenVBand="0" w:oddHBand="1" w:evenHBand="0" w:firstRowFirstColumn="0" w:firstRowLastColumn="0" w:lastRowFirstColumn="0" w:lastRowLastColumn="0"/>
            </w:pPr>
            <w:r>
              <w:t>L</w:t>
            </w:r>
            <w:r w:rsidR="00855E5E" w:rsidRPr="00730893">
              <w:t>imiting spending money and tracking expenditure</w:t>
            </w:r>
            <w:r>
              <w:t>.</w:t>
            </w:r>
          </w:p>
          <w:p w14:paraId="77F70D01" w14:textId="76EA21B6" w:rsidR="00855E5E" w:rsidRPr="00730893" w:rsidRDefault="00CC50DD" w:rsidP="00855E5E">
            <w:pPr>
              <w:pStyle w:val="ListBullet"/>
              <w:cnfStyle w:val="000000100000" w:firstRow="0" w:lastRow="0" w:firstColumn="0" w:lastColumn="0" w:oddVBand="0" w:evenVBand="0" w:oddHBand="1" w:evenHBand="0" w:firstRowFirstColumn="0" w:firstRowLastColumn="0" w:lastRowFirstColumn="0" w:lastRowLastColumn="0"/>
            </w:pPr>
            <w:r>
              <w:lastRenderedPageBreak/>
              <w:t>C</w:t>
            </w:r>
            <w:r w:rsidR="00855E5E" w:rsidRPr="00730893">
              <w:t>ontrolling what you wear, watch or read</w:t>
            </w:r>
            <w:r>
              <w:t>.</w:t>
            </w:r>
          </w:p>
          <w:p w14:paraId="5BBADF1D" w14:textId="3D4676D3" w:rsidR="00855E5E" w:rsidRPr="00730893" w:rsidRDefault="00CC50DD" w:rsidP="00855E5E">
            <w:pPr>
              <w:pStyle w:val="ListBullet"/>
              <w:cnfStyle w:val="000000100000" w:firstRow="0" w:lastRow="0" w:firstColumn="0" w:lastColumn="0" w:oddVBand="0" w:evenVBand="0" w:oddHBand="1" w:evenHBand="0" w:firstRowFirstColumn="0" w:firstRowLastColumn="0" w:lastRowFirstColumn="0" w:lastRowLastColumn="0"/>
            </w:pPr>
            <w:r>
              <w:t>R</w:t>
            </w:r>
            <w:r w:rsidR="00855E5E" w:rsidRPr="00730893">
              <w:t>efusing you access to a driver’s licence or car</w:t>
            </w:r>
            <w:r>
              <w:t>.</w:t>
            </w:r>
          </w:p>
          <w:p w14:paraId="74FAAAB8" w14:textId="4A3B535E" w:rsidR="00EA4468" w:rsidRPr="00730893" w:rsidRDefault="00CC50DD" w:rsidP="00855E5E">
            <w:pPr>
              <w:pStyle w:val="ListBullet"/>
              <w:cnfStyle w:val="000000100000" w:firstRow="0" w:lastRow="0" w:firstColumn="0" w:lastColumn="0" w:oddVBand="0" w:evenVBand="0" w:oddHBand="1" w:evenHBand="0" w:firstRowFirstColumn="0" w:firstRowLastColumn="0" w:lastRowFirstColumn="0" w:lastRowLastColumn="0"/>
            </w:pPr>
            <w:r>
              <w:t>I</w:t>
            </w:r>
            <w:r w:rsidR="00855E5E" w:rsidRPr="00730893">
              <w:t>nsisting on when you should be home and checking up on you while out.</w:t>
            </w:r>
          </w:p>
        </w:tc>
      </w:tr>
      <w:tr w:rsidR="00855E5E" w:rsidRPr="00730893" w14:paraId="4979356C" w14:textId="77777777" w:rsidTr="00AF0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66EE5F9" w14:textId="77777777" w:rsidR="00855E5E" w:rsidRPr="00730893" w:rsidRDefault="00FF2643" w:rsidP="00CE6D74">
            <w:pPr>
              <w:rPr>
                <w:rStyle w:val="Strong"/>
              </w:rPr>
            </w:pPr>
            <w:r w:rsidRPr="00730893">
              <w:rPr>
                <w:rStyle w:val="Strong"/>
              </w:rPr>
              <w:lastRenderedPageBreak/>
              <w:t>Financial abuse</w:t>
            </w:r>
          </w:p>
          <w:p w14:paraId="1DC1E1E3" w14:textId="018A9FC7" w:rsidR="00264423" w:rsidRPr="00730893" w:rsidRDefault="00CC50DD" w:rsidP="00CE6D74">
            <w:r>
              <w:t>A</w:t>
            </w:r>
            <w:r w:rsidR="00264423" w:rsidRPr="00730893">
              <w:t xml:space="preserve"> pattern of behaviours where one person is limited or unable to access, maintain or use their economic resources, including money.</w:t>
            </w:r>
          </w:p>
        </w:tc>
        <w:tc>
          <w:tcPr>
            <w:tcW w:w="10454" w:type="dxa"/>
          </w:tcPr>
          <w:p w14:paraId="2AE6426F" w14:textId="492CECAF" w:rsidR="002D4F53" w:rsidRPr="00730893" w:rsidRDefault="00CC50DD" w:rsidP="002D4F53">
            <w:pPr>
              <w:pStyle w:val="ListBullet"/>
              <w:cnfStyle w:val="000000010000" w:firstRow="0" w:lastRow="0" w:firstColumn="0" w:lastColumn="0" w:oddVBand="0" w:evenVBand="0" w:oddHBand="0" w:evenHBand="1" w:firstRowFirstColumn="0" w:firstRowLastColumn="0" w:lastRowFirstColumn="0" w:lastRowLastColumn="0"/>
            </w:pPr>
            <w:r>
              <w:t>C</w:t>
            </w:r>
            <w:r w:rsidR="002D4F53" w:rsidRPr="00730893">
              <w:t>ontrolling access to family money</w:t>
            </w:r>
            <w:r>
              <w:t>.</w:t>
            </w:r>
          </w:p>
          <w:p w14:paraId="5E8F569E" w14:textId="5B80E298" w:rsidR="002D4F53" w:rsidRPr="00730893" w:rsidRDefault="00CC50DD" w:rsidP="002D4F53">
            <w:pPr>
              <w:pStyle w:val="ListBullet"/>
              <w:cnfStyle w:val="000000010000" w:firstRow="0" w:lastRow="0" w:firstColumn="0" w:lastColumn="0" w:oddVBand="0" w:evenVBand="0" w:oddHBand="0" w:evenHBand="1" w:firstRowFirstColumn="0" w:firstRowLastColumn="0" w:lastRowFirstColumn="0" w:lastRowLastColumn="0"/>
            </w:pPr>
            <w:r>
              <w:t>M</w:t>
            </w:r>
            <w:r w:rsidR="002D4F53" w:rsidRPr="00730893">
              <w:t>aking all the decisions about finances and spending on behalf of you both</w:t>
            </w:r>
            <w:r>
              <w:t>.</w:t>
            </w:r>
          </w:p>
          <w:p w14:paraId="3BFAD160" w14:textId="7A81C612" w:rsidR="002D4F53" w:rsidRPr="00730893" w:rsidRDefault="00CC50DD" w:rsidP="002D4F53">
            <w:pPr>
              <w:pStyle w:val="ListBullet"/>
              <w:cnfStyle w:val="000000010000" w:firstRow="0" w:lastRow="0" w:firstColumn="0" w:lastColumn="0" w:oddVBand="0" w:evenVBand="0" w:oddHBand="0" w:evenHBand="1" w:firstRowFirstColumn="0" w:firstRowLastColumn="0" w:lastRowFirstColumn="0" w:lastRowLastColumn="0"/>
            </w:pPr>
            <w:r>
              <w:t>I</w:t>
            </w:r>
            <w:r w:rsidR="002D4F53" w:rsidRPr="00730893">
              <w:t>nsisting that paying for family bills is unreasonable</w:t>
            </w:r>
            <w:r>
              <w:t>.</w:t>
            </w:r>
          </w:p>
          <w:p w14:paraId="203F31E2" w14:textId="47A20D64" w:rsidR="002D4F53" w:rsidRPr="00730893" w:rsidRDefault="00CC50DD" w:rsidP="002D4F53">
            <w:pPr>
              <w:pStyle w:val="ListBullet"/>
              <w:cnfStyle w:val="000000010000" w:firstRow="0" w:lastRow="0" w:firstColumn="0" w:lastColumn="0" w:oddVBand="0" w:evenVBand="0" w:oddHBand="0" w:evenHBand="1" w:firstRowFirstColumn="0" w:firstRowLastColumn="0" w:lastRowFirstColumn="0" w:lastRowLastColumn="0"/>
            </w:pPr>
            <w:r>
              <w:t>I</w:t>
            </w:r>
            <w:r w:rsidR="002D4F53" w:rsidRPr="00730893">
              <w:t xml:space="preserve">mpacting </w:t>
            </w:r>
            <w:r w:rsidR="00206790" w:rsidRPr="00730893">
              <w:t>someone’s</w:t>
            </w:r>
            <w:r w:rsidR="002D4F53" w:rsidRPr="00730893">
              <w:t xml:space="preserve"> ability to earn </w:t>
            </w:r>
            <w:r w:rsidR="00211BB3">
              <w:t xml:space="preserve">their </w:t>
            </w:r>
            <w:r w:rsidR="002D4F53" w:rsidRPr="00730893">
              <w:t>own money or maintain employment</w:t>
            </w:r>
            <w:r>
              <w:t>.</w:t>
            </w:r>
          </w:p>
          <w:p w14:paraId="3369750F" w14:textId="1C9887D6" w:rsidR="002D4F53" w:rsidRPr="00730893" w:rsidRDefault="009328B8" w:rsidP="002D4F53">
            <w:pPr>
              <w:pStyle w:val="ListBullet"/>
              <w:cnfStyle w:val="000000010000" w:firstRow="0" w:lastRow="0" w:firstColumn="0" w:lastColumn="0" w:oddVBand="0" w:evenVBand="0" w:oddHBand="0" w:evenHBand="1" w:firstRowFirstColumn="0" w:firstRowLastColumn="0" w:lastRowFirstColumn="0" w:lastRowLastColumn="0"/>
            </w:pPr>
            <w:r>
              <w:t xml:space="preserve">Taking </w:t>
            </w:r>
            <w:r w:rsidR="00206790" w:rsidRPr="00730893">
              <w:t>someone’s</w:t>
            </w:r>
            <w:r w:rsidR="002D4F53" w:rsidRPr="00730893">
              <w:t xml:space="preserve"> money</w:t>
            </w:r>
            <w:r w:rsidR="00CC50DD">
              <w:t>.</w:t>
            </w:r>
          </w:p>
          <w:p w14:paraId="320373AB" w14:textId="49E76FF0" w:rsidR="00855E5E" w:rsidRPr="00730893" w:rsidRDefault="00CC50DD" w:rsidP="002D4F53">
            <w:pPr>
              <w:pStyle w:val="ListBullet"/>
              <w:cnfStyle w:val="000000010000" w:firstRow="0" w:lastRow="0" w:firstColumn="0" w:lastColumn="0" w:oddVBand="0" w:evenVBand="0" w:oddHBand="0" w:evenHBand="1" w:firstRowFirstColumn="0" w:firstRowLastColumn="0" w:lastRowFirstColumn="0" w:lastRowLastColumn="0"/>
            </w:pPr>
            <w:r>
              <w:t>I</w:t>
            </w:r>
            <w:r w:rsidR="002D4F53" w:rsidRPr="00730893">
              <w:t>ncurring debts on behalf of you both without your consent.</w:t>
            </w:r>
          </w:p>
        </w:tc>
      </w:tr>
      <w:tr w:rsidR="003A3FC5" w:rsidRPr="00730893" w14:paraId="25DFFB3C" w14:textId="77777777" w:rsidTr="00AF0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9BD652D" w14:textId="77777777" w:rsidR="003A3FC5" w:rsidRPr="00730893" w:rsidRDefault="003A3FC5" w:rsidP="00CE6D74">
            <w:pPr>
              <w:rPr>
                <w:rStyle w:val="Strong"/>
              </w:rPr>
            </w:pPr>
            <w:r w:rsidRPr="00730893">
              <w:rPr>
                <w:rStyle w:val="Strong"/>
              </w:rPr>
              <w:t>Image-based abuse</w:t>
            </w:r>
          </w:p>
          <w:p w14:paraId="3C26FAD5" w14:textId="549B3921" w:rsidR="003A3FC5" w:rsidRPr="00730893" w:rsidRDefault="006F7C51" w:rsidP="00CE6D74">
            <w:r>
              <w:t>W</w:t>
            </w:r>
            <w:r w:rsidR="003A3FC5" w:rsidRPr="00730893">
              <w:t>hen a nude or sexual image of a person is shared</w:t>
            </w:r>
            <w:r w:rsidR="003A584B" w:rsidRPr="00730893">
              <w:t>, or threatened to be shared,</w:t>
            </w:r>
            <w:r w:rsidR="003A3FC5" w:rsidRPr="00730893">
              <w:t xml:space="preserve"> without their consent or permission</w:t>
            </w:r>
            <w:r>
              <w:t>.</w:t>
            </w:r>
          </w:p>
        </w:tc>
        <w:tc>
          <w:tcPr>
            <w:tcW w:w="10454" w:type="dxa"/>
          </w:tcPr>
          <w:p w14:paraId="0327BE7E" w14:textId="289EA992" w:rsidR="006D3389" w:rsidRPr="00730893" w:rsidRDefault="006F7C51" w:rsidP="006D3389">
            <w:pPr>
              <w:pStyle w:val="ListBullet"/>
              <w:cnfStyle w:val="000000100000" w:firstRow="0" w:lastRow="0" w:firstColumn="0" w:lastColumn="0" w:oddVBand="0" w:evenVBand="0" w:oddHBand="1" w:evenHBand="0" w:firstRowFirstColumn="0" w:firstRowLastColumn="0" w:lastRowFirstColumn="0" w:lastRowLastColumn="0"/>
            </w:pPr>
            <w:r>
              <w:t>T</w:t>
            </w:r>
            <w:r w:rsidR="009F50E4" w:rsidRPr="00730893">
              <w:t>aking, sharing or posting a nude or sexual image of another person without their permission</w:t>
            </w:r>
            <w:r>
              <w:t>.</w:t>
            </w:r>
          </w:p>
          <w:p w14:paraId="225A9E15" w14:textId="33117484" w:rsidR="006D3389" w:rsidRPr="00730893" w:rsidRDefault="006F7C51" w:rsidP="006D3389">
            <w:pPr>
              <w:pStyle w:val="ListBullet"/>
              <w:cnfStyle w:val="000000100000" w:firstRow="0" w:lastRow="0" w:firstColumn="0" w:lastColumn="0" w:oddVBand="0" w:evenVBand="0" w:oddHBand="1" w:evenHBand="0" w:firstRowFirstColumn="0" w:firstRowLastColumn="0" w:lastRowFirstColumn="0" w:lastRowLastColumn="0"/>
            </w:pPr>
            <w:r>
              <w:t>P</w:t>
            </w:r>
            <w:r w:rsidR="009F50E4" w:rsidRPr="00730893">
              <w:t xml:space="preserve">hotoshopping a person’s image onto a sexually explicit photograph or video (known as </w:t>
            </w:r>
            <w:r w:rsidR="00211BB3">
              <w:t>‘</w:t>
            </w:r>
            <w:r w:rsidR="009F50E4" w:rsidRPr="00730893">
              <w:t>deep fakes</w:t>
            </w:r>
            <w:r w:rsidR="00211BB3">
              <w:t>’</w:t>
            </w:r>
            <w:r w:rsidR="009F50E4" w:rsidRPr="00730893">
              <w:t>)</w:t>
            </w:r>
            <w:r>
              <w:t>.</w:t>
            </w:r>
          </w:p>
          <w:p w14:paraId="096F46AD" w14:textId="3AAC0456" w:rsidR="006D3389" w:rsidRPr="00730893" w:rsidRDefault="006F7C51" w:rsidP="006D3389">
            <w:pPr>
              <w:pStyle w:val="ListBullet"/>
              <w:cnfStyle w:val="000000100000" w:firstRow="0" w:lastRow="0" w:firstColumn="0" w:lastColumn="0" w:oddVBand="0" w:evenVBand="0" w:oddHBand="1" w:evenHBand="0" w:firstRowFirstColumn="0" w:firstRowLastColumn="0" w:lastRowFirstColumn="0" w:lastRowLastColumn="0"/>
            </w:pPr>
            <w:r>
              <w:t>T</w:t>
            </w:r>
            <w:r w:rsidR="009F50E4" w:rsidRPr="00730893">
              <w:t xml:space="preserve">aking an image of a woman’s breasts or cleavage without her permission (known as </w:t>
            </w:r>
            <w:r w:rsidR="009F50E4" w:rsidRPr="00730893">
              <w:lastRenderedPageBreak/>
              <w:t>‘downblousing’)</w:t>
            </w:r>
            <w:r>
              <w:t>.</w:t>
            </w:r>
          </w:p>
          <w:p w14:paraId="0CF7136C" w14:textId="742F2BC2" w:rsidR="006D3389" w:rsidRPr="00730893" w:rsidRDefault="006F7C51" w:rsidP="006D3389">
            <w:pPr>
              <w:pStyle w:val="ListBullet"/>
              <w:cnfStyle w:val="000000100000" w:firstRow="0" w:lastRow="0" w:firstColumn="0" w:lastColumn="0" w:oddVBand="0" w:evenVBand="0" w:oddHBand="1" w:evenHBand="0" w:firstRowFirstColumn="0" w:firstRowLastColumn="0" w:lastRowFirstColumn="0" w:lastRowLastColumn="0"/>
            </w:pPr>
            <w:r>
              <w:t>T</w:t>
            </w:r>
            <w:r w:rsidR="009F50E4" w:rsidRPr="00730893">
              <w:t>aking an image up a woman’s skirt without her permission (known as ‘upskirting’)</w:t>
            </w:r>
            <w:r>
              <w:t>.</w:t>
            </w:r>
          </w:p>
          <w:p w14:paraId="7DB0CF07" w14:textId="50AEAD7B" w:rsidR="006D3389" w:rsidRPr="00730893" w:rsidRDefault="006F7C51" w:rsidP="006D3389">
            <w:pPr>
              <w:pStyle w:val="ListBullet"/>
              <w:cnfStyle w:val="000000100000" w:firstRow="0" w:lastRow="0" w:firstColumn="0" w:lastColumn="0" w:oddVBand="0" w:evenVBand="0" w:oddHBand="1" w:evenHBand="0" w:firstRowFirstColumn="0" w:firstRowLastColumn="0" w:lastRowFirstColumn="0" w:lastRowLastColumn="0"/>
            </w:pPr>
            <w:r>
              <w:t>S</w:t>
            </w:r>
            <w:r w:rsidR="009F50E4" w:rsidRPr="00730893">
              <w:t>ecretly filming consensual sexual activity, having a shower or going to the toilet</w:t>
            </w:r>
            <w:r>
              <w:t>.</w:t>
            </w:r>
          </w:p>
          <w:p w14:paraId="0303339C" w14:textId="76C835E6" w:rsidR="006D3389" w:rsidRPr="00730893" w:rsidRDefault="006F7C51" w:rsidP="006D3389">
            <w:pPr>
              <w:pStyle w:val="ListBullet"/>
              <w:cnfStyle w:val="000000100000" w:firstRow="0" w:lastRow="0" w:firstColumn="0" w:lastColumn="0" w:oddVBand="0" w:evenVBand="0" w:oddHBand="1" w:evenHBand="0" w:firstRowFirstColumn="0" w:firstRowLastColumn="0" w:lastRowFirstColumn="0" w:lastRowLastColumn="0"/>
            </w:pPr>
            <w:r>
              <w:t>S</w:t>
            </w:r>
            <w:r w:rsidR="009F50E4" w:rsidRPr="00730893">
              <w:t>haring an image of a person without the religious or cultural clothes or accessories they would normally wear in public</w:t>
            </w:r>
            <w:r>
              <w:t>.</w:t>
            </w:r>
          </w:p>
          <w:p w14:paraId="45737260" w14:textId="79C8C2CB" w:rsidR="006D3389" w:rsidRPr="00730893" w:rsidRDefault="006F7C51" w:rsidP="006D3389">
            <w:pPr>
              <w:pStyle w:val="ListBullet"/>
              <w:cnfStyle w:val="000000100000" w:firstRow="0" w:lastRow="0" w:firstColumn="0" w:lastColumn="0" w:oddVBand="0" w:evenVBand="0" w:oddHBand="1" w:evenHBand="0" w:firstRowFirstColumn="0" w:firstRowLastColumn="0" w:lastRowFirstColumn="0" w:lastRowLastColumn="0"/>
            </w:pPr>
            <w:r>
              <w:t>T</w:t>
            </w:r>
            <w:r w:rsidR="009F50E4" w:rsidRPr="00730893">
              <w:t xml:space="preserve">hreatening to distribute nude or sexual images of another person, even if these images don’t </w:t>
            </w:r>
            <w:proofErr w:type="gramStart"/>
            <w:r w:rsidR="009F50E4" w:rsidRPr="00730893">
              <w:t>actually exist</w:t>
            </w:r>
            <w:proofErr w:type="gramEnd"/>
            <w:r>
              <w:t>.</w:t>
            </w:r>
          </w:p>
          <w:p w14:paraId="3E71914D" w14:textId="25E5EAE5" w:rsidR="003A3FC5" w:rsidRPr="00730893" w:rsidRDefault="006F7C51" w:rsidP="006D3389">
            <w:pPr>
              <w:pStyle w:val="ListBullet"/>
              <w:cnfStyle w:val="000000100000" w:firstRow="0" w:lastRow="0" w:firstColumn="0" w:lastColumn="0" w:oddVBand="0" w:evenVBand="0" w:oddHBand="1" w:evenHBand="0" w:firstRowFirstColumn="0" w:firstRowLastColumn="0" w:lastRowFirstColumn="0" w:lastRowLastColumn="0"/>
            </w:pPr>
            <w:r>
              <w:t>I</w:t>
            </w:r>
            <w:r w:rsidR="009F50E4" w:rsidRPr="00730893">
              <w:t>dentifying the person in the image and encouraging others to contact the person and post abusive comments about the image</w:t>
            </w:r>
            <w:r>
              <w:t>.</w:t>
            </w:r>
          </w:p>
        </w:tc>
      </w:tr>
    </w:tbl>
    <w:p w14:paraId="6B913F6E" w14:textId="011BB7FD" w:rsidR="00BB5AFA" w:rsidRPr="00730893" w:rsidRDefault="00FF2643" w:rsidP="00093FA7">
      <w:r w:rsidRPr="00730893">
        <w:lastRenderedPageBreak/>
        <w:t xml:space="preserve">Source: </w:t>
      </w:r>
      <w:hyperlink r:id="rId45" w:history="1">
        <w:r w:rsidRPr="00730893">
          <w:rPr>
            <w:rStyle w:val="Hyperlink"/>
          </w:rPr>
          <w:t>Relationships Australia – NSW</w:t>
        </w:r>
      </w:hyperlink>
      <w:r w:rsidRPr="00730893">
        <w:t xml:space="preserve"> </w:t>
      </w:r>
      <w:r w:rsidR="00525DCF">
        <w:t xml:space="preserve">(2024) </w:t>
      </w:r>
      <w:r w:rsidR="00835FDA" w:rsidRPr="00730893">
        <w:t xml:space="preserve">and </w:t>
      </w:r>
      <w:hyperlink r:id="rId46" w:history="1">
        <w:r w:rsidR="006F7C51">
          <w:rPr>
            <w:rStyle w:val="Hyperlink"/>
          </w:rPr>
          <w:t>1800RESPECT</w:t>
        </w:r>
      </w:hyperlink>
      <w:r w:rsidR="00525DCF">
        <w:t xml:space="preserve"> (n.d.)</w:t>
      </w:r>
      <w:r w:rsidR="006F7C51">
        <w:t>.</w:t>
      </w:r>
    </w:p>
    <w:p w14:paraId="0E68B4C7" w14:textId="77777777" w:rsidR="007046F4" w:rsidRPr="00730893" w:rsidRDefault="007046F4" w:rsidP="006F7C51">
      <w:r w:rsidRPr="00730893">
        <w:br w:type="page"/>
      </w:r>
    </w:p>
    <w:p w14:paraId="4A06CD94" w14:textId="67A6FE6C" w:rsidR="005F49F5" w:rsidRPr="00730893" w:rsidRDefault="005F49F5" w:rsidP="005F49F5">
      <w:pPr>
        <w:pStyle w:val="Heading1"/>
      </w:pPr>
      <w:bookmarkStart w:id="44" w:name="_Appendix_12_–"/>
      <w:bookmarkStart w:id="45" w:name="_Toc225430051"/>
      <w:bookmarkEnd w:id="44"/>
      <w:r w:rsidRPr="00730893">
        <w:lastRenderedPageBreak/>
        <w:t xml:space="preserve">Appendix </w:t>
      </w:r>
      <w:r w:rsidR="0096315C" w:rsidRPr="00730893">
        <w:t>12</w:t>
      </w:r>
      <w:r w:rsidRPr="00730893">
        <w:t xml:space="preserve"> – support service scenarios</w:t>
      </w:r>
      <w:bookmarkEnd w:id="45"/>
    </w:p>
    <w:p w14:paraId="1C7F1BBA" w14:textId="527FE8CE" w:rsidR="00F45DB8" w:rsidRPr="00730893" w:rsidRDefault="005F49F5" w:rsidP="005F49F5">
      <w:r w:rsidRPr="00730893">
        <w:rPr>
          <w:rStyle w:val="Strong"/>
        </w:rPr>
        <w:t>Scenario 1:</w:t>
      </w:r>
      <w:r w:rsidRPr="00730893">
        <w:t xml:space="preserve"> </w:t>
      </w:r>
      <w:r w:rsidR="00410F39" w:rsidRPr="00730893">
        <w:t xml:space="preserve">Sarah has been dating her </w:t>
      </w:r>
      <w:r w:rsidR="00EB0ED6" w:rsidRPr="00730893">
        <w:t>partner</w:t>
      </w:r>
      <w:r w:rsidR="00410F39" w:rsidRPr="00730893">
        <w:t xml:space="preserve"> for </w:t>
      </w:r>
      <w:r w:rsidR="00710F91">
        <w:t>6</w:t>
      </w:r>
      <w:r w:rsidR="00710F91" w:rsidRPr="00730893">
        <w:t xml:space="preserve"> </w:t>
      </w:r>
      <w:r w:rsidR="00410F39" w:rsidRPr="00730893">
        <w:t xml:space="preserve">months. Lately, </w:t>
      </w:r>
      <w:r w:rsidR="00EB0ED6" w:rsidRPr="00730893">
        <w:t xml:space="preserve">they have </w:t>
      </w:r>
      <w:r w:rsidR="00410F39" w:rsidRPr="00730893">
        <w:t xml:space="preserve">been making constant negative comments about Sarah’s appearance, telling her she’s </w:t>
      </w:r>
      <w:r w:rsidR="00A20FA8">
        <w:t>‘</w:t>
      </w:r>
      <w:r w:rsidR="00410F39" w:rsidRPr="00730893">
        <w:t>too fat</w:t>
      </w:r>
      <w:r w:rsidR="00A20FA8">
        <w:t>’</w:t>
      </w:r>
      <w:r w:rsidR="00410F39" w:rsidRPr="00730893">
        <w:t xml:space="preserve"> or </w:t>
      </w:r>
      <w:r w:rsidR="00A20FA8">
        <w:t>‘</w:t>
      </w:r>
      <w:r w:rsidR="00410F39" w:rsidRPr="00730893">
        <w:t>ugly</w:t>
      </w:r>
      <w:r w:rsidR="00A20FA8">
        <w:t>’</w:t>
      </w:r>
      <w:r w:rsidR="00410F39" w:rsidRPr="00730893">
        <w:t xml:space="preserve"> in front of their friends. </w:t>
      </w:r>
      <w:r w:rsidR="00EB0ED6" w:rsidRPr="00730893">
        <w:t>They</w:t>
      </w:r>
      <w:r w:rsidR="00410F39" w:rsidRPr="00730893">
        <w:t xml:space="preserve"> often criticis</w:t>
      </w:r>
      <w:r w:rsidR="00EB0ED6" w:rsidRPr="00730893">
        <w:t>e</w:t>
      </w:r>
      <w:r w:rsidR="00410F39" w:rsidRPr="00730893">
        <w:t xml:space="preserve"> her choices, like what she wears or who she spends time with. When Sarah tries to talk about how she feels, </w:t>
      </w:r>
      <w:r w:rsidR="00EB0ED6" w:rsidRPr="00730893">
        <w:t>they</w:t>
      </w:r>
      <w:r w:rsidR="00410F39" w:rsidRPr="00730893">
        <w:t xml:space="preserve"> </w:t>
      </w:r>
      <w:r w:rsidR="00EB0ED6" w:rsidRPr="00730893">
        <w:t>dismiss</w:t>
      </w:r>
      <w:r w:rsidR="00410F39" w:rsidRPr="00730893">
        <w:t xml:space="preserve"> her emotions and say she’s </w:t>
      </w:r>
      <w:r w:rsidR="00A20FA8">
        <w:t>‘</w:t>
      </w:r>
      <w:r w:rsidR="00410F39" w:rsidRPr="00730893">
        <w:t>too sensitive</w:t>
      </w:r>
      <w:r w:rsidR="00A20FA8">
        <w:t>’</w:t>
      </w:r>
      <w:r w:rsidR="006F7C51">
        <w:t>.</w:t>
      </w:r>
      <w:r w:rsidR="00410F39" w:rsidRPr="00730893">
        <w:t xml:space="preserve"> Over time, Sarah feels isolated from her friends and family and experiences anxiety and self-doubt.</w:t>
      </w:r>
    </w:p>
    <w:p w14:paraId="71502134" w14:textId="34BE14A7" w:rsidR="00410F39" w:rsidRPr="00730893" w:rsidRDefault="00030211" w:rsidP="005F49F5">
      <w:r w:rsidRPr="00730893">
        <w:rPr>
          <w:rStyle w:val="Strong"/>
        </w:rPr>
        <w:t>Scenario 2:</w:t>
      </w:r>
      <w:r w:rsidRPr="00730893">
        <w:t xml:space="preserve"> </w:t>
      </w:r>
      <w:r w:rsidR="00410F39" w:rsidRPr="00730893">
        <w:t xml:space="preserve">James is in a relationship with his </w:t>
      </w:r>
      <w:r w:rsidR="00EB0ED6" w:rsidRPr="00730893">
        <w:t>partner</w:t>
      </w:r>
      <w:r w:rsidR="00410F39" w:rsidRPr="00730893">
        <w:t>, who has recently started pushing and hitting him during arguments. The physical violence is escalating, and James feels scared and trapped. He worries that since he is a boy, people won’t believe him or take him seriously. He’s also unsure where to go for help or if he is allowed to leave the relationship.</w:t>
      </w:r>
    </w:p>
    <w:p w14:paraId="5A419A70" w14:textId="6B5D1E9D" w:rsidR="00F45DB8" w:rsidRPr="00730893" w:rsidRDefault="00F45DB8" w:rsidP="005F49F5">
      <w:r w:rsidRPr="00730893">
        <w:rPr>
          <w:rStyle w:val="Strong"/>
        </w:rPr>
        <w:t>Scenario 3:</w:t>
      </w:r>
      <w:r w:rsidRPr="00730893">
        <w:t xml:space="preserve"> Lily’s partner frequently yells at her during disagreements and calls her hurtful names like </w:t>
      </w:r>
      <w:r w:rsidR="00A20FA8">
        <w:t>‘</w:t>
      </w:r>
      <w:r w:rsidRPr="00730893">
        <w:t>stupid</w:t>
      </w:r>
      <w:r w:rsidR="00A20FA8">
        <w:t>’</w:t>
      </w:r>
      <w:r w:rsidRPr="00730893">
        <w:t xml:space="preserve"> and </w:t>
      </w:r>
      <w:r w:rsidR="00A20FA8">
        <w:t>‘</w:t>
      </w:r>
      <w:r w:rsidRPr="00730893">
        <w:t>worthless</w:t>
      </w:r>
      <w:r w:rsidR="00A20FA8">
        <w:t>’</w:t>
      </w:r>
      <w:r w:rsidR="006F7C51">
        <w:t>.</w:t>
      </w:r>
      <w:r w:rsidRPr="00730893">
        <w:t xml:space="preserve"> This happens at school, at home and through text messages where </w:t>
      </w:r>
      <w:r w:rsidR="00EB0ED6" w:rsidRPr="00730893">
        <w:t>they</w:t>
      </w:r>
      <w:r w:rsidRPr="00730893">
        <w:t xml:space="preserve"> </w:t>
      </w:r>
      <w:r w:rsidR="00EB0ED6" w:rsidRPr="00730893">
        <w:t>send</w:t>
      </w:r>
      <w:r w:rsidRPr="00730893">
        <w:t xml:space="preserve"> angry or insulting notes. Over time, Lily feels her confidence and self-esteem erode, and she begins to doubt her worth.</w:t>
      </w:r>
    </w:p>
    <w:p w14:paraId="17718E4A" w14:textId="1F083676" w:rsidR="0047371A" w:rsidRPr="00730893" w:rsidRDefault="0047371A" w:rsidP="005F49F5">
      <w:r w:rsidRPr="00730893">
        <w:rPr>
          <w:rStyle w:val="Strong"/>
        </w:rPr>
        <w:t>Scenario 4:</w:t>
      </w:r>
      <w:r w:rsidRPr="00730893">
        <w:t xml:space="preserve"> </w:t>
      </w:r>
      <w:r w:rsidR="004F0AD5" w:rsidRPr="00730893">
        <w:t xml:space="preserve">Tom’s </w:t>
      </w:r>
      <w:r w:rsidR="00EB0ED6" w:rsidRPr="00730893">
        <w:t>partner</w:t>
      </w:r>
      <w:r w:rsidR="004F0AD5" w:rsidRPr="00730893">
        <w:t xml:space="preserve"> pressures him to engage in sexual activities, including sending explicit photos and physical intimacy, even when he says he is uncomfortable or unsure. </w:t>
      </w:r>
      <w:r w:rsidR="00EB0ED6" w:rsidRPr="00730893">
        <w:t>They</w:t>
      </w:r>
      <w:r w:rsidR="004F0AD5" w:rsidRPr="00730893">
        <w:t xml:space="preserve"> insist that this is part of being in a relationship and threaten to end things if he refuses. Tom feels confused about his boundaries and worried about disappointing </w:t>
      </w:r>
      <w:r w:rsidR="00EB0ED6" w:rsidRPr="00730893">
        <w:t>them</w:t>
      </w:r>
      <w:r w:rsidR="004F0AD5" w:rsidRPr="00730893">
        <w:t xml:space="preserve"> or being judged by friends.</w:t>
      </w:r>
    </w:p>
    <w:p w14:paraId="4183C9A6" w14:textId="5E7E9E77" w:rsidR="005D55F7" w:rsidRPr="00730893" w:rsidRDefault="005D55F7" w:rsidP="005F49F5">
      <w:r w:rsidRPr="00730893">
        <w:rPr>
          <w:rStyle w:val="Strong"/>
        </w:rPr>
        <w:t>Scenario 5:</w:t>
      </w:r>
      <w:r w:rsidRPr="00730893">
        <w:t xml:space="preserve"> </w:t>
      </w:r>
      <w:r w:rsidR="004F0AD5" w:rsidRPr="00730893">
        <w:t xml:space="preserve">Emma’s partner constantly checks her phone without permission, reads her messages and accuses her of talking to other people. </w:t>
      </w:r>
      <w:r w:rsidR="00EB0ED6" w:rsidRPr="00730893">
        <w:t>They</w:t>
      </w:r>
      <w:r w:rsidR="004F0AD5" w:rsidRPr="00730893">
        <w:t xml:space="preserve"> send threatening texts demanding she reply immediately and pressures her to send intimate photos, threatening to share them if she doesn’t comply. Emma feels scared, controlled and unsure how to protect her privacy.</w:t>
      </w:r>
    </w:p>
    <w:p w14:paraId="526C97AE" w14:textId="3878E7E1" w:rsidR="005F49F5" w:rsidRPr="00730893" w:rsidRDefault="00F625CC" w:rsidP="005F49F5">
      <w:r w:rsidRPr="00730893">
        <w:rPr>
          <w:rStyle w:val="Strong"/>
        </w:rPr>
        <w:t>Scenario 6:</w:t>
      </w:r>
      <w:r w:rsidRPr="00730893">
        <w:t xml:space="preserve"> Jayden, is in a relationship where their partner frequently uses hateful language about Jayden’s gender identity, calling them derogatory names and threatening to ‘out’ them to family and friends. Jayden </w:t>
      </w:r>
      <w:proofErr w:type="gramStart"/>
      <w:r w:rsidRPr="00730893">
        <w:t>is scared of</w:t>
      </w:r>
      <w:proofErr w:type="gramEnd"/>
      <w:r w:rsidRPr="00730893">
        <w:t xml:space="preserve"> losing their support network and feels isolated.</w:t>
      </w:r>
      <w:r w:rsidR="005F49F5" w:rsidRPr="00730893">
        <w:br w:type="page"/>
      </w:r>
    </w:p>
    <w:p w14:paraId="68F47A93" w14:textId="1764C923" w:rsidR="00D12F37" w:rsidRPr="00730893" w:rsidRDefault="00BB5AFA" w:rsidP="00BB5AFA">
      <w:pPr>
        <w:pStyle w:val="Heading1"/>
      </w:pPr>
      <w:bookmarkStart w:id="46" w:name="_Appendix_13_–"/>
      <w:bookmarkStart w:id="47" w:name="_Toc225430052"/>
      <w:bookmarkEnd w:id="46"/>
      <w:r w:rsidRPr="00730893">
        <w:lastRenderedPageBreak/>
        <w:t>Appendix</w:t>
      </w:r>
      <w:r w:rsidR="00D12F37" w:rsidRPr="00730893">
        <w:t xml:space="preserve"> </w:t>
      </w:r>
      <w:r w:rsidR="0096315C" w:rsidRPr="00730893">
        <w:t>13</w:t>
      </w:r>
      <w:r w:rsidR="00D12F37" w:rsidRPr="00730893">
        <w:t xml:space="preserve"> – sex, gender and sexuality quiz</w:t>
      </w:r>
      <w:bookmarkEnd w:id="47"/>
    </w:p>
    <w:p w14:paraId="2A12E27A" w14:textId="77777777" w:rsidR="00937C6A" w:rsidRPr="00730893" w:rsidRDefault="00937C6A" w:rsidP="00CE0520">
      <w:pPr>
        <w:pStyle w:val="ListNumber"/>
        <w:numPr>
          <w:ilvl w:val="0"/>
          <w:numId w:val="16"/>
        </w:numPr>
      </w:pPr>
      <w:r w:rsidRPr="00730893">
        <w:t>Which of the following best describes sexuality?</w:t>
      </w:r>
    </w:p>
    <w:p w14:paraId="31872289" w14:textId="1B1F4EC7" w:rsidR="00937C6A" w:rsidRPr="00730893" w:rsidRDefault="00937C6A" w:rsidP="004B32A2">
      <w:pPr>
        <w:pStyle w:val="ListNumber2"/>
      </w:pPr>
      <w:r w:rsidRPr="00730893">
        <w:t>The clothes someone wears</w:t>
      </w:r>
      <w:r w:rsidR="00C27956">
        <w:t>.</w:t>
      </w:r>
    </w:p>
    <w:p w14:paraId="2844AECC" w14:textId="5326BCAF" w:rsidR="00937C6A" w:rsidRPr="00730893" w:rsidRDefault="00937C6A" w:rsidP="004B32A2">
      <w:pPr>
        <w:pStyle w:val="ListNumber2"/>
      </w:pPr>
      <w:r w:rsidRPr="00730893">
        <w:t>Who a person is emotionally, romantically or sexually attracted to</w:t>
      </w:r>
      <w:r w:rsidR="00C27956">
        <w:t>.</w:t>
      </w:r>
    </w:p>
    <w:p w14:paraId="6DF29775" w14:textId="2FA43CBD" w:rsidR="00937C6A" w:rsidRPr="00730893" w:rsidRDefault="00937C6A" w:rsidP="004B32A2">
      <w:pPr>
        <w:pStyle w:val="ListNumber2"/>
      </w:pPr>
      <w:r w:rsidRPr="00730893">
        <w:t>The biological differences between male and female bodies</w:t>
      </w:r>
      <w:r w:rsidR="00C27956">
        <w:t>.</w:t>
      </w:r>
    </w:p>
    <w:p w14:paraId="0EA94B0F" w14:textId="10D6BFC5" w:rsidR="00937C6A" w:rsidRPr="00730893" w:rsidRDefault="00937C6A" w:rsidP="004B32A2">
      <w:pPr>
        <w:pStyle w:val="ListNumber2"/>
      </w:pPr>
      <w:r w:rsidRPr="00730893">
        <w:t>How a person expresses themselves socially</w:t>
      </w:r>
      <w:r w:rsidR="00C27956">
        <w:t>.</w:t>
      </w:r>
    </w:p>
    <w:p w14:paraId="05E146A0" w14:textId="645EED74" w:rsidR="00937C6A" w:rsidRPr="00730893" w:rsidRDefault="00937C6A" w:rsidP="00AF02D1">
      <w:pPr>
        <w:pStyle w:val="FeatureBox4"/>
      </w:pPr>
      <w:r w:rsidRPr="00340104">
        <w:rPr>
          <w:b/>
          <w:bCs/>
        </w:rPr>
        <w:t>Answer</w:t>
      </w:r>
      <w:r w:rsidRPr="00730893">
        <w:t xml:space="preserve">: </w:t>
      </w:r>
      <w:r w:rsidR="004B32A2" w:rsidRPr="00730893">
        <w:t>b. Who a person is emotionally, romantically or sexually attracted to</w:t>
      </w:r>
      <w:r w:rsidR="00C27956">
        <w:t>.</w:t>
      </w:r>
    </w:p>
    <w:p w14:paraId="210FC363" w14:textId="44843BCC" w:rsidR="0018454B" w:rsidRPr="00730893" w:rsidRDefault="0018454B" w:rsidP="00AF02D1">
      <w:pPr>
        <w:pStyle w:val="FeatureBox4"/>
      </w:pPr>
      <w:r w:rsidRPr="00340104">
        <w:rPr>
          <w:b/>
          <w:bCs/>
        </w:rPr>
        <w:t>Explanation</w:t>
      </w:r>
      <w:r w:rsidRPr="00730893">
        <w:t xml:space="preserve">: </w:t>
      </w:r>
      <w:r w:rsidR="004B32A2" w:rsidRPr="00730893">
        <w:t>s</w:t>
      </w:r>
      <w:r w:rsidRPr="00730893">
        <w:t>exuality is about attraction (romantic, emotional, physical). It’s not the same as gender or expression.</w:t>
      </w:r>
    </w:p>
    <w:p w14:paraId="524C1068" w14:textId="2507586D" w:rsidR="001378B7" w:rsidRPr="00730893" w:rsidRDefault="001378B7" w:rsidP="004B32A2">
      <w:pPr>
        <w:pStyle w:val="ListNumber"/>
      </w:pPr>
      <w:r w:rsidRPr="00730893">
        <w:t>Which statement is correct?</w:t>
      </w:r>
    </w:p>
    <w:p w14:paraId="4B1E4EFB" w14:textId="51815C5A" w:rsidR="001378B7" w:rsidRPr="00730893" w:rsidRDefault="001378B7" w:rsidP="00552DDA">
      <w:pPr>
        <w:pStyle w:val="ListNumber2"/>
        <w:numPr>
          <w:ilvl w:val="0"/>
          <w:numId w:val="8"/>
        </w:numPr>
      </w:pPr>
      <w:r w:rsidRPr="00730893">
        <w:t>Only men can be attracted to women</w:t>
      </w:r>
      <w:r w:rsidR="00C27956">
        <w:t>.</w:t>
      </w:r>
    </w:p>
    <w:p w14:paraId="64C8CDEB" w14:textId="16BC0E59" w:rsidR="001378B7" w:rsidRPr="00730893" w:rsidRDefault="001378B7" w:rsidP="004B32A2">
      <w:pPr>
        <w:pStyle w:val="ListNumber2"/>
      </w:pPr>
      <w:r w:rsidRPr="00730893">
        <w:t>Gender and sexuality are fixed and never change</w:t>
      </w:r>
      <w:r w:rsidR="00C27956">
        <w:t>.</w:t>
      </w:r>
    </w:p>
    <w:p w14:paraId="0690AF4E" w14:textId="0B1B5F46" w:rsidR="001378B7" w:rsidRPr="00730893" w:rsidRDefault="001378B7" w:rsidP="004B32A2">
      <w:pPr>
        <w:pStyle w:val="ListNumber2"/>
      </w:pPr>
      <w:r w:rsidRPr="00730893">
        <w:t>Gender is about identity and social roles, while sex is about biology</w:t>
      </w:r>
      <w:r w:rsidR="00C27956">
        <w:t>.</w:t>
      </w:r>
    </w:p>
    <w:p w14:paraId="77A1EB45" w14:textId="4B5A5523" w:rsidR="001378B7" w:rsidRPr="00730893" w:rsidRDefault="001378B7" w:rsidP="004B32A2">
      <w:pPr>
        <w:pStyle w:val="ListNumber2"/>
      </w:pPr>
      <w:r w:rsidRPr="00730893">
        <w:t>You can guess someone’s sexuality by the way they look or act</w:t>
      </w:r>
      <w:r w:rsidR="00C27956">
        <w:t>.</w:t>
      </w:r>
    </w:p>
    <w:p w14:paraId="19CBAF27" w14:textId="588E4B30" w:rsidR="001378B7" w:rsidRPr="00730893" w:rsidRDefault="001378B7" w:rsidP="00AF02D1">
      <w:pPr>
        <w:pStyle w:val="FeatureBox4"/>
      </w:pPr>
      <w:r w:rsidRPr="005A6004">
        <w:rPr>
          <w:b/>
          <w:bCs/>
        </w:rPr>
        <w:lastRenderedPageBreak/>
        <w:t>Answer</w:t>
      </w:r>
      <w:r w:rsidRPr="00730893">
        <w:t xml:space="preserve">: </w:t>
      </w:r>
      <w:r w:rsidR="004B32A2" w:rsidRPr="00730893">
        <w:t>c. Gender is about identity and social roles, while sex is about biology</w:t>
      </w:r>
      <w:r w:rsidR="00C27956">
        <w:t>.</w:t>
      </w:r>
    </w:p>
    <w:p w14:paraId="21EC3F6D" w14:textId="49C68658" w:rsidR="001378B7" w:rsidRPr="00730893" w:rsidRDefault="001378B7" w:rsidP="00AF02D1">
      <w:pPr>
        <w:pStyle w:val="FeatureBox4"/>
      </w:pPr>
      <w:r w:rsidRPr="005A6004">
        <w:rPr>
          <w:b/>
          <w:bCs/>
        </w:rPr>
        <w:t>Explanation</w:t>
      </w:r>
      <w:r w:rsidRPr="00730893">
        <w:t xml:space="preserve">: </w:t>
      </w:r>
      <w:r w:rsidR="00C27956">
        <w:t>g</w:t>
      </w:r>
      <w:r w:rsidRPr="00730893">
        <w:t>ender is a social and personal identity, sex is biological. The other options are myths or stereotypes.</w:t>
      </w:r>
    </w:p>
    <w:p w14:paraId="773F21A6" w14:textId="77777777" w:rsidR="00A2288B" w:rsidRPr="00730893" w:rsidRDefault="00A2288B" w:rsidP="00300AC0">
      <w:pPr>
        <w:pStyle w:val="ListNumber"/>
      </w:pPr>
      <w:r w:rsidRPr="00730893">
        <w:t>True or False: everyone’s gender identity matches the sex they were assigned at birth.</w:t>
      </w:r>
    </w:p>
    <w:p w14:paraId="4BFAE766" w14:textId="02C3D1F7" w:rsidR="00A2288B" w:rsidRPr="00730893" w:rsidRDefault="00A2288B" w:rsidP="00AF02D1">
      <w:pPr>
        <w:pStyle w:val="FeatureBox4"/>
      </w:pPr>
      <w:r w:rsidRPr="005A6004">
        <w:rPr>
          <w:b/>
          <w:bCs/>
        </w:rPr>
        <w:t>Answer</w:t>
      </w:r>
      <w:r w:rsidRPr="00730893">
        <w:t>: False</w:t>
      </w:r>
      <w:r w:rsidR="00C27956">
        <w:t>.</w:t>
      </w:r>
    </w:p>
    <w:p w14:paraId="738C04E6" w14:textId="77777777" w:rsidR="00A2288B" w:rsidRPr="00730893" w:rsidRDefault="00A2288B" w:rsidP="00AF02D1">
      <w:pPr>
        <w:pStyle w:val="FeatureBox4"/>
      </w:pPr>
      <w:r w:rsidRPr="005A6004">
        <w:rPr>
          <w:b/>
          <w:bCs/>
        </w:rPr>
        <w:t>Explanation</w:t>
      </w:r>
      <w:r w:rsidRPr="00730893">
        <w:t>: some people are transgender or non-binary, meaning their gender identity does not match their assigned sex.</w:t>
      </w:r>
    </w:p>
    <w:p w14:paraId="5DA4EB62" w14:textId="7877A373" w:rsidR="00A2288B" w:rsidRPr="00730893" w:rsidRDefault="00A2288B" w:rsidP="00300AC0">
      <w:pPr>
        <w:pStyle w:val="ListNumber"/>
      </w:pPr>
      <w:r w:rsidRPr="00730893">
        <w:t xml:space="preserve">True or False: </w:t>
      </w:r>
      <w:r w:rsidR="00F3413D">
        <w:t>u</w:t>
      </w:r>
      <w:r w:rsidRPr="00730893">
        <w:t>sing someone’s correct pronouns shows respect for their gender identity.</w:t>
      </w:r>
    </w:p>
    <w:p w14:paraId="1AE6E3F3" w14:textId="29DF066B" w:rsidR="00A2288B" w:rsidRPr="00730893" w:rsidRDefault="00A2288B" w:rsidP="005A6004">
      <w:pPr>
        <w:pStyle w:val="FeatureBox4"/>
      </w:pPr>
      <w:r w:rsidRPr="005A6004">
        <w:rPr>
          <w:b/>
          <w:bCs/>
        </w:rPr>
        <w:t>Answer</w:t>
      </w:r>
      <w:r w:rsidRPr="00730893">
        <w:t>: True</w:t>
      </w:r>
      <w:r w:rsidR="00C27956">
        <w:t>.</w:t>
      </w:r>
    </w:p>
    <w:p w14:paraId="26C3907C" w14:textId="3C92A887" w:rsidR="00A2288B" w:rsidRPr="00730893" w:rsidRDefault="00A2288B" w:rsidP="005A6004">
      <w:pPr>
        <w:pStyle w:val="FeatureBox4"/>
      </w:pPr>
      <w:r w:rsidRPr="005A6004">
        <w:rPr>
          <w:b/>
          <w:bCs/>
        </w:rPr>
        <w:t>Explanation</w:t>
      </w:r>
      <w:r w:rsidRPr="00730893">
        <w:t xml:space="preserve">: </w:t>
      </w:r>
      <w:r w:rsidR="00C27956">
        <w:t>r</w:t>
      </w:r>
      <w:r w:rsidRPr="00730893">
        <w:t>especting pronouns is important for validating a person’s identity.</w:t>
      </w:r>
    </w:p>
    <w:p w14:paraId="661C4E3B" w14:textId="1F5F1522" w:rsidR="00703FF7" w:rsidRPr="00730893" w:rsidRDefault="00703FF7" w:rsidP="00300AC0">
      <w:pPr>
        <w:pStyle w:val="ListNumber"/>
      </w:pPr>
      <w:r w:rsidRPr="00730893">
        <w:t>True or False:</w:t>
      </w:r>
      <w:r w:rsidR="00760F8A" w:rsidRPr="00730893">
        <w:t xml:space="preserve"> </w:t>
      </w:r>
      <w:r w:rsidR="00C27956">
        <w:t>g</w:t>
      </w:r>
      <w:r w:rsidRPr="00730893">
        <w:t xml:space="preserve">ender stereotypes, like </w:t>
      </w:r>
      <w:r w:rsidR="00A20FA8">
        <w:t>‘</w:t>
      </w:r>
      <w:r w:rsidRPr="00730893">
        <w:t>boys don’t cry</w:t>
      </w:r>
      <w:r w:rsidR="00A20FA8">
        <w:t>’,</w:t>
      </w:r>
      <w:r w:rsidRPr="00730893">
        <w:t xml:space="preserve"> can harm everyone by limiting how people express themselves.</w:t>
      </w:r>
    </w:p>
    <w:p w14:paraId="743D00E9" w14:textId="6F598BC9" w:rsidR="00703FF7" w:rsidRDefault="00703FF7" w:rsidP="005A6004">
      <w:pPr>
        <w:pStyle w:val="FeatureBox4"/>
      </w:pPr>
      <w:r w:rsidRPr="005A6004">
        <w:rPr>
          <w:b/>
          <w:bCs/>
        </w:rPr>
        <w:t>Answer</w:t>
      </w:r>
      <w:r w:rsidRPr="00730893">
        <w:t>: True</w:t>
      </w:r>
      <w:r w:rsidR="00C27956">
        <w:t>.</w:t>
      </w:r>
    </w:p>
    <w:p w14:paraId="1910B247" w14:textId="01B2C323" w:rsidR="004B6442" w:rsidRPr="00730893" w:rsidRDefault="004B6442" w:rsidP="005A6004">
      <w:pPr>
        <w:pStyle w:val="FeatureBox4"/>
      </w:pPr>
      <w:r w:rsidRPr="005A6004">
        <w:rPr>
          <w:b/>
          <w:bCs/>
        </w:rPr>
        <w:t>Explanation</w:t>
      </w:r>
      <w:r>
        <w:t>: g</w:t>
      </w:r>
      <w:r w:rsidRPr="004B6442">
        <w:t>ender stereotypes limit how people feel they can express emotions or behave</w:t>
      </w:r>
      <w:r>
        <w:t>.</w:t>
      </w:r>
    </w:p>
    <w:p w14:paraId="3D4B223F" w14:textId="21324E22" w:rsidR="00056AE3" w:rsidRPr="00730893" w:rsidRDefault="00056AE3" w:rsidP="00300AC0">
      <w:pPr>
        <w:pStyle w:val="ListNumber"/>
      </w:pPr>
      <w:r w:rsidRPr="00730893">
        <w:t>Which term describes a person who is attracted to people of the same gender?</w:t>
      </w:r>
    </w:p>
    <w:p w14:paraId="7BAD711C" w14:textId="2E01048F" w:rsidR="00E83F51" w:rsidRPr="00730893" w:rsidRDefault="00E83F51" w:rsidP="00552DDA">
      <w:pPr>
        <w:pStyle w:val="ListNumber2"/>
        <w:numPr>
          <w:ilvl w:val="0"/>
          <w:numId w:val="9"/>
        </w:numPr>
      </w:pPr>
      <w:r w:rsidRPr="00730893">
        <w:lastRenderedPageBreak/>
        <w:t xml:space="preserve">Gay or </w:t>
      </w:r>
      <w:r w:rsidR="00F3413D">
        <w:t>l</w:t>
      </w:r>
      <w:r w:rsidRPr="00730893">
        <w:t>esbian</w:t>
      </w:r>
      <w:r w:rsidR="00C27956">
        <w:t>.</w:t>
      </w:r>
    </w:p>
    <w:p w14:paraId="066DA1A8" w14:textId="15197322" w:rsidR="00056AE3" w:rsidRPr="00730893" w:rsidRDefault="00056AE3" w:rsidP="00552DDA">
      <w:pPr>
        <w:pStyle w:val="ListNumber2"/>
        <w:numPr>
          <w:ilvl w:val="0"/>
          <w:numId w:val="9"/>
        </w:numPr>
      </w:pPr>
      <w:r w:rsidRPr="00730893">
        <w:t>Asexual</w:t>
      </w:r>
      <w:r w:rsidR="00C27956">
        <w:t>.</w:t>
      </w:r>
    </w:p>
    <w:p w14:paraId="34073F66" w14:textId="00A6DAC2" w:rsidR="00056AE3" w:rsidRPr="00730893" w:rsidRDefault="00056AE3" w:rsidP="00300AC0">
      <w:pPr>
        <w:pStyle w:val="ListNumber2"/>
      </w:pPr>
      <w:r w:rsidRPr="00730893">
        <w:t>Pansexual</w:t>
      </w:r>
      <w:r w:rsidR="00C27956">
        <w:t>.</w:t>
      </w:r>
    </w:p>
    <w:p w14:paraId="519C226B" w14:textId="0C3EE629" w:rsidR="00056AE3" w:rsidRPr="00730893" w:rsidRDefault="00056AE3" w:rsidP="00300AC0">
      <w:pPr>
        <w:pStyle w:val="ListNumber2"/>
      </w:pPr>
      <w:r w:rsidRPr="00730893">
        <w:t>Cisgender</w:t>
      </w:r>
      <w:r w:rsidR="00C27956">
        <w:t>.</w:t>
      </w:r>
    </w:p>
    <w:p w14:paraId="6DE15609" w14:textId="217B6377" w:rsidR="00056AE3" w:rsidRPr="00730893" w:rsidRDefault="00056AE3" w:rsidP="005A6004">
      <w:pPr>
        <w:pStyle w:val="FeatureBox4"/>
      </w:pPr>
      <w:r w:rsidRPr="005A6004">
        <w:rPr>
          <w:b/>
          <w:bCs/>
        </w:rPr>
        <w:t>Answer</w:t>
      </w:r>
      <w:r w:rsidRPr="00730893">
        <w:t xml:space="preserve">: </w:t>
      </w:r>
      <w:r w:rsidR="00E83F51" w:rsidRPr="00730893">
        <w:t>a</w:t>
      </w:r>
      <w:r w:rsidR="00300AC0" w:rsidRPr="00730893">
        <w:t>.</w:t>
      </w:r>
      <w:r w:rsidRPr="00730893">
        <w:t xml:space="preserve"> Gay or </w:t>
      </w:r>
      <w:r w:rsidR="00F3413D">
        <w:t>l</w:t>
      </w:r>
      <w:r w:rsidRPr="00730893">
        <w:t>esbian</w:t>
      </w:r>
      <w:r w:rsidR="00C27956">
        <w:t>.</w:t>
      </w:r>
    </w:p>
    <w:p w14:paraId="6EB7698A" w14:textId="79DE0F62" w:rsidR="002161CF" w:rsidRPr="00730893" w:rsidRDefault="002161CF" w:rsidP="00300AC0">
      <w:pPr>
        <w:pStyle w:val="ListNumber"/>
      </w:pPr>
      <w:r w:rsidRPr="00730893">
        <w:t>Which of the following is NOT true?</w:t>
      </w:r>
    </w:p>
    <w:p w14:paraId="0D58C999" w14:textId="22B56F3A" w:rsidR="002161CF" w:rsidRPr="00730893" w:rsidRDefault="002161CF" w:rsidP="00552DDA">
      <w:pPr>
        <w:pStyle w:val="ListNumber2"/>
        <w:numPr>
          <w:ilvl w:val="0"/>
          <w:numId w:val="10"/>
        </w:numPr>
      </w:pPr>
      <w:r w:rsidRPr="00730893">
        <w:t>Some people identify as non-binary</w:t>
      </w:r>
      <w:r w:rsidR="00C27956">
        <w:t>.</w:t>
      </w:r>
    </w:p>
    <w:p w14:paraId="4004137B" w14:textId="585B490E" w:rsidR="002161CF" w:rsidRPr="00730893" w:rsidRDefault="002161CF" w:rsidP="00300AC0">
      <w:pPr>
        <w:pStyle w:val="ListNumber2"/>
      </w:pPr>
      <w:r w:rsidRPr="00730893">
        <w:t>There are different sexual orientations such as bisexual, pansexual and heterosexual</w:t>
      </w:r>
      <w:r w:rsidR="00C27956">
        <w:t>.</w:t>
      </w:r>
    </w:p>
    <w:p w14:paraId="776C3BCF" w14:textId="5EBE5DA4" w:rsidR="002161CF" w:rsidRPr="00730893" w:rsidRDefault="002161CF" w:rsidP="00300AC0">
      <w:pPr>
        <w:pStyle w:val="ListNumber2"/>
      </w:pPr>
      <w:r w:rsidRPr="00730893">
        <w:t>People’s understanding of their identity may change over time</w:t>
      </w:r>
      <w:r w:rsidR="00C27956">
        <w:t>.</w:t>
      </w:r>
    </w:p>
    <w:p w14:paraId="07257493" w14:textId="6DFD0D93" w:rsidR="00E83F51" w:rsidRPr="00730893" w:rsidRDefault="00E83F51" w:rsidP="003B6467">
      <w:pPr>
        <w:pStyle w:val="ListNumber2"/>
      </w:pPr>
      <w:r w:rsidRPr="00730893">
        <w:t>Everyone experiences attraction in the same way</w:t>
      </w:r>
      <w:r w:rsidR="00C27956">
        <w:t>.</w:t>
      </w:r>
    </w:p>
    <w:p w14:paraId="2B8188E5" w14:textId="278F5993" w:rsidR="002161CF" w:rsidRPr="00730893" w:rsidRDefault="002161CF" w:rsidP="005A6004">
      <w:pPr>
        <w:pStyle w:val="FeatureBox4"/>
      </w:pPr>
      <w:r w:rsidRPr="005A6004">
        <w:rPr>
          <w:b/>
          <w:bCs/>
        </w:rPr>
        <w:t>Answer</w:t>
      </w:r>
      <w:r w:rsidRPr="00730893">
        <w:t xml:space="preserve">: </w:t>
      </w:r>
      <w:r w:rsidR="00E83F51" w:rsidRPr="00730893">
        <w:t>d</w:t>
      </w:r>
      <w:r w:rsidR="00300AC0" w:rsidRPr="00730893">
        <w:t>. Everyone experiences attraction in the same way</w:t>
      </w:r>
      <w:r w:rsidR="00C27956">
        <w:t>.</w:t>
      </w:r>
    </w:p>
    <w:p w14:paraId="08462F25" w14:textId="29A52066" w:rsidR="00D32C28" w:rsidRPr="00730893" w:rsidRDefault="002161CF" w:rsidP="005A6004">
      <w:pPr>
        <w:pStyle w:val="FeatureBox4"/>
      </w:pPr>
      <w:r w:rsidRPr="005A6004">
        <w:rPr>
          <w:b/>
          <w:bCs/>
        </w:rPr>
        <w:t>Explanation</w:t>
      </w:r>
      <w:r w:rsidRPr="00730893">
        <w:t xml:space="preserve">: </w:t>
      </w:r>
      <w:r w:rsidR="00C27956">
        <w:t>n</w:t>
      </w:r>
      <w:r w:rsidRPr="00730893">
        <w:t>ot everyone experiences attraction in the same way. People may identify across many orientations, and their understanding of themselves may evolve.</w:t>
      </w:r>
    </w:p>
    <w:p w14:paraId="7E7591C3" w14:textId="080AFB7B" w:rsidR="00056AE3" w:rsidRPr="00730893" w:rsidRDefault="00056AE3" w:rsidP="00300AC0">
      <w:pPr>
        <w:pStyle w:val="ListNumber"/>
      </w:pPr>
      <w:r w:rsidRPr="00730893">
        <w:t xml:space="preserve">What does the term </w:t>
      </w:r>
      <w:r w:rsidR="00A20FA8">
        <w:t>‘</w:t>
      </w:r>
      <w:r w:rsidRPr="00730893">
        <w:t>non-binary</w:t>
      </w:r>
      <w:r w:rsidR="00A20FA8">
        <w:t>’</w:t>
      </w:r>
      <w:r w:rsidRPr="00730893">
        <w:t xml:space="preserve"> mean?</w:t>
      </w:r>
    </w:p>
    <w:p w14:paraId="3DAD7487" w14:textId="0629105D" w:rsidR="00E83F51" w:rsidRPr="00730893" w:rsidRDefault="00E83F51" w:rsidP="00552DDA">
      <w:pPr>
        <w:pStyle w:val="ListNumber2"/>
        <w:numPr>
          <w:ilvl w:val="0"/>
          <w:numId w:val="11"/>
        </w:numPr>
      </w:pPr>
      <w:r w:rsidRPr="00730893">
        <w:lastRenderedPageBreak/>
        <w:t>Someone who doesn’t identify exclusively as male or female</w:t>
      </w:r>
      <w:r w:rsidR="00B121B6">
        <w:t>.</w:t>
      </w:r>
    </w:p>
    <w:p w14:paraId="7F65DA6D" w14:textId="634A349B" w:rsidR="00056AE3" w:rsidRPr="00730893" w:rsidRDefault="00056AE3" w:rsidP="00552DDA">
      <w:pPr>
        <w:pStyle w:val="ListNumber2"/>
        <w:numPr>
          <w:ilvl w:val="0"/>
          <w:numId w:val="11"/>
        </w:numPr>
      </w:pPr>
      <w:r w:rsidRPr="00730893">
        <w:t>Someone who identifies strictly as male or female</w:t>
      </w:r>
      <w:r w:rsidR="00B121B6">
        <w:t>.</w:t>
      </w:r>
    </w:p>
    <w:p w14:paraId="2C3F2D89" w14:textId="02B04626" w:rsidR="00056AE3" w:rsidRPr="00730893" w:rsidRDefault="00056AE3" w:rsidP="00B72EC0">
      <w:pPr>
        <w:pStyle w:val="ListNumber2"/>
      </w:pPr>
      <w:r w:rsidRPr="00730893">
        <w:t>Someone who is attracted to all genders</w:t>
      </w:r>
      <w:r w:rsidR="00B121B6">
        <w:t>.</w:t>
      </w:r>
    </w:p>
    <w:p w14:paraId="5BD799E0" w14:textId="40E62892" w:rsidR="00056AE3" w:rsidRPr="00730893" w:rsidRDefault="00056AE3" w:rsidP="00B72EC0">
      <w:pPr>
        <w:pStyle w:val="ListNumber2"/>
      </w:pPr>
      <w:r w:rsidRPr="00730893">
        <w:t>Someone who doesn’t have a gender</w:t>
      </w:r>
      <w:r w:rsidR="00B121B6">
        <w:t>.</w:t>
      </w:r>
    </w:p>
    <w:p w14:paraId="79370B0A" w14:textId="25184620" w:rsidR="00056AE3" w:rsidRPr="00730893" w:rsidRDefault="00056AE3" w:rsidP="005A6004">
      <w:pPr>
        <w:pStyle w:val="FeatureBox4"/>
      </w:pPr>
      <w:r w:rsidRPr="005A6004">
        <w:rPr>
          <w:b/>
          <w:bCs/>
        </w:rPr>
        <w:t>Answer</w:t>
      </w:r>
      <w:r w:rsidRPr="00730893">
        <w:t xml:space="preserve">: </w:t>
      </w:r>
      <w:r w:rsidR="00E83F51" w:rsidRPr="00730893">
        <w:t>a</w:t>
      </w:r>
      <w:r w:rsidR="00B72EC0" w:rsidRPr="00730893">
        <w:t>.</w:t>
      </w:r>
      <w:r w:rsidRPr="00730893">
        <w:t xml:space="preserve"> Someone who doesn’t identify exclusively as male or female</w:t>
      </w:r>
      <w:r w:rsidR="00B121B6">
        <w:t>.</w:t>
      </w:r>
    </w:p>
    <w:p w14:paraId="53304507" w14:textId="34D6706A" w:rsidR="00056AE3" w:rsidRPr="00730893" w:rsidRDefault="00056AE3" w:rsidP="00E83F51">
      <w:pPr>
        <w:pStyle w:val="ListNumber"/>
      </w:pPr>
      <w:r w:rsidRPr="00730893">
        <w:t>True or False:</w:t>
      </w:r>
      <w:r w:rsidR="00862023" w:rsidRPr="00730893">
        <w:t xml:space="preserve"> </w:t>
      </w:r>
      <w:r w:rsidR="00766BAE">
        <w:t>s</w:t>
      </w:r>
      <w:r w:rsidRPr="00730893">
        <w:t>exual orientation can be changed through therapy or treatment.</w:t>
      </w:r>
    </w:p>
    <w:p w14:paraId="7DD50551" w14:textId="379CDA07" w:rsidR="00056AE3" w:rsidRPr="00730893" w:rsidRDefault="00056AE3" w:rsidP="005A6004">
      <w:pPr>
        <w:pStyle w:val="FeatureBox4"/>
      </w:pPr>
      <w:r w:rsidRPr="005A6004">
        <w:rPr>
          <w:b/>
          <w:bCs/>
        </w:rPr>
        <w:t>Answer</w:t>
      </w:r>
      <w:r w:rsidRPr="00730893">
        <w:t>: False</w:t>
      </w:r>
      <w:r w:rsidR="00B121B6">
        <w:t>.</w:t>
      </w:r>
    </w:p>
    <w:p w14:paraId="7039E437" w14:textId="13A7CB17" w:rsidR="00056AE3" w:rsidRPr="00730893" w:rsidRDefault="00056AE3" w:rsidP="005A6004">
      <w:pPr>
        <w:pStyle w:val="FeatureBox4"/>
      </w:pPr>
      <w:r w:rsidRPr="005A6004">
        <w:rPr>
          <w:b/>
          <w:bCs/>
        </w:rPr>
        <w:t>Explanation</w:t>
      </w:r>
      <w:r w:rsidRPr="00730893">
        <w:t xml:space="preserve">: </w:t>
      </w:r>
      <w:r w:rsidR="009974B5" w:rsidRPr="00730893">
        <w:t>s</w:t>
      </w:r>
      <w:r w:rsidRPr="00730893">
        <w:t>exual orientation is a natural part of who a person is and cannot be changed.</w:t>
      </w:r>
    </w:p>
    <w:p w14:paraId="77F5127B" w14:textId="685EC6BA" w:rsidR="00056AE3" w:rsidRPr="00730893" w:rsidRDefault="00056AE3" w:rsidP="00E83F51">
      <w:pPr>
        <w:pStyle w:val="ListNumber"/>
      </w:pPr>
      <w:r w:rsidRPr="00730893">
        <w:t xml:space="preserve">What is an </w:t>
      </w:r>
      <w:r w:rsidR="00073C4D" w:rsidRPr="00730893">
        <w:t>‘</w:t>
      </w:r>
      <w:r w:rsidRPr="00730893">
        <w:t>ally</w:t>
      </w:r>
      <w:r w:rsidR="008843B1" w:rsidRPr="00730893">
        <w:t>’</w:t>
      </w:r>
      <w:r w:rsidRPr="00730893">
        <w:t>?</w:t>
      </w:r>
    </w:p>
    <w:p w14:paraId="28DA0E49" w14:textId="4FEE4A57" w:rsidR="00056AE3" w:rsidRPr="00730893" w:rsidRDefault="00056AE3" w:rsidP="00552DDA">
      <w:pPr>
        <w:pStyle w:val="ListNumber2"/>
        <w:numPr>
          <w:ilvl w:val="0"/>
          <w:numId w:val="13"/>
        </w:numPr>
      </w:pPr>
      <w:r w:rsidRPr="00730893">
        <w:t>Someone who identifies as LGBTQ</w:t>
      </w:r>
      <w:r w:rsidR="00766BAE">
        <w:t>IA</w:t>
      </w:r>
      <w:r w:rsidRPr="00730893">
        <w:t>+</w:t>
      </w:r>
      <w:r w:rsidR="00B121B6">
        <w:t>.</w:t>
      </w:r>
    </w:p>
    <w:p w14:paraId="58109D19" w14:textId="308A57B6" w:rsidR="00E83F51" w:rsidRPr="00730893" w:rsidRDefault="00E83F51" w:rsidP="00E83F51">
      <w:pPr>
        <w:pStyle w:val="ListNumber2"/>
      </w:pPr>
      <w:r w:rsidRPr="00730893">
        <w:t>Someone who supports and stands up for LGBTQ</w:t>
      </w:r>
      <w:r w:rsidR="00766BAE">
        <w:t>IA</w:t>
      </w:r>
      <w:r w:rsidRPr="00730893">
        <w:t>+ people</w:t>
      </w:r>
      <w:r w:rsidR="00B121B6">
        <w:t>.</w:t>
      </w:r>
    </w:p>
    <w:p w14:paraId="5062D917" w14:textId="336F1F4B" w:rsidR="00056AE3" w:rsidRPr="00730893" w:rsidRDefault="00056AE3" w:rsidP="00E83F51">
      <w:pPr>
        <w:pStyle w:val="ListNumber2"/>
      </w:pPr>
      <w:r w:rsidRPr="00730893">
        <w:t>A medical professional</w:t>
      </w:r>
      <w:r w:rsidR="00B121B6">
        <w:t>.</w:t>
      </w:r>
    </w:p>
    <w:p w14:paraId="5B1081B6" w14:textId="2030970E" w:rsidR="00056AE3" w:rsidRPr="00730893" w:rsidRDefault="00056AE3" w:rsidP="00E83F51">
      <w:pPr>
        <w:pStyle w:val="ListNumber2"/>
      </w:pPr>
      <w:r w:rsidRPr="00730893">
        <w:t>A person who disagrees with LGBTQ</w:t>
      </w:r>
      <w:r w:rsidR="00766BAE">
        <w:t>IA</w:t>
      </w:r>
      <w:r w:rsidRPr="00730893">
        <w:t>+ rights</w:t>
      </w:r>
      <w:r w:rsidR="00B121B6">
        <w:t>.</w:t>
      </w:r>
    </w:p>
    <w:p w14:paraId="234D19BB" w14:textId="35C75D42" w:rsidR="00056AE3" w:rsidRPr="00730893" w:rsidRDefault="00056AE3" w:rsidP="005A6004">
      <w:pPr>
        <w:pStyle w:val="FeatureBox4"/>
      </w:pPr>
      <w:r w:rsidRPr="005A6004">
        <w:rPr>
          <w:b/>
          <w:bCs/>
        </w:rPr>
        <w:lastRenderedPageBreak/>
        <w:t>Answer</w:t>
      </w:r>
      <w:r w:rsidRPr="00730893">
        <w:t xml:space="preserve">: </w:t>
      </w:r>
      <w:r w:rsidR="00E83F51" w:rsidRPr="00730893">
        <w:t>b.</w:t>
      </w:r>
      <w:r w:rsidRPr="00730893">
        <w:t xml:space="preserve"> Someone who supports and stands up for LGBTQ</w:t>
      </w:r>
      <w:r w:rsidR="00766BAE">
        <w:t>IA</w:t>
      </w:r>
      <w:r w:rsidRPr="00730893">
        <w:t>+ people</w:t>
      </w:r>
      <w:r w:rsidR="00B121B6">
        <w:t>.</w:t>
      </w:r>
    </w:p>
    <w:p w14:paraId="52506BE5" w14:textId="306B5925" w:rsidR="00056AE3" w:rsidRPr="00730893" w:rsidRDefault="00056AE3" w:rsidP="00E83F51">
      <w:pPr>
        <w:pStyle w:val="ListNumber"/>
      </w:pPr>
      <w:r w:rsidRPr="00730893">
        <w:t>Which of the following is a way to support a friend exploring their gender or sexuality?</w:t>
      </w:r>
    </w:p>
    <w:p w14:paraId="724807A1" w14:textId="11F27494" w:rsidR="00056AE3" w:rsidRPr="00730893" w:rsidRDefault="00056AE3" w:rsidP="00552DDA">
      <w:pPr>
        <w:pStyle w:val="ListNumber2"/>
        <w:numPr>
          <w:ilvl w:val="0"/>
          <w:numId w:val="14"/>
        </w:numPr>
      </w:pPr>
      <w:r w:rsidRPr="00730893">
        <w:t>Listen without judgement</w:t>
      </w:r>
      <w:r w:rsidR="00B121B6">
        <w:t>.</w:t>
      </w:r>
    </w:p>
    <w:p w14:paraId="5059AAB7" w14:textId="78220498" w:rsidR="00056AE3" w:rsidRPr="00730893" w:rsidRDefault="00056AE3" w:rsidP="00E83F51">
      <w:pPr>
        <w:pStyle w:val="ListNumber2"/>
      </w:pPr>
      <w:r w:rsidRPr="00730893">
        <w:t>Respect their privacy</w:t>
      </w:r>
      <w:r w:rsidR="00B121B6">
        <w:t>.</w:t>
      </w:r>
    </w:p>
    <w:p w14:paraId="1AF718CE" w14:textId="61E7E29F" w:rsidR="00056AE3" w:rsidRPr="00730893" w:rsidRDefault="00056AE3" w:rsidP="00E83F51">
      <w:pPr>
        <w:pStyle w:val="ListNumber2"/>
      </w:pPr>
      <w:r w:rsidRPr="00730893">
        <w:t>Use the name and pronouns they choose</w:t>
      </w:r>
      <w:r w:rsidR="00B121B6">
        <w:t>.</w:t>
      </w:r>
    </w:p>
    <w:p w14:paraId="147F6703" w14:textId="6C0B420E" w:rsidR="00056AE3" w:rsidRPr="00730893" w:rsidRDefault="00056AE3" w:rsidP="00E83F51">
      <w:pPr>
        <w:pStyle w:val="ListNumber2"/>
      </w:pPr>
      <w:proofErr w:type="gramStart"/>
      <w:r w:rsidRPr="00730893">
        <w:t>All of</w:t>
      </w:r>
      <w:proofErr w:type="gramEnd"/>
      <w:r w:rsidRPr="00730893">
        <w:t xml:space="preserve"> the above</w:t>
      </w:r>
      <w:r w:rsidR="00B121B6">
        <w:t>.</w:t>
      </w:r>
    </w:p>
    <w:p w14:paraId="215FCA12" w14:textId="3DA34548" w:rsidR="006F7A64" w:rsidRPr="00730893" w:rsidRDefault="00056AE3" w:rsidP="005A6004">
      <w:pPr>
        <w:pStyle w:val="FeatureBox4"/>
      </w:pPr>
      <w:r w:rsidRPr="005A6004">
        <w:rPr>
          <w:b/>
          <w:bCs/>
        </w:rPr>
        <w:t>Answer</w:t>
      </w:r>
      <w:r w:rsidRPr="00730893">
        <w:t>: d</w:t>
      </w:r>
      <w:r w:rsidR="00E83F51" w:rsidRPr="00730893">
        <w:t>.</w:t>
      </w:r>
      <w:r w:rsidRPr="00730893">
        <w:t xml:space="preserve"> </w:t>
      </w:r>
      <w:proofErr w:type="gramStart"/>
      <w:r w:rsidRPr="00730893">
        <w:t>All of</w:t>
      </w:r>
      <w:proofErr w:type="gramEnd"/>
      <w:r w:rsidRPr="00730893">
        <w:t xml:space="preserve"> the above</w:t>
      </w:r>
      <w:r w:rsidR="00B121B6">
        <w:t>.</w:t>
      </w:r>
    </w:p>
    <w:p w14:paraId="5EB609DE" w14:textId="77777777" w:rsidR="006F7A64" w:rsidRPr="00730893" w:rsidRDefault="006F7A64">
      <w:pPr>
        <w:suppressAutoHyphens w:val="0"/>
        <w:spacing w:before="0" w:after="160" w:line="259" w:lineRule="auto"/>
      </w:pPr>
      <w:r w:rsidRPr="00730893">
        <w:br w:type="page"/>
      </w:r>
    </w:p>
    <w:p w14:paraId="1497A567" w14:textId="0EADCAB9" w:rsidR="006F7A64" w:rsidRPr="00730893" w:rsidRDefault="006F7A64" w:rsidP="006F7A64">
      <w:pPr>
        <w:pStyle w:val="Heading1"/>
      </w:pPr>
      <w:bookmarkStart w:id="48" w:name="_Appendix_14_–"/>
      <w:bookmarkStart w:id="49" w:name="_Toc225430053"/>
      <w:bookmarkEnd w:id="48"/>
      <w:r w:rsidRPr="00730893">
        <w:lastRenderedPageBreak/>
        <w:t xml:space="preserve">Appendix </w:t>
      </w:r>
      <w:r w:rsidR="0096315C" w:rsidRPr="00730893">
        <w:t>14</w:t>
      </w:r>
      <w:r w:rsidRPr="00730893">
        <w:t xml:space="preserve"> </w:t>
      </w:r>
      <w:r w:rsidR="00E0771E" w:rsidRPr="00730893">
        <w:t>–</w:t>
      </w:r>
      <w:r w:rsidRPr="00730893">
        <w:t xml:space="preserve"> media messaging scenarios</w:t>
      </w:r>
      <w:bookmarkEnd w:id="49"/>
    </w:p>
    <w:p w14:paraId="4B981B6A" w14:textId="2AC9D01E" w:rsidR="00EA356F" w:rsidRPr="00730893" w:rsidRDefault="00EA356F" w:rsidP="00552DDA">
      <w:pPr>
        <w:pStyle w:val="ListNumber"/>
        <w:numPr>
          <w:ilvl w:val="0"/>
          <w:numId w:val="15"/>
        </w:numPr>
      </w:pPr>
      <w:r w:rsidRPr="00730893">
        <w:t xml:space="preserve">In a teen drama, </w:t>
      </w:r>
      <w:r w:rsidR="00231868">
        <w:t>2</w:t>
      </w:r>
      <w:r w:rsidR="00231868" w:rsidRPr="00730893">
        <w:t xml:space="preserve"> </w:t>
      </w:r>
      <w:r w:rsidRPr="00730893">
        <w:t xml:space="preserve">characters are about to kiss. One asks, </w:t>
      </w:r>
      <w:r w:rsidR="00A20FA8">
        <w:t>‘</w:t>
      </w:r>
      <w:r w:rsidRPr="00730893">
        <w:t>Is this okay with you?</w:t>
      </w:r>
      <w:r w:rsidR="00A20FA8">
        <w:t>’</w:t>
      </w:r>
      <w:r w:rsidRPr="00730893">
        <w:t xml:space="preserve"> The other smiles and says, </w:t>
      </w:r>
      <w:r w:rsidR="00A20FA8">
        <w:t>‘</w:t>
      </w:r>
      <w:r w:rsidRPr="00730893">
        <w:t>Yes, I want to</w:t>
      </w:r>
      <w:r w:rsidR="00A20FA8">
        <w:t>’</w:t>
      </w:r>
      <w:r w:rsidR="00B121B6">
        <w:t>.</w:t>
      </w:r>
    </w:p>
    <w:p w14:paraId="3C97B721" w14:textId="7D694C11" w:rsidR="00631E2F" w:rsidRPr="00730893" w:rsidRDefault="00631E2F" w:rsidP="00552DDA">
      <w:pPr>
        <w:pStyle w:val="ListNumber"/>
        <w:numPr>
          <w:ilvl w:val="0"/>
          <w:numId w:val="15"/>
        </w:numPr>
      </w:pPr>
      <w:r w:rsidRPr="00730893">
        <w:t>An athletic gear ad shows only men playing sport aggressively while women are shown cheering on the sidelines.</w:t>
      </w:r>
    </w:p>
    <w:p w14:paraId="1255DA44" w14:textId="58D474F7" w:rsidR="00631E2F" w:rsidRPr="00730893" w:rsidRDefault="00631E2F" w:rsidP="00552DDA">
      <w:pPr>
        <w:pStyle w:val="ListNumber"/>
        <w:numPr>
          <w:ilvl w:val="0"/>
          <w:numId w:val="15"/>
        </w:numPr>
      </w:pPr>
      <w:r w:rsidRPr="00730893">
        <w:t>A popular music video shows a male singer fully dressed while female dancers are in revealing outfits, performing sexualised moves.</w:t>
      </w:r>
    </w:p>
    <w:p w14:paraId="5163EBE4" w14:textId="620F68AF" w:rsidR="00631E2F" w:rsidRPr="00730893" w:rsidRDefault="00631E2F" w:rsidP="00552DDA">
      <w:pPr>
        <w:pStyle w:val="ListNumber"/>
        <w:numPr>
          <w:ilvl w:val="0"/>
          <w:numId w:val="15"/>
        </w:numPr>
      </w:pPr>
      <w:r w:rsidRPr="00730893">
        <w:t xml:space="preserve">A teen drama shows a couple where one partner pressures the other to share intimate photos. The pressured partner gives in because they want to </w:t>
      </w:r>
      <w:r w:rsidR="008843B1" w:rsidRPr="00730893">
        <w:t>‘</w:t>
      </w:r>
      <w:r w:rsidRPr="00730893">
        <w:t>prove their love</w:t>
      </w:r>
      <w:r w:rsidR="008843B1" w:rsidRPr="00730893">
        <w:t>’</w:t>
      </w:r>
      <w:r w:rsidR="00231868">
        <w:t>.</w:t>
      </w:r>
    </w:p>
    <w:p w14:paraId="0A61931A" w14:textId="0915C1EB" w:rsidR="006631F0" w:rsidRPr="00730893" w:rsidRDefault="006631F0" w:rsidP="00552DDA">
      <w:pPr>
        <w:pStyle w:val="ListNumber"/>
        <w:numPr>
          <w:ilvl w:val="0"/>
          <w:numId w:val="15"/>
        </w:numPr>
      </w:pPr>
      <w:r w:rsidRPr="00730893">
        <w:t>A TikTok trend encourages people to share what real respect looks like in relationships, such as listening without interrupting, asking before hugging or supporting someone’s goals.</w:t>
      </w:r>
    </w:p>
    <w:p w14:paraId="471C1A1A" w14:textId="5ED998B9" w:rsidR="00631E2F" w:rsidRPr="00730893" w:rsidRDefault="00631E2F" w:rsidP="00552DDA">
      <w:pPr>
        <w:pStyle w:val="ListNumber"/>
        <w:numPr>
          <w:ilvl w:val="0"/>
          <w:numId w:val="15"/>
        </w:numPr>
      </w:pPr>
      <w:r w:rsidRPr="00730893">
        <w:t xml:space="preserve">An influencer posts about their </w:t>
      </w:r>
      <w:r w:rsidR="008843B1" w:rsidRPr="00730893">
        <w:t>‘</w:t>
      </w:r>
      <w:r w:rsidRPr="00730893">
        <w:t>perfect relationship</w:t>
      </w:r>
      <w:r w:rsidR="00231868">
        <w:t>’</w:t>
      </w:r>
      <w:r w:rsidRPr="00730893">
        <w:t>, showing only highlights like gifts, holidays and physical attraction, without showing any arguments, boundaries or consent conversations.</w:t>
      </w:r>
    </w:p>
    <w:p w14:paraId="5AFC5FC1" w14:textId="464A21F5" w:rsidR="00631E2F" w:rsidRPr="00730893" w:rsidRDefault="00631E2F" w:rsidP="00552DDA">
      <w:pPr>
        <w:pStyle w:val="ListNumber"/>
        <w:numPr>
          <w:ilvl w:val="0"/>
          <w:numId w:val="15"/>
        </w:numPr>
      </w:pPr>
      <w:r w:rsidRPr="00730893">
        <w:t>In a popular TV show, LGBTQ</w:t>
      </w:r>
      <w:r w:rsidR="00231868">
        <w:t>IA</w:t>
      </w:r>
      <w:r w:rsidRPr="00730893">
        <w:t xml:space="preserve">+ characters are rarely shown in healthy relationships, or they are portrayed as a </w:t>
      </w:r>
      <w:r w:rsidR="008843B1" w:rsidRPr="00730893">
        <w:t>‘</w:t>
      </w:r>
      <w:r w:rsidRPr="00730893">
        <w:t>joke</w:t>
      </w:r>
      <w:r w:rsidR="008843B1" w:rsidRPr="00730893">
        <w:t>’</w:t>
      </w:r>
      <w:r w:rsidRPr="00730893">
        <w:t xml:space="preserve"> character.</w:t>
      </w:r>
    </w:p>
    <w:p w14:paraId="47A5001E" w14:textId="2C950F28" w:rsidR="00C33E4A" w:rsidRPr="00730893" w:rsidRDefault="00C33E4A" w:rsidP="00552DDA">
      <w:pPr>
        <w:pStyle w:val="ListNumber"/>
        <w:numPr>
          <w:ilvl w:val="0"/>
          <w:numId w:val="15"/>
        </w:numPr>
      </w:pPr>
      <w:r w:rsidRPr="00730893">
        <w:t>A new video game features characters of diverse genders and sexualities who work together as equals, with storylines showing cooperation, respect and friendship, not just romance.</w:t>
      </w:r>
    </w:p>
    <w:p w14:paraId="594F4554" w14:textId="6361BCF5" w:rsidR="00631E2F" w:rsidRPr="00730893" w:rsidRDefault="00631E2F" w:rsidP="00552DDA">
      <w:pPr>
        <w:pStyle w:val="ListNumber"/>
        <w:numPr>
          <w:ilvl w:val="0"/>
          <w:numId w:val="15"/>
        </w:numPr>
      </w:pPr>
      <w:r w:rsidRPr="00730893">
        <w:t>A romantic comedy shows one character persistently chasing another</w:t>
      </w:r>
      <w:r w:rsidR="00C33E4A" w:rsidRPr="00730893">
        <w:t xml:space="preserve">, </w:t>
      </w:r>
      <w:r w:rsidRPr="00730893">
        <w:t>even after being rejected several times</w:t>
      </w:r>
      <w:r w:rsidR="00C33E4A" w:rsidRPr="00730893">
        <w:t xml:space="preserve">, </w:t>
      </w:r>
      <w:r w:rsidRPr="00730893">
        <w:t xml:space="preserve">until they finally </w:t>
      </w:r>
      <w:r w:rsidR="008843B1" w:rsidRPr="00730893">
        <w:t>‘</w:t>
      </w:r>
      <w:r w:rsidRPr="00730893">
        <w:t>give in</w:t>
      </w:r>
      <w:r w:rsidR="008843B1" w:rsidRPr="00730893">
        <w:t>’</w:t>
      </w:r>
      <w:r w:rsidRPr="00730893">
        <w:t xml:space="preserve"> and date them.</w:t>
      </w:r>
    </w:p>
    <w:p w14:paraId="3A52B03E" w14:textId="61CA0ED0" w:rsidR="00B934CC" w:rsidRPr="00730893" w:rsidRDefault="00B934CC" w:rsidP="00552DDA">
      <w:pPr>
        <w:pStyle w:val="ListNumber"/>
        <w:numPr>
          <w:ilvl w:val="0"/>
          <w:numId w:val="15"/>
        </w:numPr>
      </w:pPr>
      <w:r w:rsidRPr="00730893">
        <w:t>A sports broadcaster highlights a female and male captain speaking equally at a press conference, both praised for leadership skills, not appearance.</w:t>
      </w:r>
    </w:p>
    <w:p w14:paraId="62819ADF" w14:textId="3EC55AD9" w:rsidR="00631E2F" w:rsidRPr="00730893" w:rsidRDefault="00631E2F" w:rsidP="00552DDA">
      <w:pPr>
        <w:pStyle w:val="ListNumber"/>
        <w:numPr>
          <w:ilvl w:val="0"/>
          <w:numId w:val="15"/>
        </w:numPr>
      </w:pPr>
      <w:r w:rsidRPr="00730893">
        <w:lastRenderedPageBreak/>
        <w:t xml:space="preserve">A video game features male heroes saving </w:t>
      </w:r>
      <w:r w:rsidR="008843B1" w:rsidRPr="00730893">
        <w:t>‘</w:t>
      </w:r>
      <w:r w:rsidRPr="00730893">
        <w:t>damsels in distress</w:t>
      </w:r>
      <w:r w:rsidR="00231868">
        <w:t>’</w:t>
      </w:r>
      <w:r w:rsidRPr="00730893">
        <w:t>, with little diversity in gender roles or relationships.</w:t>
      </w:r>
    </w:p>
    <w:p w14:paraId="486F1ED9" w14:textId="4D8E8B71" w:rsidR="00CC730B" w:rsidRPr="00730893" w:rsidRDefault="00631E2F" w:rsidP="00552DDA">
      <w:pPr>
        <w:pStyle w:val="ListNumber"/>
        <w:numPr>
          <w:ilvl w:val="0"/>
          <w:numId w:val="15"/>
        </w:numPr>
      </w:pPr>
      <w:r w:rsidRPr="00730893">
        <w:t>A news article about sexual harassment focuses more on what the victim was wearing rather than the behaviour of the offender.</w:t>
      </w:r>
      <w:r w:rsidR="00CC730B" w:rsidRPr="00730893">
        <w:br w:type="page"/>
      </w:r>
    </w:p>
    <w:p w14:paraId="66AC459A" w14:textId="77777777" w:rsidR="00804E6C" w:rsidRPr="00730893" w:rsidRDefault="00804E6C" w:rsidP="00804E6C">
      <w:pPr>
        <w:pStyle w:val="Heading1"/>
      </w:pPr>
      <w:bookmarkStart w:id="50" w:name="_Toc197684720"/>
      <w:bookmarkStart w:id="51" w:name="_Toc225430054"/>
      <w:bookmarkStart w:id="52" w:name="_Toc149324466"/>
      <w:bookmarkStart w:id="53" w:name="_Toc150181685"/>
      <w:bookmarkStart w:id="54" w:name="_Toc150259391"/>
      <w:bookmarkStart w:id="55" w:name="_Toc151447423"/>
      <w:bookmarkStart w:id="56" w:name="_Toc151632403"/>
      <w:r w:rsidRPr="00730893">
        <w:rPr>
          <w:noProof/>
        </w:rPr>
        <w:lastRenderedPageBreak/>
        <w:drawing>
          <wp:anchor distT="0" distB="0" distL="114300" distR="114300" simplePos="0" relativeHeight="251658240" behindDoc="0" locked="0" layoutInCell="1" allowOverlap="1" wp14:anchorId="17E48A80" wp14:editId="35A20A1F">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893">
        <w:t>Program feedback</w:t>
      </w:r>
      <w:bookmarkEnd w:id="50"/>
      <w:bookmarkEnd w:id="51"/>
    </w:p>
    <w:p w14:paraId="79F71256" w14:textId="6CE01CDD" w:rsidR="00804E6C" w:rsidRPr="00730893" w:rsidRDefault="00804E6C" w:rsidP="00804E6C">
      <w:bookmarkStart w:id="57" w:name="_Capturing_student_voice"/>
      <w:bookmarkEnd w:id="57"/>
      <w:r w:rsidRPr="00730893">
        <w:t xml:space="preserve">We value your feedback. If you use </w:t>
      </w:r>
      <w:r w:rsidR="00610F53">
        <w:t>this teaching and learning</w:t>
      </w:r>
      <w:r w:rsidRPr="00730893">
        <w:t xml:space="preserve"> program in your faculty and school context, please complete the </w:t>
      </w:r>
      <w:hyperlink r:id="rId48" w:history="1">
        <w:r w:rsidR="00610F53" w:rsidRPr="00610F53">
          <w:rPr>
            <w:rStyle w:val="Hyperlink"/>
          </w:rPr>
          <w:t>PDHPE 7–10 resource evaluation form</w:t>
        </w:r>
      </w:hyperlink>
      <w:r w:rsidRPr="00730893">
        <w:t xml:space="preserve">. If you have further comments or suggestions, please email </w:t>
      </w:r>
      <w:hyperlink r:id="rId49" w:history="1">
        <w:r w:rsidRPr="00730893">
          <w:rPr>
            <w:rStyle w:val="Hyperlink"/>
            <w:rFonts w:eastAsia="Arial"/>
          </w:rPr>
          <w:t>PDHPE.curriculum@det.nsw.edu.au</w:t>
        </w:r>
      </w:hyperlink>
      <w:r w:rsidRPr="00730893">
        <w:t>.</w:t>
      </w:r>
    </w:p>
    <w:p w14:paraId="2D828518" w14:textId="77777777" w:rsidR="00610F53" w:rsidRDefault="00610F53">
      <w:pPr>
        <w:suppressAutoHyphens w:val="0"/>
        <w:spacing w:before="0" w:after="160" w:line="259" w:lineRule="auto"/>
        <w:rPr>
          <w:rFonts w:eastAsiaTheme="majorEastAsia"/>
          <w:bCs/>
          <w:color w:val="002664"/>
          <w:sz w:val="40"/>
          <w:szCs w:val="52"/>
        </w:rPr>
      </w:pPr>
      <w:r>
        <w:br w:type="page"/>
      </w:r>
    </w:p>
    <w:p w14:paraId="168774F1" w14:textId="3FFB79F5" w:rsidR="00270B6F" w:rsidRPr="00730893" w:rsidRDefault="00270B6F" w:rsidP="008A2A2A">
      <w:pPr>
        <w:pStyle w:val="Heading1"/>
      </w:pPr>
      <w:bookmarkStart w:id="58" w:name="_Toc225430055"/>
      <w:r w:rsidRPr="00730893">
        <w:lastRenderedPageBreak/>
        <w:t>Support and alignment</w:t>
      </w:r>
      <w:bookmarkEnd w:id="52"/>
      <w:bookmarkEnd w:id="53"/>
      <w:bookmarkEnd w:id="54"/>
      <w:bookmarkEnd w:id="55"/>
      <w:bookmarkEnd w:id="56"/>
      <w:bookmarkEnd w:id="58"/>
    </w:p>
    <w:p w14:paraId="659DF33A" w14:textId="1F938C15" w:rsidR="00D37AFC" w:rsidRPr="00730893" w:rsidRDefault="00D37AFC" w:rsidP="00D37AFC">
      <w:r w:rsidRPr="00730893">
        <w:rPr>
          <w:b/>
          <w:bCs/>
        </w:rPr>
        <w:t>Resource evaluation and support:</w:t>
      </w:r>
      <w:r w:rsidRPr="00730893">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9403E5" w:rsidRPr="00730893">
        <w:t>PDHPE</w:t>
      </w:r>
      <w:r w:rsidRPr="00730893">
        <w:t xml:space="preserve"> </w:t>
      </w:r>
      <w:r w:rsidR="009C041E">
        <w:t xml:space="preserve">Secondary </w:t>
      </w:r>
      <w:r w:rsidRPr="00730893">
        <w:t xml:space="preserve">Curriculum team by emailing </w:t>
      </w:r>
      <w:hyperlink r:id="rId50" w:history="1">
        <w:r w:rsidR="004F4586" w:rsidRPr="00730893">
          <w:rPr>
            <w:rStyle w:val="Hyperlink"/>
          </w:rPr>
          <w:t>PDHPEcurriculum@det.nsw.edu.au</w:t>
        </w:r>
      </w:hyperlink>
      <w:r w:rsidRPr="00730893">
        <w:t>.</w:t>
      </w:r>
    </w:p>
    <w:p w14:paraId="7788E251" w14:textId="1BD73AF8" w:rsidR="00305CB6" w:rsidRPr="00730893" w:rsidRDefault="00305CB6" w:rsidP="00305CB6">
      <w:pPr>
        <w:rPr>
          <w:rFonts w:eastAsia="Arial"/>
        </w:rPr>
      </w:pPr>
      <w:r w:rsidRPr="00730893">
        <w:rPr>
          <w:b/>
          <w:bCs/>
        </w:rPr>
        <w:t>Differentiation:</w:t>
      </w:r>
      <w:r w:rsidRPr="00730893">
        <w:t xml:space="preserve"> f</w:t>
      </w:r>
      <w:r w:rsidRPr="00730893">
        <w:rPr>
          <w:rFonts w:eastAsia="Arial"/>
        </w:rPr>
        <w:t>urther advice to support Aboriginal and</w:t>
      </w:r>
      <w:r w:rsidR="00EF5AAC" w:rsidRPr="00730893">
        <w:rPr>
          <w:rFonts w:eastAsia="Arial"/>
        </w:rPr>
        <w:t>/or</w:t>
      </w:r>
      <w:r w:rsidRPr="00730893">
        <w:rPr>
          <w:rFonts w:eastAsia="Arial"/>
        </w:rPr>
        <w:t xml:space="preserve"> Torres Strait Islander students, </w:t>
      </w:r>
      <w:r w:rsidR="009C041E">
        <w:rPr>
          <w:rFonts w:eastAsia="Arial"/>
        </w:rPr>
        <w:t>students learning English as an additional language or dialect (</w:t>
      </w:r>
      <w:r w:rsidRPr="00730893">
        <w:rPr>
          <w:rFonts w:eastAsia="Arial"/>
        </w:rPr>
        <w:t>EAL</w:t>
      </w:r>
      <w:r w:rsidR="00EF5AAC" w:rsidRPr="00730893">
        <w:rPr>
          <w:rFonts w:eastAsia="Arial"/>
        </w:rPr>
        <w:t>/</w:t>
      </w:r>
      <w:r w:rsidRPr="00730893">
        <w:rPr>
          <w:rFonts w:eastAsia="Arial"/>
        </w:rPr>
        <w:t>D</w:t>
      </w:r>
      <w:r w:rsidR="009C041E">
        <w:rPr>
          <w:rFonts w:eastAsia="Arial"/>
        </w:rPr>
        <w:t>)</w:t>
      </w:r>
      <w:r w:rsidRPr="00730893">
        <w:rPr>
          <w:rFonts w:eastAsia="Arial"/>
        </w:rPr>
        <w:t xml:space="preserve">, students with a disability and/or additional needs and </w:t>
      </w:r>
      <w:r w:rsidR="009C041E">
        <w:rPr>
          <w:rFonts w:eastAsia="Arial"/>
        </w:rPr>
        <w:t>h</w:t>
      </w:r>
      <w:r w:rsidRPr="00730893">
        <w:rPr>
          <w:rFonts w:eastAsia="Arial"/>
        </w:rPr>
        <w:t xml:space="preserve">igh </w:t>
      </w:r>
      <w:r w:rsidR="009C041E">
        <w:rPr>
          <w:rFonts w:eastAsia="Arial"/>
        </w:rPr>
        <w:t>p</w:t>
      </w:r>
      <w:r w:rsidRPr="00730893">
        <w:rPr>
          <w:rFonts w:eastAsia="Arial"/>
        </w:rPr>
        <w:t xml:space="preserve">otential and gifted students can be found on the </w:t>
      </w:r>
      <w:hyperlink r:id="rId51">
        <w:r w:rsidRPr="00730893">
          <w:rPr>
            <w:rStyle w:val="Hyperlink"/>
            <w:rFonts w:eastAsia="Arial"/>
          </w:rPr>
          <w:t>Planning, programming and assessing 7–12</w:t>
        </w:r>
      </w:hyperlink>
      <w:r w:rsidRPr="00730893">
        <w:rPr>
          <w:rFonts w:eastAsia="Arial"/>
        </w:rPr>
        <w:t xml:space="preserve"> webpage. This includes the</w:t>
      </w:r>
      <w:r w:rsidRPr="00730893">
        <w:t xml:space="preserve"> </w:t>
      </w:r>
      <w:hyperlink r:id="rId52" w:history="1">
        <w:r w:rsidRPr="00730893">
          <w:rPr>
            <w:rStyle w:val="Hyperlink"/>
          </w:rPr>
          <w:t>Inclusion and differentiation advice 7–10</w:t>
        </w:r>
      </w:hyperlink>
      <w:r w:rsidRPr="00730893">
        <w:t xml:space="preserve"> webpage.</w:t>
      </w:r>
    </w:p>
    <w:p w14:paraId="595F2CFE" w14:textId="627C689D" w:rsidR="00305CB6" w:rsidRPr="00730893" w:rsidRDefault="00305CB6" w:rsidP="00305CB6">
      <w:r w:rsidRPr="00730893">
        <w:rPr>
          <w:b/>
          <w:bCs/>
        </w:rPr>
        <w:t>Assessment:</w:t>
      </w:r>
      <w:r w:rsidRPr="00730893">
        <w:t xml:space="preserve"> </w:t>
      </w:r>
      <w:r w:rsidRPr="00730893">
        <w:rPr>
          <w:rFonts w:eastAsia="Arial"/>
        </w:rPr>
        <w:t xml:space="preserve">further advice to support formative assessment is available on the </w:t>
      </w:r>
      <w:hyperlink r:id="rId53">
        <w:r w:rsidRPr="00730893">
          <w:rPr>
            <w:rStyle w:val="Hyperlink"/>
            <w:rFonts w:eastAsia="Arial"/>
          </w:rPr>
          <w:t>Planning, programming and assessing 7–12</w:t>
        </w:r>
      </w:hyperlink>
      <w:r w:rsidRPr="00730893">
        <w:rPr>
          <w:rFonts w:eastAsia="Arial"/>
        </w:rPr>
        <w:t xml:space="preserve"> webpage. This includes the</w:t>
      </w:r>
      <w:r w:rsidRPr="00730893">
        <w:t xml:space="preserve"> </w:t>
      </w:r>
      <w:hyperlink r:id="rId54" w:history="1">
        <w:r w:rsidRPr="00730893">
          <w:rPr>
            <w:rStyle w:val="Hyperlink"/>
          </w:rPr>
          <w:t>Classroom assessment advice 7–10</w:t>
        </w:r>
      </w:hyperlink>
      <w:r w:rsidRPr="00730893">
        <w:t xml:space="preserve">. For summative assessment tasks, the </w:t>
      </w:r>
      <w:hyperlink r:id="rId55" w:history="1">
        <w:r w:rsidRPr="00730893">
          <w:rPr>
            <w:rStyle w:val="Hyperlink"/>
          </w:rPr>
          <w:t>Assessment task advice 7–10</w:t>
        </w:r>
      </w:hyperlink>
      <w:r w:rsidRPr="00730893">
        <w:t xml:space="preserve"> webpage is available.</w:t>
      </w:r>
    </w:p>
    <w:p w14:paraId="334DF7F2" w14:textId="77777777" w:rsidR="00305CB6" w:rsidRPr="00730893" w:rsidRDefault="00305CB6" w:rsidP="00305CB6">
      <w:r w:rsidRPr="00730893">
        <w:rPr>
          <w:rStyle w:val="Strong"/>
        </w:rPr>
        <w:t>Explicit teaching:</w:t>
      </w:r>
      <w:r w:rsidRPr="00730893">
        <w:t xml:space="preserve"> further advice to support explicit teaching is available on the </w:t>
      </w:r>
      <w:hyperlink r:id="rId56" w:history="1">
        <w:r w:rsidRPr="00730893">
          <w:rPr>
            <w:rStyle w:val="Hyperlink"/>
          </w:rPr>
          <w:t>Explicit teaching</w:t>
        </w:r>
      </w:hyperlink>
      <w:r w:rsidRPr="00730893">
        <w:t xml:space="preserve"> webpage. This includes the CESE </w:t>
      </w:r>
      <w:hyperlink r:id="rId57" w:history="1">
        <w:r w:rsidRPr="00730893">
          <w:rPr>
            <w:rStyle w:val="Hyperlink"/>
          </w:rPr>
          <w:t>Explicit teaching – Driving learning and engagement</w:t>
        </w:r>
      </w:hyperlink>
      <w:r w:rsidRPr="00730893">
        <w:t xml:space="preserve"> webpage.</w:t>
      </w:r>
    </w:p>
    <w:p w14:paraId="6A7ACB1C" w14:textId="753AF402" w:rsidR="00492DF8" w:rsidRPr="00730893" w:rsidRDefault="00492DF8" w:rsidP="00492DF8">
      <w:pPr>
        <w:spacing w:after="160"/>
      </w:pPr>
      <w:r w:rsidRPr="00730893">
        <w:rPr>
          <w:rFonts w:eastAsia="Arial"/>
          <w:b/>
          <w:bCs/>
        </w:rPr>
        <w:t>Consulted with:</w:t>
      </w:r>
      <w:r w:rsidRPr="00730893">
        <w:rPr>
          <w:rFonts w:eastAsia="Arial"/>
          <w:b/>
        </w:rPr>
        <w:t xml:space="preserve"> </w:t>
      </w:r>
      <w:r w:rsidRPr="00730893">
        <w:rPr>
          <w:rFonts w:eastAsia="Arial"/>
        </w:rPr>
        <w:t xml:space="preserve">Respectful Relationships Education, </w:t>
      </w:r>
      <w:r>
        <w:rPr>
          <w:rFonts w:eastAsia="Arial"/>
        </w:rPr>
        <w:t>s</w:t>
      </w:r>
      <w:r w:rsidRPr="00730893">
        <w:rPr>
          <w:rFonts w:eastAsia="Arial"/>
        </w:rPr>
        <w:t>ubject matter experts from Curriculum and Reform.</w:t>
      </w:r>
    </w:p>
    <w:p w14:paraId="512DD96D" w14:textId="217DA404" w:rsidR="002D5D3C" w:rsidRPr="00730893" w:rsidRDefault="002D5D3C" w:rsidP="002D5D3C">
      <w:r w:rsidRPr="00730893">
        <w:rPr>
          <w:b/>
          <w:bCs/>
        </w:rPr>
        <w:t>Alignment to system priorities and/or needs:</w:t>
      </w:r>
      <w:r w:rsidRPr="00730893">
        <w:t xml:space="preserve"> </w:t>
      </w:r>
      <w:hyperlink r:id="rId58" w:history="1">
        <w:r w:rsidRPr="00730893">
          <w:rPr>
            <w:rStyle w:val="Hyperlink"/>
          </w:rPr>
          <w:t>School Excellence Policy</w:t>
        </w:r>
      </w:hyperlink>
      <w:r w:rsidRPr="00730893">
        <w:t xml:space="preserve">, </w:t>
      </w:r>
      <w:hyperlink r:id="rId59" w:tgtFrame="_blank" w:history="1">
        <w:r w:rsidRPr="00730893">
          <w:rPr>
            <w:rStyle w:val="Hyperlink"/>
          </w:rPr>
          <w:t>Our Plan for NSW Public Education</w:t>
        </w:r>
      </w:hyperlink>
    </w:p>
    <w:p w14:paraId="66FB149E" w14:textId="77777777" w:rsidR="00EE72B7" w:rsidRPr="00730893" w:rsidRDefault="00EE72B7" w:rsidP="00EE72B7">
      <w:r w:rsidRPr="00730893">
        <w:rPr>
          <w:b/>
          <w:bCs/>
        </w:rPr>
        <w:t>Alignment to the School Excellence Framework:</w:t>
      </w:r>
      <w:r w:rsidRPr="00730893">
        <w:t xml:space="preserve"> this resource supports the </w:t>
      </w:r>
      <w:hyperlink r:id="rId60" w:history="1">
        <w:r w:rsidRPr="00730893">
          <w:rPr>
            <w:rStyle w:val="Hyperlink"/>
          </w:rPr>
          <w:t>School Excellence Framework</w:t>
        </w:r>
      </w:hyperlink>
      <w:r w:rsidRPr="00730893">
        <w:t xml:space="preserve"> elements of curriculum (curriculum provision) and effective classroom practice (lesson planning, explicit teaching).</w:t>
      </w:r>
    </w:p>
    <w:p w14:paraId="4952F26D" w14:textId="77777777" w:rsidR="00F47C11" w:rsidRPr="00730893" w:rsidRDefault="00F47C11" w:rsidP="00F47C11">
      <w:pPr>
        <w:spacing w:after="160"/>
        <w:rPr>
          <w:rFonts w:eastAsia="Arial"/>
        </w:rPr>
      </w:pPr>
      <w:r w:rsidRPr="00730893">
        <w:rPr>
          <w:rStyle w:val="Strong"/>
        </w:rPr>
        <w:t>Alignment to Australian Professional Standards for Teachers</w:t>
      </w:r>
      <w:r w:rsidRPr="00730893">
        <w:t>:</w:t>
      </w:r>
      <w:r w:rsidRPr="00730893">
        <w:rPr>
          <w:rFonts w:eastAsia="Arial"/>
        </w:rPr>
        <w:t xml:space="preserve"> this resource supports teachers to address </w:t>
      </w:r>
      <w:hyperlink r:id="rId61" w:history="1">
        <w:r w:rsidRPr="00730893">
          <w:rPr>
            <w:rStyle w:val="Hyperlink"/>
            <w:rFonts w:eastAsia="Arial"/>
          </w:rPr>
          <w:t>Proficient Teacher Standard Descriptors</w:t>
        </w:r>
      </w:hyperlink>
      <w:r w:rsidRPr="00730893">
        <w:t xml:space="preserve"> </w:t>
      </w:r>
      <w:r w:rsidRPr="00730893">
        <w:rPr>
          <w:rFonts w:eastAsia="Arial"/>
        </w:rPr>
        <w:t>2.1.1, 2.1.2, 2.2.1, 2.2.2, 2.3.1, 2.3.2, 3.1.1, 3.1.2, 3.2.1, 3.2.2, 3.3.1, 3.3.2, 4.1.1, 4.2.1, 4.4.1, 4.4.2.</w:t>
      </w:r>
    </w:p>
    <w:p w14:paraId="24A1861A" w14:textId="23F9F61F" w:rsidR="00AF330C" w:rsidRPr="00730893" w:rsidRDefault="55B56F8B" w:rsidP="00205BD1">
      <w:pPr>
        <w:spacing w:after="160"/>
      </w:pPr>
      <w:r w:rsidRPr="00730893">
        <w:rPr>
          <w:rFonts w:eastAsia="Arial"/>
          <w:b/>
          <w:bCs/>
        </w:rPr>
        <w:lastRenderedPageBreak/>
        <w:t>Creation date:</w:t>
      </w:r>
      <w:r w:rsidRPr="000F1872">
        <w:rPr>
          <w:rFonts w:eastAsia="Arial"/>
        </w:rPr>
        <w:t xml:space="preserve"> </w:t>
      </w:r>
      <w:r w:rsidR="00057321" w:rsidRPr="000F1872">
        <w:rPr>
          <w:rFonts w:eastAsia="Arial"/>
        </w:rPr>
        <w:t>8 December 2025</w:t>
      </w:r>
      <w:bookmarkStart w:id="59" w:name="_Toc145666063"/>
      <w:r w:rsidR="00AF330C" w:rsidRPr="00730893">
        <w:br w:type="page"/>
      </w:r>
    </w:p>
    <w:p w14:paraId="63A26411" w14:textId="77777777" w:rsidR="00A43D4D" w:rsidRPr="00730893" w:rsidRDefault="00A43D4D" w:rsidP="008324EA">
      <w:pPr>
        <w:pStyle w:val="Heading1"/>
      </w:pPr>
      <w:bookmarkStart w:id="60" w:name="_Toc151447424"/>
      <w:bookmarkStart w:id="61" w:name="_Toc151632404"/>
      <w:bookmarkStart w:id="62" w:name="_Toc225430056"/>
      <w:r w:rsidRPr="00730893">
        <w:lastRenderedPageBreak/>
        <w:t>References</w:t>
      </w:r>
      <w:bookmarkEnd w:id="59"/>
      <w:bookmarkEnd w:id="60"/>
      <w:bookmarkEnd w:id="61"/>
      <w:bookmarkEnd w:id="62"/>
    </w:p>
    <w:p w14:paraId="6EFF9637" w14:textId="77777777" w:rsidR="00D03C8E" w:rsidRPr="00AE7FE3" w:rsidRDefault="00D03C8E" w:rsidP="00D03C8E">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5E32A34E" w14:textId="77777777" w:rsidR="00D03C8E" w:rsidRPr="00AE7FE3" w:rsidRDefault="00D03C8E" w:rsidP="00D03C8E">
      <w:pPr>
        <w:pStyle w:val="FeatureBox2"/>
      </w:pPr>
      <w:r w:rsidRPr="00AE7FE3">
        <w:t>Please refer to the NESA Copyright Disclaimer for more information</w:t>
      </w:r>
      <w:r>
        <w:t xml:space="preserve"> </w:t>
      </w:r>
      <w:hyperlink r:id="rId62" w:history="1">
        <w:r w:rsidRPr="005A267D">
          <w:rPr>
            <w:rStyle w:val="Hyperlink"/>
          </w:rPr>
          <w:t>https://www.nsw.gov.au/education-and-training/nesa/copyright</w:t>
        </w:r>
      </w:hyperlink>
      <w:r w:rsidRPr="00A1020E">
        <w:t>.</w:t>
      </w:r>
    </w:p>
    <w:p w14:paraId="57AFD3C2" w14:textId="77777777" w:rsidR="00D03C8E" w:rsidRDefault="00D03C8E" w:rsidP="00D03C8E">
      <w:pPr>
        <w:pStyle w:val="FeatureBox2"/>
      </w:pPr>
      <w:r w:rsidRPr="00AE7FE3">
        <w:t xml:space="preserve">NESA holds the only official and up-to-date versions of the NSW Curriculum and syllabus documents. Please visit NESA </w:t>
      </w:r>
      <w:hyperlink r:id="rId63" w:history="1">
        <w:r w:rsidRPr="005A267D">
          <w:rPr>
            <w:rStyle w:val="Hyperlink"/>
          </w:rPr>
          <w:t>https://www.nsw.gov.au/education-and-training/nesa</w:t>
        </w:r>
      </w:hyperlink>
      <w:r w:rsidRPr="00A1020E">
        <w:t xml:space="preserve"> </w:t>
      </w:r>
      <w:r w:rsidRPr="00AE7FE3">
        <w:t xml:space="preserve">and NSW Curriculum </w:t>
      </w:r>
      <w:hyperlink r:id="rId64" w:history="1">
        <w:r>
          <w:rPr>
            <w:rStyle w:val="Hyperlink"/>
          </w:rPr>
          <w:t>https://curriculum.nsw.edu.au</w:t>
        </w:r>
      </w:hyperlink>
      <w:r w:rsidRPr="00AE7FE3">
        <w:t>.</w:t>
      </w:r>
    </w:p>
    <w:p w14:paraId="7E3BC715" w14:textId="220834CB" w:rsidR="007032B5" w:rsidRDefault="00F47C11" w:rsidP="006319F2">
      <w:hyperlink r:id="rId65">
        <w:r w:rsidRPr="00730893">
          <w:rPr>
            <w:rStyle w:val="Hyperlink"/>
            <w:szCs w:val="22"/>
          </w:rPr>
          <w:t>Personal Development, Health and Physical Education 7–10 Syllabus</w:t>
        </w:r>
      </w:hyperlink>
      <w:r w:rsidRPr="00730893">
        <w:t xml:space="preserve"> © NSW Education Standards Authority (NESA) for and on behalf of the Crown in right of the State of New South Wales, 2024.</w:t>
      </w:r>
    </w:p>
    <w:p w14:paraId="6633E342" w14:textId="5B264ED4" w:rsidR="00876807" w:rsidRDefault="00340104" w:rsidP="006319F2">
      <w:r>
        <w:t xml:space="preserve">NESA (2024), </w:t>
      </w:r>
      <w:hyperlink r:id="rId66" w:history="1">
        <w:r w:rsidRPr="00340104">
          <w:rPr>
            <w:rStyle w:val="Hyperlink"/>
            <w:i/>
            <w:iCs/>
          </w:rPr>
          <w:t>Glossary – Personal Development, Health and Physical Education 7–10 Syllabus</w:t>
        </w:r>
      </w:hyperlink>
      <w:r>
        <w:t>,</w:t>
      </w:r>
      <w:r w:rsidR="00876807" w:rsidRPr="00730893">
        <w:t xml:space="preserve"> NSW Education Standards Authority (NESA) </w:t>
      </w:r>
      <w:r>
        <w:t>website, accessed 26 March 2026</w:t>
      </w:r>
      <w:r w:rsidR="00876807" w:rsidRPr="00730893">
        <w:t>.</w:t>
      </w:r>
    </w:p>
    <w:p w14:paraId="55DF48EE" w14:textId="3199610D" w:rsidR="0065485C" w:rsidRPr="00730893" w:rsidRDefault="0065485C" w:rsidP="006319F2">
      <w:r>
        <w:t xml:space="preserve">1800RESPECT (n.d.) </w:t>
      </w:r>
      <w:hyperlink r:id="rId67" w:history="1">
        <w:r w:rsidRPr="00577A83">
          <w:rPr>
            <w:rStyle w:val="Hyperlink"/>
            <w:i/>
            <w:iCs/>
          </w:rPr>
          <w:t>Violence and abuse</w:t>
        </w:r>
      </w:hyperlink>
      <w:r>
        <w:t xml:space="preserve">, </w:t>
      </w:r>
      <w:r w:rsidRPr="00577A83">
        <w:t xml:space="preserve">1800RESPECT </w:t>
      </w:r>
      <w:r>
        <w:t xml:space="preserve">website, accessed </w:t>
      </w:r>
      <w:r w:rsidR="00D9710D">
        <w:t>26 March 2026</w:t>
      </w:r>
      <w:r>
        <w:t>.</w:t>
      </w:r>
    </w:p>
    <w:p w14:paraId="4C484317" w14:textId="249237FC" w:rsidR="00884AB2" w:rsidRPr="00730893" w:rsidRDefault="00884AB2" w:rsidP="00884AB2">
      <w:r w:rsidRPr="00730893">
        <w:t>AMAZE Org</w:t>
      </w:r>
      <w:r>
        <w:t xml:space="preserve"> (21 December 2018)</w:t>
      </w:r>
      <w:r w:rsidRPr="00730893">
        <w:t xml:space="preserve"> </w:t>
      </w:r>
      <w:r>
        <w:t>‘</w:t>
      </w:r>
      <w:hyperlink r:id="rId68" w:history="1">
        <w:r w:rsidRPr="00730893">
          <w:rPr>
            <w:rStyle w:val="Hyperlink"/>
          </w:rPr>
          <w:t>Gender Roles and Stereotypes</w:t>
        </w:r>
      </w:hyperlink>
      <w:r>
        <w:t>’ [video]</w:t>
      </w:r>
      <w:r w:rsidRPr="00730893">
        <w:t xml:space="preserve">, </w:t>
      </w:r>
      <w:r w:rsidRPr="0065485C">
        <w:rPr>
          <w:i/>
          <w:iCs/>
        </w:rPr>
        <w:t>AMAZE Org</w:t>
      </w:r>
      <w:r>
        <w:t xml:space="preserve">, YouTube, </w:t>
      </w:r>
      <w:r w:rsidRPr="00730893">
        <w:t>accessed 8 December 2025</w:t>
      </w:r>
      <w:r w:rsidR="00D9710D">
        <w:t>.</w:t>
      </w:r>
    </w:p>
    <w:p w14:paraId="4FAAED03" w14:textId="58779206" w:rsidR="00D6046A" w:rsidRPr="00730893" w:rsidRDefault="003F5ACC" w:rsidP="006319F2">
      <w:r w:rsidRPr="00730893">
        <w:t>Australian Research Centre in Sex, Health and Society</w:t>
      </w:r>
      <w:r w:rsidR="00D75964" w:rsidRPr="00730893">
        <w:t>, La</w:t>
      </w:r>
      <w:r w:rsidR="0023631F" w:rsidRPr="00730893">
        <w:t xml:space="preserve"> Trobe University (2015)</w:t>
      </w:r>
      <w:r w:rsidR="00E715FC" w:rsidRPr="00730893">
        <w:t xml:space="preserve"> </w:t>
      </w:r>
      <w:r w:rsidR="00CA6907">
        <w:t>‘</w:t>
      </w:r>
      <w:hyperlink r:id="rId69" w:history="1">
        <w:r w:rsidR="00CA6907">
          <w:rPr>
            <w:rStyle w:val="Hyperlink"/>
          </w:rPr>
          <w:t>Porn – what you should know. For Yrs 8 and up from The Practical Guide to Love, Sex and Relationships</w:t>
        </w:r>
      </w:hyperlink>
      <w:r w:rsidR="00CA6907">
        <w:t>’</w:t>
      </w:r>
      <w:r w:rsidR="005D7982">
        <w:t xml:space="preserve"> [video]</w:t>
      </w:r>
      <w:r w:rsidR="008B3266" w:rsidRPr="00730893">
        <w:t xml:space="preserve">, </w:t>
      </w:r>
      <w:r w:rsidR="00993E67" w:rsidRPr="005D7982">
        <w:rPr>
          <w:i/>
          <w:iCs/>
        </w:rPr>
        <w:t>Australian Research Centre in Sex, Health and Society</w:t>
      </w:r>
      <w:r w:rsidR="00C256DD" w:rsidRPr="00730893">
        <w:t xml:space="preserve">, </w:t>
      </w:r>
      <w:r w:rsidR="00410ACA" w:rsidRPr="00730893">
        <w:t>Vimeo, accessed 8 December 2025.</w:t>
      </w:r>
    </w:p>
    <w:p w14:paraId="15B340C4" w14:textId="385845F5" w:rsidR="00884AB2" w:rsidRDefault="00884AB2" w:rsidP="006319F2">
      <w:r>
        <w:t xml:space="preserve">Relationships </w:t>
      </w:r>
      <w:r w:rsidR="003263A2">
        <w:t xml:space="preserve">Australia </w:t>
      </w:r>
      <w:r>
        <w:t xml:space="preserve">NSW (2024) </w:t>
      </w:r>
      <w:hyperlink r:id="rId70" w:history="1">
        <w:r w:rsidRPr="00577A83">
          <w:rPr>
            <w:rStyle w:val="Hyperlink"/>
            <w:i/>
            <w:iCs/>
          </w:rPr>
          <w:t>The Different Types of Domestic Violence</w:t>
        </w:r>
      </w:hyperlink>
      <w:r>
        <w:t xml:space="preserve">, Relationships </w:t>
      </w:r>
      <w:r w:rsidR="003263A2">
        <w:t xml:space="preserve">Australia </w:t>
      </w:r>
      <w:r>
        <w:t xml:space="preserve">NSW website, accessed </w:t>
      </w:r>
      <w:r w:rsidR="00D9710D">
        <w:t>26 March 2026</w:t>
      </w:r>
      <w:r>
        <w:t>.</w:t>
      </w:r>
    </w:p>
    <w:p w14:paraId="0D3B4798" w14:textId="6321A060" w:rsidR="00D6046A" w:rsidRPr="00730893" w:rsidRDefault="001E6358" w:rsidP="006319F2">
      <w:r w:rsidRPr="00730893">
        <w:lastRenderedPageBreak/>
        <w:t>Victoria Legal Aid</w:t>
      </w:r>
      <w:r w:rsidR="00CA6907">
        <w:t xml:space="preserve"> (23 May 2017)</w:t>
      </w:r>
      <w:r w:rsidR="00A9738D" w:rsidRPr="00730893">
        <w:t xml:space="preserve"> </w:t>
      </w:r>
      <w:r w:rsidR="00CA6907">
        <w:t>‘</w:t>
      </w:r>
      <w:hyperlink r:id="rId71" w:history="1">
        <w:r w:rsidR="00A9738D" w:rsidRPr="00730893">
          <w:rPr>
            <w:rStyle w:val="Hyperlink"/>
          </w:rPr>
          <w:t>Consent</w:t>
        </w:r>
      </w:hyperlink>
      <w:r w:rsidR="00CA6907">
        <w:t>’</w:t>
      </w:r>
      <w:r w:rsidR="005D7982">
        <w:t xml:space="preserve"> [video]</w:t>
      </w:r>
      <w:r w:rsidR="00E35665">
        <w:t>,</w:t>
      </w:r>
      <w:r w:rsidR="00E93606" w:rsidRPr="00730893">
        <w:t xml:space="preserve"> </w:t>
      </w:r>
      <w:r w:rsidR="00E93606" w:rsidRPr="005D7982">
        <w:rPr>
          <w:i/>
          <w:iCs/>
        </w:rPr>
        <w:t>Victoria Legal Aid</w:t>
      </w:r>
      <w:r w:rsidR="00E93606" w:rsidRPr="00730893">
        <w:t>,</w:t>
      </w:r>
      <w:r w:rsidR="005D7982">
        <w:t xml:space="preserve"> You</w:t>
      </w:r>
      <w:r w:rsidR="00CA6907">
        <w:t>T</w:t>
      </w:r>
      <w:r w:rsidR="005D7982">
        <w:t>ube,</w:t>
      </w:r>
      <w:r w:rsidR="00E93606" w:rsidRPr="00730893">
        <w:t xml:space="preserve"> accessed 8 December 2025.</w:t>
      </w:r>
    </w:p>
    <w:p w14:paraId="7E66A47F" w14:textId="19F66C1E" w:rsidR="009354B1" w:rsidRPr="00730893" w:rsidRDefault="009354B1" w:rsidP="006319F2">
      <w:r w:rsidRPr="00730893">
        <w:t>Western University</w:t>
      </w:r>
      <w:r w:rsidR="00CA6907">
        <w:t xml:space="preserve"> (7 October 2015)</w:t>
      </w:r>
      <w:r w:rsidR="00C36E47" w:rsidRPr="00730893">
        <w:t xml:space="preserve"> </w:t>
      </w:r>
      <w:r w:rsidR="00CA6907">
        <w:t>‘</w:t>
      </w:r>
      <w:hyperlink r:id="rId72" w:history="1">
        <w:r w:rsidR="00C36E47" w:rsidRPr="00730893">
          <w:rPr>
            <w:rStyle w:val="Hyperlink"/>
          </w:rPr>
          <w:t>Cycling Through Consent</w:t>
        </w:r>
      </w:hyperlink>
      <w:r w:rsidR="00CA6907">
        <w:t>’ [video]</w:t>
      </w:r>
      <w:r w:rsidR="00683AEA" w:rsidRPr="00730893">
        <w:t xml:space="preserve">, </w:t>
      </w:r>
      <w:r w:rsidR="0065485C" w:rsidRPr="00CA6907">
        <w:rPr>
          <w:i/>
          <w:iCs/>
        </w:rPr>
        <w:t>Western University</w:t>
      </w:r>
      <w:r w:rsidR="0065485C">
        <w:t>, YouTube</w:t>
      </w:r>
      <w:r w:rsidR="00CA6907">
        <w:t xml:space="preserve">, </w:t>
      </w:r>
      <w:r w:rsidR="00683AEA" w:rsidRPr="00730893">
        <w:t>accessed 8 December 2025.</w:t>
      </w:r>
    </w:p>
    <w:p w14:paraId="35B08BAA" w14:textId="1CD30BC3" w:rsidR="00981BDF" w:rsidRDefault="00884AB2">
      <w:pPr>
        <w:suppressAutoHyphens w:val="0"/>
        <w:spacing w:before="0" w:after="160" w:line="259" w:lineRule="auto"/>
      </w:pPr>
      <w:r>
        <w:t>Youth Law Australia (</w:t>
      </w:r>
      <w:r w:rsidR="00577A83">
        <w:t>2021</w:t>
      </w:r>
      <w:r>
        <w:t xml:space="preserve">) </w:t>
      </w:r>
      <w:hyperlink r:id="rId73" w:history="1">
        <w:r w:rsidRPr="00577A83">
          <w:rPr>
            <w:rStyle w:val="Hyperlink"/>
            <w:i/>
            <w:iCs/>
          </w:rPr>
          <w:t>Consent</w:t>
        </w:r>
      </w:hyperlink>
      <w:r>
        <w:t>, Youth Law Australia Website</w:t>
      </w:r>
      <w:r w:rsidR="00577A83">
        <w:t xml:space="preserve">, accessed </w:t>
      </w:r>
      <w:r w:rsidR="00E35665">
        <w:t>26 March 2026</w:t>
      </w:r>
      <w:r w:rsidR="00577A83">
        <w:t>.</w:t>
      </w:r>
    </w:p>
    <w:p w14:paraId="32385B5C" w14:textId="77777777" w:rsidR="006319F2" w:rsidRDefault="006319F2">
      <w:pPr>
        <w:suppressAutoHyphens w:val="0"/>
        <w:spacing w:before="0" w:after="160" w:line="259" w:lineRule="auto"/>
        <w:sectPr w:rsidR="006319F2" w:rsidSect="00D56FA0">
          <w:headerReference w:type="default" r:id="rId74"/>
          <w:footerReference w:type="default" r:id="rId75"/>
          <w:headerReference w:type="first" r:id="rId76"/>
          <w:footerReference w:type="first" r:id="rId77"/>
          <w:pgSz w:w="16838" w:h="11906" w:orient="landscape"/>
          <w:pgMar w:top="1134" w:right="1134" w:bottom="1134" w:left="1134" w:header="709" w:footer="709" w:gutter="0"/>
          <w:pgNumType w:start="0"/>
          <w:cols w:space="708"/>
          <w:titlePg/>
          <w:docGrid w:linePitch="360"/>
        </w:sectPr>
      </w:pPr>
    </w:p>
    <w:p w14:paraId="6E40E60D" w14:textId="31E872C5" w:rsidR="003F6F87" w:rsidRPr="00730893" w:rsidRDefault="003F6F87" w:rsidP="003F6F87">
      <w:pPr>
        <w:spacing w:before="0" w:after="0"/>
        <w:rPr>
          <w:rStyle w:val="Strong"/>
          <w:szCs w:val="22"/>
        </w:rPr>
      </w:pPr>
      <w:r w:rsidRPr="00730893">
        <w:rPr>
          <w:rStyle w:val="Strong"/>
          <w:szCs w:val="22"/>
        </w:rPr>
        <w:lastRenderedPageBreak/>
        <w:t>© State of New South Wales (Department of Education), 202</w:t>
      </w:r>
      <w:r w:rsidR="00981BDF">
        <w:rPr>
          <w:rStyle w:val="Strong"/>
          <w:szCs w:val="22"/>
        </w:rPr>
        <w:t>6</w:t>
      </w:r>
    </w:p>
    <w:p w14:paraId="4AC68592" w14:textId="77777777" w:rsidR="003F6F87" w:rsidRPr="00730893" w:rsidRDefault="003F6F87" w:rsidP="003F6F87">
      <w:r w:rsidRPr="00730893">
        <w:t xml:space="preserve">The copyright material published in this resource is subject to the </w:t>
      </w:r>
      <w:r w:rsidRPr="00730893">
        <w:rPr>
          <w:i/>
          <w:iCs/>
        </w:rPr>
        <w:t>Copyright Act 1968</w:t>
      </w:r>
      <w:r w:rsidRPr="00730893">
        <w:t xml:space="preserve"> (</w:t>
      </w:r>
      <w:proofErr w:type="spellStart"/>
      <w:r w:rsidRPr="00730893">
        <w:t>Cth</w:t>
      </w:r>
      <w:proofErr w:type="spellEnd"/>
      <w:r w:rsidRPr="00730893">
        <w:t>) and is owned by the NSW Department of Education or, where indicated, by a party other than the NSW Department of Education (third-party material).</w:t>
      </w:r>
    </w:p>
    <w:p w14:paraId="3CFF0DD4" w14:textId="77777777" w:rsidR="003F6F87" w:rsidRPr="00730893" w:rsidRDefault="003F6F87" w:rsidP="003F6F87">
      <w:r w:rsidRPr="00730893">
        <w:t xml:space="preserve">Copyright material available in this resource and owned by the NSW Department of Education is licensed under a </w:t>
      </w:r>
      <w:hyperlink r:id="rId78" w:history="1">
        <w:r w:rsidRPr="00730893">
          <w:rPr>
            <w:rStyle w:val="Hyperlink"/>
          </w:rPr>
          <w:t>Creative Commons Attribution 4.0 International (CC BY 4.0) license</w:t>
        </w:r>
      </w:hyperlink>
      <w:r w:rsidRPr="00730893">
        <w:t>.</w:t>
      </w:r>
    </w:p>
    <w:p w14:paraId="1FC2450D" w14:textId="77777777" w:rsidR="003F6F87" w:rsidRPr="00730893" w:rsidRDefault="003F6F87" w:rsidP="003F6F87">
      <w:pPr>
        <w:spacing w:line="276" w:lineRule="auto"/>
      </w:pPr>
      <w:r w:rsidRPr="00730893">
        <w:rPr>
          <w:noProof/>
        </w:rPr>
        <w:drawing>
          <wp:inline distT="0" distB="0" distL="0" distR="0" wp14:anchorId="246B14E4" wp14:editId="3B0D2933">
            <wp:extent cx="1228725" cy="428625"/>
            <wp:effectExtent l="0" t="0" r="9525" b="9525"/>
            <wp:docPr id="32" name="Picture 32" descr="Creative Commons Attribution license log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ADFBEB0" w14:textId="77777777" w:rsidR="003F6F87" w:rsidRPr="00730893" w:rsidRDefault="003F6F87" w:rsidP="00205656">
      <w:pPr>
        <w:spacing w:line="276" w:lineRule="auto"/>
      </w:pPr>
      <w:r w:rsidRPr="00730893">
        <w:t>This license allows you to share and adapt the material for any purpose, even commercially.</w:t>
      </w:r>
    </w:p>
    <w:p w14:paraId="74A36444" w14:textId="2FFAFFFE" w:rsidR="003F6F87" w:rsidRPr="00730893" w:rsidRDefault="003F6F87" w:rsidP="00205656">
      <w:pPr>
        <w:spacing w:line="276" w:lineRule="auto"/>
      </w:pPr>
      <w:r w:rsidRPr="00730893">
        <w:t>Attribution should be given to © State of New South Wales (Department of Education), 202</w:t>
      </w:r>
      <w:r w:rsidR="00981BDF">
        <w:t>6</w:t>
      </w:r>
      <w:r w:rsidRPr="00730893">
        <w:t>.</w:t>
      </w:r>
    </w:p>
    <w:p w14:paraId="3B4A6822" w14:textId="77777777" w:rsidR="003F6F87" w:rsidRPr="00730893" w:rsidRDefault="003F6F87" w:rsidP="00205656">
      <w:pPr>
        <w:spacing w:line="276" w:lineRule="auto"/>
      </w:pPr>
      <w:r w:rsidRPr="00730893">
        <w:t>Material in this resource not available under a Creative Commons license:</w:t>
      </w:r>
    </w:p>
    <w:p w14:paraId="3089BBB1" w14:textId="77777777" w:rsidR="003F6F87" w:rsidRPr="00730893" w:rsidRDefault="003F6F87" w:rsidP="003F6F87">
      <w:pPr>
        <w:pStyle w:val="ListBullet"/>
        <w:spacing w:line="276" w:lineRule="auto"/>
        <w:contextualSpacing/>
      </w:pPr>
      <w:r w:rsidRPr="00730893">
        <w:t>the NSW Department of Education logo, other logos and trademark-protected material</w:t>
      </w:r>
    </w:p>
    <w:p w14:paraId="2EF238E3" w14:textId="77777777" w:rsidR="003F6F87" w:rsidRPr="00730893" w:rsidRDefault="003F6F87" w:rsidP="003F6F87">
      <w:pPr>
        <w:pStyle w:val="ListBullet"/>
        <w:spacing w:line="276" w:lineRule="auto"/>
        <w:contextualSpacing/>
      </w:pPr>
      <w:r w:rsidRPr="00730893">
        <w:t>material owned by a third party that has been reproduced with permission. You will need to obtain permission from the third party to reuse its material.</w:t>
      </w:r>
    </w:p>
    <w:p w14:paraId="1D7D302A" w14:textId="77777777" w:rsidR="003F6F87" w:rsidRPr="00730893" w:rsidRDefault="003F6F87" w:rsidP="003F6F87">
      <w:pPr>
        <w:pStyle w:val="FeatureBox2"/>
        <w:spacing w:line="276" w:lineRule="auto"/>
        <w:rPr>
          <w:rStyle w:val="Strong"/>
        </w:rPr>
      </w:pPr>
      <w:r w:rsidRPr="00730893">
        <w:rPr>
          <w:rStyle w:val="Strong"/>
        </w:rPr>
        <w:t>Links to third-party material and websites</w:t>
      </w:r>
    </w:p>
    <w:p w14:paraId="306FC4F1" w14:textId="77777777" w:rsidR="006E7535" w:rsidRDefault="003F6F87" w:rsidP="003F6F87">
      <w:pPr>
        <w:pStyle w:val="FeatureBox2"/>
        <w:spacing w:line="276" w:lineRule="auto"/>
      </w:pPr>
      <w:r w:rsidRPr="00730893">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DFDB15" w14:textId="3DEC61C6" w:rsidR="00A43D4D" w:rsidRDefault="003F6F87" w:rsidP="003F6F87">
      <w:pPr>
        <w:pStyle w:val="FeatureBox2"/>
        <w:spacing w:line="276" w:lineRule="auto"/>
      </w:pPr>
      <w:r w:rsidRPr="00730893">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30893">
        <w:rPr>
          <w:i/>
          <w:iCs/>
        </w:rPr>
        <w:t>Copyright Act 1968</w:t>
      </w:r>
      <w:r w:rsidRPr="00730893">
        <w:t xml:space="preserve"> (</w:t>
      </w:r>
      <w:proofErr w:type="spellStart"/>
      <w:r w:rsidRPr="00730893">
        <w:t>Cth</w:t>
      </w:r>
      <w:proofErr w:type="spellEnd"/>
      <w:r w:rsidRPr="00730893">
        <w:t>). The department accepts no responsibility for content on third-party websites.</w:t>
      </w:r>
    </w:p>
    <w:sectPr w:rsidR="00A43D4D" w:rsidSect="00F22BCF">
      <w:headerReference w:type="default" r:id="rId80"/>
      <w:footerReference w:type="default" r:id="rId81"/>
      <w:pgSz w:w="16838" w:h="11906" w:orient="landscape"/>
      <w:pgMar w:top="1134" w:right="1134" w:bottom="1134" w:left="1134" w:header="709" w:footer="62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0D0B9" w14:textId="77777777" w:rsidR="00E81E67" w:rsidRPr="00730893" w:rsidRDefault="00E81E67" w:rsidP="00E51733">
      <w:r w:rsidRPr="00730893">
        <w:separator/>
      </w:r>
    </w:p>
    <w:p w14:paraId="7BC43566" w14:textId="77777777" w:rsidR="00E81E67" w:rsidRPr="00730893" w:rsidRDefault="00E81E67"/>
  </w:endnote>
  <w:endnote w:type="continuationSeparator" w:id="0">
    <w:p w14:paraId="3C0B4495" w14:textId="77777777" w:rsidR="00E81E67" w:rsidRPr="00730893" w:rsidRDefault="00E81E67" w:rsidP="00E51733">
      <w:r w:rsidRPr="00730893">
        <w:continuationSeparator/>
      </w:r>
    </w:p>
    <w:p w14:paraId="1752EC63" w14:textId="77777777" w:rsidR="00E81E67" w:rsidRPr="00730893" w:rsidRDefault="00E81E67"/>
  </w:endnote>
  <w:endnote w:type="continuationNotice" w:id="1">
    <w:p w14:paraId="26FF8F66" w14:textId="77777777" w:rsidR="00E81E67" w:rsidRPr="00730893" w:rsidRDefault="00E81E67">
      <w:pPr>
        <w:spacing w:before="0" w:line="240" w:lineRule="auto"/>
      </w:pPr>
    </w:p>
    <w:p w14:paraId="352CF1A1" w14:textId="77777777" w:rsidR="00E81E67" w:rsidRPr="00730893" w:rsidRDefault="00E81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4C6E8E8-A41C-430F-B342-1705878B86B7}"/>
    <w:embedBold r:id="rId2" w:fontKey="{916F65DC-CD49-457A-9292-9CED32556EE1}"/>
    <w:embedItalic r:id="rId3" w:fontKey="{E67F3EF3-C37F-4E60-B6C6-C19D39BF5C42}"/>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94262F2B-B6D1-467B-9F21-73D96B20C9AC}"/>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5" w:fontKey="{2B37E7D1-2C74-420F-9405-09238244AC2C}"/>
  </w:font>
  <w:font w:name="Calibri Light">
    <w:panose1 w:val="020F0302020204030204"/>
    <w:charset w:val="00"/>
    <w:family w:val="swiss"/>
    <w:pitch w:val="variable"/>
    <w:sig w:usb0="E4002EFF" w:usb1="C200247B" w:usb2="00000009" w:usb3="00000000" w:csb0="000001FF" w:csb1="00000000"/>
    <w:embedRegular r:id="rId6" w:fontKey="{C0D80322-F604-414F-8C06-15A39A3D6F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B4F8" w14:textId="3A1B9DB7" w:rsidR="00F22BCF" w:rsidRDefault="00F22BCF">
    <w:pPr>
      <w:pStyle w:val="Footer"/>
    </w:pPr>
    <w:r>
      <w:t xml:space="preserve">© NSW Department of Education, </w:t>
    </w:r>
    <w:r w:rsidR="0062528E">
      <w:t>Mar-26</w:t>
    </w:r>
    <w:r>
      <w:ptab w:relativeTo="margin" w:alignment="right" w:leader="none"/>
    </w:r>
    <w:r>
      <w:rPr>
        <w:b/>
        <w:noProof/>
        <w:sz w:val="28"/>
        <w:szCs w:val="28"/>
      </w:rPr>
      <w:drawing>
        <wp:inline distT="0" distB="0" distL="0" distR="0" wp14:anchorId="3679FA53" wp14:editId="0085224A">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6606" w14:textId="1557D15F" w:rsidR="007F3268" w:rsidRPr="00730893" w:rsidRDefault="006319F2" w:rsidP="006319F2">
    <w:pPr>
      <w:pStyle w:val="Logo"/>
      <w:ind w:right="-31"/>
      <w:jc w:val="right"/>
    </w:pPr>
    <w:r w:rsidRPr="008426B6">
      <w:rPr>
        <w:noProof/>
      </w:rPr>
      <w:drawing>
        <wp:inline distT="0" distB="0" distL="0" distR="0" wp14:anchorId="16F5427B" wp14:editId="5A041C4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81F1" w14:textId="5AEB90A5" w:rsidR="00F22BCF" w:rsidRDefault="00F22B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B985B" w14:textId="77777777" w:rsidR="00E81E67" w:rsidRPr="00730893" w:rsidRDefault="00E81E67" w:rsidP="00E51733">
      <w:r w:rsidRPr="00730893">
        <w:separator/>
      </w:r>
    </w:p>
    <w:p w14:paraId="1510E35B" w14:textId="77777777" w:rsidR="00E81E67" w:rsidRPr="00730893" w:rsidRDefault="00E81E67"/>
  </w:footnote>
  <w:footnote w:type="continuationSeparator" w:id="0">
    <w:p w14:paraId="3DA5B78B" w14:textId="77777777" w:rsidR="00E81E67" w:rsidRPr="00730893" w:rsidRDefault="00E81E67" w:rsidP="00E51733">
      <w:r w:rsidRPr="00730893">
        <w:continuationSeparator/>
      </w:r>
    </w:p>
    <w:p w14:paraId="197F1BB3" w14:textId="77777777" w:rsidR="00E81E67" w:rsidRPr="00730893" w:rsidRDefault="00E81E67"/>
  </w:footnote>
  <w:footnote w:type="continuationNotice" w:id="1">
    <w:p w14:paraId="5B4B374C" w14:textId="77777777" w:rsidR="00E81E67" w:rsidRPr="00730893" w:rsidRDefault="00E81E67">
      <w:pPr>
        <w:spacing w:before="0" w:line="240" w:lineRule="auto"/>
      </w:pPr>
    </w:p>
    <w:p w14:paraId="6F953560" w14:textId="77777777" w:rsidR="00E81E67" w:rsidRPr="00730893" w:rsidRDefault="00E81E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3261" w14:textId="6FBC86B7" w:rsidR="00D56FA0" w:rsidRPr="00730893" w:rsidRDefault="00D56FA0" w:rsidP="00D56FA0">
    <w:pPr>
      <w:pStyle w:val="Documentname"/>
    </w:pPr>
    <w:r w:rsidRPr="00730893">
      <w:t xml:space="preserve">PDHPE Year 9 – relationship realities – teaching and learning program | </w:t>
    </w:r>
    <w:r w:rsidRPr="00730893">
      <w:fldChar w:fldCharType="begin"/>
    </w:r>
    <w:r w:rsidRPr="00730893">
      <w:instrText xml:space="preserve"> PAGE   \* MERGEFORMAT </w:instrText>
    </w:r>
    <w:r w:rsidRPr="00730893">
      <w:fldChar w:fldCharType="separate"/>
    </w:r>
    <w:r w:rsidRPr="00730893">
      <w:t>1</w:t>
    </w:r>
    <w:r w:rsidRPr="0073089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2BC3D" w14:textId="59257268" w:rsidR="007F3268" w:rsidRPr="00730893" w:rsidRDefault="00000000" w:rsidP="00D56FA0">
    <w:pPr>
      <w:pStyle w:val="Header"/>
      <w:spacing w:after="0"/>
    </w:pPr>
    <w:r>
      <w:pict w14:anchorId="344AA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319F2" w:rsidRPr="009D43DD">
      <w:t>NSW Department of Education</w:t>
    </w:r>
    <w:r w:rsidR="006319F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E7EA" w14:textId="77777777" w:rsidR="00F22BCF" w:rsidRPr="00F22BCF" w:rsidRDefault="00F22BCF" w:rsidP="00F22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030ED7A"/>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851E6C1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AC6BE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596A8FC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27"/>
    <w:multiLevelType w:val="hybridMultilevel"/>
    <w:tmpl w:val="00000027"/>
    <w:lvl w:ilvl="0" w:tplc="DC94B0BA">
      <w:start w:val="1"/>
      <w:numFmt w:val="bullet"/>
      <w:lvlText w:val="§"/>
      <w:lvlJc w:val="left"/>
      <w:pPr>
        <w:ind w:left="720" w:hanging="360"/>
      </w:pPr>
      <w:rPr>
        <w:rFonts w:ascii="Wingdings" w:eastAsia="Wingdings" w:hAnsi="Wingdings" w:cs="Wingdings"/>
      </w:rPr>
    </w:lvl>
    <w:lvl w:ilvl="1" w:tplc="76867078">
      <w:start w:val="1"/>
      <w:numFmt w:val="bullet"/>
      <w:lvlText w:val="o"/>
      <w:lvlJc w:val="left"/>
      <w:pPr>
        <w:tabs>
          <w:tab w:val="num" w:pos="1440"/>
        </w:tabs>
        <w:ind w:left="1440" w:hanging="360"/>
      </w:pPr>
      <w:rPr>
        <w:rFonts w:ascii="Courier New" w:hAnsi="Courier New"/>
      </w:rPr>
    </w:lvl>
    <w:lvl w:ilvl="2" w:tplc="416C3078">
      <w:start w:val="1"/>
      <w:numFmt w:val="bullet"/>
      <w:lvlText w:val=""/>
      <w:lvlJc w:val="left"/>
      <w:pPr>
        <w:tabs>
          <w:tab w:val="num" w:pos="2160"/>
        </w:tabs>
        <w:ind w:left="2160" w:hanging="360"/>
      </w:pPr>
      <w:rPr>
        <w:rFonts w:ascii="Wingdings" w:hAnsi="Wingdings"/>
      </w:rPr>
    </w:lvl>
    <w:lvl w:ilvl="3" w:tplc="EAE8763E">
      <w:start w:val="1"/>
      <w:numFmt w:val="bullet"/>
      <w:lvlText w:val=""/>
      <w:lvlJc w:val="left"/>
      <w:pPr>
        <w:tabs>
          <w:tab w:val="num" w:pos="2880"/>
        </w:tabs>
        <w:ind w:left="2880" w:hanging="360"/>
      </w:pPr>
      <w:rPr>
        <w:rFonts w:ascii="Symbol" w:hAnsi="Symbol"/>
      </w:rPr>
    </w:lvl>
    <w:lvl w:ilvl="4" w:tplc="C3D69C5A">
      <w:start w:val="1"/>
      <w:numFmt w:val="bullet"/>
      <w:lvlText w:val="o"/>
      <w:lvlJc w:val="left"/>
      <w:pPr>
        <w:tabs>
          <w:tab w:val="num" w:pos="3600"/>
        </w:tabs>
        <w:ind w:left="3600" w:hanging="360"/>
      </w:pPr>
      <w:rPr>
        <w:rFonts w:ascii="Courier New" w:hAnsi="Courier New"/>
      </w:rPr>
    </w:lvl>
    <w:lvl w:ilvl="5" w:tplc="AD0E6A5C">
      <w:start w:val="1"/>
      <w:numFmt w:val="bullet"/>
      <w:lvlText w:val=""/>
      <w:lvlJc w:val="left"/>
      <w:pPr>
        <w:tabs>
          <w:tab w:val="num" w:pos="4320"/>
        </w:tabs>
        <w:ind w:left="4320" w:hanging="360"/>
      </w:pPr>
      <w:rPr>
        <w:rFonts w:ascii="Wingdings" w:hAnsi="Wingdings"/>
      </w:rPr>
    </w:lvl>
    <w:lvl w:ilvl="6" w:tplc="D44E5950">
      <w:start w:val="1"/>
      <w:numFmt w:val="bullet"/>
      <w:lvlText w:val=""/>
      <w:lvlJc w:val="left"/>
      <w:pPr>
        <w:tabs>
          <w:tab w:val="num" w:pos="5040"/>
        </w:tabs>
        <w:ind w:left="5040" w:hanging="360"/>
      </w:pPr>
      <w:rPr>
        <w:rFonts w:ascii="Symbol" w:hAnsi="Symbol"/>
      </w:rPr>
    </w:lvl>
    <w:lvl w:ilvl="7" w:tplc="AC64029E">
      <w:start w:val="1"/>
      <w:numFmt w:val="bullet"/>
      <w:lvlText w:val="o"/>
      <w:lvlJc w:val="left"/>
      <w:pPr>
        <w:tabs>
          <w:tab w:val="num" w:pos="5760"/>
        </w:tabs>
        <w:ind w:left="5760" w:hanging="360"/>
      </w:pPr>
      <w:rPr>
        <w:rFonts w:ascii="Courier New" w:hAnsi="Courier New"/>
      </w:rPr>
    </w:lvl>
    <w:lvl w:ilvl="8" w:tplc="9FB22180">
      <w:start w:val="1"/>
      <w:numFmt w:val="bullet"/>
      <w:lvlText w:val=""/>
      <w:lvlJc w:val="left"/>
      <w:pPr>
        <w:tabs>
          <w:tab w:val="num" w:pos="6480"/>
        </w:tabs>
        <w:ind w:left="6480" w:hanging="360"/>
      </w:pPr>
      <w:rPr>
        <w:rFonts w:ascii="Wingdings" w:hAnsi="Wingdings"/>
      </w:rPr>
    </w:lvl>
  </w:abstractNum>
  <w:abstractNum w:abstractNumId="6" w15:restartNumberingAfterBreak="0">
    <w:nsid w:val="08030123"/>
    <w:multiLevelType w:val="hybridMultilevel"/>
    <w:tmpl w:val="CC821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2617C1"/>
    <w:multiLevelType w:val="hybridMultilevel"/>
    <w:tmpl w:val="05A255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0D546C"/>
    <w:multiLevelType w:val="hybridMultilevel"/>
    <w:tmpl w:val="2B72F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9D5131"/>
    <w:multiLevelType w:val="hybridMultilevel"/>
    <w:tmpl w:val="54583952"/>
    <w:lvl w:ilvl="0" w:tplc="53FC40A0">
      <w:start w:val="1"/>
      <w:numFmt w:val="bullet"/>
      <w:lvlText w:val=""/>
      <w:lvlJc w:val="left"/>
      <w:pPr>
        <w:ind w:left="720" w:hanging="360"/>
      </w:pPr>
      <w:rPr>
        <w:rFonts w:ascii="Symbol" w:hAnsi="Symbol" w:hint="default"/>
      </w:rPr>
    </w:lvl>
    <w:lvl w:ilvl="1" w:tplc="C152ECA6">
      <w:start w:val="1"/>
      <w:numFmt w:val="bullet"/>
      <w:lvlText w:val="o"/>
      <w:lvlJc w:val="left"/>
      <w:pPr>
        <w:ind w:left="1440" w:hanging="360"/>
      </w:pPr>
      <w:rPr>
        <w:rFonts w:ascii="Courier New" w:hAnsi="Courier New" w:hint="default"/>
      </w:rPr>
    </w:lvl>
    <w:lvl w:ilvl="2" w:tplc="3AE85EEA">
      <w:start w:val="1"/>
      <w:numFmt w:val="bullet"/>
      <w:lvlText w:val=""/>
      <w:lvlJc w:val="left"/>
      <w:pPr>
        <w:ind w:left="2160" w:hanging="360"/>
      </w:pPr>
      <w:rPr>
        <w:rFonts w:ascii="Wingdings" w:hAnsi="Wingdings" w:hint="default"/>
      </w:rPr>
    </w:lvl>
    <w:lvl w:ilvl="3" w:tplc="B7666F4E">
      <w:start w:val="1"/>
      <w:numFmt w:val="bullet"/>
      <w:lvlText w:val=""/>
      <w:lvlJc w:val="left"/>
      <w:pPr>
        <w:ind w:left="2880" w:hanging="360"/>
      </w:pPr>
      <w:rPr>
        <w:rFonts w:ascii="Symbol" w:hAnsi="Symbol" w:hint="default"/>
      </w:rPr>
    </w:lvl>
    <w:lvl w:ilvl="4" w:tplc="8ED29C06">
      <w:start w:val="1"/>
      <w:numFmt w:val="bullet"/>
      <w:lvlText w:val="o"/>
      <w:lvlJc w:val="left"/>
      <w:pPr>
        <w:ind w:left="3600" w:hanging="360"/>
      </w:pPr>
      <w:rPr>
        <w:rFonts w:ascii="Courier New" w:hAnsi="Courier New" w:hint="default"/>
      </w:rPr>
    </w:lvl>
    <w:lvl w:ilvl="5" w:tplc="F75AE5D0">
      <w:start w:val="1"/>
      <w:numFmt w:val="bullet"/>
      <w:lvlText w:val=""/>
      <w:lvlJc w:val="left"/>
      <w:pPr>
        <w:ind w:left="4320" w:hanging="360"/>
      </w:pPr>
      <w:rPr>
        <w:rFonts w:ascii="Wingdings" w:hAnsi="Wingdings" w:hint="default"/>
      </w:rPr>
    </w:lvl>
    <w:lvl w:ilvl="6" w:tplc="D8F26850">
      <w:start w:val="1"/>
      <w:numFmt w:val="bullet"/>
      <w:lvlText w:val=""/>
      <w:lvlJc w:val="left"/>
      <w:pPr>
        <w:ind w:left="5040" w:hanging="360"/>
      </w:pPr>
      <w:rPr>
        <w:rFonts w:ascii="Symbol" w:hAnsi="Symbol" w:hint="default"/>
      </w:rPr>
    </w:lvl>
    <w:lvl w:ilvl="7" w:tplc="2CE247B6">
      <w:start w:val="1"/>
      <w:numFmt w:val="bullet"/>
      <w:lvlText w:val="o"/>
      <w:lvlJc w:val="left"/>
      <w:pPr>
        <w:ind w:left="5760" w:hanging="360"/>
      </w:pPr>
      <w:rPr>
        <w:rFonts w:ascii="Courier New" w:hAnsi="Courier New" w:hint="default"/>
      </w:rPr>
    </w:lvl>
    <w:lvl w:ilvl="8" w:tplc="8AB84C94">
      <w:start w:val="1"/>
      <w:numFmt w:val="bullet"/>
      <w:lvlText w:val=""/>
      <w:lvlJc w:val="left"/>
      <w:pPr>
        <w:ind w:left="6480" w:hanging="360"/>
      </w:pPr>
      <w:rPr>
        <w:rFonts w:ascii="Wingdings" w:hAnsi="Wingdings" w:hint="default"/>
      </w:rPr>
    </w:lvl>
  </w:abstractNum>
  <w:abstractNum w:abstractNumId="10" w15:restartNumberingAfterBreak="0">
    <w:nsid w:val="16614243"/>
    <w:multiLevelType w:val="hybridMultilevel"/>
    <w:tmpl w:val="2FD8C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951489"/>
    <w:multiLevelType w:val="hybridMultilevel"/>
    <w:tmpl w:val="13E23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3306B8"/>
    <w:multiLevelType w:val="multilevel"/>
    <w:tmpl w:val="07801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52C5164"/>
    <w:multiLevelType w:val="hybridMultilevel"/>
    <w:tmpl w:val="E57665D0"/>
    <w:lvl w:ilvl="0" w:tplc="EE62E0D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834E12"/>
    <w:multiLevelType w:val="hybridMultilevel"/>
    <w:tmpl w:val="BF4A07DE"/>
    <w:lvl w:ilvl="0" w:tplc="23D2AF6C">
      <w:start w:val="1"/>
      <w:numFmt w:val="lowerRoman"/>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5B5834"/>
    <w:multiLevelType w:val="multilevel"/>
    <w:tmpl w:val="F5A0B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D15977"/>
    <w:multiLevelType w:val="hybridMultilevel"/>
    <w:tmpl w:val="E68C5024"/>
    <w:lvl w:ilvl="0" w:tplc="FFCCCE10">
      <w:start w:val="1"/>
      <w:numFmt w:val="bullet"/>
      <w:lvlText w:val=""/>
      <w:lvlJc w:val="left"/>
      <w:pPr>
        <w:ind w:left="1280" w:hanging="360"/>
      </w:pPr>
      <w:rPr>
        <w:rFonts w:ascii="Symbol" w:hAnsi="Symbol"/>
      </w:rPr>
    </w:lvl>
    <w:lvl w:ilvl="1" w:tplc="DC122792">
      <w:start w:val="1"/>
      <w:numFmt w:val="bullet"/>
      <w:lvlText w:val=""/>
      <w:lvlJc w:val="left"/>
      <w:pPr>
        <w:ind w:left="1280" w:hanging="360"/>
      </w:pPr>
      <w:rPr>
        <w:rFonts w:ascii="Symbol" w:hAnsi="Symbol"/>
      </w:rPr>
    </w:lvl>
    <w:lvl w:ilvl="2" w:tplc="88F0F1C4">
      <w:start w:val="1"/>
      <w:numFmt w:val="bullet"/>
      <w:lvlText w:val=""/>
      <w:lvlJc w:val="left"/>
      <w:pPr>
        <w:ind w:left="1280" w:hanging="360"/>
      </w:pPr>
      <w:rPr>
        <w:rFonts w:ascii="Symbol" w:hAnsi="Symbol"/>
      </w:rPr>
    </w:lvl>
    <w:lvl w:ilvl="3" w:tplc="73D8BF10">
      <w:start w:val="1"/>
      <w:numFmt w:val="bullet"/>
      <w:lvlText w:val=""/>
      <w:lvlJc w:val="left"/>
      <w:pPr>
        <w:ind w:left="1280" w:hanging="360"/>
      </w:pPr>
      <w:rPr>
        <w:rFonts w:ascii="Symbol" w:hAnsi="Symbol"/>
      </w:rPr>
    </w:lvl>
    <w:lvl w:ilvl="4" w:tplc="6B38E302">
      <w:start w:val="1"/>
      <w:numFmt w:val="bullet"/>
      <w:lvlText w:val=""/>
      <w:lvlJc w:val="left"/>
      <w:pPr>
        <w:ind w:left="1280" w:hanging="360"/>
      </w:pPr>
      <w:rPr>
        <w:rFonts w:ascii="Symbol" w:hAnsi="Symbol"/>
      </w:rPr>
    </w:lvl>
    <w:lvl w:ilvl="5" w:tplc="514AE014">
      <w:start w:val="1"/>
      <w:numFmt w:val="bullet"/>
      <w:lvlText w:val=""/>
      <w:lvlJc w:val="left"/>
      <w:pPr>
        <w:ind w:left="1280" w:hanging="360"/>
      </w:pPr>
      <w:rPr>
        <w:rFonts w:ascii="Symbol" w:hAnsi="Symbol"/>
      </w:rPr>
    </w:lvl>
    <w:lvl w:ilvl="6" w:tplc="FDFE9390">
      <w:start w:val="1"/>
      <w:numFmt w:val="bullet"/>
      <w:lvlText w:val=""/>
      <w:lvlJc w:val="left"/>
      <w:pPr>
        <w:ind w:left="1280" w:hanging="360"/>
      </w:pPr>
      <w:rPr>
        <w:rFonts w:ascii="Symbol" w:hAnsi="Symbol"/>
      </w:rPr>
    </w:lvl>
    <w:lvl w:ilvl="7" w:tplc="A10E3A7C">
      <w:start w:val="1"/>
      <w:numFmt w:val="bullet"/>
      <w:lvlText w:val=""/>
      <w:lvlJc w:val="left"/>
      <w:pPr>
        <w:ind w:left="1280" w:hanging="360"/>
      </w:pPr>
      <w:rPr>
        <w:rFonts w:ascii="Symbol" w:hAnsi="Symbol"/>
      </w:rPr>
    </w:lvl>
    <w:lvl w:ilvl="8" w:tplc="0FAC95E4">
      <w:start w:val="1"/>
      <w:numFmt w:val="bullet"/>
      <w:lvlText w:val=""/>
      <w:lvlJc w:val="left"/>
      <w:pPr>
        <w:ind w:left="1280" w:hanging="360"/>
      </w:pPr>
      <w:rPr>
        <w:rFonts w:ascii="Symbol" w:hAnsi="Symbol"/>
      </w:rPr>
    </w:lvl>
  </w:abstractNum>
  <w:abstractNum w:abstractNumId="18" w15:restartNumberingAfterBreak="0">
    <w:nsid w:val="2C183F24"/>
    <w:multiLevelType w:val="multilevel"/>
    <w:tmpl w:val="6082E37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CA5E9B"/>
    <w:multiLevelType w:val="hybridMultilevel"/>
    <w:tmpl w:val="461E4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851C08"/>
    <w:multiLevelType w:val="multilevel"/>
    <w:tmpl w:val="3884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DD56A3"/>
    <w:multiLevelType w:val="hybridMultilevel"/>
    <w:tmpl w:val="04DCBADA"/>
    <w:lvl w:ilvl="0" w:tplc="E83CFA06">
      <w:start w:val="1"/>
      <w:numFmt w:val="bullet"/>
      <w:lvlText w:val=""/>
      <w:lvlJc w:val="left"/>
      <w:pPr>
        <w:ind w:left="720" w:hanging="360"/>
      </w:pPr>
      <w:rPr>
        <w:rFonts w:ascii="Symbol" w:hAnsi="Symbol"/>
      </w:rPr>
    </w:lvl>
    <w:lvl w:ilvl="1" w:tplc="47DAC96E">
      <w:start w:val="1"/>
      <w:numFmt w:val="bullet"/>
      <w:lvlText w:val=""/>
      <w:lvlJc w:val="left"/>
      <w:pPr>
        <w:ind w:left="720" w:hanging="360"/>
      </w:pPr>
      <w:rPr>
        <w:rFonts w:ascii="Symbol" w:hAnsi="Symbol"/>
      </w:rPr>
    </w:lvl>
    <w:lvl w:ilvl="2" w:tplc="10EEDEF2">
      <w:start w:val="1"/>
      <w:numFmt w:val="bullet"/>
      <w:lvlText w:val=""/>
      <w:lvlJc w:val="left"/>
      <w:pPr>
        <w:ind w:left="720" w:hanging="360"/>
      </w:pPr>
      <w:rPr>
        <w:rFonts w:ascii="Symbol" w:hAnsi="Symbol"/>
      </w:rPr>
    </w:lvl>
    <w:lvl w:ilvl="3" w:tplc="854C3F1E">
      <w:start w:val="1"/>
      <w:numFmt w:val="bullet"/>
      <w:lvlText w:val=""/>
      <w:lvlJc w:val="left"/>
      <w:pPr>
        <w:ind w:left="720" w:hanging="360"/>
      </w:pPr>
      <w:rPr>
        <w:rFonts w:ascii="Symbol" w:hAnsi="Symbol"/>
      </w:rPr>
    </w:lvl>
    <w:lvl w:ilvl="4" w:tplc="C1242DDA">
      <w:start w:val="1"/>
      <w:numFmt w:val="bullet"/>
      <w:lvlText w:val=""/>
      <w:lvlJc w:val="left"/>
      <w:pPr>
        <w:ind w:left="720" w:hanging="360"/>
      </w:pPr>
      <w:rPr>
        <w:rFonts w:ascii="Symbol" w:hAnsi="Symbol"/>
      </w:rPr>
    </w:lvl>
    <w:lvl w:ilvl="5" w:tplc="86F61D48">
      <w:start w:val="1"/>
      <w:numFmt w:val="bullet"/>
      <w:lvlText w:val=""/>
      <w:lvlJc w:val="left"/>
      <w:pPr>
        <w:ind w:left="720" w:hanging="360"/>
      </w:pPr>
      <w:rPr>
        <w:rFonts w:ascii="Symbol" w:hAnsi="Symbol"/>
      </w:rPr>
    </w:lvl>
    <w:lvl w:ilvl="6" w:tplc="9AEE37B2">
      <w:start w:val="1"/>
      <w:numFmt w:val="bullet"/>
      <w:lvlText w:val=""/>
      <w:lvlJc w:val="left"/>
      <w:pPr>
        <w:ind w:left="720" w:hanging="360"/>
      </w:pPr>
      <w:rPr>
        <w:rFonts w:ascii="Symbol" w:hAnsi="Symbol"/>
      </w:rPr>
    </w:lvl>
    <w:lvl w:ilvl="7" w:tplc="182CD5D4">
      <w:start w:val="1"/>
      <w:numFmt w:val="bullet"/>
      <w:lvlText w:val=""/>
      <w:lvlJc w:val="left"/>
      <w:pPr>
        <w:ind w:left="720" w:hanging="360"/>
      </w:pPr>
      <w:rPr>
        <w:rFonts w:ascii="Symbol" w:hAnsi="Symbol"/>
      </w:rPr>
    </w:lvl>
    <w:lvl w:ilvl="8" w:tplc="DAEC148E">
      <w:start w:val="1"/>
      <w:numFmt w:val="bullet"/>
      <w:lvlText w:val=""/>
      <w:lvlJc w:val="left"/>
      <w:pPr>
        <w:ind w:left="720" w:hanging="360"/>
      </w:pPr>
      <w:rPr>
        <w:rFonts w:ascii="Symbol" w:hAnsi="Symbol"/>
      </w:rPr>
    </w:lvl>
  </w:abstractNum>
  <w:abstractNum w:abstractNumId="22" w15:restartNumberingAfterBreak="0">
    <w:nsid w:val="42B84BF1"/>
    <w:multiLevelType w:val="multilevel"/>
    <w:tmpl w:val="CFF6AFB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D26E6E"/>
    <w:multiLevelType w:val="hybridMultilevel"/>
    <w:tmpl w:val="6434A672"/>
    <w:lvl w:ilvl="0" w:tplc="D92E5F50">
      <w:start w:val="1"/>
      <w:numFmt w:val="bullet"/>
      <w:lvlText w:val=""/>
      <w:lvlJc w:val="left"/>
      <w:pPr>
        <w:tabs>
          <w:tab w:val="num" w:pos="720"/>
        </w:tabs>
        <w:ind w:left="720" w:hanging="360"/>
      </w:pPr>
      <w:rPr>
        <w:rFonts w:ascii="Symbol" w:hAnsi="Symbol" w:hint="default"/>
      </w:rPr>
    </w:lvl>
    <w:lvl w:ilvl="1" w:tplc="0A12B666" w:tentative="1">
      <w:start w:val="1"/>
      <w:numFmt w:val="bullet"/>
      <w:lvlText w:val=""/>
      <w:lvlJc w:val="left"/>
      <w:pPr>
        <w:tabs>
          <w:tab w:val="num" w:pos="1440"/>
        </w:tabs>
        <w:ind w:left="1440" w:hanging="360"/>
      </w:pPr>
      <w:rPr>
        <w:rFonts w:ascii="Symbol" w:hAnsi="Symbol" w:hint="default"/>
      </w:rPr>
    </w:lvl>
    <w:lvl w:ilvl="2" w:tplc="F858FBA0" w:tentative="1">
      <w:start w:val="1"/>
      <w:numFmt w:val="bullet"/>
      <w:lvlText w:val=""/>
      <w:lvlJc w:val="left"/>
      <w:pPr>
        <w:tabs>
          <w:tab w:val="num" w:pos="2160"/>
        </w:tabs>
        <w:ind w:left="2160" w:hanging="360"/>
      </w:pPr>
      <w:rPr>
        <w:rFonts w:ascii="Symbol" w:hAnsi="Symbol" w:hint="default"/>
      </w:rPr>
    </w:lvl>
    <w:lvl w:ilvl="3" w:tplc="D012FD4A" w:tentative="1">
      <w:start w:val="1"/>
      <w:numFmt w:val="bullet"/>
      <w:lvlText w:val=""/>
      <w:lvlJc w:val="left"/>
      <w:pPr>
        <w:tabs>
          <w:tab w:val="num" w:pos="2880"/>
        </w:tabs>
        <w:ind w:left="2880" w:hanging="360"/>
      </w:pPr>
      <w:rPr>
        <w:rFonts w:ascii="Symbol" w:hAnsi="Symbol" w:hint="default"/>
      </w:rPr>
    </w:lvl>
    <w:lvl w:ilvl="4" w:tplc="9DC2A642" w:tentative="1">
      <w:start w:val="1"/>
      <w:numFmt w:val="bullet"/>
      <w:lvlText w:val=""/>
      <w:lvlJc w:val="left"/>
      <w:pPr>
        <w:tabs>
          <w:tab w:val="num" w:pos="3600"/>
        </w:tabs>
        <w:ind w:left="3600" w:hanging="360"/>
      </w:pPr>
      <w:rPr>
        <w:rFonts w:ascii="Symbol" w:hAnsi="Symbol" w:hint="default"/>
      </w:rPr>
    </w:lvl>
    <w:lvl w:ilvl="5" w:tplc="D65E5C3A" w:tentative="1">
      <w:start w:val="1"/>
      <w:numFmt w:val="bullet"/>
      <w:lvlText w:val=""/>
      <w:lvlJc w:val="left"/>
      <w:pPr>
        <w:tabs>
          <w:tab w:val="num" w:pos="4320"/>
        </w:tabs>
        <w:ind w:left="4320" w:hanging="360"/>
      </w:pPr>
      <w:rPr>
        <w:rFonts w:ascii="Symbol" w:hAnsi="Symbol" w:hint="default"/>
      </w:rPr>
    </w:lvl>
    <w:lvl w:ilvl="6" w:tplc="7AE62DBA" w:tentative="1">
      <w:start w:val="1"/>
      <w:numFmt w:val="bullet"/>
      <w:lvlText w:val=""/>
      <w:lvlJc w:val="left"/>
      <w:pPr>
        <w:tabs>
          <w:tab w:val="num" w:pos="5040"/>
        </w:tabs>
        <w:ind w:left="5040" w:hanging="360"/>
      </w:pPr>
      <w:rPr>
        <w:rFonts w:ascii="Symbol" w:hAnsi="Symbol" w:hint="default"/>
      </w:rPr>
    </w:lvl>
    <w:lvl w:ilvl="7" w:tplc="C624EEE2" w:tentative="1">
      <w:start w:val="1"/>
      <w:numFmt w:val="bullet"/>
      <w:lvlText w:val=""/>
      <w:lvlJc w:val="left"/>
      <w:pPr>
        <w:tabs>
          <w:tab w:val="num" w:pos="5760"/>
        </w:tabs>
        <w:ind w:left="5760" w:hanging="360"/>
      </w:pPr>
      <w:rPr>
        <w:rFonts w:ascii="Symbol" w:hAnsi="Symbol" w:hint="default"/>
      </w:rPr>
    </w:lvl>
    <w:lvl w:ilvl="8" w:tplc="DD28E65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4A6193D"/>
    <w:multiLevelType w:val="hybridMultilevel"/>
    <w:tmpl w:val="BB30C9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4C41AC0"/>
    <w:multiLevelType w:val="hybridMultilevel"/>
    <w:tmpl w:val="BA6AF7FE"/>
    <w:lvl w:ilvl="0" w:tplc="70445AAC">
      <w:start w:val="1"/>
      <w:numFmt w:val="bullet"/>
      <w:lvlText w:val=""/>
      <w:lvlJc w:val="left"/>
      <w:pPr>
        <w:ind w:left="720" w:hanging="360"/>
      </w:pPr>
      <w:rPr>
        <w:rFonts w:ascii="Symbol" w:hAnsi="Symbol"/>
      </w:rPr>
    </w:lvl>
    <w:lvl w:ilvl="1" w:tplc="E306F03E">
      <w:start w:val="1"/>
      <w:numFmt w:val="bullet"/>
      <w:lvlText w:val=""/>
      <w:lvlJc w:val="left"/>
      <w:pPr>
        <w:ind w:left="720" w:hanging="360"/>
      </w:pPr>
      <w:rPr>
        <w:rFonts w:ascii="Symbol" w:hAnsi="Symbol"/>
      </w:rPr>
    </w:lvl>
    <w:lvl w:ilvl="2" w:tplc="381ACF64">
      <w:start w:val="1"/>
      <w:numFmt w:val="bullet"/>
      <w:lvlText w:val=""/>
      <w:lvlJc w:val="left"/>
      <w:pPr>
        <w:ind w:left="720" w:hanging="360"/>
      </w:pPr>
      <w:rPr>
        <w:rFonts w:ascii="Symbol" w:hAnsi="Symbol"/>
      </w:rPr>
    </w:lvl>
    <w:lvl w:ilvl="3" w:tplc="A3BE18C4">
      <w:start w:val="1"/>
      <w:numFmt w:val="bullet"/>
      <w:lvlText w:val=""/>
      <w:lvlJc w:val="left"/>
      <w:pPr>
        <w:ind w:left="720" w:hanging="360"/>
      </w:pPr>
      <w:rPr>
        <w:rFonts w:ascii="Symbol" w:hAnsi="Symbol"/>
      </w:rPr>
    </w:lvl>
    <w:lvl w:ilvl="4" w:tplc="8B70E28C">
      <w:start w:val="1"/>
      <w:numFmt w:val="bullet"/>
      <w:lvlText w:val=""/>
      <w:lvlJc w:val="left"/>
      <w:pPr>
        <w:ind w:left="720" w:hanging="360"/>
      </w:pPr>
      <w:rPr>
        <w:rFonts w:ascii="Symbol" w:hAnsi="Symbol"/>
      </w:rPr>
    </w:lvl>
    <w:lvl w:ilvl="5" w:tplc="A1AE263E">
      <w:start w:val="1"/>
      <w:numFmt w:val="bullet"/>
      <w:lvlText w:val=""/>
      <w:lvlJc w:val="left"/>
      <w:pPr>
        <w:ind w:left="720" w:hanging="360"/>
      </w:pPr>
      <w:rPr>
        <w:rFonts w:ascii="Symbol" w:hAnsi="Symbol"/>
      </w:rPr>
    </w:lvl>
    <w:lvl w:ilvl="6" w:tplc="643E2B50">
      <w:start w:val="1"/>
      <w:numFmt w:val="bullet"/>
      <w:lvlText w:val=""/>
      <w:lvlJc w:val="left"/>
      <w:pPr>
        <w:ind w:left="720" w:hanging="360"/>
      </w:pPr>
      <w:rPr>
        <w:rFonts w:ascii="Symbol" w:hAnsi="Symbol"/>
      </w:rPr>
    </w:lvl>
    <w:lvl w:ilvl="7" w:tplc="1BB67682">
      <w:start w:val="1"/>
      <w:numFmt w:val="bullet"/>
      <w:lvlText w:val=""/>
      <w:lvlJc w:val="left"/>
      <w:pPr>
        <w:ind w:left="720" w:hanging="360"/>
      </w:pPr>
      <w:rPr>
        <w:rFonts w:ascii="Symbol" w:hAnsi="Symbol"/>
      </w:rPr>
    </w:lvl>
    <w:lvl w:ilvl="8" w:tplc="DB969860">
      <w:start w:val="1"/>
      <w:numFmt w:val="bullet"/>
      <w:lvlText w:val=""/>
      <w:lvlJc w:val="left"/>
      <w:pPr>
        <w:ind w:left="720" w:hanging="360"/>
      </w:pPr>
      <w:rPr>
        <w:rFonts w:ascii="Symbol" w:hAnsi="Symbol"/>
      </w:rPr>
    </w:lvl>
  </w:abstractNum>
  <w:abstractNum w:abstractNumId="26" w15:restartNumberingAfterBreak="0">
    <w:nsid w:val="5F8366AD"/>
    <w:multiLevelType w:val="hybridMultilevel"/>
    <w:tmpl w:val="29201E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5567CB"/>
    <w:multiLevelType w:val="hybridMultilevel"/>
    <w:tmpl w:val="5CC0A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86C0AFF"/>
    <w:multiLevelType w:val="hybridMultilevel"/>
    <w:tmpl w:val="F07A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8086732">
    <w:abstractNumId w:val="15"/>
  </w:num>
  <w:num w:numId="2" w16cid:durableId="508719614">
    <w:abstractNumId w:val="13"/>
  </w:num>
  <w:num w:numId="3" w16cid:durableId="321616831">
    <w:abstractNumId w:val="10"/>
  </w:num>
  <w:num w:numId="4" w16cid:durableId="15187334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85309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0230919">
    <w:abstractNumId w:val="9"/>
  </w:num>
  <w:num w:numId="7" w16cid:durableId="966471546">
    <w:abstractNumId w:val="6"/>
  </w:num>
  <w:num w:numId="8" w16cid:durableId="12229856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95174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98501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29003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793515">
    <w:abstractNumId w:val="28"/>
  </w:num>
  <w:num w:numId="13" w16cid:durableId="14867037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267215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23828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09552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47946495">
    <w:abstractNumId w:val="13"/>
  </w:num>
  <w:num w:numId="18" w16cid:durableId="86077044">
    <w:abstractNumId w:val="19"/>
  </w:num>
  <w:num w:numId="19" w16cid:durableId="883559728">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75845469">
    <w:abstractNumId w:val="1"/>
  </w:num>
  <w:num w:numId="21" w16cid:durableId="207839465">
    <w:abstractNumId w:val="13"/>
  </w:num>
  <w:num w:numId="22" w16cid:durableId="1830948914">
    <w:abstractNumId w:val="28"/>
  </w:num>
  <w:num w:numId="23" w16cid:durableId="262301578">
    <w:abstractNumId w:val="18"/>
  </w:num>
  <w:num w:numId="24" w16cid:durableId="1250388876">
    <w:abstractNumId w:val="4"/>
  </w:num>
  <w:num w:numId="25" w16cid:durableId="656497614">
    <w:abstractNumId w:val="3"/>
  </w:num>
  <w:num w:numId="26" w16cid:durableId="2117674562">
    <w:abstractNumId w:val="2"/>
  </w:num>
  <w:num w:numId="27" w16cid:durableId="1001808775">
    <w:abstractNumId w:val="26"/>
  </w:num>
  <w:num w:numId="28" w16cid:durableId="1611468730">
    <w:abstractNumId w:val="24"/>
  </w:num>
  <w:num w:numId="29" w16cid:durableId="1916163575">
    <w:abstractNumId w:val="8"/>
  </w:num>
  <w:num w:numId="30" w16cid:durableId="1480921752">
    <w:abstractNumId w:val="0"/>
  </w:num>
  <w:num w:numId="31" w16cid:durableId="120616209">
    <w:abstractNumId w:val="25"/>
  </w:num>
  <w:num w:numId="32" w16cid:durableId="1842037346">
    <w:abstractNumId w:val="21"/>
  </w:num>
  <w:num w:numId="33" w16cid:durableId="22245536">
    <w:abstractNumId w:val="29"/>
  </w:num>
  <w:num w:numId="34" w16cid:durableId="1606499498">
    <w:abstractNumId w:val="11"/>
  </w:num>
  <w:num w:numId="35" w16cid:durableId="554043985">
    <w:abstractNumId w:val="20"/>
  </w:num>
  <w:num w:numId="36" w16cid:durableId="2083673823">
    <w:abstractNumId w:val="12"/>
  </w:num>
  <w:num w:numId="37" w16cid:durableId="1402563961">
    <w:abstractNumId w:val="16"/>
  </w:num>
  <w:num w:numId="38" w16cid:durableId="1038897918">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263271321">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240993308">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00883481">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969750484">
    <w:abstractNumId w:val="7"/>
  </w:num>
  <w:num w:numId="43" w16cid:durableId="1381787454">
    <w:abstractNumId w:val="14"/>
  </w:num>
  <w:num w:numId="44" w16cid:durableId="1694306651">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205266238">
    <w:abstractNumId w:val="1"/>
  </w:num>
  <w:num w:numId="46" w16cid:durableId="97070742">
    <w:abstractNumId w:val="13"/>
  </w:num>
  <w:num w:numId="47" w16cid:durableId="2007900902">
    <w:abstractNumId w:val="28"/>
  </w:num>
  <w:num w:numId="48" w16cid:durableId="156385842">
    <w:abstractNumId w:val="28"/>
  </w:num>
  <w:num w:numId="49" w16cid:durableId="1110974815">
    <w:abstractNumId w:val="18"/>
  </w:num>
  <w:num w:numId="50" w16cid:durableId="1945645057">
    <w:abstractNumId w:val="5"/>
  </w:num>
  <w:num w:numId="51" w16cid:durableId="1010913257">
    <w:abstractNumId w:val="23"/>
  </w:num>
  <w:num w:numId="52" w16cid:durableId="2048337626">
    <w:abstractNumId w:val="17"/>
  </w:num>
  <w:num w:numId="53" w16cid:durableId="1762989076">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4" w16cid:durableId="1742560545">
    <w:abstractNumId w:val="1"/>
  </w:num>
  <w:num w:numId="55" w16cid:durableId="164830436">
    <w:abstractNumId w:val="13"/>
  </w:num>
  <w:num w:numId="56" w16cid:durableId="477263754">
    <w:abstractNumId w:val="28"/>
  </w:num>
  <w:num w:numId="57" w16cid:durableId="938174157">
    <w:abstractNumId w:val="28"/>
  </w:num>
  <w:num w:numId="58" w16cid:durableId="302123602">
    <w:abstractNumId w:val="18"/>
  </w:num>
  <w:num w:numId="59" w16cid:durableId="1827474468">
    <w:abstractNumId w:val="27"/>
  </w:num>
  <w:num w:numId="60" w16cid:durableId="1638024810">
    <w:abstractNumId w:val="3"/>
  </w:num>
  <w:num w:numId="61" w16cid:durableId="1416973225">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CB"/>
    <w:rsid w:val="0000006A"/>
    <w:rsid w:val="000002D9"/>
    <w:rsid w:val="00000389"/>
    <w:rsid w:val="000003EA"/>
    <w:rsid w:val="00000464"/>
    <w:rsid w:val="0000052A"/>
    <w:rsid w:val="00000769"/>
    <w:rsid w:val="00000A52"/>
    <w:rsid w:val="00000B6D"/>
    <w:rsid w:val="00000B76"/>
    <w:rsid w:val="00000C41"/>
    <w:rsid w:val="00000CA2"/>
    <w:rsid w:val="00000CCE"/>
    <w:rsid w:val="00000D0E"/>
    <w:rsid w:val="00000E22"/>
    <w:rsid w:val="00000E5D"/>
    <w:rsid w:val="00001022"/>
    <w:rsid w:val="000010B2"/>
    <w:rsid w:val="00001234"/>
    <w:rsid w:val="0000171B"/>
    <w:rsid w:val="00001772"/>
    <w:rsid w:val="00001900"/>
    <w:rsid w:val="000019DF"/>
    <w:rsid w:val="00001B48"/>
    <w:rsid w:val="00001BE5"/>
    <w:rsid w:val="00001CA9"/>
    <w:rsid w:val="00001CAE"/>
    <w:rsid w:val="00001CE2"/>
    <w:rsid w:val="00001E33"/>
    <w:rsid w:val="00001E5D"/>
    <w:rsid w:val="00001E7A"/>
    <w:rsid w:val="00001EA5"/>
    <w:rsid w:val="00001FD7"/>
    <w:rsid w:val="0000222C"/>
    <w:rsid w:val="00002302"/>
    <w:rsid w:val="00002326"/>
    <w:rsid w:val="0000250B"/>
    <w:rsid w:val="000025A0"/>
    <w:rsid w:val="00002783"/>
    <w:rsid w:val="000027BC"/>
    <w:rsid w:val="0000287C"/>
    <w:rsid w:val="00002960"/>
    <w:rsid w:val="00002BA1"/>
    <w:rsid w:val="00002BC1"/>
    <w:rsid w:val="00002C7F"/>
    <w:rsid w:val="00002C96"/>
    <w:rsid w:val="00002DFB"/>
    <w:rsid w:val="00002EEA"/>
    <w:rsid w:val="00002F8E"/>
    <w:rsid w:val="00002FBB"/>
    <w:rsid w:val="00002FC8"/>
    <w:rsid w:val="00002FF0"/>
    <w:rsid w:val="00003060"/>
    <w:rsid w:val="00003082"/>
    <w:rsid w:val="00003128"/>
    <w:rsid w:val="0000314B"/>
    <w:rsid w:val="0000318E"/>
    <w:rsid w:val="000031D5"/>
    <w:rsid w:val="000031F1"/>
    <w:rsid w:val="000032BA"/>
    <w:rsid w:val="000037EE"/>
    <w:rsid w:val="000038FF"/>
    <w:rsid w:val="00003905"/>
    <w:rsid w:val="000039E0"/>
    <w:rsid w:val="00003A5F"/>
    <w:rsid w:val="00003B8E"/>
    <w:rsid w:val="00003B8F"/>
    <w:rsid w:val="00003C2F"/>
    <w:rsid w:val="00003C47"/>
    <w:rsid w:val="00003F1F"/>
    <w:rsid w:val="00003F2E"/>
    <w:rsid w:val="00003F4F"/>
    <w:rsid w:val="00004008"/>
    <w:rsid w:val="000040C3"/>
    <w:rsid w:val="0000412B"/>
    <w:rsid w:val="00004302"/>
    <w:rsid w:val="00004479"/>
    <w:rsid w:val="000044F6"/>
    <w:rsid w:val="00004503"/>
    <w:rsid w:val="0000467F"/>
    <w:rsid w:val="0000489E"/>
    <w:rsid w:val="00004A9F"/>
    <w:rsid w:val="00004CB3"/>
    <w:rsid w:val="00004D04"/>
    <w:rsid w:val="00004D1A"/>
    <w:rsid w:val="00004F6E"/>
    <w:rsid w:val="00004F96"/>
    <w:rsid w:val="00004F98"/>
    <w:rsid w:val="0000502A"/>
    <w:rsid w:val="00005034"/>
    <w:rsid w:val="0000503D"/>
    <w:rsid w:val="0000508C"/>
    <w:rsid w:val="000051A4"/>
    <w:rsid w:val="000052C9"/>
    <w:rsid w:val="000052FB"/>
    <w:rsid w:val="0000569C"/>
    <w:rsid w:val="00005848"/>
    <w:rsid w:val="0000586E"/>
    <w:rsid w:val="0000594B"/>
    <w:rsid w:val="0000598F"/>
    <w:rsid w:val="00005AE9"/>
    <w:rsid w:val="00005C71"/>
    <w:rsid w:val="00005CF3"/>
    <w:rsid w:val="00005ECE"/>
    <w:rsid w:val="00005F0B"/>
    <w:rsid w:val="00006014"/>
    <w:rsid w:val="000060BF"/>
    <w:rsid w:val="00006242"/>
    <w:rsid w:val="000063D5"/>
    <w:rsid w:val="000063DA"/>
    <w:rsid w:val="0000648D"/>
    <w:rsid w:val="00006510"/>
    <w:rsid w:val="00006644"/>
    <w:rsid w:val="0000672A"/>
    <w:rsid w:val="0000680A"/>
    <w:rsid w:val="000068A8"/>
    <w:rsid w:val="00006991"/>
    <w:rsid w:val="00006A80"/>
    <w:rsid w:val="00006AF6"/>
    <w:rsid w:val="00006B27"/>
    <w:rsid w:val="00006CB4"/>
    <w:rsid w:val="00006CCC"/>
    <w:rsid w:val="00006DAC"/>
    <w:rsid w:val="00006F2E"/>
    <w:rsid w:val="00006F9F"/>
    <w:rsid w:val="00007001"/>
    <w:rsid w:val="00007026"/>
    <w:rsid w:val="000071B7"/>
    <w:rsid w:val="00007496"/>
    <w:rsid w:val="0000753F"/>
    <w:rsid w:val="000075B9"/>
    <w:rsid w:val="000075E6"/>
    <w:rsid w:val="00007682"/>
    <w:rsid w:val="000076E3"/>
    <w:rsid w:val="00007731"/>
    <w:rsid w:val="000077EE"/>
    <w:rsid w:val="000078B6"/>
    <w:rsid w:val="00007A3B"/>
    <w:rsid w:val="00007BB2"/>
    <w:rsid w:val="00007BE0"/>
    <w:rsid w:val="00007D01"/>
    <w:rsid w:val="0001000F"/>
    <w:rsid w:val="00010016"/>
    <w:rsid w:val="00010250"/>
    <w:rsid w:val="000102AB"/>
    <w:rsid w:val="000102BF"/>
    <w:rsid w:val="0001031D"/>
    <w:rsid w:val="000103F6"/>
    <w:rsid w:val="000103FD"/>
    <w:rsid w:val="0001055C"/>
    <w:rsid w:val="00010631"/>
    <w:rsid w:val="00010739"/>
    <w:rsid w:val="00010742"/>
    <w:rsid w:val="000109ED"/>
    <w:rsid w:val="00010A64"/>
    <w:rsid w:val="00010B4C"/>
    <w:rsid w:val="00010CEF"/>
    <w:rsid w:val="00010DA4"/>
    <w:rsid w:val="00010E69"/>
    <w:rsid w:val="00010E8C"/>
    <w:rsid w:val="00010EA1"/>
    <w:rsid w:val="00010F32"/>
    <w:rsid w:val="00010F6C"/>
    <w:rsid w:val="00011007"/>
    <w:rsid w:val="0001109C"/>
    <w:rsid w:val="00011129"/>
    <w:rsid w:val="000111E4"/>
    <w:rsid w:val="0001123A"/>
    <w:rsid w:val="00011256"/>
    <w:rsid w:val="000112E1"/>
    <w:rsid w:val="00011361"/>
    <w:rsid w:val="00011437"/>
    <w:rsid w:val="0001147D"/>
    <w:rsid w:val="000115B4"/>
    <w:rsid w:val="000115E0"/>
    <w:rsid w:val="0001162A"/>
    <w:rsid w:val="0001165D"/>
    <w:rsid w:val="0001187B"/>
    <w:rsid w:val="0001189B"/>
    <w:rsid w:val="00011A29"/>
    <w:rsid w:val="00011B97"/>
    <w:rsid w:val="00011BB8"/>
    <w:rsid w:val="00011C16"/>
    <w:rsid w:val="00011C3E"/>
    <w:rsid w:val="00011C82"/>
    <w:rsid w:val="0001203E"/>
    <w:rsid w:val="000121EC"/>
    <w:rsid w:val="00012213"/>
    <w:rsid w:val="0001221D"/>
    <w:rsid w:val="0001255A"/>
    <w:rsid w:val="000125D3"/>
    <w:rsid w:val="000126BB"/>
    <w:rsid w:val="00012990"/>
    <w:rsid w:val="00012AFC"/>
    <w:rsid w:val="00012B02"/>
    <w:rsid w:val="00012B59"/>
    <w:rsid w:val="00012C61"/>
    <w:rsid w:val="00012CA7"/>
    <w:rsid w:val="00012D80"/>
    <w:rsid w:val="000131C5"/>
    <w:rsid w:val="00013211"/>
    <w:rsid w:val="0001333B"/>
    <w:rsid w:val="0001338F"/>
    <w:rsid w:val="0001347F"/>
    <w:rsid w:val="00013524"/>
    <w:rsid w:val="000136DB"/>
    <w:rsid w:val="00013727"/>
    <w:rsid w:val="00013790"/>
    <w:rsid w:val="00013872"/>
    <w:rsid w:val="00013A74"/>
    <w:rsid w:val="00013A8B"/>
    <w:rsid w:val="00013CDB"/>
    <w:rsid w:val="00013D6B"/>
    <w:rsid w:val="00013D91"/>
    <w:rsid w:val="00013E82"/>
    <w:rsid w:val="00013E86"/>
    <w:rsid w:val="00013F00"/>
    <w:rsid w:val="00013F0E"/>
    <w:rsid w:val="00013F2C"/>
    <w:rsid w:val="00013FF2"/>
    <w:rsid w:val="000140C8"/>
    <w:rsid w:val="000141AA"/>
    <w:rsid w:val="00014287"/>
    <w:rsid w:val="000142D7"/>
    <w:rsid w:val="0001431E"/>
    <w:rsid w:val="00014356"/>
    <w:rsid w:val="00014499"/>
    <w:rsid w:val="000144C3"/>
    <w:rsid w:val="0001453C"/>
    <w:rsid w:val="00014693"/>
    <w:rsid w:val="0001470D"/>
    <w:rsid w:val="000148B7"/>
    <w:rsid w:val="000149BE"/>
    <w:rsid w:val="00014B2F"/>
    <w:rsid w:val="00014CB1"/>
    <w:rsid w:val="00014DE6"/>
    <w:rsid w:val="00014DFF"/>
    <w:rsid w:val="00014E2E"/>
    <w:rsid w:val="00014F72"/>
    <w:rsid w:val="00015043"/>
    <w:rsid w:val="000150CF"/>
    <w:rsid w:val="0001555E"/>
    <w:rsid w:val="0001556C"/>
    <w:rsid w:val="000155FC"/>
    <w:rsid w:val="00015615"/>
    <w:rsid w:val="00015684"/>
    <w:rsid w:val="000156BA"/>
    <w:rsid w:val="000156F5"/>
    <w:rsid w:val="000157D3"/>
    <w:rsid w:val="00015820"/>
    <w:rsid w:val="0001596E"/>
    <w:rsid w:val="00015AB8"/>
    <w:rsid w:val="00015B77"/>
    <w:rsid w:val="00015C15"/>
    <w:rsid w:val="00015C3F"/>
    <w:rsid w:val="00015CCE"/>
    <w:rsid w:val="00015CDF"/>
    <w:rsid w:val="00015D64"/>
    <w:rsid w:val="00015EB7"/>
    <w:rsid w:val="00015F21"/>
    <w:rsid w:val="0001600C"/>
    <w:rsid w:val="00016161"/>
    <w:rsid w:val="00016177"/>
    <w:rsid w:val="000163F9"/>
    <w:rsid w:val="00016400"/>
    <w:rsid w:val="00016409"/>
    <w:rsid w:val="00016610"/>
    <w:rsid w:val="00016723"/>
    <w:rsid w:val="00016756"/>
    <w:rsid w:val="00016836"/>
    <w:rsid w:val="00016865"/>
    <w:rsid w:val="0001698A"/>
    <w:rsid w:val="00016A38"/>
    <w:rsid w:val="00016B15"/>
    <w:rsid w:val="00016BB2"/>
    <w:rsid w:val="00016C7E"/>
    <w:rsid w:val="00016DB0"/>
    <w:rsid w:val="00016DCC"/>
    <w:rsid w:val="00016E39"/>
    <w:rsid w:val="00016E74"/>
    <w:rsid w:val="00016EEE"/>
    <w:rsid w:val="00016F5C"/>
    <w:rsid w:val="00016F7E"/>
    <w:rsid w:val="00016F99"/>
    <w:rsid w:val="00017059"/>
    <w:rsid w:val="000171DB"/>
    <w:rsid w:val="0001746E"/>
    <w:rsid w:val="000174E3"/>
    <w:rsid w:val="00017575"/>
    <w:rsid w:val="00017717"/>
    <w:rsid w:val="00017902"/>
    <w:rsid w:val="00017942"/>
    <w:rsid w:val="000179C1"/>
    <w:rsid w:val="000179D0"/>
    <w:rsid w:val="00017A12"/>
    <w:rsid w:val="00017B68"/>
    <w:rsid w:val="00017C08"/>
    <w:rsid w:val="00017C6F"/>
    <w:rsid w:val="00017CEC"/>
    <w:rsid w:val="00017D71"/>
    <w:rsid w:val="00017D76"/>
    <w:rsid w:val="00020062"/>
    <w:rsid w:val="000201A3"/>
    <w:rsid w:val="000201CE"/>
    <w:rsid w:val="000202EE"/>
    <w:rsid w:val="00020412"/>
    <w:rsid w:val="000205AA"/>
    <w:rsid w:val="00020644"/>
    <w:rsid w:val="000206C3"/>
    <w:rsid w:val="000206F9"/>
    <w:rsid w:val="000209A6"/>
    <w:rsid w:val="00020A99"/>
    <w:rsid w:val="00020CC9"/>
    <w:rsid w:val="00020D55"/>
    <w:rsid w:val="00020D83"/>
    <w:rsid w:val="00020D8B"/>
    <w:rsid w:val="00020E2F"/>
    <w:rsid w:val="00020E3F"/>
    <w:rsid w:val="00021080"/>
    <w:rsid w:val="00021118"/>
    <w:rsid w:val="00021416"/>
    <w:rsid w:val="0002151E"/>
    <w:rsid w:val="0002156E"/>
    <w:rsid w:val="0002177D"/>
    <w:rsid w:val="000217F5"/>
    <w:rsid w:val="00021813"/>
    <w:rsid w:val="00021943"/>
    <w:rsid w:val="000219CA"/>
    <w:rsid w:val="00021A34"/>
    <w:rsid w:val="00021AA6"/>
    <w:rsid w:val="00021B7E"/>
    <w:rsid w:val="00021BF5"/>
    <w:rsid w:val="00021D39"/>
    <w:rsid w:val="00021D90"/>
    <w:rsid w:val="00021EE3"/>
    <w:rsid w:val="00021F77"/>
    <w:rsid w:val="00022248"/>
    <w:rsid w:val="000222A0"/>
    <w:rsid w:val="0002231D"/>
    <w:rsid w:val="000223F5"/>
    <w:rsid w:val="000226C6"/>
    <w:rsid w:val="00022B25"/>
    <w:rsid w:val="00022C88"/>
    <w:rsid w:val="00022DCB"/>
    <w:rsid w:val="00022DDB"/>
    <w:rsid w:val="00022ECD"/>
    <w:rsid w:val="00022ED3"/>
    <w:rsid w:val="00022F57"/>
    <w:rsid w:val="00022FAB"/>
    <w:rsid w:val="000230F3"/>
    <w:rsid w:val="000231C1"/>
    <w:rsid w:val="0002322A"/>
    <w:rsid w:val="000233D3"/>
    <w:rsid w:val="0002348B"/>
    <w:rsid w:val="000234E2"/>
    <w:rsid w:val="00023699"/>
    <w:rsid w:val="00023806"/>
    <w:rsid w:val="000238C2"/>
    <w:rsid w:val="00023B25"/>
    <w:rsid w:val="00023B71"/>
    <w:rsid w:val="00023CA1"/>
    <w:rsid w:val="00023CEC"/>
    <w:rsid w:val="00023D4F"/>
    <w:rsid w:val="00023D67"/>
    <w:rsid w:val="00023D7A"/>
    <w:rsid w:val="00024068"/>
    <w:rsid w:val="00024074"/>
    <w:rsid w:val="000243FE"/>
    <w:rsid w:val="00024412"/>
    <w:rsid w:val="00024541"/>
    <w:rsid w:val="00024624"/>
    <w:rsid w:val="000246AB"/>
    <w:rsid w:val="000247C6"/>
    <w:rsid w:val="000248A6"/>
    <w:rsid w:val="00024A81"/>
    <w:rsid w:val="00024B15"/>
    <w:rsid w:val="00024BE8"/>
    <w:rsid w:val="00024C56"/>
    <w:rsid w:val="00024C71"/>
    <w:rsid w:val="00024CB4"/>
    <w:rsid w:val="00024CFE"/>
    <w:rsid w:val="00024DC6"/>
    <w:rsid w:val="00024E07"/>
    <w:rsid w:val="0002513E"/>
    <w:rsid w:val="000251DF"/>
    <w:rsid w:val="000252CB"/>
    <w:rsid w:val="00025309"/>
    <w:rsid w:val="000253A8"/>
    <w:rsid w:val="00025488"/>
    <w:rsid w:val="00025566"/>
    <w:rsid w:val="00025627"/>
    <w:rsid w:val="00025796"/>
    <w:rsid w:val="00025BCC"/>
    <w:rsid w:val="00025C0D"/>
    <w:rsid w:val="00025C11"/>
    <w:rsid w:val="00025DD9"/>
    <w:rsid w:val="00025E99"/>
    <w:rsid w:val="00025F32"/>
    <w:rsid w:val="000260EE"/>
    <w:rsid w:val="00026215"/>
    <w:rsid w:val="0002624E"/>
    <w:rsid w:val="0002628B"/>
    <w:rsid w:val="000262D8"/>
    <w:rsid w:val="0002634D"/>
    <w:rsid w:val="00026381"/>
    <w:rsid w:val="00026419"/>
    <w:rsid w:val="0002653D"/>
    <w:rsid w:val="0002657F"/>
    <w:rsid w:val="00026607"/>
    <w:rsid w:val="0002667E"/>
    <w:rsid w:val="00026855"/>
    <w:rsid w:val="000268DA"/>
    <w:rsid w:val="00026947"/>
    <w:rsid w:val="000269A2"/>
    <w:rsid w:val="000269BA"/>
    <w:rsid w:val="00026B2B"/>
    <w:rsid w:val="00026DA1"/>
    <w:rsid w:val="00026E84"/>
    <w:rsid w:val="00026ED0"/>
    <w:rsid w:val="00026F03"/>
    <w:rsid w:val="00027147"/>
    <w:rsid w:val="0002722F"/>
    <w:rsid w:val="000272F7"/>
    <w:rsid w:val="000274B7"/>
    <w:rsid w:val="000277CC"/>
    <w:rsid w:val="00027847"/>
    <w:rsid w:val="000278BA"/>
    <w:rsid w:val="00027B73"/>
    <w:rsid w:val="00027CC1"/>
    <w:rsid w:val="00027D72"/>
    <w:rsid w:val="00027DFB"/>
    <w:rsid w:val="00027EA9"/>
    <w:rsid w:val="00027F3B"/>
    <w:rsid w:val="00027FA4"/>
    <w:rsid w:val="000300BB"/>
    <w:rsid w:val="000301DA"/>
    <w:rsid w:val="00030211"/>
    <w:rsid w:val="00030241"/>
    <w:rsid w:val="000303CF"/>
    <w:rsid w:val="000305FD"/>
    <w:rsid w:val="00030663"/>
    <w:rsid w:val="000306B2"/>
    <w:rsid w:val="000306F6"/>
    <w:rsid w:val="0003080F"/>
    <w:rsid w:val="00030830"/>
    <w:rsid w:val="000308BA"/>
    <w:rsid w:val="00030965"/>
    <w:rsid w:val="00030972"/>
    <w:rsid w:val="00030975"/>
    <w:rsid w:val="0003099F"/>
    <w:rsid w:val="00030B89"/>
    <w:rsid w:val="00030C15"/>
    <w:rsid w:val="00030C6E"/>
    <w:rsid w:val="00030C9C"/>
    <w:rsid w:val="00030E48"/>
    <w:rsid w:val="00030F14"/>
    <w:rsid w:val="00031131"/>
    <w:rsid w:val="0003118D"/>
    <w:rsid w:val="0003127D"/>
    <w:rsid w:val="0003142B"/>
    <w:rsid w:val="00031481"/>
    <w:rsid w:val="000314BE"/>
    <w:rsid w:val="00031502"/>
    <w:rsid w:val="0003150E"/>
    <w:rsid w:val="00031961"/>
    <w:rsid w:val="00031BE4"/>
    <w:rsid w:val="00031C46"/>
    <w:rsid w:val="0003250A"/>
    <w:rsid w:val="00032684"/>
    <w:rsid w:val="000326FA"/>
    <w:rsid w:val="0003271C"/>
    <w:rsid w:val="0003285F"/>
    <w:rsid w:val="0003289C"/>
    <w:rsid w:val="000328A1"/>
    <w:rsid w:val="000328B7"/>
    <w:rsid w:val="000328EF"/>
    <w:rsid w:val="000329CB"/>
    <w:rsid w:val="00032B39"/>
    <w:rsid w:val="00032C3E"/>
    <w:rsid w:val="00032C42"/>
    <w:rsid w:val="00032CE0"/>
    <w:rsid w:val="00032D6F"/>
    <w:rsid w:val="00032E1E"/>
    <w:rsid w:val="00032E1F"/>
    <w:rsid w:val="0003303C"/>
    <w:rsid w:val="0003338C"/>
    <w:rsid w:val="0003343E"/>
    <w:rsid w:val="000334A2"/>
    <w:rsid w:val="000335EB"/>
    <w:rsid w:val="00033644"/>
    <w:rsid w:val="000337D4"/>
    <w:rsid w:val="00033828"/>
    <w:rsid w:val="000338A2"/>
    <w:rsid w:val="000338DA"/>
    <w:rsid w:val="0003391E"/>
    <w:rsid w:val="00033B1A"/>
    <w:rsid w:val="00033BD0"/>
    <w:rsid w:val="00033BDA"/>
    <w:rsid w:val="00033E89"/>
    <w:rsid w:val="00033EFF"/>
    <w:rsid w:val="000341EF"/>
    <w:rsid w:val="000342BE"/>
    <w:rsid w:val="00034471"/>
    <w:rsid w:val="00034482"/>
    <w:rsid w:val="000344B8"/>
    <w:rsid w:val="000345DA"/>
    <w:rsid w:val="00034615"/>
    <w:rsid w:val="000346E2"/>
    <w:rsid w:val="00034742"/>
    <w:rsid w:val="000347D1"/>
    <w:rsid w:val="00034813"/>
    <w:rsid w:val="000348BB"/>
    <w:rsid w:val="0003493F"/>
    <w:rsid w:val="00034A76"/>
    <w:rsid w:val="00034AC0"/>
    <w:rsid w:val="00034AF5"/>
    <w:rsid w:val="00034BD7"/>
    <w:rsid w:val="00034E2F"/>
    <w:rsid w:val="00034E62"/>
    <w:rsid w:val="00034F29"/>
    <w:rsid w:val="00034F7E"/>
    <w:rsid w:val="0003504D"/>
    <w:rsid w:val="000350BB"/>
    <w:rsid w:val="0003518C"/>
    <w:rsid w:val="0003523C"/>
    <w:rsid w:val="000352F8"/>
    <w:rsid w:val="000353B0"/>
    <w:rsid w:val="00035407"/>
    <w:rsid w:val="000354D7"/>
    <w:rsid w:val="00035626"/>
    <w:rsid w:val="0003581B"/>
    <w:rsid w:val="0003598F"/>
    <w:rsid w:val="00035995"/>
    <w:rsid w:val="00035E81"/>
    <w:rsid w:val="00035FD5"/>
    <w:rsid w:val="0003613D"/>
    <w:rsid w:val="00036328"/>
    <w:rsid w:val="0003636D"/>
    <w:rsid w:val="00036388"/>
    <w:rsid w:val="00036398"/>
    <w:rsid w:val="0003651D"/>
    <w:rsid w:val="0003653C"/>
    <w:rsid w:val="000365B9"/>
    <w:rsid w:val="000365E5"/>
    <w:rsid w:val="0003660A"/>
    <w:rsid w:val="000366FB"/>
    <w:rsid w:val="00036728"/>
    <w:rsid w:val="000368A3"/>
    <w:rsid w:val="000368DD"/>
    <w:rsid w:val="000368E4"/>
    <w:rsid w:val="00036AD4"/>
    <w:rsid w:val="00036AE6"/>
    <w:rsid w:val="00036B0A"/>
    <w:rsid w:val="00036C78"/>
    <w:rsid w:val="00036D5E"/>
    <w:rsid w:val="00036EBF"/>
    <w:rsid w:val="00036EF9"/>
    <w:rsid w:val="00036F96"/>
    <w:rsid w:val="00037203"/>
    <w:rsid w:val="00037223"/>
    <w:rsid w:val="000372FB"/>
    <w:rsid w:val="000373EE"/>
    <w:rsid w:val="00037493"/>
    <w:rsid w:val="000374C6"/>
    <w:rsid w:val="000376E5"/>
    <w:rsid w:val="00037773"/>
    <w:rsid w:val="000377F6"/>
    <w:rsid w:val="00037995"/>
    <w:rsid w:val="00037A53"/>
    <w:rsid w:val="00037B19"/>
    <w:rsid w:val="00037C60"/>
    <w:rsid w:val="00037DC6"/>
    <w:rsid w:val="00037E9B"/>
    <w:rsid w:val="00037EE5"/>
    <w:rsid w:val="00037F00"/>
    <w:rsid w:val="00037F03"/>
    <w:rsid w:val="0004003B"/>
    <w:rsid w:val="000402E2"/>
    <w:rsid w:val="0004039D"/>
    <w:rsid w:val="0004046E"/>
    <w:rsid w:val="000405DF"/>
    <w:rsid w:val="0004063C"/>
    <w:rsid w:val="00040650"/>
    <w:rsid w:val="000406C8"/>
    <w:rsid w:val="0004074C"/>
    <w:rsid w:val="00040995"/>
    <w:rsid w:val="000409EB"/>
    <w:rsid w:val="00040A2F"/>
    <w:rsid w:val="00040B4D"/>
    <w:rsid w:val="00040BDE"/>
    <w:rsid w:val="00040C56"/>
    <w:rsid w:val="00040CAD"/>
    <w:rsid w:val="00040D47"/>
    <w:rsid w:val="00040E2D"/>
    <w:rsid w:val="00040E5B"/>
    <w:rsid w:val="00040E76"/>
    <w:rsid w:val="00040EF1"/>
    <w:rsid w:val="00040EF6"/>
    <w:rsid w:val="00040F2B"/>
    <w:rsid w:val="00041042"/>
    <w:rsid w:val="00041076"/>
    <w:rsid w:val="000410C6"/>
    <w:rsid w:val="00041114"/>
    <w:rsid w:val="000412DB"/>
    <w:rsid w:val="000412EC"/>
    <w:rsid w:val="0004130E"/>
    <w:rsid w:val="000413DB"/>
    <w:rsid w:val="000415D5"/>
    <w:rsid w:val="00041639"/>
    <w:rsid w:val="00041645"/>
    <w:rsid w:val="00041691"/>
    <w:rsid w:val="00041740"/>
    <w:rsid w:val="00041855"/>
    <w:rsid w:val="00041B43"/>
    <w:rsid w:val="00041B98"/>
    <w:rsid w:val="00041C72"/>
    <w:rsid w:val="00041DD0"/>
    <w:rsid w:val="000420D3"/>
    <w:rsid w:val="0004218E"/>
    <w:rsid w:val="00042200"/>
    <w:rsid w:val="0004234E"/>
    <w:rsid w:val="0004242E"/>
    <w:rsid w:val="0004251C"/>
    <w:rsid w:val="00042651"/>
    <w:rsid w:val="000428CA"/>
    <w:rsid w:val="00042C49"/>
    <w:rsid w:val="00042C6F"/>
    <w:rsid w:val="00042D50"/>
    <w:rsid w:val="00042F36"/>
    <w:rsid w:val="00042F4A"/>
    <w:rsid w:val="00042F4E"/>
    <w:rsid w:val="00042FD8"/>
    <w:rsid w:val="00043029"/>
    <w:rsid w:val="000431D1"/>
    <w:rsid w:val="000432D9"/>
    <w:rsid w:val="00043388"/>
    <w:rsid w:val="00043409"/>
    <w:rsid w:val="000435BF"/>
    <w:rsid w:val="00043665"/>
    <w:rsid w:val="000437D7"/>
    <w:rsid w:val="000438BF"/>
    <w:rsid w:val="000438F3"/>
    <w:rsid w:val="00043A4B"/>
    <w:rsid w:val="00043C0C"/>
    <w:rsid w:val="00043C84"/>
    <w:rsid w:val="00043DE1"/>
    <w:rsid w:val="0004413B"/>
    <w:rsid w:val="0004425E"/>
    <w:rsid w:val="00044351"/>
    <w:rsid w:val="00044523"/>
    <w:rsid w:val="000445A6"/>
    <w:rsid w:val="000445F8"/>
    <w:rsid w:val="00044619"/>
    <w:rsid w:val="00044849"/>
    <w:rsid w:val="00044892"/>
    <w:rsid w:val="00044906"/>
    <w:rsid w:val="00044923"/>
    <w:rsid w:val="00044BDD"/>
    <w:rsid w:val="00044C80"/>
    <w:rsid w:val="00044D5C"/>
    <w:rsid w:val="00044D5D"/>
    <w:rsid w:val="00044E16"/>
    <w:rsid w:val="00044F87"/>
    <w:rsid w:val="00045016"/>
    <w:rsid w:val="0004527C"/>
    <w:rsid w:val="000453AB"/>
    <w:rsid w:val="0004541D"/>
    <w:rsid w:val="0004549C"/>
    <w:rsid w:val="000455B3"/>
    <w:rsid w:val="000455C4"/>
    <w:rsid w:val="000457AC"/>
    <w:rsid w:val="00045801"/>
    <w:rsid w:val="000459B0"/>
    <w:rsid w:val="00045AA2"/>
    <w:rsid w:val="00045C5A"/>
    <w:rsid w:val="00045C7E"/>
    <w:rsid w:val="00045DD2"/>
    <w:rsid w:val="00045E11"/>
    <w:rsid w:val="00045F03"/>
    <w:rsid w:val="00045F0D"/>
    <w:rsid w:val="00045FBC"/>
    <w:rsid w:val="000460EB"/>
    <w:rsid w:val="00046296"/>
    <w:rsid w:val="000462CA"/>
    <w:rsid w:val="00046310"/>
    <w:rsid w:val="00046375"/>
    <w:rsid w:val="00046590"/>
    <w:rsid w:val="0004666D"/>
    <w:rsid w:val="0004695E"/>
    <w:rsid w:val="00046982"/>
    <w:rsid w:val="00046AF7"/>
    <w:rsid w:val="00046B3F"/>
    <w:rsid w:val="00046CF2"/>
    <w:rsid w:val="00046F72"/>
    <w:rsid w:val="00047050"/>
    <w:rsid w:val="00047066"/>
    <w:rsid w:val="000474EC"/>
    <w:rsid w:val="0004750C"/>
    <w:rsid w:val="00047705"/>
    <w:rsid w:val="0004782C"/>
    <w:rsid w:val="00047862"/>
    <w:rsid w:val="000478B4"/>
    <w:rsid w:val="00047AD4"/>
    <w:rsid w:val="00047B95"/>
    <w:rsid w:val="00047E70"/>
    <w:rsid w:val="00047F52"/>
    <w:rsid w:val="00047F79"/>
    <w:rsid w:val="00047FD1"/>
    <w:rsid w:val="00050052"/>
    <w:rsid w:val="0005015F"/>
    <w:rsid w:val="00050190"/>
    <w:rsid w:val="000501E3"/>
    <w:rsid w:val="000503DC"/>
    <w:rsid w:val="00050549"/>
    <w:rsid w:val="000506EA"/>
    <w:rsid w:val="0005080C"/>
    <w:rsid w:val="0005084A"/>
    <w:rsid w:val="000509C2"/>
    <w:rsid w:val="000509FC"/>
    <w:rsid w:val="00050C02"/>
    <w:rsid w:val="00050EE6"/>
    <w:rsid w:val="00050F3A"/>
    <w:rsid w:val="00050F6D"/>
    <w:rsid w:val="000512AB"/>
    <w:rsid w:val="0005138C"/>
    <w:rsid w:val="000513E7"/>
    <w:rsid w:val="00051567"/>
    <w:rsid w:val="000519D0"/>
    <w:rsid w:val="00051AB1"/>
    <w:rsid w:val="00051BBE"/>
    <w:rsid w:val="00051D71"/>
    <w:rsid w:val="00051D81"/>
    <w:rsid w:val="00051DBA"/>
    <w:rsid w:val="00051F04"/>
    <w:rsid w:val="00051F28"/>
    <w:rsid w:val="00052111"/>
    <w:rsid w:val="00052135"/>
    <w:rsid w:val="00052325"/>
    <w:rsid w:val="00052342"/>
    <w:rsid w:val="00052510"/>
    <w:rsid w:val="00052688"/>
    <w:rsid w:val="00052852"/>
    <w:rsid w:val="0005295B"/>
    <w:rsid w:val="000529BF"/>
    <w:rsid w:val="00052CBF"/>
    <w:rsid w:val="00052D86"/>
    <w:rsid w:val="00052D9E"/>
    <w:rsid w:val="00052DDC"/>
    <w:rsid w:val="00052E46"/>
    <w:rsid w:val="00052EB5"/>
    <w:rsid w:val="00052EF4"/>
    <w:rsid w:val="00052F36"/>
    <w:rsid w:val="00053273"/>
    <w:rsid w:val="000532D1"/>
    <w:rsid w:val="0005353C"/>
    <w:rsid w:val="00053765"/>
    <w:rsid w:val="000537C9"/>
    <w:rsid w:val="00053811"/>
    <w:rsid w:val="000538BE"/>
    <w:rsid w:val="000538DC"/>
    <w:rsid w:val="000539C4"/>
    <w:rsid w:val="000539F3"/>
    <w:rsid w:val="00053A48"/>
    <w:rsid w:val="00053AA0"/>
    <w:rsid w:val="00053C32"/>
    <w:rsid w:val="00053C8A"/>
    <w:rsid w:val="00053D88"/>
    <w:rsid w:val="00053E00"/>
    <w:rsid w:val="00053E2E"/>
    <w:rsid w:val="00053FC1"/>
    <w:rsid w:val="00054015"/>
    <w:rsid w:val="0005405D"/>
    <w:rsid w:val="000542A9"/>
    <w:rsid w:val="000543D7"/>
    <w:rsid w:val="000544F7"/>
    <w:rsid w:val="0005463F"/>
    <w:rsid w:val="0005465A"/>
    <w:rsid w:val="00054678"/>
    <w:rsid w:val="000546A8"/>
    <w:rsid w:val="000546B7"/>
    <w:rsid w:val="00054751"/>
    <w:rsid w:val="000548B1"/>
    <w:rsid w:val="00054939"/>
    <w:rsid w:val="00054A51"/>
    <w:rsid w:val="00054ABD"/>
    <w:rsid w:val="00054B7B"/>
    <w:rsid w:val="00054BB6"/>
    <w:rsid w:val="00054C60"/>
    <w:rsid w:val="00054D26"/>
    <w:rsid w:val="00054E4E"/>
    <w:rsid w:val="00054EF3"/>
    <w:rsid w:val="0005505B"/>
    <w:rsid w:val="000550AF"/>
    <w:rsid w:val="000550C0"/>
    <w:rsid w:val="000550FC"/>
    <w:rsid w:val="0005516D"/>
    <w:rsid w:val="0005524A"/>
    <w:rsid w:val="00055263"/>
    <w:rsid w:val="00055338"/>
    <w:rsid w:val="000553B8"/>
    <w:rsid w:val="00055454"/>
    <w:rsid w:val="0005554B"/>
    <w:rsid w:val="000555B1"/>
    <w:rsid w:val="00055745"/>
    <w:rsid w:val="00055786"/>
    <w:rsid w:val="0005579C"/>
    <w:rsid w:val="000558FD"/>
    <w:rsid w:val="00055A9B"/>
    <w:rsid w:val="00055B0B"/>
    <w:rsid w:val="00055E8B"/>
    <w:rsid w:val="00055FC0"/>
    <w:rsid w:val="00056030"/>
    <w:rsid w:val="00056035"/>
    <w:rsid w:val="000560EC"/>
    <w:rsid w:val="00056361"/>
    <w:rsid w:val="000564AC"/>
    <w:rsid w:val="000564CC"/>
    <w:rsid w:val="000566E4"/>
    <w:rsid w:val="00056728"/>
    <w:rsid w:val="00056800"/>
    <w:rsid w:val="00056811"/>
    <w:rsid w:val="0005682F"/>
    <w:rsid w:val="000568B3"/>
    <w:rsid w:val="00056AE3"/>
    <w:rsid w:val="00056B67"/>
    <w:rsid w:val="00056BFE"/>
    <w:rsid w:val="00056D12"/>
    <w:rsid w:val="00056D28"/>
    <w:rsid w:val="00056DD4"/>
    <w:rsid w:val="00056E43"/>
    <w:rsid w:val="00056F4D"/>
    <w:rsid w:val="00056F94"/>
    <w:rsid w:val="0005706A"/>
    <w:rsid w:val="000570AF"/>
    <w:rsid w:val="0005720E"/>
    <w:rsid w:val="00057253"/>
    <w:rsid w:val="00057321"/>
    <w:rsid w:val="00057556"/>
    <w:rsid w:val="00057614"/>
    <w:rsid w:val="00057706"/>
    <w:rsid w:val="0005785D"/>
    <w:rsid w:val="000578BE"/>
    <w:rsid w:val="00057A83"/>
    <w:rsid w:val="00057BC0"/>
    <w:rsid w:val="00057C0A"/>
    <w:rsid w:val="00057C52"/>
    <w:rsid w:val="00057C76"/>
    <w:rsid w:val="00057F49"/>
    <w:rsid w:val="00060489"/>
    <w:rsid w:val="000605AC"/>
    <w:rsid w:val="00060648"/>
    <w:rsid w:val="0006064A"/>
    <w:rsid w:val="0006083B"/>
    <w:rsid w:val="00060A6D"/>
    <w:rsid w:val="00060B3A"/>
    <w:rsid w:val="00060C58"/>
    <w:rsid w:val="00060F08"/>
    <w:rsid w:val="00060F92"/>
    <w:rsid w:val="00061065"/>
    <w:rsid w:val="0006111A"/>
    <w:rsid w:val="00061302"/>
    <w:rsid w:val="00061597"/>
    <w:rsid w:val="000618BE"/>
    <w:rsid w:val="000618E1"/>
    <w:rsid w:val="0006199B"/>
    <w:rsid w:val="000619C0"/>
    <w:rsid w:val="000619C8"/>
    <w:rsid w:val="000619D1"/>
    <w:rsid w:val="00061A32"/>
    <w:rsid w:val="00061B28"/>
    <w:rsid w:val="00061BA4"/>
    <w:rsid w:val="00061D5B"/>
    <w:rsid w:val="00061D99"/>
    <w:rsid w:val="00061D9D"/>
    <w:rsid w:val="00061F1F"/>
    <w:rsid w:val="00061FB8"/>
    <w:rsid w:val="00062086"/>
    <w:rsid w:val="000620C5"/>
    <w:rsid w:val="0006226C"/>
    <w:rsid w:val="00062524"/>
    <w:rsid w:val="00062658"/>
    <w:rsid w:val="00062775"/>
    <w:rsid w:val="000627A1"/>
    <w:rsid w:val="000627EE"/>
    <w:rsid w:val="00062865"/>
    <w:rsid w:val="00062ACB"/>
    <w:rsid w:val="00062B88"/>
    <w:rsid w:val="00062D9F"/>
    <w:rsid w:val="00062FFA"/>
    <w:rsid w:val="0006306C"/>
    <w:rsid w:val="00063123"/>
    <w:rsid w:val="00063129"/>
    <w:rsid w:val="000631C0"/>
    <w:rsid w:val="0006333F"/>
    <w:rsid w:val="00063422"/>
    <w:rsid w:val="00063604"/>
    <w:rsid w:val="00063643"/>
    <w:rsid w:val="000636DA"/>
    <w:rsid w:val="00063748"/>
    <w:rsid w:val="0006376A"/>
    <w:rsid w:val="000637A7"/>
    <w:rsid w:val="00063844"/>
    <w:rsid w:val="0006394D"/>
    <w:rsid w:val="00063C93"/>
    <w:rsid w:val="00064061"/>
    <w:rsid w:val="000640BD"/>
    <w:rsid w:val="000640ED"/>
    <w:rsid w:val="00064274"/>
    <w:rsid w:val="000642B3"/>
    <w:rsid w:val="0006436A"/>
    <w:rsid w:val="00064388"/>
    <w:rsid w:val="00064415"/>
    <w:rsid w:val="0006442C"/>
    <w:rsid w:val="000644B4"/>
    <w:rsid w:val="00064501"/>
    <w:rsid w:val="000646CC"/>
    <w:rsid w:val="000646DB"/>
    <w:rsid w:val="000647FC"/>
    <w:rsid w:val="00064949"/>
    <w:rsid w:val="00064D0D"/>
    <w:rsid w:val="00064E12"/>
    <w:rsid w:val="00064E21"/>
    <w:rsid w:val="00064F4C"/>
    <w:rsid w:val="00064F5C"/>
    <w:rsid w:val="0006504A"/>
    <w:rsid w:val="000650D6"/>
    <w:rsid w:val="000650F5"/>
    <w:rsid w:val="00065173"/>
    <w:rsid w:val="000651C1"/>
    <w:rsid w:val="0006520D"/>
    <w:rsid w:val="00065241"/>
    <w:rsid w:val="0006554C"/>
    <w:rsid w:val="000655B8"/>
    <w:rsid w:val="00065789"/>
    <w:rsid w:val="000657CE"/>
    <w:rsid w:val="00065970"/>
    <w:rsid w:val="00065987"/>
    <w:rsid w:val="00065A6C"/>
    <w:rsid w:val="00065B36"/>
    <w:rsid w:val="00065B64"/>
    <w:rsid w:val="00065BEE"/>
    <w:rsid w:val="00065D61"/>
    <w:rsid w:val="00065D82"/>
    <w:rsid w:val="00065FEC"/>
    <w:rsid w:val="00066037"/>
    <w:rsid w:val="000660C5"/>
    <w:rsid w:val="00066117"/>
    <w:rsid w:val="00066254"/>
    <w:rsid w:val="0006628F"/>
    <w:rsid w:val="00066318"/>
    <w:rsid w:val="00066455"/>
    <w:rsid w:val="00066464"/>
    <w:rsid w:val="0006653F"/>
    <w:rsid w:val="0006667A"/>
    <w:rsid w:val="00066681"/>
    <w:rsid w:val="000667CC"/>
    <w:rsid w:val="000668AF"/>
    <w:rsid w:val="00066961"/>
    <w:rsid w:val="00066ACD"/>
    <w:rsid w:val="00066D24"/>
    <w:rsid w:val="00066E5B"/>
    <w:rsid w:val="0006701C"/>
    <w:rsid w:val="0006708F"/>
    <w:rsid w:val="00067424"/>
    <w:rsid w:val="000674F0"/>
    <w:rsid w:val="0006757E"/>
    <w:rsid w:val="00067590"/>
    <w:rsid w:val="000676AA"/>
    <w:rsid w:val="000677D6"/>
    <w:rsid w:val="0006795D"/>
    <w:rsid w:val="00067A47"/>
    <w:rsid w:val="00067A6A"/>
    <w:rsid w:val="00067AB9"/>
    <w:rsid w:val="00067CD7"/>
    <w:rsid w:val="00067E04"/>
    <w:rsid w:val="000700A8"/>
    <w:rsid w:val="00070147"/>
    <w:rsid w:val="00070170"/>
    <w:rsid w:val="00070305"/>
    <w:rsid w:val="0007038A"/>
    <w:rsid w:val="00070440"/>
    <w:rsid w:val="000705B5"/>
    <w:rsid w:val="00070769"/>
    <w:rsid w:val="00070784"/>
    <w:rsid w:val="00070834"/>
    <w:rsid w:val="000708C6"/>
    <w:rsid w:val="0007091E"/>
    <w:rsid w:val="00070938"/>
    <w:rsid w:val="00070B40"/>
    <w:rsid w:val="00070D99"/>
    <w:rsid w:val="00070DF5"/>
    <w:rsid w:val="0007131E"/>
    <w:rsid w:val="000713C9"/>
    <w:rsid w:val="000713DD"/>
    <w:rsid w:val="0007189F"/>
    <w:rsid w:val="00071A09"/>
    <w:rsid w:val="00071A4C"/>
    <w:rsid w:val="00071B49"/>
    <w:rsid w:val="00071B66"/>
    <w:rsid w:val="00071CBA"/>
    <w:rsid w:val="00071E47"/>
    <w:rsid w:val="00071ED0"/>
    <w:rsid w:val="000721BC"/>
    <w:rsid w:val="000722AC"/>
    <w:rsid w:val="0007235F"/>
    <w:rsid w:val="0007242B"/>
    <w:rsid w:val="00072499"/>
    <w:rsid w:val="0007272C"/>
    <w:rsid w:val="0007285F"/>
    <w:rsid w:val="000728D7"/>
    <w:rsid w:val="00072943"/>
    <w:rsid w:val="0007297C"/>
    <w:rsid w:val="00072AD8"/>
    <w:rsid w:val="00072B0E"/>
    <w:rsid w:val="00072CAD"/>
    <w:rsid w:val="00072CD3"/>
    <w:rsid w:val="00072D4F"/>
    <w:rsid w:val="00072EE2"/>
    <w:rsid w:val="00072FD6"/>
    <w:rsid w:val="00073062"/>
    <w:rsid w:val="00073393"/>
    <w:rsid w:val="00073466"/>
    <w:rsid w:val="000734C4"/>
    <w:rsid w:val="0007353E"/>
    <w:rsid w:val="00073546"/>
    <w:rsid w:val="0007356C"/>
    <w:rsid w:val="000735FE"/>
    <w:rsid w:val="0007369A"/>
    <w:rsid w:val="000737DE"/>
    <w:rsid w:val="0007397C"/>
    <w:rsid w:val="000739B7"/>
    <w:rsid w:val="000739CD"/>
    <w:rsid w:val="00073A61"/>
    <w:rsid w:val="00073B22"/>
    <w:rsid w:val="00073C4D"/>
    <w:rsid w:val="00073CF2"/>
    <w:rsid w:val="00073F5D"/>
    <w:rsid w:val="00073FF9"/>
    <w:rsid w:val="000740BB"/>
    <w:rsid w:val="00074570"/>
    <w:rsid w:val="0007473F"/>
    <w:rsid w:val="000748DF"/>
    <w:rsid w:val="00074921"/>
    <w:rsid w:val="00074927"/>
    <w:rsid w:val="000749B2"/>
    <w:rsid w:val="00074B9B"/>
    <w:rsid w:val="00074BD6"/>
    <w:rsid w:val="00074C54"/>
    <w:rsid w:val="00074CB3"/>
    <w:rsid w:val="00074F0F"/>
    <w:rsid w:val="00075095"/>
    <w:rsid w:val="000750E0"/>
    <w:rsid w:val="00075356"/>
    <w:rsid w:val="0007551F"/>
    <w:rsid w:val="000755EB"/>
    <w:rsid w:val="00075623"/>
    <w:rsid w:val="000756B0"/>
    <w:rsid w:val="000756C7"/>
    <w:rsid w:val="000756E3"/>
    <w:rsid w:val="000757A0"/>
    <w:rsid w:val="000757C6"/>
    <w:rsid w:val="0007586C"/>
    <w:rsid w:val="000758B6"/>
    <w:rsid w:val="000758FD"/>
    <w:rsid w:val="00075991"/>
    <w:rsid w:val="00075BA7"/>
    <w:rsid w:val="00075CE7"/>
    <w:rsid w:val="00075D4A"/>
    <w:rsid w:val="00075DCD"/>
    <w:rsid w:val="00075ED6"/>
    <w:rsid w:val="0007617D"/>
    <w:rsid w:val="00076410"/>
    <w:rsid w:val="00076775"/>
    <w:rsid w:val="00076801"/>
    <w:rsid w:val="00076854"/>
    <w:rsid w:val="00076879"/>
    <w:rsid w:val="000769BB"/>
    <w:rsid w:val="00076A23"/>
    <w:rsid w:val="00076AE2"/>
    <w:rsid w:val="00076BC1"/>
    <w:rsid w:val="00076CE9"/>
    <w:rsid w:val="00076EFD"/>
    <w:rsid w:val="000770DA"/>
    <w:rsid w:val="0007714E"/>
    <w:rsid w:val="0007716A"/>
    <w:rsid w:val="000771BF"/>
    <w:rsid w:val="000771E8"/>
    <w:rsid w:val="000771F8"/>
    <w:rsid w:val="00077221"/>
    <w:rsid w:val="0007734E"/>
    <w:rsid w:val="00077497"/>
    <w:rsid w:val="00077590"/>
    <w:rsid w:val="00077626"/>
    <w:rsid w:val="000776E5"/>
    <w:rsid w:val="00077868"/>
    <w:rsid w:val="00077906"/>
    <w:rsid w:val="00077921"/>
    <w:rsid w:val="00077955"/>
    <w:rsid w:val="000779FD"/>
    <w:rsid w:val="00077AEF"/>
    <w:rsid w:val="00077B53"/>
    <w:rsid w:val="00077C13"/>
    <w:rsid w:val="00077CB3"/>
    <w:rsid w:val="00077EAE"/>
    <w:rsid w:val="00077ED1"/>
    <w:rsid w:val="00077F87"/>
    <w:rsid w:val="00077FC9"/>
    <w:rsid w:val="0008000D"/>
    <w:rsid w:val="0008035B"/>
    <w:rsid w:val="00080383"/>
    <w:rsid w:val="00080438"/>
    <w:rsid w:val="00080601"/>
    <w:rsid w:val="00080742"/>
    <w:rsid w:val="0008098C"/>
    <w:rsid w:val="000809AD"/>
    <w:rsid w:val="000809B2"/>
    <w:rsid w:val="00080AAA"/>
    <w:rsid w:val="00080ADF"/>
    <w:rsid w:val="00080B94"/>
    <w:rsid w:val="00080D28"/>
    <w:rsid w:val="00080DD2"/>
    <w:rsid w:val="00080E63"/>
    <w:rsid w:val="00080EB8"/>
    <w:rsid w:val="00081082"/>
    <w:rsid w:val="000810D4"/>
    <w:rsid w:val="000810F2"/>
    <w:rsid w:val="00081151"/>
    <w:rsid w:val="000811C1"/>
    <w:rsid w:val="0008132F"/>
    <w:rsid w:val="00081396"/>
    <w:rsid w:val="00081534"/>
    <w:rsid w:val="0008155D"/>
    <w:rsid w:val="000815B4"/>
    <w:rsid w:val="0008169D"/>
    <w:rsid w:val="000818C1"/>
    <w:rsid w:val="0008194D"/>
    <w:rsid w:val="0008199F"/>
    <w:rsid w:val="000819FC"/>
    <w:rsid w:val="00081CAF"/>
    <w:rsid w:val="00081CD0"/>
    <w:rsid w:val="0008209A"/>
    <w:rsid w:val="000820A6"/>
    <w:rsid w:val="000820FB"/>
    <w:rsid w:val="000821C5"/>
    <w:rsid w:val="000821D5"/>
    <w:rsid w:val="000823C6"/>
    <w:rsid w:val="00082582"/>
    <w:rsid w:val="000826DE"/>
    <w:rsid w:val="00082816"/>
    <w:rsid w:val="00082817"/>
    <w:rsid w:val="0008281C"/>
    <w:rsid w:val="00082A44"/>
    <w:rsid w:val="00082C35"/>
    <w:rsid w:val="00082C86"/>
    <w:rsid w:val="00082CF8"/>
    <w:rsid w:val="00082DA6"/>
    <w:rsid w:val="00082EFE"/>
    <w:rsid w:val="00082FF0"/>
    <w:rsid w:val="0008302A"/>
    <w:rsid w:val="000830C2"/>
    <w:rsid w:val="0008321A"/>
    <w:rsid w:val="00083258"/>
    <w:rsid w:val="000832A0"/>
    <w:rsid w:val="000832D0"/>
    <w:rsid w:val="000832DC"/>
    <w:rsid w:val="0008347B"/>
    <w:rsid w:val="0008353B"/>
    <w:rsid w:val="0008354D"/>
    <w:rsid w:val="00083707"/>
    <w:rsid w:val="000838D6"/>
    <w:rsid w:val="000838E3"/>
    <w:rsid w:val="0008395B"/>
    <w:rsid w:val="000839D3"/>
    <w:rsid w:val="00083A9B"/>
    <w:rsid w:val="00083B23"/>
    <w:rsid w:val="00083B61"/>
    <w:rsid w:val="00083C98"/>
    <w:rsid w:val="00083CDD"/>
    <w:rsid w:val="00083CEA"/>
    <w:rsid w:val="00083D50"/>
    <w:rsid w:val="00083DAA"/>
    <w:rsid w:val="00083F87"/>
    <w:rsid w:val="00084088"/>
    <w:rsid w:val="00084142"/>
    <w:rsid w:val="00084180"/>
    <w:rsid w:val="00084247"/>
    <w:rsid w:val="0008430F"/>
    <w:rsid w:val="0008439D"/>
    <w:rsid w:val="00084419"/>
    <w:rsid w:val="0008441B"/>
    <w:rsid w:val="000844E3"/>
    <w:rsid w:val="000844FA"/>
    <w:rsid w:val="0008466F"/>
    <w:rsid w:val="000846EF"/>
    <w:rsid w:val="00084745"/>
    <w:rsid w:val="00084789"/>
    <w:rsid w:val="00084832"/>
    <w:rsid w:val="00084874"/>
    <w:rsid w:val="00084A23"/>
    <w:rsid w:val="00084AB5"/>
    <w:rsid w:val="00084D93"/>
    <w:rsid w:val="00084EA7"/>
    <w:rsid w:val="00084EB3"/>
    <w:rsid w:val="00084EBB"/>
    <w:rsid w:val="00084F1B"/>
    <w:rsid w:val="00084F7A"/>
    <w:rsid w:val="000850B6"/>
    <w:rsid w:val="0008535D"/>
    <w:rsid w:val="000853AF"/>
    <w:rsid w:val="00085430"/>
    <w:rsid w:val="000854A8"/>
    <w:rsid w:val="00085637"/>
    <w:rsid w:val="00085760"/>
    <w:rsid w:val="0008595A"/>
    <w:rsid w:val="00085A3A"/>
    <w:rsid w:val="00085B3F"/>
    <w:rsid w:val="00085BF6"/>
    <w:rsid w:val="00085C3B"/>
    <w:rsid w:val="00085C60"/>
    <w:rsid w:val="00085D9C"/>
    <w:rsid w:val="00085EC8"/>
    <w:rsid w:val="00085F13"/>
    <w:rsid w:val="00085F6B"/>
    <w:rsid w:val="00086119"/>
    <w:rsid w:val="0008616D"/>
    <w:rsid w:val="000862D7"/>
    <w:rsid w:val="00086431"/>
    <w:rsid w:val="000865BA"/>
    <w:rsid w:val="000865ED"/>
    <w:rsid w:val="0008662E"/>
    <w:rsid w:val="0008680A"/>
    <w:rsid w:val="00086831"/>
    <w:rsid w:val="00086857"/>
    <w:rsid w:val="000869CD"/>
    <w:rsid w:val="00086A28"/>
    <w:rsid w:val="00086AFC"/>
    <w:rsid w:val="00086C93"/>
    <w:rsid w:val="00086D67"/>
    <w:rsid w:val="00086D73"/>
    <w:rsid w:val="00086E98"/>
    <w:rsid w:val="00087537"/>
    <w:rsid w:val="0008753B"/>
    <w:rsid w:val="000877B9"/>
    <w:rsid w:val="00087817"/>
    <w:rsid w:val="00087A81"/>
    <w:rsid w:val="00087B23"/>
    <w:rsid w:val="00087BD6"/>
    <w:rsid w:val="00087C11"/>
    <w:rsid w:val="00087FE1"/>
    <w:rsid w:val="0008D48A"/>
    <w:rsid w:val="000900F9"/>
    <w:rsid w:val="000903FB"/>
    <w:rsid w:val="00090495"/>
    <w:rsid w:val="000904BD"/>
    <w:rsid w:val="000905EF"/>
    <w:rsid w:val="0009078F"/>
    <w:rsid w:val="000907FD"/>
    <w:rsid w:val="00090824"/>
    <w:rsid w:val="00090834"/>
    <w:rsid w:val="000908D6"/>
    <w:rsid w:val="00090AD3"/>
    <w:rsid w:val="00090BA2"/>
    <w:rsid w:val="00090D50"/>
    <w:rsid w:val="00090D7E"/>
    <w:rsid w:val="00090E5E"/>
    <w:rsid w:val="00090F7F"/>
    <w:rsid w:val="0009103D"/>
    <w:rsid w:val="00091294"/>
    <w:rsid w:val="000913B3"/>
    <w:rsid w:val="000913C5"/>
    <w:rsid w:val="000914D9"/>
    <w:rsid w:val="0009181B"/>
    <w:rsid w:val="00091924"/>
    <w:rsid w:val="00091963"/>
    <w:rsid w:val="00091982"/>
    <w:rsid w:val="00091A2E"/>
    <w:rsid w:val="00091D1B"/>
    <w:rsid w:val="00091E5A"/>
    <w:rsid w:val="0009221F"/>
    <w:rsid w:val="000922D6"/>
    <w:rsid w:val="00092375"/>
    <w:rsid w:val="00092495"/>
    <w:rsid w:val="000924C4"/>
    <w:rsid w:val="000926F9"/>
    <w:rsid w:val="0009274F"/>
    <w:rsid w:val="0009276B"/>
    <w:rsid w:val="0009287F"/>
    <w:rsid w:val="000928E3"/>
    <w:rsid w:val="00092A13"/>
    <w:rsid w:val="00092A74"/>
    <w:rsid w:val="00092B77"/>
    <w:rsid w:val="00092BD5"/>
    <w:rsid w:val="00092D8D"/>
    <w:rsid w:val="00092D9C"/>
    <w:rsid w:val="00092DAA"/>
    <w:rsid w:val="00092EE8"/>
    <w:rsid w:val="0009302C"/>
    <w:rsid w:val="00093283"/>
    <w:rsid w:val="0009337F"/>
    <w:rsid w:val="000933C8"/>
    <w:rsid w:val="000933F0"/>
    <w:rsid w:val="0009346F"/>
    <w:rsid w:val="000934F3"/>
    <w:rsid w:val="000936DA"/>
    <w:rsid w:val="0009379F"/>
    <w:rsid w:val="000937AC"/>
    <w:rsid w:val="000937F6"/>
    <w:rsid w:val="0009388F"/>
    <w:rsid w:val="00093893"/>
    <w:rsid w:val="000939A3"/>
    <w:rsid w:val="00093A7E"/>
    <w:rsid w:val="00093ABF"/>
    <w:rsid w:val="00093C4F"/>
    <w:rsid w:val="00093D2D"/>
    <w:rsid w:val="00093D98"/>
    <w:rsid w:val="00093EB2"/>
    <w:rsid w:val="00093ECD"/>
    <w:rsid w:val="00093FA7"/>
    <w:rsid w:val="00093FD3"/>
    <w:rsid w:val="00094355"/>
    <w:rsid w:val="00094494"/>
    <w:rsid w:val="00094644"/>
    <w:rsid w:val="00094778"/>
    <w:rsid w:val="00094A48"/>
    <w:rsid w:val="00094B48"/>
    <w:rsid w:val="00094C1D"/>
    <w:rsid w:val="00094F25"/>
    <w:rsid w:val="000950AC"/>
    <w:rsid w:val="000952FA"/>
    <w:rsid w:val="00095326"/>
    <w:rsid w:val="0009559E"/>
    <w:rsid w:val="0009572E"/>
    <w:rsid w:val="0009581C"/>
    <w:rsid w:val="0009584F"/>
    <w:rsid w:val="000958D5"/>
    <w:rsid w:val="00095995"/>
    <w:rsid w:val="000959DB"/>
    <w:rsid w:val="00095B3E"/>
    <w:rsid w:val="00095BB7"/>
    <w:rsid w:val="00095CFD"/>
    <w:rsid w:val="00095D3F"/>
    <w:rsid w:val="00095D4B"/>
    <w:rsid w:val="00095E38"/>
    <w:rsid w:val="00095E5B"/>
    <w:rsid w:val="00095E73"/>
    <w:rsid w:val="00095FD0"/>
    <w:rsid w:val="00096038"/>
    <w:rsid w:val="0009625F"/>
    <w:rsid w:val="000962A5"/>
    <w:rsid w:val="00096449"/>
    <w:rsid w:val="0009646A"/>
    <w:rsid w:val="00096470"/>
    <w:rsid w:val="00096588"/>
    <w:rsid w:val="000966DC"/>
    <w:rsid w:val="000969DE"/>
    <w:rsid w:val="00096A61"/>
    <w:rsid w:val="00096C0A"/>
    <w:rsid w:val="00096C4B"/>
    <w:rsid w:val="00096C92"/>
    <w:rsid w:val="00096F58"/>
    <w:rsid w:val="00096FD7"/>
    <w:rsid w:val="00097021"/>
    <w:rsid w:val="000971B8"/>
    <w:rsid w:val="0009721C"/>
    <w:rsid w:val="000972B3"/>
    <w:rsid w:val="000973FF"/>
    <w:rsid w:val="00097632"/>
    <w:rsid w:val="00097641"/>
    <w:rsid w:val="0009775C"/>
    <w:rsid w:val="0009780F"/>
    <w:rsid w:val="0009783F"/>
    <w:rsid w:val="0009788F"/>
    <w:rsid w:val="000978B1"/>
    <w:rsid w:val="000978F9"/>
    <w:rsid w:val="00097A42"/>
    <w:rsid w:val="00097BB4"/>
    <w:rsid w:val="00097BFC"/>
    <w:rsid w:val="00097CF9"/>
    <w:rsid w:val="00097D06"/>
    <w:rsid w:val="00097D8A"/>
    <w:rsid w:val="00097D8D"/>
    <w:rsid w:val="00097E6F"/>
    <w:rsid w:val="00097EF6"/>
    <w:rsid w:val="00097F67"/>
    <w:rsid w:val="000A0077"/>
    <w:rsid w:val="000A01D2"/>
    <w:rsid w:val="000A0330"/>
    <w:rsid w:val="000A03A5"/>
    <w:rsid w:val="000A048A"/>
    <w:rsid w:val="000A061D"/>
    <w:rsid w:val="000A081E"/>
    <w:rsid w:val="000A08A6"/>
    <w:rsid w:val="000A0926"/>
    <w:rsid w:val="000A0B4D"/>
    <w:rsid w:val="000A0BD8"/>
    <w:rsid w:val="000A0BE0"/>
    <w:rsid w:val="000A0D07"/>
    <w:rsid w:val="000A0D38"/>
    <w:rsid w:val="000A0ECE"/>
    <w:rsid w:val="000A1005"/>
    <w:rsid w:val="000A1215"/>
    <w:rsid w:val="000A130B"/>
    <w:rsid w:val="000A1353"/>
    <w:rsid w:val="000A1552"/>
    <w:rsid w:val="000A16D5"/>
    <w:rsid w:val="000A1707"/>
    <w:rsid w:val="000A1749"/>
    <w:rsid w:val="000A19A3"/>
    <w:rsid w:val="000A1A32"/>
    <w:rsid w:val="000A1AED"/>
    <w:rsid w:val="000A1B99"/>
    <w:rsid w:val="000A1C4C"/>
    <w:rsid w:val="000A1C93"/>
    <w:rsid w:val="000A1D54"/>
    <w:rsid w:val="000A1D96"/>
    <w:rsid w:val="000A1E7F"/>
    <w:rsid w:val="000A1E9D"/>
    <w:rsid w:val="000A20B2"/>
    <w:rsid w:val="000A2178"/>
    <w:rsid w:val="000A2323"/>
    <w:rsid w:val="000A234F"/>
    <w:rsid w:val="000A2371"/>
    <w:rsid w:val="000A24B8"/>
    <w:rsid w:val="000A2546"/>
    <w:rsid w:val="000A2B66"/>
    <w:rsid w:val="000A2BC4"/>
    <w:rsid w:val="000A2CA8"/>
    <w:rsid w:val="000A2CBD"/>
    <w:rsid w:val="000A2E9E"/>
    <w:rsid w:val="000A2EE8"/>
    <w:rsid w:val="000A3093"/>
    <w:rsid w:val="000A31C9"/>
    <w:rsid w:val="000A3358"/>
    <w:rsid w:val="000A33FB"/>
    <w:rsid w:val="000A3468"/>
    <w:rsid w:val="000A34D0"/>
    <w:rsid w:val="000A34ED"/>
    <w:rsid w:val="000A3858"/>
    <w:rsid w:val="000A3880"/>
    <w:rsid w:val="000A3A9B"/>
    <w:rsid w:val="000A3C11"/>
    <w:rsid w:val="000A3CCE"/>
    <w:rsid w:val="000A3CE0"/>
    <w:rsid w:val="000A3D6A"/>
    <w:rsid w:val="000A3D95"/>
    <w:rsid w:val="000A3E4E"/>
    <w:rsid w:val="000A3E54"/>
    <w:rsid w:val="000A3E9C"/>
    <w:rsid w:val="000A40D5"/>
    <w:rsid w:val="000A422E"/>
    <w:rsid w:val="000A45AD"/>
    <w:rsid w:val="000A46A9"/>
    <w:rsid w:val="000A46AF"/>
    <w:rsid w:val="000A4705"/>
    <w:rsid w:val="000A4752"/>
    <w:rsid w:val="000A4804"/>
    <w:rsid w:val="000A4852"/>
    <w:rsid w:val="000A4860"/>
    <w:rsid w:val="000A49AF"/>
    <w:rsid w:val="000A4A40"/>
    <w:rsid w:val="000A4B28"/>
    <w:rsid w:val="000A4BF9"/>
    <w:rsid w:val="000A4BFE"/>
    <w:rsid w:val="000A4D75"/>
    <w:rsid w:val="000A4DB8"/>
    <w:rsid w:val="000A4EED"/>
    <w:rsid w:val="000A4F28"/>
    <w:rsid w:val="000A4FF2"/>
    <w:rsid w:val="000A51E0"/>
    <w:rsid w:val="000A5308"/>
    <w:rsid w:val="000A5351"/>
    <w:rsid w:val="000A5488"/>
    <w:rsid w:val="000A54EE"/>
    <w:rsid w:val="000A56CD"/>
    <w:rsid w:val="000A5A2A"/>
    <w:rsid w:val="000A5BB9"/>
    <w:rsid w:val="000A5BF9"/>
    <w:rsid w:val="000A5CAC"/>
    <w:rsid w:val="000A5D52"/>
    <w:rsid w:val="000A5F4D"/>
    <w:rsid w:val="000A602F"/>
    <w:rsid w:val="000A6055"/>
    <w:rsid w:val="000A609D"/>
    <w:rsid w:val="000A6136"/>
    <w:rsid w:val="000A61EC"/>
    <w:rsid w:val="000A6243"/>
    <w:rsid w:val="000A653B"/>
    <w:rsid w:val="000A65CE"/>
    <w:rsid w:val="000A6611"/>
    <w:rsid w:val="000A6701"/>
    <w:rsid w:val="000A67C8"/>
    <w:rsid w:val="000A67D6"/>
    <w:rsid w:val="000A681A"/>
    <w:rsid w:val="000A6888"/>
    <w:rsid w:val="000A6890"/>
    <w:rsid w:val="000A689A"/>
    <w:rsid w:val="000A68ED"/>
    <w:rsid w:val="000A68F6"/>
    <w:rsid w:val="000A6ACC"/>
    <w:rsid w:val="000A6C17"/>
    <w:rsid w:val="000A6C67"/>
    <w:rsid w:val="000A6C6A"/>
    <w:rsid w:val="000A6D99"/>
    <w:rsid w:val="000A6DE8"/>
    <w:rsid w:val="000A6E2F"/>
    <w:rsid w:val="000A6F5C"/>
    <w:rsid w:val="000A6FDD"/>
    <w:rsid w:val="000A705D"/>
    <w:rsid w:val="000A7078"/>
    <w:rsid w:val="000A7185"/>
    <w:rsid w:val="000A71A1"/>
    <w:rsid w:val="000A7257"/>
    <w:rsid w:val="000A7421"/>
    <w:rsid w:val="000A74CA"/>
    <w:rsid w:val="000A76FA"/>
    <w:rsid w:val="000A77B0"/>
    <w:rsid w:val="000A78C7"/>
    <w:rsid w:val="000A7921"/>
    <w:rsid w:val="000A7995"/>
    <w:rsid w:val="000A7A24"/>
    <w:rsid w:val="000A7A41"/>
    <w:rsid w:val="000A7A4B"/>
    <w:rsid w:val="000A7A70"/>
    <w:rsid w:val="000A7BAD"/>
    <w:rsid w:val="000A7C3E"/>
    <w:rsid w:val="000A7CA7"/>
    <w:rsid w:val="000A7CE4"/>
    <w:rsid w:val="000A7D08"/>
    <w:rsid w:val="000A7F47"/>
    <w:rsid w:val="000A7FBF"/>
    <w:rsid w:val="000A7FEE"/>
    <w:rsid w:val="000B003A"/>
    <w:rsid w:val="000B02D2"/>
    <w:rsid w:val="000B0330"/>
    <w:rsid w:val="000B0350"/>
    <w:rsid w:val="000B03F4"/>
    <w:rsid w:val="000B0528"/>
    <w:rsid w:val="000B0541"/>
    <w:rsid w:val="000B082A"/>
    <w:rsid w:val="000B0843"/>
    <w:rsid w:val="000B0974"/>
    <w:rsid w:val="000B09B6"/>
    <w:rsid w:val="000B09D1"/>
    <w:rsid w:val="000B0A79"/>
    <w:rsid w:val="000B0AEB"/>
    <w:rsid w:val="000B0B28"/>
    <w:rsid w:val="000B0B50"/>
    <w:rsid w:val="000B0C4C"/>
    <w:rsid w:val="000B0E1C"/>
    <w:rsid w:val="000B112E"/>
    <w:rsid w:val="000B148D"/>
    <w:rsid w:val="000B14CE"/>
    <w:rsid w:val="000B14F6"/>
    <w:rsid w:val="000B1678"/>
    <w:rsid w:val="000B1703"/>
    <w:rsid w:val="000B1720"/>
    <w:rsid w:val="000B184F"/>
    <w:rsid w:val="000B1B74"/>
    <w:rsid w:val="000B1EEC"/>
    <w:rsid w:val="000B205E"/>
    <w:rsid w:val="000B2188"/>
    <w:rsid w:val="000B2198"/>
    <w:rsid w:val="000B224B"/>
    <w:rsid w:val="000B2315"/>
    <w:rsid w:val="000B232D"/>
    <w:rsid w:val="000B24EE"/>
    <w:rsid w:val="000B2505"/>
    <w:rsid w:val="000B2554"/>
    <w:rsid w:val="000B25A2"/>
    <w:rsid w:val="000B25A6"/>
    <w:rsid w:val="000B261D"/>
    <w:rsid w:val="000B2677"/>
    <w:rsid w:val="000B2707"/>
    <w:rsid w:val="000B2735"/>
    <w:rsid w:val="000B2855"/>
    <w:rsid w:val="000B2913"/>
    <w:rsid w:val="000B292A"/>
    <w:rsid w:val="000B2938"/>
    <w:rsid w:val="000B294B"/>
    <w:rsid w:val="000B2C9C"/>
    <w:rsid w:val="000B2CA6"/>
    <w:rsid w:val="000B2D00"/>
    <w:rsid w:val="000B2D2B"/>
    <w:rsid w:val="000B2E78"/>
    <w:rsid w:val="000B2FE9"/>
    <w:rsid w:val="000B3068"/>
    <w:rsid w:val="000B30B6"/>
    <w:rsid w:val="000B31C5"/>
    <w:rsid w:val="000B31E3"/>
    <w:rsid w:val="000B3319"/>
    <w:rsid w:val="000B342B"/>
    <w:rsid w:val="000B34C5"/>
    <w:rsid w:val="000B35E6"/>
    <w:rsid w:val="000B37A4"/>
    <w:rsid w:val="000B37DE"/>
    <w:rsid w:val="000B38D3"/>
    <w:rsid w:val="000B3AB5"/>
    <w:rsid w:val="000B3B46"/>
    <w:rsid w:val="000B3BB3"/>
    <w:rsid w:val="000B3C05"/>
    <w:rsid w:val="000B3CF4"/>
    <w:rsid w:val="000B3FE5"/>
    <w:rsid w:val="000B4010"/>
    <w:rsid w:val="000B410F"/>
    <w:rsid w:val="000B4119"/>
    <w:rsid w:val="000B41A7"/>
    <w:rsid w:val="000B41D5"/>
    <w:rsid w:val="000B430D"/>
    <w:rsid w:val="000B43DA"/>
    <w:rsid w:val="000B447A"/>
    <w:rsid w:val="000B44F0"/>
    <w:rsid w:val="000B4581"/>
    <w:rsid w:val="000B46B7"/>
    <w:rsid w:val="000B48E4"/>
    <w:rsid w:val="000B4A6B"/>
    <w:rsid w:val="000B4B66"/>
    <w:rsid w:val="000B4CAB"/>
    <w:rsid w:val="000B4CE7"/>
    <w:rsid w:val="000B4DBC"/>
    <w:rsid w:val="000B4DCC"/>
    <w:rsid w:val="000B4DE7"/>
    <w:rsid w:val="000B4E52"/>
    <w:rsid w:val="000B4E81"/>
    <w:rsid w:val="000B518D"/>
    <w:rsid w:val="000B524C"/>
    <w:rsid w:val="000B5378"/>
    <w:rsid w:val="000B5457"/>
    <w:rsid w:val="000B54B4"/>
    <w:rsid w:val="000B5519"/>
    <w:rsid w:val="000B55F0"/>
    <w:rsid w:val="000B5736"/>
    <w:rsid w:val="000B588D"/>
    <w:rsid w:val="000B58D8"/>
    <w:rsid w:val="000B5A50"/>
    <w:rsid w:val="000B5B90"/>
    <w:rsid w:val="000B5C2F"/>
    <w:rsid w:val="000B5DF0"/>
    <w:rsid w:val="000B5E0A"/>
    <w:rsid w:val="000B5E59"/>
    <w:rsid w:val="000B5EBB"/>
    <w:rsid w:val="000B5F6F"/>
    <w:rsid w:val="000B60F7"/>
    <w:rsid w:val="000B6119"/>
    <w:rsid w:val="000B613F"/>
    <w:rsid w:val="000B615F"/>
    <w:rsid w:val="000B6172"/>
    <w:rsid w:val="000B64B5"/>
    <w:rsid w:val="000B64C0"/>
    <w:rsid w:val="000B64E3"/>
    <w:rsid w:val="000B651B"/>
    <w:rsid w:val="000B6580"/>
    <w:rsid w:val="000B65EC"/>
    <w:rsid w:val="000B6721"/>
    <w:rsid w:val="000B6967"/>
    <w:rsid w:val="000B6B0C"/>
    <w:rsid w:val="000B6B52"/>
    <w:rsid w:val="000B6BD0"/>
    <w:rsid w:val="000B6BDD"/>
    <w:rsid w:val="000B6BDE"/>
    <w:rsid w:val="000B6E3A"/>
    <w:rsid w:val="000B6E75"/>
    <w:rsid w:val="000B6EDE"/>
    <w:rsid w:val="000B6EFF"/>
    <w:rsid w:val="000B6F8C"/>
    <w:rsid w:val="000B6F94"/>
    <w:rsid w:val="000B6FA4"/>
    <w:rsid w:val="000B7152"/>
    <w:rsid w:val="000B7168"/>
    <w:rsid w:val="000B7212"/>
    <w:rsid w:val="000B7234"/>
    <w:rsid w:val="000B7238"/>
    <w:rsid w:val="000B735A"/>
    <w:rsid w:val="000B73EE"/>
    <w:rsid w:val="000B74E9"/>
    <w:rsid w:val="000B77AA"/>
    <w:rsid w:val="000B789B"/>
    <w:rsid w:val="000B7931"/>
    <w:rsid w:val="000B7954"/>
    <w:rsid w:val="000B7A17"/>
    <w:rsid w:val="000B7A4F"/>
    <w:rsid w:val="000B7A52"/>
    <w:rsid w:val="000B7A63"/>
    <w:rsid w:val="000B7A95"/>
    <w:rsid w:val="000B7CF2"/>
    <w:rsid w:val="000B7D86"/>
    <w:rsid w:val="000B7E17"/>
    <w:rsid w:val="000B7E89"/>
    <w:rsid w:val="000B7F76"/>
    <w:rsid w:val="000C03C0"/>
    <w:rsid w:val="000C04CC"/>
    <w:rsid w:val="000C05EE"/>
    <w:rsid w:val="000C064F"/>
    <w:rsid w:val="000C0729"/>
    <w:rsid w:val="000C0782"/>
    <w:rsid w:val="000C0837"/>
    <w:rsid w:val="000C096D"/>
    <w:rsid w:val="000C09D2"/>
    <w:rsid w:val="000C0A66"/>
    <w:rsid w:val="000C0A7B"/>
    <w:rsid w:val="000C0ACD"/>
    <w:rsid w:val="000C0B9B"/>
    <w:rsid w:val="000C0C41"/>
    <w:rsid w:val="000C0C5E"/>
    <w:rsid w:val="000C0C88"/>
    <w:rsid w:val="000C0CA2"/>
    <w:rsid w:val="000C0ECF"/>
    <w:rsid w:val="000C0FAA"/>
    <w:rsid w:val="000C1021"/>
    <w:rsid w:val="000C1117"/>
    <w:rsid w:val="000C13C1"/>
    <w:rsid w:val="000C14B7"/>
    <w:rsid w:val="000C1695"/>
    <w:rsid w:val="000C16E5"/>
    <w:rsid w:val="000C1940"/>
    <w:rsid w:val="000C1A2A"/>
    <w:rsid w:val="000C1AE7"/>
    <w:rsid w:val="000C1B14"/>
    <w:rsid w:val="000C1B70"/>
    <w:rsid w:val="000C1B93"/>
    <w:rsid w:val="000C1C0B"/>
    <w:rsid w:val="000C1DBD"/>
    <w:rsid w:val="000C1E20"/>
    <w:rsid w:val="000C1FF6"/>
    <w:rsid w:val="000C220A"/>
    <w:rsid w:val="000C2383"/>
    <w:rsid w:val="000C23CC"/>
    <w:rsid w:val="000C23D7"/>
    <w:rsid w:val="000C2452"/>
    <w:rsid w:val="000C24ED"/>
    <w:rsid w:val="000C2538"/>
    <w:rsid w:val="000C2549"/>
    <w:rsid w:val="000C2647"/>
    <w:rsid w:val="000C2797"/>
    <w:rsid w:val="000C28D9"/>
    <w:rsid w:val="000C2958"/>
    <w:rsid w:val="000C2A77"/>
    <w:rsid w:val="000C2D4B"/>
    <w:rsid w:val="000C303F"/>
    <w:rsid w:val="000C30D3"/>
    <w:rsid w:val="000C313A"/>
    <w:rsid w:val="000C3142"/>
    <w:rsid w:val="000C32DB"/>
    <w:rsid w:val="000C32E5"/>
    <w:rsid w:val="000C355E"/>
    <w:rsid w:val="000C3595"/>
    <w:rsid w:val="000C35A0"/>
    <w:rsid w:val="000C3618"/>
    <w:rsid w:val="000C3735"/>
    <w:rsid w:val="000C3799"/>
    <w:rsid w:val="000C37FC"/>
    <w:rsid w:val="000C3B36"/>
    <w:rsid w:val="000C3C49"/>
    <w:rsid w:val="000C3C6B"/>
    <w:rsid w:val="000C3D1F"/>
    <w:rsid w:val="000C3E07"/>
    <w:rsid w:val="000C404C"/>
    <w:rsid w:val="000C4108"/>
    <w:rsid w:val="000C4303"/>
    <w:rsid w:val="000C4342"/>
    <w:rsid w:val="000C43BA"/>
    <w:rsid w:val="000C43DD"/>
    <w:rsid w:val="000C4469"/>
    <w:rsid w:val="000C4658"/>
    <w:rsid w:val="000C48B8"/>
    <w:rsid w:val="000C4B2A"/>
    <w:rsid w:val="000C4B71"/>
    <w:rsid w:val="000C4BAD"/>
    <w:rsid w:val="000C4BCE"/>
    <w:rsid w:val="000C4D76"/>
    <w:rsid w:val="000C4E18"/>
    <w:rsid w:val="000C4E5F"/>
    <w:rsid w:val="000C4F2D"/>
    <w:rsid w:val="000C4FDB"/>
    <w:rsid w:val="000C5191"/>
    <w:rsid w:val="000C5635"/>
    <w:rsid w:val="000C56FB"/>
    <w:rsid w:val="000C574E"/>
    <w:rsid w:val="000C57B9"/>
    <w:rsid w:val="000C5815"/>
    <w:rsid w:val="000C588D"/>
    <w:rsid w:val="000C5A7A"/>
    <w:rsid w:val="000C5A9E"/>
    <w:rsid w:val="000C5ADA"/>
    <w:rsid w:val="000C5F05"/>
    <w:rsid w:val="000C5F68"/>
    <w:rsid w:val="000C63DB"/>
    <w:rsid w:val="000C63F9"/>
    <w:rsid w:val="000C65D9"/>
    <w:rsid w:val="000C65ED"/>
    <w:rsid w:val="000C66DE"/>
    <w:rsid w:val="000C68FD"/>
    <w:rsid w:val="000C6914"/>
    <w:rsid w:val="000C6C5F"/>
    <w:rsid w:val="000C6D69"/>
    <w:rsid w:val="000C6DA3"/>
    <w:rsid w:val="000C6E9A"/>
    <w:rsid w:val="000C708A"/>
    <w:rsid w:val="000C70C1"/>
    <w:rsid w:val="000C70F6"/>
    <w:rsid w:val="000C7138"/>
    <w:rsid w:val="000C727A"/>
    <w:rsid w:val="000C73C8"/>
    <w:rsid w:val="000C76F0"/>
    <w:rsid w:val="000C7774"/>
    <w:rsid w:val="000C77B0"/>
    <w:rsid w:val="000C77E2"/>
    <w:rsid w:val="000C7837"/>
    <w:rsid w:val="000C78D6"/>
    <w:rsid w:val="000C7920"/>
    <w:rsid w:val="000C79E1"/>
    <w:rsid w:val="000C7ACA"/>
    <w:rsid w:val="000C7B49"/>
    <w:rsid w:val="000C7B78"/>
    <w:rsid w:val="000C7BAB"/>
    <w:rsid w:val="000C7DDF"/>
    <w:rsid w:val="000C7EEB"/>
    <w:rsid w:val="000D0119"/>
    <w:rsid w:val="000D0347"/>
    <w:rsid w:val="000D0486"/>
    <w:rsid w:val="000D0624"/>
    <w:rsid w:val="000D0625"/>
    <w:rsid w:val="000D07BA"/>
    <w:rsid w:val="000D07F0"/>
    <w:rsid w:val="000D08DC"/>
    <w:rsid w:val="000D091F"/>
    <w:rsid w:val="000D0B89"/>
    <w:rsid w:val="000D0BE0"/>
    <w:rsid w:val="000D0DB9"/>
    <w:rsid w:val="000D10B0"/>
    <w:rsid w:val="000D10D5"/>
    <w:rsid w:val="000D1153"/>
    <w:rsid w:val="000D1235"/>
    <w:rsid w:val="000D1398"/>
    <w:rsid w:val="000D1574"/>
    <w:rsid w:val="000D16F7"/>
    <w:rsid w:val="000D1868"/>
    <w:rsid w:val="000D18F1"/>
    <w:rsid w:val="000D1A48"/>
    <w:rsid w:val="000D1A5D"/>
    <w:rsid w:val="000D1A94"/>
    <w:rsid w:val="000D1C80"/>
    <w:rsid w:val="000D1DB6"/>
    <w:rsid w:val="000D1DD3"/>
    <w:rsid w:val="000D1FB4"/>
    <w:rsid w:val="000D2031"/>
    <w:rsid w:val="000D2045"/>
    <w:rsid w:val="000D2057"/>
    <w:rsid w:val="000D20A0"/>
    <w:rsid w:val="000D22A9"/>
    <w:rsid w:val="000D2345"/>
    <w:rsid w:val="000D25D5"/>
    <w:rsid w:val="000D25F4"/>
    <w:rsid w:val="000D279A"/>
    <w:rsid w:val="000D292D"/>
    <w:rsid w:val="000D2C92"/>
    <w:rsid w:val="000D2D0B"/>
    <w:rsid w:val="000D2D15"/>
    <w:rsid w:val="000D2FDD"/>
    <w:rsid w:val="000D3164"/>
    <w:rsid w:val="000D3171"/>
    <w:rsid w:val="000D3275"/>
    <w:rsid w:val="000D3395"/>
    <w:rsid w:val="000D344D"/>
    <w:rsid w:val="000D34FC"/>
    <w:rsid w:val="000D358E"/>
    <w:rsid w:val="000D35C9"/>
    <w:rsid w:val="000D3B64"/>
    <w:rsid w:val="000D3BBE"/>
    <w:rsid w:val="000D3C65"/>
    <w:rsid w:val="000D3E7E"/>
    <w:rsid w:val="000D3EE0"/>
    <w:rsid w:val="000D3F49"/>
    <w:rsid w:val="000D4050"/>
    <w:rsid w:val="000D41B8"/>
    <w:rsid w:val="000D42F4"/>
    <w:rsid w:val="000D431C"/>
    <w:rsid w:val="000D4333"/>
    <w:rsid w:val="000D43D9"/>
    <w:rsid w:val="000D449E"/>
    <w:rsid w:val="000D4707"/>
    <w:rsid w:val="000D474A"/>
    <w:rsid w:val="000D47E8"/>
    <w:rsid w:val="000D4818"/>
    <w:rsid w:val="000D4A22"/>
    <w:rsid w:val="000D4B53"/>
    <w:rsid w:val="000D4C68"/>
    <w:rsid w:val="000D4D53"/>
    <w:rsid w:val="000D4D73"/>
    <w:rsid w:val="000D4F38"/>
    <w:rsid w:val="000D50E1"/>
    <w:rsid w:val="000D50F7"/>
    <w:rsid w:val="000D516C"/>
    <w:rsid w:val="000D56C5"/>
    <w:rsid w:val="000D5740"/>
    <w:rsid w:val="000D5812"/>
    <w:rsid w:val="000D5938"/>
    <w:rsid w:val="000D5A42"/>
    <w:rsid w:val="000D5ADE"/>
    <w:rsid w:val="000D5BBD"/>
    <w:rsid w:val="000D5BF5"/>
    <w:rsid w:val="000D5C14"/>
    <w:rsid w:val="000D5C1D"/>
    <w:rsid w:val="000D5CC4"/>
    <w:rsid w:val="000D5ED4"/>
    <w:rsid w:val="000D6015"/>
    <w:rsid w:val="000D60CC"/>
    <w:rsid w:val="000D60E5"/>
    <w:rsid w:val="000D613B"/>
    <w:rsid w:val="000D6260"/>
    <w:rsid w:val="000D62A3"/>
    <w:rsid w:val="000D6306"/>
    <w:rsid w:val="000D6326"/>
    <w:rsid w:val="000D636D"/>
    <w:rsid w:val="000D6446"/>
    <w:rsid w:val="000D652C"/>
    <w:rsid w:val="000D6688"/>
    <w:rsid w:val="000D6734"/>
    <w:rsid w:val="000D6751"/>
    <w:rsid w:val="000D6804"/>
    <w:rsid w:val="000D6A9B"/>
    <w:rsid w:val="000D6CE2"/>
    <w:rsid w:val="000D6DBB"/>
    <w:rsid w:val="000D6DCF"/>
    <w:rsid w:val="000D6E28"/>
    <w:rsid w:val="000D700E"/>
    <w:rsid w:val="000D7178"/>
    <w:rsid w:val="000D7466"/>
    <w:rsid w:val="000D757A"/>
    <w:rsid w:val="000D75D2"/>
    <w:rsid w:val="000D761D"/>
    <w:rsid w:val="000D77B6"/>
    <w:rsid w:val="000D77C0"/>
    <w:rsid w:val="000D77EB"/>
    <w:rsid w:val="000D79DE"/>
    <w:rsid w:val="000D79EB"/>
    <w:rsid w:val="000D7A8F"/>
    <w:rsid w:val="000D7B09"/>
    <w:rsid w:val="000D7CF1"/>
    <w:rsid w:val="000D7D12"/>
    <w:rsid w:val="000D7DD4"/>
    <w:rsid w:val="000D7DED"/>
    <w:rsid w:val="000D7E38"/>
    <w:rsid w:val="000D7E57"/>
    <w:rsid w:val="000D7F68"/>
    <w:rsid w:val="000D7F9D"/>
    <w:rsid w:val="000E04B2"/>
    <w:rsid w:val="000E0642"/>
    <w:rsid w:val="000E0920"/>
    <w:rsid w:val="000E0A03"/>
    <w:rsid w:val="000E0A47"/>
    <w:rsid w:val="000E0A8C"/>
    <w:rsid w:val="000E0A9B"/>
    <w:rsid w:val="000E0ABF"/>
    <w:rsid w:val="000E0C41"/>
    <w:rsid w:val="000E0C57"/>
    <w:rsid w:val="000E0E63"/>
    <w:rsid w:val="000E0EAE"/>
    <w:rsid w:val="000E10A6"/>
    <w:rsid w:val="000E10D0"/>
    <w:rsid w:val="000E11B4"/>
    <w:rsid w:val="000E1270"/>
    <w:rsid w:val="000E1318"/>
    <w:rsid w:val="000E1518"/>
    <w:rsid w:val="000E188E"/>
    <w:rsid w:val="000E192E"/>
    <w:rsid w:val="000E1AAE"/>
    <w:rsid w:val="000E1E6A"/>
    <w:rsid w:val="000E1F49"/>
    <w:rsid w:val="000E1F83"/>
    <w:rsid w:val="000E1F9A"/>
    <w:rsid w:val="000E1FAD"/>
    <w:rsid w:val="000E2142"/>
    <w:rsid w:val="000E2294"/>
    <w:rsid w:val="000E2316"/>
    <w:rsid w:val="000E2383"/>
    <w:rsid w:val="000E24FC"/>
    <w:rsid w:val="000E271F"/>
    <w:rsid w:val="000E27CC"/>
    <w:rsid w:val="000E2823"/>
    <w:rsid w:val="000E2824"/>
    <w:rsid w:val="000E28A7"/>
    <w:rsid w:val="000E296E"/>
    <w:rsid w:val="000E2A4B"/>
    <w:rsid w:val="000E2A69"/>
    <w:rsid w:val="000E2B1E"/>
    <w:rsid w:val="000E2C52"/>
    <w:rsid w:val="000E2DF5"/>
    <w:rsid w:val="000E2DFD"/>
    <w:rsid w:val="000E2E5A"/>
    <w:rsid w:val="000E2F09"/>
    <w:rsid w:val="000E2FDF"/>
    <w:rsid w:val="000E30B2"/>
    <w:rsid w:val="000E3215"/>
    <w:rsid w:val="000E3347"/>
    <w:rsid w:val="000E3690"/>
    <w:rsid w:val="000E37EA"/>
    <w:rsid w:val="000E3868"/>
    <w:rsid w:val="000E3917"/>
    <w:rsid w:val="000E3946"/>
    <w:rsid w:val="000E39C4"/>
    <w:rsid w:val="000E3DFA"/>
    <w:rsid w:val="000E3F06"/>
    <w:rsid w:val="000E3FED"/>
    <w:rsid w:val="000E411C"/>
    <w:rsid w:val="000E4254"/>
    <w:rsid w:val="000E4277"/>
    <w:rsid w:val="000E457F"/>
    <w:rsid w:val="000E45D2"/>
    <w:rsid w:val="000E4612"/>
    <w:rsid w:val="000E4635"/>
    <w:rsid w:val="000E4921"/>
    <w:rsid w:val="000E4B86"/>
    <w:rsid w:val="000E4BE3"/>
    <w:rsid w:val="000E4BF0"/>
    <w:rsid w:val="000E4D98"/>
    <w:rsid w:val="000E4FC9"/>
    <w:rsid w:val="000E4FD2"/>
    <w:rsid w:val="000E4FFF"/>
    <w:rsid w:val="000E5194"/>
    <w:rsid w:val="000E5211"/>
    <w:rsid w:val="000E5225"/>
    <w:rsid w:val="000E52BA"/>
    <w:rsid w:val="000E5335"/>
    <w:rsid w:val="000E53D6"/>
    <w:rsid w:val="000E545D"/>
    <w:rsid w:val="000E55A3"/>
    <w:rsid w:val="000E5867"/>
    <w:rsid w:val="000E587B"/>
    <w:rsid w:val="000E58CA"/>
    <w:rsid w:val="000E5963"/>
    <w:rsid w:val="000E5AD6"/>
    <w:rsid w:val="000E5B1C"/>
    <w:rsid w:val="000E5C0B"/>
    <w:rsid w:val="000E5C88"/>
    <w:rsid w:val="000E5CBB"/>
    <w:rsid w:val="000E5CD0"/>
    <w:rsid w:val="000E5D55"/>
    <w:rsid w:val="000E5DA1"/>
    <w:rsid w:val="000E5DB0"/>
    <w:rsid w:val="000E5E82"/>
    <w:rsid w:val="000E5EEC"/>
    <w:rsid w:val="000E60BE"/>
    <w:rsid w:val="000E624D"/>
    <w:rsid w:val="000E635D"/>
    <w:rsid w:val="000E6562"/>
    <w:rsid w:val="000E65AC"/>
    <w:rsid w:val="000E66EB"/>
    <w:rsid w:val="000E673C"/>
    <w:rsid w:val="000E6759"/>
    <w:rsid w:val="000E677B"/>
    <w:rsid w:val="000E685A"/>
    <w:rsid w:val="000E6965"/>
    <w:rsid w:val="000E69E0"/>
    <w:rsid w:val="000E6A5D"/>
    <w:rsid w:val="000E6A75"/>
    <w:rsid w:val="000E6F5D"/>
    <w:rsid w:val="000E7050"/>
    <w:rsid w:val="000E7096"/>
    <w:rsid w:val="000E712B"/>
    <w:rsid w:val="000E71A2"/>
    <w:rsid w:val="000E71DD"/>
    <w:rsid w:val="000E72C1"/>
    <w:rsid w:val="000E73FB"/>
    <w:rsid w:val="000E748B"/>
    <w:rsid w:val="000E7647"/>
    <w:rsid w:val="000E7656"/>
    <w:rsid w:val="000E7942"/>
    <w:rsid w:val="000E79D3"/>
    <w:rsid w:val="000E7AAC"/>
    <w:rsid w:val="000E7B62"/>
    <w:rsid w:val="000E7C96"/>
    <w:rsid w:val="000E7DDE"/>
    <w:rsid w:val="000E7E8D"/>
    <w:rsid w:val="000E7F85"/>
    <w:rsid w:val="000F0232"/>
    <w:rsid w:val="000F02E1"/>
    <w:rsid w:val="000F02FB"/>
    <w:rsid w:val="000F0366"/>
    <w:rsid w:val="000F04F3"/>
    <w:rsid w:val="000F0505"/>
    <w:rsid w:val="000F055D"/>
    <w:rsid w:val="000F06CD"/>
    <w:rsid w:val="000F0A9A"/>
    <w:rsid w:val="000F0AD2"/>
    <w:rsid w:val="000F0BA6"/>
    <w:rsid w:val="000F0C0E"/>
    <w:rsid w:val="000F0DF5"/>
    <w:rsid w:val="000F0E9D"/>
    <w:rsid w:val="000F0F51"/>
    <w:rsid w:val="000F1022"/>
    <w:rsid w:val="000F106F"/>
    <w:rsid w:val="000F1101"/>
    <w:rsid w:val="000F1240"/>
    <w:rsid w:val="000F1320"/>
    <w:rsid w:val="000F13A6"/>
    <w:rsid w:val="000F13DE"/>
    <w:rsid w:val="000F1440"/>
    <w:rsid w:val="000F15FA"/>
    <w:rsid w:val="000F161F"/>
    <w:rsid w:val="000F16C1"/>
    <w:rsid w:val="000F16C4"/>
    <w:rsid w:val="000F17B3"/>
    <w:rsid w:val="000F1841"/>
    <w:rsid w:val="000F1872"/>
    <w:rsid w:val="000F18F4"/>
    <w:rsid w:val="000F1958"/>
    <w:rsid w:val="000F1D07"/>
    <w:rsid w:val="000F1D37"/>
    <w:rsid w:val="000F1E03"/>
    <w:rsid w:val="000F213D"/>
    <w:rsid w:val="000F21D2"/>
    <w:rsid w:val="000F2370"/>
    <w:rsid w:val="000F2404"/>
    <w:rsid w:val="000F258C"/>
    <w:rsid w:val="000F26A1"/>
    <w:rsid w:val="000F26B1"/>
    <w:rsid w:val="000F2811"/>
    <w:rsid w:val="000F2867"/>
    <w:rsid w:val="000F291A"/>
    <w:rsid w:val="000F2937"/>
    <w:rsid w:val="000F2C23"/>
    <w:rsid w:val="000F2C6B"/>
    <w:rsid w:val="000F2D54"/>
    <w:rsid w:val="000F2D71"/>
    <w:rsid w:val="000F2EAA"/>
    <w:rsid w:val="000F3100"/>
    <w:rsid w:val="000F319B"/>
    <w:rsid w:val="000F31FD"/>
    <w:rsid w:val="000F3251"/>
    <w:rsid w:val="000F3332"/>
    <w:rsid w:val="000F3362"/>
    <w:rsid w:val="000F350A"/>
    <w:rsid w:val="000F3525"/>
    <w:rsid w:val="000F3699"/>
    <w:rsid w:val="000F37ED"/>
    <w:rsid w:val="000F3803"/>
    <w:rsid w:val="000F3805"/>
    <w:rsid w:val="000F3835"/>
    <w:rsid w:val="000F38EF"/>
    <w:rsid w:val="000F3934"/>
    <w:rsid w:val="000F3951"/>
    <w:rsid w:val="000F3ACC"/>
    <w:rsid w:val="000F3AF7"/>
    <w:rsid w:val="000F3C65"/>
    <w:rsid w:val="000F3D6C"/>
    <w:rsid w:val="000F3F68"/>
    <w:rsid w:val="000F4005"/>
    <w:rsid w:val="000F4136"/>
    <w:rsid w:val="000F4193"/>
    <w:rsid w:val="000F41D5"/>
    <w:rsid w:val="000F42CC"/>
    <w:rsid w:val="000F4428"/>
    <w:rsid w:val="000F44B5"/>
    <w:rsid w:val="000F4873"/>
    <w:rsid w:val="000F4925"/>
    <w:rsid w:val="000F4BCD"/>
    <w:rsid w:val="000F4C45"/>
    <w:rsid w:val="000F4D61"/>
    <w:rsid w:val="000F4E98"/>
    <w:rsid w:val="000F508F"/>
    <w:rsid w:val="000F55FD"/>
    <w:rsid w:val="000F5827"/>
    <w:rsid w:val="000F5891"/>
    <w:rsid w:val="000F58EC"/>
    <w:rsid w:val="000F59DE"/>
    <w:rsid w:val="000F5A0B"/>
    <w:rsid w:val="000F5AB7"/>
    <w:rsid w:val="000F5B2B"/>
    <w:rsid w:val="000F5C21"/>
    <w:rsid w:val="000F5D4B"/>
    <w:rsid w:val="000F5DA3"/>
    <w:rsid w:val="000F5DC4"/>
    <w:rsid w:val="000F5ED7"/>
    <w:rsid w:val="000F5F2B"/>
    <w:rsid w:val="000F6002"/>
    <w:rsid w:val="000F6218"/>
    <w:rsid w:val="000F6255"/>
    <w:rsid w:val="000F6567"/>
    <w:rsid w:val="000F65C6"/>
    <w:rsid w:val="000F68A0"/>
    <w:rsid w:val="000F68D5"/>
    <w:rsid w:val="000F6953"/>
    <w:rsid w:val="000F6975"/>
    <w:rsid w:val="000F6A32"/>
    <w:rsid w:val="000F6BB6"/>
    <w:rsid w:val="000F6DFC"/>
    <w:rsid w:val="000F6F84"/>
    <w:rsid w:val="000F703E"/>
    <w:rsid w:val="000F7054"/>
    <w:rsid w:val="000F70D7"/>
    <w:rsid w:val="000F7107"/>
    <w:rsid w:val="000F7151"/>
    <w:rsid w:val="000F71D9"/>
    <w:rsid w:val="000F7391"/>
    <w:rsid w:val="000F741E"/>
    <w:rsid w:val="000F7436"/>
    <w:rsid w:val="000F74C6"/>
    <w:rsid w:val="000F768B"/>
    <w:rsid w:val="000F77C6"/>
    <w:rsid w:val="000F789A"/>
    <w:rsid w:val="000F79E4"/>
    <w:rsid w:val="000F7A28"/>
    <w:rsid w:val="000F7B12"/>
    <w:rsid w:val="000F7C2F"/>
    <w:rsid w:val="000F7D09"/>
    <w:rsid w:val="000F7D46"/>
    <w:rsid w:val="000F7E39"/>
    <w:rsid w:val="000F7EFE"/>
    <w:rsid w:val="000F7F72"/>
    <w:rsid w:val="001000DA"/>
    <w:rsid w:val="00100153"/>
    <w:rsid w:val="00100233"/>
    <w:rsid w:val="001003ED"/>
    <w:rsid w:val="0010066C"/>
    <w:rsid w:val="00100770"/>
    <w:rsid w:val="001009C8"/>
    <w:rsid w:val="001009CA"/>
    <w:rsid w:val="00100A5E"/>
    <w:rsid w:val="00100A84"/>
    <w:rsid w:val="00100AA4"/>
    <w:rsid w:val="00100D4C"/>
    <w:rsid w:val="00100EF3"/>
    <w:rsid w:val="00101164"/>
    <w:rsid w:val="0010117A"/>
    <w:rsid w:val="001011D0"/>
    <w:rsid w:val="00101405"/>
    <w:rsid w:val="00101417"/>
    <w:rsid w:val="00101493"/>
    <w:rsid w:val="00101531"/>
    <w:rsid w:val="0010164D"/>
    <w:rsid w:val="00101677"/>
    <w:rsid w:val="00101709"/>
    <w:rsid w:val="00101A39"/>
    <w:rsid w:val="00101CF1"/>
    <w:rsid w:val="00101EAA"/>
    <w:rsid w:val="00101EC7"/>
    <w:rsid w:val="00101F0E"/>
    <w:rsid w:val="0010209C"/>
    <w:rsid w:val="0010235A"/>
    <w:rsid w:val="0010242B"/>
    <w:rsid w:val="00102455"/>
    <w:rsid w:val="001024D2"/>
    <w:rsid w:val="001026D1"/>
    <w:rsid w:val="0010284B"/>
    <w:rsid w:val="00102868"/>
    <w:rsid w:val="00102B24"/>
    <w:rsid w:val="00102B3D"/>
    <w:rsid w:val="00102CE6"/>
    <w:rsid w:val="00102D7E"/>
    <w:rsid w:val="00102EE2"/>
    <w:rsid w:val="00102F0A"/>
    <w:rsid w:val="00102F20"/>
    <w:rsid w:val="00102F4E"/>
    <w:rsid w:val="00102FB1"/>
    <w:rsid w:val="00102FDA"/>
    <w:rsid w:val="001030FF"/>
    <w:rsid w:val="00103130"/>
    <w:rsid w:val="001036F8"/>
    <w:rsid w:val="001039DC"/>
    <w:rsid w:val="00103A0C"/>
    <w:rsid w:val="00103BAA"/>
    <w:rsid w:val="00103D70"/>
    <w:rsid w:val="00103D89"/>
    <w:rsid w:val="00103E0D"/>
    <w:rsid w:val="00103F67"/>
    <w:rsid w:val="00103F88"/>
    <w:rsid w:val="00104066"/>
    <w:rsid w:val="00104271"/>
    <w:rsid w:val="001042AF"/>
    <w:rsid w:val="00104325"/>
    <w:rsid w:val="00104332"/>
    <w:rsid w:val="0010437B"/>
    <w:rsid w:val="0010448D"/>
    <w:rsid w:val="00104546"/>
    <w:rsid w:val="0010456B"/>
    <w:rsid w:val="001045AE"/>
    <w:rsid w:val="001045F6"/>
    <w:rsid w:val="00104629"/>
    <w:rsid w:val="00104B53"/>
    <w:rsid w:val="00104DB6"/>
    <w:rsid w:val="00104E73"/>
    <w:rsid w:val="001051BF"/>
    <w:rsid w:val="001053F5"/>
    <w:rsid w:val="0010555D"/>
    <w:rsid w:val="00105668"/>
    <w:rsid w:val="00105678"/>
    <w:rsid w:val="001056FD"/>
    <w:rsid w:val="0010587F"/>
    <w:rsid w:val="00105933"/>
    <w:rsid w:val="00105A38"/>
    <w:rsid w:val="00105AD8"/>
    <w:rsid w:val="00105B64"/>
    <w:rsid w:val="00105BDE"/>
    <w:rsid w:val="00105CF5"/>
    <w:rsid w:val="00105E16"/>
    <w:rsid w:val="00106003"/>
    <w:rsid w:val="0010604D"/>
    <w:rsid w:val="00106079"/>
    <w:rsid w:val="0010616F"/>
    <w:rsid w:val="0010626B"/>
    <w:rsid w:val="00106281"/>
    <w:rsid w:val="0010638A"/>
    <w:rsid w:val="001063A0"/>
    <w:rsid w:val="001063C3"/>
    <w:rsid w:val="00106578"/>
    <w:rsid w:val="0010658B"/>
    <w:rsid w:val="0010661E"/>
    <w:rsid w:val="001066F3"/>
    <w:rsid w:val="00106737"/>
    <w:rsid w:val="00106817"/>
    <w:rsid w:val="00106933"/>
    <w:rsid w:val="00106944"/>
    <w:rsid w:val="00106AC9"/>
    <w:rsid w:val="00106C60"/>
    <w:rsid w:val="00106C9F"/>
    <w:rsid w:val="00106CD7"/>
    <w:rsid w:val="00106CFD"/>
    <w:rsid w:val="00106DF2"/>
    <w:rsid w:val="00106E17"/>
    <w:rsid w:val="00106EC4"/>
    <w:rsid w:val="00107004"/>
    <w:rsid w:val="001070A1"/>
    <w:rsid w:val="001070A6"/>
    <w:rsid w:val="001070DA"/>
    <w:rsid w:val="00107236"/>
    <w:rsid w:val="0010729C"/>
    <w:rsid w:val="00107303"/>
    <w:rsid w:val="00107324"/>
    <w:rsid w:val="0010738D"/>
    <w:rsid w:val="00107492"/>
    <w:rsid w:val="00107543"/>
    <w:rsid w:val="001077A6"/>
    <w:rsid w:val="00107805"/>
    <w:rsid w:val="001078EE"/>
    <w:rsid w:val="00107B68"/>
    <w:rsid w:val="00107DD5"/>
    <w:rsid w:val="00107E01"/>
    <w:rsid w:val="001100E2"/>
    <w:rsid w:val="001102EF"/>
    <w:rsid w:val="00110377"/>
    <w:rsid w:val="00110576"/>
    <w:rsid w:val="001106BB"/>
    <w:rsid w:val="00110789"/>
    <w:rsid w:val="0011086F"/>
    <w:rsid w:val="00110BC1"/>
    <w:rsid w:val="00110C4B"/>
    <w:rsid w:val="00110E18"/>
    <w:rsid w:val="00110FFA"/>
    <w:rsid w:val="0011101C"/>
    <w:rsid w:val="001110A9"/>
    <w:rsid w:val="00111111"/>
    <w:rsid w:val="00111210"/>
    <w:rsid w:val="001112CB"/>
    <w:rsid w:val="001115B9"/>
    <w:rsid w:val="0011170B"/>
    <w:rsid w:val="0011172C"/>
    <w:rsid w:val="001117E2"/>
    <w:rsid w:val="001119A0"/>
    <w:rsid w:val="00111B54"/>
    <w:rsid w:val="00111BBD"/>
    <w:rsid w:val="00111CB1"/>
    <w:rsid w:val="00111D46"/>
    <w:rsid w:val="00111D7A"/>
    <w:rsid w:val="00112048"/>
    <w:rsid w:val="001120A2"/>
    <w:rsid w:val="001120C0"/>
    <w:rsid w:val="00112101"/>
    <w:rsid w:val="001121B5"/>
    <w:rsid w:val="001124D6"/>
    <w:rsid w:val="00112528"/>
    <w:rsid w:val="0011274E"/>
    <w:rsid w:val="0011277F"/>
    <w:rsid w:val="001129D2"/>
    <w:rsid w:val="001129EE"/>
    <w:rsid w:val="00112ACC"/>
    <w:rsid w:val="00112BC9"/>
    <w:rsid w:val="00112D6C"/>
    <w:rsid w:val="00112E84"/>
    <w:rsid w:val="00112F2F"/>
    <w:rsid w:val="00112FAD"/>
    <w:rsid w:val="00112FF7"/>
    <w:rsid w:val="00113140"/>
    <w:rsid w:val="00113355"/>
    <w:rsid w:val="001134D3"/>
    <w:rsid w:val="001134E0"/>
    <w:rsid w:val="00113941"/>
    <w:rsid w:val="0011396B"/>
    <w:rsid w:val="00113C36"/>
    <w:rsid w:val="00113C9B"/>
    <w:rsid w:val="00113DA2"/>
    <w:rsid w:val="00114064"/>
    <w:rsid w:val="001142B7"/>
    <w:rsid w:val="00114472"/>
    <w:rsid w:val="00114519"/>
    <w:rsid w:val="00114574"/>
    <w:rsid w:val="001145A3"/>
    <w:rsid w:val="001146FF"/>
    <w:rsid w:val="00114997"/>
    <w:rsid w:val="0011499B"/>
    <w:rsid w:val="00114AB0"/>
    <w:rsid w:val="00114DA5"/>
    <w:rsid w:val="00114EC7"/>
    <w:rsid w:val="00114FB6"/>
    <w:rsid w:val="00114FE8"/>
    <w:rsid w:val="00115075"/>
    <w:rsid w:val="001152DE"/>
    <w:rsid w:val="00115327"/>
    <w:rsid w:val="00115362"/>
    <w:rsid w:val="00115399"/>
    <w:rsid w:val="001156DB"/>
    <w:rsid w:val="001159A8"/>
    <w:rsid w:val="00115B60"/>
    <w:rsid w:val="00115C60"/>
    <w:rsid w:val="00115D24"/>
    <w:rsid w:val="00115D92"/>
    <w:rsid w:val="00115F34"/>
    <w:rsid w:val="00115F4D"/>
    <w:rsid w:val="00115FCC"/>
    <w:rsid w:val="00116275"/>
    <w:rsid w:val="001163AE"/>
    <w:rsid w:val="001165B9"/>
    <w:rsid w:val="001166AF"/>
    <w:rsid w:val="00116792"/>
    <w:rsid w:val="001167C0"/>
    <w:rsid w:val="0011699B"/>
    <w:rsid w:val="00116A72"/>
    <w:rsid w:val="00116C55"/>
    <w:rsid w:val="00116D23"/>
    <w:rsid w:val="00116FE4"/>
    <w:rsid w:val="001170A2"/>
    <w:rsid w:val="001170DB"/>
    <w:rsid w:val="001171B5"/>
    <w:rsid w:val="001171C0"/>
    <w:rsid w:val="001171D1"/>
    <w:rsid w:val="001171D9"/>
    <w:rsid w:val="001174D0"/>
    <w:rsid w:val="00117532"/>
    <w:rsid w:val="00117624"/>
    <w:rsid w:val="001177D2"/>
    <w:rsid w:val="001177F1"/>
    <w:rsid w:val="00117925"/>
    <w:rsid w:val="00117992"/>
    <w:rsid w:val="00117A16"/>
    <w:rsid w:val="00117A80"/>
    <w:rsid w:val="00117B20"/>
    <w:rsid w:val="00117C8C"/>
    <w:rsid w:val="00117CB2"/>
    <w:rsid w:val="0011F7CD"/>
    <w:rsid w:val="00120257"/>
    <w:rsid w:val="00120273"/>
    <w:rsid w:val="0012027F"/>
    <w:rsid w:val="0012028F"/>
    <w:rsid w:val="001204B8"/>
    <w:rsid w:val="001204C7"/>
    <w:rsid w:val="00120547"/>
    <w:rsid w:val="001205C5"/>
    <w:rsid w:val="001205E8"/>
    <w:rsid w:val="00120623"/>
    <w:rsid w:val="001206ED"/>
    <w:rsid w:val="00120753"/>
    <w:rsid w:val="0012094B"/>
    <w:rsid w:val="00120B38"/>
    <w:rsid w:val="00120B42"/>
    <w:rsid w:val="00120BAD"/>
    <w:rsid w:val="00120BDA"/>
    <w:rsid w:val="00120D7B"/>
    <w:rsid w:val="00120D7E"/>
    <w:rsid w:val="00120DD4"/>
    <w:rsid w:val="00120E73"/>
    <w:rsid w:val="00120F3C"/>
    <w:rsid w:val="00121108"/>
    <w:rsid w:val="0012119B"/>
    <w:rsid w:val="0012120B"/>
    <w:rsid w:val="00121258"/>
    <w:rsid w:val="00121354"/>
    <w:rsid w:val="001216BB"/>
    <w:rsid w:val="00121741"/>
    <w:rsid w:val="00121778"/>
    <w:rsid w:val="00121787"/>
    <w:rsid w:val="001217EF"/>
    <w:rsid w:val="00121809"/>
    <w:rsid w:val="0012185A"/>
    <w:rsid w:val="00121B83"/>
    <w:rsid w:val="00121BB6"/>
    <w:rsid w:val="00121C76"/>
    <w:rsid w:val="00121D1B"/>
    <w:rsid w:val="00121D35"/>
    <w:rsid w:val="00121E84"/>
    <w:rsid w:val="00121F59"/>
    <w:rsid w:val="00121FAA"/>
    <w:rsid w:val="001220B3"/>
    <w:rsid w:val="001220FB"/>
    <w:rsid w:val="00122118"/>
    <w:rsid w:val="00122230"/>
    <w:rsid w:val="00122404"/>
    <w:rsid w:val="0012259D"/>
    <w:rsid w:val="00122618"/>
    <w:rsid w:val="001226A9"/>
    <w:rsid w:val="0012271B"/>
    <w:rsid w:val="00122809"/>
    <w:rsid w:val="0012293D"/>
    <w:rsid w:val="00122A7C"/>
    <w:rsid w:val="00122A84"/>
    <w:rsid w:val="00122DA7"/>
    <w:rsid w:val="00122DDD"/>
    <w:rsid w:val="00122EF9"/>
    <w:rsid w:val="00123012"/>
    <w:rsid w:val="001230E9"/>
    <w:rsid w:val="001233B9"/>
    <w:rsid w:val="00123428"/>
    <w:rsid w:val="00123588"/>
    <w:rsid w:val="0012358C"/>
    <w:rsid w:val="0012364D"/>
    <w:rsid w:val="00123658"/>
    <w:rsid w:val="00123866"/>
    <w:rsid w:val="001238BD"/>
    <w:rsid w:val="00123A80"/>
    <w:rsid w:val="00123BC2"/>
    <w:rsid w:val="00123C85"/>
    <w:rsid w:val="00123DF4"/>
    <w:rsid w:val="00123FDF"/>
    <w:rsid w:val="0012400D"/>
    <w:rsid w:val="001240A8"/>
    <w:rsid w:val="00124266"/>
    <w:rsid w:val="001242B1"/>
    <w:rsid w:val="0012433F"/>
    <w:rsid w:val="001246B5"/>
    <w:rsid w:val="001246F8"/>
    <w:rsid w:val="001248D9"/>
    <w:rsid w:val="00124974"/>
    <w:rsid w:val="00124A0D"/>
    <w:rsid w:val="00124B1D"/>
    <w:rsid w:val="00124BB5"/>
    <w:rsid w:val="00124BD7"/>
    <w:rsid w:val="00124E4C"/>
    <w:rsid w:val="00124E5A"/>
    <w:rsid w:val="00124F3E"/>
    <w:rsid w:val="00125005"/>
    <w:rsid w:val="001250BF"/>
    <w:rsid w:val="0012515A"/>
    <w:rsid w:val="001252B3"/>
    <w:rsid w:val="00125343"/>
    <w:rsid w:val="001253A8"/>
    <w:rsid w:val="001253B4"/>
    <w:rsid w:val="00125482"/>
    <w:rsid w:val="001254AA"/>
    <w:rsid w:val="00125506"/>
    <w:rsid w:val="001255A8"/>
    <w:rsid w:val="00125660"/>
    <w:rsid w:val="0012575B"/>
    <w:rsid w:val="001258E7"/>
    <w:rsid w:val="001259C9"/>
    <w:rsid w:val="00125AA9"/>
    <w:rsid w:val="00125BD7"/>
    <w:rsid w:val="00125CDD"/>
    <w:rsid w:val="00125DBC"/>
    <w:rsid w:val="00126023"/>
    <w:rsid w:val="0012607E"/>
    <w:rsid w:val="00126154"/>
    <w:rsid w:val="001261AC"/>
    <w:rsid w:val="00126284"/>
    <w:rsid w:val="001262B3"/>
    <w:rsid w:val="00126311"/>
    <w:rsid w:val="001263CB"/>
    <w:rsid w:val="00126447"/>
    <w:rsid w:val="001265DD"/>
    <w:rsid w:val="0012660E"/>
    <w:rsid w:val="00126713"/>
    <w:rsid w:val="00126720"/>
    <w:rsid w:val="001267C4"/>
    <w:rsid w:val="001267C5"/>
    <w:rsid w:val="00126849"/>
    <w:rsid w:val="001268C9"/>
    <w:rsid w:val="001268CA"/>
    <w:rsid w:val="00126AC8"/>
    <w:rsid w:val="00126C26"/>
    <w:rsid w:val="00126C86"/>
    <w:rsid w:val="00126CB5"/>
    <w:rsid w:val="00126D57"/>
    <w:rsid w:val="00126D8B"/>
    <w:rsid w:val="00126E83"/>
    <w:rsid w:val="00126FDE"/>
    <w:rsid w:val="00127171"/>
    <w:rsid w:val="001272E9"/>
    <w:rsid w:val="00127304"/>
    <w:rsid w:val="00127349"/>
    <w:rsid w:val="0012737C"/>
    <w:rsid w:val="001273ED"/>
    <w:rsid w:val="0012741F"/>
    <w:rsid w:val="0012767A"/>
    <w:rsid w:val="00127749"/>
    <w:rsid w:val="0012782F"/>
    <w:rsid w:val="001279E1"/>
    <w:rsid w:val="00127A4F"/>
    <w:rsid w:val="00127B74"/>
    <w:rsid w:val="00127C5B"/>
    <w:rsid w:val="00127C8A"/>
    <w:rsid w:val="00127CC0"/>
    <w:rsid w:val="00127D01"/>
    <w:rsid w:val="00127D62"/>
    <w:rsid w:val="00127DD0"/>
    <w:rsid w:val="00127ED7"/>
    <w:rsid w:val="00127F30"/>
    <w:rsid w:val="00127FE7"/>
    <w:rsid w:val="00130072"/>
    <w:rsid w:val="001300E7"/>
    <w:rsid w:val="001301FF"/>
    <w:rsid w:val="001303F2"/>
    <w:rsid w:val="00130497"/>
    <w:rsid w:val="00130884"/>
    <w:rsid w:val="0013089F"/>
    <w:rsid w:val="001308EF"/>
    <w:rsid w:val="00130952"/>
    <w:rsid w:val="00130961"/>
    <w:rsid w:val="001309BD"/>
    <w:rsid w:val="00130B38"/>
    <w:rsid w:val="00130B8A"/>
    <w:rsid w:val="00130BAC"/>
    <w:rsid w:val="00130DCB"/>
    <w:rsid w:val="00130EBA"/>
    <w:rsid w:val="00130F11"/>
    <w:rsid w:val="00131017"/>
    <w:rsid w:val="0013107B"/>
    <w:rsid w:val="001311C2"/>
    <w:rsid w:val="001311D3"/>
    <w:rsid w:val="00131282"/>
    <w:rsid w:val="0013143E"/>
    <w:rsid w:val="0013154C"/>
    <w:rsid w:val="00131568"/>
    <w:rsid w:val="0013158A"/>
    <w:rsid w:val="001315B5"/>
    <w:rsid w:val="00131783"/>
    <w:rsid w:val="00131801"/>
    <w:rsid w:val="0013182B"/>
    <w:rsid w:val="001319B4"/>
    <w:rsid w:val="001319E4"/>
    <w:rsid w:val="00131A41"/>
    <w:rsid w:val="00131AA7"/>
    <w:rsid w:val="00131AC8"/>
    <w:rsid w:val="00131CAF"/>
    <w:rsid w:val="00131D97"/>
    <w:rsid w:val="001321FA"/>
    <w:rsid w:val="00132246"/>
    <w:rsid w:val="00132330"/>
    <w:rsid w:val="00132445"/>
    <w:rsid w:val="001325D1"/>
    <w:rsid w:val="0013267B"/>
    <w:rsid w:val="001327C2"/>
    <w:rsid w:val="001327CA"/>
    <w:rsid w:val="001327EF"/>
    <w:rsid w:val="0013283D"/>
    <w:rsid w:val="00132879"/>
    <w:rsid w:val="00132939"/>
    <w:rsid w:val="00132A1D"/>
    <w:rsid w:val="00132BA5"/>
    <w:rsid w:val="00132D2B"/>
    <w:rsid w:val="00132DC5"/>
    <w:rsid w:val="00132E23"/>
    <w:rsid w:val="00132FDB"/>
    <w:rsid w:val="0013302E"/>
    <w:rsid w:val="001332FA"/>
    <w:rsid w:val="00133324"/>
    <w:rsid w:val="00133466"/>
    <w:rsid w:val="001334D5"/>
    <w:rsid w:val="00133659"/>
    <w:rsid w:val="0013367D"/>
    <w:rsid w:val="00133798"/>
    <w:rsid w:val="001337FF"/>
    <w:rsid w:val="00133898"/>
    <w:rsid w:val="00133C6B"/>
    <w:rsid w:val="00133D4F"/>
    <w:rsid w:val="00133D67"/>
    <w:rsid w:val="00133D92"/>
    <w:rsid w:val="00133E7B"/>
    <w:rsid w:val="00133EB9"/>
    <w:rsid w:val="001341E2"/>
    <w:rsid w:val="0013426D"/>
    <w:rsid w:val="00134471"/>
    <w:rsid w:val="001344ED"/>
    <w:rsid w:val="001345E1"/>
    <w:rsid w:val="001349B7"/>
    <w:rsid w:val="00134A26"/>
    <w:rsid w:val="00134B05"/>
    <w:rsid w:val="00134D85"/>
    <w:rsid w:val="00134DF2"/>
    <w:rsid w:val="00134EDE"/>
    <w:rsid w:val="00134F2E"/>
    <w:rsid w:val="00134F87"/>
    <w:rsid w:val="0013502F"/>
    <w:rsid w:val="0013504F"/>
    <w:rsid w:val="00135057"/>
    <w:rsid w:val="001350A4"/>
    <w:rsid w:val="00135286"/>
    <w:rsid w:val="0013530C"/>
    <w:rsid w:val="00135350"/>
    <w:rsid w:val="00135465"/>
    <w:rsid w:val="0013552B"/>
    <w:rsid w:val="001356E0"/>
    <w:rsid w:val="001357DB"/>
    <w:rsid w:val="00135823"/>
    <w:rsid w:val="001358C4"/>
    <w:rsid w:val="00135B10"/>
    <w:rsid w:val="00135CD3"/>
    <w:rsid w:val="00135D7E"/>
    <w:rsid w:val="00135E01"/>
    <w:rsid w:val="00135E85"/>
    <w:rsid w:val="00136004"/>
    <w:rsid w:val="00136005"/>
    <w:rsid w:val="00136027"/>
    <w:rsid w:val="0013618E"/>
    <w:rsid w:val="001361C4"/>
    <w:rsid w:val="00136244"/>
    <w:rsid w:val="001362A1"/>
    <w:rsid w:val="0013640B"/>
    <w:rsid w:val="00136453"/>
    <w:rsid w:val="00136480"/>
    <w:rsid w:val="001365B8"/>
    <w:rsid w:val="00136643"/>
    <w:rsid w:val="0013686C"/>
    <w:rsid w:val="00136880"/>
    <w:rsid w:val="00136AFB"/>
    <w:rsid w:val="00136D74"/>
    <w:rsid w:val="00136E11"/>
    <w:rsid w:val="00136E80"/>
    <w:rsid w:val="00136F05"/>
    <w:rsid w:val="00136FD6"/>
    <w:rsid w:val="001371F2"/>
    <w:rsid w:val="0013729B"/>
    <w:rsid w:val="001372CD"/>
    <w:rsid w:val="001372D0"/>
    <w:rsid w:val="001373A0"/>
    <w:rsid w:val="001374C0"/>
    <w:rsid w:val="00137544"/>
    <w:rsid w:val="001375D4"/>
    <w:rsid w:val="00137650"/>
    <w:rsid w:val="0013771F"/>
    <w:rsid w:val="00137763"/>
    <w:rsid w:val="001378B7"/>
    <w:rsid w:val="001378C4"/>
    <w:rsid w:val="00137B61"/>
    <w:rsid w:val="00137BF5"/>
    <w:rsid w:val="00137DB6"/>
    <w:rsid w:val="00140042"/>
    <w:rsid w:val="001400FD"/>
    <w:rsid w:val="0014014E"/>
    <w:rsid w:val="0014018D"/>
    <w:rsid w:val="001402D9"/>
    <w:rsid w:val="001403A6"/>
    <w:rsid w:val="001404A0"/>
    <w:rsid w:val="001406E6"/>
    <w:rsid w:val="001407B5"/>
    <w:rsid w:val="001407E4"/>
    <w:rsid w:val="00140814"/>
    <w:rsid w:val="0014082A"/>
    <w:rsid w:val="00140B7D"/>
    <w:rsid w:val="00140FD4"/>
    <w:rsid w:val="00140FD6"/>
    <w:rsid w:val="0014104D"/>
    <w:rsid w:val="00141067"/>
    <w:rsid w:val="00141108"/>
    <w:rsid w:val="0014125A"/>
    <w:rsid w:val="00141552"/>
    <w:rsid w:val="00141742"/>
    <w:rsid w:val="0014184F"/>
    <w:rsid w:val="00141856"/>
    <w:rsid w:val="00141B0A"/>
    <w:rsid w:val="00141C96"/>
    <w:rsid w:val="00141D3F"/>
    <w:rsid w:val="00141EAB"/>
    <w:rsid w:val="00141EEB"/>
    <w:rsid w:val="00141F3B"/>
    <w:rsid w:val="00141F43"/>
    <w:rsid w:val="00141F73"/>
    <w:rsid w:val="00141FCC"/>
    <w:rsid w:val="0014206C"/>
    <w:rsid w:val="00142138"/>
    <w:rsid w:val="001421E1"/>
    <w:rsid w:val="0014222D"/>
    <w:rsid w:val="001422EB"/>
    <w:rsid w:val="001422FE"/>
    <w:rsid w:val="00142330"/>
    <w:rsid w:val="0014238E"/>
    <w:rsid w:val="001425C8"/>
    <w:rsid w:val="00142752"/>
    <w:rsid w:val="00142811"/>
    <w:rsid w:val="00142815"/>
    <w:rsid w:val="001428BF"/>
    <w:rsid w:val="00142999"/>
    <w:rsid w:val="00142ABB"/>
    <w:rsid w:val="00142ABE"/>
    <w:rsid w:val="00142AD0"/>
    <w:rsid w:val="00142C16"/>
    <w:rsid w:val="00142CB0"/>
    <w:rsid w:val="00142D21"/>
    <w:rsid w:val="00142D55"/>
    <w:rsid w:val="00142DF4"/>
    <w:rsid w:val="00142F40"/>
    <w:rsid w:val="0014307A"/>
    <w:rsid w:val="00143135"/>
    <w:rsid w:val="0014315E"/>
    <w:rsid w:val="00143188"/>
    <w:rsid w:val="00143495"/>
    <w:rsid w:val="00143520"/>
    <w:rsid w:val="00143566"/>
    <w:rsid w:val="0014359C"/>
    <w:rsid w:val="001436D3"/>
    <w:rsid w:val="001436E1"/>
    <w:rsid w:val="001437F9"/>
    <w:rsid w:val="0014389E"/>
    <w:rsid w:val="00143B9A"/>
    <w:rsid w:val="00143BBA"/>
    <w:rsid w:val="00143CB0"/>
    <w:rsid w:val="00143CC6"/>
    <w:rsid w:val="00143CFA"/>
    <w:rsid w:val="00143D7C"/>
    <w:rsid w:val="00143F1C"/>
    <w:rsid w:val="00144145"/>
    <w:rsid w:val="001441EA"/>
    <w:rsid w:val="00144273"/>
    <w:rsid w:val="0014429E"/>
    <w:rsid w:val="00144317"/>
    <w:rsid w:val="00144359"/>
    <w:rsid w:val="001443A0"/>
    <w:rsid w:val="001443A5"/>
    <w:rsid w:val="0014450A"/>
    <w:rsid w:val="0014454C"/>
    <w:rsid w:val="00144600"/>
    <w:rsid w:val="00144720"/>
    <w:rsid w:val="0014481C"/>
    <w:rsid w:val="001448AA"/>
    <w:rsid w:val="00144927"/>
    <w:rsid w:val="00144A64"/>
    <w:rsid w:val="00144A75"/>
    <w:rsid w:val="00144BA5"/>
    <w:rsid w:val="00144D30"/>
    <w:rsid w:val="0014500C"/>
    <w:rsid w:val="00145051"/>
    <w:rsid w:val="001452C8"/>
    <w:rsid w:val="0014535B"/>
    <w:rsid w:val="00145418"/>
    <w:rsid w:val="00145581"/>
    <w:rsid w:val="0014577E"/>
    <w:rsid w:val="001458D0"/>
    <w:rsid w:val="001458F9"/>
    <w:rsid w:val="00145A71"/>
    <w:rsid w:val="00145BC8"/>
    <w:rsid w:val="00145D95"/>
    <w:rsid w:val="00145E78"/>
    <w:rsid w:val="00145F6B"/>
    <w:rsid w:val="00146079"/>
    <w:rsid w:val="00146192"/>
    <w:rsid w:val="001461BE"/>
    <w:rsid w:val="00146201"/>
    <w:rsid w:val="0014638C"/>
    <w:rsid w:val="001463BA"/>
    <w:rsid w:val="00146426"/>
    <w:rsid w:val="0014659C"/>
    <w:rsid w:val="00146632"/>
    <w:rsid w:val="00146809"/>
    <w:rsid w:val="001468DB"/>
    <w:rsid w:val="001468FF"/>
    <w:rsid w:val="0014694A"/>
    <w:rsid w:val="001469D4"/>
    <w:rsid w:val="00146AB6"/>
    <w:rsid w:val="00146AFF"/>
    <w:rsid w:val="00146BDC"/>
    <w:rsid w:val="00146CB8"/>
    <w:rsid w:val="00146D47"/>
    <w:rsid w:val="00146D49"/>
    <w:rsid w:val="00146D7A"/>
    <w:rsid w:val="00146E90"/>
    <w:rsid w:val="00146FE9"/>
    <w:rsid w:val="00147029"/>
    <w:rsid w:val="0014717C"/>
    <w:rsid w:val="001472F4"/>
    <w:rsid w:val="00147302"/>
    <w:rsid w:val="00147580"/>
    <w:rsid w:val="00147585"/>
    <w:rsid w:val="001475A3"/>
    <w:rsid w:val="001475D6"/>
    <w:rsid w:val="001478E9"/>
    <w:rsid w:val="00147900"/>
    <w:rsid w:val="001479F6"/>
    <w:rsid w:val="00147A3C"/>
    <w:rsid w:val="00147BAF"/>
    <w:rsid w:val="00147CE4"/>
    <w:rsid w:val="00147E89"/>
    <w:rsid w:val="0015012F"/>
    <w:rsid w:val="0015022C"/>
    <w:rsid w:val="0015023A"/>
    <w:rsid w:val="0015048F"/>
    <w:rsid w:val="00150552"/>
    <w:rsid w:val="00150603"/>
    <w:rsid w:val="0015097D"/>
    <w:rsid w:val="00150ABA"/>
    <w:rsid w:val="00150D47"/>
    <w:rsid w:val="00150DC8"/>
    <w:rsid w:val="00150E45"/>
    <w:rsid w:val="00150E90"/>
    <w:rsid w:val="001511C4"/>
    <w:rsid w:val="00151229"/>
    <w:rsid w:val="001512B2"/>
    <w:rsid w:val="001512BE"/>
    <w:rsid w:val="0015132A"/>
    <w:rsid w:val="0015141F"/>
    <w:rsid w:val="001515CC"/>
    <w:rsid w:val="0015179A"/>
    <w:rsid w:val="00151919"/>
    <w:rsid w:val="00151B1C"/>
    <w:rsid w:val="00151C89"/>
    <w:rsid w:val="00151C93"/>
    <w:rsid w:val="00151DB8"/>
    <w:rsid w:val="00151F71"/>
    <w:rsid w:val="001520DA"/>
    <w:rsid w:val="00152150"/>
    <w:rsid w:val="0015223F"/>
    <w:rsid w:val="00152286"/>
    <w:rsid w:val="00152342"/>
    <w:rsid w:val="001523CC"/>
    <w:rsid w:val="00152552"/>
    <w:rsid w:val="00152620"/>
    <w:rsid w:val="00152674"/>
    <w:rsid w:val="00152724"/>
    <w:rsid w:val="00152754"/>
    <w:rsid w:val="00152773"/>
    <w:rsid w:val="001527AC"/>
    <w:rsid w:val="00152863"/>
    <w:rsid w:val="00152B0F"/>
    <w:rsid w:val="00152E0E"/>
    <w:rsid w:val="00152ECD"/>
    <w:rsid w:val="00152F79"/>
    <w:rsid w:val="00152FBB"/>
    <w:rsid w:val="0015302A"/>
    <w:rsid w:val="00153059"/>
    <w:rsid w:val="00153132"/>
    <w:rsid w:val="00153170"/>
    <w:rsid w:val="001531A7"/>
    <w:rsid w:val="0015335D"/>
    <w:rsid w:val="0015370F"/>
    <w:rsid w:val="00153763"/>
    <w:rsid w:val="00153768"/>
    <w:rsid w:val="00153ABA"/>
    <w:rsid w:val="00153BBF"/>
    <w:rsid w:val="00153BD8"/>
    <w:rsid w:val="00153BD9"/>
    <w:rsid w:val="00153D13"/>
    <w:rsid w:val="00153D78"/>
    <w:rsid w:val="00153EF4"/>
    <w:rsid w:val="00154068"/>
    <w:rsid w:val="00154096"/>
    <w:rsid w:val="001542C7"/>
    <w:rsid w:val="0015440C"/>
    <w:rsid w:val="00154416"/>
    <w:rsid w:val="00154490"/>
    <w:rsid w:val="00154740"/>
    <w:rsid w:val="001549EB"/>
    <w:rsid w:val="00154A47"/>
    <w:rsid w:val="00154B8D"/>
    <w:rsid w:val="00154C76"/>
    <w:rsid w:val="00154D01"/>
    <w:rsid w:val="00154D31"/>
    <w:rsid w:val="00154D7A"/>
    <w:rsid w:val="00154F87"/>
    <w:rsid w:val="0015500B"/>
    <w:rsid w:val="00155035"/>
    <w:rsid w:val="001550D7"/>
    <w:rsid w:val="001550E7"/>
    <w:rsid w:val="00155199"/>
    <w:rsid w:val="001552A9"/>
    <w:rsid w:val="00155308"/>
    <w:rsid w:val="0015535F"/>
    <w:rsid w:val="001555DC"/>
    <w:rsid w:val="0015566B"/>
    <w:rsid w:val="001556C6"/>
    <w:rsid w:val="00155728"/>
    <w:rsid w:val="0015577F"/>
    <w:rsid w:val="00155911"/>
    <w:rsid w:val="00155982"/>
    <w:rsid w:val="001559F6"/>
    <w:rsid w:val="00155A37"/>
    <w:rsid w:val="00155AB4"/>
    <w:rsid w:val="00155AF6"/>
    <w:rsid w:val="00155CC9"/>
    <w:rsid w:val="00155CFA"/>
    <w:rsid w:val="00155FA7"/>
    <w:rsid w:val="00156006"/>
    <w:rsid w:val="00156084"/>
    <w:rsid w:val="001562DE"/>
    <w:rsid w:val="00156399"/>
    <w:rsid w:val="00156460"/>
    <w:rsid w:val="00156972"/>
    <w:rsid w:val="00156AA2"/>
    <w:rsid w:val="00156ADB"/>
    <w:rsid w:val="00156BD3"/>
    <w:rsid w:val="00156BE4"/>
    <w:rsid w:val="00156BEE"/>
    <w:rsid w:val="00156D4D"/>
    <w:rsid w:val="00156FC3"/>
    <w:rsid w:val="001570D1"/>
    <w:rsid w:val="001571F8"/>
    <w:rsid w:val="00157206"/>
    <w:rsid w:val="00157337"/>
    <w:rsid w:val="001573DC"/>
    <w:rsid w:val="0015745A"/>
    <w:rsid w:val="0015751F"/>
    <w:rsid w:val="0015752B"/>
    <w:rsid w:val="00157538"/>
    <w:rsid w:val="0015754E"/>
    <w:rsid w:val="00157590"/>
    <w:rsid w:val="001575A0"/>
    <w:rsid w:val="001576A3"/>
    <w:rsid w:val="00157707"/>
    <w:rsid w:val="001577C1"/>
    <w:rsid w:val="001577E8"/>
    <w:rsid w:val="001579AE"/>
    <w:rsid w:val="00157A34"/>
    <w:rsid w:val="00157B14"/>
    <w:rsid w:val="00157B7D"/>
    <w:rsid w:val="00157E42"/>
    <w:rsid w:val="00157EC3"/>
    <w:rsid w:val="00157F2D"/>
    <w:rsid w:val="00157FE8"/>
    <w:rsid w:val="0015EB08"/>
    <w:rsid w:val="0016000A"/>
    <w:rsid w:val="001600E2"/>
    <w:rsid w:val="00160141"/>
    <w:rsid w:val="001601DC"/>
    <w:rsid w:val="001601DE"/>
    <w:rsid w:val="001602FA"/>
    <w:rsid w:val="0016039C"/>
    <w:rsid w:val="001605C0"/>
    <w:rsid w:val="00160D53"/>
    <w:rsid w:val="00160F05"/>
    <w:rsid w:val="00160F66"/>
    <w:rsid w:val="00161217"/>
    <w:rsid w:val="001612F2"/>
    <w:rsid w:val="00161378"/>
    <w:rsid w:val="00161487"/>
    <w:rsid w:val="0016173F"/>
    <w:rsid w:val="00161862"/>
    <w:rsid w:val="00161946"/>
    <w:rsid w:val="00161A46"/>
    <w:rsid w:val="00161DFF"/>
    <w:rsid w:val="00161E0B"/>
    <w:rsid w:val="00161EA2"/>
    <w:rsid w:val="00161ECB"/>
    <w:rsid w:val="00161F5D"/>
    <w:rsid w:val="00161F91"/>
    <w:rsid w:val="0016230B"/>
    <w:rsid w:val="0016251E"/>
    <w:rsid w:val="001625E8"/>
    <w:rsid w:val="001625FF"/>
    <w:rsid w:val="0016263F"/>
    <w:rsid w:val="001627B0"/>
    <w:rsid w:val="00162804"/>
    <w:rsid w:val="00162846"/>
    <w:rsid w:val="001629D7"/>
    <w:rsid w:val="00162A01"/>
    <w:rsid w:val="00162A2A"/>
    <w:rsid w:val="00162AB3"/>
    <w:rsid w:val="00162B32"/>
    <w:rsid w:val="00162E28"/>
    <w:rsid w:val="001630A9"/>
    <w:rsid w:val="001630E1"/>
    <w:rsid w:val="001631B3"/>
    <w:rsid w:val="001632E9"/>
    <w:rsid w:val="0016330E"/>
    <w:rsid w:val="00163384"/>
    <w:rsid w:val="001634A8"/>
    <w:rsid w:val="001635CC"/>
    <w:rsid w:val="0016360A"/>
    <w:rsid w:val="00163683"/>
    <w:rsid w:val="0016369E"/>
    <w:rsid w:val="00163779"/>
    <w:rsid w:val="00163894"/>
    <w:rsid w:val="00163960"/>
    <w:rsid w:val="00163A31"/>
    <w:rsid w:val="00163A48"/>
    <w:rsid w:val="00163AA2"/>
    <w:rsid w:val="00163B82"/>
    <w:rsid w:val="00163C2F"/>
    <w:rsid w:val="00163C76"/>
    <w:rsid w:val="00163E3C"/>
    <w:rsid w:val="00163EFF"/>
    <w:rsid w:val="00164451"/>
    <w:rsid w:val="0016445B"/>
    <w:rsid w:val="0016446C"/>
    <w:rsid w:val="001645AB"/>
    <w:rsid w:val="001645B3"/>
    <w:rsid w:val="001646E7"/>
    <w:rsid w:val="001647A3"/>
    <w:rsid w:val="001647DE"/>
    <w:rsid w:val="001648CD"/>
    <w:rsid w:val="00164915"/>
    <w:rsid w:val="00164A88"/>
    <w:rsid w:val="00164B65"/>
    <w:rsid w:val="00164E0D"/>
    <w:rsid w:val="00164F20"/>
    <w:rsid w:val="00164F71"/>
    <w:rsid w:val="00165138"/>
    <w:rsid w:val="001651BD"/>
    <w:rsid w:val="0016531E"/>
    <w:rsid w:val="00165367"/>
    <w:rsid w:val="00165464"/>
    <w:rsid w:val="00165517"/>
    <w:rsid w:val="00165518"/>
    <w:rsid w:val="0016553A"/>
    <w:rsid w:val="0016553D"/>
    <w:rsid w:val="001655B9"/>
    <w:rsid w:val="001655C8"/>
    <w:rsid w:val="001656B4"/>
    <w:rsid w:val="00165704"/>
    <w:rsid w:val="00165743"/>
    <w:rsid w:val="00165806"/>
    <w:rsid w:val="00165882"/>
    <w:rsid w:val="001658D6"/>
    <w:rsid w:val="0016595B"/>
    <w:rsid w:val="00165AB9"/>
    <w:rsid w:val="00165D85"/>
    <w:rsid w:val="00165DEB"/>
    <w:rsid w:val="00165DF2"/>
    <w:rsid w:val="00166021"/>
    <w:rsid w:val="00166042"/>
    <w:rsid w:val="0016605D"/>
    <w:rsid w:val="001660A7"/>
    <w:rsid w:val="001660D5"/>
    <w:rsid w:val="00166153"/>
    <w:rsid w:val="0016630B"/>
    <w:rsid w:val="0016634E"/>
    <w:rsid w:val="001663D5"/>
    <w:rsid w:val="0016661E"/>
    <w:rsid w:val="001667D8"/>
    <w:rsid w:val="001667F6"/>
    <w:rsid w:val="001668A1"/>
    <w:rsid w:val="00166942"/>
    <w:rsid w:val="00166C16"/>
    <w:rsid w:val="00166CB4"/>
    <w:rsid w:val="00166CE8"/>
    <w:rsid w:val="00166D7F"/>
    <w:rsid w:val="00166E10"/>
    <w:rsid w:val="00166E27"/>
    <w:rsid w:val="00167052"/>
    <w:rsid w:val="0016711F"/>
    <w:rsid w:val="00167201"/>
    <w:rsid w:val="0016760B"/>
    <w:rsid w:val="0016763E"/>
    <w:rsid w:val="00167645"/>
    <w:rsid w:val="00167756"/>
    <w:rsid w:val="00167806"/>
    <w:rsid w:val="00167949"/>
    <w:rsid w:val="001679CE"/>
    <w:rsid w:val="00167A83"/>
    <w:rsid w:val="00167AC0"/>
    <w:rsid w:val="00167AD9"/>
    <w:rsid w:val="00167C30"/>
    <w:rsid w:val="00167C33"/>
    <w:rsid w:val="00167F12"/>
    <w:rsid w:val="00167F2D"/>
    <w:rsid w:val="00167F32"/>
    <w:rsid w:val="00170077"/>
    <w:rsid w:val="001700B9"/>
    <w:rsid w:val="0017021A"/>
    <w:rsid w:val="00170262"/>
    <w:rsid w:val="00170341"/>
    <w:rsid w:val="00170471"/>
    <w:rsid w:val="0017047E"/>
    <w:rsid w:val="0017052F"/>
    <w:rsid w:val="001705A8"/>
    <w:rsid w:val="00170643"/>
    <w:rsid w:val="0017065C"/>
    <w:rsid w:val="00170904"/>
    <w:rsid w:val="00170A75"/>
    <w:rsid w:val="00170AEC"/>
    <w:rsid w:val="00170BD8"/>
    <w:rsid w:val="00170C05"/>
    <w:rsid w:val="00170CAD"/>
    <w:rsid w:val="00170D40"/>
    <w:rsid w:val="00170D4B"/>
    <w:rsid w:val="00170EC9"/>
    <w:rsid w:val="00170F89"/>
    <w:rsid w:val="00170FF3"/>
    <w:rsid w:val="001710E1"/>
    <w:rsid w:val="001710E2"/>
    <w:rsid w:val="00171179"/>
    <w:rsid w:val="00171304"/>
    <w:rsid w:val="00171399"/>
    <w:rsid w:val="001715B2"/>
    <w:rsid w:val="00171853"/>
    <w:rsid w:val="0017190D"/>
    <w:rsid w:val="001719BE"/>
    <w:rsid w:val="00171A73"/>
    <w:rsid w:val="00171CD7"/>
    <w:rsid w:val="00171D75"/>
    <w:rsid w:val="00171E37"/>
    <w:rsid w:val="00171F39"/>
    <w:rsid w:val="00172286"/>
    <w:rsid w:val="0017239C"/>
    <w:rsid w:val="0017247D"/>
    <w:rsid w:val="001725AE"/>
    <w:rsid w:val="001725C2"/>
    <w:rsid w:val="001725F6"/>
    <w:rsid w:val="00172692"/>
    <w:rsid w:val="001726AA"/>
    <w:rsid w:val="00172853"/>
    <w:rsid w:val="0017295C"/>
    <w:rsid w:val="001729BB"/>
    <w:rsid w:val="00172C70"/>
    <w:rsid w:val="00172DFE"/>
    <w:rsid w:val="00172EFA"/>
    <w:rsid w:val="00172F9E"/>
    <w:rsid w:val="00172FFA"/>
    <w:rsid w:val="001730ED"/>
    <w:rsid w:val="00173170"/>
    <w:rsid w:val="001731AC"/>
    <w:rsid w:val="0017331D"/>
    <w:rsid w:val="00173390"/>
    <w:rsid w:val="001733D4"/>
    <w:rsid w:val="001734A0"/>
    <w:rsid w:val="001737C4"/>
    <w:rsid w:val="00173809"/>
    <w:rsid w:val="0017383D"/>
    <w:rsid w:val="001738F8"/>
    <w:rsid w:val="00173990"/>
    <w:rsid w:val="001739A6"/>
    <w:rsid w:val="00173A2B"/>
    <w:rsid w:val="00173C6D"/>
    <w:rsid w:val="00173D8F"/>
    <w:rsid w:val="00173DBD"/>
    <w:rsid w:val="00173DDB"/>
    <w:rsid w:val="00173E3B"/>
    <w:rsid w:val="0017408C"/>
    <w:rsid w:val="0017413C"/>
    <w:rsid w:val="0017418A"/>
    <w:rsid w:val="001742D1"/>
    <w:rsid w:val="001742E6"/>
    <w:rsid w:val="00174530"/>
    <w:rsid w:val="001745D1"/>
    <w:rsid w:val="00174636"/>
    <w:rsid w:val="00174942"/>
    <w:rsid w:val="00174A28"/>
    <w:rsid w:val="00174B5E"/>
    <w:rsid w:val="00174B6A"/>
    <w:rsid w:val="00174C87"/>
    <w:rsid w:val="00174D10"/>
    <w:rsid w:val="00174FDB"/>
    <w:rsid w:val="001752B2"/>
    <w:rsid w:val="001752BE"/>
    <w:rsid w:val="001754DE"/>
    <w:rsid w:val="001754E7"/>
    <w:rsid w:val="00175588"/>
    <w:rsid w:val="0017573B"/>
    <w:rsid w:val="00175748"/>
    <w:rsid w:val="00175897"/>
    <w:rsid w:val="001758A7"/>
    <w:rsid w:val="001758D2"/>
    <w:rsid w:val="00175947"/>
    <w:rsid w:val="00175A8C"/>
    <w:rsid w:val="00175AAC"/>
    <w:rsid w:val="00175B49"/>
    <w:rsid w:val="00175C3C"/>
    <w:rsid w:val="00175FEA"/>
    <w:rsid w:val="00176112"/>
    <w:rsid w:val="0017617E"/>
    <w:rsid w:val="00176293"/>
    <w:rsid w:val="001767A2"/>
    <w:rsid w:val="0017689B"/>
    <w:rsid w:val="001768C0"/>
    <w:rsid w:val="00176A37"/>
    <w:rsid w:val="00176CE4"/>
    <w:rsid w:val="00176D20"/>
    <w:rsid w:val="00176D63"/>
    <w:rsid w:val="00176D77"/>
    <w:rsid w:val="00176E9C"/>
    <w:rsid w:val="00176F07"/>
    <w:rsid w:val="00176F09"/>
    <w:rsid w:val="00176FA7"/>
    <w:rsid w:val="00176FCA"/>
    <w:rsid w:val="00177091"/>
    <w:rsid w:val="0017709F"/>
    <w:rsid w:val="0017718F"/>
    <w:rsid w:val="001771A8"/>
    <w:rsid w:val="001772B1"/>
    <w:rsid w:val="001772EB"/>
    <w:rsid w:val="0017748F"/>
    <w:rsid w:val="001776B5"/>
    <w:rsid w:val="00177700"/>
    <w:rsid w:val="0017770F"/>
    <w:rsid w:val="00177753"/>
    <w:rsid w:val="0017779E"/>
    <w:rsid w:val="00177858"/>
    <w:rsid w:val="00177962"/>
    <w:rsid w:val="00177A6E"/>
    <w:rsid w:val="00177AF9"/>
    <w:rsid w:val="00177C01"/>
    <w:rsid w:val="00177C5E"/>
    <w:rsid w:val="00177CB2"/>
    <w:rsid w:val="00177D5C"/>
    <w:rsid w:val="00177DA2"/>
    <w:rsid w:val="00177DBA"/>
    <w:rsid w:val="00177E1F"/>
    <w:rsid w:val="00177EAB"/>
    <w:rsid w:val="00177F82"/>
    <w:rsid w:val="00177FC6"/>
    <w:rsid w:val="0018002A"/>
    <w:rsid w:val="001801F7"/>
    <w:rsid w:val="00180234"/>
    <w:rsid w:val="00180687"/>
    <w:rsid w:val="0018075F"/>
    <w:rsid w:val="0018085E"/>
    <w:rsid w:val="001808A9"/>
    <w:rsid w:val="0018097B"/>
    <w:rsid w:val="00180A74"/>
    <w:rsid w:val="00180ABA"/>
    <w:rsid w:val="00180B81"/>
    <w:rsid w:val="00180D5F"/>
    <w:rsid w:val="00180DF0"/>
    <w:rsid w:val="00181149"/>
    <w:rsid w:val="0018122F"/>
    <w:rsid w:val="0018125A"/>
    <w:rsid w:val="0018127C"/>
    <w:rsid w:val="001812E3"/>
    <w:rsid w:val="00181806"/>
    <w:rsid w:val="001818F6"/>
    <w:rsid w:val="00181A22"/>
    <w:rsid w:val="00181B8C"/>
    <w:rsid w:val="00181B90"/>
    <w:rsid w:val="00181BCD"/>
    <w:rsid w:val="00181D34"/>
    <w:rsid w:val="00181E84"/>
    <w:rsid w:val="00181EDF"/>
    <w:rsid w:val="00181EFF"/>
    <w:rsid w:val="00181F32"/>
    <w:rsid w:val="00181FCE"/>
    <w:rsid w:val="00181FDF"/>
    <w:rsid w:val="00182145"/>
    <w:rsid w:val="0018224E"/>
    <w:rsid w:val="0018227F"/>
    <w:rsid w:val="001827B9"/>
    <w:rsid w:val="001829CE"/>
    <w:rsid w:val="00182A05"/>
    <w:rsid w:val="00182A39"/>
    <w:rsid w:val="00182B06"/>
    <w:rsid w:val="00182B36"/>
    <w:rsid w:val="00182D9F"/>
    <w:rsid w:val="00182E91"/>
    <w:rsid w:val="00183022"/>
    <w:rsid w:val="00183035"/>
    <w:rsid w:val="0018308B"/>
    <w:rsid w:val="001831E3"/>
    <w:rsid w:val="001832E4"/>
    <w:rsid w:val="001832FB"/>
    <w:rsid w:val="00183347"/>
    <w:rsid w:val="00183396"/>
    <w:rsid w:val="001833DB"/>
    <w:rsid w:val="001835CF"/>
    <w:rsid w:val="00183621"/>
    <w:rsid w:val="0018365D"/>
    <w:rsid w:val="0018368B"/>
    <w:rsid w:val="001837FD"/>
    <w:rsid w:val="00183885"/>
    <w:rsid w:val="001838CA"/>
    <w:rsid w:val="00183C53"/>
    <w:rsid w:val="00183D9F"/>
    <w:rsid w:val="00183DDF"/>
    <w:rsid w:val="00183F06"/>
    <w:rsid w:val="00183F7B"/>
    <w:rsid w:val="0018406F"/>
    <w:rsid w:val="00184105"/>
    <w:rsid w:val="00184375"/>
    <w:rsid w:val="00184431"/>
    <w:rsid w:val="0018454B"/>
    <w:rsid w:val="001845F0"/>
    <w:rsid w:val="0018462E"/>
    <w:rsid w:val="00184824"/>
    <w:rsid w:val="001848C1"/>
    <w:rsid w:val="001848F6"/>
    <w:rsid w:val="00184B57"/>
    <w:rsid w:val="00184B96"/>
    <w:rsid w:val="00184BD7"/>
    <w:rsid w:val="00184CA1"/>
    <w:rsid w:val="00184E51"/>
    <w:rsid w:val="0018505B"/>
    <w:rsid w:val="00185267"/>
    <w:rsid w:val="001853E4"/>
    <w:rsid w:val="001854EB"/>
    <w:rsid w:val="001855E2"/>
    <w:rsid w:val="0018578D"/>
    <w:rsid w:val="001857CE"/>
    <w:rsid w:val="00185B30"/>
    <w:rsid w:val="00185B80"/>
    <w:rsid w:val="00185C37"/>
    <w:rsid w:val="00185D6D"/>
    <w:rsid w:val="00185F97"/>
    <w:rsid w:val="00185FB3"/>
    <w:rsid w:val="001860A0"/>
    <w:rsid w:val="00186117"/>
    <w:rsid w:val="00186231"/>
    <w:rsid w:val="001862DA"/>
    <w:rsid w:val="001862FF"/>
    <w:rsid w:val="00186330"/>
    <w:rsid w:val="0018634C"/>
    <w:rsid w:val="00186387"/>
    <w:rsid w:val="00186520"/>
    <w:rsid w:val="00186528"/>
    <w:rsid w:val="001865EA"/>
    <w:rsid w:val="001867DE"/>
    <w:rsid w:val="00186821"/>
    <w:rsid w:val="00186AAC"/>
    <w:rsid w:val="00186BBA"/>
    <w:rsid w:val="00186C60"/>
    <w:rsid w:val="00186EF0"/>
    <w:rsid w:val="0018702F"/>
    <w:rsid w:val="001870D0"/>
    <w:rsid w:val="00187286"/>
    <w:rsid w:val="001872C1"/>
    <w:rsid w:val="001872DA"/>
    <w:rsid w:val="001875B5"/>
    <w:rsid w:val="001875C0"/>
    <w:rsid w:val="0018776C"/>
    <w:rsid w:val="00187810"/>
    <w:rsid w:val="001878B0"/>
    <w:rsid w:val="00187B92"/>
    <w:rsid w:val="00187C2A"/>
    <w:rsid w:val="00187C75"/>
    <w:rsid w:val="00187F4E"/>
    <w:rsid w:val="00187FBD"/>
    <w:rsid w:val="00187FD7"/>
    <w:rsid w:val="0018AA03"/>
    <w:rsid w:val="001901EC"/>
    <w:rsid w:val="0019023C"/>
    <w:rsid w:val="001902C7"/>
    <w:rsid w:val="001902DE"/>
    <w:rsid w:val="0019036A"/>
    <w:rsid w:val="0019039B"/>
    <w:rsid w:val="001903AC"/>
    <w:rsid w:val="00190415"/>
    <w:rsid w:val="0019044F"/>
    <w:rsid w:val="00190606"/>
    <w:rsid w:val="001907B5"/>
    <w:rsid w:val="0019086B"/>
    <w:rsid w:val="00190A42"/>
    <w:rsid w:val="00190AC7"/>
    <w:rsid w:val="00190B22"/>
    <w:rsid w:val="00190B73"/>
    <w:rsid w:val="00190C6F"/>
    <w:rsid w:val="00190C85"/>
    <w:rsid w:val="00190D72"/>
    <w:rsid w:val="00190DCD"/>
    <w:rsid w:val="00191079"/>
    <w:rsid w:val="0019107E"/>
    <w:rsid w:val="001910EE"/>
    <w:rsid w:val="0019110A"/>
    <w:rsid w:val="00191304"/>
    <w:rsid w:val="001913C0"/>
    <w:rsid w:val="00191471"/>
    <w:rsid w:val="0019160E"/>
    <w:rsid w:val="00191663"/>
    <w:rsid w:val="00191670"/>
    <w:rsid w:val="0019167A"/>
    <w:rsid w:val="0019178A"/>
    <w:rsid w:val="001917E6"/>
    <w:rsid w:val="0019190F"/>
    <w:rsid w:val="00191968"/>
    <w:rsid w:val="00191987"/>
    <w:rsid w:val="00191B7E"/>
    <w:rsid w:val="00191B84"/>
    <w:rsid w:val="00191CDB"/>
    <w:rsid w:val="00191D12"/>
    <w:rsid w:val="00191D6A"/>
    <w:rsid w:val="00191E9A"/>
    <w:rsid w:val="00191EF5"/>
    <w:rsid w:val="00191F48"/>
    <w:rsid w:val="00191FCF"/>
    <w:rsid w:val="0019200F"/>
    <w:rsid w:val="00192022"/>
    <w:rsid w:val="001920B7"/>
    <w:rsid w:val="001923FE"/>
    <w:rsid w:val="00192727"/>
    <w:rsid w:val="00192821"/>
    <w:rsid w:val="00192996"/>
    <w:rsid w:val="00192A06"/>
    <w:rsid w:val="00192A67"/>
    <w:rsid w:val="00192AA1"/>
    <w:rsid w:val="00192C61"/>
    <w:rsid w:val="00192E43"/>
    <w:rsid w:val="00192EFE"/>
    <w:rsid w:val="0019300E"/>
    <w:rsid w:val="00193034"/>
    <w:rsid w:val="0019319D"/>
    <w:rsid w:val="0019327A"/>
    <w:rsid w:val="0019327C"/>
    <w:rsid w:val="00193490"/>
    <w:rsid w:val="001934F4"/>
    <w:rsid w:val="00193770"/>
    <w:rsid w:val="00193779"/>
    <w:rsid w:val="001938A1"/>
    <w:rsid w:val="001939B5"/>
    <w:rsid w:val="00193B4D"/>
    <w:rsid w:val="00193B62"/>
    <w:rsid w:val="00193B86"/>
    <w:rsid w:val="00193BA0"/>
    <w:rsid w:val="00193C80"/>
    <w:rsid w:val="00193CA8"/>
    <w:rsid w:val="00193CCE"/>
    <w:rsid w:val="00193D21"/>
    <w:rsid w:val="00194419"/>
    <w:rsid w:val="00194439"/>
    <w:rsid w:val="0019450F"/>
    <w:rsid w:val="001945E8"/>
    <w:rsid w:val="001946A1"/>
    <w:rsid w:val="001947C5"/>
    <w:rsid w:val="00194848"/>
    <w:rsid w:val="00194B54"/>
    <w:rsid w:val="00194C95"/>
    <w:rsid w:val="00194CE4"/>
    <w:rsid w:val="00194D2F"/>
    <w:rsid w:val="00194EB4"/>
    <w:rsid w:val="0019508E"/>
    <w:rsid w:val="00195130"/>
    <w:rsid w:val="00195340"/>
    <w:rsid w:val="001954D6"/>
    <w:rsid w:val="001955C9"/>
    <w:rsid w:val="00195635"/>
    <w:rsid w:val="0019579D"/>
    <w:rsid w:val="00195837"/>
    <w:rsid w:val="001958FA"/>
    <w:rsid w:val="0019599D"/>
    <w:rsid w:val="00195A17"/>
    <w:rsid w:val="00195A77"/>
    <w:rsid w:val="00195AE3"/>
    <w:rsid w:val="00195B5C"/>
    <w:rsid w:val="00195B68"/>
    <w:rsid w:val="00195E2E"/>
    <w:rsid w:val="00195EB1"/>
    <w:rsid w:val="00195F1A"/>
    <w:rsid w:val="00195F3D"/>
    <w:rsid w:val="0019603A"/>
    <w:rsid w:val="00196041"/>
    <w:rsid w:val="00196074"/>
    <w:rsid w:val="00196095"/>
    <w:rsid w:val="001960FA"/>
    <w:rsid w:val="00196147"/>
    <w:rsid w:val="001961A6"/>
    <w:rsid w:val="001961B9"/>
    <w:rsid w:val="00196380"/>
    <w:rsid w:val="0019640D"/>
    <w:rsid w:val="0019642F"/>
    <w:rsid w:val="001965FE"/>
    <w:rsid w:val="0019662F"/>
    <w:rsid w:val="001966B0"/>
    <w:rsid w:val="00196813"/>
    <w:rsid w:val="001968CA"/>
    <w:rsid w:val="001969DD"/>
    <w:rsid w:val="00196D3E"/>
    <w:rsid w:val="00196D5E"/>
    <w:rsid w:val="00196E83"/>
    <w:rsid w:val="00196F7E"/>
    <w:rsid w:val="00197006"/>
    <w:rsid w:val="00197150"/>
    <w:rsid w:val="00197165"/>
    <w:rsid w:val="00197423"/>
    <w:rsid w:val="001975FA"/>
    <w:rsid w:val="0019768E"/>
    <w:rsid w:val="00197738"/>
    <w:rsid w:val="0019776C"/>
    <w:rsid w:val="00197775"/>
    <w:rsid w:val="001977F7"/>
    <w:rsid w:val="0019780E"/>
    <w:rsid w:val="001978FA"/>
    <w:rsid w:val="00197A67"/>
    <w:rsid w:val="00197B8B"/>
    <w:rsid w:val="00197BED"/>
    <w:rsid w:val="00197C0A"/>
    <w:rsid w:val="00197D2B"/>
    <w:rsid w:val="00197DCF"/>
    <w:rsid w:val="00197DEB"/>
    <w:rsid w:val="001A0050"/>
    <w:rsid w:val="001A02B2"/>
    <w:rsid w:val="001A03E1"/>
    <w:rsid w:val="001A0530"/>
    <w:rsid w:val="001A05A3"/>
    <w:rsid w:val="001A0644"/>
    <w:rsid w:val="001A0663"/>
    <w:rsid w:val="001A07C2"/>
    <w:rsid w:val="001A07F1"/>
    <w:rsid w:val="001A09E5"/>
    <w:rsid w:val="001A0A42"/>
    <w:rsid w:val="001A0EBC"/>
    <w:rsid w:val="001A117F"/>
    <w:rsid w:val="001A11E0"/>
    <w:rsid w:val="001A12D0"/>
    <w:rsid w:val="001A1325"/>
    <w:rsid w:val="001A13A3"/>
    <w:rsid w:val="001A141C"/>
    <w:rsid w:val="001A14C3"/>
    <w:rsid w:val="001A15D8"/>
    <w:rsid w:val="001A15EF"/>
    <w:rsid w:val="001A17A6"/>
    <w:rsid w:val="001A17D6"/>
    <w:rsid w:val="001A19C7"/>
    <w:rsid w:val="001A1A0B"/>
    <w:rsid w:val="001A1A55"/>
    <w:rsid w:val="001A1AFF"/>
    <w:rsid w:val="001A1D44"/>
    <w:rsid w:val="001A1FF7"/>
    <w:rsid w:val="001A2032"/>
    <w:rsid w:val="001A21D1"/>
    <w:rsid w:val="001A22F1"/>
    <w:rsid w:val="001A23A6"/>
    <w:rsid w:val="001A241A"/>
    <w:rsid w:val="001A2450"/>
    <w:rsid w:val="001A2463"/>
    <w:rsid w:val="001A27FB"/>
    <w:rsid w:val="001A2818"/>
    <w:rsid w:val="001A2D4D"/>
    <w:rsid w:val="001A2D64"/>
    <w:rsid w:val="001A2DDD"/>
    <w:rsid w:val="001A2DF4"/>
    <w:rsid w:val="001A2EA5"/>
    <w:rsid w:val="001A2F22"/>
    <w:rsid w:val="001A2F9F"/>
    <w:rsid w:val="001A3009"/>
    <w:rsid w:val="001A30C0"/>
    <w:rsid w:val="001A30ED"/>
    <w:rsid w:val="001A30FF"/>
    <w:rsid w:val="001A311C"/>
    <w:rsid w:val="001A32B2"/>
    <w:rsid w:val="001A333E"/>
    <w:rsid w:val="001A334B"/>
    <w:rsid w:val="001A3386"/>
    <w:rsid w:val="001A3407"/>
    <w:rsid w:val="001A35E0"/>
    <w:rsid w:val="001A3609"/>
    <w:rsid w:val="001A3711"/>
    <w:rsid w:val="001A372E"/>
    <w:rsid w:val="001A375A"/>
    <w:rsid w:val="001A37C7"/>
    <w:rsid w:val="001A3846"/>
    <w:rsid w:val="001A3B73"/>
    <w:rsid w:val="001A3CA5"/>
    <w:rsid w:val="001A3D8B"/>
    <w:rsid w:val="001A3DD5"/>
    <w:rsid w:val="001A3ED1"/>
    <w:rsid w:val="001A3F35"/>
    <w:rsid w:val="001A4126"/>
    <w:rsid w:val="001A414D"/>
    <w:rsid w:val="001A4247"/>
    <w:rsid w:val="001A433D"/>
    <w:rsid w:val="001A44C4"/>
    <w:rsid w:val="001A45DF"/>
    <w:rsid w:val="001A4751"/>
    <w:rsid w:val="001A476A"/>
    <w:rsid w:val="001A47B8"/>
    <w:rsid w:val="001A47DE"/>
    <w:rsid w:val="001A48B7"/>
    <w:rsid w:val="001A4998"/>
    <w:rsid w:val="001A49D7"/>
    <w:rsid w:val="001A4A12"/>
    <w:rsid w:val="001A4B30"/>
    <w:rsid w:val="001A4B55"/>
    <w:rsid w:val="001A4B89"/>
    <w:rsid w:val="001A4C5B"/>
    <w:rsid w:val="001A4E00"/>
    <w:rsid w:val="001A4FB9"/>
    <w:rsid w:val="001A5095"/>
    <w:rsid w:val="001A5172"/>
    <w:rsid w:val="001A5186"/>
    <w:rsid w:val="001A51CD"/>
    <w:rsid w:val="001A53C1"/>
    <w:rsid w:val="001A5425"/>
    <w:rsid w:val="001A54E6"/>
    <w:rsid w:val="001A559D"/>
    <w:rsid w:val="001A55EF"/>
    <w:rsid w:val="001A5622"/>
    <w:rsid w:val="001A56DC"/>
    <w:rsid w:val="001A5905"/>
    <w:rsid w:val="001A5960"/>
    <w:rsid w:val="001A5A8C"/>
    <w:rsid w:val="001A5C11"/>
    <w:rsid w:val="001A5CF8"/>
    <w:rsid w:val="001A5D5E"/>
    <w:rsid w:val="001A5DB8"/>
    <w:rsid w:val="001A5DCB"/>
    <w:rsid w:val="001A5DF8"/>
    <w:rsid w:val="001A5FAF"/>
    <w:rsid w:val="001A60F3"/>
    <w:rsid w:val="001A612A"/>
    <w:rsid w:val="001A6234"/>
    <w:rsid w:val="001A626B"/>
    <w:rsid w:val="001A635C"/>
    <w:rsid w:val="001A63AD"/>
    <w:rsid w:val="001A6449"/>
    <w:rsid w:val="001A651A"/>
    <w:rsid w:val="001A65A1"/>
    <w:rsid w:val="001A6E2E"/>
    <w:rsid w:val="001A6F4A"/>
    <w:rsid w:val="001A6F54"/>
    <w:rsid w:val="001A70AC"/>
    <w:rsid w:val="001A71DA"/>
    <w:rsid w:val="001A7232"/>
    <w:rsid w:val="001A7292"/>
    <w:rsid w:val="001A73AA"/>
    <w:rsid w:val="001A75F5"/>
    <w:rsid w:val="001A7651"/>
    <w:rsid w:val="001A79EE"/>
    <w:rsid w:val="001A7B3C"/>
    <w:rsid w:val="001A7D4D"/>
    <w:rsid w:val="001A7DDB"/>
    <w:rsid w:val="001B0184"/>
    <w:rsid w:val="001B02D5"/>
    <w:rsid w:val="001B032D"/>
    <w:rsid w:val="001B042C"/>
    <w:rsid w:val="001B0451"/>
    <w:rsid w:val="001B0453"/>
    <w:rsid w:val="001B0534"/>
    <w:rsid w:val="001B087D"/>
    <w:rsid w:val="001B08B1"/>
    <w:rsid w:val="001B0A41"/>
    <w:rsid w:val="001B0CC8"/>
    <w:rsid w:val="001B0F60"/>
    <w:rsid w:val="001B1008"/>
    <w:rsid w:val="001B1023"/>
    <w:rsid w:val="001B1093"/>
    <w:rsid w:val="001B10B9"/>
    <w:rsid w:val="001B11E2"/>
    <w:rsid w:val="001B1210"/>
    <w:rsid w:val="001B1289"/>
    <w:rsid w:val="001B1346"/>
    <w:rsid w:val="001B138C"/>
    <w:rsid w:val="001B1412"/>
    <w:rsid w:val="001B1464"/>
    <w:rsid w:val="001B1471"/>
    <w:rsid w:val="001B1514"/>
    <w:rsid w:val="001B17ED"/>
    <w:rsid w:val="001B1927"/>
    <w:rsid w:val="001B19E3"/>
    <w:rsid w:val="001B1B5D"/>
    <w:rsid w:val="001B1D3D"/>
    <w:rsid w:val="001B1D5D"/>
    <w:rsid w:val="001B1FAF"/>
    <w:rsid w:val="001B21C6"/>
    <w:rsid w:val="001B223C"/>
    <w:rsid w:val="001B227A"/>
    <w:rsid w:val="001B235D"/>
    <w:rsid w:val="001B2366"/>
    <w:rsid w:val="001B238E"/>
    <w:rsid w:val="001B2422"/>
    <w:rsid w:val="001B2533"/>
    <w:rsid w:val="001B2599"/>
    <w:rsid w:val="001B2670"/>
    <w:rsid w:val="001B269A"/>
    <w:rsid w:val="001B26FA"/>
    <w:rsid w:val="001B279D"/>
    <w:rsid w:val="001B2825"/>
    <w:rsid w:val="001B282E"/>
    <w:rsid w:val="001B289A"/>
    <w:rsid w:val="001B28CD"/>
    <w:rsid w:val="001B28E6"/>
    <w:rsid w:val="001B293C"/>
    <w:rsid w:val="001B2A48"/>
    <w:rsid w:val="001B2AED"/>
    <w:rsid w:val="001B2B8F"/>
    <w:rsid w:val="001B2E54"/>
    <w:rsid w:val="001B2F10"/>
    <w:rsid w:val="001B2F64"/>
    <w:rsid w:val="001B2FE7"/>
    <w:rsid w:val="001B2FF3"/>
    <w:rsid w:val="001B30B7"/>
    <w:rsid w:val="001B3143"/>
    <w:rsid w:val="001B316B"/>
    <w:rsid w:val="001B31DC"/>
    <w:rsid w:val="001B31EA"/>
    <w:rsid w:val="001B33A7"/>
    <w:rsid w:val="001B3447"/>
    <w:rsid w:val="001B3595"/>
    <w:rsid w:val="001B35C4"/>
    <w:rsid w:val="001B3629"/>
    <w:rsid w:val="001B3679"/>
    <w:rsid w:val="001B3950"/>
    <w:rsid w:val="001B399C"/>
    <w:rsid w:val="001B39CE"/>
    <w:rsid w:val="001B3F86"/>
    <w:rsid w:val="001B4074"/>
    <w:rsid w:val="001B40D2"/>
    <w:rsid w:val="001B40EB"/>
    <w:rsid w:val="001B429E"/>
    <w:rsid w:val="001B4420"/>
    <w:rsid w:val="001B445F"/>
    <w:rsid w:val="001B4484"/>
    <w:rsid w:val="001B4509"/>
    <w:rsid w:val="001B456B"/>
    <w:rsid w:val="001B47D5"/>
    <w:rsid w:val="001B4847"/>
    <w:rsid w:val="001B4884"/>
    <w:rsid w:val="001B490A"/>
    <w:rsid w:val="001B4975"/>
    <w:rsid w:val="001B49B4"/>
    <w:rsid w:val="001B49F5"/>
    <w:rsid w:val="001B4BB2"/>
    <w:rsid w:val="001B4BC1"/>
    <w:rsid w:val="001B4C8A"/>
    <w:rsid w:val="001B4CA8"/>
    <w:rsid w:val="001B4D43"/>
    <w:rsid w:val="001B4DEF"/>
    <w:rsid w:val="001B5065"/>
    <w:rsid w:val="001B5153"/>
    <w:rsid w:val="001B52B7"/>
    <w:rsid w:val="001B53B8"/>
    <w:rsid w:val="001B53D4"/>
    <w:rsid w:val="001B549D"/>
    <w:rsid w:val="001B5560"/>
    <w:rsid w:val="001B5841"/>
    <w:rsid w:val="001B5993"/>
    <w:rsid w:val="001B59EF"/>
    <w:rsid w:val="001B5AA8"/>
    <w:rsid w:val="001B5ABF"/>
    <w:rsid w:val="001B5BB1"/>
    <w:rsid w:val="001B5C2C"/>
    <w:rsid w:val="001B5C7E"/>
    <w:rsid w:val="001B5F44"/>
    <w:rsid w:val="001B5F75"/>
    <w:rsid w:val="001B6091"/>
    <w:rsid w:val="001B60A6"/>
    <w:rsid w:val="001B6105"/>
    <w:rsid w:val="001B6159"/>
    <w:rsid w:val="001B61A2"/>
    <w:rsid w:val="001B6263"/>
    <w:rsid w:val="001B6286"/>
    <w:rsid w:val="001B62AC"/>
    <w:rsid w:val="001B6351"/>
    <w:rsid w:val="001B63EC"/>
    <w:rsid w:val="001B64CC"/>
    <w:rsid w:val="001B65BD"/>
    <w:rsid w:val="001B66BA"/>
    <w:rsid w:val="001B66D0"/>
    <w:rsid w:val="001B6788"/>
    <w:rsid w:val="001B67EA"/>
    <w:rsid w:val="001B67F9"/>
    <w:rsid w:val="001B6A01"/>
    <w:rsid w:val="001B6B9B"/>
    <w:rsid w:val="001B6BCF"/>
    <w:rsid w:val="001B6C15"/>
    <w:rsid w:val="001B6DB8"/>
    <w:rsid w:val="001B6E88"/>
    <w:rsid w:val="001B704E"/>
    <w:rsid w:val="001B7061"/>
    <w:rsid w:val="001B70A1"/>
    <w:rsid w:val="001B71E9"/>
    <w:rsid w:val="001B72E9"/>
    <w:rsid w:val="001B7487"/>
    <w:rsid w:val="001B74B3"/>
    <w:rsid w:val="001B7697"/>
    <w:rsid w:val="001B7715"/>
    <w:rsid w:val="001B7740"/>
    <w:rsid w:val="001B7885"/>
    <w:rsid w:val="001B79B7"/>
    <w:rsid w:val="001B7A05"/>
    <w:rsid w:val="001B7A08"/>
    <w:rsid w:val="001B7A13"/>
    <w:rsid w:val="001B7A50"/>
    <w:rsid w:val="001B7C20"/>
    <w:rsid w:val="001B7C72"/>
    <w:rsid w:val="001B7F1D"/>
    <w:rsid w:val="001C01E6"/>
    <w:rsid w:val="001C02F8"/>
    <w:rsid w:val="001C052B"/>
    <w:rsid w:val="001C0702"/>
    <w:rsid w:val="001C0732"/>
    <w:rsid w:val="001C07F4"/>
    <w:rsid w:val="001C082B"/>
    <w:rsid w:val="001C0977"/>
    <w:rsid w:val="001C0A7D"/>
    <w:rsid w:val="001C0B4C"/>
    <w:rsid w:val="001C0BDB"/>
    <w:rsid w:val="001C0E55"/>
    <w:rsid w:val="001C0EA8"/>
    <w:rsid w:val="001C0EBE"/>
    <w:rsid w:val="001C1015"/>
    <w:rsid w:val="001C1395"/>
    <w:rsid w:val="001C14B0"/>
    <w:rsid w:val="001C14CB"/>
    <w:rsid w:val="001C1731"/>
    <w:rsid w:val="001C183B"/>
    <w:rsid w:val="001C1948"/>
    <w:rsid w:val="001C1A07"/>
    <w:rsid w:val="001C1A29"/>
    <w:rsid w:val="001C1AA9"/>
    <w:rsid w:val="001C1B32"/>
    <w:rsid w:val="001C1CF9"/>
    <w:rsid w:val="001C1F41"/>
    <w:rsid w:val="001C2074"/>
    <w:rsid w:val="001C20C7"/>
    <w:rsid w:val="001C212A"/>
    <w:rsid w:val="001C21A4"/>
    <w:rsid w:val="001C2240"/>
    <w:rsid w:val="001C256D"/>
    <w:rsid w:val="001C2595"/>
    <w:rsid w:val="001C25D2"/>
    <w:rsid w:val="001C266D"/>
    <w:rsid w:val="001C2836"/>
    <w:rsid w:val="001C2848"/>
    <w:rsid w:val="001C28DB"/>
    <w:rsid w:val="001C2AE7"/>
    <w:rsid w:val="001C2C44"/>
    <w:rsid w:val="001C2E6A"/>
    <w:rsid w:val="001C2F8A"/>
    <w:rsid w:val="001C3014"/>
    <w:rsid w:val="001C303D"/>
    <w:rsid w:val="001C30B0"/>
    <w:rsid w:val="001C31F3"/>
    <w:rsid w:val="001C31F8"/>
    <w:rsid w:val="001C3257"/>
    <w:rsid w:val="001C338B"/>
    <w:rsid w:val="001C342A"/>
    <w:rsid w:val="001C374F"/>
    <w:rsid w:val="001C38FD"/>
    <w:rsid w:val="001C391F"/>
    <w:rsid w:val="001C395A"/>
    <w:rsid w:val="001C3978"/>
    <w:rsid w:val="001C3A02"/>
    <w:rsid w:val="001C3D02"/>
    <w:rsid w:val="001C3D1A"/>
    <w:rsid w:val="001C3DB0"/>
    <w:rsid w:val="001C3E88"/>
    <w:rsid w:val="001C3F5A"/>
    <w:rsid w:val="001C3FA0"/>
    <w:rsid w:val="001C42FA"/>
    <w:rsid w:val="001C434C"/>
    <w:rsid w:val="001C4362"/>
    <w:rsid w:val="001C439E"/>
    <w:rsid w:val="001C43DB"/>
    <w:rsid w:val="001C4444"/>
    <w:rsid w:val="001C455C"/>
    <w:rsid w:val="001C4574"/>
    <w:rsid w:val="001C473F"/>
    <w:rsid w:val="001C4868"/>
    <w:rsid w:val="001C4934"/>
    <w:rsid w:val="001C4A52"/>
    <w:rsid w:val="001C4B0B"/>
    <w:rsid w:val="001C4B73"/>
    <w:rsid w:val="001C4CFD"/>
    <w:rsid w:val="001C4D97"/>
    <w:rsid w:val="001C4E22"/>
    <w:rsid w:val="001C4EE9"/>
    <w:rsid w:val="001C4F4A"/>
    <w:rsid w:val="001C5068"/>
    <w:rsid w:val="001C51FD"/>
    <w:rsid w:val="001C5242"/>
    <w:rsid w:val="001C53B2"/>
    <w:rsid w:val="001C542B"/>
    <w:rsid w:val="001C5451"/>
    <w:rsid w:val="001C5515"/>
    <w:rsid w:val="001C55CB"/>
    <w:rsid w:val="001C56DA"/>
    <w:rsid w:val="001C56FA"/>
    <w:rsid w:val="001C58BD"/>
    <w:rsid w:val="001C5922"/>
    <w:rsid w:val="001C5953"/>
    <w:rsid w:val="001C5992"/>
    <w:rsid w:val="001C59F2"/>
    <w:rsid w:val="001C5A71"/>
    <w:rsid w:val="001C5B97"/>
    <w:rsid w:val="001C5B9B"/>
    <w:rsid w:val="001C5C0F"/>
    <w:rsid w:val="001C5D21"/>
    <w:rsid w:val="001C5D25"/>
    <w:rsid w:val="001C5D89"/>
    <w:rsid w:val="001C5EA8"/>
    <w:rsid w:val="001C5EC6"/>
    <w:rsid w:val="001C5F8C"/>
    <w:rsid w:val="001C5F92"/>
    <w:rsid w:val="001C61F4"/>
    <w:rsid w:val="001C6210"/>
    <w:rsid w:val="001C6401"/>
    <w:rsid w:val="001C6447"/>
    <w:rsid w:val="001C644F"/>
    <w:rsid w:val="001C650A"/>
    <w:rsid w:val="001C6558"/>
    <w:rsid w:val="001C66EC"/>
    <w:rsid w:val="001C688C"/>
    <w:rsid w:val="001C68FE"/>
    <w:rsid w:val="001C69BD"/>
    <w:rsid w:val="001C6A29"/>
    <w:rsid w:val="001C6EF8"/>
    <w:rsid w:val="001C6F3E"/>
    <w:rsid w:val="001C6F73"/>
    <w:rsid w:val="001C70D0"/>
    <w:rsid w:val="001C718A"/>
    <w:rsid w:val="001C71F6"/>
    <w:rsid w:val="001C7218"/>
    <w:rsid w:val="001C72BA"/>
    <w:rsid w:val="001C732C"/>
    <w:rsid w:val="001C73F1"/>
    <w:rsid w:val="001C743F"/>
    <w:rsid w:val="001C75FE"/>
    <w:rsid w:val="001C770D"/>
    <w:rsid w:val="001C774C"/>
    <w:rsid w:val="001C789D"/>
    <w:rsid w:val="001C78E3"/>
    <w:rsid w:val="001C7C25"/>
    <w:rsid w:val="001C7C88"/>
    <w:rsid w:val="001C7C8D"/>
    <w:rsid w:val="001C7CCB"/>
    <w:rsid w:val="001C7DC0"/>
    <w:rsid w:val="001C7E95"/>
    <w:rsid w:val="001C7E97"/>
    <w:rsid w:val="001C7F19"/>
    <w:rsid w:val="001D0037"/>
    <w:rsid w:val="001D0133"/>
    <w:rsid w:val="001D01A0"/>
    <w:rsid w:val="001D0261"/>
    <w:rsid w:val="001D0403"/>
    <w:rsid w:val="001D0476"/>
    <w:rsid w:val="001D04A1"/>
    <w:rsid w:val="001D0514"/>
    <w:rsid w:val="001D0814"/>
    <w:rsid w:val="001D089C"/>
    <w:rsid w:val="001D0A0B"/>
    <w:rsid w:val="001D0BC0"/>
    <w:rsid w:val="001D0D20"/>
    <w:rsid w:val="001D0E9E"/>
    <w:rsid w:val="001D1084"/>
    <w:rsid w:val="001D1209"/>
    <w:rsid w:val="001D1263"/>
    <w:rsid w:val="001D13F3"/>
    <w:rsid w:val="001D143F"/>
    <w:rsid w:val="001D1583"/>
    <w:rsid w:val="001D15E0"/>
    <w:rsid w:val="001D1683"/>
    <w:rsid w:val="001D16F8"/>
    <w:rsid w:val="001D1794"/>
    <w:rsid w:val="001D17AE"/>
    <w:rsid w:val="001D17ED"/>
    <w:rsid w:val="001D186A"/>
    <w:rsid w:val="001D18CA"/>
    <w:rsid w:val="001D1988"/>
    <w:rsid w:val="001D1A3F"/>
    <w:rsid w:val="001D1A45"/>
    <w:rsid w:val="001D1AC0"/>
    <w:rsid w:val="001D1D34"/>
    <w:rsid w:val="001D1D5C"/>
    <w:rsid w:val="001D1E96"/>
    <w:rsid w:val="001D2071"/>
    <w:rsid w:val="001D213F"/>
    <w:rsid w:val="001D216F"/>
    <w:rsid w:val="001D265B"/>
    <w:rsid w:val="001D266D"/>
    <w:rsid w:val="001D2726"/>
    <w:rsid w:val="001D27ED"/>
    <w:rsid w:val="001D2913"/>
    <w:rsid w:val="001D2ABB"/>
    <w:rsid w:val="001D2B8A"/>
    <w:rsid w:val="001D2DB8"/>
    <w:rsid w:val="001D2FD5"/>
    <w:rsid w:val="001D2FE9"/>
    <w:rsid w:val="001D3178"/>
    <w:rsid w:val="001D31A7"/>
    <w:rsid w:val="001D3230"/>
    <w:rsid w:val="001D3241"/>
    <w:rsid w:val="001D328F"/>
    <w:rsid w:val="001D337A"/>
    <w:rsid w:val="001D33A3"/>
    <w:rsid w:val="001D349E"/>
    <w:rsid w:val="001D3555"/>
    <w:rsid w:val="001D38DC"/>
    <w:rsid w:val="001D38EE"/>
    <w:rsid w:val="001D3E98"/>
    <w:rsid w:val="001D3FC2"/>
    <w:rsid w:val="001D3FF2"/>
    <w:rsid w:val="001D41C2"/>
    <w:rsid w:val="001D42E3"/>
    <w:rsid w:val="001D43BE"/>
    <w:rsid w:val="001D44F3"/>
    <w:rsid w:val="001D478E"/>
    <w:rsid w:val="001D496F"/>
    <w:rsid w:val="001D49CC"/>
    <w:rsid w:val="001D4A37"/>
    <w:rsid w:val="001D4BFF"/>
    <w:rsid w:val="001D4C64"/>
    <w:rsid w:val="001D4E62"/>
    <w:rsid w:val="001D518A"/>
    <w:rsid w:val="001D51BD"/>
    <w:rsid w:val="001D51F7"/>
    <w:rsid w:val="001D5230"/>
    <w:rsid w:val="001D5281"/>
    <w:rsid w:val="001D52A1"/>
    <w:rsid w:val="001D52D9"/>
    <w:rsid w:val="001D5312"/>
    <w:rsid w:val="001D5352"/>
    <w:rsid w:val="001D5457"/>
    <w:rsid w:val="001D54B0"/>
    <w:rsid w:val="001D55AB"/>
    <w:rsid w:val="001D562E"/>
    <w:rsid w:val="001D5660"/>
    <w:rsid w:val="001D56A4"/>
    <w:rsid w:val="001D5A10"/>
    <w:rsid w:val="001D5AA0"/>
    <w:rsid w:val="001D5BB6"/>
    <w:rsid w:val="001D5C26"/>
    <w:rsid w:val="001D5D02"/>
    <w:rsid w:val="001D5E48"/>
    <w:rsid w:val="001D5E75"/>
    <w:rsid w:val="001D6068"/>
    <w:rsid w:val="001D6136"/>
    <w:rsid w:val="001D6150"/>
    <w:rsid w:val="001D618A"/>
    <w:rsid w:val="001D6586"/>
    <w:rsid w:val="001D65BA"/>
    <w:rsid w:val="001D68E2"/>
    <w:rsid w:val="001D692B"/>
    <w:rsid w:val="001D69F6"/>
    <w:rsid w:val="001D6A4F"/>
    <w:rsid w:val="001D6D3F"/>
    <w:rsid w:val="001D6E4F"/>
    <w:rsid w:val="001D6E56"/>
    <w:rsid w:val="001D7360"/>
    <w:rsid w:val="001D7491"/>
    <w:rsid w:val="001D754D"/>
    <w:rsid w:val="001D7720"/>
    <w:rsid w:val="001D7743"/>
    <w:rsid w:val="001D776E"/>
    <w:rsid w:val="001D7A06"/>
    <w:rsid w:val="001D7A70"/>
    <w:rsid w:val="001D7B0B"/>
    <w:rsid w:val="001D7C25"/>
    <w:rsid w:val="001D7D2C"/>
    <w:rsid w:val="001D7F5E"/>
    <w:rsid w:val="001D7F7E"/>
    <w:rsid w:val="001E013F"/>
    <w:rsid w:val="001E0146"/>
    <w:rsid w:val="001E02D4"/>
    <w:rsid w:val="001E0354"/>
    <w:rsid w:val="001E0470"/>
    <w:rsid w:val="001E0563"/>
    <w:rsid w:val="001E05D9"/>
    <w:rsid w:val="001E0673"/>
    <w:rsid w:val="001E06A7"/>
    <w:rsid w:val="001E07AB"/>
    <w:rsid w:val="001E0822"/>
    <w:rsid w:val="001E08A2"/>
    <w:rsid w:val="001E0A04"/>
    <w:rsid w:val="001E0AA1"/>
    <w:rsid w:val="001E0DC0"/>
    <w:rsid w:val="001E0E83"/>
    <w:rsid w:val="001E0EDC"/>
    <w:rsid w:val="001E103F"/>
    <w:rsid w:val="001E1189"/>
    <w:rsid w:val="001E11B8"/>
    <w:rsid w:val="001E11EA"/>
    <w:rsid w:val="001E1416"/>
    <w:rsid w:val="001E1530"/>
    <w:rsid w:val="001E162C"/>
    <w:rsid w:val="001E163A"/>
    <w:rsid w:val="001E1708"/>
    <w:rsid w:val="001E17E0"/>
    <w:rsid w:val="001E191F"/>
    <w:rsid w:val="001E19A3"/>
    <w:rsid w:val="001E19B3"/>
    <w:rsid w:val="001E1A3A"/>
    <w:rsid w:val="001E1B7A"/>
    <w:rsid w:val="001E1BCF"/>
    <w:rsid w:val="001E1C28"/>
    <w:rsid w:val="001E1C6C"/>
    <w:rsid w:val="001E1D84"/>
    <w:rsid w:val="001E1FB1"/>
    <w:rsid w:val="001E1FCC"/>
    <w:rsid w:val="001E2014"/>
    <w:rsid w:val="001E2029"/>
    <w:rsid w:val="001E20CC"/>
    <w:rsid w:val="001E219B"/>
    <w:rsid w:val="001E2540"/>
    <w:rsid w:val="001E26A1"/>
    <w:rsid w:val="001E26C9"/>
    <w:rsid w:val="001E2846"/>
    <w:rsid w:val="001E2A50"/>
    <w:rsid w:val="001E2C61"/>
    <w:rsid w:val="001E2EA1"/>
    <w:rsid w:val="001E2EB3"/>
    <w:rsid w:val="001E2F28"/>
    <w:rsid w:val="001E2FD3"/>
    <w:rsid w:val="001E3031"/>
    <w:rsid w:val="001E30B3"/>
    <w:rsid w:val="001E3483"/>
    <w:rsid w:val="001E35E0"/>
    <w:rsid w:val="001E37A6"/>
    <w:rsid w:val="001E3AF4"/>
    <w:rsid w:val="001E3BE8"/>
    <w:rsid w:val="001E3C29"/>
    <w:rsid w:val="001E3C82"/>
    <w:rsid w:val="001E3ECD"/>
    <w:rsid w:val="001E4137"/>
    <w:rsid w:val="001E423A"/>
    <w:rsid w:val="001E4252"/>
    <w:rsid w:val="001E43E9"/>
    <w:rsid w:val="001E444E"/>
    <w:rsid w:val="001E44A3"/>
    <w:rsid w:val="001E4589"/>
    <w:rsid w:val="001E477A"/>
    <w:rsid w:val="001E47FE"/>
    <w:rsid w:val="001E49EC"/>
    <w:rsid w:val="001E4A8E"/>
    <w:rsid w:val="001E4C0B"/>
    <w:rsid w:val="001E4C1B"/>
    <w:rsid w:val="001E4EAF"/>
    <w:rsid w:val="001E4EF5"/>
    <w:rsid w:val="001E4FE8"/>
    <w:rsid w:val="001E505A"/>
    <w:rsid w:val="001E50A6"/>
    <w:rsid w:val="001E50A8"/>
    <w:rsid w:val="001E5171"/>
    <w:rsid w:val="001E51A3"/>
    <w:rsid w:val="001E51AB"/>
    <w:rsid w:val="001E5435"/>
    <w:rsid w:val="001E5688"/>
    <w:rsid w:val="001E5841"/>
    <w:rsid w:val="001E588E"/>
    <w:rsid w:val="001E58B4"/>
    <w:rsid w:val="001E5BC1"/>
    <w:rsid w:val="001E5CDA"/>
    <w:rsid w:val="001E5DAA"/>
    <w:rsid w:val="001E5DBC"/>
    <w:rsid w:val="001E5E77"/>
    <w:rsid w:val="001E5E9E"/>
    <w:rsid w:val="001E5F69"/>
    <w:rsid w:val="001E609B"/>
    <w:rsid w:val="001E60FF"/>
    <w:rsid w:val="001E61BD"/>
    <w:rsid w:val="001E62E1"/>
    <w:rsid w:val="001E6317"/>
    <w:rsid w:val="001E6358"/>
    <w:rsid w:val="001E6401"/>
    <w:rsid w:val="001E6696"/>
    <w:rsid w:val="001E6935"/>
    <w:rsid w:val="001E6A81"/>
    <w:rsid w:val="001E6ACA"/>
    <w:rsid w:val="001E6AD9"/>
    <w:rsid w:val="001E6CB7"/>
    <w:rsid w:val="001E716D"/>
    <w:rsid w:val="001E7204"/>
    <w:rsid w:val="001E7355"/>
    <w:rsid w:val="001E73DD"/>
    <w:rsid w:val="001E7517"/>
    <w:rsid w:val="001E763C"/>
    <w:rsid w:val="001E7644"/>
    <w:rsid w:val="001E7768"/>
    <w:rsid w:val="001E78AE"/>
    <w:rsid w:val="001E7AE7"/>
    <w:rsid w:val="001E7B02"/>
    <w:rsid w:val="001E7CD5"/>
    <w:rsid w:val="001E7D92"/>
    <w:rsid w:val="001E7DB8"/>
    <w:rsid w:val="001E7E9E"/>
    <w:rsid w:val="001E7EE5"/>
    <w:rsid w:val="001E7F20"/>
    <w:rsid w:val="001E7F50"/>
    <w:rsid w:val="001E7F98"/>
    <w:rsid w:val="001F000C"/>
    <w:rsid w:val="001F0135"/>
    <w:rsid w:val="001F03F5"/>
    <w:rsid w:val="001F0404"/>
    <w:rsid w:val="001F047B"/>
    <w:rsid w:val="001F048F"/>
    <w:rsid w:val="001F0571"/>
    <w:rsid w:val="001F05B3"/>
    <w:rsid w:val="001F05B9"/>
    <w:rsid w:val="001F0648"/>
    <w:rsid w:val="001F0657"/>
    <w:rsid w:val="001F0762"/>
    <w:rsid w:val="001F0855"/>
    <w:rsid w:val="001F09C7"/>
    <w:rsid w:val="001F0B7E"/>
    <w:rsid w:val="001F0CD1"/>
    <w:rsid w:val="001F0E71"/>
    <w:rsid w:val="001F0F52"/>
    <w:rsid w:val="001F0FC4"/>
    <w:rsid w:val="001F111E"/>
    <w:rsid w:val="001F1140"/>
    <w:rsid w:val="001F11AA"/>
    <w:rsid w:val="001F12B0"/>
    <w:rsid w:val="001F14A9"/>
    <w:rsid w:val="001F14B3"/>
    <w:rsid w:val="001F150A"/>
    <w:rsid w:val="001F1512"/>
    <w:rsid w:val="001F15DB"/>
    <w:rsid w:val="001F164A"/>
    <w:rsid w:val="001F1678"/>
    <w:rsid w:val="001F1697"/>
    <w:rsid w:val="001F175A"/>
    <w:rsid w:val="001F178D"/>
    <w:rsid w:val="001F1958"/>
    <w:rsid w:val="001F1A8C"/>
    <w:rsid w:val="001F1AB4"/>
    <w:rsid w:val="001F1C21"/>
    <w:rsid w:val="001F1C45"/>
    <w:rsid w:val="001F1D3B"/>
    <w:rsid w:val="001F1F00"/>
    <w:rsid w:val="001F1F59"/>
    <w:rsid w:val="001F1F9A"/>
    <w:rsid w:val="001F20F1"/>
    <w:rsid w:val="001F2135"/>
    <w:rsid w:val="001F224D"/>
    <w:rsid w:val="001F23CB"/>
    <w:rsid w:val="001F24E9"/>
    <w:rsid w:val="001F24EE"/>
    <w:rsid w:val="001F2585"/>
    <w:rsid w:val="001F2802"/>
    <w:rsid w:val="001F283D"/>
    <w:rsid w:val="001F290E"/>
    <w:rsid w:val="001F2A36"/>
    <w:rsid w:val="001F2B84"/>
    <w:rsid w:val="001F2B97"/>
    <w:rsid w:val="001F2BEB"/>
    <w:rsid w:val="001F2BFB"/>
    <w:rsid w:val="001F2C76"/>
    <w:rsid w:val="001F2CE1"/>
    <w:rsid w:val="001F2CEF"/>
    <w:rsid w:val="001F2D44"/>
    <w:rsid w:val="001F2D78"/>
    <w:rsid w:val="001F2F0A"/>
    <w:rsid w:val="001F30CC"/>
    <w:rsid w:val="001F3378"/>
    <w:rsid w:val="001F33CA"/>
    <w:rsid w:val="001F3609"/>
    <w:rsid w:val="001F36DD"/>
    <w:rsid w:val="001F3739"/>
    <w:rsid w:val="001F37BF"/>
    <w:rsid w:val="001F391C"/>
    <w:rsid w:val="001F3965"/>
    <w:rsid w:val="001F3B59"/>
    <w:rsid w:val="001F3BA3"/>
    <w:rsid w:val="001F3BB7"/>
    <w:rsid w:val="001F3CCF"/>
    <w:rsid w:val="001F3D00"/>
    <w:rsid w:val="001F3E33"/>
    <w:rsid w:val="001F3E42"/>
    <w:rsid w:val="001F402D"/>
    <w:rsid w:val="001F4045"/>
    <w:rsid w:val="001F40F7"/>
    <w:rsid w:val="001F4239"/>
    <w:rsid w:val="001F42C7"/>
    <w:rsid w:val="001F448A"/>
    <w:rsid w:val="001F45AB"/>
    <w:rsid w:val="001F470C"/>
    <w:rsid w:val="001F4876"/>
    <w:rsid w:val="001F48AA"/>
    <w:rsid w:val="001F49C3"/>
    <w:rsid w:val="001F49EA"/>
    <w:rsid w:val="001F4B66"/>
    <w:rsid w:val="001F4C0C"/>
    <w:rsid w:val="001F4C47"/>
    <w:rsid w:val="001F4D72"/>
    <w:rsid w:val="001F4D7F"/>
    <w:rsid w:val="001F4DF9"/>
    <w:rsid w:val="001F4EB6"/>
    <w:rsid w:val="001F4F11"/>
    <w:rsid w:val="001F4F4F"/>
    <w:rsid w:val="001F4F52"/>
    <w:rsid w:val="001F5005"/>
    <w:rsid w:val="001F502A"/>
    <w:rsid w:val="001F5049"/>
    <w:rsid w:val="001F51C7"/>
    <w:rsid w:val="001F5224"/>
    <w:rsid w:val="001F52EC"/>
    <w:rsid w:val="001F5398"/>
    <w:rsid w:val="001F53E2"/>
    <w:rsid w:val="001F560F"/>
    <w:rsid w:val="001F5688"/>
    <w:rsid w:val="001F575A"/>
    <w:rsid w:val="001F5785"/>
    <w:rsid w:val="001F587D"/>
    <w:rsid w:val="001F5AB2"/>
    <w:rsid w:val="001F5B6B"/>
    <w:rsid w:val="001F5C3F"/>
    <w:rsid w:val="001F5CC9"/>
    <w:rsid w:val="001F5D16"/>
    <w:rsid w:val="001F5E0A"/>
    <w:rsid w:val="001F5E3E"/>
    <w:rsid w:val="001F5E55"/>
    <w:rsid w:val="001F5EA2"/>
    <w:rsid w:val="001F5F6C"/>
    <w:rsid w:val="001F5FC2"/>
    <w:rsid w:val="001F60C9"/>
    <w:rsid w:val="001F6226"/>
    <w:rsid w:val="001F643F"/>
    <w:rsid w:val="001F65CD"/>
    <w:rsid w:val="001F6940"/>
    <w:rsid w:val="001F6F95"/>
    <w:rsid w:val="001F70C7"/>
    <w:rsid w:val="001F70C9"/>
    <w:rsid w:val="001F73F9"/>
    <w:rsid w:val="001F74CB"/>
    <w:rsid w:val="001F753F"/>
    <w:rsid w:val="001F7762"/>
    <w:rsid w:val="001F7873"/>
    <w:rsid w:val="001F7898"/>
    <w:rsid w:val="001F78DB"/>
    <w:rsid w:val="001F7AE3"/>
    <w:rsid w:val="001F7BB9"/>
    <w:rsid w:val="001F7C5E"/>
    <w:rsid w:val="001F7C6E"/>
    <w:rsid w:val="001F7E86"/>
    <w:rsid w:val="001F7EB9"/>
    <w:rsid w:val="001F7EFA"/>
    <w:rsid w:val="001F7F71"/>
    <w:rsid w:val="001F7FE1"/>
    <w:rsid w:val="0020013E"/>
    <w:rsid w:val="002001A6"/>
    <w:rsid w:val="002002E6"/>
    <w:rsid w:val="00200518"/>
    <w:rsid w:val="00200642"/>
    <w:rsid w:val="002006A0"/>
    <w:rsid w:val="002006FE"/>
    <w:rsid w:val="00200753"/>
    <w:rsid w:val="00200993"/>
    <w:rsid w:val="00200A47"/>
    <w:rsid w:val="00200AB8"/>
    <w:rsid w:val="00200C96"/>
    <w:rsid w:val="00200CD0"/>
    <w:rsid w:val="00200CE2"/>
    <w:rsid w:val="00200E91"/>
    <w:rsid w:val="00201014"/>
    <w:rsid w:val="0020129E"/>
    <w:rsid w:val="00201392"/>
    <w:rsid w:val="00201419"/>
    <w:rsid w:val="002017C7"/>
    <w:rsid w:val="0020182C"/>
    <w:rsid w:val="0020190C"/>
    <w:rsid w:val="00201917"/>
    <w:rsid w:val="00201919"/>
    <w:rsid w:val="0020197A"/>
    <w:rsid w:val="002019DA"/>
    <w:rsid w:val="00201A4B"/>
    <w:rsid w:val="00201AAE"/>
    <w:rsid w:val="00201B75"/>
    <w:rsid w:val="00201BEF"/>
    <w:rsid w:val="00201CE2"/>
    <w:rsid w:val="00201E08"/>
    <w:rsid w:val="00201EDE"/>
    <w:rsid w:val="002020F8"/>
    <w:rsid w:val="00202356"/>
    <w:rsid w:val="002023DE"/>
    <w:rsid w:val="00202426"/>
    <w:rsid w:val="00202645"/>
    <w:rsid w:val="00202654"/>
    <w:rsid w:val="002026B0"/>
    <w:rsid w:val="002026F7"/>
    <w:rsid w:val="002027BD"/>
    <w:rsid w:val="002027CE"/>
    <w:rsid w:val="00202962"/>
    <w:rsid w:val="00202A31"/>
    <w:rsid w:val="00202A6F"/>
    <w:rsid w:val="00202B99"/>
    <w:rsid w:val="00202C43"/>
    <w:rsid w:val="00202C56"/>
    <w:rsid w:val="00202CF1"/>
    <w:rsid w:val="00202F8F"/>
    <w:rsid w:val="00203053"/>
    <w:rsid w:val="0020307A"/>
    <w:rsid w:val="0020334C"/>
    <w:rsid w:val="00203696"/>
    <w:rsid w:val="0020374F"/>
    <w:rsid w:val="0020375A"/>
    <w:rsid w:val="00203819"/>
    <w:rsid w:val="0020387C"/>
    <w:rsid w:val="002038A1"/>
    <w:rsid w:val="0020395F"/>
    <w:rsid w:val="00203A8E"/>
    <w:rsid w:val="00203C4B"/>
    <w:rsid w:val="00203C87"/>
    <w:rsid w:val="00203CF2"/>
    <w:rsid w:val="00203D7D"/>
    <w:rsid w:val="00203F4C"/>
    <w:rsid w:val="00203F8D"/>
    <w:rsid w:val="00203FD7"/>
    <w:rsid w:val="00204009"/>
    <w:rsid w:val="0020404D"/>
    <w:rsid w:val="00204173"/>
    <w:rsid w:val="0020447B"/>
    <w:rsid w:val="0020459B"/>
    <w:rsid w:val="002045FA"/>
    <w:rsid w:val="00204630"/>
    <w:rsid w:val="0020473C"/>
    <w:rsid w:val="00204802"/>
    <w:rsid w:val="0020488A"/>
    <w:rsid w:val="00204B14"/>
    <w:rsid w:val="00204B60"/>
    <w:rsid w:val="00204BE1"/>
    <w:rsid w:val="00204FC1"/>
    <w:rsid w:val="00204FE7"/>
    <w:rsid w:val="0020522C"/>
    <w:rsid w:val="002052BD"/>
    <w:rsid w:val="0020551E"/>
    <w:rsid w:val="0020562D"/>
    <w:rsid w:val="00205656"/>
    <w:rsid w:val="002056D4"/>
    <w:rsid w:val="002056FE"/>
    <w:rsid w:val="0020570C"/>
    <w:rsid w:val="00205836"/>
    <w:rsid w:val="00205847"/>
    <w:rsid w:val="00205887"/>
    <w:rsid w:val="00205A7F"/>
    <w:rsid w:val="00205ABF"/>
    <w:rsid w:val="00205B3F"/>
    <w:rsid w:val="00205BD1"/>
    <w:rsid w:val="00205C0E"/>
    <w:rsid w:val="00205CB5"/>
    <w:rsid w:val="00205D83"/>
    <w:rsid w:val="00205F07"/>
    <w:rsid w:val="00205F26"/>
    <w:rsid w:val="00205F2D"/>
    <w:rsid w:val="00205F52"/>
    <w:rsid w:val="00205F73"/>
    <w:rsid w:val="00206039"/>
    <w:rsid w:val="0020610B"/>
    <w:rsid w:val="002061E3"/>
    <w:rsid w:val="0020629F"/>
    <w:rsid w:val="002063FE"/>
    <w:rsid w:val="0020668F"/>
    <w:rsid w:val="00206723"/>
    <w:rsid w:val="00206790"/>
    <w:rsid w:val="00206879"/>
    <w:rsid w:val="002068A9"/>
    <w:rsid w:val="002068EF"/>
    <w:rsid w:val="00206A2A"/>
    <w:rsid w:val="00206AD5"/>
    <w:rsid w:val="00206BD2"/>
    <w:rsid w:val="00206D08"/>
    <w:rsid w:val="00206ECD"/>
    <w:rsid w:val="00206FCB"/>
    <w:rsid w:val="00207065"/>
    <w:rsid w:val="002070D7"/>
    <w:rsid w:val="0020713D"/>
    <w:rsid w:val="00207147"/>
    <w:rsid w:val="0020717E"/>
    <w:rsid w:val="0020748A"/>
    <w:rsid w:val="00207541"/>
    <w:rsid w:val="002075E6"/>
    <w:rsid w:val="00207775"/>
    <w:rsid w:val="00207779"/>
    <w:rsid w:val="002077AD"/>
    <w:rsid w:val="00207848"/>
    <w:rsid w:val="00207932"/>
    <w:rsid w:val="00207987"/>
    <w:rsid w:val="00207AFA"/>
    <w:rsid w:val="00207B46"/>
    <w:rsid w:val="00207BF5"/>
    <w:rsid w:val="00207C3C"/>
    <w:rsid w:val="00207DB3"/>
    <w:rsid w:val="00207FFD"/>
    <w:rsid w:val="0021000C"/>
    <w:rsid w:val="00210028"/>
    <w:rsid w:val="0021004D"/>
    <w:rsid w:val="0021023C"/>
    <w:rsid w:val="002102C4"/>
    <w:rsid w:val="00210320"/>
    <w:rsid w:val="0021034A"/>
    <w:rsid w:val="002104C8"/>
    <w:rsid w:val="002105A3"/>
    <w:rsid w:val="002105AD"/>
    <w:rsid w:val="002106EA"/>
    <w:rsid w:val="002107D2"/>
    <w:rsid w:val="002108AC"/>
    <w:rsid w:val="002109FE"/>
    <w:rsid w:val="00210A9C"/>
    <w:rsid w:val="00210B96"/>
    <w:rsid w:val="00210E31"/>
    <w:rsid w:val="002110BD"/>
    <w:rsid w:val="00211211"/>
    <w:rsid w:val="00211373"/>
    <w:rsid w:val="00211537"/>
    <w:rsid w:val="0021158A"/>
    <w:rsid w:val="00211594"/>
    <w:rsid w:val="0021166B"/>
    <w:rsid w:val="002116E8"/>
    <w:rsid w:val="00211831"/>
    <w:rsid w:val="00211885"/>
    <w:rsid w:val="00211A7E"/>
    <w:rsid w:val="00211B95"/>
    <w:rsid w:val="00211BAE"/>
    <w:rsid w:val="00211BB3"/>
    <w:rsid w:val="00211D13"/>
    <w:rsid w:val="00211E64"/>
    <w:rsid w:val="00211F8B"/>
    <w:rsid w:val="0021219E"/>
    <w:rsid w:val="0021242D"/>
    <w:rsid w:val="0021247A"/>
    <w:rsid w:val="002124CA"/>
    <w:rsid w:val="002125A9"/>
    <w:rsid w:val="002125C8"/>
    <w:rsid w:val="002125CC"/>
    <w:rsid w:val="002126BE"/>
    <w:rsid w:val="0021299C"/>
    <w:rsid w:val="00212AD6"/>
    <w:rsid w:val="00212B16"/>
    <w:rsid w:val="00212B68"/>
    <w:rsid w:val="00212C80"/>
    <w:rsid w:val="00212EFF"/>
    <w:rsid w:val="002130DF"/>
    <w:rsid w:val="00213192"/>
    <w:rsid w:val="002133D8"/>
    <w:rsid w:val="00213433"/>
    <w:rsid w:val="0021355E"/>
    <w:rsid w:val="00213651"/>
    <w:rsid w:val="00213788"/>
    <w:rsid w:val="00213790"/>
    <w:rsid w:val="0021387D"/>
    <w:rsid w:val="00213961"/>
    <w:rsid w:val="00213A2F"/>
    <w:rsid w:val="00213A65"/>
    <w:rsid w:val="00213AA2"/>
    <w:rsid w:val="00213B7A"/>
    <w:rsid w:val="00213DF8"/>
    <w:rsid w:val="00213E5F"/>
    <w:rsid w:val="00213F3E"/>
    <w:rsid w:val="00214052"/>
    <w:rsid w:val="0021405B"/>
    <w:rsid w:val="002143B4"/>
    <w:rsid w:val="002145C7"/>
    <w:rsid w:val="002145D3"/>
    <w:rsid w:val="002146FA"/>
    <w:rsid w:val="0021485F"/>
    <w:rsid w:val="002148B6"/>
    <w:rsid w:val="002148F2"/>
    <w:rsid w:val="0021496E"/>
    <w:rsid w:val="00214984"/>
    <w:rsid w:val="00214B21"/>
    <w:rsid w:val="00214BFC"/>
    <w:rsid w:val="00214CFB"/>
    <w:rsid w:val="00214D17"/>
    <w:rsid w:val="00214D7F"/>
    <w:rsid w:val="00214ED8"/>
    <w:rsid w:val="00215089"/>
    <w:rsid w:val="002152DC"/>
    <w:rsid w:val="00215519"/>
    <w:rsid w:val="00215735"/>
    <w:rsid w:val="002159D4"/>
    <w:rsid w:val="00215BF2"/>
    <w:rsid w:val="00215FCC"/>
    <w:rsid w:val="00216074"/>
    <w:rsid w:val="00216112"/>
    <w:rsid w:val="002161CF"/>
    <w:rsid w:val="00216266"/>
    <w:rsid w:val="002162A6"/>
    <w:rsid w:val="0021675E"/>
    <w:rsid w:val="002169B3"/>
    <w:rsid w:val="00216AFA"/>
    <w:rsid w:val="00216BC8"/>
    <w:rsid w:val="00216DA3"/>
    <w:rsid w:val="00217028"/>
    <w:rsid w:val="00217135"/>
    <w:rsid w:val="00217158"/>
    <w:rsid w:val="00217257"/>
    <w:rsid w:val="002172C0"/>
    <w:rsid w:val="002172FD"/>
    <w:rsid w:val="00217325"/>
    <w:rsid w:val="0021737D"/>
    <w:rsid w:val="002173ED"/>
    <w:rsid w:val="002173F1"/>
    <w:rsid w:val="00217457"/>
    <w:rsid w:val="0021755F"/>
    <w:rsid w:val="0021777F"/>
    <w:rsid w:val="0021780F"/>
    <w:rsid w:val="00217814"/>
    <w:rsid w:val="0021794E"/>
    <w:rsid w:val="002179EE"/>
    <w:rsid w:val="00217AD8"/>
    <w:rsid w:val="00217B21"/>
    <w:rsid w:val="00217B95"/>
    <w:rsid w:val="00217C2E"/>
    <w:rsid w:val="00217C77"/>
    <w:rsid w:val="00217D4E"/>
    <w:rsid w:val="00217E9F"/>
    <w:rsid w:val="00217FE7"/>
    <w:rsid w:val="00220048"/>
    <w:rsid w:val="0022016E"/>
    <w:rsid w:val="00220193"/>
    <w:rsid w:val="002203EF"/>
    <w:rsid w:val="002203F1"/>
    <w:rsid w:val="0022041E"/>
    <w:rsid w:val="00220500"/>
    <w:rsid w:val="00220569"/>
    <w:rsid w:val="002205EF"/>
    <w:rsid w:val="00220634"/>
    <w:rsid w:val="00220726"/>
    <w:rsid w:val="0022077E"/>
    <w:rsid w:val="00220822"/>
    <w:rsid w:val="0022090A"/>
    <w:rsid w:val="00220A3E"/>
    <w:rsid w:val="00220AAE"/>
    <w:rsid w:val="00220B7A"/>
    <w:rsid w:val="00220DC9"/>
    <w:rsid w:val="00220E02"/>
    <w:rsid w:val="00220E2E"/>
    <w:rsid w:val="00220EDD"/>
    <w:rsid w:val="00220EFD"/>
    <w:rsid w:val="002210F6"/>
    <w:rsid w:val="002211B7"/>
    <w:rsid w:val="0022126D"/>
    <w:rsid w:val="0022146B"/>
    <w:rsid w:val="0022153A"/>
    <w:rsid w:val="0022153D"/>
    <w:rsid w:val="002216BA"/>
    <w:rsid w:val="0022190D"/>
    <w:rsid w:val="002219ED"/>
    <w:rsid w:val="00221A22"/>
    <w:rsid w:val="00221AC6"/>
    <w:rsid w:val="00221C49"/>
    <w:rsid w:val="00221E40"/>
    <w:rsid w:val="00221EEE"/>
    <w:rsid w:val="00221F67"/>
    <w:rsid w:val="00221F8B"/>
    <w:rsid w:val="00222180"/>
    <w:rsid w:val="00222196"/>
    <w:rsid w:val="00222222"/>
    <w:rsid w:val="00222237"/>
    <w:rsid w:val="002224F7"/>
    <w:rsid w:val="002226B9"/>
    <w:rsid w:val="002228E3"/>
    <w:rsid w:val="00222919"/>
    <w:rsid w:val="0022292C"/>
    <w:rsid w:val="00222CFB"/>
    <w:rsid w:val="00222E91"/>
    <w:rsid w:val="00222E93"/>
    <w:rsid w:val="00222ED8"/>
    <w:rsid w:val="00222F10"/>
    <w:rsid w:val="00223197"/>
    <w:rsid w:val="002232D7"/>
    <w:rsid w:val="0022340F"/>
    <w:rsid w:val="00223551"/>
    <w:rsid w:val="0022394E"/>
    <w:rsid w:val="00223984"/>
    <w:rsid w:val="00223987"/>
    <w:rsid w:val="00223AB0"/>
    <w:rsid w:val="00223B0B"/>
    <w:rsid w:val="00223B63"/>
    <w:rsid w:val="00223EA3"/>
    <w:rsid w:val="002241A7"/>
    <w:rsid w:val="002241DD"/>
    <w:rsid w:val="002242C8"/>
    <w:rsid w:val="002243CB"/>
    <w:rsid w:val="00224468"/>
    <w:rsid w:val="0022463E"/>
    <w:rsid w:val="0022473E"/>
    <w:rsid w:val="0022495C"/>
    <w:rsid w:val="0022499E"/>
    <w:rsid w:val="002249C3"/>
    <w:rsid w:val="00224A13"/>
    <w:rsid w:val="00224A5C"/>
    <w:rsid w:val="00224C4B"/>
    <w:rsid w:val="00224E12"/>
    <w:rsid w:val="00224E58"/>
    <w:rsid w:val="00224EB9"/>
    <w:rsid w:val="00224EEE"/>
    <w:rsid w:val="00224F60"/>
    <w:rsid w:val="00225040"/>
    <w:rsid w:val="0022504D"/>
    <w:rsid w:val="002250E7"/>
    <w:rsid w:val="002251B6"/>
    <w:rsid w:val="0022539A"/>
    <w:rsid w:val="002253CD"/>
    <w:rsid w:val="002254D2"/>
    <w:rsid w:val="00225540"/>
    <w:rsid w:val="002255E1"/>
    <w:rsid w:val="0022560E"/>
    <w:rsid w:val="00225701"/>
    <w:rsid w:val="0022587F"/>
    <w:rsid w:val="0022588D"/>
    <w:rsid w:val="002258D7"/>
    <w:rsid w:val="002258E7"/>
    <w:rsid w:val="00225A3F"/>
    <w:rsid w:val="00225AF7"/>
    <w:rsid w:val="00225C04"/>
    <w:rsid w:val="0022608C"/>
    <w:rsid w:val="00226293"/>
    <w:rsid w:val="0022632E"/>
    <w:rsid w:val="00226558"/>
    <w:rsid w:val="0022655F"/>
    <w:rsid w:val="00226599"/>
    <w:rsid w:val="002265BD"/>
    <w:rsid w:val="002267CE"/>
    <w:rsid w:val="002267D6"/>
    <w:rsid w:val="00226829"/>
    <w:rsid w:val="002269A9"/>
    <w:rsid w:val="00226A59"/>
    <w:rsid w:val="00226EF6"/>
    <w:rsid w:val="00226FDD"/>
    <w:rsid w:val="002270F6"/>
    <w:rsid w:val="00227118"/>
    <w:rsid w:val="002271B1"/>
    <w:rsid w:val="002273C6"/>
    <w:rsid w:val="002273FB"/>
    <w:rsid w:val="00227478"/>
    <w:rsid w:val="002274BB"/>
    <w:rsid w:val="002274BF"/>
    <w:rsid w:val="00227566"/>
    <w:rsid w:val="00227661"/>
    <w:rsid w:val="002276FC"/>
    <w:rsid w:val="002279DF"/>
    <w:rsid w:val="002279FB"/>
    <w:rsid w:val="00227A7E"/>
    <w:rsid w:val="00227A82"/>
    <w:rsid w:val="00227DCA"/>
    <w:rsid w:val="00227E6A"/>
    <w:rsid w:val="00227E70"/>
    <w:rsid w:val="0023011B"/>
    <w:rsid w:val="00230144"/>
    <w:rsid w:val="0023014D"/>
    <w:rsid w:val="0023016B"/>
    <w:rsid w:val="0023023A"/>
    <w:rsid w:val="00230311"/>
    <w:rsid w:val="002304F4"/>
    <w:rsid w:val="002305D5"/>
    <w:rsid w:val="00230734"/>
    <w:rsid w:val="00230834"/>
    <w:rsid w:val="0023099F"/>
    <w:rsid w:val="002309C7"/>
    <w:rsid w:val="00230BA3"/>
    <w:rsid w:val="00230BA4"/>
    <w:rsid w:val="00230C15"/>
    <w:rsid w:val="00230DB1"/>
    <w:rsid w:val="00230DDE"/>
    <w:rsid w:val="00230DFE"/>
    <w:rsid w:val="00230E9D"/>
    <w:rsid w:val="00230FA7"/>
    <w:rsid w:val="0023100A"/>
    <w:rsid w:val="00231041"/>
    <w:rsid w:val="002310D6"/>
    <w:rsid w:val="002312AB"/>
    <w:rsid w:val="0023133A"/>
    <w:rsid w:val="002313FF"/>
    <w:rsid w:val="00231516"/>
    <w:rsid w:val="0023170E"/>
    <w:rsid w:val="0023175E"/>
    <w:rsid w:val="0023180C"/>
    <w:rsid w:val="00231852"/>
    <w:rsid w:val="00231868"/>
    <w:rsid w:val="002318A5"/>
    <w:rsid w:val="00231972"/>
    <w:rsid w:val="002319A7"/>
    <w:rsid w:val="00231AAC"/>
    <w:rsid w:val="00231E41"/>
    <w:rsid w:val="00231E69"/>
    <w:rsid w:val="00231EB3"/>
    <w:rsid w:val="00231F77"/>
    <w:rsid w:val="00232161"/>
    <w:rsid w:val="00232209"/>
    <w:rsid w:val="002322B2"/>
    <w:rsid w:val="00232384"/>
    <w:rsid w:val="002323B4"/>
    <w:rsid w:val="00232474"/>
    <w:rsid w:val="00232477"/>
    <w:rsid w:val="002324CE"/>
    <w:rsid w:val="002325B6"/>
    <w:rsid w:val="00232746"/>
    <w:rsid w:val="00232981"/>
    <w:rsid w:val="0023298F"/>
    <w:rsid w:val="002329FD"/>
    <w:rsid w:val="00232A73"/>
    <w:rsid w:val="00232AAC"/>
    <w:rsid w:val="00232B66"/>
    <w:rsid w:val="00232BAF"/>
    <w:rsid w:val="00232BF5"/>
    <w:rsid w:val="00232DAC"/>
    <w:rsid w:val="00232EA9"/>
    <w:rsid w:val="00232FDF"/>
    <w:rsid w:val="00232FE6"/>
    <w:rsid w:val="00233210"/>
    <w:rsid w:val="00233321"/>
    <w:rsid w:val="0023348F"/>
    <w:rsid w:val="00233514"/>
    <w:rsid w:val="0023353C"/>
    <w:rsid w:val="002335EB"/>
    <w:rsid w:val="0023378B"/>
    <w:rsid w:val="0023378C"/>
    <w:rsid w:val="00233819"/>
    <w:rsid w:val="00233907"/>
    <w:rsid w:val="00233941"/>
    <w:rsid w:val="0023395D"/>
    <w:rsid w:val="002339B7"/>
    <w:rsid w:val="00233AE4"/>
    <w:rsid w:val="00233B1E"/>
    <w:rsid w:val="00233B8B"/>
    <w:rsid w:val="00233B9E"/>
    <w:rsid w:val="00233C30"/>
    <w:rsid w:val="00233C73"/>
    <w:rsid w:val="00233CE4"/>
    <w:rsid w:val="00233CFB"/>
    <w:rsid w:val="00233D60"/>
    <w:rsid w:val="00233EA4"/>
    <w:rsid w:val="00233EEB"/>
    <w:rsid w:val="00234128"/>
    <w:rsid w:val="0023413A"/>
    <w:rsid w:val="00234295"/>
    <w:rsid w:val="002343A1"/>
    <w:rsid w:val="002344DE"/>
    <w:rsid w:val="00234542"/>
    <w:rsid w:val="0023457B"/>
    <w:rsid w:val="002345AD"/>
    <w:rsid w:val="002347A0"/>
    <w:rsid w:val="002347C5"/>
    <w:rsid w:val="00234939"/>
    <w:rsid w:val="00234A14"/>
    <w:rsid w:val="00234AC2"/>
    <w:rsid w:val="00234B56"/>
    <w:rsid w:val="00234CDC"/>
    <w:rsid w:val="00234D13"/>
    <w:rsid w:val="00234FCA"/>
    <w:rsid w:val="0023505C"/>
    <w:rsid w:val="002350D3"/>
    <w:rsid w:val="00235246"/>
    <w:rsid w:val="00235264"/>
    <w:rsid w:val="002354AF"/>
    <w:rsid w:val="00235533"/>
    <w:rsid w:val="00235572"/>
    <w:rsid w:val="002356F5"/>
    <w:rsid w:val="0023577C"/>
    <w:rsid w:val="00235856"/>
    <w:rsid w:val="00235A9C"/>
    <w:rsid w:val="00235B1F"/>
    <w:rsid w:val="00235B82"/>
    <w:rsid w:val="00235CBB"/>
    <w:rsid w:val="00235D53"/>
    <w:rsid w:val="00235D67"/>
    <w:rsid w:val="00235E3A"/>
    <w:rsid w:val="00235F20"/>
    <w:rsid w:val="002360C6"/>
    <w:rsid w:val="00236195"/>
    <w:rsid w:val="002361BE"/>
    <w:rsid w:val="002361D3"/>
    <w:rsid w:val="0023631F"/>
    <w:rsid w:val="00236322"/>
    <w:rsid w:val="00236394"/>
    <w:rsid w:val="00236546"/>
    <w:rsid w:val="00236679"/>
    <w:rsid w:val="002367CB"/>
    <w:rsid w:val="00236859"/>
    <w:rsid w:val="002369FE"/>
    <w:rsid w:val="00236B4B"/>
    <w:rsid w:val="00236BA4"/>
    <w:rsid w:val="00236BAE"/>
    <w:rsid w:val="00236BEB"/>
    <w:rsid w:val="00236C45"/>
    <w:rsid w:val="00236D12"/>
    <w:rsid w:val="00236F82"/>
    <w:rsid w:val="0023703E"/>
    <w:rsid w:val="00237188"/>
    <w:rsid w:val="0023720C"/>
    <w:rsid w:val="002372E1"/>
    <w:rsid w:val="002373A6"/>
    <w:rsid w:val="00237438"/>
    <w:rsid w:val="0023753E"/>
    <w:rsid w:val="002375D5"/>
    <w:rsid w:val="002376AA"/>
    <w:rsid w:val="0023770D"/>
    <w:rsid w:val="002378CA"/>
    <w:rsid w:val="0023799A"/>
    <w:rsid w:val="002379C9"/>
    <w:rsid w:val="00237A9E"/>
    <w:rsid w:val="00237AF2"/>
    <w:rsid w:val="00237C2B"/>
    <w:rsid w:val="00237C65"/>
    <w:rsid w:val="00237DE7"/>
    <w:rsid w:val="00237FC4"/>
    <w:rsid w:val="00237FF5"/>
    <w:rsid w:val="0024006B"/>
    <w:rsid w:val="002400BA"/>
    <w:rsid w:val="002402A6"/>
    <w:rsid w:val="002403A1"/>
    <w:rsid w:val="002403D8"/>
    <w:rsid w:val="0024046D"/>
    <w:rsid w:val="002405DC"/>
    <w:rsid w:val="00240654"/>
    <w:rsid w:val="0024070F"/>
    <w:rsid w:val="0024072E"/>
    <w:rsid w:val="0024075A"/>
    <w:rsid w:val="002407F4"/>
    <w:rsid w:val="0024083C"/>
    <w:rsid w:val="002408CD"/>
    <w:rsid w:val="00240A61"/>
    <w:rsid w:val="00240ACF"/>
    <w:rsid w:val="00240B94"/>
    <w:rsid w:val="00240CD2"/>
    <w:rsid w:val="00240EB2"/>
    <w:rsid w:val="00240F54"/>
    <w:rsid w:val="00240F5A"/>
    <w:rsid w:val="00241096"/>
    <w:rsid w:val="002410F9"/>
    <w:rsid w:val="002411A4"/>
    <w:rsid w:val="002412D3"/>
    <w:rsid w:val="002413CB"/>
    <w:rsid w:val="00241621"/>
    <w:rsid w:val="002416A4"/>
    <w:rsid w:val="0024182B"/>
    <w:rsid w:val="002418ED"/>
    <w:rsid w:val="00241964"/>
    <w:rsid w:val="00241A6A"/>
    <w:rsid w:val="00241A6E"/>
    <w:rsid w:val="00241B6B"/>
    <w:rsid w:val="00241BB3"/>
    <w:rsid w:val="00241C06"/>
    <w:rsid w:val="00241DD3"/>
    <w:rsid w:val="00241FF0"/>
    <w:rsid w:val="00241FF1"/>
    <w:rsid w:val="0024203A"/>
    <w:rsid w:val="00242090"/>
    <w:rsid w:val="002420C7"/>
    <w:rsid w:val="002421AF"/>
    <w:rsid w:val="0024225D"/>
    <w:rsid w:val="002422A6"/>
    <w:rsid w:val="002422AC"/>
    <w:rsid w:val="0024236B"/>
    <w:rsid w:val="00242513"/>
    <w:rsid w:val="00242531"/>
    <w:rsid w:val="00242742"/>
    <w:rsid w:val="0024276A"/>
    <w:rsid w:val="002428C8"/>
    <w:rsid w:val="0024294E"/>
    <w:rsid w:val="002429E6"/>
    <w:rsid w:val="00242A3A"/>
    <w:rsid w:val="00242BBD"/>
    <w:rsid w:val="00242BDC"/>
    <w:rsid w:val="00242CA9"/>
    <w:rsid w:val="00242CC3"/>
    <w:rsid w:val="00242D0C"/>
    <w:rsid w:val="00242D24"/>
    <w:rsid w:val="00242D9A"/>
    <w:rsid w:val="00242E41"/>
    <w:rsid w:val="00243241"/>
    <w:rsid w:val="00243290"/>
    <w:rsid w:val="00243461"/>
    <w:rsid w:val="00243572"/>
    <w:rsid w:val="002436B0"/>
    <w:rsid w:val="002437AD"/>
    <w:rsid w:val="00243877"/>
    <w:rsid w:val="0024389F"/>
    <w:rsid w:val="00243975"/>
    <w:rsid w:val="002439AA"/>
    <w:rsid w:val="002439AD"/>
    <w:rsid w:val="00243A46"/>
    <w:rsid w:val="00243AD4"/>
    <w:rsid w:val="00243BE9"/>
    <w:rsid w:val="00243D23"/>
    <w:rsid w:val="00243E4D"/>
    <w:rsid w:val="00243EAD"/>
    <w:rsid w:val="00244073"/>
    <w:rsid w:val="002440F5"/>
    <w:rsid w:val="002442EA"/>
    <w:rsid w:val="0024449B"/>
    <w:rsid w:val="002445AA"/>
    <w:rsid w:val="00244643"/>
    <w:rsid w:val="002446C6"/>
    <w:rsid w:val="0024470C"/>
    <w:rsid w:val="00244752"/>
    <w:rsid w:val="0024475C"/>
    <w:rsid w:val="00244791"/>
    <w:rsid w:val="002447C1"/>
    <w:rsid w:val="002447D0"/>
    <w:rsid w:val="00244806"/>
    <w:rsid w:val="002448D3"/>
    <w:rsid w:val="002449C1"/>
    <w:rsid w:val="00244A8A"/>
    <w:rsid w:val="00244C7B"/>
    <w:rsid w:val="00244D36"/>
    <w:rsid w:val="00244D73"/>
    <w:rsid w:val="00244DC7"/>
    <w:rsid w:val="00244E0E"/>
    <w:rsid w:val="00244E3F"/>
    <w:rsid w:val="00245006"/>
    <w:rsid w:val="00245074"/>
    <w:rsid w:val="00245127"/>
    <w:rsid w:val="0024525D"/>
    <w:rsid w:val="00245292"/>
    <w:rsid w:val="002454DD"/>
    <w:rsid w:val="00245512"/>
    <w:rsid w:val="002456C1"/>
    <w:rsid w:val="00245704"/>
    <w:rsid w:val="002457E7"/>
    <w:rsid w:val="0024596C"/>
    <w:rsid w:val="00245A82"/>
    <w:rsid w:val="00245F39"/>
    <w:rsid w:val="002462E2"/>
    <w:rsid w:val="00246344"/>
    <w:rsid w:val="00246392"/>
    <w:rsid w:val="002463E8"/>
    <w:rsid w:val="002464D2"/>
    <w:rsid w:val="00246517"/>
    <w:rsid w:val="00246580"/>
    <w:rsid w:val="00246778"/>
    <w:rsid w:val="0024686E"/>
    <w:rsid w:val="002468A1"/>
    <w:rsid w:val="002468B4"/>
    <w:rsid w:val="002468DA"/>
    <w:rsid w:val="00246916"/>
    <w:rsid w:val="00246949"/>
    <w:rsid w:val="002469BB"/>
    <w:rsid w:val="002469E7"/>
    <w:rsid w:val="00246A1A"/>
    <w:rsid w:val="00246A63"/>
    <w:rsid w:val="00246ADE"/>
    <w:rsid w:val="00246BC8"/>
    <w:rsid w:val="00246BDD"/>
    <w:rsid w:val="00246D04"/>
    <w:rsid w:val="00246D24"/>
    <w:rsid w:val="00246E31"/>
    <w:rsid w:val="00246E78"/>
    <w:rsid w:val="00246EB7"/>
    <w:rsid w:val="00246F24"/>
    <w:rsid w:val="00246FD8"/>
    <w:rsid w:val="002470D9"/>
    <w:rsid w:val="00247133"/>
    <w:rsid w:val="00247164"/>
    <w:rsid w:val="002472E7"/>
    <w:rsid w:val="00247405"/>
    <w:rsid w:val="00247446"/>
    <w:rsid w:val="0024747F"/>
    <w:rsid w:val="0024750E"/>
    <w:rsid w:val="00247554"/>
    <w:rsid w:val="00247888"/>
    <w:rsid w:val="0024797B"/>
    <w:rsid w:val="00247B3A"/>
    <w:rsid w:val="00247D5A"/>
    <w:rsid w:val="00249051"/>
    <w:rsid w:val="00250037"/>
    <w:rsid w:val="0025005F"/>
    <w:rsid w:val="0025008A"/>
    <w:rsid w:val="002500DB"/>
    <w:rsid w:val="00250110"/>
    <w:rsid w:val="0025035E"/>
    <w:rsid w:val="002503EE"/>
    <w:rsid w:val="002503F5"/>
    <w:rsid w:val="0025047C"/>
    <w:rsid w:val="002504DB"/>
    <w:rsid w:val="00250515"/>
    <w:rsid w:val="002505E1"/>
    <w:rsid w:val="0025068A"/>
    <w:rsid w:val="0025070D"/>
    <w:rsid w:val="0025073C"/>
    <w:rsid w:val="00250830"/>
    <w:rsid w:val="00250838"/>
    <w:rsid w:val="00250894"/>
    <w:rsid w:val="002509F2"/>
    <w:rsid w:val="00250A0E"/>
    <w:rsid w:val="00250A15"/>
    <w:rsid w:val="00250A27"/>
    <w:rsid w:val="00250C46"/>
    <w:rsid w:val="00250C5C"/>
    <w:rsid w:val="00250CD5"/>
    <w:rsid w:val="00250E34"/>
    <w:rsid w:val="00250E35"/>
    <w:rsid w:val="0025113C"/>
    <w:rsid w:val="00251498"/>
    <w:rsid w:val="002514EE"/>
    <w:rsid w:val="0025185B"/>
    <w:rsid w:val="00251889"/>
    <w:rsid w:val="0025188A"/>
    <w:rsid w:val="002518A8"/>
    <w:rsid w:val="002518D9"/>
    <w:rsid w:val="002519AF"/>
    <w:rsid w:val="00251A40"/>
    <w:rsid w:val="00251ADD"/>
    <w:rsid w:val="00251C61"/>
    <w:rsid w:val="00251CDB"/>
    <w:rsid w:val="00251E25"/>
    <w:rsid w:val="00251E50"/>
    <w:rsid w:val="00251F3F"/>
    <w:rsid w:val="0025205D"/>
    <w:rsid w:val="0025205E"/>
    <w:rsid w:val="002523DF"/>
    <w:rsid w:val="00252574"/>
    <w:rsid w:val="00252659"/>
    <w:rsid w:val="002527BE"/>
    <w:rsid w:val="002528A3"/>
    <w:rsid w:val="002528A7"/>
    <w:rsid w:val="00252999"/>
    <w:rsid w:val="00252BB8"/>
    <w:rsid w:val="00252BCA"/>
    <w:rsid w:val="00252CF0"/>
    <w:rsid w:val="00252D3C"/>
    <w:rsid w:val="00252F2C"/>
    <w:rsid w:val="002530E0"/>
    <w:rsid w:val="00253357"/>
    <w:rsid w:val="00253456"/>
    <w:rsid w:val="002537ED"/>
    <w:rsid w:val="002538E8"/>
    <w:rsid w:val="00253955"/>
    <w:rsid w:val="00253984"/>
    <w:rsid w:val="002539E5"/>
    <w:rsid w:val="002539E8"/>
    <w:rsid w:val="002539F1"/>
    <w:rsid w:val="00253CB9"/>
    <w:rsid w:val="00253CBA"/>
    <w:rsid w:val="00253CBD"/>
    <w:rsid w:val="002541DA"/>
    <w:rsid w:val="002543D7"/>
    <w:rsid w:val="00254693"/>
    <w:rsid w:val="00254714"/>
    <w:rsid w:val="0025471D"/>
    <w:rsid w:val="002547DA"/>
    <w:rsid w:val="00254814"/>
    <w:rsid w:val="00254856"/>
    <w:rsid w:val="002548A0"/>
    <w:rsid w:val="002549A0"/>
    <w:rsid w:val="00254A7B"/>
    <w:rsid w:val="00254C72"/>
    <w:rsid w:val="00254CDC"/>
    <w:rsid w:val="00254CF7"/>
    <w:rsid w:val="00254F43"/>
    <w:rsid w:val="00254FED"/>
    <w:rsid w:val="0025500C"/>
    <w:rsid w:val="00255250"/>
    <w:rsid w:val="002552F1"/>
    <w:rsid w:val="00255404"/>
    <w:rsid w:val="0025542D"/>
    <w:rsid w:val="00255495"/>
    <w:rsid w:val="002555C4"/>
    <w:rsid w:val="00255725"/>
    <w:rsid w:val="00255814"/>
    <w:rsid w:val="0025581D"/>
    <w:rsid w:val="0025592F"/>
    <w:rsid w:val="00255B22"/>
    <w:rsid w:val="00255D02"/>
    <w:rsid w:val="00255E87"/>
    <w:rsid w:val="002560F3"/>
    <w:rsid w:val="00256148"/>
    <w:rsid w:val="002562CD"/>
    <w:rsid w:val="002563F4"/>
    <w:rsid w:val="00256500"/>
    <w:rsid w:val="00256607"/>
    <w:rsid w:val="00256756"/>
    <w:rsid w:val="00256A31"/>
    <w:rsid w:val="00256BF6"/>
    <w:rsid w:val="00256BF7"/>
    <w:rsid w:val="00256C4A"/>
    <w:rsid w:val="00256E4E"/>
    <w:rsid w:val="00256FDB"/>
    <w:rsid w:val="002571F2"/>
    <w:rsid w:val="0025740A"/>
    <w:rsid w:val="00257459"/>
    <w:rsid w:val="00257491"/>
    <w:rsid w:val="002575FA"/>
    <w:rsid w:val="002578F0"/>
    <w:rsid w:val="0025795A"/>
    <w:rsid w:val="00257974"/>
    <w:rsid w:val="00257A67"/>
    <w:rsid w:val="00257B0A"/>
    <w:rsid w:val="00257B28"/>
    <w:rsid w:val="00257BC2"/>
    <w:rsid w:val="00257C17"/>
    <w:rsid w:val="00257C1D"/>
    <w:rsid w:val="00257CB6"/>
    <w:rsid w:val="00257E17"/>
    <w:rsid w:val="0025D52E"/>
    <w:rsid w:val="00260058"/>
    <w:rsid w:val="0026021E"/>
    <w:rsid w:val="00260351"/>
    <w:rsid w:val="00260358"/>
    <w:rsid w:val="00260466"/>
    <w:rsid w:val="00260510"/>
    <w:rsid w:val="0026052F"/>
    <w:rsid w:val="00260596"/>
    <w:rsid w:val="00260604"/>
    <w:rsid w:val="0026066B"/>
    <w:rsid w:val="002607CA"/>
    <w:rsid w:val="0026081C"/>
    <w:rsid w:val="002609BD"/>
    <w:rsid w:val="00260A22"/>
    <w:rsid w:val="00260A77"/>
    <w:rsid w:val="00260AD6"/>
    <w:rsid w:val="00260BE5"/>
    <w:rsid w:val="00261034"/>
    <w:rsid w:val="00261084"/>
    <w:rsid w:val="0026114A"/>
    <w:rsid w:val="00261225"/>
    <w:rsid w:val="0026127D"/>
    <w:rsid w:val="00261286"/>
    <w:rsid w:val="002612A5"/>
    <w:rsid w:val="002612F5"/>
    <w:rsid w:val="0026131D"/>
    <w:rsid w:val="00261387"/>
    <w:rsid w:val="00261638"/>
    <w:rsid w:val="00261668"/>
    <w:rsid w:val="00261714"/>
    <w:rsid w:val="002617A1"/>
    <w:rsid w:val="00261A1B"/>
    <w:rsid w:val="00261A78"/>
    <w:rsid w:val="00261AC3"/>
    <w:rsid w:val="00261BA3"/>
    <w:rsid w:val="00261C59"/>
    <w:rsid w:val="00261D5C"/>
    <w:rsid w:val="00261EAB"/>
    <w:rsid w:val="00261ED5"/>
    <w:rsid w:val="002621E0"/>
    <w:rsid w:val="0026225C"/>
    <w:rsid w:val="002625B6"/>
    <w:rsid w:val="002625D7"/>
    <w:rsid w:val="002625F7"/>
    <w:rsid w:val="002626AC"/>
    <w:rsid w:val="00262823"/>
    <w:rsid w:val="00262A9E"/>
    <w:rsid w:val="00262B86"/>
    <w:rsid w:val="00262B90"/>
    <w:rsid w:val="00262B9D"/>
    <w:rsid w:val="00262BCD"/>
    <w:rsid w:val="00262EFF"/>
    <w:rsid w:val="00262F9C"/>
    <w:rsid w:val="002633AC"/>
    <w:rsid w:val="00263476"/>
    <w:rsid w:val="002634C1"/>
    <w:rsid w:val="00263558"/>
    <w:rsid w:val="00263567"/>
    <w:rsid w:val="002635FB"/>
    <w:rsid w:val="0026380B"/>
    <w:rsid w:val="002638CE"/>
    <w:rsid w:val="002639E9"/>
    <w:rsid w:val="00263BA6"/>
    <w:rsid w:val="00263E1B"/>
    <w:rsid w:val="00263E9B"/>
    <w:rsid w:val="00263EA7"/>
    <w:rsid w:val="0026402E"/>
    <w:rsid w:val="00264092"/>
    <w:rsid w:val="002640B6"/>
    <w:rsid w:val="002643DF"/>
    <w:rsid w:val="00264423"/>
    <w:rsid w:val="0026468A"/>
    <w:rsid w:val="0026494F"/>
    <w:rsid w:val="00264CFB"/>
    <w:rsid w:val="00264D24"/>
    <w:rsid w:val="00264E6A"/>
    <w:rsid w:val="00264ED6"/>
    <w:rsid w:val="00264FF3"/>
    <w:rsid w:val="0026506F"/>
    <w:rsid w:val="0026512C"/>
    <w:rsid w:val="002651B7"/>
    <w:rsid w:val="00265257"/>
    <w:rsid w:val="00265363"/>
    <w:rsid w:val="0026543C"/>
    <w:rsid w:val="0026548C"/>
    <w:rsid w:val="002654C0"/>
    <w:rsid w:val="0026555D"/>
    <w:rsid w:val="002655EB"/>
    <w:rsid w:val="00265675"/>
    <w:rsid w:val="0026575B"/>
    <w:rsid w:val="0026580E"/>
    <w:rsid w:val="002659A4"/>
    <w:rsid w:val="00265BCC"/>
    <w:rsid w:val="00265C4B"/>
    <w:rsid w:val="00265DE6"/>
    <w:rsid w:val="00265F5F"/>
    <w:rsid w:val="002660D3"/>
    <w:rsid w:val="002661A1"/>
    <w:rsid w:val="002661DA"/>
    <w:rsid w:val="00266207"/>
    <w:rsid w:val="002662D0"/>
    <w:rsid w:val="0026636B"/>
    <w:rsid w:val="002663C2"/>
    <w:rsid w:val="0026643C"/>
    <w:rsid w:val="00266679"/>
    <w:rsid w:val="00266705"/>
    <w:rsid w:val="0026674F"/>
    <w:rsid w:val="00266785"/>
    <w:rsid w:val="0026678D"/>
    <w:rsid w:val="002667EF"/>
    <w:rsid w:val="0026684C"/>
    <w:rsid w:val="0026692A"/>
    <w:rsid w:val="002669CB"/>
    <w:rsid w:val="00266A47"/>
    <w:rsid w:val="00266A71"/>
    <w:rsid w:val="00266B9C"/>
    <w:rsid w:val="00266C16"/>
    <w:rsid w:val="00266C36"/>
    <w:rsid w:val="00266E0D"/>
    <w:rsid w:val="00266F6B"/>
    <w:rsid w:val="00266FB2"/>
    <w:rsid w:val="00266FF9"/>
    <w:rsid w:val="002670F0"/>
    <w:rsid w:val="0026710D"/>
    <w:rsid w:val="002671CE"/>
    <w:rsid w:val="002671E8"/>
    <w:rsid w:val="00267279"/>
    <w:rsid w:val="0026735A"/>
    <w:rsid w:val="00267372"/>
    <w:rsid w:val="002673B4"/>
    <w:rsid w:val="00267541"/>
    <w:rsid w:val="0026767D"/>
    <w:rsid w:val="002676CC"/>
    <w:rsid w:val="002676DF"/>
    <w:rsid w:val="002677E3"/>
    <w:rsid w:val="002678AB"/>
    <w:rsid w:val="0026790F"/>
    <w:rsid w:val="00267D26"/>
    <w:rsid w:val="00267E51"/>
    <w:rsid w:val="00267EA4"/>
    <w:rsid w:val="002705CD"/>
    <w:rsid w:val="00270667"/>
    <w:rsid w:val="00270680"/>
    <w:rsid w:val="00270734"/>
    <w:rsid w:val="002707B7"/>
    <w:rsid w:val="0027083B"/>
    <w:rsid w:val="0027088D"/>
    <w:rsid w:val="0027089B"/>
    <w:rsid w:val="0027089E"/>
    <w:rsid w:val="002708F8"/>
    <w:rsid w:val="00270970"/>
    <w:rsid w:val="00270A7A"/>
    <w:rsid w:val="00270B10"/>
    <w:rsid w:val="00270B6F"/>
    <w:rsid w:val="00270C22"/>
    <w:rsid w:val="00270C4F"/>
    <w:rsid w:val="00270CE0"/>
    <w:rsid w:val="00270CF6"/>
    <w:rsid w:val="00270EBD"/>
    <w:rsid w:val="00270EED"/>
    <w:rsid w:val="00270F04"/>
    <w:rsid w:val="00270F6D"/>
    <w:rsid w:val="00271039"/>
    <w:rsid w:val="0027106F"/>
    <w:rsid w:val="002710CD"/>
    <w:rsid w:val="0027128B"/>
    <w:rsid w:val="002713FA"/>
    <w:rsid w:val="00271400"/>
    <w:rsid w:val="00271531"/>
    <w:rsid w:val="00271763"/>
    <w:rsid w:val="002718B8"/>
    <w:rsid w:val="0027191C"/>
    <w:rsid w:val="00271A37"/>
    <w:rsid w:val="00271AE6"/>
    <w:rsid w:val="00271B2B"/>
    <w:rsid w:val="00271DA8"/>
    <w:rsid w:val="00271DAB"/>
    <w:rsid w:val="00271E4E"/>
    <w:rsid w:val="00271E5B"/>
    <w:rsid w:val="00271EC3"/>
    <w:rsid w:val="00271F99"/>
    <w:rsid w:val="00272058"/>
    <w:rsid w:val="00272101"/>
    <w:rsid w:val="00272176"/>
    <w:rsid w:val="002722BB"/>
    <w:rsid w:val="00272319"/>
    <w:rsid w:val="00272409"/>
    <w:rsid w:val="00272489"/>
    <w:rsid w:val="002724D5"/>
    <w:rsid w:val="00272537"/>
    <w:rsid w:val="0027264F"/>
    <w:rsid w:val="00272860"/>
    <w:rsid w:val="00272A52"/>
    <w:rsid w:val="00272CE4"/>
    <w:rsid w:val="00272E25"/>
    <w:rsid w:val="002730C3"/>
    <w:rsid w:val="002730FD"/>
    <w:rsid w:val="002731B4"/>
    <w:rsid w:val="002732A3"/>
    <w:rsid w:val="002732CA"/>
    <w:rsid w:val="002732D6"/>
    <w:rsid w:val="00273334"/>
    <w:rsid w:val="00273385"/>
    <w:rsid w:val="002733E9"/>
    <w:rsid w:val="00273487"/>
    <w:rsid w:val="00273561"/>
    <w:rsid w:val="002735C4"/>
    <w:rsid w:val="0027370C"/>
    <w:rsid w:val="002738CA"/>
    <w:rsid w:val="00273931"/>
    <w:rsid w:val="00273955"/>
    <w:rsid w:val="00273961"/>
    <w:rsid w:val="00273972"/>
    <w:rsid w:val="00273A28"/>
    <w:rsid w:val="00273CC6"/>
    <w:rsid w:val="00273D6A"/>
    <w:rsid w:val="00273D7A"/>
    <w:rsid w:val="00274106"/>
    <w:rsid w:val="00274434"/>
    <w:rsid w:val="002744E2"/>
    <w:rsid w:val="00274640"/>
    <w:rsid w:val="00274647"/>
    <w:rsid w:val="002746E5"/>
    <w:rsid w:val="002747F6"/>
    <w:rsid w:val="0027487F"/>
    <w:rsid w:val="00274936"/>
    <w:rsid w:val="00274AAC"/>
    <w:rsid w:val="00274AF9"/>
    <w:rsid w:val="00274B62"/>
    <w:rsid w:val="00274E06"/>
    <w:rsid w:val="00274EA3"/>
    <w:rsid w:val="002751FF"/>
    <w:rsid w:val="00275307"/>
    <w:rsid w:val="00275321"/>
    <w:rsid w:val="002754CC"/>
    <w:rsid w:val="0027565D"/>
    <w:rsid w:val="0027583D"/>
    <w:rsid w:val="00275896"/>
    <w:rsid w:val="002758A8"/>
    <w:rsid w:val="002758B8"/>
    <w:rsid w:val="002759C9"/>
    <w:rsid w:val="00275A35"/>
    <w:rsid w:val="00275A8D"/>
    <w:rsid w:val="00275AE2"/>
    <w:rsid w:val="00275B7B"/>
    <w:rsid w:val="00275BAE"/>
    <w:rsid w:val="00275BC9"/>
    <w:rsid w:val="00275BF1"/>
    <w:rsid w:val="00275C20"/>
    <w:rsid w:val="00275DF3"/>
    <w:rsid w:val="00275EBA"/>
    <w:rsid w:val="00275F24"/>
    <w:rsid w:val="0027609E"/>
    <w:rsid w:val="002760E6"/>
    <w:rsid w:val="002760F0"/>
    <w:rsid w:val="002761B9"/>
    <w:rsid w:val="00276284"/>
    <w:rsid w:val="00276448"/>
    <w:rsid w:val="0027676B"/>
    <w:rsid w:val="002767D7"/>
    <w:rsid w:val="002767DE"/>
    <w:rsid w:val="00276863"/>
    <w:rsid w:val="00276B5F"/>
    <w:rsid w:val="00276B81"/>
    <w:rsid w:val="00276C4D"/>
    <w:rsid w:val="00276E69"/>
    <w:rsid w:val="00276E9A"/>
    <w:rsid w:val="00276EA1"/>
    <w:rsid w:val="00276EB4"/>
    <w:rsid w:val="00276EBC"/>
    <w:rsid w:val="00276FA2"/>
    <w:rsid w:val="00277039"/>
    <w:rsid w:val="002770AC"/>
    <w:rsid w:val="00277176"/>
    <w:rsid w:val="0027727B"/>
    <w:rsid w:val="002773F4"/>
    <w:rsid w:val="00277622"/>
    <w:rsid w:val="00277A4C"/>
    <w:rsid w:val="00277E1D"/>
    <w:rsid w:val="00277EF7"/>
    <w:rsid w:val="00277F58"/>
    <w:rsid w:val="00277F66"/>
    <w:rsid w:val="002806E8"/>
    <w:rsid w:val="00280757"/>
    <w:rsid w:val="0028076A"/>
    <w:rsid w:val="002807A0"/>
    <w:rsid w:val="00280883"/>
    <w:rsid w:val="0028093C"/>
    <w:rsid w:val="00280961"/>
    <w:rsid w:val="00280A07"/>
    <w:rsid w:val="00280C8A"/>
    <w:rsid w:val="00280C8F"/>
    <w:rsid w:val="00280CA8"/>
    <w:rsid w:val="00280CF2"/>
    <w:rsid w:val="00280DB8"/>
    <w:rsid w:val="00280EAB"/>
    <w:rsid w:val="00280F5B"/>
    <w:rsid w:val="00281158"/>
    <w:rsid w:val="002813C6"/>
    <w:rsid w:val="0028142E"/>
    <w:rsid w:val="002815B8"/>
    <w:rsid w:val="002816D6"/>
    <w:rsid w:val="0028170D"/>
    <w:rsid w:val="0028184F"/>
    <w:rsid w:val="00281989"/>
    <w:rsid w:val="00281A24"/>
    <w:rsid w:val="00281B0B"/>
    <w:rsid w:val="00281B70"/>
    <w:rsid w:val="00281E0C"/>
    <w:rsid w:val="0028202A"/>
    <w:rsid w:val="00282056"/>
    <w:rsid w:val="00282059"/>
    <w:rsid w:val="002824E1"/>
    <w:rsid w:val="0028265F"/>
    <w:rsid w:val="002826CD"/>
    <w:rsid w:val="00282734"/>
    <w:rsid w:val="00282838"/>
    <w:rsid w:val="002828AF"/>
    <w:rsid w:val="002828B2"/>
    <w:rsid w:val="002828C1"/>
    <w:rsid w:val="00282944"/>
    <w:rsid w:val="00282A30"/>
    <w:rsid w:val="00282A9D"/>
    <w:rsid w:val="00282D00"/>
    <w:rsid w:val="00282D67"/>
    <w:rsid w:val="00282E0B"/>
    <w:rsid w:val="00282EA3"/>
    <w:rsid w:val="00282FBE"/>
    <w:rsid w:val="00283080"/>
    <w:rsid w:val="002830B2"/>
    <w:rsid w:val="002831A8"/>
    <w:rsid w:val="00283276"/>
    <w:rsid w:val="002832D5"/>
    <w:rsid w:val="0028348B"/>
    <w:rsid w:val="002835DF"/>
    <w:rsid w:val="00283659"/>
    <w:rsid w:val="00283895"/>
    <w:rsid w:val="002838EC"/>
    <w:rsid w:val="00283957"/>
    <w:rsid w:val="00283A91"/>
    <w:rsid w:val="00283B1B"/>
    <w:rsid w:val="00283D42"/>
    <w:rsid w:val="00283D46"/>
    <w:rsid w:val="00283E86"/>
    <w:rsid w:val="00283F6C"/>
    <w:rsid w:val="00283FC6"/>
    <w:rsid w:val="00284062"/>
    <w:rsid w:val="00284340"/>
    <w:rsid w:val="002843A7"/>
    <w:rsid w:val="0028445C"/>
    <w:rsid w:val="002845D1"/>
    <w:rsid w:val="002846AA"/>
    <w:rsid w:val="002846EC"/>
    <w:rsid w:val="00284708"/>
    <w:rsid w:val="0028476A"/>
    <w:rsid w:val="00284785"/>
    <w:rsid w:val="002848F6"/>
    <w:rsid w:val="00284921"/>
    <w:rsid w:val="00284A17"/>
    <w:rsid w:val="00284BB9"/>
    <w:rsid w:val="00284C4E"/>
    <w:rsid w:val="00284CEA"/>
    <w:rsid w:val="00284EB3"/>
    <w:rsid w:val="00284F09"/>
    <w:rsid w:val="00284F38"/>
    <w:rsid w:val="002850CD"/>
    <w:rsid w:val="002851E4"/>
    <w:rsid w:val="002851EB"/>
    <w:rsid w:val="00285258"/>
    <w:rsid w:val="0028547B"/>
    <w:rsid w:val="002854D8"/>
    <w:rsid w:val="00285531"/>
    <w:rsid w:val="00285720"/>
    <w:rsid w:val="0028580E"/>
    <w:rsid w:val="00285849"/>
    <w:rsid w:val="00285A81"/>
    <w:rsid w:val="00285A84"/>
    <w:rsid w:val="00285A95"/>
    <w:rsid w:val="00285C5B"/>
    <w:rsid w:val="00285C6F"/>
    <w:rsid w:val="00285CDE"/>
    <w:rsid w:val="00285F98"/>
    <w:rsid w:val="00285FD1"/>
    <w:rsid w:val="0028640E"/>
    <w:rsid w:val="0028644A"/>
    <w:rsid w:val="00286495"/>
    <w:rsid w:val="00286505"/>
    <w:rsid w:val="00286631"/>
    <w:rsid w:val="002867AD"/>
    <w:rsid w:val="00286831"/>
    <w:rsid w:val="0028690F"/>
    <w:rsid w:val="00286ABF"/>
    <w:rsid w:val="00286D23"/>
    <w:rsid w:val="00286D7B"/>
    <w:rsid w:val="00286D7C"/>
    <w:rsid w:val="00286F36"/>
    <w:rsid w:val="0028707E"/>
    <w:rsid w:val="002871D1"/>
    <w:rsid w:val="00287230"/>
    <w:rsid w:val="002872D2"/>
    <w:rsid w:val="00287722"/>
    <w:rsid w:val="00287875"/>
    <w:rsid w:val="002878D2"/>
    <w:rsid w:val="00287999"/>
    <w:rsid w:val="00287AAB"/>
    <w:rsid w:val="00287C40"/>
    <w:rsid w:val="00287D53"/>
    <w:rsid w:val="00287E0E"/>
    <w:rsid w:val="00287E29"/>
    <w:rsid w:val="00287ECA"/>
    <w:rsid w:val="0029014A"/>
    <w:rsid w:val="0029017C"/>
    <w:rsid w:val="00290210"/>
    <w:rsid w:val="00290215"/>
    <w:rsid w:val="002902E0"/>
    <w:rsid w:val="0029030C"/>
    <w:rsid w:val="002904E5"/>
    <w:rsid w:val="0029056B"/>
    <w:rsid w:val="00290665"/>
    <w:rsid w:val="0029080B"/>
    <w:rsid w:val="0029098B"/>
    <w:rsid w:val="00290C72"/>
    <w:rsid w:val="00290D3A"/>
    <w:rsid w:val="00290E49"/>
    <w:rsid w:val="00290EF0"/>
    <w:rsid w:val="00291018"/>
    <w:rsid w:val="00291021"/>
    <w:rsid w:val="002910D5"/>
    <w:rsid w:val="002911DC"/>
    <w:rsid w:val="00291449"/>
    <w:rsid w:val="002915AD"/>
    <w:rsid w:val="00291617"/>
    <w:rsid w:val="00291731"/>
    <w:rsid w:val="00291782"/>
    <w:rsid w:val="00291D0B"/>
    <w:rsid w:val="00291D25"/>
    <w:rsid w:val="00291D33"/>
    <w:rsid w:val="00291DA8"/>
    <w:rsid w:val="00291E2C"/>
    <w:rsid w:val="00291EFA"/>
    <w:rsid w:val="00292146"/>
    <w:rsid w:val="00292234"/>
    <w:rsid w:val="002922AE"/>
    <w:rsid w:val="0029234D"/>
    <w:rsid w:val="00292547"/>
    <w:rsid w:val="0029257F"/>
    <w:rsid w:val="002925B5"/>
    <w:rsid w:val="002926F3"/>
    <w:rsid w:val="00292783"/>
    <w:rsid w:val="00292877"/>
    <w:rsid w:val="00292AE8"/>
    <w:rsid w:val="00292BBA"/>
    <w:rsid w:val="00292E92"/>
    <w:rsid w:val="00292EA4"/>
    <w:rsid w:val="00292EFE"/>
    <w:rsid w:val="00293023"/>
    <w:rsid w:val="0029311E"/>
    <w:rsid w:val="00293163"/>
    <w:rsid w:val="00293282"/>
    <w:rsid w:val="002933A1"/>
    <w:rsid w:val="0029352F"/>
    <w:rsid w:val="0029353F"/>
    <w:rsid w:val="00293547"/>
    <w:rsid w:val="0029358D"/>
    <w:rsid w:val="00293590"/>
    <w:rsid w:val="00293683"/>
    <w:rsid w:val="0029372F"/>
    <w:rsid w:val="0029380D"/>
    <w:rsid w:val="00293860"/>
    <w:rsid w:val="002938D6"/>
    <w:rsid w:val="002938E1"/>
    <w:rsid w:val="00293913"/>
    <w:rsid w:val="002939AC"/>
    <w:rsid w:val="00293AB1"/>
    <w:rsid w:val="00293C1B"/>
    <w:rsid w:val="00293EB2"/>
    <w:rsid w:val="00293F5E"/>
    <w:rsid w:val="00294041"/>
    <w:rsid w:val="0029405F"/>
    <w:rsid w:val="00294113"/>
    <w:rsid w:val="002941F3"/>
    <w:rsid w:val="00294283"/>
    <w:rsid w:val="002943F6"/>
    <w:rsid w:val="00294647"/>
    <w:rsid w:val="00294675"/>
    <w:rsid w:val="00294688"/>
    <w:rsid w:val="00294801"/>
    <w:rsid w:val="0029485F"/>
    <w:rsid w:val="00294903"/>
    <w:rsid w:val="002949CD"/>
    <w:rsid w:val="00294A46"/>
    <w:rsid w:val="00294A59"/>
    <w:rsid w:val="00294A7A"/>
    <w:rsid w:val="00294C29"/>
    <w:rsid w:val="00294DED"/>
    <w:rsid w:val="00294E12"/>
    <w:rsid w:val="00294EB4"/>
    <w:rsid w:val="00294ED3"/>
    <w:rsid w:val="00294F39"/>
    <w:rsid w:val="002950E0"/>
    <w:rsid w:val="00295177"/>
    <w:rsid w:val="00295277"/>
    <w:rsid w:val="002952AA"/>
    <w:rsid w:val="002952E0"/>
    <w:rsid w:val="002953FE"/>
    <w:rsid w:val="0029548C"/>
    <w:rsid w:val="00295558"/>
    <w:rsid w:val="00295602"/>
    <w:rsid w:val="00295613"/>
    <w:rsid w:val="002956A8"/>
    <w:rsid w:val="00295854"/>
    <w:rsid w:val="00295AC4"/>
    <w:rsid w:val="00295B96"/>
    <w:rsid w:val="00295C47"/>
    <w:rsid w:val="00295E98"/>
    <w:rsid w:val="00295EC2"/>
    <w:rsid w:val="00295F84"/>
    <w:rsid w:val="00296098"/>
    <w:rsid w:val="00296099"/>
    <w:rsid w:val="0029620E"/>
    <w:rsid w:val="002964BF"/>
    <w:rsid w:val="002966A9"/>
    <w:rsid w:val="0029676D"/>
    <w:rsid w:val="002967A4"/>
    <w:rsid w:val="002968D2"/>
    <w:rsid w:val="002969FB"/>
    <w:rsid w:val="002969FD"/>
    <w:rsid w:val="00296AA8"/>
    <w:rsid w:val="00296AAF"/>
    <w:rsid w:val="00296AF2"/>
    <w:rsid w:val="00296BB5"/>
    <w:rsid w:val="00296C60"/>
    <w:rsid w:val="00296C66"/>
    <w:rsid w:val="00296C8B"/>
    <w:rsid w:val="00296DDF"/>
    <w:rsid w:val="00296EF8"/>
    <w:rsid w:val="00296FFD"/>
    <w:rsid w:val="00297112"/>
    <w:rsid w:val="0029724F"/>
    <w:rsid w:val="00297462"/>
    <w:rsid w:val="0029750F"/>
    <w:rsid w:val="00297514"/>
    <w:rsid w:val="002975B3"/>
    <w:rsid w:val="00297833"/>
    <w:rsid w:val="0029787E"/>
    <w:rsid w:val="00297881"/>
    <w:rsid w:val="002978D2"/>
    <w:rsid w:val="00297A33"/>
    <w:rsid w:val="00297AC8"/>
    <w:rsid w:val="00297C39"/>
    <w:rsid w:val="00297C4E"/>
    <w:rsid w:val="00297DA6"/>
    <w:rsid w:val="00297DC3"/>
    <w:rsid w:val="00297EA5"/>
    <w:rsid w:val="00297F9A"/>
    <w:rsid w:val="002A00B0"/>
    <w:rsid w:val="002A00B5"/>
    <w:rsid w:val="002A0132"/>
    <w:rsid w:val="002A03FB"/>
    <w:rsid w:val="002A0544"/>
    <w:rsid w:val="002A0563"/>
    <w:rsid w:val="002A060A"/>
    <w:rsid w:val="002A0635"/>
    <w:rsid w:val="002A06BA"/>
    <w:rsid w:val="002A06D9"/>
    <w:rsid w:val="002A07B8"/>
    <w:rsid w:val="002A083F"/>
    <w:rsid w:val="002A0E15"/>
    <w:rsid w:val="002A0E19"/>
    <w:rsid w:val="002A0E9C"/>
    <w:rsid w:val="002A0F9B"/>
    <w:rsid w:val="002A1054"/>
    <w:rsid w:val="002A1089"/>
    <w:rsid w:val="002A10F4"/>
    <w:rsid w:val="002A1343"/>
    <w:rsid w:val="002A15E2"/>
    <w:rsid w:val="002A167B"/>
    <w:rsid w:val="002A167E"/>
    <w:rsid w:val="002A17D9"/>
    <w:rsid w:val="002A17DE"/>
    <w:rsid w:val="002A18DC"/>
    <w:rsid w:val="002A19D9"/>
    <w:rsid w:val="002A1A4E"/>
    <w:rsid w:val="002A1AE5"/>
    <w:rsid w:val="002A1D1F"/>
    <w:rsid w:val="002A1D5D"/>
    <w:rsid w:val="002A1F06"/>
    <w:rsid w:val="002A213E"/>
    <w:rsid w:val="002A2176"/>
    <w:rsid w:val="002A2199"/>
    <w:rsid w:val="002A2224"/>
    <w:rsid w:val="002A22E3"/>
    <w:rsid w:val="002A258F"/>
    <w:rsid w:val="002A265E"/>
    <w:rsid w:val="002A26AE"/>
    <w:rsid w:val="002A28B4"/>
    <w:rsid w:val="002A29BF"/>
    <w:rsid w:val="002A2A56"/>
    <w:rsid w:val="002A2B8C"/>
    <w:rsid w:val="002A2D5A"/>
    <w:rsid w:val="002A2E92"/>
    <w:rsid w:val="002A2F73"/>
    <w:rsid w:val="002A2FF1"/>
    <w:rsid w:val="002A310F"/>
    <w:rsid w:val="002A323B"/>
    <w:rsid w:val="002A336F"/>
    <w:rsid w:val="002A3390"/>
    <w:rsid w:val="002A355E"/>
    <w:rsid w:val="002A356F"/>
    <w:rsid w:val="002A35CF"/>
    <w:rsid w:val="002A3656"/>
    <w:rsid w:val="002A3821"/>
    <w:rsid w:val="002A3987"/>
    <w:rsid w:val="002A39CE"/>
    <w:rsid w:val="002A3A41"/>
    <w:rsid w:val="002A3F42"/>
    <w:rsid w:val="002A3FA6"/>
    <w:rsid w:val="002A405D"/>
    <w:rsid w:val="002A40F4"/>
    <w:rsid w:val="002A411D"/>
    <w:rsid w:val="002A4302"/>
    <w:rsid w:val="002A4361"/>
    <w:rsid w:val="002A4560"/>
    <w:rsid w:val="002A475D"/>
    <w:rsid w:val="002A488E"/>
    <w:rsid w:val="002A4A6A"/>
    <w:rsid w:val="002A4AF5"/>
    <w:rsid w:val="002A4B55"/>
    <w:rsid w:val="002A4CEC"/>
    <w:rsid w:val="002A4D53"/>
    <w:rsid w:val="002A4DC6"/>
    <w:rsid w:val="002A4E0E"/>
    <w:rsid w:val="002A4E3B"/>
    <w:rsid w:val="002A4E5F"/>
    <w:rsid w:val="002A520B"/>
    <w:rsid w:val="002A52B0"/>
    <w:rsid w:val="002A530B"/>
    <w:rsid w:val="002A5337"/>
    <w:rsid w:val="002A53ED"/>
    <w:rsid w:val="002A547F"/>
    <w:rsid w:val="002A5612"/>
    <w:rsid w:val="002A5851"/>
    <w:rsid w:val="002A586B"/>
    <w:rsid w:val="002A58FE"/>
    <w:rsid w:val="002A59BA"/>
    <w:rsid w:val="002A5A5D"/>
    <w:rsid w:val="002A5B6A"/>
    <w:rsid w:val="002A5CC0"/>
    <w:rsid w:val="002A5CC7"/>
    <w:rsid w:val="002A5DAA"/>
    <w:rsid w:val="002A5E0A"/>
    <w:rsid w:val="002A5E96"/>
    <w:rsid w:val="002A5FFA"/>
    <w:rsid w:val="002A6384"/>
    <w:rsid w:val="002A646D"/>
    <w:rsid w:val="002A64A1"/>
    <w:rsid w:val="002A6503"/>
    <w:rsid w:val="002A6522"/>
    <w:rsid w:val="002A656A"/>
    <w:rsid w:val="002A659B"/>
    <w:rsid w:val="002A6652"/>
    <w:rsid w:val="002A6844"/>
    <w:rsid w:val="002A68BC"/>
    <w:rsid w:val="002A693C"/>
    <w:rsid w:val="002A6A9D"/>
    <w:rsid w:val="002A6B57"/>
    <w:rsid w:val="002A6C59"/>
    <w:rsid w:val="002A6C62"/>
    <w:rsid w:val="002A6C6B"/>
    <w:rsid w:val="002A6CB6"/>
    <w:rsid w:val="002A6E4B"/>
    <w:rsid w:val="002A70BD"/>
    <w:rsid w:val="002A7157"/>
    <w:rsid w:val="002A71D8"/>
    <w:rsid w:val="002A72C5"/>
    <w:rsid w:val="002A73A9"/>
    <w:rsid w:val="002A73D6"/>
    <w:rsid w:val="002A73F9"/>
    <w:rsid w:val="002A741A"/>
    <w:rsid w:val="002A767A"/>
    <w:rsid w:val="002A7682"/>
    <w:rsid w:val="002A76D1"/>
    <w:rsid w:val="002A785F"/>
    <w:rsid w:val="002A7883"/>
    <w:rsid w:val="002A7942"/>
    <w:rsid w:val="002A7983"/>
    <w:rsid w:val="002A7B0B"/>
    <w:rsid w:val="002A7DD9"/>
    <w:rsid w:val="002A7E55"/>
    <w:rsid w:val="002B00C1"/>
    <w:rsid w:val="002B0113"/>
    <w:rsid w:val="002B0181"/>
    <w:rsid w:val="002B01E7"/>
    <w:rsid w:val="002B03D3"/>
    <w:rsid w:val="002B052F"/>
    <w:rsid w:val="002B0532"/>
    <w:rsid w:val="002B092D"/>
    <w:rsid w:val="002B09DC"/>
    <w:rsid w:val="002B09FD"/>
    <w:rsid w:val="002B0A08"/>
    <w:rsid w:val="002B0B77"/>
    <w:rsid w:val="002B0BA9"/>
    <w:rsid w:val="002B0E7B"/>
    <w:rsid w:val="002B0EEE"/>
    <w:rsid w:val="002B0F9C"/>
    <w:rsid w:val="002B10B1"/>
    <w:rsid w:val="002B10BB"/>
    <w:rsid w:val="002B113A"/>
    <w:rsid w:val="002B116B"/>
    <w:rsid w:val="002B11F4"/>
    <w:rsid w:val="002B11FC"/>
    <w:rsid w:val="002B15EA"/>
    <w:rsid w:val="002B17D9"/>
    <w:rsid w:val="002B18AC"/>
    <w:rsid w:val="002B1905"/>
    <w:rsid w:val="002B1A69"/>
    <w:rsid w:val="002B1BA6"/>
    <w:rsid w:val="002B1CD6"/>
    <w:rsid w:val="002B1DDB"/>
    <w:rsid w:val="002B1DFF"/>
    <w:rsid w:val="002B1E9F"/>
    <w:rsid w:val="002B1F22"/>
    <w:rsid w:val="002B1FC9"/>
    <w:rsid w:val="002B20D7"/>
    <w:rsid w:val="002B21B5"/>
    <w:rsid w:val="002B21DE"/>
    <w:rsid w:val="002B25DB"/>
    <w:rsid w:val="002B25F8"/>
    <w:rsid w:val="002B2611"/>
    <w:rsid w:val="002B2647"/>
    <w:rsid w:val="002B264B"/>
    <w:rsid w:val="002B2672"/>
    <w:rsid w:val="002B2790"/>
    <w:rsid w:val="002B2861"/>
    <w:rsid w:val="002B2872"/>
    <w:rsid w:val="002B2A26"/>
    <w:rsid w:val="002B2A2B"/>
    <w:rsid w:val="002B2ACE"/>
    <w:rsid w:val="002B2AEA"/>
    <w:rsid w:val="002B2BDF"/>
    <w:rsid w:val="002B2C6D"/>
    <w:rsid w:val="002B2C82"/>
    <w:rsid w:val="002B2CBE"/>
    <w:rsid w:val="002B2D9A"/>
    <w:rsid w:val="002B2F2C"/>
    <w:rsid w:val="002B2FEA"/>
    <w:rsid w:val="002B3013"/>
    <w:rsid w:val="002B3061"/>
    <w:rsid w:val="002B31C6"/>
    <w:rsid w:val="002B331D"/>
    <w:rsid w:val="002B38D4"/>
    <w:rsid w:val="002B3AD5"/>
    <w:rsid w:val="002B3BE9"/>
    <w:rsid w:val="002B3D81"/>
    <w:rsid w:val="002B3D86"/>
    <w:rsid w:val="002B3DE6"/>
    <w:rsid w:val="002B3FC6"/>
    <w:rsid w:val="002B40D0"/>
    <w:rsid w:val="002B40D5"/>
    <w:rsid w:val="002B4199"/>
    <w:rsid w:val="002B4275"/>
    <w:rsid w:val="002B4354"/>
    <w:rsid w:val="002B4391"/>
    <w:rsid w:val="002B4539"/>
    <w:rsid w:val="002B4603"/>
    <w:rsid w:val="002B46BE"/>
    <w:rsid w:val="002B4A03"/>
    <w:rsid w:val="002B4A1B"/>
    <w:rsid w:val="002B4AFC"/>
    <w:rsid w:val="002B4B0C"/>
    <w:rsid w:val="002B4EAD"/>
    <w:rsid w:val="002B4F84"/>
    <w:rsid w:val="002B50D3"/>
    <w:rsid w:val="002B50F2"/>
    <w:rsid w:val="002B5233"/>
    <w:rsid w:val="002B544A"/>
    <w:rsid w:val="002B55B0"/>
    <w:rsid w:val="002B57F8"/>
    <w:rsid w:val="002B5946"/>
    <w:rsid w:val="002B594A"/>
    <w:rsid w:val="002B5996"/>
    <w:rsid w:val="002B5B89"/>
    <w:rsid w:val="002B5C1C"/>
    <w:rsid w:val="002B5C2F"/>
    <w:rsid w:val="002B5D6D"/>
    <w:rsid w:val="002B5D7E"/>
    <w:rsid w:val="002B5D85"/>
    <w:rsid w:val="002B5F05"/>
    <w:rsid w:val="002B5F32"/>
    <w:rsid w:val="002B605D"/>
    <w:rsid w:val="002B6287"/>
    <w:rsid w:val="002B641E"/>
    <w:rsid w:val="002B643A"/>
    <w:rsid w:val="002B655B"/>
    <w:rsid w:val="002B67BF"/>
    <w:rsid w:val="002B6AB5"/>
    <w:rsid w:val="002B6B52"/>
    <w:rsid w:val="002B6B60"/>
    <w:rsid w:val="002B6B74"/>
    <w:rsid w:val="002B6C50"/>
    <w:rsid w:val="002B6DC3"/>
    <w:rsid w:val="002B6ED7"/>
    <w:rsid w:val="002B6F25"/>
    <w:rsid w:val="002B6FF9"/>
    <w:rsid w:val="002B7005"/>
    <w:rsid w:val="002B70BE"/>
    <w:rsid w:val="002B7121"/>
    <w:rsid w:val="002B7128"/>
    <w:rsid w:val="002B71C7"/>
    <w:rsid w:val="002B727B"/>
    <w:rsid w:val="002B7348"/>
    <w:rsid w:val="002B7561"/>
    <w:rsid w:val="002B76B5"/>
    <w:rsid w:val="002B7815"/>
    <w:rsid w:val="002B78B8"/>
    <w:rsid w:val="002B7910"/>
    <w:rsid w:val="002B79F2"/>
    <w:rsid w:val="002B7A1E"/>
    <w:rsid w:val="002B7AA7"/>
    <w:rsid w:val="002B7BED"/>
    <w:rsid w:val="002B7C64"/>
    <w:rsid w:val="002B7C90"/>
    <w:rsid w:val="002B7D14"/>
    <w:rsid w:val="002B7D79"/>
    <w:rsid w:val="002B7FF0"/>
    <w:rsid w:val="002C0079"/>
    <w:rsid w:val="002C02BB"/>
    <w:rsid w:val="002C02EE"/>
    <w:rsid w:val="002C032A"/>
    <w:rsid w:val="002C03AC"/>
    <w:rsid w:val="002C0433"/>
    <w:rsid w:val="002C059D"/>
    <w:rsid w:val="002C05B5"/>
    <w:rsid w:val="002C070D"/>
    <w:rsid w:val="002C0782"/>
    <w:rsid w:val="002C07D0"/>
    <w:rsid w:val="002C07FC"/>
    <w:rsid w:val="002C085C"/>
    <w:rsid w:val="002C0C33"/>
    <w:rsid w:val="002C0D60"/>
    <w:rsid w:val="002C0F54"/>
    <w:rsid w:val="002C1025"/>
    <w:rsid w:val="002C1041"/>
    <w:rsid w:val="002C1068"/>
    <w:rsid w:val="002C117A"/>
    <w:rsid w:val="002C11BB"/>
    <w:rsid w:val="002C11E7"/>
    <w:rsid w:val="002C1328"/>
    <w:rsid w:val="002C1331"/>
    <w:rsid w:val="002C1359"/>
    <w:rsid w:val="002C15F0"/>
    <w:rsid w:val="002C1636"/>
    <w:rsid w:val="002C180C"/>
    <w:rsid w:val="002C198C"/>
    <w:rsid w:val="002C1A6D"/>
    <w:rsid w:val="002C1A81"/>
    <w:rsid w:val="002C1ABB"/>
    <w:rsid w:val="002C1D44"/>
    <w:rsid w:val="002C1E3F"/>
    <w:rsid w:val="002C1F3C"/>
    <w:rsid w:val="002C1F6A"/>
    <w:rsid w:val="002C205B"/>
    <w:rsid w:val="002C2073"/>
    <w:rsid w:val="002C20A8"/>
    <w:rsid w:val="002C211B"/>
    <w:rsid w:val="002C230E"/>
    <w:rsid w:val="002C2328"/>
    <w:rsid w:val="002C23AE"/>
    <w:rsid w:val="002C23C2"/>
    <w:rsid w:val="002C2484"/>
    <w:rsid w:val="002C248A"/>
    <w:rsid w:val="002C2518"/>
    <w:rsid w:val="002C253E"/>
    <w:rsid w:val="002C2621"/>
    <w:rsid w:val="002C296C"/>
    <w:rsid w:val="002C2A90"/>
    <w:rsid w:val="002C2B3C"/>
    <w:rsid w:val="002C2BDF"/>
    <w:rsid w:val="002C2C91"/>
    <w:rsid w:val="002C2C9D"/>
    <w:rsid w:val="002C2E6D"/>
    <w:rsid w:val="002C314C"/>
    <w:rsid w:val="002C32E2"/>
    <w:rsid w:val="002C3325"/>
    <w:rsid w:val="002C33A9"/>
    <w:rsid w:val="002C33AD"/>
    <w:rsid w:val="002C3449"/>
    <w:rsid w:val="002C34A5"/>
    <w:rsid w:val="002C34C0"/>
    <w:rsid w:val="002C34F3"/>
    <w:rsid w:val="002C3500"/>
    <w:rsid w:val="002C357A"/>
    <w:rsid w:val="002C35DB"/>
    <w:rsid w:val="002C368B"/>
    <w:rsid w:val="002C375A"/>
    <w:rsid w:val="002C3760"/>
    <w:rsid w:val="002C377C"/>
    <w:rsid w:val="002C3930"/>
    <w:rsid w:val="002C39FB"/>
    <w:rsid w:val="002C3AF1"/>
    <w:rsid w:val="002C3E6C"/>
    <w:rsid w:val="002C3EB0"/>
    <w:rsid w:val="002C3F31"/>
    <w:rsid w:val="002C41F1"/>
    <w:rsid w:val="002C42AB"/>
    <w:rsid w:val="002C42F6"/>
    <w:rsid w:val="002C4306"/>
    <w:rsid w:val="002C438F"/>
    <w:rsid w:val="002C43F6"/>
    <w:rsid w:val="002C44AA"/>
    <w:rsid w:val="002C4506"/>
    <w:rsid w:val="002C4577"/>
    <w:rsid w:val="002C4663"/>
    <w:rsid w:val="002C47A0"/>
    <w:rsid w:val="002C4805"/>
    <w:rsid w:val="002C490F"/>
    <w:rsid w:val="002C4995"/>
    <w:rsid w:val="002C49CA"/>
    <w:rsid w:val="002C4B2D"/>
    <w:rsid w:val="002C4BA0"/>
    <w:rsid w:val="002C4CED"/>
    <w:rsid w:val="002C4D2E"/>
    <w:rsid w:val="002C4E5E"/>
    <w:rsid w:val="002C4EE5"/>
    <w:rsid w:val="002C4EFE"/>
    <w:rsid w:val="002C4F66"/>
    <w:rsid w:val="002C5033"/>
    <w:rsid w:val="002C5201"/>
    <w:rsid w:val="002C531C"/>
    <w:rsid w:val="002C5356"/>
    <w:rsid w:val="002C548E"/>
    <w:rsid w:val="002C556D"/>
    <w:rsid w:val="002C55B4"/>
    <w:rsid w:val="002C5702"/>
    <w:rsid w:val="002C5831"/>
    <w:rsid w:val="002C58A5"/>
    <w:rsid w:val="002C5929"/>
    <w:rsid w:val="002C5B0D"/>
    <w:rsid w:val="002C5B51"/>
    <w:rsid w:val="002C5BDC"/>
    <w:rsid w:val="002C5C0B"/>
    <w:rsid w:val="002C5C6A"/>
    <w:rsid w:val="002C5C8D"/>
    <w:rsid w:val="002C5E35"/>
    <w:rsid w:val="002C5E45"/>
    <w:rsid w:val="002C5F93"/>
    <w:rsid w:val="002C5FB7"/>
    <w:rsid w:val="002C60C4"/>
    <w:rsid w:val="002C613C"/>
    <w:rsid w:val="002C6223"/>
    <w:rsid w:val="002C643A"/>
    <w:rsid w:val="002C658E"/>
    <w:rsid w:val="002C68F3"/>
    <w:rsid w:val="002C6A1A"/>
    <w:rsid w:val="002C6A8C"/>
    <w:rsid w:val="002C6B08"/>
    <w:rsid w:val="002C6B65"/>
    <w:rsid w:val="002C6D86"/>
    <w:rsid w:val="002C71C1"/>
    <w:rsid w:val="002C7241"/>
    <w:rsid w:val="002C72B6"/>
    <w:rsid w:val="002C744D"/>
    <w:rsid w:val="002C75A5"/>
    <w:rsid w:val="002C7655"/>
    <w:rsid w:val="002C7784"/>
    <w:rsid w:val="002C785B"/>
    <w:rsid w:val="002C796D"/>
    <w:rsid w:val="002C7A6B"/>
    <w:rsid w:val="002C7B44"/>
    <w:rsid w:val="002C7B4E"/>
    <w:rsid w:val="002C7B69"/>
    <w:rsid w:val="002C7BC6"/>
    <w:rsid w:val="002C7C68"/>
    <w:rsid w:val="002C7D16"/>
    <w:rsid w:val="002C7D38"/>
    <w:rsid w:val="002C7D7C"/>
    <w:rsid w:val="002C7DE7"/>
    <w:rsid w:val="002CA545"/>
    <w:rsid w:val="002D00A8"/>
    <w:rsid w:val="002D00E2"/>
    <w:rsid w:val="002D02E7"/>
    <w:rsid w:val="002D0346"/>
    <w:rsid w:val="002D0499"/>
    <w:rsid w:val="002D05A6"/>
    <w:rsid w:val="002D07B7"/>
    <w:rsid w:val="002D090C"/>
    <w:rsid w:val="002D0A40"/>
    <w:rsid w:val="002D0AC5"/>
    <w:rsid w:val="002D0CC3"/>
    <w:rsid w:val="002D0D1C"/>
    <w:rsid w:val="002D0D27"/>
    <w:rsid w:val="002D0F26"/>
    <w:rsid w:val="002D101B"/>
    <w:rsid w:val="002D10D9"/>
    <w:rsid w:val="002D13CA"/>
    <w:rsid w:val="002D163E"/>
    <w:rsid w:val="002D16CD"/>
    <w:rsid w:val="002D16D2"/>
    <w:rsid w:val="002D1752"/>
    <w:rsid w:val="002D1771"/>
    <w:rsid w:val="002D1868"/>
    <w:rsid w:val="002D18A3"/>
    <w:rsid w:val="002D1A22"/>
    <w:rsid w:val="002D1A30"/>
    <w:rsid w:val="002D1A34"/>
    <w:rsid w:val="002D1BA0"/>
    <w:rsid w:val="002D1C1C"/>
    <w:rsid w:val="002D1C84"/>
    <w:rsid w:val="002D1E30"/>
    <w:rsid w:val="002D1E3C"/>
    <w:rsid w:val="002D1E5E"/>
    <w:rsid w:val="002D2021"/>
    <w:rsid w:val="002D2096"/>
    <w:rsid w:val="002D21F6"/>
    <w:rsid w:val="002D2210"/>
    <w:rsid w:val="002D22B2"/>
    <w:rsid w:val="002D22BD"/>
    <w:rsid w:val="002D2414"/>
    <w:rsid w:val="002D2421"/>
    <w:rsid w:val="002D25E3"/>
    <w:rsid w:val="002D267C"/>
    <w:rsid w:val="002D26CE"/>
    <w:rsid w:val="002D2766"/>
    <w:rsid w:val="002D27B1"/>
    <w:rsid w:val="002D2A68"/>
    <w:rsid w:val="002D2B4B"/>
    <w:rsid w:val="002D2B5E"/>
    <w:rsid w:val="002D2CF8"/>
    <w:rsid w:val="002D2DEB"/>
    <w:rsid w:val="002D2E55"/>
    <w:rsid w:val="002D2E84"/>
    <w:rsid w:val="002D2F08"/>
    <w:rsid w:val="002D2F7E"/>
    <w:rsid w:val="002D2F94"/>
    <w:rsid w:val="002D305E"/>
    <w:rsid w:val="002D30A5"/>
    <w:rsid w:val="002D30C1"/>
    <w:rsid w:val="002D3241"/>
    <w:rsid w:val="002D3266"/>
    <w:rsid w:val="002D327D"/>
    <w:rsid w:val="002D32FC"/>
    <w:rsid w:val="002D3311"/>
    <w:rsid w:val="002D332F"/>
    <w:rsid w:val="002D3435"/>
    <w:rsid w:val="002D357B"/>
    <w:rsid w:val="002D364C"/>
    <w:rsid w:val="002D371F"/>
    <w:rsid w:val="002D393A"/>
    <w:rsid w:val="002D3946"/>
    <w:rsid w:val="002D3A32"/>
    <w:rsid w:val="002D3BF7"/>
    <w:rsid w:val="002D3C22"/>
    <w:rsid w:val="002D3CAC"/>
    <w:rsid w:val="002D3DBC"/>
    <w:rsid w:val="002D3E66"/>
    <w:rsid w:val="002D404D"/>
    <w:rsid w:val="002D4314"/>
    <w:rsid w:val="002D4328"/>
    <w:rsid w:val="002D43FD"/>
    <w:rsid w:val="002D47C7"/>
    <w:rsid w:val="002D47EE"/>
    <w:rsid w:val="002D48FD"/>
    <w:rsid w:val="002D4982"/>
    <w:rsid w:val="002D4A7B"/>
    <w:rsid w:val="002D4AD3"/>
    <w:rsid w:val="002D4B0A"/>
    <w:rsid w:val="002D4B6B"/>
    <w:rsid w:val="002D4E59"/>
    <w:rsid w:val="002D4EF0"/>
    <w:rsid w:val="002D4F53"/>
    <w:rsid w:val="002D502D"/>
    <w:rsid w:val="002D5038"/>
    <w:rsid w:val="002D506F"/>
    <w:rsid w:val="002D50A6"/>
    <w:rsid w:val="002D5130"/>
    <w:rsid w:val="002D5154"/>
    <w:rsid w:val="002D51A0"/>
    <w:rsid w:val="002D51CF"/>
    <w:rsid w:val="002D52FC"/>
    <w:rsid w:val="002D551C"/>
    <w:rsid w:val="002D5646"/>
    <w:rsid w:val="002D5694"/>
    <w:rsid w:val="002D589B"/>
    <w:rsid w:val="002D59E8"/>
    <w:rsid w:val="002D5ADA"/>
    <w:rsid w:val="002D5B4F"/>
    <w:rsid w:val="002D5C7F"/>
    <w:rsid w:val="002D5D3C"/>
    <w:rsid w:val="002D5D88"/>
    <w:rsid w:val="002D5E74"/>
    <w:rsid w:val="002D5F50"/>
    <w:rsid w:val="002D5F97"/>
    <w:rsid w:val="002D5FB0"/>
    <w:rsid w:val="002D60D2"/>
    <w:rsid w:val="002D618C"/>
    <w:rsid w:val="002D61DB"/>
    <w:rsid w:val="002D6297"/>
    <w:rsid w:val="002D62C8"/>
    <w:rsid w:val="002D63E8"/>
    <w:rsid w:val="002D6539"/>
    <w:rsid w:val="002D6815"/>
    <w:rsid w:val="002D6852"/>
    <w:rsid w:val="002D6BDF"/>
    <w:rsid w:val="002D6C36"/>
    <w:rsid w:val="002D6E46"/>
    <w:rsid w:val="002D6F22"/>
    <w:rsid w:val="002D6F3B"/>
    <w:rsid w:val="002D6F66"/>
    <w:rsid w:val="002D6FD1"/>
    <w:rsid w:val="002D715B"/>
    <w:rsid w:val="002D71B7"/>
    <w:rsid w:val="002D73A7"/>
    <w:rsid w:val="002D7574"/>
    <w:rsid w:val="002D770A"/>
    <w:rsid w:val="002D77AF"/>
    <w:rsid w:val="002D7830"/>
    <w:rsid w:val="002D78C6"/>
    <w:rsid w:val="002D78DF"/>
    <w:rsid w:val="002D7A83"/>
    <w:rsid w:val="002D7B78"/>
    <w:rsid w:val="002D7BB3"/>
    <w:rsid w:val="002D7DD9"/>
    <w:rsid w:val="002D7F26"/>
    <w:rsid w:val="002E0146"/>
    <w:rsid w:val="002E040B"/>
    <w:rsid w:val="002E05A8"/>
    <w:rsid w:val="002E05EB"/>
    <w:rsid w:val="002E08E2"/>
    <w:rsid w:val="002E0968"/>
    <w:rsid w:val="002E0A7B"/>
    <w:rsid w:val="002E0AE1"/>
    <w:rsid w:val="002E0C9E"/>
    <w:rsid w:val="002E0CBA"/>
    <w:rsid w:val="002E0E06"/>
    <w:rsid w:val="002E0F3D"/>
    <w:rsid w:val="002E0FB6"/>
    <w:rsid w:val="002E1240"/>
    <w:rsid w:val="002E12B8"/>
    <w:rsid w:val="002E1348"/>
    <w:rsid w:val="002E148A"/>
    <w:rsid w:val="002E14C1"/>
    <w:rsid w:val="002E159B"/>
    <w:rsid w:val="002E1660"/>
    <w:rsid w:val="002E1839"/>
    <w:rsid w:val="002E19EB"/>
    <w:rsid w:val="002E1ACF"/>
    <w:rsid w:val="002E1BD9"/>
    <w:rsid w:val="002E20B2"/>
    <w:rsid w:val="002E20E7"/>
    <w:rsid w:val="002E2101"/>
    <w:rsid w:val="002E21C0"/>
    <w:rsid w:val="002E21E4"/>
    <w:rsid w:val="002E2307"/>
    <w:rsid w:val="002E2378"/>
    <w:rsid w:val="002E2490"/>
    <w:rsid w:val="002E2531"/>
    <w:rsid w:val="002E2688"/>
    <w:rsid w:val="002E268C"/>
    <w:rsid w:val="002E2836"/>
    <w:rsid w:val="002E2881"/>
    <w:rsid w:val="002E2AAA"/>
    <w:rsid w:val="002E2BF6"/>
    <w:rsid w:val="002E2D91"/>
    <w:rsid w:val="002E2DD1"/>
    <w:rsid w:val="002E2DDF"/>
    <w:rsid w:val="002E2E11"/>
    <w:rsid w:val="002E2F45"/>
    <w:rsid w:val="002E3133"/>
    <w:rsid w:val="002E3162"/>
    <w:rsid w:val="002E317B"/>
    <w:rsid w:val="002E325D"/>
    <w:rsid w:val="002E32C9"/>
    <w:rsid w:val="002E32DF"/>
    <w:rsid w:val="002E32EC"/>
    <w:rsid w:val="002E3311"/>
    <w:rsid w:val="002E33C9"/>
    <w:rsid w:val="002E33E6"/>
    <w:rsid w:val="002E354B"/>
    <w:rsid w:val="002E3618"/>
    <w:rsid w:val="002E37B3"/>
    <w:rsid w:val="002E38D3"/>
    <w:rsid w:val="002E3931"/>
    <w:rsid w:val="002E3C43"/>
    <w:rsid w:val="002E3D51"/>
    <w:rsid w:val="002E3E0E"/>
    <w:rsid w:val="002E3F30"/>
    <w:rsid w:val="002E3FA4"/>
    <w:rsid w:val="002E4087"/>
    <w:rsid w:val="002E40A1"/>
    <w:rsid w:val="002E428E"/>
    <w:rsid w:val="002E42B3"/>
    <w:rsid w:val="002E42EF"/>
    <w:rsid w:val="002E4568"/>
    <w:rsid w:val="002E4576"/>
    <w:rsid w:val="002E45B7"/>
    <w:rsid w:val="002E4737"/>
    <w:rsid w:val="002E481B"/>
    <w:rsid w:val="002E48FF"/>
    <w:rsid w:val="002E4901"/>
    <w:rsid w:val="002E498E"/>
    <w:rsid w:val="002E49B0"/>
    <w:rsid w:val="002E4D1F"/>
    <w:rsid w:val="002E4E18"/>
    <w:rsid w:val="002E4E96"/>
    <w:rsid w:val="002E4EA6"/>
    <w:rsid w:val="002E4FBC"/>
    <w:rsid w:val="002E5021"/>
    <w:rsid w:val="002E503B"/>
    <w:rsid w:val="002E516B"/>
    <w:rsid w:val="002E5172"/>
    <w:rsid w:val="002E5516"/>
    <w:rsid w:val="002E56A8"/>
    <w:rsid w:val="002E56AF"/>
    <w:rsid w:val="002E573E"/>
    <w:rsid w:val="002E57A3"/>
    <w:rsid w:val="002E58B4"/>
    <w:rsid w:val="002E58DF"/>
    <w:rsid w:val="002E5A3C"/>
    <w:rsid w:val="002E5C9C"/>
    <w:rsid w:val="002E5CB0"/>
    <w:rsid w:val="002E5DBB"/>
    <w:rsid w:val="002E5E75"/>
    <w:rsid w:val="002E5EF5"/>
    <w:rsid w:val="002E5FB0"/>
    <w:rsid w:val="002E60F2"/>
    <w:rsid w:val="002E6204"/>
    <w:rsid w:val="002E62B1"/>
    <w:rsid w:val="002E62EF"/>
    <w:rsid w:val="002E636F"/>
    <w:rsid w:val="002E64D7"/>
    <w:rsid w:val="002E64FC"/>
    <w:rsid w:val="002E664B"/>
    <w:rsid w:val="002E6659"/>
    <w:rsid w:val="002E666C"/>
    <w:rsid w:val="002E669B"/>
    <w:rsid w:val="002E66AA"/>
    <w:rsid w:val="002E6805"/>
    <w:rsid w:val="002E6B31"/>
    <w:rsid w:val="002E6C2A"/>
    <w:rsid w:val="002E6C9E"/>
    <w:rsid w:val="002E709A"/>
    <w:rsid w:val="002E748E"/>
    <w:rsid w:val="002E750A"/>
    <w:rsid w:val="002E7752"/>
    <w:rsid w:val="002E792F"/>
    <w:rsid w:val="002E7968"/>
    <w:rsid w:val="002E7ADC"/>
    <w:rsid w:val="002E7AE9"/>
    <w:rsid w:val="002E7AF5"/>
    <w:rsid w:val="002E7B65"/>
    <w:rsid w:val="002E7C2E"/>
    <w:rsid w:val="002E7E35"/>
    <w:rsid w:val="002E7FBC"/>
    <w:rsid w:val="002E7FC5"/>
    <w:rsid w:val="002F002F"/>
    <w:rsid w:val="002F00A7"/>
    <w:rsid w:val="002F00B8"/>
    <w:rsid w:val="002F014E"/>
    <w:rsid w:val="002F0203"/>
    <w:rsid w:val="002F02B7"/>
    <w:rsid w:val="002F041F"/>
    <w:rsid w:val="002F046D"/>
    <w:rsid w:val="002F04A6"/>
    <w:rsid w:val="002F05BD"/>
    <w:rsid w:val="002F0674"/>
    <w:rsid w:val="002F0753"/>
    <w:rsid w:val="002F08E0"/>
    <w:rsid w:val="002F097D"/>
    <w:rsid w:val="002F0A2E"/>
    <w:rsid w:val="002F0B4A"/>
    <w:rsid w:val="002F0B96"/>
    <w:rsid w:val="002F0D63"/>
    <w:rsid w:val="002F0D89"/>
    <w:rsid w:val="002F0FA4"/>
    <w:rsid w:val="002F0FD7"/>
    <w:rsid w:val="002F1029"/>
    <w:rsid w:val="002F1078"/>
    <w:rsid w:val="002F10E5"/>
    <w:rsid w:val="002F11DD"/>
    <w:rsid w:val="002F11FD"/>
    <w:rsid w:val="002F147B"/>
    <w:rsid w:val="002F1584"/>
    <w:rsid w:val="002F16A1"/>
    <w:rsid w:val="002F16A5"/>
    <w:rsid w:val="002F1840"/>
    <w:rsid w:val="002F184F"/>
    <w:rsid w:val="002F196C"/>
    <w:rsid w:val="002F1AF5"/>
    <w:rsid w:val="002F1DA0"/>
    <w:rsid w:val="002F1DC7"/>
    <w:rsid w:val="002F1E37"/>
    <w:rsid w:val="002F1E70"/>
    <w:rsid w:val="002F1F16"/>
    <w:rsid w:val="002F2156"/>
    <w:rsid w:val="002F2163"/>
    <w:rsid w:val="002F2227"/>
    <w:rsid w:val="002F2325"/>
    <w:rsid w:val="002F23CF"/>
    <w:rsid w:val="002F23D3"/>
    <w:rsid w:val="002F245F"/>
    <w:rsid w:val="002F2481"/>
    <w:rsid w:val="002F25DB"/>
    <w:rsid w:val="002F265C"/>
    <w:rsid w:val="002F26E8"/>
    <w:rsid w:val="002F2749"/>
    <w:rsid w:val="002F2837"/>
    <w:rsid w:val="002F28CA"/>
    <w:rsid w:val="002F2960"/>
    <w:rsid w:val="002F2A3C"/>
    <w:rsid w:val="002F2A85"/>
    <w:rsid w:val="002F2AE7"/>
    <w:rsid w:val="002F2AFF"/>
    <w:rsid w:val="002F2B9F"/>
    <w:rsid w:val="002F307B"/>
    <w:rsid w:val="002F3210"/>
    <w:rsid w:val="002F3278"/>
    <w:rsid w:val="002F34A1"/>
    <w:rsid w:val="002F3512"/>
    <w:rsid w:val="002F3944"/>
    <w:rsid w:val="002F3AE6"/>
    <w:rsid w:val="002F3BEF"/>
    <w:rsid w:val="002F3E49"/>
    <w:rsid w:val="002F3E4A"/>
    <w:rsid w:val="002F40A6"/>
    <w:rsid w:val="002F422A"/>
    <w:rsid w:val="002F4382"/>
    <w:rsid w:val="002F45B5"/>
    <w:rsid w:val="002F4605"/>
    <w:rsid w:val="002F466B"/>
    <w:rsid w:val="002F468D"/>
    <w:rsid w:val="002F469E"/>
    <w:rsid w:val="002F46A2"/>
    <w:rsid w:val="002F46D9"/>
    <w:rsid w:val="002F4710"/>
    <w:rsid w:val="002F48A0"/>
    <w:rsid w:val="002F48CF"/>
    <w:rsid w:val="002F49D8"/>
    <w:rsid w:val="002F4A2B"/>
    <w:rsid w:val="002F4AB8"/>
    <w:rsid w:val="002F4B14"/>
    <w:rsid w:val="002F4B51"/>
    <w:rsid w:val="002F4BEF"/>
    <w:rsid w:val="002F4BF9"/>
    <w:rsid w:val="002F4D16"/>
    <w:rsid w:val="002F4F6F"/>
    <w:rsid w:val="002F4FE6"/>
    <w:rsid w:val="002F5110"/>
    <w:rsid w:val="002F5241"/>
    <w:rsid w:val="002F5255"/>
    <w:rsid w:val="002F52F8"/>
    <w:rsid w:val="002F53E0"/>
    <w:rsid w:val="002F57E8"/>
    <w:rsid w:val="002F5807"/>
    <w:rsid w:val="002F5868"/>
    <w:rsid w:val="002F5886"/>
    <w:rsid w:val="002F59A7"/>
    <w:rsid w:val="002F5A4D"/>
    <w:rsid w:val="002F5B3C"/>
    <w:rsid w:val="002F5B42"/>
    <w:rsid w:val="002F5B6D"/>
    <w:rsid w:val="002F5C0B"/>
    <w:rsid w:val="002F5D05"/>
    <w:rsid w:val="002F5F2A"/>
    <w:rsid w:val="002F5F45"/>
    <w:rsid w:val="002F6015"/>
    <w:rsid w:val="002F618C"/>
    <w:rsid w:val="002F6471"/>
    <w:rsid w:val="002F64B8"/>
    <w:rsid w:val="002F65D8"/>
    <w:rsid w:val="002F670E"/>
    <w:rsid w:val="002F67E5"/>
    <w:rsid w:val="002F6829"/>
    <w:rsid w:val="002F6834"/>
    <w:rsid w:val="002F697C"/>
    <w:rsid w:val="002F6B26"/>
    <w:rsid w:val="002F6B4E"/>
    <w:rsid w:val="002F6C02"/>
    <w:rsid w:val="002F6FA2"/>
    <w:rsid w:val="002F70D5"/>
    <w:rsid w:val="002F733B"/>
    <w:rsid w:val="002F751D"/>
    <w:rsid w:val="002F75FF"/>
    <w:rsid w:val="002F782A"/>
    <w:rsid w:val="002F7AD8"/>
    <w:rsid w:val="002F7AEC"/>
    <w:rsid w:val="002F7CFE"/>
    <w:rsid w:val="002F7D25"/>
    <w:rsid w:val="002F7DC4"/>
    <w:rsid w:val="002F7E2A"/>
    <w:rsid w:val="002F7F0B"/>
    <w:rsid w:val="002F7F6A"/>
    <w:rsid w:val="0030000D"/>
    <w:rsid w:val="003000D0"/>
    <w:rsid w:val="00300162"/>
    <w:rsid w:val="003003E5"/>
    <w:rsid w:val="003003E6"/>
    <w:rsid w:val="003003FC"/>
    <w:rsid w:val="0030049D"/>
    <w:rsid w:val="0030083D"/>
    <w:rsid w:val="0030091F"/>
    <w:rsid w:val="00300AC0"/>
    <w:rsid w:val="00300AE3"/>
    <w:rsid w:val="00300CCD"/>
    <w:rsid w:val="00300D66"/>
    <w:rsid w:val="00300E76"/>
    <w:rsid w:val="00300F46"/>
    <w:rsid w:val="00300F4A"/>
    <w:rsid w:val="003010B1"/>
    <w:rsid w:val="0030116C"/>
    <w:rsid w:val="00301196"/>
    <w:rsid w:val="003013FE"/>
    <w:rsid w:val="00301509"/>
    <w:rsid w:val="00301870"/>
    <w:rsid w:val="003018C8"/>
    <w:rsid w:val="0030197E"/>
    <w:rsid w:val="003019BF"/>
    <w:rsid w:val="003019F3"/>
    <w:rsid w:val="00301A01"/>
    <w:rsid w:val="00301A34"/>
    <w:rsid w:val="00301C1B"/>
    <w:rsid w:val="00301C82"/>
    <w:rsid w:val="00301CB7"/>
    <w:rsid w:val="00301CE0"/>
    <w:rsid w:val="00301E4C"/>
    <w:rsid w:val="00301E5F"/>
    <w:rsid w:val="00301FE5"/>
    <w:rsid w:val="0030204A"/>
    <w:rsid w:val="0030208C"/>
    <w:rsid w:val="00302268"/>
    <w:rsid w:val="003023B9"/>
    <w:rsid w:val="003026BD"/>
    <w:rsid w:val="003026EC"/>
    <w:rsid w:val="0030285F"/>
    <w:rsid w:val="003028FC"/>
    <w:rsid w:val="00302AC3"/>
    <w:rsid w:val="00302B0C"/>
    <w:rsid w:val="00302BAC"/>
    <w:rsid w:val="00302BF8"/>
    <w:rsid w:val="00302E83"/>
    <w:rsid w:val="00302F06"/>
    <w:rsid w:val="00303064"/>
    <w:rsid w:val="00303085"/>
    <w:rsid w:val="0030321A"/>
    <w:rsid w:val="00303282"/>
    <w:rsid w:val="003032BE"/>
    <w:rsid w:val="003032CB"/>
    <w:rsid w:val="00303372"/>
    <w:rsid w:val="00303439"/>
    <w:rsid w:val="00303470"/>
    <w:rsid w:val="003034B9"/>
    <w:rsid w:val="00303507"/>
    <w:rsid w:val="0030356C"/>
    <w:rsid w:val="003035C1"/>
    <w:rsid w:val="003036B9"/>
    <w:rsid w:val="00303AD9"/>
    <w:rsid w:val="00303BE5"/>
    <w:rsid w:val="00303D9F"/>
    <w:rsid w:val="00303E9F"/>
    <w:rsid w:val="0030406D"/>
    <w:rsid w:val="00304196"/>
    <w:rsid w:val="003041F6"/>
    <w:rsid w:val="0030426B"/>
    <w:rsid w:val="0030457B"/>
    <w:rsid w:val="0030462A"/>
    <w:rsid w:val="00304637"/>
    <w:rsid w:val="0030474D"/>
    <w:rsid w:val="0030485C"/>
    <w:rsid w:val="00304975"/>
    <w:rsid w:val="003049F4"/>
    <w:rsid w:val="00304CE8"/>
    <w:rsid w:val="0030501B"/>
    <w:rsid w:val="00305286"/>
    <w:rsid w:val="0030531C"/>
    <w:rsid w:val="0030549D"/>
    <w:rsid w:val="003054FF"/>
    <w:rsid w:val="00305556"/>
    <w:rsid w:val="003058D8"/>
    <w:rsid w:val="00305B0D"/>
    <w:rsid w:val="00305CB6"/>
    <w:rsid w:val="00305D22"/>
    <w:rsid w:val="00305DA9"/>
    <w:rsid w:val="00306032"/>
    <w:rsid w:val="00306093"/>
    <w:rsid w:val="003060C5"/>
    <w:rsid w:val="00306156"/>
    <w:rsid w:val="00306288"/>
    <w:rsid w:val="00306297"/>
    <w:rsid w:val="003064A4"/>
    <w:rsid w:val="003065F5"/>
    <w:rsid w:val="00306667"/>
    <w:rsid w:val="0030687C"/>
    <w:rsid w:val="003069D6"/>
    <w:rsid w:val="00306B8D"/>
    <w:rsid w:val="00306C23"/>
    <w:rsid w:val="00306D92"/>
    <w:rsid w:val="00306E28"/>
    <w:rsid w:val="00306EE1"/>
    <w:rsid w:val="00306F3F"/>
    <w:rsid w:val="00307057"/>
    <w:rsid w:val="003071B0"/>
    <w:rsid w:val="003071DA"/>
    <w:rsid w:val="0030730E"/>
    <w:rsid w:val="003074A9"/>
    <w:rsid w:val="0030750E"/>
    <w:rsid w:val="00307619"/>
    <w:rsid w:val="003076AB"/>
    <w:rsid w:val="003076DC"/>
    <w:rsid w:val="00307852"/>
    <w:rsid w:val="003079B6"/>
    <w:rsid w:val="003079D9"/>
    <w:rsid w:val="00307AF2"/>
    <w:rsid w:val="00307BD5"/>
    <w:rsid w:val="00307BE7"/>
    <w:rsid w:val="00307C01"/>
    <w:rsid w:val="00307C96"/>
    <w:rsid w:val="00307D45"/>
    <w:rsid w:val="00307E18"/>
    <w:rsid w:val="00307E8F"/>
    <w:rsid w:val="00307F79"/>
    <w:rsid w:val="00307FF0"/>
    <w:rsid w:val="0031000C"/>
    <w:rsid w:val="003100A8"/>
    <w:rsid w:val="0031013D"/>
    <w:rsid w:val="003103A1"/>
    <w:rsid w:val="0031043F"/>
    <w:rsid w:val="00310563"/>
    <w:rsid w:val="0031067C"/>
    <w:rsid w:val="0031071E"/>
    <w:rsid w:val="0031078A"/>
    <w:rsid w:val="00310942"/>
    <w:rsid w:val="00310965"/>
    <w:rsid w:val="00310A0C"/>
    <w:rsid w:val="00310AE3"/>
    <w:rsid w:val="00310B7A"/>
    <w:rsid w:val="00310F86"/>
    <w:rsid w:val="00311025"/>
    <w:rsid w:val="003110A4"/>
    <w:rsid w:val="0031113C"/>
    <w:rsid w:val="003113BE"/>
    <w:rsid w:val="00311436"/>
    <w:rsid w:val="003116E7"/>
    <w:rsid w:val="00311776"/>
    <w:rsid w:val="00311884"/>
    <w:rsid w:val="00311907"/>
    <w:rsid w:val="00311A65"/>
    <w:rsid w:val="00311BAA"/>
    <w:rsid w:val="00311DB8"/>
    <w:rsid w:val="00311E07"/>
    <w:rsid w:val="00311E8F"/>
    <w:rsid w:val="00311F70"/>
    <w:rsid w:val="00312118"/>
    <w:rsid w:val="00312242"/>
    <w:rsid w:val="00312347"/>
    <w:rsid w:val="003123F9"/>
    <w:rsid w:val="0031244D"/>
    <w:rsid w:val="003126B8"/>
    <w:rsid w:val="003126E6"/>
    <w:rsid w:val="0031288E"/>
    <w:rsid w:val="003129A0"/>
    <w:rsid w:val="00312A59"/>
    <w:rsid w:val="00312BB7"/>
    <w:rsid w:val="00312CD7"/>
    <w:rsid w:val="00312D2E"/>
    <w:rsid w:val="0031300C"/>
    <w:rsid w:val="00313067"/>
    <w:rsid w:val="00313074"/>
    <w:rsid w:val="00313145"/>
    <w:rsid w:val="00313324"/>
    <w:rsid w:val="003133A9"/>
    <w:rsid w:val="003133AD"/>
    <w:rsid w:val="003133E9"/>
    <w:rsid w:val="00313473"/>
    <w:rsid w:val="003135B8"/>
    <w:rsid w:val="003137D6"/>
    <w:rsid w:val="0031383B"/>
    <w:rsid w:val="00313A27"/>
    <w:rsid w:val="00313B01"/>
    <w:rsid w:val="00313B50"/>
    <w:rsid w:val="00313C1A"/>
    <w:rsid w:val="00313C51"/>
    <w:rsid w:val="00313CBA"/>
    <w:rsid w:val="00313D7B"/>
    <w:rsid w:val="00313E5C"/>
    <w:rsid w:val="00313E62"/>
    <w:rsid w:val="00313FC8"/>
    <w:rsid w:val="0031400A"/>
    <w:rsid w:val="0031400E"/>
    <w:rsid w:val="0031406B"/>
    <w:rsid w:val="0031424E"/>
    <w:rsid w:val="0031428D"/>
    <w:rsid w:val="00314474"/>
    <w:rsid w:val="0031452B"/>
    <w:rsid w:val="00314629"/>
    <w:rsid w:val="0031478E"/>
    <w:rsid w:val="00314805"/>
    <w:rsid w:val="00314875"/>
    <w:rsid w:val="0031487F"/>
    <w:rsid w:val="003148B1"/>
    <w:rsid w:val="003148B6"/>
    <w:rsid w:val="00314A94"/>
    <w:rsid w:val="00314B43"/>
    <w:rsid w:val="00314B71"/>
    <w:rsid w:val="00314CEF"/>
    <w:rsid w:val="00314D57"/>
    <w:rsid w:val="00314E58"/>
    <w:rsid w:val="00314EC4"/>
    <w:rsid w:val="00314F82"/>
    <w:rsid w:val="003150B0"/>
    <w:rsid w:val="00315346"/>
    <w:rsid w:val="0031557E"/>
    <w:rsid w:val="003155DE"/>
    <w:rsid w:val="00315658"/>
    <w:rsid w:val="00315672"/>
    <w:rsid w:val="003156B0"/>
    <w:rsid w:val="0031580F"/>
    <w:rsid w:val="0031591E"/>
    <w:rsid w:val="00315A38"/>
    <w:rsid w:val="00315B1E"/>
    <w:rsid w:val="00315CE4"/>
    <w:rsid w:val="00315CEC"/>
    <w:rsid w:val="00315D1B"/>
    <w:rsid w:val="00315E2D"/>
    <w:rsid w:val="0031606A"/>
    <w:rsid w:val="0031607E"/>
    <w:rsid w:val="003160FB"/>
    <w:rsid w:val="0031615E"/>
    <w:rsid w:val="00316255"/>
    <w:rsid w:val="0031629E"/>
    <w:rsid w:val="00316326"/>
    <w:rsid w:val="003163F4"/>
    <w:rsid w:val="00316593"/>
    <w:rsid w:val="003167BE"/>
    <w:rsid w:val="003169A3"/>
    <w:rsid w:val="003169B6"/>
    <w:rsid w:val="00316A1A"/>
    <w:rsid w:val="00316A39"/>
    <w:rsid w:val="00316A3F"/>
    <w:rsid w:val="00316A7F"/>
    <w:rsid w:val="00316C0B"/>
    <w:rsid w:val="00316C78"/>
    <w:rsid w:val="00316CB8"/>
    <w:rsid w:val="00316D88"/>
    <w:rsid w:val="00316F21"/>
    <w:rsid w:val="003170B2"/>
    <w:rsid w:val="003172F0"/>
    <w:rsid w:val="00317373"/>
    <w:rsid w:val="00317394"/>
    <w:rsid w:val="0031740A"/>
    <w:rsid w:val="00317470"/>
    <w:rsid w:val="00317498"/>
    <w:rsid w:val="0031753F"/>
    <w:rsid w:val="00317546"/>
    <w:rsid w:val="00317587"/>
    <w:rsid w:val="00317598"/>
    <w:rsid w:val="0031759A"/>
    <w:rsid w:val="0031760A"/>
    <w:rsid w:val="00317674"/>
    <w:rsid w:val="003178B1"/>
    <w:rsid w:val="00317AE5"/>
    <w:rsid w:val="00317B4D"/>
    <w:rsid w:val="00317B6F"/>
    <w:rsid w:val="00317E5B"/>
    <w:rsid w:val="00317F3C"/>
    <w:rsid w:val="00317F9D"/>
    <w:rsid w:val="003201EC"/>
    <w:rsid w:val="003201FC"/>
    <w:rsid w:val="00320297"/>
    <w:rsid w:val="0032042B"/>
    <w:rsid w:val="00320463"/>
    <w:rsid w:val="00320500"/>
    <w:rsid w:val="0032050A"/>
    <w:rsid w:val="00320631"/>
    <w:rsid w:val="0032074D"/>
    <w:rsid w:val="003207C1"/>
    <w:rsid w:val="0032080E"/>
    <w:rsid w:val="0032083C"/>
    <w:rsid w:val="003208A2"/>
    <w:rsid w:val="003208EF"/>
    <w:rsid w:val="00320A91"/>
    <w:rsid w:val="003211B8"/>
    <w:rsid w:val="003211C0"/>
    <w:rsid w:val="003211E4"/>
    <w:rsid w:val="003212D2"/>
    <w:rsid w:val="0032131E"/>
    <w:rsid w:val="003214C4"/>
    <w:rsid w:val="00321613"/>
    <w:rsid w:val="00321639"/>
    <w:rsid w:val="00321665"/>
    <w:rsid w:val="003216A1"/>
    <w:rsid w:val="003216B3"/>
    <w:rsid w:val="003217E2"/>
    <w:rsid w:val="0032182E"/>
    <w:rsid w:val="00321869"/>
    <w:rsid w:val="003218AB"/>
    <w:rsid w:val="00321A97"/>
    <w:rsid w:val="00321BCA"/>
    <w:rsid w:val="00321C73"/>
    <w:rsid w:val="00321CAB"/>
    <w:rsid w:val="00321D02"/>
    <w:rsid w:val="00321E7C"/>
    <w:rsid w:val="00321F1B"/>
    <w:rsid w:val="003220F4"/>
    <w:rsid w:val="00322108"/>
    <w:rsid w:val="003223D2"/>
    <w:rsid w:val="0032240A"/>
    <w:rsid w:val="0032247D"/>
    <w:rsid w:val="003224D3"/>
    <w:rsid w:val="00322540"/>
    <w:rsid w:val="00322632"/>
    <w:rsid w:val="0032269A"/>
    <w:rsid w:val="00322743"/>
    <w:rsid w:val="003227F6"/>
    <w:rsid w:val="00322886"/>
    <w:rsid w:val="00322908"/>
    <w:rsid w:val="0032294F"/>
    <w:rsid w:val="00322968"/>
    <w:rsid w:val="00322A3A"/>
    <w:rsid w:val="00322B61"/>
    <w:rsid w:val="00322C67"/>
    <w:rsid w:val="00322C6A"/>
    <w:rsid w:val="00322E0A"/>
    <w:rsid w:val="00322F92"/>
    <w:rsid w:val="0032311C"/>
    <w:rsid w:val="00323330"/>
    <w:rsid w:val="00323333"/>
    <w:rsid w:val="003233F0"/>
    <w:rsid w:val="003234DC"/>
    <w:rsid w:val="00323531"/>
    <w:rsid w:val="0032357E"/>
    <w:rsid w:val="00323639"/>
    <w:rsid w:val="00323651"/>
    <w:rsid w:val="0032384C"/>
    <w:rsid w:val="00323851"/>
    <w:rsid w:val="003238BC"/>
    <w:rsid w:val="00323C3D"/>
    <w:rsid w:val="00323C5D"/>
    <w:rsid w:val="00323E4B"/>
    <w:rsid w:val="00323EE1"/>
    <w:rsid w:val="00323EF9"/>
    <w:rsid w:val="00323FE5"/>
    <w:rsid w:val="0032400A"/>
    <w:rsid w:val="00324028"/>
    <w:rsid w:val="003240EF"/>
    <w:rsid w:val="003241C2"/>
    <w:rsid w:val="0032425C"/>
    <w:rsid w:val="00324409"/>
    <w:rsid w:val="0032457A"/>
    <w:rsid w:val="0032473A"/>
    <w:rsid w:val="003248A7"/>
    <w:rsid w:val="00324A4E"/>
    <w:rsid w:val="00324A6D"/>
    <w:rsid w:val="00324AD6"/>
    <w:rsid w:val="00324AF4"/>
    <w:rsid w:val="00324B61"/>
    <w:rsid w:val="00324B64"/>
    <w:rsid w:val="00324B98"/>
    <w:rsid w:val="00324DDE"/>
    <w:rsid w:val="00325089"/>
    <w:rsid w:val="003250C6"/>
    <w:rsid w:val="003250C8"/>
    <w:rsid w:val="003253C6"/>
    <w:rsid w:val="00325616"/>
    <w:rsid w:val="00325716"/>
    <w:rsid w:val="0032579F"/>
    <w:rsid w:val="003258A2"/>
    <w:rsid w:val="003258D4"/>
    <w:rsid w:val="00325931"/>
    <w:rsid w:val="00325F9D"/>
    <w:rsid w:val="0032612F"/>
    <w:rsid w:val="00326185"/>
    <w:rsid w:val="00326389"/>
    <w:rsid w:val="003263A2"/>
    <w:rsid w:val="003264DF"/>
    <w:rsid w:val="0032651C"/>
    <w:rsid w:val="0032657D"/>
    <w:rsid w:val="003265A6"/>
    <w:rsid w:val="003266F5"/>
    <w:rsid w:val="0032679F"/>
    <w:rsid w:val="0032683B"/>
    <w:rsid w:val="0032688B"/>
    <w:rsid w:val="0032689D"/>
    <w:rsid w:val="0032694A"/>
    <w:rsid w:val="00326B40"/>
    <w:rsid w:val="00326B6B"/>
    <w:rsid w:val="00326C8E"/>
    <w:rsid w:val="00326D2B"/>
    <w:rsid w:val="00326E5E"/>
    <w:rsid w:val="00326F39"/>
    <w:rsid w:val="00326FCD"/>
    <w:rsid w:val="00327027"/>
    <w:rsid w:val="00327276"/>
    <w:rsid w:val="003272CA"/>
    <w:rsid w:val="003272F1"/>
    <w:rsid w:val="003273E4"/>
    <w:rsid w:val="0032762A"/>
    <w:rsid w:val="00327722"/>
    <w:rsid w:val="0032785D"/>
    <w:rsid w:val="00327863"/>
    <w:rsid w:val="003278C9"/>
    <w:rsid w:val="00327A1A"/>
    <w:rsid w:val="00327D0B"/>
    <w:rsid w:val="00327D8C"/>
    <w:rsid w:val="00327FE2"/>
    <w:rsid w:val="003300C1"/>
    <w:rsid w:val="00330173"/>
    <w:rsid w:val="00330362"/>
    <w:rsid w:val="003304CA"/>
    <w:rsid w:val="0033052B"/>
    <w:rsid w:val="00330612"/>
    <w:rsid w:val="003307FF"/>
    <w:rsid w:val="00330959"/>
    <w:rsid w:val="00330963"/>
    <w:rsid w:val="00330971"/>
    <w:rsid w:val="00330A8B"/>
    <w:rsid w:val="00330B14"/>
    <w:rsid w:val="00330DC6"/>
    <w:rsid w:val="00331136"/>
    <w:rsid w:val="003311C3"/>
    <w:rsid w:val="003311F7"/>
    <w:rsid w:val="003312AD"/>
    <w:rsid w:val="00331498"/>
    <w:rsid w:val="0033153D"/>
    <w:rsid w:val="00331669"/>
    <w:rsid w:val="003316E1"/>
    <w:rsid w:val="00331936"/>
    <w:rsid w:val="00331A2E"/>
    <w:rsid w:val="00331A86"/>
    <w:rsid w:val="00331B64"/>
    <w:rsid w:val="00331BDE"/>
    <w:rsid w:val="00331C9E"/>
    <w:rsid w:val="00331DD8"/>
    <w:rsid w:val="00331E5C"/>
    <w:rsid w:val="00331ECA"/>
    <w:rsid w:val="00331FB6"/>
    <w:rsid w:val="00332525"/>
    <w:rsid w:val="0033267E"/>
    <w:rsid w:val="003327F9"/>
    <w:rsid w:val="00332935"/>
    <w:rsid w:val="00332BC9"/>
    <w:rsid w:val="00332F0E"/>
    <w:rsid w:val="00333088"/>
    <w:rsid w:val="003330DF"/>
    <w:rsid w:val="0033312C"/>
    <w:rsid w:val="00333703"/>
    <w:rsid w:val="0033378E"/>
    <w:rsid w:val="003339AD"/>
    <w:rsid w:val="00333AA7"/>
    <w:rsid w:val="00333B32"/>
    <w:rsid w:val="00333BDB"/>
    <w:rsid w:val="00333C38"/>
    <w:rsid w:val="00333D61"/>
    <w:rsid w:val="00333DB3"/>
    <w:rsid w:val="00333EC3"/>
    <w:rsid w:val="00333F2B"/>
    <w:rsid w:val="00333FB1"/>
    <w:rsid w:val="00333FC9"/>
    <w:rsid w:val="00334001"/>
    <w:rsid w:val="00334031"/>
    <w:rsid w:val="00334069"/>
    <w:rsid w:val="003340B5"/>
    <w:rsid w:val="00334195"/>
    <w:rsid w:val="003341DF"/>
    <w:rsid w:val="0033420C"/>
    <w:rsid w:val="00334575"/>
    <w:rsid w:val="003346A5"/>
    <w:rsid w:val="00334741"/>
    <w:rsid w:val="003349D2"/>
    <w:rsid w:val="00334AC4"/>
    <w:rsid w:val="00334AE4"/>
    <w:rsid w:val="00334C64"/>
    <w:rsid w:val="00334E35"/>
    <w:rsid w:val="00334EFC"/>
    <w:rsid w:val="00334F37"/>
    <w:rsid w:val="00334F79"/>
    <w:rsid w:val="0033506E"/>
    <w:rsid w:val="00335084"/>
    <w:rsid w:val="003351D0"/>
    <w:rsid w:val="00335201"/>
    <w:rsid w:val="00335449"/>
    <w:rsid w:val="00335454"/>
    <w:rsid w:val="0033571B"/>
    <w:rsid w:val="00335756"/>
    <w:rsid w:val="003359CF"/>
    <w:rsid w:val="00335B43"/>
    <w:rsid w:val="00335BD7"/>
    <w:rsid w:val="00335C56"/>
    <w:rsid w:val="00335CC3"/>
    <w:rsid w:val="00335E36"/>
    <w:rsid w:val="00335E86"/>
    <w:rsid w:val="00335F18"/>
    <w:rsid w:val="0033604B"/>
    <w:rsid w:val="00336069"/>
    <w:rsid w:val="00336091"/>
    <w:rsid w:val="003361DF"/>
    <w:rsid w:val="003361EA"/>
    <w:rsid w:val="003362B6"/>
    <w:rsid w:val="00336339"/>
    <w:rsid w:val="0033634A"/>
    <w:rsid w:val="00336414"/>
    <w:rsid w:val="0033641B"/>
    <w:rsid w:val="003364C3"/>
    <w:rsid w:val="003366E4"/>
    <w:rsid w:val="003367FD"/>
    <w:rsid w:val="00336857"/>
    <w:rsid w:val="00336ADC"/>
    <w:rsid w:val="00336B7C"/>
    <w:rsid w:val="00336C65"/>
    <w:rsid w:val="00336E9C"/>
    <w:rsid w:val="00336FB9"/>
    <w:rsid w:val="00337031"/>
    <w:rsid w:val="00337071"/>
    <w:rsid w:val="00337180"/>
    <w:rsid w:val="00337206"/>
    <w:rsid w:val="0033723D"/>
    <w:rsid w:val="00337341"/>
    <w:rsid w:val="003374BC"/>
    <w:rsid w:val="00337564"/>
    <w:rsid w:val="003376C9"/>
    <w:rsid w:val="0033772E"/>
    <w:rsid w:val="003377A5"/>
    <w:rsid w:val="0033781B"/>
    <w:rsid w:val="003378A6"/>
    <w:rsid w:val="00337D85"/>
    <w:rsid w:val="00337E33"/>
    <w:rsid w:val="00337EBE"/>
    <w:rsid w:val="00337FD4"/>
    <w:rsid w:val="00340068"/>
    <w:rsid w:val="00340104"/>
    <w:rsid w:val="0034014E"/>
    <w:rsid w:val="00340234"/>
    <w:rsid w:val="00340236"/>
    <w:rsid w:val="003402D6"/>
    <w:rsid w:val="003404E2"/>
    <w:rsid w:val="0034064E"/>
    <w:rsid w:val="00340872"/>
    <w:rsid w:val="00340897"/>
    <w:rsid w:val="003408AF"/>
    <w:rsid w:val="0034091A"/>
    <w:rsid w:val="003409D4"/>
    <w:rsid w:val="00340A20"/>
    <w:rsid w:val="00340A6B"/>
    <w:rsid w:val="00340B69"/>
    <w:rsid w:val="00340CB1"/>
    <w:rsid w:val="00340DD9"/>
    <w:rsid w:val="00340F7E"/>
    <w:rsid w:val="00341077"/>
    <w:rsid w:val="00341106"/>
    <w:rsid w:val="00341293"/>
    <w:rsid w:val="003412C7"/>
    <w:rsid w:val="00341622"/>
    <w:rsid w:val="0034163E"/>
    <w:rsid w:val="003416A5"/>
    <w:rsid w:val="003416A7"/>
    <w:rsid w:val="0034173D"/>
    <w:rsid w:val="0034190B"/>
    <w:rsid w:val="00341A27"/>
    <w:rsid w:val="00341B78"/>
    <w:rsid w:val="00341B84"/>
    <w:rsid w:val="00341C74"/>
    <w:rsid w:val="00341CF1"/>
    <w:rsid w:val="0034201D"/>
    <w:rsid w:val="0034239A"/>
    <w:rsid w:val="00342411"/>
    <w:rsid w:val="0034241E"/>
    <w:rsid w:val="00342492"/>
    <w:rsid w:val="00342552"/>
    <w:rsid w:val="003425ED"/>
    <w:rsid w:val="003425FC"/>
    <w:rsid w:val="0034287C"/>
    <w:rsid w:val="0034292E"/>
    <w:rsid w:val="00342B15"/>
    <w:rsid w:val="00342DEC"/>
    <w:rsid w:val="00342E70"/>
    <w:rsid w:val="00342F14"/>
    <w:rsid w:val="0034305C"/>
    <w:rsid w:val="00343087"/>
    <w:rsid w:val="00343134"/>
    <w:rsid w:val="003433D5"/>
    <w:rsid w:val="003433FA"/>
    <w:rsid w:val="00343414"/>
    <w:rsid w:val="00343628"/>
    <w:rsid w:val="0034386B"/>
    <w:rsid w:val="00343955"/>
    <w:rsid w:val="00343AB7"/>
    <w:rsid w:val="00343AB8"/>
    <w:rsid w:val="00343AFF"/>
    <w:rsid w:val="00343B13"/>
    <w:rsid w:val="00343B2C"/>
    <w:rsid w:val="00343C93"/>
    <w:rsid w:val="00343CD3"/>
    <w:rsid w:val="00343E4E"/>
    <w:rsid w:val="00343E72"/>
    <w:rsid w:val="0034401E"/>
    <w:rsid w:val="00344217"/>
    <w:rsid w:val="003442A5"/>
    <w:rsid w:val="003442D0"/>
    <w:rsid w:val="0034446E"/>
    <w:rsid w:val="00344556"/>
    <w:rsid w:val="0034455F"/>
    <w:rsid w:val="003448D3"/>
    <w:rsid w:val="003449AD"/>
    <w:rsid w:val="00344AC2"/>
    <w:rsid w:val="00344B6E"/>
    <w:rsid w:val="00344B8B"/>
    <w:rsid w:val="00344C17"/>
    <w:rsid w:val="00344C68"/>
    <w:rsid w:val="00344E3C"/>
    <w:rsid w:val="00344E9F"/>
    <w:rsid w:val="00344F3E"/>
    <w:rsid w:val="00344FC4"/>
    <w:rsid w:val="00345037"/>
    <w:rsid w:val="00345107"/>
    <w:rsid w:val="00345216"/>
    <w:rsid w:val="0034525D"/>
    <w:rsid w:val="00345274"/>
    <w:rsid w:val="00345287"/>
    <w:rsid w:val="003453F6"/>
    <w:rsid w:val="003455AA"/>
    <w:rsid w:val="00345707"/>
    <w:rsid w:val="0034571A"/>
    <w:rsid w:val="00345833"/>
    <w:rsid w:val="003459D0"/>
    <w:rsid w:val="00345C86"/>
    <w:rsid w:val="00345CDA"/>
    <w:rsid w:val="00345D51"/>
    <w:rsid w:val="00346113"/>
    <w:rsid w:val="003461AD"/>
    <w:rsid w:val="003464FC"/>
    <w:rsid w:val="00346551"/>
    <w:rsid w:val="00346624"/>
    <w:rsid w:val="00346657"/>
    <w:rsid w:val="0034673B"/>
    <w:rsid w:val="00346B16"/>
    <w:rsid w:val="00346B31"/>
    <w:rsid w:val="00346C21"/>
    <w:rsid w:val="00346E6A"/>
    <w:rsid w:val="00346EB3"/>
    <w:rsid w:val="00346F83"/>
    <w:rsid w:val="0034749D"/>
    <w:rsid w:val="003474C9"/>
    <w:rsid w:val="00347596"/>
    <w:rsid w:val="003476B9"/>
    <w:rsid w:val="00347760"/>
    <w:rsid w:val="0034780F"/>
    <w:rsid w:val="0034782E"/>
    <w:rsid w:val="00347953"/>
    <w:rsid w:val="00347A19"/>
    <w:rsid w:val="00347B41"/>
    <w:rsid w:val="00347E66"/>
    <w:rsid w:val="00347EDE"/>
    <w:rsid w:val="00350080"/>
    <w:rsid w:val="003500D5"/>
    <w:rsid w:val="00350165"/>
    <w:rsid w:val="00350340"/>
    <w:rsid w:val="00350540"/>
    <w:rsid w:val="00350892"/>
    <w:rsid w:val="003508F2"/>
    <w:rsid w:val="0035098A"/>
    <w:rsid w:val="00350A59"/>
    <w:rsid w:val="00350AC1"/>
    <w:rsid w:val="00350AE2"/>
    <w:rsid w:val="00350BAA"/>
    <w:rsid w:val="00350D67"/>
    <w:rsid w:val="00350DB4"/>
    <w:rsid w:val="00350DE7"/>
    <w:rsid w:val="00351017"/>
    <w:rsid w:val="00351103"/>
    <w:rsid w:val="00351111"/>
    <w:rsid w:val="00351117"/>
    <w:rsid w:val="003511EB"/>
    <w:rsid w:val="00351233"/>
    <w:rsid w:val="0035128F"/>
    <w:rsid w:val="00351539"/>
    <w:rsid w:val="00351591"/>
    <w:rsid w:val="003515C4"/>
    <w:rsid w:val="003517AD"/>
    <w:rsid w:val="003517D6"/>
    <w:rsid w:val="003518CA"/>
    <w:rsid w:val="0035192E"/>
    <w:rsid w:val="00351A00"/>
    <w:rsid w:val="00351B47"/>
    <w:rsid w:val="00351C26"/>
    <w:rsid w:val="00351C64"/>
    <w:rsid w:val="00351C66"/>
    <w:rsid w:val="00351C68"/>
    <w:rsid w:val="00351D37"/>
    <w:rsid w:val="00351D6E"/>
    <w:rsid w:val="00351DC5"/>
    <w:rsid w:val="00351EB7"/>
    <w:rsid w:val="00351F6C"/>
    <w:rsid w:val="00351FAE"/>
    <w:rsid w:val="00352051"/>
    <w:rsid w:val="00352227"/>
    <w:rsid w:val="00352259"/>
    <w:rsid w:val="003522E5"/>
    <w:rsid w:val="0035243B"/>
    <w:rsid w:val="00352470"/>
    <w:rsid w:val="003524EB"/>
    <w:rsid w:val="003525B9"/>
    <w:rsid w:val="0035268D"/>
    <w:rsid w:val="003529AF"/>
    <w:rsid w:val="00352A11"/>
    <w:rsid w:val="00352C32"/>
    <w:rsid w:val="00352E5B"/>
    <w:rsid w:val="00352FEE"/>
    <w:rsid w:val="00353069"/>
    <w:rsid w:val="003530F4"/>
    <w:rsid w:val="003531D9"/>
    <w:rsid w:val="0035334C"/>
    <w:rsid w:val="0035338D"/>
    <w:rsid w:val="003533B0"/>
    <w:rsid w:val="003533FB"/>
    <w:rsid w:val="0035345C"/>
    <w:rsid w:val="00353474"/>
    <w:rsid w:val="00353486"/>
    <w:rsid w:val="00353703"/>
    <w:rsid w:val="00353964"/>
    <w:rsid w:val="00353A1D"/>
    <w:rsid w:val="00353A49"/>
    <w:rsid w:val="00353C8D"/>
    <w:rsid w:val="00353C9A"/>
    <w:rsid w:val="00353C9D"/>
    <w:rsid w:val="00353DD8"/>
    <w:rsid w:val="00353FA8"/>
    <w:rsid w:val="0035439C"/>
    <w:rsid w:val="003543FC"/>
    <w:rsid w:val="003545EA"/>
    <w:rsid w:val="0035481A"/>
    <w:rsid w:val="003548B3"/>
    <w:rsid w:val="00354BFE"/>
    <w:rsid w:val="00354CB3"/>
    <w:rsid w:val="00354DC3"/>
    <w:rsid w:val="00354F3C"/>
    <w:rsid w:val="00354F8A"/>
    <w:rsid w:val="00354FD5"/>
    <w:rsid w:val="003550FC"/>
    <w:rsid w:val="00355149"/>
    <w:rsid w:val="0035520D"/>
    <w:rsid w:val="0035523D"/>
    <w:rsid w:val="00355371"/>
    <w:rsid w:val="0035557C"/>
    <w:rsid w:val="003555BC"/>
    <w:rsid w:val="00355692"/>
    <w:rsid w:val="003556D8"/>
    <w:rsid w:val="003556F0"/>
    <w:rsid w:val="00355896"/>
    <w:rsid w:val="00355987"/>
    <w:rsid w:val="003559DF"/>
    <w:rsid w:val="00355BE9"/>
    <w:rsid w:val="00355CFB"/>
    <w:rsid w:val="00355D10"/>
    <w:rsid w:val="00355D1E"/>
    <w:rsid w:val="00355D5C"/>
    <w:rsid w:val="00355F5D"/>
    <w:rsid w:val="00355FE9"/>
    <w:rsid w:val="00356081"/>
    <w:rsid w:val="003561EE"/>
    <w:rsid w:val="0035647A"/>
    <w:rsid w:val="003564C6"/>
    <w:rsid w:val="0035651B"/>
    <w:rsid w:val="00356561"/>
    <w:rsid w:val="00356563"/>
    <w:rsid w:val="003565EC"/>
    <w:rsid w:val="00356616"/>
    <w:rsid w:val="003566A4"/>
    <w:rsid w:val="003566CF"/>
    <w:rsid w:val="003566DB"/>
    <w:rsid w:val="003566FA"/>
    <w:rsid w:val="00356841"/>
    <w:rsid w:val="00356AA7"/>
    <w:rsid w:val="00356C4E"/>
    <w:rsid w:val="00356DC9"/>
    <w:rsid w:val="00356E73"/>
    <w:rsid w:val="00357013"/>
    <w:rsid w:val="003570DD"/>
    <w:rsid w:val="003572DF"/>
    <w:rsid w:val="00357318"/>
    <w:rsid w:val="003574E4"/>
    <w:rsid w:val="0035755C"/>
    <w:rsid w:val="00357665"/>
    <w:rsid w:val="00357735"/>
    <w:rsid w:val="0035778F"/>
    <w:rsid w:val="003579CA"/>
    <w:rsid w:val="00357B87"/>
    <w:rsid w:val="00357CAB"/>
    <w:rsid w:val="00357D64"/>
    <w:rsid w:val="00357DC3"/>
    <w:rsid w:val="00357E0A"/>
    <w:rsid w:val="00357E58"/>
    <w:rsid w:val="00360152"/>
    <w:rsid w:val="003601E6"/>
    <w:rsid w:val="00360219"/>
    <w:rsid w:val="00360262"/>
    <w:rsid w:val="00360288"/>
    <w:rsid w:val="00360290"/>
    <w:rsid w:val="00360490"/>
    <w:rsid w:val="0036076B"/>
    <w:rsid w:val="00360840"/>
    <w:rsid w:val="003608C1"/>
    <w:rsid w:val="00360BAC"/>
    <w:rsid w:val="00360C53"/>
    <w:rsid w:val="00360D90"/>
    <w:rsid w:val="00360E17"/>
    <w:rsid w:val="00360F24"/>
    <w:rsid w:val="00360F8A"/>
    <w:rsid w:val="00360F9D"/>
    <w:rsid w:val="0036101A"/>
    <w:rsid w:val="00361059"/>
    <w:rsid w:val="00361064"/>
    <w:rsid w:val="00361234"/>
    <w:rsid w:val="0036128F"/>
    <w:rsid w:val="00361542"/>
    <w:rsid w:val="0036171C"/>
    <w:rsid w:val="00361AAA"/>
    <w:rsid w:val="00361C9C"/>
    <w:rsid w:val="00361CF2"/>
    <w:rsid w:val="00361D52"/>
    <w:rsid w:val="00361D58"/>
    <w:rsid w:val="00361D92"/>
    <w:rsid w:val="00361DCD"/>
    <w:rsid w:val="00361EB8"/>
    <w:rsid w:val="00361F32"/>
    <w:rsid w:val="00361FA2"/>
    <w:rsid w:val="00362001"/>
    <w:rsid w:val="00362005"/>
    <w:rsid w:val="0036209C"/>
    <w:rsid w:val="003620BD"/>
    <w:rsid w:val="00362128"/>
    <w:rsid w:val="00362174"/>
    <w:rsid w:val="0036217C"/>
    <w:rsid w:val="003621B4"/>
    <w:rsid w:val="003621F8"/>
    <w:rsid w:val="003622E0"/>
    <w:rsid w:val="003623CE"/>
    <w:rsid w:val="00362534"/>
    <w:rsid w:val="0036262D"/>
    <w:rsid w:val="003626F8"/>
    <w:rsid w:val="0036281C"/>
    <w:rsid w:val="00362B8A"/>
    <w:rsid w:val="00362B93"/>
    <w:rsid w:val="00362BC4"/>
    <w:rsid w:val="00362CA8"/>
    <w:rsid w:val="00362CDE"/>
    <w:rsid w:val="00362D3D"/>
    <w:rsid w:val="00362D7A"/>
    <w:rsid w:val="00362DBD"/>
    <w:rsid w:val="00362ED4"/>
    <w:rsid w:val="00363205"/>
    <w:rsid w:val="00363297"/>
    <w:rsid w:val="0036332C"/>
    <w:rsid w:val="0036339F"/>
    <w:rsid w:val="003633A5"/>
    <w:rsid w:val="0036340C"/>
    <w:rsid w:val="00363575"/>
    <w:rsid w:val="0036369E"/>
    <w:rsid w:val="00363772"/>
    <w:rsid w:val="0036390C"/>
    <w:rsid w:val="003639E5"/>
    <w:rsid w:val="00363AD8"/>
    <w:rsid w:val="00363B20"/>
    <w:rsid w:val="00363BCC"/>
    <w:rsid w:val="00363BFC"/>
    <w:rsid w:val="00363DC4"/>
    <w:rsid w:val="00363F09"/>
    <w:rsid w:val="00364038"/>
    <w:rsid w:val="003642D2"/>
    <w:rsid w:val="00364371"/>
    <w:rsid w:val="00364466"/>
    <w:rsid w:val="00364489"/>
    <w:rsid w:val="0036451C"/>
    <w:rsid w:val="00364586"/>
    <w:rsid w:val="00364B20"/>
    <w:rsid w:val="00364B52"/>
    <w:rsid w:val="00364D9B"/>
    <w:rsid w:val="00364DC3"/>
    <w:rsid w:val="003650B6"/>
    <w:rsid w:val="00365147"/>
    <w:rsid w:val="00365319"/>
    <w:rsid w:val="003653DE"/>
    <w:rsid w:val="00365408"/>
    <w:rsid w:val="00365427"/>
    <w:rsid w:val="003654AF"/>
    <w:rsid w:val="0036550C"/>
    <w:rsid w:val="003655E7"/>
    <w:rsid w:val="00365A91"/>
    <w:rsid w:val="00365AF4"/>
    <w:rsid w:val="00365CCF"/>
    <w:rsid w:val="00365F82"/>
    <w:rsid w:val="00365FBC"/>
    <w:rsid w:val="00366066"/>
    <w:rsid w:val="0036607A"/>
    <w:rsid w:val="00366107"/>
    <w:rsid w:val="003664A6"/>
    <w:rsid w:val="00366516"/>
    <w:rsid w:val="00366727"/>
    <w:rsid w:val="0036676B"/>
    <w:rsid w:val="0036688C"/>
    <w:rsid w:val="00366904"/>
    <w:rsid w:val="00366A29"/>
    <w:rsid w:val="00366A4A"/>
    <w:rsid w:val="00366AF1"/>
    <w:rsid w:val="00366B47"/>
    <w:rsid w:val="00366CA6"/>
    <w:rsid w:val="00366EE8"/>
    <w:rsid w:val="003670F3"/>
    <w:rsid w:val="00367167"/>
    <w:rsid w:val="00367223"/>
    <w:rsid w:val="0036725E"/>
    <w:rsid w:val="003672CA"/>
    <w:rsid w:val="00367335"/>
    <w:rsid w:val="003673CA"/>
    <w:rsid w:val="003673E9"/>
    <w:rsid w:val="003674CC"/>
    <w:rsid w:val="00367732"/>
    <w:rsid w:val="00367808"/>
    <w:rsid w:val="00367833"/>
    <w:rsid w:val="003678E7"/>
    <w:rsid w:val="00367ADE"/>
    <w:rsid w:val="00367AED"/>
    <w:rsid w:val="00367D49"/>
    <w:rsid w:val="00367E1C"/>
    <w:rsid w:val="00367E86"/>
    <w:rsid w:val="00367FA2"/>
    <w:rsid w:val="0037025F"/>
    <w:rsid w:val="003703AB"/>
    <w:rsid w:val="003703F3"/>
    <w:rsid w:val="00370413"/>
    <w:rsid w:val="00370660"/>
    <w:rsid w:val="003706A7"/>
    <w:rsid w:val="003706B1"/>
    <w:rsid w:val="00370783"/>
    <w:rsid w:val="003707DB"/>
    <w:rsid w:val="003707ED"/>
    <w:rsid w:val="00370807"/>
    <w:rsid w:val="0037082A"/>
    <w:rsid w:val="003709E3"/>
    <w:rsid w:val="00370B82"/>
    <w:rsid w:val="00370C47"/>
    <w:rsid w:val="00370D9A"/>
    <w:rsid w:val="00370E6E"/>
    <w:rsid w:val="00370EC3"/>
    <w:rsid w:val="00370F0C"/>
    <w:rsid w:val="00370F7F"/>
    <w:rsid w:val="00370FF7"/>
    <w:rsid w:val="0037104D"/>
    <w:rsid w:val="00371188"/>
    <w:rsid w:val="00371435"/>
    <w:rsid w:val="00371575"/>
    <w:rsid w:val="003715FD"/>
    <w:rsid w:val="003718DC"/>
    <w:rsid w:val="00371B1C"/>
    <w:rsid w:val="00371B29"/>
    <w:rsid w:val="00371BF3"/>
    <w:rsid w:val="00371D45"/>
    <w:rsid w:val="00371DC9"/>
    <w:rsid w:val="00371E7E"/>
    <w:rsid w:val="00371EE4"/>
    <w:rsid w:val="00372092"/>
    <w:rsid w:val="003720BD"/>
    <w:rsid w:val="00372436"/>
    <w:rsid w:val="00372445"/>
    <w:rsid w:val="00372662"/>
    <w:rsid w:val="0037297B"/>
    <w:rsid w:val="00372B24"/>
    <w:rsid w:val="00372BE2"/>
    <w:rsid w:val="00372E46"/>
    <w:rsid w:val="00372F4E"/>
    <w:rsid w:val="003730A5"/>
    <w:rsid w:val="00373145"/>
    <w:rsid w:val="0037315E"/>
    <w:rsid w:val="00373265"/>
    <w:rsid w:val="003733D5"/>
    <w:rsid w:val="003733E8"/>
    <w:rsid w:val="003734EA"/>
    <w:rsid w:val="0037354C"/>
    <w:rsid w:val="00373579"/>
    <w:rsid w:val="003735C5"/>
    <w:rsid w:val="00373773"/>
    <w:rsid w:val="00373807"/>
    <w:rsid w:val="00373928"/>
    <w:rsid w:val="00373DAC"/>
    <w:rsid w:val="00373F28"/>
    <w:rsid w:val="0037407E"/>
    <w:rsid w:val="00374150"/>
    <w:rsid w:val="00374196"/>
    <w:rsid w:val="00374314"/>
    <w:rsid w:val="003743CC"/>
    <w:rsid w:val="00374431"/>
    <w:rsid w:val="00374440"/>
    <w:rsid w:val="0037444D"/>
    <w:rsid w:val="0037445A"/>
    <w:rsid w:val="003744F3"/>
    <w:rsid w:val="00374511"/>
    <w:rsid w:val="00374522"/>
    <w:rsid w:val="00374655"/>
    <w:rsid w:val="00374698"/>
    <w:rsid w:val="003746AB"/>
    <w:rsid w:val="00374786"/>
    <w:rsid w:val="003747F4"/>
    <w:rsid w:val="00374900"/>
    <w:rsid w:val="00374B02"/>
    <w:rsid w:val="00374B1C"/>
    <w:rsid w:val="00374B5E"/>
    <w:rsid w:val="00374B6C"/>
    <w:rsid w:val="00374B90"/>
    <w:rsid w:val="00374BE2"/>
    <w:rsid w:val="00374CD1"/>
    <w:rsid w:val="00374D48"/>
    <w:rsid w:val="00374DF6"/>
    <w:rsid w:val="00375232"/>
    <w:rsid w:val="003752B9"/>
    <w:rsid w:val="00375401"/>
    <w:rsid w:val="0037540D"/>
    <w:rsid w:val="00375466"/>
    <w:rsid w:val="003754EE"/>
    <w:rsid w:val="003755D2"/>
    <w:rsid w:val="00375B00"/>
    <w:rsid w:val="00375B5E"/>
    <w:rsid w:val="00375B78"/>
    <w:rsid w:val="00375B89"/>
    <w:rsid w:val="00375CDA"/>
    <w:rsid w:val="00375D2F"/>
    <w:rsid w:val="00375DBF"/>
    <w:rsid w:val="00375DD4"/>
    <w:rsid w:val="0037601F"/>
    <w:rsid w:val="00376086"/>
    <w:rsid w:val="003762A5"/>
    <w:rsid w:val="003764AB"/>
    <w:rsid w:val="003764CF"/>
    <w:rsid w:val="0037657A"/>
    <w:rsid w:val="003765FE"/>
    <w:rsid w:val="00376779"/>
    <w:rsid w:val="00376837"/>
    <w:rsid w:val="003768AE"/>
    <w:rsid w:val="00376D45"/>
    <w:rsid w:val="00376DD5"/>
    <w:rsid w:val="0037723F"/>
    <w:rsid w:val="0037738A"/>
    <w:rsid w:val="0037765D"/>
    <w:rsid w:val="00377723"/>
    <w:rsid w:val="00377B92"/>
    <w:rsid w:val="00377D14"/>
    <w:rsid w:val="00377D65"/>
    <w:rsid w:val="00377F39"/>
    <w:rsid w:val="0038004F"/>
    <w:rsid w:val="00380100"/>
    <w:rsid w:val="003801BC"/>
    <w:rsid w:val="00380310"/>
    <w:rsid w:val="003803DE"/>
    <w:rsid w:val="00380673"/>
    <w:rsid w:val="00380C5F"/>
    <w:rsid w:val="00380D7B"/>
    <w:rsid w:val="00380DA2"/>
    <w:rsid w:val="00380E38"/>
    <w:rsid w:val="00380EA0"/>
    <w:rsid w:val="00380F5B"/>
    <w:rsid w:val="0038111A"/>
    <w:rsid w:val="00381142"/>
    <w:rsid w:val="00381167"/>
    <w:rsid w:val="0038116D"/>
    <w:rsid w:val="00381185"/>
    <w:rsid w:val="00381307"/>
    <w:rsid w:val="0038133C"/>
    <w:rsid w:val="00381385"/>
    <w:rsid w:val="0038164D"/>
    <w:rsid w:val="00381682"/>
    <w:rsid w:val="003817BC"/>
    <w:rsid w:val="003817F1"/>
    <w:rsid w:val="003818BF"/>
    <w:rsid w:val="0038197D"/>
    <w:rsid w:val="00381B09"/>
    <w:rsid w:val="00381CBD"/>
    <w:rsid w:val="00381DDD"/>
    <w:rsid w:val="00381DE2"/>
    <w:rsid w:val="0038201E"/>
    <w:rsid w:val="00382036"/>
    <w:rsid w:val="003824D9"/>
    <w:rsid w:val="0038256D"/>
    <w:rsid w:val="00382732"/>
    <w:rsid w:val="0038282F"/>
    <w:rsid w:val="003828D7"/>
    <w:rsid w:val="003828EB"/>
    <w:rsid w:val="003829B6"/>
    <w:rsid w:val="00382A23"/>
    <w:rsid w:val="00382BD9"/>
    <w:rsid w:val="00382C21"/>
    <w:rsid w:val="00382CC0"/>
    <w:rsid w:val="00382FF4"/>
    <w:rsid w:val="00383275"/>
    <w:rsid w:val="00383527"/>
    <w:rsid w:val="0038359A"/>
    <w:rsid w:val="003835E8"/>
    <w:rsid w:val="00383889"/>
    <w:rsid w:val="00383909"/>
    <w:rsid w:val="003839F4"/>
    <w:rsid w:val="00383A12"/>
    <w:rsid w:val="00383A46"/>
    <w:rsid w:val="00383C3A"/>
    <w:rsid w:val="00383CD2"/>
    <w:rsid w:val="00383CE3"/>
    <w:rsid w:val="00383D23"/>
    <w:rsid w:val="00383E8A"/>
    <w:rsid w:val="00384249"/>
    <w:rsid w:val="00384481"/>
    <w:rsid w:val="00384C1C"/>
    <w:rsid w:val="00384C57"/>
    <w:rsid w:val="00384C99"/>
    <w:rsid w:val="00385079"/>
    <w:rsid w:val="00385265"/>
    <w:rsid w:val="003853C9"/>
    <w:rsid w:val="003854EB"/>
    <w:rsid w:val="003854FA"/>
    <w:rsid w:val="0038561B"/>
    <w:rsid w:val="0038579D"/>
    <w:rsid w:val="003857A5"/>
    <w:rsid w:val="00385898"/>
    <w:rsid w:val="003858F1"/>
    <w:rsid w:val="003859F3"/>
    <w:rsid w:val="00385A6C"/>
    <w:rsid w:val="00385D05"/>
    <w:rsid w:val="00385D69"/>
    <w:rsid w:val="00385D9D"/>
    <w:rsid w:val="00385DB5"/>
    <w:rsid w:val="00385DD1"/>
    <w:rsid w:val="00385DFB"/>
    <w:rsid w:val="00385E93"/>
    <w:rsid w:val="00385FD2"/>
    <w:rsid w:val="00385FFC"/>
    <w:rsid w:val="003860B2"/>
    <w:rsid w:val="003860E5"/>
    <w:rsid w:val="003861D7"/>
    <w:rsid w:val="003861FB"/>
    <w:rsid w:val="003863B5"/>
    <w:rsid w:val="003864DE"/>
    <w:rsid w:val="003864E1"/>
    <w:rsid w:val="003867A1"/>
    <w:rsid w:val="003867C8"/>
    <w:rsid w:val="0038681B"/>
    <w:rsid w:val="0038690D"/>
    <w:rsid w:val="00386A5D"/>
    <w:rsid w:val="00386A71"/>
    <w:rsid w:val="00386DD6"/>
    <w:rsid w:val="00386DE6"/>
    <w:rsid w:val="00386E5A"/>
    <w:rsid w:val="00386EA6"/>
    <w:rsid w:val="00386F3C"/>
    <w:rsid w:val="00386F77"/>
    <w:rsid w:val="00387084"/>
    <w:rsid w:val="003871C4"/>
    <w:rsid w:val="00387310"/>
    <w:rsid w:val="00387702"/>
    <w:rsid w:val="0038788B"/>
    <w:rsid w:val="00387898"/>
    <w:rsid w:val="003878C2"/>
    <w:rsid w:val="003878E5"/>
    <w:rsid w:val="00387951"/>
    <w:rsid w:val="00387BF5"/>
    <w:rsid w:val="00387DB4"/>
    <w:rsid w:val="00387E4A"/>
    <w:rsid w:val="00387E93"/>
    <w:rsid w:val="00387F85"/>
    <w:rsid w:val="00387FE2"/>
    <w:rsid w:val="0038BB56"/>
    <w:rsid w:val="00390058"/>
    <w:rsid w:val="003900B3"/>
    <w:rsid w:val="00390265"/>
    <w:rsid w:val="0039028F"/>
    <w:rsid w:val="003902C3"/>
    <w:rsid w:val="003902CF"/>
    <w:rsid w:val="0039032F"/>
    <w:rsid w:val="00390365"/>
    <w:rsid w:val="003903B3"/>
    <w:rsid w:val="003903BC"/>
    <w:rsid w:val="003905FD"/>
    <w:rsid w:val="003906D3"/>
    <w:rsid w:val="0039082C"/>
    <w:rsid w:val="003908A9"/>
    <w:rsid w:val="00390A5D"/>
    <w:rsid w:val="00390B4E"/>
    <w:rsid w:val="00390BF4"/>
    <w:rsid w:val="00390CC0"/>
    <w:rsid w:val="00390D57"/>
    <w:rsid w:val="00390F07"/>
    <w:rsid w:val="0039101A"/>
    <w:rsid w:val="00391044"/>
    <w:rsid w:val="00391175"/>
    <w:rsid w:val="00391215"/>
    <w:rsid w:val="0039130F"/>
    <w:rsid w:val="003913AD"/>
    <w:rsid w:val="003913E9"/>
    <w:rsid w:val="00391510"/>
    <w:rsid w:val="003915A7"/>
    <w:rsid w:val="003915C3"/>
    <w:rsid w:val="003915ED"/>
    <w:rsid w:val="00391763"/>
    <w:rsid w:val="00391809"/>
    <w:rsid w:val="00391830"/>
    <w:rsid w:val="00391851"/>
    <w:rsid w:val="003918E8"/>
    <w:rsid w:val="00391AD1"/>
    <w:rsid w:val="00391B84"/>
    <w:rsid w:val="00391C58"/>
    <w:rsid w:val="00391DA0"/>
    <w:rsid w:val="00392006"/>
    <w:rsid w:val="0039200C"/>
    <w:rsid w:val="0039208E"/>
    <w:rsid w:val="003921E5"/>
    <w:rsid w:val="00392492"/>
    <w:rsid w:val="003924CB"/>
    <w:rsid w:val="0039257D"/>
    <w:rsid w:val="00392642"/>
    <w:rsid w:val="00392878"/>
    <w:rsid w:val="003928BD"/>
    <w:rsid w:val="003928E7"/>
    <w:rsid w:val="00392AB3"/>
    <w:rsid w:val="00392B7B"/>
    <w:rsid w:val="00392C07"/>
    <w:rsid w:val="00392C21"/>
    <w:rsid w:val="00392D0F"/>
    <w:rsid w:val="00392DFD"/>
    <w:rsid w:val="00392E70"/>
    <w:rsid w:val="003930BB"/>
    <w:rsid w:val="0039316E"/>
    <w:rsid w:val="003931E8"/>
    <w:rsid w:val="003935F2"/>
    <w:rsid w:val="00393607"/>
    <w:rsid w:val="0039364A"/>
    <w:rsid w:val="00393717"/>
    <w:rsid w:val="00393756"/>
    <w:rsid w:val="00393968"/>
    <w:rsid w:val="003939F1"/>
    <w:rsid w:val="00393A83"/>
    <w:rsid w:val="00393AFB"/>
    <w:rsid w:val="00393BB0"/>
    <w:rsid w:val="00393C06"/>
    <w:rsid w:val="00393C6B"/>
    <w:rsid w:val="00393CAD"/>
    <w:rsid w:val="00393D6A"/>
    <w:rsid w:val="00393DB8"/>
    <w:rsid w:val="00393ECE"/>
    <w:rsid w:val="00393F5F"/>
    <w:rsid w:val="00393F72"/>
    <w:rsid w:val="00394111"/>
    <w:rsid w:val="003941C9"/>
    <w:rsid w:val="00394395"/>
    <w:rsid w:val="0039455F"/>
    <w:rsid w:val="0039490D"/>
    <w:rsid w:val="00394A4F"/>
    <w:rsid w:val="00394AE3"/>
    <w:rsid w:val="00394C8F"/>
    <w:rsid w:val="00394E48"/>
    <w:rsid w:val="00394F10"/>
    <w:rsid w:val="00394F2D"/>
    <w:rsid w:val="00394FB3"/>
    <w:rsid w:val="0039504B"/>
    <w:rsid w:val="00395150"/>
    <w:rsid w:val="003951C8"/>
    <w:rsid w:val="00395274"/>
    <w:rsid w:val="003952B8"/>
    <w:rsid w:val="0039533A"/>
    <w:rsid w:val="0039545E"/>
    <w:rsid w:val="00395548"/>
    <w:rsid w:val="00395745"/>
    <w:rsid w:val="003958CD"/>
    <w:rsid w:val="00395C50"/>
    <w:rsid w:val="00395E1D"/>
    <w:rsid w:val="00395E4D"/>
    <w:rsid w:val="00395E85"/>
    <w:rsid w:val="00395F63"/>
    <w:rsid w:val="00396144"/>
    <w:rsid w:val="00396173"/>
    <w:rsid w:val="003961AF"/>
    <w:rsid w:val="0039631B"/>
    <w:rsid w:val="00396465"/>
    <w:rsid w:val="0039648E"/>
    <w:rsid w:val="003964EE"/>
    <w:rsid w:val="00396617"/>
    <w:rsid w:val="00396689"/>
    <w:rsid w:val="003966B4"/>
    <w:rsid w:val="00396BE6"/>
    <w:rsid w:val="00396D5B"/>
    <w:rsid w:val="00396DD1"/>
    <w:rsid w:val="00396DED"/>
    <w:rsid w:val="0039707B"/>
    <w:rsid w:val="003970B0"/>
    <w:rsid w:val="003971B0"/>
    <w:rsid w:val="00397291"/>
    <w:rsid w:val="0039729B"/>
    <w:rsid w:val="003973A0"/>
    <w:rsid w:val="0039762E"/>
    <w:rsid w:val="0039762F"/>
    <w:rsid w:val="0039767E"/>
    <w:rsid w:val="0039775E"/>
    <w:rsid w:val="00397763"/>
    <w:rsid w:val="003977D6"/>
    <w:rsid w:val="00397816"/>
    <w:rsid w:val="00397873"/>
    <w:rsid w:val="0039787C"/>
    <w:rsid w:val="003978BC"/>
    <w:rsid w:val="00397A4F"/>
    <w:rsid w:val="00397BB8"/>
    <w:rsid w:val="003A0016"/>
    <w:rsid w:val="003A0065"/>
    <w:rsid w:val="003A02CA"/>
    <w:rsid w:val="003A0429"/>
    <w:rsid w:val="003A0438"/>
    <w:rsid w:val="003A046C"/>
    <w:rsid w:val="003A05B3"/>
    <w:rsid w:val="003A062A"/>
    <w:rsid w:val="003A09D9"/>
    <w:rsid w:val="003A0A74"/>
    <w:rsid w:val="003A0B7A"/>
    <w:rsid w:val="003A0B84"/>
    <w:rsid w:val="003A0C4E"/>
    <w:rsid w:val="003A0CDE"/>
    <w:rsid w:val="003A0DFA"/>
    <w:rsid w:val="003A0E60"/>
    <w:rsid w:val="003A0EA5"/>
    <w:rsid w:val="003A0F58"/>
    <w:rsid w:val="003A10EA"/>
    <w:rsid w:val="003A1179"/>
    <w:rsid w:val="003A1189"/>
    <w:rsid w:val="003A118A"/>
    <w:rsid w:val="003A1321"/>
    <w:rsid w:val="003A1412"/>
    <w:rsid w:val="003A1459"/>
    <w:rsid w:val="003A14EF"/>
    <w:rsid w:val="003A1591"/>
    <w:rsid w:val="003A15B0"/>
    <w:rsid w:val="003A1649"/>
    <w:rsid w:val="003A1663"/>
    <w:rsid w:val="003A16CA"/>
    <w:rsid w:val="003A16F2"/>
    <w:rsid w:val="003A17CC"/>
    <w:rsid w:val="003A18A3"/>
    <w:rsid w:val="003A1A12"/>
    <w:rsid w:val="003A1CC2"/>
    <w:rsid w:val="003A1EAF"/>
    <w:rsid w:val="003A2057"/>
    <w:rsid w:val="003A2137"/>
    <w:rsid w:val="003A227C"/>
    <w:rsid w:val="003A237A"/>
    <w:rsid w:val="003A270E"/>
    <w:rsid w:val="003A27F9"/>
    <w:rsid w:val="003A2A88"/>
    <w:rsid w:val="003A2D1A"/>
    <w:rsid w:val="003A2E8A"/>
    <w:rsid w:val="003A2EED"/>
    <w:rsid w:val="003A3014"/>
    <w:rsid w:val="003A32DF"/>
    <w:rsid w:val="003A345D"/>
    <w:rsid w:val="003A3532"/>
    <w:rsid w:val="003A3601"/>
    <w:rsid w:val="003A3618"/>
    <w:rsid w:val="003A3655"/>
    <w:rsid w:val="003A378B"/>
    <w:rsid w:val="003A384E"/>
    <w:rsid w:val="003A38BC"/>
    <w:rsid w:val="003A3933"/>
    <w:rsid w:val="003A3948"/>
    <w:rsid w:val="003A3C14"/>
    <w:rsid w:val="003A3C63"/>
    <w:rsid w:val="003A3E25"/>
    <w:rsid w:val="003A3E8C"/>
    <w:rsid w:val="003A3F8C"/>
    <w:rsid w:val="003A3FC5"/>
    <w:rsid w:val="003A3FED"/>
    <w:rsid w:val="003A4096"/>
    <w:rsid w:val="003A4114"/>
    <w:rsid w:val="003A41E3"/>
    <w:rsid w:val="003A438E"/>
    <w:rsid w:val="003A454A"/>
    <w:rsid w:val="003A4609"/>
    <w:rsid w:val="003A464E"/>
    <w:rsid w:val="003A4651"/>
    <w:rsid w:val="003A46F3"/>
    <w:rsid w:val="003A48B8"/>
    <w:rsid w:val="003A48F9"/>
    <w:rsid w:val="003A4A48"/>
    <w:rsid w:val="003A4ADA"/>
    <w:rsid w:val="003A4ADB"/>
    <w:rsid w:val="003A4C16"/>
    <w:rsid w:val="003A4CE2"/>
    <w:rsid w:val="003A4D26"/>
    <w:rsid w:val="003A4DD8"/>
    <w:rsid w:val="003A4E3B"/>
    <w:rsid w:val="003A4F96"/>
    <w:rsid w:val="003A5071"/>
    <w:rsid w:val="003A5190"/>
    <w:rsid w:val="003A51AF"/>
    <w:rsid w:val="003A5219"/>
    <w:rsid w:val="003A5324"/>
    <w:rsid w:val="003A53FA"/>
    <w:rsid w:val="003A541D"/>
    <w:rsid w:val="003A542D"/>
    <w:rsid w:val="003A5499"/>
    <w:rsid w:val="003A5642"/>
    <w:rsid w:val="003A5769"/>
    <w:rsid w:val="003A57EA"/>
    <w:rsid w:val="003A584B"/>
    <w:rsid w:val="003A58BE"/>
    <w:rsid w:val="003A58BF"/>
    <w:rsid w:val="003A590A"/>
    <w:rsid w:val="003A59AA"/>
    <w:rsid w:val="003A5BDC"/>
    <w:rsid w:val="003A5C9E"/>
    <w:rsid w:val="003A5CB4"/>
    <w:rsid w:val="003A5D2E"/>
    <w:rsid w:val="003A5DB9"/>
    <w:rsid w:val="003A5DC9"/>
    <w:rsid w:val="003A5E7E"/>
    <w:rsid w:val="003A6236"/>
    <w:rsid w:val="003A63A0"/>
    <w:rsid w:val="003A6424"/>
    <w:rsid w:val="003A6532"/>
    <w:rsid w:val="003A65A9"/>
    <w:rsid w:val="003A67CD"/>
    <w:rsid w:val="003A6942"/>
    <w:rsid w:val="003A6A9B"/>
    <w:rsid w:val="003A6CD2"/>
    <w:rsid w:val="003A6E64"/>
    <w:rsid w:val="003A70AD"/>
    <w:rsid w:val="003A70CE"/>
    <w:rsid w:val="003A7267"/>
    <w:rsid w:val="003A7296"/>
    <w:rsid w:val="003A73B5"/>
    <w:rsid w:val="003A73DA"/>
    <w:rsid w:val="003A73E6"/>
    <w:rsid w:val="003A74AD"/>
    <w:rsid w:val="003A75A9"/>
    <w:rsid w:val="003A75D3"/>
    <w:rsid w:val="003A7640"/>
    <w:rsid w:val="003A7711"/>
    <w:rsid w:val="003A7785"/>
    <w:rsid w:val="003A7859"/>
    <w:rsid w:val="003A7964"/>
    <w:rsid w:val="003A7A11"/>
    <w:rsid w:val="003A7A22"/>
    <w:rsid w:val="003A7B0D"/>
    <w:rsid w:val="003A7B5A"/>
    <w:rsid w:val="003A7C0E"/>
    <w:rsid w:val="003A7C1E"/>
    <w:rsid w:val="003A7E50"/>
    <w:rsid w:val="003A7E81"/>
    <w:rsid w:val="003A7EA5"/>
    <w:rsid w:val="003A7FDE"/>
    <w:rsid w:val="003B0020"/>
    <w:rsid w:val="003B006E"/>
    <w:rsid w:val="003B00D7"/>
    <w:rsid w:val="003B0186"/>
    <w:rsid w:val="003B02A5"/>
    <w:rsid w:val="003B02A7"/>
    <w:rsid w:val="003B02D5"/>
    <w:rsid w:val="003B032B"/>
    <w:rsid w:val="003B04D3"/>
    <w:rsid w:val="003B0512"/>
    <w:rsid w:val="003B059E"/>
    <w:rsid w:val="003B0641"/>
    <w:rsid w:val="003B0703"/>
    <w:rsid w:val="003B07AD"/>
    <w:rsid w:val="003B084E"/>
    <w:rsid w:val="003B0895"/>
    <w:rsid w:val="003B08FE"/>
    <w:rsid w:val="003B0A56"/>
    <w:rsid w:val="003B0C3F"/>
    <w:rsid w:val="003B0C8A"/>
    <w:rsid w:val="003B0D1E"/>
    <w:rsid w:val="003B0D44"/>
    <w:rsid w:val="003B0E48"/>
    <w:rsid w:val="003B0EEB"/>
    <w:rsid w:val="003B10D6"/>
    <w:rsid w:val="003B1226"/>
    <w:rsid w:val="003B12DC"/>
    <w:rsid w:val="003B15F5"/>
    <w:rsid w:val="003B1625"/>
    <w:rsid w:val="003B1626"/>
    <w:rsid w:val="003B184C"/>
    <w:rsid w:val="003B192A"/>
    <w:rsid w:val="003B1953"/>
    <w:rsid w:val="003B1977"/>
    <w:rsid w:val="003B1A28"/>
    <w:rsid w:val="003B1C2B"/>
    <w:rsid w:val="003B1C5A"/>
    <w:rsid w:val="003B1E19"/>
    <w:rsid w:val="003B2201"/>
    <w:rsid w:val="003B2211"/>
    <w:rsid w:val="003B2241"/>
    <w:rsid w:val="003B2294"/>
    <w:rsid w:val="003B240E"/>
    <w:rsid w:val="003B2598"/>
    <w:rsid w:val="003B260D"/>
    <w:rsid w:val="003B2A5C"/>
    <w:rsid w:val="003B2A93"/>
    <w:rsid w:val="003B2AB7"/>
    <w:rsid w:val="003B2ADB"/>
    <w:rsid w:val="003B2AF8"/>
    <w:rsid w:val="003B2B58"/>
    <w:rsid w:val="003B2B8C"/>
    <w:rsid w:val="003B2C3C"/>
    <w:rsid w:val="003B2CE0"/>
    <w:rsid w:val="003B2CFA"/>
    <w:rsid w:val="003B2E5E"/>
    <w:rsid w:val="003B3147"/>
    <w:rsid w:val="003B318B"/>
    <w:rsid w:val="003B3289"/>
    <w:rsid w:val="003B32EC"/>
    <w:rsid w:val="003B3420"/>
    <w:rsid w:val="003B34BA"/>
    <w:rsid w:val="003B37AC"/>
    <w:rsid w:val="003B385F"/>
    <w:rsid w:val="003B39B1"/>
    <w:rsid w:val="003B3AAA"/>
    <w:rsid w:val="003B3B3C"/>
    <w:rsid w:val="003B3B95"/>
    <w:rsid w:val="003B3C2C"/>
    <w:rsid w:val="003B3E1E"/>
    <w:rsid w:val="003B3E41"/>
    <w:rsid w:val="003B403D"/>
    <w:rsid w:val="003B4079"/>
    <w:rsid w:val="003B40C3"/>
    <w:rsid w:val="003B40CA"/>
    <w:rsid w:val="003B411F"/>
    <w:rsid w:val="003B4281"/>
    <w:rsid w:val="003B4297"/>
    <w:rsid w:val="003B44CA"/>
    <w:rsid w:val="003B4577"/>
    <w:rsid w:val="003B4675"/>
    <w:rsid w:val="003B467F"/>
    <w:rsid w:val="003B4A0A"/>
    <w:rsid w:val="003B4B37"/>
    <w:rsid w:val="003B4B9B"/>
    <w:rsid w:val="003B4E78"/>
    <w:rsid w:val="003B4F7D"/>
    <w:rsid w:val="003B513D"/>
    <w:rsid w:val="003B51D4"/>
    <w:rsid w:val="003B55AE"/>
    <w:rsid w:val="003B56D1"/>
    <w:rsid w:val="003B57CA"/>
    <w:rsid w:val="003B5805"/>
    <w:rsid w:val="003B58C5"/>
    <w:rsid w:val="003B58FD"/>
    <w:rsid w:val="003B5938"/>
    <w:rsid w:val="003B5A35"/>
    <w:rsid w:val="003B5CE9"/>
    <w:rsid w:val="003B5CF2"/>
    <w:rsid w:val="003B5D58"/>
    <w:rsid w:val="003B5E8E"/>
    <w:rsid w:val="003B5F82"/>
    <w:rsid w:val="003B61CB"/>
    <w:rsid w:val="003B63FE"/>
    <w:rsid w:val="003B6467"/>
    <w:rsid w:val="003B64A1"/>
    <w:rsid w:val="003B64E3"/>
    <w:rsid w:val="003B65A2"/>
    <w:rsid w:val="003B65A3"/>
    <w:rsid w:val="003B65F8"/>
    <w:rsid w:val="003B6619"/>
    <w:rsid w:val="003B6716"/>
    <w:rsid w:val="003B6749"/>
    <w:rsid w:val="003B6769"/>
    <w:rsid w:val="003B6AD9"/>
    <w:rsid w:val="003B6C13"/>
    <w:rsid w:val="003B6C27"/>
    <w:rsid w:val="003B6DDE"/>
    <w:rsid w:val="003B6E4B"/>
    <w:rsid w:val="003B6F34"/>
    <w:rsid w:val="003B6F35"/>
    <w:rsid w:val="003B7037"/>
    <w:rsid w:val="003B70E1"/>
    <w:rsid w:val="003B710B"/>
    <w:rsid w:val="003B71C8"/>
    <w:rsid w:val="003B720B"/>
    <w:rsid w:val="003B7223"/>
    <w:rsid w:val="003B7273"/>
    <w:rsid w:val="003B7322"/>
    <w:rsid w:val="003B7616"/>
    <w:rsid w:val="003B7627"/>
    <w:rsid w:val="003B76E8"/>
    <w:rsid w:val="003B777E"/>
    <w:rsid w:val="003B784E"/>
    <w:rsid w:val="003B793B"/>
    <w:rsid w:val="003B7ADC"/>
    <w:rsid w:val="003B7C68"/>
    <w:rsid w:val="003B7D4A"/>
    <w:rsid w:val="003B7EAC"/>
    <w:rsid w:val="003B7F72"/>
    <w:rsid w:val="003B7FA1"/>
    <w:rsid w:val="003B7FC4"/>
    <w:rsid w:val="003C00C2"/>
    <w:rsid w:val="003C014F"/>
    <w:rsid w:val="003C0287"/>
    <w:rsid w:val="003C02EC"/>
    <w:rsid w:val="003C0358"/>
    <w:rsid w:val="003C03A9"/>
    <w:rsid w:val="003C04A5"/>
    <w:rsid w:val="003C05A5"/>
    <w:rsid w:val="003C0651"/>
    <w:rsid w:val="003C0675"/>
    <w:rsid w:val="003C0697"/>
    <w:rsid w:val="003C06B2"/>
    <w:rsid w:val="003C07D6"/>
    <w:rsid w:val="003C0878"/>
    <w:rsid w:val="003C0893"/>
    <w:rsid w:val="003C0905"/>
    <w:rsid w:val="003C0C60"/>
    <w:rsid w:val="003C0C89"/>
    <w:rsid w:val="003C0D1B"/>
    <w:rsid w:val="003C0D3F"/>
    <w:rsid w:val="003C0DA9"/>
    <w:rsid w:val="003C10B7"/>
    <w:rsid w:val="003C10E3"/>
    <w:rsid w:val="003C12F5"/>
    <w:rsid w:val="003C133B"/>
    <w:rsid w:val="003C1357"/>
    <w:rsid w:val="003C13A9"/>
    <w:rsid w:val="003C13F9"/>
    <w:rsid w:val="003C14D7"/>
    <w:rsid w:val="003C1555"/>
    <w:rsid w:val="003C15B9"/>
    <w:rsid w:val="003C15D7"/>
    <w:rsid w:val="003C1AB9"/>
    <w:rsid w:val="003C1AD4"/>
    <w:rsid w:val="003C1BDA"/>
    <w:rsid w:val="003C1C77"/>
    <w:rsid w:val="003C1D9B"/>
    <w:rsid w:val="003C1EC7"/>
    <w:rsid w:val="003C1F4B"/>
    <w:rsid w:val="003C206E"/>
    <w:rsid w:val="003C207D"/>
    <w:rsid w:val="003C214B"/>
    <w:rsid w:val="003C22EF"/>
    <w:rsid w:val="003C261C"/>
    <w:rsid w:val="003C276D"/>
    <w:rsid w:val="003C2812"/>
    <w:rsid w:val="003C2898"/>
    <w:rsid w:val="003C28D3"/>
    <w:rsid w:val="003C28FA"/>
    <w:rsid w:val="003C2918"/>
    <w:rsid w:val="003C2A81"/>
    <w:rsid w:val="003C2AA3"/>
    <w:rsid w:val="003C2D38"/>
    <w:rsid w:val="003C2F77"/>
    <w:rsid w:val="003C30D0"/>
    <w:rsid w:val="003C31B2"/>
    <w:rsid w:val="003C31DF"/>
    <w:rsid w:val="003C32B5"/>
    <w:rsid w:val="003C33DB"/>
    <w:rsid w:val="003C347E"/>
    <w:rsid w:val="003C34D2"/>
    <w:rsid w:val="003C35A4"/>
    <w:rsid w:val="003C365C"/>
    <w:rsid w:val="003C3681"/>
    <w:rsid w:val="003C3860"/>
    <w:rsid w:val="003C3899"/>
    <w:rsid w:val="003C39D7"/>
    <w:rsid w:val="003C3B68"/>
    <w:rsid w:val="003C3C5A"/>
    <w:rsid w:val="003C3CAA"/>
    <w:rsid w:val="003C3D12"/>
    <w:rsid w:val="003C3F2F"/>
    <w:rsid w:val="003C3F3D"/>
    <w:rsid w:val="003C3F62"/>
    <w:rsid w:val="003C3F70"/>
    <w:rsid w:val="003C40B8"/>
    <w:rsid w:val="003C40FA"/>
    <w:rsid w:val="003C4118"/>
    <w:rsid w:val="003C4149"/>
    <w:rsid w:val="003C41C5"/>
    <w:rsid w:val="003C434F"/>
    <w:rsid w:val="003C43B0"/>
    <w:rsid w:val="003C43E2"/>
    <w:rsid w:val="003C46F5"/>
    <w:rsid w:val="003C4806"/>
    <w:rsid w:val="003C4A04"/>
    <w:rsid w:val="003C4A6C"/>
    <w:rsid w:val="003C4AF8"/>
    <w:rsid w:val="003C4BC7"/>
    <w:rsid w:val="003C4BEE"/>
    <w:rsid w:val="003C4EC5"/>
    <w:rsid w:val="003C4EF1"/>
    <w:rsid w:val="003C4FB2"/>
    <w:rsid w:val="003C5021"/>
    <w:rsid w:val="003C5053"/>
    <w:rsid w:val="003C513D"/>
    <w:rsid w:val="003C5422"/>
    <w:rsid w:val="003C54FE"/>
    <w:rsid w:val="003C550A"/>
    <w:rsid w:val="003C5622"/>
    <w:rsid w:val="003C5D52"/>
    <w:rsid w:val="003C5E16"/>
    <w:rsid w:val="003C5E71"/>
    <w:rsid w:val="003C5FEA"/>
    <w:rsid w:val="003C6030"/>
    <w:rsid w:val="003C60E6"/>
    <w:rsid w:val="003C616B"/>
    <w:rsid w:val="003C6255"/>
    <w:rsid w:val="003C62A8"/>
    <w:rsid w:val="003C62FD"/>
    <w:rsid w:val="003C631C"/>
    <w:rsid w:val="003C6350"/>
    <w:rsid w:val="003C6609"/>
    <w:rsid w:val="003C675A"/>
    <w:rsid w:val="003C6786"/>
    <w:rsid w:val="003C6A18"/>
    <w:rsid w:val="003C6A57"/>
    <w:rsid w:val="003C6B55"/>
    <w:rsid w:val="003C6C0B"/>
    <w:rsid w:val="003C6C2F"/>
    <w:rsid w:val="003C6CDB"/>
    <w:rsid w:val="003C6CFF"/>
    <w:rsid w:val="003C6D1E"/>
    <w:rsid w:val="003C6EBB"/>
    <w:rsid w:val="003C6FA6"/>
    <w:rsid w:val="003C6FC0"/>
    <w:rsid w:val="003C7012"/>
    <w:rsid w:val="003C70AD"/>
    <w:rsid w:val="003C7231"/>
    <w:rsid w:val="003C7444"/>
    <w:rsid w:val="003C7491"/>
    <w:rsid w:val="003C74E2"/>
    <w:rsid w:val="003C773C"/>
    <w:rsid w:val="003C7743"/>
    <w:rsid w:val="003C7778"/>
    <w:rsid w:val="003C77B5"/>
    <w:rsid w:val="003C7847"/>
    <w:rsid w:val="003C78EA"/>
    <w:rsid w:val="003C7930"/>
    <w:rsid w:val="003C7999"/>
    <w:rsid w:val="003C79E4"/>
    <w:rsid w:val="003C7A31"/>
    <w:rsid w:val="003C7A82"/>
    <w:rsid w:val="003C7AC2"/>
    <w:rsid w:val="003C7AF4"/>
    <w:rsid w:val="003C7E14"/>
    <w:rsid w:val="003C7E8F"/>
    <w:rsid w:val="003C7FC7"/>
    <w:rsid w:val="003D0103"/>
    <w:rsid w:val="003D01B6"/>
    <w:rsid w:val="003D02AA"/>
    <w:rsid w:val="003D039E"/>
    <w:rsid w:val="003D03F4"/>
    <w:rsid w:val="003D0549"/>
    <w:rsid w:val="003D0770"/>
    <w:rsid w:val="003D07CE"/>
    <w:rsid w:val="003D0841"/>
    <w:rsid w:val="003D085F"/>
    <w:rsid w:val="003D0875"/>
    <w:rsid w:val="003D08C2"/>
    <w:rsid w:val="003D0A8E"/>
    <w:rsid w:val="003D0AD0"/>
    <w:rsid w:val="003D0B93"/>
    <w:rsid w:val="003D0C4C"/>
    <w:rsid w:val="003D0C8F"/>
    <w:rsid w:val="003D0CB5"/>
    <w:rsid w:val="003D0E1C"/>
    <w:rsid w:val="003D0FBF"/>
    <w:rsid w:val="003D1021"/>
    <w:rsid w:val="003D1249"/>
    <w:rsid w:val="003D12A9"/>
    <w:rsid w:val="003D12B7"/>
    <w:rsid w:val="003D12ED"/>
    <w:rsid w:val="003D13B2"/>
    <w:rsid w:val="003D13EF"/>
    <w:rsid w:val="003D142E"/>
    <w:rsid w:val="003D1458"/>
    <w:rsid w:val="003D1559"/>
    <w:rsid w:val="003D1592"/>
    <w:rsid w:val="003D15B7"/>
    <w:rsid w:val="003D15EF"/>
    <w:rsid w:val="003D19BB"/>
    <w:rsid w:val="003D1AE3"/>
    <w:rsid w:val="003D1B7C"/>
    <w:rsid w:val="003D1CEA"/>
    <w:rsid w:val="003D1D9F"/>
    <w:rsid w:val="003D201F"/>
    <w:rsid w:val="003D2049"/>
    <w:rsid w:val="003D20B9"/>
    <w:rsid w:val="003D2361"/>
    <w:rsid w:val="003D2374"/>
    <w:rsid w:val="003D242D"/>
    <w:rsid w:val="003D25C0"/>
    <w:rsid w:val="003D29EA"/>
    <w:rsid w:val="003D2BBF"/>
    <w:rsid w:val="003D2C5D"/>
    <w:rsid w:val="003D2CDE"/>
    <w:rsid w:val="003D2E0C"/>
    <w:rsid w:val="003D2ECD"/>
    <w:rsid w:val="003D3056"/>
    <w:rsid w:val="003D307D"/>
    <w:rsid w:val="003D30F7"/>
    <w:rsid w:val="003D30FC"/>
    <w:rsid w:val="003D3170"/>
    <w:rsid w:val="003D3197"/>
    <w:rsid w:val="003D31D4"/>
    <w:rsid w:val="003D327D"/>
    <w:rsid w:val="003D3340"/>
    <w:rsid w:val="003D33F0"/>
    <w:rsid w:val="003D33F9"/>
    <w:rsid w:val="003D342A"/>
    <w:rsid w:val="003D34ED"/>
    <w:rsid w:val="003D3550"/>
    <w:rsid w:val="003D3591"/>
    <w:rsid w:val="003D3664"/>
    <w:rsid w:val="003D3899"/>
    <w:rsid w:val="003D3913"/>
    <w:rsid w:val="003D3B48"/>
    <w:rsid w:val="003D3D6E"/>
    <w:rsid w:val="003D3DD9"/>
    <w:rsid w:val="003D3E0D"/>
    <w:rsid w:val="003D3EFE"/>
    <w:rsid w:val="003D3F93"/>
    <w:rsid w:val="003D3FC3"/>
    <w:rsid w:val="003D415C"/>
    <w:rsid w:val="003D463F"/>
    <w:rsid w:val="003D4797"/>
    <w:rsid w:val="003D4889"/>
    <w:rsid w:val="003D48D4"/>
    <w:rsid w:val="003D4960"/>
    <w:rsid w:val="003D496D"/>
    <w:rsid w:val="003D4A38"/>
    <w:rsid w:val="003D4AB2"/>
    <w:rsid w:val="003D4AFD"/>
    <w:rsid w:val="003D4C14"/>
    <w:rsid w:val="003D4DC4"/>
    <w:rsid w:val="003D4DF5"/>
    <w:rsid w:val="003D4EAB"/>
    <w:rsid w:val="003D4F5C"/>
    <w:rsid w:val="003D50A9"/>
    <w:rsid w:val="003D50F5"/>
    <w:rsid w:val="003D5115"/>
    <w:rsid w:val="003D5121"/>
    <w:rsid w:val="003D516F"/>
    <w:rsid w:val="003D5185"/>
    <w:rsid w:val="003D51AD"/>
    <w:rsid w:val="003D5223"/>
    <w:rsid w:val="003D5395"/>
    <w:rsid w:val="003D5437"/>
    <w:rsid w:val="003D548E"/>
    <w:rsid w:val="003D56C0"/>
    <w:rsid w:val="003D5706"/>
    <w:rsid w:val="003D58F9"/>
    <w:rsid w:val="003D5935"/>
    <w:rsid w:val="003D5A45"/>
    <w:rsid w:val="003D5A8E"/>
    <w:rsid w:val="003D5AB1"/>
    <w:rsid w:val="003D5AB3"/>
    <w:rsid w:val="003D5AB5"/>
    <w:rsid w:val="003D5D25"/>
    <w:rsid w:val="003D5ED5"/>
    <w:rsid w:val="003D6012"/>
    <w:rsid w:val="003D6132"/>
    <w:rsid w:val="003D622F"/>
    <w:rsid w:val="003D6376"/>
    <w:rsid w:val="003D672D"/>
    <w:rsid w:val="003D6734"/>
    <w:rsid w:val="003D6888"/>
    <w:rsid w:val="003D6932"/>
    <w:rsid w:val="003D6A63"/>
    <w:rsid w:val="003D6AAA"/>
    <w:rsid w:val="003D6DCB"/>
    <w:rsid w:val="003D6E62"/>
    <w:rsid w:val="003D6E80"/>
    <w:rsid w:val="003D6EFC"/>
    <w:rsid w:val="003D708B"/>
    <w:rsid w:val="003D70BD"/>
    <w:rsid w:val="003D7144"/>
    <w:rsid w:val="003D7186"/>
    <w:rsid w:val="003D7226"/>
    <w:rsid w:val="003D74B2"/>
    <w:rsid w:val="003D75D7"/>
    <w:rsid w:val="003D7658"/>
    <w:rsid w:val="003D765F"/>
    <w:rsid w:val="003D773B"/>
    <w:rsid w:val="003D7855"/>
    <w:rsid w:val="003D78B8"/>
    <w:rsid w:val="003D78F3"/>
    <w:rsid w:val="003D7951"/>
    <w:rsid w:val="003D7C3E"/>
    <w:rsid w:val="003D7E0A"/>
    <w:rsid w:val="003D7E2F"/>
    <w:rsid w:val="003D7E62"/>
    <w:rsid w:val="003D7FC6"/>
    <w:rsid w:val="003E0013"/>
    <w:rsid w:val="003E01C2"/>
    <w:rsid w:val="003E031F"/>
    <w:rsid w:val="003E04B2"/>
    <w:rsid w:val="003E04E5"/>
    <w:rsid w:val="003E05C1"/>
    <w:rsid w:val="003E0672"/>
    <w:rsid w:val="003E06F2"/>
    <w:rsid w:val="003E06F5"/>
    <w:rsid w:val="003E08CD"/>
    <w:rsid w:val="003E09BA"/>
    <w:rsid w:val="003E0AF1"/>
    <w:rsid w:val="003E0C18"/>
    <w:rsid w:val="003E0FAB"/>
    <w:rsid w:val="003E1377"/>
    <w:rsid w:val="003E147E"/>
    <w:rsid w:val="003E15AD"/>
    <w:rsid w:val="003E161B"/>
    <w:rsid w:val="003E1656"/>
    <w:rsid w:val="003E1669"/>
    <w:rsid w:val="003E169D"/>
    <w:rsid w:val="003E17A6"/>
    <w:rsid w:val="003E17DF"/>
    <w:rsid w:val="003E1E11"/>
    <w:rsid w:val="003E1EF9"/>
    <w:rsid w:val="003E1F1D"/>
    <w:rsid w:val="003E200B"/>
    <w:rsid w:val="003E20C3"/>
    <w:rsid w:val="003E20F7"/>
    <w:rsid w:val="003E2311"/>
    <w:rsid w:val="003E2465"/>
    <w:rsid w:val="003E24A1"/>
    <w:rsid w:val="003E25BF"/>
    <w:rsid w:val="003E25F6"/>
    <w:rsid w:val="003E275E"/>
    <w:rsid w:val="003E2A96"/>
    <w:rsid w:val="003E2C66"/>
    <w:rsid w:val="003E2F70"/>
    <w:rsid w:val="003E3074"/>
    <w:rsid w:val="003E3076"/>
    <w:rsid w:val="003E309C"/>
    <w:rsid w:val="003E311B"/>
    <w:rsid w:val="003E3196"/>
    <w:rsid w:val="003E31E1"/>
    <w:rsid w:val="003E332B"/>
    <w:rsid w:val="003E3383"/>
    <w:rsid w:val="003E3557"/>
    <w:rsid w:val="003E3678"/>
    <w:rsid w:val="003E373B"/>
    <w:rsid w:val="003E37E3"/>
    <w:rsid w:val="003E38B3"/>
    <w:rsid w:val="003E38D5"/>
    <w:rsid w:val="003E3BDA"/>
    <w:rsid w:val="003E3D5E"/>
    <w:rsid w:val="003E3DEA"/>
    <w:rsid w:val="003E3E86"/>
    <w:rsid w:val="003E3EDC"/>
    <w:rsid w:val="003E4177"/>
    <w:rsid w:val="003E430A"/>
    <w:rsid w:val="003E433B"/>
    <w:rsid w:val="003E43D3"/>
    <w:rsid w:val="003E446F"/>
    <w:rsid w:val="003E447E"/>
    <w:rsid w:val="003E4538"/>
    <w:rsid w:val="003E4583"/>
    <w:rsid w:val="003E47C0"/>
    <w:rsid w:val="003E482E"/>
    <w:rsid w:val="003E48E9"/>
    <w:rsid w:val="003E496B"/>
    <w:rsid w:val="003E4A0B"/>
    <w:rsid w:val="003E4C02"/>
    <w:rsid w:val="003E4C69"/>
    <w:rsid w:val="003E4CE6"/>
    <w:rsid w:val="003E4D07"/>
    <w:rsid w:val="003E4D67"/>
    <w:rsid w:val="003E4DC7"/>
    <w:rsid w:val="003E4E8E"/>
    <w:rsid w:val="003E4F11"/>
    <w:rsid w:val="003E5026"/>
    <w:rsid w:val="003E5044"/>
    <w:rsid w:val="003E5061"/>
    <w:rsid w:val="003E51F5"/>
    <w:rsid w:val="003E535E"/>
    <w:rsid w:val="003E5388"/>
    <w:rsid w:val="003E5466"/>
    <w:rsid w:val="003E570E"/>
    <w:rsid w:val="003E57D2"/>
    <w:rsid w:val="003E5808"/>
    <w:rsid w:val="003E5A14"/>
    <w:rsid w:val="003E5DBF"/>
    <w:rsid w:val="003E5F44"/>
    <w:rsid w:val="003E6034"/>
    <w:rsid w:val="003E603B"/>
    <w:rsid w:val="003E615B"/>
    <w:rsid w:val="003E63E1"/>
    <w:rsid w:val="003E65D1"/>
    <w:rsid w:val="003E6646"/>
    <w:rsid w:val="003E6696"/>
    <w:rsid w:val="003E6699"/>
    <w:rsid w:val="003E6A0A"/>
    <w:rsid w:val="003E6A7C"/>
    <w:rsid w:val="003E6A83"/>
    <w:rsid w:val="003E6B13"/>
    <w:rsid w:val="003E6CED"/>
    <w:rsid w:val="003E6EE9"/>
    <w:rsid w:val="003E703D"/>
    <w:rsid w:val="003E70DC"/>
    <w:rsid w:val="003E70EE"/>
    <w:rsid w:val="003E7105"/>
    <w:rsid w:val="003E7310"/>
    <w:rsid w:val="003E7444"/>
    <w:rsid w:val="003E747B"/>
    <w:rsid w:val="003E7616"/>
    <w:rsid w:val="003E7640"/>
    <w:rsid w:val="003E76AA"/>
    <w:rsid w:val="003E76B7"/>
    <w:rsid w:val="003E76DF"/>
    <w:rsid w:val="003E7734"/>
    <w:rsid w:val="003E78B0"/>
    <w:rsid w:val="003E7A29"/>
    <w:rsid w:val="003E7A53"/>
    <w:rsid w:val="003E7ACF"/>
    <w:rsid w:val="003E7B27"/>
    <w:rsid w:val="003E7D43"/>
    <w:rsid w:val="003E7D68"/>
    <w:rsid w:val="003E7E24"/>
    <w:rsid w:val="003E7F37"/>
    <w:rsid w:val="003F003A"/>
    <w:rsid w:val="003F0257"/>
    <w:rsid w:val="003F03E4"/>
    <w:rsid w:val="003F0592"/>
    <w:rsid w:val="003F05C8"/>
    <w:rsid w:val="003F08C8"/>
    <w:rsid w:val="003F093A"/>
    <w:rsid w:val="003F0A4C"/>
    <w:rsid w:val="003F0AF0"/>
    <w:rsid w:val="003F0B11"/>
    <w:rsid w:val="003F0BB3"/>
    <w:rsid w:val="003F0C82"/>
    <w:rsid w:val="003F0CC1"/>
    <w:rsid w:val="003F0D37"/>
    <w:rsid w:val="003F0D68"/>
    <w:rsid w:val="003F0E6E"/>
    <w:rsid w:val="003F1018"/>
    <w:rsid w:val="003F1176"/>
    <w:rsid w:val="003F1277"/>
    <w:rsid w:val="003F1430"/>
    <w:rsid w:val="003F143C"/>
    <w:rsid w:val="003F15FB"/>
    <w:rsid w:val="003F165A"/>
    <w:rsid w:val="003F16D4"/>
    <w:rsid w:val="003F172E"/>
    <w:rsid w:val="003F18B1"/>
    <w:rsid w:val="003F1ACE"/>
    <w:rsid w:val="003F1D34"/>
    <w:rsid w:val="003F1D86"/>
    <w:rsid w:val="003F1E8C"/>
    <w:rsid w:val="003F1F0F"/>
    <w:rsid w:val="003F20D5"/>
    <w:rsid w:val="003F21C2"/>
    <w:rsid w:val="003F2294"/>
    <w:rsid w:val="003F247C"/>
    <w:rsid w:val="003F24A4"/>
    <w:rsid w:val="003F2681"/>
    <w:rsid w:val="003F2713"/>
    <w:rsid w:val="003F287B"/>
    <w:rsid w:val="003F287F"/>
    <w:rsid w:val="003F2C74"/>
    <w:rsid w:val="003F2C9B"/>
    <w:rsid w:val="003F2FD8"/>
    <w:rsid w:val="003F3025"/>
    <w:rsid w:val="003F3041"/>
    <w:rsid w:val="003F3178"/>
    <w:rsid w:val="003F32A9"/>
    <w:rsid w:val="003F35DA"/>
    <w:rsid w:val="003F36F4"/>
    <w:rsid w:val="003F373C"/>
    <w:rsid w:val="003F385C"/>
    <w:rsid w:val="003F38E1"/>
    <w:rsid w:val="003F38EB"/>
    <w:rsid w:val="003F39E3"/>
    <w:rsid w:val="003F39F7"/>
    <w:rsid w:val="003F3BE0"/>
    <w:rsid w:val="003F3C01"/>
    <w:rsid w:val="003F3E7F"/>
    <w:rsid w:val="003F3FD3"/>
    <w:rsid w:val="003F3FEF"/>
    <w:rsid w:val="003F3FF8"/>
    <w:rsid w:val="003F431E"/>
    <w:rsid w:val="003F433F"/>
    <w:rsid w:val="003F457F"/>
    <w:rsid w:val="003F45E6"/>
    <w:rsid w:val="003F4600"/>
    <w:rsid w:val="003F4924"/>
    <w:rsid w:val="003F4B1E"/>
    <w:rsid w:val="003F4B38"/>
    <w:rsid w:val="003F4B58"/>
    <w:rsid w:val="003F4B7A"/>
    <w:rsid w:val="003F4E52"/>
    <w:rsid w:val="003F5138"/>
    <w:rsid w:val="003F513A"/>
    <w:rsid w:val="003F514C"/>
    <w:rsid w:val="003F51E8"/>
    <w:rsid w:val="003F5337"/>
    <w:rsid w:val="003F5387"/>
    <w:rsid w:val="003F5415"/>
    <w:rsid w:val="003F5431"/>
    <w:rsid w:val="003F5451"/>
    <w:rsid w:val="003F548A"/>
    <w:rsid w:val="003F54E9"/>
    <w:rsid w:val="003F5833"/>
    <w:rsid w:val="003F597B"/>
    <w:rsid w:val="003F59A8"/>
    <w:rsid w:val="003F5A9F"/>
    <w:rsid w:val="003F5ACC"/>
    <w:rsid w:val="003F5DB1"/>
    <w:rsid w:val="003F5EF2"/>
    <w:rsid w:val="003F5F3A"/>
    <w:rsid w:val="003F5F4F"/>
    <w:rsid w:val="003F5F52"/>
    <w:rsid w:val="003F6131"/>
    <w:rsid w:val="003F61CD"/>
    <w:rsid w:val="003F61E3"/>
    <w:rsid w:val="003F6229"/>
    <w:rsid w:val="003F6289"/>
    <w:rsid w:val="003F63A7"/>
    <w:rsid w:val="003F6499"/>
    <w:rsid w:val="003F655B"/>
    <w:rsid w:val="003F65C4"/>
    <w:rsid w:val="003F667B"/>
    <w:rsid w:val="003F6990"/>
    <w:rsid w:val="003F6AF5"/>
    <w:rsid w:val="003F6B54"/>
    <w:rsid w:val="003F6DF7"/>
    <w:rsid w:val="003F6F87"/>
    <w:rsid w:val="003F6FD8"/>
    <w:rsid w:val="003F7151"/>
    <w:rsid w:val="003F7339"/>
    <w:rsid w:val="003F740B"/>
    <w:rsid w:val="003F74C2"/>
    <w:rsid w:val="003F74D2"/>
    <w:rsid w:val="003F74D7"/>
    <w:rsid w:val="003F775A"/>
    <w:rsid w:val="003F7800"/>
    <w:rsid w:val="003F78E8"/>
    <w:rsid w:val="003F7937"/>
    <w:rsid w:val="003F7975"/>
    <w:rsid w:val="003F79DF"/>
    <w:rsid w:val="003F79E0"/>
    <w:rsid w:val="003F7B6F"/>
    <w:rsid w:val="003F7E04"/>
    <w:rsid w:val="003F7EAC"/>
    <w:rsid w:val="003F7FB0"/>
    <w:rsid w:val="003F7FEF"/>
    <w:rsid w:val="0040000C"/>
    <w:rsid w:val="0040011F"/>
    <w:rsid w:val="00400176"/>
    <w:rsid w:val="0040027E"/>
    <w:rsid w:val="004002CB"/>
    <w:rsid w:val="00400308"/>
    <w:rsid w:val="00400397"/>
    <w:rsid w:val="004004C4"/>
    <w:rsid w:val="004005B6"/>
    <w:rsid w:val="004006F2"/>
    <w:rsid w:val="00400744"/>
    <w:rsid w:val="00400959"/>
    <w:rsid w:val="00400A57"/>
    <w:rsid w:val="00400AB7"/>
    <w:rsid w:val="00400ACE"/>
    <w:rsid w:val="00400C23"/>
    <w:rsid w:val="00400D87"/>
    <w:rsid w:val="00400E09"/>
    <w:rsid w:val="00400F10"/>
    <w:rsid w:val="00401084"/>
    <w:rsid w:val="00401086"/>
    <w:rsid w:val="004010E3"/>
    <w:rsid w:val="00401117"/>
    <w:rsid w:val="0040111C"/>
    <w:rsid w:val="004012C9"/>
    <w:rsid w:val="004013B4"/>
    <w:rsid w:val="00401867"/>
    <w:rsid w:val="004018D1"/>
    <w:rsid w:val="00401A04"/>
    <w:rsid w:val="00401AD6"/>
    <w:rsid w:val="00401C8F"/>
    <w:rsid w:val="00401EEE"/>
    <w:rsid w:val="00401F1E"/>
    <w:rsid w:val="00401F5A"/>
    <w:rsid w:val="0040205A"/>
    <w:rsid w:val="00402178"/>
    <w:rsid w:val="0040224C"/>
    <w:rsid w:val="004023DB"/>
    <w:rsid w:val="00402456"/>
    <w:rsid w:val="004024AA"/>
    <w:rsid w:val="0040255C"/>
    <w:rsid w:val="00402878"/>
    <w:rsid w:val="004028FD"/>
    <w:rsid w:val="00402A60"/>
    <w:rsid w:val="00402ABB"/>
    <w:rsid w:val="00402B30"/>
    <w:rsid w:val="00402C60"/>
    <w:rsid w:val="00402CE6"/>
    <w:rsid w:val="00402E30"/>
    <w:rsid w:val="00402E61"/>
    <w:rsid w:val="00402F74"/>
    <w:rsid w:val="0040321D"/>
    <w:rsid w:val="0040323F"/>
    <w:rsid w:val="00403244"/>
    <w:rsid w:val="0040345C"/>
    <w:rsid w:val="00403559"/>
    <w:rsid w:val="004035F4"/>
    <w:rsid w:val="0040370B"/>
    <w:rsid w:val="0040382C"/>
    <w:rsid w:val="004038CF"/>
    <w:rsid w:val="004039F1"/>
    <w:rsid w:val="00403A0D"/>
    <w:rsid w:val="00403C21"/>
    <w:rsid w:val="00403D1B"/>
    <w:rsid w:val="00403D2D"/>
    <w:rsid w:val="00403D94"/>
    <w:rsid w:val="00403DCB"/>
    <w:rsid w:val="00403E23"/>
    <w:rsid w:val="00403E47"/>
    <w:rsid w:val="00403E76"/>
    <w:rsid w:val="00403F5D"/>
    <w:rsid w:val="00403F76"/>
    <w:rsid w:val="0040416D"/>
    <w:rsid w:val="004041AE"/>
    <w:rsid w:val="004041BE"/>
    <w:rsid w:val="00404366"/>
    <w:rsid w:val="0040444B"/>
    <w:rsid w:val="0040449A"/>
    <w:rsid w:val="004044FC"/>
    <w:rsid w:val="00404521"/>
    <w:rsid w:val="004045D8"/>
    <w:rsid w:val="00404738"/>
    <w:rsid w:val="004047B1"/>
    <w:rsid w:val="00404859"/>
    <w:rsid w:val="004049B2"/>
    <w:rsid w:val="004049DE"/>
    <w:rsid w:val="00404B75"/>
    <w:rsid w:val="00404C99"/>
    <w:rsid w:val="00404D09"/>
    <w:rsid w:val="00404D24"/>
    <w:rsid w:val="00404F93"/>
    <w:rsid w:val="00405002"/>
    <w:rsid w:val="0040504A"/>
    <w:rsid w:val="004050B7"/>
    <w:rsid w:val="00405448"/>
    <w:rsid w:val="004054EE"/>
    <w:rsid w:val="00405718"/>
    <w:rsid w:val="00405733"/>
    <w:rsid w:val="0040573A"/>
    <w:rsid w:val="00405784"/>
    <w:rsid w:val="004059B7"/>
    <w:rsid w:val="00405EA4"/>
    <w:rsid w:val="00405FC3"/>
    <w:rsid w:val="004060B2"/>
    <w:rsid w:val="004060FB"/>
    <w:rsid w:val="004062EA"/>
    <w:rsid w:val="00406541"/>
    <w:rsid w:val="0040656C"/>
    <w:rsid w:val="0040658E"/>
    <w:rsid w:val="004065DB"/>
    <w:rsid w:val="00406A45"/>
    <w:rsid w:val="00406CD5"/>
    <w:rsid w:val="00406D39"/>
    <w:rsid w:val="00406E26"/>
    <w:rsid w:val="00406E53"/>
    <w:rsid w:val="00406E66"/>
    <w:rsid w:val="00406EAB"/>
    <w:rsid w:val="00407000"/>
    <w:rsid w:val="0040701C"/>
    <w:rsid w:val="004070ED"/>
    <w:rsid w:val="00407290"/>
    <w:rsid w:val="00407354"/>
    <w:rsid w:val="00407523"/>
    <w:rsid w:val="0040763E"/>
    <w:rsid w:val="00407642"/>
    <w:rsid w:val="004077B5"/>
    <w:rsid w:val="0040786A"/>
    <w:rsid w:val="00407922"/>
    <w:rsid w:val="00407AB8"/>
    <w:rsid w:val="00407CFD"/>
    <w:rsid w:val="00407D2C"/>
    <w:rsid w:val="00407EB0"/>
    <w:rsid w:val="00407EF0"/>
    <w:rsid w:val="00407FF8"/>
    <w:rsid w:val="0040BC23"/>
    <w:rsid w:val="004101D4"/>
    <w:rsid w:val="00410250"/>
    <w:rsid w:val="00410266"/>
    <w:rsid w:val="004102C2"/>
    <w:rsid w:val="004103C7"/>
    <w:rsid w:val="004103E2"/>
    <w:rsid w:val="004105F6"/>
    <w:rsid w:val="0041082B"/>
    <w:rsid w:val="004109F2"/>
    <w:rsid w:val="00410ACA"/>
    <w:rsid w:val="00410BBE"/>
    <w:rsid w:val="00410C75"/>
    <w:rsid w:val="00410D01"/>
    <w:rsid w:val="00410D30"/>
    <w:rsid w:val="00410D71"/>
    <w:rsid w:val="00410DB7"/>
    <w:rsid w:val="00410E06"/>
    <w:rsid w:val="00410F39"/>
    <w:rsid w:val="00410F49"/>
    <w:rsid w:val="00411055"/>
    <w:rsid w:val="0041105B"/>
    <w:rsid w:val="0041108F"/>
    <w:rsid w:val="00411099"/>
    <w:rsid w:val="004111B6"/>
    <w:rsid w:val="0041120A"/>
    <w:rsid w:val="0041126C"/>
    <w:rsid w:val="004112B8"/>
    <w:rsid w:val="0041140B"/>
    <w:rsid w:val="0041141F"/>
    <w:rsid w:val="004115A5"/>
    <w:rsid w:val="00411711"/>
    <w:rsid w:val="00411867"/>
    <w:rsid w:val="00411986"/>
    <w:rsid w:val="00411992"/>
    <w:rsid w:val="00411A27"/>
    <w:rsid w:val="00411B49"/>
    <w:rsid w:val="00411C16"/>
    <w:rsid w:val="00411C83"/>
    <w:rsid w:val="00411CC9"/>
    <w:rsid w:val="00411DE8"/>
    <w:rsid w:val="00411EA0"/>
    <w:rsid w:val="00411EF2"/>
    <w:rsid w:val="004120BA"/>
    <w:rsid w:val="00412399"/>
    <w:rsid w:val="004123E0"/>
    <w:rsid w:val="00412509"/>
    <w:rsid w:val="0041272B"/>
    <w:rsid w:val="0041276B"/>
    <w:rsid w:val="0041287F"/>
    <w:rsid w:val="0041298E"/>
    <w:rsid w:val="00412A01"/>
    <w:rsid w:val="00412B3E"/>
    <w:rsid w:val="00412B91"/>
    <w:rsid w:val="00412CEF"/>
    <w:rsid w:val="00412E61"/>
    <w:rsid w:val="00412F2B"/>
    <w:rsid w:val="00412F6E"/>
    <w:rsid w:val="00412FD6"/>
    <w:rsid w:val="0041316F"/>
    <w:rsid w:val="004131E6"/>
    <w:rsid w:val="00413404"/>
    <w:rsid w:val="00413422"/>
    <w:rsid w:val="0041349B"/>
    <w:rsid w:val="00413536"/>
    <w:rsid w:val="00413558"/>
    <w:rsid w:val="0041376E"/>
    <w:rsid w:val="00413809"/>
    <w:rsid w:val="004138F7"/>
    <w:rsid w:val="0041396B"/>
    <w:rsid w:val="00413A55"/>
    <w:rsid w:val="00413B59"/>
    <w:rsid w:val="00413B7E"/>
    <w:rsid w:val="00413C92"/>
    <w:rsid w:val="00413CCD"/>
    <w:rsid w:val="00413F34"/>
    <w:rsid w:val="00413FC1"/>
    <w:rsid w:val="004140BF"/>
    <w:rsid w:val="004141BC"/>
    <w:rsid w:val="004141D6"/>
    <w:rsid w:val="004143B3"/>
    <w:rsid w:val="004143C8"/>
    <w:rsid w:val="004143DE"/>
    <w:rsid w:val="0041440E"/>
    <w:rsid w:val="00414417"/>
    <w:rsid w:val="0041443F"/>
    <w:rsid w:val="004148A5"/>
    <w:rsid w:val="004148BC"/>
    <w:rsid w:val="004149C9"/>
    <w:rsid w:val="00414AEF"/>
    <w:rsid w:val="00414C2F"/>
    <w:rsid w:val="00414E14"/>
    <w:rsid w:val="00414E58"/>
    <w:rsid w:val="00414EEE"/>
    <w:rsid w:val="00414EFA"/>
    <w:rsid w:val="00414F25"/>
    <w:rsid w:val="00415192"/>
    <w:rsid w:val="0041522A"/>
    <w:rsid w:val="004152D6"/>
    <w:rsid w:val="004152EA"/>
    <w:rsid w:val="00415369"/>
    <w:rsid w:val="004153C6"/>
    <w:rsid w:val="0041541B"/>
    <w:rsid w:val="00415516"/>
    <w:rsid w:val="00415631"/>
    <w:rsid w:val="00415739"/>
    <w:rsid w:val="004157A8"/>
    <w:rsid w:val="0041585D"/>
    <w:rsid w:val="00415876"/>
    <w:rsid w:val="004158C9"/>
    <w:rsid w:val="00415CDF"/>
    <w:rsid w:val="00415E9E"/>
    <w:rsid w:val="00415F0E"/>
    <w:rsid w:val="004160CE"/>
    <w:rsid w:val="004160D3"/>
    <w:rsid w:val="00416122"/>
    <w:rsid w:val="004161AC"/>
    <w:rsid w:val="004161F9"/>
    <w:rsid w:val="00416258"/>
    <w:rsid w:val="004162FB"/>
    <w:rsid w:val="004162FD"/>
    <w:rsid w:val="0041663A"/>
    <w:rsid w:val="004166D1"/>
    <w:rsid w:val="00416A77"/>
    <w:rsid w:val="00416A7D"/>
    <w:rsid w:val="00416D4C"/>
    <w:rsid w:val="00416D71"/>
    <w:rsid w:val="00416D80"/>
    <w:rsid w:val="00416ED0"/>
    <w:rsid w:val="00417088"/>
    <w:rsid w:val="0041708A"/>
    <w:rsid w:val="00417272"/>
    <w:rsid w:val="00417393"/>
    <w:rsid w:val="004173B7"/>
    <w:rsid w:val="00417487"/>
    <w:rsid w:val="00417565"/>
    <w:rsid w:val="00417688"/>
    <w:rsid w:val="0041774E"/>
    <w:rsid w:val="00417794"/>
    <w:rsid w:val="004177AB"/>
    <w:rsid w:val="00417803"/>
    <w:rsid w:val="004178A4"/>
    <w:rsid w:val="004178B3"/>
    <w:rsid w:val="00417969"/>
    <w:rsid w:val="00417A7F"/>
    <w:rsid w:val="00417AC5"/>
    <w:rsid w:val="00417AE2"/>
    <w:rsid w:val="00417B02"/>
    <w:rsid w:val="00417BB1"/>
    <w:rsid w:val="00417DA7"/>
    <w:rsid w:val="00417E42"/>
    <w:rsid w:val="00417EE0"/>
    <w:rsid w:val="00417FAC"/>
    <w:rsid w:val="00417FCD"/>
    <w:rsid w:val="0042019B"/>
    <w:rsid w:val="00420491"/>
    <w:rsid w:val="00420506"/>
    <w:rsid w:val="00420542"/>
    <w:rsid w:val="00420800"/>
    <w:rsid w:val="00420817"/>
    <w:rsid w:val="00420D3A"/>
    <w:rsid w:val="00420DEC"/>
    <w:rsid w:val="00420F00"/>
    <w:rsid w:val="00421340"/>
    <w:rsid w:val="00421589"/>
    <w:rsid w:val="0042175E"/>
    <w:rsid w:val="004217F9"/>
    <w:rsid w:val="004219C5"/>
    <w:rsid w:val="00421A5F"/>
    <w:rsid w:val="00421BA3"/>
    <w:rsid w:val="00421BD6"/>
    <w:rsid w:val="00421BEC"/>
    <w:rsid w:val="00421D66"/>
    <w:rsid w:val="00421DAF"/>
    <w:rsid w:val="00421DEC"/>
    <w:rsid w:val="00421E19"/>
    <w:rsid w:val="0042201C"/>
    <w:rsid w:val="00422049"/>
    <w:rsid w:val="0042214F"/>
    <w:rsid w:val="004223B6"/>
    <w:rsid w:val="004223DB"/>
    <w:rsid w:val="0042242A"/>
    <w:rsid w:val="00422559"/>
    <w:rsid w:val="004226CB"/>
    <w:rsid w:val="00422715"/>
    <w:rsid w:val="00422792"/>
    <w:rsid w:val="004227DD"/>
    <w:rsid w:val="00422890"/>
    <w:rsid w:val="00422978"/>
    <w:rsid w:val="004229A2"/>
    <w:rsid w:val="004229A6"/>
    <w:rsid w:val="00422B30"/>
    <w:rsid w:val="00422CBD"/>
    <w:rsid w:val="00422D35"/>
    <w:rsid w:val="00422DFF"/>
    <w:rsid w:val="00422F10"/>
    <w:rsid w:val="004230AF"/>
    <w:rsid w:val="0042318A"/>
    <w:rsid w:val="004232B2"/>
    <w:rsid w:val="004232EF"/>
    <w:rsid w:val="004233AA"/>
    <w:rsid w:val="004233CE"/>
    <w:rsid w:val="00423453"/>
    <w:rsid w:val="0042347E"/>
    <w:rsid w:val="004236EC"/>
    <w:rsid w:val="00423735"/>
    <w:rsid w:val="0042374D"/>
    <w:rsid w:val="00423796"/>
    <w:rsid w:val="004237FC"/>
    <w:rsid w:val="004238BA"/>
    <w:rsid w:val="00423A3F"/>
    <w:rsid w:val="00423BDF"/>
    <w:rsid w:val="00423C4C"/>
    <w:rsid w:val="00423CE6"/>
    <w:rsid w:val="00423CF3"/>
    <w:rsid w:val="00423D82"/>
    <w:rsid w:val="00423DDA"/>
    <w:rsid w:val="00423E14"/>
    <w:rsid w:val="00423E26"/>
    <w:rsid w:val="00423E8D"/>
    <w:rsid w:val="00423EB1"/>
    <w:rsid w:val="00423EBD"/>
    <w:rsid w:val="00423F51"/>
    <w:rsid w:val="00424001"/>
    <w:rsid w:val="004240F9"/>
    <w:rsid w:val="00424592"/>
    <w:rsid w:val="004245B3"/>
    <w:rsid w:val="00424720"/>
    <w:rsid w:val="00424AA8"/>
    <w:rsid w:val="00424C24"/>
    <w:rsid w:val="00424D5B"/>
    <w:rsid w:val="00424D7B"/>
    <w:rsid w:val="00424DF5"/>
    <w:rsid w:val="00424F66"/>
    <w:rsid w:val="00424F9A"/>
    <w:rsid w:val="00425037"/>
    <w:rsid w:val="004250A5"/>
    <w:rsid w:val="004251BA"/>
    <w:rsid w:val="004251FE"/>
    <w:rsid w:val="0042528D"/>
    <w:rsid w:val="0042537B"/>
    <w:rsid w:val="0042562E"/>
    <w:rsid w:val="004257FB"/>
    <w:rsid w:val="004258DE"/>
    <w:rsid w:val="00425966"/>
    <w:rsid w:val="00425D04"/>
    <w:rsid w:val="00425DA1"/>
    <w:rsid w:val="00425FC8"/>
    <w:rsid w:val="00425FCA"/>
    <w:rsid w:val="00426070"/>
    <w:rsid w:val="00426309"/>
    <w:rsid w:val="00426647"/>
    <w:rsid w:val="00426679"/>
    <w:rsid w:val="004266AE"/>
    <w:rsid w:val="00426720"/>
    <w:rsid w:val="00426773"/>
    <w:rsid w:val="00426849"/>
    <w:rsid w:val="0042689B"/>
    <w:rsid w:val="004268BA"/>
    <w:rsid w:val="00426943"/>
    <w:rsid w:val="004269CC"/>
    <w:rsid w:val="00426B56"/>
    <w:rsid w:val="00426B5C"/>
    <w:rsid w:val="00426BDC"/>
    <w:rsid w:val="00426D48"/>
    <w:rsid w:val="00426D8E"/>
    <w:rsid w:val="00426E90"/>
    <w:rsid w:val="00426F9C"/>
    <w:rsid w:val="00427033"/>
    <w:rsid w:val="0042716F"/>
    <w:rsid w:val="0042717A"/>
    <w:rsid w:val="004272F5"/>
    <w:rsid w:val="0042744D"/>
    <w:rsid w:val="0042748E"/>
    <w:rsid w:val="004275B0"/>
    <w:rsid w:val="004275EA"/>
    <w:rsid w:val="00427632"/>
    <w:rsid w:val="00427905"/>
    <w:rsid w:val="00427A7A"/>
    <w:rsid w:val="00427C68"/>
    <w:rsid w:val="00427C8B"/>
    <w:rsid w:val="00427C9E"/>
    <w:rsid w:val="00427CF7"/>
    <w:rsid w:val="00427DB0"/>
    <w:rsid w:val="0043009D"/>
    <w:rsid w:val="004300B5"/>
    <w:rsid w:val="004300B9"/>
    <w:rsid w:val="00430288"/>
    <w:rsid w:val="004303A3"/>
    <w:rsid w:val="004303DE"/>
    <w:rsid w:val="0043040A"/>
    <w:rsid w:val="004305C5"/>
    <w:rsid w:val="004305F0"/>
    <w:rsid w:val="00430704"/>
    <w:rsid w:val="004307D6"/>
    <w:rsid w:val="004307E0"/>
    <w:rsid w:val="0043085D"/>
    <w:rsid w:val="00430C37"/>
    <w:rsid w:val="00430CAE"/>
    <w:rsid w:val="00430D73"/>
    <w:rsid w:val="00430EEA"/>
    <w:rsid w:val="00430EF4"/>
    <w:rsid w:val="00430F12"/>
    <w:rsid w:val="00430FFB"/>
    <w:rsid w:val="00431039"/>
    <w:rsid w:val="00431101"/>
    <w:rsid w:val="004311F0"/>
    <w:rsid w:val="00431286"/>
    <w:rsid w:val="0043134F"/>
    <w:rsid w:val="004314F5"/>
    <w:rsid w:val="0043165B"/>
    <w:rsid w:val="0043166F"/>
    <w:rsid w:val="0043169C"/>
    <w:rsid w:val="004316FB"/>
    <w:rsid w:val="00431853"/>
    <w:rsid w:val="00431B26"/>
    <w:rsid w:val="00431B85"/>
    <w:rsid w:val="00431C3E"/>
    <w:rsid w:val="00431DF6"/>
    <w:rsid w:val="00432049"/>
    <w:rsid w:val="00432285"/>
    <w:rsid w:val="0043229D"/>
    <w:rsid w:val="00432409"/>
    <w:rsid w:val="0043248E"/>
    <w:rsid w:val="004324B0"/>
    <w:rsid w:val="00432522"/>
    <w:rsid w:val="0043254E"/>
    <w:rsid w:val="004326F4"/>
    <w:rsid w:val="004328F8"/>
    <w:rsid w:val="0043291F"/>
    <w:rsid w:val="00432B0A"/>
    <w:rsid w:val="00432C28"/>
    <w:rsid w:val="00432D94"/>
    <w:rsid w:val="004330A5"/>
    <w:rsid w:val="00433119"/>
    <w:rsid w:val="00433161"/>
    <w:rsid w:val="00433248"/>
    <w:rsid w:val="004332C9"/>
    <w:rsid w:val="004332CB"/>
    <w:rsid w:val="004333F5"/>
    <w:rsid w:val="004333FA"/>
    <w:rsid w:val="0043347B"/>
    <w:rsid w:val="00433571"/>
    <w:rsid w:val="00433643"/>
    <w:rsid w:val="0043372F"/>
    <w:rsid w:val="004337A6"/>
    <w:rsid w:val="00433BBD"/>
    <w:rsid w:val="00433BCA"/>
    <w:rsid w:val="00433C8C"/>
    <w:rsid w:val="00433D2F"/>
    <w:rsid w:val="00433D85"/>
    <w:rsid w:val="00433E8D"/>
    <w:rsid w:val="004341B1"/>
    <w:rsid w:val="0043426E"/>
    <w:rsid w:val="004342FA"/>
    <w:rsid w:val="00434664"/>
    <w:rsid w:val="004346D3"/>
    <w:rsid w:val="00434756"/>
    <w:rsid w:val="0043479C"/>
    <w:rsid w:val="004349A6"/>
    <w:rsid w:val="004349D3"/>
    <w:rsid w:val="00434AF6"/>
    <w:rsid w:val="00434B2F"/>
    <w:rsid w:val="00434B60"/>
    <w:rsid w:val="00434D02"/>
    <w:rsid w:val="00434DAE"/>
    <w:rsid w:val="00434E68"/>
    <w:rsid w:val="0043510A"/>
    <w:rsid w:val="004353C6"/>
    <w:rsid w:val="004354F0"/>
    <w:rsid w:val="00435646"/>
    <w:rsid w:val="00435658"/>
    <w:rsid w:val="00435748"/>
    <w:rsid w:val="004359E9"/>
    <w:rsid w:val="00435A11"/>
    <w:rsid w:val="00435BD7"/>
    <w:rsid w:val="00435C85"/>
    <w:rsid w:val="00435FC9"/>
    <w:rsid w:val="0043622A"/>
    <w:rsid w:val="0043636D"/>
    <w:rsid w:val="0043643C"/>
    <w:rsid w:val="004364BD"/>
    <w:rsid w:val="00436596"/>
    <w:rsid w:val="00436626"/>
    <w:rsid w:val="004366CD"/>
    <w:rsid w:val="0043677B"/>
    <w:rsid w:val="0043677E"/>
    <w:rsid w:val="0043679A"/>
    <w:rsid w:val="0043679E"/>
    <w:rsid w:val="00436C81"/>
    <w:rsid w:val="00436FED"/>
    <w:rsid w:val="0043705A"/>
    <w:rsid w:val="00437097"/>
    <w:rsid w:val="0043712A"/>
    <w:rsid w:val="00437278"/>
    <w:rsid w:val="0043744D"/>
    <w:rsid w:val="0043749E"/>
    <w:rsid w:val="00437608"/>
    <w:rsid w:val="00437629"/>
    <w:rsid w:val="0043766D"/>
    <w:rsid w:val="00437718"/>
    <w:rsid w:val="00437735"/>
    <w:rsid w:val="00437873"/>
    <w:rsid w:val="00437900"/>
    <w:rsid w:val="00437A6B"/>
    <w:rsid w:val="00437B7E"/>
    <w:rsid w:val="00437DF0"/>
    <w:rsid w:val="00437E04"/>
    <w:rsid w:val="00437E67"/>
    <w:rsid w:val="00437FC6"/>
    <w:rsid w:val="00440057"/>
    <w:rsid w:val="00440091"/>
    <w:rsid w:val="0044018A"/>
    <w:rsid w:val="004401CE"/>
    <w:rsid w:val="004401E9"/>
    <w:rsid w:val="0044033A"/>
    <w:rsid w:val="00440571"/>
    <w:rsid w:val="0044059D"/>
    <w:rsid w:val="0044072F"/>
    <w:rsid w:val="00440783"/>
    <w:rsid w:val="00440879"/>
    <w:rsid w:val="00440899"/>
    <w:rsid w:val="004409B1"/>
    <w:rsid w:val="00440A31"/>
    <w:rsid w:val="00440A62"/>
    <w:rsid w:val="00440AAF"/>
    <w:rsid w:val="00440BD0"/>
    <w:rsid w:val="00440BD2"/>
    <w:rsid w:val="00440BF8"/>
    <w:rsid w:val="00440C6F"/>
    <w:rsid w:val="00440DF7"/>
    <w:rsid w:val="00440F81"/>
    <w:rsid w:val="0044103A"/>
    <w:rsid w:val="004410E3"/>
    <w:rsid w:val="0044111D"/>
    <w:rsid w:val="00441286"/>
    <w:rsid w:val="0044129B"/>
    <w:rsid w:val="004412D4"/>
    <w:rsid w:val="004414C8"/>
    <w:rsid w:val="004416CA"/>
    <w:rsid w:val="004418B6"/>
    <w:rsid w:val="004418F9"/>
    <w:rsid w:val="00441AD0"/>
    <w:rsid w:val="00441BCB"/>
    <w:rsid w:val="00441BF7"/>
    <w:rsid w:val="00441C9F"/>
    <w:rsid w:val="00441CB5"/>
    <w:rsid w:val="00441CCC"/>
    <w:rsid w:val="00441CE0"/>
    <w:rsid w:val="00441FB9"/>
    <w:rsid w:val="00442013"/>
    <w:rsid w:val="0044222B"/>
    <w:rsid w:val="0044226D"/>
    <w:rsid w:val="0044257C"/>
    <w:rsid w:val="004425C4"/>
    <w:rsid w:val="0044262F"/>
    <w:rsid w:val="0044265C"/>
    <w:rsid w:val="00442662"/>
    <w:rsid w:val="004426FE"/>
    <w:rsid w:val="00442768"/>
    <w:rsid w:val="00442A46"/>
    <w:rsid w:val="00442BB0"/>
    <w:rsid w:val="00442BE4"/>
    <w:rsid w:val="00442C04"/>
    <w:rsid w:val="00442C14"/>
    <w:rsid w:val="00442CF3"/>
    <w:rsid w:val="00442D02"/>
    <w:rsid w:val="00442E7C"/>
    <w:rsid w:val="00442E90"/>
    <w:rsid w:val="00442EE0"/>
    <w:rsid w:val="004430B4"/>
    <w:rsid w:val="004431EE"/>
    <w:rsid w:val="00443292"/>
    <w:rsid w:val="00443339"/>
    <w:rsid w:val="0044344F"/>
    <w:rsid w:val="00443484"/>
    <w:rsid w:val="004436DD"/>
    <w:rsid w:val="00443753"/>
    <w:rsid w:val="004438B6"/>
    <w:rsid w:val="00443B77"/>
    <w:rsid w:val="00443BF5"/>
    <w:rsid w:val="00443CE4"/>
    <w:rsid w:val="00443D3E"/>
    <w:rsid w:val="00443D46"/>
    <w:rsid w:val="00443D65"/>
    <w:rsid w:val="00443DA5"/>
    <w:rsid w:val="004440E0"/>
    <w:rsid w:val="0044413B"/>
    <w:rsid w:val="004441E4"/>
    <w:rsid w:val="00444298"/>
    <w:rsid w:val="004442C6"/>
    <w:rsid w:val="00444321"/>
    <w:rsid w:val="00444330"/>
    <w:rsid w:val="004443D4"/>
    <w:rsid w:val="00444490"/>
    <w:rsid w:val="00444555"/>
    <w:rsid w:val="00444602"/>
    <w:rsid w:val="00444745"/>
    <w:rsid w:val="00444758"/>
    <w:rsid w:val="0044478B"/>
    <w:rsid w:val="004447E9"/>
    <w:rsid w:val="00444852"/>
    <w:rsid w:val="004449B9"/>
    <w:rsid w:val="00444A78"/>
    <w:rsid w:val="00444BD8"/>
    <w:rsid w:val="00444CAC"/>
    <w:rsid w:val="00444CDF"/>
    <w:rsid w:val="00444DF9"/>
    <w:rsid w:val="00444E2C"/>
    <w:rsid w:val="00444E97"/>
    <w:rsid w:val="00444F8C"/>
    <w:rsid w:val="004452CC"/>
    <w:rsid w:val="00445356"/>
    <w:rsid w:val="0044545C"/>
    <w:rsid w:val="00445AD8"/>
    <w:rsid w:val="00445C33"/>
    <w:rsid w:val="00445DC8"/>
    <w:rsid w:val="00445E67"/>
    <w:rsid w:val="00445FBB"/>
    <w:rsid w:val="00445FD4"/>
    <w:rsid w:val="00446010"/>
    <w:rsid w:val="00446045"/>
    <w:rsid w:val="004460C2"/>
    <w:rsid w:val="0044614B"/>
    <w:rsid w:val="004461B4"/>
    <w:rsid w:val="004462B4"/>
    <w:rsid w:val="004464F7"/>
    <w:rsid w:val="00446560"/>
    <w:rsid w:val="0044658C"/>
    <w:rsid w:val="0044661E"/>
    <w:rsid w:val="0044666C"/>
    <w:rsid w:val="004469D9"/>
    <w:rsid w:val="00446A23"/>
    <w:rsid w:val="00446C14"/>
    <w:rsid w:val="00446CEE"/>
    <w:rsid w:val="00446D2B"/>
    <w:rsid w:val="00446F06"/>
    <w:rsid w:val="00446F5A"/>
    <w:rsid w:val="00446F8A"/>
    <w:rsid w:val="00447161"/>
    <w:rsid w:val="00447193"/>
    <w:rsid w:val="0044725D"/>
    <w:rsid w:val="00447362"/>
    <w:rsid w:val="004473A6"/>
    <w:rsid w:val="00447409"/>
    <w:rsid w:val="004474C8"/>
    <w:rsid w:val="00447663"/>
    <w:rsid w:val="0044770D"/>
    <w:rsid w:val="00447831"/>
    <w:rsid w:val="004478AB"/>
    <w:rsid w:val="004478C9"/>
    <w:rsid w:val="00447900"/>
    <w:rsid w:val="00447AF3"/>
    <w:rsid w:val="00447B06"/>
    <w:rsid w:val="00447B22"/>
    <w:rsid w:val="00447CA4"/>
    <w:rsid w:val="00447CB9"/>
    <w:rsid w:val="00447ED9"/>
    <w:rsid w:val="0044D7D9"/>
    <w:rsid w:val="00450333"/>
    <w:rsid w:val="00450488"/>
    <w:rsid w:val="0045048B"/>
    <w:rsid w:val="004504FA"/>
    <w:rsid w:val="00450568"/>
    <w:rsid w:val="00450572"/>
    <w:rsid w:val="00450661"/>
    <w:rsid w:val="00450748"/>
    <w:rsid w:val="004507A8"/>
    <w:rsid w:val="0045080B"/>
    <w:rsid w:val="00450919"/>
    <w:rsid w:val="00450963"/>
    <w:rsid w:val="0045097F"/>
    <w:rsid w:val="00450A43"/>
    <w:rsid w:val="00450B6D"/>
    <w:rsid w:val="00450B81"/>
    <w:rsid w:val="00450C98"/>
    <w:rsid w:val="00450E0C"/>
    <w:rsid w:val="00450F06"/>
    <w:rsid w:val="00450F65"/>
    <w:rsid w:val="00450F86"/>
    <w:rsid w:val="0045112E"/>
    <w:rsid w:val="004511CA"/>
    <w:rsid w:val="00451324"/>
    <w:rsid w:val="00451347"/>
    <w:rsid w:val="00451367"/>
    <w:rsid w:val="0045150D"/>
    <w:rsid w:val="0045155B"/>
    <w:rsid w:val="0045168B"/>
    <w:rsid w:val="004516C1"/>
    <w:rsid w:val="00451936"/>
    <w:rsid w:val="00451BB1"/>
    <w:rsid w:val="00451CB5"/>
    <w:rsid w:val="00451E23"/>
    <w:rsid w:val="00451EE1"/>
    <w:rsid w:val="00451F11"/>
    <w:rsid w:val="00452072"/>
    <w:rsid w:val="004520C5"/>
    <w:rsid w:val="00452122"/>
    <w:rsid w:val="0045229C"/>
    <w:rsid w:val="00452313"/>
    <w:rsid w:val="0045231E"/>
    <w:rsid w:val="0045236F"/>
    <w:rsid w:val="004523FB"/>
    <w:rsid w:val="004524C8"/>
    <w:rsid w:val="00452574"/>
    <w:rsid w:val="00452698"/>
    <w:rsid w:val="00452755"/>
    <w:rsid w:val="00452876"/>
    <w:rsid w:val="00452A0C"/>
    <w:rsid w:val="00452AD5"/>
    <w:rsid w:val="00452BC2"/>
    <w:rsid w:val="00452C70"/>
    <w:rsid w:val="00452F05"/>
    <w:rsid w:val="00453094"/>
    <w:rsid w:val="004531D1"/>
    <w:rsid w:val="004531D5"/>
    <w:rsid w:val="004531DE"/>
    <w:rsid w:val="004532E4"/>
    <w:rsid w:val="0045347A"/>
    <w:rsid w:val="00453590"/>
    <w:rsid w:val="00453604"/>
    <w:rsid w:val="00453630"/>
    <w:rsid w:val="004536E5"/>
    <w:rsid w:val="0045379E"/>
    <w:rsid w:val="00453893"/>
    <w:rsid w:val="0045397C"/>
    <w:rsid w:val="00453B88"/>
    <w:rsid w:val="00453C9F"/>
    <w:rsid w:val="00453CF6"/>
    <w:rsid w:val="00453D85"/>
    <w:rsid w:val="00453E94"/>
    <w:rsid w:val="0045403C"/>
    <w:rsid w:val="00454115"/>
    <w:rsid w:val="0045415E"/>
    <w:rsid w:val="004541A5"/>
    <w:rsid w:val="00454226"/>
    <w:rsid w:val="0045424B"/>
    <w:rsid w:val="004543CD"/>
    <w:rsid w:val="0045441F"/>
    <w:rsid w:val="00454422"/>
    <w:rsid w:val="00454423"/>
    <w:rsid w:val="0045445E"/>
    <w:rsid w:val="00454478"/>
    <w:rsid w:val="004544D7"/>
    <w:rsid w:val="0045470B"/>
    <w:rsid w:val="0045491B"/>
    <w:rsid w:val="00454ACD"/>
    <w:rsid w:val="00454AFE"/>
    <w:rsid w:val="00454CAC"/>
    <w:rsid w:val="00454D3B"/>
    <w:rsid w:val="00454E36"/>
    <w:rsid w:val="00454E66"/>
    <w:rsid w:val="00454EB3"/>
    <w:rsid w:val="00454F21"/>
    <w:rsid w:val="00454FAC"/>
    <w:rsid w:val="00455147"/>
    <w:rsid w:val="0045515A"/>
    <w:rsid w:val="00455282"/>
    <w:rsid w:val="00455317"/>
    <w:rsid w:val="004553F8"/>
    <w:rsid w:val="004554CC"/>
    <w:rsid w:val="00455514"/>
    <w:rsid w:val="004556EE"/>
    <w:rsid w:val="00455720"/>
    <w:rsid w:val="004558B0"/>
    <w:rsid w:val="004559AB"/>
    <w:rsid w:val="004559B0"/>
    <w:rsid w:val="00455D6B"/>
    <w:rsid w:val="00455D9E"/>
    <w:rsid w:val="00455DA7"/>
    <w:rsid w:val="00455E17"/>
    <w:rsid w:val="00455EAF"/>
    <w:rsid w:val="00455FD1"/>
    <w:rsid w:val="0045600F"/>
    <w:rsid w:val="004560B3"/>
    <w:rsid w:val="004560DC"/>
    <w:rsid w:val="00456164"/>
    <w:rsid w:val="00456188"/>
    <w:rsid w:val="004561EE"/>
    <w:rsid w:val="00456261"/>
    <w:rsid w:val="00456277"/>
    <w:rsid w:val="004564A2"/>
    <w:rsid w:val="0045654D"/>
    <w:rsid w:val="00456594"/>
    <w:rsid w:val="004565D3"/>
    <w:rsid w:val="0045661C"/>
    <w:rsid w:val="00456683"/>
    <w:rsid w:val="00456739"/>
    <w:rsid w:val="004568B7"/>
    <w:rsid w:val="004569A5"/>
    <w:rsid w:val="004569EB"/>
    <w:rsid w:val="00456B58"/>
    <w:rsid w:val="00456E83"/>
    <w:rsid w:val="00456EA5"/>
    <w:rsid w:val="00456F18"/>
    <w:rsid w:val="00457116"/>
    <w:rsid w:val="004571AF"/>
    <w:rsid w:val="0045720A"/>
    <w:rsid w:val="0045727C"/>
    <w:rsid w:val="0045728A"/>
    <w:rsid w:val="0045729E"/>
    <w:rsid w:val="004572A4"/>
    <w:rsid w:val="00457344"/>
    <w:rsid w:val="004573E9"/>
    <w:rsid w:val="00457492"/>
    <w:rsid w:val="0045755F"/>
    <w:rsid w:val="00457641"/>
    <w:rsid w:val="0045786B"/>
    <w:rsid w:val="0045797C"/>
    <w:rsid w:val="00457AD2"/>
    <w:rsid w:val="00457C19"/>
    <w:rsid w:val="00457E45"/>
    <w:rsid w:val="00460144"/>
    <w:rsid w:val="00460196"/>
    <w:rsid w:val="004601B8"/>
    <w:rsid w:val="004601E5"/>
    <w:rsid w:val="00460200"/>
    <w:rsid w:val="00460286"/>
    <w:rsid w:val="004602D0"/>
    <w:rsid w:val="00460526"/>
    <w:rsid w:val="0046056B"/>
    <w:rsid w:val="0046056C"/>
    <w:rsid w:val="0046059A"/>
    <w:rsid w:val="00460620"/>
    <w:rsid w:val="00460772"/>
    <w:rsid w:val="0046078D"/>
    <w:rsid w:val="004608D7"/>
    <w:rsid w:val="004609A1"/>
    <w:rsid w:val="004609BB"/>
    <w:rsid w:val="00460AE2"/>
    <w:rsid w:val="00460B76"/>
    <w:rsid w:val="00460CAC"/>
    <w:rsid w:val="00460E56"/>
    <w:rsid w:val="00461095"/>
    <w:rsid w:val="004610EA"/>
    <w:rsid w:val="004611B7"/>
    <w:rsid w:val="004611BB"/>
    <w:rsid w:val="004611C3"/>
    <w:rsid w:val="00461243"/>
    <w:rsid w:val="0046137F"/>
    <w:rsid w:val="004614F5"/>
    <w:rsid w:val="004617CC"/>
    <w:rsid w:val="004619D4"/>
    <w:rsid w:val="00461C38"/>
    <w:rsid w:val="00461C96"/>
    <w:rsid w:val="00461DF0"/>
    <w:rsid w:val="00461E22"/>
    <w:rsid w:val="00461E9D"/>
    <w:rsid w:val="00461EE3"/>
    <w:rsid w:val="0046208D"/>
    <w:rsid w:val="00462173"/>
    <w:rsid w:val="004622DB"/>
    <w:rsid w:val="00462316"/>
    <w:rsid w:val="004623B7"/>
    <w:rsid w:val="004623F2"/>
    <w:rsid w:val="0046241B"/>
    <w:rsid w:val="0046245E"/>
    <w:rsid w:val="0046251A"/>
    <w:rsid w:val="00462557"/>
    <w:rsid w:val="004626EA"/>
    <w:rsid w:val="00462740"/>
    <w:rsid w:val="004628F8"/>
    <w:rsid w:val="0046292D"/>
    <w:rsid w:val="00462993"/>
    <w:rsid w:val="00462A7C"/>
    <w:rsid w:val="00462AA0"/>
    <w:rsid w:val="00462CD0"/>
    <w:rsid w:val="00462D9A"/>
    <w:rsid w:val="00462E35"/>
    <w:rsid w:val="00462F0E"/>
    <w:rsid w:val="00462F71"/>
    <w:rsid w:val="00462F89"/>
    <w:rsid w:val="00463031"/>
    <w:rsid w:val="00463123"/>
    <w:rsid w:val="0046313C"/>
    <w:rsid w:val="00463152"/>
    <w:rsid w:val="0046332B"/>
    <w:rsid w:val="0046332E"/>
    <w:rsid w:val="00463446"/>
    <w:rsid w:val="00463705"/>
    <w:rsid w:val="004638A9"/>
    <w:rsid w:val="004639B5"/>
    <w:rsid w:val="00463B24"/>
    <w:rsid w:val="00463BD6"/>
    <w:rsid w:val="00463E09"/>
    <w:rsid w:val="00463E46"/>
    <w:rsid w:val="004640E4"/>
    <w:rsid w:val="004640FB"/>
    <w:rsid w:val="0046412F"/>
    <w:rsid w:val="004644FA"/>
    <w:rsid w:val="00464778"/>
    <w:rsid w:val="004649A3"/>
    <w:rsid w:val="004649E3"/>
    <w:rsid w:val="004649E8"/>
    <w:rsid w:val="00464B67"/>
    <w:rsid w:val="00464BF7"/>
    <w:rsid w:val="00464CA7"/>
    <w:rsid w:val="00464E53"/>
    <w:rsid w:val="00464EAE"/>
    <w:rsid w:val="00464ED3"/>
    <w:rsid w:val="00464F41"/>
    <w:rsid w:val="0046513B"/>
    <w:rsid w:val="0046517B"/>
    <w:rsid w:val="004651FD"/>
    <w:rsid w:val="00465249"/>
    <w:rsid w:val="0046539D"/>
    <w:rsid w:val="004653B1"/>
    <w:rsid w:val="004653D3"/>
    <w:rsid w:val="0046559B"/>
    <w:rsid w:val="00465886"/>
    <w:rsid w:val="004659AE"/>
    <w:rsid w:val="00465A9D"/>
    <w:rsid w:val="00465AF9"/>
    <w:rsid w:val="00465B0A"/>
    <w:rsid w:val="00465D27"/>
    <w:rsid w:val="00465D47"/>
    <w:rsid w:val="00465E0C"/>
    <w:rsid w:val="00465F19"/>
    <w:rsid w:val="00465F43"/>
    <w:rsid w:val="0046603E"/>
    <w:rsid w:val="00466077"/>
    <w:rsid w:val="004660BA"/>
    <w:rsid w:val="004661BB"/>
    <w:rsid w:val="00466228"/>
    <w:rsid w:val="00466257"/>
    <w:rsid w:val="004662AB"/>
    <w:rsid w:val="00466354"/>
    <w:rsid w:val="0046650C"/>
    <w:rsid w:val="00466662"/>
    <w:rsid w:val="004666F8"/>
    <w:rsid w:val="004667D0"/>
    <w:rsid w:val="0046681F"/>
    <w:rsid w:val="00466979"/>
    <w:rsid w:val="00466A8F"/>
    <w:rsid w:val="00466C49"/>
    <w:rsid w:val="00466D25"/>
    <w:rsid w:val="00466D92"/>
    <w:rsid w:val="00466E18"/>
    <w:rsid w:val="00466E47"/>
    <w:rsid w:val="00466F6F"/>
    <w:rsid w:val="00467093"/>
    <w:rsid w:val="00467413"/>
    <w:rsid w:val="00467498"/>
    <w:rsid w:val="0046765A"/>
    <w:rsid w:val="004676C1"/>
    <w:rsid w:val="00467722"/>
    <w:rsid w:val="0046772B"/>
    <w:rsid w:val="00467753"/>
    <w:rsid w:val="0046796A"/>
    <w:rsid w:val="004679A8"/>
    <w:rsid w:val="00467AAA"/>
    <w:rsid w:val="00467B1A"/>
    <w:rsid w:val="00467C61"/>
    <w:rsid w:val="00467D6F"/>
    <w:rsid w:val="00467DBC"/>
    <w:rsid w:val="00467E92"/>
    <w:rsid w:val="00467F27"/>
    <w:rsid w:val="00467F80"/>
    <w:rsid w:val="00467FE8"/>
    <w:rsid w:val="004700E3"/>
    <w:rsid w:val="0047028B"/>
    <w:rsid w:val="00470341"/>
    <w:rsid w:val="004703DF"/>
    <w:rsid w:val="00470491"/>
    <w:rsid w:val="004704F8"/>
    <w:rsid w:val="00470524"/>
    <w:rsid w:val="0047061A"/>
    <w:rsid w:val="0047084C"/>
    <w:rsid w:val="00470919"/>
    <w:rsid w:val="00470ABF"/>
    <w:rsid w:val="00470D33"/>
    <w:rsid w:val="00470E93"/>
    <w:rsid w:val="00470FF0"/>
    <w:rsid w:val="00471153"/>
    <w:rsid w:val="0047115B"/>
    <w:rsid w:val="00471195"/>
    <w:rsid w:val="004711A8"/>
    <w:rsid w:val="004711B4"/>
    <w:rsid w:val="004711C3"/>
    <w:rsid w:val="0047123B"/>
    <w:rsid w:val="00471259"/>
    <w:rsid w:val="00471261"/>
    <w:rsid w:val="004713B3"/>
    <w:rsid w:val="0047147E"/>
    <w:rsid w:val="00471489"/>
    <w:rsid w:val="004714BA"/>
    <w:rsid w:val="00471526"/>
    <w:rsid w:val="00471573"/>
    <w:rsid w:val="00471607"/>
    <w:rsid w:val="00471640"/>
    <w:rsid w:val="0047184B"/>
    <w:rsid w:val="004719A8"/>
    <w:rsid w:val="004719B4"/>
    <w:rsid w:val="004719CD"/>
    <w:rsid w:val="00471B35"/>
    <w:rsid w:val="00471B8A"/>
    <w:rsid w:val="00471BF2"/>
    <w:rsid w:val="00471E59"/>
    <w:rsid w:val="00471E79"/>
    <w:rsid w:val="00471EA5"/>
    <w:rsid w:val="00472017"/>
    <w:rsid w:val="00472083"/>
    <w:rsid w:val="00472170"/>
    <w:rsid w:val="0047219E"/>
    <w:rsid w:val="004722B2"/>
    <w:rsid w:val="004722BF"/>
    <w:rsid w:val="004723EE"/>
    <w:rsid w:val="00472449"/>
    <w:rsid w:val="00472603"/>
    <w:rsid w:val="0047266A"/>
    <w:rsid w:val="00472768"/>
    <w:rsid w:val="00472848"/>
    <w:rsid w:val="00472875"/>
    <w:rsid w:val="0047296A"/>
    <w:rsid w:val="0047299F"/>
    <w:rsid w:val="00472A09"/>
    <w:rsid w:val="00472AFF"/>
    <w:rsid w:val="00472C63"/>
    <w:rsid w:val="00472D6D"/>
    <w:rsid w:val="00472DC4"/>
    <w:rsid w:val="00472E5E"/>
    <w:rsid w:val="00472E77"/>
    <w:rsid w:val="00472ED2"/>
    <w:rsid w:val="0047310A"/>
    <w:rsid w:val="0047314B"/>
    <w:rsid w:val="004731BF"/>
    <w:rsid w:val="004732EA"/>
    <w:rsid w:val="00473344"/>
    <w:rsid w:val="00473429"/>
    <w:rsid w:val="00473508"/>
    <w:rsid w:val="00473574"/>
    <w:rsid w:val="00473576"/>
    <w:rsid w:val="00473586"/>
    <w:rsid w:val="0047371A"/>
    <w:rsid w:val="0047372E"/>
    <w:rsid w:val="0047384A"/>
    <w:rsid w:val="00473955"/>
    <w:rsid w:val="00473B6C"/>
    <w:rsid w:val="00473BA9"/>
    <w:rsid w:val="00473BEE"/>
    <w:rsid w:val="00473C9F"/>
    <w:rsid w:val="00473E48"/>
    <w:rsid w:val="00473EF8"/>
    <w:rsid w:val="00474005"/>
    <w:rsid w:val="00474027"/>
    <w:rsid w:val="00474091"/>
    <w:rsid w:val="004741B8"/>
    <w:rsid w:val="00474227"/>
    <w:rsid w:val="00474248"/>
    <w:rsid w:val="00474301"/>
    <w:rsid w:val="0047431C"/>
    <w:rsid w:val="00474527"/>
    <w:rsid w:val="00474569"/>
    <w:rsid w:val="00474638"/>
    <w:rsid w:val="0047484D"/>
    <w:rsid w:val="00474876"/>
    <w:rsid w:val="00474A92"/>
    <w:rsid w:val="00474B8D"/>
    <w:rsid w:val="00474B92"/>
    <w:rsid w:val="00474C68"/>
    <w:rsid w:val="00474DB4"/>
    <w:rsid w:val="00474E61"/>
    <w:rsid w:val="00475014"/>
    <w:rsid w:val="00475228"/>
    <w:rsid w:val="00475347"/>
    <w:rsid w:val="004754B7"/>
    <w:rsid w:val="00475562"/>
    <w:rsid w:val="00475571"/>
    <w:rsid w:val="00475636"/>
    <w:rsid w:val="00475696"/>
    <w:rsid w:val="004757B5"/>
    <w:rsid w:val="00475943"/>
    <w:rsid w:val="00475995"/>
    <w:rsid w:val="004759BD"/>
    <w:rsid w:val="00475A62"/>
    <w:rsid w:val="00475BFA"/>
    <w:rsid w:val="00475C73"/>
    <w:rsid w:val="004760AA"/>
    <w:rsid w:val="00476143"/>
    <w:rsid w:val="004762C1"/>
    <w:rsid w:val="004762EE"/>
    <w:rsid w:val="00476369"/>
    <w:rsid w:val="0047641E"/>
    <w:rsid w:val="0047643A"/>
    <w:rsid w:val="0047643F"/>
    <w:rsid w:val="00476472"/>
    <w:rsid w:val="00476516"/>
    <w:rsid w:val="0047655C"/>
    <w:rsid w:val="0047669E"/>
    <w:rsid w:val="0047689C"/>
    <w:rsid w:val="004769A2"/>
    <w:rsid w:val="00476A29"/>
    <w:rsid w:val="00476A77"/>
    <w:rsid w:val="00476CD6"/>
    <w:rsid w:val="00476F2F"/>
    <w:rsid w:val="00477080"/>
    <w:rsid w:val="004773DD"/>
    <w:rsid w:val="00477487"/>
    <w:rsid w:val="004776DE"/>
    <w:rsid w:val="0047770F"/>
    <w:rsid w:val="00477A0A"/>
    <w:rsid w:val="00477A83"/>
    <w:rsid w:val="00477AF7"/>
    <w:rsid w:val="00477B81"/>
    <w:rsid w:val="00477C45"/>
    <w:rsid w:val="00480185"/>
    <w:rsid w:val="00480309"/>
    <w:rsid w:val="00480402"/>
    <w:rsid w:val="00480522"/>
    <w:rsid w:val="004805A8"/>
    <w:rsid w:val="00480625"/>
    <w:rsid w:val="004806E9"/>
    <w:rsid w:val="004806FE"/>
    <w:rsid w:val="00480703"/>
    <w:rsid w:val="00480847"/>
    <w:rsid w:val="00480AA1"/>
    <w:rsid w:val="00480B68"/>
    <w:rsid w:val="00480C2C"/>
    <w:rsid w:val="00480CD7"/>
    <w:rsid w:val="00480F15"/>
    <w:rsid w:val="00480F80"/>
    <w:rsid w:val="00480F8D"/>
    <w:rsid w:val="00481049"/>
    <w:rsid w:val="00481167"/>
    <w:rsid w:val="004811A4"/>
    <w:rsid w:val="00481396"/>
    <w:rsid w:val="004816ED"/>
    <w:rsid w:val="00481708"/>
    <w:rsid w:val="00481AE4"/>
    <w:rsid w:val="00481C17"/>
    <w:rsid w:val="00482174"/>
    <w:rsid w:val="004823EE"/>
    <w:rsid w:val="0048240B"/>
    <w:rsid w:val="00482483"/>
    <w:rsid w:val="004824A9"/>
    <w:rsid w:val="00482569"/>
    <w:rsid w:val="00482650"/>
    <w:rsid w:val="004826F1"/>
    <w:rsid w:val="004828D4"/>
    <w:rsid w:val="004829EA"/>
    <w:rsid w:val="00482C99"/>
    <w:rsid w:val="00482D6C"/>
    <w:rsid w:val="00482D88"/>
    <w:rsid w:val="00482F11"/>
    <w:rsid w:val="00482FCF"/>
    <w:rsid w:val="00482FEE"/>
    <w:rsid w:val="00483085"/>
    <w:rsid w:val="00483195"/>
    <w:rsid w:val="00483291"/>
    <w:rsid w:val="00483419"/>
    <w:rsid w:val="0048341B"/>
    <w:rsid w:val="0048346E"/>
    <w:rsid w:val="004834D6"/>
    <w:rsid w:val="00483548"/>
    <w:rsid w:val="0048362A"/>
    <w:rsid w:val="0048363D"/>
    <w:rsid w:val="0048373C"/>
    <w:rsid w:val="0048378E"/>
    <w:rsid w:val="00483839"/>
    <w:rsid w:val="00483842"/>
    <w:rsid w:val="00483847"/>
    <w:rsid w:val="00483862"/>
    <w:rsid w:val="00483898"/>
    <w:rsid w:val="00483991"/>
    <w:rsid w:val="00483B76"/>
    <w:rsid w:val="00483CAD"/>
    <w:rsid w:val="00483DA6"/>
    <w:rsid w:val="00483F07"/>
    <w:rsid w:val="00483F14"/>
    <w:rsid w:val="0048405C"/>
    <w:rsid w:val="004840AD"/>
    <w:rsid w:val="00484124"/>
    <w:rsid w:val="004841A8"/>
    <w:rsid w:val="0048437A"/>
    <w:rsid w:val="004843F3"/>
    <w:rsid w:val="004844E7"/>
    <w:rsid w:val="00484552"/>
    <w:rsid w:val="0048478A"/>
    <w:rsid w:val="004847F1"/>
    <w:rsid w:val="00484829"/>
    <w:rsid w:val="0048486F"/>
    <w:rsid w:val="0048489B"/>
    <w:rsid w:val="00484AB3"/>
    <w:rsid w:val="00484B48"/>
    <w:rsid w:val="00484B9E"/>
    <w:rsid w:val="00484BF2"/>
    <w:rsid w:val="00484CCA"/>
    <w:rsid w:val="00484F09"/>
    <w:rsid w:val="00484F8A"/>
    <w:rsid w:val="00484FE9"/>
    <w:rsid w:val="00484FFE"/>
    <w:rsid w:val="004850A1"/>
    <w:rsid w:val="00485106"/>
    <w:rsid w:val="0048510C"/>
    <w:rsid w:val="00485324"/>
    <w:rsid w:val="00485464"/>
    <w:rsid w:val="0048554F"/>
    <w:rsid w:val="00485560"/>
    <w:rsid w:val="004855A1"/>
    <w:rsid w:val="004856A4"/>
    <w:rsid w:val="00485890"/>
    <w:rsid w:val="00485A28"/>
    <w:rsid w:val="00485A56"/>
    <w:rsid w:val="00485A5B"/>
    <w:rsid w:val="00485B4A"/>
    <w:rsid w:val="00485F32"/>
    <w:rsid w:val="00485FB5"/>
    <w:rsid w:val="00486043"/>
    <w:rsid w:val="0048622D"/>
    <w:rsid w:val="0048624E"/>
    <w:rsid w:val="004862A5"/>
    <w:rsid w:val="0048642E"/>
    <w:rsid w:val="004864BE"/>
    <w:rsid w:val="004867DA"/>
    <w:rsid w:val="004868C2"/>
    <w:rsid w:val="00486906"/>
    <w:rsid w:val="00486BB7"/>
    <w:rsid w:val="00486D8A"/>
    <w:rsid w:val="00486EF6"/>
    <w:rsid w:val="00486FEC"/>
    <w:rsid w:val="00487113"/>
    <w:rsid w:val="00487242"/>
    <w:rsid w:val="00487395"/>
    <w:rsid w:val="0048755D"/>
    <w:rsid w:val="00487605"/>
    <w:rsid w:val="0048766D"/>
    <w:rsid w:val="00487680"/>
    <w:rsid w:val="00487717"/>
    <w:rsid w:val="0048779F"/>
    <w:rsid w:val="00487836"/>
    <w:rsid w:val="004879EA"/>
    <w:rsid w:val="00487C8B"/>
    <w:rsid w:val="00487DC5"/>
    <w:rsid w:val="00490008"/>
    <w:rsid w:val="0049001E"/>
    <w:rsid w:val="00490023"/>
    <w:rsid w:val="0049010C"/>
    <w:rsid w:val="004901B7"/>
    <w:rsid w:val="004906A3"/>
    <w:rsid w:val="00490845"/>
    <w:rsid w:val="004908D9"/>
    <w:rsid w:val="004908DF"/>
    <w:rsid w:val="00490953"/>
    <w:rsid w:val="004909E6"/>
    <w:rsid w:val="004909ED"/>
    <w:rsid w:val="00490A2E"/>
    <w:rsid w:val="00490B3D"/>
    <w:rsid w:val="00490B77"/>
    <w:rsid w:val="00490C62"/>
    <w:rsid w:val="00490EF0"/>
    <w:rsid w:val="00490F49"/>
    <w:rsid w:val="00490F59"/>
    <w:rsid w:val="00491100"/>
    <w:rsid w:val="004911AA"/>
    <w:rsid w:val="004912DE"/>
    <w:rsid w:val="00491389"/>
    <w:rsid w:val="004913EF"/>
    <w:rsid w:val="00491412"/>
    <w:rsid w:val="0049147A"/>
    <w:rsid w:val="004915BF"/>
    <w:rsid w:val="00491663"/>
    <w:rsid w:val="00491675"/>
    <w:rsid w:val="004916B0"/>
    <w:rsid w:val="004917B8"/>
    <w:rsid w:val="00491811"/>
    <w:rsid w:val="004919A7"/>
    <w:rsid w:val="00491A0F"/>
    <w:rsid w:val="00491BE6"/>
    <w:rsid w:val="00491C41"/>
    <w:rsid w:val="00491CB2"/>
    <w:rsid w:val="00491D95"/>
    <w:rsid w:val="0049207A"/>
    <w:rsid w:val="004920A2"/>
    <w:rsid w:val="0049211A"/>
    <w:rsid w:val="00492256"/>
    <w:rsid w:val="004925DA"/>
    <w:rsid w:val="004925E4"/>
    <w:rsid w:val="00492808"/>
    <w:rsid w:val="0049285A"/>
    <w:rsid w:val="00492A9A"/>
    <w:rsid w:val="00492ADE"/>
    <w:rsid w:val="00492CBD"/>
    <w:rsid w:val="00492DBB"/>
    <w:rsid w:val="00492DF8"/>
    <w:rsid w:val="00492FF9"/>
    <w:rsid w:val="004931C0"/>
    <w:rsid w:val="004931C8"/>
    <w:rsid w:val="004931F9"/>
    <w:rsid w:val="0049324D"/>
    <w:rsid w:val="00493452"/>
    <w:rsid w:val="004934AF"/>
    <w:rsid w:val="004936B1"/>
    <w:rsid w:val="00493753"/>
    <w:rsid w:val="00493847"/>
    <w:rsid w:val="0049386C"/>
    <w:rsid w:val="00493900"/>
    <w:rsid w:val="00493940"/>
    <w:rsid w:val="004939A7"/>
    <w:rsid w:val="00493CA7"/>
    <w:rsid w:val="00493CDC"/>
    <w:rsid w:val="00493CE6"/>
    <w:rsid w:val="00493E08"/>
    <w:rsid w:val="00493E69"/>
    <w:rsid w:val="00493EE0"/>
    <w:rsid w:val="0049405E"/>
    <w:rsid w:val="00494102"/>
    <w:rsid w:val="004942C7"/>
    <w:rsid w:val="004942CD"/>
    <w:rsid w:val="00494317"/>
    <w:rsid w:val="00494375"/>
    <w:rsid w:val="004944AF"/>
    <w:rsid w:val="004944FD"/>
    <w:rsid w:val="00494557"/>
    <w:rsid w:val="0049456E"/>
    <w:rsid w:val="0049462B"/>
    <w:rsid w:val="004946B3"/>
    <w:rsid w:val="00494911"/>
    <w:rsid w:val="00494913"/>
    <w:rsid w:val="00494991"/>
    <w:rsid w:val="00494A1D"/>
    <w:rsid w:val="00494A57"/>
    <w:rsid w:val="00494AB6"/>
    <w:rsid w:val="00494B97"/>
    <w:rsid w:val="00494D95"/>
    <w:rsid w:val="00494E16"/>
    <w:rsid w:val="004952E5"/>
    <w:rsid w:val="00495460"/>
    <w:rsid w:val="00495529"/>
    <w:rsid w:val="004955B1"/>
    <w:rsid w:val="0049579E"/>
    <w:rsid w:val="004957F5"/>
    <w:rsid w:val="0049580A"/>
    <w:rsid w:val="00495C5D"/>
    <w:rsid w:val="00495D1C"/>
    <w:rsid w:val="0049614B"/>
    <w:rsid w:val="00496155"/>
    <w:rsid w:val="00496228"/>
    <w:rsid w:val="00496422"/>
    <w:rsid w:val="004965CD"/>
    <w:rsid w:val="004965DF"/>
    <w:rsid w:val="0049684F"/>
    <w:rsid w:val="0049699F"/>
    <w:rsid w:val="004969D1"/>
    <w:rsid w:val="00496A01"/>
    <w:rsid w:val="00496A78"/>
    <w:rsid w:val="00496ADA"/>
    <w:rsid w:val="00496B3C"/>
    <w:rsid w:val="00496BFE"/>
    <w:rsid w:val="00496C7A"/>
    <w:rsid w:val="00496D46"/>
    <w:rsid w:val="00496DEC"/>
    <w:rsid w:val="00496E48"/>
    <w:rsid w:val="00496E6B"/>
    <w:rsid w:val="00496EED"/>
    <w:rsid w:val="00496F9E"/>
    <w:rsid w:val="0049703A"/>
    <w:rsid w:val="004971FE"/>
    <w:rsid w:val="0049726D"/>
    <w:rsid w:val="00497319"/>
    <w:rsid w:val="004973AC"/>
    <w:rsid w:val="004975D8"/>
    <w:rsid w:val="0049768A"/>
    <w:rsid w:val="004976BF"/>
    <w:rsid w:val="004978B1"/>
    <w:rsid w:val="004979D5"/>
    <w:rsid w:val="00497BD3"/>
    <w:rsid w:val="00497C49"/>
    <w:rsid w:val="00497D26"/>
    <w:rsid w:val="00497DE9"/>
    <w:rsid w:val="00497FA9"/>
    <w:rsid w:val="0049FDD9"/>
    <w:rsid w:val="004A00F0"/>
    <w:rsid w:val="004A0122"/>
    <w:rsid w:val="004A0147"/>
    <w:rsid w:val="004A0558"/>
    <w:rsid w:val="004A0A63"/>
    <w:rsid w:val="004A0BB9"/>
    <w:rsid w:val="004A0C85"/>
    <w:rsid w:val="004A0CE6"/>
    <w:rsid w:val="004A0E8F"/>
    <w:rsid w:val="004A0F55"/>
    <w:rsid w:val="004A102B"/>
    <w:rsid w:val="004A10F8"/>
    <w:rsid w:val="004A1105"/>
    <w:rsid w:val="004A1227"/>
    <w:rsid w:val="004A139F"/>
    <w:rsid w:val="004A1433"/>
    <w:rsid w:val="004A1441"/>
    <w:rsid w:val="004A1495"/>
    <w:rsid w:val="004A14CC"/>
    <w:rsid w:val="004A1680"/>
    <w:rsid w:val="004A16C2"/>
    <w:rsid w:val="004A16E5"/>
    <w:rsid w:val="004A1709"/>
    <w:rsid w:val="004A1785"/>
    <w:rsid w:val="004A184B"/>
    <w:rsid w:val="004A18BD"/>
    <w:rsid w:val="004A1A87"/>
    <w:rsid w:val="004A1BDC"/>
    <w:rsid w:val="004A1CC2"/>
    <w:rsid w:val="004A1DAE"/>
    <w:rsid w:val="004A1E5D"/>
    <w:rsid w:val="004A20B4"/>
    <w:rsid w:val="004A2188"/>
    <w:rsid w:val="004A21DD"/>
    <w:rsid w:val="004A21FD"/>
    <w:rsid w:val="004A22CF"/>
    <w:rsid w:val="004A238E"/>
    <w:rsid w:val="004A2405"/>
    <w:rsid w:val="004A2533"/>
    <w:rsid w:val="004A2632"/>
    <w:rsid w:val="004A26E1"/>
    <w:rsid w:val="004A2735"/>
    <w:rsid w:val="004A286D"/>
    <w:rsid w:val="004A28EF"/>
    <w:rsid w:val="004A28F3"/>
    <w:rsid w:val="004A2BCA"/>
    <w:rsid w:val="004A2BCF"/>
    <w:rsid w:val="004A2C3B"/>
    <w:rsid w:val="004A2C5F"/>
    <w:rsid w:val="004A2E5B"/>
    <w:rsid w:val="004A2E6D"/>
    <w:rsid w:val="004A2E6E"/>
    <w:rsid w:val="004A2FCD"/>
    <w:rsid w:val="004A343F"/>
    <w:rsid w:val="004A347A"/>
    <w:rsid w:val="004A3499"/>
    <w:rsid w:val="004A36F8"/>
    <w:rsid w:val="004A3727"/>
    <w:rsid w:val="004A3756"/>
    <w:rsid w:val="004A3836"/>
    <w:rsid w:val="004A3A58"/>
    <w:rsid w:val="004A3A66"/>
    <w:rsid w:val="004A3BD2"/>
    <w:rsid w:val="004A3BF3"/>
    <w:rsid w:val="004A3C48"/>
    <w:rsid w:val="004A3CA1"/>
    <w:rsid w:val="004A3CD8"/>
    <w:rsid w:val="004A3F42"/>
    <w:rsid w:val="004A3F6D"/>
    <w:rsid w:val="004A4352"/>
    <w:rsid w:val="004A4377"/>
    <w:rsid w:val="004A43AF"/>
    <w:rsid w:val="004A4486"/>
    <w:rsid w:val="004A45F5"/>
    <w:rsid w:val="004A468B"/>
    <w:rsid w:val="004A46D2"/>
    <w:rsid w:val="004A4D49"/>
    <w:rsid w:val="004A4E6B"/>
    <w:rsid w:val="004A4E70"/>
    <w:rsid w:val="004A4E86"/>
    <w:rsid w:val="004A4F53"/>
    <w:rsid w:val="004A4F96"/>
    <w:rsid w:val="004A4FD2"/>
    <w:rsid w:val="004A5089"/>
    <w:rsid w:val="004A5123"/>
    <w:rsid w:val="004A5126"/>
    <w:rsid w:val="004A5321"/>
    <w:rsid w:val="004A5426"/>
    <w:rsid w:val="004A5A17"/>
    <w:rsid w:val="004A5A4F"/>
    <w:rsid w:val="004A5A6C"/>
    <w:rsid w:val="004A5B89"/>
    <w:rsid w:val="004A5C39"/>
    <w:rsid w:val="004A5D5E"/>
    <w:rsid w:val="004A5F7F"/>
    <w:rsid w:val="004A6090"/>
    <w:rsid w:val="004A6379"/>
    <w:rsid w:val="004A63A0"/>
    <w:rsid w:val="004A64C3"/>
    <w:rsid w:val="004A6773"/>
    <w:rsid w:val="004A684C"/>
    <w:rsid w:val="004A687A"/>
    <w:rsid w:val="004A6C6F"/>
    <w:rsid w:val="004A6D74"/>
    <w:rsid w:val="004A6DFC"/>
    <w:rsid w:val="004A6EAF"/>
    <w:rsid w:val="004A6EDA"/>
    <w:rsid w:val="004A6FF6"/>
    <w:rsid w:val="004A7034"/>
    <w:rsid w:val="004A7208"/>
    <w:rsid w:val="004A72B9"/>
    <w:rsid w:val="004A73CF"/>
    <w:rsid w:val="004A73E4"/>
    <w:rsid w:val="004A75B3"/>
    <w:rsid w:val="004A77DD"/>
    <w:rsid w:val="004A7A0E"/>
    <w:rsid w:val="004A7A49"/>
    <w:rsid w:val="004A7AAB"/>
    <w:rsid w:val="004A7D60"/>
    <w:rsid w:val="004A7F8B"/>
    <w:rsid w:val="004A7FCE"/>
    <w:rsid w:val="004AF80F"/>
    <w:rsid w:val="004B0009"/>
    <w:rsid w:val="004B00E3"/>
    <w:rsid w:val="004B021E"/>
    <w:rsid w:val="004B0438"/>
    <w:rsid w:val="004B062D"/>
    <w:rsid w:val="004B0670"/>
    <w:rsid w:val="004B0843"/>
    <w:rsid w:val="004B0898"/>
    <w:rsid w:val="004B099B"/>
    <w:rsid w:val="004B0A0D"/>
    <w:rsid w:val="004B0F84"/>
    <w:rsid w:val="004B1174"/>
    <w:rsid w:val="004B131C"/>
    <w:rsid w:val="004B13F2"/>
    <w:rsid w:val="004B1455"/>
    <w:rsid w:val="004B14F2"/>
    <w:rsid w:val="004B176F"/>
    <w:rsid w:val="004B187A"/>
    <w:rsid w:val="004B190A"/>
    <w:rsid w:val="004B1929"/>
    <w:rsid w:val="004B1A0F"/>
    <w:rsid w:val="004B1B14"/>
    <w:rsid w:val="004B1B9F"/>
    <w:rsid w:val="004B1C18"/>
    <w:rsid w:val="004B1C69"/>
    <w:rsid w:val="004B1D11"/>
    <w:rsid w:val="004B1EDF"/>
    <w:rsid w:val="004B1F30"/>
    <w:rsid w:val="004B1F4D"/>
    <w:rsid w:val="004B1FC2"/>
    <w:rsid w:val="004B20A8"/>
    <w:rsid w:val="004B20CB"/>
    <w:rsid w:val="004B21C3"/>
    <w:rsid w:val="004B22A4"/>
    <w:rsid w:val="004B2492"/>
    <w:rsid w:val="004B24EE"/>
    <w:rsid w:val="004B26A0"/>
    <w:rsid w:val="004B26B2"/>
    <w:rsid w:val="004B2775"/>
    <w:rsid w:val="004B2891"/>
    <w:rsid w:val="004B2B8B"/>
    <w:rsid w:val="004B2E0D"/>
    <w:rsid w:val="004B2EB2"/>
    <w:rsid w:val="004B2F06"/>
    <w:rsid w:val="004B310C"/>
    <w:rsid w:val="004B3220"/>
    <w:rsid w:val="004B32A2"/>
    <w:rsid w:val="004B35EA"/>
    <w:rsid w:val="004B3649"/>
    <w:rsid w:val="004B391B"/>
    <w:rsid w:val="004B3A87"/>
    <w:rsid w:val="004B3AB2"/>
    <w:rsid w:val="004B3BAC"/>
    <w:rsid w:val="004B3D07"/>
    <w:rsid w:val="004B3E85"/>
    <w:rsid w:val="004B4027"/>
    <w:rsid w:val="004B40F5"/>
    <w:rsid w:val="004B40F9"/>
    <w:rsid w:val="004B4253"/>
    <w:rsid w:val="004B42FF"/>
    <w:rsid w:val="004B43F7"/>
    <w:rsid w:val="004B4518"/>
    <w:rsid w:val="004B45B4"/>
    <w:rsid w:val="004B462E"/>
    <w:rsid w:val="004B463E"/>
    <w:rsid w:val="004B46A6"/>
    <w:rsid w:val="004B4712"/>
    <w:rsid w:val="004B47CC"/>
    <w:rsid w:val="004B484F"/>
    <w:rsid w:val="004B48B4"/>
    <w:rsid w:val="004B4995"/>
    <w:rsid w:val="004B4B42"/>
    <w:rsid w:val="004B4B80"/>
    <w:rsid w:val="004B4C18"/>
    <w:rsid w:val="004B4D11"/>
    <w:rsid w:val="004B4DC0"/>
    <w:rsid w:val="004B4DCD"/>
    <w:rsid w:val="004B51C9"/>
    <w:rsid w:val="004B52AB"/>
    <w:rsid w:val="004B54D7"/>
    <w:rsid w:val="004B54FA"/>
    <w:rsid w:val="004B58F3"/>
    <w:rsid w:val="004B5A04"/>
    <w:rsid w:val="004B5BBC"/>
    <w:rsid w:val="004B5BCC"/>
    <w:rsid w:val="004B5BE0"/>
    <w:rsid w:val="004B5E31"/>
    <w:rsid w:val="004B5E71"/>
    <w:rsid w:val="004B5EC3"/>
    <w:rsid w:val="004B5EF0"/>
    <w:rsid w:val="004B5FC9"/>
    <w:rsid w:val="004B616F"/>
    <w:rsid w:val="004B61A0"/>
    <w:rsid w:val="004B61C3"/>
    <w:rsid w:val="004B62E5"/>
    <w:rsid w:val="004B6442"/>
    <w:rsid w:val="004B6489"/>
    <w:rsid w:val="004B6553"/>
    <w:rsid w:val="004B665C"/>
    <w:rsid w:val="004B66B2"/>
    <w:rsid w:val="004B67A7"/>
    <w:rsid w:val="004B6993"/>
    <w:rsid w:val="004B6A45"/>
    <w:rsid w:val="004B6CF3"/>
    <w:rsid w:val="004B6FEB"/>
    <w:rsid w:val="004B7027"/>
    <w:rsid w:val="004B705C"/>
    <w:rsid w:val="004B70E3"/>
    <w:rsid w:val="004B739B"/>
    <w:rsid w:val="004B75BA"/>
    <w:rsid w:val="004B7694"/>
    <w:rsid w:val="004B7752"/>
    <w:rsid w:val="004B7806"/>
    <w:rsid w:val="004B7813"/>
    <w:rsid w:val="004B79B3"/>
    <w:rsid w:val="004B79EA"/>
    <w:rsid w:val="004B7A0C"/>
    <w:rsid w:val="004B7BF1"/>
    <w:rsid w:val="004B7C11"/>
    <w:rsid w:val="004B7C2F"/>
    <w:rsid w:val="004B7EB3"/>
    <w:rsid w:val="004B7FB0"/>
    <w:rsid w:val="004B7FE3"/>
    <w:rsid w:val="004C0032"/>
    <w:rsid w:val="004C009B"/>
    <w:rsid w:val="004C0109"/>
    <w:rsid w:val="004C0121"/>
    <w:rsid w:val="004C012C"/>
    <w:rsid w:val="004C01EB"/>
    <w:rsid w:val="004C0245"/>
    <w:rsid w:val="004C02A9"/>
    <w:rsid w:val="004C038F"/>
    <w:rsid w:val="004C0579"/>
    <w:rsid w:val="004C06D5"/>
    <w:rsid w:val="004C071E"/>
    <w:rsid w:val="004C079F"/>
    <w:rsid w:val="004C09AE"/>
    <w:rsid w:val="004C0A6D"/>
    <w:rsid w:val="004C0A8B"/>
    <w:rsid w:val="004C0AA8"/>
    <w:rsid w:val="004C0AF1"/>
    <w:rsid w:val="004C0B74"/>
    <w:rsid w:val="004C0BD9"/>
    <w:rsid w:val="004C0C0C"/>
    <w:rsid w:val="004C0C46"/>
    <w:rsid w:val="004C0DAA"/>
    <w:rsid w:val="004C0DEF"/>
    <w:rsid w:val="004C0F41"/>
    <w:rsid w:val="004C1033"/>
    <w:rsid w:val="004C10C9"/>
    <w:rsid w:val="004C10D4"/>
    <w:rsid w:val="004C1192"/>
    <w:rsid w:val="004C11A9"/>
    <w:rsid w:val="004C1234"/>
    <w:rsid w:val="004C127D"/>
    <w:rsid w:val="004C1297"/>
    <w:rsid w:val="004C1360"/>
    <w:rsid w:val="004C15C4"/>
    <w:rsid w:val="004C181C"/>
    <w:rsid w:val="004C19B8"/>
    <w:rsid w:val="004C1A22"/>
    <w:rsid w:val="004C1C22"/>
    <w:rsid w:val="004C1CCB"/>
    <w:rsid w:val="004C1D72"/>
    <w:rsid w:val="004C1E4F"/>
    <w:rsid w:val="004C1FED"/>
    <w:rsid w:val="004C217B"/>
    <w:rsid w:val="004C228D"/>
    <w:rsid w:val="004C22EB"/>
    <w:rsid w:val="004C2917"/>
    <w:rsid w:val="004C29BF"/>
    <w:rsid w:val="004C2E7A"/>
    <w:rsid w:val="004C343B"/>
    <w:rsid w:val="004C34D7"/>
    <w:rsid w:val="004C3545"/>
    <w:rsid w:val="004C3576"/>
    <w:rsid w:val="004C3633"/>
    <w:rsid w:val="004C36CB"/>
    <w:rsid w:val="004C36E8"/>
    <w:rsid w:val="004C3763"/>
    <w:rsid w:val="004C3768"/>
    <w:rsid w:val="004C3790"/>
    <w:rsid w:val="004C3819"/>
    <w:rsid w:val="004C399D"/>
    <w:rsid w:val="004C3A59"/>
    <w:rsid w:val="004C3CE0"/>
    <w:rsid w:val="004C3D3D"/>
    <w:rsid w:val="004C3E26"/>
    <w:rsid w:val="004C403F"/>
    <w:rsid w:val="004C406F"/>
    <w:rsid w:val="004C407E"/>
    <w:rsid w:val="004C40B8"/>
    <w:rsid w:val="004C43EC"/>
    <w:rsid w:val="004C490A"/>
    <w:rsid w:val="004C494B"/>
    <w:rsid w:val="004C4AAE"/>
    <w:rsid w:val="004C4B87"/>
    <w:rsid w:val="004C4C03"/>
    <w:rsid w:val="004C4C7A"/>
    <w:rsid w:val="004C4CD6"/>
    <w:rsid w:val="004C4D27"/>
    <w:rsid w:val="004C4D3D"/>
    <w:rsid w:val="004C4D6D"/>
    <w:rsid w:val="004C4F39"/>
    <w:rsid w:val="004C4F3E"/>
    <w:rsid w:val="004C4FFA"/>
    <w:rsid w:val="004C5073"/>
    <w:rsid w:val="004C50E5"/>
    <w:rsid w:val="004C51A3"/>
    <w:rsid w:val="004C51E4"/>
    <w:rsid w:val="004C5268"/>
    <w:rsid w:val="004C52A0"/>
    <w:rsid w:val="004C52AE"/>
    <w:rsid w:val="004C5396"/>
    <w:rsid w:val="004C53EE"/>
    <w:rsid w:val="004C54D8"/>
    <w:rsid w:val="004C54FD"/>
    <w:rsid w:val="004C5575"/>
    <w:rsid w:val="004C55A2"/>
    <w:rsid w:val="004C56BB"/>
    <w:rsid w:val="004C570E"/>
    <w:rsid w:val="004C5838"/>
    <w:rsid w:val="004C5876"/>
    <w:rsid w:val="004C588B"/>
    <w:rsid w:val="004C5A52"/>
    <w:rsid w:val="004C5AF1"/>
    <w:rsid w:val="004C5B56"/>
    <w:rsid w:val="004C5B65"/>
    <w:rsid w:val="004C5BB8"/>
    <w:rsid w:val="004C5C42"/>
    <w:rsid w:val="004C5CAA"/>
    <w:rsid w:val="004C5CE2"/>
    <w:rsid w:val="004C5D41"/>
    <w:rsid w:val="004C5D48"/>
    <w:rsid w:val="004C5DEA"/>
    <w:rsid w:val="004C5E23"/>
    <w:rsid w:val="004C5F21"/>
    <w:rsid w:val="004C5F7C"/>
    <w:rsid w:val="004C60C3"/>
    <w:rsid w:val="004C61A5"/>
    <w:rsid w:val="004C61E6"/>
    <w:rsid w:val="004C63D7"/>
    <w:rsid w:val="004C643B"/>
    <w:rsid w:val="004C645E"/>
    <w:rsid w:val="004C6572"/>
    <w:rsid w:val="004C6584"/>
    <w:rsid w:val="004C6606"/>
    <w:rsid w:val="004C662E"/>
    <w:rsid w:val="004C6703"/>
    <w:rsid w:val="004C6842"/>
    <w:rsid w:val="004C694D"/>
    <w:rsid w:val="004C6A6E"/>
    <w:rsid w:val="004C6A9C"/>
    <w:rsid w:val="004C6AF3"/>
    <w:rsid w:val="004C6B0F"/>
    <w:rsid w:val="004C6B8C"/>
    <w:rsid w:val="004C6BCA"/>
    <w:rsid w:val="004C6C2A"/>
    <w:rsid w:val="004C6C7C"/>
    <w:rsid w:val="004C6CF7"/>
    <w:rsid w:val="004C6D75"/>
    <w:rsid w:val="004C6DA6"/>
    <w:rsid w:val="004C6F11"/>
    <w:rsid w:val="004C6FDC"/>
    <w:rsid w:val="004C7089"/>
    <w:rsid w:val="004C70E7"/>
    <w:rsid w:val="004C7150"/>
    <w:rsid w:val="004C7165"/>
    <w:rsid w:val="004C719D"/>
    <w:rsid w:val="004C73A0"/>
    <w:rsid w:val="004C7457"/>
    <w:rsid w:val="004C749B"/>
    <w:rsid w:val="004C7552"/>
    <w:rsid w:val="004C75F7"/>
    <w:rsid w:val="004C7654"/>
    <w:rsid w:val="004C7727"/>
    <w:rsid w:val="004C78A6"/>
    <w:rsid w:val="004C7968"/>
    <w:rsid w:val="004C7A0F"/>
    <w:rsid w:val="004C7A47"/>
    <w:rsid w:val="004C7CEA"/>
    <w:rsid w:val="004C7D7A"/>
    <w:rsid w:val="004C7ED4"/>
    <w:rsid w:val="004C7F8E"/>
    <w:rsid w:val="004C7F8F"/>
    <w:rsid w:val="004D0336"/>
    <w:rsid w:val="004D0351"/>
    <w:rsid w:val="004D04A5"/>
    <w:rsid w:val="004D0529"/>
    <w:rsid w:val="004D061E"/>
    <w:rsid w:val="004D06A4"/>
    <w:rsid w:val="004D096D"/>
    <w:rsid w:val="004D09F2"/>
    <w:rsid w:val="004D0AAB"/>
    <w:rsid w:val="004D0B2C"/>
    <w:rsid w:val="004D0C55"/>
    <w:rsid w:val="004D0CF6"/>
    <w:rsid w:val="004D0E42"/>
    <w:rsid w:val="004D0FED"/>
    <w:rsid w:val="004D10D4"/>
    <w:rsid w:val="004D10E3"/>
    <w:rsid w:val="004D1174"/>
    <w:rsid w:val="004D11B1"/>
    <w:rsid w:val="004D129F"/>
    <w:rsid w:val="004D1320"/>
    <w:rsid w:val="004D1522"/>
    <w:rsid w:val="004D15C0"/>
    <w:rsid w:val="004D180B"/>
    <w:rsid w:val="004D1886"/>
    <w:rsid w:val="004D18EF"/>
    <w:rsid w:val="004D19A9"/>
    <w:rsid w:val="004D1B1D"/>
    <w:rsid w:val="004D1CC1"/>
    <w:rsid w:val="004D1D87"/>
    <w:rsid w:val="004D1EEA"/>
    <w:rsid w:val="004D1F15"/>
    <w:rsid w:val="004D1FAE"/>
    <w:rsid w:val="004D1FB3"/>
    <w:rsid w:val="004D2039"/>
    <w:rsid w:val="004D2155"/>
    <w:rsid w:val="004D219B"/>
    <w:rsid w:val="004D229E"/>
    <w:rsid w:val="004D23F2"/>
    <w:rsid w:val="004D24C1"/>
    <w:rsid w:val="004D27D3"/>
    <w:rsid w:val="004D27FD"/>
    <w:rsid w:val="004D281C"/>
    <w:rsid w:val="004D2849"/>
    <w:rsid w:val="004D287E"/>
    <w:rsid w:val="004D2892"/>
    <w:rsid w:val="004D2ECF"/>
    <w:rsid w:val="004D3104"/>
    <w:rsid w:val="004D3213"/>
    <w:rsid w:val="004D336F"/>
    <w:rsid w:val="004D3425"/>
    <w:rsid w:val="004D349E"/>
    <w:rsid w:val="004D353A"/>
    <w:rsid w:val="004D35AB"/>
    <w:rsid w:val="004D3724"/>
    <w:rsid w:val="004D39AC"/>
    <w:rsid w:val="004D3AB8"/>
    <w:rsid w:val="004D3B6D"/>
    <w:rsid w:val="004D3BB5"/>
    <w:rsid w:val="004D3BD0"/>
    <w:rsid w:val="004D3C20"/>
    <w:rsid w:val="004D3CB9"/>
    <w:rsid w:val="004D3DA9"/>
    <w:rsid w:val="004D3E31"/>
    <w:rsid w:val="004D41E7"/>
    <w:rsid w:val="004D437F"/>
    <w:rsid w:val="004D448D"/>
    <w:rsid w:val="004D4497"/>
    <w:rsid w:val="004D44B5"/>
    <w:rsid w:val="004D494E"/>
    <w:rsid w:val="004D4C43"/>
    <w:rsid w:val="004D4F6C"/>
    <w:rsid w:val="004D5039"/>
    <w:rsid w:val="004D50D5"/>
    <w:rsid w:val="004D523A"/>
    <w:rsid w:val="004D52E1"/>
    <w:rsid w:val="004D52EB"/>
    <w:rsid w:val="004D5591"/>
    <w:rsid w:val="004D573A"/>
    <w:rsid w:val="004D5A7A"/>
    <w:rsid w:val="004D5AC8"/>
    <w:rsid w:val="004D5B41"/>
    <w:rsid w:val="004D5BAC"/>
    <w:rsid w:val="004D5C56"/>
    <w:rsid w:val="004D5C7F"/>
    <w:rsid w:val="004D5D5C"/>
    <w:rsid w:val="004D5D89"/>
    <w:rsid w:val="004D5E31"/>
    <w:rsid w:val="004D5F01"/>
    <w:rsid w:val="004D5FC7"/>
    <w:rsid w:val="004D604E"/>
    <w:rsid w:val="004D62D2"/>
    <w:rsid w:val="004D64F5"/>
    <w:rsid w:val="004D6A30"/>
    <w:rsid w:val="004D6AB9"/>
    <w:rsid w:val="004D6B38"/>
    <w:rsid w:val="004D6EC8"/>
    <w:rsid w:val="004D6EF2"/>
    <w:rsid w:val="004D6F59"/>
    <w:rsid w:val="004D6FE6"/>
    <w:rsid w:val="004D706B"/>
    <w:rsid w:val="004D70A1"/>
    <w:rsid w:val="004D7207"/>
    <w:rsid w:val="004D72D4"/>
    <w:rsid w:val="004D72EF"/>
    <w:rsid w:val="004D7346"/>
    <w:rsid w:val="004D742C"/>
    <w:rsid w:val="004D745C"/>
    <w:rsid w:val="004D74C0"/>
    <w:rsid w:val="004D7604"/>
    <w:rsid w:val="004D760B"/>
    <w:rsid w:val="004D764C"/>
    <w:rsid w:val="004D76CE"/>
    <w:rsid w:val="004D772A"/>
    <w:rsid w:val="004D7764"/>
    <w:rsid w:val="004D7861"/>
    <w:rsid w:val="004D78DC"/>
    <w:rsid w:val="004D7962"/>
    <w:rsid w:val="004D798A"/>
    <w:rsid w:val="004D7A33"/>
    <w:rsid w:val="004D7A47"/>
    <w:rsid w:val="004D7A5A"/>
    <w:rsid w:val="004D7A64"/>
    <w:rsid w:val="004D7C1E"/>
    <w:rsid w:val="004D7D5E"/>
    <w:rsid w:val="004D7E2C"/>
    <w:rsid w:val="004D7E40"/>
    <w:rsid w:val="004D7E59"/>
    <w:rsid w:val="004D7E83"/>
    <w:rsid w:val="004DA874"/>
    <w:rsid w:val="004DDD7F"/>
    <w:rsid w:val="004E0076"/>
    <w:rsid w:val="004E0102"/>
    <w:rsid w:val="004E0231"/>
    <w:rsid w:val="004E03F0"/>
    <w:rsid w:val="004E048D"/>
    <w:rsid w:val="004E04C8"/>
    <w:rsid w:val="004E057F"/>
    <w:rsid w:val="004E05A1"/>
    <w:rsid w:val="004E05D0"/>
    <w:rsid w:val="004E05F9"/>
    <w:rsid w:val="004E070D"/>
    <w:rsid w:val="004E07A7"/>
    <w:rsid w:val="004E07CE"/>
    <w:rsid w:val="004E08EC"/>
    <w:rsid w:val="004E09E4"/>
    <w:rsid w:val="004E0A84"/>
    <w:rsid w:val="004E0AE7"/>
    <w:rsid w:val="004E0AEF"/>
    <w:rsid w:val="004E0B76"/>
    <w:rsid w:val="004E0D19"/>
    <w:rsid w:val="004E0DDF"/>
    <w:rsid w:val="004E1043"/>
    <w:rsid w:val="004E11DD"/>
    <w:rsid w:val="004E1349"/>
    <w:rsid w:val="004E14DB"/>
    <w:rsid w:val="004E14DD"/>
    <w:rsid w:val="004E1543"/>
    <w:rsid w:val="004E1755"/>
    <w:rsid w:val="004E17F6"/>
    <w:rsid w:val="004E18C2"/>
    <w:rsid w:val="004E19C4"/>
    <w:rsid w:val="004E1B65"/>
    <w:rsid w:val="004E1CE4"/>
    <w:rsid w:val="004E1D45"/>
    <w:rsid w:val="004E1D71"/>
    <w:rsid w:val="004E1E4B"/>
    <w:rsid w:val="004E1E56"/>
    <w:rsid w:val="004E1F55"/>
    <w:rsid w:val="004E20C7"/>
    <w:rsid w:val="004E2334"/>
    <w:rsid w:val="004E2422"/>
    <w:rsid w:val="004E2424"/>
    <w:rsid w:val="004E257D"/>
    <w:rsid w:val="004E257E"/>
    <w:rsid w:val="004E2593"/>
    <w:rsid w:val="004E2696"/>
    <w:rsid w:val="004E2909"/>
    <w:rsid w:val="004E29C7"/>
    <w:rsid w:val="004E2A2F"/>
    <w:rsid w:val="004E2A34"/>
    <w:rsid w:val="004E2C7B"/>
    <w:rsid w:val="004E2DFE"/>
    <w:rsid w:val="004E2EA9"/>
    <w:rsid w:val="004E30BB"/>
    <w:rsid w:val="004E310D"/>
    <w:rsid w:val="004E314C"/>
    <w:rsid w:val="004E3390"/>
    <w:rsid w:val="004E3522"/>
    <w:rsid w:val="004E3539"/>
    <w:rsid w:val="004E35F9"/>
    <w:rsid w:val="004E360A"/>
    <w:rsid w:val="004E3765"/>
    <w:rsid w:val="004E3A69"/>
    <w:rsid w:val="004E3D35"/>
    <w:rsid w:val="004E3D96"/>
    <w:rsid w:val="004E3E1A"/>
    <w:rsid w:val="004E3E2C"/>
    <w:rsid w:val="004E3F90"/>
    <w:rsid w:val="004E4109"/>
    <w:rsid w:val="004E4251"/>
    <w:rsid w:val="004E4333"/>
    <w:rsid w:val="004E4627"/>
    <w:rsid w:val="004E464D"/>
    <w:rsid w:val="004E4888"/>
    <w:rsid w:val="004E4A27"/>
    <w:rsid w:val="004E4A8F"/>
    <w:rsid w:val="004E4B6D"/>
    <w:rsid w:val="004E4D4B"/>
    <w:rsid w:val="004E4D52"/>
    <w:rsid w:val="004E4F57"/>
    <w:rsid w:val="004E500D"/>
    <w:rsid w:val="004E50AE"/>
    <w:rsid w:val="004E54D1"/>
    <w:rsid w:val="004E5623"/>
    <w:rsid w:val="004E565F"/>
    <w:rsid w:val="004E5716"/>
    <w:rsid w:val="004E5773"/>
    <w:rsid w:val="004E5790"/>
    <w:rsid w:val="004E57C5"/>
    <w:rsid w:val="004E57FB"/>
    <w:rsid w:val="004E5802"/>
    <w:rsid w:val="004E5971"/>
    <w:rsid w:val="004E5A08"/>
    <w:rsid w:val="004E5AA6"/>
    <w:rsid w:val="004E5AC1"/>
    <w:rsid w:val="004E5B51"/>
    <w:rsid w:val="004E5B86"/>
    <w:rsid w:val="004E5BC7"/>
    <w:rsid w:val="004E5F7D"/>
    <w:rsid w:val="004E5FA0"/>
    <w:rsid w:val="004E61E1"/>
    <w:rsid w:val="004E6202"/>
    <w:rsid w:val="004E6250"/>
    <w:rsid w:val="004E62A7"/>
    <w:rsid w:val="004E62AB"/>
    <w:rsid w:val="004E62F4"/>
    <w:rsid w:val="004E6429"/>
    <w:rsid w:val="004E646C"/>
    <w:rsid w:val="004E6488"/>
    <w:rsid w:val="004E694A"/>
    <w:rsid w:val="004E6B3C"/>
    <w:rsid w:val="004E6C17"/>
    <w:rsid w:val="004E6C19"/>
    <w:rsid w:val="004E6F9C"/>
    <w:rsid w:val="004E7045"/>
    <w:rsid w:val="004E7099"/>
    <w:rsid w:val="004E7288"/>
    <w:rsid w:val="004E728B"/>
    <w:rsid w:val="004E72AE"/>
    <w:rsid w:val="004E72DC"/>
    <w:rsid w:val="004E73CE"/>
    <w:rsid w:val="004E7411"/>
    <w:rsid w:val="004E7423"/>
    <w:rsid w:val="004E767C"/>
    <w:rsid w:val="004E7689"/>
    <w:rsid w:val="004E77AD"/>
    <w:rsid w:val="004E785C"/>
    <w:rsid w:val="004E7898"/>
    <w:rsid w:val="004E7906"/>
    <w:rsid w:val="004E7BF0"/>
    <w:rsid w:val="004E7CF9"/>
    <w:rsid w:val="004E7DE0"/>
    <w:rsid w:val="004E7E73"/>
    <w:rsid w:val="004E7F67"/>
    <w:rsid w:val="004F002D"/>
    <w:rsid w:val="004F0093"/>
    <w:rsid w:val="004F02CB"/>
    <w:rsid w:val="004F036F"/>
    <w:rsid w:val="004F03BF"/>
    <w:rsid w:val="004F0544"/>
    <w:rsid w:val="004F05E8"/>
    <w:rsid w:val="004F0626"/>
    <w:rsid w:val="004F065C"/>
    <w:rsid w:val="004F0940"/>
    <w:rsid w:val="004F0A3C"/>
    <w:rsid w:val="004F0A69"/>
    <w:rsid w:val="004F0AD5"/>
    <w:rsid w:val="004F0BB7"/>
    <w:rsid w:val="004F0D2C"/>
    <w:rsid w:val="004F0DBD"/>
    <w:rsid w:val="004F0EAD"/>
    <w:rsid w:val="004F0F40"/>
    <w:rsid w:val="004F10DF"/>
    <w:rsid w:val="004F11BC"/>
    <w:rsid w:val="004F1382"/>
    <w:rsid w:val="004F145A"/>
    <w:rsid w:val="004F16DC"/>
    <w:rsid w:val="004F191B"/>
    <w:rsid w:val="004F1949"/>
    <w:rsid w:val="004F1952"/>
    <w:rsid w:val="004F1992"/>
    <w:rsid w:val="004F1BE8"/>
    <w:rsid w:val="004F1CFE"/>
    <w:rsid w:val="004F1D56"/>
    <w:rsid w:val="004F1E13"/>
    <w:rsid w:val="004F1F98"/>
    <w:rsid w:val="004F2100"/>
    <w:rsid w:val="004F2202"/>
    <w:rsid w:val="004F221A"/>
    <w:rsid w:val="004F22A4"/>
    <w:rsid w:val="004F232E"/>
    <w:rsid w:val="004F23CB"/>
    <w:rsid w:val="004F2513"/>
    <w:rsid w:val="004F256B"/>
    <w:rsid w:val="004F26D5"/>
    <w:rsid w:val="004F2708"/>
    <w:rsid w:val="004F2709"/>
    <w:rsid w:val="004F2886"/>
    <w:rsid w:val="004F289A"/>
    <w:rsid w:val="004F28AA"/>
    <w:rsid w:val="004F2948"/>
    <w:rsid w:val="004F2C6E"/>
    <w:rsid w:val="004F2D93"/>
    <w:rsid w:val="004F2E02"/>
    <w:rsid w:val="004F2EA8"/>
    <w:rsid w:val="004F2F02"/>
    <w:rsid w:val="004F2F1B"/>
    <w:rsid w:val="004F3134"/>
    <w:rsid w:val="004F324D"/>
    <w:rsid w:val="004F32CA"/>
    <w:rsid w:val="004F335C"/>
    <w:rsid w:val="004F33BF"/>
    <w:rsid w:val="004F3458"/>
    <w:rsid w:val="004F3581"/>
    <w:rsid w:val="004F362B"/>
    <w:rsid w:val="004F37BC"/>
    <w:rsid w:val="004F3815"/>
    <w:rsid w:val="004F391F"/>
    <w:rsid w:val="004F39F5"/>
    <w:rsid w:val="004F3A87"/>
    <w:rsid w:val="004F3C94"/>
    <w:rsid w:val="004F3D67"/>
    <w:rsid w:val="004F3D6A"/>
    <w:rsid w:val="004F3DE9"/>
    <w:rsid w:val="004F3DF4"/>
    <w:rsid w:val="004F3F50"/>
    <w:rsid w:val="004F40C4"/>
    <w:rsid w:val="004F4160"/>
    <w:rsid w:val="004F419A"/>
    <w:rsid w:val="004F420D"/>
    <w:rsid w:val="004F42C2"/>
    <w:rsid w:val="004F4586"/>
    <w:rsid w:val="004F48DD"/>
    <w:rsid w:val="004F49B5"/>
    <w:rsid w:val="004F4BAC"/>
    <w:rsid w:val="004F4D93"/>
    <w:rsid w:val="004F4DF8"/>
    <w:rsid w:val="004F4F10"/>
    <w:rsid w:val="004F4F49"/>
    <w:rsid w:val="004F5132"/>
    <w:rsid w:val="004F523A"/>
    <w:rsid w:val="004F5359"/>
    <w:rsid w:val="004F53AF"/>
    <w:rsid w:val="004F54DE"/>
    <w:rsid w:val="004F5684"/>
    <w:rsid w:val="004F5710"/>
    <w:rsid w:val="004F5ADA"/>
    <w:rsid w:val="004F5C73"/>
    <w:rsid w:val="004F5D0E"/>
    <w:rsid w:val="004F5E92"/>
    <w:rsid w:val="004F60EC"/>
    <w:rsid w:val="004F60F4"/>
    <w:rsid w:val="004F6220"/>
    <w:rsid w:val="004F63D1"/>
    <w:rsid w:val="004F6434"/>
    <w:rsid w:val="004F6471"/>
    <w:rsid w:val="004F6498"/>
    <w:rsid w:val="004F6561"/>
    <w:rsid w:val="004F6648"/>
    <w:rsid w:val="004F66FC"/>
    <w:rsid w:val="004F67A1"/>
    <w:rsid w:val="004F67E7"/>
    <w:rsid w:val="004F686B"/>
    <w:rsid w:val="004F68B8"/>
    <w:rsid w:val="004F6AF2"/>
    <w:rsid w:val="004F6EDE"/>
    <w:rsid w:val="004F7125"/>
    <w:rsid w:val="004F7243"/>
    <w:rsid w:val="004F7447"/>
    <w:rsid w:val="004F7578"/>
    <w:rsid w:val="004F77BB"/>
    <w:rsid w:val="004F77F9"/>
    <w:rsid w:val="004F7830"/>
    <w:rsid w:val="004F79E1"/>
    <w:rsid w:val="004F7A67"/>
    <w:rsid w:val="004F7CAF"/>
    <w:rsid w:val="004F7F3F"/>
    <w:rsid w:val="005000D1"/>
    <w:rsid w:val="0050017F"/>
    <w:rsid w:val="00500189"/>
    <w:rsid w:val="005001BE"/>
    <w:rsid w:val="00500200"/>
    <w:rsid w:val="00500290"/>
    <w:rsid w:val="00500486"/>
    <w:rsid w:val="005004A1"/>
    <w:rsid w:val="0050059D"/>
    <w:rsid w:val="005005F1"/>
    <w:rsid w:val="00500633"/>
    <w:rsid w:val="00500949"/>
    <w:rsid w:val="00500A21"/>
    <w:rsid w:val="00500B62"/>
    <w:rsid w:val="00500D7D"/>
    <w:rsid w:val="00500E11"/>
    <w:rsid w:val="00500F8B"/>
    <w:rsid w:val="00500FFB"/>
    <w:rsid w:val="00501099"/>
    <w:rsid w:val="005010D3"/>
    <w:rsid w:val="005011D3"/>
    <w:rsid w:val="005012B1"/>
    <w:rsid w:val="005012CB"/>
    <w:rsid w:val="00501597"/>
    <w:rsid w:val="00501610"/>
    <w:rsid w:val="0050174C"/>
    <w:rsid w:val="00501877"/>
    <w:rsid w:val="005018DB"/>
    <w:rsid w:val="0050193E"/>
    <w:rsid w:val="00501951"/>
    <w:rsid w:val="005019BB"/>
    <w:rsid w:val="00501A9E"/>
    <w:rsid w:val="00501B7E"/>
    <w:rsid w:val="00501BAE"/>
    <w:rsid w:val="00501D5A"/>
    <w:rsid w:val="00502035"/>
    <w:rsid w:val="0050203C"/>
    <w:rsid w:val="0050219B"/>
    <w:rsid w:val="005021EF"/>
    <w:rsid w:val="005021F7"/>
    <w:rsid w:val="005022A6"/>
    <w:rsid w:val="00502406"/>
    <w:rsid w:val="005025F6"/>
    <w:rsid w:val="0050261B"/>
    <w:rsid w:val="005026FF"/>
    <w:rsid w:val="00502713"/>
    <w:rsid w:val="00502755"/>
    <w:rsid w:val="0050279D"/>
    <w:rsid w:val="005029AF"/>
    <w:rsid w:val="005029BC"/>
    <w:rsid w:val="00502B3C"/>
    <w:rsid w:val="00502B60"/>
    <w:rsid w:val="00502C6E"/>
    <w:rsid w:val="00502D75"/>
    <w:rsid w:val="00502DF5"/>
    <w:rsid w:val="00502E01"/>
    <w:rsid w:val="00503106"/>
    <w:rsid w:val="00503389"/>
    <w:rsid w:val="005033EA"/>
    <w:rsid w:val="00503442"/>
    <w:rsid w:val="0050351D"/>
    <w:rsid w:val="005035DF"/>
    <w:rsid w:val="0050387E"/>
    <w:rsid w:val="00503905"/>
    <w:rsid w:val="00503A32"/>
    <w:rsid w:val="00503C46"/>
    <w:rsid w:val="00503C68"/>
    <w:rsid w:val="00503CAF"/>
    <w:rsid w:val="00503DB5"/>
    <w:rsid w:val="00503E56"/>
    <w:rsid w:val="00503F80"/>
    <w:rsid w:val="00503F8C"/>
    <w:rsid w:val="00503FBB"/>
    <w:rsid w:val="00504006"/>
    <w:rsid w:val="00504077"/>
    <w:rsid w:val="00504084"/>
    <w:rsid w:val="00504345"/>
    <w:rsid w:val="0050444E"/>
    <w:rsid w:val="005045E1"/>
    <w:rsid w:val="00504684"/>
    <w:rsid w:val="005046A6"/>
    <w:rsid w:val="0050473D"/>
    <w:rsid w:val="005047E4"/>
    <w:rsid w:val="0050480A"/>
    <w:rsid w:val="005048AD"/>
    <w:rsid w:val="00504D9D"/>
    <w:rsid w:val="00504DF3"/>
    <w:rsid w:val="0050501C"/>
    <w:rsid w:val="00505118"/>
    <w:rsid w:val="0050532B"/>
    <w:rsid w:val="005053A1"/>
    <w:rsid w:val="005055C3"/>
    <w:rsid w:val="005059BB"/>
    <w:rsid w:val="00505A3C"/>
    <w:rsid w:val="00505AC5"/>
    <w:rsid w:val="00505B01"/>
    <w:rsid w:val="00505B52"/>
    <w:rsid w:val="00505C96"/>
    <w:rsid w:val="00505D9C"/>
    <w:rsid w:val="00505DD8"/>
    <w:rsid w:val="00505EAA"/>
    <w:rsid w:val="00505EDF"/>
    <w:rsid w:val="005060D5"/>
    <w:rsid w:val="00506281"/>
    <w:rsid w:val="00506317"/>
    <w:rsid w:val="005063C4"/>
    <w:rsid w:val="005064CE"/>
    <w:rsid w:val="00506550"/>
    <w:rsid w:val="005066A1"/>
    <w:rsid w:val="00506735"/>
    <w:rsid w:val="005067C6"/>
    <w:rsid w:val="00506AA7"/>
    <w:rsid w:val="00506AAC"/>
    <w:rsid w:val="00506B37"/>
    <w:rsid w:val="00506B73"/>
    <w:rsid w:val="00506CC6"/>
    <w:rsid w:val="00506E40"/>
    <w:rsid w:val="00506EC6"/>
    <w:rsid w:val="005074C6"/>
    <w:rsid w:val="0050750E"/>
    <w:rsid w:val="005076A9"/>
    <w:rsid w:val="005077EB"/>
    <w:rsid w:val="0050787B"/>
    <w:rsid w:val="00507898"/>
    <w:rsid w:val="005078A4"/>
    <w:rsid w:val="00507A7E"/>
    <w:rsid w:val="00507B45"/>
    <w:rsid w:val="00507BB9"/>
    <w:rsid w:val="00507BBB"/>
    <w:rsid w:val="00507D2B"/>
    <w:rsid w:val="00507DE9"/>
    <w:rsid w:val="00507FFE"/>
    <w:rsid w:val="005101F3"/>
    <w:rsid w:val="005105B7"/>
    <w:rsid w:val="005105D7"/>
    <w:rsid w:val="0051088B"/>
    <w:rsid w:val="00510966"/>
    <w:rsid w:val="00510AC9"/>
    <w:rsid w:val="00510B37"/>
    <w:rsid w:val="00510B96"/>
    <w:rsid w:val="00510C3A"/>
    <w:rsid w:val="00510C99"/>
    <w:rsid w:val="00510D22"/>
    <w:rsid w:val="0051103F"/>
    <w:rsid w:val="00511075"/>
    <w:rsid w:val="005110AB"/>
    <w:rsid w:val="005110B2"/>
    <w:rsid w:val="005111F5"/>
    <w:rsid w:val="005114FD"/>
    <w:rsid w:val="0051150F"/>
    <w:rsid w:val="0051155D"/>
    <w:rsid w:val="00511863"/>
    <w:rsid w:val="00511918"/>
    <w:rsid w:val="00511ACF"/>
    <w:rsid w:val="00511B6C"/>
    <w:rsid w:val="00511C47"/>
    <w:rsid w:val="00511C9C"/>
    <w:rsid w:val="00511D8D"/>
    <w:rsid w:val="00511FB2"/>
    <w:rsid w:val="0051205E"/>
    <w:rsid w:val="00512476"/>
    <w:rsid w:val="0051261C"/>
    <w:rsid w:val="005128DA"/>
    <w:rsid w:val="00512928"/>
    <w:rsid w:val="00512DF2"/>
    <w:rsid w:val="00512EE7"/>
    <w:rsid w:val="00512F2F"/>
    <w:rsid w:val="005130D8"/>
    <w:rsid w:val="005132C6"/>
    <w:rsid w:val="005132E5"/>
    <w:rsid w:val="0051331A"/>
    <w:rsid w:val="00513388"/>
    <w:rsid w:val="005134B6"/>
    <w:rsid w:val="005134F7"/>
    <w:rsid w:val="00513544"/>
    <w:rsid w:val="00513554"/>
    <w:rsid w:val="00513612"/>
    <w:rsid w:val="00513619"/>
    <w:rsid w:val="0051362C"/>
    <w:rsid w:val="005137E2"/>
    <w:rsid w:val="005138F8"/>
    <w:rsid w:val="005139F3"/>
    <w:rsid w:val="00513B7B"/>
    <w:rsid w:val="00513C29"/>
    <w:rsid w:val="00513D22"/>
    <w:rsid w:val="00513D7E"/>
    <w:rsid w:val="00513DA4"/>
    <w:rsid w:val="00513E1E"/>
    <w:rsid w:val="00513EDA"/>
    <w:rsid w:val="00514129"/>
    <w:rsid w:val="005141A2"/>
    <w:rsid w:val="005141E0"/>
    <w:rsid w:val="0051422C"/>
    <w:rsid w:val="0051438B"/>
    <w:rsid w:val="00514486"/>
    <w:rsid w:val="005144C8"/>
    <w:rsid w:val="005144DF"/>
    <w:rsid w:val="0051461F"/>
    <w:rsid w:val="0051475C"/>
    <w:rsid w:val="00514820"/>
    <w:rsid w:val="00514892"/>
    <w:rsid w:val="005148D2"/>
    <w:rsid w:val="00514B06"/>
    <w:rsid w:val="00514CEC"/>
    <w:rsid w:val="00514D83"/>
    <w:rsid w:val="00514E1E"/>
    <w:rsid w:val="00514FAB"/>
    <w:rsid w:val="0051506E"/>
    <w:rsid w:val="00515225"/>
    <w:rsid w:val="0051523D"/>
    <w:rsid w:val="00515241"/>
    <w:rsid w:val="00515491"/>
    <w:rsid w:val="00515699"/>
    <w:rsid w:val="00515715"/>
    <w:rsid w:val="00515757"/>
    <w:rsid w:val="00515773"/>
    <w:rsid w:val="005157C7"/>
    <w:rsid w:val="00515877"/>
    <w:rsid w:val="0051594B"/>
    <w:rsid w:val="00515A72"/>
    <w:rsid w:val="00515B85"/>
    <w:rsid w:val="00515DD9"/>
    <w:rsid w:val="00515E6A"/>
    <w:rsid w:val="00515F2C"/>
    <w:rsid w:val="00515F58"/>
    <w:rsid w:val="005160E8"/>
    <w:rsid w:val="0051617E"/>
    <w:rsid w:val="005161B7"/>
    <w:rsid w:val="00516201"/>
    <w:rsid w:val="005164BC"/>
    <w:rsid w:val="005165C4"/>
    <w:rsid w:val="005165E4"/>
    <w:rsid w:val="0051662E"/>
    <w:rsid w:val="00516710"/>
    <w:rsid w:val="00516813"/>
    <w:rsid w:val="00516B73"/>
    <w:rsid w:val="00516BCC"/>
    <w:rsid w:val="00516D2B"/>
    <w:rsid w:val="00516EB5"/>
    <w:rsid w:val="00516F2B"/>
    <w:rsid w:val="00517096"/>
    <w:rsid w:val="00517161"/>
    <w:rsid w:val="0051727E"/>
    <w:rsid w:val="00517330"/>
    <w:rsid w:val="005175D1"/>
    <w:rsid w:val="0051771B"/>
    <w:rsid w:val="00517994"/>
    <w:rsid w:val="005179D8"/>
    <w:rsid w:val="00517D40"/>
    <w:rsid w:val="00517D6C"/>
    <w:rsid w:val="00517FA2"/>
    <w:rsid w:val="00517FAF"/>
    <w:rsid w:val="005201C0"/>
    <w:rsid w:val="0052074C"/>
    <w:rsid w:val="00520ACA"/>
    <w:rsid w:val="00520BFD"/>
    <w:rsid w:val="00520D75"/>
    <w:rsid w:val="00520D91"/>
    <w:rsid w:val="00520D9F"/>
    <w:rsid w:val="00520EEA"/>
    <w:rsid w:val="00521157"/>
    <w:rsid w:val="005213FB"/>
    <w:rsid w:val="00521426"/>
    <w:rsid w:val="0052147B"/>
    <w:rsid w:val="00521615"/>
    <w:rsid w:val="00521762"/>
    <w:rsid w:val="00521769"/>
    <w:rsid w:val="0052188B"/>
    <w:rsid w:val="0052194B"/>
    <w:rsid w:val="00521AA9"/>
    <w:rsid w:val="00521ACB"/>
    <w:rsid w:val="00521F9D"/>
    <w:rsid w:val="00522100"/>
    <w:rsid w:val="00522194"/>
    <w:rsid w:val="00522299"/>
    <w:rsid w:val="00522317"/>
    <w:rsid w:val="0052243C"/>
    <w:rsid w:val="00522523"/>
    <w:rsid w:val="00522786"/>
    <w:rsid w:val="00522B11"/>
    <w:rsid w:val="00522D01"/>
    <w:rsid w:val="00522DD0"/>
    <w:rsid w:val="00522E4D"/>
    <w:rsid w:val="00522EF9"/>
    <w:rsid w:val="00522FE8"/>
    <w:rsid w:val="005230BE"/>
    <w:rsid w:val="0052312B"/>
    <w:rsid w:val="005231F1"/>
    <w:rsid w:val="00523422"/>
    <w:rsid w:val="00523485"/>
    <w:rsid w:val="00523582"/>
    <w:rsid w:val="00523597"/>
    <w:rsid w:val="005235D8"/>
    <w:rsid w:val="0052365A"/>
    <w:rsid w:val="0052365D"/>
    <w:rsid w:val="005237B7"/>
    <w:rsid w:val="005237EE"/>
    <w:rsid w:val="00523971"/>
    <w:rsid w:val="00523984"/>
    <w:rsid w:val="00523A01"/>
    <w:rsid w:val="00523A3C"/>
    <w:rsid w:val="00523A9A"/>
    <w:rsid w:val="00523E7E"/>
    <w:rsid w:val="00523F2A"/>
    <w:rsid w:val="0052402C"/>
    <w:rsid w:val="0052403C"/>
    <w:rsid w:val="005240B7"/>
    <w:rsid w:val="00524138"/>
    <w:rsid w:val="0052428E"/>
    <w:rsid w:val="005242D5"/>
    <w:rsid w:val="0052439C"/>
    <w:rsid w:val="00524417"/>
    <w:rsid w:val="00524479"/>
    <w:rsid w:val="00524493"/>
    <w:rsid w:val="00524621"/>
    <w:rsid w:val="00524623"/>
    <w:rsid w:val="005246E9"/>
    <w:rsid w:val="00524870"/>
    <w:rsid w:val="005249C6"/>
    <w:rsid w:val="005249ED"/>
    <w:rsid w:val="00524A7C"/>
    <w:rsid w:val="00524C3C"/>
    <w:rsid w:val="00524C85"/>
    <w:rsid w:val="00524C8F"/>
    <w:rsid w:val="00524DCD"/>
    <w:rsid w:val="00524E26"/>
    <w:rsid w:val="00524F1B"/>
    <w:rsid w:val="005250A6"/>
    <w:rsid w:val="0052514E"/>
    <w:rsid w:val="0052533A"/>
    <w:rsid w:val="00525388"/>
    <w:rsid w:val="005253A6"/>
    <w:rsid w:val="005253F6"/>
    <w:rsid w:val="0052590E"/>
    <w:rsid w:val="00525A54"/>
    <w:rsid w:val="00525A98"/>
    <w:rsid w:val="00525C8F"/>
    <w:rsid w:val="00525DCF"/>
    <w:rsid w:val="00525EFF"/>
    <w:rsid w:val="00525F0E"/>
    <w:rsid w:val="005261E5"/>
    <w:rsid w:val="0052623E"/>
    <w:rsid w:val="00526247"/>
    <w:rsid w:val="00526248"/>
    <w:rsid w:val="00526795"/>
    <w:rsid w:val="005269FA"/>
    <w:rsid w:val="00526B1B"/>
    <w:rsid w:val="00526DB9"/>
    <w:rsid w:val="00526F02"/>
    <w:rsid w:val="00526FBD"/>
    <w:rsid w:val="00527078"/>
    <w:rsid w:val="005271FA"/>
    <w:rsid w:val="0052721E"/>
    <w:rsid w:val="005272DB"/>
    <w:rsid w:val="00527446"/>
    <w:rsid w:val="005274B6"/>
    <w:rsid w:val="005274B7"/>
    <w:rsid w:val="00527538"/>
    <w:rsid w:val="00527627"/>
    <w:rsid w:val="0052765D"/>
    <w:rsid w:val="00527679"/>
    <w:rsid w:val="005276B9"/>
    <w:rsid w:val="005276D9"/>
    <w:rsid w:val="005276DD"/>
    <w:rsid w:val="00527805"/>
    <w:rsid w:val="0052790A"/>
    <w:rsid w:val="0052792F"/>
    <w:rsid w:val="00527941"/>
    <w:rsid w:val="005279F2"/>
    <w:rsid w:val="005279F4"/>
    <w:rsid w:val="00527AF2"/>
    <w:rsid w:val="00527C36"/>
    <w:rsid w:val="00527F45"/>
    <w:rsid w:val="00527F4C"/>
    <w:rsid w:val="00527F50"/>
    <w:rsid w:val="00530038"/>
    <w:rsid w:val="0053016B"/>
    <w:rsid w:val="005304C2"/>
    <w:rsid w:val="0053058F"/>
    <w:rsid w:val="00530678"/>
    <w:rsid w:val="00530786"/>
    <w:rsid w:val="00530A5A"/>
    <w:rsid w:val="00530AEF"/>
    <w:rsid w:val="00530B67"/>
    <w:rsid w:val="00530C6E"/>
    <w:rsid w:val="00530E5A"/>
    <w:rsid w:val="00531137"/>
    <w:rsid w:val="0053133E"/>
    <w:rsid w:val="0053137C"/>
    <w:rsid w:val="0053143D"/>
    <w:rsid w:val="00531524"/>
    <w:rsid w:val="0053152C"/>
    <w:rsid w:val="0053171C"/>
    <w:rsid w:val="0053174B"/>
    <w:rsid w:val="005317AA"/>
    <w:rsid w:val="005318F2"/>
    <w:rsid w:val="00531C8D"/>
    <w:rsid w:val="00531D03"/>
    <w:rsid w:val="00531D22"/>
    <w:rsid w:val="00531D68"/>
    <w:rsid w:val="00531DC4"/>
    <w:rsid w:val="00531DE3"/>
    <w:rsid w:val="00531DF2"/>
    <w:rsid w:val="00531FC2"/>
    <w:rsid w:val="00531FF7"/>
    <w:rsid w:val="0053204F"/>
    <w:rsid w:val="005322A0"/>
    <w:rsid w:val="005323B9"/>
    <w:rsid w:val="005323DB"/>
    <w:rsid w:val="005324B5"/>
    <w:rsid w:val="00532502"/>
    <w:rsid w:val="00532519"/>
    <w:rsid w:val="0053266D"/>
    <w:rsid w:val="005326A5"/>
    <w:rsid w:val="005326CC"/>
    <w:rsid w:val="005326E4"/>
    <w:rsid w:val="00532794"/>
    <w:rsid w:val="005327BC"/>
    <w:rsid w:val="005328D7"/>
    <w:rsid w:val="00532A34"/>
    <w:rsid w:val="00532A67"/>
    <w:rsid w:val="00532AAA"/>
    <w:rsid w:val="00532BD6"/>
    <w:rsid w:val="00532D51"/>
    <w:rsid w:val="00532DB1"/>
    <w:rsid w:val="00532DDB"/>
    <w:rsid w:val="00532EF2"/>
    <w:rsid w:val="0053305D"/>
    <w:rsid w:val="0053308C"/>
    <w:rsid w:val="00533093"/>
    <w:rsid w:val="005331F8"/>
    <w:rsid w:val="00533549"/>
    <w:rsid w:val="005335C4"/>
    <w:rsid w:val="00533637"/>
    <w:rsid w:val="0053366D"/>
    <w:rsid w:val="00533925"/>
    <w:rsid w:val="005339FD"/>
    <w:rsid w:val="00533AE9"/>
    <w:rsid w:val="00533D54"/>
    <w:rsid w:val="00533E73"/>
    <w:rsid w:val="00533E8C"/>
    <w:rsid w:val="005340BB"/>
    <w:rsid w:val="005340EF"/>
    <w:rsid w:val="0053418D"/>
    <w:rsid w:val="005341CF"/>
    <w:rsid w:val="0053420C"/>
    <w:rsid w:val="0053426D"/>
    <w:rsid w:val="00534306"/>
    <w:rsid w:val="00534323"/>
    <w:rsid w:val="0053438B"/>
    <w:rsid w:val="005344D7"/>
    <w:rsid w:val="00534521"/>
    <w:rsid w:val="005345DF"/>
    <w:rsid w:val="005346B1"/>
    <w:rsid w:val="0053474B"/>
    <w:rsid w:val="00534895"/>
    <w:rsid w:val="005348FE"/>
    <w:rsid w:val="00534A18"/>
    <w:rsid w:val="00534D38"/>
    <w:rsid w:val="00534D50"/>
    <w:rsid w:val="00534DB4"/>
    <w:rsid w:val="00534E5E"/>
    <w:rsid w:val="00534F68"/>
    <w:rsid w:val="00534FF7"/>
    <w:rsid w:val="00535050"/>
    <w:rsid w:val="00535068"/>
    <w:rsid w:val="00535102"/>
    <w:rsid w:val="00535148"/>
    <w:rsid w:val="005351C3"/>
    <w:rsid w:val="005354CB"/>
    <w:rsid w:val="00535752"/>
    <w:rsid w:val="00535773"/>
    <w:rsid w:val="00535839"/>
    <w:rsid w:val="00535845"/>
    <w:rsid w:val="005358AA"/>
    <w:rsid w:val="0053593A"/>
    <w:rsid w:val="00535A34"/>
    <w:rsid w:val="00535D01"/>
    <w:rsid w:val="00535EC8"/>
    <w:rsid w:val="00535EDC"/>
    <w:rsid w:val="0053600E"/>
    <w:rsid w:val="00536032"/>
    <w:rsid w:val="005360D4"/>
    <w:rsid w:val="005360F1"/>
    <w:rsid w:val="005360FB"/>
    <w:rsid w:val="005361D2"/>
    <w:rsid w:val="00536461"/>
    <w:rsid w:val="005365E3"/>
    <w:rsid w:val="005366C9"/>
    <w:rsid w:val="00536745"/>
    <w:rsid w:val="0053689F"/>
    <w:rsid w:val="005368F5"/>
    <w:rsid w:val="00536A09"/>
    <w:rsid w:val="00536A61"/>
    <w:rsid w:val="00536BB1"/>
    <w:rsid w:val="00536CB3"/>
    <w:rsid w:val="00536ECE"/>
    <w:rsid w:val="0053709D"/>
    <w:rsid w:val="005370F3"/>
    <w:rsid w:val="00537222"/>
    <w:rsid w:val="00537408"/>
    <w:rsid w:val="00537503"/>
    <w:rsid w:val="005376BD"/>
    <w:rsid w:val="00537845"/>
    <w:rsid w:val="00537A08"/>
    <w:rsid w:val="00537A74"/>
    <w:rsid w:val="00537AC1"/>
    <w:rsid w:val="00537B90"/>
    <w:rsid w:val="00537CA1"/>
    <w:rsid w:val="00537CD4"/>
    <w:rsid w:val="00537CD9"/>
    <w:rsid w:val="00537DF8"/>
    <w:rsid w:val="00537E5B"/>
    <w:rsid w:val="0054024A"/>
    <w:rsid w:val="0054029C"/>
    <w:rsid w:val="00540312"/>
    <w:rsid w:val="00540318"/>
    <w:rsid w:val="00540362"/>
    <w:rsid w:val="0054066C"/>
    <w:rsid w:val="0054086B"/>
    <w:rsid w:val="00540921"/>
    <w:rsid w:val="00540932"/>
    <w:rsid w:val="00540A17"/>
    <w:rsid w:val="00540B71"/>
    <w:rsid w:val="00540D1C"/>
    <w:rsid w:val="00540F9F"/>
    <w:rsid w:val="00541032"/>
    <w:rsid w:val="0054140E"/>
    <w:rsid w:val="00541632"/>
    <w:rsid w:val="005416F1"/>
    <w:rsid w:val="00541770"/>
    <w:rsid w:val="00541855"/>
    <w:rsid w:val="005418F7"/>
    <w:rsid w:val="00541949"/>
    <w:rsid w:val="00541A2D"/>
    <w:rsid w:val="00541A70"/>
    <w:rsid w:val="00541B9B"/>
    <w:rsid w:val="00541BE8"/>
    <w:rsid w:val="00541D65"/>
    <w:rsid w:val="00541DAB"/>
    <w:rsid w:val="00541E94"/>
    <w:rsid w:val="00541E97"/>
    <w:rsid w:val="00541F52"/>
    <w:rsid w:val="00541FBB"/>
    <w:rsid w:val="005422FC"/>
    <w:rsid w:val="005423F3"/>
    <w:rsid w:val="005424BF"/>
    <w:rsid w:val="00542530"/>
    <w:rsid w:val="00542878"/>
    <w:rsid w:val="00542897"/>
    <w:rsid w:val="005428C9"/>
    <w:rsid w:val="005429E5"/>
    <w:rsid w:val="00542A6E"/>
    <w:rsid w:val="00542C13"/>
    <w:rsid w:val="00542DD3"/>
    <w:rsid w:val="00542F38"/>
    <w:rsid w:val="00542F59"/>
    <w:rsid w:val="005430B7"/>
    <w:rsid w:val="005430EF"/>
    <w:rsid w:val="005431D0"/>
    <w:rsid w:val="0054321F"/>
    <w:rsid w:val="005432A8"/>
    <w:rsid w:val="005432DC"/>
    <w:rsid w:val="00543371"/>
    <w:rsid w:val="005433C1"/>
    <w:rsid w:val="0054359C"/>
    <w:rsid w:val="0054378F"/>
    <w:rsid w:val="00543969"/>
    <w:rsid w:val="00543AA1"/>
    <w:rsid w:val="00543BF8"/>
    <w:rsid w:val="00543CDD"/>
    <w:rsid w:val="00543DED"/>
    <w:rsid w:val="00543F2B"/>
    <w:rsid w:val="00543F6B"/>
    <w:rsid w:val="00543FE2"/>
    <w:rsid w:val="005440C0"/>
    <w:rsid w:val="005440C8"/>
    <w:rsid w:val="00544146"/>
    <w:rsid w:val="005441F2"/>
    <w:rsid w:val="0054420B"/>
    <w:rsid w:val="0054427C"/>
    <w:rsid w:val="005442DF"/>
    <w:rsid w:val="0054449E"/>
    <w:rsid w:val="005446A5"/>
    <w:rsid w:val="00544716"/>
    <w:rsid w:val="005447E7"/>
    <w:rsid w:val="00544855"/>
    <w:rsid w:val="005448D6"/>
    <w:rsid w:val="0054493F"/>
    <w:rsid w:val="005449A3"/>
    <w:rsid w:val="00544A5A"/>
    <w:rsid w:val="00544AB6"/>
    <w:rsid w:val="00544B93"/>
    <w:rsid w:val="00544D23"/>
    <w:rsid w:val="00544D45"/>
    <w:rsid w:val="00544D9C"/>
    <w:rsid w:val="00544DA9"/>
    <w:rsid w:val="00544E41"/>
    <w:rsid w:val="00544F69"/>
    <w:rsid w:val="00545107"/>
    <w:rsid w:val="005451EA"/>
    <w:rsid w:val="0054522A"/>
    <w:rsid w:val="00545270"/>
    <w:rsid w:val="0054541C"/>
    <w:rsid w:val="005454CB"/>
    <w:rsid w:val="005456DE"/>
    <w:rsid w:val="0054571B"/>
    <w:rsid w:val="00545745"/>
    <w:rsid w:val="005457D1"/>
    <w:rsid w:val="00545A5A"/>
    <w:rsid w:val="00545CB4"/>
    <w:rsid w:val="00545CCE"/>
    <w:rsid w:val="00545D52"/>
    <w:rsid w:val="00545D69"/>
    <w:rsid w:val="00545DC3"/>
    <w:rsid w:val="00545E7F"/>
    <w:rsid w:val="00545F35"/>
    <w:rsid w:val="00545F77"/>
    <w:rsid w:val="00545F97"/>
    <w:rsid w:val="00546387"/>
    <w:rsid w:val="0054649C"/>
    <w:rsid w:val="0054653F"/>
    <w:rsid w:val="0054656F"/>
    <w:rsid w:val="00546662"/>
    <w:rsid w:val="0054666D"/>
    <w:rsid w:val="005466C4"/>
    <w:rsid w:val="00546729"/>
    <w:rsid w:val="00546733"/>
    <w:rsid w:val="00546832"/>
    <w:rsid w:val="00546C08"/>
    <w:rsid w:val="00547010"/>
    <w:rsid w:val="0054709D"/>
    <w:rsid w:val="005470E8"/>
    <w:rsid w:val="005471D5"/>
    <w:rsid w:val="0054730E"/>
    <w:rsid w:val="0054742A"/>
    <w:rsid w:val="00547640"/>
    <w:rsid w:val="0054764D"/>
    <w:rsid w:val="00547765"/>
    <w:rsid w:val="005479C0"/>
    <w:rsid w:val="00547BF3"/>
    <w:rsid w:val="00547C0E"/>
    <w:rsid w:val="00547C22"/>
    <w:rsid w:val="00547C3C"/>
    <w:rsid w:val="00547C63"/>
    <w:rsid w:val="00547DB3"/>
    <w:rsid w:val="00547EAC"/>
    <w:rsid w:val="00547ECC"/>
    <w:rsid w:val="00547EE3"/>
    <w:rsid w:val="00547F57"/>
    <w:rsid w:val="00547F5F"/>
    <w:rsid w:val="00547F7F"/>
    <w:rsid w:val="00550094"/>
    <w:rsid w:val="005500E1"/>
    <w:rsid w:val="005502AA"/>
    <w:rsid w:val="005502F4"/>
    <w:rsid w:val="005503AD"/>
    <w:rsid w:val="005503B5"/>
    <w:rsid w:val="00550484"/>
    <w:rsid w:val="00550575"/>
    <w:rsid w:val="00550954"/>
    <w:rsid w:val="005509D9"/>
    <w:rsid w:val="00550AA2"/>
    <w:rsid w:val="00550B18"/>
    <w:rsid w:val="00550E3D"/>
    <w:rsid w:val="00550E98"/>
    <w:rsid w:val="00550ECB"/>
    <w:rsid w:val="00550F24"/>
    <w:rsid w:val="0055107B"/>
    <w:rsid w:val="00551255"/>
    <w:rsid w:val="00551482"/>
    <w:rsid w:val="005515EC"/>
    <w:rsid w:val="00551616"/>
    <w:rsid w:val="0055174D"/>
    <w:rsid w:val="00551876"/>
    <w:rsid w:val="00551A3F"/>
    <w:rsid w:val="00551A90"/>
    <w:rsid w:val="00551D39"/>
    <w:rsid w:val="00551D48"/>
    <w:rsid w:val="00551F6C"/>
    <w:rsid w:val="00551FA8"/>
    <w:rsid w:val="00551FC8"/>
    <w:rsid w:val="0055214B"/>
    <w:rsid w:val="005523FD"/>
    <w:rsid w:val="005524C2"/>
    <w:rsid w:val="005525D0"/>
    <w:rsid w:val="00552603"/>
    <w:rsid w:val="00552693"/>
    <w:rsid w:val="00552821"/>
    <w:rsid w:val="00552972"/>
    <w:rsid w:val="00552A00"/>
    <w:rsid w:val="00552D98"/>
    <w:rsid w:val="00552DBB"/>
    <w:rsid w:val="00552DCB"/>
    <w:rsid w:val="00552DDA"/>
    <w:rsid w:val="00552F93"/>
    <w:rsid w:val="00552FF1"/>
    <w:rsid w:val="0055308F"/>
    <w:rsid w:val="005531A4"/>
    <w:rsid w:val="00553220"/>
    <w:rsid w:val="0055335B"/>
    <w:rsid w:val="005533D6"/>
    <w:rsid w:val="005533FE"/>
    <w:rsid w:val="00553606"/>
    <w:rsid w:val="00553628"/>
    <w:rsid w:val="00553780"/>
    <w:rsid w:val="005537A7"/>
    <w:rsid w:val="00553821"/>
    <w:rsid w:val="00553861"/>
    <w:rsid w:val="005539A4"/>
    <w:rsid w:val="00553A05"/>
    <w:rsid w:val="00553BD3"/>
    <w:rsid w:val="00553C3E"/>
    <w:rsid w:val="00553C9E"/>
    <w:rsid w:val="00553D3A"/>
    <w:rsid w:val="00553DAD"/>
    <w:rsid w:val="00553E8D"/>
    <w:rsid w:val="00554006"/>
    <w:rsid w:val="005541AA"/>
    <w:rsid w:val="005541CD"/>
    <w:rsid w:val="00554252"/>
    <w:rsid w:val="005542B7"/>
    <w:rsid w:val="0055430B"/>
    <w:rsid w:val="005544E4"/>
    <w:rsid w:val="0055450F"/>
    <w:rsid w:val="005546D2"/>
    <w:rsid w:val="005547C5"/>
    <w:rsid w:val="00554894"/>
    <w:rsid w:val="005548CB"/>
    <w:rsid w:val="005548FB"/>
    <w:rsid w:val="00554909"/>
    <w:rsid w:val="00554AE9"/>
    <w:rsid w:val="00554B54"/>
    <w:rsid w:val="00554BB8"/>
    <w:rsid w:val="00554BB9"/>
    <w:rsid w:val="00554C8E"/>
    <w:rsid w:val="00554CDE"/>
    <w:rsid w:val="00554F83"/>
    <w:rsid w:val="0055519B"/>
    <w:rsid w:val="005551CC"/>
    <w:rsid w:val="0055524D"/>
    <w:rsid w:val="00555259"/>
    <w:rsid w:val="0055527D"/>
    <w:rsid w:val="00555303"/>
    <w:rsid w:val="00555317"/>
    <w:rsid w:val="0055551D"/>
    <w:rsid w:val="005555D2"/>
    <w:rsid w:val="0055567B"/>
    <w:rsid w:val="0055575A"/>
    <w:rsid w:val="005557F0"/>
    <w:rsid w:val="0055594F"/>
    <w:rsid w:val="00555A4E"/>
    <w:rsid w:val="00555BF7"/>
    <w:rsid w:val="00555DD0"/>
    <w:rsid w:val="00555F62"/>
    <w:rsid w:val="00555F8F"/>
    <w:rsid w:val="00555FAC"/>
    <w:rsid w:val="005561D4"/>
    <w:rsid w:val="0055621A"/>
    <w:rsid w:val="0055621C"/>
    <w:rsid w:val="00556279"/>
    <w:rsid w:val="00556330"/>
    <w:rsid w:val="005563AF"/>
    <w:rsid w:val="005563D9"/>
    <w:rsid w:val="00556496"/>
    <w:rsid w:val="0055690C"/>
    <w:rsid w:val="00556AA9"/>
    <w:rsid w:val="00556AC1"/>
    <w:rsid w:val="00556ACD"/>
    <w:rsid w:val="00556AFA"/>
    <w:rsid w:val="00556C54"/>
    <w:rsid w:val="00556DDC"/>
    <w:rsid w:val="00556E14"/>
    <w:rsid w:val="00556E62"/>
    <w:rsid w:val="00556FDC"/>
    <w:rsid w:val="005570EC"/>
    <w:rsid w:val="00557162"/>
    <w:rsid w:val="005572E7"/>
    <w:rsid w:val="00557499"/>
    <w:rsid w:val="005574CB"/>
    <w:rsid w:val="005574CD"/>
    <w:rsid w:val="00557793"/>
    <w:rsid w:val="00557802"/>
    <w:rsid w:val="005578CE"/>
    <w:rsid w:val="005578FC"/>
    <w:rsid w:val="00557A0B"/>
    <w:rsid w:val="00557CBF"/>
    <w:rsid w:val="00557D3C"/>
    <w:rsid w:val="005600DF"/>
    <w:rsid w:val="0056023C"/>
    <w:rsid w:val="00560288"/>
    <w:rsid w:val="0056032D"/>
    <w:rsid w:val="00560439"/>
    <w:rsid w:val="005605AA"/>
    <w:rsid w:val="0056062D"/>
    <w:rsid w:val="005606F0"/>
    <w:rsid w:val="00560779"/>
    <w:rsid w:val="0056077E"/>
    <w:rsid w:val="005607E2"/>
    <w:rsid w:val="005608F0"/>
    <w:rsid w:val="00560904"/>
    <w:rsid w:val="005609D7"/>
    <w:rsid w:val="00560A37"/>
    <w:rsid w:val="00560B96"/>
    <w:rsid w:val="00560BCE"/>
    <w:rsid w:val="00560BCF"/>
    <w:rsid w:val="00560CBD"/>
    <w:rsid w:val="00560D1D"/>
    <w:rsid w:val="00560D91"/>
    <w:rsid w:val="00560E2C"/>
    <w:rsid w:val="00560E47"/>
    <w:rsid w:val="00560F0D"/>
    <w:rsid w:val="00560F32"/>
    <w:rsid w:val="005610DD"/>
    <w:rsid w:val="005611A0"/>
    <w:rsid w:val="0056130F"/>
    <w:rsid w:val="00561522"/>
    <w:rsid w:val="005615A0"/>
    <w:rsid w:val="00561642"/>
    <w:rsid w:val="0056188D"/>
    <w:rsid w:val="005619F4"/>
    <w:rsid w:val="00561BB1"/>
    <w:rsid w:val="00561BEF"/>
    <w:rsid w:val="00561C00"/>
    <w:rsid w:val="00561CBC"/>
    <w:rsid w:val="00561EC7"/>
    <w:rsid w:val="00561F25"/>
    <w:rsid w:val="00561F2E"/>
    <w:rsid w:val="00561F45"/>
    <w:rsid w:val="00561FE7"/>
    <w:rsid w:val="00562059"/>
    <w:rsid w:val="0056215E"/>
    <w:rsid w:val="005622D9"/>
    <w:rsid w:val="00562352"/>
    <w:rsid w:val="0056248C"/>
    <w:rsid w:val="005624BA"/>
    <w:rsid w:val="005624E9"/>
    <w:rsid w:val="00562634"/>
    <w:rsid w:val="0056276C"/>
    <w:rsid w:val="00562A0A"/>
    <w:rsid w:val="00562A38"/>
    <w:rsid w:val="00562B40"/>
    <w:rsid w:val="00562B5B"/>
    <w:rsid w:val="00562C3B"/>
    <w:rsid w:val="00562EAA"/>
    <w:rsid w:val="00562F12"/>
    <w:rsid w:val="0056318B"/>
    <w:rsid w:val="005631FE"/>
    <w:rsid w:val="005632AD"/>
    <w:rsid w:val="005633E9"/>
    <w:rsid w:val="00563717"/>
    <w:rsid w:val="00563754"/>
    <w:rsid w:val="005637CC"/>
    <w:rsid w:val="00563984"/>
    <w:rsid w:val="005639DB"/>
    <w:rsid w:val="005639F5"/>
    <w:rsid w:val="00563B30"/>
    <w:rsid w:val="00563B9E"/>
    <w:rsid w:val="00563E76"/>
    <w:rsid w:val="00564001"/>
    <w:rsid w:val="005640B7"/>
    <w:rsid w:val="00564188"/>
    <w:rsid w:val="005641E0"/>
    <w:rsid w:val="005641F6"/>
    <w:rsid w:val="00564235"/>
    <w:rsid w:val="00564284"/>
    <w:rsid w:val="005642BE"/>
    <w:rsid w:val="00564386"/>
    <w:rsid w:val="005643D7"/>
    <w:rsid w:val="00564480"/>
    <w:rsid w:val="005645B1"/>
    <w:rsid w:val="0056467B"/>
    <w:rsid w:val="0056469C"/>
    <w:rsid w:val="00564763"/>
    <w:rsid w:val="0056478E"/>
    <w:rsid w:val="005647BB"/>
    <w:rsid w:val="005647D3"/>
    <w:rsid w:val="00564880"/>
    <w:rsid w:val="0056489B"/>
    <w:rsid w:val="005648E6"/>
    <w:rsid w:val="00564944"/>
    <w:rsid w:val="005649B1"/>
    <w:rsid w:val="005649D2"/>
    <w:rsid w:val="00564A32"/>
    <w:rsid w:val="00564B25"/>
    <w:rsid w:val="00564D36"/>
    <w:rsid w:val="00564D9D"/>
    <w:rsid w:val="00564EB7"/>
    <w:rsid w:val="005650E3"/>
    <w:rsid w:val="00565129"/>
    <w:rsid w:val="005652A0"/>
    <w:rsid w:val="005652E1"/>
    <w:rsid w:val="005654B0"/>
    <w:rsid w:val="005655CB"/>
    <w:rsid w:val="005655D7"/>
    <w:rsid w:val="00565770"/>
    <w:rsid w:val="005659B1"/>
    <w:rsid w:val="00565B05"/>
    <w:rsid w:val="00565BED"/>
    <w:rsid w:val="00565C76"/>
    <w:rsid w:val="00565CBF"/>
    <w:rsid w:val="00565E52"/>
    <w:rsid w:val="0056604A"/>
    <w:rsid w:val="00566559"/>
    <w:rsid w:val="00566576"/>
    <w:rsid w:val="00566765"/>
    <w:rsid w:val="005667CF"/>
    <w:rsid w:val="005667E4"/>
    <w:rsid w:val="0056681B"/>
    <w:rsid w:val="00566958"/>
    <w:rsid w:val="005669B6"/>
    <w:rsid w:val="00566D53"/>
    <w:rsid w:val="00566E24"/>
    <w:rsid w:val="00566E94"/>
    <w:rsid w:val="00566F6F"/>
    <w:rsid w:val="00566F8A"/>
    <w:rsid w:val="00567288"/>
    <w:rsid w:val="005672CF"/>
    <w:rsid w:val="00567434"/>
    <w:rsid w:val="0056749E"/>
    <w:rsid w:val="005674F9"/>
    <w:rsid w:val="00567530"/>
    <w:rsid w:val="005678E8"/>
    <w:rsid w:val="00567933"/>
    <w:rsid w:val="00567992"/>
    <w:rsid w:val="00567AAF"/>
    <w:rsid w:val="00567F15"/>
    <w:rsid w:val="005700B4"/>
    <w:rsid w:val="00570141"/>
    <w:rsid w:val="00570153"/>
    <w:rsid w:val="005701EC"/>
    <w:rsid w:val="00570361"/>
    <w:rsid w:val="00570399"/>
    <w:rsid w:val="005703C1"/>
    <w:rsid w:val="00570599"/>
    <w:rsid w:val="005705F5"/>
    <w:rsid w:val="0057075B"/>
    <w:rsid w:val="00570931"/>
    <w:rsid w:val="0057094B"/>
    <w:rsid w:val="00570A43"/>
    <w:rsid w:val="00570AE0"/>
    <w:rsid w:val="00570D5C"/>
    <w:rsid w:val="00570DB2"/>
    <w:rsid w:val="00570FCE"/>
    <w:rsid w:val="005712F1"/>
    <w:rsid w:val="005712F6"/>
    <w:rsid w:val="00571406"/>
    <w:rsid w:val="0057149C"/>
    <w:rsid w:val="00571529"/>
    <w:rsid w:val="00571576"/>
    <w:rsid w:val="00571586"/>
    <w:rsid w:val="005715E8"/>
    <w:rsid w:val="0057171A"/>
    <w:rsid w:val="0057181B"/>
    <w:rsid w:val="005718A5"/>
    <w:rsid w:val="00571BC3"/>
    <w:rsid w:val="00571C27"/>
    <w:rsid w:val="00571CCF"/>
    <w:rsid w:val="00571E0B"/>
    <w:rsid w:val="0057209D"/>
    <w:rsid w:val="00572164"/>
    <w:rsid w:val="00572216"/>
    <w:rsid w:val="005724FB"/>
    <w:rsid w:val="00572883"/>
    <w:rsid w:val="0057291F"/>
    <w:rsid w:val="00572988"/>
    <w:rsid w:val="00572A85"/>
    <w:rsid w:val="00572AC0"/>
    <w:rsid w:val="00572C1B"/>
    <w:rsid w:val="00572EE9"/>
    <w:rsid w:val="00572F6E"/>
    <w:rsid w:val="00572FF0"/>
    <w:rsid w:val="005730F9"/>
    <w:rsid w:val="005731EA"/>
    <w:rsid w:val="0057332A"/>
    <w:rsid w:val="005734B0"/>
    <w:rsid w:val="005735A6"/>
    <w:rsid w:val="00573849"/>
    <w:rsid w:val="005738C7"/>
    <w:rsid w:val="00573985"/>
    <w:rsid w:val="00573A61"/>
    <w:rsid w:val="00573B44"/>
    <w:rsid w:val="00573C1C"/>
    <w:rsid w:val="00573CF1"/>
    <w:rsid w:val="00573F3C"/>
    <w:rsid w:val="00573FCE"/>
    <w:rsid w:val="0057412F"/>
    <w:rsid w:val="00574166"/>
    <w:rsid w:val="005741DB"/>
    <w:rsid w:val="00574311"/>
    <w:rsid w:val="0057436A"/>
    <w:rsid w:val="00574673"/>
    <w:rsid w:val="005746E9"/>
    <w:rsid w:val="0057472F"/>
    <w:rsid w:val="005747B5"/>
    <w:rsid w:val="005747EB"/>
    <w:rsid w:val="00574800"/>
    <w:rsid w:val="00574962"/>
    <w:rsid w:val="005749AE"/>
    <w:rsid w:val="00574AB3"/>
    <w:rsid w:val="00574BFD"/>
    <w:rsid w:val="00574C70"/>
    <w:rsid w:val="00574D6F"/>
    <w:rsid w:val="00575451"/>
    <w:rsid w:val="00575546"/>
    <w:rsid w:val="00575555"/>
    <w:rsid w:val="0057568D"/>
    <w:rsid w:val="0057579F"/>
    <w:rsid w:val="00575972"/>
    <w:rsid w:val="005759E2"/>
    <w:rsid w:val="00575B38"/>
    <w:rsid w:val="00575B8A"/>
    <w:rsid w:val="00575BEA"/>
    <w:rsid w:val="00575BFE"/>
    <w:rsid w:val="00575D0D"/>
    <w:rsid w:val="00575D65"/>
    <w:rsid w:val="00575EB4"/>
    <w:rsid w:val="00575F5E"/>
    <w:rsid w:val="00576009"/>
    <w:rsid w:val="005760AD"/>
    <w:rsid w:val="00576100"/>
    <w:rsid w:val="005764C1"/>
    <w:rsid w:val="005764DF"/>
    <w:rsid w:val="00576670"/>
    <w:rsid w:val="00576696"/>
    <w:rsid w:val="00576734"/>
    <w:rsid w:val="005768E1"/>
    <w:rsid w:val="00576925"/>
    <w:rsid w:val="0057699A"/>
    <w:rsid w:val="00576A66"/>
    <w:rsid w:val="00576AA4"/>
    <w:rsid w:val="00576D1B"/>
    <w:rsid w:val="00576DDD"/>
    <w:rsid w:val="00576E08"/>
    <w:rsid w:val="00576EE6"/>
    <w:rsid w:val="00576F35"/>
    <w:rsid w:val="00576F7F"/>
    <w:rsid w:val="00576FA4"/>
    <w:rsid w:val="0057703D"/>
    <w:rsid w:val="0057708B"/>
    <w:rsid w:val="005771EE"/>
    <w:rsid w:val="005773D7"/>
    <w:rsid w:val="00577420"/>
    <w:rsid w:val="00577481"/>
    <w:rsid w:val="005774F7"/>
    <w:rsid w:val="00577537"/>
    <w:rsid w:val="00577553"/>
    <w:rsid w:val="005775FA"/>
    <w:rsid w:val="00577660"/>
    <w:rsid w:val="00577806"/>
    <w:rsid w:val="0057791D"/>
    <w:rsid w:val="00577992"/>
    <w:rsid w:val="00577A83"/>
    <w:rsid w:val="00577B40"/>
    <w:rsid w:val="00577D29"/>
    <w:rsid w:val="00577E5A"/>
    <w:rsid w:val="00577E68"/>
    <w:rsid w:val="00580081"/>
    <w:rsid w:val="00580171"/>
    <w:rsid w:val="0058025D"/>
    <w:rsid w:val="005802AF"/>
    <w:rsid w:val="0058041D"/>
    <w:rsid w:val="0058042A"/>
    <w:rsid w:val="005804E4"/>
    <w:rsid w:val="005807F9"/>
    <w:rsid w:val="0058092D"/>
    <w:rsid w:val="00580952"/>
    <w:rsid w:val="00580ABE"/>
    <w:rsid w:val="00580AC3"/>
    <w:rsid w:val="00580BB2"/>
    <w:rsid w:val="00580CDB"/>
    <w:rsid w:val="00580D49"/>
    <w:rsid w:val="00580D78"/>
    <w:rsid w:val="00580DB7"/>
    <w:rsid w:val="00580E23"/>
    <w:rsid w:val="00580F22"/>
    <w:rsid w:val="00580F7C"/>
    <w:rsid w:val="0058102D"/>
    <w:rsid w:val="005810EE"/>
    <w:rsid w:val="005811B1"/>
    <w:rsid w:val="00581221"/>
    <w:rsid w:val="00581427"/>
    <w:rsid w:val="005814B1"/>
    <w:rsid w:val="005814CB"/>
    <w:rsid w:val="005816F3"/>
    <w:rsid w:val="0058173C"/>
    <w:rsid w:val="00581980"/>
    <w:rsid w:val="00581BB8"/>
    <w:rsid w:val="00581BD8"/>
    <w:rsid w:val="00581BF1"/>
    <w:rsid w:val="00581CA6"/>
    <w:rsid w:val="00581D60"/>
    <w:rsid w:val="00581DDE"/>
    <w:rsid w:val="00581E19"/>
    <w:rsid w:val="00581E76"/>
    <w:rsid w:val="00581EAB"/>
    <w:rsid w:val="00581ED6"/>
    <w:rsid w:val="00582000"/>
    <w:rsid w:val="005820B7"/>
    <w:rsid w:val="0058214E"/>
    <w:rsid w:val="00582153"/>
    <w:rsid w:val="005821DB"/>
    <w:rsid w:val="00582476"/>
    <w:rsid w:val="00582823"/>
    <w:rsid w:val="00582871"/>
    <w:rsid w:val="005828D8"/>
    <w:rsid w:val="00582944"/>
    <w:rsid w:val="00582ADF"/>
    <w:rsid w:val="00582B93"/>
    <w:rsid w:val="00582BE6"/>
    <w:rsid w:val="00582F62"/>
    <w:rsid w:val="00583031"/>
    <w:rsid w:val="00583177"/>
    <w:rsid w:val="0058324D"/>
    <w:rsid w:val="00583274"/>
    <w:rsid w:val="005832D0"/>
    <w:rsid w:val="005833E8"/>
    <w:rsid w:val="00583450"/>
    <w:rsid w:val="00583731"/>
    <w:rsid w:val="0058385A"/>
    <w:rsid w:val="0058389F"/>
    <w:rsid w:val="00583A21"/>
    <w:rsid w:val="00583ACB"/>
    <w:rsid w:val="00583C94"/>
    <w:rsid w:val="00583CF5"/>
    <w:rsid w:val="00583E33"/>
    <w:rsid w:val="00583E43"/>
    <w:rsid w:val="00583E49"/>
    <w:rsid w:val="00583E8C"/>
    <w:rsid w:val="00583FE5"/>
    <w:rsid w:val="0058413B"/>
    <w:rsid w:val="0058420F"/>
    <w:rsid w:val="0058436A"/>
    <w:rsid w:val="00584409"/>
    <w:rsid w:val="0058446D"/>
    <w:rsid w:val="0058478D"/>
    <w:rsid w:val="005847CD"/>
    <w:rsid w:val="0058497A"/>
    <w:rsid w:val="00584A4A"/>
    <w:rsid w:val="00584A79"/>
    <w:rsid w:val="00584B5E"/>
    <w:rsid w:val="00584BB7"/>
    <w:rsid w:val="00584C31"/>
    <w:rsid w:val="00584C41"/>
    <w:rsid w:val="00584CB4"/>
    <w:rsid w:val="00584D96"/>
    <w:rsid w:val="00584DAC"/>
    <w:rsid w:val="00584E47"/>
    <w:rsid w:val="00584EB7"/>
    <w:rsid w:val="0058502E"/>
    <w:rsid w:val="0058513E"/>
    <w:rsid w:val="005851A0"/>
    <w:rsid w:val="0058520B"/>
    <w:rsid w:val="005854F8"/>
    <w:rsid w:val="0058557D"/>
    <w:rsid w:val="0058586D"/>
    <w:rsid w:val="005859A1"/>
    <w:rsid w:val="00585A49"/>
    <w:rsid w:val="00585C47"/>
    <w:rsid w:val="00585D51"/>
    <w:rsid w:val="00585D6D"/>
    <w:rsid w:val="00585D94"/>
    <w:rsid w:val="00585DA1"/>
    <w:rsid w:val="00585E63"/>
    <w:rsid w:val="00585EF5"/>
    <w:rsid w:val="00585F3B"/>
    <w:rsid w:val="00585FBB"/>
    <w:rsid w:val="00586158"/>
    <w:rsid w:val="005861A2"/>
    <w:rsid w:val="005861BB"/>
    <w:rsid w:val="00586223"/>
    <w:rsid w:val="0058626B"/>
    <w:rsid w:val="005862C1"/>
    <w:rsid w:val="00586527"/>
    <w:rsid w:val="00586656"/>
    <w:rsid w:val="00586694"/>
    <w:rsid w:val="0058669E"/>
    <w:rsid w:val="0058670E"/>
    <w:rsid w:val="0058678A"/>
    <w:rsid w:val="0058684E"/>
    <w:rsid w:val="0058686B"/>
    <w:rsid w:val="00586C08"/>
    <w:rsid w:val="00586C96"/>
    <w:rsid w:val="00586DE5"/>
    <w:rsid w:val="00586E5E"/>
    <w:rsid w:val="005872B3"/>
    <w:rsid w:val="00587393"/>
    <w:rsid w:val="005873F1"/>
    <w:rsid w:val="00587472"/>
    <w:rsid w:val="005878D0"/>
    <w:rsid w:val="00587ADC"/>
    <w:rsid w:val="00587AFF"/>
    <w:rsid w:val="00587B31"/>
    <w:rsid w:val="00587C97"/>
    <w:rsid w:val="00587D9E"/>
    <w:rsid w:val="00587DDD"/>
    <w:rsid w:val="00587DE6"/>
    <w:rsid w:val="00587E70"/>
    <w:rsid w:val="00587EA0"/>
    <w:rsid w:val="00587FB8"/>
    <w:rsid w:val="00587FE4"/>
    <w:rsid w:val="00590012"/>
    <w:rsid w:val="0059003B"/>
    <w:rsid w:val="0059012D"/>
    <w:rsid w:val="00590160"/>
    <w:rsid w:val="00590204"/>
    <w:rsid w:val="0059027F"/>
    <w:rsid w:val="005904C2"/>
    <w:rsid w:val="005905F8"/>
    <w:rsid w:val="00590784"/>
    <w:rsid w:val="0059089F"/>
    <w:rsid w:val="00590A29"/>
    <w:rsid w:val="00590BCC"/>
    <w:rsid w:val="00590FB6"/>
    <w:rsid w:val="005911C1"/>
    <w:rsid w:val="00591426"/>
    <w:rsid w:val="0059143C"/>
    <w:rsid w:val="005914BB"/>
    <w:rsid w:val="00591611"/>
    <w:rsid w:val="00591718"/>
    <w:rsid w:val="00591745"/>
    <w:rsid w:val="005917A0"/>
    <w:rsid w:val="0059183A"/>
    <w:rsid w:val="0059198D"/>
    <w:rsid w:val="00591993"/>
    <w:rsid w:val="005919D0"/>
    <w:rsid w:val="00591B37"/>
    <w:rsid w:val="00591BAA"/>
    <w:rsid w:val="00591C06"/>
    <w:rsid w:val="00591DE3"/>
    <w:rsid w:val="00591F66"/>
    <w:rsid w:val="0059234A"/>
    <w:rsid w:val="00592358"/>
    <w:rsid w:val="00592439"/>
    <w:rsid w:val="0059243B"/>
    <w:rsid w:val="005924F0"/>
    <w:rsid w:val="00592527"/>
    <w:rsid w:val="0059255B"/>
    <w:rsid w:val="005928AE"/>
    <w:rsid w:val="005928B1"/>
    <w:rsid w:val="005928C7"/>
    <w:rsid w:val="00592907"/>
    <w:rsid w:val="00592AEA"/>
    <w:rsid w:val="00592C89"/>
    <w:rsid w:val="00592C95"/>
    <w:rsid w:val="00592DD8"/>
    <w:rsid w:val="00592E51"/>
    <w:rsid w:val="00592E60"/>
    <w:rsid w:val="00592E96"/>
    <w:rsid w:val="00592EA9"/>
    <w:rsid w:val="00592F7D"/>
    <w:rsid w:val="00592FB9"/>
    <w:rsid w:val="005930B0"/>
    <w:rsid w:val="00593172"/>
    <w:rsid w:val="00593227"/>
    <w:rsid w:val="0059325D"/>
    <w:rsid w:val="00593424"/>
    <w:rsid w:val="005934B4"/>
    <w:rsid w:val="00593636"/>
    <w:rsid w:val="00593770"/>
    <w:rsid w:val="00593787"/>
    <w:rsid w:val="005937E9"/>
    <w:rsid w:val="005939AC"/>
    <w:rsid w:val="005939D8"/>
    <w:rsid w:val="00593C56"/>
    <w:rsid w:val="00593C6A"/>
    <w:rsid w:val="00593CBB"/>
    <w:rsid w:val="00593CC2"/>
    <w:rsid w:val="00593CE4"/>
    <w:rsid w:val="00593D0D"/>
    <w:rsid w:val="00593E67"/>
    <w:rsid w:val="00593E97"/>
    <w:rsid w:val="00593F20"/>
    <w:rsid w:val="0059417C"/>
    <w:rsid w:val="0059442F"/>
    <w:rsid w:val="005945A5"/>
    <w:rsid w:val="005945C1"/>
    <w:rsid w:val="0059469B"/>
    <w:rsid w:val="0059483D"/>
    <w:rsid w:val="0059492E"/>
    <w:rsid w:val="005949D1"/>
    <w:rsid w:val="00594B3F"/>
    <w:rsid w:val="00594BB6"/>
    <w:rsid w:val="00594BEA"/>
    <w:rsid w:val="00594D24"/>
    <w:rsid w:val="00594DD3"/>
    <w:rsid w:val="00594DFF"/>
    <w:rsid w:val="005950E2"/>
    <w:rsid w:val="005950F1"/>
    <w:rsid w:val="00595170"/>
    <w:rsid w:val="00595316"/>
    <w:rsid w:val="00595415"/>
    <w:rsid w:val="005954EF"/>
    <w:rsid w:val="00595567"/>
    <w:rsid w:val="005955D6"/>
    <w:rsid w:val="00595674"/>
    <w:rsid w:val="00595896"/>
    <w:rsid w:val="005958E9"/>
    <w:rsid w:val="0059590D"/>
    <w:rsid w:val="00595928"/>
    <w:rsid w:val="00595BC5"/>
    <w:rsid w:val="00595DCA"/>
    <w:rsid w:val="00595E38"/>
    <w:rsid w:val="00595F35"/>
    <w:rsid w:val="00595F63"/>
    <w:rsid w:val="00596082"/>
    <w:rsid w:val="0059634C"/>
    <w:rsid w:val="00596512"/>
    <w:rsid w:val="0059652B"/>
    <w:rsid w:val="00596577"/>
    <w:rsid w:val="0059669A"/>
    <w:rsid w:val="005966F5"/>
    <w:rsid w:val="005967A1"/>
    <w:rsid w:val="00596A67"/>
    <w:rsid w:val="00596B10"/>
    <w:rsid w:val="00596B66"/>
    <w:rsid w:val="00596C81"/>
    <w:rsid w:val="00596CB0"/>
    <w:rsid w:val="00596D5F"/>
    <w:rsid w:val="00596E9B"/>
    <w:rsid w:val="005970AB"/>
    <w:rsid w:val="005970E6"/>
    <w:rsid w:val="00597296"/>
    <w:rsid w:val="005973C4"/>
    <w:rsid w:val="00597417"/>
    <w:rsid w:val="00597568"/>
    <w:rsid w:val="00597644"/>
    <w:rsid w:val="00597699"/>
    <w:rsid w:val="00597851"/>
    <w:rsid w:val="0059787C"/>
    <w:rsid w:val="00597914"/>
    <w:rsid w:val="0059793E"/>
    <w:rsid w:val="00597C19"/>
    <w:rsid w:val="00597E23"/>
    <w:rsid w:val="00597EE4"/>
    <w:rsid w:val="005A0161"/>
    <w:rsid w:val="005A0244"/>
    <w:rsid w:val="005A030B"/>
    <w:rsid w:val="005A04CB"/>
    <w:rsid w:val="005A057D"/>
    <w:rsid w:val="005A080E"/>
    <w:rsid w:val="005A0926"/>
    <w:rsid w:val="005A0938"/>
    <w:rsid w:val="005A0A18"/>
    <w:rsid w:val="005A0A61"/>
    <w:rsid w:val="005A0BC5"/>
    <w:rsid w:val="005A0D16"/>
    <w:rsid w:val="005A0E6A"/>
    <w:rsid w:val="005A0EB1"/>
    <w:rsid w:val="005A0EE9"/>
    <w:rsid w:val="005A0FDF"/>
    <w:rsid w:val="005A107E"/>
    <w:rsid w:val="005A10A6"/>
    <w:rsid w:val="005A1190"/>
    <w:rsid w:val="005A1195"/>
    <w:rsid w:val="005A11DE"/>
    <w:rsid w:val="005A143C"/>
    <w:rsid w:val="005A1622"/>
    <w:rsid w:val="005A1626"/>
    <w:rsid w:val="005A1654"/>
    <w:rsid w:val="005A165A"/>
    <w:rsid w:val="005A1822"/>
    <w:rsid w:val="005A187F"/>
    <w:rsid w:val="005A1A26"/>
    <w:rsid w:val="005A1AFC"/>
    <w:rsid w:val="005A1B3E"/>
    <w:rsid w:val="005A1C50"/>
    <w:rsid w:val="005A1D8D"/>
    <w:rsid w:val="005A1EB9"/>
    <w:rsid w:val="005A1F4C"/>
    <w:rsid w:val="005A200C"/>
    <w:rsid w:val="005A20F8"/>
    <w:rsid w:val="005A211C"/>
    <w:rsid w:val="005A21EE"/>
    <w:rsid w:val="005A2578"/>
    <w:rsid w:val="005A26C7"/>
    <w:rsid w:val="005A27D8"/>
    <w:rsid w:val="005A2A3E"/>
    <w:rsid w:val="005A2B7B"/>
    <w:rsid w:val="005A2CEF"/>
    <w:rsid w:val="005A2D15"/>
    <w:rsid w:val="005A2E39"/>
    <w:rsid w:val="005A2F0E"/>
    <w:rsid w:val="005A2FD4"/>
    <w:rsid w:val="005A3086"/>
    <w:rsid w:val="005A3222"/>
    <w:rsid w:val="005A32BF"/>
    <w:rsid w:val="005A337C"/>
    <w:rsid w:val="005A339C"/>
    <w:rsid w:val="005A34D4"/>
    <w:rsid w:val="005A34EA"/>
    <w:rsid w:val="005A35D9"/>
    <w:rsid w:val="005A36FE"/>
    <w:rsid w:val="005A3A3B"/>
    <w:rsid w:val="005A3A63"/>
    <w:rsid w:val="005A3B8D"/>
    <w:rsid w:val="005A3BDF"/>
    <w:rsid w:val="005A3CAF"/>
    <w:rsid w:val="005A3F9D"/>
    <w:rsid w:val="005A42B0"/>
    <w:rsid w:val="005A430D"/>
    <w:rsid w:val="005A4649"/>
    <w:rsid w:val="005A46A2"/>
    <w:rsid w:val="005A46B3"/>
    <w:rsid w:val="005A471C"/>
    <w:rsid w:val="005A47AE"/>
    <w:rsid w:val="005A47CB"/>
    <w:rsid w:val="005A4890"/>
    <w:rsid w:val="005A4A07"/>
    <w:rsid w:val="005A4A08"/>
    <w:rsid w:val="005A4C5D"/>
    <w:rsid w:val="005A4CCC"/>
    <w:rsid w:val="005A4E10"/>
    <w:rsid w:val="005A504F"/>
    <w:rsid w:val="005A5093"/>
    <w:rsid w:val="005A509E"/>
    <w:rsid w:val="005A516B"/>
    <w:rsid w:val="005A546C"/>
    <w:rsid w:val="005A547F"/>
    <w:rsid w:val="005A55A6"/>
    <w:rsid w:val="005A584D"/>
    <w:rsid w:val="005A58AE"/>
    <w:rsid w:val="005A5946"/>
    <w:rsid w:val="005A5B3F"/>
    <w:rsid w:val="005A6004"/>
    <w:rsid w:val="005A60D3"/>
    <w:rsid w:val="005A60F1"/>
    <w:rsid w:val="005A62BC"/>
    <w:rsid w:val="005A62DA"/>
    <w:rsid w:val="005A631C"/>
    <w:rsid w:val="005A642C"/>
    <w:rsid w:val="005A6443"/>
    <w:rsid w:val="005A649D"/>
    <w:rsid w:val="005A64EF"/>
    <w:rsid w:val="005A6590"/>
    <w:rsid w:val="005A6646"/>
    <w:rsid w:val="005A67CA"/>
    <w:rsid w:val="005A681A"/>
    <w:rsid w:val="005A68BD"/>
    <w:rsid w:val="005A698C"/>
    <w:rsid w:val="005A6A28"/>
    <w:rsid w:val="005A6AEE"/>
    <w:rsid w:val="005A6BCA"/>
    <w:rsid w:val="005A6CCB"/>
    <w:rsid w:val="005A6D10"/>
    <w:rsid w:val="005A6DB6"/>
    <w:rsid w:val="005A6E03"/>
    <w:rsid w:val="005A6EE2"/>
    <w:rsid w:val="005A6F40"/>
    <w:rsid w:val="005A6FB3"/>
    <w:rsid w:val="005A703E"/>
    <w:rsid w:val="005A70D4"/>
    <w:rsid w:val="005A73E2"/>
    <w:rsid w:val="005A7406"/>
    <w:rsid w:val="005A7444"/>
    <w:rsid w:val="005A74A4"/>
    <w:rsid w:val="005A76FF"/>
    <w:rsid w:val="005A776F"/>
    <w:rsid w:val="005A7BA4"/>
    <w:rsid w:val="005A7BF7"/>
    <w:rsid w:val="005A7DB0"/>
    <w:rsid w:val="005A7F3E"/>
    <w:rsid w:val="005A7FAA"/>
    <w:rsid w:val="005B025A"/>
    <w:rsid w:val="005B02AF"/>
    <w:rsid w:val="005B060E"/>
    <w:rsid w:val="005B0684"/>
    <w:rsid w:val="005B06B8"/>
    <w:rsid w:val="005B06D9"/>
    <w:rsid w:val="005B079B"/>
    <w:rsid w:val="005B0893"/>
    <w:rsid w:val="005B08BA"/>
    <w:rsid w:val="005B0956"/>
    <w:rsid w:val="005B0A8E"/>
    <w:rsid w:val="005B0B0A"/>
    <w:rsid w:val="005B0B43"/>
    <w:rsid w:val="005B0BB0"/>
    <w:rsid w:val="005B0C76"/>
    <w:rsid w:val="005B0CEF"/>
    <w:rsid w:val="005B0D29"/>
    <w:rsid w:val="005B0F5D"/>
    <w:rsid w:val="005B1067"/>
    <w:rsid w:val="005B1132"/>
    <w:rsid w:val="005B13AE"/>
    <w:rsid w:val="005B1448"/>
    <w:rsid w:val="005B14E2"/>
    <w:rsid w:val="005B1504"/>
    <w:rsid w:val="005B15D0"/>
    <w:rsid w:val="005B1634"/>
    <w:rsid w:val="005B16FC"/>
    <w:rsid w:val="005B184F"/>
    <w:rsid w:val="005B1961"/>
    <w:rsid w:val="005B19FA"/>
    <w:rsid w:val="005B1B2E"/>
    <w:rsid w:val="005B1C9D"/>
    <w:rsid w:val="005B1CFD"/>
    <w:rsid w:val="005B1D14"/>
    <w:rsid w:val="005B1D2C"/>
    <w:rsid w:val="005B1FBC"/>
    <w:rsid w:val="005B1FD1"/>
    <w:rsid w:val="005B218A"/>
    <w:rsid w:val="005B228E"/>
    <w:rsid w:val="005B2378"/>
    <w:rsid w:val="005B2466"/>
    <w:rsid w:val="005B25BC"/>
    <w:rsid w:val="005B2676"/>
    <w:rsid w:val="005B2680"/>
    <w:rsid w:val="005B2959"/>
    <w:rsid w:val="005B297F"/>
    <w:rsid w:val="005B2986"/>
    <w:rsid w:val="005B2A2C"/>
    <w:rsid w:val="005B2C80"/>
    <w:rsid w:val="005B2CCE"/>
    <w:rsid w:val="005B2DD6"/>
    <w:rsid w:val="005B2E96"/>
    <w:rsid w:val="005B2EDD"/>
    <w:rsid w:val="005B2F47"/>
    <w:rsid w:val="005B2FA2"/>
    <w:rsid w:val="005B30BC"/>
    <w:rsid w:val="005B323D"/>
    <w:rsid w:val="005B33B0"/>
    <w:rsid w:val="005B33DF"/>
    <w:rsid w:val="005B363F"/>
    <w:rsid w:val="005B3653"/>
    <w:rsid w:val="005B3A80"/>
    <w:rsid w:val="005B3DAA"/>
    <w:rsid w:val="005B3DCA"/>
    <w:rsid w:val="005B40D9"/>
    <w:rsid w:val="005B414D"/>
    <w:rsid w:val="005B4151"/>
    <w:rsid w:val="005B427E"/>
    <w:rsid w:val="005B42E5"/>
    <w:rsid w:val="005B4444"/>
    <w:rsid w:val="005B45AB"/>
    <w:rsid w:val="005B4732"/>
    <w:rsid w:val="005B473E"/>
    <w:rsid w:val="005B47CF"/>
    <w:rsid w:val="005B47D7"/>
    <w:rsid w:val="005B4A5F"/>
    <w:rsid w:val="005B4BF5"/>
    <w:rsid w:val="005B4D81"/>
    <w:rsid w:val="005B4E2B"/>
    <w:rsid w:val="005B505F"/>
    <w:rsid w:val="005B5083"/>
    <w:rsid w:val="005B53D3"/>
    <w:rsid w:val="005B53F3"/>
    <w:rsid w:val="005B5478"/>
    <w:rsid w:val="005B5601"/>
    <w:rsid w:val="005B5695"/>
    <w:rsid w:val="005B56C0"/>
    <w:rsid w:val="005B580B"/>
    <w:rsid w:val="005B5892"/>
    <w:rsid w:val="005B5C3D"/>
    <w:rsid w:val="005B5CF2"/>
    <w:rsid w:val="005B5F00"/>
    <w:rsid w:val="005B5FC9"/>
    <w:rsid w:val="005B6098"/>
    <w:rsid w:val="005B6156"/>
    <w:rsid w:val="005B62D7"/>
    <w:rsid w:val="005B62E4"/>
    <w:rsid w:val="005B6361"/>
    <w:rsid w:val="005B6482"/>
    <w:rsid w:val="005B6597"/>
    <w:rsid w:val="005B6695"/>
    <w:rsid w:val="005B6731"/>
    <w:rsid w:val="005B6A3A"/>
    <w:rsid w:val="005B6A88"/>
    <w:rsid w:val="005B6B3C"/>
    <w:rsid w:val="005B6B5F"/>
    <w:rsid w:val="005B6C38"/>
    <w:rsid w:val="005B6D62"/>
    <w:rsid w:val="005B6FE0"/>
    <w:rsid w:val="005B715C"/>
    <w:rsid w:val="005B7171"/>
    <w:rsid w:val="005B71DB"/>
    <w:rsid w:val="005B7244"/>
    <w:rsid w:val="005B7332"/>
    <w:rsid w:val="005B73BE"/>
    <w:rsid w:val="005B7408"/>
    <w:rsid w:val="005B74E5"/>
    <w:rsid w:val="005B75D2"/>
    <w:rsid w:val="005B7780"/>
    <w:rsid w:val="005B77E0"/>
    <w:rsid w:val="005B7B25"/>
    <w:rsid w:val="005B7B65"/>
    <w:rsid w:val="005B7BE6"/>
    <w:rsid w:val="005B7C7A"/>
    <w:rsid w:val="005B7F1A"/>
    <w:rsid w:val="005C00A0"/>
    <w:rsid w:val="005C015F"/>
    <w:rsid w:val="005C02AD"/>
    <w:rsid w:val="005C033A"/>
    <w:rsid w:val="005C04ED"/>
    <w:rsid w:val="005C0642"/>
    <w:rsid w:val="005C06F2"/>
    <w:rsid w:val="005C079B"/>
    <w:rsid w:val="005C07B8"/>
    <w:rsid w:val="005C0808"/>
    <w:rsid w:val="005C09C6"/>
    <w:rsid w:val="005C09EA"/>
    <w:rsid w:val="005C0A50"/>
    <w:rsid w:val="005C0AEA"/>
    <w:rsid w:val="005C0B2A"/>
    <w:rsid w:val="005C0BDB"/>
    <w:rsid w:val="005C0C24"/>
    <w:rsid w:val="005C0C38"/>
    <w:rsid w:val="005C0C53"/>
    <w:rsid w:val="005C0D85"/>
    <w:rsid w:val="005C0E00"/>
    <w:rsid w:val="005C0F9B"/>
    <w:rsid w:val="005C0FAB"/>
    <w:rsid w:val="005C1006"/>
    <w:rsid w:val="005C100A"/>
    <w:rsid w:val="005C1067"/>
    <w:rsid w:val="005C1068"/>
    <w:rsid w:val="005C108E"/>
    <w:rsid w:val="005C110C"/>
    <w:rsid w:val="005C112F"/>
    <w:rsid w:val="005C119C"/>
    <w:rsid w:val="005C1203"/>
    <w:rsid w:val="005C12D8"/>
    <w:rsid w:val="005C136B"/>
    <w:rsid w:val="005C13C9"/>
    <w:rsid w:val="005C140E"/>
    <w:rsid w:val="005C1422"/>
    <w:rsid w:val="005C1434"/>
    <w:rsid w:val="005C1453"/>
    <w:rsid w:val="005C14A7"/>
    <w:rsid w:val="005C1548"/>
    <w:rsid w:val="005C1649"/>
    <w:rsid w:val="005C17A1"/>
    <w:rsid w:val="005C18EB"/>
    <w:rsid w:val="005C19AD"/>
    <w:rsid w:val="005C1A50"/>
    <w:rsid w:val="005C1A62"/>
    <w:rsid w:val="005C1C2D"/>
    <w:rsid w:val="005C1D83"/>
    <w:rsid w:val="005C1EB2"/>
    <w:rsid w:val="005C1ECE"/>
    <w:rsid w:val="005C1F03"/>
    <w:rsid w:val="005C20BB"/>
    <w:rsid w:val="005C21E5"/>
    <w:rsid w:val="005C21FD"/>
    <w:rsid w:val="005C2286"/>
    <w:rsid w:val="005C2294"/>
    <w:rsid w:val="005C238C"/>
    <w:rsid w:val="005C2427"/>
    <w:rsid w:val="005C25B2"/>
    <w:rsid w:val="005C266B"/>
    <w:rsid w:val="005C267C"/>
    <w:rsid w:val="005C26D3"/>
    <w:rsid w:val="005C26ED"/>
    <w:rsid w:val="005C272D"/>
    <w:rsid w:val="005C27D4"/>
    <w:rsid w:val="005C2992"/>
    <w:rsid w:val="005C2AAC"/>
    <w:rsid w:val="005C2C37"/>
    <w:rsid w:val="005C2C3B"/>
    <w:rsid w:val="005C2C8B"/>
    <w:rsid w:val="005C3041"/>
    <w:rsid w:val="005C3143"/>
    <w:rsid w:val="005C31BB"/>
    <w:rsid w:val="005C31BD"/>
    <w:rsid w:val="005C31DC"/>
    <w:rsid w:val="005C3271"/>
    <w:rsid w:val="005C3382"/>
    <w:rsid w:val="005C346E"/>
    <w:rsid w:val="005C35B0"/>
    <w:rsid w:val="005C3620"/>
    <w:rsid w:val="005C373C"/>
    <w:rsid w:val="005C373F"/>
    <w:rsid w:val="005C37C0"/>
    <w:rsid w:val="005C37F7"/>
    <w:rsid w:val="005C38A0"/>
    <w:rsid w:val="005C38CA"/>
    <w:rsid w:val="005C390A"/>
    <w:rsid w:val="005C390C"/>
    <w:rsid w:val="005C3A8A"/>
    <w:rsid w:val="005C3BE0"/>
    <w:rsid w:val="005C4333"/>
    <w:rsid w:val="005C4560"/>
    <w:rsid w:val="005C45C4"/>
    <w:rsid w:val="005C4688"/>
    <w:rsid w:val="005C46AD"/>
    <w:rsid w:val="005C487F"/>
    <w:rsid w:val="005C49DF"/>
    <w:rsid w:val="005C4AE1"/>
    <w:rsid w:val="005C4B80"/>
    <w:rsid w:val="005C4BAB"/>
    <w:rsid w:val="005C4BE5"/>
    <w:rsid w:val="005C4D43"/>
    <w:rsid w:val="005C4F17"/>
    <w:rsid w:val="005C5254"/>
    <w:rsid w:val="005C52F6"/>
    <w:rsid w:val="005C5307"/>
    <w:rsid w:val="005C5448"/>
    <w:rsid w:val="005C54F5"/>
    <w:rsid w:val="005C55C5"/>
    <w:rsid w:val="005C573B"/>
    <w:rsid w:val="005C574C"/>
    <w:rsid w:val="005C59F0"/>
    <w:rsid w:val="005C5AC1"/>
    <w:rsid w:val="005C5BC0"/>
    <w:rsid w:val="005C5E59"/>
    <w:rsid w:val="005C61C2"/>
    <w:rsid w:val="005C6236"/>
    <w:rsid w:val="005C64B0"/>
    <w:rsid w:val="005C6548"/>
    <w:rsid w:val="005C67DC"/>
    <w:rsid w:val="005C6C45"/>
    <w:rsid w:val="005C6C81"/>
    <w:rsid w:val="005C6D01"/>
    <w:rsid w:val="005C6D58"/>
    <w:rsid w:val="005C6DC3"/>
    <w:rsid w:val="005C6EE1"/>
    <w:rsid w:val="005C6F74"/>
    <w:rsid w:val="005C70FC"/>
    <w:rsid w:val="005C7125"/>
    <w:rsid w:val="005C716F"/>
    <w:rsid w:val="005C71D4"/>
    <w:rsid w:val="005C73AB"/>
    <w:rsid w:val="005C7456"/>
    <w:rsid w:val="005C74A2"/>
    <w:rsid w:val="005C7572"/>
    <w:rsid w:val="005C75BE"/>
    <w:rsid w:val="005C776C"/>
    <w:rsid w:val="005C777A"/>
    <w:rsid w:val="005C7794"/>
    <w:rsid w:val="005C78AD"/>
    <w:rsid w:val="005C79DD"/>
    <w:rsid w:val="005C79F5"/>
    <w:rsid w:val="005C7AFB"/>
    <w:rsid w:val="005C7B1C"/>
    <w:rsid w:val="005C7CB9"/>
    <w:rsid w:val="005C7D05"/>
    <w:rsid w:val="005C7DD9"/>
    <w:rsid w:val="005C7DDC"/>
    <w:rsid w:val="005C7E98"/>
    <w:rsid w:val="005C7F6F"/>
    <w:rsid w:val="005C7F7B"/>
    <w:rsid w:val="005D007A"/>
    <w:rsid w:val="005D0080"/>
    <w:rsid w:val="005D0082"/>
    <w:rsid w:val="005D0140"/>
    <w:rsid w:val="005D01B5"/>
    <w:rsid w:val="005D01B8"/>
    <w:rsid w:val="005D0230"/>
    <w:rsid w:val="005D0253"/>
    <w:rsid w:val="005D0335"/>
    <w:rsid w:val="005D0358"/>
    <w:rsid w:val="005D03BC"/>
    <w:rsid w:val="005D0553"/>
    <w:rsid w:val="005D0557"/>
    <w:rsid w:val="005D0878"/>
    <w:rsid w:val="005D08B3"/>
    <w:rsid w:val="005D092B"/>
    <w:rsid w:val="005D0930"/>
    <w:rsid w:val="005D095C"/>
    <w:rsid w:val="005D09B3"/>
    <w:rsid w:val="005D09C7"/>
    <w:rsid w:val="005D0A1B"/>
    <w:rsid w:val="005D0A94"/>
    <w:rsid w:val="005D0B36"/>
    <w:rsid w:val="005D0C60"/>
    <w:rsid w:val="005D0E89"/>
    <w:rsid w:val="005D0E9F"/>
    <w:rsid w:val="005D1113"/>
    <w:rsid w:val="005D1390"/>
    <w:rsid w:val="005D13BA"/>
    <w:rsid w:val="005D1451"/>
    <w:rsid w:val="005D1499"/>
    <w:rsid w:val="005D1528"/>
    <w:rsid w:val="005D18F9"/>
    <w:rsid w:val="005D1A8A"/>
    <w:rsid w:val="005D1AB3"/>
    <w:rsid w:val="005D1B41"/>
    <w:rsid w:val="005D1B95"/>
    <w:rsid w:val="005D1CBA"/>
    <w:rsid w:val="005D1E3A"/>
    <w:rsid w:val="005D1EEF"/>
    <w:rsid w:val="005D1F0D"/>
    <w:rsid w:val="005D1F8A"/>
    <w:rsid w:val="005D20B2"/>
    <w:rsid w:val="005D2167"/>
    <w:rsid w:val="005D2200"/>
    <w:rsid w:val="005D234C"/>
    <w:rsid w:val="005D23E0"/>
    <w:rsid w:val="005D245D"/>
    <w:rsid w:val="005D2660"/>
    <w:rsid w:val="005D26D9"/>
    <w:rsid w:val="005D26ED"/>
    <w:rsid w:val="005D2758"/>
    <w:rsid w:val="005D2838"/>
    <w:rsid w:val="005D28F9"/>
    <w:rsid w:val="005D2951"/>
    <w:rsid w:val="005D2A37"/>
    <w:rsid w:val="005D2BDA"/>
    <w:rsid w:val="005D2C52"/>
    <w:rsid w:val="005D2D89"/>
    <w:rsid w:val="005D2E04"/>
    <w:rsid w:val="005D2E1B"/>
    <w:rsid w:val="005D2E4F"/>
    <w:rsid w:val="005D303B"/>
    <w:rsid w:val="005D304E"/>
    <w:rsid w:val="005D308A"/>
    <w:rsid w:val="005D30F0"/>
    <w:rsid w:val="005D314C"/>
    <w:rsid w:val="005D322F"/>
    <w:rsid w:val="005D33E1"/>
    <w:rsid w:val="005D3516"/>
    <w:rsid w:val="005D3740"/>
    <w:rsid w:val="005D3872"/>
    <w:rsid w:val="005D38EC"/>
    <w:rsid w:val="005D394E"/>
    <w:rsid w:val="005D3961"/>
    <w:rsid w:val="005D3AB3"/>
    <w:rsid w:val="005D3BE1"/>
    <w:rsid w:val="005D3C39"/>
    <w:rsid w:val="005D3E01"/>
    <w:rsid w:val="005D3E15"/>
    <w:rsid w:val="005D3E89"/>
    <w:rsid w:val="005D3ED0"/>
    <w:rsid w:val="005D3F4C"/>
    <w:rsid w:val="005D408C"/>
    <w:rsid w:val="005D43AA"/>
    <w:rsid w:val="005D43E4"/>
    <w:rsid w:val="005D462B"/>
    <w:rsid w:val="005D4684"/>
    <w:rsid w:val="005D4849"/>
    <w:rsid w:val="005D48A2"/>
    <w:rsid w:val="005D49FE"/>
    <w:rsid w:val="005D4DEE"/>
    <w:rsid w:val="005D4ED2"/>
    <w:rsid w:val="005D4FD0"/>
    <w:rsid w:val="005D5012"/>
    <w:rsid w:val="005D5023"/>
    <w:rsid w:val="005D503B"/>
    <w:rsid w:val="005D5107"/>
    <w:rsid w:val="005D529E"/>
    <w:rsid w:val="005D5354"/>
    <w:rsid w:val="005D546D"/>
    <w:rsid w:val="005D55F7"/>
    <w:rsid w:val="005D5749"/>
    <w:rsid w:val="005D57E8"/>
    <w:rsid w:val="005D5BA1"/>
    <w:rsid w:val="005D5C0E"/>
    <w:rsid w:val="005D5C34"/>
    <w:rsid w:val="005D5C6A"/>
    <w:rsid w:val="005D5D2B"/>
    <w:rsid w:val="005D5E1A"/>
    <w:rsid w:val="005D5E20"/>
    <w:rsid w:val="005D6072"/>
    <w:rsid w:val="005D6077"/>
    <w:rsid w:val="005D6112"/>
    <w:rsid w:val="005D6213"/>
    <w:rsid w:val="005D6274"/>
    <w:rsid w:val="005D63E6"/>
    <w:rsid w:val="005D666C"/>
    <w:rsid w:val="005D6702"/>
    <w:rsid w:val="005D671F"/>
    <w:rsid w:val="005D6970"/>
    <w:rsid w:val="005D6993"/>
    <w:rsid w:val="005D6AF4"/>
    <w:rsid w:val="005D6C0C"/>
    <w:rsid w:val="005D6DC3"/>
    <w:rsid w:val="005D6E53"/>
    <w:rsid w:val="005D6FAE"/>
    <w:rsid w:val="005D6FBA"/>
    <w:rsid w:val="005D701F"/>
    <w:rsid w:val="005D7031"/>
    <w:rsid w:val="005D7080"/>
    <w:rsid w:val="005D71F1"/>
    <w:rsid w:val="005D721D"/>
    <w:rsid w:val="005D722B"/>
    <w:rsid w:val="005D7363"/>
    <w:rsid w:val="005D73A6"/>
    <w:rsid w:val="005D7579"/>
    <w:rsid w:val="005D75B6"/>
    <w:rsid w:val="005D7628"/>
    <w:rsid w:val="005D7774"/>
    <w:rsid w:val="005D77DC"/>
    <w:rsid w:val="005D77E1"/>
    <w:rsid w:val="005D7844"/>
    <w:rsid w:val="005D78FE"/>
    <w:rsid w:val="005D797A"/>
    <w:rsid w:val="005D7982"/>
    <w:rsid w:val="005D7C2D"/>
    <w:rsid w:val="005D7D03"/>
    <w:rsid w:val="005D7D1F"/>
    <w:rsid w:val="005D7E86"/>
    <w:rsid w:val="005E0080"/>
    <w:rsid w:val="005E00AF"/>
    <w:rsid w:val="005E015B"/>
    <w:rsid w:val="005E04D0"/>
    <w:rsid w:val="005E04D1"/>
    <w:rsid w:val="005E0624"/>
    <w:rsid w:val="005E07D5"/>
    <w:rsid w:val="005E081F"/>
    <w:rsid w:val="005E08AD"/>
    <w:rsid w:val="005E0931"/>
    <w:rsid w:val="005E0933"/>
    <w:rsid w:val="005E093D"/>
    <w:rsid w:val="005E0956"/>
    <w:rsid w:val="005E09C9"/>
    <w:rsid w:val="005E0C65"/>
    <w:rsid w:val="005E0CF3"/>
    <w:rsid w:val="005E0DE7"/>
    <w:rsid w:val="005E0E27"/>
    <w:rsid w:val="005E0EFE"/>
    <w:rsid w:val="005E0F3C"/>
    <w:rsid w:val="005E1122"/>
    <w:rsid w:val="005E1143"/>
    <w:rsid w:val="005E1277"/>
    <w:rsid w:val="005E135F"/>
    <w:rsid w:val="005E1438"/>
    <w:rsid w:val="005E145A"/>
    <w:rsid w:val="005E1485"/>
    <w:rsid w:val="005E15D9"/>
    <w:rsid w:val="005E184A"/>
    <w:rsid w:val="005E1979"/>
    <w:rsid w:val="005E1A36"/>
    <w:rsid w:val="005E1B01"/>
    <w:rsid w:val="005E1CEB"/>
    <w:rsid w:val="005E1CF0"/>
    <w:rsid w:val="005E1D0D"/>
    <w:rsid w:val="005E1D2D"/>
    <w:rsid w:val="005E1D42"/>
    <w:rsid w:val="005E1D90"/>
    <w:rsid w:val="005E1F19"/>
    <w:rsid w:val="005E1F3A"/>
    <w:rsid w:val="005E1F63"/>
    <w:rsid w:val="005E247F"/>
    <w:rsid w:val="005E24D2"/>
    <w:rsid w:val="005E2539"/>
    <w:rsid w:val="005E267A"/>
    <w:rsid w:val="005E2691"/>
    <w:rsid w:val="005E2929"/>
    <w:rsid w:val="005E2A73"/>
    <w:rsid w:val="005E2CCE"/>
    <w:rsid w:val="005E2DC4"/>
    <w:rsid w:val="005E2EB5"/>
    <w:rsid w:val="005E2F0E"/>
    <w:rsid w:val="005E2F21"/>
    <w:rsid w:val="005E3037"/>
    <w:rsid w:val="005E312E"/>
    <w:rsid w:val="005E31A0"/>
    <w:rsid w:val="005E323E"/>
    <w:rsid w:val="005E3266"/>
    <w:rsid w:val="005E347E"/>
    <w:rsid w:val="005E3AF9"/>
    <w:rsid w:val="005E3C2A"/>
    <w:rsid w:val="005E3CB1"/>
    <w:rsid w:val="005E3D67"/>
    <w:rsid w:val="005E3DF4"/>
    <w:rsid w:val="005E3F48"/>
    <w:rsid w:val="005E3FF6"/>
    <w:rsid w:val="005E4036"/>
    <w:rsid w:val="005E403A"/>
    <w:rsid w:val="005E4050"/>
    <w:rsid w:val="005E409B"/>
    <w:rsid w:val="005E40AB"/>
    <w:rsid w:val="005E40FD"/>
    <w:rsid w:val="005E4287"/>
    <w:rsid w:val="005E4352"/>
    <w:rsid w:val="005E452E"/>
    <w:rsid w:val="005E455E"/>
    <w:rsid w:val="005E468B"/>
    <w:rsid w:val="005E474E"/>
    <w:rsid w:val="005E4767"/>
    <w:rsid w:val="005E479D"/>
    <w:rsid w:val="005E47AF"/>
    <w:rsid w:val="005E48A3"/>
    <w:rsid w:val="005E48CE"/>
    <w:rsid w:val="005E4986"/>
    <w:rsid w:val="005E4B4A"/>
    <w:rsid w:val="005E4B58"/>
    <w:rsid w:val="005E4BFB"/>
    <w:rsid w:val="005E4D3E"/>
    <w:rsid w:val="005E4D57"/>
    <w:rsid w:val="005E4ED7"/>
    <w:rsid w:val="005E521B"/>
    <w:rsid w:val="005E551F"/>
    <w:rsid w:val="005E5613"/>
    <w:rsid w:val="005E57CB"/>
    <w:rsid w:val="005E5849"/>
    <w:rsid w:val="005E5B8E"/>
    <w:rsid w:val="005E5BB2"/>
    <w:rsid w:val="005E5C00"/>
    <w:rsid w:val="005E5DA0"/>
    <w:rsid w:val="005E6049"/>
    <w:rsid w:val="005E60BA"/>
    <w:rsid w:val="005E6164"/>
    <w:rsid w:val="005E61D7"/>
    <w:rsid w:val="005E624A"/>
    <w:rsid w:val="005E6286"/>
    <w:rsid w:val="005E62C8"/>
    <w:rsid w:val="005E62D4"/>
    <w:rsid w:val="005E63F0"/>
    <w:rsid w:val="005E6599"/>
    <w:rsid w:val="005E65FD"/>
    <w:rsid w:val="005E6605"/>
    <w:rsid w:val="005E6836"/>
    <w:rsid w:val="005E6916"/>
    <w:rsid w:val="005E6917"/>
    <w:rsid w:val="005E6929"/>
    <w:rsid w:val="005E69C5"/>
    <w:rsid w:val="005E6AA4"/>
    <w:rsid w:val="005E6ACA"/>
    <w:rsid w:val="005E6BE8"/>
    <w:rsid w:val="005E6BF6"/>
    <w:rsid w:val="005E6C8B"/>
    <w:rsid w:val="005E6D11"/>
    <w:rsid w:val="005E6DAB"/>
    <w:rsid w:val="005E6E03"/>
    <w:rsid w:val="005E6E25"/>
    <w:rsid w:val="005E6E9D"/>
    <w:rsid w:val="005E6EED"/>
    <w:rsid w:val="005E707D"/>
    <w:rsid w:val="005E7090"/>
    <w:rsid w:val="005E7094"/>
    <w:rsid w:val="005E71D6"/>
    <w:rsid w:val="005E7236"/>
    <w:rsid w:val="005E731D"/>
    <w:rsid w:val="005E73CE"/>
    <w:rsid w:val="005E741F"/>
    <w:rsid w:val="005E7432"/>
    <w:rsid w:val="005E74D5"/>
    <w:rsid w:val="005E7563"/>
    <w:rsid w:val="005E7664"/>
    <w:rsid w:val="005E76F6"/>
    <w:rsid w:val="005E78FF"/>
    <w:rsid w:val="005E7964"/>
    <w:rsid w:val="005E7A8A"/>
    <w:rsid w:val="005E7B3B"/>
    <w:rsid w:val="005E7BDC"/>
    <w:rsid w:val="005E7CF8"/>
    <w:rsid w:val="005E7EAE"/>
    <w:rsid w:val="005E7F30"/>
    <w:rsid w:val="005E7F38"/>
    <w:rsid w:val="005F0018"/>
    <w:rsid w:val="005F0074"/>
    <w:rsid w:val="005F01B1"/>
    <w:rsid w:val="005F0311"/>
    <w:rsid w:val="005F05FD"/>
    <w:rsid w:val="005F0648"/>
    <w:rsid w:val="005F0657"/>
    <w:rsid w:val="005F07D7"/>
    <w:rsid w:val="005F084D"/>
    <w:rsid w:val="005F09CC"/>
    <w:rsid w:val="005F0AFA"/>
    <w:rsid w:val="005F0B58"/>
    <w:rsid w:val="005F0BD1"/>
    <w:rsid w:val="005F0C41"/>
    <w:rsid w:val="005F0D77"/>
    <w:rsid w:val="005F0DA5"/>
    <w:rsid w:val="005F0E95"/>
    <w:rsid w:val="005F0EDA"/>
    <w:rsid w:val="005F0F3A"/>
    <w:rsid w:val="005F1022"/>
    <w:rsid w:val="005F10A9"/>
    <w:rsid w:val="005F10BB"/>
    <w:rsid w:val="005F115C"/>
    <w:rsid w:val="005F11FA"/>
    <w:rsid w:val="005F12F2"/>
    <w:rsid w:val="005F138C"/>
    <w:rsid w:val="005F13E1"/>
    <w:rsid w:val="005F1497"/>
    <w:rsid w:val="005F14E6"/>
    <w:rsid w:val="005F1648"/>
    <w:rsid w:val="005F1676"/>
    <w:rsid w:val="005F1838"/>
    <w:rsid w:val="005F1AD3"/>
    <w:rsid w:val="005F1B44"/>
    <w:rsid w:val="005F1F46"/>
    <w:rsid w:val="005F1F6D"/>
    <w:rsid w:val="005F1F82"/>
    <w:rsid w:val="005F2126"/>
    <w:rsid w:val="005F21A6"/>
    <w:rsid w:val="005F2207"/>
    <w:rsid w:val="005F237F"/>
    <w:rsid w:val="005F2564"/>
    <w:rsid w:val="005F25B6"/>
    <w:rsid w:val="005F25D3"/>
    <w:rsid w:val="005F2655"/>
    <w:rsid w:val="005F27A3"/>
    <w:rsid w:val="005F2825"/>
    <w:rsid w:val="005F285A"/>
    <w:rsid w:val="005F288E"/>
    <w:rsid w:val="005F291E"/>
    <w:rsid w:val="005F29EA"/>
    <w:rsid w:val="005F2A4E"/>
    <w:rsid w:val="005F2A87"/>
    <w:rsid w:val="005F2B66"/>
    <w:rsid w:val="005F2CCD"/>
    <w:rsid w:val="005F2CD9"/>
    <w:rsid w:val="005F2DD6"/>
    <w:rsid w:val="005F2F92"/>
    <w:rsid w:val="005F31FE"/>
    <w:rsid w:val="005F3207"/>
    <w:rsid w:val="005F3233"/>
    <w:rsid w:val="005F3320"/>
    <w:rsid w:val="005F337F"/>
    <w:rsid w:val="005F33A1"/>
    <w:rsid w:val="005F33B4"/>
    <w:rsid w:val="005F3550"/>
    <w:rsid w:val="005F35DC"/>
    <w:rsid w:val="005F3613"/>
    <w:rsid w:val="005F380C"/>
    <w:rsid w:val="005F3A78"/>
    <w:rsid w:val="005F3BCC"/>
    <w:rsid w:val="005F3DF7"/>
    <w:rsid w:val="005F3F4D"/>
    <w:rsid w:val="005F40A7"/>
    <w:rsid w:val="005F45F0"/>
    <w:rsid w:val="005F461B"/>
    <w:rsid w:val="005F47DA"/>
    <w:rsid w:val="005F48B9"/>
    <w:rsid w:val="005F48EA"/>
    <w:rsid w:val="005F49D6"/>
    <w:rsid w:val="005F49F5"/>
    <w:rsid w:val="005F4A30"/>
    <w:rsid w:val="005F4A63"/>
    <w:rsid w:val="005F4A67"/>
    <w:rsid w:val="005F4BFF"/>
    <w:rsid w:val="005F4C03"/>
    <w:rsid w:val="005F4CA7"/>
    <w:rsid w:val="005F4CCA"/>
    <w:rsid w:val="005F4D02"/>
    <w:rsid w:val="005F4DEF"/>
    <w:rsid w:val="005F50A8"/>
    <w:rsid w:val="005F50B1"/>
    <w:rsid w:val="005F512B"/>
    <w:rsid w:val="005F518E"/>
    <w:rsid w:val="005F5342"/>
    <w:rsid w:val="005F5349"/>
    <w:rsid w:val="005F536A"/>
    <w:rsid w:val="005F53DC"/>
    <w:rsid w:val="005F558D"/>
    <w:rsid w:val="005F5623"/>
    <w:rsid w:val="005F5678"/>
    <w:rsid w:val="005F56DB"/>
    <w:rsid w:val="005F5712"/>
    <w:rsid w:val="005F5799"/>
    <w:rsid w:val="005F5899"/>
    <w:rsid w:val="005F5959"/>
    <w:rsid w:val="005F5A39"/>
    <w:rsid w:val="005F5ADF"/>
    <w:rsid w:val="005F5AEB"/>
    <w:rsid w:val="005F5B43"/>
    <w:rsid w:val="005F5B66"/>
    <w:rsid w:val="005F5C40"/>
    <w:rsid w:val="005F5D7D"/>
    <w:rsid w:val="005F5EDE"/>
    <w:rsid w:val="005F5F76"/>
    <w:rsid w:val="005F5FB3"/>
    <w:rsid w:val="005F6046"/>
    <w:rsid w:val="005F6069"/>
    <w:rsid w:val="005F6169"/>
    <w:rsid w:val="005F6266"/>
    <w:rsid w:val="005F630B"/>
    <w:rsid w:val="005F6358"/>
    <w:rsid w:val="005F6429"/>
    <w:rsid w:val="005F6452"/>
    <w:rsid w:val="005F64AA"/>
    <w:rsid w:val="005F64E1"/>
    <w:rsid w:val="005F6541"/>
    <w:rsid w:val="005F65F8"/>
    <w:rsid w:val="005F6696"/>
    <w:rsid w:val="005F6726"/>
    <w:rsid w:val="005F697E"/>
    <w:rsid w:val="005F6ADB"/>
    <w:rsid w:val="005F6B05"/>
    <w:rsid w:val="005F6B2B"/>
    <w:rsid w:val="005F6B62"/>
    <w:rsid w:val="005F6D56"/>
    <w:rsid w:val="005F6DA6"/>
    <w:rsid w:val="005F6F41"/>
    <w:rsid w:val="005F721A"/>
    <w:rsid w:val="005F73FC"/>
    <w:rsid w:val="005F7462"/>
    <w:rsid w:val="005F75AC"/>
    <w:rsid w:val="005F76A5"/>
    <w:rsid w:val="005F76E5"/>
    <w:rsid w:val="005F78E8"/>
    <w:rsid w:val="005F7948"/>
    <w:rsid w:val="005F7AB2"/>
    <w:rsid w:val="005F7B3A"/>
    <w:rsid w:val="005F7C2B"/>
    <w:rsid w:val="005F7C42"/>
    <w:rsid w:val="005F7D18"/>
    <w:rsid w:val="005F7D4E"/>
    <w:rsid w:val="005F7EDC"/>
    <w:rsid w:val="005F7F0B"/>
    <w:rsid w:val="005F7F46"/>
    <w:rsid w:val="005F7F49"/>
    <w:rsid w:val="006000E6"/>
    <w:rsid w:val="0060018B"/>
    <w:rsid w:val="00600278"/>
    <w:rsid w:val="0060032F"/>
    <w:rsid w:val="0060040A"/>
    <w:rsid w:val="00600976"/>
    <w:rsid w:val="00600A10"/>
    <w:rsid w:val="00600BA8"/>
    <w:rsid w:val="00600BD3"/>
    <w:rsid w:val="00600D36"/>
    <w:rsid w:val="00600E2B"/>
    <w:rsid w:val="00600EA9"/>
    <w:rsid w:val="00600F4A"/>
    <w:rsid w:val="00600F76"/>
    <w:rsid w:val="00600F83"/>
    <w:rsid w:val="00601057"/>
    <w:rsid w:val="006010A8"/>
    <w:rsid w:val="00601461"/>
    <w:rsid w:val="00601468"/>
    <w:rsid w:val="00601486"/>
    <w:rsid w:val="006014A5"/>
    <w:rsid w:val="006014BD"/>
    <w:rsid w:val="006015B6"/>
    <w:rsid w:val="006015DC"/>
    <w:rsid w:val="006016C4"/>
    <w:rsid w:val="006017B7"/>
    <w:rsid w:val="006018F4"/>
    <w:rsid w:val="00601AAD"/>
    <w:rsid w:val="00601B25"/>
    <w:rsid w:val="00601C62"/>
    <w:rsid w:val="00601E74"/>
    <w:rsid w:val="00601EC9"/>
    <w:rsid w:val="006020CC"/>
    <w:rsid w:val="006021F3"/>
    <w:rsid w:val="006022CD"/>
    <w:rsid w:val="00602642"/>
    <w:rsid w:val="006027EF"/>
    <w:rsid w:val="0060287D"/>
    <w:rsid w:val="00602906"/>
    <w:rsid w:val="006029F2"/>
    <w:rsid w:val="00602BF8"/>
    <w:rsid w:val="006031B0"/>
    <w:rsid w:val="0060326B"/>
    <w:rsid w:val="0060332B"/>
    <w:rsid w:val="00603574"/>
    <w:rsid w:val="006035E3"/>
    <w:rsid w:val="00603661"/>
    <w:rsid w:val="006036F8"/>
    <w:rsid w:val="00603730"/>
    <w:rsid w:val="006039B8"/>
    <w:rsid w:val="00603A76"/>
    <w:rsid w:val="00603A8A"/>
    <w:rsid w:val="00603BD9"/>
    <w:rsid w:val="00603D79"/>
    <w:rsid w:val="00603D91"/>
    <w:rsid w:val="00603DC2"/>
    <w:rsid w:val="00603ED8"/>
    <w:rsid w:val="00603F49"/>
    <w:rsid w:val="00603FF4"/>
    <w:rsid w:val="006043A8"/>
    <w:rsid w:val="0060444B"/>
    <w:rsid w:val="0060446A"/>
    <w:rsid w:val="006044D1"/>
    <w:rsid w:val="00604571"/>
    <w:rsid w:val="0060460D"/>
    <w:rsid w:val="00604A70"/>
    <w:rsid w:val="00604C2D"/>
    <w:rsid w:val="00604C8C"/>
    <w:rsid w:val="00604DA4"/>
    <w:rsid w:val="00604E61"/>
    <w:rsid w:val="00604F0E"/>
    <w:rsid w:val="00604F17"/>
    <w:rsid w:val="0060501C"/>
    <w:rsid w:val="00605093"/>
    <w:rsid w:val="006050AE"/>
    <w:rsid w:val="00605257"/>
    <w:rsid w:val="0060527E"/>
    <w:rsid w:val="0060529D"/>
    <w:rsid w:val="006052C2"/>
    <w:rsid w:val="006054B4"/>
    <w:rsid w:val="006054D7"/>
    <w:rsid w:val="00605548"/>
    <w:rsid w:val="006056F8"/>
    <w:rsid w:val="00605734"/>
    <w:rsid w:val="00605748"/>
    <w:rsid w:val="00605AA7"/>
    <w:rsid w:val="00605B8B"/>
    <w:rsid w:val="00605B96"/>
    <w:rsid w:val="00605CAE"/>
    <w:rsid w:val="00605D32"/>
    <w:rsid w:val="00605E80"/>
    <w:rsid w:val="00605F92"/>
    <w:rsid w:val="006060C0"/>
    <w:rsid w:val="006061B2"/>
    <w:rsid w:val="0060620A"/>
    <w:rsid w:val="00606305"/>
    <w:rsid w:val="00606314"/>
    <w:rsid w:val="0060643E"/>
    <w:rsid w:val="006064F1"/>
    <w:rsid w:val="00606530"/>
    <w:rsid w:val="00606567"/>
    <w:rsid w:val="0060659F"/>
    <w:rsid w:val="006065CE"/>
    <w:rsid w:val="0060676E"/>
    <w:rsid w:val="00606AF0"/>
    <w:rsid w:val="00606B93"/>
    <w:rsid w:val="00606BD1"/>
    <w:rsid w:val="00606C61"/>
    <w:rsid w:val="00606D5C"/>
    <w:rsid w:val="00606D67"/>
    <w:rsid w:val="00606E5D"/>
    <w:rsid w:val="00606F32"/>
    <w:rsid w:val="00607145"/>
    <w:rsid w:val="00607173"/>
    <w:rsid w:val="006071F6"/>
    <w:rsid w:val="0060723C"/>
    <w:rsid w:val="0060732E"/>
    <w:rsid w:val="0060737D"/>
    <w:rsid w:val="00607454"/>
    <w:rsid w:val="006074CC"/>
    <w:rsid w:val="0060751E"/>
    <w:rsid w:val="0060758A"/>
    <w:rsid w:val="006076B6"/>
    <w:rsid w:val="006079F7"/>
    <w:rsid w:val="00607AD6"/>
    <w:rsid w:val="00607C56"/>
    <w:rsid w:val="00607CB5"/>
    <w:rsid w:val="00607E17"/>
    <w:rsid w:val="00607E39"/>
    <w:rsid w:val="00607F0C"/>
    <w:rsid w:val="00607F2E"/>
    <w:rsid w:val="00607FA1"/>
    <w:rsid w:val="00607FEF"/>
    <w:rsid w:val="006102A5"/>
    <w:rsid w:val="006102FF"/>
    <w:rsid w:val="006104E5"/>
    <w:rsid w:val="0061053A"/>
    <w:rsid w:val="00610561"/>
    <w:rsid w:val="00610614"/>
    <w:rsid w:val="00610641"/>
    <w:rsid w:val="00610700"/>
    <w:rsid w:val="006108FB"/>
    <w:rsid w:val="00610AA6"/>
    <w:rsid w:val="00610B5E"/>
    <w:rsid w:val="00610BEA"/>
    <w:rsid w:val="00610CAD"/>
    <w:rsid w:val="00610CFF"/>
    <w:rsid w:val="00610F53"/>
    <w:rsid w:val="006110E0"/>
    <w:rsid w:val="006112C9"/>
    <w:rsid w:val="00611400"/>
    <w:rsid w:val="006114C3"/>
    <w:rsid w:val="0061155D"/>
    <w:rsid w:val="00611671"/>
    <w:rsid w:val="006116DF"/>
    <w:rsid w:val="00611757"/>
    <w:rsid w:val="006119AE"/>
    <w:rsid w:val="006119E7"/>
    <w:rsid w:val="00611B40"/>
    <w:rsid w:val="00611B78"/>
    <w:rsid w:val="00611C6A"/>
    <w:rsid w:val="00611E50"/>
    <w:rsid w:val="00611ED4"/>
    <w:rsid w:val="00611FB4"/>
    <w:rsid w:val="00612149"/>
    <w:rsid w:val="0061217D"/>
    <w:rsid w:val="006122F1"/>
    <w:rsid w:val="006125B7"/>
    <w:rsid w:val="0061264A"/>
    <w:rsid w:val="00612810"/>
    <w:rsid w:val="006128ED"/>
    <w:rsid w:val="00612901"/>
    <w:rsid w:val="0061291A"/>
    <w:rsid w:val="00612969"/>
    <w:rsid w:val="00612AA0"/>
    <w:rsid w:val="00612AE5"/>
    <w:rsid w:val="00612C3F"/>
    <w:rsid w:val="00612CD9"/>
    <w:rsid w:val="00612D59"/>
    <w:rsid w:val="00612E0E"/>
    <w:rsid w:val="00612EFB"/>
    <w:rsid w:val="00612F57"/>
    <w:rsid w:val="00612F62"/>
    <w:rsid w:val="00612F70"/>
    <w:rsid w:val="00612FA9"/>
    <w:rsid w:val="00613149"/>
    <w:rsid w:val="00613305"/>
    <w:rsid w:val="0061347B"/>
    <w:rsid w:val="00613514"/>
    <w:rsid w:val="00613540"/>
    <w:rsid w:val="006135D2"/>
    <w:rsid w:val="00613655"/>
    <w:rsid w:val="00613A00"/>
    <w:rsid w:val="00613A38"/>
    <w:rsid w:val="00613BA6"/>
    <w:rsid w:val="00613C24"/>
    <w:rsid w:val="00613CF7"/>
    <w:rsid w:val="00613ED4"/>
    <w:rsid w:val="00613EFB"/>
    <w:rsid w:val="00613F93"/>
    <w:rsid w:val="00614094"/>
    <w:rsid w:val="006140F2"/>
    <w:rsid w:val="00614270"/>
    <w:rsid w:val="0061455E"/>
    <w:rsid w:val="0061464D"/>
    <w:rsid w:val="006146E2"/>
    <w:rsid w:val="0061482D"/>
    <w:rsid w:val="0061483B"/>
    <w:rsid w:val="0061497E"/>
    <w:rsid w:val="00614A0D"/>
    <w:rsid w:val="00614B22"/>
    <w:rsid w:val="00614BF9"/>
    <w:rsid w:val="00614CCF"/>
    <w:rsid w:val="00614DEB"/>
    <w:rsid w:val="00614E6B"/>
    <w:rsid w:val="00614F6B"/>
    <w:rsid w:val="00615046"/>
    <w:rsid w:val="006153D5"/>
    <w:rsid w:val="00615630"/>
    <w:rsid w:val="0061571A"/>
    <w:rsid w:val="006157C0"/>
    <w:rsid w:val="00615816"/>
    <w:rsid w:val="006158B7"/>
    <w:rsid w:val="006158E9"/>
    <w:rsid w:val="0061591C"/>
    <w:rsid w:val="00615934"/>
    <w:rsid w:val="00615942"/>
    <w:rsid w:val="006159C2"/>
    <w:rsid w:val="00615B08"/>
    <w:rsid w:val="00615B16"/>
    <w:rsid w:val="00615B60"/>
    <w:rsid w:val="00615D0A"/>
    <w:rsid w:val="00615DD1"/>
    <w:rsid w:val="00615E52"/>
    <w:rsid w:val="00615F6B"/>
    <w:rsid w:val="00615F8F"/>
    <w:rsid w:val="006160AC"/>
    <w:rsid w:val="006160FF"/>
    <w:rsid w:val="006163C3"/>
    <w:rsid w:val="006163CC"/>
    <w:rsid w:val="00616523"/>
    <w:rsid w:val="006165C3"/>
    <w:rsid w:val="006169F1"/>
    <w:rsid w:val="006169F4"/>
    <w:rsid w:val="00616A9A"/>
    <w:rsid w:val="00616B34"/>
    <w:rsid w:val="00616B3F"/>
    <w:rsid w:val="00616BF8"/>
    <w:rsid w:val="00616BFC"/>
    <w:rsid w:val="00616CBC"/>
    <w:rsid w:val="00616D1B"/>
    <w:rsid w:val="00616DBE"/>
    <w:rsid w:val="00616DCB"/>
    <w:rsid w:val="00616FD6"/>
    <w:rsid w:val="006170C3"/>
    <w:rsid w:val="00617109"/>
    <w:rsid w:val="00617387"/>
    <w:rsid w:val="00617393"/>
    <w:rsid w:val="006174A6"/>
    <w:rsid w:val="0061758A"/>
    <w:rsid w:val="006179D1"/>
    <w:rsid w:val="00617A02"/>
    <w:rsid w:val="00617A5A"/>
    <w:rsid w:val="00617A6F"/>
    <w:rsid w:val="00617AB1"/>
    <w:rsid w:val="00617BF9"/>
    <w:rsid w:val="00617C29"/>
    <w:rsid w:val="00617C5F"/>
    <w:rsid w:val="00617CE4"/>
    <w:rsid w:val="00617D89"/>
    <w:rsid w:val="00617D9A"/>
    <w:rsid w:val="00617DDC"/>
    <w:rsid w:val="00617DFB"/>
    <w:rsid w:val="00617F5A"/>
    <w:rsid w:val="0062019A"/>
    <w:rsid w:val="006203D7"/>
    <w:rsid w:val="006204E0"/>
    <w:rsid w:val="00620501"/>
    <w:rsid w:val="006206E2"/>
    <w:rsid w:val="0062071E"/>
    <w:rsid w:val="00620765"/>
    <w:rsid w:val="0062087D"/>
    <w:rsid w:val="00620886"/>
    <w:rsid w:val="006208DC"/>
    <w:rsid w:val="00620926"/>
    <w:rsid w:val="00620934"/>
    <w:rsid w:val="00620ACE"/>
    <w:rsid w:val="00620BB0"/>
    <w:rsid w:val="00620BF1"/>
    <w:rsid w:val="00620D05"/>
    <w:rsid w:val="00620DFD"/>
    <w:rsid w:val="00620F7C"/>
    <w:rsid w:val="00620FC1"/>
    <w:rsid w:val="00620FCB"/>
    <w:rsid w:val="00621062"/>
    <w:rsid w:val="006211E2"/>
    <w:rsid w:val="0062127A"/>
    <w:rsid w:val="006212EB"/>
    <w:rsid w:val="0062135B"/>
    <w:rsid w:val="00621379"/>
    <w:rsid w:val="006213A4"/>
    <w:rsid w:val="0062141B"/>
    <w:rsid w:val="0062160C"/>
    <w:rsid w:val="006216B3"/>
    <w:rsid w:val="00621797"/>
    <w:rsid w:val="0062190A"/>
    <w:rsid w:val="00621AC4"/>
    <w:rsid w:val="00621AF6"/>
    <w:rsid w:val="00621B76"/>
    <w:rsid w:val="00621D74"/>
    <w:rsid w:val="00621F25"/>
    <w:rsid w:val="00621F84"/>
    <w:rsid w:val="006220D0"/>
    <w:rsid w:val="006221A9"/>
    <w:rsid w:val="0062221E"/>
    <w:rsid w:val="00622289"/>
    <w:rsid w:val="00622481"/>
    <w:rsid w:val="006225A2"/>
    <w:rsid w:val="006226E2"/>
    <w:rsid w:val="006227C8"/>
    <w:rsid w:val="00622B66"/>
    <w:rsid w:val="00622C84"/>
    <w:rsid w:val="00622C9A"/>
    <w:rsid w:val="00622DE2"/>
    <w:rsid w:val="00622E29"/>
    <w:rsid w:val="00622E64"/>
    <w:rsid w:val="00622F4B"/>
    <w:rsid w:val="00622FFF"/>
    <w:rsid w:val="006231C7"/>
    <w:rsid w:val="00623211"/>
    <w:rsid w:val="00623421"/>
    <w:rsid w:val="0062345A"/>
    <w:rsid w:val="006234A4"/>
    <w:rsid w:val="0062389D"/>
    <w:rsid w:val="00623AE0"/>
    <w:rsid w:val="00623C71"/>
    <w:rsid w:val="00623D2C"/>
    <w:rsid w:val="00623D79"/>
    <w:rsid w:val="006240CF"/>
    <w:rsid w:val="00624124"/>
    <w:rsid w:val="00624178"/>
    <w:rsid w:val="00624264"/>
    <w:rsid w:val="00624277"/>
    <w:rsid w:val="006242BA"/>
    <w:rsid w:val="006242C3"/>
    <w:rsid w:val="00624353"/>
    <w:rsid w:val="006243C0"/>
    <w:rsid w:val="006245C9"/>
    <w:rsid w:val="00624999"/>
    <w:rsid w:val="006249A0"/>
    <w:rsid w:val="00624BC1"/>
    <w:rsid w:val="00624BE5"/>
    <w:rsid w:val="00624CE4"/>
    <w:rsid w:val="00624D33"/>
    <w:rsid w:val="00624D95"/>
    <w:rsid w:val="00624DAB"/>
    <w:rsid w:val="00624DF4"/>
    <w:rsid w:val="00624EA1"/>
    <w:rsid w:val="00624ED9"/>
    <w:rsid w:val="00624FEE"/>
    <w:rsid w:val="00625048"/>
    <w:rsid w:val="006250FF"/>
    <w:rsid w:val="0062528E"/>
    <w:rsid w:val="006253E2"/>
    <w:rsid w:val="0062546E"/>
    <w:rsid w:val="006254FF"/>
    <w:rsid w:val="00625509"/>
    <w:rsid w:val="0062591A"/>
    <w:rsid w:val="006259B1"/>
    <w:rsid w:val="00625A1C"/>
    <w:rsid w:val="00625EB4"/>
    <w:rsid w:val="0062600F"/>
    <w:rsid w:val="006260AA"/>
    <w:rsid w:val="0062612A"/>
    <w:rsid w:val="00626575"/>
    <w:rsid w:val="006266DC"/>
    <w:rsid w:val="00626870"/>
    <w:rsid w:val="0062694C"/>
    <w:rsid w:val="00626B18"/>
    <w:rsid w:val="00626BBF"/>
    <w:rsid w:val="00626CB7"/>
    <w:rsid w:val="00626D79"/>
    <w:rsid w:val="00626DD0"/>
    <w:rsid w:val="00626DE1"/>
    <w:rsid w:val="00626EC5"/>
    <w:rsid w:val="006271D5"/>
    <w:rsid w:val="00627268"/>
    <w:rsid w:val="006272BB"/>
    <w:rsid w:val="00627405"/>
    <w:rsid w:val="006274D9"/>
    <w:rsid w:val="00627706"/>
    <w:rsid w:val="00627919"/>
    <w:rsid w:val="00627A0A"/>
    <w:rsid w:val="00627A2F"/>
    <w:rsid w:val="00627AFA"/>
    <w:rsid w:val="00627B76"/>
    <w:rsid w:val="00627D30"/>
    <w:rsid w:val="00627D3E"/>
    <w:rsid w:val="00630250"/>
    <w:rsid w:val="006302D9"/>
    <w:rsid w:val="00630430"/>
    <w:rsid w:val="006305DB"/>
    <w:rsid w:val="0063061A"/>
    <w:rsid w:val="00630748"/>
    <w:rsid w:val="006308C0"/>
    <w:rsid w:val="006308C9"/>
    <w:rsid w:val="0063096B"/>
    <w:rsid w:val="006309B0"/>
    <w:rsid w:val="00630EEA"/>
    <w:rsid w:val="00630F21"/>
    <w:rsid w:val="00630F31"/>
    <w:rsid w:val="006310F6"/>
    <w:rsid w:val="0063111B"/>
    <w:rsid w:val="0063112F"/>
    <w:rsid w:val="006311F5"/>
    <w:rsid w:val="0063133A"/>
    <w:rsid w:val="006314DA"/>
    <w:rsid w:val="006316B5"/>
    <w:rsid w:val="006319F2"/>
    <w:rsid w:val="00631AC1"/>
    <w:rsid w:val="00631C39"/>
    <w:rsid w:val="00631DCB"/>
    <w:rsid w:val="00631DE3"/>
    <w:rsid w:val="00631E2F"/>
    <w:rsid w:val="00631E45"/>
    <w:rsid w:val="00631E54"/>
    <w:rsid w:val="00631E7C"/>
    <w:rsid w:val="00631F3B"/>
    <w:rsid w:val="00631F65"/>
    <w:rsid w:val="0063228D"/>
    <w:rsid w:val="006322C0"/>
    <w:rsid w:val="006324D4"/>
    <w:rsid w:val="006325A8"/>
    <w:rsid w:val="00632A05"/>
    <w:rsid w:val="00632F70"/>
    <w:rsid w:val="00632FD1"/>
    <w:rsid w:val="00632FDA"/>
    <w:rsid w:val="0063318C"/>
    <w:rsid w:val="0063334C"/>
    <w:rsid w:val="00633475"/>
    <w:rsid w:val="00633600"/>
    <w:rsid w:val="00633650"/>
    <w:rsid w:val="00633715"/>
    <w:rsid w:val="0063373E"/>
    <w:rsid w:val="006338A5"/>
    <w:rsid w:val="006339F7"/>
    <w:rsid w:val="00633A08"/>
    <w:rsid w:val="00633E1B"/>
    <w:rsid w:val="006340C6"/>
    <w:rsid w:val="0063413D"/>
    <w:rsid w:val="0063436D"/>
    <w:rsid w:val="0063446A"/>
    <w:rsid w:val="00634568"/>
    <w:rsid w:val="0063467E"/>
    <w:rsid w:val="00634761"/>
    <w:rsid w:val="00634892"/>
    <w:rsid w:val="006348AD"/>
    <w:rsid w:val="006348FA"/>
    <w:rsid w:val="006348FF"/>
    <w:rsid w:val="00634963"/>
    <w:rsid w:val="00634A4E"/>
    <w:rsid w:val="00634B9B"/>
    <w:rsid w:val="00634CB5"/>
    <w:rsid w:val="00634DD1"/>
    <w:rsid w:val="00634DDD"/>
    <w:rsid w:val="00634E18"/>
    <w:rsid w:val="00634ED5"/>
    <w:rsid w:val="0063520B"/>
    <w:rsid w:val="0063521B"/>
    <w:rsid w:val="0063522E"/>
    <w:rsid w:val="0063544C"/>
    <w:rsid w:val="006355BA"/>
    <w:rsid w:val="006357B4"/>
    <w:rsid w:val="006357C9"/>
    <w:rsid w:val="00635820"/>
    <w:rsid w:val="006358F7"/>
    <w:rsid w:val="00635997"/>
    <w:rsid w:val="006359B0"/>
    <w:rsid w:val="00635A1F"/>
    <w:rsid w:val="00635ABA"/>
    <w:rsid w:val="00635ADF"/>
    <w:rsid w:val="00635B57"/>
    <w:rsid w:val="00635C6A"/>
    <w:rsid w:val="00635EDA"/>
    <w:rsid w:val="00636092"/>
    <w:rsid w:val="006360CA"/>
    <w:rsid w:val="0063611F"/>
    <w:rsid w:val="00636187"/>
    <w:rsid w:val="0063618D"/>
    <w:rsid w:val="006361B1"/>
    <w:rsid w:val="00636261"/>
    <w:rsid w:val="00636491"/>
    <w:rsid w:val="00636575"/>
    <w:rsid w:val="00636588"/>
    <w:rsid w:val="0063676C"/>
    <w:rsid w:val="006368F6"/>
    <w:rsid w:val="00636968"/>
    <w:rsid w:val="006369BB"/>
    <w:rsid w:val="006369EB"/>
    <w:rsid w:val="00636A26"/>
    <w:rsid w:val="00636A59"/>
    <w:rsid w:val="00636B83"/>
    <w:rsid w:val="00636C72"/>
    <w:rsid w:val="00636E99"/>
    <w:rsid w:val="006371AA"/>
    <w:rsid w:val="00637245"/>
    <w:rsid w:val="00637261"/>
    <w:rsid w:val="0063734E"/>
    <w:rsid w:val="00637359"/>
    <w:rsid w:val="00637441"/>
    <w:rsid w:val="006376CF"/>
    <w:rsid w:val="00637783"/>
    <w:rsid w:val="006378B9"/>
    <w:rsid w:val="006379EA"/>
    <w:rsid w:val="00637AC1"/>
    <w:rsid w:val="00637BF8"/>
    <w:rsid w:val="00637C94"/>
    <w:rsid w:val="00637E72"/>
    <w:rsid w:val="00637E77"/>
    <w:rsid w:val="00637ED8"/>
    <w:rsid w:val="00637EF6"/>
    <w:rsid w:val="00637F7F"/>
    <w:rsid w:val="00637F99"/>
    <w:rsid w:val="00637FC0"/>
    <w:rsid w:val="006400C1"/>
    <w:rsid w:val="00640139"/>
    <w:rsid w:val="006401B0"/>
    <w:rsid w:val="006401CB"/>
    <w:rsid w:val="00640218"/>
    <w:rsid w:val="006402EB"/>
    <w:rsid w:val="00640420"/>
    <w:rsid w:val="006405D5"/>
    <w:rsid w:val="00640642"/>
    <w:rsid w:val="0064066E"/>
    <w:rsid w:val="00640689"/>
    <w:rsid w:val="0064077C"/>
    <w:rsid w:val="0064079E"/>
    <w:rsid w:val="006407D7"/>
    <w:rsid w:val="006409D1"/>
    <w:rsid w:val="00640A0A"/>
    <w:rsid w:val="00640A1B"/>
    <w:rsid w:val="00640BBC"/>
    <w:rsid w:val="00640BDA"/>
    <w:rsid w:val="00640C6E"/>
    <w:rsid w:val="00640E08"/>
    <w:rsid w:val="00640F28"/>
    <w:rsid w:val="0064105B"/>
    <w:rsid w:val="00641062"/>
    <w:rsid w:val="006410F3"/>
    <w:rsid w:val="0064123C"/>
    <w:rsid w:val="006413F8"/>
    <w:rsid w:val="00641405"/>
    <w:rsid w:val="0064143C"/>
    <w:rsid w:val="006414A2"/>
    <w:rsid w:val="0064175C"/>
    <w:rsid w:val="00641992"/>
    <w:rsid w:val="0064199F"/>
    <w:rsid w:val="00641B4D"/>
    <w:rsid w:val="00641B99"/>
    <w:rsid w:val="00641C5F"/>
    <w:rsid w:val="00641D13"/>
    <w:rsid w:val="00641E2D"/>
    <w:rsid w:val="00641EAB"/>
    <w:rsid w:val="00642144"/>
    <w:rsid w:val="0064221F"/>
    <w:rsid w:val="006422F1"/>
    <w:rsid w:val="00642303"/>
    <w:rsid w:val="006423E2"/>
    <w:rsid w:val="00642558"/>
    <w:rsid w:val="006425A1"/>
    <w:rsid w:val="00642658"/>
    <w:rsid w:val="006426A9"/>
    <w:rsid w:val="006426C7"/>
    <w:rsid w:val="00642703"/>
    <w:rsid w:val="0064273E"/>
    <w:rsid w:val="006427C0"/>
    <w:rsid w:val="00642835"/>
    <w:rsid w:val="0064284E"/>
    <w:rsid w:val="006428B9"/>
    <w:rsid w:val="00642904"/>
    <w:rsid w:val="006429E1"/>
    <w:rsid w:val="006429F1"/>
    <w:rsid w:val="00642D86"/>
    <w:rsid w:val="00642D8D"/>
    <w:rsid w:val="00642DEB"/>
    <w:rsid w:val="0064306A"/>
    <w:rsid w:val="006430A9"/>
    <w:rsid w:val="006430ED"/>
    <w:rsid w:val="006431F1"/>
    <w:rsid w:val="006432A4"/>
    <w:rsid w:val="006432C7"/>
    <w:rsid w:val="0064330D"/>
    <w:rsid w:val="0064334A"/>
    <w:rsid w:val="006435F0"/>
    <w:rsid w:val="00643631"/>
    <w:rsid w:val="006436F2"/>
    <w:rsid w:val="00643830"/>
    <w:rsid w:val="0064387C"/>
    <w:rsid w:val="006438BC"/>
    <w:rsid w:val="00643998"/>
    <w:rsid w:val="00643B65"/>
    <w:rsid w:val="00643BC6"/>
    <w:rsid w:val="00643C5B"/>
    <w:rsid w:val="00643CC4"/>
    <w:rsid w:val="00643D32"/>
    <w:rsid w:val="00643D9F"/>
    <w:rsid w:val="00643E4C"/>
    <w:rsid w:val="00643E82"/>
    <w:rsid w:val="00643ED3"/>
    <w:rsid w:val="0064422D"/>
    <w:rsid w:val="00644337"/>
    <w:rsid w:val="006443A3"/>
    <w:rsid w:val="006443FA"/>
    <w:rsid w:val="00644548"/>
    <w:rsid w:val="006445A4"/>
    <w:rsid w:val="006445F7"/>
    <w:rsid w:val="00644643"/>
    <w:rsid w:val="00644702"/>
    <w:rsid w:val="0064476E"/>
    <w:rsid w:val="0064493C"/>
    <w:rsid w:val="00644996"/>
    <w:rsid w:val="00644BAA"/>
    <w:rsid w:val="00644C8B"/>
    <w:rsid w:val="00644C97"/>
    <w:rsid w:val="00644D16"/>
    <w:rsid w:val="006450BC"/>
    <w:rsid w:val="0064511C"/>
    <w:rsid w:val="00645167"/>
    <w:rsid w:val="00645201"/>
    <w:rsid w:val="00645580"/>
    <w:rsid w:val="0064564B"/>
    <w:rsid w:val="006456C2"/>
    <w:rsid w:val="00645850"/>
    <w:rsid w:val="00645854"/>
    <w:rsid w:val="00645938"/>
    <w:rsid w:val="00645A39"/>
    <w:rsid w:val="00645A4E"/>
    <w:rsid w:val="00645B65"/>
    <w:rsid w:val="00645BBD"/>
    <w:rsid w:val="00645D23"/>
    <w:rsid w:val="00645D25"/>
    <w:rsid w:val="00645DDD"/>
    <w:rsid w:val="00645F3F"/>
    <w:rsid w:val="0064600C"/>
    <w:rsid w:val="006462DD"/>
    <w:rsid w:val="006463C8"/>
    <w:rsid w:val="0064641B"/>
    <w:rsid w:val="00646564"/>
    <w:rsid w:val="0064656D"/>
    <w:rsid w:val="00646650"/>
    <w:rsid w:val="00646752"/>
    <w:rsid w:val="00646784"/>
    <w:rsid w:val="00646ABE"/>
    <w:rsid w:val="00646B8E"/>
    <w:rsid w:val="00646BCD"/>
    <w:rsid w:val="00646CA7"/>
    <w:rsid w:val="00646DF3"/>
    <w:rsid w:val="00646E8B"/>
    <w:rsid w:val="00646E9B"/>
    <w:rsid w:val="00646F4B"/>
    <w:rsid w:val="0064701F"/>
    <w:rsid w:val="00647046"/>
    <w:rsid w:val="0064708A"/>
    <w:rsid w:val="006470BE"/>
    <w:rsid w:val="00647151"/>
    <w:rsid w:val="00647194"/>
    <w:rsid w:val="0064730D"/>
    <w:rsid w:val="006473F1"/>
    <w:rsid w:val="00647448"/>
    <w:rsid w:val="00647482"/>
    <w:rsid w:val="00647531"/>
    <w:rsid w:val="00647640"/>
    <w:rsid w:val="0064783F"/>
    <w:rsid w:val="00647861"/>
    <w:rsid w:val="00647A35"/>
    <w:rsid w:val="00647A5D"/>
    <w:rsid w:val="00647BB3"/>
    <w:rsid w:val="00647BCE"/>
    <w:rsid w:val="00647E66"/>
    <w:rsid w:val="006500EC"/>
    <w:rsid w:val="00650281"/>
    <w:rsid w:val="00650288"/>
    <w:rsid w:val="006504B5"/>
    <w:rsid w:val="006504D7"/>
    <w:rsid w:val="006505C9"/>
    <w:rsid w:val="0065071B"/>
    <w:rsid w:val="00650783"/>
    <w:rsid w:val="006507C0"/>
    <w:rsid w:val="006507E8"/>
    <w:rsid w:val="00650837"/>
    <w:rsid w:val="00650856"/>
    <w:rsid w:val="00650870"/>
    <w:rsid w:val="00650943"/>
    <w:rsid w:val="006509A2"/>
    <w:rsid w:val="006509FB"/>
    <w:rsid w:val="00650A1C"/>
    <w:rsid w:val="00650AC4"/>
    <w:rsid w:val="00650CF3"/>
    <w:rsid w:val="00650E18"/>
    <w:rsid w:val="00651020"/>
    <w:rsid w:val="0065103B"/>
    <w:rsid w:val="00651171"/>
    <w:rsid w:val="0065124A"/>
    <w:rsid w:val="00651278"/>
    <w:rsid w:val="00651285"/>
    <w:rsid w:val="0065137C"/>
    <w:rsid w:val="006513A9"/>
    <w:rsid w:val="0065149B"/>
    <w:rsid w:val="006514A0"/>
    <w:rsid w:val="0065153E"/>
    <w:rsid w:val="0065155C"/>
    <w:rsid w:val="0065158F"/>
    <w:rsid w:val="0065168F"/>
    <w:rsid w:val="0065169F"/>
    <w:rsid w:val="00651727"/>
    <w:rsid w:val="0065175E"/>
    <w:rsid w:val="0065182E"/>
    <w:rsid w:val="0065194D"/>
    <w:rsid w:val="006519EC"/>
    <w:rsid w:val="00651AD4"/>
    <w:rsid w:val="00651B1B"/>
    <w:rsid w:val="00651E50"/>
    <w:rsid w:val="00651ED7"/>
    <w:rsid w:val="00652093"/>
    <w:rsid w:val="0065239B"/>
    <w:rsid w:val="006523FB"/>
    <w:rsid w:val="0065240D"/>
    <w:rsid w:val="0065244A"/>
    <w:rsid w:val="00652520"/>
    <w:rsid w:val="006526BE"/>
    <w:rsid w:val="006526EF"/>
    <w:rsid w:val="0065280F"/>
    <w:rsid w:val="006528C5"/>
    <w:rsid w:val="006528D0"/>
    <w:rsid w:val="00652AD2"/>
    <w:rsid w:val="00652BE8"/>
    <w:rsid w:val="00652CF1"/>
    <w:rsid w:val="00653037"/>
    <w:rsid w:val="006530A3"/>
    <w:rsid w:val="006530A5"/>
    <w:rsid w:val="006530EA"/>
    <w:rsid w:val="00653135"/>
    <w:rsid w:val="006532C5"/>
    <w:rsid w:val="00653308"/>
    <w:rsid w:val="00653332"/>
    <w:rsid w:val="006533C8"/>
    <w:rsid w:val="006533D9"/>
    <w:rsid w:val="00653577"/>
    <w:rsid w:val="006536BD"/>
    <w:rsid w:val="00653754"/>
    <w:rsid w:val="006538F1"/>
    <w:rsid w:val="00653979"/>
    <w:rsid w:val="00653A4C"/>
    <w:rsid w:val="00653B4A"/>
    <w:rsid w:val="00653B67"/>
    <w:rsid w:val="00653D14"/>
    <w:rsid w:val="00653E4B"/>
    <w:rsid w:val="00653F40"/>
    <w:rsid w:val="006540D4"/>
    <w:rsid w:val="0065415B"/>
    <w:rsid w:val="0065427E"/>
    <w:rsid w:val="0065441C"/>
    <w:rsid w:val="00654621"/>
    <w:rsid w:val="00654664"/>
    <w:rsid w:val="0065472F"/>
    <w:rsid w:val="00654772"/>
    <w:rsid w:val="00654847"/>
    <w:rsid w:val="0065485C"/>
    <w:rsid w:val="006548A3"/>
    <w:rsid w:val="00654BC3"/>
    <w:rsid w:val="00654CA0"/>
    <w:rsid w:val="00654FF1"/>
    <w:rsid w:val="00655044"/>
    <w:rsid w:val="006550EA"/>
    <w:rsid w:val="006552B3"/>
    <w:rsid w:val="006552F7"/>
    <w:rsid w:val="006553D8"/>
    <w:rsid w:val="00655486"/>
    <w:rsid w:val="006554E9"/>
    <w:rsid w:val="00655526"/>
    <w:rsid w:val="0065558D"/>
    <w:rsid w:val="006555A8"/>
    <w:rsid w:val="006555DA"/>
    <w:rsid w:val="00655712"/>
    <w:rsid w:val="006558ED"/>
    <w:rsid w:val="00655BB9"/>
    <w:rsid w:val="00655CF5"/>
    <w:rsid w:val="00655D4F"/>
    <w:rsid w:val="0065602C"/>
    <w:rsid w:val="0065605E"/>
    <w:rsid w:val="006561AD"/>
    <w:rsid w:val="0065626E"/>
    <w:rsid w:val="006562AD"/>
    <w:rsid w:val="006563E6"/>
    <w:rsid w:val="006564E2"/>
    <w:rsid w:val="00656548"/>
    <w:rsid w:val="00656597"/>
    <w:rsid w:val="0065662C"/>
    <w:rsid w:val="00656838"/>
    <w:rsid w:val="00656861"/>
    <w:rsid w:val="00656885"/>
    <w:rsid w:val="00656B4A"/>
    <w:rsid w:val="00656C6F"/>
    <w:rsid w:val="00656CB7"/>
    <w:rsid w:val="00656E88"/>
    <w:rsid w:val="00657293"/>
    <w:rsid w:val="0065730C"/>
    <w:rsid w:val="006573F0"/>
    <w:rsid w:val="00657593"/>
    <w:rsid w:val="00657688"/>
    <w:rsid w:val="006577A8"/>
    <w:rsid w:val="00657921"/>
    <w:rsid w:val="00657A14"/>
    <w:rsid w:val="00657A5A"/>
    <w:rsid w:val="00657A6D"/>
    <w:rsid w:val="00657AE1"/>
    <w:rsid w:val="00657AF6"/>
    <w:rsid w:val="00657D91"/>
    <w:rsid w:val="00657DC6"/>
    <w:rsid w:val="00658D7D"/>
    <w:rsid w:val="0066002A"/>
    <w:rsid w:val="00660164"/>
    <w:rsid w:val="006602BB"/>
    <w:rsid w:val="00660512"/>
    <w:rsid w:val="006606D6"/>
    <w:rsid w:val="006606DA"/>
    <w:rsid w:val="00660769"/>
    <w:rsid w:val="006607A7"/>
    <w:rsid w:val="00660A09"/>
    <w:rsid w:val="00660AA0"/>
    <w:rsid w:val="00660BB2"/>
    <w:rsid w:val="00660D10"/>
    <w:rsid w:val="00660E3A"/>
    <w:rsid w:val="00660F27"/>
    <w:rsid w:val="00660FC6"/>
    <w:rsid w:val="00660FCD"/>
    <w:rsid w:val="00660FF8"/>
    <w:rsid w:val="0066107C"/>
    <w:rsid w:val="0066142D"/>
    <w:rsid w:val="00661483"/>
    <w:rsid w:val="00661587"/>
    <w:rsid w:val="00661708"/>
    <w:rsid w:val="00661766"/>
    <w:rsid w:val="00661ACD"/>
    <w:rsid w:val="00661BA8"/>
    <w:rsid w:val="00661CB3"/>
    <w:rsid w:val="00661D63"/>
    <w:rsid w:val="00661E9B"/>
    <w:rsid w:val="006620F2"/>
    <w:rsid w:val="00662293"/>
    <w:rsid w:val="006622CE"/>
    <w:rsid w:val="006622CF"/>
    <w:rsid w:val="006623BF"/>
    <w:rsid w:val="0066273E"/>
    <w:rsid w:val="006627E5"/>
    <w:rsid w:val="0066284A"/>
    <w:rsid w:val="006629C9"/>
    <w:rsid w:val="00662B6F"/>
    <w:rsid w:val="00662C22"/>
    <w:rsid w:val="00662C5F"/>
    <w:rsid w:val="00662FEE"/>
    <w:rsid w:val="0066300A"/>
    <w:rsid w:val="00663108"/>
    <w:rsid w:val="006631F0"/>
    <w:rsid w:val="00663208"/>
    <w:rsid w:val="0066322C"/>
    <w:rsid w:val="00663270"/>
    <w:rsid w:val="006632C9"/>
    <w:rsid w:val="00663378"/>
    <w:rsid w:val="00663472"/>
    <w:rsid w:val="006634FC"/>
    <w:rsid w:val="0066351C"/>
    <w:rsid w:val="00663598"/>
    <w:rsid w:val="006635B3"/>
    <w:rsid w:val="006635DA"/>
    <w:rsid w:val="006636B6"/>
    <w:rsid w:val="0066387C"/>
    <w:rsid w:val="00663932"/>
    <w:rsid w:val="00663ADD"/>
    <w:rsid w:val="00663CD2"/>
    <w:rsid w:val="00663D6D"/>
    <w:rsid w:val="00663D84"/>
    <w:rsid w:val="00663DF7"/>
    <w:rsid w:val="00663F00"/>
    <w:rsid w:val="0066415B"/>
    <w:rsid w:val="006641DC"/>
    <w:rsid w:val="006641FF"/>
    <w:rsid w:val="00664522"/>
    <w:rsid w:val="006645C2"/>
    <w:rsid w:val="006645E1"/>
    <w:rsid w:val="0066462C"/>
    <w:rsid w:val="00664778"/>
    <w:rsid w:val="00664782"/>
    <w:rsid w:val="00664B5A"/>
    <w:rsid w:val="00664C77"/>
    <w:rsid w:val="00664CB2"/>
    <w:rsid w:val="00664CEF"/>
    <w:rsid w:val="00664CF4"/>
    <w:rsid w:val="00664D51"/>
    <w:rsid w:val="00664DE7"/>
    <w:rsid w:val="00664E05"/>
    <w:rsid w:val="00664E06"/>
    <w:rsid w:val="00664F8B"/>
    <w:rsid w:val="0066502F"/>
    <w:rsid w:val="006651EB"/>
    <w:rsid w:val="00665518"/>
    <w:rsid w:val="00665880"/>
    <w:rsid w:val="006658FF"/>
    <w:rsid w:val="00665923"/>
    <w:rsid w:val="00665C0D"/>
    <w:rsid w:val="00665C5D"/>
    <w:rsid w:val="00665DB9"/>
    <w:rsid w:val="00665E6E"/>
    <w:rsid w:val="00666045"/>
    <w:rsid w:val="006660DF"/>
    <w:rsid w:val="00666115"/>
    <w:rsid w:val="0066619D"/>
    <w:rsid w:val="006663BC"/>
    <w:rsid w:val="006663E1"/>
    <w:rsid w:val="006663E5"/>
    <w:rsid w:val="00666428"/>
    <w:rsid w:val="00666452"/>
    <w:rsid w:val="0066653A"/>
    <w:rsid w:val="006667A8"/>
    <w:rsid w:val="00666873"/>
    <w:rsid w:val="006668BC"/>
    <w:rsid w:val="00666A36"/>
    <w:rsid w:val="00666C81"/>
    <w:rsid w:val="00666C82"/>
    <w:rsid w:val="00666D05"/>
    <w:rsid w:val="00666DC2"/>
    <w:rsid w:val="0066708A"/>
    <w:rsid w:val="006670E5"/>
    <w:rsid w:val="00667115"/>
    <w:rsid w:val="006673E5"/>
    <w:rsid w:val="006674A2"/>
    <w:rsid w:val="006674DF"/>
    <w:rsid w:val="0066750C"/>
    <w:rsid w:val="006675AA"/>
    <w:rsid w:val="00667660"/>
    <w:rsid w:val="00667844"/>
    <w:rsid w:val="00667872"/>
    <w:rsid w:val="00667BD3"/>
    <w:rsid w:val="00667BE8"/>
    <w:rsid w:val="00667C47"/>
    <w:rsid w:val="00667C81"/>
    <w:rsid w:val="00667D90"/>
    <w:rsid w:val="00667FE5"/>
    <w:rsid w:val="006698C3"/>
    <w:rsid w:val="00670236"/>
    <w:rsid w:val="006702B8"/>
    <w:rsid w:val="00670315"/>
    <w:rsid w:val="00670524"/>
    <w:rsid w:val="0067052D"/>
    <w:rsid w:val="00670604"/>
    <w:rsid w:val="006707C5"/>
    <w:rsid w:val="006707E6"/>
    <w:rsid w:val="006709BE"/>
    <w:rsid w:val="00670A3A"/>
    <w:rsid w:val="00670AD5"/>
    <w:rsid w:val="00670AEF"/>
    <w:rsid w:val="00670B43"/>
    <w:rsid w:val="00670C7E"/>
    <w:rsid w:val="00670D9A"/>
    <w:rsid w:val="00670DB4"/>
    <w:rsid w:val="00670E61"/>
    <w:rsid w:val="00670EC8"/>
    <w:rsid w:val="00670EEE"/>
    <w:rsid w:val="00670F7D"/>
    <w:rsid w:val="00671297"/>
    <w:rsid w:val="0067138E"/>
    <w:rsid w:val="00671618"/>
    <w:rsid w:val="006717D5"/>
    <w:rsid w:val="00671A13"/>
    <w:rsid w:val="00671E93"/>
    <w:rsid w:val="00671F07"/>
    <w:rsid w:val="00671F4E"/>
    <w:rsid w:val="0067207C"/>
    <w:rsid w:val="006720B5"/>
    <w:rsid w:val="006720B6"/>
    <w:rsid w:val="00672126"/>
    <w:rsid w:val="00672159"/>
    <w:rsid w:val="0067215D"/>
    <w:rsid w:val="006721C4"/>
    <w:rsid w:val="006722BC"/>
    <w:rsid w:val="00672329"/>
    <w:rsid w:val="00672336"/>
    <w:rsid w:val="006724AC"/>
    <w:rsid w:val="00672512"/>
    <w:rsid w:val="006725BB"/>
    <w:rsid w:val="0067261F"/>
    <w:rsid w:val="006727D9"/>
    <w:rsid w:val="0067283F"/>
    <w:rsid w:val="0067291F"/>
    <w:rsid w:val="0067292B"/>
    <w:rsid w:val="00672EFA"/>
    <w:rsid w:val="00673157"/>
    <w:rsid w:val="006731BC"/>
    <w:rsid w:val="00673244"/>
    <w:rsid w:val="006733B1"/>
    <w:rsid w:val="006733BB"/>
    <w:rsid w:val="00673638"/>
    <w:rsid w:val="006736AA"/>
    <w:rsid w:val="00673731"/>
    <w:rsid w:val="00673766"/>
    <w:rsid w:val="0067383A"/>
    <w:rsid w:val="00673891"/>
    <w:rsid w:val="00673935"/>
    <w:rsid w:val="00673982"/>
    <w:rsid w:val="00673B48"/>
    <w:rsid w:val="00673C3A"/>
    <w:rsid w:val="00673CDA"/>
    <w:rsid w:val="00673D25"/>
    <w:rsid w:val="00673E00"/>
    <w:rsid w:val="00673E5C"/>
    <w:rsid w:val="0067407C"/>
    <w:rsid w:val="006741AF"/>
    <w:rsid w:val="0067430A"/>
    <w:rsid w:val="006745DE"/>
    <w:rsid w:val="00674728"/>
    <w:rsid w:val="006747A1"/>
    <w:rsid w:val="006747C4"/>
    <w:rsid w:val="0067481F"/>
    <w:rsid w:val="00674840"/>
    <w:rsid w:val="0067486F"/>
    <w:rsid w:val="00674874"/>
    <w:rsid w:val="006749CA"/>
    <w:rsid w:val="00674BBC"/>
    <w:rsid w:val="00674D0C"/>
    <w:rsid w:val="006750D7"/>
    <w:rsid w:val="0067544D"/>
    <w:rsid w:val="00675853"/>
    <w:rsid w:val="00675955"/>
    <w:rsid w:val="00675965"/>
    <w:rsid w:val="006759FD"/>
    <w:rsid w:val="00675B41"/>
    <w:rsid w:val="00675D83"/>
    <w:rsid w:val="00675EB9"/>
    <w:rsid w:val="0067610F"/>
    <w:rsid w:val="006761B4"/>
    <w:rsid w:val="006761E3"/>
    <w:rsid w:val="0067624A"/>
    <w:rsid w:val="0067631D"/>
    <w:rsid w:val="006763B6"/>
    <w:rsid w:val="006764D0"/>
    <w:rsid w:val="00676515"/>
    <w:rsid w:val="00676743"/>
    <w:rsid w:val="006767B0"/>
    <w:rsid w:val="006768E0"/>
    <w:rsid w:val="00676932"/>
    <w:rsid w:val="00676943"/>
    <w:rsid w:val="006769A5"/>
    <w:rsid w:val="00676B4E"/>
    <w:rsid w:val="00676B79"/>
    <w:rsid w:val="00676D90"/>
    <w:rsid w:val="00676DC5"/>
    <w:rsid w:val="00676E26"/>
    <w:rsid w:val="00676E33"/>
    <w:rsid w:val="00676E85"/>
    <w:rsid w:val="00676F11"/>
    <w:rsid w:val="00676FEA"/>
    <w:rsid w:val="00677041"/>
    <w:rsid w:val="0067704D"/>
    <w:rsid w:val="006770EB"/>
    <w:rsid w:val="00677105"/>
    <w:rsid w:val="006771A6"/>
    <w:rsid w:val="006771CB"/>
    <w:rsid w:val="00677240"/>
    <w:rsid w:val="00677246"/>
    <w:rsid w:val="0067745D"/>
    <w:rsid w:val="0067748E"/>
    <w:rsid w:val="006774ED"/>
    <w:rsid w:val="006775E7"/>
    <w:rsid w:val="0067760E"/>
    <w:rsid w:val="00677835"/>
    <w:rsid w:val="0067789A"/>
    <w:rsid w:val="00677963"/>
    <w:rsid w:val="00677984"/>
    <w:rsid w:val="006779E2"/>
    <w:rsid w:val="00677AEC"/>
    <w:rsid w:val="00677C77"/>
    <w:rsid w:val="00677C94"/>
    <w:rsid w:val="00677CCC"/>
    <w:rsid w:val="00677F10"/>
    <w:rsid w:val="00677F29"/>
    <w:rsid w:val="00680089"/>
    <w:rsid w:val="0068028C"/>
    <w:rsid w:val="0068033F"/>
    <w:rsid w:val="00680388"/>
    <w:rsid w:val="006803C4"/>
    <w:rsid w:val="00680421"/>
    <w:rsid w:val="006804F3"/>
    <w:rsid w:val="006805EC"/>
    <w:rsid w:val="00680649"/>
    <w:rsid w:val="006806B9"/>
    <w:rsid w:val="006806DD"/>
    <w:rsid w:val="0068072F"/>
    <w:rsid w:val="00680833"/>
    <w:rsid w:val="0068088E"/>
    <w:rsid w:val="006809C1"/>
    <w:rsid w:val="00680A4B"/>
    <w:rsid w:val="00680D09"/>
    <w:rsid w:val="00680DA5"/>
    <w:rsid w:val="00680E23"/>
    <w:rsid w:val="00680E52"/>
    <w:rsid w:val="00680F75"/>
    <w:rsid w:val="0068101B"/>
    <w:rsid w:val="00681173"/>
    <w:rsid w:val="006813B6"/>
    <w:rsid w:val="00681440"/>
    <w:rsid w:val="0068165D"/>
    <w:rsid w:val="006816F8"/>
    <w:rsid w:val="0068172C"/>
    <w:rsid w:val="006818A4"/>
    <w:rsid w:val="006818F2"/>
    <w:rsid w:val="00681921"/>
    <w:rsid w:val="00681BB4"/>
    <w:rsid w:val="00681C16"/>
    <w:rsid w:val="00681E85"/>
    <w:rsid w:val="00681EF8"/>
    <w:rsid w:val="00681F09"/>
    <w:rsid w:val="00682011"/>
    <w:rsid w:val="00682123"/>
    <w:rsid w:val="0068227E"/>
    <w:rsid w:val="0068227F"/>
    <w:rsid w:val="00682327"/>
    <w:rsid w:val="0068239A"/>
    <w:rsid w:val="006824E5"/>
    <w:rsid w:val="00682598"/>
    <w:rsid w:val="006825AE"/>
    <w:rsid w:val="006826E6"/>
    <w:rsid w:val="0068279A"/>
    <w:rsid w:val="00682852"/>
    <w:rsid w:val="00682896"/>
    <w:rsid w:val="006828C1"/>
    <w:rsid w:val="0068297E"/>
    <w:rsid w:val="006829A2"/>
    <w:rsid w:val="00682A32"/>
    <w:rsid w:val="00682A34"/>
    <w:rsid w:val="00682ADF"/>
    <w:rsid w:val="00682BC0"/>
    <w:rsid w:val="00682EB4"/>
    <w:rsid w:val="00682EC1"/>
    <w:rsid w:val="00683186"/>
    <w:rsid w:val="006831FC"/>
    <w:rsid w:val="00683203"/>
    <w:rsid w:val="00683395"/>
    <w:rsid w:val="00683504"/>
    <w:rsid w:val="0068373B"/>
    <w:rsid w:val="006837B1"/>
    <w:rsid w:val="006837FB"/>
    <w:rsid w:val="006837FE"/>
    <w:rsid w:val="00683A22"/>
    <w:rsid w:val="00683AD1"/>
    <w:rsid w:val="00683AEA"/>
    <w:rsid w:val="00683AEB"/>
    <w:rsid w:val="00683B04"/>
    <w:rsid w:val="00683BE9"/>
    <w:rsid w:val="00683CB5"/>
    <w:rsid w:val="00683E55"/>
    <w:rsid w:val="00683FBB"/>
    <w:rsid w:val="00683FE0"/>
    <w:rsid w:val="0068416F"/>
    <w:rsid w:val="00684276"/>
    <w:rsid w:val="00684351"/>
    <w:rsid w:val="006843EA"/>
    <w:rsid w:val="00684489"/>
    <w:rsid w:val="00684506"/>
    <w:rsid w:val="006845F8"/>
    <w:rsid w:val="0068473B"/>
    <w:rsid w:val="00684882"/>
    <w:rsid w:val="00684AFD"/>
    <w:rsid w:val="00684C14"/>
    <w:rsid w:val="00684E36"/>
    <w:rsid w:val="006851B1"/>
    <w:rsid w:val="00685247"/>
    <w:rsid w:val="0068527B"/>
    <w:rsid w:val="00685282"/>
    <w:rsid w:val="0068561A"/>
    <w:rsid w:val="00685730"/>
    <w:rsid w:val="0068582B"/>
    <w:rsid w:val="006858C5"/>
    <w:rsid w:val="00685AD2"/>
    <w:rsid w:val="00685BDD"/>
    <w:rsid w:val="00685D36"/>
    <w:rsid w:val="00686121"/>
    <w:rsid w:val="0068619C"/>
    <w:rsid w:val="00686207"/>
    <w:rsid w:val="00686269"/>
    <w:rsid w:val="00686431"/>
    <w:rsid w:val="0068643A"/>
    <w:rsid w:val="0068646E"/>
    <w:rsid w:val="00686544"/>
    <w:rsid w:val="00686572"/>
    <w:rsid w:val="006867DA"/>
    <w:rsid w:val="0068684B"/>
    <w:rsid w:val="006868BF"/>
    <w:rsid w:val="0068696E"/>
    <w:rsid w:val="00686A29"/>
    <w:rsid w:val="00686B06"/>
    <w:rsid w:val="00686B91"/>
    <w:rsid w:val="00686C57"/>
    <w:rsid w:val="00686D72"/>
    <w:rsid w:val="00686DE8"/>
    <w:rsid w:val="00686F43"/>
    <w:rsid w:val="00687085"/>
    <w:rsid w:val="006870D0"/>
    <w:rsid w:val="00687485"/>
    <w:rsid w:val="00687576"/>
    <w:rsid w:val="006875B2"/>
    <w:rsid w:val="006877FF"/>
    <w:rsid w:val="006879CA"/>
    <w:rsid w:val="00687AE2"/>
    <w:rsid w:val="00687B9B"/>
    <w:rsid w:val="00687BA1"/>
    <w:rsid w:val="00687CB2"/>
    <w:rsid w:val="00687D1F"/>
    <w:rsid w:val="00687D6D"/>
    <w:rsid w:val="00687DF2"/>
    <w:rsid w:val="00687E09"/>
    <w:rsid w:val="00687E8C"/>
    <w:rsid w:val="00687FE8"/>
    <w:rsid w:val="00690022"/>
    <w:rsid w:val="00690038"/>
    <w:rsid w:val="0069003B"/>
    <w:rsid w:val="006900A1"/>
    <w:rsid w:val="00690321"/>
    <w:rsid w:val="00690409"/>
    <w:rsid w:val="00690433"/>
    <w:rsid w:val="0069049A"/>
    <w:rsid w:val="00690657"/>
    <w:rsid w:val="006906CD"/>
    <w:rsid w:val="0069071A"/>
    <w:rsid w:val="00690760"/>
    <w:rsid w:val="00690765"/>
    <w:rsid w:val="00690774"/>
    <w:rsid w:val="00690826"/>
    <w:rsid w:val="006908C8"/>
    <w:rsid w:val="006909CA"/>
    <w:rsid w:val="00690C62"/>
    <w:rsid w:val="00690C9D"/>
    <w:rsid w:val="00690DDA"/>
    <w:rsid w:val="00690DF5"/>
    <w:rsid w:val="00690F22"/>
    <w:rsid w:val="00690FD8"/>
    <w:rsid w:val="00691040"/>
    <w:rsid w:val="00691051"/>
    <w:rsid w:val="00691157"/>
    <w:rsid w:val="006911CE"/>
    <w:rsid w:val="0069127C"/>
    <w:rsid w:val="0069150D"/>
    <w:rsid w:val="0069167E"/>
    <w:rsid w:val="0069179A"/>
    <w:rsid w:val="0069179C"/>
    <w:rsid w:val="00691A3D"/>
    <w:rsid w:val="00691A98"/>
    <w:rsid w:val="00691C90"/>
    <w:rsid w:val="00691D17"/>
    <w:rsid w:val="00691E53"/>
    <w:rsid w:val="00691EFE"/>
    <w:rsid w:val="00692231"/>
    <w:rsid w:val="0069240C"/>
    <w:rsid w:val="00692488"/>
    <w:rsid w:val="0069248B"/>
    <w:rsid w:val="00692689"/>
    <w:rsid w:val="006927CF"/>
    <w:rsid w:val="0069286D"/>
    <w:rsid w:val="006928FB"/>
    <w:rsid w:val="00692A0E"/>
    <w:rsid w:val="00692A22"/>
    <w:rsid w:val="00692AAA"/>
    <w:rsid w:val="00692AF7"/>
    <w:rsid w:val="00692D4C"/>
    <w:rsid w:val="00692DC8"/>
    <w:rsid w:val="00692E8D"/>
    <w:rsid w:val="00693188"/>
    <w:rsid w:val="00693189"/>
    <w:rsid w:val="00693209"/>
    <w:rsid w:val="006932DD"/>
    <w:rsid w:val="00693439"/>
    <w:rsid w:val="006934D1"/>
    <w:rsid w:val="0069356F"/>
    <w:rsid w:val="0069358E"/>
    <w:rsid w:val="006935DE"/>
    <w:rsid w:val="00693612"/>
    <w:rsid w:val="0069366A"/>
    <w:rsid w:val="00693827"/>
    <w:rsid w:val="00693BA4"/>
    <w:rsid w:val="00693BB6"/>
    <w:rsid w:val="00693C1B"/>
    <w:rsid w:val="00693CA8"/>
    <w:rsid w:val="00693D80"/>
    <w:rsid w:val="00693DD7"/>
    <w:rsid w:val="00693DF6"/>
    <w:rsid w:val="00693E22"/>
    <w:rsid w:val="0069405C"/>
    <w:rsid w:val="006942B3"/>
    <w:rsid w:val="0069444C"/>
    <w:rsid w:val="0069470C"/>
    <w:rsid w:val="0069475C"/>
    <w:rsid w:val="006947F0"/>
    <w:rsid w:val="006948CD"/>
    <w:rsid w:val="00694A98"/>
    <w:rsid w:val="00694BBD"/>
    <w:rsid w:val="00694DDF"/>
    <w:rsid w:val="00694E73"/>
    <w:rsid w:val="00694F7B"/>
    <w:rsid w:val="00695028"/>
    <w:rsid w:val="006950F5"/>
    <w:rsid w:val="00695140"/>
    <w:rsid w:val="006951D6"/>
    <w:rsid w:val="006952FC"/>
    <w:rsid w:val="00695318"/>
    <w:rsid w:val="00695366"/>
    <w:rsid w:val="00695449"/>
    <w:rsid w:val="00695737"/>
    <w:rsid w:val="006958E2"/>
    <w:rsid w:val="0069599B"/>
    <w:rsid w:val="006959C8"/>
    <w:rsid w:val="00695AA9"/>
    <w:rsid w:val="00695D71"/>
    <w:rsid w:val="00695DDF"/>
    <w:rsid w:val="00695E76"/>
    <w:rsid w:val="00695FA3"/>
    <w:rsid w:val="00695FC7"/>
    <w:rsid w:val="006960E2"/>
    <w:rsid w:val="0069617A"/>
    <w:rsid w:val="00696190"/>
    <w:rsid w:val="0069622C"/>
    <w:rsid w:val="00696248"/>
    <w:rsid w:val="006962EE"/>
    <w:rsid w:val="00696410"/>
    <w:rsid w:val="006964A1"/>
    <w:rsid w:val="00696576"/>
    <w:rsid w:val="00696641"/>
    <w:rsid w:val="00696697"/>
    <w:rsid w:val="0069676E"/>
    <w:rsid w:val="006967D3"/>
    <w:rsid w:val="006967EC"/>
    <w:rsid w:val="0069692D"/>
    <w:rsid w:val="00696A45"/>
    <w:rsid w:val="00696A5B"/>
    <w:rsid w:val="00696C6D"/>
    <w:rsid w:val="00696CBC"/>
    <w:rsid w:val="00696FB7"/>
    <w:rsid w:val="006970F7"/>
    <w:rsid w:val="006973E5"/>
    <w:rsid w:val="00697417"/>
    <w:rsid w:val="00697444"/>
    <w:rsid w:val="006975BB"/>
    <w:rsid w:val="00697608"/>
    <w:rsid w:val="0069760D"/>
    <w:rsid w:val="0069779B"/>
    <w:rsid w:val="006977F4"/>
    <w:rsid w:val="00697B0C"/>
    <w:rsid w:val="00697C83"/>
    <w:rsid w:val="00697F25"/>
    <w:rsid w:val="00697FD3"/>
    <w:rsid w:val="006A000B"/>
    <w:rsid w:val="006A009B"/>
    <w:rsid w:val="006A00B6"/>
    <w:rsid w:val="006A0100"/>
    <w:rsid w:val="006A013D"/>
    <w:rsid w:val="006A019A"/>
    <w:rsid w:val="006A01E3"/>
    <w:rsid w:val="006A041F"/>
    <w:rsid w:val="006A044E"/>
    <w:rsid w:val="006A0984"/>
    <w:rsid w:val="006A0A69"/>
    <w:rsid w:val="006A1198"/>
    <w:rsid w:val="006A11C7"/>
    <w:rsid w:val="006A13A6"/>
    <w:rsid w:val="006A13F2"/>
    <w:rsid w:val="006A14AD"/>
    <w:rsid w:val="006A14D2"/>
    <w:rsid w:val="006A14D3"/>
    <w:rsid w:val="006A15A5"/>
    <w:rsid w:val="006A1642"/>
    <w:rsid w:val="006A164B"/>
    <w:rsid w:val="006A1871"/>
    <w:rsid w:val="006A1927"/>
    <w:rsid w:val="006A1973"/>
    <w:rsid w:val="006A1B16"/>
    <w:rsid w:val="006A1C1E"/>
    <w:rsid w:val="006A1F30"/>
    <w:rsid w:val="006A1FD2"/>
    <w:rsid w:val="006A1FD9"/>
    <w:rsid w:val="006A20DA"/>
    <w:rsid w:val="006A20E8"/>
    <w:rsid w:val="006A21AC"/>
    <w:rsid w:val="006A23CF"/>
    <w:rsid w:val="006A2436"/>
    <w:rsid w:val="006A2599"/>
    <w:rsid w:val="006A2639"/>
    <w:rsid w:val="006A2685"/>
    <w:rsid w:val="006A2749"/>
    <w:rsid w:val="006A279A"/>
    <w:rsid w:val="006A288E"/>
    <w:rsid w:val="006A2919"/>
    <w:rsid w:val="006A29DF"/>
    <w:rsid w:val="006A29F9"/>
    <w:rsid w:val="006A2BFC"/>
    <w:rsid w:val="006A2D4D"/>
    <w:rsid w:val="006A2DE8"/>
    <w:rsid w:val="006A3031"/>
    <w:rsid w:val="006A3273"/>
    <w:rsid w:val="006A3527"/>
    <w:rsid w:val="006A35E3"/>
    <w:rsid w:val="006A36BD"/>
    <w:rsid w:val="006A36F6"/>
    <w:rsid w:val="006A3719"/>
    <w:rsid w:val="006A387D"/>
    <w:rsid w:val="006A3884"/>
    <w:rsid w:val="006A3B19"/>
    <w:rsid w:val="006A3C22"/>
    <w:rsid w:val="006A3C46"/>
    <w:rsid w:val="006A3D59"/>
    <w:rsid w:val="006A4022"/>
    <w:rsid w:val="006A40C0"/>
    <w:rsid w:val="006A4296"/>
    <w:rsid w:val="006A431B"/>
    <w:rsid w:val="006A4662"/>
    <w:rsid w:val="006A4789"/>
    <w:rsid w:val="006A47EB"/>
    <w:rsid w:val="006A4877"/>
    <w:rsid w:val="006A48E7"/>
    <w:rsid w:val="006A49E2"/>
    <w:rsid w:val="006A4AF9"/>
    <w:rsid w:val="006A4B16"/>
    <w:rsid w:val="006A4B25"/>
    <w:rsid w:val="006A4C53"/>
    <w:rsid w:val="006A4C79"/>
    <w:rsid w:val="006A4DDA"/>
    <w:rsid w:val="006A4E16"/>
    <w:rsid w:val="006A4E91"/>
    <w:rsid w:val="006A4F5A"/>
    <w:rsid w:val="006A509B"/>
    <w:rsid w:val="006A51E1"/>
    <w:rsid w:val="006A5283"/>
    <w:rsid w:val="006A5293"/>
    <w:rsid w:val="006A530F"/>
    <w:rsid w:val="006A5410"/>
    <w:rsid w:val="006A565B"/>
    <w:rsid w:val="006A5721"/>
    <w:rsid w:val="006A5874"/>
    <w:rsid w:val="006A58AD"/>
    <w:rsid w:val="006A5945"/>
    <w:rsid w:val="006A59AC"/>
    <w:rsid w:val="006A5A81"/>
    <w:rsid w:val="006A5B61"/>
    <w:rsid w:val="006A5D33"/>
    <w:rsid w:val="006A5D48"/>
    <w:rsid w:val="006A5D8A"/>
    <w:rsid w:val="006A5E0F"/>
    <w:rsid w:val="006A5EA7"/>
    <w:rsid w:val="006A5F97"/>
    <w:rsid w:val="006A5FB3"/>
    <w:rsid w:val="006A6119"/>
    <w:rsid w:val="006A629F"/>
    <w:rsid w:val="006A63B6"/>
    <w:rsid w:val="006A6432"/>
    <w:rsid w:val="006A64DA"/>
    <w:rsid w:val="006A6512"/>
    <w:rsid w:val="006A6679"/>
    <w:rsid w:val="006A67BE"/>
    <w:rsid w:val="006A6806"/>
    <w:rsid w:val="006A689A"/>
    <w:rsid w:val="006A68CE"/>
    <w:rsid w:val="006A6953"/>
    <w:rsid w:val="006A6C0A"/>
    <w:rsid w:val="006A6C29"/>
    <w:rsid w:val="006A6D25"/>
    <w:rsid w:val="006A6E00"/>
    <w:rsid w:val="006A702F"/>
    <w:rsid w:val="006A708E"/>
    <w:rsid w:val="006A7164"/>
    <w:rsid w:val="006A71DA"/>
    <w:rsid w:val="006A7346"/>
    <w:rsid w:val="006A742C"/>
    <w:rsid w:val="006A76DF"/>
    <w:rsid w:val="006A7773"/>
    <w:rsid w:val="006A77E8"/>
    <w:rsid w:val="006A78FB"/>
    <w:rsid w:val="006A7913"/>
    <w:rsid w:val="006A7923"/>
    <w:rsid w:val="006A7AF6"/>
    <w:rsid w:val="006A7C67"/>
    <w:rsid w:val="006A7C6D"/>
    <w:rsid w:val="006AB18F"/>
    <w:rsid w:val="006B0001"/>
    <w:rsid w:val="006B00BF"/>
    <w:rsid w:val="006B01B5"/>
    <w:rsid w:val="006B0215"/>
    <w:rsid w:val="006B0273"/>
    <w:rsid w:val="006B028B"/>
    <w:rsid w:val="006B02C1"/>
    <w:rsid w:val="006B030E"/>
    <w:rsid w:val="006B036B"/>
    <w:rsid w:val="006B0370"/>
    <w:rsid w:val="006B05EE"/>
    <w:rsid w:val="006B0767"/>
    <w:rsid w:val="006B0769"/>
    <w:rsid w:val="006B07CB"/>
    <w:rsid w:val="006B094F"/>
    <w:rsid w:val="006B097D"/>
    <w:rsid w:val="006B0EBC"/>
    <w:rsid w:val="006B0EC9"/>
    <w:rsid w:val="006B0F72"/>
    <w:rsid w:val="006B0FAD"/>
    <w:rsid w:val="006B1034"/>
    <w:rsid w:val="006B103C"/>
    <w:rsid w:val="006B10B9"/>
    <w:rsid w:val="006B11E8"/>
    <w:rsid w:val="006B125C"/>
    <w:rsid w:val="006B15D0"/>
    <w:rsid w:val="006B1699"/>
    <w:rsid w:val="006B17C5"/>
    <w:rsid w:val="006B180D"/>
    <w:rsid w:val="006B1962"/>
    <w:rsid w:val="006B19A8"/>
    <w:rsid w:val="006B19AA"/>
    <w:rsid w:val="006B19BB"/>
    <w:rsid w:val="006B1A7C"/>
    <w:rsid w:val="006B1BCB"/>
    <w:rsid w:val="006B1CCA"/>
    <w:rsid w:val="006B1CD5"/>
    <w:rsid w:val="006B1D23"/>
    <w:rsid w:val="006B1D46"/>
    <w:rsid w:val="006B1DCF"/>
    <w:rsid w:val="006B1E34"/>
    <w:rsid w:val="006B1ECB"/>
    <w:rsid w:val="006B1F42"/>
    <w:rsid w:val="006B2053"/>
    <w:rsid w:val="006B20E2"/>
    <w:rsid w:val="006B220A"/>
    <w:rsid w:val="006B2260"/>
    <w:rsid w:val="006B22DF"/>
    <w:rsid w:val="006B231E"/>
    <w:rsid w:val="006B247F"/>
    <w:rsid w:val="006B24C6"/>
    <w:rsid w:val="006B25B1"/>
    <w:rsid w:val="006B26A1"/>
    <w:rsid w:val="006B2729"/>
    <w:rsid w:val="006B277B"/>
    <w:rsid w:val="006B27D1"/>
    <w:rsid w:val="006B28FD"/>
    <w:rsid w:val="006B29B4"/>
    <w:rsid w:val="006B2B20"/>
    <w:rsid w:val="006B2C43"/>
    <w:rsid w:val="006B2D4B"/>
    <w:rsid w:val="006B2D71"/>
    <w:rsid w:val="006B2E0F"/>
    <w:rsid w:val="006B2FA2"/>
    <w:rsid w:val="006B30C8"/>
    <w:rsid w:val="006B323B"/>
    <w:rsid w:val="006B326B"/>
    <w:rsid w:val="006B32A8"/>
    <w:rsid w:val="006B32D9"/>
    <w:rsid w:val="006B3488"/>
    <w:rsid w:val="006B3598"/>
    <w:rsid w:val="006B35C9"/>
    <w:rsid w:val="006B36DF"/>
    <w:rsid w:val="006B383E"/>
    <w:rsid w:val="006B3883"/>
    <w:rsid w:val="006B3956"/>
    <w:rsid w:val="006B3B5E"/>
    <w:rsid w:val="006B3CDD"/>
    <w:rsid w:val="006B3E68"/>
    <w:rsid w:val="006B4475"/>
    <w:rsid w:val="006B449A"/>
    <w:rsid w:val="006B453F"/>
    <w:rsid w:val="006B4559"/>
    <w:rsid w:val="006B4657"/>
    <w:rsid w:val="006B4676"/>
    <w:rsid w:val="006B4BDA"/>
    <w:rsid w:val="006B4C44"/>
    <w:rsid w:val="006B4CBF"/>
    <w:rsid w:val="006B4D43"/>
    <w:rsid w:val="006B4DD8"/>
    <w:rsid w:val="006B4E4B"/>
    <w:rsid w:val="006B4EE1"/>
    <w:rsid w:val="006B4EF1"/>
    <w:rsid w:val="006B5008"/>
    <w:rsid w:val="006B5275"/>
    <w:rsid w:val="006B52E6"/>
    <w:rsid w:val="006B536C"/>
    <w:rsid w:val="006B5401"/>
    <w:rsid w:val="006B54B7"/>
    <w:rsid w:val="006B5721"/>
    <w:rsid w:val="006B57FC"/>
    <w:rsid w:val="006B5896"/>
    <w:rsid w:val="006B5A0B"/>
    <w:rsid w:val="006B5C7B"/>
    <w:rsid w:val="006B5CB8"/>
    <w:rsid w:val="006B5CD2"/>
    <w:rsid w:val="006B5E29"/>
    <w:rsid w:val="006B60FD"/>
    <w:rsid w:val="006B610D"/>
    <w:rsid w:val="006B62A9"/>
    <w:rsid w:val="006B62FA"/>
    <w:rsid w:val="006B66D0"/>
    <w:rsid w:val="006B6984"/>
    <w:rsid w:val="006B6BB6"/>
    <w:rsid w:val="006B6D04"/>
    <w:rsid w:val="006B6E26"/>
    <w:rsid w:val="006B702B"/>
    <w:rsid w:val="006B7038"/>
    <w:rsid w:val="006B70A0"/>
    <w:rsid w:val="006B7148"/>
    <w:rsid w:val="006B723E"/>
    <w:rsid w:val="006B75E5"/>
    <w:rsid w:val="006B77D2"/>
    <w:rsid w:val="006B77E8"/>
    <w:rsid w:val="006B78BC"/>
    <w:rsid w:val="006B7A32"/>
    <w:rsid w:val="006B7B09"/>
    <w:rsid w:val="006B7B22"/>
    <w:rsid w:val="006B7B31"/>
    <w:rsid w:val="006B7C6C"/>
    <w:rsid w:val="006B7D1B"/>
    <w:rsid w:val="006B7FA0"/>
    <w:rsid w:val="006C000E"/>
    <w:rsid w:val="006C011E"/>
    <w:rsid w:val="006C0238"/>
    <w:rsid w:val="006C03D1"/>
    <w:rsid w:val="006C048E"/>
    <w:rsid w:val="006C051F"/>
    <w:rsid w:val="006C0583"/>
    <w:rsid w:val="006C06B4"/>
    <w:rsid w:val="006C07BD"/>
    <w:rsid w:val="006C0923"/>
    <w:rsid w:val="006C0947"/>
    <w:rsid w:val="006C0A4B"/>
    <w:rsid w:val="006C0A80"/>
    <w:rsid w:val="006C0B2A"/>
    <w:rsid w:val="006C0CC6"/>
    <w:rsid w:val="006C0D38"/>
    <w:rsid w:val="006C0D3F"/>
    <w:rsid w:val="006C0DE8"/>
    <w:rsid w:val="006C0E5A"/>
    <w:rsid w:val="006C0E64"/>
    <w:rsid w:val="006C0E7D"/>
    <w:rsid w:val="006C105B"/>
    <w:rsid w:val="006C10B3"/>
    <w:rsid w:val="006C112A"/>
    <w:rsid w:val="006C1179"/>
    <w:rsid w:val="006C1224"/>
    <w:rsid w:val="006C1345"/>
    <w:rsid w:val="006C134C"/>
    <w:rsid w:val="006C137E"/>
    <w:rsid w:val="006C13BD"/>
    <w:rsid w:val="006C14B4"/>
    <w:rsid w:val="006C1519"/>
    <w:rsid w:val="006C166D"/>
    <w:rsid w:val="006C1881"/>
    <w:rsid w:val="006C18A9"/>
    <w:rsid w:val="006C1AAC"/>
    <w:rsid w:val="006C1AC1"/>
    <w:rsid w:val="006C1AEB"/>
    <w:rsid w:val="006C1B09"/>
    <w:rsid w:val="006C1CCF"/>
    <w:rsid w:val="006C1CD7"/>
    <w:rsid w:val="006C1D2F"/>
    <w:rsid w:val="006C1EEA"/>
    <w:rsid w:val="006C1F33"/>
    <w:rsid w:val="006C1F6F"/>
    <w:rsid w:val="006C230F"/>
    <w:rsid w:val="006C2336"/>
    <w:rsid w:val="006C24E3"/>
    <w:rsid w:val="006C2540"/>
    <w:rsid w:val="006C261D"/>
    <w:rsid w:val="006C26EB"/>
    <w:rsid w:val="006C2765"/>
    <w:rsid w:val="006C2855"/>
    <w:rsid w:val="006C2A07"/>
    <w:rsid w:val="006C2BFB"/>
    <w:rsid w:val="006C2F7C"/>
    <w:rsid w:val="006C2FDB"/>
    <w:rsid w:val="006C30F8"/>
    <w:rsid w:val="006C316C"/>
    <w:rsid w:val="006C3170"/>
    <w:rsid w:val="006C321F"/>
    <w:rsid w:val="006C3220"/>
    <w:rsid w:val="006C339F"/>
    <w:rsid w:val="006C34B6"/>
    <w:rsid w:val="006C35E5"/>
    <w:rsid w:val="006C35FF"/>
    <w:rsid w:val="006C365A"/>
    <w:rsid w:val="006C36DC"/>
    <w:rsid w:val="006C3768"/>
    <w:rsid w:val="006C3A63"/>
    <w:rsid w:val="006C3A65"/>
    <w:rsid w:val="006C3AEC"/>
    <w:rsid w:val="006C3BDA"/>
    <w:rsid w:val="006C3EA3"/>
    <w:rsid w:val="006C4014"/>
    <w:rsid w:val="006C4086"/>
    <w:rsid w:val="006C41AD"/>
    <w:rsid w:val="006C4314"/>
    <w:rsid w:val="006C4324"/>
    <w:rsid w:val="006C43DF"/>
    <w:rsid w:val="006C43E6"/>
    <w:rsid w:val="006C449B"/>
    <w:rsid w:val="006C44A5"/>
    <w:rsid w:val="006C44B5"/>
    <w:rsid w:val="006C465F"/>
    <w:rsid w:val="006C4971"/>
    <w:rsid w:val="006C49B7"/>
    <w:rsid w:val="006C49C7"/>
    <w:rsid w:val="006C4AC0"/>
    <w:rsid w:val="006C4BE5"/>
    <w:rsid w:val="006C4C9B"/>
    <w:rsid w:val="006C4CDE"/>
    <w:rsid w:val="006C4DBE"/>
    <w:rsid w:val="006C4E15"/>
    <w:rsid w:val="006C4E21"/>
    <w:rsid w:val="006C4E45"/>
    <w:rsid w:val="006C4EA3"/>
    <w:rsid w:val="006C502A"/>
    <w:rsid w:val="006C5231"/>
    <w:rsid w:val="006C52CE"/>
    <w:rsid w:val="006C531A"/>
    <w:rsid w:val="006C532A"/>
    <w:rsid w:val="006C53ED"/>
    <w:rsid w:val="006C557E"/>
    <w:rsid w:val="006C57BF"/>
    <w:rsid w:val="006C5822"/>
    <w:rsid w:val="006C5996"/>
    <w:rsid w:val="006C59B0"/>
    <w:rsid w:val="006C59F8"/>
    <w:rsid w:val="006C5AAC"/>
    <w:rsid w:val="006C5ABD"/>
    <w:rsid w:val="006C5B6C"/>
    <w:rsid w:val="006C5BD2"/>
    <w:rsid w:val="006C5EBA"/>
    <w:rsid w:val="006C5F8A"/>
    <w:rsid w:val="006C6077"/>
    <w:rsid w:val="006C612B"/>
    <w:rsid w:val="006C6409"/>
    <w:rsid w:val="006C64A2"/>
    <w:rsid w:val="006C6616"/>
    <w:rsid w:val="006C698E"/>
    <w:rsid w:val="006C69F3"/>
    <w:rsid w:val="006C6A2B"/>
    <w:rsid w:val="006C6CA8"/>
    <w:rsid w:val="006C6D63"/>
    <w:rsid w:val="006C6DB8"/>
    <w:rsid w:val="006C6E1F"/>
    <w:rsid w:val="006C6EA3"/>
    <w:rsid w:val="006C6EDE"/>
    <w:rsid w:val="006C70FC"/>
    <w:rsid w:val="006C7110"/>
    <w:rsid w:val="006C7287"/>
    <w:rsid w:val="006C7297"/>
    <w:rsid w:val="006C732E"/>
    <w:rsid w:val="006C73F0"/>
    <w:rsid w:val="006C74DC"/>
    <w:rsid w:val="006C7A2C"/>
    <w:rsid w:val="006C7A59"/>
    <w:rsid w:val="006C7AE4"/>
    <w:rsid w:val="006C7C32"/>
    <w:rsid w:val="006C7CF2"/>
    <w:rsid w:val="006C7ECB"/>
    <w:rsid w:val="006C7F63"/>
    <w:rsid w:val="006CF293"/>
    <w:rsid w:val="006D008B"/>
    <w:rsid w:val="006D00B0"/>
    <w:rsid w:val="006D00CB"/>
    <w:rsid w:val="006D01C0"/>
    <w:rsid w:val="006D0244"/>
    <w:rsid w:val="006D0406"/>
    <w:rsid w:val="006D0436"/>
    <w:rsid w:val="006D04A5"/>
    <w:rsid w:val="006D0730"/>
    <w:rsid w:val="006D089F"/>
    <w:rsid w:val="006D0A19"/>
    <w:rsid w:val="006D0A29"/>
    <w:rsid w:val="006D0AE5"/>
    <w:rsid w:val="006D0D46"/>
    <w:rsid w:val="006D0E6E"/>
    <w:rsid w:val="006D0EFF"/>
    <w:rsid w:val="006D0F2D"/>
    <w:rsid w:val="006D0FAE"/>
    <w:rsid w:val="006D102A"/>
    <w:rsid w:val="006D106C"/>
    <w:rsid w:val="006D117D"/>
    <w:rsid w:val="006D1221"/>
    <w:rsid w:val="006D136E"/>
    <w:rsid w:val="006D13A6"/>
    <w:rsid w:val="006D13D6"/>
    <w:rsid w:val="006D14EA"/>
    <w:rsid w:val="006D1507"/>
    <w:rsid w:val="006D1704"/>
    <w:rsid w:val="006D18D9"/>
    <w:rsid w:val="006D1B07"/>
    <w:rsid w:val="006D1CDF"/>
    <w:rsid w:val="006D1CEE"/>
    <w:rsid w:val="006D1CF3"/>
    <w:rsid w:val="006D1D09"/>
    <w:rsid w:val="006D1DC1"/>
    <w:rsid w:val="006D1E04"/>
    <w:rsid w:val="006D1E49"/>
    <w:rsid w:val="006D1E4A"/>
    <w:rsid w:val="006D200C"/>
    <w:rsid w:val="006D2066"/>
    <w:rsid w:val="006D215F"/>
    <w:rsid w:val="006D242D"/>
    <w:rsid w:val="006D2461"/>
    <w:rsid w:val="006D248F"/>
    <w:rsid w:val="006D24BE"/>
    <w:rsid w:val="006D24DD"/>
    <w:rsid w:val="006D2546"/>
    <w:rsid w:val="006D259A"/>
    <w:rsid w:val="006D2883"/>
    <w:rsid w:val="006D28D1"/>
    <w:rsid w:val="006D28D2"/>
    <w:rsid w:val="006D2A80"/>
    <w:rsid w:val="006D2B57"/>
    <w:rsid w:val="006D2B85"/>
    <w:rsid w:val="006D2B99"/>
    <w:rsid w:val="006D2C09"/>
    <w:rsid w:val="006D2D0F"/>
    <w:rsid w:val="006D2D1A"/>
    <w:rsid w:val="006D3019"/>
    <w:rsid w:val="006D31D5"/>
    <w:rsid w:val="006D31FC"/>
    <w:rsid w:val="006D32B9"/>
    <w:rsid w:val="006D3389"/>
    <w:rsid w:val="006D338F"/>
    <w:rsid w:val="006D3541"/>
    <w:rsid w:val="006D3812"/>
    <w:rsid w:val="006D3908"/>
    <w:rsid w:val="006D3938"/>
    <w:rsid w:val="006D396C"/>
    <w:rsid w:val="006D3A1E"/>
    <w:rsid w:val="006D3C86"/>
    <w:rsid w:val="006D3DEC"/>
    <w:rsid w:val="006D3DFF"/>
    <w:rsid w:val="006D3E2C"/>
    <w:rsid w:val="006D3E83"/>
    <w:rsid w:val="006D3F7A"/>
    <w:rsid w:val="006D3FFC"/>
    <w:rsid w:val="006D4008"/>
    <w:rsid w:val="006D40C9"/>
    <w:rsid w:val="006D416C"/>
    <w:rsid w:val="006D426A"/>
    <w:rsid w:val="006D4298"/>
    <w:rsid w:val="006D44CC"/>
    <w:rsid w:val="006D4568"/>
    <w:rsid w:val="006D45C5"/>
    <w:rsid w:val="006D4897"/>
    <w:rsid w:val="006D49F5"/>
    <w:rsid w:val="006D49FA"/>
    <w:rsid w:val="006D4B18"/>
    <w:rsid w:val="006D4D78"/>
    <w:rsid w:val="006D4E9C"/>
    <w:rsid w:val="006D4EB6"/>
    <w:rsid w:val="006D5213"/>
    <w:rsid w:val="006D5265"/>
    <w:rsid w:val="006D533B"/>
    <w:rsid w:val="006D5375"/>
    <w:rsid w:val="006D54CC"/>
    <w:rsid w:val="006D5548"/>
    <w:rsid w:val="006D5567"/>
    <w:rsid w:val="006D5609"/>
    <w:rsid w:val="006D58EC"/>
    <w:rsid w:val="006D58F2"/>
    <w:rsid w:val="006D59F2"/>
    <w:rsid w:val="006D5A36"/>
    <w:rsid w:val="006D5BAD"/>
    <w:rsid w:val="006D5C60"/>
    <w:rsid w:val="006D5C7D"/>
    <w:rsid w:val="006D5CC2"/>
    <w:rsid w:val="006D5D91"/>
    <w:rsid w:val="006D5EC9"/>
    <w:rsid w:val="006D62CE"/>
    <w:rsid w:val="006D6380"/>
    <w:rsid w:val="006D641E"/>
    <w:rsid w:val="006D64B5"/>
    <w:rsid w:val="006D6591"/>
    <w:rsid w:val="006D6750"/>
    <w:rsid w:val="006D684F"/>
    <w:rsid w:val="006D68AA"/>
    <w:rsid w:val="006D68B0"/>
    <w:rsid w:val="006D6A37"/>
    <w:rsid w:val="006D6F64"/>
    <w:rsid w:val="006D70F2"/>
    <w:rsid w:val="006D71FD"/>
    <w:rsid w:val="006D72B4"/>
    <w:rsid w:val="006D72B7"/>
    <w:rsid w:val="006D74A2"/>
    <w:rsid w:val="006D74D9"/>
    <w:rsid w:val="006D763A"/>
    <w:rsid w:val="006D780D"/>
    <w:rsid w:val="006D78A2"/>
    <w:rsid w:val="006D78EF"/>
    <w:rsid w:val="006D7A4C"/>
    <w:rsid w:val="006D7A80"/>
    <w:rsid w:val="006D7B99"/>
    <w:rsid w:val="006D7BC8"/>
    <w:rsid w:val="006D7CAE"/>
    <w:rsid w:val="006D7D46"/>
    <w:rsid w:val="006D7F1D"/>
    <w:rsid w:val="006D7F45"/>
    <w:rsid w:val="006E04D0"/>
    <w:rsid w:val="006E0749"/>
    <w:rsid w:val="006E074D"/>
    <w:rsid w:val="006E07B0"/>
    <w:rsid w:val="006E0A88"/>
    <w:rsid w:val="006E0B31"/>
    <w:rsid w:val="006E0E69"/>
    <w:rsid w:val="006E0EE3"/>
    <w:rsid w:val="006E0F22"/>
    <w:rsid w:val="006E101F"/>
    <w:rsid w:val="006E12DD"/>
    <w:rsid w:val="006E1303"/>
    <w:rsid w:val="006E1462"/>
    <w:rsid w:val="006E14B1"/>
    <w:rsid w:val="006E190C"/>
    <w:rsid w:val="006E1977"/>
    <w:rsid w:val="006E19B5"/>
    <w:rsid w:val="006E1A39"/>
    <w:rsid w:val="006E1BCB"/>
    <w:rsid w:val="006E1C7C"/>
    <w:rsid w:val="006E1D28"/>
    <w:rsid w:val="006E1E93"/>
    <w:rsid w:val="006E20A8"/>
    <w:rsid w:val="006E225B"/>
    <w:rsid w:val="006E22EB"/>
    <w:rsid w:val="006E2300"/>
    <w:rsid w:val="006E240A"/>
    <w:rsid w:val="006E2454"/>
    <w:rsid w:val="006E246E"/>
    <w:rsid w:val="006E2501"/>
    <w:rsid w:val="006E252A"/>
    <w:rsid w:val="006E2596"/>
    <w:rsid w:val="006E25DE"/>
    <w:rsid w:val="006E272F"/>
    <w:rsid w:val="006E276A"/>
    <w:rsid w:val="006E2802"/>
    <w:rsid w:val="006E2880"/>
    <w:rsid w:val="006E2906"/>
    <w:rsid w:val="006E29FC"/>
    <w:rsid w:val="006E2E71"/>
    <w:rsid w:val="006E2EF5"/>
    <w:rsid w:val="006E2FE1"/>
    <w:rsid w:val="006E31C5"/>
    <w:rsid w:val="006E31CE"/>
    <w:rsid w:val="006E3251"/>
    <w:rsid w:val="006E3308"/>
    <w:rsid w:val="006E3351"/>
    <w:rsid w:val="006E343F"/>
    <w:rsid w:val="006E34BF"/>
    <w:rsid w:val="006E34CA"/>
    <w:rsid w:val="006E3506"/>
    <w:rsid w:val="006E3598"/>
    <w:rsid w:val="006E3633"/>
    <w:rsid w:val="006E36A3"/>
    <w:rsid w:val="006E3729"/>
    <w:rsid w:val="006E3777"/>
    <w:rsid w:val="006E37B5"/>
    <w:rsid w:val="006E39A0"/>
    <w:rsid w:val="006E3A01"/>
    <w:rsid w:val="006E3A6C"/>
    <w:rsid w:val="006E3ABE"/>
    <w:rsid w:val="006E3AE0"/>
    <w:rsid w:val="006E3B3E"/>
    <w:rsid w:val="006E3D18"/>
    <w:rsid w:val="006E3D85"/>
    <w:rsid w:val="006E3DFB"/>
    <w:rsid w:val="006E3E61"/>
    <w:rsid w:val="006E3F67"/>
    <w:rsid w:val="006E406C"/>
    <w:rsid w:val="006E4216"/>
    <w:rsid w:val="006E43B0"/>
    <w:rsid w:val="006E43BD"/>
    <w:rsid w:val="006E43CD"/>
    <w:rsid w:val="006E4468"/>
    <w:rsid w:val="006E4525"/>
    <w:rsid w:val="006E4590"/>
    <w:rsid w:val="006E45C5"/>
    <w:rsid w:val="006E4861"/>
    <w:rsid w:val="006E4882"/>
    <w:rsid w:val="006E4979"/>
    <w:rsid w:val="006E4993"/>
    <w:rsid w:val="006E4B79"/>
    <w:rsid w:val="006E4B8A"/>
    <w:rsid w:val="006E4CCA"/>
    <w:rsid w:val="006E4D4E"/>
    <w:rsid w:val="006E4E0B"/>
    <w:rsid w:val="006E4E4A"/>
    <w:rsid w:val="006E4EEA"/>
    <w:rsid w:val="006E4FDF"/>
    <w:rsid w:val="006E5073"/>
    <w:rsid w:val="006E509B"/>
    <w:rsid w:val="006E50B4"/>
    <w:rsid w:val="006E5134"/>
    <w:rsid w:val="006E5192"/>
    <w:rsid w:val="006E523F"/>
    <w:rsid w:val="006E53DA"/>
    <w:rsid w:val="006E5407"/>
    <w:rsid w:val="006E5484"/>
    <w:rsid w:val="006E54A5"/>
    <w:rsid w:val="006E54D3"/>
    <w:rsid w:val="006E550A"/>
    <w:rsid w:val="006E5560"/>
    <w:rsid w:val="006E556A"/>
    <w:rsid w:val="006E5974"/>
    <w:rsid w:val="006E5AFA"/>
    <w:rsid w:val="006E5B08"/>
    <w:rsid w:val="006E5B51"/>
    <w:rsid w:val="006E5D81"/>
    <w:rsid w:val="006E5DA7"/>
    <w:rsid w:val="006E5F39"/>
    <w:rsid w:val="006E603C"/>
    <w:rsid w:val="006E60C8"/>
    <w:rsid w:val="006E60FE"/>
    <w:rsid w:val="006E62B2"/>
    <w:rsid w:val="006E632D"/>
    <w:rsid w:val="006E63B5"/>
    <w:rsid w:val="006E648D"/>
    <w:rsid w:val="006E6585"/>
    <w:rsid w:val="006E69F8"/>
    <w:rsid w:val="006E69FF"/>
    <w:rsid w:val="006E6A1B"/>
    <w:rsid w:val="006E6CD1"/>
    <w:rsid w:val="006E6DEF"/>
    <w:rsid w:val="006E6E39"/>
    <w:rsid w:val="006E72A8"/>
    <w:rsid w:val="006E739E"/>
    <w:rsid w:val="006E73C2"/>
    <w:rsid w:val="006E7505"/>
    <w:rsid w:val="006E7527"/>
    <w:rsid w:val="006E7535"/>
    <w:rsid w:val="006E7558"/>
    <w:rsid w:val="006E7671"/>
    <w:rsid w:val="006E76A1"/>
    <w:rsid w:val="006E7787"/>
    <w:rsid w:val="006E7803"/>
    <w:rsid w:val="006E797A"/>
    <w:rsid w:val="006E79F6"/>
    <w:rsid w:val="006E7A79"/>
    <w:rsid w:val="006E7A88"/>
    <w:rsid w:val="006E7A97"/>
    <w:rsid w:val="006E7B0F"/>
    <w:rsid w:val="006E7B23"/>
    <w:rsid w:val="006E7B70"/>
    <w:rsid w:val="006E7D9F"/>
    <w:rsid w:val="006E7F8B"/>
    <w:rsid w:val="006F0030"/>
    <w:rsid w:val="006F008F"/>
    <w:rsid w:val="006F026B"/>
    <w:rsid w:val="006F0409"/>
    <w:rsid w:val="006F0426"/>
    <w:rsid w:val="006F06BB"/>
    <w:rsid w:val="006F0730"/>
    <w:rsid w:val="006F0B4A"/>
    <w:rsid w:val="006F0B71"/>
    <w:rsid w:val="006F0CE1"/>
    <w:rsid w:val="006F0CE2"/>
    <w:rsid w:val="006F0D80"/>
    <w:rsid w:val="006F0DA8"/>
    <w:rsid w:val="006F1212"/>
    <w:rsid w:val="006F1220"/>
    <w:rsid w:val="006F132E"/>
    <w:rsid w:val="006F1353"/>
    <w:rsid w:val="006F1455"/>
    <w:rsid w:val="006F146B"/>
    <w:rsid w:val="006F1494"/>
    <w:rsid w:val="006F14B1"/>
    <w:rsid w:val="006F157A"/>
    <w:rsid w:val="006F15BE"/>
    <w:rsid w:val="006F1627"/>
    <w:rsid w:val="006F167C"/>
    <w:rsid w:val="006F18B9"/>
    <w:rsid w:val="006F18FC"/>
    <w:rsid w:val="006F1BFC"/>
    <w:rsid w:val="006F1C68"/>
    <w:rsid w:val="006F1CF4"/>
    <w:rsid w:val="006F1E03"/>
    <w:rsid w:val="006F206A"/>
    <w:rsid w:val="006F211B"/>
    <w:rsid w:val="006F21AE"/>
    <w:rsid w:val="006F236C"/>
    <w:rsid w:val="006F23A9"/>
    <w:rsid w:val="006F242C"/>
    <w:rsid w:val="006F2594"/>
    <w:rsid w:val="006F2794"/>
    <w:rsid w:val="006F27A6"/>
    <w:rsid w:val="006F2866"/>
    <w:rsid w:val="006F2BE6"/>
    <w:rsid w:val="006F2C2D"/>
    <w:rsid w:val="006F2CFC"/>
    <w:rsid w:val="006F2E83"/>
    <w:rsid w:val="006F2F26"/>
    <w:rsid w:val="006F2F43"/>
    <w:rsid w:val="006F2F5C"/>
    <w:rsid w:val="006F30D6"/>
    <w:rsid w:val="006F3113"/>
    <w:rsid w:val="006F3146"/>
    <w:rsid w:val="006F3151"/>
    <w:rsid w:val="006F325E"/>
    <w:rsid w:val="006F3280"/>
    <w:rsid w:val="006F32F6"/>
    <w:rsid w:val="006F330D"/>
    <w:rsid w:val="006F3358"/>
    <w:rsid w:val="006F3367"/>
    <w:rsid w:val="006F34D4"/>
    <w:rsid w:val="006F35FD"/>
    <w:rsid w:val="006F373F"/>
    <w:rsid w:val="006F3843"/>
    <w:rsid w:val="006F38C2"/>
    <w:rsid w:val="006F39F6"/>
    <w:rsid w:val="006F39FE"/>
    <w:rsid w:val="006F3A85"/>
    <w:rsid w:val="006F3ABB"/>
    <w:rsid w:val="006F3B93"/>
    <w:rsid w:val="006F3C4F"/>
    <w:rsid w:val="006F3C7B"/>
    <w:rsid w:val="006F3C8D"/>
    <w:rsid w:val="006F3E4D"/>
    <w:rsid w:val="006F3E6F"/>
    <w:rsid w:val="006F3EE2"/>
    <w:rsid w:val="006F3F5B"/>
    <w:rsid w:val="006F3FA6"/>
    <w:rsid w:val="006F40B3"/>
    <w:rsid w:val="006F4347"/>
    <w:rsid w:val="006F4368"/>
    <w:rsid w:val="006F43DC"/>
    <w:rsid w:val="006F484A"/>
    <w:rsid w:val="006F4928"/>
    <w:rsid w:val="006F492D"/>
    <w:rsid w:val="006F49D6"/>
    <w:rsid w:val="006F4B0C"/>
    <w:rsid w:val="006F4B1E"/>
    <w:rsid w:val="006F4FC5"/>
    <w:rsid w:val="006F523D"/>
    <w:rsid w:val="006F5386"/>
    <w:rsid w:val="006F53F3"/>
    <w:rsid w:val="006F54AF"/>
    <w:rsid w:val="006F58A3"/>
    <w:rsid w:val="006F58A9"/>
    <w:rsid w:val="006F58CC"/>
    <w:rsid w:val="006F5ACB"/>
    <w:rsid w:val="006F5AFD"/>
    <w:rsid w:val="006F5B5E"/>
    <w:rsid w:val="006F5B5F"/>
    <w:rsid w:val="006F5B67"/>
    <w:rsid w:val="006F5C60"/>
    <w:rsid w:val="006F5E05"/>
    <w:rsid w:val="006F5E3D"/>
    <w:rsid w:val="006F5E8B"/>
    <w:rsid w:val="006F6085"/>
    <w:rsid w:val="006F6088"/>
    <w:rsid w:val="006F62EB"/>
    <w:rsid w:val="006F634D"/>
    <w:rsid w:val="006F6374"/>
    <w:rsid w:val="006F6563"/>
    <w:rsid w:val="006F67D8"/>
    <w:rsid w:val="006F68B7"/>
    <w:rsid w:val="006F6A5D"/>
    <w:rsid w:val="006F6B4D"/>
    <w:rsid w:val="006F6C29"/>
    <w:rsid w:val="006F6C96"/>
    <w:rsid w:val="006F6D01"/>
    <w:rsid w:val="006F6E8F"/>
    <w:rsid w:val="006F6EB6"/>
    <w:rsid w:val="006F6F07"/>
    <w:rsid w:val="006F70BE"/>
    <w:rsid w:val="006F73CE"/>
    <w:rsid w:val="006F74B7"/>
    <w:rsid w:val="006F74BC"/>
    <w:rsid w:val="006F7507"/>
    <w:rsid w:val="006F76BF"/>
    <w:rsid w:val="006F76FE"/>
    <w:rsid w:val="006F78B8"/>
    <w:rsid w:val="006F78C5"/>
    <w:rsid w:val="006F795B"/>
    <w:rsid w:val="006F79E2"/>
    <w:rsid w:val="006F7A13"/>
    <w:rsid w:val="006F7A64"/>
    <w:rsid w:val="006F7AA0"/>
    <w:rsid w:val="006F7B72"/>
    <w:rsid w:val="006F7C51"/>
    <w:rsid w:val="006F7E5D"/>
    <w:rsid w:val="006F7E7B"/>
    <w:rsid w:val="006F7EE7"/>
    <w:rsid w:val="007000E8"/>
    <w:rsid w:val="0070010B"/>
    <w:rsid w:val="00700135"/>
    <w:rsid w:val="007001FE"/>
    <w:rsid w:val="007002A4"/>
    <w:rsid w:val="007002BE"/>
    <w:rsid w:val="0070038B"/>
    <w:rsid w:val="007003F6"/>
    <w:rsid w:val="007003F8"/>
    <w:rsid w:val="007003FC"/>
    <w:rsid w:val="00700531"/>
    <w:rsid w:val="007006ED"/>
    <w:rsid w:val="00700748"/>
    <w:rsid w:val="007007B4"/>
    <w:rsid w:val="007007E9"/>
    <w:rsid w:val="007008A7"/>
    <w:rsid w:val="007008F5"/>
    <w:rsid w:val="00700901"/>
    <w:rsid w:val="007009C7"/>
    <w:rsid w:val="00700A8C"/>
    <w:rsid w:val="00700AC8"/>
    <w:rsid w:val="00700B68"/>
    <w:rsid w:val="00700B85"/>
    <w:rsid w:val="00700B8A"/>
    <w:rsid w:val="00700D22"/>
    <w:rsid w:val="00700DC8"/>
    <w:rsid w:val="00700E5C"/>
    <w:rsid w:val="00700F96"/>
    <w:rsid w:val="007012A3"/>
    <w:rsid w:val="007012C0"/>
    <w:rsid w:val="007014F4"/>
    <w:rsid w:val="0070150A"/>
    <w:rsid w:val="007016B4"/>
    <w:rsid w:val="00701762"/>
    <w:rsid w:val="0070180A"/>
    <w:rsid w:val="007019D2"/>
    <w:rsid w:val="00701A24"/>
    <w:rsid w:val="00701A31"/>
    <w:rsid w:val="00701A3B"/>
    <w:rsid w:val="00701AF0"/>
    <w:rsid w:val="00701B5B"/>
    <w:rsid w:val="00701C2F"/>
    <w:rsid w:val="00701C3C"/>
    <w:rsid w:val="00701C7E"/>
    <w:rsid w:val="00701ED3"/>
    <w:rsid w:val="00702062"/>
    <w:rsid w:val="00702078"/>
    <w:rsid w:val="0070227B"/>
    <w:rsid w:val="00702374"/>
    <w:rsid w:val="00702574"/>
    <w:rsid w:val="007025A7"/>
    <w:rsid w:val="00702684"/>
    <w:rsid w:val="00702699"/>
    <w:rsid w:val="007027AA"/>
    <w:rsid w:val="0070291C"/>
    <w:rsid w:val="00702924"/>
    <w:rsid w:val="00702AED"/>
    <w:rsid w:val="00702B15"/>
    <w:rsid w:val="00702BEB"/>
    <w:rsid w:val="00702C90"/>
    <w:rsid w:val="00702CE6"/>
    <w:rsid w:val="00702DD1"/>
    <w:rsid w:val="00702E00"/>
    <w:rsid w:val="00702E2C"/>
    <w:rsid w:val="00702E87"/>
    <w:rsid w:val="00702EA2"/>
    <w:rsid w:val="00702F59"/>
    <w:rsid w:val="00703115"/>
    <w:rsid w:val="007031B1"/>
    <w:rsid w:val="0070327C"/>
    <w:rsid w:val="007032B5"/>
    <w:rsid w:val="007032BF"/>
    <w:rsid w:val="00703328"/>
    <w:rsid w:val="0070353B"/>
    <w:rsid w:val="00703653"/>
    <w:rsid w:val="007036F2"/>
    <w:rsid w:val="00703706"/>
    <w:rsid w:val="00703710"/>
    <w:rsid w:val="0070374A"/>
    <w:rsid w:val="00703A6F"/>
    <w:rsid w:val="00703B7E"/>
    <w:rsid w:val="00703FF7"/>
    <w:rsid w:val="0070404D"/>
    <w:rsid w:val="00704068"/>
    <w:rsid w:val="00704121"/>
    <w:rsid w:val="00704233"/>
    <w:rsid w:val="00704418"/>
    <w:rsid w:val="00704582"/>
    <w:rsid w:val="007045F5"/>
    <w:rsid w:val="007046F4"/>
    <w:rsid w:val="00704704"/>
    <w:rsid w:val="00704750"/>
    <w:rsid w:val="00704815"/>
    <w:rsid w:val="00704832"/>
    <w:rsid w:val="00704881"/>
    <w:rsid w:val="00704882"/>
    <w:rsid w:val="00704B9F"/>
    <w:rsid w:val="00704C15"/>
    <w:rsid w:val="00704C2E"/>
    <w:rsid w:val="00704DFE"/>
    <w:rsid w:val="00704EBA"/>
    <w:rsid w:val="00704FEB"/>
    <w:rsid w:val="00705161"/>
    <w:rsid w:val="0070528E"/>
    <w:rsid w:val="007053CB"/>
    <w:rsid w:val="007054BE"/>
    <w:rsid w:val="007055C6"/>
    <w:rsid w:val="0070576C"/>
    <w:rsid w:val="00705A7C"/>
    <w:rsid w:val="00705AAC"/>
    <w:rsid w:val="00705D56"/>
    <w:rsid w:val="00705E3B"/>
    <w:rsid w:val="00705E7A"/>
    <w:rsid w:val="00705EE7"/>
    <w:rsid w:val="00705F42"/>
    <w:rsid w:val="00705F84"/>
    <w:rsid w:val="00706263"/>
    <w:rsid w:val="0070633F"/>
    <w:rsid w:val="00706510"/>
    <w:rsid w:val="007065C3"/>
    <w:rsid w:val="0070661B"/>
    <w:rsid w:val="00706657"/>
    <w:rsid w:val="00706743"/>
    <w:rsid w:val="0070677F"/>
    <w:rsid w:val="00706799"/>
    <w:rsid w:val="007067E9"/>
    <w:rsid w:val="0070697B"/>
    <w:rsid w:val="00706A16"/>
    <w:rsid w:val="00706A3F"/>
    <w:rsid w:val="00706C58"/>
    <w:rsid w:val="00706DB2"/>
    <w:rsid w:val="00706FC4"/>
    <w:rsid w:val="00707099"/>
    <w:rsid w:val="007070AB"/>
    <w:rsid w:val="00707238"/>
    <w:rsid w:val="007074D2"/>
    <w:rsid w:val="007079F9"/>
    <w:rsid w:val="00707A10"/>
    <w:rsid w:val="00707C94"/>
    <w:rsid w:val="00707DC1"/>
    <w:rsid w:val="00707E15"/>
    <w:rsid w:val="00707F8D"/>
    <w:rsid w:val="0071016B"/>
    <w:rsid w:val="0071020E"/>
    <w:rsid w:val="007103E4"/>
    <w:rsid w:val="00710499"/>
    <w:rsid w:val="0071052F"/>
    <w:rsid w:val="007107C5"/>
    <w:rsid w:val="0071086D"/>
    <w:rsid w:val="00710EE3"/>
    <w:rsid w:val="00710F34"/>
    <w:rsid w:val="00710F91"/>
    <w:rsid w:val="0071103C"/>
    <w:rsid w:val="00711129"/>
    <w:rsid w:val="0071114B"/>
    <w:rsid w:val="00711237"/>
    <w:rsid w:val="007113EC"/>
    <w:rsid w:val="007114B5"/>
    <w:rsid w:val="007114F1"/>
    <w:rsid w:val="00711682"/>
    <w:rsid w:val="007116FD"/>
    <w:rsid w:val="007117C5"/>
    <w:rsid w:val="00711931"/>
    <w:rsid w:val="00711AB1"/>
    <w:rsid w:val="00711BC0"/>
    <w:rsid w:val="00711C3B"/>
    <w:rsid w:val="00711FF8"/>
    <w:rsid w:val="0071200D"/>
    <w:rsid w:val="00712155"/>
    <w:rsid w:val="007121C9"/>
    <w:rsid w:val="007121F8"/>
    <w:rsid w:val="00712290"/>
    <w:rsid w:val="00712299"/>
    <w:rsid w:val="007122D5"/>
    <w:rsid w:val="0071237E"/>
    <w:rsid w:val="007125EE"/>
    <w:rsid w:val="007125FA"/>
    <w:rsid w:val="007128EC"/>
    <w:rsid w:val="00712900"/>
    <w:rsid w:val="00712A8B"/>
    <w:rsid w:val="00712A97"/>
    <w:rsid w:val="00712AB3"/>
    <w:rsid w:val="00712AB8"/>
    <w:rsid w:val="00712AC4"/>
    <w:rsid w:val="00712C60"/>
    <w:rsid w:val="00712C6A"/>
    <w:rsid w:val="00712EF5"/>
    <w:rsid w:val="00712F0B"/>
    <w:rsid w:val="00712F62"/>
    <w:rsid w:val="00712FDC"/>
    <w:rsid w:val="00713133"/>
    <w:rsid w:val="00713248"/>
    <w:rsid w:val="0071338D"/>
    <w:rsid w:val="00713606"/>
    <w:rsid w:val="00713691"/>
    <w:rsid w:val="007137CF"/>
    <w:rsid w:val="007138AB"/>
    <w:rsid w:val="00713AA5"/>
    <w:rsid w:val="00713B2A"/>
    <w:rsid w:val="00713CF2"/>
    <w:rsid w:val="00713D2A"/>
    <w:rsid w:val="00713DBF"/>
    <w:rsid w:val="00713E04"/>
    <w:rsid w:val="00713F1D"/>
    <w:rsid w:val="00713FD8"/>
    <w:rsid w:val="007140AE"/>
    <w:rsid w:val="007145DF"/>
    <w:rsid w:val="00714623"/>
    <w:rsid w:val="0071462A"/>
    <w:rsid w:val="00714740"/>
    <w:rsid w:val="00714A1F"/>
    <w:rsid w:val="00714B7A"/>
    <w:rsid w:val="00714CE7"/>
    <w:rsid w:val="00714D50"/>
    <w:rsid w:val="00714D60"/>
    <w:rsid w:val="00714EA8"/>
    <w:rsid w:val="00714F2F"/>
    <w:rsid w:val="007150EF"/>
    <w:rsid w:val="007152DB"/>
    <w:rsid w:val="007153C3"/>
    <w:rsid w:val="0071570F"/>
    <w:rsid w:val="0071575F"/>
    <w:rsid w:val="00715798"/>
    <w:rsid w:val="007157DD"/>
    <w:rsid w:val="007157F1"/>
    <w:rsid w:val="0071585E"/>
    <w:rsid w:val="00715A03"/>
    <w:rsid w:val="00715A96"/>
    <w:rsid w:val="00715B7E"/>
    <w:rsid w:val="00715C37"/>
    <w:rsid w:val="00715F04"/>
    <w:rsid w:val="00715F8A"/>
    <w:rsid w:val="0071623B"/>
    <w:rsid w:val="007163ED"/>
    <w:rsid w:val="0071644A"/>
    <w:rsid w:val="00716534"/>
    <w:rsid w:val="00716786"/>
    <w:rsid w:val="007168FA"/>
    <w:rsid w:val="00716A51"/>
    <w:rsid w:val="00716BF4"/>
    <w:rsid w:val="00716CCE"/>
    <w:rsid w:val="00716CCF"/>
    <w:rsid w:val="00716CFB"/>
    <w:rsid w:val="00716D81"/>
    <w:rsid w:val="00716E40"/>
    <w:rsid w:val="00716E41"/>
    <w:rsid w:val="00716E7E"/>
    <w:rsid w:val="00717157"/>
    <w:rsid w:val="00717237"/>
    <w:rsid w:val="0071729C"/>
    <w:rsid w:val="007172EF"/>
    <w:rsid w:val="00717375"/>
    <w:rsid w:val="00717417"/>
    <w:rsid w:val="00717490"/>
    <w:rsid w:val="007174DF"/>
    <w:rsid w:val="00717559"/>
    <w:rsid w:val="00717564"/>
    <w:rsid w:val="007176C6"/>
    <w:rsid w:val="0071778E"/>
    <w:rsid w:val="007177EA"/>
    <w:rsid w:val="00717851"/>
    <w:rsid w:val="0071789A"/>
    <w:rsid w:val="00717B83"/>
    <w:rsid w:val="00717C06"/>
    <w:rsid w:val="00717E4F"/>
    <w:rsid w:val="00717F0B"/>
    <w:rsid w:val="00717F9F"/>
    <w:rsid w:val="007200EA"/>
    <w:rsid w:val="00720196"/>
    <w:rsid w:val="00720398"/>
    <w:rsid w:val="00720502"/>
    <w:rsid w:val="00720526"/>
    <w:rsid w:val="0072063B"/>
    <w:rsid w:val="007206D2"/>
    <w:rsid w:val="007207BE"/>
    <w:rsid w:val="007207CF"/>
    <w:rsid w:val="00720836"/>
    <w:rsid w:val="0072083E"/>
    <w:rsid w:val="007208DF"/>
    <w:rsid w:val="0072095D"/>
    <w:rsid w:val="007209A0"/>
    <w:rsid w:val="00720A59"/>
    <w:rsid w:val="00720DB7"/>
    <w:rsid w:val="00720F54"/>
    <w:rsid w:val="00720F85"/>
    <w:rsid w:val="00721082"/>
    <w:rsid w:val="0072108B"/>
    <w:rsid w:val="007210FC"/>
    <w:rsid w:val="007212BC"/>
    <w:rsid w:val="007212FE"/>
    <w:rsid w:val="007214FA"/>
    <w:rsid w:val="00721570"/>
    <w:rsid w:val="00721643"/>
    <w:rsid w:val="007216CC"/>
    <w:rsid w:val="0072177E"/>
    <w:rsid w:val="007217E7"/>
    <w:rsid w:val="0072182A"/>
    <w:rsid w:val="007219A3"/>
    <w:rsid w:val="00721AAA"/>
    <w:rsid w:val="00721CAA"/>
    <w:rsid w:val="00721D6B"/>
    <w:rsid w:val="00721FC5"/>
    <w:rsid w:val="0072200B"/>
    <w:rsid w:val="007220C4"/>
    <w:rsid w:val="00722102"/>
    <w:rsid w:val="00722152"/>
    <w:rsid w:val="007221C8"/>
    <w:rsid w:val="007222F1"/>
    <w:rsid w:val="007223EB"/>
    <w:rsid w:val="007224A0"/>
    <w:rsid w:val="00722540"/>
    <w:rsid w:val="00722651"/>
    <w:rsid w:val="0072286F"/>
    <w:rsid w:val="00722879"/>
    <w:rsid w:val="007228CD"/>
    <w:rsid w:val="00722A9E"/>
    <w:rsid w:val="00722CC0"/>
    <w:rsid w:val="00722CC9"/>
    <w:rsid w:val="00722DFC"/>
    <w:rsid w:val="00722E12"/>
    <w:rsid w:val="00722E79"/>
    <w:rsid w:val="00722E80"/>
    <w:rsid w:val="00722EA7"/>
    <w:rsid w:val="00722F9A"/>
    <w:rsid w:val="00722FD8"/>
    <w:rsid w:val="007230C6"/>
    <w:rsid w:val="007230E0"/>
    <w:rsid w:val="00723333"/>
    <w:rsid w:val="00723509"/>
    <w:rsid w:val="007235D4"/>
    <w:rsid w:val="0072399C"/>
    <w:rsid w:val="007239B7"/>
    <w:rsid w:val="00723B03"/>
    <w:rsid w:val="00723BF3"/>
    <w:rsid w:val="00723CED"/>
    <w:rsid w:val="00723D6A"/>
    <w:rsid w:val="00723DAD"/>
    <w:rsid w:val="00723DC3"/>
    <w:rsid w:val="00723FFB"/>
    <w:rsid w:val="0072405D"/>
    <w:rsid w:val="007241D5"/>
    <w:rsid w:val="00724315"/>
    <w:rsid w:val="007243A0"/>
    <w:rsid w:val="00724491"/>
    <w:rsid w:val="007245F7"/>
    <w:rsid w:val="007246E2"/>
    <w:rsid w:val="007247B4"/>
    <w:rsid w:val="007248AC"/>
    <w:rsid w:val="00724961"/>
    <w:rsid w:val="007249AC"/>
    <w:rsid w:val="00724A62"/>
    <w:rsid w:val="00724ABB"/>
    <w:rsid w:val="00724B4E"/>
    <w:rsid w:val="00724B96"/>
    <w:rsid w:val="00724BE1"/>
    <w:rsid w:val="00724EAD"/>
    <w:rsid w:val="0072507A"/>
    <w:rsid w:val="0072519F"/>
    <w:rsid w:val="00725389"/>
    <w:rsid w:val="00725446"/>
    <w:rsid w:val="00725463"/>
    <w:rsid w:val="007254A2"/>
    <w:rsid w:val="007254B4"/>
    <w:rsid w:val="007254C5"/>
    <w:rsid w:val="0072553A"/>
    <w:rsid w:val="007256F1"/>
    <w:rsid w:val="007258DE"/>
    <w:rsid w:val="00725921"/>
    <w:rsid w:val="00725AA1"/>
    <w:rsid w:val="00725AF7"/>
    <w:rsid w:val="00725BB8"/>
    <w:rsid w:val="00725D66"/>
    <w:rsid w:val="00725FEF"/>
    <w:rsid w:val="007260D0"/>
    <w:rsid w:val="0072629F"/>
    <w:rsid w:val="0072639C"/>
    <w:rsid w:val="0072646E"/>
    <w:rsid w:val="00726490"/>
    <w:rsid w:val="007264B4"/>
    <w:rsid w:val="007264F2"/>
    <w:rsid w:val="00726507"/>
    <w:rsid w:val="0072655F"/>
    <w:rsid w:val="0072667B"/>
    <w:rsid w:val="007266A5"/>
    <w:rsid w:val="007266E9"/>
    <w:rsid w:val="007266F3"/>
    <w:rsid w:val="00726719"/>
    <w:rsid w:val="0072677C"/>
    <w:rsid w:val="0072683A"/>
    <w:rsid w:val="007268D6"/>
    <w:rsid w:val="00726E00"/>
    <w:rsid w:val="00726FEF"/>
    <w:rsid w:val="00727178"/>
    <w:rsid w:val="00727180"/>
    <w:rsid w:val="007272BF"/>
    <w:rsid w:val="0072730E"/>
    <w:rsid w:val="007273D0"/>
    <w:rsid w:val="0072748A"/>
    <w:rsid w:val="007274AF"/>
    <w:rsid w:val="007274D3"/>
    <w:rsid w:val="007275E3"/>
    <w:rsid w:val="00727649"/>
    <w:rsid w:val="007276BE"/>
    <w:rsid w:val="0072772F"/>
    <w:rsid w:val="00727734"/>
    <w:rsid w:val="007277D9"/>
    <w:rsid w:val="007277DA"/>
    <w:rsid w:val="00727805"/>
    <w:rsid w:val="00727950"/>
    <w:rsid w:val="007279A3"/>
    <w:rsid w:val="007279CB"/>
    <w:rsid w:val="007279F8"/>
    <w:rsid w:val="00727B5B"/>
    <w:rsid w:val="00727CBE"/>
    <w:rsid w:val="00727D7F"/>
    <w:rsid w:val="00727E8A"/>
    <w:rsid w:val="0073005A"/>
    <w:rsid w:val="007300D1"/>
    <w:rsid w:val="007301FF"/>
    <w:rsid w:val="00730208"/>
    <w:rsid w:val="00730238"/>
    <w:rsid w:val="00730252"/>
    <w:rsid w:val="007302CF"/>
    <w:rsid w:val="00730343"/>
    <w:rsid w:val="0073047E"/>
    <w:rsid w:val="0073065A"/>
    <w:rsid w:val="007307C6"/>
    <w:rsid w:val="00730845"/>
    <w:rsid w:val="00730893"/>
    <w:rsid w:val="007308B7"/>
    <w:rsid w:val="007308E9"/>
    <w:rsid w:val="00730A5B"/>
    <w:rsid w:val="00730AB7"/>
    <w:rsid w:val="00730BBE"/>
    <w:rsid w:val="00730BD4"/>
    <w:rsid w:val="00730D2C"/>
    <w:rsid w:val="00730E53"/>
    <w:rsid w:val="00730E67"/>
    <w:rsid w:val="00730E7D"/>
    <w:rsid w:val="00730EA6"/>
    <w:rsid w:val="00730EA8"/>
    <w:rsid w:val="00730EA9"/>
    <w:rsid w:val="00730FBF"/>
    <w:rsid w:val="00731083"/>
    <w:rsid w:val="007315E4"/>
    <w:rsid w:val="007315ED"/>
    <w:rsid w:val="0073166C"/>
    <w:rsid w:val="007317B2"/>
    <w:rsid w:val="007317B5"/>
    <w:rsid w:val="00731954"/>
    <w:rsid w:val="007319BD"/>
    <w:rsid w:val="007319E0"/>
    <w:rsid w:val="00731A04"/>
    <w:rsid w:val="00731A1C"/>
    <w:rsid w:val="00731AB2"/>
    <w:rsid w:val="00731ABA"/>
    <w:rsid w:val="00731B93"/>
    <w:rsid w:val="00731C77"/>
    <w:rsid w:val="00731D88"/>
    <w:rsid w:val="00731EDD"/>
    <w:rsid w:val="0073213C"/>
    <w:rsid w:val="00732235"/>
    <w:rsid w:val="0073229A"/>
    <w:rsid w:val="0073229F"/>
    <w:rsid w:val="00732405"/>
    <w:rsid w:val="0073253E"/>
    <w:rsid w:val="0073259A"/>
    <w:rsid w:val="0073269E"/>
    <w:rsid w:val="00732761"/>
    <w:rsid w:val="007328B6"/>
    <w:rsid w:val="0073296F"/>
    <w:rsid w:val="007329D7"/>
    <w:rsid w:val="00732B5C"/>
    <w:rsid w:val="00732BA5"/>
    <w:rsid w:val="00732BF5"/>
    <w:rsid w:val="00732D00"/>
    <w:rsid w:val="007334C0"/>
    <w:rsid w:val="007335E5"/>
    <w:rsid w:val="00733634"/>
    <w:rsid w:val="0073374C"/>
    <w:rsid w:val="007338C9"/>
    <w:rsid w:val="0073397D"/>
    <w:rsid w:val="007339B7"/>
    <w:rsid w:val="00733B73"/>
    <w:rsid w:val="00733B83"/>
    <w:rsid w:val="00733BDA"/>
    <w:rsid w:val="00733C5B"/>
    <w:rsid w:val="00733E21"/>
    <w:rsid w:val="0073400D"/>
    <w:rsid w:val="00734015"/>
    <w:rsid w:val="0073412F"/>
    <w:rsid w:val="00734138"/>
    <w:rsid w:val="00734192"/>
    <w:rsid w:val="00734196"/>
    <w:rsid w:val="007341EB"/>
    <w:rsid w:val="00734206"/>
    <w:rsid w:val="0073425E"/>
    <w:rsid w:val="007342B3"/>
    <w:rsid w:val="007342D1"/>
    <w:rsid w:val="007342F4"/>
    <w:rsid w:val="00734332"/>
    <w:rsid w:val="007343B9"/>
    <w:rsid w:val="007343C8"/>
    <w:rsid w:val="00734440"/>
    <w:rsid w:val="007345D1"/>
    <w:rsid w:val="007345FA"/>
    <w:rsid w:val="007346A1"/>
    <w:rsid w:val="007347C1"/>
    <w:rsid w:val="00734AF0"/>
    <w:rsid w:val="00734CE2"/>
    <w:rsid w:val="00734E08"/>
    <w:rsid w:val="00734E4F"/>
    <w:rsid w:val="00734F51"/>
    <w:rsid w:val="00734FAE"/>
    <w:rsid w:val="007352F7"/>
    <w:rsid w:val="00735477"/>
    <w:rsid w:val="00735542"/>
    <w:rsid w:val="007355BF"/>
    <w:rsid w:val="00735738"/>
    <w:rsid w:val="00735768"/>
    <w:rsid w:val="007357F9"/>
    <w:rsid w:val="00735984"/>
    <w:rsid w:val="00735987"/>
    <w:rsid w:val="00735B4F"/>
    <w:rsid w:val="00735B9A"/>
    <w:rsid w:val="00735E62"/>
    <w:rsid w:val="00735F2E"/>
    <w:rsid w:val="00735F42"/>
    <w:rsid w:val="00736084"/>
    <w:rsid w:val="00736132"/>
    <w:rsid w:val="007361D2"/>
    <w:rsid w:val="0073637F"/>
    <w:rsid w:val="007365CA"/>
    <w:rsid w:val="007365DE"/>
    <w:rsid w:val="00736630"/>
    <w:rsid w:val="007368A8"/>
    <w:rsid w:val="007369DD"/>
    <w:rsid w:val="00736B89"/>
    <w:rsid w:val="00736CF1"/>
    <w:rsid w:val="00736E44"/>
    <w:rsid w:val="00736E58"/>
    <w:rsid w:val="00736ED5"/>
    <w:rsid w:val="00736F45"/>
    <w:rsid w:val="00736F84"/>
    <w:rsid w:val="00736FF8"/>
    <w:rsid w:val="0073701A"/>
    <w:rsid w:val="00737102"/>
    <w:rsid w:val="00737245"/>
    <w:rsid w:val="00737246"/>
    <w:rsid w:val="0073724D"/>
    <w:rsid w:val="0073726F"/>
    <w:rsid w:val="00737429"/>
    <w:rsid w:val="007376A6"/>
    <w:rsid w:val="00737862"/>
    <w:rsid w:val="00737991"/>
    <w:rsid w:val="007379EF"/>
    <w:rsid w:val="007379FA"/>
    <w:rsid w:val="00737A96"/>
    <w:rsid w:val="00737D30"/>
    <w:rsid w:val="00737DC9"/>
    <w:rsid w:val="00737FB1"/>
    <w:rsid w:val="007400C3"/>
    <w:rsid w:val="007400F0"/>
    <w:rsid w:val="00740183"/>
    <w:rsid w:val="00740223"/>
    <w:rsid w:val="00740254"/>
    <w:rsid w:val="007402F9"/>
    <w:rsid w:val="00740333"/>
    <w:rsid w:val="007403DC"/>
    <w:rsid w:val="007404AF"/>
    <w:rsid w:val="0074071A"/>
    <w:rsid w:val="00740A9A"/>
    <w:rsid w:val="00740AB7"/>
    <w:rsid w:val="00740B89"/>
    <w:rsid w:val="00740C6A"/>
    <w:rsid w:val="00740CE7"/>
    <w:rsid w:val="00740CF8"/>
    <w:rsid w:val="00740E45"/>
    <w:rsid w:val="00740ECE"/>
    <w:rsid w:val="007410CE"/>
    <w:rsid w:val="00741308"/>
    <w:rsid w:val="0074141B"/>
    <w:rsid w:val="0074155F"/>
    <w:rsid w:val="007415C2"/>
    <w:rsid w:val="007416E0"/>
    <w:rsid w:val="00741732"/>
    <w:rsid w:val="00741736"/>
    <w:rsid w:val="00741AC0"/>
    <w:rsid w:val="00741B65"/>
    <w:rsid w:val="00741BCD"/>
    <w:rsid w:val="00741C01"/>
    <w:rsid w:val="00741C4F"/>
    <w:rsid w:val="00741C92"/>
    <w:rsid w:val="00741E1E"/>
    <w:rsid w:val="00741F63"/>
    <w:rsid w:val="00741F82"/>
    <w:rsid w:val="00742002"/>
    <w:rsid w:val="00742039"/>
    <w:rsid w:val="007420A6"/>
    <w:rsid w:val="00742196"/>
    <w:rsid w:val="00742256"/>
    <w:rsid w:val="007422B7"/>
    <w:rsid w:val="00742368"/>
    <w:rsid w:val="0074259A"/>
    <w:rsid w:val="00742624"/>
    <w:rsid w:val="0074265C"/>
    <w:rsid w:val="0074267E"/>
    <w:rsid w:val="00742781"/>
    <w:rsid w:val="00742842"/>
    <w:rsid w:val="00742A6C"/>
    <w:rsid w:val="00742AE7"/>
    <w:rsid w:val="00742B20"/>
    <w:rsid w:val="00742C52"/>
    <w:rsid w:val="00742C90"/>
    <w:rsid w:val="00742D6E"/>
    <w:rsid w:val="00742E33"/>
    <w:rsid w:val="00742E66"/>
    <w:rsid w:val="0074306F"/>
    <w:rsid w:val="00743094"/>
    <w:rsid w:val="00743199"/>
    <w:rsid w:val="0074346D"/>
    <w:rsid w:val="0074351F"/>
    <w:rsid w:val="007435AE"/>
    <w:rsid w:val="007435EB"/>
    <w:rsid w:val="00743748"/>
    <w:rsid w:val="007437DB"/>
    <w:rsid w:val="007438CA"/>
    <w:rsid w:val="007439AF"/>
    <w:rsid w:val="00743D9B"/>
    <w:rsid w:val="00743DD0"/>
    <w:rsid w:val="00743E4C"/>
    <w:rsid w:val="00743EC8"/>
    <w:rsid w:val="00743EC9"/>
    <w:rsid w:val="00743F29"/>
    <w:rsid w:val="00743FF3"/>
    <w:rsid w:val="00744190"/>
    <w:rsid w:val="0074423E"/>
    <w:rsid w:val="00744334"/>
    <w:rsid w:val="007447DB"/>
    <w:rsid w:val="00744881"/>
    <w:rsid w:val="007449A0"/>
    <w:rsid w:val="00744C04"/>
    <w:rsid w:val="00744C45"/>
    <w:rsid w:val="00744C74"/>
    <w:rsid w:val="00744CE3"/>
    <w:rsid w:val="00744D21"/>
    <w:rsid w:val="00744D45"/>
    <w:rsid w:val="00744EB4"/>
    <w:rsid w:val="0074501C"/>
    <w:rsid w:val="007453CA"/>
    <w:rsid w:val="007453DA"/>
    <w:rsid w:val="00745488"/>
    <w:rsid w:val="00745501"/>
    <w:rsid w:val="00745779"/>
    <w:rsid w:val="0074578E"/>
    <w:rsid w:val="007457AD"/>
    <w:rsid w:val="0074582E"/>
    <w:rsid w:val="00745878"/>
    <w:rsid w:val="0074599E"/>
    <w:rsid w:val="00745A3F"/>
    <w:rsid w:val="00745B09"/>
    <w:rsid w:val="00745CC2"/>
    <w:rsid w:val="00745E4E"/>
    <w:rsid w:val="007460F4"/>
    <w:rsid w:val="00746181"/>
    <w:rsid w:val="007461AE"/>
    <w:rsid w:val="00746204"/>
    <w:rsid w:val="007462DF"/>
    <w:rsid w:val="0074631D"/>
    <w:rsid w:val="0074649C"/>
    <w:rsid w:val="007464C3"/>
    <w:rsid w:val="00746625"/>
    <w:rsid w:val="007469FD"/>
    <w:rsid w:val="00746A4C"/>
    <w:rsid w:val="00746B47"/>
    <w:rsid w:val="00746BB9"/>
    <w:rsid w:val="00746BE7"/>
    <w:rsid w:val="00746CB6"/>
    <w:rsid w:val="00746CD6"/>
    <w:rsid w:val="00746E53"/>
    <w:rsid w:val="00746E88"/>
    <w:rsid w:val="00746F6F"/>
    <w:rsid w:val="00746F8B"/>
    <w:rsid w:val="00747188"/>
    <w:rsid w:val="007471E9"/>
    <w:rsid w:val="007471F1"/>
    <w:rsid w:val="007472DD"/>
    <w:rsid w:val="007472E9"/>
    <w:rsid w:val="007472EB"/>
    <w:rsid w:val="00747376"/>
    <w:rsid w:val="00747567"/>
    <w:rsid w:val="00747754"/>
    <w:rsid w:val="00747808"/>
    <w:rsid w:val="00747996"/>
    <w:rsid w:val="007479DD"/>
    <w:rsid w:val="00747B90"/>
    <w:rsid w:val="00747C6C"/>
    <w:rsid w:val="00747E59"/>
    <w:rsid w:val="00747E9F"/>
    <w:rsid w:val="00749882"/>
    <w:rsid w:val="00750114"/>
    <w:rsid w:val="007501E6"/>
    <w:rsid w:val="007505C1"/>
    <w:rsid w:val="0075068F"/>
    <w:rsid w:val="0075070E"/>
    <w:rsid w:val="00750719"/>
    <w:rsid w:val="00750804"/>
    <w:rsid w:val="007508AB"/>
    <w:rsid w:val="007508D7"/>
    <w:rsid w:val="00750975"/>
    <w:rsid w:val="007509A2"/>
    <w:rsid w:val="00750A72"/>
    <w:rsid w:val="00750BB1"/>
    <w:rsid w:val="00750CEE"/>
    <w:rsid w:val="00750E0D"/>
    <w:rsid w:val="00750E49"/>
    <w:rsid w:val="00751041"/>
    <w:rsid w:val="007510F9"/>
    <w:rsid w:val="00751127"/>
    <w:rsid w:val="007511FB"/>
    <w:rsid w:val="0075133A"/>
    <w:rsid w:val="00751395"/>
    <w:rsid w:val="00751487"/>
    <w:rsid w:val="00751789"/>
    <w:rsid w:val="00751A7C"/>
    <w:rsid w:val="00751CE6"/>
    <w:rsid w:val="00751E0C"/>
    <w:rsid w:val="00751F0D"/>
    <w:rsid w:val="00751F81"/>
    <w:rsid w:val="00752009"/>
    <w:rsid w:val="00752135"/>
    <w:rsid w:val="007522F2"/>
    <w:rsid w:val="0075256D"/>
    <w:rsid w:val="00752591"/>
    <w:rsid w:val="007525F1"/>
    <w:rsid w:val="0075261C"/>
    <w:rsid w:val="007527CC"/>
    <w:rsid w:val="0075287B"/>
    <w:rsid w:val="00752955"/>
    <w:rsid w:val="00752B87"/>
    <w:rsid w:val="00752BBC"/>
    <w:rsid w:val="00752CB4"/>
    <w:rsid w:val="00752D8B"/>
    <w:rsid w:val="00752E26"/>
    <w:rsid w:val="00753312"/>
    <w:rsid w:val="007533B4"/>
    <w:rsid w:val="007535B2"/>
    <w:rsid w:val="007538FA"/>
    <w:rsid w:val="00753987"/>
    <w:rsid w:val="007539AB"/>
    <w:rsid w:val="00753B06"/>
    <w:rsid w:val="00753B54"/>
    <w:rsid w:val="00753C23"/>
    <w:rsid w:val="00753CCF"/>
    <w:rsid w:val="00753E3D"/>
    <w:rsid w:val="00753EC0"/>
    <w:rsid w:val="00753EC6"/>
    <w:rsid w:val="00753F81"/>
    <w:rsid w:val="0075400C"/>
    <w:rsid w:val="00754032"/>
    <w:rsid w:val="00754057"/>
    <w:rsid w:val="0075421D"/>
    <w:rsid w:val="007542D1"/>
    <w:rsid w:val="007543D4"/>
    <w:rsid w:val="00754419"/>
    <w:rsid w:val="007546EF"/>
    <w:rsid w:val="00754B43"/>
    <w:rsid w:val="00754BC8"/>
    <w:rsid w:val="00754D05"/>
    <w:rsid w:val="00754E7B"/>
    <w:rsid w:val="00754EBB"/>
    <w:rsid w:val="00754EF2"/>
    <w:rsid w:val="00754FB5"/>
    <w:rsid w:val="00755043"/>
    <w:rsid w:val="007550B7"/>
    <w:rsid w:val="007550CE"/>
    <w:rsid w:val="007554A3"/>
    <w:rsid w:val="007554DE"/>
    <w:rsid w:val="00755563"/>
    <w:rsid w:val="00755595"/>
    <w:rsid w:val="0075587A"/>
    <w:rsid w:val="007558BF"/>
    <w:rsid w:val="00755B48"/>
    <w:rsid w:val="00755C22"/>
    <w:rsid w:val="00755F88"/>
    <w:rsid w:val="00756222"/>
    <w:rsid w:val="00756387"/>
    <w:rsid w:val="007563BB"/>
    <w:rsid w:val="007564F8"/>
    <w:rsid w:val="00756519"/>
    <w:rsid w:val="007565EA"/>
    <w:rsid w:val="007566CF"/>
    <w:rsid w:val="007568A0"/>
    <w:rsid w:val="007569A4"/>
    <w:rsid w:val="00756A8D"/>
    <w:rsid w:val="00756D38"/>
    <w:rsid w:val="00756DB5"/>
    <w:rsid w:val="00756ED9"/>
    <w:rsid w:val="00756F94"/>
    <w:rsid w:val="0075708F"/>
    <w:rsid w:val="007570FC"/>
    <w:rsid w:val="007571CB"/>
    <w:rsid w:val="007571F8"/>
    <w:rsid w:val="007572FC"/>
    <w:rsid w:val="00757372"/>
    <w:rsid w:val="007573FD"/>
    <w:rsid w:val="007574EB"/>
    <w:rsid w:val="00757622"/>
    <w:rsid w:val="00757669"/>
    <w:rsid w:val="007576FE"/>
    <w:rsid w:val="00757705"/>
    <w:rsid w:val="00757737"/>
    <w:rsid w:val="007577AB"/>
    <w:rsid w:val="007577C3"/>
    <w:rsid w:val="00757812"/>
    <w:rsid w:val="0075792B"/>
    <w:rsid w:val="00757931"/>
    <w:rsid w:val="00757940"/>
    <w:rsid w:val="0075797D"/>
    <w:rsid w:val="007579E3"/>
    <w:rsid w:val="00757AA0"/>
    <w:rsid w:val="00757B9C"/>
    <w:rsid w:val="00757BA2"/>
    <w:rsid w:val="00757C4D"/>
    <w:rsid w:val="00757CAD"/>
    <w:rsid w:val="00757E18"/>
    <w:rsid w:val="00757EAE"/>
    <w:rsid w:val="00757EB6"/>
    <w:rsid w:val="00757FA1"/>
    <w:rsid w:val="0075B759"/>
    <w:rsid w:val="0076004D"/>
    <w:rsid w:val="007600C2"/>
    <w:rsid w:val="007603DC"/>
    <w:rsid w:val="0076045A"/>
    <w:rsid w:val="00760578"/>
    <w:rsid w:val="0076059A"/>
    <w:rsid w:val="0076067E"/>
    <w:rsid w:val="007606A5"/>
    <w:rsid w:val="007606AF"/>
    <w:rsid w:val="00760835"/>
    <w:rsid w:val="0076098B"/>
    <w:rsid w:val="00760DD6"/>
    <w:rsid w:val="00760E11"/>
    <w:rsid w:val="00760E98"/>
    <w:rsid w:val="00760F8A"/>
    <w:rsid w:val="00761630"/>
    <w:rsid w:val="007616CA"/>
    <w:rsid w:val="007617EB"/>
    <w:rsid w:val="0076186B"/>
    <w:rsid w:val="0076192A"/>
    <w:rsid w:val="0076197E"/>
    <w:rsid w:val="007619A7"/>
    <w:rsid w:val="00761AC8"/>
    <w:rsid w:val="00761CAD"/>
    <w:rsid w:val="00761CFE"/>
    <w:rsid w:val="00761D1E"/>
    <w:rsid w:val="00761E29"/>
    <w:rsid w:val="00761E42"/>
    <w:rsid w:val="00761F00"/>
    <w:rsid w:val="00761F34"/>
    <w:rsid w:val="00761FE5"/>
    <w:rsid w:val="00762191"/>
    <w:rsid w:val="007621E9"/>
    <w:rsid w:val="007622DD"/>
    <w:rsid w:val="007623A3"/>
    <w:rsid w:val="00762443"/>
    <w:rsid w:val="00762557"/>
    <w:rsid w:val="007626E3"/>
    <w:rsid w:val="00762855"/>
    <w:rsid w:val="00762970"/>
    <w:rsid w:val="00762A95"/>
    <w:rsid w:val="00762B8D"/>
    <w:rsid w:val="00762F87"/>
    <w:rsid w:val="00762F93"/>
    <w:rsid w:val="00762FFA"/>
    <w:rsid w:val="0076318B"/>
    <w:rsid w:val="007631C1"/>
    <w:rsid w:val="007631D6"/>
    <w:rsid w:val="00763266"/>
    <w:rsid w:val="007632FE"/>
    <w:rsid w:val="00763323"/>
    <w:rsid w:val="00763447"/>
    <w:rsid w:val="007634F7"/>
    <w:rsid w:val="007636F4"/>
    <w:rsid w:val="0076391A"/>
    <w:rsid w:val="007639C5"/>
    <w:rsid w:val="007639D4"/>
    <w:rsid w:val="00763BFB"/>
    <w:rsid w:val="00763C92"/>
    <w:rsid w:val="00763D93"/>
    <w:rsid w:val="00763DB1"/>
    <w:rsid w:val="00763E67"/>
    <w:rsid w:val="00763EA9"/>
    <w:rsid w:val="00763F03"/>
    <w:rsid w:val="00764088"/>
    <w:rsid w:val="00764236"/>
    <w:rsid w:val="00764278"/>
    <w:rsid w:val="00764527"/>
    <w:rsid w:val="007645CA"/>
    <w:rsid w:val="00764657"/>
    <w:rsid w:val="007646A0"/>
    <w:rsid w:val="0076475C"/>
    <w:rsid w:val="007648FC"/>
    <w:rsid w:val="00764973"/>
    <w:rsid w:val="00764980"/>
    <w:rsid w:val="007649BF"/>
    <w:rsid w:val="00764BF2"/>
    <w:rsid w:val="00764BFE"/>
    <w:rsid w:val="00764C23"/>
    <w:rsid w:val="00764C3D"/>
    <w:rsid w:val="00765176"/>
    <w:rsid w:val="007651EB"/>
    <w:rsid w:val="007652F6"/>
    <w:rsid w:val="0076530C"/>
    <w:rsid w:val="007655B4"/>
    <w:rsid w:val="00765627"/>
    <w:rsid w:val="00765758"/>
    <w:rsid w:val="00765766"/>
    <w:rsid w:val="0076579D"/>
    <w:rsid w:val="007657E8"/>
    <w:rsid w:val="0076596E"/>
    <w:rsid w:val="00765A15"/>
    <w:rsid w:val="00765A80"/>
    <w:rsid w:val="00765C9B"/>
    <w:rsid w:val="00765CD3"/>
    <w:rsid w:val="00765FC6"/>
    <w:rsid w:val="00765FD0"/>
    <w:rsid w:val="00766147"/>
    <w:rsid w:val="0076620F"/>
    <w:rsid w:val="007663CE"/>
    <w:rsid w:val="00766540"/>
    <w:rsid w:val="0076656C"/>
    <w:rsid w:val="00766736"/>
    <w:rsid w:val="0076684E"/>
    <w:rsid w:val="00766872"/>
    <w:rsid w:val="00766914"/>
    <w:rsid w:val="00766940"/>
    <w:rsid w:val="00766A27"/>
    <w:rsid w:val="00766A2B"/>
    <w:rsid w:val="00766B4A"/>
    <w:rsid w:val="00766BAE"/>
    <w:rsid w:val="00766BE5"/>
    <w:rsid w:val="00766C2A"/>
    <w:rsid w:val="00766D19"/>
    <w:rsid w:val="00766EC9"/>
    <w:rsid w:val="00766F21"/>
    <w:rsid w:val="00767006"/>
    <w:rsid w:val="00767054"/>
    <w:rsid w:val="00767257"/>
    <w:rsid w:val="0076741E"/>
    <w:rsid w:val="0076743E"/>
    <w:rsid w:val="007674DB"/>
    <w:rsid w:val="007675F0"/>
    <w:rsid w:val="007677B9"/>
    <w:rsid w:val="0076786E"/>
    <w:rsid w:val="00767927"/>
    <w:rsid w:val="007679B5"/>
    <w:rsid w:val="00767A84"/>
    <w:rsid w:val="00767AF9"/>
    <w:rsid w:val="00767C50"/>
    <w:rsid w:val="00767CA4"/>
    <w:rsid w:val="00767CCD"/>
    <w:rsid w:val="00767CE2"/>
    <w:rsid w:val="00767D83"/>
    <w:rsid w:val="00767DE4"/>
    <w:rsid w:val="00767E42"/>
    <w:rsid w:val="00767F10"/>
    <w:rsid w:val="007700B0"/>
    <w:rsid w:val="00770131"/>
    <w:rsid w:val="00770260"/>
    <w:rsid w:val="007702DD"/>
    <w:rsid w:val="00770313"/>
    <w:rsid w:val="00770367"/>
    <w:rsid w:val="00770483"/>
    <w:rsid w:val="007706D6"/>
    <w:rsid w:val="007707B0"/>
    <w:rsid w:val="0077089A"/>
    <w:rsid w:val="007709C6"/>
    <w:rsid w:val="007709DA"/>
    <w:rsid w:val="00770D15"/>
    <w:rsid w:val="00770D35"/>
    <w:rsid w:val="00770F46"/>
    <w:rsid w:val="00770FD4"/>
    <w:rsid w:val="007710A6"/>
    <w:rsid w:val="007710DB"/>
    <w:rsid w:val="00771247"/>
    <w:rsid w:val="007713A4"/>
    <w:rsid w:val="00771404"/>
    <w:rsid w:val="00771457"/>
    <w:rsid w:val="007717A6"/>
    <w:rsid w:val="007717E4"/>
    <w:rsid w:val="00771A1B"/>
    <w:rsid w:val="00771A5E"/>
    <w:rsid w:val="00771A6C"/>
    <w:rsid w:val="00771B75"/>
    <w:rsid w:val="00771E85"/>
    <w:rsid w:val="007720C7"/>
    <w:rsid w:val="00772112"/>
    <w:rsid w:val="00772484"/>
    <w:rsid w:val="00772558"/>
    <w:rsid w:val="00772578"/>
    <w:rsid w:val="00772687"/>
    <w:rsid w:val="007728E3"/>
    <w:rsid w:val="00772C16"/>
    <w:rsid w:val="00772C23"/>
    <w:rsid w:val="00772CB7"/>
    <w:rsid w:val="00772DB2"/>
    <w:rsid w:val="00772E73"/>
    <w:rsid w:val="00772F80"/>
    <w:rsid w:val="007730A1"/>
    <w:rsid w:val="007731C3"/>
    <w:rsid w:val="007732EE"/>
    <w:rsid w:val="0077339E"/>
    <w:rsid w:val="007735BF"/>
    <w:rsid w:val="00773803"/>
    <w:rsid w:val="007738E8"/>
    <w:rsid w:val="007739D3"/>
    <w:rsid w:val="00773B0E"/>
    <w:rsid w:val="00773B36"/>
    <w:rsid w:val="00773BAD"/>
    <w:rsid w:val="00773BF2"/>
    <w:rsid w:val="00773DBD"/>
    <w:rsid w:val="00773E5F"/>
    <w:rsid w:val="00774019"/>
    <w:rsid w:val="00774155"/>
    <w:rsid w:val="00774351"/>
    <w:rsid w:val="00774363"/>
    <w:rsid w:val="007745DD"/>
    <w:rsid w:val="007746C5"/>
    <w:rsid w:val="00774709"/>
    <w:rsid w:val="007747EF"/>
    <w:rsid w:val="00774A5E"/>
    <w:rsid w:val="00774AD5"/>
    <w:rsid w:val="00774ADB"/>
    <w:rsid w:val="00774E83"/>
    <w:rsid w:val="00774F96"/>
    <w:rsid w:val="00775196"/>
    <w:rsid w:val="007751BB"/>
    <w:rsid w:val="007751F1"/>
    <w:rsid w:val="00775264"/>
    <w:rsid w:val="007752D0"/>
    <w:rsid w:val="0077537B"/>
    <w:rsid w:val="0077553F"/>
    <w:rsid w:val="007755DF"/>
    <w:rsid w:val="007756B5"/>
    <w:rsid w:val="00775752"/>
    <w:rsid w:val="007757C5"/>
    <w:rsid w:val="007758F8"/>
    <w:rsid w:val="00775954"/>
    <w:rsid w:val="00775B37"/>
    <w:rsid w:val="00775B4F"/>
    <w:rsid w:val="00775BA3"/>
    <w:rsid w:val="00775BD3"/>
    <w:rsid w:val="00775C3C"/>
    <w:rsid w:val="00775ECF"/>
    <w:rsid w:val="00775F52"/>
    <w:rsid w:val="00775F64"/>
    <w:rsid w:val="007760D5"/>
    <w:rsid w:val="007763BC"/>
    <w:rsid w:val="00776730"/>
    <w:rsid w:val="00776755"/>
    <w:rsid w:val="00776804"/>
    <w:rsid w:val="007768E3"/>
    <w:rsid w:val="00776997"/>
    <w:rsid w:val="00776BAD"/>
    <w:rsid w:val="00776D78"/>
    <w:rsid w:val="00776E58"/>
    <w:rsid w:val="00777015"/>
    <w:rsid w:val="00777390"/>
    <w:rsid w:val="007773BF"/>
    <w:rsid w:val="007773DD"/>
    <w:rsid w:val="007775A6"/>
    <w:rsid w:val="0077776B"/>
    <w:rsid w:val="007778A2"/>
    <w:rsid w:val="00777A3D"/>
    <w:rsid w:val="00777B64"/>
    <w:rsid w:val="00777C45"/>
    <w:rsid w:val="00777C50"/>
    <w:rsid w:val="00777E43"/>
    <w:rsid w:val="00780111"/>
    <w:rsid w:val="007801E3"/>
    <w:rsid w:val="00780387"/>
    <w:rsid w:val="00780424"/>
    <w:rsid w:val="00780440"/>
    <w:rsid w:val="0078048D"/>
    <w:rsid w:val="0078049F"/>
    <w:rsid w:val="00780587"/>
    <w:rsid w:val="007805E5"/>
    <w:rsid w:val="00780689"/>
    <w:rsid w:val="0078080A"/>
    <w:rsid w:val="00780A41"/>
    <w:rsid w:val="00780AC3"/>
    <w:rsid w:val="00780EE8"/>
    <w:rsid w:val="00781248"/>
    <w:rsid w:val="00781570"/>
    <w:rsid w:val="007815B9"/>
    <w:rsid w:val="007816DB"/>
    <w:rsid w:val="007816E3"/>
    <w:rsid w:val="0078176C"/>
    <w:rsid w:val="00781903"/>
    <w:rsid w:val="0078198F"/>
    <w:rsid w:val="007819A6"/>
    <w:rsid w:val="00781C30"/>
    <w:rsid w:val="00781E39"/>
    <w:rsid w:val="00781E5E"/>
    <w:rsid w:val="00781ED9"/>
    <w:rsid w:val="00781FEB"/>
    <w:rsid w:val="0078204C"/>
    <w:rsid w:val="00782081"/>
    <w:rsid w:val="007822F1"/>
    <w:rsid w:val="00782397"/>
    <w:rsid w:val="007823B1"/>
    <w:rsid w:val="007823FE"/>
    <w:rsid w:val="00782402"/>
    <w:rsid w:val="0078249D"/>
    <w:rsid w:val="0078250F"/>
    <w:rsid w:val="00782602"/>
    <w:rsid w:val="00782759"/>
    <w:rsid w:val="0078283E"/>
    <w:rsid w:val="0078295D"/>
    <w:rsid w:val="007829BB"/>
    <w:rsid w:val="00782A03"/>
    <w:rsid w:val="00782ABF"/>
    <w:rsid w:val="00782CE1"/>
    <w:rsid w:val="00782D02"/>
    <w:rsid w:val="00782D30"/>
    <w:rsid w:val="00782D56"/>
    <w:rsid w:val="00782DA1"/>
    <w:rsid w:val="00782DD1"/>
    <w:rsid w:val="0078311F"/>
    <w:rsid w:val="007831D3"/>
    <w:rsid w:val="00783283"/>
    <w:rsid w:val="00783303"/>
    <w:rsid w:val="007833A5"/>
    <w:rsid w:val="0078360B"/>
    <w:rsid w:val="0078364E"/>
    <w:rsid w:val="007836D1"/>
    <w:rsid w:val="00783713"/>
    <w:rsid w:val="007837E0"/>
    <w:rsid w:val="00783901"/>
    <w:rsid w:val="00783A8F"/>
    <w:rsid w:val="00783AC8"/>
    <w:rsid w:val="00783D9A"/>
    <w:rsid w:val="00783DD1"/>
    <w:rsid w:val="00783DD3"/>
    <w:rsid w:val="00783DF0"/>
    <w:rsid w:val="00783ED7"/>
    <w:rsid w:val="00783F4D"/>
    <w:rsid w:val="00783F76"/>
    <w:rsid w:val="00784063"/>
    <w:rsid w:val="00784318"/>
    <w:rsid w:val="007844A3"/>
    <w:rsid w:val="007846F7"/>
    <w:rsid w:val="007848D2"/>
    <w:rsid w:val="00784A7B"/>
    <w:rsid w:val="00784A7C"/>
    <w:rsid w:val="00784B15"/>
    <w:rsid w:val="00784D00"/>
    <w:rsid w:val="00784E11"/>
    <w:rsid w:val="00784E26"/>
    <w:rsid w:val="00784E31"/>
    <w:rsid w:val="00784EC1"/>
    <w:rsid w:val="00784EE6"/>
    <w:rsid w:val="0078515E"/>
    <w:rsid w:val="007851DB"/>
    <w:rsid w:val="00785206"/>
    <w:rsid w:val="0078528A"/>
    <w:rsid w:val="007852E1"/>
    <w:rsid w:val="007853A8"/>
    <w:rsid w:val="0078546C"/>
    <w:rsid w:val="0078552F"/>
    <w:rsid w:val="007857BC"/>
    <w:rsid w:val="007857C2"/>
    <w:rsid w:val="007857C8"/>
    <w:rsid w:val="00785943"/>
    <w:rsid w:val="0078599C"/>
    <w:rsid w:val="00785A50"/>
    <w:rsid w:val="00785B6D"/>
    <w:rsid w:val="00785BDF"/>
    <w:rsid w:val="00785CD7"/>
    <w:rsid w:val="00785D3D"/>
    <w:rsid w:val="00785E6A"/>
    <w:rsid w:val="00785F3F"/>
    <w:rsid w:val="00785FC1"/>
    <w:rsid w:val="00786367"/>
    <w:rsid w:val="00786396"/>
    <w:rsid w:val="00786695"/>
    <w:rsid w:val="0078686D"/>
    <w:rsid w:val="00786879"/>
    <w:rsid w:val="0078689B"/>
    <w:rsid w:val="007868AC"/>
    <w:rsid w:val="007869CA"/>
    <w:rsid w:val="00786A1C"/>
    <w:rsid w:val="00786C6F"/>
    <w:rsid w:val="00786E86"/>
    <w:rsid w:val="00786EAF"/>
    <w:rsid w:val="00786ED5"/>
    <w:rsid w:val="00786FED"/>
    <w:rsid w:val="0078708D"/>
    <w:rsid w:val="00787119"/>
    <w:rsid w:val="00787126"/>
    <w:rsid w:val="00787330"/>
    <w:rsid w:val="0078735B"/>
    <w:rsid w:val="00787395"/>
    <w:rsid w:val="007873BC"/>
    <w:rsid w:val="00787529"/>
    <w:rsid w:val="0078752D"/>
    <w:rsid w:val="00787765"/>
    <w:rsid w:val="007878ED"/>
    <w:rsid w:val="00787947"/>
    <w:rsid w:val="007879F2"/>
    <w:rsid w:val="00787B8F"/>
    <w:rsid w:val="00787E4A"/>
    <w:rsid w:val="00787E76"/>
    <w:rsid w:val="00787FC0"/>
    <w:rsid w:val="00790118"/>
    <w:rsid w:val="00790272"/>
    <w:rsid w:val="007902EB"/>
    <w:rsid w:val="0079037D"/>
    <w:rsid w:val="007903E6"/>
    <w:rsid w:val="007904BC"/>
    <w:rsid w:val="0079064D"/>
    <w:rsid w:val="0079069E"/>
    <w:rsid w:val="007907D7"/>
    <w:rsid w:val="0079090F"/>
    <w:rsid w:val="0079096E"/>
    <w:rsid w:val="00790D52"/>
    <w:rsid w:val="00790FAE"/>
    <w:rsid w:val="00790FCA"/>
    <w:rsid w:val="00790FF9"/>
    <w:rsid w:val="00791104"/>
    <w:rsid w:val="00791112"/>
    <w:rsid w:val="0079113A"/>
    <w:rsid w:val="00791182"/>
    <w:rsid w:val="00791649"/>
    <w:rsid w:val="0079169D"/>
    <w:rsid w:val="0079174D"/>
    <w:rsid w:val="0079174F"/>
    <w:rsid w:val="0079184E"/>
    <w:rsid w:val="007919E7"/>
    <w:rsid w:val="00791B25"/>
    <w:rsid w:val="00791DE8"/>
    <w:rsid w:val="00791E06"/>
    <w:rsid w:val="00791F3F"/>
    <w:rsid w:val="0079203D"/>
    <w:rsid w:val="007920EC"/>
    <w:rsid w:val="007920F7"/>
    <w:rsid w:val="00792212"/>
    <w:rsid w:val="0079223B"/>
    <w:rsid w:val="007922DA"/>
    <w:rsid w:val="00792357"/>
    <w:rsid w:val="0079246E"/>
    <w:rsid w:val="00792613"/>
    <w:rsid w:val="00792671"/>
    <w:rsid w:val="00792697"/>
    <w:rsid w:val="007926BD"/>
    <w:rsid w:val="00792938"/>
    <w:rsid w:val="007929FE"/>
    <w:rsid w:val="00792A63"/>
    <w:rsid w:val="00792BD4"/>
    <w:rsid w:val="00792CE3"/>
    <w:rsid w:val="00793162"/>
    <w:rsid w:val="00793190"/>
    <w:rsid w:val="007933E6"/>
    <w:rsid w:val="00793557"/>
    <w:rsid w:val="007935B5"/>
    <w:rsid w:val="007935F9"/>
    <w:rsid w:val="007936B9"/>
    <w:rsid w:val="007937D2"/>
    <w:rsid w:val="007939FD"/>
    <w:rsid w:val="00793A06"/>
    <w:rsid w:val="00793A69"/>
    <w:rsid w:val="00793D6A"/>
    <w:rsid w:val="00793E02"/>
    <w:rsid w:val="00793E9F"/>
    <w:rsid w:val="00793EC9"/>
    <w:rsid w:val="0079408D"/>
    <w:rsid w:val="00794276"/>
    <w:rsid w:val="00794427"/>
    <w:rsid w:val="00794470"/>
    <w:rsid w:val="00794477"/>
    <w:rsid w:val="007944AD"/>
    <w:rsid w:val="0079453D"/>
    <w:rsid w:val="00794602"/>
    <w:rsid w:val="00794773"/>
    <w:rsid w:val="007947B9"/>
    <w:rsid w:val="007947F0"/>
    <w:rsid w:val="007947F4"/>
    <w:rsid w:val="00794958"/>
    <w:rsid w:val="007949B3"/>
    <w:rsid w:val="00794A92"/>
    <w:rsid w:val="00794AAF"/>
    <w:rsid w:val="00794BA6"/>
    <w:rsid w:val="00794D42"/>
    <w:rsid w:val="00794E8E"/>
    <w:rsid w:val="00794F72"/>
    <w:rsid w:val="00794F8D"/>
    <w:rsid w:val="00795165"/>
    <w:rsid w:val="007951B3"/>
    <w:rsid w:val="0079534D"/>
    <w:rsid w:val="007954E6"/>
    <w:rsid w:val="007955E3"/>
    <w:rsid w:val="0079580E"/>
    <w:rsid w:val="00795B19"/>
    <w:rsid w:val="00795BDF"/>
    <w:rsid w:val="00795CAE"/>
    <w:rsid w:val="00795CC6"/>
    <w:rsid w:val="00795D2F"/>
    <w:rsid w:val="00795E3D"/>
    <w:rsid w:val="00795F3C"/>
    <w:rsid w:val="0079640E"/>
    <w:rsid w:val="00796468"/>
    <w:rsid w:val="00796504"/>
    <w:rsid w:val="00796521"/>
    <w:rsid w:val="00796580"/>
    <w:rsid w:val="0079679D"/>
    <w:rsid w:val="007968B4"/>
    <w:rsid w:val="00796AF4"/>
    <w:rsid w:val="00796B6A"/>
    <w:rsid w:val="00796C18"/>
    <w:rsid w:val="00796CCF"/>
    <w:rsid w:val="00796D1D"/>
    <w:rsid w:val="00796D85"/>
    <w:rsid w:val="00796EE3"/>
    <w:rsid w:val="00797155"/>
    <w:rsid w:val="0079719A"/>
    <w:rsid w:val="00797274"/>
    <w:rsid w:val="00797277"/>
    <w:rsid w:val="00797312"/>
    <w:rsid w:val="0079735C"/>
    <w:rsid w:val="007973A0"/>
    <w:rsid w:val="007973C8"/>
    <w:rsid w:val="00797457"/>
    <w:rsid w:val="007975C9"/>
    <w:rsid w:val="007976D3"/>
    <w:rsid w:val="00797781"/>
    <w:rsid w:val="007977E5"/>
    <w:rsid w:val="007979B5"/>
    <w:rsid w:val="00797A4A"/>
    <w:rsid w:val="00797C05"/>
    <w:rsid w:val="00797CFF"/>
    <w:rsid w:val="00797D8B"/>
    <w:rsid w:val="00797ED1"/>
    <w:rsid w:val="00797FC3"/>
    <w:rsid w:val="00799817"/>
    <w:rsid w:val="007A0032"/>
    <w:rsid w:val="007A004B"/>
    <w:rsid w:val="007A00CD"/>
    <w:rsid w:val="007A0146"/>
    <w:rsid w:val="007A01EC"/>
    <w:rsid w:val="007A0505"/>
    <w:rsid w:val="007A053F"/>
    <w:rsid w:val="007A065E"/>
    <w:rsid w:val="007A091F"/>
    <w:rsid w:val="007A09DC"/>
    <w:rsid w:val="007A09ED"/>
    <w:rsid w:val="007A0BAB"/>
    <w:rsid w:val="007A0E60"/>
    <w:rsid w:val="007A0E6A"/>
    <w:rsid w:val="007A0FB0"/>
    <w:rsid w:val="007A10C6"/>
    <w:rsid w:val="007A1185"/>
    <w:rsid w:val="007A126A"/>
    <w:rsid w:val="007A133C"/>
    <w:rsid w:val="007A13B7"/>
    <w:rsid w:val="007A151A"/>
    <w:rsid w:val="007A16E5"/>
    <w:rsid w:val="007A17B9"/>
    <w:rsid w:val="007A1896"/>
    <w:rsid w:val="007A18CD"/>
    <w:rsid w:val="007A1AC5"/>
    <w:rsid w:val="007A1B2F"/>
    <w:rsid w:val="007A1BE3"/>
    <w:rsid w:val="007A1C72"/>
    <w:rsid w:val="007A1F36"/>
    <w:rsid w:val="007A2137"/>
    <w:rsid w:val="007A2175"/>
    <w:rsid w:val="007A22A3"/>
    <w:rsid w:val="007A22C3"/>
    <w:rsid w:val="007A2556"/>
    <w:rsid w:val="007A261F"/>
    <w:rsid w:val="007A2642"/>
    <w:rsid w:val="007A2A49"/>
    <w:rsid w:val="007A2ACF"/>
    <w:rsid w:val="007A2B00"/>
    <w:rsid w:val="007A2C17"/>
    <w:rsid w:val="007A2C71"/>
    <w:rsid w:val="007A2CE1"/>
    <w:rsid w:val="007A2DD5"/>
    <w:rsid w:val="007A2DD8"/>
    <w:rsid w:val="007A2E25"/>
    <w:rsid w:val="007A2E2D"/>
    <w:rsid w:val="007A2EB5"/>
    <w:rsid w:val="007A2ED0"/>
    <w:rsid w:val="007A2F37"/>
    <w:rsid w:val="007A3314"/>
    <w:rsid w:val="007A3501"/>
    <w:rsid w:val="007A36F6"/>
    <w:rsid w:val="007A3775"/>
    <w:rsid w:val="007A381C"/>
    <w:rsid w:val="007A38A1"/>
    <w:rsid w:val="007A3956"/>
    <w:rsid w:val="007A3ABB"/>
    <w:rsid w:val="007A3B54"/>
    <w:rsid w:val="007A3C87"/>
    <w:rsid w:val="007A3C91"/>
    <w:rsid w:val="007A3D18"/>
    <w:rsid w:val="007A3E9F"/>
    <w:rsid w:val="007A3EAC"/>
    <w:rsid w:val="007A3FB0"/>
    <w:rsid w:val="007A3FBB"/>
    <w:rsid w:val="007A4093"/>
    <w:rsid w:val="007A4111"/>
    <w:rsid w:val="007A423E"/>
    <w:rsid w:val="007A4276"/>
    <w:rsid w:val="007A449E"/>
    <w:rsid w:val="007A454C"/>
    <w:rsid w:val="007A4689"/>
    <w:rsid w:val="007A46D5"/>
    <w:rsid w:val="007A4742"/>
    <w:rsid w:val="007A477E"/>
    <w:rsid w:val="007A481D"/>
    <w:rsid w:val="007A4990"/>
    <w:rsid w:val="007A4C35"/>
    <w:rsid w:val="007A4C48"/>
    <w:rsid w:val="007A4C70"/>
    <w:rsid w:val="007A4C72"/>
    <w:rsid w:val="007A4CE6"/>
    <w:rsid w:val="007A4D3B"/>
    <w:rsid w:val="007A4E3F"/>
    <w:rsid w:val="007A50D1"/>
    <w:rsid w:val="007A513C"/>
    <w:rsid w:val="007A517C"/>
    <w:rsid w:val="007A53FA"/>
    <w:rsid w:val="007A5481"/>
    <w:rsid w:val="007A548E"/>
    <w:rsid w:val="007A5521"/>
    <w:rsid w:val="007A564C"/>
    <w:rsid w:val="007A57E0"/>
    <w:rsid w:val="007A5882"/>
    <w:rsid w:val="007A58C2"/>
    <w:rsid w:val="007A59CD"/>
    <w:rsid w:val="007A5A85"/>
    <w:rsid w:val="007A5C38"/>
    <w:rsid w:val="007A5C71"/>
    <w:rsid w:val="007A5D71"/>
    <w:rsid w:val="007A5DBF"/>
    <w:rsid w:val="007A5DFC"/>
    <w:rsid w:val="007A5EA5"/>
    <w:rsid w:val="007A5FF0"/>
    <w:rsid w:val="007A6195"/>
    <w:rsid w:val="007A61AF"/>
    <w:rsid w:val="007A6488"/>
    <w:rsid w:val="007A64DE"/>
    <w:rsid w:val="007A6627"/>
    <w:rsid w:val="007A66AA"/>
    <w:rsid w:val="007A66DF"/>
    <w:rsid w:val="007A66FB"/>
    <w:rsid w:val="007A676A"/>
    <w:rsid w:val="007A678A"/>
    <w:rsid w:val="007A6862"/>
    <w:rsid w:val="007A69AC"/>
    <w:rsid w:val="007A69FF"/>
    <w:rsid w:val="007A6A21"/>
    <w:rsid w:val="007A6C0F"/>
    <w:rsid w:val="007A6C68"/>
    <w:rsid w:val="007A6E0E"/>
    <w:rsid w:val="007A6E6E"/>
    <w:rsid w:val="007A70AB"/>
    <w:rsid w:val="007A729E"/>
    <w:rsid w:val="007A7378"/>
    <w:rsid w:val="007A7412"/>
    <w:rsid w:val="007A77A5"/>
    <w:rsid w:val="007A7A57"/>
    <w:rsid w:val="007A7ADF"/>
    <w:rsid w:val="007A7CE7"/>
    <w:rsid w:val="007A7DC3"/>
    <w:rsid w:val="007A7E58"/>
    <w:rsid w:val="007A7E7D"/>
    <w:rsid w:val="007A7EEE"/>
    <w:rsid w:val="007A7F5C"/>
    <w:rsid w:val="007B0103"/>
    <w:rsid w:val="007B012D"/>
    <w:rsid w:val="007B020C"/>
    <w:rsid w:val="007B0285"/>
    <w:rsid w:val="007B0370"/>
    <w:rsid w:val="007B037B"/>
    <w:rsid w:val="007B038B"/>
    <w:rsid w:val="007B0461"/>
    <w:rsid w:val="007B0536"/>
    <w:rsid w:val="007B06BF"/>
    <w:rsid w:val="007B06D5"/>
    <w:rsid w:val="007B0708"/>
    <w:rsid w:val="007B07E6"/>
    <w:rsid w:val="007B099E"/>
    <w:rsid w:val="007B0A94"/>
    <w:rsid w:val="007B0B2D"/>
    <w:rsid w:val="007B0DA2"/>
    <w:rsid w:val="007B0DF6"/>
    <w:rsid w:val="007B0E55"/>
    <w:rsid w:val="007B1065"/>
    <w:rsid w:val="007B1096"/>
    <w:rsid w:val="007B1338"/>
    <w:rsid w:val="007B1379"/>
    <w:rsid w:val="007B144E"/>
    <w:rsid w:val="007B1718"/>
    <w:rsid w:val="007B1734"/>
    <w:rsid w:val="007B1743"/>
    <w:rsid w:val="007B17F8"/>
    <w:rsid w:val="007B188D"/>
    <w:rsid w:val="007B18D2"/>
    <w:rsid w:val="007B191A"/>
    <w:rsid w:val="007B192E"/>
    <w:rsid w:val="007B1987"/>
    <w:rsid w:val="007B19BB"/>
    <w:rsid w:val="007B1A6E"/>
    <w:rsid w:val="007B1B59"/>
    <w:rsid w:val="007B1BD9"/>
    <w:rsid w:val="007B1BFB"/>
    <w:rsid w:val="007B1D9C"/>
    <w:rsid w:val="007B1DA6"/>
    <w:rsid w:val="007B1EA8"/>
    <w:rsid w:val="007B1EF9"/>
    <w:rsid w:val="007B1F47"/>
    <w:rsid w:val="007B2035"/>
    <w:rsid w:val="007B20A1"/>
    <w:rsid w:val="007B215B"/>
    <w:rsid w:val="007B2171"/>
    <w:rsid w:val="007B22EA"/>
    <w:rsid w:val="007B238D"/>
    <w:rsid w:val="007B2403"/>
    <w:rsid w:val="007B2424"/>
    <w:rsid w:val="007B250D"/>
    <w:rsid w:val="007B2533"/>
    <w:rsid w:val="007B2537"/>
    <w:rsid w:val="007B25AC"/>
    <w:rsid w:val="007B26C1"/>
    <w:rsid w:val="007B2803"/>
    <w:rsid w:val="007B28DB"/>
    <w:rsid w:val="007B2B0B"/>
    <w:rsid w:val="007B2CEA"/>
    <w:rsid w:val="007B2D4C"/>
    <w:rsid w:val="007B2DBF"/>
    <w:rsid w:val="007B2DC8"/>
    <w:rsid w:val="007B2E17"/>
    <w:rsid w:val="007B313D"/>
    <w:rsid w:val="007B3280"/>
    <w:rsid w:val="007B35AD"/>
    <w:rsid w:val="007B3685"/>
    <w:rsid w:val="007B3711"/>
    <w:rsid w:val="007B3991"/>
    <w:rsid w:val="007B39A8"/>
    <w:rsid w:val="007B39B3"/>
    <w:rsid w:val="007B3C0E"/>
    <w:rsid w:val="007B3C8A"/>
    <w:rsid w:val="007B3D1F"/>
    <w:rsid w:val="007B3D54"/>
    <w:rsid w:val="007B3D7F"/>
    <w:rsid w:val="007B3F1B"/>
    <w:rsid w:val="007B42A3"/>
    <w:rsid w:val="007B42B3"/>
    <w:rsid w:val="007B43F8"/>
    <w:rsid w:val="007B441F"/>
    <w:rsid w:val="007B45C9"/>
    <w:rsid w:val="007B47B5"/>
    <w:rsid w:val="007B47CB"/>
    <w:rsid w:val="007B48D6"/>
    <w:rsid w:val="007B4B88"/>
    <w:rsid w:val="007B4C57"/>
    <w:rsid w:val="007B4D29"/>
    <w:rsid w:val="007B4D3A"/>
    <w:rsid w:val="007B4E3D"/>
    <w:rsid w:val="007B4E92"/>
    <w:rsid w:val="007B50D5"/>
    <w:rsid w:val="007B50DC"/>
    <w:rsid w:val="007B510E"/>
    <w:rsid w:val="007B523A"/>
    <w:rsid w:val="007B53BC"/>
    <w:rsid w:val="007B53C1"/>
    <w:rsid w:val="007B53E6"/>
    <w:rsid w:val="007B5448"/>
    <w:rsid w:val="007B5479"/>
    <w:rsid w:val="007B5501"/>
    <w:rsid w:val="007B5588"/>
    <w:rsid w:val="007B5606"/>
    <w:rsid w:val="007B5685"/>
    <w:rsid w:val="007B579B"/>
    <w:rsid w:val="007B5851"/>
    <w:rsid w:val="007B5950"/>
    <w:rsid w:val="007B5A27"/>
    <w:rsid w:val="007B5B53"/>
    <w:rsid w:val="007B5CDA"/>
    <w:rsid w:val="007B5EC3"/>
    <w:rsid w:val="007B5F6B"/>
    <w:rsid w:val="007B6050"/>
    <w:rsid w:val="007B607C"/>
    <w:rsid w:val="007B613A"/>
    <w:rsid w:val="007B61B1"/>
    <w:rsid w:val="007B6244"/>
    <w:rsid w:val="007B6349"/>
    <w:rsid w:val="007B6446"/>
    <w:rsid w:val="007B64A1"/>
    <w:rsid w:val="007B6A34"/>
    <w:rsid w:val="007B6AE4"/>
    <w:rsid w:val="007B6C23"/>
    <w:rsid w:val="007B6D0A"/>
    <w:rsid w:val="007B6D25"/>
    <w:rsid w:val="007B6D71"/>
    <w:rsid w:val="007B6E47"/>
    <w:rsid w:val="007B6EA3"/>
    <w:rsid w:val="007B6EC5"/>
    <w:rsid w:val="007B6EDD"/>
    <w:rsid w:val="007B6EFC"/>
    <w:rsid w:val="007B6F30"/>
    <w:rsid w:val="007B73ED"/>
    <w:rsid w:val="007B742B"/>
    <w:rsid w:val="007B777B"/>
    <w:rsid w:val="007B7855"/>
    <w:rsid w:val="007B799D"/>
    <w:rsid w:val="007B7BA0"/>
    <w:rsid w:val="007B7C04"/>
    <w:rsid w:val="007B7C4A"/>
    <w:rsid w:val="007B7DB9"/>
    <w:rsid w:val="007B7F20"/>
    <w:rsid w:val="007B7FB2"/>
    <w:rsid w:val="007C0332"/>
    <w:rsid w:val="007C0594"/>
    <w:rsid w:val="007C05E7"/>
    <w:rsid w:val="007C0697"/>
    <w:rsid w:val="007C0733"/>
    <w:rsid w:val="007C07C0"/>
    <w:rsid w:val="007C0802"/>
    <w:rsid w:val="007C0857"/>
    <w:rsid w:val="007C090A"/>
    <w:rsid w:val="007C09DA"/>
    <w:rsid w:val="007C0A22"/>
    <w:rsid w:val="007C0AA7"/>
    <w:rsid w:val="007C0B4F"/>
    <w:rsid w:val="007C0C29"/>
    <w:rsid w:val="007C0D43"/>
    <w:rsid w:val="007C0DE3"/>
    <w:rsid w:val="007C0F86"/>
    <w:rsid w:val="007C0F8B"/>
    <w:rsid w:val="007C0F9A"/>
    <w:rsid w:val="007C1017"/>
    <w:rsid w:val="007C111D"/>
    <w:rsid w:val="007C11F6"/>
    <w:rsid w:val="007C12DD"/>
    <w:rsid w:val="007C142C"/>
    <w:rsid w:val="007C1452"/>
    <w:rsid w:val="007C156B"/>
    <w:rsid w:val="007C1573"/>
    <w:rsid w:val="007C15C7"/>
    <w:rsid w:val="007C15E0"/>
    <w:rsid w:val="007C18A1"/>
    <w:rsid w:val="007C1913"/>
    <w:rsid w:val="007C1A67"/>
    <w:rsid w:val="007C1C7F"/>
    <w:rsid w:val="007C1CCC"/>
    <w:rsid w:val="007C1E83"/>
    <w:rsid w:val="007C1FB2"/>
    <w:rsid w:val="007C21FE"/>
    <w:rsid w:val="007C22A6"/>
    <w:rsid w:val="007C251E"/>
    <w:rsid w:val="007C25D7"/>
    <w:rsid w:val="007C25FF"/>
    <w:rsid w:val="007C2807"/>
    <w:rsid w:val="007C29C4"/>
    <w:rsid w:val="007C2BCE"/>
    <w:rsid w:val="007C2E54"/>
    <w:rsid w:val="007C2E55"/>
    <w:rsid w:val="007C2F15"/>
    <w:rsid w:val="007C2FCD"/>
    <w:rsid w:val="007C30C7"/>
    <w:rsid w:val="007C319D"/>
    <w:rsid w:val="007C32C7"/>
    <w:rsid w:val="007C32CD"/>
    <w:rsid w:val="007C33EA"/>
    <w:rsid w:val="007C3414"/>
    <w:rsid w:val="007C35E8"/>
    <w:rsid w:val="007C36F6"/>
    <w:rsid w:val="007C384F"/>
    <w:rsid w:val="007C395D"/>
    <w:rsid w:val="007C3A07"/>
    <w:rsid w:val="007C3A34"/>
    <w:rsid w:val="007C3C5D"/>
    <w:rsid w:val="007C3CD7"/>
    <w:rsid w:val="007C3E83"/>
    <w:rsid w:val="007C3F26"/>
    <w:rsid w:val="007C3F6E"/>
    <w:rsid w:val="007C3F7F"/>
    <w:rsid w:val="007C3FB6"/>
    <w:rsid w:val="007C402F"/>
    <w:rsid w:val="007C4047"/>
    <w:rsid w:val="007C407A"/>
    <w:rsid w:val="007C41FC"/>
    <w:rsid w:val="007C4389"/>
    <w:rsid w:val="007C463A"/>
    <w:rsid w:val="007C46D3"/>
    <w:rsid w:val="007C476C"/>
    <w:rsid w:val="007C47D1"/>
    <w:rsid w:val="007C4852"/>
    <w:rsid w:val="007C4A71"/>
    <w:rsid w:val="007C4B15"/>
    <w:rsid w:val="007C4B57"/>
    <w:rsid w:val="007C4BAD"/>
    <w:rsid w:val="007C4BE3"/>
    <w:rsid w:val="007C4D04"/>
    <w:rsid w:val="007C4E6B"/>
    <w:rsid w:val="007C4EFA"/>
    <w:rsid w:val="007C4F1F"/>
    <w:rsid w:val="007C4F61"/>
    <w:rsid w:val="007C513C"/>
    <w:rsid w:val="007C5155"/>
    <w:rsid w:val="007C5170"/>
    <w:rsid w:val="007C5391"/>
    <w:rsid w:val="007C53E7"/>
    <w:rsid w:val="007C55A0"/>
    <w:rsid w:val="007C57EA"/>
    <w:rsid w:val="007C57F3"/>
    <w:rsid w:val="007C58AD"/>
    <w:rsid w:val="007C5919"/>
    <w:rsid w:val="007C594F"/>
    <w:rsid w:val="007C59B4"/>
    <w:rsid w:val="007C59B6"/>
    <w:rsid w:val="007C5AA6"/>
    <w:rsid w:val="007C5B97"/>
    <w:rsid w:val="007C5D33"/>
    <w:rsid w:val="007C5DC9"/>
    <w:rsid w:val="007C5E0F"/>
    <w:rsid w:val="007C5E11"/>
    <w:rsid w:val="007C5F17"/>
    <w:rsid w:val="007C5FDD"/>
    <w:rsid w:val="007C608B"/>
    <w:rsid w:val="007C60D3"/>
    <w:rsid w:val="007C61E6"/>
    <w:rsid w:val="007C626F"/>
    <w:rsid w:val="007C6340"/>
    <w:rsid w:val="007C64EC"/>
    <w:rsid w:val="007C6799"/>
    <w:rsid w:val="007C6823"/>
    <w:rsid w:val="007C692A"/>
    <w:rsid w:val="007C6AB5"/>
    <w:rsid w:val="007C6C1D"/>
    <w:rsid w:val="007C6D0F"/>
    <w:rsid w:val="007C6ED4"/>
    <w:rsid w:val="007C6FC2"/>
    <w:rsid w:val="007C7090"/>
    <w:rsid w:val="007C70BC"/>
    <w:rsid w:val="007C7233"/>
    <w:rsid w:val="007C7583"/>
    <w:rsid w:val="007C76EB"/>
    <w:rsid w:val="007C78C7"/>
    <w:rsid w:val="007C78C8"/>
    <w:rsid w:val="007C79C5"/>
    <w:rsid w:val="007C7A53"/>
    <w:rsid w:val="007C7AE0"/>
    <w:rsid w:val="007C7B73"/>
    <w:rsid w:val="007C7B77"/>
    <w:rsid w:val="007C7B80"/>
    <w:rsid w:val="007C7C5C"/>
    <w:rsid w:val="007C7D5B"/>
    <w:rsid w:val="007C7EE1"/>
    <w:rsid w:val="007C7EF1"/>
    <w:rsid w:val="007C7FA5"/>
    <w:rsid w:val="007C7FD0"/>
    <w:rsid w:val="007D016F"/>
    <w:rsid w:val="007D017A"/>
    <w:rsid w:val="007D036C"/>
    <w:rsid w:val="007D03B9"/>
    <w:rsid w:val="007D03D1"/>
    <w:rsid w:val="007D0779"/>
    <w:rsid w:val="007D0803"/>
    <w:rsid w:val="007D09A5"/>
    <w:rsid w:val="007D0A3C"/>
    <w:rsid w:val="007D0A93"/>
    <w:rsid w:val="007D0AAF"/>
    <w:rsid w:val="007D0BC7"/>
    <w:rsid w:val="007D0C38"/>
    <w:rsid w:val="007D0D33"/>
    <w:rsid w:val="007D0DAA"/>
    <w:rsid w:val="007D0E48"/>
    <w:rsid w:val="007D0F2F"/>
    <w:rsid w:val="007D12CC"/>
    <w:rsid w:val="007D12DB"/>
    <w:rsid w:val="007D12E6"/>
    <w:rsid w:val="007D13C4"/>
    <w:rsid w:val="007D14B3"/>
    <w:rsid w:val="007D14C6"/>
    <w:rsid w:val="007D1592"/>
    <w:rsid w:val="007D1A97"/>
    <w:rsid w:val="007D1C74"/>
    <w:rsid w:val="007D1EC2"/>
    <w:rsid w:val="007D1F23"/>
    <w:rsid w:val="007D1F3B"/>
    <w:rsid w:val="007D21B7"/>
    <w:rsid w:val="007D2259"/>
    <w:rsid w:val="007D22B6"/>
    <w:rsid w:val="007D22F7"/>
    <w:rsid w:val="007D2386"/>
    <w:rsid w:val="007D23B3"/>
    <w:rsid w:val="007D259D"/>
    <w:rsid w:val="007D26CD"/>
    <w:rsid w:val="007D275D"/>
    <w:rsid w:val="007D282A"/>
    <w:rsid w:val="007D2844"/>
    <w:rsid w:val="007D286C"/>
    <w:rsid w:val="007D2944"/>
    <w:rsid w:val="007D2979"/>
    <w:rsid w:val="007D29DA"/>
    <w:rsid w:val="007D2B43"/>
    <w:rsid w:val="007D2B44"/>
    <w:rsid w:val="007D2ECB"/>
    <w:rsid w:val="007D2ECE"/>
    <w:rsid w:val="007D2ED6"/>
    <w:rsid w:val="007D2F3D"/>
    <w:rsid w:val="007D31E8"/>
    <w:rsid w:val="007D325D"/>
    <w:rsid w:val="007D346D"/>
    <w:rsid w:val="007D3626"/>
    <w:rsid w:val="007D36DA"/>
    <w:rsid w:val="007D37D6"/>
    <w:rsid w:val="007D37D8"/>
    <w:rsid w:val="007D38E1"/>
    <w:rsid w:val="007D38E7"/>
    <w:rsid w:val="007D3C61"/>
    <w:rsid w:val="007D3DF8"/>
    <w:rsid w:val="007D3F1F"/>
    <w:rsid w:val="007D3FF4"/>
    <w:rsid w:val="007D404C"/>
    <w:rsid w:val="007D409A"/>
    <w:rsid w:val="007D40C9"/>
    <w:rsid w:val="007D435B"/>
    <w:rsid w:val="007D4548"/>
    <w:rsid w:val="007D45DF"/>
    <w:rsid w:val="007D4600"/>
    <w:rsid w:val="007D466D"/>
    <w:rsid w:val="007D4673"/>
    <w:rsid w:val="007D46B1"/>
    <w:rsid w:val="007D484A"/>
    <w:rsid w:val="007D48AF"/>
    <w:rsid w:val="007D4AE7"/>
    <w:rsid w:val="007D4AF7"/>
    <w:rsid w:val="007D4BDB"/>
    <w:rsid w:val="007D4BF1"/>
    <w:rsid w:val="007D4E3B"/>
    <w:rsid w:val="007D4F8D"/>
    <w:rsid w:val="007D505B"/>
    <w:rsid w:val="007D50CE"/>
    <w:rsid w:val="007D51CA"/>
    <w:rsid w:val="007D5288"/>
    <w:rsid w:val="007D53DE"/>
    <w:rsid w:val="007D540D"/>
    <w:rsid w:val="007D5562"/>
    <w:rsid w:val="007D5750"/>
    <w:rsid w:val="007D5793"/>
    <w:rsid w:val="007D57E9"/>
    <w:rsid w:val="007D5A32"/>
    <w:rsid w:val="007D5A8A"/>
    <w:rsid w:val="007D5AF6"/>
    <w:rsid w:val="007D5BE3"/>
    <w:rsid w:val="007D5C2B"/>
    <w:rsid w:val="007D5DD0"/>
    <w:rsid w:val="007D5E94"/>
    <w:rsid w:val="007D5EC6"/>
    <w:rsid w:val="007D5F5B"/>
    <w:rsid w:val="007D5F68"/>
    <w:rsid w:val="007D60E7"/>
    <w:rsid w:val="007D61D9"/>
    <w:rsid w:val="007D6248"/>
    <w:rsid w:val="007D6275"/>
    <w:rsid w:val="007D64F1"/>
    <w:rsid w:val="007D6B72"/>
    <w:rsid w:val="007D6D59"/>
    <w:rsid w:val="007D6D99"/>
    <w:rsid w:val="007D6DFC"/>
    <w:rsid w:val="007D6F72"/>
    <w:rsid w:val="007D73CA"/>
    <w:rsid w:val="007D7479"/>
    <w:rsid w:val="007D754F"/>
    <w:rsid w:val="007D77A3"/>
    <w:rsid w:val="007D79CC"/>
    <w:rsid w:val="007D7AFD"/>
    <w:rsid w:val="007D7B00"/>
    <w:rsid w:val="007D7BAE"/>
    <w:rsid w:val="007D7C22"/>
    <w:rsid w:val="007D7C42"/>
    <w:rsid w:val="007D7C73"/>
    <w:rsid w:val="007D7DBE"/>
    <w:rsid w:val="007D7E00"/>
    <w:rsid w:val="007D7E1D"/>
    <w:rsid w:val="007D7EC4"/>
    <w:rsid w:val="007D7ED3"/>
    <w:rsid w:val="007D7FBB"/>
    <w:rsid w:val="007E008E"/>
    <w:rsid w:val="007E00D2"/>
    <w:rsid w:val="007E0148"/>
    <w:rsid w:val="007E0241"/>
    <w:rsid w:val="007E0260"/>
    <w:rsid w:val="007E038D"/>
    <w:rsid w:val="007E0493"/>
    <w:rsid w:val="007E0631"/>
    <w:rsid w:val="007E0748"/>
    <w:rsid w:val="007E07BD"/>
    <w:rsid w:val="007E08AA"/>
    <w:rsid w:val="007E0A9D"/>
    <w:rsid w:val="007E0AE0"/>
    <w:rsid w:val="007E0CB9"/>
    <w:rsid w:val="007E0E1C"/>
    <w:rsid w:val="007E0E2F"/>
    <w:rsid w:val="007E0EA1"/>
    <w:rsid w:val="007E0F1A"/>
    <w:rsid w:val="007E0FA2"/>
    <w:rsid w:val="007E108C"/>
    <w:rsid w:val="007E10AF"/>
    <w:rsid w:val="007E116A"/>
    <w:rsid w:val="007E11F4"/>
    <w:rsid w:val="007E1247"/>
    <w:rsid w:val="007E125A"/>
    <w:rsid w:val="007E136A"/>
    <w:rsid w:val="007E163E"/>
    <w:rsid w:val="007E16E5"/>
    <w:rsid w:val="007E1787"/>
    <w:rsid w:val="007E1918"/>
    <w:rsid w:val="007E191C"/>
    <w:rsid w:val="007E1A3D"/>
    <w:rsid w:val="007E1CDF"/>
    <w:rsid w:val="007E1D0A"/>
    <w:rsid w:val="007E1D25"/>
    <w:rsid w:val="007E1E0B"/>
    <w:rsid w:val="007E1F8A"/>
    <w:rsid w:val="007E20BB"/>
    <w:rsid w:val="007E20E5"/>
    <w:rsid w:val="007E21E1"/>
    <w:rsid w:val="007E22B2"/>
    <w:rsid w:val="007E24E9"/>
    <w:rsid w:val="007E27F6"/>
    <w:rsid w:val="007E28FB"/>
    <w:rsid w:val="007E2908"/>
    <w:rsid w:val="007E2951"/>
    <w:rsid w:val="007E29B1"/>
    <w:rsid w:val="007E29E3"/>
    <w:rsid w:val="007E2A1D"/>
    <w:rsid w:val="007E2B05"/>
    <w:rsid w:val="007E2D0A"/>
    <w:rsid w:val="007E2D59"/>
    <w:rsid w:val="007E2DFD"/>
    <w:rsid w:val="007E2FD4"/>
    <w:rsid w:val="007E32D1"/>
    <w:rsid w:val="007E333A"/>
    <w:rsid w:val="007E340E"/>
    <w:rsid w:val="007E3422"/>
    <w:rsid w:val="007E34DD"/>
    <w:rsid w:val="007E3545"/>
    <w:rsid w:val="007E36E6"/>
    <w:rsid w:val="007E3707"/>
    <w:rsid w:val="007E373A"/>
    <w:rsid w:val="007E3871"/>
    <w:rsid w:val="007E395B"/>
    <w:rsid w:val="007E3974"/>
    <w:rsid w:val="007E3986"/>
    <w:rsid w:val="007E3A2A"/>
    <w:rsid w:val="007E3A6F"/>
    <w:rsid w:val="007E3B83"/>
    <w:rsid w:val="007E3B9F"/>
    <w:rsid w:val="007E3C14"/>
    <w:rsid w:val="007E3C99"/>
    <w:rsid w:val="007E3D55"/>
    <w:rsid w:val="007E400B"/>
    <w:rsid w:val="007E4129"/>
    <w:rsid w:val="007E4184"/>
    <w:rsid w:val="007E4189"/>
    <w:rsid w:val="007E422A"/>
    <w:rsid w:val="007E42C3"/>
    <w:rsid w:val="007E4381"/>
    <w:rsid w:val="007E4532"/>
    <w:rsid w:val="007E45EA"/>
    <w:rsid w:val="007E467D"/>
    <w:rsid w:val="007E4AE3"/>
    <w:rsid w:val="007E4B1C"/>
    <w:rsid w:val="007E4D8B"/>
    <w:rsid w:val="007E4F18"/>
    <w:rsid w:val="007E4FA7"/>
    <w:rsid w:val="007E5343"/>
    <w:rsid w:val="007E538A"/>
    <w:rsid w:val="007E5486"/>
    <w:rsid w:val="007E54B6"/>
    <w:rsid w:val="007E54E4"/>
    <w:rsid w:val="007E550B"/>
    <w:rsid w:val="007E5516"/>
    <w:rsid w:val="007E55E3"/>
    <w:rsid w:val="007E581A"/>
    <w:rsid w:val="007E5860"/>
    <w:rsid w:val="007E5984"/>
    <w:rsid w:val="007E5A0B"/>
    <w:rsid w:val="007E5B30"/>
    <w:rsid w:val="007E5BF5"/>
    <w:rsid w:val="007E5C05"/>
    <w:rsid w:val="007E5C1E"/>
    <w:rsid w:val="007E5C36"/>
    <w:rsid w:val="007E5DAD"/>
    <w:rsid w:val="007E5E60"/>
    <w:rsid w:val="007E5E8B"/>
    <w:rsid w:val="007E5EA7"/>
    <w:rsid w:val="007E5EE3"/>
    <w:rsid w:val="007E5EF4"/>
    <w:rsid w:val="007E6064"/>
    <w:rsid w:val="007E61AE"/>
    <w:rsid w:val="007E621F"/>
    <w:rsid w:val="007E62DD"/>
    <w:rsid w:val="007E6585"/>
    <w:rsid w:val="007E6648"/>
    <w:rsid w:val="007E67FB"/>
    <w:rsid w:val="007E68DD"/>
    <w:rsid w:val="007E6929"/>
    <w:rsid w:val="007E6942"/>
    <w:rsid w:val="007E69A2"/>
    <w:rsid w:val="007E6E25"/>
    <w:rsid w:val="007E6E8D"/>
    <w:rsid w:val="007E704B"/>
    <w:rsid w:val="007E70F7"/>
    <w:rsid w:val="007E7109"/>
    <w:rsid w:val="007E71F8"/>
    <w:rsid w:val="007E7309"/>
    <w:rsid w:val="007E732D"/>
    <w:rsid w:val="007E733E"/>
    <w:rsid w:val="007E748A"/>
    <w:rsid w:val="007E7660"/>
    <w:rsid w:val="007E76BD"/>
    <w:rsid w:val="007E76E8"/>
    <w:rsid w:val="007E77A6"/>
    <w:rsid w:val="007E7811"/>
    <w:rsid w:val="007E78A9"/>
    <w:rsid w:val="007E7A35"/>
    <w:rsid w:val="007E7A82"/>
    <w:rsid w:val="007E7C7D"/>
    <w:rsid w:val="007E7CCD"/>
    <w:rsid w:val="007E7DEB"/>
    <w:rsid w:val="007E7E06"/>
    <w:rsid w:val="007E7E69"/>
    <w:rsid w:val="007E7F05"/>
    <w:rsid w:val="007E7FC5"/>
    <w:rsid w:val="007F0049"/>
    <w:rsid w:val="007F00A2"/>
    <w:rsid w:val="007F021B"/>
    <w:rsid w:val="007F051D"/>
    <w:rsid w:val="007F0597"/>
    <w:rsid w:val="007F066A"/>
    <w:rsid w:val="007F0791"/>
    <w:rsid w:val="007F07A3"/>
    <w:rsid w:val="007F0807"/>
    <w:rsid w:val="007F0895"/>
    <w:rsid w:val="007F08E8"/>
    <w:rsid w:val="007F09B8"/>
    <w:rsid w:val="007F09BB"/>
    <w:rsid w:val="007F09DC"/>
    <w:rsid w:val="007F0C36"/>
    <w:rsid w:val="007F0CED"/>
    <w:rsid w:val="007F0D65"/>
    <w:rsid w:val="007F0DE7"/>
    <w:rsid w:val="007F0DE8"/>
    <w:rsid w:val="007F0F24"/>
    <w:rsid w:val="007F0F97"/>
    <w:rsid w:val="007F1126"/>
    <w:rsid w:val="007F1136"/>
    <w:rsid w:val="007F12D0"/>
    <w:rsid w:val="007F1368"/>
    <w:rsid w:val="007F1424"/>
    <w:rsid w:val="007F1448"/>
    <w:rsid w:val="007F1473"/>
    <w:rsid w:val="007F1603"/>
    <w:rsid w:val="007F1657"/>
    <w:rsid w:val="007F1760"/>
    <w:rsid w:val="007F17E2"/>
    <w:rsid w:val="007F187A"/>
    <w:rsid w:val="007F18D6"/>
    <w:rsid w:val="007F1B0C"/>
    <w:rsid w:val="007F1BC9"/>
    <w:rsid w:val="007F1EBC"/>
    <w:rsid w:val="007F1F20"/>
    <w:rsid w:val="007F1F6F"/>
    <w:rsid w:val="007F2327"/>
    <w:rsid w:val="007F234B"/>
    <w:rsid w:val="007F23CA"/>
    <w:rsid w:val="007F2498"/>
    <w:rsid w:val="007F261C"/>
    <w:rsid w:val="007F264C"/>
    <w:rsid w:val="007F27A9"/>
    <w:rsid w:val="007F2856"/>
    <w:rsid w:val="007F29F6"/>
    <w:rsid w:val="007F2A14"/>
    <w:rsid w:val="007F2B17"/>
    <w:rsid w:val="007F2BE1"/>
    <w:rsid w:val="007F2CB6"/>
    <w:rsid w:val="007F2D54"/>
    <w:rsid w:val="007F2E25"/>
    <w:rsid w:val="007F2E65"/>
    <w:rsid w:val="007F2EA3"/>
    <w:rsid w:val="007F2EA5"/>
    <w:rsid w:val="007F2F3A"/>
    <w:rsid w:val="007F2F3E"/>
    <w:rsid w:val="007F2FEC"/>
    <w:rsid w:val="007F3068"/>
    <w:rsid w:val="007F30A5"/>
    <w:rsid w:val="007F3162"/>
    <w:rsid w:val="007F3268"/>
    <w:rsid w:val="007F3549"/>
    <w:rsid w:val="007F35F8"/>
    <w:rsid w:val="007F36C2"/>
    <w:rsid w:val="007F3879"/>
    <w:rsid w:val="007F3954"/>
    <w:rsid w:val="007F39BE"/>
    <w:rsid w:val="007F3AA7"/>
    <w:rsid w:val="007F3BC3"/>
    <w:rsid w:val="007F3DA9"/>
    <w:rsid w:val="007F3E5C"/>
    <w:rsid w:val="007F41B6"/>
    <w:rsid w:val="007F41F6"/>
    <w:rsid w:val="007F430B"/>
    <w:rsid w:val="007F434D"/>
    <w:rsid w:val="007F4402"/>
    <w:rsid w:val="007F44A9"/>
    <w:rsid w:val="007F45A9"/>
    <w:rsid w:val="007F4731"/>
    <w:rsid w:val="007F4860"/>
    <w:rsid w:val="007F4893"/>
    <w:rsid w:val="007F499B"/>
    <w:rsid w:val="007F49EE"/>
    <w:rsid w:val="007F4BC9"/>
    <w:rsid w:val="007F4C59"/>
    <w:rsid w:val="007F4D1B"/>
    <w:rsid w:val="007F4E5D"/>
    <w:rsid w:val="007F4F3B"/>
    <w:rsid w:val="007F4F85"/>
    <w:rsid w:val="007F50B8"/>
    <w:rsid w:val="007F5266"/>
    <w:rsid w:val="007F5303"/>
    <w:rsid w:val="007F540A"/>
    <w:rsid w:val="007F540C"/>
    <w:rsid w:val="007F5422"/>
    <w:rsid w:val="007F543A"/>
    <w:rsid w:val="007F553C"/>
    <w:rsid w:val="007F55F5"/>
    <w:rsid w:val="007F5698"/>
    <w:rsid w:val="007F5714"/>
    <w:rsid w:val="007F5A28"/>
    <w:rsid w:val="007F5A87"/>
    <w:rsid w:val="007F5ACC"/>
    <w:rsid w:val="007F5B4B"/>
    <w:rsid w:val="007F5BAF"/>
    <w:rsid w:val="007F5C55"/>
    <w:rsid w:val="007F5D19"/>
    <w:rsid w:val="007F5DBE"/>
    <w:rsid w:val="007F61B4"/>
    <w:rsid w:val="007F62AC"/>
    <w:rsid w:val="007F6350"/>
    <w:rsid w:val="007F63BD"/>
    <w:rsid w:val="007F6490"/>
    <w:rsid w:val="007F6546"/>
    <w:rsid w:val="007F65A4"/>
    <w:rsid w:val="007F6647"/>
    <w:rsid w:val="007F66C9"/>
    <w:rsid w:val="007F6854"/>
    <w:rsid w:val="007F687D"/>
    <w:rsid w:val="007F6A1B"/>
    <w:rsid w:val="007F6BE6"/>
    <w:rsid w:val="007F6E72"/>
    <w:rsid w:val="007F6F6E"/>
    <w:rsid w:val="007F7071"/>
    <w:rsid w:val="007F70B5"/>
    <w:rsid w:val="007F71C6"/>
    <w:rsid w:val="007F7440"/>
    <w:rsid w:val="007F757E"/>
    <w:rsid w:val="007F76F1"/>
    <w:rsid w:val="007F79FC"/>
    <w:rsid w:val="007F7A19"/>
    <w:rsid w:val="007F7A67"/>
    <w:rsid w:val="007F7B30"/>
    <w:rsid w:val="007F7B79"/>
    <w:rsid w:val="007F7BD2"/>
    <w:rsid w:val="007F7C12"/>
    <w:rsid w:val="007F7DBB"/>
    <w:rsid w:val="007F7F3A"/>
    <w:rsid w:val="007F7F8F"/>
    <w:rsid w:val="007F7FA1"/>
    <w:rsid w:val="00800165"/>
    <w:rsid w:val="0080018C"/>
    <w:rsid w:val="00800385"/>
    <w:rsid w:val="00800389"/>
    <w:rsid w:val="0080069A"/>
    <w:rsid w:val="0080072D"/>
    <w:rsid w:val="008008C8"/>
    <w:rsid w:val="00800A0A"/>
    <w:rsid w:val="00800A1E"/>
    <w:rsid w:val="00800B22"/>
    <w:rsid w:val="00800B55"/>
    <w:rsid w:val="00800B80"/>
    <w:rsid w:val="00800B83"/>
    <w:rsid w:val="00800BEC"/>
    <w:rsid w:val="00800D07"/>
    <w:rsid w:val="00800D91"/>
    <w:rsid w:val="00800E09"/>
    <w:rsid w:val="00800F3D"/>
    <w:rsid w:val="008010CD"/>
    <w:rsid w:val="00801190"/>
    <w:rsid w:val="008014F2"/>
    <w:rsid w:val="00801657"/>
    <w:rsid w:val="008016B6"/>
    <w:rsid w:val="0080174B"/>
    <w:rsid w:val="0080182E"/>
    <w:rsid w:val="0080184E"/>
    <w:rsid w:val="008018E8"/>
    <w:rsid w:val="00801920"/>
    <w:rsid w:val="00801AAD"/>
    <w:rsid w:val="00801AD2"/>
    <w:rsid w:val="00801B2C"/>
    <w:rsid w:val="00801C01"/>
    <w:rsid w:val="00801C19"/>
    <w:rsid w:val="00801CE2"/>
    <w:rsid w:val="00801F8B"/>
    <w:rsid w:val="00802034"/>
    <w:rsid w:val="0080217E"/>
    <w:rsid w:val="008021CD"/>
    <w:rsid w:val="00802213"/>
    <w:rsid w:val="00802230"/>
    <w:rsid w:val="00802416"/>
    <w:rsid w:val="0080248A"/>
    <w:rsid w:val="00802589"/>
    <w:rsid w:val="008025D1"/>
    <w:rsid w:val="0080266C"/>
    <w:rsid w:val="00802AA6"/>
    <w:rsid w:val="00802AD9"/>
    <w:rsid w:val="00802BAD"/>
    <w:rsid w:val="00802C9A"/>
    <w:rsid w:val="00802C9C"/>
    <w:rsid w:val="00803035"/>
    <w:rsid w:val="0080305F"/>
    <w:rsid w:val="008030BA"/>
    <w:rsid w:val="0080312B"/>
    <w:rsid w:val="00803380"/>
    <w:rsid w:val="008033BE"/>
    <w:rsid w:val="00803421"/>
    <w:rsid w:val="008035A4"/>
    <w:rsid w:val="00803719"/>
    <w:rsid w:val="00803960"/>
    <w:rsid w:val="00803A33"/>
    <w:rsid w:val="00803ACC"/>
    <w:rsid w:val="00803ACE"/>
    <w:rsid w:val="00803B52"/>
    <w:rsid w:val="00803C08"/>
    <w:rsid w:val="00803E60"/>
    <w:rsid w:val="00803F03"/>
    <w:rsid w:val="00803FE4"/>
    <w:rsid w:val="0080405A"/>
    <w:rsid w:val="008040E7"/>
    <w:rsid w:val="00804124"/>
    <w:rsid w:val="00804250"/>
    <w:rsid w:val="0080425F"/>
    <w:rsid w:val="0080430B"/>
    <w:rsid w:val="0080476F"/>
    <w:rsid w:val="008048F2"/>
    <w:rsid w:val="008048F7"/>
    <w:rsid w:val="0080492A"/>
    <w:rsid w:val="00804A23"/>
    <w:rsid w:val="00804B33"/>
    <w:rsid w:val="00804C6C"/>
    <w:rsid w:val="00804CF7"/>
    <w:rsid w:val="00804D16"/>
    <w:rsid w:val="00804D71"/>
    <w:rsid w:val="00804DCA"/>
    <w:rsid w:val="00804DCD"/>
    <w:rsid w:val="00804E0E"/>
    <w:rsid w:val="00804E6C"/>
    <w:rsid w:val="00804F58"/>
    <w:rsid w:val="00804F8F"/>
    <w:rsid w:val="0080504E"/>
    <w:rsid w:val="0080507D"/>
    <w:rsid w:val="008051B4"/>
    <w:rsid w:val="008051DA"/>
    <w:rsid w:val="0080537F"/>
    <w:rsid w:val="008053DD"/>
    <w:rsid w:val="00805493"/>
    <w:rsid w:val="00805579"/>
    <w:rsid w:val="0080558A"/>
    <w:rsid w:val="008057E6"/>
    <w:rsid w:val="00805851"/>
    <w:rsid w:val="00805A23"/>
    <w:rsid w:val="00805A24"/>
    <w:rsid w:val="00805A86"/>
    <w:rsid w:val="00805B7D"/>
    <w:rsid w:val="00805DB9"/>
    <w:rsid w:val="00805E46"/>
    <w:rsid w:val="00805E8C"/>
    <w:rsid w:val="008060C6"/>
    <w:rsid w:val="0080612B"/>
    <w:rsid w:val="0080612F"/>
    <w:rsid w:val="008061DF"/>
    <w:rsid w:val="00806220"/>
    <w:rsid w:val="008062AF"/>
    <w:rsid w:val="008062D1"/>
    <w:rsid w:val="008063A3"/>
    <w:rsid w:val="008063D6"/>
    <w:rsid w:val="008066E2"/>
    <w:rsid w:val="00806777"/>
    <w:rsid w:val="00806880"/>
    <w:rsid w:val="008069D4"/>
    <w:rsid w:val="00806A56"/>
    <w:rsid w:val="00806BF3"/>
    <w:rsid w:val="00806CE0"/>
    <w:rsid w:val="00806E04"/>
    <w:rsid w:val="008070F3"/>
    <w:rsid w:val="008071FB"/>
    <w:rsid w:val="008073B1"/>
    <w:rsid w:val="008074BC"/>
    <w:rsid w:val="00807510"/>
    <w:rsid w:val="008076D1"/>
    <w:rsid w:val="00807748"/>
    <w:rsid w:val="008077B9"/>
    <w:rsid w:val="0080789E"/>
    <w:rsid w:val="008078F5"/>
    <w:rsid w:val="008079FA"/>
    <w:rsid w:val="00807D7A"/>
    <w:rsid w:val="00807D90"/>
    <w:rsid w:val="00807E08"/>
    <w:rsid w:val="00807E20"/>
    <w:rsid w:val="0081004D"/>
    <w:rsid w:val="008101C7"/>
    <w:rsid w:val="0081024A"/>
    <w:rsid w:val="008102F8"/>
    <w:rsid w:val="00810339"/>
    <w:rsid w:val="00810374"/>
    <w:rsid w:val="008103AC"/>
    <w:rsid w:val="00810416"/>
    <w:rsid w:val="008104EF"/>
    <w:rsid w:val="0081057C"/>
    <w:rsid w:val="008105D1"/>
    <w:rsid w:val="00810B33"/>
    <w:rsid w:val="00810C68"/>
    <w:rsid w:val="00810C92"/>
    <w:rsid w:val="00810CE0"/>
    <w:rsid w:val="00810D58"/>
    <w:rsid w:val="00810DEB"/>
    <w:rsid w:val="00810E32"/>
    <w:rsid w:val="00810EA3"/>
    <w:rsid w:val="00810EB1"/>
    <w:rsid w:val="008110F6"/>
    <w:rsid w:val="00811158"/>
    <w:rsid w:val="0081117E"/>
    <w:rsid w:val="00811274"/>
    <w:rsid w:val="00811399"/>
    <w:rsid w:val="008113DF"/>
    <w:rsid w:val="00811448"/>
    <w:rsid w:val="00811453"/>
    <w:rsid w:val="008115C1"/>
    <w:rsid w:val="008116FB"/>
    <w:rsid w:val="00811A9E"/>
    <w:rsid w:val="00811AE1"/>
    <w:rsid w:val="00811C0B"/>
    <w:rsid w:val="00811C70"/>
    <w:rsid w:val="00811CCC"/>
    <w:rsid w:val="00811CD1"/>
    <w:rsid w:val="00811E63"/>
    <w:rsid w:val="00811E8F"/>
    <w:rsid w:val="00811F35"/>
    <w:rsid w:val="00812037"/>
    <w:rsid w:val="00812068"/>
    <w:rsid w:val="0081218C"/>
    <w:rsid w:val="008121B0"/>
    <w:rsid w:val="008121E9"/>
    <w:rsid w:val="008124D7"/>
    <w:rsid w:val="0081287B"/>
    <w:rsid w:val="008129AA"/>
    <w:rsid w:val="008129B1"/>
    <w:rsid w:val="00812B36"/>
    <w:rsid w:val="00812BE4"/>
    <w:rsid w:val="00812C7A"/>
    <w:rsid w:val="00813073"/>
    <w:rsid w:val="008130AB"/>
    <w:rsid w:val="008131A6"/>
    <w:rsid w:val="0081322C"/>
    <w:rsid w:val="008132CF"/>
    <w:rsid w:val="008132E1"/>
    <w:rsid w:val="00813373"/>
    <w:rsid w:val="0081354C"/>
    <w:rsid w:val="0081358E"/>
    <w:rsid w:val="00813658"/>
    <w:rsid w:val="00813681"/>
    <w:rsid w:val="008136AD"/>
    <w:rsid w:val="008136C2"/>
    <w:rsid w:val="008137A9"/>
    <w:rsid w:val="008137C2"/>
    <w:rsid w:val="00813AE0"/>
    <w:rsid w:val="00813B45"/>
    <w:rsid w:val="00813CDC"/>
    <w:rsid w:val="00813D5D"/>
    <w:rsid w:val="00813DF1"/>
    <w:rsid w:val="00813E24"/>
    <w:rsid w:val="00813F4A"/>
    <w:rsid w:val="00814090"/>
    <w:rsid w:val="008141C1"/>
    <w:rsid w:val="00814243"/>
    <w:rsid w:val="0081426E"/>
    <w:rsid w:val="008143D9"/>
    <w:rsid w:val="008143FE"/>
    <w:rsid w:val="0081442C"/>
    <w:rsid w:val="0081445B"/>
    <w:rsid w:val="0081449E"/>
    <w:rsid w:val="0081467F"/>
    <w:rsid w:val="00814720"/>
    <w:rsid w:val="0081479D"/>
    <w:rsid w:val="008147C7"/>
    <w:rsid w:val="0081486F"/>
    <w:rsid w:val="00814B48"/>
    <w:rsid w:val="00814C22"/>
    <w:rsid w:val="00814DFB"/>
    <w:rsid w:val="00814E3E"/>
    <w:rsid w:val="00814E42"/>
    <w:rsid w:val="00814E91"/>
    <w:rsid w:val="00814EA0"/>
    <w:rsid w:val="00814F35"/>
    <w:rsid w:val="00815067"/>
    <w:rsid w:val="00815382"/>
    <w:rsid w:val="008156EA"/>
    <w:rsid w:val="008158AF"/>
    <w:rsid w:val="008158BD"/>
    <w:rsid w:val="008159E4"/>
    <w:rsid w:val="00815A17"/>
    <w:rsid w:val="00815BC4"/>
    <w:rsid w:val="00815CC4"/>
    <w:rsid w:val="00815D2F"/>
    <w:rsid w:val="00815D9E"/>
    <w:rsid w:val="00815E0F"/>
    <w:rsid w:val="00815E10"/>
    <w:rsid w:val="00816035"/>
    <w:rsid w:val="0081618F"/>
    <w:rsid w:val="00816256"/>
    <w:rsid w:val="00816257"/>
    <w:rsid w:val="0081633F"/>
    <w:rsid w:val="0081641B"/>
    <w:rsid w:val="0081642B"/>
    <w:rsid w:val="00816588"/>
    <w:rsid w:val="0081672A"/>
    <w:rsid w:val="008167E5"/>
    <w:rsid w:val="008168AE"/>
    <w:rsid w:val="008168EB"/>
    <w:rsid w:val="00816953"/>
    <w:rsid w:val="00816B34"/>
    <w:rsid w:val="00816BD5"/>
    <w:rsid w:val="00816DA7"/>
    <w:rsid w:val="00816FCF"/>
    <w:rsid w:val="008170FC"/>
    <w:rsid w:val="00817181"/>
    <w:rsid w:val="00817268"/>
    <w:rsid w:val="00817361"/>
    <w:rsid w:val="008173B1"/>
    <w:rsid w:val="008173C8"/>
    <w:rsid w:val="008175EF"/>
    <w:rsid w:val="008176AE"/>
    <w:rsid w:val="00817705"/>
    <w:rsid w:val="00817813"/>
    <w:rsid w:val="00817890"/>
    <w:rsid w:val="00817896"/>
    <w:rsid w:val="00817A4D"/>
    <w:rsid w:val="00817AC5"/>
    <w:rsid w:val="00817ACD"/>
    <w:rsid w:val="00817B75"/>
    <w:rsid w:val="00817BCA"/>
    <w:rsid w:val="00817CD2"/>
    <w:rsid w:val="00817E67"/>
    <w:rsid w:val="00817ED6"/>
    <w:rsid w:val="00817FEC"/>
    <w:rsid w:val="0081E7EA"/>
    <w:rsid w:val="00820037"/>
    <w:rsid w:val="0082016E"/>
    <w:rsid w:val="00820235"/>
    <w:rsid w:val="00820276"/>
    <w:rsid w:val="00820294"/>
    <w:rsid w:val="00820401"/>
    <w:rsid w:val="008204C0"/>
    <w:rsid w:val="008204C3"/>
    <w:rsid w:val="008204C6"/>
    <w:rsid w:val="008204EF"/>
    <w:rsid w:val="008204FA"/>
    <w:rsid w:val="00820534"/>
    <w:rsid w:val="0082071A"/>
    <w:rsid w:val="008207F1"/>
    <w:rsid w:val="008208DE"/>
    <w:rsid w:val="00820990"/>
    <w:rsid w:val="00820A0E"/>
    <w:rsid w:val="00820ABB"/>
    <w:rsid w:val="00820D80"/>
    <w:rsid w:val="00820DFE"/>
    <w:rsid w:val="00820F54"/>
    <w:rsid w:val="00821224"/>
    <w:rsid w:val="008213A4"/>
    <w:rsid w:val="00821500"/>
    <w:rsid w:val="00821625"/>
    <w:rsid w:val="00821659"/>
    <w:rsid w:val="00821780"/>
    <w:rsid w:val="0082179B"/>
    <w:rsid w:val="00821810"/>
    <w:rsid w:val="008219B2"/>
    <w:rsid w:val="00821ACC"/>
    <w:rsid w:val="00821BED"/>
    <w:rsid w:val="00821C5C"/>
    <w:rsid w:val="00821E8B"/>
    <w:rsid w:val="00821EE7"/>
    <w:rsid w:val="00822237"/>
    <w:rsid w:val="008224D0"/>
    <w:rsid w:val="008225D5"/>
    <w:rsid w:val="0082278F"/>
    <w:rsid w:val="008227B7"/>
    <w:rsid w:val="00822861"/>
    <w:rsid w:val="0082293B"/>
    <w:rsid w:val="00822982"/>
    <w:rsid w:val="008229AE"/>
    <w:rsid w:val="00822A55"/>
    <w:rsid w:val="00822B1A"/>
    <w:rsid w:val="00822B61"/>
    <w:rsid w:val="00822E0B"/>
    <w:rsid w:val="00822E4E"/>
    <w:rsid w:val="00822EAF"/>
    <w:rsid w:val="00823076"/>
    <w:rsid w:val="008230EA"/>
    <w:rsid w:val="008234C2"/>
    <w:rsid w:val="0082351D"/>
    <w:rsid w:val="0082357E"/>
    <w:rsid w:val="0082364B"/>
    <w:rsid w:val="00823752"/>
    <w:rsid w:val="008238C3"/>
    <w:rsid w:val="00823993"/>
    <w:rsid w:val="008239F1"/>
    <w:rsid w:val="00823B99"/>
    <w:rsid w:val="00823BAB"/>
    <w:rsid w:val="00823CBF"/>
    <w:rsid w:val="00823FC3"/>
    <w:rsid w:val="008240E3"/>
    <w:rsid w:val="008240FB"/>
    <w:rsid w:val="008242A9"/>
    <w:rsid w:val="00824348"/>
    <w:rsid w:val="008243C2"/>
    <w:rsid w:val="00824645"/>
    <w:rsid w:val="00824716"/>
    <w:rsid w:val="00824C32"/>
    <w:rsid w:val="00824D63"/>
    <w:rsid w:val="00824D7C"/>
    <w:rsid w:val="00824DFD"/>
    <w:rsid w:val="00824F6A"/>
    <w:rsid w:val="00825125"/>
    <w:rsid w:val="00825180"/>
    <w:rsid w:val="008251D8"/>
    <w:rsid w:val="008252E9"/>
    <w:rsid w:val="008254A1"/>
    <w:rsid w:val="008254ED"/>
    <w:rsid w:val="00825509"/>
    <w:rsid w:val="008255FF"/>
    <w:rsid w:val="00825623"/>
    <w:rsid w:val="008256AD"/>
    <w:rsid w:val="00825880"/>
    <w:rsid w:val="008258F6"/>
    <w:rsid w:val="00825986"/>
    <w:rsid w:val="008259AE"/>
    <w:rsid w:val="00825B83"/>
    <w:rsid w:val="00825C69"/>
    <w:rsid w:val="00825D37"/>
    <w:rsid w:val="00825D7D"/>
    <w:rsid w:val="00825EF1"/>
    <w:rsid w:val="00825F6E"/>
    <w:rsid w:val="00825FFE"/>
    <w:rsid w:val="00826067"/>
    <w:rsid w:val="0082609C"/>
    <w:rsid w:val="0082610D"/>
    <w:rsid w:val="0082626C"/>
    <w:rsid w:val="00826353"/>
    <w:rsid w:val="008263FE"/>
    <w:rsid w:val="0082648A"/>
    <w:rsid w:val="00826557"/>
    <w:rsid w:val="0082659D"/>
    <w:rsid w:val="008265F3"/>
    <w:rsid w:val="00826654"/>
    <w:rsid w:val="00826762"/>
    <w:rsid w:val="008267C4"/>
    <w:rsid w:val="008267D2"/>
    <w:rsid w:val="008268ED"/>
    <w:rsid w:val="0082690B"/>
    <w:rsid w:val="008269A2"/>
    <w:rsid w:val="00826DAD"/>
    <w:rsid w:val="00826E31"/>
    <w:rsid w:val="00826E89"/>
    <w:rsid w:val="00826EB1"/>
    <w:rsid w:val="00826EEA"/>
    <w:rsid w:val="00826F09"/>
    <w:rsid w:val="00826FDB"/>
    <w:rsid w:val="008270A5"/>
    <w:rsid w:val="008270B0"/>
    <w:rsid w:val="008270D5"/>
    <w:rsid w:val="0082716B"/>
    <w:rsid w:val="0082722B"/>
    <w:rsid w:val="00827265"/>
    <w:rsid w:val="00827634"/>
    <w:rsid w:val="0082764A"/>
    <w:rsid w:val="0082765A"/>
    <w:rsid w:val="0082778C"/>
    <w:rsid w:val="008279A6"/>
    <w:rsid w:val="008279E3"/>
    <w:rsid w:val="00827A66"/>
    <w:rsid w:val="00827B34"/>
    <w:rsid w:val="00827E50"/>
    <w:rsid w:val="00827F39"/>
    <w:rsid w:val="0083015B"/>
    <w:rsid w:val="00830181"/>
    <w:rsid w:val="008302FB"/>
    <w:rsid w:val="0083048D"/>
    <w:rsid w:val="008304CE"/>
    <w:rsid w:val="00830512"/>
    <w:rsid w:val="00830517"/>
    <w:rsid w:val="00830874"/>
    <w:rsid w:val="00830893"/>
    <w:rsid w:val="008309F4"/>
    <w:rsid w:val="00830A10"/>
    <w:rsid w:val="00830A59"/>
    <w:rsid w:val="00830B51"/>
    <w:rsid w:val="00830BC1"/>
    <w:rsid w:val="00830C4A"/>
    <w:rsid w:val="00830E44"/>
    <w:rsid w:val="00830E48"/>
    <w:rsid w:val="00830EC6"/>
    <w:rsid w:val="00830FE5"/>
    <w:rsid w:val="00831003"/>
    <w:rsid w:val="00831011"/>
    <w:rsid w:val="008310BD"/>
    <w:rsid w:val="0083154A"/>
    <w:rsid w:val="0083159A"/>
    <w:rsid w:val="00831645"/>
    <w:rsid w:val="0083188D"/>
    <w:rsid w:val="00831936"/>
    <w:rsid w:val="00831957"/>
    <w:rsid w:val="00831B52"/>
    <w:rsid w:val="00831CC5"/>
    <w:rsid w:val="00831D5C"/>
    <w:rsid w:val="00831DCF"/>
    <w:rsid w:val="00831E29"/>
    <w:rsid w:val="00831E62"/>
    <w:rsid w:val="00831EB9"/>
    <w:rsid w:val="00831FB7"/>
    <w:rsid w:val="00831FEF"/>
    <w:rsid w:val="0083202A"/>
    <w:rsid w:val="008321A5"/>
    <w:rsid w:val="0083221D"/>
    <w:rsid w:val="00832244"/>
    <w:rsid w:val="008323A6"/>
    <w:rsid w:val="008324A6"/>
    <w:rsid w:val="008324EA"/>
    <w:rsid w:val="0083260E"/>
    <w:rsid w:val="0083268E"/>
    <w:rsid w:val="00832797"/>
    <w:rsid w:val="008328B8"/>
    <w:rsid w:val="008328D6"/>
    <w:rsid w:val="00832900"/>
    <w:rsid w:val="00832963"/>
    <w:rsid w:val="00832A7B"/>
    <w:rsid w:val="00832BD6"/>
    <w:rsid w:val="00832E6B"/>
    <w:rsid w:val="00833051"/>
    <w:rsid w:val="00833097"/>
    <w:rsid w:val="0083320F"/>
    <w:rsid w:val="0083322F"/>
    <w:rsid w:val="00833374"/>
    <w:rsid w:val="008335C5"/>
    <w:rsid w:val="0083370E"/>
    <w:rsid w:val="0083384B"/>
    <w:rsid w:val="008338F3"/>
    <w:rsid w:val="008339C9"/>
    <w:rsid w:val="00833A1D"/>
    <w:rsid w:val="00833B0C"/>
    <w:rsid w:val="00833C0B"/>
    <w:rsid w:val="00833D4B"/>
    <w:rsid w:val="00833DA0"/>
    <w:rsid w:val="00833DAC"/>
    <w:rsid w:val="00833E06"/>
    <w:rsid w:val="00833F75"/>
    <w:rsid w:val="00833F9A"/>
    <w:rsid w:val="0083403C"/>
    <w:rsid w:val="00834124"/>
    <w:rsid w:val="0083415D"/>
    <w:rsid w:val="0083422F"/>
    <w:rsid w:val="00834422"/>
    <w:rsid w:val="00834490"/>
    <w:rsid w:val="00834558"/>
    <w:rsid w:val="00834679"/>
    <w:rsid w:val="008347F1"/>
    <w:rsid w:val="0083487B"/>
    <w:rsid w:val="00834B2F"/>
    <w:rsid w:val="00834C34"/>
    <w:rsid w:val="00834C6D"/>
    <w:rsid w:val="00834E9C"/>
    <w:rsid w:val="00834F4D"/>
    <w:rsid w:val="00834F84"/>
    <w:rsid w:val="00834F9D"/>
    <w:rsid w:val="00835011"/>
    <w:rsid w:val="00835169"/>
    <w:rsid w:val="008351A6"/>
    <w:rsid w:val="008352D1"/>
    <w:rsid w:val="0083536E"/>
    <w:rsid w:val="008353EB"/>
    <w:rsid w:val="0083561B"/>
    <w:rsid w:val="0083582C"/>
    <w:rsid w:val="008358B9"/>
    <w:rsid w:val="008358C9"/>
    <w:rsid w:val="008358F6"/>
    <w:rsid w:val="008359E7"/>
    <w:rsid w:val="00835A1D"/>
    <w:rsid w:val="00835AAA"/>
    <w:rsid w:val="00835E40"/>
    <w:rsid w:val="00835F68"/>
    <w:rsid w:val="00835FDA"/>
    <w:rsid w:val="00836105"/>
    <w:rsid w:val="008361B6"/>
    <w:rsid w:val="008361E6"/>
    <w:rsid w:val="008361EF"/>
    <w:rsid w:val="00836215"/>
    <w:rsid w:val="008364AA"/>
    <w:rsid w:val="008368A3"/>
    <w:rsid w:val="008368EA"/>
    <w:rsid w:val="00836BE8"/>
    <w:rsid w:val="00836C93"/>
    <w:rsid w:val="00836CA1"/>
    <w:rsid w:val="00836D66"/>
    <w:rsid w:val="00836D97"/>
    <w:rsid w:val="0083706A"/>
    <w:rsid w:val="0083714B"/>
    <w:rsid w:val="0083773E"/>
    <w:rsid w:val="008377CE"/>
    <w:rsid w:val="008377DE"/>
    <w:rsid w:val="00837847"/>
    <w:rsid w:val="008378DF"/>
    <w:rsid w:val="0083794B"/>
    <w:rsid w:val="00837A0F"/>
    <w:rsid w:val="00837B57"/>
    <w:rsid w:val="00837C4F"/>
    <w:rsid w:val="00837E39"/>
    <w:rsid w:val="00837FA6"/>
    <w:rsid w:val="008400CE"/>
    <w:rsid w:val="008401F2"/>
    <w:rsid w:val="00840230"/>
    <w:rsid w:val="008402E8"/>
    <w:rsid w:val="0084035B"/>
    <w:rsid w:val="008403E6"/>
    <w:rsid w:val="00840490"/>
    <w:rsid w:val="0084049B"/>
    <w:rsid w:val="008406D8"/>
    <w:rsid w:val="0084072B"/>
    <w:rsid w:val="00840734"/>
    <w:rsid w:val="00840779"/>
    <w:rsid w:val="008408E2"/>
    <w:rsid w:val="00840950"/>
    <w:rsid w:val="00840988"/>
    <w:rsid w:val="008409CB"/>
    <w:rsid w:val="00840B37"/>
    <w:rsid w:val="00840CAE"/>
    <w:rsid w:val="00840D48"/>
    <w:rsid w:val="00840EB6"/>
    <w:rsid w:val="00840FB4"/>
    <w:rsid w:val="00841023"/>
    <w:rsid w:val="00841088"/>
    <w:rsid w:val="0084114D"/>
    <w:rsid w:val="00841175"/>
    <w:rsid w:val="00841192"/>
    <w:rsid w:val="00841282"/>
    <w:rsid w:val="00841319"/>
    <w:rsid w:val="00841407"/>
    <w:rsid w:val="0084160B"/>
    <w:rsid w:val="00841618"/>
    <w:rsid w:val="00841747"/>
    <w:rsid w:val="00841757"/>
    <w:rsid w:val="00841808"/>
    <w:rsid w:val="0084180B"/>
    <w:rsid w:val="00841842"/>
    <w:rsid w:val="008418C1"/>
    <w:rsid w:val="00841925"/>
    <w:rsid w:val="008419F8"/>
    <w:rsid w:val="00841AB5"/>
    <w:rsid w:val="00841E18"/>
    <w:rsid w:val="00841ED6"/>
    <w:rsid w:val="0084207E"/>
    <w:rsid w:val="008421A3"/>
    <w:rsid w:val="008422A5"/>
    <w:rsid w:val="008424CB"/>
    <w:rsid w:val="00842861"/>
    <w:rsid w:val="0084288F"/>
    <w:rsid w:val="0084290B"/>
    <w:rsid w:val="00842973"/>
    <w:rsid w:val="00842A84"/>
    <w:rsid w:val="00842AD7"/>
    <w:rsid w:val="00842C37"/>
    <w:rsid w:val="00842D3C"/>
    <w:rsid w:val="00842D5C"/>
    <w:rsid w:val="00842D5D"/>
    <w:rsid w:val="00842E26"/>
    <w:rsid w:val="008431C7"/>
    <w:rsid w:val="0084322D"/>
    <w:rsid w:val="00843311"/>
    <w:rsid w:val="00843747"/>
    <w:rsid w:val="008438B8"/>
    <w:rsid w:val="00843988"/>
    <w:rsid w:val="00843A09"/>
    <w:rsid w:val="00843A5F"/>
    <w:rsid w:val="00843B71"/>
    <w:rsid w:val="00843C2D"/>
    <w:rsid w:val="00843C7A"/>
    <w:rsid w:val="00843DE1"/>
    <w:rsid w:val="00843EF3"/>
    <w:rsid w:val="00843F5C"/>
    <w:rsid w:val="00844040"/>
    <w:rsid w:val="00844146"/>
    <w:rsid w:val="008441DD"/>
    <w:rsid w:val="00844226"/>
    <w:rsid w:val="00844316"/>
    <w:rsid w:val="008443B1"/>
    <w:rsid w:val="008444B6"/>
    <w:rsid w:val="00844551"/>
    <w:rsid w:val="008445CC"/>
    <w:rsid w:val="00844664"/>
    <w:rsid w:val="008446E4"/>
    <w:rsid w:val="0084473E"/>
    <w:rsid w:val="0084493F"/>
    <w:rsid w:val="00844A82"/>
    <w:rsid w:val="00844A84"/>
    <w:rsid w:val="00844B02"/>
    <w:rsid w:val="00844F39"/>
    <w:rsid w:val="00845099"/>
    <w:rsid w:val="008451D6"/>
    <w:rsid w:val="0084558F"/>
    <w:rsid w:val="008456EF"/>
    <w:rsid w:val="00845705"/>
    <w:rsid w:val="0084589B"/>
    <w:rsid w:val="0084597C"/>
    <w:rsid w:val="008459C3"/>
    <w:rsid w:val="00845BF9"/>
    <w:rsid w:val="00845C23"/>
    <w:rsid w:val="00845CC4"/>
    <w:rsid w:val="00845DA2"/>
    <w:rsid w:val="00845EA1"/>
    <w:rsid w:val="00846174"/>
    <w:rsid w:val="008461B6"/>
    <w:rsid w:val="008462DD"/>
    <w:rsid w:val="008464CB"/>
    <w:rsid w:val="00846587"/>
    <w:rsid w:val="008465BE"/>
    <w:rsid w:val="00846640"/>
    <w:rsid w:val="008467C7"/>
    <w:rsid w:val="00846883"/>
    <w:rsid w:val="008468A7"/>
    <w:rsid w:val="00846A5F"/>
    <w:rsid w:val="00846B7F"/>
    <w:rsid w:val="00846BCF"/>
    <w:rsid w:val="00846C39"/>
    <w:rsid w:val="00846C47"/>
    <w:rsid w:val="00846D24"/>
    <w:rsid w:val="00846F00"/>
    <w:rsid w:val="00846F0A"/>
    <w:rsid w:val="00846F13"/>
    <w:rsid w:val="00846F5A"/>
    <w:rsid w:val="00846F5D"/>
    <w:rsid w:val="00846F76"/>
    <w:rsid w:val="00846F97"/>
    <w:rsid w:val="00847042"/>
    <w:rsid w:val="00847165"/>
    <w:rsid w:val="008471C7"/>
    <w:rsid w:val="008473A0"/>
    <w:rsid w:val="008473E0"/>
    <w:rsid w:val="008473F6"/>
    <w:rsid w:val="00847457"/>
    <w:rsid w:val="008474A5"/>
    <w:rsid w:val="008474CB"/>
    <w:rsid w:val="008474DF"/>
    <w:rsid w:val="008474EA"/>
    <w:rsid w:val="0084755D"/>
    <w:rsid w:val="00847708"/>
    <w:rsid w:val="00847778"/>
    <w:rsid w:val="008478A2"/>
    <w:rsid w:val="008478C7"/>
    <w:rsid w:val="008478E9"/>
    <w:rsid w:val="008478F8"/>
    <w:rsid w:val="00847934"/>
    <w:rsid w:val="00847969"/>
    <w:rsid w:val="008479F1"/>
    <w:rsid w:val="00847D48"/>
    <w:rsid w:val="00847D4D"/>
    <w:rsid w:val="0085019B"/>
    <w:rsid w:val="008502A3"/>
    <w:rsid w:val="00850312"/>
    <w:rsid w:val="00850444"/>
    <w:rsid w:val="008504BE"/>
    <w:rsid w:val="008504F9"/>
    <w:rsid w:val="00850824"/>
    <w:rsid w:val="008508CC"/>
    <w:rsid w:val="0085097C"/>
    <w:rsid w:val="00850ACA"/>
    <w:rsid w:val="00850B09"/>
    <w:rsid w:val="00850B2C"/>
    <w:rsid w:val="00850BB2"/>
    <w:rsid w:val="00850CC7"/>
    <w:rsid w:val="00850D4D"/>
    <w:rsid w:val="00850E7A"/>
    <w:rsid w:val="00850E80"/>
    <w:rsid w:val="00850F08"/>
    <w:rsid w:val="00850F5B"/>
    <w:rsid w:val="0085101D"/>
    <w:rsid w:val="00851023"/>
    <w:rsid w:val="00851361"/>
    <w:rsid w:val="008513A7"/>
    <w:rsid w:val="008513C0"/>
    <w:rsid w:val="00851544"/>
    <w:rsid w:val="008517C7"/>
    <w:rsid w:val="0085183C"/>
    <w:rsid w:val="00851976"/>
    <w:rsid w:val="008519E4"/>
    <w:rsid w:val="00851A0F"/>
    <w:rsid w:val="00851B67"/>
    <w:rsid w:val="00851B7C"/>
    <w:rsid w:val="00851C1D"/>
    <w:rsid w:val="00851C8C"/>
    <w:rsid w:val="00851D04"/>
    <w:rsid w:val="00851D3C"/>
    <w:rsid w:val="00851D99"/>
    <w:rsid w:val="00851DD1"/>
    <w:rsid w:val="00851DE0"/>
    <w:rsid w:val="00851E4B"/>
    <w:rsid w:val="00851F00"/>
    <w:rsid w:val="00851FB0"/>
    <w:rsid w:val="00851FC3"/>
    <w:rsid w:val="0085211C"/>
    <w:rsid w:val="00852244"/>
    <w:rsid w:val="00852375"/>
    <w:rsid w:val="008523DA"/>
    <w:rsid w:val="0085254C"/>
    <w:rsid w:val="008525F3"/>
    <w:rsid w:val="00852A70"/>
    <w:rsid w:val="00852C12"/>
    <w:rsid w:val="00852C13"/>
    <w:rsid w:val="00852C44"/>
    <w:rsid w:val="00852C95"/>
    <w:rsid w:val="00852EBF"/>
    <w:rsid w:val="00852EC8"/>
    <w:rsid w:val="00852F89"/>
    <w:rsid w:val="00853317"/>
    <w:rsid w:val="00853359"/>
    <w:rsid w:val="00853434"/>
    <w:rsid w:val="00853471"/>
    <w:rsid w:val="00853525"/>
    <w:rsid w:val="00853696"/>
    <w:rsid w:val="008536E7"/>
    <w:rsid w:val="00853979"/>
    <w:rsid w:val="00853999"/>
    <w:rsid w:val="00853ACB"/>
    <w:rsid w:val="00853C6E"/>
    <w:rsid w:val="00853D19"/>
    <w:rsid w:val="00853D2F"/>
    <w:rsid w:val="00853DF9"/>
    <w:rsid w:val="00853FB1"/>
    <w:rsid w:val="00853FF5"/>
    <w:rsid w:val="00854086"/>
    <w:rsid w:val="008540F1"/>
    <w:rsid w:val="00854127"/>
    <w:rsid w:val="00854139"/>
    <w:rsid w:val="008541A7"/>
    <w:rsid w:val="0085423C"/>
    <w:rsid w:val="0085436C"/>
    <w:rsid w:val="00854389"/>
    <w:rsid w:val="00854600"/>
    <w:rsid w:val="0085478E"/>
    <w:rsid w:val="00854855"/>
    <w:rsid w:val="00854920"/>
    <w:rsid w:val="0085492C"/>
    <w:rsid w:val="00854992"/>
    <w:rsid w:val="00854AE3"/>
    <w:rsid w:val="00854B93"/>
    <w:rsid w:val="00854C74"/>
    <w:rsid w:val="00854CCC"/>
    <w:rsid w:val="00854E19"/>
    <w:rsid w:val="0085508A"/>
    <w:rsid w:val="00855177"/>
    <w:rsid w:val="0085517D"/>
    <w:rsid w:val="008551D8"/>
    <w:rsid w:val="0085520F"/>
    <w:rsid w:val="0085524A"/>
    <w:rsid w:val="008552F5"/>
    <w:rsid w:val="0085535A"/>
    <w:rsid w:val="008554B2"/>
    <w:rsid w:val="008554CC"/>
    <w:rsid w:val="00855765"/>
    <w:rsid w:val="00855865"/>
    <w:rsid w:val="008558F5"/>
    <w:rsid w:val="008559F3"/>
    <w:rsid w:val="00855A4A"/>
    <w:rsid w:val="00855B4D"/>
    <w:rsid w:val="00855C36"/>
    <w:rsid w:val="00855CC9"/>
    <w:rsid w:val="00855D5C"/>
    <w:rsid w:val="00855DCC"/>
    <w:rsid w:val="00855E5E"/>
    <w:rsid w:val="00855F3C"/>
    <w:rsid w:val="00856045"/>
    <w:rsid w:val="008560A9"/>
    <w:rsid w:val="008560D1"/>
    <w:rsid w:val="0085610F"/>
    <w:rsid w:val="0085613C"/>
    <w:rsid w:val="008562E3"/>
    <w:rsid w:val="008562FC"/>
    <w:rsid w:val="00856343"/>
    <w:rsid w:val="00856715"/>
    <w:rsid w:val="008567C9"/>
    <w:rsid w:val="008567F1"/>
    <w:rsid w:val="0085689D"/>
    <w:rsid w:val="008568C6"/>
    <w:rsid w:val="008569EA"/>
    <w:rsid w:val="008569EC"/>
    <w:rsid w:val="00856B41"/>
    <w:rsid w:val="00856BE0"/>
    <w:rsid w:val="00856C3B"/>
    <w:rsid w:val="00856C93"/>
    <w:rsid w:val="00856CA3"/>
    <w:rsid w:val="00856E81"/>
    <w:rsid w:val="00856F51"/>
    <w:rsid w:val="00856FAD"/>
    <w:rsid w:val="00856FFD"/>
    <w:rsid w:val="00857021"/>
    <w:rsid w:val="008570D8"/>
    <w:rsid w:val="00857170"/>
    <w:rsid w:val="008572C7"/>
    <w:rsid w:val="008574AE"/>
    <w:rsid w:val="00857560"/>
    <w:rsid w:val="008575AA"/>
    <w:rsid w:val="008576A5"/>
    <w:rsid w:val="008576BE"/>
    <w:rsid w:val="00857787"/>
    <w:rsid w:val="00857834"/>
    <w:rsid w:val="00857988"/>
    <w:rsid w:val="00857AA5"/>
    <w:rsid w:val="00857BFE"/>
    <w:rsid w:val="00857C48"/>
    <w:rsid w:val="00857D9F"/>
    <w:rsid w:val="00857EB4"/>
    <w:rsid w:val="00860084"/>
    <w:rsid w:val="00860312"/>
    <w:rsid w:val="00860649"/>
    <w:rsid w:val="008607DF"/>
    <w:rsid w:val="00860810"/>
    <w:rsid w:val="008608A5"/>
    <w:rsid w:val="008608BB"/>
    <w:rsid w:val="00860A57"/>
    <w:rsid w:val="00860AB7"/>
    <w:rsid w:val="00860BA4"/>
    <w:rsid w:val="00860BBD"/>
    <w:rsid w:val="00860C95"/>
    <w:rsid w:val="00860C99"/>
    <w:rsid w:val="00860CCE"/>
    <w:rsid w:val="00860EEC"/>
    <w:rsid w:val="00860F6E"/>
    <w:rsid w:val="0086116D"/>
    <w:rsid w:val="008611A1"/>
    <w:rsid w:val="008611AC"/>
    <w:rsid w:val="0086121F"/>
    <w:rsid w:val="008614FE"/>
    <w:rsid w:val="00861558"/>
    <w:rsid w:val="0086180C"/>
    <w:rsid w:val="0086182B"/>
    <w:rsid w:val="00861A8C"/>
    <w:rsid w:val="00861AB8"/>
    <w:rsid w:val="00861D17"/>
    <w:rsid w:val="00861DD7"/>
    <w:rsid w:val="00861E3B"/>
    <w:rsid w:val="00861F41"/>
    <w:rsid w:val="00861FEB"/>
    <w:rsid w:val="00862023"/>
    <w:rsid w:val="00862033"/>
    <w:rsid w:val="00862319"/>
    <w:rsid w:val="00862384"/>
    <w:rsid w:val="0086247C"/>
    <w:rsid w:val="008626F4"/>
    <w:rsid w:val="0086270B"/>
    <w:rsid w:val="0086270E"/>
    <w:rsid w:val="00862848"/>
    <w:rsid w:val="00862861"/>
    <w:rsid w:val="00862A5A"/>
    <w:rsid w:val="00862B46"/>
    <w:rsid w:val="00862B47"/>
    <w:rsid w:val="00862BA2"/>
    <w:rsid w:val="00862D3D"/>
    <w:rsid w:val="00862D8B"/>
    <w:rsid w:val="00862F01"/>
    <w:rsid w:val="00862F92"/>
    <w:rsid w:val="00863142"/>
    <w:rsid w:val="00863215"/>
    <w:rsid w:val="00863327"/>
    <w:rsid w:val="008636C0"/>
    <w:rsid w:val="0086375B"/>
    <w:rsid w:val="0086383F"/>
    <w:rsid w:val="00863A13"/>
    <w:rsid w:val="00863AD5"/>
    <w:rsid w:val="00863AE7"/>
    <w:rsid w:val="00863C3C"/>
    <w:rsid w:val="00863C69"/>
    <w:rsid w:val="00863C7F"/>
    <w:rsid w:val="00863CAB"/>
    <w:rsid w:val="00863DE1"/>
    <w:rsid w:val="00863F6F"/>
    <w:rsid w:val="00863FE5"/>
    <w:rsid w:val="00863FF9"/>
    <w:rsid w:val="00864027"/>
    <w:rsid w:val="008640D9"/>
    <w:rsid w:val="00864238"/>
    <w:rsid w:val="008642B0"/>
    <w:rsid w:val="00864328"/>
    <w:rsid w:val="008643EF"/>
    <w:rsid w:val="008645F5"/>
    <w:rsid w:val="00864690"/>
    <w:rsid w:val="00864777"/>
    <w:rsid w:val="008647BD"/>
    <w:rsid w:val="0086484A"/>
    <w:rsid w:val="00864867"/>
    <w:rsid w:val="008648C9"/>
    <w:rsid w:val="00864901"/>
    <w:rsid w:val="008649F5"/>
    <w:rsid w:val="00864A7D"/>
    <w:rsid w:val="00864B4B"/>
    <w:rsid w:val="00864B78"/>
    <w:rsid w:val="00864CF6"/>
    <w:rsid w:val="00864CFF"/>
    <w:rsid w:val="00864D50"/>
    <w:rsid w:val="00864E13"/>
    <w:rsid w:val="00864F5C"/>
    <w:rsid w:val="00864F7D"/>
    <w:rsid w:val="008650C3"/>
    <w:rsid w:val="0086517B"/>
    <w:rsid w:val="0086518C"/>
    <w:rsid w:val="00865473"/>
    <w:rsid w:val="00865499"/>
    <w:rsid w:val="008658DA"/>
    <w:rsid w:val="00865A1C"/>
    <w:rsid w:val="00865A9F"/>
    <w:rsid w:val="00865AE5"/>
    <w:rsid w:val="00865B72"/>
    <w:rsid w:val="00865BC1"/>
    <w:rsid w:val="00865C79"/>
    <w:rsid w:val="00865D01"/>
    <w:rsid w:val="00865D4E"/>
    <w:rsid w:val="00865F15"/>
    <w:rsid w:val="00865F2C"/>
    <w:rsid w:val="00865F4F"/>
    <w:rsid w:val="00865F78"/>
    <w:rsid w:val="0086604A"/>
    <w:rsid w:val="00866060"/>
    <w:rsid w:val="00866077"/>
    <w:rsid w:val="00866160"/>
    <w:rsid w:val="00866355"/>
    <w:rsid w:val="00866451"/>
    <w:rsid w:val="00866503"/>
    <w:rsid w:val="00866726"/>
    <w:rsid w:val="00866759"/>
    <w:rsid w:val="008667BB"/>
    <w:rsid w:val="008669DD"/>
    <w:rsid w:val="00866A68"/>
    <w:rsid w:val="00866AC1"/>
    <w:rsid w:val="00866B1B"/>
    <w:rsid w:val="00866B46"/>
    <w:rsid w:val="00866B9F"/>
    <w:rsid w:val="00866C4D"/>
    <w:rsid w:val="00866CB3"/>
    <w:rsid w:val="00866CC3"/>
    <w:rsid w:val="00866D62"/>
    <w:rsid w:val="00866D66"/>
    <w:rsid w:val="00866D91"/>
    <w:rsid w:val="00866E39"/>
    <w:rsid w:val="00866F5E"/>
    <w:rsid w:val="00866FDA"/>
    <w:rsid w:val="00866FE1"/>
    <w:rsid w:val="00866FEC"/>
    <w:rsid w:val="0086723B"/>
    <w:rsid w:val="00867401"/>
    <w:rsid w:val="0086742C"/>
    <w:rsid w:val="008676FC"/>
    <w:rsid w:val="00867870"/>
    <w:rsid w:val="008679EA"/>
    <w:rsid w:val="00867ADE"/>
    <w:rsid w:val="00867DCA"/>
    <w:rsid w:val="00867E79"/>
    <w:rsid w:val="00867EF8"/>
    <w:rsid w:val="00867F6D"/>
    <w:rsid w:val="00867FC9"/>
    <w:rsid w:val="00870041"/>
    <w:rsid w:val="008700D5"/>
    <w:rsid w:val="008701BC"/>
    <w:rsid w:val="00870361"/>
    <w:rsid w:val="008704DB"/>
    <w:rsid w:val="0087062E"/>
    <w:rsid w:val="008706A0"/>
    <w:rsid w:val="0087075E"/>
    <w:rsid w:val="00870A83"/>
    <w:rsid w:val="00870BB4"/>
    <w:rsid w:val="00870BEB"/>
    <w:rsid w:val="00870E1A"/>
    <w:rsid w:val="00870E41"/>
    <w:rsid w:val="00870E75"/>
    <w:rsid w:val="00870E86"/>
    <w:rsid w:val="00870F06"/>
    <w:rsid w:val="008711D2"/>
    <w:rsid w:val="008711D7"/>
    <w:rsid w:val="008713B0"/>
    <w:rsid w:val="008713F2"/>
    <w:rsid w:val="0087158F"/>
    <w:rsid w:val="00871642"/>
    <w:rsid w:val="008716CA"/>
    <w:rsid w:val="00871748"/>
    <w:rsid w:val="008717E5"/>
    <w:rsid w:val="0087184E"/>
    <w:rsid w:val="008718DE"/>
    <w:rsid w:val="0087194E"/>
    <w:rsid w:val="00871A9F"/>
    <w:rsid w:val="00871B0F"/>
    <w:rsid w:val="00871B2B"/>
    <w:rsid w:val="00871CAC"/>
    <w:rsid w:val="008720C3"/>
    <w:rsid w:val="008720F7"/>
    <w:rsid w:val="008721BE"/>
    <w:rsid w:val="008722A6"/>
    <w:rsid w:val="008725DE"/>
    <w:rsid w:val="008729EF"/>
    <w:rsid w:val="00872A56"/>
    <w:rsid w:val="00872BCE"/>
    <w:rsid w:val="00872BCF"/>
    <w:rsid w:val="00872C20"/>
    <w:rsid w:val="00872CD7"/>
    <w:rsid w:val="00872D89"/>
    <w:rsid w:val="00872E1A"/>
    <w:rsid w:val="00872E22"/>
    <w:rsid w:val="00872E58"/>
    <w:rsid w:val="00872FF5"/>
    <w:rsid w:val="00873143"/>
    <w:rsid w:val="00873352"/>
    <w:rsid w:val="0087339C"/>
    <w:rsid w:val="008733E9"/>
    <w:rsid w:val="0087342F"/>
    <w:rsid w:val="008734CC"/>
    <w:rsid w:val="008734E4"/>
    <w:rsid w:val="0087367E"/>
    <w:rsid w:val="0087387A"/>
    <w:rsid w:val="00873884"/>
    <w:rsid w:val="00873966"/>
    <w:rsid w:val="008739FF"/>
    <w:rsid w:val="00873B82"/>
    <w:rsid w:val="00873CDA"/>
    <w:rsid w:val="00873CDE"/>
    <w:rsid w:val="00873CE4"/>
    <w:rsid w:val="00873D55"/>
    <w:rsid w:val="00873EB3"/>
    <w:rsid w:val="00873F23"/>
    <w:rsid w:val="00873F70"/>
    <w:rsid w:val="00874134"/>
    <w:rsid w:val="00874142"/>
    <w:rsid w:val="00874185"/>
    <w:rsid w:val="0087439E"/>
    <w:rsid w:val="0087444A"/>
    <w:rsid w:val="008744DC"/>
    <w:rsid w:val="00874544"/>
    <w:rsid w:val="0087454E"/>
    <w:rsid w:val="0087460D"/>
    <w:rsid w:val="0087465D"/>
    <w:rsid w:val="008747D1"/>
    <w:rsid w:val="0087483C"/>
    <w:rsid w:val="008748E5"/>
    <w:rsid w:val="0087496A"/>
    <w:rsid w:val="00874975"/>
    <w:rsid w:val="0087499D"/>
    <w:rsid w:val="008749EF"/>
    <w:rsid w:val="00874A09"/>
    <w:rsid w:val="00874AB3"/>
    <w:rsid w:val="00874B08"/>
    <w:rsid w:val="00874D76"/>
    <w:rsid w:val="00874E19"/>
    <w:rsid w:val="00874E3E"/>
    <w:rsid w:val="00874E43"/>
    <w:rsid w:val="00874EFF"/>
    <w:rsid w:val="00874F09"/>
    <w:rsid w:val="00874F3F"/>
    <w:rsid w:val="00874F4D"/>
    <w:rsid w:val="0087503C"/>
    <w:rsid w:val="00875079"/>
    <w:rsid w:val="0087537F"/>
    <w:rsid w:val="0087539B"/>
    <w:rsid w:val="00875513"/>
    <w:rsid w:val="0087559F"/>
    <w:rsid w:val="008755CD"/>
    <w:rsid w:val="00875692"/>
    <w:rsid w:val="00875772"/>
    <w:rsid w:val="008757A8"/>
    <w:rsid w:val="00875AD1"/>
    <w:rsid w:val="00875AF5"/>
    <w:rsid w:val="00875C8D"/>
    <w:rsid w:val="00875CD0"/>
    <w:rsid w:val="00875E03"/>
    <w:rsid w:val="00875E5E"/>
    <w:rsid w:val="00875EC1"/>
    <w:rsid w:val="00875F95"/>
    <w:rsid w:val="00875FD8"/>
    <w:rsid w:val="00876000"/>
    <w:rsid w:val="00876064"/>
    <w:rsid w:val="00876095"/>
    <w:rsid w:val="00876269"/>
    <w:rsid w:val="00876398"/>
    <w:rsid w:val="008763A3"/>
    <w:rsid w:val="008763F6"/>
    <w:rsid w:val="0087654E"/>
    <w:rsid w:val="0087659F"/>
    <w:rsid w:val="00876610"/>
    <w:rsid w:val="0087663B"/>
    <w:rsid w:val="0087668B"/>
    <w:rsid w:val="008766AF"/>
    <w:rsid w:val="00876807"/>
    <w:rsid w:val="008769A7"/>
    <w:rsid w:val="008769E5"/>
    <w:rsid w:val="00876AA5"/>
    <w:rsid w:val="00876B69"/>
    <w:rsid w:val="00876BF2"/>
    <w:rsid w:val="00876C43"/>
    <w:rsid w:val="00876C6E"/>
    <w:rsid w:val="00876D49"/>
    <w:rsid w:val="00876DC0"/>
    <w:rsid w:val="00876F96"/>
    <w:rsid w:val="008771E1"/>
    <w:rsid w:val="008773F1"/>
    <w:rsid w:val="008775E2"/>
    <w:rsid w:val="00877652"/>
    <w:rsid w:val="00877706"/>
    <w:rsid w:val="00877796"/>
    <w:rsid w:val="00877801"/>
    <w:rsid w:val="008779EB"/>
    <w:rsid w:val="00877A18"/>
    <w:rsid w:val="00877A19"/>
    <w:rsid w:val="00877AD8"/>
    <w:rsid w:val="00877B48"/>
    <w:rsid w:val="00877B6D"/>
    <w:rsid w:val="00877B99"/>
    <w:rsid w:val="00877BDC"/>
    <w:rsid w:val="00877D06"/>
    <w:rsid w:val="00877D43"/>
    <w:rsid w:val="00877D8E"/>
    <w:rsid w:val="00877E13"/>
    <w:rsid w:val="00877E1C"/>
    <w:rsid w:val="00877EB4"/>
    <w:rsid w:val="00877F85"/>
    <w:rsid w:val="0088024A"/>
    <w:rsid w:val="00880397"/>
    <w:rsid w:val="00880424"/>
    <w:rsid w:val="00880444"/>
    <w:rsid w:val="008804C1"/>
    <w:rsid w:val="00880537"/>
    <w:rsid w:val="008806A3"/>
    <w:rsid w:val="008806E4"/>
    <w:rsid w:val="00880719"/>
    <w:rsid w:val="00880AB5"/>
    <w:rsid w:val="00880C75"/>
    <w:rsid w:val="00880CBB"/>
    <w:rsid w:val="00880D9A"/>
    <w:rsid w:val="00880DB8"/>
    <w:rsid w:val="00880E4D"/>
    <w:rsid w:val="0088106F"/>
    <w:rsid w:val="008810CF"/>
    <w:rsid w:val="00881279"/>
    <w:rsid w:val="008812E2"/>
    <w:rsid w:val="00881391"/>
    <w:rsid w:val="00881395"/>
    <w:rsid w:val="008813E3"/>
    <w:rsid w:val="008813EE"/>
    <w:rsid w:val="0088173B"/>
    <w:rsid w:val="00881885"/>
    <w:rsid w:val="00881996"/>
    <w:rsid w:val="00881B40"/>
    <w:rsid w:val="00881CD3"/>
    <w:rsid w:val="00881CDF"/>
    <w:rsid w:val="00881E10"/>
    <w:rsid w:val="00881E6A"/>
    <w:rsid w:val="00882038"/>
    <w:rsid w:val="0088204C"/>
    <w:rsid w:val="008821A1"/>
    <w:rsid w:val="008821A4"/>
    <w:rsid w:val="0088228E"/>
    <w:rsid w:val="008822A2"/>
    <w:rsid w:val="0088246B"/>
    <w:rsid w:val="008824AF"/>
    <w:rsid w:val="00882567"/>
    <w:rsid w:val="00882652"/>
    <w:rsid w:val="00882717"/>
    <w:rsid w:val="00882967"/>
    <w:rsid w:val="00882AC5"/>
    <w:rsid w:val="00882AFB"/>
    <w:rsid w:val="00882B52"/>
    <w:rsid w:val="00882D4D"/>
    <w:rsid w:val="00882DB4"/>
    <w:rsid w:val="00882FF5"/>
    <w:rsid w:val="008831C9"/>
    <w:rsid w:val="00883472"/>
    <w:rsid w:val="0088347B"/>
    <w:rsid w:val="0088361D"/>
    <w:rsid w:val="00883730"/>
    <w:rsid w:val="0088378A"/>
    <w:rsid w:val="00883906"/>
    <w:rsid w:val="008839E8"/>
    <w:rsid w:val="008839EC"/>
    <w:rsid w:val="00883A7D"/>
    <w:rsid w:val="00883CD5"/>
    <w:rsid w:val="00883E53"/>
    <w:rsid w:val="00883E64"/>
    <w:rsid w:val="00883F10"/>
    <w:rsid w:val="00884153"/>
    <w:rsid w:val="00884161"/>
    <w:rsid w:val="00884185"/>
    <w:rsid w:val="008843B1"/>
    <w:rsid w:val="008843F1"/>
    <w:rsid w:val="00884419"/>
    <w:rsid w:val="0088442A"/>
    <w:rsid w:val="0088449F"/>
    <w:rsid w:val="008846D7"/>
    <w:rsid w:val="008847C3"/>
    <w:rsid w:val="008848F1"/>
    <w:rsid w:val="00884A8B"/>
    <w:rsid w:val="00884AB2"/>
    <w:rsid w:val="00884B3B"/>
    <w:rsid w:val="00884B72"/>
    <w:rsid w:val="00884D56"/>
    <w:rsid w:val="00884DC7"/>
    <w:rsid w:val="00884E72"/>
    <w:rsid w:val="00884E9A"/>
    <w:rsid w:val="00885052"/>
    <w:rsid w:val="00885815"/>
    <w:rsid w:val="0088582B"/>
    <w:rsid w:val="008858ED"/>
    <w:rsid w:val="00885981"/>
    <w:rsid w:val="00885994"/>
    <w:rsid w:val="00885A27"/>
    <w:rsid w:val="00885AE1"/>
    <w:rsid w:val="00885BFC"/>
    <w:rsid w:val="00885D50"/>
    <w:rsid w:val="00885E5A"/>
    <w:rsid w:val="00885EA9"/>
    <w:rsid w:val="00885FB5"/>
    <w:rsid w:val="00885FFD"/>
    <w:rsid w:val="00886071"/>
    <w:rsid w:val="0088630A"/>
    <w:rsid w:val="00886328"/>
    <w:rsid w:val="00886340"/>
    <w:rsid w:val="00886554"/>
    <w:rsid w:val="00886629"/>
    <w:rsid w:val="00886669"/>
    <w:rsid w:val="00886771"/>
    <w:rsid w:val="008867BD"/>
    <w:rsid w:val="00886A71"/>
    <w:rsid w:val="00886B26"/>
    <w:rsid w:val="00886B6D"/>
    <w:rsid w:val="00886C29"/>
    <w:rsid w:val="00886C88"/>
    <w:rsid w:val="00886D80"/>
    <w:rsid w:val="00886D8C"/>
    <w:rsid w:val="00886F2E"/>
    <w:rsid w:val="00886F63"/>
    <w:rsid w:val="00886FAB"/>
    <w:rsid w:val="008870D5"/>
    <w:rsid w:val="00887172"/>
    <w:rsid w:val="0088743A"/>
    <w:rsid w:val="00887467"/>
    <w:rsid w:val="0088749C"/>
    <w:rsid w:val="0088752D"/>
    <w:rsid w:val="008875BF"/>
    <w:rsid w:val="00887717"/>
    <w:rsid w:val="0088772E"/>
    <w:rsid w:val="00887756"/>
    <w:rsid w:val="00887911"/>
    <w:rsid w:val="00887928"/>
    <w:rsid w:val="0088799E"/>
    <w:rsid w:val="00887B8C"/>
    <w:rsid w:val="00887CC6"/>
    <w:rsid w:val="00887CE6"/>
    <w:rsid w:val="00887EBD"/>
    <w:rsid w:val="00890111"/>
    <w:rsid w:val="008901D2"/>
    <w:rsid w:val="00890206"/>
    <w:rsid w:val="008902BC"/>
    <w:rsid w:val="008902F3"/>
    <w:rsid w:val="00890448"/>
    <w:rsid w:val="0089047B"/>
    <w:rsid w:val="008904C0"/>
    <w:rsid w:val="0089050C"/>
    <w:rsid w:val="00890528"/>
    <w:rsid w:val="00890629"/>
    <w:rsid w:val="0089066F"/>
    <w:rsid w:val="00890791"/>
    <w:rsid w:val="008907B8"/>
    <w:rsid w:val="0089086B"/>
    <w:rsid w:val="00890894"/>
    <w:rsid w:val="008909A2"/>
    <w:rsid w:val="008909F1"/>
    <w:rsid w:val="00890E95"/>
    <w:rsid w:val="00890EEE"/>
    <w:rsid w:val="00891107"/>
    <w:rsid w:val="008911D7"/>
    <w:rsid w:val="0089168F"/>
    <w:rsid w:val="00891A6D"/>
    <w:rsid w:val="00891BA1"/>
    <w:rsid w:val="00891C82"/>
    <w:rsid w:val="00891DCD"/>
    <w:rsid w:val="00891EE9"/>
    <w:rsid w:val="00892053"/>
    <w:rsid w:val="008921B0"/>
    <w:rsid w:val="008922C7"/>
    <w:rsid w:val="008924D7"/>
    <w:rsid w:val="008926E2"/>
    <w:rsid w:val="0089273C"/>
    <w:rsid w:val="0089299B"/>
    <w:rsid w:val="008929E3"/>
    <w:rsid w:val="00892A61"/>
    <w:rsid w:val="00892C90"/>
    <w:rsid w:val="00892D0D"/>
    <w:rsid w:val="00892D23"/>
    <w:rsid w:val="00892F2C"/>
    <w:rsid w:val="00892FB0"/>
    <w:rsid w:val="0089306A"/>
    <w:rsid w:val="0089316E"/>
    <w:rsid w:val="00893175"/>
    <w:rsid w:val="0089320B"/>
    <w:rsid w:val="00893215"/>
    <w:rsid w:val="0089323B"/>
    <w:rsid w:val="008932F5"/>
    <w:rsid w:val="008932FF"/>
    <w:rsid w:val="0089340D"/>
    <w:rsid w:val="00893530"/>
    <w:rsid w:val="00893550"/>
    <w:rsid w:val="00893650"/>
    <w:rsid w:val="008936FE"/>
    <w:rsid w:val="0089373B"/>
    <w:rsid w:val="00893B42"/>
    <w:rsid w:val="00893C1E"/>
    <w:rsid w:val="00893C3E"/>
    <w:rsid w:val="00893D6A"/>
    <w:rsid w:val="00893D7C"/>
    <w:rsid w:val="00893F94"/>
    <w:rsid w:val="00893FE7"/>
    <w:rsid w:val="00894139"/>
    <w:rsid w:val="00894148"/>
    <w:rsid w:val="00894195"/>
    <w:rsid w:val="008941F7"/>
    <w:rsid w:val="00894276"/>
    <w:rsid w:val="0089427D"/>
    <w:rsid w:val="0089432D"/>
    <w:rsid w:val="008945D8"/>
    <w:rsid w:val="008946AF"/>
    <w:rsid w:val="00894740"/>
    <w:rsid w:val="008949EF"/>
    <w:rsid w:val="00894A78"/>
    <w:rsid w:val="00894A86"/>
    <w:rsid w:val="00894AA3"/>
    <w:rsid w:val="00894B26"/>
    <w:rsid w:val="00894B4E"/>
    <w:rsid w:val="00894B9A"/>
    <w:rsid w:val="00894C19"/>
    <w:rsid w:val="00894D79"/>
    <w:rsid w:val="00894D94"/>
    <w:rsid w:val="00894E38"/>
    <w:rsid w:val="00895034"/>
    <w:rsid w:val="00895071"/>
    <w:rsid w:val="00895184"/>
    <w:rsid w:val="008951C9"/>
    <w:rsid w:val="008953E1"/>
    <w:rsid w:val="0089540A"/>
    <w:rsid w:val="0089551B"/>
    <w:rsid w:val="0089555F"/>
    <w:rsid w:val="008956B5"/>
    <w:rsid w:val="008957AA"/>
    <w:rsid w:val="0089585B"/>
    <w:rsid w:val="0089586E"/>
    <w:rsid w:val="00895A9E"/>
    <w:rsid w:val="00895AB5"/>
    <w:rsid w:val="00895BF3"/>
    <w:rsid w:val="00895D8F"/>
    <w:rsid w:val="00895DBC"/>
    <w:rsid w:val="00895EEB"/>
    <w:rsid w:val="00895F59"/>
    <w:rsid w:val="008961FF"/>
    <w:rsid w:val="008962CD"/>
    <w:rsid w:val="008963C5"/>
    <w:rsid w:val="008963D6"/>
    <w:rsid w:val="008964D5"/>
    <w:rsid w:val="008965A8"/>
    <w:rsid w:val="00896784"/>
    <w:rsid w:val="00896882"/>
    <w:rsid w:val="00896883"/>
    <w:rsid w:val="0089689E"/>
    <w:rsid w:val="00896B03"/>
    <w:rsid w:val="00896B6A"/>
    <w:rsid w:val="00896C16"/>
    <w:rsid w:val="00896DA5"/>
    <w:rsid w:val="00897004"/>
    <w:rsid w:val="008971A7"/>
    <w:rsid w:val="008971AF"/>
    <w:rsid w:val="008971B2"/>
    <w:rsid w:val="008971DA"/>
    <w:rsid w:val="00897219"/>
    <w:rsid w:val="008972BD"/>
    <w:rsid w:val="00897407"/>
    <w:rsid w:val="0089742B"/>
    <w:rsid w:val="00897579"/>
    <w:rsid w:val="0089759E"/>
    <w:rsid w:val="008975C4"/>
    <w:rsid w:val="008976AD"/>
    <w:rsid w:val="0089782C"/>
    <w:rsid w:val="00897898"/>
    <w:rsid w:val="00897923"/>
    <w:rsid w:val="008979A0"/>
    <w:rsid w:val="00897A07"/>
    <w:rsid w:val="00897A29"/>
    <w:rsid w:val="00897ADD"/>
    <w:rsid w:val="00897B70"/>
    <w:rsid w:val="00897C21"/>
    <w:rsid w:val="00897E39"/>
    <w:rsid w:val="00897E49"/>
    <w:rsid w:val="00897E55"/>
    <w:rsid w:val="00897F56"/>
    <w:rsid w:val="00897F80"/>
    <w:rsid w:val="008A01F5"/>
    <w:rsid w:val="008A03F8"/>
    <w:rsid w:val="008A042C"/>
    <w:rsid w:val="008A0504"/>
    <w:rsid w:val="008A0662"/>
    <w:rsid w:val="008A073D"/>
    <w:rsid w:val="008A0869"/>
    <w:rsid w:val="008A08CA"/>
    <w:rsid w:val="008A0905"/>
    <w:rsid w:val="008A0A19"/>
    <w:rsid w:val="008A0B10"/>
    <w:rsid w:val="008A0B1A"/>
    <w:rsid w:val="008A0B4E"/>
    <w:rsid w:val="008A0B53"/>
    <w:rsid w:val="008A0C7B"/>
    <w:rsid w:val="008A0CBD"/>
    <w:rsid w:val="008A0F2A"/>
    <w:rsid w:val="008A0F4C"/>
    <w:rsid w:val="008A0FFF"/>
    <w:rsid w:val="008A1074"/>
    <w:rsid w:val="008A10BB"/>
    <w:rsid w:val="008A1137"/>
    <w:rsid w:val="008A1193"/>
    <w:rsid w:val="008A11C4"/>
    <w:rsid w:val="008A1209"/>
    <w:rsid w:val="008A120C"/>
    <w:rsid w:val="008A1233"/>
    <w:rsid w:val="008A13E4"/>
    <w:rsid w:val="008A1428"/>
    <w:rsid w:val="008A14F6"/>
    <w:rsid w:val="008A16FA"/>
    <w:rsid w:val="008A17DE"/>
    <w:rsid w:val="008A182D"/>
    <w:rsid w:val="008A1A82"/>
    <w:rsid w:val="008A1A92"/>
    <w:rsid w:val="008A1B31"/>
    <w:rsid w:val="008A1B8B"/>
    <w:rsid w:val="008A1D46"/>
    <w:rsid w:val="008A2146"/>
    <w:rsid w:val="008A2257"/>
    <w:rsid w:val="008A22DA"/>
    <w:rsid w:val="008A2304"/>
    <w:rsid w:val="008A2386"/>
    <w:rsid w:val="008A23F0"/>
    <w:rsid w:val="008A24A2"/>
    <w:rsid w:val="008A25E2"/>
    <w:rsid w:val="008A2621"/>
    <w:rsid w:val="008A2A2A"/>
    <w:rsid w:val="008A2A7F"/>
    <w:rsid w:val="008A2AC2"/>
    <w:rsid w:val="008A2ACA"/>
    <w:rsid w:val="008A2BC4"/>
    <w:rsid w:val="008A2BD1"/>
    <w:rsid w:val="008A2BEF"/>
    <w:rsid w:val="008A2DD9"/>
    <w:rsid w:val="008A2DF6"/>
    <w:rsid w:val="008A2F32"/>
    <w:rsid w:val="008A2F49"/>
    <w:rsid w:val="008A2F5F"/>
    <w:rsid w:val="008A3100"/>
    <w:rsid w:val="008A313C"/>
    <w:rsid w:val="008A317D"/>
    <w:rsid w:val="008A3389"/>
    <w:rsid w:val="008A3396"/>
    <w:rsid w:val="008A33D4"/>
    <w:rsid w:val="008A3451"/>
    <w:rsid w:val="008A34E5"/>
    <w:rsid w:val="008A353E"/>
    <w:rsid w:val="008A35F1"/>
    <w:rsid w:val="008A3601"/>
    <w:rsid w:val="008A3680"/>
    <w:rsid w:val="008A38AD"/>
    <w:rsid w:val="008A38DD"/>
    <w:rsid w:val="008A3964"/>
    <w:rsid w:val="008A39E1"/>
    <w:rsid w:val="008A3B75"/>
    <w:rsid w:val="008A3B9F"/>
    <w:rsid w:val="008A3BDD"/>
    <w:rsid w:val="008A3D02"/>
    <w:rsid w:val="008A3D21"/>
    <w:rsid w:val="008A3DE3"/>
    <w:rsid w:val="008A3F4F"/>
    <w:rsid w:val="008A4524"/>
    <w:rsid w:val="008A4569"/>
    <w:rsid w:val="008A46F7"/>
    <w:rsid w:val="008A471E"/>
    <w:rsid w:val="008A4844"/>
    <w:rsid w:val="008A48F5"/>
    <w:rsid w:val="008A4913"/>
    <w:rsid w:val="008A4A3F"/>
    <w:rsid w:val="008A4A5A"/>
    <w:rsid w:val="008A4A84"/>
    <w:rsid w:val="008A4AEE"/>
    <w:rsid w:val="008A4BDF"/>
    <w:rsid w:val="008A4BE8"/>
    <w:rsid w:val="008A4CF6"/>
    <w:rsid w:val="008A4CF9"/>
    <w:rsid w:val="008A4DA4"/>
    <w:rsid w:val="008A4E5A"/>
    <w:rsid w:val="008A4EBF"/>
    <w:rsid w:val="008A4F36"/>
    <w:rsid w:val="008A4F91"/>
    <w:rsid w:val="008A5213"/>
    <w:rsid w:val="008A5671"/>
    <w:rsid w:val="008A56F0"/>
    <w:rsid w:val="008A5747"/>
    <w:rsid w:val="008A5783"/>
    <w:rsid w:val="008A5828"/>
    <w:rsid w:val="008A5A51"/>
    <w:rsid w:val="008A5A93"/>
    <w:rsid w:val="008A5A96"/>
    <w:rsid w:val="008A5B40"/>
    <w:rsid w:val="008A5B68"/>
    <w:rsid w:val="008A5DFB"/>
    <w:rsid w:val="008A5E9D"/>
    <w:rsid w:val="008A5EDC"/>
    <w:rsid w:val="008A61D2"/>
    <w:rsid w:val="008A62F8"/>
    <w:rsid w:val="008A63AC"/>
    <w:rsid w:val="008A6441"/>
    <w:rsid w:val="008A65E3"/>
    <w:rsid w:val="008A667E"/>
    <w:rsid w:val="008A692B"/>
    <w:rsid w:val="008A6B8B"/>
    <w:rsid w:val="008A6CCC"/>
    <w:rsid w:val="008A6D6D"/>
    <w:rsid w:val="008A6DAC"/>
    <w:rsid w:val="008A6E85"/>
    <w:rsid w:val="008A709B"/>
    <w:rsid w:val="008A7216"/>
    <w:rsid w:val="008A7318"/>
    <w:rsid w:val="008A733E"/>
    <w:rsid w:val="008A745C"/>
    <w:rsid w:val="008A75CC"/>
    <w:rsid w:val="008A75E3"/>
    <w:rsid w:val="008A7825"/>
    <w:rsid w:val="008A7C7B"/>
    <w:rsid w:val="008A7D90"/>
    <w:rsid w:val="008A7DFD"/>
    <w:rsid w:val="008A7EA5"/>
    <w:rsid w:val="008A7F48"/>
    <w:rsid w:val="008A7FC6"/>
    <w:rsid w:val="008B00F6"/>
    <w:rsid w:val="008B011F"/>
    <w:rsid w:val="008B028B"/>
    <w:rsid w:val="008B028C"/>
    <w:rsid w:val="008B02D2"/>
    <w:rsid w:val="008B02E7"/>
    <w:rsid w:val="008B02F8"/>
    <w:rsid w:val="008B063B"/>
    <w:rsid w:val="008B0663"/>
    <w:rsid w:val="008B086C"/>
    <w:rsid w:val="008B0974"/>
    <w:rsid w:val="008B0A3E"/>
    <w:rsid w:val="008B0AA1"/>
    <w:rsid w:val="008B0CA4"/>
    <w:rsid w:val="008B0CBA"/>
    <w:rsid w:val="008B0D55"/>
    <w:rsid w:val="008B0F07"/>
    <w:rsid w:val="008B0F16"/>
    <w:rsid w:val="008B0F73"/>
    <w:rsid w:val="008B0FB0"/>
    <w:rsid w:val="008B0FFD"/>
    <w:rsid w:val="008B10EA"/>
    <w:rsid w:val="008B12A4"/>
    <w:rsid w:val="008B13D1"/>
    <w:rsid w:val="008B1421"/>
    <w:rsid w:val="008B155C"/>
    <w:rsid w:val="008B1822"/>
    <w:rsid w:val="008B1975"/>
    <w:rsid w:val="008B1A31"/>
    <w:rsid w:val="008B1C18"/>
    <w:rsid w:val="008B1CEC"/>
    <w:rsid w:val="008B1D4A"/>
    <w:rsid w:val="008B1D74"/>
    <w:rsid w:val="008B1DA8"/>
    <w:rsid w:val="008B1F10"/>
    <w:rsid w:val="008B2027"/>
    <w:rsid w:val="008B2059"/>
    <w:rsid w:val="008B22D1"/>
    <w:rsid w:val="008B2326"/>
    <w:rsid w:val="008B2617"/>
    <w:rsid w:val="008B2710"/>
    <w:rsid w:val="008B28AC"/>
    <w:rsid w:val="008B290D"/>
    <w:rsid w:val="008B2990"/>
    <w:rsid w:val="008B29E8"/>
    <w:rsid w:val="008B2A87"/>
    <w:rsid w:val="008B2D45"/>
    <w:rsid w:val="008B2D60"/>
    <w:rsid w:val="008B2E00"/>
    <w:rsid w:val="008B2F9A"/>
    <w:rsid w:val="008B30E0"/>
    <w:rsid w:val="008B3186"/>
    <w:rsid w:val="008B3266"/>
    <w:rsid w:val="008B33A8"/>
    <w:rsid w:val="008B33B8"/>
    <w:rsid w:val="008B3436"/>
    <w:rsid w:val="008B3449"/>
    <w:rsid w:val="008B34A9"/>
    <w:rsid w:val="008B3653"/>
    <w:rsid w:val="008B389C"/>
    <w:rsid w:val="008B399A"/>
    <w:rsid w:val="008B3A74"/>
    <w:rsid w:val="008B3B83"/>
    <w:rsid w:val="008B3BC5"/>
    <w:rsid w:val="008B3BE6"/>
    <w:rsid w:val="008B3CD9"/>
    <w:rsid w:val="008B407E"/>
    <w:rsid w:val="008B409D"/>
    <w:rsid w:val="008B4290"/>
    <w:rsid w:val="008B4364"/>
    <w:rsid w:val="008B4372"/>
    <w:rsid w:val="008B46F5"/>
    <w:rsid w:val="008B4939"/>
    <w:rsid w:val="008B4AC5"/>
    <w:rsid w:val="008B4B0E"/>
    <w:rsid w:val="008B4B10"/>
    <w:rsid w:val="008B4DCE"/>
    <w:rsid w:val="008B4EAD"/>
    <w:rsid w:val="008B4F07"/>
    <w:rsid w:val="008B4F13"/>
    <w:rsid w:val="008B4FBB"/>
    <w:rsid w:val="008B50B2"/>
    <w:rsid w:val="008B50BF"/>
    <w:rsid w:val="008B5108"/>
    <w:rsid w:val="008B520C"/>
    <w:rsid w:val="008B52B9"/>
    <w:rsid w:val="008B54A6"/>
    <w:rsid w:val="008B54DA"/>
    <w:rsid w:val="008B54E0"/>
    <w:rsid w:val="008B5552"/>
    <w:rsid w:val="008B55A8"/>
    <w:rsid w:val="008B5657"/>
    <w:rsid w:val="008B567A"/>
    <w:rsid w:val="008B56F8"/>
    <w:rsid w:val="008B576F"/>
    <w:rsid w:val="008B578C"/>
    <w:rsid w:val="008B5896"/>
    <w:rsid w:val="008B5975"/>
    <w:rsid w:val="008B5A0C"/>
    <w:rsid w:val="008B5A98"/>
    <w:rsid w:val="008B5C2B"/>
    <w:rsid w:val="008B5D01"/>
    <w:rsid w:val="008B5D61"/>
    <w:rsid w:val="008B5D80"/>
    <w:rsid w:val="008B5DB6"/>
    <w:rsid w:val="008B5DD9"/>
    <w:rsid w:val="008B5DFF"/>
    <w:rsid w:val="008B5E5F"/>
    <w:rsid w:val="008B5E67"/>
    <w:rsid w:val="008B5F80"/>
    <w:rsid w:val="008B5F96"/>
    <w:rsid w:val="008B60E3"/>
    <w:rsid w:val="008B6129"/>
    <w:rsid w:val="008B6359"/>
    <w:rsid w:val="008B67A3"/>
    <w:rsid w:val="008B6847"/>
    <w:rsid w:val="008B685F"/>
    <w:rsid w:val="008B68BF"/>
    <w:rsid w:val="008B6913"/>
    <w:rsid w:val="008B6990"/>
    <w:rsid w:val="008B69C2"/>
    <w:rsid w:val="008B69FE"/>
    <w:rsid w:val="008B6A14"/>
    <w:rsid w:val="008B6A52"/>
    <w:rsid w:val="008B6B0A"/>
    <w:rsid w:val="008B6BFF"/>
    <w:rsid w:val="008B6CB8"/>
    <w:rsid w:val="008B6DBF"/>
    <w:rsid w:val="008B6E1D"/>
    <w:rsid w:val="008B6F77"/>
    <w:rsid w:val="008B6FCF"/>
    <w:rsid w:val="008B7046"/>
    <w:rsid w:val="008B70C7"/>
    <w:rsid w:val="008B71CA"/>
    <w:rsid w:val="008B72CF"/>
    <w:rsid w:val="008B72D5"/>
    <w:rsid w:val="008B73C4"/>
    <w:rsid w:val="008B73C6"/>
    <w:rsid w:val="008B7412"/>
    <w:rsid w:val="008B7439"/>
    <w:rsid w:val="008B7442"/>
    <w:rsid w:val="008B74AF"/>
    <w:rsid w:val="008B7531"/>
    <w:rsid w:val="008B7574"/>
    <w:rsid w:val="008B7646"/>
    <w:rsid w:val="008B77D3"/>
    <w:rsid w:val="008B77F5"/>
    <w:rsid w:val="008B7B2B"/>
    <w:rsid w:val="008B7C31"/>
    <w:rsid w:val="008B7D90"/>
    <w:rsid w:val="008B7FD9"/>
    <w:rsid w:val="008C01E0"/>
    <w:rsid w:val="008C02CF"/>
    <w:rsid w:val="008C033D"/>
    <w:rsid w:val="008C0365"/>
    <w:rsid w:val="008C059E"/>
    <w:rsid w:val="008C05DD"/>
    <w:rsid w:val="008C0716"/>
    <w:rsid w:val="008C086B"/>
    <w:rsid w:val="008C09CB"/>
    <w:rsid w:val="008C0B90"/>
    <w:rsid w:val="008C0C39"/>
    <w:rsid w:val="008C0F3C"/>
    <w:rsid w:val="008C0F56"/>
    <w:rsid w:val="008C0F99"/>
    <w:rsid w:val="008C1084"/>
    <w:rsid w:val="008C10EF"/>
    <w:rsid w:val="008C1121"/>
    <w:rsid w:val="008C121A"/>
    <w:rsid w:val="008C12F3"/>
    <w:rsid w:val="008C142F"/>
    <w:rsid w:val="008C1500"/>
    <w:rsid w:val="008C1548"/>
    <w:rsid w:val="008C158E"/>
    <w:rsid w:val="008C15B9"/>
    <w:rsid w:val="008C17F2"/>
    <w:rsid w:val="008C19BB"/>
    <w:rsid w:val="008C19C5"/>
    <w:rsid w:val="008C19E7"/>
    <w:rsid w:val="008C1BDC"/>
    <w:rsid w:val="008C1E4F"/>
    <w:rsid w:val="008C2039"/>
    <w:rsid w:val="008C225D"/>
    <w:rsid w:val="008C2272"/>
    <w:rsid w:val="008C2465"/>
    <w:rsid w:val="008C2494"/>
    <w:rsid w:val="008C24AF"/>
    <w:rsid w:val="008C24B9"/>
    <w:rsid w:val="008C24FF"/>
    <w:rsid w:val="008C252C"/>
    <w:rsid w:val="008C2576"/>
    <w:rsid w:val="008C258C"/>
    <w:rsid w:val="008C281D"/>
    <w:rsid w:val="008C29D7"/>
    <w:rsid w:val="008C2A8A"/>
    <w:rsid w:val="008C2B15"/>
    <w:rsid w:val="008C2B41"/>
    <w:rsid w:val="008C2C28"/>
    <w:rsid w:val="008C2CEF"/>
    <w:rsid w:val="008C2D5B"/>
    <w:rsid w:val="008C2E90"/>
    <w:rsid w:val="008C2F99"/>
    <w:rsid w:val="008C317B"/>
    <w:rsid w:val="008C31FF"/>
    <w:rsid w:val="008C3557"/>
    <w:rsid w:val="008C3605"/>
    <w:rsid w:val="008C36D0"/>
    <w:rsid w:val="008C3741"/>
    <w:rsid w:val="008C3767"/>
    <w:rsid w:val="008C38A2"/>
    <w:rsid w:val="008C38DB"/>
    <w:rsid w:val="008C3923"/>
    <w:rsid w:val="008C3931"/>
    <w:rsid w:val="008C3953"/>
    <w:rsid w:val="008C3974"/>
    <w:rsid w:val="008C3A22"/>
    <w:rsid w:val="008C3B23"/>
    <w:rsid w:val="008C3D9A"/>
    <w:rsid w:val="008C3E5D"/>
    <w:rsid w:val="008C409C"/>
    <w:rsid w:val="008C40A3"/>
    <w:rsid w:val="008C41C2"/>
    <w:rsid w:val="008C41D6"/>
    <w:rsid w:val="008C4241"/>
    <w:rsid w:val="008C425B"/>
    <w:rsid w:val="008C426A"/>
    <w:rsid w:val="008C42D6"/>
    <w:rsid w:val="008C4354"/>
    <w:rsid w:val="008C45C0"/>
    <w:rsid w:val="008C460C"/>
    <w:rsid w:val="008C467E"/>
    <w:rsid w:val="008C46D9"/>
    <w:rsid w:val="008C478D"/>
    <w:rsid w:val="008C47D6"/>
    <w:rsid w:val="008C483F"/>
    <w:rsid w:val="008C4879"/>
    <w:rsid w:val="008C4923"/>
    <w:rsid w:val="008C49A0"/>
    <w:rsid w:val="008C49D8"/>
    <w:rsid w:val="008C4B1A"/>
    <w:rsid w:val="008C4B2B"/>
    <w:rsid w:val="008C4B53"/>
    <w:rsid w:val="008C4B6F"/>
    <w:rsid w:val="008C4C09"/>
    <w:rsid w:val="008C4E7C"/>
    <w:rsid w:val="008C4F3C"/>
    <w:rsid w:val="008C4FB1"/>
    <w:rsid w:val="008C5188"/>
    <w:rsid w:val="008C5252"/>
    <w:rsid w:val="008C5291"/>
    <w:rsid w:val="008C532F"/>
    <w:rsid w:val="008C53CA"/>
    <w:rsid w:val="008C5479"/>
    <w:rsid w:val="008C54D2"/>
    <w:rsid w:val="008C550B"/>
    <w:rsid w:val="008C55D5"/>
    <w:rsid w:val="008C55F4"/>
    <w:rsid w:val="008C5746"/>
    <w:rsid w:val="008C58D9"/>
    <w:rsid w:val="008C5962"/>
    <w:rsid w:val="008C5A16"/>
    <w:rsid w:val="008C5AD5"/>
    <w:rsid w:val="008C5AF5"/>
    <w:rsid w:val="008C5B3D"/>
    <w:rsid w:val="008C5D06"/>
    <w:rsid w:val="008C5F91"/>
    <w:rsid w:val="008C5FC4"/>
    <w:rsid w:val="008C60F3"/>
    <w:rsid w:val="008C61E6"/>
    <w:rsid w:val="008C624E"/>
    <w:rsid w:val="008C62A7"/>
    <w:rsid w:val="008C66FE"/>
    <w:rsid w:val="008C671B"/>
    <w:rsid w:val="008C6725"/>
    <w:rsid w:val="008C6748"/>
    <w:rsid w:val="008C6761"/>
    <w:rsid w:val="008C6781"/>
    <w:rsid w:val="008C6830"/>
    <w:rsid w:val="008C6894"/>
    <w:rsid w:val="008C68C0"/>
    <w:rsid w:val="008C68DB"/>
    <w:rsid w:val="008C693D"/>
    <w:rsid w:val="008C69AF"/>
    <w:rsid w:val="008C69D1"/>
    <w:rsid w:val="008C6A2D"/>
    <w:rsid w:val="008C6B27"/>
    <w:rsid w:val="008C6D96"/>
    <w:rsid w:val="008C6E51"/>
    <w:rsid w:val="008C6E82"/>
    <w:rsid w:val="008C6FB2"/>
    <w:rsid w:val="008C6FFD"/>
    <w:rsid w:val="008C7070"/>
    <w:rsid w:val="008C70AF"/>
    <w:rsid w:val="008C7182"/>
    <w:rsid w:val="008C72C2"/>
    <w:rsid w:val="008C73C4"/>
    <w:rsid w:val="008C74F4"/>
    <w:rsid w:val="008C75CA"/>
    <w:rsid w:val="008C772F"/>
    <w:rsid w:val="008C77FC"/>
    <w:rsid w:val="008C7848"/>
    <w:rsid w:val="008C785E"/>
    <w:rsid w:val="008C7A0B"/>
    <w:rsid w:val="008C7B5F"/>
    <w:rsid w:val="008C7F94"/>
    <w:rsid w:val="008C7FD2"/>
    <w:rsid w:val="008D011E"/>
    <w:rsid w:val="008D01FC"/>
    <w:rsid w:val="008D026A"/>
    <w:rsid w:val="008D02F0"/>
    <w:rsid w:val="008D0462"/>
    <w:rsid w:val="008D04EB"/>
    <w:rsid w:val="008D053D"/>
    <w:rsid w:val="008D0611"/>
    <w:rsid w:val="008D0651"/>
    <w:rsid w:val="008D0861"/>
    <w:rsid w:val="008D0B34"/>
    <w:rsid w:val="008D0BB5"/>
    <w:rsid w:val="008D0DCD"/>
    <w:rsid w:val="008D0E23"/>
    <w:rsid w:val="008D0FA0"/>
    <w:rsid w:val="008D105C"/>
    <w:rsid w:val="008D1076"/>
    <w:rsid w:val="008D10A0"/>
    <w:rsid w:val="008D1184"/>
    <w:rsid w:val="008D11B5"/>
    <w:rsid w:val="008D11C1"/>
    <w:rsid w:val="008D1269"/>
    <w:rsid w:val="008D12AD"/>
    <w:rsid w:val="008D1332"/>
    <w:rsid w:val="008D13CE"/>
    <w:rsid w:val="008D1413"/>
    <w:rsid w:val="008D146D"/>
    <w:rsid w:val="008D15FE"/>
    <w:rsid w:val="008D16CB"/>
    <w:rsid w:val="008D16E6"/>
    <w:rsid w:val="008D1946"/>
    <w:rsid w:val="008D1979"/>
    <w:rsid w:val="008D1C76"/>
    <w:rsid w:val="008D1DAE"/>
    <w:rsid w:val="008D1EA7"/>
    <w:rsid w:val="008D2277"/>
    <w:rsid w:val="008D23F7"/>
    <w:rsid w:val="008D25A3"/>
    <w:rsid w:val="008D28B6"/>
    <w:rsid w:val="008D28E8"/>
    <w:rsid w:val="008D2A46"/>
    <w:rsid w:val="008D2AEE"/>
    <w:rsid w:val="008D2B20"/>
    <w:rsid w:val="008D2E4F"/>
    <w:rsid w:val="008D2FBB"/>
    <w:rsid w:val="008D2FD4"/>
    <w:rsid w:val="008D31E9"/>
    <w:rsid w:val="008D337B"/>
    <w:rsid w:val="008D33CC"/>
    <w:rsid w:val="008D33CE"/>
    <w:rsid w:val="008D33E5"/>
    <w:rsid w:val="008D34C0"/>
    <w:rsid w:val="008D35BB"/>
    <w:rsid w:val="008D36F6"/>
    <w:rsid w:val="008D3706"/>
    <w:rsid w:val="008D3815"/>
    <w:rsid w:val="008D397F"/>
    <w:rsid w:val="008D3998"/>
    <w:rsid w:val="008D3A88"/>
    <w:rsid w:val="008D3A8F"/>
    <w:rsid w:val="008D3B04"/>
    <w:rsid w:val="008D3C5F"/>
    <w:rsid w:val="008D3DB0"/>
    <w:rsid w:val="008D3DD9"/>
    <w:rsid w:val="008D3DE5"/>
    <w:rsid w:val="008D3E16"/>
    <w:rsid w:val="008D3E4F"/>
    <w:rsid w:val="008D3E77"/>
    <w:rsid w:val="008D3FD5"/>
    <w:rsid w:val="008D404F"/>
    <w:rsid w:val="008D414C"/>
    <w:rsid w:val="008D4177"/>
    <w:rsid w:val="008D4201"/>
    <w:rsid w:val="008D42AA"/>
    <w:rsid w:val="008D4438"/>
    <w:rsid w:val="008D44A6"/>
    <w:rsid w:val="008D44BD"/>
    <w:rsid w:val="008D45A1"/>
    <w:rsid w:val="008D46AB"/>
    <w:rsid w:val="008D46E7"/>
    <w:rsid w:val="008D4839"/>
    <w:rsid w:val="008D48EE"/>
    <w:rsid w:val="008D4995"/>
    <w:rsid w:val="008D4B9B"/>
    <w:rsid w:val="008D4C62"/>
    <w:rsid w:val="008D4C63"/>
    <w:rsid w:val="008D4C90"/>
    <w:rsid w:val="008D4D7B"/>
    <w:rsid w:val="008D4D91"/>
    <w:rsid w:val="008D4ED8"/>
    <w:rsid w:val="008D4F4E"/>
    <w:rsid w:val="008D50C3"/>
    <w:rsid w:val="008D5145"/>
    <w:rsid w:val="008D515E"/>
    <w:rsid w:val="008D51DC"/>
    <w:rsid w:val="008D520F"/>
    <w:rsid w:val="008D5211"/>
    <w:rsid w:val="008D53FC"/>
    <w:rsid w:val="008D549A"/>
    <w:rsid w:val="008D54EA"/>
    <w:rsid w:val="008D5698"/>
    <w:rsid w:val="008D580D"/>
    <w:rsid w:val="008D5820"/>
    <w:rsid w:val="008D5B69"/>
    <w:rsid w:val="008D5B8F"/>
    <w:rsid w:val="008D5C1B"/>
    <w:rsid w:val="008D5C37"/>
    <w:rsid w:val="008D5C80"/>
    <w:rsid w:val="008D5DF6"/>
    <w:rsid w:val="008D5E76"/>
    <w:rsid w:val="008D601A"/>
    <w:rsid w:val="008D6032"/>
    <w:rsid w:val="008D614C"/>
    <w:rsid w:val="008D6189"/>
    <w:rsid w:val="008D6195"/>
    <w:rsid w:val="008D636E"/>
    <w:rsid w:val="008D63EA"/>
    <w:rsid w:val="008D6514"/>
    <w:rsid w:val="008D6651"/>
    <w:rsid w:val="008D6A20"/>
    <w:rsid w:val="008D6AF8"/>
    <w:rsid w:val="008D6BA2"/>
    <w:rsid w:val="008D6C39"/>
    <w:rsid w:val="008D6E92"/>
    <w:rsid w:val="008D6FD8"/>
    <w:rsid w:val="008D7035"/>
    <w:rsid w:val="008D7056"/>
    <w:rsid w:val="008D7180"/>
    <w:rsid w:val="008D725E"/>
    <w:rsid w:val="008D72CD"/>
    <w:rsid w:val="008D7683"/>
    <w:rsid w:val="008D776C"/>
    <w:rsid w:val="008D779E"/>
    <w:rsid w:val="008D77C3"/>
    <w:rsid w:val="008D780B"/>
    <w:rsid w:val="008D784E"/>
    <w:rsid w:val="008D7974"/>
    <w:rsid w:val="008D7A54"/>
    <w:rsid w:val="008D7AAD"/>
    <w:rsid w:val="008D7C1B"/>
    <w:rsid w:val="008D7C79"/>
    <w:rsid w:val="008D7C90"/>
    <w:rsid w:val="008D7DD5"/>
    <w:rsid w:val="008D7E72"/>
    <w:rsid w:val="008D7FCD"/>
    <w:rsid w:val="008E013F"/>
    <w:rsid w:val="008E0243"/>
    <w:rsid w:val="008E03DC"/>
    <w:rsid w:val="008E0474"/>
    <w:rsid w:val="008E0559"/>
    <w:rsid w:val="008E05ED"/>
    <w:rsid w:val="008E06FA"/>
    <w:rsid w:val="008E09DA"/>
    <w:rsid w:val="008E0A37"/>
    <w:rsid w:val="008E0AC6"/>
    <w:rsid w:val="008E0BB7"/>
    <w:rsid w:val="008E0BBD"/>
    <w:rsid w:val="008E0CD3"/>
    <w:rsid w:val="008E0CFC"/>
    <w:rsid w:val="008E0E0F"/>
    <w:rsid w:val="008E0E4A"/>
    <w:rsid w:val="008E1088"/>
    <w:rsid w:val="008E113C"/>
    <w:rsid w:val="008E116E"/>
    <w:rsid w:val="008E126D"/>
    <w:rsid w:val="008E129B"/>
    <w:rsid w:val="008E1345"/>
    <w:rsid w:val="008E1485"/>
    <w:rsid w:val="008E14CB"/>
    <w:rsid w:val="008E1869"/>
    <w:rsid w:val="008E18A3"/>
    <w:rsid w:val="008E19B5"/>
    <w:rsid w:val="008E19CE"/>
    <w:rsid w:val="008E1A84"/>
    <w:rsid w:val="008E1AAE"/>
    <w:rsid w:val="008E1AFD"/>
    <w:rsid w:val="008E1BAC"/>
    <w:rsid w:val="008E1BAF"/>
    <w:rsid w:val="008E1D10"/>
    <w:rsid w:val="008E1E47"/>
    <w:rsid w:val="008E1F5A"/>
    <w:rsid w:val="008E1F90"/>
    <w:rsid w:val="008E1FE4"/>
    <w:rsid w:val="008E2033"/>
    <w:rsid w:val="008E2390"/>
    <w:rsid w:val="008E2613"/>
    <w:rsid w:val="008E2671"/>
    <w:rsid w:val="008E2708"/>
    <w:rsid w:val="008E28D2"/>
    <w:rsid w:val="008E28EA"/>
    <w:rsid w:val="008E295B"/>
    <w:rsid w:val="008E295D"/>
    <w:rsid w:val="008E2A7A"/>
    <w:rsid w:val="008E2B10"/>
    <w:rsid w:val="008E2B43"/>
    <w:rsid w:val="008E2C14"/>
    <w:rsid w:val="008E2CAE"/>
    <w:rsid w:val="008E2D40"/>
    <w:rsid w:val="008E2D6F"/>
    <w:rsid w:val="008E2E96"/>
    <w:rsid w:val="008E2EDC"/>
    <w:rsid w:val="008E2FAF"/>
    <w:rsid w:val="008E30BC"/>
    <w:rsid w:val="008E32A9"/>
    <w:rsid w:val="008E342E"/>
    <w:rsid w:val="008E34C0"/>
    <w:rsid w:val="008E34E8"/>
    <w:rsid w:val="008E356B"/>
    <w:rsid w:val="008E356E"/>
    <w:rsid w:val="008E3598"/>
    <w:rsid w:val="008E36A9"/>
    <w:rsid w:val="008E36B6"/>
    <w:rsid w:val="008E36BA"/>
    <w:rsid w:val="008E39B9"/>
    <w:rsid w:val="008E39F1"/>
    <w:rsid w:val="008E3A52"/>
    <w:rsid w:val="008E3B5C"/>
    <w:rsid w:val="008E3BBF"/>
    <w:rsid w:val="008E3C88"/>
    <w:rsid w:val="008E3CA6"/>
    <w:rsid w:val="008E3DE9"/>
    <w:rsid w:val="008E4084"/>
    <w:rsid w:val="008E409C"/>
    <w:rsid w:val="008E44F5"/>
    <w:rsid w:val="008E44FF"/>
    <w:rsid w:val="008E455F"/>
    <w:rsid w:val="008E47BE"/>
    <w:rsid w:val="008E49AE"/>
    <w:rsid w:val="008E4A3C"/>
    <w:rsid w:val="008E4B46"/>
    <w:rsid w:val="008E4D10"/>
    <w:rsid w:val="008E4D58"/>
    <w:rsid w:val="008E4DF0"/>
    <w:rsid w:val="008E4E66"/>
    <w:rsid w:val="008E4E71"/>
    <w:rsid w:val="008E5756"/>
    <w:rsid w:val="008E5761"/>
    <w:rsid w:val="008E58C7"/>
    <w:rsid w:val="008E594E"/>
    <w:rsid w:val="008E5B43"/>
    <w:rsid w:val="008E5B65"/>
    <w:rsid w:val="008E5B70"/>
    <w:rsid w:val="008E5D1A"/>
    <w:rsid w:val="008E5DA5"/>
    <w:rsid w:val="008E5E8D"/>
    <w:rsid w:val="008E5E9F"/>
    <w:rsid w:val="008E6022"/>
    <w:rsid w:val="008E61A9"/>
    <w:rsid w:val="008E61DC"/>
    <w:rsid w:val="008E627E"/>
    <w:rsid w:val="008E650C"/>
    <w:rsid w:val="008E67B4"/>
    <w:rsid w:val="008E68F0"/>
    <w:rsid w:val="008E6A88"/>
    <w:rsid w:val="008E6AFB"/>
    <w:rsid w:val="008E6B46"/>
    <w:rsid w:val="008E6CC1"/>
    <w:rsid w:val="008E6CF8"/>
    <w:rsid w:val="008E6DC7"/>
    <w:rsid w:val="008E6FA2"/>
    <w:rsid w:val="008E724C"/>
    <w:rsid w:val="008E72DE"/>
    <w:rsid w:val="008E75A0"/>
    <w:rsid w:val="008E75FF"/>
    <w:rsid w:val="008E76CC"/>
    <w:rsid w:val="008E7705"/>
    <w:rsid w:val="008E79FD"/>
    <w:rsid w:val="008E7A4D"/>
    <w:rsid w:val="008E7CDD"/>
    <w:rsid w:val="008E7E0C"/>
    <w:rsid w:val="008F0113"/>
    <w:rsid w:val="008F0147"/>
    <w:rsid w:val="008F0255"/>
    <w:rsid w:val="008F02F1"/>
    <w:rsid w:val="008F041B"/>
    <w:rsid w:val="008F0438"/>
    <w:rsid w:val="008F0472"/>
    <w:rsid w:val="008F04B2"/>
    <w:rsid w:val="008F054E"/>
    <w:rsid w:val="008F07A2"/>
    <w:rsid w:val="008F07E7"/>
    <w:rsid w:val="008F0830"/>
    <w:rsid w:val="008F09D6"/>
    <w:rsid w:val="008F0A17"/>
    <w:rsid w:val="008F0C00"/>
    <w:rsid w:val="008F0EFC"/>
    <w:rsid w:val="008F0FB1"/>
    <w:rsid w:val="008F0FF7"/>
    <w:rsid w:val="008F1017"/>
    <w:rsid w:val="008F1059"/>
    <w:rsid w:val="008F1068"/>
    <w:rsid w:val="008F112A"/>
    <w:rsid w:val="008F14C7"/>
    <w:rsid w:val="008F14D1"/>
    <w:rsid w:val="008F150F"/>
    <w:rsid w:val="008F15EC"/>
    <w:rsid w:val="008F16EC"/>
    <w:rsid w:val="008F1730"/>
    <w:rsid w:val="008F176F"/>
    <w:rsid w:val="008F18D7"/>
    <w:rsid w:val="008F1AE0"/>
    <w:rsid w:val="008F1B15"/>
    <w:rsid w:val="008F1CA9"/>
    <w:rsid w:val="008F1CC1"/>
    <w:rsid w:val="008F1D38"/>
    <w:rsid w:val="008F1E07"/>
    <w:rsid w:val="008F1E47"/>
    <w:rsid w:val="008F1E52"/>
    <w:rsid w:val="008F1EEE"/>
    <w:rsid w:val="008F20C7"/>
    <w:rsid w:val="008F2202"/>
    <w:rsid w:val="008F221E"/>
    <w:rsid w:val="008F22E1"/>
    <w:rsid w:val="008F23AC"/>
    <w:rsid w:val="008F2420"/>
    <w:rsid w:val="008F249C"/>
    <w:rsid w:val="008F281E"/>
    <w:rsid w:val="008F2850"/>
    <w:rsid w:val="008F2AA9"/>
    <w:rsid w:val="008F2AC7"/>
    <w:rsid w:val="008F2B2A"/>
    <w:rsid w:val="008F2B85"/>
    <w:rsid w:val="008F2BED"/>
    <w:rsid w:val="008F2CDD"/>
    <w:rsid w:val="008F2DF3"/>
    <w:rsid w:val="008F2E7D"/>
    <w:rsid w:val="008F2F89"/>
    <w:rsid w:val="008F2F9B"/>
    <w:rsid w:val="008F30B1"/>
    <w:rsid w:val="008F3696"/>
    <w:rsid w:val="008F377C"/>
    <w:rsid w:val="008F3827"/>
    <w:rsid w:val="008F38EA"/>
    <w:rsid w:val="008F3AB6"/>
    <w:rsid w:val="008F3B41"/>
    <w:rsid w:val="008F3B94"/>
    <w:rsid w:val="008F3BB2"/>
    <w:rsid w:val="008F3DF4"/>
    <w:rsid w:val="008F3F81"/>
    <w:rsid w:val="008F3FE1"/>
    <w:rsid w:val="008F404A"/>
    <w:rsid w:val="008F4095"/>
    <w:rsid w:val="008F40A3"/>
    <w:rsid w:val="008F40B5"/>
    <w:rsid w:val="008F4305"/>
    <w:rsid w:val="008F447B"/>
    <w:rsid w:val="008F4556"/>
    <w:rsid w:val="008F4560"/>
    <w:rsid w:val="008F4619"/>
    <w:rsid w:val="008F46B1"/>
    <w:rsid w:val="008F4781"/>
    <w:rsid w:val="008F47B3"/>
    <w:rsid w:val="008F47F9"/>
    <w:rsid w:val="008F4866"/>
    <w:rsid w:val="008F4BC4"/>
    <w:rsid w:val="008F4C44"/>
    <w:rsid w:val="008F4D46"/>
    <w:rsid w:val="008F4E85"/>
    <w:rsid w:val="008F4E9B"/>
    <w:rsid w:val="008F4F43"/>
    <w:rsid w:val="008F5337"/>
    <w:rsid w:val="008F538D"/>
    <w:rsid w:val="008F539C"/>
    <w:rsid w:val="008F53C8"/>
    <w:rsid w:val="008F53FA"/>
    <w:rsid w:val="008F54FB"/>
    <w:rsid w:val="008F552D"/>
    <w:rsid w:val="008F55C4"/>
    <w:rsid w:val="008F55DC"/>
    <w:rsid w:val="008F5911"/>
    <w:rsid w:val="008F5965"/>
    <w:rsid w:val="008F5A80"/>
    <w:rsid w:val="008F5B7B"/>
    <w:rsid w:val="008F5CAD"/>
    <w:rsid w:val="008F5CF2"/>
    <w:rsid w:val="008F5D56"/>
    <w:rsid w:val="008F5D5F"/>
    <w:rsid w:val="008F5DB8"/>
    <w:rsid w:val="008F5F9B"/>
    <w:rsid w:val="008F5FC6"/>
    <w:rsid w:val="008F5FDA"/>
    <w:rsid w:val="008F6077"/>
    <w:rsid w:val="008F6092"/>
    <w:rsid w:val="008F6207"/>
    <w:rsid w:val="008F62CE"/>
    <w:rsid w:val="008F6362"/>
    <w:rsid w:val="008F645B"/>
    <w:rsid w:val="008F65BE"/>
    <w:rsid w:val="008F6652"/>
    <w:rsid w:val="008F6664"/>
    <w:rsid w:val="008F66E6"/>
    <w:rsid w:val="008F67EA"/>
    <w:rsid w:val="008F6A18"/>
    <w:rsid w:val="008F6AC9"/>
    <w:rsid w:val="008F6BC1"/>
    <w:rsid w:val="008F6C07"/>
    <w:rsid w:val="008F6C32"/>
    <w:rsid w:val="008F6D49"/>
    <w:rsid w:val="008F6D70"/>
    <w:rsid w:val="008F6D84"/>
    <w:rsid w:val="008F6D9D"/>
    <w:rsid w:val="008F6F67"/>
    <w:rsid w:val="008F7118"/>
    <w:rsid w:val="008F712D"/>
    <w:rsid w:val="008F726C"/>
    <w:rsid w:val="008F738D"/>
    <w:rsid w:val="008F73CD"/>
    <w:rsid w:val="008F7513"/>
    <w:rsid w:val="008F7653"/>
    <w:rsid w:val="008F77A3"/>
    <w:rsid w:val="008F7B8A"/>
    <w:rsid w:val="008F7BC3"/>
    <w:rsid w:val="008F7E4A"/>
    <w:rsid w:val="008F7EBF"/>
    <w:rsid w:val="008F7ECD"/>
    <w:rsid w:val="008FF289"/>
    <w:rsid w:val="009001B5"/>
    <w:rsid w:val="0090025A"/>
    <w:rsid w:val="00900462"/>
    <w:rsid w:val="00900513"/>
    <w:rsid w:val="00900606"/>
    <w:rsid w:val="009006A0"/>
    <w:rsid w:val="009007DB"/>
    <w:rsid w:val="0090087D"/>
    <w:rsid w:val="009009C9"/>
    <w:rsid w:val="00900A27"/>
    <w:rsid w:val="00900D70"/>
    <w:rsid w:val="00900DD3"/>
    <w:rsid w:val="00900E67"/>
    <w:rsid w:val="00900F37"/>
    <w:rsid w:val="00900F94"/>
    <w:rsid w:val="0090102C"/>
    <w:rsid w:val="0090128F"/>
    <w:rsid w:val="009012EC"/>
    <w:rsid w:val="009014DB"/>
    <w:rsid w:val="0090150E"/>
    <w:rsid w:val="00901628"/>
    <w:rsid w:val="009016C6"/>
    <w:rsid w:val="009016D0"/>
    <w:rsid w:val="0090175D"/>
    <w:rsid w:val="009018E9"/>
    <w:rsid w:val="00901AE8"/>
    <w:rsid w:val="00901B1A"/>
    <w:rsid w:val="00901BF7"/>
    <w:rsid w:val="00901E6A"/>
    <w:rsid w:val="00901E72"/>
    <w:rsid w:val="00901ECB"/>
    <w:rsid w:val="00901EDC"/>
    <w:rsid w:val="00901F50"/>
    <w:rsid w:val="00902176"/>
    <w:rsid w:val="009021D2"/>
    <w:rsid w:val="009021F9"/>
    <w:rsid w:val="0090225F"/>
    <w:rsid w:val="009022AD"/>
    <w:rsid w:val="0090239D"/>
    <w:rsid w:val="0090269C"/>
    <w:rsid w:val="009026F1"/>
    <w:rsid w:val="00902798"/>
    <w:rsid w:val="00902842"/>
    <w:rsid w:val="00902854"/>
    <w:rsid w:val="009028BE"/>
    <w:rsid w:val="00902998"/>
    <w:rsid w:val="009029E6"/>
    <w:rsid w:val="00902A12"/>
    <w:rsid w:val="00902D98"/>
    <w:rsid w:val="00902E6A"/>
    <w:rsid w:val="00902F03"/>
    <w:rsid w:val="00902F3F"/>
    <w:rsid w:val="00902FBB"/>
    <w:rsid w:val="009030DF"/>
    <w:rsid w:val="009030FE"/>
    <w:rsid w:val="00903148"/>
    <w:rsid w:val="00903164"/>
    <w:rsid w:val="0090318F"/>
    <w:rsid w:val="00903220"/>
    <w:rsid w:val="00903329"/>
    <w:rsid w:val="00903390"/>
    <w:rsid w:val="009033E5"/>
    <w:rsid w:val="009034FD"/>
    <w:rsid w:val="00903589"/>
    <w:rsid w:val="0090364B"/>
    <w:rsid w:val="00903678"/>
    <w:rsid w:val="009036B3"/>
    <w:rsid w:val="00903728"/>
    <w:rsid w:val="00903773"/>
    <w:rsid w:val="00903842"/>
    <w:rsid w:val="009038D2"/>
    <w:rsid w:val="00903999"/>
    <w:rsid w:val="00903A3D"/>
    <w:rsid w:val="00903B4D"/>
    <w:rsid w:val="00903C03"/>
    <w:rsid w:val="00903C18"/>
    <w:rsid w:val="00903C7B"/>
    <w:rsid w:val="00903DC7"/>
    <w:rsid w:val="00903EFF"/>
    <w:rsid w:val="00903F7E"/>
    <w:rsid w:val="00903FD3"/>
    <w:rsid w:val="009041ED"/>
    <w:rsid w:val="009041F8"/>
    <w:rsid w:val="0090421B"/>
    <w:rsid w:val="0090426C"/>
    <w:rsid w:val="009042CA"/>
    <w:rsid w:val="009042D8"/>
    <w:rsid w:val="009042FC"/>
    <w:rsid w:val="0090445D"/>
    <w:rsid w:val="00904478"/>
    <w:rsid w:val="00904645"/>
    <w:rsid w:val="009048FE"/>
    <w:rsid w:val="00904988"/>
    <w:rsid w:val="009049FF"/>
    <w:rsid w:val="00904B42"/>
    <w:rsid w:val="00904BAD"/>
    <w:rsid w:val="00904DA9"/>
    <w:rsid w:val="00904E21"/>
    <w:rsid w:val="00904EA7"/>
    <w:rsid w:val="00904F75"/>
    <w:rsid w:val="0090505F"/>
    <w:rsid w:val="009050D2"/>
    <w:rsid w:val="00905550"/>
    <w:rsid w:val="00905612"/>
    <w:rsid w:val="00905616"/>
    <w:rsid w:val="0090561D"/>
    <w:rsid w:val="0090565C"/>
    <w:rsid w:val="009056CE"/>
    <w:rsid w:val="00905782"/>
    <w:rsid w:val="00905877"/>
    <w:rsid w:val="00905892"/>
    <w:rsid w:val="009058D9"/>
    <w:rsid w:val="00905A5C"/>
    <w:rsid w:val="00905B03"/>
    <w:rsid w:val="00905B11"/>
    <w:rsid w:val="00905B71"/>
    <w:rsid w:val="00905BA0"/>
    <w:rsid w:val="00905DB1"/>
    <w:rsid w:val="00905E74"/>
    <w:rsid w:val="0090608E"/>
    <w:rsid w:val="009060E0"/>
    <w:rsid w:val="009060E8"/>
    <w:rsid w:val="00906276"/>
    <w:rsid w:val="009063E8"/>
    <w:rsid w:val="00906480"/>
    <w:rsid w:val="00906541"/>
    <w:rsid w:val="00906697"/>
    <w:rsid w:val="009067F4"/>
    <w:rsid w:val="009069A5"/>
    <w:rsid w:val="009069BA"/>
    <w:rsid w:val="00906A05"/>
    <w:rsid w:val="00906B04"/>
    <w:rsid w:val="00906BAC"/>
    <w:rsid w:val="00906D38"/>
    <w:rsid w:val="00906D3E"/>
    <w:rsid w:val="00906D52"/>
    <w:rsid w:val="00906D99"/>
    <w:rsid w:val="00906FBC"/>
    <w:rsid w:val="00907015"/>
    <w:rsid w:val="009070EB"/>
    <w:rsid w:val="0090735D"/>
    <w:rsid w:val="0090740F"/>
    <w:rsid w:val="009074A1"/>
    <w:rsid w:val="0090755A"/>
    <w:rsid w:val="009075E8"/>
    <w:rsid w:val="0090765B"/>
    <w:rsid w:val="0090767B"/>
    <w:rsid w:val="009076DB"/>
    <w:rsid w:val="0090772A"/>
    <w:rsid w:val="009077C6"/>
    <w:rsid w:val="00907805"/>
    <w:rsid w:val="00907944"/>
    <w:rsid w:val="00907A88"/>
    <w:rsid w:val="00907ABE"/>
    <w:rsid w:val="00907AD8"/>
    <w:rsid w:val="00907B91"/>
    <w:rsid w:val="00907BD4"/>
    <w:rsid w:val="00907D76"/>
    <w:rsid w:val="00907D7C"/>
    <w:rsid w:val="00907E4B"/>
    <w:rsid w:val="00907EE2"/>
    <w:rsid w:val="00907F45"/>
    <w:rsid w:val="00910061"/>
    <w:rsid w:val="009100E6"/>
    <w:rsid w:val="00910109"/>
    <w:rsid w:val="00910216"/>
    <w:rsid w:val="0091023F"/>
    <w:rsid w:val="00910318"/>
    <w:rsid w:val="00910387"/>
    <w:rsid w:val="009106F9"/>
    <w:rsid w:val="009106FE"/>
    <w:rsid w:val="009107ED"/>
    <w:rsid w:val="009108A8"/>
    <w:rsid w:val="00910A5F"/>
    <w:rsid w:val="00910BEE"/>
    <w:rsid w:val="00910C15"/>
    <w:rsid w:val="00910DE2"/>
    <w:rsid w:val="00910E37"/>
    <w:rsid w:val="009110DD"/>
    <w:rsid w:val="009111E4"/>
    <w:rsid w:val="009112B1"/>
    <w:rsid w:val="00911331"/>
    <w:rsid w:val="00911594"/>
    <w:rsid w:val="00911625"/>
    <w:rsid w:val="0091165C"/>
    <w:rsid w:val="00911721"/>
    <w:rsid w:val="0091195A"/>
    <w:rsid w:val="00911963"/>
    <w:rsid w:val="00911968"/>
    <w:rsid w:val="00911A3C"/>
    <w:rsid w:val="00911A97"/>
    <w:rsid w:val="00911B9C"/>
    <w:rsid w:val="00911BAB"/>
    <w:rsid w:val="00911C04"/>
    <w:rsid w:val="00911CF5"/>
    <w:rsid w:val="00911F15"/>
    <w:rsid w:val="00911F45"/>
    <w:rsid w:val="00912055"/>
    <w:rsid w:val="009120D5"/>
    <w:rsid w:val="00912122"/>
    <w:rsid w:val="00912150"/>
    <w:rsid w:val="00912157"/>
    <w:rsid w:val="009121EF"/>
    <w:rsid w:val="009123AE"/>
    <w:rsid w:val="009124C6"/>
    <w:rsid w:val="009127AB"/>
    <w:rsid w:val="009127CA"/>
    <w:rsid w:val="00912979"/>
    <w:rsid w:val="00912A17"/>
    <w:rsid w:val="00912B15"/>
    <w:rsid w:val="00912B4E"/>
    <w:rsid w:val="00912B6C"/>
    <w:rsid w:val="00912BA3"/>
    <w:rsid w:val="00912BD2"/>
    <w:rsid w:val="00912C9C"/>
    <w:rsid w:val="00912CBD"/>
    <w:rsid w:val="00912CE0"/>
    <w:rsid w:val="00912D05"/>
    <w:rsid w:val="00912E39"/>
    <w:rsid w:val="00912EC9"/>
    <w:rsid w:val="00912F2F"/>
    <w:rsid w:val="00912F8C"/>
    <w:rsid w:val="00913083"/>
    <w:rsid w:val="0091322A"/>
    <w:rsid w:val="00913282"/>
    <w:rsid w:val="0091333B"/>
    <w:rsid w:val="0091334C"/>
    <w:rsid w:val="009133A0"/>
    <w:rsid w:val="009133E3"/>
    <w:rsid w:val="00913443"/>
    <w:rsid w:val="009134E5"/>
    <w:rsid w:val="009134F6"/>
    <w:rsid w:val="009135AB"/>
    <w:rsid w:val="009135D9"/>
    <w:rsid w:val="0091370C"/>
    <w:rsid w:val="009138BF"/>
    <w:rsid w:val="009138F1"/>
    <w:rsid w:val="0091396B"/>
    <w:rsid w:val="00913AB4"/>
    <w:rsid w:val="00913BC8"/>
    <w:rsid w:val="00913C60"/>
    <w:rsid w:val="00913CAD"/>
    <w:rsid w:val="00913EF0"/>
    <w:rsid w:val="00914106"/>
    <w:rsid w:val="00914141"/>
    <w:rsid w:val="00914240"/>
    <w:rsid w:val="009142FF"/>
    <w:rsid w:val="0091440B"/>
    <w:rsid w:val="0091442C"/>
    <w:rsid w:val="00914595"/>
    <w:rsid w:val="00914602"/>
    <w:rsid w:val="0091466C"/>
    <w:rsid w:val="00914867"/>
    <w:rsid w:val="00914892"/>
    <w:rsid w:val="009148BE"/>
    <w:rsid w:val="009148CE"/>
    <w:rsid w:val="00914904"/>
    <w:rsid w:val="0091495E"/>
    <w:rsid w:val="009149E1"/>
    <w:rsid w:val="00914B68"/>
    <w:rsid w:val="00914C13"/>
    <w:rsid w:val="00914DD5"/>
    <w:rsid w:val="00914E14"/>
    <w:rsid w:val="00914E46"/>
    <w:rsid w:val="00914FA9"/>
    <w:rsid w:val="0091502E"/>
    <w:rsid w:val="009150FB"/>
    <w:rsid w:val="0091512D"/>
    <w:rsid w:val="0091523F"/>
    <w:rsid w:val="00915338"/>
    <w:rsid w:val="0091544D"/>
    <w:rsid w:val="00915531"/>
    <w:rsid w:val="0091556A"/>
    <w:rsid w:val="0091572B"/>
    <w:rsid w:val="00915773"/>
    <w:rsid w:val="009157FD"/>
    <w:rsid w:val="00915AD1"/>
    <w:rsid w:val="00915B4D"/>
    <w:rsid w:val="00915B92"/>
    <w:rsid w:val="00915DB7"/>
    <w:rsid w:val="00915FB1"/>
    <w:rsid w:val="0091606A"/>
    <w:rsid w:val="009161C9"/>
    <w:rsid w:val="00916240"/>
    <w:rsid w:val="0091640F"/>
    <w:rsid w:val="009164BE"/>
    <w:rsid w:val="009165E4"/>
    <w:rsid w:val="009168A8"/>
    <w:rsid w:val="00916903"/>
    <w:rsid w:val="00916980"/>
    <w:rsid w:val="00916C9D"/>
    <w:rsid w:val="00916DA6"/>
    <w:rsid w:val="00916E91"/>
    <w:rsid w:val="00916E99"/>
    <w:rsid w:val="00916FFF"/>
    <w:rsid w:val="0091711D"/>
    <w:rsid w:val="00917125"/>
    <w:rsid w:val="009171AC"/>
    <w:rsid w:val="009171C3"/>
    <w:rsid w:val="0091724A"/>
    <w:rsid w:val="00917323"/>
    <w:rsid w:val="00917433"/>
    <w:rsid w:val="00917450"/>
    <w:rsid w:val="00917525"/>
    <w:rsid w:val="0091779C"/>
    <w:rsid w:val="0091797A"/>
    <w:rsid w:val="00917AD3"/>
    <w:rsid w:val="00917ADD"/>
    <w:rsid w:val="00917AFD"/>
    <w:rsid w:val="00917C6E"/>
    <w:rsid w:val="00917CA4"/>
    <w:rsid w:val="00917CB6"/>
    <w:rsid w:val="00917CEB"/>
    <w:rsid w:val="00917D63"/>
    <w:rsid w:val="00917DBB"/>
    <w:rsid w:val="00917E42"/>
    <w:rsid w:val="00917F9E"/>
    <w:rsid w:val="00917FA9"/>
    <w:rsid w:val="0091D014"/>
    <w:rsid w:val="00920397"/>
    <w:rsid w:val="009203AF"/>
    <w:rsid w:val="00920699"/>
    <w:rsid w:val="009207BE"/>
    <w:rsid w:val="0092083D"/>
    <w:rsid w:val="0092083E"/>
    <w:rsid w:val="0092087A"/>
    <w:rsid w:val="009208E4"/>
    <w:rsid w:val="009209CE"/>
    <w:rsid w:val="00920A5E"/>
    <w:rsid w:val="00920A68"/>
    <w:rsid w:val="00920DD8"/>
    <w:rsid w:val="00920F0E"/>
    <w:rsid w:val="00920F7F"/>
    <w:rsid w:val="00921076"/>
    <w:rsid w:val="0092107F"/>
    <w:rsid w:val="0092149D"/>
    <w:rsid w:val="0092155A"/>
    <w:rsid w:val="00921585"/>
    <w:rsid w:val="009215A0"/>
    <w:rsid w:val="009215A2"/>
    <w:rsid w:val="00921617"/>
    <w:rsid w:val="0092167D"/>
    <w:rsid w:val="0092169B"/>
    <w:rsid w:val="009216F6"/>
    <w:rsid w:val="0092175C"/>
    <w:rsid w:val="009218AD"/>
    <w:rsid w:val="00921953"/>
    <w:rsid w:val="009219A5"/>
    <w:rsid w:val="009219A6"/>
    <w:rsid w:val="009219E8"/>
    <w:rsid w:val="00921AE1"/>
    <w:rsid w:val="00921D3D"/>
    <w:rsid w:val="00921D8E"/>
    <w:rsid w:val="00921E77"/>
    <w:rsid w:val="00921F1C"/>
    <w:rsid w:val="00921FDC"/>
    <w:rsid w:val="00922048"/>
    <w:rsid w:val="00922075"/>
    <w:rsid w:val="009221E7"/>
    <w:rsid w:val="00922230"/>
    <w:rsid w:val="00922320"/>
    <w:rsid w:val="00922C31"/>
    <w:rsid w:val="00922F79"/>
    <w:rsid w:val="00923059"/>
    <w:rsid w:val="009233CF"/>
    <w:rsid w:val="00923451"/>
    <w:rsid w:val="00923489"/>
    <w:rsid w:val="00923585"/>
    <w:rsid w:val="00923607"/>
    <w:rsid w:val="00923624"/>
    <w:rsid w:val="00923649"/>
    <w:rsid w:val="00923711"/>
    <w:rsid w:val="00923944"/>
    <w:rsid w:val="00923A24"/>
    <w:rsid w:val="00923C3C"/>
    <w:rsid w:val="00923C64"/>
    <w:rsid w:val="00923D56"/>
    <w:rsid w:val="00923EC4"/>
    <w:rsid w:val="00923EC6"/>
    <w:rsid w:val="00923F82"/>
    <w:rsid w:val="00923FB8"/>
    <w:rsid w:val="00923FCE"/>
    <w:rsid w:val="00923FD0"/>
    <w:rsid w:val="009241F4"/>
    <w:rsid w:val="0092424B"/>
    <w:rsid w:val="00924266"/>
    <w:rsid w:val="00924378"/>
    <w:rsid w:val="0092454A"/>
    <w:rsid w:val="00924766"/>
    <w:rsid w:val="009247B0"/>
    <w:rsid w:val="00924AE4"/>
    <w:rsid w:val="00924AF9"/>
    <w:rsid w:val="00924B61"/>
    <w:rsid w:val="00924FCF"/>
    <w:rsid w:val="00925186"/>
    <w:rsid w:val="00925188"/>
    <w:rsid w:val="009251DC"/>
    <w:rsid w:val="0092538D"/>
    <w:rsid w:val="0092566D"/>
    <w:rsid w:val="0092587C"/>
    <w:rsid w:val="00925A25"/>
    <w:rsid w:val="00925A64"/>
    <w:rsid w:val="00925B15"/>
    <w:rsid w:val="00925BC4"/>
    <w:rsid w:val="00925D28"/>
    <w:rsid w:val="00925D7D"/>
    <w:rsid w:val="00925E08"/>
    <w:rsid w:val="00925E73"/>
    <w:rsid w:val="00925F5F"/>
    <w:rsid w:val="00926056"/>
    <w:rsid w:val="009260B2"/>
    <w:rsid w:val="009261DF"/>
    <w:rsid w:val="0092624D"/>
    <w:rsid w:val="00926255"/>
    <w:rsid w:val="0092625C"/>
    <w:rsid w:val="00926362"/>
    <w:rsid w:val="00926381"/>
    <w:rsid w:val="009263A0"/>
    <w:rsid w:val="00926433"/>
    <w:rsid w:val="00926561"/>
    <w:rsid w:val="0092658F"/>
    <w:rsid w:val="00926599"/>
    <w:rsid w:val="009265AB"/>
    <w:rsid w:val="00926911"/>
    <w:rsid w:val="00926A13"/>
    <w:rsid w:val="00926C43"/>
    <w:rsid w:val="00926C68"/>
    <w:rsid w:val="00926D2B"/>
    <w:rsid w:val="00926D6D"/>
    <w:rsid w:val="00926DBF"/>
    <w:rsid w:val="00926F2C"/>
    <w:rsid w:val="00926F3A"/>
    <w:rsid w:val="009270DB"/>
    <w:rsid w:val="009271BA"/>
    <w:rsid w:val="009271C8"/>
    <w:rsid w:val="00927259"/>
    <w:rsid w:val="0092736C"/>
    <w:rsid w:val="00927438"/>
    <w:rsid w:val="0092743B"/>
    <w:rsid w:val="0092743D"/>
    <w:rsid w:val="009274E4"/>
    <w:rsid w:val="009275E4"/>
    <w:rsid w:val="009276BD"/>
    <w:rsid w:val="009277AC"/>
    <w:rsid w:val="00927845"/>
    <w:rsid w:val="00927A8F"/>
    <w:rsid w:val="00927AF8"/>
    <w:rsid w:val="00927D73"/>
    <w:rsid w:val="00927DCC"/>
    <w:rsid w:val="00927F40"/>
    <w:rsid w:val="00927FB0"/>
    <w:rsid w:val="00930028"/>
    <w:rsid w:val="0093024C"/>
    <w:rsid w:val="00930280"/>
    <w:rsid w:val="009302D6"/>
    <w:rsid w:val="00930304"/>
    <w:rsid w:val="009307A8"/>
    <w:rsid w:val="00930909"/>
    <w:rsid w:val="00930941"/>
    <w:rsid w:val="009309B8"/>
    <w:rsid w:val="00930B7E"/>
    <w:rsid w:val="00930C40"/>
    <w:rsid w:val="00930CB3"/>
    <w:rsid w:val="00930D6A"/>
    <w:rsid w:val="00930D72"/>
    <w:rsid w:val="00930DA2"/>
    <w:rsid w:val="00930E42"/>
    <w:rsid w:val="00930E6B"/>
    <w:rsid w:val="00930EDA"/>
    <w:rsid w:val="00930F03"/>
    <w:rsid w:val="00930F10"/>
    <w:rsid w:val="00930F36"/>
    <w:rsid w:val="00931082"/>
    <w:rsid w:val="00931114"/>
    <w:rsid w:val="00931117"/>
    <w:rsid w:val="00931152"/>
    <w:rsid w:val="009311C7"/>
    <w:rsid w:val="00931367"/>
    <w:rsid w:val="00931469"/>
    <w:rsid w:val="00931678"/>
    <w:rsid w:val="0093167A"/>
    <w:rsid w:val="00931811"/>
    <w:rsid w:val="009319DA"/>
    <w:rsid w:val="00931B04"/>
    <w:rsid w:val="00931E83"/>
    <w:rsid w:val="0093206C"/>
    <w:rsid w:val="0093216F"/>
    <w:rsid w:val="0093226E"/>
    <w:rsid w:val="009322EF"/>
    <w:rsid w:val="009323AA"/>
    <w:rsid w:val="009323B7"/>
    <w:rsid w:val="0093259A"/>
    <w:rsid w:val="009327FA"/>
    <w:rsid w:val="00932838"/>
    <w:rsid w:val="009328B8"/>
    <w:rsid w:val="00932938"/>
    <w:rsid w:val="00932B3C"/>
    <w:rsid w:val="00932D0E"/>
    <w:rsid w:val="00932F45"/>
    <w:rsid w:val="00933027"/>
    <w:rsid w:val="00933138"/>
    <w:rsid w:val="009333EB"/>
    <w:rsid w:val="009334E1"/>
    <w:rsid w:val="009334FF"/>
    <w:rsid w:val="0093352F"/>
    <w:rsid w:val="00933549"/>
    <w:rsid w:val="009336F9"/>
    <w:rsid w:val="0093370D"/>
    <w:rsid w:val="00933804"/>
    <w:rsid w:val="00933991"/>
    <w:rsid w:val="00933BBD"/>
    <w:rsid w:val="00933C30"/>
    <w:rsid w:val="00933CC2"/>
    <w:rsid w:val="00933CE1"/>
    <w:rsid w:val="00933DCF"/>
    <w:rsid w:val="00933ED0"/>
    <w:rsid w:val="00933F32"/>
    <w:rsid w:val="00933F59"/>
    <w:rsid w:val="0093424E"/>
    <w:rsid w:val="00934297"/>
    <w:rsid w:val="009342B8"/>
    <w:rsid w:val="009342EB"/>
    <w:rsid w:val="00934436"/>
    <w:rsid w:val="009344D1"/>
    <w:rsid w:val="00934601"/>
    <w:rsid w:val="00934631"/>
    <w:rsid w:val="00934645"/>
    <w:rsid w:val="00934648"/>
    <w:rsid w:val="009346C5"/>
    <w:rsid w:val="0093472D"/>
    <w:rsid w:val="00934B3A"/>
    <w:rsid w:val="00934BD0"/>
    <w:rsid w:val="00934C7A"/>
    <w:rsid w:val="00934F0E"/>
    <w:rsid w:val="009350E6"/>
    <w:rsid w:val="00935316"/>
    <w:rsid w:val="009354B1"/>
    <w:rsid w:val="00935533"/>
    <w:rsid w:val="00935559"/>
    <w:rsid w:val="0093559A"/>
    <w:rsid w:val="009356AE"/>
    <w:rsid w:val="00935AC7"/>
    <w:rsid w:val="00935AEE"/>
    <w:rsid w:val="00935B2C"/>
    <w:rsid w:val="00935D2C"/>
    <w:rsid w:val="00935E6C"/>
    <w:rsid w:val="00935E92"/>
    <w:rsid w:val="00936202"/>
    <w:rsid w:val="009362AB"/>
    <w:rsid w:val="009362C5"/>
    <w:rsid w:val="009363B5"/>
    <w:rsid w:val="009363D1"/>
    <w:rsid w:val="00936437"/>
    <w:rsid w:val="0093651D"/>
    <w:rsid w:val="00936546"/>
    <w:rsid w:val="00936551"/>
    <w:rsid w:val="00936637"/>
    <w:rsid w:val="00936731"/>
    <w:rsid w:val="0093679E"/>
    <w:rsid w:val="009368B0"/>
    <w:rsid w:val="009368F8"/>
    <w:rsid w:val="00936955"/>
    <w:rsid w:val="009369D0"/>
    <w:rsid w:val="00936BD9"/>
    <w:rsid w:val="00936D56"/>
    <w:rsid w:val="00937085"/>
    <w:rsid w:val="0093710F"/>
    <w:rsid w:val="009371B1"/>
    <w:rsid w:val="009371F5"/>
    <w:rsid w:val="00937422"/>
    <w:rsid w:val="0093761A"/>
    <w:rsid w:val="009376A8"/>
    <w:rsid w:val="0093783B"/>
    <w:rsid w:val="00937892"/>
    <w:rsid w:val="009378A5"/>
    <w:rsid w:val="009378F7"/>
    <w:rsid w:val="00937AA0"/>
    <w:rsid w:val="00937BDA"/>
    <w:rsid w:val="00937C2D"/>
    <w:rsid w:val="00937C6A"/>
    <w:rsid w:val="00937C73"/>
    <w:rsid w:val="00937CC0"/>
    <w:rsid w:val="00937DFD"/>
    <w:rsid w:val="00937E82"/>
    <w:rsid w:val="00937F2A"/>
    <w:rsid w:val="00937FAF"/>
    <w:rsid w:val="00940089"/>
    <w:rsid w:val="009401C6"/>
    <w:rsid w:val="00940287"/>
    <w:rsid w:val="009403E5"/>
    <w:rsid w:val="0094053B"/>
    <w:rsid w:val="00940716"/>
    <w:rsid w:val="00940848"/>
    <w:rsid w:val="009408F1"/>
    <w:rsid w:val="00940955"/>
    <w:rsid w:val="00940BF4"/>
    <w:rsid w:val="00940F06"/>
    <w:rsid w:val="00940F0C"/>
    <w:rsid w:val="00940FC0"/>
    <w:rsid w:val="00941015"/>
    <w:rsid w:val="009410C3"/>
    <w:rsid w:val="009410DF"/>
    <w:rsid w:val="0094118C"/>
    <w:rsid w:val="009411C3"/>
    <w:rsid w:val="0094124B"/>
    <w:rsid w:val="00941266"/>
    <w:rsid w:val="009412CE"/>
    <w:rsid w:val="009412FC"/>
    <w:rsid w:val="0094138D"/>
    <w:rsid w:val="00941558"/>
    <w:rsid w:val="00941947"/>
    <w:rsid w:val="00941AAA"/>
    <w:rsid w:val="00941ADC"/>
    <w:rsid w:val="00941C70"/>
    <w:rsid w:val="00941DB3"/>
    <w:rsid w:val="00941EA9"/>
    <w:rsid w:val="00941F57"/>
    <w:rsid w:val="00941F60"/>
    <w:rsid w:val="00942023"/>
    <w:rsid w:val="0094202D"/>
    <w:rsid w:val="00942069"/>
    <w:rsid w:val="009420B0"/>
    <w:rsid w:val="0094211A"/>
    <w:rsid w:val="00942169"/>
    <w:rsid w:val="009421AE"/>
    <w:rsid w:val="0094243F"/>
    <w:rsid w:val="00942449"/>
    <w:rsid w:val="009424A0"/>
    <w:rsid w:val="009425B1"/>
    <w:rsid w:val="009425DC"/>
    <w:rsid w:val="00942693"/>
    <w:rsid w:val="0094270C"/>
    <w:rsid w:val="0094279D"/>
    <w:rsid w:val="009427E1"/>
    <w:rsid w:val="00942830"/>
    <w:rsid w:val="00942A0E"/>
    <w:rsid w:val="00942A9E"/>
    <w:rsid w:val="00942AA8"/>
    <w:rsid w:val="00942D12"/>
    <w:rsid w:val="00942DE0"/>
    <w:rsid w:val="00942EFD"/>
    <w:rsid w:val="00942F72"/>
    <w:rsid w:val="00942F83"/>
    <w:rsid w:val="00943022"/>
    <w:rsid w:val="0094322F"/>
    <w:rsid w:val="0094340D"/>
    <w:rsid w:val="00943586"/>
    <w:rsid w:val="00943633"/>
    <w:rsid w:val="00943675"/>
    <w:rsid w:val="00943794"/>
    <w:rsid w:val="009437EA"/>
    <w:rsid w:val="00943BAE"/>
    <w:rsid w:val="00943D19"/>
    <w:rsid w:val="00943E80"/>
    <w:rsid w:val="00943EFB"/>
    <w:rsid w:val="00943FB1"/>
    <w:rsid w:val="00943FEB"/>
    <w:rsid w:val="00943FED"/>
    <w:rsid w:val="0094406A"/>
    <w:rsid w:val="009440BB"/>
    <w:rsid w:val="009440DD"/>
    <w:rsid w:val="00944160"/>
    <w:rsid w:val="00944213"/>
    <w:rsid w:val="00944253"/>
    <w:rsid w:val="00944279"/>
    <w:rsid w:val="009442E6"/>
    <w:rsid w:val="0094430F"/>
    <w:rsid w:val="0094443E"/>
    <w:rsid w:val="0094471B"/>
    <w:rsid w:val="00944733"/>
    <w:rsid w:val="009447AE"/>
    <w:rsid w:val="009447F6"/>
    <w:rsid w:val="00944912"/>
    <w:rsid w:val="00944A9B"/>
    <w:rsid w:val="00944CC8"/>
    <w:rsid w:val="00944D61"/>
    <w:rsid w:val="00944E21"/>
    <w:rsid w:val="00944F21"/>
    <w:rsid w:val="0094511B"/>
    <w:rsid w:val="00945153"/>
    <w:rsid w:val="009451AB"/>
    <w:rsid w:val="0094528E"/>
    <w:rsid w:val="00945372"/>
    <w:rsid w:val="00945392"/>
    <w:rsid w:val="00945524"/>
    <w:rsid w:val="00945526"/>
    <w:rsid w:val="0094557C"/>
    <w:rsid w:val="0094571D"/>
    <w:rsid w:val="009459B6"/>
    <w:rsid w:val="009459C4"/>
    <w:rsid w:val="00945B0B"/>
    <w:rsid w:val="00945B60"/>
    <w:rsid w:val="00945B90"/>
    <w:rsid w:val="00945C42"/>
    <w:rsid w:val="00945C63"/>
    <w:rsid w:val="00945F71"/>
    <w:rsid w:val="00946032"/>
    <w:rsid w:val="00946051"/>
    <w:rsid w:val="009460CC"/>
    <w:rsid w:val="00946150"/>
    <w:rsid w:val="00946214"/>
    <w:rsid w:val="00946355"/>
    <w:rsid w:val="00946382"/>
    <w:rsid w:val="0094646E"/>
    <w:rsid w:val="00946491"/>
    <w:rsid w:val="0094651C"/>
    <w:rsid w:val="0094668C"/>
    <w:rsid w:val="009466AB"/>
    <w:rsid w:val="00946A17"/>
    <w:rsid w:val="00946AE7"/>
    <w:rsid w:val="00946B4D"/>
    <w:rsid w:val="00946C59"/>
    <w:rsid w:val="00946D81"/>
    <w:rsid w:val="00946D9E"/>
    <w:rsid w:val="00946E0D"/>
    <w:rsid w:val="00946E9B"/>
    <w:rsid w:val="00946F4B"/>
    <w:rsid w:val="00946FE7"/>
    <w:rsid w:val="00947008"/>
    <w:rsid w:val="0094725E"/>
    <w:rsid w:val="00947330"/>
    <w:rsid w:val="0094735C"/>
    <w:rsid w:val="009473B4"/>
    <w:rsid w:val="00947546"/>
    <w:rsid w:val="00947583"/>
    <w:rsid w:val="009475CB"/>
    <w:rsid w:val="009476B9"/>
    <w:rsid w:val="00947859"/>
    <w:rsid w:val="00947AC1"/>
    <w:rsid w:val="00947BFA"/>
    <w:rsid w:val="00947E5E"/>
    <w:rsid w:val="00947F19"/>
    <w:rsid w:val="00947FB5"/>
    <w:rsid w:val="0095010D"/>
    <w:rsid w:val="00950296"/>
    <w:rsid w:val="00950307"/>
    <w:rsid w:val="00950436"/>
    <w:rsid w:val="00950655"/>
    <w:rsid w:val="0095070E"/>
    <w:rsid w:val="00950779"/>
    <w:rsid w:val="00950AAC"/>
    <w:rsid w:val="00950ABF"/>
    <w:rsid w:val="00950BE7"/>
    <w:rsid w:val="00950C03"/>
    <w:rsid w:val="00950C7E"/>
    <w:rsid w:val="00950D16"/>
    <w:rsid w:val="00950D54"/>
    <w:rsid w:val="00950D7E"/>
    <w:rsid w:val="00950D88"/>
    <w:rsid w:val="00950EDD"/>
    <w:rsid w:val="00950FEF"/>
    <w:rsid w:val="00951007"/>
    <w:rsid w:val="009510BD"/>
    <w:rsid w:val="00951125"/>
    <w:rsid w:val="009511F6"/>
    <w:rsid w:val="009512DE"/>
    <w:rsid w:val="0095134A"/>
    <w:rsid w:val="00951606"/>
    <w:rsid w:val="00951869"/>
    <w:rsid w:val="00951886"/>
    <w:rsid w:val="00951BA2"/>
    <w:rsid w:val="00951CEC"/>
    <w:rsid w:val="00951DD0"/>
    <w:rsid w:val="00951DEA"/>
    <w:rsid w:val="0095223B"/>
    <w:rsid w:val="0095266B"/>
    <w:rsid w:val="009527E8"/>
    <w:rsid w:val="0095290A"/>
    <w:rsid w:val="00952B26"/>
    <w:rsid w:val="00952B4F"/>
    <w:rsid w:val="00952BB1"/>
    <w:rsid w:val="00952BB7"/>
    <w:rsid w:val="00952BD6"/>
    <w:rsid w:val="00952C04"/>
    <w:rsid w:val="00952D1C"/>
    <w:rsid w:val="00952E87"/>
    <w:rsid w:val="00952F42"/>
    <w:rsid w:val="00952FE7"/>
    <w:rsid w:val="009530A1"/>
    <w:rsid w:val="009531B4"/>
    <w:rsid w:val="00953203"/>
    <w:rsid w:val="0095324E"/>
    <w:rsid w:val="009535AC"/>
    <w:rsid w:val="0095362D"/>
    <w:rsid w:val="0095366F"/>
    <w:rsid w:val="00953763"/>
    <w:rsid w:val="00953780"/>
    <w:rsid w:val="00953A4C"/>
    <w:rsid w:val="00953BEF"/>
    <w:rsid w:val="00953E13"/>
    <w:rsid w:val="00953F1F"/>
    <w:rsid w:val="00954070"/>
    <w:rsid w:val="009540BB"/>
    <w:rsid w:val="00954108"/>
    <w:rsid w:val="009541ED"/>
    <w:rsid w:val="0095421D"/>
    <w:rsid w:val="0095423F"/>
    <w:rsid w:val="00954370"/>
    <w:rsid w:val="00954511"/>
    <w:rsid w:val="009545FD"/>
    <w:rsid w:val="0095463A"/>
    <w:rsid w:val="0095471D"/>
    <w:rsid w:val="00954729"/>
    <w:rsid w:val="00954837"/>
    <w:rsid w:val="0095486C"/>
    <w:rsid w:val="0095490E"/>
    <w:rsid w:val="00954A52"/>
    <w:rsid w:val="00954A5B"/>
    <w:rsid w:val="00954AC2"/>
    <w:rsid w:val="00954BC8"/>
    <w:rsid w:val="00954BF7"/>
    <w:rsid w:val="00954CD1"/>
    <w:rsid w:val="00954EBB"/>
    <w:rsid w:val="00954F45"/>
    <w:rsid w:val="00954F8B"/>
    <w:rsid w:val="00954FCC"/>
    <w:rsid w:val="00955275"/>
    <w:rsid w:val="0095564D"/>
    <w:rsid w:val="0095566D"/>
    <w:rsid w:val="0095581C"/>
    <w:rsid w:val="009559E1"/>
    <w:rsid w:val="009559FB"/>
    <w:rsid w:val="00955A57"/>
    <w:rsid w:val="00955A66"/>
    <w:rsid w:val="00955A78"/>
    <w:rsid w:val="00955A89"/>
    <w:rsid w:val="00955AE4"/>
    <w:rsid w:val="00955CE1"/>
    <w:rsid w:val="00955DAD"/>
    <w:rsid w:val="00955ECB"/>
    <w:rsid w:val="00955EDD"/>
    <w:rsid w:val="00955F39"/>
    <w:rsid w:val="00955F4B"/>
    <w:rsid w:val="00955FEA"/>
    <w:rsid w:val="0095606B"/>
    <w:rsid w:val="009560DD"/>
    <w:rsid w:val="00956102"/>
    <w:rsid w:val="0095612C"/>
    <w:rsid w:val="0095615B"/>
    <w:rsid w:val="009561B3"/>
    <w:rsid w:val="009563AD"/>
    <w:rsid w:val="0095646A"/>
    <w:rsid w:val="0095654D"/>
    <w:rsid w:val="0095669A"/>
    <w:rsid w:val="00956789"/>
    <w:rsid w:val="00956872"/>
    <w:rsid w:val="0095698D"/>
    <w:rsid w:val="009569ED"/>
    <w:rsid w:val="00956A08"/>
    <w:rsid w:val="00956AA3"/>
    <w:rsid w:val="00956B2B"/>
    <w:rsid w:val="00956C04"/>
    <w:rsid w:val="00956C74"/>
    <w:rsid w:val="00956D01"/>
    <w:rsid w:val="00956D6F"/>
    <w:rsid w:val="00956DDA"/>
    <w:rsid w:val="009571B2"/>
    <w:rsid w:val="009571D3"/>
    <w:rsid w:val="0095722A"/>
    <w:rsid w:val="00957316"/>
    <w:rsid w:val="00957344"/>
    <w:rsid w:val="009573CD"/>
    <w:rsid w:val="009574E7"/>
    <w:rsid w:val="0095770A"/>
    <w:rsid w:val="0095782E"/>
    <w:rsid w:val="0095793D"/>
    <w:rsid w:val="00957992"/>
    <w:rsid w:val="00957B85"/>
    <w:rsid w:val="00957C95"/>
    <w:rsid w:val="00957D4C"/>
    <w:rsid w:val="00957F52"/>
    <w:rsid w:val="009580D3"/>
    <w:rsid w:val="00958742"/>
    <w:rsid w:val="00960000"/>
    <w:rsid w:val="00960055"/>
    <w:rsid w:val="0096005A"/>
    <w:rsid w:val="0096013B"/>
    <w:rsid w:val="009601AC"/>
    <w:rsid w:val="00960326"/>
    <w:rsid w:val="00960386"/>
    <w:rsid w:val="00960494"/>
    <w:rsid w:val="009604A0"/>
    <w:rsid w:val="00960542"/>
    <w:rsid w:val="0096064B"/>
    <w:rsid w:val="00960695"/>
    <w:rsid w:val="00960821"/>
    <w:rsid w:val="0096084F"/>
    <w:rsid w:val="00960863"/>
    <w:rsid w:val="00960927"/>
    <w:rsid w:val="00960934"/>
    <w:rsid w:val="0096097D"/>
    <w:rsid w:val="009609BF"/>
    <w:rsid w:val="00960BA9"/>
    <w:rsid w:val="00960CF0"/>
    <w:rsid w:val="00960DAD"/>
    <w:rsid w:val="00960DE7"/>
    <w:rsid w:val="00960E01"/>
    <w:rsid w:val="00960E49"/>
    <w:rsid w:val="00960F90"/>
    <w:rsid w:val="00961070"/>
    <w:rsid w:val="009611E9"/>
    <w:rsid w:val="00961209"/>
    <w:rsid w:val="009612BC"/>
    <w:rsid w:val="009614A4"/>
    <w:rsid w:val="009614DC"/>
    <w:rsid w:val="009614E7"/>
    <w:rsid w:val="009615FA"/>
    <w:rsid w:val="0096165E"/>
    <w:rsid w:val="0096196B"/>
    <w:rsid w:val="00961A39"/>
    <w:rsid w:val="00961A8D"/>
    <w:rsid w:val="00961C1C"/>
    <w:rsid w:val="00961CF5"/>
    <w:rsid w:val="00961D01"/>
    <w:rsid w:val="00961E19"/>
    <w:rsid w:val="00961E25"/>
    <w:rsid w:val="00961F97"/>
    <w:rsid w:val="00962025"/>
    <w:rsid w:val="009622EF"/>
    <w:rsid w:val="0096231A"/>
    <w:rsid w:val="009623D4"/>
    <w:rsid w:val="00962415"/>
    <w:rsid w:val="009624A2"/>
    <w:rsid w:val="00962573"/>
    <w:rsid w:val="009625BC"/>
    <w:rsid w:val="00962688"/>
    <w:rsid w:val="0096268C"/>
    <w:rsid w:val="009627E9"/>
    <w:rsid w:val="009628E6"/>
    <w:rsid w:val="00962B3B"/>
    <w:rsid w:val="00962B73"/>
    <w:rsid w:val="00962CD1"/>
    <w:rsid w:val="00962E6A"/>
    <w:rsid w:val="00962E9F"/>
    <w:rsid w:val="00962F0D"/>
    <w:rsid w:val="00962FDA"/>
    <w:rsid w:val="0096315C"/>
    <w:rsid w:val="009631DD"/>
    <w:rsid w:val="00963268"/>
    <w:rsid w:val="0096327C"/>
    <w:rsid w:val="0096328A"/>
    <w:rsid w:val="009632EC"/>
    <w:rsid w:val="00963359"/>
    <w:rsid w:val="009635AC"/>
    <w:rsid w:val="0096363C"/>
    <w:rsid w:val="00963679"/>
    <w:rsid w:val="00963733"/>
    <w:rsid w:val="00963A99"/>
    <w:rsid w:val="00963B4C"/>
    <w:rsid w:val="00963BD2"/>
    <w:rsid w:val="00963C3A"/>
    <w:rsid w:val="00963CA5"/>
    <w:rsid w:val="00963DDD"/>
    <w:rsid w:val="00963EC9"/>
    <w:rsid w:val="00963FE9"/>
    <w:rsid w:val="00964193"/>
    <w:rsid w:val="00964324"/>
    <w:rsid w:val="00964363"/>
    <w:rsid w:val="00964707"/>
    <w:rsid w:val="00964729"/>
    <w:rsid w:val="00964760"/>
    <w:rsid w:val="00964885"/>
    <w:rsid w:val="009648D7"/>
    <w:rsid w:val="00964A52"/>
    <w:rsid w:val="00964AC4"/>
    <w:rsid w:val="00964B60"/>
    <w:rsid w:val="00964F70"/>
    <w:rsid w:val="00964FB7"/>
    <w:rsid w:val="00965216"/>
    <w:rsid w:val="00965251"/>
    <w:rsid w:val="00965258"/>
    <w:rsid w:val="00965259"/>
    <w:rsid w:val="009652D9"/>
    <w:rsid w:val="00965365"/>
    <w:rsid w:val="009653A4"/>
    <w:rsid w:val="00965407"/>
    <w:rsid w:val="009654F4"/>
    <w:rsid w:val="009655AB"/>
    <w:rsid w:val="00965832"/>
    <w:rsid w:val="009659E3"/>
    <w:rsid w:val="00965AB1"/>
    <w:rsid w:val="00965ABA"/>
    <w:rsid w:val="00965B80"/>
    <w:rsid w:val="00965BC3"/>
    <w:rsid w:val="00965CA4"/>
    <w:rsid w:val="00965E55"/>
    <w:rsid w:val="00966057"/>
    <w:rsid w:val="0096608C"/>
    <w:rsid w:val="0096614D"/>
    <w:rsid w:val="00966187"/>
    <w:rsid w:val="009662F7"/>
    <w:rsid w:val="009663BE"/>
    <w:rsid w:val="009664CB"/>
    <w:rsid w:val="009667B7"/>
    <w:rsid w:val="00966941"/>
    <w:rsid w:val="00966A08"/>
    <w:rsid w:val="00966EF8"/>
    <w:rsid w:val="00966F56"/>
    <w:rsid w:val="00966F64"/>
    <w:rsid w:val="00966F7F"/>
    <w:rsid w:val="00966F9D"/>
    <w:rsid w:val="0096701B"/>
    <w:rsid w:val="00967068"/>
    <w:rsid w:val="0096708C"/>
    <w:rsid w:val="00967097"/>
    <w:rsid w:val="00967113"/>
    <w:rsid w:val="009671C1"/>
    <w:rsid w:val="0096732B"/>
    <w:rsid w:val="00967361"/>
    <w:rsid w:val="009675A1"/>
    <w:rsid w:val="009676D9"/>
    <w:rsid w:val="00967752"/>
    <w:rsid w:val="00967762"/>
    <w:rsid w:val="00967773"/>
    <w:rsid w:val="0096781D"/>
    <w:rsid w:val="0096783A"/>
    <w:rsid w:val="009678E2"/>
    <w:rsid w:val="009679BD"/>
    <w:rsid w:val="00967A7B"/>
    <w:rsid w:val="00967B29"/>
    <w:rsid w:val="00967B8A"/>
    <w:rsid w:val="00967C32"/>
    <w:rsid w:val="00967C71"/>
    <w:rsid w:val="00967D48"/>
    <w:rsid w:val="00967DBD"/>
    <w:rsid w:val="00967FD4"/>
    <w:rsid w:val="009700EC"/>
    <w:rsid w:val="0097015B"/>
    <w:rsid w:val="009701A7"/>
    <w:rsid w:val="0097029A"/>
    <w:rsid w:val="00970331"/>
    <w:rsid w:val="00970399"/>
    <w:rsid w:val="009703AC"/>
    <w:rsid w:val="00970746"/>
    <w:rsid w:val="0097086A"/>
    <w:rsid w:val="00970895"/>
    <w:rsid w:val="009708E9"/>
    <w:rsid w:val="00970947"/>
    <w:rsid w:val="00970987"/>
    <w:rsid w:val="009709A1"/>
    <w:rsid w:val="00970A41"/>
    <w:rsid w:val="00970AAE"/>
    <w:rsid w:val="00970BEA"/>
    <w:rsid w:val="00970C7F"/>
    <w:rsid w:val="00970CF5"/>
    <w:rsid w:val="00970D11"/>
    <w:rsid w:val="00970D8D"/>
    <w:rsid w:val="00970DC6"/>
    <w:rsid w:val="00970F22"/>
    <w:rsid w:val="00970FE4"/>
    <w:rsid w:val="00971026"/>
    <w:rsid w:val="00971027"/>
    <w:rsid w:val="00971067"/>
    <w:rsid w:val="009710A8"/>
    <w:rsid w:val="00971166"/>
    <w:rsid w:val="009715A9"/>
    <w:rsid w:val="0097184B"/>
    <w:rsid w:val="009718C5"/>
    <w:rsid w:val="00971A99"/>
    <w:rsid w:val="00971B7A"/>
    <w:rsid w:val="00971B8C"/>
    <w:rsid w:val="00971C7A"/>
    <w:rsid w:val="00972052"/>
    <w:rsid w:val="009722A1"/>
    <w:rsid w:val="00972342"/>
    <w:rsid w:val="00972535"/>
    <w:rsid w:val="00972667"/>
    <w:rsid w:val="009729F8"/>
    <w:rsid w:val="00972B0E"/>
    <w:rsid w:val="00972E4F"/>
    <w:rsid w:val="00972E57"/>
    <w:rsid w:val="00972F11"/>
    <w:rsid w:val="00972FB6"/>
    <w:rsid w:val="00972FCA"/>
    <w:rsid w:val="009732E8"/>
    <w:rsid w:val="009732F2"/>
    <w:rsid w:val="00973311"/>
    <w:rsid w:val="009733B9"/>
    <w:rsid w:val="009733FB"/>
    <w:rsid w:val="00973421"/>
    <w:rsid w:val="009734A8"/>
    <w:rsid w:val="00973525"/>
    <w:rsid w:val="009736D5"/>
    <w:rsid w:val="009737D9"/>
    <w:rsid w:val="0097387F"/>
    <w:rsid w:val="009739C8"/>
    <w:rsid w:val="009739F1"/>
    <w:rsid w:val="00973AE5"/>
    <w:rsid w:val="00973B2C"/>
    <w:rsid w:val="00973BFA"/>
    <w:rsid w:val="00973DE4"/>
    <w:rsid w:val="00973EB6"/>
    <w:rsid w:val="00973EF5"/>
    <w:rsid w:val="00973EF8"/>
    <w:rsid w:val="00973EF9"/>
    <w:rsid w:val="00973F92"/>
    <w:rsid w:val="0097424C"/>
    <w:rsid w:val="009742D1"/>
    <w:rsid w:val="009743A2"/>
    <w:rsid w:val="009743C1"/>
    <w:rsid w:val="009748C7"/>
    <w:rsid w:val="0097496C"/>
    <w:rsid w:val="00974A61"/>
    <w:rsid w:val="00974B07"/>
    <w:rsid w:val="00974D27"/>
    <w:rsid w:val="00974E9D"/>
    <w:rsid w:val="00974F20"/>
    <w:rsid w:val="00975032"/>
    <w:rsid w:val="009755FA"/>
    <w:rsid w:val="00975619"/>
    <w:rsid w:val="00975698"/>
    <w:rsid w:val="0097574C"/>
    <w:rsid w:val="009759F5"/>
    <w:rsid w:val="00975B04"/>
    <w:rsid w:val="00975C42"/>
    <w:rsid w:val="00975CE2"/>
    <w:rsid w:val="00975CED"/>
    <w:rsid w:val="00975D03"/>
    <w:rsid w:val="00975E60"/>
    <w:rsid w:val="00975EBF"/>
    <w:rsid w:val="00976029"/>
    <w:rsid w:val="0097604F"/>
    <w:rsid w:val="0097606C"/>
    <w:rsid w:val="00976077"/>
    <w:rsid w:val="0097611F"/>
    <w:rsid w:val="0097616F"/>
    <w:rsid w:val="0097636D"/>
    <w:rsid w:val="00976809"/>
    <w:rsid w:val="009769C1"/>
    <w:rsid w:val="00976AC1"/>
    <w:rsid w:val="00976AEC"/>
    <w:rsid w:val="00976CA0"/>
    <w:rsid w:val="00976CDF"/>
    <w:rsid w:val="00976D33"/>
    <w:rsid w:val="00976EFF"/>
    <w:rsid w:val="0097704E"/>
    <w:rsid w:val="0097705C"/>
    <w:rsid w:val="00977065"/>
    <w:rsid w:val="009771AA"/>
    <w:rsid w:val="0097726B"/>
    <w:rsid w:val="00977380"/>
    <w:rsid w:val="00977472"/>
    <w:rsid w:val="009774C2"/>
    <w:rsid w:val="009774E7"/>
    <w:rsid w:val="0097775D"/>
    <w:rsid w:val="009777C3"/>
    <w:rsid w:val="009778C1"/>
    <w:rsid w:val="00977971"/>
    <w:rsid w:val="00977AA1"/>
    <w:rsid w:val="00977B0E"/>
    <w:rsid w:val="00977BAE"/>
    <w:rsid w:val="00977BAF"/>
    <w:rsid w:val="00980008"/>
    <w:rsid w:val="0098007C"/>
    <w:rsid w:val="0098015F"/>
    <w:rsid w:val="00980185"/>
    <w:rsid w:val="009801A4"/>
    <w:rsid w:val="009802E6"/>
    <w:rsid w:val="00980309"/>
    <w:rsid w:val="0098034F"/>
    <w:rsid w:val="009805F5"/>
    <w:rsid w:val="0098061A"/>
    <w:rsid w:val="00980632"/>
    <w:rsid w:val="009806C4"/>
    <w:rsid w:val="0098078C"/>
    <w:rsid w:val="00980834"/>
    <w:rsid w:val="00980922"/>
    <w:rsid w:val="00980A11"/>
    <w:rsid w:val="00980BC5"/>
    <w:rsid w:val="0098133B"/>
    <w:rsid w:val="009814E7"/>
    <w:rsid w:val="00981550"/>
    <w:rsid w:val="00981703"/>
    <w:rsid w:val="00981775"/>
    <w:rsid w:val="009817BC"/>
    <w:rsid w:val="009818BE"/>
    <w:rsid w:val="00981958"/>
    <w:rsid w:val="00981B44"/>
    <w:rsid w:val="00981BDF"/>
    <w:rsid w:val="00981BF2"/>
    <w:rsid w:val="00981C38"/>
    <w:rsid w:val="00981D12"/>
    <w:rsid w:val="00981E4B"/>
    <w:rsid w:val="00982005"/>
    <w:rsid w:val="00982157"/>
    <w:rsid w:val="00982206"/>
    <w:rsid w:val="0098238F"/>
    <w:rsid w:val="00982423"/>
    <w:rsid w:val="00982515"/>
    <w:rsid w:val="0098261B"/>
    <w:rsid w:val="009828C4"/>
    <w:rsid w:val="009829B9"/>
    <w:rsid w:val="00982BCB"/>
    <w:rsid w:val="0098304F"/>
    <w:rsid w:val="009830E7"/>
    <w:rsid w:val="0098312B"/>
    <w:rsid w:val="009831AC"/>
    <w:rsid w:val="009831F8"/>
    <w:rsid w:val="009832CD"/>
    <w:rsid w:val="00983342"/>
    <w:rsid w:val="009833B8"/>
    <w:rsid w:val="009834B1"/>
    <w:rsid w:val="00983538"/>
    <w:rsid w:val="0098355D"/>
    <w:rsid w:val="009837DA"/>
    <w:rsid w:val="00983857"/>
    <w:rsid w:val="00983946"/>
    <w:rsid w:val="0098399E"/>
    <w:rsid w:val="00983B3C"/>
    <w:rsid w:val="00983B96"/>
    <w:rsid w:val="00983C37"/>
    <w:rsid w:val="00983C79"/>
    <w:rsid w:val="00983E02"/>
    <w:rsid w:val="00983F52"/>
    <w:rsid w:val="00983FB7"/>
    <w:rsid w:val="00983FBB"/>
    <w:rsid w:val="009840B9"/>
    <w:rsid w:val="00984151"/>
    <w:rsid w:val="0098417F"/>
    <w:rsid w:val="009841F9"/>
    <w:rsid w:val="0098428E"/>
    <w:rsid w:val="009842A0"/>
    <w:rsid w:val="00984671"/>
    <w:rsid w:val="00984820"/>
    <w:rsid w:val="009848DF"/>
    <w:rsid w:val="0098490F"/>
    <w:rsid w:val="009849B6"/>
    <w:rsid w:val="00984BAD"/>
    <w:rsid w:val="00984F09"/>
    <w:rsid w:val="00985010"/>
    <w:rsid w:val="009852A3"/>
    <w:rsid w:val="009852C1"/>
    <w:rsid w:val="00985388"/>
    <w:rsid w:val="009853B3"/>
    <w:rsid w:val="00985408"/>
    <w:rsid w:val="00985478"/>
    <w:rsid w:val="009854D6"/>
    <w:rsid w:val="009855CC"/>
    <w:rsid w:val="00985812"/>
    <w:rsid w:val="00985821"/>
    <w:rsid w:val="00985963"/>
    <w:rsid w:val="00985978"/>
    <w:rsid w:val="009859E1"/>
    <w:rsid w:val="00985B14"/>
    <w:rsid w:val="00985BC0"/>
    <w:rsid w:val="00985CCD"/>
    <w:rsid w:val="00985D0B"/>
    <w:rsid w:val="00985D50"/>
    <w:rsid w:val="00985E2B"/>
    <w:rsid w:val="00986012"/>
    <w:rsid w:val="00986015"/>
    <w:rsid w:val="00986050"/>
    <w:rsid w:val="00986059"/>
    <w:rsid w:val="0098611C"/>
    <w:rsid w:val="00986125"/>
    <w:rsid w:val="009861F0"/>
    <w:rsid w:val="00986242"/>
    <w:rsid w:val="00986267"/>
    <w:rsid w:val="00986510"/>
    <w:rsid w:val="00986577"/>
    <w:rsid w:val="00986653"/>
    <w:rsid w:val="00986669"/>
    <w:rsid w:val="009866FC"/>
    <w:rsid w:val="00986869"/>
    <w:rsid w:val="0098689D"/>
    <w:rsid w:val="00986930"/>
    <w:rsid w:val="00986A46"/>
    <w:rsid w:val="00986B43"/>
    <w:rsid w:val="00986C75"/>
    <w:rsid w:val="00986D33"/>
    <w:rsid w:val="00986D57"/>
    <w:rsid w:val="00986E70"/>
    <w:rsid w:val="00986ECB"/>
    <w:rsid w:val="00986F3F"/>
    <w:rsid w:val="00987004"/>
    <w:rsid w:val="009870D8"/>
    <w:rsid w:val="009871B4"/>
    <w:rsid w:val="00987399"/>
    <w:rsid w:val="009874BB"/>
    <w:rsid w:val="009874F7"/>
    <w:rsid w:val="00987561"/>
    <w:rsid w:val="0098765F"/>
    <w:rsid w:val="00987665"/>
    <w:rsid w:val="009876B5"/>
    <w:rsid w:val="009876FE"/>
    <w:rsid w:val="00987806"/>
    <w:rsid w:val="009878D5"/>
    <w:rsid w:val="009878E3"/>
    <w:rsid w:val="00987D61"/>
    <w:rsid w:val="00987DC8"/>
    <w:rsid w:val="00987EEE"/>
    <w:rsid w:val="00987EF0"/>
    <w:rsid w:val="009900D0"/>
    <w:rsid w:val="00990370"/>
    <w:rsid w:val="0099040B"/>
    <w:rsid w:val="00990461"/>
    <w:rsid w:val="00990486"/>
    <w:rsid w:val="009904A0"/>
    <w:rsid w:val="00990530"/>
    <w:rsid w:val="0099053F"/>
    <w:rsid w:val="00990628"/>
    <w:rsid w:val="009907FB"/>
    <w:rsid w:val="00990872"/>
    <w:rsid w:val="009908C3"/>
    <w:rsid w:val="00990900"/>
    <w:rsid w:val="0099090F"/>
    <w:rsid w:val="009909FA"/>
    <w:rsid w:val="00990A27"/>
    <w:rsid w:val="00990BFB"/>
    <w:rsid w:val="00990C95"/>
    <w:rsid w:val="00990DF6"/>
    <w:rsid w:val="00990E2B"/>
    <w:rsid w:val="0099120F"/>
    <w:rsid w:val="009912D2"/>
    <w:rsid w:val="009913C6"/>
    <w:rsid w:val="00991464"/>
    <w:rsid w:val="00991554"/>
    <w:rsid w:val="00991570"/>
    <w:rsid w:val="009916E4"/>
    <w:rsid w:val="009917B0"/>
    <w:rsid w:val="00991937"/>
    <w:rsid w:val="00991964"/>
    <w:rsid w:val="00991CF8"/>
    <w:rsid w:val="00991CF9"/>
    <w:rsid w:val="00991D9D"/>
    <w:rsid w:val="00991EF4"/>
    <w:rsid w:val="00991F25"/>
    <w:rsid w:val="00991F81"/>
    <w:rsid w:val="00992020"/>
    <w:rsid w:val="009921CB"/>
    <w:rsid w:val="0099267E"/>
    <w:rsid w:val="00992701"/>
    <w:rsid w:val="00992818"/>
    <w:rsid w:val="00992940"/>
    <w:rsid w:val="00992982"/>
    <w:rsid w:val="009929A8"/>
    <w:rsid w:val="00992A23"/>
    <w:rsid w:val="00992B1D"/>
    <w:rsid w:val="00992B2F"/>
    <w:rsid w:val="00992B64"/>
    <w:rsid w:val="00992C0D"/>
    <w:rsid w:val="00992E65"/>
    <w:rsid w:val="00992E69"/>
    <w:rsid w:val="00992F11"/>
    <w:rsid w:val="0099333E"/>
    <w:rsid w:val="009933A5"/>
    <w:rsid w:val="009937B8"/>
    <w:rsid w:val="00993910"/>
    <w:rsid w:val="009939D7"/>
    <w:rsid w:val="009939D8"/>
    <w:rsid w:val="00993A8A"/>
    <w:rsid w:val="00993ACD"/>
    <w:rsid w:val="00993AFF"/>
    <w:rsid w:val="00993BA8"/>
    <w:rsid w:val="00993D0E"/>
    <w:rsid w:val="00993D19"/>
    <w:rsid w:val="00993DD1"/>
    <w:rsid w:val="00993E67"/>
    <w:rsid w:val="00993E68"/>
    <w:rsid w:val="00993EB9"/>
    <w:rsid w:val="0099412A"/>
    <w:rsid w:val="009941BE"/>
    <w:rsid w:val="00994270"/>
    <w:rsid w:val="009943FE"/>
    <w:rsid w:val="0099455B"/>
    <w:rsid w:val="009945E2"/>
    <w:rsid w:val="00994834"/>
    <w:rsid w:val="00994C7F"/>
    <w:rsid w:val="00994C87"/>
    <w:rsid w:val="00994D79"/>
    <w:rsid w:val="00994D8D"/>
    <w:rsid w:val="00994E3D"/>
    <w:rsid w:val="00994FCC"/>
    <w:rsid w:val="00995060"/>
    <w:rsid w:val="009950D6"/>
    <w:rsid w:val="009950FF"/>
    <w:rsid w:val="009951A3"/>
    <w:rsid w:val="009951E3"/>
    <w:rsid w:val="00995396"/>
    <w:rsid w:val="009953A7"/>
    <w:rsid w:val="009953AE"/>
    <w:rsid w:val="009953FF"/>
    <w:rsid w:val="00995547"/>
    <w:rsid w:val="00995597"/>
    <w:rsid w:val="009955D2"/>
    <w:rsid w:val="009955F4"/>
    <w:rsid w:val="0099573B"/>
    <w:rsid w:val="0099578D"/>
    <w:rsid w:val="00995814"/>
    <w:rsid w:val="00995B0B"/>
    <w:rsid w:val="00995B87"/>
    <w:rsid w:val="00995BA5"/>
    <w:rsid w:val="00995BCB"/>
    <w:rsid w:val="00995BF9"/>
    <w:rsid w:val="00995C09"/>
    <w:rsid w:val="00995C39"/>
    <w:rsid w:val="00996004"/>
    <w:rsid w:val="00996010"/>
    <w:rsid w:val="00996156"/>
    <w:rsid w:val="00996202"/>
    <w:rsid w:val="00996651"/>
    <w:rsid w:val="0099683A"/>
    <w:rsid w:val="00996971"/>
    <w:rsid w:val="0099697A"/>
    <w:rsid w:val="009969FF"/>
    <w:rsid w:val="00996ADD"/>
    <w:rsid w:val="00996AE2"/>
    <w:rsid w:val="00996AF5"/>
    <w:rsid w:val="00996D75"/>
    <w:rsid w:val="00996E46"/>
    <w:rsid w:val="009970D5"/>
    <w:rsid w:val="00997105"/>
    <w:rsid w:val="00997266"/>
    <w:rsid w:val="009972AB"/>
    <w:rsid w:val="009972E0"/>
    <w:rsid w:val="0099734C"/>
    <w:rsid w:val="009974B3"/>
    <w:rsid w:val="009974B5"/>
    <w:rsid w:val="009974CC"/>
    <w:rsid w:val="009976D7"/>
    <w:rsid w:val="0099773C"/>
    <w:rsid w:val="00997A9B"/>
    <w:rsid w:val="00997B2D"/>
    <w:rsid w:val="00997BED"/>
    <w:rsid w:val="00997C54"/>
    <w:rsid w:val="00997C67"/>
    <w:rsid w:val="00997D18"/>
    <w:rsid w:val="00997E0C"/>
    <w:rsid w:val="00997EAF"/>
    <w:rsid w:val="00997F88"/>
    <w:rsid w:val="009982F1"/>
    <w:rsid w:val="009A00B1"/>
    <w:rsid w:val="009A00DD"/>
    <w:rsid w:val="009A04E9"/>
    <w:rsid w:val="009A05BF"/>
    <w:rsid w:val="009A06BE"/>
    <w:rsid w:val="009A07C3"/>
    <w:rsid w:val="009A099E"/>
    <w:rsid w:val="009A0D17"/>
    <w:rsid w:val="009A0DD5"/>
    <w:rsid w:val="009A0F70"/>
    <w:rsid w:val="009A0FA0"/>
    <w:rsid w:val="009A101F"/>
    <w:rsid w:val="009A1071"/>
    <w:rsid w:val="009A107B"/>
    <w:rsid w:val="009A1081"/>
    <w:rsid w:val="009A10C7"/>
    <w:rsid w:val="009A1106"/>
    <w:rsid w:val="009A12A4"/>
    <w:rsid w:val="009A12F9"/>
    <w:rsid w:val="009A1374"/>
    <w:rsid w:val="009A158C"/>
    <w:rsid w:val="009A16E2"/>
    <w:rsid w:val="009A170B"/>
    <w:rsid w:val="009A17A1"/>
    <w:rsid w:val="009A1A4F"/>
    <w:rsid w:val="009A1A7E"/>
    <w:rsid w:val="009A1DB7"/>
    <w:rsid w:val="009A1E3C"/>
    <w:rsid w:val="009A208A"/>
    <w:rsid w:val="009A2277"/>
    <w:rsid w:val="009A2375"/>
    <w:rsid w:val="009A23AD"/>
    <w:rsid w:val="009A2725"/>
    <w:rsid w:val="009A2996"/>
    <w:rsid w:val="009A2A75"/>
    <w:rsid w:val="009A2B74"/>
    <w:rsid w:val="009A2C72"/>
    <w:rsid w:val="009A2CB9"/>
    <w:rsid w:val="009A2D29"/>
    <w:rsid w:val="009A2E04"/>
    <w:rsid w:val="009A2E72"/>
    <w:rsid w:val="009A2F63"/>
    <w:rsid w:val="009A3083"/>
    <w:rsid w:val="009A3097"/>
    <w:rsid w:val="009A30B9"/>
    <w:rsid w:val="009A31C4"/>
    <w:rsid w:val="009A32ED"/>
    <w:rsid w:val="009A3324"/>
    <w:rsid w:val="009A335B"/>
    <w:rsid w:val="009A35B8"/>
    <w:rsid w:val="009A35EC"/>
    <w:rsid w:val="009A37DC"/>
    <w:rsid w:val="009A384D"/>
    <w:rsid w:val="009A3A0B"/>
    <w:rsid w:val="009A3C12"/>
    <w:rsid w:val="009A3D17"/>
    <w:rsid w:val="009A3E30"/>
    <w:rsid w:val="009A4201"/>
    <w:rsid w:val="009A428F"/>
    <w:rsid w:val="009A4359"/>
    <w:rsid w:val="009A438F"/>
    <w:rsid w:val="009A43E2"/>
    <w:rsid w:val="009A4408"/>
    <w:rsid w:val="009A4467"/>
    <w:rsid w:val="009A460D"/>
    <w:rsid w:val="009A48C1"/>
    <w:rsid w:val="009A4A79"/>
    <w:rsid w:val="009A4C6C"/>
    <w:rsid w:val="009A4CD4"/>
    <w:rsid w:val="009A4DAC"/>
    <w:rsid w:val="009A4E4C"/>
    <w:rsid w:val="009A4E86"/>
    <w:rsid w:val="009A4F40"/>
    <w:rsid w:val="009A4FD5"/>
    <w:rsid w:val="009A5044"/>
    <w:rsid w:val="009A5150"/>
    <w:rsid w:val="009A515D"/>
    <w:rsid w:val="009A51DB"/>
    <w:rsid w:val="009A52F7"/>
    <w:rsid w:val="009A5302"/>
    <w:rsid w:val="009A5330"/>
    <w:rsid w:val="009A5354"/>
    <w:rsid w:val="009A55BF"/>
    <w:rsid w:val="009A55D0"/>
    <w:rsid w:val="009A55DB"/>
    <w:rsid w:val="009A560B"/>
    <w:rsid w:val="009A56F0"/>
    <w:rsid w:val="009A5799"/>
    <w:rsid w:val="009A57AB"/>
    <w:rsid w:val="009A57C6"/>
    <w:rsid w:val="009A5A13"/>
    <w:rsid w:val="009A5A44"/>
    <w:rsid w:val="009A5B9E"/>
    <w:rsid w:val="009A5CD0"/>
    <w:rsid w:val="009A5FB3"/>
    <w:rsid w:val="009A6177"/>
    <w:rsid w:val="009A617C"/>
    <w:rsid w:val="009A633A"/>
    <w:rsid w:val="009A6433"/>
    <w:rsid w:val="009A65E4"/>
    <w:rsid w:val="009A6725"/>
    <w:rsid w:val="009A692E"/>
    <w:rsid w:val="009A6D39"/>
    <w:rsid w:val="009A6FEB"/>
    <w:rsid w:val="009A7061"/>
    <w:rsid w:val="009A7117"/>
    <w:rsid w:val="009A71E3"/>
    <w:rsid w:val="009A7256"/>
    <w:rsid w:val="009A7370"/>
    <w:rsid w:val="009A739F"/>
    <w:rsid w:val="009A7494"/>
    <w:rsid w:val="009A74FC"/>
    <w:rsid w:val="009A7668"/>
    <w:rsid w:val="009A76FA"/>
    <w:rsid w:val="009A779F"/>
    <w:rsid w:val="009A79A7"/>
    <w:rsid w:val="009A7A0A"/>
    <w:rsid w:val="009A7AB0"/>
    <w:rsid w:val="009A7AC9"/>
    <w:rsid w:val="009A7B31"/>
    <w:rsid w:val="009A7C54"/>
    <w:rsid w:val="009A7CAC"/>
    <w:rsid w:val="009A7D1C"/>
    <w:rsid w:val="009A7EDE"/>
    <w:rsid w:val="009A7F2A"/>
    <w:rsid w:val="009A7F42"/>
    <w:rsid w:val="009B00B4"/>
    <w:rsid w:val="009B00FE"/>
    <w:rsid w:val="009B013A"/>
    <w:rsid w:val="009B019D"/>
    <w:rsid w:val="009B01ED"/>
    <w:rsid w:val="009B024F"/>
    <w:rsid w:val="009B0254"/>
    <w:rsid w:val="009B0967"/>
    <w:rsid w:val="009B0B9F"/>
    <w:rsid w:val="009B0C7B"/>
    <w:rsid w:val="009B0E5B"/>
    <w:rsid w:val="009B0E62"/>
    <w:rsid w:val="009B0EA3"/>
    <w:rsid w:val="009B0F13"/>
    <w:rsid w:val="009B1021"/>
    <w:rsid w:val="009B1116"/>
    <w:rsid w:val="009B1280"/>
    <w:rsid w:val="009B1299"/>
    <w:rsid w:val="009B12D5"/>
    <w:rsid w:val="009B1329"/>
    <w:rsid w:val="009B1351"/>
    <w:rsid w:val="009B1655"/>
    <w:rsid w:val="009B17D9"/>
    <w:rsid w:val="009B18A5"/>
    <w:rsid w:val="009B18CF"/>
    <w:rsid w:val="009B1965"/>
    <w:rsid w:val="009B1990"/>
    <w:rsid w:val="009B1AD8"/>
    <w:rsid w:val="009B1C21"/>
    <w:rsid w:val="009B1CB9"/>
    <w:rsid w:val="009B1D49"/>
    <w:rsid w:val="009B1D5B"/>
    <w:rsid w:val="009B1DE8"/>
    <w:rsid w:val="009B1E76"/>
    <w:rsid w:val="009B1EFA"/>
    <w:rsid w:val="009B21A3"/>
    <w:rsid w:val="009B21BC"/>
    <w:rsid w:val="009B22E2"/>
    <w:rsid w:val="009B233D"/>
    <w:rsid w:val="009B2608"/>
    <w:rsid w:val="009B2666"/>
    <w:rsid w:val="009B2749"/>
    <w:rsid w:val="009B275E"/>
    <w:rsid w:val="009B2785"/>
    <w:rsid w:val="009B2877"/>
    <w:rsid w:val="009B28B9"/>
    <w:rsid w:val="009B2922"/>
    <w:rsid w:val="009B2A4F"/>
    <w:rsid w:val="009B2AA9"/>
    <w:rsid w:val="009B2B71"/>
    <w:rsid w:val="009B2CC0"/>
    <w:rsid w:val="009B2EDA"/>
    <w:rsid w:val="009B2F63"/>
    <w:rsid w:val="009B3240"/>
    <w:rsid w:val="009B35BA"/>
    <w:rsid w:val="009B3635"/>
    <w:rsid w:val="009B3837"/>
    <w:rsid w:val="009B390B"/>
    <w:rsid w:val="009B3911"/>
    <w:rsid w:val="009B39F1"/>
    <w:rsid w:val="009B3AB9"/>
    <w:rsid w:val="009B3CB7"/>
    <w:rsid w:val="009B3CF8"/>
    <w:rsid w:val="009B3F28"/>
    <w:rsid w:val="009B3FAB"/>
    <w:rsid w:val="009B4021"/>
    <w:rsid w:val="009B4039"/>
    <w:rsid w:val="009B40C6"/>
    <w:rsid w:val="009B4564"/>
    <w:rsid w:val="009B4583"/>
    <w:rsid w:val="009B4608"/>
    <w:rsid w:val="009B461D"/>
    <w:rsid w:val="009B48B0"/>
    <w:rsid w:val="009B48CA"/>
    <w:rsid w:val="009B4C6D"/>
    <w:rsid w:val="009B4DCC"/>
    <w:rsid w:val="009B4E4F"/>
    <w:rsid w:val="009B4E97"/>
    <w:rsid w:val="009B4ECD"/>
    <w:rsid w:val="009B4F04"/>
    <w:rsid w:val="009B5231"/>
    <w:rsid w:val="009B5246"/>
    <w:rsid w:val="009B534E"/>
    <w:rsid w:val="009B5572"/>
    <w:rsid w:val="009B55E6"/>
    <w:rsid w:val="009B56EC"/>
    <w:rsid w:val="009B574B"/>
    <w:rsid w:val="009B5833"/>
    <w:rsid w:val="009B5920"/>
    <w:rsid w:val="009B5AEA"/>
    <w:rsid w:val="009B5C5E"/>
    <w:rsid w:val="009B5E56"/>
    <w:rsid w:val="009B5F50"/>
    <w:rsid w:val="009B5F56"/>
    <w:rsid w:val="009B60CB"/>
    <w:rsid w:val="009B60F6"/>
    <w:rsid w:val="009B61CF"/>
    <w:rsid w:val="009B640C"/>
    <w:rsid w:val="009B64A9"/>
    <w:rsid w:val="009B65AF"/>
    <w:rsid w:val="009B6671"/>
    <w:rsid w:val="009B6731"/>
    <w:rsid w:val="009B6870"/>
    <w:rsid w:val="009B68BE"/>
    <w:rsid w:val="009B68C9"/>
    <w:rsid w:val="009B69AD"/>
    <w:rsid w:val="009B6A1F"/>
    <w:rsid w:val="009B6A87"/>
    <w:rsid w:val="009B6C91"/>
    <w:rsid w:val="009B6E4E"/>
    <w:rsid w:val="009B6E69"/>
    <w:rsid w:val="009B70E1"/>
    <w:rsid w:val="009B710D"/>
    <w:rsid w:val="009B7114"/>
    <w:rsid w:val="009B7187"/>
    <w:rsid w:val="009B719D"/>
    <w:rsid w:val="009B7255"/>
    <w:rsid w:val="009B730E"/>
    <w:rsid w:val="009B751D"/>
    <w:rsid w:val="009B75BA"/>
    <w:rsid w:val="009B75E2"/>
    <w:rsid w:val="009B764B"/>
    <w:rsid w:val="009B7669"/>
    <w:rsid w:val="009B7745"/>
    <w:rsid w:val="009B77EE"/>
    <w:rsid w:val="009B79BA"/>
    <w:rsid w:val="009B79F1"/>
    <w:rsid w:val="009B7A4D"/>
    <w:rsid w:val="009B7AC1"/>
    <w:rsid w:val="009B7B91"/>
    <w:rsid w:val="009B7CA2"/>
    <w:rsid w:val="009B7D8A"/>
    <w:rsid w:val="009B7E08"/>
    <w:rsid w:val="009B7E7B"/>
    <w:rsid w:val="009B7ED1"/>
    <w:rsid w:val="009B7F84"/>
    <w:rsid w:val="009BF6EC"/>
    <w:rsid w:val="009C0085"/>
    <w:rsid w:val="009C00BF"/>
    <w:rsid w:val="009C011C"/>
    <w:rsid w:val="009C01FF"/>
    <w:rsid w:val="009C03CC"/>
    <w:rsid w:val="009C041E"/>
    <w:rsid w:val="009C046E"/>
    <w:rsid w:val="009C04B1"/>
    <w:rsid w:val="009C060B"/>
    <w:rsid w:val="009C07F0"/>
    <w:rsid w:val="009C086A"/>
    <w:rsid w:val="009C0A6C"/>
    <w:rsid w:val="009C0C23"/>
    <w:rsid w:val="009C0CCC"/>
    <w:rsid w:val="009C0D0A"/>
    <w:rsid w:val="009C0E91"/>
    <w:rsid w:val="009C11DF"/>
    <w:rsid w:val="009C11F3"/>
    <w:rsid w:val="009C1317"/>
    <w:rsid w:val="009C1326"/>
    <w:rsid w:val="009C1435"/>
    <w:rsid w:val="009C1490"/>
    <w:rsid w:val="009C1640"/>
    <w:rsid w:val="009C16CE"/>
    <w:rsid w:val="009C17F5"/>
    <w:rsid w:val="009C184A"/>
    <w:rsid w:val="009C197C"/>
    <w:rsid w:val="009C1A48"/>
    <w:rsid w:val="009C1BCD"/>
    <w:rsid w:val="009C1C97"/>
    <w:rsid w:val="009C1EB3"/>
    <w:rsid w:val="009C2118"/>
    <w:rsid w:val="009C2134"/>
    <w:rsid w:val="009C21F2"/>
    <w:rsid w:val="009C221E"/>
    <w:rsid w:val="009C2324"/>
    <w:rsid w:val="009C2640"/>
    <w:rsid w:val="009C267D"/>
    <w:rsid w:val="009C2752"/>
    <w:rsid w:val="009C296A"/>
    <w:rsid w:val="009C2A59"/>
    <w:rsid w:val="009C2BF2"/>
    <w:rsid w:val="009C2C83"/>
    <w:rsid w:val="009C2DB5"/>
    <w:rsid w:val="009C2DE6"/>
    <w:rsid w:val="009C2E62"/>
    <w:rsid w:val="009C2F01"/>
    <w:rsid w:val="009C2F19"/>
    <w:rsid w:val="009C2F3C"/>
    <w:rsid w:val="009C2F40"/>
    <w:rsid w:val="009C31E6"/>
    <w:rsid w:val="009C3340"/>
    <w:rsid w:val="009C33B3"/>
    <w:rsid w:val="009C3409"/>
    <w:rsid w:val="009C344A"/>
    <w:rsid w:val="009C35BC"/>
    <w:rsid w:val="009C3602"/>
    <w:rsid w:val="009C386A"/>
    <w:rsid w:val="009C3875"/>
    <w:rsid w:val="009C3978"/>
    <w:rsid w:val="009C3A88"/>
    <w:rsid w:val="009C3C18"/>
    <w:rsid w:val="009C3D3F"/>
    <w:rsid w:val="009C3DAF"/>
    <w:rsid w:val="009C3F8B"/>
    <w:rsid w:val="009C4147"/>
    <w:rsid w:val="009C416E"/>
    <w:rsid w:val="009C4226"/>
    <w:rsid w:val="009C43C8"/>
    <w:rsid w:val="009C4407"/>
    <w:rsid w:val="009C4551"/>
    <w:rsid w:val="009C4581"/>
    <w:rsid w:val="009C4753"/>
    <w:rsid w:val="009C4810"/>
    <w:rsid w:val="009C48A3"/>
    <w:rsid w:val="009C4A26"/>
    <w:rsid w:val="009C4ABE"/>
    <w:rsid w:val="009C4DB3"/>
    <w:rsid w:val="009C4F07"/>
    <w:rsid w:val="009C5048"/>
    <w:rsid w:val="009C508C"/>
    <w:rsid w:val="009C50AF"/>
    <w:rsid w:val="009C532C"/>
    <w:rsid w:val="009C5347"/>
    <w:rsid w:val="009C5474"/>
    <w:rsid w:val="009C5530"/>
    <w:rsid w:val="009C5668"/>
    <w:rsid w:val="009C56CE"/>
    <w:rsid w:val="009C594F"/>
    <w:rsid w:val="009C5ADA"/>
    <w:rsid w:val="009C5B0E"/>
    <w:rsid w:val="009C5B9D"/>
    <w:rsid w:val="009C5C32"/>
    <w:rsid w:val="009C5CC3"/>
    <w:rsid w:val="009C5D09"/>
    <w:rsid w:val="009C5DF7"/>
    <w:rsid w:val="009C5EB0"/>
    <w:rsid w:val="009C6158"/>
    <w:rsid w:val="009C6438"/>
    <w:rsid w:val="009C6484"/>
    <w:rsid w:val="009C64A7"/>
    <w:rsid w:val="009C6731"/>
    <w:rsid w:val="009C6886"/>
    <w:rsid w:val="009C6912"/>
    <w:rsid w:val="009C6A2C"/>
    <w:rsid w:val="009C6ABE"/>
    <w:rsid w:val="009C6BA4"/>
    <w:rsid w:val="009C6BB6"/>
    <w:rsid w:val="009C6C8A"/>
    <w:rsid w:val="009C6CBD"/>
    <w:rsid w:val="009C70E7"/>
    <w:rsid w:val="009C72AC"/>
    <w:rsid w:val="009C72EA"/>
    <w:rsid w:val="009C7446"/>
    <w:rsid w:val="009C74CE"/>
    <w:rsid w:val="009C760E"/>
    <w:rsid w:val="009C7686"/>
    <w:rsid w:val="009C7707"/>
    <w:rsid w:val="009C7871"/>
    <w:rsid w:val="009C7AA6"/>
    <w:rsid w:val="009C7FA6"/>
    <w:rsid w:val="009CC509"/>
    <w:rsid w:val="009D000B"/>
    <w:rsid w:val="009D0029"/>
    <w:rsid w:val="009D0033"/>
    <w:rsid w:val="009D0158"/>
    <w:rsid w:val="009D0165"/>
    <w:rsid w:val="009D0183"/>
    <w:rsid w:val="009D018E"/>
    <w:rsid w:val="009D026A"/>
    <w:rsid w:val="009D02E5"/>
    <w:rsid w:val="009D036A"/>
    <w:rsid w:val="009D0476"/>
    <w:rsid w:val="009D053D"/>
    <w:rsid w:val="009D068C"/>
    <w:rsid w:val="009D06DF"/>
    <w:rsid w:val="009D0801"/>
    <w:rsid w:val="009D0861"/>
    <w:rsid w:val="009D095D"/>
    <w:rsid w:val="009D0A4B"/>
    <w:rsid w:val="009D0B3E"/>
    <w:rsid w:val="009D0CAC"/>
    <w:rsid w:val="009D0F21"/>
    <w:rsid w:val="009D0F56"/>
    <w:rsid w:val="009D105E"/>
    <w:rsid w:val="009D116A"/>
    <w:rsid w:val="009D11E6"/>
    <w:rsid w:val="009D12AF"/>
    <w:rsid w:val="009D132F"/>
    <w:rsid w:val="009D1337"/>
    <w:rsid w:val="009D137D"/>
    <w:rsid w:val="009D1441"/>
    <w:rsid w:val="009D14BD"/>
    <w:rsid w:val="009D15A0"/>
    <w:rsid w:val="009D1642"/>
    <w:rsid w:val="009D1730"/>
    <w:rsid w:val="009D1A9E"/>
    <w:rsid w:val="009D1B0C"/>
    <w:rsid w:val="009D1B62"/>
    <w:rsid w:val="009D1EBF"/>
    <w:rsid w:val="009D1FB7"/>
    <w:rsid w:val="009D219A"/>
    <w:rsid w:val="009D219E"/>
    <w:rsid w:val="009D22BF"/>
    <w:rsid w:val="009D22C6"/>
    <w:rsid w:val="009D24C8"/>
    <w:rsid w:val="009D24EA"/>
    <w:rsid w:val="009D2654"/>
    <w:rsid w:val="009D26A3"/>
    <w:rsid w:val="009D26C4"/>
    <w:rsid w:val="009D278E"/>
    <w:rsid w:val="009D28AC"/>
    <w:rsid w:val="009D2AEA"/>
    <w:rsid w:val="009D2B09"/>
    <w:rsid w:val="009D2B75"/>
    <w:rsid w:val="009D2D67"/>
    <w:rsid w:val="009D2EAD"/>
    <w:rsid w:val="009D2F0B"/>
    <w:rsid w:val="009D3142"/>
    <w:rsid w:val="009D321A"/>
    <w:rsid w:val="009D365C"/>
    <w:rsid w:val="009D3735"/>
    <w:rsid w:val="009D37D8"/>
    <w:rsid w:val="009D3931"/>
    <w:rsid w:val="009D39B9"/>
    <w:rsid w:val="009D3ADA"/>
    <w:rsid w:val="009D3B11"/>
    <w:rsid w:val="009D3CF6"/>
    <w:rsid w:val="009D3D96"/>
    <w:rsid w:val="009D3E31"/>
    <w:rsid w:val="009D3E81"/>
    <w:rsid w:val="009D41C8"/>
    <w:rsid w:val="009D42A7"/>
    <w:rsid w:val="009D453F"/>
    <w:rsid w:val="009D4581"/>
    <w:rsid w:val="009D4598"/>
    <w:rsid w:val="009D45B2"/>
    <w:rsid w:val="009D45E1"/>
    <w:rsid w:val="009D45FC"/>
    <w:rsid w:val="009D460A"/>
    <w:rsid w:val="009D461B"/>
    <w:rsid w:val="009D4861"/>
    <w:rsid w:val="009D4DE4"/>
    <w:rsid w:val="009D4FBA"/>
    <w:rsid w:val="009D5094"/>
    <w:rsid w:val="009D5113"/>
    <w:rsid w:val="009D5193"/>
    <w:rsid w:val="009D51CA"/>
    <w:rsid w:val="009D521B"/>
    <w:rsid w:val="009D55AC"/>
    <w:rsid w:val="009D5830"/>
    <w:rsid w:val="009D585C"/>
    <w:rsid w:val="009D59E1"/>
    <w:rsid w:val="009D59E2"/>
    <w:rsid w:val="009D5A0C"/>
    <w:rsid w:val="009D5A73"/>
    <w:rsid w:val="009D5C1C"/>
    <w:rsid w:val="009D5C4D"/>
    <w:rsid w:val="009D5C93"/>
    <w:rsid w:val="009D5DCE"/>
    <w:rsid w:val="009D5EAC"/>
    <w:rsid w:val="009D60AD"/>
    <w:rsid w:val="009D60C2"/>
    <w:rsid w:val="009D611E"/>
    <w:rsid w:val="009D6134"/>
    <w:rsid w:val="009D61EB"/>
    <w:rsid w:val="009D6344"/>
    <w:rsid w:val="009D6471"/>
    <w:rsid w:val="009D650A"/>
    <w:rsid w:val="009D6558"/>
    <w:rsid w:val="009D663E"/>
    <w:rsid w:val="009D6684"/>
    <w:rsid w:val="009D6787"/>
    <w:rsid w:val="009D6808"/>
    <w:rsid w:val="009D69E8"/>
    <w:rsid w:val="009D6B71"/>
    <w:rsid w:val="009D6B98"/>
    <w:rsid w:val="009D6CC0"/>
    <w:rsid w:val="009D6DC4"/>
    <w:rsid w:val="009D6EDA"/>
    <w:rsid w:val="009D6F12"/>
    <w:rsid w:val="009D6F9A"/>
    <w:rsid w:val="009D6FB3"/>
    <w:rsid w:val="009D6FC7"/>
    <w:rsid w:val="009D7152"/>
    <w:rsid w:val="009D7158"/>
    <w:rsid w:val="009D71B8"/>
    <w:rsid w:val="009D735D"/>
    <w:rsid w:val="009D746D"/>
    <w:rsid w:val="009D761C"/>
    <w:rsid w:val="009D7624"/>
    <w:rsid w:val="009D76AE"/>
    <w:rsid w:val="009D77C4"/>
    <w:rsid w:val="009D77C7"/>
    <w:rsid w:val="009D7878"/>
    <w:rsid w:val="009D78E9"/>
    <w:rsid w:val="009D793C"/>
    <w:rsid w:val="009D796E"/>
    <w:rsid w:val="009D79CF"/>
    <w:rsid w:val="009D7B3A"/>
    <w:rsid w:val="009D7B9E"/>
    <w:rsid w:val="009D7CA6"/>
    <w:rsid w:val="009D7CDB"/>
    <w:rsid w:val="009D7CEE"/>
    <w:rsid w:val="009E0296"/>
    <w:rsid w:val="009E0398"/>
    <w:rsid w:val="009E0474"/>
    <w:rsid w:val="009E05A0"/>
    <w:rsid w:val="009E0629"/>
    <w:rsid w:val="009E07FB"/>
    <w:rsid w:val="009E081B"/>
    <w:rsid w:val="009E09C4"/>
    <w:rsid w:val="009E09E4"/>
    <w:rsid w:val="009E0AAB"/>
    <w:rsid w:val="009E0ED4"/>
    <w:rsid w:val="009E10BE"/>
    <w:rsid w:val="009E11B6"/>
    <w:rsid w:val="009E11CB"/>
    <w:rsid w:val="009E12FA"/>
    <w:rsid w:val="009E1306"/>
    <w:rsid w:val="009E14B3"/>
    <w:rsid w:val="009E158F"/>
    <w:rsid w:val="009E16A1"/>
    <w:rsid w:val="009E1753"/>
    <w:rsid w:val="009E1781"/>
    <w:rsid w:val="009E187A"/>
    <w:rsid w:val="009E187C"/>
    <w:rsid w:val="009E18BF"/>
    <w:rsid w:val="009E1983"/>
    <w:rsid w:val="009E1AAF"/>
    <w:rsid w:val="009E1ADD"/>
    <w:rsid w:val="009E1B8B"/>
    <w:rsid w:val="009E1E64"/>
    <w:rsid w:val="009E1FE8"/>
    <w:rsid w:val="009E2066"/>
    <w:rsid w:val="009E2179"/>
    <w:rsid w:val="009E21A4"/>
    <w:rsid w:val="009E21BB"/>
    <w:rsid w:val="009E220A"/>
    <w:rsid w:val="009E2282"/>
    <w:rsid w:val="009E22AC"/>
    <w:rsid w:val="009E234F"/>
    <w:rsid w:val="009E23A1"/>
    <w:rsid w:val="009E2403"/>
    <w:rsid w:val="009E245E"/>
    <w:rsid w:val="009E24EC"/>
    <w:rsid w:val="009E2504"/>
    <w:rsid w:val="009E2605"/>
    <w:rsid w:val="009E266D"/>
    <w:rsid w:val="009E26AF"/>
    <w:rsid w:val="009E2873"/>
    <w:rsid w:val="009E2A7E"/>
    <w:rsid w:val="009E2B4E"/>
    <w:rsid w:val="009E2C27"/>
    <w:rsid w:val="009E2C7A"/>
    <w:rsid w:val="009E2F1A"/>
    <w:rsid w:val="009E30D2"/>
    <w:rsid w:val="009E3109"/>
    <w:rsid w:val="009E3186"/>
    <w:rsid w:val="009E31B6"/>
    <w:rsid w:val="009E320D"/>
    <w:rsid w:val="009E3222"/>
    <w:rsid w:val="009E3285"/>
    <w:rsid w:val="009E3457"/>
    <w:rsid w:val="009E34B7"/>
    <w:rsid w:val="009E3637"/>
    <w:rsid w:val="009E3735"/>
    <w:rsid w:val="009E37B5"/>
    <w:rsid w:val="009E3927"/>
    <w:rsid w:val="009E3984"/>
    <w:rsid w:val="009E3A78"/>
    <w:rsid w:val="009E3D10"/>
    <w:rsid w:val="009E3D8E"/>
    <w:rsid w:val="009E3DBF"/>
    <w:rsid w:val="009E3DC6"/>
    <w:rsid w:val="009E3E6E"/>
    <w:rsid w:val="009E3F35"/>
    <w:rsid w:val="009E3F6A"/>
    <w:rsid w:val="009E407E"/>
    <w:rsid w:val="009E40F4"/>
    <w:rsid w:val="009E40F5"/>
    <w:rsid w:val="009E41B4"/>
    <w:rsid w:val="009E4308"/>
    <w:rsid w:val="009E440D"/>
    <w:rsid w:val="009E459E"/>
    <w:rsid w:val="009E4609"/>
    <w:rsid w:val="009E4623"/>
    <w:rsid w:val="009E4653"/>
    <w:rsid w:val="009E4705"/>
    <w:rsid w:val="009E47D5"/>
    <w:rsid w:val="009E4853"/>
    <w:rsid w:val="009E48B4"/>
    <w:rsid w:val="009E48EA"/>
    <w:rsid w:val="009E4922"/>
    <w:rsid w:val="009E4B5F"/>
    <w:rsid w:val="009E4CAF"/>
    <w:rsid w:val="009E4D16"/>
    <w:rsid w:val="009E4DC0"/>
    <w:rsid w:val="009E4E73"/>
    <w:rsid w:val="009E4FB6"/>
    <w:rsid w:val="009E4FDB"/>
    <w:rsid w:val="009E5094"/>
    <w:rsid w:val="009E51D8"/>
    <w:rsid w:val="009E5289"/>
    <w:rsid w:val="009E529C"/>
    <w:rsid w:val="009E53F2"/>
    <w:rsid w:val="009E5500"/>
    <w:rsid w:val="009E55CE"/>
    <w:rsid w:val="009E5748"/>
    <w:rsid w:val="009E57C8"/>
    <w:rsid w:val="009E57DF"/>
    <w:rsid w:val="009E5857"/>
    <w:rsid w:val="009E5891"/>
    <w:rsid w:val="009E5928"/>
    <w:rsid w:val="009E5A49"/>
    <w:rsid w:val="009E5BCA"/>
    <w:rsid w:val="009E5BFB"/>
    <w:rsid w:val="009E5C71"/>
    <w:rsid w:val="009E5EF9"/>
    <w:rsid w:val="009E5F20"/>
    <w:rsid w:val="009E60BD"/>
    <w:rsid w:val="009E60C2"/>
    <w:rsid w:val="009E617F"/>
    <w:rsid w:val="009E61C2"/>
    <w:rsid w:val="009E630C"/>
    <w:rsid w:val="009E6312"/>
    <w:rsid w:val="009E64B0"/>
    <w:rsid w:val="009E64B9"/>
    <w:rsid w:val="009E64E5"/>
    <w:rsid w:val="009E64FB"/>
    <w:rsid w:val="009E65F6"/>
    <w:rsid w:val="009E665F"/>
    <w:rsid w:val="009E679F"/>
    <w:rsid w:val="009E685C"/>
    <w:rsid w:val="009E68FB"/>
    <w:rsid w:val="009E6936"/>
    <w:rsid w:val="009E6945"/>
    <w:rsid w:val="009E6B7A"/>
    <w:rsid w:val="009E6C8A"/>
    <w:rsid w:val="009E6F7C"/>
    <w:rsid w:val="009E6F8E"/>
    <w:rsid w:val="009E6FBE"/>
    <w:rsid w:val="009E7006"/>
    <w:rsid w:val="009E7582"/>
    <w:rsid w:val="009E7752"/>
    <w:rsid w:val="009E777E"/>
    <w:rsid w:val="009E7A6E"/>
    <w:rsid w:val="009E7A74"/>
    <w:rsid w:val="009E7B3A"/>
    <w:rsid w:val="009E7C2B"/>
    <w:rsid w:val="009E7C99"/>
    <w:rsid w:val="009E7D08"/>
    <w:rsid w:val="009E7D6E"/>
    <w:rsid w:val="009E7F48"/>
    <w:rsid w:val="009E7F66"/>
    <w:rsid w:val="009F014D"/>
    <w:rsid w:val="009F030C"/>
    <w:rsid w:val="009F0361"/>
    <w:rsid w:val="009F03DF"/>
    <w:rsid w:val="009F0485"/>
    <w:rsid w:val="009F04DB"/>
    <w:rsid w:val="009F05A7"/>
    <w:rsid w:val="009F0752"/>
    <w:rsid w:val="009F07B8"/>
    <w:rsid w:val="009F07D6"/>
    <w:rsid w:val="009F08F2"/>
    <w:rsid w:val="009F0936"/>
    <w:rsid w:val="009F0970"/>
    <w:rsid w:val="009F0975"/>
    <w:rsid w:val="009F09C3"/>
    <w:rsid w:val="009F0B0E"/>
    <w:rsid w:val="009F0C1D"/>
    <w:rsid w:val="009F0DFD"/>
    <w:rsid w:val="009F0F5B"/>
    <w:rsid w:val="009F0F6C"/>
    <w:rsid w:val="009F1197"/>
    <w:rsid w:val="009F139E"/>
    <w:rsid w:val="009F1545"/>
    <w:rsid w:val="009F15B4"/>
    <w:rsid w:val="009F167F"/>
    <w:rsid w:val="009F178F"/>
    <w:rsid w:val="009F1E1F"/>
    <w:rsid w:val="009F20B5"/>
    <w:rsid w:val="009F26CD"/>
    <w:rsid w:val="009F273F"/>
    <w:rsid w:val="009F2841"/>
    <w:rsid w:val="009F290D"/>
    <w:rsid w:val="009F2937"/>
    <w:rsid w:val="009F29A5"/>
    <w:rsid w:val="009F2A93"/>
    <w:rsid w:val="009F2C6E"/>
    <w:rsid w:val="009F2E44"/>
    <w:rsid w:val="009F2F1A"/>
    <w:rsid w:val="009F2FDA"/>
    <w:rsid w:val="009F32FA"/>
    <w:rsid w:val="009F339B"/>
    <w:rsid w:val="009F33BC"/>
    <w:rsid w:val="009F3418"/>
    <w:rsid w:val="009F3484"/>
    <w:rsid w:val="009F348F"/>
    <w:rsid w:val="009F3496"/>
    <w:rsid w:val="009F3527"/>
    <w:rsid w:val="009F385E"/>
    <w:rsid w:val="009F38A2"/>
    <w:rsid w:val="009F38BD"/>
    <w:rsid w:val="009F3B31"/>
    <w:rsid w:val="009F3D7D"/>
    <w:rsid w:val="009F3E2E"/>
    <w:rsid w:val="009F3F80"/>
    <w:rsid w:val="009F421C"/>
    <w:rsid w:val="009F4261"/>
    <w:rsid w:val="009F42D2"/>
    <w:rsid w:val="009F4305"/>
    <w:rsid w:val="009F439B"/>
    <w:rsid w:val="009F45A9"/>
    <w:rsid w:val="009F4674"/>
    <w:rsid w:val="009F469E"/>
    <w:rsid w:val="009F46B4"/>
    <w:rsid w:val="009F46D3"/>
    <w:rsid w:val="009F479D"/>
    <w:rsid w:val="009F481B"/>
    <w:rsid w:val="009F4900"/>
    <w:rsid w:val="009F4BC0"/>
    <w:rsid w:val="009F4C0C"/>
    <w:rsid w:val="009F4DA3"/>
    <w:rsid w:val="009F4DB7"/>
    <w:rsid w:val="009F4DF3"/>
    <w:rsid w:val="009F4EDF"/>
    <w:rsid w:val="009F4F2D"/>
    <w:rsid w:val="009F50E4"/>
    <w:rsid w:val="009F5211"/>
    <w:rsid w:val="009F5311"/>
    <w:rsid w:val="009F54AA"/>
    <w:rsid w:val="009F556C"/>
    <w:rsid w:val="009F5828"/>
    <w:rsid w:val="009F586B"/>
    <w:rsid w:val="009F5881"/>
    <w:rsid w:val="009F58A4"/>
    <w:rsid w:val="009F58D5"/>
    <w:rsid w:val="009F59CA"/>
    <w:rsid w:val="009F5B57"/>
    <w:rsid w:val="009F5C58"/>
    <w:rsid w:val="009F5C8B"/>
    <w:rsid w:val="009F5E50"/>
    <w:rsid w:val="009F5E8A"/>
    <w:rsid w:val="009F5EC9"/>
    <w:rsid w:val="009F5F25"/>
    <w:rsid w:val="009F62EE"/>
    <w:rsid w:val="009F63C9"/>
    <w:rsid w:val="009F6433"/>
    <w:rsid w:val="009F6486"/>
    <w:rsid w:val="009F652D"/>
    <w:rsid w:val="009F65F0"/>
    <w:rsid w:val="009F6687"/>
    <w:rsid w:val="009F672F"/>
    <w:rsid w:val="009F6A94"/>
    <w:rsid w:val="009F6AF8"/>
    <w:rsid w:val="009F6B1B"/>
    <w:rsid w:val="009F6B79"/>
    <w:rsid w:val="009F6CA0"/>
    <w:rsid w:val="009F6D04"/>
    <w:rsid w:val="009F6E70"/>
    <w:rsid w:val="009F6FA4"/>
    <w:rsid w:val="009F7023"/>
    <w:rsid w:val="009F7067"/>
    <w:rsid w:val="009F70C2"/>
    <w:rsid w:val="009F70E9"/>
    <w:rsid w:val="009F715F"/>
    <w:rsid w:val="009F71C3"/>
    <w:rsid w:val="009F71F3"/>
    <w:rsid w:val="009F72BD"/>
    <w:rsid w:val="009F72DC"/>
    <w:rsid w:val="009F72FC"/>
    <w:rsid w:val="009F73DB"/>
    <w:rsid w:val="009F747F"/>
    <w:rsid w:val="009F751C"/>
    <w:rsid w:val="009F77DF"/>
    <w:rsid w:val="009F7973"/>
    <w:rsid w:val="009F79ED"/>
    <w:rsid w:val="009F7BB2"/>
    <w:rsid w:val="009F7DA5"/>
    <w:rsid w:val="009F7F2E"/>
    <w:rsid w:val="00A000AD"/>
    <w:rsid w:val="00A001E4"/>
    <w:rsid w:val="00A00231"/>
    <w:rsid w:val="00A002F5"/>
    <w:rsid w:val="00A00314"/>
    <w:rsid w:val="00A00710"/>
    <w:rsid w:val="00A0075A"/>
    <w:rsid w:val="00A0079F"/>
    <w:rsid w:val="00A007A4"/>
    <w:rsid w:val="00A007E7"/>
    <w:rsid w:val="00A007F8"/>
    <w:rsid w:val="00A00949"/>
    <w:rsid w:val="00A00B5B"/>
    <w:rsid w:val="00A00DC6"/>
    <w:rsid w:val="00A00E05"/>
    <w:rsid w:val="00A00E54"/>
    <w:rsid w:val="00A00EA3"/>
    <w:rsid w:val="00A00EEA"/>
    <w:rsid w:val="00A00EEC"/>
    <w:rsid w:val="00A00F93"/>
    <w:rsid w:val="00A010A9"/>
    <w:rsid w:val="00A0117A"/>
    <w:rsid w:val="00A01246"/>
    <w:rsid w:val="00A0124F"/>
    <w:rsid w:val="00A01314"/>
    <w:rsid w:val="00A0132B"/>
    <w:rsid w:val="00A013C3"/>
    <w:rsid w:val="00A01404"/>
    <w:rsid w:val="00A01449"/>
    <w:rsid w:val="00A014F4"/>
    <w:rsid w:val="00A01526"/>
    <w:rsid w:val="00A0160F"/>
    <w:rsid w:val="00A01666"/>
    <w:rsid w:val="00A01740"/>
    <w:rsid w:val="00A017B5"/>
    <w:rsid w:val="00A017B8"/>
    <w:rsid w:val="00A017EE"/>
    <w:rsid w:val="00A0193A"/>
    <w:rsid w:val="00A01B1B"/>
    <w:rsid w:val="00A01B31"/>
    <w:rsid w:val="00A01D86"/>
    <w:rsid w:val="00A01F2E"/>
    <w:rsid w:val="00A01F7B"/>
    <w:rsid w:val="00A02021"/>
    <w:rsid w:val="00A0211E"/>
    <w:rsid w:val="00A02162"/>
    <w:rsid w:val="00A0217C"/>
    <w:rsid w:val="00A021C6"/>
    <w:rsid w:val="00A022E4"/>
    <w:rsid w:val="00A02308"/>
    <w:rsid w:val="00A02340"/>
    <w:rsid w:val="00A02431"/>
    <w:rsid w:val="00A02858"/>
    <w:rsid w:val="00A028DE"/>
    <w:rsid w:val="00A02989"/>
    <w:rsid w:val="00A02BE9"/>
    <w:rsid w:val="00A03007"/>
    <w:rsid w:val="00A03292"/>
    <w:rsid w:val="00A032F1"/>
    <w:rsid w:val="00A033A7"/>
    <w:rsid w:val="00A0342C"/>
    <w:rsid w:val="00A03659"/>
    <w:rsid w:val="00A03666"/>
    <w:rsid w:val="00A0371B"/>
    <w:rsid w:val="00A03903"/>
    <w:rsid w:val="00A0393B"/>
    <w:rsid w:val="00A03C36"/>
    <w:rsid w:val="00A03C83"/>
    <w:rsid w:val="00A03DAB"/>
    <w:rsid w:val="00A03E7D"/>
    <w:rsid w:val="00A03EC6"/>
    <w:rsid w:val="00A04054"/>
    <w:rsid w:val="00A040D0"/>
    <w:rsid w:val="00A040E5"/>
    <w:rsid w:val="00A04197"/>
    <w:rsid w:val="00A041E0"/>
    <w:rsid w:val="00A043F5"/>
    <w:rsid w:val="00A04426"/>
    <w:rsid w:val="00A044AF"/>
    <w:rsid w:val="00A0452D"/>
    <w:rsid w:val="00A0453C"/>
    <w:rsid w:val="00A045B8"/>
    <w:rsid w:val="00A045EA"/>
    <w:rsid w:val="00A0461C"/>
    <w:rsid w:val="00A0476E"/>
    <w:rsid w:val="00A048C5"/>
    <w:rsid w:val="00A0496B"/>
    <w:rsid w:val="00A04986"/>
    <w:rsid w:val="00A04A60"/>
    <w:rsid w:val="00A04A9E"/>
    <w:rsid w:val="00A04ADF"/>
    <w:rsid w:val="00A04AF6"/>
    <w:rsid w:val="00A04B58"/>
    <w:rsid w:val="00A04B95"/>
    <w:rsid w:val="00A04BA1"/>
    <w:rsid w:val="00A04DCE"/>
    <w:rsid w:val="00A04E52"/>
    <w:rsid w:val="00A04E65"/>
    <w:rsid w:val="00A04F0F"/>
    <w:rsid w:val="00A04FF2"/>
    <w:rsid w:val="00A0518C"/>
    <w:rsid w:val="00A051CC"/>
    <w:rsid w:val="00A056B5"/>
    <w:rsid w:val="00A05752"/>
    <w:rsid w:val="00A05A64"/>
    <w:rsid w:val="00A05B27"/>
    <w:rsid w:val="00A05BED"/>
    <w:rsid w:val="00A05BF4"/>
    <w:rsid w:val="00A05C14"/>
    <w:rsid w:val="00A05C62"/>
    <w:rsid w:val="00A05ECA"/>
    <w:rsid w:val="00A0609D"/>
    <w:rsid w:val="00A060CB"/>
    <w:rsid w:val="00A060FD"/>
    <w:rsid w:val="00A062E9"/>
    <w:rsid w:val="00A0640D"/>
    <w:rsid w:val="00A064EE"/>
    <w:rsid w:val="00A06819"/>
    <w:rsid w:val="00A06877"/>
    <w:rsid w:val="00A068E5"/>
    <w:rsid w:val="00A06A20"/>
    <w:rsid w:val="00A06A29"/>
    <w:rsid w:val="00A06B70"/>
    <w:rsid w:val="00A06D36"/>
    <w:rsid w:val="00A06E1E"/>
    <w:rsid w:val="00A06E2A"/>
    <w:rsid w:val="00A06E6A"/>
    <w:rsid w:val="00A06EFA"/>
    <w:rsid w:val="00A06FB2"/>
    <w:rsid w:val="00A07070"/>
    <w:rsid w:val="00A07161"/>
    <w:rsid w:val="00A07225"/>
    <w:rsid w:val="00A07302"/>
    <w:rsid w:val="00A073A8"/>
    <w:rsid w:val="00A07500"/>
    <w:rsid w:val="00A075A6"/>
    <w:rsid w:val="00A076F5"/>
    <w:rsid w:val="00A07808"/>
    <w:rsid w:val="00A07817"/>
    <w:rsid w:val="00A078EA"/>
    <w:rsid w:val="00A07CCF"/>
    <w:rsid w:val="00A07CF4"/>
    <w:rsid w:val="00A07EB0"/>
    <w:rsid w:val="00A07EE8"/>
    <w:rsid w:val="00A1010A"/>
    <w:rsid w:val="00A102CC"/>
    <w:rsid w:val="00A1030E"/>
    <w:rsid w:val="00A10388"/>
    <w:rsid w:val="00A103FB"/>
    <w:rsid w:val="00A106EB"/>
    <w:rsid w:val="00A10732"/>
    <w:rsid w:val="00A107C4"/>
    <w:rsid w:val="00A107EB"/>
    <w:rsid w:val="00A10837"/>
    <w:rsid w:val="00A108F0"/>
    <w:rsid w:val="00A108FF"/>
    <w:rsid w:val="00A10B4D"/>
    <w:rsid w:val="00A10C74"/>
    <w:rsid w:val="00A10CF3"/>
    <w:rsid w:val="00A10EB6"/>
    <w:rsid w:val="00A10FD1"/>
    <w:rsid w:val="00A11036"/>
    <w:rsid w:val="00A1105D"/>
    <w:rsid w:val="00A110B0"/>
    <w:rsid w:val="00A11224"/>
    <w:rsid w:val="00A114FF"/>
    <w:rsid w:val="00A115FF"/>
    <w:rsid w:val="00A1169A"/>
    <w:rsid w:val="00A116D3"/>
    <w:rsid w:val="00A119B4"/>
    <w:rsid w:val="00A11B50"/>
    <w:rsid w:val="00A11B93"/>
    <w:rsid w:val="00A11BB8"/>
    <w:rsid w:val="00A11F57"/>
    <w:rsid w:val="00A11F5E"/>
    <w:rsid w:val="00A1206A"/>
    <w:rsid w:val="00A120A5"/>
    <w:rsid w:val="00A12149"/>
    <w:rsid w:val="00A12159"/>
    <w:rsid w:val="00A12169"/>
    <w:rsid w:val="00A122EA"/>
    <w:rsid w:val="00A1238C"/>
    <w:rsid w:val="00A123A7"/>
    <w:rsid w:val="00A123F4"/>
    <w:rsid w:val="00A12502"/>
    <w:rsid w:val="00A12551"/>
    <w:rsid w:val="00A12634"/>
    <w:rsid w:val="00A12639"/>
    <w:rsid w:val="00A126A7"/>
    <w:rsid w:val="00A127F1"/>
    <w:rsid w:val="00A127F9"/>
    <w:rsid w:val="00A128FF"/>
    <w:rsid w:val="00A129A8"/>
    <w:rsid w:val="00A12A24"/>
    <w:rsid w:val="00A12A8B"/>
    <w:rsid w:val="00A12B09"/>
    <w:rsid w:val="00A12C58"/>
    <w:rsid w:val="00A12EC3"/>
    <w:rsid w:val="00A12EC5"/>
    <w:rsid w:val="00A12ED3"/>
    <w:rsid w:val="00A12F3C"/>
    <w:rsid w:val="00A1305C"/>
    <w:rsid w:val="00A1307E"/>
    <w:rsid w:val="00A130E4"/>
    <w:rsid w:val="00A131D2"/>
    <w:rsid w:val="00A13264"/>
    <w:rsid w:val="00A133DD"/>
    <w:rsid w:val="00A133F2"/>
    <w:rsid w:val="00A13813"/>
    <w:rsid w:val="00A1399F"/>
    <w:rsid w:val="00A13B2A"/>
    <w:rsid w:val="00A13B3B"/>
    <w:rsid w:val="00A13BB3"/>
    <w:rsid w:val="00A13C19"/>
    <w:rsid w:val="00A13C29"/>
    <w:rsid w:val="00A13D14"/>
    <w:rsid w:val="00A13DF8"/>
    <w:rsid w:val="00A13E19"/>
    <w:rsid w:val="00A13EBD"/>
    <w:rsid w:val="00A13EDC"/>
    <w:rsid w:val="00A13F8B"/>
    <w:rsid w:val="00A1404B"/>
    <w:rsid w:val="00A14076"/>
    <w:rsid w:val="00A14190"/>
    <w:rsid w:val="00A141CC"/>
    <w:rsid w:val="00A14402"/>
    <w:rsid w:val="00A1443F"/>
    <w:rsid w:val="00A1451B"/>
    <w:rsid w:val="00A1466B"/>
    <w:rsid w:val="00A146D0"/>
    <w:rsid w:val="00A1482B"/>
    <w:rsid w:val="00A149E3"/>
    <w:rsid w:val="00A14A65"/>
    <w:rsid w:val="00A14B13"/>
    <w:rsid w:val="00A14B56"/>
    <w:rsid w:val="00A14D0A"/>
    <w:rsid w:val="00A14E0D"/>
    <w:rsid w:val="00A15041"/>
    <w:rsid w:val="00A15107"/>
    <w:rsid w:val="00A154E3"/>
    <w:rsid w:val="00A15519"/>
    <w:rsid w:val="00A1552F"/>
    <w:rsid w:val="00A15558"/>
    <w:rsid w:val="00A1565D"/>
    <w:rsid w:val="00A15668"/>
    <w:rsid w:val="00A156D6"/>
    <w:rsid w:val="00A156DB"/>
    <w:rsid w:val="00A1580E"/>
    <w:rsid w:val="00A15856"/>
    <w:rsid w:val="00A158F7"/>
    <w:rsid w:val="00A15947"/>
    <w:rsid w:val="00A1598C"/>
    <w:rsid w:val="00A15B3F"/>
    <w:rsid w:val="00A15B6C"/>
    <w:rsid w:val="00A15D35"/>
    <w:rsid w:val="00A15DEE"/>
    <w:rsid w:val="00A15F8C"/>
    <w:rsid w:val="00A15FEB"/>
    <w:rsid w:val="00A1603C"/>
    <w:rsid w:val="00A161A0"/>
    <w:rsid w:val="00A162DB"/>
    <w:rsid w:val="00A1632D"/>
    <w:rsid w:val="00A16380"/>
    <w:rsid w:val="00A163BD"/>
    <w:rsid w:val="00A16581"/>
    <w:rsid w:val="00A165E7"/>
    <w:rsid w:val="00A16646"/>
    <w:rsid w:val="00A1670F"/>
    <w:rsid w:val="00A16850"/>
    <w:rsid w:val="00A1693F"/>
    <w:rsid w:val="00A1694E"/>
    <w:rsid w:val="00A16AD9"/>
    <w:rsid w:val="00A16B49"/>
    <w:rsid w:val="00A16BD6"/>
    <w:rsid w:val="00A16BF4"/>
    <w:rsid w:val="00A16E90"/>
    <w:rsid w:val="00A16EB9"/>
    <w:rsid w:val="00A170A2"/>
    <w:rsid w:val="00A1718A"/>
    <w:rsid w:val="00A171FC"/>
    <w:rsid w:val="00A17203"/>
    <w:rsid w:val="00A1728B"/>
    <w:rsid w:val="00A172B0"/>
    <w:rsid w:val="00A172EB"/>
    <w:rsid w:val="00A1733B"/>
    <w:rsid w:val="00A173B5"/>
    <w:rsid w:val="00A1742E"/>
    <w:rsid w:val="00A17482"/>
    <w:rsid w:val="00A1753F"/>
    <w:rsid w:val="00A17545"/>
    <w:rsid w:val="00A17680"/>
    <w:rsid w:val="00A1775C"/>
    <w:rsid w:val="00A1782E"/>
    <w:rsid w:val="00A17B50"/>
    <w:rsid w:val="00A17C59"/>
    <w:rsid w:val="00A17CC0"/>
    <w:rsid w:val="00A17D46"/>
    <w:rsid w:val="00A17E9E"/>
    <w:rsid w:val="00A2018E"/>
    <w:rsid w:val="00A20201"/>
    <w:rsid w:val="00A20231"/>
    <w:rsid w:val="00A20255"/>
    <w:rsid w:val="00A20427"/>
    <w:rsid w:val="00A20766"/>
    <w:rsid w:val="00A20811"/>
    <w:rsid w:val="00A208B8"/>
    <w:rsid w:val="00A20A71"/>
    <w:rsid w:val="00A20B30"/>
    <w:rsid w:val="00A20C93"/>
    <w:rsid w:val="00A20CA3"/>
    <w:rsid w:val="00A20FA8"/>
    <w:rsid w:val="00A20FE9"/>
    <w:rsid w:val="00A2125A"/>
    <w:rsid w:val="00A2131F"/>
    <w:rsid w:val="00A213E3"/>
    <w:rsid w:val="00A217C2"/>
    <w:rsid w:val="00A2190F"/>
    <w:rsid w:val="00A21A36"/>
    <w:rsid w:val="00A21A57"/>
    <w:rsid w:val="00A21A5E"/>
    <w:rsid w:val="00A21ACA"/>
    <w:rsid w:val="00A21BDF"/>
    <w:rsid w:val="00A21DAA"/>
    <w:rsid w:val="00A21DF9"/>
    <w:rsid w:val="00A21F17"/>
    <w:rsid w:val="00A220B8"/>
    <w:rsid w:val="00A220EE"/>
    <w:rsid w:val="00A220F3"/>
    <w:rsid w:val="00A220FD"/>
    <w:rsid w:val="00A221C2"/>
    <w:rsid w:val="00A22406"/>
    <w:rsid w:val="00A22456"/>
    <w:rsid w:val="00A2248D"/>
    <w:rsid w:val="00A2248F"/>
    <w:rsid w:val="00A224F7"/>
    <w:rsid w:val="00A2285D"/>
    <w:rsid w:val="00A2288B"/>
    <w:rsid w:val="00A228DB"/>
    <w:rsid w:val="00A229C3"/>
    <w:rsid w:val="00A22B4F"/>
    <w:rsid w:val="00A22B9C"/>
    <w:rsid w:val="00A22C91"/>
    <w:rsid w:val="00A22D50"/>
    <w:rsid w:val="00A22E9B"/>
    <w:rsid w:val="00A22EB1"/>
    <w:rsid w:val="00A22F40"/>
    <w:rsid w:val="00A23057"/>
    <w:rsid w:val="00A23119"/>
    <w:rsid w:val="00A23147"/>
    <w:rsid w:val="00A231D6"/>
    <w:rsid w:val="00A23288"/>
    <w:rsid w:val="00A23325"/>
    <w:rsid w:val="00A2356F"/>
    <w:rsid w:val="00A23570"/>
    <w:rsid w:val="00A23703"/>
    <w:rsid w:val="00A23779"/>
    <w:rsid w:val="00A23793"/>
    <w:rsid w:val="00A237B6"/>
    <w:rsid w:val="00A239F1"/>
    <w:rsid w:val="00A23A49"/>
    <w:rsid w:val="00A23ACF"/>
    <w:rsid w:val="00A23B20"/>
    <w:rsid w:val="00A23B2D"/>
    <w:rsid w:val="00A23C7B"/>
    <w:rsid w:val="00A23CCB"/>
    <w:rsid w:val="00A23D44"/>
    <w:rsid w:val="00A23D9D"/>
    <w:rsid w:val="00A23F61"/>
    <w:rsid w:val="00A23F93"/>
    <w:rsid w:val="00A24211"/>
    <w:rsid w:val="00A2454D"/>
    <w:rsid w:val="00A24626"/>
    <w:rsid w:val="00A2469C"/>
    <w:rsid w:val="00A2472C"/>
    <w:rsid w:val="00A247FB"/>
    <w:rsid w:val="00A24A66"/>
    <w:rsid w:val="00A24CCA"/>
    <w:rsid w:val="00A24D6B"/>
    <w:rsid w:val="00A24DD3"/>
    <w:rsid w:val="00A25052"/>
    <w:rsid w:val="00A250DC"/>
    <w:rsid w:val="00A2526A"/>
    <w:rsid w:val="00A2537F"/>
    <w:rsid w:val="00A254AD"/>
    <w:rsid w:val="00A25513"/>
    <w:rsid w:val="00A255CE"/>
    <w:rsid w:val="00A2561B"/>
    <w:rsid w:val="00A256D4"/>
    <w:rsid w:val="00A25701"/>
    <w:rsid w:val="00A25803"/>
    <w:rsid w:val="00A2583F"/>
    <w:rsid w:val="00A2587A"/>
    <w:rsid w:val="00A25C1F"/>
    <w:rsid w:val="00A25D42"/>
    <w:rsid w:val="00A25DD0"/>
    <w:rsid w:val="00A25F8D"/>
    <w:rsid w:val="00A26246"/>
    <w:rsid w:val="00A262A8"/>
    <w:rsid w:val="00A26379"/>
    <w:rsid w:val="00A26418"/>
    <w:rsid w:val="00A26478"/>
    <w:rsid w:val="00A264AD"/>
    <w:rsid w:val="00A264CB"/>
    <w:rsid w:val="00A264CF"/>
    <w:rsid w:val="00A2653B"/>
    <w:rsid w:val="00A2679A"/>
    <w:rsid w:val="00A267A1"/>
    <w:rsid w:val="00A26A5B"/>
    <w:rsid w:val="00A26C1E"/>
    <w:rsid w:val="00A26D21"/>
    <w:rsid w:val="00A26D4E"/>
    <w:rsid w:val="00A26D61"/>
    <w:rsid w:val="00A26DF5"/>
    <w:rsid w:val="00A26DF9"/>
    <w:rsid w:val="00A26F76"/>
    <w:rsid w:val="00A27063"/>
    <w:rsid w:val="00A271AB"/>
    <w:rsid w:val="00A27245"/>
    <w:rsid w:val="00A273AB"/>
    <w:rsid w:val="00A27431"/>
    <w:rsid w:val="00A277DF"/>
    <w:rsid w:val="00A27820"/>
    <w:rsid w:val="00A27856"/>
    <w:rsid w:val="00A27860"/>
    <w:rsid w:val="00A2787A"/>
    <w:rsid w:val="00A27902"/>
    <w:rsid w:val="00A27BA1"/>
    <w:rsid w:val="00A27C8B"/>
    <w:rsid w:val="00A27C95"/>
    <w:rsid w:val="00A27DB3"/>
    <w:rsid w:val="00A27E15"/>
    <w:rsid w:val="00A27F68"/>
    <w:rsid w:val="00A30027"/>
    <w:rsid w:val="00A3005F"/>
    <w:rsid w:val="00A300E6"/>
    <w:rsid w:val="00A301B2"/>
    <w:rsid w:val="00A301F6"/>
    <w:rsid w:val="00A303DD"/>
    <w:rsid w:val="00A30416"/>
    <w:rsid w:val="00A3041C"/>
    <w:rsid w:val="00A30643"/>
    <w:rsid w:val="00A30956"/>
    <w:rsid w:val="00A30991"/>
    <w:rsid w:val="00A30C29"/>
    <w:rsid w:val="00A30EA0"/>
    <w:rsid w:val="00A3105D"/>
    <w:rsid w:val="00A313A6"/>
    <w:rsid w:val="00A31533"/>
    <w:rsid w:val="00A315BA"/>
    <w:rsid w:val="00A31712"/>
    <w:rsid w:val="00A31771"/>
    <w:rsid w:val="00A317A9"/>
    <w:rsid w:val="00A317E1"/>
    <w:rsid w:val="00A31869"/>
    <w:rsid w:val="00A31896"/>
    <w:rsid w:val="00A318E0"/>
    <w:rsid w:val="00A31922"/>
    <w:rsid w:val="00A3197A"/>
    <w:rsid w:val="00A31B6A"/>
    <w:rsid w:val="00A31B6E"/>
    <w:rsid w:val="00A31DA3"/>
    <w:rsid w:val="00A31E6F"/>
    <w:rsid w:val="00A31EE2"/>
    <w:rsid w:val="00A31F34"/>
    <w:rsid w:val="00A32061"/>
    <w:rsid w:val="00A320D0"/>
    <w:rsid w:val="00A3210B"/>
    <w:rsid w:val="00A32266"/>
    <w:rsid w:val="00A322E1"/>
    <w:rsid w:val="00A322E2"/>
    <w:rsid w:val="00A3248F"/>
    <w:rsid w:val="00A32595"/>
    <w:rsid w:val="00A326C5"/>
    <w:rsid w:val="00A326E0"/>
    <w:rsid w:val="00A327A8"/>
    <w:rsid w:val="00A32E0A"/>
    <w:rsid w:val="00A32F95"/>
    <w:rsid w:val="00A33052"/>
    <w:rsid w:val="00A330F6"/>
    <w:rsid w:val="00A33107"/>
    <w:rsid w:val="00A33189"/>
    <w:rsid w:val="00A33728"/>
    <w:rsid w:val="00A3372C"/>
    <w:rsid w:val="00A3378A"/>
    <w:rsid w:val="00A33825"/>
    <w:rsid w:val="00A33860"/>
    <w:rsid w:val="00A338E2"/>
    <w:rsid w:val="00A33B4A"/>
    <w:rsid w:val="00A33B97"/>
    <w:rsid w:val="00A33BB3"/>
    <w:rsid w:val="00A33DC5"/>
    <w:rsid w:val="00A33DF0"/>
    <w:rsid w:val="00A33ED8"/>
    <w:rsid w:val="00A34111"/>
    <w:rsid w:val="00A341F0"/>
    <w:rsid w:val="00A34321"/>
    <w:rsid w:val="00A3441F"/>
    <w:rsid w:val="00A345A2"/>
    <w:rsid w:val="00A345AA"/>
    <w:rsid w:val="00A3464B"/>
    <w:rsid w:val="00A3471F"/>
    <w:rsid w:val="00A34725"/>
    <w:rsid w:val="00A3485B"/>
    <w:rsid w:val="00A348FB"/>
    <w:rsid w:val="00A34AA6"/>
    <w:rsid w:val="00A34AF3"/>
    <w:rsid w:val="00A34B13"/>
    <w:rsid w:val="00A34B18"/>
    <w:rsid w:val="00A34B4B"/>
    <w:rsid w:val="00A34B57"/>
    <w:rsid w:val="00A34C83"/>
    <w:rsid w:val="00A34C89"/>
    <w:rsid w:val="00A34E17"/>
    <w:rsid w:val="00A34E36"/>
    <w:rsid w:val="00A34E72"/>
    <w:rsid w:val="00A34F11"/>
    <w:rsid w:val="00A34F74"/>
    <w:rsid w:val="00A34F8A"/>
    <w:rsid w:val="00A351BD"/>
    <w:rsid w:val="00A35296"/>
    <w:rsid w:val="00A352B4"/>
    <w:rsid w:val="00A3535C"/>
    <w:rsid w:val="00A353A2"/>
    <w:rsid w:val="00A3546D"/>
    <w:rsid w:val="00A354D0"/>
    <w:rsid w:val="00A35508"/>
    <w:rsid w:val="00A35589"/>
    <w:rsid w:val="00A35677"/>
    <w:rsid w:val="00A3569D"/>
    <w:rsid w:val="00A35799"/>
    <w:rsid w:val="00A35824"/>
    <w:rsid w:val="00A358F9"/>
    <w:rsid w:val="00A35AB4"/>
    <w:rsid w:val="00A35ACC"/>
    <w:rsid w:val="00A35B44"/>
    <w:rsid w:val="00A35B78"/>
    <w:rsid w:val="00A35D75"/>
    <w:rsid w:val="00A35DA9"/>
    <w:rsid w:val="00A35F6C"/>
    <w:rsid w:val="00A360FB"/>
    <w:rsid w:val="00A36147"/>
    <w:rsid w:val="00A36163"/>
    <w:rsid w:val="00A364C6"/>
    <w:rsid w:val="00A365DF"/>
    <w:rsid w:val="00A36634"/>
    <w:rsid w:val="00A367DB"/>
    <w:rsid w:val="00A36832"/>
    <w:rsid w:val="00A368D2"/>
    <w:rsid w:val="00A369B4"/>
    <w:rsid w:val="00A36A02"/>
    <w:rsid w:val="00A36A07"/>
    <w:rsid w:val="00A36C49"/>
    <w:rsid w:val="00A36C76"/>
    <w:rsid w:val="00A36DBF"/>
    <w:rsid w:val="00A36E05"/>
    <w:rsid w:val="00A36E5E"/>
    <w:rsid w:val="00A36E7C"/>
    <w:rsid w:val="00A36F0F"/>
    <w:rsid w:val="00A36F53"/>
    <w:rsid w:val="00A37087"/>
    <w:rsid w:val="00A3712A"/>
    <w:rsid w:val="00A371CF"/>
    <w:rsid w:val="00A371EB"/>
    <w:rsid w:val="00A371F2"/>
    <w:rsid w:val="00A37210"/>
    <w:rsid w:val="00A372B5"/>
    <w:rsid w:val="00A37355"/>
    <w:rsid w:val="00A37412"/>
    <w:rsid w:val="00A375EA"/>
    <w:rsid w:val="00A377DC"/>
    <w:rsid w:val="00A3798E"/>
    <w:rsid w:val="00A37BB9"/>
    <w:rsid w:val="00A37C12"/>
    <w:rsid w:val="00A37CB4"/>
    <w:rsid w:val="00A37E74"/>
    <w:rsid w:val="00A37EB0"/>
    <w:rsid w:val="00A37FF4"/>
    <w:rsid w:val="00A400EC"/>
    <w:rsid w:val="00A401F8"/>
    <w:rsid w:val="00A4036C"/>
    <w:rsid w:val="00A4039B"/>
    <w:rsid w:val="00A403A7"/>
    <w:rsid w:val="00A403C6"/>
    <w:rsid w:val="00A40518"/>
    <w:rsid w:val="00A405DD"/>
    <w:rsid w:val="00A4070D"/>
    <w:rsid w:val="00A40839"/>
    <w:rsid w:val="00A408A6"/>
    <w:rsid w:val="00A408B1"/>
    <w:rsid w:val="00A408DB"/>
    <w:rsid w:val="00A4098C"/>
    <w:rsid w:val="00A40A26"/>
    <w:rsid w:val="00A40A41"/>
    <w:rsid w:val="00A40ADA"/>
    <w:rsid w:val="00A40BA3"/>
    <w:rsid w:val="00A40D85"/>
    <w:rsid w:val="00A40E00"/>
    <w:rsid w:val="00A40E02"/>
    <w:rsid w:val="00A40E9D"/>
    <w:rsid w:val="00A40EE8"/>
    <w:rsid w:val="00A40FF9"/>
    <w:rsid w:val="00A410A6"/>
    <w:rsid w:val="00A410C6"/>
    <w:rsid w:val="00A4110C"/>
    <w:rsid w:val="00A41116"/>
    <w:rsid w:val="00A41137"/>
    <w:rsid w:val="00A4118E"/>
    <w:rsid w:val="00A4135F"/>
    <w:rsid w:val="00A415E0"/>
    <w:rsid w:val="00A41670"/>
    <w:rsid w:val="00A416AB"/>
    <w:rsid w:val="00A417FE"/>
    <w:rsid w:val="00A4193F"/>
    <w:rsid w:val="00A419A4"/>
    <w:rsid w:val="00A41BC4"/>
    <w:rsid w:val="00A41CF2"/>
    <w:rsid w:val="00A41D6F"/>
    <w:rsid w:val="00A41DC2"/>
    <w:rsid w:val="00A41E1F"/>
    <w:rsid w:val="00A41FF4"/>
    <w:rsid w:val="00A42136"/>
    <w:rsid w:val="00A422B1"/>
    <w:rsid w:val="00A4230A"/>
    <w:rsid w:val="00A423B1"/>
    <w:rsid w:val="00A425F1"/>
    <w:rsid w:val="00A42659"/>
    <w:rsid w:val="00A4272C"/>
    <w:rsid w:val="00A427B0"/>
    <w:rsid w:val="00A429CB"/>
    <w:rsid w:val="00A42B4B"/>
    <w:rsid w:val="00A42B8E"/>
    <w:rsid w:val="00A42B90"/>
    <w:rsid w:val="00A42BF5"/>
    <w:rsid w:val="00A42C20"/>
    <w:rsid w:val="00A42D12"/>
    <w:rsid w:val="00A42D2B"/>
    <w:rsid w:val="00A42E51"/>
    <w:rsid w:val="00A42F72"/>
    <w:rsid w:val="00A42F8E"/>
    <w:rsid w:val="00A43058"/>
    <w:rsid w:val="00A43111"/>
    <w:rsid w:val="00A43251"/>
    <w:rsid w:val="00A43464"/>
    <w:rsid w:val="00A43486"/>
    <w:rsid w:val="00A4350A"/>
    <w:rsid w:val="00A4366A"/>
    <w:rsid w:val="00A4366E"/>
    <w:rsid w:val="00A436A1"/>
    <w:rsid w:val="00A437A9"/>
    <w:rsid w:val="00A437DC"/>
    <w:rsid w:val="00A439B8"/>
    <w:rsid w:val="00A439C7"/>
    <w:rsid w:val="00A43ACE"/>
    <w:rsid w:val="00A43BDB"/>
    <w:rsid w:val="00A43D4D"/>
    <w:rsid w:val="00A43DF0"/>
    <w:rsid w:val="00A43F00"/>
    <w:rsid w:val="00A43F7F"/>
    <w:rsid w:val="00A43FAC"/>
    <w:rsid w:val="00A4405A"/>
    <w:rsid w:val="00A4427F"/>
    <w:rsid w:val="00A44307"/>
    <w:rsid w:val="00A443F4"/>
    <w:rsid w:val="00A4445D"/>
    <w:rsid w:val="00A44472"/>
    <w:rsid w:val="00A44508"/>
    <w:rsid w:val="00A44648"/>
    <w:rsid w:val="00A44650"/>
    <w:rsid w:val="00A44808"/>
    <w:rsid w:val="00A4485D"/>
    <w:rsid w:val="00A453F2"/>
    <w:rsid w:val="00A4565F"/>
    <w:rsid w:val="00A456AF"/>
    <w:rsid w:val="00A456F4"/>
    <w:rsid w:val="00A45869"/>
    <w:rsid w:val="00A4586D"/>
    <w:rsid w:val="00A45A3C"/>
    <w:rsid w:val="00A45FCB"/>
    <w:rsid w:val="00A46089"/>
    <w:rsid w:val="00A46137"/>
    <w:rsid w:val="00A461EB"/>
    <w:rsid w:val="00A46309"/>
    <w:rsid w:val="00A46319"/>
    <w:rsid w:val="00A46332"/>
    <w:rsid w:val="00A46420"/>
    <w:rsid w:val="00A46434"/>
    <w:rsid w:val="00A46501"/>
    <w:rsid w:val="00A465C4"/>
    <w:rsid w:val="00A465D5"/>
    <w:rsid w:val="00A465ED"/>
    <w:rsid w:val="00A466D1"/>
    <w:rsid w:val="00A468B5"/>
    <w:rsid w:val="00A46981"/>
    <w:rsid w:val="00A469BD"/>
    <w:rsid w:val="00A46A46"/>
    <w:rsid w:val="00A46BAC"/>
    <w:rsid w:val="00A46CB4"/>
    <w:rsid w:val="00A46D80"/>
    <w:rsid w:val="00A46D81"/>
    <w:rsid w:val="00A46DB6"/>
    <w:rsid w:val="00A46F3A"/>
    <w:rsid w:val="00A47070"/>
    <w:rsid w:val="00A470B1"/>
    <w:rsid w:val="00A47203"/>
    <w:rsid w:val="00A47258"/>
    <w:rsid w:val="00A472FB"/>
    <w:rsid w:val="00A47391"/>
    <w:rsid w:val="00A47394"/>
    <w:rsid w:val="00A473AC"/>
    <w:rsid w:val="00A47429"/>
    <w:rsid w:val="00A4744A"/>
    <w:rsid w:val="00A47481"/>
    <w:rsid w:val="00A47491"/>
    <w:rsid w:val="00A474EE"/>
    <w:rsid w:val="00A47589"/>
    <w:rsid w:val="00A475C0"/>
    <w:rsid w:val="00A4772C"/>
    <w:rsid w:val="00A4788A"/>
    <w:rsid w:val="00A478D4"/>
    <w:rsid w:val="00A47CC0"/>
    <w:rsid w:val="00A47D01"/>
    <w:rsid w:val="00A47D4B"/>
    <w:rsid w:val="00A47D6C"/>
    <w:rsid w:val="00A500BE"/>
    <w:rsid w:val="00A5019D"/>
    <w:rsid w:val="00A501B7"/>
    <w:rsid w:val="00A5023B"/>
    <w:rsid w:val="00A503B8"/>
    <w:rsid w:val="00A50403"/>
    <w:rsid w:val="00A5071C"/>
    <w:rsid w:val="00A5092D"/>
    <w:rsid w:val="00A509CB"/>
    <w:rsid w:val="00A50BC7"/>
    <w:rsid w:val="00A50C6D"/>
    <w:rsid w:val="00A50D6D"/>
    <w:rsid w:val="00A51177"/>
    <w:rsid w:val="00A511A8"/>
    <w:rsid w:val="00A5141E"/>
    <w:rsid w:val="00A514A0"/>
    <w:rsid w:val="00A51582"/>
    <w:rsid w:val="00A515BB"/>
    <w:rsid w:val="00A516A8"/>
    <w:rsid w:val="00A5173F"/>
    <w:rsid w:val="00A5181D"/>
    <w:rsid w:val="00A519B3"/>
    <w:rsid w:val="00A519E2"/>
    <w:rsid w:val="00A51A80"/>
    <w:rsid w:val="00A51AA6"/>
    <w:rsid w:val="00A51B17"/>
    <w:rsid w:val="00A51D10"/>
    <w:rsid w:val="00A51E5A"/>
    <w:rsid w:val="00A51E96"/>
    <w:rsid w:val="00A51FB0"/>
    <w:rsid w:val="00A51FF0"/>
    <w:rsid w:val="00A52176"/>
    <w:rsid w:val="00A5217B"/>
    <w:rsid w:val="00A52260"/>
    <w:rsid w:val="00A52495"/>
    <w:rsid w:val="00A52543"/>
    <w:rsid w:val="00A5280F"/>
    <w:rsid w:val="00A52AAD"/>
    <w:rsid w:val="00A52B57"/>
    <w:rsid w:val="00A52B6D"/>
    <w:rsid w:val="00A52B8E"/>
    <w:rsid w:val="00A52BC5"/>
    <w:rsid w:val="00A52C29"/>
    <w:rsid w:val="00A52EE1"/>
    <w:rsid w:val="00A52F21"/>
    <w:rsid w:val="00A52F25"/>
    <w:rsid w:val="00A52FB5"/>
    <w:rsid w:val="00A53021"/>
    <w:rsid w:val="00A53038"/>
    <w:rsid w:val="00A530D9"/>
    <w:rsid w:val="00A53184"/>
    <w:rsid w:val="00A5327E"/>
    <w:rsid w:val="00A532CB"/>
    <w:rsid w:val="00A532DB"/>
    <w:rsid w:val="00A53441"/>
    <w:rsid w:val="00A534B8"/>
    <w:rsid w:val="00A534D4"/>
    <w:rsid w:val="00A53582"/>
    <w:rsid w:val="00A535AE"/>
    <w:rsid w:val="00A5362E"/>
    <w:rsid w:val="00A53671"/>
    <w:rsid w:val="00A536A4"/>
    <w:rsid w:val="00A537AC"/>
    <w:rsid w:val="00A537E7"/>
    <w:rsid w:val="00A53803"/>
    <w:rsid w:val="00A5393D"/>
    <w:rsid w:val="00A53A0D"/>
    <w:rsid w:val="00A53AF4"/>
    <w:rsid w:val="00A53BD0"/>
    <w:rsid w:val="00A53F03"/>
    <w:rsid w:val="00A54063"/>
    <w:rsid w:val="00A5409F"/>
    <w:rsid w:val="00A54155"/>
    <w:rsid w:val="00A54236"/>
    <w:rsid w:val="00A54312"/>
    <w:rsid w:val="00A54404"/>
    <w:rsid w:val="00A5461E"/>
    <w:rsid w:val="00A54749"/>
    <w:rsid w:val="00A54928"/>
    <w:rsid w:val="00A54936"/>
    <w:rsid w:val="00A549F3"/>
    <w:rsid w:val="00A54B57"/>
    <w:rsid w:val="00A54BFE"/>
    <w:rsid w:val="00A54CBE"/>
    <w:rsid w:val="00A54DB2"/>
    <w:rsid w:val="00A54DB8"/>
    <w:rsid w:val="00A54EBC"/>
    <w:rsid w:val="00A55024"/>
    <w:rsid w:val="00A550FE"/>
    <w:rsid w:val="00A5514F"/>
    <w:rsid w:val="00A55184"/>
    <w:rsid w:val="00A55187"/>
    <w:rsid w:val="00A5520B"/>
    <w:rsid w:val="00A552C8"/>
    <w:rsid w:val="00A552E8"/>
    <w:rsid w:val="00A553EC"/>
    <w:rsid w:val="00A553F6"/>
    <w:rsid w:val="00A5545F"/>
    <w:rsid w:val="00A554AB"/>
    <w:rsid w:val="00A55515"/>
    <w:rsid w:val="00A557BF"/>
    <w:rsid w:val="00A559B2"/>
    <w:rsid w:val="00A55B54"/>
    <w:rsid w:val="00A55D94"/>
    <w:rsid w:val="00A55D9C"/>
    <w:rsid w:val="00A55E1B"/>
    <w:rsid w:val="00A55EAC"/>
    <w:rsid w:val="00A55F57"/>
    <w:rsid w:val="00A55FC2"/>
    <w:rsid w:val="00A5605D"/>
    <w:rsid w:val="00A56174"/>
    <w:rsid w:val="00A56206"/>
    <w:rsid w:val="00A56228"/>
    <w:rsid w:val="00A563C0"/>
    <w:rsid w:val="00A56474"/>
    <w:rsid w:val="00A56588"/>
    <w:rsid w:val="00A56611"/>
    <w:rsid w:val="00A5666B"/>
    <w:rsid w:val="00A569EC"/>
    <w:rsid w:val="00A569ED"/>
    <w:rsid w:val="00A56B09"/>
    <w:rsid w:val="00A56BEC"/>
    <w:rsid w:val="00A56ED0"/>
    <w:rsid w:val="00A56F1B"/>
    <w:rsid w:val="00A57009"/>
    <w:rsid w:val="00A57080"/>
    <w:rsid w:val="00A57460"/>
    <w:rsid w:val="00A574FC"/>
    <w:rsid w:val="00A5757A"/>
    <w:rsid w:val="00A57590"/>
    <w:rsid w:val="00A5769D"/>
    <w:rsid w:val="00A5780F"/>
    <w:rsid w:val="00A579A6"/>
    <w:rsid w:val="00A579F1"/>
    <w:rsid w:val="00A57B5D"/>
    <w:rsid w:val="00A57DF7"/>
    <w:rsid w:val="00A600F4"/>
    <w:rsid w:val="00A6019D"/>
    <w:rsid w:val="00A601DE"/>
    <w:rsid w:val="00A601EA"/>
    <w:rsid w:val="00A601F0"/>
    <w:rsid w:val="00A6032A"/>
    <w:rsid w:val="00A6048D"/>
    <w:rsid w:val="00A605C5"/>
    <w:rsid w:val="00A605C7"/>
    <w:rsid w:val="00A60679"/>
    <w:rsid w:val="00A6076C"/>
    <w:rsid w:val="00A6086C"/>
    <w:rsid w:val="00A6088A"/>
    <w:rsid w:val="00A60896"/>
    <w:rsid w:val="00A608B3"/>
    <w:rsid w:val="00A608EF"/>
    <w:rsid w:val="00A60987"/>
    <w:rsid w:val="00A60BDE"/>
    <w:rsid w:val="00A60D60"/>
    <w:rsid w:val="00A60D81"/>
    <w:rsid w:val="00A6107E"/>
    <w:rsid w:val="00A610FF"/>
    <w:rsid w:val="00A611C4"/>
    <w:rsid w:val="00A612F5"/>
    <w:rsid w:val="00A613E8"/>
    <w:rsid w:val="00A6144D"/>
    <w:rsid w:val="00A617DD"/>
    <w:rsid w:val="00A6181E"/>
    <w:rsid w:val="00A61AF5"/>
    <w:rsid w:val="00A61BB7"/>
    <w:rsid w:val="00A61C46"/>
    <w:rsid w:val="00A61C4D"/>
    <w:rsid w:val="00A61D6F"/>
    <w:rsid w:val="00A61EFB"/>
    <w:rsid w:val="00A62080"/>
    <w:rsid w:val="00A620CE"/>
    <w:rsid w:val="00A62267"/>
    <w:rsid w:val="00A6227D"/>
    <w:rsid w:val="00A622C6"/>
    <w:rsid w:val="00A6233B"/>
    <w:rsid w:val="00A62687"/>
    <w:rsid w:val="00A626A8"/>
    <w:rsid w:val="00A6286C"/>
    <w:rsid w:val="00A629D8"/>
    <w:rsid w:val="00A62A03"/>
    <w:rsid w:val="00A62BBC"/>
    <w:rsid w:val="00A62C90"/>
    <w:rsid w:val="00A62DD0"/>
    <w:rsid w:val="00A62E34"/>
    <w:rsid w:val="00A63054"/>
    <w:rsid w:val="00A63177"/>
    <w:rsid w:val="00A63229"/>
    <w:rsid w:val="00A63270"/>
    <w:rsid w:val="00A63273"/>
    <w:rsid w:val="00A63313"/>
    <w:rsid w:val="00A6338C"/>
    <w:rsid w:val="00A63407"/>
    <w:rsid w:val="00A63480"/>
    <w:rsid w:val="00A635FF"/>
    <w:rsid w:val="00A63721"/>
    <w:rsid w:val="00A6378B"/>
    <w:rsid w:val="00A638E2"/>
    <w:rsid w:val="00A63905"/>
    <w:rsid w:val="00A6398E"/>
    <w:rsid w:val="00A639BC"/>
    <w:rsid w:val="00A63A1E"/>
    <w:rsid w:val="00A63D70"/>
    <w:rsid w:val="00A63E4A"/>
    <w:rsid w:val="00A63F35"/>
    <w:rsid w:val="00A640CB"/>
    <w:rsid w:val="00A642D6"/>
    <w:rsid w:val="00A6448C"/>
    <w:rsid w:val="00A644CF"/>
    <w:rsid w:val="00A645F7"/>
    <w:rsid w:val="00A64636"/>
    <w:rsid w:val="00A646BC"/>
    <w:rsid w:val="00A646F0"/>
    <w:rsid w:val="00A64712"/>
    <w:rsid w:val="00A64737"/>
    <w:rsid w:val="00A64788"/>
    <w:rsid w:val="00A647D8"/>
    <w:rsid w:val="00A6481B"/>
    <w:rsid w:val="00A6498C"/>
    <w:rsid w:val="00A649E9"/>
    <w:rsid w:val="00A64DB3"/>
    <w:rsid w:val="00A64E02"/>
    <w:rsid w:val="00A64E65"/>
    <w:rsid w:val="00A64F7F"/>
    <w:rsid w:val="00A6513F"/>
    <w:rsid w:val="00A65229"/>
    <w:rsid w:val="00A6529E"/>
    <w:rsid w:val="00A6532C"/>
    <w:rsid w:val="00A6548E"/>
    <w:rsid w:val="00A6549A"/>
    <w:rsid w:val="00A654BC"/>
    <w:rsid w:val="00A655B1"/>
    <w:rsid w:val="00A656FF"/>
    <w:rsid w:val="00A65727"/>
    <w:rsid w:val="00A6591A"/>
    <w:rsid w:val="00A65934"/>
    <w:rsid w:val="00A6595E"/>
    <w:rsid w:val="00A6598C"/>
    <w:rsid w:val="00A65ACE"/>
    <w:rsid w:val="00A65B79"/>
    <w:rsid w:val="00A65C59"/>
    <w:rsid w:val="00A65C75"/>
    <w:rsid w:val="00A65D49"/>
    <w:rsid w:val="00A65DE7"/>
    <w:rsid w:val="00A66091"/>
    <w:rsid w:val="00A661A1"/>
    <w:rsid w:val="00A6622E"/>
    <w:rsid w:val="00A66367"/>
    <w:rsid w:val="00A66697"/>
    <w:rsid w:val="00A666C4"/>
    <w:rsid w:val="00A66720"/>
    <w:rsid w:val="00A6678E"/>
    <w:rsid w:val="00A667DE"/>
    <w:rsid w:val="00A66885"/>
    <w:rsid w:val="00A66979"/>
    <w:rsid w:val="00A66ED6"/>
    <w:rsid w:val="00A66F94"/>
    <w:rsid w:val="00A67080"/>
    <w:rsid w:val="00A670BC"/>
    <w:rsid w:val="00A67412"/>
    <w:rsid w:val="00A67502"/>
    <w:rsid w:val="00A67566"/>
    <w:rsid w:val="00A67603"/>
    <w:rsid w:val="00A67688"/>
    <w:rsid w:val="00A67731"/>
    <w:rsid w:val="00A67858"/>
    <w:rsid w:val="00A67A5F"/>
    <w:rsid w:val="00A67BD5"/>
    <w:rsid w:val="00A67D5C"/>
    <w:rsid w:val="00A67EC6"/>
    <w:rsid w:val="00A67EFE"/>
    <w:rsid w:val="00A67F58"/>
    <w:rsid w:val="00A67FBA"/>
    <w:rsid w:val="00A70069"/>
    <w:rsid w:val="00A7020C"/>
    <w:rsid w:val="00A7025C"/>
    <w:rsid w:val="00A702B9"/>
    <w:rsid w:val="00A703F6"/>
    <w:rsid w:val="00A70570"/>
    <w:rsid w:val="00A7073D"/>
    <w:rsid w:val="00A707FD"/>
    <w:rsid w:val="00A7080B"/>
    <w:rsid w:val="00A70AB5"/>
    <w:rsid w:val="00A70ABE"/>
    <w:rsid w:val="00A70AC3"/>
    <w:rsid w:val="00A70B9D"/>
    <w:rsid w:val="00A70BEE"/>
    <w:rsid w:val="00A70D22"/>
    <w:rsid w:val="00A70F09"/>
    <w:rsid w:val="00A70FAB"/>
    <w:rsid w:val="00A70FCA"/>
    <w:rsid w:val="00A70FCE"/>
    <w:rsid w:val="00A70FFA"/>
    <w:rsid w:val="00A7103D"/>
    <w:rsid w:val="00A710BA"/>
    <w:rsid w:val="00A71127"/>
    <w:rsid w:val="00A71253"/>
    <w:rsid w:val="00A7129D"/>
    <w:rsid w:val="00A71310"/>
    <w:rsid w:val="00A71435"/>
    <w:rsid w:val="00A71486"/>
    <w:rsid w:val="00A717A0"/>
    <w:rsid w:val="00A71874"/>
    <w:rsid w:val="00A718BE"/>
    <w:rsid w:val="00A718DE"/>
    <w:rsid w:val="00A71917"/>
    <w:rsid w:val="00A71A27"/>
    <w:rsid w:val="00A71B68"/>
    <w:rsid w:val="00A71C2B"/>
    <w:rsid w:val="00A71C96"/>
    <w:rsid w:val="00A71D03"/>
    <w:rsid w:val="00A71D3A"/>
    <w:rsid w:val="00A71DEA"/>
    <w:rsid w:val="00A71E6C"/>
    <w:rsid w:val="00A720DC"/>
    <w:rsid w:val="00A720E7"/>
    <w:rsid w:val="00A72214"/>
    <w:rsid w:val="00A722C5"/>
    <w:rsid w:val="00A7236E"/>
    <w:rsid w:val="00A723F0"/>
    <w:rsid w:val="00A72444"/>
    <w:rsid w:val="00A7252B"/>
    <w:rsid w:val="00A72564"/>
    <w:rsid w:val="00A726B5"/>
    <w:rsid w:val="00A72B14"/>
    <w:rsid w:val="00A72DD7"/>
    <w:rsid w:val="00A72E59"/>
    <w:rsid w:val="00A72F23"/>
    <w:rsid w:val="00A72F96"/>
    <w:rsid w:val="00A73084"/>
    <w:rsid w:val="00A730C0"/>
    <w:rsid w:val="00A730D9"/>
    <w:rsid w:val="00A73247"/>
    <w:rsid w:val="00A732D4"/>
    <w:rsid w:val="00A733F9"/>
    <w:rsid w:val="00A73485"/>
    <w:rsid w:val="00A734B7"/>
    <w:rsid w:val="00A73543"/>
    <w:rsid w:val="00A73839"/>
    <w:rsid w:val="00A7385F"/>
    <w:rsid w:val="00A738B1"/>
    <w:rsid w:val="00A739B1"/>
    <w:rsid w:val="00A73B70"/>
    <w:rsid w:val="00A73C55"/>
    <w:rsid w:val="00A73C6A"/>
    <w:rsid w:val="00A73CD7"/>
    <w:rsid w:val="00A73DC7"/>
    <w:rsid w:val="00A74026"/>
    <w:rsid w:val="00A74116"/>
    <w:rsid w:val="00A74143"/>
    <w:rsid w:val="00A7429E"/>
    <w:rsid w:val="00A742FD"/>
    <w:rsid w:val="00A7440E"/>
    <w:rsid w:val="00A7445D"/>
    <w:rsid w:val="00A745A4"/>
    <w:rsid w:val="00A74779"/>
    <w:rsid w:val="00A7478B"/>
    <w:rsid w:val="00A747BD"/>
    <w:rsid w:val="00A74805"/>
    <w:rsid w:val="00A748F9"/>
    <w:rsid w:val="00A74A7B"/>
    <w:rsid w:val="00A74B74"/>
    <w:rsid w:val="00A74EAB"/>
    <w:rsid w:val="00A74FC4"/>
    <w:rsid w:val="00A74FE6"/>
    <w:rsid w:val="00A750E7"/>
    <w:rsid w:val="00A750F6"/>
    <w:rsid w:val="00A75343"/>
    <w:rsid w:val="00A75376"/>
    <w:rsid w:val="00A75493"/>
    <w:rsid w:val="00A755A8"/>
    <w:rsid w:val="00A755AA"/>
    <w:rsid w:val="00A756E2"/>
    <w:rsid w:val="00A757B6"/>
    <w:rsid w:val="00A75920"/>
    <w:rsid w:val="00A75B1C"/>
    <w:rsid w:val="00A75E04"/>
    <w:rsid w:val="00A75E1D"/>
    <w:rsid w:val="00A75EC1"/>
    <w:rsid w:val="00A75F1F"/>
    <w:rsid w:val="00A7605D"/>
    <w:rsid w:val="00A76218"/>
    <w:rsid w:val="00A76316"/>
    <w:rsid w:val="00A766BF"/>
    <w:rsid w:val="00A767B0"/>
    <w:rsid w:val="00A76CE2"/>
    <w:rsid w:val="00A76CEC"/>
    <w:rsid w:val="00A76DDB"/>
    <w:rsid w:val="00A76E1A"/>
    <w:rsid w:val="00A76F49"/>
    <w:rsid w:val="00A77011"/>
    <w:rsid w:val="00A7722F"/>
    <w:rsid w:val="00A7726C"/>
    <w:rsid w:val="00A7732F"/>
    <w:rsid w:val="00A773F3"/>
    <w:rsid w:val="00A774AA"/>
    <w:rsid w:val="00A774CA"/>
    <w:rsid w:val="00A775D7"/>
    <w:rsid w:val="00A7764C"/>
    <w:rsid w:val="00A7776D"/>
    <w:rsid w:val="00A77814"/>
    <w:rsid w:val="00A77834"/>
    <w:rsid w:val="00A7784D"/>
    <w:rsid w:val="00A7794C"/>
    <w:rsid w:val="00A77A18"/>
    <w:rsid w:val="00A77AF9"/>
    <w:rsid w:val="00A77C02"/>
    <w:rsid w:val="00A77C3D"/>
    <w:rsid w:val="00A77D48"/>
    <w:rsid w:val="00A77F11"/>
    <w:rsid w:val="00A77F26"/>
    <w:rsid w:val="00A77F90"/>
    <w:rsid w:val="00A801F6"/>
    <w:rsid w:val="00A8022C"/>
    <w:rsid w:val="00A80792"/>
    <w:rsid w:val="00A80806"/>
    <w:rsid w:val="00A80944"/>
    <w:rsid w:val="00A80971"/>
    <w:rsid w:val="00A809C8"/>
    <w:rsid w:val="00A80B8A"/>
    <w:rsid w:val="00A80C23"/>
    <w:rsid w:val="00A80C5B"/>
    <w:rsid w:val="00A80D9D"/>
    <w:rsid w:val="00A80E76"/>
    <w:rsid w:val="00A80FB4"/>
    <w:rsid w:val="00A81010"/>
    <w:rsid w:val="00A81077"/>
    <w:rsid w:val="00A81132"/>
    <w:rsid w:val="00A811F8"/>
    <w:rsid w:val="00A812E7"/>
    <w:rsid w:val="00A814D5"/>
    <w:rsid w:val="00A815AA"/>
    <w:rsid w:val="00A81698"/>
    <w:rsid w:val="00A816E3"/>
    <w:rsid w:val="00A8171A"/>
    <w:rsid w:val="00A81734"/>
    <w:rsid w:val="00A81801"/>
    <w:rsid w:val="00A81EDE"/>
    <w:rsid w:val="00A81F41"/>
    <w:rsid w:val="00A82021"/>
    <w:rsid w:val="00A820D2"/>
    <w:rsid w:val="00A82138"/>
    <w:rsid w:val="00A82178"/>
    <w:rsid w:val="00A821A3"/>
    <w:rsid w:val="00A8237A"/>
    <w:rsid w:val="00A825F5"/>
    <w:rsid w:val="00A825FD"/>
    <w:rsid w:val="00A8285C"/>
    <w:rsid w:val="00A82868"/>
    <w:rsid w:val="00A828CF"/>
    <w:rsid w:val="00A8296C"/>
    <w:rsid w:val="00A82C4C"/>
    <w:rsid w:val="00A82C75"/>
    <w:rsid w:val="00A82D35"/>
    <w:rsid w:val="00A83076"/>
    <w:rsid w:val="00A830CE"/>
    <w:rsid w:val="00A833CD"/>
    <w:rsid w:val="00A833E7"/>
    <w:rsid w:val="00A833FC"/>
    <w:rsid w:val="00A835BC"/>
    <w:rsid w:val="00A836A3"/>
    <w:rsid w:val="00A836AB"/>
    <w:rsid w:val="00A83746"/>
    <w:rsid w:val="00A838B6"/>
    <w:rsid w:val="00A83A62"/>
    <w:rsid w:val="00A83A98"/>
    <w:rsid w:val="00A83B7E"/>
    <w:rsid w:val="00A83CC2"/>
    <w:rsid w:val="00A83D22"/>
    <w:rsid w:val="00A83DB5"/>
    <w:rsid w:val="00A83DE0"/>
    <w:rsid w:val="00A83E1A"/>
    <w:rsid w:val="00A83F00"/>
    <w:rsid w:val="00A84025"/>
    <w:rsid w:val="00A840D3"/>
    <w:rsid w:val="00A840E0"/>
    <w:rsid w:val="00A8415E"/>
    <w:rsid w:val="00A841BD"/>
    <w:rsid w:val="00A844A7"/>
    <w:rsid w:val="00A84559"/>
    <w:rsid w:val="00A8472C"/>
    <w:rsid w:val="00A84A72"/>
    <w:rsid w:val="00A84B75"/>
    <w:rsid w:val="00A84BB1"/>
    <w:rsid w:val="00A84C2B"/>
    <w:rsid w:val="00A84D56"/>
    <w:rsid w:val="00A84F16"/>
    <w:rsid w:val="00A84FB4"/>
    <w:rsid w:val="00A8528F"/>
    <w:rsid w:val="00A853D5"/>
    <w:rsid w:val="00A853E2"/>
    <w:rsid w:val="00A85499"/>
    <w:rsid w:val="00A85673"/>
    <w:rsid w:val="00A8569A"/>
    <w:rsid w:val="00A85778"/>
    <w:rsid w:val="00A858F0"/>
    <w:rsid w:val="00A85900"/>
    <w:rsid w:val="00A859FA"/>
    <w:rsid w:val="00A85A3E"/>
    <w:rsid w:val="00A85A4C"/>
    <w:rsid w:val="00A85B8D"/>
    <w:rsid w:val="00A85D5C"/>
    <w:rsid w:val="00A85F49"/>
    <w:rsid w:val="00A85FFA"/>
    <w:rsid w:val="00A86226"/>
    <w:rsid w:val="00A86322"/>
    <w:rsid w:val="00A86332"/>
    <w:rsid w:val="00A86397"/>
    <w:rsid w:val="00A863ED"/>
    <w:rsid w:val="00A865D1"/>
    <w:rsid w:val="00A867A9"/>
    <w:rsid w:val="00A86981"/>
    <w:rsid w:val="00A869B2"/>
    <w:rsid w:val="00A86BA8"/>
    <w:rsid w:val="00A86BEA"/>
    <w:rsid w:val="00A86CA1"/>
    <w:rsid w:val="00A86D28"/>
    <w:rsid w:val="00A86E27"/>
    <w:rsid w:val="00A86E38"/>
    <w:rsid w:val="00A86F4A"/>
    <w:rsid w:val="00A87003"/>
    <w:rsid w:val="00A8712E"/>
    <w:rsid w:val="00A8728E"/>
    <w:rsid w:val="00A87294"/>
    <w:rsid w:val="00A872F8"/>
    <w:rsid w:val="00A873E9"/>
    <w:rsid w:val="00A8744C"/>
    <w:rsid w:val="00A874E8"/>
    <w:rsid w:val="00A875F7"/>
    <w:rsid w:val="00A8781B"/>
    <w:rsid w:val="00A87A6E"/>
    <w:rsid w:val="00A87A8F"/>
    <w:rsid w:val="00A87BA5"/>
    <w:rsid w:val="00A87CC5"/>
    <w:rsid w:val="00A87D1E"/>
    <w:rsid w:val="00A87EB1"/>
    <w:rsid w:val="00A9017D"/>
    <w:rsid w:val="00A90248"/>
    <w:rsid w:val="00A9026C"/>
    <w:rsid w:val="00A9037C"/>
    <w:rsid w:val="00A90422"/>
    <w:rsid w:val="00A906A1"/>
    <w:rsid w:val="00A906E8"/>
    <w:rsid w:val="00A90964"/>
    <w:rsid w:val="00A90A53"/>
    <w:rsid w:val="00A90B22"/>
    <w:rsid w:val="00A90C86"/>
    <w:rsid w:val="00A90C99"/>
    <w:rsid w:val="00A90CA8"/>
    <w:rsid w:val="00A90CBD"/>
    <w:rsid w:val="00A90D18"/>
    <w:rsid w:val="00A90DE3"/>
    <w:rsid w:val="00A90E17"/>
    <w:rsid w:val="00A90F5E"/>
    <w:rsid w:val="00A91028"/>
    <w:rsid w:val="00A910B0"/>
    <w:rsid w:val="00A9114E"/>
    <w:rsid w:val="00A91444"/>
    <w:rsid w:val="00A9164A"/>
    <w:rsid w:val="00A91761"/>
    <w:rsid w:val="00A917A8"/>
    <w:rsid w:val="00A91870"/>
    <w:rsid w:val="00A919D7"/>
    <w:rsid w:val="00A91A96"/>
    <w:rsid w:val="00A91B65"/>
    <w:rsid w:val="00A91BE6"/>
    <w:rsid w:val="00A91C1E"/>
    <w:rsid w:val="00A91CFF"/>
    <w:rsid w:val="00A91D31"/>
    <w:rsid w:val="00A91F3F"/>
    <w:rsid w:val="00A921AD"/>
    <w:rsid w:val="00A921FC"/>
    <w:rsid w:val="00A92243"/>
    <w:rsid w:val="00A9227C"/>
    <w:rsid w:val="00A923A3"/>
    <w:rsid w:val="00A924CB"/>
    <w:rsid w:val="00A9257F"/>
    <w:rsid w:val="00A92645"/>
    <w:rsid w:val="00A92760"/>
    <w:rsid w:val="00A92970"/>
    <w:rsid w:val="00A92A33"/>
    <w:rsid w:val="00A92A5F"/>
    <w:rsid w:val="00A92C22"/>
    <w:rsid w:val="00A92CF1"/>
    <w:rsid w:val="00A92EED"/>
    <w:rsid w:val="00A92FE8"/>
    <w:rsid w:val="00A92FEC"/>
    <w:rsid w:val="00A9302C"/>
    <w:rsid w:val="00A93044"/>
    <w:rsid w:val="00A93385"/>
    <w:rsid w:val="00A934DD"/>
    <w:rsid w:val="00A93524"/>
    <w:rsid w:val="00A93591"/>
    <w:rsid w:val="00A93779"/>
    <w:rsid w:val="00A93780"/>
    <w:rsid w:val="00A93C98"/>
    <w:rsid w:val="00A93CCB"/>
    <w:rsid w:val="00A93F45"/>
    <w:rsid w:val="00A93FBC"/>
    <w:rsid w:val="00A94069"/>
    <w:rsid w:val="00A94280"/>
    <w:rsid w:val="00A9429A"/>
    <w:rsid w:val="00A9448C"/>
    <w:rsid w:val="00A94494"/>
    <w:rsid w:val="00A9459F"/>
    <w:rsid w:val="00A945D1"/>
    <w:rsid w:val="00A94638"/>
    <w:rsid w:val="00A94891"/>
    <w:rsid w:val="00A94997"/>
    <w:rsid w:val="00A94999"/>
    <w:rsid w:val="00A94B2D"/>
    <w:rsid w:val="00A94B7A"/>
    <w:rsid w:val="00A94BBA"/>
    <w:rsid w:val="00A94BF8"/>
    <w:rsid w:val="00A94DB2"/>
    <w:rsid w:val="00A94EA2"/>
    <w:rsid w:val="00A94EA9"/>
    <w:rsid w:val="00A94EBB"/>
    <w:rsid w:val="00A9500F"/>
    <w:rsid w:val="00A95038"/>
    <w:rsid w:val="00A95066"/>
    <w:rsid w:val="00A950EF"/>
    <w:rsid w:val="00A95110"/>
    <w:rsid w:val="00A95123"/>
    <w:rsid w:val="00A9522A"/>
    <w:rsid w:val="00A95303"/>
    <w:rsid w:val="00A95348"/>
    <w:rsid w:val="00A953A4"/>
    <w:rsid w:val="00A953BC"/>
    <w:rsid w:val="00A954AD"/>
    <w:rsid w:val="00A9552A"/>
    <w:rsid w:val="00A957AB"/>
    <w:rsid w:val="00A958EA"/>
    <w:rsid w:val="00A958FF"/>
    <w:rsid w:val="00A95905"/>
    <w:rsid w:val="00A95D3D"/>
    <w:rsid w:val="00A95D51"/>
    <w:rsid w:val="00A95D6B"/>
    <w:rsid w:val="00A95F0E"/>
    <w:rsid w:val="00A95F63"/>
    <w:rsid w:val="00A96020"/>
    <w:rsid w:val="00A96098"/>
    <w:rsid w:val="00A96216"/>
    <w:rsid w:val="00A964F0"/>
    <w:rsid w:val="00A965E3"/>
    <w:rsid w:val="00A9661A"/>
    <w:rsid w:val="00A9668D"/>
    <w:rsid w:val="00A96725"/>
    <w:rsid w:val="00A967FA"/>
    <w:rsid w:val="00A96970"/>
    <w:rsid w:val="00A96996"/>
    <w:rsid w:val="00A96A75"/>
    <w:rsid w:val="00A96C9B"/>
    <w:rsid w:val="00A96DCE"/>
    <w:rsid w:val="00A96E5C"/>
    <w:rsid w:val="00A97081"/>
    <w:rsid w:val="00A970A3"/>
    <w:rsid w:val="00A97121"/>
    <w:rsid w:val="00A9730B"/>
    <w:rsid w:val="00A9738D"/>
    <w:rsid w:val="00A97415"/>
    <w:rsid w:val="00A975AF"/>
    <w:rsid w:val="00A9765D"/>
    <w:rsid w:val="00A97697"/>
    <w:rsid w:val="00A976B8"/>
    <w:rsid w:val="00A97848"/>
    <w:rsid w:val="00A97851"/>
    <w:rsid w:val="00A9798F"/>
    <w:rsid w:val="00A97A2E"/>
    <w:rsid w:val="00A97AD8"/>
    <w:rsid w:val="00A97AE7"/>
    <w:rsid w:val="00A97AEA"/>
    <w:rsid w:val="00A97B31"/>
    <w:rsid w:val="00A97D59"/>
    <w:rsid w:val="00A97F46"/>
    <w:rsid w:val="00A97FB7"/>
    <w:rsid w:val="00AA0007"/>
    <w:rsid w:val="00AA0163"/>
    <w:rsid w:val="00AA02C5"/>
    <w:rsid w:val="00AA02FE"/>
    <w:rsid w:val="00AA04F1"/>
    <w:rsid w:val="00AA04FB"/>
    <w:rsid w:val="00AA056A"/>
    <w:rsid w:val="00AA07C1"/>
    <w:rsid w:val="00AA08A5"/>
    <w:rsid w:val="00AA0997"/>
    <w:rsid w:val="00AA0A42"/>
    <w:rsid w:val="00AA0D71"/>
    <w:rsid w:val="00AA0DDA"/>
    <w:rsid w:val="00AA0EA3"/>
    <w:rsid w:val="00AA0F7B"/>
    <w:rsid w:val="00AA0FB4"/>
    <w:rsid w:val="00AA1044"/>
    <w:rsid w:val="00AA121C"/>
    <w:rsid w:val="00AA127D"/>
    <w:rsid w:val="00AA14EF"/>
    <w:rsid w:val="00AA15EA"/>
    <w:rsid w:val="00AA170B"/>
    <w:rsid w:val="00AA17B4"/>
    <w:rsid w:val="00AA1A3F"/>
    <w:rsid w:val="00AA1ACB"/>
    <w:rsid w:val="00AA1B2B"/>
    <w:rsid w:val="00AA1BAD"/>
    <w:rsid w:val="00AA1BB9"/>
    <w:rsid w:val="00AA1CC8"/>
    <w:rsid w:val="00AA1D3E"/>
    <w:rsid w:val="00AA1D7A"/>
    <w:rsid w:val="00AA1DAA"/>
    <w:rsid w:val="00AA1F77"/>
    <w:rsid w:val="00AA2007"/>
    <w:rsid w:val="00AA2027"/>
    <w:rsid w:val="00AA20CF"/>
    <w:rsid w:val="00AA21A2"/>
    <w:rsid w:val="00AA22D4"/>
    <w:rsid w:val="00AA2412"/>
    <w:rsid w:val="00AA269A"/>
    <w:rsid w:val="00AA2739"/>
    <w:rsid w:val="00AA294D"/>
    <w:rsid w:val="00AA2CB3"/>
    <w:rsid w:val="00AA2D51"/>
    <w:rsid w:val="00AA2F61"/>
    <w:rsid w:val="00AA31FB"/>
    <w:rsid w:val="00AA3395"/>
    <w:rsid w:val="00AA345F"/>
    <w:rsid w:val="00AA3501"/>
    <w:rsid w:val="00AA35C4"/>
    <w:rsid w:val="00AA3619"/>
    <w:rsid w:val="00AA365F"/>
    <w:rsid w:val="00AA38BB"/>
    <w:rsid w:val="00AA38F9"/>
    <w:rsid w:val="00AA38FE"/>
    <w:rsid w:val="00AA394A"/>
    <w:rsid w:val="00AA3983"/>
    <w:rsid w:val="00AA39B7"/>
    <w:rsid w:val="00AA3BA8"/>
    <w:rsid w:val="00AA3F26"/>
    <w:rsid w:val="00AA4028"/>
    <w:rsid w:val="00AA40F4"/>
    <w:rsid w:val="00AA41BB"/>
    <w:rsid w:val="00AA432F"/>
    <w:rsid w:val="00AA4359"/>
    <w:rsid w:val="00AA449F"/>
    <w:rsid w:val="00AA44BB"/>
    <w:rsid w:val="00AA4628"/>
    <w:rsid w:val="00AA474F"/>
    <w:rsid w:val="00AA4784"/>
    <w:rsid w:val="00AA486F"/>
    <w:rsid w:val="00AA49BC"/>
    <w:rsid w:val="00AA49E8"/>
    <w:rsid w:val="00AA4F49"/>
    <w:rsid w:val="00AA51ED"/>
    <w:rsid w:val="00AA537F"/>
    <w:rsid w:val="00AA5436"/>
    <w:rsid w:val="00AA5462"/>
    <w:rsid w:val="00AA55FB"/>
    <w:rsid w:val="00AA5607"/>
    <w:rsid w:val="00AA56AF"/>
    <w:rsid w:val="00AA56B0"/>
    <w:rsid w:val="00AA59E9"/>
    <w:rsid w:val="00AA5BA0"/>
    <w:rsid w:val="00AA5CBA"/>
    <w:rsid w:val="00AA5D49"/>
    <w:rsid w:val="00AA5DCB"/>
    <w:rsid w:val="00AA5E06"/>
    <w:rsid w:val="00AA5EDB"/>
    <w:rsid w:val="00AA5FC0"/>
    <w:rsid w:val="00AA6003"/>
    <w:rsid w:val="00AA60CC"/>
    <w:rsid w:val="00AA6133"/>
    <w:rsid w:val="00AA6141"/>
    <w:rsid w:val="00AA6210"/>
    <w:rsid w:val="00AA62A6"/>
    <w:rsid w:val="00AA63C6"/>
    <w:rsid w:val="00AA64C6"/>
    <w:rsid w:val="00AA64CF"/>
    <w:rsid w:val="00AA65D1"/>
    <w:rsid w:val="00AA6736"/>
    <w:rsid w:val="00AA67A8"/>
    <w:rsid w:val="00AA6870"/>
    <w:rsid w:val="00AA68C6"/>
    <w:rsid w:val="00AA6B88"/>
    <w:rsid w:val="00AA6CDC"/>
    <w:rsid w:val="00AA6E1F"/>
    <w:rsid w:val="00AA6E66"/>
    <w:rsid w:val="00AA6F2A"/>
    <w:rsid w:val="00AA6F5B"/>
    <w:rsid w:val="00AA72CC"/>
    <w:rsid w:val="00AA752C"/>
    <w:rsid w:val="00AA77D2"/>
    <w:rsid w:val="00AA781E"/>
    <w:rsid w:val="00AA78D5"/>
    <w:rsid w:val="00AA7C17"/>
    <w:rsid w:val="00AA7C93"/>
    <w:rsid w:val="00AA7CBA"/>
    <w:rsid w:val="00AA7D49"/>
    <w:rsid w:val="00AA7ED8"/>
    <w:rsid w:val="00AA7F3F"/>
    <w:rsid w:val="00AB0058"/>
    <w:rsid w:val="00AB008C"/>
    <w:rsid w:val="00AB0210"/>
    <w:rsid w:val="00AB0211"/>
    <w:rsid w:val="00AB0235"/>
    <w:rsid w:val="00AB0368"/>
    <w:rsid w:val="00AB0403"/>
    <w:rsid w:val="00AB060C"/>
    <w:rsid w:val="00AB060E"/>
    <w:rsid w:val="00AB0639"/>
    <w:rsid w:val="00AB0674"/>
    <w:rsid w:val="00AB0703"/>
    <w:rsid w:val="00AB0899"/>
    <w:rsid w:val="00AB0904"/>
    <w:rsid w:val="00AB0910"/>
    <w:rsid w:val="00AB099B"/>
    <w:rsid w:val="00AB0D22"/>
    <w:rsid w:val="00AB0E8F"/>
    <w:rsid w:val="00AB0ED6"/>
    <w:rsid w:val="00AB0FC9"/>
    <w:rsid w:val="00AB0FF7"/>
    <w:rsid w:val="00AB1045"/>
    <w:rsid w:val="00AB1237"/>
    <w:rsid w:val="00AB12BA"/>
    <w:rsid w:val="00AB1349"/>
    <w:rsid w:val="00AB1358"/>
    <w:rsid w:val="00AB1380"/>
    <w:rsid w:val="00AB16F4"/>
    <w:rsid w:val="00AB1881"/>
    <w:rsid w:val="00AB18D6"/>
    <w:rsid w:val="00AB1998"/>
    <w:rsid w:val="00AB19A4"/>
    <w:rsid w:val="00AB19D3"/>
    <w:rsid w:val="00AB1A11"/>
    <w:rsid w:val="00AB1AB2"/>
    <w:rsid w:val="00AB1B60"/>
    <w:rsid w:val="00AB1BB0"/>
    <w:rsid w:val="00AB1E0A"/>
    <w:rsid w:val="00AB201C"/>
    <w:rsid w:val="00AB2069"/>
    <w:rsid w:val="00AB2099"/>
    <w:rsid w:val="00AB212D"/>
    <w:rsid w:val="00AB215D"/>
    <w:rsid w:val="00AB23BE"/>
    <w:rsid w:val="00AB2438"/>
    <w:rsid w:val="00AB24D6"/>
    <w:rsid w:val="00AB254E"/>
    <w:rsid w:val="00AB2813"/>
    <w:rsid w:val="00AB281A"/>
    <w:rsid w:val="00AB2938"/>
    <w:rsid w:val="00AB29D8"/>
    <w:rsid w:val="00AB29F5"/>
    <w:rsid w:val="00AB2A6C"/>
    <w:rsid w:val="00AB2AD9"/>
    <w:rsid w:val="00AB2BA2"/>
    <w:rsid w:val="00AB2C2B"/>
    <w:rsid w:val="00AB2CAC"/>
    <w:rsid w:val="00AB2D24"/>
    <w:rsid w:val="00AB2E23"/>
    <w:rsid w:val="00AB3021"/>
    <w:rsid w:val="00AB3153"/>
    <w:rsid w:val="00AB3229"/>
    <w:rsid w:val="00AB32A4"/>
    <w:rsid w:val="00AB32EF"/>
    <w:rsid w:val="00AB32FB"/>
    <w:rsid w:val="00AB3333"/>
    <w:rsid w:val="00AB36ED"/>
    <w:rsid w:val="00AB3741"/>
    <w:rsid w:val="00AB3761"/>
    <w:rsid w:val="00AB3868"/>
    <w:rsid w:val="00AB38B0"/>
    <w:rsid w:val="00AB38B5"/>
    <w:rsid w:val="00AB39F1"/>
    <w:rsid w:val="00AB3A4A"/>
    <w:rsid w:val="00AB3AA8"/>
    <w:rsid w:val="00AB3AC4"/>
    <w:rsid w:val="00AB3BBA"/>
    <w:rsid w:val="00AB3C08"/>
    <w:rsid w:val="00AB3C74"/>
    <w:rsid w:val="00AB3C7D"/>
    <w:rsid w:val="00AB3E1B"/>
    <w:rsid w:val="00AB3F20"/>
    <w:rsid w:val="00AB3F7A"/>
    <w:rsid w:val="00AB3F91"/>
    <w:rsid w:val="00AB41D1"/>
    <w:rsid w:val="00AB4281"/>
    <w:rsid w:val="00AB43D0"/>
    <w:rsid w:val="00AB43F9"/>
    <w:rsid w:val="00AB44DF"/>
    <w:rsid w:val="00AB451E"/>
    <w:rsid w:val="00AB45D9"/>
    <w:rsid w:val="00AB474F"/>
    <w:rsid w:val="00AB4803"/>
    <w:rsid w:val="00AB490D"/>
    <w:rsid w:val="00AB4929"/>
    <w:rsid w:val="00AB495D"/>
    <w:rsid w:val="00AB499E"/>
    <w:rsid w:val="00AB4B9B"/>
    <w:rsid w:val="00AB4BDE"/>
    <w:rsid w:val="00AB4D8B"/>
    <w:rsid w:val="00AB504D"/>
    <w:rsid w:val="00AB5096"/>
    <w:rsid w:val="00AB509B"/>
    <w:rsid w:val="00AB5438"/>
    <w:rsid w:val="00AB54A2"/>
    <w:rsid w:val="00AB55C6"/>
    <w:rsid w:val="00AB56C5"/>
    <w:rsid w:val="00AB5737"/>
    <w:rsid w:val="00AB5888"/>
    <w:rsid w:val="00AB5A12"/>
    <w:rsid w:val="00AB5A45"/>
    <w:rsid w:val="00AB5B48"/>
    <w:rsid w:val="00AB5D89"/>
    <w:rsid w:val="00AB5E39"/>
    <w:rsid w:val="00AB5F1E"/>
    <w:rsid w:val="00AB5FBD"/>
    <w:rsid w:val="00AB6087"/>
    <w:rsid w:val="00AB635E"/>
    <w:rsid w:val="00AB6369"/>
    <w:rsid w:val="00AB6448"/>
    <w:rsid w:val="00AB66DD"/>
    <w:rsid w:val="00AB6781"/>
    <w:rsid w:val="00AB6782"/>
    <w:rsid w:val="00AB67DB"/>
    <w:rsid w:val="00AB6897"/>
    <w:rsid w:val="00AB68E1"/>
    <w:rsid w:val="00AB6929"/>
    <w:rsid w:val="00AB69BC"/>
    <w:rsid w:val="00AB6A70"/>
    <w:rsid w:val="00AB6C21"/>
    <w:rsid w:val="00AB6D02"/>
    <w:rsid w:val="00AB6D0F"/>
    <w:rsid w:val="00AB6DB8"/>
    <w:rsid w:val="00AB6E11"/>
    <w:rsid w:val="00AB6E15"/>
    <w:rsid w:val="00AB6F6C"/>
    <w:rsid w:val="00AB6FCB"/>
    <w:rsid w:val="00AB6FF5"/>
    <w:rsid w:val="00AB70EF"/>
    <w:rsid w:val="00AB721F"/>
    <w:rsid w:val="00AB7423"/>
    <w:rsid w:val="00AB7830"/>
    <w:rsid w:val="00AB78F9"/>
    <w:rsid w:val="00AB7907"/>
    <w:rsid w:val="00AB7A88"/>
    <w:rsid w:val="00AB7BC8"/>
    <w:rsid w:val="00AB7C55"/>
    <w:rsid w:val="00AB7D0F"/>
    <w:rsid w:val="00AB7F5C"/>
    <w:rsid w:val="00AC001A"/>
    <w:rsid w:val="00AC003D"/>
    <w:rsid w:val="00AC00C1"/>
    <w:rsid w:val="00AC0210"/>
    <w:rsid w:val="00AC0376"/>
    <w:rsid w:val="00AC0396"/>
    <w:rsid w:val="00AC04A8"/>
    <w:rsid w:val="00AC04C7"/>
    <w:rsid w:val="00AC0669"/>
    <w:rsid w:val="00AC069E"/>
    <w:rsid w:val="00AC080D"/>
    <w:rsid w:val="00AC0913"/>
    <w:rsid w:val="00AC0A1E"/>
    <w:rsid w:val="00AC0C56"/>
    <w:rsid w:val="00AC0CB7"/>
    <w:rsid w:val="00AC0D02"/>
    <w:rsid w:val="00AC0E95"/>
    <w:rsid w:val="00AC0F13"/>
    <w:rsid w:val="00AC1092"/>
    <w:rsid w:val="00AC12B4"/>
    <w:rsid w:val="00AC12B7"/>
    <w:rsid w:val="00AC160B"/>
    <w:rsid w:val="00AC1746"/>
    <w:rsid w:val="00AC1805"/>
    <w:rsid w:val="00AC184C"/>
    <w:rsid w:val="00AC1882"/>
    <w:rsid w:val="00AC190A"/>
    <w:rsid w:val="00AC1B76"/>
    <w:rsid w:val="00AC1DC9"/>
    <w:rsid w:val="00AC1E41"/>
    <w:rsid w:val="00AC1E73"/>
    <w:rsid w:val="00AC2059"/>
    <w:rsid w:val="00AC206E"/>
    <w:rsid w:val="00AC21C6"/>
    <w:rsid w:val="00AC26C1"/>
    <w:rsid w:val="00AC2791"/>
    <w:rsid w:val="00AC27D7"/>
    <w:rsid w:val="00AC2830"/>
    <w:rsid w:val="00AC28D2"/>
    <w:rsid w:val="00AC2C05"/>
    <w:rsid w:val="00AC2C38"/>
    <w:rsid w:val="00AC2CCA"/>
    <w:rsid w:val="00AC2D6B"/>
    <w:rsid w:val="00AC2D81"/>
    <w:rsid w:val="00AC2D9E"/>
    <w:rsid w:val="00AC2F35"/>
    <w:rsid w:val="00AC3035"/>
    <w:rsid w:val="00AC30BF"/>
    <w:rsid w:val="00AC3156"/>
    <w:rsid w:val="00AC31E9"/>
    <w:rsid w:val="00AC3261"/>
    <w:rsid w:val="00AC34AC"/>
    <w:rsid w:val="00AC34AF"/>
    <w:rsid w:val="00AC353F"/>
    <w:rsid w:val="00AC3575"/>
    <w:rsid w:val="00AC3684"/>
    <w:rsid w:val="00AC3821"/>
    <w:rsid w:val="00AC3882"/>
    <w:rsid w:val="00AC38D0"/>
    <w:rsid w:val="00AC38FE"/>
    <w:rsid w:val="00AC3978"/>
    <w:rsid w:val="00AC39D8"/>
    <w:rsid w:val="00AC3D35"/>
    <w:rsid w:val="00AC3FD5"/>
    <w:rsid w:val="00AC3FF8"/>
    <w:rsid w:val="00AC405A"/>
    <w:rsid w:val="00AC4063"/>
    <w:rsid w:val="00AC41CB"/>
    <w:rsid w:val="00AC424A"/>
    <w:rsid w:val="00AC4290"/>
    <w:rsid w:val="00AC4341"/>
    <w:rsid w:val="00AC44B7"/>
    <w:rsid w:val="00AC4521"/>
    <w:rsid w:val="00AC455E"/>
    <w:rsid w:val="00AC45A0"/>
    <w:rsid w:val="00AC45DE"/>
    <w:rsid w:val="00AC4620"/>
    <w:rsid w:val="00AC464D"/>
    <w:rsid w:val="00AC46F2"/>
    <w:rsid w:val="00AC47AA"/>
    <w:rsid w:val="00AC4A30"/>
    <w:rsid w:val="00AC4A58"/>
    <w:rsid w:val="00AC4A9A"/>
    <w:rsid w:val="00AC4A9D"/>
    <w:rsid w:val="00AC4C18"/>
    <w:rsid w:val="00AC4CCA"/>
    <w:rsid w:val="00AC4DFA"/>
    <w:rsid w:val="00AC4E19"/>
    <w:rsid w:val="00AC4E1C"/>
    <w:rsid w:val="00AC4E77"/>
    <w:rsid w:val="00AC50CF"/>
    <w:rsid w:val="00AC511E"/>
    <w:rsid w:val="00AC5127"/>
    <w:rsid w:val="00AC534E"/>
    <w:rsid w:val="00AC5353"/>
    <w:rsid w:val="00AC5388"/>
    <w:rsid w:val="00AC53CA"/>
    <w:rsid w:val="00AC540C"/>
    <w:rsid w:val="00AC57FE"/>
    <w:rsid w:val="00AC5B83"/>
    <w:rsid w:val="00AC5E1E"/>
    <w:rsid w:val="00AC5E36"/>
    <w:rsid w:val="00AC5F03"/>
    <w:rsid w:val="00AC6142"/>
    <w:rsid w:val="00AC6282"/>
    <w:rsid w:val="00AC637F"/>
    <w:rsid w:val="00AC6575"/>
    <w:rsid w:val="00AC65A5"/>
    <w:rsid w:val="00AC66F8"/>
    <w:rsid w:val="00AC6739"/>
    <w:rsid w:val="00AC6923"/>
    <w:rsid w:val="00AC6928"/>
    <w:rsid w:val="00AC69A0"/>
    <w:rsid w:val="00AC6A8C"/>
    <w:rsid w:val="00AC6D3F"/>
    <w:rsid w:val="00AC6E9D"/>
    <w:rsid w:val="00AC6F92"/>
    <w:rsid w:val="00AC712E"/>
    <w:rsid w:val="00AC71E8"/>
    <w:rsid w:val="00AC76A3"/>
    <w:rsid w:val="00AC76E7"/>
    <w:rsid w:val="00AC7990"/>
    <w:rsid w:val="00AC79B7"/>
    <w:rsid w:val="00AC79E8"/>
    <w:rsid w:val="00AC7A22"/>
    <w:rsid w:val="00AC7ACE"/>
    <w:rsid w:val="00AC7E2D"/>
    <w:rsid w:val="00AD010B"/>
    <w:rsid w:val="00AD01C8"/>
    <w:rsid w:val="00AD0557"/>
    <w:rsid w:val="00AD060D"/>
    <w:rsid w:val="00AD0746"/>
    <w:rsid w:val="00AD079D"/>
    <w:rsid w:val="00AD0830"/>
    <w:rsid w:val="00AD0883"/>
    <w:rsid w:val="00AD08AC"/>
    <w:rsid w:val="00AD0994"/>
    <w:rsid w:val="00AD0A2F"/>
    <w:rsid w:val="00AD0A4E"/>
    <w:rsid w:val="00AD0B3A"/>
    <w:rsid w:val="00AD0D48"/>
    <w:rsid w:val="00AD0E43"/>
    <w:rsid w:val="00AD118F"/>
    <w:rsid w:val="00AD11B8"/>
    <w:rsid w:val="00AD11E9"/>
    <w:rsid w:val="00AD12FA"/>
    <w:rsid w:val="00AD1392"/>
    <w:rsid w:val="00AD145D"/>
    <w:rsid w:val="00AD14DC"/>
    <w:rsid w:val="00AD156A"/>
    <w:rsid w:val="00AD1573"/>
    <w:rsid w:val="00AD174D"/>
    <w:rsid w:val="00AD1B29"/>
    <w:rsid w:val="00AD1BFF"/>
    <w:rsid w:val="00AD1E95"/>
    <w:rsid w:val="00AD1ECA"/>
    <w:rsid w:val="00AD217E"/>
    <w:rsid w:val="00AD2237"/>
    <w:rsid w:val="00AD2287"/>
    <w:rsid w:val="00AD232F"/>
    <w:rsid w:val="00AD24C5"/>
    <w:rsid w:val="00AD25C9"/>
    <w:rsid w:val="00AD27E3"/>
    <w:rsid w:val="00AD2932"/>
    <w:rsid w:val="00AD2980"/>
    <w:rsid w:val="00AD29F8"/>
    <w:rsid w:val="00AD2D73"/>
    <w:rsid w:val="00AD2DF8"/>
    <w:rsid w:val="00AD2EAC"/>
    <w:rsid w:val="00AD2F2B"/>
    <w:rsid w:val="00AD3066"/>
    <w:rsid w:val="00AD3084"/>
    <w:rsid w:val="00AD3287"/>
    <w:rsid w:val="00AD32AF"/>
    <w:rsid w:val="00AD32D0"/>
    <w:rsid w:val="00AD345C"/>
    <w:rsid w:val="00AD347F"/>
    <w:rsid w:val="00AD3550"/>
    <w:rsid w:val="00AD3553"/>
    <w:rsid w:val="00AD35B3"/>
    <w:rsid w:val="00AD384A"/>
    <w:rsid w:val="00AD38CE"/>
    <w:rsid w:val="00AD39AE"/>
    <w:rsid w:val="00AD3A54"/>
    <w:rsid w:val="00AD3A7D"/>
    <w:rsid w:val="00AD3B94"/>
    <w:rsid w:val="00AD3BC2"/>
    <w:rsid w:val="00AD3C5D"/>
    <w:rsid w:val="00AD3D7A"/>
    <w:rsid w:val="00AD3E5D"/>
    <w:rsid w:val="00AD3E9C"/>
    <w:rsid w:val="00AD3F91"/>
    <w:rsid w:val="00AD4014"/>
    <w:rsid w:val="00AD4066"/>
    <w:rsid w:val="00AD431B"/>
    <w:rsid w:val="00AD4446"/>
    <w:rsid w:val="00AD4455"/>
    <w:rsid w:val="00AD44ED"/>
    <w:rsid w:val="00AD4B55"/>
    <w:rsid w:val="00AD4BDD"/>
    <w:rsid w:val="00AD4DCB"/>
    <w:rsid w:val="00AD4E08"/>
    <w:rsid w:val="00AD4E99"/>
    <w:rsid w:val="00AD4F13"/>
    <w:rsid w:val="00AD5034"/>
    <w:rsid w:val="00AD5075"/>
    <w:rsid w:val="00AD5383"/>
    <w:rsid w:val="00AD53F9"/>
    <w:rsid w:val="00AD5540"/>
    <w:rsid w:val="00AD559C"/>
    <w:rsid w:val="00AD55CC"/>
    <w:rsid w:val="00AD5666"/>
    <w:rsid w:val="00AD5744"/>
    <w:rsid w:val="00AD57A3"/>
    <w:rsid w:val="00AD5874"/>
    <w:rsid w:val="00AD5ADC"/>
    <w:rsid w:val="00AD5AFF"/>
    <w:rsid w:val="00AD5B52"/>
    <w:rsid w:val="00AD5B5C"/>
    <w:rsid w:val="00AD5C78"/>
    <w:rsid w:val="00AD5C8A"/>
    <w:rsid w:val="00AD5D0B"/>
    <w:rsid w:val="00AD5E2C"/>
    <w:rsid w:val="00AD5FBE"/>
    <w:rsid w:val="00AD61EA"/>
    <w:rsid w:val="00AD62D2"/>
    <w:rsid w:val="00AD6353"/>
    <w:rsid w:val="00AD637D"/>
    <w:rsid w:val="00AD643C"/>
    <w:rsid w:val="00AD6442"/>
    <w:rsid w:val="00AD6719"/>
    <w:rsid w:val="00AD69AE"/>
    <w:rsid w:val="00AD6B99"/>
    <w:rsid w:val="00AD6BA4"/>
    <w:rsid w:val="00AD6D31"/>
    <w:rsid w:val="00AD6D4F"/>
    <w:rsid w:val="00AD6D96"/>
    <w:rsid w:val="00AD6DC9"/>
    <w:rsid w:val="00AD6DCA"/>
    <w:rsid w:val="00AD6EA1"/>
    <w:rsid w:val="00AD6EDB"/>
    <w:rsid w:val="00AD7033"/>
    <w:rsid w:val="00AD7042"/>
    <w:rsid w:val="00AD70FC"/>
    <w:rsid w:val="00AD713E"/>
    <w:rsid w:val="00AD725A"/>
    <w:rsid w:val="00AD728A"/>
    <w:rsid w:val="00AD734F"/>
    <w:rsid w:val="00AD74B2"/>
    <w:rsid w:val="00AD7609"/>
    <w:rsid w:val="00AD76BB"/>
    <w:rsid w:val="00AD7785"/>
    <w:rsid w:val="00AD7965"/>
    <w:rsid w:val="00AD79CA"/>
    <w:rsid w:val="00AD7A45"/>
    <w:rsid w:val="00AD7CB8"/>
    <w:rsid w:val="00AD7D1C"/>
    <w:rsid w:val="00AD7EEC"/>
    <w:rsid w:val="00AD7FDC"/>
    <w:rsid w:val="00AE007E"/>
    <w:rsid w:val="00AE020F"/>
    <w:rsid w:val="00AE0244"/>
    <w:rsid w:val="00AE036C"/>
    <w:rsid w:val="00AE03B7"/>
    <w:rsid w:val="00AE03D5"/>
    <w:rsid w:val="00AE0486"/>
    <w:rsid w:val="00AE048E"/>
    <w:rsid w:val="00AE0501"/>
    <w:rsid w:val="00AE0608"/>
    <w:rsid w:val="00AE070F"/>
    <w:rsid w:val="00AE0731"/>
    <w:rsid w:val="00AE09B4"/>
    <w:rsid w:val="00AE0A72"/>
    <w:rsid w:val="00AE0B6E"/>
    <w:rsid w:val="00AE0DE0"/>
    <w:rsid w:val="00AE0E50"/>
    <w:rsid w:val="00AE0F1C"/>
    <w:rsid w:val="00AE104B"/>
    <w:rsid w:val="00AE1120"/>
    <w:rsid w:val="00AE11D5"/>
    <w:rsid w:val="00AE11DC"/>
    <w:rsid w:val="00AE1227"/>
    <w:rsid w:val="00AE1239"/>
    <w:rsid w:val="00AE138B"/>
    <w:rsid w:val="00AE145F"/>
    <w:rsid w:val="00AE147C"/>
    <w:rsid w:val="00AE1653"/>
    <w:rsid w:val="00AE16BF"/>
    <w:rsid w:val="00AE171A"/>
    <w:rsid w:val="00AE1887"/>
    <w:rsid w:val="00AE1910"/>
    <w:rsid w:val="00AE1A35"/>
    <w:rsid w:val="00AE1A41"/>
    <w:rsid w:val="00AE1AF5"/>
    <w:rsid w:val="00AE1CC2"/>
    <w:rsid w:val="00AE1CEF"/>
    <w:rsid w:val="00AE1E24"/>
    <w:rsid w:val="00AE1EF2"/>
    <w:rsid w:val="00AE1F1A"/>
    <w:rsid w:val="00AE1F97"/>
    <w:rsid w:val="00AE1FAC"/>
    <w:rsid w:val="00AE2025"/>
    <w:rsid w:val="00AE209D"/>
    <w:rsid w:val="00AE23B0"/>
    <w:rsid w:val="00AE25F8"/>
    <w:rsid w:val="00AE2731"/>
    <w:rsid w:val="00AE2810"/>
    <w:rsid w:val="00AE289F"/>
    <w:rsid w:val="00AE29C9"/>
    <w:rsid w:val="00AE2AB6"/>
    <w:rsid w:val="00AE2C30"/>
    <w:rsid w:val="00AE2C86"/>
    <w:rsid w:val="00AE2C96"/>
    <w:rsid w:val="00AE2CD5"/>
    <w:rsid w:val="00AE2E12"/>
    <w:rsid w:val="00AE31B2"/>
    <w:rsid w:val="00AE33B9"/>
    <w:rsid w:val="00AE340F"/>
    <w:rsid w:val="00AE3661"/>
    <w:rsid w:val="00AE36C2"/>
    <w:rsid w:val="00AE3727"/>
    <w:rsid w:val="00AE382F"/>
    <w:rsid w:val="00AE398D"/>
    <w:rsid w:val="00AE3A77"/>
    <w:rsid w:val="00AE3A89"/>
    <w:rsid w:val="00AE3AF4"/>
    <w:rsid w:val="00AE3C57"/>
    <w:rsid w:val="00AE3C5E"/>
    <w:rsid w:val="00AE3E8F"/>
    <w:rsid w:val="00AE4151"/>
    <w:rsid w:val="00AE41BF"/>
    <w:rsid w:val="00AE41CB"/>
    <w:rsid w:val="00AE42A1"/>
    <w:rsid w:val="00AE42EA"/>
    <w:rsid w:val="00AE42EF"/>
    <w:rsid w:val="00AE43D4"/>
    <w:rsid w:val="00AE4424"/>
    <w:rsid w:val="00AE4495"/>
    <w:rsid w:val="00AE4515"/>
    <w:rsid w:val="00AE4760"/>
    <w:rsid w:val="00AE4786"/>
    <w:rsid w:val="00AE4B3B"/>
    <w:rsid w:val="00AE4C25"/>
    <w:rsid w:val="00AE4CCF"/>
    <w:rsid w:val="00AE4CD9"/>
    <w:rsid w:val="00AE4D7C"/>
    <w:rsid w:val="00AE4D8E"/>
    <w:rsid w:val="00AE4DBB"/>
    <w:rsid w:val="00AE4DDA"/>
    <w:rsid w:val="00AE4E6E"/>
    <w:rsid w:val="00AE4ED4"/>
    <w:rsid w:val="00AE4F73"/>
    <w:rsid w:val="00AE5191"/>
    <w:rsid w:val="00AE51C8"/>
    <w:rsid w:val="00AE52DA"/>
    <w:rsid w:val="00AE52F0"/>
    <w:rsid w:val="00AE5327"/>
    <w:rsid w:val="00AE55BE"/>
    <w:rsid w:val="00AE56E9"/>
    <w:rsid w:val="00AE5870"/>
    <w:rsid w:val="00AE58F1"/>
    <w:rsid w:val="00AE5D0B"/>
    <w:rsid w:val="00AE61AB"/>
    <w:rsid w:val="00AE6200"/>
    <w:rsid w:val="00AE62F7"/>
    <w:rsid w:val="00AE6331"/>
    <w:rsid w:val="00AE63EB"/>
    <w:rsid w:val="00AE6456"/>
    <w:rsid w:val="00AE653F"/>
    <w:rsid w:val="00AE66DB"/>
    <w:rsid w:val="00AE6A45"/>
    <w:rsid w:val="00AE6A78"/>
    <w:rsid w:val="00AE6ABF"/>
    <w:rsid w:val="00AE6B72"/>
    <w:rsid w:val="00AE6C29"/>
    <w:rsid w:val="00AE6D08"/>
    <w:rsid w:val="00AE6D67"/>
    <w:rsid w:val="00AE6D6E"/>
    <w:rsid w:val="00AE6D8C"/>
    <w:rsid w:val="00AE6D99"/>
    <w:rsid w:val="00AE6FE9"/>
    <w:rsid w:val="00AE706A"/>
    <w:rsid w:val="00AE70E9"/>
    <w:rsid w:val="00AE71BC"/>
    <w:rsid w:val="00AE71D2"/>
    <w:rsid w:val="00AE72B3"/>
    <w:rsid w:val="00AE73EE"/>
    <w:rsid w:val="00AE741F"/>
    <w:rsid w:val="00AE757B"/>
    <w:rsid w:val="00AE75DE"/>
    <w:rsid w:val="00AE7789"/>
    <w:rsid w:val="00AE77A8"/>
    <w:rsid w:val="00AE78CD"/>
    <w:rsid w:val="00AE78FE"/>
    <w:rsid w:val="00AE7916"/>
    <w:rsid w:val="00AE79C4"/>
    <w:rsid w:val="00AE79E9"/>
    <w:rsid w:val="00AE7B0A"/>
    <w:rsid w:val="00AE7C23"/>
    <w:rsid w:val="00AE7F57"/>
    <w:rsid w:val="00AE92B3"/>
    <w:rsid w:val="00AF01DB"/>
    <w:rsid w:val="00AF023B"/>
    <w:rsid w:val="00AF02D1"/>
    <w:rsid w:val="00AF0411"/>
    <w:rsid w:val="00AF0450"/>
    <w:rsid w:val="00AF045F"/>
    <w:rsid w:val="00AF0773"/>
    <w:rsid w:val="00AF07E7"/>
    <w:rsid w:val="00AF080C"/>
    <w:rsid w:val="00AF085C"/>
    <w:rsid w:val="00AF08FF"/>
    <w:rsid w:val="00AF090E"/>
    <w:rsid w:val="00AF0AAA"/>
    <w:rsid w:val="00AF0B71"/>
    <w:rsid w:val="00AF0C10"/>
    <w:rsid w:val="00AF0DC6"/>
    <w:rsid w:val="00AF0EEE"/>
    <w:rsid w:val="00AF0EF4"/>
    <w:rsid w:val="00AF1112"/>
    <w:rsid w:val="00AF1204"/>
    <w:rsid w:val="00AF120C"/>
    <w:rsid w:val="00AF1243"/>
    <w:rsid w:val="00AF1251"/>
    <w:rsid w:val="00AF12CB"/>
    <w:rsid w:val="00AF136F"/>
    <w:rsid w:val="00AF1381"/>
    <w:rsid w:val="00AF1442"/>
    <w:rsid w:val="00AF1524"/>
    <w:rsid w:val="00AF15BD"/>
    <w:rsid w:val="00AF168D"/>
    <w:rsid w:val="00AF177A"/>
    <w:rsid w:val="00AF18D7"/>
    <w:rsid w:val="00AF1A48"/>
    <w:rsid w:val="00AF1A76"/>
    <w:rsid w:val="00AF1B87"/>
    <w:rsid w:val="00AF1C6F"/>
    <w:rsid w:val="00AF1E34"/>
    <w:rsid w:val="00AF1F83"/>
    <w:rsid w:val="00AF1FBF"/>
    <w:rsid w:val="00AF2333"/>
    <w:rsid w:val="00AF23D5"/>
    <w:rsid w:val="00AF275D"/>
    <w:rsid w:val="00AF2770"/>
    <w:rsid w:val="00AF28D6"/>
    <w:rsid w:val="00AF297F"/>
    <w:rsid w:val="00AF2A0D"/>
    <w:rsid w:val="00AF2B7A"/>
    <w:rsid w:val="00AF2CC1"/>
    <w:rsid w:val="00AF2DCA"/>
    <w:rsid w:val="00AF2E7B"/>
    <w:rsid w:val="00AF2F73"/>
    <w:rsid w:val="00AF2FC4"/>
    <w:rsid w:val="00AF3016"/>
    <w:rsid w:val="00AF318F"/>
    <w:rsid w:val="00AF330C"/>
    <w:rsid w:val="00AF332C"/>
    <w:rsid w:val="00AF337E"/>
    <w:rsid w:val="00AF33E2"/>
    <w:rsid w:val="00AF33F7"/>
    <w:rsid w:val="00AF34C5"/>
    <w:rsid w:val="00AF3785"/>
    <w:rsid w:val="00AF3886"/>
    <w:rsid w:val="00AF3910"/>
    <w:rsid w:val="00AF39E1"/>
    <w:rsid w:val="00AF3B3C"/>
    <w:rsid w:val="00AF3B95"/>
    <w:rsid w:val="00AF3D70"/>
    <w:rsid w:val="00AF3ED0"/>
    <w:rsid w:val="00AF3F09"/>
    <w:rsid w:val="00AF3F7A"/>
    <w:rsid w:val="00AF4139"/>
    <w:rsid w:val="00AF422D"/>
    <w:rsid w:val="00AF42DA"/>
    <w:rsid w:val="00AF4315"/>
    <w:rsid w:val="00AF4325"/>
    <w:rsid w:val="00AF43B1"/>
    <w:rsid w:val="00AF442A"/>
    <w:rsid w:val="00AF4465"/>
    <w:rsid w:val="00AF44AE"/>
    <w:rsid w:val="00AF45CE"/>
    <w:rsid w:val="00AF45EA"/>
    <w:rsid w:val="00AF47BC"/>
    <w:rsid w:val="00AF4BEF"/>
    <w:rsid w:val="00AF4D24"/>
    <w:rsid w:val="00AF4DEC"/>
    <w:rsid w:val="00AF4EF9"/>
    <w:rsid w:val="00AF4F4E"/>
    <w:rsid w:val="00AF4FEC"/>
    <w:rsid w:val="00AF5002"/>
    <w:rsid w:val="00AF5111"/>
    <w:rsid w:val="00AF5217"/>
    <w:rsid w:val="00AF52F5"/>
    <w:rsid w:val="00AF5685"/>
    <w:rsid w:val="00AF58EB"/>
    <w:rsid w:val="00AF58FE"/>
    <w:rsid w:val="00AF59A2"/>
    <w:rsid w:val="00AF5A78"/>
    <w:rsid w:val="00AF5ABD"/>
    <w:rsid w:val="00AF5C23"/>
    <w:rsid w:val="00AF5CF4"/>
    <w:rsid w:val="00AF5E74"/>
    <w:rsid w:val="00AF5F51"/>
    <w:rsid w:val="00AF60C8"/>
    <w:rsid w:val="00AF618F"/>
    <w:rsid w:val="00AF6271"/>
    <w:rsid w:val="00AF63AC"/>
    <w:rsid w:val="00AF644F"/>
    <w:rsid w:val="00AF64AB"/>
    <w:rsid w:val="00AF6504"/>
    <w:rsid w:val="00AF658B"/>
    <w:rsid w:val="00AF65B8"/>
    <w:rsid w:val="00AF65E9"/>
    <w:rsid w:val="00AF65FC"/>
    <w:rsid w:val="00AF6A31"/>
    <w:rsid w:val="00AF6A6E"/>
    <w:rsid w:val="00AF6B93"/>
    <w:rsid w:val="00AF6BF6"/>
    <w:rsid w:val="00AF6C67"/>
    <w:rsid w:val="00AF6CF6"/>
    <w:rsid w:val="00AF6DAC"/>
    <w:rsid w:val="00AF6E54"/>
    <w:rsid w:val="00AF6EB6"/>
    <w:rsid w:val="00AF7198"/>
    <w:rsid w:val="00AF733C"/>
    <w:rsid w:val="00AF7622"/>
    <w:rsid w:val="00AF7701"/>
    <w:rsid w:val="00AF7712"/>
    <w:rsid w:val="00AF771C"/>
    <w:rsid w:val="00AF7740"/>
    <w:rsid w:val="00AF77A1"/>
    <w:rsid w:val="00AF77BA"/>
    <w:rsid w:val="00AF79A8"/>
    <w:rsid w:val="00AF79B5"/>
    <w:rsid w:val="00AF79FD"/>
    <w:rsid w:val="00AF7A1F"/>
    <w:rsid w:val="00AF7A28"/>
    <w:rsid w:val="00AF7A47"/>
    <w:rsid w:val="00AF7B7C"/>
    <w:rsid w:val="00AF7C7C"/>
    <w:rsid w:val="00AF7D89"/>
    <w:rsid w:val="00AF7EF7"/>
    <w:rsid w:val="00B0022E"/>
    <w:rsid w:val="00B00371"/>
    <w:rsid w:val="00B003FF"/>
    <w:rsid w:val="00B0043C"/>
    <w:rsid w:val="00B004AD"/>
    <w:rsid w:val="00B004D9"/>
    <w:rsid w:val="00B00651"/>
    <w:rsid w:val="00B006F6"/>
    <w:rsid w:val="00B00797"/>
    <w:rsid w:val="00B00903"/>
    <w:rsid w:val="00B00980"/>
    <w:rsid w:val="00B00B49"/>
    <w:rsid w:val="00B00BA0"/>
    <w:rsid w:val="00B00CCF"/>
    <w:rsid w:val="00B00F3C"/>
    <w:rsid w:val="00B010DB"/>
    <w:rsid w:val="00B0111D"/>
    <w:rsid w:val="00B01120"/>
    <w:rsid w:val="00B0126E"/>
    <w:rsid w:val="00B01296"/>
    <w:rsid w:val="00B012A8"/>
    <w:rsid w:val="00B01344"/>
    <w:rsid w:val="00B0139C"/>
    <w:rsid w:val="00B014E1"/>
    <w:rsid w:val="00B0155B"/>
    <w:rsid w:val="00B01699"/>
    <w:rsid w:val="00B0170B"/>
    <w:rsid w:val="00B017CD"/>
    <w:rsid w:val="00B0191C"/>
    <w:rsid w:val="00B019BD"/>
    <w:rsid w:val="00B01AD9"/>
    <w:rsid w:val="00B01D86"/>
    <w:rsid w:val="00B01DC9"/>
    <w:rsid w:val="00B01EF0"/>
    <w:rsid w:val="00B01F70"/>
    <w:rsid w:val="00B0205D"/>
    <w:rsid w:val="00B020CE"/>
    <w:rsid w:val="00B0211F"/>
    <w:rsid w:val="00B0219F"/>
    <w:rsid w:val="00B021FD"/>
    <w:rsid w:val="00B022E9"/>
    <w:rsid w:val="00B024E1"/>
    <w:rsid w:val="00B025AF"/>
    <w:rsid w:val="00B025F7"/>
    <w:rsid w:val="00B02600"/>
    <w:rsid w:val="00B02608"/>
    <w:rsid w:val="00B02662"/>
    <w:rsid w:val="00B02687"/>
    <w:rsid w:val="00B026C0"/>
    <w:rsid w:val="00B026E1"/>
    <w:rsid w:val="00B02716"/>
    <w:rsid w:val="00B027DB"/>
    <w:rsid w:val="00B027F6"/>
    <w:rsid w:val="00B0283D"/>
    <w:rsid w:val="00B02917"/>
    <w:rsid w:val="00B02AF3"/>
    <w:rsid w:val="00B02D42"/>
    <w:rsid w:val="00B02F49"/>
    <w:rsid w:val="00B02F4E"/>
    <w:rsid w:val="00B02FD1"/>
    <w:rsid w:val="00B03143"/>
    <w:rsid w:val="00B03152"/>
    <w:rsid w:val="00B032DB"/>
    <w:rsid w:val="00B0338C"/>
    <w:rsid w:val="00B03680"/>
    <w:rsid w:val="00B0376C"/>
    <w:rsid w:val="00B037F5"/>
    <w:rsid w:val="00B03BE7"/>
    <w:rsid w:val="00B03C0E"/>
    <w:rsid w:val="00B03C90"/>
    <w:rsid w:val="00B03D4D"/>
    <w:rsid w:val="00B03F92"/>
    <w:rsid w:val="00B040FA"/>
    <w:rsid w:val="00B04254"/>
    <w:rsid w:val="00B043F6"/>
    <w:rsid w:val="00B044D4"/>
    <w:rsid w:val="00B045C7"/>
    <w:rsid w:val="00B045D0"/>
    <w:rsid w:val="00B045E9"/>
    <w:rsid w:val="00B046C3"/>
    <w:rsid w:val="00B0473D"/>
    <w:rsid w:val="00B04781"/>
    <w:rsid w:val="00B047A8"/>
    <w:rsid w:val="00B04975"/>
    <w:rsid w:val="00B04999"/>
    <w:rsid w:val="00B0499D"/>
    <w:rsid w:val="00B04A04"/>
    <w:rsid w:val="00B04AAD"/>
    <w:rsid w:val="00B04C1C"/>
    <w:rsid w:val="00B04C62"/>
    <w:rsid w:val="00B04CE3"/>
    <w:rsid w:val="00B04DD2"/>
    <w:rsid w:val="00B04EC1"/>
    <w:rsid w:val="00B04F92"/>
    <w:rsid w:val="00B05043"/>
    <w:rsid w:val="00B05144"/>
    <w:rsid w:val="00B05189"/>
    <w:rsid w:val="00B05263"/>
    <w:rsid w:val="00B052BD"/>
    <w:rsid w:val="00B054C1"/>
    <w:rsid w:val="00B0553C"/>
    <w:rsid w:val="00B056EB"/>
    <w:rsid w:val="00B05716"/>
    <w:rsid w:val="00B05995"/>
    <w:rsid w:val="00B05A56"/>
    <w:rsid w:val="00B05A84"/>
    <w:rsid w:val="00B05AFE"/>
    <w:rsid w:val="00B05B0C"/>
    <w:rsid w:val="00B05B62"/>
    <w:rsid w:val="00B05B83"/>
    <w:rsid w:val="00B05D9D"/>
    <w:rsid w:val="00B05DEF"/>
    <w:rsid w:val="00B05F3A"/>
    <w:rsid w:val="00B05F3B"/>
    <w:rsid w:val="00B0604C"/>
    <w:rsid w:val="00B06245"/>
    <w:rsid w:val="00B062C6"/>
    <w:rsid w:val="00B062CA"/>
    <w:rsid w:val="00B06352"/>
    <w:rsid w:val="00B0637B"/>
    <w:rsid w:val="00B06455"/>
    <w:rsid w:val="00B064A5"/>
    <w:rsid w:val="00B064D0"/>
    <w:rsid w:val="00B064D3"/>
    <w:rsid w:val="00B0659B"/>
    <w:rsid w:val="00B066C0"/>
    <w:rsid w:val="00B0670D"/>
    <w:rsid w:val="00B06733"/>
    <w:rsid w:val="00B06905"/>
    <w:rsid w:val="00B06BAB"/>
    <w:rsid w:val="00B06BDF"/>
    <w:rsid w:val="00B06BF1"/>
    <w:rsid w:val="00B06E43"/>
    <w:rsid w:val="00B06F5E"/>
    <w:rsid w:val="00B06F61"/>
    <w:rsid w:val="00B07008"/>
    <w:rsid w:val="00B0709A"/>
    <w:rsid w:val="00B070D3"/>
    <w:rsid w:val="00B07122"/>
    <w:rsid w:val="00B07270"/>
    <w:rsid w:val="00B07287"/>
    <w:rsid w:val="00B07332"/>
    <w:rsid w:val="00B0749C"/>
    <w:rsid w:val="00B0753D"/>
    <w:rsid w:val="00B0758B"/>
    <w:rsid w:val="00B07701"/>
    <w:rsid w:val="00B07890"/>
    <w:rsid w:val="00B078F3"/>
    <w:rsid w:val="00B079A0"/>
    <w:rsid w:val="00B07A2C"/>
    <w:rsid w:val="00B07B35"/>
    <w:rsid w:val="00B07C93"/>
    <w:rsid w:val="00B07F98"/>
    <w:rsid w:val="00B07FA7"/>
    <w:rsid w:val="00B10034"/>
    <w:rsid w:val="00B10085"/>
    <w:rsid w:val="00B10207"/>
    <w:rsid w:val="00B10249"/>
    <w:rsid w:val="00B103C7"/>
    <w:rsid w:val="00B1044E"/>
    <w:rsid w:val="00B10579"/>
    <w:rsid w:val="00B106AD"/>
    <w:rsid w:val="00B1097D"/>
    <w:rsid w:val="00B109A5"/>
    <w:rsid w:val="00B10B16"/>
    <w:rsid w:val="00B10B63"/>
    <w:rsid w:val="00B10B9B"/>
    <w:rsid w:val="00B10B9F"/>
    <w:rsid w:val="00B10C5B"/>
    <w:rsid w:val="00B10CDC"/>
    <w:rsid w:val="00B1102E"/>
    <w:rsid w:val="00B11218"/>
    <w:rsid w:val="00B11356"/>
    <w:rsid w:val="00B1138A"/>
    <w:rsid w:val="00B11523"/>
    <w:rsid w:val="00B115C4"/>
    <w:rsid w:val="00B1161E"/>
    <w:rsid w:val="00B1165A"/>
    <w:rsid w:val="00B11692"/>
    <w:rsid w:val="00B11B04"/>
    <w:rsid w:val="00B11B2E"/>
    <w:rsid w:val="00B11C1C"/>
    <w:rsid w:val="00B11C2B"/>
    <w:rsid w:val="00B11D79"/>
    <w:rsid w:val="00B11F34"/>
    <w:rsid w:val="00B12110"/>
    <w:rsid w:val="00B121B6"/>
    <w:rsid w:val="00B122CC"/>
    <w:rsid w:val="00B1241E"/>
    <w:rsid w:val="00B12420"/>
    <w:rsid w:val="00B12487"/>
    <w:rsid w:val="00B125E8"/>
    <w:rsid w:val="00B12748"/>
    <w:rsid w:val="00B1279D"/>
    <w:rsid w:val="00B1282A"/>
    <w:rsid w:val="00B12849"/>
    <w:rsid w:val="00B12993"/>
    <w:rsid w:val="00B129D5"/>
    <w:rsid w:val="00B129F4"/>
    <w:rsid w:val="00B12B27"/>
    <w:rsid w:val="00B12B58"/>
    <w:rsid w:val="00B12CB0"/>
    <w:rsid w:val="00B12CFA"/>
    <w:rsid w:val="00B12D35"/>
    <w:rsid w:val="00B12D7D"/>
    <w:rsid w:val="00B12EA2"/>
    <w:rsid w:val="00B12F56"/>
    <w:rsid w:val="00B12FDB"/>
    <w:rsid w:val="00B13082"/>
    <w:rsid w:val="00B1315D"/>
    <w:rsid w:val="00B131E2"/>
    <w:rsid w:val="00B131E3"/>
    <w:rsid w:val="00B1327D"/>
    <w:rsid w:val="00B134C7"/>
    <w:rsid w:val="00B13560"/>
    <w:rsid w:val="00B1364D"/>
    <w:rsid w:val="00B13659"/>
    <w:rsid w:val="00B13779"/>
    <w:rsid w:val="00B1380A"/>
    <w:rsid w:val="00B13817"/>
    <w:rsid w:val="00B13976"/>
    <w:rsid w:val="00B13CCF"/>
    <w:rsid w:val="00B13CD7"/>
    <w:rsid w:val="00B13DD8"/>
    <w:rsid w:val="00B13EFC"/>
    <w:rsid w:val="00B141C8"/>
    <w:rsid w:val="00B142D1"/>
    <w:rsid w:val="00B142EA"/>
    <w:rsid w:val="00B14498"/>
    <w:rsid w:val="00B1455E"/>
    <w:rsid w:val="00B14587"/>
    <w:rsid w:val="00B14717"/>
    <w:rsid w:val="00B148E9"/>
    <w:rsid w:val="00B14985"/>
    <w:rsid w:val="00B149FE"/>
    <w:rsid w:val="00B14B3F"/>
    <w:rsid w:val="00B14C1F"/>
    <w:rsid w:val="00B14D9B"/>
    <w:rsid w:val="00B14E12"/>
    <w:rsid w:val="00B1517B"/>
    <w:rsid w:val="00B1524A"/>
    <w:rsid w:val="00B1524F"/>
    <w:rsid w:val="00B152CB"/>
    <w:rsid w:val="00B1534C"/>
    <w:rsid w:val="00B1547D"/>
    <w:rsid w:val="00B154DC"/>
    <w:rsid w:val="00B1559D"/>
    <w:rsid w:val="00B15678"/>
    <w:rsid w:val="00B1581B"/>
    <w:rsid w:val="00B1584A"/>
    <w:rsid w:val="00B15870"/>
    <w:rsid w:val="00B15909"/>
    <w:rsid w:val="00B15A41"/>
    <w:rsid w:val="00B15AA0"/>
    <w:rsid w:val="00B15BB9"/>
    <w:rsid w:val="00B15C94"/>
    <w:rsid w:val="00B15EE0"/>
    <w:rsid w:val="00B16106"/>
    <w:rsid w:val="00B16157"/>
    <w:rsid w:val="00B1617D"/>
    <w:rsid w:val="00B161C0"/>
    <w:rsid w:val="00B16352"/>
    <w:rsid w:val="00B16456"/>
    <w:rsid w:val="00B16543"/>
    <w:rsid w:val="00B165DD"/>
    <w:rsid w:val="00B16C8D"/>
    <w:rsid w:val="00B16D4D"/>
    <w:rsid w:val="00B16E44"/>
    <w:rsid w:val="00B16E92"/>
    <w:rsid w:val="00B170BD"/>
    <w:rsid w:val="00B170CC"/>
    <w:rsid w:val="00B17140"/>
    <w:rsid w:val="00B17154"/>
    <w:rsid w:val="00B171A9"/>
    <w:rsid w:val="00B17228"/>
    <w:rsid w:val="00B17231"/>
    <w:rsid w:val="00B1783E"/>
    <w:rsid w:val="00B17876"/>
    <w:rsid w:val="00B178F5"/>
    <w:rsid w:val="00B17A6D"/>
    <w:rsid w:val="00B17B5A"/>
    <w:rsid w:val="00B17B89"/>
    <w:rsid w:val="00B17C23"/>
    <w:rsid w:val="00B17D5A"/>
    <w:rsid w:val="00B17EC3"/>
    <w:rsid w:val="00B17F10"/>
    <w:rsid w:val="00B20000"/>
    <w:rsid w:val="00B20094"/>
    <w:rsid w:val="00B2016B"/>
    <w:rsid w:val="00B20217"/>
    <w:rsid w:val="00B202B7"/>
    <w:rsid w:val="00B2036D"/>
    <w:rsid w:val="00B204CA"/>
    <w:rsid w:val="00B20572"/>
    <w:rsid w:val="00B205EF"/>
    <w:rsid w:val="00B20737"/>
    <w:rsid w:val="00B207C1"/>
    <w:rsid w:val="00B20804"/>
    <w:rsid w:val="00B2080B"/>
    <w:rsid w:val="00B2097A"/>
    <w:rsid w:val="00B209B4"/>
    <w:rsid w:val="00B20A7A"/>
    <w:rsid w:val="00B20C4B"/>
    <w:rsid w:val="00B20D98"/>
    <w:rsid w:val="00B20EC2"/>
    <w:rsid w:val="00B20EE2"/>
    <w:rsid w:val="00B210B0"/>
    <w:rsid w:val="00B21221"/>
    <w:rsid w:val="00B2133C"/>
    <w:rsid w:val="00B213C3"/>
    <w:rsid w:val="00B21498"/>
    <w:rsid w:val="00B214FB"/>
    <w:rsid w:val="00B217C0"/>
    <w:rsid w:val="00B21857"/>
    <w:rsid w:val="00B21859"/>
    <w:rsid w:val="00B2191F"/>
    <w:rsid w:val="00B219EF"/>
    <w:rsid w:val="00B21DC9"/>
    <w:rsid w:val="00B21DE7"/>
    <w:rsid w:val="00B21E68"/>
    <w:rsid w:val="00B21F47"/>
    <w:rsid w:val="00B220A3"/>
    <w:rsid w:val="00B22156"/>
    <w:rsid w:val="00B22166"/>
    <w:rsid w:val="00B2227D"/>
    <w:rsid w:val="00B2248A"/>
    <w:rsid w:val="00B22610"/>
    <w:rsid w:val="00B22631"/>
    <w:rsid w:val="00B22706"/>
    <w:rsid w:val="00B2285A"/>
    <w:rsid w:val="00B22860"/>
    <w:rsid w:val="00B229DD"/>
    <w:rsid w:val="00B22B4F"/>
    <w:rsid w:val="00B22B82"/>
    <w:rsid w:val="00B22CEF"/>
    <w:rsid w:val="00B22D86"/>
    <w:rsid w:val="00B22FEC"/>
    <w:rsid w:val="00B230D1"/>
    <w:rsid w:val="00B2314E"/>
    <w:rsid w:val="00B23288"/>
    <w:rsid w:val="00B23317"/>
    <w:rsid w:val="00B233AE"/>
    <w:rsid w:val="00B234AB"/>
    <w:rsid w:val="00B235C4"/>
    <w:rsid w:val="00B23648"/>
    <w:rsid w:val="00B23734"/>
    <w:rsid w:val="00B2378F"/>
    <w:rsid w:val="00B23831"/>
    <w:rsid w:val="00B2386D"/>
    <w:rsid w:val="00B238C6"/>
    <w:rsid w:val="00B239CC"/>
    <w:rsid w:val="00B23A1F"/>
    <w:rsid w:val="00B23D54"/>
    <w:rsid w:val="00B23DD8"/>
    <w:rsid w:val="00B23F44"/>
    <w:rsid w:val="00B24104"/>
    <w:rsid w:val="00B2419F"/>
    <w:rsid w:val="00B241DB"/>
    <w:rsid w:val="00B242BD"/>
    <w:rsid w:val="00B2430C"/>
    <w:rsid w:val="00B2431D"/>
    <w:rsid w:val="00B2433B"/>
    <w:rsid w:val="00B24572"/>
    <w:rsid w:val="00B245B2"/>
    <w:rsid w:val="00B24619"/>
    <w:rsid w:val="00B2467F"/>
    <w:rsid w:val="00B246D2"/>
    <w:rsid w:val="00B24707"/>
    <w:rsid w:val="00B24727"/>
    <w:rsid w:val="00B247B7"/>
    <w:rsid w:val="00B24985"/>
    <w:rsid w:val="00B24AFB"/>
    <w:rsid w:val="00B24C0A"/>
    <w:rsid w:val="00B24CEB"/>
    <w:rsid w:val="00B24DBB"/>
    <w:rsid w:val="00B24E06"/>
    <w:rsid w:val="00B24E0A"/>
    <w:rsid w:val="00B24ED2"/>
    <w:rsid w:val="00B25069"/>
    <w:rsid w:val="00B2508D"/>
    <w:rsid w:val="00B251DA"/>
    <w:rsid w:val="00B255C4"/>
    <w:rsid w:val="00B2563C"/>
    <w:rsid w:val="00B25666"/>
    <w:rsid w:val="00B256CA"/>
    <w:rsid w:val="00B256EE"/>
    <w:rsid w:val="00B25807"/>
    <w:rsid w:val="00B25867"/>
    <w:rsid w:val="00B259C9"/>
    <w:rsid w:val="00B25A0B"/>
    <w:rsid w:val="00B25BF7"/>
    <w:rsid w:val="00B25CD6"/>
    <w:rsid w:val="00B25D2B"/>
    <w:rsid w:val="00B25FCB"/>
    <w:rsid w:val="00B26098"/>
    <w:rsid w:val="00B2611E"/>
    <w:rsid w:val="00B26281"/>
    <w:rsid w:val="00B263A1"/>
    <w:rsid w:val="00B263AE"/>
    <w:rsid w:val="00B2648F"/>
    <w:rsid w:val="00B2649D"/>
    <w:rsid w:val="00B2654D"/>
    <w:rsid w:val="00B265B0"/>
    <w:rsid w:val="00B266A8"/>
    <w:rsid w:val="00B266D1"/>
    <w:rsid w:val="00B26AA4"/>
    <w:rsid w:val="00B26AE6"/>
    <w:rsid w:val="00B26B42"/>
    <w:rsid w:val="00B26C50"/>
    <w:rsid w:val="00B26CF1"/>
    <w:rsid w:val="00B26DFD"/>
    <w:rsid w:val="00B26F11"/>
    <w:rsid w:val="00B2707B"/>
    <w:rsid w:val="00B272D7"/>
    <w:rsid w:val="00B27592"/>
    <w:rsid w:val="00B278B6"/>
    <w:rsid w:val="00B278E5"/>
    <w:rsid w:val="00B2792F"/>
    <w:rsid w:val="00B27962"/>
    <w:rsid w:val="00B27A08"/>
    <w:rsid w:val="00B27B5F"/>
    <w:rsid w:val="00B27C49"/>
    <w:rsid w:val="00B27D2A"/>
    <w:rsid w:val="00B27EE0"/>
    <w:rsid w:val="00B27EEA"/>
    <w:rsid w:val="00B27F7F"/>
    <w:rsid w:val="00B30047"/>
    <w:rsid w:val="00B30066"/>
    <w:rsid w:val="00B30289"/>
    <w:rsid w:val="00B302AE"/>
    <w:rsid w:val="00B302B6"/>
    <w:rsid w:val="00B302E4"/>
    <w:rsid w:val="00B30336"/>
    <w:rsid w:val="00B3037D"/>
    <w:rsid w:val="00B30537"/>
    <w:rsid w:val="00B3058F"/>
    <w:rsid w:val="00B307A1"/>
    <w:rsid w:val="00B309A2"/>
    <w:rsid w:val="00B30A4A"/>
    <w:rsid w:val="00B30B78"/>
    <w:rsid w:val="00B30C4D"/>
    <w:rsid w:val="00B30CDD"/>
    <w:rsid w:val="00B30FBD"/>
    <w:rsid w:val="00B31011"/>
    <w:rsid w:val="00B3114B"/>
    <w:rsid w:val="00B311E9"/>
    <w:rsid w:val="00B313C7"/>
    <w:rsid w:val="00B3151D"/>
    <w:rsid w:val="00B31679"/>
    <w:rsid w:val="00B3172A"/>
    <w:rsid w:val="00B3173D"/>
    <w:rsid w:val="00B3174E"/>
    <w:rsid w:val="00B31758"/>
    <w:rsid w:val="00B31798"/>
    <w:rsid w:val="00B31887"/>
    <w:rsid w:val="00B31CE6"/>
    <w:rsid w:val="00B31D1E"/>
    <w:rsid w:val="00B31D3D"/>
    <w:rsid w:val="00B31D6E"/>
    <w:rsid w:val="00B31F1D"/>
    <w:rsid w:val="00B320DF"/>
    <w:rsid w:val="00B320FF"/>
    <w:rsid w:val="00B3211E"/>
    <w:rsid w:val="00B322E5"/>
    <w:rsid w:val="00B32304"/>
    <w:rsid w:val="00B324BE"/>
    <w:rsid w:val="00B3253F"/>
    <w:rsid w:val="00B32553"/>
    <w:rsid w:val="00B32564"/>
    <w:rsid w:val="00B3271E"/>
    <w:rsid w:val="00B32860"/>
    <w:rsid w:val="00B32A31"/>
    <w:rsid w:val="00B32A49"/>
    <w:rsid w:val="00B32ADA"/>
    <w:rsid w:val="00B32D35"/>
    <w:rsid w:val="00B32DC5"/>
    <w:rsid w:val="00B32DCA"/>
    <w:rsid w:val="00B32F42"/>
    <w:rsid w:val="00B32FBF"/>
    <w:rsid w:val="00B3307C"/>
    <w:rsid w:val="00B3318A"/>
    <w:rsid w:val="00B331A9"/>
    <w:rsid w:val="00B331D1"/>
    <w:rsid w:val="00B33211"/>
    <w:rsid w:val="00B33289"/>
    <w:rsid w:val="00B332E0"/>
    <w:rsid w:val="00B33396"/>
    <w:rsid w:val="00B333D4"/>
    <w:rsid w:val="00B3353B"/>
    <w:rsid w:val="00B336FB"/>
    <w:rsid w:val="00B338EB"/>
    <w:rsid w:val="00B33A13"/>
    <w:rsid w:val="00B33A87"/>
    <w:rsid w:val="00B33AB7"/>
    <w:rsid w:val="00B33B57"/>
    <w:rsid w:val="00B340DD"/>
    <w:rsid w:val="00B340F5"/>
    <w:rsid w:val="00B3413F"/>
    <w:rsid w:val="00B34264"/>
    <w:rsid w:val="00B34524"/>
    <w:rsid w:val="00B34585"/>
    <w:rsid w:val="00B345F5"/>
    <w:rsid w:val="00B347CA"/>
    <w:rsid w:val="00B34895"/>
    <w:rsid w:val="00B348A0"/>
    <w:rsid w:val="00B34937"/>
    <w:rsid w:val="00B34956"/>
    <w:rsid w:val="00B34AFD"/>
    <w:rsid w:val="00B34B8D"/>
    <w:rsid w:val="00B34C79"/>
    <w:rsid w:val="00B34EDD"/>
    <w:rsid w:val="00B34FCF"/>
    <w:rsid w:val="00B35438"/>
    <w:rsid w:val="00B3563C"/>
    <w:rsid w:val="00B3568B"/>
    <w:rsid w:val="00B357ED"/>
    <w:rsid w:val="00B35830"/>
    <w:rsid w:val="00B35AB2"/>
    <w:rsid w:val="00B35B1D"/>
    <w:rsid w:val="00B35C47"/>
    <w:rsid w:val="00B35D1D"/>
    <w:rsid w:val="00B35E11"/>
    <w:rsid w:val="00B35E34"/>
    <w:rsid w:val="00B35E52"/>
    <w:rsid w:val="00B36057"/>
    <w:rsid w:val="00B361AE"/>
    <w:rsid w:val="00B361AF"/>
    <w:rsid w:val="00B36380"/>
    <w:rsid w:val="00B36408"/>
    <w:rsid w:val="00B36792"/>
    <w:rsid w:val="00B3683B"/>
    <w:rsid w:val="00B3685E"/>
    <w:rsid w:val="00B36978"/>
    <w:rsid w:val="00B369EE"/>
    <w:rsid w:val="00B36A0D"/>
    <w:rsid w:val="00B36B0C"/>
    <w:rsid w:val="00B36B37"/>
    <w:rsid w:val="00B36B3B"/>
    <w:rsid w:val="00B36CB4"/>
    <w:rsid w:val="00B36D58"/>
    <w:rsid w:val="00B36D92"/>
    <w:rsid w:val="00B36F17"/>
    <w:rsid w:val="00B36FBA"/>
    <w:rsid w:val="00B37083"/>
    <w:rsid w:val="00B3710E"/>
    <w:rsid w:val="00B37244"/>
    <w:rsid w:val="00B372E8"/>
    <w:rsid w:val="00B37335"/>
    <w:rsid w:val="00B373D5"/>
    <w:rsid w:val="00B3749A"/>
    <w:rsid w:val="00B375B8"/>
    <w:rsid w:val="00B37689"/>
    <w:rsid w:val="00B376B3"/>
    <w:rsid w:val="00B377FF"/>
    <w:rsid w:val="00B37897"/>
    <w:rsid w:val="00B378DC"/>
    <w:rsid w:val="00B378DD"/>
    <w:rsid w:val="00B379A5"/>
    <w:rsid w:val="00B37A90"/>
    <w:rsid w:val="00B37AE3"/>
    <w:rsid w:val="00B37B0B"/>
    <w:rsid w:val="00B37B2F"/>
    <w:rsid w:val="00B37C42"/>
    <w:rsid w:val="00B37D1E"/>
    <w:rsid w:val="00B37DE5"/>
    <w:rsid w:val="00B37EBC"/>
    <w:rsid w:val="00B37F42"/>
    <w:rsid w:val="00B40027"/>
    <w:rsid w:val="00B40130"/>
    <w:rsid w:val="00B4018A"/>
    <w:rsid w:val="00B40225"/>
    <w:rsid w:val="00B40234"/>
    <w:rsid w:val="00B40248"/>
    <w:rsid w:val="00B40450"/>
    <w:rsid w:val="00B40473"/>
    <w:rsid w:val="00B40556"/>
    <w:rsid w:val="00B40776"/>
    <w:rsid w:val="00B407AD"/>
    <w:rsid w:val="00B407E1"/>
    <w:rsid w:val="00B40855"/>
    <w:rsid w:val="00B40881"/>
    <w:rsid w:val="00B408DF"/>
    <w:rsid w:val="00B40A64"/>
    <w:rsid w:val="00B40A77"/>
    <w:rsid w:val="00B40A90"/>
    <w:rsid w:val="00B40BE5"/>
    <w:rsid w:val="00B40CD2"/>
    <w:rsid w:val="00B40DD5"/>
    <w:rsid w:val="00B40DED"/>
    <w:rsid w:val="00B40E66"/>
    <w:rsid w:val="00B41074"/>
    <w:rsid w:val="00B4107D"/>
    <w:rsid w:val="00B411F3"/>
    <w:rsid w:val="00B41289"/>
    <w:rsid w:val="00B4145D"/>
    <w:rsid w:val="00B41546"/>
    <w:rsid w:val="00B415B6"/>
    <w:rsid w:val="00B41841"/>
    <w:rsid w:val="00B41925"/>
    <w:rsid w:val="00B41A31"/>
    <w:rsid w:val="00B41EBE"/>
    <w:rsid w:val="00B41F28"/>
    <w:rsid w:val="00B41F89"/>
    <w:rsid w:val="00B4209D"/>
    <w:rsid w:val="00B4213F"/>
    <w:rsid w:val="00B42140"/>
    <w:rsid w:val="00B4221F"/>
    <w:rsid w:val="00B4223E"/>
    <w:rsid w:val="00B422D1"/>
    <w:rsid w:val="00B42425"/>
    <w:rsid w:val="00B42428"/>
    <w:rsid w:val="00B42459"/>
    <w:rsid w:val="00B424E9"/>
    <w:rsid w:val="00B424F7"/>
    <w:rsid w:val="00B424FE"/>
    <w:rsid w:val="00B42B12"/>
    <w:rsid w:val="00B42BD1"/>
    <w:rsid w:val="00B42BE1"/>
    <w:rsid w:val="00B42BEF"/>
    <w:rsid w:val="00B42DE1"/>
    <w:rsid w:val="00B42EA1"/>
    <w:rsid w:val="00B430D1"/>
    <w:rsid w:val="00B43123"/>
    <w:rsid w:val="00B4318D"/>
    <w:rsid w:val="00B433C3"/>
    <w:rsid w:val="00B434C7"/>
    <w:rsid w:val="00B43600"/>
    <w:rsid w:val="00B43752"/>
    <w:rsid w:val="00B438E4"/>
    <w:rsid w:val="00B43A41"/>
    <w:rsid w:val="00B43A91"/>
    <w:rsid w:val="00B43BB2"/>
    <w:rsid w:val="00B43C2B"/>
    <w:rsid w:val="00B43C46"/>
    <w:rsid w:val="00B43CF1"/>
    <w:rsid w:val="00B43D02"/>
    <w:rsid w:val="00B43E0C"/>
    <w:rsid w:val="00B43EC5"/>
    <w:rsid w:val="00B440C9"/>
    <w:rsid w:val="00B4410B"/>
    <w:rsid w:val="00B44293"/>
    <w:rsid w:val="00B44303"/>
    <w:rsid w:val="00B44622"/>
    <w:rsid w:val="00B4468A"/>
    <w:rsid w:val="00B446DA"/>
    <w:rsid w:val="00B4491B"/>
    <w:rsid w:val="00B449E6"/>
    <w:rsid w:val="00B449F8"/>
    <w:rsid w:val="00B44A19"/>
    <w:rsid w:val="00B44DB1"/>
    <w:rsid w:val="00B44DEF"/>
    <w:rsid w:val="00B44EB2"/>
    <w:rsid w:val="00B44EE3"/>
    <w:rsid w:val="00B44F64"/>
    <w:rsid w:val="00B44F78"/>
    <w:rsid w:val="00B44F81"/>
    <w:rsid w:val="00B45020"/>
    <w:rsid w:val="00B4527D"/>
    <w:rsid w:val="00B4537B"/>
    <w:rsid w:val="00B4538D"/>
    <w:rsid w:val="00B4544A"/>
    <w:rsid w:val="00B4550E"/>
    <w:rsid w:val="00B45709"/>
    <w:rsid w:val="00B457A3"/>
    <w:rsid w:val="00B45946"/>
    <w:rsid w:val="00B45BC0"/>
    <w:rsid w:val="00B45BEA"/>
    <w:rsid w:val="00B45D76"/>
    <w:rsid w:val="00B45D82"/>
    <w:rsid w:val="00B45D97"/>
    <w:rsid w:val="00B45F49"/>
    <w:rsid w:val="00B46033"/>
    <w:rsid w:val="00B46238"/>
    <w:rsid w:val="00B46280"/>
    <w:rsid w:val="00B46368"/>
    <w:rsid w:val="00B463DC"/>
    <w:rsid w:val="00B46462"/>
    <w:rsid w:val="00B46480"/>
    <w:rsid w:val="00B46541"/>
    <w:rsid w:val="00B466B4"/>
    <w:rsid w:val="00B466D3"/>
    <w:rsid w:val="00B4672C"/>
    <w:rsid w:val="00B46742"/>
    <w:rsid w:val="00B468DE"/>
    <w:rsid w:val="00B46914"/>
    <w:rsid w:val="00B46986"/>
    <w:rsid w:val="00B46A05"/>
    <w:rsid w:val="00B46C04"/>
    <w:rsid w:val="00B46C5D"/>
    <w:rsid w:val="00B46C9F"/>
    <w:rsid w:val="00B46CAC"/>
    <w:rsid w:val="00B46CD8"/>
    <w:rsid w:val="00B46D21"/>
    <w:rsid w:val="00B46E33"/>
    <w:rsid w:val="00B46E8C"/>
    <w:rsid w:val="00B46EBC"/>
    <w:rsid w:val="00B46FD3"/>
    <w:rsid w:val="00B4702C"/>
    <w:rsid w:val="00B470ED"/>
    <w:rsid w:val="00B4714E"/>
    <w:rsid w:val="00B471D6"/>
    <w:rsid w:val="00B471E5"/>
    <w:rsid w:val="00B47284"/>
    <w:rsid w:val="00B472C5"/>
    <w:rsid w:val="00B4745D"/>
    <w:rsid w:val="00B474C9"/>
    <w:rsid w:val="00B4750A"/>
    <w:rsid w:val="00B47541"/>
    <w:rsid w:val="00B47719"/>
    <w:rsid w:val="00B47A5A"/>
    <w:rsid w:val="00B47AD2"/>
    <w:rsid w:val="00B47AE1"/>
    <w:rsid w:val="00B47BB8"/>
    <w:rsid w:val="00B47CF5"/>
    <w:rsid w:val="00B47D5B"/>
    <w:rsid w:val="00B500DB"/>
    <w:rsid w:val="00B50239"/>
    <w:rsid w:val="00B5044C"/>
    <w:rsid w:val="00B50562"/>
    <w:rsid w:val="00B50582"/>
    <w:rsid w:val="00B505DC"/>
    <w:rsid w:val="00B507C5"/>
    <w:rsid w:val="00B507F1"/>
    <w:rsid w:val="00B5090D"/>
    <w:rsid w:val="00B509E9"/>
    <w:rsid w:val="00B50A30"/>
    <w:rsid w:val="00B50AAE"/>
    <w:rsid w:val="00B50BB9"/>
    <w:rsid w:val="00B50BC8"/>
    <w:rsid w:val="00B50D2D"/>
    <w:rsid w:val="00B50DE1"/>
    <w:rsid w:val="00B50EA6"/>
    <w:rsid w:val="00B50EE1"/>
    <w:rsid w:val="00B5123F"/>
    <w:rsid w:val="00B5145E"/>
    <w:rsid w:val="00B51519"/>
    <w:rsid w:val="00B51679"/>
    <w:rsid w:val="00B51731"/>
    <w:rsid w:val="00B517A8"/>
    <w:rsid w:val="00B518DC"/>
    <w:rsid w:val="00B51C63"/>
    <w:rsid w:val="00B51CB8"/>
    <w:rsid w:val="00B51DD3"/>
    <w:rsid w:val="00B51DFA"/>
    <w:rsid w:val="00B51F1E"/>
    <w:rsid w:val="00B520AB"/>
    <w:rsid w:val="00B521AB"/>
    <w:rsid w:val="00B52305"/>
    <w:rsid w:val="00B52AA7"/>
    <w:rsid w:val="00B52C67"/>
    <w:rsid w:val="00B52D81"/>
    <w:rsid w:val="00B52DF3"/>
    <w:rsid w:val="00B52E81"/>
    <w:rsid w:val="00B52FA3"/>
    <w:rsid w:val="00B5315A"/>
    <w:rsid w:val="00B5320C"/>
    <w:rsid w:val="00B5331B"/>
    <w:rsid w:val="00B53413"/>
    <w:rsid w:val="00B5354F"/>
    <w:rsid w:val="00B53704"/>
    <w:rsid w:val="00B53803"/>
    <w:rsid w:val="00B53922"/>
    <w:rsid w:val="00B53989"/>
    <w:rsid w:val="00B53A68"/>
    <w:rsid w:val="00B53B7D"/>
    <w:rsid w:val="00B53BAD"/>
    <w:rsid w:val="00B53BFF"/>
    <w:rsid w:val="00B53CC9"/>
    <w:rsid w:val="00B53E04"/>
    <w:rsid w:val="00B53FCE"/>
    <w:rsid w:val="00B53FFE"/>
    <w:rsid w:val="00B54026"/>
    <w:rsid w:val="00B54089"/>
    <w:rsid w:val="00B541FE"/>
    <w:rsid w:val="00B54224"/>
    <w:rsid w:val="00B5428F"/>
    <w:rsid w:val="00B542B1"/>
    <w:rsid w:val="00B543F0"/>
    <w:rsid w:val="00B5448E"/>
    <w:rsid w:val="00B5452F"/>
    <w:rsid w:val="00B54585"/>
    <w:rsid w:val="00B54662"/>
    <w:rsid w:val="00B546A7"/>
    <w:rsid w:val="00B54884"/>
    <w:rsid w:val="00B54991"/>
    <w:rsid w:val="00B549D0"/>
    <w:rsid w:val="00B54A79"/>
    <w:rsid w:val="00B54A96"/>
    <w:rsid w:val="00B54BA4"/>
    <w:rsid w:val="00B54C4C"/>
    <w:rsid w:val="00B54EB2"/>
    <w:rsid w:val="00B54FCD"/>
    <w:rsid w:val="00B55067"/>
    <w:rsid w:val="00B55078"/>
    <w:rsid w:val="00B5522E"/>
    <w:rsid w:val="00B55288"/>
    <w:rsid w:val="00B555E2"/>
    <w:rsid w:val="00B55663"/>
    <w:rsid w:val="00B556A0"/>
    <w:rsid w:val="00B55976"/>
    <w:rsid w:val="00B55986"/>
    <w:rsid w:val="00B55A0F"/>
    <w:rsid w:val="00B55BC9"/>
    <w:rsid w:val="00B55CFD"/>
    <w:rsid w:val="00B55E36"/>
    <w:rsid w:val="00B55FAE"/>
    <w:rsid w:val="00B56121"/>
    <w:rsid w:val="00B5627E"/>
    <w:rsid w:val="00B562F1"/>
    <w:rsid w:val="00B5647A"/>
    <w:rsid w:val="00B564BD"/>
    <w:rsid w:val="00B56574"/>
    <w:rsid w:val="00B56593"/>
    <w:rsid w:val="00B5664F"/>
    <w:rsid w:val="00B5665B"/>
    <w:rsid w:val="00B5669F"/>
    <w:rsid w:val="00B5695D"/>
    <w:rsid w:val="00B5696A"/>
    <w:rsid w:val="00B5699F"/>
    <w:rsid w:val="00B56A80"/>
    <w:rsid w:val="00B56B11"/>
    <w:rsid w:val="00B56BA3"/>
    <w:rsid w:val="00B56DD3"/>
    <w:rsid w:val="00B56E67"/>
    <w:rsid w:val="00B56E75"/>
    <w:rsid w:val="00B56F5B"/>
    <w:rsid w:val="00B570B9"/>
    <w:rsid w:val="00B570C8"/>
    <w:rsid w:val="00B57106"/>
    <w:rsid w:val="00B571D3"/>
    <w:rsid w:val="00B572AB"/>
    <w:rsid w:val="00B574A5"/>
    <w:rsid w:val="00B57586"/>
    <w:rsid w:val="00B5761B"/>
    <w:rsid w:val="00B577B6"/>
    <w:rsid w:val="00B577F1"/>
    <w:rsid w:val="00B5797B"/>
    <w:rsid w:val="00B579D0"/>
    <w:rsid w:val="00B57A52"/>
    <w:rsid w:val="00B57F47"/>
    <w:rsid w:val="00B60045"/>
    <w:rsid w:val="00B603BE"/>
    <w:rsid w:val="00B60464"/>
    <w:rsid w:val="00B604E4"/>
    <w:rsid w:val="00B60527"/>
    <w:rsid w:val="00B605E1"/>
    <w:rsid w:val="00B60776"/>
    <w:rsid w:val="00B60853"/>
    <w:rsid w:val="00B608E3"/>
    <w:rsid w:val="00B609B3"/>
    <w:rsid w:val="00B60A87"/>
    <w:rsid w:val="00B60B49"/>
    <w:rsid w:val="00B60C84"/>
    <w:rsid w:val="00B60DE3"/>
    <w:rsid w:val="00B60E0A"/>
    <w:rsid w:val="00B60EE2"/>
    <w:rsid w:val="00B60FE9"/>
    <w:rsid w:val="00B61128"/>
    <w:rsid w:val="00B611F7"/>
    <w:rsid w:val="00B612B0"/>
    <w:rsid w:val="00B612CB"/>
    <w:rsid w:val="00B61334"/>
    <w:rsid w:val="00B61409"/>
    <w:rsid w:val="00B61556"/>
    <w:rsid w:val="00B615AF"/>
    <w:rsid w:val="00B61677"/>
    <w:rsid w:val="00B616ED"/>
    <w:rsid w:val="00B61760"/>
    <w:rsid w:val="00B61AE1"/>
    <w:rsid w:val="00B61B30"/>
    <w:rsid w:val="00B61B50"/>
    <w:rsid w:val="00B61B93"/>
    <w:rsid w:val="00B61C1B"/>
    <w:rsid w:val="00B61C45"/>
    <w:rsid w:val="00B61EA0"/>
    <w:rsid w:val="00B61FD3"/>
    <w:rsid w:val="00B61FE0"/>
    <w:rsid w:val="00B61FE6"/>
    <w:rsid w:val="00B6221D"/>
    <w:rsid w:val="00B62504"/>
    <w:rsid w:val="00B6255E"/>
    <w:rsid w:val="00B62607"/>
    <w:rsid w:val="00B627D0"/>
    <w:rsid w:val="00B62894"/>
    <w:rsid w:val="00B62A0E"/>
    <w:rsid w:val="00B62AB7"/>
    <w:rsid w:val="00B62ABF"/>
    <w:rsid w:val="00B62B18"/>
    <w:rsid w:val="00B62D2D"/>
    <w:rsid w:val="00B62DBB"/>
    <w:rsid w:val="00B62EC6"/>
    <w:rsid w:val="00B62FC7"/>
    <w:rsid w:val="00B62FC9"/>
    <w:rsid w:val="00B6336D"/>
    <w:rsid w:val="00B634AB"/>
    <w:rsid w:val="00B63705"/>
    <w:rsid w:val="00B63761"/>
    <w:rsid w:val="00B6395C"/>
    <w:rsid w:val="00B639E2"/>
    <w:rsid w:val="00B639F0"/>
    <w:rsid w:val="00B63AAB"/>
    <w:rsid w:val="00B63D72"/>
    <w:rsid w:val="00B63DAA"/>
    <w:rsid w:val="00B63E1E"/>
    <w:rsid w:val="00B63F70"/>
    <w:rsid w:val="00B6407C"/>
    <w:rsid w:val="00B641B5"/>
    <w:rsid w:val="00B64284"/>
    <w:rsid w:val="00B643FF"/>
    <w:rsid w:val="00B64538"/>
    <w:rsid w:val="00B64553"/>
    <w:rsid w:val="00B6469B"/>
    <w:rsid w:val="00B64B01"/>
    <w:rsid w:val="00B64BF6"/>
    <w:rsid w:val="00B64C43"/>
    <w:rsid w:val="00B64CB4"/>
    <w:rsid w:val="00B64D73"/>
    <w:rsid w:val="00B64EE1"/>
    <w:rsid w:val="00B64F6E"/>
    <w:rsid w:val="00B6506F"/>
    <w:rsid w:val="00B651A3"/>
    <w:rsid w:val="00B651DA"/>
    <w:rsid w:val="00B65452"/>
    <w:rsid w:val="00B655FF"/>
    <w:rsid w:val="00B656CE"/>
    <w:rsid w:val="00B658B1"/>
    <w:rsid w:val="00B65974"/>
    <w:rsid w:val="00B65A5C"/>
    <w:rsid w:val="00B65A99"/>
    <w:rsid w:val="00B65A9D"/>
    <w:rsid w:val="00B65B3F"/>
    <w:rsid w:val="00B65B96"/>
    <w:rsid w:val="00B65BC7"/>
    <w:rsid w:val="00B65BCF"/>
    <w:rsid w:val="00B65C06"/>
    <w:rsid w:val="00B65C47"/>
    <w:rsid w:val="00B65D0D"/>
    <w:rsid w:val="00B65D83"/>
    <w:rsid w:val="00B65DB1"/>
    <w:rsid w:val="00B65E43"/>
    <w:rsid w:val="00B66081"/>
    <w:rsid w:val="00B660DD"/>
    <w:rsid w:val="00B662A5"/>
    <w:rsid w:val="00B662AB"/>
    <w:rsid w:val="00B66361"/>
    <w:rsid w:val="00B663EA"/>
    <w:rsid w:val="00B66421"/>
    <w:rsid w:val="00B6651A"/>
    <w:rsid w:val="00B6655D"/>
    <w:rsid w:val="00B665DD"/>
    <w:rsid w:val="00B66657"/>
    <w:rsid w:val="00B66780"/>
    <w:rsid w:val="00B66790"/>
    <w:rsid w:val="00B66939"/>
    <w:rsid w:val="00B66AAC"/>
    <w:rsid w:val="00B66B44"/>
    <w:rsid w:val="00B66D1C"/>
    <w:rsid w:val="00B66E9D"/>
    <w:rsid w:val="00B66F28"/>
    <w:rsid w:val="00B66F9A"/>
    <w:rsid w:val="00B66FEF"/>
    <w:rsid w:val="00B67089"/>
    <w:rsid w:val="00B6713C"/>
    <w:rsid w:val="00B67285"/>
    <w:rsid w:val="00B673EC"/>
    <w:rsid w:val="00B6750A"/>
    <w:rsid w:val="00B67679"/>
    <w:rsid w:val="00B676D1"/>
    <w:rsid w:val="00B67753"/>
    <w:rsid w:val="00B6776E"/>
    <w:rsid w:val="00B677A7"/>
    <w:rsid w:val="00B67821"/>
    <w:rsid w:val="00B6783F"/>
    <w:rsid w:val="00B67889"/>
    <w:rsid w:val="00B6790D"/>
    <w:rsid w:val="00B6797A"/>
    <w:rsid w:val="00B6797B"/>
    <w:rsid w:val="00B679A6"/>
    <w:rsid w:val="00B67A98"/>
    <w:rsid w:val="00B67C1D"/>
    <w:rsid w:val="00B67CAE"/>
    <w:rsid w:val="00B67D71"/>
    <w:rsid w:val="00B67DB7"/>
    <w:rsid w:val="00B67E19"/>
    <w:rsid w:val="00B67E8B"/>
    <w:rsid w:val="00B67EE4"/>
    <w:rsid w:val="00B701A2"/>
    <w:rsid w:val="00B70217"/>
    <w:rsid w:val="00B70371"/>
    <w:rsid w:val="00B703E1"/>
    <w:rsid w:val="00B70538"/>
    <w:rsid w:val="00B707CB"/>
    <w:rsid w:val="00B707CC"/>
    <w:rsid w:val="00B70851"/>
    <w:rsid w:val="00B70930"/>
    <w:rsid w:val="00B70A4E"/>
    <w:rsid w:val="00B70A87"/>
    <w:rsid w:val="00B70A94"/>
    <w:rsid w:val="00B70B6F"/>
    <w:rsid w:val="00B70BEF"/>
    <w:rsid w:val="00B70C27"/>
    <w:rsid w:val="00B70C9B"/>
    <w:rsid w:val="00B70CA1"/>
    <w:rsid w:val="00B70D23"/>
    <w:rsid w:val="00B70DD5"/>
    <w:rsid w:val="00B70F00"/>
    <w:rsid w:val="00B70F5A"/>
    <w:rsid w:val="00B70FF5"/>
    <w:rsid w:val="00B712AB"/>
    <w:rsid w:val="00B713EC"/>
    <w:rsid w:val="00B713F9"/>
    <w:rsid w:val="00B714B9"/>
    <w:rsid w:val="00B71534"/>
    <w:rsid w:val="00B716A2"/>
    <w:rsid w:val="00B7179E"/>
    <w:rsid w:val="00B71840"/>
    <w:rsid w:val="00B71CE3"/>
    <w:rsid w:val="00B71D38"/>
    <w:rsid w:val="00B71D63"/>
    <w:rsid w:val="00B71F41"/>
    <w:rsid w:val="00B72021"/>
    <w:rsid w:val="00B722CD"/>
    <w:rsid w:val="00B7243E"/>
    <w:rsid w:val="00B725F7"/>
    <w:rsid w:val="00B7284F"/>
    <w:rsid w:val="00B728A8"/>
    <w:rsid w:val="00B7290E"/>
    <w:rsid w:val="00B72931"/>
    <w:rsid w:val="00B72A93"/>
    <w:rsid w:val="00B72A99"/>
    <w:rsid w:val="00B72DC0"/>
    <w:rsid w:val="00B72EC0"/>
    <w:rsid w:val="00B730A6"/>
    <w:rsid w:val="00B73140"/>
    <w:rsid w:val="00B7318E"/>
    <w:rsid w:val="00B732EA"/>
    <w:rsid w:val="00B733AC"/>
    <w:rsid w:val="00B73711"/>
    <w:rsid w:val="00B73881"/>
    <w:rsid w:val="00B738C6"/>
    <w:rsid w:val="00B739F5"/>
    <w:rsid w:val="00B73A19"/>
    <w:rsid w:val="00B73B02"/>
    <w:rsid w:val="00B73DBD"/>
    <w:rsid w:val="00B73DDC"/>
    <w:rsid w:val="00B73DEF"/>
    <w:rsid w:val="00B73F13"/>
    <w:rsid w:val="00B73FEC"/>
    <w:rsid w:val="00B74072"/>
    <w:rsid w:val="00B7424F"/>
    <w:rsid w:val="00B7436F"/>
    <w:rsid w:val="00B743AE"/>
    <w:rsid w:val="00B74419"/>
    <w:rsid w:val="00B74427"/>
    <w:rsid w:val="00B744DF"/>
    <w:rsid w:val="00B74537"/>
    <w:rsid w:val="00B7474D"/>
    <w:rsid w:val="00B7479D"/>
    <w:rsid w:val="00B748E6"/>
    <w:rsid w:val="00B74A87"/>
    <w:rsid w:val="00B74C39"/>
    <w:rsid w:val="00B74F6A"/>
    <w:rsid w:val="00B74FEC"/>
    <w:rsid w:val="00B75074"/>
    <w:rsid w:val="00B75136"/>
    <w:rsid w:val="00B754D1"/>
    <w:rsid w:val="00B75539"/>
    <w:rsid w:val="00B755F1"/>
    <w:rsid w:val="00B759A7"/>
    <w:rsid w:val="00B75A38"/>
    <w:rsid w:val="00B75A58"/>
    <w:rsid w:val="00B75AFE"/>
    <w:rsid w:val="00B75C1F"/>
    <w:rsid w:val="00B75C63"/>
    <w:rsid w:val="00B75D85"/>
    <w:rsid w:val="00B75E9F"/>
    <w:rsid w:val="00B75EB7"/>
    <w:rsid w:val="00B76061"/>
    <w:rsid w:val="00B760BA"/>
    <w:rsid w:val="00B760DB"/>
    <w:rsid w:val="00B76280"/>
    <w:rsid w:val="00B7632E"/>
    <w:rsid w:val="00B76332"/>
    <w:rsid w:val="00B76377"/>
    <w:rsid w:val="00B7639E"/>
    <w:rsid w:val="00B76495"/>
    <w:rsid w:val="00B76504"/>
    <w:rsid w:val="00B765C9"/>
    <w:rsid w:val="00B7674A"/>
    <w:rsid w:val="00B767B7"/>
    <w:rsid w:val="00B76803"/>
    <w:rsid w:val="00B7680E"/>
    <w:rsid w:val="00B7689F"/>
    <w:rsid w:val="00B76A2A"/>
    <w:rsid w:val="00B76B5D"/>
    <w:rsid w:val="00B76C02"/>
    <w:rsid w:val="00B76C91"/>
    <w:rsid w:val="00B76D0C"/>
    <w:rsid w:val="00B76FFF"/>
    <w:rsid w:val="00B77183"/>
    <w:rsid w:val="00B7739A"/>
    <w:rsid w:val="00B773BC"/>
    <w:rsid w:val="00B7749D"/>
    <w:rsid w:val="00B774EC"/>
    <w:rsid w:val="00B77568"/>
    <w:rsid w:val="00B77652"/>
    <w:rsid w:val="00B777E7"/>
    <w:rsid w:val="00B77814"/>
    <w:rsid w:val="00B77878"/>
    <w:rsid w:val="00B778D7"/>
    <w:rsid w:val="00B77DA1"/>
    <w:rsid w:val="00B77DFB"/>
    <w:rsid w:val="00B77E8E"/>
    <w:rsid w:val="00B80046"/>
    <w:rsid w:val="00B80071"/>
    <w:rsid w:val="00B800A5"/>
    <w:rsid w:val="00B800EC"/>
    <w:rsid w:val="00B8025E"/>
    <w:rsid w:val="00B803E0"/>
    <w:rsid w:val="00B8061D"/>
    <w:rsid w:val="00B807F5"/>
    <w:rsid w:val="00B80898"/>
    <w:rsid w:val="00B808C0"/>
    <w:rsid w:val="00B80A14"/>
    <w:rsid w:val="00B80A59"/>
    <w:rsid w:val="00B80AAD"/>
    <w:rsid w:val="00B80ADE"/>
    <w:rsid w:val="00B80BB8"/>
    <w:rsid w:val="00B80C07"/>
    <w:rsid w:val="00B80C30"/>
    <w:rsid w:val="00B80D1A"/>
    <w:rsid w:val="00B80D7B"/>
    <w:rsid w:val="00B80E96"/>
    <w:rsid w:val="00B80EB6"/>
    <w:rsid w:val="00B81233"/>
    <w:rsid w:val="00B812C7"/>
    <w:rsid w:val="00B815E7"/>
    <w:rsid w:val="00B8171E"/>
    <w:rsid w:val="00B81775"/>
    <w:rsid w:val="00B817E4"/>
    <w:rsid w:val="00B81864"/>
    <w:rsid w:val="00B819A7"/>
    <w:rsid w:val="00B81B91"/>
    <w:rsid w:val="00B81C54"/>
    <w:rsid w:val="00B81CF4"/>
    <w:rsid w:val="00B81D76"/>
    <w:rsid w:val="00B81DB6"/>
    <w:rsid w:val="00B81E33"/>
    <w:rsid w:val="00B81E7A"/>
    <w:rsid w:val="00B81ED0"/>
    <w:rsid w:val="00B81F2A"/>
    <w:rsid w:val="00B81F57"/>
    <w:rsid w:val="00B81FAD"/>
    <w:rsid w:val="00B81FDF"/>
    <w:rsid w:val="00B820A3"/>
    <w:rsid w:val="00B820ED"/>
    <w:rsid w:val="00B8210B"/>
    <w:rsid w:val="00B82128"/>
    <w:rsid w:val="00B8214F"/>
    <w:rsid w:val="00B82201"/>
    <w:rsid w:val="00B82287"/>
    <w:rsid w:val="00B82336"/>
    <w:rsid w:val="00B8234B"/>
    <w:rsid w:val="00B82465"/>
    <w:rsid w:val="00B82764"/>
    <w:rsid w:val="00B82805"/>
    <w:rsid w:val="00B82814"/>
    <w:rsid w:val="00B82882"/>
    <w:rsid w:val="00B828A4"/>
    <w:rsid w:val="00B828F6"/>
    <w:rsid w:val="00B82B55"/>
    <w:rsid w:val="00B82BEC"/>
    <w:rsid w:val="00B82E55"/>
    <w:rsid w:val="00B82F7B"/>
    <w:rsid w:val="00B830A7"/>
    <w:rsid w:val="00B83133"/>
    <w:rsid w:val="00B833E4"/>
    <w:rsid w:val="00B83421"/>
    <w:rsid w:val="00B8346A"/>
    <w:rsid w:val="00B8358C"/>
    <w:rsid w:val="00B8362D"/>
    <w:rsid w:val="00B8366C"/>
    <w:rsid w:val="00B836AF"/>
    <w:rsid w:val="00B836C0"/>
    <w:rsid w:val="00B836E8"/>
    <w:rsid w:val="00B837D1"/>
    <w:rsid w:val="00B838AB"/>
    <w:rsid w:val="00B838CA"/>
    <w:rsid w:val="00B83914"/>
    <w:rsid w:val="00B83982"/>
    <w:rsid w:val="00B83986"/>
    <w:rsid w:val="00B8398C"/>
    <w:rsid w:val="00B83B27"/>
    <w:rsid w:val="00B83CB5"/>
    <w:rsid w:val="00B83CF1"/>
    <w:rsid w:val="00B83CF3"/>
    <w:rsid w:val="00B83D4F"/>
    <w:rsid w:val="00B83E16"/>
    <w:rsid w:val="00B84000"/>
    <w:rsid w:val="00B840A0"/>
    <w:rsid w:val="00B840E7"/>
    <w:rsid w:val="00B841D5"/>
    <w:rsid w:val="00B84231"/>
    <w:rsid w:val="00B842FC"/>
    <w:rsid w:val="00B84556"/>
    <w:rsid w:val="00B846C8"/>
    <w:rsid w:val="00B8479C"/>
    <w:rsid w:val="00B84803"/>
    <w:rsid w:val="00B848E4"/>
    <w:rsid w:val="00B848FA"/>
    <w:rsid w:val="00B84CDB"/>
    <w:rsid w:val="00B84E7A"/>
    <w:rsid w:val="00B84F69"/>
    <w:rsid w:val="00B84F9E"/>
    <w:rsid w:val="00B84FF8"/>
    <w:rsid w:val="00B8507F"/>
    <w:rsid w:val="00B85159"/>
    <w:rsid w:val="00B851A6"/>
    <w:rsid w:val="00B8527C"/>
    <w:rsid w:val="00B854C6"/>
    <w:rsid w:val="00B8574B"/>
    <w:rsid w:val="00B8577D"/>
    <w:rsid w:val="00B858C6"/>
    <w:rsid w:val="00B85A0C"/>
    <w:rsid w:val="00B85A54"/>
    <w:rsid w:val="00B85AD9"/>
    <w:rsid w:val="00B85E12"/>
    <w:rsid w:val="00B85E70"/>
    <w:rsid w:val="00B85EB8"/>
    <w:rsid w:val="00B85F3E"/>
    <w:rsid w:val="00B85F44"/>
    <w:rsid w:val="00B85F7A"/>
    <w:rsid w:val="00B85F94"/>
    <w:rsid w:val="00B8624A"/>
    <w:rsid w:val="00B862F5"/>
    <w:rsid w:val="00B86551"/>
    <w:rsid w:val="00B865A9"/>
    <w:rsid w:val="00B865B8"/>
    <w:rsid w:val="00B86651"/>
    <w:rsid w:val="00B86676"/>
    <w:rsid w:val="00B866DF"/>
    <w:rsid w:val="00B86768"/>
    <w:rsid w:val="00B869DE"/>
    <w:rsid w:val="00B86A43"/>
    <w:rsid w:val="00B86B2A"/>
    <w:rsid w:val="00B86BC2"/>
    <w:rsid w:val="00B86C96"/>
    <w:rsid w:val="00B86D48"/>
    <w:rsid w:val="00B86E28"/>
    <w:rsid w:val="00B870B1"/>
    <w:rsid w:val="00B87160"/>
    <w:rsid w:val="00B872BD"/>
    <w:rsid w:val="00B8738E"/>
    <w:rsid w:val="00B874A2"/>
    <w:rsid w:val="00B874F3"/>
    <w:rsid w:val="00B87568"/>
    <w:rsid w:val="00B87700"/>
    <w:rsid w:val="00B87717"/>
    <w:rsid w:val="00B87A1F"/>
    <w:rsid w:val="00B87A83"/>
    <w:rsid w:val="00B87A94"/>
    <w:rsid w:val="00B87CA5"/>
    <w:rsid w:val="00B87D1F"/>
    <w:rsid w:val="00B90018"/>
    <w:rsid w:val="00B90031"/>
    <w:rsid w:val="00B9005B"/>
    <w:rsid w:val="00B900E0"/>
    <w:rsid w:val="00B9010B"/>
    <w:rsid w:val="00B90208"/>
    <w:rsid w:val="00B9020B"/>
    <w:rsid w:val="00B902E9"/>
    <w:rsid w:val="00B90318"/>
    <w:rsid w:val="00B9057B"/>
    <w:rsid w:val="00B905BE"/>
    <w:rsid w:val="00B90722"/>
    <w:rsid w:val="00B90785"/>
    <w:rsid w:val="00B907CE"/>
    <w:rsid w:val="00B90813"/>
    <w:rsid w:val="00B90949"/>
    <w:rsid w:val="00B90C6A"/>
    <w:rsid w:val="00B90E2C"/>
    <w:rsid w:val="00B90F9B"/>
    <w:rsid w:val="00B90FE1"/>
    <w:rsid w:val="00B91033"/>
    <w:rsid w:val="00B9108E"/>
    <w:rsid w:val="00B91138"/>
    <w:rsid w:val="00B9118D"/>
    <w:rsid w:val="00B911C8"/>
    <w:rsid w:val="00B91295"/>
    <w:rsid w:val="00B915FD"/>
    <w:rsid w:val="00B91614"/>
    <w:rsid w:val="00B916C7"/>
    <w:rsid w:val="00B916D5"/>
    <w:rsid w:val="00B91723"/>
    <w:rsid w:val="00B9198D"/>
    <w:rsid w:val="00B919C7"/>
    <w:rsid w:val="00B91B8B"/>
    <w:rsid w:val="00B91CD7"/>
    <w:rsid w:val="00B91D39"/>
    <w:rsid w:val="00B91E02"/>
    <w:rsid w:val="00B91E99"/>
    <w:rsid w:val="00B921FB"/>
    <w:rsid w:val="00B9251C"/>
    <w:rsid w:val="00B9271E"/>
    <w:rsid w:val="00B927FB"/>
    <w:rsid w:val="00B92948"/>
    <w:rsid w:val="00B92A0A"/>
    <w:rsid w:val="00B92A9E"/>
    <w:rsid w:val="00B92AE2"/>
    <w:rsid w:val="00B92F62"/>
    <w:rsid w:val="00B9321B"/>
    <w:rsid w:val="00B932F2"/>
    <w:rsid w:val="00B93309"/>
    <w:rsid w:val="00B93405"/>
    <w:rsid w:val="00B934CC"/>
    <w:rsid w:val="00B93527"/>
    <w:rsid w:val="00B9371E"/>
    <w:rsid w:val="00B9372A"/>
    <w:rsid w:val="00B93838"/>
    <w:rsid w:val="00B93881"/>
    <w:rsid w:val="00B93999"/>
    <w:rsid w:val="00B939EE"/>
    <w:rsid w:val="00B93AC0"/>
    <w:rsid w:val="00B93B6E"/>
    <w:rsid w:val="00B93B7E"/>
    <w:rsid w:val="00B93C0D"/>
    <w:rsid w:val="00B93C5C"/>
    <w:rsid w:val="00B93D83"/>
    <w:rsid w:val="00B93DB3"/>
    <w:rsid w:val="00B93E2A"/>
    <w:rsid w:val="00B93F26"/>
    <w:rsid w:val="00B93F6C"/>
    <w:rsid w:val="00B9413D"/>
    <w:rsid w:val="00B9437B"/>
    <w:rsid w:val="00B943FA"/>
    <w:rsid w:val="00B94411"/>
    <w:rsid w:val="00B94455"/>
    <w:rsid w:val="00B9446C"/>
    <w:rsid w:val="00B94539"/>
    <w:rsid w:val="00B94544"/>
    <w:rsid w:val="00B94643"/>
    <w:rsid w:val="00B94818"/>
    <w:rsid w:val="00B948FE"/>
    <w:rsid w:val="00B9490A"/>
    <w:rsid w:val="00B949E0"/>
    <w:rsid w:val="00B94A4A"/>
    <w:rsid w:val="00B94C1D"/>
    <w:rsid w:val="00B94C37"/>
    <w:rsid w:val="00B94D1F"/>
    <w:rsid w:val="00B94E1E"/>
    <w:rsid w:val="00B94E51"/>
    <w:rsid w:val="00B95173"/>
    <w:rsid w:val="00B9522A"/>
    <w:rsid w:val="00B95239"/>
    <w:rsid w:val="00B9538A"/>
    <w:rsid w:val="00B95394"/>
    <w:rsid w:val="00B953D5"/>
    <w:rsid w:val="00B9547F"/>
    <w:rsid w:val="00B9548B"/>
    <w:rsid w:val="00B954E6"/>
    <w:rsid w:val="00B95537"/>
    <w:rsid w:val="00B956CA"/>
    <w:rsid w:val="00B957F5"/>
    <w:rsid w:val="00B958E6"/>
    <w:rsid w:val="00B9593C"/>
    <w:rsid w:val="00B95940"/>
    <w:rsid w:val="00B95B9E"/>
    <w:rsid w:val="00B95BC3"/>
    <w:rsid w:val="00B95BC7"/>
    <w:rsid w:val="00B95CFA"/>
    <w:rsid w:val="00B95D8D"/>
    <w:rsid w:val="00B95FCD"/>
    <w:rsid w:val="00B96234"/>
    <w:rsid w:val="00B96299"/>
    <w:rsid w:val="00B96408"/>
    <w:rsid w:val="00B965CD"/>
    <w:rsid w:val="00B96629"/>
    <w:rsid w:val="00B9664E"/>
    <w:rsid w:val="00B96909"/>
    <w:rsid w:val="00B969B6"/>
    <w:rsid w:val="00B96A2E"/>
    <w:rsid w:val="00B96A2F"/>
    <w:rsid w:val="00B96CC8"/>
    <w:rsid w:val="00B96DA7"/>
    <w:rsid w:val="00B96DC1"/>
    <w:rsid w:val="00B96E02"/>
    <w:rsid w:val="00B96FE8"/>
    <w:rsid w:val="00B97039"/>
    <w:rsid w:val="00B97121"/>
    <w:rsid w:val="00B97176"/>
    <w:rsid w:val="00B97200"/>
    <w:rsid w:val="00B97202"/>
    <w:rsid w:val="00B972A6"/>
    <w:rsid w:val="00B9752B"/>
    <w:rsid w:val="00B975A5"/>
    <w:rsid w:val="00B97653"/>
    <w:rsid w:val="00B978C1"/>
    <w:rsid w:val="00B978EC"/>
    <w:rsid w:val="00B97A7E"/>
    <w:rsid w:val="00B97B63"/>
    <w:rsid w:val="00B97C43"/>
    <w:rsid w:val="00B97C56"/>
    <w:rsid w:val="00B97C69"/>
    <w:rsid w:val="00B97C71"/>
    <w:rsid w:val="00B97EA2"/>
    <w:rsid w:val="00BA00BC"/>
    <w:rsid w:val="00BA013D"/>
    <w:rsid w:val="00BA01B1"/>
    <w:rsid w:val="00BA0212"/>
    <w:rsid w:val="00BA028D"/>
    <w:rsid w:val="00BA03E7"/>
    <w:rsid w:val="00BA0529"/>
    <w:rsid w:val="00BA068A"/>
    <w:rsid w:val="00BA079C"/>
    <w:rsid w:val="00BA08D4"/>
    <w:rsid w:val="00BA0915"/>
    <w:rsid w:val="00BA09EC"/>
    <w:rsid w:val="00BA0A16"/>
    <w:rsid w:val="00BA0B19"/>
    <w:rsid w:val="00BA0B3B"/>
    <w:rsid w:val="00BA0FE3"/>
    <w:rsid w:val="00BA1001"/>
    <w:rsid w:val="00BA11EB"/>
    <w:rsid w:val="00BA1229"/>
    <w:rsid w:val="00BA1440"/>
    <w:rsid w:val="00BA1503"/>
    <w:rsid w:val="00BA1604"/>
    <w:rsid w:val="00BA17C9"/>
    <w:rsid w:val="00BA182C"/>
    <w:rsid w:val="00BA1844"/>
    <w:rsid w:val="00BA191C"/>
    <w:rsid w:val="00BA1977"/>
    <w:rsid w:val="00BA19D6"/>
    <w:rsid w:val="00BA1A68"/>
    <w:rsid w:val="00BA1BFE"/>
    <w:rsid w:val="00BA1C74"/>
    <w:rsid w:val="00BA1DD6"/>
    <w:rsid w:val="00BA1DF8"/>
    <w:rsid w:val="00BA1E49"/>
    <w:rsid w:val="00BA1EE9"/>
    <w:rsid w:val="00BA1F85"/>
    <w:rsid w:val="00BA2149"/>
    <w:rsid w:val="00BA22E7"/>
    <w:rsid w:val="00BA22EE"/>
    <w:rsid w:val="00BA2358"/>
    <w:rsid w:val="00BA2373"/>
    <w:rsid w:val="00BA2484"/>
    <w:rsid w:val="00BA252A"/>
    <w:rsid w:val="00BA259C"/>
    <w:rsid w:val="00BA25A2"/>
    <w:rsid w:val="00BA2671"/>
    <w:rsid w:val="00BA26C2"/>
    <w:rsid w:val="00BA2733"/>
    <w:rsid w:val="00BA2770"/>
    <w:rsid w:val="00BA2884"/>
    <w:rsid w:val="00BA2899"/>
    <w:rsid w:val="00BA2A67"/>
    <w:rsid w:val="00BA2ABF"/>
    <w:rsid w:val="00BA2B38"/>
    <w:rsid w:val="00BA2C32"/>
    <w:rsid w:val="00BA2D53"/>
    <w:rsid w:val="00BA2D58"/>
    <w:rsid w:val="00BA2E06"/>
    <w:rsid w:val="00BA2EF7"/>
    <w:rsid w:val="00BA300F"/>
    <w:rsid w:val="00BA3216"/>
    <w:rsid w:val="00BA32A2"/>
    <w:rsid w:val="00BA3986"/>
    <w:rsid w:val="00BA39A0"/>
    <w:rsid w:val="00BA39B7"/>
    <w:rsid w:val="00BA3A65"/>
    <w:rsid w:val="00BA3B3D"/>
    <w:rsid w:val="00BA3C57"/>
    <w:rsid w:val="00BA3C97"/>
    <w:rsid w:val="00BA3D5E"/>
    <w:rsid w:val="00BA3E2A"/>
    <w:rsid w:val="00BA3F06"/>
    <w:rsid w:val="00BA405D"/>
    <w:rsid w:val="00BA4221"/>
    <w:rsid w:val="00BA42E2"/>
    <w:rsid w:val="00BA43C8"/>
    <w:rsid w:val="00BA4688"/>
    <w:rsid w:val="00BA49A2"/>
    <w:rsid w:val="00BA4A47"/>
    <w:rsid w:val="00BA4AC6"/>
    <w:rsid w:val="00BA4E10"/>
    <w:rsid w:val="00BA4F18"/>
    <w:rsid w:val="00BA4F4F"/>
    <w:rsid w:val="00BA4F58"/>
    <w:rsid w:val="00BA52FF"/>
    <w:rsid w:val="00BA559B"/>
    <w:rsid w:val="00BA559D"/>
    <w:rsid w:val="00BA55BA"/>
    <w:rsid w:val="00BA55D3"/>
    <w:rsid w:val="00BA56F2"/>
    <w:rsid w:val="00BA57B6"/>
    <w:rsid w:val="00BA59E5"/>
    <w:rsid w:val="00BA59F8"/>
    <w:rsid w:val="00BA5B74"/>
    <w:rsid w:val="00BA5C16"/>
    <w:rsid w:val="00BA60B6"/>
    <w:rsid w:val="00BA60BA"/>
    <w:rsid w:val="00BA6277"/>
    <w:rsid w:val="00BA635E"/>
    <w:rsid w:val="00BA637D"/>
    <w:rsid w:val="00BA641A"/>
    <w:rsid w:val="00BA64E2"/>
    <w:rsid w:val="00BA668B"/>
    <w:rsid w:val="00BA6716"/>
    <w:rsid w:val="00BA671D"/>
    <w:rsid w:val="00BA68D3"/>
    <w:rsid w:val="00BA69AC"/>
    <w:rsid w:val="00BA69B4"/>
    <w:rsid w:val="00BA6A5A"/>
    <w:rsid w:val="00BA6A96"/>
    <w:rsid w:val="00BA6B38"/>
    <w:rsid w:val="00BA6B94"/>
    <w:rsid w:val="00BA6E56"/>
    <w:rsid w:val="00BA7124"/>
    <w:rsid w:val="00BA7168"/>
    <w:rsid w:val="00BA7176"/>
    <w:rsid w:val="00BA71A4"/>
    <w:rsid w:val="00BA71E6"/>
    <w:rsid w:val="00BA7230"/>
    <w:rsid w:val="00BA7237"/>
    <w:rsid w:val="00BA7277"/>
    <w:rsid w:val="00BA7314"/>
    <w:rsid w:val="00BA7387"/>
    <w:rsid w:val="00BA74CC"/>
    <w:rsid w:val="00BA7559"/>
    <w:rsid w:val="00BA7597"/>
    <w:rsid w:val="00BA76B1"/>
    <w:rsid w:val="00BA7709"/>
    <w:rsid w:val="00BA771B"/>
    <w:rsid w:val="00BA790A"/>
    <w:rsid w:val="00BA79F9"/>
    <w:rsid w:val="00BA7A3D"/>
    <w:rsid w:val="00BA7AAB"/>
    <w:rsid w:val="00BA7D29"/>
    <w:rsid w:val="00BA7F78"/>
    <w:rsid w:val="00BA7F7D"/>
    <w:rsid w:val="00BB027E"/>
    <w:rsid w:val="00BB02B9"/>
    <w:rsid w:val="00BB0388"/>
    <w:rsid w:val="00BB03A4"/>
    <w:rsid w:val="00BB04C3"/>
    <w:rsid w:val="00BB0543"/>
    <w:rsid w:val="00BB055D"/>
    <w:rsid w:val="00BB05A9"/>
    <w:rsid w:val="00BB05FF"/>
    <w:rsid w:val="00BB079B"/>
    <w:rsid w:val="00BB083F"/>
    <w:rsid w:val="00BB08DA"/>
    <w:rsid w:val="00BB0970"/>
    <w:rsid w:val="00BB0B04"/>
    <w:rsid w:val="00BB0DDA"/>
    <w:rsid w:val="00BB0DFC"/>
    <w:rsid w:val="00BB0EEF"/>
    <w:rsid w:val="00BB1185"/>
    <w:rsid w:val="00BB11A6"/>
    <w:rsid w:val="00BB1399"/>
    <w:rsid w:val="00BB13EA"/>
    <w:rsid w:val="00BB13F5"/>
    <w:rsid w:val="00BB17BA"/>
    <w:rsid w:val="00BB1879"/>
    <w:rsid w:val="00BB19FF"/>
    <w:rsid w:val="00BB1AD5"/>
    <w:rsid w:val="00BB1D4E"/>
    <w:rsid w:val="00BB1DEF"/>
    <w:rsid w:val="00BB1FC1"/>
    <w:rsid w:val="00BB2059"/>
    <w:rsid w:val="00BB2133"/>
    <w:rsid w:val="00BB21DC"/>
    <w:rsid w:val="00BB22C2"/>
    <w:rsid w:val="00BB2313"/>
    <w:rsid w:val="00BB23C1"/>
    <w:rsid w:val="00BB24C0"/>
    <w:rsid w:val="00BB25DE"/>
    <w:rsid w:val="00BB265A"/>
    <w:rsid w:val="00BB26C5"/>
    <w:rsid w:val="00BB27DC"/>
    <w:rsid w:val="00BB2925"/>
    <w:rsid w:val="00BB292D"/>
    <w:rsid w:val="00BB29C0"/>
    <w:rsid w:val="00BB2A38"/>
    <w:rsid w:val="00BB2A57"/>
    <w:rsid w:val="00BB2A7F"/>
    <w:rsid w:val="00BB2B34"/>
    <w:rsid w:val="00BB2D42"/>
    <w:rsid w:val="00BB2D6D"/>
    <w:rsid w:val="00BB2F4C"/>
    <w:rsid w:val="00BB2F4E"/>
    <w:rsid w:val="00BB3094"/>
    <w:rsid w:val="00BB3145"/>
    <w:rsid w:val="00BB3190"/>
    <w:rsid w:val="00BB319A"/>
    <w:rsid w:val="00BB326B"/>
    <w:rsid w:val="00BB32FA"/>
    <w:rsid w:val="00BB33A2"/>
    <w:rsid w:val="00BB33AB"/>
    <w:rsid w:val="00BB354A"/>
    <w:rsid w:val="00BB354F"/>
    <w:rsid w:val="00BB3576"/>
    <w:rsid w:val="00BB3626"/>
    <w:rsid w:val="00BB3699"/>
    <w:rsid w:val="00BB36EB"/>
    <w:rsid w:val="00BB378E"/>
    <w:rsid w:val="00BB3856"/>
    <w:rsid w:val="00BB3AFA"/>
    <w:rsid w:val="00BB3BF6"/>
    <w:rsid w:val="00BB3C2B"/>
    <w:rsid w:val="00BB3D86"/>
    <w:rsid w:val="00BB3E4B"/>
    <w:rsid w:val="00BB3FEF"/>
    <w:rsid w:val="00BB416A"/>
    <w:rsid w:val="00BB4250"/>
    <w:rsid w:val="00BB4300"/>
    <w:rsid w:val="00BB4388"/>
    <w:rsid w:val="00BB4492"/>
    <w:rsid w:val="00BB44C4"/>
    <w:rsid w:val="00BB44C7"/>
    <w:rsid w:val="00BB4508"/>
    <w:rsid w:val="00BB4606"/>
    <w:rsid w:val="00BB47D5"/>
    <w:rsid w:val="00BB47E1"/>
    <w:rsid w:val="00BB4812"/>
    <w:rsid w:val="00BB4814"/>
    <w:rsid w:val="00BB482C"/>
    <w:rsid w:val="00BB483E"/>
    <w:rsid w:val="00BB49AB"/>
    <w:rsid w:val="00BB4B4C"/>
    <w:rsid w:val="00BB4C47"/>
    <w:rsid w:val="00BB4C81"/>
    <w:rsid w:val="00BB4CEB"/>
    <w:rsid w:val="00BB4D3A"/>
    <w:rsid w:val="00BB4D56"/>
    <w:rsid w:val="00BB4DE7"/>
    <w:rsid w:val="00BB4E1C"/>
    <w:rsid w:val="00BB4E6F"/>
    <w:rsid w:val="00BB4E8C"/>
    <w:rsid w:val="00BB502A"/>
    <w:rsid w:val="00BB5077"/>
    <w:rsid w:val="00BB50A5"/>
    <w:rsid w:val="00BB513A"/>
    <w:rsid w:val="00BB5283"/>
    <w:rsid w:val="00BB5286"/>
    <w:rsid w:val="00BB53C1"/>
    <w:rsid w:val="00BB56B6"/>
    <w:rsid w:val="00BB572C"/>
    <w:rsid w:val="00BB5778"/>
    <w:rsid w:val="00BB58B9"/>
    <w:rsid w:val="00BB5AFA"/>
    <w:rsid w:val="00BB5D48"/>
    <w:rsid w:val="00BB5DA5"/>
    <w:rsid w:val="00BB5E66"/>
    <w:rsid w:val="00BB6078"/>
    <w:rsid w:val="00BB60F9"/>
    <w:rsid w:val="00BB614D"/>
    <w:rsid w:val="00BB6152"/>
    <w:rsid w:val="00BB6194"/>
    <w:rsid w:val="00BB61A9"/>
    <w:rsid w:val="00BB61B0"/>
    <w:rsid w:val="00BB630C"/>
    <w:rsid w:val="00BB6318"/>
    <w:rsid w:val="00BB65F6"/>
    <w:rsid w:val="00BB66E8"/>
    <w:rsid w:val="00BB67C8"/>
    <w:rsid w:val="00BB6831"/>
    <w:rsid w:val="00BB6982"/>
    <w:rsid w:val="00BB6A3B"/>
    <w:rsid w:val="00BB6AF6"/>
    <w:rsid w:val="00BB6BB3"/>
    <w:rsid w:val="00BB6E1C"/>
    <w:rsid w:val="00BB6E57"/>
    <w:rsid w:val="00BB6F60"/>
    <w:rsid w:val="00BB6F80"/>
    <w:rsid w:val="00BB6F9D"/>
    <w:rsid w:val="00BB6FFB"/>
    <w:rsid w:val="00BB7006"/>
    <w:rsid w:val="00BB70B1"/>
    <w:rsid w:val="00BB70DD"/>
    <w:rsid w:val="00BB710B"/>
    <w:rsid w:val="00BB71F7"/>
    <w:rsid w:val="00BB7417"/>
    <w:rsid w:val="00BB752E"/>
    <w:rsid w:val="00BB75CD"/>
    <w:rsid w:val="00BB7651"/>
    <w:rsid w:val="00BB76AA"/>
    <w:rsid w:val="00BB7895"/>
    <w:rsid w:val="00BB7AAC"/>
    <w:rsid w:val="00BB7B7A"/>
    <w:rsid w:val="00BB7F5A"/>
    <w:rsid w:val="00BB7F64"/>
    <w:rsid w:val="00BBAF46"/>
    <w:rsid w:val="00BC0232"/>
    <w:rsid w:val="00BC023B"/>
    <w:rsid w:val="00BC0246"/>
    <w:rsid w:val="00BC031B"/>
    <w:rsid w:val="00BC03FD"/>
    <w:rsid w:val="00BC0444"/>
    <w:rsid w:val="00BC0700"/>
    <w:rsid w:val="00BC0731"/>
    <w:rsid w:val="00BC07A6"/>
    <w:rsid w:val="00BC085E"/>
    <w:rsid w:val="00BC0875"/>
    <w:rsid w:val="00BC0930"/>
    <w:rsid w:val="00BC0AE0"/>
    <w:rsid w:val="00BC0CDF"/>
    <w:rsid w:val="00BC0DCD"/>
    <w:rsid w:val="00BC0E2E"/>
    <w:rsid w:val="00BC10BF"/>
    <w:rsid w:val="00BC1123"/>
    <w:rsid w:val="00BC12E1"/>
    <w:rsid w:val="00BC137E"/>
    <w:rsid w:val="00BC1473"/>
    <w:rsid w:val="00BC15D4"/>
    <w:rsid w:val="00BC16AA"/>
    <w:rsid w:val="00BC17C9"/>
    <w:rsid w:val="00BC17E0"/>
    <w:rsid w:val="00BC1803"/>
    <w:rsid w:val="00BC184D"/>
    <w:rsid w:val="00BC18CD"/>
    <w:rsid w:val="00BC18FB"/>
    <w:rsid w:val="00BC1939"/>
    <w:rsid w:val="00BC1A05"/>
    <w:rsid w:val="00BC1C20"/>
    <w:rsid w:val="00BC1CD7"/>
    <w:rsid w:val="00BC1D25"/>
    <w:rsid w:val="00BC1DA6"/>
    <w:rsid w:val="00BC1E74"/>
    <w:rsid w:val="00BC1FB9"/>
    <w:rsid w:val="00BC2088"/>
    <w:rsid w:val="00BC21A3"/>
    <w:rsid w:val="00BC21F4"/>
    <w:rsid w:val="00BC246D"/>
    <w:rsid w:val="00BC2553"/>
    <w:rsid w:val="00BC271D"/>
    <w:rsid w:val="00BC279E"/>
    <w:rsid w:val="00BC2810"/>
    <w:rsid w:val="00BC2D96"/>
    <w:rsid w:val="00BC2EF1"/>
    <w:rsid w:val="00BC3079"/>
    <w:rsid w:val="00BC307A"/>
    <w:rsid w:val="00BC31E5"/>
    <w:rsid w:val="00BC3348"/>
    <w:rsid w:val="00BC33CD"/>
    <w:rsid w:val="00BC3421"/>
    <w:rsid w:val="00BC3AA6"/>
    <w:rsid w:val="00BC3B21"/>
    <w:rsid w:val="00BC3B24"/>
    <w:rsid w:val="00BC3CEA"/>
    <w:rsid w:val="00BC3D2C"/>
    <w:rsid w:val="00BC40EB"/>
    <w:rsid w:val="00BC41B9"/>
    <w:rsid w:val="00BC425F"/>
    <w:rsid w:val="00BC42E4"/>
    <w:rsid w:val="00BC43E0"/>
    <w:rsid w:val="00BC4433"/>
    <w:rsid w:val="00BC4461"/>
    <w:rsid w:val="00BC453C"/>
    <w:rsid w:val="00BC4617"/>
    <w:rsid w:val="00BC4663"/>
    <w:rsid w:val="00BC4680"/>
    <w:rsid w:val="00BC46CC"/>
    <w:rsid w:val="00BC46FF"/>
    <w:rsid w:val="00BC47DE"/>
    <w:rsid w:val="00BC495E"/>
    <w:rsid w:val="00BC49D0"/>
    <w:rsid w:val="00BC4A2B"/>
    <w:rsid w:val="00BC4A9C"/>
    <w:rsid w:val="00BC4AB8"/>
    <w:rsid w:val="00BC4BC7"/>
    <w:rsid w:val="00BC4C04"/>
    <w:rsid w:val="00BC4C9C"/>
    <w:rsid w:val="00BC4CA6"/>
    <w:rsid w:val="00BC4CFC"/>
    <w:rsid w:val="00BC4D46"/>
    <w:rsid w:val="00BC4E7A"/>
    <w:rsid w:val="00BC4F53"/>
    <w:rsid w:val="00BC5185"/>
    <w:rsid w:val="00BC51BA"/>
    <w:rsid w:val="00BC5236"/>
    <w:rsid w:val="00BC55AA"/>
    <w:rsid w:val="00BC56BF"/>
    <w:rsid w:val="00BC5764"/>
    <w:rsid w:val="00BC595E"/>
    <w:rsid w:val="00BC5AF4"/>
    <w:rsid w:val="00BC5B19"/>
    <w:rsid w:val="00BC5C34"/>
    <w:rsid w:val="00BC5EF5"/>
    <w:rsid w:val="00BC66CA"/>
    <w:rsid w:val="00BC6701"/>
    <w:rsid w:val="00BC6762"/>
    <w:rsid w:val="00BC6771"/>
    <w:rsid w:val="00BC6773"/>
    <w:rsid w:val="00BC67D4"/>
    <w:rsid w:val="00BC68F8"/>
    <w:rsid w:val="00BC6953"/>
    <w:rsid w:val="00BC697B"/>
    <w:rsid w:val="00BC6AC9"/>
    <w:rsid w:val="00BC6C33"/>
    <w:rsid w:val="00BC6CF2"/>
    <w:rsid w:val="00BC6DF7"/>
    <w:rsid w:val="00BC6E6A"/>
    <w:rsid w:val="00BC6FCD"/>
    <w:rsid w:val="00BC709B"/>
    <w:rsid w:val="00BC7137"/>
    <w:rsid w:val="00BC71C6"/>
    <w:rsid w:val="00BC7288"/>
    <w:rsid w:val="00BC7290"/>
    <w:rsid w:val="00BC7291"/>
    <w:rsid w:val="00BC751F"/>
    <w:rsid w:val="00BC7596"/>
    <w:rsid w:val="00BC7670"/>
    <w:rsid w:val="00BC76C6"/>
    <w:rsid w:val="00BC7806"/>
    <w:rsid w:val="00BC7813"/>
    <w:rsid w:val="00BC795B"/>
    <w:rsid w:val="00BC7A6E"/>
    <w:rsid w:val="00BC7AC2"/>
    <w:rsid w:val="00BC7E87"/>
    <w:rsid w:val="00BC7F5D"/>
    <w:rsid w:val="00BD0008"/>
    <w:rsid w:val="00BD0155"/>
    <w:rsid w:val="00BD04EF"/>
    <w:rsid w:val="00BD050A"/>
    <w:rsid w:val="00BD077D"/>
    <w:rsid w:val="00BD07A8"/>
    <w:rsid w:val="00BD0972"/>
    <w:rsid w:val="00BD097B"/>
    <w:rsid w:val="00BD0B70"/>
    <w:rsid w:val="00BD0BBD"/>
    <w:rsid w:val="00BD0C18"/>
    <w:rsid w:val="00BD0C28"/>
    <w:rsid w:val="00BD0C49"/>
    <w:rsid w:val="00BD0CF8"/>
    <w:rsid w:val="00BD0E89"/>
    <w:rsid w:val="00BD0F30"/>
    <w:rsid w:val="00BD0F4D"/>
    <w:rsid w:val="00BD0FDE"/>
    <w:rsid w:val="00BD11B3"/>
    <w:rsid w:val="00BD1238"/>
    <w:rsid w:val="00BD143C"/>
    <w:rsid w:val="00BD1480"/>
    <w:rsid w:val="00BD1522"/>
    <w:rsid w:val="00BD16AF"/>
    <w:rsid w:val="00BD1798"/>
    <w:rsid w:val="00BD1846"/>
    <w:rsid w:val="00BD185E"/>
    <w:rsid w:val="00BD188F"/>
    <w:rsid w:val="00BD18C4"/>
    <w:rsid w:val="00BD1929"/>
    <w:rsid w:val="00BD19A9"/>
    <w:rsid w:val="00BD1E07"/>
    <w:rsid w:val="00BD1F4B"/>
    <w:rsid w:val="00BD2028"/>
    <w:rsid w:val="00BD203D"/>
    <w:rsid w:val="00BD2129"/>
    <w:rsid w:val="00BD21AB"/>
    <w:rsid w:val="00BD2303"/>
    <w:rsid w:val="00BD2305"/>
    <w:rsid w:val="00BD235E"/>
    <w:rsid w:val="00BD23B9"/>
    <w:rsid w:val="00BD2438"/>
    <w:rsid w:val="00BD2559"/>
    <w:rsid w:val="00BD261B"/>
    <w:rsid w:val="00BD2697"/>
    <w:rsid w:val="00BD291C"/>
    <w:rsid w:val="00BD2B6E"/>
    <w:rsid w:val="00BD2B97"/>
    <w:rsid w:val="00BD2BF7"/>
    <w:rsid w:val="00BD2C25"/>
    <w:rsid w:val="00BD2CCB"/>
    <w:rsid w:val="00BD2CFC"/>
    <w:rsid w:val="00BD2D3E"/>
    <w:rsid w:val="00BD2DD1"/>
    <w:rsid w:val="00BD2E9D"/>
    <w:rsid w:val="00BD2ECC"/>
    <w:rsid w:val="00BD30C4"/>
    <w:rsid w:val="00BD3197"/>
    <w:rsid w:val="00BD32AB"/>
    <w:rsid w:val="00BD32E3"/>
    <w:rsid w:val="00BD32F5"/>
    <w:rsid w:val="00BD3321"/>
    <w:rsid w:val="00BD3322"/>
    <w:rsid w:val="00BD3392"/>
    <w:rsid w:val="00BD34FE"/>
    <w:rsid w:val="00BD3586"/>
    <w:rsid w:val="00BD35D4"/>
    <w:rsid w:val="00BD374D"/>
    <w:rsid w:val="00BD3784"/>
    <w:rsid w:val="00BD3791"/>
    <w:rsid w:val="00BD38A6"/>
    <w:rsid w:val="00BD3948"/>
    <w:rsid w:val="00BD39E0"/>
    <w:rsid w:val="00BD3A76"/>
    <w:rsid w:val="00BD3B3B"/>
    <w:rsid w:val="00BD3BD4"/>
    <w:rsid w:val="00BD3DC8"/>
    <w:rsid w:val="00BD3E56"/>
    <w:rsid w:val="00BD3E94"/>
    <w:rsid w:val="00BD3F68"/>
    <w:rsid w:val="00BD3F74"/>
    <w:rsid w:val="00BD4023"/>
    <w:rsid w:val="00BD4045"/>
    <w:rsid w:val="00BD41AD"/>
    <w:rsid w:val="00BD4208"/>
    <w:rsid w:val="00BD428D"/>
    <w:rsid w:val="00BD430B"/>
    <w:rsid w:val="00BD49FF"/>
    <w:rsid w:val="00BD4A2F"/>
    <w:rsid w:val="00BD4B05"/>
    <w:rsid w:val="00BD4C03"/>
    <w:rsid w:val="00BD4D0A"/>
    <w:rsid w:val="00BD4D13"/>
    <w:rsid w:val="00BD51C5"/>
    <w:rsid w:val="00BD5333"/>
    <w:rsid w:val="00BD5337"/>
    <w:rsid w:val="00BD5398"/>
    <w:rsid w:val="00BD5514"/>
    <w:rsid w:val="00BD5589"/>
    <w:rsid w:val="00BD558D"/>
    <w:rsid w:val="00BD55F7"/>
    <w:rsid w:val="00BD56B0"/>
    <w:rsid w:val="00BD56E4"/>
    <w:rsid w:val="00BD5862"/>
    <w:rsid w:val="00BD59F4"/>
    <w:rsid w:val="00BD5AB1"/>
    <w:rsid w:val="00BD5AF2"/>
    <w:rsid w:val="00BD5B0A"/>
    <w:rsid w:val="00BD5C69"/>
    <w:rsid w:val="00BD5CBA"/>
    <w:rsid w:val="00BD5D52"/>
    <w:rsid w:val="00BD5DCD"/>
    <w:rsid w:val="00BD5E4D"/>
    <w:rsid w:val="00BD5E84"/>
    <w:rsid w:val="00BD5FE8"/>
    <w:rsid w:val="00BD5FF1"/>
    <w:rsid w:val="00BD5FF4"/>
    <w:rsid w:val="00BD61CC"/>
    <w:rsid w:val="00BD61DB"/>
    <w:rsid w:val="00BD65A9"/>
    <w:rsid w:val="00BD668C"/>
    <w:rsid w:val="00BD6710"/>
    <w:rsid w:val="00BD686B"/>
    <w:rsid w:val="00BD6955"/>
    <w:rsid w:val="00BD6B5A"/>
    <w:rsid w:val="00BD6DA8"/>
    <w:rsid w:val="00BD7101"/>
    <w:rsid w:val="00BD737F"/>
    <w:rsid w:val="00BD7392"/>
    <w:rsid w:val="00BD7539"/>
    <w:rsid w:val="00BD761A"/>
    <w:rsid w:val="00BD76D6"/>
    <w:rsid w:val="00BD78D6"/>
    <w:rsid w:val="00BD7A28"/>
    <w:rsid w:val="00BD7CA5"/>
    <w:rsid w:val="00BD7DFD"/>
    <w:rsid w:val="00BD7F20"/>
    <w:rsid w:val="00BE0388"/>
    <w:rsid w:val="00BE03C4"/>
    <w:rsid w:val="00BE0492"/>
    <w:rsid w:val="00BE0616"/>
    <w:rsid w:val="00BE07F4"/>
    <w:rsid w:val="00BE0819"/>
    <w:rsid w:val="00BE09AC"/>
    <w:rsid w:val="00BE09B1"/>
    <w:rsid w:val="00BE0A8E"/>
    <w:rsid w:val="00BE0AFF"/>
    <w:rsid w:val="00BE0B6E"/>
    <w:rsid w:val="00BE0D0F"/>
    <w:rsid w:val="00BE0D49"/>
    <w:rsid w:val="00BE0DD8"/>
    <w:rsid w:val="00BE1106"/>
    <w:rsid w:val="00BE1528"/>
    <w:rsid w:val="00BE1531"/>
    <w:rsid w:val="00BE15B4"/>
    <w:rsid w:val="00BE1626"/>
    <w:rsid w:val="00BE1645"/>
    <w:rsid w:val="00BE1724"/>
    <w:rsid w:val="00BE1766"/>
    <w:rsid w:val="00BE1816"/>
    <w:rsid w:val="00BE1862"/>
    <w:rsid w:val="00BE186E"/>
    <w:rsid w:val="00BE18DC"/>
    <w:rsid w:val="00BE195B"/>
    <w:rsid w:val="00BE19FF"/>
    <w:rsid w:val="00BE1B43"/>
    <w:rsid w:val="00BE1CB0"/>
    <w:rsid w:val="00BE202E"/>
    <w:rsid w:val="00BE21B3"/>
    <w:rsid w:val="00BE22C9"/>
    <w:rsid w:val="00BE24C5"/>
    <w:rsid w:val="00BE251C"/>
    <w:rsid w:val="00BE251D"/>
    <w:rsid w:val="00BE2660"/>
    <w:rsid w:val="00BE2840"/>
    <w:rsid w:val="00BE2AAE"/>
    <w:rsid w:val="00BE2B3F"/>
    <w:rsid w:val="00BE2B5C"/>
    <w:rsid w:val="00BE2BA3"/>
    <w:rsid w:val="00BE2C49"/>
    <w:rsid w:val="00BE2EE1"/>
    <w:rsid w:val="00BE300E"/>
    <w:rsid w:val="00BE30E3"/>
    <w:rsid w:val="00BE3641"/>
    <w:rsid w:val="00BE3751"/>
    <w:rsid w:val="00BE3881"/>
    <w:rsid w:val="00BE3945"/>
    <w:rsid w:val="00BE39B7"/>
    <w:rsid w:val="00BE39ED"/>
    <w:rsid w:val="00BE3A48"/>
    <w:rsid w:val="00BE3AD8"/>
    <w:rsid w:val="00BE3C71"/>
    <w:rsid w:val="00BE3D55"/>
    <w:rsid w:val="00BE4118"/>
    <w:rsid w:val="00BE4133"/>
    <w:rsid w:val="00BE4201"/>
    <w:rsid w:val="00BE4419"/>
    <w:rsid w:val="00BE4440"/>
    <w:rsid w:val="00BE447B"/>
    <w:rsid w:val="00BE461F"/>
    <w:rsid w:val="00BE469D"/>
    <w:rsid w:val="00BE46CD"/>
    <w:rsid w:val="00BE46ED"/>
    <w:rsid w:val="00BE4780"/>
    <w:rsid w:val="00BE48EF"/>
    <w:rsid w:val="00BE4AA8"/>
    <w:rsid w:val="00BE4B6F"/>
    <w:rsid w:val="00BE4B78"/>
    <w:rsid w:val="00BE4C32"/>
    <w:rsid w:val="00BE4C89"/>
    <w:rsid w:val="00BE4CA4"/>
    <w:rsid w:val="00BE4D0D"/>
    <w:rsid w:val="00BE4F82"/>
    <w:rsid w:val="00BE50A6"/>
    <w:rsid w:val="00BE52BC"/>
    <w:rsid w:val="00BE52EE"/>
    <w:rsid w:val="00BE5319"/>
    <w:rsid w:val="00BE534A"/>
    <w:rsid w:val="00BE54C4"/>
    <w:rsid w:val="00BE54FD"/>
    <w:rsid w:val="00BE553D"/>
    <w:rsid w:val="00BE5606"/>
    <w:rsid w:val="00BE562D"/>
    <w:rsid w:val="00BE57AB"/>
    <w:rsid w:val="00BE5800"/>
    <w:rsid w:val="00BE5902"/>
    <w:rsid w:val="00BE5C54"/>
    <w:rsid w:val="00BE5DC4"/>
    <w:rsid w:val="00BE5ECD"/>
    <w:rsid w:val="00BE5EDE"/>
    <w:rsid w:val="00BE5EF3"/>
    <w:rsid w:val="00BE5F0D"/>
    <w:rsid w:val="00BE5FED"/>
    <w:rsid w:val="00BE5FF0"/>
    <w:rsid w:val="00BE6048"/>
    <w:rsid w:val="00BE60A6"/>
    <w:rsid w:val="00BE60EC"/>
    <w:rsid w:val="00BE6150"/>
    <w:rsid w:val="00BE6280"/>
    <w:rsid w:val="00BE642F"/>
    <w:rsid w:val="00BE64BD"/>
    <w:rsid w:val="00BE6517"/>
    <w:rsid w:val="00BE65F9"/>
    <w:rsid w:val="00BE670E"/>
    <w:rsid w:val="00BE6858"/>
    <w:rsid w:val="00BE6868"/>
    <w:rsid w:val="00BE6874"/>
    <w:rsid w:val="00BE68F9"/>
    <w:rsid w:val="00BE697A"/>
    <w:rsid w:val="00BE69AE"/>
    <w:rsid w:val="00BE6AB4"/>
    <w:rsid w:val="00BE6AFB"/>
    <w:rsid w:val="00BE6C87"/>
    <w:rsid w:val="00BE6DD6"/>
    <w:rsid w:val="00BE6E3C"/>
    <w:rsid w:val="00BE6EBB"/>
    <w:rsid w:val="00BE6EC4"/>
    <w:rsid w:val="00BE6F82"/>
    <w:rsid w:val="00BE722B"/>
    <w:rsid w:val="00BE730A"/>
    <w:rsid w:val="00BE7390"/>
    <w:rsid w:val="00BE73BB"/>
    <w:rsid w:val="00BE73F7"/>
    <w:rsid w:val="00BE7527"/>
    <w:rsid w:val="00BE7670"/>
    <w:rsid w:val="00BE776B"/>
    <w:rsid w:val="00BE777B"/>
    <w:rsid w:val="00BE780A"/>
    <w:rsid w:val="00BE78B0"/>
    <w:rsid w:val="00BE7A68"/>
    <w:rsid w:val="00BE7B5F"/>
    <w:rsid w:val="00BE7B63"/>
    <w:rsid w:val="00BE7BCD"/>
    <w:rsid w:val="00BE7D37"/>
    <w:rsid w:val="00BE7DAC"/>
    <w:rsid w:val="00BE7E3C"/>
    <w:rsid w:val="00BF007F"/>
    <w:rsid w:val="00BF008D"/>
    <w:rsid w:val="00BF02A7"/>
    <w:rsid w:val="00BF0482"/>
    <w:rsid w:val="00BF0528"/>
    <w:rsid w:val="00BF05CD"/>
    <w:rsid w:val="00BF0677"/>
    <w:rsid w:val="00BF0809"/>
    <w:rsid w:val="00BF084D"/>
    <w:rsid w:val="00BF0897"/>
    <w:rsid w:val="00BF0940"/>
    <w:rsid w:val="00BF0BA4"/>
    <w:rsid w:val="00BF0D17"/>
    <w:rsid w:val="00BF0D58"/>
    <w:rsid w:val="00BF0E33"/>
    <w:rsid w:val="00BF0F20"/>
    <w:rsid w:val="00BF0F21"/>
    <w:rsid w:val="00BF0F49"/>
    <w:rsid w:val="00BF117A"/>
    <w:rsid w:val="00BF119D"/>
    <w:rsid w:val="00BF12BA"/>
    <w:rsid w:val="00BF1490"/>
    <w:rsid w:val="00BF1609"/>
    <w:rsid w:val="00BF1613"/>
    <w:rsid w:val="00BF180F"/>
    <w:rsid w:val="00BF18A7"/>
    <w:rsid w:val="00BF18E2"/>
    <w:rsid w:val="00BF19C6"/>
    <w:rsid w:val="00BF1A92"/>
    <w:rsid w:val="00BF1CFD"/>
    <w:rsid w:val="00BF1D23"/>
    <w:rsid w:val="00BF1EE0"/>
    <w:rsid w:val="00BF1F95"/>
    <w:rsid w:val="00BF211A"/>
    <w:rsid w:val="00BF2396"/>
    <w:rsid w:val="00BF23BB"/>
    <w:rsid w:val="00BF2685"/>
    <w:rsid w:val="00BF27F9"/>
    <w:rsid w:val="00BF27FB"/>
    <w:rsid w:val="00BF2813"/>
    <w:rsid w:val="00BF28B8"/>
    <w:rsid w:val="00BF28BF"/>
    <w:rsid w:val="00BF28E0"/>
    <w:rsid w:val="00BF2900"/>
    <w:rsid w:val="00BF2955"/>
    <w:rsid w:val="00BF29BC"/>
    <w:rsid w:val="00BF29DD"/>
    <w:rsid w:val="00BF29F3"/>
    <w:rsid w:val="00BF2A39"/>
    <w:rsid w:val="00BF2BF8"/>
    <w:rsid w:val="00BF2CF1"/>
    <w:rsid w:val="00BF2DBE"/>
    <w:rsid w:val="00BF2E10"/>
    <w:rsid w:val="00BF2E43"/>
    <w:rsid w:val="00BF2F29"/>
    <w:rsid w:val="00BF2FC5"/>
    <w:rsid w:val="00BF309D"/>
    <w:rsid w:val="00BF313E"/>
    <w:rsid w:val="00BF3239"/>
    <w:rsid w:val="00BF33DC"/>
    <w:rsid w:val="00BF347B"/>
    <w:rsid w:val="00BF3488"/>
    <w:rsid w:val="00BF34A9"/>
    <w:rsid w:val="00BF3500"/>
    <w:rsid w:val="00BF3584"/>
    <w:rsid w:val="00BF35D4"/>
    <w:rsid w:val="00BF36E5"/>
    <w:rsid w:val="00BF37F8"/>
    <w:rsid w:val="00BF3880"/>
    <w:rsid w:val="00BF3A44"/>
    <w:rsid w:val="00BF3B3C"/>
    <w:rsid w:val="00BF3C0D"/>
    <w:rsid w:val="00BF3CE6"/>
    <w:rsid w:val="00BF3CFE"/>
    <w:rsid w:val="00BF3D25"/>
    <w:rsid w:val="00BF3D59"/>
    <w:rsid w:val="00BF3F2D"/>
    <w:rsid w:val="00BF3FD0"/>
    <w:rsid w:val="00BF40E2"/>
    <w:rsid w:val="00BF410F"/>
    <w:rsid w:val="00BF428D"/>
    <w:rsid w:val="00BF42A0"/>
    <w:rsid w:val="00BF43B6"/>
    <w:rsid w:val="00BF43EB"/>
    <w:rsid w:val="00BF450F"/>
    <w:rsid w:val="00BF46C2"/>
    <w:rsid w:val="00BF4781"/>
    <w:rsid w:val="00BF4867"/>
    <w:rsid w:val="00BF4A72"/>
    <w:rsid w:val="00BF4BC1"/>
    <w:rsid w:val="00BF4D14"/>
    <w:rsid w:val="00BF4F3D"/>
    <w:rsid w:val="00BF544B"/>
    <w:rsid w:val="00BF551D"/>
    <w:rsid w:val="00BF5523"/>
    <w:rsid w:val="00BF55B3"/>
    <w:rsid w:val="00BF5672"/>
    <w:rsid w:val="00BF56AF"/>
    <w:rsid w:val="00BF5782"/>
    <w:rsid w:val="00BF57BC"/>
    <w:rsid w:val="00BF57D8"/>
    <w:rsid w:val="00BF5841"/>
    <w:rsid w:val="00BF584C"/>
    <w:rsid w:val="00BF5A87"/>
    <w:rsid w:val="00BF5B8E"/>
    <w:rsid w:val="00BF5BF4"/>
    <w:rsid w:val="00BF5C94"/>
    <w:rsid w:val="00BF5D2E"/>
    <w:rsid w:val="00BF5EB6"/>
    <w:rsid w:val="00BF6004"/>
    <w:rsid w:val="00BF625E"/>
    <w:rsid w:val="00BF6340"/>
    <w:rsid w:val="00BF640E"/>
    <w:rsid w:val="00BF6417"/>
    <w:rsid w:val="00BF67DB"/>
    <w:rsid w:val="00BF67E3"/>
    <w:rsid w:val="00BF6874"/>
    <w:rsid w:val="00BF6877"/>
    <w:rsid w:val="00BF689C"/>
    <w:rsid w:val="00BF69ED"/>
    <w:rsid w:val="00BF6AEF"/>
    <w:rsid w:val="00BF6B85"/>
    <w:rsid w:val="00BF6C78"/>
    <w:rsid w:val="00BF6ECC"/>
    <w:rsid w:val="00BF6F07"/>
    <w:rsid w:val="00BF702C"/>
    <w:rsid w:val="00BF716A"/>
    <w:rsid w:val="00BF718D"/>
    <w:rsid w:val="00BF7325"/>
    <w:rsid w:val="00BF732E"/>
    <w:rsid w:val="00BF735D"/>
    <w:rsid w:val="00BF740B"/>
    <w:rsid w:val="00BF74A6"/>
    <w:rsid w:val="00BF74FD"/>
    <w:rsid w:val="00BF7618"/>
    <w:rsid w:val="00BF76BD"/>
    <w:rsid w:val="00BF76D2"/>
    <w:rsid w:val="00BF76D3"/>
    <w:rsid w:val="00BF772C"/>
    <w:rsid w:val="00BF77A4"/>
    <w:rsid w:val="00BF787A"/>
    <w:rsid w:val="00BF7931"/>
    <w:rsid w:val="00BF7D45"/>
    <w:rsid w:val="00BF7DB5"/>
    <w:rsid w:val="00BF7E6B"/>
    <w:rsid w:val="00BF7F8D"/>
    <w:rsid w:val="00C001C4"/>
    <w:rsid w:val="00C00312"/>
    <w:rsid w:val="00C00466"/>
    <w:rsid w:val="00C00580"/>
    <w:rsid w:val="00C008E9"/>
    <w:rsid w:val="00C0091C"/>
    <w:rsid w:val="00C00931"/>
    <w:rsid w:val="00C0096D"/>
    <w:rsid w:val="00C009A2"/>
    <w:rsid w:val="00C009B3"/>
    <w:rsid w:val="00C00A02"/>
    <w:rsid w:val="00C00A3F"/>
    <w:rsid w:val="00C00A56"/>
    <w:rsid w:val="00C00A76"/>
    <w:rsid w:val="00C00AA9"/>
    <w:rsid w:val="00C00AD4"/>
    <w:rsid w:val="00C00B2F"/>
    <w:rsid w:val="00C00B63"/>
    <w:rsid w:val="00C00BE4"/>
    <w:rsid w:val="00C00D0E"/>
    <w:rsid w:val="00C00D38"/>
    <w:rsid w:val="00C00D68"/>
    <w:rsid w:val="00C00DC9"/>
    <w:rsid w:val="00C00E01"/>
    <w:rsid w:val="00C00EF6"/>
    <w:rsid w:val="00C01157"/>
    <w:rsid w:val="00C0119A"/>
    <w:rsid w:val="00C011CB"/>
    <w:rsid w:val="00C012F6"/>
    <w:rsid w:val="00C01319"/>
    <w:rsid w:val="00C01371"/>
    <w:rsid w:val="00C0141D"/>
    <w:rsid w:val="00C01546"/>
    <w:rsid w:val="00C01693"/>
    <w:rsid w:val="00C01701"/>
    <w:rsid w:val="00C017F5"/>
    <w:rsid w:val="00C019A0"/>
    <w:rsid w:val="00C019FA"/>
    <w:rsid w:val="00C01A2A"/>
    <w:rsid w:val="00C01B6C"/>
    <w:rsid w:val="00C01B7D"/>
    <w:rsid w:val="00C01BC5"/>
    <w:rsid w:val="00C01BE4"/>
    <w:rsid w:val="00C01BFE"/>
    <w:rsid w:val="00C01CF3"/>
    <w:rsid w:val="00C01CFF"/>
    <w:rsid w:val="00C01E88"/>
    <w:rsid w:val="00C02156"/>
    <w:rsid w:val="00C02159"/>
    <w:rsid w:val="00C02161"/>
    <w:rsid w:val="00C022DD"/>
    <w:rsid w:val="00C0233A"/>
    <w:rsid w:val="00C02449"/>
    <w:rsid w:val="00C0246C"/>
    <w:rsid w:val="00C026C1"/>
    <w:rsid w:val="00C026D4"/>
    <w:rsid w:val="00C02718"/>
    <w:rsid w:val="00C027BE"/>
    <w:rsid w:val="00C02A1B"/>
    <w:rsid w:val="00C02BDD"/>
    <w:rsid w:val="00C02CB2"/>
    <w:rsid w:val="00C02D52"/>
    <w:rsid w:val="00C02D8D"/>
    <w:rsid w:val="00C030B5"/>
    <w:rsid w:val="00C03170"/>
    <w:rsid w:val="00C034A3"/>
    <w:rsid w:val="00C036E1"/>
    <w:rsid w:val="00C03775"/>
    <w:rsid w:val="00C037C1"/>
    <w:rsid w:val="00C03840"/>
    <w:rsid w:val="00C03856"/>
    <w:rsid w:val="00C038D1"/>
    <w:rsid w:val="00C03990"/>
    <w:rsid w:val="00C03A7C"/>
    <w:rsid w:val="00C03B6A"/>
    <w:rsid w:val="00C03C47"/>
    <w:rsid w:val="00C03DC0"/>
    <w:rsid w:val="00C03DD1"/>
    <w:rsid w:val="00C03E19"/>
    <w:rsid w:val="00C03E9D"/>
    <w:rsid w:val="00C03FC5"/>
    <w:rsid w:val="00C03FF3"/>
    <w:rsid w:val="00C0406F"/>
    <w:rsid w:val="00C04109"/>
    <w:rsid w:val="00C04277"/>
    <w:rsid w:val="00C043D2"/>
    <w:rsid w:val="00C04517"/>
    <w:rsid w:val="00C0486B"/>
    <w:rsid w:val="00C048FC"/>
    <w:rsid w:val="00C04A32"/>
    <w:rsid w:val="00C04B84"/>
    <w:rsid w:val="00C04BD6"/>
    <w:rsid w:val="00C04E05"/>
    <w:rsid w:val="00C04EB0"/>
    <w:rsid w:val="00C04F41"/>
    <w:rsid w:val="00C04F85"/>
    <w:rsid w:val="00C04FA0"/>
    <w:rsid w:val="00C05048"/>
    <w:rsid w:val="00C0507A"/>
    <w:rsid w:val="00C052D6"/>
    <w:rsid w:val="00C053AB"/>
    <w:rsid w:val="00C053D3"/>
    <w:rsid w:val="00C05574"/>
    <w:rsid w:val="00C05579"/>
    <w:rsid w:val="00C05675"/>
    <w:rsid w:val="00C05738"/>
    <w:rsid w:val="00C058DE"/>
    <w:rsid w:val="00C05938"/>
    <w:rsid w:val="00C0597B"/>
    <w:rsid w:val="00C05A0B"/>
    <w:rsid w:val="00C05A6E"/>
    <w:rsid w:val="00C05AB0"/>
    <w:rsid w:val="00C05BB5"/>
    <w:rsid w:val="00C05CB7"/>
    <w:rsid w:val="00C05DC8"/>
    <w:rsid w:val="00C05FEF"/>
    <w:rsid w:val="00C061FD"/>
    <w:rsid w:val="00C06204"/>
    <w:rsid w:val="00C06255"/>
    <w:rsid w:val="00C06335"/>
    <w:rsid w:val="00C06344"/>
    <w:rsid w:val="00C063D3"/>
    <w:rsid w:val="00C0642F"/>
    <w:rsid w:val="00C06445"/>
    <w:rsid w:val="00C06453"/>
    <w:rsid w:val="00C0654A"/>
    <w:rsid w:val="00C06879"/>
    <w:rsid w:val="00C06AF6"/>
    <w:rsid w:val="00C06BF2"/>
    <w:rsid w:val="00C06BF3"/>
    <w:rsid w:val="00C06E31"/>
    <w:rsid w:val="00C07150"/>
    <w:rsid w:val="00C071FB"/>
    <w:rsid w:val="00C07357"/>
    <w:rsid w:val="00C07400"/>
    <w:rsid w:val="00C074F3"/>
    <w:rsid w:val="00C07562"/>
    <w:rsid w:val="00C07587"/>
    <w:rsid w:val="00C07598"/>
    <w:rsid w:val="00C076C5"/>
    <w:rsid w:val="00C076D7"/>
    <w:rsid w:val="00C07785"/>
    <w:rsid w:val="00C0779A"/>
    <w:rsid w:val="00C077D7"/>
    <w:rsid w:val="00C0784D"/>
    <w:rsid w:val="00C0785E"/>
    <w:rsid w:val="00C07BCB"/>
    <w:rsid w:val="00C07C61"/>
    <w:rsid w:val="00C07C62"/>
    <w:rsid w:val="00C07F6C"/>
    <w:rsid w:val="00C10236"/>
    <w:rsid w:val="00C1027E"/>
    <w:rsid w:val="00C1035D"/>
    <w:rsid w:val="00C1045C"/>
    <w:rsid w:val="00C10659"/>
    <w:rsid w:val="00C10711"/>
    <w:rsid w:val="00C109A6"/>
    <w:rsid w:val="00C10A06"/>
    <w:rsid w:val="00C10FD8"/>
    <w:rsid w:val="00C113D0"/>
    <w:rsid w:val="00C113F4"/>
    <w:rsid w:val="00C11460"/>
    <w:rsid w:val="00C114B4"/>
    <w:rsid w:val="00C114F3"/>
    <w:rsid w:val="00C1155D"/>
    <w:rsid w:val="00C11744"/>
    <w:rsid w:val="00C11982"/>
    <w:rsid w:val="00C11A68"/>
    <w:rsid w:val="00C11B33"/>
    <w:rsid w:val="00C11CCC"/>
    <w:rsid w:val="00C11D28"/>
    <w:rsid w:val="00C11FB2"/>
    <w:rsid w:val="00C120B1"/>
    <w:rsid w:val="00C121F6"/>
    <w:rsid w:val="00C122E9"/>
    <w:rsid w:val="00C1239A"/>
    <w:rsid w:val="00C125A9"/>
    <w:rsid w:val="00C125DC"/>
    <w:rsid w:val="00C1272D"/>
    <w:rsid w:val="00C12745"/>
    <w:rsid w:val="00C128A2"/>
    <w:rsid w:val="00C1293A"/>
    <w:rsid w:val="00C12973"/>
    <w:rsid w:val="00C129DE"/>
    <w:rsid w:val="00C12A67"/>
    <w:rsid w:val="00C12A8A"/>
    <w:rsid w:val="00C12F6B"/>
    <w:rsid w:val="00C12F80"/>
    <w:rsid w:val="00C1359B"/>
    <w:rsid w:val="00C135C9"/>
    <w:rsid w:val="00C135CA"/>
    <w:rsid w:val="00C137AF"/>
    <w:rsid w:val="00C137CD"/>
    <w:rsid w:val="00C13968"/>
    <w:rsid w:val="00C13979"/>
    <w:rsid w:val="00C13BE8"/>
    <w:rsid w:val="00C13CDB"/>
    <w:rsid w:val="00C13DBB"/>
    <w:rsid w:val="00C14101"/>
    <w:rsid w:val="00C1434C"/>
    <w:rsid w:val="00C1448D"/>
    <w:rsid w:val="00C1450C"/>
    <w:rsid w:val="00C1451F"/>
    <w:rsid w:val="00C1473F"/>
    <w:rsid w:val="00C14752"/>
    <w:rsid w:val="00C149D4"/>
    <w:rsid w:val="00C14A49"/>
    <w:rsid w:val="00C14CCC"/>
    <w:rsid w:val="00C14E18"/>
    <w:rsid w:val="00C15017"/>
    <w:rsid w:val="00C150B0"/>
    <w:rsid w:val="00C15227"/>
    <w:rsid w:val="00C15231"/>
    <w:rsid w:val="00C15274"/>
    <w:rsid w:val="00C15289"/>
    <w:rsid w:val="00C153AD"/>
    <w:rsid w:val="00C1550E"/>
    <w:rsid w:val="00C155A4"/>
    <w:rsid w:val="00C15734"/>
    <w:rsid w:val="00C15939"/>
    <w:rsid w:val="00C15B9E"/>
    <w:rsid w:val="00C15CAF"/>
    <w:rsid w:val="00C15E2F"/>
    <w:rsid w:val="00C15E64"/>
    <w:rsid w:val="00C160F5"/>
    <w:rsid w:val="00C16593"/>
    <w:rsid w:val="00C165FA"/>
    <w:rsid w:val="00C16681"/>
    <w:rsid w:val="00C1676B"/>
    <w:rsid w:val="00C1698B"/>
    <w:rsid w:val="00C1699E"/>
    <w:rsid w:val="00C169C1"/>
    <w:rsid w:val="00C16A7E"/>
    <w:rsid w:val="00C16AAB"/>
    <w:rsid w:val="00C16B27"/>
    <w:rsid w:val="00C16BC0"/>
    <w:rsid w:val="00C16F57"/>
    <w:rsid w:val="00C17245"/>
    <w:rsid w:val="00C172A3"/>
    <w:rsid w:val="00C172D8"/>
    <w:rsid w:val="00C17642"/>
    <w:rsid w:val="00C17691"/>
    <w:rsid w:val="00C17755"/>
    <w:rsid w:val="00C17A6D"/>
    <w:rsid w:val="00C17BFB"/>
    <w:rsid w:val="00C17C01"/>
    <w:rsid w:val="00C17C78"/>
    <w:rsid w:val="00C17E43"/>
    <w:rsid w:val="00C17E51"/>
    <w:rsid w:val="00C17FDE"/>
    <w:rsid w:val="00C20033"/>
    <w:rsid w:val="00C20070"/>
    <w:rsid w:val="00C20450"/>
    <w:rsid w:val="00C20578"/>
    <w:rsid w:val="00C20673"/>
    <w:rsid w:val="00C20679"/>
    <w:rsid w:val="00C206C5"/>
    <w:rsid w:val="00C206D5"/>
    <w:rsid w:val="00C206D8"/>
    <w:rsid w:val="00C2092B"/>
    <w:rsid w:val="00C20A80"/>
    <w:rsid w:val="00C20B36"/>
    <w:rsid w:val="00C20B37"/>
    <w:rsid w:val="00C20BD4"/>
    <w:rsid w:val="00C20BDF"/>
    <w:rsid w:val="00C20E05"/>
    <w:rsid w:val="00C20F99"/>
    <w:rsid w:val="00C21002"/>
    <w:rsid w:val="00C212A1"/>
    <w:rsid w:val="00C214BE"/>
    <w:rsid w:val="00C214D2"/>
    <w:rsid w:val="00C21567"/>
    <w:rsid w:val="00C215EA"/>
    <w:rsid w:val="00C21729"/>
    <w:rsid w:val="00C2173B"/>
    <w:rsid w:val="00C21768"/>
    <w:rsid w:val="00C2189E"/>
    <w:rsid w:val="00C21958"/>
    <w:rsid w:val="00C21992"/>
    <w:rsid w:val="00C219B0"/>
    <w:rsid w:val="00C219DC"/>
    <w:rsid w:val="00C21C1E"/>
    <w:rsid w:val="00C21CD4"/>
    <w:rsid w:val="00C21D00"/>
    <w:rsid w:val="00C21D5A"/>
    <w:rsid w:val="00C21DC0"/>
    <w:rsid w:val="00C21FBA"/>
    <w:rsid w:val="00C21FD2"/>
    <w:rsid w:val="00C22275"/>
    <w:rsid w:val="00C2232C"/>
    <w:rsid w:val="00C223F9"/>
    <w:rsid w:val="00C225CB"/>
    <w:rsid w:val="00C228DD"/>
    <w:rsid w:val="00C22917"/>
    <w:rsid w:val="00C2292B"/>
    <w:rsid w:val="00C22A86"/>
    <w:rsid w:val="00C22CD3"/>
    <w:rsid w:val="00C22DAE"/>
    <w:rsid w:val="00C22E64"/>
    <w:rsid w:val="00C22F6E"/>
    <w:rsid w:val="00C2302C"/>
    <w:rsid w:val="00C23057"/>
    <w:rsid w:val="00C23119"/>
    <w:rsid w:val="00C23175"/>
    <w:rsid w:val="00C231CC"/>
    <w:rsid w:val="00C23355"/>
    <w:rsid w:val="00C23392"/>
    <w:rsid w:val="00C2340B"/>
    <w:rsid w:val="00C23704"/>
    <w:rsid w:val="00C2371A"/>
    <w:rsid w:val="00C23AC6"/>
    <w:rsid w:val="00C23B8F"/>
    <w:rsid w:val="00C23BE5"/>
    <w:rsid w:val="00C23D30"/>
    <w:rsid w:val="00C23D67"/>
    <w:rsid w:val="00C23D71"/>
    <w:rsid w:val="00C23F03"/>
    <w:rsid w:val="00C23F79"/>
    <w:rsid w:val="00C23FBC"/>
    <w:rsid w:val="00C2411F"/>
    <w:rsid w:val="00C24240"/>
    <w:rsid w:val="00C242BB"/>
    <w:rsid w:val="00C242FB"/>
    <w:rsid w:val="00C243A9"/>
    <w:rsid w:val="00C243B2"/>
    <w:rsid w:val="00C243E8"/>
    <w:rsid w:val="00C245D4"/>
    <w:rsid w:val="00C24657"/>
    <w:rsid w:val="00C2468F"/>
    <w:rsid w:val="00C2482B"/>
    <w:rsid w:val="00C24833"/>
    <w:rsid w:val="00C249B9"/>
    <w:rsid w:val="00C24C0D"/>
    <w:rsid w:val="00C24C1D"/>
    <w:rsid w:val="00C24E78"/>
    <w:rsid w:val="00C24F18"/>
    <w:rsid w:val="00C252E1"/>
    <w:rsid w:val="00C25649"/>
    <w:rsid w:val="00C25692"/>
    <w:rsid w:val="00C256DD"/>
    <w:rsid w:val="00C2584B"/>
    <w:rsid w:val="00C2588A"/>
    <w:rsid w:val="00C25911"/>
    <w:rsid w:val="00C259DA"/>
    <w:rsid w:val="00C259DC"/>
    <w:rsid w:val="00C259F9"/>
    <w:rsid w:val="00C25B06"/>
    <w:rsid w:val="00C25BE4"/>
    <w:rsid w:val="00C25C24"/>
    <w:rsid w:val="00C25D24"/>
    <w:rsid w:val="00C25F08"/>
    <w:rsid w:val="00C25F17"/>
    <w:rsid w:val="00C26029"/>
    <w:rsid w:val="00C2604B"/>
    <w:rsid w:val="00C26258"/>
    <w:rsid w:val="00C262B3"/>
    <w:rsid w:val="00C2630C"/>
    <w:rsid w:val="00C26475"/>
    <w:rsid w:val="00C265A9"/>
    <w:rsid w:val="00C268CC"/>
    <w:rsid w:val="00C2692A"/>
    <w:rsid w:val="00C26A64"/>
    <w:rsid w:val="00C26BA3"/>
    <w:rsid w:val="00C26BD9"/>
    <w:rsid w:val="00C26BF8"/>
    <w:rsid w:val="00C26D73"/>
    <w:rsid w:val="00C26D7A"/>
    <w:rsid w:val="00C26E67"/>
    <w:rsid w:val="00C26F9B"/>
    <w:rsid w:val="00C27061"/>
    <w:rsid w:val="00C270B1"/>
    <w:rsid w:val="00C27149"/>
    <w:rsid w:val="00C27647"/>
    <w:rsid w:val="00C2784A"/>
    <w:rsid w:val="00C2786C"/>
    <w:rsid w:val="00C27956"/>
    <w:rsid w:val="00C27C1C"/>
    <w:rsid w:val="00C27C51"/>
    <w:rsid w:val="00C27D08"/>
    <w:rsid w:val="00C27D0F"/>
    <w:rsid w:val="00C27D3B"/>
    <w:rsid w:val="00C27E3D"/>
    <w:rsid w:val="00C300B6"/>
    <w:rsid w:val="00C301C1"/>
    <w:rsid w:val="00C3022A"/>
    <w:rsid w:val="00C303E2"/>
    <w:rsid w:val="00C304CB"/>
    <w:rsid w:val="00C3054B"/>
    <w:rsid w:val="00C30596"/>
    <w:rsid w:val="00C30804"/>
    <w:rsid w:val="00C30824"/>
    <w:rsid w:val="00C3088B"/>
    <w:rsid w:val="00C3095C"/>
    <w:rsid w:val="00C30969"/>
    <w:rsid w:val="00C30A25"/>
    <w:rsid w:val="00C30A3B"/>
    <w:rsid w:val="00C30A5F"/>
    <w:rsid w:val="00C30C1E"/>
    <w:rsid w:val="00C30C63"/>
    <w:rsid w:val="00C30E62"/>
    <w:rsid w:val="00C30E6F"/>
    <w:rsid w:val="00C30F5B"/>
    <w:rsid w:val="00C3106F"/>
    <w:rsid w:val="00C3118D"/>
    <w:rsid w:val="00C3121B"/>
    <w:rsid w:val="00C312AB"/>
    <w:rsid w:val="00C312C3"/>
    <w:rsid w:val="00C312CA"/>
    <w:rsid w:val="00C3131C"/>
    <w:rsid w:val="00C31457"/>
    <w:rsid w:val="00C314BB"/>
    <w:rsid w:val="00C31520"/>
    <w:rsid w:val="00C31522"/>
    <w:rsid w:val="00C315FD"/>
    <w:rsid w:val="00C3161F"/>
    <w:rsid w:val="00C316B5"/>
    <w:rsid w:val="00C3188B"/>
    <w:rsid w:val="00C31A3C"/>
    <w:rsid w:val="00C31AA0"/>
    <w:rsid w:val="00C31BC0"/>
    <w:rsid w:val="00C31C18"/>
    <w:rsid w:val="00C31EA0"/>
    <w:rsid w:val="00C3226A"/>
    <w:rsid w:val="00C323B9"/>
    <w:rsid w:val="00C3245F"/>
    <w:rsid w:val="00C32483"/>
    <w:rsid w:val="00C3258C"/>
    <w:rsid w:val="00C326B2"/>
    <w:rsid w:val="00C32801"/>
    <w:rsid w:val="00C32850"/>
    <w:rsid w:val="00C3286C"/>
    <w:rsid w:val="00C32882"/>
    <w:rsid w:val="00C328B5"/>
    <w:rsid w:val="00C3299B"/>
    <w:rsid w:val="00C329DA"/>
    <w:rsid w:val="00C329F7"/>
    <w:rsid w:val="00C32A97"/>
    <w:rsid w:val="00C32AD2"/>
    <w:rsid w:val="00C32AF6"/>
    <w:rsid w:val="00C32DD6"/>
    <w:rsid w:val="00C32E3C"/>
    <w:rsid w:val="00C32ECA"/>
    <w:rsid w:val="00C32F09"/>
    <w:rsid w:val="00C32F7D"/>
    <w:rsid w:val="00C3305E"/>
    <w:rsid w:val="00C330B9"/>
    <w:rsid w:val="00C33496"/>
    <w:rsid w:val="00C334DB"/>
    <w:rsid w:val="00C3374E"/>
    <w:rsid w:val="00C337DE"/>
    <w:rsid w:val="00C3390F"/>
    <w:rsid w:val="00C33981"/>
    <w:rsid w:val="00C33A05"/>
    <w:rsid w:val="00C33A52"/>
    <w:rsid w:val="00C33A84"/>
    <w:rsid w:val="00C33B30"/>
    <w:rsid w:val="00C33D96"/>
    <w:rsid w:val="00C33E4A"/>
    <w:rsid w:val="00C33F02"/>
    <w:rsid w:val="00C33F0D"/>
    <w:rsid w:val="00C33F82"/>
    <w:rsid w:val="00C34095"/>
    <w:rsid w:val="00C340D3"/>
    <w:rsid w:val="00C342C3"/>
    <w:rsid w:val="00C34338"/>
    <w:rsid w:val="00C343B8"/>
    <w:rsid w:val="00C34695"/>
    <w:rsid w:val="00C347CB"/>
    <w:rsid w:val="00C34845"/>
    <w:rsid w:val="00C348E3"/>
    <w:rsid w:val="00C349E8"/>
    <w:rsid w:val="00C34B2C"/>
    <w:rsid w:val="00C34CBF"/>
    <w:rsid w:val="00C34D2B"/>
    <w:rsid w:val="00C34D71"/>
    <w:rsid w:val="00C35147"/>
    <w:rsid w:val="00C35256"/>
    <w:rsid w:val="00C354BC"/>
    <w:rsid w:val="00C354F7"/>
    <w:rsid w:val="00C3550F"/>
    <w:rsid w:val="00C35546"/>
    <w:rsid w:val="00C355FF"/>
    <w:rsid w:val="00C3560E"/>
    <w:rsid w:val="00C3563C"/>
    <w:rsid w:val="00C3566A"/>
    <w:rsid w:val="00C35693"/>
    <w:rsid w:val="00C357B0"/>
    <w:rsid w:val="00C35885"/>
    <w:rsid w:val="00C358B0"/>
    <w:rsid w:val="00C35A1E"/>
    <w:rsid w:val="00C35A21"/>
    <w:rsid w:val="00C35A32"/>
    <w:rsid w:val="00C35A6A"/>
    <w:rsid w:val="00C35AF7"/>
    <w:rsid w:val="00C35C1A"/>
    <w:rsid w:val="00C35E73"/>
    <w:rsid w:val="00C3609B"/>
    <w:rsid w:val="00C36192"/>
    <w:rsid w:val="00C3626B"/>
    <w:rsid w:val="00C36644"/>
    <w:rsid w:val="00C36667"/>
    <w:rsid w:val="00C367E3"/>
    <w:rsid w:val="00C3680F"/>
    <w:rsid w:val="00C3695E"/>
    <w:rsid w:val="00C369AD"/>
    <w:rsid w:val="00C36E47"/>
    <w:rsid w:val="00C36EF7"/>
    <w:rsid w:val="00C37082"/>
    <w:rsid w:val="00C37116"/>
    <w:rsid w:val="00C3712E"/>
    <w:rsid w:val="00C371A2"/>
    <w:rsid w:val="00C3722A"/>
    <w:rsid w:val="00C37240"/>
    <w:rsid w:val="00C372F7"/>
    <w:rsid w:val="00C37706"/>
    <w:rsid w:val="00C377C7"/>
    <w:rsid w:val="00C3783A"/>
    <w:rsid w:val="00C378C1"/>
    <w:rsid w:val="00C37B15"/>
    <w:rsid w:val="00C37E96"/>
    <w:rsid w:val="00C37F1A"/>
    <w:rsid w:val="00C37FA6"/>
    <w:rsid w:val="00C37FC9"/>
    <w:rsid w:val="00C40142"/>
    <w:rsid w:val="00C40143"/>
    <w:rsid w:val="00C403C5"/>
    <w:rsid w:val="00C40444"/>
    <w:rsid w:val="00C40448"/>
    <w:rsid w:val="00C40459"/>
    <w:rsid w:val="00C40567"/>
    <w:rsid w:val="00C405CB"/>
    <w:rsid w:val="00C405FC"/>
    <w:rsid w:val="00C40617"/>
    <w:rsid w:val="00C40640"/>
    <w:rsid w:val="00C4070D"/>
    <w:rsid w:val="00C40766"/>
    <w:rsid w:val="00C4089E"/>
    <w:rsid w:val="00C408B5"/>
    <w:rsid w:val="00C408E9"/>
    <w:rsid w:val="00C409FE"/>
    <w:rsid w:val="00C40A91"/>
    <w:rsid w:val="00C40B1A"/>
    <w:rsid w:val="00C40CB1"/>
    <w:rsid w:val="00C40D1C"/>
    <w:rsid w:val="00C40FB2"/>
    <w:rsid w:val="00C410AD"/>
    <w:rsid w:val="00C410C1"/>
    <w:rsid w:val="00C41142"/>
    <w:rsid w:val="00C4137C"/>
    <w:rsid w:val="00C413B6"/>
    <w:rsid w:val="00C4144F"/>
    <w:rsid w:val="00C4145A"/>
    <w:rsid w:val="00C414A1"/>
    <w:rsid w:val="00C414A3"/>
    <w:rsid w:val="00C414F3"/>
    <w:rsid w:val="00C415BD"/>
    <w:rsid w:val="00C4181C"/>
    <w:rsid w:val="00C418B5"/>
    <w:rsid w:val="00C41A9D"/>
    <w:rsid w:val="00C41ABD"/>
    <w:rsid w:val="00C41B61"/>
    <w:rsid w:val="00C41D74"/>
    <w:rsid w:val="00C41DCE"/>
    <w:rsid w:val="00C41DE5"/>
    <w:rsid w:val="00C41FC2"/>
    <w:rsid w:val="00C41FC8"/>
    <w:rsid w:val="00C420B9"/>
    <w:rsid w:val="00C420CC"/>
    <w:rsid w:val="00C420E7"/>
    <w:rsid w:val="00C42144"/>
    <w:rsid w:val="00C422B6"/>
    <w:rsid w:val="00C4238D"/>
    <w:rsid w:val="00C424E8"/>
    <w:rsid w:val="00C4263D"/>
    <w:rsid w:val="00C42960"/>
    <w:rsid w:val="00C42A97"/>
    <w:rsid w:val="00C42AA2"/>
    <w:rsid w:val="00C42ACF"/>
    <w:rsid w:val="00C42AD1"/>
    <w:rsid w:val="00C42BF5"/>
    <w:rsid w:val="00C430C9"/>
    <w:rsid w:val="00C431B2"/>
    <w:rsid w:val="00C43229"/>
    <w:rsid w:val="00C4323F"/>
    <w:rsid w:val="00C4326E"/>
    <w:rsid w:val="00C4327B"/>
    <w:rsid w:val="00C432E4"/>
    <w:rsid w:val="00C435EB"/>
    <w:rsid w:val="00C436AB"/>
    <w:rsid w:val="00C43B1E"/>
    <w:rsid w:val="00C43B89"/>
    <w:rsid w:val="00C43B96"/>
    <w:rsid w:val="00C43C37"/>
    <w:rsid w:val="00C43C5F"/>
    <w:rsid w:val="00C43C68"/>
    <w:rsid w:val="00C43D5C"/>
    <w:rsid w:val="00C43E46"/>
    <w:rsid w:val="00C43ECD"/>
    <w:rsid w:val="00C43ED7"/>
    <w:rsid w:val="00C440FC"/>
    <w:rsid w:val="00C44153"/>
    <w:rsid w:val="00C4421D"/>
    <w:rsid w:val="00C443BB"/>
    <w:rsid w:val="00C444E0"/>
    <w:rsid w:val="00C44532"/>
    <w:rsid w:val="00C44547"/>
    <w:rsid w:val="00C44575"/>
    <w:rsid w:val="00C44591"/>
    <w:rsid w:val="00C4471B"/>
    <w:rsid w:val="00C447D2"/>
    <w:rsid w:val="00C44803"/>
    <w:rsid w:val="00C44824"/>
    <w:rsid w:val="00C44917"/>
    <w:rsid w:val="00C4498F"/>
    <w:rsid w:val="00C449F8"/>
    <w:rsid w:val="00C44B3C"/>
    <w:rsid w:val="00C44BC7"/>
    <w:rsid w:val="00C44BCB"/>
    <w:rsid w:val="00C44BE5"/>
    <w:rsid w:val="00C44CA9"/>
    <w:rsid w:val="00C44E19"/>
    <w:rsid w:val="00C44E35"/>
    <w:rsid w:val="00C45110"/>
    <w:rsid w:val="00C451FD"/>
    <w:rsid w:val="00C4527B"/>
    <w:rsid w:val="00C45588"/>
    <w:rsid w:val="00C455C6"/>
    <w:rsid w:val="00C456FA"/>
    <w:rsid w:val="00C458AD"/>
    <w:rsid w:val="00C4593E"/>
    <w:rsid w:val="00C459C1"/>
    <w:rsid w:val="00C45A13"/>
    <w:rsid w:val="00C45AAD"/>
    <w:rsid w:val="00C45BEF"/>
    <w:rsid w:val="00C45C56"/>
    <w:rsid w:val="00C45C96"/>
    <w:rsid w:val="00C45D01"/>
    <w:rsid w:val="00C45E91"/>
    <w:rsid w:val="00C45FE1"/>
    <w:rsid w:val="00C46111"/>
    <w:rsid w:val="00C46141"/>
    <w:rsid w:val="00C461DF"/>
    <w:rsid w:val="00C4622C"/>
    <w:rsid w:val="00C4628D"/>
    <w:rsid w:val="00C46303"/>
    <w:rsid w:val="00C464A0"/>
    <w:rsid w:val="00C465FF"/>
    <w:rsid w:val="00C46647"/>
    <w:rsid w:val="00C46697"/>
    <w:rsid w:val="00C46725"/>
    <w:rsid w:val="00C46819"/>
    <w:rsid w:val="00C468A8"/>
    <w:rsid w:val="00C46908"/>
    <w:rsid w:val="00C469BD"/>
    <w:rsid w:val="00C469F9"/>
    <w:rsid w:val="00C46ADC"/>
    <w:rsid w:val="00C46B41"/>
    <w:rsid w:val="00C46F21"/>
    <w:rsid w:val="00C46FEA"/>
    <w:rsid w:val="00C47015"/>
    <w:rsid w:val="00C47028"/>
    <w:rsid w:val="00C47155"/>
    <w:rsid w:val="00C4726B"/>
    <w:rsid w:val="00C4732E"/>
    <w:rsid w:val="00C473D3"/>
    <w:rsid w:val="00C47503"/>
    <w:rsid w:val="00C475BA"/>
    <w:rsid w:val="00C47618"/>
    <w:rsid w:val="00C47667"/>
    <w:rsid w:val="00C476F3"/>
    <w:rsid w:val="00C477F2"/>
    <w:rsid w:val="00C4781F"/>
    <w:rsid w:val="00C479FA"/>
    <w:rsid w:val="00C47E01"/>
    <w:rsid w:val="00C50007"/>
    <w:rsid w:val="00C500C6"/>
    <w:rsid w:val="00C5023B"/>
    <w:rsid w:val="00C5033D"/>
    <w:rsid w:val="00C503BE"/>
    <w:rsid w:val="00C504E6"/>
    <w:rsid w:val="00C505D7"/>
    <w:rsid w:val="00C5066B"/>
    <w:rsid w:val="00C50894"/>
    <w:rsid w:val="00C508BE"/>
    <w:rsid w:val="00C50AB2"/>
    <w:rsid w:val="00C50B19"/>
    <w:rsid w:val="00C50C40"/>
    <w:rsid w:val="00C50D17"/>
    <w:rsid w:val="00C5123E"/>
    <w:rsid w:val="00C51274"/>
    <w:rsid w:val="00C51424"/>
    <w:rsid w:val="00C516B2"/>
    <w:rsid w:val="00C51710"/>
    <w:rsid w:val="00C51762"/>
    <w:rsid w:val="00C517DA"/>
    <w:rsid w:val="00C518FD"/>
    <w:rsid w:val="00C51AA3"/>
    <w:rsid w:val="00C51B1C"/>
    <w:rsid w:val="00C51ECF"/>
    <w:rsid w:val="00C51F93"/>
    <w:rsid w:val="00C52001"/>
    <w:rsid w:val="00C52023"/>
    <w:rsid w:val="00C520A4"/>
    <w:rsid w:val="00C520CB"/>
    <w:rsid w:val="00C5213A"/>
    <w:rsid w:val="00C5213F"/>
    <w:rsid w:val="00C52237"/>
    <w:rsid w:val="00C5223D"/>
    <w:rsid w:val="00C522F1"/>
    <w:rsid w:val="00C52326"/>
    <w:rsid w:val="00C523E7"/>
    <w:rsid w:val="00C524AB"/>
    <w:rsid w:val="00C524D3"/>
    <w:rsid w:val="00C524E7"/>
    <w:rsid w:val="00C52557"/>
    <w:rsid w:val="00C525C5"/>
    <w:rsid w:val="00C5261D"/>
    <w:rsid w:val="00C52837"/>
    <w:rsid w:val="00C52B14"/>
    <w:rsid w:val="00C52B61"/>
    <w:rsid w:val="00C52CD0"/>
    <w:rsid w:val="00C52D4B"/>
    <w:rsid w:val="00C52DA8"/>
    <w:rsid w:val="00C52DAA"/>
    <w:rsid w:val="00C52DC7"/>
    <w:rsid w:val="00C52E3B"/>
    <w:rsid w:val="00C52F6D"/>
    <w:rsid w:val="00C53020"/>
    <w:rsid w:val="00C533CC"/>
    <w:rsid w:val="00C53476"/>
    <w:rsid w:val="00C53910"/>
    <w:rsid w:val="00C53A00"/>
    <w:rsid w:val="00C53CAD"/>
    <w:rsid w:val="00C53CFC"/>
    <w:rsid w:val="00C53D06"/>
    <w:rsid w:val="00C53FDE"/>
    <w:rsid w:val="00C53FF2"/>
    <w:rsid w:val="00C54071"/>
    <w:rsid w:val="00C54177"/>
    <w:rsid w:val="00C54353"/>
    <w:rsid w:val="00C543A5"/>
    <w:rsid w:val="00C54407"/>
    <w:rsid w:val="00C5446E"/>
    <w:rsid w:val="00C544BA"/>
    <w:rsid w:val="00C5463A"/>
    <w:rsid w:val="00C5483F"/>
    <w:rsid w:val="00C548AA"/>
    <w:rsid w:val="00C549CA"/>
    <w:rsid w:val="00C54A02"/>
    <w:rsid w:val="00C54B2E"/>
    <w:rsid w:val="00C55002"/>
    <w:rsid w:val="00C5505D"/>
    <w:rsid w:val="00C550FF"/>
    <w:rsid w:val="00C5529E"/>
    <w:rsid w:val="00C5536B"/>
    <w:rsid w:val="00C5550B"/>
    <w:rsid w:val="00C55526"/>
    <w:rsid w:val="00C55539"/>
    <w:rsid w:val="00C55571"/>
    <w:rsid w:val="00C555E0"/>
    <w:rsid w:val="00C55663"/>
    <w:rsid w:val="00C55767"/>
    <w:rsid w:val="00C55959"/>
    <w:rsid w:val="00C55CB3"/>
    <w:rsid w:val="00C55D74"/>
    <w:rsid w:val="00C55D86"/>
    <w:rsid w:val="00C55DAF"/>
    <w:rsid w:val="00C55E03"/>
    <w:rsid w:val="00C5612A"/>
    <w:rsid w:val="00C56131"/>
    <w:rsid w:val="00C561A9"/>
    <w:rsid w:val="00C561CE"/>
    <w:rsid w:val="00C56313"/>
    <w:rsid w:val="00C563EF"/>
    <w:rsid w:val="00C56457"/>
    <w:rsid w:val="00C567B6"/>
    <w:rsid w:val="00C56830"/>
    <w:rsid w:val="00C5693C"/>
    <w:rsid w:val="00C56940"/>
    <w:rsid w:val="00C56AC6"/>
    <w:rsid w:val="00C56C26"/>
    <w:rsid w:val="00C56D68"/>
    <w:rsid w:val="00C56E5D"/>
    <w:rsid w:val="00C56E65"/>
    <w:rsid w:val="00C56FAD"/>
    <w:rsid w:val="00C56FF8"/>
    <w:rsid w:val="00C57072"/>
    <w:rsid w:val="00C570B3"/>
    <w:rsid w:val="00C5715B"/>
    <w:rsid w:val="00C573ED"/>
    <w:rsid w:val="00C57503"/>
    <w:rsid w:val="00C57707"/>
    <w:rsid w:val="00C5771C"/>
    <w:rsid w:val="00C5777A"/>
    <w:rsid w:val="00C5779E"/>
    <w:rsid w:val="00C578A2"/>
    <w:rsid w:val="00C57985"/>
    <w:rsid w:val="00C57D3E"/>
    <w:rsid w:val="00C57E55"/>
    <w:rsid w:val="00C57EA6"/>
    <w:rsid w:val="00C57F4A"/>
    <w:rsid w:val="00C57F58"/>
    <w:rsid w:val="00C57FE1"/>
    <w:rsid w:val="00C5B422"/>
    <w:rsid w:val="00C6013D"/>
    <w:rsid w:val="00C60182"/>
    <w:rsid w:val="00C60226"/>
    <w:rsid w:val="00C60344"/>
    <w:rsid w:val="00C6039D"/>
    <w:rsid w:val="00C605EE"/>
    <w:rsid w:val="00C607E0"/>
    <w:rsid w:val="00C60989"/>
    <w:rsid w:val="00C60ACF"/>
    <w:rsid w:val="00C60C0D"/>
    <w:rsid w:val="00C60C2D"/>
    <w:rsid w:val="00C60F91"/>
    <w:rsid w:val="00C6102A"/>
    <w:rsid w:val="00C6104B"/>
    <w:rsid w:val="00C610F6"/>
    <w:rsid w:val="00C61214"/>
    <w:rsid w:val="00C612DA"/>
    <w:rsid w:val="00C613CA"/>
    <w:rsid w:val="00C61475"/>
    <w:rsid w:val="00C614DD"/>
    <w:rsid w:val="00C615DE"/>
    <w:rsid w:val="00C61608"/>
    <w:rsid w:val="00C61691"/>
    <w:rsid w:val="00C61764"/>
    <w:rsid w:val="00C6179A"/>
    <w:rsid w:val="00C617E2"/>
    <w:rsid w:val="00C61883"/>
    <w:rsid w:val="00C61AC6"/>
    <w:rsid w:val="00C61ACD"/>
    <w:rsid w:val="00C61B43"/>
    <w:rsid w:val="00C61B80"/>
    <w:rsid w:val="00C61BFB"/>
    <w:rsid w:val="00C61D55"/>
    <w:rsid w:val="00C61E24"/>
    <w:rsid w:val="00C61E7A"/>
    <w:rsid w:val="00C61F69"/>
    <w:rsid w:val="00C620D7"/>
    <w:rsid w:val="00C62216"/>
    <w:rsid w:val="00C6222D"/>
    <w:rsid w:val="00C6227C"/>
    <w:rsid w:val="00C623FA"/>
    <w:rsid w:val="00C624D7"/>
    <w:rsid w:val="00C6257D"/>
    <w:rsid w:val="00C6269B"/>
    <w:rsid w:val="00C626A7"/>
    <w:rsid w:val="00C62A58"/>
    <w:rsid w:val="00C62B29"/>
    <w:rsid w:val="00C62BEE"/>
    <w:rsid w:val="00C62D75"/>
    <w:rsid w:val="00C62ED7"/>
    <w:rsid w:val="00C62FAB"/>
    <w:rsid w:val="00C63057"/>
    <w:rsid w:val="00C630E7"/>
    <w:rsid w:val="00C63461"/>
    <w:rsid w:val="00C63494"/>
    <w:rsid w:val="00C634E4"/>
    <w:rsid w:val="00C63546"/>
    <w:rsid w:val="00C63564"/>
    <w:rsid w:val="00C635FC"/>
    <w:rsid w:val="00C6367D"/>
    <w:rsid w:val="00C63692"/>
    <w:rsid w:val="00C63706"/>
    <w:rsid w:val="00C63769"/>
    <w:rsid w:val="00C637BF"/>
    <w:rsid w:val="00C6385D"/>
    <w:rsid w:val="00C63DC2"/>
    <w:rsid w:val="00C63EE9"/>
    <w:rsid w:val="00C63F27"/>
    <w:rsid w:val="00C63F2E"/>
    <w:rsid w:val="00C640F0"/>
    <w:rsid w:val="00C641DC"/>
    <w:rsid w:val="00C64240"/>
    <w:rsid w:val="00C642E7"/>
    <w:rsid w:val="00C64339"/>
    <w:rsid w:val="00C64759"/>
    <w:rsid w:val="00C648B8"/>
    <w:rsid w:val="00C6493E"/>
    <w:rsid w:val="00C649A7"/>
    <w:rsid w:val="00C64A1F"/>
    <w:rsid w:val="00C64C14"/>
    <w:rsid w:val="00C64D3D"/>
    <w:rsid w:val="00C64F14"/>
    <w:rsid w:val="00C65170"/>
    <w:rsid w:val="00C652E7"/>
    <w:rsid w:val="00C652F0"/>
    <w:rsid w:val="00C65311"/>
    <w:rsid w:val="00C65387"/>
    <w:rsid w:val="00C6541F"/>
    <w:rsid w:val="00C65489"/>
    <w:rsid w:val="00C655F0"/>
    <w:rsid w:val="00C65921"/>
    <w:rsid w:val="00C65A40"/>
    <w:rsid w:val="00C65A71"/>
    <w:rsid w:val="00C65B84"/>
    <w:rsid w:val="00C65DF5"/>
    <w:rsid w:val="00C65E29"/>
    <w:rsid w:val="00C65E31"/>
    <w:rsid w:val="00C65E6B"/>
    <w:rsid w:val="00C65FFC"/>
    <w:rsid w:val="00C66051"/>
    <w:rsid w:val="00C6619E"/>
    <w:rsid w:val="00C6622B"/>
    <w:rsid w:val="00C6622C"/>
    <w:rsid w:val="00C662D5"/>
    <w:rsid w:val="00C663C5"/>
    <w:rsid w:val="00C664D1"/>
    <w:rsid w:val="00C664DA"/>
    <w:rsid w:val="00C664FC"/>
    <w:rsid w:val="00C665A3"/>
    <w:rsid w:val="00C665C0"/>
    <w:rsid w:val="00C66672"/>
    <w:rsid w:val="00C66679"/>
    <w:rsid w:val="00C66979"/>
    <w:rsid w:val="00C66982"/>
    <w:rsid w:val="00C66A10"/>
    <w:rsid w:val="00C66B33"/>
    <w:rsid w:val="00C66BA4"/>
    <w:rsid w:val="00C66C2B"/>
    <w:rsid w:val="00C66C2F"/>
    <w:rsid w:val="00C66C64"/>
    <w:rsid w:val="00C66D3B"/>
    <w:rsid w:val="00C66DF8"/>
    <w:rsid w:val="00C67067"/>
    <w:rsid w:val="00C672D9"/>
    <w:rsid w:val="00C6736B"/>
    <w:rsid w:val="00C6740F"/>
    <w:rsid w:val="00C67475"/>
    <w:rsid w:val="00C67519"/>
    <w:rsid w:val="00C67532"/>
    <w:rsid w:val="00C6783F"/>
    <w:rsid w:val="00C678F2"/>
    <w:rsid w:val="00C679D7"/>
    <w:rsid w:val="00C67C19"/>
    <w:rsid w:val="00C67C2B"/>
    <w:rsid w:val="00C67D2E"/>
    <w:rsid w:val="00C67DCC"/>
    <w:rsid w:val="00C67E3B"/>
    <w:rsid w:val="00C67F16"/>
    <w:rsid w:val="00C67FD7"/>
    <w:rsid w:val="00C70106"/>
    <w:rsid w:val="00C70170"/>
    <w:rsid w:val="00C702F6"/>
    <w:rsid w:val="00C702F9"/>
    <w:rsid w:val="00C70396"/>
    <w:rsid w:val="00C70447"/>
    <w:rsid w:val="00C7047C"/>
    <w:rsid w:val="00C704C5"/>
    <w:rsid w:val="00C705DB"/>
    <w:rsid w:val="00C7069F"/>
    <w:rsid w:val="00C7078E"/>
    <w:rsid w:val="00C70A48"/>
    <w:rsid w:val="00C70B3D"/>
    <w:rsid w:val="00C70C44"/>
    <w:rsid w:val="00C70C4C"/>
    <w:rsid w:val="00C70D40"/>
    <w:rsid w:val="00C70D5B"/>
    <w:rsid w:val="00C70DF5"/>
    <w:rsid w:val="00C70F57"/>
    <w:rsid w:val="00C71032"/>
    <w:rsid w:val="00C7106C"/>
    <w:rsid w:val="00C71086"/>
    <w:rsid w:val="00C71101"/>
    <w:rsid w:val="00C711B0"/>
    <w:rsid w:val="00C7122C"/>
    <w:rsid w:val="00C71237"/>
    <w:rsid w:val="00C712E5"/>
    <w:rsid w:val="00C714F6"/>
    <w:rsid w:val="00C71795"/>
    <w:rsid w:val="00C71805"/>
    <w:rsid w:val="00C71987"/>
    <w:rsid w:val="00C719BE"/>
    <w:rsid w:val="00C719E4"/>
    <w:rsid w:val="00C71C50"/>
    <w:rsid w:val="00C71D9B"/>
    <w:rsid w:val="00C71E53"/>
    <w:rsid w:val="00C71EA2"/>
    <w:rsid w:val="00C71EDD"/>
    <w:rsid w:val="00C72505"/>
    <w:rsid w:val="00C72640"/>
    <w:rsid w:val="00C72663"/>
    <w:rsid w:val="00C7298F"/>
    <w:rsid w:val="00C72A09"/>
    <w:rsid w:val="00C72C79"/>
    <w:rsid w:val="00C72CA5"/>
    <w:rsid w:val="00C72DDE"/>
    <w:rsid w:val="00C72EF6"/>
    <w:rsid w:val="00C72F5B"/>
    <w:rsid w:val="00C72FAB"/>
    <w:rsid w:val="00C73066"/>
    <w:rsid w:val="00C73096"/>
    <w:rsid w:val="00C730A4"/>
    <w:rsid w:val="00C73248"/>
    <w:rsid w:val="00C7331C"/>
    <w:rsid w:val="00C7332E"/>
    <w:rsid w:val="00C73384"/>
    <w:rsid w:val="00C733F4"/>
    <w:rsid w:val="00C738BC"/>
    <w:rsid w:val="00C73B4E"/>
    <w:rsid w:val="00C73D47"/>
    <w:rsid w:val="00C73E1A"/>
    <w:rsid w:val="00C73E34"/>
    <w:rsid w:val="00C73F9D"/>
    <w:rsid w:val="00C74185"/>
    <w:rsid w:val="00C741BD"/>
    <w:rsid w:val="00C741C8"/>
    <w:rsid w:val="00C74209"/>
    <w:rsid w:val="00C7435E"/>
    <w:rsid w:val="00C7446F"/>
    <w:rsid w:val="00C7456B"/>
    <w:rsid w:val="00C745A1"/>
    <w:rsid w:val="00C745F3"/>
    <w:rsid w:val="00C74727"/>
    <w:rsid w:val="00C74767"/>
    <w:rsid w:val="00C747DA"/>
    <w:rsid w:val="00C74EC9"/>
    <w:rsid w:val="00C74ED1"/>
    <w:rsid w:val="00C74FC5"/>
    <w:rsid w:val="00C75009"/>
    <w:rsid w:val="00C75299"/>
    <w:rsid w:val="00C752D4"/>
    <w:rsid w:val="00C752D5"/>
    <w:rsid w:val="00C7547A"/>
    <w:rsid w:val="00C7567A"/>
    <w:rsid w:val="00C756E3"/>
    <w:rsid w:val="00C75A3B"/>
    <w:rsid w:val="00C75A82"/>
    <w:rsid w:val="00C75AAD"/>
    <w:rsid w:val="00C75B04"/>
    <w:rsid w:val="00C75B2F"/>
    <w:rsid w:val="00C75F6F"/>
    <w:rsid w:val="00C760EF"/>
    <w:rsid w:val="00C7612E"/>
    <w:rsid w:val="00C76141"/>
    <w:rsid w:val="00C761DD"/>
    <w:rsid w:val="00C7671A"/>
    <w:rsid w:val="00C76747"/>
    <w:rsid w:val="00C76769"/>
    <w:rsid w:val="00C76851"/>
    <w:rsid w:val="00C76A6D"/>
    <w:rsid w:val="00C76B36"/>
    <w:rsid w:val="00C76B6C"/>
    <w:rsid w:val="00C76C14"/>
    <w:rsid w:val="00C76DC1"/>
    <w:rsid w:val="00C76F31"/>
    <w:rsid w:val="00C76FAD"/>
    <w:rsid w:val="00C77063"/>
    <w:rsid w:val="00C7717A"/>
    <w:rsid w:val="00C77198"/>
    <w:rsid w:val="00C77228"/>
    <w:rsid w:val="00C77291"/>
    <w:rsid w:val="00C77302"/>
    <w:rsid w:val="00C7737C"/>
    <w:rsid w:val="00C774E5"/>
    <w:rsid w:val="00C774FD"/>
    <w:rsid w:val="00C7755C"/>
    <w:rsid w:val="00C77993"/>
    <w:rsid w:val="00C77AD4"/>
    <w:rsid w:val="00C77C01"/>
    <w:rsid w:val="00C77D2B"/>
    <w:rsid w:val="00C77D53"/>
    <w:rsid w:val="00C77F31"/>
    <w:rsid w:val="00C77FC2"/>
    <w:rsid w:val="00C80062"/>
    <w:rsid w:val="00C801B6"/>
    <w:rsid w:val="00C801C9"/>
    <w:rsid w:val="00C801FF"/>
    <w:rsid w:val="00C802BC"/>
    <w:rsid w:val="00C80467"/>
    <w:rsid w:val="00C804B5"/>
    <w:rsid w:val="00C805EC"/>
    <w:rsid w:val="00C80696"/>
    <w:rsid w:val="00C8076B"/>
    <w:rsid w:val="00C8077A"/>
    <w:rsid w:val="00C8092F"/>
    <w:rsid w:val="00C809A6"/>
    <w:rsid w:val="00C809B1"/>
    <w:rsid w:val="00C80AC8"/>
    <w:rsid w:val="00C80B8D"/>
    <w:rsid w:val="00C80D85"/>
    <w:rsid w:val="00C80E5E"/>
    <w:rsid w:val="00C80F41"/>
    <w:rsid w:val="00C80F8A"/>
    <w:rsid w:val="00C81044"/>
    <w:rsid w:val="00C810F6"/>
    <w:rsid w:val="00C811B8"/>
    <w:rsid w:val="00C811CE"/>
    <w:rsid w:val="00C811D7"/>
    <w:rsid w:val="00C812D2"/>
    <w:rsid w:val="00C812DC"/>
    <w:rsid w:val="00C81373"/>
    <w:rsid w:val="00C813C6"/>
    <w:rsid w:val="00C8142A"/>
    <w:rsid w:val="00C814F0"/>
    <w:rsid w:val="00C815DE"/>
    <w:rsid w:val="00C816C4"/>
    <w:rsid w:val="00C81747"/>
    <w:rsid w:val="00C817A1"/>
    <w:rsid w:val="00C81830"/>
    <w:rsid w:val="00C8195B"/>
    <w:rsid w:val="00C8199E"/>
    <w:rsid w:val="00C81A5F"/>
    <w:rsid w:val="00C81A8F"/>
    <w:rsid w:val="00C81BC0"/>
    <w:rsid w:val="00C81CA3"/>
    <w:rsid w:val="00C81CE8"/>
    <w:rsid w:val="00C81D33"/>
    <w:rsid w:val="00C8216A"/>
    <w:rsid w:val="00C8226B"/>
    <w:rsid w:val="00C82337"/>
    <w:rsid w:val="00C82491"/>
    <w:rsid w:val="00C82547"/>
    <w:rsid w:val="00C82554"/>
    <w:rsid w:val="00C82810"/>
    <w:rsid w:val="00C82C25"/>
    <w:rsid w:val="00C82C52"/>
    <w:rsid w:val="00C82C79"/>
    <w:rsid w:val="00C82F10"/>
    <w:rsid w:val="00C82FC6"/>
    <w:rsid w:val="00C82FEC"/>
    <w:rsid w:val="00C8302A"/>
    <w:rsid w:val="00C830D5"/>
    <w:rsid w:val="00C8317A"/>
    <w:rsid w:val="00C832DB"/>
    <w:rsid w:val="00C8341A"/>
    <w:rsid w:val="00C8347F"/>
    <w:rsid w:val="00C834A4"/>
    <w:rsid w:val="00C83552"/>
    <w:rsid w:val="00C83565"/>
    <w:rsid w:val="00C83605"/>
    <w:rsid w:val="00C8363B"/>
    <w:rsid w:val="00C8384E"/>
    <w:rsid w:val="00C839B4"/>
    <w:rsid w:val="00C839D8"/>
    <w:rsid w:val="00C83C56"/>
    <w:rsid w:val="00C83DCA"/>
    <w:rsid w:val="00C83FFA"/>
    <w:rsid w:val="00C8413A"/>
    <w:rsid w:val="00C84203"/>
    <w:rsid w:val="00C84360"/>
    <w:rsid w:val="00C84422"/>
    <w:rsid w:val="00C844D5"/>
    <w:rsid w:val="00C8470A"/>
    <w:rsid w:val="00C84753"/>
    <w:rsid w:val="00C848BC"/>
    <w:rsid w:val="00C8497F"/>
    <w:rsid w:val="00C84A2F"/>
    <w:rsid w:val="00C84ABE"/>
    <w:rsid w:val="00C84B02"/>
    <w:rsid w:val="00C84B97"/>
    <w:rsid w:val="00C84C5D"/>
    <w:rsid w:val="00C84CD5"/>
    <w:rsid w:val="00C84D0C"/>
    <w:rsid w:val="00C84D50"/>
    <w:rsid w:val="00C84DD0"/>
    <w:rsid w:val="00C84EB9"/>
    <w:rsid w:val="00C84F16"/>
    <w:rsid w:val="00C85070"/>
    <w:rsid w:val="00C85097"/>
    <w:rsid w:val="00C8543D"/>
    <w:rsid w:val="00C85745"/>
    <w:rsid w:val="00C8576F"/>
    <w:rsid w:val="00C8585C"/>
    <w:rsid w:val="00C859A9"/>
    <w:rsid w:val="00C85A62"/>
    <w:rsid w:val="00C85A68"/>
    <w:rsid w:val="00C85C6A"/>
    <w:rsid w:val="00C85D1C"/>
    <w:rsid w:val="00C85DB6"/>
    <w:rsid w:val="00C85FB9"/>
    <w:rsid w:val="00C86007"/>
    <w:rsid w:val="00C86177"/>
    <w:rsid w:val="00C863D9"/>
    <w:rsid w:val="00C863DD"/>
    <w:rsid w:val="00C8645C"/>
    <w:rsid w:val="00C864E3"/>
    <w:rsid w:val="00C86515"/>
    <w:rsid w:val="00C865A1"/>
    <w:rsid w:val="00C86673"/>
    <w:rsid w:val="00C868CC"/>
    <w:rsid w:val="00C86929"/>
    <w:rsid w:val="00C8696A"/>
    <w:rsid w:val="00C86B49"/>
    <w:rsid w:val="00C86B7A"/>
    <w:rsid w:val="00C86C1D"/>
    <w:rsid w:val="00C86C34"/>
    <w:rsid w:val="00C86C4A"/>
    <w:rsid w:val="00C86E48"/>
    <w:rsid w:val="00C86F98"/>
    <w:rsid w:val="00C86FA0"/>
    <w:rsid w:val="00C8725A"/>
    <w:rsid w:val="00C87294"/>
    <w:rsid w:val="00C8738A"/>
    <w:rsid w:val="00C874E1"/>
    <w:rsid w:val="00C875D3"/>
    <w:rsid w:val="00C875F9"/>
    <w:rsid w:val="00C87605"/>
    <w:rsid w:val="00C87641"/>
    <w:rsid w:val="00C876FA"/>
    <w:rsid w:val="00C8774A"/>
    <w:rsid w:val="00C87888"/>
    <w:rsid w:val="00C87A1E"/>
    <w:rsid w:val="00C87B43"/>
    <w:rsid w:val="00C87C93"/>
    <w:rsid w:val="00C87E1E"/>
    <w:rsid w:val="00C87E79"/>
    <w:rsid w:val="00C88B31"/>
    <w:rsid w:val="00C90144"/>
    <w:rsid w:val="00C901DE"/>
    <w:rsid w:val="00C9025A"/>
    <w:rsid w:val="00C90305"/>
    <w:rsid w:val="00C90382"/>
    <w:rsid w:val="00C903BA"/>
    <w:rsid w:val="00C90584"/>
    <w:rsid w:val="00C9059E"/>
    <w:rsid w:val="00C905E6"/>
    <w:rsid w:val="00C908E0"/>
    <w:rsid w:val="00C90913"/>
    <w:rsid w:val="00C90A6E"/>
    <w:rsid w:val="00C90D0B"/>
    <w:rsid w:val="00C90DC4"/>
    <w:rsid w:val="00C90EA1"/>
    <w:rsid w:val="00C90EF0"/>
    <w:rsid w:val="00C90FF6"/>
    <w:rsid w:val="00C9110A"/>
    <w:rsid w:val="00C9136A"/>
    <w:rsid w:val="00C913F7"/>
    <w:rsid w:val="00C91476"/>
    <w:rsid w:val="00C914B6"/>
    <w:rsid w:val="00C9169F"/>
    <w:rsid w:val="00C916B1"/>
    <w:rsid w:val="00C91831"/>
    <w:rsid w:val="00C91856"/>
    <w:rsid w:val="00C918B8"/>
    <w:rsid w:val="00C91ACB"/>
    <w:rsid w:val="00C91D1F"/>
    <w:rsid w:val="00C91EA3"/>
    <w:rsid w:val="00C92035"/>
    <w:rsid w:val="00C920DC"/>
    <w:rsid w:val="00C92230"/>
    <w:rsid w:val="00C922F0"/>
    <w:rsid w:val="00C922FE"/>
    <w:rsid w:val="00C92397"/>
    <w:rsid w:val="00C923BD"/>
    <w:rsid w:val="00C9241E"/>
    <w:rsid w:val="00C92422"/>
    <w:rsid w:val="00C92487"/>
    <w:rsid w:val="00C925E2"/>
    <w:rsid w:val="00C927AF"/>
    <w:rsid w:val="00C927D5"/>
    <w:rsid w:val="00C927EA"/>
    <w:rsid w:val="00C92896"/>
    <w:rsid w:val="00C928E9"/>
    <w:rsid w:val="00C92A2E"/>
    <w:rsid w:val="00C92E93"/>
    <w:rsid w:val="00C92EA0"/>
    <w:rsid w:val="00C92F16"/>
    <w:rsid w:val="00C92F24"/>
    <w:rsid w:val="00C92FB4"/>
    <w:rsid w:val="00C930A4"/>
    <w:rsid w:val="00C93177"/>
    <w:rsid w:val="00C931CE"/>
    <w:rsid w:val="00C931D3"/>
    <w:rsid w:val="00C93251"/>
    <w:rsid w:val="00C9349E"/>
    <w:rsid w:val="00C934A2"/>
    <w:rsid w:val="00C934A7"/>
    <w:rsid w:val="00C934AD"/>
    <w:rsid w:val="00C93618"/>
    <w:rsid w:val="00C93739"/>
    <w:rsid w:val="00C937EA"/>
    <w:rsid w:val="00C9380F"/>
    <w:rsid w:val="00C93832"/>
    <w:rsid w:val="00C938E7"/>
    <w:rsid w:val="00C93930"/>
    <w:rsid w:val="00C9395A"/>
    <w:rsid w:val="00C939B3"/>
    <w:rsid w:val="00C939D8"/>
    <w:rsid w:val="00C93C60"/>
    <w:rsid w:val="00C93D66"/>
    <w:rsid w:val="00C93ED5"/>
    <w:rsid w:val="00C9408C"/>
    <w:rsid w:val="00C940A8"/>
    <w:rsid w:val="00C9429E"/>
    <w:rsid w:val="00C94396"/>
    <w:rsid w:val="00C944DA"/>
    <w:rsid w:val="00C94549"/>
    <w:rsid w:val="00C945B7"/>
    <w:rsid w:val="00C946A8"/>
    <w:rsid w:val="00C9475D"/>
    <w:rsid w:val="00C94764"/>
    <w:rsid w:val="00C947A5"/>
    <w:rsid w:val="00C947F8"/>
    <w:rsid w:val="00C94985"/>
    <w:rsid w:val="00C94B78"/>
    <w:rsid w:val="00C94C19"/>
    <w:rsid w:val="00C94D0C"/>
    <w:rsid w:val="00C94D76"/>
    <w:rsid w:val="00C94DB8"/>
    <w:rsid w:val="00C94E29"/>
    <w:rsid w:val="00C94E56"/>
    <w:rsid w:val="00C95042"/>
    <w:rsid w:val="00C95284"/>
    <w:rsid w:val="00C952BD"/>
    <w:rsid w:val="00C952E9"/>
    <w:rsid w:val="00C95355"/>
    <w:rsid w:val="00C9542A"/>
    <w:rsid w:val="00C9552E"/>
    <w:rsid w:val="00C955B8"/>
    <w:rsid w:val="00C955DC"/>
    <w:rsid w:val="00C95688"/>
    <w:rsid w:val="00C956C6"/>
    <w:rsid w:val="00C956EF"/>
    <w:rsid w:val="00C9577C"/>
    <w:rsid w:val="00C957A4"/>
    <w:rsid w:val="00C9595A"/>
    <w:rsid w:val="00C95B8D"/>
    <w:rsid w:val="00C95C81"/>
    <w:rsid w:val="00C95D96"/>
    <w:rsid w:val="00C95E17"/>
    <w:rsid w:val="00C95E49"/>
    <w:rsid w:val="00C95F0B"/>
    <w:rsid w:val="00C96046"/>
    <w:rsid w:val="00C9648A"/>
    <w:rsid w:val="00C967E0"/>
    <w:rsid w:val="00C96929"/>
    <w:rsid w:val="00C96BC9"/>
    <w:rsid w:val="00C96C33"/>
    <w:rsid w:val="00C96E5F"/>
    <w:rsid w:val="00C96F0F"/>
    <w:rsid w:val="00C96FDC"/>
    <w:rsid w:val="00C970A2"/>
    <w:rsid w:val="00C970CE"/>
    <w:rsid w:val="00C97125"/>
    <w:rsid w:val="00C97330"/>
    <w:rsid w:val="00C9748A"/>
    <w:rsid w:val="00C974A0"/>
    <w:rsid w:val="00C97543"/>
    <w:rsid w:val="00C97754"/>
    <w:rsid w:val="00C97907"/>
    <w:rsid w:val="00C97A92"/>
    <w:rsid w:val="00C97B90"/>
    <w:rsid w:val="00C97B91"/>
    <w:rsid w:val="00C97D82"/>
    <w:rsid w:val="00C97E31"/>
    <w:rsid w:val="00C97EFA"/>
    <w:rsid w:val="00C97F4B"/>
    <w:rsid w:val="00C97F51"/>
    <w:rsid w:val="00CA003C"/>
    <w:rsid w:val="00CA021C"/>
    <w:rsid w:val="00CA0226"/>
    <w:rsid w:val="00CA0386"/>
    <w:rsid w:val="00CA0472"/>
    <w:rsid w:val="00CA04FD"/>
    <w:rsid w:val="00CA05A1"/>
    <w:rsid w:val="00CA06BA"/>
    <w:rsid w:val="00CA0879"/>
    <w:rsid w:val="00CA094B"/>
    <w:rsid w:val="00CA0964"/>
    <w:rsid w:val="00CA0AA0"/>
    <w:rsid w:val="00CA0B3E"/>
    <w:rsid w:val="00CA0D3C"/>
    <w:rsid w:val="00CA0E37"/>
    <w:rsid w:val="00CA0FD1"/>
    <w:rsid w:val="00CA0FEA"/>
    <w:rsid w:val="00CA10B3"/>
    <w:rsid w:val="00CA1132"/>
    <w:rsid w:val="00CA116A"/>
    <w:rsid w:val="00CA1200"/>
    <w:rsid w:val="00CA123B"/>
    <w:rsid w:val="00CA129F"/>
    <w:rsid w:val="00CA12D0"/>
    <w:rsid w:val="00CA1489"/>
    <w:rsid w:val="00CA148F"/>
    <w:rsid w:val="00CA1560"/>
    <w:rsid w:val="00CA158F"/>
    <w:rsid w:val="00CA1646"/>
    <w:rsid w:val="00CA16A6"/>
    <w:rsid w:val="00CA1741"/>
    <w:rsid w:val="00CA181E"/>
    <w:rsid w:val="00CA18C2"/>
    <w:rsid w:val="00CA1968"/>
    <w:rsid w:val="00CA1972"/>
    <w:rsid w:val="00CA1A69"/>
    <w:rsid w:val="00CA1B0F"/>
    <w:rsid w:val="00CA1C8F"/>
    <w:rsid w:val="00CA1E48"/>
    <w:rsid w:val="00CA1E85"/>
    <w:rsid w:val="00CA1F12"/>
    <w:rsid w:val="00CA1F89"/>
    <w:rsid w:val="00CA1FB0"/>
    <w:rsid w:val="00CA20FA"/>
    <w:rsid w:val="00CA2406"/>
    <w:rsid w:val="00CA241B"/>
    <w:rsid w:val="00CA2680"/>
    <w:rsid w:val="00CA26D8"/>
    <w:rsid w:val="00CA270D"/>
    <w:rsid w:val="00CA2D56"/>
    <w:rsid w:val="00CA2E70"/>
    <w:rsid w:val="00CA2F3F"/>
    <w:rsid w:val="00CA2F53"/>
    <w:rsid w:val="00CA304D"/>
    <w:rsid w:val="00CA3058"/>
    <w:rsid w:val="00CA3115"/>
    <w:rsid w:val="00CA339D"/>
    <w:rsid w:val="00CA34CE"/>
    <w:rsid w:val="00CA34F2"/>
    <w:rsid w:val="00CA36C8"/>
    <w:rsid w:val="00CA36DE"/>
    <w:rsid w:val="00CA3A99"/>
    <w:rsid w:val="00CA3CA9"/>
    <w:rsid w:val="00CA3DB5"/>
    <w:rsid w:val="00CA3E20"/>
    <w:rsid w:val="00CA3E52"/>
    <w:rsid w:val="00CA3E56"/>
    <w:rsid w:val="00CA3ECC"/>
    <w:rsid w:val="00CA3EE9"/>
    <w:rsid w:val="00CA3F28"/>
    <w:rsid w:val="00CA400A"/>
    <w:rsid w:val="00CA4156"/>
    <w:rsid w:val="00CA419B"/>
    <w:rsid w:val="00CA43B8"/>
    <w:rsid w:val="00CA4412"/>
    <w:rsid w:val="00CA45C5"/>
    <w:rsid w:val="00CA4C24"/>
    <w:rsid w:val="00CA4C4F"/>
    <w:rsid w:val="00CA4C58"/>
    <w:rsid w:val="00CA4CB4"/>
    <w:rsid w:val="00CA4CB8"/>
    <w:rsid w:val="00CA4D5E"/>
    <w:rsid w:val="00CA518E"/>
    <w:rsid w:val="00CA5261"/>
    <w:rsid w:val="00CA52FD"/>
    <w:rsid w:val="00CA5323"/>
    <w:rsid w:val="00CA5352"/>
    <w:rsid w:val="00CA5461"/>
    <w:rsid w:val="00CA5598"/>
    <w:rsid w:val="00CA55D4"/>
    <w:rsid w:val="00CA567F"/>
    <w:rsid w:val="00CA5684"/>
    <w:rsid w:val="00CA570E"/>
    <w:rsid w:val="00CA59CB"/>
    <w:rsid w:val="00CA5C70"/>
    <w:rsid w:val="00CA5C73"/>
    <w:rsid w:val="00CA5D44"/>
    <w:rsid w:val="00CA5EE2"/>
    <w:rsid w:val="00CA5F5B"/>
    <w:rsid w:val="00CA60EA"/>
    <w:rsid w:val="00CA611A"/>
    <w:rsid w:val="00CA61CE"/>
    <w:rsid w:val="00CA64D8"/>
    <w:rsid w:val="00CA652A"/>
    <w:rsid w:val="00CA66AD"/>
    <w:rsid w:val="00CA66FD"/>
    <w:rsid w:val="00CA677F"/>
    <w:rsid w:val="00CA67EE"/>
    <w:rsid w:val="00CA6907"/>
    <w:rsid w:val="00CA6A17"/>
    <w:rsid w:val="00CA6DC1"/>
    <w:rsid w:val="00CA6F5C"/>
    <w:rsid w:val="00CA6FF9"/>
    <w:rsid w:val="00CA71F5"/>
    <w:rsid w:val="00CA7352"/>
    <w:rsid w:val="00CA74FC"/>
    <w:rsid w:val="00CA7506"/>
    <w:rsid w:val="00CA75D5"/>
    <w:rsid w:val="00CA75E1"/>
    <w:rsid w:val="00CA7685"/>
    <w:rsid w:val="00CA7746"/>
    <w:rsid w:val="00CA78B0"/>
    <w:rsid w:val="00CA78CF"/>
    <w:rsid w:val="00CA7D49"/>
    <w:rsid w:val="00CA7F80"/>
    <w:rsid w:val="00CAB0A1"/>
    <w:rsid w:val="00CB0072"/>
    <w:rsid w:val="00CB00DD"/>
    <w:rsid w:val="00CB01B7"/>
    <w:rsid w:val="00CB04EE"/>
    <w:rsid w:val="00CB05CF"/>
    <w:rsid w:val="00CB05F5"/>
    <w:rsid w:val="00CB0A59"/>
    <w:rsid w:val="00CB0ABE"/>
    <w:rsid w:val="00CB0BD8"/>
    <w:rsid w:val="00CB0D7A"/>
    <w:rsid w:val="00CB0ED9"/>
    <w:rsid w:val="00CB0F38"/>
    <w:rsid w:val="00CB0FD7"/>
    <w:rsid w:val="00CB1115"/>
    <w:rsid w:val="00CB1154"/>
    <w:rsid w:val="00CB1159"/>
    <w:rsid w:val="00CB122D"/>
    <w:rsid w:val="00CB12B7"/>
    <w:rsid w:val="00CB1354"/>
    <w:rsid w:val="00CB1453"/>
    <w:rsid w:val="00CB155B"/>
    <w:rsid w:val="00CB15DB"/>
    <w:rsid w:val="00CB16E6"/>
    <w:rsid w:val="00CB1705"/>
    <w:rsid w:val="00CB1749"/>
    <w:rsid w:val="00CB1BCE"/>
    <w:rsid w:val="00CB1BFD"/>
    <w:rsid w:val="00CB2046"/>
    <w:rsid w:val="00CB205B"/>
    <w:rsid w:val="00CB2066"/>
    <w:rsid w:val="00CB206F"/>
    <w:rsid w:val="00CB2145"/>
    <w:rsid w:val="00CB21C3"/>
    <w:rsid w:val="00CB2287"/>
    <w:rsid w:val="00CB229D"/>
    <w:rsid w:val="00CB22E9"/>
    <w:rsid w:val="00CB22F1"/>
    <w:rsid w:val="00CB23C5"/>
    <w:rsid w:val="00CB240B"/>
    <w:rsid w:val="00CB259A"/>
    <w:rsid w:val="00CB2661"/>
    <w:rsid w:val="00CB275C"/>
    <w:rsid w:val="00CB282A"/>
    <w:rsid w:val="00CB28A1"/>
    <w:rsid w:val="00CB2A0E"/>
    <w:rsid w:val="00CB2A14"/>
    <w:rsid w:val="00CB2B54"/>
    <w:rsid w:val="00CB2DD3"/>
    <w:rsid w:val="00CB2E5F"/>
    <w:rsid w:val="00CB2EA1"/>
    <w:rsid w:val="00CB2F48"/>
    <w:rsid w:val="00CB2F9C"/>
    <w:rsid w:val="00CB303A"/>
    <w:rsid w:val="00CB305C"/>
    <w:rsid w:val="00CB30C3"/>
    <w:rsid w:val="00CB3123"/>
    <w:rsid w:val="00CB3145"/>
    <w:rsid w:val="00CB3296"/>
    <w:rsid w:val="00CB32A7"/>
    <w:rsid w:val="00CB330B"/>
    <w:rsid w:val="00CB3318"/>
    <w:rsid w:val="00CB33B0"/>
    <w:rsid w:val="00CB3556"/>
    <w:rsid w:val="00CB36A2"/>
    <w:rsid w:val="00CB3887"/>
    <w:rsid w:val="00CB3911"/>
    <w:rsid w:val="00CB39C8"/>
    <w:rsid w:val="00CB3A92"/>
    <w:rsid w:val="00CB3A99"/>
    <w:rsid w:val="00CB3BF9"/>
    <w:rsid w:val="00CB4087"/>
    <w:rsid w:val="00CB410C"/>
    <w:rsid w:val="00CB4112"/>
    <w:rsid w:val="00CB41A5"/>
    <w:rsid w:val="00CB4215"/>
    <w:rsid w:val="00CB424A"/>
    <w:rsid w:val="00CB42E7"/>
    <w:rsid w:val="00CB4351"/>
    <w:rsid w:val="00CB440D"/>
    <w:rsid w:val="00CB44D6"/>
    <w:rsid w:val="00CB465D"/>
    <w:rsid w:val="00CB4670"/>
    <w:rsid w:val="00CB46B6"/>
    <w:rsid w:val="00CB4847"/>
    <w:rsid w:val="00CB4859"/>
    <w:rsid w:val="00CB48BF"/>
    <w:rsid w:val="00CB48FA"/>
    <w:rsid w:val="00CB4A39"/>
    <w:rsid w:val="00CB4CB2"/>
    <w:rsid w:val="00CB4CC4"/>
    <w:rsid w:val="00CB4CC7"/>
    <w:rsid w:val="00CB4D08"/>
    <w:rsid w:val="00CB4D81"/>
    <w:rsid w:val="00CB4EEF"/>
    <w:rsid w:val="00CB4F1D"/>
    <w:rsid w:val="00CB4F71"/>
    <w:rsid w:val="00CB5000"/>
    <w:rsid w:val="00CB5001"/>
    <w:rsid w:val="00CB5090"/>
    <w:rsid w:val="00CB50EA"/>
    <w:rsid w:val="00CB54F6"/>
    <w:rsid w:val="00CB5551"/>
    <w:rsid w:val="00CB57A4"/>
    <w:rsid w:val="00CB5903"/>
    <w:rsid w:val="00CB59B6"/>
    <w:rsid w:val="00CB5A07"/>
    <w:rsid w:val="00CB5BAF"/>
    <w:rsid w:val="00CB5C4D"/>
    <w:rsid w:val="00CB5E52"/>
    <w:rsid w:val="00CB5EFF"/>
    <w:rsid w:val="00CB5F87"/>
    <w:rsid w:val="00CB6005"/>
    <w:rsid w:val="00CB6039"/>
    <w:rsid w:val="00CB6080"/>
    <w:rsid w:val="00CB6190"/>
    <w:rsid w:val="00CB638C"/>
    <w:rsid w:val="00CB65BC"/>
    <w:rsid w:val="00CB66A2"/>
    <w:rsid w:val="00CB66B0"/>
    <w:rsid w:val="00CB6C8E"/>
    <w:rsid w:val="00CB6CB8"/>
    <w:rsid w:val="00CB6DED"/>
    <w:rsid w:val="00CB71D0"/>
    <w:rsid w:val="00CB73A7"/>
    <w:rsid w:val="00CB73F7"/>
    <w:rsid w:val="00CB74AC"/>
    <w:rsid w:val="00CB7549"/>
    <w:rsid w:val="00CB75D9"/>
    <w:rsid w:val="00CB77F3"/>
    <w:rsid w:val="00CB7849"/>
    <w:rsid w:val="00CB787B"/>
    <w:rsid w:val="00CB797B"/>
    <w:rsid w:val="00CB7BF0"/>
    <w:rsid w:val="00CB7E25"/>
    <w:rsid w:val="00CB7F6B"/>
    <w:rsid w:val="00CC0027"/>
    <w:rsid w:val="00CC008C"/>
    <w:rsid w:val="00CC00CC"/>
    <w:rsid w:val="00CC00D7"/>
    <w:rsid w:val="00CC00EF"/>
    <w:rsid w:val="00CC0100"/>
    <w:rsid w:val="00CC012B"/>
    <w:rsid w:val="00CC018E"/>
    <w:rsid w:val="00CC0402"/>
    <w:rsid w:val="00CC042B"/>
    <w:rsid w:val="00CC0505"/>
    <w:rsid w:val="00CC0792"/>
    <w:rsid w:val="00CC092F"/>
    <w:rsid w:val="00CC096C"/>
    <w:rsid w:val="00CC0A04"/>
    <w:rsid w:val="00CC0ACD"/>
    <w:rsid w:val="00CC0D51"/>
    <w:rsid w:val="00CC0D55"/>
    <w:rsid w:val="00CC0E9C"/>
    <w:rsid w:val="00CC11EF"/>
    <w:rsid w:val="00CC12BA"/>
    <w:rsid w:val="00CC13AA"/>
    <w:rsid w:val="00CC13B4"/>
    <w:rsid w:val="00CC14AA"/>
    <w:rsid w:val="00CC14B3"/>
    <w:rsid w:val="00CC156D"/>
    <w:rsid w:val="00CC170D"/>
    <w:rsid w:val="00CC17CE"/>
    <w:rsid w:val="00CC1913"/>
    <w:rsid w:val="00CC1ABE"/>
    <w:rsid w:val="00CC1B3B"/>
    <w:rsid w:val="00CC1B3E"/>
    <w:rsid w:val="00CC1B77"/>
    <w:rsid w:val="00CC1D29"/>
    <w:rsid w:val="00CC1E2E"/>
    <w:rsid w:val="00CC1EAC"/>
    <w:rsid w:val="00CC2100"/>
    <w:rsid w:val="00CC24CB"/>
    <w:rsid w:val="00CC25AD"/>
    <w:rsid w:val="00CC25BE"/>
    <w:rsid w:val="00CC2927"/>
    <w:rsid w:val="00CC29C9"/>
    <w:rsid w:val="00CC2A4D"/>
    <w:rsid w:val="00CC2B11"/>
    <w:rsid w:val="00CC2B6A"/>
    <w:rsid w:val="00CC2B9C"/>
    <w:rsid w:val="00CC2DE0"/>
    <w:rsid w:val="00CC2E30"/>
    <w:rsid w:val="00CC2E7F"/>
    <w:rsid w:val="00CC2F23"/>
    <w:rsid w:val="00CC3065"/>
    <w:rsid w:val="00CC3133"/>
    <w:rsid w:val="00CC31B9"/>
    <w:rsid w:val="00CC3227"/>
    <w:rsid w:val="00CC3532"/>
    <w:rsid w:val="00CC3558"/>
    <w:rsid w:val="00CC3599"/>
    <w:rsid w:val="00CC3868"/>
    <w:rsid w:val="00CC3880"/>
    <w:rsid w:val="00CC3891"/>
    <w:rsid w:val="00CC38AB"/>
    <w:rsid w:val="00CC3912"/>
    <w:rsid w:val="00CC392F"/>
    <w:rsid w:val="00CC397F"/>
    <w:rsid w:val="00CC3997"/>
    <w:rsid w:val="00CC3BDF"/>
    <w:rsid w:val="00CC3E20"/>
    <w:rsid w:val="00CC3F2F"/>
    <w:rsid w:val="00CC3F44"/>
    <w:rsid w:val="00CC3F49"/>
    <w:rsid w:val="00CC3F81"/>
    <w:rsid w:val="00CC3F88"/>
    <w:rsid w:val="00CC4091"/>
    <w:rsid w:val="00CC4206"/>
    <w:rsid w:val="00CC4213"/>
    <w:rsid w:val="00CC42DF"/>
    <w:rsid w:val="00CC4367"/>
    <w:rsid w:val="00CC44B4"/>
    <w:rsid w:val="00CC44BF"/>
    <w:rsid w:val="00CC45DB"/>
    <w:rsid w:val="00CC46B8"/>
    <w:rsid w:val="00CC46C0"/>
    <w:rsid w:val="00CC4A72"/>
    <w:rsid w:val="00CC4C35"/>
    <w:rsid w:val="00CC4D7D"/>
    <w:rsid w:val="00CC4F37"/>
    <w:rsid w:val="00CC50DD"/>
    <w:rsid w:val="00CC5178"/>
    <w:rsid w:val="00CC51E9"/>
    <w:rsid w:val="00CC5493"/>
    <w:rsid w:val="00CC54C2"/>
    <w:rsid w:val="00CC5601"/>
    <w:rsid w:val="00CC564F"/>
    <w:rsid w:val="00CC57BE"/>
    <w:rsid w:val="00CC5BEC"/>
    <w:rsid w:val="00CC5D4E"/>
    <w:rsid w:val="00CC5DA4"/>
    <w:rsid w:val="00CC5FE3"/>
    <w:rsid w:val="00CC6106"/>
    <w:rsid w:val="00CC61C9"/>
    <w:rsid w:val="00CC61DC"/>
    <w:rsid w:val="00CC61DE"/>
    <w:rsid w:val="00CC6497"/>
    <w:rsid w:val="00CC6517"/>
    <w:rsid w:val="00CC66D3"/>
    <w:rsid w:val="00CC6754"/>
    <w:rsid w:val="00CC684B"/>
    <w:rsid w:val="00CC687B"/>
    <w:rsid w:val="00CC68AD"/>
    <w:rsid w:val="00CC6B50"/>
    <w:rsid w:val="00CC6EA0"/>
    <w:rsid w:val="00CC6F2D"/>
    <w:rsid w:val="00CC6F7F"/>
    <w:rsid w:val="00CC730B"/>
    <w:rsid w:val="00CC7320"/>
    <w:rsid w:val="00CC73D3"/>
    <w:rsid w:val="00CC73FB"/>
    <w:rsid w:val="00CC744E"/>
    <w:rsid w:val="00CC76D6"/>
    <w:rsid w:val="00CC77EC"/>
    <w:rsid w:val="00CC7B6C"/>
    <w:rsid w:val="00CC7CCB"/>
    <w:rsid w:val="00CC7DCD"/>
    <w:rsid w:val="00CC7FC8"/>
    <w:rsid w:val="00CD020E"/>
    <w:rsid w:val="00CD02E4"/>
    <w:rsid w:val="00CD039B"/>
    <w:rsid w:val="00CD0504"/>
    <w:rsid w:val="00CD062C"/>
    <w:rsid w:val="00CD0871"/>
    <w:rsid w:val="00CD08A1"/>
    <w:rsid w:val="00CD08A7"/>
    <w:rsid w:val="00CD08C5"/>
    <w:rsid w:val="00CD09FA"/>
    <w:rsid w:val="00CD0AAC"/>
    <w:rsid w:val="00CD0BE8"/>
    <w:rsid w:val="00CD0C30"/>
    <w:rsid w:val="00CD0C86"/>
    <w:rsid w:val="00CD0EBF"/>
    <w:rsid w:val="00CD0F2D"/>
    <w:rsid w:val="00CD0FAF"/>
    <w:rsid w:val="00CD0FEA"/>
    <w:rsid w:val="00CD0FF3"/>
    <w:rsid w:val="00CD1314"/>
    <w:rsid w:val="00CD132D"/>
    <w:rsid w:val="00CD1372"/>
    <w:rsid w:val="00CD13AD"/>
    <w:rsid w:val="00CD143B"/>
    <w:rsid w:val="00CD14A4"/>
    <w:rsid w:val="00CD1552"/>
    <w:rsid w:val="00CD1556"/>
    <w:rsid w:val="00CD1889"/>
    <w:rsid w:val="00CD197A"/>
    <w:rsid w:val="00CD1A15"/>
    <w:rsid w:val="00CD1B81"/>
    <w:rsid w:val="00CD1BFE"/>
    <w:rsid w:val="00CD1C8B"/>
    <w:rsid w:val="00CD1E1A"/>
    <w:rsid w:val="00CD1E43"/>
    <w:rsid w:val="00CD1E6F"/>
    <w:rsid w:val="00CD1F99"/>
    <w:rsid w:val="00CD2045"/>
    <w:rsid w:val="00CD207D"/>
    <w:rsid w:val="00CD20FF"/>
    <w:rsid w:val="00CD21C1"/>
    <w:rsid w:val="00CD2330"/>
    <w:rsid w:val="00CD2573"/>
    <w:rsid w:val="00CD258F"/>
    <w:rsid w:val="00CD263E"/>
    <w:rsid w:val="00CD2794"/>
    <w:rsid w:val="00CD2A36"/>
    <w:rsid w:val="00CD2AA2"/>
    <w:rsid w:val="00CD2DA1"/>
    <w:rsid w:val="00CD2E03"/>
    <w:rsid w:val="00CD2ED3"/>
    <w:rsid w:val="00CD315D"/>
    <w:rsid w:val="00CD3379"/>
    <w:rsid w:val="00CD33A9"/>
    <w:rsid w:val="00CD3562"/>
    <w:rsid w:val="00CD356E"/>
    <w:rsid w:val="00CD371C"/>
    <w:rsid w:val="00CD3D88"/>
    <w:rsid w:val="00CD3E87"/>
    <w:rsid w:val="00CD4163"/>
    <w:rsid w:val="00CD4301"/>
    <w:rsid w:val="00CD45B0"/>
    <w:rsid w:val="00CD46A6"/>
    <w:rsid w:val="00CD473C"/>
    <w:rsid w:val="00CD47D1"/>
    <w:rsid w:val="00CD47E1"/>
    <w:rsid w:val="00CD4961"/>
    <w:rsid w:val="00CD4A68"/>
    <w:rsid w:val="00CD4B43"/>
    <w:rsid w:val="00CD4BB9"/>
    <w:rsid w:val="00CD4BE3"/>
    <w:rsid w:val="00CD4CB0"/>
    <w:rsid w:val="00CD4F69"/>
    <w:rsid w:val="00CD4FEC"/>
    <w:rsid w:val="00CD5008"/>
    <w:rsid w:val="00CD51D9"/>
    <w:rsid w:val="00CD522A"/>
    <w:rsid w:val="00CD539B"/>
    <w:rsid w:val="00CD53EB"/>
    <w:rsid w:val="00CD55AD"/>
    <w:rsid w:val="00CD55E0"/>
    <w:rsid w:val="00CD572D"/>
    <w:rsid w:val="00CD579E"/>
    <w:rsid w:val="00CD5B4F"/>
    <w:rsid w:val="00CD5B75"/>
    <w:rsid w:val="00CD5C28"/>
    <w:rsid w:val="00CD5CB7"/>
    <w:rsid w:val="00CD5D03"/>
    <w:rsid w:val="00CD5DD4"/>
    <w:rsid w:val="00CD5EFF"/>
    <w:rsid w:val="00CD5F2C"/>
    <w:rsid w:val="00CD60E1"/>
    <w:rsid w:val="00CD619F"/>
    <w:rsid w:val="00CD6393"/>
    <w:rsid w:val="00CD64F3"/>
    <w:rsid w:val="00CD6509"/>
    <w:rsid w:val="00CD65B6"/>
    <w:rsid w:val="00CD6609"/>
    <w:rsid w:val="00CD6723"/>
    <w:rsid w:val="00CD6806"/>
    <w:rsid w:val="00CD6851"/>
    <w:rsid w:val="00CD69C0"/>
    <w:rsid w:val="00CD6A95"/>
    <w:rsid w:val="00CD6C3A"/>
    <w:rsid w:val="00CD6C97"/>
    <w:rsid w:val="00CD6E23"/>
    <w:rsid w:val="00CD6F54"/>
    <w:rsid w:val="00CD6F77"/>
    <w:rsid w:val="00CD70ED"/>
    <w:rsid w:val="00CD7120"/>
    <w:rsid w:val="00CD7386"/>
    <w:rsid w:val="00CD761F"/>
    <w:rsid w:val="00CD766F"/>
    <w:rsid w:val="00CD76A2"/>
    <w:rsid w:val="00CD781F"/>
    <w:rsid w:val="00CD7880"/>
    <w:rsid w:val="00CD792D"/>
    <w:rsid w:val="00CD7B6A"/>
    <w:rsid w:val="00CD7BF4"/>
    <w:rsid w:val="00CD7C0C"/>
    <w:rsid w:val="00CD7D3D"/>
    <w:rsid w:val="00CD7DC7"/>
    <w:rsid w:val="00CD7E9F"/>
    <w:rsid w:val="00CE007F"/>
    <w:rsid w:val="00CE01F1"/>
    <w:rsid w:val="00CE0261"/>
    <w:rsid w:val="00CE02E3"/>
    <w:rsid w:val="00CE0494"/>
    <w:rsid w:val="00CE0501"/>
    <w:rsid w:val="00CE0520"/>
    <w:rsid w:val="00CE0656"/>
    <w:rsid w:val="00CE0690"/>
    <w:rsid w:val="00CE0693"/>
    <w:rsid w:val="00CE09A2"/>
    <w:rsid w:val="00CE0A27"/>
    <w:rsid w:val="00CE0C6A"/>
    <w:rsid w:val="00CE0D16"/>
    <w:rsid w:val="00CE0D53"/>
    <w:rsid w:val="00CE0D9E"/>
    <w:rsid w:val="00CE0DA0"/>
    <w:rsid w:val="00CE0DE0"/>
    <w:rsid w:val="00CE0DF1"/>
    <w:rsid w:val="00CE0E02"/>
    <w:rsid w:val="00CE0ED3"/>
    <w:rsid w:val="00CE0FE0"/>
    <w:rsid w:val="00CE1085"/>
    <w:rsid w:val="00CE10A2"/>
    <w:rsid w:val="00CE10D1"/>
    <w:rsid w:val="00CE11D6"/>
    <w:rsid w:val="00CE11F5"/>
    <w:rsid w:val="00CE1270"/>
    <w:rsid w:val="00CE12E8"/>
    <w:rsid w:val="00CE15A1"/>
    <w:rsid w:val="00CE15E0"/>
    <w:rsid w:val="00CE1821"/>
    <w:rsid w:val="00CE185A"/>
    <w:rsid w:val="00CE1962"/>
    <w:rsid w:val="00CE19C4"/>
    <w:rsid w:val="00CE19F3"/>
    <w:rsid w:val="00CE1A2F"/>
    <w:rsid w:val="00CE1BE7"/>
    <w:rsid w:val="00CE1C97"/>
    <w:rsid w:val="00CE1D83"/>
    <w:rsid w:val="00CE1E09"/>
    <w:rsid w:val="00CE1E3D"/>
    <w:rsid w:val="00CE20AB"/>
    <w:rsid w:val="00CE20DD"/>
    <w:rsid w:val="00CE21EB"/>
    <w:rsid w:val="00CE23A3"/>
    <w:rsid w:val="00CE247C"/>
    <w:rsid w:val="00CE253A"/>
    <w:rsid w:val="00CE2571"/>
    <w:rsid w:val="00CE26BA"/>
    <w:rsid w:val="00CE27E5"/>
    <w:rsid w:val="00CE2858"/>
    <w:rsid w:val="00CE29EA"/>
    <w:rsid w:val="00CE2B94"/>
    <w:rsid w:val="00CE2CFB"/>
    <w:rsid w:val="00CE2D4C"/>
    <w:rsid w:val="00CE2ED5"/>
    <w:rsid w:val="00CE2EE8"/>
    <w:rsid w:val="00CE2F04"/>
    <w:rsid w:val="00CE2F4E"/>
    <w:rsid w:val="00CE2F68"/>
    <w:rsid w:val="00CE3166"/>
    <w:rsid w:val="00CE3369"/>
    <w:rsid w:val="00CE33F5"/>
    <w:rsid w:val="00CE355D"/>
    <w:rsid w:val="00CE35D7"/>
    <w:rsid w:val="00CE384F"/>
    <w:rsid w:val="00CE3882"/>
    <w:rsid w:val="00CE3982"/>
    <w:rsid w:val="00CE3A6D"/>
    <w:rsid w:val="00CE3ACB"/>
    <w:rsid w:val="00CE3ADB"/>
    <w:rsid w:val="00CE3B88"/>
    <w:rsid w:val="00CE3CC2"/>
    <w:rsid w:val="00CE3CC7"/>
    <w:rsid w:val="00CE3DC5"/>
    <w:rsid w:val="00CE3DCD"/>
    <w:rsid w:val="00CE3DE5"/>
    <w:rsid w:val="00CE3E38"/>
    <w:rsid w:val="00CE3EC2"/>
    <w:rsid w:val="00CE3F72"/>
    <w:rsid w:val="00CE419B"/>
    <w:rsid w:val="00CE429C"/>
    <w:rsid w:val="00CE431E"/>
    <w:rsid w:val="00CE435F"/>
    <w:rsid w:val="00CE437E"/>
    <w:rsid w:val="00CE43D5"/>
    <w:rsid w:val="00CE4435"/>
    <w:rsid w:val="00CE44F1"/>
    <w:rsid w:val="00CE45CF"/>
    <w:rsid w:val="00CE4710"/>
    <w:rsid w:val="00CE4719"/>
    <w:rsid w:val="00CE471D"/>
    <w:rsid w:val="00CE48AF"/>
    <w:rsid w:val="00CE4A6C"/>
    <w:rsid w:val="00CE4E4F"/>
    <w:rsid w:val="00CE4F2E"/>
    <w:rsid w:val="00CE5069"/>
    <w:rsid w:val="00CE5174"/>
    <w:rsid w:val="00CE5226"/>
    <w:rsid w:val="00CE5247"/>
    <w:rsid w:val="00CE5351"/>
    <w:rsid w:val="00CE54C4"/>
    <w:rsid w:val="00CE5502"/>
    <w:rsid w:val="00CE5728"/>
    <w:rsid w:val="00CE585A"/>
    <w:rsid w:val="00CE5926"/>
    <w:rsid w:val="00CE5951"/>
    <w:rsid w:val="00CE59AB"/>
    <w:rsid w:val="00CE5A92"/>
    <w:rsid w:val="00CE5AE9"/>
    <w:rsid w:val="00CE5C31"/>
    <w:rsid w:val="00CE5CC3"/>
    <w:rsid w:val="00CE5D8B"/>
    <w:rsid w:val="00CE5F45"/>
    <w:rsid w:val="00CE6063"/>
    <w:rsid w:val="00CE60A7"/>
    <w:rsid w:val="00CE62E4"/>
    <w:rsid w:val="00CE638A"/>
    <w:rsid w:val="00CE6469"/>
    <w:rsid w:val="00CE6510"/>
    <w:rsid w:val="00CE655B"/>
    <w:rsid w:val="00CE65D3"/>
    <w:rsid w:val="00CE66AD"/>
    <w:rsid w:val="00CE6714"/>
    <w:rsid w:val="00CE68D5"/>
    <w:rsid w:val="00CE6979"/>
    <w:rsid w:val="00CE69F4"/>
    <w:rsid w:val="00CE6A29"/>
    <w:rsid w:val="00CE6A38"/>
    <w:rsid w:val="00CE6A4A"/>
    <w:rsid w:val="00CE6C46"/>
    <w:rsid w:val="00CE6D4F"/>
    <w:rsid w:val="00CE6D5A"/>
    <w:rsid w:val="00CE6D74"/>
    <w:rsid w:val="00CE6EAD"/>
    <w:rsid w:val="00CE7054"/>
    <w:rsid w:val="00CE711A"/>
    <w:rsid w:val="00CE7179"/>
    <w:rsid w:val="00CE71A5"/>
    <w:rsid w:val="00CE71CE"/>
    <w:rsid w:val="00CE720C"/>
    <w:rsid w:val="00CE72AD"/>
    <w:rsid w:val="00CE7384"/>
    <w:rsid w:val="00CE743F"/>
    <w:rsid w:val="00CE7593"/>
    <w:rsid w:val="00CE75B4"/>
    <w:rsid w:val="00CE767F"/>
    <w:rsid w:val="00CE788A"/>
    <w:rsid w:val="00CE78D7"/>
    <w:rsid w:val="00CE7B07"/>
    <w:rsid w:val="00CE7D61"/>
    <w:rsid w:val="00CE7D9C"/>
    <w:rsid w:val="00CE7DD5"/>
    <w:rsid w:val="00CE7EF2"/>
    <w:rsid w:val="00CF0148"/>
    <w:rsid w:val="00CF02D7"/>
    <w:rsid w:val="00CF037C"/>
    <w:rsid w:val="00CF043C"/>
    <w:rsid w:val="00CF064B"/>
    <w:rsid w:val="00CF06CB"/>
    <w:rsid w:val="00CF071E"/>
    <w:rsid w:val="00CF0B2E"/>
    <w:rsid w:val="00CF0B31"/>
    <w:rsid w:val="00CF0B40"/>
    <w:rsid w:val="00CF0C52"/>
    <w:rsid w:val="00CF0D4F"/>
    <w:rsid w:val="00CF0DF2"/>
    <w:rsid w:val="00CF0E3E"/>
    <w:rsid w:val="00CF0EAF"/>
    <w:rsid w:val="00CF0F81"/>
    <w:rsid w:val="00CF106A"/>
    <w:rsid w:val="00CF10C3"/>
    <w:rsid w:val="00CF1250"/>
    <w:rsid w:val="00CF14FA"/>
    <w:rsid w:val="00CF155A"/>
    <w:rsid w:val="00CF1680"/>
    <w:rsid w:val="00CF1751"/>
    <w:rsid w:val="00CF17E3"/>
    <w:rsid w:val="00CF182A"/>
    <w:rsid w:val="00CF182B"/>
    <w:rsid w:val="00CF184B"/>
    <w:rsid w:val="00CF1871"/>
    <w:rsid w:val="00CF18E7"/>
    <w:rsid w:val="00CF1D44"/>
    <w:rsid w:val="00CF1F30"/>
    <w:rsid w:val="00CF1F31"/>
    <w:rsid w:val="00CF1F52"/>
    <w:rsid w:val="00CF1F53"/>
    <w:rsid w:val="00CF1F82"/>
    <w:rsid w:val="00CF1FF7"/>
    <w:rsid w:val="00CF225D"/>
    <w:rsid w:val="00CF231F"/>
    <w:rsid w:val="00CF24D0"/>
    <w:rsid w:val="00CF2517"/>
    <w:rsid w:val="00CF2698"/>
    <w:rsid w:val="00CF279D"/>
    <w:rsid w:val="00CF2858"/>
    <w:rsid w:val="00CF2862"/>
    <w:rsid w:val="00CF28B5"/>
    <w:rsid w:val="00CF29BF"/>
    <w:rsid w:val="00CF2B59"/>
    <w:rsid w:val="00CF2C30"/>
    <w:rsid w:val="00CF2CB5"/>
    <w:rsid w:val="00CF2CE7"/>
    <w:rsid w:val="00CF2CF0"/>
    <w:rsid w:val="00CF3100"/>
    <w:rsid w:val="00CF31A1"/>
    <w:rsid w:val="00CF3214"/>
    <w:rsid w:val="00CF328E"/>
    <w:rsid w:val="00CF3377"/>
    <w:rsid w:val="00CF3386"/>
    <w:rsid w:val="00CF34C8"/>
    <w:rsid w:val="00CF3587"/>
    <w:rsid w:val="00CF361A"/>
    <w:rsid w:val="00CF392D"/>
    <w:rsid w:val="00CF39E2"/>
    <w:rsid w:val="00CF3A25"/>
    <w:rsid w:val="00CF3A9C"/>
    <w:rsid w:val="00CF3D6D"/>
    <w:rsid w:val="00CF3EBD"/>
    <w:rsid w:val="00CF3F0E"/>
    <w:rsid w:val="00CF3F12"/>
    <w:rsid w:val="00CF3FD5"/>
    <w:rsid w:val="00CF4015"/>
    <w:rsid w:val="00CF413A"/>
    <w:rsid w:val="00CF41C4"/>
    <w:rsid w:val="00CF4447"/>
    <w:rsid w:val="00CF4489"/>
    <w:rsid w:val="00CF4632"/>
    <w:rsid w:val="00CF4738"/>
    <w:rsid w:val="00CF47CC"/>
    <w:rsid w:val="00CF47EF"/>
    <w:rsid w:val="00CF4866"/>
    <w:rsid w:val="00CF498B"/>
    <w:rsid w:val="00CF49F6"/>
    <w:rsid w:val="00CF4B73"/>
    <w:rsid w:val="00CF4BE3"/>
    <w:rsid w:val="00CF4D7D"/>
    <w:rsid w:val="00CF4D93"/>
    <w:rsid w:val="00CF4DA0"/>
    <w:rsid w:val="00CF4E70"/>
    <w:rsid w:val="00CF4E88"/>
    <w:rsid w:val="00CF50A1"/>
    <w:rsid w:val="00CF5103"/>
    <w:rsid w:val="00CF516E"/>
    <w:rsid w:val="00CF5203"/>
    <w:rsid w:val="00CF529A"/>
    <w:rsid w:val="00CF5400"/>
    <w:rsid w:val="00CF5494"/>
    <w:rsid w:val="00CF5557"/>
    <w:rsid w:val="00CF5596"/>
    <w:rsid w:val="00CF55A8"/>
    <w:rsid w:val="00CF569E"/>
    <w:rsid w:val="00CF5828"/>
    <w:rsid w:val="00CF59C0"/>
    <w:rsid w:val="00CF5A96"/>
    <w:rsid w:val="00CF5AA1"/>
    <w:rsid w:val="00CF5B95"/>
    <w:rsid w:val="00CF5BFF"/>
    <w:rsid w:val="00CF5D15"/>
    <w:rsid w:val="00CF5E63"/>
    <w:rsid w:val="00CF5F7D"/>
    <w:rsid w:val="00CF6012"/>
    <w:rsid w:val="00CF604B"/>
    <w:rsid w:val="00CF62FF"/>
    <w:rsid w:val="00CF64EB"/>
    <w:rsid w:val="00CF651D"/>
    <w:rsid w:val="00CF6609"/>
    <w:rsid w:val="00CF67A3"/>
    <w:rsid w:val="00CF67CA"/>
    <w:rsid w:val="00CF689C"/>
    <w:rsid w:val="00CF6926"/>
    <w:rsid w:val="00CF694C"/>
    <w:rsid w:val="00CF6A52"/>
    <w:rsid w:val="00CF6ADC"/>
    <w:rsid w:val="00CF6BD8"/>
    <w:rsid w:val="00CF6C2C"/>
    <w:rsid w:val="00CF6D0A"/>
    <w:rsid w:val="00CF7210"/>
    <w:rsid w:val="00CF7350"/>
    <w:rsid w:val="00CF73D9"/>
    <w:rsid w:val="00CF73E9"/>
    <w:rsid w:val="00CF7436"/>
    <w:rsid w:val="00CF7852"/>
    <w:rsid w:val="00CF7C1A"/>
    <w:rsid w:val="00CF7C46"/>
    <w:rsid w:val="00CF7C54"/>
    <w:rsid w:val="00CF7C8B"/>
    <w:rsid w:val="00CF7D4D"/>
    <w:rsid w:val="00CF7D9F"/>
    <w:rsid w:val="00CF7DF2"/>
    <w:rsid w:val="00CF7EE6"/>
    <w:rsid w:val="00CF7EEE"/>
    <w:rsid w:val="00CF7F13"/>
    <w:rsid w:val="00CF7F79"/>
    <w:rsid w:val="00D00239"/>
    <w:rsid w:val="00D00264"/>
    <w:rsid w:val="00D00362"/>
    <w:rsid w:val="00D0044F"/>
    <w:rsid w:val="00D00564"/>
    <w:rsid w:val="00D00714"/>
    <w:rsid w:val="00D00716"/>
    <w:rsid w:val="00D00872"/>
    <w:rsid w:val="00D00901"/>
    <w:rsid w:val="00D00B82"/>
    <w:rsid w:val="00D00BA0"/>
    <w:rsid w:val="00D00C10"/>
    <w:rsid w:val="00D00C1D"/>
    <w:rsid w:val="00D00E26"/>
    <w:rsid w:val="00D00EDB"/>
    <w:rsid w:val="00D00F40"/>
    <w:rsid w:val="00D010FF"/>
    <w:rsid w:val="00D01172"/>
    <w:rsid w:val="00D012A7"/>
    <w:rsid w:val="00D012F8"/>
    <w:rsid w:val="00D01321"/>
    <w:rsid w:val="00D013E8"/>
    <w:rsid w:val="00D013EB"/>
    <w:rsid w:val="00D0142A"/>
    <w:rsid w:val="00D01436"/>
    <w:rsid w:val="00D01444"/>
    <w:rsid w:val="00D01466"/>
    <w:rsid w:val="00D01533"/>
    <w:rsid w:val="00D016BD"/>
    <w:rsid w:val="00D016D7"/>
    <w:rsid w:val="00D01A24"/>
    <w:rsid w:val="00D01C9C"/>
    <w:rsid w:val="00D01D8C"/>
    <w:rsid w:val="00D01E75"/>
    <w:rsid w:val="00D01EBC"/>
    <w:rsid w:val="00D01F7D"/>
    <w:rsid w:val="00D020C1"/>
    <w:rsid w:val="00D020E1"/>
    <w:rsid w:val="00D02103"/>
    <w:rsid w:val="00D02134"/>
    <w:rsid w:val="00D022DC"/>
    <w:rsid w:val="00D023B0"/>
    <w:rsid w:val="00D023F8"/>
    <w:rsid w:val="00D024C4"/>
    <w:rsid w:val="00D02641"/>
    <w:rsid w:val="00D0264E"/>
    <w:rsid w:val="00D026AC"/>
    <w:rsid w:val="00D027C6"/>
    <w:rsid w:val="00D02814"/>
    <w:rsid w:val="00D02816"/>
    <w:rsid w:val="00D0284C"/>
    <w:rsid w:val="00D02859"/>
    <w:rsid w:val="00D02930"/>
    <w:rsid w:val="00D02951"/>
    <w:rsid w:val="00D029DF"/>
    <w:rsid w:val="00D02A21"/>
    <w:rsid w:val="00D02CF7"/>
    <w:rsid w:val="00D02D48"/>
    <w:rsid w:val="00D02E7C"/>
    <w:rsid w:val="00D02FE4"/>
    <w:rsid w:val="00D031A9"/>
    <w:rsid w:val="00D03281"/>
    <w:rsid w:val="00D032AE"/>
    <w:rsid w:val="00D0335A"/>
    <w:rsid w:val="00D0343A"/>
    <w:rsid w:val="00D03450"/>
    <w:rsid w:val="00D0350F"/>
    <w:rsid w:val="00D03551"/>
    <w:rsid w:val="00D03616"/>
    <w:rsid w:val="00D03659"/>
    <w:rsid w:val="00D03944"/>
    <w:rsid w:val="00D0395F"/>
    <w:rsid w:val="00D03A56"/>
    <w:rsid w:val="00D03AD2"/>
    <w:rsid w:val="00D03C28"/>
    <w:rsid w:val="00D03C8D"/>
    <w:rsid w:val="00D03C8E"/>
    <w:rsid w:val="00D03DCC"/>
    <w:rsid w:val="00D043BF"/>
    <w:rsid w:val="00D044EB"/>
    <w:rsid w:val="00D0472F"/>
    <w:rsid w:val="00D047A4"/>
    <w:rsid w:val="00D048FA"/>
    <w:rsid w:val="00D0497A"/>
    <w:rsid w:val="00D049C9"/>
    <w:rsid w:val="00D04A41"/>
    <w:rsid w:val="00D04C1A"/>
    <w:rsid w:val="00D04D91"/>
    <w:rsid w:val="00D0501C"/>
    <w:rsid w:val="00D0516E"/>
    <w:rsid w:val="00D05274"/>
    <w:rsid w:val="00D05331"/>
    <w:rsid w:val="00D054A0"/>
    <w:rsid w:val="00D056C5"/>
    <w:rsid w:val="00D056EA"/>
    <w:rsid w:val="00D0571A"/>
    <w:rsid w:val="00D0578E"/>
    <w:rsid w:val="00D0584F"/>
    <w:rsid w:val="00D0595B"/>
    <w:rsid w:val="00D059F0"/>
    <w:rsid w:val="00D05A55"/>
    <w:rsid w:val="00D05BFD"/>
    <w:rsid w:val="00D05C0E"/>
    <w:rsid w:val="00D05C43"/>
    <w:rsid w:val="00D05CB5"/>
    <w:rsid w:val="00D05E8C"/>
    <w:rsid w:val="00D05EE5"/>
    <w:rsid w:val="00D06011"/>
    <w:rsid w:val="00D06038"/>
    <w:rsid w:val="00D06163"/>
    <w:rsid w:val="00D062AD"/>
    <w:rsid w:val="00D065DC"/>
    <w:rsid w:val="00D066A4"/>
    <w:rsid w:val="00D066FE"/>
    <w:rsid w:val="00D06708"/>
    <w:rsid w:val="00D067A1"/>
    <w:rsid w:val="00D068AB"/>
    <w:rsid w:val="00D069C8"/>
    <w:rsid w:val="00D06C6A"/>
    <w:rsid w:val="00D06E93"/>
    <w:rsid w:val="00D06EA1"/>
    <w:rsid w:val="00D06F46"/>
    <w:rsid w:val="00D06FC0"/>
    <w:rsid w:val="00D06FC9"/>
    <w:rsid w:val="00D06FDB"/>
    <w:rsid w:val="00D06FFE"/>
    <w:rsid w:val="00D0704A"/>
    <w:rsid w:val="00D070CE"/>
    <w:rsid w:val="00D071A5"/>
    <w:rsid w:val="00D072D0"/>
    <w:rsid w:val="00D07363"/>
    <w:rsid w:val="00D0759A"/>
    <w:rsid w:val="00D07617"/>
    <w:rsid w:val="00D076C4"/>
    <w:rsid w:val="00D07726"/>
    <w:rsid w:val="00D0772A"/>
    <w:rsid w:val="00D077A3"/>
    <w:rsid w:val="00D0785D"/>
    <w:rsid w:val="00D079C0"/>
    <w:rsid w:val="00D079F5"/>
    <w:rsid w:val="00D07BA9"/>
    <w:rsid w:val="00D07C28"/>
    <w:rsid w:val="00D07C2B"/>
    <w:rsid w:val="00D07CAB"/>
    <w:rsid w:val="00D07D49"/>
    <w:rsid w:val="00D07E16"/>
    <w:rsid w:val="00D07F8A"/>
    <w:rsid w:val="00D07FC2"/>
    <w:rsid w:val="00D100E5"/>
    <w:rsid w:val="00D10245"/>
    <w:rsid w:val="00D102AF"/>
    <w:rsid w:val="00D102BE"/>
    <w:rsid w:val="00D10335"/>
    <w:rsid w:val="00D103D5"/>
    <w:rsid w:val="00D1077D"/>
    <w:rsid w:val="00D1095A"/>
    <w:rsid w:val="00D10AE0"/>
    <w:rsid w:val="00D10D0A"/>
    <w:rsid w:val="00D10D0C"/>
    <w:rsid w:val="00D10DF3"/>
    <w:rsid w:val="00D10E44"/>
    <w:rsid w:val="00D10FAE"/>
    <w:rsid w:val="00D1112F"/>
    <w:rsid w:val="00D1118C"/>
    <w:rsid w:val="00D115B4"/>
    <w:rsid w:val="00D11754"/>
    <w:rsid w:val="00D1187F"/>
    <w:rsid w:val="00D11A65"/>
    <w:rsid w:val="00D11CEC"/>
    <w:rsid w:val="00D11FB7"/>
    <w:rsid w:val="00D120D7"/>
    <w:rsid w:val="00D1230C"/>
    <w:rsid w:val="00D126AD"/>
    <w:rsid w:val="00D127C0"/>
    <w:rsid w:val="00D127D2"/>
    <w:rsid w:val="00D1284F"/>
    <w:rsid w:val="00D128CA"/>
    <w:rsid w:val="00D12AF8"/>
    <w:rsid w:val="00D12C54"/>
    <w:rsid w:val="00D12E05"/>
    <w:rsid w:val="00D12E92"/>
    <w:rsid w:val="00D12F28"/>
    <w:rsid w:val="00D12F37"/>
    <w:rsid w:val="00D12F9F"/>
    <w:rsid w:val="00D13074"/>
    <w:rsid w:val="00D13098"/>
    <w:rsid w:val="00D13204"/>
    <w:rsid w:val="00D13446"/>
    <w:rsid w:val="00D13625"/>
    <w:rsid w:val="00D1367C"/>
    <w:rsid w:val="00D136E3"/>
    <w:rsid w:val="00D137B9"/>
    <w:rsid w:val="00D13858"/>
    <w:rsid w:val="00D138D8"/>
    <w:rsid w:val="00D13980"/>
    <w:rsid w:val="00D13C25"/>
    <w:rsid w:val="00D13F2C"/>
    <w:rsid w:val="00D13FA9"/>
    <w:rsid w:val="00D1400D"/>
    <w:rsid w:val="00D140A6"/>
    <w:rsid w:val="00D14281"/>
    <w:rsid w:val="00D142BB"/>
    <w:rsid w:val="00D142EF"/>
    <w:rsid w:val="00D143DA"/>
    <w:rsid w:val="00D144C2"/>
    <w:rsid w:val="00D144CB"/>
    <w:rsid w:val="00D145AA"/>
    <w:rsid w:val="00D145BD"/>
    <w:rsid w:val="00D145D0"/>
    <w:rsid w:val="00D14632"/>
    <w:rsid w:val="00D14886"/>
    <w:rsid w:val="00D148FA"/>
    <w:rsid w:val="00D14A61"/>
    <w:rsid w:val="00D14CB4"/>
    <w:rsid w:val="00D14DCB"/>
    <w:rsid w:val="00D14F66"/>
    <w:rsid w:val="00D1507E"/>
    <w:rsid w:val="00D15139"/>
    <w:rsid w:val="00D15222"/>
    <w:rsid w:val="00D15250"/>
    <w:rsid w:val="00D1527F"/>
    <w:rsid w:val="00D152DA"/>
    <w:rsid w:val="00D153A4"/>
    <w:rsid w:val="00D15422"/>
    <w:rsid w:val="00D1544F"/>
    <w:rsid w:val="00D1578B"/>
    <w:rsid w:val="00D157BD"/>
    <w:rsid w:val="00D15A50"/>
    <w:rsid w:val="00D15A52"/>
    <w:rsid w:val="00D15A70"/>
    <w:rsid w:val="00D15AAB"/>
    <w:rsid w:val="00D15D8E"/>
    <w:rsid w:val="00D15E87"/>
    <w:rsid w:val="00D15EAF"/>
    <w:rsid w:val="00D15F36"/>
    <w:rsid w:val="00D15F47"/>
    <w:rsid w:val="00D15F61"/>
    <w:rsid w:val="00D160D7"/>
    <w:rsid w:val="00D1615D"/>
    <w:rsid w:val="00D1624C"/>
    <w:rsid w:val="00D16581"/>
    <w:rsid w:val="00D1665C"/>
    <w:rsid w:val="00D1672B"/>
    <w:rsid w:val="00D16746"/>
    <w:rsid w:val="00D167C2"/>
    <w:rsid w:val="00D167EB"/>
    <w:rsid w:val="00D169C2"/>
    <w:rsid w:val="00D16BDD"/>
    <w:rsid w:val="00D16D2A"/>
    <w:rsid w:val="00D16DFB"/>
    <w:rsid w:val="00D16EB6"/>
    <w:rsid w:val="00D16F9C"/>
    <w:rsid w:val="00D16FEA"/>
    <w:rsid w:val="00D16FED"/>
    <w:rsid w:val="00D1738E"/>
    <w:rsid w:val="00D17440"/>
    <w:rsid w:val="00D17520"/>
    <w:rsid w:val="00D175D9"/>
    <w:rsid w:val="00D17656"/>
    <w:rsid w:val="00D178C7"/>
    <w:rsid w:val="00D17A31"/>
    <w:rsid w:val="00D17AD1"/>
    <w:rsid w:val="00D17AEB"/>
    <w:rsid w:val="00D17B71"/>
    <w:rsid w:val="00D17BC0"/>
    <w:rsid w:val="00D17BEF"/>
    <w:rsid w:val="00D17D2F"/>
    <w:rsid w:val="00D17D91"/>
    <w:rsid w:val="00D17DB7"/>
    <w:rsid w:val="00D17E94"/>
    <w:rsid w:val="00D17EB7"/>
    <w:rsid w:val="00D17F41"/>
    <w:rsid w:val="00D2002B"/>
    <w:rsid w:val="00D200AF"/>
    <w:rsid w:val="00D20177"/>
    <w:rsid w:val="00D202A2"/>
    <w:rsid w:val="00D20390"/>
    <w:rsid w:val="00D203A3"/>
    <w:rsid w:val="00D20482"/>
    <w:rsid w:val="00D2051C"/>
    <w:rsid w:val="00D206D2"/>
    <w:rsid w:val="00D20717"/>
    <w:rsid w:val="00D2074E"/>
    <w:rsid w:val="00D20858"/>
    <w:rsid w:val="00D20A8C"/>
    <w:rsid w:val="00D20B5E"/>
    <w:rsid w:val="00D20BA0"/>
    <w:rsid w:val="00D20BBB"/>
    <w:rsid w:val="00D20BCB"/>
    <w:rsid w:val="00D20BF6"/>
    <w:rsid w:val="00D20C7B"/>
    <w:rsid w:val="00D20CA9"/>
    <w:rsid w:val="00D20D72"/>
    <w:rsid w:val="00D210C7"/>
    <w:rsid w:val="00D210DB"/>
    <w:rsid w:val="00D21173"/>
    <w:rsid w:val="00D213CB"/>
    <w:rsid w:val="00D2141E"/>
    <w:rsid w:val="00D214A7"/>
    <w:rsid w:val="00D21650"/>
    <w:rsid w:val="00D2175F"/>
    <w:rsid w:val="00D21766"/>
    <w:rsid w:val="00D217AA"/>
    <w:rsid w:val="00D21897"/>
    <w:rsid w:val="00D218CE"/>
    <w:rsid w:val="00D21CF2"/>
    <w:rsid w:val="00D21D9C"/>
    <w:rsid w:val="00D21F1D"/>
    <w:rsid w:val="00D22050"/>
    <w:rsid w:val="00D2239D"/>
    <w:rsid w:val="00D22485"/>
    <w:rsid w:val="00D224AC"/>
    <w:rsid w:val="00D2260F"/>
    <w:rsid w:val="00D226B4"/>
    <w:rsid w:val="00D22A0C"/>
    <w:rsid w:val="00D22A88"/>
    <w:rsid w:val="00D22CA2"/>
    <w:rsid w:val="00D22CE0"/>
    <w:rsid w:val="00D22D84"/>
    <w:rsid w:val="00D22DA1"/>
    <w:rsid w:val="00D22DAA"/>
    <w:rsid w:val="00D22ECD"/>
    <w:rsid w:val="00D2307C"/>
    <w:rsid w:val="00D23203"/>
    <w:rsid w:val="00D2321E"/>
    <w:rsid w:val="00D2324A"/>
    <w:rsid w:val="00D23459"/>
    <w:rsid w:val="00D23489"/>
    <w:rsid w:val="00D23527"/>
    <w:rsid w:val="00D2363A"/>
    <w:rsid w:val="00D236AE"/>
    <w:rsid w:val="00D237E1"/>
    <w:rsid w:val="00D2387D"/>
    <w:rsid w:val="00D239EC"/>
    <w:rsid w:val="00D239F5"/>
    <w:rsid w:val="00D23AFC"/>
    <w:rsid w:val="00D23BE5"/>
    <w:rsid w:val="00D23D1C"/>
    <w:rsid w:val="00D23F04"/>
    <w:rsid w:val="00D2403C"/>
    <w:rsid w:val="00D24084"/>
    <w:rsid w:val="00D2411B"/>
    <w:rsid w:val="00D241C2"/>
    <w:rsid w:val="00D241F3"/>
    <w:rsid w:val="00D24203"/>
    <w:rsid w:val="00D2422D"/>
    <w:rsid w:val="00D24354"/>
    <w:rsid w:val="00D2445B"/>
    <w:rsid w:val="00D244E9"/>
    <w:rsid w:val="00D245E1"/>
    <w:rsid w:val="00D246F5"/>
    <w:rsid w:val="00D248E2"/>
    <w:rsid w:val="00D249E0"/>
    <w:rsid w:val="00D24A08"/>
    <w:rsid w:val="00D24A8D"/>
    <w:rsid w:val="00D24E27"/>
    <w:rsid w:val="00D24EC5"/>
    <w:rsid w:val="00D24EFC"/>
    <w:rsid w:val="00D24F09"/>
    <w:rsid w:val="00D24FD6"/>
    <w:rsid w:val="00D25005"/>
    <w:rsid w:val="00D251D7"/>
    <w:rsid w:val="00D251FA"/>
    <w:rsid w:val="00D25452"/>
    <w:rsid w:val="00D254EF"/>
    <w:rsid w:val="00D25557"/>
    <w:rsid w:val="00D256BC"/>
    <w:rsid w:val="00D256D5"/>
    <w:rsid w:val="00D257FC"/>
    <w:rsid w:val="00D258DF"/>
    <w:rsid w:val="00D25922"/>
    <w:rsid w:val="00D25A40"/>
    <w:rsid w:val="00D25A4B"/>
    <w:rsid w:val="00D25AC3"/>
    <w:rsid w:val="00D25BAB"/>
    <w:rsid w:val="00D25D2E"/>
    <w:rsid w:val="00D25D50"/>
    <w:rsid w:val="00D25F01"/>
    <w:rsid w:val="00D25F25"/>
    <w:rsid w:val="00D25F2B"/>
    <w:rsid w:val="00D26155"/>
    <w:rsid w:val="00D2617E"/>
    <w:rsid w:val="00D26193"/>
    <w:rsid w:val="00D261AE"/>
    <w:rsid w:val="00D26461"/>
    <w:rsid w:val="00D26680"/>
    <w:rsid w:val="00D2668F"/>
    <w:rsid w:val="00D26698"/>
    <w:rsid w:val="00D266CF"/>
    <w:rsid w:val="00D266F7"/>
    <w:rsid w:val="00D2685C"/>
    <w:rsid w:val="00D2696F"/>
    <w:rsid w:val="00D26A5C"/>
    <w:rsid w:val="00D26BD2"/>
    <w:rsid w:val="00D26C1C"/>
    <w:rsid w:val="00D26F46"/>
    <w:rsid w:val="00D2715B"/>
    <w:rsid w:val="00D272EA"/>
    <w:rsid w:val="00D27400"/>
    <w:rsid w:val="00D275BA"/>
    <w:rsid w:val="00D27602"/>
    <w:rsid w:val="00D27757"/>
    <w:rsid w:val="00D27803"/>
    <w:rsid w:val="00D27A1E"/>
    <w:rsid w:val="00D27A61"/>
    <w:rsid w:val="00D27E00"/>
    <w:rsid w:val="00D27E20"/>
    <w:rsid w:val="00D300C2"/>
    <w:rsid w:val="00D30148"/>
    <w:rsid w:val="00D3019F"/>
    <w:rsid w:val="00D302B0"/>
    <w:rsid w:val="00D30359"/>
    <w:rsid w:val="00D30364"/>
    <w:rsid w:val="00D30439"/>
    <w:rsid w:val="00D3056E"/>
    <w:rsid w:val="00D305D0"/>
    <w:rsid w:val="00D30742"/>
    <w:rsid w:val="00D3090A"/>
    <w:rsid w:val="00D30AD3"/>
    <w:rsid w:val="00D30B02"/>
    <w:rsid w:val="00D30B61"/>
    <w:rsid w:val="00D30E0D"/>
    <w:rsid w:val="00D30E22"/>
    <w:rsid w:val="00D31154"/>
    <w:rsid w:val="00D31198"/>
    <w:rsid w:val="00D31237"/>
    <w:rsid w:val="00D312C2"/>
    <w:rsid w:val="00D312C9"/>
    <w:rsid w:val="00D314F4"/>
    <w:rsid w:val="00D31685"/>
    <w:rsid w:val="00D317FD"/>
    <w:rsid w:val="00D31816"/>
    <w:rsid w:val="00D3189E"/>
    <w:rsid w:val="00D3192D"/>
    <w:rsid w:val="00D319B7"/>
    <w:rsid w:val="00D31A2C"/>
    <w:rsid w:val="00D31A95"/>
    <w:rsid w:val="00D31B4F"/>
    <w:rsid w:val="00D31B79"/>
    <w:rsid w:val="00D31CA5"/>
    <w:rsid w:val="00D31D81"/>
    <w:rsid w:val="00D31DC9"/>
    <w:rsid w:val="00D31E35"/>
    <w:rsid w:val="00D31EFD"/>
    <w:rsid w:val="00D32467"/>
    <w:rsid w:val="00D324D2"/>
    <w:rsid w:val="00D326F7"/>
    <w:rsid w:val="00D327B6"/>
    <w:rsid w:val="00D3283B"/>
    <w:rsid w:val="00D328F8"/>
    <w:rsid w:val="00D32C28"/>
    <w:rsid w:val="00D32CED"/>
    <w:rsid w:val="00D32D25"/>
    <w:rsid w:val="00D32D84"/>
    <w:rsid w:val="00D32DC6"/>
    <w:rsid w:val="00D33081"/>
    <w:rsid w:val="00D3323D"/>
    <w:rsid w:val="00D3330B"/>
    <w:rsid w:val="00D33310"/>
    <w:rsid w:val="00D3340A"/>
    <w:rsid w:val="00D33430"/>
    <w:rsid w:val="00D3350E"/>
    <w:rsid w:val="00D3357A"/>
    <w:rsid w:val="00D335C1"/>
    <w:rsid w:val="00D33786"/>
    <w:rsid w:val="00D33949"/>
    <w:rsid w:val="00D339ED"/>
    <w:rsid w:val="00D33A27"/>
    <w:rsid w:val="00D33AEA"/>
    <w:rsid w:val="00D33BE6"/>
    <w:rsid w:val="00D33CA2"/>
    <w:rsid w:val="00D33D41"/>
    <w:rsid w:val="00D33DF9"/>
    <w:rsid w:val="00D33FAB"/>
    <w:rsid w:val="00D33FC9"/>
    <w:rsid w:val="00D34000"/>
    <w:rsid w:val="00D3404C"/>
    <w:rsid w:val="00D340A2"/>
    <w:rsid w:val="00D341CA"/>
    <w:rsid w:val="00D3421A"/>
    <w:rsid w:val="00D34226"/>
    <w:rsid w:val="00D342DE"/>
    <w:rsid w:val="00D345F0"/>
    <w:rsid w:val="00D34654"/>
    <w:rsid w:val="00D347E2"/>
    <w:rsid w:val="00D34868"/>
    <w:rsid w:val="00D3491F"/>
    <w:rsid w:val="00D34B01"/>
    <w:rsid w:val="00D34DB3"/>
    <w:rsid w:val="00D34DD0"/>
    <w:rsid w:val="00D34DF3"/>
    <w:rsid w:val="00D34E2E"/>
    <w:rsid w:val="00D34E3B"/>
    <w:rsid w:val="00D34FB5"/>
    <w:rsid w:val="00D3502E"/>
    <w:rsid w:val="00D35095"/>
    <w:rsid w:val="00D350B5"/>
    <w:rsid w:val="00D3511C"/>
    <w:rsid w:val="00D35142"/>
    <w:rsid w:val="00D351C7"/>
    <w:rsid w:val="00D353E5"/>
    <w:rsid w:val="00D354C6"/>
    <w:rsid w:val="00D35549"/>
    <w:rsid w:val="00D3576D"/>
    <w:rsid w:val="00D357B2"/>
    <w:rsid w:val="00D357F3"/>
    <w:rsid w:val="00D35805"/>
    <w:rsid w:val="00D35992"/>
    <w:rsid w:val="00D359D2"/>
    <w:rsid w:val="00D35A6B"/>
    <w:rsid w:val="00D35ABB"/>
    <w:rsid w:val="00D35AE4"/>
    <w:rsid w:val="00D35BFA"/>
    <w:rsid w:val="00D35C35"/>
    <w:rsid w:val="00D35DBE"/>
    <w:rsid w:val="00D35E4A"/>
    <w:rsid w:val="00D36043"/>
    <w:rsid w:val="00D36084"/>
    <w:rsid w:val="00D36085"/>
    <w:rsid w:val="00D36121"/>
    <w:rsid w:val="00D3617D"/>
    <w:rsid w:val="00D362FA"/>
    <w:rsid w:val="00D3638E"/>
    <w:rsid w:val="00D3647F"/>
    <w:rsid w:val="00D3648B"/>
    <w:rsid w:val="00D3672A"/>
    <w:rsid w:val="00D367F4"/>
    <w:rsid w:val="00D3680D"/>
    <w:rsid w:val="00D369F8"/>
    <w:rsid w:val="00D36A98"/>
    <w:rsid w:val="00D36CE0"/>
    <w:rsid w:val="00D36D41"/>
    <w:rsid w:val="00D36EFE"/>
    <w:rsid w:val="00D36F22"/>
    <w:rsid w:val="00D36F7B"/>
    <w:rsid w:val="00D36FC0"/>
    <w:rsid w:val="00D36FF6"/>
    <w:rsid w:val="00D37037"/>
    <w:rsid w:val="00D3738C"/>
    <w:rsid w:val="00D37435"/>
    <w:rsid w:val="00D3761E"/>
    <w:rsid w:val="00D376D1"/>
    <w:rsid w:val="00D37854"/>
    <w:rsid w:val="00D37923"/>
    <w:rsid w:val="00D37966"/>
    <w:rsid w:val="00D37A28"/>
    <w:rsid w:val="00D37A74"/>
    <w:rsid w:val="00D37AF6"/>
    <w:rsid w:val="00D37AFC"/>
    <w:rsid w:val="00D37BFB"/>
    <w:rsid w:val="00D37EDB"/>
    <w:rsid w:val="00D40070"/>
    <w:rsid w:val="00D403C5"/>
    <w:rsid w:val="00D40409"/>
    <w:rsid w:val="00D404AC"/>
    <w:rsid w:val="00D404F4"/>
    <w:rsid w:val="00D40664"/>
    <w:rsid w:val="00D40739"/>
    <w:rsid w:val="00D4077B"/>
    <w:rsid w:val="00D40786"/>
    <w:rsid w:val="00D40787"/>
    <w:rsid w:val="00D40844"/>
    <w:rsid w:val="00D408A6"/>
    <w:rsid w:val="00D4094E"/>
    <w:rsid w:val="00D40A75"/>
    <w:rsid w:val="00D40AF8"/>
    <w:rsid w:val="00D40B62"/>
    <w:rsid w:val="00D40C2A"/>
    <w:rsid w:val="00D40CFB"/>
    <w:rsid w:val="00D40D30"/>
    <w:rsid w:val="00D40F4B"/>
    <w:rsid w:val="00D40FF8"/>
    <w:rsid w:val="00D4106C"/>
    <w:rsid w:val="00D410F7"/>
    <w:rsid w:val="00D4118C"/>
    <w:rsid w:val="00D412FF"/>
    <w:rsid w:val="00D41327"/>
    <w:rsid w:val="00D41423"/>
    <w:rsid w:val="00D4155A"/>
    <w:rsid w:val="00D4155D"/>
    <w:rsid w:val="00D415C9"/>
    <w:rsid w:val="00D41619"/>
    <w:rsid w:val="00D416B3"/>
    <w:rsid w:val="00D4180F"/>
    <w:rsid w:val="00D41858"/>
    <w:rsid w:val="00D41859"/>
    <w:rsid w:val="00D4186D"/>
    <w:rsid w:val="00D4189E"/>
    <w:rsid w:val="00D418EF"/>
    <w:rsid w:val="00D41941"/>
    <w:rsid w:val="00D41A05"/>
    <w:rsid w:val="00D41B04"/>
    <w:rsid w:val="00D41C04"/>
    <w:rsid w:val="00D41D49"/>
    <w:rsid w:val="00D4200D"/>
    <w:rsid w:val="00D42211"/>
    <w:rsid w:val="00D4244C"/>
    <w:rsid w:val="00D42460"/>
    <w:rsid w:val="00D42500"/>
    <w:rsid w:val="00D4261A"/>
    <w:rsid w:val="00D42641"/>
    <w:rsid w:val="00D426B9"/>
    <w:rsid w:val="00D426FE"/>
    <w:rsid w:val="00D42960"/>
    <w:rsid w:val="00D42A54"/>
    <w:rsid w:val="00D42B6C"/>
    <w:rsid w:val="00D42CF8"/>
    <w:rsid w:val="00D42D1E"/>
    <w:rsid w:val="00D42D33"/>
    <w:rsid w:val="00D42E0A"/>
    <w:rsid w:val="00D43035"/>
    <w:rsid w:val="00D43145"/>
    <w:rsid w:val="00D431DF"/>
    <w:rsid w:val="00D432C4"/>
    <w:rsid w:val="00D43774"/>
    <w:rsid w:val="00D438A8"/>
    <w:rsid w:val="00D439DD"/>
    <w:rsid w:val="00D43A01"/>
    <w:rsid w:val="00D43A35"/>
    <w:rsid w:val="00D43A5E"/>
    <w:rsid w:val="00D43AA5"/>
    <w:rsid w:val="00D43ACF"/>
    <w:rsid w:val="00D43C0C"/>
    <w:rsid w:val="00D43D23"/>
    <w:rsid w:val="00D43DFB"/>
    <w:rsid w:val="00D43EEC"/>
    <w:rsid w:val="00D43F51"/>
    <w:rsid w:val="00D43F75"/>
    <w:rsid w:val="00D44060"/>
    <w:rsid w:val="00D4413A"/>
    <w:rsid w:val="00D44158"/>
    <w:rsid w:val="00D441FC"/>
    <w:rsid w:val="00D4434E"/>
    <w:rsid w:val="00D444A2"/>
    <w:rsid w:val="00D444A4"/>
    <w:rsid w:val="00D446E7"/>
    <w:rsid w:val="00D44821"/>
    <w:rsid w:val="00D44846"/>
    <w:rsid w:val="00D448D7"/>
    <w:rsid w:val="00D44983"/>
    <w:rsid w:val="00D44A2A"/>
    <w:rsid w:val="00D44ABE"/>
    <w:rsid w:val="00D44B29"/>
    <w:rsid w:val="00D44B4A"/>
    <w:rsid w:val="00D44B4F"/>
    <w:rsid w:val="00D44B9A"/>
    <w:rsid w:val="00D44EBC"/>
    <w:rsid w:val="00D44ECB"/>
    <w:rsid w:val="00D44EDA"/>
    <w:rsid w:val="00D4508A"/>
    <w:rsid w:val="00D452B6"/>
    <w:rsid w:val="00D453FF"/>
    <w:rsid w:val="00D455CF"/>
    <w:rsid w:val="00D456EA"/>
    <w:rsid w:val="00D45785"/>
    <w:rsid w:val="00D458E8"/>
    <w:rsid w:val="00D45BE7"/>
    <w:rsid w:val="00D45CF1"/>
    <w:rsid w:val="00D45DB2"/>
    <w:rsid w:val="00D45F6E"/>
    <w:rsid w:val="00D45FE2"/>
    <w:rsid w:val="00D4600D"/>
    <w:rsid w:val="00D462FE"/>
    <w:rsid w:val="00D46399"/>
    <w:rsid w:val="00D463D0"/>
    <w:rsid w:val="00D463F4"/>
    <w:rsid w:val="00D464AE"/>
    <w:rsid w:val="00D46503"/>
    <w:rsid w:val="00D4655D"/>
    <w:rsid w:val="00D4665C"/>
    <w:rsid w:val="00D46664"/>
    <w:rsid w:val="00D46751"/>
    <w:rsid w:val="00D46758"/>
    <w:rsid w:val="00D4692B"/>
    <w:rsid w:val="00D4698E"/>
    <w:rsid w:val="00D46A1A"/>
    <w:rsid w:val="00D46BC8"/>
    <w:rsid w:val="00D46C9E"/>
    <w:rsid w:val="00D46D56"/>
    <w:rsid w:val="00D46DB0"/>
    <w:rsid w:val="00D46DCC"/>
    <w:rsid w:val="00D46F5C"/>
    <w:rsid w:val="00D46FC6"/>
    <w:rsid w:val="00D4705A"/>
    <w:rsid w:val="00D47199"/>
    <w:rsid w:val="00D47261"/>
    <w:rsid w:val="00D474E7"/>
    <w:rsid w:val="00D4753A"/>
    <w:rsid w:val="00D47558"/>
    <w:rsid w:val="00D47616"/>
    <w:rsid w:val="00D4775B"/>
    <w:rsid w:val="00D4781D"/>
    <w:rsid w:val="00D47850"/>
    <w:rsid w:val="00D47975"/>
    <w:rsid w:val="00D479D5"/>
    <w:rsid w:val="00D47A46"/>
    <w:rsid w:val="00D47AE8"/>
    <w:rsid w:val="00D47BCF"/>
    <w:rsid w:val="00D47C35"/>
    <w:rsid w:val="00D47C48"/>
    <w:rsid w:val="00D47C66"/>
    <w:rsid w:val="00D47CF1"/>
    <w:rsid w:val="00D47D88"/>
    <w:rsid w:val="00D47EC2"/>
    <w:rsid w:val="00D500FD"/>
    <w:rsid w:val="00D501C3"/>
    <w:rsid w:val="00D5043C"/>
    <w:rsid w:val="00D50459"/>
    <w:rsid w:val="00D50549"/>
    <w:rsid w:val="00D507D2"/>
    <w:rsid w:val="00D507E2"/>
    <w:rsid w:val="00D50940"/>
    <w:rsid w:val="00D50A64"/>
    <w:rsid w:val="00D50B5F"/>
    <w:rsid w:val="00D50DFE"/>
    <w:rsid w:val="00D50E2A"/>
    <w:rsid w:val="00D50EBA"/>
    <w:rsid w:val="00D5113F"/>
    <w:rsid w:val="00D5126E"/>
    <w:rsid w:val="00D512D2"/>
    <w:rsid w:val="00D5130C"/>
    <w:rsid w:val="00D515C9"/>
    <w:rsid w:val="00D515FB"/>
    <w:rsid w:val="00D5161B"/>
    <w:rsid w:val="00D516A8"/>
    <w:rsid w:val="00D51845"/>
    <w:rsid w:val="00D51856"/>
    <w:rsid w:val="00D518D9"/>
    <w:rsid w:val="00D5197A"/>
    <w:rsid w:val="00D51B2A"/>
    <w:rsid w:val="00D51B3F"/>
    <w:rsid w:val="00D51B9B"/>
    <w:rsid w:val="00D51CA0"/>
    <w:rsid w:val="00D51D08"/>
    <w:rsid w:val="00D51E56"/>
    <w:rsid w:val="00D51EAF"/>
    <w:rsid w:val="00D51FB8"/>
    <w:rsid w:val="00D52021"/>
    <w:rsid w:val="00D52105"/>
    <w:rsid w:val="00D52396"/>
    <w:rsid w:val="00D523D2"/>
    <w:rsid w:val="00D52403"/>
    <w:rsid w:val="00D52419"/>
    <w:rsid w:val="00D524F2"/>
    <w:rsid w:val="00D52634"/>
    <w:rsid w:val="00D526CA"/>
    <w:rsid w:val="00D52817"/>
    <w:rsid w:val="00D5292B"/>
    <w:rsid w:val="00D52AF7"/>
    <w:rsid w:val="00D52BD8"/>
    <w:rsid w:val="00D52CCC"/>
    <w:rsid w:val="00D52CE1"/>
    <w:rsid w:val="00D52D98"/>
    <w:rsid w:val="00D52EC6"/>
    <w:rsid w:val="00D52FA2"/>
    <w:rsid w:val="00D53186"/>
    <w:rsid w:val="00D5333B"/>
    <w:rsid w:val="00D5336E"/>
    <w:rsid w:val="00D53388"/>
    <w:rsid w:val="00D533B1"/>
    <w:rsid w:val="00D534B3"/>
    <w:rsid w:val="00D534CC"/>
    <w:rsid w:val="00D5352F"/>
    <w:rsid w:val="00D53705"/>
    <w:rsid w:val="00D5374E"/>
    <w:rsid w:val="00D5380E"/>
    <w:rsid w:val="00D53A65"/>
    <w:rsid w:val="00D53A7A"/>
    <w:rsid w:val="00D53AAD"/>
    <w:rsid w:val="00D53BB3"/>
    <w:rsid w:val="00D53C1E"/>
    <w:rsid w:val="00D53C97"/>
    <w:rsid w:val="00D5401D"/>
    <w:rsid w:val="00D540E8"/>
    <w:rsid w:val="00D54269"/>
    <w:rsid w:val="00D5491B"/>
    <w:rsid w:val="00D54925"/>
    <w:rsid w:val="00D5494C"/>
    <w:rsid w:val="00D54952"/>
    <w:rsid w:val="00D549C5"/>
    <w:rsid w:val="00D549DE"/>
    <w:rsid w:val="00D54A7D"/>
    <w:rsid w:val="00D54B70"/>
    <w:rsid w:val="00D54E0D"/>
    <w:rsid w:val="00D54F5E"/>
    <w:rsid w:val="00D5507B"/>
    <w:rsid w:val="00D5510C"/>
    <w:rsid w:val="00D5518D"/>
    <w:rsid w:val="00D552A4"/>
    <w:rsid w:val="00D55404"/>
    <w:rsid w:val="00D555C4"/>
    <w:rsid w:val="00D5576D"/>
    <w:rsid w:val="00D5587F"/>
    <w:rsid w:val="00D55A6D"/>
    <w:rsid w:val="00D55B5F"/>
    <w:rsid w:val="00D55BAA"/>
    <w:rsid w:val="00D55C04"/>
    <w:rsid w:val="00D55DF6"/>
    <w:rsid w:val="00D55F11"/>
    <w:rsid w:val="00D55F55"/>
    <w:rsid w:val="00D55F6F"/>
    <w:rsid w:val="00D55F8E"/>
    <w:rsid w:val="00D55FC3"/>
    <w:rsid w:val="00D56049"/>
    <w:rsid w:val="00D56145"/>
    <w:rsid w:val="00D56215"/>
    <w:rsid w:val="00D5649C"/>
    <w:rsid w:val="00D5655F"/>
    <w:rsid w:val="00D56618"/>
    <w:rsid w:val="00D566AD"/>
    <w:rsid w:val="00D56883"/>
    <w:rsid w:val="00D56A88"/>
    <w:rsid w:val="00D56AD2"/>
    <w:rsid w:val="00D56AE4"/>
    <w:rsid w:val="00D56B97"/>
    <w:rsid w:val="00D56D9B"/>
    <w:rsid w:val="00D56F90"/>
    <w:rsid w:val="00D56FA0"/>
    <w:rsid w:val="00D570CD"/>
    <w:rsid w:val="00D57135"/>
    <w:rsid w:val="00D571FE"/>
    <w:rsid w:val="00D5720E"/>
    <w:rsid w:val="00D572FD"/>
    <w:rsid w:val="00D574F3"/>
    <w:rsid w:val="00D5765A"/>
    <w:rsid w:val="00D576A9"/>
    <w:rsid w:val="00D576D4"/>
    <w:rsid w:val="00D57808"/>
    <w:rsid w:val="00D5785C"/>
    <w:rsid w:val="00D57884"/>
    <w:rsid w:val="00D5792F"/>
    <w:rsid w:val="00D57AD9"/>
    <w:rsid w:val="00D57B40"/>
    <w:rsid w:val="00D57BBB"/>
    <w:rsid w:val="00D57D1B"/>
    <w:rsid w:val="00D57DEF"/>
    <w:rsid w:val="00D57F18"/>
    <w:rsid w:val="00D6001C"/>
    <w:rsid w:val="00D6017F"/>
    <w:rsid w:val="00D6021D"/>
    <w:rsid w:val="00D60349"/>
    <w:rsid w:val="00D6034A"/>
    <w:rsid w:val="00D603C8"/>
    <w:rsid w:val="00D60408"/>
    <w:rsid w:val="00D60457"/>
    <w:rsid w:val="00D6046A"/>
    <w:rsid w:val="00D60557"/>
    <w:rsid w:val="00D60763"/>
    <w:rsid w:val="00D60925"/>
    <w:rsid w:val="00D60926"/>
    <w:rsid w:val="00D60A66"/>
    <w:rsid w:val="00D60B46"/>
    <w:rsid w:val="00D60BAE"/>
    <w:rsid w:val="00D60BBF"/>
    <w:rsid w:val="00D60C86"/>
    <w:rsid w:val="00D60C98"/>
    <w:rsid w:val="00D60CCC"/>
    <w:rsid w:val="00D60D0A"/>
    <w:rsid w:val="00D60DB8"/>
    <w:rsid w:val="00D60E00"/>
    <w:rsid w:val="00D60E49"/>
    <w:rsid w:val="00D60ED6"/>
    <w:rsid w:val="00D610AF"/>
    <w:rsid w:val="00D6115C"/>
    <w:rsid w:val="00D6117E"/>
    <w:rsid w:val="00D611C5"/>
    <w:rsid w:val="00D61441"/>
    <w:rsid w:val="00D614D9"/>
    <w:rsid w:val="00D61673"/>
    <w:rsid w:val="00D6179B"/>
    <w:rsid w:val="00D61923"/>
    <w:rsid w:val="00D619DF"/>
    <w:rsid w:val="00D61A1D"/>
    <w:rsid w:val="00D61A63"/>
    <w:rsid w:val="00D61A8B"/>
    <w:rsid w:val="00D61B1C"/>
    <w:rsid w:val="00D61BCE"/>
    <w:rsid w:val="00D61CE0"/>
    <w:rsid w:val="00D61CEC"/>
    <w:rsid w:val="00D61E88"/>
    <w:rsid w:val="00D62033"/>
    <w:rsid w:val="00D62389"/>
    <w:rsid w:val="00D6241D"/>
    <w:rsid w:val="00D6258C"/>
    <w:rsid w:val="00D6265F"/>
    <w:rsid w:val="00D6270E"/>
    <w:rsid w:val="00D62788"/>
    <w:rsid w:val="00D628A1"/>
    <w:rsid w:val="00D629C9"/>
    <w:rsid w:val="00D62B16"/>
    <w:rsid w:val="00D62B80"/>
    <w:rsid w:val="00D62CA8"/>
    <w:rsid w:val="00D62FD9"/>
    <w:rsid w:val="00D6334C"/>
    <w:rsid w:val="00D634B9"/>
    <w:rsid w:val="00D636E0"/>
    <w:rsid w:val="00D63723"/>
    <w:rsid w:val="00D6383F"/>
    <w:rsid w:val="00D6386E"/>
    <w:rsid w:val="00D63B5E"/>
    <w:rsid w:val="00D63B88"/>
    <w:rsid w:val="00D63CA0"/>
    <w:rsid w:val="00D63CF7"/>
    <w:rsid w:val="00D64082"/>
    <w:rsid w:val="00D64134"/>
    <w:rsid w:val="00D64180"/>
    <w:rsid w:val="00D642F3"/>
    <w:rsid w:val="00D6444C"/>
    <w:rsid w:val="00D644AB"/>
    <w:rsid w:val="00D644B2"/>
    <w:rsid w:val="00D6467A"/>
    <w:rsid w:val="00D646EA"/>
    <w:rsid w:val="00D64703"/>
    <w:rsid w:val="00D64859"/>
    <w:rsid w:val="00D649D8"/>
    <w:rsid w:val="00D649F0"/>
    <w:rsid w:val="00D64A2F"/>
    <w:rsid w:val="00D64A3C"/>
    <w:rsid w:val="00D64A88"/>
    <w:rsid w:val="00D64B0C"/>
    <w:rsid w:val="00D64B26"/>
    <w:rsid w:val="00D64B6F"/>
    <w:rsid w:val="00D64C41"/>
    <w:rsid w:val="00D64C47"/>
    <w:rsid w:val="00D64E7B"/>
    <w:rsid w:val="00D64F0A"/>
    <w:rsid w:val="00D64F15"/>
    <w:rsid w:val="00D6503D"/>
    <w:rsid w:val="00D65088"/>
    <w:rsid w:val="00D650B5"/>
    <w:rsid w:val="00D65116"/>
    <w:rsid w:val="00D65154"/>
    <w:rsid w:val="00D65400"/>
    <w:rsid w:val="00D654A0"/>
    <w:rsid w:val="00D654F3"/>
    <w:rsid w:val="00D6568E"/>
    <w:rsid w:val="00D656D9"/>
    <w:rsid w:val="00D656EF"/>
    <w:rsid w:val="00D657E9"/>
    <w:rsid w:val="00D65865"/>
    <w:rsid w:val="00D659A6"/>
    <w:rsid w:val="00D659E5"/>
    <w:rsid w:val="00D65AC5"/>
    <w:rsid w:val="00D65B49"/>
    <w:rsid w:val="00D65BBA"/>
    <w:rsid w:val="00D65C99"/>
    <w:rsid w:val="00D65E70"/>
    <w:rsid w:val="00D65E8C"/>
    <w:rsid w:val="00D661B1"/>
    <w:rsid w:val="00D66266"/>
    <w:rsid w:val="00D663AB"/>
    <w:rsid w:val="00D66451"/>
    <w:rsid w:val="00D664AD"/>
    <w:rsid w:val="00D66674"/>
    <w:rsid w:val="00D66679"/>
    <w:rsid w:val="00D666FD"/>
    <w:rsid w:val="00D667B3"/>
    <w:rsid w:val="00D667C7"/>
    <w:rsid w:val="00D6689F"/>
    <w:rsid w:val="00D66903"/>
    <w:rsid w:val="00D66A13"/>
    <w:rsid w:val="00D66A56"/>
    <w:rsid w:val="00D66B27"/>
    <w:rsid w:val="00D66B55"/>
    <w:rsid w:val="00D66BA8"/>
    <w:rsid w:val="00D66CF1"/>
    <w:rsid w:val="00D66D1E"/>
    <w:rsid w:val="00D66E74"/>
    <w:rsid w:val="00D66EED"/>
    <w:rsid w:val="00D66F98"/>
    <w:rsid w:val="00D67015"/>
    <w:rsid w:val="00D67047"/>
    <w:rsid w:val="00D672F6"/>
    <w:rsid w:val="00D67382"/>
    <w:rsid w:val="00D6738A"/>
    <w:rsid w:val="00D675D3"/>
    <w:rsid w:val="00D6760E"/>
    <w:rsid w:val="00D67734"/>
    <w:rsid w:val="00D678DB"/>
    <w:rsid w:val="00D6799E"/>
    <w:rsid w:val="00D67A64"/>
    <w:rsid w:val="00D67A7C"/>
    <w:rsid w:val="00D67B5C"/>
    <w:rsid w:val="00D67C1C"/>
    <w:rsid w:val="00D67C9A"/>
    <w:rsid w:val="00D67F12"/>
    <w:rsid w:val="00D700BA"/>
    <w:rsid w:val="00D70121"/>
    <w:rsid w:val="00D702EB"/>
    <w:rsid w:val="00D7035E"/>
    <w:rsid w:val="00D70565"/>
    <w:rsid w:val="00D705EC"/>
    <w:rsid w:val="00D7067D"/>
    <w:rsid w:val="00D70791"/>
    <w:rsid w:val="00D707A4"/>
    <w:rsid w:val="00D70971"/>
    <w:rsid w:val="00D70A44"/>
    <w:rsid w:val="00D70A9D"/>
    <w:rsid w:val="00D70AE8"/>
    <w:rsid w:val="00D70C69"/>
    <w:rsid w:val="00D70C78"/>
    <w:rsid w:val="00D70C9D"/>
    <w:rsid w:val="00D70E01"/>
    <w:rsid w:val="00D7108D"/>
    <w:rsid w:val="00D7112F"/>
    <w:rsid w:val="00D71145"/>
    <w:rsid w:val="00D7117C"/>
    <w:rsid w:val="00D711D6"/>
    <w:rsid w:val="00D71341"/>
    <w:rsid w:val="00D71646"/>
    <w:rsid w:val="00D7164B"/>
    <w:rsid w:val="00D71652"/>
    <w:rsid w:val="00D716CD"/>
    <w:rsid w:val="00D716DD"/>
    <w:rsid w:val="00D7178C"/>
    <w:rsid w:val="00D71875"/>
    <w:rsid w:val="00D7198B"/>
    <w:rsid w:val="00D71AD4"/>
    <w:rsid w:val="00D71B6A"/>
    <w:rsid w:val="00D71C36"/>
    <w:rsid w:val="00D71D52"/>
    <w:rsid w:val="00D71EEE"/>
    <w:rsid w:val="00D7203E"/>
    <w:rsid w:val="00D720D4"/>
    <w:rsid w:val="00D721E6"/>
    <w:rsid w:val="00D72281"/>
    <w:rsid w:val="00D7241C"/>
    <w:rsid w:val="00D72420"/>
    <w:rsid w:val="00D727B1"/>
    <w:rsid w:val="00D7285B"/>
    <w:rsid w:val="00D7287F"/>
    <w:rsid w:val="00D72AFF"/>
    <w:rsid w:val="00D72BC1"/>
    <w:rsid w:val="00D72C17"/>
    <w:rsid w:val="00D72E05"/>
    <w:rsid w:val="00D72FB6"/>
    <w:rsid w:val="00D7315D"/>
    <w:rsid w:val="00D73269"/>
    <w:rsid w:val="00D73281"/>
    <w:rsid w:val="00D7337A"/>
    <w:rsid w:val="00D733F8"/>
    <w:rsid w:val="00D735C8"/>
    <w:rsid w:val="00D7363D"/>
    <w:rsid w:val="00D7377C"/>
    <w:rsid w:val="00D738A0"/>
    <w:rsid w:val="00D738B2"/>
    <w:rsid w:val="00D73A64"/>
    <w:rsid w:val="00D73B6F"/>
    <w:rsid w:val="00D73C54"/>
    <w:rsid w:val="00D73D06"/>
    <w:rsid w:val="00D73E5F"/>
    <w:rsid w:val="00D73FF1"/>
    <w:rsid w:val="00D7402D"/>
    <w:rsid w:val="00D740DB"/>
    <w:rsid w:val="00D7422A"/>
    <w:rsid w:val="00D74285"/>
    <w:rsid w:val="00D7435F"/>
    <w:rsid w:val="00D74479"/>
    <w:rsid w:val="00D74531"/>
    <w:rsid w:val="00D745F4"/>
    <w:rsid w:val="00D74632"/>
    <w:rsid w:val="00D74653"/>
    <w:rsid w:val="00D7467F"/>
    <w:rsid w:val="00D7473F"/>
    <w:rsid w:val="00D74803"/>
    <w:rsid w:val="00D74810"/>
    <w:rsid w:val="00D74856"/>
    <w:rsid w:val="00D74904"/>
    <w:rsid w:val="00D74A2F"/>
    <w:rsid w:val="00D74AB8"/>
    <w:rsid w:val="00D74B3F"/>
    <w:rsid w:val="00D74C0E"/>
    <w:rsid w:val="00D74CF0"/>
    <w:rsid w:val="00D74F39"/>
    <w:rsid w:val="00D74FCC"/>
    <w:rsid w:val="00D75075"/>
    <w:rsid w:val="00D75116"/>
    <w:rsid w:val="00D75448"/>
    <w:rsid w:val="00D754E9"/>
    <w:rsid w:val="00D75521"/>
    <w:rsid w:val="00D75551"/>
    <w:rsid w:val="00D755F9"/>
    <w:rsid w:val="00D756B7"/>
    <w:rsid w:val="00D7577F"/>
    <w:rsid w:val="00D75964"/>
    <w:rsid w:val="00D7598E"/>
    <w:rsid w:val="00D759AA"/>
    <w:rsid w:val="00D75B73"/>
    <w:rsid w:val="00D75CEF"/>
    <w:rsid w:val="00D75E22"/>
    <w:rsid w:val="00D75F18"/>
    <w:rsid w:val="00D7607E"/>
    <w:rsid w:val="00D76108"/>
    <w:rsid w:val="00D76195"/>
    <w:rsid w:val="00D76404"/>
    <w:rsid w:val="00D765AE"/>
    <w:rsid w:val="00D76632"/>
    <w:rsid w:val="00D76685"/>
    <w:rsid w:val="00D76787"/>
    <w:rsid w:val="00D76917"/>
    <w:rsid w:val="00D76CCA"/>
    <w:rsid w:val="00D76D37"/>
    <w:rsid w:val="00D772A8"/>
    <w:rsid w:val="00D77391"/>
    <w:rsid w:val="00D77417"/>
    <w:rsid w:val="00D7751E"/>
    <w:rsid w:val="00D775A2"/>
    <w:rsid w:val="00D7761C"/>
    <w:rsid w:val="00D776F0"/>
    <w:rsid w:val="00D77979"/>
    <w:rsid w:val="00D77981"/>
    <w:rsid w:val="00D779B4"/>
    <w:rsid w:val="00D77B09"/>
    <w:rsid w:val="00D77B1D"/>
    <w:rsid w:val="00D77B62"/>
    <w:rsid w:val="00D77CEE"/>
    <w:rsid w:val="00D77D51"/>
    <w:rsid w:val="00D77F52"/>
    <w:rsid w:val="00D800F9"/>
    <w:rsid w:val="00D80122"/>
    <w:rsid w:val="00D80534"/>
    <w:rsid w:val="00D8077B"/>
    <w:rsid w:val="00D80818"/>
    <w:rsid w:val="00D808AD"/>
    <w:rsid w:val="00D80DFB"/>
    <w:rsid w:val="00D80F32"/>
    <w:rsid w:val="00D81010"/>
    <w:rsid w:val="00D810A1"/>
    <w:rsid w:val="00D8117C"/>
    <w:rsid w:val="00D81272"/>
    <w:rsid w:val="00D81470"/>
    <w:rsid w:val="00D814EF"/>
    <w:rsid w:val="00D81688"/>
    <w:rsid w:val="00D816C4"/>
    <w:rsid w:val="00D81721"/>
    <w:rsid w:val="00D8194B"/>
    <w:rsid w:val="00D819D9"/>
    <w:rsid w:val="00D81A5D"/>
    <w:rsid w:val="00D81A9D"/>
    <w:rsid w:val="00D81B98"/>
    <w:rsid w:val="00D81C60"/>
    <w:rsid w:val="00D81C82"/>
    <w:rsid w:val="00D81D03"/>
    <w:rsid w:val="00D81E63"/>
    <w:rsid w:val="00D81EE9"/>
    <w:rsid w:val="00D81F01"/>
    <w:rsid w:val="00D820F3"/>
    <w:rsid w:val="00D82100"/>
    <w:rsid w:val="00D821DC"/>
    <w:rsid w:val="00D821E2"/>
    <w:rsid w:val="00D82332"/>
    <w:rsid w:val="00D82342"/>
    <w:rsid w:val="00D8234D"/>
    <w:rsid w:val="00D823B0"/>
    <w:rsid w:val="00D823BB"/>
    <w:rsid w:val="00D8249E"/>
    <w:rsid w:val="00D82603"/>
    <w:rsid w:val="00D826C4"/>
    <w:rsid w:val="00D82A0D"/>
    <w:rsid w:val="00D82A1D"/>
    <w:rsid w:val="00D82B43"/>
    <w:rsid w:val="00D82B63"/>
    <w:rsid w:val="00D82B78"/>
    <w:rsid w:val="00D82C43"/>
    <w:rsid w:val="00D82CDC"/>
    <w:rsid w:val="00D82CE4"/>
    <w:rsid w:val="00D82D5A"/>
    <w:rsid w:val="00D82E71"/>
    <w:rsid w:val="00D82EC9"/>
    <w:rsid w:val="00D82ED1"/>
    <w:rsid w:val="00D82FF2"/>
    <w:rsid w:val="00D831A6"/>
    <w:rsid w:val="00D83230"/>
    <w:rsid w:val="00D835A0"/>
    <w:rsid w:val="00D8371A"/>
    <w:rsid w:val="00D838BD"/>
    <w:rsid w:val="00D83945"/>
    <w:rsid w:val="00D83A0B"/>
    <w:rsid w:val="00D83B5F"/>
    <w:rsid w:val="00D83BB1"/>
    <w:rsid w:val="00D83C18"/>
    <w:rsid w:val="00D83D9E"/>
    <w:rsid w:val="00D83F09"/>
    <w:rsid w:val="00D840C7"/>
    <w:rsid w:val="00D84118"/>
    <w:rsid w:val="00D84215"/>
    <w:rsid w:val="00D842AB"/>
    <w:rsid w:val="00D84315"/>
    <w:rsid w:val="00D84481"/>
    <w:rsid w:val="00D8468D"/>
    <w:rsid w:val="00D84692"/>
    <w:rsid w:val="00D846F6"/>
    <w:rsid w:val="00D84AEB"/>
    <w:rsid w:val="00D84DF8"/>
    <w:rsid w:val="00D84E5A"/>
    <w:rsid w:val="00D84ECB"/>
    <w:rsid w:val="00D84FAF"/>
    <w:rsid w:val="00D8507C"/>
    <w:rsid w:val="00D85371"/>
    <w:rsid w:val="00D853F7"/>
    <w:rsid w:val="00D8542C"/>
    <w:rsid w:val="00D85476"/>
    <w:rsid w:val="00D859CE"/>
    <w:rsid w:val="00D85C7A"/>
    <w:rsid w:val="00D85EBC"/>
    <w:rsid w:val="00D85EBE"/>
    <w:rsid w:val="00D86086"/>
    <w:rsid w:val="00D861B4"/>
    <w:rsid w:val="00D86339"/>
    <w:rsid w:val="00D864A1"/>
    <w:rsid w:val="00D86722"/>
    <w:rsid w:val="00D8679F"/>
    <w:rsid w:val="00D867DD"/>
    <w:rsid w:val="00D86A27"/>
    <w:rsid w:val="00D86A9E"/>
    <w:rsid w:val="00D86AFA"/>
    <w:rsid w:val="00D86BE9"/>
    <w:rsid w:val="00D86BFF"/>
    <w:rsid w:val="00D86DA4"/>
    <w:rsid w:val="00D871AB"/>
    <w:rsid w:val="00D872B7"/>
    <w:rsid w:val="00D87307"/>
    <w:rsid w:val="00D87342"/>
    <w:rsid w:val="00D87550"/>
    <w:rsid w:val="00D8758E"/>
    <w:rsid w:val="00D875BB"/>
    <w:rsid w:val="00D8762C"/>
    <w:rsid w:val="00D876C6"/>
    <w:rsid w:val="00D877B5"/>
    <w:rsid w:val="00D8785B"/>
    <w:rsid w:val="00D87860"/>
    <w:rsid w:val="00D87863"/>
    <w:rsid w:val="00D87B1A"/>
    <w:rsid w:val="00D87C5C"/>
    <w:rsid w:val="00D87C6D"/>
    <w:rsid w:val="00D87DF2"/>
    <w:rsid w:val="00D87FF8"/>
    <w:rsid w:val="00D90127"/>
    <w:rsid w:val="00D902D1"/>
    <w:rsid w:val="00D9040B"/>
    <w:rsid w:val="00D906AB"/>
    <w:rsid w:val="00D907B5"/>
    <w:rsid w:val="00D907E0"/>
    <w:rsid w:val="00D9089F"/>
    <w:rsid w:val="00D90B86"/>
    <w:rsid w:val="00D90BA5"/>
    <w:rsid w:val="00D90E35"/>
    <w:rsid w:val="00D90EB7"/>
    <w:rsid w:val="00D9115B"/>
    <w:rsid w:val="00D91234"/>
    <w:rsid w:val="00D9127B"/>
    <w:rsid w:val="00D91286"/>
    <w:rsid w:val="00D912E8"/>
    <w:rsid w:val="00D91380"/>
    <w:rsid w:val="00D913B3"/>
    <w:rsid w:val="00D913BB"/>
    <w:rsid w:val="00D913D5"/>
    <w:rsid w:val="00D913F5"/>
    <w:rsid w:val="00D91459"/>
    <w:rsid w:val="00D914C2"/>
    <w:rsid w:val="00D9158C"/>
    <w:rsid w:val="00D91608"/>
    <w:rsid w:val="00D91609"/>
    <w:rsid w:val="00D9169F"/>
    <w:rsid w:val="00D918D7"/>
    <w:rsid w:val="00D91B8C"/>
    <w:rsid w:val="00D91C68"/>
    <w:rsid w:val="00D91CEA"/>
    <w:rsid w:val="00D91D81"/>
    <w:rsid w:val="00D91E49"/>
    <w:rsid w:val="00D91F3B"/>
    <w:rsid w:val="00D91F3F"/>
    <w:rsid w:val="00D91F83"/>
    <w:rsid w:val="00D91FD8"/>
    <w:rsid w:val="00D92091"/>
    <w:rsid w:val="00D920BA"/>
    <w:rsid w:val="00D92103"/>
    <w:rsid w:val="00D9224F"/>
    <w:rsid w:val="00D9231F"/>
    <w:rsid w:val="00D92342"/>
    <w:rsid w:val="00D92459"/>
    <w:rsid w:val="00D92666"/>
    <w:rsid w:val="00D92743"/>
    <w:rsid w:val="00D9278F"/>
    <w:rsid w:val="00D929B0"/>
    <w:rsid w:val="00D92B42"/>
    <w:rsid w:val="00D92B7D"/>
    <w:rsid w:val="00D92C7C"/>
    <w:rsid w:val="00D92CF6"/>
    <w:rsid w:val="00D92E05"/>
    <w:rsid w:val="00D92E0F"/>
    <w:rsid w:val="00D92E7D"/>
    <w:rsid w:val="00D92EFB"/>
    <w:rsid w:val="00D92F86"/>
    <w:rsid w:val="00D932A8"/>
    <w:rsid w:val="00D93454"/>
    <w:rsid w:val="00D93481"/>
    <w:rsid w:val="00D9355F"/>
    <w:rsid w:val="00D9365C"/>
    <w:rsid w:val="00D93904"/>
    <w:rsid w:val="00D9392B"/>
    <w:rsid w:val="00D939C5"/>
    <w:rsid w:val="00D93A39"/>
    <w:rsid w:val="00D93A54"/>
    <w:rsid w:val="00D93AC8"/>
    <w:rsid w:val="00D93AED"/>
    <w:rsid w:val="00D93BFA"/>
    <w:rsid w:val="00D93C33"/>
    <w:rsid w:val="00D93DB6"/>
    <w:rsid w:val="00D93DFD"/>
    <w:rsid w:val="00D93F65"/>
    <w:rsid w:val="00D93FE3"/>
    <w:rsid w:val="00D9409F"/>
    <w:rsid w:val="00D940BD"/>
    <w:rsid w:val="00D940D6"/>
    <w:rsid w:val="00D94305"/>
    <w:rsid w:val="00D9454C"/>
    <w:rsid w:val="00D94744"/>
    <w:rsid w:val="00D94766"/>
    <w:rsid w:val="00D948C6"/>
    <w:rsid w:val="00D94912"/>
    <w:rsid w:val="00D949EA"/>
    <w:rsid w:val="00D94B4B"/>
    <w:rsid w:val="00D94B4C"/>
    <w:rsid w:val="00D94C4C"/>
    <w:rsid w:val="00D94D28"/>
    <w:rsid w:val="00D94D73"/>
    <w:rsid w:val="00D94DDF"/>
    <w:rsid w:val="00D94DE1"/>
    <w:rsid w:val="00D94E0F"/>
    <w:rsid w:val="00D94FAA"/>
    <w:rsid w:val="00D94FCA"/>
    <w:rsid w:val="00D95039"/>
    <w:rsid w:val="00D9506C"/>
    <w:rsid w:val="00D9512E"/>
    <w:rsid w:val="00D9516A"/>
    <w:rsid w:val="00D951F7"/>
    <w:rsid w:val="00D9522F"/>
    <w:rsid w:val="00D95245"/>
    <w:rsid w:val="00D95325"/>
    <w:rsid w:val="00D9540A"/>
    <w:rsid w:val="00D9548B"/>
    <w:rsid w:val="00D956E5"/>
    <w:rsid w:val="00D95732"/>
    <w:rsid w:val="00D9593E"/>
    <w:rsid w:val="00D95C94"/>
    <w:rsid w:val="00D95E4B"/>
    <w:rsid w:val="00D96003"/>
    <w:rsid w:val="00D9608B"/>
    <w:rsid w:val="00D96202"/>
    <w:rsid w:val="00D9620A"/>
    <w:rsid w:val="00D9622C"/>
    <w:rsid w:val="00D9648A"/>
    <w:rsid w:val="00D96534"/>
    <w:rsid w:val="00D965F9"/>
    <w:rsid w:val="00D9662E"/>
    <w:rsid w:val="00D9667E"/>
    <w:rsid w:val="00D96749"/>
    <w:rsid w:val="00D96901"/>
    <w:rsid w:val="00D96A7B"/>
    <w:rsid w:val="00D96B58"/>
    <w:rsid w:val="00D96B84"/>
    <w:rsid w:val="00D96F4C"/>
    <w:rsid w:val="00D9705B"/>
    <w:rsid w:val="00D9710D"/>
    <w:rsid w:val="00D9713B"/>
    <w:rsid w:val="00D97141"/>
    <w:rsid w:val="00D97147"/>
    <w:rsid w:val="00D97259"/>
    <w:rsid w:val="00D972F4"/>
    <w:rsid w:val="00D97531"/>
    <w:rsid w:val="00D97597"/>
    <w:rsid w:val="00D97694"/>
    <w:rsid w:val="00D977E6"/>
    <w:rsid w:val="00D97902"/>
    <w:rsid w:val="00D97917"/>
    <w:rsid w:val="00D97968"/>
    <w:rsid w:val="00D97B95"/>
    <w:rsid w:val="00D97CF4"/>
    <w:rsid w:val="00D97E31"/>
    <w:rsid w:val="00D97E60"/>
    <w:rsid w:val="00D97E70"/>
    <w:rsid w:val="00D97E83"/>
    <w:rsid w:val="00D97EB8"/>
    <w:rsid w:val="00D97FCE"/>
    <w:rsid w:val="00D9FECA"/>
    <w:rsid w:val="00DA00E5"/>
    <w:rsid w:val="00DA019F"/>
    <w:rsid w:val="00DA03DE"/>
    <w:rsid w:val="00DA0450"/>
    <w:rsid w:val="00DA0635"/>
    <w:rsid w:val="00DA06B1"/>
    <w:rsid w:val="00DA0AEA"/>
    <w:rsid w:val="00DA0C14"/>
    <w:rsid w:val="00DA0C86"/>
    <w:rsid w:val="00DA0C97"/>
    <w:rsid w:val="00DA0D7E"/>
    <w:rsid w:val="00DA0D9E"/>
    <w:rsid w:val="00DA0DE1"/>
    <w:rsid w:val="00DA0E8A"/>
    <w:rsid w:val="00DA0F9B"/>
    <w:rsid w:val="00DA1266"/>
    <w:rsid w:val="00DA12C9"/>
    <w:rsid w:val="00DA1406"/>
    <w:rsid w:val="00DA15A0"/>
    <w:rsid w:val="00DA1623"/>
    <w:rsid w:val="00DA19C2"/>
    <w:rsid w:val="00DA1A7E"/>
    <w:rsid w:val="00DA1BB1"/>
    <w:rsid w:val="00DA1C36"/>
    <w:rsid w:val="00DA1C4A"/>
    <w:rsid w:val="00DA1D77"/>
    <w:rsid w:val="00DA1E32"/>
    <w:rsid w:val="00DA1E58"/>
    <w:rsid w:val="00DA2047"/>
    <w:rsid w:val="00DA209B"/>
    <w:rsid w:val="00DA2124"/>
    <w:rsid w:val="00DA223A"/>
    <w:rsid w:val="00DA2382"/>
    <w:rsid w:val="00DA2418"/>
    <w:rsid w:val="00DA2532"/>
    <w:rsid w:val="00DA253B"/>
    <w:rsid w:val="00DA2853"/>
    <w:rsid w:val="00DA28C4"/>
    <w:rsid w:val="00DA2B20"/>
    <w:rsid w:val="00DA2C8A"/>
    <w:rsid w:val="00DA305C"/>
    <w:rsid w:val="00DA308A"/>
    <w:rsid w:val="00DA30B2"/>
    <w:rsid w:val="00DA32E3"/>
    <w:rsid w:val="00DA365D"/>
    <w:rsid w:val="00DA3764"/>
    <w:rsid w:val="00DA384D"/>
    <w:rsid w:val="00DA3863"/>
    <w:rsid w:val="00DA38A0"/>
    <w:rsid w:val="00DA38D1"/>
    <w:rsid w:val="00DA391F"/>
    <w:rsid w:val="00DA3937"/>
    <w:rsid w:val="00DA3B0F"/>
    <w:rsid w:val="00DA3BEF"/>
    <w:rsid w:val="00DA3CB7"/>
    <w:rsid w:val="00DA3DA3"/>
    <w:rsid w:val="00DA3DA5"/>
    <w:rsid w:val="00DA4017"/>
    <w:rsid w:val="00DA40F7"/>
    <w:rsid w:val="00DA4197"/>
    <w:rsid w:val="00DA41F9"/>
    <w:rsid w:val="00DA4239"/>
    <w:rsid w:val="00DA4318"/>
    <w:rsid w:val="00DA4340"/>
    <w:rsid w:val="00DA450C"/>
    <w:rsid w:val="00DA46E8"/>
    <w:rsid w:val="00DA4709"/>
    <w:rsid w:val="00DA485C"/>
    <w:rsid w:val="00DA491B"/>
    <w:rsid w:val="00DA4928"/>
    <w:rsid w:val="00DA4ADF"/>
    <w:rsid w:val="00DA4B3C"/>
    <w:rsid w:val="00DA4BAC"/>
    <w:rsid w:val="00DA4C23"/>
    <w:rsid w:val="00DA4CF9"/>
    <w:rsid w:val="00DA4E9A"/>
    <w:rsid w:val="00DA5005"/>
    <w:rsid w:val="00DA5010"/>
    <w:rsid w:val="00DA5068"/>
    <w:rsid w:val="00DA5094"/>
    <w:rsid w:val="00DA5237"/>
    <w:rsid w:val="00DA533E"/>
    <w:rsid w:val="00DA53B2"/>
    <w:rsid w:val="00DA5427"/>
    <w:rsid w:val="00DA54C3"/>
    <w:rsid w:val="00DA554D"/>
    <w:rsid w:val="00DA555C"/>
    <w:rsid w:val="00DA5713"/>
    <w:rsid w:val="00DA5734"/>
    <w:rsid w:val="00DA577F"/>
    <w:rsid w:val="00DA5874"/>
    <w:rsid w:val="00DA59E5"/>
    <w:rsid w:val="00DA5A3B"/>
    <w:rsid w:val="00DA5AAB"/>
    <w:rsid w:val="00DA5AC3"/>
    <w:rsid w:val="00DA5B6D"/>
    <w:rsid w:val="00DA5BC8"/>
    <w:rsid w:val="00DA5DE4"/>
    <w:rsid w:val="00DA5E2A"/>
    <w:rsid w:val="00DA5E2B"/>
    <w:rsid w:val="00DA5E46"/>
    <w:rsid w:val="00DA5F90"/>
    <w:rsid w:val="00DA61F5"/>
    <w:rsid w:val="00DA62BA"/>
    <w:rsid w:val="00DA632A"/>
    <w:rsid w:val="00DA6445"/>
    <w:rsid w:val="00DA6493"/>
    <w:rsid w:val="00DA66F5"/>
    <w:rsid w:val="00DA67E5"/>
    <w:rsid w:val="00DA68C3"/>
    <w:rsid w:val="00DA6A1E"/>
    <w:rsid w:val="00DA6A56"/>
    <w:rsid w:val="00DA6C8C"/>
    <w:rsid w:val="00DA6DB8"/>
    <w:rsid w:val="00DA6E21"/>
    <w:rsid w:val="00DA7002"/>
    <w:rsid w:val="00DA70C7"/>
    <w:rsid w:val="00DA7134"/>
    <w:rsid w:val="00DA717A"/>
    <w:rsid w:val="00DA71CD"/>
    <w:rsid w:val="00DA71CF"/>
    <w:rsid w:val="00DA7212"/>
    <w:rsid w:val="00DA72C3"/>
    <w:rsid w:val="00DA7377"/>
    <w:rsid w:val="00DA7396"/>
    <w:rsid w:val="00DA74E7"/>
    <w:rsid w:val="00DA75A9"/>
    <w:rsid w:val="00DA75FB"/>
    <w:rsid w:val="00DA7704"/>
    <w:rsid w:val="00DA77AB"/>
    <w:rsid w:val="00DA7AA5"/>
    <w:rsid w:val="00DA7B63"/>
    <w:rsid w:val="00DA7C72"/>
    <w:rsid w:val="00DA7CAC"/>
    <w:rsid w:val="00DA7E8F"/>
    <w:rsid w:val="00DA7F1C"/>
    <w:rsid w:val="00DA7FAD"/>
    <w:rsid w:val="00DB0056"/>
    <w:rsid w:val="00DB0147"/>
    <w:rsid w:val="00DB02DF"/>
    <w:rsid w:val="00DB0300"/>
    <w:rsid w:val="00DB0355"/>
    <w:rsid w:val="00DB069D"/>
    <w:rsid w:val="00DB0783"/>
    <w:rsid w:val="00DB0A40"/>
    <w:rsid w:val="00DB0AB4"/>
    <w:rsid w:val="00DB0DE4"/>
    <w:rsid w:val="00DB0E5B"/>
    <w:rsid w:val="00DB10F7"/>
    <w:rsid w:val="00DB11B8"/>
    <w:rsid w:val="00DB14D1"/>
    <w:rsid w:val="00DB1572"/>
    <w:rsid w:val="00DB1580"/>
    <w:rsid w:val="00DB16BD"/>
    <w:rsid w:val="00DB188C"/>
    <w:rsid w:val="00DB1898"/>
    <w:rsid w:val="00DB1CC3"/>
    <w:rsid w:val="00DB1E9E"/>
    <w:rsid w:val="00DB2060"/>
    <w:rsid w:val="00DB20FF"/>
    <w:rsid w:val="00DB21B2"/>
    <w:rsid w:val="00DB2226"/>
    <w:rsid w:val="00DB223D"/>
    <w:rsid w:val="00DB232B"/>
    <w:rsid w:val="00DB24C2"/>
    <w:rsid w:val="00DB2539"/>
    <w:rsid w:val="00DB255B"/>
    <w:rsid w:val="00DB26F6"/>
    <w:rsid w:val="00DB26F9"/>
    <w:rsid w:val="00DB2740"/>
    <w:rsid w:val="00DB2C5A"/>
    <w:rsid w:val="00DB2ECB"/>
    <w:rsid w:val="00DB2EEB"/>
    <w:rsid w:val="00DB30DB"/>
    <w:rsid w:val="00DB3101"/>
    <w:rsid w:val="00DB31BA"/>
    <w:rsid w:val="00DB32D8"/>
    <w:rsid w:val="00DB32E4"/>
    <w:rsid w:val="00DB33AA"/>
    <w:rsid w:val="00DB35CE"/>
    <w:rsid w:val="00DB3625"/>
    <w:rsid w:val="00DB37AB"/>
    <w:rsid w:val="00DB38CF"/>
    <w:rsid w:val="00DB3A6B"/>
    <w:rsid w:val="00DB3AB1"/>
    <w:rsid w:val="00DB3B63"/>
    <w:rsid w:val="00DB3C75"/>
    <w:rsid w:val="00DB3ECC"/>
    <w:rsid w:val="00DB3F2B"/>
    <w:rsid w:val="00DB3FAB"/>
    <w:rsid w:val="00DB402C"/>
    <w:rsid w:val="00DB40B2"/>
    <w:rsid w:val="00DB4163"/>
    <w:rsid w:val="00DB41D9"/>
    <w:rsid w:val="00DB42E4"/>
    <w:rsid w:val="00DB4500"/>
    <w:rsid w:val="00DB4655"/>
    <w:rsid w:val="00DB46FF"/>
    <w:rsid w:val="00DB48DB"/>
    <w:rsid w:val="00DB4A3D"/>
    <w:rsid w:val="00DB4A96"/>
    <w:rsid w:val="00DB4D1D"/>
    <w:rsid w:val="00DB4DEF"/>
    <w:rsid w:val="00DB4E73"/>
    <w:rsid w:val="00DB50FC"/>
    <w:rsid w:val="00DB51B3"/>
    <w:rsid w:val="00DB52ED"/>
    <w:rsid w:val="00DB5550"/>
    <w:rsid w:val="00DB5575"/>
    <w:rsid w:val="00DB55C5"/>
    <w:rsid w:val="00DB55FA"/>
    <w:rsid w:val="00DB571D"/>
    <w:rsid w:val="00DB5756"/>
    <w:rsid w:val="00DB589E"/>
    <w:rsid w:val="00DB58A1"/>
    <w:rsid w:val="00DB58C6"/>
    <w:rsid w:val="00DB5BE9"/>
    <w:rsid w:val="00DB5D2D"/>
    <w:rsid w:val="00DB5F2E"/>
    <w:rsid w:val="00DB5FCE"/>
    <w:rsid w:val="00DB6021"/>
    <w:rsid w:val="00DB61DC"/>
    <w:rsid w:val="00DB61F1"/>
    <w:rsid w:val="00DB62E4"/>
    <w:rsid w:val="00DB6577"/>
    <w:rsid w:val="00DB6582"/>
    <w:rsid w:val="00DB6606"/>
    <w:rsid w:val="00DB67D1"/>
    <w:rsid w:val="00DB6983"/>
    <w:rsid w:val="00DB69AC"/>
    <w:rsid w:val="00DB69C2"/>
    <w:rsid w:val="00DB69E8"/>
    <w:rsid w:val="00DB6A2A"/>
    <w:rsid w:val="00DB6B7D"/>
    <w:rsid w:val="00DB6BAA"/>
    <w:rsid w:val="00DB6BAB"/>
    <w:rsid w:val="00DB6C08"/>
    <w:rsid w:val="00DB6C9C"/>
    <w:rsid w:val="00DB6DF1"/>
    <w:rsid w:val="00DB70F3"/>
    <w:rsid w:val="00DB7104"/>
    <w:rsid w:val="00DB7127"/>
    <w:rsid w:val="00DB73C2"/>
    <w:rsid w:val="00DB74E2"/>
    <w:rsid w:val="00DB7525"/>
    <w:rsid w:val="00DB7577"/>
    <w:rsid w:val="00DB75C0"/>
    <w:rsid w:val="00DB75E3"/>
    <w:rsid w:val="00DB76ED"/>
    <w:rsid w:val="00DB7778"/>
    <w:rsid w:val="00DB77E4"/>
    <w:rsid w:val="00DB7B9B"/>
    <w:rsid w:val="00DB7C48"/>
    <w:rsid w:val="00DB7CB1"/>
    <w:rsid w:val="00DB7EBF"/>
    <w:rsid w:val="00DB7F44"/>
    <w:rsid w:val="00DB7F74"/>
    <w:rsid w:val="00DC0191"/>
    <w:rsid w:val="00DC01F7"/>
    <w:rsid w:val="00DC0320"/>
    <w:rsid w:val="00DC0424"/>
    <w:rsid w:val="00DC050B"/>
    <w:rsid w:val="00DC0633"/>
    <w:rsid w:val="00DC071B"/>
    <w:rsid w:val="00DC0758"/>
    <w:rsid w:val="00DC0A04"/>
    <w:rsid w:val="00DC0A5E"/>
    <w:rsid w:val="00DC0AF4"/>
    <w:rsid w:val="00DC0B81"/>
    <w:rsid w:val="00DC0D1C"/>
    <w:rsid w:val="00DC0D5E"/>
    <w:rsid w:val="00DC117F"/>
    <w:rsid w:val="00DC1211"/>
    <w:rsid w:val="00DC1315"/>
    <w:rsid w:val="00DC13C9"/>
    <w:rsid w:val="00DC147B"/>
    <w:rsid w:val="00DC14C5"/>
    <w:rsid w:val="00DC1545"/>
    <w:rsid w:val="00DC1577"/>
    <w:rsid w:val="00DC164A"/>
    <w:rsid w:val="00DC166A"/>
    <w:rsid w:val="00DC176D"/>
    <w:rsid w:val="00DC18AE"/>
    <w:rsid w:val="00DC18DD"/>
    <w:rsid w:val="00DC1A5F"/>
    <w:rsid w:val="00DC1AD2"/>
    <w:rsid w:val="00DC1BAB"/>
    <w:rsid w:val="00DC1C1D"/>
    <w:rsid w:val="00DC1EC5"/>
    <w:rsid w:val="00DC1F06"/>
    <w:rsid w:val="00DC1F1B"/>
    <w:rsid w:val="00DC22A6"/>
    <w:rsid w:val="00DC234C"/>
    <w:rsid w:val="00DC2392"/>
    <w:rsid w:val="00DC23B9"/>
    <w:rsid w:val="00DC2557"/>
    <w:rsid w:val="00DC256D"/>
    <w:rsid w:val="00DC25CC"/>
    <w:rsid w:val="00DC267D"/>
    <w:rsid w:val="00DC2710"/>
    <w:rsid w:val="00DC283B"/>
    <w:rsid w:val="00DC2896"/>
    <w:rsid w:val="00DC2970"/>
    <w:rsid w:val="00DC2993"/>
    <w:rsid w:val="00DC2A25"/>
    <w:rsid w:val="00DC2A4C"/>
    <w:rsid w:val="00DC2AC5"/>
    <w:rsid w:val="00DC2AF4"/>
    <w:rsid w:val="00DC2E9A"/>
    <w:rsid w:val="00DC2E9B"/>
    <w:rsid w:val="00DC2EFF"/>
    <w:rsid w:val="00DC3255"/>
    <w:rsid w:val="00DC325E"/>
    <w:rsid w:val="00DC33EF"/>
    <w:rsid w:val="00DC3402"/>
    <w:rsid w:val="00DC3462"/>
    <w:rsid w:val="00DC3650"/>
    <w:rsid w:val="00DC36AF"/>
    <w:rsid w:val="00DC37CD"/>
    <w:rsid w:val="00DC37CF"/>
    <w:rsid w:val="00DC3902"/>
    <w:rsid w:val="00DC39D4"/>
    <w:rsid w:val="00DC3A39"/>
    <w:rsid w:val="00DC3CBA"/>
    <w:rsid w:val="00DC3CC7"/>
    <w:rsid w:val="00DC3EC1"/>
    <w:rsid w:val="00DC3F4E"/>
    <w:rsid w:val="00DC4051"/>
    <w:rsid w:val="00DC406F"/>
    <w:rsid w:val="00DC40C1"/>
    <w:rsid w:val="00DC4214"/>
    <w:rsid w:val="00DC4227"/>
    <w:rsid w:val="00DC4234"/>
    <w:rsid w:val="00DC425A"/>
    <w:rsid w:val="00DC4272"/>
    <w:rsid w:val="00DC42B5"/>
    <w:rsid w:val="00DC433A"/>
    <w:rsid w:val="00DC4437"/>
    <w:rsid w:val="00DC4544"/>
    <w:rsid w:val="00DC4653"/>
    <w:rsid w:val="00DC4715"/>
    <w:rsid w:val="00DC4748"/>
    <w:rsid w:val="00DC4A76"/>
    <w:rsid w:val="00DC4AA9"/>
    <w:rsid w:val="00DC4ACA"/>
    <w:rsid w:val="00DC4DB9"/>
    <w:rsid w:val="00DC51BB"/>
    <w:rsid w:val="00DC5258"/>
    <w:rsid w:val="00DC5521"/>
    <w:rsid w:val="00DC576A"/>
    <w:rsid w:val="00DC5846"/>
    <w:rsid w:val="00DC5A07"/>
    <w:rsid w:val="00DC5D5C"/>
    <w:rsid w:val="00DC5D97"/>
    <w:rsid w:val="00DC5FAB"/>
    <w:rsid w:val="00DC6318"/>
    <w:rsid w:val="00DC633F"/>
    <w:rsid w:val="00DC63F2"/>
    <w:rsid w:val="00DC65BE"/>
    <w:rsid w:val="00DC6742"/>
    <w:rsid w:val="00DC67B3"/>
    <w:rsid w:val="00DC6967"/>
    <w:rsid w:val="00DC6B2D"/>
    <w:rsid w:val="00DC6F9C"/>
    <w:rsid w:val="00DC700C"/>
    <w:rsid w:val="00DC706B"/>
    <w:rsid w:val="00DC708D"/>
    <w:rsid w:val="00DC730E"/>
    <w:rsid w:val="00DC73AA"/>
    <w:rsid w:val="00DC73DD"/>
    <w:rsid w:val="00DC74A9"/>
    <w:rsid w:val="00DC74E1"/>
    <w:rsid w:val="00DC75B0"/>
    <w:rsid w:val="00DC7989"/>
    <w:rsid w:val="00DC7B34"/>
    <w:rsid w:val="00DC7D72"/>
    <w:rsid w:val="00DC7DAF"/>
    <w:rsid w:val="00DC7E49"/>
    <w:rsid w:val="00DD024D"/>
    <w:rsid w:val="00DD02E3"/>
    <w:rsid w:val="00DD0330"/>
    <w:rsid w:val="00DD077F"/>
    <w:rsid w:val="00DD0913"/>
    <w:rsid w:val="00DD09F7"/>
    <w:rsid w:val="00DD0A8C"/>
    <w:rsid w:val="00DD0ABC"/>
    <w:rsid w:val="00DD0AF8"/>
    <w:rsid w:val="00DD0B71"/>
    <w:rsid w:val="00DD0C21"/>
    <w:rsid w:val="00DD0DB4"/>
    <w:rsid w:val="00DD0EE1"/>
    <w:rsid w:val="00DD10B2"/>
    <w:rsid w:val="00DD115F"/>
    <w:rsid w:val="00DD12A0"/>
    <w:rsid w:val="00DD13B1"/>
    <w:rsid w:val="00DD157A"/>
    <w:rsid w:val="00DD159D"/>
    <w:rsid w:val="00DD15CF"/>
    <w:rsid w:val="00DD161A"/>
    <w:rsid w:val="00DD166C"/>
    <w:rsid w:val="00DD1930"/>
    <w:rsid w:val="00DD1974"/>
    <w:rsid w:val="00DD1985"/>
    <w:rsid w:val="00DD1A98"/>
    <w:rsid w:val="00DD1B78"/>
    <w:rsid w:val="00DD1BF1"/>
    <w:rsid w:val="00DD1EBF"/>
    <w:rsid w:val="00DD2047"/>
    <w:rsid w:val="00DD21B3"/>
    <w:rsid w:val="00DD2306"/>
    <w:rsid w:val="00DD2312"/>
    <w:rsid w:val="00DD24C3"/>
    <w:rsid w:val="00DD2568"/>
    <w:rsid w:val="00DD25C4"/>
    <w:rsid w:val="00DD25E5"/>
    <w:rsid w:val="00DD2688"/>
    <w:rsid w:val="00DD277F"/>
    <w:rsid w:val="00DD27E5"/>
    <w:rsid w:val="00DD2B32"/>
    <w:rsid w:val="00DD2DAA"/>
    <w:rsid w:val="00DD2E07"/>
    <w:rsid w:val="00DD2E48"/>
    <w:rsid w:val="00DD2E49"/>
    <w:rsid w:val="00DD2EA2"/>
    <w:rsid w:val="00DD2EE6"/>
    <w:rsid w:val="00DD2F4E"/>
    <w:rsid w:val="00DD2F9A"/>
    <w:rsid w:val="00DD2FB6"/>
    <w:rsid w:val="00DD2FE7"/>
    <w:rsid w:val="00DD301B"/>
    <w:rsid w:val="00DD32A3"/>
    <w:rsid w:val="00DD33FD"/>
    <w:rsid w:val="00DD34BE"/>
    <w:rsid w:val="00DD3581"/>
    <w:rsid w:val="00DD35F3"/>
    <w:rsid w:val="00DD3629"/>
    <w:rsid w:val="00DD37CA"/>
    <w:rsid w:val="00DD3858"/>
    <w:rsid w:val="00DD38A5"/>
    <w:rsid w:val="00DD3901"/>
    <w:rsid w:val="00DD39DC"/>
    <w:rsid w:val="00DD3AEB"/>
    <w:rsid w:val="00DD3B07"/>
    <w:rsid w:val="00DD3B8A"/>
    <w:rsid w:val="00DD3BC5"/>
    <w:rsid w:val="00DD3C6F"/>
    <w:rsid w:val="00DD3C8B"/>
    <w:rsid w:val="00DD3D30"/>
    <w:rsid w:val="00DD3EFB"/>
    <w:rsid w:val="00DD3FAC"/>
    <w:rsid w:val="00DD403E"/>
    <w:rsid w:val="00DD4173"/>
    <w:rsid w:val="00DD41FE"/>
    <w:rsid w:val="00DD4422"/>
    <w:rsid w:val="00DD44EC"/>
    <w:rsid w:val="00DD4536"/>
    <w:rsid w:val="00DD479F"/>
    <w:rsid w:val="00DD47EB"/>
    <w:rsid w:val="00DD4A18"/>
    <w:rsid w:val="00DD4B52"/>
    <w:rsid w:val="00DD4BC6"/>
    <w:rsid w:val="00DD4BDB"/>
    <w:rsid w:val="00DD4CD2"/>
    <w:rsid w:val="00DD4D01"/>
    <w:rsid w:val="00DD4EB8"/>
    <w:rsid w:val="00DD4EE5"/>
    <w:rsid w:val="00DD5102"/>
    <w:rsid w:val="00DD511E"/>
    <w:rsid w:val="00DD5129"/>
    <w:rsid w:val="00DD51EC"/>
    <w:rsid w:val="00DD5346"/>
    <w:rsid w:val="00DD561C"/>
    <w:rsid w:val="00DD5672"/>
    <w:rsid w:val="00DD56BA"/>
    <w:rsid w:val="00DD570C"/>
    <w:rsid w:val="00DD5720"/>
    <w:rsid w:val="00DD5815"/>
    <w:rsid w:val="00DD5869"/>
    <w:rsid w:val="00DD586D"/>
    <w:rsid w:val="00DD58F9"/>
    <w:rsid w:val="00DD5982"/>
    <w:rsid w:val="00DD5AD2"/>
    <w:rsid w:val="00DD5AEE"/>
    <w:rsid w:val="00DD5B34"/>
    <w:rsid w:val="00DD5B5C"/>
    <w:rsid w:val="00DD5B84"/>
    <w:rsid w:val="00DD5BD5"/>
    <w:rsid w:val="00DD5BFD"/>
    <w:rsid w:val="00DD5CEA"/>
    <w:rsid w:val="00DD5F41"/>
    <w:rsid w:val="00DD5F88"/>
    <w:rsid w:val="00DD5FB4"/>
    <w:rsid w:val="00DD6148"/>
    <w:rsid w:val="00DD6184"/>
    <w:rsid w:val="00DD621E"/>
    <w:rsid w:val="00DD646A"/>
    <w:rsid w:val="00DD6653"/>
    <w:rsid w:val="00DD6667"/>
    <w:rsid w:val="00DD668F"/>
    <w:rsid w:val="00DD66FB"/>
    <w:rsid w:val="00DD6734"/>
    <w:rsid w:val="00DD6775"/>
    <w:rsid w:val="00DD67B4"/>
    <w:rsid w:val="00DD67BE"/>
    <w:rsid w:val="00DD6809"/>
    <w:rsid w:val="00DD6895"/>
    <w:rsid w:val="00DD68E7"/>
    <w:rsid w:val="00DD6B1A"/>
    <w:rsid w:val="00DD6B83"/>
    <w:rsid w:val="00DD6C4F"/>
    <w:rsid w:val="00DD6D3F"/>
    <w:rsid w:val="00DD6F32"/>
    <w:rsid w:val="00DD6F3B"/>
    <w:rsid w:val="00DD6FE0"/>
    <w:rsid w:val="00DD6FEB"/>
    <w:rsid w:val="00DD6FF9"/>
    <w:rsid w:val="00DD7084"/>
    <w:rsid w:val="00DD70AF"/>
    <w:rsid w:val="00DD70FB"/>
    <w:rsid w:val="00DD7164"/>
    <w:rsid w:val="00DD71D9"/>
    <w:rsid w:val="00DD7267"/>
    <w:rsid w:val="00DD752E"/>
    <w:rsid w:val="00DD76FA"/>
    <w:rsid w:val="00DD7826"/>
    <w:rsid w:val="00DD788A"/>
    <w:rsid w:val="00DD797D"/>
    <w:rsid w:val="00DD7A72"/>
    <w:rsid w:val="00DD7AAA"/>
    <w:rsid w:val="00DD7CCD"/>
    <w:rsid w:val="00DD7EF5"/>
    <w:rsid w:val="00DD7F3A"/>
    <w:rsid w:val="00DD7F85"/>
    <w:rsid w:val="00DE01DE"/>
    <w:rsid w:val="00DE045D"/>
    <w:rsid w:val="00DE04DA"/>
    <w:rsid w:val="00DE05C8"/>
    <w:rsid w:val="00DE07A5"/>
    <w:rsid w:val="00DE086E"/>
    <w:rsid w:val="00DE0A8E"/>
    <w:rsid w:val="00DE0A8F"/>
    <w:rsid w:val="00DE0ABE"/>
    <w:rsid w:val="00DE0B18"/>
    <w:rsid w:val="00DE0B9A"/>
    <w:rsid w:val="00DE0D7C"/>
    <w:rsid w:val="00DE0E27"/>
    <w:rsid w:val="00DE0E7E"/>
    <w:rsid w:val="00DE0EC9"/>
    <w:rsid w:val="00DE0F4B"/>
    <w:rsid w:val="00DE0F72"/>
    <w:rsid w:val="00DE11E5"/>
    <w:rsid w:val="00DE13EC"/>
    <w:rsid w:val="00DE1662"/>
    <w:rsid w:val="00DE1664"/>
    <w:rsid w:val="00DE1829"/>
    <w:rsid w:val="00DE19D0"/>
    <w:rsid w:val="00DE1B12"/>
    <w:rsid w:val="00DE1E64"/>
    <w:rsid w:val="00DE204C"/>
    <w:rsid w:val="00DE204F"/>
    <w:rsid w:val="00DE2176"/>
    <w:rsid w:val="00DE2318"/>
    <w:rsid w:val="00DE243E"/>
    <w:rsid w:val="00DE24D4"/>
    <w:rsid w:val="00DE2595"/>
    <w:rsid w:val="00DE2980"/>
    <w:rsid w:val="00DE29E8"/>
    <w:rsid w:val="00DE2ADA"/>
    <w:rsid w:val="00DE2BC6"/>
    <w:rsid w:val="00DE2C5F"/>
    <w:rsid w:val="00DE2CA4"/>
    <w:rsid w:val="00DE2CD3"/>
    <w:rsid w:val="00DE2CE3"/>
    <w:rsid w:val="00DE2EBE"/>
    <w:rsid w:val="00DE2F09"/>
    <w:rsid w:val="00DE2FDA"/>
    <w:rsid w:val="00DE3001"/>
    <w:rsid w:val="00DE303D"/>
    <w:rsid w:val="00DE30E2"/>
    <w:rsid w:val="00DE3129"/>
    <w:rsid w:val="00DE32B5"/>
    <w:rsid w:val="00DE32D0"/>
    <w:rsid w:val="00DE338E"/>
    <w:rsid w:val="00DE340A"/>
    <w:rsid w:val="00DE34E4"/>
    <w:rsid w:val="00DE3534"/>
    <w:rsid w:val="00DE38C4"/>
    <w:rsid w:val="00DE3969"/>
    <w:rsid w:val="00DE39EC"/>
    <w:rsid w:val="00DE3B3F"/>
    <w:rsid w:val="00DE3B65"/>
    <w:rsid w:val="00DE3B82"/>
    <w:rsid w:val="00DE3D12"/>
    <w:rsid w:val="00DE3D28"/>
    <w:rsid w:val="00DE3D54"/>
    <w:rsid w:val="00DE3D89"/>
    <w:rsid w:val="00DE3E4C"/>
    <w:rsid w:val="00DE3EB9"/>
    <w:rsid w:val="00DE3F52"/>
    <w:rsid w:val="00DE3FDA"/>
    <w:rsid w:val="00DE4057"/>
    <w:rsid w:val="00DE405F"/>
    <w:rsid w:val="00DE40AA"/>
    <w:rsid w:val="00DE40FE"/>
    <w:rsid w:val="00DE411B"/>
    <w:rsid w:val="00DE414D"/>
    <w:rsid w:val="00DE41A0"/>
    <w:rsid w:val="00DE427F"/>
    <w:rsid w:val="00DE429B"/>
    <w:rsid w:val="00DE429D"/>
    <w:rsid w:val="00DE4406"/>
    <w:rsid w:val="00DE44AA"/>
    <w:rsid w:val="00DE45BA"/>
    <w:rsid w:val="00DE4615"/>
    <w:rsid w:val="00DE47D5"/>
    <w:rsid w:val="00DE498E"/>
    <w:rsid w:val="00DE49DD"/>
    <w:rsid w:val="00DE4AF3"/>
    <w:rsid w:val="00DE4DEF"/>
    <w:rsid w:val="00DE4FA4"/>
    <w:rsid w:val="00DE5038"/>
    <w:rsid w:val="00DE50C1"/>
    <w:rsid w:val="00DE5207"/>
    <w:rsid w:val="00DE52FC"/>
    <w:rsid w:val="00DE5390"/>
    <w:rsid w:val="00DE53C5"/>
    <w:rsid w:val="00DE55B3"/>
    <w:rsid w:val="00DE5767"/>
    <w:rsid w:val="00DE5809"/>
    <w:rsid w:val="00DE59B7"/>
    <w:rsid w:val="00DE59D2"/>
    <w:rsid w:val="00DE5AC3"/>
    <w:rsid w:val="00DE5AC7"/>
    <w:rsid w:val="00DE5B7D"/>
    <w:rsid w:val="00DE5B81"/>
    <w:rsid w:val="00DE5D26"/>
    <w:rsid w:val="00DE5D4E"/>
    <w:rsid w:val="00DE5FA1"/>
    <w:rsid w:val="00DE5FF3"/>
    <w:rsid w:val="00DE605A"/>
    <w:rsid w:val="00DE618E"/>
    <w:rsid w:val="00DE6220"/>
    <w:rsid w:val="00DE6253"/>
    <w:rsid w:val="00DE6346"/>
    <w:rsid w:val="00DE6392"/>
    <w:rsid w:val="00DE6444"/>
    <w:rsid w:val="00DE644B"/>
    <w:rsid w:val="00DE64F3"/>
    <w:rsid w:val="00DE6521"/>
    <w:rsid w:val="00DE653A"/>
    <w:rsid w:val="00DE65D1"/>
    <w:rsid w:val="00DE65FA"/>
    <w:rsid w:val="00DE66A6"/>
    <w:rsid w:val="00DE677D"/>
    <w:rsid w:val="00DE6789"/>
    <w:rsid w:val="00DE67DB"/>
    <w:rsid w:val="00DE68FC"/>
    <w:rsid w:val="00DE693F"/>
    <w:rsid w:val="00DE6A18"/>
    <w:rsid w:val="00DE6B74"/>
    <w:rsid w:val="00DE6BB5"/>
    <w:rsid w:val="00DE6CB4"/>
    <w:rsid w:val="00DE6E7C"/>
    <w:rsid w:val="00DE6EFF"/>
    <w:rsid w:val="00DE6F1E"/>
    <w:rsid w:val="00DE6FD3"/>
    <w:rsid w:val="00DE717E"/>
    <w:rsid w:val="00DE71C6"/>
    <w:rsid w:val="00DE71C7"/>
    <w:rsid w:val="00DE73B9"/>
    <w:rsid w:val="00DE73FE"/>
    <w:rsid w:val="00DE74FF"/>
    <w:rsid w:val="00DE75EE"/>
    <w:rsid w:val="00DE77A9"/>
    <w:rsid w:val="00DE7829"/>
    <w:rsid w:val="00DE7843"/>
    <w:rsid w:val="00DE7903"/>
    <w:rsid w:val="00DE7B94"/>
    <w:rsid w:val="00DE7BB5"/>
    <w:rsid w:val="00DE7C2B"/>
    <w:rsid w:val="00DE7C6E"/>
    <w:rsid w:val="00DE7C79"/>
    <w:rsid w:val="00DE7DE6"/>
    <w:rsid w:val="00DE7EC7"/>
    <w:rsid w:val="00DE7ED4"/>
    <w:rsid w:val="00DE7F30"/>
    <w:rsid w:val="00DF01E6"/>
    <w:rsid w:val="00DF029C"/>
    <w:rsid w:val="00DF02D0"/>
    <w:rsid w:val="00DF0461"/>
    <w:rsid w:val="00DF04F7"/>
    <w:rsid w:val="00DF063E"/>
    <w:rsid w:val="00DF07DA"/>
    <w:rsid w:val="00DF087B"/>
    <w:rsid w:val="00DF089B"/>
    <w:rsid w:val="00DF0919"/>
    <w:rsid w:val="00DF0926"/>
    <w:rsid w:val="00DF0A71"/>
    <w:rsid w:val="00DF0A90"/>
    <w:rsid w:val="00DF0C48"/>
    <w:rsid w:val="00DF0D17"/>
    <w:rsid w:val="00DF0D40"/>
    <w:rsid w:val="00DF0DCD"/>
    <w:rsid w:val="00DF0F67"/>
    <w:rsid w:val="00DF0FA3"/>
    <w:rsid w:val="00DF110B"/>
    <w:rsid w:val="00DF112E"/>
    <w:rsid w:val="00DF119D"/>
    <w:rsid w:val="00DF12EA"/>
    <w:rsid w:val="00DF131C"/>
    <w:rsid w:val="00DF1611"/>
    <w:rsid w:val="00DF18BF"/>
    <w:rsid w:val="00DF190F"/>
    <w:rsid w:val="00DF1976"/>
    <w:rsid w:val="00DF197D"/>
    <w:rsid w:val="00DF1987"/>
    <w:rsid w:val="00DF19EA"/>
    <w:rsid w:val="00DF1AE4"/>
    <w:rsid w:val="00DF1AEF"/>
    <w:rsid w:val="00DF1B11"/>
    <w:rsid w:val="00DF1BAF"/>
    <w:rsid w:val="00DF1CE1"/>
    <w:rsid w:val="00DF1D1A"/>
    <w:rsid w:val="00DF1D89"/>
    <w:rsid w:val="00DF1DC4"/>
    <w:rsid w:val="00DF1E0B"/>
    <w:rsid w:val="00DF1E44"/>
    <w:rsid w:val="00DF1EFB"/>
    <w:rsid w:val="00DF1F4D"/>
    <w:rsid w:val="00DF204F"/>
    <w:rsid w:val="00DF21A0"/>
    <w:rsid w:val="00DF21D6"/>
    <w:rsid w:val="00DF225E"/>
    <w:rsid w:val="00DF2434"/>
    <w:rsid w:val="00DF2534"/>
    <w:rsid w:val="00DF2590"/>
    <w:rsid w:val="00DF26DE"/>
    <w:rsid w:val="00DF2863"/>
    <w:rsid w:val="00DF2896"/>
    <w:rsid w:val="00DF2A38"/>
    <w:rsid w:val="00DF2BBB"/>
    <w:rsid w:val="00DF2CF8"/>
    <w:rsid w:val="00DF2DF2"/>
    <w:rsid w:val="00DF2FEB"/>
    <w:rsid w:val="00DF2FEC"/>
    <w:rsid w:val="00DF3103"/>
    <w:rsid w:val="00DF31AD"/>
    <w:rsid w:val="00DF3332"/>
    <w:rsid w:val="00DF3358"/>
    <w:rsid w:val="00DF3447"/>
    <w:rsid w:val="00DF3654"/>
    <w:rsid w:val="00DF373D"/>
    <w:rsid w:val="00DF3902"/>
    <w:rsid w:val="00DF3949"/>
    <w:rsid w:val="00DF39A4"/>
    <w:rsid w:val="00DF3BD3"/>
    <w:rsid w:val="00DF4041"/>
    <w:rsid w:val="00DF40AF"/>
    <w:rsid w:val="00DF40FD"/>
    <w:rsid w:val="00DF41A2"/>
    <w:rsid w:val="00DF4248"/>
    <w:rsid w:val="00DF42CD"/>
    <w:rsid w:val="00DF42E7"/>
    <w:rsid w:val="00DF449F"/>
    <w:rsid w:val="00DF452D"/>
    <w:rsid w:val="00DF4555"/>
    <w:rsid w:val="00DF463C"/>
    <w:rsid w:val="00DF48F9"/>
    <w:rsid w:val="00DF49C7"/>
    <w:rsid w:val="00DF4EE4"/>
    <w:rsid w:val="00DF5000"/>
    <w:rsid w:val="00DF5081"/>
    <w:rsid w:val="00DF523E"/>
    <w:rsid w:val="00DF5449"/>
    <w:rsid w:val="00DF545E"/>
    <w:rsid w:val="00DF547A"/>
    <w:rsid w:val="00DF567E"/>
    <w:rsid w:val="00DF56D0"/>
    <w:rsid w:val="00DF5989"/>
    <w:rsid w:val="00DF5B69"/>
    <w:rsid w:val="00DF5C77"/>
    <w:rsid w:val="00DF5C80"/>
    <w:rsid w:val="00DF5D53"/>
    <w:rsid w:val="00DF5D6C"/>
    <w:rsid w:val="00DF5EDF"/>
    <w:rsid w:val="00DF6037"/>
    <w:rsid w:val="00DF6089"/>
    <w:rsid w:val="00DF60AE"/>
    <w:rsid w:val="00DF60E5"/>
    <w:rsid w:val="00DF610B"/>
    <w:rsid w:val="00DF619D"/>
    <w:rsid w:val="00DF61C9"/>
    <w:rsid w:val="00DF61CE"/>
    <w:rsid w:val="00DF63C5"/>
    <w:rsid w:val="00DF641C"/>
    <w:rsid w:val="00DF641D"/>
    <w:rsid w:val="00DF6594"/>
    <w:rsid w:val="00DF65A0"/>
    <w:rsid w:val="00DF65BD"/>
    <w:rsid w:val="00DF6738"/>
    <w:rsid w:val="00DF6890"/>
    <w:rsid w:val="00DF68E3"/>
    <w:rsid w:val="00DF6C0D"/>
    <w:rsid w:val="00DF6CAE"/>
    <w:rsid w:val="00DF6CB0"/>
    <w:rsid w:val="00DF6DE7"/>
    <w:rsid w:val="00DF6E7C"/>
    <w:rsid w:val="00DF6F40"/>
    <w:rsid w:val="00DF6FD8"/>
    <w:rsid w:val="00DF70EE"/>
    <w:rsid w:val="00DF71BF"/>
    <w:rsid w:val="00DF71E8"/>
    <w:rsid w:val="00DF71EA"/>
    <w:rsid w:val="00DF7249"/>
    <w:rsid w:val="00DF7388"/>
    <w:rsid w:val="00DF74F6"/>
    <w:rsid w:val="00DF769D"/>
    <w:rsid w:val="00DF76D8"/>
    <w:rsid w:val="00DF7737"/>
    <w:rsid w:val="00DF7809"/>
    <w:rsid w:val="00DF7813"/>
    <w:rsid w:val="00DF781B"/>
    <w:rsid w:val="00DF7AF6"/>
    <w:rsid w:val="00DF7B8E"/>
    <w:rsid w:val="00DF7C6D"/>
    <w:rsid w:val="00DF7CE9"/>
    <w:rsid w:val="00DF7D08"/>
    <w:rsid w:val="00DF7D0B"/>
    <w:rsid w:val="00DF7D5D"/>
    <w:rsid w:val="00DF7D7B"/>
    <w:rsid w:val="00DF7E8E"/>
    <w:rsid w:val="00E00012"/>
    <w:rsid w:val="00E00323"/>
    <w:rsid w:val="00E0032B"/>
    <w:rsid w:val="00E00340"/>
    <w:rsid w:val="00E004C6"/>
    <w:rsid w:val="00E005B6"/>
    <w:rsid w:val="00E006D3"/>
    <w:rsid w:val="00E00813"/>
    <w:rsid w:val="00E0082B"/>
    <w:rsid w:val="00E00898"/>
    <w:rsid w:val="00E008B9"/>
    <w:rsid w:val="00E008EA"/>
    <w:rsid w:val="00E00A7A"/>
    <w:rsid w:val="00E00A83"/>
    <w:rsid w:val="00E00B2E"/>
    <w:rsid w:val="00E00BC0"/>
    <w:rsid w:val="00E00C15"/>
    <w:rsid w:val="00E00D1D"/>
    <w:rsid w:val="00E00DD7"/>
    <w:rsid w:val="00E00E39"/>
    <w:rsid w:val="00E00EAD"/>
    <w:rsid w:val="00E0126E"/>
    <w:rsid w:val="00E01298"/>
    <w:rsid w:val="00E014A4"/>
    <w:rsid w:val="00E016D3"/>
    <w:rsid w:val="00E017D9"/>
    <w:rsid w:val="00E019E4"/>
    <w:rsid w:val="00E01A48"/>
    <w:rsid w:val="00E01ABC"/>
    <w:rsid w:val="00E01BC8"/>
    <w:rsid w:val="00E01C4E"/>
    <w:rsid w:val="00E01CF7"/>
    <w:rsid w:val="00E01D8B"/>
    <w:rsid w:val="00E01E56"/>
    <w:rsid w:val="00E021E9"/>
    <w:rsid w:val="00E02237"/>
    <w:rsid w:val="00E02332"/>
    <w:rsid w:val="00E02547"/>
    <w:rsid w:val="00E025A9"/>
    <w:rsid w:val="00E0260B"/>
    <w:rsid w:val="00E02A0B"/>
    <w:rsid w:val="00E02C45"/>
    <w:rsid w:val="00E02E30"/>
    <w:rsid w:val="00E02FDF"/>
    <w:rsid w:val="00E03104"/>
    <w:rsid w:val="00E03138"/>
    <w:rsid w:val="00E0320E"/>
    <w:rsid w:val="00E03218"/>
    <w:rsid w:val="00E03360"/>
    <w:rsid w:val="00E03427"/>
    <w:rsid w:val="00E03468"/>
    <w:rsid w:val="00E034F9"/>
    <w:rsid w:val="00E036AD"/>
    <w:rsid w:val="00E0372F"/>
    <w:rsid w:val="00E03970"/>
    <w:rsid w:val="00E039AE"/>
    <w:rsid w:val="00E039D6"/>
    <w:rsid w:val="00E03A36"/>
    <w:rsid w:val="00E03A9A"/>
    <w:rsid w:val="00E03AD8"/>
    <w:rsid w:val="00E03ED2"/>
    <w:rsid w:val="00E03F4E"/>
    <w:rsid w:val="00E04045"/>
    <w:rsid w:val="00E04061"/>
    <w:rsid w:val="00E040ED"/>
    <w:rsid w:val="00E0420B"/>
    <w:rsid w:val="00E04369"/>
    <w:rsid w:val="00E043E6"/>
    <w:rsid w:val="00E0445A"/>
    <w:rsid w:val="00E04474"/>
    <w:rsid w:val="00E04495"/>
    <w:rsid w:val="00E044C8"/>
    <w:rsid w:val="00E044CF"/>
    <w:rsid w:val="00E04848"/>
    <w:rsid w:val="00E04DAF"/>
    <w:rsid w:val="00E04E28"/>
    <w:rsid w:val="00E04E3C"/>
    <w:rsid w:val="00E0542D"/>
    <w:rsid w:val="00E05465"/>
    <w:rsid w:val="00E054ED"/>
    <w:rsid w:val="00E05678"/>
    <w:rsid w:val="00E0574C"/>
    <w:rsid w:val="00E057E0"/>
    <w:rsid w:val="00E05842"/>
    <w:rsid w:val="00E05A4E"/>
    <w:rsid w:val="00E05A91"/>
    <w:rsid w:val="00E05C21"/>
    <w:rsid w:val="00E05E6A"/>
    <w:rsid w:val="00E05F0A"/>
    <w:rsid w:val="00E05F46"/>
    <w:rsid w:val="00E05F86"/>
    <w:rsid w:val="00E05FA1"/>
    <w:rsid w:val="00E06025"/>
    <w:rsid w:val="00E06183"/>
    <w:rsid w:val="00E0618F"/>
    <w:rsid w:val="00E061FF"/>
    <w:rsid w:val="00E0639E"/>
    <w:rsid w:val="00E063A4"/>
    <w:rsid w:val="00E063ED"/>
    <w:rsid w:val="00E0665B"/>
    <w:rsid w:val="00E069D8"/>
    <w:rsid w:val="00E06B29"/>
    <w:rsid w:val="00E06C0F"/>
    <w:rsid w:val="00E06F11"/>
    <w:rsid w:val="00E07155"/>
    <w:rsid w:val="00E07176"/>
    <w:rsid w:val="00E07180"/>
    <w:rsid w:val="00E0736E"/>
    <w:rsid w:val="00E07388"/>
    <w:rsid w:val="00E073DF"/>
    <w:rsid w:val="00E07495"/>
    <w:rsid w:val="00E075A1"/>
    <w:rsid w:val="00E07636"/>
    <w:rsid w:val="00E07660"/>
    <w:rsid w:val="00E0771E"/>
    <w:rsid w:val="00E077A5"/>
    <w:rsid w:val="00E07829"/>
    <w:rsid w:val="00E078BE"/>
    <w:rsid w:val="00E0797B"/>
    <w:rsid w:val="00E079B7"/>
    <w:rsid w:val="00E07AC9"/>
    <w:rsid w:val="00E07B49"/>
    <w:rsid w:val="00E07DDB"/>
    <w:rsid w:val="00E07F80"/>
    <w:rsid w:val="00E0EE7E"/>
    <w:rsid w:val="00E10052"/>
    <w:rsid w:val="00E10057"/>
    <w:rsid w:val="00E1018D"/>
    <w:rsid w:val="00E10263"/>
    <w:rsid w:val="00E104C9"/>
    <w:rsid w:val="00E10585"/>
    <w:rsid w:val="00E106DB"/>
    <w:rsid w:val="00E1081B"/>
    <w:rsid w:val="00E108D5"/>
    <w:rsid w:val="00E109D0"/>
    <w:rsid w:val="00E10A36"/>
    <w:rsid w:val="00E10BFB"/>
    <w:rsid w:val="00E10D78"/>
    <w:rsid w:val="00E10DEF"/>
    <w:rsid w:val="00E10F84"/>
    <w:rsid w:val="00E1105C"/>
    <w:rsid w:val="00E11175"/>
    <w:rsid w:val="00E11195"/>
    <w:rsid w:val="00E111B7"/>
    <w:rsid w:val="00E112AC"/>
    <w:rsid w:val="00E112C7"/>
    <w:rsid w:val="00E11321"/>
    <w:rsid w:val="00E113B3"/>
    <w:rsid w:val="00E11575"/>
    <w:rsid w:val="00E116C2"/>
    <w:rsid w:val="00E11720"/>
    <w:rsid w:val="00E118E8"/>
    <w:rsid w:val="00E1192C"/>
    <w:rsid w:val="00E11C2B"/>
    <w:rsid w:val="00E11C53"/>
    <w:rsid w:val="00E11D57"/>
    <w:rsid w:val="00E11F7E"/>
    <w:rsid w:val="00E11F81"/>
    <w:rsid w:val="00E12052"/>
    <w:rsid w:val="00E12124"/>
    <w:rsid w:val="00E12215"/>
    <w:rsid w:val="00E122B0"/>
    <w:rsid w:val="00E12304"/>
    <w:rsid w:val="00E12363"/>
    <w:rsid w:val="00E123C9"/>
    <w:rsid w:val="00E12420"/>
    <w:rsid w:val="00E1247F"/>
    <w:rsid w:val="00E124EC"/>
    <w:rsid w:val="00E12501"/>
    <w:rsid w:val="00E1259B"/>
    <w:rsid w:val="00E12629"/>
    <w:rsid w:val="00E1269B"/>
    <w:rsid w:val="00E12827"/>
    <w:rsid w:val="00E12931"/>
    <w:rsid w:val="00E1297A"/>
    <w:rsid w:val="00E12B60"/>
    <w:rsid w:val="00E12BA3"/>
    <w:rsid w:val="00E12C46"/>
    <w:rsid w:val="00E12D41"/>
    <w:rsid w:val="00E12D9F"/>
    <w:rsid w:val="00E12DAC"/>
    <w:rsid w:val="00E12DDD"/>
    <w:rsid w:val="00E12EC3"/>
    <w:rsid w:val="00E130B6"/>
    <w:rsid w:val="00E130FF"/>
    <w:rsid w:val="00E13221"/>
    <w:rsid w:val="00E1325C"/>
    <w:rsid w:val="00E132F2"/>
    <w:rsid w:val="00E1343E"/>
    <w:rsid w:val="00E134A9"/>
    <w:rsid w:val="00E134EA"/>
    <w:rsid w:val="00E13582"/>
    <w:rsid w:val="00E1365F"/>
    <w:rsid w:val="00E1378F"/>
    <w:rsid w:val="00E13820"/>
    <w:rsid w:val="00E13849"/>
    <w:rsid w:val="00E138DD"/>
    <w:rsid w:val="00E13AFA"/>
    <w:rsid w:val="00E13E3F"/>
    <w:rsid w:val="00E14306"/>
    <w:rsid w:val="00E14308"/>
    <w:rsid w:val="00E14398"/>
    <w:rsid w:val="00E14401"/>
    <w:rsid w:val="00E1448C"/>
    <w:rsid w:val="00E14574"/>
    <w:rsid w:val="00E145E5"/>
    <w:rsid w:val="00E146F2"/>
    <w:rsid w:val="00E14741"/>
    <w:rsid w:val="00E147DB"/>
    <w:rsid w:val="00E148E7"/>
    <w:rsid w:val="00E14AAC"/>
    <w:rsid w:val="00E14B57"/>
    <w:rsid w:val="00E14B5E"/>
    <w:rsid w:val="00E14CF0"/>
    <w:rsid w:val="00E14DB3"/>
    <w:rsid w:val="00E14DC2"/>
    <w:rsid w:val="00E14EE7"/>
    <w:rsid w:val="00E150C2"/>
    <w:rsid w:val="00E15170"/>
    <w:rsid w:val="00E15244"/>
    <w:rsid w:val="00E15477"/>
    <w:rsid w:val="00E15488"/>
    <w:rsid w:val="00E1574F"/>
    <w:rsid w:val="00E15973"/>
    <w:rsid w:val="00E15ABF"/>
    <w:rsid w:val="00E15B1A"/>
    <w:rsid w:val="00E15C55"/>
    <w:rsid w:val="00E15E57"/>
    <w:rsid w:val="00E15EEB"/>
    <w:rsid w:val="00E15F04"/>
    <w:rsid w:val="00E15F0F"/>
    <w:rsid w:val="00E15F1C"/>
    <w:rsid w:val="00E15F8F"/>
    <w:rsid w:val="00E1619D"/>
    <w:rsid w:val="00E161FE"/>
    <w:rsid w:val="00E16310"/>
    <w:rsid w:val="00E164BE"/>
    <w:rsid w:val="00E164E2"/>
    <w:rsid w:val="00E16598"/>
    <w:rsid w:val="00E167B9"/>
    <w:rsid w:val="00E167F0"/>
    <w:rsid w:val="00E1697E"/>
    <w:rsid w:val="00E169DE"/>
    <w:rsid w:val="00E16A12"/>
    <w:rsid w:val="00E16A2B"/>
    <w:rsid w:val="00E16C24"/>
    <w:rsid w:val="00E16C46"/>
    <w:rsid w:val="00E16D10"/>
    <w:rsid w:val="00E16E23"/>
    <w:rsid w:val="00E171AE"/>
    <w:rsid w:val="00E1751F"/>
    <w:rsid w:val="00E17633"/>
    <w:rsid w:val="00E17690"/>
    <w:rsid w:val="00E176E7"/>
    <w:rsid w:val="00E17B88"/>
    <w:rsid w:val="00E17DAB"/>
    <w:rsid w:val="00E17DF9"/>
    <w:rsid w:val="00E17E99"/>
    <w:rsid w:val="00E17EEB"/>
    <w:rsid w:val="00E17F3F"/>
    <w:rsid w:val="00E20015"/>
    <w:rsid w:val="00E20053"/>
    <w:rsid w:val="00E200C1"/>
    <w:rsid w:val="00E20179"/>
    <w:rsid w:val="00E201E6"/>
    <w:rsid w:val="00E2023C"/>
    <w:rsid w:val="00E203AB"/>
    <w:rsid w:val="00E203E7"/>
    <w:rsid w:val="00E203F0"/>
    <w:rsid w:val="00E20477"/>
    <w:rsid w:val="00E204B3"/>
    <w:rsid w:val="00E20595"/>
    <w:rsid w:val="00E205C3"/>
    <w:rsid w:val="00E205C9"/>
    <w:rsid w:val="00E2076F"/>
    <w:rsid w:val="00E209D3"/>
    <w:rsid w:val="00E20D15"/>
    <w:rsid w:val="00E20FEC"/>
    <w:rsid w:val="00E21387"/>
    <w:rsid w:val="00E2139C"/>
    <w:rsid w:val="00E213B5"/>
    <w:rsid w:val="00E21471"/>
    <w:rsid w:val="00E21504"/>
    <w:rsid w:val="00E2152B"/>
    <w:rsid w:val="00E21807"/>
    <w:rsid w:val="00E21A17"/>
    <w:rsid w:val="00E21A1D"/>
    <w:rsid w:val="00E21B89"/>
    <w:rsid w:val="00E21CC1"/>
    <w:rsid w:val="00E21DD0"/>
    <w:rsid w:val="00E21FBE"/>
    <w:rsid w:val="00E22008"/>
    <w:rsid w:val="00E2203A"/>
    <w:rsid w:val="00E2237D"/>
    <w:rsid w:val="00E22398"/>
    <w:rsid w:val="00E2240E"/>
    <w:rsid w:val="00E22415"/>
    <w:rsid w:val="00E22446"/>
    <w:rsid w:val="00E2259B"/>
    <w:rsid w:val="00E22702"/>
    <w:rsid w:val="00E22762"/>
    <w:rsid w:val="00E22A75"/>
    <w:rsid w:val="00E22B37"/>
    <w:rsid w:val="00E22DF4"/>
    <w:rsid w:val="00E22F6B"/>
    <w:rsid w:val="00E2310D"/>
    <w:rsid w:val="00E231F7"/>
    <w:rsid w:val="00E2339E"/>
    <w:rsid w:val="00E23406"/>
    <w:rsid w:val="00E235BE"/>
    <w:rsid w:val="00E23738"/>
    <w:rsid w:val="00E2377C"/>
    <w:rsid w:val="00E23789"/>
    <w:rsid w:val="00E2388D"/>
    <w:rsid w:val="00E238C2"/>
    <w:rsid w:val="00E238F5"/>
    <w:rsid w:val="00E2391C"/>
    <w:rsid w:val="00E23970"/>
    <w:rsid w:val="00E23A92"/>
    <w:rsid w:val="00E23B4B"/>
    <w:rsid w:val="00E23B63"/>
    <w:rsid w:val="00E23DAE"/>
    <w:rsid w:val="00E23EF0"/>
    <w:rsid w:val="00E23F80"/>
    <w:rsid w:val="00E2403B"/>
    <w:rsid w:val="00E24092"/>
    <w:rsid w:val="00E2415D"/>
    <w:rsid w:val="00E24268"/>
    <w:rsid w:val="00E24363"/>
    <w:rsid w:val="00E24649"/>
    <w:rsid w:val="00E2466F"/>
    <w:rsid w:val="00E246B3"/>
    <w:rsid w:val="00E24814"/>
    <w:rsid w:val="00E24837"/>
    <w:rsid w:val="00E248BB"/>
    <w:rsid w:val="00E2497A"/>
    <w:rsid w:val="00E249E0"/>
    <w:rsid w:val="00E24A55"/>
    <w:rsid w:val="00E24AB9"/>
    <w:rsid w:val="00E24AEE"/>
    <w:rsid w:val="00E24C51"/>
    <w:rsid w:val="00E24CEC"/>
    <w:rsid w:val="00E24D4D"/>
    <w:rsid w:val="00E24D9D"/>
    <w:rsid w:val="00E24DB6"/>
    <w:rsid w:val="00E24DC3"/>
    <w:rsid w:val="00E24E34"/>
    <w:rsid w:val="00E24F84"/>
    <w:rsid w:val="00E24F87"/>
    <w:rsid w:val="00E2500A"/>
    <w:rsid w:val="00E2502E"/>
    <w:rsid w:val="00E250DA"/>
    <w:rsid w:val="00E2522B"/>
    <w:rsid w:val="00E252DF"/>
    <w:rsid w:val="00E253C9"/>
    <w:rsid w:val="00E25560"/>
    <w:rsid w:val="00E255F2"/>
    <w:rsid w:val="00E258DB"/>
    <w:rsid w:val="00E258FF"/>
    <w:rsid w:val="00E25988"/>
    <w:rsid w:val="00E25A0C"/>
    <w:rsid w:val="00E25B61"/>
    <w:rsid w:val="00E25B67"/>
    <w:rsid w:val="00E25BD9"/>
    <w:rsid w:val="00E25D6D"/>
    <w:rsid w:val="00E25D72"/>
    <w:rsid w:val="00E25E0C"/>
    <w:rsid w:val="00E25EEC"/>
    <w:rsid w:val="00E26043"/>
    <w:rsid w:val="00E261D1"/>
    <w:rsid w:val="00E2622A"/>
    <w:rsid w:val="00E26287"/>
    <w:rsid w:val="00E263CE"/>
    <w:rsid w:val="00E263F7"/>
    <w:rsid w:val="00E26642"/>
    <w:rsid w:val="00E267F8"/>
    <w:rsid w:val="00E26807"/>
    <w:rsid w:val="00E26B15"/>
    <w:rsid w:val="00E26BB9"/>
    <w:rsid w:val="00E26CC7"/>
    <w:rsid w:val="00E26D51"/>
    <w:rsid w:val="00E26E02"/>
    <w:rsid w:val="00E26F52"/>
    <w:rsid w:val="00E26FFD"/>
    <w:rsid w:val="00E27042"/>
    <w:rsid w:val="00E27144"/>
    <w:rsid w:val="00E2722E"/>
    <w:rsid w:val="00E27347"/>
    <w:rsid w:val="00E273E0"/>
    <w:rsid w:val="00E27477"/>
    <w:rsid w:val="00E274E9"/>
    <w:rsid w:val="00E2766B"/>
    <w:rsid w:val="00E27739"/>
    <w:rsid w:val="00E2783E"/>
    <w:rsid w:val="00E278C2"/>
    <w:rsid w:val="00E27A56"/>
    <w:rsid w:val="00E27B77"/>
    <w:rsid w:val="00E27C54"/>
    <w:rsid w:val="00E27E7D"/>
    <w:rsid w:val="00E27F9B"/>
    <w:rsid w:val="00E3001B"/>
    <w:rsid w:val="00E300FD"/>
    <w:rsid w:val="00E30460"/>
    <w:rsid w:val="00E30498"/>
    <w:rsid w:val="00E304FC"/>
    <w:rsid w:val="00E3053A"/>
    <w:rsid w:val="00E308A7"/>
    <w:rsid w:val="00E30BA1"/>
    <w:rsid w:val="00E30CCB"/>
    <w:rsid w:val="00E30D17"/>
    <w:rsid w:val="00E30D96"/>
    <w:rsid w:val="00E30DBA"/>
    <w:rsid w:val="00E30E33"/>
    <w:rsid w:val="00E30F1E"/>
    <w:rsid w:val="00E30F55"/>
    <w:rsid w:val="00E30F68"/>
    <w:rsid w:val="00E30FB8"/>
    <w:rsid w:val="00E310CC"/>
    <w:rsid w:val="00E3114E"/>
    <w:rsid w:val="00E311A6"/>
    <w:rsid w:val="00E31288"/>
    <w:rsid w:val="00E314AD"/>
    <w:rsid w:val="00E31510"/>
    <w:rsid w:val="00E31598"/>
    <w:rsid w:val="00E315B3"/>
    <w:rsid w:val="00E316F0"/>
    <w:rsid w:val="00E31767"/>
    <w:rsid w:val="00E3183A"/>
    <w:rsid w:val="00E318BE"/>
    <w:rsid w:val="00E318D0"/>
    <w:rsid w:val="00E31A34"/>
    <w:rsid w:val="00E31A51"/>
    <w:rsid w:val="00E31A60"/>
    <w:rsid w:val="00E31B77"/>
    <w:rsid w:val="00E31B98"/>
    <w:rsid w:val="00E31EB7"/>
    <w:rsid w:val="00E3227E"/>
    <w:rsid w:val="00E32394"/>
    <w:rsid w:val="00E325F9"/>
    <w:rsid w:val="00E3266E"/>
    <w:rsid w:val="00E327CD"/>
    <w:rsid w:val="00E32B01"/>
    <w:rsid w:val="00E32B83"/>
    <w:rsid w:val="00E32C8E"/>
    <w:rsid w:val="00E32E6A"/>
    <w:rsid w:val="00E32ED9"/>
    <w:rsid w:val="00E3305A"/>
    <w:rsid w:val="00E33102"/>
    <w:rsid w:val="00E33254"/>
    <w:rsid w:val="00E333DB"/>
    <w:rsid w:val="00E33415"/>
    <w:rsid w:val="00E33463"/>
    <w:rsid w:val="00E335B8"/>
    <w:rsid w:val="00E3366F"/>
    <w:rsid w:val="00E3372C"/>
    <w:rsid w:val="00E3379A"/>
    <w:rsid w:val="00E337B2"/>
    <w:rsid w:val="00E338EA"/>
    <w:rsid w:val="00E33A1A"/>
    <w:rsid w:val="00E33AB0"/>
    <w:rsid w:val="00E33B2E"/>
    <w:rsid w:val="00E33C05"/>
    <w:rsid w:val="00E33D7E"/>
    <w:rsid w:val="00E33EDC"/>
    <w:rsid w:val="00E33FA7"/>
    <w:rsid w:val="00E3402B"/>
    <w:rsid w:val="00E34084"/>
    <w:rsid w:val="00E3408D"/>
    <w:rsid w:val="00E3410A"/>
    <w:rsid w:val="00E3416C"/>
    <w:rsid w:val="00E341B4"/>
    <w:rsid w:val="00E341FE"/>
    <w:rsid w:val="00E343B6"/>
    <w:rsid w:val="00E344D2"/>
    <w:rsid w:val="00E345EF"/>
    <w:rsid w:val="00E345FD"/>
    <w:rsid w:val="00E34968"/>
    <w:rsid w:val="00E34AAD"/>
    <w:rsid w:val="00E34FD1"/>
    <w:rsid w:val="00E350AD"/>
    <w:rsid w:val="00E35121"/>
    <w:rsid w:val="00E3516D"/>
    <w:rsid w:val="00E3529C"/>
    <w:rsid w:val="00E352A5"/>
    <w:rsid w:val="00E3536D"/>
    <w:rsid w:val="00E35404"/>
    <w:rsid w:val="00E355C7"/>
    <w:rsid w:val="00E35665"/>
    <w:rsid w:val="00E35789"/>
    <w:rsid w:val="00E357E8"/>
    <w:rsid w:val="00E35820"/>
    <w:rsid w:val="00E3584D"/>
    <w:rsid w:val="00E3595E"/>
    <w:rsid w:val="00E35996"/>
    <w:rsid w:val="00E359B2"/>
    <w:rsid w:val="00E35B27"/>
    <w:rsid w:val="00E35B46"/>
    <w:rsid w:val="00E35B7D"/>
    <w:rsid w:val="00E35C26"/>
    <w:rsid w:val="00E35D74"/>
    <w:rsid w:val="00E35E32"/>
    <w:rsid w:val="00E36096"/>
    <w:rsid w:val="00E361CD"/>
    <w:rsid w:val="00E363A3"/>
    <w:rsid w:val="00E36512"/>
    <w:rsid w:val="00E36619"/>
    <w:rsid w:val="00E36683"/>
    <w:rsid w:val="00E36B6E"/>
    <w:rsid w:val="00E36CDA"/>
    <w:rsid w:val="00E36CF2"/>
    <w:rsid w:val="00E371A3"/>
    <w:rsid w:val="00E371C6"/>
    <w:rsid w:val="00E372C6"/>
    <w:rsid w:val="00E3737D"/>
    <w:rsid w:val="00E374EE"/>
    <w:rsid w:val="00E378A0"/>
    <w:rsid w:val="00E378C2"/>
    <w:rsid w:val="00E37927"/>
    <w:rsid w:val="00E3797C"/>
    <w:rsid w:val="00E37B3C"/>
    <w:rsid w:val="00E37BD2"/>
    <w:rsid w:val="00E37C3E"/>
    <w:rsid w:val="00E37CA1"/>
    <w:rsid w:val="00E37CF2"/>
    <w:rsid w:val="00E37DD4"/>
    <w:rsid w:val="00E37EAD"/>
    <w:rsid w:val="00E37F02"/>
    <w:rsid w:val="00E37F1E"/>
    <w:rsid w:val="00E37FC7"/>
    <w:rsid w:val="00E40078"/>
    <w:rsid w:val="00E400A8"/>
    <w:rsid w:val="00E400F3"/>
    <w:rsid w:val="00E40166"/>
    <w:rsid w:val="00E4017C"/>
    <w:rsid w:val="00E403EB"/>
    <w:rsid w:val="00E40689"/>
    <w:rsid w:val="00E408C2"/>
    <w:rsid w:val="00E40EC0"/>
    <w:rsid w:val="00E40F65"/>
    <w:rsid w:val="00E40F8D"/>
    <w:rsid w:val="00E40FA6"/>
    <w:rsid w:val="00E410DB"/>
    <w:rsid w:val="00E4114E"/>
    <w:rsid w:val="00E4118D"/>
    <w:rsid w:val="00E41444"/>
    <w:rsid w:val="00E41466"/>
    <w:rsid w:val="00E41685"/>
    <w:rsid w:val="00E416CD"/>
    <w:rsid w:val="00E4173A"/>
    <w:rsid w:val="00E41757"/>
    <w:rsid w:val="00E4178E"/>
    <w:rsid w:val="00E41AAC"/>
    <w:rsid w:val="00E41B1C"/>
    <w:rsid w:val="00E41B20"/>
    <w:rsid w:val="00E41B30"/>
    <w:rsid w:val="00E41C6C"/>
    <w:rsid w:val="00E41E76"/>
    <w:rsid w:val="00E41FA1"/>
    <w:rsid w:val="00E42134"/>
    <w:rsid w:val="00E42481"/>
    <w:rsid w:val="00E42562"/>
    <w:rsid w:val="00E4260C"/>
    <w:rsid w:val="00E42674"/>
    <w:rsid w:val="00E4272D"/>
    <w:rsid w:val="00E427A7"/>
    <w:rsid w:val="00E428C1"/>
    <w:rsid w:val="00E428DD"/>
    <w:rsid w:val="00E4293E"/>
    <w:rsid w:val="00E42A4C"/>
    <w:rsid w:val="00E42C4B"/>
    <w:rsid w:val="00E42D34"/>
    <w:rsid w:val="00E4303A"/>
    <w:rsid w:val="00E4303B"/>
    <w:rsid w:val="00E431B2"/>
    <w:rsid w:val="00E43317"/>
    <w:rsid w:val="00E434B0"/>
    <w:rsid w:val="00E43520"/>
    <w:rsid w:val="00E43656"/>
    <w:rsid w:val="00E43742"/>
    <w:rsid w:val="00E4382D"/>
    <w:rsid w:val="00E438E1"/>
    <w:rsid w:val="00E43A55"/>
    <w:rsid w:val="00E43A60"/>
    <w:rsid w:val="00E43A9B"/>
    <w:rsid w:val="00E43C50"/>
    <w:rsid w:val="00E43D1E"/>
    <w:rsid w:val="00E44080"/>
    <w:rsid w:val="00E440EF"/>
    <w:rsid w:val="00E441B1"/>
    <w:rsid w:val="00E441BD"/>
    <w:rsid w:val="00E44235"/>
    <w:rsid w:val="00E4445D"/>
    <w:rsid w:val="00E444F5"/>
    <w:rsid w:val="00E445D0"/>
    <w:rsid w:val="00E44637"/>
    <w:rsid w:val="00E44691"/>
    <w:rsid w:val="00E446B0"/>
    <w:rsid w:val="00E4475E"/>
    <w:rsid w:val="00E447EC"/>
    <w:rsid w:val="00E44840"/>
    <w:rsid w:val="00E44943"/>
    <w:rsid w:val="00E449FA"/>
    <w:rsid w:val="00E44A87"/>
    <w:rsid w:val="00E44D00"/>
    <w:rsid w:val="00E44D9B"/>
    <w:rsid w:val="00E44E4E"/>
    <w:rsid w:val="00E44EB8"/>
    <w:rsid w:val="00E44F9D"/>
    <w:rsid w:val="00E45105"/>
    <w:rsid w:val="00E451B0"/>
    <w:rsid w:val="00E45243"/>
    <w:rsid w:val="00E4537B"/>
    <w:rsid w:val="00E453AA"/>
    <w:rsid w:val="00E45535"/>
    <w:rsid w:val="00E455DC"/>
    <w:rsid w:val="00E45654"/>
    <w:rsid w:val="00E456F7"/>
    <w:rsid w:val="00E457AD"/>
    <w:rsid w:val="00E45864"/>
    <w:rsid w:val="00E45965"/>
    <w:rsid w:val="00E45A13"/>
    <w:rsid w:val="00E45A9D"/>
    <w:rsid w:val="00E45B5F"/>
    <w:rsid w:val="00E45B88"/>
    <w:rsid w:val="00E45C65"/>
    <w:rsid w:val="00E45D10"/>
    <w:rsid w:val="00E45D2B"/>
    <w:rsid w:val="00E45D65"/>
    <w:rsid w:val="00E45EF0"/>
    <w:rsid w:val="00E46173"/>
    <w:rsid w:val="00E461B7"/>
    <w:rsid w:val="00E464A1"/>
    <w:rsid w:val="00E464A8"/>
    <w:rsid w:val="00E46641"/>
    <w:rsid w:val="00E4671E"/>
    <w:rsid w:val="00E46721"/>
    <w:rsid w:val="00E467B7"/>
    <w:rsid w:val="00E46A72"/>
    <w:rsid w:val="00E46AE3"/>
    <w:rsid w:val="00E46BB2"/>
    <w:rsid w:val="00E46C2B"/>
    <w:rsid w:val="00E46CB5"/>
    <w:rsid w:val="00E46E17"/>
    <w:rsid w:val="00E46F40"/>
    <w:rsid w:val="00E46FAB"/>
    <w:rsid w:val="00E4713F"/>
    <w:rsid w:val="00E471CE"/>
    <w:rsid w:val="00E47404"/>
    <w:rsid w:val="00E47457"/>
    <w:rsid w:val="00E474E2"/>
    <w:rsid w:val="00E47578"/>
    <w:rsid w:val="00E4758D"/>
    <w:rsid w:val="00E475F7"/>
    <w:rsid w:val="00E47675"/>
    <w:rsid w:val="00E4780C"/>
    <w:rsid w:val="00E4791F"/>
    <w:rsid w:val="00E47920"/>
    <w:rsid w:val="00E4798F"/>
    <w:rsid w:val="00E479C6"/>
    <w:rsid w:val="00E47AE6"/>
    <w:rsid w:val="00E47BFE"/>
    <w:rsid w:val="00E47C98"/>
    <w:rsid w:val="00E500D6"/>
    <w:rsid w:val="00E50169"/>
    <w:rsid w:val="00E50307"/>
    <w:rsid w:val="00E5033E"/>
    <w:rsid w:val="00E50342"/>
    <w:rsid w:val="00E503CB"/>
    <w:rsid w:val="00E50445"/>
    <w:rsid w:val="00E504E8"/>
    <w:rsid w:val="00E50559"/>
    <w:rsid w:val="00E5055B"/>
    <w:rsid w:val="00E5058E"/>
    <w:rsid w:val="00E5064E"/>
    <w:rsid w:val="00E50747"/>
    <w:rsid w:val="00E507AD"/>
    <w:rsid w:val="00E50866"/>
    <w:rsid w:val="00E508A8"/>
    <w:rsid w:val="00E50902"/>
    <w:rsid w:val="00E50926"/>
    <w:rsid w:val="00E50B0E"/>
    <w:rsid w:val="00E50D50"/>
    <w:rsid w:val="00E50DC4"/>
    <w:rsid w:val="00E50DFD"/>
    <w:rsid w:val="00E50E32"/>
    <w:rsid w:val="00E50FF9"/>
    <w:rsid w:val="00E51000"/>
    <w:rsid w:val="00E51002"/>
    <w:rsid w:val="00E5106D"/>
    <w:rsid w:val="00E51204"/>
    <w:rsid w:val="00E512ED"/>
    <w:rsid w:val="00E51304"/>
    <w:rsid w:val="00E5137A"/>
    <w:rsid w:val="00E5162F"/>
    <w:rsid w:val="00E51652"/>
    <w:rsid w:val="00E516C2"/>
    <w:rsid w:val="00E516CD"/>
    <w:rsid w:val="00E51733"/>
    <w:rsid w:val="00E517D6"/>
    <w:rsid w:val="00E5180B"/>
    <w:rsid w:val="00E5182F"/>
    <w:rsid w:val="00E51919"/>
    <w:rsid w:val="00E51AE4"/>
    <w:rsid w:val="00E51BB6"/>
    <w:rsid w:val="00E51C24"/>
    <w:rsid w:val="00E51DD3"/>
    <w:rsid w:val="00E51E0C"/>
    <w:rsid w:val="00E51EE7"/>
    <w:rsid w:val="00E52028"/>
    <w:rsid w:val="00E520AC"/>
    <w:rsid w:val="00E520BC"/>
    <w:rsid w:val="00E522EC"/>
    <w:rsid w:val="00E523D2"/>
    <w:rsid w:val="00E52560"/>
    <w:rsid w:val="00E52566"/>
    <w:rsid w:val="00E525E0"/>
    <w:rsid w:val="00E526E0"/>
    <w:rsid w:val="00E52733"/>
    <w:rsid w:val="00E528A4"/>
    <w:rsid w:val="00E52A04"/>
    <w:rsid w:val="00E52A3D"/>
    <w:rsid w:val="00E52A70"/>
    <w:rsid w:val="00E52A7A"/>
    <w:rsid w:val="00E52A8C"/>
    <w:rsid w:val="00E52AAA"/>
    <w:rsid w:val="00E52B00"/>
    <w:rsid w:val="00E52B72"/>
    <w:rsid w:val="00E52D08"/>
    <w:rsid w:val="00E52D2F"/>
    <w:rsid w:val="00E52D5F"/>
    <w:rsid w:val="00E52DBB"/>
    <w:rsid w:val="00E52E70"/>
    <w:rsid w:val="00E53132"/>
    <w:rsid w:val="00E531EC"/>
    <w:rsid w:val="00E53216"/>
    <w:rsid w:val="00E534A2"/>
    <w:rsid w:val="00E535D4"/>
    <w:rsid w:val="00E5381B"/>
    <w:rsid w:val="00E53867"/>
    <w:rsid w:val="00E5388B"/>
    <w:rsid w:val="00E5388D"/>
    <w:rsid w:val="00E539D1"/>
    <w:rsid w:val="00E53B5C"/>
    <w:rsid w:val="00E540B1"/>
    <w:rsid w:val="00E5415F"/>
    <w:rsid w:val="00E5417F"/>
    <w:rsid w:val="00E5418E"/>
    <w:rsid w:val="00E5432E"/>
    <w:rsid w:val="00E546B0"/>
    <w:rsid w:val="00E5483D"/>
    <w:rsid w:val="00E54A39"/>
    <w:rsid w:val="00E54D70"/>
    <w:rsid w:val="00E54D97"/>
    <w:rsid w:val="00E54EA5"/>
    <w:rsid w:val="00E54EFC"/>
    <w:rsid w:val="00E54F97"/>
    <w:rsid w:val="00E550DD"/>
    <w:rsid w:val="00E551A7"/>
    <w:rsid w:val="00E551B2"/>
    <w:rsid w:val="00E55282"/>
    <w:rsid w:val="00E55509"/>
    <w:rsid w:val="00E55540"/>
    <w:rsid w:val="00E55549"/>
    <w:rsid w:val="00E55550"/>
    <w:rsid w:val="00E5561C"/>
    <w:rsid w:val="00E55641"/>
    <w:rsid w:val="00E5574F"/>
    <w:rsid w:val="00E55750"/>
    <w:rsid w:val="00E55839"/>
    <w:rsid w:val="00E558CB"/>
    <w:rsid w:val="00E559A2"/>
    <w:rsid w:val="00E559F1"/>
    <w:rsid w:val="00E55A5B"/>
    <w:rsid w:val="00E55B4D"/>
    <w:rsid w:val="00E55B66"/>
    <w:rsid w:val="00E55C78"/>
    <w:rsid w:val="00E55DF0"/>
    <w:rsid w:val="00E56008"/>
    <w:rsid w:val="00E56020"/>
    <w:rsid w:val="00E5608C"/>
    <w:rsid w:val="00E560B7"/>
    <w:rsid w:val="00E56264"/>
    <w:rsid w:val="00E5632B"/>
    <w:rsid w:val="00E56354"/>
    <w:rsid w:val="00E5685D"/>
    <w:rsid w:val="00E56A5B"/>
    <w:rsid w:val="00E56A6A"/>
    <w:rsid w:val="00E56C50"/>
    <w:rsid w:val="00E56C90"/>
    <w:rsid w:val="00E56DBF"/>
    <w:rsid w:val="00E56F26"/>
    <w:rsid w:val="00E56F7E"/>
    <w:rsid w:val="00E56FC6"/>
    <w:rsid w:val="00E57011"/>
    <w:rsid w:val="00E5716A"/>
    <w:rsid w:val="00E572E0"/>
    <w:rsid w:val="00E572E4"/>
    <w:rsid w:val="00E57456"/>
    <w:rsid w:val="00E57566"/>
    <w:rsid w:val="00E57732"/>
    <w:rsid w:val="00E5791C"/>
    <w:rsid w:val="00E57A03"/>
    <w:rsid w:val="00E57AF5"/>
    <w:rsid w:val="00E57CF1"/>
    <w:rsid w:val="00E57D1F"/>
    <w:rsid w:val="00E57E46"/>
    <w:rsid w:val="00E57F62"/>
    <w:rsid w:val="00E60013"/>
    <w:rsid w:val="00E6027B"/>
    <w:rsid w:val="00E6032E"/>
    <w:rsid w:val="00E603D1"/>
    <w:rsid w:val="00E604B6"/>
    <w:rsid w:val="00E604B8"/>
    <w:rsid w:val="00E60672"/>
    <w:rsid w:val="00E60691"/>
    <w:rsid w:val="00E6080A"/>
    <w:rsid w:val="00E608AD"/>
    <w:rsid w:val="00E6094F"/>
    <w:rsid w:val="00E60A53"/>
    <w:rsid w:val="00E60BA1"/>
    <w:rsid w:val="00E60BCC"/>
    <w:rsid w:val="00E60C1A"/>
    <w:rsid w:val="00E60DC0"/>
    <w:rsid w:val="00E60DE2"/>
    <w:rsid w:val="00E60E7D"/>
    <w:rsid w:val="00E60EC2"/>
    <w:rsid w:val="00E60FE5"/>
    <w:rsid w:val="00E6105F"/>
    <w:rsid w:val="00E61180"/>
    <w:rsid w:val="00E61205"/>
    <w:rsid w:val="00E61382"/>
    <w:rsid w:val="00E613C8"/>
    <w:rsid w:val="00E613FF"/>
    <w:rsid w:val="00E61458"/>
    <w:rsid w:val="00E616A3"/>
    <w:rsid w:val="00E61782"/>
    <w:rsid w:val="00E619BD"/>
    <w:rsid w:val="00E61A32"/>
    <w:rsid w:val="00E61AB4"/>
    <w:rsid w:val="00E61AE4"/>
    <w:rsid w:val="00E61DA5"/>
    <w:rsid w:val="00E61DAF"/>
    <w:rsid w:val="00E61FC4"/>
    <w:rsid w:val="00E62022"/>
    <w:rsid w:val="00E62029"/>
    <w:rsid w:val="00E620EB"/>
    <w:rsid w:val="00E62199"/>
    <w:rsid w:val="00E6219F"/>
    <w:rsid w:val="00E62225"/>
    <w:rsid w:val="00E6225D"/>
    <w:rsid w:val="00E622E5"/>
    <w:rsid w:val="00E625EC"/>
    <w:rsid w:val="00E6269C"/>
    <w:rsid w:val="00E626D2"/>
    <w:rsid w:val="00E6278C"/>
    <w:rsid w:val="00E62792"/>
    <w:rsid w:val="00E627A7"/>
    <w:rsid w:val="00E627BF"/>
    <w:rsid w:val="00E62816"/>
    <w:rsid w:val="00E6282E"/>
    <w:rsid w:val="00E62B7B"/>
    <w:rsid w:val="00E62BB1"/>
    <w:rsid w:val="00E62D14"/>
    <w:rsid w:val="00E62DC2"/>
    <w:rsid w:val="00E62EE6"/>
    <w:rsid w:val="00E62FBA"/>
    <w:rsid w:val="00E634BB"/>
    <w:rsid w:val="00E63571"/>
    <w:rsid w:val="00E6357D"/>
    <w:rsid w:val="00E63814"/>
    <w:rsid w:val="00E6391D"/>
    <w:rsid w:val="00E639B6"/>
    <w:rsid w:val="00E63D56"/>
    <w:rsid w:val="00E63D5A"/>
    <w:rsid w:val="00E63D9C"/>
    <w:rsid w:val="00E63E6E"/>
    <w:rsid w:val="00E643CF"/>
    <w:rsid w:val="00E64577"/>
    <w:rsid w:val="00E64620"/>
    <w:rsid w:val="00E64641"/>
    <w:rsid w:val="00E6468B"/>
    <w:rsid w:val="00E64715"/>
    <w:rsid w:val="00E648BE"/>
    <w:rsid w:val="00E6498E"/>
    <w:rsid w:val="00E64B8B"/>
    <w:rsid w:val="00E64B9D"/>
    <w:rsid w:val="00E64BA0"/>
    <w:rsid w:val="00E64CB2"/>
    <w:rsid w:val="00E64CBA"/>
    <w:rsid w:val="00E64CF9"/>
    <w:rsid w:val="00E64DF0"/>
    <w:rsid w:val="00E64E4C"/>
    <w:rsid w:val="00E650F1"/>
    <w:rsid w:val="00E651A5"/>
    <w:rsid w:val="00E651D1"/>
    <w:rsid w:val="00E65225"/>
    <w:rsid w:val="00E652B6"/>
    <w:rsid w:val="00E65719"/>
    <w:rsid w:val="00E65802"/>
    <w:rsid w:val="00E65812"/>
    <w:rsid w:val="00E658A5"/>
    <w:rsid w:val="00E65963"/>
    <w:rsid w:val="00E6598F"/>
    <w:rsid w:val="00E65A62"/>
    <w:rsid w:val="00E65A94"/>
    <w:rsid w:val="00E65B50"/>
    <w:rsid w:val="00E65BFA"/>
    <w:rsid w:val="00E65ECF"/>
    <w:rsid w:val="00E66016"/>
    <w:rsid w:val="00E66165"/>
    <w:rsid w:val="00E661D8"/>
    <w:rsid w:val="00E6623B"/>
    <w:rsid w:val="00E6659B"/>
    <w:rsid w:val="00E665ED"/>
    <w:rsid w:val="00E66860"/>
    <w:rsid w:val="00E66A67"/>
    <w:rsid w:val="00E66AF1"/>
    <w:rsid w:val="00E66C4E"/>
    <w:rsid w:val="00E66CA0"/>
    <w:rsid w:val="00E66D36"/>
    <w:rsid w:val="00E66D7A"/>
    <w:rsid w:val="00E66D89"/>
    <w:rsid w:val="00E66E05"/>
    <w:rsid w:val="00E671BF"/>
    <w:rsid w:val="00E674D2"/>
    <w:rsid w:val="00E67531"/>
    <w:rsid w:val="00E67644"/>
    <w:rsid w:val="00E6767A"/>
    <w:rsid w:val="00E67777"/>
    <w:rsid w:val="00E679B2"/>
    <w:rsid w:val="00E679D8"/>
    <w:rsid w:val="00E67A88"/>
    <w:rsid w:val="00E67B90"/>
    <w:rsid w:val="00E67CFF"/>
    <w:rsid w:val="00E67D2E"/>
    <w:rsid w:val="00E67DD2"/>
    <w:rsid w:val="00E7015F"/>
    <w:rsid w:val="00E70180"/>
    <w:rsid w:val="00E7019B"/>
    <w:rsid w:val="00E70227"/>
    <w:rsid w:val="00E702E8"/>
    <w:rsid w:val="00E7048E"/>
    <w:rsid w:val="00E704D6"/>
    <w:rsid w:val="00E704EA"/>
    <w:rsid w:val="00E70517"/>
    <w:rsid w:val="00E70669"/>
    <w:rsid w:val="00E70693"/>
    <w:rsid w:val="00E708AD"/>
    <w:rsid w:val="00E708EA"/>
    <w:rsid w:val="00E70962"/>
    <w:rsid w:val="00E709E7"/>
    <w:rsid w:val="00E70AA0"/>
    <w:rsid w:val="00E70AEA"/>
    <w:rsid w:val="00E70B82"/>
    <w:rsid w:val="00E70CBF"/>
    <w:rsid w:val="00E70F04"/>
    <w:rsid w:val="00E71018"/>
    <w:rsid w:val="00E71116"/>
    <w:rsid w:val="00E715FC"/>
    <w:rsid w:val="00E7161A"/>
    <w:rsid w:val="00E71653"/>
    <w:rsid w:val="00E7171E"/>
    <w:rsid w:val="00E7176F"/>
    <w:rsid w:val="00E718AB"/>
    <w:rsid w:val="00E71992"/>
    <w:rsid w:val="00E7199F"/>
    <w:rsid w:val="00E71AEB"/>
    <w:rsid w:val="00E71B02"/>
    <w:rsid w:val="00E71B05"/>
    <w:rsid w:val="00E71BD6"/>
    <w:rsid w:val="00E71C44"/>
    <w:rsid w:val="00E71EB7"/>
    <w:rsid w:val="00E71F85"/>
    <w:rsid w:val="00E7213B"/>
    <w:rsid w:val="00E72192"/>
    <w:rsid w:val="00E72195"/>
    <w:rsid w:val="00E72215"/>
    <w:rsid w:val="00E7238A"/>
    <w:rsid w:val="00E727A8"/>
    <w:rsid w:val="00E727E7"/>
    <w:rsid w:val="00E72801"/>
    <w:rsid w:val="00E728B1"/>
    <w:rsid w:val="00E72942"/>
    <w:rsid w:val="00E72A9D"/>
    <w:rsid w:val="00E72AA6"/>
    <w:rsid w:val="00E72D59"/>
    <w:rsid w:val="00E72FB6"/>
    <w:rsid w:val="00E72FC0"/>
    <w:rsid w:val="00E73022"/>
    <w:rsid w:val="00E731B1"/>
    <w:rsid w:val="00E73265"/>
    <w:rsid w:val="00E73287"/>
    <w:rsid w:val="00E73420"/>
    <w:rsid w:val="00E7344B"/>
    <w:rsid w:val="00E7363E"/>
    <w:rsid w:val="00E73746"/>
    <w:rsid w:val="00E73995"/>
    <w:rsid w:val="00E739B3"/>
    <w:rsid w:val="00E73AC8"/>
    <w:rsid w:val="00E73B51"/>
    <w:rsid w:val="00E73BCF"/>
    <w:rsid w:val="00E73BD6"/>
    <w:rsid w:val="00E73DFA"/>
    <w:rsid w:val="00E73E86"/>
    <w:rsid w:val="00E74152"/>
    <w:rsid w:val="00E7418F"/>
    <w:rsid w:val="00E741CC"/>
    <w:rsid w:val="00E7421B"/>
    <w:rsid w:val="00E743FA"/>
    <w:rsid w:val="00E744D9"/>
    <w:rsid w:val="00E745EB"/>
    <w:rsid w:val="00E74688"/>
    <w:rsid w:val="00E7489A"/>
    <w:rsid w:val="00E748B4"/>
    <w:rsid w:val="00E74911"/>
    <w:rsid w:val="00E74980"/>
    <w:rsid w:val="00E74A27"/>
    <w:rsid w:val="00E74AA9"/>
    <w:rsid w:val="00E74C3F"/>
    <w:rsid w:val="00E74F31"/>
    <w:rsid w:val="00E74F5B"/>
    <w:rsid w:val="00E750BD"/>
    <w:rsid w:val="00E751AB"/>
    <w:rsid w:val="00E75267"/>
    <w:rsid w:val="00E752B1"/>
    <w:rsid w:val="00E7534C"/>
    <w:rsid w:val="00E75465"/>
    <w:rsid w:val="00E756DE"/>
    <w:rsid w:val="00E75712"/>
    <w:rsid w:val="00E757D7"/>
    <w:rsid w:val="00E7584D"/>
    <w:rsid w:val="00E758BD"/>
    <w:rsid w:val="00E7592A"/>
    <w:rsid w:val="00E75A56"/>
    <w:rsid w:val="00E75B62"/>
    <w:rsid w:val="00E75C76"/>
    <w:rsid w:val="00E75C9A"/>
    <w:rsid w:val="00E75D81"/>
    <w:rsid w:val="00E75ED4"/>
    <w:rsid w:val="00E75F40"/>
    <w:rsid w:val="00E760A7"/>
    <w:rsid w:val="00E760D4"/>
    <w:rsid w:val="00E760E3"/>
    <w:rsid w:val="00E76223"/>
    <w:rsid w:val="00E764E1"/>
    <w:rsid w:val="00E7665C"/>
    <w:rsid w:val="00E766D3"/>
    <w:rsid w:val="00E766EA"/>
    <w:rsid w:val="00E767EE"/>
    <w:rsid w:val="00E767F0"/>
    <w:rsid w:val="00E7685B"/>
    <w:rsid w:val="00E7695E"/>
    <w:rsid w:val="00E76C82"/>
    <w:rsid w:val="00E76F83"/>
    <w:rsid w:val="00E77035"/>
    <w:rsid w:val="00E770AC"/>
    <w:rsid w:val="00E77233"/>
    <w:rsid w:val="00E7723A"/>
    <w:rsid w:val="00E772A1"/>
    <w:rsid w:val="00E772F3"/>
    <w:rsid w:val="00E7779D"/>
    <w:rsid w:val="00E777C2"/>
    <w:rsid w:val="00E778B0"/>
    <w:rsid w:val="00E778B7"/>
    <w:rsid w:val="00E77908"/>
    <w:rsid w:val="00E77CB5"/>
    <w:rsid w:val="00E77D68"/>
    <w:rsid w:val="00E77F7F"/>
    <w:rsid w:val="00E80154"/>
    <w:rsid w:val="00E8028B"/>
    <w:rsid w:val="00E80429"/>
    <w:rsid w:val="00E8045A"/>
    <w:rsid w:val="00E809F4"/>
    <w:rsid w:val="00E80BB2"/>
    <w:rsid w:val="00E80BC1"/>
    <w:rsid w:val="00E80BDD"/>
    <w:rsid w:val="00E80BE7"/>
    <w:rsid w:val="00E80C43"/>
    <w:rsid w:val="00E80D1D"/>
    <w:rsid w:val="00E80E58"/>
    <w:rsid w:val="00E81038"/>
    <w:rsid w:val="00E811E3"/>
    <w:rsid w:val="00E8137F"/>
    <w:rsid w:val="00E81515"/>
    <w:rsid w:val="00E81553"/>
    <w:rsid w:val="00E818B0"/>
    <w:rsid w:val="00E81924"/>
    <w:rsid w:val="00E819A3"/>
    <w:rsid w:val="00E81A37"/>
    <w:rsid w:val="00E81A56"/>
    <w:rsid w:val="00E81A7E"/>
    <w:rsid w:val="00E81C5F"/>
    <w:rsid w:val="00E81D29"/>
    <w:rsid w:val="00E81E67"/>
    <w:rsid w:val="00E81FAB"/>
    <w:rsid w:val="00E820F2"/>
    <w:rsid w:val="00E82181"/>
    <w:rsid w:val="00E821C1"/>
    <w:rsid w:val="00E821EE"/>
    <w:rsid w:val="00E82230"/>
    <w:rsid w:val="00E823D3"/>
    <w:rsid w:val="00E82460"/>
    <w:rsid w:val="00E824CD"/>
    <w:rsid w:val="00E825DC"/>
    <w:rsid w:val="00E82646"/>
    <w:rsid w:val="00E8268D"/>
    <w:rsid w:val="00E8277C"/>
    <w:rsid w:val="00E82808"/>
    <w:rsid w:val="00E82A1F"/>
    <w:rsid w:val="00E82A9B"/>
    <w:rsid w:val="00E82D81"/>
    <w:rsid w:val="00E82F9A"/>
    <w:rsid w:val="00E8308F"/>
    <w:rsid w:val="00E83115"/>
    <w:rsid w:val="00E8316B"/>
    <w:rsid w:val="00E831F2"/>
    <w:rsid w:val="00E831F8"/>
    <w:rsid w:val="00E83270"/>
    <w:rsid w:val="00E8330C"/>
    <w:rsid w:val="00E83410"/>
    <w:rsid w:val="00E834F9"/>
    <w:rsid w:val="00E836B2"/>
    <w:rsid w:val="00E836F5"/>
    <w:rsid w:val="00E83830"/>
    <w:rsid w:val="00E83874"/>
    <w:rsid w:val="00E838C0"/>
    <w:rsid w:val="00E83915"/>
    <w:rsid w:val="00E83A2C"/>
    <w:rsid w:val="00E83ABC"/>
    <w:rsid w:val="00E83B01"/>
    <w:rsid w:val="00E83BB0"/>
    <w:rsid w:val="00E83BC0"/>
    <w:rsid w:val="00E83D2F"/>
    <w:rsid w:val="00E83DD8"/>
    <w:rsid w:val="00E83E11"/>
    <w:rsid w:val="00E83ECE"/>
    <w:rsid w:val="00E83F51"/>
    <w:rsid w:val="00E84053"/>
    <w:rsid w:val="00E84107"/>
    <w:rsid w:val="00E84160"/>
    <w:rsid w:val="00E8416C"/>
    <w:rsid w:val="00E8418A"/>
    <w:rsid w:val="00E84205"/>
    <w:rsid w:val="00E84230"/>
    <w:rsid w:val="00E8431F"/>
    <w:rsid w:val="00E8437D"/>
    <w:rsid w:val="00E843D7"/>
    <w:rsid w:val="00E84505"/>
    <w:rsid w:val="00E8463F"/>
    <w:rsid w:val="00E8476F"/>
    <w:rsid w:val="00E84798"/>
    <w:rsid w:val="00E8489F"/>
    <w:rsid w:val="00E849B3"/>
    <w:rsid w:val="00E84A91"/>
    <w:rsid w:val="00E84B6E"/>
    <w:rsid w:val="00E84C3D"/>
    <w:rsid w:val="00E84C5C"/>
    <w:rsid w:val="00E84E6A"/>
    <w:rsid w:val="00E85063"/>
    <w:rsid w:val="00E85159"/>
    <w:rsid w:val="00E852B9"/>
    <w:rsid w:val="00E853F8"/>
    <w:rsid w:val="00E85753"/>
    <w:rsid w:val="00E859F5"/>
    <w:rsid w:val="00E85A4D"/>
    <w:rsid w:val="00E85AC7"/>
    <w:rsid w:val="00E85D3B"/>
    <w:rsid w:val="00E85D8E"/>
    <w:rsid w:val="00E85D9E"/>
    <w:rsid w:val="00E85E0C"/>
    <w:rsid w:val="00E85FEC"/>
    <w:rsid w:val="00E85FEF"/>
    <w:rsid w:val="00E86166"/>
    <w:rsid w:val="00E861B0"/>
    <w:rsid w:val="00E8622E"/>
    <w:rsid w:val="00E863B4"/>
    <w:rsid w:val="00E8648E"/>
    <w:rsid w:val="00E86580"/>
    <w:rsid w:val="00E8659F"/>
    <w:rsid w:val="00E867A5"/>
    <w:rsid w:val="00E867EB"/>
    <w:rsid w:val="00E86D15"/>
    <w:rsid w:val="00E86DDB"/>
    <w:rsid w:val="00E86E6D"/>
    <w:rsid w:val="00E86EC4"/>
    <w:rsid w:val="00E87185"/>
    <w:rsid w:val="00E872C1"/>
    <w:rsid w:val="00E8731E"/>
    <w:rsid w:val="00E875B8"/>
    <w:rsid w:val="00E87926"/>
    <w:rsid w:val="00E87976"/>
    <w:rsid w:val="00E879EB"/>
    <w:rsid w:val="00E87A0A"/>
    <w:rsid w:val="00E87B08"/>
    <w:rsid w:val="00E87C19"/>
    <w:rsid w:val="00E87D27"/>
    <w:rsid w:val="00E87DDF"/>
    <w:rsid w:val="00E87F5B"/>
    <w:rsid w:val="00E90003"/>
    <w:rsid w:val="00E90006"/>
    <w:rsid w:val="00E900A6"/>
    <w:rsid w:val="00E900F0"/>
    <w:rsid w:val="00E90318"/>
    <w:rsid w:val="00E90391"/>
    <w:rsid w:val="00E904E5"/>
    <w:rsid w:val="00E90584"/>
    <w:rsid w:val="00E90685"/>
    <w:rsid w:val="00E906BB"/>
    <w:rsid w:val="00E9070F"/>
    <w:rsid w:val="00E907A5"/>
    <w:rsid w:val="00E90894"/>
    <w:rsid w:val="00E9099E"/>
    <w:rsid w:val="00E90A38"/>
    <w:rsid w:val="00E90A44"/>
    <w:rsid w:val="00E90A47"/>
    <w:rsid w:val="00E90BF2"/>
    <w:rsid w:val="00E90F16"/>
    <w:rsid w:val="00E90F60"/>
    <w:rsid w:val="00E90FE0"/>
    <w:rsid w:val="00E9100D"/>
    <w:rsid w:val="00E910BD"/>
    <w:rsid w:val="00E9120A"/>
    <w:rsid w:val="00E91304"/>
    <w:rsid w:val="00E913EF"/>
    <w:rsid w:val="00E913FF"/>
    <w:rsid w:val="00E91406"/>
    <w:rsid w:val="00E91748"/>
    <w:rsid w:val="00E91856"/>
    <w:rsid w:val="00E918D3"/>
    <w:rsid w:val="00E918E1"/>
    <w:rsid w:val="00E91926"/>
    <w:rsid w:val="00E919D9"/>
    <w:rsid w:val="00E91A80"/>
    <w:rsid w:val="00E91DCB"/>
    <w:rsid w:val="00E91EF1"/>
    <w:rsid w:val="00E91FF1"/>
    <w:rsid w:val="00E9201A"/>
    <w:rsid w:val="00E9214F"/>
    <w:rsid w:val="00E9218B"/>
    <w:rsid w:val="00E92203"/>
    <w:rsid w:val="00E92300"/>
    <w:rsid w:val="00E9242E"/>
    <w:rsid w:val="00E9254D"/>
    <w:rsid w:val="00E928DE"/>
    <w:rsid w:val="00E92996"/>
    <w:rsid w:val="00E92B25"/>
    <w:rsid w:val="00E92B5B"/>
    <w:rsid w:val="00E92CAB"/>
    <w:rsid w:val="00E92D00"/>
    <w:rsid w:val="00E93070"/>
    <w:rsid w:val="00E93256"/>
    <w:rsid w:val="00E93268"/>
    <w:rsid w:val="00E934E1"/>
    <w:rsid w:val="00E93606"/>
    <w:rsid w:val="00E936AE"/>
    <w:rsid w:val="00E936F0"/>
    <w:rsid w:val="00E93748"/>
    <w:rsid w:val="00E93869"/>
    <w:rsid w:val="00E93989"/>
    <w:rsid w:val="00E93B62"/>
    <w:rsid w:val="00E93D41"/>
    <w:rsid w:val="00E93ECE"/>
    <w:rsid w:val="00E93F60"/>
    <w:rsid w:val="00E9400C"/>
    <w:rsid w:val="00E94126"/>
    <w:rsid w:val="00E941D2"/>
    <w:rsid w:val="00E94309"/>
    <w:rsid w:val="00E9447B"/>
    <w:rsid w:val="00E944B9"/>
    <w:rsid w:val="00E94623"/>
    <w:rsid w:val="00E94710"/>
    <w:rsid w:val="00E94785"/>
    <w:rsid w:val="00E947A3"/>
    <w:rsid w:val="00E948D7"/>
    <w:rsid w:val="00E94B75"/>
    <w:rsid w:val="00E94D2D"/>
    <w:rsid w:val="00E94DBD"/>
    <w:rsid w:val="00E94DC1"/>
    <w:rsid w:val="00E94F0A"/>
    <w:rsid w:val="00E94F8E"/>
    <w:rsid w:val="00E95081"/>
    <w:rsid w:val="00E950D9"/>
    <w:rsid w:val="00E95263"/>
    <w:rsid w:val="00E9538B"/>
    <w:rsid w:val="00E9566F"/>
    <w:rsid w:val="00E956A9"/>
    <w:rsid w:val="00E95795"/>
    <w:rsid w:val="00E95863"/>
    <w:rsid w:val="00E95922"/>
    <w:rsid w:val="00E95BAF"/>
    <w:rsid w:val="00E95BC0"/>
    <w:rsid w:val="00E95C58"/>
    <w:rsid w:val="00E95E04"/>
    <w:rsid w:val="00E95E17"/>
    <w:rsid w:val="00E95EB6"/>
    <w:rsid w:val="00E95F00"/>
    <w:rsid w:val="00E95F2E"/>
    <w:rsid w:val="00E95F3A"/>
    <w:rsid w:val="00E95F7A"/>
    <w:rsid w:val="00E96019"/>
    <w:rsid w:val="00E9602B"/>
    <w:rsid w:val="00E961B5"/>
    <w:rsid w:val="00E966B0"/>
    <w:rsid w:val="00E96796"/>
    <w:rsid w:val="00E967F8"/>
    <w:rsid w:val="00E9681C"/>
    <w:rsid w:val="00E968DC"/>
    <w:rsid w:val="00E96902"/>
    <w:rsid w:val="00E96922"/>
    <w:rsid w:val="00E96971"/>
    <w:rsid w:val="00E96A4E"/>
    <w:rsid w:val="00E96A67"/>
    <w:rsid w:val="00E96C38"/>
    <w:rsid w:val="00E96CA3"/>
    <w:rsid w:val="00E96E29"/>
    <w:rsid w:val="00E96F2A"/>
    <w:rsid w:val="00E97190"/>
    <w:rsid w:val="00E9741F"/>
    <w:rsid w:val="00E974A9"/>
    <w:rsid w:val="00E975A5"/>
    <w:rsid w:val="00E97817"/>
    <w:rsid w:val="00E978BB"/>
    <w:rsid w:val="00E97AF0"/>
    <w:rsid w:val="00E97BE0"/>
    <w:rsid w:val="00E97EAE"/>
    <w:rsid w:val="00E97EBD"/>
    <w:rsid w:val="00E97F0D"/>
    <w:rsid w:val="00E97F63"/>
    <w:rsid w:val="00E9CCC3"/>
    <w:rsid w:val="00EA0030"/>
    <w:rsid w:val="00EA00FA"/>
    <w:rsid w:val="00EA0422"/>
    <w:rsid w:val="00EA04CE"/>
    <w:rsid w:val="00EA060F"/>
    <w:rsid w:val="00EA068C"/>
    <w:rsid w:val="00EA073F"/>
    <w:rsid w:val="00EA0776"/>
    <w:rsid w:val="00EA07CA"/>
    <w:rsid w:val="00EA0863"/>
    <w:rsid w:val="00EA090A"/>
    <w:rsid w:val="00EA09AC"/>
    <w:rsid w:val="00EA09B8"/>
    <w:rsid w:val="00EA0A84"/>
    <w:rsid w:val="00EA0B9D"/>
    <w:rsid w:val="00EA0C0A"/>
    <w:rsid w:val="00EA0C47"/>
    <w:rsid w:val="00EA0C91"/>
    <w:rsid w:val="00EA0D98"/>
    <w:rsid w:val="00EA0DBC"/>
    <w:rsid w:val="00EA0F78"/>
    <w:rsid w:val="00EA0FEF"/>
    <w:rsid w:val="00EA10C5"/>
    <w:rsid w:val="00EA115F"/>
    <w:rsid w:val="00EA1249"/>
    <w:rsid w:val="00EA1343"/>
    <w:rsid w:val="00EA157F"/>
    <w:rsid w:val="00EA17ED"/>
    <w:rsid w:val="00EA1895"/>
    <w:rsid w:val="00EA18D6"/>
    <w:rsid w:val="00EA199E"/>
    <w:rsid w:val="00EA1ACC"/>
    <w:rsid w:val="00EA1B27"/>
    <w:rsid w:val="00EA1D7A"/>
    <w:rsid w:val="00EA1DAE"/>
    <w:rsid w:val="00EA1E81"/>
    <w:rsid w:val="00EA1F4C"/>
    <w:rsid w:val="00EA21F8"/>
    <w:rsid w:val="00EA22E0"/>
    <w:rsid w:val="00EA231B"/>
    <w:rsid w:val="00EA2365"/>
    <w:rsid w:val="00EA237C"/>
    <w:rsid w:val="00EA23A9"/>
    <w:rsid w:val="00EA2427"/>
    <w:rsid w:val="00EA245B"/>
    <w:rsid w:val="00EA2560"/>
    <w:rsid w:val="00EA266F"/>
    <w:rsid w:val="00EA26C3"/>
    <w:rsid w:val="00EA26DB"/>
    <w:rsid w:val="00EA26F1"/>
    <w:rsid w:val="00EA2890"/>
    <w:rsid w:val="00EA295C"/>
    <w:rsid w:val="00EA297C"/>
    <w:rsid w:val="00EA299A"/>
    <w:rsid w:val="00EA2A1C"/>
    <w:rsid w:val="00EA2A7F"/>
    <w:rsid w:val="00EA2AFE"/>
    <w:rsid w:val="00EA2B5E"/>
    <w:rsid w:val="00EA2C25"/>
    <w:rsid w:val="00EA2D02"/>
    <w:rsid w:val="00EA2E99"/>
    <w:rsid w:val="00EA2F3B"/>
    <w:rsid w:val="00EA3128"/>
    <w:rsid w:val="00EA3160"/>
    <w:rsid w:val="00EA32DD"/>
    <w:rsid w:val="00EA34BF"/>
    <w:rsid w:val="00EA34DB"/>
    <w:rsid w:val="00EA355F"/>
    <w:rsid w:val="00EA356F"/>
    <w:rsid w:val="00EA35E7"/>
    <w:rsid w:val="00EA36EC"/>
    <w:rsid w:val="00EA37C7"/>
    <w:rsid w:val="00EA38C7"/>
    <w:rsid w:val="00EA3941"/>
    <w:rsid w:val="00EA3951"/>
    <w:rsid w:val="00EA3A17"/>
    <w:rsid w:val="00EA3A86"/>
    <w:rsid w:val="00EA3B9A"/>
    <w:rsid w:val="00EA3BC0"/>
    <w:rsid w:val="00EA3C48"/>
    <w:rsid w:val="00EA3CCC"/>
    <w:rsid w:val="00EA3E0B"/>
    <w:rsid w:val="00EA3FC2"/>
    <w:rsid w:val="00EA4022"/>
    <w:rsid w:val="00EA4134"/>
    <w:rsid w:val="00EA441E"/>
    <w:rsid w:val="00EA4468"/>
    <w:rsid w:val="00EA446D"/>
    <w:rsid w:val="00EA44B3"/>
    <w:rsid w:val="00EA4824"/>
    <w:rsid w:val="00EA491F"/>
    <w:rsid w:val="00EA4979"/>
    <w:rsid w:val="00EA4A9E"/>
    <w:rsid w:val="00EA4AE5"/>
    <w:rsid w:val="00EA4B9C"/>
    <w:rsid w:val="00EA4CFC"/>
    <w:rsid w:val="00EA4D2A"/>
    <w:rsid w:val="00EA4DCB"/>
    <w:rsid w:val="00EA4DF4"/>
    <w:rsid w:val="00EA4F4D"/>
    <w:rsid w:val="00EA4F64"/>
    <w:rsid w:val="00EA50F3"/>
    <w:rsid w:val="00EA528D"/>
    <w:rsid w:val="00EA52D1"/>
    <w:rsid w:val="00EA5560"/>
    <w:rsid w:val="00EA58F7"/>
    <w:rsid w:val="00EA5B58"/>
    <w:rsid w:val="00EA5DAA"/>
    <w:rsid w:val="00EA5F7B"/>
    <w:rsid w:val="00EA5FC8"/>
    <w:rsid w:val="00EA6082"/>
    <w:rsid w:val="00EA60BD"/>
    <w:rsid w:val="00EA6170"/>
    <w:rsid w:val="00EA626C"/>
    <w:rsid w:val="00EA64C8"/>
    <w:rsid w:val="00EA6AAA"/>
    <w:rsid w:val="00EA6AF6"/>
    <w:rsid w:val="00EA6B15"/>
    <w:rsid w:val="00EA6BC5"/>
    <w:rsid w:val="00EA6C4F"/>
    <w:rsid w:val="00EA6C97"/>
    <w:rsid w:val="00EA6D92"/>
    <w:rsid w:val="00EA6F65"/>
    <w:rsid w:val="00EA6F76"/>
    <w:rsid w:val="00EA7039"/>
    <w:rsid w:val="00EA7133"/>
    <w:rsid w:val="00EA73C0"/>
    <w:rsid w:val="00EA74DC"/>
    <w:rsid w:val="00EA74DE"/>
    <w:rsid w:val="00EA7508"/>
    <w:rsid w:val="00EA75B1"/>
    <w:rsid w:val="00EA75E8"/>
    <w:rsid w:val="00EA78F6"/>
    <w:rsid w:val="00EA79A4"/>
    <w:rsid w:val="00EA7A5A"/>
    <w:rsid w:val="00EA7B0B"/>
    <w:rsid w:val="00EA7CB1"/>
    <w:rsid w:val="00EA7DC6"/>
    <w:rsid w:val="00EA7EE6"/>
    <w:rsid w:val="00EA7F72"/>
    <w:rsid w:val="00EB00D6"/>
    <w:rsid w:val="00EB0127"/>
    <w:rsid w:val="00EB013B"/>
    <w:rsid w:val="00EB01C8"/>
    <w:rsid w:val="00EB0250"/>
    <w:rsid w:val="00EB03CD"/>
    <w:rsid w:val="00EB0491"/>
    <w:rsid w:val="00EB05EE"/>
    <w:rsid w:val="00EB061C"/>
    <w:rsid w:val="00EB06C1"/>
    <w:rsid w:val="00EB072B"/>
    <w:rsid w:val="00EB0823"/>
    <w:rsid w:val="00EB0875"/>
    <w:rsid w:val="00EB089D"/>
    <w:rsid w:val="00EB0BED"/>
    <w:rsid w:val="00EB0C8F"/>
    <w:rsid w:val="00EB0CAD"/>
    <w:rsid w:val="00EB0D6C"/>
    <w:rsid w:val="00EB0ED6"/>
    <w:rsid w:val="00EB1270"/>
    <w:rsid w:val="00EB1459"/>
    <w:rsid w:val="00EB1484"/>
    <w:rsid w:val="00EB14D1"/>
    <w:rsid w:val="00EB16D5"/>
    <w:rsid w:val="00EB172C"/>
    <w:rsid w:val="00EB17C3"/>
    <w:rsid w:val="00EB18B6"/>
    <w:rsid w:val="00EB18DA"/>
    <w:rsid w:val="00EB1A66"/>
    <w:rsid w:val="00EB1A82"/>
    <w:rsid w:val="00EB1A94"/>
    <w:rsid w:val="00EB1B47"/>
    <w:rsid w:val="00EB1DE0"/>
    <w:rsid w:val="00EB1E2E"/>
    <w:rsid w:val="00EB20D0"/>
    <w:rsid w:val="00EB2317"/>
    <w:rsid w:val="00EB2322"/>
    <w:rsid w:val="00EB23BF"/>
    <w:rsid w:val="00EB23C3"/>
    <w:rsid w:val="00EB2514"/>
    <w:rsid w:val="00EB2519"/>
    <w:rsid w:val="00EB2566"/>
    <w:rsid w:val="00EB2595"/>
    <w:rsid w:val="00EB271A"/>
    <w:rsid w:val="00EB2852"/>
    <w:rsid w:val="00EB2886"/>
    <w:rsid w:val="00EB28E8"/>
    <w:rsid w:val="00EB28F7"/>
    <w:rsid w:val="00EB2923"/>
    <w:rsid w:val="00EB2974"/>
    <w:rsid w:val="00EB2A1A"/>
    <w:rsid w:val="00EB2BA0"/>
    <w:rsid w:val="00EB2DED"/>
    <w:rsid w:val="00EB319E"/>
    <w:rsid w:val="00EB324D"/>
    <w:rsid w:val="00EB329F"/>
    <w:rsid w:val="00EB338B"/>
    <w:rsid w:val="00EB340E"/>
    <w:rsid w:val="00EB3474"/>
    <w:rsid w:val="00EB380E"/>
    <w:rsid w:val="00EB386E"/>
    <w:rsid w:val="00EB38B6"/>
    <w:rsid w:val="00EB3953"/>
    <w:rsid w:val="00EB3A58"/>
    <w:rsid w:val="00EB3AF2"/>
    <w:rsid w:val="00EB3B3A"/>
    <w:rsid w:val="00EB3BF1"/>
    <w:rsid w:val="00EB3C01"/>
    <w:rsid w:val="00EB3CB2"/>
    <w:rsid w:val="00EB3E64"/>
    <w:rsid w:val="00EB3F7A"/>
    <w:rsid w:val="00EB3FD6"/>
    <w:rsid w:val="00EB4001"/>
    <w:rsid w:val="00EB42F5"/>
    <w:rsid w:val="00EB4372"/>
    <w:rsid w:val="00EB4392"/>
    <w:rsid w:val="00EB4456"/>
    <w:rsid w:val="00EB44A6"/>
    <w:rsid w:val="00EB471E"/>
    <w:rsid w:val="00EB4816"/>
    <w:rsid w:val="00EB487A"/>
    <w:rsid w:val="00EB495F"/>
    <w:rsid w:val="00EB4A27"/>
    <w:rsid w:val="00EB4CCD"/>
    <w:rsid w:val="00EB4DF8"/>
    <w:rsid w:val="00EB531D"/>
    <w:rsid w:val="00EB5594"/>
    <w:rsid w:val="00EB58AC"/>
    <w:rsid w:val="00EB5CAE"/>
    <w:rsid w:val="00EB5D42"/>
    <w:rsid w:val="00EB5DCD"/>
    <w:rsid w:val="00EB5E39"/>
    <w:rsid w:val="00EB5F98"/>
    <w:rsid w:val="00EB6275"/>
    <w:rsid w:val="00EB6288"/>
    <w:rsid w:val="00EB62C9"/>
    <w:rsid w:val="00EB69C0"/>
    <w:rsid w:val="00EB6A49"/>
    <w:rsid w:val="00EB6A4F"/>
    <w:rsid w:val="00EB6AAB"/>
    <w:rsid w:val="00EB6DE4"/>
    <w:rsid w:val="00EB6EF4"/>
    <w:rsid w:val="00EB6F9F"/>
    <w:rsid w:val="00EB7018"/>
    <w:rsid w:val="00EB7057"/>
    <w:rsid w:val="00EB71FD"/>
    <w:rsid w:val="00EB730D"/>
    <w:rsid w:val="00EB7457"/>
    <w:rsid w:val="00EB74AE"/>
    <w:rsid w:val="00EB7678"/>
    <w:rsid w:val="00EB777B"/>
    <w:rsid w:val="00EB7856"/>
    <w:rsid w:val="00EB7D5C"/>
    <w:rsid w:val="00EB7F1B"/>
    <w:rsid w:val="00EB7F6A"/>
    <w:rsid w:val="00EC00E1"/>
    <w:rsid w:val="00EC010D"/>
    <w:rsid w:val="00EC0154"/>
    <w:rsid w:val="00EC026C"/>
    <w:rsid w:val="00EC02A1"/>
    <w:rsid w:val="00EC0357"/>
    <w:rsid w:val="00EC044A"/>
    <w:rsid w:val="00EC052F"/>
    <w:rsid w:val="00EC05B8"/>
    <w:rsid w:val="00EC05CA"/>
    <w:rsid w:val="00EC0601"/>
    <w:rsid w:val="00EC066F"/>
    <w:rsid w:val="00EC07FE"/>
    <w:rsid w:val="00EC0893"/>
    <w:rsid w:val="00EC08BF"/>
    <w:rsid w:val="00EC0B53"/>
    <w:rsid w:val="00EC0B9F"/>
    <w:rsid w:val="00EC0CBF"/>
    <w:rsid w:val="00EC0D71"/>
    <w:rsid w:val="00EC0DE5"/>
    <w:rsid w:val="00EC0EA2"/>
    <w:rsid w:val="00EC1094"/>
    <w:rsid w:val="00EC10EC"/>
    <w:rsid w:val="00EC118D"/>
    <w:rsid w:val="00EC137F"/>
    <w:rsid w:val="00EC1526"/>
    <w:rsid w:val="00EC1625"/>
    <w:rsid w:val="00EC1696"/>
    <w:rsid w:val="00EC16FE"/>
    <w:rsid w:val="00EC1A15"/>
    <w:rsid w:val="00EC1AB6"/>
    <w:rsid w:val="00EC1C82"/>
    <w:rsid w:val="00EC1CA2"/>
    <w:rsid w:val="00EC1D98"/>
    <w:rsid w:val="00EC1DC2"/>
    <w:rsid w:val="00EC1DF6"/>
    <w:rsid w:val="00EC1F36"/>
    <w:rsid w:val="00EC1F99"/>
    <w:rsid w:val="00EC2035"/>
    <w:rsid w:val="00EC2128"/>
    <w:rsid w:val="00EC21E5"/>
    <w:rsid w:val="00EC229D"/>
    <w:rsid w:val="00EC2782"/>
    <w:rsid w:val="00EC2893"/>
    <w:rsid w:val="00EC28CF"/>
    <w:rsid w:val="00EC295A"/>
    <w:rsid w:val="00EC2B2F"/>
    <w:rsid w:val="00EC2BBA"/>
    <w:rsid w:val="00EC2CE0"/>
    <w:rsid w:val="00EC2E3D"/>
    <w:rsid w:val="00EC302A"/>
    <w:rsid w:val="00EC31C2"/>
    <w:rsid w:val="00EC3499"/>
    <w:rsid w:val="00EC3526"/>
    <w:rsid w:val="00EC3551"/>
    <w:rsid w:val="00EC36BD"/>
    <w:rsid w:val="00EC3849"/>
    <w:rsid w:val="00EC3904"/>
    <w:rsid w:val="00EC3928"/>
    <w:rsid w:val="00EC3985"/>
    <w:rsid w:val="00EC39BB"/>
    <w:rsid w:val="00EC3AD3"/>
    <w:rsid w:val="00EC3AEE"/>
    <w:rsid w:val="00EC3FDE"/>
    <w:rsid w:val="00EC4134"/>
    <w:rsid w:val="00EC4199"/>
    <w:rsid w:val="00EC41E1"/>
    <w:rsid w:val="00EC4292"/>
    <w:rsid w:val="00EC435B"/>
    <w:rsid w:val="00EC441A"/>
    <w:rsid w:val="00EC4468"/>
    <w:rsid w:val="00EC456B"/>
    <w:rsid w:val="00EC45EB"/>
    <w:rsid w:val="00EC468E"/>
    <w:rsid w:val="00EC46E5"/>
    <w:rsid w:val="00EC46FF"/>
    <w:rsid w:val="00EC4881"/>
    <w:rsid w:val="00EC494F"/>
    <w:rsid w:val="00EC4990"/>
    <w:rsid w:val="00EC49BC"/>
    <w:rsid w:val="00EC4A73"/>
    <w:rsid w:val="00EC4C75"/>
    <w:rsid w:val="00EC4C8E"/>
    <w:rsid w:val="00EC4CD9"/>
    <w:rsid w:val="00EC4D60"/>
    <w:rsid w:val="00EC4DA9"/>
    <w:rsid w:val="00EC4DEB"/>
    <w:rsid w:val="00EC4E28"/>
    <w:rsid w:val="00EC4E50"/>
    <w:rsid w:val="00EC4EDA"/>
    <w:rsid w:val="00EC4EF3"/>
    <w:rsid w:val="00EC50B3"/>
    <w:rsid w:val="00EC5137"/>
    <w:rsid w:val="00EC51A7"/>
    <w:rsid w:val="00EC527C"/>
    <w:rsid w:val="00EC5450"/>
    <w:rsid w:val="00EC54D7"/>
    <w:rsid w:val="00EC54E8"/>
    <w:rsid w:val="00EC563E"/>
    <w:rsid w:val="00EC56FD"/>
    <w:rsid w:val="00EC575A"/>
    <w:rsid w:val="00EC579E"/>
    <w:rsid w:val="00EC57C7"/>
    <w:rsid w:val="00EC5853"/>
    <w:rsid w:val="00EC5887"/>
    <w:rsid w:val="00EC5AE3"/>
    <w:rsid w:val="00EC5C44"/>
    <w:rsid w:val="00EC5DE3"/>
    <w:rsid w:val="00EC612C"/>
    <w:rsid w:val="00EC61D8"/>
    <w:rsid w:val="00EC6209"/>
    <w:rsid w:val="00EC620D"/>
    <w:rsid w:val="00EC6249"/>
    <w:rsid w:val="00EC630B"/>
    <w:rsid w:val="00EC649E"/>
    <w:rsid w:val="00EC653B"/>
    <w:rsid w:val="00EC653C"/>
    <w:rsid w:val="00EC66AE"/>
    <w:rsid w:val="00EC6819"/>
    <w:rsid w:val="00EC68DD"/>
    <w:rsid w:val="00EC6B05"/>
    <w:rsid w:val="00EC6B0C"/>
    <w:rsid w:val="00EC6C07"/>
    <w:rsid w:val="00EC6C32"/>
    <w:rsid w:val="00EC6D2C"/>
    <w:rsid w:val="00EC6F91"/>
    <w:rsid w:val="00EC710C"/>
    <w:rsid w:val="00EC74D1"/>
    <w:rsid w:val="00EC76C3"/>
    <w:rsid w:val="00EC78D1"/>
    <w:rsid w:val="00EC7906"/>
    <w:rsid w:val="00EC7978"/>
    <w:rsid w:val="00EC79C0"/>
    <w:rsid w:val="00EC7A1C"/>
    <w:rsid w:val="00EC7A96"/>
    <w:rsid w:val="00EC7ACF"/>
    <w:rsid w:val="00EC7D18"/>
    <w:rsid w:val="00EC7E01"/>
    <w:rsid w:val="00EC7ECE"/>
    <w:rsid w:val="00EC7F5A"/>
    <w:rsid w:val="00ED029F"/>
    <w:rsid w:val="00ED039A"/>
    <w:rsid w:val="00ED03DC"/>
    <w:rsid w:val="00ED06B3"/>
    <w:rsid w:val="00ED07E1"/>
    <w:rsid w:val="00ED0809"/>
    <w:rsid w:val="00ED0861"/>
    <w:rsid w:val="00ED0A51"/>
    <w:rsid w:val="00ED0B78"/>
    <w:rsid w:val="00ED0C7F"/>
    <w:rsid w:val="00ED0CBC"/>
    <w:rsid w:val="00ED0CC7"/>
    <w:rsid w:val="00ED0D39"/>
    <w:rsid w:val="00ED0D87"/>
    <w:rsid w:val="00ED0E89"/>
    <w:rsid w:val="00ED110A"/>
    <w:rsid w:val="00ED1392"/>
    <w:rsid w:val="00ED155A"/>
    <w:rsid w:val="00ED1561"/>
    <w:rsid w:val="00ED156E"/>
    <w:rsid w:val="00ED1570"/>
    <w:rsid w:val="00ED1639"/>
    <w:rsid w:val="00ED16C6"/>
    <w:rsid w:val="00ED188B"/>
    <w:rsid w:val="00ED197D"/>
    <w:rsid w:val="00ED1A49"/>
    <w:rsid w:val="00ED1AA5"/>
    <w:rsid w:val="00ED1AC3"/>
    <w:rsid w:val="00ED1CD7"/>
    <w:rsid w:val="00ED1EDE"/>
    <w:rsid w:val="00ED1F52"/>
    <w:rsid w:val="00ED206C"/>
    <w:rsid w:val="00ED2070"/>
    <w:rsid w:val="00ED2088"/>
    <w:rsid w:val="00ED21F9"/>
    <w:rsid w:val="00ED24B8"/>
    <w:rsid w:val="00ED258B"/>
    <w:rsid w:val="00ED2709"/>
    <w:rsid w:val="00ED2756"/>
    <w:rsid w:val="00ED27A2"/>
    <w:rsid w:val="00ED29A9"/>
    <w:rsid w:val="00ED2C9E"/>
    <w:rsid w:val="00ED2F8F"/>
    <w:rsid w:val="00ED316A"/>
    <w:rsid w:val="00ED3246"/>
    <w:rsid w:val="00ED3654"/>
    <w:rsid w:val="00ED3697"/>
    <w:rsid w:val="00ED39B3"/>
    <w:rsid w:val="00ED3B0E"/>
    <w:rsid w:val="00ED3B35"/>
    <w:rsid w:val="00ED3B3E"/>
    <w:rsid w:val="00ED3D8D"/>
    <w:rsid w:val="00ED3E19"/>
    <w:rsid w:val="00ED3E99"/>
    <w:rsid w:val="00ED3EC0"/>
    <w:rsid w:val="00ED4008"/>
    <w:rsid w:val="00ED427A"/>
    <w:rsid w:val="00ED42C5"/>
    <w:rsid w:val="00ED4320"/>
    <w:rsid w:val="00ED43CF"/>
    <w:rsid w:val="00ED43E8"/>
    <w:rsid w:val="00ED4536"/>
    <w:rsid w:val="00ED4701"/>
    <w:rsid w:val="00ED4735"/>
    <w:rsid w:val="00ED485F"/>
    <w:rsid w:val="00ED4871"/>
    <w:rsid w:val="00ED48D2"/>
    <w:rsid w:val="00ED4908"/>
    <w:rsid w:val="00ED49B7"/>
    <w:rsid w:val="00ED4C4C"/>
    <w:rsid w:val="00ED4CA5"/>
    <w:rsid w:val="00ED4E5C"/>
    <w:rsid w:val="00ED4F4B"/>
    <w:rsid w:val="00ED52D6"/>
    <w:rsid w:val="00ED542E"/>
    <w:rsid w:val="00ED560E"/>
    <w:rsid w:val="00ED561B"/>
    <w:rsid w:val="00ED58B6"/>
    <w:rsid w:val="00ED59E4"/>
    <w:rsid w:val="00ED5B76"/>
    <w:rsid w:val="00ED5DAC"/>
    <w:rsid w:val="00ED5E39"/>
    <w:rsid w:val="00ED5F70"/>
    <w:rsid w:val="00ED62F9"/>
    <w:rsid w:val="00ED63E3"/>
    <w:rsid w:val="00ED645D"/>
    <w:rsid w:val="00ED64A0"/>
    <w:rsid w:val="00ED6508"/>
    <w:rsid w:val="00ED6528"/>
    <w:rsid w:val="00ED65C0"/>
    <w:rsid w:val="00ED65C5"/>
    <w:rsid w:val="00ED669C"/>
    <w:rsid w:val="00ED6A3C"/>
    <w:rsid w:val="00ED6A8A"/>
    <w:rsid w:val="00ED6B7E"/>
    <w:rsid w:val="00ED6B96"/>
    <w:rsid w:val="00ED6C04"/>
    <w:rsid w:val="00ED6D55"/>
    <w:rsid w:val="00ED6DA2"/>
    <w:rsid w:val="00ED6E24"/>
    <w:rsid w:val="00ED6E90"/>
    <w:rsid w:val="00ED6F90"/>
    <w:rsid w:val="00ED7052"/>
    <w:rsid w:val="00ED70C2"/>
    <w:rsid w:val="00ED7129"/>
    <w:rsid w:val="00ED714F"/>
    <w:rsid w:val="00ED7242"/>
    <w:rsid w:val="00ED729A"/>
    <w:rsid w:val="00ED72D4"/>
    <w:rsid w:val="00ED7311"/>
    <w:rsid w:val="00ED737C"/>
    <w:rsid w:val="00ED741B"/>
    <w:rsid w:val="00ED7494"/>
    <w:rsid w:val="00ED74BD"/>
    <w:rsid w:val="00ED7672"/>
    <w:rsid w:val="00ED77EB"/>
    <w:rsid w:val="00ED7808"/>
    <w:rsid w:val="00ED789D"/>
    <w:rsid w:val="00ED78EB"/>
    <w:rsid w:val="00ED7978"/>
    <w:rsid w:val="00ED7A46"/>
    <w:rsid w:val="00ED7A6B"/>
    <w:rsid w:val="00ED7B25"/>
    <w:rsid w:val="00ED7B5C"/>
    <w:rsid w:val="00ED7D33"/>
    <w:rsid w:val="00ED7DB1"/>
    <w:rsid w:val="00ED7EEA"/>
    <w:rsid w:val="00ED7F54"/>
    <w:rsid w:val="00ED7FCC"/>
    <w:rsid w:val="00EE001F"/>
    <w:rsid w:val="00EE0039"/>
    <w:rsid w:val="00EE01C9"/>
    <w:rsid w:val="00EE02AC"/>
    <w:rsid w:val="00EE0308"/>
    <w:rsid w:val="00EE03B9"/>
    <w:rsid w:val="00EE03E8"/>
    <w:rsid w:val="00EE0668"/>
    <w:rsid w:val="00EE073B"/>
    <w:rsid w:val="00EE083E"/>
    <w:rsid w:val="00EE0AFC"/>
    <w:rsid w:val="00EE0C0B"/>
    <w:rsid w:val="00EE0C77"/>
    <w:rsid w:val="00EE0D67"/>
    <w:rsid w:val="00EE0D94"/>
    <w:rsid w:val="00EE0DD8"/>
    <w:rsid w:val="00EE0E3B"/>
    <w:rsid w:val="00EE0E5D"/>
    <w:rsid w:val="00EE0F45"/>
    <w:rsid w:val="00EE103A"/>
    <w:rsid w:val="00EE10E4"/>
    <w:rsid w:val="00EE1110"/>
    <w:rsid w:val="00EE1126"/>
    <w:rsid w:val="00EE1168"/>
    <w:rsid w:val="00EE1180"/>
    <w:rsid w:val="00EE1181"/>
    <w:rsid w:val="00EE11C9"/>
    <w:rsid w:val="00EE13EC"/>
    <w:rsid w:val="00EE1463"/>
    <w:rsid w:val="00EE14FC"/>
    <w:rsid w:val="00EE1506"/>
    <w:rsid w:val="00EE15B8"/>
    <w:rsid w:val="00EE17F7"/>
    <w:rsid w:val="00EE1801"/>
    <w:rsid w:val="00EE180B"/>
    <w:rsid w:val="00EE18C8"/>
    <w:rsid w:val="00EE190A"/>
    <w:rsid w:val="00EE1982"/>
    <w:rsid w:val="00EE1CCD"/>
    <w:rsid w:val="00EE1CEA"/>
    <w:rsid w:val="00EE1D08"/>
    <w:rsid w:val="00EE2120"/>
    <w:rsid w:val="00EE231F"/>
    <w:rsid w:val="00EE2356"/>
    <w:rsid w:val="00EE244D"/>
    <w:rsid w:val="00EE2651"/>
    <w:rsid w:val="00EE26CD"/>
    <w:rsid w:val="00EE2922"/>
    <w:rsid w:val="00EE2954"/>
    <w:rsid w:val="00EE2B00"/>
    <w:rsid w:val="00EE2D8A"/>
    <w:rsid w:val="00EE2DDE"/>
    <w:rsid w:val="00EE2F05"/>
    <w:rsid w:val="00EE2F9D"/>
    <w:rsid w:val="00EE3042"/>
    <w:rsid w:val="00EE3053"/>
    <w:rsid w:val="00EE308C"/>
    <w:rsid w:val="00EE32F0"/>
    <w:rsid w:val="00EE32F3"/>
    <w:rsid w:val="00EE3366"/>
    <w:rsid w:val="00EE3470"/>
    <w:rsid w:val="00EE35C3"/>
    <w:rsid w:val="00EE35D5"/>
    <w:rsid w:val="00EE35E8"/>
    <w:rsid w:val="00EE3A62"/>
    <w:rsid w:val="00EE3B96"/>
    <w:rsid w:val="00EE3BBF"/>
    <w:rsid w:val="00EE3D70"/>
    <w:rsid w:val="00EE3DA8"/>
    <w:rsid w:val="00EE3DE1"/>
    <w:rsid w:val="00EE3E86"/>
    <w:rsid w:val="00EE40CB"/>
    <w:rsid w:val="00EE42D9"/>
    <w:rsid w:val="00EE44DF"/>
    <w:rsid w:val="00EE4558"/>
    <w:rsid w:val="00EE459F"/>
    <w:rsid w:val="00EE461F"/>
    <w:rsid w:val="00EE4964"/>
    <w:rsid w:val="00EE4A09"/>
    <w:rsid w:val="00EE4B91"/>
    <w:rsid w:val="00EE4C22"/>
    <w:rsid w:val="00EE4C8D"/>
    <w:rsid w:val="00EE4DE0"/>
    <w:rsid w:val="00EE4E8C"/>
    <w:rsid w:val="00EE4F23"/>
    <w:rsid w:val="00EE5119"/>
    <w:rsid w:val="00EE53E4"/>
    <w:rsid w:val="00EE5474"/>
    <w:rsid w:val="00EE54EE"/>
    <w:rsid w:val="00EE54F5"/>
    <w:rsid w:val="00EE550C"/>
    <w:rsid w:val="00EE5584"/>
    <w:rsid w:val="00EE558A"/>
    <w:rsid w:val="00EE5611"/>
    <w:rsid w:val="00EE5656"/>
    <w:rsid w:val="00EE5698"/>
    <w:rsid w:val="00EE586F"/>
    <w:rsid w:val="00EE589B"/>
    <w:rsid w:val="00EE58A4"/>
    <w:rsid w:val="00EE58D8"/>
    <w:rsid w:val="00EE5DC1"/>
    <w:rsid w:val="00EE5E5B"/>
    <w:rsid w:val="00EE5F16"/>
    <w:rsid w:val="00EE5FFF"/>
    <w:rsid w:val="00EE6107"/>
    <w:rsid w:val="00EE6158"/>
    <w:rsid w:val="00EE620B"/>
    <w:rsid w:val="00EE6250"/>
    <w:rsid w:val="00EE62FC"/>
    <w:rsid w:val="00EE6362"/>
    <w:rsid w:val="00EE637B"/>
    <w:rsid w:val="00EE63C2"/>
    <w:rsid w:val="00EE65B2"/>
    <w:rsid w:val="00EE6709"/>
    <w:rsid w:val="00EE672A"/>
    <w:rsid w:val="00EE6814"/>
    <w:rsid w:val="00EE6849"/>
    <w:rsid w:val="00EE6A45"/>
    <w:rsid w:val="00EE6A59"/>
    <w:rsid w:val="00EE6B79"/>
    <w:rsid w:val="00EE6CEB"/>
    <w:rsid w:val="00EE6D3A"/>
    <w:rsid w:val="00EE6D52"/>
    <w:rsid w:val="00EE70B5"/>
    <w:rsid w:val="00EE70E9"/>
    <w:rsid w:val="00EE7206"/>
    <w:rsid w:val="00EE7295"/>
    <w:rsid w:val="00EE72B7"/>
    <w:rsid w:val="00EE730D"/>
    <w:rsid w:val="00EE76F3"/>
    <w:rsid w:val="00EE77D6"/>
    <w:rsid w:val="00EE77DD"/>
    <w:rsid w:val="00EE7885"/>
    <w:rsid w:val="00EE78CD"/>
    <w:rsid w:val="00EE7920"/>
    <w:rsid w:val="00EE7AA9"/>
    <w:rsid w:val="00EE7B27"/>
    <w:rsid w:val="00EE7B72"/>
    <w:rsid w:val="00EE7B9D"/>
    <w:rsid w:val="00EE7D3B"/>
    <w:rsid w:val="00EF008A"/>
    <w:rsid w:val="00EF01FB"/>
    <w:rsid w:val="00EF026C"/>
    <w:rsid w:val="00EF038B"/>
    <w:rsid w:val="00EF046C"/>
    <w:rsid w:val="00EF054B"/>
    <w:rsid w:val="00EF0687"/>
    <w:rsid w:val="00EF0742"/>
    <w:rsid w:val="00EF07D1"/>
    <w:rsid w:val="00EF0956"/>
    <w:rsid w:val="00EF0986"/>
    <w:rsid w:val="00EF0A17"/>
    <w:rsid w:val="00EF0CF4"/>
    <w:rsid w:val="00EF0D82"/>
    <w:rsid w:val="00EF0EC4"/>
    <w:rsid w:val="00EF0EFA"/>
    <w:rsid w:val="00EF11FC"/>
    <w:rsid w:val="00EF1454"/>
    <w:rsid w:val="00EF147E"/>
    <w:rsid w:val="00EF14D5"/>
    <w:rsid w:val="00EF1527"/>
    <w:rsid w:val="00EF154E"/>
    <w:rsid w:val="00EF166B"/>
    <w:rsid w:val="00EF1717"/>
    <w:rsid w:val="00EF1744"/>
    <w:rsid w:val="00EF1908"/>
    <w:rsid w:val="00EF1B1C"/>
    <w:rsid w:val="00EF1CCB"/>
    <w:rsid w:val="00EF1E9C"/>
    <w:rsid w:val="00EF1F35"/>
    <w:rsid w:val="00EF2187"/>
    <w:rsid w:val="00EF21C1"/>
    <w:rsid w:val="00EF22CC"/>
    <w:rsid w:val="00EF24CA"/>
    <w:rsid w:val="00EF24D7"/>
    <w:rsid w:val="00EF24DE"/>
    <w:rsid w:val="00EF24F4"/>
    <w:rsid w:val="00EF256E"/>
    <w:rsid w:val="00EF265C"/>
    <w:rsid w:val="00EF26B5"/>
    <w:rsid w:val="00EF2719"/>
    <w:rsid w:val="00EF273C"/>
    <w:rsid w:val="00EF27B0"/>
    <w:rsid w:val="00EF2B18"/>
    <w:rsid w:val="00EF2C03"/>
    <w:rsid w:val="00EF2C21"/>
    <w:rsid w:val="00EF2C4D"/>
    <w:rsid w:val="00EF2C8F"/>
    <w:rsid w:val="00EF2E33"/>
    <w:rsid w:val="00EF2E92"/>
    <w:rsid w:val="00EF2F17"/>
    <w:rsid w:val="00EF2FB1"/>
    <w:rsid w:val="00EF2FB2"/>
    <w:rsid w:val="00EF2FB5"/>
    <w:rsid w:val="00EF331A"/>
    <w:rsid w:val="00EF358A"/>
    <w:rsid w:val="00EF3619"/>
    <w:rsid w:val="00EF369F"/>
    <w:rsid w:val="00EF3768"/>
    <w:rsid w:val="00EF3816"/>
    <w:rsid w:val="00EF381F"/>
    <w:rsid w:val="00EF3A81"/>
    <w:rsid w:val="00EF3AAF"/>
    <w:rsid w:val="00EF3BF0"/>
    <w:rsid w:val="00EF3D15"/>
    <w:rsid w:val="00EF3DDF"/>
    <w:rsid w:val="00EF3E12"/>
    <w:rsid w:val="00EF3EDB"/>
    <w:rsid w:val="00EF424B"/>
    <w:rsid w:val="00EF42BF"/>
    <w:rsid w:val="00EF43CA"/>
    <w:rsid w:val="00EF45C3"/>
    <w:rsid w:val="00EF45E5"/>
    <w:rsid w:val="00EF46F8"/>
    <w:rsid w:val="00EF4706"/>
    <w:rsid w:val="00EF4877"/>
    <w:rsid w:val="00EF48BA"/>
    <w:rsid w:val="00EF48CA"/>
    <w:rsid w:val="00EF495A"/>
    <w:rsid w:val="00EF4A45"/>
    <w:rsid w:val="00EF4ABE"/>
    <w:rsid w:val="00EF4B75"/>
    <w:rsid w:val="00EF4BA6"/>
    <w:rsid w:val="00EF4BC3"/>
    <w:rsid w:val="00EF4D0A"/>
    <w:rsid w:val="00EF4DD1"/>
    <w:rsid w:val="00EF4E04"/>
    <w:rsid w:val="00EF4EB8"/>
    <w:rsid w:val="00EF4F74"/>
    <w:rsid w:val="00EF52D5"/>
    <w:rsid w:val="00EF55A2"/>
    <w:rsid w:val="00EF55AF"/>
    <w:rsid w:val="00EF5669"/>
    <w:rsid w:val="00EF56A1"/>
    <w:rsid w:val="00EF56C0"/>
    <w:rsid w:val="00EF577D"/>
    <w:rsid w:val="00EF578A"/>
    <w:rsid w:val="00EF5803"/>
    <w:rsid w:val="00EF5874"/>
    <w:rsid w:val="00EF5885"/>
    <w:rsid w:val="00EF58D8"/>
    <w:rsid w:val="00EF59B6"/>
    <w:rsid w:val="00EF59C2"/>
    <w:rsid w:val="00EF5AAC"/>
    <w:rsid w:val="00EF5AF8"/>
    <w:rsid w:val="00EF5B56"/>
    <w:rsid w:val="00EF5BC7"/>
    <w:rsid w:val="00EF5CE4"/>
    <w:rsid w:val="00EF6098"/>
    <w:rsid w:val="00EF615B"/>
    <w:rsid w:val="00EF619B"/>
    <w:rsid w:val="00EF637A"/>
    <w:rsid w:val="00EF63E3"/>
    <w:rsid w:val="00EF642B"/>
    <w:rsid w:val="00EF66D6"/>
    <w:rsid w:val="00EF66DD"/>
    <w:rsid w:val="00EF6763"/>
    <w:rsid w:val="00EF68C8"/>
    <w:rsid w:val="00EF69EA"/>
    <w:rsid w:val="00EF6B0D"/>
    <w:rsid w:val="00EF6EA8"/>
    <w:rsid w:val="00EF6F3D"/>
    <w:rsid w:val="00EF6F6F"/>
    <w:rsid w:val="00EF705A"/>
    <w:rsid w:val="00EF70AC"/>
    <w:rsid w:val="00EF7132"/>
    <w:rsid w:val="00EF7261"/>
    <w:rsid w:val="00EF73D7"/>
    <w:rsid w:val="00EF7494"/>
    <w:rsid w:val="00EF75F5"/>
    <w:rsid w:val="00EF76FA"/>
    <w:rsid w:val="00EF7729"/>
    <w:rsid w:val="00EF787E"/>
    <w:rsid w:val="00EF78A6"/>
    <w:rsid w:val="00EF78D5"/>
    <w:rsid w:val="00EF7B56"/>
    <w:rsid w:val="00EF7B97"/>
    <w:rsid w:val="00EF7C0C"/>
    <w:rsid w:val="00EF7C8C"/>
    <w:rsid w:val="00EF7D34"/>
    <w:rsid w:val="00EF7EBC"/>
    <w:rsid w:val="00F0015B"/>
    <w:rsid w:val="00F0021C"/>
    <w:rsid w:val="00F0025B"/>
    <w:rsid w:val="00F00397"/>
    <w:rsid w:val="00F00472"/>
    <w:rsid w:val="00F004B0"/>
    <w:rsid w:val="00F005F3"/>
    <w:rsid w:val="00F006FD"/>
    <w:rsid w:val="00F00756"/>
    <w:rsid w:val="00F00940"/>
    <w:rsid w:val="00F00DE4"/>
    <w:rsid w:val="00F00EE2"/>
    <w:rsid w:val="00F01046"/>
    <w:rsid w:val="00F010A7"/>
    <w:rsid w:val="00F010CE"/>
    <w:rsid w:val="00F01109"/>
    <w:rsid w:val="00F01342"/>
    <w:rsid w:val="00F01429"/>
    <w:rsid w:val="00F01519"/>
    <w:rsid w:val="00F0158E"/>
    <w:rsid w:val="00F015D2"/>
    <w:rsid w:val="00F01618"/>
    <w:rsid w:val="00F01657"/>
    <w:rsid w:val="00F01C09"/>
    <w:rsid w:val="00F01D8A"/>
    <w:rsid w:val="00F01E05"/>
    <w:rsid w:val="00F01F83"/>
    <w:rsid w:val="00F01F96"/>
    <w:rsid w:val="00F0223A"/>
    <w:rsid w:val="00F022CE"/>
    <w:rsid w:val="00F0231C"/>
    <w:rsid w:val="00F023D1"/>
    <w:rsid w:val="00F024CC"/>
    <w:rsid w:val="00F02524"/>
    <w:rsid w:val="00F0257C"/>
    <w:rsid w:val="00F02634"/>
    <w:rsid w:val="00F026D8"/>
    <w:rsid w:val="00F0274A"/>
    <w:rsid w:val="00F0289C"/>
    <w:rsid w:val="00F02929"/>
    <w:rsid w:val="00F02AAF"/>
    <w:rsid w:val="00F02AC1"/>
    <w:rsid w:val="00F02B62"/>
    <w:rsid w:val="00F02B9D"/>
    <w:rsid w:val="00F02DDB"/>
    <w:rsid w:val="00F02E2A"/>
    <w:rsid w:val="00F02E41"/>
    <w:rsid w:val="00F02F78"/>
    <w:rsid w:val="00F03017"/>
    <w:rsid w:val="00F030CE"/>
    <w:rsid w:val="00F0318B"/>
    <w:rsid w:val="00F031F6"/>
    <w:rsid w:val="00F03223"/>
    <w:rsid w:val="00F0326C"/>
    <w:rsid w:val="00F032BB"/>
    <w:rsid w:val="00F033CA"/>
    <w:rsid w:val="00F0340E"/>
    <w:rsid w:val="00F0345D"/>
    <w:rsid w:val="00F03725"/>
    <w:rsid w:val="00F03735"/>
    <w:rsid w:val="00F037F6"/>
    <w:rsid w:val="00F039B4"/>
    <w:rsid w:val="00F03A07"/>
    <w:rsid w:val="00F03A44"/>
    <w:rsid w:val="00F03B66"/>
    <w:rsid w:val="00F03B77"/>
    <w:rsid w:val="00F03C25"/>
    <w:rsid w:val="00F03D72"/>
    <w:rsid w:val="00F03DC6"/>
    <w:rsid w:val="00F03ED9"/>
    <w:rsid w:val="00F03F8A"/>
    <w:rsid w:val="00F0428A"/>
    <w:rsid w:val="00F04422"/>
    <w:rsid w:val="00F04471"/>
    <w:rsid w:val="00F04620"/>
    <w:rsid w:val="00F047FB"/>
    <w:rsid w:val="00F0497D"/>
    <w:rsid w:val="00F04AA9"/>
    <w:rsid w:val="00F04ACE"/>
    <w:rsid w:val="00F04BE6"/>
    <w:rsid w:val="00F04DD6"/>
    <w:rsid w:val="00F04E73"/>
    <w:rsid w:val="00F04ED9"/>
    <w:rsid w:val="00F04FDE"/>
    <w:rsid w:val="00F05176"/>
    <w:rsid w:val="00F0517A"/>
    <w:rsid w:val="00F0533D"/>
    <w:rsid w:val="00F05420"/>
    <w:rsid w:val="00F056FB"/>
    <w:rsid w:val="00F05762"/>
    <w:rsid w:val="00F057BB"/>
    <w:rsid w:val="00F05833"/>
    <w:rsid w:val="00F058A6"/>
    <w:rsid w:val="00F0598B"/>
    <w:rsid w:val="00F059FE"/>
    <w:rsid w:val="00F05A03"/>
    <w:rsid w:val="00F05C64"/>
    <w:rsid w:val="00F05CDD"/>
    <w:rsid w:val="00F05EBF"/>
    <w:rsid w:val="00F05EE0"/>
    <w:rsid w:val="00F05EF0"/>
    <w:rsid w:val="00F0620B"/>
    <w:rsid w:val="00F06358"/>
    <w:rsid w:val="00F06362"/>
    <w:rsid w:val="00F06662"/>
    <w:rsid w:val="00F066E3"/>
    <w:rsid w:val="00F066F0"/>
    <w:rsid w:val="00F06758"/>
    <w:rsid w:val="00F06B83"/>
    <w:rsid w:val="00F06BD0"/>
    <w:rsid w:val="00F06BF0"/>
    <w:rsid w:val="00F06C32"/>
    <w:rsid w:val="00F06C81"/>
    <w:rsid w:val="00F06D21"/>
    <w:rsid w:val="00F06DDC"/>
    <w:rsid w:val="00F07246"/>
    <w:rsid w:val="00F07313"/>
    <w:rsid w:val="00F074BE"/>
    <w:rsid w:val="00F075AD"/>
    <w:rsid w:val="00F07627"/>
    <w:rsid w:val="00F07751"/>
    <w:rsid w:val="00F077D4"/>
    <w:rsid w:val="00F07BD7"/>
    <w:rsid w:val="00F07C06"/>
    <w:rsid w:val="00F07D50"/>
    <w:rsid w:val="00F07EBA"/>
    <w:rsid w:val="00F07EF5"/>
    <w:rsid w:val="00F07F20"/>
    <w:rsid w:val="00F102DE"/>
    <w:rsid w:val="00F10335"/>
    <w:rsid w:val="00F1041F"/>
    <w:rsid w:val="00F105C0"/>
    <w:rsid w:val="00F106CE"/>
    <w:rsid w:val="00F10749"/>
    <w:rsid w:val="00F10750"/>
    <w:rsid w:val="00F10869"/>
    <w:rsid w:val="00F108BB"/>
    <w:rsid w:val="00F109AB"/>
    <w:rsid w:val="00F109C3"/>
    <w:rsid w:val="00F10B6E"/>
    <w:rsid w:val="00F10C25"/>
    <w:rsid w:val="00F10C45"/>
    <w:rsid w:val="00F10CAB"/>
    <w:rsid w:val="00F10D1A"/>
    <w:rsid w:val="00F10DD1"/>
    <w:rsid w:val="00F11015"/>
    <w:rsid w:val="00F11034"/>
    <w:rsid w:val="00F11467"/>
    <w:rsid w:val="00F118AB"/>
    <w:rsid w:val="00F11AE5"/>
    <w:rsid w:val="00F11B6A"/>
    <w:rsid w:val="00F11BCA"/>
    <w:rsid w:val="00F12000"/>
    <w:rsid w:val="00F1206F"/>
    <w:rsid w:val="00F123C0"/>
    <w:rsid w:val="00F1240C"/>
    <w:rsid w:val="00F12429"/>
    <w:rsid w:val="00F12526"/>
    <w:rsid w:val="00F1256E"/>
    <w:rsid w:val="00F12581"/>
    <w:rsid w:val="00F12689"/>
    <w:rsid w:val="00F12771"/>
    <w:rsid w:val="00F12889"/>
    <w:rsid w:val="00F12946"/>
    <w:rsid w:val="00F12A11"/>
    <w:rsid w:val="00F12A45"/>
    <w:rsid w:val="00F12AFF"/>
    <w:rsid w:val="00F12B32"/>
    <w:rsid w:val="00F12BA5"/>
    <w:rsid w:val="00F12FE9"/>
    <w:rsid w:val="00F130EA"/>
    <w:rsid w:val="00F13144"/>
    <w:rsid w:val="00F13191"/>
    <w:rsid w:val="00F134B2"/>
    <w:rsid w:val="00F13676"/>
    <w:rsid w:val="00F137E4"/>
    <w:rsid w:val="00F13848"/>
    <w:rsid w:val="00F138EF"/>
    <w:rsid w:val="00F138F9"/>
    <w:rsid w:val="00F13977"/>
    <w:rsid w:val="00F13B0C"/>
    <w:rsid w:val="00F13C08"/>
    <w:rsid w:val="00F13C52"/>
    <w:rsid w:val="00F13D2C"/>
    <w:rsid w:val="00F13D68"/>
    <w:rsid w:val="00F13F0C"/>
    <w:rsid w:val="00F1402B"/>
    <w:rsid w:val="00F14261"/>
    <w:rsid w:val="00F1428A"/>
    <w:rsid w:val="00F14296"/>
    <w:rsid w:val="00F142E6"/>
    <w:rsid w:val="00F1432E"/>
    <w:rsid w:val="00F14340"/>
    <w:rsid w:val="00F143C6"/>
    <w:rsid w:val="00F143CF"/>
    <w:rsid w:val="00F144B6"/>
    <w:rsid w:val="00F1460B"/>
    <w:rsid w:val="00F147F3"/>
    <w:rsid w:val="00F14ACD"/>
    <w:rsid w:val="00F14C83"/>
    <w:rsid w:val="00F14D33"/>
    <w:rsid w:val="00F14D6D"/>
    <w:rsid w:val="00F14D7F"/>
    <w:rsid w:val="00F14E21"/>
    <w:rsid w:val="00F15138"/>
    <w:rsid w:val="00F15161"/>
    <w:rsid w:val="00F15317"/>
    <w:rsid w:val="00F15399"/>
    <w:rsid w:val="00F153AC"/>
    <w:rsid w:val="00F153DC"/>
    <w:rsid w:val="00F1541B"/>
    <w:rsid w:val="00F1546F"/>
    <w:rsid w:val="00F1552E"/>
    <w:rsid w:val="00F159D8"/>
    <w:rsid w:val="00F15AE3"/>
    <w:rsid w:val="00F15B1D"/>
    <w:rsid w:val="00F15B62"/>
    <w:rsid w:val="00F15C0B"/>
    <w:rsid w:val="00F15D18"/>
    <w:rsid w:val="00F15D30"/>
    <w:rsid w:val="00F15D80"/>
    <w:rsid w:val="00F16007"/>
    <w:rsid w:val="00F16069"/>
    <w:rsid w:val="00F161B1"/>
    <w:rsid w:val="00F162BC"/>
    <w:rsid w:val="00F16379"/>
    <w:rsid w:val="00F164F0"/>
    <w:rsid w:val="00F166D8"/>
    <w:rsid w:val="00F16704"/>
    <w:rsid w:val="00F16A1E"/>
    <w:rsid w:val="00F16A7C"/>
    <w:rsid w:val="00F16B04"/>
    <w:rsid w:val="00F16C01"/>
    <w:rsid w:val="00F16C4A"/>
    <w:rsid w:val="00F16E58"/>
    <w:rsid w:val="00F16E70"/>
    <w:rsid w:val="00F1701E"/>
    <w:rsid w:val="00F170B8"/>
    <w:rsid w:val="00F1738D"/>
    <w:rsid w:val="00F17396"/>
    <w:rsid w:val="00F17398"/>
    <w:rsid w:val="00F174B3"/>
    <w:rsid w:val="00F174B4"/>
    <w:rsid w:val="00F17649"/>
    <w:rsid w:val="00F17724"/>
    <w:rsid w:val="00F177C2"/>
    <w:rsid w:val="00F17A97"/>
    <w:rsid w:val="00F17F02"/>
    <w:rsid w:val="00F2004D"/>
    <w:rsid w:val="00F2009A"/>
    <w:rsid w:val="00F200FC"/>
    <w:rsid w:val="00F2011F"/>
    <w:rsid w:val="00F20426"/>
    <w:rsid w:val="00F2046C"/>
    <w:rsid w:val="00F2046E"/>
    <w:rsid w:val="00F2088C"/>
    <w:rsid w:val="00F208AF"/>
    <w:rsid w:val="00F20AC8"/>
    <w:rsid w:val="00F20D84"/>
    <w:rsid w:val="00F20F2E"/>
    <w:rsid w:val="00F20FC5"/>
    <w:rsid w:val="00F2105D"/>
    <w:rsid w:val="00F21103"/>
    <w:rsid w:val="00F211DD"/>
    <w:rsid w:val="00F21414"/>
    <w:rsid w:val="00F215B5"/>
    <w:rsid w:val="00F21610"/>
    <w:rsid w:val="00F2166C"/>
    <w:rsid w:val="00F216E6"/>
    <w:rsid w:val="00F217AA"/>
    <w:rsid w:val="00F218E7"/>
    <w:rsid w:val="00F219D8"/>
    <w:rsid w:val="00F21A4D"/>
    <w:rsid w:val="00F21BDD"/>
    <w:rsid w:val="00F21C00"/>
    <w:rsid w:val="00F21D1A"/>
    <w:rsid w:val="00F21EEE"/>
    <w:rsid w:val="00F21EF7"/>
    <w:rsid w:val="00F21F6B"/>
    <w:rsid w:val="00F21F80"/>
    <w:rsid w:val="00F2202B"/>
    <w:rsid w:val="00F22215"/>
    <w:rsid w:val="00F22234"/>
    <w:rsid w:val="00F22459"/>
    <w:rsid w:val="00F2265A"/>
    <w:rsid w:val="00F22664"/>
    <w:rsid w:val="00F226C4"/>
    <w:rsid w:val="00F227D4"/>
    <w:rsid w:val="00F22887"/>
    <w:rsid w:val="00F2296D"/>
    <w:rsid w:val="00F22A70"/>
    <w:rsid w:val="00F22BCF"/>
    <w:rsid w:val="00F2306A"/>
    <w:rsid w:val="00F2313F"/>
    <w:rsid w:val="00F23188"/>
    <w:rsid w:val="00F231B1"/>
    <w:rsid w:val="00F23254"/>
    <w:rsid w:val="00F23275"/>
    <w:rsid w:val="00F232DB"/>
    <w:rsid w:val="00F233D1"/>
    <w:rsid w:val="00F23505"/>
    <w:rsid w:val="00F23647"/>
    <w:rsid w:val="00F23757"/>
    <w:rsid w:val="00F238B7"/>
    <w:rsid w:val="00F238DA"/>
    <w:rsid w:val="00F239B5"/>
    <w:rsid w:val="00F23A01"/>
    <w:rsid w:val="00F23B5F"/>
    <w:rsid w:val="00F23D13"/>
    <w:rsid w:val="00F23DD9"/>
    <w:rsid w:val="00F23DEA"/>
    <w:rsid w:val="00F240BA"/>
    <w:rsid w:val="00F240F4"/>
    <w:rsid w:val="00F24182"/>
    <w:rsid w:val="00F241FF"/>
    <w:rsid w:val="00F2427D"/>
    <w:rsid w:val="00F24316"/>
    <w:rsid w:val="00F2435F"/>
    <w:rsid w:val="00F244EC"/>
    <w:rsid w:val="00F24527"/>
    <w:rsid w:val="00F245A4"/>
    <w:rsid w:val="00F24671"/>
    <w:rsid w:val="00F24718"/>
    <w:rsid w:val="00F24832"/>
    <w:rsid w:val="00F2491B"/>
    <w:rsid w:val="00F24970"/>
    <w:rsid w:val="00F24AF5"/>
    <w:rsid w:val="00F24C3B"/>
    <w:rsid w:val="00F24D36"/>
    <w:rsid w:val="00F24EF3"/>
    <w:rsid w:val="00F25160"/>
    <w:rsid w:val="00F251FF"/>
    <w:rsid w:val="00F25235"/>
    <w:rsid w:val="00F2523D"/>
    <w:rsid w:val="00F25533"/>
    <w:rsid w:val="00F2553B"/>
    <w:rsid w:val="00F255E8"/>
    <w:rsid w:val="00F25639"/>
    <w:rsid w:val="00F2572D"/>
    <w:rsid w:val="00F257F2"/>
    <w:rsid w:val="00F258B6"/>
    <w:rsid w:val="00F25AC0"/>
    <w:rsid w:val="00F25BAE"/>
    <w:rsid w:val="00F25D6B"/>
    <w:rsid w:val="00F25D8C"/>
    <w:rsid w:val="00F25F82"/>
    <w:rsid w:val="00F25FBF"/>
    <w:rsid w:val="00F25FEB"/>
    <w:rsid w:val="00F2603C"/>
    <w:rsid w:val="00F2626F"/>
    <w:rsid w:val="00F2631C"/>
    <w:rsid w:val="00F26422"/>
    <w:rsid w:val="00F26423"/>
    <w:rsid w:val="00F26460"/>
    <w:rsid w:val="00F26463"/>
    <w:rsid w:val="00F264F0"/>
    <w:rsid w:val="00F26640"/>
    <w:rsid w:val="00F2666C"/>
    <w:rsid w:val="00F266E3"/>
    <w:rsid w:val="00F26954"/>
    <w:rsid w:val="00F26974"/>
    <w:rsid w:val="00F269D8"/>
    <w:rsid w:val="00F269F4"/>
    <w:rsid w:val="00F26A51"/>
    <w:rsid w:val="00F26AD3"/>
    <w:rsid w:val="00F26B84"/>
    <w:rsid w:val="00F26BC1"/>
    <w:rsid w:val="00F26D0A"/>
    <w:rsid w:val="00F26DD3"/>
    <w:rsid w:val="00F26E64"/>
    <w:rsid w:val="00F26E72"/>
    <w:rsid w:val="00F26F07"/>
    <w:rsid w:val="00F26F1D"/>
    <w:rsid w:val="00F2707D"/>
    <w:rsid w:val="00F2718E"/>
    <w:rsid w:val="00F27338"/>
    <w:rsid w:val="00F27361"/>
    <w:rsid w:val="00F274C3"/>
    <w:rsid w:val="00F275C6"/>
    <w:rsid w:val="00F2796C"/>
    <w:rsid w:val="00F279DC"/>
    <w:rsid w:val="00F27A65"/>
    <w:rsid w:val="00F27B6C"/>
    <w:rsid w:val="00F27BB1"/>
    <w:rsid w:val="00F27CC6"/>
    <w:rsid w:val="00F3023D"/>
    <w:rsid w:val="00F30277"/>
    <w:rsid w:val="00F302FB"/>
    <w:rsid w:val="00F303F0"/>
    <w:rsid w:val="00F30521"/>
    <w:rsid w:val="00F30895"/>
    <w:rsid w:val="00F30939"/>
    <w:rsid w:val="00F30B7B"/>
    <w:rsid w:val="00F30BA5"/>
    <w:rsid w:val="00F30D55"/>
    <w:rsid w:val="00F30F73"/>
    <w:rsid w:val="00F31061"/>
    <w:rsid w:val="00F3130F"/>
    <w:rsid w:val="00F31459"/>
    <w:rsid w:val="00F3172C"/>
    <w:rsid w:val="00F317E5"/>
    <w:rsid w:val="00F318B6"/>
    <w:rsid w:val="00F31941"/>
    <w:rsid w:val="00F3196F"/>
    <w:rsid w:val="00F31A2E"/>
    <w:rsid w:val="00F31C95"/>
    <w:rsid w:val="00F31DA1"/>
    <w:rsid w:val="00F31E40"/>
    <w:rsid w:val="00F31E8F"/>
    <w:rsid w:val="00F31E9C"/>
    <w:rsid w:val="00F31EAB"/>
    <w:rsid w:val="00F3227B"/>
    <w:rsid w:val="00F32356"/>
    <w:rsid w:val="00F323A2"/>
    <w:rsid w:val="00F323F1"/>
    <w:rsid w:val="00F3250A"/>
    <w:rsid w:val="00F326FA"/>
    <w:rsid w:val="00F327CE"/>
    <w:rsid w:val="00F32893"/>
    <w:rsid w:val="00F3291C"/>
    <w:rsid w:val="00F32DD7"/>
    <w:rsid w:val="00F32FD0"/>
    <w:rsid w:val="00F33014"/>
    <w:rsid w:val="00F3301F"/>
    <w:rsid w:val="00F330BD"/>
    <w:rsid w:val="00F33155"/>
    <w:rsid w:val="00F332B2"/>
    <w:rsid w:val="00F33368"/>
    <w:rsid w:val="00F333C7"/>
    <w:rsid w:val="00F33657"/>
    <w:rsid w:val="00F33825"/>
    <w:rsid w:val="00F3387C"/>
    <w:rsid w:val="00F33A9E"/>
    <w:rsid w:val="00F33BE2"/>
    <w:rsid w:val="00F33C0E"/>
    <w:rsid w:val="00F33CB5"/>
    <w:rsid w:val="00F33DB0"/>
    <w:rsid w:val="00F33E72"/>
    <w:rsid w:val="00F33F13"/>
    <w:rsid w:val="00F33F17"/>
    <w:rsid w:val="00F33F42"/>
    <w:rsid w:val="00F33FA3"/>
    <w:rsid w:val="00F33FBB"/>
    <w:rsid w:val="00F3400C"/>
    <w:rsid w:val="00F3409F"/>
    <w:rsid w:val="00F3413D"/>
    <w:rsid w:val="00F3417A"/>
    <w:rsid w:val="00F341F2"/>
    <w:rsid w:val="00F3420C"/>
    <w:rsid w:val="00F34320"/>
    <w:rsid w:val="00F3454B"/>
    <w:rsid w:val="00F3456E"/>
    <w:rsid w:val="00F346EA"/>
    <w:rsid w:val="00F3496A"/>
    <w:rsid w:val="00F3497C"/>
    <w:rsid w:val="00F34A02"/>
    <w:rsid w:val="00F34D1D"/>
    <w:rsid w:val="00F350DB"/>
    <w:rsid w:val="00F35210"/>
    <w:rsid w:val="00F35231"/>
    <w:rsid w:val="00F35232"/>
    <w:rsid w:val="00F3529D"/>
    <w:rsid w:val="00F352A3"/>
    <w:rsid w:val="00F35371"/>
    <w:rsid w:val="00F35382"/>
    <w:rsid w:val="00F353B7"/>
    <w:rsid w:val="00F35663"/>
    <w:rsid w:val="00F3582D"/>
    <w:rsid w:val="00F35847"/>
    <w:rsid w:val="00F35969"/>
    <w:rsid w:val="00F35AB8"/>
    <w:rsid w:val="00F35B5A"/>
    <w:rsid w:val="00F35BAE"/>
    <w:rsid w:val="00F35BB6"/>
    <w:rsid w:val="00F35C32"/>
    <w:rsid w:val="00F35D4B"/>
    <w:rsid w:val="00F35D70"/>
    <w:rsid w:val="00F35D76"/>
    <w:rsid w:val="00F35D8D"/>
    <w:rsid w:val="00F3601D"/>
    <w:rsid w:val="00F3610F"/>
    <w:rsid w:val="00F361CB"/>
    <w:rsid w:val="00F362CF"/>
    <w:rsid w:val="00F36327"/>
    <w:rsid w:val="00F366FC"/>
    <w:rsid w:val="00F366FD"/>
    <w:rsid w:val="00F36723"/>
    <w:rsid w:val="00F36AE3"/>
    <w:rsid w:val="00F36BC6"/>
    <w:rsid w:val="00F36BF3"/>
    <w:rsid w:val="00F36C67"/>
    <w:rsid w:val="00F36CFC"/>
    <w:rsid w:val="00F36EBB"/>
    <w:rsid w:val="00F36EC6"/>
    <w:rsid w:val="00F36EF0"/>
    <w:rsid w:val="00F36FAF"/>
    <w:rsid w:val="00F3712B"/>
    <w:rsid w:val="00F371F1"/>
    <w:rsid w:val="00F37367"/>
    <w:rsid w:val="00F37374"/>
    <w:rsid w:val="00F373D1"/>
    <w:rsid w:val="00F3763D"/>
    <w:rsid w:val="00F376C2"/>
    <w:rsid w:val="00F3772F"/>
    <w:rsid w:val="00F37901"/>
    <w:rsid w:val="00F37965"/>
    <w:rsid w:val="00F379DA"/>
    <w:rsid w:val="00F37AA2"/>
    <w:rsid w:val="00F37BD4"/>
    <w:rsid w:val="00F37C44"/>
    <w:rsid w:val="00F37D15"/>
    <w:rsid w:val="00F37D63"/>
    <w:rsid w:val="00F37D8B"/>
    <w:rsid w:val="00F37E3B"/>
    <w:rsid w:val="00F37F3B"/>
    <w:rsid w:val="00F37FF6"/>
    <w:rsid w:val="00F400DB"/>
    <w:rsid w:val="00F4034D"/>
    <w:rsid w:val="00F4042F"/>
    <w:rsid w:val="00F40701"/>
    <w:rsid w:val="00F4076D"/>
    <w:rsid w:val="00F409A1"/>
    <w:rsid w:val="00F40A2D"/>
    <w:rsid w:val="00F40B8F"/>
    <w:rsid w:val="00F40BB5"/>
    <w:rsid w:val="00F40D5B"/>
    <w:rsid w:val="00F40D8B"/>
    <w:rsid w:val="00F40DE3"/>
    <w:rsid w:val="00F40E24"/>
    <w:rsid w:val="00F40FCD"/>
    <w:rsid w:val="00F40FD8"/>
    <w:rsid w:val="00F41089"/>
    <w:rsid w:val="00F41225"/>
    <w:rsid w:val="00F413AF"/>
    <w:rsid w:val="00F41570"/>
    <w:rsid w:val="00F416A4"/>
    <w:rsid w:val="00F417A5"/>
    <w:rsid w:val="00F417AB"/>
    <w:rsid w:val="00F41891"/>
    <w:rsid w:val="00F418F2"/>
    <w:rsid w:val="00F41975"/>
    <w:rsid w:val="00F41A4F"/>
    <w:rsid w:val="00F41B44"/>
    <w:rsid w:val="00F41B52"/>
    <w:rsid w:val="00F41B7C"/>
    <w:rsid w:val="00F41B85"/>
    <w:rsid w:val="00F41BE1"/>
    <w:rsid w:val="00F41E0F"/>
    <w:rsid w:val="00F41E5A"/>
    <w:rsid w:val="00F42160"/>
    <w:rsid w:val="00F42190"/>
    <w:rsid w:val="00F421DC"/>
    <w:rsid w:val="00F4231C"/>
    <w:rsid w:val="00F4232E"/>
    <w:rsid w:val="00F42333"/>
    <w:rsid w:val="00F4239A"/>
    <w:rsid w:val="00F423E4"/>
    <w:rsid w:val="00F4243E"/>
    <w:rsid w:val="00F426DB"/>
    <w:rsid w:val="00F4291E"/>
    <w:rsid w:val="00F429D8"/>
    <w:rsid w:val="00F42AEA"/>
    <w:rsid w:val="00F42AFB"/>
    <w:rsid w:val="00F42B59"/>
    <w:rsid w:val="00F42CF9"/>
    <w:rsid w:val="00F42EB3"/>
    <w:rsid w:val="00F42F7D"/>
    <w:rsid w:val="00F42FEF"/>
    <w:rsid w:val="00F43020"/>
    <w:rsid w:val="00F431CF"/>
    <w:rsid w:val="00F43255"/>
    <w:rsid w:val="00F43279"/>
    <w:rsid w:val="00F432B6"/>
    <w:rsid w:val="00F432C5"/>
    <w:rsid w:val="00F433EB"/>
    <w:rsid w:val="00F43445"/>
    <w:rsid w:val="00F434FD"/>
    <w:rsid w:val="00F43552"/>
    <w:rsid w:val="00F43570"/>
    <w:rsid w:val="00F4364F"/>
    <w:rsid w:val="00F436C4"/>
    <w:rsid w:val="00F43715"/>
    <w:rsid w:val="00F438F0"/>
    <w:rsid w:val="00F43924"/>
    <w:rsid w:val="00F43B19"/>
    <w:rsid w:val="00F43BA3"/>
    <w:rsid w:val="00F43CB8"/>
    <w:rsid w:val="00F43EE5"/>
    <w:rsid w:val="00F440B8"/>
    <w:rsid w:val="00F44250"/>
    <w:rsid w:val="00F44332"/>
    <w:rsid w:val="00F44391"/>
    <w:rsid w:val="00F44432"/>
    <w:rsid w:val="00F4445C"/>
    <w:rsid w:val="00F44522"/>
    <w:rsid w:val="00F44537"/>
    <w:rsid w:val="00F445C5"/>
    <w:rsid w:val="00F44646"/>
    <w:rsid w:val="00F44740"/>
    <w:rsid w:val="00F447F9"/>
    <w:rsid w:val="00F4498C"/>
    <w:rsid w:val="00F44AA2"/>
    <w:rsid w:val="00F44ABB"/>
    <w:rsid w:val="00F44AD8"/>
    <w:rsid w:val="00F44BD6"/>
    <w:rsid w:val="00F44CFE"/>
    <w:rsid w:val="00F44DD3"/>
    <w:rsid w:val="00F44DEB"/>
    <w:rsid w:val="00F44E92"/>
    <w:rsid w:val="00F44F0E"/>
    <w:rsid w:val="00F45007"/>
    <w:rsid w:val="00F45124"/>
    <w:rsid w:val="00F452EF"/>
    <w:rsid w:val="00F4554F"/>
    <w:rsid w:val="00F4557F"/>
    <w:rsid w:val="00F45620"/>
    <w:rsid w:val="00F4564F"/>
    <w:rsid w:val="00F457B9"/>
    <w:rsid w:val="00F4594B"/>
    <w:rsid w:val="00F4597E"/>
    <w:rsid w:val="00F4598D"/>
    <w:rsid w:val="00F45C59"/>
    <w:rsid w:val="00F45C85"/>
    <w:rsid w:val="00F45DAF"/>
    <w:rsid w:val="00F45DB8"/>
    <w:rsid w:val="00F45E9A"/>
    <w:rsid w:val="00F45FAC"/>
    <w:rsid w:val="00F461AD"/>
    <w:rsid w:val="00F46214"/>
    <w:rsid w:val="00F465AF"/>
    <w:rsid w:val="00F465F6"/>
    <w:rsid w:val="00F4662C"/>
    <w:rsid w:val="00F467E3"/>
    <w:rsid w:val="00F468E7"/>
    <w:rsid w:val="00F469D1"/>
    <w:rsid w:val="00F46AB4"/>
    <w:rsid w:val="00F46B6A"/>
    <w:rsid w:val="00F46BF9"/>
    <w:rsid w:val="00F46D10"/>
    <w:rsid w:val="00F46E24"/>
    <w:rsid w:val="00F46E4C"/>
    <w:rsid w:val="00F46E9F"/>
    <w:rsid w:val="00F46F1F"/>
    <w:rsid w:val="00F47214"/>
    <w:rsid w:val="00F4722C"/>
    <w:rsid w:val="00F4723F"/>
    <w:rsid w:val="00F473C6"/>
    <w:rsid w:val="00F4773B"/>
    <w:rsid w:val="00F477AF"/>
    <w:rsid w:val="00F477B4"/>
    <w:rsid w:val="00F47861"/>
    <w:rsid w:val="00F47904"/>
    <w:rsid w:val="00F47A19"/>
    <w:rsid w:val="00F47A69"/>
    <w:rsid w:val="00F47A9B"/>
    <w:rsid w:val="00F47B77"/>
    <w:rsid w:val="00F47C11"/>
    <w:rsid w:val="00F47C94"/>
    <w:rsid w:val="00F47E9C"/>
    <w:rsid w:val="00F47F34"/>
    <w:rsid w:val="00F47F39"/>
    <w:rsid w:val="00F47F9E"/>
    <w:rsid w:val="00F50325"/>
    <w:rsid w:val="00F5032C"/>
    <w:rsid w:val="00F50360"/>
    <w:rsid w:val="00F50471"/>
    <w:rsid w:val="00F504C2"/>
    <w:rsid w:val="00F50954"/>
    <w:rsid w:val="00F50A91"/>
    <w:rsid w:val="00F50A9F"/>
    <w:rsid w:val="00F50AE5"/>
    <w:rsid w:val="00F50F99"/>
    <w:rsid w:val="00F5101E"/>
    <w:rsid w:val="00F51029"/>
    <w:rsid w:val="00F5103B"/>
    <w:rsid w:val="00F510C9"/>
    <w:rsid w:val="00F5119F"/>
    <w:rsid w:val="00F511E6"/>
    <w:rsid w:val="00F513CF"/>
    <w:rsid w:val="00F514F5"/>
    <w:rsid w:val="00F516F7"/>
    <w:rsid w:val="00F51736"/>
    <w:rsid w:val="00F517D6"/>
    <w:rsid w:val="00F51806"/>
    <w:rsid w:val="00F5185D"/>
    <w:rsid w:val="00F518C5"/>
    <w:rsid w:val="00F51ADF"/>
    <w:rsid w:val="00F51B10"/>
    <w:rsid w:val="00F51BBF"/>
    <w:rsid w:val="00F51BE9"/>
    <w:rsid w:val="00F51E56"/>
    <w:rsid w:val="00F51F6C"/>
    <w:rsid w:val="00F51FE7"/>
    <w:rsid w:val="00F52026"/>
    <w:rsid w:val="00F52076"/>
    <w:rsid w:val="00F52088"/>
    <w:rsid w:val="00F52134"/>
    <w:rsid w:val="00F521F5"/>
    <w:rsid w:val="00F521FD"/>
    <w:rsid w:val="00F52207"/>
    <w:rsid w:val="00F522E3"/>
    <w:rsid w:val="00F5236F"/>
    <w:rsid w:val="00F52461"/>
    <w:rsid w:val="00F524C5"/>
    <w:rsid w:val="00F524D9"/>
    <w:rsid w:val="00F52574"/>
    <w:rsid w:val="00F52591"/>
    <w:rsid w:val="00F525F8"/>
    <w:rsid w:val="00F525FE"/>
    <w:rsid w:val="00F527A1"/>
    <w:rsid w:val="00F527D8"/>
    <w:rsid w:val="00F52925"/>
    <w:rsid w:val="00F52C5B"/>
    <w:rsid w:val="00F52D6A"/>
    <w:rsid w:val="00F52F0E"/>
    <w:rsid w:val="00F52F63"/>
    <w:rsid w:val="00F52FBA"/>
    <w:rsid w:val="00F530CA"/>
    <w:rsid w:val="00F530EA"/>
    <w:rsid w:val="00F53174"/>
    <w:rsid w:val="00F53252"/>
    <w:rsid w:val="00F533C4"/>
    <w:rsid w:val="00F5347B"/>
    <w:rsid w:val="00F534AC"/>
    <w:rsid w:val="00F53572"/>
    <w:rsid w:val="00F5357C"/>
    <w:rsid w:val="00F5371C"/>
    <w:rsid w:val="00F53909"/>
    <w:rsid w:val="00F539CF"/>
    <w:rsid w:val="00F53C64"/>
    <w:rsid w:val="00F53D4E"/>
    <w:rsid w:val="00F53D90"/>
    <w:rsid w:val="00F53E8C"/>
    <w:rsid w:val="00F53EFE"/>
    <w:rsid w:val="00F53F9D"/>
    <w:rsid w:val="00F540BC"/>
    <w:rsid w:val="00F54130"/>
    <w:rsid w:val="00F542BE"/>
    <w:rsid w:val="00F543A6"/>
    <w:rsid w:val="00F544CD"/>
    <w:rsid w:val="00F5450E"/>
    <w:rsid w:val="00F54536"/>
    <w:rsid w:val="00F54590"/>
    <w:rsid w:val="00F54608"/>
    <w:rsid w:val="00F547FF"/>
    <w:rsid w:val="00F5487D"/>
    <w:rsid w:val="00F5488F"/>
    <w:rsid w:val="00F54B5E"/>
    <w:rsid w:val="00F54B70"/>
    <w:rsid w:val="00F54D06"/>
    <w:rsid w:val="00F54DBF"/>
    <w:rsid w:val="00F54F06"/>
    <w:rsid w:val="00F54FCF"/>
    <w:rsid w:val="00F5503F"/>
    <w:rsid w:val="00F5508C"/>
    <w:rsid w:val="00F5512E"/>
    <w:rsid w:val="00F55397"/>
    <w:rsid w:val="00F553B4"/>
    <w:rsid w:val="00F5549B"/>
    <w:rsid w:val="00F554C9"/>
    <w:rsid w:val="00F557A9"/>
    <w:rsid w:val="00F55827"/>
    <w:rsid w:val="00F55AA8"/>
    <w:rsid w:val="00F55ADE"/>
    <w:rsid w:val="00F55B9B"/>
    <w:rsid w:val="00F55CA6"/>
    <w:rsid w:val="00F55D9A"/>
    <w:rsid w:val="00F55DA7"/>
    <w:rsid w:val="00F55E1A"/>
    <w:rsid w:val="00F56071"/>
    <w:rsid w:val="00F560EB"/>
    <w:rsid w:val="00F561D4"/>
    <w:rsid w:val="00F56433"/>
    <w:rsid w:val="00F56434"/>
    <w:rsid w:val="00F5645E"/>
    <w:rsid w:val="00F56624"/>
    <w:rsid w:val="00F566DD"/>
    <w:rsid w:val="00F5688A"/>
    <w:rsid w:val="00F569D0"/>
    <w:rsid w:val="00F569D6"/>
    <w:rsid w:val="00F56B3A"/>
    <w:rsid w:val="00F56B52"/>
    <w:rsid w:val="00F56BEE"/>
    <w:rsid w:val="00F56C0B"/>
    <w:rsid w:val="00F56DAE"/>
    <w:rsid w:val="00F56DCD"/>
    <w:rsid w:val="00F57112"/>
    <w:rsid w:val="00F571A0"/>
    <w:rsid w:val="00F57226"/>
    <w:rsid w:val="00F57241"/>
    <w:rsid w:val="00F57271"/>
    <w:rsid w:val="00F57307"/>
    <w:rsid w:val="00F57327"/>
    <w:rsid w:val="00F574C6"/>
    <w:rsid w:val="00F57584"/>
    <w:rsid w:val="00F576A3"/>
    <w:rsid w:val="00F576C9"/>
    <w:rsid w:val="00F576F1"/>
    <w:rsid w:val="00F57869"/>
    <w:rsid w:val="00F57997"/>
    <w:rsid w:val="00F579FE"/>
    <w:rsid w:val="00F57A6A"/>
    <w:rsid w:val="00F57AA9"/>
    <w:rsid w:val="00F57B23"/>
    <w:rsid w:val="00F57C7E"/>
    <w:rsid w:val="00F57D9B"/>
    <w:rsid w:val="00F57DB9"/>
    <w:rsid w:val="00F57E58"/>
    <w:rsid w:val="00F60089"/>
    <w:rsid w:val="00F60092"/>
    <w:rsid w:val="00F60156"/>
    <w:rsid w:val="00F60206"/>
    <w:rsid w:val="00F603AC"/>
    <w:rsid w:val="00F60447"/>
    <w:rsid w:val="00F604C9"/>
    <w:rsid w:val="00F605E9"/>
    <w:rsid w:val="00F606D1"/>
    <w:rsid w:val="00F6074B"/>
    <w:rsid w:val="00F60777"/>
    <w:rsid w:val="00F60885"/>
    <w:rsid w:val="00F608E1"/>
    <w:rsid w:val="00F60988"/>
    <w:rsid w:val="00F60A7D"/>
    <w:rsid w:val="00F60B63"/>
    <w:rsid w:val="00F60C28"/>
    <w:rsid w:val="00F60CD5"/>
    <w:rsid w:val="00F60D10"/>
    <w:rsid w:val="00F60D57"/>
    <w:rsid w:val="00F60DD8"/>
    <w:rsid w:val="00F60E48"/>
    <w:rsid w:val="00F60E4E"/>
    <w:rsid w:val="00F60F58"/>
    <w:rsid w:val="00F60FE9"/>
    <w:rsid w:val="00F6101C"/>
    <w:rsid w:val="00F6107F"/>
    <w:rsid w:val="00F612C6"/>
    <w:rsid w:val="00F612F9"/>
    <w:rsid w:val="00F6133B"/>
    <w:rsid w:val="00F61356"/>
    <w:rsid w:val="00F61506"/>
    <w:rsid w:val="00F615E1"/>
    <w:rsid w:val="00F616FC"/>
    <w:rsid w:val="00F61704"/>
    <w:rsid w:val="00F61801"/>
    <w:rsid w:val="00F6195C"/>
    <w:rsid w:val="00F6199E"/>
    <w:rsid w:val="00F619AF"/>
    <w:rsid w:val="00F619B4"/>
    <w:rsid w:val="00F61B52"/>
    <w:rsid w:val="00F61FC3"/>
    <w:rsid w:val="00F62036"/>
    <w:rsid w:val="00F620BD"/>
    <w:rsid w:val="00F6213E"/>
    <w:rsid w:val="00F621B2"/>
    <w:rsid w:val="00F62286"/>
    <w:rsid w:val="00F6242F"/>
    <w:rsid w:val="00F62467"/>
    <w:rsid w:val="00F624CC"/>
    <w:rsid w:val="00F625CC"/>
    <w:rsid w:val="00F6271E"/>
    <w:rsid w:val="00F6279D"/>
    <w:rsid w:val="00F627F2"/>
    <w:rsid w:val="00F627FE"/>
    <w:rsid w:val="00F6281A"/>
    <w:rsid w:val="00F629AD"/>
    <w:rsid w:val="00F629B3"/>
    <w:rsid w:val="00F62A30"/>
    <w:rsid w:val="00F62AC8"/>
    <w:rsid w:val="00F62BB5"/>
    <w:rsid w:val="00F62DEA"/>
    <w:rsid w:val="00F62E12"/>
    <w:rsid w:val="00F62E46"/>
    <w:rsid w:val="00F62F1F"/>
    <w:rsid w:val="00F62F3F"/>
    <w:rsid w:val="00F62FA4"/>
    <w:rsid w:val="00F62FB2"/>
    <w:rsid w:val="00F62FFA"/>
    <w:rsid w:val="00F6301C"/>
    <w:rsid w:val="00F63325"/>
    <w:rsid w:val="00F633F5"/>
    <w:rsid w:val="00F63432"/>
    <w:rsid w:val="00F6364E"/>
    <w:rsid w:val="00F6377B"/>
    <w:rsid w:val="00F6382D"/>
    <w:rsid w:val="00F638DD"/>
    <w:rsid w:val="00F6390F"/>
    <w:rsid w:val="00F639B4"/>
    <w:rsid w:val="00F63ADE"/>
    <w:rsid w:val="00F63AFF"/>
    <w:rsid w:val="00F63B11"/>
    <w:rsid w:val="00F63BED"/>
    <w:rsid w:val="00F63D5B"/>
    <w:rsid w:val="00F63EBA"/>
    <w:rsid w:val="00F64112"/>
    <w:rsid w:val="00F6418A"/>
    <w:rsid w:val="00F64380"/>
    <w:rsid w:val="00F644C8"/>
    <w:rsid w:val="00F64592"/>
    <w:rsid w:val="00F6459B"/>
    <w:rsid w:val="00F6463E"/>
    <w:rsid w:val="00F64B5D"/>
    <w:rsid w:val="00F64C05"/>
    <w:rsid w:val="00F64E01"/>
    <w:rsid w:val="00F64E15"/>
    <w:rsid w:val="00F64F56"/>
    <w:rsid w:val="00F65021"/>
    <w:rsid w:val="00F65312"/>
    <w:rsid w:val="00F65315"/>
    <w:rsid w:val="00F653A5"/>
    <w:rsid w:val="00F653C2"/>
    <w:rsid w:val="00F65620"/>
    <w:rsid w:val="00F656C4"/>
    <w:rsid w:val="00F65787"/>
    <w:rsid w:val="00F65878"/>
    <w:rsid w:val="00F6587F"/>
    <w:rsid w:val="00F659F9"/>
    <w:rsid w:val="00F65A60"/>
    <w:rsid w:val="00F65B7A"/>
    <w:rsid w:val="00F65B7F"/>
    <w:rsid w:val="00F65BA7"/>
    <w:rsid w:val="00F65E46"/>
    <w:rsid w:val="00F65FD9"/>
    <w:rsid w:val="00F66145"/>
    <w:rsid w:val="00F66318"/>
    <w:rsid w:val="00F66421"/>
    <w:rsid w:val="00F66447"/>
    <w:rsid w:val="00F664C5"/>
    <w:rsid w:val="00F664E3"/>
    <w:rsid w:val="00F66558"/>
    <w:rsid w:val="00F6655C"/>
    <w:rsid w:val="00F6660B"/>
    <w:rsid w:val="00F667E6"/>
    <w:rsid w:val="00F66A0E"/>
    <w:rsid w:val="00F66DE9"/>
    <w:rsid w:val="00F66E8A"/>
    <w:rsid w:val="00F66EED"/>
    <w:rsid w:val="00F66FB7"/>
    <w:rsid w:val="00F67079"/>
    <w:rsid w:val="00F67089"/>
    <w:rsid w:val="00F67282"/>
    <w:rsid w:val="00F67424"/>
    <w:rsid w:val="00F6748A"/>
    <w:rsid w:val="00F674C6"/>
    <w:rsid w:val="00F675FF"/>
    <w:rsid w:val="00F676F6"/>
    <w:rsid w:val="00F67719"/>
    <w:rsid w:val="00F6776B"/>
    <w:rsid w:val="00F67810"/>
    <w:rsid w:val="00F67830"/>
    <w:rsid w:val="00F6790F"/>
    <w:rsid w:val="00F67C89"/>
    <w:rsid w:val="00F67CAA"/>
    <w:rsid w:val="00F67FAC"/>
    <w:rsid w:val="00F6D355"/>
    <w:rsid w:val="00F7002C"/>
    <w:rsid w:val="00F700AC"/>
    <w:rsid w:val="00F7022C"/>
    <w:rsid w:val="00F7027F"/>
    <w:rsid w:val="00F702A4"/>
    <w:rsid w:val="00F70438"/>
    <w:rsid w:val="00F705A1"/>
    <w:rsid w:val="00F70680"/>
    <w:rsid w:val="00F707DC"/>
    <w:rsid w:val="00F707DD"/>
    <w:rsid w:val="00F707EE"/>
    <w:rsid w:val="00F708CB"/>
    <w:rsid w:val="00F70986"/>
    <w:rsid w:val="00F709B0"/>
    <w:rsid w:val="00F709B4"/>
    <w:rsid w:val="00F70BA7"/>
    <w:rsid w:val="00F70BFD"/>
    <w:rsid w:val="00F70C0E"/>
    <w:rsid w:val="00F70D08"/>
    <w:rsid w:val="00F70D82"/>
    <w:rsid w:val="00F70DDF"/>
    <w:rsid w:val="00F70EB4"/>
    <w:rsid w:val="00F7109E"/>
    <w:rsid w:val="00F710EE"/>
    <w:rsid w:val="00F71112"/>
    <w:rsid w:val="00F71138"/>
    <w:rsid w:val="00F711FB"/>
    <w:rsid w:val="00F714DC"/>
    <w:rsid w:val="00F71557"/>
    <w:rsid w:val="00F7159D"/>
    <w:rsid w:val="00F715FC"/>
    <w:rsid w:val="00F71853"/>
    <w:rsid w:val="00F718DA"/>
    <w:rsid w:val="00F718E9"/>
    <w:rsid w:val="00F718F2"/>
    <w:rsid w:val="00F7194A"/>
    <w:rsid w:val="00F719D3"/>
    <w:rsid w:val="00F71AA7"/>
    <w:rsid w:val="00F71C52"/>
    <w:rsid w:val="00F71CCC"/>
    <w:rsid w:val="00F71CDA"/>
    <w:rsid w:val="00F71EDD"/>
    <w:rsid w:val="00F71F9F"/>
    <w:rsid w:val="00F72062"/>
    <w:rsid w:val="00F722BD"/>
    <w:rsid w:val="00F725C8"/>
    <w:rsid w:val="00F72673"/>
    <w:rsid w:val="00F72816"/>
    <w:rsid w:val="00F7281D"/>
    <w:rsid w:val="00F72A06"/>
    <w:rsid w:val="00F72BF1"/>
    <w:rsid w:val="00F72CCA"/>
    <w:rsid w:val="00F72D94"/>
    <w:rsid w:val="00F731CB"/>
    <w:rsid w:val="00F73214"/>
    <w:rsid w:val="00F7339B"/>
    <w:rsid w:val="00F735D2"/>
    <w:rsid w:val="00F73973"/>
    <w:rsid w:val="00F73AC8"/>
    <w:rsid w:val="00F73D05"/>
    <w:rsid w:val="00F73D8E"/>
    <w:rsid w:val="00F73EC4"/>
    <w:rsid w:val="00F73F97"/>
    <w:rsid w:val="00F73FE2"/>
    <w:rsid w:val="00F74251"/>
    <w:rsid w:val="00F74285"/>
    <w:rsid w:val="00F742F4"/>
    <w:rsid w:val="00F742FB"/>
    <w:rsid w:val="00F7464C"/>
    <w:rsid w:val="00F74664"/>
    <w:rsid w:val="00F747B1"/>
    <w:rsid w:val="00F74872"/>
    <w:rsid w:val="00F748BB"/>
    <w:rsid w:val="00F748E9"/>
    <w:rsid w:val="00F74928"/>
    <w:rsid w:val="00F749DE"/>
    <w:rsid w:val="00F74AD4"/>
    <w:rsid w:val="00F74C6B"/>
    <w:rsid w:val="00F74D63"/>
    <w:rsid w:val="00F74D8B"/>
    <w:rsid w:val="00F74DA7"/>
    <w:rsid w:val="00F74DC0"/>
    <w:rsid w:val="00F74EE3"/>
    <w:rsid w:val="00F74F67"/>
    <w:rsid w:val="00F75129"/>
    <w:rsid w:val="00F75287"/>
    <w:rsid w:val="00F753F5"/>
    <w:rsid w:val="00F754CF"/>
    <w:rsid w:val="00F75514"/>
    <w:rsid w:val="00F755CF"/>
    <w:rsid w:val="00F755E6"/>
    <w:rsid w:val="00F75647"/>
    <w:rsid w:val="00F756CF"/>
    <w:rsid w:val="00F756DB"/>
    <w:rsid w:val="00F757A4"/>
    <w:rsid w:val="00F75998"/>
    <w:rsid w:val="00F75B61"/>
    <w:rsid w:val="00F75C15"/>
    <w:rsid w:val="00F75C53"/>
    <w:rsid w:val="00F764F3"/>
    <w:rsid w:val="00F7670F"/>
    <w:rsid w:val="00F76783"/>
    <w:rsid w:val="00F76869"/>
    <w:rsid w:val="00F769B6"/>
    <w:rsid w:val="00F76BC1"/>
    <w:rsid w:val="00F76C7D"/>
    <w:rsid w:val="00F76E6C"/>
    <w:rsid w:val="00F76FEE"/>
    <w:rsid w:val="00F76FFF"/>
    <w:rsid w:val="00F771C9"/>
    <w:rsid w:val="00F772D2"/>
    <w:rsid w:val="00F772F0"/>
    <w:rsid w:val="00F773E3"/>
    <w:rsid w:val="00F77435"/>
    <w:rsid w:val="00F77443"/>
    <w:rsid w:val="00F7745F"/>
    <w:rsid w:val="00F774AF"/>
    <w:rsid w:val="00F77709"/>
    <w:rsid w:val="00F7791A"/>
    <w:rsid w:val="00F779CD"/>
    <w:rsid w:val="00F77CF1"/>
    <w:rsid w:val="00F77D72"/>
    <w:rsid w:val="00F77DC7"/>
    <w:rsid w:val="00F77F54"/>
    <w:rsid w:val="00F77F6E"/>
    <w:rsid w:val="00F77FF4"/>
    <w:rsid w:val="00F80027"/>
    <w:rsid w:val="00F800BF"/>
    <w:rsid w:val="00F803F0"/>
    <w:rsid w:val="00F80413"/>
    <w:rsid w:val="00F80469"/>
    <w:rsid w:val="00F8067F"/>
    <w:rsid w:val="00F807AE"/>
    <w:rsid w:val="00F808E3"/>
    <w:rsid w:val="00F80A7E"/>
    <w:rsid w:val="00F80B27"/>
    <w:rsid w:val="00F80C16"/>
    <w:rsid w:val="00F81181"/>
    <w:rsid w:val="00F812B4"/>
    <w:rsid w:val="00F814CE"/>
    <w:rsid w:val="00F816B3"/>
    <w:rsid w:val="00F8173C"/>
    <w:rsid w:val="00F817D0"/>
    <w:rsid w:val="00F81980"/>
    <w:rsid w:val="00F81A67"/>
    <w:rsid w:val="00F81AE3"/>
    <w:rsid w:val="00F82022"/>
    <w:rsid w:val="00F8211D"/>
    <w:rsid w:val="00F82197"/>
    <w:rsid w:val="00F8222E"/>
    <w:rsid w:val="00F823A1"/>
    <w:rsid w:val="00F82420"/>
    <w:rsid w:val="00F82436"/>
    <w:rsid w:val="00F8255F"/>
    <w:rsid w:val="00F826C9"/>
    <w:rsid w:val="00F8270B"/>
    <w:rsid w:val="00F82777"/>
    <w:rsid w:val="00F8278B"/>
    <w:rsid w:val="00F827CE"/>
    <w:rsid w:val="00F82825"/>
    <w:rsid w:val="00F82A35"/>
    <w:rsid w:val="00F82BAD"/>
    <w:rsid w:val="00F82BC2"/>
    <w:rsid w:val="00F82C61"/>
    <w:rsid w:val="00F830CA"/>
    <w:rsid w:val="00F83228"/>
    <w:rsid w:val="00F83395"/>
    <w:rsid w:val="00F83428"/>
    <w:rsid w:val="00F83481"/>
    <w:rsid w:val="00F83494"/>
    <w:rsid w:val="00F834A5"/>
    <w:rsid w:val="00F834ED"/>
    <w:rsid w:val="00F83558"/>
    <w:rsid w:val="00F83581"/>
    <w:rsid w:val="00F8375B"/>
    <w:rsid w:val="00F837B0"/>
    <w:rsid w:val="00F837B3"/>
    <w:rsid w:val="00F83874"/>
    <w:rsid w:val="00F8388D"/>
    <w:rsid w:val="00F839D1"/>
    <w:rsid w:val="00F839D3"/>
    <w:rsid w:val="00F83B24"/>
    <w:rsid w:val="00F83B79"/>
    <w:rsid w:val="00F83BD4"/>
    <w:rsid w:val="00F83D76"/>
    <w:rsid w:val="00F83FD9"/>
    <w:rsid w:val="00F840B7"/>
    <w:rsid w:val="00F84270"/>
    <w:rsid w:val="00F84357"/>
    <w:rsid w:val="00F84572"/>
    <w:rsid w:val="00F84626"/>
    <w:rsid w:val="00F8462E"/>
    <w:rsid w:val="00F8470D"/>
    <w:rsid w:val="00F84826"/>
    <w:rsid w:val="00F84939"/>
    <w:rsid w:val="00F84A66"/>
    <w:rsid w:val="00F84AFA"/>
    <w:rsid w:val="00F84B2A"/>
    <w:rsid w:val="00F84D4F"/>
    <w:rsid w:val="00F84DA2"/>
    <w:rsid w:val="00F84DCD"/>
    <w:rsid w:val="00F84EA5"/>
    <w:rsid w:val="00F84EEB"/>
    <w:rsid w:val="00F84F20"/>
    <w:rsid w:val="00F84FA3"/>
    <w:rsid w:val="00F84FBD"/>
    <w:rsid w:val="00F8502C"/>
    <w:rsid w:val="00F85250"/>
    <w:rsid w:val="00F85280"/>
    <w:rsid w:val="00F8532C"/>
    <w:rsid w:val="00F8537D"/>
    <w:rsid w:val="00F8547A"/>
    <w:rsid w:val="00F8563B"/>
    <w:rsid w:val="00F85692"/>
    <w:rsid w:val="00F856E6"/>
    <w:rsid w:val="00F857A9"/>
    <w:rsid w:val="00F857E3"/>
    <w:rsid w:val="00F85803"/>
    <w:rsid w:val="00F85903"/>
    <w:rsid w:val="00F8594A"/>
    <w:rsid w:val="00F85984"/>
    <w:rsid w:val="00F85AB0"/>
    <w:rsid w:val="00F85DCF"/>
    <w:rsid w:val="00F85F65"/>
    <w:rsid w:val="00F85F86"/>
    <w:rsid w:val="00F85FCD"/>
    <w:rsid w:val="00F86028"/>
    <w:rsid w:val="00F862D9"/>
    <w:rsid w:val="00F86401"/>
    <w:rsid w:val="00F8642F"/>
    <w:rsid w:val="00F8648E"/>
    <w:rsid w:val="00F865F8"/>
    <w:rsid w:val="00F86652"/>
    <w:rsid w:val="00F8672C"/>
    <w:rsid w:val="00F86761"/>
    <w:rsid w:val="00F86785"/>
    <w:rsid w:val="00F867B3"/>
    <w:rsid w:val="00F8689C"/>
    <w:rsid w:val="00F868EC"/>
    <w:rsid w:val="00F8697E"/>
    <w:rsid w:val="00F86AB0"/>
    <w:rsid w:val="00F86C5D"/>
    <w:rsid w:val="00F86D30"/>
    <w:rsid w:val="00F86E3B"/>
    <w:rsid w:val="00F86FE4"/>
    <w:rsid w:val="00F86FE5"/>
    <w:rsid w:val="00F87055"/>
    <w:rsid w:val="00F870A5"/>
    <w:rsid w:val="00F870B3"/>
    <w:rsid w:val="00F8746F"/>
    <w:rsid w:val="00F874F5"/>
    <w:rsid w:val="00F8789E"/>
    <w:rsid w:val="00F878AA"/>
    <w:rsid w:val="00F87992"/>
    <w:rsid w:val="00F87A50"/>
    <w:rsid w:val="00F87A9B"/>
    <w:rsid w:val="00F87CF8"/>
    <w:rsid w:val="00F87D21"/>
    <w:rsid w:val="00F87D2C"/>
    <w:rsid w:val="00F87EE4"/>
    <w:rsid w:val="00F90306"/>
    <w:rsid w:val="00F90341"/>
    <w:rsid w:val="00F9039D"/>
    <w:rsid w:val="00F907FA"/>
    <w:rsid w:val="00F90B0B"/>
    <w:rsid w:val="00F90B4F"/>
    <w:rsid w:val="00F90BFC"/>
    <w:rsid w:val="00F9110C"/>
    <w:rsid w:val="00F9114D"/>
    <w:rsid w:val="00F91177"/>
    <w:rsid w:val="00F9118C"/>
    <w:rsid w:val="00F91269"/>
    <w:rsid w:val="00F9131E"/>
    <w:rsid w:val="00F9131F"/>
    <w:rsid w:val="00F91491"/>
    <w:rsid w:val="00F9183A"/>
    <w:rsid w:val="00F9195F"/>
    <w:rsid w:val="00F91A71"/>
    <w:rsid w:val="00F91B51"/>
    <w:rsid w:val="00F91BA0"/>
    <w:rsid w:val="00F91D06"/>
    <w:rsid w:val="00F91E51"/>
    <w:rsid w:val="00F92055"/>
    <w:rsid w:val="00F9205F"/>
    <w:rsid w:val="00F92094"/>
    <w:rsid w:val="00F9211F"/>
    <w:rsid w:val="00F9213C"/>
    <w:rsid w:val="00F9247A"/>
    <w:rsid w:val="00F92560"/>
    <w:rsid w:val="00F92689"/>
    <w:rsid w:val="00F9280B"/>
    <w:rsid w:val="00F928E6"/>
    <w:rsid w:val="00F92911"/>
    <w:rsid w:val="00F929BF"/>
    <w:rsid w:val="00F92C59"/>
    <w:rsid w:val="00F92CFA"/>
    <w:rsid w:val="00F92CFB"/>
    <w:rsid w:val="00F92D2D"/>
    <w:rsid w:val="00F92D77"/>
    <w:rsid w:val="00F92D84"/>
    <w:rsid w:val="00F92F0F"/>
    <w:rsid w:val="00F93141"/>
    <w:rsid w:val="00F931C1"/>
    <w:rsid w:val="00F93231"/>
    <w:rsid w:val="00F932DC"/>
    <w:rsid w:val="00F9337A"/>
    <w:rsid w:val="00F934AC"/>
    <w:rsid w:val="00F9350D"/>
    <w:rsid w:val="00F9366E"/>
    <w:rsid w:val="00F93900"/>
    <w:rsid w:val="00F93C68"/>
    <w:rsid w:val="00F93CFC"/>
    <w:rsid w:val="00F93DA4"/>
    <w:rsid w:val="00F93F3A"/>
    <w:rsid w:val="00F93F4E"/>
    <w:rsid w:val="00F9411D"/>
    <w:rsid w:val="00F9411F"/>
    <w:rsid w:val="00F9425D"/>
    <w:rsid w:val="00F942BF"/>
    <w:rsid w:val="00F94338"/>
    <w:rsid w:val="00F9438E"/>
    <w:rsid w:val="00F943D6"/>
    <w:rsid w:val="00F9450F"/>
    <w:rsid w:val="00F94516"/>
    <w:rsid w:val="00F9455E"/>
    <w:rsid w:val="00F945CF"/>
    <w:rsid w:val="00F9465E"/>
    <w:rsid w:val="00F94704"/>
    <w:rsid w:val="00F9473D"/>
    <w:rsid w:val="00F948CA"/>
    <w:rsid w:val="00F94A90"/>
    <w:rsid w:val="00F94AD0"/>
    <w:rsid w:val="00F94AF5"/>
    <w:rsid w:val="00F94B76"/>
    <w:rsid w:val="00F95153"/>
    <w:rsid w:val="00F951B7"/>
    <w:rsid w:val="00F9521A"/>
    <w:rsid w:val="00F952B2"/>
    <w:rsid w:val="00F9537E"/>
    <w:rsid w:val="00F95553"/>
    <w:rsid w:val="00F9562A"/>
    <w:rsid w:val="00F9564E"/>
    <w:rsid w:val="00F95899"/>
    <w:rsid w:val="00F95A1E"/>
    <w:rsid w:val="00F95BEB"/>
    <w:rsid w:val="00F95D9E"/>
    <w:rsid w:val="00F95E2F"/>
    <w:rsid w:val="00F95EB6"/>
    <w:rsid w:val="00F95F61"/>
    <w:rsid w:val="00F961CB"/>
    <w:rsid w:val="00F96394"/>
    <w:rsid w:val="00F963D4"/>
    <w:rsid w:val="00F9643C"/>
    <w:rsid w:val="00F96458"/>
    <w:rsid w:val="00F96901"/>
    <w:rsid w:val="00F9698B"/>
    <w:rsid w:val="00F96B6A"/>
    <w:rsid w:val="00F96B9D"/>
    <w:rsid w:val="00F96D77"/>
    <w:rsid w:val="00F97016"/>
    <w:rsid w:val="00F97249"/>
    <w:rsid w:val="00F97255"/>
    <w:rsid w:val="00F97302"/>
    <w:rsid w:val="00F97369"/>
    <w:rsid w:val="00F973EF"/>
    <w:rsid w:val="00F9748F"/>
    <w:rsid w:val="00F97539"/>
    <w:rsid w:val="00F9767C"/>
    <w:rsid w:val="00F97686"/>
    <w:rsid w:val="00F978ED"/>
    <w:rsid w:val="00F97976"/>
    <w:rsid w:val="00F979FD"/>
    <w:rsid w:val="00F97C3D"/>
    <w:rsid w:val="00F97C62"/>
    <w:rsid w:val="00F97D16"/>
    <w:rsid w:val="00F97E1E"/>
    <w:rsid w:val="00F97E37"/>
    <w:rsid w:val="00F97E84"/>
    <w:rsid w:val="00F97F09"/>
    <w:rsid w:val="00F97F1E"/>
    <w:rsid w:val="00F97F61"/>
    <w:rsid w:val="00F97FE6"/>
    <w:rsid w:val="00FA00AA"/>
    <w:rsid w:val="00FA011B"/>
    <w:rsid w:val="00FA02FE"/>
    <w:rsid w:val="00FA040A"/>
    <w:rsid w:val="00FA044D"/>
    <w:rsid w:val="00FA05D8"/>
    <w:rsid w:val="00FA06EA"/>
    <w:rsid w:val="00FA070A"/>
    <w:rsid w:val="00FA0895"/>
    <w:rsid w:val="00FA08E5"/>
    <w:rsid w:val="00FA08F4"/>
    <w:rsid w:val="00FA08FD"/>
    <w:rsid w:val="00FA0905"/>
    <w:rsid w:val="00FA0AD0"/>
    <w:rsid w:val="00FA0B54"/>
    <w:rsid w:val="00FA0C47"/>
    <w:rsid w:val="00FA0CAD"/>
    <w:rsid w:val="00FA1105"/>
    <w:rsid w:val="00FA1162"/>
    <w:rsid w:val="00FA12B1"/>
    <w:rsid w:val="00FA1805"/>
    <w:rsid w:val="00FA1896"/>
    <w:rsid w:val="00FA1B99"/>
    <w:rsid w:val="00FA1C51"/>
    <w:rsid w:val="00FA1CAE"/>
    <w:rsid w:val="00FA1D6B"/>
    <w:rsid w:val="00FA1D92"/>
    <w:rsid w:val="00FA1E2D"/>
    <w:rsid w:val="00FA1E62"/>
    <w:rsid w:val="00FA1F70"/>
    <w:rsid w:val="00FA1F7B"/>
    <w:rsid w:val="00FA2194"/>
    <w:rsid w:val="00FA22BB"/>
    <w:rsid w:val="00FA22D2"/>
    <w:rsid w:val="00FA2337"/>
    <w:rsid w:val="00FA2343"/>
    <w:rsid w:val="00FA2476"/>
    <w:rsid w:val="00FA2517"/>
    <w:rsid w:val="00FA27FD"/>
    <w:rsid w:val="00FA281C"/>
    <w:rsid w:val="00FA291E"/>
    <w:rsid w:val="00FA2974"/>
    <w:rsid w:val="00FA2AFE"/>
    <w:rsid w:val="00FA2CD5"/>
    <w:rsid w:val="00FA305A"/>
    <w:rsid w:val="00FA30E0"/>
    <w:rsid w:val="00FA33B8"/>
    <w:rsid w:val="00FA33FC"/>
    <w:rsid w:val="00FA3555"/>
    <w:rsid w:val="00FA35EE"/>
    <w:rsid w:val="00FA3807"/>
    <w:rsid w:val="00FA3933"/>
    <w:rsid w:val="00FA3C2F"/>
    <w:rsid w:val="00FA3C8F"/>
    <w:rsid w:val="00FA3DB6"/>
    <w:rsid w:val="00FA3E2F"/>
    <w:rsid w:val="00FA3FF4"/>
    <w:rsid w:val="00FA4098"/>
    <w:rsid w:val="00FA414C"/>
    <w:rsid w:val="00FA41D4"/>
    <w:rsid w:val="00FA4224"/>
    <w:rsid w:val="00FA466C"/>
    <w:rsid w:val="00FA4797"/>
    <w:rsid w:val="00FA480F"/>
    <w:rsid w:val="00FA4A30"/>
    <w:rsid w:val="00FA4A6E"/>
    <w:rsid w:val="00FA4B59"/>
    <w:rsid w:val="00FA4BD0"/>
    <w:rsid w:val="00FA4CC2"/>
    <w:rsid w:val="00FA4D58"/>
    <w:rsid w:val="00FA4E34"/>
    <w:rsid w:val="00FA4F70"/>
    <w:rsid w:val="00FA5022"/>
    <w:rsid w:val="00FA50DD"/>
    <w:rsid w:val="00FA5119"/>
    <w:rsid w:val="00FA53EB"/>
    <w:rsid w:val="00FA5562"/>
    <w:rsid w:val="00FA560A"/>
    <w:rsid w:val="00FA5769"/>
    <w:rsid w:val="00FA5826"/>
    <w:rsid w:val="00FA59ED"/>
    <w:rsid w:val="00FA5ABA"/>
    <w:rsid w:val="00FA5BE2"/>
    <w:rsid w:val="00FA5C22"/>
    <w:rsid w:val="00FA6076"/>
    <w:rsid w:val="00FA610B"/>
    <w:rsid w:val="00FA614C"/>
    <w:rsid w:val="00FA618D"/>
    <w:rsid w:val="00FA61C6"/>
    <w:rsid w:val="00FA61CE"/>
    <w:rsid w:val="00FA620E"/>
    <w:rsid w:val="00FA6245"/>
    <w:rsid w:val="00FA6301"/>
    <w:rsid w:val="00FA6393"/>
    <w:rsid w:val="00FA6520"/>
    <w:rsid w:val="00FA6662"/>
    <w:rsid w:val="00FA6759"/>
    <w:rsid w:val="00FA675D"/>
    <w:rsid w:val="00FA6772"/>
    <w:rsid w:val="00FA6998"/>
    <w:rsid w:val="00FA69DF"/>
    <w:rsid w:val="00FA6A0C"/>
    <w:rsid w:val="00FA6A13"/>
    <w:rsid w:val="00FA6AF5"/>
    <w:rsid w:val="00FA6BA4"/>
    <w:rsid w:val="00FA6CAE"/>
    <w:rsid w:val="00FA6CBE"/>
    <w:rsid w:val="00FA6CD1"/>
    <w:rsid w:val="00FA6EC8"/>
    <w:rsid w:val="00FA6ED9"/>
    <w:rsid w:val="00FA6FFE"/>
    <w:rsid w:val="00FA7057"/>
    <w:rsid w:val="00FA71B1"/>
    <w:rsid w:val="00FA733A"/>
    <w:rsid w:val="00FA73C7"/>
    <w:rsid w:val="00FA73DC"/>
    <w:rsid w:val="00FA741A"/>
    <w:rsid w:val="00FA749B"/>
    <w:rsid w:val="00FA75E0"/>
    <w:rsid w:val="00FA760E"/>
    <w:rsid w:val="00FA769C"/>
    <w:rsid w:val="00FA76B2"/>
    <w:rsid w:val="00FA784D"/>
    <w:rsid w:val="00FA792E"/>
    <w:rsid w:val="00FA794D"/>
    <w:rsid w:val="00FA79F6"/>
    <w:rsid w:val="00FA7A91"/>
    <w:rsid w:val="00FA7CE2"/>
    <w:rsid w:val="00FA7D21"/>
    <w:rsid w:val="00FA7E3B"/>
    <w:rsid w:val="00FA7EE3"/>
    <w:rsid w:val="00FA7F9D"/>
    <w:rsid w:val="00FAB141"/>
    <w:rsid w:val="00FB0100"/>
    <w:rsid w:val="00FB01D9"/>
    <w:rsid w:val="00FB021F"/>
    <w:rsid w:val="00FB02F6"/>
    <w:rsid w:val="00FB030B"/>
    <w:rsid w:val="00FB05B7"/>
    <w:rsid w:val="00FB05E8"/>
    <w:rsid w:val="00FB0615"/>
    <w:rsid w:val="00FB06BD"/>
    <w:rsid w:val="00FB076C"/>
    <w:rsid w:val="00FB07AC"/>
    <w:rsid w:val="00FB0845"/>
    <w:rsid w:val="00FB091E"/>
    <w:rsid w:val="00FB0939"/>
    <w:rsid w:val="00FB0A74"/>
    <w:rsid w:val="00FB0ABE"/>
    <w:rsid w:val="00FB0AC0"/>
    <w:rsid w:val="00FB0DCC"/>
    <w:rsid w:val="00FB0F4D"/>
    <w:rsid w:val="00FB0FC0"/>
    <w:rsid w:val="00FB1127"/>
    <w:rsid w:val="00FB1257"/>
    <w:rsid w:val="00FB127E"/>
    <w:rsid w:val="00FB140C"/>
    <w:rsid w:val="00FB15B7"/>
    <w:rsid w:val="00FB16AE"/>
    <w:rsid w:val="00FB1811"/>
    <w:rsid w:val="00FB1984"/>
    <w:rsid w:val="00FB1A20"/>
    <w:rsid w:val="00FB1AC6"/>
    <w:rsid w:val="00FB1BA8"/>
    <w:rsid w:val="00FB1C71"/>
    <w:rsid w:val="00FB1C9A"/>
    <w:rsid w:val="00FB1CC8"/>
    <w:rsid w:val="00FB1CF4"/>
    <w:rsid w:val="00FB1D35"/>
    <w:rsid w:val="00FB1D55"/>
    <w:rsid w:val="00FB1DD6"/>
    <w:rsid w:val="00FB1DE7"/>
    <w:rsid w:val="00FB1EFB"/>
    <w:rsid w:val="00FB1F5F"/>
    <w:rsid w:val="00FB1FE5"/>
    <w:rsid w:val="00FB2265"/>
    <w:rsid w:val="00FB22F8"/>
    <w:rsid w:val="00FB243C"/>
    <w:rsid w:val="00FB25BF"/>
    <w:rsid w:val="00FB26C3"/>
    <w:rsid w:val="00FB28F9"/>
    <w:rsid w:val="00FB2A2C"/>
    <w:rsid w:val="00FB2A33"/>
    <w:rsid w:val="00FB2C04"/>
    <w:rsid w:val="00FB2D5F"/>
    <w:rsid w:val="00FB2DFF"/>
    <w:rsid w:val="00FB3517"/>
    <w:rsid w:val="00FB3709"/>
    <w:rsid w:val="00FB377A"/>
    <w:rsid w:val="00FB3909"/>
    <w:rsid w:val="00FB3A4D"/>
    <w:rsid w:val="00FB3A87"/>
    <w:rsid w:val="00FB3B22"/>
    <w:rsid w:val="00FB3BBE"/>
    <w:rsid w:val="00FB3C8E"/>
    <w:rsid w:val="00FB3D11"/>
    <w:rsid w:val="00FB3D3D"/>
    <w:rsid w:val="00FB3D50"/>
    <w:rsid w:val="00FB3F50"/>
    <w:rsid w:val="00FB41D6"/>
    <w:rsid w:val="00FB41E6"/>
    <w:rsid w:val="00FB424E"/>
    <w:rsid w:val="00FB45F3"/>
    <w:rsid w:val="00FB469C"/>
    <w:rsid w:val="00FB4932"/>
    <w:rsid w:val="00FB49E8"/>
    <w:rsid w:val="00FB4B3A"/>
    <w:rsid w:val="00FB4BA5"/>
    <w:rsid w:val="00FB4C87"/>
    <w:rsid w:val="00FB4DBD"/>
    <w:rsid w:val="00FB4EAC"/>
    <w:rsid w:val="00FB4FB0"/>
    <w:rsid w:val="00FB4FBA"/>
    <w:rsid w:val="00FB50FF"/>
    <w:rsid w:val="00FB513B"/>
    <w:rsid w:val="00FB5231"/>
    <w:rsid w:val="00FB52F0"/>
    <w:rsid w:val="00FB550F"/>
    <w:rsid w:val="00FB5513"/>
    <w:rsid w:val="00FB55F8"/>
    <w:rsid w:val="00FB5603"/>
    <w:rsid w:val="00FB5663"/>
    <w:rsid w:val="00FB5698"/>
    <w:rsid w:val="00FB5704"/>
    <w:rsid w:val="00FB5729"/>
    <w:rsid w:val="00FB59EC"/>
    <w:rsid w:val="00FB5A56"/>
    <w:rsid w:val="00FB5ED9"/>
    <w:rsid w:val="00FB5F65"/>
    <w:rsid w:val="00FB5FFD"/>
    <w:rsid w:val="00FB603E"/>
    <w:rsid w:val="00FB605A"/>
    <w:rsid w:val="00FB6077"/>
    <w:rsid w:val="00FB609B"/>
    <w:rsid w:val="00FB615E"/>
    <w:rsid w:val="00FB6194"/>
    <w:rsid w:val="00FB624F"/>
    <w:rsid w:val="00FB65B5"/>
    <w:rsid w:val="00FB65EF"/>
    <w:rsid w:val="00FB66CC"/>
    <w:rsid w:val="00FB6717"/>
    <w:rsid w:val="00FB673E"/>
    <w:rsid w:val="00FB6803"/>
    <w:rsid w:val="00FB684A"/>
    <w:rsid w:val="00FB6A05"/>
    <w:rsid w:val="00FB6BD2"/>
    <w:rsid w:val="00FB6BDD"/>
    <w:rsid w:val="00FB6C85"/>
    <w:rsid w:val="00FB6E97"/>
    <w:rsid w:val="00FB70FE"/>
    <w:rsid w:val="00FB7283"/>
    <w:rsid w:val="00FB73A0"/>
    <w:rsid w:val="00FB73AD"/>
    <w:rsid w:val="00FB74AF"/>
    <w:rsid w:val="00FB755C"/>
    <w:rsid w:val="00FB7602"/>
    <w:rsid w:val="00FB7631"/>
    <w:rsid w:val="00FB7696"/>
    <w:rsid w:val="00FB7713"/>
    <w:rsid w:val="00FB7789"/>
    <w:rsid w:val="00FB77CE"/>
    <w:rsid w:val="00FB780E"/>
    <w:rsid w:val="00FB7845"/>
    <w:rsid w:val="00FB786F"/>
    <w:rsid w:val="00FB7A52"/>
    <w:rsid w:val="00FB7ACA"/>
    <w:rsid w:val="00FB7BF6"/>
    <w:rsid w:val="00FB7C3A"/>
    <w:rsid w:val="00FB7D2C"/>
    <w:rsid w:val="00FB7E4A"/>
    <w:rsid w:val="00FC0022"/>
    <w:rsid w:val="00FC00C8"/>
    <w:rsid w:val="00FC00F0"/>
    <w:rsid w:val="00FC0152"/>
    <w:rsid w:val="00FC02C8"/>
    <w:rsid w:val="00FC05E1"/>
    <w:rsid w:val="00FC0686"/>
    <w:rsid w:val="00FC0742"/>
    <w:rsid w:val="00FC0822"/>
    <w:rsid w:val="00FC094A"/>
    <w:rsid w:val="00FC0A90"/>
    <w:rsid w:val="00FC0B1D"/>
    <w:rsid w:val="00FC0B52"/>
    <w:rsid w:val="00FC0C25"/>
    <w:rsid w:val="00FC0D19"/>
    <w:rsid w:val="00FC0E4A"/>
    <w:rsid w:val="00FC0E84"/>
    <w:rsid w:val="00FC10FE"/>
    <w:rsid w:val="00FC118C"/>
    <w:rsid w:val="00FC1204"/>
    <w:rsid w:val="00FC1219"/>
    <w:rsid w:val="00FC1228"/>
    <w:rsid w:val="00FC1429"/>
    <w:rsid w:val="00FC160F"/>
    <w:rsid w:val="00FC165C"/>
    <w:rsid w:val="00FC1840"/>
    <w:rsid w:val="00FC1983"/>
    <w:rsid w:val="00FC199F"/>
    <w:rsid w:val="00FC19A4"/>
    <w:rsid w:val="00FC1AF3"/>
    <w:rsid w:val="00FC1B6D"/>
    <w:rsid w:val="00FC1C85"/>
    <w:rsid w:val="00FC1CDE"/>
    <w:rsid w:val="00FC1E85"/>
    <w:rsid w:val="00FC1EFD"/>
    <w:rsid w:val="00FC1F1D"/>
    <w:rsid w:val="00FC212B"/>
    <w:rsid w:val="00FC2153"/>
    <w:rsid w:val="00FC2173"/>
    <w:rsid w:val="00FC21BC"/>
    <w:rsid w:val="00FC22B5"/>
    <w:rsid w:val="00FC22C6"/>
    <w:rsid w:val="00FC2653"/>
    <w:rsid w:val="00FC26B6"/>
    <w:rsid w:val="00FC27B6"/>
    <w:rsid w:val="00FC27D2"/>
    <w:rsid w:val="00FC2834"/>
    <w:rsid w:val="00FC2850"/>
    <w:rsid w:val="00FC2907"/>
    <w:rsid w:val="00FC2925"/>
    <w:rsid w:val="00FC2AA4"/>
    <w:rsid w:val="00FC2ABB"/>
    <w:rsid w:val="00FC2ACB"/>
    <w:rsid w:val="00FC2C9A"/>
    <w:rsid w:val="00FC2CD0"/>
    <w:rsid w:val="00FC2DFF"/>
    <w:rsid w:val="00FC2EF7"/>
    <w:rsid w:val="00FC2EFD"/>
    <w:rsid w:val="00FC32D7"/>
    <w:rsid w:val="00FC3449"/>
    <w:rsid w:val="00FC3567"/>
    <w:rsid w:val="00FC35D3"/>
    <w:rsid w:val="00FC373F"/>
    <w:rsid w:val="00FC378F"/>
    <w:rsid w:val="00FC37D4"/>
    <w:rsid w:val="00FC38A5"/>
    <w:rsid w:val="00FC39EB"/>
    <w:rsid w:val="00FC3CA5"/>
    <w:rsid w:val="00FC3D5C"/>
    <w:rsid w:val="00FC4071"/>
    <w:rsid w:val="00FC41EC"/>
    <w:rsid w:val="00FC4393"/>
    <w:rsid w:val="00FC4464"/>
    <w:rsid w:val="00FC45A4"/>
    <w:rsid w:val="00FC4637"/>
    <w:rsid w:val="00FC4700"/>
    <w:rsid w:val="00FC488D"/>
    <w:rsid w:val="00FC4A39"/>
    <w:rsid w:val="00FC4ACE"/>
    <w:rsid w:val="00FC4DB6"/>
    <w:rsid w:val="00FC4DBC"/>
    <w:rsid w:val="00FC4DDE"/>
    <w:rsid w:val="00FC4E19"/>
    <w:rsid w:val="00FC4E71"/>
    <w:rsid w:val="00FC5186"/>
    <w:rsid w:val="00FC52E3"/>
    <w:rsid w:val="00FC5509"/>
    <w:rsid w:val="00FC556A"/>
    <w:rsid w:val="00FC5682"/>
    <w:rsid w:val="00FC56C6"/>
    <w:rsid w:val="00FC56F3"/>
    <w:rsid w:val="00FC5761"/>
    <w:rsid w:val="00FC5823"/>
    <w:rsid w:val="00FC5916"/>
    <w:rsid w:val="00FC598D"/>
    <w:rsid w:val="00FC59DF"/>
    <w:rsid w:val="00FC5A87"/>
    <w:rsid w:val="00FC5BF6"/>
    <w:rsid w:val="00FC5C7F"/>
    <w:rsid w:val="00FC5E6B"/>
    <w:rsid w:val="00FC5EE5"/>
    <w:rsid w:val="00FC5F95"/>
    <w:rsid w:val="00FC611B"/>
    <w:rsid w:val="00FC63CB"/>
    <w:rsid w:val="00FC646B"/>
    <w:rsid w:val="00FC647C"/>
    <w:rsid w:val="00FC6526"/>
    <w:rsid w:val="00FC669B"/>
    <w:rsid w:val="00FC66D9"/>
    <w:rsid w:val="00FC6940"/>
    <w:rsid w:val="00FC6947"/>
    <w:rsid w:val="00FC6A13"/>
    <w:rsid w:val="00FC6A1C"/>
    <w:rsid w:val="00FC6A79"/>
    <w:rsid w:val="00FC6D2E"/>
    <w:rsid w:val="00FC6F6B"/>
    <w:rsid w:val="00FC70B5"/>
    <w:rsid w:val="00FC70FC"/>
    <w:rsid w:val="00FC7468"/>
    <w:rsid w:val="00FC74AF"/>
    <w:rsid w:val="00FC7632"/>
    <w:rsid w:val="00FC767C"/>
    <w:rsid w:val="00FC76A8"/>
    <w:rsid w:val="00FC78F1"/>
    <w:rsid w:val="00FC7B63"/>
    <w:rsid w:val="00FC7B92"/>
    <w:rsid w:val="00FC7BE2"/>
    <w:rsid w:val="00FC7C4A"/>
    <w:rsid w:val="00FC7E86"/>
    <w:rsid w:val="00FC7F0F"/>
    <w:rsid w:val="00FD00F8"/>
    <w:rsid w:val="00FD0137"/>
    <w:rsid w:val="00FD0303"/>
    <w:rsid w:val="00FD03C2"/>
    <w:rsid w:val="00FD04BE"/>
    <w:rsid w:val="00FD050D"/>
    <w:rsid w:val="00FD079E"/>
    <w:rsid w:val="00FD09AD"/>
    <w:rsid w:val="00FD0A93"/>
    <w:rsid w:val="00FD0AB9"/>
    <w:rsid w:val="00FD0AD7"/>
    <w:rsid w:val="00FD0ECF"/>
    <w:rsid w:val="00FD0FDE"/>
    <w:rsid w:val="00FD100A"/>
    <w:rsid w:val="00FD102D"/>
    <w:rsid w:val="00FD11E5"/>
    <w:rsid w:val="00FD1276"/>
    <w:rsid w:val="00FD16EB"/>
    <w:rsid w:val="00FD1732"/>
    <w:rsid w:val="00FD1738"/>
    <w:rsid w:val="00FD1BB6"/>
    <w:rsid w:val="00FD1C5A"/>
    <w:rsid w:val="00FD1C75"/>
    <w:rsid w:val="00FD1C78"/>
    <w:rsid w:val="00FD1CB0"/>
    <w:rsid w:val="00FD1D61"/>
    <w:rsid w:val="00FD1DD3"/>
    <w:rsid w:val="00FD1EAE"/>
    <w:rsid w:val="00FD1F6E"/>
    <w:rsid w:val="00FD1F73"/>
    <w:rsid w:val="00FD2071"/>
    <w:rsid w:val="00FD2084"/>
    <w:rsid w:val="00FD2144"/>
    <w:rsid w:val="00FD2372"/>
    <w:rsid w:val="00FD246B"/>
    <w:rsid w:val="00FD247A"/>
    <w:rsid w:val="00FD2535"/>
    <w:rsid w:val="00FD253D"/>
    <w:rsid w:val="00FD25AC"/>
    <w:rsid w:val="00FD2816"/>
    <w:rsid w:val="00FD293A"/>
    <w:rsid w:val="00FD2A7B"/>
    <w:rsid w:val="00FD2AE1"/>
    <w:rsid w:val="00FD2B2F"/>
    <w:rsid w:val="00FD2BD0"/>
    <w:rsid w:val="00FD2BEE"/>
    <w:rsid w:val="00FD2D27"/>
    <w:rsid w:val="00FD2D53"/>
    <w:rsid w:val="00FD2D6C"/>
    <w:rsid w:val="00FD2E0E"/>
    <w:rsid w:val="00FD2E58"/>
    <w:rsid w:val="00FD2E7C"/>
    <w:rsid w:val="00FD2FF7"/>
    <w:rsid w:val="00FD3012"/>
    <w:rsid w:val="00FD3091"/>
    <w:rsid w:val="00FD3219"/>
    <w:rsid w:val="00FD3509"/>
    <w:rsid w:val="00FD369C"/>
    <w:rsid w:val="00FD39DC"/>
    <w:rsid w:val="00FD3AF0"/>
    <w:rsid w:val="00FD3BF8"/>
    <w:rsid w:val="00FD3CD4"/>
    <w:rsid w:val="00FD3D41"/>
    <w:rsid w:val="00FD3EFD"/>
    <w:rsid w:val="00FD3F74"/>
    <w:rsid w:val="00FD3F8E"/>
    <w:rsid w:val="00FD3FCF"/>
    <w:rsid w:val="00FD4034"/>
    <w:rsid w:val="00FD4423"/>
    <w:rsid w:val="00FD4504"/>
    <w:rsid w:val="00FD45F9"/>
    <w:rsid w:val="00FD46B6"/>
    <w:rsid w:val="00FD480F"/>
    <w:rsid w:val="00FD48F7"/>
    <w:rsid w:val="00FD4956"/>
    <w:rsid w:val="00FD4A38"/>
    <w:rsid w:val="00FD4B60"/>
    <w:rsid w:val="00FD4B74"/>
    <w:rsid w:val="00FD4BF3"/>
    <w:rsid w:val="00FD4C3C"/>
    <w:rsid w:val="00FD4EC3"/>
    <w:rsid w:val="00FD4F1E"/>
    <w:rsid w:val="00FD5023"/>
    <w:rsid w:val="00FD509F"/>
    <w:rsid w:val="00FD513C"/>
    <w:rsid w:val="00FD5244"/>
    <w:rsid w:val="00FD53EA"/>
    <w:rsid w:val="00FD54A5"/>
    <w:rsid w:val="00FD5585"/>
    <w:rsid w:val="00FD55B5"/>
    <w:rsid w:val="00FD58E8"/>
    <w:rsid w:val="00FD5A12"/>
    <w:rsid w:val="00FD5AFD"/>
    <w:rsid w:val="00FD5C0D"/>
    <w:rsid w:val="00FD5CB8"/>
    <w:rsid w:val="00FD5CBF"/>
    <w:rsid w:val="00FD5D93"/>
    <w:rsid w:val="00FD5E34"/>
    <w:rsid w:val="00FD5F5C"/>
    <w:rsid w:val="00FD5FBB"/>
    <w:rsid w:val="00FD60C8"/>
    <w:rsid w:val="00FD6128"/>
    <w:rsid w:val="00FD64D6"/>
    <w:rsid w:val="00FD6556"/>
    <w:rsid w:val="00FD6583"/>
    <w:rsid w:val="00FD6617"/>
    <w:rsid w:val="00FD667E"/>
    <w:rsid w:val="00FD683E"/>
    <w:rsid w:val="00FD684D"/>
    <w:rsid w:val="00FD69FB"/>
    <w:rsid w:val="00FD6A6E"/>
    <w:rsid w:val="00FD6AAF"/>
    <w:rsid w:val="00FD6B94"/>
    <w:rsid w:val="00FD6B96"/>
    <w:rsid w:val="00FD6BEE"/>
    <w:rsid w:val="00FD6CBE"/>
    <w:rsid w:val="00FD6E74"/>
    <w:rsid w:val="00FD6F29"/>
    <w:rsid w:val="00FD7023"/>
    <w:rsid w:val="00FD7105"/>
    <w:rsid w:val="00FD71AD"/>
    <w:rsid w:val="00FD71DE"/>
    <w:rsid w:val="00FD7242"/>
    <w:rsid w:val="00FD72FF"/>
    <w:rsid w:val="00FD7316"/>
    <w:rsid w:val="00FD73EB"/>
    <w:rsid w:val="00FD7593"/>
    <w:rsid w:val="00FD760D"/>
    <w:rsid w:val="00FD763E"/>
    <w:rsid w:val="00FD785F"/>
    <w:rsid w:val="00FD79DB"/>
    <w:rsid w:val="00FD7B28"/>
    <w:rsid w:val="00FD7CD5"/>
    <w:rsid w:val="00FD7E6B"/>
    <w:rsid w:val="00FD7E89"/>
    <w:rsid w:val="00FD7EDB"/>
    <w:rsid w:val="00FDAB3F"/>
    <w:rsid w:val="00FE0160"/>
    <w:rsid w:val="00FE01CB"/>
    <w:rsid w:val="00FE021B"/>
    <w:rsid w:val="00FE0286"/>
    <w:rsid w:val="00FE0291"/>
    <w:rsid w:val="00FE03AE"/>
    <w:rsid w:val="00FE03CD"/>
    <w:rsid w:val="00FE0483"/>
    <w:rsid w:val="00FE0492"/>
    <w:rsid w:val="00FE05D4"/>
    <w:rsid w:val="00FE067E"/>
    <w:rsid w:val="00FE06D2"/>
    <w:rsid w:val="00FE09B0"/>
    <w:rsid w:val="00FE0A23"/>
    <w:rsid w:val="00FE0BC6"/>
    <w:rsid w:val="00FE0C54"/>
    <w:rsid w:val="00FE0CCF"/>
    <w:rsid w:val="00FE0EF8"/>
    <w:rsid w:val="00FE0F88"/>
    <w:rsid w:val="00FE0FF1"/>
    <w:rsid w:val="00FE0FFC"/>
    <w:rsid w:val="00FE1010"/>
    <w:rsid w:val="00FE10CC"/>
    <w:rsid w:val="00FE110B"/>
    <w:rsid w:val="00FE1194"/>
    <w:rsid w:val="00FE11D7"/>
    <w:rsid w:val="00FE12DE"/>
    <w:rsid w:val="00FE1361"/>
    <w:rsid w:val="00FE15EB"/>
    <w:rsid w:val="00FE1704"/>
    <w:rsid w:val="00FE1843"/>
    <w:rsid w:val="00FE1938"/>
    <w:rsid w:val="00FE1B05"/>
    <w:rsid w:val="00FE1CA4"/>
    <w:rsid w:val="00FE1CC1"/>
    <w:rsid w:val="00FE1CD4"/>
    <w:rsid w:val="00FE1E21"/>
    <w:rsid w:val="00FE1E55"/>
    <w:rsid w:val="00FE1F13"/>
    <w:rsid w:val="00FE2196"/>
    <w:rsid w:val="00FE22BB"/>
    <w:rsid w:val="00FE23AC"/>
    <w:rsid w:val="00FE24F1"/>
    <w:rsid w:val="00FE261E"/>
    <w:rsid w:val="00FE265A"/>
    <w:rsid w:val="00FE2679"/>
    <w:rsid w:val="00FE26BD"/>
    <w:rsid w:val="00FE2839"/>
    <w:rsid w:val="00FE2869"/>
    <w:rsid w:val="00FE28AC"/>
    <w:rsid w:val="00FE293E"/>
    <w:rsid w:val="00FE2940"/>
    <w:rsid w:val="00FE299D"/>
    <w:rsid w:val="00FE29EF"/>
    <w:rsid w:val="00FE2A1D"/>
    <w:rsid w:val="00FE2BD2"/>
    <w:rsid w:val="00FE2BF4"/>
    <w:rsid w:val="00FE2C01"/>
    <w:rsid w:val="00FE2CF1"/>
    <w:rsid w:val="00FE2D3F"/>
    <w:rsid w:val="00FE2D96"/>
    <w:rsid w:val="00FE2E1E"/>
    <w:rsid w:val="00FE2F7F"/>
    <w:rsid w:val="00FE3164"/>
    <w:rsid w:val="00FE32C3"/>
    <w:rsid w:val="00FE33CA"/>
    <w:rsid w:val="00FE340B"/>
    <w:rsid w:val="00FE34B6"/>
    <w:rsid w:val="00FE34D5"/>
    <w:rsid w:val="00FE3588"/>
    <w:rsid w:val="00FE35A0"/>
    <w:rsid w:val="00FE3949"/>
    <w:rsid w:val="00FE39B0"/>
    <w:rsid w:val="00FE39F7"/>
    <w:rsid w:val="00FE3B39"/>
    <w:rsid w:val="00FE3C1A"/>
    <w:rsid w:val="00FE3C78"/>
    <w:rsid w:val="00FE3CE6"/>
    <w:rsid w:val="00FE3D91"/>
    <w:rsid w:val="00FE3E32"/>
    <w:rsid w:val="00FE3F37"/>
    <w:rsid w:val="00FE3F75"/>
    <w:rsid w:val="00FE4156"/>
    <w:rsid w:val="00FE41BD"/>
    <w:rsid w:val="00FE41D3"/>
    <w:rsid w:val="00FE4276"/>
    <w:rsid w:val="00FE42DD"/>
    <w:rsid w:val="00FE42F5"/>
    <w:rsid w:val="00FE4510"/>
    <w:rsid w:val="00FE46B0"/>
    <w:rsid w:val="00FE4702"/>
    <w:rsid w:val="00FE47A9"/>
    <w:rsid w:val="00FE4876"/>
    <w:rsid w:val="00FE48E4"/>
    <w:rsid w:val="00FE4C00"/>
    <w:rsid w:val="00FE4D8A"/>
    <w:rsid w:val="00FE4F25"/>
    <w:rsid w:val="00FE4F4D"/>
    <w:rsid w:val="00FE501A"/>
    <w:rsid w:val="00FE5084"/>
    <w:rsid w:val="00FE513C"/>
    <w:rsid w:val="00FE5238"/>
    <w:rsid w:val="00FE5255"/>
    <w:rsid w:val="00FE52BB"/>
    <w:rsid w:val="00FE52CE"/>
    <w:rsid w:val="00FE52DB"/>
    <w:rsid w:val="00FE535F"/>
    <w:rsid w:val="00FE5458"/>
    <w:rsid w:val="00FE564A"/>
    <w:rsid w:val="00FE56B1"/>
    <w:rsid w:val="00FE5832"/>
    <w:rsid w:val="00FE584B"/>
    <w:rsid w:val="00FE595E"/>
    <w:rsid w:val="00FE5967"/>
    <w:rsid w:val="00FE5973"/>
    <w:rsid w:val="00FE5AE7"/>
    <w:rsid w:val="00FE5BD8"/>
    <w:rsid w:val="00FE5C7B"/>
    <w:rsid w:val="00FE5DC0"/>
    <w:rsid w:val="00FE5E0B"/>
    <w:rsid w:val="00FE5E0D"/>
    <w:rsid w:val="00FE5E5E"/>
    <w:rsid w:val="00FE5F83"/>
    <w:rsid w:val="00FE5FA6"/>
    <w:rsid w:val="00FE5FCF"/>
    <w:rsid w:val="00FE6036"/>
    <w:rsid w:val="00FE60AE"/>
    <w:rsid w:val="00FE6100"/>
    <w:rsid w:val="00FE6440"/>
    <w:rsid w:val="00FE6487"/>
    <w:rsid w:val="00FE6571"/>
    <w:rsid w:val="00FE673B"/>
    <w:rsid w:val="00FE6757"/>
    <w:rsid w:val="00FE683B"/>
    <w:rsid w:val="00FE68A6"/>
    <w:rsid w:val="00FE6A22"/>
    <w:rsid w:val="00FE6A6B"/>
    <w:rsid w:val="00FE6C01"/>
    <w:rsid w:val="00FE6C8B"/>
    <w:rsid w:val="00FE6EF9"/>
    <w:rsid w:val="00FE6FEC"/>
    <w:rsid w:val="00FE7016"/>
    <w:rsid w:val="00FE70C0"/>
    <w:rsid w:val="00FE70F8"/>
    <w:rsid w:val="00FE720A"/>
    <w:rsid w:val="00FE726E"/>
    <w:rsid w:val="00FE7287"/>
    <w:rsid w:val="00FE7347"/>
    <w:rsid w:val="00FE7354"/>
    <w:rsid w:val="00FE73F9"/>
    <w:rsid w:val="00FE744D"/>
    <w:rsid w:val="00FE74E9"/>
    <w:rsid w:val="00FE74F2"/>
    <w:rsid w:val="00FE750D"/>
    <w:rsid w:val="00FE7511"/>
    <w:rsid w:val="00FE768E"/>
    <w:rsid w:val="00FE76FC"/>
    <w:rsid w:val="00FE78F5"/>
    <w:rsid w:val="00FE791A"/>
    <w:rsid w:val="00FE79A8"/>
    <w:rsid w:val="00FE7A4B"/>
    <w:rsid w:val="00FE7AA4"/>
    <w:rsid w:val="00FE7B71"/>
    <w:rsid w:val="00FE7C0B"/>
    <w:rsid w:val="00FE7C38"/>
    <w:rsid w:val="00FE7D74"/>
    <w:rsid w:val="00FE7DA8"/>
    <w:rsid w:val="00FE7E05"/>
    <w:rsid w:val="00FE7E5A"/>
    <w:rsid w:val="00FE7ED8"/>
    <w:rsid w:val="00FE7F8B"/>
    <w:rsid w:val="00FEA5E5"/>
    <w:rsid w:val="00FECE67"/>
    <w:rsid w:val="00FF0029"/>
    <w:rsid w:val="00FF004D"/>
    <w:rsid w:val="00FF0148"/>
    <w:rsid w:val="00FF015E"/>
    <w:rsid w:val="00FF0297"/>
    <w:rsid w:val="00FF02C2"/>
    <w:rsid w:val="00FF0413"/>
    <w:rsid w:val="00FF050E"/>
    <w:rsid w:val="00FF05D6"/>
    <w:rsid w:val="00FF07C9"/>
    <w:rsid w:val="00FF07E1"/>
    <w:rsid w:val="00FF0855"/>
    <w:rsid w:val="00FF092B"/>
    <w:rsid w:val="00FF0A08"/>
    <w:rsid w:val="00FF0D31"/>
    <w:rsid w:val="00FF0D3A"/>
    <w:rsid w:val="00FF0DF7"/>
    <w:rsid w:val="00FF0E4E"/>
    <w:rsid w:val="00FF0E82"/>
    <w:rsid w:val="00FF0EC0"/>
    <w:rsid w:val="00FF0F0F"/>
    <w:rsid w:val="00FF11C7"/>
    <w:rsid w:val="00FF1244"/>
    <w:rsid w:val="00FF12A3"/>
    <w:rsid w:val="00FF12C4"/>
    <w:rsid w:val="00FF131C"/>
    <w:rsid w:val="00FF1372"/>
    <w:rsid w:val="00FF141E"/>
    <w:rsid w:val="00FF15AC"/>
    <w:rsid w:val="00FF1750"/>
    <w:rsid w:val="00FF17DD"/>
    <w:rsid w:val="00FF1889"/>
    <w:rsid w:val="00FF1B1B"/>
    <w:rsid w:val="00FF1B62"/>
    <w:rsid w:val="00FF1CCC"/>
    <w:rsid w:val="00FF1DC5"/>
    <w:rsid w:val="00FF1FDD"/>
    <w:rsid w:val="00FF205A"/>
    <w:rsid w:val="00FF21B0"/>
    <w:rsid w:val="00FF24A5"/>
    <w:rsid w:val="00FF24C0"/>
    <w:rsid w:val="00FF24D0"/>
    <w:rsid w:val="00FF25F0"/>
    <w:rsid w:val="00FF25F7"/>
    <w:rsid w:val="00FF2643"/>
    <w:rsid w:val="00FF270D"/>
    <w:rsid w:val="00FF2713"/>
    <w:rsid w:val="00FF2729"/>
    <w:rsid w:val="00FF274E"/>
    <w:rsid w:val="00FF28AD"/>
    <w:rsid w:val="00FF2A66"/>
    <w:rsid w:val="00FF2AD8"/>
    <w:rsid w:val="00FF2B12"/>
    <w:rsid w:val="00FF2CEB"/>
    <w:rsid w:val="00FF2CFB"/>
    <w:rsid w:val="00FF2E74"/>
    <w:rsid w:val="00FF2F41"/>
    <w:rsid w:val="00FF2F86"/>
    <w:rsid w:val="00FF3209"/>
    <w:rsid w:val="00FF3240"/>
    <w:rsid w:val="00FF3435"/>
    <w:rsid w:val="00FF34B9"/>
    <w:rsid w:val="00FF35F7"/>
    <w:rsid w:val="00FF36E3"/>
    <w:rsid w:val="00FF36F1"/>
    <w:rsid w:val="00FF3713"/>
    <w:rsid w:val="00FF37F6"/>
    <w:rsid w:val="00FF3AF1"/>
    <w:rsid w:val="00FF3C16"/>
    <w:rsid w:val="00FF3C96"/>
    <w:rsid w:val="00FF3E79"/>
    <w:rsid w:val="00FF3FCC"/>
    <w:rsid w:val="00FF42BB"/>
    <w:rsid w:val="00FF439F"/>
    <w:rsid w:val="00FF455B"/>
    <w:rsid w:val="00FF45F6"/>
    <w:rsid w:val="00FF4671"/>
    <w:rsid w:val="00FF4672"/>
    <w:rsid w:val="00FF4689"/>
    <w:rsid w:val="00FF46FC"/>
    <w:rsid w:val="00FF47D2"/>
    <w:rsid w:val="00FF4A99"/>
    <w:rsid w:val="00FF4ABF"/>
    <w:rsid w:val="00FF4AF0"/>
    <w:rsid w:val="00FF4CD3"/>
    <w:rsid w:val="00FF4E97"/>
    <w:rsid w:val="00FF5007"/>
    <w:rsid w:val="00FF50B0"/>
    <w:rsid w:val="00FF51D6"/>
    <w:rsid w:val="00FF521F"/>
    <w:rsid w:val="00FF5269"/>
    <w:rsid w:val="00FF52D4"/>
    <w:rsid w:val="00FF5354"/>
    <w:rsid w:val="00FF53D5"/>
    <w:rsid w:val="00FF53FB"/>
    <w:rsid w:val="00FF5484"/>
    <w:rsid w:val="00FF568E"/>
    <w:rsid w:val="00FF5881"/>
    <w:rsid w:val="00FF58CB"/>
    <w:rsid w:val="00FF58EC"/>
    <w:rsid w:val="00FF5927"/>
    <w:rsid w:val="00FF5A21"/>
    <w:rsid w:val="00FF6185"/>
    <w:rsid w:val="00FF6371"/>
    <w:rsid w:val="00FF6434"/>
    <w:rsid w:val="00FF65F3"/>
    <w:rsid w:val="00FF660E"/>
    <w:rsid w:val="00FF667D"/>
    <w:rsid w:val="00FF67B5"/>
    <w:rsid w:val="00FF686B"/>
    <w:rsid w:val="00FF68CD"/>
    <w:rsid w:val="00FF695B"/>
    <w:rsid w:val="00FF696C"/>
    <w:rsid w:val="00FF6987"/>
    <w:rsid w:val="00FF6A04"/>
    <w:rsid w:val="00FF6A6F"/>
    <w:rsid w:val="00FF6A88"/>
    <w:rsid w:val="00FF6AEB"/>
    <w:rsid w:val="00FF6B32"/>
    <w:rsid w:val="00FF6BC0"/>
    <w:rsid w:val="00FF6C8C"/>
    <w:rsid w:val="00FF6CD0"/>
    <w:rsid w:val="00FF6D60"/>
    <w:rsid w:val="00FF6DBD"/>
    <w:rsid w:val="00FF6F3B"/>
    <w:rsid w:val="00FF7149"/>
    <w:rsid w:val="00FF7438"/>
    <w:rsid w:val="00FF750A"/>
    <w:rsid w:val="00FF751E"/>
    <w:rsid w:val="00FF7575"/>
    <w:rsid w:val="00FF76CB"/>
    <w:rsid w:val="00FF78EB"/>
    <w:rsid w:val="00FF7967"/>
    <w:rsid w:val="00FF7A3E"/>
    <w:rsid w:val="00FF7A6E"/>
    <w:rsid w:val="00FF7A97"/>
    <w:rsid w:val="00FF7C5F"/>
    <w:rsid w:val="00FF7D77"/>
    <w:rsid w:val="00FF7DCC"/>
    <w:rsid w:val="00FF7E40"/>
    <w:rsid w:val="00FF7F6D"/>
    <w:rsid w:val="0101D24E"/>
    <w:rsid w:val="0103AA1D"/>
    <w:rsid w:val="0108D14F"/>
    <w:rsid w:val="01101B1A"/>
    <w:rsid w:val="01101D2B"/>
    <w:rsid w:val="0110ABAE"/>
    <w:rsid w:val="0111BD02"/>
    <w:rsid w:val="0111F93E"/>
    <w:rsid w:val="012036AF"/>
    <w:rsid w:val="0120869E"/>
    <w:rsid w:val="0121363F"/>
    <w:rsid w:val="012320D3"/>
    <w:rsid w:val="01237244"/>
    <w:rsid w:val="0125A853"/>
    <w:rsid w:val="012A5FB9"/>
    <w:rsid w:val="012C0D19"/>
    <w:rsid w:val="012E6A3A"/>
    <w:rsid w:val="012F5487"/>
    <w:rsid w:val="013632FB"/>
    <w:rsid w:val="0137F868"/>
    <w:rsid w:val="013E8085"/>
    <w:rsid w:val="014AD820"/>
    <w:rsid w:val="014C14CC"/>
    <w:rsid w:val="014ED74A"/>
    <w:rsid w:val="01552326"/>
    <w:rsid w:val="015730F0"/>
    <w:rsid w:val="015D90B5"/>
    <w:rsid w:val="01676D58"/>
    <w:rsid w:val="017510FB"/>
    <w:rsid w:val="01754E7D"/>
    <w:rsid w:val="017790B3"/>
    <w:rsid w:val="01783E39"/>
    <w:rsid w:val="01785FE4"/>
    <w:rsid w:val="018161C8"/>
    <w:rsid w:val="0182A292"/>
    <w:rsid w:val="01849189"/>
    <w:rsid w:val="01859806"/>
    <w:rsid w:val="01888711"/>
    <w:rsid w:val="018A52F8"/>
    <w:rsid w:val="018F071A"/>
    <w:rsid w:val="0191CA3C"/>
    <w:rsid w:val="0196571D"/>
    <w:rsid w:val="0197C170"/>
    <w:rsid w:val="01989596"/>
    <w:rsid w:val="019ADBFA"/>
    <w:rsid w:val="019B3FD8"/>
    <w:rsid w:val="01A06F11"/>
    <w:rsid w:val="01A55F97"/>
    <w:rsid w:val="01AB39B9"/>
    <w:rsid w:val="01AC9E87"/>
    <w:rsid w:val="01AD0C96"/>
    <w:rsid w:val="01AE3806"/>
    <w:rsid w:val="01B29069"/>
    <w:rsid w:val="01B8D067"/>
    <w:rsid w:val="01BA29F8"/>
    <w:rsid w:val="01BD6F86"/>
    <w:rsid w:val="01BF8A60"/>
    <w:rsid w:val="01C09477"/>
    <w:rsid w:val="01C4578F"/>
    <w:rsid w:val="01C5CC4C"/>
    <w:rsid w:val="01C94248"/>
    <w:rsid w:val="01C9D288"/>
    <w:rsid w:val="01CA86E9"/>
    <w:rsid w:val="01CAE2D5"/>
    <w:rsid w:val="01CFF87D"/>
    <w:rsid w:val="01D05AB8"/>
    <w:rsid w:val="01D06D9B"/>
    <w:rsid w:val="01D40854"/>
    <w:rsid w:val="01D78139"/>
    <w:rsid w:val="01D9C876"/>
    <w:rsid w:val="01DB2648"/>
    <w:rsid w:val="01DDA7CA"/>
    <w:rsid w:val="01DE49B6"/>
    <w:rsid w:val="01DEDAAA"/>
    <w:rsid w:val="01DF554D"/>
    <w:rsid w:val="01E41E88"/>
    <w:rsid w:val="01E64A31"/>
    <w:rsid w:val="01E670CE"/>
    <w:rsid w:val="01E7D4BB"/>
    <w:rsid w:val="01EA6DEC"/>
    <w:rsid w:val="01ED257E"/>
    <w:rsid w:val="01ED4AF5"/>
    <w:rsid w:val="01F361A8"/>
    <w:rsid w:val="01F3E636"/>
    <w:rsid w:val="01F4F125"/>
    <w:rsid w:val="01FB09AC"/>
    <w:rsid w:val="01FD02A5"/>
    <w:rsid w:val="01FD24DE"/>
    <w:rsid w:val="01FD69C3"/>
    <w:rsid w:val="0200BEC6"/>
    <w:rsid w:val="020158BB"/>
    <w:rsid w:val="0202C956"/>
    <w:rsid w:val="020349A3"/>
    <w:rsid w:val="020681F0"/>
    <w:rsid w:val="020C83EB"/>
    <w:rsid w:val="020DAE97"/>
    <w:rsid w:val="020DC09B"/>
    <w:rsid w:val="0212308F"/>
    <w:rsid w:val="0214B15B"/>
    <w:rsid w:val="0219B53F"/>
    <w:rsid w:val="021E707F"/>
    <w:rsid w:val="0222B10B"/>
    <w:rsid w:val="02255D06"/>
    <w:rsid w:val="02279F8A"/>
    <w:rsid w:val="02296F21"/>
    <w:rsid w:val="022D1E7A"/>
    <w:rsid w:val="02304AB1"/>
    <w:rsid w:val="0230810C"/>
    <w:rsid w:val="023B75FE"/>
    <w:rsid w:val="023D4D8D"/>
    <w:rsid w:val="02436721"/>
    <w:rsid w:val="024921C9"/>
    <w:rsid w:val="024D45FF"/>
    <w:rsid w:val="02508378"/>
    <w:rsid w:val="0258E8B8"/>
    <w:rsid w:val="025B8098"/>
    <w:rsid w:val="025F7D5C"/>
    <w:rsid w:val="02600200"/>
    <w:rsid w:val="0264283B"/>
    <w:rsid w:val="0267DF6B"/>
    <w:rsid w:val="0269AE32"/>
    <w:rsid w:val="026C047B"/>
    <w:rsid w:val="026EA4C6"/>
    <w:rsid w:val="026EB8B7"/>
    <w:rsid w:val="026F86E0"/>
    <w:rsid w:val="02775DCB"/>
    <w:rsid w:val="0277D0B4"/>
    <w:rsid w:val="02784BC3"/>
    <w:rsid w:val="027CC873"/>
    <w:rsid w:val="02800604"/>
    <w:rsid w:val="02803CD3"/>
    <w:rsid w:val="028A1596"/>
    <w:rsid w:val="028ADDA3"/>
    <w:rsid w:val="028ED0C9"/>
    <w:rsid w:val="0292C2DB"/>
    <w:rsid w:val="02938DFD"/>
    <w:rsid w:val="02948BFF"/>
    <w:rsid w:val="0299B52A"/>
    <w:rsid w:val="029AA6DC"/>
    <w:rsid w:val="029B07E0"/>
    <w:rsid w:val="029E03C8"/>
    <w:rsid w:val="02A0D77B"/>
    <w:rsid w:val="02A8C60A"/>
    <w:rsid w:val="02A927E5"/>
    <w:rsid w:val="02A9E8C9"/>
    <w:rsid w:val="02AC2CBE"/>
    <w:rsid w:val="02B2E2D3"/>
    <w:rsid w:val="02B5E4F5"/>
    <w:rsid w:val="02B964DF"/>
    <w:rsid w:val="02BA4FCB"/>
    <w:rsid w:val="02BC04C9"/>
    <w:rsid w:val="02BDA69D"/>
    <w:rsid w:val="02BDFB85"/>
    <w:rsid w:val="02BF68F2"/>
    <w:rsid w:val="02C0EAE7"/>
    <w:rsid w:val="02C1C067"/>
    <w:rsid w:val="02C1C960"/>
    <w:rsid w:val="02C5A6EA"/>
    <w:rsid w:val="02C6F2B7"/>
    <w:rsid w:val="02CA27FB"/>
    <w:rsid w:val="02CCBDF6"/>
    <w:rsid w:val="02D4CE7D"/>
    <w:rsid w:val="02DE7F7F"/>
    <w:rsid w:val="02DECA73"/>
    <w:rsid w:val="02E10DF7"/>
    <w:rsid w:val="02E4DF85"/>
    <w:rsid w:val="02E55D3E"/>
    <w:rsid w:val="02E72567"/>
    <w:rsid w:val="02E91A0B"/>
    <w:rsid w:val="02EA409E"/>
    <w:rsid w:val="02EF616E"/>
    <w:rsid w:val="02F56B2B"/>
    <w:rsid w:val="02F81E46"/>
    <w:rsid w:val="0300681E"/>
    <w:rsid w:val="03045738"/>
    <w:rsid w:val="0305BCD9"/>
    <w:rsid w:val="0307E96C"/>
    <w:rsid w:val="030D0646"/>
    <w:rsid w:val="030E99FB"/>
    <w:rsid w:val="031274BF"/>
    <w:rsid w:val="0316F44C"/>
    <w:rsid w:val="0317C04D"/>
    <w:rsid w:val="031BEFCA"/>
    <w:rsid w:val="0320B33C"/>
    <w:rsid w:val="0322E7A1"/>
    <w:rsid w:val="0326B8C6"/>
    <w:rsid w:val="03281F7A"/>
    <w:rsid w:val="032B2AAA"/>
    <w:rsid w:val="032D1F7D"/>
    <w:rsid w:val="03394238"/>
    <w:rsid w:val="0339536B"/>
    <w:rsid w:val="033B87EB"/>
    <w:rsid w:val="033D02E1"/>
    <w:rsid w:val="033DEF18"/>
    <w:rsid w:val="033DF5E5"/>
    <w:rsid w:val="033FC69F"/>
    <w:rsid w:val="0342FB2E"/>
    <w:rsid w:val="03493CC2"/>
    <w:rsid w:val="034C2C94"/>
    <w:rsid w:val="034F3BFD"/>
    <w:rsid w:val="0355AD53"/>
    <w:rsid w:val="0355C107"/>
    <w:rsid w:val="0358CC1E"/>
    <w:rsid w:val="0358CEC8"/>
    <w:rsid w:val="03597EC2"/>
    <w:rsid w:val="035A8E0A"/>
    <w:rsid w:val="035C97D1"/>
    <w:rsid w:val="035F8C1B"/>
    <w:rsid w:val="03621C3A"/>
    <w:rsid w:val="03622190"/>
    <w:rsid w:val="03639128"/>
    <w:rsid w:val="0368B573"/>
    <w:rsid w:val="036F7131"/>
    <w:rsid w:val="037631F8"/>
    <w:rsid w:val="037C0280"/>
    <w:rsid w:val="037C9460"/>
    <w:rsid w:val="037CF394"/>
    <w:rsid w:val="037D1F6B"/>
    <w:rsid w:val="03869CEE"/>
    <w:rsid w:val="038743A5"/>
    <w:rsid w:val="0388A952"/>
    <w:rsid w:val="03896CB5"/>
    <w:rsid w:val="038A59FE"/>
    <w:rsid w:val="038C1575"/>
    <w:rsid w:val="03917645"/>
    <w:rsid w:val="039404A3"/>
    <w:rsid w:val="03978BD9"/>
    <w:rsid w:val="03A26E42"/>
    <w:rsid w:val="03A5BBA2"/>
    <w:rsid w:val="03A9EF20"/>
    <w:rsid w:val="03AB24F1"/>
    <w:rsid w:val="03AFF85F"/>
    <w:rsid w:val="03B1B34D"/>
    <w:rsid w:val="03B48B45"/>
    <w:rsid w:val="03B7ED4C"/>
    <w:rsid w:val="03BC0374"/>
    <w:rsid w:val="03BDFCA9"/>
    <w:rsid w:val="03BF3643"/>
    <w:rsid w:val="03C0B9B4"/>
    <w:rsid w:val="03C0E9EC"/>
    <w:rsid w:val="03C40AA4"/>
    <w:rsid w:val="03C68ED3"/>
    <w:rsid w:val="03C745BE"/>
    <w:rsid w:val="03C7B4C1"/>
    <w:rsid w:val="03D3FEF5"/>
    <w:rsid w:val="03D6895A"/>
    <w:rsid w:val="03D880E3"/>
    <w:rsid w:val="03DA7489"/>
    <w:rsid w:val="03DB809B"/>
    <w:rsid w:val="03E3EBA7"/>
    <w:rsid w:val="03E6ABEC"/>
    <w:rsid w:val="03E7A472"/>
    <w:rsid w:val="03EA92B5"/>
    <w:rsid w:val="03EAD0A6"/>
    <w:rsid w:val="03EC19A1"/>
    <w:rsid w:val="03EF4C6C"/>
    <w:rsid w:val="03F3ABCD"/>
    <w:rsid w:val="03F69AC8"/>
    <w:rsid w:val="03F8EFAB"/>
    <w:rsid w:val="03FA6920"/>
    <w:rsid w:val="03FD9F61"/>
    <w:rsid w:val="03FEC8FF"/>
    <w:rsid w:val="03FF361B"/>
    <w:rsid w:val="04017B5B"/>
    <w:rsid w:val="0402AA21"/>
    <w:rsid w:val="040548BE"/>
    <w:rsid w:val="04095537"/>
    <w:rsid w:val="040E9E13"/>
    <w:rsid w:val="04106A5D"/>
    <w:rsid w:val="0410EEB3"/>
    <w:rsid w:val="04145ABE"/>
    <w:rsid w:val="04158923"/>
    <w:rsid w:val="0416F3EE"/>
    <w:rsid w:val="041722F1"/>
    <w:rsid w:val="041874F2"/>
    <w:rsid w:val="041968A5"/>
    <w:rsid w:val="041C0D34"/>
    <w:rsid w:val="0425B074"/>
    <w:rsid w:val="0426F8BC"/>
    <w:rsid w:val="04287A49"/>
    <w:rsid w:val="0428CE52"/>
    <w:rsid w:val="042FE3A0"/>
    <w:rsid w:val="043094DB"/>
    <w:rsid w:val="0430DE9B"/>
    <w:rsid w:val="043128B1"/>
    <w:rsid w:val="0431D928"/>
    <w:rsid w:val="0432091B"/>
    <w:rsid w:val="04348A4F"/>
    <w:rsid w:val="0438AC8A"/>
    <w:rsid w:val="043D6D1B"/>
    <w:rsid w:val="04417CD9"/>
    <w:rsid w:val="044247B9"/>
    <w:rsid w:val="04452C55"/>
    <w:rsid w:val="04499253"/>
    <w:rsid w:val="044B8F83"/>
    <w:rsid w:val="044BBB85"/>
    <w:rsid w:val="044FBF70"/>
    <w:rsid w:val="0455B6FE"/>
    <w:rsid w:val="045DB8D4"/>
    <w:rsid w:val="045E2E36"/>
    <w:rsid w:val="045E61D9"/>
    <w:rsid w:val="045FF64B"/>
    <w:rsid w:val="04606955"/>
    <w:rsid w:val="046E6B3C"/>
    <w:rsid w:val="04708A0D"/>
    <w:rsid w:val="04715F2E"/>
    <w:rsid w:val="0471BB86"/>
    <w:rsid w:val="0477A541"/>
    <w:rsid w:val="0477C5A3"/>
    <w:rsid w:val="047F4F0C"/>
    <w:rsid w:val="04801216"/>
    <w:rsid w:val="0482EE55"/>
    <w:rsid w:val="0486060C"/>
    <w:rsid w:val="0486113F"/>
    <w:rsid w:val="048BA8B8"/>
    <w:rsid w:val="048D34D3"/>
    <w:rsid w:val="048F3E43"/>
    <w:rsid w:val="0491A0D8"/>
    <w:rsid w:val="049281A8"/>
    <w:rsid w:val="0499362B"/>
    <w:rsid w:val="049A5724"/>
    <w:rsid w:val="049EA744"/>
    <w:rsid w:val="049FD875"/>
    <w:rsid w:val="04A0A51B"/>
    <w:rsid w:val="04A2DB57"/>
    <w:rsid w:val="04A4D9E6"/>
    <w:rsid w:val="04A528D5"/>
    <w:rsid w:val="04A6F0D3"/>
    <w:rsid w:val="04A75314"/>
    <w:rsid w:val="04A76B3D"/>
    <w:rsid w:val="04A7CD79"/>
    <w:rsid w:val="04AA74F8"/>
    <w:rsid w:val="04AC020D"/>
    <w:rsid w:val="04B3219F"/>
    <w:rsid w:val="04B4FFE0"/>
    <w:rsid w:val="04B5F5C2"/>
    <w:rsid w:val="04BB6C9A"/>
    <w:rsid w:val="04BCBC69"/>
    <w:rsid w:val="04C0CFA5"/>
    <w:rsid w:val="04C58445"/>
    <w:rsid w:val="04C775BB"/>
    <w:rsid w:val="04CA1164"/>
    <w:rsid w:val="04CADF9F"/>
    <w:rsid w:val="04D075E0"/>
    <w:rsid w:val="04D2EEAC"/>
    <w:rsid w:val="04D715AC"/>
    <w:rsid w:val="04D81FA5"/>
    <w:rsid w:val="04D9C771"/>
    <w:rsid w:val="04DC3808"/>
    <w:rsid w:val="04DF40FC"/>
    <w:rsid w:val="04E65BEA"/>
    <w:rsid w:val="04EB9D94"/>
    <w:rsid w:val="04ED35F1"/>
    <w:rsid w:val="04EED527"/>
    <w:rsid w:val="04F0C371"/>
    <w:rsid w:val="04F5CAF7"/>
    <w:rsid w:val="0502FA3D"/>
    <w:rsid w:val="0502FA72"/>
    <w:rsid w:val="05040C9F"/>
    <w:rsid w:val="05073E52"/>
    <w:rsid w:val="0509E024"/>
    <w:rsid w:val="050B8684"/>
    <w:rsid w:val="050C66CD"/>
    <w:rsid w:val="050E6E66"/>
    <w:rsid w:val="050FFB69"/>
    <w:rsid w:val="0510A092"/>
    <w:rsid w:val="051150F0"/>
    <w:rsid w:val="051485D1"/>
    <w:rsid w:val="0514A6E5"/>
    <w:rsid w:val="0516C67E"/>
    <w:rsid w:val="0525A74A"/>
    <w:rsid w:val="05275F51"/>
    <w:rsid w:val="052C7BAC"/>
    <w:rsid w:val="052E459E"/>
    <w:rsid w:val="052E545F"/>
    <w:rsid w:val="05316B12"/>
    <w:rsid w:val="0533F6E9"/>
    <w:rsid w:val="05376B09"/>
    <w:rsid w:val="0538720C"/>
    <w:rsid w:val="0538BD20"/>
    <w:rsid w:val="053C0384"/>
    <w:rsid w:val="05404ED4"/>
    <w:rsid w:val="05478862"/>
    <w:rsid w:val="054E2EEB"/>
    <w:rsid w:val="0553C06D"/>
    <w:rsid w:val="0554ABB2"/>
    <w:rsid w:val="05564FFC"/>
    <w:rsid w:val="055A6598"/>
    <w:rsid w:val="055C7F38"/>
    <w:rsid w:val="055D9A23"/>
    <w:rsid w:val="0561CF99"/>
    <w:rsid w:val="05623299"/>
    <w:rsid w:val="0563EC6A"/>
    <w:rsid w:val="0567D192"/>
    <w:rsid w:val="056951E4"/>
    <w:rsid w:val="056D8643"/>
    <w:rsid w:val="056F9125"/>
    <w:rsid w:val="0573AB87"/>
    <w:rsid w:val="05750F66"/>
    <w:rsid w:val="05759765"/>
    <w:rsid w:val="057670E4"/>
    <w:rsid w:val="057C4572"/>
    <w:rsid w:val="057C5B07"/>
    <w:rsid w:val="058094AC"/>
    <w:rsid w:val="05841A48"/>
    <w:rsid w:val="058751A1"/>
    <w:rsid w:val="0591ED5C"/>
    <w:rsid w:val="0596A54A"/>
    <w:rsid w:val="059848E1"/>
    <w:rsid w:val="059E73B0"/>
    <w:rsid w:val="05A3C3F0"/>
    <w:rsid w:val="05A507F6"/>
    <w:rsid w:val="05AB407A"/>
    <w:rsid w:val="05ADE95B"/>
    <w:rsid w:val="05B0D776"/>
    <w:rsid w:val="05B2194D"/>
    <w:rsid w:val="05B5CD64"/>
    <w:rsid w:val="05B6ED3F"/>
    <w:rsid w:val="05B9F0F3"/>
    <w:rsid w:val="05C004E9"/>
    <w:rsid w:val="05C51C20"/>
    <w:rsid w:val="05C5C6A7"/>
    <w:rsid w:val="05C5D75F"/>
    <w:rsid w:val="05C73308"/>
    <w:rsid w:val="05CE97C2"/>
    <w:rsid w:val="05D3B326"/>
    <w:rsid w:val="05D4BA0C"/>
    <w:rsid w:val="05D50C1A"/>
    <w:rsid w:val="05DC39CA"/>
    <w:rsid w:val="05DC7526"/>
    <w:rsid w:val="05DD817A"/>
    <w:rsid w:val="05DE1DDE"/>
    <w:rsid w:val="05DF66BF"/>
    <w:rsid w:val="05E01F91"/>
    <w:rsid w:val="05E329BC"/>
    <w:rsid w:val="05E5C5F4"/>
    <w:rsid w:val="05E61526"/>
    <w:rsid w:val="05E62810"/>
    <w:rsid w:val="05E76F95"/>
    <w:rsid w:val="05E7DC04"/>
    <w:rsid w:val="05EBFBFC"/>
    <w:rsid w:val="05F31F94"/>
    <w:rsid w:val="05F4E7FF"/>
    <w:rsid w:val="05F5264F"/>
    <w:rsid w:val="05F68D15"/>
    <w:rsid w:val="05FDC095"/>
    <w:rsid w:val="05FED212"/>
    <w:rsid w:val="06014B9B"/>
    <w:rsid w:val="060370AB"/>
    <w:rsid w:val="0605CA5C"/>
    <w:rsid w:val="06065F32"/>
    <w:rsid w:val="060C2F3A"/>
    <w:rsid w:val="060D87F9"/>
    <w:rsid w:val="060FA3C1"/>
    <w:rsid w:val="061747E0"/>
    <w:rsid w:val="061790F0"/>
    <w:rsid w:val="06196615"/>
    <w:rsid w:val="06196CAD"/>
    <w:rsid w:val="061974B2"/>
    <w:rsid w:val="061D7F2F"/>
    <w:rsid w:val="061E3945"/>
    <w:rsid w:val="061F2431"/>
    <w:rsid w:val="0623B6A9"/>
    <w:rsid w:val="06250D75"/>
    <w:rsid w:val="0627CB85"/>
    <w:rsid w:val="062B7284"/>
    <w:rsid w:val="062FE004"/>
    <w:rsid w:val="06322A07"/>
    <w:rsid w:val="06330170"/>
    <w:rsid w:val="06331791"/>
    <w:rsid w:val="06364FFD"/>
    <w:rsid w:val="06388287"/>
    <w:rsid w:val="063A0534"/>
    <w:rsid w:val="063B5209"/>
    <w:rsid w:val="063E27D1"/>
    <w:rsid w:val="06436A33"/>
    <w:rsid w:val="06452DFD"/>
    <w:rsid w:val="064851EC"/>
    <w:rsid w:val="0648EC93"/>
    <w:rsid w:val="064C6812"/>
    <w:rsid w:val="064FFF94"/>
    <w:rsid w:val="0656F3DD"/>
    <w:rsid w:val="065DAF91"/>
    <w:rsid w:val="065FE3A3"/>
    <w:rsid w:val="066219DE"/>
    <w:rsid w:val="066AF5D7"/>
    <w:rsid w:val="06715FEF"/>
    <w:rsid w:val="0671E5B6"/>
    <w:rsid w:val="06720B2E"/>
    <w:rsid w:val="06754537"/>
    <w:rsid w:val="0676B319"/>
    <w:rsid w:val="06776630"/>
    <w:rsid w:val="067E407D"/>
    <w:rsid w:val="067EDB0D"/>
    <w:rsid w:val="06811276"/>
    <w:rsid w:val="06834950"/>
    <w:rsid w:val="0684EF63"/>
    <w:rsid w:val="06857DFC"/>
    <w:rsid w:val="0687ECCB"/>
    <w:rsid w:val="068811B2"/>
    <w:rsid w:val="068A0344"/>
    <w:rsid w:val="068C9E92"/>
    <w:rsid w:val="068D87B6"/>
    <w:rsid w:val="068DB4E7"/>
    <w:rsid w:val="068F3550"/>
    <w:rsid w:val="068FF830"/>
    <w:rsid w:val="0691868D"/>
    <w:rsid w:val="069B4932"/>
    <w:rsid w:val="069B81E5"/>
    <w:rsid w:val="069CB941"/>
    <w:rsid w:val="069F5C89"/>
    <w:rsid w:val="069F62F5"/>
    <w:rsid w:val="069FDB16"/>
    <w:rsid w:val="069FEF7B"/>
    <w:rsid w:val="06A08203"/>
    <w:rsid w:val="06A11313"/>
    <w:rsid w:val="06A2760E"/>
    <w:rsid w:val="06A9A2DD"/>
    <w:rsid w:val="06A9D422"/>
    <w:rsid w:val="06AA47F3"/>
    <w:rsid w:val="06AF6CD8"/>
    <w:rsid w:val="06B38FAC"/>
    <w:rsid w:val="06B63C62"/>
    <w:rsid w:val="06C2B86D"/>
    <w:rsid w:val="06C44D4B"/>
    <w:rsid w:val="06C4D494"/>
    <w:rsid w:val="06CEC6C0"/>
    <w:rsid w:val="06D63AB8"/>
    <w:rsid w:val="06D68CFA"/>
    <w:rsid w:val="06D79CE6"/>
    <w:rsid w:val="06DC0026"/>
    <w:rsid w:val="06E0AD6E"/>
    <w:rsid w:val="06E576CB"/>
    <w:rsid w:val="06E615F0"/>
    <w:rsid w:val="06EB83EE"/>
    <w:rsid w:val="06EE0613"/>
    <w:rsid w:val="06EE122C"/>
    <w:rsid w:val="06EE87FF"/>
    <w:rsid w:val="06EF84C8"/>
    <w:rsid w:val="06F2A24A"/>
    <w:rsid w:val="06F4042D"/>
    <w:rsid w:val="06FCC358"/>
    <w:rsid w:val="06FF0631"/>
    <w:rsid w:val="0704AB43"/>
    <w:rsid w:val="0708E26B"/>
    <w:rsid w:val="070A49E8"/>
    <w:rsid w:val="070B7CE4"/>
    <w:rsid w:val="07127B91"/>
    <w:rsid w:val="0714C0F6"/>
    <w:rsid w:val="07166EF7"/>
    <w:rsid w:val="0716C1D0"/>
    <w:rsid w:val="07178333"/>
    <w:rsid w:val="071E8428"/>
    <w:rsid w:val="07217232"/>
    <w:rsid w:val="0721DBDF"/>
    <w:rsid w:val="07249513"/>
    <w:rsid w:val="07272AEB"/>
    <w:rsid w:val="072966F1"/>
    <w:rsid w:val="072C7B35"/>
    <w:rsid w:val="072CA4BF"/>
    <w:rsid w:val="072D0342"/>
    <w:rsid w:val="072E81E5"/>
    <w:rsid w:val="0732E6B6"/>
    <w:rsid w:val="07358BFB"/>
    <w:rsid w:val="0735B5D2"/>
    <w:rsid w:val="07381B9F"/>
    <w:rsid w:val="073864DE"/>
    <w:rsid w:val="073A4538"/>
    <w:rsid w:val="073B7461"/>
    <w:rsid w:val="073D203C"/>
    <w:rsid w:val="073DC317"/>
    <w:rsid w:val="074101F6"/>
    <w:rsid w:val="07417FBE"/>
    <w:rsid w:val="0742A415"/>
    <w:rsid w:val="07447D5A"/>
    <w:rsid w:val="074E3B5B"/>
    <w:rsid w:val="074E88B7"/>
    <w:rsid w:val="0758B0BA"/>
    <w:rsid w:val="0758FA3D"/>
    <w:rsid w:val="07592A5D"/>
    <w:rsid w:val="0759EAF1"/>
    <w:rsid w:val="075C28D0"/>
    <w:rsid w:val="075F2E18"/>
    <w:rsid w:val="076157DD"/>
    <w:rsid w:val="0761916F"/>
    <w:rsid w:val="0763577A"/>
    <w:rsid w:val="0765B7AB"/>
    <w:rsid w:val="0768C449"/>
    <w:rsid w:val="076AAEE9"/>
    <w:rsid w:val="076EDF81"/>
    <w:rsid w:val="0771E075"/>
    <w:rsid w:val="077322E5"/>
    <w:rsid w:val="077541CF"/>
    <w:rsid w:val="077A18BC"/>
    <w:rsid w:val="077AB092"/>
    <w:rsid w:val="077DB7D4"/>
    <w:rsid w:val="077EB218"/>
    <w:rsid w:val="07829FC3"/>
    <w:rsid w:val="07864010"/>
    <w:rsid w:val="0788D329"/>
    <w:rsid w:val="07996348"/>
    <w:rsid w:val="07997D9D"/>
    <w:rsid w:val="079C632B"/>
    <w:rsid w:val="079FCC9C"/>
    <w:rsid w:val="07A0281E"/>
    <w:rsid w:val="07A24467"/>
    <w:rsid w:val="07A3D226"/>
    <w:rsid w:val="07A86802"/>
    <w:rsid w:val="07A9A229"/>
    <w:rsid w:val="07AA33FA"/>
    <w:rsid w:val="07AA3A4B"/>
    <w:rsid w:val="07AB0AFD"/>
    <w:rsid w:val="07ABA56B"/>
    <w:rsid w:val="07AD0540"/>
    <w:rsid w:val="07AE62E0"/>
    <w:rsid w:val="07AF9F91"/>
    <w:rsid w:val="07B03AAC"/>
    <w:rsid w:val="07B1DFA3"/>
    <w:rsid w:val="07B2A10F"/>
    <w:rsid w:val="07B695E7"/>
    <w:rsid w:val="07BEF5A8"/>
    <w:rsid w:val="07BF588B"/>
    <w:rsid w:val="07C165D2"/>
    <w:rsid w:val="07C18426"/>
    <w:rsid w:val="07C37BFA"/>
    <w:rsid w:val="07C39543"/>
    <w:rsid w:val="07C6C03E"/>
    <w:rsid w:val="07CB2FD9"/>
    <w:rsid w:val="07CBB8DA"/>
    <w:rsid w:val="07CD83B8"/>
    <w:rsid w:val="07CDF79B"/>
    <w:rsid w:val="07CF6620"/>
    <w:rsid w:val="07D185CC"/>
    <w:rsid w:val="07D21C9F"/>
    <w:rsid w:val="07D329CA"/>
    <w:rsid w:val="07D4D117"/>
    <w:rsid w:val="07DCACBF"/>
    <w:rsid w:val="07DD5EC7"/>
    <w:rsid w:val="07E08E95"/>
    <w:rsid w:val="07E0E99A"/>
    <w:rsid w:val="07E6B596"/>
    <w:rsid w:val="07EB23AD"/>
    <w:rsid w:val="07ECA16D"/>
    <w:rsid w:val="07ECA30E"/>
    <w:rsid w:val="07F25DE7"/>
    <w:rsid w:val="07F26AC6"/>
    <w:rsid w:val="07F2A855"/>
    <w:rsid w:val="07F7B874"/>
    <w:rsid w:val="07FE8284"/>
    <w:rsid w:val="0803A8EA"/>
    <w:rsid w:val="0803F4D2"/>
    <w:rsid w:val="08043C13"/>
    <w:rsid w:val="0806446D"/>
    <w:rsid w:val="0808094D"/>
    <w:rsid w:val="080B6D4B"/>
    <w:rsid w:val="080CD7A7"/>
    <w:rsid w:val="080D3033"/>
    <w:rsid w:val="08103B1B"/>
    <w:rsid w:val="0813331A"/>
    <w:rsid w:val="0817582F"/>
    <w:rsid w:val="081EF2CE"/>
    <w:rsid w:val="0820724C"/>
    <w:rsid w:val="0820DC1C"/>
    <w:rsid w:val="082B567E"/>
    <w:rsid w:val="082C35CB"/>
    <w:rsid w:val="0830C3BD"/>
    <w:rsid w:val="0831A95B"/>
    <w:rsid w:val="0831AB5F"/>
    <w:rsid w:val="0834015D"/>
    <w:rsid w:val="08376B14"/>
    <w:rsid w:val="08384595"/>
    <w:rsid w:val="083911F6"/>
    <w:rsid w:val="083C2C6A"/>
    <w:rsid w:val="083EA0B5"/>
    <w:rsid w:val="0843EC5E"/>
    <w:rsid w:val="08443947"/>
    <w:rsid w:val="08457790"/>
    <w:rsid w:val="08476E46"/>
    <w:rsid w:val="0849039B"/>
    <w:rsid w:val="08491C0C"/>
    <w:rsid w:val="084977AB"/>
    <w:rsid w:val="084A2DA5"/>
    <w:rsid w:val="08541C50"/>
    <w:rsid w:val="085E8352"/>
    <w:rsid w:val="085EA785"/>
    <w:rsid w:val="0862A93A"/>
    <w:rsid w:val="0863D22E"/>
    <w:rsid w:val="08653F39"/>
    <w:rsid w:val="086ED949"/>
    <w:rsid w:val="08725AFD"/>
    <w:rsid w:val="08729A58"/>
    <w:rsid w:val="087333FA"/>
    <w:rsid w:val="08746FA3"/>
    <w:rsid w:val="08756ECD"/>
    <w:rsid w:val="087C4EC2"/>
    <w:rsid w:val="0884C127"/>
    <w:rsid w:val="08894C5B"/>
    <w:rsid w:val="08894F52"/>
    <w:rsid w:val="088B7779"/>
    <w:rsid w:val="088D183D"/>
    <w:rsid w:val="088EFB71"/>
    <w:rsid w:val="0890DDDB"/>
    <w:rsid w:val="08977B4F"/>
    <w:rsid w:val="0898F8FE"/>
    <w:rsid w:val="0899458F"/>
    <w:rsid w:val="089BDC75"/>
    <w:rsid w:val="089CE71E"/>
    <w:rsid w:val="089EE36A"/>
    <w:rsid w:val="089F0A9D"/>
    <w:rsid w:val="08A1558E"/>
    <w:rsid w:val="08A1DDA5"/>
    <w:rsid w:val="08A4A8EB"/>
    <w:rsid w:val="08AAF6BE"/>
    <w:rsid w:val="08AB922C"/>
    <w:rsid w:val="08AD3A60"/>
    <w:rsid w:val="08AFA4F6"/>
    <w:rsid w:val="08B0528B"/>
    <w:rsid w:val="08B14C2C"/>
    <w:rsid w:val="08B1E01D"/>
    <w:rsid w:val="08B76663"/>
    <w:rsid w:val="08B8A8E9"/>
    <w:rsid w:val="08BEA91B"/>
    <w:rsid w:val="08C28F63"/>
    <w:rsid w:val="08C432ED"/>
    <w:rsid w:val="08C61430"/>
    <w:rsid w:val="08CB5773"/>
    <w:rsid w:val="08CCC767"/>
    <w:rsid w:val="08CCC968"/>
    <w:rsid w:val="08CD2597"/>
    <w:rsid w:val="08CEA200"/>
    <w:rsid w:val="08D21DF7"/>
    <w:rsid w:val="08D3AEFF"/>
    <w:rsid w:val="08D6D80B"/>
    <w:rsid w:val="08DC8DF5"/>
    <w:rsid w:val="08DCB855"/>
    <w:rsid w:val="08DCE2CA"/>
    <w:rsid w:val="08DDBBC8"/>
    <w:rsid w:val="08DE5DB6"/>
    <w:rsid w:val="08DF8DB5"/>
    <w:rsid w:val="08DFE9BC"/>
    <w:rsid w:val="08E308EF"/>
    <w:rsid w:val="08E340C7"/>
    <w:rsid w:val="08E43370"/>
    <w:rsid w:val="08E49DB8"/>
    <w:rsid w:val="08E5A796"/>
    <w:rsid w:val="08E8FB18"/>
    <w:rsid w:val="08E9CBF7"/>
    <w:rsid w:val="08EBDBC9"/>
    <w:rsid w:val="08F0297E"/>
    <w:rsid w:val="08F304D7"/>
    <w:rsid w:val="08F94BA6"/>
    <w:rsid w:val="08F9D4C8"/>
    <w:rsid w:val="08FB7BAC"/>
    <w:rsid w:val="0902314A"/>
    <w:rsid w:val="0904BA73"/>
    <w:rsid w:val="090758B6"/>
    <w:rsid w:val="090B3C80"/>
    <w:rsid w:val="090F03E9"/>
    <w:rsid w:val="0910F90C"/>
    <w:rsid w:val="0914389F"/>
    <w:rsid w:val="0914654D"/>
    <w:rsid w:val="0918B60D"/>
    <w:rsid w:val="09196267"/>
    <w:rsid w:val="0921C525"/>
    <w:rsid w:val="0928AAA8"/>
    <w:rsid w:val="09323A89"/>
    <w:rsid w:val="09338AD4"/>
    <w:rsid w:val="0934119D"/>
    <w:rsid w:val="0935DC95"/>
    <w:rsid w:val="093650B3"/>
    <w:rsid w:val="093B76D9"/>
    <w:rsid w:val="09404CF9"/>
    <w:rsid w:val="0944720F"/>
    <w:rsid w:val="09463F84"/>
    <w:rsid w:val="094B6F02"/>
    <w:rsid w:val="094C6B5F"/>
    <w:rsid w:val="094C7082"/>
    <w:rsid w:val="095089EA"/>
    <w:rsid w:val="095492E0"/>
    <w:rsid w:val="095503CE"/>
    <w:rsid w:val="0955EA22"/>
    <w:rsid w:val="09571842"/>
    <w:rsid w:val="095B0DBF"/>
    <w:rsid w:val="09645EF6"/>
    <w:rsid w:val="0964F997"/>
    <w:rsid w:val="09651BF5"/>
    <w:rsid w:val="0966559D"/>
    <w:rsid w:val="09687FE9"/>
    <w:rsid w:val="0968C7B1"/>
    <w:rsid w:val="096BFF08"/>
    <w:rsid w:val="096FE900"/>
    <w:rsid w:val="097026B9"/>
    <w:rsid w:val="09737160"/>
    <w:rsid w:val="0975CFFD"/>
    <w:rsid w:val="0975E211"/>
    <w:rsid w:val="0976D66F"/>
    <w:rsid w:val="09776B4B"/>
    <w:rsid w:val="0978544B"/>
    <w:rsid w:val="097F61F1"/>
    <w:rsid w:val="09832935"/>
    <w:rsid w:val="098517D1"/>
    <w:rsid w:val="098582C9"/>
    <w:rsid w:val="09862A94"/>
    <w:rsid w:val="09873195"/>
    <w:rsid w:val="09876B31"/>
    <w:rsid w:val="09877381"/>
    <w:rsid w:val="098895DE"/>
    <w:rsid w:val="09927BF9"/>
    <w:rsid w:val="09949675"/>
    <w:rsid w:val="0996F5F2"/>
    <w:rsid w:val="09999233"/>
    <w:rsid w:val="099B1CBD"/>
    <w:rsid w:val="099D6548"/>
    <w:rsid w:val="099ED13F"/>
    <w:rsid w:val="09A14BEF"/>
    <w:rsid w:val="09A306C2"/>
    <w:rsid w:val="09A446A3"/>
    <w:rsid w:val="09B5868A"/>
    <w:rsid w:val="09B827F7"/>
    <w:rsid w:val="09BFCF69"/>
    <w:rsid w:val="09C07394"/>
    <w:rsid w:val="09C160B6"/>
    <w:rsid w:val="09C2BD05"/>
    <w:rsid w:val="09CE7069"/>
    <w:rsid w:val="09D575E0"/>
    <w:rsid w:val="09D5C913"/>
    <w:rsid w:val="09D6DBBB"/>
    <w:rsid w:val="09D73D0F"/>
    <w:rsid w:val="09DB13B7"/>
    <w:rsid w:val="09DC18F2"/>
    <w:rsid w:val="09DF4E48"/>
    <w:rsid w:val="09E13678"/>
    <w:rsid w:val="09E1FB7D"/>
    <w:rsid w:val="09E360C4"/>
    <w:rsid w:val="09E645D8"/>
    <w:rsid w:val="09E65DBE"/>
    <w:rsid w:val="09EC476F"/>
    <w:rsid w:val="09F21CE5"/>
    <w:rsid w:val="09F36D4C"/>
    <w:rsid w:val="09F55A8B"/>
    <w:rsid w:val="09F71008"/>
    <w:rsid w:val="09F799E3"/>
    <w:rsid w:val="09F7BE5A"/>
    <w:rsid w:val="09F8A696"/>
    <w:rsid w:val="09F98C64"/>
    <w:rsid w:val="09FA53E5"/>
    <w:rsid w:val="09FBF20E"/>
    <w:rsid w:val="09FD5BD5"/>
    <w:rsid w:val="09FD8240"/>
    <w:rsid w:val="09FF5E57"/>
    <w:rsid w:val="0A005B79"/>
    <w:rsid w:val="0A007F28"/>
    <w:rsid w:val="0A00D098"/>
    <w:rsid w:val="0A015D48"/>
    <w:rsid w:val="0A03731F"/>
    <w:rsid w:val="0A0B4D44"/>
    <w:rsid w:val="0A0D9A41"/>
    <w:rsid w:val="0A0EEEEC"/>
    <w:rsid w:val="0A100572"/>
    <w:rsid w:val="0A1067C4"/>
    <w:rsid w:val="0A12EF40"/>
    <w:rsid w:val="0A15C6A3"/>
    <w:rsid w:val="0A1726E3"/>
    <w:rsid w:val="0A1CD5E5"/>
    <w:rsid w:val="0A21ED89"/>
    <w:rsid w:val="0A284F6E"/>
    <w:rsid w:val="0A2E6D4E"/>
    <w:rsid w:val="0A30132A"/>
    <w:rsid w:val="0A3786A5"/>
    <w:rsid w:val="0A3B38D4"/>
    <w:rsid w:val="0A3BBA3D"/>
    <w:rsid w:val="0A3D335E"/>
    <w:rsid w:val="0A3D9358"/>
    <w:rsid w:val="0A3DA2F5"/>
    <w:rsid w:val="0A4154C5"/>
    <w:rsid w:val="0A41E04E"/>
    <w:rsid w:val="0A44E62D"/>
    <w:rsid w:val="0A47434A"/>
    <w:rsid w:val="0A487379"/>
    <w:rsid w:val="0A52CA34"/>
    <w:rsid w:val="0A546080"/>
    <w:rsid w:val="0A5686F5"/>
    <w:rsid w:val="0A56BCC8"/>
    <w:rsid w:val="0A5768B3"/>
    <w:rsid w:val="0A588885"/>
    <w:rsid w:val="0A598841"/>
    <w:rsid w:val="0A5D5516"/>
    <w:rsid w:val="0A6438B7"/>
    <w:rsid w:val="0A675F85"/>
    <w:rsid w:val="0A68D80E"/>
    <w:rsid w:val="0A693E0C"/>
    <w:rsid w:val="0A6B9AB5"/>
    <w:rsid w:val="0A6D147F"/>
    <w:rsid w:val="0A7060B2"/>
    <w:rsid w:val="0A743B2D"/>
    <w:rsid w:val="0A789BB2"/>
    <w:rsid w:val="0A81889D"/>
    <w:rsid w:val="0A82C1CA"/>
    <w:rsid w:val="0A85194A"/>
    <w:rsid w:val="0A8617F5"/>
    <w:rsid w:val="0A863956"/>
    <w:rsid w:val="0A91FC1E"/>
    <w:rsid w:val="0A9255F4"/>
    <w:rsid w:val="0A945E7D"/>
    <w:rsid w:val="0A948F4E"/>
    <w:rsid w:val="0A967365"/>
    <w:rsid w:val="0A96CF84"/>
    <w:rsid w:val="0A96EF61"/>
    <w:rsid w:val="0A990270"/>
    <w:rsid w:val="0A99C395"/>
    <w:rsid w:val="0A9E5D20"/>
    <w:rsid w:val="0AA0349E"/>
    <w:rsid w:val="0AA0EF0C"/>
    <w:rsid w:val="0AA376A9"/>
    <w:rsid w:val="0AA37888"/>
    <w:rsid w:val="0AA5F052"/>
    <w:rsid w:val="0AA62E47"/>
    <w:rsid w:val="0AA630D4"/>
    <w:rsid w:val="0AA92C10"/>
    <w:rsid w:val="0AAA1325"/>
    <w:rsid w:val="0AAB127F"/>
    <w:rsid w:val="0AAC33DB"/>
    <w:rsid w:val="0AADD799"/>
    <w:rsid w:val="0AAF46A9"/>
    <w:rsid w:val="0AB0ACF7"/>
    <w:rsid w:val="0AB6E191"/>
    <w:rsid w:val="0ABCF074"/>
    <w:rsid w:val="0ABF1F19"/>
    <w:rsid w:val="0AC11475"/>
    <w:rsid w:val="0AC5C39D"/>
    <w:rsid w:val="0AC9DF76"/>
    <w:rsid w:val="0ACD37D4"/>
    <w:rsid w:val="0AD16FE8"/>
    <w:rsid w:val="0AD2E521"/>
    <w:rsid w:val="0AD75A1C"/>
    <w:rsid w:val="0ADAB124"/>
    <w:rsid w:val="0ADADBF9"/>
    <w:rsid w:val="0ADB3779"/>
    <w:rsid w:val="0ADD0D3F"/>
    <w:rsid w:val="0ADD2CFF"/>
    <w:rsid w:val="0AE0D895"/>
    <w:rsid w:val="0AE116D8"/>
    <w:rsid w:val="0AE34DC2"/>
    <w:rsid w:val="0AE59150"/>
    <w:rsid w:val="0AE5C74D"/>
    <w:rsid w:val="0AE715BC"/>
    <w:rsid w:val="0AE7F0C0"/>
    <w:rsid w:val="0AE94E80"/>
    <w:rsid w:val="0AEB615D"/>
    <w:rsid w:val="0AEF6D07"/>
    <w:rsid w:val="0AF11AFE"/>
    <w:rsid w:val="0AF48FD8"/>
    <w:rsid w:val="0AF75FCE"/>
    <w:rsid w:val="0AF9D58B"/>
    <w:rsid w:val="0AFB1828"/>
    <w:rsid w:val="0AFBBB9D"/>
    <w:rsid w:val="0B00106C"/>
    <w:rsid w:val="0B00C461"/>
    <w:rsid w:val="0B01A229"/>
    <w:rsid w:val="0B049812"/>
    <w:rsid w:val="0B04EABB"/>
    <w:rsid w:val="0B0D18DC"/>
    <w:rsid w:val="0B10AD76"/>
    <w:rsid w:val="0B124097"/>
    <w:rsid w:val="0B139C79"/>
    <w:rsid w:val="0B15BC82"/>
    <w:rsid w:val="0B188CDA"/>
    <w:rsid w:val="0B1EFC9F"/>
    <w:rsid w:val="0B24691F"/>
    <w:rsid w:val="0B2AB653"/>
    <w:rsid w:val="0B2F44E4"/>
    <w:rsid w:val="0B350F40"/>
    <w:rsid w:val="0B373ACA"/>
    <w:rsid w:val="0B3E6A3C"/>
    <w:rsid w:val="0B3EEABC"/>
    <w:rsid w:val="0B3F818C"/>
    <w:rsid w:val="0B406B95"/>
    <w:rsid w:val="0B480203"/>
    <w:rsid w:val="0B4B20D1"/>
    <w:rsid w:val="0B511ED4"/>
    <w:rsid w:val="0B523AFF"/>
    <w:rsid w:val="0B5606CD"/>
    <w:rsid w:val="0B56F91B"/>
    <w:rsid w:val="0B59FF59"/>
    <w:rsid w:val="0B5AA168"/>
    <w:rsid w:val="0B5AA363"/>
    <w:rsid w:val="0B5E7DE7"/>
    <w:rsid w:val="0B60921D"/>
    <w:rsid w:val="0B6222CD"/>
    <w:rsid w:val="0B637F98"/>
    <w:rsid w:val="0B6A94C1"/>
    <w:rsid w:val="0B6FD3BA"/>
    <w:rsid w:val="0B736540"/>
    <w:rsid w:val="0B7722E7"/>
    <w:rsid w:val="0B773F67"/>
    <w:rsid w:val="0B794542"/>
    <w:rsid w:val="0B7B0E68"/>
    <w:rsid w:val="0B7C42B2"/>
    <w:rsid w:val="0B7CC6B0"/>
    <w:rsid w:val="0B7D13AF"/>
    <w:rsid w:val="0B813EBA"/>
    <w:rsid w:val="0B83E42E"/>
    <w:rsid w:val="0B8A7E00"/>
    <w:rsid w:val="0B8C96B8"/>
    <w:rsid w:val="0B91834A"/>
    <w:rsid w:val="0B96E550"/>
    <w:rsid w:val="0B988336"/>
    <w:rsid w:val="0B98DBD3"/>
    <w:rsid w:val="0B99743F"/>
    <w:rsid w:val="0B9985E9"/>
    <w:rsid w:val="0B9C5B4D"/>
    <w:rsid w:val="0B9F77AA"/>
    <w:rsid w:val="0BA66A2E"/>
    <w:rsid w:val="0BA67766"/>
    <w:rsid w:val="0BAC1F47"/>
    <w:rsid w:val="0BACCC9A"/>
    <w:rsid w:val="0BAD6436"/>
    <w:rsid w:val="0BAEBFAF"/>
    <w:rsid w:val="0BAFE994"/>
    <w:rsid w:val="0BB2109F"/>
    <w:rsid w:val="0BBF70FA"/>
    <w:rsid w:val="0BC2A240"/>
    <w:rsid w:val="0BC2B262"/>
    <w:rsid w:val="0BC34DD9"/>
    <w:rsid w:val="0BC52773"/>
    <w:rsid w:val="0BC5B913"/>
    <w:rsid w:val="0BC708F9"/>
    <w:rsid w:val="0BC9436B"/>
    <w:rsid w:val="0BCABA91"/>
    <w:rsid w:val="0BD96E94"/>
    <w:rsid w:val="0BDC81B2"/>
    <w:rsid w:val="0BDE387E"/>
    <w:rsid w:val="0BDFE9CA"/>
    <w:rsid w:val="0BE134C0"/>
    <w:rsid w:val="0BE45FAE"/>
    <w:rsid w:val="0BEAEFCB"/>
    <w:rsid w:val="0BED6F3C"/>
    <w:rsid w:val="0BF12135"/>
    <w:rsid w:val="0BF45EF2"/>
    <w:rsid w:val="0BFA2625"/>
    <w:rsid w:val="0BFA6BC7"/>
    <w:rsid w:val="0BFAD9FF"/>
    <w:rsid w:val="0BFEDFE3"/>
    <w:rsid w:val="0BFF857A"/>
    <w:rsid w:val="0C04EC6C"/>
    <w:rsid w:val="0C05065E"/>
    <w:rsid w:val="0C06D595"/>
    <w:rsid w:val="0C07E6C5"/>
    <w:rsid w:val="0C0A4E05"/>
    <w:rsid w:val="0C0BD2E4"/>
    <w:rsid w:val="0C0C851B"/>
    <w:rsid w:val="0C0D05FA"/>
    <w:rsid w:val="0C117975"/>
    <w:rsid w:val="0C14E44A"/>
    <w:rsid w:val="0C157445"/>
    <w:rsid w:val="0C165195"/>
    <w:rsid w:val="0C16B3FC"/>
    <w:rsid w:val="0C1708B3"/>
    <w:rsid w:val="0C17A606"/>
    <w:rsid w:val="0C1B6755"/>
    <w:rsid w:val="0C1D3E7D"/>
    <w:rsid w:val="0C1F5A04"/>
    <w:rsid w:val="0C1FE9D6"/>
    <w:rsid w:val="0C202606"/>
    <w:rsid w:val="0C27F430"/>
    <w:rsid w:val="0C2968FA"/>
    <w:rsid w:val="0C3593F5"/>
    <w:rsid w:val="0C37891C"/>
    <w:rsid w:val="0C3A4584"/>
    <w:rsid w:val="0C4352E8"/>
    <w:rsid w:val="0C43E1DF"/>
    <w:rsid w:val="0C460F06"/>
    <w:rsid w:val="0C48B39A"/>
    <w:rsid w:val="0C4B5D5B"/>
    <w:rsid w:val="0C4D78AD"/>
    <w:rsid w:val="0C4DA19C"/>
    <w:rsid w:val="0C4FCC72"/>
    <w:rsid w:val="0C51E87B"/>
    <w:rsid w:val="0C532BB5"/>
    <w:rsid w:val="0C547F68"/>
    <w:rsid w:val="0C5B3317"/>
    <w:rsid w:val="0C5B6FED"/>
    <w:rsid w:val="0C5CE905"/>
    <w:rsid w:val="0C5E09D6"/>
    <w:rsid w:val="0C6283AF"/>
    <w:rsid w:val="0C64C5F1"/>
    <w:rsid w:val="0C654E0C"/>
    <w:rsid w:val="0C6A9DEF"/>
    <w:rsid w:val="0C6B3C9E"/>
    <w:rsid w:val="0C706088"/>
    <w:rsid w:val="0C70E5FA"/>
    <w:rsid w:val="0C75193A"/>
    <w:rsid w:val="0C764C8E"/>
    <w:rsid w:val="0C7DFE2F"/>
    <w:rsid w:val="0C7E993A"/>
    <w:rsid w:val="0C7FE4CE"/>
    <w:rsid w:val="0C8467A4"/>
    <w:rsid w:val="0C87DE7E"/>
    <w:rsid w:val="0C8B2B8D"/>
    <w:rsid w:val="0C8F470A"/>
    <w:rsid w:val="0C970D94"/>
    <w:rsid w:val="0C977C5C"/>
    <w:rsid w:val="0C9E5E6E"/>
    <w:rsid w:val="0C9FFA37"/>
    <w:rsid w:val="0CA276DB"/>
    <w:rsid w:val="0CA8AFFE"/>
    <w:rsid w:val="0CABBC1A"/>
    <w:rsid w:val="0CB0E2D9"/>
    <w:rsid w:val="0CB46B4A"/>
    <w:rsid w:val="0CB8C835"/>
    <w:rsid w:val="0CBD59DC"/>
    <w:rsid w:val="0CC10362"/>
    <w:rsid w:val="0CC50003"/>
    <w:rsid w:val="0CC5A250"/>
    <w:rsid w:val="0CC6666B"/>
    <w:rsid w:val="0CC817C9"/>
    <w:rsid w:val="0CC9300A"/>
    <w:rsid w:val="0CD2450D"/>
    <w:rsid w:val="0CD5BBFD"/>
    <w:rsid w:val="0CDA044D"/>
    <w:rsid w:val="0CDC7117"/>
    <w:rsid w:val="0CDD7C3D"/>
    <w:rsid w:val="0CE6BB9A"/>
    <w:rsid w:val="0CE901BB"/>
    <w:rsid w:val="0CE940D9"/>
    <w:rsid w:val="0CEA8882"/>
    <w:rsid w:val="0CF505B2"/>
    <w:rsid w:val="0CF6C051"/>
    <w:rsid w:val="0CF9A60C"/>
    <w:rsid w:val="0D0274F7"/>
    <w:rsid w:val="0D031486"/>
    <w:rsid w:val="0D059D1B"/>
    <w:rsid w:val="0D094D59"/>
    <w:rsid w:val="0D09A249"/>
    <w:rsid w:val="0D188F2E"/>
    <w:rsid w:val="0D18F20C"/>
    <w:rsid w:val="0D198EB9"/>
    <w:rsid w:val="0D231B7B"/>
    <w:rsid w:val="0D2D63DF"/>
    <w:rsid w:val="0D2E6FAD"/>
    <w:rsid w:val="0D2EA7F6"/>
    <w:rsid w:val="0D310AD8"/>
    <w:rsid w:val="0D36C3DC"/>
    <w:rsid w:val="0D38E144"/>
    <w:rsid w:val="0D3ABCAA"/>
    <w:rsid w:val="0D3B457A"/>
    <w:rsid w:val="0D3CEC72"/>
    <w:rsid w:val="0D410141"/>
    <w:rsid w:val="0D441E71"/>
    <w:rsid w:val="0D4477C5"/>
    <w:rsid w:val="0D47ED86"/>
    <w:rsid w:val="0D487037"/>
    <w:rsid w:val="0D4A94B7"/>
    <w:rsid w:val="0D4C16B4"/>
    <w:rsid w:val="0D4EE6A0"/>
    <w:rsid w:val="0D5182CE"/>
    <w:rsid w:val="0D5833CC"/>
    <w:rsid w:val="0D586391"/>
    <w:rsid w:val="0D5AA810"/>
    <w:rsid w:val="0D5C3A3D"/>
    <w:rsid w:val="0D5DC132"/>
    <w:rsid w:val="0D5E95A9"/>
    <w:rsid w:val="0D674300"/>
    <w:rsid w:val="0D677E2E"/>
    <w:rsid w:val="0D67C949"/>
    <w:rsid w:val="0D69D60E"/>
    <w:rsid w:val="0D69F88C"/>
    <w:rsid w:val="0D6CBE4F"/>
    <w:rsid w:val="0D6E3D99"/>
    <w:rsid w:val="0D6E9DC9"/>
    <w:rsid w:val="0D710AE8"/>
    <w:rsid w:val="0D7125A7"/>
    <w:rsid w:val="0D726B4B"/>
    <w:rsid w:val="0D7600A3"/>
    <w:rsid w:val="0D77B096"/>
    <w:rsid w:val="0D7B9913"/>
    <w:rsid w:val="0D7C094A"/>
    <w:rsid w:val="0D7C842C"/>
    <w:rsid w:val="0D7EC7C1"/>
    <w:rsid w:val="0D7F566A"/>
    <w:rsid w:val="0D7FAA24"/>
    <w:rsid w:val="0D80364E"/>
    <w:rsid w:val="0D82A8AA"/>
    <w:rsid w:val="0D837698"/>
    <w:rsid w:val="0D87899D"/>
    <w:rsid w:val="0D893049"/>
    <w:rsid w:val="0D8AB2BA"/>
    <w:rsid w:val="0D8CF067"/>
    <w:rsid w:val="0D8D1B7A"/>
    <w:rsid w:val="0D991ACE"/>
    <w:rsid w:val="0D99C67D"/>
    <w:rsid w:val="0D9A422A"/>
    <w:rsid w:val="0D9BDED8"/>
    <w:rsid w:val="0DA07C5B"/>
    <w:rsid w:val="0DA1B8A5"/>
    <w:rsid w:val="0DA4FFBA"/>
    <w:rsid w:val="0DA60E30"/>
    <w:rsid w:val="0DA82FB4"/>
    <w:rsid w:val="0DAC0EA8"/>
    <w:rsid w:val="0DAD1334"/>
    <w:rsid w:val="0DAF3424"/>
    <w:rsid w:val="0DB11390"/>
    <w:rsid w:val="0DB42896"/>
    <w:rsid w:val="0DBB7669"/>
    <w:rsid w:val="0DBBAFE3"/>
    <w:rsid w:val="0DBDF908"/>
    <w:rsid w:val="0DC02C31"/>
    <w:rsid w:val="0DC1E234"/>
    <w:rsid w:val="0DC8A27E"/>
    <w:rsid w:val="0DD70B5B"/>
    <w:rsid w:val="0DD958A8"/>
    <w:rsid w:val="0DDE6030"/>
    <w:rsid w:val="0DE262D1"/>
    <w:rsid w:val="0DE3DEF8"/>
    <w:rsid w:val="0DE51368"/>
    <w:rsid w:val="0DE7EA30"/>
    <w:rsid w:val="0DEB71C0"/>
    <w:rsid w:val="0DEFA892"/>
    <w:rsid w:val="0DF2183F"/>
    <w:rsid w:val="0DF49105"/>
    <w:rsid w:val="0DF8A461"/>
    <w:rsid w:val="0DFA2152"/>
    <w:rsid w:val="0DFA65CF"/>
    <w:rsid w:val="0DFB1DAC"/>
    <w:rsid w:val="0DFD30CD"/>
    <w:rsid w:val="0E050AD7"/>
    <w:rsid w:val="0E05C497"/>
    <w:rsid w:val="0E067AD4"/>
    <w:rsid w:val="0E081479"/>
    <w:rsid w:val="0E0BF5C1"/>
    <w:rsid w:val="0E0C698D"/>
    <w:rsid w:val="0E0CAC4A"/>
    <w:rsid w:val="0E0CF4F3"/>
    <w:rsid w:val="0E0DA8A2"/>
    <w:rsid w:val="0E0E16B5"/>
    <w:rsid w:val="0E0FDC1F"/>
    <w:rsid w:val="0E1274C9"/>
    <w:rsid w:val="0E14827D"/>
    <w:rsid w:val="0E1FF4C3"/>
    <w:rsid w:val="0E22824F"/>
    <w:rsid w:val="0E22CC13"/>
    <w:rsid w:val="0E237BA0"/>
    <w:rsid w:val="0E23FC19"/>
    <w:rsid w:val="0E26ED5D"/>
    <w:rsid w:val="0E28D470"/>
    <w:rsid w:val="0E2A53F5"/>
    <w:rsid w:val="0E2B02CF"/>
    <w:rsid w:val="0E367D5E"/>
    <w:rsid w:val="0E3D24C6"/>
    <w:rsid w:val="0E3E0162"/>
    <w:rsid w:val="0E3E34A1"/>
    <w:rsid w:val="0E3F5E56"/>
    <w:rsid w:val="0E400E62"/>
    <w:rsid w:val="0E4138C7"/>
    <w:rsid w:val="0E42B859"/>
    <w:rsid w:val="0E459DDA"/>
    <w:rsid w:val="0E484739"/>
    <w:rsid w:val="0E4AD14C"/>
    <w:rsid w:val="0E4D870F"/>
    <w:rsid w:val="0E541445"/>
    <w:rsid w:val="0E54653C"/>
    <w:rsid w:val="0E58911F"/>
    <w:rsid w:val="0E5AF642"/>
    <w:rsid w:val="0E5FF892"/>
    <w:rsid w:val="0E615379"/>
    <w:rsid w:val="0E6394DA"/>
    <w:rsid w:val="0E6B5DC7"/>
    <w:rsid w:val="0E6D5F3C"/>
    <w:rsid w:val="0E6DDC70"/>
    <w:rsid w:val="0E6E2D2D"/>
    <w:rsid w:val="0E6E736C"/>
    <w:rsid w:val="0E6FBD75"/>
    <w:rsid w:val="0E700539"/>
    <w:rsid w:val="0E71052A"/>
    <w:rsid w:val="0E73A0EA"/>
    <w:rsid w:val="0E74AA8E"/>
    <w:rsid w:val="0E75607D"/>
    <w:rsid w:val="0E75FABD"/>
    <w:rsid w:val="0E77A6C4"/>
    <w:rsid w:val="0E79D20E"/>
    <w:rsid w:val="0E7E0284"/>
    <w:rsid w:val="0E7E4FAC"/>
    <w:rsid w:val="0E838F59"/>
    <w:rsid w:val="0E83B95C"/>
    <w:rsid w:val="0E851658"/>
    <w:rsid w:val="0E85704C"/>
    <w:rsid w:val="0E884340"/>
    <w:rsid w:val="0E9078E2"/>
    <w:rsid w:val="0E91EAC3"/>
    <w:rsid w:val="0E99BC65"/>
    <w:rsid w:val="0E9BAF53"/>
    <w:rsid w:val="0E9E6036"/>
    <w:rsid w:val="0E9FA161"/>
    <w:rsid w:val="0EA56A84"/>
    <w:rsid w:val="0EA68425"/>
    <w:rsid w:val="0EAAB928"/>
    <w:rsid w:val="0EAF515B"/>
    <w:rsid w:val="0EB107AA"/>
    <w:rsid w:val="0EB37948"/>
    <w:rsid w:val="0EBB46AD"/>
    <w:rsid w:val="0EBB50CF"/>
    <w:rsid w:val="0EBE1F8E"/>
    <w:rsid w:val="0EBE2D55"/>
    <w:rsid w:val="0EC2BCE8"/>
    <w:rsid w:val="0EC58213"/>
    <w:rsid w:val="0EC9E11E"/>
    <w:rsid w:val="0ECD83CE"/>
    <w:rsid w:val="0ECDADBF"/>
    <w:rsid w:val="0ECE1252"/>
    <w:rsid w:val="0ED10954"/>
    <w:rsid w:val="0ED36250"/>
    <w:rsid w:val="0ED6B556"/>
    <w:rsid w:val="0EDB4609"/>
    <w:rsid w:val="0EDCAD10"/>
    <w:rsid w:val="0EDED905"/>
    <w:rsid w:val="0EE0A041"/>
    <w:rsid w:val="0EE17A34"/>
    <w:rsid w:val="0EE409E5"/>
    <w:rsid w:val="0EE4E8FE"/>
    <w:rsid w:val="0EE951DB"/>
    <w:rsid w:val="0EEA2215"/>
    <w:rsid w:val="0EEC686A"/>
    <w:rsid w:val="0EEF2889"/>
    <w:rsid w:val="0EEFB2DC"/>
    <w:rsid w:val="0EF28086"/>
    <w:rsid w:val="0EF5A04F"/>
    <w:rsid w:val="0EF62697"/>
    <w:rsid w:val="0F0175D6"/>
    <w:rsid w:val="0F11493D"/>
    <w:rsid w:val="0F17927D"/>
    <w:rsid w:val="0F1C6557"/>
    <w:rsid w:val="0F232623"/>
    <w:rsid w:val="0F250CFD"/>
    <w:rsid w:val="0F28C1E8"/>
    <w:rsid w:val="0F2A00DF"/>
    <w:rsid w:val="0F2A7B56"/>
    <w:rsid w:val="0F2B0EF7"/>
    <w:rsid w:val="0F2DA0E1"/>
    <w:rsid w:val="0F31CD8C"/>
    <w:rsid w:val="0F396934"/>
    <w:rsid w:val="0F3B9767"/>
    <w:rsid w:val="0F42C8D1"/>
    <w:rsid w:val="0F491178"/>
    <w:rsid w:val="0F4D200C"/>
    <w:rsid w:val="0F4D80FC"/>
    <w:rsid w:val="0F526DBE"/>
    <w:rsid w:val="0F53CC01"/>
    <w:rsid w:val="0F5A36C2"/>
    <w:rsid w:val="0F5AB397"/>
    <w:rsid w:val="0F5EB761"/>
    <w:rsid w:val="0F5F627A"/>
    <w:rsid w:val="0F60B909"/>
    <w:rsid w:val="0F637BA5"/>
    <w:rsid w:val="0F653CDB"/>
    <w:rsid w:val="0F672DD4"/>
    <w:rsid w:val="0F69339B"/>
    <w:rsid w:val="0F6AC0CF"/>
    <w:rsid w:val="0F6C4884"/>
    <w:rsid w:val="0F6E3485"/>
    <w:rsid w:val="0F73918E"/>
    <w:rsid w:val="0F75FF73"/>
    <w:rsid w:val="0F7A57C8"/>
    <w:rsid w:val="0F7A5B33"/>
    <w:rsid w:val="0F7A7E8F"/>
    <w:rsid w:val="0F7FECCA"/>
    <w:rsid w:val="0F81AF9B"/>
    <w:rsid w:val="0F81B45C"/>
    <w:rsid w:val="0F8AEC2D"/>
    <w:rsid w:val="0F8D5200"/>
    <w:rsid w:val="0F8E3D5C"/>
    <w:rsid w:val="0F8EFB0A"/>
    <w:rsid w:val="0F96D5BA"/>
    <w:rsid w:val="0F971D99"/>
    <w:rsid w:val="0F99581C"/>
    <w:rsid w:val="0F9D904E"/>
    <w:rsid w:val="0F9E1010"/>
    <w:rsid w:val="0FA07CD3"/>
    <w:rsid w:val="0FA1281F"/>
    <w:rsid w:val="0FA21889"/>
    <w:rsid w:val="0FA31250"/>
    <w:rsid w:val="0FA59399"/>
    <w:rsid w:val="0FAA216C"/>
    <w:rsid w:val="0FAB2A52"/>
    <w:rsid w:val="0FAB7427"/>
    <w:rsid w:val="0FAC7C65"/>
    <w:rsid w:val="0FAE28E4"/>
    <w:rsid w:val="0FB22F85"/>
    <w:rsid w:val="0FBC1908"/>
    <w:rsid w:val="0FBCBE3C"/>
    <w:rsid w:val="0FBF2F00"/>
    <w:rsid w:val="0FBF5C49"/>
    <w:rsid w:val="0FC083B2"/>
    <w:rsid w:val="0FC0FCA9"/>
    <w:rsid w:val="0FC13756"/>
    <w:rsid w:val="0FC672F7"/>
    <w:rsid w:val="0FCD68D0"/>
    <w:rsid w:val="0FD1C7C9"/>
    <w:rsid w:val="0FD3A40A"/>
    <w:rsid w:val="0FD4CD07"/>
    <w:rsid w:val="0FDB7C1F"/>
    <w:rsid w:val="0FDBEFC9"/>
    <w:rsid w:val="0FDC5EEE"/>
    <w:rsid w:val="0FDEEBF4"/>
    <w:rsid w:val="0FDFE3EB"/>
    <w:rsid w:val="0FE2D97F"/>
    <w:rsid w:val="0FE37DDF"/>
    <w:rsid w:val="0FEA365C"/>
    <w:rsid w:val="0FEAAFBC"/>
    <w:rsid w:val="0FF2ED99"/>
    <w:rsid w:val="0FF453DB"/>
    <w:rsid w:val="0FF5A701"/>
    <w:rsid w:val="0FF6C5FE"/>
    <w:rsid w:val="0FF96A34"/>
    <w:rsid w:val="0FF9EB1E"/>
    <w:rsid w:val="0FF9FB74"/>
    <w:rsid w:val="0FFD737C"/>
    <w:rsid w:val="10025F91"/>
    <w:rsid w:val="100ABCB2"/>
    <w:rsid w:val="100CAF16"/>
    <w:rsid w:val="100DB5DD"/>
    <w:rsid w:val="10123503"/>
    <w:rsid w:val="1014B8BF"/>
    <w:rsid w:val="10168221"/>
    <w:rsid w:val="101724FF"/>
    <w:rsid w:val="1018C36D"/>
    <w:rsid w:val="101A16D8"/>
    <w:rsid w:val="101E80BE"/>
    <w:rsid w:val="101F6FA7"/>
    <w:rsid w:val="102320E4"/>
    <w:rsid w:val="10237A03"/>
    <w:rsid w:val="102B13B4"/>
    <w:rsid w:val="102D30A0"/>
    <w:rsid w:val="102FA66E"/>
    <w:rsid w:val="1032BC28"/>
    <w:rsid w:val="103477A0"/>
    <w:rsid w:val="1036A744"/>
    <w:rsid w:val="10394838"/>
    <w:rsid w:val="103C03D7"/>
    <w:rsid w:val="103CC719"/>
    <w:rsid w:val="1043E437"/>
    <w:rsid w:val="10468B55"/>
    <w:rsid w:val="104D2B23"/>
    <w:rsid w:val="104DB854"/>
    <w:rsid w:val="10503E13"/>
    <w:rsid w:val="10505E66"/>
    <w:rsid w:val="105698CC"/>
    <w:rsid w:val="1056C689"/>
    <w:rsid w:val="10578B38"/>
    <w:rsid w:val="105C8F4D"/>
    <w:rsid w:val="105CC746"/>
    <w:rsid w:val="105E12DE"/>
    <w:rsid w:val="10601CFD"/>
    <w:rsid w:val="1061AA94"/>
    <w:rsid w:val="1062093F"/>
    <w:rsid w:val="10630047"/>
    <w:rsid w:val="106877FB"/>
    <w:rsid w:val="106C12C9"/>
    <w:rsid w:val="1070497F"/>
    <w:rsid w:val="10708FEC"/>
    <w:rsid w:val="10716F7B"/>
    <w:rsid w:val="10729E34"/>
    <w:rsid w:val="10732F6F"/>
    <w:rsid w:val="1073F5A2"/>
    <w:rsid w:val="107AF6A9"/>
    <w:rsid w:val="107B6438"/>
    <w:rsid w:val="107C2902"/>
    <w:rsid w:val="107CFEEB"/>
    <w:rsid w:val="107F8688"/>
    <w:rsid w:val="107F8A4F"/>
    <w:rsid w:val="10814D08"/>
    <w:rsid w:val="1081F8A4"/>
    <w:rsid w:val="10824275"/>
    <w:rsid w:val="108366A8"/>
    <w:rsid w:val="10844721"/>
    <w:rsid w:val="108C4697"/>
    <w:rsid w:val="108C6747"/>
    <w:rsid w:val="108F4EA4"/>
    <w:rsid w:val="109100DE"/>
    <w:rsid w:val="109104C3"/>
    <w:rsid w:val="1095793C"/>
    <w:rsid w:val="1095B5FF"/>
    <w:rsid w:val="1095C5D9"/>
    <w:rsid w:val="10973EB7"/>
    <w:rsid w:val="1099257E"/>
    <w:rsid w:val="10A047EE"/>
    <w:rsid w:val="10A0863F"/>
    <w:rsid w:val="10A71D9F"/>
    <w:rsid w:val="10A9D7B5"/>
    <w:rsid w:val="10ADF3B3"/>
    <w:rsid w:val="10AEA24E"/>
    <w:rsid w:val="10B180CF"/>
    <w:rsid w:val="10B4D992"/>
    <w:rsid w:val="10B63217"/>
    <w:rsid w:val="10BCE85A"/>
    <w:rsid w:val="10BE017F"/>
    <w:rsid w:val="10C18310"/>
    <w:rsid w:val="10C33E5A"/>
    <w:rsid w:val="10C74B1C"/>
    <w:rsid w:val="10C8CFA6"/>
    <w:rsid w:val="10C9D89B"/>
    <w:rsid w:val="10CA24D3"/>
    <w:rsid w:val="10CA7681"/>
    <w:rsid w:val="10CB5582"/>
    <w:rsid w:val="10CBDBB8"/>
    <w:rsid w:val="10CE7838"/>
    <w:rsid w:val="10D0EB70"/>
    <w:rsid w:val="10D11A5D"/>
    <w:rsid w:val="10D7F560"/>
    <w:rsid w:val="10DA4089"/>
    <w:rsid w:val="10DB7CE1"/>
    <w:rsid w:val="10E559DF"/>
    <w:rsid w:val="10E70111"/>
    <w:rsid w:val="10E958D1"/>
    <w:rsid w:val="10F18923"/>
    <w:rsid w:val="10F38C89"/>
    <w:rsid w:val="10F9C186"/>
    <w:rsid w:val="10F9EE51"/>
    <w:rsid w:val="10FC10F7"/>
    <w:rsid w:val="10FD7B79"/>
    <w:rsid w:val="11001759"/>
    <w:rsid w:val="11024E5B"/>
    <w:rsid w:val="110797B9"/>
    <w:rsid w:val="11114920"/>
    <w:rsid w:val="11125664"/>
    <w:rsid w:val="1118CBFB"/>
    <w:rsid w:val="1119ACAD"/>
    <w:rsid w:val="111AA292"/>
    <w:rsid w:val="111ACF67"/>
    <w:rsid w:val="111CEEDB"/>
    <w:rsid w:val="111DB066"/>
    <w:rsid w:val="112909C3"/>
    <w:rsid w:val="112E1C11"/>
    <w:rsid w:val="112E2618"/>
    <w:rsid w:val="112E342A"/>
    <w:rsid w:val="11327093"/>
    <w:rsid w:val="11338AD4"/>
    <w:rsid w:val="1133CA66"/>
    <w:rsid w:val="11356631"/>
    <w:rsid w:val="1137D18A"/>
    <w:rsid w:val="1137FA61"/>
    <w:rsid w:val="1140DE4E"/>
    <w:rsid w:val="114724B7"/>
    <w:rsid w:val="1147884B"/>
    <w:rsid w:val="11482832"/>
    <w:rsid w:val="114AF46E"/>
    <w:rsid w:val="114B0E3B"/>
    <w:rsid w:val="114CD1A7"/>
    <w:rsid w:val="114D6B2E"/>
    <w:rsid w:val="1155C4DC"/>
    <w:rsid w:val="1158D00D"/>
    <w:rsid w:val="115A69BF"/>
    <w:rsid w:val="115E6154"/>
    <w:rsid w:val="116AD0FA"/>
    <w:rsid w:val="116DDDB3"/>
    <w:rsid w:val="1174B57F"/>
    <w:rsid w:val="1175D852"/>
    <w:rsid w:val="11764DFB"/>
    <w:rsid w:val="11844BE1"/>
    <w:rsid w:val="1186913A"/>
    <w:rsid w:val="1186BA7C"/>
    <w:rsid w:val="118703A2"/>
    <w:rsid w:val="1188F636"/>
    <w:rsid w:val="11975453"/>
    <w:rsid w:val="119B8715"/>
    <w:rsid w:val="119B88B3"/>
    <w:rsid w:val="119BA243"/>
    <w:rsid w:val="119CC201"/>
    <w:rsid w:val="119D6DF3"/>
    <w:rsid w:val="119E8E27"/>
    <w:rsid w:val="11A3DD5D"/>
    <w:rsid w:val="11A6DC4B"/>
    <w:rsid w:val="11AA19C5"/>
    <w:rsid w:val="11ACC62A"/>
    <w:rsid w:val="11ADCD54"/>
    <w:rsid w:val="11AF97F1"/>
    <w:rsid w:val="11B11D77"/>
    <w:rsid w:val="11B443E1"/>
    <w:rsid w:val="11B4864C"/>
    <w:rsid w:val="11B4FA81"/>
    <w:rsid w:val="11B879FF"/>
    <w:rsid w:val="11BA8AAA"/>
    <w:rsid w:val="11BAA7DB"/>
    <w:rsid w:val="11BDCA45"/>
    <w:rsid w:val="11BEEFBB"/>
    <w:rsid w:val="11C62DC6"/>
    <w:rsid w:val="11CCD5BF"/>
    <w:rsid w:val="11D1DAE0"/>
    <w:rsid w:val="11D55B2B"/>
    <w:rsid w:val="11D63506"/>
    <w:rsid w:val="11D6443A"/>
    <w:rsid w:val="11D8A836"/>
    <w:rsid w:val="11DD104B"/>
    <w:rsid w:val="11E2D72D"/>
    <w:rsid w:val="11E7BF77"/>
    <w:rsid w:val="11EAD4DA"/>
    <w:rsid w:val="11ED389A"/>
    <w:rsid w:val="11ED56BC"/>
    <w:rsid w:val="11EF6392"/>
    <w:rsid w:val="11EFFFFD"/>
    <w:rsid w:val="11F196A3"/>
    <w:rsid w:val="11F292C0"/>
    <w:rsid w:val="11F39968"/>
    <w:rsid w:val="11F44840"/>
    <w:rsid w:val="11F4E2C5"/>
    <w:rsid w:val="11F99B1D"/>
    <w:rsid w:val="11FDA4F6"/>
    <w:rsid w:val="120E32FE"/>
    <w:rsid w:val="1210F28A"/>
    <w:rsid w:val="121220A8"/>
    <w:rsid w:val="12153B38"/>
    <w:rsid w:val="121DC9CC"/>
    <w:rsid w:val="121E27B3"/>
    <w:rsid w:val="121FF865"/>
    <w:rsid w:val="122099EB"/>
    <w:rsid w:val="122263C6"/>
    <w:rsid w:val="122895D9"/>
    <w:rsid w:val="1229CFE3"/>
    <w:rsid w:val="122E644F"/>
    <w:rsid w:val="122FEBB9"/>
    <w:rsid w:val="12300BCB"/>
    <w:rsid w:val="1230394E"/>
    <w:rsid w:val="123163E4"/>
    <w:rsid w:val="1231DA03"/>
    <w:rsid w:val="1232EE22"/>
    <w:rsid w:val="12371BC4"/>
    <w:rsid w:val="123D844A"/>
    <w:rsid w:val="123EDC42"/>
    <w:rsid w:val="1245DA5E"/>
    <w:rsid w:val="1246DD9A"/>
    <w:rsid w:val="124B83DA"/>
    <w:rsid w:val="124C2D96"/>
    <w:rsid w:val="1253365B"/>
    <w:rsid w:val="1258B95A"/>
    <w:rsid w:val="125D7D01"/>
    <w:rsid w:val="1266BD73"/>
    <w:rsid w:val="12679C89"/>
    <w:rsid w:val="12681018"/>
    <w:rsid w:val="126A4E18"/>
    <w:rsid w:val="126E0D23"/>
    <w:rsid w:val="12721EC0"/>
    <w:rsid w:val="1273146E"/>
    <w:rsid w:val="127433E1"/>
    <w:rsid w:val="12778ED0"/>
    <w:rsid w:val="1279E666"/>
    <w:rsid w:val="127B3268"/>
    <w:rsid w:val="127C2A01"/>
    <w:rsid w:val="127CD008"/>
    <w:rsid w:val="127FC311"/>
    <w:rsid w:val="128204B3"/>
    <w:rsid w:val="12832800"/>
    <w:rsid w:val="12857275"/>
    <w:rsid w:val="12863293"/>
    <w:rsid w:val="128A16EA"/>
    <w:rsid w:val="128C1886"/>
    <w:rsid w:val="128E4267"/>
    <w:rsid w:val="128FBD13"/>
    <w:rsid w:val="12909CBF"/>
    <w:rsid w:val="1292BCE9"/>
    <w:rsid w:val="1293BEBD"/>
    <w:rsid w:val="1295F94B"/>
    <w:rsid w:val="12960892"/>
    <w:rsid w:val="129619F6"/>
    <w:rsid w:val="1297F618"/>
    <w:rsid w:val="129B84D7"/>
    <w:rsid w:val="129EF463"/>
    <w:rsid w:val="129F191E"/>
    <w:rsid w:val="129F67B9"/>
    <w:rsid w:val="12A02489"/>
    <w:rsid w:val="12A347F8"/>
    <w:rsid w:val="12A6F7A6"/>
    <w:rsid w:val="12A7D0E2"/>
    <w:rsid w:val="12A7E31F"/>
    <w:rsid w:val="12AB95B4"/>
    <w:rsid w:val="12B14506"/>
    <w:rsid w:val="12B307E0"/>
    <w:rsid w:val="12B426D5"/>
    <w:rsid w:val="12B4C166"/>
    <w:rsid w:val="12B57C52"/>
    <w:rsid w:val="12B6A61E"/>
    <w:rsid w:val="12B9903B"/>
    <w:rsid w:val="12BAA28B"/>
    <w:rsid w:val="12C1559E"/>
    <w:rsid w:val="12C29CE4"/>
    <w:rsid w:val="12C4B16E"/>
    <w:rsid w:val="12C8C05D"/>
    <w:rsid w:val="12CB94AB"/>
    <w:rsid w:val="12CCF43C"/>
    <w:rsid w:val="12CF3341"/>
    <w:rsid w:val="12D016EC"/>
    <w:rsid w:val="12D1E2FD"/>
    <w:rsid w:val="12D49BD8"/>
    <w:rsid w:val="12D87E06"/>
    <w:rsid w:val="12D94B5B"/>
    <w:rsid w:val="12DA92DC"/>
    <w:rsid w:val="12DC379E"/>
    <w:rsid w:val="12DD58F9"/>
    <w:rsid w:val="12E00CF1"/>
    <w:rsid w:val="12E08EA2"/>
    <w:rsid w:val="12E1658F"/>
    <w:rsid w:val="12EB2BE4"/>
    <w:rsid w:val="12EB823F"/>
    <w:rsid w:val="12EB97E3"/>
    <w:rsid w:val="12ED1986"/>
    <w:rsid w:val="12EE2447"/>
    <w:rsid w:val="12F00E68"/>
    <w:rsid w:val="12F23B9D"/>
    <w:rsid w:val="12F50879"/>
    <w:rsid w:val="12F7E7C5"/>
    <w:rsid w:val="13019ABD"/>
    <w:rsid w:val="130586B9"/>
    <w:rsid w:val="13097D37"/>
    <w:rsid w:val="130B845D"/>
    <w:rsid w:val="130CCA19"/>
    <w:rsid w:val="13122C2C"/>
    <w:rsid w:val="131563F1"/>
    <w:rsid w:val="131C3FE9"/>
    <w:rsid w:val="131D6512"/>
    <w:rsid w:val="1320FD99"/>
    <w:rsid w:val="1324F759"/>
    <w:rsid w:val="132722FE"/>
    <w:rsid w:val="1328CD1A"/>
    <w:rsid w:val="13295A38"/>
    <w:rsid w:val="132B688F"/>
    <w:rsid w:val="132B7156"/>
    <w:rsid w:val="132C8E5F"/>
    <w:rsid w:val="1330AB58"/>
    <w:rsid w:val="13355B86"/>
    <w:rsid w:val="1336DBBB"/>
    <w:rsid w:val="133BCA01"/>
    <w:rsid w:val="133C1173"/>
    <w:rsid w:val="13461DC1"/>
    <w:rsid w:val="134C259A"/>
    <w:rsid w:val="134CCC92"/>
    <w:rsid w:val="134EE39C"/>
    <w:rsid w:val="1355C72E"/>
    <w:rsid w:val="1357B2C1"/>
    <w:rsid w:val="135B5D77"/>
    <w:rsid w:val="135C817E"/>
    <w:rsid w:val="13601B4F"/>
    <w:rsid w:val="1361A0F6"/>
    <w:rsid w:val="13638A0C"/>
    <w:rsid w:val="136569A4"/>
    <w:rsid w:val="13670146"/>
    <w:rsid w:val="13674109"/>
    <w:rsid w:val="1367444B"/>
    <w:rsid w:val="1374FA81"/>
    <w:rsid w:val="1378F424"/>
    <w:rsid w:val="1379F515"/>
    <w:rsid w:val="137A91C7"/>
    <w:rsid w:val="137CC696"/>
    <w:rsid w:val="138242D8"/>
    <w:rsid w:val="138369C5"/>
    <w:rsid w:val="138A4BC3"/>
    <w:rsid w:val="138C3F3D"/>
    <w:rsid w:val="138CF1AA"/>
    <w:rsid w:val="138E3281"/>
    <w:rsid w:val="138E9271"/>
    <w:rsid w:val="138F8AEF"/>
    <w:rsid w:val="1391FD64"/>
    <w:rsid w:val="13964FAB"/>
    <w:rsid w:val="139C9426"/>
    <w:rsid w:val="13A1E436"/>
    <w:rsid w:val="13A2289A"/>
    <w:rsid w:val="13A3E74E"/>
    <w:rsid w:val="13A4A6FC"/>
    <w:rsid w:val="13A7C0E3"/>
    <w:rsid w:val="13ACB1BB"/>
    <w:rsid w:val="13ADF1EE"/>
    <w:rsid w:val="13AE6DC5"/>
    <w:rsid w:val="13B1E721"/>
    <w:rsid w:val="13B316DE"/>
    <w:rsid w:val="13B55A91"/>
    <w:rsid w:val="13B97779"/>
    <w:rsid w:val="13BAA963"/>
    <w:rsid w:val="13C95FAB"/>
    <w:rsid w:val="13CA2389"/>
    <w:rsid w:val="13CADED4"/>
    <w:rsid w:val="13CB73A7"/>
    <w:rsid w:val="13D26C70"/>
    <w:rsid w:val="13D36BBB"/>
    <w:rsid w:val="13D3751C"/>
    <w:rsid w:val="13D7C4E6"/>
    <w:rsid w:val="13D8F19F"/>
    <w:rsid w:val="13DC7F44"/>
    <w:rsid w:val="13DF50DA"/>
    <w:rsid w:val="13E0C164"/>
    <w:rsid w:val="13E1190F"/>
    <w:rsid w:val="13E22C7D"/>
    <w:rsid w:val="13E41C3B"/>
    <w:rsid w:val="13E5A3D2"/>
    <w:rsid w:val="13EBAAF2"/>
    <w:rsid w:val="13EE776D"/>
    <w:rsid w:val="13EF168D"/>
    <w:rsid w:val="13F44CDD"/>
    <w:rsid w:val="13F7F175"/>
    <w:rsid w:val="13F80227"/>
    <w:rsid w:val="13FA8D43"/>
    <w:rsid w:val="13FB4307"/>
    <w:rsid w:val="13FC5438"/>
    <w:rsid w:val="13FDF74C"/>
    <w:rsid w:val="1405501F"/>
    <w:rsid w:val="140687F9"/>
    <w:rsid w:val="14095522"/>
    <w:rsid w:val="140A3A92"/>
    <w:rsid w:val="140D8EA4"/>
    <w:rsid w:val="140F4CD0"/>
    <w:rsid w:val="1410BE98"/>
    <w:rsid w:val="1410D17D"/>
    <w:rsid w:val="14114529"/>
    <w:rsid w:val="14127BAA"/>
    <w:rsid w:val="1412EFFA"/>
    <w:rsid w:val="1414FBD7"/>
    <w:rsid w:val="1417CA49"/>
    <w:rsid w:val="141AE137"/>
    <w:rsid w:val="141B9381"/>
    <w:rsid w:val="141D2261"/>
    <w:rsid w:val="14304E7B"/>
    <w:rsid w:val="143083F1"/>
    <w:rsid w:val="1431CF96"/>
    <w:rsid w:val="143228BA"/>
    <w:rsid w:val="1432FA41"/>
    <w:rsid w:val="1438EF46"/>
    <w:rsid w:val="143B4660"/>
    <w:rsid w:val="143BB17B"/>
    <w:rsid w:val="14418230"/>
    <w:rsid w:val="14424F9B"/>
    <w:rsid w:val="14440391"/>
    <w:rsid w:val="144638CA"/>
    <w:rsid w:val="14465C42"/>
    <w:rsid w:val="144E0D98"/>
    <w:rsid w:val="144E5756"/>
    <w:rsid w:val="144EF999"/>
    <w:rsid w:val="145159F1"/>
    <w:rsid w:val="145688D8"/>
    <w:rsid w:val="1456B724"/>
    <w:rsid w:val="1457789A"/>
    <w:rsid w:val="145FAC3D"/>
    <w:rsid w:val="145FAEE9"/>
    <w:rsid w:val="14632F1B"/>
    <w:rsid w:val="1470469C"/>
    <w:rsid w:val="14715117"/>
    <w:rsid w:val="1471BCC7"/>
    <w:rsid w:val="1476EC43"/>
    <w:rsid w:val="14776662"/>
    <w:rsid w:val="1479079C"/>
    <w:rsid w:val="1479BF68"/>
    <w:rsid w:val="147B3FD4"/>
    <w:rsid w:val="147E8EF0"/>
    <w:rsid w:val="147E90F2"/>
    <w:rsid w:val="147F7601"/>
    <w:rsid w:val="148214B9"/>
    <w:rsid w:val="14843A3B"/>
    <w:rsid w:val="1489DEF7"/>
    <w:rsid w:val="148B364A"/>
    <w:rsid w:val="148CD103"/>
    <w:rsid w:val="1493B78A"/>
    <w:rsid w:val="14942C74"/>
    <w:rsid w:val="14949192"/>
    <w:rsid w:val="1497BA27"/>
    <w:rsid w:val="149884E2"/>
    <w:rsid w:val="1498EF81"/>
    <w:rsid w:val="149A5096"/>
    <w:rsid w:val="149DB38C"/>
    <w:rsid w:val="149E0687"/>
    <w:rsid w:val="149F02D0"/>
    <w:rsid w:val="14A2481D"/>
    <w:rsid w:val="14A64206"/>
    <w:rsid w:val="14A9B42E"/>
    <w:rsid w:val="14AC390E"/>
    <w:rsid w:val="14AF5646"/>
    <w:rsid w:val="14B22E98"/>
    <w:rsid w:val="14B58FF4"/>
    <w:rsid w:val="14B5D078"/>
    <w:rsid w:val="14B5DB01"/>
    <w:rsid w:val="14B7D92B"/>
    <w:rsid w:val="14B83181"/>
    <w:rsid w:val="14BA81FE"/>
    <w:rsid w:val="14BC2573"/>
    <w:rsid w:val="14BFF9A5"/>
    <w:rsid w:val="14C249F8"/>
    <w:rsid w:val="14C7789E"/>
    <w:rsid w:val="14C8E158"/>
    <w:rsid w:val="14CC388A"/>
    <w:rsid w:val="14CD466B"/>
    <w:rsid w:val="14CFA07D"/>
    <w:rsid w:val="14CFAF97"/>
    <w:rsid w:val="14D02107"/>
    <w:rsid w:val="14D0970E"/>
    <w:rsid w:val="14D5FDBB"/>
    <w:rsid w:val="14D6EF54"/>
    <w:rsid w:val="14D89736"/>
    <w:rsid w:val="14E0119A"/>
    <w:rsid w:val="14E2F2F1"/>
    <w:rsid w:val="14E38856"/>
    <w:rsid w:val="14E3D995"/>
    <w:rsid w:val="14E4E0F2"/>
    <w:rsid w:val="14E909CF"/>
    <w:rsid w:val="14EABD47"/>
    <w:rsid w:val="14EE1C08"/>
    <w:rsid w:val="14F0CE68"/>
    <w:rsid w:val="14F7C03F"/>
    <w:rsid w:val="14F8CC1B"/>
    <w:rsid w:val="14FB9784"/>
    <w:rsid w:val="14FD4C6D"/>
    <w:rsid w:val="14FD531B"/>
    <w:rsid w:val="14FEE26A"/>
    <w:rsid w:val="1501D474"/>
    <w:rsid w:val="15020793"/>
    <w:rsid w:val="150211FD"/>
    <w:rsid w:val="1502540F"/>
    <w:rsid w:val="15036318"/>
    <w:rsid w:val="15041884"/>
    <w:rsid w:val="150430B8"/>
    <w:rsid w:val="1504F46D"/>
    <w:rsid w:val="1506EECD"/>
    <w:rsid w:val="1508D500"/>
    <w:rsid w:val="151089CB"/>
    <w:rsid w:val="1518F904"/>
    <w:rsid w:val="151A89F9"/>
    <w:rsid w:val="15257EE7"/>
    <w:rsid w:val="152A1967"/>
    <w:rsid w:val="152B7E36"/>
    <w:rsid w:val="152C9AF6"/>
    <w:rsid w:val="152D733B"/>
    <w:rsid w:val="152E5F87"/>
    <w:rsid w:val="152EC81A"/>
    <w:rsid w:val="1533E2C3"/>
    <w:rsid w:val="1536AB23"/>
    <w:rsid w:val="15394F30"/>
    <w:rsid w:val="153DFFE3"/>
    <w:rsid w:val="1544F27A"/>
    <w:rsid w:val="15501553"/>
    <w:rsid w:val="1553A14F"/>
    <w:rsid w:val="1557F5EA"/>
    <w:rsid w:val="1558764B"/>
    <w:rsid w:val="1559DE09"/>
    <w:rsid w:val="1561C75D"/>
    <w:rsid w:val="15628C03"/>
    <w:rsid w:val="1562A636"/>
    <w:rsid w:val="1564C4B0"/>
    <w:rsid w:val="156CC321"/>
    <w:rsid w:val="156EEBA6"/>
    <w:rsid w:val="1570D350"/>
    <w:rsid w:val="15723297"/>
    <w:rsid w:val="1575462F"/>
    <w:rsid w:val="157640E7"/>
    <w:rsid w:val="1577497B"/>
    <w:rsid w:val="157DAC7E"/>
    <w:rsid w:val="157F5A5D"/>
    <w:rsid w:val="15807AF6"/>
    <w:rsid w:val="15812D8F"/>
    <w:rsid w:val="1582A4F1"/>
    <w:rsid w:val="1587A9D2"/>
    <w:rsid w:val="1588FEB2"/>
    <w:rsid w:val="158D02CE"/>
    <w:rsid w:val="159021D2"/>
    <w:rsid w:val="15903645"/>
    <w:rsid w:val="15967F95"/>
    <w:rsid w:val="159CDA03"/>
    <w:rsid w:val="159E62F0"/>
    <w:rsid w:val="159FD9D4"/>
    <w:rsid w:val="15A51769"/>
    <w:rsid w:val="15A7621D"/>
    <w:rsid w:val="15B16013"/>
    <w:rsid w:val="15B2B38E"/>
    <w:rsid w:val="15B3FE1D"/>
    <w:rsid w:val="15B490A9"/>
    <w:rsid w:val="15B556F1"/>
    <w:rsid w:val="15B6B80A"/>
    <w:rsid w:val="15B8B54D"/>
    <w:rsid w:val="15BC4754"/>
    <w:rsid w:val="15BD4C5A"/>
    <w:rsid w:val="15BE6FEA"/>
    <w:rsid w:val="15BED0B6"/>
    <w:rsid w:val="15C17812"/>
    <w:rsid w:val="15C6934C"/>
    <w:rsid w:val="15CD35A2"/>
    <w:rsid w:val="15D122C2"/>
    <w:rsid w:val="15D6DEFA"/>
    <w:rsid w:val="15D7E129"/>
    <w:rsid w:val="15DA1288"/>
    <w:rsid w:val="15DAB2F9"/>
    <w:rsid w:val="15DAD744"/>
    <w:rsid w:val="15DBF060"/>
    <w:rsid w:val="15DCD52F"/>
    <w:rsid w:val="15DF02D0"/>
    <w:rsid w:val="15DFF95D"/>
    <w:rsid w:val="15E03E25"/>
    <w:rsid w:val="15E2AA98"/>
    <w:rsid w:val="15E36D88"/>
    <w:rsid w:val="15E442E5"/>
    <w:rsid w:val="15E46CFC"/>
    <w:rsid w:val="15E5AF5E"/>
    <w:rsid w:val="15EC6789"/>
    <w:rsid w:val="15EE7AE1"/>
    <w:rsid w:val="15F2FEAF"/>
    <w:rsid w:val="15F34B8E"/>
    <w:rsid w:val="15F8F3BE"/>
    <w:rsid w:val="15FC7DE3"/>
    <w:rsid w:val="15FDBAA8"/>
    <w:rsid w:val="16017DC7"/>
    <w:rsid w:val="16024E01"/>
    <w:rsid w:val="1606682B"/>
    <w:rsid w:val="1607B779"/>
    <w:rsid w:val="1607DF52"/>
    <w:rsid w:val="160C671B"/>
    <w:rsid w:val="160EFC45"/>
    <w:rsid w:val="16100574"/>
    <w:rsid w:val="1613651E"/>
    <w:rsid w:val="16153D58"/>
    <w:rsid w:val="1616BCC8"/>
    <w:rsid w:val="161B8CE2"/>
    <w:rsid w:val="161FF4CE"/>
    <w:rsid w:val="162000D0"/>
    <w:rsid w:val="16212D87"/>
    <w:rsid w:val="16238888"/>
    <w:rsid w:val="1626BCF0"/>
    <w:rsid w:val="1627DF87"/>
    <w:rsid w:val="162CD996"/>
    <w:rsid w:val="162D2626"/>
    <w:rsid w:val="1634F39B"/>
    <w:rsid w:val="1635A98A"/>
    <w:rsid w:val="16362C92"/>
    <w:rsid w:val="163645D4"/>
    <w:rsid w:val="163FD204"/>
    <w:rsid w:val="1641AD1D"/>
    <w:rsid w:val="16423130"/>
    <w:rsid w:val="1644FFD1"/>
    <w:rsid w:val="16466384"/>
    <w:rsid w:val="164B5716"/>
    <w:rsid w:val="164B7F3E"/>
    <w:rsid w:val="165241F7"/>
    <w:rsid w:val="1652A0FF"/>
    <w:rsid w:val="1654CB42"/>
    <w:rsid w:val="16563E7D"/>
    <w:rsid w:val="1656691B"/>
    <w:rsid w:val="165723B0"/>
    <w:rsid w:val="165B8A91"/>
    <w:rsid w:val="165E9B36"/>
    <w:rsid w:val="166045DA"/>
    <w:rsid w:val="1662CA71"/>
    <w:rsid w:val="1666A44E"/>
    <w:rsid w:val="16674D2A"/>
    <w:rsid w:val="166B766D"/>
    <w:rsid w:val="166ED53A"/>
    <w:rsid w:val="1670274D"/>
    <w:rsid w:val="1671AE30"/>
    <w:rsid w:val="167BB21B"/>
    <w:rsid w:val="16802AC8"/>
    <w:rsid w:val="1681B06C"/>
    <w:rsid w:val="1682348D"/>
    <w:rsid w:val="16835076"/>
    <w:rsid w:val="16875BC9"/>
    <w:rsid w:val="16893FD1"/>
    <w:rsid w:val="1691945E"/>
    <w:rsid w:val="16929D76"/>
    <w:rsid w:val="1698CBE1"/>
    <w:rsid w:val="1699615E"/>
    <w:rsid w:val="169A1270"/>
    <w:rsid w:val="169CA9B6"/>
    <w:rsid w:val="16A0C4E3"/>
    <w:rsid w:val="16A5E4EF"/>
    <w:rsid w:val="16A6A19B"/>
    <w:rsid w:val="16AECE3B"/>
    <w:rsid w:val="16B0B379"/>
    <w:rsid w:val="16B17DD9"/>
    <w:rsid w:val="16B4745D"/>
    <w:rsid w:val="16BA3555"/>
    <w:rsid w:val="16BA4B8A"/>
    <w:rsid w:val="16BBB3F4"/>
    <w:rsid w:val="16BC592B"/>
    <w:rsid w:val="16BCF4B5"/>
    <w:rsid w:val="16C2A876"/>
    <w:rsid w:val="16C68699"/>
    <w:rsid w:val="16C8DBC0"/>
    <w:rsid w:val="16CA162B"/>
    <w:rsid w:val="16CDD6E4"/>
    <w:rsid w:val="16D1F7E4"/>
    <w:rsid w:val="16D4A3C3"/>
    <w:rsid w:val="16D57EA1"/>
    <w:rsid w:val="16D7356C"/>
    <w:rsid w:val="16D8303F"/>
    <w:rsid w:val="16D8DD61"/>
    <w:rsid w:val="16D914DE"/>
    <w:rsid w:val="16DA020A"/>
    <w:rsid w:val="16DBFED4"/>
    <w:rsid w:val="16E19B81"/>
    <w:rsid w:val="16E2369B"/>
    <w:rsid w:val="16E2F2CA"/>
    <w:rsid w:val="16E534A1"/>
    <w:rsid w:val="16E84324"/>
    <w:rsid w:val="16EB2B37"/>
    <w:rsid w:val="16EB94FF"/>
    <w:rsid w:val="16F02DB5"/>
    <w:rsid w:val="16F15001"/>
    <w:rsid w:val="16F5910D"/>
    <w:rsid w:val="16FB8057"/>
    <w:rsid w:val="17012B13"/>
    <w:rsid w:val="17024220"/>
    <w:rsid w:val="17061302"/>
    <w:rsid w:val="17061707"/>
    <w:rsid w:val="17069A24"/>
    <w:rsid w:val="17082FE5"/>
    <w:rsid w:val="17133DEE"/>
    <w:rsid w:val="1714AE5E"/>
    <w:rsid w:val="17183ACE"/>
    <w:rsid w:val="171AB612"/>
    <w:rsid w:val="171F11D0"/>
    <w:rsid w:val="17207EED"/>
    <w:rsid w:val="17233CC2"/>
    <w:rsid w:val="17260389"/>
    <w:rsid w:val="1729E6FE"/>
    <w:rsid w:val="172F5296"/>
    <w:rsid w:val="17305D8F"/>
    <w:rsid w:val="17343ADB"/>
    <w:rsid w:val="173539EA"/>
    <w:rsid w:val="173AD519"/>
    <w:rsid w:val="173C83B0"/>
    <w:rsid w:val="173CC6CD"/>
    <w:rsid w:val="173CC76E"/>
    <w:rsid w:val="173E7D49"/>
    <w:rsid w:val="174049BE"/>
    <w:rsid w:val="17457FC7"/>
    <w:rsid w:val="1745C604"/>
    <w:rsid w:val="1746ACAB"/>
    <w:rsid w:val="17483CB6"/>
    <w:rsid w:val="1748FF70"/>
    <w:rsid w:val="174AE340"/>
    <w:rsid w:val="174BA796"/>
    <w:rsid w:val="174BD696"/>
    <w:rsid w:val="17522284"/>
    <w:rsid w:val="1754D6AC"/>
    <w:rsid w:val="175775E2"/>
    <w:rsid w:val="1758823B"/>
    <w:rsid w:val="1758AAF7"/>
    <w:rsid w:val="175A4F76"/>
    <w:rsid w:val="175AE474"/>
    <w:rsid w:val="175BBAB4"/>
    <w:rsid w:val="175CEA65"/>
    <w:rsid w:val="17604694"/>
    <w:rsid w:val="17621EA7"/>
    <w:rsid w:val="1764C0F2"/>
    <w:rsid w:val="17670D21"/>
    <w:rsid w:val="176A058D"/>
    <w:rsid w:val="176B9CA1"/>
    <w:rsid w:val="1771FE79"/>
    <w:rsid w:val="177FEF03"/>
    <w:rsid w:val="17808AF6"/>
    <w:rsid w:val="1782F231"/>
    <w:rsid w:val="1783BCC1"/>
    <w:rsid w:val="178737E4"/>
    <w:rsid w:val="1787D430"/>
    <w:rsid w:val="17894413"/>
    <w:rsid w:val="178A545F"/>
    <w:rsid w:val="178D41E5"/>
    <w:rsid w:val="1792A42A"/>
    <w:rsid w:val="179625DA"/>
    <w:rsid w:val="1797476A"/>
    <w:rsid w:val="17978A06"/>
    <w:rsid w:val="179A8415"/>
    <w:rsid w:val="179B3D8A"/>
    <w:rsid w:val="179B6F3D"/>
    <w:rsid w:val="179DD62E"/>
    <w:rsid w:val="179F6243"/>
    <w:rsid w:val="17A2A0E3"/>
    <w:rsid w:val="17A3C63D"/>
    <w:rsid w:val="17A5453C"/>
    <w:rsid w:val="17A548AD"/>
    <w:rsid w:val="17A61FB8"/>
    <w:rsid w:val="17A9E8AB"/>
    <w:rsid w:val="17AAE6E0"/>
    <w:rsid w:val="17AC5F6F"/>
    <w:rsid w:val="17B24D6E"/>
    <w:rsid w:val="17B79E10"/>
    <w:rsid w:val="17BCA75B"/>
    <w:rsid w:val="17BD0613"/>
    <w:rsid w:val="17BD45F7"/>
    <w:rsid w:val="17BDEE9F"/>
    <w:rsid w:val="17BF75BE"/>
    <w:rsid w:val="17C40DB1"/>
    <w:rsid w:val="17C4D0DF"/>
    <w:rsid w:val="17C74419"/>
    <w:rsid w:val="17C9C80F"/>
    <w:rsid w:val="17CB14DC"/>
    <w:rsid w:val="17CB4F7E"/>
    <w:rsid w:val="17CBA94C"/>
    <w:rsid w:val="17CDBC86"/>
    <w:rsid w:val="17D1CB3D"/>
    <w:rsid w:val="17D3BA1B"/>
    <w:rsid w:val="17DBBA19"/>
    <w:rsid w:val="17DC13FD"/>
    <w:rsid w:val="17DE0E73"/>
    <w:rsid w:val="17E8CB9B"/>
    <w:rsid w:val="17EADE13"/>
    <w:rsid w:val="17EBD35F"/>
    <w:rsid w:val="17EF6D7C"/>
    <w:rsid w:val="17EFA429"/>
    <w:rsid w:val="17F1C094"/>
    <w:rsid w:val="17F22448"/>
    <w:rsid w:val="17F35B08"/>
    <w:rsid w:val="17F4FA93"/>
    <w:rsid w:val="17F5BBF0"/>
    <w:rsid w:val="17F9E505"/>
    <w:rsid w:val="17FB13DB"/>
    <w:rsid w:val="17FEF382"/>
    <w:rsid w:val="17FFE33F"/>
    <w:rsid w:val="1808522C"/>
    <w:rsid w:val="180C3234"/>
    <w:rsid w:val="180E07CA"/>
    <w:rsid w:val="1812B308"/>
    <w:rsid w:val="181C5F12"/>
    <w:rsid w:val="181C7BE6"/>
    <w:rsid w:val="1822B26E"/>
    <w:rsid w:val="1829D751"/>
    <w:rsid w:val="182CF9FE"/>
    <w:rsid w:val="182DF2E4"/>
    <w:rsid w:val="182EA3D8"/>
    <w:rsid w:val="182F1526"/>
    <w:rsid w:val="18335673"/>
    <w:rsid w:val="1835A50E"/>
    <w:rsid w:val="183EC8EF"/>
    <w:rsid w:val="1840A916"/>
    <w:rsid w:val="18416916"/>
    <w:rsid w:val="1841C41A"/>
    <w:rsid w:val="1841CBB0"/>
    <w:rsid w:val="1842F459"/>
    <w:rsid w:val="1843B149"/>
    <w:rsid w:val="184598B6"/>
    <w:rsid w:val="18494C15"/>
    <w:rsid w:val="184E4F12"/>
    <w:rsid w:val="185144B1"/>
    <w:rsid w:val="1856D998"/>
    <w:rsid w:val="18583E53"/>
    <w:rsid w:val="185B1852"/>
    <w:rsid w:val="186003A7"/>
    <w:rsid w:val="18610D89"/>
    <w:rsid w:val="18617E7B"/>
    <w:rsid w:val="1865750C"/>
    <w:rsid w:val="18671020"/>
    <w:rsid w:val="186796B7"/>
    <w:rsid w:val="186A4462"/>
    <w:rsid w:val="1870C1E9"/>
    <w:rsid w:val="18723D75"/>
    <w:rsid w:val="1875250D"/>
    <w:rsid w:val="1876AF93"/>
    <w:rsid w:val="1876D318"/>
    <w:rsid w:val="18788132"/>
    <w:rsid w:val="1878ABE9"/>
    <w:rsid w:val="187DF0C4"/>
    <w:rsid w:val="187FBFF1"/>
    <w:rsid w:val="1881C441"/>
    <w:rsid w:val="1884C5B0"/>
    <w:rsid w:val="18878155"/>
    <w:rsid w:val="18878A52"/>
    <w:rsid w:val="188C0DFE"/>
    <w:rsid w:val="188CF499"/>
    <w:rsid w:val="188F8193"/>
    <w:rsid w:val="189246BC"/>
    <w:rsid w:val="18929B09"/>
    <w:rsid w:val="1895BAB6"/>
    <w:rsid w:val="1896658B"/>
    <w:rsid w:val="18982AF7"/>
    <w:rsid w:val="189DEF96"/>
    <w:rsid w:val="189E4BA3"/>
    <w:rsid w:val="18A23979"/>
    <w:rsid w:val="18A6C7A6"/>
    <w:rsid w:val="18AA6C23"/>
    <w:rsid w:val="18ABCDB8"/>
    <w:rsid w:val="18AD94F7"/>
    <w:rsid w:val="18AE6B57"/>
    <w:rsid w:val="18B126CA"/>
    <w:rsid w:val="18B32837"/>
    <w:rsid w:val="18B9958E"/>
    <w:rsid w:val="18BAEF69"/>
    <w:rsid w:val="18C0AE16"/>
    <w:rsid w:val="18C1792A"/>
    <w:rsid w:val="18C2051B"/>
    <w:rsid w:val="18C274CE"/>
    <w:rsid w:val="18C3034E"/>
    <w:rsid w:val="18C46094"/>
    <w:rsid w:val="18C533C2"/>
    <w:rsid w:val="18C58C30"/>
    <w:rsid w:val="18C6F9F4"/>
    <w:rsid w:val="18C7D30F"/>
    <w:rsid w:val="18CCADA3"/>
    <w:rsid w:val="18D08F6B"/>
    <w:rsid w:val="18D138E3"/>
    <w:rsid w:val="18D181C1"/>
    <w:rsid w:val="18D390BF"/>
    <w:rsid w:val="18D4C88F"/>
    <w:rsid w:val="18D62BE6"/>
    <w:rsid w:val="18D6A2ED"/>
    <w:rsid w:val="18D8F776"/>
    <w:rsid w:val="18E388BF"/>
    <w:rsid w:val="18E793CA"/>
    <w:rsid w:val="18E979DE"/>
    <w:rsid w:val="18EBED4A"/>
    <w:rsid w:val="18EC880B"/>
    <w:rsid w:val="18ED159C"/>
    <w:rsid w:val="18ED15CD"/>
    <w:rsid w:val="18EDE6F6"/>
    <w:rsid w:val="18F0F885"/>
    <w:rsid w:val="18F39A65"/>
    <w:rsid w:val="18F4F309"/>
    <w:rsid w:val="18FEC29B"/>
    <w:rsid w:val="18FF4A9E"/>
    <w:rsid w:val="18FFA72F"/>
    <w:rsid w:val="190106F9"/>
    <w:rsid w:val="190217FB"/>
    <w:rsid w:val="190511B9"/>
    <w:rsid w:val="190B80BD"/>
    <w:rsid w:val="1910B553"/>
    <w:rsid w:val="1910E84F"/>
    <w:rsid w:val="19134B6C"/>
    <w:rsid w:val="19145228"/>
    <w:rsid w:val="19150659"/>
    <w:rsid w:val="191A8E81"/>
    <w:rsid w:val="191ADB65"/>
    <w:rsid w:val="191F8338"/>
    <w:rsid w:val="1922377A"/>
    <w:rsid w:val="1922F011"/>
    <w:rsid w:val="19238CEF"/>
    <w:rsid w:val="192635F5"/>
    <w:rsid w:val="192CBFB6"/>
    <w:rsid w:val="193361DA"/>
    <w:rsid w:val="1935C6D4"/>
    <w:rsid w:val="19380179"/>
    <w:rsid w:val="193A3660"/>
    <w:rsid w:val="193AA808"/>
    <w:rsid w:val="193E970F"/>
    <w:rsid w:val="193EA0D0"/>
    <w:rsid w:val="193F7DC9"/>
    <w:rsid w:val="19402592"/>
    <w:rsid w:val="19425516"/>
    <w:rsid w:val="1946E59F"/>
    <w:rsid w:val="194906F9"/>
    <w:rsid w:val="1949584E"/>
    <w:rsid w:val="19508E35"/>
    <w:rsid w:val="1950E9A5"/>
    <w:rsid w:val="19518716"/>
    <w:rsid w:val="1953F7E1"/>
    <w:rsid w:val="1955D3E6"/>
    <w:rsid w:val="195B5F78"/>
    <w:rsid w:val="195C2D7F"/>
    <w:rsid w:val="195CBCC6"/>
    <w:rsid w:val="195DD910"/>
    <w:rsid w:val="19625CA7"/>
    <w:rsid w:val="196B93E8"/>
    <w:rsid w:val="196C8BB3"/>
    <w:rsid w:val="1970AFA9"/>
    <w:rsid w:val="1970CCAB"/>
    <w:rsid w:val="1973D238"/>
    <w:rsid w:val="19777A5B"/>
    <w:rsid w:val="197FA4C6"/>
    <w:rsid w:val="1980A643"/>
    <w:rsid w:val="19842425"/>
    <w:rsid w:val="198453C7"/>
    <w:rsid w:val="198E4E8D"/>
    <w:rsid w:val="1990531C"/>
    <w:rsid w:val="199159E7"/>
    <w:rsid w:val="19970826"/>
    <w:rsid w:val="19994B84"/>
    <w:rsid w:val="199ADA41"/>
    <w:rsid w:val="199B3970"/>
    <w:rsid w:val="199C304E"/>
    <w:rsid w:val="199D9DCF"/>
    <w:rsid w:val="199DE9AF"/>
    <w:rsid w:val="19A155B2"/>
    <w:rsid w:val="19AC901C"/>
    <w:rsid w:val="19AFC6EE"/>
    <w:rsid w:val="19B1D3C7"/>
    <w:rsid w:val="19B681E2"/>
    <w:rsid w:val="19B71253"/>
    <w:rsid w:val="19B9DE3B"/>
    <w:rsid w:val="19BB67B8"/>
    <w:rsid w:val="19C13FC2"/>
    <w:rsid w:val="19C1754C"/>
    <w:rsid w:val="19C5C080"/>
    <w:rsid w:val="19CF54ED"/>
    <w:rsid w:val="19D4F4E3"/>
    <w:rsid w:val="19D52EB6"/>
    <w:rsid w:val="19D61602"/>
    <w:rsid w:val="19D96AA0"/>
    <w:rsid w:val="19DBAFDD"/>
    <w:rsid w:val="19DC1CDB"/>
    <w:rsid w:val="19DCC959"/>
    <w:rsid w:val="19DEFD38"/>
    <w:rsid w:val="19E841B1"/>
    <w:rsid w:val="19E91480"/>
    <w:rsid w:val="19E94C5B"/>
    <w:rsid w:val="19EB3CA2"/>
    <w:rsid w:val="19EC1E5C"/>
    <w:rsid w:val="19EDB327"/>
    <w:rsid w:val="19F5A85F"/>
    <w:rsid w:val="19FB986D"/>
    <w:rsid w:val="19FBBD29"/>
    <w:rsid w:val="19FC0675"/>
    <w:rsid w:val="19FD4975"/>
    <w:rsid w:val="19FD8967"/>
    <w:rsid w:val="1A02399D"/>
    <w:rsid w:val="1A040892"/>
    <w:rsid w:val="1A0C5467"/>
    <w:rsid w:val="1A122C58"/>
    <w:rsid w:val="1A19771D"/>
    <w:rsid w:val="1A198F23"/>
    <w:rsid w:val="1A1C1C1D"/>
    <w:rsid w:val="1A1E1EB1"/>
    <w:rsid w:val="1A23EC34"/>
    <w:rsid w:val="1A25830A"/>
    <w:rsid w:val="1A2D00A2"/>
    <w:rsid w:val="1A3998D2"/>
    <w:rsid w:val="1A4231FE"/>
    <w:rsid w:val="1A43383C"/>
    <w:rsid w:val="1A4B2F78"/>
    <w:rsid w:val="1A4BD6E3"/>
    <w:rsid w:val="1A4C9978"/>
    <w:rsid w:val="1A50F272"/>
    <w:rsid w:val="1A511C07"/>
    <w:rsid w:val="1A53AF9E"/>
    <w:rsid w:val="1A57C3E6"/>
    <w:rsid w:val="1A57F35B"/>
    <w:rsid w:val="1A5965C3"/>
    <w:rsid w:val="1A5D93AE"/>
    <w:rsid w:val="1A5F669D"/>
    <w:rsid w:val="1A5FF3BD"/>
    <w:rsid w:val="1A607B19"/>
    <w:rsid w:val="1A616CB5"/>
    <w:rsid w:val="1A63100E"/>
    <w:rsid w:val="1A6ACDE3"/>
    <w:rsid w:val="1A6E454C"/>
    <w:rsid w:val="1A6F1F07"/>
    <w:rsid w:val="1A70B08F"/>
    <w:rsid w:val="1A72BC00"/>
    <w:rsid w:val="1A7B760C"/>
    <w:rsid w:val="1A7DBF36"/>
    <w:rsid w:val="1A7FEC15"/>
    <w:rsid w:val="1A8172AF"/>
    <w:rsid w:val="1A828B47"/>
    <w:rsid w:val="1A877D31"/>
    <w:rsid w:val="1A90C8E7"/>
    <w:rsid w:val="1A936C16"/>
    <w:rsid w:val="1A939B5D"/>
    <w:rsid w:val="1A9792E4"/>
    <w:rsid w:val="1A9BCF96"/>
    <w:rsid w:val="1A9C2675"/>
    <w:rsid w:val="1AA4C94E"/>
    <w:rsid w:val="1AA5A897"/>
    <w:rsid w:val="1AA5D823"/>
    <w:rsid w:val="1AA903ED"/>
    <w:rsid w:val="1AABF91D"/>
    <w:rsid w:val="1AAE0492"/>
    <w:rsid w:val="1AAEAC84"/>
    <w:rsid w:val="1AB264AD"/>
    <w:rsid w:val="1AB3E7D5"/>
    <w:rsid w:val="1AB4FBCC"/>
    <w:rsid w:val="1AB5DB5E"/>
    <w:rsid w:val="1AB601D3"/>
    <w:rsid w:val="1ABEE42C"/>
    <w:rsid w:val="1ABFC2A2"/>
    <w:rsid w:val="1AC1AE01"/>
    <w:rsid w:val="1AC3093A"/>
    <w:rsid w:val="1AC923F6"/>
    <w:rsid w:val="1ACA942C"/>
    <w:rsid w:val="1ACD13A3"/>
    <w:rsid w:val="1AD2571C"/>
    <w:rsid w:val="1AD3D5C0"/>
    <w:rsid w:val="1ADC899C"/>
    <w:rsid w:val="1ADE4700"/>
    <w:rsid w:val="1ADF6628"/>
    <w:rsid w:val="1ADFA022"/>
    <w:rsid w:val="1AE0A67E"/>
    <w:rsid w:val="1AE324D7"/>
    <w:rsid w:val="1AE35A72"/>
    <w:rsid w:val="1AE654CF"/>
    <w:rsid w:val="1AE7F851"/>
    <w:rsid w:val="1AE94F81"/>
    <w:rsid w:val="1AEB5AD1"/>
    <w:rsid w:val="1AEEC428"/>
    <w:rsid w:val="1AEEF7E6"/>
    <w:rsid w:val="1AF36533"/>
    <w:rsid w:val="1AF380F5"/>
    <w:rsid w:val="1AF4367F"/>
    <w:rsid w:val="1AF461C3"/>
    <w:rsid w:val="1AF4A6BE"/>
    <w:rsid w:val="1AF6AB90"/>
    <w:rsid w:val="1AF9E09D"/>
    <w:rsid w:val="1AFB286B"/>
    <w:rsid w:val="1AFB7579"/>
    <w:rsid w:val="1AFD80F6"/>
    <w:rsid w:val="1B02B3CB"/>
    <w:rsid w:val="1B042930"/>
    <w:rsid w:val="1B067A02"/>
    <w:rsid w:val="1B0D9A9D"/>
    <w:rsid w:val="1B0DDB53"/>
    <w:rsid w:val="1B0FF93E"/>
    <w:rsid w:val="1B10CAF3"/>
    <w:rsid w:val="1B112916"/>
    <w:rsid w:val="1B118454"/>
    <w:rsid w:val="1B175426"/>
    <w:rsid w:val="1B1A6174"/>
    <w:rsid w:val="1B1EB20A"/>
    <w:rsid w:val="1B1F3F26"/>
    <w:rsid w:val="1B1F4E15"/>
    <w:rsid w:val="1B212932"/>
    <w:rsid w:val="1B243BA5"/>
    <w:rsid w:val="1B269701"/>
    <w:rsid w:val="1B2B7B82"/>
    <w:rsid w:val="1B2E5A4C"/>
    <w:rsid w:val="1B2EC367"/>
    <w:rsid w:val="1B3180C3"/>
    <w:rsid w:val="1B3285FB"/>
    <w:rsid w:val="1B36DA89"/>
    <w:rsid w:val="1B41EBFE"/>
    <w:rsid w:val="1B42AC83"/>
    <w:rsid w:val="1B453BC2"/>
    <w:rsid w:val="1B4BB647"/>
    <w:rsid w:val="1B525B49"/>
    <w:rsid w:val="1B54DDE3"/>
    <w:rsid w:val="1B54DFA1"/>
    <w:rsid w:val="1B561638"/>
    <w:rsid w:val="1B5F5FDB"/>
    <w:rsid w:val="1B633DE1"/>
    <w:rsid w:val="1B639D2E"/>
    <w:rsid w:val="1B661D21"/>
    <w:rsid w:val="1B6C1261"/>
    <w:rsid w:val="1B6C3BA4"/>
    <w:rsid w:val="1B730580"/>
    <w:rsid w:val="1B782A21"/>
    <w:rsid w:val="1B78B845"/>
    <w:rsid w:val="1B78F138"/>
    <w:rsid w:val="1B7F9868"/>
    <w:rsid w:val="1B80C97A"/>
    <w:rsid w:val="1B85BAF5"/>
    <w:rsid w:val="1B8CEC25"/>
    <w:rsid w:val="1B8F180B"/>
    <w:rsid w:val="1B9131CC"/>
    <w:rsid w:val="1B937992"/>
    <w:rsid w:val="1B94D508"/>
    <w:rsid w:val="1B952380"/>
    <w:rsid w:val="1B9AB791"/>
    <w:rsid w:val="1B9C35D2"/>
    <w:rsid w:val="1B9CE287"/>
    <w:rsid w:val="1B9D0045"/>
    <w:rsid w:val="1B9DA775"/>
    <w:rsid w:val="1B9E1F96"/>
    <w:rsid w:val="1B9EDDE4"/>
    <w:rsid w:val="1B9F5B50"/>
    <w:rsid w:val="1BA0EF28"/>
    <w:rsid w:val="1BA0F8C3"/>
    <w:rsid w:val="1BA257CD"/>
    <w:rsid w:val="1BA32DEC"/>
    <w:rsid w:val="1BA37C30"/>
    <w:rsid w:val="1BA3F181"/>
    <w:rsid w:val="1BA46525"/>
    <w:rsid w:val="1BA4C2AB"/>
    <w:rsid w:val="1BA5DE25"/>
    <w:rsid w:val="1BAE43F9"/>
    <w:rsid w:val="1BB049D4"/>
    <w:rsid w:val="1BB3A1EC"/>
    <w:rsid w:val="1BB46CC2"/>
    <w:rsid w:val="1BB4E725"/>
    <w:rsid w:val="1BB537BC"/>
    <w:rsid w:val="1BBC32DD"/>
    <w:rsid w:val="1BBCE9E7"/>
    <w:rsid w:val="1BBDA836"/>
    <w:rsid w:val="1BC11DA3"/>
    <w:rsid w:val="1BC1B386"/>
    <w:rsid w:val="1BCBD046"/>
    <w:rsid w:val="1BCC57B1"/>
    <w:rsid w:val="1BCFE1F8"/>
    <w:rsid w:val="1BD111D2"/>
    <w:rsid w:val="1BD274B4"/>
    <w:rsid w:val="1BD6FF33"/>
    <w:rsid w:val="1BDC205D"/>
    <w:rsid w:val="1BDC48B9"/>
    <w:rsid w:val="1BDD7E61"/>
    <w:rsid w:val="1BDEEAC4"/>
    <w:rsid w:val="1BE240D1"/>
    <w:rsid w:val="1BE26BD6"/>
    <w:rsid w:val="1BE4316B"/>
    <w:rsid w:val="1BEAEDC2"/>
    <w:rsid w:val="1BEC13C0"/>
    <w:rsid w:val="1BEC9DA8"/>
    <w:rsid w:val="1BEFAB32"/>
    <w:rsid w:val="1BF52A58"/>
    <w:rsid w:val="1BF8DC0D"/>
    <w:rsid w:val="1BF8E7CA"/>
    <w:rsid w:val="1BF9610B"/>
    <w:rsid w:val="1BFA8695"/>
    <w:rsid w:val="1BFE1AE0"/>
    <w:rsid w:val="1BFF1A51"/>
    <w:rsid w:val="1C018767"/>
    <w:rsid w:val="1C1014EE"/>
    <w:rsid w:val="1C102378"/>
    <w:rsid w:val="1C10D315"/>
    <w:rsid w:val="1C132180"/>
    <w:rsid w:val="1C17C77A"/>
    <w:rsid w:val="1C17F493"/>
    <w:rsid w:val="1C192323"/>
    <w:rsid w:val="1C1A4C76"/>
    <w:rsid w:val="1C1D7CF8"/>
    <w:rsid w:val="1C1DBAEF"/>
    <w:rsid w:val="1C213A93"/>
    <w:rsid w:val="1C21B1B7"/>
    <w:rsid w:val="1C25A022"/>
    <w:rsid w:val="1C279391"/>
    <w:rsid w:val="1C2B78CD"/>
    <w:rsid w:val="1C2B8291"/>
    <w:rsid w:val="1C2C1972"/>
    <w:rsid w:val="1C2E4157"/>
    <w:rsid w:val="1C2E6284"/>
    <w:rsid w:val="1C311FCC"/>
    <w:rsid w:val="1C318481"/>
    <w:rsid w:val="1C364E74"/>
    <w:rsid w:val="1C3BD26A"/>
    <w:rsid w:val="1C3D6E77"/>
    <w:rsid w:val="1C40E19C"/>
    <w:rsid w:val="1C4F54A1"/>
    <w:rsid w:val="1C501249"/>
    <w:rsid w:val="1C5056D1"/>
    <w:rsid w:val="1C536A2F"/>
    <w:rsid w:val="1C58FC29"/>
    <w:rsid w:val="1C5F12AE"/>
    <w:rsid w:val="1C6581C4"/>
    <w:rsid w:val="1C67BFAA"/>
    <w:rsid w:val="1C688F4A"/>
    <w:rsid w:val="1C69B508"/>
    <w:rsid w:val="1C6FF881"/>
    <w:rsid w:val="1C71DEA3"/>
    <w:rsid w:val="1C73304E"/>
    <w:rsid w:val="1C74BEC0"/>
    <w:rsid w:val="1C754675"/>
    <w:rsid w:val="1C78BEF7"/>
    <w:rsid w:val="1C7A896E"/>
    <w:rsid w:val="1C7EF9D6"/>
    <w:rsid w:val="1C81091C"/>
    <w:rsid w:val="1C850F67"/>
    <w:rsid w:val="1C86C0E5"/>
    <w:rsid w:val="1C89E0D4"/>
    <w:rsid w:val="1C8A8BCE"/>
    <w:rsid w:val="1C8BAD15"/>
    <w:rsid w:val="1C98B016"/>
    <w:rsid w:val="1C9FDA18"/>
    <w:rsid w:val="1CA0736B"/>
    <w:rsid w:val="1CA1ECBF"/>
    <w:rsid w:val="1CA43206"/>
    <w:rsid w:val="1CA4DD2A"/>
    <w:rsid w:val="1CA75495"/>
    <w:rsid w:val="1CA7642B"/>
    <w:rsid w:val="1CA7F789"/>
    <w:rsid w:val="1CA96BBE"/>
    <w:rsid w:val="1CAA44FE"/>
    <w:rsid w:val="1CAC450D"/>
    <w:rsid w:val="1CAE1354"/>
    <w:rsid w:val="1CB04F80"/>
    <w:rsid w:val="1CB34ABF"/>
    <w:rsid w:val="1CB3E686"/>
    <w:rsid w:val="1CB61697"/>
    <w:rsid w:val="1CB80F84"/>
    <w:rsid w:val="1CB88CEB"/>
    <w:rsid w:val="1CBB54D4"/>
    <w:rsid w:val="1CBD77D8"/>
    <w:rsid w:val="1CCA52E2"/>
    <w:rsid w:val="1CCCCB3C"/>
    <w:rsid w:val="1CCD55E2"/>
    <w:rsid w:val="1CD530B7"/>
    <w:rsid w:val="1CD5F849"/>
    <w:rsid w:val="1CD7A063"/>
    <w:rsid w:val="1CD968B4"/>
    <w:rsid w:val="1CDACA03"/>
    <w:rsid w:val="1CDC591F"/>
    <w:rsid w:val="1CDFF69F"/>
    <w:rsid w:val="1CE6803C"/>
    <w:rsid w:val="1CE7604A"/>
    <w:rsid w:val="1CEA9BB1"/>
    <w:rsid w:val="1CEAE03A"/>
    <w:rsid w:val="1CEEF6D7"/>
    <w:rsid w:val="1CEFAFAE"/>
    <w:rsid w:val="1CF08114"/>
    <w:rsid w:val="1CF9905F"/>
    <w:rsid w:val="1CFAF050"/>
    <w:rsid w:val="1CFCA103"/>
    <w:rsid w:val="1D044ED3"/>
    <w:rsid w:val="1D045751"/>
    <w:rsid w:val="1D048EAB"/>
    <w:rsid w:val="1D09A564"/>
    <w:rsid w:val="1D0B7C64"/>
    <w:rsid w:val="1D0BB5B4"/>
    <w:rsid w:val="1D0FB898"/>
    <w:rsid w:val="1D1005AA"/>
    <w:rsid w:val="1D11840F"/>
    <w:rsid w:val="1D1197B2"/>
    <w:rsid w:val="1D11EEF5"/>
    <w:rsid w:val="1D188FB9"/>
    <w:rsid w:val="1D21AFFE"/>
    <w:rsid w:val="1D241763"/>
    <w:rsid w:val="1D284161"/>
    <w:rsid w:val="1D337879"/>
    <w:rsid w:val="1D35BBEF"/>
    <w:rsid w:val="1D36135A"/>
    <w:rsid w:val="1D362016"/>
    <w:rsid w:val="1D37735C"/>
    <w:rsid w:val="1D3CCEE1"/>
    <w:rsid w:val="1D3E3159"/>
    <w:rsid w:val="1D4104DF"/>
    <w:rsid w:val="1D42A6BE"/>
    <w:rsid w:val="1D4D96F4"/>
    <w:rsid w:val="1D5565A4"/>
    <w:rsid w:val="1D5CDCC9"/>
    <w:rsid w:val="1D5DC5B6"/>
    <w:rsid w:val="1D61DC09"/>
    <w:rsid w:val="1D6288E5"/>
    <w:rsid w:val="1D66E030"/>
    <w:rsid w:val="1D66EA6F"/>
    <w:rsid w:val="1D6BABCB"/>
    <w:rsid w:val="1D6D7ED9"/>
    <w:rsid w:val="1D72D114"/>
    <w:rsid w:val="1D77A9F2"/>
    <w:rsid w:val="1D789429"/>
    <w:rsid w:val="1D827B50"/>
    <w:rsid w:val="1D83A1A9"/>
    <w:rsid w:val="1D8F649D"/>
    <w:rsid w:val="1D8F942D"/>
    <w:rsid w:val="1D8F9792"/>
    <w:rsid w:val="1D9D74C5"/>
    <w:rsid w:val="1DA19307"/>
    <w:rsid w:val="1DA30FF4"/>
    <w:rsid w:val="1DAAB3B2"/>
    <w:rsid w:val="1DAB545E"/>
    <w:rsid w:val="1DAB63D9"/>
    <w:rsid w:val="1DAD764D"/>
    <w:rsid w:val="1DAEEB88"/>
    <w:rsid w:val="1DB161A1"/>
    <w:rsid w:val="1DB27B5D"/>
    <w:rsid w:val="1DB5C571"/>
    <w:rsid w:val="1DB5C790"/>
    <w:rsid w:val="1DB83740"/>
    <w:rsid w:val="1DBA368A"/>
    <w:rsid w:val="1DBAEF56"/>
    <w:rsid w:val="1DBB7C2A"/>
    <w:rsid w:val="1DBBF9CE"/>
    <w:rsid w:val="1DC0FEA4"/>
    <w:rsid w:val="1DC4FBC6"/>
    <w:rsid w:val="1DC729CF"/>
    <w:rsid w:val="1DC87504"/>
    <w:rsid w:val="1DCC1A89"/>
    <w:rsid w:val="1DD0ABCD"/>
    <w:rsid w:val="1DD41932"/>
    <w:rsid w:val="1DD45424"/>
    <w:rsid w:val="1DD4B21E"/>
    <w:rsid w:val="1DD80F7A"/>
    <w:rsid w:val="1DD82623"/>
    <w:rsid w:val="1DDD0EDB"/>
    <w:rsid w:val="1DDF5D76"/>
    <w:rsid w:val="1DE0C6B0"/>
    <w:rsid w:val="1DE1C6A4"/>
    <w:rsid w:val="1DE60862"/>
    <w:rsid w:val="1DE6C5EF"/>
    <w:rsid w:val="1DE8FAF4"/>
    <w:rsid w:val="1DEA46E3"/>
    <w:rsid w:val="1DEB45D5"/>
    <w:rsid w:val="1DF06D50"/>
    <w:rsid w:val="1DF3F0A9"/>
    <w:rsid w:val="1DFB3D62"/>
    <w:rsid w:val="1DFDB443"/>
    <w:rsid w:val="1DFFC1E6"/>
    <w:rsid w:val="1E006CD4"/>
    <w:rsid w:val="1E04068C"/>
    <w:rsid w:val="1E041FA3"/>
    <w:rsid w:val="1E063052"/>
    <w:rsid w:val="1E0A3738"/>
    <w:rsid w:val="1E0ABA3A"/>
    <w:rsid w:val="1E0B2667"/>
    <w:rsid w:val="1E0ECCEA"/>
    <w:rsid w:val="1E1443AA"/>
    <w:rsid w:val="1E193309"/>
    <w:rsid w:val="1E1A5335"/>
    <w:rsid w:val="1E2238DF"/>
    <w:rsid w:val="1E22B3EF"/>
    <w:rsid w:val="1E2446A8"/>
    <w:rsid w:val="1E25C167"/>
    <w:rsid w:val="1E2A2777"/>
    <w:rsid w:val="1E2AD18E"/>
    <w:rsid w:val="1E2DF9D3"/>
    <w:rsid w:val="1E333B25"/>
    <w:rsid w:val="1E335FC1"/>
    <w:rsid w:val="1E412A3A"/>
    <w:rsid w:val="1E43A3DF"/>
    <w:rsid w:val="1E452D16"/>
    <w:rsid w:val="1E472526"/>
    <w:rsid w:val="1E4D2892"/>
    <w:rsid w:val="1E4EE84D"/>
    <w:rsid w:val="1E4FE0BD"/>
    <w:rsid w:val="1E54F1ED"/>
    <w:rsid w:val="1E57E0BA"/>
    <w:rsid w:val="1E587F7A"/>
    <w:rsid w:val="1E59FCF6"/>
    <w:rsid w:val="1E5A4FC2"/>
    <w:rsid w:val="1E5F1AC2"/>
    <w:rsid w:val="1E6125F1"/>
    <w:rsid w:val="1E671DAA"/>
    <w:rsid w:val="1E6A13B8"/>
    <w:rsid w:val="1E6E0914"/>
    <w:rsid w:val="1E745838"/>
    <w:rsid w:val="1E7A9A0F"/>
    <w:rsid w:val="1E7B88F8"/>
    <w:rsid w:val="1E7C15C8"/>
    <w:rsid w:val="1E8491AA"/>
    <w:rsid w:val="1E868407"/>
    <w:rsid w:val="1E873EEA"/>
    <w:rsid w:val="1E88C2D5"/>
    <w:rsid w:val="1E8C6B03"/>
    <w:rsid w:val="1E8E302D"/>
    <w:rsid w:val="1E8EDAC9"/>
    <w:rsid w:val="1E909026"/>
    <w:rsid w:val="1E94629F"/>
    <w:rsid w:val="1E94AA61"/>
    <w:rsid w:val="1E9963DB"/>
    <w:rsid w:val="1E9CF6BE"/>
    <w:rsid w:val="1EA2822E"/>
    <w:rsid w:val="1EA44535"/>
    <w:rsid w:val="1EAD3E53"/>
    <w:rsid w:val="1EAE055E"/>
    <w:rsid w:val="1EB05831"/>
    <w:rsid w:val="1EB0DD08"/>
    <w:rsid w:val="1EB0E787"/>
    <w:rsid w:val="1EB35899"/>
    <w:rsid w:val="1EB49170"/>
    <w:rsid w:val="1EB90E2A"/>
    <w:rsid w:val="1EBA6CDF"/>
    <w:rsid w:val="1EBBDBEA"/>
    <w:rsid w:val="1EBC5C4C"/>
    <w:rsid w:val="1EBE6AD6"/>
    <w:rsid w:val="1EC1B52E"/>
    <w:rsid w:val="1EC2466E"/>
    <w:rsid w:val="1EC2EB61"/>
    <w:rsid w:val="1EC5C8F5"/>
    <w:rsid w:val="1EC6D767"/>
    <w:rsid w:val="1ECC963F"/>
    <w:rsid w:val="1ECDAFC4"/>
    <w:rsid w:val="1ECEC3D1"/>
    <w:rsid w:val="1ECECD96"/>
    <w:rsid w:val="1ED34C4D"/>
    <w:rsid w:val="1ED4E386"/>
    <w:rsid w:val="1ED5A8F6"/>
    <w:rsid w:val="1ED6776B"/>
    <w:rsid w:val="1ED95768"/>
    <w:rsid w:val="1ED9AA90"/>
    <w:rsid w:val="1EDAC891"/>
    <w:rsid w:val="1EDB8497"/>
    <w:rsid w:val="1EDE84B0"/>
    <w:rsid w:val="1EDEE7F3"/>
    <w:rsid w:val="1EDF4E0D"/>
    <w:rsid w:val="1EE116B7"/>
    <w:rsid w:val="1EE1C561"/>
    <w:rsid w:val="1EEE691F"/>
    <w:rsid w:val="1EF079B0"/>
    <w:rsid w:val="1EF59426"/>
    <w:rsid w:val="1EFAEFFF"/>
    <w:rsid w:val="1EFBB80D"/>
    <w:rsid w:val="1F02BA03"/>
    <w:rsid w:val="1F048F2B"/>
    <w:rsid w:val="1F07F703"/>
    <w:rsid w:val="1F08B695"/>
    <w:rsid w:val="1F09A20D"/>
    <w:rsid w:val="1F0D33DA"/>
    <w:rsid w:val="1F111A4F"/>
    <w:rsid w:val="1F112432"/>
    <w:rsid w:val="1F112491"/>
    <w:rsid w:val="1F153585"/>
    <w:rsid w:val="1F1CF8CB"/>
    <w:rsid w:val="1F21E387"/>
    <w:rsid w:val="1F2391DB"/>
    <w:rsid w:val="1F27F7B6"/>
    <w:rsid w:val="1F2A23A4"/>
    <w:rsid w:val="1F2F5447"/>
    <w:rsid w:val="1F30DC00"/>
    <w:rsid w:val="1F31A33C"/>
    <w:rsid w:val="1F325978"/>
    <w:rsid w:val="1F332EFB"/>
    <w:rsid w:val="1F39B3DB"/>
    <w:rsid w:val="1F3B043C"/>
    <w:rsid w:val="1F3BAB8F"/>
    <w:rsid w:val="1F3BBE09"/>
    <w:rsid w:val="1F3DEAEA"/>
    <w:rsid w:val="1F405DB7"/>
    <w:rsid w:val="1F447296"/>
    <w:rsid w:val="1F450151"/>
    <w:rsid w:val="1F486DFB"/>
    <w:rsid w:val="1F4E8F09"/>
    <w:rsid w:val="1F50D728"/>
    <w:rsid w:val="1F53740D"/>
    <w:rsid w:val="1F54098C"/>
    <w:rsid w:val="1F56ED7C"/>
    <w:rsid w:val="1F5A8766"/>
    <w:rsid w:val="1F5B15C3"/>
    <w:rsid w:val="1F5EDDA2"/>
    <w:rsid w:val="1F6370F3"/>
    <w:rsid w:val="1F6A09A6"/>
    <w:rsid w:val="1F6C592E"/>
    <w:rsid w:val="1F6D73B7"/>
    <w:rsid w:val="1F6F8BA6"/>
    <w:rsid w:val="1F70944F"/>
    <w:rsid w:val="1F72AD6C"/>
    <w:rsid w:val="1F73C081"/>
    <w:rsid w:val="1F7BAE44"/>
    <w:rsid w:val="1F7BD838"/>
    <w:rsid w:val="1F7FEE2C"/>
    <w:rsid w:val="1F80C89A"/>
    <w:rsid w:val="1F81E382"/>
    <w:rsid w:val="1F82A873"/>
    <w:rsid w:val="1F83A214"/>
    <w:rsid w:val="1F849382"/>
    <w:rsid w:val="1F84A65D"/>
    <w:rsid w:val="1F8769D2"/>
    <w:rsid w:val="1F89709F"/>
    <w:rsid w:val="1F8E4489"/>
    <w:rsid w:val="1F93593F"/>
    <w:rsid w:val="1F960E32"/>
    <w:rsid w:val="1F987AD7"/>
    <w:rsid w:val="1F9D4339"/>
    <w:rsid w:val="1F9E25FD"/>
    <w:rsid w:val="1F9EC440"/>
    <w:rsid w:val="1FA103BF"/>
    <w:rsid w:val="1FAB2A0C"/>
    <w:rsid w:val="1FAE2DE6"/>
    <w:rsid w:val="1FAF8F39"/>
    <w:rsid w:val="1FB9E633"/>
    <w:rsid w:val="1FBBE676"/>
    <w:rsid w:val="1FBDF354"/>
    <w:rsid w:val="1FBE5E2B"/>
    <w:rsid w:val="1FBEC004"/>
    <w:rsid w:val="1FC0BAF4"/>
    <w:rsid w:val="1FC26967"/>
    <w:rsid w:val="1FC39660"/>
    <w:rsid w:val="1FC3CC0D"/>
    <w:rsid w:val="1FC63BCD"/>
    <w:rsid w:val="1FC6F177"/>
    <w:rsid w:val="1FC76EEF"/>
    <w:rsid w:val="1FC8394C"/>
    <w:rsid w:val="1FC9087C"/>
    <w:rsid w:val="1FCF3661"/>
    <w:rsid w:val="1FD034C3"/>
    <w:rsid w:val="1FD1DB58"/>
    <w:rsid w:val="1FD389F7"/>
    <w:rsid w:val="1FD729F5"/>
    <w:rsid w:val="1FDAE9C9"/>
    <w:rsid w:val="1FE06123"/>
    <w:rsid w:val="1FE17C02"/>
    <w:rsid w:val="1FE3704F"/>
    <w:rsid w:val="1FE98CBA"/>
    <w:rsid w:val="1FECF2CE"/>
    <w:rsid w:val="1FED046D"/>
    <w:rsid w:val="1FEE67F6"/>
    <w:rsid w:val="1FF20FEF"/>
    <w:rsid w:val="1FF3FF3C"/>
    <w:rsid w:val="1FF89AE2"/>
    <w:rsid w:val="20002609"/>
    <w:rsid w:val="20042B28"/>
    <w:rsid w:val="200547CF"/>
    <w:rsid w:val="2005F991"/>
    <w:rsid w:val="200E7FDE"/>
    <w:rsid w:val="20112119"/>
    <w:rsid w:val="2012D168"/>
    <w:rsid w:val="2012FFD8"/>
    <w:rsid w:val="201CAB7B"/>
    <w:rsid w:val="201D6F34"/>
    <w:rsid w:val="201E0415"/>
    <w:rsid w:val="201E5C16"/>
    <w:rsid w:val="201F178D"/>
    <w:rsid w:val="20215025"/>
    <w:rsid w:val="20259140"/>
    <w:rsid w:val="2027ADF6"/>
    <w:rsid w:val="202C3637"/>
    <w:rsid w:val="202CCB92"/>
    <w:rsid w:val="2032117A"/>
    <w:rsid w:val="2035CC14"/>
    <w:rsid w:val="203859CB"/>
    <w:rsid w:val="203D8CD8"/>
    <w:rsid w:val="20458453"/>
    <w:rsid w:val="2051C5B5"/>
    <w:rsid w:val="2052111D"/>
    <w:rsid w:val="2052AE2C"/>
    <w:rsid w:val="20534ACF"/>
    <w:rsid w:val="205523CF"/>
    <w:rsid w:val="2057D5F3"/>
    <w:rsid w:val="2058454F"/>
    <w:rsid w:val="205D06AF"/>
    <w:rsid w:val="205D445F"/>
    <w:rsid w:val="205E5E75"/>
    <w:rsid w:val="20641D7F"/>
    <w:rsid w:val="20648250"/>
    <w:rsid w:val="20656AA8"/>
    <w:rsid w:val="20669243"/>
    <w:rsid w:val="20689C95"/>
    <w:rsid w:val="206B733D"/>
    <w:rsid w:val="206C8C3A"/>
    <w:rsid w:val="206E04AE"/>
    <w:rsid w:val="20729AF2"/>
    <w:rsid w:val="2072ACF4"/>
    <w:rsid w:val="2076D918"/>
    <w:rsid w:val="20789263"/>
    <w:rsid w:val="20823D81"/>
    <w:rsid w:val="20864C44"/>
    <w:rsid w:val="2086EB74"/>
    <w:rsid w:val="20880489"/>
    <w:rsid w:val="208A24EF"/>
    <w:rsid w:val="208C4A11"/>
    <w:rsid w:val="208D57FB"/>
    <w:rsid w:val="208DAB44"/>
    <w:rsid w:val="208E75E3"/>
    <w:rsid w:val="20926D5F"/>
    <w:rsid w:val="20939A34"/>
    <w:rsid w:val="209B1E39"/>
    <w:rsid w:val="209BCC47"/>
    <w:rsid w:val="209E6EF6"/>
    <w:rsid w:val="20A257AD"/>
    <w:rsid w:val="20A813E5"/>
    <w:rsid w:val="20AA3495"/>
    <w:rsid w:val="20B44266"/>
    <w:rsid w:val="20B47230"/>
    <w:rsid w:val="20B4875D"/>
    <w:rsid w:val="20B7912A"/>
    <w:rsid w:val="20BB5C5C"/>
    <w:rsid w:val="20BDE83E"/>
    <w:rsid w:val="20BF462F"/>
    <w:rsid w:val="20C1E7AD"/>
    <w:rsid w:val="20C264C7"/>
    <w:rsid w:val="20C6E27A"/>
    <w:rsid w:val="20C837D4"/>
    <w:rsid w:val="20CA192F"/>
    <w:rsid w:val="20CC1964"/>
    <w:rsid w:val="20CCF14F"/>
    <w:rsid w:val="20CEEB8B"/>
    <w:rsid w:val="20D74FF0"/>
    <w:rsid w:val="20D7FB0E"/>
    <w:rsid w:val="20D99AE6"/>
    <w:rsid w:val="20DE1CE3"/>
    <w:rsid w:val="20E38D29"/>
    <w:rsid w:val="20E8F1FE"/>
    <w:rsid w:val="20EA05BD"/>
    <w:rsid w:val="20EBD745"/>
    <w:rsid w:val="20ECE564"/>
    <w:rsid w:val="20EDBCDC"/>
    <w:rsid w:val="20EF3E83"/>
    <w:rsid w:val="20EFCB07"/>
    <w:rsid w:val="20F04FA9"/>
    <w:rsid w:val="20F23CF9"/>
    <w:rsid w:val="20F76E9C"/>
    <w:rsid w:val="20F932C1"/>
    <w:rsid w:val="21007774"/>
    <w:rsid w:val="2107B1BC"/>
    <w:rsid w:val="2108A0E7"/>
    <w:rsid w:val="210A1C3A"/>
    <w:rsid w:val="210AD7FE"/>
    <w:rsid w:val="210BB3BC"/>
    <w:rsid w:val="210C0B2C"/>
    <w:rsid w:val="210EC919"/>
    <w:rsid w:val="21152C05"/>
    <w:rsid w:val="21163492"/>
    <w:rsid w:val="21185250"/>
    <w:rsid w:val="2119C691"/>
    <w:rsid w:val="211A6ABA"/>
    <w:rsid w:val="212179E8"/>
    <w:rsid w:val="2125F08A"/>
    <w:rsid w:val="21265D31"/>
    <w:rsid w:val="212C14A5"/>
    <w:rsid w:val="212ED488"/>
    <w:rsid w:val="21324616"/>
    <w:rsid w:val="2135A177"/>
    <w:rsid w:val="2137660A"/>
    <w:rsid w:val="21389DC5"/>
    <w:rsid w:val="213F242F"/>
    <w:rsid w:val="2140E77A"/>
    <w:rsid w:val="21481FEE"/>
    <w:rsid w:val="21483BED"/>
    <w:rsid w:val="2148C430"/>
    <w:rsid w:val="214E8CB7"/>
    <w:rsid w:val="215073AC"/>
    <w:rsid w:val="21534486"/>
    <w:rsid w:val="215A22D8"/>
    <w:rsid w:val="215E2A52"/>
    <w:rsid w:val="2162D1CE"/>
    <w:rsid w:val="21655D9F"/>
    <w:rsid w:val="2169000C"/>
    <w:rsid w:val="216F7FF9"/>
    <w:rsid w:val="2170E145"/>
    <w:rsid w:val="2177E069"/>
    <w:rsid w:val="2177F4CC"/>
    <w:rsid w:val="2179116C"/>
    <w:rsid w:val="217A0CC5"/>
    <w:rsid w:val="217B85B7"/>
    <w:rsid w:val="217BF049"/>
    <w:rsid w:val="218035F7"/>
    <w:rsid w:val="21805C1B"/>
    <w:rsid w:val="21850166"/>
    <w:rsid w:val="21861D9F"/>
    <w:rsid w:val="218B6C9E"/>
    <w:rsid w:val="218CB5F4"/>
    <w:rsid w:val="218DAFB3"/>
    <w:rsid w:val="218DF556"/>
    <w:rsid w:val="218E2D2B"/>
    <w:rsid w:val="21938E10"/>
    <w:rsid w:val="2197E1B7"/>
    <w:rsid w:val="21996845"/>
    <w:rsid w:val="21A7EDB5"/>
    <w:rsid w:val="21AF9EF8"/>
    <w:rsid w:val="21B532BA"/>
    <w:rsid w:val="21B5C346"/>
    <w:rsid w:val="21B75E81"/>
    <w:rsid w:val="21B895C2"/>
    <w:rsid w:val="21BAA908"/>
    <w:rsid w:val="21BB0C2D"/>
    <w:rsid w:val="21BC7522"/>
    <w:rsid w:val="21BCAE70"/>
    <w:rsid w:val="21BDBC0F"/>
    <w:rsid w:val="21C20124"/>
    <w:rsid w:val="21C27FDC"/>
    <w:rsid w:val="21C35DB3"/>
    <w:rsid w:val="21C4FD05"/>
    <w:rsid w:val="21C6CD3C"/>
    <w:rsid w:val="21C817A4"/>
    <w:rsid w:val="21C8CD66"/>
    <w:rsid w:val="21C93C83"/>
    <w:rsid w:val="21CA2124"/>
    <w:rsid w:val="21CAEAB4"/>
    <w:rsid w:val="21CB4207"/>
    <w:rsid w:val="21CB8B12"/>
    <w:rsid w:val="21D302C1"/>
    <w:rsid w:val="21DA9AA5"/>
    <w:rsid w:val="21DC8EAD"/>
    <w:rsid w:val="21DEA222"/>
    <w:rsid w:val="21E152EF"/>
    <w:rsid w:val="21E1F42D"/>
    <w:rsid w:val="21E8B434"/>
    <w:rsid w:val="21ECAB5C"/>
    <w:rsid w:val="21F3809E"/>
    <w:rsid w:val="21F5D532"/>
    <w:rsid w:val="21F99516"/>
    <w:rsid w:val="21FC3A88"/>
    <w:rsid w:val="21FF900C"/>
    <w:rsid w:val="22008589"/>
    <w:rsid w:val="2200C66D"/>
    <w:rsid w:val="22028EAB"/>
    <w:rsid w:val="2209AF57"/>
    <w:rsid w:val="2209CA01"/>
    <w:rsid w:val="220FD429"/>
    <w:rsid w:val="2211981E"/>
    <w:rsid w:val="22184E23"/>
    <w:rsid w:val="2219D43B"/>
    <w:rsid w:val="221AD64D"/>
    <w:rsid w:val="221D201D"/>
    <w:rsid w:val="221FEB00"/>
    <w:rsid w:val="222038B2"/>
    <w:rsid w:val="2224B7CB"/>
    <w:rsid w:val="22261BAE"/>
    <w:rsid w:val="222BA2E8"/>
    <w:rsid w:val="222BFAC7"/>
    <w:rsid w:val="222C6220"/>
    <w:rsid w:val="222CEC10"/>
    <w:rsid w:val="222E0E85"/>
    <w:rsid w:val="222F1D67"/>
    <w:rsid w:val="22307CF2"/>
    <w:rsid w:val="2232F7FB"/>
    <w:rsid w:val="223370D1"/>
    <w:rsid w:val="2233A5EC"/>
    <w:rsid w:val="2236697E"/>
    <w:rsid w:val="22367BDA"/>
    <w:rsid w:val="2237A864"/>
    <w:rsid w:val="2238293A"/>
    <w:rsid w:val="22383286"/>
    <w:rsid w:val="2239B7EE"/>
    <w:rsid w:val="223BE4C5"/>
    <w:rsid w:val="223C4DEF"/>
    <w:rsid w:val="2241240B"/>
    <w:rsid w:val="22448DE4"/>
    <w:rsid w:val="2244D9ED"/>
    <w:rsid w:val="2245DF55"/>
    <w:rsid w:val="224A2C0F"/>
    <w:rsid w:val="2250B20A"/>
    <w:rsid w:val="22514424"/>
    <w:rsid w:val="22516CF0"/>
    <w:rsid w:val="2254BD0D"/>
    <w:rsid w:val="22550CF2"/>
    <w:rsid w:val="225511ED"/>
    <w:rsid w:val="2256082B"/>
    <w:rsid w:val="2258E4DC"/>
    <w:rsid w:val="225F47DB"/>
    <w:rsid w:val="22609235"/>
    <w:rsid w:val="22661F8C"/>
    <w:rsid w:val="22685958"/>
    <w:rsid w:val="2270950C"/>
    <w:rsid w:val="2274EB12"/>
    <w:rsid w:val="227517BC"/>
    <w:rsid w:val="2275B75B"/>
    <w:rsid w:val="22774872"/>
    <w:rsid w:val="22787FBE"/>
    <w:rsid w:val="2278D675"/>
    <w:rsid w:val="227A5EDC"/>
    <w:rsid w:val="227F70A1"/>
    <w:rsid w:val="227FDA31"/>
    <w:rsid w:val="22848251"/>
    <w:rsid w:val="2287D37C"/>
    <w:rsid w:val="228C120C"/>
    <w:rsid w:val="228DE643"/>
    <w:rsid w:val="22960489"/>
    <w:rsid w:val="229997C5"/>
    <w:rsid w:val="2299E1C2"/>
    <w:rsid w:val="229DB675"/>
    <w:rsid w:val="229E1810"/>
    <w:rsid w:val="229F9628"/>
    <w:rsid w:val="22A47463"/>
    <w:rsid w:val="22A8D82F"/>
    <w:rsid w:val="22A93AB3"/>
    <w:rsid w:val="22A9CA43"/>
    <w:rsid w:val="22AC5EAD"/>
    <w:rsid w:val="22AF24F7"/>
    <w:rsid w:val="22B000F8"/>
    <w:rsid w:val="22BDB2C9"/>
    <w:rsid w:val="22BFB78A"/>
    <w:rsid w:val="22C18573"/>
    <w:rsid w:val="22C3467A"/>
    <w:rsid w:val="22C641A2"/>
    <w:rsid w:val="22C9098A"/>
    <w:rsid w:val="22CFBE59"/>
    <w:rsid w:val="22D1438F"/>
    <w:rsid w:val="22D5F551"/>
    <w:rsid w:val="22D62BC9"/>
    <w:rsid w:val="22D87943"/>
    <w:rsid w:val="22DA6A22"/>
    <w:rsid w:val="22DE8603"/>
    <w:rsid w:val="22DF53EE"/>
    <w:rsid w:val="22DFD8FA"/>
    <w:rsid w:val="22E0EA80"/>
    <w:rsid w:val="22E3414C"/>
    <w:rsid w:val="22E8F7DB"/>
    <w:rsid w:val="22ED5F58"/>
    <w:rsid w:val="22ED8215"/>
    <w:rsid w:val="22EE14D0"/>
    <w:rsid w:val="22EE52DF"/>
    <w:rsid w:val="22F63334"/>
    <w:rsid w:val="22F80EDB"/>
    <w:rsid w:val="22FA319A"/>
    <w:rsid w:val="22FC5E1D"/>
    <w:rsid w:val="22FEA0CB"/>
    <w:rsid w:val="22FF055E"/>
    <w:rsid w:val="22FF6A32"/>
    <w:rsid w:val="22FF72F4"/>
    <w:rsid w:val="2302CD78"/>
    <w:rsid w:val="2306C82A"/>
    <w:rsid w:val="23083132"/>
    <w:rsid w:val="2308EAD2"/>
    <w:rsid w:val="230F4FA2"/>
    <w:rsid w:val="23135AC4"/>
    <w:rsid w:val="2319986F"/>
    <w:rsid w:val="231DFB4C"/>
    <w:rsid w:val="23205078"/>
    <w:rsid w:val="2326B439"/>
    <w:rsid w:val="23288AB9"/>
    <w:rsid w:val="2328E37F"/>
    <w:rsid w:val="232992E7"/>
    <w:rsid w:val="232A5D25"/>
    <w:rsid w:val="232C9904"/>
    <w:rsid w:val="232E8642"/>
    <w:rsid w:val="232E96A0"/>
    <w:rsid w:val="232F12C6"/>
    <w:rsid w:val="2332424B"/>
    <w:rsid w:val="2339E990"/>
    <w:rsid w:val="233B4D17"/>
    <w:rsid w:val="233C0F6A"/>
    <w:rsid w:val="233CC418"/>
    <w:rsid w:val="233ED8F6"/>
    <w:rsid w:val="2341A7B1"/>
    <w:rsid w:val="2343F82A"/>
    <w:rsid w:val="2347652E"/>
    <w:rsid w:val="23483D53"/>
    <w:rsid w:val="234EB7E7"/>
    <w:rsid w:val="23558B0B"/>
    <w:rsid w:val="2356C904"/>
    <w:rsid w:val="23574FC3"/>
    <w:rsid w:val="235843A9"/>
    <w:rsid w:val="23590564"/>
    <w:rsid w:val="23592BC0"/>
    <w:rsid w:val="235D7AD3"/>
    <w:rsid w:val="235DEC1E"/>
    <w:rsid w:val="2362CBCC"/>
    <w:rsid w:val="2362F037"/>
    <w:rsid w:val="236BA22D"/>
    <w:rsid w:val="236DD97A"/>
    <w:rsid w:val="2372FF3C"/>
    <w:rsid w:val="23784C94"/>
    <w:rsid w:val="237CCBBB"/>
    <w:rsid w:val="237D0E49"/>
    <w:rsid w:val="237D6AF9"/>
    <w:rsid w:val="23849500"/>
    <w:rsid w:val="23880B58"/>
    <w:rsid w:val="238B58F7"/>
    <w:rsid w:val="238D808E"/>
    <w:rsid w:val="2390616C"/>
    <w:rsid w:val="23934BBA"/>
    <w:rsid w:val="23938EF4"/>
    <w:rsid w:val="2394E43A"/>
    <w:rsid w:val="23976093"/>
    <w:rsid w:val="239BF5E6"/>
    <w:rsid w:val="239E5FB5"/>
    <w:rsid w:val="23A2F459"/>
    <w:rsid w:val="23A602FA"/>
    <w:rsid w:val="23A692C2"/>
    <w:rsid w:val="23AEF98A"/>
    <w:rsid w:val="23B049EF"/>
    <w:rsid w:val="23B05553"/>
    <w:rsid w:val="23B1E192"/>
    <w:rsid w:val="23B7B3D1"/>
    <w:rsid w:val="23B9EDD0"/>
    <w:rsid w:val="23BCD928"/>
    <w:rsid w:val="23BD4977"/>
    <w:rsid w:val="23BF8B7C"/>
    <w:rsid w:val="23C02999"/>
    <w:rsid w:val="23C1C458"/>
    <w:rsid w:val="23C697E1"/>
    <w:rsid w:val="23C8B0E5"/>
    <w:rsid w:val="23CB80CD"/>
    <w:rsid w:val="23CCA4CD"/>
    <w:rsid w:val="23D23A7E"/>
    <w:rsid w:val="23D59316"/>
    <w:rsid w:val="23D5C432"/>
    <w:rsid w:val="23D6A957"/>
    <w:rsid w:val="23D8DE63"/>
    <w:rsid w:val="23DB7C94"/>
    <w:rsid w:val="23DDD8FB"/>
    <w:rsid w:val="23DE9426"/>
    <w:rsid w:val="23E00D88"/>
    <w:rsid w:val="23E50E21"/>
    <w:rsid w:val="23E6FF57"/>
    <w:rsid w:val="23EAB4D1"/>
    <w:rsid w:val="23EC6210"/>
    <w:rsid w:val="23ED500B"/>
    <w:rsid w:val="23F328CD"/>
    <w:rsid w:val="23F3B11D"/>
    <w:rsid w:val="23F47900"/>
    <w:rsid w:val="23F68E7B"/>
    <w:rsid w:val="23F7E058"/>
    <w:rsid w:val="23FAE406"/>
    <w:rsid w:val="23FF0AA0"/>
    <w:rsid w:val="24027A94"/>
    <w:rsid w:val="2403C311"/>
    <w:rsid w:val="240469BA"/>
    <w:rsid w:val="2407223F"/>
    <w:rsid w:val="2407B2D2"/>
    <w:rsid w:val="2407E9BA"/>
    <w:rsid w:val="240A615D"/>
    <w:rsid w:val="2417E71A"/>
    <w:rsid w:val="241CECAE"/>
    <w:rsid w:val="241FCD86"/>
    <w:rsid w:val="24217DD4"/>
    <w:rsid w:val="24225068"/>
    <w:rsid w:val="242A4C6C"/>
    <w:rsid w:val="242B315B"/>
    <w:rsid w:val="242C8853"/>
    <w:rsid w:val="2430EB50"/>
    <w:rsid w:val="2431D44E"/>
    <w:rsid w:val="24389DF6"/>
    <w:rsid w:val="2438D012"/>
    <w:rsid w:val="243F06BA"/>
    <w:rsid w:val="2440D3AF"/>
    <w:rsid w:val="24416473"/>
    <w:rsid w:val="24447E1F"/>
    <w:rsid w:val="24466DD4"/>
    <w:rsid w:val="24469385"/>
    <w:rsid w:val="2446C565"/>
    <w:rsid w:val="2447285D"/>
    <w:rsid w:val="244AD19E"/>
    <w:rsid w:val="244AFCAD"/>
    <w:rsid w:val="244DC6F9"/>
    <w:rsid w:val="24554450"/>
    <w:rsid w:val="24556AF6"/>
    <w:rsid w:val="2455DE13"/>
    <w:rsid w:val="245ACB47"/>
    <w:rsid w:val="245C56DF"/>
    <w:rsid w:val="245EF820"/>
    <w:rsid w:val="246B0C8B"/>
    <w:rsid w:val="246D5291"/>
    <w:rsid w:val="24714CDC"/>
    <w:rsid w:val="2473053C"/>
    <w:rsid w:val="247386DD"/>
    <w:rsid w:val="24750933"/>
    <w:rsid w:val="24782474"/>
    <w:rsid w:val="24790B8A"/>
    <w:rsid w:val="247C45C1"/>
    <w:rsid w:val="247DC8B0"/>
    <w:rsid w:val="2480484C"/>
    <w:rsid w:val="2480D63D"/>
    <w:rsid w:val="2480EA0F"/>
    <w:rsid w:val="248267DF"/>
    <w:rsid w:val="24835C12"/>
    <w:rsid w:val="2489BFE6"/>
    <w:rsid w:val="248A39D8"/>
    <w:rsid w:val="24905D2E"/>
    <w:rsid w:val="24964D46"/>
    <w:rsid w:val="249CEE70"/>
    <w:rsid w:val="249EF034"/>
    <w:rsid w:val="24A08FED"/>
    <w:rsid w:val="24A237E3"/>
    <w:rsid w:val="24A49991"/>
    <w:rsid w:val="24A501C2"/>
    <w:rsid w:val="24A90ED1"/>
    <w:rsid w:val="24A97A66"/>
    <w:rsid w:val="24AEFACA"/>
    <w:rsid w:val="24B61358"/>
    <w:rsid w:val="24B6DDA1"/>
    <w:rsid w:val="24BDE67F"/>
    <w:rsid w:val="24BE0214"/>
    <w:rsid w:val="24C095DB"/>
    <w:rsid w:val="24C09C78"/>
    <w:rsid w:val="24D27BF5"/>
    <w:rsid w:val="24D29DB1"/>
    <w:rsid w:val="24D3FDB0"/>
    <w:rsid w:val="24D89665"/>
    <w:rsid w:val="24DF1964"/>
    <w:rsid w:val="24E074E4"/>
    <w:rsid w:val="24E5796B"/>
    <w:rsid w:val="24E9010D"/>
    <w:rsid w:val="24F0748A"/>
    <w:rsid w:val="24F23C11"/>
    <w:rsid w:val="24F70455"/>
    <w:rsid w:val="24F71119"/>
    <w:rsid w:val="24FEAA1E"/>
    <w:rsid w:val="24FEC5A5"/>
    <w:rsid w:val="25002D3E"/>
    <w:rsid w:val="25002E3B"/>
    <w:rsid w:val="2502077C"/>
    <w:rsid w:val="2509E9BF"/>
    <w:rsid w:val="250B1E77"/>
    <w:rsid w:val="250BBCF0"/>
    <w:rsid w:val="250CE914"/>
    <w:rsid w:val="2510457A"/>
    <w:rsid w:val="25112021"/>
    <w:rsid w:val="251715BB"/>
    <w:rsid w:val="251B2FFC"/>
    <w:rsid w:val="251C239D"/>
    <w:rsid w:val="251D8ED1"/>
    <w:rsid w:val="251EDA7F"/>
    <w:rsid w:val="252403EB"/>
    <w:rsid w:val="252505A9"/>
    <w:rsid w:val="25270BBB"/>
    <w:rsid w:val="25299119"/>
    <w:rsid w:val="252AC48E"/>
    <w:rsid w:val="2532BA3E"/>
    <w:rsid w:val="2533E5EF"/>
    <w:rsid w:val="2534ACA1"/>
    <w:rsid w:val="25361AEB"/>
    <w:rsid w:val="253CBF23"/>
    <w:rsid w:val="253EBE82"/>
    <w:rsid w:val="254BFD9E"/>
    <w:rsid w:val="254D7F4A"/>
    <w:rsid w:val="255319DD"/>
    <w:rsid w:val="2554A497"/>
    <w:rsid w:val="25607DCE"/>
    <w:rsid w:val="25618C18"/>
    <w:rsid w:val="256509DB"/>
    <w:rsid w:val="256C8BA7"/>
    <w:rsid w:val="257BB56E"/>
    <w:rsid w:val="257CDC84"/>
    <w:rsid w:val="257EC33A"/>
    <w:rsid w:val="257F1B12"/>
    <w:rsid w:val="2582679D"/>
    <w:rsid w:val="258A2BC2"/>
    <w:rsid w:val="258AFA68"/>
    <w:rsid w:val="258DA8C7"/>
    <w:rsid w:val="258E496E"/>
    <w:rsid w:val="2592354E"/>
    <w:rsid w:val="2592B8D9"/>
    <w:rsid w:val="2595100A"/>
    <w:rsid w:val="2596AC00"/>
    <w:rsid w:val="259862B5"/>
    <w:rsid w:val="25A06C92"/>
    <w:rsid w:val="25A16151"/>
    <w:rsid w:val="25A3518E"/>
    <w:rsid w:val="25A44CD7"/>
    <w:rsid w:val="25A7BC6F"/>
    <w:rsid w:val="25A96B31"/>
    <w:rsid w:val="25B09ED7"/>
    <w:rsid w:val="25B30302"/>
    <w:rsid w:val="25B4432D"/>
    <w:rsid w:val="25B7665A"/>
    <w:rsid w:val="25B93B1B"/>
    <w:rsid w:val="25C03550"/>
    <w:rsid w:val="25C35314"/>
    <w:rsid w:val="25C356C9"/>
    <w:rsid w:val="25C46354"/>
    <w:rsid w:val="25D05DCD"/>
    <w:rsid w:val="25D197AD"/>
    <w:rsid w:val="25D2E20F"/>
    <w:rsid w:val="25D51DF4"/>
    <w:rsid w:val="25DC03B0"/>
    <w:rsid w:val="25DCA918"/>
    <w:rsid w:val="25DD24D1"/>
    <w:rsid w:val="25DD8175"/>
    <w:rsid w:val="25DFD244"/>
    <w:rsid w:val="25E12EB7"/>
    <w:rsid w:val="25E1CD44"/>
    <w:rsid w:val="25E6C119"/>
    <w:rsid w:val="25EA9AAC"/>
    <w:rsid w:val="25F2DA7F"/>
    <w:rsid w:val="25F472BD"/>
    <w:rsid w:val="26029848"/>
    <w:rsid w:val="2603E7C0"/>
    <w:rsid w:val="26041941"/>
    <w:rsid w:val="2604794B"/>
    <w:rsid w:val="260C0BD6"/>
    <w:rsid w:val="261252E5"/>
    <w:rsid w:val="261796BB"/>
    <w:rsid w:val="26195D94"/>
    <w:rsid w:val="261ADB50"/>
    <w:rsid w:val="261B32C2"/>
    <w:rsid w:val="261CA69E"/>
    <w:rsid w:val="261F7BBC"/>
    <w:rsid w:val="2621E2CE"/>
    <w:rsid w:val="262899F6"/>
    <w:rsid w:val="262A38AA"/>
    <w:rsid w:val="262AC4E7"/>
    <w:rsid w:val="262CA088"/>
    <w:rsid w:val="262E7076"/>
    <w:rsid w:val="262FC7C8"/>
    <w:rsid w:val="263122F5"/>
    <w:rsid w:val="26317586"/>
    <w:rsid w:val="26325F53"/>
    <w:rsid w:val="26328674"/>
    <w:rsid w:val="2637186B"/>
    <w:rsid w:val="2637D7C6"/>
    <w:rsid w:val="263D0A8C"/>
    <w:rsid w:val="264FFEA9"/>
    <w:rsid w:val="26501628"/>
    <w:rsid w:val="2655885F"/>
    <w:rsid w:val="26571971"/>
    <w:rsid w:val="26596A3E"/>
    <w:rsid w:val="265975EC"/>
    <w:rsid w:val="26616EAA"/>
    <w:rsid w:val="26642771"/>
    <w:rsid w:val="2665CFE9"/>
    <w:rsid w:val="266AA6A8"/>
    <w:rsid w:val="266E3E33"/>
    <w:rsid w:val="2673C608"/>
    <w:rsid w:val="26740FE5"/>
    <w:rsid w:val="2679BCAB"/>
    <w:rsid w:val="267D233D"/>
    <w:rsid w:val="26805E93"/>
    <w:rsid w:val="2680B3B1"/>
    <w:rsid w:val="2689BDD2"/>
    <w:rsid w:val="2690B3D1"/>
    <w:rsid w:val="2690C4C6"/>
    <w:rsid w:val="2690EAE4"/>
    <w:rsid w:val="269200D5"/>
    <w:rsid w:val="2696CA42"/>
    <w:rsid w:val="2697D555"/>
    <w:rsid w:val="26988F17"/>
    <w:rsid w:val="26A252D0"/>
    <w:rsid w:val="26A35B56"/>
    <w:rsid w:val="26A68AD6"/>
    <w:rsid w:val="26A6CB68"/>
    <w:rsid w:val="26A8B31A"/>
    <w:rsid w:val="26A904C1"/>
    <w:rsid w:val="26AE40F0"/>
    <w:rsid w:val="26AF1388"/>
    <w:rsid w:val="26AF7DE5"/>
    <w:rsid w:val="26B04015"/>
    <w:rsid w:val="26B4801E"/>
    <w:rsid w:val="26BAC8B2"/>
    <w:rsid w:val="26BB8266"/>
    <w:rsid w:val="26BB8EC5"/>
    <w:rsid w:val="26BFB11C"/>
    <w:rsid w:val="26C14E4D"/>
    <w:rsid w:val="26C3A071"/>
    <w:rsid w:val="26CAB134"/>
    <w:rsid w:val="26CB6C2B"/>
    <w:rsid w:val="26CCE15F"/>
    <w:rsid w:val="26CD1194"/>
    <w:rsid w:val="26CD468E"/>
    <w:rsid w:val="26CF3F71"/>
    <w:rsid w:val="26D04D91"/>
    <w:rsid w:val="26D2CBA4"/>
    <w:rsid w:val="26D63334"/>
    <w:rsid w:val="26D6FB60"/>
    <w:rsid w:val="26D749A3"/>
    <w:rsid w:val="26D7A52E"/>
    <w:rsid w:val="26E17E79"/>
    <w:rsid w:val="26E410B1"/>
    <w:rsid w:val="26E5E7F0"/>
    <w:rsid w:val="26E7066A"/>
    <w:rsid w:val="26E8DE81"/>
    <w:rsid w:val="26EA2735"/>
    <w:rsid w:val="26EA56EA"/>
    <w:rsid w:val="26ECF16D"/>
    <w:rsid w:val="26EE5DD8"/>
    <w:rsid w:val="26EFEDEA"/>
    <w:rsid w:val="26FB769E"/>
    <w:rsid w:val="26FD9BF8"/>
    <w:rsid w:val="26FE3BA9"/>
    <w:rsid w:val="2706F62B"/>
    <w:rsid w:val="270801CF"/>
    <w:rsid w:val="270A64E1"/>
    <w:rsid w:val="270C4629"/>
    <w:rsid w:val="2713A59A"/>
    <w:rsid w:val="27149984"/>
    <w:rsid w:val="2716B8E2"/>
    <w:rsid w:val="2716BD55"/>
    <w:rsid w:val="271D4EE2"/>
    <w:rsid w:val="272512DA"/>
    <w:rsid w:val="27283694"/>
    <w:rsid w:val="272F5B09"/>
    <w:rsid w:val="272F5C2C"/>
    <w:rsid w:val="272F6D1B"/>
    <w:rsid w:val="272FFF44"/>
    <w:rsid w:val="2730FFC0"/>
    <w:rsid w:val="273158C7"/>
    <w:rsid w:val="273680F0"/>
    <w:rsid w:val="27376D41"/>
    <w:rsid w:val="27389CD1"/>
    <w:rsid w:val="273CF285"/>
    <w:rsid w:val="273E8E7A"/>
    <w:rsid w:val="2741C316"/>
    <w:rsid w:val="27428747"/>
    <w:rsid w:val="2743D0A5"/>
    <w:rsid w:val="2746764C"/>
    <w:rsid w:val="27470070"/>
    <w:rsid w:val="274C1DDA"/>
    <w:rsid w:val="274FC984"/>
    <w:rsid w:val="275301F2"/>
    <w:rsid w:val="275512E9"/>
    <w:rsid w:val="275551AD"/>
    <w:rsid w:val="27589A4A"/>
    <w:rsid w:val="2759644C"/>
    <w:rsid w:val="2759E5AA"/>
    <w:rsid w:val="275EA0DF"/>
    <w:rsid w:val="276118BA"/>
    <w:rsid w:val="2761465C"/>
    <w:rsid w:val="276EDCF4"/>
    <w:rsid w:val="2770EFAC"/>
    <w:rsid w:val="27728F5D"/>
    <w:rsid w:val="2772EE96"/>
    <w:rsid w:val="2773551C"/>
    <w:rsid w:val="277BF4AB"/>
    <w:rsid w:val="277DA6E3"/>
    <w:rsid w:val="277F3792"/>
    <w:rsid w:val="27812A4D"/>
    <w:rsid w:val="27875D34"/>
    <w:rsid w:val="27888169"/>
    <w:rsid w:val="2788989E"/>
    <w:rsid w:val="278AA418"/>
    <w:rsid w:val="278AFB48"/>
    <w:rsid w:val="278B3781"/>
    <w:rsid w:val="2792652C"/>
    <w:rsid w:val="27932E67"/>
    <w:rsid w:val="27946C7A"/>
    <w:rsid w:val="279542B4"/>
    <w:rsid w:val="2799A865"/>
    <w:rsid w:val="279AE62A"/>
    <w:rsid w:val="279E4351"/>
    <w:rsid w:val="27A0EFAC"/>
    <w:rsid w:val="27A3FC01"/>
    <w:rsid w:val="27A5B9F8"/>
    <w:rsid w:val="27AB3193"/>
    <w:rsid w:val="27ADBDD3"/>
    <w:rsid w:val="27AFF14C"/>
    <w:rsid w:val="27B03DF7"/>
    <w:rsid w:val="27B099FE"/>
    <w:rsid w:val="27B33374"/>
    <w:rsid w:val="27B4F984"/>
    <w:rsid w:val="27B5B26C"/>
    <w:rsid w:val="27B7B3FB"/>
    <w:rsid w:val="27B7E03E"/>
    <w:rsid w:val="27B88DA6"/>
    <w:rsid w:val="27B8C505"/>
    <w:rsid w:val="27BACD3F"/>
    <w:rsid w:val="27BB2688"/>
    <w:rsid w:val="27BB422D"/>
    <w:rsid w:val="27BECEE6"/>
    <w:rsid w:val="27C91356"/>
    <w:rsid w:val="27C91650"/>
    <w:rsid w:val="27CBFEA9"/>
    <w:rsid w:val="27CC20F2"/>
    <w:rsid w:val="27CF8B83"/>
    <w:rsid w:val="27D6BFC3"/>
    <w:rsid w:val="27D98B6F"/>
    <w:rsid w:val="27DC460D"/>
    <w:rsid w:val="27DDC8A5"/>
    <w:rsid w:val="27E085B5"/>
    <w:rsid w:val="27E230D7"/>
    <w:rsid w:val="27E5FFD9"/>
    <w:rsid w:val="27E7A6EE"/>
    <w:rsid w:val="27EAB0AC"/>
    <w:rsid w:val="27EBB428"/>
    <w:rsid w:val="27EC978A"/>
    <w:rsid w:val="27F0C06B"/>
    <w:rsid w:val="27F1AE2D"/>
    <w:rsid w:val="27F241C9"/>
    <w:rsid w:val="27F2C854"/>
    <w:rsid w:val="27F81265"/>
    <w:rsid w:val="27F9C58C"/>
    <w:rsid w:val="27FB4C57"/>
    <w:rsid w:val="27FD0351"/>
    <w:rsid w:val="27FE9713"/>
    <w:rsid w:val="28069532"/>
    <w:rsid w:val="2808F189"/>
    <w:rsid w:val="280B6F54"/>
    <w:rsid w:val="280C8442"/>
    <w:rsid w:val="280F5400"/>
    <w:rsid w:val="2811AFA4"/>
    <w:rsid w:val="2815135F"/>
    <w:rsid w:val="28237B0A"/>
    <w:rsid w:val="28253BA1"/>
    <w:rsid w:val="28254BFB"/>
    <w:rsid w:val="282873FC"/>
    <w:rsid w:val="282907B3"/>
    <w:rsid w:val="282C637A"/>
    <w:rsid w:val="282E904D"/>
    <w:rsid w:val="282FF997"/>
    <w:rsid w:val="283163D6"/>
    <w:rsid w:val="28335DA5"/>
    <w:rsid w:val="2835E6B5"/>
    <w:rsid w:val="283ADCC1"/>
    <w:rsid w:val="283B5D38"/>
    <w:rsid w:val="283C7E18"/>
    <w:rsid w:val="283E861C"/>
    <w:rsid w:val="28463A40"/>
    <w:rsid w:val="284A8E3D"/>
    <w:rsid w:val="284CE9D0"/>
    <w:rsid w:val="284FEFE0"/>
    <w:rsid w:val="2852B493"/>
    <w:rsid w:val="285763E7"/>
    <w:rsid w:val="285EFB15"/>
    <w:rsid w:val="28626AB7"/>
    <w:rsid w:val="28626F73"/>
    <w:rsid w:val="28665E3E"/>
    <w:rsid w:val="2866B086"/>
    <w:rsid w:val="28678904"/>
    <w:rsid w:val="286AE4A6"/>
    <w:rsid w:val="286B33FE"/>
    <w:rsid w:val="286D8A32"/>
    <w:rsid w:val="286DA6EB"/>
    <w:rsid w:val="2870E7BB"/>
    <w:rsid w:val="28733D6A"/>
    <w:rsid w:val="28745E8F"/>
    <w:rsid w:val="2875DFF8"/>
    <w:rsid w:val="287C1922"/>
    <w:rsid w:val="287FDD77"/>
    <w:rsid w:val="2882380E"/>
    <w:rsid w:val="28828A76"/>
    <w:rsid w:val="288417A2"/>
    <w:rsid w:val="28849592"/>
    <w:rsid w:val="288A4B86"/>
    <w:rsid w:val="288F7139"/>
    <w:rsid w:val="28961EA5"/>
    <w:rsid w:val="28A0BBDE"/>
    <w:rsid w:val="28A370CA"/>
    <w:rsid w:val="28A676C5"/>
    <w:rsid w:val="28A6B408"/>
    <w:rsid w:val="28A72E5F"/>
    <w:rsid w:val="28A76D9F"/>
    <w:rsid w:val="28A79CAA"/>
    <w:rsid w:val="28AC2E00"/>
    <w:rsid w:val="28AC87D6"/>
    <w:rsid w:val="28AECF53"/>
    <w:rsid w:val="28B08604"/>
    <w:rsid w:val="28B7729D"/>
    <w:rsid w:val="28B80389"/>
    <w:rsid w:val="28B8BDCD"/>
    <w:rsid w:val="28BAF2EA"/>
    <w:rsid w:val="28BB26F1"/>
    <w:rsid w:val="28BDB781"/>
    <w:rsid w:val="28BE51A6"/>
    <w:rsid w:val="28BE9338"/>
    <w:rsid w:val="28BEA023"/>
    <w:rsid w:val="28C15CA9"/>
    <w:rsid w:val="28C7FB9C"/>
    <w:rsid w:val="28CB975B"/>
    <w:rsid w:val="28CBEF82"/>
    <w:rsid w:val="28CC6BE0"/>
    <w:rsid w:val="28CCA028"/>
    <w:rsid w:val="28CCBCB8"/>
    <w:rsid w:val="28CF5CC2"/>
    <w:rsid w:val="28D10C1A"/>
    <w:rsid w:val="28D25F4A"/>
    <w:rsid w:val="28D61258"/>
    <w:rsid w:val="28DC7582"/>
    <w:rsid w:val="28DF1DC7"/>
    <w:rsid w:val="28E26BBD"/>
    <w:rsid w:val="28E5148B"/>
    <w:rsid w:val="28E90C03"/>
    <w:rsid w:val="28EE2268"/>
    <w:rsid w:val="28EFBCEB"/>
    <w:rsid w:val="28F114E8"/>
    <w:rsid w:val="28F27F72"/>
    <w:rsid w:val="28F75BEC"/>
    <w:rsid w:val="28FF3BF5"/>
    <w:rsid w:val="29024212"/>
    <w:rsid w:val="290381F1"/>
    <w:rsid w:val="29039D79"/>
    <w:rsid w:val="29074155"/>
    <w:rsid w:val="29082B16"/>
    <w:rsid w:val="29142E13"/>
    <w:rsid w:val="29185DE8"/>
    <w:rsid w:val="291ADBDB"/>
    <w:rsid w:val="291B9ACB"/>
    <w:rsid w:val="29289A23"/>
    <w:rsid w:val="292A7867"/>
    <w:rsid w:val="292BC811"/>
    <w:rsid w:val="292D4C0F"/>
    <w:rsid w:val="2932E872"/>
    <w:rsid w:val="2934A4E6"/>
    <w:rsid w:val="293A228B"/>
    <w:rsid w:val="293D91BE"/>
    <w:rsid w:val="293F702E"/>
    <w:rsid w:val="294711DC"/>
    <w:rsid w:val="2948EF2D"/>
    <w:rsid w:val="294A234A"/>
    <w:rsid w:val="294D0639"/>
    <w:rsid w:val="294D104B"/>
    <w:rsid w:val="2952D8D9"/>
    <w:rsid w:val="29542780"/>
    <w:rsid w:val="29547DF8"/>
    <w:rsid w:val="29556884"/>
    <w:rsid w:val="2956FC9F"/>
    <w:rsid w:val="295975F7"/>
    <w:rsid w:val="295AC328"/>
    <w:rsid w:val="295DA9A6"/>
    <w:rsid w:val="2960C1CF"/>
    <w:rsid w:val="2967E444"/>
    <w:rsid w:val="296AD608"/>
    <w:rsid w:val="297582D1"/>
    <w:rsid w:val="29769475"/>
    <w:rsid w:val="2976C612"/>
    <w:rsid w:val="297BB79D"/>
    <w:rsid w:val="297EC59C"/>
    <w:rsid w:val="297F4B25"/>
    <w:rsid w:val="2982A665"/>
    <w:rsid w:val="2985212C"/>
    <w:rsid w:val="298652A0"/>
    <w:rsid w:val="298A5A18"/>
    <w:rsid w:val="298CEE43"/>
    <w:rsid w:val="298D1309"/>
    <w:rsid w:val="298D7F97"/>
    <w:rsid w:val="298E452B"/>
    <w:rsid w:val="2991377F"/>
    <w:rsid w:val="2991CF6F"/>
    <w:rsid w:val="299414F3"/>
    <w:rsid w:val="2994E939"/>
    <w:rsid w:val="2997A2F8"/>
    <w:rsid w:val="299900A5"/>
    <w:rsid w:val="2999A609"/>
    <w:rsid w:val="299B26C8"/>
    <w:rsid w:val="299F9459"/>
    <w:rsid w:val="29A4A5C5"/>
    <w:rsid w:val="29A6317F"/>
    <w:rsid w:val="29A659BB"/>
    <w:rsid w:val="29A97E00"/>
    <w:rsid w:val="29ACE363"/>
    <w:rsid w:val="29ADC02C"/>
    <w:rsid w:val="29B07DF1"/>
    <w:rsid w:val="29B0B91F"/>
    <w:rsid w:val="29B4456E"/>
    <w:rsid w:val="29B578DD"/>
    <w:rsid w:val="29B752FB"/>
    <w:rsid w:val="29C0A850"/>
    <w:rsid w:val="29C0CE99"/>
    <w:rsid w:val="29C21A22"/>
    <w:rsid w:val="29C28392"/>
    <w:rsid w:val="29C46DD7"/>
    <w:rsid w:val="29C6EB4D"/>
    <w:rsid w:val="29CCDB6C"/>
    <w:rsid w:val="29D11043"/>
    <w:rsid w:val="29D21970"/>
    <w:rsid w:val="29D250B3"/>
    <w:rsid w:val="29D2F95F"/>
    <w:rsid w:val="29D349EB"/>
    <w:rsid w:val="29DFC96C"/>
    <w:rsid w:val="29E1B7F4"/>
    <w:rsid w:val="29E54F97"/>
    <w:rsid w:val="29E64D42"/>
    <w:rsid w:val="29EC3D2A"/>
    <w:rsid w:val="29ED6827"/>
    <w:rsid w:val="29EFBC33"/>
    <w:rsid w:val="29F19231"/>
    <w:rsid w:val="29F1C299"/>
    <w:rsid w:val="29F1D768"/>
    <w:rsid w:val="2A012511"/>
    <w:rsid w:val="2A04887D"/>
    <w:rsid w:val="2A0B8945"/>
    <w:rsid w:val="2A0BA194"/>
    <w:rsid w:val="2A0C7AC4"/>
    <w:rsid w:val="2A0D84A0"/>
    <w:rsid w:val="2A10E622"/>
    <w:rsid w:val="2A111A54"/>
    <w:rsid w:val="2A125872"/>
    <w:rsid w:val="2A161B55"/>
    <w:rsid w:val="2A19865F"/>
    <w:rsid w:val="2A200C09"/>
    <w:rsid w:val="2A20B8B9"/>
    <w:rsid w:val="2A28ABCD"/>
    <w:rsid w:val="2A2AF39C"/>
    <w:rsid w:val="2A2BDC22"/>
    <w:rsid w:val="2A2C666B"/>
    <w:rsid w:val="2A3266FA"/>
    <w:rsid w:val="2A334CAE"/>
    <w:rsid w:val="2A374E1F"/>
    <w:rsid w:val="2A38DE69"/>
    <w:rsid w:val="2A3CE08B"/>
    <w:rsid w:val="2A3E1D45"/>
    <w:rsid w:val="2A404206"/>
    <w:rsid w:val="2A46A8E7"/>
    <w:rsid w:val="2A4C049F"/>
    <w:rsid w:val="2A53C296"/>
    <w:rsid w:val="2A53D896"/>
    <w:rsid w:val="2A5458A3"/>
    <w:rsid w:val="2A55E541"/>
    <w:rsid w:val="2A57056E"/>
    <w:rsid w:val="2A5E8016"/>
    <w:rsid w:val="2A64B6E8"/>
    <w:rsid w:val="2A673ACF"/>
    <w:rsid w:val="2A742420"/>
    <w:rsid w:val="2A748ECC"/>
    <w:rsid w:val="2A7558D6"/>
    <w:rsid w:val="2A781B88"/>
    <w:rsid w:val="2A78ABE0"/>
    <w:rsid w:val="2A7C8BA0"/>
    <w:rsid w:val="2A7EAEEB"/>
    <w:rsid w:val="2A818366"/>
    <w:rsid w:val="2A833616"/>
    <w:rsid w:val="2A842C45"/>
    <w:rsid w:val="2A846BF1"/>
    <w:rsid w:val="2A87DF2D"/>
    <w:rsid w:val="2A88AFC6"/>
    <w:rsid w:val="2A88CD45"/>
    <w:rsid w:val="2A92CF55"/>
    <w:rsid w:val="2A96701E"/>
    <w:rsid w:val="2A97BE12"/>
    <w:rsid w:val="2A9A7C06"/>
    <w:rsid w:val="2A9B9B74"/>
    <w:rsid w:val="2A9D781D"/>
    <w:rsid w:val="2A9EC5EF"/>
    <w:rsid w:val="2A9F9F08"/>
    <w:rsid w:val="2AA25CD3"/>
    <w:rsid w:val="2AA326A7"/>
    <w:rsid w:val="2AAAD0CC"/>
    <w:rsid w:val="2AAB5CEB"/>
    <w:rsid w:val="2AAC6B12"/>
    <w:rsid w:val="2AADAAE2"/>
    <w:rsid w:val="2AAFA75C"/>
    <w:rsid w:val="2AB0EA8D"/>
    <w:rsid w:val="2AB10B91"/>
    <w:rsid w:val="2AB2BAD9"/>
    <w:rsid w:val="2AB68BB6"/>
    <w:rsid w:val="2AB74ED3"/>
    <w:rsid w:val="2AB7DB05"/>
    <w:rsid w:val="2ABBB642"/>
    <w:rsid w:val="2ABBD6B0"/>
    <w:rsid w:val="2ABCD6C3"/>
    <w:rsid w:val="2ABD0AF3"/>
    <w:rsid w:val="2AC28B26"/>
    <w:rsid w:val="2AC4E7AA"/>
    <w:rsid w:val="2AC83AE6"/>
    <w:rsid w:val="2AC8A898"/>
    <w:rsid w:val="2AD02A52"/>
    <w:rsid w:val="2AD2A26E"/>
    <w:rsid w:val="2AD4CCD6"/>
    <w:rsid w:val="2AD5011C"/>
    <w:rsid w:val="2AD5A059"/>
    <w:rsid w:val="2AD63840"/>
    <w:rsid w:val="2AD9CE17"/>
    <w:rsid w:val="2ADD35CA"/>
    <w:rsid w:val="2ADF8E69"/>
    <w:rsid w:val="2AE19050"/>
    <w:rsid w:val="2AE381F7"/>
    <w:rsid w:val="2AE4AE10"/>
    <w:rsid w:val="2AE6035E"/>
    <w:rsid w:val="2AE808BB"/>
    <w:rsid w:val="2AEDBE3D"/>
    <w:rsid w:val="2AF0637F"/>
    <w:rsid w:val="2AFAFEA8"/>
    <w:rsid w:val="2B002E2F"/>
    <w:rsid w:val="2B06CDBC"/>
    <w:rsid w:val="2B0803B4"/>
    <w:rsid w:val="2B08FC64"/>
    <w:rsid w:val="2B0C65D6"/>
    <w:rsid w:val="2B114BA7"/>
    <w:rsid w:val="2B125A24"/>
    <w:rsid w:val="2B199796"/>
    <w:rsid w:val="2B1E23EC"/>
    <w:rsid w:val="2B1E7088"/>
    <w:rsid w:val="2B22029C"/>
    <w:rsid w:val="2B255753"/>
    <w:rsid w:val="2B260379"/>
    <w:rsid w:val="2B29C9C5"/>
    <w:rsid w:val="2B2C1EAA"/>
    <w:rsid w:val="2B304407"/>
    <w:rsid w:val="2B311175"/>
    <w:rsid w:val="2B31F49A"/>
    <w:rsid w:val="2B3676E2"/>
    <w:rsid w:val="2B40DDAB"/>
    <w:rsid w:val="2B458353"/>
    <w:rsid w:val="2B4AA29C"/>
    <w:rsid w:val="2B508E27"/>
    <w:rsid w:val="2B509063"/>
    <w:rsid w:val="2B5ABD39"/>
    <w:rsid w:val="2B5DF8A7"/>
    <w:rsid w:val="2B630482"/>
    <w:rsid w:val="2B6AD46F"/>
    <w:rsid w:val="2B6E52BE"/>
    <w:rsid w:val="2B71A37A"/>
    <w:rsid w:val="2B7835C6"/>
    <w:rsid w:val="2B799659"/>
    <w:rsid w:val="2B7BA549"/>
    <w:rsid w:val="2B7C555A"/>
    <w:rsid w:val="2B7DB2C1"/>
    <w:rsid w:val="2B7E44A2"/>
    <w:rsid w:val="2B7E776B"/>
    <w:rsid w:val="2B7EF28C"/>
    <w:rsid w:val="2B85EB0A"/>
    <w:rsid w:val="2B8D7711"/>
    <w:rsid w:val="2B91F0F9"/>
    <w:rsid w:val="2B920BD4"/>
    <w:rsid w:val="2B921269"/>
    <w:rsid w:val="2B933FE0"/>
    <w:rsid w:val="2B953E17"/>
    <w:rsid w:val="2B9E125A"/>
    <w:rsid w:val="2BA6F1BF"/>
    <w:rsid w:val="2BA7A389"/>
    <w:rsid w:val="2BB95605"/>
    <w:rsid w:val="2BBB86C0"/>
    <w:rsid w:val="2BBE08D1"/>
    <w:rsid w:val="2BC1DB20"/>
    <w:rsid w:val="2BC3FB86"/>
    <w:rsid w:val="2BCA1BCD"/>
    <w:rsid w:val="2BD010E3"/>
    <w:rsid w:val="2BDA4EE0"/>
    <w:rsid w:val="2BDBA545"/>
    <w:rsid w:val="2BDD4475"/>
    <w:rsid w:val="2BE56036"/>
    <w:rsid w:val="2BE64B21"/>
    <w:rsid w:val="2BE699BC"/>
    <w:rsid w:val="2BE7FBE3"/>
    <w:rsid w:val="2BE8BC1F"/>
    <w:rsid w:val="2BE8CA34"/>
    <w:rsid w:val="2BEA9ED7"/>
    <w:rsid w:val="2BEFB57E"/>
    <w:rsid w:val="2BEFD9E5"/>
    <w:rsid w:val="2BF05551"/>
    <w:rsid w:val="2BF224CC"/>
    <w:rsid w:val="2BF24C19"/>
    <w:rsid w:val="2BF6881D"/>
    <w:rsid w:val="2BF8713A"/>
    <w:rsid w:val="2BFFD2EB"/>
    <w:rsid w:val="2C008D52"/>
    <w:rsid w:val="2C02F2FF"/>
    <w:rsid w:val="2C0E879B"/>
    <w:rsid w:val="2C161AE5"/>
    <w:rsid w:val="2C1B1DB8"/>
    <w:rsid w:val="2C1C3EB3"/>
    <w:rsid w:val="2C1D980B"/>
    <w:rsid w:val="2C1E9BBA"/>
    <w:rsid w:val="2C243EC8"/>
    <w:rsid w:val="2C27C521"/>
    <w:rsid w:val="2C2C53C5"/>
    <w:rsid w:val="2C3189FB"/>
    <w:rsid w:val="2C35186C"/>
    <w:rsid w:val="2C38CA63"/>
    <w:rsid w:val="2C398267"/>
    <w:rsid w:val="2C3E09B2"/>
    <w:rsid w:val="2C3E20CC"/>
    <w:rsid w:val="2C3E607B"/>
    <w:rsid w:val="2C3FE0A6"/>
    <w:rsid w:val="2C42F880"/>
    <w:rsid w:val="2C46F2F7"/>
    <w:rsid w:val="2C4ADBEB"/>
    <w:rsid w:val="2C513A3B"/>
    <w:rsid w:val="2C53D327"/>
    <w:rsid w:val="2C552BF0"/>
    <w:rsid w:val="2C57BDE8"/>
    <w:rsid w:val="2C5BE09A"/>
    <w:rsid w:val="2C5DEC7C"/>
    <w:rsid w:val="2C61F2C9"/>
    <w:rsid w:val="2C63C593"/>
    <w:rsid w:val="2C66DAB2"/>
    <w:rsid w:val="2C693C51"/>
    <w:rsid w:val="2C6DE15F"/>
    <w:rsid w:val="2C6E4097"/>
    <w:rsid w:val="2C71F7FA"/>
    <w:rsid w:val="2C735480"/>
    <w:rsid w:val="2C7544F3"/>
    <w:rsid w:val="2C7694CC"/>
    <w:rsid w:val="2C7ADAED"/>
    <w:rsid w:val="2C7F14FD"/>
    <w:rsid w:val="2C816E81"/>
    <w:rsid w:val="2C830ABA"/>
    <w:rsid w:val="2C861440"/>
    <w:rsid w:val="2C86D5BA"/>
    <w:rsid w:val="2C8ACCC6"/>
    <w:rsid w:val="2C8DFAB1"/>
    <w:rsid w:val="2C91DCC7"/>
    <w:rsid w:val="2C96D9E0"/>
    <w:rsid w:val="2C98574D"/>
    <w:rsid w:val="2C9B0E54"/>
    <w:rsid w:val="2CA43508"/>
    <w:rsid w:val="2CA82B28"/>
    <w:rsid w:val="2CA91F35"/>
    <w:rsid w:val="2CACC919"/>
    <w:rsid w:val="2CAE1C1B"/>
    <w:rsid w:val="2CAE507B"/>
    <w:rsid w:val="2CB11287"/>
    <w:rsid w:val="2CB7B5B8"/>
    <w:rsid w:val="2CBB1FA2"/>
    <w:rsid w:val="2CBB7530"/>
    <w:rsid w:val="2CC138F3"/>
    <w:rsid w:val="2CC28261"/>
    <w:rsid w:val="2CC6B53A"/>
    <w:rsid w:val="2CC871F5"/>
    <w:rsid w:val="2CCA073D"/>
    <w:rsid w:val="2CCDE7AA"/>
    <w:rsid w:val="2CD634BD"/>
    <w:rsid w:val="2CDD2E0D"/>
    <w:rsid w:val="2CE20A0F"/>
    <w:rsid w:val="2CEB680C"/>
    <w:rsid w:val="2CEFCF15"/>
    <w:rsid w:val="2CF07FAD"/>
    <w:rsid w:val="2CF18215"/>
    <w:rsid w:val="2CF52BAD"/>
    <w:rsid w:val="2CF6B8BF"/>
    <w:rsid w:val="2CF78D9F"/>
    <w:rsid w:val="2CFBF121"/>
    <w:rsid w:val="2D017533"/>
    <w:rsid w:val="2D077088"/>
    <w:rsid w:val="2D0B22F4"/>
    <w:rsid w:val="2D0BF6AA"/>
    <w:rsid w:val="2D0E1F8D"/>
    <w:rsid w:val="2D0F9113"/>
    <w:rsid w:val="2D19096C"/>
    <w:rsid w:val="2D1BB319"/>
    <w:rsid w:val="2D1BBB01"/>
    <w:rsid w:val="2D1F321C"/>
    <w:rsid w:val="2D23410D"/>
    <w:rsid w:val="2D2483EF"/>
    <w:rsid w:val="2D27CACC"/>
    <w:rsid w:val="2D2E1347"/>
    <w:rsid w:val="2D2E40A3"/>
    <w:rsid w:val="2D313A0C"/>
    <w:rsid w:val="2D31EC61"/>
    <w:rsid w:val="2D36F06A"/>
    <w:rsid w:val="2D3F5AFD"/>
    <w:rsid w:val="2D408749"/>
    <w:rsid w:val="2D43E2A3"/>
    <w:rsid w:val="2D45B797"/>
    <w:rsid w:val="2D488495"/>
    <w:rsid w:val="2D4972BC"/>
    <w:rsid w:val="2D4B154C"/>
    <w:rsid w:val="2D4C352F"/>
    <w:rsid w:val="2D4DC93F"/>
    <w:rsid w:val="2D4E8EC1"/>
    <w:rsid w:val="2D4EA637"/>
    <w:rsid w:val="2D5720BD"/>
    <w:rsid w:val="2D58B84C"/>
    <w:rsid w:val="2D5D15E1"/>
    <w:rsid w:val="2D5FA715"/>
    <w:rsid w:val="2D61BB12"/>
    <w:rsid w:val="2D673A6D"/>
    <w:rsid w:val="2D68B65B"/>
    <w:rsid w:val="2D6A9DC3"/>
    <w:rsid w:val="2D6B1E05"/>
    <w:rsid w:val="2D6B6E6C"/>
    <w:rsid w:val="2D6C77ED"/>
    <w:rsid w:val="2D78910B"/>
    <w:rsid w:val="2D79FCF1"/>
    <w:rsid w:val="2D875710"/>
    <w:rsid w:val="2D879C54"/>
    <w:rsid w:val="2D8A35D4"/>
    <w:rsid w:val="2D8AAB1A"/>
    <w:rsid w:val="2D8C85E2"/>
    <w:rsid w:val="2D91257B"/>
    <w:rsid w:val="2D929932"/>
    <w:rsid w:val="2D945116"/>
    <w:rsid w:val="2D963DEA"/>
    <w:rsid w:val="2D97AA58"/>
    <w:rsid w:val="2D98D301"/>
    <w:rsid w:val="2D99A2CE"/>
    <w:rsid w:val="2D99FF22"/>
    <w:rsid w:val="2D9A06D8"/>
    <w:rsid w:val="2D9DD5D2"/>
    <w:rsid w:val="2DA7C7FE"/>
    <w:rsid w:val="2DA82D71"/>
    <w:rsid w:val="2DA926CD"/>
    <w:rsid w:val="2DAA4FB9"/>
    <w:rsid w:val="2DADE8F9"/>
    <w:rsid w:val="2DB51F42"/>
    <w:rsid w:val="2DB6558F"/>
    <w:rsid w:val="2DB96DAF"/>
    <w:rsid w:val="2DBB3BDC"/>
    <w:rsid w:val="2DBEF48D"/>
    <w:rsid w:val="2DC2E2A9"/>
    <w:rsid w:val="2DC7A504"/>
    <w:rsid w:val="2DCA667C"/>
    <w:rsid w:val="2DCBDA6F"/>
    <w:rsid w:val="2DCC7B9F"/>
    <w:rsid w:val="2DCD9A17"/>
    <w:rsid w:val="2DD749E4"/>
    <w:rsid w:val="2DD88D5C"/>
    <w:rsid w:val="2DDAC1BC"/>
    <w:rsid w:val="2DDB7EE1"/>
    <w:rsid w:val="2DDBEB0B"/>
    <w:rsid w:val="2DDFD619"/>
    <w:rsid w:val="2DE610B7"/>
    <w:rsid w:val="2DE61A6E"/>
    <w:rsid w:val="2DE6600E"/>
    <w:rsid w:val="2DE86929"/>
    <w:rsid w:val="2DE978BD"/>
    <w:rsid w:val="2DEB4991"/>
    <w:rsid w:val="2DEFB6D1"/>
    <w:rsid w:val="2DF11DBE"/>
    <w:rsid w:val="2DF14C00"/>
    <w:rsid w:val="2DF432AC"/>
    <w:rsid w:val="2DF6D8DE"/>
    <w:rsid w:val="2DF9E2D2"/>
    <w:rsid w:val="2DFD5DA9"/>
    <w:rsid w:val="2E0042FA"/>
    <w:rsid w:val="2E06A942"/>
    <w:rsid w:val="2E07438B"/>
    <w:rsid w:val="2E0A532D"/>
    <w:rsid w:val="2E0B0FE9"/>
    <w:rsid w:val="2E0C7758"/>
    <w:rsid w:val="2E0F2D62"/>
    <w:rsid w:val="2E1337F3"/>
    <w:rsid w:val="2E138E77"/>
    <w:rsid w:val="2E14B53A"/>
    <w:rsid w:val="2E1F1BCD"/>
    <w:rsid w:val="2E1F55D6"/>
    <w:rsid w:val="2E1F5F96"/>
    <w:rsid w:val="2E21BC25"/>
    <w:rsid w:val="2E2315CC"/>
    <w:rsid w:val="2E26AEB5"/>
    <w:rsid w:val="2E277A79"/>
    <w:rsid w:val="2E2D049B"/>
    <w:rsid w:val="2E2D0844"/>
    <w:rsid w:val="2E2F0256"/>
    <w:rsid w:val="2E31C344"/>
    <w:rsid w:val="2E324413"/>
    <w:rsid w:val="2E33BEC0"/>
    <w:rsid w:val="2E36C043"/>
    <w:rsid w:val="2E36C42B"/>
    <w:rsid w:val="2E39685A"/>
    <w:rsid w:val="2E39B58F"/>
    <w:rsid w:val="2E3ABDB9"/>
    <w:rsid w:val="2E3D05B3"/>
    <w:rsid w:val="2E450543"/>
    <w:rsid w:val="2E45A974"/>
    <w:rsid w:val="2E46A9E4"/>
    <w:rsid w:val="2E4A9D20"/>
    <w:rsid w:val="2E4CDC0A"/>
    <w:rsid w:val="2E4FA0CD"/>
    <w:rsid w:val="2E51B00C"/>
    <w:rsid w:val="2E545B3B"/>
    <w:rsid w:val="2E546E01"/>
    <w:rsid w:val="2E54F2EF"/>
    <w:rsid w:val="2E557694"/>
    <w:rsid w:val="2E564DD0"/>
    <w:rsid w:val="2E5A4CB8"/>
    <w:rsid w:val="2E5C31F3"/>
    <w:rsid w:val="2E5D29C8"/>
    <w:rsid w:val="2E5D9F3A"/>
    <w:rsid w:val="2E5E0D2E"/>
    <w:rsid w:val="2E61E7B1"/>
    <w:rsid w:val="2E63AFEB"/>
    <w:rsid w:val="2E699F3D"/>
    <w:rsid w:val="2E6AC0EC"/>
    <w:rsid w:val="2E6AC923"/>
    <w:rsid w:val="2E6E5D47"/>
    <w:rsid w:val="2E7DA303"/>
    <w:rsid w:val="2E7EBFA8"/>
    <w:rsid w:val="2E81F6D3"/>
    <w:rsid w:val="2E838302"/>
    <w:rsid w:val="2E854D36"/>
    <w:rsid w:val="2E868B1C"/>
    <w:rsid w:val="2E898F09"/>
    <w:rsid w:val="2E8AEF5A"/>
    <w:rsid w:val="2E8BAAD2"/>
    <w:rsid w:val="2E8D5D9B"/>
    <w:rsid w:val="2E90E6A5"/>
    <w:rsid w:val="2E9ED2DA"/>
    <w:rsid w:val="2E9EFD38"/>
    <w:rsid w:val="2E9FAD25"/>
    <w:rsid w:val="2EA0B320"/>
    <w:rsid w:val="2EA36DEA"/>
    <w:rsid w:val="2EA3928B"/>
    <w:rsid w:val="2EA441F4"/>
    <w:rsid w:val="2EA58437"/>
    <w:rsid w:val="2EA6A2F4"/>
    <w:rsid w:val="2EABD45C"/>
    <w:rsid w:val="2EABEB80"/>
    <w:rsid w:val="2EAC7E4E"/>
    <w:rsid w:val="2EAF84DA"/>
    <w:rsid w:val="2EAFB11A"/>
    <w:rsid w:val="2EB09FC7"/>
    <w:rsid w:val="2EB0F321"/>
    <w:rsid w:val="2EB14C8E"/>
    <w:rsid w:val="2EB2FC84"/>
    <w:rsid w:val="2EB9A6CE"/>
    <w:rsid w:val="2EBB7EF6"/>
    <w:rsid w:val="2EC000CC"/>
    <w:rsid w:val="2EC061E6"/>
    <w:rsid w:val="2EC2A6A1"/>
    <w:rsid w:val="2EC5D4E2"/>
    <w:rsid w:val="2ECA1CA3"/>
    <w:rsid w:val="2ED059DC"/>
    <w:rsid w:val="2ED0B32F"/>
    <w:rsid w:val="2ED0F351"/>
    <w:rsid w:val="2ED68126"/>
    <w:rsid w:val="2ED8835D"/>
    <w:rsid w:val="2ED91FD2"/>
    <w:rsid w:val="2EDA0BB9"/>
    <w:rsid w:val="2EDE461D"/>
    <w:rsid w:val="2EDEA547"/>
    <w:rsid w:val="2EE14B59"/>
    <w:rsid w:val="2EE22A5B"/>
    <w:rsid w:val="2EE45C38"/>
    <w:rsid w:val="2EE464F7"/>
    <w:rsid w:val="2EE505F2"/>
    <w:rsid w:val="2EE72CE2"/>
    <w:rsid w:val="2EE88B6D"/>
    <w:rsid w:val="2EE8A7D6"/>
    <w:rsid w:val="2EEB5F8B"/>
    <w:rsid w:val="2EECB131"/>
    <w:rsid w:val="2EEFCF00"/>
    <w:rsid w:val="2EF1BBBD"/>
    <w:rsid w:val="2EF63F34"/>
    <w:rsid w:val="2EF79E67"/>
    <w:rsid w:val="2EF7FDB6"/>
    <w:rsid w:val="2EFA1DE9"/>
    <w:rsid w:val="2EFB1E97"/>
    <w:rsid w:val="2EFB243F"/>
    <w:rsid w:val="2EFB4159"/>
    <w:rsid w:val="2EFB9ACD"/>
    <w:rsid w:val="2F02AC82"/>
    <w:rsid w:val="2F040B14"/>
    <w:rsid w:val="2F09E88F"/>
    <w:rsid w:val="2F0C9C4F"/>
    <w:rsid w:val="2F0F590A"/>
    <w:rsid w:val="2F1233D4"/>
    <w:rsid w:val="2F154C15"/>
    <w:rsid w:val="2F1F3175"/>
    <w:rsid w:val="2F228B9F"/>
    <w:rsid w:val="2F241F18"/>
    <w:rsid w:val="2F24C699"/>
    <w:rsid w:val="2F254048"/>
    <w:rsid w:val="2F254200"/>
    <w:rsid w:val="2F28C951"/>
    <w:rsid w:val="2F378BAA"/>
    <w:rsid w:val="2F39C6AC"/>
    <w:rsid w:val="2F3C4B41"/>
    <w:rsid w:val="2F3E4A22"/>
    <w:rsid w:val="2F3F0A91"/>
    <w:rsid w:val="2F436CCC"/>
    <w:rsid w:val="2F47F1FA"/>
    <w:rsid w:val="2F4BC556"/>
    <w:rsid w:val="2F5140CA"/>
    <w:rsid w:val="2F571737"/>
    <w:rsid w:val="2F5B1AFD"/>
    <w:rsid w:val="2F5FBE5E"/>
    <w:rsid w:val="2F61CDE9"/>
    <w:rsid w:val="2F61CE5B"/>
    <w:rsid w:val="2F626D0B"/>
    <w:rsid w:val="2F63CC90"/>
    <w:rsid w:val="2F63F19E"/>
    <w:rsid w:val="2F666BA6"/>
    <w:rsid w:val="2F6727C8"/>
    <w:rsid w:val="2F68EBC3"/>
    <w:rsid w:val="2F6985E5"/>
    <w:rsid w:val="2F69F49A"/>
    <w:rsid w:val="2F6B199F"/>
    <w:rsid w:val="2F6BF8A9"/>
    <w:rsid w:val="2F7316B8"/>
    <w:rsid w:val="2F7B33F1"/>
    <w:rsid w:val="2F7F8B93"/>
    <w:rsid w:val="2F830B41"/>
    <w:rsid w:val="2F84D640"/>
    <w:rsid w:val="2F88F480"/>
    <w:rsid w:val="2F894573"/>
    <w:rsid w:val="2F8D92E3"/>
    <w:rsid w:val="2F8F185F"/>
    <w:rsid w:val="2F92B477"/>
    <w:rsid w:val="2F93B6AF"/>
    <w:rsid w:val="2F944029"/>
    <w:rsid w:val="2F94D30C"/>
    <w:rsid w:val="2F9C69C6"/>
    <w:rsid w:val="2FA17061"/>
    <w:rsid w:val="2FA2B7E5"/>
    <w:rsid w:val="2FA49EA9"/>
    <w:rsid w:val="2FAA2450"/>
    <w:rsid w:val="2FAAC500"/>
    <w:rsid w:val="2FB33F2D"/>
    <w:rsid w:val="2FB49307"/>
    <w:rsid w:val="2FB629D5"/>
    <w:rsid w:val="2FB7084D"/>
    <w:rsid w:val="2FB73EC5"/>
    <w:rsid w:val="2FB83123"/>
    <w:rsid w:val="2FB84285"/>
    <w:rsid w:val="2FBB2567"/>
    <w:rsid w:val="2FBD2A93"/>
    <w:rsid w:val="2FBF2E53"/>
    <w:rsid w:val="2FC0A29F"/>
    <w:rsid w:val="2FC16A30"/>
    <w:rsid w:val="2FC4A5FF"/>
    <w:rsid w:val="2FC89829"/>
    <w:rsid w:val="2FCAF40F"/>
    <w:rsid w:val="2FD233DB"/>
    <w:rsid w:val="2FD649F1"/>
    <w:rsid w:val="2FD9A21E"/>
    <w:rsid w:val="2FD9B144"/>
    <w:rsid w:val="2FDB8E19"/>
    <w:rsid w:val="2FDE3102"/>
    <w:rsid w:val="2FE04606"/>
    <w:rsid w:val="2FE7ABC4"/>
    <w:rsid w:val="2FE86D4E"/>
    <w:rsid w:val="2FE8DA45"/>
    <w:rsid w:val="2FE95D1B"/>
    <w:rsid w:val="2FE9C269"/>
    <w:rsid w:val="2FFA3E9E"/>
    <w:rsid w:val="2FFA4B98"/>
    <w:rsid w:val="2FFEDE9A"/>
    <w:rsid w:val="3002B06C"/>
    <w:rsid w:val="30030F20"/>
    <w:rsid w:val="30067768"/>
    <w:rsid w:val="30072B7E"/>
    <w:rsid w:val="300A5647"/>
    <w:rsid w:val="30193B47"/>
    <w:rsid w:val="30198408"/>
    <w:rsid w:val="301A36BB"/>
    <w:rsid w:val="301C39F1"/>
    <w:rsid w:val="301FBF3D"/>
    <w:rsid w:val="3020444F"/>
    <w:rsid w:val="30223B84"/>
    <w:rsid w:val="302630BA"/>
    <w:rsid w:val="30286F36"/>
    <w:rsid w:val="3028F7D0"/>
    <w:rsid w:val="3029E01B"/>
    <w:rsid w:val="302C498C"/>
    <w:rsid w:val="302CAA2F"/>
    <w:rsid w:val="302E40D5"/>
    <w:rsid w:val="302E85B1"/>
    <w:rsid w:val="303817A8"/>
    <w:rsid w:val="30382FDB"/>
    <w:rsid w:val="303BEA76"/>
    <w:rsid w:val="303C6A9B"/>
    <w:rsid w:val="3040F890"/>
    <w:rsid w:val="30425974"/>
    <w:rsid w:val="30439AB1"/>
    <w:rsid w:val="3045827F"/>
    <w:rsid w:val="3048E242"/>
    <w:rsid w:val="304A1B42"/>
    <w:rsid w:val="304A2FBB"/>
    <w:rsid w:val="304FDAB9"/>
    <w:rsid w:val="304FF492"/>
    <w:rsid w:val="30572A91"/>
    <w:rsid w:val="3057F90C"/>
    <w:rsid w:val="30598A5D"/>
    <w:rsid w:val="305F68E4"/>
    <w:rsid w:val="306A248C"/>
    <w:rsid w:val="306A9941"/>
    <w:rsid w:val="306ADBF7"/>
    <w:rsid w:val="306D4072"/>
    <w:rsid w:val="306DB660"/>
    <w:rsid w:val="30725319"/>
    <w:rsid w:val="30774C0C"/>
    <w:rsid w:val="307F34D5"/>
    <w:rsid w:val="30821FDA"/>
    <w:rsid w:val="308631F6"/>
    <w:rsid w:val="30892AD1"/>
    <w:rsid w:val="30897901"/>
    <w:rsid w:val="308B4E1C"/>
    <w:rsid w:val="308BDB16"/>
    <w:rsid w:val="308C7D5C"/>
    <w:rsid w:val="308D1E32"/>
    <w:rsid w:val="308E6AC8"/>
    <w:rsid w:val="30904EC8"/>
    <w:rsid w:val="30907F6B"/>
    <w:rsid w:val="3091FC24"/>
    <w:rsid w:val="3093FE9C"/>
    <w:rsid w:val="3095BA7C"/>
    <w:rsid w:val="30976B02"/>
    <w:rsid w:val="3097796B"/>
    <w:rsid w:val="3099AFFE"/>
    <w:rsid w:val="309A0ED5"/>
    <w:rsid w:val="309A48A3"/>
    <w:rsid w:val="309B3050"/>
    <w:rsid w:val="309E75B3"/>
    <w:rsid w:val="309ED18B"/>
    <w:rsid w:val="309F6E2D"/>
    <w:rsid w:val="30A31A4E"/>
    <w:rsid w:val="30A39FFE"/>
    <w:rsid w:val="30A58FA7"/>
    <w:rsid w:val="30A623F7"/>
    <w:rsid w:val="30A6579E"/>
    <w:rsid w:val="30A8BDD8"/>
    <w:rsid w:val="30B01EA9"/>
    <w:rsid w:val="30B02796"/>
    <w:rsid w:val="30B3FDAA"/>
    <w:rsid w:val="30B8AE39"/>
    <w:rsid w:val="30BB85F1"/>
    <w:rsid w:val="30C077D5"/>
    <w:rsid w:val="30C2C908"/>
    <w:rsid w:val="30C677A1"/>
    <w:rsid w:val="30C89577"/>
    <w:rsid w:val="30C922E8"/>
    <w:rsid w:val="30C9EE0E"/>
    <w:rsid w:val="30CDE109"/>
    <w:rsid w:val="30CE9F8E"/>
    <w:rsid w:val="30D0E153"/>
    <w:rsid w:val="30D3FA49"/>
    <w:rsid w:val="30D53C75"/>
    <w:rsid w:val="30D8FE43"/>
    <w:rsid w:val="30DA95FF"/>
    <w:rsid w:val="30DB3C1F"/>
    <w:rsid w:val="30DD5505"/>
    <w:rsid w:val="30DDABBE"/>
    <w:rsid w:val="30DEA521"/>
    <w:rsid w:val="30DFAA15"/>
    <w:rsid w:val="30E3B64C"/>
    <w:rsid w:val="30E4AB3A"/>
    <w:rsid w:val="30EA6068"/>
    <w:rsid w:val="30ED9821"/>
    <w:rsid w:val="30EF0DF2"/>
    <w:rsid w:val="30F0E07E"/>
    <w:rsid w:val="30F131EC"/>
    <w:rsid w:val="30F22180"/>
    <w:rsid w:val="30F454CD"/>
    <w:rsid w:val="30F7A5E0"/>
    <w:rsid w:val="31037C3A"/>
    <w:rsid w:val="31040BD7"/>
    <w:rsid w:val="31047FDD"/>
    <w:rsid w:val="3105C205"/>
    <w:rsid w:val="3108B266"/>
    <w:rsid w:val="310AA959"/>
    <w:rsid w:val="310D600D"/>
    <w:rsid w:val="3120538B"/>
    <w:rsid w:val="312628DC"/>
    <w:rsid w:val="31271266"/>
    <w:rsid w:val="3128E563"/>
    <w:rsid w:val="31298529"/>
    <w:rsid w:val="312C49AE"/>
    <w:rsid w:val="312CD53B"/>
    <w:rsid w:val="31310A3A"/>
    <w:rsid w:val="31339ABA"/>
    <w:rsid w:val="313426D8"/>
    <w:rsid w:val="3135A890"/>
    <w:rsid w:val="31383C0D"/>
    <w:rsid w:val="3139A6DE"/>
    <w:rsid w:val="313E9F76"/>
    <w:rsid w:val="313FD847"/>
    <w:rsid w:val="3145A826"/>
    <w:rsid w:val="314D1B9E"/>
    <w:rsid w:val="31547052"/>
    <w:rsid w:val="31553834"/>
    <w:rsid w:val="3155A18C"/>
    <w:rsid w:val="31584F7A"/>
    <w:rsid w:val="31596F31"/>
    <w:rsid w:val="315B8459"/>
    <w:rsid w:val="315C9256"/>
    <w:rsid w:val="315CA199"/>
    <w:rsid w:val="315D2AD7"/>
    <w:rsid w:val="3163467C"/>
    <w:rsid w:val="316381B3"/>
    <w:rsid w:val="316665B5"/>
    <w:rsid w:val="3167FC9E"/>
    <w:rsid w:val="316DC488"/>
    <w:rsid w:val="316EAFAF"/>
    <w:rsid w:val="316F2D5E"/>
    <w:rsid w:val="31719A21"/>
    <w:rsid w:val="31756B98"/>
    <w:rsid w:val="31782DF0"/>
    <w:rsid w:val="317AEC66"/>
    <w:rsid w:val="317DC28D"/>
    <w:rsid w:val="317E6FD3"/>
    <w:rsid w:val="31827724"/>
    <w:rsid w:val="31830552"/>
    <w:rsid w:val="3185B6D5"/>
    <w:rsid w:val="3186C4AF"/>
    <w:rsid w:val="318BDB51"/>
    <w:rsid w:val="318E18E2"/>
    <w:rsid w:val="31927BCB"/>
    <w:rsid w:val="3196ECC4"/>
    <w:rsid w:val="31A05AE4"/>
    <w:rsid w:val="31A40331"/>
    <w:rsid w:val="31A46799"/>
    <w:rsid w:val="31A84C4D"/>
    <w:rsid w:val="31A9ECA2"/>
    <w:rsid w:val="31AE5495"/>
    <w:rsid w:val="31AF669D"/>
    <w:rsid w:val="31B8B428"/>
    <w:rsid w:val="31BE51C8"/>
    <w:rsid w:val="31C22ADB"/>
    <w:rsid w:val="31C6BD71"/>
    <w:rsid w:val="31CD8A82"/>
    <w:rsid w:val="31CEEE12"/>
    <w:rsid w:val="31D332C9"/>
    <w:rsid w:val="31D3D34D"/>
    <w:rsid w:val="31D56A04"/>
    <w:rsid w:val="31D6431F"/>
    <w:rsid w:val="31DBBF34"/>
    <w:rsid w:val="31DDE373"/>
    <w:rsid w:val="31E0AF58"/>
    <w:rsid w:val="31E43FD1"/>
    <w:rsid w:val="31E68176"/>
    <w:rsid w:val="31E9CC5F"/>
    <w:rsid w:val="31EF9A03"/>
    <w:rsid w:val="31F091A1"/>
    <w:rsid w:val="31F0A8C1"/>
    <w:rsid w:val="31F272E2"/>
    <w:rsid w:val="31F27524"/>
    <w:rsid w:val="31F5FA02"/>
    <w:rsid w:val="31F972CC"/>
    <w:rsid w:val="31F9FE3D"/>
    <w:rsid w:val="31FCC729"/>
    <w:rsid w:val="31FCDE8C"/>
    <w:rsid w:val="3200226B"/>
    <w:rsid w:val="32014C4C"/>
    <w:rsid w:val="3201965C"/>
    <w:rsid w:val="32111CFA"/>
    <w:rsid w:val="321497B4"/>
    <w:rsid w:val="32172395"/>
    <w:rsid w:val="321BF5F8"/>
    <w:rsid w:val="321D8F51"/>
    <w:rsid w:val="321E3032"/>
    <w:rsid w:val="321EE282"/>
    <w:rsid w:val="321FC7E0"/>
    <w:rsid w:val="322218F8"/>
    <w:rsid w:val="32237C20"/>
    <w:rsid w:val="322436F3"/>
    <w:rsid w:val="32255401"/>
    <w:rsid w:val="322A364B"/>
    <w:rsid w:val="322C092E"/>
    <w:rsid w:val="322D1B38"/>
    <w:rsid w:val="322E5A5C"/>
    <w:rsid w:val="32305130"/>
    <w:rsid w:val="323350EA"/>
    <w:rsid w:val="3233897D"/>
    <w:rsid w:val="32372C6D"/>
    <w:rsid w:val="323949F2"/>
    <w:rsid w:val="3239FDE0"/>
    <w:rsid w:val="323B6599"/>
    <w:rsid w:val="323BDA80"/>
    <w:rsid w:val="323D3C2E"/>
    <w:rsid w:val="323E4FA2"/>
    <w:rsid w:val="3241E4DC"/>
    <w:rsid w:val="32458316"/>
    <w:rsid w:val="324C4809"/>
    <w:rsid w:val="324DE0FF"/>
    <w:rsid w:val="324F28A3"/>
    <w:rsid w:val="32523AC0"/>
    <w:rsid w:val="3252D71C"/>
    <w:rsid w:val="32551553"/>
    <w:rsid w:val="3256EB2A"/>
    <w:rsid w:val="325727F9"/>
    <w:rsid w:val="3257945E"/>
    <w:rsid w:val="32592E47"/>
    <w:rsid w:val="325D2420"/>
    <w:rsid w:val="325D2CC7"/>
    <w:rsid w:val="325DC651"/>
    <w:rsid w:val="325E070A"/>
    <w:rsid w:val="325F25EE"/>
    <w:rsid w:val="325FFF0B"/>
    <w:rsid w:val="3264298A"/>
    <w:rsid w:val="32678046"/>
    <w:rsid w:val="3269F247"/>
    <w:rsid w:val="326AB3CE"/>
    <w:rsid w:val="326EE153"/>
    <w:rsid w:val="32745F11"/>
    <w:rsid w:val="32755896"/>
    <w:rsid w:val="3275757B"/>
    <w:rsid w:val="327627BB"/>
    <w:rsid w:val="327715E7"/>
    <w:rsid w:val="3277AF2E"/>
    <w:rsid w:val="327BF845"/>
    <w:rsid w:val="3280BF73"/>
    <w:rsid w:val="3282673E"/>
    <w:rsid w:val="328835DD"/>
    <w:rsid w:val="32886B22"/>
    <w:rsid w:val="3288AC6B"/>
    <w:rsid w:val="328DC83A"/>
    <w:rsid w:val="328E7CD7"/>
    <w:rsid w:val="3294F6A8"/>
    <w:rsid w:val="32961D8B"/>
    <w:rsid w:val="329A8644"/>
    <w:rsid w:val="329D9476"/>
    <w:rsid w:val="32A1CB8F"/>
    <w:rsid w:val="32A2378F"/>
    <w:rsid w:val="32A415FB"/>
    <w:rsid w:val="32A7D37F"/>
    <w:rsid w:val="32AA6AF8"/>
    <w:rsid w:val="32AD7BF9"/>
    <w:rsid w:val="32AFA7FB"/>
    <w:rsid w:val="32B47E88"/>
    <w:rsid w:val="32B6D3DF"/>
    <w:rsid w:val="32BD61C0"/>
    <w:rsid w:val="32BDBB46"/>
    <w:rsid w:val="32BDCC13"/>
    <w:rsid w:val="32BDE3C3"/>
    <w:rsid w:val="32C32D4A"/>
    <w:rsid w:val="32C52DCE"/>
    <w:rsid w:val="32CAD466"/>
    <w:rsid w:val="32CCE31D"/>
    <w:rsid w:val="32CD3539"/>
    <w:rsid w:val="32CD6F2D"/>
    <w:rsid w:val="32CD85CC"/>
    <w:rsid w:val="32CE2CB3"/>
    <w:rsid w:val="32CED312"/>
    <w:rsid w:val="32CF1A95"/>
    <w:rsid w:val="32D1BBD4"/>
    <w:rsid w:val="32D39A60"/>
    <w:rsid w:val="32D578EA"/>
    <w:rsid w:val="32D639E7"/>
    <w:rsid w:val="32DB2C99"/>
    <w:rsid w:val="32DB66D4"/>
    <w:rsid w:val="32E12206"/>
    <w:rsid w:val="32E1DBB8"/>
    <w:rsid w:val="32E3D763"/>
    <w:rsid w:val="32E47D84"/>
    <w:rsid w:val="32E4B61D"/>
    <w:rsid w:val="32EC0F03"/>
    <w:rsid w:val="32EC3D0E"/>
    <w:rsid w:val="32F37A2B"/>
    <w:rsid w:val="330243EA"/>
    <w:rsid w:val="3307FD4D"/>
    <w:rsid w:val="330821E0"/>
    <w:rsid w:val="330D8333"/>
    <w:rsid w:val="330D9340"/>
    <w:rsid w:val="330DAFB1"/>
    <w:rsid w:val="330E2EDF"/>
    <w:rsid w:val="33111CB8"/>
    <w:rsid w:val="3313A876"/>
    <w:rsid w:val="3313D1EA"/>
    <w:rsid w:val="3316CF55"/>
    <w:rsid w:val="33280C65"/>
    <w:rsid w:val="332A3C46"/>
    <w:rsid w:val="33306522"/>
    <w:rsid w:val="33388168"/>
    <w:rsid w:val="3338BF10"/>
    <w:rsid w:val="333E9873"/>
    <w:rsid w:val="333F66F8"/>
    <w:rsid w:val="333F77DC"/>
    <w:rsid w:val="3341471C"/>
    <w:rsid w:val="33483E7D"/>
    <w:rsid w:val="33492AA7"/>
    <w:rsid w:val="33525595"/>
    <w:rsid w:val="335765CC"/>
    <w:rsid w:val="3357F46E"/>
    <w:rsid w:val="3359B1B9"/>
    <w:rsid w:val="335B1250"/>
    <w:rsid w:val="335EFDEF"/>
    <w:rsid w:val="335F90C8"/>
    <w:rsid w:val="3363D7A8"/>
    <w:rsid w:val="336483D0"/>
    <w:rsid w:val="3367CF34"/>
    <w:rsid w:val="3368D2DC"/>
    <w:rsid w:val="3369FF3E"/>
    <w:rsid w:val="33719483"/>
    <w:rsid w:val="33732408"/>
    <w:rsid w:val="3373BD06"/>
    <w:rsid w:val="3377DC06"/>
    <w:rsid w:val="3378A067"/>
    <w:rsid w:val="3379A23A"/>
    <w:rsid w:val="337B4E83"/>
    <w:rsid w:val="337C0D3D"/>
    <w:rsid w:val="337CE529"/>
    <w:rsid w:val="33839A07"/>
    <w:rsid w:val="33840805"/>
    <w:rsid w:val="3390375B"/>
    <w:rsid w:val="3390A3DB"/>
    <w:rsid w:val="339D2426"/>
    <w:rsid w:val="339D2958"/>
    <w:rsid w:val="33A00096"/>
    <w:rsid w:val="33A14A67"/>
    <w:rsid w:val="33A3CC45"/>
    <w:rsid w:val="33A464D9"/>
    <w:rsid w:val="33A55FD8"/>
    <w:rsid w:val="33A6BF83"/>
    <w:rsid w:val="33A83BA6"/>
    <w:rsid w:val="33A851B0"/>
    <w:rsid w:val="33AAC409"/>
    <w:rsid w:val="33AD3B6D"/>
    <w:rsid w:val="33ADA1B1"/>
    <w:rsid w:val="33AFE8BF"/>
    <w:rsid w:val="33B0062E"/>
    <w:rsid w:val="33B1CCA3"/>
    <w:rsid w:val="33B6AD0C"/>
    <w:rsid w:val="33C45435"/>
    <w:rsid w:val="33CC83AF"/>
    <w:rsid w:val="33CCD529"/>
    <w:rsid w:val="33CCDC4E"/>
    <w:rsid w:val="33D0C75D"/>
    <w:rsid w:val="33D4882C"/>
    <w:rsid w:val="33D88D20"/>
    <w:rsid w:val="33D89EC4"/>
    <w:rsid w:val="33D960BD"/>
    <w:rsid w:val="33DBFE72"/>
    <w:rsid w:val="33E0427A"/>
    <w:rsid w:val="33E1C593"/>
    <w:rsid w:val="33E2E6F8"/>
    <w:rsid w:val="33E5D411"/>
    <w:rsid w:val="33E62019"/>
    <w:rsid w:val="33E63C6E"/>
    <w:rsid w:val="33E7E39C"/>
    <w:rsid w:val="33E931A8"/>
    <w:rsid w:val="33EA66FA"/>
    <w:rsid w:val="33EFE591"/>
    <w:rsid w:val="33EFF9A9"/>
    <w:rsid w:val="33F01862"/>
    <w:rsid w:val="33F31788"/>
    <w:rsid w:val="33F41B26"/>
    <w:rsid w:val="33F5DD9A"/>
    <w:rsid w:val="33F62C13"/>
    <w:rsid w:val="33F87F19"/>
    <w:rsid w:val="33FCE08A"/>
    <w:rsid w:val="33FE3A3E"/>
    <w:rsid w:val="340277CE"/>
    <w:rsid w:val="34048056"/>
    <w:rsid w:val="340576AA"/>
    <w:rsid w:val="34068493"/>
    <w:rsid w:val="3406BF0D"/>
    <w:rsid w:val="3409DE7D"/>
    <w:rsid w:val="340E175C"/>
    <w:rsid w:val="3410B8DB"/>
    <w:rsid w:val="34114A38"/>
    <w:rsid w:val="34127F20"/>
    <w:rsid w:val="34139A96"/>
    <w:rsid w:val="34156EE4"/>
    <w:rsid w:val="341641FD"/>
    <w:rsid w:val="34199401"/>
    <w:rsid w:val="341AB62F"/>
    <w:rsid w:val="341AF875"/>
    <w:rsid w:val="341BB838"/>
    <w:rsid w:val="341D5A51"/>
    <w:rsid w:val="341E9FE1"/>
    <w:rsid w:val="341F32E2"/>
    <w:rsid w:val="34227117"/>
    <w:rsid w:val="3422E998"/>
    <w:rsid w:val="34272403"/>
    <w:rsid w:val="34283A40"/>
    <w:rsid w:val="3429EAF0"/>
    <w:rsid w:val="342AFF04"/>
    <w:rsid w:val="342C2CCD"/>
    <w:rsid w:val="342FBFFB"/>
    <w:rsid w:val="342FCEFA"/>
    <w:rsid w:val="34315008"/>
    <w:rsid w:val="34315774"/>
    <w:rsid w:val="3434DBD5"/>
    <w:rsid w:val="3437053D"/>
    <w:rsid w:val="34389B71"/>
    <w:rsid w:val="343A5019"/>
    <w:rsid w:val="343A59AE"/>
    <w:rsid w:val="343D628B"/>
    <w:rsid w:val="343DC696"/>
    <w:rsid w:val="343DF931"/>
    <w:rsid w:val="343E2A92"/>
    <w:rsid w:val="34413A32"/>
    <w:rsid w:val="344A59BD"/>
    <w:rsid w:val="344A6E08"/>
    <w:rsid w:val="344AE29A"/>
    <w:rsid w:val="344BEF7A"/>
    <w:rsid w:val="34547A75"/>
    <w:rsid w:val="34560D85"/>
    <w:rsid w:val="3459EBAD"/>
    <w:rsid w:val="3459FBAE"/>
    <w:rsid w:val="3461AB2E"/>
    <w:rsid w:val="3462F578"/>
    <w:rsid w:val="34674130"/>
    <w:rsid w:val="346A1F33"/>
    <w:rsid w:val="346C3811"/>
    <w:rsid w:val="346D491D"/>
    <w:rsid w:val="3470636B"/>
    <w:rsid w:val="347083A2"/>
    <w:rsid w:val="3471142A"/>
    <w:rsid w:val="34724358"/>
    <w:rsid w:val="34742C5C"/>
    <w:rsid w:val="3474631A"/>
    <w:rsid w:val="347588BC"/>
    <w:rsid w:val="34867F63"/>
    <w:rsid w:val="348B4773"/>
    <w:rsid w:val="348D1339"/>
    <w:rsid w:val="34938595"/>
    <w:rsid w:val="349466B9"/>
    <w:rsid w:val="3494CF21"/>
    <w:rsid w:val="34955B76"/>
    <w:rsid w:val="349680EE"/>
    <w:rsid w:val="349823F4"/>
    <w:rsid w:val="349867E1"/>
    <w:rsid w:val="349FABE3"/>
    <w:rsid w:val="34A045DF"/>
    <w:rsid w:val="34A268E3"/>
    <w:rsid w:val="34A4BA4C"/>
    <w:rsid w:val="34A70532"/>
    <w:rsid w:val="34AA0FB7"/>
    <w:rsid w:val="34AAD053"/>
    <w:rsid w:val="34AD3B44"/>
    <w:rsid w:val="34AE6628"/>
    <w:rsid w:val="34AECFAE"/>
    <w:rsid w:val="34B233F0"/>
    <w:rsid w:val="34B59E42"/>
    <w:rsid w:val="34BC786F"/>
    <w:rsid w:val="34C6EF9E"/>
    <w:rsid w:val="34C7AFEA"/>
    <w:rsid w:val="34C8DBFC"/>
    <w:rsid w:val="34CE9B0B"/>
    <w:rsid w:val="34D83B85"/>
    <w:rsid w:val="34DB53F3"/>
    <w:rsid w:val="34DC0115"/>
    <w:rsid w:val="34DD8A18"/>
    <w:rsid w:val="34E9D8BC"/>
    <w:rsid w:val="34EA92ED"/>
    <w:rsid w:val="34EBBBD8"/>
    <w:rsid w:val="34F47559"/>
    <w:rsid w:val="34F507B1"/>
    <w:rsid w:val="34F83C44"/>
    <w:rsid w:val="34FA58BE"/>
    <w:rsid w:val="34FABA96"/>
    <w:rsid w:val="34FBD024"/>
    <w:rsid w:val="34FDDCCF"/>
    <w:rsid w:val="34FE6969"/>
    <w:rsid w:val="35001CA8"/>
    <w:rsid w:val="3503E6D6"/>
    <w:rsid w:val="350805B5"/>
    <w:rsid w:val="3509C228"/>
    <w:rsid w:val="350ACB00"/>
    <w:rsid w:val="350B111D"/>
    <w:rsid w:val="350F1023"/>
    <w:rsid w:val="351013DC"/>
    <w:rsid w:val="3511FC50"/>
    <w:rsid w:val="3515EF8F"/>
    <w:rsid w:val="35220440"/>
    <w:rsid w:val="35226298"/>
    <w:rsid w:val="352277E9"/>
    <w:rsid w:val="3522819C"/>
    <w:rsid w:val="352CCA93"/>
    <w:rsid w:val="352E393A"/>
    <w:rsid w:val="352E61AB"/>
    <w:rsid w:val="3530182F"/>
    <w:rsid w:val="35318180"/>
    <w:rsid w:val="353452CB"/>
    <w:rsid w:val="35359FBC"/>
    <w:rsid w:val="353744E5"/>
    <w:rsid w:val="353E2411"/>
    <w:rsid w:val="353EBF6C"/>
    <w:rsid w:val="3543346A"/>
    <w:rsid w:val="354494D6"/>
    <w:rsid w:val="354B3A26"/>
    <w:rsid w:val="354B8A58"/>
    <w:rsid w:val="354CEFAC"/>
    <w:rsid w:val="355373C6"/>
    <w:rsid w:val="355C463F"/>
    <w:rsid w:val="355EBEF9"/>
    <w:rsid w:val="355FEAE5"/>
    <w:rsid w:val="35636F2E"/>
    <w:rsid w:val="35641CE3"/>
    <w:rsid w:val="35669B09"/>
    <w:rsid w:val="35682112"/>
    <w:rsid w:val="35689FB0"/>
    <w:rsid w:val="356E040C"/>
    <w:rsid w:val="356FD0D2"/>
    <w:rsid w:val="356FFDB5"/>
    <w:rsid w:val="3570E73C"/>
    <w:rsid w:val="35723EE3"/>
    <w:rsid w:val="3573654F"/>
    <w:rsid w:val="3576AAB6"/>
    <w:rsid w:val="35775005"/>
    <w:rsid w:val="357769AF"/>
    <w:rsid w:val="357AC16A"/>
    <w:rsid w:val="357BAC7F"/>
    <w:rsid w:val="357DA29E"/>
    <w:rsid w:val="357FB522"/>
    <w:rsid w:val="3587EDF9"/>
    <w:rsid w:val="3588656C"/>
    <w:rsid w:val="358B8E91"/>
    <w:rsid w:val="358F79F4"/>
    <w:rsid w:val="3597B109"/>
    <w:rsid w:val="3599B7F8"/>
    <w:rsid w:val="359BEE29"/>
    <w:rsid w:val="359CEC2C"/>
    <w:rsid w:val="359E4798"/>
    <w:rsid w:val="35A45EB2"/>
    <w:rsid w:val="35A4E92C"/>
    <w:rsid w:val="35A599BD"/>
    <w:rsid w:val="35A86DD1"/>
    <w:rsid w:val="35ADD208"/>
    <w:rsid w:val="35B053D5"/>
    <w:rsid w:val="35B75E00"/>
    <w:rsid w:val="35C429F6"/>
    <w:rsid w:val="35C87716"/>
    <w:rsid w:val="35CBF4FA"/>
    <w:rsid w:val="35CFE177"/>
    <w:rsid w:val="35DC789E"/>
    <w:rsid w:val="35E10164"/>
    <w:rsid w:val="35E4B4DD"/>
    <w:rsid w:val="35E4FDAA"/>
    <w:rsid w:val="35E80265"/>
    <w:rsid w:val="35EAC12B"/>
    <w:rsid w:val="35EC8EDD"/>
    <w:rsid w:val="35ECC7C2"/>
    <w:rsid w:val="35EE5F98"/>
    <w:rsid w:val="35F1E70A"/>
    <w:rsid w:val="35F662FB"/>
    <w:rsid w:val="35F9EF20"/>
    <w:rsid w:val="35FF9EB8"/>
    <w:rsid w:val="360291C1"/>
    <w:rsid w:val="36063194"/>
    <w:rsid w:val="360AB385"/>
    <w:rsid w:val="360D0427"/>
    <w:rsid w:val="360D5B01"/>
    <w:rsid w:val="360D9F8D"/>
    <w:rsid w:val="3614C2E2"/>
    <w:rsid w:val="361F4FD7"/>
    <w:rsid w:val="361F8AC3"/>
    <w:rsid w:val="3624E527"/>
    <w:rsid w:val="3626E30C"/>
    <w:rsid w:val="3626F4AB"/>
    <w:rsid w:val="3629E6B7"/>
    <w:rsid w:val="362D7432"/>
    <w:rsid w:val="36319C37"/>
    <w:rsid w:val="36322DFE"/>
    <w:rsid w:val="363288B5"/>
    <w:rsid w:val="36379777"/>
    <w:rsid w:val="363AD85C"/>
    <w:rsid w:val="363F0485"/>
    <w:rsid w:val="3640D99F"/>
    <w:rsid w:val="364118C4"/>
    <w:rsid w:val="36434FB3"/>
    <w:rsid w:val="364A8A50"/>
    <w:rsid w:val="364AF9B8"/>
    <w:rsid w:val="3650087E"/>
    <w:rsid w:val="3651267B"/>
    <w:rsid w:val="3655F97D"/>
    <w:rsid w:val="36577409"/>
    <w:rsid w:val="365781C0"/>
    <w:rsid w:val="36594837"/>
    <w:rsid w:val="36602DCB"/>
    <w:rsid w:val="36633104"/>
    <w:rsid w:val="36639F54"/>
    <w:rsid w:val="3663C3C3"/>
    <w:rsid w:val="3666520C"/>
    <w:rsid w:val="3669209E"/>
    <w:rsid w:val="36699530"/>
    <w:rsid w:val="3669A1F1"/>
    <w:rsid w:val="366E7386"/>
    <w:rsid w:val="366F314C"/>
    <w:rsid w:val="366F6281"/>
    <w:rsid w:val="36713596"/>
    <w:rsid w:val="367885D5"/>
    <w:rsid w:val="367DC455"/>
    <w:rsid w:val="367E274D"/>
    <w:rsid w:val="367F647B"/>
    <w:rsid w:val="3680AF7E"/>
    <w:rsid w:val="36839297"/>
    <w:rsid w:val="368455A7"/>
    <w:rsid w:val="3684E8B9"/>
    <w:rsid w:val="3685E818"/>
    <w:rsid w:val="3686A11B"/>
    <w:rsid w:val="368AD1EC"/>
    <w:rsid w:val="368C37C2"/>
    <w:rsid w:val="368CD72F"/>
    <w:rsid w:val="368D2102"/>
    <w:rsid w:val="368F341D"/>
    <w:rsid w:val="3691887C"/>
    <w:rsid w:val="3692A00A"/>
    <w:rsid w:val="3692CAD0"/>
    <w:rsid w:val="3693072E"/>
    <w:rsid w:val="3694B343"/>
    <w:rsid w:val="36951BB9"/>
    <w:rsid w:val="3696EA1D"/>
    <w:rsid w:val="3698E620"/>
    <w:rsid w:val="369CCA21"/>
    <w:rsid w:val="369CED99"/>
    <w:rsid w:val="36A0083A"/>
    <w:rsid w:val="36A22E9C"/>
    <w:rsid w:val="36A49AD0"/>
    <w:rsid w:val="36A832A5"/>
    <w:rsid w:val="36A885F2"/>
    <w:rsid w:val="36AD0750"/>
    <w:rsid w:val="36AF8C26"/>
    <w:rsid w:val="36B74D05"/>
    <w:rsid w:val="36BA32B8"/>
    <w:rsid w:val="36BE24F1"/>
    <w:rsid w:val="36C0BCBC"/>
    <w:rsid w:val="36C4ECA6"/>
    <w:rsid w:val="36C5253E"/>
    <w:rsid w:val="36C85269"/>
    <w:rsid w:val="36CB44C7"/>
    <w:rsid w:val="36D16800"/>
    <w:rsid w:val="36D2BDEB"/>
    <w:rsid w:val="36DD482C"/>
    <w:rsid w:val="36DE8C76"/>
    <w:rsid w:val="36E0351D"/>
    <w:rsid w:val="36EE6EB6"/>
    <w:rsid w:val="36EF0872"/>
    <w:rsid w:val="36F1BFFD"/>
    <w:rsid w:val="36F6F3EB"/>
    <w:rsid w:val="36F8B978"/>
    <w:rsid w:val="36F97F76"/>
    <w:rsid w:val="36F9FD83"/>
    <w:rsid w:val="36FC8A47"/>
    <w:rsid w:val="36FD7CEA"/>
    <w:rsid w:val="3700307A"/>
    <w:rsid w:val="3702F0C6"/>
    <w:rsid w:val="370585F5"/>
    <w:rsid w:val="37070CD8"/>
    <w:rsid w:val="370E1AEB"/>
    <w:rsid w:val="37133E9E"/>
    <w:rsid w:val="37185FEF"/>
    <w:rsid w:val="371CB1FB"/>
    <w:rsid w:val="371DF68C"/>
    <w:rsid w:val="37248714"/>
    <w:rsid w:val="37251C32"/>
    <w:rsid w:val="37275E17"/>
    <w:rsid w:val="372B432A"/>
    <w:rsid w:val="372DB01A"/>
    <w:rsid w:val="373007D7"/>
    <w:rsid w:val="37316842"/>
    <w:rsid w:val="373857C5"/>
    <w:rsid w:val="37395BBF"/>
    <w:rsid w:val="373ECE0E"/>
    <w:rsid w:val="37416205"/>
    <w:rsid w:val="37426097"/>
    <w:rsid w:val="37432998"/>
    <w:rsid w:val="3748AC2A"/>
    <w:rsid w:val="37490893"/>
    <w:rsid w:val="374C7113"/>
    <w:rsid w:val="374D090A"/>
    <w:rsid w:val="374E4AC5"/>
    <w:rsid w:val="3752B03C"/>
    <w:rsid w:val="375443DE"/>
    <w:rsid w:val="375521B8"/>
    <w:rsid w:val="375B47FD"/>
    <w:rsid w:val="375BA5C0"/>
    <w:rsid w:val="375CEC59"/>
    <w:rsid w:val="3765F84A"/>
    <w:rsid w:val="37690C52"/>
    <w:rsid w:val="376B0241"/>
    <w:rsid w:val="376DA84F"/>
    <w:rsid w:val="376DBA58"/>
    <w:rsid w:val="3770DF31"/>
    <w:rsid w:val="37738975"/>
    <w:rsid w:val="37752CE9"/>
    <w:rsid w:val="37765FAC"/>
    <w:rsid w:val="37795657"/>
    <w:rsid w:val="377A2CD3"/>
    <w:rsid w:val="377DFD07"/>
    <w:rsid w:val="3788AB7C"/>
    <w:rsid w:val="3789C376"/>
    <w:rsid w:val="378C2DEA"/>
    <w:rsid w:val="37920EB6"/>
    <w:rsid w:val="37925DFC"/>
    <w:rsid w:val="3793CF95"/>
    <w:rsid w:val="3795D9ED"/>
    <w:rsid w:val="379C59AF"/>
    <w:rsid w:val="379DDEB8"/>
    <w:rsid w:val="379FF389"/>
    <w:rsid w:val="37A65A8C"/>
    <w:rsid w:val="37A6D944"/>
    <w:rsid w:val="37A747D8"/>
    <w:rsid w:val="37A77743"/>
    <w:rsid w:val="37A797CE"/>
    <w:rsid w:val="37A89048"/>
    <w:rsid w:val="37A893E8"/>
    <w:rsid w:val="37AF4978"/>
    <w:rsid w:val="37B15F99"/>
    <w:rsid w:val="37B1F6F3"/>
    <w:rsid w:val="37B464E9"/>
    <w:rsid w:val="37B4C2AB"/>
    <w:rsid w:val="37B82712"/>
    <w:rsid w:val="37BA7E01"/>
    <w:rsid w:val="37BAEAF5"/>
    <w:rsid w:val="37BB25BB"/>
    <w:rsid w:val="37BC2EE0"/>
    <w:rsid w:val="37BCBB30"/>
    <w:rsid w:val="37BE8F5F"/>
    <w:rsid w:val="37BFBD37"/>
    <w:rsid w:val="37C6115B"/>
    <w:rsid w:val="37C63ED0"/>
    <w:rsid w:val="37C79ECA"/>
    <w:rsid w:val="37CE2B28"/>
    <w:rsid w:val="37D099AC"/>
    <w:rsid w:val="37D2FB69"/>
    <w:rsid w:val="37DF8739"/>
    <w:rsid w:val="37DF9C0B"/>
    <w:rsid w:val="37E1976C"/>
    <w:rsid w:val="37E2770E"/>
    <w:rsid w:val="37E9FBC9"/>
    <w:rsid w:val="37EA256F"/>
    <w:rsid w:val="37EAFF4C"/>
    <w:rsid w:val="37EC9959"/>
    <w:rsid w:val="37EE2DEE"/>
    <w:rsid w:val="37EF9323"/>
    <w:rsid w:val="37EFA5BA"/>
    <w:rsid w:val="37F11011"/>
    <w:rsid w:val="37F19DA7"/>
    <w:rsid w:val="37F24028"/>
    <w:rsid w:val="37F7D7A5"/>
    <w:rsid w:val="37F984CB"/>
    <w:rsid w:val="37FAA91B"/>
    <w:rsid w:val="37FE3FC2"/>
    <w:rsid w:val="38014F05"/>
    <w:rsid w:val="38082CF8"/>
    <w:rsid w:val="38102F6A"/>
    <w:rsid w:val="38125698"/>
    <w:rsid w:val="381910FB"/>
    <w:rsid w:val="381DCB2A"/>
    <w:rsid w:val="381E051D"/>
    <w:rsid w:val="381E3934"/>
    <w:rsid w:val="3822F959"/>
    <w:rsid w:val="3824697E"/>
    <w:rsid w:val="3825055D"/>
    <w:rsid w:val="38272DC4"/>
    <w:rsid w:val="38273AEE"/>
    <w:rsid w:val="38308C3E"/>
    <w:rsid w:val="383311EB"/>
    <w:rsid w:val="3836E6E9"/>
    <w:rsid w:val="38370DDB"/>
    <w:rsid w:val="38377D12"/>
    <w:rsid w:val="383861A2"/>
    <w:rsid w:val="383891BD"/>
    <w:rsid w:val="3839D0C1"/>
    <w:rsid w:val="383A6F75"/>
    <w:rsid w:val="383B1985"/>
    <w:rsid w:val="383C94B9"/>
    <w:rsid w:val="384133F9"/>
    <w:rsid w:val="3843D1A3"/>
    <w:rsid w:val="38440FDF"/>
    <w:rsid w:val="38472D27"/>
    <w:rsid w:val="384C30E0"/>
    <w:rsid w:val="384CF946"/>
    <w:rsid w:val="384F7CC0"/>
    <w:rsid w:val="385015F7"/>
    <w:rsid w:val="38503D39"/>
    <w:rsid w:val="3850CD48"/>
    <w:rsid w:val="3854DEDD"/>
    <w:rsid w:val="385918E0"/>
    <w:rsid w:val="385BB104"/>
    <w:rsid w:val="385C7B23"/>
    <w:rsid w:val="385CFC4E"/>
    <w:rsid w:val="385D1C73"/>
    <w:rsid w:val="385D8E51"/>
    <w:rsid w:val="3863B37E"/>
    <w:rsid w:val="386591C9"/>
    <w:rsid w:val="38681C0D"/>
    <w:rsid w:val="386AAE2B"/>
    <w:rsid w:val="386CA250"/>
    <w:rsid w:val="386DBE3A"/>
    <w:rsid w:val="386F7BAA"/>
    <w:rsid w:val="387A0237"/>
    <w:rsid w:val="3880D6D8"/>
    <w:rsid w:val="3883E851"/>
    <w:rsid w:val="388788FD"/>
    <w:rsid w:val="38882A01"/>
    <w:rsid w:val="388C6EA4"/>
    <w:rsid w:val="3891E752"/>
    <w:rsid w:val="3895BDCA"/>
    <w:rsid w:val="3896C218"/>
    <w:rsid w:val="3899D0EC"/>
    <w:rsid w:val="389A7129"/>
    <w:rsid w:val="38A0B1A8"/>
    <w:rsid w:val="38A1981B"/>
    <w:rsid w:val="38A450FA"/>
    <w:rsid w:val="38A55946"/>
    <w:rsid w:val="38ABE64D"/>
    <w:rsid w:val="38ABFE73"/>
    <w:rsid w:val="38ADBDDC"/>
    <w:rsid w:val="38AFDEC6"/>
    <w:rsid w:val="38B24BA3"/>
    <w:rsid w:val="38B3195E"/>
    <w:rsid w:val="38B3965E"/>
    <w:rsid w:val="38B8ED39"/>
    <w:rsid w:val="38BDAE4B"/>
    <w:rsid w:val="38C0A67C"/>
    <w:rsid w:val="38C0FBB1"/>
    <w:rsid w:val="38C1EA84"/>
    <w:rsid w:val="38C9455B"/>
    <w:rsid w:val="38D03C97"/>
    <w:rsid w:val="38D16299"/>
    <w:rsid w:val="38D2EFE2"/>
    <w:rsid w:val="38D579C2"/>
    <w:rsid w:val="38DDA22C"/>
    <w:rsid w:val="38E8E75F"/>
    <w:rsid w:val="38F1391E"/>
    <w:rsid w:val="38F7991D"/>
    <w:rsid w:val="38F7ED40"/>
    <w:rsid w:val="38F881CB"/>
    <w:rsid w:val="38FD487F"/>
    <w:rsid w:val="38FD634B"/>
    <w:rsid w:val="38FFD814"/>
    <w:rsid w:val="39026522"/>
    <w:rsid w:val="3902B693"/>
    <w:rsid w:val="390707D9"/>
    <w:rsid w:val="3910974B"/>
    <w:rsid w:val="3918AC97"/>
    <w:rsid w:val="3919A3C3"/>
    <w:rsid w:val="391D1986"/>
    <w:rsid w:val="39225FA1"/>
    <w:rsid w:val="3923AEA3"/>
    <w:rsid w:val="39240AD2"/>
    <w:rsid w:val="3925C708"/>
    <w:rsid w:val="392734D8"/>
    <w:rsid w:val="3928A4E3"/>
    <w:rsid w:val="39292760"/>
    <w:rsid w:val="392CE7BB"/>
    <w:rsid w:val="392ED66C"/>
    <w:rsid w:val="3933D0AC"/>
    <w:rsid w:val="39368E41"/>
    <w:rsid w:val="39390930"/>
    <w:rsid w:val="393A3506"/>
    <w:rsid w:val="393D8080"/>
    <w:rsid w:val="393DB324"/>
    <w:rsid w:val="393DEB3B"/>
    <w:rsid w:val="3941EDD1"/>
    <w:rsid w:val="3941F38E"/>
    <w:rsid w:val="394BC24C"/>
    <w:rsid w:val="3950FE4E"/>
    <w:rsid w:val="39547526"/>
    <w:rsid w:val="395506B3"/>
    <w:rsid w:val="39571A1B"/>
    <w:rsid w:val="3957D55F"/>
    <w:rsid w:val="395AC0C7"/>
    <w:rsid w:val="395BF4EB"/>
    <w:rsid w:val="39645F48"/>
    <w:rsid w:val="39698E27"/>
    <w:rsid w:val="3969D88B"/>
    <w:rsid w:val="396B5C10"/>
    <w:rsid w:val="396BF186"/>
    <w:rsid w:val="396C4C43"/>
    <w:rsid w:val="396CC5DF"/>
    <w:rsid w:val="396D65C3"/>
    <w:rsid w:val="397046BE"/>
    <w:rsid w:val="3970746F"/>
    <w:rsid w:val="397251A6"/>
    <w:rsid w:val="397494EE"/>
    <w:rsid w:val="3975203E"/>
    <w:rsid w:val="3977C2C6"/>
    <w:rsid w:val="397CF7A0"/>
    <w:rsid w:val="397EF1E5"/>
    <w:rsid w:val="39876300"/>
    <w:rsid w:val="3989B70B"/>
    <w:rsid w:val="398DAED8"/>
    <w:rsid w:val="398FD11B"/>
    <w:rsid w:val="398FEDE0"/>
    <w:rsid w:val="399B1F4E"/>
    <w:rsid w:val="399C38F6"/>
    <w:rsid w:val="39A9B551"/>
    <w:rsid w:val="39AEDA93"/>
    <w:rsid w:val="39AF4140"/>
    <w:rsid w:val="39B292DF"/>
    <w:rsid w:val="39B85082"/>
    <w:rsid w:val="39B8CE9B"/>
    <w:rsid w:val="39BA3AB6"/>
    <w:rsid w:val="39C00974"/>
    <w:rsid w:val="39C1AF43"/>
    <w:rsid w:val="39C21B34"/>
    <w:rsid w:val="39C37761"/>
    <w:rsid w:val="39C6239D"/>
    <w:rsid w:val="39C6D4C8"/>
    <w:rsid w:val="39C79E20"/>
    <w:rsid w:val="39C7A84F"/>
    <w:rsid w:val="39C9431A"/>
    <w:rsid w:val="39C97561"/>
    <w:rsid w:val="39CBBB65"/>
    <w:rsid w:val="39CC4DEE"/>
    <w:rsid w:val="39D69F76"/>
    <w:rsid w:val="39D70EE5"/>
    <w:rsid w:val="39E4B5F2"/>
    <w:rsid w:val="39EE89B2"/>
    <w:rsid w:val="39F486D1"/>
    <w:rsid w:val="39F862C8"/>
    <w:rsid w:val="39FB9A15"/>
    <w:rsid w:val="39FED3D0"/>
    <w:rsid w:val="3A00313F"/>
    <w:rsid w:val="3A00C046"/>
    <w:rsid w:val="3A01AA9A"/>
    <w:rsid w:val="3A07B0E9"/>
    <w:rsid w:val="3A07B870"/>
    <w:rsid w:val="3A082509"/>
    <w:rsid w:val="3A0906CA"/>
    <w:rsid w:val="3A0CC310"/>
    <w:rsid w:val="3A11876B"/>
    <w:rsid w:val="3A142394"/>
    <w:rsid w:val="3A16FBF4"/>
    <w:rsid w:val="3A2518C0"/>
    <w:rsid w:val="3A2CB4AA"/>
    <w:rsid w:val="3A2CE432"/>
    <w:rsid w:val="3A2D1650"/>
    <w:rsid w:val="3A2D4924"/>
    <w:rsid w:val="3A2DA4A3"/>
    <w:rsid w:val="3A2ED2DA"/>
    <w:rsid w:val="3A314C47"/>
    <w:rsid w:val="3A32E094"/>
    <w:rsid w:val="3A3A0739"/>
    <w:rsid w:val="3A3C047A"/>
    <w:rsid w:val="3A3D6B51"/>
    <w:rsid w:val="3A3EFFDA"/>
    <w:rsid w:val="3A4173E1"/>
    <w:rsid w:val="3A433337"/>
    <w:rsid w:val="3A46BB89"/>
    <w:rsid w:val="3A478E6D"/>
    <w:rsid w:val="3A4BDD1D"/>
    <w:rsid w:val="3A4C1D67"/>
    <w:rsid w:val="3A4DE021"/>
    <w:rsid w:val="3A4F0CFF"/>
    <w:rsid w:val="3A54622E"/>
    <w:rsid w:val="3A5B2044"/>
    <w:rsid w:val="3A5E8195"/>
    <w:rsid w:val="3A5ED5BD"/>
    <w:rsid w:val="3A641528"/>
    <w:rsid w:val="3A6695A3"/>
    <w:rsid w:val="3A6B36A3"/>
    <w:rsid w:val="3A6C530C"/>
    <w:rsid w:val="3A6CA088"/>
    <w:rsid w:val="3A6E9B5F"/>
    <w:rsid w:val="3A70E604"/>
    <w:rsid w:val="3A765C83"/>
    <w:rsid w:val="3A782C66"/>
    <w:rsid w:val="3A7A1EC4"/>
    <w:rsid w:val="3A7BB8E7"/>
    <w:rsid w:val="3A7C3AC2"/>
    <w:rsid w:val="3A7EC396"/>
    <w:rsid w:val="3A7FF482"/>
    <w:rsid w:val="3A809FA0"/>
    <w:rsid w:val="3A813964"/>
    <w:rsid w:val="3A8890E0"/>
    <w:rsid w:val="3A889421"/>
    <w:rsid w:val="3A8C9725"/>
    <w:rsid w:val="3A8CEABF"/>
    <w:rsid w:val="3A8EB45C"/>
    <w:rsid w:val="3A9030BF"/>
    <w:rsid w:val="3A90DC3A"/>
    <w:rsid w:val="3A91EE0C"/>
    <w:rsid w:val="3A929069"/>
    <w:rsid w:val="3A9565CE"/>
    <w:rsid w:val="3A960F79"/>
    <w:rsid w:val="3A96BADA"/>
    <w:rsid w:val="3A97A165"/>
    <w:rsid w:val="3A9C472B"/>
    <w:rsid w:val="3A9D2C0B"/>
    <w:rsid w:val="3A9F06F1"/>
    <w:rsid w:val="3A9F85ED"/>
    <w:rsid w:val="3AA354EF"/>
    <w:rsid w:val="3AA61EB3"/>
    <w:rsid w:val="3AA86426"/>
    <w:rsid w:val="3AA8DCAF"/>
    <w:rsid w:val="3AADC04B"/>
    <w:rsid w:val="3AB0B79F"/>
    <w:rsid w:val="3AB1096B"/>
    <w:rsid w:val="3AB56094"/>
    <w:rsid w:val="3AB92A9A"/>
    <w:rsid w:val="3ABA5974"/>
    <w:rsid w:val="3ABC9C53"/>
    <w:rsid w:val="3ABD5C60"/>
    <w:rsid w:val="3AC9C86F"/>
    <w:rsid w:val="3AD759FF"/>
    <w:rsid w:val="3AD7C178"/>
    <w:rsid w:val="3AD82DCA"/>
    <w:rsid w:val="3AD91AAF"/>
    <w:rsid w:val="3AD97CDA"/>
    <w:rsid w:val="3ADB4F5D"/>
    <w:rsid w:val="3AE35FEE"/>
    <w:rsid w:val="3AE40828"/>
    <w:rsid w:val="3AE4DA26"/>
    <w:rsid w:val="3AE94254"/>
    <w:rsid w:val="3AECD612"/>
    <w:rsid w:val="3AED30C5"/>
    <w:rsid w:val="3AEF3435"/>
    <w:rsid w:val="3AF27C75"/>
    <w:rsid w:val="3AF773A8"/>
    <w:rsid w:val="3AFD5F1F"/>
    <w:rsid w:val="3B00956C"/>
    <w:rsid w:val="3B036D4B"/>
    <w:rsid w:val="3B0D77C6"/>
    <w:rsid w:val="3B118D15"/>
    <w:rsid w:val="3B128554"/>
    <w:rsid w:val="3B196075"/>
    <w:rsid w:val="3B1A52BF"/>
    <w:rsid w:val="3B1BBF62"/>
    <w:rsid w:val="3B1FCAAA"/>
    <w:rsid w:val="3B21C6FB"/>
    <w:rsid w:val="3B26A7C4"/>
    <w:rsid w:val="3B2710E5"/>
    <w:rsid w:val="3B274EEF"/>
    <w:rsid w:val="3B3328BE"/>
    <w:rsid w:val="3B352574"/>
    <w:rsid w:val="3B39BF0B"/>
    <w:rsid w:val="3B4BAA7F"/>
    <w:rsid w:val="3B4BF18F"/>
    <w:rsid w:val="3B4CB620"/>
    <w:rsid w:val="3B4E9933"/>
    <w:rsid w:val="3B4F645D"/>
    <w:rsid w:val="3B4FA0AA"/>
    <w:rsid w:val="3B5249E3"/>
    <w:rsid w:val="3B52B2C4"/>
    <w:rsid w:val="3B53B4AE"/>
    <w:rsid w:val="3B56E0A7"/>
    <w:rsid w:val="3B5D9549"/>
    <w:rsid w:val="3B611847"/>
    <w:rsid w:val="3B66C26E"/>
    <w:rsid w:val="3B67E990"/>
    <w:rsid w:val="3B6CE41A"/>
    <w:rsid w:val="3B735F80"/>
    <w:rsid w:val="3B76DAA3"/>
    <w:rsid w:val="3B7BD429"/>
    <w:rsid w:val="3B7C350F"/>
    <w:rsid w:val="3B7E1860"/>
    <w:rsid w:val="3B7FDFFE"/>
    <w:rsid w:val="3B82E93F"/>
    <w:rsid w:val="3B85574C"/>
    <w:rsid w:val="3B85D1CF"/>
    <w:rsid w:val="3B89409E"/>
    <w:rsid w:val="3B8970A6"/>
    <w:rsid w:val="3B8FD263"/>
    <w:rsid w:val="3B942808"/>
    <w:rsid w:val="3B989577"/>
    <w:rsid w:val="3B9AD31E"/>
    <w:rsid w:val="3B9BF8C3"/>
    <w:rsid w:val="3B9C0869"/>
    <w:rsid w:val="3B9CB3A7"/>
    <w:rsid w:val="3B9CE7E5"/>
    <w:rsid w:val="3BA4B268"/>
    <w:rsid w:val="3BA5B3E4"/>
    <w:rsid w:val="3BA839DE"/>
    <w:rsid w:val="3BAA58BA"/>
    <w:rsid w:val="3BAA97A4"/>
    <w:rsid w:val="3BAE7139"/>
    <w:rsid w:val="3BB0E482"/>
    <w:rsid w:val="3BB36E2D"/>
    <w:rsid w:val="3BB4B70B"/>
    <w:rsid w:val="3BB4DC8B"/>
    <w:rsid w:val="3BB91058"/>
    <w:rsid w:val="3BC1B337"/>
    <w:rsid w:val="3BC2B33A"/>
    <w:rsid w:val="3BC3C685"/>
    <w:rsid w:val="3BC3D178"/>
    <w:rsid w:val="3BC3E09A"/>
    <w:rsid w:val="3BC5DD41"/>
    <w:rsid w:val="3BC6C92E"/>
    <w:rsid w:val="3BC8BA51"/>
    <w:rsid w:val="3BC9EFE2"/>
    <w:rsid w:val="3BCB028C"/>
    <w:rsid w:val="3BCB388D"/>
    <w:rsid w:val="3BCD635B"/>
    <w:rsid w:val="3BD37A6F"/>
    <w:rsid w:val="3BD47E70"/>
    <w:rsid w:val="3BD6C91D"/>
    <w:rsid w:val="3BDDAF99"/>
    <w:rsid w:val="3BDF8AED"/>
    <w:rsid w:val="3BE093B2"/>
    <w:rsid w:val="3BE22B07"/>
    <w:rsid w:val="3BE40F5C"/>
    <w:rsid w:val="3BE748FA"/>
    <w:rsid w:val="3BEAB00D"/>
    <w:rsid w:val="3BEC615C"/>
    <w:rsid w:val="3BECBE48"/>
    <w:rsid w:val="3BEFE716"/>
    <w:rsid w:val="3BF018B1"/>
    <w:rsid w:val="3BF3BB4D"/>
    <w:rsid w:val="3BF4429E"/>
    <w:rsid w:val="3BF826EF"/>
    <w:rsid w:val="3BF83B51"/>
    <w:rsid w:val="3BFBAB45"/>
    <w:rsid w:val="3BFBF045"/>
    <w:rsid w:val="3BFC43BF"/>
    <w:rsid w:val="3BFD160B"/>
    <w:rsid w:val="3C003826"/>
    <w:rsid w:val="3C041296"/>
    <w:rsid w:val="3C045178"/>
    <w:rsid w:val="3C086FCB"/>
    <w:rsid w:val="3C0E9D0C"/>
    <w:rsid w:val="3C0F6751"/>
    <w:rsid w:val="3C0FCBB1"/>
    <w:rsid w:val="3C113CF8"/>
    <w:rsid w:val="3C158090"/>
    <w:rsid w:val="3C1632EA"/>
    <w:rsid w:val="3C1D2368"/>
    <w:rsid w:val="3C1D58C2"/>
    <w:rsid w:val="3C1E1CFC"/>
    <w:rsid w:val="3C1EB7F0"/>
    <w:rsid w:val="3C1F6286"/>
    <w:rsid w:val="3C2032B4"/>
    <w:rsid w:val="3C2CBE72"/>
    <w:rsid w:val="3C2F3075"/>
    <w:rsid w:val="3C346164"/>
    <w:rsid w:val="3C34DCC1"/>
    <w:rsid w:val="3C3577A8"/>
    <w:rsid w:val="3C3EF47F"/>
    <w:rsid w:val="3C3FE7F3"/>
    <w:rsid w:val="3C413E10"/>
    <w:rsid w:val="3C493B76"/>
    <w:rsid w:val="3C4CF7C6"/>
    <w:rsid w:val="3C4D1F8C"/>
    <w:rsid w:val="3C4DFAEC"/>
    <w:rsid w:val="3C502CFE"/>
    <w:rsid w:val="3C5A8B07"/>
    <w:rsid w:val="3C5ABB68"/>
    <w:rsid w:val="3C5CDBAA"/>
    <w:rsid w:val="3C5E80BC"/>
    <w:rsid w:val="3C5FF4DD"/>
    <w:rsid w:val="3C5FF68B"/>
    <w:rsid w:val="3C60DA5B"/>
    <w:rsid w:val="3C6864F4"/>
    <w:rsid w:val="3C6BCD13"/>
    <w:rsid w:val="3C70C2CB"/>
    <w:rsid w:val="3C74E3C6"/>
    <w:rsid w:val="3C791C0F"/>
    <w:rsid w:val="3C7B4566"/>
    <w:rsid w:val="3C7B8868"/>
    <w:rsid w:val="3C81A9EE"/>
    <w:rsid w:val="3C88A8A5"/>
    <w:rsid w:val="3C891796"/>
    <w:rsid w:val="3C8B0660"/>
    <w:rsid w:val="3C8DF657"/>
    <w:rsid w:val="3C8E37EF"/>
    <w:rsid w:val="3C96E345"/>
    <w:rsid w:val="3C9BD836"/>
    <w:rsid w:val="3C9C1A7F"/>
    <w:rsid w:val="3CA5A738"/>
    <w:rsid w:val="3CA6D660"/>
    <w:rsid w:val="3CAE9156"/>
    <w:rsid w:val="3CB0C3E9"/>
    <w:rsid w:val="3CB13722"/>
    <w:rsid w:val="3CB2107C"/>
    <w:rsid w:val="3CB4778A"/>
    <w:rsid w:val="3CB521EC"/>
    <w:rsid w:val="3CB95AFA"/>
    <w:rsid w:val="3CBE1AB5"/>
    <w:rsid w:val="3CBE78DA"/>
    <w:rsid w:val="3CC3933E"/>
    <w:rsid w:val="3CCC2512"/>
    <w:rsid w:val="3CCD4DAB"/>
    <w:rsid w:val="3CD1AAC0"/>
    <w:rsid w:val="3CD3DED9"/>
    <w:rsid w:val="3CD6DE47"/>
    <w:rsid w:val="3CD76735"/>
    <w:rsid w:val="3CD90518"/>
    <w:rsid w:val="3CDBE961"/>
    <w:rsid w:val="3CDE61E3"/>
    <w:rsid w:val="3CDF8062"/>
    <w:rsid w:val="3CE0434C"/>
    <w:rsid w:val="3CE3BBC6"/>
    <w:rsid w:val="3CE6ADEC"/>
    <w:rsid w:val="3CE8D596"/>
    <w:rsid w:val="3CE8F104"/>
    <w:rsid w:val="3CEED2F9"/>
    <w:rsid w:val="3CF10D5F"/>
    <w:rsid w:val="3CF35E29"/>
    <w:rsid w:val="3CF36AC0"/>
    <w:rsid w:val="3CF3A2F3"/>
    <w:rsid w:val="3CF71105"/>
    <w:rsid w:val="3CFE4AC4"/>
    <w:rsid w:val="3D10E32A"/>
    <w:rsid w:val="3D12EF0A"/>
    <w:rsid w:val="3D1AD036"/>
    <w:rsid w:val="3D1EA991"/>
    <w:rsid w:val="3D223303"/>
    <w:rsid w:val="3D243EF7"/>
    <w:rsid w:val="3D25401B"/>
    <w:rsid w:val="3D2C5E67"/>
    <w:rsid w:val="3D2D8E53"/>
    <w:rsid w:val="3D2EBDAE"/>
    <w:rsid w:val="3D31D6F5"/>
    <w:rsid w:val="3D361839"/>
    <w:rsid w:val="3D41E1E1"/>
    <w:rsid w:val="3D424235"/>
    <w:rsid w:val="3D450ADA"/>
    <w:rsid w:val="3D4FE4B0"/>
    <w:rsid w:val="3D524888"/>
    <w:rsid w:val="3D567555"/>
    <w:rsid w:val="3D597379"/>
    <w:rsid w:val="3D5D8F03"/>
    <w:rsid w:val="3D6555CF"/>
    <w:rsid w:val="3D656566"/>
    <w:rsid w:val="3D662841"/>
    <w:rsid w:val="3D6700F5"/>
    <w:rsid w:val="3D6C432A"/>
    <w:rsid w:val="3D6CCD26"/>
    <w:rsid w:val="3D6FD2B7"/>
    <w:rsid w:val="3D716862"/>
    <w:rsid w:val="3D71BCEA"/>
    <w:rsid w:val="3D761C31"/>
    <w:rsid w:val="3D792A09"/>
    <w:rsid w:val="3D81F793"/>
    <w:rsid w:val="3D822C40"/>
    <w:rsid w:val="3D83E065"/>
    <w:rsid w:val="3D85D21C"/>
    <w:rsid w:val="3D89C630"/>
    <w:rsid w:val="3D8B9B5E"/>
    <w:rsid w:val="3D8C7680"/>
    <w:rsid w:val="3D8D0672"/>
    <w:rsid w:val="3D8E0319"/>
    <w:rsid w:val="3D8F9205"/>
    <w:rsid w:val="3D92D8F6"/>
    <w:rsid w:val="3D9A8653"/>
    <w:rsid w:val="3D9E1D27"/>
    <w:rsid w:val="3D9FC2AD"/>
    <w:rsid w:val="3DA054B9"/>
    <w:rsid w:val="3DA6F060"/>
    <w:rsid w:val="3DA87D51"/>
    <w:rsid w:val="3DAA155D"/>
    <w:rsid w:val="3DAF2D63"/>
    <w:rsid w:val="3DB01C48"/>
    <w:rsid w:val="3DB209B8"/>
    <w:rsid w:val="3DB648D4"/>
    <w:rsid w:val="3DB7E473"/>
    <w:rsid w:val="3DBB46F1"/>
    <w:rsid w:val="3DBC983F"/>
    <w:rsid w:val="3DBD8792"/>
    <w:rsid w:val="3DC13A96"/>
    <w:rsid w:val="3DC73748"/>
    <w:rsid w:val="3DCC012B"/>
    <w:rsid w:val="3DCDA80E"/>
    <w:rsid w:val="3DD16492"/>
    <w:rsid w:val="3DD744A1"/>
    <w:rsid w:val="3DD86218"/>
    <w:rsid w:val="3DD9D81F"/>
    <w:rsid w:val="3DDA959A"/>
    <w:rsid w:val="3DDC1F93"/>
    <w:rsid w:val="3DE2FB5F"/>
    <w:rsid w:val="3DEC0774"/>
    <w:rsid w:val="3DED5E52"/>
    <w:rsid w:val="3DED614E"/>
    <w:rsid w:val="3DF4EAA2"/>
    <w:rsid w:val="3DF5F9F5"/>
    <w:rsid w:val="3DF74E50"/>
    <w:rsid w:val="3DF9F993"/>
    <w:rsid w:val="3DFA2384"/>
    <w:rsid w:val="3DFA51B6"/>
    <w:rsid w:val="3DFD1EB8"/>
    <w:rsid w:val="3E030888"/>
    <w:rsid w:val="3E0579D3"/>
    <w:rsid w:val="3E069D47"/>
    <w:rsid w:val="3E0CD554"/>
    <w:rsid w:val="3E0E5F7A"/>
    <w:rsid w:val="3E14D962"/>
    <w:rsid w:val="3E187782"/>
    <w:rsid w:val="3E18BF95"/>
    <w:rsid w:val="3E18D90F"/>
    <w:rsid w:val="3E1A75CC"/>
    <w:rsid w:val="3E1EA869"/>
    <w:rsid w:val="3E26B5A6"/>
    <w:rsid w:val="3E273FC0"/>
    <w:rsid w:val="3E29B295"/>
    <w:rsid w:val="3E2A22D1"/>
    <w:rsid w:val="3E2D5521"/>
    <w:rsid w:val="3E2D6053"/>
    <w:rsid w:val="3E2EEE39"/>
    <w:rsid w:val="3E2F3397"/>
    <w:rsid w:val="3E2F8D95"/>
    <w:rsid w:val="3E32EDBE"/>
    <w:rsid w:val="3E3376FE"/>
    <w:rsid w:val="3E33C7B6"/>
    <w:rsid w:val="3E350B41"/>
    <w:rsid w:val="3E39D1C6"/>
    <w:rsid w:val="3E3A0444"/>
    <w:rsid w:val="3E3C25B6"/>
    <w:rsid w:val="3E3DB5DA"/>
    <w:rsid w:val="3E41F0D5"/>
    <w:rsid w:val="3E42D403"/>
    <w:rsid w:val="3E4C3BB1"/>
    <w:rsid w:val="3E4ED0D5"/>
    <w:rsid w:val="3E518997"/>
    <w:rsid w:val="3E55C675"/>
    <w:rsid w:val="3E566502"/>
    <w:rsid w:val="3E59A7C7"/>
    <w:rsid w:val="3E59B533"/>
    <w:rsid w:val="3E5BD8C0"/>
    <w:rsid w:val="3E5F36A0"/>
    <w:rsid w:val="3E605258"/>
    <w:rsid w:val="3E6778FA"/>
    <w:rsid w:val="3E677F64"/>
    <w:rsid w:val="3E6824EB"/>
    <w:rsid w:val="3E708711"/>
    <w:rsid w:val="3E76DF72"/>
    <w:rsid w:val="3E7ECB3B"/>
    <w:rsid w:val="3E834C1B"/>
    <w:rsid w:val="3E85C41C"/>
    <w:rsid w:val="3E87A2D8"/>
    <w:rsid w:val="3E88B2F9"/>
    <w:rsid w:val="3E8BD0DA"/>
    <w:rsid w:val="3E8D55C1"/>
    <w:rsid w:val="3E9035CE"/>
    <w:rsid w:val="3E90F868"/>
    <w:rsid w:val="3E9882C3"/>
    <w:rsid w:val="3EA1F4CC"/>
    <w:rsid w:val="3EA24C39"/>
    <w:rsid w:val="3EA59463"/>
    <w:rsid w:val="3EA69E48"/>
    <w:rsid w:val="3EA720EA"/>
    <w:rsid w:val="3EA780CF"/>
    <w:rsid w:val="3EA868B5"/>
    <w:rsid w:val="3EAD4ADA"/>
    <w:rsid w:val="3EB19515"/>
    <w:rsid w:val="3EB7E095"/>
    <w:rsid w:val="3EB7F1E1"/>
    <w:rsid w:val="3EB8C48C"/>
    <w:rsid w:val="3EB9FD0F"/>
    <w:rsid w:val="3EBA2AD3"/>
    <w:rsid w:val="3EBB3BDF"/>
    <w:rsid w:val="3EBC9049"/>
    <w:rsid w:val="3EC1958B"/>
    <w:rsid w:val="3EC6CD4D"/>
    <w:rsid w:val="3ECA2581"/>
    <w:rsid w:val="3ECAA0ED"/>
    <w:rsid w:val="3ECE458D"/>
    <w:rsid w:val="3ECE504C"/>
    <w:rsid w:val="3ECFA689"/>
    <w:rsid w:val="3ED0A45B"/>
    <w:rsid w:val="3ED35DCE"/>
    <w:rsid w:val="3ED39B04"/>
    <w:rsid w:val="3ED41B57"/>
    <w:rsid w:val="3ED74606"/>
    <w:rsid w:val="3ED8AFE9"/>
    <w:rsid w:val="3ED94A2E"/>
    <w:rsid w:val="3EDA7EED"/>
    <w:rsid w:val="3EDAA56E"/>
    <w:rsid w:val="3EDAF9E3"/>
    <w:rsid w:val="3EDB80B3"/>
    <w:rsid w:val="3EDCB2E5"/>
    <w:rsid w:val="3EDD65CF"/>
    <w:rsid w:val="3EE564D2"/>
    <w:rsid w:val="3EEB15F7"/>
    <w:rsid w:val="3EEB9A14"/>
    <w:rsid w:val="3EEDE3D6"/>
    <w:rsid w:val="3EF13309"/>
    <w:rsid w:val="3EF4CF4E"/>
    <w:rsid w:val="3EF6972E"/>
    <w:rsid w:val="3EF71B31"/>
    <w:rsid w:val="3EFA9F8D"/>
    <w:rsid w:val="3EFCC90D"/>
    <w:rsid w:val="3EFF3941"/>
    <w:rsid w:val="3F015561"/>
    <w:rsid w:val="3F01B313"/>
    <w:rsid w:val="3F020777"/>
    <w:rsid w:val="3F02271C"/>
    <w:rsid w:val="3F034C48"/>
    <w:rsid w:val="3F03AEC4"/>
    <w:rsid w:val="3F06E3E0"/>
    <w:rsid w:val="3F0AEC07"/>
    <w:rsid w:val="3F0F53BB"/>
    <w:rsid w:val="3F0F6448"/>
    <w:rsid w:val="3F199C9E"/>
    <w:rsid w:val="3F19C139"/>
    <w:rsid w:val="3F1E689C"/>
    <w:rsid w:val="3F22AAEF"/>
    <w:rsid w:val="3F2383F2"/>
    <w:rsid w:val="3F262ACD"/>
    <w:rsid w:val="3F2651E7"/>
    <w:rsid w:val="3F26AD7A"/>
    <w:rsid w:val="3F27E0D6"/>
    <w:rsid w:val="3F2CB41D"/>
    <w:rsid w:val="3F30CDB4"/>
    <w:rsid w:val="3F33084B"/>
    <w:rsid w:val="3F3587C5"/>
    <w:rsid w:val="3F385915"/>
    <w:rsid w:val="3F3D2969"/>
    <w:rsid w:val="3F3E67E8"/>
    <w:rsid w:val="3F4803F1"/>
    <w:rsid w:val="3F4954AE"/>
    <w:rsid w:val="3F4A89A2"/>
    <w:rsid w:val="3F4BFC89"/>
    <w:rsid w:val="3F4CB7E3"/>
    <w:rsid w:val="3F4E1F3F"/>
    <w:rsid w:val="3F4FEE89"/>
    <w:rsid w:val="3F55B96D"/>
    <w:rsid w:val="3F57F918"/>
    <w:rsid w:val="3F58CBFA"/>
    <w:rsid w:val="3F5A9EAE"/>
    <w:rsid w:val="3F6021E3"/>
    <w:rsid w:val="3F60AF9D"/>
    <w:rsid w:val="3F6A1750"/>
    <w:rsid w:val="3F6CA4AE"/>
    <w:rsid w:val="3F6D9AF1"/>
    <w:rsid w:val="3F6EF7ED"/>
    <w:rsid w:val="3F75E546"/>
    <w:rsid w:val="3F78C88D"/>
    <w:rsid w:val="3F7901E8"/>
    <w:rsid w:val="3F79E496"/>
    <w:rsid w:val="3F7C7B4E"/>
    <w:rsid w:val="3F7EB4F6"/>
    <w:rsid w:val="3F7F1691"/>
    <w:rsid w:val="3F7FDCBE"/>
    <w:rsid w:val="3F7FE4DA"/>
    <w:rsid w:val="3F800D82"/>
    <w:rsid w:val="3F80109C"/>
    <w:rsid w:val="3F80FB5D"/>
    <w:rsid w:val="3F82F87E"/>
    <w:rsid w:val="3F8A0B15"/>
    <w:rsid w:val="3F8E79AA"/>
    <w:rsid w:val="3F92731B"/>
    <w:rsid w:val="3F94ABCF"/>
    <w:rsid w:val="3F96E3A3"/>
    <w:rsid w:val="3F97EF01"/>
    <w:rsid w:val="3F998E88"/>
    <w:rsid w:val="3F9C77C0"/>
    <w:rsid w:val="3F9F1E16"/>
    <w:rsid w:val="3FA0B08A"/>
    <w:rsid w:val="3FA308E5"/>
    <w:rsid w:val="3FA71165"/>
    <w:rsid w:val="3FA83899"/>
    <w:rsid w:val="3FAA21F4"/>
    <w:rsid w:val="3FAA9C3D"/>
    <w:rsid w:val="3FABF025"/>
    <w:rsid w:val="3FADC8E3"/>
    <w:rsid w:val="3FB2FE5F"/>
    <w:rsid w:val="3FB50C05"/>
    <w:rsid w:val="3FB5ADAD"/>
    <w:rsid w:val="3FC0324F"/>
    <w:rsid w:val="3FC616B2"/>
    <w:rsid w:val="3FC79551"/>
    <w:rsid w:val="3FCB19E0"/>
    <w:rsid w:val="3FCB6DA1"/>
    <w:rsid w:val="3FCC4C4E"/>
    <w:rsid w:val="3FCFFA43"/>
    <w:rsid w:val="3FD17CEF"/>
    <w:rsid w:val="3FD3C401"/>
    <w:rsid w:val="3FD9717D"/>
    <w:rsid w:val="3FD9AFDC"/>
    <w:rsid w:val="3FDA65E5"/>
    <w:rsid w:val="3FE30544"/>
    <w:rsid w:val="3FE55817"/>
    <w:rsid w:val="3FE77FBC"/>
    <w:rsid w:val="3FE85F5C"/>
    <w:rsid w:val="3FEA53D1"/>
    <w:rsid w:val="3FEC2546"/>
    <w:rsid w:val="3FEEFFFB"/>
    <w:rsid w:val="3FF0626B"/>
    <w:rsid w:val="3FF07831"/>
    <w:rsid w:val="3FF37873"/>
    <w:rsid w:val="3FF41735"/>
    <w:rsid w:val="3FF41CF8"/>
    <w:rsid w:val="3FF60560"/>
    <w:rsid w:val="3FFBD742"/>
    <w:rsid w:val="3FFEF0EB"/>
    <w:rsid w:val="3FFF17E2"/>
    <w:rsid w:val="40007F56"/>
    <w:rsid w:val="400343A1"/>
    <w:rsid w:val="40073DAE"/>
    <w:rsid w:val="4009CFF0"/>
    <w:rsid w:val="400E97B7"/>
    <w:rsid w:val="400F9F5C"/>
    <w:rsid w:val="401161C9"/>
    <w:rsid w:val="40169FA9"/>
    <w:rsid w:val="40180A31"/>
    <w:rsid w:val="401AA4B4"/>
    <w:rsid w:val="401BA4F5"/>
    <w:rsid w:val="401F70BB"/>
    <w:rsid w:val="40243D03"/>
    <w:rsid w:val="40248C19"/>
    <w:rsid w:val="40255590"/>
    <w:rsid w:val="4026718D"/>
    <w:rsid w:val="402CFE43"/>
    <w:rsid w:val="4032EBA9"/>
    <w:rsid w:val="40331D4C"/>
    <w:rsid w:val="4034D144"/>
    <w:rsid w:val="40377B2D"/>
    <w:rsid w:val="4039A279"/>
    <w:rsid w:val="40405B32"/>
    <w:rsid w:val="40470562"/>
    <w:rsid w:val="40491417"/>
    <w:rsid w:val="405004B3"/>
    <w:rsid w:val="405CBEB8"/>
    <w:rsid w:val="405D4C65"/>
    <w:rsid w:val="405D80AD"/>
    <w:rsid w:val="4060D3E6"/>
    <w:rsid w:val="40629E56"/>
    <w:rsid w:val="4063B128"/>
    <w:rsid w:val="4069D29D"/>
    <w:rsid w:val="40719CEF"/>
    <w:rsid w:val="407B808B"/>
    <w:rsid w:val="407EB8C1"/>
    <w:rsid w:val="40834C0C"/>
    <w:rsid w:val="4083CC4C"/>
    <w:rsid w:val="40840DBF"/>
    <w:rsid w:val="408476E7"/>
    <w:rsid w:val="4088FDB4"/>
    <w:rsid w:val="408B1F34"/>
    <w:rsid w:val="409079FE"/>
    <w:rsid w:val="40922CAC"/>
    <w:rsid w:val="40932978"/>
    <w:rsid w:val="409625EC"/>
    <w:rsid w:val="40991111"/>
    <w:rsid w:val="409D95D7"/>
    <w:rsid w:val="40A0628A"/>
    <w:rsid w:val="40A19C25"/>
    <w:rsid w:val="40A20D44"/>
    <w:rsid w:val="40A3C0EB"/>
    <w:rsid w:val="40A51542"/>
    <w:rsid w:val="40A51CA3"/>
    <w:rsid w:val="40A588D1"/>
    <w:rsid w:val="40ABE5A3"/>
    <w:rsid w:val="40ACBB33"/>
    <w:rsid w:val="40AE5D85"/>
    <w:rsid w:val="40B616E7"/>
    <w:rsid w:val="40B8B0A7"/>
    <w:rsid w:val="40BB1395"/>
    <w:rsid w:val="40C172E6"/>
    <w:rsid w:val="40C2CF94"/>
    <w:rsid w:val="40C38E80"/>
    <w:rsid w:val="40C741B7"/>
    <w:rsid w:val="40C92BCE"/>
    <w:rsid w:val="40CDE3C4"/>
    <w:rsid w:val="40CE11A2"/>
    <w:rsid w:val="40D554CC"/>
    <w:rsid w:val="40DF745E"/>
    <w:rsid w:val="40E003F4"/>
    <w:rsid w:val="40E19C1F"/>
    <w:rsid w:val="40E4C037"/>
    <w:rsid w:val="40E9036B"/>
    <w:rsid w:val="40EBBE52"/>
    <w:rsid w:val="40EEA0D7"/>
    <w:rsid w:val="40EEBB19"/>
    <w:rsid w:val="40EEFDCF"/>
    <w:rsid w:val="40F01131"/>
    <w:rsid w:val="40F24E9C"/>
    <w:rsid w:val="40F6F970"/>
    <w:rsid w:val="40FC63E2"/>
    <w:rsid w:val="4101E94B"/>
    <w:rsid w:val="41021804"/>
    <w:rsid w:val="41054D7E"/>
    <w:rsid w:val="4106C274"/>
    <w:rsid w:val="410AAC44"/>
    <w:rsid w:val="410C01AC"/>
    <w:rsid w:val="41108064"/>
    <w:rsid w:val="4113F0AE"/>
    <w:rsid w:val="41147294"/>
    <w:rsid w:val="4114DFDB"/>
    <w:rsid w:val="411648F7"/>
    <w:rsid w:val="4118D7D2"/>
    <w:rsid w:val="411C9DCE"/>
    <w:rsid w:val="411F7D69"/>
    <w:rsid w:val="41207E25"/>
    <w:rsid w:val="4123EA75"/>
    <w:rsid w:val="4124BB80"/>
    <w:rsid w:val="41270C98"/>
    <w:rsid w:val="41284539"/>
    <w:rsid w:val="4128505A"/>
    <w:rsid w:val="412DC048"/>
    <w:rsid w:val="412F6FFA"/>
    <w:rsid w:val="41394C37"/>
    <w:rsid w:val="4139E84C"/>
    <w:rsid w:val="413C008B"/>
    <w:rsid w:val="413ED225"/>
    <w:rsid w:val="413F85EA"/>
    <w:rsid w:val="41400876"/>
    <w:rsid w:val="414040C7"/>
    <w:rsid w:val="4140DBA7"/>
    <w:rsid w:val="414436A0"/>
    <w:rsid w:val="4144B63D"/>
    <w:rsid w:val="41451348"/>
    <w:rsid w:val="414CC4DC"/>
    <w:rsid w:val="414D9C35"/>
    <w:rsid w:val="414E4362"/>
    <w:rsid w:val="414F9C01"/>
    <w:rsid w:val="414FB31E"/>
    <w:rsid w:val="4155A588"/>
    <w:rsid w:val="4157B4BF"/>
    <w:rsid w:val="415962CF"/>
    <w:rsid w:val="415A881A"/>
    <w:rsid w:val="41605CD8"/>
    <w:rsid w:val="4160ED18"/>
    <w:rsid w:val="4161FA11"/>
    <w:rsid w:val="4164F77B"/>
    <w:rsid w:val="416A44B8"/>
    <w:rsid w:val="416BD30F"/>
    <w:rsid w:val="41724AE8"/>
    <w:rsid w:val="4175E053"/>
    <w:rsid w:val="41808A85"/>
    <w:rsid w:val="4194330E"/>
    <w:rsid w:val="4194884F"/>
    <w:rsid w:val="4194AE48"/>
    <w:rsid w:val="41994B08"/>
    <w:rsid w:val="41997F53"/>
    <w:rsid w:val="419BB5B5"/>
    <w:rsid w:val="419DAEBF"/>
    <w:rsid w:val="41A53D32"/>
    <w:rsid w:val="41A73442"/>
    <w:rsid w:val="41A79EDF"/>
    <w:rsid w:val="41A7F861"/>
    <w:rsid w:val="41AFD668"/>
    <w:rsid w:val="41B2208E"/>
    <w:rsid w:val="41B32D22"/>
    <w:rsid w:val="41B38B79"/>
    <w:rsid w:val="41B6ACF9"/>
    <w:rsid w:val="41BCACC4"/>
    <w:rsid w:val="41BF28C4"/>
    <w:rsid w:val="41C25174"/>
    <w:rsid w:val="41C62A3A"/>
    <w:rsid w:val="41C663E9"/>
    <w:rsid w:val="41CA5D6E"/>
    <w:rsid w:val="41CBC77F"/>
    <w:rsid w:val="41CCAD21"/>
    <w:rsid w:val="41D107FF"/>
    <w:rsid w:val="41D30E5B"/>
    <w:rsid w:val="41D498DD"/>
    <w:rsid w:val="41D6A15E"/>
    <w:rsid w:val="41D6FC5E"/>
    <w:rsid w:val="41D7087E"/>
    <w:rsid w:val="41D8C18F"/>
    <w:rsid w:val="41D92CBF"/>
    <w:rsid w:val="41DBA0C3"/>
    <w:rsid w:val="41DED87C"/>
    <w:rsid w:val="41E2EE71"/>
    <w:rsid w:val="41E3A7B1"/>
    <w:rsid w:val="41E4BA7F"/>
    <w:rsid w:val="41F1E542"/>
    <w:rsid w:val="41F58AFE"/>
    <w:rsid w:val="41F6295E"/>
    <w:rsid w:val="41F6ACB4"/>
    <w:rsid w:val="41F76BCE"/>
    <w:rsid w:val="41F9C1DE"/>
    <w:rsid w:val="41FA021F"/>
    <w:rsid w:val="41FD92EC"/>
    <w:rsid w:val="42035090"/>
    <w:rsid w:val="42036B2C"/>
    <w:rsid w:val="42037CA8"/>
    <w:rsid w:val="4206E84C"/>
    <w:rsid w:val="4207A9DE"/>
    <w:rsid w:val="4214E1FB"/>
    <w:rsid w:val="4214F4F3"/>
    <w:rsid w:val="42195C7E"/>
    <w:rsid w:val="4219943C"/>
    <w:rsid w:val="421B186B"/>
    <w:rsid w:val="421E132C"/>
    <w:rsid w:val="421FBDE6"/>
    <w:rsid w:val="4220A88F"/>
    <w:rsid w:val="422551EF"/>
    <w:rsid w:val="42259E9C"/>
    <w:rsid w:val="42273E0F"/>
    <w:rsid w:val="4228D62A"/>
    <w:rsid w:val="422A0F02"/>
    <w:rsid w:val="422A3059"/>
    <w:rsid w:val="422B48CF"/>
    <w:rsid w:val="422EC636"/>
    <w:rsid w:val="42303276"/>
    <w:rsid w:val="42345CB6"/>
    <w:rsid w:val="4234A9B5"/>
    <w:rsid w:val="42373416"/>
    <w:rsid w:val="4237803B"/>
    <w:rsid w:val="423987D7"/>
    <w:rsid w:val="4241FBC6"/>
    <w:rsid w:val="42440AE3"/>
    <w:rsid w:val="42486C6D"/>
    <w:rsid w:val="4249B514"/>
    <w:rsid w:val="424BAF95"/>
    <w:rsid w:val="424DD903"/>
    <w:rsid w:val="42514050"/>
    <w:rsid w:val="42549104"/>
    <w:rsid w:val="4254FE67"/>
    <w:rsid w:val="425A7718"/>
    <w:rsid w:val="425B1BA6"/>
    <w:rsid w:val="425BDA1B"/>
    <w:rsid w:val="425BDF3F"/>
    <w:rsid w:val="425DFE96"/>
    <w:rsid w:val="42625EEB"/>
    <w:rsid w:val="4264C380"/>
    <w:rsid w:val="42676351"/>
    <w:rsid w:val="4268B921"/>
    <w:rsid w:val="42690CE9"/>
    <w:rsid w:val="426A9C94"/>
    <w:rsid w:val="426B33CC"/>
    <w:rsid w:val="426DD2CD"/>
    <w:rsid w:val="426E496C"/>
    <w:rsid w:val="426F2A3E"/>
    <w:rsid w:val="4271D68F"/>
    <w:rsid w:val="4273A27F"/>
    <w:rsid w:val="42749559"/>
    <w:rsid w:val="42753D4D"/>
    <w:rsid w:val="4275CEC5"/>
    <w:rsid w:val="42776773"/>
    <w:rsid w:val="427D4722"/>
    <w:rsid w:val="42891461"/>
    <w:rsid w:val="428B1579"/>
    <w:rsid w:val="428D645E"/>
    <w:rsid w:val="429811C0"/>
    <w:rsid w:val="429A8B49"/>
    <w:rsid w:val="429B3BD1"/>
    <w:rsid w:val="429EE87E"/>
    <w:rsid w:val="42A56780"/>
    <w:rsid w:val="42A65878"/>
    <w:rsid w:val="42A91ADD"/>
    <w:rsid w:val="42AE899A"/>
    <w:rsid w:val="42B02FD2"/>
    <w:rsid w:val="42B0687A"/>
    <w:rsid w:val="42B1C68A"/>
    <w:rsid w:val="42B52733"/>
    <w:rsid w:val="42B61DB4"/>
    <w:rsid w:val="42B711BE"/>
    <w:rsid w:val="42C5D879"/>
    <w:rsid w:val="42C62303"/>
    <w:rsid w:val="42C956F9"/>
    <w:rsid w:val="42D51DD8"/>
    <w:rsid w:val="42D83B5B"/>
    <w:rsid w:val="42DE7E0B"/>
    <w:rsid w:val="42E79114"/>
    <w:rsid w:val="42EA0879"/>
    <w:rsid w:val="42EB544C"/>
    <w:rsid w:val="42EE6AF0"/>
    <w:rsid w:val="42EECF85"/>
    <w:rsid w:val="42F38566"/>
    <w:rsid w:val="42F8DE15"/>
    <w:rsid w:val="42FFCA36"/>
    <w:rsid w:val="4301BC18"/>
    <w:rsid w:val="4305E9E9"/>
    <w:rsid w:val="43074C3B"/>
    <w:rsid w:val="4307AE6C"/>
    <w:rsid w:val="4307D037"/>
    <w:rsid w:val="43098B7B"/>
    <w:rsid w:val="430D4F9C"/>
    <w:rsid w:val="430E0E70"/>
    <w:rsid w:val="430E84E4"/>
    <w:rsid w:val="430F95DA"/>
    <w:rsid w:val="431969C4"/>
    <w:rsid w:val="431D8E87"/>
    <w:rsid w:val="431DDC3E"/>
    <w:rsid w:val="432400BF"/>
    <w:rsid w:val="432EE1CA"/>
    <w:rsid w:val="4331D077"/>
    <w:rsid w:val="4333AD50"/>
    <w:rsid w:val="43345175"/>
    <w:rsid w:val="4334B19A"/>
    <w:rsid w:val="4334DF95"/>
    <w:rsid w:val="43370BA5"/>
    <w:rsid w:val="43374583"/>
    <w:rsid w:val="4337F55B"/>
    <w:rsid w:val="4337FD60"/>
    <w:rsid w:val="43391667"/>
    <w:rsid w:val="43394D25"/>
    <w:rsid w:val="433B851F"/>
    <w:rsid w:val="433D81E1"/>
    <w:rsid w:val="433E31F5"/>
    <w:rsid w:val="433EC76F"/>
    <w:rsid w:val="433F87AB"/>
    <w:rsid w:val="434062DD"/>
    <w:rsid w:val="434318F4"/>
    <w:rsid w:val="434465A9"/>
    <w:rsid w:val="43463F7D"/>
    <w:rsid w:val="434693F2"/>
    <w:rsid w:val="4349548F"/>
    <w:rsid w:val="4349586D"/>
    <w:rsid w:val="434CA2F8"/>
    <w:rsid w:val="434D48B3"/>
    <w:rsid w:val="434FC235"/>
    <w:rsid w:val="4351F1AB"/>
    <w:rsid w:val="4352ACF5"/>
    <w:rsid w:val="4352F276"/>
    <w:rsid w:val="43555336"/>
    <w:rsid w:val="4355A983"/>
    <w:rsid w:val="4357A85D"/>
    <w:rsid w:val="435DDCBC"/>
    <w:rsid w:val="435E3242"/>
    <w:rsid w:val="435E794C"/>
    <w:rsid w:val="43653D88"/>
    <w:rsid w:val="436573BA"/>
    <w:rsid w:val="4367E71D"/>
    <w:rsid w:val="436AC5D0"/>
    <w:rsid w:val="436D890A"/>
    <w:rsid w:val="4374D628"/>
    <w:rsid w:val="43779C45"/>
    <w:rsid w:val="4378A91C"/>
    <w:rsid w:val="437920B3"/>
    <w:rsid w:val="437C491D"/>
    <w:rsid w:val="437C4AFF"/>
    <w:rsid w:val="437C996C"/>
    <w:rsid w:val="437EE05E"/>
    <w:rsid w:val="4383D248"/>
    <w:rsid w:val="438A2E6B"/>
    <w:rsid w:val="438B31D2"/>
    <w:rsid w:val="438B56A5"/>
    <w:rsid w:val="4392299E"/>
    <w:rsid w:val="4396ADE2"/>
    <w:rsid w:val="43975E29"/>
    <w:rsid w:val="43981DBD"/>
    <w:rsid w:val="4398C9DA"/>
    <w:rsid w:val="439C6606"/>
    <w:rsid w:val="439CF89B"/>
    <w:rsid w:val="43A02407"/>
    <w:rsid w:val="43A39E5F"/>
    <w:rsid w:val="43A3F057"/>
    <w:rsid w:val="43A45A4D"/>
    <w:rsid w:val="43A5F34A"/>
    <w:rsid w:val="43A67C98"/>
    <w:rsid w:val="43B276E8"/>
    <w:rsid w:val="43B2F4FA"/>
    <w:rsid w:val="43B4C71E"/>
    <w:rsid w:val="43B592F8"/>
    <w:rsid w:val="43B5B224"/>
    <w:rsid w:val="43B84853"/>
    <w:rsid w:val="43B9528A"/>
    <w:rsid w:val="43BE801D"/>
    <w:rsid w:val="43CC3D6B"/>
    <w:rsid w:val="43D4F886"/>
    <w:rsid w:val="43D5F535"/>
    <w:rsid w:val="43D5F5C4"/>
    <w:rsid w:val="43D5F64B"/>
    <w:rsid w:val="43DAB242"/>
    <w:rsid w:val="43DD6911"/>
    <w:rsid w:val="43DF4046"/>
    <w:rsid w:val="43DF599A"/>
    <w:rsid w:val="43E216DC"/>
    <w:rsid w:val="43ED2426"/>
    <w:rsid w:val="43EEC9F6"/>
    <w:rsid w:val="43EF959A"/>
    <w:rsid w:val="43F454CA"/>
    <w:rsid w:val="43F66958"/>
    <w:rsid w:val="43FAF71F"/>
    <w:rsid w:val="43FC1561"/>
    <w:rsid w:val="43FDF666"/>
    <w:rsid w:val="43FE31F3"/>
    <w:rsid w:val="4403DD07"/>
    <w:rsid w:val="440941F5"/>
    <w:rsid w:val="440949F3"/>
    <w:rsid w:val="440EDDFE"/>
    <w:rsid w:val="4414FC52"/>
    <w:rsid w:val="44152763"/>
    <w:rsid w:val="4416585C"/>
    <w:rsid w:val="4416A95A"/>
    <w:rsid w:val="441A4ABD"/>
    <w:rsid w:val="441EF1DE"/>
    <w:rsid w:val="441F3DCD"/>
    <w:rsid w:val="44209FB7"/>
    <w:rsid w:val="4423CD83"/>
    <w:rsid w:val="44268990"/>
    <w:rsid w:val="44282F99"/>
    <w:rsid w:val="4428F523"/>
    <w:rsid w:val="442C8DE5"/>
    <w:rsid w:val="442F77F4"/>
    <w:rsid w:val="44329483"/>
    <w:rsid w:val="44335F07"/>
    <w:rsid w:val="4435E88D"/>
    <w:rsid w:val="4437A8D6"/>
    <w:rsid w:val="4438BAC8"/>
    <w:rsid w:val="443C362A"/>
    <w:rsid w:val="443CE895"/>
    <w:rsid w:val="44400C2E"/>
    <w:rsid w:val="4440FA34"/>
    <w:rsid w:val="444713BB"/>
    <w:rsid w:val="4449021C"/>
    <w:rsid w:val="444D044C"/>
    <w:rsid w:val="444D1405"/>
    <w:rsid w:val="44514A8C"/>
    <w:rsid w:val="4453A9B3"/>
    <w:rsid w:val="44568DB0"/>
    <w:rsid w:val="445B3054"/>
    <w:rsid w:val="445D8DFF"/>
    <w:rsid w:val="446301CC"/>
    <w:rsid w:val="4466BFFE"/>
    <w:rsid w:val="4469A2FB"/>
    <w:rsid w:val="446D5B56"/>
    <w:rsid w:val="446DAD46"/>
    <w:rsid w:val="44739ED8"/>
    <w:rsid w:val="4475E1C7"/>
    <w:rsid w:val="448089BA"/>
    <w:rsid w:val="44825087"/>
    <w:rsid w:val="44827ADA"/>
    <w:rsid w:val="44846F25"/>
    <w:rsid w:val="44931ACC"/>
    <w:rsid w:val="449669DA"/>
    <w:rsid w:val="44999344"/>
    <w:rsid w:val="44A03F41"/>
    <w:rsid w:val="44B023C1"/>
    <w:rsid w:val="44B2EA52"/>
    <w:rsid w:val="44B53E1F"/>
    <w:rsid w:val="44BCE521"/>
    <w:rsid w:val="44BFC727"/>
    <w:rsid w:val="44C0D788"/>
    <w:rsid w:val="44C1C749"/>
    <w:rsid w:val="44C37D22"/>
    <w:rsid w:val="44C3968B"/>
    <w:rsid w:val="44C6BB0E"/>
    <w:rsid w:val="44C994D8"/>
    <w:rsid w:val="44C9D481"/>
    <w:rsid w:val="44CD7275"/>
    <w:rsid w:val="44CDA7B2"/>
    <w:rsid w:val="44CE119D"/>
    <w:rsid w:val="44D08101"/>
    <w:rsid w:val="44D0CEBE"/>
    <w:rsid w:val="44D0EFAA"/>
    <w:rsid w:val="44D2C647"/>
    <w:rsid w:val="44D73A69"/>
    <w:rsid w:val="44D79DB8"/>
    <w:rsid w:val="44DD98A5"/>
    <w:rsid w:val="44E0C02D"/>
    <w:rsid w:val="44E12EE0"/>
    <w:rsid w:val="44E1F48D"/>
    <w:rsid w:val="44E24097"/>
    <w:rsid w:val="44E6D8DE"/>
    <w:rsid w:val="44E93D53"/>
    <w:rsid w:val="44EDA53B"/>
    <w:rsid w:val="44EDBFAD"/>
    <w:rsid w:val="44F2CCD4"/>
    <w:rsid w:val="44F35913"/>
    <w:rsid w:val="44F5D49F"/>
    <w:rsid w:val="44F8F5FC"/>
    <w:rsid w:val="44FA00CF"/>
    <w:rsid w:val="44FC506D"/>
    <w:rsid w:val="450009F4"/>
    <w:rsid w:val="45024C38"/>
    <w:rsid w:val="4502FFC6"/>
    <w:rsid w:val="4506DE09"/>
    <w:rsid w:val="4507E591"/>
    <w:rsid w:val="4509CDA8"/>
    <w:rsid w:val="450C5EE1"/>
    <w:rsid w:val="450CEA3D"/>
    <w:rsid w:val="450E9903"/>
    <w:rsid w:val="450F6E96"/>
    <w:rsid w:val="4515D3F8"/>
    <w:rsid w:val="4517AB87"/>
    <w:rsid w:val="4519827A"/>
    <w:rsid w:val="451A20CF"/>
    <w:rsid w:val="451CB657"/>
    <w:rsid w:val="451D6CC2"/>
    <w:rsid w:val="451E25C0"/>
    <w:rsid w:val="45237EEE"/>
    <w:rsid w:val="4524710F"/>
    <w:rsid w:val="452726ED"/>
    <w:rsid w:val="452A4A66"/>
    <w:rsid w:val="452C8A23"/>
    <w:rsid w:val="452CC5DE"/>
    <w:rsid w:val="45337A4E"/>
    <w:rsid w:val="45350A73"/>
    <w:rsid w:val="45361EC8"/>
    <w:rsid w:val="453A2FBC"/>
    <w:rsid w:val="453CF992"/>
    <w:rsid w:val="453DE7D7"/>
    <w:rsid w:val="45401CE3"/>
    <w:rsid w:val="4541BBC8"/>
    <w:rsid w:val="4547B3F4"/>
    <w:rsid w:val="4548DF20"/>
    <w:rsid w:val="454AA0E4"/>
    <w:rsid w:val="454DE749"/>
    <w:rsid w:val="454F830C"/>
    <w:rsid w:val="45536007"/>
    <w:rsid w:val="4554F57F"/>
    <w:rsid w:val="45558F77"/>
    <w:rsid w:val="455690F4"/>
    <w:rsid w:val="4556F162"/>
    <w:rsid w:val="4556FED4"/>
    <w:rsid w:val="45585FD8"/>
    <w:rsid w:val="4558F681"/>
    <w:rsid w:val="45599391"/>
    <w:rsid w:val="455A2AD8"/>
    <w:rsid w:val="455C90F9"/>
    <w:rsid w:val="455C9FC7"/>
    <w:rsid w:val="455F7BB2"/>
    <w:rsid w:val="45616E1C"/>
    <w:rsid w:val="45630C5B"/>
    <w:rsid w:val="45631BC7"/>
    <w:rsid w:val="456533AC"/>
    <w:rsid w:val="4565A6D9"/>
    <w:rsid w:val="4569973F"/>
    <w:rsid w:val="456C2824"/>
    <w:rsid w:val="456D6436"/>
    <w:rsid w:val="456FF5F1"/>
    <w:rsid w:val="4578F6CB"/>
    <w:rsid w:val="457C46BC"/>
    <w:rsid w:val="457CB470"/>
    <w:rsid w:val="457CD15F"/>
    <w:rsid w:val="45848043"/>
    <w:rsid w:val="45864A1B"/>
    <w:rsid w:val="458697D8"/>
    <w:rsid w:val="4587C3F4"/>
    <w:rsid w:val="4587EBB6"/>
    <w:rsid w:val="4589E087"/>
    <w:rsid w:val="458AB52A"/>
    <w:rsid w:val="458B4413"/>
    <w:rsid w:val="458B53F8"/>
    <w:rsid w:val="458D40EE"/>
    <w:rsid w:val="458E70F2"/>
    <w:rsid w:val="458F14AB"/>
    <w:rsid w:val="459598EC"/>
    <w:rsid w:val="45A08D2B"/>
    <w:rsid w:val="45A2DEDB"/>
    <w:rsid w:val="45A4F6DF"/>
    <w:rsid w:val="45A67EB4"/>
    <w:rsid w:val="45A727CA"/>
    <w:rsid w:val="45A751C6"/>
    <w:rsid w:val="45AA1FB3"/>
    <w:rsid w:val="45AF433A"/>
    <w:rsid w:val="45B537C8"/>
    <w:rsid w:val="45B804A4"/>
    <w:rsid w:val="45BB4910"/>
    <w:rsid w:val="45BBB5A0"/>
    <w:rsid w:val="45BBF077"/>
    <w:rsid w:val="45BC2352"/>
    <w:rsid w:val="45BD86E6"/>
    <w:rsid w:val="45BE8BA6"/>
    <w:rsid w:val="45CA365D"/>
    <w:rsid w:val="45CB0EB0"/>
    <w:rsid w:val="45D37DDF"/>
    <w:rsid w:val="45D3C529"/>
    <w:rsid w:val="45D489DF"/>
    <w:rsid w:val="45D872EA"/>
    <w:rsid w:val="45DEBE9E"/>
    <w:rsid w:val="45DF1038"/>
    <w:rsid w:val="45E2EC7A"/>
    <w:rsid w:val="45E4CCBD"/>
    <w:rsid w:val="45E5F9A6"/>
    <w:rsid w:val="45E9984D"/>
    <w:rsid w:val="45EC73BB"/>
    <w:rsid w:val="45EE0A5B"/>
    <w:rsid w:val="45EF0476"/>
    <w:rsid w:val="45EFD670"/>
    <w:rsid w:val="45F022F2"/>
    <w:rsid w:val="45F7E2B7"/>
    <w:rsid w:val="45FBD58A"/>
    <w:rsid w:val="45FC5B61"/>
    <w:rsid w:val="45FDA626"/>
    <w:rsid w:val="46007D6F"/>
    <w:rsid w:val="46029FC9"/>
    <w:rsid w:val="4603EBEF"/>
    <w:rsid w:val="4605EAC8"/>
    <w:rsid w:val="4608DE15"/>
    <w:rsid w:val="460966D1"/>
    <w:rsid w:val="46099540"/>
    <w:rsid w:val="460C4970"/>
    <w:rsid w:val="460C5D71"/>
    <w:rsid w:val="460D3CBB"/>
    <w:rsid w:val="46118920"/>
    <w:rsid w:val="4611F411"/>
    <w:rsid w:val="4615666A"/>
    <w:rsid w:val="46212A10"/>
    <w:rsid w:val="4624DA55"/>
    <w:rsid w:val="4625E12A"/>
    <w:rsid w:val="4627623E"/>
    <w:rsid w:val="462BD459"/>
    <w:rsid w:val="462BDBC5"/>
    <w:rsid w:val="462E9153"/>
    <w:rsid w:val="462F73C6"/>
    <w:rsid w:val="4630919A"/>
    <w:rsid w:val="46363332"/>
    <w:rsid w:val="46372196"/>
    <w:rsid w:val="46379962"/>
    <w:rsid w:val="463A723D"/>
    <w:rsid w:val="463BFBC3"/>
    <w:rsid w:val="463DD34B"/>
    <w:rsid w:val="463EB654"/>
    <w:rsid w:val="463F7747"/>
    <w:rsid w:val="46481D2E"/>
    <w:rsid w:val="464AA03A"/>
    <w:rsid w:val="4651056B"/>
    <w:rsid w:val="46529EBB"/>
    <w:rsid w:val="46533D46"/>
    <w:rsid w:val="46562980"/>
    <w:rsid w:val="46567102"/>
    <w:rsid w:val="465751B8"/>
    <w:rsid w:val="465862FE"/>
    <w:rsid w:val="465E7A26"/>
    <w:rsid w:val="466885E0"/>
    <w:rsid w:val="466A5037"/>
    <w:rsid w:val="466EADA5"/>
    <w:rsid w:val="4670CB91"/>
    <w:rsid w:val="46721DF9"/>
    <w:rsid w:val="46778389"/>
    <w:rsid w:val="467A55FA"/>
    <w:rsid w:val="467EEC35"/>
    <w:rsid w:val="467F4D36"/>
    <w:rsid w:val="4680A5CD"/>
    <w:rsid w:val="46813495"/>
    <w:rsid w:val="468298CC"/>
    <w:rsid w:val="46875745"/>
    <w:rsid w:val="468BD77F"/>
    <w:rsid w:val="468CD705"/>
    <w:rsid w:val="468D3478"/>
    <w:rsid w:val="468D3A70"/>
    <w:rsid w:val="468D7406"/>
    <w:rsid w:val="468DF184"/>
    <w:rsid w:val="46911D14"/>
    <w:rsid w:val="4696465B"/>
    <w:rsid w:val="46982CCF"/>
    <w:rsid w:val="4699F522"/>
    <w:rsid w:val="469A5D5A"/>
    <w:rsid w:val="469CCD53"/>
    <w:rsid w:val="46A2A976"/>
    <w:rsid w:val="46A5DD6A"/>
    <w:rsid w:val="46A63DC9"/>
    <w:rsid w:val="46ABEC2E"/>
    <w:rsid w:val="46AEDD33"/>
    <w:rsid w:val="46AFE9B2"/>
    <w:rsid w:val="46B2BEB8"/>
    <w:rsid w:val="46B3A324"/>
    <w:rsid w:val="46B5D219"/>
    <w:rsid w:val="46B5D96E"/>
    <w:rsid w:val="46B614FB"/>
    <w:rsid w:val="46B80ED4"/>
    <w:rsid w:val="46B92108"/>
    <w:rsid w:val="46BB21AA"/>
    <w:rsid w:val="46BBDCF7"/>
    <w:rsid w:val="46BE0F55"/>
    <w:rsid w:val="46BF753A"/>
    <w:rsid w:val="46C6260B"/>
    <w:rsid w:val="46CC8F49"/>
    <w:rsid w:val="46D07A45"/>
    <w:rsid w:val="46D1FDAD"/>
    <w:rsid w:val="46E801BF"/>
    <w:rsid w:val="46E8EF0F"/>
    <w:rsid w:val="46EA0228"/>
    <w:rsid w:val="46EA03C7"/>
    <w:rsid w:val="46EBD2ED"/>
    <w:rsid w:val="46EF0DE5"/>
    <w:rsid w:val="46F5F28A"/>
    <w:rsid w:val="46F74DE8"/>
    <w:rsid w:val="46F90D65"/>
    <w:rsid w:val="46FB8A80"/>
    <w:rsid w:val="46FC036A"/>
    <w:rsid w:val="46FC9E7B"/>
    <w:rsid w:val="46FE2D9D"/>
    <w:rsid w:val="470059D3"/>
    <w:rsid w:val="47017F0B"/>
    <w:rsid w:val="470B77D0"/>
    <w:rsid w:val="470FD997"/>
    <w:rsid w:val="4714FE83"/>
    <w:rsid w:val="4716F06D"/>
    <w:rsid w:val="4722C8EA"/>
    <w:rsid w:val="472687C1"/>
    <w:rsid w:val="4726FBE5"/>
    <w:rsid w:val="472FFCEF"/>
    <w:rsid w:val="47322F5F"/>
    <w:rsid w:val="47364055"/>
    <w:rsid w:val="47368206"/>
    <w:rsid w:val="47370F87"/>
    <w:rsid w:val="4738D190"/>
    <w:rsid w:val="473B694B"/>
    <w:rsid w:val="473C39F1"/>
    <w:rsid w:val="473C729F"/>
    <w:rsid w:val="473CF4C9"/>
    <w:rsid w:val="47426D91"/>
    <w:rsid w:val="4743FFE5"/>
    <w:rsid w:val="47462242"/>
    <w:rsid w:val="474AE6B9"/>
    <w:rsid w:val="474CA555"/>
    <w:rsid w:val="474D4C53"/>
    <w:rsid w:val="474EEB65"/>
    <w:rsid w:val="4750644C"/>
    <w:rsid w:val="4750BCC4"/>
    <w:rsid w:val="4753359C"/>
    <w:rsid w:val="475433E7"/>
    <w:rsid w:val="475DA6E2"/>
    <w:rsid w:val="475DE75B"/>
    <w:rsid w:val="4763F128"/>
    <w:rsid w:val="4765A811"/>
    <w:rsid w:val="4767EECF"/>
    <w:rsid w:val="4768EF9D"/>
    <w:rsid w:val="4769DC56"/>
    <w:rsid w:val="476B90EA"/>
    <w:rsid w:val="476FC0C4"/>
    <w:rsid w:val="4770A0FF"/>
    <w:rsid w:val="4770E2C5"/>
    <w:rsid w:val="4778B241"/>
    <w:rsid w:val="4779E161"/>
    <w:rsid w:val="477ACE11"/>
    <w:rsid w:val="477EE1E8"/>
    <w:rsid w:val="477EE7A6"/>
    <w:rsid w:val="478C879B"/>
    <w:rsid w:val="478F9AD9"/>
    <w:rsid w:val="47971BC8"/>
    <w:rsid w:val="4797BD68"/>
    <w:rsid w:val="4797D7A1"/>
    <w:rsid w:val="479ACA97"/>
    <w:rsid w:val="479B33E3"/>
    <w:rsid w:val="479B824F"/>
    <w:rsid w:val="479C6829"/>
    <w:rsid w:val="479D9A37"/>
    <w:rsid w:val="479F9A06"/>
    <w:rsid w:val="47A5B619"/>
    <w:rsid w:val="47A8730D"/>
    <w:rsid w:val="47A93CC2"/>
    <w:rsid w:val="47AA1CC7"/>
    <w:rsid w:val="47ABB152"/>
    <w:rsid w:val="47ACE44D"/>
    <w:rsid w:val="47B199B3"/>
    <w:rsid w:val="47B3B99B"/>
    <w:rsid w:val="47B6D272"/>
    <w:rsid w:val="47B8C0AB"/>
    <w:rsid w:val="47BB82DE"/>
    <w:rsid w:val="47C01FE8"/>
    <w:rsid w:val="47C06FCB"/>
    <w:rsid w:val="47C09382"/>
    <w:rsid w:val="47C31040"/>
    <w:rsid w:val="47C85136"/>
    <w:rsid w:val="47C86E11"/>
    <w:rsid w:val="47C89BD4"/>
    <w:rsid w:val="47CB0197"/>
    <w:rsid w:val="47CBA5E2"/>
    <w:rsid w:val="47D0CDC7"/>
    <w:rsid w:val="47D1D491"/>
    <w:rsid w:val="47D44E69"/>
    <w:rsid w:val="47D4DE2A"/>
    <w:rsid w:val="47DA005C"/>
    <w:rsid w:val="47DA4E7D"/>
    <w:rsid w:val="47DD5060"/>
    <w:rsid w:val="47DF4E2A"/>
    <w:rsid w:val="47E38A01"/>
    <w:rsid w:val="47E48406"/>
    <w:rsid w:val="47E4D9F9"/>
    <w:rsid w:val="47E625C4"/>
    <w:rsid w:val="47E64CBE"/>
    <w:rsid w:val="47E76EB6"/>
    <w:rsid w:val="47EDA4F8"/>
    <w:rsid w:val="47EDD1B4"/>
    <w:rsid w:val="47EE7810"/>
    <w:rsid w:val="47EEE2AC"/>
    <w:rsid w:val="47F44F47"/>
    <w:rsid w:val="47F561BC"/>
    <w:rsid w:val="47F7C605"/>
    <w:rsid w:val="47FD37FD"/>
    <w:rsid w:val="47FE805C"/>
    <w:rsid w:val="47FF4C42"/>
    <w:rsid w:val="47FF687F"/>
    <w:rsid w:val="48001771"/>
    <w:rsid w:val="480638DF"/>
    <w:rsid w:val="480685A0"/>
    <w:rsid w:val="4808A92A"/>
    <w:rsid w:val="481B9065"/>
    <w:rsid w:val="481CD867"/>
    <w:rsid w:val="481E54FF"/>
    <w:rsid w:val="481EA37B"/>
    <w:rsid w:val="481FB0DE"/>
    <w:rsid w:val="4821C9E5"/>
    <w:rsid w:val="4821F05E"/>
    <w:rsid w:val="482FCA09"/>
    <w:rsid w:val="4839620D"/>
    <w:rsid w:val="483FE46C"/>
    <w:rsid w:val="4841F1B7"/>
    <w:rsid w:val="48421B5F"/>
    <w:rsid w:val="48429162"/>
    <w:rsid w:val="48456B3D"/>
    <w:rsid w:val="4845E99D"/>
    <w:rsid w:val="48460D12"/>
    <w:rsid w:val="4846221D"/>
    <w:rsid w:val="4847646C"/>
    <w:rsid w:val="4848A85B"/>
    <w:rsid w:val="484D5C96"/>
    <w:rsid w:val="484FEDF3"/>
    <w:rsid w:val="4850EC56"/>
    <w:rsid w:val="48514D2F"/>
    <w:rsid w:val="4852BB54"/>
    <w:rsid w:val="48556607"/>
    <w:rsid w:val="4859476F"/>
    <w:rsid w:val="48657151"/>
    <w:rsid w:val="4866C1E3"/>
    <w:rsid w:val="486717AA"/>
    <w:rsid w:val="486840BD"/>
    <w:rsid w:val="486929D7"/>
    <w:rsid w:val="4872ED8F"/>
    <w:rsid w:val="48730918"/>
    <w:rsid w:val="4873B6FA"/>
    <w:rsid w:val="4874AECB"/>
    <w:rsid w:val="487A4CD9"/>
    <w:rsid w:val="487EA15B"/>
    <w:rsid w:val="487F8589"/>
    <w:rsid w:val="48828CF4"/>
    <w:rsid w:val="4884A800"/>
    <w:rsid w:val="48888578"/>
    <w:rsid w:val="4889F4D0"/>
    <w:rsid w:val="488AB64E"/>
    <w:rsid w:val="488DE2CD"/>
    <w:rsid w:val="4890901F"/>
    <w:rsid w:val="48940CAE"/>
    <w:rsid w:val="4894951B"/>
    <w:rsid w:val="4896A770"/>
    <w:rsid w:val="4898812D"/>
    <w:rsid w:val="489B5F96"/>
    <w:rsid w:val="489E591E"/>
    <w:rsid w:val="48A533F2"/>
    <w:rsid w:val="48A59696"/>
    <w:rsid w:val="48A5C67C"/>
    <w:rsid w:val="48A75814"/>
    <w:rsid w:val="48A91989"/>
    <w:rsid w:val="48AAF204"/>
    <w:rsid w:val="48AE30A4"/>
    <w:rsid w:val="48AF4B06"/>
    <w:rsid w:val="48B18E62"/>
    <w:rsid w:val="48B95FE5"/>
    <w:rsid w:val="48C0E10A"/>
    <w:rsid w:val="48C214AD"/>
    <w:rsid w:val="48C640D0"/>
    <w:rsid w:val="48CF2611"/>
    <w:rsid w:val="48D1C4A5"/>
    <w:rsid w:val="48D5FF2B"/>
    <w:rsid w:val="48D83235"/>
    <w:rsid w:val="48DA8C04"/>
    <w:rsid w:val="48DCF3C5"/>
    <w:rsid w:val="48E35D8E"/>
    <w:rsid w:val="48E6B9D8"/>
    <w:rsid w:val="48E6D614"/>
    <w:rsid w:val="48E7B545"/>
    <w:rsid w:val="48E83E6F"/>
    <w:rsid w:val="48ED8B26"/>
    <w:rsid w:val="48F02B50"/>
    <w:rsid w:val="48F35B57"/>
    <w:rsid w:val="48F55CFD"/>
    <w:rsid w:val="48F59974"/>
    <w:rsid w:val="48F6B274"/>
    <w:rsid w:val="48F83662"/>
    <w:rsid w:val="48FCAC1D"/>
    <w:rsid w:val="48FD280B"/>
    <w:rsid w:val="48FD8B52"/>
    <w:rsid w:val="48FE4E86"/>
    <w:rsid w:val="4902B788"/>
    <w:rsid w:val="4909C676"/>
    <w:rsid w:val="490C8B1D"/>
    <w:rsid w:val="49101601"/>
    <w:rsid w:val="49107451"/>
    <w:rsid w:val="4910B06C"/>
    <w:rsid w:val="49114538"/>
    <w:rsid w:val="49189D02"/>
    <w:rsid w:val="49190884"/>
    <w:rsid w:val="491B1B48"/>
    <w:rsid w:val="491C6604"/>
    <w:rsid w:val="491CFC9A"/>
    <w:rsid w:val="491E6ACF"/>
    <w:rsid w:val="491FB3D9"/>
    <w:rsid w:val="4920FED3"/>
    <w:rsid w:val="492128AA"/>
    <w:rsid w:val="4924B886"/>
    <w:rsid w:val="49259F3C"/>
    <w:rsid w:val="49267260"/>
    <w:rsid w:val="4928B9AE"/>
    <w:rsid w:val="49296FD0"/>
    <w:rsid w:val="492E8389"/>
    <w:rsid w:val="492EA76B"/>
    <w:rsid w:val="492EC8D7"/>
    <w:rsid w:val="4933C990"/>
    <w:rsid w:val="4934FB98"/>
    <w:rsid w:val="493AE052"/>
    <w:rsid w:val="493E6AC2"/>
    <w:rsid w:val="493F28E9"/>
    <w:rsid w:val="494375F1"/>
    <w:rsid w:val="49452994"/>
    <w:rsid w:val="4948C82E"/>
    <w:rsid w:val="4949F3DD"/>
    <w:rsid w:val="494D5E64"/>
    <w:rsid w:val="494DE15D"/>
    <w:rsid w:val="49521DC3"/>
    <w:rsid w:val="495387E8"/>
    <w:rsid w:val="495524E2"/>
    <w:rsid w:val="49562310"/>
    <w:rsid w:val="495B31B7"/>
    <w:rsid w:val="495C2235"/>
    <w:rsid w:val="495CA805"/>
    <w:rsid w:val="495E7FDE"/>
    <w:rsid w:val="495E958E"/>
    <w:rsid w:val="495FEC1C"/>
    <w:rsid w:val="49609899"/>
    <w:rsid w:val="496286DF"/>
    <w:rsid w:val="49630291"/>
    <w:rsid w:val="4964CFFE"/>
    <w:rsid w:val="4964F8FF"/>
    <w:rsid w:val="49665AF7"/>
    <w:rsid w:val="4968AE60"/>
    <w:rsid w:val="4969121E"/>
    <w:rsid w:val="496F6259"/>
    <w:rsid w:val="49731A0A"/>
    <w:rsid w:val="4974B129"/>
    <w:rsid w:val="49762CD8"/>
    <w:rsid w:val="4977F447"/>
    <w:rsid w:val="497DCC0F"/>
    <w:rsid w:val="497F4AC2"/>
    <w:rsid w:val="4984A45F"/>
    <w:rsid w:val="49866C2F"/>
    <w:rsid w:val="4989FA86"/>
    <w:rsid w:val="498DF107"/>
    <w:rsid w:val="4991DB9E"/>
    <w:rsid w:val="49922E84"/>
    <w:rsid w:val="4992D765"/>
    <w:rsid w:val="49954CF4"/>
    <w:rsid w:val="499590D3"/>
    <w:rsid w:val="4995A664"/>
    <w:rsid w:val="49978164"/>
    <w:rsid w:val="4998A2C1"/>
    <w:rsid w:val="4998FDBE"/>
    <w:rsid w:val="499C8A55"/>
    <w:rsid w:val="49A10960"/>
    <w:rsid w:val="49A48766"/>
    <w:rsid w:val="49A569E5"/>
    <w:rsid w:val="49AA30C8"/>
    <w:rsid w:val="49AA502D"/>
    <w:rsid w:val="49AB0B1F"/>
    <w:rsid w:val="49AE9142"/>
    <w:rsid w:val="49B3058D"/>
    <w:rsid w:val="49B6E8FF"/>
    <w:rsid w:val="49B789D8"/>
    <w:rsid w:val="49C397BF"/>
    <w:rsid w:val="49C3B2B1"/>
    <w:rsid w:val="49C632FB"/>
    <w:rsid w:val="49C7ECD6"/>
    <w:rsid w:val="49D02D96"/>
    <w:rsid w:val="49D0F6C5"/>
    <w:rsid w:val="49D19C98"/>
    <w:rsid w:val="49D2D059"/>
    <w:rsid w:val="49D32C00"/>
    <w:rsid w:val="49D5591C"/>
    <w:rsid w:val="49D61FA5"/>
    <w:rsid w:val="49D6B3DA"/>
    <w:rsid w:val="49D742FD"/>
    <w:rsid w:val="49D99F5B"/>
    <w:rsid w:val="49DA72E0"/>
    <w:rsid w:val="49DAB043"/>
    <w:rsid w:val="49DAE0D0"/>
    <w:rsid w:val="49DB6E9D"/>
    <w:rsid w:val="49DC0D95"/>
    <w:rsid w:val="49DC2D31"/>
    <w:rsid w:val="49DED54B"/>
    <w:rsid w:val="49DF7E8C"/>
    <w:rsid w:val="49E53CDD"/>
    <w:rsid w:val="49EA8463"/>
    <w:rsid w:val="49EBFDAB"/>
    <w:rsid w:val="49EF0C17"/>
    <w:rsid w:val="49EF4FC5"/>
    <w:rsid w:val="49F32BBE"/>
    <w:rsid w:val="49F4F130"/>
    <w:rsid w:val="49F6C94F"/>
    <w:rsid w:val="49F77D27"/>
    <w:rsid w:val="49FA4313"/>
    <w:rsid w:val="49FEFDA2"/>
    <w:rsid w:val="4A00F1D3"/>
    <w:rsid w:val="4A01A15B"/>
    <w:rsid w:val="4A042AB4"/>
    <w:rsid w:val="4A04B9F9"/>
    <w:rsid w:val="4A051DC1"/>
    <w:rsid w:val="4A0568E7"/>
    <w:rsid w:val="4A069FBC"/>
    <w:rsid w:val="4A083728"/>
    <w:rsid w:val="4A08EA32"/>
    <w:rsid w:val="4A171FB2"/>
    <w:rsid w:val="4A1A66FB"/>
    <w:rsid w:val="4A1AEC1A"/>
    <w:rsid w:val="4A1CBB20"/>
    <w:rsid w:val="4A1CC47B"/>
    <w:rsid w:val="4A1D17E7"/>
    <w:rsid w:val="4A2442B1"/>
    <w:rsid w:val="4A256D5D"/>
    <w:rsid w:val="4A2598D8"/>
    <w:rsid w:val="4A27BC74"/>
    <w:rsid w:val="4A27D800"/>
    <w:rsid w:val="4A294BFE"/>
    <w:rsid w:val="4A2951D1"/>
    <w:rsid w:val="4A2CF07D"/>
    <w:rsid w:val="4A30E5F1"/>
    <w:rsid w:val="4A32A954"/>
    <w:rsid w:val="4A32C22B"/>
    <w:rsid w:val="4A345210"/>
    <w:rsid w:val="4A40A8A3"/>
    <w:rsid w:val="4A41424F"/>
    <w:rsid w:val="4A41E3FB"/>
    <w:rsid w:val="4A424696"/>
    <w:rsid w:val="4A4289BA"/>
    <w:rsid w:val="4A450A52"/>
    <w:rsid w:val="4A463237"/>
    <w:rsid w:val="4A4740B1"/>
    <w:rsid w:val="4A4DCFC7"/>
    <w:rsid w:val="4A4E1356"/>
    <w:rsid w:val="4A4E2210"/>
    <w:rsid w:val="4A51E27F"/>
    <w:rsid w:val="4A55391B"/>
    <w:rsid w:val="4A55AD9A"/>
    <w:rsid w:val="4A564492"/>
    <w:rsid w:val="4A599B5A"/>
    <w:rsid w:val="4A61D729"/>
    <w:rsid w:val="4A64BEE5"/>
    <w:rsid w:val="4A654E70"/>
    <w:rsid w:val="4A677B1C"/>
    <w:rsid w:val="4A73D0D5"/>
    <w:rsid w:val="4A75AF7C"/>
    <w:rsid w:val="4A7A5895"/>
    <w:rsid w:val="4A7B9026"/>
    <w:rsid w:val="4A7BFEF8"/>
    <w:rsid w:val="4A7E569B"/>
    <w:rsid w:val="4A7FBCA4"/>
    <w:rsid w:val="4A816609"/>
    <w:rsid w:val="4A861548"/>
    <w:rsid w:val="4A8B45DA"/>
    <w:rsid w:val="4A8D55B7"/>
    <w:rsid w:val="4A92C5EB"/>
    <w:rsid w:val="4A96C22F"/>
    <w:rsid w:val="4A96D862"/>
    <w:rsid w:val="4A98755F"/>
    <w:rsid w:val="4A9A3825"/>
    <w:rsid w:val="4A9D2F15"/>
    <w:rsid w:val="4A9D7111"/>
    <w:rsid w:val="4A9E3FCC"/>
    <w:rsid w:val="4A9EE6C6"/>
    <w:rsid w:val="4A9F152E"/>
    <w:rsid w:val="4A9FFFD4"/>
    <w:rsid w:val="4AA20EAA"/>
    <w:rsid w:val="4AA74A8C"/>
    <w:rsid w:val="4AAA69B6"/>
    <w:rsid w:val="4AB0A7B8"/>
    <w:rsid w:val="4AB206EF"/>
    <w:rsid w:val="4AB48F4D"/>
    <w:rsid w:val="4AB5D35A"/>
    <w:rsid w:val="4AB60CF1"/>
    <w:rsid w:val="4AB68970"/>
    <w:rsid w:val="4AB7EB9C"/>
    <w:rsid w:val="4ABA502A"/>
    <w:rsid w:val="4ABB1EBE"/>
    <w:rsid w:val="4ABBEDC2"/>
    <w:rsid w:val="4ABD1E10"/>
    <w:rsid w:val="4ABF0A96"/>
    <w:rsid w:val="4AC21AC6"/>
    <w:rsid w:val="4AC6747A"/>
    <w:rsid w:val="4AC7D670"/>
    <w:rsid w:val="4ACB4E94"/>
    <w:rsid w:val="4ACC7ECD"/>
    <w:rsid w:val="4ACD0416"/>
    <w:rsid w:val="4ACE00DD"/>
    <w:rsid w:val="4ACED400"/>
    <w:rsid w:val="4ACF50F7"/>
    <w:rsid w:val="4ADD78C1"/>
    <w:rsid w:val="4AE129EE"/>
    <w:rsid w:val="4AE2A0C3"/>
    <w:rsid w:val="4AE36B51"/>
    <w:rsid w:val="4AE5C01B"/>
    <w:rsid w:val="4AE63BA3"/>
    <w:rsid w:val="4AE7E06B"/>
    <w:rsid w:val="4AEB41D5"/>
    <w:rsid w:val="4AEB8950"/>
    <w:rsid w:val="4AEBF053"/>
    <w:rsid w:val="4AF17537"/>
    <w:rsid w:val="4AF265BD"/>
    <w:rsid w:val="4AF297AE"/>
    <w:rsid w:val="4AF905CA"/>
    <w:rsid w:val="4AF93C4B"/>
    <w:rsid w:val="4AFB93E6"/>
    <w:rsid w:val="4B052A43"/>
    <w:rsid w:val="4B0B6DF5"/>
    <w:rsid w:val="4B0FBFFA"/>
    <w:rsid w:val="4B13A230"/>
    <w:rsid w:val="4B2478C9"/>
    <w:rsid w:val="4B249484"/>
    <w:rsid w:val="4B26E2BD"/>
    <w:rsid w:val="4B2C335A"/>
    <w:rsid w:val="4B30FD1F"/>
    <w:rsid w:val="4B3166FC"/>
    <w:rsid w:val="4B337114"/>
    <w:rsid w:val="4B33B008"/>
    <w:rsid w:val="4B3A6CBD"/>
    <w:rsid w:val="4B3CE916"/>
    <w:rsid w:val="4B3F620E"/>
    <w:rsid w:val="4B4057F1"/>
    <w:rsid w:val="4B40F427"/>
    <w:rsid w:val="4B436F34"/>
    <w:rsid w:val="4B4401B2"/>
    <w:rsid w:val="4B478E8C"/>
    <w:rsid w:val="4B4A80A0"/>
    <w:rsid w:val="4B4C15DF"/>
    <w:rsid w:val="4B4C8856"/>
    <w:rsid w:val="4B4EA94C"/>
    <w:rsid w:val="4B501846"/>
    <w:rsid w:val="4B5608B4"/>
    <w:rsid w:val="4B5705C5"/>
    <w:rsid w:val="4B5B844F"/>
    <w:rsid w:val="4B61868F"/>
    <w:rsid w:val="4B61DE37"/>
    <w:rsid w:val="4B6214C3"/>
    <w:rsid w:val="4B62ECD1"/>
    <w:rsid w:val="4B633F32"/>
    <w:rsid w:val="4B664A9F"/>
    <w:rsid w:val="4B67274E"/>
    <w:rsid w:val="4B6ED4D4"/>
    <w:rsid w:val="4B7067D7"/>
    <w:rsid w:val="4B712297"/>
    <w:rsid w:val="4B7265F0"/>
    <w:rsid w:val="4B7481BA"/>
    <w:rsid w:val="4B7805E7"/>
    <w:rsid w:val="4B7CB485"/>
    <w:rsid w:val="4B7D0E38"/>
    <w:rsid w:val="4B8225C3"/>
    <w:rsid w:val="4B896002"/>
    <w:rsid w:val="4B8A26C3"/>
    <w:rsid w:val="4B8A4620"/>
    <w:rsid w:val="4B8AF383"/>
    <w:rsid w:val="4B8B0E0C"/>
    <w:rsid w:val="4B8C0CF9"/>
    <w:rsid w:val="4B8E8792"/>
    <w:rsid w:val="4B91EDA8"/>
    <w:rsid w:val="4B9292FD"/>
    <w:rsid w:val="4B982E23"/>
    <w:rsid w:val="4B98B891"/>
    <w:rsid w:val="4B9AE0C4"/>
    <w:rsid w:val="4B9C4714"/>
    <w:rsid w:val="4B9E347C"/>
    <w:rsid w:val="4BA247E8"/>
    <w:rsid w:val="4BA4A859"/>
    <w:rsid w:val="4BA57C47"/>
    <w:rsid w:val="4BAAD80D"/>
    <w:rsid w:val="4BB12A9B"/>
    <w:rsid w:val="4BB30BCC"/>
    <w:rsid w:val="4BB53EE0"/>
    <w:rsid w:val="4BB58708"/>
    <w:rsid w:val="4BB5F8D6"/>
    <w:rsid w:val="4BB61599"/>
    <w:rsid w:val="4BB9B7C9"/>
    <w:rsid w:val="4BBB444A"/>
    <w:rsid w:val="4BBDC3B1"/>
    <w:rsid w:val="4BBEAAAB"/>
    <w:rsid w:val="4BBF7A43"/>
    <w:rsid w:val="4BBF8087"/>
    <w:rsid w:val="4BBF9C11"/>
    <w:rsid w:val="4BC06B0A"/>
    <w:rsid w:val="4BC06E3F"/>
    <w:rsid w:val="4BC0FBAD"/>
    <w:rsid w:val="4BC25D24"/>
    <w:rsid w:val="4BC64937"/>
    <w:rsid w:val="4BC66B35"/>
    <w:rsid w:val="4BC6B75E"/>
    <w:rsid w:val="4BC7DB9C"/>
    <w:rsid w:val="4BC8A27E"/>
    <w:rsid w:val="4BC9C80A"/>
    <w:rsid w:val="4BCAF888"/>
    <w:rsid w:val="4BCBD800"/>
    <w:rsid w:val="4BCC3B11"/>
    <w:rsid w:val="4BCFFF95"/>
    <w:rsid w:val="4BD06947"/>
    <w:rsid w:val="4BD62B67"/>
    <w:rsid w:val="4BD8A9ED"/>
    <w:rsid w:val="4BD91C07"/>
    <w:rsid w:val="4BDEF09A"/>
    <w:rsid w:val="4BDFF85D"/>
    <w:rsid w:val="4BE11F62"/>
    <w:rsid w:val="4BE1C0DF"/>
    <w:rsid w:val="4BE318D6"/>
    <w:rsid w:val="4BE38445"/>
    <w:rsid w:val="4BE4ACE9"/>
    <w:rsid w:val="4BE4B8D0"/>
    <w:rsid w:val="4BE603B3"/>
    <w:rsid w:val="4BE7441B"/>
    <w:rsid w:val="4BE80909"/>
    <w:rsid w:val="4BEBB172"/>
    <w:rsid w:val="4BEBF98F"/>
    <w:rsid w:val="4BF26337"/>
    <w:rsid w:val="4BF431E7"/>
    <w:rsid w:val="4BF5B59A"/>
    <w:rsid w:val="4BF658DC"/>
    <w:rsid w:val="4BFC151C"/>
    <w:rsid w:val="4BFED3B7"/>
    <w:rsid w:val="4C0098C5"/>
    <w:rsid w:val="4C0196A1"/>
    <w:rsid w:val="4C08C542"/>
    <w:rsid w:val="4C09F8A6"/>
    <w:rsid w:val="4C0B813E"/>
    <w:rsid w:val="4C0DE49D"/>
    <w:rsid w:val="4C0EAFA6"/>
    <w:rsid w:val="4C0F8223"/>
    <w:rsid w:val="4C12D007"/>
    <w:rsid w:val="4C19655F"/>
    <w:rsid w:val="4C197A66"/>
    <w:rsid w:val="4C1B25E9"/>
    <w:rsid w:val="4C1C1057"/>
    <w:rsid w:val="4C1D7DC7"/>
    <w:rsid w:val="4C28103D"/>
    <w:rsid w:val="4C286181"/>
    <w:rsid w:val="4C2F97D7"/>
    <w:rsid w:val="4C3104EB"/>
    <w:rsid w:val="4C36F15C"/>
    <w:rsid w:val="4C39DD41"/>
    <w:rsid w:val="4C3C6DB5"/>
    <w:rsid w:val="4C3EC6A6"/>
    <w:rsid w:val="4C3F3BB9"/>
    <w:rsid w:val="4C4012F5"/>
    <w:rsid w:val="4C436F29"/>
    <w:rsid w:val="4C438DF3"/>
    <w:rsid w:val="4C47255C"/>
    <w:rsid w:val="4C47AB7D"/>
    <w:rsid w:val="4C4A4ED5"/>
    <w:rsid w:val="4C4AC448"/>
    <w:rsid w:val="4C4B9B02"/>
    <w:rsid w:val="4C4CC1B3"/>
    <w:rsid w:val="4C4D3B39"/>
    <w:rsid w:val="4C4D5E05"/>
    <w:rsid w:val="4C51C49E"/>
    <w:rsid w:val="4C53493A"/>
    <w:rsid w:val="4C554DBF"/>
    <w:rsid w:val="4C565A48"/>
    <w:rsid w:val="4C585D9B"/>
    <w:rsid w:val="4C6412A6"/>
    <w:rsid w:val="4C64D267"/>
    <w:rsid w:val="4C67F513"/>
    <w:rsid w:val="4C68320E"/>
    <w:rsid w:val="4C6EEA0B"/>
    <w:rsid w:val="4C71A431"/>
    <w:rsid w:val="4C74A9E6"/>
    <w:rsid w:val="4C75DDD0"/>
    <w:rsid w:val="4C76E67E"/>
    <w:rsid w:val="4C773835"/>
    <w:rsid w:val="4C7C95F3"/>
    <w:rsid w:val="4C7EFDC6"/>
    <w:rsid w:val="4C827687"/>
    <w:rsid w:val="4C82EC25"/>
    <w:rsid w:val="4C832458"/>
    <w:rsid w:val="4C89E69B"/>
    <w:rsid w:val="4C8A5565"/>
    <w:rsid w:val="4C8A7D57"/>
    <w:rsid w:val="4C8AC6A9"/>
    <w:rsid w:val="4C8AD9D1"/>
    <w:rsid w:val="4C8BC772"/>
    <w:rsid w:val="4C8C3F06"/>
    <w:rsid w:val="4C8D6C4B"/>
    <w:rsid w:val="4C994CC7"/>
    <w:rsid w:val="4C9C3AB2"/>
    <w:rsid w:val="4C9E2E31"/>
    <w:rsid w:val="4CA01C85"/>
    <w:rsid w:val="4CA0296E"/>
    <w:rsid w:val="4CA700EB"/>
    <w:rsid w:val="4CA8D030"/>
    <w:rsid w:val="4CB0C050"/>
    <w:rsid w:val="4CB4A5D1"/>
    <w:rsid w:val="4CB546BE"/>
    <w:rsid w:val="4CB8497C"/>
    <w:rsid w:val="4CB95E71"/>
    <w:rsid w:val="4CBC46E2"/>
    <w:rsid w:val="4CBF9AD1"/>
    <w:rsid w:val="4CBFEB75"/>
    <w:rsid w:val="4CC0B2E7"/>
    <w:rsid w:val="4CC0CDEA"/>
    <w:rsid w:val="4CC11D2D"/>
    <w:rsid w:val="4CC3F703"/>
    <w:rsid w:val="4CCA14C2"/>
    <w:rsid w:val="4CCC0A29"/>
    <w:rsid w:val="4CCD5F73"/>
    <w:rsid w:val="4CD25522"/>
    <w:rsid w:val="4CDB09F9"/>
    <w:rsid w:val="4CDB72B9"/>
    <w:rsid w:val="4CDCF51E"/>
    <w:rsid w:val="4CDFEEE5"/>
    <w:rsid w:val="4CE72785"/>
    <w:rsid w:val="4CE9F4DE"/>
    <w:rsid w:val="4CEC5DF9"/>
    <w:rsid w:val="4CEC7F0D"/>
    <w:rsid w:val="4CECD616"/>
    <w:rsid w:val="4CF2E9F6"/>
    <w:rsid w:val="4CF6C387"/>
    <w:rsid w:val="4CFCB763"/>
    <w:rsid w:val="4CFEF880"/>
    <w:rsid w:val="4D036732"/>
    <w:rsid w:val="4D04447E"/>
    <w:rsid w:val="4D075EBD"/>
    <w:rsid w:val="4D0A8A71"/>
    <w:rsid w:val="4D0B9059"/>
    <w:rsid w:val="4D0C165A"/>
    <w:rsid w:val="4D0E622D"/>
    <w:rsid w:val="4D0F0FE0"/>
    <w:rsid w:val="4D14BB8A"/>
    <w:rsid w:val="4D1D36FC"/>
    <w:rsid w:val="4D1F62F2"/>
    <w:rsid w:val="4D207BAD"/>
    <w:rsid w:val="4D245D39"/>
    <w:rsid w:val="4D2520C5"/>
    <w:rsid w:val="4D271BA8"/>
    <w:rsid w:val="4D27834A"/>
    <w:rsid w:val="4D281595"/>
    <w:rsid w:val="4D28F1D2"/>
    <w:rsid w:val="4D294A76"/>
    <w:rsid w:val="4D31E963"/>
    <w:rsid w:val="4D34F68B"/>
    <w:rsid w:val="4D3B6F14"/>
    <w:rsid w:val="4D3B71FF"/>
    <w:rsid w:val="4D3B8961"/>
    <w:rsid w:val="4D3E73BE"/>
    <w:rsid w:val="4D41E0FB"/>
    <w:rsid w:val="4D45AE53"/>
    <w:rsid w:val="4D4A0B75"/>
    <w:rsid w:val="4D4C9105"/>
    <w:rsid w:val="4D4D65FB"/>
    <w:rsid w:val="4D521F68"/>
    <w:rsid w:val="4D55A7CD"/>
    <w:rsid w:val="4D56D307"/>
    <w:rsid w:val="4D579577"/>
    <w:rsid w:val="4D57DE58"/>
    <w:rsid w:val="4D5987C3"/>
    <w:rsid w:val="4D5A2EEA"/>
    <w:rsid w:val="4D5E0FF7"/>
    <w:rsid w:val="4D607E09"/>
    <w:rsid w:val="4D659E7F"/>
    <w:rsid w:val="4D6735CF"/>
    <w:rsid w:val="4D6F116A"/>
    <w:rsid w:val="4D6F8B5E"/>
    <w:rsid w:val="4D6F9445"/>
    <w:rsid w:val="4D78023A"/>
    <w:rsid w:val="4D7D7F76"/>
    <w:rsid w:val="4D7E0AE3"/>
    <w:rsid w:val="4D7E90F8"/>
    <w:rsid w:val="4D826E11"/>
    <w:rsid w:val="4D82934B"/>
    <w:rsid w:val="4D877A39"/>
    <w:rsid w:val="4D87BEA9"/>
    <w:rsid w:val="4D8DCEC9"/>
    <w:rsid w:val="4D8F568C"/>
    <w:rsid w:val="4D91E8C2"/>
    <w:rsid w:val="4D936519"/>
    <w:rsid w:val="4D940DF4"/>
    <w:rsid w:val="4D947921"/>
    <w:rsid w:val="4D952774"/>
    <w:rsid w:val="4D981944"/>
    <w:rsid w:val="4D9A6FC9"/>
    <w:rsid w:val="4D9C4AC1"/>
    <w:rsid w:val="4DA1F897"/>
    <w:rsid w:val="4DA32658"/>
    <w:rsid w:val="4DA4DC33"/>
    <w:rsid w:val="4DB0C631"/>
    <w:rsid w:val="4DBA642C"/>
    <w:rsid w:val="4DBC4E57"/>
    <w:rsid w:val="4DC5C198"/>
    <w:rsid w:val="4DC6CCAA"/>
    <w:rsid w:val="4DC8E71F"/>
    <w:rsid w:val="4DC925F7"/>
    <w:rsid w:val="4DCA178C"/>
    <w:rsid w:val="4DCEF89E"/>
    <w:rsid w:val="4DD07158"/>
    <w:rsid w:val="4DD0C6D4"/>
    <w:rsid w:val="4DD1F7FA"/>
    <w:rsid w:val="4DD2243E"/>
    <w:rsid w:val="4DD870FB"/>
    <w:rsid w:val="4DD9AA13"/>
    <w:rsid w:val="4DDA8F83"/>
    <w:rsid w:val="4DDF2763"/>
    <w:rsid w:val="4DE08849"/>
    <w:rsid w:val="4DE32224"/>
    <w:rsid w:val="4DE4E867"/>
    <w:rsid w:val="4DE5471D"/>
    <w:rsid w:val="4DE6961F"/>
    <w:rsid w:val="4DE6F590"/>
    <w:rsid w:val="4DEB6CD6"/>
    <w:rsid w:val="4DEEAD1D"/>
    <w:rsid w:val="4DF64A33"/>
    <w:rsid w:val="4DF88BB7"/>
    <w:rsid w:val="4DF95693"/>
    <w:rsid w:val="4DFDA630"/>
    <w:rsid w:val="4E0082E4"/>
    <w:rsid w:val="4E00C361"/>
    <w:rsid w:val="4E026956"/>
    <w:rsid w:val="4E04F853"/>
    <w:rsid w:val="4E0599E2"/>
    <w:rsid w:val="4E081880"/>
    <w:rsid w:val="4E0930E0"/>
    <w:rsid w:val="4E0BEA15"/>
    <w:rsid w:val="4E0FB78F"/>
    <w:rsid w:val="4E140FAC"/>
    <w:rsid w:val="4E14E4EA"/>
    <w:rsid w:val="4E16C3DD"/>
    <w:rsid w:val="4E21DEF5"/>
    <w:rsid w:val="4E25C30B"/>
    <w:rsid w:val="4E2C1594"/>
    <w:rsid w:val="4E30DCFC"/>
    <w:rsid w:val="4E38BA68"/>
    <w:rsid w:val="4E39B944"/>
    <w:rsid w:val="4E3B6A66"/>
    <w:rsid w:val="4E3E50E6"/>
    <w:rsid w:val="4E3EBF9A"/>
    <w:rsid w:val="4E459AF9"/>
    <w:rsid w:val="4E471F30"/>
    <w:rsid w:val="4E4C67CC"/>
    <w:rsid w:val="4E4F3F37"/>
    <w:rsid w:val="4E50495A"/>
    <w:rsid w:val="4E5131F6"/>
    <w:rsid w:val="4E5363AB"/>
    <w:rsid w:val="4E5371FF"/>
    <w:rsid w:val="4E55166C"/>
    <w:rsid w:val="4E5716A9"/>
    <w:rsid w:val="4E5C9691"/>
    <w:rsid w:val="4E5FC7D0"/>
    <w:rsid w:val="4E5FE69C"/>
    <w:rsid w:val="4E601BCD"/>
    <w:rsid w:val="4E61334C"/>
    <w:rsid w:val="4E66A544"/>
    <w:rsid w:val="4E66C7E0"/>
    <w:rsid w:val="4E692E60"/>
    <w:rsid w:val="4E6A2CC4"/>
    <w:rsid w:val="4E6AFFA5"/>
    <w:rsid w:val="4E6D1C9C"/>
    <w:rsid w:val="4E721A0F"/>
    <w:rsid w:val="4E77AEB7"/>
    <w:rsid w:val="4E7DEDCB"/>
    <w:rsid w:val="4E7E4535"/>
    <w:rsid w:val="4E80CD14"/>
    <w:rsid w:val="4E83826A"/>
    <w:rsid w:val="4E8934EA"/>
    <w:rsid w:val="4E8AA00A"/>
    <w:rsid w:val="4E8FF779"/>
    <w:rsid w:val="4E946DD3"/>
    <w:rsid w:val="4E9BE042"/>
    <w:rsid w:val="4EA2380F"/>
    <w:rsid w:val="4EAF3849"/>
    <w:rsid w:val="4EB46EDF"/>
    <w:rsid w:val="4EB62317"/>
    <w:rsid w:val="4EBDC230"/>
    <w:rsid w:val="4EBE63CD"/>
    <w:rsid w:val="4EBE9462"/>
    <w:rsid w:val="4EBFB118"/>
    <w:rsid w:val="4EC38D9B"/>
    <w:rsid w:val="4EC5950F"/>
    <w:rsid w:val="4EC5BB9C"/>
    <w:rsid w:val="4EC8CBD1"/>
    <w:rsid w:val="4EC9759B"/>
    <w:rsid w:val="4ECA52E1"/>
    <w:rsid w:val="4ECC8023"/>
    <w:rsid w:val="4ED537D0"/>
    <w:rsid w:val="4EDBC7F1"/>
    <w:rsid w:val="4EDE55D4"/>
    <w:rsid w:val="4EE0C3A7"/>
    <w:rsid w:val="4EE0E8F8"/>
    <w:rsid w:val="4EE518AC"/>
    <w:rsid w:val="4EED7D81"/>
    <w:rsid w:val="4EF033E8"/>
    <w:rsid w:val="4EF05145"/>
    <w:rsid w:val="4EF0563B"/>
    <w:rsid w:val="4EF231C2"/>
    <w:rsid w:val="4EF98A0A"/>
    <w:rsid w:val="4EFA12DB"/>
    <w:rsid w:val="4EFA8FBF"/>
    <w:rsid w:val="4F03EA4B"/>
    <w:rsid w:val="4F04A8F4"/>
    <w:rsid w:val="4F04F872"/>
    <w:rsid w:val="4F05314E"/>
    <w:rsid w:val="4F09CB85"/>
    <w:rsid w:val="4F0CA492"/>
    <w:rsid w:val="4F0E9592"/>
    <w:rsid w:val="4F0F4F2A"/>
    <w:rsid w:val="4F10C867"/>
    <w:rsid w:val="4F133F6A"/>
    <w:rsid w:val="4F145235"/>
    <w:rsid w:val="4F1594FE"/>
    <w:rsid w:val="4F1E2CAE"/>
    <w:rsid w:val="4F1E593C"/>
    <w:rsid w:val="4F281195"/>
    <w:rsid w:val="4F2C6FFA"/>
    <w:rsid w:val="4F3017E2"/>
    <w:rsid w:val="4F31A06E"/>
    <w:rsid w:val="4F325199"/>
    <w:rsid w:val="4F35A50F"/>
    <w:rsid w:val="4F37CFB5"/>
    <w:rsid w:val="4F3CC9FE"/>
    <w:rsid w:val="4F3D9F26"/>
    <w:rsid w:val="4F40BFCE"/>
    <w:rsid w:val="4F4330F3"/>
    <w:rsid w:val="4F44F978"/>
    <w:rsid w:val="4F4681B6"/>
    <w:rsid w:val="4F48C1AD"/>
    <w:rsid w:val="4F492387"/>
    <w:rsid w:val="4F4BD01C"/>
    <w:rsid w:val="4F4CBFB5"/>
    <w:rsid w:val="4F4CD447"/>
    <w:rsid w:val="4F513517"/>
    <w:rsid w:val="4F51A90C"/>
    <w:rsid w:val="4F52D023"/>
    <w:rsid w:val="4F547DD9"/>
    <w:rsid w:val="4F5521CE"/>
    <w:rsid w:val="4F5532B6"/>
    <w:rsid w:val="4F593AFA"/>
    <w:rsid w:val="4F5D1241"/>
    <w:rsid w:val="4F5D8105"/>
    <w:rsid w:val="4F5EE671"/>
    <w:rsid w:val="4F5FC303"/>
    <w:rsid w:val="4F608BC4"/>
    <w:rsid w:val="4F6532AE"/>
    <w:rsid w:val="4F65465A"/>
    <w:rsid w:val="4F669921"/>
    <w:rsid w:val="4F670B85"/>
    <w:rsid w:val="4F67B048"/>
    <w:rsid w:val="4F67E224"/>
    <w:rsid w:val="4F685D02"/>
    <w:rsid w:val="4F6BD22B"/>
    <w:rsid w:val="4F6D1683"/>
    <w:rsid w:val="4F6ED873"/>
    <w:rsid w:val="4F72C7FC"/>
    <w:rsid w:val="4F75D08D"/>
    <w:rsid w:val="4F78D137"/>
    <w:rsid w:val="4F7969F8"/>
    <w:rsid w:val="4F7AD3D3"/>
    <w:rsid w:val="4F7C9D1D"/>
    <w:rsid w:val="4F7DECCF"/>
    <w:rsid w:val="4F890DD4"/>
    <w:rsid w:val="4F8D683A"/>
    <w:rsid w:val="4F90AEE8"/>
    <w:rsid w:val="4F948448"/>
    <w:rsid w:val="4F9663D7"/>
    <w:rsid w:val="4F9EB675"/>
    <w:rsid w:val="4FA14842"/>
    <w:rsid w:val="4FA19994"/>
    <w:rsid w:val="4FA1DDF8"/>
    <w:rsid w:val="4FA22F3A"/>
    <w:rsid w:val="4FB07E85"/>
    <w:rsid w:val="4FB50315"/>
    <w:rsid w:val="4FB759C6"/>
    <w:rsid w:val="4FB7D389"/>
    <w:rsid w:val="4FB7EEB2"/>
    <w:rsid w:val="4FBB5DE1"/>
    <w:rsid w:val="4FC25D10"/>
    <w:rsid w:val="4FCD5FFB"/>
    <w:rsid w:val="4FCE2680"/>
    <w:rsid w:val="4FCF6871"/>
    <w:rsid w:val="4FD21516"/>
    <w:rsid w:val="4FD4DE7C"/>
    <w:rsid w:val="4FD4F93B"/>
    <w:rsid w:val="4FD5F4CB"/>
    <w:rsid w:val="4FD5F856"/>
    <w:rsid w:val="4FD7C617"/>
    <w:rsid w:val="4FD98348"/>
    <w:rsid w:val="4FD9C5C4"/>
    <w:rsid w:val="4FDAA66F"/>
    <w:rsid w:val="4FDD68BC"/>
    <w:rsid w:val="4FE27A4D"/>
    <w:rsid w:val="4FE62CA7"/>
    <w:rsid w:val="4FEC7504"/>
    <w:rsid w:val="4FF2E36A"/>
    <w:rsid w:val="4FF518D9"/>
    <w:rsid w:val="4FF659AA"/>
    <w:rsid w:val="4FF9E342"/>
    <w:rsid w:val="50014B86"/>
    <w:rsid w:val="5003C519"/>
    <w:rsid w:val="5007A56B"/>
    <w:rsid w:val="5007B80E"/>
    <w:rsid w:val="5008B1FB"/>
    <w:rsid w:val="5009F35E"/>
    <w:rsid w:val="500C4D09"/>
    <w:rsid w:val="500C67B0"/>
    <w:rsid w:val="500EB2D3"/>
    <w:rsid w:val="501EA11F"/>
    <w:rsid w:val="5022E800"/>
    <w:rsid w:val="50264EAB"/>
    <w:rsid w:val="5028C12A"/>
    <w:rsid w:val="502A0E16"/>
    <w:rsid w:val="502AAED3"/>
    <w:rsid w:val="502C6EFF"/>
    <w:rsid w:val="503F5192"/>
    <w:rsid w:val="50419FFF"/>
    <w:rsid w:val="50464015"/>
    <w:rsid w:val="50478C15"/>
    <w:rsid w:val="50486B57"/>
    <w:rsid w:val="504DE2D8"/>
    <w:rsid w:val="504F26B7"/>
    <w:rsid w:val="5050CEBE"/>
    <w:rsid w:val="5053A5FB"/>
    <w:rsid w:val="5053DE75"/>
    <w:rsid w:val="5055BD99"/>
    <w:rsid w:val="505D441D"/>
    <w:rsid w:val="505EA72F"/>
    <w:rsid w:val="505FA41E"/>
    <w:rsid w:val="506185F7"/>
    <w:rsid w:val="5062A478"/>
    <w:rsid w:val="5064D85D"/>
    <w:rsid w:val="50660309"/>
    <w:rsid w:val="50686E9D"/>
    <w:rsid w:val="506A27B5"/>
    <w:rsid w:val="506AFB0A"/>
    <w:rsid w:val="506BC82C"/>
    <w:rsid w:val="506C104A"/>
    <w:rsid w:val="506EBD83"/>
    <w:rsid w:val="50781661"/>
    <w:rsid w:val="507CDD9D"/>
    <w:rsid w:val="507DFBC9"/>
    <w:rsid w:val="507E192E"/>
    <w:rsid w:val="5080268E"/>
    <w:rsid w:val="50821429"/>
    <w:rsid w:val="50823068"/>
    <w:rsid w:val="50847D23"/>
    <w:rsid w:val="508B3CFB"/>
    <w:rsid w:val="508DD0C7"/>
    <w:rsid w:val="5094191A"/>
    <w:rsid w:val="50948D6E"/>
    <w:rsid w:val="50991C95"/>
    <w:rsid w:val="509BA916"/>
    <w:rsid w:val="509D9D45"/>
    <w:rsid w:val="509F7B25"/>
    <w:rsid w:val="50A7C1FF"/>
    <w:rsid w:val="50AAA880"/>
    <w:rsid w:val="50ACBF8C"/>
    <w:rsid w:val="50ADDCE0"/>
    <w:rsid w:val="50AFF6EA"/>
    <w:rsid w:val="50B4E03C"/>
    <w:rsid w:val="50B643F8"/>
    <w:rsid w:val="50B94241"/>
    <w:rsid w:val="50BB42A1"/>
    <w:rsid w:val="50C0CDC3"/>
    <w:rsid w:val="50C4AEE7"/>
    <w:rsid w:val="50C879B2"/>
    <w:rsid w:val="50CF4D26"/>
    <w:rsid w:val="50D038D0"/>
    <w:rsid w:val="50D56765"/>
    <w:rsid w:val="50D871FB"/>
    <w:rsid w:val="50E37E70"/>
    <w:rsid w:val="50E3CDFC"/>
    <w:rsid w:val="50E4008E"/>
    <w:rsid w:val="50E47A63"/>
    <w:rsid w:val="50E71B14"/>
    <w:rsid w:val="50E99D2B"/>
    <w:rsid w:val="50EB8EAB"/>
    <w:rsid w:val="50EBB3D0"/>
    <w:rsid w:val="50EC2279"/>
    <w:rsid w:val="50ED7F4C"/>
    <w:rsid w:val="50EEF990"/>
    <w:rsid w:val="50F45F98"/>
    <w:rsid w:val="50F53708"/>
    <w:rsid w:val="50F58BC0"/>
    <w:rsid w:val="50F9B23C"/>
    <w:rsid w:val="50FB73BC"/>
    <w:rsid w:val="50FDE523"/>
    <w:rsid w:val="5101D939"/>
    <w:rsid w:val="510FE21B"/>
    <w:rsid w:val="510FFE2B"/>
    <w:rsid w:val="511205A3"/>
    <w:rsid w:val="51123428"/>
    <w:rsid w:val="51165B75"/>
    <w:rsid w:val="51173F20"/>
    <w:rsid w:val="511749E5"/>
    <w:rsid w:val="511C6E18"/>
    <w:rsid w:val="511D4204"/>
    <w:rsid w:val="512060C7"/>
    <w:rsid w:val="51212410"/>
    <w:rsid w:val="5122CB12"/>
    <w:rsid w:val="51248861"/>
    <w:rsid w:val="5126426B"/>
    <w:rsid w:val="512AE9EE"/>
    <w:rsid w:val="512D216E"/>
    <w:rsid w:val="512DBDB5"/>
    <w:rsid w:val="512E1C16"/>
    <w:rsid w:val="51328363"/>
    <w:rsid w:val="51337F66"/>
    <w:rsid w:val="513B86D9"/>
    <w:rsid w:val="513BC032"/>
    <w:rsid w:val="513C86E2"/>
    <w:rsid w:val="513F97CA"/>
    <w:rsid w:val="5147F4C5"/>
    <w:rsid w:val="514C5C21"/>
    <w:rsid w:val="51503341"/>
    <w:rsid w:val="515297CB"/>
    <w:rsid w:val="51543C9C"/>
    <w:rsid w:val="515F51A7"/>
    <w:rsid w:val="5163EB03"/>
    <w:rsid w:val="51646C3D"/>
    <w:rsid w:val="5167130E"/>
    <w:rsid w:val="516A04F7"/>
    <w:rsid w:val="516A7D77"/>
    <w:rsid w:val="516D02A0"/>
    <w:rsid w:val="516E6AF2"/>
    <w:rsid w:val="5173274D"/>
    <w:rsid w:val="5174D3EE"/>
    <w:rsid w:val="5174E7AA"/>
    <w:rsid w:val="51837F28"/>
    <w:rsid w:val="51846F1C"/>
    <w:rsid w:val="5185B482"/>
    <w:rsid w:val="518CE242"/>
    <w:rsid w:val="518E1577"/>
    <w:rsid w:val="518FADB3"/>
    <w:rsid w:val="519030D8"/>
    <w:rsid w:val="519252E8"/>
    <w:rsid w:val="5198FAF9"/>
    <w:rsid w:val="519E56DD"/>
    <w:rsid w:val="519E934C"/>
    <w:rsid w:val="51A53045"/>
    <w:rsid w:val="51AAB1C6"/>
    <w:rsid w:val="51ADDFB2"/>
    <w:rsid w:val="51AEC060"/>
    <w:rsid w:val="51AF04B0"/>
    <w:rsid w:val="51B05741"/>
    <w:rsid w:val="51B3CFED"/>
    <w:rsid w:val="51B74AA5"/>
    <w:rsid w:val="51B74BCD"/>
    <w:rsid w:val="51B84B20"/>
    <w:rsid w:val="51BA6776"/>
    <w:rsid w:val="51BB871C"/>
    <w:rsid w:val="51BEFDC2"/>
    <w:rsid w:val="51C2D17E"/>
    <w:rsid w:val="51C51688"/>
    <w:rsid w:val="51C60345"/>
    <w:rsid w:val="51C75720"/>
    <w:rsid w:val="51C95305"/>
    <w:rsid w:val="51CBCB16"/>
    <w:rsid w:val="51CDFA69"/>
    <w:rsid w:val="51D128BF"/>
    <w:rsid w:val="51DAA8C2"/>
    <w:rsid w:val="51DBF756"/>
    <w:rsid w:val="51DC7C34"/>
    <w:rsid w:val="51DEF8FF"/>
    <w:rsid w:val="51E59362"/>
    <w:rsid w:val="51EE414E"/>
    <w:rsid w:val="51EEC51B"/>
    <w:rsid w:val="51EF90CA"/>
    <w:rsid w:val="51F00413"/>
    <w:rsid w:val="51F2C356"/>
    <w:rsid w:val="51F44066"/>
    <w:rsid w:val="51F59642"/>
    <w:rsid w:val="51F6B3EE"/>
    <w:rsid w:val="51F77B51"/>
    <w:rsid w:val="51FA4585"/>
    <w:rsid w:val="51FE8A5B"/>
    <w:rsid w:val="51FF76B4"/>
    <w:rsid w:val="52041520"/>
    <w:rsid w:val="52046AB1"/>
    <w:rsid w:val="5206DE8A"/>
    <w:rsid w:val="520715DC"/>
    <w:rsid w:val="5207C840"/>
    <w:rsid w:val="52084253"/>
    <w:rsid w:val="520951FC"/>
    <w:rsid w:val="52097D79"/>
    <w:rsid w:val="520E23BD"/>
    <w:rsid w:val="520E402D"/>
    <w:rsid w:val="520EA147"/>
    <w:rsid w:val="5212103F"/>
    <w:rsid w:val="521CF685"/>
    <w:rsid w:val="521F31DD"/>
    <w:rsid w:val="521F4C93"/>
    <w:rsid w:val="521F72A8"/>
    <w:rsid w:val="5221D5DC"/>
    <w:rsid w:val="52237E2E"/>
    <w:rsid w:val="5226125A"/>
    <w:rsid w:val="5233C147"/>
    <w:rsid w:val="5235253F"/>
    <w:rsid w:val="5236A0D6"/>
    <w:rsid w:val="523B4627"/>
    <w:rsid w:val="523B7E55"/>
    <w:rsid w:val="5244F47A"/>
    <w:rsid w:val="52469D11"/>
    <w:rsid w:val="52480875"/>
    <w:rsid w:val="5248FB73"/>
    <w:rsid w:val="524D07F2"/>
    <w:rsid w:val="524D539E"/>
    <w:rsid w:val="524D7EEA"/>
    <w:rsid w:val="524D8A91"/>
    <w:rsid w:val="525A7580"/>
    <w:rsid w:val="525D6045"/>
    <w:rsid w:val="525DA1C3"/>
    <w:rsid w:val="52649615"/>
    <w:rsid w:val="5264DAFB"/>
    <w:rsid w:val="52653919"/>
    <w:rsid w:val="5267D085"/>
    <w:rsid w:val="5268E8C4"/>
    <w:rsid w:val="526F0293"/>
    <w:rsid w:val="526FD67E"/>
    <w:rsid w:val="526FDFF5"/>
    <w:rsid w:val="52706B7A"/>
    <w:rsid w:val="527418DD"/>
    <w:rsid w:val="5276FE55"/>
    <w:rsid w:val="52786359"/>
    <w:rsid w:val="527D8864"/>
    <w:rsid w:val="5281A700"/>
    <w:rsid w:val="5283A02E"/>
    <w:rsid w:val="5284C55A"/>
    <w:rsid w:val="5285896A"/>
    <w:rsid w:val="528768BC"/>
    <w:rsid w:val="5289C8E0"/>
    <w:rsid w:val="528AE115"/>
    <w:rsid w:val="528B90D4"/>
    <w:rsid w:val="528D5020"/>
    <w:rsid w:val="528DC614"/>
    <w:rsid w:val="52902588"/>
    <w:rsid w:val="529034A5"/>
    <w:rsid w:val="5291F3D9"/>
    <w:rsid w:val="5292B0F9"/>
    <w:rsid w:val="5295912B"/>
    <w:rsid w:val="529AE0DB"/>
    <w:rsid w:val="529B5137"/>
    <w:rsid w:val="52A2619E"/>
    <w:rsid w:val="52A3A773"/>
    <w:rsid w:val="52A5F4ED"/>
    <w:rsid w:val="52A69DDA"/>
    <w:rsid w:val="52A88141"/>
    <w:rsid w:val="52AC20B3"/>
    <w:rsid w:val="52AE5673"/>
    <w:rsid w:val="52AEF3D9"/>
    <w:rsid w:val="52B05AAB"/>
    <w:rsid w:val="52B0B68D"/>
    <w:rsid w:val="52B0FA13"/>
    <w:rsid w:val="52B36B9D"/>
    <w:rsid w:val="52B4D4ED"/>
    <w:rsid w:val="52BD8F48"/>
    <w:rsid w:val="52BEC784"/>
    <w:rsid w:val="52C552EE"/>
    <w:rsid w:val="52C73E79"/>
    <w:rsid w:val="52CB220A"/>
    <w:rsid w:val="52CD5B64"/>
    <w:rsid w:val="52CFDEF9"/>
    <w:rsid w:val="52D496F8"/>
    <w:rsid w:val="52DA47D7"/>
    <w:rsid w:val="52DA7684"/>
    <w:rsid w:val="52DB3681"/>
    <w:rsid w:val="52DE4781"/>
    <w:rsid w:val="52E01A98"/>
    <w:rsid w:val="52E5F12F"/>
    <w:rsid w:val="52E72B6C"/>
    <w:rsid w:val="52E8C2D9"/>
    <w:rsid w:val="52ED70A4"/>
    <w:rsid w:val="52EF8570"/>
    <w:rsid w:val="52F1AC6F"/>
    <w:rsid w:val="52F455CF"/>
    <w:rsid w:val="52F5B337"/>
    <w:rsid w:val="52FD0E93"/>
    <w:rsid w:val="5300F26C"/>
    <w:rsid w:val="530209D7"/>
    <w:rsid w:val="5304A25C"/>
    <w:rsid w:val="5307B68D"/>
    <w:rsid w:val="53095AE3"/>
    <w:rsid w:val="5309CFCF"/>
    <w:rsid w:val="530A282E"/>
    <w:rsid w:val="530BE5E7"/>
    <w:rsid w:val="53119476"/>
    <w:rsid w:val="5311EF14"/>
    <w:rsid w:val="53165969"/>
    <w:rsid w:val="5316BF3E"/>
    <w:rsid w:val="53179261"/>
    <w:rsid w:val="531DE2CC"/>
    <w:rsid w:val="531FE41F"/>
    <w:rsid w:val="5325C8D2"/>
    <w:rsid w:val="53269BE0"/>
    <w:rsid w:val="5327E758"/>
    <w:rsid w:val="5328B44F"/>
    <w:rsid w:val="532AC117"/>
    <w:rsid w:val="532AF4C9"/>
    <w:rsid w:val="533138A0"/>
    <w:rsid w:val="533178FB"/>
    <w:rsid w:val="5331848C"/>
    <w:rsid w:val="53346487"/>
    <w:rsid w:val="53350116"/>
    <w:rsid w:val="53367042"/>
    <w:rsid w:val="5339BB55"/>
    <w:rsid w:val="533BE8E1"/>
    <w:rsid w:val="5342A569"/>
    <w:rsid w:val="5343251C"/>
    <w:rsid w:val="53446B19"/>
    <w:rsid w:val="53446E85"/>
    <w:rsid w:val="5349AF47"/>
    <w:rsid w:val="534AFB34"/>
    <w:rsid w:val="534BB88F"/>
    <w:rsid w:val="534D0DEC"/>
    <w:rsid w:val="5353FB8F"/>
    <w:rsid w:val="53606FDF"/>
    <w:rsid w:val="5364B732"/>
    <w:rsid w:val="536B248F"/>
    <w:rsid w:val="536D4526"/>
    <w:rsid w:val="536F7655"/>
    <w:rsid w:val="537009BB"/>
    <w:rsid w:val="53704D1D"/>
    <w:rsid w:val="53721924"/>
    <w:rsid w:val="53736693"/>
    <w:rsid w:val="53741B32"/>
    <w:rsid w:val="5375A6B7"/>
    <w:rsid w:val="53788037"/>
    <w:rsid w:val="53795683"/>
    <w:rsid w:val="5379FD36"/>
    <w:rsid w:val="537B36D9"/>
    <w:rsid w:val="537B5264"/>
    <w:rsid w:val="53814BA7"/>
    <w:rsid w:val="5383744B"/>
    <w:rsid w:val="53872127"/>
    <w:rsid w:val="53896AF4"/>
    <w:rsid w:val="538C5455"/>
    <w:rsid w:val="538FFC5B"/>
    <w:rsid w:val="5390454A"/>
    <w:rsid w:val="5394C7F3"/>
    <w:rsid w:val="539A88A0"/>
    <w:rsid w:val="539F98F7"/>
    <w:rsid w:val="53A113DB"/>
    <w:rsid w:val="53A2384A"/>
    <w:rsid w:val="53A761E4"/>
    <w:rsid w:val="53AF5CE7"/>
    <w:rsid w:val="53B0209C"/>
    <w:rsid w:val="53B0B0C6"/>
    <w:rsid w:val="53BA1F7A"/>
    <w:rsid w:val="53BC0B0E"/>
    <w:rsid w:val="53BD19CD"/>
    <w:rsid w:val="53BF19D9"/>
    <w:rsid w:val="53C56973"/>
    <w:rsid w:val="53C5874B"/>
    <w:rsid w:val="53C632D6"/>
    <w:rsid w:val="53C9E374"/>
    <w:rsid w:val="53CCB212"/>
    <w:rsid w:val="53CD284F"/>
    <w:rsid w:val="53CD33AB"/>
    <w:rsid w:val="53CD8F9A"/>
    <w:rsid w:val="53CFAC3B"/>
    <w:rsid w:val="53D86C5C"/>
    <w:rsid w:val="53D90725"/>
    <w:rsid w:val="53DA9155"/>
    <w:rsid w:val="53DACD97"/>
    <w:rsid w:val="53DED267"/>
    <w:rsid w:val="53E0246B"/>
    <w:rsid w:val="53E1D861"/>
    <w:rsid w:val="53E30990"/>
    <w:rsid w:val="53E65228"/>
    <w:rsid w:val="53E719F8"/>
    <w:rsid w:val="53E778B9"/>
    <w:rsid w:val="53ED823A"/>
    <w:rsid w:val="53EDB983"/>
    <w:rsid w:val="53EDDEF8"/>
    <w:rsid w:val="53EE559E"/>
    <w:rsid w:val="53EED9FF"/>
    <w:rsid w:val="53F006D6"/>
    <w:rsid w:val="53F38C77"/>
    <w:rsid w:val="53F50B6D"/>
    <w:rsid w:val="53FA4CE8"/>
    <w:rsid w:val="53FFE711"/>
    <w:rsid w:val="5400B12F"/>
    <w:rsid w:val="5403B078"/>
    <w:rsid w:val="54075271"/>
    <w:rsid w:val="54093574"/>
    <w:rsid w:val="540C0926"/>
    <w:rsid w:val="540CFD7B"/>
    <w:rsid w:val="540F31AF"/>
    <w:rsid w:val="54168BAF"/>
    <w:rsid w:val="54171851"/>
    <w:rsid w:val="5417DAF6"/>
    <w:rsid w:val="5419884B"/>
    <w:rsid w:val="541E79B9"/>
    <w:rsid w:val="54203683"/>
    <w:rsid w:val="5421BE8E"/>
    <w:rsid w:val="542A578C"/>
    <w:rsid w:val="542A5B1A"/>
    <w:rsid w:val="542E06FE"/>
    <w:rsid w:val="54344099"/>
    <w:rsid w:val="5434C00C"/>
    <w:rsid w:val="5434C939"/>
    <w:rsid w:val="5434EA05"/>
    <w:rsid w:val="5435FF91"/>
    <w:rsid w:val="543A85CF"/>
    <w:rsid w:val="543C915A"/>
    <w:rsid w:val="543D3C5F"/>
    <w:rsid w:val="544142C0"/>
    <w:rsid w:val="5441DD8A"/>
    <w:rsid w:val="5442078A"/>
    <w:rsid w:val="54497D91"/>
    <w:rsid w:val="544C9254"/>
    <w:rsid w:val="545731CD"/>
    <w:rsid w:val="5461C504"/>
    <w:rsid w:val="5463CAB0"/>
    <w:rsid w:val="546513A5"/>
    <w:rsid w:val="54665102"/>
    <w:rsid w:val="546F5F4E"/>
    <w:rsid w:val="54706F43"/>
    <w:rsid w:val="547325AA"/>
    <w:rsid w:val="547533C9"/>
    <w:rsid w:val="547C625D"/>
    <w:rsid w:val="547CA9BF"/>
    <w:rsid w:val="547CFCE8"/>
    <w:rsid w:val="547D218C"/>
    <w:rsid w:val="547EBAB5"/>
    <w:rsid w:val="5480BCCE"/>
    <w:rsid w:val="54812A3C"/>
    <w:rsid w:val="548194A2"/>
    <w:rsid w:val="5485D53D"/>
    <w:rsid w:val="5488329B"/>
    <w:rsid w:val="5490256C"/>
    <w:rsid w:val="54957AE1"/>
    <w:rsid w:val="549697FD"/>
    <w:rsid w:val="549AF2DD"/>
    <w:rsid w:val="549B0A6E"/>
    <w:rsid w:val="549D4B64"/>
    <w:rsid w:val="549E509D"/>
    <w:rsid w:val="54A19218"/>
    <w:rsid w:val="54A92217"/>
    <w:rsid w:val="54AE31D7"/>
    <w:rsid w:val="54B32D8C"/>
    <w:rsid w:val="54C88609"/>
    <w:rsid w:val="54C938A7"/>
    <w:rsid w:val="54CB851F"/>
    <w:rsid w:val="54CBD394"/>
    <w:rsid w:val="54CC3C6E"/>
    <w:rsid w:val="54CD5F75"/>
    <w:rsid w:val="54CDAA13"/>
    <w:rsid w:val="54CE8233"/>
    <w:rsid w:val="54CE9B69"/>
    <w:rsid w:val="54D0C2C5"/>
    <w:rsid w:val="54D375EA"/>
    <w:rsid w:val="54D52499"/>
    <w:rsid w:val="54D580AA"/>
    <w:rsid w:val="54D7A06D"/>
    <w:rsid w:val="54D9AE77"/>
    <w:rsid w:val="54DCBFD2"/>
    <w:rsid w:val="54DF5B2C"/>
    <w:rsid w:val="54E254EB"/>
    <w:rsid w:val="54E328D4"/>
    <w:rsid w:val="54E82456"/>
    <w:rsid w:val="54F00AFC"/>
    <w:rsid w:val="54F2F0D8"/>
    <w:rsid w:val="54F354BB"/>
    <w:rsid w:val="54F610A3"/>
    <w:rsid w:val="54FCB595"/>
    <w:rsid w:val="55037700"/>
    <w:rsid w:val="55047578"/>
    <w:rsid w:val="550B5A70"/>
    <w:rsid w:val="550D892A"/>
    <w:rsid w:val="550E8C09"/>
    <w:rsid w:val="551477B0"/>
    <w:rsid w:val="551647A9"/>
    <w:rsid w:val="55172E33"/>
    <w:rsid w:val="552092E7"/>
    <w:rsid w:val="55222081"/>
    <w:rsid w:val="5529D161"/>
    <w:rsid w:val="552DCBB8"/>
    <w:rsid w:val="55320D13"/>
    <w:rsid w:val="5533D2F5"/>
    <w:rsid w:val="5535C979"/>
    <w:rsid w:val="55362992"/>
    <w:rsid w:val="55382A56"/>
    <w:rsid w:val="5538D6FA"/>
    <w:rsid w:val="5538FD65"/>
    <w:rsid w:val="55391345"/>
    <w:rsid w:val="553F3578"/>
    <w:rsid w:val="554290E8"/>
    <w:rsid w:val="554B58E4"/>
    <w:rsid w:val="554F25C2"/>
    <w:rsid w:val="5557AC5F"/>
    <w:rsid w:val="55582FA8"/>
    <w:rsid w:val="5561A35A"/>
    <w:rsid w:val="55634ADD"/>
    <w:rsid w:val="5567F791"/>
    <w:rsid w:val="556A2F7E"/>
    <w:rsid w:val="556AF1C4"/>
    <w:rsid w:val="556D8D7E"/>
    <w:rsid w:val="55705D8D"/>
    <w:rsid w:val="5574EABC"/>
    <w:rsid w:val="5577A531"/>
    <w:rsid w:val="55787CBF"/>
    <w:rsid w:val="557F32C4"/>
    <w:rsid w:val="55836F40"/>
    <w:rsid w:val="558433F1"/>
    <w:rsid w:val="55858AC6"/>
    <w:rsid w:val="5585A257"/>
    <w:rsid w:val="55862163"/>
    <w:rsid w:val="559A84C3"/>
    <w:rsid w:val="559AAFAD"/>
    <w:rsid w:val="559BFE95"/>
    <w:rsid w:val="559E662D"/>
    <w:rsid w:val="559EA153"/>
    <w:rsid w:val="55A01D06"/>
    <w:rsid w:val="55A27897"/>
    <w:rsid w:val="55A36453"/>
    <w:rsid w:val="55A7DAD1"/>
    <w:rsid w:val="55A97931"/>
    <w:rsid w:val="55A9ACE7"/>
    <w:rsid w:val="55AC75FB"/>
    <w:rsid w:val="55ACD885"/>
    <w:rsid w:val="55AD2E1A"/>
    <w:rsid w:val="55AEF6A1"/>
    <w:rsid w:val="55AFF6D7"/>
    <w:rsid w:val="55B111A6"/>
    <w:rsid w:val="55B56F8B"/>
    <w:rsid w:val="55BA181F"/>
    <w:rsid w:val="55BC4EA8"/>
    <w:rsid w:val="55BD3860"/>
    <w:rsid w:val="55BEBA74"/>
    <w:rsid w:val="55BED367"/>
    <w:rsid w:val="55BF3448"/>
    <w:rsid w:val="55C1AB07"/>
    <w:rsid w:val="55C22C02"/>
    <w:rsid w:val="55C3AA14"/>
    <w:rsid w:val="55C3C1F3"/>
    <w:rsid w:val="55C45430"/>
    <w:rsid w:val="55C59A50"/>
    <w:rsid w:val="55C6414E"/>
    <w:rsid w:val="55C9EBB7"/>
    <w:rsid w:val="55CA7F75"/>
    <w:rsid w:val="55CA958E"/>
    <w:rsid w:val="55CB6418"/>
    <w:rsid w:val="55CC70AD"/>
    <w:rsid w:val="55CE4D41"/>
    <w:rsid w:val="55CF1CF7"/>
    <w:rsid w:val="55D04514"/>
    <w:rsid w:val="55D07790"/>
    <w:rsid w:val="55D18136"/>
    <w:rsid w:val="55D41B3B"/>
    <w:rsid w:val="55D50329"/>
    <w:rsid w:val="55D95DEB"/>
    <w:rsid w:val="55DAF516"/>
    <w:rsid w:val="55DC0562"/>
    <w:rsid w:val="55DD0244"/>
    <w:rsid w:val="55DE0898"/>
    <w:rsid w:val="55E071FB"/>
    <w:rsid w:val="55E0FF26"/>
    <w:rsid w:val="55E146B1"/>
    <w:rsid w:val="55E90533"/>
    <w:rsid w:val="55EB59C1"/>
    <w:rsid w:val="55EFE6C4"/>
    <w:rsid w:val="55F47976"/>
    <w:rsid w:val="55F56D52"/>
    <w:rsid w:val="55FFE4F8"/>
    <w:rsid w:val="56043122"/>
    <w:rsid w:val="5604BA8B"/>
    <w:rsid w:val="5604CAED"/>
    <w:rsid w:val="56098EC4"/>
    <w:rsid w:val="560E2EB0"/>
    <w:rsid w:val="560E4DA3"/>
    <w:rsid w:val="561023A4"/>
    <w:rsid w:val="5611BD55"/>
    <w:rsid w:val="56126242"/>
    <w:rsid w:val="5615C8F1"/>
    <w:rsid w:val="561612EF"/>
    <w:rsid w:val="5617427E"/>
    <w:rsid w:val="56196DF1"/>
    <w:rsid w:val="561B7C73"/>
    <w:rsid w:val="561CD9BC"/>
    <w:rsid w:val="56222789"/>
    <w:rsid w:val="56227573"/>
    <w:rsid w:val="5624F091"/>
    <w:rsid w:val="56286600"/>
    <w:rsid w:val="5629CB99"/>
    <w:rsid w:val="56385F69"/>
    <w:rsid w:val="563C7C1C"/>
    <w:rsid w:val="563F74A3"/>
    <w:rsid w:val="5641C369"/>
    <w:rsid w:val="56434F64"/>
    <w:rsid w:val="56492828"/>
    <w:rsid w:val="564DA4A4"/>
    <w:rsid w:val="564EBFF1"/>
    <w:rsid w:val="564F344C"/>
    <w:rsid w:val="5653A82C"/>
    <w:rsid w:val="5657A1E5"/>
    <w:rsid w:val="5664E1B1"/>
    <w:rsid w:val="5665BAC9"/>
    <w:rsid w:val="5665BE6E"/>
    <w:rsid w:val="56662B95"/>
    <w:rsid w:val="5667A083"/>
    <w:rsid w:val="56686301"/>
    <w:rsid w:val="5669BFA1"/>
    <w:rsid w:val="566C22F6"/>
    <w:rsid w:val="566F8078"/>
    <w:rsid w:val="567011BC"/>
    <w:rsid w:val="56779178"/>
    <w:rsid w:val="56784A04"/>
    <w:rsid w:val="567B6022"/>
    <w:rsid w:val="567CBD04"/>
    <w:rsid w:val="567D26BC"/>
    <w:rsid w:val="568205A5"/>
    <w:rsid w:val="568262C9"/>
    <w:rsid w:val="5685AF90"/>
    <w:rsid w:val="5685DF07"/>
    <w:rsid w:val="5688936D"/>
    <w:rsid w:val="568C2018"/>
    <w:rsid w:val="568F7B45"/>
    <w:rsid w:val="5695B144"/>
    <w:rsid w:val="569C5AE3"/>
    <w:rsid w:val="569F4318"/>
    <w:rsid w:val="56A20DFE"/>
    <w:rsid w:val="56A2543D"/>
    <w:rsid w:val="56A80F50"/>
    <w:rsid w:val="56A9E7BC"/>
    <w:rsid w:val="56A9EB9F"/>
    <w:rsid w:val="56AC4B74"/>
    <w:rsid w:val="56AFA721"/>
    <w:rsid w:val="56B10058"/>
    <w:rsid w:val="56B2C019"/>
    <w:rsid w:val="56B37ED4"/>
    <w:rsid w:val="56B4B27D"/>
    <w:rsid w:val="56B5A974"/>
    <w:rsid w:val="56B74E75"/>
    <w:rsid w:val="56B85892"/>
    <w:rsid w:val="56C0B9F7"/>
    <w:rsid w:val="56C31D89"/>
    <w:rsid w:val="56C56631"/>
    <w:rsid w:val="56C70937"/>
    <w:rsid w:val="56C84D66"/>
    <w:rsid w:val="56CCF0B2"/>
    <w:rsid w:val="56CD5B4A"/>
    <w:rsid w:val="56CE9962"/>
    <w:rsid w:val="56CECEC5"/>
    <w:rsid w:val="56D1F6AB"/>
    <w:rsid w:val="56D2DFE4"/>
    <w:rsid w:val="56D54663"/>
    <w:rsid w:val="56DA521C"/>
    <w:rsid w:val="56DAF1D6"/>
    <w:rsid w:val="56DB681B"/>
    <w:rsid w:val="56DE604E"/>
    <w:rsid w:val="56E04A4D"/>
    <w:rsid w:val="56E0812F"/>
    <w:rsid w:val="56E13D10"/>
    <w:rsid w:val="56E20E1D"/>
    <w:rsid w:val="56E23A82"/>
    <w:rsid w:val="56EBA937"/>
    <w:rsid w:val="56EDBD32"/>
    <w:rsid w:val="56EDCECD"/>
    <w:rsid w:val="56EDE365"/>
    <w:rsid w:val="56EF4650"/>
    <w:rsid w:val="56F255C9"/>
    <w:rsid w:val="56F2EE1D"/>
    <w:rsid w:val="56F48777"/>
    <w:rsid w:val="56F7D646"/>
    <w:rsid w:val="56F87CC2"/>
    <w:rsid w:val="56F98358"/>
    <w:rsid w:val="56F9B307"/>
    <w:rsid w:val="56FAA523"/>
    <w:rsid w:val="56FE1D33"/>
    <w:rsid w:val="5701FDE1"/>
    <w:rsid w:val="57029CC4"/>
    <w:rsid w:val="57051E67"/>
    <w:rsid w:val="570708D8"/>
    <w:rsid w:val="57093700"/>
    <w:rsid w:val="570B2C8A"/>
    <w:rsid w:val="570C8440"/>
    <w:rsid w:val="570CBCB1"/>
    <w:rsid w:val="570D9DE9"/>
    <w:rsid w:val="570DB389"/>
    <w:rsid w:val="57131D5C"/>
    <w:rsid w:val="5713B959"/>
    <w:rsid w:val="57159BF6"/>
    <w:rsid w:val="5716DD56"/>
    <w:rsid w:val="57193B98"/>
    <w:rsid w:val="571C1741"/>
    <w:rsid w:val="57205550"/>
    <w:rsid w:val="5720E052"/>
    <w:rsid w:val="572576C3"/>
    <w:rsid w:val="572A6FE1"/>
    <w:rsid w:val="572D6DB4"/>
    <w:rsid w:val="5731A68E"/>
    <w:rsid w:val="5731CA47"/>
    <w:rsid w:val="573AF071"/>
    <w:rsid w:val="573BCA5E"/>
    <w:rsid w:val="573F5B66"/>
    <w:rsid w:val="573F82EB"/>
    <w:rsid w:val="5746DAC4"/>
    <w:rsid w:val="574C5EFE"/>
    <w:rsid w:val="574E7FF8"/>
    <w:rsid w:val="57509980"/>
    <w:rsid w:val="5753B963"/>
    <w:rsid w:val="5757A0EB"/>
    <w:rsid w:val="5758DB55"/>
    <w:rsid w:val="5759C3B2"/>
    <w:rsid w:val="575AF8A5"/>
    <w:rsid w:val="575DAFF3"/>
    <w:rsid w:val="576692D0"/>
    <w:rsid w:val="5775CB02"/>
    <w:rsid w:val="5776EA4B"/>
    <w:rsid w:val="577C9AEF"/>
    <w:rsid w:val="577F4AC0"/>
    <w:rsid w:val="57810B80"/>
    <w:rsid w:val="57824387"/>
    <w:rsid w:val="5783776B"/>
    <w:rsid w:val="57847076"/>
    <w:rsid w:val="57850898"/>
    <w:rsid w:val="578680A4"/>
    <w:rsid w:val="578CB4A6"/>
    <w:rsid w:val="578EB878"/>
    <w:rsid w:val="578EEC9B"/>
    <w:rsid w:val="578F0FB3"/>
    <w:rsid w:val="5790C283"/>
    <w:rsid w:val="5797D961"/>
    <w:rsid w:val="5798AA05"/>
    <w:rsid w:val="57A1F63E"/>
    <w:rsid w:val="57A3CBEA"/>
    <w:rsid w:val="57A4D210"/>
    <w:rsid w:val="57A56E3C"/>
    <w:rsid w:val="57A5D02D"/>
    <w:rsid w:val="57A9797D"/>
    <w:rsid w:val="57A991D9"/>
    <w:rsid w:val="57AA1983"/>
    <w:rsid w:val="57ACE03C"/>
    <w:rsid w:val="57B1CB63"/>
    <w:rsid w:val="57B44ADF"/>
    <w:rsid w:val="57B7638F"/>
    <w:rsid w:val="57B7D34B"/>
    <w:rsid w:val="57BA249D"/>
    <w:rsid w:val="57BB3297"/>
    <w:rsid w:val="57C1BF64"/>
    <w:rsid w:val="57C84A14"/>
    <w:rsid w:val="57CBA319"/>
    <w:rsid w:val="57D1F118"/>
    <w:rsid w:val="57D2B593"/>
    <w:rsid w:val="57D34411"/>
    <w:rsid w:val="57D3E4F3"/>
    <w:rsid w:val="57D52744"/>
    <w:rsid w:val="57D78E0B"/>
    <w:rsid w:val="57D7E7D4"/>
    <w:rsid w:val="57D838CF"/>
    <w:rsid w:val="57D9890B"/>
    <w:rsid w:val="57DA246A"/>
    <w:rsid w:val="57DA5D67"/>
    <w:rsid w:val="57DE4EB3"/>
    <w:rsid w:val="57E3C14C"/>
    <w:rsid w:val="57E41071"/>
    <w:rsid w:val="57E45885"/>
    <w:rsid w:val="57E6693C"/>
    <w:rsid w:val="57E673A9"/>
    <w:rsid w:val="57E68BAE"/>
    <w:rsid w:val="57EAAFA1"/>
    <w:rsid w:val="57F06818"/>
    <w:rsid w:val="57F4EA9E"/>
    <w:rsid w:val="580405CC"/>
    <w:rsid w:val="580621C4"/>
    <w:rsid w:val="580ADF54"/>
    <w:rsid w:val="58114C08"/>
    <w:rsid w:val="581E6A38"/>
    <w:rsid w:val="581F66A8"/>
    <w:rsid w:val="5823D4EC"/>
    <w:rsid w:val="582406C8"/>
    <w:rsid w:val="5825142A"/>
    <w:rsid w:val="58269A26"/>
    <w:rsid w:val="5827D803"/>
    <w:rsid w:val="582BE3AB"/>
    <w:rsid w:val="58325478"/>
    <w:rsid w:val="583307BB"/>
    <w:rsid w:val="58366A5D"/>
    <w:rsid w:val="58381697"/>
    <w:rsid w:val="58381C92"/>
    <w:rsid w:val="58397A84"/>
    <w:rsid w:val="583D71B8"/>
    <w:rsid w:val="58401D42"/>
    <w:rsid w:val="58408A01"/>
    <w:rsid w:val="58416496"/>
    <w:rsid w:val="5842CCEB"/>
    <w:rsid w:val="58452488"/>
    <w:rsid w:val="5845533F"/>
    <w:rsid w:val="58463BB0"/>
    <w:rsid w:val="584A6916"/>
    <w:rsid w:val="584B5FD4"/>
    <w:rsid w:val="584B9DEC"/>
    <w:rsid w:val="58503C78"/>
    <w:rsid w:val="58523316"/>
    <w:rsid w:val="58552BB0"/>
    <w:rsid w:val="58556206"/>
    <w:rsid w:val="58593EA6"/>
    <w:rsid w:val="5859F30A"/>
    <w:rsid w:val="585E2496"/>
    <w:rsid w:val="585F8EC6"/>
    <w:rsid w:val="5868C5ED"/>
    <w:rsid w:val="5869F711"/>
    <w:rsid w:val="586AFAE8"/>
    <w:rsid w:val="5870F08D"/>
    <w:rsid w:val="5875D81C"/>
    <w:rsid w:val="58783D62"/>
    <w:rsid w:val="587B528E"/>
    <w:rsid w:val="587D539E"/>
    <w:rsid w:val="5882B9E0"/>
    <w:rsid w:val="58830587"/>
    <w:rsid w:val="588354CE"/>
    <w:rsid w:val="58905783"/>
    <w:rsid w:val="5891F905"/>
    <w:rsid w:val="58931059"/>
    <w:rsid w:val="5895AC32"/>
    <w:rsid w:val="589837B1"/>
    <w:rsid w:val="589B6789"/>
    <w:rsid w:val="589D8352"/>
    <w:rsid w:val="58A3CE4D"/>
    <w:rsid w:val="58A5496F"/>
    <w:rsid w:val="58A75DD7"/>
    <w:rsid w:val="58AA6512"/>
    <w:rsid w:val="58AC5AAE"/>
    <w:rsid w:val="58AD091E"/>
    <w:rsid w:val="58B39FDE"/>
    <w:rsid w:val="58B712DD"/>
    <w:rsid w:val="58B8B2F7"/>
    <w:rsid w:val="58BA1E10"/>
    <w:rsid w:val="58BC4D8F"/>
    <w:rsid w:val="58C215CB"/>
    <w:rsid w:val="58C25680"/>
    <w:rsid w:val="58C33DF1"/>
    <w:rsid w:val="58C6FD22"/>
    <w:rsid w:val="58CA064F"/>
    <w:rsid w:val="58CD7463"/>
    <w:rsid w:val="58DA7BCE"/>
    <w:rsid w:val="58DB39A0"/>
    <w:rsid w:val="58DF396B"/>
    <w:rsid w:val="58E2EF79"/>
    <w:rsid w:val="58E39B80"/>
    <w:rsid w:val="58E7368F"/>
    <w:rsid w:val="58EA5C78"/>
    <w:rsid w:val="58EF5565"/>
    <w:rsid w:val="58F407AC"/>
    <w:rsid w:val="58F90F62"/>
    <w:rsid w:val="58FB832B"/>
    <w:rsid w:val="58FDED01"/>
    <w:rsid w:val="59003B57"/>
    <w:rsid w:val="59018469"/>
    <w:rsid w:val="5901914E"/>
    <w:rsid w:val="59022052"/>
    <w:rsid w:val="590A9303"/>
    <w:rsid w:val="590AEA5C"/>
    <w:rsid w:val="590EDA24"/>
    <w:rsid w:val="59108DEC"/>
    <w:rsid w:val="5911C5D1"/>
    <w:rsid w:val="59172A2E"/>
    <w:rsid w:val="5917600F"/>
    <w:rsid w:val="59183A23"/>
    <w:rsid w:val="5918AEA6"/>
    <w:rsid w:val="59195937"/>
    <w:rsid w:val="591A035D"/>
    <w:rsid w:val="591AEDF6"/>
    <w:rsid w:val="591EB434"/>
    <w:rsid w:val="591EFFAE"/>
    <w:rsid w:val="5925963C"/>
    <w:rsid w:val="5927C23E"/>
    <w:rsid w:val="592AE834"/>
    <w:rsid w:val="592B6E15"/>
    <w:rsid w:val="592C95BF"/>
    <w:rsid w:val="592CBA54"/>
    <w:rsid w:val="592CC319"/>
    <w:rsid w:val="592F108B"/>
    <w:rsid w:val="593270D8"/>
    <w:rsid w:val="5934ABAD"/>
    <w:rsid w:val="59368A0B"/>
    <w:rsid w:val="593B70CF"/>
    <w:rsid w:val="593D2FAC"/>
    <w:rsid w:val="594111BA"/>
    <w:rsid w:val="594413A0"/>
    <w:rsid w:val="594425E8"/>
    <w:rsid w:val="59442FC8"/>
    <w:rsid w:val="5944DD18"/>
    <w:rsid w:val="594BA7EB"/>
    <w:rsid w:val="594BF7CB"/>
    <w:rsid w:val="5956856F"/>
    <w:rsid w:val="5959BAE1"/>
    <w:rsid w:val="595AF7DA"/>
    <w:rsid w:val="595CEB4B"/>
    <w:rsid w:val="596802D0"/>
    <w:rsid w:val="596D896E"/>
    <w:rsid w:val="597797A6"/>
    <w:rsid w:val="597B6938"/>
    <w:rsid w:val="597E2D87"/>
    <w:rsid w:val="598177D5"/>
    <w:rsid w:val="598A51D4"/>
    <w:rsid w:val="598B6C55"/>
    <w:rsid w:val="59917D91"/>
    <w:rsid w:val="5992CA9F"/>
    <w:rsid w:val="59949B83"/>
    <w:rsid w:val="59963B3E"/>
    <w:rsid w:val="5998984C"/>
    <w:rsid w:val="599E320F"/>
    <w:rsid w:val="59A2530F"/>
    <w:rsid w:val="59A35A9C"/>
    <w:rsid w:val="59A56167"/>
    <w:rsid w:val="59A86C8D"/>
    <w:rsid w:val="59A96702"/>
    <w:rsid w:val="59AA5FCD"/>
    <w:rsid w:val="59AB2CA7"/>
    <w:rsid w:val="59ABC756"/>
    <w:rsid w:val="59AD11AA"/>
    <w:rsid w:val="59B02D5E"/>
    <w:rsid w:val="59B17931"/>
    <w:rsid w:val="59B1E1D9"/>
    <w:rsid w:val="59B2D51D"/>
    <w:rsid w:val="59B2F072"/>
    <w:rsid w:val="59B32084"/>
    <w:rsid w:val="59B3E7D2"/>
    <w:rsid w:val="59BEC73C"/>
    <w:rsid w:val="59C3D51D"/>
    <w:rsid w:val="59C60A2B"/>
    <w:rsid w:val="59C6D636"/>
    <w:rsid w:val="59C8F22B"/>
    <w:rsid w:val="59C9FA18"/>
    <w:rsid w:val="59CF87E1"/>
    <w:rsid w:val="59D25978"/>
    <w:rsid w:val="59D35BB6"/>
    <w:rsid w:val="59D8BFC6"/>
    <w:rsid w:val="59D9431F"/>
    <w:rsid w:val="59DA8F42"/>
    <w:rsid w:val="59DC6C5D"/>
    <w:rsid w:val="59DDA0E2"/>
    <w:rsid w:val="59E5E169"/>
    <w:rsid w:val="59E63271"/>
    <w:rsid w:val="59E6CB41"/>
    <w:rsid w:val="59E75949"/>
    <w:rsid w:val="59E79DC3"/>
    <w:rsid w:val="59E8AC61"/>
    <w:rsid w:val="59EBE599"/>
    <w:rsid w:val="59EFF31E"/>
    <w:rsid w:val="59F443BF"/>
    <w:rsid w:val="59F48997"/>
    <w:rsid w:val="59F543CD"/>
    <w:rsid w:val="59F65AA3"/>
    <w:rsid w:val="59F942C0"/>
    <w:rsid w:val="59F9F928"/>
    <w:rsid w:val="59FAFF3D"/>
    <w:rsid w:val="5A004B6F"/>
    <w:rsid w:val="5A012A8F"/>
    <w:rsid w:val="5A02F566"/>
    <w:rsid w:val="5A043044"/>
    <w:rsid w:val="5A0F0D98"/>
    <w:rsid w:val="5A137AC4"/>
    <w:rsid w:val="5A17B81E"/>
    <w:rsid w:val="5A1C89A0"/>
    <w:rsid w:val="5A226103"/>
    <w:rsid w:val="5A22AF95"/>
    <w:rsid w:val="5A237669"/>
    <w:rsid w:val="5A283C43"/>
    <w:rsid w:val="5A2AB38D"/>
    <w:rsid w:val="5A2F2738"/>
    <w:rsid w:val="5A2FCAA2"/>
    <w:rsid w:val="5A30D244"/>
    <w:rsid w:val="5A33D3A4"/>
    <w:rsid w:val="5A3567D5"/>
    <w:rsid w:val="5A3633F3"/>
    <w:rsid w:val="5A370213"/>
    <w:rsid w:val="5A3911A5"/>
    <w:rsid w:val="5A3E3DFF"/>
    <w:rsid w:val="5A3EDFCA"/>
    <w:rsid w:val="5A3EE414"/>
    <w:rsid w:val="5A410792"/>
    <w:rsid w:val="5A44A60C"/>
    <w:rsid w:val="5A452C05"/>
    <w:rsid w:val="5A461E33"/>
    <w:rsid w:val="5A4651EC"/>
    <w:rsid w:val="5A484E00"/>
    <w:rsid w:val="5A49B1A2"/>
    <w:rsid w:val="5A4C63FF"/>
    <w:rsid w:val="5A4DB58C"/>
    <w:rsid w:val="5A4ED154"/>
    <w:rsid w:val="5A51AD8A"/>
    <w:rsid w:val="5A541307"/>
    <w:rsid w:val="5A582B2C"/>
    <w:rsid w:val="5A5BAC0F"/>
    <w:rsid w:val="5A5E2A03"/>
    <w:rsid w:val="5A5F137A"/>
    <w:rsid w:val="5A5FB21F"/>
    <w:rsid w:val="5A60A686"/>
    <w:rsid w:val="5A61638F"/>
    <w:rsid w:val="5A66BF77"/>
    <w:rsid w:val="5A696E02"/>
    <w:rsid w:val="5A6A3762"/>
    <w:rsid w:val="5A6BA23D"/>
    <w:rsid w:val="5A6DC711"/>
    <w:rsid w:val="5A722BC4"/>
    <w:rsid w:val="5A74009A"/>
    <w:rsid w:val="5A7854AD"/>
    <w:rsid w:val="5A78624A"/>
    <w:rsid w:val="5A788BE4"/>
    <w:rsid w:val="5A7A3972"/>
    <w:rsid w:val="5A7A83AD"/>
    <w:rsid w:val="5A80E4AD"/>
    <w:rsid w:val="5A842B96"/>
    <w:rsid w:val="5A8E616B"/>
    <w:rsid w:val="5A93E1E6"/>
    <w:rsid w:val="5A9532AE"/>
    <w:rsid w:val="5A960C85"/>
    <w:rsid w:val="5A983422"/>
    <w:rsid w:val="5A98F002"/>
    <w:rsid w:val="5A9B09FC"/>
    <w:rsid w:val="5A9D9E2C"/>
    <w:rsid w:val="5AA2DCCE"/>
    <w:rsid w:val="5AA39D0D"/>
    <w:rsid w:val="5AA58502"/>
    <w:rsid w:val="5AA65EFE"/>
    <w:rsid w:val="5AA8D74F"/>
    <w:rsid w:val="5AA8EFFF"/>
    <w:rsid w:val="5AAA413D"/>
    <w:rsid w:val="5AADD421"/>
    <w:rsid w:val="5AB1A80B"/>
    <w:rsid w:val="5AB4D91F"/>
    <w:rsid w:val="5AB56C80"/>
    <w:rsid w:val="5AB5B3F7"/>
    <w:rsid w:val="5AB810B5"/>
    <w:rsid w:val="5AB96A31"/>
    <w:rsid w:val="5ABC70DE"/>
    <w:rsid w:val="5ABF00AC"/>
    <w:rsid w:val="5AC14088"/>
    <w:rsid w:val="5AC1DDAD"/>
    <w:rsid w:val="5AC490CD"/>
    <w:rsid w:val="5ACD3FC6"/>
    <w:rsid w:val="5ACD4A90"/>
    <w:rsid w:val="5ACD5EA4"/>
    <w:rsid w:val="5ACD7B8A"/>
    <w:rsid w:val="5ACDE4BD"/>
    <w:rsid w:val="5AD2D08C"/>
    <w:rsid w:val="5AD4F506"/>
    <w:rsid w:val="5AD63370"/>
    <w:rsid w:val="5ADE1793"/>
    <w:rsid w:val="5ADE5714"/>
    <w:rsid w:val="5AE07AB5"/>
    <w:rsid w:val="5AE4231B"/>
    <w:rsid w:val="5AE48406"/>
    <w:rsid w:val="5AE77207"/>
    <w:rsid w:val="5AEAD8AB"/>
    <w:rsid w:val="5AEB3BC9"/>
    <w:rsid w:val="5AECF1C3"/>
    <w:rsid w:val="5AF1CAD3"/>
    <w:rsid w:val="5AF89F60"/>
    <w:rsid w:val="5AF9A27C"/>
    <w:rsid w:val="5B004BDE"/>
    <w:rsid w:val="5B068569"/>
    <w:rsid w:val="5B074767"/>
    <w:rsid w:val="5B0887ED"/>
    <w:rsid w:val="5B09C047"/>
    <w:rsid w:val="5B0B105F"/>
    <w:rsid w:val="5B0EE8ED"/>
    <w:rsid w:val="5B126B6A"/>
    <w:rsid w:val="5B12C512"/>
    <w:rsid w:val="5B14EB39"/>
    <w:rsid w:val="5B17D51D"/>
    <w:rsid w:val="5B1A89A1"/>
    <w:rsid w:val="5B1FDF2E"/>
    <w:rsid w:val="5B21123B"/>
    <w:rsid w:val="5B26DCDA"/>
    <w:rsid w:val="5B2AAC35"/>
    <w:rsid w:val="5B308590"/>
    <w:rsid w:val="5B31DA0E"/>
    <w:rsid w:val="5B334DA5"/>
    <w:rsid w:val="5B34C292"/>
    <w:rsid w:val="5B37DB24"/>
    <w:rsid w:val="5B3C7685"/>
    <w:rsid w:val="5B3D0E3B"/>
    <w:rsid w:val="5B46FFFC"/>
    <w:rsid w:val="5B4762C7"/>
    <w:rsid w:val="5B48013A"/>
    <w:rsid w:val="5B494DBE"/>
    <w:rsid w:val="5B4A5D5F"/>
    <w:rsid w:val="5B4FE7B2"/>
    <w:rsid w:val="5B576106"/>
    <w:rsid w:val="5B5993FB"/>
    <w:rsid w:val="5B5DB387"/>
    <w:rsid w:val="5B5E77F6"/>
    <w:rsid w:val="5B5F1342"/>
    <w:rsid w:val="5B60F04E"/>
    <w:rsid w:val="5B6181D8"/>
    <w:rsid w:val="5B622454"/>
    <w:rsid w:val="5B62ED5F"/>
    <w:rsid w:val="5B63B364"/>
    <w:rsid w:val="5B6481D5"/>
    <w:rsid w:val="5B66AA84"/>
    <w:rsid w:val="5B684AAE"/>
    <w:rsid w:val="5B695192"/>
    <w:rsid w:val="5B7144D8"/>
    <w:rsid w:val="5B79DB82"/>
    <w:rsid w:val="5B7D3F4A"/>
    <w:rsid w:val="5B7E529E"/>
    <w:rsid w:val="5B81F450"/>
    <w:rsid w:val="5B91F2B4"/>
    <w:rsid w:val="5B9A9E1D"/>
    <w:rsid w:val="5B9B01F6"/>
    <w:rsid w:val="5B9D8A67"/>
    <w:rsid w:val="5B9F97FC"/>
    <w:rsid w:val="5BA08C0B"/>
    <w:rsid w:val="5BA15838"/>
    <w:rsid w:val="5BA97505"/>
    <w:rsid w:val="5BAD5805"/>
    <w:rsid w:val="5BB0502B"/>
    <w:rsid w:val="5BB51F54"/>
    <w:rsid w:val="5BBA113E"/>
    <w:rsid w:val="5BBA4117"/>
    <w:rsid w:val="5BBA4676"/>
    <w:rsid w:val="5BBB169E"/>
    <w:rsid w:val="5BBDCA5C"/>
    <w:rsid w:val="5BC0019F"/>
    <w:rsid w:val="5BC27420"/>
    <w:rsid w:val="5BC32B87"/>
    <w:rsid w:val="5BC584E0"/>
    <w:rsid w:val="5BC63172"/>
    <w:rsid w:val="5BC89892"/>
    <w:rsid w:val="5BC937F5"/>
    <w:rsid w:val="5BD3228B"/>
    <w:rsid w:val="5BD7BF85"/>
    <w:rsid w:val="5BD9D2B5"/>
    <w:rsid w:val="5BE00F6A"/>
    <w:rsid w:val="5BE67B51"/>
    <w:rsid w:val="5BE73963"/>
    <w:rsid w:val="5BE9CE6D"/>
    <w:rsid w:val="5BEB97E1"/>
    <w:rsid w:val="5BF209AC"/>
    <w:rsid w:val="5BF2B4D2"/>
    <w:rsid w:val="5BF4042A"/>
    <w:rsid w:val="5BF8CC29"/>
    <w:rsid w:val="5BFE5A41"/>
    <w:rsid w:val="5C02600F"/>
    <w:rsid w:val="5C02C676"/>
    <w:rsid w:val="5C0779FE"/>
    <w:rsid w:val="5C08C847"/>
    <w:rsid w:val="5C0910EB"/>
    <w:rsid w:val="5C0A797A"/>
    <w:rsid w:val="5C0F3DA7"/>
    <w:rsid w:val="5C10B4B3"/>
    <w:rsid w:val="5C1C0819"/>
    <w:rsid w:val="5C1DD858"/>
    <w:rsid w:val="5C20A264"/>
    <w:rsid w:val="5C29314F"/>
    <w:rsid w:val="5C2F5272"/>
    <w:rsid w:val="5C3694D0"/>
    <w:rsid w:val="5C38D29D"/>
    <w:rsid w:val="5C430330"/>
    <w:rsid w:val="5C433A1A"/>
    <w:rsid w:val="5C4AF870"/>
    <w:rsid w:val="5C4C4D93"/>
    <w:rsid w:val="5C4E1F6D"/>
    <w:rsid w:val="5C4F092E"/>
    <w:rsid w:val="5C532579"/>
    <w:rsid w:val="5C5393ED"/>
    <w:rsid w:val="5C594650"/>
    <w:rsid w:val="5C5A426D"/>
    <w:rsid w:val="5C633E1B"/>
    <w:rsid w:val="5C661152"/>
    <w:rsid w:val="5C670365"/>
    <w:rsid w:val="5C6C1051"/>
    <w:rsid w:val="5C6E3991"/>
    <w:rsid w:val="5C70B662"/>
    <w:rsid w:val="5C70E1AD"/>
    <w:rsid w:val="5C75D1FE"/>
    <w:rsid w:val="5C77043F"/>
    <w:rsid w:val="5C774809"/>
    <w:rsid w:val="5C777576"/>
    <w:rsid w:val="5C7B1137"/>
    <w:rsid w:val="5C7CED83"/>
    <w:rsid w:val="5C7EF797"/>
    <w:rsid w:val="5C817B39"/>
    <w:rsid w:val="5C84827F"/>
    <w:rsid w:val="5C8595CF"/>
    <w:rsid w:val="5C90DA02"/>
    <w:rsid w:val="5C9361A9"/>
    <w:rsid w:val="5C96F842"/>
    <w:rsid w:val="5C9728E5"/>
    <w:rsid w:val="5C9C3D99"/>
    <w:rsid w:val="5C9D2257"/>
    <w:rsid w:val="5CA047CB"/>
    <w:rsid w:val="5CA50E65"/>
    <w:rsid w:val="5CA62C04"/>
    <w:rsid w:val="5CA7741F"/>
    <w:rsid w:val="5CA96A7C"/>
    <w:rsid w:val="5CAC51CC"/>
    <w:rsid w:val="5CAF52ED"/>
    <w:rsid w:val="5CB392BC"/>
    <w:rsid w:val="5CB4E0D7"/>
    <w:rsid w:val="5CB7C080"/>
    <w:rsid w:val="5CB7ED25"/>
    <w:rsid w:val="5CB8FAF7"/>
    <w:rsid w:val="5CBA366C"/>
    <w:rsid w:val="5CBB9A89"/>
    <w:rsid w:val="5CBCD42A"/>
    <w:rsid w:val="5CBF5760"/>
    <w:rsid w:val="5CC297EC"/>
    <w:rsid w:val="5CC421FA"/>
    <w:rsid w:val="5CC7984E"/>
    <w:rsid w:val="5CCA415C"/>
    <w:rsid w:val="5CCA6522"/>
    <w:rsid w:val="5CCB5ABB"/>
    <w:rsid w:val="5CCFFF44"/>
    <w:rsid w:val="5CD68321"/>
    <w:rsid w:val="5CD7B859"/>
    <w:rsid w:val="5CD84CD9"/>
    <w:rsid w:val="5CD86F58"/>
    <w:rsid w:val="5CD9CA8A"/>
    <w:rsid w:val="5CDA4DBA"/>
    <w:rsid w:val="5CDF2A5C"/>
    <w:rsid w:val="5CE4BA44"/>
    <w:rsid w:val="5CE9186E"/>
    <w:rsid w:val="5CF5920D"/>
    <w:rsid w:val="5CF634C7"/>
    <w:rsid w:val="5CF8486E"/>
    <w:rsid w:val="5D021C54"/>
    <w:rsid w:val="5D0A32AE"/>
    <w:rsid w:val="5D0C02CE"/>
    <w:rsid w:val="5D10085A"/>
    <w:rsid w:val="5D110F7B"/>
    <w:rsid w:val="5D1547CC"/>
    <w:rsid w:val="5D17C50C"/>
    <w:rsid w:val="5D21D5E6"/>
    <w:rsid w:val="5D224B95"/>
    <w:rsid w:val="5D247A4B"/>
    <w:rsid w:val="5D258391"/>
    <w:rsid w:val="5D25AAFB"/>
    <w:rsid w:val="5D278134"/>
    <w:rsid w:val="5D279642"/>
    <w:rsid w:val="5D2A435B"/>
    <w:rsid w:val="5D2A73A5"/>
    <w:rsid w:val="5D2D2D90"/>
    <w:rsid w:val="5D2DB797"/>
    <w:rsid w:val="5D32A162"/>
    <w:rsid w:val="5D32B4D5"/>
    <w:rsid w:val="5D33E88C"/>
    <w:rsid w:val="5D350369"/>
    <w:rsid w:val="5D35B67D"/>
    <w:rsid w:val="5D3965BB"/>
    <w:rsid w:val="5D3A37F7"/>
    <w:rsid w:val="5D3C228E"/>
    <w:rsid w:val="5D3F4A22"/>
    <w:rsid w:val="5D406CE9"/>
    <w:rsid w:val="5D430B61"/>
    <w:rsid w:val="5D43338B"/>
    <w:rsid w:val="5D437E11"/>
    <w:rsid w:val="5D438C50"/>
    <w:rsid w:val="5D456B15"/>
    <w:rsid w:val="5D49A279"/>
    <w:rsid w:val="5D5005D9"/>
    <w:rsid w:val="5D521C06"/>
    <w:rsid w:val="5D55DF4B"/>
    <w:rsid w:val="5D56C309"/>
    <w:rsid w:val="5D5760AB"/>
    <w:rsid w:val="5D5B6B67"/>
    <w:rsid w:val="5D5F25A3"/>
    <w:rsid w:val="5D5FD395"/>
    <w:rsid w:val="5D653C14"/>
    <w:rsid w:val="5D6559A3"/>
    <w:rsid w:val="5D680443"/>
    <w:rsid w:val="5D6D97DB"/>
    <w:rsid w:val="5D6F265A"/>
    <w:rsid w:val="5D715351"/>
    <w:rsid w:val="5D717471"/>
    <w:rsid w:val="5D76CE65"/>
    <w:rsid w:val="5D7CC16E"/>
    <w:rsid w:val="5D7DEB41"/>
    <w:rsid w:val="5D8253AA"/>
    <w:rsid w:val="5D829E53"/>
    <w:rsid w:val="5D830D22"/>
    <w:rsid w:val="5D84E670"/>
    <w:rsid w:val="5D8AF587"/>
    <w:rsid w:val="5D8C4021"/>
    <w:rsid w:val="5D8CAD5C"/>
    <w:rsid w:val="5D8D682D"/>
    <w:rsid w:val="5D9106F1"/>
    <w:rsid w:val="5D9CF88C"/>
    <w:rsid w:val="5DA2636D"/>
    <w:rsid w:val="5DA4BCA7"/>
    <w:rsid w:val="5DA70742"/>
    <w:rsid w:val="5DA7759F"/>
    <w:rsid w:val="5DA8689B"/>
    <w:rsid w:val="5DAB52BC"/>
    <w:rsid w:val="5DB55C3D"/>
    <w:rsid w:val="5DB60A80"/>
    <w:rsid w:val="5DB87015"/>
    <w:rsid w:val="5DB95C92"/>
    <w:rsid w:val="5DBB2610"/>
    <w:rsid w:val="5DC4FF63"/>
    <w:rsid w:val="5DC6A254"/>
    <w:rsid w:val="5DC7491D"/>
    <w:rsid w:val="5DCAA41F"/>
    <w:rsid w:val="5DD1324D"/>
    <w:rsid w:val="5DD7978F"/>
    <w:rsid w:val="5DDBCFC8"/>
    <w:rsid w:val="5DDD4872"/>
    <w:rsid w:val="5DDE530F"/>
    <w:rsid w:val="5DE00A94"/>
    <w:rsid w:val="5DE0427A"/>
    <w:rsid w:val="5DE0E028"/>
    <w:rsid w:val="5DE1EED4"/>
    <w:rsid w:val="5DE3EA90"/>
    <w:rsid w:val="5DE52AF4"/>
    <w:rsid w:val="5DF08FCB"/>
    <w:rsid w:val="5DF5E858"/>
    <w:rsid w:val="5DF73F22"/>
    <w:rsid w:val="5DF81573"/>
    <w:rsid w:val="5DFAF84E"/>
    <w:rsid w:val="5DFB1747"/>
    <w:rsid w:val="5DFC3A86"/>
    <w:rsid w:val="5DFEA84B"/>
    <w:rsid w:val="5E039572"/>
    <w:rsid w:val="5E09A213"/>
    <w:rsid w:val="5E0B7AAC"/>
    <w:rsid w:val="5E0E4A1C"/>
    <w:rsid w:val="5E0ECBF1"/>
    <w:rsid w:val="5E0EDBD7"/>
    <w:rsid w:val="5E122EBF"/>
    <w:rsid w:val="5E126E7A"/>
    <w:rsid w:val="5E145CEB"/>
    <w:rsid w:val="5E14687D"/>
    <w:rsid w:val="5E16134B"/>
    <w:rsid w:val="5E17DD47"/>
    <w:rsid w:val="5E1CAF87"/>
    <w:rsid w:val="5E1CFE42"/>
    <w:rsid w:val="5E1E7B77"/>
    <w:rsid w:val="5E255E04"/>
    <w:rsid w:val="5E265C24"/>
    <w:rsid w:val="5E2C28F4"/>
    <w:rsid w:val="5E312A44"/>
    <w:rsid w:val="5E318451"/>
    <w:rsid w:val="5E3665C1"/>
    <w:rsid w:val="5E3A074B"/>
    <w:rsid w:val="5E3B10A9"/>
    <w:rsid w:val="5E3BE380"/>
    <w:rsid w:val="5E4A8BE4"/>
    <w:rsid w:val="5E4BFB36"/>
    <w:rsid w:val="5E4CA90F"/>
    <w:rsid w:val="5E4F98FB"/>
    <w:rsid w:val="5E51699F"/>
    <w:rsid w:val="5E5584C0"/>
    <w:rsid w:val="5E5AD869"/>
    <w:rsid w:val="5E5B86EE"/>
    <w:rsid w:val="5E5C34F4"/>
    <w:rsid w:val="5E5D4C9B"/>
    <w:rsid w:val="5E61347B"/>
    <w:rsid w:val="5E63B614"/>
    <w:rsid w:val="5E6B7456"/>
    <w:rsid w:val="5E6BEC5B"/>
    <w:rsid w:val="5E70F00D"/>
    <w:rsid w:val="5E748292"/>
    <w:rsid w:val="5E74A626"/>
    <w:rsid w:val="5E762DA3"/>
    <w:rsid w:val="5E76D533"/>
    <w:rsid w:val="5E816B47"/>
    <w:rsid w:val="5E82B871"/>
    <w:rsid w:val="5E8696D5"/>
    <w:rsid w:val="5E86DA30"/>
    <w:rsid w:val="5E87BC73"/>
    <w:rsid w:val="5E882B51"/>
    <w:rsid w:val="5E8940F8"/>
    <w:rsid w:val="5E8BA961"/>
    <w:rsid w:val="5E8C169F"/>
    <w:rsid w:val="5E8D383A"/>
    <w:rsid w:val="5E91813C"/>
    <w:rsid w:val="5E94DC1F"/>
    <w:rsid w:val="5E99612F"/>
    <w:rsid w:val="5E9C2B86"/>
    <w:rsid w:val="5EA0CD1F"/>
    <w:rsid w:val="5EA2B536"/>
    <w:rsid w:val="5EAA3E12"/>
    <w:rsid w:val="5EAB181E"/>
    <w:rsid w:val="5EAF54F4"/>
    <w:rsid w:val="5EAF6F38"/>
    <w:rsid w:val="5EB05D68"/>
    <w:rsid w:val="5EB218B4"/>
    <w:rsid w:val="5EB6ADA6"/>
    <w:rsid w:val="5EBC39EB"/>
    <w:rsid w:val="5EC26B24"/>
    <w:rsid w:val="5EC80527"/>
    <w:rsid w:val="5EC84520"/>
    <w:rsid w:val="5EC89771"/>
    <w:rsid w:val="5ECF62A2"/>
    <w:rsid w:val="5ED2CAEC"/>
    <w:rsid w:val="5ED7A18F"/>
    <w:rsid w:val="5EDC5A4F"/>
    <w:rsid w:val="5EDEA9AC"/>
    <w:rsid w:val="5EE00A9C"/>
    <w:rsid w:val="5EE56667"/>
    <w:rsid w:val="5EE7D2B0"/>
    <w:rsid w:val="5EE96CD8"/>
    <w:rsid w:val="5EE9C754"/>
    <w:rsid w:val="5EEA0081"/>
    <w:rsid w:val="5EEA7471"/>
    <w:rsid w:val="5EF31C7F"/>
    <w:rsid w:val="5EF3F813"/>
    <w:rsid w:val="5EF4BA72"/>
    <w:rsid w:val="5EF5F919"/>
    <w:rsid w:val="5EF914E2"/>
    <w:rsid w:val="5EF97C7E"/>
    <w:rsid w:val="5EFADD6E"/>
    <w:rsid w:val="5EFB795B"/>
    <w:rsid w:val="5EFDE473"/>
    <w:rsid w:val="5F003A32"/>
    <w:rsid w:val="5F0162B4"/>
    <w:rsid w:val="5F14C0CF"/>
    <w:rsid w:val="5F160A4B"/>
    <w:rsid w:val="5F1818D0"/>
    <w:rsid w:val="5F1874F2"/>
    <w:rsid w:val="5F1907BC"/>
    <w:rsid w:val="5F1A415B"/>
    <w:rsid w:val="5F1B4F5F"/>
    <w:rsid w:val="5F1E7FEA"/>
    <w:rsid w:val="5F1E8992"/>
    <w:rsid w:val="5F1ED3FA"/>
    <w:rsid w:val="5F21AF22"/>
    <w:rsid w:val="5F254F77"/>
    <w:rsid w:val="5F26D177"/>
    <w:rsid w:val="5F27C2E5"/>
    <w:rsid w:val="5F280AA0"/>
    <w:rsid w:val="5F280D52"/>
    <w:rsid w:val="5F2981AC"/>
    <w:rsid w:val="5F2E1FC7"/>
    <w:rsid w:val="5F2E797E"/>
    <w:rsid w:val="5F354851"/>
    <w:rsid w:val="5F367A62"/>
    <w:rsid w:val="5F38576E"/>
    <w:rsid w:val="5F3D1DA7"/>
    <w:rsid w:val="5F44CE94"/>
    <w:rsid w:val="5F465AD3"/>
    <w:rsid w:val="5F481439"/>
    <w:rsid w:val="5F49A75A"/>
    <w:rsid w:val="5F49F4AA"/>
    <w:rsid w:val="5F4CEFC1"/>
    <w:rsid w:val="5F4E36B8"/>
    <w:rsid w:val="5F4F454C"/>
    <w:rsid w:val="5F4F56DA"/>
    <w:rsid w:val="5F534506"/>
    <w:rsid w:val="5F55C0A6"/>
    <w:rsid w:val="5F575B0F"/>
    <w:rsid w:val="5F5AB164"/>
    <w:rsid w:val="5F5CD69D"/>
    <w:rsid w:val="5F5CDBB1"/>
    <w:rsid w:val="5F5E1D95"/>
    <w:rsid w:val="5F6382D7"/>
    <w:rsid w:val="5F6BBE32"/>
    <w:rsid w:val="5F6EE365"/>
    <w:rsid w:val="5F70DA4F"/>
    <w:rsid w:val="5F71311B"/>
    <w:rsid w:val="5F7485E8"/>
    <w:rsid w:val="5F74DD11"/>
    <w:rsid w:val="5F7AD6E5"/>
    <w:rsid w:val="5F7BB283"/>
    <w:rsid w:val="5F7CC955"/>
    <w:rsid w:val="5F8681ED"/>
    <w:rsid w:val="5F87C513"/>
    <w:rsid w:val="5F8AAA69"/>
    <w:rsid w:val="5F8F4813"/>
    <w:rsid w:val="5F8F4F69"/>
    <w:rsid w:val="5F930C62"/>
    <w:rsid w:val="5F94F650"/>
    <w:rsid w:val="5F95734B"/>
    <w:rsid w:val="5F9587C5"/>
    <w:rsid w:val="5F96CF50"/>
    <w:rsid w:val="5F97A702"/>
    <w:rsid w:val="5F984091"/>
    <w:rsid w:val="5F9893FE"/>
    <w:rsid w:val="5F998695"/>
    <w:rsid w:val="5F9BCB50"/>
    <w:rsid w:val="5F9D096E"/>
    <w:rsid w:val="5F9FDE22"/>
    <w:rsid w:val="5FA0A611"/>
    <w:rsid w:val="5FA66E8D"/>
    <w:rsid w:val="5FA86BFA"/>
    <w:rsid w:val="5FAA5FDC"/>
    <w:rsid w:val="5FAD3220"/>
    <w:rsid w:val="5FAF2048"/>
    <w:rsid w:val="5FB1ACB2"/>
    <w:rsid w:val="5FB2FF11"/>
    <w:rsid w:val="5FB32F7B"/>
    <w:rsid w:val="5FB7A574"/>
    <w:rsid w:val="5FB8F882"/>
    <w:rsid w:val="5FBDD2C1"/>
    <w:rsid w:val="5FBF6043"/>
    <w:rsid w:val="5FC39634"/>
    <w:rsid w:val="5FC5185C"/>
    <w:rsid w:val="5FCD3529"/>
    <w:rsid w:val="5FCF46BD"/>
    <w:rsid w:val="5FD0FBC8"/>
    <w:rsid w:val="5FD2563A"/>
    <w:rsid w:val="5FDD4986"/>
    <w:rsid w:val="5FE38FFC"/>
    <w:rsid w:val="5FE61444"/>
    <w:rsid w:val="5FE61F08"/>
    <w:rsid w:val="5FE8BC05"/>
    <w:rsid w:val="5FE8DCF1"/>
    <w:rsid w:val="5FEAEBE4"/>
    <w:rsid w:val="5FF31571"/>
    <w:rsid w:val="5FF68966"/>
    <w:rsid w:val="5FFF5C4C"/>
    <w:rsid w:val="5FFFAE65"/>
    <w:rsid w:val="5FFFE520"/>
    <w:rsid w:val="60023C0A"/>
    <w:rsid w:val="600648D8"/>
    <w:rsid w:val="60075D3B"/>
    <w:rsid w:val="6007B44F"/>
    <w:rsid w:val="6008BAF4"/>
    <w:rsid w:val="600B3EC3"/>
    <w:rsid w:val="600B9EE3"/>
    <w:rsid w:val="6010493D"/>
    <w:rsid w:val="6011836A"/>
    <w:rsid w:val="6012C082"/>
    <w:rsid w:val="60135E81"/>
    <w:rsid w:val="6013FCE4"/>
    <w:rsid w:val="60143141"/>
    <w:rsid w:val="60149BA4"/>
    <w:rsid w:val="60199FF1"/>
    <w:rsid w:val="6019B39A"/>
    <w:rsid w:val="601E6A43"/>
    <w:rsid w:val="602168FA"/>
    <w:rsid w:val="60246DB7"/>
    <w:rsid w:val="60264E97"/>
    <w:rsid w:val="60280A79"/>
    <w:rsid w:val="6028B7B2"/>
    <w:rsid w:val="6028F4AA"/>
    <w:rsid w:val="602C141B"/>
    <w:rsid w:val="602C36C1"/>
    <w:rsid w:val="602C6B69"/>
    <w:rsid w:val="603059B7"/>
    <w:rsid w:val="6031315B"/>
    <w:rsid w:val="603437C5"/>
    <w:rsid w:val="603B2C59"/>
    <w:rsid w:val="603CB5BE"/>
    <w:rsid w:val="6043232A"/>
    <w:rsid w:val="60456BA4"/>
    <w:rsid w:val="604BDA81"/>
    <w:rsid w:val="6056C701"/>
    <w:rsid w:val="60578E18"/>
    <w:rsid w:val="605914BB"/>
    <w:rsid w:val="605A7741"/>
    <w:rsid w:val="605A939F"/>
    <w:rsid w:val="60637E93"/>
    <w:rsid w:val="606A6F85"/>
    <w:rsid w:val="606FA3D9"/>
    <w:rsid w:val="60738113"/>
    <w:rsid w:val="607A7F8A"/>
    <w:rsid w:val="607BE77C"/>
    <w:rsid w:val="607C4436"/>
    <w:rsid w:val="607E6FA8"/>
    <w:rsid w:val="607F33CD"/>
    <w:rsid w:val="6085079E"/>
    <w:rsid w:val="608C5066"/>
    <w:rsid w:val="608C6F59"/>
    <w:rsid w:val="608EAB0B"/>
    <w:rsid w:val="60959F3D"/>
    <w:rsid w:val="60987B50"/>
    <w:rsid w:val="609EBDB7"/>
    <w:rsid w:val="609F004C"/>
    <w:rsid w:val="60A04B67"/>
    <w:rsid w:val="60A2CD49"/>
    <w:rsid w:val="60AAEEE8"/>
    <w:rsid w:val="60AEAD92"/>
    <w:rsid w:val="60B01796"/>
    <w:rsid w:val="60B0343D"/>
    <w:rsid w:val="60B578C3"/>
    <w:rsid w:val="60B5CBE6"/>
    <w:rsid w:val="60B6D87F"/>
    <w:rsid w:val="60B89404"/>
    <w:rsid w:val="60BCAB39"/>
    <w:rsid w:val="60C25855"/>
    <w:rsid w:val="60C5501B"/>
    <w:rsid w:val="60C8F0DE"/>
    <w:rsid w:val="60CDB8D1"/>
    <w:rsid w:val="60CF2553"/>
    <w:rsid w:val="60D08B2E"/>
    <w:rsid w:val="60D56F55"/>
    <w:rsid w:val="60D72345"/>
    <w:rsid w:val="60D75D4B"/>
    <w:rsid w:val="60D7DB44"/>
    <w:rsid w:val="60DDA695"/>
    <w:rsid w:val="60E77A05"/>
    <w:rsid w:val="60E959BB"/>
    <w:rsid w:val="60EB6D8D"/>
    <w:rsid w:val="60EBDE50"/>
    <w:rsid w:val="60EC9BA9"/>
    <w:rsid w:val="60F12D4A"/>
    <w:rsid w:val="60F20BFF"/>
    <w:rsid w:val="60F25787"/>
    <w:rsid w:val="60F482DF"/>
    <w:rsid w:val="60F67722"/>
    <w:rsid w:val="60F8CF99"/>
    <w:rsid w:val="61043117"/>
    <w:rsid w:val="6105374F"/>
    <w:rsid w:val="610655C9"/>
    <w:rsid w:val="610BF7BD"/>
    <w:rsid w:val="610FFAA0"/>
    <w:rsid w:val="6115B2C9"/>
    <w:rsid w:val="61167DEC"/>
    <w:rsid w:val="6118C24B"/>
    <w:rsid w:val="611A3DB8"/>
    <w:rsid w:val="611BEC25"/>
    <w:rsid w:val="611C1293"/>
    <w:rsid w:val="611CB0F5"/>
    <w:rsid w:val="611E2061"/>
    <w:rsid w:val="6120C275"/>
    <w:rsid w:val="61236F73"/>
    <w:rsid w:val="6123D5B6"/>
    <w:rsid w:val="612D2D9F"/>
    <w:rsid w:val="612D6B24"/>
    <w:rsid w:val="61309405"/>
    <w:rsid w:val="6132B04D"/>
    <w:rsid w:val="61368057"/>
    <w:rsid w:val="613959F9"/>
    <w:rsid w:val="613B898B"/>
    <w:rsid w:val="61401F53"/>
    <w:rsid w:val="61417568"/>
    <w:rsid w:val="6149342C"/>
    <w:rsid w:val="614A558F"/>
    <w:rsid w:val="614BDBED"/>
    <w:rsid w:val="614BF4E6"/>
    <w:rsid w:val="61508931"/>
    <w:rsid w:val="6150921D"/>
    <w:rsid w:val="615447AF"/>
    <w:rsid w:val="6155B20B"/>
    <w:rsid w:val="61569FC3"/>
    <w:rsid w:val="6157A1E6"/>
    <w:rsid w:val="6157B644"/>
    <w:rsid w:val="6157C1D5"/>
    <w:rsid w:val="6159336D"/>
    <w:rsid w:val="615FE8BA"/>
    <w:rsid w:val="616002A9"/>
    <w:rsid w:val="616485CD"/>
    <w:rsid w:val="616526C3"/>
    <w:rsid w:val="6168A25D"/>
    <w:rsid w:val="6168A370"/>
    <w:rsid w:val="61691D46"/>
    <w:rsid w:val="61694610"/>
    <w:rsid w:val="616971DF"/>
    <w:rsid w:val="616CF484"/>
    <w:rsid w:val="61730F3D"/>
    <w:rsid w:val="61782034"/>
    <w:rsid w:val="617E14E3"/>
    <w:rsid w:val="618095DE"/>
    <w:rsid w:val="6183D726"/>
    <w:rsid w:val="618492D3"/>
    <w:rsid w:val="6187D069"/>
    <w:rsid w:val="618CE5D3"/>
    <w:rsid w:val="61909BAE"/>
    <w:rsid w:val="61917B90"/>
    <w:rsid w:val="61953B2B"/>
    <w:rsid w:val="6196F04E"/>
    <w:rsid w:val="6197F762"/>
    <w:rsid w:val="619B8E8E"/>
    <w:rsid w:val="619C72FE"/>
    <w:rsid w:val="619D27AE"/>
    <w:rsid w:val="619F3B35"/>
    <w:rsid w:val="61A6E8DE"/>
    <w:rsid w:val="61AABA97"/>
    <w:rsid w:val="61AB96C1"/>
    <w:rsid w:val="61AD0C11"/>
    <w:rsid w:val="61B14918"/>
    <w:rsid w:val="61B20D68"/>
    <w:rsid w:val="61B4E40E"/>
    <w:rsid w:val="61B5D1F7"/>
    <w:rsid w:val="61BCBED6"/>
    <w:rsid w:val="61BCDDEB"/>
    <w:rsid w:val="61C0ED33"/>
    <w:rsid w:val="61C3CD60"/>
    <w:rsid w:val="61C7122E"/>
    <w:rsid w:val="61C98871"/>
    <w:rsid w:val="61CC4A37"/>
    <w:rsid w:val="61CDD92F"/>
    <w:rsid w:val="61CEAB8C"/>
    <w:rsid w:val="61D0DBDF"/>
    <w:rsid w:val="61D8E4EE"/>
    <w:rsid w:val="61DA7E9A"/>
    <w:rsid w:val="61DB2FBE"/>
    <w:rsid w:val="61DDB44D"/>
    <w:rsid w:val="61DE45DA"/>
    <w:rsid w:val="61DE7E2A"/>
    <w:rsid w:val="61DFD34C"/>
    <w:rsid w:val="61E21429"/>
    <w:rsid w:val="61E4934E"/>
    <w:rsid w:val="61E57391"/>
    <w:rsid w:val="61E94D7A"/>
    <w:rsid w:val="61ED7B3E"/>
    <w:rsid w:val="61EED2EA"/>
    <w:rsid w:val="61F2DA13"/>
    <w:rsid w:val="61F371B9"/>
    <w:rsid w:val="61F548DA"/>
    <w:rsid w:val="61F6B96B"/>
    <w:rsid w:val="61F85EC1"/>
    <w:rsid w:val="61F8D9EB"/>
    <w:rsid w:val="61FA6684"/>
    <w:rsid w:val="61FCD579"/>
    <w:rsid w:val="62004861"/>
    <w:rsid w:val="6207C2B7"/>
    <w:rsid w:val="6209F8F4"/>
    <w:rsid w:val="620C2129"/>
    <w:rsid w:val="620CF58E"/>
    <w:rsid w:val="620D2E81"/>
    <w:rsid w:val="620FB686"/>
    <w:rsid w:val="62105671"/>
    <w:rsid w:val="62108C07"/>
    <w:rsid w:val="6225CE66"/>
    <w:rsid w:val="622989FF"/>
    <w:rsid w:val="622CB580"/>
    <w:rsid w:val="622DE2A2"/>
    <w:rsid w:val="622E0AB7"/>
    <w:rsid w:val="6230808D"/>
    <w:rsid w:val="62356F2A"/>
    <w:rsid w:val="623E0067"/>
    <w:rsid w:val="6248E73A"/>
    <w:rsid w:val="624E19C7"/>
    <w:rsid w:val="62502136"/>
    <w:rsid w:val="62513219"/>
    <w:rsid w:val="62543933"/>
    <w:rsid w:val="6254FC6E"/>
    <w:rsid w:val="62601039"/>
    <w:rsid w:val="6267811C"/>
    <w:rsid w:val="6268F7E4"/>
    <w:rsid w:val="626AB849"/>
    <w:rsid w:val="626E7ED9"/>
    <w:rsid w:val="62703CC6"/>
    <w:rsid w:val="62731868"/>
    <w:rsid w:val="627328D3"/>
    <w:rsid w:val="6273B940"/>
    <w:rsid w:val="6277408C"/>
    <w:rsid w:val="6278D7DB"/>
    <w:rsid w:val="6279922D"/>
    <w:rsid w:val="627BDBA2"/>
    <w:rsid w:val="627D1002"/>
    <w:rsid w:val="6280DCED"/>
    <w:rsid w:val="628BC575"/>
    <w:rsid w:val="628CD415"/>
    <w:rsid w:val="628D4539"/>
    <w:rsid w:val="629264D9"/>
    <w:rsid w:val="6293C044"/>
    <w:rsid w:val="6294A304"/>
    <w:rsid w:val="6294F60B"/>
    <w:rsid w:val="62977DB5"/>
    <w:rsid w:val="629E9B25"/>
    <w:rsid w:val="62A1241E"/>
    <w:rsid w:val="62A431CD"/>
    <w:rsid w:val="62A84FFC"/>
    <w:rsid w:val="62AA687A"/>
    <w:rsid w:val="62AB6873"/>
    <w:rsid w:val="62B0EC9E"/>
    <w:rsid w:val="62B33923"/>
    <w:rsid w:val="62B4E769"/>
    <w:rsid w:val="62B752C5"/>
    <w:rsid w:val="62B77019"/>
    <w:rsid w:val="62B83244"/>
    <w:rsid w:val="62B9B816"/>
    <w:rsid w:val="62BA7907"/>
    <w:rsid w:val="62BCEB6E"/>
    <w:rsid w:val="62BD2439"/>
    <w:rsid w:val="62C00020"/>
    <w:rsid w:val="62C679B8"/>
    <w:rsid w:val="62C97C68"/>
    <w:rsid w:val="62CB42EB"/>
    <w:rsid w:val="62CFB0E3"/>
    <w:rsid w:val="62D1DB28"/>
    <w:rsid w:val="62D4B327"/>
    <w:rsid w:val="62D4C3A0"/>
    <w:rsid w:val="62E1FCF6"/>
    <w:rsid w:val="62E26C73"/>
    <w:rsid w:val="62E3CA7B"/>
    <w:rsid w:val="62E5365A"/>
    <w:rsid w:val="62E68F44"/>
    <w:rsid w:val="62E94982"/>
    <w:rsid w:val="62E96785"/>
    <w:rsid w:val="62EA60C7"/>
    <w:rsid w:val="62EA9455"/>
    <w:rsid w:val="62F0AE18"/>
    <w:rsid w:val="62F63562"/>
    <w:rsid w:val="62FB6A07"/>
    <w:rsid w:val="62FDAD2D"/>
    <w:rsid w:val="6305A17D"/>
    <w:rsid w:val="630A7DD3"/>
    <w:rsid w:val="630C53A5"/>
    <w:rsid w:val="630E0349"/>
    <w:rsid w:val="630E04A5"/>
    <w:rsid w:val="630FAC91"/>
    <w:rsid w:val="6313B3A4"/>
    <w:rsid w:val="631D722F"/>
    <w:rsid w:val="631F3526"/>
    <w:rsid w:val="631FED28"/>
    <w:rsid w:val="632753E2"/>
    <w:rsid w:val="6328F9FD"/>
    <w:rsid w:val="632BA259"/>
    <w:rsid w:val="632CC83D"/>
    <w:rsid w:val="632E75F8"/>
    <w:rsid w:val="6331EAF6"/>
    <w:rsid w:val="633465EC"/>
    <w:rsid w:val="6335FA30"/>
    <w:rsid w:val="63365F36"/>
    <w:rsid w:val="6337CE84"/>
    <w:rsid w:val="633815DC"/>
    <w:rsid w:val="633976F4"/>
    <w:rsid w:val="633991F4"/>
    <w:rsid w:val="633D72E0"/>
    <w:rsid w:val="634025ED"/>
    <w:rsid w:val="634040B7"/>
    <w:rsid w:val="63458686"/>
    <w:rsid w:val="63459701"/>
    <w:rsid w:val="63461688"/>
    <w:rsid w:val="634B3A25"/>
    <w:rsid w:val="634BAC51"/>
    <w:rsid w:val="634CEA4D"/>
    <w:rsid w:val="634D6152"/>
    <w:rsid w:val="63528898"/>
    <w:rsid w:val="635381BC"/>
    <w:rsid w:val="63541DDC"/>
    <w:rsid w:val="6355D743"/>
    <w:rsid w:val="6357C908"/>
    <w:rsid w:val="635BE36F"/>
    <w:rsid w:val="635D65E0"/>
    <w:rsid w:val="63624F68"/>
    <w:rsid w:val="6362D675"/>
    <w:rsid w:val="6366781E"/>
    <w:rsid w:val="63680A8E"/>
    <w:rsid w:val="63687BB0"/>
    <w:rsid w:val="636AEEF6"/>
    <w:rsid w:val="636C2AB4"/>
    <w:rsid w:val="636C4789"/>
    <w:rsid w:val="63789586"/>
    <w:rsid w:val="637CE339"/>
    <w:rsid w:val="6380F2C0"/>
    <w:rsid w:val="6385CACC"/>
    <w:rsid w:val="63864482"/>
    <w:rsid w:val="638C98F6"/>
    <w:rsid w:val="638E8EC5"/>
    <w:rsid w:val="63911F75"/>
    <w:rsid w:val="63924B86"/>
    <w:rsid w:val="63925389"/>
    <w:rsid w:val="6395895B"/>
    <w:rsid w:val="639707C6"/>
    <w:rsid w:val="63971D47"/>
    <w:rsid w:val="63975DB8"/>
    <w:rsid w:val="639A0FCB"/>
    <w:rsid w:val="63A3B63B"/>
    <w:rsid w:val="63A7F6CF"/>
    <w:rsid w:val="63A8AB84"/>
    <w:rsid w:val="63AD1584"/>
    <w:rsid w:val="63ADB68E"/>
    <w:rsid w:val="63AE948D"/>
    <w:rsid w:val="63AF5DF8"/>
    <w:rsid w:val="63B1F726"/>
    <w:rsid w:val="63B40A7B"/>
    <w:rsid w:val="63B5E0B2"/>
    <w:rsid w:val="63B5E939"/>
    <w:rsid w:val="63B7EEC1"/>
    <w:rsid w:val="63B95D37"/>
    <w:rsid w:val="63BDA2B8"/>
    <w:rsid w:val="63BE94B3"/>
    <w:rsid w:val="63C26FFE"/>
    <w:rsid w:val="63C7C70C"/>
    <w:rsid w:val="63CAD103"/>
    <w:rsid w:val="63D85698"/>
    <w:rsid w:val="63E00E6C"/>
    <w:rsid w:val="63E9CB87"/>
    <w:rsid w:val="63EC3274"/>
    <w:rsid w:val="63F0F207"/>
    <w:rsid w:val="63F1F418"/>
    <w:rsid w:val="63F3A554"/>
    <w:rsid w:val="63F5737D"/>
    <w:rsid w:val="63F64382"/>
    <w:rsid w:val="63FDE44D"/>
    <w:rsid w:val="64083D9F"/>
    <w:rsid w:val="640AFAE0"/>
    <w:rsid w:val="640BB6EE"/>
    <w:rsid w:val="640CAD9D"/>
    <w:rsid w:val="640E3D4B"/>
    <w:rsid w:val="64181BAF"/>
    <w:rsid w:val="64190EDE"/>
    <w:rsid w:val="64197339"/>
    <w:rsid w:val="641E1369"/>
    <w:rsid w:val="641E2875"/>
    <w:rsid w:val="64229B46"/>
    <w:rsid w:val="642502BA"/>
    <w:rsid w:val="64293F26"/>
    <w:rsid w:val="64298039"/>
    <w:rsid w:val="642BA377"/>
    <w:rsid w:val="642C5752"/>
    <w:rsid w:val="642E2C68"/>
    <w:rsid w:val="642FCF48"/>
    <w:rsid w:val="6432A1C2"/>
    <w:rsid w:val="6432B60B"/>
    <w:rsid w:val="6435AAB8"/>
    <w:rsid w:val="6435AB2B"/>
    <w:rsid w:val="6436EE04"/>
    <w:rsid w:val="64375651"/>
    <w:rsid w:val="64376EFC"/>
    <w:rsid w:val="64377E32"/>
    <w:rsid w:val="64389C5A"/>
    <w:rsid w:val="643AB390"/>
    <w:rsid w:val="643DDF85"/>
    <w:rsid w:val="643E4565"/>
    <w:rsid w:val="643F3F25"/>
    <w:rsid w:val="643F781D"/>
    <w:rsid w:val="64423E56"/>
    <w:rsid w:val="644421BD"/>
    <w:rsid w:val="6445CB68"/>
    <w:rsid w:val="64496870"/>
    <w:rsid w:val="644999D1"/>
    <w:rsid w:val="644DFC5A"/>
    <w:rsid w:val="644EED49"/>
    <w:rsid w:val="644FDB2E"/>
    <w:rsid w:val="6450B1D7"/>
    <w:rsid w:val="6451B87B"/>
    <w:rsid w:val="64529DB2"/>
    <w:rsid w:val="6454CECF"/>
    <w:rsid w:val="6457DF5A"/>
    <w:rsid w:val="645C5E35"/>
    <w:rsid w:val="645E634C"/>
    <w:rsid w:val="64604F50"/>
    <w:rsid w:val="6460E0DF"/>
    <w:rsid w:val="646B802A"/>
    <w:rsid w:val="64711500"/>
    <w:rsid w:val="64722069"/>
    <w:rsid w:val="64737A9F"/>
    <w:rsid w:val="647630B9"/>
    <w:rsid w:val="6477D486"/>
    <w:rsid w:val="64798EF5"/>
    <w:rsid w:val="647B5F8B"/>
    <w:rsid w:val="647DEFDD"/>
    <w:rsid w:val="64810956"/>
    <w:rsid w:val="6482BBCF"/>
    <w:rsid w:val="648D88EA"/>
    <w:rsid w:val="648D90EB"/>
    <w:rsid w:val="648D991B"/>
    <w:rsid w:val="648EC4D3"/>
    <w:rsid w:val="648F09C2"/>
    <w:rsid w:val="648FC955"/>
    <w:rsid w:val="6493A666"/>
    <w:rsid w:val="64945B53"/>
    <w:rsid w:val="64966A9B"/>
    <w:rsid w:val="6497C1AE"/>
    <w:rsid w:val="6497DD74"/>
    <w:rsid w:val="649CF553"/>
    <w:rsid w:val="64A2678B"/>
    <w:rsid w:val="64A2944D"/>
    <w:rsid w:val="64A5EA9A"/>
    <w:rsid w:val="64A7B6A2"/>
    <w:rsid w:val="64A83951"/>
    <w:rsid w:val="64ACF672"/>
    <w:rsid w:val="64AF4F09"/>
    <w:rsid w:val="64B05AD3"/>
    <w:rsid w:val="64B57517"/>
    <w:rsid w:val="64B73469"/>
    <w:rsid w:val="64B7C325"/>
    <w:rsid w:val="64B7E8AF"/>
    <w:rsid w:val="64BB7725"/>
    <w:rsid w:val="64BC65E7"/>
    <w:rsid w:val="64BE546F"/>
    <w:rsid w:val="64BFD28C"/>
    <w:rsid w:val="64C085F7"/>
    <w:rsid w:val="64C6E62B"/>
    <w:rsid w:val="64CC2236"/>
    <w:rsid w:val="64CF7CD9"/>
    <w:rsid w:val="64CFE3C7"/>
    <w:rsid w:val="64D0D34B"/>
    <w:rsid w:val="64D667E6"/>
    <w:rsid w:val="64D742AC"/>
    <w:rsid w:val="64D79A33"/>
    <w:rsid w:val="64D7E5F7"/>
    <w:rsid w:val="64DA4364"/>
    <w:rsid w:val="64DC1CDC"/>
    <w:rsid w:val="64DDA4D7"/>
    <w:rsid w:val="64E0551B"/>
    <w:rsid w:val="64E1ED55"/>
    <w:rsid w:val="64E3C845"/>
    <w:rsid w:val="64E5B4F3"/>
    <w:rsid w:val="64E64493"/>
    <w:rsid w:val="64E70D3A"/>
    <w:rsid w:val="64E8955F"/>
    <w:rsid w:val="64E9371F"/>
    <w:rsid w:val="64F1DEFF"/>
    <w:rsid w:val="64F4A463"/>
    <w:rsid w:val="64F5E3C7"/>
    <w:rsid w:val="64F6FD2E"/>
    <w:rsid w:val="64F91605"/>
    <w:rsid w:val="64FB468A"/>
    <w:rsid w:val="64FE007F"/>
    <w:rsid w:val="6506A255"/>
    <w:rsid w:val="650797EB"/>
    <w:rsid w:val="65087222"/>
    <w:rsid w:val="6509003F"/>
    <w:rsid w:val="6509FF2F"/>
    <w:rsid w:val="650A9999"/>
    <w:rsid w:val="650B3356"/>
    <w:rsid w:val="650B6390"/>
    <w:rsid w:val="650C9481"/>
    <w:rsid w:val="651157EE"/>
    <w:rsid w:val="6512C30B"/>
    <w:rsid w:val="65147060"/>
    <w:rsid w:val="6515429A"/>
    <w:rsid w:val="6517B17C"/>
    <w:rsid w:val="651A4B6A"/>
    <w:rsid w:val="651BE98C"/>
    <w:rsid w:val="651EDC4C"/>
    <w:rsid w:val="65215FCF"/>
    <w:rsid w:val="65220E66"/>
    <w:rsid w:val="6522E98A"/>
    <w:rsid w:val="652339BC"/>
    <w:rsid w:val="65240E68"/>
    <w:rsid w:val="6525E498"/>
    <w:rsid w:val="652690D7"/>
    <w:rsid w:val="652B0C8F"/>
    <w:rsid w:val="652BE3FE"/>
    <w:rsid w:val="652EAD9D"/>
    <w:rsid w:val="65344B22"/>
    <w:rsid w:val="6535721F"/>
    <w:rsid w:val="653EB720"/>
    <w:rsid w:val="65428644"/>
    <w:rsid w:val="6546196A"/>
    <w:rsid w:val="65468471"/>
    <w:rsid w:val="654A16A0"/>
    <w:rsid w:val="654AA714"/>
    <w:rsid w:val="654D1F19"/>
    <w:rsid w:val="655219E6"/>
    <w:rsid w:val="65538EAC"/>
    <w:rsid w:val="6554BE93"/>
    <w:rsid w:val="6554FE8F"/>
    <w:rsid w:val="65550030"/>
    <w:rsid w:val="655682D0"/>
    <w:rsid w:val="65597832"/>
    <w:rsid w:val="655B06C9"/>
    <w:rsid w:val="655BC059"/>
    <w:rsid w:val="655E553A"/>
    <w:rsid w:val="655EFAAF"/>
    <w:rsid w:val="65631B1B"/>
    <w:rsid w:val="6564C063"/>
    <w:rsid w:val="65653455"/>
    <w:rsid w:val="656744FC"/>
    <w:rsid w:val="65677C9A"/>
    <w:rsid w:val="6568DC5B"/>
    <w:rsid w:val="656EB037"/>
    <w:rsid w:val="6571BEF2"/>
    <w:rsid w:val="65749151"/>
    <w:rsid w:val="6574D11E"/>
    <w:rsid w:val="65785FE5"/>
    <w:rsid w:val="6579314E"/>
    <w:rsid w:val="6579EBF0"/>
    <w:rsid w:val="657F4A54"/>
    <w:rsid w:val="657FED7D"/>
    <w:rsid w:val="6583D00E"/>
    <w:rsid w:val="6584A679"/>
    <w:rsid w:val="658BA565"/>
    <w:rsid w:val="65942D50"/>
    <w:rsid w:val="659664C8"/>
    <w:rsid w:val="65967492"/>
    <w:rsid w:val="659721D3"/>
    <w:rsid w:val="659841A5"/>
    <w:rsid w:val="659DDB10"/>
    <w:rsid w:val="659F0986"/>
    <w:rsid w:val="65A3A0A2"/>
    <w:rsid w:val="65A81DB2"/>
    <w:rsid w:val="65A96E53"/>
    <w:rsid w:val="65AFF24B"/>
    <w:rsid w:val="65B7200F"/>
    <w:rsid w:val="65B9838F"/>
    <w:rsid w:val="65BCD2DD"/>
    <w:rsid w:val="65BEB06F"/>
    <w:rsid w:val="65C099D7"/>
    <w:rsid w:val="65C5589D"/>
    <w:rsid w:val="65C6872E"/>
    <w:rsid w:val="65C6BF95"/>
    <w:rsid w:val="65C9EB0A"/>
    <w:rsid w:val="65CA4C9E"/>
    <w:rsid w:val="65D16E02"/>
    <w:rsid w:val="65D4BF8A"/>
    <w:rsid w:val="65D671A1"/>
    <w:rsid w:val="65D695E7"/>
    <w:rsid w:val="65DDA086"/>
    <w:rsid w:val="65E160F9"/>
    <w:rsid w:val="65E50599"/>
    <w:rsid w:val="65E6E9E4"/>
    <w:rsid w:val="65ED350E"/>
    <w:rsid w:val="65F49418"/>
    <w:rsid w:val="65F650D5"/>
    <w:rsid w:val="65F828CF"/>
    <w:rsid w:val="65FCADF2"/>
    <w:rsid w:val="65FD5A00"/>
    <w:rsid w:val="6603ECE3"/>
    <w:rsid w:val="66082020"/>
    <w:rsid w:val="660A396C"/>
    <w:rsid w:val="660BF514"/>
    <w:rsid w:val="6610B5A2"/>
    <w:rsid w:val="6614610D"/>
    <w:rsid w:val="6616EA7C"/>
    <w:rsid w:val="6625CADB"/>
    <w:rsid w:val="66284F79"/>
    <w:rsid w:val="6630C935"/>
    <w:rsid w:val="6633FBC3"/>
    <w:rsid w:val="663B20F8"/>
    <w:rsid w:val="663BC6AB"/>
    <w:rsid w:val="6645AAE8"/>
    <w:rsid w:val="66475014"/>
    <w:rsid w:val="6648155A"/>
    <w:rsid w:val="664B3B80"/>
    <w:rsid w:val="664DBEA4"/>
    <w:rsid w:val="664DEB10"/>
    <w:rsid w:val="664E5E47"/>
    <w:rsid w:val="66514BCD"/>
    <w:rsid w:val="66556C72"/>
    <w:rsid w:val="6657787A"/>
    <w:rsid w:val="6657856E"/>
    <w:rsid w:val="66613A63"/>
    <w:rsid w:val="666150FA"/>
    <w:rsid w:val="6662D06D"/>
    <w:rsid w:val="66674BA5"/>
    <w:rsid w:val="666793B7"/>
    <w:rsid w:val="66686030"/>
    <w:rsid w:val="66690430"/>
    <w:rsid w:val="666985F6"/>
    <w:rsid w:val="666A4172"/>
    <w:rsid w:val="666A70E8"/>
    <w:rsid w:val="666AA166"/>
    <w:rsid w:val="666BF7E1"/>
    <w:rsid w:val="666C3580"/>
    <w:rsid w:val="666CF8E7"/>
    <w:rsid w:val="666E2B69"/>
    <w:rsid w:val="6670B9D3"/>
    <w:rsid w:val="667177A7"/>
    <w:rsid w:val="6671F15C"/>
    <w:rsid w:val="6671F810"/>
    <w:rsid w:val="6676C409"/>
    <w:rsid w:val="667C0556"/>
    <w:rsid w:val="667CA96D"/>
    <w:rsid w:val="66820C0E"/>
    <w:rsid w:val="6683FE46"/>
    <w:rsid w:val="66843B9D"/>
    <w:rsid w:val="66849105"/>
    <w:rsid w:val="668497F7"/>
    <w:rsid w:val="668AFC60"/>
    <w:rsid w:val="66936D3E"/>
    <w:rsid w:val="6696AD7F"/>
    <w:rsid w:val="66979A61"/>
    <w:rsid w:val="669A72B1"/>
    <w:rsid w:val="669C1901"/>
    <w:rsid w:val="669CF6C9"/>
    <w:rsid w:val="66A044ED"/>
    <w:rsid w:val="66A55F46"/>
    <w:rsid w:val="66A820A3"/>
    <w:rsid w:val="66A971F5"/>
    <w:rsid w:val="66ACA884"/>
    <w:rsid w:val="66B25527"/>
    <w:rsid w:val="66B28243"/>
    <w:rsid w:val="66B540AE"/>
    <w:rsid w:val="66B64C58"/>
    <w:rsid w:val="66BD5ADE"/>
    <w:rsid w:val="66BE7A0D"/>
    <w:rsid w:val="66C1529F"/>
    <w:rsid w:val="66C68191"/>
    <w:rsid w:val="66C794B3"/>
    <w:rsid w:val="66CABD6D"/>
    <w:rsid w:val="66CD394B"/>
    <w:rsid w:val="66CE5F58"/>
    <w:rsid w:val="66CFD7BB"/>
    <w:rsid w:val="66D27FEA"/>
    <w:rsid w:val="66D3619C"/>
    <w:rsid w:val="66D4B7F4"/>
    <w:rsid w:val="66D515E0"/>
    <w:rsid w:val="66D546DF"/>
    <w:rsid w:val="66D819C4"/>
    <w:rsid w:val="66DE43DB"/>
    <w:rsid w:val="66E3ADFE"/>
    <w:rsid w:val="66E55F58"/>
    <w:rsid w:val="66E6FA3D"/>
    <w:rsid w:val="66F02AEA"/>
    <w:rsid w:val="66F4575A"/>
    <w:rsid w:val="66F4CE2C"/>
    <w:rsid w:val="66F74865"/>
    <w:rsid w:val="66FA0802"/>
    <w:rsid w:val="66FC339D"/>
    <w:rsid w:val="6700A8D7"/>
    <w:rsid w:val="67032DC9"/>
    <w:rsid w:val="67088A10"/>
    <w:rsid w:val="670C9E69"/>
    <w:rsid w:val="6715890E"/>
    <w:rsid w:val="6715F4CF"/>
    <w:rsid w:val="6718C669"/>
    <w:rsid w:val="6718DCD4"/>
    <w:rsid w:val="671BBB62"/>
    <w:rsid w:val="671C6A1D"/>
    <w:rsid w:val="671C8257"/>
    <w:rsid w:val="671D0A07"/>
    <w:rsid w:val="671FEDFC"/>
    <w:rsid w:val="67204981"/>
    <w:rsid w:val="67280845"/>
    <w:rsid w:val="672B9E97"/>
    <w:rsid w:val="67328D40"/>
    <w:rsid w:val="6734A59A"/>
    <w:rsid w:val="6735C4B4"/>
    <w:rsid w:val="6737B4D2"/>
    <w:rsid w:val="6738EBAC"/>
    <w:rsid w:val="673A6295"/>
    <w:rsid w:val="673D6B44"/>
    <w:rsid w:val="6740AE65"/>
    <w:rsid w:val="67435C6D"/>
    <w:rsid w:val="6745A403"/>
    <w:rsid w:val="67531A9B"/>
    <w:rsid w:val="67548046"/>
    <w:rsid w:val="67595A6B"/>
    <w:rsid w:val="675C1941"/>
    <w:rsid w:val="675C4556"/>
    <w:rsid w:val="675FF100"/>
    <w:rsid w:val="676098BD"/>
    <w:rsid w:val="67638D1D"/>
    <w:rsid w:val="67687D78"/>
    <w:rsid w:val="676896AF"/>
    <w:rsid w:val="6768A177"/>
    <w:rsid w:val="6768E5D9"/>
    <w:rsid w:val="676C43F6"/>
    <w:rsid w:val="676F1B99"/>
    <w:rsid w:val="6772291C"/>
    <w:rsid w:val="6773F2C9"/>
    <w:rsid w:val="67767889"/>
    <w:rsid w:val="6777383B"/>
    <w:rsid w:val="677813F8"/>
    <w:rsid w:val="67792C6D"/>
    <w:rsid w:val="677A46BD"/>
    <w:rsid w:val="677AE464"/>
    <w:rsid w:val="677CCC45"/>
    <w:rsid w:val="677D8E6C"/>
    <w:rsid w:val="677EE58A"/>
    <w:rsid w:val="67804F91"/>
    <w:rsid w:val="6782B0BD"/>
    <w:rsid w:val="6789449E"/>
    <w:rsid w:val="6789B626"/>
    <w:rsid w:val="678A721E"/>
    <w:rsid w:val="678B41C6"/>
    <w:rsid w:val="6793D9FC"/>
    <w:rsid w:val="6798D299"/>
    <w:rsid w:val="6799C460"/>
    <w:rsid w:val="679B17F2"/>
    <w:rsid w:val="679CBDEA"/>
    <w:rsid w:val="67A1453A"/>
    <w:rsid w:val="67A1B8DD"/>
    <w:rsid w:val="67A39284"/>
    <w:rsid w:val="67A4D42D"/>
    <w:rsid w:val="67A9CC01"/>
    <w:rsid w:val="67AD030D"/>
    <w:rsid w:val="67AF88B9"/>
    <w:rsid w:val="67B18B6B"/>
    <w:rsid w:val="67B20D3E"/>
    <w:rsid w:val="67B2786D"/>
    <w:rsid w:val="67B33072"/>
    <w:rsid w:val="67B5AF52"/>
    <w:rsid w:val="67B6A03C"/>
    <w:rsid w:val="67BE0942"/>
    <w:rsid w:val="67C1288A"/>
    <w:rsid w:val="67C3A437"/>
    <w:rsid w:val="67C5A9AF"/>
    <w:rsid w:val="67C962FF"/>
    <w:rsid w:val="67D53A3C"/>
    <w:rsid w:val="67D79A24"/>
    <w:rsid w:val="67D8C8A4"/>
    <w:rsid w:val="67D93A01"/>
    <w:rsid w:val="67DCAB2C"/>
    <w:rsid w:val="67DE9835"/>
    <w:rsid w:val="67E3328B"/>
    <w:rsid w:val="67E3C7AA"/>
    <w:rsid w:val="67E3C9F2"/>
    <w:rsid w:val="67EF11C5"/>
    <w:rsid w:val="67EF1F05"/>
    <w:rsid w:val="67F0C636"/>
    <w:rsid w:val="67F3670B"/>
    <w:rsid w:val="67F6BBBF"/>
    <w:rsid w:val="67F80CFE"/>
    <w:rsid w:val="67FB87B3"/>
    <w:rsid w:val="67FD19FA"/>
    <w:rsid w:val="67FDB39A"/>
    <w:rsid w:val="67FEB104"/>
    <w:rsid w:val="67FF402D"/>
    <w:rsid w:val="68008685"/>
    <w:rsid w:val="6800FFD0"/>
    <w:rsid w:val="680170D1"/>
    <w:rsid w:val="68053F3A"/>
    <w:rsid w:val="6806A8EB"/>
    <w:rsid w:val="68093BBF"/>
    <w:rsid w:val="680B79C9"/>
    <w:rsid w:val="681247AD"/>
    <w:rsid w:val="68137BEF"/>
    <w:rsid w:val="6818AA90"/>
    <w:rsid w:val="681C41D3"/>
    <w:rsid w:val="6820139E"/>
    <w:rsid w:val="6820B89F"/>
    <w:rsid w:val="6822BD23"/>
    <w:rsid w:val="6826E74E"/>
    <w:rsid w:val="6827CC3D"/>
    <w:rsid w:val="6828C7B7"/>
    <w:rsid w:val="682D9332"/>
    <w:rsid w:val="68307E7B"/>
    <w:rsid w:val="68308242"/>
    <w:rsid w:val="6830E9EC"/>
    <w:rsid w:val="6835E9B2"/>
    <w:rsid w:val="683BC141"/>
    <w:rsid w:val="683D34C4"/>
    <w:rsid w:val="683F2BB0"/>
    <w:rsid w:val="684314A7"/>
    <w:rsid w:val="6848156B"/>
    <w:rsid w:val="684CEC01"/>
    <w:rsid w:val="685199E8"/>
    <w:rsid w:val="68528D3F"/>
    <w:rsid w:val="685BDE97"/>
    <w:rsid w:val="685FCB8D"/>
    <w:rsid w:val="686487F4"/>
    <w:rsid w:val="6871F3DA"/>
    <w:rsid w:val="68731CF7"/>
    <w:rsid w:val="68739D45"/>
    <w:rsid w:val="6874ADAA"/>
    <w:rsid w:val="68754575"/>
    <w:rsid w:val="68765223"/>
    <w:rsid w:val="68779F5A"/>
    <w:rsid w:val="687A4A2B"/>
    <w:rsid w:val="687BA766"/>
    <w:rsid w:val="687D4314"/>
    <w:rsid w:val="687EF78B"/>
    <w:rsid w:val="687F5051"/>
    <w:rsid w:val="6880275D"/>
    <w:rsid w:val="6884B8E0"/>
    <w:rsid w:val="68885506"/>
    <w:rsid w:val="688AEC34"/>
    <w:rsid w:val="688B1C34"/>
    <w:rsid w:val="688CEDF5"/>
    <w:rsid w:val="688E1F54"/>
    <w:rsid w:val="68922D36"/>
    <w:rsid w:val="6894ACFF"/>
    <w:rsid w:val="6897152F"/>
    <w:rsid w:val="6899E04A"/>
    <w:rsid w:val="689B39A9"/>
    <w:rsid w:val="689F6CF4"/>
    <w:rsid w:val="689FF75D"/>
    <w:rsid w:val="68A1969E"/>
    <w:rsid w:val="68A45B72"/>
    <w:rsid w:val="68AB2ECC"/>
    <w:rsid w:val="68ABBD5B"/>
    <w:rsid w:val="68AE4825"/>
    <w:rsid w:val="68AF8334"/>
    <w:rsid w:val="68B20273"/>
    <w:rsid w:val="68B44D11"/>
    <w:rsid w:val="68BBF1B3"/>
    <w:rsid w:val="68BE6141"/>
    <w:rsid w:val="68C3CDA6"/>
    <w:rsid w:val="68C5DFDD"/>
    <w:rsid w:val="68C941CC"/>
    <w:rsid w:val="68CA059B"/>
    <w:rsid w:val="68CB50D2"/>
    <w:rsid w:val="68CCEAD0"/>
    <w:rsid w:val="68D2C859"/>
    <w:rsid w:val="68D56842"/>
    <w:rsid w:val="68DEC590"/>
    <w:rsid w:val="68DEE713"/>
    <w:rsid w:val="68E24B39"/>
    <w:rsid w:val="68E2E519"/>
    <w:rsid w:val="68E4736F"/>
    <w:rsid w:val="68E61918"/>
    <w:rsid w:val="68E6B9CC"/>
    <w:rsid w:val="68E76568"/>
    <w:rsid w:val="68E93144"/>
    <w:rsid w:val="68EC4915"/>
    <w:rsid w:val="68EDE220"/>
    <w:rsid w:val="68EEC31B"/>
    <w:rsid w:val="68F13436"/>
    <w:rsid w:val="68F2B299"/>
    <w:rsid w:val="68F50F0B"/>
    <w:rsid w:val="68F5B995"/>
    <w:rsid w:val="68F96BEB"/>
    <w:rsid w:val="68F99F95"/>
    <w:rsid w:val="6900482B"/>
    <w:rsid w:val="690257E9"/>
    <w:rsid w:val="6902F363"/>
    <w:rsid w:val="690D0842"/>
    <w:rsid w:val="690E9A03"/>
    <w:rsid w:val="6912137D"/>
    <w:rsid w:val="6913EA7E"/>
    <w:rsid w:val="69181B45"/>
    <w:rsid w:val="6918EE98"/>
    <w:rsid w:val="691A0E1D"/>
    <w:rsid w:val="691AEF8F"/>
    <w:rsid w:val="691B203B"/>
    <w:rsid w:val="691B8CB3"/>
    <w:rsid w:val="691CF37C"/>
    <w:rsid w:val="691FEBC9"/>
    <w:rsid w:val="69214613"/>
    <w:rsid w:val="6922513C"/>
    <w:rsid w:val="6922EC5A"/>
    <w:rsid w:val="6924A58E"/>
    <w:rsid w:val="69279A51"/>
    <w:rsid w:val="6927DD05"/>
    <w:rsid w:val="692954A5"/>
    <w:rsid w:val="692973C1"/>
    <w:rsid w:val="692B4706"/>
    <w:rsid w:val="692E6DF9"/>
    <w:rsid w:val="692EF746"/>
    <w:rsid w:val="69321460"/>
    <w:rsid w:val="6932C3E7"/>
    <w:rsid w:val="69333637"/>
    <w:rsid w:val="6936FC8D"/>
    <w:rsid w:val="693ADC86"/>
    <w:rsid w:val="693B1D79"/>
    <w:rsid w:val="693FC528"/>
    <w:rsid w:val="69448703"/>
    <w:rsid w:val="694516D6"/>
    <w:rsid w:val="6949169D"/>
    <w:rsid w:val="694B3F10"/>
    <w:rsid w:val="694B5163"/>
    <w:rsid w:val="694D7F93"/>
    <w:rsid w:val="69526588"/>
    <w:rsid w:val="6953891D"/>
    <w:rsid w:val="6954DB78"/>
    <w:rsid w:val="695E5108"/>
    <w:rsid w:val="695FDA08"/>
    <w:rsid w:val="6961FA5D"/>
    <w:rsid w:val="69620FCE"/>
    <w:rsid w:val="6962E870"/>
    <w:rsid w:val="6965A5EE"/>
    <w:rsid w:val="6970D028"/>
    <w:rsid w:val="697208A7"/>
    <w:rsid w:val="697255D0"/>
    <w:rsid w:val="69728285"/>
    <w:rsid w:val="697288A0"/>
    <w:rsid w:val="697D6E84"/>
    <w:rsid w:val="697E68AA"/>
    <w:rsid w:val="697F3C84"/>
    <w:rsid w:val="697F46A3"/>
    <w:rsid w:val="6980FE0C"/>
    <w:rsid w:val="69827686"/>
    <w:rsid w:val="6982967A"/>
    <w:rsid w:val="698558FA"/>
    <w:rsid w:val="6985F08E"/>
    <w:rsid w:val="6985F95B"/>
    <w:rsid w:val="69898CE5"/>
    <w:rsid w:val="69898E01"/>
    <w:rsid w:val="698AB3E8"/>
    <w:rsid w:val="698FC58B"/>
    <w:rsid w:val="6991B240"/>
    <w:rsid w:val="6991F525"/>
    <w:rsid w:val="6994FA03"/>
    <w:rsid w:val="6995D720"/>
    <w:rsid w:val="6996C604"/>
    <w:rsid w:val="6998B6B5"/>
    <w:rsid w:val="699BF376"/>
    <w:rsid w:val="699C56E6"/>
    <w:rsid w:val="699D352F"/>
    <w:rsid w:val="69A0AE7C"/>
    <w:rsid w:val="69A2245A"/>
    <w:rsid w:val="69A7B520"/>
    <w:rsid w:val="69AA810E"/>
    <w:rsid w:val="69AB0D19"/>
    <w:rsid w:val="69ABD715"/>
    <w:rsid w:val="69ABEBF9"/>
    <w:rsid w:val="69AF1F90"/>
    <w:rsid w:val="69AF543C"/>
    <w:rsid w:val="69AF62B7"/>
    <w:rsid w:val="69B26021"/>
    <w:rsid w:val="69B7FDFA"/>
    <w:rsid w:val="69BFB185"/>
    <w:rsid w:val="69C3763F"/>
    <w:rsid w:val="69C732E2"/>
    <w:rsid w:val="69CEC00B"/>
    <w:rsid w:val="69D9DA1A"/>
    <w:rsid w:val="69DCCE09"/>
    <w:rsid w:val="69E4F117"/>
    <w:rsid w:val="69E688A2"/>
    <w:rsid w:val="69EF2E03"/>
    <w:rsid w:val="69F25744"/>
    <w:rsid w:val="69F31105"/>
    <w:rsid w:val="69F57A31"/>
    <w:rsid w:val="69FA81CB"/>
    <w:rsid w:val="69FBF64B"/>
    <w:rsid w:val="69FFC0F3"/>
    <w:rsid w:val="6A018378"/>
    <w:rsid w:val="6A040F61"/>
    <w:rsid w:val="6A051495"/>
    <w:rsid w:val="6A089E84"/>
    <w:rsid w:val="6A091CFC"/>
    <w:rsid w:val="6A0A5891"/>
    <w:rsid w:val="6A0DDD9E"/>
    <w:rsid w:val="6A0EB6C5"/>
    <w:rsid w:val="6A115D84"/>
    <w:rsid w:val="6A11B68D"/>
    <w:rsid w:val="6A157433"/>
    <w:rsid w:val="6A170E22"/>
    <w:rsid w:val="6A174971"/>
    <w:rsid w:val="6A17CBB7"/>
    <w:rsid w:val="6A1B2F8A"/>
    <w:rsid w:val="6A1EDCA1"/>
    <w:rsid w:val="6A1F40E5"/>
    <w:rsid w:val="6A242543"/>
    <w:rsid w:val="6A25D4DF"/>
    <w:rsid w:val="6A27F258"/>
    <w:rsid w:val="6A284813"/>
    <w:rsid w:val="6A2A6D4D"/>
    <w:rsid w:val="6A2E27AA"/>
    <w:rsid w:val="6A3117FE"/>
    <w:rsid w:val="6A342B4A"/>
    <w:rsid w:val="6A345193"/>
    <w:rsid w:val="6A3564BD"/>
    <w:rsid w:val="6A37859D"/>
    <w:rsid w:val="6A3D8A65"/>
    <w:rsid w:val="6A3E2E6C"/>
    <w:rsid w:val="6A46B0E0"/>
    <w:rsid w:val="6A4AD572"/>
    <w:rsid w:val="6A4D08C8"/>
    <w:rsid w:val="6A4DEB87"/>
    <w:rsid w:val="6A52BC1B"/>
    <w:rsid w:val="6A5D304D"/>
    <w:rsid w:val="6A5E1A11"/>
    <w:rsid w:val="6A67E3DF"/>
    <w:rsid w:val="6A6B3467"/>
    <w:rsid w:val="6A6B5AA9"/>
    <w:rsid w:val="6A6D2891"/>
    <w:rsid w:val="6A6E3261"/>
    <w:rsid w:val="6A7056E9"/>
    <w:rsid w:val="6A735B95"/>
    <w:rsid w:val="6A75DB8C"/>
    <w:rsid w:val="6A7F6E88"/>
    <w:rsid w:val="6A81326D"/>
    <w:rsid w:val="6A83F0E2"/>
    <w:rsid w:val="6A869809"/>
    <w:rsid w:val="6A8761D3"/>
    <w:rsid w:val="6A8805F6"/>
    <w:rsid w:val="6A8903C4"/>
    <w:rsid w:val="6A89B551"/>
    <w:rsid w:val="6A8C9D6E"/>
    <w:rsid w:val="6A8D8A7C"/>
    <w:rsid w:val="6A9142E3"/>
    <w:rsid w:val="6A934E9F"/>
    <w:rsid w:val="6A937396"/>
    <w:rsid w:val="6A97F2F5"/>
    <w:rsid w:val="6A992F67"/>
    <w:rsid w:val="6AA30D18"/>
    <w:rsid w:val="6AA54833"/>
    <w:rsid w:val="6AA6F7C2"/>
    <w:rsid w:val="6AA76EB4"/>
    <w:rsid w:val="6AAA1821"/>
    <w:rsid w:val="6AAB2B08"/>
    <w:rsid w:val="6AAC624B"/>
    <w:rsid w:val="6AAC7BB0"/>
    <w:rsid w:val="6AAD0DD0"/>
    <w:rsid w:val="6AAD1A17"/>
    <w:rsid w:val="6AB0EF3B"/>
    <w:rsid w:val="6AB1DC75"/>
    <w:rsid w:val="6AB3E339"/>
    <w:rsid w:val="6AB9C9BB"/>
    <w:rsid w:val="6ABF08F6"/>
    <w:rsid w:val="6AC452BC"/>
    <w:rsid w:val="6AC6B527"/>
    <w:rsid w:val="6AC76141"/>
    <w:rsid w:val="6ACE0622"/>
    <w:rsid w:val="6AD58C7D"/>
    <w:rsid w:val="6AD694E9"/>
    <w:rsid w:val="6AD74747"/>
    <w:rsid w:val="6ADD92EA"/>
    <w:rsid w:val="6ADDF48E"/>
    <w:rsid w:val="6ADEB0AC"/>
    <w:rsid w:val="6ADEE37A"/>
    <w:rsid w:val="6AE288D1"/>
    <w:rsid w:val="6AE66F3E"/>
    <w:rsid w:val="6AEAB6EB"/>
    <w:rsid w:val="6AEB21B2"/>
    <w:rsid w:val="6AF36A3D"/>
    <w:rsid w:val="6AF381A9"/>
    <w:rsid w:val="6AFCE6A2"/>
    <w:rsid w:val="6AFD4545"/>
    <w:rsid w:val="6AFDE44D"/>
    <w:rsid w:val="6B021341"/>
    <w:rsid w:val="6B029B6C"/>
    <w:rsid w:val="6B0BD2F2"/>
    <w:rsid w:val="6B105DE5"/>
    <w:rsid w:val="6B172FD5"/>
    <w:rsid w:val="6B192253"/>
    <w:rsid w:val="6B1C3105"/>
    <w:rsid w:val="6B1C6656"/>
    <w:rsid w:val="6B1C6AF8"/>
    <w:rsid w:val="6B1DB42D"/>
    <w:rsid w:val="6B1F668F"/>
    <w:rsid w:val="6B202532"/>
    <w:rsid w:val="6B21428E"/>
    <w:rsid w:val="6B222AC3"/>
    <w:rsid w:val="6B2558EB"/>
    <w:rsid w:val="6B28F438"/>
    <w:rsid w:val="6B2A4BEC"/>
    <w:rsid w:val="6B2B9317"/>
    <w:rsid w:val="6B2E60FF"/>
    <w:rsid w:val="6B2EABF1"/>
    <w:rsid w:val="6B310140"/>
    <w:rsid w:val="6B37A4D7"/>
    <w:rsid w:val="6B37B869"/>
    <w:rsid w:val="6B3A2E44"/>
    <w:rsid w:val="6B3AE0EC"/>
    <w:rsid w:val="6B3AF078"/>
    <w:rsid w:val="6B3C21D7"/>
    <w:rsid w:val="6B3D5E2B"/>
    <w:rsid w:val="6B3D9459"/>
    <w:rsid w:val="6B412F3A"/>
    <w:rsid w:val="6B41F74B"/>
    <w:rsid w:val="6B437E62"/>
    <w:rsid w:val="6B4666D3"/>
    <w:rsid w:val="6B47FA11"/>
    <w:rsid w:val="6B4AF671"/>
    <w:rsid w:val="6B4BF429"/>
    <w:rsid w:val="6B4D1A97"/>
    <w:rsid w:val="6B4E156A"/>
    <w:rsid w:val="6B5336B6"/>
    <w:rsid w:val="6B53F6DD"/>
    <w:rsid w:val="6B54A3CC"/>
    <w:rsid w:val="6B55BB43"/>
    <w:rsid w:val="6B564FAE"/>
    <w:rsid w:val="6B5A87FF"/>
    <w:rsid w:val="6B5CB82F"/>
    <w:rsid w:val="6B611EF3"/>
    <w:rsid w:val="6B634849"/>
    <w:rsid w:val="6B64E037"/>
    <w:rsid w:val="6B662468"/>
    <w:rsid w:val="6B697015"/>
    <w:rsid w:val="6B6E0861"/>
    <w:rsid w:val="6B70193A"/>
    <w:rsid w:val="6B73DFE8"/>
    <w:rsid w:val="6B74938E"/>
    <w:rsid w:val="6B765FB0"/>
    <w:rsid w:val="6B7889D8"/>
    <w:rsid w:val="6B7A0D1F"/>
    <w:rsid w:val="6B7A104A"/>
    <w:rsid w:val="6B7A5A60"/>
    <w:rsid w:val="6B7A88A4"/>
    <w:rsid w:val="6B7DA363"/>
    <w:rsid w:val="6B8003D0"/>
    <w:rsid w:val="6B844841"/>
    <w:rsid w:val="6B84ED57"/>
    <w:rsid w:val="6B862113"/>
    <w:rsid w:val="6B866B16"/>
    <w:rsid w:val="6B868D19"/>
    <w:rsid w:val="6B8727E5"/>
    <w:rsid w:val="6B94EB7D"/>
    <w:rsid w:val="6B998490"/>
    <w:rsid w:val="6BA1DA72"/>
    <w:rsid w:val="6BA7991D"/>
    <w:rsid w:val="6BA9F363"/>
    <w:rsid w:val="6BAE0D48"/>
    <w:rsid w:val="6BAE7E6F"/>
    <w:rsid w:val="6BB17698"/>
    <w:rsid w:val="6BB69037"/>
    <w:rsid w:val="6BB7865C"/>
    <w:rsid w:val="6BB8A3F6"/>
    <w:rsid w:val="6BB9B04C"/>
    <w:rsid w:val="6BBBECAB"/>
    <w:rsid w:val="6BC4E439"/>
    <w:rsid w:val="6BC735D2"/>
    <w:rsid w:val="6BC9AB5B"/>
    <w:rsid w:val="6BCCAEFE"/>
    <w:rsid w:val="6BD0BB8C"/>
    <w:rsid w:val="6BDC785B"/>
    <w:rsid w:val="6BDCBB6C"/>
    <w:rsid w:val="6BDED706"/>
    <w:rsid w:val="6BDF6783"/>
    <w:rsid w:val="6BE07208"/>
    <w:rsid w:val="6BE0E51F"/>
    <w:rsid w:val="6BE3A4D3"/>
    <w:rsid w:val="6BEB813A"/>
    <w:rsid w:val="6BF0570E"/>
    <w:rsid w:val="6BF0FEB8"/>
    <w:rsid w:val="6BF45EC9"/>
    <w:rsid w:val="6BFB827E"/>
    <w:rsid w:val="6BFF95C4"/>
    <w:rsid w:val="6C02CB1F"/>
    <w:rsid w:val="6C0383B7"/>
    <w:rsid w:val="6C077AAA"/>
    <w:rsid w:val="6C0844DA"/>
    <w:rsid w:val="6C09398B"/>
    <w:rsid w:val="6C0C1046"/>
    <w:rsid w:val="6C1159D6"/>
    <w:rsid w:val="6C119888"/>
    <w:rsid w:val="6C15A2BE"/>
    <w:rsid w:val="6C17B2B6"/>
    <w:rsid w:val="6C1864A3"/>
    <w:rsid w:val="6C1E122A"/>
    <w:rsid w:val="6C1EE3A3"/>
    <w:rsid w:val="6C1F998B"/>
    <w:rsid w:val="6C21078C"/>
    <w:rsid w:val="6C216E73"/>
    <w:rsid w:val="6C28701B"/>
    <w:rsid w:val="6C2F38E5"/>
    <w:rsid w:val="6C347ACA"/>
    <w:rsid w:val="6C39E62A"/>
    <w:rsid w:val="6C424C90"/>
    <w:rsid w:val="6C42526C"/>
    <w:rsid w:val="6C427C43"/>
    <w:rsid w:val="6C47893E"/>
    <w:rsid w:val="6C488FD3"/>
    <w:rsid w:val="6C4B0149"/>
    <w:rsid w:val="6C4D1A68"/>
    <w:rsid w:val="6C4D8396"/>
    <w:rsid w:val="6C4DEFAC"/>
    <w:rsid w:val="6C559EC7"/>
    <w:rsid w:val="6C55A263"/>
    <w:rsid w:val="6C588F7B"/>
    <w:rsid w:val="6C5BF481"/>
    <w:rsid w:val="6C64AAF2"/>
    <w:rsid w:val="6C669B20"/>
    <w:rsid w:val="6C6ACC33"/>
    <w:rsid w:val="6C6B3FA1"/>
    <w:rsid w:val="6C6BF15F"/>
    <w:rsid w:val="6C6D05F7"/>
    <w:rsid w:val="6C6DF890"/>
    <w:rsid w:val="6C746723"/>
    <w:rsid w:val="6C75FB85"/>
    <w:rsid w:val="6C792DC4"/>
    <w:rsid w:val="6C846BC8"/>
    <w:rsid w:val="6C89340B"/>
    <w:rsid w:val="6C89B3C3"/>
    <w:rsid w:val="6C8E9FBF"/>
    <w:rsid w:val="6C943378"/>
    <w:rsid w:val="6C952796"/>
    <w:rsid w:val="6C9DC276"/>
    <w:rsid w:val="6C9ECFF6"/>
    <w:rsid w:val="6C9F939A"/>
    <w:rsid w:val="6CA2B60D"/>
    <w:rsid w:val="6CA4341F"/>
    <w:rsid w:val="6CA69FD1"/>
    <w:rsid w:val="6CABC87C"/>
    <w:rsid w:val="6CAD94B1"/>
    <w:rsid w:val="6CAEB670"/>
    <w:rsid w:val="6CB19491"/>
    <w:rsid w:val="6CB27293"/>
    <w:rsid w:val="6CB35186"/>
    <w:rsid w:val="6CB489CA"/>
    <w:rsid w:val="6CB48F39"/>
    <w:rsid w:val="6CB800D1"/>
    <w:rsid w:val="6CB9D6AD"/>
    <w:rsid w:val="6CBAC0ED"/>
    <w:rsid w:val="6CC2E5A1"/>
    <w:rsid w:val="6CC4AAD7"/>
    <w:rsid w:val="6CC5B002"/>
    <w:rsid w:val="6CCAAFB0"/>
    <w:rsid w:val="6CCD0C27"/>
    <w:rsid w:val="6CCE25AB"/>
    <w:rsid w:val="6CCE325E"/>
    <w:rsid w:val="6CD126EF"/>
    <w:rsid w:val="6CD31D4E"/>
    <w:rsid w:val="6CD44534"/>
    <w:rsid w:val="6CDCEDE7"/>
    <w:rsid w:val="6CE3D912"/>
    <w:rsid w:val="6CE419C9"/>
    <w:rsid w:val="6CE4E2C8"/>
    <w:rsid w:val="6CE50704"/>
    <w:rsid w:val="6CE5E691"/>
    <w:rsid w:val="6CE627D2"/>
    <w:rsid w:val="6CEB9CB8"/>
    <w:rsid w:val="6CF75FF2"/>
    <w:rsid w:val="6CF86E8D"/>
    <w:rsid w:val="6CFECD50"/>
    <w:rsid w:val="6CFFE2E8"/>
    <w:rsid w:val="6CFFE9A3"/>
    <w:rsid w:val="6D006F98"/>
    <w:rsid w:val="6D00D4EA"/>
    <w:rsid w:val="6D04DBF8"/>
    <w:rsid w:val="6D04F958"/>
    <w:rsid w:val="6D056A94"/>
    <w:rsid w:val="6D07D37A"/>
    <w:rsid w:val="6D084975"/>
    <w:rsid w:val="6D0A37D6"/>
    <w:rsid w:val="6D0CB1AA"/>
    <w:rsid w:val="6D0F31F1"/>
    <w:rsid w:val="6D102F52"/>
    <w:rsid w:val="6D1258E2"/>
    <w:rsid w:val="6D14426C"/>
    <w:rsid w:val="6D155F4A"/>
    <w:rsid w:val="6D174854"/>
    <w:rsid w:val="6D1B2E60"/>
    <w:rsid w:val="6D1CB77F"/>
    <w:rsid w:val="6D1E70C7"/>
    <w:rsid w:val="6D1EBFF6"/>
    <w:rsid w:val="6D28AC43"/>
    <w:rsid w:val="6D2CADEA"/>
    <w:rsid w:val="6D316562"/>
    <w:rsid w:val="6D31B6BB"/>
    <w:rsid w:val="6D33FC49"/>
    <w:rsid w:val="6D341EB8"/>
    <w:rsid w:val="6D355203"/>
    <w:rsid w:val="6D383173"/>
    <w:rsid w:val="6D3BD9BD"/>
    <w:rsid w:val="6D3D26A7"/>
    <w:rsid w:val="6D3EF133"/>
    <w:rsid w:val="6D40EE6F"/>
    <w:rsid w:val="6D4A3F3A"/>
    <w:rsid w:val="6D51E32D"/>
    <w:rsid w:val="6D5DC04A"/>
    <w:rsid w:val="6D5F2ACB"/>
    <w:rsid w:val="6D617016"/>
    <w:rsid w:val="6D6777E2"/>
    <w:rsid w:val="6D679CA5"/>
    <w:rsid w:val="6D69E236"/>
    <w:rsid w:val="6D6BEC75"/>
    <w:rsid w:val="6D6E0F43"/>
    <w:rsid w:val="6D6FF863"/>
    <w:rsid w:val="6D715739"/>
    <w:rsid w:val="6D72059A"/>
    <w:rsid w:val="6D73BE09"/>
    <w:rsid w:val="6D741575"/>
    <w:rsid w:val="6D750C63"/>
    <w:rsid w:val="6D767637"/>
    <w:rsid w:val="6D798A60"/>
    <w:rsid w:val="6D7A93E4"/>
    <w:rsid w:val="6D7E146F"/>
    <w:rsid w:val="6D7E5951"/>
    <w:rsid w:val="6D7FDA41"/>
    <w:rsid w:val="6D80DC23"/>
    <w:rsid w:val="6D81F695"/>
    <w:rsid w:val="6D850A92"/>
    <w:rsid w:val="6D85E57D"/>
    <w:rsid w:val="6D87DFB6"/>
    <w:rsid w:val="6D8B9A86"/>
    <w:rsid w:val="6D8DA028"/>
    <w:rsid w:val="6D8FC210"/>
    <w:rsid w:val="6D8FC917"/>
    <w:rsid w:val="6D97F707"/>
    <w:rsid w:val="6D9A79C2"/>
    <w:rsid w:val="6D9C8BCF"/>
    <w:rsid w:val="6DA11802"/>
    <w:rsid w:val="6DAB9C05"/>
    <w:rsid w:val="6DAD5A50"/>
    <w:rsid w:val="6DB14333"/>
    <w:rsid w:val="6DB23A3B"/>
    <w:rsid w:val="6DB3BAC8"/>
    <w:rsid w:val="6DB51A83"/>
    <w:rsid w:val="6DB8E166"/>
    <w:rsid w:val="6DB926C8"/>
    <w:rsid w:val="6DBC923F"/>
    <w:rsid w:val="6DBF4683"/>
    <w:rsid w:val="6DBF930C"/>
    <w:rsid w:val="6DC2C401"/>
    <w:rsid w:val="6DC442E4"/>
    <w:rsid w:val="6DC66BF2"/>
    <w:rsid w:val="6DCA2DA6"/>
    <w:rsid w:val="6DCEC42C"/>
    <w:rsid w:val="6DCF317A"/>
    <w:rsid w:val="6DD165EE"/>
    <w:rsid w:val="6DD3C10E"/>
    <w:rsid w:val="6DD4DBC7"/>
    <w:rsid w:val="6DD7FCA1"/>
    <w:rsid w:val="6DDA8703"/>
    <w:rsid w:val="6DDBFC5F"/>
    <w:rsid w:val="6DDD63CD"/>
    <w:rsid w:val="6DDD803F"/>
    <w:rsid w:val="6DE03D7A"/>
    <w:rsid w:val="6DE1C6B7"/>
    <w:rsid w:val="6DE4AE92"/>
    <w:rsid w:val="6DE732AD"/>
    <w:rsid w:val="6DE7F277"/>
    <w:rsid w:val="6DEB9AF4"/>
    <w:rsid w:val="6DEFEFBC"/>
    <w:rsid w:val="6DF010F2"/>
    <w:rsid w:val="6DF4FA40"/>
    <w:rsid w:val="6DF5E1C1"/>
    <w:rsid w:val="6DF60251"/>
    <w:rsid w:val="6E00D10A"/>
    <w:rsid w:val="6E074248"/>
    <w:rsid w:val="6E07AB53"/>
    <w:rsid w:val="6E0B1372"/>
    <w:rsid w:val="6E0F3BEB"/>
    <w:rsid w:val="6E132D7F"/>
    <w:rsid w:val="6E135855"/>
    <w:rsid w:val="6E13F01D"/>
    <w:rsid w:val="6E19ECA8"/>
    <w:rsid w:val="6E1AB54A"/>
    <w:rsid w:val="6E1AB853"/>
    <w:rsid w:val="6E1E0352"/>
    <w:rsid w:val="6E1F667A"/>
    <w:rsid w:val="6E236295"/>
    <w:rsid w:val="6E2BD3F0"/>
    <w:rsid w:val="6E39EDDE"/>
    <w:rsid w:val="6E3CCC3F"/>
    <w:rsid w:val="6E3D6F03"/>
    <w:rsid w:val="6E4BBD0C"/>
    <w:rsid w:val="6E4C5D77"/>
    <w:rsid w:val="6E4CFAAD"/>
    <w:rsid w:val="6E50A8C8"/>
    <w:rsid w:val="6E50C8BF"/>
    <w:rsid w:val="6E533ABA"/>
    <w:rsid w:val="6E54FE8A"/>
    <w:rsid w:val="6E579F9D"/>
    <w:rsid w:val="6E5D5345"/>
    <w:rsid w:val="6E664DCB"/>
    <w:rsid w:val="6E66B6FC"/>
    <w:rsid w:val="6E68289A"/>
    <w:rsid w:val="6E696D3D"/>
    <w:rsid w:val="6E6B3E0C"/>
    <w:rsid w:val="6E6E2539"/>
    <w:rsid w:val="6E6F846E"/>
    <w:rsid w:val="6E717596"/>
    <w:rsid w:val="6E73FF67"/>
    <w:rsid w:val="6E75FFA8"/>
    <w:rsid w:val="6E78D397"/>
    <w:rsid w:val="6E7AC60A"/>
    <w:rsid w:val="6E7BBB71"/>
    <w:rsid w:val="6E7FD21C"/>
    <w:rsid w:val="6E828FB5"/>
    <w:rsid w:val="6E849092"/>
    <w:rsid w:val="6E8693EE"/>
    <w:rsid w:val="6E86A093"/>
    <w:rsid w:val="6E8B47F5"/>
    <w:rsid w:val="6E8E4B73"/>
    <w:rsid w:val="6E8F85E5"/>
    <w:rsid w:val="6E98BB3F"/>
    <w:rsid w:val="6E98C25D"/>
    <w:rsid w:val="6E999721"/>
    <w:rsid w:val="6E99A68D"/>
    <w:rsid w:val="6EA17645"/>
    <w:rsid w:val="6EA1ADA9"/>
    <w:rsid w:val="6EA2C5C5"/>
    <w:rsid w:val="6EA333C5"/>
    <w:rsid w:val="6EA9EEE0"/>
    <w:rsid w:val="6EAACEFF"/>
    <w:rsid w:val="6EAD757D"/>
    <w:rsid w:val="6EAE3546"/>
    <w:rsid w:val="6EAE9789"/>
    <w:rsid w:val="6EAF6B4F"/>
    <w:rsid w:val="6EB0C739"/>
    <w:rsid w:val="6EB0DBA1"/>
    <w:rsid w:val="6EB2842B"/>
    <w:rsid w:val="6EBAA81F"/>
    <w:rsid w:val="6EBD0C06"/>
    <w:rsid w:val="6EC432F1"/>
    <w:rsid w:val="6EC59E10"/>
    <w:rsid w:val="6EC6DAD0"/>
    <w:rsid w:val="6EC89F51"/>
    <w:rsid w:val="6EC8C1F3"/>
    <w:rsid w:val="6ECF10F0"/>
    <w:rsid w:val="6ECF472A"/>
    <w:rsid w:val="6ED1270A"/>
    <w:rsid w:val="6ED15915"/>
    <w:rsid w:val="6ED4FE83"/>
    <w:rsid w:val="6ED9BDD0"/>
    <w:rsid w:val="6EDEBC68"/>
    <w:rsid w:val="6EE0F19D"/>
    <w:rsid w:val="6EE297EB"/>
    <w:rsid w:val="6EE61869"/>
    <w:rsid w:val="6EE7EDA0"/>
    <w:rsid w:val="6EE85079"/>
    <w:rsid w:val="6EEDE0EC"/>
    <w:rsid w:val="6EEE58CF"/>
    <w:rsid w:val="6EF2AF99"/>
    <w:rsid w:val="6EF7E92A"/>
    <w:rsid w:val="6F0044BD"/>
    <w:rsid w:val="6F025D22"/>
    <w:rsid w:val="6F05B028"/>
    <w:rsid w:val="6F0B5579"/>
    <w:rsid w:val="6F0BEA6B"/>
    <w:rsid w:val="6F0D3758"/>
    <w:rsid w:val="6F118E1A"/>
    <w:rsid w:val="6F176EA4"/>
    <w:rsid w:val="6F17E3D5"/>
    <w:rsid w:val="6F19FEDD"/>
    <w:rsid w:val="6F1DA607"/>
    <w:rsid w:val="6F21ABAC"/>
    <w:rsid w:val="6F225993"/>
    <w:rsid w:val="6F23BAEB"/>
    <w:rsid w:val="6F25D544"/>
    <w:rsid w:val="6F27DD71"/>
    <w:rsid w:val="6F2C9182"/>
    <w:rsid w:val="6F2D8E0A"/>
    <w:rsid w:val="6F2FA0FE"/>
    <w:rsid w:val="6F2FAA2F"/>
    <w:rsid w:val="6F310937"/>
    <w:rsid w:val="6F31B72A"/>
    <w:rsid w:val="6F33153C"/>
    <w:rsid w:val="6F3C4F41"/>
    <w:rsid w:val="6F3DE435"/>
    <w:rsid w:val="6F3FFCA1"/>
    <w:rsid w:val="6F40160B"/>
    <w:rsid w:val="6F4A2CEA"/>
    <w:rsid w:val="6F4B943B"/>
    <w:rsid w:val="6F5590B8"/>
    <w:rsid w:val="6F563EC6"/>
    <w:rsid w:val="6F598B47"/>
    <w:rsid w:val="6F59D67B"/>
    <w:rsid w:val="6F5C2CDC"/>
    <w:rsid w:val="6F5DB982"/>
    <w:rsid w:val="6F60B4EC"/>
    <w:rsid w:val="6F638354"/>
    <w:rsid w:val="6F648AFF"/>
    <w:rsid w:val="6F66CA11"/>
    <w:rsid w:val="6F6B7D73"/>
    <w:rsid w:val="6F737809"/>
    <w:rsid w:val="6F7401F7"/>
    <w:rsid w:val="6F7A9235"/>
    <w:rsid w:val="6F81E274"/>
    <w:rsid w:val="6F85718F"/>
    <w:rsid w:val="6F8A0DB7"/>
    <w:rsid w:val="6F8CC69F"/>
    <w:rsid w:val="6F8CE54A"/>
    <w:rsid w:val="6F8CE7A4"/>
    <w:rsid w:val="6F9057EE"/>
    <w:rsid w:val="6F97D31C"/>
    <w:rsid w:val="6F9A552E"/>
    <w:rsid w:val="6F9FD9A5"/>
    <w:rsid w:val="6FA0527F"/>
    <w:rsid w:val="6FA1F75B"/>
    <w:rsid w:val="6FA42B32"/>
    <w:rsid w:val="6FA62853"/>
    <w:rsid w:val="6FA84DC1"/>
    <w:rsid w:val="6FAB1F1C"/>
    <w:rsid w:val="6FAB6C00"/>
    <w:rsid w:val="6FAC5098"/>
    <w:rsid w:val="6FAE0FB8"/>
    <w:rsid w:val="6FAFA672"/>
    <w:rsid w:val="6FB11DED"/>
    <w:rsid w:val="6FB2CF0F"/>
    <w:rsid w:val="6FB5B58E"/>
    <w:rsid w:val="6FB80AC8"/>
    <w:rsid w:val="6FBB7BCD"/>
    <w:rsid w:val="6FBFEEE3"/>
    <w:rsid w:val="6FC01F35"/>
    <w:rsid w:val="6FC0E84C"/>
    <w:rsid w:val="6FC203D4"/>
    <w:rsid w:val="6FC3EA1C"/>
    <w:rsid w:val="6FC888CC"/>
    <w:rsid w:val="6FCB5577"/>
    <w:rsid w:val="6FD02E94"/>
    <w:rsid w:val="6FD226C2"/>
    <w:rsid w:val="6FD382B9"/>
    <w:rsid w:val="6FD4E553"/>
    <w:rsid w:val="6FD56D2A"/>
    <w:rsid w:val="6FD6BF9A"/>
    <w:rsid w:val="6FDBE62D"/>
    <w:rsid w:val="6FDDC302"/>
    <w:rsid w:val="6FDE4996"/>
    <w:rsid w:val="6FDF68F8"/>
    <w:rsid w:val="6FE0689D"/>
    <w:rsid w:val="6FE0D5D1"/>
    <w:rsid w:val="6FE18368"/>
    <w:rsid w:val="6FE30A28"/>
    <w:rsid w:val="6FE36912"/>
    <w:rsid w:val="6FE412CA"/>
    <w:rsid w:val="6FE42BC7"/>
    <w:rsid w:val="6FE5B09B"/>
    <w:rsid w:val="6FE8ADCA"/>
    <w:rsid w:val="6FEAED2C"/>
    <w:rsid w:val="6FEDB5CF"/>
    <w:rsid w:val="6FEDB99C"/>
    <w:rsid w:val="6FF2785E"/>
    <w:rsid w:val="6FF3B521"/>
    <w:rsid w:val="6FF4ED5C"/>
    <w:rsid w:val="6FF818EF"/>
    <w:rsid w:val="6FF96DA0"/>
    <w:rsid w:val="6FFF17C1"/>
    <w:rsid w:val="70031BFA"/>
    <w:rsid w:val="700542A7"/>
    <w:rsid w:val="70073A4D"/>
    <w:rsid w:val="7007F60B"/>
    <w:rsid w:val="70089660"/>
    <w:rsid w:val="700CDD91"/>
    <w:rsid w:val="700CF0A9"/>
    <w:rsid w:val="70137AD1"/>
    <w:rsid w:val="70141FC4"/>
    <w:rsid w:val="701795AE"/>
    <w:rsid w:val="701DC9DF"/>
    <w:rsid w:val="70202847"/>
    <w:rsid w:val="7022BE91"/>
    <w:rsid w:val="70262E97"/>
    <w:rsid w:val="7026DFE2"/>
    <w:rsid w:val="7028AA36"/>
    <w:rsid w:val="702A9157"/>
    <w:rsid w:val="702AE6F3"/>
    <w:rsid w:val="702C128E"/>
    <w:rsid w:val="702F3FE8"/>
    <w:rsid w:val="702F8981"/>
    <w:rsid w:val="7030210A"/>
    <w:rsid w:val="7034CD37"/>
    <w:rsid w:val="70390254"/>
    <w:rsid w:val="703BF6B8"/>
    <w:rsid w:val="703C039A"/>
    <w:rsid w:val="703E1F2F"/>
    <w:rsid w:val="703F01C1"/>
    <w:rsid w:val="7043E0C0"/>
    <w:rsid w:val="7046AE11"/>
    <w:rsid w:val="70476711"/>
    <w:rsid w:val="704995FC"/>
    <w:rsid w:val="704B0D31"/>
    <w:rsid w:val="704C97E8"/>
    <w:rsid w:val="7051E7F3"/>
    <w:rsid w:val="7052AD4B"/>
    <w:rsid w:val="70531750"/>
    <w:rsid w:val="7054E6A9"/>
    <w:rsid w:val="7056BF49"/>
    <w:rsid w:val="70580BA2"/>
    <w:rsid w:val="705DF833"/>
    <w:rsid w:val="705FF638"/>
    <w:rsid w:val="70655FB5"/>
    <w:rsid w:val="70657F36"/>
    <w:rsid w:val="706AEA04"/>
    <w:rsid w:val="706BE175"/>
    <w:rsid w:val="706BF05B"/>
    <w:rsid w:val="706D3409"/>
    <w:rsid w:val="706EE813"/>
    <w:rsid w:val="70702376"/>
    <w:rsid w:val="7071599D"/>
    <w:rsid w:val="7073FDD2"/>
    <w:rsid w:val="7074C657"/>
    <w:rsid w:val="707A1F40"/>
    <w:rsid w:val="707FAA43"/>
    <w:rsid w:val="70811A9D"/>
    <w:rsid w:val="7082776B"/>
    <w:rsid w:val="70885BBC"/>
    <w:rsid w:val="708B0490"/>
    <w:rsid w:val="7092B76C"/>
    <w:rsid w:val="70950B10"/>
    <w:rsid w:val="7095A8D2"/>
    <w:rsid w:val="70972878"/>
    <w:rsid w:val="709A48EE"/>
    <w:rsid w:val="709CC004"/>
    <w:rsid w:val="709FA17C"/>
    <w:rsid w:val="70A1D2FA"/>
    <w:rsid w:val="70A516EB"/>
    <w:rsid w:val="70ACE1D2"/>
    <w:rsid w:val="70BA7269"/>
    <w:rsid w:val="70BC141E"/>
    <w:rsid w:val="70BF69A5"/>
    <w:rsid w:val="70BF7105"/>
    <w:rsid w:val="70C0B5F6"/>
    <w:rsid w:val="70C53C34"/>
    <w:rsid w:val="70C6CB70"/>
    <w:rsid w:val="70C7054E"/>
    <w:rsid w:val="70C8F8F2"/>
    <w:rsid w:val="70CBCC51"/>
    <w:rsid w:val="70CCF91A"/>
    <w:rsid w:val="70CEB733"/>
    <w:rsid w:val="70D34D37"/>
    <w:rsid w:val="70D41ACB"/>
    <w:rsid w:val="70D5A7AF"/>
    <w:rsid w:val="70D6B5AF"/>
    <w:rsid w:val="70D70D54"/>
    <w:rsid w:val="70D800F5"/>
    <w:rsid w:val="70DEB113"/>
    <w:rsid w:val="70E23D34"/>
    <w:rsid w:val="70E85C93"/>
    <w:rsid w:val="70EA26AF"/>
    <w:rsid w:val="70EB4E84"/>
    <w:rsid w:val="70ECB2CB"/>
    <w:rsid w:val="70ECEB59"/>
    <w:rsid w:val="70ED6551"/>
    <w:rsid w:val="70EDB545"/>
    <w:rsid w:val="70EF1E58"/>
    <w:rsid w:val="70F2B59F"/>
    <w:rsid w:val="70F5D1DF"/>
    <w:rsid w:val="70F8EF05"/>
    <w:rsid w:val="70FACB55"/>
    <w:rsid w:val="70FBD377"/>
    <w:rsid w:val="71002927"/>
    <w:rsid w:val="7106CEAA"/>
    <w:rsid w:val="710A7CFE"/>
    <w:rsid w:val="710F79A6"/>
    <w:rsid w:val="7110199A"/>
    <w:rsid w:val="711094A4"/>
    <w:rsid w:val="7112120A"/>
    <w:rsid w:val="711312B5"/>
    <w:rsid w:val="7116506C"/>
    <w:rsid w:val="71177CC6"/>
    <w:rsid w:val="711806F0"/>
    <w:rsid w:val="71181273"/>
    <w:rsid w:val="7119D5E6"/>
    <w:rsid w:val="711AA844"/>
    <w:rsid w:val="71210A90"/>
    <w:rsid w:val="7123738C"/>
    <w:rsid w:val="712B3004"/>
    <w:rsid w:val="712CB765"/>
    <w:rsid w:val="71326ABC"/>
    <w:rsid w:val="71355625"/>
    <w:rsid w:val="7138F681"/>
    <w:rsid w:val="713A2133"/>
    <w:rsid w:val="7140B0E2"/>
    <w:rsid w:val="7147DEC7"/>
    <w:rsid w:val="71483B89"/>
    <w:rsid w:val="7149B5A8"/>
    <w:rsid w:val="714D9DED"/>
    <w:rsid w:val="714DC9B6"/>
    <w:rsid w:val="714F3330"/>
    <w:rsid w:val="714F8E6B"/>
    <w:rsid w:val="7150D19D"/>
    <w:rsid w:val="71542D7D"/>
    <w:rsid w:val="7159C624"/>
    <w:rsid w:val="715A7C85"/>
    <w:rsid w:val="715E97C9"/>
    <w:rsid w:val="716545C3"/>
    <w:rsid w:val="716D2B3E"/>
    <w:rsid w:val="716EAC49"/>
    <w:rsid w:val="716FF821"/>
    <w:rsid w:val="71734238"/>
    <w:rsid w:val="71777D9A"/>
    <w:rsid w:val="71795FB0"/>
    <w:rsid w:val="717B0CE3"/>
    <w:rsid w:val="717C0A30"/>
    <w:rsid w:val="717D7D1D"/>
    <w:rsid w:val="717F0A31"/>
    <w:rsid w:val="7180A0B3"/>
    <w:rsid w:val="7181A2B7"/>
    <w:rsid w:val="7182EE3B"/>
    <w:rsid w:val="7183B649"/>
    <w:rsid w:val="7183FC25"/>
    <w:rsid w:val="7186A4E5"/>
    <w:rsid w:val="718B1DFE"/>
    <w:rsid w:val="718B8910"/>
    <w:rsid w:val="718E91B9"/>
    <w:rsid w:val="7190C034"/>
    <w:rsid w:val="719104A4"/>
    <w:rsid w:val="7193AEA5"/>
    <w:rsid w:val="7198046A"/>
    <w:rsid w:val="719A47B4"/>
    <w:rsid w:val="719A8142"/>
    <w:rsid w:val="719B1069"/>
    <w:rsid w:val="71A13E5F"/>
    <w:rsid w:val="71A57ABE"/>
    <w:rsid w:val="71AB5D8B"/>
    <w:rsid w:val="71ACECCF"/>
    <w:rsid w:val="71AF204A"/>
    <w:rsid w:val="71B17E23"/>
    <w:rsid w:val="71C60DAD"/>
    <w:rsid w:val="71CAB4B1"/>
    <w:rsid w:val="71CC482A"/>
    <w:rsid w:val="71CDA8C7"/>
    <w:rsid w:val="71CDB2DC"/>
    <w:rsid w:val="71CEA649"/>
    <w:rsid w:val="71D3C24D"/>
    <w:rsid w:val="71D80BE2"/>
    <w:rsid w:val="71DB1591"/>
    <w:rsid w:val="71DBBF6B"/>
    <w:rsid w:val="71E768BB"/>
    <w:rsid w:val="71E7DBF3"/>
    <w:rsid w:val="71EC2BFF"/>
    <w:rsid w:val="71F088DC"/>
    <w:rsid w:val="71F273C2"/>
    <w:rsid w:val="71F2824A"/>
    <w:rsid w:val="71F332E5"/>
    <w:rsid w:val="71F3E1CF"/>
    <w:rsid w:val="71F4227D"/>
    <w:rsid w:val="71F95948"/>
    <w:rsid w:val="71FC654C"/>
    <w:rsid w:val="72039B5D"/>
    <w:rsid w:val="72054243"/>
    <w:rsid w:val="72060ACA"/>
    <w:rsid w:val="72126CF7"/>
    <w:rsid w:val="7214027D"/>
    <w:rsid w:val="72170CD8"/>
    <w:rsid w:val="7218BE08"/>
    <w:rsid w:val="7219FF35"/>
    <w:rsid w:val="721E398B"/>
    <w:rsid w:val="7222367D"/>
    <w:rsid w:val="7222C9D8"/>
    <w:rsid w:val="722A440A"/>
    <w:rsid w:val="722CDE4D"/>
    <w:rsid w:val="722EDB55"/>
    <w:rsid w:val="7233A7A8"/>
    <w:rsid w:val="723789D6"/>
    <w:rsid w:val="723CACEA"/>
    <w:rsid w:val="723D9BBA"/>
    <w:rsid w:val="723DEDA7"/>
    <w:rsid w:val="724BC559"/>
    <w:rsid w:val="724DCFB0"/>
    <w:rsid w:val="724E03F7"/>
    <w:rsid w:val="72504530"/>
    <w:rsid w:val="7251E828"/>
    <w:rsid w:val="72533C99"/>
    <w:rsid w:val="7254942A"/>
    <w:rsid w:val="725D97FD"/>
    <w:rsid w:val="725F7B0D"/>
    <w:rsid w:val="72609CDB"/>
    <w:rsid w:val="7262CCF7"/>
    <w:rsid w:val="7264C28C"/>
    <w:rsid w:val="7267AABE"/>
    <w:rsid w:val="7267ED02"/>
    <w:rsid w:val="726B9924"/>
    <w:rsid w:val="726CC841"/>
    <w:rsid w:val="726CE996"/>
    <w:rsid w:val="726FB619"/>
    <w:rsid w:val="7270E7C1"/>
    <w:rsid w:val="72734B9E"/>
    <w:rsid w:val="7274FD93"/>
    <w:rsid w:val="7279C954"/>
    <w:rsid w:val="727D638D"/>
    <w:rsid w:val="727E770D"/>
    <w:rsid w:val="7281580C"/>
    <w:rsid w:val="72829C78"/>
    <w:rsid w:val="7286048F"/>
    <w:rsid w:val="7287F78F"/>
    <w:rsid w:val="728A0A80"/>
    <w:rsid w:val="728A8648"/>
    <w:rsid w:val="728F9D6C"/>
    <w:rsid w:val="72904B76"/>
    <w:rsid w:val="72918257"/>
    <w:rsid w:val="729284D1"/>
    <w:rsid w:val="7296847A"/>
    <w:rsid w:val="729929F7"/>
    <w:rsid w:val="72A04FF8"/>
    <w:rsid w:val="72A1621E"/>
    <w:rsid w:val="72A292A7"/>
    <w:rsid w:val="72A2B04B"/>
    <w:rsid w:val="72AA27DC"/>
    <w:rsid w:val="72AA27EE"/>
    <w:rsid w:val="72ABF1BA"/>
    <w:rsid w:val="72AD2D56"/>
    <w:rsid w:val="72B126F1"/>
    <w:rsid w:val="72B1CF96"/>
    <w:rsid w:val="72B43820"/>
    <w:rsid w:val="72B6D8BF"/>
    <w:rsid w:val="72B735F1"/>
    <w:rsid w:val="72B910AC"/>
    <w:rsid w:val="72BB4EA3"/>
    <w:rsid w:val="72BFD562"/>
    <w:rsid w:val="72C50E2A"/>
    <w:rsid w:val="72C76B46"/>
    <w:rsid w:val="72C8D1E3"/>
    <w:rsid w:val="72C8E9D2"/>
    <w:rsid w:val="72CDDB9C"/>
    <w:rsid w:val="72D8DD30"/>
    <w:rsid w:val="72DC66AD"/>
    <w:rsid w:val="72DDA0CA"/>
    <w:rsid w:val="72DED19E"/>
    <w:rsid w:val="72E299CA"/>
    <w:rsid w:val="72EBB455"/>
    <w:rsid w:val="72EDCBA5"/>
    <w:rsid w:val="72EF06D5"/>
    <w:rsid w:val="72F25CC0"/>
    <w:rsid w:val="72F2D1D8"/>
    <w:rsid w:val="72F371B9"/>
    <w:rsid w:val="72F3BB46"/>
    <w:rsid w:val="72F5CE9A"/>
    <w:rsid w:val="72F99FDD"/>
    <w:rsid w:val="72FB29E4"/>
    <w:rsid w:val="7300D18A"/>
    <w:rsid w:val="7300E304"/>
    <w:rsid w:val="7302B721"/>
    <w:rsid w:val="7307EB3B"/>
    <w:rsid w:val="73088904"/>
    <w:rsid w:val="73104A23"/>
    <w:rsid w:val="73117407"/>
    <w:rsid w:val="7312A6A1"/>
    <w:rsid w:val="7314E0E9"/>
    <w:rsid w:val="7315C24F"/>
    <w:rsid w:val="7319164F"/>
    <w:rsid w:val="7319802A"/>
    <w:rsid w:val="7320655B"/>
    <w:rsid w:val="7320788B"/>
    <w:rsid w:val="7322EBBF"/>
    <w:rsid w:val="7327767C"/>
    <w:rsid w:val="732887EA"/>
    <w:rsid w:val="732BD47A"/>
    <w:rsid w:val="732EC1FD"/>
    <w:rsid w:val="732EFB90"/>
    <w:rsid w:val="7332F115"/>
    <w:rsid w:val="7333EEF6"/>
    <w:rsid w:val="733E17C6"/>
    <w:rsid w:val="73448900"/>
    <w:rsid w:val="7347EE55"/>
    <w:rsid w:val="73489CAD"/>
    <w:rsid w:val="734C5B90"/>
    <w:rsid w:val="734DD17D"/>
    <w:rsid w:val="734E3DB0"/>
    <w:rsid w:val="73508319"/>
    <w:rsid w:val="73508E65"/>
    <w:rsid w:val="7353569D"/>
    <w:rsid w:val="73535794"/>
    <w:rsid w:val="7356DA18"/>
    <w:rsid w:val="735E0155"/>
    <w:rsid w:val="7363F813"/>
    <w:rsid w:val="7364C439"/>
    <w:rsid w:val="736A56C6"/>
    <w:rsid w:val="736CD217"/>
    <w:rsid w:val="736D7F19"/>
    <w:rsid w:val="736E2E31"/>
    <w:rsid w:val="7370FD5F"/>
    <w:rsid w:val="73729196"/>
    <w:rsid w:val="737B1CA8"/>
    <w:rsid w:val="737B8932"/>
    <w:rsid w:val="7380576E"/>
    <w:rsid w:val="7381CD03"/>
    <w:rsid w:val="7384BBA9"/>
    <w:rsid w:val="738523C2"/>
    <w:rsid w:val="73861565"/>
    <w:rsid w:val="73889939"/>
    <w:rsid w:val="738EE2CC"/>
    <w:rsid w:val="739187BD"/>
    <w:rsid w:val="73939F4A"/>
    <w:rsid w:val="739AE447"/>
    <w:rsid w:val="739B2173"/>
    <w:rsid w:val="739EEC66"/>
    <w:rsid w:val="73A0B7DE"/>
    <w:rsid w:val="73A10CE2"/>
    <w:rsid w:val="73A534B9"/>
    <w:rsid w:val="73A69AC1"/>
    <w:rsid w:val="73AB4014"/>
    <w:rsid w:val="73AD54EA"/>
    <w:rsid w:val="73AF98D1"/>
    <w:rsid w:val="73B649CF"/>
    <w:rsid w:val="73BA5B78"/>
    <w:rsid w:val="73BE9F99"/>
    <w:rsid w:val="73C01B0D"/>
    <w:rsid w:val="73C0B1A4"/>
    <w:rsid w:val="73C0D9AF"/>
    <w:rsid w:val="73C2AFF9"/>
    <w:rsid w:val="73C4154F"/>
    <w:rsid w:val="73C60DEA"/>
    <w:rsid w:val="73C68221"/>
    <w:rsid w:val="73C73F84"/>
    <w:rsid w:val="73CD1A88"/>
    <w:rsid w:val="73CDF671"/>
    <w:rsid w:val="73D3F0AE"/>
    <w:rsid w:val="73D79494"/>
    <w:rsid w:val="73DAC6AE"/>
    <w:rsid w:val="73DB1CCC"/>
    <w:rsid w:val="73DF044A"/>
    <w:rsid w:val="73DF8136"/>
    <w:rsid w:val="73E09234"/>
    <w:rsid w:val="73E1516C"/>
    <w:rsid w:val="73E34867"/>
    <w:rsid w:val="73F230D8"/>
    <w:rsid w:val="73F62781"/>
    <w:rsid w:val="73F8A912"/>
    <w:rsid w:val="73F9C275"/>
    <w:rsid w:val="73FAC44B"/>
    <w:rsid w:val="73FB9FF9"/>
    <w:rsid w:val="73FD9D95"/>
    <w:rsid w:val="73FE9FAD"/>
    <w:rsid w:val="7400933D"/>
    <w:rsid w:val="74025755"/>
    <w:rsid w:val="7402AEC1"/>
    <w:rsid w:val="74037E9A"/>
    <w:rsid w:val="7405A075"/>
    <w:rsid w:val="7406C4CD"/>
    <w:rsid w:val="7408C980"/>
    <w:rsid w:val="740C930A"/>
    <w:rsid w:val="740D4A7A"/>
    <w:rsid w:val="74155B78"/>
    <w:rsid w:val="74156804"/>
    <w:rsid w:val="7416FE82"/>
    <w:rsid w:val="741C9AB5"/>
    <w:rsid w:val="7421AFD6"/>
    <w:rsid w:val="7428B67A"/>
    <w:rsid w:val="743931EB"/>
    <w:rsid w:val="743979BE"/>
    <w:rsid w:val="7439E202"/>
    <w:rsid w:val="74475A4C"/>
    <w:rsid w:val="744A835F"/>
    <w:rsid w:val="744BB8FD"/>
    <w:rsid w:val="744BEB23"/>
    <w:rsid w:val="744C72EB"/>
    <w:rsid w:val="744D8FD7"/>
    <w:rsid w:val="7451F1EC"/>
    <w:rsid w:val="74535300"/>
    <w:rsid w:val="7455D33A"/>
    <w:rsid w:val="74598E67"/>
    <w:rsid w:val="745CFD87"/>
    <w:rsid w:val="745D0A00"/>
    <w:rsid w:val="745DEDB8"/>
    <w:rsid w:val="745FE72F"/>
    <w:rsid w:val="74618095"/>
    <w:rsid w:val="74656A8A"/>
    <w:rsid w:val="74674683"/>
    <w:rsid w:val="746A91F0"/>
    <w:rsid w:val="746C1FC6"/>
    <w:rsid w:val="74744340"/>
    <w:rsid w:val="7476DAC8"/>
    <w:rsid w:val="74787AF1"/>
    <w:rsid w:val="7478976E"/>
    <w:rsid w:val="747A591A"/>
    <w:rsid w:val="747AC33B"/>
    <w:rsid w:val="748DAB13"/>
    <w:rsid w:val="748F1D78"/>
    <w:rsid w:val="7491801B"/>
    <w:rsid w:val="7495B61F"/>
    <w:rsid w:val="749B2B18"/>
    <w:rsid w:val="749BC2C5"/>
    <w:rsid w:val="74A4A25F"/>
    <w:rsid w:val="74A5D753"/>
    <w:rsid w:val="74A744F9"/>
    <w:rsid w:val="74AD62C4"/>
    <w:rsid w:val="74B5779C"/>
    <w:rsid w:val="74BA17ED"/>
    <w:rsid w:val="74BCB499"/>
    <w:rsid w:val="74C370E8"/>
    <w:rsid w:val="74C44BD6"/>
    <w:rsid w:val="74C65897"/>
    <w:rsid w:val="74CEDFC3"/>
    <w:rsid w:val="74D0D180"/>
    <w:rsid w:val="74D2FE87"/>
    <w:rsid w:val="74D5289F"/>
    <w:rsid w:val="74DA8B9D"/>
    <w:rsid w:val="74DBAF6A"/>
    <w:rsid w:val="74E05AC5"/>
    <w:rsid w:val="74E1CD83"/>
    <w:rsid w:val="74E2C577"/>
    <w:rsid w:val="74E665B3"/>
    <w:rsid w:val="74E6B34A"/>
    <w:rsid w:val="74E6C7B2"/>
    <w:rsid w:val="74E953ED"/>
    <w:rsid w:val="74EE8DA9"/>
    <w:rsid w:val="74EFD859"/>
    <w:rsid w:val="74F0EA95"/>
    <w:rsid w:val="74F1890A"/>
    <w:rsid w:val="74F4AE80"/>
    <w:rsid w:val="74F67CAC"/>
    <w:rsid w:val="74F90E6E"/>
    <w:rsid w:val="7501FD64"/>
    <w:rsid w:val="7508A278"/>
    <w:rsid w:val="750970BB"/>
    <w:rsid w:val="750B744C"/>
    <w:rsid w:val="75137986"/>
    <w:rsid w:val="75167BDD"/>
    <w:rsid w:val="751759FA"/>
    <w:rsid w:val="7517F2E6"/>
    <w:rsid w:val="7518AE17"/>
    <w:rsid w:val="751C8452"/>
    <w:rsid w:val="751CB057"/>
    <w:rsid w:val="751CB781"/>
    <w:rsid w:val="7526B2A8"/>
    <w:rsid w:val="752CBAA4"/>
    <w:rsid w:val="752D812B"/>
    <w:rsid w:val="7535A478"/>
    <w:rsid w:val="753974D9"/>
    <w:rsid w:val="753A6E90"/>
    <w:rsid w:val="753AC3ED"/>
    <w:rsid w:val="753E4C79"/>
    <w:rsid w:val="75402ADA"/>
    <w:rsid w:val="7543AD61"/>
    <w:rsid w:val="75471D44"/>
    <w:rsid w:val="7548CAB6"/>
    <w:rsid w:val="7549B0F5"/>
    <w:rsid w:val="754CBDD4"/>
    <w:rsid w:val="754F03EB"/>
    <w:rsid w:val="7552AB8D"/>
    <w:rsid w:val="755459D7"/>
    <w:rsid w:val="7554936F"/>
    <w:rsid w:val="75573034"/>
    <w:rsid w:val="755B1784"/>
    <w:rsid w:val="75603BDD"/>
    <w:rsid w:val="7560D39A"/>
    <w:rsid w:val="756B326E"/>
    <w:rsid w:val="756EB5E8"/>
    <w:rsid w:val="756EBC79"/>
    <w:rsid w:val="757289F9"/>
    <w:rsid w:val="757509C4"/>
    <w:rsid w:val="757552FD"/>
    <w:rsid w:val="7578632A"/>
    <w:rsid w:val="757DBBB9"/>
    <w:rsid w:val="757FCBCC"/>
    <w:rsid w:val="75804982"/>
    <w:rsid w:val="75815E0C"/>
    <w:rsid w:val="75863B5D"/>
    <w:rsid w:val="758788F4"/>
    <w:rsid w:val="758AF557"/>
    <w:rsid w:val="758B7F8D"/>
    <w:rsid w:val="7591B2EE"/>
    <w:rsid w:val="75924505"/>
    <w:rsid w:val="75927134"/>
    <w:rsid w:val="7594FF52"/>
    <w:rsid w:val="75956C89"/>
    <w:rsid w:val="7599B04A"/>
    <w:rsid w:val="759B59E4"/>
    <w:rsid w:val="759B5F27"/>
    <w:rsid w:val="759C78AA"/>
    <w:rsid w:val="75A11B3A"/>
    <w:rsid w:val="75A277E2"/>
    <w:rsid w:val="75A6B7F8"/>
    <w:rsid w:val="75AF69F2"/>
    <w:rsid w:val="75B161C2"/>
    <w:rsid w:val="75B1CDAD"/>
    <w:rsid w:val="75B67199"/>
    <w:rsid w:val="75B70C2B"/>
    <w:rsid w:val="75BA9E70"/>
    <w:rsid w:val="75BDA615"/>
    <w:rsid w:val="75BEA55A"/>
    <w:rsid w:val="75BEF0B6"/>
    <w:rsid w:val="75C098E3"/>
    <w:rsid w:val="75C172E7"/>
    <w:rsid w:val="75C2E337"/>
    <w:rsid w:val="75C40C73"/>
    <w:rsid w:val="75C8763A"/>
    <w:rsid w:val="75CBBC50"/>
    <w:rsid w:val="75CBD6C0"/>
    <w:rsid w:val="75CD523F"/>
    <w:rsid w:val="75CDAFF6"/>
    <w:rsid w:val="75CDE7E9"/>
    <w:rsid w:val="75CF4643"/>
    <w:rsid w:val="75CF7692"/>
    <w:rsid w:val="75D26267"/>
    <w:rsid w:val="75D2D329"/>
    <w:rsid w:val="75D3B4B9"/>
    <w:rsid w:val="75D4B72D"/>
    <w:rsid w:val="75D99A9B"/>
    <w:rsid w:val="75E06B8D"/>
    <w:rsid w:val="75E5BAD6"/>
    <w:rsid w:val="75E62A30"/>
    <w:rsid w:val="75E8AAEC"/>
    <w:rsid w:val="75EB9D2A"/>
    <w:rsid w:val="75EDF433"/>
    <w:rsid w:val="75EEED48"/>
    <w:rsid w:val="75F483E7"/>
    <w:rsid w:val="75F4A0C1"/>
    <w:rsid w:val="75F7ADFD"/>
    <w:rsid w:val="75F89FFA"/>
    <w:rsid w:val="75F9925D"/>
    <w:rsid w:val="75FAA2C4"/>
    <w:rsid w:val="760330C2"/>
    <w:rsid w:val="7603EC0C"/>
    <w:rsid w:val="7608710D"/>
    <w:rsid w:val="76097AC1"/>
    <w:rsid w:val="7609D0BE"/>
    <w:rsid w:val="760B1D80"/>
    <w:rsid w:val="760C1264"/>
    <w:rsid w:val="760D1CAB"/>
    <w:rsid w:val="760F4E06"/>
    <w:rsid w:val="7611A6D0"/>
    <w:rsid w:val="76141640"/>
    <w:rsid w:val="7615080A"/>
    <w:rsid w:val="7618B05A"/>
    <w:rsid w:val="761B1D00"/>
    <w:rsid w:val="761E886D"/>
    <w:rsid w:val="761EE082"/>
    <w:rsid w:val="7620006C"/>
    <w:rsid w:val="76226DEC"/>
    <w:rsid w:val="762577F7"/>
    <w:rsid w:val="7626690B"/>
    <w:rsid w:val="7626A66E"/>
    <w:rsid w:val="762968C1"/>
    <w:rsid w:val="762C88DB"/>
    <w:rsid w:val="762F8E17"/>
    <w:rsid w:val="76301D20"/>
    <w:rsid w:val="76317C9A"/>
    <w:rsid w:val="7633F201"/>
    <w:rsid w:val="7636611B"/>
    <w:rsid w:val="76384B28"/>
    <w:rsid w:val="7638FAA8"/>
    <w:rsid w:val="763BBA98"/>
    <w:rsid w:val="763C16E8"/>
    <w:rsid w:val="763EEA06"/>
    <w:rsid w:val="7645033D"/>
    <w:rsid w:val="7645453E"/>
    <w:rsid w:val="7645FE6B"/>
    <w:rsid w:val="764C8CED"/>
    <w:rsid w:val="764C8F18"/>
    <w:rsid w:val="7650FCD7"/>
    <w:rsid w:val="76531B3D"/>
    <w:rsid w:val="7655325A"/>
    <w:rsid w:val="7655EB8D"/>
    <w:rsid w:val="765BB728"/>
    <w:rsid w:val="765F6597"/>
    <w:rsid w:val="765F6D57"/>
    <w:rsid w:val="7660F972"/>
    <w:rsid w:val="7662DD53"/>
    <w:rsid w:val="766561B8"/>
    <w:rsid w:val="766A588E"/>
    <w:rsid w:val="766B9C27"/>
    <w:rsid w:val="766C091C"/>
    <w:rsid w:val="7670A8F0"/>
    <w:rsid w:val="76769E6F"/>
    <w:rsid w:val="7678600D"/>
    <w:rsid w:val="767BFA1B"/>
    <w:rsid w:val="767F497A"/>
    <w:rsid w:val="7682CF24"/>
    <w:rsid w:val="768343BA"/>
    <w:rsid w:val="768576EC"/>
    <w:rsid w:val="7688E02E"/>
    <w:rsid w:val="7690A059"/>
    <w:rsid w:val="7693D34E"/>
    <w:rsid w:val="7693D457"/>
    <w:rsid w:val="769755E7"/>
    <w:rsid w:val="76989B8D"/>
    <w:rsid w:val="7698A72F"/>
    <w:rsid w:val="769CE4B3"/>
    <w:rsid w:val="769DDE4B"/>
    <w:rsid w:val="769E95EC"/>
    <w:rsid w:val="769FC6A2"/>
    <w:rsid w:val="76A2C96C"/>
    <w:rsid w:val="76A328B5"/>
    <w:rsid w:val="76A4F52C"/>
    <w:rsid w:val="76AA163B"/>
    <w:rsid w:val="76B08EBA"/>
    <w:rsid w:val="76B1CA92"/>
    <w:rsid w:val="76B1DFBD"/>
    <w:rsid w:val="76B1F3E8"/>
    <w:rsid w:val="76B4CEDD"/>
    <w:rsid w:val="76B52656"/>
    <w:rsid w:val="76B64B7B"/>
    <w:rsid w:val="76B71194"/>
    <w:rsid w:val="76BB06AB"/>
    <w:rsid w:val="76BBB38D"/>
    <w:rsid w:val="76BE1EDD"/>
    <w:rsid w:val="76BE2378"/>
    <w:rsid w:val="76C15399"/>
    <w:rsid w:val="76C1AC09"/>
    <w:rsid w:val="76C49DD5"/>
    <w:rsid w:val="76C5229B"/>
    <w:rsid w:val="76C55C91"/>
    <w:rsid w:val="76C5ECF4"/>
    <w:rsid w:val="76CBFD7C"/>
    <w:rsid w:val="76CE1DFF"/>
    <w:rsid w:val="76D18FAC"/>
    <w:rsid w:val="76D1F92D"/>
    <w:rsid w:val="76D3C7A7"/>
    <w:rsid w:val="76D546D4"/>
    <w:rsid w:val="76D800C1"/>
    <w:rsid w:val="76DD07E2"/>
    <w:rsid w:val="76DF7CE2"/>
    <w:rsid w:val="76E1646B"/>
    <w:rsid w:val="76EA7418"/>
    <w:rsid w:val="76EDDC1C"/>
    <w:rsid w:val="76F14886"/>
    <w:rsid w:val="76F20630"/>
    <w:rsid w:val="76F30DD9"/>
    <w:rsid w:val="76F343B9"/>
    <w:rsid w:val="76F35151"/>
    <w:rsid w:val="76F4897B"/>
    <w:rsid w:val="76F622BF"/>
    <w:rsid w:val="76F8D65E"/>
    <w:rsid w:val="76FE9C20"/>
    <w:rsid w:val="7705945B"/>
    <w:rsid w:val="770803A1"/>
    <w:rsid w:val="770832E6"/>
    <w:rsid w:val="770D6EC0"/>
    <w:rsid w:val="770EB08E"/>
    <w:rsid w:val="771B2DBF"/>
    <w:rsid w:val="771DBED6"/>
    <w:rsid w:val="771E5FD7"/>
    <w:rsid w:val="772723FE"/>
    <w:rsid w:val="772CBDC2"/>
    <w:rsid w:val="772D9276"/>
    <w:rsid w:val="772DF230"/>
    <w:rsid w:val="7733E528"/>
    <w:rsid w:val="7739B786"/>
    <w:rsid w:val="773A7A3B"/>
    <w:rsid w:val="773B2936"/>
    <w:rsid w:val="77415E59"/>
    <w:rsid w:val="7742F956"/>
    <w:rsid w:val="7746C861"/>
    <w:rsid w:val="774915C3"/>
    <w:rsid w:val="7749BE6D"/>
    <w:rsid w:val="774B1C8F"/>
    <w:rsid w:val="774E07A4"/>
    <w:rsid w:val="774EC844"/>
    <w:rsid w:val="7750FF86"/>
    <w:rsid w:val="7754784C"/>
    <w:rsid w:val="775949EA"/>
    <w:rsid w:val="775C6C51"/>
    <w:rsid w:val="775E7C4B"/>
    <w:rsid w:val="775E8183"/>
    <w:rsid w:val="775EE234"/>
    <w:rsid w:val="77603074"/>
    <w:rsid w:val="77615F35"/>
    <w:rsid w:val="7764DD29"/>
    <w:rsid w:val="776AF69A"/>
    <w:rsid w:val="776CA71F"/>
    <w:rsid w:val="776CF628"/>
    <w:rsid w:val="776E05C3"/>
    <w:rsid w:val="776E18EF"/>
    <w:rsid w:val="77719578"/>
    <w:rsid w:val="777A62C8"/>
    <w:rsid w:val="777B08B9"/>
    <w:rsid w:val="777F1E8C"/>
    <w:rsid w:val="77809FDA"/>
    <w:rsid w:val="77809FEC"/>
    <w:rsid w:val="7782EDC6"/>
    <w:rsid w:val="7787DAC2"/>
    <w:rsid w:val="7789C0D5"/>
    <w:rsid w:val="77924470"/>
    <w:rsid w:val="7792BDF9"/>
    <w:rsid w:val="77963E9B"/>
    <w:rsid w:val="77968831"/>
    <w:rsid w:val="7796A23A"/>
    <w:rsid w:val="779B4710"/>
    <w:rsid w:val="779C3952"/>
    <w:rsid w:val="779C8A56"/>
    <w:rsid w:val="77A588FA"/>
    <w:rsid w:val="77A899EF"/>
    <w:rsid w:val="77AA7320"/>
    <w:rsid w:val="77AE2C5B"/>
    <w:rsid w:val="77B1EA70"/>
    <w:rsid w:val="77B2458C"/>
    <w:rsid w:val="77B32927"/>
    <w:rsid w:val="77B81F50"/>
    <w:rsid w:val="77BADE46"/>
    <w:rsid w:val="77BEEE87"/>
    <w:rsid w:val="77C409E0"/>
    <w:rsid w:val="77C68041"/>
    <w:rsid w:val="77C8D88E"/>
    <w:rsid w:val="77C9340F"/>
    <w:rsid w:val="77C9BC9C"/>
    <w:rsid w:val="77CB0D2C"/>
    <w:rsid w:val="77D03B2A"/>
    <w:rsid w:val="77D0C6D4"/>
    <w:rsid w:val="77D117FE"/>
    <w:rsid w:val="77D30AC4"/>
    <w:rsid w:val="77D333F9"/>
    <w:rsid w:val="77DCD951"/>
    <w:rsid w:val="77E048D8"/>
    <w:rsid w:val="77E64C80"/>
    <w:rsid w:val="77E8CD31"/>
    <w:rsid w:val="77EA4085"/>
    <w:rsid w:val="77EA8514"/>
    <w:rsid w:val="77EB9CB8"/>
    <w:rsid w:val="77EDDA35"/>
    <w:rsid w:val="77F0DAA6"/>
    <w:rsid w:val="77F7F3B1"/>
    <w:rsid w:val="77F88130"/>
    <w:rsid w:val="77FB35CC"/>
    <w:rsid w:val="77FE0C2F"/>
    <w:rsid w:val="77FEBB47"/>
    <w:rsid w:val="77FF2B27"/>
    <w:rsid w:val="780163A0"/>
    <w:rsid w:val="78056751"/>
    <w:rsid w:val="7808B5E7"/>
    <w:rsid w:val="781495E2"/>
    <w:rsid w:val="781981C9"/>
    <w:rsid w:val="781C4ECC"/>
    <w:rsid w:val="7821A910"/>
    <w:rsid w:val="78238676"/>
    <w:rsid w:val="78262E52"/>
    <w:rsid w:val="7829DBF2"/>
    <w:rsid w:val="782C8BA3"/>
    <w:rsid w:val="7833AA09"/>
    <w:rsid w:val="783A1B97"/>
    <w:rsid w:val="783C5E7F"/>
    <w:rsid w:val="784042C5"/>
    <w:rsid w:val="7842ACC2"/>
    <w:rsid w:val="78464292"/>
    <w:rsid w:val="7849F57C"/>
    <w:rsid w:val="784B16C1"/>
    <w:rsid w:val="7850816F"/>
    <w:rsid w:val="78516C9E"/>
    <w:rsid w:val="78531688"/>
    <w:rsid w:val="78558BD8"/>
    <w:rsid w:val="785A4FE8"/>
    <w:rsid w:val="785E1CE1"/>
    <w:rsid w:val="785E975D"/>
    <w:rsid w:val="785EDCF3"/>
    <w:rsid w:val="785F4EA7"/>
    <w:rsid w:val="7861E6D3"/>
    <w:rsid w:val="78637E7C"/>
    <w:rsid w:val="78654B17"/>
    <w:rsid w:val="78688557"/>
    <w:rsid w:val="786A289A"/>
    <w:rsid w:val="786ABB3A"/>
    <w:rsid w:val="786B4CF7"/>
    <w:rsid w:val="786C2232"/>
    <w:rsid w:val="786C8CEA"/>
    <w:rsid w:val="787494A9"/>
    <w:rsid w:val="7874D64F"/>
    <w:rsid w:val="787A7E66"/>
    <w:rsid w:val="788019F5"/>
    <w:rsid w:val="7886B64C"/>
    <w:rsid w:val="78878375"/>
    <w:rsid w:val="7890AC75"/>
    <w:rsid w:val="7892B90E"/>
    <w:rsid w:val="789533CC"/>
    <w:rsid w:val="78961B13"/>
    <w:rsid w:val="789A495A"/>
    <w:rsid w:val="789B1007"/>
    <w:rsid w:val="789E3BA4"/>
    <w:rsid w:val="789FDF86"/>
    <w:rsid w:val="78A0BE7B"/>
    <w:rsid w:val="78A299B4"/>
    <w:rsid w:val="78A534EA"/>
    <w:rsid w:val="78A5BE70"/>
    <w:rsid w:val="78A7392B"/>
    <w:rsid w:val="78B4EF0C"/>
    <w:rsid w:val="78B9ADCA"/>
    <w:rsid w:val="78BC75BA"/>
    <w:rsid w:val="78BE955E"/>
    <w:rsid w:val="78C1C327"/>
    <w:rsid w:val="78C6CE63"/>
    <w:rsid w:val="78C6D9AC"/>
    <w:rsid w:val="78CCF258"/>
    <w:rsid w:val="78CD9E7C"/>
    <w:rsid w:val="78CDA86E"/>
    <w:rsid w:val="78CFD167"/>
    <w:rsid w:val="78D38715"/>
    <w:rsid w:val="78D46ADF"/>
    <w:rsid w:val="78D99450"/>
    <w:rsid w:val="78D9CE46"/>
    <w:rsid w:val="78DAE7A4"/>
    <w:rsid w:val="78DB86A4"/>
    <w:rsid w:val="78DB951C"/>
    <w:rsid w:val="78DF4B66"/>
    <w:rsid w:val="78E06DD9"/>
    <w:rsid w:val="78E0BB54"/>
    <w:rsid w:val="78E1B1EA"/>
    <w:rsid w:val="78E7BB7F"/>
    <w:rsid w:val="78E934A4"/>
    <w:rsid w:val="78F0F9B0"/>
    <w:rsid w:val="78F28EEE"/>
    <w:rsid w:val="78F6F131"/>
    <w:rsid w:val="78F93BB4"/>
    <w:rsid w:val="79002C4B"/>
    <w:rsid w:val="7901A7F6"/>
    <w:rsid w:val="79023E12"/>
    <w:rsid w:val="79045862"/>
    <w:rsid w:val="790493A8"/>
    <w:rsid w:val="790984EB"/>
    <w:rsid w:val="790B81EB"/>
    <w:rsid w:val="790CEEE0"/>
    <w:rsid w:val="790E5BBA"/>
    <w:rsid w:val="7912F9EE"/>
    <w:rsid w:val="7914EE2E"/>
    <w:rsid w:val="79171CA5"/>
    <w:rsid w:val="791C421B"/>
    <w:rsid w:val="791F9AA5"/>
    <w:rsid w:val="79207FC2"/>
    <w:rsid w:val="7920BC40"/>
    <w:rsid w:val="7920C22F"/>
    <w:rsid w:val="7926E9E2"/>
    <w:rsid w:val="7926ECCE"/>
    <w:rsid w:val="792736F4"/>
    <w:rsid w:val="7927BA68"/>
    <w:rsid w:val="7927CB06"/>
    <w:rsid w:val="7928535E"/>
    <w:rsid w:val="7929C682"/>
    <w:rsid w:val="792A288F"/>
    <w:rsid w:val="792EC02B"/>
    <w:rsid w:val="79301442"/>
    <w:rsid w:val="79324DB5"/>
    <w:rsid w:val="79338762"/>
    <w:rsid w:val="7933C7BA"/>
    <w:rsid w:val="79359154"/>
    <w:rsid w:val="7935A3CF"/>
    <w:rsid w:val="793907CC"/>
    <w:rsid w:val="793B78C5"/>
    <w:rsid w:val="793BF368"/>
    <w:rsid w:val="793E7762"/>
    <w:rsid w:val="793EEBD3"/>
    <w:rsid w:val="793F002C"/>
    <w:rsid w:val="793F3742"/>
    <w:rsid w:val="793FE438"/>
    <w:rsid w:val="794093E5"/>
    <w:rsid w:val="7940A56E"/>
    <w:rsid w:val="794627DB"/>
    <w:rsid w:val="79479B7C"/>
    <w:rsid w:val="79486F50"/>
    <w:rsid w:val="7948B184"/>
    <w:rsid w:val="794ABE88"/>
    <w:rsid w:val="794BDB83"/>
    <w:rsid w:val="79522C8F"/>
    <w:rsid w:val="7953AABB"/>
    <w:rsid w:val="79564F9D"/>
    <w:rsid w:val="795AB7B1"/>
    <w:rsid w:val="795B0438"/>
    <w:rsid w:val="795E6713"/>
    <w:rsid w:val="795F0DA4"/>
    <w:rsid w:val="79611FB2"/>
    <w:rsid w:val="796A8C96"/>
    <w:rsid w:val="797191F3"/>
    <w:rsid w:val="7974C49F"/>
    <w:rsid w:val="797907A7"/>
    <w:rsid w:val="797FE1AF"/>
    <w:rsid w:val="7980C8E1"/>
    <w:rsid w:val="7982A04F"/>
    <w:rsid w:val="79841DBB"/>
    <w:rsid w:val="79886C0C"/>
    <w:rsid w:val="798A1094"/>
    <w:rsid w:val="798A55B0"/>
    <w:rsid w:val="798BE7FC"/>
    <w:rsid w:val="79935B66"/>
    <w:rsid w:val="7994FA48"/>
    <w:rsid w:val="79952A56"/>
    <w:rsid w:val="7999469D"/>
    <w:rsid w:val="799B0943"/>
    <w:rsid w:val="799C4490"/>
    <w:rsid w:val="799C7922"/>
    <w:rsid w:val="799DE6F9"/>
    <w:rsid w:val="79A3E4CF"/>
    <w:rsid w:val="79A4EBE8"/>
    <w:rsid w:val="79A54DBA"/>
    <w:rsid w:val="79A62965"/>
    <w:rsid w:val="79A63E91"/>
    <w:rsid w:val="79A888E3"/>
    <w:rsid w:val="79AC0A98"/>
    <w:rsid w:val="79ADE877"/>
    <w:rsid w:val="79B222AA"/>
    <w:rsid w:val="79B5271C"/>
    <w:rsid w:val="79B67E43"/>
    <w:rsid w:val="79B80C34"/>
    <w:rsid w:val="79B922EA"/>
    <w:rsid w:val="79BD7CD5"/>
    <w:rsid w:val="79C323E9"/>
    <w:rsid w:val="79C4D37E"/>
    <w:rsid w:val="79C6F6A7"/>
    <w:rsid w:val="79CADFDC"/>
    <w:rsid w:val="79CF64F0"/>
    <w:rsid w:val="79D2C2A1"/>
    <w:rsid w:val="79D4B0D2"/>
    <w:rsid w:val="79D6ACC9"/>
    <w:rsid w:val="79D9405D"/>
    <w:rsid w:val="79DB8095"/>
    <w:rsid w:val="79DE1197"/>
    <w:rsid w:val="79DFBC94"/>
    <w:rsid w:val="79E2B25B"/>
    <w:rsid w:val="79E3CA94"/>
    <w:rsid w:val="79E9A150"/>
    <w:rsid w:val="79ED6A5F"/>
    <w:rsid w:val="79EEE119"/>
    <w:rsid w:val="79F0112C"/>
    <w:rsid w:val="79F13F8C"/>
    <w:rsid w:val="79F67E49"/>
    <w:rsid w:val="79F8CB8C"/>
    <w:rsid w:val="7A003909"/>
    <w:rsid w:val="7A02A487"/>
    <w:rsid w:val="7A0980A2"/>
    <w:rsid w:val="7A0B4FE4"/>
    <w:rsid w:val="7A0E0387"/>
    <w:rsid w:val="7A12CB76"/>
    <w:rsid w:val="7A155E24"/>
    <w:rsid w:val="7A164A72"/>
    <w:rsid w:val="7A1F33DC"/>
    <w:rsid w:val="7A1F788B"/>
    <w:rsid w:val="7A217CE1"/>
    <w:rsid w:val="7A2260EF"/>
    <w:rsid w:val="7A22C391"/>
    <w:rsid w:val="7A23ABCE"/>
    <w:rsid w:val="7A280F90"/>
    <w:rsid w:val="7A28DE19"/>
    <w:rsid w:val="7A2A7635"/>
    <w:rsid w:val="7A2A92EA"/>
    <w:rsid w:val="7A2AC8CD"/>
    <w:rsid w:val="7A2CFE0A"/>
    <w:rsid w:val="7A2FA586"/>
    <w:rsid w:val="7A375E8B"/>
    <w:rsid w:val="7A3820F5"/>
    <w:rsid w:val="7A3DFE33"/>
    <w:rsid w:val="7A3FF5FB"/>
    <w:rsid w:val="7A4944D4"/>
    <w:rsid w:val="7A4AB874"/>
    <w:rsid w:val="7A4CB22F"/>
    <w:rsid w:val="7A4D035C"/>
    <w:rsid w:val="7A524035"/>
    <w:rsid w:val="7A526074"/>
    <w:rsid w:val="7A66B061"/>
    <w:rsid w:val="7A695019"/>
    <w:rsid w:val="7A6B9CDF"/>
    <w:rsid w:val="7A6D96F4"/>
    <w:rsid w:val="7A6D9B24"/>
    <w:rsid w:val="7A6F5127"/>
    <w:rsid w:val="7A6F8023"/>
    <w:rsid w:val="7A7142AC"/>
    <w:rsid w:val="7A723B01"/>
    <w:rsid w:val="7A72598C"/>
    <w:rsid w:val="7A731B57"/>
    <w:rsid w:val="7A735B03"/>
    <w:rsid w:val="7A78CDF8"/>
    <w:rsid w:val="7A7F458B"/>
    <w:rsid w:val="7A7FCDD1"/>
    <w:rsid w:val="7A82F683"/>
    <w:rsid w:val="7A836253"/>
    <w:rsid w:val="7A84B56D"/>
    <w:rsid w:val="7A860CE4"/>
    <w:rsid w:val="7A86577D"/>
    <w:rsid w:val="7A8693C8"/>
    <w:rsid w:val="7A88CFBA"/>
    <w:rsid w:val="7A8EB97B"/>
    <w:rsid w:val="7A8F00E3"/>
    <w:rsid w:val="7A905F4B"/>
    <w:rsid w:val="7A95290F"/>
    <w:rsid w:val="7A975CF4"/>
    <w:rsid w:val="7A980D13"/>
    <w:rsid w:val="7A9B3929"/>
    <w:rsid w:val="7A9C4522"/>
    <w:rsid w:val="7AA8146B"/>
    <w:rsid w:val="7AA929B2"/>
    <w:rsid w:val="7AACCB50"/>
    <w:rsid w:val="7AAE7373"/>
    <w:rsid w:val="7AB482E9"/>
    <w:rsid w:val="7AB6176F"/>
    <w:rsid w:val="7AB98504"/>
    <w:rsid w:val="7ABD41A5"/>
    <w:rsid w:val="7ABE0246"/>
    <w:rsid w:val="7AC11970"/>
    <w:rsid w:val="7AC29366"/>
    <w:rsid w:val="7AC2D805"/>
    <w:rsid w:val="7AC4AC0A"/>
    <w:rsid w:val="7AC6AF66"/>
    <w:rsid w:val="7ACE697B"/>
    <w:rsid w:val="7ACFA08C"/>
    <w:rsid w:val="7AD724ED"/>
    <w:rsid w:val="7AD72AE4"/>
    <w:rsid w:val="7AD93519"/>
    <w:rsid w:val="7AE11CA6"/>
    <w:rsid w:val="7AE2047C"/>
    <w:rsid w:val="7AE5D36E"/>
    <w:rsid w:val="7AE7B3E0"/>
    <w:rsid w:val="7AECAFC7"/>
    <w:rsid w:val="7AEE3D91"/>
    <w:rsid w:val="7AEE58EF"/>
    <w:rsid w:val="7AEF34E2"/>
    <w:rsid w:val="7AF686C8"/>
    <w:rsid w:val="7AF95CD7"/>
    <w:rsid w:val="7AFB8FA9"/>
    <w:rsid w:val="7AFDDCD6"/>
    <w:rsid w:val="7B01534C"/>
    <w:rsid w:val="7B06186C"/>
    <w:rsid w:val="7B0690C8"/>
    <w:rsid w:val="7B07D56F"/>
    <w:rsid w:val="7B0B14AC"/>
    <w:rsid w:val="7B0C84D0"/>
    <w:rsid w:val="7B1105A5"/>
    <w:rsid w:val="7B13D643"/>
    <w:rsid w:val="7B156394"/>
    <w:rsid w:val="7B164ED3"/>
    <w:rsid w:val="7B17399A"/>
    <w:rsid w:val="7B1C3F36"/>
    <w:rsid w:val="7B1D3D65"/>
    <w:rsid w:val="7B200527"/>
    <w:rsid w:val="7B20764A"/>
    <w:rsid w:val="7B28C330"/>
    <w:rsid w:val="7B290A1A"/>
    <w:rsid w:val="7B2C7E8D"/>
    <w:rsid w:val="7B31AE0A"/>
    <w:rsid w:val="7B31CA9C"/>
    <w:rsid w:val="7B32BC22"/>
    <w:rsid w:val="7B3A50C8"/>
    <w:rsid w:val="7B3A8717"/>
    <w:rsid w:val="7B3BAD8E"/>
    <w:rsid w:val="7B3DCF8E"/>
    <w:rsid w:val="7B3E99C9"/>
    <w:rsid w:val="7B41E072"/>
    <w:rsid w:val="7B4EF1CC"/>
    <w:rsid w:val="7B4F0A7B"/>
    <w:rsid w:val="7B573661"/>
    <w:rsid w:val="7B5814EC"/>
    <w:rsid w:val="7B5B8EF0"/>
    <w:rsid w:val="7B61B2CC"/>
    <w:rsid w:val="7B63F2E8"/>
    <w:rsid w:val="7B6587E4"/>
    <w:rsid w:val="7B684441"/>
    <w:rsid w:val="7B68C5A3"/>
    <w:rsid w:val="7B6A044A"/>
    <w:rsid w:val="7B6C3A8D"/>
    <w:rsid w:val="7B6DF954"/>
    <w:rsid w:val="7B6FD543"/>
    <w:rsid w:val="7B715DEE"/>
    <w:rsid w:val="7B7201A5"/>
    <w:rsid w:val="7B741ADE"/>
    <w:rsid w:val="7B753CD3"/>
    <w:rsid w:val="7B76D0A8"/>
    <w:rsid w:val="7B76D8A3"/>
    <w:rsid w:val="7B7D6521"/>
    <w:rsid w:val="7B7EE8BC"/>
    <w:rsid w:val="7B7FDEE4"/>
    <w:rsid w:val="7B80D95A"/>
    <w:rsid w:val="7B818196"/>
    <w:rsid w:val="7B83DB4D"/>
    <w:rsid w:val="7B841A04"/>
    <w:rsid w:val="7B8742B2"/>
    <w:rsid w:val="7B8AB9C8"/>
    <w:rsid w:val="7B8B02DE"/>
    <w:rsid w:val="7B8EF3A9"/>
    <w:rsid w:val="7B90FA36"/>
    <w:rsid w:val="7B920C15"/>
    <w:rsid w:val="7B92DC95"/>
    <w:rsid w:val="7B93E2EA"/>
    <w:rsid w:val="7B951186"/>
    <w:rsid w:val="7B95D7FD"/>
    <w:rsid w:val="7B95EE3F"/>
    <w:rsid w:val="7B97D873"/>
    <w:rsid w:val="7B9B174C"/>
    <w:rsid w:val="7B9EC6B9"/>
    <w:rsid w:val="7B9EE19E"/>
    <w:rsid w:val="7B9FE056"/>
    <w:rsid w:val="7BA64021"/>
    <w:rsid w:val="7BA64A04"/>
    <w:rsid w:val="7BA68097"/>
    <w:rsid w:val="7BA92B63"/>
    <w:rsid w:val="7BA95A9B"/>
    <w:rsid w:val="7BA9D3A5"/>
    <w:rsid w:val="7BAC1ACC"/>
    <w:rsid w:val="7BACA57C"/>
    <w:rsid w:val="7BAF826A"/>
    <w:rsid w:val="7BB04E20"/>
    <w:rsid w:val="7BB3EB74"/>
    <w:rsid w:val="7BB7E7E0"/>
    <w:rsid w:val="7BB9BFE0"/>
    <w:rsid w:val="7BB9C5E7"/>
    <w:rsid w:val="7BBE1711"/>
    <w:rsid w:val="7BC886BA"/>
    <w:rsid w:val="7BC8D141"/>
    <w:rsid w:val="7BCCA947"/>
    <w:rsid w:val="7BCF2549"/>
    <w:rsid w:val="7BCF45BD"/>
    <w:rsid w:val="7BCFA03D"/>
    <w:rsid w:val="7BD06F5D"/>
    <w:rsid w:val="7BD2C979"/>
    <w:rsid w:val="7BD32176"/>
    <w:rsid w:val="7BD37625"/>
    <w:rsid w:val="7BDBC003"/>
    <w:rsid w:val="7BDF1B64"/>
    <w:rsid w:val="7BE080D0"/>
    <w:rsid w:val="7BE43747"/>
    <w:rsid w:val="7BEAC221"/>
    <w:rsid w:val="7BF3D051"/>
    <w:rsid w:val="7BF4BB56"/>
    <w:rsid w:val="7BF5610C"/>
    <w:rsid w:val="7BF65C96"/>
    <w:rsid w:val="7BF79C6A"/>
    <w:rsid w:val="7BF7DEF2"/>
    <w:rsid w:val="7BF84D50"/>
    <w:rsid w:val="7BFAD2E8"/>
    <w:rsid w:val="7BFEEF31"/>
    <w:rsid w:val="7C038538"/>
    <w:rsid w:val="7C058F20"/>
    <w:rsid w:val="7C07B660"/>
    <w:rsid w:val="7C084A15"/>
    <w:rsid w:val="7C09ECD8"/>
    <w:rsid w:val="7C0AE02D"/>
    <w:rsid w:val="7C0D0B95"/>
    <w:rsid w:val="7C10A3BD"/>
    <w:rsid w:val="7C126E9B"/>
    <w:rsid w:val="7C186B4C"/>
    <w:rsid w:val="7C1D92B0"/>
    <w:rsid w:val="7C1DDF3A"/>
    <w:rsid w:val="7C1F695F"/>
    <w:rsid w:val="7C22741A"/>
    <w:rsid w:val="7C245C34"/>
    <w:rsid w:val="7C29C858"/>
    <w:rsid w:val="7C2AFABA"/>
    <w:rsid w:val="7C2C8798"/>
    <w:rsid w:val="7C2FED5C"/>
    <w:rsid w:val="7C3533CD"/>
    <w:rsid w:val="7C36CE13"/>
    <w:rsid w:val="7C39BB22"/>
    <w:rsid w:val="7C3AFCDD"/>
    <w:rsid w:val="7C3CAB98"/>
    <w:rsid w:val="7C3CC7FD"/>
    <w:rsid w:val="7C42573F"/>
    <w:rsid w:val="7C463EB2"/>
    <w:rsid w:val="7C473040"/>
    <w:rsid w:val="7C482FF6"/>
    <w:rsid w:val="7C498BBC"/>
    <w:rsid w:val="7C4B6913"/>
    <w:rsid w:val="7C516ECE"/>
    <w:rsid w:val="7C5478C5"/>
    <w:rsid w:val="7C551100"/>
    <w:rsid w:val="7C5A0FBF"/>
    <w:rsid w:val="7C5CF1EB"/>
    <w:rsid w:val="7C5D69FE"/>
    <w:rsid w:val="7C5F6698"/>
    <w:rsid w:val="7C72D8E0"/>
    <w:rsid w:val="7C73A2D3"/>
    <w:rsid w:val="7C77FE51"/>
    <w:rsid w:val="7C786B09"/>
    <w:rsid w:val="7C78EB35"/>
    <w:rsid w:val="7C89CAB9"/>
    <w:rsid w:val="7C8A19CD"/>
    <w:rsid w:val="7C8BAE1B"/>
    <w:rsid w:val="7C8E34F8"/>
    <w:rsid w:val="7C8ED6ED"/>
    <w:rsid w:val="7C9530FF"/>
    <w:rsid w:val="7C96E2C1"/>
    <w:rsid w:val="7C98ECCE"/>
    <w:rsid w:val="7C9979DD"/>
    <w:rsid w:val="7C997CE2"/>
    <w:rsid w:val="7C99829B"/>
    <w:rsid w:val="7C9996DC"/>
    <w:rsid w:val="7C9A9C2C"/>
    <w:rsid w:val="7CA0A497"/>
    <w:rsid w:val="7CA534C1"/>
    <w:rsid w:val="7CA799C0"/>
    <w:rsid w:val="7CABF38B"/>
    <w:rsid w:val="7CAC1123"/>
    <w:rsid w:val="7CAD0620"/>
    <w:rsid w:val="7CB9DEF1"/>
    <w:rsid w:val="7CBB6C98"/>
    <w:rsid w:val="7CBCFE91"/>
    <w:rsid w:val="7CBE422E"/>
    <w:rsid w:val="7CC0C7BB"/>
    <w:rsid w:val="7CC26EDF"/>
    <w:rsid w:val="7CC47146"/>
    <w:rsid w:val="7CC80DC2"/>
    <w:rsid w:val="7CC93C27"/>
    <w:rsid w:val="7CCB156A"/>
    <w:rsid w:val="7CCE6651"/>
    <w:rsid w:val="7CD05010"/>
    <w:rsid w:val="7CD073AF"/>
    <w:rsid w:val="7CD6F501"/>
    <w:rsid w:val="7CD7743F"/>
    <w:rsid w:val="7CDEE8C9"/>
    <w:rsid w:val="7CE078FC"/>
    <w:rsid w:val="7CE10A84"/>
    <w:rsid w:val="7CE5ADB1"/>
    <w:rsid w:val="7CE638E5"/>
    <w:rsid w:val="7CE63BB8"/>
    <w:rsid w:val="7CE85E1E"/>
    <w:rsid w:val="7CEC7871"/>
    <w:rsid w:val="7CEECCE9"/>
    <w:rsid w:val="7CF5B544"/>
    <w:rsid w:val="7CF7A7C8"/>
    <w:rsid w:val="7CFA8C00"/>
    <w:rsid w:val="7CFCC120"/>
    <w:rsid w:val="7CFCE193"/>
    <w:rsid w:val="7CFD43E2"/>
    <w:rsid w:val="7CFFADB1"/>
    <w:rsid w:val="7D00D545"/>
    <w:rsid w:val="7D0133D6"/>
    <w:rsid w:val="7D019AE3"/>
    <w:rsid w:val="7D038AD5"/>
    <w:rsid w:val="7D0779EA"/>
    <w:rsid w:val="7D097D26"/>
    <w:rsid w:val="7D0A5D5C"/>
    <w:rsid w:val="7D0AE916"/>
    <w:rsid w:val="7D0F0801"/>
    <w:rsid w:val="7D0FEC9B"/>
    <w:rsid w:val="7D102A02"/>
    <w:rsid w:val="7D128F6C"/>
    <w:rsid w:val="7D140F4B"/>
    <w:rsid w:val="7D15351F"/>
    <w:rsid w:val="7D1863F6"/>
    <w:rsid w:val="7D1865FE"/>
    <w:rsid w:val="7D1AB7A5"/>
    <w:rsid w:val="7D1BE481"/>
    <w:rsid w:val="7D1F0559"/>
    <w:rsid w:val="7D207F6A"/>
    <w:rsid w:val="7D22F0E3"/>
    <w:rsid w:val="7D23DDE3"/>
    <w:rsid w:val="7D2E1B2E"/>
    <w:rsid w:val="7D2F51BC"/>
    <w:rsid w:val="7D32C717"/>
    <w:rsid w:val="7D351C29"/>
    <w:rsid w:val="7D393F16"/>
    <w:rsid w:val="7D3B8105"/>
    <w:rsid w:val="7D3D4F9D"/>
    <w:rsid w:val="7D3E07CD"/>
    <w:rsid w:val="7D4176DE"/>
    <w:rsid w:val="7D438A17"/>
    <w:rsid w:val="7D48E0BC"/>
    <w:rsid w:val="7D4AA3FF"/>
    <w:rsid w:val="7D4FC2C5"/>
    <w:rsid w:val="7D531C59"/>
    <w:rsid w:val="7D589495"/>
    <w:rsid w:val="7D58C4C3"/>
    <w:rsid w:val="7D5B99E2"/>
    <w:rsid w:val="7D5D314E"/>
    <w:rsid w:val="7D5E66D0"/>
    <w:rsid w:val="7D5F0B55"/>
    <w:rsid w:val="7D5FBC06"/>
    <w:rsid w:val="7D62193E"/>
    <w:rsid w:val="7D65C7DC"/>
    <w:rsid w:val="7D6767FE"/>
    <w:rsid w:val="7D7092BD"/>
    <w:rsid w:val="7D730907"/>
    <w:rsid w:val="7D73C283"/>
    <w:rsid w:val="7D7E59C8"/>
    <w:rsid w:val="7D834810"/>
    <w:rsid w:val="7D83B4C3"/>
    <w:rsid w:val="7D84649C"/>
    <w:rsid w:val="7D86137F"/>
    <w:rsid w:val="7D866ACE"/>
    <w:rsid w:val="7D86874C"/>
    <w:rsid w:val="7D8991CB"/>
    <w:rsid w:val="7D8C7199"/>
    <w:rsid w:val="7D9438A6"/>
    <w:rsid w:val="7D978519"/>
    <w:rsid w:val="7D9795C9"/>
    <w:rsid w:val="7D989B78"/>
    <w:rsid w:val="7D9E42FC"/>
    <w:rsid w:val="7D9ED38F"/>
    <w:rsid w:val="7DA766A8"/>
    <w:rsid w:val="7DABF2E3"/>
    <w:rsid w:val="7DACC3A1"/>
    <w:rsid w:val="7DB51E8A"/>
    <w:rsid w:val="7DB62092"/>
    <w:rsid w:val="7DBCE7F2"/>
    <w:rsid w:val="7DC00F46"/>
    <w:rsid w:val="7DC7E754"/>
    <w:rsid w:val="7DCAFFBB"/>
    <w:rsid w:val="7DCF46E6"/>
    <w:rsid w:val="7DD08E87"/>
    <w:rsid w:val="7DD1BD89"/>
    <w:rsid w:val="7DD2E37F"/>
    <w:rsid w:val="7DD403BE"/>
    <w:rsid w:val="7DD75302"/>
    <w:rsid w:val="7DD810F4"/>
    <w:rsid w:val="7DD9829E"/>
    <w:rsid w:val="7DD9EF29"/>
    <w:rsid w:val="7DDB3CC2"/>
    <w:rsid w:val="7DDC1B23"/>
    <w:rsid w:val="7DDD8B75"/>
    <w:rsid w:val="7DDD9BFB"/>
    <w:rsid w:val="7DDF36A8"/>
    <w:rsid w:val="7DE282E5"/>
    <w:rsid w:val="7DE640F5"/>
    <w:rsid w:val="7DEC311F"/>
    <w:rsid w:val="7DF76605"/>
    <w:rsid w:val="7DF8F80A"/>
    <w:rsid w:val="7DFA4878"/>
    <w:rsid w:val="7DFA6FEE"/>
    <w:rsid w:val="7DFEA996"/>
    <w:rsid w:val="7E02BFE2"/>
    <w:rsid w:val="7E03BD2C"/>
    <w:rsid w:val="7E048F27"/>
    <w:rsid w:val="7E062EE0"/>
    <w:rsid w:val="7E08F0AF"/>
    <w:rsid w:val="7E0A1A4A"/>
    <w:rsid w:val="7E0ACCD9"/>
    <w:rsid w:val="7E0D6CD8"/>
    <w:rsid w:val="7E122EF7"/>
    <w:rsid w:val="7E1242D0"/>
    <w:rsid w:val="7E124848"/>
    <w:rsid w:val="7E156100"/>
    <w:rsid w:val="7E158820"/>
    <w:rsid w:val="7E16E500"/>
    <w:rsid w:val="7E1C9D6C"/>
    <w:rsid w:val="7E1DBCCC"/>
    <w:rsid w:val="7E1FA678"/>
    <w:rsid w:val="7E217A3A"/>
    <w:rsid w:val="7E23DAEC"/>
    <w:rsid w:val="7E2454EB"/>
    <w:rsid w:val="7E2B23F7"/>
    <w:rsid w:val="7E2B9D72"/>
    <w:rsid w:val="7E2C342C"/>
    <w:rsid w:val="7E2D18B8"/>
    <w:rsid w:val="7E32E23C"/>
    <w:rsid w:val="7E3320E0"/>
    <w:rsid w:val="7E340715"/>
    <w:rsid w:val="7E3A7042"/>
    <w:rsid w:val="7E3BFE0E"/>
    <w:rsid w:val="7E3EA100"/>
    <w:rsid w:val="7E401157"/>
    <w:rsid w:val="7E4A84A8"/>
    <w:rsid w:val="7E4C3303"/>
    <w:rsid w:val="7E50C3A2"/>
    <w:rsid w:val="7E518680"/>
    <w:rsid w:val="7E55BB39"/>
    <w:rsid w:val="7E564E49"/>
    <w:rsid w:val="7E57F98B"/>
    <w:rsid w:val="7E592EDD"/>
    <w:rsid w:val="7E5C4E50"/>
    <w:rsid w:val="7E5C54AF"/>
    <w:rsid w:val="7E5E5FF2"/>
    <w:rsid w:val="7E5F2555"/>
    <w:rsid w:val="7E5FACBB"/>
    <w:rsid w:val="7E614F2C"/>
    <w:rsid w:val="7E6411CC"/>
    <w:rsid w:val="7E682DFD"/>
    <w:rsid w:val="7E69338C"/>
    <w:rsid w:val="7E6C36B4"/>
    <w:rsid w:val="7E6D17BB"/>
    <w:rsid w:val="7E6D6BAC"/>
    <w:rsid w:val="7E70A093"/>
    <w:rsid w:val="7E76FAB2"/>
    <w:rsid w:val="7E7891C4"/>
    <w:rsid w:val="7E79C29C"/>
    <w:rsid w:val="7E7BA9BD"/>
    <w:rsid w:val="7E7D68B2"/>
    <w:rsid w:val="7E815442"/>
    <w:rsid w:val="7E81DEBF"/>
    <w:rsid w:val="7E8679BF"/>
    <w:rsid w:val="7E8A1E9A"/>
    <w:rsid w:val="7E8A7859"/>
    <w:rsid w:val="7E8E7508"/>
    <w:rsid w:val="7E916622"/>
    <w:rsid w:val="7E91EB3F"/>
    <w:rsid w:val="7E925DEC"/>
    <w:rsid w:val="7E9C374E"/>
    <w:rsid w:val="7EA24E78"/>
    <w:rsid w:val="7EAEA0F7"/>
    <w:rsid w:val="7EAF5CCB"/>
    <w:rsid w:val="7EB0DC5C"/>
    <w:rsid w:val="7EB348FD"/>
    <w:rsid w:val="7EB34E94"/>
    <w:rsid w:val="7EB7B2AC"/>
    <w:rsid w:val="7EBAFDB2"/>
    <w:rsid w:val="7EC32C06"/>
    <w:rsid w:val="7EC3BCC7"/>
    <w:rsid w:val="7EC53807"/>
    <w:rsid w:val="7EC5A6BC"/>
    <w:rsid w:val="7ECDF739"/>
    <w:rsid w:val="7ED69710"/>
    <w:rsid w:val="7ED8E3A8"/>
    <w:rsid w:val="7EDAF875"/>
    <w:rsid w:val="7EDD9303"/>
    <w:rsid w:val="7EDE324E"/>
    <w:rsid w:val="7EE60F1A"/>
    <w:rsid w:val="7EEE541C"/>
    <w:rsid w:val="7EEFC7C1"/>
    <w:rsid w:val="7EF1890C"/>
    <w:rsid w:val="7EF21C14"/>
    <w:rsid w:val="7EF2B34A"/>
    <w:rsid w:val="7EF3C22F"/>
    <w:rsid w:val="7EF53CBF"/>
    <w:rsid w:val="7EF5FEEF"/>
    <w:rsid w:val="7EFAAB1A"/>
    <w:rsid w:val="7EFD3AD8"/>
    <w:rsid w:val="7EFEC5BD"/>
    <w:rsid w:val="7F04023A"/>
    <w:rsid w:val="7F042FCC"/>
    <w:rsid w:val="7F0C630D"/>
    <w:rsid w:val="7F0C6926"/>
    <w:rsid w:val="7F0F80D9"/>
    <w:rsid w:val="7F118E5D"/>
    <w:rsid w:val="7F122BBC"/>
    <w:rsid w:val="7F12358B"/>
    <w:rsid w:val="7F1627F9"/>
    <w:rsid w:val="7F18A545"/>
    <w:rsid w:val="7F18E008"/>
    <w:rsid w:val="7F19D301"/>
    <w:rsid w:val="7F1A4EFD"/>
    <w:rsid w:val="7F1BB67E"/>
    <w:rsid w:val="7F1C4386"/>
    <w:rsid w:val="7F21B225"/>
    <w:rsid w:val="7F23EAF0"/>
    <w:rsid w:val="7F249FC0"/>
    <w:rsid w:val="7F2545C4"/>
    <w:rsid w:val="7F25B27F"/>
    <w:rsid w:val="7F26F352"/>
    <w:rsid w:val="7F2A09CD"/>
    <w:rsid w:val="7F330EA8"/>
    <w:rsid w:val="7F33380F"/>
    <w:rsid w:val="7F33D7CC"/>
    <w:rsid w:val="7F341D22"/>
    <w:rsid w:val="7F3685A2"/>
    <w:rsid w:val="7F3B9B28"/>
    <w:rsid w:val="7F3C5861"/>
    <w:rsid w:val="7F3CB045"/>
    <w:rsid w:val="7F3CE423"/>
    <w:rsid w:val="7F3DF8F8"/>
    <w:rsid w:val="7F44F6DD"/>
    <w:rsid w:val="7F45BD4F"/>
    <w:rsid w:val="7F4647AA"/>
    <w:rsid w:val="7F49DC5C"/>
    <w:rsid w:val="7F4A417F"/>
    <w:rsid w:val="7F4B959D"/>
    <w:rsid w:val="7F4D9AB7"/>
    <w:rsid w:val="7F53C7F1"/>
    <w:rsid w:val="7F546B9A"/>
    <w:rsid w:val="7F553E66"/>
    <w:rsid w:val="7F5837AC"/>
    <w:rsid w:val="7F5D5E47"/>
    <w:rsid w:val="7F660046"/>
    <w:rsid w:val="7F66ADE2"/>
    <w:rsid w:val="7F66DFD3"/>
    <w:rsid w:val="7F6A8123"/>
    <w:rsid w:val="7F6B0C65"/>
    <w:rsid w:val="7F6B7329"/>
    <w:rsid w:val="7F6C0F2E"/>
    <w:rsid w:val="7F709579"/>
    <w:rsid w:val="7F71E0A4"/>
    <w:rsid w:val="7F71FE51"/>
    <w:rsid w:val="7F73E292"/>
    <w:rsid w:val="7F7F4F3A"/>
    <w:rsid w:val="7F800EE8"/>
    <w:rsid w:val="7F848906"/>
    <w:rsid w:val="7F885177"/>
    <w:rsid w:val="7F88FCCB"/>
    <w:rsid w:val="7F932C1F"/>
    <w:rsid w:val="7F94AF82"/>
    <w:rsid w:val="7F94E86D"/>
    <w:rsid w:val="7F95B41C"/>
    <w:rsid w:val="7FA16DA1"/>
    <w:rsid w:val="7FA1ADD9"/>
    <w:rsid w:val="7FA520D0"/>
    <w:rsid w:val="7FA666E7"/>
    <w:rsid w:val="7FAD9734"/>
    <w:rsid w:val="7FB23F1C"/>
    <w:rsid w:val="7FB30848"/>
    <w:rsid w:val="7FB58CB4"/>
    <w:rsid w:val="7FB6FAA8"/>
    <w:rsid w:val="7FB83850"/>
    <w:rsid w:val="7FBA79CB"/>
    <w:rsid w:val="7FBC9964"/>
    <w:rsid w:val="7FC1C52B"/>
    <w:rsid w:val="7FC59A81"/>
    <w:rsid w:val="7FCED51B"/>
    <w:rsid w:val="7FD19AE9"/>
    <w:rsid w:val="7FD2D1A6"/>
    <w:rsid w:val="7FDA9332"/>
    <w:rsid w:val="7FDE18D9"/>
    <w:rsid w:val="7FDF1199"/>
    <w:rsid w:val="7FDF6A41"/>
    <w:rsid w:val="7FE33212"/>
    <w:rsid w:val="7FE4AC64"/>
    <w:rsid w:val="7FE5F8C1"/>
    <w:rsid w:val="7FE63E2B"/>
    <w:rsid w:val="7FE6AD11"/>
    <w:rsid w:val="7FE731E9"/>
    <w:rsid w:val="7FE76E30"/>
    <w:rsid w:val="7FE7EC84"/>
    <w:rsid w:val="7FE9D7BB"/>
    <w:rsid w:val="7FEB6343"/>
    <w:rsid w:val="7FEE858F"/>
    <w:rsid w:val="7FF3B089"/>
    <w:rsid w:val="7FF47068"/>
    <w:rsid w:val="7FF4A8C2"/>
    <w:rsid w:val="7FFD00F4"/>
    <w:rsid w:val="7FFD9C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8E4BC"/>
  <w15:chartTrackingRefBased/>
  <w15:docId w15:val="{6D27DC60-EF07-4C28-BBEC-377BEDFBF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56FA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56FA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56FA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56FA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56FA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56FA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56FA0"/>
    <w:pPr>
      <w:keepNext/>
      <w:spacing w:after="200" w:line="240" w:lineRule="auto"/>
    </w:pPr>
    <w:rPr>
      <w:iCs/>
      <w:color w:val="002664"/>
      <w:sz w:val="18"/>
      <w:szCs w:val="18"/>
    </w:rPr>
  </w:style>
  <w:style w:type="table" w:customStyle="1" w:styleId="Tableheader">
    <w:name w:val="ŠTable header"/>
    <w:basedOn w:val="TableNormal"/>
    <w:uiPriority w:val="99"/>
    <w:rsid w:val="00D56FA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56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56FA0"/>
    <w:pPr>
      <w:numPr>
        <w:numId w:val="58"/>
      </w:numPr>
    </w:pPr>
  </w:style>
  <w:style w:type="paragraph" w:styleId="ListNumber2">
    <w:name w:val="List Number 2"/>
    <w:aliases w:val="ŠList Number 2"/>
    <w:basedOn w:val="Normal"/>
    <w:uiPriority w:val="8"/>
    <w:qFormat/>
    <w:rsid w:val="00D56FA0"/>
    <w:pPr>
      <w:numPr>
        <w:numId w:val="57"/>
      </w:numPr>
    </w:pPr>
  </w:style>
  <w:style w:type="paragraph" w:styleId="ListBullet">
    <w:name w:val="List Bullet"/>
    <w:aliases w:val="ŠList Bullet"/>
    <w:basedOn w:val="Normal"/>
    <w:uiPriority w:val="9"/>
    <w:qFormat/>
    <w:rsid w:val="00D56FA0"/>
    <w:pPr>
      <w:numPr>
        <w:numId w:val="55"/>
      </w:numPr>
    </w:pPr>
  </w:style>
  <w:style w:type="paragraph" w:styleId="ListBullet2">
    <w:name w:val="List Bullet 2"/>
    <w:aliases w:val="ŠList Bullet 2"/>
    <w:basedOn w:val="Normal"/>
    <w:uiPriority w:val="10"/>
    <w:qFormat/>
    <w:rsid w:val="000C2549"/>
    <w:pPr>
      <w:widowControl w:val="0"/>
      <w:numPr>
        <w:numId w:val="53"/>
      </w:numPr>
      <w:ind w:left="1163" w:hanging="567"/>
      <w:mirrorIndents/>
    </w:pPr>
  </w:style>
  <w:style w:type="paragraph" w:customStyle="1" w:styleId="FeatureBox4">
    <w:name w:val="ŠFeature Box 4"/>
    <w:basedOn w:val="FeatureBox2"/>
    <w:next w:val="Normal"/>
    <w:uiPriority w:val="14"/>
    <w:qFormat/>
    <w:rsid w:val="00D56FA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C82FC6"/>
    <w:pPr>
      <w:keepNext/>
      <w:spacing w:before="200" w:after="200" w:line="240" w:lineRule="atLeast"/>
      <w:ind w:left="567" w:right="567"/>
    </w:pPr>
  </w:style>
  <w:style w:type="paragraph" w:customStyle="1" w:styleId="Documentname">
    <w:name w:val="ŠDocument name"/>
    <w:basedOn w:val="Normal"/>
    <w:next w:val="Normal"/>
    <w:uiPriority w:val="17"/>
    <w:qFormat/>
    <w:rsid w:val="00D56FA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56FA0"/>
    <w:pPr>
      <w:spacing w:after="0"/>
    </w:pPr>
    <w:rPr>
      <w:sz w:val="18"/>
      <w:szCs w:val="18"/>
    </w:rPr>
  </w:style>
  <w:style w:type="character" w:customStyle="1" w:styleId="QuoteChar">
    <w:name w:val="Quote Char"/>
    <w:aliases w:val="ŠQuote Char"/>
    <w:basedOn w:val="DefaultParagraphFont"/>
    <w:link w:val="Quote"/>
    <w:uiPriority w:val="29"/>
    <w:rsid w:val="00C82FC6"/>
    <w:rPr>
      <w:rFonts w:ascii="Arial" w:hAnsi="Arial" w:cs="Arial"/>
      <w:szCs w:val="24"/>
    </w:rPr>
  </w:style>
  <w:style w:type="paragraph" w:customStyle="1" w:styleId="FeatureBox2">
    <w:name w:val="ŠFeature Box 2"/>
    <w:basedOn w:val="Normal"/>
    <w:next w:val="Normal"/>
    <w:link w:val="FeatureBox2Char"/>
    <w:uiPriority w:val="12"/>
    <w:qFormat/>
    <w:rsid w:val="00D56FA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56FA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56FA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56FA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56FA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56FA0"/>
    <w:rPr>
      <w:color w:val="2F5496" w:themeColor="accent1" w:themeShade="BF"/>
      <w:u w:val="single"/>
    </w:rPr>
  </w:style>
  <w:style w:type="paragraph" w:customStyle="1" w:styleId="Logo">
    <w:name w:val="ŠLogo"/>
    <w:basedOn w:val="Normal"/>
    <w:uiPriority w:val="18"/>
    <w:qFormat/>
    <w:rsid w:val="00D56FA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56FA0"/>
    <w:pPr>
      <w:tabs>
        <w:tab w:val="right" w:leader="dot" w:pos="14570"/>
      </w:tabs>
      <w:spacing w:before="0"/>
    </w:pPr>
    <w:rPr>
      <w:b/>
      <w:noProof/>
    </w:rPr>
  </w:style>
  <w:style w:type="paragraph" w:styleId="TOC2">
    <w:name w:val="toc 2"/>
    <w:aliases w:val="ŠTOC 2"/>
    <w:basedOn w:val="Normal"/>
    <w:next w:val="Normal"/>
    <w:uiPriority w:val="39"/>
    <w:unhideWhenUsed/>
    <w:rsid w:val="00D56FA0"/>
    <w:pPr>
      <w:tabs>
        <w:tab w:val="right" w:leader="dot" w:pos="14570"/>
      </w:tabs>
      <w:spacing w:before="0"/>
    </w:pPr>
    <w:rPr>
      <w:noProof/>
    </w:rPr>
  </w:style>
  <w:style w:type="paragraph" w:styleId="TOC3">
    <w:name w:val="toc 3"/>
    <w:aliases w:val="ŠTOC 3"/>
    <w:basedOn w:val="Normal"/>
    <w:next w:val="Normal"/>
    <w:uiPriority w:val="39"/>
    <w:unhideWhenUsed/>
    <w:rsid w:val="00D56FA0"/>
    <w:pPr>
      <w:spacing w:before="0"/>
      <w:ind w:left="244"/>
    </w:pPr>
  </w:style>
  <w:style w:type="paragraph" w:styleId="Title">
    <w:name w:val="Title"/>
    <w:aliases w:val="ŠTitle"/>
    <w:basedOn w:val="Normal"/>
    <w:next w:val="Normal"/>
    <w:link w:val="TitleChar"/>
    <w:uiPriority w:val="1"/>
    <w:rsid w:val="00D56FA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56FA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56FA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56FA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56FA0"/>
    <w:pPr>
      <w:spacing w:after="240"/>
      <w:outlineLvl w:val="9"/>
    </w:pPr>
    <w:rPr>
      <w:szCs w:val="40"/>
    </w:rPr>
  </w:style>
  <w:style w:type="paragraph" w:styleId="Footer">
    <w:name w:val="footer"/>
    <w:aliases w:val="ŠFooter"/>
    <w:basedOn w:val="Normal"/>
    <w:link w:val="FooterChar"/>
    <w:uiPriority w:val="19"/>
    <w:rsid w:val="00D56FA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56FA0"/>
    <w:rPr>
      <w:rFonts w:ascii="Arial" w:hAnsi="Arial" w:cs="Arial"/>
      <w:sz w:val="18"/>
      <w:szCs w:val="18"/>
    </w:rPr>
  </w:style>
  <w:style w:type="paragraph" w:styleId="Header">
    <w:name w:val="header"/>
    <w:aliases w:val="ŠHeader"/>
    <w:basedOn w:val="Normal"/>
    <w:link w:val="HeaderChar"/>
    <w:uiPriority w:val="16"/>
    <w:rsid w:val="00D56FA0"/>
    <w:rPr>
      <w:noProof/>
      <w:color w:val="002664"/>
      <w:sz w:val="28"/>
      <w:szCs w:val="28"/>
    </w:rPr>
  </w:style>
  <w:style w:type="character" w:customStyle="1" w:styleId="HeaderChar">
    <w:name w:val="Header Char"/>
    <w:aliases w:val="ŠHeader Char"/>
    <w:basedOn w:val="DefaultParagraphFont"/>
    <w:link w:val="Header"/>
    <w:uiPriority w:val="16"/>
    <w:rsid w:val="00D56FA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56FA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56FA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56FA0"/>
    <w:rPr>
      <w:rFonts w:ascii="Arial" w:hAnsi="Arial" w:cs="Arial"/>
      <w:b/>
      <w:szCs w:val="32"/>
    </w:rPr>
  </w:style>
  <w:style w:type="character" w:styleId="UnresolvedMention">
    <w:name w:val="Unresolved Mention"/>
    <w:basedOn w:val="DefaultParagraphFont"/>
    <w:uiPriority w:val="99"/>
    <w:semiHidden/>
    <w:unhideWhenUsed/>
    <w:rsid w:val="00D56FA0"/>
    <w:rPr>
      <w:color w:val="605E5C"/>
      <w:shd w:val="clear" w:color="auto" w:fill="E1DFDD"/>
    </w:rPr>
  </w:style>
  <w:style w:type="character" w:styleId="SubtleEmphasis">
    <w:name w:val="Subtle Emphasis"/>
    <w:basedOn w:val="DefaultParagraphFont"/>
    <w:uiPriority w:val="19"/>
    <w:semiHidden/>
    <w:qFormat/>
    <w:rsid w:val="00D56FA0"/>
    <w:rPr>
      <w:i/>
      <w:iCs/>
      <w:color w:val="404040" w:themeColor="text1" w:themeTint="BF"/>
    </w:rPr>
  </w:style>
  <w:style w:type="paragraph" w:styleId="TOC4">
    <w:name w:val="toc 4"/>
    <w:aliases w:val="ŠTOC 4"/>
    <w:basedOn w:val="Normal"/>
    <w:next w:val="Normal"/>
    <w:autoRedefine/>
    <w:uiPriority w:val="39"/>
    <w:unhideWhenUsed/>
    <w:rsid w:val="00D56FA0"/>
    <w:pPr>
      <w:spacing w:before="0"/>
      <w:ind w:left="488"/>
    </w:pPr>
  </w:style>
  <w:style w:type="character" w:styleId="CommentReference">
    <w:name w:val="annotation reference"/>
    <w:basedOn w:val="DefaultParagraphFont"/>
    <w:uiPriority w:val="99"/>
    <w:semiHidden/>
    <w:unhideWhenUsed/>
    <w:rsid w:val="00D56FA0"/>
    <w:rPr>
      <w:sz w:val="16"/>
      <w:szCs w:val="16"/>
    </w:rPr>
  </w:style>
  <w:style w:type="paragraph" w:styleId="CommentText">
    <w:name w:val="annotation text"/>
    <w:basedOn w:val="Normal"/>
    <w:link w:val="CommentTextChar"/>
    <w:uiPriority w:val="99"/>
    <w:unhideWhenUsed/>
    <w:rsid w:val="003768AE"/>
    <w:pPr>
      <w:spacing w:line="240" w:lineRule="auto"/>
    </w:pPr>
    <w:rPr>
      <w:sz w:val="20"/>
      <w:szCs w:val="20"/>
    </w:rPr>
  </w:style>
  <w:style w:type="character" w:customStyle="1" w:styleId="CommentTextChar">
    <w:name w:val="Comment Text Char"/>
    <w:basedOn w:val="DefaultParagraphFont"/>
    <w:link w:val="CommentText"/>
    <w:uiPriority w:val="99"/>
    <w:rsid w:val="003768AE"/>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2528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2528E"/>
    <w:rPr>
      <w:rFonts w:ascii="Arial" w:hAnsi="Arial" w:cs="Arial"/>
      <w:b/>
      <w:bCs/>
      <w:sz w:val="20"/>
      <w:szCs w:val="20"/>
    </w:rPr>
  </w:style>
  <w:style w:type="character" w:styleId="Strong">
    <w:name w:val="Strong"/>
    <w:aliases w:val="ŠStrong,Bold"/>
    <w:qFormat/>
    <w:rsid w:val="00D56FA0"/>
    <w:rPr>
      <w:b/>
      <w:bCs/>
    </w:rPr>
  </w:style>
  <w:style w:type="character" w:styleId="Emphasis">
    <w:name w:val="Emphasis"/>
    <w:aliases w:val="ŠEmphasis,Italic"/>
    <w:qFormat/>
    <w:rsid w:val="00D56FA0"/>
    <w:rPr>
      <w:i/>
      <w:iCs/>
    </w:rPr>
  </w:style>
  <w:style w:type="character" w:styleId="FollowedHyperlink">
    <w:name w:val="FollowedHyperlink"/>
    <w:basedOn w:val="DefaultParagraphFont"/>
    <w:uiPriority w:val="99"/>
    <w:semiHidden/>
    <w:unhideWhenUsed/>
    <w:rsid w:val="00D56FA0"/>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D56FA0"/>
    <w:pPr>
      <w:ind w:left="567"/>
    </w:pPr>
  </w:style>
  <w:style w:type="paragraph" w:styleId="Date">
    <w:name w:val="Date"/>
    <w:aliases w:val="ŠDate"/>
    <w:basedOn w:val="Normal"/>
    <w:next w:val="Normal"/>
    <w:link w:val="DateChar"/>
    <w:uiPriority w:val="99"/>
    <w:rsid w:val="00C82FC6"/>
    <w:pPr>
      <w:spacing w:before="0" w:line="720" w:lineRule="atLeast"/>
    </w:pPr>
  </w:style>
  <w:style w:type="character" w:customStyle="1" w:styleId="DateChar">
    <w:name w:val="Date Char"/>
    <w:aliases w:val="ŠDate Char"/>
    <w:basedOn w:val="DefaultParagraphFont"/>
    <w:link w:val="Date"/>
    <w:uiPriority w:val="99"/>
    <w:rsid w:val="00C82FC6"/>
    <w:rPr>
      <w:rFonts w:ascii="Arial" w:hAnsi="Arial" w:cs="Arial"/>
      <w:szCs w:val="24"/>
    </w:rPr>
  </w:style>
  <w:style w:type="paragraph" w:styleId="Signature">
    <w:name w:val="Signature"/>
    <w:aliases w:val="ŠSignature"/>
    <w:basedOn w:val="Normal"/>
    <w:link w:val="SignatureChar"/>
    <w:uiPriority w:val="99"/>
    <w:rsid w:val="00C82FC6"/>
    <w:pPr>
      <w:spacing w:before="0" w:line="720" w:lineRule="atLeast"/>
    </w:pPr>
  </w:style>
  <w:style w:type="character" w:customStyle="1" w:styleId="SignatureChar">
    <w:name w:val="Signature Char"/>
    <w:aliases w:val="ŠSignature Char"/>
    <w:basedOn w:val="DefaultParagraphFont"/>
    <w:link w:val="Signature"/>
    <w:uiPriority w:val="99"/>
    <w:rsid w:val="00C82FC6"/>
    <w:rPr>
      <w:rFonts w:ascii="Arial" w:hAnsi="Arial" w:cs="Arial"/>
      <w:szCs w:val="24"/>
    </w:rPr>
  </w:style>
  <w:style w:type="character" w:styleId="SubtleReference">
    <w:name w:val="Subtle Reference"/>
    <w:aliases w:val="ŠSubtle Reference"/>
    <w:uiPriority w:val="31"/>
    <w:qFormat/>
    <w:rsid w:val="00C82FC6"/>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C82FC6"/>
    <w:rPr>
      <w:rFonts w:ascii="Arial" w:hAnsi="Arial" w:cs="Arial"/>
      <w:sz w:val="18"/>
      <w:szCs w:val="18"/>
    </w:rPr>
  </w:style>
  <w:style w:type="paragraph" w:styleId="NormalWeb">
    <w:name w:val="Normal (Web)"/>
    <w:basedOn w:val="Normal"/>
    <w:uiPriority w:val="99"/>
    <w:semiHidden/>
    <w:unhideWhenUsed/>
    <w:rsid w:val="00C82FC6"/>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C82F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C82FC6"/>
    <w:pPr>
      <w:spacing w:line="276" w:lineRule="auto"/>
    </w:pPr>
    <w:rPr>
      <w:rFonts w:cstheme="minorBidi"/>
    </w:rPr>
  </w:style>
  <w:style w:type="paragraph" w:styleId="ListBullet3">
    <w:name w:val="List Bullet 3"/>
    <w:aliases w:val="ŠList Bullet 3"/>
    <w:basedOn w:val="Normal"/>
    <w:uiPriority w:val="10"/>
    <w:rsid w:val="00D56FA0"/>
    <w:pPr>
      <w:numPr>
        <w:numId w:val="54"/>
      </w:numPr>
    </w:pPr>
  </w:style>
  <w:style w:type="paragraph" w:styleId="ListNumber3">
    <w:name w:val="List Number 3"/>
    <w:aliases w:val="ŠList Number 3"/>
    <w:basedOn w:val="ListBullet3"/>
    <w:uiPriority w:val="8"/>
    <w:rsid w:val="00D56FA0"/>
    <w:pPr>
      <w:numPr>
        <w:ilvl w:val="2"/>
        <w:numId w:val="57"/>
      </w:numPr>
    </w:pPr>
  </w:style>
  <w:style w:type="character" w:styleId="PlaceholderText">
    <w:name w:val="Placeholder Text"/>
    <w:basedOn w:val="DefaultParagraphFont"/>
    <w:uiPriority w:val="99"/>
    <w:semiHidden/>
    <w:rsid w:val="00D56FA0"/>
    <w:rPr>
      <w:color w:val="808080"/>
    </w:rPr>
  </w:style>
  <w:style w:type="character" w:customStyle="1" w:styleId="BoldItalic">
    <w:name w:val="ŠBold Italic"/>
    <w:basedOn w:val="DefaultParagraphFont"/>
    <w:uiPriority w:val="1"/>
    <w:qFormat/>
    <w:rsid w:val="00D56FA0"/>
    <w:rPr>
      <w:b/>
      <w:i/>
      <w:iCs/>
    </w:rPr>
  </w:style>
  <w:style w:type="paragraph" w:customStyle="1" w:styleId="Pulloutquote">
    <w:name w:val="ŠPull out quote"/>
    <w:basedOn w:val="Normal"/>
    <w:next w:val="Normal"/>
    <w:uiPriority w:val="20"/>
    <w:qFormat/>
    <w:rsid w:val="00D56FA0"/>
    <w:pPr>
      <w:keepNext/>
      <w:ind w:left="567" w:right="57"/>
    </w:pPr>
    <w:rPr>
      <w:szCs w:val="22"/>
    </w:rPr>
  </w:style>
  <w:style w:type="paragraph" w:customStyle="1" w:styleId="Subtitle0">
    <w:name w:val="ŠSubtitle"/>
    <w:basedOn w:val="Normal"/>
    <w:link w:val="SubtitleChar0"/>
    <w:uiPriority w:val="2"/>
    <w:qFormat/>
    <w:rsid w:val="00D56FA0"/>
    <w:pPr>
      <w:spacing w:before="360"/>
    </w:pPr>
    <w:rPr>
      <w:color w:val="002664"/>
      <w:sz w:val="44"/>
      <w:szCs w:val="48"/>
    </w:rPr>
  </w:style>
  <w:style w:type="character" w:customStyle="1" w:styleId="SubtitleChar0">
    <w:name w:val="ŠSubtitle Char"/>
    <w:basedOn w:val="DefaultParagraphFont"/>
    <w:link w:val="Subtitle0"/>
    <w:uiPriority w:val="2"/>
    <w:rsid w:val="00D56FA0"/>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C82FC6"/>
    <w:rPr>
      <w:rFonts w:ascii="Arial" w:hAnsi="Arial" w:cs="Arial"/>
      <w:szCs w:val="24"/>
    </w:rPr>
  </w:style>
  <w:style w:type="character" w:customStyle="1" w:styleId="FeatureBox2Char">
    <w:name w:val="ŠFeature Box 2 Char"/>
    <w:basedOn w:val="DefaultParagraphFont"/>
    <w:link w:val="FeatureBox2"/>
    <w:uiPriority w:val="12"/>
    <w:rsid w:val="00D56FA0"/>
    <w:rPr>
      <w:rFonts w:ascii="Arial" w:hAnsi="Arial" w:cs="Arial"/>
      <w:szCs w:val="24"/>
      <w:shd w:val="clear" w:color="auto" w:fill="CCEDFC"/>
    </w:rPr>
  </w:style>
  <w:style w:type="table" w:styleId="TableGridLight">
    <w:name w:val="Grid Table Light"/>
    <w:basedOn w:val="TableNormal"/>
    <w:uiPriority w:val="40"/>
    <w:rsid w:val="00FE2D96"/>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288">
      <w:bodyDiv w:val="1"/>
      <w:marLeft w:val="0"/>
      <w:marRight w:val="0"/>
      <w:marTop w:val="0"/>
      <w:marBottom w:val="0"/>
      <w:divBdr>
        <w:top w:val="none" w:sz="0" w:space="0" w:color="auto"/>
        <w:left w:val="none" w:sz="0" w:space="0" w:color="auto"/>
        <w:bottom w:val="none" w:sz="0" w:space="0" w:color="auto"/>
        <w:right w:val="none" w:sz="0" w:space="0" w:color="auto"/>
      </w:divBdr>
    </w:div>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39604612">
      <w:bodyDiv w:val="1"/>
      <w:marLeft w:val="0"/>
      <w:marRight w:val="0"/>
      <w:marTop w:val="0"/>
      <w:marBottom w:val="0"/>
      <w:divBdr>
        <w:top w:val="none" w:sz="0" w:space="0" w:color="auto"/>
        <w:left w:val="none" w:sz="0" w:space="0" w:color="auto"/>
        <w:bottom w:val="none" w:sz="0" w:space="0" w:color="auto"/>
        <w:right w:val="none" w:sz="0" w:space="0" w:color="auto"/>
      </w:divBdr>
      <w:divsChild>
        <w:div w:id="405034997">
          <w:marLeft w:val="0"/>
          <w:marRight w:val="0"/>
          <w:marTop w:val="0"/>
          <w:marBottom w:val="0"/>
          <w:divBdr>
            <w:top w:val="none" w:sz="0" w:space="0" w:color="auto"/>
            <w:left w:val="none" w:sz="0" w:space="0" w:color="auto"/>
            <w:bottom w:val="none" w:sz="0" w:space="0" w:color="auto"/>
            <w:right w:val="none" w:sz="0" w:space="0" w:color="auto"/>
          </w:divBdr>
        </w:div>
        <w:div w:id="528642036">
          <w:marLeft w:val="0"/>
          <w:marRight w:val="0"/>
          <w:marTop w:val="0"/>
          <w:marBottom w:val="0"/>
          <w:divBdr>
            <w:top w:val="none" w:sz="0" w:space="0" w:color="auto"/>
            <w:left w:val="none" w:sz="0" w:space="0" w:color="auto"/>
            <w:bottom w:val="none" w:sz="0" w:space="0" w:color="auto"/>
            <w:right w:val="none" w:sz="0" w:space="0" w:color="auto"/>
          </w:divBdr>
          <w:divsChild>
            <w:div w:id="46145451">
              <w:marLeft w:val="0"/>
              <w:marRight w:val="0"/>
              <w:marTop w:val="0"/>
              <w:marBottom w:val="0"/>
              <w:divBdr>
                <w:top w:val="none" w:sz="0" w:space="0" w:color="auto"/>
                <w:left w:val="none" w:sz="0" w:space="0" w:color="auto"/>
                <w:bottom w:val="none" w:sz="0" w:space="0" w:color="auto"/>
                <w:right w:val="none" w:sz="0" w:space="0" w:color="auto"/>
              </w:divBdr>
            </w:div>
            <w:div w:id="670765495">
              <w:marLeft w:val="0"/>
              <w:marRight w:val="0"/>
              <w:marTop w:val="0"/>
              <w:marBottom w:val="0"/>
              <w:divBdr>
                <w:top w:val="none" w:sz="0" w:space="0" w:color="auto"/>
                <w:left w:val="none" w:sz="0" w:space="0" w:color="auto"/>
                <w:bottom w:val="none" w:sz="0" w:space="0" w:color="auto"/>
                <w:right w:val="none" w:sz="0" w:space="0" w:color="auto"/>
              </w:divBdr>
            </w:div>
            <w:div w:id="886642675">
              <w:marLeft w:val="0"/>
              <w:marRight w:val="0"/>
              <w:marTop w:val="0"/>
              <w:marBottom w:val="0"/>
              <w:divBdr>
                <w:top w:val="none" w:sz="0" w:space="0" w:color="auto"/>
                <w:left w:val="none" w:sz="0" w:space="0" w:color="auto"/>
                <w:bottom w:val="none" w:sz="0" w:space="0" w:color="auto"/>
                <w:right w:val="none" w:sz="0" w:space="0" w:color="auto"/>
              </w:divBdr>
            </w:div>
            <w:div w:id="1069422052">
              <w:marLeft w:val="0"/>
              <w:marRight w:val="0"/>
              <w:marTop w:val="0"/>
              <w:marBottom w:val="0"/>
              <w:divBdr>
                <w:top w:val="none" w:sz="0" w:space="0" w:color="auto"/>
                <w:left w:val="none" w:sz="0" w:space="0" w:color="auto"/>
                <w:bottom w:val="none" w:sz="0" w:space="0" w:color="auto"/>
                <w:right w:val="none" w:sz="0" w:space="0" w:color="auto"/>
              </w:divBdr>
            </w:div>
            <w:div w:id="1105465276">
              <w:marLeft w:val="0"/>
              <w:marRight w:val="0"/>
              <w:marTop w:val="0"/>
              <w:marBottom w:val="0"/>
              <w:divBdr>
                <w:top w:val="none" w:sz="0" w:space="0" w:color="auto"/>
                <w:left w:val="none" w:sz="0" w:space="0" w:color="auto"/>
                <w:bottom w:val="none" w:sz="0" w:space="0" w:color="auto"/>
                <w:right w:val="none" w:sz="0" w:space="0" w:color="auto"/>
              </w:divBdr>
            </w:div>
            <w:div w:id="1185560894">
              <w:marLeft w:val="0"/>
              <w:marRight w:val="0"/>
              <w:marTop w:val="0"/>
              <w:marBottom w:val="0"/>
              <w:divBdr>
                <w:top w:val="none" w:sz="0" w:space="0" w:color="auto"/>
                <w:left w:val="none" w:sz="0" w:space="0" w:color="auto"/>
                <w:bottom w:val="none" w:sz="0" w:space="0" w:color="auto"/>
                <w:right w:val="none" w:sz="0" w:space="0" w:color="auto"/>
              </w:divBdr>
            </w:div>
            <w:div w:id="1856268060">
              <w:marLeft w:val="0"/>
              <w:marRight w:val="0"/>
              <w:marTop w:val="0"/>
              <w:marBottom w:val="0"/>
              <w:divBdr>
                <w:top w:val="none" w:sz="0" w:space="0" w:color="auto"/>
                <w:left w:val="none" w:sz="0" w:space="0" w:color="auto"/>
                <w:bottom w:val="none" w:sz="0" w:space="0" w:color="auto"/>
                <w:right w:val="none" w:sz="0" w:space="0" w:color="auto"/>
              </w:divBdr>
            </w:div>
            <w:div w:id="1922060590">
              <w:marLeft w:val="0"/>
              <w:marRight w:val="0"/>
              <w:marTop w:val="0"/>
              <w:marBottom w:val="0"/>
              <w:divBdr>
                <w:top w:val="none" w:sz="0" w:space="0" w:color="auto"/>
                <w:left w:val="none" w:sz="0" w:space="0" w:color="auto"/>
                <w:bottom w:val="none" w:sz="0" w:space="0" w:color="auto"/>
                <w:right w:val="none" w:sz="0" w:space="0" w:color="auto"/>
              </w:divBdr>
            </w:div>
          </w:divsChild>
        </w:div>
        <w:div w:id="941569250">
          <w:marLeft w:val="0"/>
          <w:marRight w:val="0"/>
          <w:marTop w:val="0"/>
          <w:marBottom w:val="0"/>
          <w:divBdr>
            <w:top w:val="none" w:sz="0" w:space="0" w:color="auto"/>
            <w:left w:val="none" w:sz="0" w:space="0" w:color="auto"/>
            <w:bottom w:val="none" w:sz="0" w:space="0" w:color="auto"/>
            <w:right w:val="none" w:sz="0" w:space="0" w:color="auto"/>
          </w:divBdr>
        </w:div>
        <w:div w:id="1346204768">
          <w:marLeft w:val="0"/>
          <w:marRight w:val="0"/>
          <w:marTop w:val="0"/>
          <w:marBottom w:val="0"/>
          <w:divBdr>
            <w:top w:val="none" w:sz="0" w:space="0" w:color="auto"/>
            <w:left w:val="none" w:sz="0" w:space="0" w:color="auto"/>
            <w:bottom w:val="none" w:sz="0" w:space="0" w:color="auto"/>
            <w:right w:val="none" w:sz="0" w:space="0" w:color="auto"/>
          </w:divBdr>
        </w:div>
        <w:div w:id="1625235509">
          <w:marLeft w:val="0"/>
          <w:marRight w:val="0"/>
          <w:marTop w:val="0"/>
          <w:marBottom w:val="0"/>
          <w:divBdr>
            <w:top w:val="none" w:sz="0" w:space="0" w:color="auto"/>
            <w:left w:val="none" w:sz="0" w:space="0" w:color="auto"/>
            <w:bottom w:val="none" w:sz="0" w:space="0" w:color="auto"/>
            <w:right w:val="none" w:sz="0" w:space="0" w:color="auto"/>
          </w:divBdr>
        </w:div>
      </w:divsChild>
    </w:div>
    <w:div w:id="243732328">
      <w:bodyDiv w:val="1"/>
      <w:marLeft w:val="0"/>
      <w:marRight w:val="0"/>
      <w:marTop w:val="0"/>
      <w:marBottom w:val="0"/>
      <w:divBdr>
        <w:top w:val="none" w:sz="0" w:space="0" w:color="auto"/>
        <w:left w:val="none" w:sz="0" w:space="0" w:color="auto"/>
        <w:bottom w:val="none" w:sz="0" w:space="0" w:color="auto"/>
        <w:right w:val="none" w:sz="0" w:space="0" w:color="auto"/>
      </w:divBdr>
      <w:divsChild>
        <w:div w:id="127474992">
          <w:marLeft w:val="0"/>
          <w:marRight w:val="0"/>
          <w:marTop w:val="0"/>
          <w:marBottom w:val="0"/>
          <w:divBdr>
            <w:top w:val="none" w:sz="0" w:space="0" w:color="auto"/>
            <w:left w:val="none" w:sz="0" w:space="0" w:color="auto"/>
            <w:bottom w:val="none" w:sz="0" w:space="0" w:color="auto"/>
            <w:right w:val="none" w:sz="0" w:space="0" w:color="auto"/>
          </w:divBdr>
        </w:div>
        <w:div w:id="1039207535">
          <w:marLeft w:val="0"/>
          <w:marRight w:val="0"/>
          <w:marTop w:val="0"/>
          <w:marBottom w:val="0"/>
          <w:divBdr>
            <w:top w:val="none" w:sz="0" w:space="0" w:color="auto"/>
            <w:left w:val="none" w:sz="0" w:space="0" w:color="auto"/>
            <w:bottom w:val="none" w:sz="0" w:space="0" w:color="auto"/>
            <w:right w:val="none" w:sz="0" w:space="0" w:color="auto"/>
          </w:divBdr>
        </w:div>
        <w:div w:id="1233202730">
          <w:marLeft w:val="0"/>
          <w:marRight w:val="0"/>
          <w:marTop w:val="0"/>
          <w:marBottom w:val="0"/>
          <w:divBdr>
            <w:top w:val="none" w:sz="0" w:space="0" w:color="auto"/>
            <w:left w:val="none" w:sz="0" w:space="0" w:color="auto"/>
            <w:bottom w:val="none" w:sz="0" w:space="0" w:color="auto"/>
            <w:right w:val="none" w:sz="0"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0711515">
      <w:bodyDiv w:val="1"/>
      <w:marLeft w:val="0"/>
      <w:marRight w:val="0"/>
      <w:marTop w:val="0"/>
      <w:marBottom w:val="0"/>
      <w:divBdr>
        <w:top w:val="none" w:sz="0" w:space="0" w:color="auto"/>
        <w:left w:val="none" w:sz="0" w:space="0" w:color="auto"/>
        <w:bottom w:val="none" w:sz="0" w:space="0" w:color="auto"/>
        <w:right w:val="none" w:sz="0" w:space="0" w:color="auto"/>
      </w:divBdr>
      <w:divsChild>
        <w:div w:id="50739898">
          <w:marLeft w:val="0"/>
          <w:marRight w:val="0"/>
          <w:marTop w:val="0"/>
          <w:marBottom w:val="0"/>
          <w:divBdr>
            <w:top w:val="none" w:sz="0" w:space="0" w:color="auto"/>
            <w:left w:val="none" w:sz="0" w:space="0" w:color="auto"/>
            <w:bottom w:val="none" w:sz="0" w:space="0" w:color="auto"/>
            <w:right w:val="none" w:sz="0" w:space="0" w:color="auto"/>
          </w:divBdr>
        </w:div>
        <w:div w:id="274220179">
          <w:marLeft w:val="0"/>
          <w:marRight w:val="0"/>
          <w:marTop w:val="0"/>
          <w:marBottom w:val="0"/>
          <w:divBdr>
            <w:top w:val="none" w:sz="0" w:space="0" w:color="auto"/>
            <w:left w:val="none" w:sz="0" w:space="0" w:color="auto"/>
            <w:bottom w:val="none" w:sz="0" w:space="0" w:color="auto"/>
            <w:right w:val="none" w:sz="0" w:space="0" w:color="auto"/>
          </w:divBdr>
        </w:div>
        <w:div w:id="524949983">
          <w:marLeft w:val="0"/>
          <w:marRight w:val="0"/>
          <w:marTop w:val="0"/>
          <w:marBottom w:val="0"/>
          <w:divBdr>
            <w:top w:val="none" w:sz="0" w:space="0" w:color="auto"/>
            <w:left w:val="none" w:sz="0" w:space="0" w:color="auto"/>
            <w:bottom w:val="none" w:sz="0" w:space="0" w:color="auto"/>
            <w:right w:val="none" w:sz="0" w:space="0" w:color="auto"/>
          </w:divBdr>
        </w:div>
        <w:div w:id="955984163">
          <w:marLeft w:val="0"/>
          <w:marRight w:val="0"/>
          <w:marTop w:val="0"/>
          <w:marBottom w:val="0"/>
          <w:divBdr>
            <w:top w:val="none" w:sz="0" w:space="0" w:color="auto"/>
            <w:left w:val="none" w:sz="0" w:space="0" w:color="auto"/>
            <w:bottom w:val="none" w:sz="0" w:space="0" w:color="auto"/>
            <w:right w:val="none" w:sz="0" w:space="0" w:color="auto"/>
          </w:divBdr>
        </w:div>
        <w:div w:id="984315516">
          <w:marLeft w:val="0"/>
          <w:marRight w:val="0"/>
          <w:marTop w:val="0"/>
          <w:marBottom w:val="0"/>
          <w:divBdr>
            <w:top w:val="none" w:sz="0" w:space="0" w:color="auto"/>
            <w:left w:val="none" w:sz="0" w:space="0" w:color="auto"/>
            <w:bottom w:val="none" w:sz="0" w:space="0" w:color="auto"/>
            <w:right w:val="none" w:sz="0" w:space="0" w:color="auto"/>
          </w:divBdr>
        </w:div>
        <w:div w:id="1179125056">
          <w:marLeft w:val="0"/>
          <w:marRight w:val="0"/>
          <w:marTop w:val="0"/>
          <w:marBottom w:val="0"/>
          <w:divBdr>
            <w:top w:val="none" w:sz="0" w:space="0" w:color="auto"/>
            <w:left w:val="none" w:sz="0" w:space="0" w:color="auto"/>
            <w:bottom w:val="none" w:sz="0" w:space="0" w:color="auto"/>
            <w:right w:val="none" w:sz="0" w:space="0" w:color="auto"/>
          </w:divBdr>
        </w:div>
        <w:div w:id="1740130544">
          <w:marLeft w:val="0"/>
          <w:marRight w:val="0"/>
          <w:marTop w:val="0"/>
          <w:marBottom w:val="0"/>
          <w:divBdr>
            <w:top w:val="none" w:sz="0" w:space="0" w:color="auto"/>
            <w:left w:val="none" w:sz="0" w:space="0" w:color="auto"/>
            <w:bottom w:val="none" w:sz="0" w:space="0" w:color="auto"/>
            <w:right w:val="none" w:sz="0" w:space="0" w:color="auto"/>
          </w:divBdr>
        </w:div>
        <w:div w:id="1771777700">
          <w:marLeft w:val="0"/>
          <w:marRight w:val="0"/>
          <w:marTop w:val="0"/>
          <w:marBottom w:val="0"/>
          <w:divBdr>
            <w:top w:val="none" w:sz="0" w:space="0" w:color="auto"/>
            <w:left w:val="none" w:sz="0" w:space="0" w:color="auto"/>
            <w:bottom w:val="none" w:sz="0" w:space="0" w:color="auto"/>
            <w:right w:val="none" w:sz="0"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2986602">
      <w:bodyDiv w:val="1"/>
      <w:marLeft w:val="0"/>
      <w:marRight w:val="0"/>
      <w:marTop w:val="0"/>
      <w:marBottom w:val="0"/>
      <w:divBdr>
        <w:top w:val="none" w:sz="0" w:space="0" w:color="auto"/>
        <w:left w:val="none" w:sz="0" w:space="0" w:color="auto"/>
        <w:bottom w:val="none" w:sz="0" w:space="0" w:color="auto"/>
        <w:right w:val="none" w:sz="0" w:space="0" w:color="auto"/>
      </w:divBdr>
      <w:divsChild>
        <w:div w:id="183445927">
          <w:marLeft w:val="0"/>
          <w:marRight w:val="0"/>
          <w:marTop w:val="0"/>
          <w:marBottom w:val="0"/>
          <w:divBdr>
            <w:top w:val="none" w:sz="0" w:space="0" w:color="auto"/>
            <w:left w:val="none" w:sz="0" w:space="0" w:color="auto"/>
            <w:bottom w:val="none" w:sz="0" w:space="0" w:color="auto"/>
            <w:right w:val="none" w:sz="0" w:space="0" w:color="auto"/>
          </w:divBdr>
        </w:div>
        <w:div w:id="283116847">
          <w:marLeft w:val="0"/>
          <w:marRight w:val="0"/>
          <w:marTop w:val="0"/>
          <w:marBottom w:val="0"/>
          <w:divBdr>
            <w:top w:val="none" w:sz="0" w:space="0" w:color="auto"/>
            <w:left w:val="none" w:sz="0" w:space="0" w:color="auto"/>
            <w:bottom w:val="none" w:sz="0" w:space="0" w:color="auto"/>
            <w:right w:val="none" w:sz="0" w:space="0" w:color="auto"/>
          </w:divBdr>
        </w:div>
        <w:div w:id="1231386868">
          <w:marLeft w:val="0"/>
          <w:marRight w:val="0"/>
          <w:marTop w:val="0"/>
          <w:marBottom w:val="0"/>
          <w:divBdr>
            <w:top w:val="none" w:sz="0" w:space="0" w:color="auto"/>
            <w:left w:val="none" w:sz="0" w:space="0" w:color="auto"/>
            <w:bottom w:val="none" w:sz="0" w:space="0" w:color="auto"/>
            <w:right w:val="none" w:sz="0" w:space="0" w:color="auto"/>
          </w:divBdr>
        </w:div>
        <w:div w:id="1589265272">
          <w:marLeft w:val="0"/>
          <w:marRight w:val="0"/>
          <w:marTop w:val="0"/>
          <w:marBottom w:val="0"/>
          <w:divBdr>
            <w:top w:val="none" w:sz="0" w:space="0" w:color="auto"/>
            <w:left w:val="none" w:sz="0" w:space="0" w:color="auto"/>
            <w:bottom w:val="none" w:sz="0" w:space="0" w:color="auto"/>
            <w:right w:val="none" w:sz="0" w:space="0" w:color="auto"/>
          </w:divBdr>
        </w:div>
        <w:div w:id="1600216069">
          <w:marLeft w:val="0"/>
          <w:marRight w:val="0"/>
          <w:marTop w:val="0"/>
          <w:marBottom w:val="0"/>
          <w:divBdr>
            <w:top w:val="none" w:sz="0" w:space="0" w:color="auto"/>
            <w:left w:val="none" w:sz="0" w:space="0" w:color="auto"/>
            <w:bottom w:val="none" w:sz="0" w:space="0" w:color="auto"/>
            <w:right w:val="none" w:sz="0" w:space="0" w:color="auto"/>
          </w:divBdr>
        </w:div>
        <w:div w:id="2117290300">
          <w:marLeft w:val="0"/>
          <w:marRight w:val="0"/>
          <w:marTop w:val="0"/>
          <w:marBottom w:val="0"/>
          <w:divBdr>
            <w:top w:val="none" w:sz="0" w:space="0" w:color="auto"/>
            <w:left w:val="none" w:sz="0" w:space="0" w:color="auto"/>
            <w:bottom w:val="none" w:sz="0" w:space="0" w:color="auto"/>
            <w:right w:val="none" w:sz="0"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67086542">
      <w:bodyDiv w:val="1"/>
      <w:marLeft w:val="0"/>
      <w:marRight w:val="0"/>
      <w:marTop w:val="0"/>
      <w:marBottom w:val="0"/>
      <w:divBdr>
        <w:top w:val="none" w:sz="0" w:space="0" w:color="auto"/>
        <w:left w:val="none" w:sz="0" w:space="0" w:color="auto"/>
        <w:bottom w:val="none" w:sz="0" w:space="0" w:color="auto"/>
        <w:right w:val="none" w:sz="0" w:space="0" w:color="auto"/>
      </w:divBdr>
    </w:div>
    <w:div w:id="47692070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499125745">
      <w:bodyDiv w:val="1"/>
      <w:marLeft w:val="0"/>
      <w:marRight w:val="0"/>
      <w:marTop w:val="0"/>
      <w:marBottom w:val="0"/>
      <w:divBdr>
        <w:top w:val="none" w:sz="0" w:space="0" w:color="auto"/>
        <w:left w:val="none" w:sz="0" w:space="0" w:color="auto"/>
        <w:bottom w:val="none" w:sz="0" w:space="0" w:color="auto"/>
        <w:right w:val="none" w:sz="0" w:space="0" w:color="auto"/>
      </w:divBdr>
      <w:divsChild>
        <w:div w:id="13652534">
          <w:marLeft w:val="0"/>
          <w:marRight w:val="0"/>
          <w:marTop w:val="0"/>
          <w:marBottom w:val="0"/>
          <w:divBdr>
            <w:top w:val="none" w:sz="0" w:space="0" w:color="auto"/>
            <w:left w:val="none" w:sz="0" w:space="0" w:color="auto"/>
            <w:bottom w:val="none" w:sz="0" w:space="0" w:color="auto"/>
            <w:right w:val="none" w:sz="0" w:space="0" w:color="auto"/>
          </w:divBdr>
        </w:div>
        <w:div w:id="486212148">
          <w:marLeft w:val="0"/>
          <w:marRight w:val="0"/>
          <w:marTop w:val="0"/>
          <w:marBottom w:val="0"/>
          <w:divBdr>
            <w:top w:val="none" w:sz="0" w:space="0" w:color="auto"/>
            <w:left w:val="none" w:sz="0" w:space="0" w:color="auto"/>
            <w:bottom w:val="none" w:sz="0" w:space="0" w:color="auto"/>
            <w:right w:val="none" w:sz="0" w:space="0" w:color="auto"/>
          </w:divBdr>
        </w:div>
        <w:div w:id="1958179982">
          <w:marLeft w:val="0"/>
          <w:marRight w:val="0"/>
          <w:marTop w:val="0"/>
          <w:marBottom w:val="0"/>
          <w:divBdr>
            <w:top w:val="none" w:sz="0" w:space="0" w:color="auto"/>
            <w:left w:val="none" w:sz="0" w:space="0" w:color="auto"/>
            <w:bottom w:val="none" w:sz="0" w:space="0" w:color="auto"/>
            <w:right w:val="none" w:sz="0" w:space="0" w:color="auto"/>
          </w:divBdr>
        </w:div>
        <w:div w:id="1961376468">
          <w:marLeft w:val="0"/>
          <w:marRight w:val="0"/>
          <w:marTop w:val="0"/>
          <w:marBottom w:val="0"/>
          <w:divBdr>
            <w:top w:val="none" w:sz="0" w:space="0" w:color="auto"/>
            <w:left w:val="none" w:sz="0" w:space="0" w:color="auto"/>
            <w:bottom w:val="none" w:sz="0" w:space="0" w:color="auto"/>
            <w:right w:val="none" w:sz="0" w:space="0" w:color="auto"/>
          </w:divBdr>
        </w:div>
        <w:div w:id="2059623267">
          <w:marLeft w:val="0"/>
          <w:marRight w:val="0"/>
          <w:marTop w:val="0"/>
          <w:marBottom w:val="0"/>
          <w:divBdr>
            <w:top w:val="none" w:sz="0" w:space="0" w:color="auto"/>
            <w:left w:val="none" w:sz="0" w:space="0" w:color="auto"/>
            <w:bottom w:val="none" w:sz="0" w:space="0" w:color="auto"/>
            <w:right w:val="none" w:sz="0" w:space="0" w:color="auto"/>
          </w:divBdr>
        </w:div>
        <w:div w:id="2069456407">
          <w:marLeft w:val="0"/>
          <w:marRight w:val="0"/>
          <w:marTop w:val="0"/>
          <w:marBottom w:val="0"/>
          <w:divBdr>
            <w:top w:val="none" w:sz="0" w:space="0" w:color="auto"/>
            <w:left w:val="none" w:sz="0" w:space="0" w:color="auto"/>
            <w:bottom w:val="none" w:sz="0" w:space="0" w:color="auto"/>
            <w:right w:val="none" w:sz="0"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82180157">
      <w:bodyDiv w:val="1"/>
      <w:marLeft w:val="0"/>
      <w:marRight w:val="0"/>
      <w:marTop w:val="0"/>
      <w:marBottom w:val="0"/>
      <w:divBdr>
        <w:top w:val="none" w:sz="0" w:space="0" w:color="auto"/>
        <w:left w:val="none" w:sz="0" w:space="0" w:color="auto"/>
        <w:bottom w:val="none" w:sz="0" w:space="0" w:color="auto"/>
        <w:right w:val="none" w:sz="0" w:space="0" w:color="auto"/>
      </w:divBdr>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09899669">
      <w:bodyDiv w:val="1"/>
      <w:marLeft w:val="0"/>
      <w:marRight w:val="0"/>
      <w:marTop w:val="0"/>
      <w:marBottom w:val="0"/>
      <w:divBdr>
        <w:top w:val="none" w:sz="0" w:space="0" w:color="auto"/>
        <w:left w:val="none" w:sz="0" w:space="0" w:color="auto"/>
        <w:bottom w:val="none" w:sz="0" w:space="0" w:color="auto"/>
        <w:right w:val="none" w:sz="0" w:space="0" w:color="auto"/>
      </w:divBdr>
    </w:div>
    <w:div w:id="620385273">
      <w:bodyDiv w:val="1"/>
      <w:marLeft w:val="0"/>
      <w:marRight w:val="0"/>
      <w:marTop w:val="0"/>
      <w:marBottom w:val="0"/>
      <w:divBdr>
        <w:top w:val="none" w:sz="0" w:space="0" w:color="auto"/>
        <w:left w:val="none" w:sz="0" w:space="0" w:color="auto"/>
        <w:bottom w:val="none" w:sz="0" w:space="0" w:color="auto"/>
        <w:right w:val="none" w:sz="0" w:space="0" w:color="auto"/>
      </w:divBdr>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01905139">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0197520">
      <w:bodyDiv w:val="1"/>
      <w:marLeft w:val="0"/>
      <w:marRight w:val="0"/>
      <w:marTop w:val="0"/>
      <w:marBottom w:val="0"/>
      <w:divBdr>
        <w:top w:val="none" w:sz="0" w:space="0" w:color="auto"/>
        <w:left w:val="none" w:sz="0" w:space="0" w:color="auto"/>
        <w:bottom w:val="none" w:sz="0" w:space="0" w:color="auto"/>
        <w:right w:val="none" w:sz="0" w:space="0" w:color="auto"/>
      </w:divBdr>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89148366">
      <w:bodyDiv w:val="1"/>
      <w:marLeft w:val="0"/>
      <w:marRight w:val="0"/>
      <w:marTop w:val="0"/>
      <w:marBottom w:val="0"/>
      <w:divBdr>
        <w:top w:val="none" w:sz="0" w:space="0" w:color="auto"/>
        <w:left w:val="none" w:sz="0" w:space="0" w:color="auto"/>
        <w:bottom w:val="none" w:sz="0" w:space="0" w:color="auto"/>
        <w:right w:val="none" w:sz="0" w:space="0" w:color="auto"/>
      </w:divBdr>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79000318">
      <w:bodyDiv w:val="1"/>
      <w:marLeft w:val="0"/>
      <w:marRight w:val="0"/>
      <w:marTop w:val="0"/>
      <w:marBottom w:val="0"/>
      <w:divBdr>
        <w:top w:val="none" w:sz="0" w:space="0" w:color="auto"/>
        <w:left w:val="none" w:sz="0" w:space="0" w:color="auto"/>
        <w:bottom w:val="none" w:sz="0" w:space="0" w:color="auto"/>
        <w:right w:val="none" w:sz="0" w:space="0" w:color="auto"/>
      </w:divBdr>
    </w:div>
    <w:div w:id="981541136">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32726408">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48525874">
      <w:bodyDiv w:val="1"/>
      <w:marLeft w:val="0"/>
      <w:marRight w:val="0"/>
      <w:marTop w:val="0"/>
      <w:marBottom w:val="0"/>
      <w:divBdr>
        <w:top w:val="none" w:sz="0" w:space="0" w:color="auto"/>
        <w:left w:val="none" w:sz="0" w:space="0" w:color="auto"/>
        <w:bottom w:val="none" w:sz="0" w:space="0" w:color="auto"/>
        <w:right w:val="none" w:sz="0" w:space="0" w:color="auto"/>
      </w:divBdr>
    </w:div>
    <w:div w:id="1076783076">
      <w:bodyDiv w:val="1"/>
      <w:marLeft w:val="0"/>
      <w:marRight w:val="0"/>
      <w:marTop w:val="0"/>
      <w:marBottom w:val="0"/>
      <w:divBdr>
        <w:top w:val="none" w:sz="0" w:space="0" w:color="auto"/>
        <w:left w:val="none" w:sz="0" w:space="0" w:color="auto"/>
        <w:bottom w:val="none" w:sz="0" w:space="0" w:color="auto"/>
        <w:right w:val="none" w:sz="0" w:space="0" w:color="auto"/>
      </w:divBdr>
      <w:divsChild>
        <w:div w:id="2361056">
          <w:marLeft w:val="0"/>
          <w:marRight w:val="0"/>
          <w:marTop w:val="0"/>
          <w:marBottom w:val="0"/>
          <w:divBdr>
            <w:top w:val="none" w:sz="0" w:space="0" w:color="auto"/>
            <w:left w:val="none" w:sz="0" w:space="0" w:color="auto"/>
            <w:bottom w:val="none" w:sz="0" w:space="0" w:color="auto"/>
            <w:right w:val="none" w:sz="0" w:space="0" w:color="auto"/>
          </w:divBdr>
        </w:div>
        <w:div w:id="709496678">
          <w:marLeft w:val="0"/>
          <w:marRight w:val="0"/>
          <w:marTop w:val="0"/>
          <w:marBottom w:val="0"/>
          <w:divBdr>
            <w:top w:val="none" w:sz="0" w:space="0" w:color="auto"/>
            <w:left w:val="none" w:sz="0" w:space="0" w:color="auto"/>
            <w:bottom w:val="none" w:sz="0" w:space="0" w:color="auto"/>
            <w:right w:val="none" w:sz="0" w:space="0" w:color="auto"/>
          </w:divBdr>
          <w:divsChild>
            <w:div w:id="194656454">
              <w:marLeft w:val="0"/>
              <w:marRight w:val="0"/>
              <w:marTop w:val="0"/>
              <w:marBottom w:val="0"/>
              <w:divBdr>
                <w:top w:val="none" w:sz="0" w:space="0" w:color="auto"/>
                <w:left w:val="none" w:sz="0" w:space="0" w:color="auto"/>
                <w:bottom w:val="none" w:sz="0" w:space="0" w:color="auto"/>
                <w:right w:val="none" w:sz="0" w:space="0" w:color="auto"/>
              </w:divBdr>
            </w:div>
            <w:div w:id="310522302">
              <w:marLeft w:val="0"/>
              <w:marRight w:val="0"/>
              <w:marTop w:val="0"/>
              <w:marBottom w:val="0"/>
              <w:divBdr>
                <w:top w:val="none" w:sz="0" w:space="0" w:color="auto"/>
                <w:left w:val="none" w:sz="0" w:space="0" w:color="auto"/>
                <w:bottom w:val="none" w:sz="0" w:space="0" w:color="auto"/>
                <w:right w:val="none" w:sz="0" w:space="0" w:color="auto"/>
              </w:divBdr>
            </w:div>
            <w:div w:id="473450204">
              <w:marLeft w:val="0"/>
              <w:marRight w:val="0"/>
              <w:marTop w:val="0"/>
              <w:marBottom w:val="0"/>
              <w:divBdr>
                <w:top w:val="none" w:sz="0" w:space="0" w:color="auto"/>
                <w:left w:val="none" w:sz="0" w:space="0" w:color="auto"/>
                <w:bottom w:val="none" w:sz="0" w:space="0" w:color="auto"/>
                <w:right w:val="none" w:sz="0" w:space="0" w:color="auto"/>
              </w:divBdr>
            </w:div>
            <w:div w:id="698359979">
              <w:marLeft w:val="0"/>
              <w:marRight w:val="0"/>
              <w:marTop w:val="0"/>
              <w:marBottom w:val="0"/>
              <w:divBdr>
                <w:top w:val="none" w:sz="0" w:space="0" w:color="auto"/>
                <w:left w:val="none" w:sz="0" w:space="0" w:color="auto"/>
                <w:bottom w:val="none" w:sz="0" w:space="0" w:color="auto"/>
                <w:right w:val="none" w:sz="0" w:space="0" w:color="auto"/>
              </w:divBdr>
            </w:div>
            <w:div w:id="1188177309">
              <w:marLeft w:val="0"/>
              <w:marRight w:val="0"/>
              <w:marTop w:val="0"/>
              <w:marBottom w:val="0"/>
              <w:divBdr>
                <w:top w:val="none" w:sz="0" w:space="0" w:color="auto"/>
                <w:left w:val="none" w:sz="0" w:space="0" w:color="auto"/>
                <w:bottom w:val="none" w:sz="0" w:space="0" w:color="auto"/>
                <w:right w:val="none" w:sz="0" w:space="0" w:color="auto"/>
              </w:divBdr>
            </w:div>
            <w:div w:id="1662387031">
              <w:marLeft w:val="0"/>
              <w:marRight w:val="0"/>
              <w:marTop w:val="0"/>
              <w:marBottom w:val="0"/>
              <w:divBdr>
                <w:top w:val="none" w:sz="0" w:space="0" w:color="auto"/>
                <w:left w:val="none" w:sz="0" w:space="0" w:color="auto"/>
                <w:bottom w:val="none" w:sz="0" w:space="0" w:color="auto"/>
                <w:right w:val="none" w:sz="0" w:space="0" w:color="auto"/>
              </w:divBdr>
            </w:div>
            <w:div w:id="1862352663">
              <w:marLeft w:val="0"/>
              <w:marRight w:val="0"/>
              <w:marTop w:val="0"/>
              <w:marBottom w:val="0"/>
              <w:divBdr>
                <w:top w:val="none" w:sz="0" w:space="0" w:color="auto"/>
                <w:left w:val="none" w:sz="0" w:space="0" w:color="auto"/>
                <w:bottom w:val="none" w:sz="0" w:space="0" w:color="auto"/>
                <w:right w:val="none" w:sz="0" w:space="0" w:color="auto"/>
              </w:divBdr>
            </w:div>
            <w:div w:id="2013214965">
              <w:marLeft w:val="0"/>
              <w:marRight w:val="0"/>
              <w:marTop w:val="0"/>
              <w:marBottom w:val="0"/>
              <w:divBdr>
                <w:top w:val="none" w:sz="0" w:space="0" w:color="auto"/>
                <w:left w:val="none" w:sz="0" w:space="0" w:color="auto"/>
                <w:bottom w:val="none" w:sz="0" w:space="0" w:color="auto"/>
                <w:right w:val="none" w:sz="0" w:space="0" w:color="auto"/>
              </w:divBdr>
            </w:div>
          </w:divsChild>
        </w:div>
        <w:div w:id="1077820320">
          <w:marLeft w:val="0"/>
          <w:marRight w:val="0"/>
          <w:marTop w:val="0"/>
          <w:marBottom w:val="0"/>
          <w:divBdr>
            <w:top w:val="none" w:sz="0" w:space="0" w:color="auto"/>
            <w:left w:val="none" w:sz="0" w:space="0" w:color="auto"/>
            <w:bottom w:val="none" w:sz="0" w:space="0" w:color="auto"/>
            <w:right w:val="none" w:sz="0" w:space="0" w:color="auto"/>
          </w:divBdr>
        </w:div>
        <w:div w:id="1525094386">
          <w:marLeft w:val="0"/>
          <w:marRight w:val="0"/>
          <w:marTop w:val="0"/>
          <w:marBottom w:val="0"/>
          <w:divBdr>
            <w:top w:val="none" w:sz="0" w:space="0" w:color="auto"/>
            <w:left w:val="none" w:sz="0" w:space="0" w:color="auto"/>
            <w:bottom w:val="none" w:sz="0" w:space="0" w:color="auto"/>
            <w:right w:val="none" w:sz="0" w:space="0" w:color="auto"/>
          </w:divBdr>
        </w:div>
        <w:div w:id="2042240307">
          <w:marLeft w:val="0"/>
          <w:marRight w:val="0"/>
          <w:marTop w:val="0"/>
          <w:marBottom w:val="0"/>
          <w:divBdr>
            <w:top w:val="none" w:sz="0" w:space="0" w:color="auto"/>
            <w:left w:val="none" w:sz="0" w:space="0" w:color="auto"/>
            <w:bottom w:val="none" w:sz="0" w:space="0" w:color="auto"/>
            <w:right w:val="none" w:sz="0"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11584846">
      <w:bodyDiv w:val="1"/>
      <w:marLeft w:val="0"/>
      <w:marRight w:val="0"/>
      <w:marTop w:val="0"/>
      <w:marBottom w:val="0"/>
      <w:divBdr>
        <w:top w:val="none" w:sz="0" w:space="0" w:color="auto"/>
        <w:left w:val="none" w:sz="0" w:space="0" w:color="auto"/>
        <w:bottom w:val="none" w:sz="0" w:space="0" w:color="auto"/>
        <w:right w:val="none" w:sz="0" w:space="0" w:color="auto"/>
      </w:divBdr>
      <w:divsChild>
        <w:div w:id="336349351">
          <w:marLeft w:val="0"/>
          <w:marRight w:val="0"/>
          <w:marTop w:val="0"/>
          <w:marBottom w:val="0"/>
          <w:divBdr>
            <w:top w:val="none" w:sz="0" w:space="0" w:color="auto"/>
            <w:left w:val="none" w:sz="0" w:space="0" w:color="auto"/>
            <w:bottom w:val="none" w:sz="0" w:space="0" w:color="auto"/>
            <w:right w:val="none" w:sz="0" w:space="0" w:color="auto"/>
          </w:divBdr>
        </w:div>
        <w:div w:id="832455185">
          <w:marLeft w:val="0"/>
          <w:marRight w:val="0"/>
          <w:marTop w:val="0"/>
          <w:marBottom w:val="0"/>
          <w:divBdr>
            <w:top w:val="none" w:sz="0" w:space="0" w:color="auto"/>
            <w:left w:val="none" w:sz="0" w:space="0" w:color="auto"/>
            <w:bottom w:val="none" w:sz="0" w:space="0" w:color="auto"/>
            <w:right w:val="none" w:sz="0" w:space="0" w:color="auto"/>
          </w:divBdr>
        </w:div>
        <w:div w:id="2059889022">
          <w:marLeft w:val="0"/>
          <w:marRight w:val="0"/>
          <w:marTop w:val="0"/>
          <w:marBottom w:val="0"/>
          <w:divBdr>
            <w:top w:val="none" w:sz="0" w:space="0" w:color="auto"/>
            <w:left w:val="none" w:sz="0" w:space="0" w:color="auto"/>
            <w:bottom w:val="none" w:sz="0" w:space="0" w:color="auto"/>
            <w:right w:val="none" w:sz="0"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183127689">
      <w:bodyDiv w:val="1"/>
      <w:marLeft w:val="0"/>
      <w:marRight w:val="0"/>
      <w:marTop w:val="0"/>
      <w:marBottom w:val="0"/>
      <w:divBdr>
        <w:top w:val="none" w:sz="0" w:space="0" w:color="auto"/>
        <w:left w:val="none" w:sz="0" w:space="0" w:color="auto"/>
        <w:bottom w:val="none" w:sz="0" w:space="0" w:color="auto"/>
        <w:right w:val="none" w:sz="0" w:space="0" w:color="auto"/>
      </w:divBdr>
    </w:div>
    <w:div w:id="1186747489">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26070525">
      <w:bodyDiv w:val="1"/>
      <w:marLeft w:val="0"/>
      <w:marRight w:val="0"/>
      <w:marTop w:val="0"/>
      <w:marBottom w:val="0"/>
      <w:divBdr>
        <w:top w:val="none" w:sz="0" w:space="0" w:color="auto"/>
        <w:left w:val="none" w:sz="0" w:space="0" w:color="auto"/>
        <w:bottom w:val="none" w:sz="0" w:space="0" w:color="auto"/>
        <w:right w:val="none" w:sz="0" w:space="0" w:color="auto"/>
      </w:divBdr>
    </w:div>
    <w:div w:id="1237520470">
      <w:bodyDiv w:val="1"/>
      <w:marLeft w:val="0"/>
      <w:marRight w:val="0"/>
      <w:marTop w:val="0"/>
      <w:marBottom w:val="0"/>
      <w:divBdr>
        <w:top w:val="none" w:sz="0" w:space="0" w:color="auto"/>
        <w:left w:val="none" w:sz="0" w:space="0" w:color="auto"/>
        <w:bottom w:val="none" w:sz="0" w:space="0" w:color="auto"/>
        <w:right w:val="none" w:sz="0" w:space="0" w:color="auto"/>
      </w:divBdr>
      <w:divsChild>
        <w:div w:id="312292769">
          <w:marLeft w:val="0"/>
          <w:marRight w:val="0"/>
          <w:marTop w:val="0"/>
          <w:marBottom w:val="0"/>
          <w:divBdr>
            <w:top w:val="none" w:sz="0" w:space="0" w:color="auto"/>
            <w:left w:val="none" w:sz="0" w:space="0" w:color="auto"/>
            <w:bottom w:val="none" w:sz="0" w:space="0" w:color="auto"/>
            <w:right w:val="none" w:sz="0" w:space="0" w:color="auto"/>
          </w:divBdr>
        </w:div>
        <w:div w:id="1522232883">
          <w:marLeft w:val="0"/>
          <w:marRight w:val="0"/>
          <w:marTop w:val="0"/>
          <w:marBottom w:val="0"/>
          <w:divBdr>
            <w:top w:val="none" w:sz="0" w:space="0" w:color="auto"/>
            <w:left w:val="none" w:sz="0" w:space="0" w:color="auto"/>
            <w:bottom w:val="none" w:sz="0" w:space="0" w:color="auto"/>
            <w:right w:val="none" w:sz="0" w:space="0" w:color="auto"/>
          </w:divBdr>
        </w:div>
        <w:div w:id="1616017742">
          <w:marLeft w:val="0"/>
          <w:marRight w:val="0"/>
          <w:marTop w:val="0"/>
          <w:marBottom w:val="0"/>
          <w:divBdr>
            <w:top w:val="none" w:sz="0" w:space="0" w:color="auto"/>
            <w:left w:val="none" w:sz="0" w:space="0" w:color="auto"/>
            <w:bottom w:val="none" w:sz="0" w:space="0" w:color="auto"/>
            <w:right w:val="none" w:sz="0" w:space="0" w:color="auto"/>
          </w:divBdr>
        </w:div>
        <w:div w:id="1771122280">
          <w:marLeft w:val="0"/>
          <w:marRight w:val="0"/>
          <w:marTop w:val="0"/>
          <w:marBottom w:val="0"/>
          <w:divBdr>
            <w:top w:val="none" w:sz="0" w:space="0" w:color="auto"/>
            <w:left w:val="none" w:sz="0" w:space="0" w:color="auto"/>
            <w:bottom w:val="none" w:sz="0" w:space="0" w:color="auto"/>
            <w:right w:val="none" w:sz="0" w:space="0" w:color="auto"/>
          </w:divBdr>
        </w:div>
        <w:div w:id="1899049927">
          <w:marLeft w:val="0"/>
          <w:marRight w:val="0"/>
          <w:marTop w:val="0"/>
          <w:marBottom w:val="0"/>
          <w:divBdr>
            <w:top w:val="none" w:sz="0" w:space="0" w:color="auto"/>
            <w:left w:val="none" w:sz="0" w:space="0" w:color="auto"/>
            <w:bottom w:val="none" w:sz="0" w:space="0" w:color="auto"/>
            <w:right w:val="none" w:sz="0" w:space="0" w:color="auto"/>
          </w:divBdr>
        </w:div>
        <w:div w:id="2064521401">
          <w:marLeft w:val="0"/>
          <w:marRight w:val="0"/>
          <w:marTop w:val="0"/>
          <w:marBottom w:val="0"/>
          <w:divBdr>
            <w:top w:val="none" w:sz="0" w:space="0" w:color="auto"/>
            <w:left w:val="none" w:sz="0" w:space="0" w:color="auto"/>
            <w:bottom w:val="none" w:sz="0" w:space="0" w:color="auto"/>
            <w:right w:val="none" w:sz="0" w:space="0" w:color="auto"/>
          </w:divBdr>
        </w:div>
        <w:div w:id="2072267751">
          <w:marLeft w:val="0"/>
          <w:marRight w:val="0"/>
          <w:marTop w:val="0"/>
          <w:marBottom w:val="0"/>
          <w:divBdr>
            <w:top w:val="none" w:sz="0" w:space="0" w:color="auto"/>
            <w:left w:val="none" w:sz="0" w:space="0" w:color="auto"/>
            <w:bottom w:val="none" w:sz="0" w:space="0" w:color="auto"/>
            <w:right w:val="none" w:sz="0" w:space="0" w:color="auto"/>
          </w:divBdr>
        </w:div>
        <w:div w:id="2082366784">
          <w:marLeft w:val="0"/>
          <w:marRight w:val="0"/>
          <w:marTop w:val="0"/>
          <w:marBottom w:val="0"/>
          <w:divBdr>
            <w:top w:val="none" w:sz="0" w:space="0" w:color="auto"/>
            <w:left w:val="none" w:sz="0" w:space="0" w:color="auto"/>
            <w:bottom w:val="none" w:sz="0" w:space="0" w:color="auto"/>
            <w:right w:val="none" w:sz="0" w:space="0" w:color="auto"/>
          </w:divBdr>
        </w:div>
      </w:divsChild>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55819598">
      <w:bodyDiv w:val="1"/>
      <w:marLeft w:val="0"/>
      <w:marRight w:val="0"/>
      <w:marTop w:val="0"/>
      <w:marBottom w:val="0"/>
      <w:divBdr>
        <w:top w:val="none" w:sz="0" w:space="0" w:color="auto"/>
        <w:left w:val="none" w:sz="0" w:space="0" w:color="auto"/>
        <w:bottom w:val="none" w:sz="0" w:space="0" w:color="auto"/>
        <w:right w:val="none" w:sz="0" w:space="0" w:color="auto"/>
      </w:divBdr>
    </w:div>
    <w:div w:id="1280650928">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39579466">
      <w:bodyDiv w:val="1"/>
      <w:marLeft w:val="0"/>
      <w:marRight w:val="0"/>
      <w:marTop w:val="0"/>
      <w:marBottom w:val="0"/>
      <w:divBdr>
        <w:top w:val="none" w:sz="0" w:space="0" w:color="auto"/>
        <w:left w:val="none" w:sz="0" w:space="0" w:color="auto"/>
        <w:bottom w:val="none" w:sz="0" w:space="0" w:color="auto"/>
        <w:right w:val="none" w:sz="0" w:space="0" w:color="auto"/>
      </w:divBdr>
      <w:divsChild>
        <w:div w:id="118914233">
          <w:marLeft w:val="0"/>
          <w:marRight w:val="0"/>
          <w:marTop w:val="0"/>
          <w:marBottom w:val="0"/>
          <w:divBdr>
            <w:top w:val="none" w:sz="0" w:space="0" w:color="auto"/>
            <w:left w:val="none" w:sz="0" w:space="0" w:color="auto"/>
            <w:bottom w:val="none" w:sz="0" w:space="0" w:color="auto"/>
            <w:right w:val="none" w:sz="0" w:space="0" w:color="auto"/>
          </w:divBdr>
        </w:div>
        <w:div w:id="2087410203">
          <w:marLeft w:val="0"/>
          <w:marRight w:val="0"/>
          <w:marTop w:val="0"/>
          <w:marBottom w:val="0"/>
          <w:divBdr>
            <w:top w:val="none" w:sz="0" w:space="0" w:color="auto"/>
            <w:left w:val="none" w:sz="0" w:space="0" w:color="auto"/>
            <w:bottom w:val="none" w:sz="0" w:space="0" w:color="auto"/>
            <w:right w:val="none" w:sz="0" w:space="0" w:color="auto"/>
          </w:divBdr>
        </w:div>
      </w:divsChild>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48965012">
      <w:bodyDiv w:val="1"/>
      <w:marLeft w:val="0"/>
      <w:marRight w:val="0"/>
      <w:marTop w:val="0"/>
      <w:marBottom w:val="0"/>
      <w:divBdr>
        <w:top w:val="none" w:sz="0" w:space="0" w:color="auto"/>
        <w:left w:val="none" w:sz="0" w:space="0" w:color="auto"/>
        <w:bottom w:val="none" w:sz="0" w:space="0" w:color="auto"/>
        <w:right w:val="none" w:sz="0" w:space="0" w:color="auto"/>
      </w:divBdr>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84009215">
      <w:bodyDiv w:val="1"/>
      <w:marLeft w:val="0"/>
      <w:marRight w:val="0"/>
      <w:marTop w:val="0"/>
      <w:marBottom w:val="0"/>
      <w:divBdr>
        <w:top w:val="none" w:sz="0" w:space="0" w:color="auto"/>
        <w:left w:val="none" w:sz="0" w:space="0" w:color="auto"/>
        <w:bottom w:val="none" w:sz="0" w:space="0" w:color="auto"/>
        <w:right w:val="none" w:sz="0" w:space="0" w:color="auto"/>
      </w:divBdr>
      <w:divsChild>
        <w:div w:id="207031366">
          <w:marLeft w:val="0"/>
          <w:marRight w:val="0"/>
          <w:marTop w:val="0"/>
          <w:marBottom w:val="0"/>
          <w:divBdr>
            <w:top w:val="none" w:sz="0" w:space="0" w:color="auto"/>
            <w:left w:val="none" w:sz="0" w:space="0" w:color="auto"/>
            <w:bottom w:val="none" w:sz="0" w:space="0" w:color="auto"/>
            <w:right w:val="none" w:sz="0" w:space="0" w:color="auto"/>
          </w:divBdr>
        </w:div>
        <w:div w:id="1959801361">
          <w:marLeft w:val="0"/>
          <w:marRight w:val="0"/>
          <w:marTop w:val="0"/>
          <w:marBottom w:val="0"/>
          <w:divBdr>
            <w:top w:val="none" w:sz="0" w:space="0" w:color="auto"/>
            <w:left w:val="none" w:sz="0" w:space="0" w:color="auto"/>
            <w:bottom w:val="none" w:sz="0" w:space="0" w:color="auto"/>
            <w:right w:val="none" w:sz="0"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75972746">
      <w:bodyDiv w:val="1"/>
      <w:marLeft w:val="0"/>
      <w:marRight w:val="0"/>
      <w:marTop w:val="0"/>
      <w:marBottom w:val="0"/>
      <w:divBdr>
        <w:top w:val="none" w:sz="0" w:space="0" w:color="auto"/>
        <w:left w:val="none" w:sz="0" w:space="0" w:color="auto"/>
        <w:bottom w:val="none" w:sz="0" w:space="0" w:color="auto"/>
        <w:right w:val="none" w:sz="0" w:space="0" w:color="auto"/>
      </w:divBdr>
    </w:div>
    <w:div w:id="1609892287">
      <w:bodyDiv w:val="1"/>
      <w:marLeft w:val="0"/>
      <w:marRight w:val="0"/>
      <w:marTop w:val="0"/>
      <w:marBottom w:val="0"/>
      <w:divBdr>
        <w:top w:val="none" w:sz="0" w:space="0" w:color="auto"/>
        <w:left w:val="none" w:sz="0" w:space="0" w:color="auto"/>
        <w:bottom w:val="none" w:sz="0" w:space="0" w:color="auto"/>
        <w:right w:val="none" w:sz="0" w:space="0" w:color="auto"/>
      </w:divBdr>
      <w:divsChild>
        <w:div w:id="463163483">
          <w:marLeft w:val="0"/>
          <w:marRight w:val="0"/>
          <w:marTop w:val="0"/>
          <w:marBottom w:val="0"/>
          <w:divBdr>
            <w:top w:val="none" w:sz="0" w:space="0" w:color="auto"/>
            <w:left w:val="none" w:sz="0" w:space="0" w:color="auto"/>
            <w:bottom w:val="none" w:sz="0" w:space="0" w:color="auto"/>
            <w:right w:val="none" w:sz="0" w:space="0" w:color="auto"/>
          </w:divBdr>
        </w:div>
        <w:div w:id="1322655091">
          <w:marLeft w:val="0"/>
          <w:marRight w:val="0"/>
          <w:marTop w:val="0"/>
          <w:marBottom w:val="0"/>
          <w:divBdr>
            <w:top w:val="none" w:sz="0" w:space="0" w:color="auto"/>
            <w:left w:val="none" w:sz="0" w:space="0" w:color="auto"/>
            <w:bottom w:val="none" w:sz="0" w:space="0" w:color="auto"/>
            <w:right w:val="none" w:sz="0" w:space="0" w:color="auto"/>
          </w:divBdr>
        </w:div>
        <w:div w:id="1440639708">
          <w:marLeft w:val="0"/>
          <w:marRight w:val="0"/>
          <w:marTop w:val="0"/>
          <w:marBottom w:val="0"/>
          <w:divBdr>
            <w:top w:val="none" w:sz="0" w:space="0" w:color="auto"/>
            <w:left w:val="none" w:sz="0" w:space="0" w:color="auto"/>
            <w:bottom w:val="none" w:sz="0" w:space="0" w:color="auto"/>
            <w:right w:val="none" w:sz="0" w:space="0" w:color="auto"/>
          </w:divBdr>
        </w:div>
      </w:divsChild>
    </w:div>
    <w:div w:id="1614170586">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35533481">
      <w:bodyDiv w:val="1"/>
      <w:marLeft w:val="0"/>
      <w:marRight w:val="0"/>
      <w:marTop w:val="0"/>
      <w:marBottom w:val="0"/>
      <w:divBdr>
        <w:top w:val="none" w:sz="0" w:space="0" w:color="auto"/>
        <w:left w:val="none" w:sz="0" w:space="0" w:color="auto"/>
        <w:bottom w:val="none" w:sz="0" w:space="0" w:color="auto"/>
        <w:right w:val="none" w:sz="0" w:space="0" w:color="auto"/>
      </w:divBdr>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5256274">
      <w:bodyDiv w:val="1"/>
      <w:marLeft w:val="0"/>
      <w:marRight w:val="0"/>
      <w:marTop w:val="0"/>
      <w:marBottom w:val="0"/>
      <w:divBdr>
        <w:top w:val="none" w:sz="0" w:space="0" w:color="auto"/>
        <w:left w:val="none" w:sz="0" w:space="0" w:color="auto"/>
        <w:bottom w:val="none" w:sz="0" w:space="0" w:color="auto"/>
        <w:right w:val="none" w:sz="0" w:space="0" w:color="auto"/>
      </w:divBdr>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52785957">
      <w:bodyDiv w:val="1"/>
      <w:marLeft w:val="0"/>
      <w:marRight w:val="0"/>
      <w:marTop w:val="0"/>
      <w:marBottom w:val="0"/>
      <w:divBdr>
        <w:top w:val="none" w:sz="0" w:space="0" w:color="auto"/>
        <w:left w:val="none" w:sz="0" w:space="0" w:color="auto"/>
        <w:bottom w:val="none" w:sz="0" w:space="0" w:color="auto"/>
        <w:right w:val="none" w:sz="0" w:space="0" w:color="auto"/>
      </w:divBdr>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17607011">
      <w:bodyDiv w:val="1"/>
      <w:marLeft w:val="0"/>
      <w:marRight w:val="0"/>
      <w:marTop w:val="0"/>
      <w:marBottom w:val="0"/>
      <w:divBdr>
        <w:top w:val="none" w:sz="0" w:space="0" w:color="auto"/>
        <w:left w:val="none" w:sz="0" w:space="0" w:color="auto"/>
        <w:bottom w:val="none" w:sz="0" w:space="0" w:color="auto"/>
        <w:right w:val="none" w:sz="0" w:space="0" w:color="auto"/>
      </w:divBdr>
      <w:divsChild>
        <w:div w:id="1206872144">
          <w:marLeft w:val="0"/>
          <w:marRight w:val="0"/>
          <w:marTop w:val="0"/>
          <w:marBottom w:val="0"/>
          <w:divBdr>
            <w:top w:val="none" w:sz="0" w:space="0" w:color="auto"/>
            <w:left w:val="none" w:sz="0" w:space="0" w:color="auto"/>
            <w:bottom w:val="none" w:sz="0" w:space="0" w:color="auto"/>
            <w:right w:val="none" w:sz="0" w:space="0" w:color="auto"/>
          </w:divBdr>
        </w:div>
        <w:div w:id="1510833936">
          <w:marLeft w:val="0"/>
          <w:marRight w:val="0"/>
          <w:marTop w:val="0"/>
          <w:marBottom w:val="0"/>
          <w:divBdr>
            <w:top w:val="none" w:sz="0" w:space="0" w:color="auto"/>
            <w:left w:val="none" w:sz="0" w:space="0" w:color="auto"/>
            <w:bottom w:val="none" w:sz="0" w:space="0" w:color="auto"/>
            <w:right w:val="none" w:sz="0" w:space="0" w:color="auto"/>
          </w:divBdr>
        </w:div>
        <w:div w:id="1965260795">
          <w:marLeft w:val="0"/>
          <w:marRight w:val="0"/>
          <w:marTop w:val="0"/>
          <w:marBottom w:val="0"/>
          <w:divBdr>
            <w:top w:val="none" w:sz="0" w:space="0" w:color="auto"/>
            <w:left w:val="none" w:sz="0" w:space="0" w:color="auto"/>
            <w:bottom w:val="none" w:sz="0" w:space="0" w:color="auto"/>
            <w:right w:val="none" w:sz="0"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23767087">
      <w:bodyDiv w:val="1"/>
      <w:marLeft w:val="0"/>
      <w:marRight w:val="0"/>
      <w:marTop w:val="0"/>
      <w:marBottom w:val="0"/>
      <w:divBdr>
        <w:top w:val="none" w:sz="0" w:space="0" w:color="auto"/>
        <w:left w:val="none" w:sz="0" w:space="0" w:color="auto"/>
        <w:bottom w:val="none" w:sz="0" w:space="0" w:color="auto"/>
        <w:right w:val="none" w:sz="0" w:space="0" w:color="auto"/>
      </w:divBdr>
    </w:div>
    <w:div w:id="2126608746">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 w:id="213930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clearCache=26d78283-c4f1-a17c-924b-e046f1851810" TargetMode="External"/><Relationship Id="rId21" Type="http://schemas.openxmlformats.org/officeDocument/2006/relationships/hyperlink" Target="https://app.education.nsw.gov.au/digital-learning-selector/LearningActivity/Card/645?clearCache=26d78283-c4f1-a17c-924b-e046f1851810" TargetMode="External"/><Relationship Id="rId42" Type="http://schemas.openxmlformats.org/officeDocument/2006/relationships/hyperlink" Target="https://www.esafety.gov.au/research/adolescent-encounters-with-online-pornography" TargetMode="External"/><Relationship Id="rId47" Type="http://schemas.openxmlformats.org/officeDocument/2006/relationships/image" Target="media/image2.png"/><Relationship Id="rId63" Type="http://schemas.openxmlformats.org/officeDocument/2006/relationships/hyperlink" Target="https://www.nsw.gov.au/education-and-training/nesa" TargetMode="External"/><Relationship Id="rId68" Type="http://schemas.openxmlformats.org/officeDocument/2006/relationships/hyperlink" Target="https://www.youtube.com/watch?v=Ulh0DnFUGsk" TargetMode="External"/><Relationship Id="rId16" Type="http://schemas.openxmlformats.org/officeDocument/2006/relationships/hyperlink" Target="https://education.nsw.gov.au/policy-library/policies/pd-2005-0290-03" TargetMode="External"/><Relationship Id="rId11" Type="http://schemas.openxmlformats.org/officeDocument/2006/relationships/hyperlink" Target="https://curriculum.nsw.edu.au/learning-areas/pdhpe/pdhpe-7-10-2024/overview" TargetMode="External"/><Relationship Id="rId32" Type="http://schemas.openxmlformats.org/officeDocument/2006/relationships/hyperlink" Target="https://app.education.nsw.gov.au/digital-learning-selector/LearningActivity/Card/599" TargetMode="External"/><Relationship Id="rId37" Type="http://schemas.openxmlformats.org/officeDocument/2006/relationships/hyperlink" Target="https://www.dvnsw.org.au/" TargetMode="External"/><Relationship Id="rId53" Type="http://schemas.openxmlformats.org/officeDocument/2006/relationships/hyperlink" Target="https://education.nsw.gov.au/teaching-and-learning/curriculum/planning-programming-and-assessing-k-12/planning-programming-and-assessing-7-12" TargetMode="External"/><Relationship Id="rId58" Type="http://schemas.openxmlformats.org/officeDocument/2006/relationships/hyperlink" Target="https://education.nsw.gov.au/policy-library/policies/pd-2016-0468" TargetMode="External"/><Relationship Id="rId74" Type="http://schemas.openxmlformats.org/officeDocument/2006/relationships/header" Target="header1.xml"/><Relationship Id="rId79" Type="http://schemas.openxmlformats.org/officeDocument/2006/relationships/image" Target="media/image3.png"/><Relationship Id="rId5" Type="http://schemas.openxmlformats.org/officeDocument/2006/relationships/numbering" Target="numbering.xml"/><Relationship Id="rId61" Type="http://schemas.openxmlformats.org/officeDocument/2006/relationships/hyperlink" Target="https://www.nsw.gov.au/education-and-training/nesa/teacher-accreditation/proficient-teacher/standard-descriptors" TargetMode="External"/><Relationship Id="rId82" Type="http://schemas.openxmlformats.org/officeDocument/2006/relationships/fontTable" Target="fontTable.xml"/><Relationship Id="rId19" Type="http://schemas.openxmlformats.org/officeDocument/2006/relationships/hyperlink" Target="https://education.nsw.gov.au/teaching-and-learning/curriculum/pdhpe/planning-programming-and-assessing-pdhpe-k-12/pdhpe-communicating-with-parents-and-carers" TargetMode="External"/><Relationship Id="rId14" Type="http://schemas.openxmlformats.org/officeDocument/2006/relationships/hyperlink" Target="https://education.nsw.gov.au/teaching-and-learning/curriculum/pdhpe/planning-programming-and-assessing-pdhpe-k-12/planning-programming-and-assessing-pdhpe-7-10" TargetMode="External"/><Relationship Id="rId22" Type="http://schemas.openxmlformats.org/officeDocument/2006/relationships/hyperlink" Target="https://app.education.nsw.gov.au/digital-learning-selector/LearningActivity/Card/599?clearCache=c7d16af0-75af-5159-914c-54d13d364b5d" TargetMode="External"/><Relationship Id="rId27" Type="http://schemas.openxmlformats.org/officeDocument/2006/relationships/hyperlink" Target="https://app.education.nsw.gov.au/digital-learning-selector/LearningActivity/Card/599?clearCache=94305083-206d-7a47-428d-59ac522f64ac" TargetMode="External"/><Relationship Id="rId30" Type="http://schemas.openxmlformats.org/officeDocument/2006/relationships/hyperlink" Target="https://yla.org.au/nsw/topics/health-love-and-sex/consent/" TargetMode="External"/><Relationship Id="rId35" Type="http://schemas.openxmlformats.org/officeDocument/2006/relationships/hyperlink" Target="https://whiteribbon.org.au/" TargetMode="External"/><Relationship Id="rId43" Type="http://schemas.openxmlformats.org/officeDocument/2006/relationships/image" Target="media/image1.png"/><Relationship Id="rId48" Type="http://schemas.openxmlformats.org/officeDocument/2006/relationships/hyperlink" Target="https://forms.cloud.microsoft/Pages/ResponsePage.aspx?id=muagBYpBwUecJZOHJhv5kT27uGGE-VRNr3VIsrR2jMNUM1JGTjI3Uk9VNzZDQ09MSTNRMzNZRjhMWSQlQCN0PWcu" TargetMode="External"/><Relationship Id="rId56" Type="http://schemas.openxmlformats.org/officeDocument/2006/relationships/hyperlink" Target="https://education.nsw.gov.au/teaching-and-learning/curriculum/explicit-teaching" TargetMode="External"/><Relationship Id="rId64" Type="http://schemas.openxmlformats.org/officeDocument/2006/relationships/hyperlink" Target="https://curriculum.nsw.edu.au/" TargetMode="External"/><Relationship Id="rId69" Type="http://schemas.openxmlformats.org/officeDocument/2006/relationships/hyperlink" Target="https://vimeo.com/155736291?fl=pl&amp;fe=vl"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education.nsw.gov.au/teaching-and-learning/curriculum/planning-programming-and-assessing-k-12/planning-programming-and-assessing-7-12" TargetMode="External"/><Relationship Id="rId72" Type="http://schemas.openxmlformats.org/officeDocument/2006/relationships/hyperlink" Target="https://www.youtube.com/watch?v=-JwlKjRaUaw" TargetMode="External"/><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education.nsw.gov.au/teaching-and-learning/curriculum/explicit-teaching/explicit-teaching-strategies" TargetMode="External"/><Relationship Id="rId17" Type="http://schemas.openxmlformats.org/officeDocument/2006/relationships/hyperlink" Target="https://education.nsw.gov.au/teaching-and-learning/curriculum/pdhpe/planning-programming-and-assessing-pdhpe-k-12/learning-environment" TargetMode="External"/><Relationship Id="rId25" Type="http://schemas.openxmlformats.org/officeDocument/2006/relationships/hyperlink" Target="https://www.youtube.com/watch?v=-JwlKjRaUaw" TargetMode="External"/><Relationship Id="rId33" Type="http://schemas.openxmlformats.org/officeDocument/2006/relationships/hyperlink" Target="https://education.nsw.gov.au/teaching-and-learning/curriculum/pdhpe/planning-programming-and-assessing-pdhpe-k-12/learning-environment/preventing-public-disclosures" TargetMode="External"/><Relationship Id="rId38" Type="http://schemas.openxmlformats.org/officeDocument/2006/relationships/hyperlink" Target="https://kidshelpline.com.au/" TargetMode="External"/><Relationship Id="rId46" Type="http://schemas.openxmlformats.org/officeDocument/2006/relationships/hyperlink" Target="https://1800respect.org.au/violence-and-abuse" TargetMode="External"/><Relationship Id="rId59" Type="http://schemas.openxmlformats.org/officeDocument/2006/relationships/hyperlink" Target="https://education.nsw.gov.au/about-us/strategies-and-reports/plan-for-nsw-public-education" TargetMode="External"/><Relationship Id="rId67" Type="http://schemas.openxmlformats.org/officeDocument/2006/relationships/hyperlink" Target="https://1800respect.org.au/violence-and-abuse" TargetMode="External"/><Relationship Id="rId20" Type="http://schemas.openxmlformats.org/officeDocument/2006/relationships/hyperlink" Target="mailto:PDHPEcurriculum@det.nsw.edu.au" TargetMode="External"/><Relationship Id="rId41" Type="http://schemas.openxmlformats.org/officeDocument/2006/relationships/hyperlink" Target="https://pz.harvard.edu/resources/see-think-wonder" TargetMode="External"/><Relationship Id="rId54" Type="http://schemas.openxmlformats.org/officeDocument/2006/relationships/hyperlink" Target="https://education.nsw.gov.au/teaching-and-learning/curriculum/planning-programming-and-assessing-k-12/planning-programming-and-assessing-7-12/classroom-assessment-advice-7-10-" TargetMode="External"/><Relationship Id="rId62" Type="http://schemas.openxmlformats.org/officeDocument/2006/relationships/hyperlink" Target="https://www.nsw.gov.au/education-and-training/nesa/copyright" TargetMode="External"/><Relationship Id="rId70" Type="http://schemas.openxmlformats.org/officeDocument/2006/relationships/hyperlink" Target="https://www.relationshipsnsw.org.au/blog/types-of-domestic-violence/" TargetMode="External"/><Relationship Id="rId75" Type="http://schemas.openxmlformats.org/officeDocument/2006/relationships/footer" Target="foot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learning-areas/pdhpe/pdhpe-7-10-2024/overview" TargetMode="External"/><Relationship Id="rId23" Type="http://schemas.openxmlformats.org/officeDocument/2006/relationships/hyperlink" Target="https://respectme.org.au/relationship-rights-responsibilities/" TargetMode="External"/><Relationship Id="rId28" Type="http://schemas.openxmlformats.org/officeDocument/2006/relationships/hyperlink" Target="https://app.education.nsw.gov.au/digital-learning-selector/LearningActivity/Card/599?clearCache=94305083-206d-7a47-428d-59ac522f64ac" TargetMode="External"/><Relationship Id="rId36" Type="http://schemas.openxmlformats.org/officeDocument/2006/relationships/hyperlink" Target="https://1800respect.org.au/" TargetMode="External"/><Relationship Id="rId49" Type="http://schemas.openxmlformats.org/officeDocument/2006/relationships/hyperlink" Target="mailto:PDHPE.curriculum@det.nsw.edu.au" TargetMode="External"/><Relationship Id="rId57" Type="http://schemas.openxmlformats.org/officeDocument/2006/relationships/hyperlink" Target="https://education.nsw.gov.au/about-us/education-data-and-research/cese/publications/research-reports/what-works-best-2020-update/explicit-teaching-driving-learning-and-engagement" TargetMode="External"/><Relationship Id="rId10" Type="http://schemas.openxmlformats.org/officeDocument/2006/relationships/endnotes" Target="endnotes.xml"/><Relationship Id="rId31" Type="http://schemas.openxmlformats.org/officeDocument/2006/relationships/hyperlink" Target="https://www.youtube.com/watch?v=daH5T6KS9pk" TargetMode="External"/><Relationship Id="rId44" Type="http://schemas.openxmlformats.org/officeDocument/2006/relationships/hyperlink" Target="https://www.youtube.com/watch?v=daH5T6KS9pk" TargetMode="External"/><Relationship Id="rId52" Type="http://schemas.openxmlformats.org/officeDocument/2006/relationships/hyperlink" Target="https://education.nsw.gov.au/teaching-and-learning/curriculum/planning-programming-and-assessing-k-12/planning-programming-and-assessing-7-12/inclusion-and-differentiation-advice-7-10" TargetMode="External"/><Relationship Id="rId60" Type="http://schemas.openxmlformats.org/officeDocument/2006/relationships/hyperlink" Target="https://education.nsw.gov.au/inside-the-department/directory-a-z/strategic-school-improvement/school-excellence-framework" TargetMode="External"/><Relationship Id="rId65" Type="http://schemas.openxmlformats.org/officeDocument/2006/relationships/hyperlink" Target="https://curriculum.nsw.edu.au/learning-areas/pdhpe/pdhpe-7-10-2024/overview" TargetMode="External"/><Relationship Id="rId73" Type="http://schemas.openxmlformats.org/officeDocument/2006/relationships/hyperlink" Target="https://yla.org.au/nsw/topics/health-love-and-sex/consent/" TargetMode="External"/><Relationship Id="rId78" Type="http://schemas.openxmlformats.org/officeDocument/2006/relationships/hyperlink" Target="https://creativecommons.org/licenses/by/4.0/" TargetMode="Externa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pdhpe/pdhpe-7-10-2024/overview" TargetMode="External"/><Relationship Id="rId18" Type="http://schemas.openxmlformats.org/officeDocument/2006/relationships/hyperlink" Target="https://education.nsw.gov.au/teaching-and-learning/curriculum/pdhpe/planning-programming-and-assessing-pdhpe-k-12/learning-environment/preventing-public-disclosures" TargetMode="External"/><Relationship Id="rId39" Type="http://schemas.openxmlformats.org/officeDocument/2006/relationships/hyperlink" Target="https://aifs.gov.au/resources/resource-sheets/lgbtiqa-glossary-common-terms" TargetMode="External"/><Relationship Id="rId34" Type="http://schemas.openxmlformats.org/officeDocument/2006/relationships/hyperlink" Target="https://www.relationships.org.au/" TargetMode="External"/><Relationship Id="rId50" Type="http://schemas.openxmlformats.org/officeDocument/2006/relationships/hyperlink" Target="mailto:PDHPEcurriculum@det.nsw.edu.au" TargetMode="External"/><Relationship Id="rId55" Type="http://schemas.openxmlformats.org/officeDocument/2006/relationships/hyperlink" Target="https://education.nsw.gov.au/teaching-and-learning/curriculum/planning-programming-and-assessing-k-12/planning-programming-and-assessing-7-12/assessment-task-advice-7-10"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youtube.com/watch?v=daH5T6KS9pk" TargetMode="External"/><Relationship Id="rId2" Type="http://schemas.openxmlformats.org/officeDocument/2006/relationships/customXml" Target="../customXml/item2.xml"/><Relationship Id="rId29" Type="http://schemas.openxmlformats.org/officeDocument/2006/relationships/hyperlink" Target="https://www.youtube.com/watch?v=daH5T6KS9pk" TargetMode="External"/><Relationship Id="rId24" Type="http://schemas.openxmlformats.org/officeDocument/2006/relationships/hyperlink" Target="https://app.pre.education.nsw.gov.au/learning-tools-selector/LearningActivity/Card/568?clearCache=454d139f-586d-575-b6f4-4ef15763e1dc" TargetMode="External"/><Relationship Id="rId40" Type="http://schemas.openxmlformats.org/officeDocument/2006/relationships/hyperlink" Target="https://vimeo.com/155736291?fl=pl&amp;fe=vl" TargetMode="External"/><Relationship Id="rId45" Type="http://schemas.openxmlformats.org/officeDocument/2006/relationships/hyperlink" Target="https://www.relationshipsnsw.org.au/blog/types-of-domestic-violence/" TargetMode="External"/><Relationship Id="rId66" Type="http://schemas.openxmlformats.org/officeDocument/2006/relationships/hyperlink" Target="https://curriculum.nsw.edu.au/learning-areas/pdhpe/pdhpe-7-10-2024/glossa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ampson17\Downloads\PDHPE-7-10-program-template-V4%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8e8e5b-739f-45b7-ac3b-35c761c30811">
      <Terms xmlns="http://schemas.microsoft.com/office/infopath/2007/PartnerControls"/>
    </lcf76f155ced4ddcb4097134ff3c332f>
    <TaxCatchAll xmlns="a29d17d1-33f7-48a9-910c-2d0362ea391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9" ma:contentTypeDescription="Create a new document." ma:contentTypeScope="" ma:versionID="698ca167cafefb33b46552e87783f6bb">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2fdb15d0c4765ef2f2538959394019e1"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54d59-02f0-42f0-a3f0-3098026aedad}" ma:internalName="TaxCatchAll" ma:showField="CatchAllData" ma:web="a29d17d1-33f7-48a9-910c-2d0362ea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E63A80-7BC1-4DFD-92A4-BED99D08F5B7}">
  <ds:schemaRefs>
    <ds:schemaRef ds:uri="http://schemas.microsoft.com/sharepoint/v3/contenttype/forms"/>
  </ds:schemaRefs>
</ds:datastoreItem>
</file>

<file path=customXml/itemProps2.xml><?xml version="1.0" encoding="utf-8"?>
<ds:datastoreItem xmlns:ds="http://schemas.openxmlformats.org/officeDocument/2006/customXml" ds:itemID="{1F834000-4C7E-4A67-9A27-7E74CEE43BB2}">
  <ds:schemaRefs>
    <ds:schemaRef ds:uri="http://schemas.microsoft.com/office/2006/metadata/properties"/>
    <ds:schemaRef ds:uri="http://schemas.microsoft.com/office/infopath/2007/PartnerControls"/>
    <ds:schemaRef ds:uri="dc8e8e5b-739f-45b7-ac3b-35c761c30811"/>
    <ds:schemaRef ds:uri="a29d17d1-33f7-48a9-910c-2d0362ea3916"/>
  </ds:schemaRefs>
</ds:datastoreItem>
</file>

<file path=customXml/itemProps3.xml><?xml version="1.0" encoding="utf-8"?>
<ds:datastoreItem xmlns:ds="http://schemas.openxmlformats.org/officeDocument/2006/customXml" ds:itemID="{D8812BDD-DDAC-4FDF-ABFC-092AB560DD76}">
  <ds:schemaRefs>
    <ds:schemaRef ds:uri="http://schemas.openxmlformats.org/officeDocument/2006/bibliography"/>
  </ds:schemaRefs>
</ds:datastoreItem>
</file>

<file path=customXml/itemProps4.xml><?xml version="1.0" encoding="utf-8"?>
<ds:datastoreItem xmlns:ds="http://schemas.openxmlformats.org/officeDocument/2006/customXml" ds:itemID="{73AF28E7-4894-402F-B1C8-D1FFC8054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PDHPE-7-10-program-template-V4 (1).dotx</Template>
  <TotalTime>25751</TotalTime>
  <Pages>95</Pages>
  <Words>14376</Words>
  <Characters>87410</Characters>
  <Application>Microsoft Office Word</Application>
  <DocSecurity>0</DocSecurity>
  <Lines>2032</Lines>
  <Paragraphs>1668</Paragraphs>
  <ScaleCrop>false</ScaleCrop>
  <HeadingPairs>
    <vt:vector size="2" baseType="variant">
      <vt:variant>
        <vt:lpstr>Title</vt:lpstr>
      </vt:variant>
      <vt:variant>
        <vt:i4>1</vt:i4>
      </vt:variant>
    </vt:vector>
  </HeadingPairs>
  <TitlesOfParts>
    <vt:vector size="1" baseType="lpstr">
      <vt:lpstr>PDHPE Stage [X] (Year [X]) – teaching and learning program</vt:lpstr>
    </vt:vector>
  </TitlesOfParts>
  <Company/>
  <LinksUpToDate>false</LinksUpToDate>
  <CharactersWithSpaces>100118</CharactersWithSpaces>
  <SharedDoc>false</SharedDoc>
  <HLinks>
    <vt:vector size="618" baseType="variant">
      <vt:variant>
        <vt:i4>5308424</vt:i4>
      </vt:variant>
      <vt:variant>
        <vt:i4>399</vt:i4>
      </vt:variant>
      <vt:variant>
        <vt:i4>0</vt:i4>
      </vt:variant>
      <vt:variant>
        <vt:i4>5</vt:i4>
      </vt:variant>
      <vt:variant>
        <vt:lpwstr>https://creativecommons.org/licenses/by/4.0/</vt:lpwstr>
      </vt:variant>
      <vt:variant>
        <vt:lpwstr/>
      </vt:variant>
      <vt:variant>
        <vt:i4>7012407</vt:i4>
      </vt:variant>
      <vt:variant>
        <vt:i4>396</vt:i4>
      </vt:variant>
      <vt:variant>
        <vt:i4>0</vt:i4>
      </vt:variant>
      <vt:variant>
        <vt:i4>5</vt:i4>
      </vt:variant>
      <vt:variant>
        <vt:lpwstr>https://www.youtube.com/watch?v=Ulh0DnFUGsk</vt:lpwstr>
      </vt:variant>
      <vt:variant>
        <vt:lpwstr/>
      </vt:variant>
      <vt:variant>
        <vt:i4>3342457</vt:i4>
      </vt:variant>
      <vt:variant>
        <vt:i4>393</vt:i4>
      </vt:variant>
      <vt:variant>
        <vt:i4>0</vt:i4>
      </vt:variant>
      <vt:variant>
        <vt:i4>5</vt:i4>
      </vt:variant>
      <vt:variant>
        <vt:lpwstr>https://www.youtube.com/watch?v=-JwlKjRaUaw</vt:lpwstr>
      </vt:variant>
      <vt:variant>
        <vt:lpwstr/>
      </vt:variant>
      <vt:variant>
        <vt:i4>4063333</vt:i4>
      </vt:variant>
      <vt:variant>
        <vt:i4>390</vt:i4>
      </vt:variant>
      <vt:variant>
        <vt:i4>0</vt:i4>
      </vt:variant>
      <vt:variant>
        <vt:i4>5</vt:i4>
      </vt:variant>
      <vt:variant>
        <vt:lpwstr>https://www.youtube.com/watch?v=daH5T6KS9pk</vt:lpwstr>
      </vt:variant>
      <vt:variant>
        <vt:lpwstr/>
      </vt:variant>
      <vt:variant>
        <vt:i4>6815842</vt:i4>
      </vt:variant>
      <vt:variant>
        <vt:i4>387</vt:i4>
      </vt:variant>
      <vt:variant>
        <vt:i4>0</vt:i4>
      </vt:variant>
      <vt:variant>
        <vt:i4>5</vt:i4>
      </vt:variant>
      <vt:variant>
        <vt:lpwstr>https://vimeo.com/155736291?fl=pl&amp;fe=vl</vt:lpwstr>
      </vt:variant>
      <vt:variant>
        <vt:lpwstr/>
      </vt:variant>
      <vt:variant>
        <vt:i4>7012405</vt:i4>
      </vt:variant>
      <vt:variant>
        <vt:i4>384</vt:i4>
      </vt:variant>
      <vt:variant>
        <vt:i4>0</vt:i4>
      </vt:variant>
      <vt:variant>
        <vt:i4>5</vt:i4>
      </vt:variant>
      <vt:variant>
        <vt:lpwstr>https://curriculum.nsw.edu.au/learning-areas/pdhpe/pdhpe-7-10-2024/overview</vt:lpwstr>
      </vt:variant>
      <vt:variant>
        <vt:lpwstr/>
      </vt:variant>
      <vt:variant>
        <vt:i4>3342452</vt:i4>
      </vt:variant>
      <vt:variant>
        <vt:i4>381</vt:i4>
      </vt:variant>
      <vt:variant>
        <vt:i4>0</vt:i4>
      </vt:variant>
      <vt:variant>
        <vt:i4>5</vt:i4>
      </vt:variant>
      <vt:variant>
        <vt:lpwstr>https://curriculum.nsw.edu.au/</vt:lpwstr>
      </vt:variant>
      <vt:variant>
        <vt:lpwstr/>
      </vt:variant>
      <vt:variant>
        <vt:i4>3997797</vt:i4>
      </vt:variant>
      <vt:variant>
        <vt:i4>378</vt:i4>
      </vt:variant>
      <vt:variant>
        <vt:i4>0</vt:i4>
      </vt:variant>
      <vt:variant>
        <vt:i4>5</vt:i4>
      </vt:variant>
      <vt:variant>
        <vt:lpwstr>https://educationstandards.nsw.edu.au/</vt:lpwstr>
      </vt:variant>
      <vt:variant>
        <vt:lpwstr/>
      </vt:variant>
      <vt:variant>
        <vt:i4>7536744</vt:i4>
      </vt:variant>
      <vt:variant>
        <vt:i4>375</vt:i4>
      </vt:variant>
      <vt:variant>
        <vt:i4>0</vt:i4>
      </vt:variant>
      <vt:variant>
        <vt:i4>5</vt:i4>
      </vt:variant>
      <vt:variant>
        <vt:lpwstr>https://educationstandards.nsw.edu.au/wps/portal/nesa/mini-footer/copyright</vt:lpwstr>
      </vt:variant>
      <vt:variant>
        <vt:lpwstr/>
      </vt:variant>
      <vt:variant>
        <vt:i4>5963789</vt:i4>
      </vt:variant>
      <vt:variant>
        <vt:i4>372</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1441880</vt:i4>
      </vt:variant>
      <vt:variant>
        <vt:i4>369</vt:i4>
      </vt:variant>
      <vt:variant>
        <vt:i4>0</vt:i4>
      </vt:variant>
      <vt:variant>
        <vt:i4>5</vt:i4>
      </vt:variant>
      <vt:variant>
        <vt:lpwstr>https://curriculum.nsw.edu.au/learning-areas/pdhpe/pdhpe-7-10-2024/teaching-and-learning</vt:lpwstr>
      </vt:variant>
      <vt:variant>
        <vt:lpwstr/>
      </vt:variant>
      <vt:variant>
        <vt:i4>851969</vt:i4>
      </vt:variant>
      <vt:variant>
        <vt:i4>366</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363</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360</vt:i4>
      </vt:variant>
      <vt:variant>
        <vt:i4>0</vt:i4>
      </vt:variant>
      <vt:variant>
        <vt:i4>5</vt:i4>
      </vt:variant>
      <vt:variant>
        <vt:lpwstr>https://education.nsw.gov.au/about-us/strategies-and-reports/plan-for-nsw-public-education</vt:lpwstr>
      </vt:variant>
      <vt:variant>
        <vt:lpwstr/>
      </vt:variant>
      <vt:variant>
        <vt:i4>2031698</vt:i4>
      </vt:variant>
      <vt:variant>
        <vt:i4>357</vt:i4>
      </vt:variant>
      <vt:variant>
        <vt:i4>0</vt:i4>
      </vt:variant>
      <vt:variant>
        <vt:i4>5</vt:i4>
      </vt:variant>
      <vt:variant>
        <vt:lpwstr>https://education.nsw.gov.au/policy-library/policies/pd-2016-0468</vt:lpwstr>
      </vt:variant>
      <vt:variant>
        <vt:lpwstr/>
      </vt:variant>
      <vt:variant>
        <vt:i4>2621541</vt:i4>
      </vt:variant>
      <vt:variant>
        <vt:i4>354</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351</vt:i4>
      </vt:variant>
      <vt:variant>
        <vt:i4>0</vt:i4>
      </vt:variant>
      <vt:variant>
        <vt:i4>5</vt:i4>
      </vt:variant>
      <vt:variant>
        <vt:lpwstr>https://education.nsw.gov.au/teaching-and-learning/curriculum/explicit-teaching</vt:lpwstr>
      </vt:variant>
      <vt:variant>
        <vt:lpwstr/>
      </vt:variant>
      <vt:variant>
        <vt:i4>1376267</vt:i4>
      </vt:variant>
      <vt:variant>
        <vt:i4>348</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345</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342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339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336</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333</vt:i4>
      </vt:variant>
      <vt:variant>
        <vt:i4>0</vt:i4>
      </vt:variant>
      <vt:variant>
        <vt:i4>5</vt:i4>
      </vt:variant>
      <vt:variant>
        <vt:lpwstr>mailto:PDHPEcurriculum@det.nsw.edu.au</vt:lpwstr>
      </vt:variant>
      <vt:variant>
        <vt:lpwstr/>
      </vt:variant>
      <vt:variant>
        <vt:i4>917613</vt:i4>
      </vt:variant>
      <vt:variant>
        <vt:i4>330</vt:i4>
      </vt:variant>
      <vt:variant>
        <vt:i4>0</vt:i4>
      </vt:variant>
      <vt:variant>
        <vt:i4>5</vt:i4>
      </vt:variant>
      <vt:variant>
        <vt:lpwstr>mailto:PDHPE.curriculum@det.nsw.edu.au</vt:lpwstr>
      </vt:variant>
      <vt:variant>
        <vt:lpwstr/>
      </vt:variant>
      <vt:variant>
        <vt:i4>7864384</vt:i4>
      </vt:variant>
      <vt:variant>
        <vt:i4>327</vt:i4>
      </vt:variant>
      <vt:variant>
        <vt:i4>0</vt:i4>
      </vt:variant>
      <vt:variant>
        <vt:i4>5</vt:i4>
      </vt:variant>
      <vt:variant>
        <vt:lpwstr>https://forms.office.com/Pages/ResponsePage.aspx?id=muagBYpBwUecJZOHJhv5kcZIkB2akZtFurqIFPALR_FUM1JGTjI3Uk9VNzZDQ09MSTNRMzNZRjhMWS4u</vt:lpwstr>
      </vt:variant>
      <vt:variant>
        <vt:lpwstr/>
      </vt:variant>
      <vt:variant>
        <vt:i4>524296</vt:i4>
      </vt:variant>
      <vt:variant>
        <vt:i4>324</vt:i4>
      </vt:variant>
      <vt:variant>
        <vt:i4>0</vt:i4>
      </vt:variant>
      <vt:variant>
        <vt:i4>5</vt:i4>
      </vt:variant>
      <vt:variant>
        <vt:lpwstr>https://1800respect.org.au/violence-and-abuse</vt:lpwstr>
      </vt:variant>
      <vt:variant>
        <vt:lpwstr/>
      </vt:variant>
      <vt:variant>
        <vt:i4>2031645</vt:i4>
      </vt:variant>
      <vt:variant>
        <vt:i4>321</vt:i4>
      </vt:variant>
      <vt:variant>
        <vt:i4>0</vt:i4>
      </vt:variant>
      <vt:variant>
        <vt:i4>5</vt:i4>
      </vt:variant>
      <vt:variant>
        <vt:lpwstr>https://www.relationshipsnsw.org.au/blog/types-of-domestic-violence/</vt:lpwstr>
      </vt:variant>
      <vt:variant>
        <vt:lpwstr/>
      </vt:variant>
      <vt:variant>
        <vt:i4>4063333</vt:i4>
      </vt:variant>
      <vt:variant>
        <vt:i4>318</vt:i4>
      </vt:variant>
      <vt:variant>
        <vt:i4>0</vt:i4>
      </vt:variant>
      <vt:variant>
        <vt:i4>5</vt:i4>
      </vt:variant>
      <vt:variant>
        <vt:lpwstr>https://www.youtube.com/watch?v=daH5T6KS9pk</vt:lpwstr>
      </vt:variant>
      <vt:variant>
        <vt:lpwstr/>
      </vt:variant>
      <vt:variant>
        <vt:i4>544079928</vt:i4>
      </vt:variant>
      <vt:variant>
        <vt:i4>315</vt:i4>
      </vt:variant>
      <vt:variant>
        <vt:i4>0</vt:i4>
      </vt:variant>
      <vt:variant>
        <vt:i4>5</vt:i4>
      </vt:variant>
      <vt:variant>
        <vt:lpwstr/>
      </vt:variant>
      <vt:variant>
        <vt:lpwstr>_Appendix_14_–</vt:lpwstr>
      </vt:variant>
      <vt:variant>
        <vt:i4>196620</vt:i4>
      </vt:variant>
      <vt:variant>
        <vt:i4>312</vt:i4>
      </vt:variant>
      <vt:variant>
        <vt:i4>0</vt:i4>
      </vt:variant>
      <vt:variant>
        <vt:i4>5</vt:i4>
      </vt:variant>
      <vt:variant>
        <vt:lpwstr>https://www.esafety.gov.au/research/adolescent-encounters-with-online-pornography</vt:lpwstr>
      </vt:variant>
      <vt:variant>
        <vt:lpwstr/>
      </vt:variant>
      <vt:variant>
        <vt:i4>6815842</vt:i4>
      </vt:variant>
      <vt:variant>
        <vt:i4>309</vt:i4>
      </vt:variant>
      <vt:variant>
        <vt:i4>0</vt:i4>
      </vt:variant>
      <vt:variant>
        <vt:i4>5</vt:i4>
      </vt:variant>
      <vt:variant>
        <vt:lpwstr>https://vimeo.com/155736291?fl=pl&amp;fe=vl</vt:lpwstr>
      </vt:variant>
      <vt:variant>
        <vt:lpwstr/>
      </vt:variant>
      <vt:variant>
        <vt:i4>7012407</vt:i4>
      </vt:variant>
      <vt:variant>
        <vt:i4>306</vt:i4>
      </vt:variant>
      <vt:variant>
        <vt:i4>0</vt:i4>
      </vt:variant>
      <vt:variant>
        <vt:i4>5</vt:i4>
      </vt:variant>
      <vt:variant>
        <vt:lpwstr>https://www.youtube.com/watch?v=Ulh0DnFUGsk</vt:lpwstr>
      </vt:variant>
      <vt:variant>
        <vt:lpwstr/>
      </vt:variant>
      <vt:variant>
        <vt:i4>543752248</vt:i4>
      </vt:variant>
      <vt:variant>
        <vt:i4>303</vt:i4>
      </vt:variant>
      <vt:variant>
        <vt:i4>0</vt:i4>
      </vt:variant>
      <vt:variant>
        <vt:i4>5</vt:i4>
      </vt:variant>
      <vt:variant>
        <vt:lpwstr/>
      </vt:variant>
      <vt:variant>
        <vt:lpwstr>_Appendix_13_–</vt:lpwstr>
      </vt:variant>
      <vt:variant>
        <vt:i4>3801141</vt:i4>
      </vt:variant>
      <vt:variant>
        <vt:i4>300</vt:i4>
      </vt:variant>
      <vt:variant>
        <vt:i4>0</vt:i4>
      </vt:variant>
      <vt:variant>
        <vt:i4>5</vt:i4>
      </vt:variant>
      <vt:variant>
        <vt:lpwstr>https://aifs.gov.au/resources/resource-sheets/lgbtiqa-glossary-common-terms</vt:lpwstr>
      </vt:variant>
      <vt:variant>
        <vt:lpwstr/>
      </vt:variant>
      <vt:variant>
        <vt:i4>543686712</vt:i4>
      </vt:variant>
      <vt:variant>
        <vt:i4>294</vt:i4>
      </vt:variant>
      <vt:variant>
        <vt:i4>0</vt:i4>
      </vt:variant>
      <vt:variant>
        <vt:i4>5</vt:i4>
      </vt:variant>
      <vt:variant>
        <vt:lpwstr/>
      </vt:variant>
      <vt:variant>
        <vt:lpwstr>_Appendix_12_–</vt:lpwstr>
      </vt:variant>
      <vt:variant>
        <vt:i4>5374035</vt:i4>
      </vt:variant>
      <vt:variant>
        <vt:i4>291</vt:i4>
      </vt:variant>
      <vt:variant>
        <vt:i4>0</vt:i4>
      </vt:variant>
      <vt:variant>
        <vt:i4>5</vt:i4>
      </vt:variant>
      <vt:variant>
        <vt:lpwstr>https://kidshelpline.com.au/</vt:lpwstr>
      </vt:variant>
      <vt:variant>
        <vt:lpwstr/>
      </vt:variant>
      <vt:variant>
        <vt:i4>4849748</vt:i4>
      </vt:variant>
      <vt:variant>
        <vt:i4>288</vt:i4>
      </vt:variant>
      <vt:variant>
        <vt:i4>0</vt:i4>
      </vt:variant>
      <vt:variant>
        <vt:i4>5</vt:i4>
      </vt:variant>
      <vt:variant>
        <vt:lpwstr>https://www.dvnsw.org.au/</vt:lpwstr>
      </vt:variant>
      <vt:variant>
        <vt:lpwstr/>
      </vt:variant>
      <vt:variant>
        <vt:i4>6815800</vt:i4>
      </vt:variant>
      <vt:variant>
        <vt:i4>285</vt:i4>
      </vt:variant>
      <vt:variant>
        <vt:i4>0</vt:i4>
      </vt:variant>
      <vt:variant>
        <vt:i4>5</vt:i4>
      </vt:variant>
      <vt:variant>
        <vt:lpwstr>https://1800respect.org.au/</vt:lpwstr>
      </vt:variant>
      <vt:variant>
        <vt:lpwstr/>
      </vt:variant>
      <vt:variant>
        <vt:i4>7667767</vt:i4>
      </vt:variant>
      <vt:variant>
        <vt:i4>282</vt:i4>
      </vt:variant>
      <vt:variant>
        <vt:i4>0</vt:i4>
      </vt:variant>
      <vt:variant>
        <vt:i4>5</vt:i4>
      </vt:variant>
      <vt:variant>
        <vt:lpwstr>https://whiteribbon.org.au/</vt:lpwstr>
      </vt:variant>
      <vt:variant>
        <vt:lpwstr/>
      </vt:variant>
      <vt:variant>
        <vt:i4>5505093</vt:i4>
      </vt:variant>
      <vt:variant>
        <vt:i4>279</vt:i4>
      </vt:variant>
      <vt:variant>
        <vt:i4>0</vt:i4>
      </vt:variant>
      <vt:variant>
        <vt:i4>5</vt:i4>
      </vt:variant>
      <vt:variant>
        <vt:lpwstr>https://www.relationships.org.au/</vt:lpwstr>
      </vt:variant>
      <vt:variant>
        <vt:lpwstr/>
      </vt:variant>
      <vt:variant>
        <vt:i4>543883320</vt:i4>
      </vt:variant>
      <vt:variant>
        <vt:i4>276</vt:i4>
      </vt:variant>
      <vt:variant>
        <vt:i4>0</vt:i4>
      </vt:variant>
      <vt:variant>
        <vt:i4>5</vt:i4>
      </vt:variant>
      <vt:variant>
        <vt:lpwstr/>
      </vt:variant>
      <vt:variant>
        <vt:lpwstr>_Appendix_11_–</vt:lpwstr>
      </vt:variant>
      <vt:variant>
        <vt:i4>1114177</vt:i4>
      </vt:variant>
      <vt:variant>
        <vt:i4>273</vt:i4>
      </vt:variant>
      <vt:variant>
        <vt:i4>0</vt:i4>
      </vt:variant>
      <vt:variant>
        <vt:i4>5</vt:i4>
      </vt:variant>
      <vt:variant>
        <vt:lpwstr>https://education.nsw.gov.au/teaching-and-learning/curriculum/pdhpe/planning-programming-and-assessing-pdhpe-k-12/learning-environment/preventing-public-disclosures</vt:lpwstr>
      </vt:variant>
      <vt:variant>
        <vt:lpwstr/>
      </vt:variant>
      <vt:variant>
        <vt:i4>543817784</vt:i4>
      </vt:variant>
      <vt:variant>
        <vt:i4>270</vt:i4>
      </vt:variant>
      <vt:variant>
        <vt:i4>0</vt:i4>
      </vt:variant>
      <vt:variant>
        <vt:i4>5</vt:i4>
      </vt:variant>
      <vt:variant>
        <vt:lpwstr/>
      </vt:variant>
      <vt:variant>
        <vt:lpwstr>_Appendix_10_–</vt:lpwstr>
      </vt:variant>
      <vt:variant>
        <vt:i4>1441903</vt:i4>
      </vt:variant>
      <vt:variant>
        <vt:i4>267</vt:i4>
      </vt:variant>
      <vt:variant>
        <vt:i4>0</vt:i4>
      </vt:variant>
      <vt:variant>
        <vt:i4>5</vt:i4>
      </vt:variant>
      <vt:variant>
        <vt:lpwstr/>
      </vt:variant>
      <vt:variant>
        <vt:lpwstr>_Appendix_9_–</vt:lpwstr>
      </vt:variant>
      <vt:variant>
        <vt:i4>1769494</vt:i4>
      </vt:variant>
      <vt:variant>
        <vt:i4>264</vt:i4>
      </vt:variant>
      <vt:variant>
        <vt:i4>0</vt:i4>
      </vt:variant>
      <vt:variant>
        <vt:i4>5</vt:i4>
      </vt:variant>
      <vt:variant>
        <vt:lpwstr>https://app.education.nsw.gov.au/digital-learning-selector/LearningActivity/Card/599</vt:lpwstr>
      </vt:variant>
      <vt:variant>
        <vt:lpwstr>.X63MT37YcBg.link</vt:lpwstr>
      </vt:variant>
      <vt:variant>
        <vt:i4>1441902</vt:i4>
      </vt:variant>
      <vt:variant>
        <vt:i4>261</vt:i4>
      </vt:variant>
      <vt:variant>
        <vt:i4>0</vt:i4>
      </vt:variant>
      <vt:variant>
        <vt:i4>5</vt:i4>
      </vt:variant>
      <vt:variant>
        <vt:lpwstr/>
      </vt:variant>
      <vt:variant>
        <vt:lpwstr>_Appendix_8_–</vt:lpwstr>
      </vt:variant>
      <vt:variant>
        <vt:i4>1441889</vt:i4>
      </vt:variant>
      <vt:variant>
        <vt:i4>255</vt:i4>
      </vt:variant>
      <vt:variant>
        <vt:i4>0</vt:i4>
      </vt:variant>
      <vt:variant>
        <vt:i4>5</vt:i4>
      </vt:variant>
      <vt:variant>
        <vt:lpwstr/>
      </vt:variant>
      <vt:variant>
        <vt:lpwstr>_Appendix_7_–</vt:lpwstr>
      </vt:variant>
      <vt:variant>
        <vt:i4>4063333</vt:i4>
      </vt:variant>
      <vt:variant>
        <vt:i4>252</vt:i4>
      </vt:variant>
      <vt:variant>
        <vt:i4>0</vt:i4>
      </vt:variant>
      <vt:variant>
        <vt:i4>5</vt:i4>
      </vt:variant>
      <vt:variant>
        <vt:lpwstr>https://www.youtube.com/watch?v=daH5T6KS9pk</vt:lpwstr>
      </vt:variant>
      <vt:variant>
        <vt:lpwstr/>
      </vt:variant>
      <vt:variant>
        <vt:i4>2687103</vt:i4>
      </vt:variant>
      <vt:variant>
        <vt:i4>249</vt:i4>
      </vt:variant>
      <vt:variant>
        <vt:i4>0</vt:i4>
      </vt:variant>
      <vt:variant>
        <vt:i4>5</vt:i4>
      </vt:variant>
      <vt:variant>
        <vt:lpwstr>https://yla.org.au/nsw/topics/health-love-and-sex/consent/</vt:lpwstr>
      </vt:variant>
      <vt:variant>
        <vt:lpwstr/>
      </vt:variant>
      <vt:variant>
        <vt:i4>1441888</vt:i4>
      </vt:variant>
      <vt:variant>
        <vt:i4>246</vt:i4>
      </vt:variant>
      <vt:variant>
        <vt:i4>0</vt:i4>
      </vt:variant>
      <vt:variant>
        <vt:i4>5</vt:i4>
      </vt:variant>
      <vt:variant>
        <vt:lpwstr/>
      </vt:variant>
      <vt:variant>
        <vt:lpwstr>_Appendix_6_–</vt:lpwstr>
      </vt:variant>
      <vt:variant>
        <vt:i4>4063333</vt:i4>
      </vt:variant>
      <vt:variant>
        <vt:i4>243</vt:i4>
      </vt:variant>
      <vt:variant>
        <vt:i4>0</vt:i4>
      </vt:variant>
      <vt:variant>
        <vt:i4>5</vt:i4>
      </vt:variant>
      <vt:variant>
        <vt:lpwstr>https://www.youtube.com/watch?v=daH5T6KS9pk</vt:lpwstr>
      </vt:variant>
      <vt:variant>
        <vt:lpwstr/>
      </vt:variant>
      <vt:variant>
        <vt:i4>1441891</vt:i4>
      </vt:variant>
      <vt:variant>
        <vt:i4>240</vt:i4>
      </vt:variant>
      <vt:variant>
        <vt:i4>0</vt:i4>
      </vt:variant>
      <vt:variant>
        <vt:i4>5</vt:i4>
      </vt:variant>
      <vt:variant>
        <vt:lpwstr/>
      </vt:variant>
      <vt:variant>
        <vt:lpwstr>_Appendix_5_–</vt:lpwstr>
      </vt:variant>
      <vt:variant>
        <vt:i4>5570649</vt:i4>
      </vt:variant>
      <vt:variant>
        <vt:i4>237</vt:i4>
      </vt:variant>
      <vt:variant>
        <vt:i4>0</vt:i4>
      </vt:variant>
      <vt:variant>
        <vt:i4>5</vt:i4>
      </vt:variant>
      <vt:variant>
        <vt:lpwstr>https://app.education.nsw.gov.au/digital-learning-selector/LearningActivity/Card/599?clearCache=94305083-206d-7a47-428d-59ac522f64ac</vt:lpwstr>
      </vt:variant>
      <vt:variant>
        <vt:lpwstr/>
      </vt:variant>
      <vt:variant>
        <vt:i4>655372</vt:i4>
      </vt:variant>
      <vt:variant>
        <vt:i4>234</vt:i4>
      </vt:variant>
      <vt:variant>
        <vt:i4>0</vt:i4>
      </vt:variant>
      <vt:variant>
        <vt:i4>5</vt:i4>
      </vt:variant>
      <vt:variant>
        <vt:lpwstr>https://app.education.nsw.gov.au/digital-learning-selector/LearningActivity/Card/645?clearCache=26d78283-c4f1-a17c-924b-e046f1851810</vt:lpwstr>
      </vt:variant>
      <vt:variant>
        <vt:lpwstr/>
      </vt:variant>
      <vt:variant>
        <vt:i4>3342457</vt:i4>
      </vt:variant>
      <vt:variant>
        <vt:i4>231</vt:i4>
      </vt:variant>
      <vt:variant>
        <vt:i4>0</vt:i4>
      </vt:variant>
      <vt:variant>
        <vt:i4>5</vt:i4>
      </vt:variant>
      <vt:variant>
        <vt:lpwstr>https://www.youtube.com/watch?v=-JwlKjRaUaw</vt:lpwstr>
      </vt:variant>
      <vt:variant>
        <vt:lpwstr/>
      </vt:variant>
      <vt:variant>
        <vt:i4>1441890</vt:i4>
      </vt:variant>
      <vt:variant>
        <vt:i4>228</vt:i4>
      </vt:variant>
      <vt:variant>
        <vt:i4>0</vt:i4>
      </vt:variant>
      <vt:variant>
        <vt:i4>5</vt:i4>
      </vt:variant>
      <vt:variant>
        <vt:lpwstr/>
      </vt:variant>
      <vt:variant>
        <vt:lpwstr>_Appendix_4_–</vt:lpwstr>
      </vt:variant>
      <vt:variant>
        <vt:i4>6226004</vt:i4>
      </vt:variant>
      <vt:variant>
        <vt:i4>222</vt:i4>
      </vt:variant>
      <vt:variant>
        <vt:i4>0</vt:i4>
      </vt:variant>
      <vt:variant>
        <vt:i4>5</vt:i4>
      </vt:variant>
      <vt:variant>
        <vt:lpwstr>https://app.pre.education.nsw.gov.au/learning-tools-selector/LearningActivity/Card/568?clearCache=454d139f-586d-575-b6f4-4ef15763e1dc</vt:lpwstr>
      </vt:variant>
      <vt:variant>
        <vt:lpwstr/>
      </vt:variant>
      <vt:variant>
        <vt:i4>1441893</vt:i4>
      </vt:variant>
      <vt:variant>
        <vt:i4>219</vt:i4>
      </vt:variant>
      <vt:variant>
        <vt:i4>0</vt:i4>
      </vt:variant>
      <vt:variant>
        <vt:i4>5</vt:i4>
      </vt:variant>
      <vt:variant>
        <vt:lpwstr/>
      </vt:variant>
      <vt:variant>
        <vt:lpwstr>_Appendix_3_–</vt:lpwstr>
      </vt:variant>
      <vt:variant>
        <vt:i4>6291500</vt:i4>
      </vt:variant>
      <vt:variant>
        <vt:i4>216</vt:i4>
      </vt:variant>
      <vt:variant>
        <vt:i4>0</vt:i4>
      </vt:variant>
      <vt:variant>
        <vt:i4>5</vt:i4>
      </vt:variant>
      <vt:variant>
        <vt:lpwstr>https://respectme.org.au/relationship-rights-responsibilities/</vt:lpwstr>
      </vt:variant>
      <vt:variant>
        <vt:lpwstr/>
      </vt:variant>
      <vt:variant>
        <vt:i4>262237</vt:i4>
      </vt:variant>
      <vt:variant>
        <vt:i4>213</vt:i4>
      </vt:variant>
      <vt:variant>
        <vt:i4>0</vt:i4>
      </vt:variant>
      <vt:variant>
        <vt:i4>5</vt:i4>
      </vt:variant>
      <vt:variant>
        <vt:lpwstr>https://app.education.nsw.gov.au/digital-learning-selector/LearningActivity/Card/551?clearCache=d28bcb65-6ec3-29eb-ebdd-db0ffc053251</vt:lpwstr>
      </vt:variant>
      <vt:variant>
        <vt:lpwstr/>
      </vt:variant>
      <vt:variant>
        <vt:i4>93</vt:i4>
      </vt:variant>
      <vt:variant>
        <vt:i4>210</vt:i4>
      </vt:variant>
      <vt:variant>
        <vt:i4>0</vt:i4>
      </vt:variant>
      <vt:variant>
        <vt:i4>5</vt:i4>
      </vt:variant>
      <vt:variant>
        <vt:lpwstr>https://app.education.nsw.gov.au/digital-learning-selector/LearningActivity/Card/599?clearCache=c7d16af0-75af-5159-914c-54d13d364b5d</vt:lpwstr>
      </vt:variant>
      <vt:variant>
        <vt:lpwstr/>
      </vt:variant>
      <vt:variant>
        <vt:i4>1441892</vt:i4>
      </vt:variant>
      <vt:variant>
        <vt:i4>207</vt:i4>
      </vt:variant>
      <vt:variant>
        <vt:i4>0</vt:i4>
      </vt:variant>
      <vt:variant>
        <vt:i4>5</vt:i4>
      </vt:variant>
      <vt:variant>
        <vt:lpwstr/>
      </vt:variant>
      <vt:variant>
        <vt:lpwstr>_Appendix_2_–</vt:lpwstr>
      </vt:variant>
      <vt:variant>
        <vt:i4>93</vt:i4>
      </vt:variant>
      <vt:variant>
        <vt:i4>204</vt:i4>
      </vt:variant>
      <vt:variant>
        <vt:i4>0</vt:i4>
      </vt:variant>
      <vt:variant>
        <vt:i4>5</vt:i4>
      </vt:variant>
      <vt:variant>
        <vt:lpwstr>https://app.education.nsw.gov.au/digital-learning-selector/LearningActivity/Card/599?clearCache=c7d16af0-75af-5159-914c-54d13d364b5d</vt:lpwstr>
      </vt:variant>
      <vt:variant>
        <vt:lpwstr/>
      </vt:variant>
      <vt:variant>
        <vt:i4>1441895</vt:i4>
      </vt:variant>
      <vt:variant>
        <vt:i4>201</vt:i4>
      </vt:variant>
      <vt:variant>
        <vt:i4>0</vt:i4>
      </vt:variant>
      <vt:variant>
        <vt:i4>5</vt:i4>
      </vt:variant>
      <vt:variant>
        <vt:lpwstr/>
      </vt:variant>
      <vt:variant>
        <vt:lpwstr>_Appendix_1_–</vt:lpwstr>
      </vt:variant>
      <vt:variant>
        <vt:i4>131130</vt:i4>
      </vt:variant>
      <vt:variant>
        <vt:i4>195</vt:i4>
      </vt:variant>
      <vt:variant>
        <vt:i4>0</vt:i4>
      </vt:variant>
      <vt:variant>
        <vt:i4>5</vt:i4>
      </vt:variant>
      <vt:variant>
        <vt:lpwstr>mailto:PDHPEcurriculum@det.nsw.edu.au</vt:lpwstr>
      </vt:variant>
      <vt:variant>
        <vt:lpwstr/>
      </vt:variant>
      <vt:variant>
        <vt:i4>2424957</vt:i4>
      </vt:variant>
      <vt:variant>
        <vt:i4>192</vt:i4>
      </vt:variant>
      <vt:variant>
        <vt:i4>0</vt:i4>
      </vt:variant>
      <vt:variant>
        <vt:i4>5</vt:i4>
      </vt:variant>
      <vt:variant>
        <vt:lpwstr>https://aus01.safelinks.protection.outlook.com/?url=https%3A%2F%2Feducation.nsw.gov.au%2Fteaching-and-learning%2Fcurriculum%2Fpdhpe%2Fplanning-programming-and-assessing-pdhpe-k-12%2Fpdhpe-communicating-with-parents-and-carers&amp;data=05%7C02%7CTyrine.Sebastian6%40det.nsw.edu.au%7Cb4be4cdf405e4ea9218d08ddcb01c273%7C05a0e69a418a47c19c259387261bf991%7C0%7C0%7C638889930613363051%7CUnknown%7CTWFpbGZsb3d8eyJFbXB0eU1hcGkiOnRydWUsIlYiOiIwLjAuMDAwMCIsIlAiOiJXaW4zMiIsIkFOIjoiTWFpbCIsIldUIjoyfQ%3D%3D%7C0%7C%7C%7C&amp;sdata=5mn54D5mGrv%2FofpYKcm%2BgHVrFVr5fysrpWtQ0t5C058%3D&amp;reserved=0</vt:lpwstr>
      </vt:variant>
      <vt:variant>
        <vt:lpwstr/>
      </vt:variant>
      <vt:variant>
        <vt:i4>1114177</vt:i4>
      </vt:variant>
      <vt:variant>
        <vt:i4>189</vt:i4>
      </vt:variant>
      <vt:variant>
        <vt:i4>0</vt:i4>
      </vt:variant>
      <vt:variant>
        <vt:i4>5</vt:i4>
      </vt:variant>
      <vt:variant>
        <vt:lpwstr>https://education.nsw.gov.au/teaching-and-learning/curriculum/pdhpe/planning-programming-and-assessing-pdhpe-k-12/learning-environment/preventing-public-disclosures</vt:lpwstr>
      </vt:variant>
      <vt:variant>
        <vt:lpwstr/>
      </vt:variant>
      <vt:variant>
        <vt:i4>7995490</vt:i4>
      </vt:variant>
      <vt:variant>
        <vt:i4>186</vt:i4>
      </vt:variant>
      <vt:variant>
        <vt:i4>0</vt:i4>
      </vt:variant>
      <vt:variant>
        <vt:i4>5</vt:i4>
      </vt:variant>
      <vt:variant>
        <vt:lpwstr>https://aus01.safelinks.protection.outlook.com/?url=https%3A%2F%2Feducation.nsw.gov.au%2Fteaching-and-learning%2Fcurriculum%2Fpdhpe%2Fplanning-programming-and-assessing-pdhpe-k-12%2Flearning-environment&amp;data=05%7C02%7CTyrine.Sebastian6%40det.nsw.edu.au%7Cb4be4cdf405e4ea9218d08ddcb01c273%7C05a0e69a418a47c19c259387261bf991%7C0%7C0%7C638889930613375434%7CUnknown%7CTWFpbGZsb3d8eyJFbXB0eU1hcGkiOnRydWUsIlYiOiIwLjAuMDAwMCIsIlAiOiJXaW4zMiIsIkFOIjoiTWFpbCIsIldUIjoyfQ%3D%3D%7C0%7C%7C%7C&amp;sdata=Icj5QR9sn3wV8JQjOPd9bGA9M3c22paNF7H9GyWIT%2Fo%3D&amp;reserved=0</vt:lpwstr>
      </vt:variant>
      <vt:variant>
        <vt:lpwstr/>
      </vt:variant>
      <vt:variant>
        <vt:i4>7602281</vt:i4>
      </vt:variant>
      <vt:variant>
        <vt:i4>183</vt:i4>
      </vt:variant>
      <vt:variant>
        <vt:i4>0</vt:i4>
      </vt:variant>
      <vt:variant>
        <vt:i4>5</vt:i4>
      </vt:variant>
      <vt:variant>
        <vt:lpwstr>https://aus01.safelinks.protection.outlook.com/?url=https%3A%2F%2Feducation.nsw.gov.au%2Fpolicy-library%2Fpolicies%2Fpd-2005-0290-03&amp;data=05%7C02%7CTyrine.Sebastian6%40det.nsw.edu.au%7Cb4be4cdf405e4ea9218d08ddcb01c273%7C05a0e69a418a47c19c259387261bf991%7C0%7C0%7C638889930613350685%7CUnknown%7CTWFpbGZsb3d8eyJFbXB0eU1hcGkiOnRydWUsIlYiOiIwLjAuMDAwMCIsIlAiOiJXaW4zMiIsIkFOIjoiTWFpbCIsIldUIjoyfQ%3D%3D%7C0%7C%7C%7C&amp;sdata=XE6V8bQmTR06FADd2HTkzKIKRGRzq4uoc%2FGSgujaxuk%3D&amp;reserved=0</vt:lpwstr>
      </vt:variant>
      <vt:variant>
        <vt:lpwstr/>
      </vt:variant>
      <vt:variant>
        <vt:i4>2424887</vt:i4>
      </vt:variant>
      <vt:variant>
        <vt:i4>180</vt:i4>
      </vt:variant>
      <vt:variant>
        <vt:i4>0</vt:i4>
      </vt:variant>
      <vt:variant>
        <vt:i4>5</vt:i4>
      </vt:variant>
      <vt:variant>
        <vt:lpwstr>https://aus01.safelinks.protection.outlook.com/?url=https%3A%2F%2Fcurriculum.nsw.edu.au%2Flearning-areas%2Fpdhpe%2Fpdhpe-7-10-2024%2Foverview&amp;data=05%7C02%7CTyrine.Sebastian6%40det.nsw.edu.au%7Cb4be4cdf405e4ea9218d08ddcb01c273%7C05a0e69a418a47c19c259387261bf991%7C0%7C0%7C638889930613338119%7CUnknown%7CTWFpbGZsb3d8eyJFbXB0eU1hcGkiOnRydWUsIlYiOiIwLjAuMDAwMCIsIlAiOiJXaW4zMiIsIkFOIjoiTWFpbCIsIldUIjoyfQ%3D%3D%7C0%7C%7C%7C&amp;sdata=yJMM4mG9ZayiBVcIJOJikf3vRai6X5J4K80Z0Txgfdo%3D&amp;reserved=0</vt:lpwstr>
      </vt:variant>
      <vt:variant>
        <vt:lpwstr/>
      </vt:variant>
      <vt:variant>
        <vt:i4>3211381</vt:i4>
      </vt:variant>
      <vt:variant>
        <vt:i4>177</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7012405</vt:i4>
      </vt:variant>
      <vt:variant>
        <vt:i4>174</vt:i4>
      </vt:variant>
      <vt:variant>
        <vt:i4>0</vt:i4>
      </vt:variant>
      <vt:variant>
        <vt:i4>5</vt:i4>
      </vt:variant>
      <vt:variant>
        <vt:lpwstr>https://curriculum.nsw.edu.au/learning-areas/pdhpe/pdhpe-7-10-2024/overview</vt:lpwstr>
      </vt:variant>
      <vt:variant>
        <vt:lpwstr/>
      </vt:variant>
      <vt:variant>
        <vt:i4>7012405</vt:i4>
      </vt:variant>
      <vt:variant>
        <vt:i4>171</vt:i4>
      </vt:variant>
      <vt:variant>
        <vt:i4>0</vt:i4>
      </vt:variant>
      <vt:variant>
        <vt:i4>5</vt:i4>
      </vt:variant>
      <vt:variant>
        <vt:lpwstr>https://curriculum.nsw.edu.au/learning-areas/pdhpe/pdhpe-7-10-2024/overview</vt:lpwstr>
      </vt:variant>
      <vt:variant>
        <vt:lpwstr/>
      </vt:variant>
      <vt:variant>
        <vt:i4>1179702</vt:i4>
      </vt:variant>
      <vt:variant>
        <vt:i4>164</vt:i4>
      </vt:variant>
      <vt:variant>
        <vt:i4>0</vt:i4>
      </vt:variant>
      <vt:variant>
        <vt:i4>5</vt:i4>
      </vt:variant>
      <vt:variant>
        <vt:lpwstr/>
      </vt:variant>
      <vt:variant>
        <vt:lpwstr>_Toc216324030</vt:lpwstr>
      </vt:variant>
      <vt:variant>
        <vt:i4>1245238</vt:i4>
      </vt:variant>
      <vt:variant>
        <vt:i4>158</vt:i4>
      </vt:variant>
      <vt:variant>
        <vt:i4>0</vt:i4>
      </vt:variant>
      <vt:variant>
        <vt:i4>5</vt:i4>
      </vt:variant>
      <vt:variant>
        <vt:lpwstr/>
      </vt:variant>
      <vt:variant>
        <vt:lpwstr>_Toc216324029</vt:lpwstr>
      </vt:variant>
      <vt:variant>
        <vt:i4>1245238</vt:i4>
      </vt:variant>
      <vt:variant>
        <vt:i4>152</vt:i4>
      </vt:variant>
      <vt:variant>
        <vt:i4>0</vt:i4>
      </vt:variant>
      <vt:variant>
        <vt:i4>5</vt:i4>
      </vt:variant>
      <vt:variant>
        <vt:lpwstr/>
      </vt:variant>
      <vt:variant>
        <vt:lpwstr>_Toc216324028</vt:lpwstr>
      </vt:variant>
      <vt:variant>
        <vt:i4>1245238</vt:i4>
      </vt:variant>
      <vt:variant>
        <vt:i4>146</vt:i4>
      </vt:variant>
      <vt:variant>
        <vt:i4>0</vt:i4>
      </vt:variant>
      <vt:variant>
        <vt:i4>5</vt:i4>
      </vt:variant>
      <vt:variant>
        <vt:lpwstr/>
      </vt:variant>
      <vt:variant>
        <vt:lpwstr>_Toc216324027</vt:lpwstr>
      </vt:variant>
      <vt:variant>
        <vt:i4>1245238</vt:i4>
      </vt:variant>
      <vt:variant>
        <vt:i4>140</vt:i4>
      </vt:variant>
      <vt:variant>
        <vt:i4>0</vt:i4>
      </vt:variant>
      <vt:variant>
        <vt:i4>5</vt:i4>
      </vt:variant>
      <vt:variant>
        <vt:lpwstr/>
      </vt:variant>
      <vt:variant>
        <vt:lpwstr>_Toc216324026</vt:lpwstr>
      </vt:variant>
      <vt:variant>
        <vt:i4>1245238</vt:i4>
      </vt:variant>
      <vt:variant>
        <vt:i4>134</vt:i4>
      </vt:variant>
      <vt:variant>
        <vt:i4>0</vt:i4>
      </vt:variant>
      <vt:variant>
        <vt:i4>5</vt:i4>
      </vt:variant>
      <vt:variant>
        <vt:lpwstr/>
      </vt:variant>
      <vt:variant>
        <vt:lpwstr>_Toc216324025</vt:lpwstr>
      </vt:variant>
      <vt:variant>
        <vt:i4>1245238</vt:i4>
      </vt:variant>
      <vt:variant>
        <vt:i4>128</vt:i4>
      </vt:variant>
      <vt:variant>
        <vt:i4>0</vt:i4>
      </vt:variant>
      <vt:variant>
        <vt:i4>5</vt:i4>
      </vt:variant>
      <vt:variant>
        <vt:lpwstr/>
      </vt:variant>
      <vt:variant>
        <vt:lpwstr>_Toc216324024</vt:lpwstr>
      </vt:variant>
      <vt:variant>
        <vt:i4>1245238</vt:i4>
      </vt:variant>
      <vt:variant>
        <vt:i4>122</vt:i4>
      </vt:variant>
      <vt:variant>
        <vt:i4>0</vt:i4>
      </vt:variant>
      <vt:variant>
        <vt:i4>5</vt:i4>
      </vt:variant>
      <vt:variant>
        <vt:lpwstr/>
      </vt:variant>
      <vt:variant>
        <vt:lpwstr>_Toc216324023</vt:lpwstr>
      </vt:variant>
      <vt:variant>
        <vt:i4>1245238</vt:i4>
      </vt:variant>
      <vt:variant>
        <vt:i4>116</vt:i4>
      </vt:variant>
      <vt:variant>
        <vt:i4>0</vt:i4>
      </vt:variant>
      <vt:variant>
        <vt:i4>5</vt:i4>
      </vt:variant>
      <vt:variant>
        <vt:lpwstr/>
      </vt:variant>
      <vt:variant>
        <vt:lpwstr>_Toc216324022</vt:lpwstr>
      </vt:variant>
      <vt:variant>
        <vt:i4>1245238</vt:i4>
      </vt:variant>
      <vt:variant>
        <vt:i4>110</vt:i4>
      </vt:variant>
      <vt:variant>
        <vt:i4>0</vt:i4>
      </vt:variant>
      <vt:variant>
        <vt:i4>5</vt:i4>
      </vt:variant>
      <vt:variant>
        <vt:lpwstr/>
      </vt:variant>
      <vt:variant>
        <vt:lpwstr>_Toc216324021</vt:lpwstr>
      </vt:variant>
      <vt:variant>
        <vt:i4>1245238</vt:i4>
      </vt:variant>
      <vt:variant>
        <vt:i4>104</vt:i4>
      </vt:variant>
      <vt:variant>
        <vt:i4>0</vt:i4>
      </vt:variant>
      <vt:variant>
        <vt:i4>5</vt:i4>
      </vt:variant>
      <vt:variant>
        <vt:lpwstr/>
      </vt:variant>
      <vt:variant>
        <vt:lpwstr>_Toc216324020</vt:lpwstr>
      </vt:variant>
      <vt:variant>
        <vt:i4>1048630</vt:i4>
      </vt:variant>
      <vt:variant>
        <vt:i4>98</vt:i4>
      </vt:variant>
      <vt:variant>
        <vt:i4>0</vt:i4>
      </vt:variant>
      <vt:variant>
        <vt:i4>5</vt:i4>
      </vt:variant>
      <vt:variant>
        <vt:lpwstr/>
      </vt:variant>
      <vt:variant>
        <vt:lpwstr>_Toc216324019</vt:lpwstr>
      </vt:variant>
      <vt:variant>
        <vt:i4>1048630</vt:i4>
      </vt:variant>
      <vt:variant>
        <vt:i4>92</vt:i4>
      </vt:variant>
      <vt:variant>
        <vt:i4>0</vt:i4>
      </vt:variant>
      <vt:variant>
        <vt:i4>5</vt:i4>
      </vt:variant>
      <vt:variant>
        <vt:lpwstr/>
      </vt:variant>
      <vt:variant>
        <vt:lpwstr>_Toc216324018</vt:lpwstr>
      </vt:variant>
      <vt:variant>
        <vt:i4>1048630</vt:i4>
      </vt:variant>
      <vt:variant>
        <vt:i4>86</vt:i4>
      </vt:variant>
      <vt:variant>
        <vt:i4>0</vt:i4>
      </vt:variant>
      <vt:variant>
        <vt:i4>5</vt:i4>
      </vt:variant>
      <vt:variant>
        <vt:lpwstr/>
      </vt:variant>
      <vt:variant>
        <vt:lpwstr>_Toc216324017</vt:lpwstr>
      </vt:variant>
      <vt:variant>
        <vt:i4>1048630</vt:i4>
      </vt:variant>
      <vt:variant>
        <vt:i4>80</vt:i4>
      </vt:variant>
      <vt:variant>
        <vt:i4>0</vt:i4>
      </vt:variant>
      <vt:variant>
        <vt:i4>5</vt:i4>
      </vt:variant>
      <vt:variant>
        <vt:lpwstr/>
      </vt:variant>
      <vt:variant>
        <vt:lpwstr>_Toc216324016</vt:lpwstr>
      </vt:variant>
      <vt:variant>
        <vt:i4>1048630</vt:i4>
      </vt:variant>
      <vt:variant>
        <vt:i4>74</vt:i4>
      </vt:variant>
      <vt:variant>
        <vt:i4>0</vt:i4>
      </vt:variant>
      <vt:variant>
        <vt:i4>5</vt:i4>
      </vt:variant>
      <vt:variant>
        <vt:lpwstr/>
      </vt:variant>
      <vt:variant>
        <vt:lpwstr>_Toc216324015</vt:lpwstr>
      </vt:variant>
      <vt:variant>
        <vt:i4>1048630</vt:i4>
      </vt:variant>
      <vt:variant>
        <vt:i4>68</vt:i4>
      </vt:variant>
      <vt:variant>
        <vt:i4>0</vt:i4>
      </vt:variant>
      <vt:variant>
        <vt:i4>5</vt:i4>
      </vt:variant>
      <vt:variant>
        <vt:lpwstr/>
      </vt:variant>
      <vt:variant>
        <vt:lpwstr>_Toc216324014</vt:lpwstr>
      </vt:variant>
      <vt:variant>
        <vt:i4>1048630</vt:i4>
      </vt:variant>
      <vt:variant>
        <vt:i4>62</vt:i4>
      </vt:variant>
      <vt:variant>
        <vt:i4>0</vt:i4>
      </vt:variant>
      <vt:variant>
        <vt:i4>5</vt:i4>
      </vt:variant>
      <vt:variant>
        <vt:lpwstr/>
      </vt:variant>
      <vt:variant>
        <vt:lpwstr>_Toc216324013</vt:lpwstr>
      </vt:variant>
      <vt:variant>
        <vt:i4>1048630</vt:i4>
      </vt:variant>
      <vt:variant>
        <vt:i4>56</vt:i4>
      </vt:variant>
      <vt:variant>
        <vt:i4>0</vt:i4>
      </vt:variant>
      <vt:variant>
        <vt:i4>5</vt:i4>
      </vt:variant>
      <vt:variant>
        <vt:lpwstr/>
      </vt:variant>
      <vt:variant>
        <vt:lpwstr>_Toc216324012</vt:lpwstr>
      </vt:variant>
      <vt:variant>
        <vt:i4>1048630</vt:i4>
      </vt:variant>
      <vt:variant>
        <vt:i4>50</vt:i4>
      </vt:variant>
      <vt:variant>
        <vt:i4>0</vt:i4>
      </vt:variant>
      <vt:variant>
        <vt:i4>5</vt:i4>
      </vt:variant>
      <vt:variant>
        <vt:lpwstr/>
      </vt:variant>
      <vt:variant>
        <vt:lpwstr>_Toc216324011</vt:lpwstr>
      </vt:variant>
      <vt:variant>
        <vt:i4>1048630</vt:i4>
      </vt:variant>
      <vt:variant>
        <vt:i4>44</vt:i4>
      </vt:variant>
      <vt:variant>
        <vt:i4>0</vt:i4>
      </vt:variant>
      <vt:variant>
        <vt:i4>5</vt:i4>
      </vt:variant>
      <vt:variant>
        <vt:lpwstr/>
      </vt:variant>
      <vt:variant>
        <vt:lpwstr>_Toc216324010</vt:lpwstr>
      </vt:variant>
      <vt:variant>
        <vt:i4>1114166</vt:i4>
      </vt:variant>
      <vt:variant>
        <vt:i4>38</vt:i4>
      </vt:variant>
      <vt:variant>
        <vt:i4>0</vt:i4>
      </vt:variant>
      <vt:variant>
        <vt:i4>5</vt:i4>
      </vt:variant>
      <vt:variant>
        <vt:lpwstr/>
      </vt:variant>
      <vt:variant>
        <vt:lpwstr>_Toc216324009</vt:lpwstr>
      </vt:variant>
      <vt:variant>
        <vt:i4>1114166</vt:i4>
      </vt:variant>
      <vt:variant>
        <vt:i4>32</vt:i4>
      </vt:variant>
      <vt:variant>
        <vt:i4>0</vt:i4>
      </vt:variant>
      <vt:variant>
        <vt:i4>5</vt:i4>
      </vt:variant>
      <vt:variant>
        <vt:lpwstr/>
      </vt:variant>
      <vt:variant>
        <vt:lpwstr>_Toc216324008</vt:lpwstr>
      </vt:variant>
      <vt:variant>
        <vt:i4>1114166</vt:i4>
      </vt:variant>
      <vt:variant>
        <vt:i4>26</vt:i4>
      </vt:variant>
      <vt:variant>
        <vt:i4>0</vt:i4>
      </vt:variant>
      <vt:variant>
        <vt:i4>5</vt:i4>
      </vt:variant>
      <vt:variant>
        <vt:lpwstr/>
      </vt:variant>
      <vt:variant>
        <vt:lpwstr>_Toc216324007</vt:lpwstr>
      </vt:variant>
      <vt:variant>
        <vt:i4>1114166</vt:i4>
      </vt:variant>
      <vt:variant>
        <vt:i4>20</vt:i4>
      </vt:variant>
      <vt:variant>
        <vt:i4>0</vt:i4>
      </vt:variant>
      <vt:variant>
        <vt:i4>5</vt:i4>
      </vt:variant>
      <vt:variant>
        <vt:lpwstr/>
      </vt:variant>
      <vt:variant>
        <vt:lpwstr>_Toc216324006</vt:lpwstr>
      </vt:variant>
      <vt:variant>
        <vt:i4>1114166</vt:i4>
      </vt:variant>
      <vt:variant>
        <vt:i4>14</vt:i4>
      </vt:variant>
      <vt:variant>
        <vt:i4>0</vt:i4>
      </vt:variant>
      <vt:variant>
        <vt:i4>5</vt:i4>
      </vt:variant>
      <vt:variant>
        <vt:lpwstr/>
      </vt:variant>
      <vt:variant>
        <vt:lpwstr>_Toc216324005</vt:lpwstr>
      </vt:variant>
      <vt:variant>
        <vt:i4>1114166</vt:i4>
      </vt:variant>
      <vt:variant>
        <vt:i4>8</vt:i4>
      </vt:variant>
      <vt:variant>
        <vt:i4>0</vt:i4>
      </vt:variant>
      <vt:variant>
        <vt:i4>5</vt:i4>
      </vt:variant>
      <vt:variant>
        <vt:lpwstr/>
      </vt:variant>
      <vt:variant>
        <vt:lpwstr>_Toc216324004</vt:lpwstr>
      </vt:variant>
      <vt:variant>
        <vt:i4>1114166</vt:i4>
      </vt:variant>
      <vt:variant>
        <vt:i4>2</vt:i4>
      </vt:variant>
      <vt:variant>
        <vt:i4>0</vt:i4>
      </vt:variant>
      <vt:variant>
        <vt:i4>5</vt:i4>
      </vt:variant>
      <vt:variant>
        <vt:lpwstr/>
      </vt:variant>
      <vt:variant>
        <vt:lpwstr>_Toc216324003</vt:lpwstr>
      </vt:variant>
      <vt:variant>
        <vt:i4>7733281</vt:i4>
      </vt:variant>
      <vt:variant>
        <vt:i4>3</vt:i4>
      </vt:variant>
      <vt:variant>
        <vt:i4>0</vt:i4>
      </vt:variant>
      <vt:variant>
        <vt:i4>5</vt:i4>
      </vt:variant>
      <vt:variant>
        <vt:lpwstr>https://www.stylemanual.gov.au/referencing-and-attribution/author-date</vt:lpwstr>
      </vt:variant>
      <vt:variant>
        <vt:lpwstr/>
      </vt:variant>
      <vt:variant>
        <vt:i4>5636148</vt:i4>
      </vt:variant>
      <vt:variant>
        <vt:i4>0</vt:i4>
      </vt:variant>
      <vt:variant>
        <vt:i4>0</vt:i4>
      </vt:variant>
      <vt:variant>
        <vt:i4>5</vt:i4>
      </vt:variant>
      <vt:variant>
        <vt:lpwstr>mailto:Simone.Polly@det.nsw.edu.au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Relationship realities – program – Stage 5 PDHPE</dc:title>
  <dc:subject/>
  <dc:creator>NSW Department of Education</dc:creator>
  <cp:keywords/>
  <dc:description/>
  <cp:lastPrinted>2026-03-02T03:26:00Z</cp:lastPrinted>
  <dcterms:created xsi:type="dcterms:W3CDTF">2025-07-28T16:37:00Z</dcterms:created>
  <dcterms:modified xsi:type="dcterms:W3CDTF">2026-04-22T22:33:00Z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4786800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f5f21825-1a41-4e89-a454-421c315faf07</vt:lpwstr>
  </property>
</Properties>
</file>