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72F8B6" w14:textId="632891E2" w:rsidR="00BB4FBA" w:rsidRPr="001D6D05" w:rsidRDefault="00852FA6" w:rsidP="001D6D05">
      <w:pPr>
        <w:pStyle w:val="Title"/>
      </w:pPr>
      <w:r w:rsidRPr="001D6D05">
        <w:t xml:space="preserve">Physical </w:t>
      </w:r>
      <w:r w:rsidR="00216369" w:rsidRPr="001D6D05">
        <w:t xml:space="preserve">Activity and Sports Science </w:t>
      </w:r>
      <w:r w:rsidR="00DF5692" w:rsidRPr="001D6D05">
        <w:t>7–10 (</w:t>
      </w:r>
      <w:r w:rsidR="006E25A7" w:rsidRPr="001D6D05">
        <w:t>Stage 5</w:t>
      </w:r>
      <w:r w:rsidR="00DF5692" w:rsidRPr="001D6D05">
        <w:t>)</w:t>
      </w:r>
      <w:r w:rsidR="006E25A7" w:rsidRPr="001D6D05">
        <w:t xml:space="preserve"> – sample scope and sequence</w:t>
      </w:r>
    </w:p>
    <w:p w14:paraId="6BBC0BAC" w14:textId="35B34872" w:rsidR="00666CBF" w:rsidRDefault="00D155B3" w:rsidP="00EC22E4">
      <w:pPr>
        <w:pStyle w:val="Subtitle0"/>
      </w:pPr>
      <w:r>
        <w:t>200-hour</w:t>
      </w:r>
    </w:p>
    <w:p w14:paraId="2818B01C" w14:textId="77777777" w:rsidR="00EC22E4" w:rsidRPr="0055553A" w:rsidRDefault="00EC22E4" w:rsidP="0055553A">
      <w:r>
        <w:br w:type="page"/>
      </w:r>
    </w:p>
    <w:sdt>
      <w:sdtPr>
        <w:rPr>
          <w:rFonts w:eastAsiaTheme="minorHAnsi"/>
          <w:b/>
          <w:bCs w:val="0"/>
          <w:noProof/>
          <w:color w:val="auto"/>
          <w:sz w:val="22"/>
          <w:szCs w:val="24"/>
        </w:rPr>
        <w:id w:val="1841034225"/>
        <w:docPartObj>
          <w:docPartGallery w:val="Table of Contents"/>
          <w:docPartUnique/>
        </w:docPartObj>
      </w:sdtPr>
      <w:sdtEndPr/>
      <w:sdtContent>
        <w:p w14:paraId="5628E7EE" w14:textId="77777777" w:rsidR="00EC22E4" w:rsidRPr="001A79E1" w:rsidRDefault="00EC22E4" w:rsidP="001A79E1">
          <w:pPr>
            <w:pStyle w:val="TOCHeading"/>
          </w:pPr>
          <w:r w:rsidRPr="001A79E1">
            <w:t>Contents</w:t>
          </w:r>
        </w:p>
        <w:p w14:paraId="057737C6" w14:textId="12DB4B94" w:rsidR="00C45DA7" w:rsidRDefault="00D155B3">
          <w:pPr>
            <w:pStyle w:val="TOC1"/>
            <w:rPr>
              <w:rFonts w:asciiTheme="minorHAnsi" w:eastAsiaTheme="minorEastAsia" w:hAnsiTheme="minorHAnsi" w:cstheme="minorBidi"/>
              <w:b w:val="0"/>
              <w:kern w:val="2"/>
              <w:sz w:val="24"/>
              <w:lang w:eastAsia="en-AU"/>
              <w14:ligatures w14:val="standardContextual"/>
            </w:rPr>
          </w:pPr>
          <w:r>
            <w:fldChar w:fldCharType="begin"/>
          </w:r>
          <w:r w:rsidR="00F06EE9">
            <w:instrText>TOC \o "1-3" \z \u \h</w:instrText>
          </w:r>
          <w:r>
            <w:fldChar w:fldCharType="separate"/>
          </w:r>
          <w:hyperlink w:anchor="_Toc225323995" w:history="1">
            <w:r w:rsidR="00C45DA7" w:rsidRPr="00CC4EAF">
              <w:rPr>
                <w:rStyle w:val="Hyperlink"/>
              </w:rPr>
              <w:t>Rationale</w:t>
            </w:r>
            <w:r w:rsidR="00C45DA7">
              <w:rPr>
                <w:webHidden/>
              </w:rPr>
              <w:tab/>
            </w:r>
            <w:r w:rsidR="00C45DA7">
              <w:rPr>
                <w:webHidden/>
              </w:rPr>
              <w:fldChar w:fldCharType="begin"/>
            </w:r>
            <w:r w:rsidR="00C45DA7">
              <w:rPr>
                <w:webHidden/>
              </w:rPr>
              <w:instrText xml:space="preserve"> PAGEREF _Toc225323995 \h </w:instrText>
            </w:r>
            <w:r w:rsidR="00C45DA7">
              <w:rPr>
                <w:webHidden/>
              </w:rPr>
            </w:r>
            <w:r w:rsidR="00C45DA7">
              <w:rPr>
                <w:webHidden/>
              </w:rPr>
              <w:fldChar w:fldCharType="separate"/>
            </w:r>
            <w:r w:rsidR="00C45DA7">
              <w:rPr>
                <w:webHidden/>
              </w:rPr>
              <w:t>2</w:t>
            </w:r>
            <w:r w:rsidR="00C45DA7">
              <w:rPr>
                <w:webHidden/>
              </w:rPr>
              <w:fldChar w:fldCharType="end"/>
            </w:r>
          </w:hyperlink>
        </w:p>
        <w:p w14:paraId="49A35B61" w14:textId="4E9D91B8" w:rsidR="00C45DA7" w:rsidRDefault="00C45DA7">
          <w:pPr>
            <w:pStyle w:val="TOC1"/>
            <w:rPr>
              <w:rFonts w:asciiTheme="minorHAnsi" w:eastAsiaTheme="minorEastAsia" w:hAnsiTheme="minorHAnsi" w:cstheme="minorBidi"/>
              <w:b w:val="0"/>
              <w:kern w:val="2"/>
              <w:sz w:val="24"/>
              <w:lang w:eastAsia="en-AU"/>
              <w14:ligatures w14:val="standardContextual"/>
            </w:rPr>
          </w:pPr>
          <w:hyperlink w:anchor="_Toc225323996" w:history="1">
            <w:r w:rsidRPr="00CC4EAF">
              <w:rPr>
                <w:rStyle w:val="Hyperlink"/>
              </w:rPr>
              <w:t>Physical Activity and Sports Science 7–10 (Stage 5) – 200-hour annual course overview</w:t>
            </w:r>
            <w:r>
              <w:rPr>
                <w:webHidden/>
              </w:rPr>
              <w:tab/>
            </w:r>
            <w:r>
              <w:rPr>
                <w:webHidden/>
              </w:rPr>
              <w:fldChar w:fldCharType="begin"/>
            </w:r>
            <w:r>
              <w:rPr>
                <w:webHidden/>
              </w:rPr>
              <w:instrText xml:space="preserve"> PAGEREF _Toc225323996 \h </w:instrText>
            </w:r>
            <w:r>
              <w:rPr>
                <w:webHidden/>
              </w:rPr>
            </w:r>
            <w:r>
              <w:rPr>
                <w:webHidden/>
              </w:rPr>
              <w:fldChar w:fldCharType="separate"/>
            </w:r>
            <w:r>
              <w:rPr>
                <w:webHidden/>
              </w:rPr>
              <w:t>3</w:t>
            </w:r>
            <w:r>
              <w:rPr>
                <w:webHidden/>
              </w:rPr>
              <w:fldChar w:fldCharType="end"/>
            </w:r>
          </w:hyperlink>
        </w:p>
        <w:p w14:paraId="1AF577C6" w14:textId="3748C43D" w:rsidR="00C45DA7" w:rsidRDefault="00C45DA7">
          <w:pPr>
            <w:pStyle w:val="TOC1"/>
            <w:rPr>
              <w:rFonts w:asciiTheme="minorHAnsi" w:eastAsiaTheme="minorEastAsia" w:hAnsiTheme="minorHAnsi" w:cstheme="minorBidi"/>
              <w:b w:val="0"/>
              <w:kern w:val="2"/>
              <w:sz w:val="24"/>
              <w:lang w:eastAsia="en-AU"/>
              <w14:ligatures w14:val="standardContextual"/>
            </w:rPr>
          </w:pPr>
          <w:hyperlink w:anchor="_Toc225323997" w:history="1">
            <w:r w:rsidRPr="00CC4EAF">
              <w:rPr>
                <w:rStyle w:val="Hyperlink"/>
              </w:rPr>
              <w:t>Physical Activity and Sports Science 7–10 (Stage 5) – 200-hour scope and sequence</w:t>
            </w:r>
            <w:r>
              <w:rPr>
                <w:webHidden/>
              </w:rPr>
              <w:tab/>
            </w:r>
            <w:r>
              <w:rPr>
                <w:webHidden/>
              </w:rPr>
              <w:fldChar w:fldCharType="begin"/>
            </w:r>
            <w:r>
              <w:rPr>
                <w:webHidden/>
              </w:rPr>
              <w:instrText xml:space="preserve"> PAGEREF _Toc225323997 \h </w:instrText>
            </w:r>
            <w:r>
              <w:rPr>
                <w:webHidden/>
              </w:rPr>
            </w:r>
            <w:r>
              <w:rPr>
                <w:webHidden/>
              </w:rPr>
              <w:fldChar w:fldCharType="separate"/>
            </w:r>
            <w:r>
              <w:rPr>
                <w:webHidden/>
              </w:rPr>
              <w:t>5</w:t>
            </w:r>
            <w:r>
              <w:rPr>
                <w:webHidden/>
              </w:rPr>
              <w:fldChar w:fldCharType="end"/>
            </w:r>
          </w:hyperlink>
        </w:p>
        <w:p w14:paraId="5600B11C" w14:textId="125A7E43" w:rsidR="00C45DA7" w:rsidRDefault="00C45DA7">
          <w:pPr>
            <w:pStyle w:val="TOC2"/>
            <w:rPr>
              <w:rFonts w:asciiTheme="minorHAnsi" w:eastAsiaTheme="minorEastAsia" w:hAnsiTheme="minorHAnsi" w:cstheme="minorBidi"/>
              <w:kern w:val="2"/>
              <w:sz w:val="24"/>
              <w:lang w:eastAsia="en-AU"/>
              <w14:ligatures w14:val="standardContextual"/>
            </w:rPr>
          </w:pPr>
          <w:hyperlink w:anchor="_Toc225323998" w:history="1">
            <w:r w:rsidRPr="00CC4EAF">
              <w:rPr>
                <w:rStyle w:val="Hyperlink"/>
              </w:rPr>
              <w:t>Stage 5 (Year 9)</w:t>
            </w:r>
            <w:r>
              <w:rPr>
                <w:webHidden/>
              </w:rPr>
              <w:tab/>
            </w:r>
            <w:r>
              <w:rPr>
                <w:webHidden/>
              </w:rPr>
              <w:fldChar w:fldCharType="begin"/>
            </w:r>
            <w:r>
              <w:rPr>
                <w:webHidden/>
              </w:rPr>
              <w:instrText xml:space="preserve"> PAGEREF _Toc225323998 \h </w:instrText>
            </w:r>
            <w:r>
              <w:rPr>
                <w:webHidden/>
              </w:rPr>
            </w:r>
            <w:r>
              <w:rPr>
                <w:webHidden/>
              </w:rPr>
              <w:fldChar w:fldCharType="separate"/>
            </w:r>
            <w:r>
              <w:rPr>
                <w:webHidden/>
              </w:rPr>
              <w:t>5</w:t>
            </w:r>
            <w:r>
              <w:rPr>
                <w:webHidden/>
              </w:rPr>
              <w:fldChar w:fldCharType="end"/>
            </w:r>
          </w:hyperlink>
        </w:p>
        <w:p w14:paraId="73975244" w14:textId="0D5EB14A" w:rsidR="00C45DA7" w:rsidRDefault="00C45DA7">
          <w:pPr>
            <w:pStyle w:val="TOC2"/>
            <w:rPr>
              <w:rFonts w:asciiTheme="minorHAnsi" w:eastAsiaTheme="minorEastAsia" w:hAnsiTheme="minorHAnsi" w:cstheme="minorBidi"/>
              <w:kern w:val="2"/>
              <w:sz w:val="24"/>
              <w:lang w:eastAsia="en-AU"/>
              <w14:ligatures w14:val="standardContextual"/>
            </w:rPr>
          </w:pPr>
          <w:hyperlink w:anchor="_Toc225323999" w:history="1">
            <w:r w:rsidRPr="00CC4EAF">
              <w:rPr>
                <w:rStyle w:val="Hyperlink"/>
              </w:rPr>
              <w:t>Stage 5 (Year 10)</w:t>
            </w:r>
            <w:r>
              <w:rPr>
                <w:webHidden/>
              </w:rPr>
              <w:tab/>
            </w:r>
            <w:r>
              <w:rPr>
                <w:webHidden/>
              </w:rPr>
              <w:fldChar w:fldCharType="begin"/>
            </w:r>
            <w:r>
              <w:rPr>
                <w:webHidden/>
              </w:rPr>
              <w:instrText xml:space="preserve"> PAGEREF _Toc225323999 \h </w:instrText>
            </w:r>
            <w:r>
              <w:rPr>
                <w:webHidden/>
              </w:rPr>
            </w:r>
            <w:r>
              <w:rPr>
                <w:webHidden/>
              </w:rPr>
              <w:fldChar w:fldCharType="separate"/>
            </w:r>
            <w:r>
              <w:rPr>
                <w:webHidden/>
              </w:rPr>
              <w:t>12</w:t>
            </w:r>
            <w:r>
              <w:rPr>
                <w:webHidden/>
              </w:rPr>
              <w:fldChar w:fldCharType="end"/>
            </w:r>
          </w:hyperlink>
        </w:p>
        <w:p w14:paraId="0F3BE568" w14:textId="7336A547" w:rsidR="00C45DA7" w:rsidRDefault="00C45DA7">
          <w:pPr>
            <w:pStyle w:val="TOC1"/>
            <w:rPr>
              <w:rFonts w:asciiTheme="minorHAnsi" w:eastAsiaTheme="minorEastAsia" w:hAnsiTheme="minorHAnsi" w:cstheme="minorBidi"/>
              <w:b w:val="0"/>
              <w:kern w:val="2"/>
              <w:sz w:val="24"/>
              <w:lang w:eastAsia="en-AU"/>
              <w14:ligatures w14:val="standardContextual"/>
            </w:rPr>
          </w:pPr>
          <w:hyperlink w:anchor="_Toc225324000" w:history="1">
            <w:r w:rsidRPr="00CC4EAF">
              <w:rPr>
                <w:rStyle w:val="Hyperlink"/>
              </w:rPr>
              <w:t>Support and alignment</w:t>
            </w:r>
            <w:r>
              <w:rPr>
                <w:webHidden/>
              </w:rPr>
              <w:tab/>
            </w:r>
            <w:r>
              <w:rPr>
                <w:webHidden/>
              </w:rPr>
              <w:fldChar w:fldCharType="begin"/>
            </w:r>
            <w:r>
              <w:rPr>
                <w:webHidden/>
              </w:rPr>
              <w:instrText xml:space="preserve"> PAGEREF _Toc225324000 \h </w:instrText>
            </w:r>
            <w:r>
              <w:rPr>
                <w:webHidden/>
              </w:rPr>
            </w:r>
            <w:r>
              <w:rPr>
                <w:webHidden/>
              </w:rPr>
              <w:fldChar w:fldCharType="separate"/>
            </w:r>
            <w:r>
              <w:rPr>
                <w:webHidden/>
              </w:rPr>
              <w:t>18</w:t>
            </w:r>
            <w:r>
              <w:rPr>
                <w:webHidden/>
              </w:rPr>
              <w:fldChar w:fldCharType="end"/>
            </w:r>
          </w:hyperlink>
        </w:p>
        <w:p w14:paraId="07DC6D13" w14:textId="5DD64AD5" w:rsidR="00C45DA7" w:rsidRDefault="00C45DA7">
          <w:pPr>
            <w:pStyle w:val="TOC1"/>
            <w:rPr>
              <w:rFonts w:asciiTheme="minorHAnsi" w:eastAsiaTheme="minorEastAsia" w:hAnsiTheme="minorHAnsi" w:cstheme="minorBidi"/>
              <w:b w:val="0"/>
              <w:kern w:val="2"/>
              <w:sz w:val="24"/>
              <w:lang w:eastAsia="en-AU"/>
              <w14:ligatures w14:val="standardContextual"/>
            </w:rPr>
          </w:pPr>
          <w:hyperlink w:anchor="_Toc225324001" w:history="1">
            <w:r w:rsidRPr="00CC4EAF">
              <w:rPr>
                <w:rStyle w:val="Hyperlink"/>
              </w:rPr>
              <w:t>References</w:t>
            </w:r>
            <w:r>
              <w:rPr>
                <w:webHidden/>
              </w:rPr>
              <w:tab/>
            </w:r>
            <w:r>
              <w:rPr>
                <w:webHidden/>
              </w:rPr>
              <w:fldChar w:fldCharType="begin"/>
            </w:r>
            <w:r>
              <w:rPr>
                <w:webHidden/>
              </w:rPr>
              <w:instrText xml:space="preserve"> PAGEREF _Toc225324001 \h </w:instrText>
            </w:r>
            <w:r>
              <w:rPr>
                <w:webHidden/>
              </w:rPr>
            </w:r>
            <w:r>
              <w:rPr>
                <w:webHidden/>
              </w:rPr>
              <w:fldChar w:fldCharType="separate"/>
            </w:r>
            <w:r>
              <w:rPr>
                <w:webHidden/>
              </w:rPr>
              <w:t>19</w:t>
            </w:r>
            <w:r>
              <w:rPr>
                <w:webHidden/>
              </w:rPr>
              <w:fldChar w:fldCharType="end"/>
            </w:r>
          </w:hyperlink>
        </w:p>
        <w:p w14:paraId="2FBB700E" w14:textId="2E511E69" w:rsidR="00D155B3" w:rsidRPr="00D155B3" w:rsidRDefault="00D155B3" w:rsidP="00C941D0">
          <w:pPr>
            <w:pStyle w:val="TOC1"/>
            <w:rPr>
              <w:rStyle w:val="Hyperlink"/>
              <w:kern w:val="2"/>
              <w:lang w:eastAsia="en-AU"/>
              <w14:ligatures w14:val="standardContextual"/>
            </w:rPr>
          </w:pPr>
          <w:r>
            <w:fldChar w:fldCharType="end"/>
          </w:r>
        </w:p>
      </w:sdtContent>
    </w:sdt>
    <w:p w14:paraId="5DB83B58" w14:textId="77777777" w:rsidR="00EC22E4" w:rsidRPr="0055553A" w:rsidRDefault="00EC22E4" w:rsidP="0055553A">
      <w:r>
        <w:br w:type="page"/>
      </w:r>
    </w:p>
    <w:p w14:paraId="57E3CEDA" w14:textId="762F872D" w:rsidR="00CA153B" w:rsidRPr="00C40E56" w:rsidRDefault="0451AB82" w:rsidP="00A96FE1">
      <w:pPr>
        <w:pStyle w:val="Heading1"/>
      </w:pPr>
      <w:bookmarkStart w:id="0" w:name="_Toc225323995"/>
      <w:r w:rsidRPr="00C40E56">
        <w:lastRenderedPageBreak/>
        <w:t>Rationale</w:t>
      </w:r>
      <w:bookmarkEnd w:id="0"/>
    </w:p>
    <w:p w14:paraId="59E18E06" w14:textId="52E584B0" w:rsidR="00CA153B" w:rsidRDefault="0451AB82" w:rsidP="13DA219E">
      <w:r>
        <w:t xml:space="preserve">All NSW public schools need to plan curriculum and develop teaching programs consistent with the </w:t>
      </w:r>
      <w:r w:rsidRPr="13DA219E">
        <w:rPr>
          <w:rStyle w:val="Emphasis"/>
        </w:rPr>
        <w:t>Education Act 1990</w:t>
      </w:r>
      <w:r>
        <w:t xml:space="preserve"> (NSW) and the NSW Education Standards Authority (NESA) syllabuses and credentialing requirements.</w:t>
      </w:r>
    </w:p>
    <w:p w14:paraId="486A69E6" w14:textId="2BDDBE5E" w:rsidR="00CA153B" w:rsidRDefault="0451AB82" w:rsidP="13DA219E">
      <w:r>
        <w:t>Scope and sequences form part of the ongoing documentation or evidence schools maintain to comply with the department’s policy, policy standards and registration requirements.</w:t>
      </w:r>
    </w:p>
    <w:p w14:paraId="27399265" w14:textId="64CF4450" w:rsidR="00CA153B" w:rsidRDefault="0451AB82" w:rsidP="13DA219E">
      <w:r>
        <w:t>Developing a robust scope and sequence has many benefits and may help teachers and schools to:</w:t>
      </w:r>
    </w:p>
    <w:p w14:paraId="331731CD" w14:textId="0DADB9C4" w:rsidR="00CA153B" w:rsidRDefault="0451AB82" w:rsidP="13DA219E">
      <w:pPr>
        <w:pStyle w:val="ListBullet"/>
      </w:pPr>
      <w:r>
        <w:t>promote high expectations for student learning</w:t>
      </w:r>
    </w:p>
    <w:p w14:paraId="20853260" w14:textId="63FB41F9" w:rsidR="00CA153B" w:rsidRDefault="0451AB82" w:rsidP="13DA219E">
      <w:pPr>
        <w:pStyle w:val="ListBullet"/>
      </w:pPr>
      <w:r>
        <w:t>identify opportunities for explicit teaching</w:t>
      </w:r>
    </w:p>
    <w:p w14:paraId="7719A842" w14:textId="4EFCF20D" w:rsidR="00CA153B" w:rsidRDefault="0451AB82" w:rsidP="13DA219E">
      <w:pPr>
        <w:pStyle w:val="ListBullet"/>
      </w:pPr>
      <w:r>
        <w:t>create opportunities for students to receive feedback on their learning</w:t>
      </w:r>
    </w:p>
    <w:p w14:paraId="5872797E" w14:textId="2FF828FD" w:rsidR="00CA153B" w:rsidRDefault="0451AB82" w:rsidP="13DA219E">
      <w:pPr>
        <w:pStyle w:val="ListBullet"/>
      </w:pPr>
      <w:r>
        <w:t>systematically plan for and undertake assessment</w:t>
      </w:r>
    </w:p>
    <w:p w14:paraId="57CEBB1B" w14:textId="55AEC14F" w:rsidR="00CA153B" w:rsidRDefault="0451AB82" w:rsidP="13DA219E">
      <w:pPr>
        <w:pStyle w:val="ListBullet"/>
      </w:pPr>
      <w:r>
        <w:t>differentiate curriculum delivery to meet the needs of students at different levels of achievement</w:t>
      </w:r>
    </w:p>
    <w:p w14:paraId="4EA57EDF" w14:textId="0D7CC6DB" w:rsidR="00CA153B" w:rsidRDefault="0451AB82" w:rsidP="13DA219E">
      <w:pPr>
        <w:pStyle w:val="ListBullet"/>
      </w:pPr>
      <w:r>
        <w:t>collaborate with other teachers to plan for quality teaching and learning.</w:t>
      </w:r>
    </w:p>
    <w:p w14:paraId="613BD4A9" w14:textId="6F08367F" w:rsidR="00CA153B" w:rsidRDefault="0451AB82" w:rsidP="13DA219E">
      <w:r>
        <w:t>This resource has been developed to assist teachers in NSW Department of Education schools to create learning that is contextualised to their classroom. It can be used as a basis for the teacher’s own program, assessment or scope and sequence, or be used as an example of how the new curriculum could be implemented. The resource has suggested timeframes that may need to be adjusted by the teacher to meet the needs of their students.</w:t>
      </w:r>
    </w:p>
    <w:p w14:paraId="06BD1F65" w14:textId="58DB95A1" w:rsidR="00CA153B" w:rsidRPr="00C40E56" w:rsidRDefault="7B7D0E76" w:rsidP="00A96FE1">
      <w:pPr>
        <w:pStyle w:val="Heading1"/>
      </w:pPr>
      <w:bookmarkStart w:id="1" w:name="_Toc225323996"/>
      <w:r w:rsidRPr="00C40E56">
        <w:lastRenderedPageBreak/>
        <w:t xml:space="preserve">Physical Activity and Sports Science </w:t>
      </w:r>
      <w:r w:rsidR="004421FA" w:rsidRPr="00C40E56">
        <w:t>7–10 (</w:t>
      </w:r>
      <w:r w:rsidRPr="00C40E56">
        <w:t>Stage 5</w:t>
      </w:r>
      <w:r w:rsidR="004421FA" w:rsidRPr="00C40E56">
        <w:t>)</w:t>
      </w:r>
      <w:r w:rsidRPr="00C40E56">
        <w:t xml:space="preserve"> </w:t>
      </w:r>
      <w:r w:rsidR="0532AAEC" w:rsidRPr="00C40E56">
        <w:t>– 200-hour</w:t>
      </w:r>
      <w:r w:rsidR="00216369" w:rsidRPr="00C40E56">
        <w:t xml:space="preserve"> </w:t>
      </w:r>
      <w:r w:rsidR="7DA69F7C" w:rsidRPr="00C40E56">
        <w:t>annual course overview</w:t>
      </w:r>
      <w:bookmarkEnd w:id="1"/>
    </w:p>
    <w:p w14:paraId="21A39D38" w14:textId="01966AF9" w:rsidR="00485648" w:rsidRPr="00C40E56" w:rsidRDefault="00485648" w:rsidP="00C40E56">
      <w:pPr>
        <w:pStyle w:val="Caption"/>
      </w:pPr>
      <w:r w:rsidRPr="00C40E56">
        <w:t xml:space="preserve">Table </w:t>
      </w:r>
      <w:r w:rsidRPr="00C40E56">
        <w:fldChar w:fldCharType="begin"/>
      </w:r>
      <w:r w:rsidRPr="00C40E56">
        <w:instrText xml:space="preserve"> SEQ Table \* ARABIC </w:instrText>
      </w:r>
      <w:r w:rsidRPr="00C40E56">
        <w:fldChar w:fldCharType="separate"/>
      </w:r>
      <w:r w:rsidR="007C128A">
        <w:rPr>
          <w:noProof/>
        </w:rPr>
        <w:t>1</w:t>
      </w:r>
      <w:r w:rsidRPr="00C40E56">
        <w:fldChar w:fldCharType="end"/>
      </w:r>
      <w:r w:rsidRPr="00C40E56">
        <w:t xml:space="preserve"> – Year 9 – annual overview</w:t>
      </w:r>
    </w:p>
    <w:tbl>
      <w:tblPr>
        <w:tblStyle w:val="Tableheader"/>
        <w:tblW w:w="14680" w:type="dxa"/>
        <w:tblLayout w:type="fixed"/>
        <w:tblLook w:val="04A0" w:firstRow="1" w:lastRow="0" w:firstColumn="1" w:lastColumn="0" w:noHBand="0" w:noVBand="1"/>
        <w:tblDescription w:val="Physical Activity and Sports Science 7–10 Syllabus (Year 9) annual overview."/>
      </w:tblPr>
      <w:tblGrid>
        <w:gridCol w:w="1843"/>
        <w:gridCol w:w="3312"/>
        <w:gridCol w:w="515"/>
        <w:gridCol w:w="2660"/>
        <w:gridCol w:w="2018"/>
        <w:gridCol w:w="1157"/>
        <w:gridCol w:w="3175"/>
      </w:tblGrid>
      <w:tr w:rsidR="000D7CB7" w14:paraId="7BCBC538" w14:textId="77777777" w:rsidTr="009852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top w:val="nil"/>
              <w:left w:val="nil"/>
              <w:bottom w:val="single" w:sz="2" w:space="0" w:color="auto"/>
            </w:tcBorders>
            <w:shd w:val="clear" w:color="auto" w:fill="FFFFFF" w:themeFill="background1"/>
          </w:tcPr>
          <w:p w14:paraId="0B5EE241" w14:textId="02377D35" w:rsidR="00DB1C06" w:rsidRDefault="00DB1C06" w:rsidP="13DA219E">
            <w:pPr>
              <w:spacing w:before="120"/>
              <w:rPr>
                <w:rStyle w:val="Strong"/>
                <w:b/>
              </w:rPr>
            </w:pPr>
          </w:p>
        </w:tc>
        <w:tc>
          <w:tcPr>
            <w:tcW w:w="3312" w:type="dxa"/>
            <w:tcBorders>
              <w:top w:val="nil"/>
              <w:right w:val="single" w:sz="4" w:space="0" w:color="FFFFFF" w:themeColor="background1"/>
            </w:tcBorders>
          </w:tcPr>
          <w:p w14:paraId="521AA0F8" w14:textId="77777777" w:rsidR="00DB1C06" w:rsidRDefault="00DB1C06" w:rsidP="000D7CB7">
            <w:pPr>
              <w:spacing w:before="120"/>
              <w:jc w:val="center"/>
              <w:cnfStyle w:val="100000000000" w:firstRow="1" w:lastRow="0" w:firstColumn="0" w:lastColumn="0" w:oddVBand="0" w:evenVBand="0" w:oddHBand="0" w:evenHBand="0" w:firstRowFirstColumn="0" w:firstRowLastColumn="0" w:lastRowFirstColumn="0" w:lastRowLastColumn="0"/>
            </w:pPr>
            <w:r>
              <w:t>Term 1</w:t>
            </w:r>
          </w:p>
        </w:tc>
        <w:tc>
          <w:tcPr>
            <w:tcW w:w="3175" w:type="dxa"/>
            <w:gridSpan w:val="2"/>
            <w:tcBorders>
              <w:top w:val="nil"/>
              <w:left w:val="single" w:sz="4" w:space="0" w:color="FFFFFF" w:themeColor="background1"/>
              <w:right w:val="single" w:sz="4" w:space="0" w:color="FFFFFF" w:themeColor="background1"/>
            </w:tcBorders>
          </w:tcPr>
          <w:p w14:paraId="629E1D43" w14:textId="77777777" w:rsidR="00DB1C06" w:rsidRDefault="00DB1C06" w:rsidP="000D7CB7">
            <w:pPr>
              <w:spacing w:before="120"/>
              <w:jc w:val="center"/>
              <w:cnfStyle w:val="100000000000" w:firstRow="1" w:lastRow="0" w:firstColumn="0" w:lastColumn="0" w:oddVBand="0" w:evenVBand="0" w:oddHBand="0" w:evenHBand="0" w:firstRowFirstColumn="0" w:firstRowLastColumn="0" w:lastRowFirstColumn="0" w:lastRowLastColumn="0"/>
            </w:pPr>
            <w:r>
              <w:t>Term 2</w:t>
            </w:r>
          </w:p>
        </w:tc>
        <w:tc>
          <w:tcPr>
            <w:tcW w:w="3175" w:type="dxa"/>
            <w:gridSpan w:val="2"/>
            <w:tcBorders>
              <w:top w:val="nil"/>
              <w:left w:val="single" w:sz="4" w:space="0" w:color="FFFFFF" w:themeColor="background1"/>
              <w:right w:val="single" w:sz="4" w:space="0" w:color="FFFFFF" w:themeColor="background1"/>
            </w:tcBorders>
          </w:tcPr>
          <w:p w14:paraId="66D58501" w14:textId="77777777" w:rsidR="00DB1C06" w:rsidRDefault="00DB1C06" w:rsidP="000D7CB7">
            <w:pPr>
              <w:spacing w:before="120"/>
              <w:jc w:val="center"/>
              <w:cnfStyle w:val="100000000000" w:firstRow="1" w:lastRow="0" w:firstColumn="0" w:lastColumn="0" w:oddVBand="0" w:evenVBand="0" w:oddHBand="0" w:evenHBand="0" w:firstRowFirstColumn="0" w:firstRowLastColumn="0" w:lastRowFirstColumn="0" w:lastRowLastColumn="0"/>
            </w:pPr>
            <w:r>
              <w:t>Term 3</w:t>
            </w:r>
          </w:p>
        </w:tc>
        <w:tc>
          <w:tcPr>
            <w:tcW w:w="3175" w:type="dxa"/>
            <w:tcBorders>
              <w:left w:val="single" w:sz="4" w:space="0" w:color="FFFFFF" w:themeColor="background1"/>
            </w:tcBorders>
          </w:tcPr>
          <w:p w14:paraId="285C6642" w14:textId="77777777" w:rsidR="00DB1C06" w:rsidRDefault="00DB1C06" w:rsidP="000D7CB7">
            <w:pPr>
              <w:spacing w:before="120"/>
              <w:jc w:val="center"/>
              <w:cnfStyle w:val="100000000000" w:firstRow="1" w:lastRow="0" w:firstColumn="0" w:lastColumn="0" w:oddVBand="0" w:evenVBand="0" w:oddHBand="0" w:evenHBand="0" w:firstRowFirstColumn="0" w:firstRowLastColumn="0" w:lastRowFirstColumn="0" w:lastRowLastColumn="0"/>
            </w:pPr>
            <w:r>
              <w:t>Term 4</w:t>
            </w:r>
          </w:p>
        </w:tc>
      </w:tr>
      <w:tr w:rsidR="00965625" w14:paraId="6980B5F8" w14:textId="77777777" w:rsidTr="00C40E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tcBorders>
          </w:tcPr>
          <w:p w14:paraId="5359EDFA" w14:textId="599E8298" w:rsidR="00DB1C06" w:rsidRPr="00781B11" w:rsidRDefault="1C3763C6" w:rsidP="13DA219E">
            <w:pPr>
              <w:spacing w:before="120"/>
            </w:pPr>
            <w:r>
              <w:t>Topic</w:t>
            </w:r>
          </w:p>
        </w:tc>
        <w:tc>
          <w:tcPr>
            <w:tcW w:w="3827" w:type="dxa"/>
            <w:gridSpan w:val="2"/>
          </w:tcPr>
          <w:p w14:paraId="3C0B7ABE" w14:textId="1237616E" w:rsidR="00DB1C06" w:rsidRDefault="00DB1C06" w:rsidP="00853CCF">
            <w:pPr>
              <w:jc w:val="center"/>
              <w:cnfStyle w:val="000000100000" w:firstRow="0" w:lastRow="0" w:firstColumn="0" w:lastColumn="0" w:oddVBand="0" w:evenVBand="0" w:oddHBand="1" w:evenHBand="0" w:firstRowFirstColumn="0" w:firstRowLastColumn="0" w:lastRowFirstColumn="0" w:lastRowLastColumn="0"/>
              <w:rPr>
                <w:b/>
                <w:bCs/>
              </w:rPr>
            </w:pPr>
            <w:r>
              <w:rPr>
                <w:b/>
                <w:bCs/>
              </w:rPr>
              <w:t>Science of movement (option)</w:t>
            </w:r>
            <w:r w:rsidR="00965625">
              <w:rPr>
                <w:b/>
                <w:bCs/>
              </w:rPr>
              <w:br/>
            </w:r>
            <w:r w:rsidR="0089059B">
              <w:rPr>
                <w:b/>
                <w:bCs/>
              </w:rPr>
              <w:t>(12 weeks)</w:t>
            </w:r>
          </w:p>
          <w:p w14:paraId="409996A3" w14:textId="618DBB3E" w:rsidR="00DB1C06" w:rsidRPr="00C34574" w:rsidRDefault="00DB1C06" w:rsidP="00853CCF">
            <w:pPr>
              <w:spacing w:before="120"/>
              <w:jc w:val="center"/>
              <w:cnfStyle w:val="000000100000" w:firstRow="0" w:lastRow="0" w:firstColumn="0" w:lastColumn="0" w:oddVBand="0" w:evenVBand="0" w:oddHBand="1" w:evenHBand="0" w:firstRowFirstColumn="0" w:firstRowLastColumn="0" w:lastRowFirstColumn="0" w:lastRowLastColumn="0"/>
            </w:pPr>
            <w:r>
              <w:t>T</w:t>
            </w:r>
            <w:r w:rsidR="0089059B">
              <w:t xml:space="preserve">erm </w:t>
            </w:r>
            <w:r>
              <w:t>1, W</w:t>
            </w:r>
            <w:r w:rsidR="0089059B">
              <w:t xml:space="preserve">eek </w:t>
            </w:r>
            <w:r>
              <w:t>1</w:t>
            </w:r>
            <w:r w:rsidR="0089059B">
              <w:t xml:space="preserve"> to </w:t>
            </w:r>
            <w:r>
              <w:t>T</w:t>
            </w:r>
            <w:r w:rsidR="0089059B">
              <w:t xml:space="preserve">erm </w:t>
            </w:r>
            <w:r w:rsidR="00D16B41">
              <w:t>2</w:t>
            </w:r>
            <w:r>
              <w:t>, W</w:t>
            </w:r>
            <w:r w:rsidR="0089059B">
              <w:t xml:space="preserve">eek </w:t>
            </w:r>
            <w:r w:rsidR="00D16B41">
              <w:t>2</w:t>
            </w:r>
          </w:p>
        </w:tc>
        <w:tc>
          <w:tcPr>
            <w:tcW w:w="4678" w:type="dxa"/>
            <w:gridSpan w:val="2"/>
          </w:tcPr>
          <w:p w14:paraId="5F34C221" w14:textId="2334B3A9" w:rsidR="00DB1C06" w:rsidRDefault="00DB1C06" w:rsidP="00853CCF">
            <w:pPr>
              <w:jc w:val="center"/>
              <w:cnfStyle w:val="000000100000" w:firstRow="0" w:lastRow="0" w:firstColumn="0" w:lastColumn="0" w:oddVBand="0" w:evenVBand="0" w:oddHBand="1" w:evenHBand="0" w:firstRowFirstColumn="0" w:firstRowLastColumn="0" w:lastRowFirstColumn="0" w:lastRowLastColumn="0"/>
              <w:rPr>
                <w:b/>
                <w:bCs/>
              </w:rPr>
            </w:pPr>
            <w:r w:rsidRPr="13DA219E">
              <w:rPr>
                <w:b/>
                <w:bCs/>
              </w:rPr>
              <w:t>Science of optimising performance</w:t>
            </w:r>
            <w:r w:rsidR="056886FC" w:rsidRPr="13DA219E">
              <w:rPr>
                <w:b/>
                <w:bCs/>
              </w:rPr>
              <w:t xml:space="preserve"> (core)</w:t>
            </w:r>
            <w:r w:rsidR="00965625">
              <w:rPr>
                <w:b/>
                <w:bCs/>
              </w:rPr>
              <w:t xml:space="preserve"> </w:t>
            </w:r>
            <w:r w:rsidR="0089059B">
              <w:rPr>
                <w:b/>
                <w:bCs/>
              </w:rPr>
              <w:t>(14 weeks)</w:t>
            </w:r>
          </w:p>
          <w:p w14:paraId="0A767922" w14:textId="72182388" w:rsidR="00FF2C44" w:rsidRPr="00490E90" w:rsidRDefault="00DB1C06" w:rsidP="00853CCF">
            <w:pPr>
              <w:spacing w:before="120"/>
              <w:jc w:val="center"/>
              <w:cnfStyle w:val="000000100000" w:firstRow="0" w:lastRow="0" w:firstColumn="0" w:lastColumn="0" w:oddVBand="0" w:evenVBand="0" w:oddHBand="1" w:evenHBand="0" w:firstRowFirstColumn="0" w:firstRowLastColumn="0" w:lastRowFirstColumn="0" w:lastRowLastColumn="0"/>
            </w:pPr>
            <w:r>
              <w:t>T</w:t>
            </w:r>
            <w:r w:rsidR="0089059B">
              <w:t xml:space="preserve">erm </w:t>
            </w:r>
            <w:r>
              <w:t>2, W</w:t>
            </w:r>
            <w:r w:rsidR="0089059B">
              <w:t xml:space="preserve">eek </w:t>
            </w:r>
            <w:r w:rsidR="00D16B41">
              <w:t>3</w:t>
            </w:r>
            <w:r w:rsidR="0089059B">
              <w:t xml:space="preserve"> to </w:t>
            </w:r>
            <w:r>
              <w:t>T</w:t>
            </w:r>
            <w:r w:rsidR="0089059B">
              <w:t xml:space="preserve">erm </w:t>
            </w:r>
            <w:r w:rsidR="006B01E5">
              <w:t>3</w:t>
            </w:r>
            <w:r>
              <w:t>, W</w:t>
            </w:r>
            <w:r w:rsidR="0089059B">
              <w:t xml:space="preserve">eek </w:t>
            </w:r>
            <w:r w:rsidR="006B01E5">
              <w:t>6</w:t>
            </w:r>
          </w:p>
        </w:tc>
        <w:tc>
          <w:tcPr>
            <w:tcW w:w="4332" w:type="dxa"/>
            <w:gridSpan w:val="2"/>
          </w:tcPr>
          <w:p w14:paraId="7E11CCF6" w14:textId="66005A91" w:rsidR="00DB1C06" w:rsidRDefault="00DB1C06" w:rsidP="00853CCF">
            <w:pPr>
              <w:jc w:val="center"/>
              <w:cnfStyle w:val="000000100000" w:firstRow="0" w:lastRow="0" w:firstColumn="0" w:lastColumn="0" w:oddVBand="0" w:evenVBand="0" w:oddHBand="1" w:evenHBand="0" w:firstRowFirstColumn="0" w:firstRowLastColumn="0" w:lastRowFirstColumn="0" w:lastRowLastColumn="0"/>
              <w:rPr>
                <w:b/>
                <w:bCs/>
              </w:rPr>
            </w:pPr>
            <w:r w:rsidRPr="13DA219E">
              <w:rPr>
                <w:b/>
                <w:bCs/>
              </w:rPr>
              <w:t>Physical activity and sport in society</w:t>
            </w:r>
            <w:r w:rsidR="055FBE15" w:rsidRPr="13DA219E">
              <w:rPr>
                <w:b/>
                <w:bCs/>
              </w:rPr>
              <w:t xml:space="preserve"> (core)</w:t>
            </w:r>
            <w:r w:rsidR="00853CCF">
              <w:rPr>
                <w:b/>
                <w:bCs/>
              </w:rPr>
              <w:br/>
            </w:r>
            <w:r w:rsidR="0089059B">
              <w:rPr>
                <w:b/>
                <w:bCs/>
              </w:rPr>
              <w:t>(14 weeks)</w:t>
            </w:r>
          </w:p>
          <w:p w14:paraId="37DC799D" w14:textId="21695B54" w:rsidR="000877B6" w:rsidRPr="00490E90" w:rsidRDefault="00DB1C06" w:rsidP="00853CCF">
            <w:pPr>
              <w:spacing w:before="120"/>
              <w:jc w:val="center"/>
              <w:cnfStyle w:val="000000100000" w:firstRow="0" w:lastRow="0" w:firstColumn="0" w:lastColumn="0" w:oddVBand="0" w:evenVBand="0" w:oddHBand="1" w:evenHBand="0" w:firstRowFirstColumn="0" w:firstRowLastColumn="0" w:lastRowFirstColumn="0" w:lastRowLastColumn="0"/>
            </w:pPr>
            <w:r>
              <w:t>T</w:t>
            </w:r>
            <w:r w:rsidR="0089059B">
              <w:t xml:space="preserve">erm </w:t>
            </w:r>
            <w:r>
              <w:t>3, W</w:t>
            </w:r>
            <w:r w:rsidR="0089059B">
              <w:t xml:space="preserve">eek </w:t>
            </w:r>
            <w:r w:rsidR="00355792">
              <w:t>7</w:t>
            </w:r>
            <w:r w:rsidR="0089059B">
              <w:t xml:space="preserve"> to </w:t>
            </w:r>
            <w:r>
              <w:t>T</w:t>
            </w:r>
            <w:r w:rsidR="0089059B">
              <w:t xml:space="preserve">erm </w:t>
            </w:r>
            <w:r>
              <w:t>4, W</w:t>
            </w:r>
            <w:r w:rsidR="0089059B">
              <w:t xml:space="preserve">eek </w:t>
            </w:r>
            <w:r w:rsidR="00355792">
              <w:t>10</w:t>
            </w:r>
          </w:p>
        </w:tc>
      </w:tr>
      <w:tr w:rsidR="13DA219E" w14:paraId="3F991EF5" w14:textId="77777777" w:rsidTr="00C40E5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Pr>
          <w:p w14:paraId="483B157E" w14:textId="4C787B92" w:rsidR="028D68B3" w:rsidRDefault="028D68B3" w:rsidP="13DA219E">
            <w:r>
              <w:t>Outcomes</w:t>
            </w:r>
          </w:p>
        </w:tc>
        <w:tc>
          <w:tcPr>
            <w:tcW w:w="12837" w:type="dxa"/>
            <w:gridSpan w:val="6"/>
          </w:tcPr>
          <w:p w14:paraId="00738EFE" w14:textId="4477F0A4" w:rsidR="1488070A" w:rsidRDefault="1488070A" w:rsidP="13DA219E">
            <w:pPr>
              <w:cnfStyle w:val="000000010000" w:firstRow="0" w:lastRow="0" w:firstColumn="0" w:lastColumn="0" w:oddVBand="0" w:evenVBand="0" w:oddHBand="0" w:evenHBand="1" w:firstRowFirstColumn="0" w:firstRowLastColumn="0" w:lastRowFirstColumn="0" w:lastRowLastColumn="0"/>
              <w:rPr>
                <w:rStyle w:val="Strong"/>
                <w:color w:val="000000" w:themeColor="text1"/>
              </w:rPr>
            </w:pPr>
            <w:r w:rsidRPr="13DA219E">
              <w:rPr>
                <w:rStyle w:val="Strong"/>
                <w:color w:val="000000" w:themeColor="text1"/>
              </w:rPr>
              <w:t xml:space="preserve">PAS5-BEN-01, PAS5-MSS-01, PAS5-BOD-01, PAS5-IFR-01, </w:t>
            </w:r>
            <w:r w:rsidR="4755E532" w:rsidRPr="13DA219E">
              <w:rPr>
                <w:rStyle w:val="Strong"/>
                <w:color w:val="000000" w:themeColor="text1"/>
              </w:rPr>
              <w:t xml:space="preserve">PAS5-ISS-01, PAS5-PSP-01, </w:t>
            </w:r>
            <w:r w:rsidRPr="13DA219E">
              <w:rPr>
                <w:rStyle w:val="Strong"/>
                <w:color w:val="000000" w:themeColor="text1"/>
              </w:rPr>
              <w:t>PAS5-SMI-01, PAS5-COM-01</w:t>
            </w:r>
          </w:p>
        </w:tc>
      </w:tr>
    </w:tbl>
    <w:p w14:paraId="3E152902" w14:textId="77777777" w:rsidR="00E930DA" w:rsidRDefault="00E930DA" w:rsidP="00E930DA">
      <w:pPr>
        <w:rPr>
          <w:rFonts w:eastAsia="Arial"/>
          <w:sz w:val="16"/>
          <w:szCs w:val="16"/>
        </w:rPr>
      </w:pPr>
      <w:hyperlink r:id="rId8">
        <w:r w:rsidRPr="13DA219E">
          <w:rPr>
            <w:rStyle w:val="Hyperlink"/>
            <w:rFonts w:eastAsia="Arial"/>
            <w:color w:val="2F5496"/>
            <w:sz w:val="18"/>
            <w:szCs w:val="18"/>
          </w:rPr>
          <w:t>Physical Activity and Sports Science 7–10 Syllabus</w:t>
        </w:r>
      </w:hyperlink>
      <w:r w:rsidRPr="13DA219E">
        <w:rPr>
          <w:rFonts w:eastAsia="Arial"/>
          <w:sz w:val="18"/>
          <w:szCs w:val="18"/>
        </w:rPr>
        <w:t xml:space="preserve"> © NSW Education Standards Authority (NESA) for and on behalf of the Crown in right of the State of New South Wales, 2025.</w:t>
      </w:r>
    </w:p>
    <w:p w14:paraId="0CED02E0" w14:textId="1F0AA8E8" w:rsidR="00E930DA" w:rsidRDefault="00E930DA">
      <w:pPr>
        <w:suppressAutoHyphens w:val="0"/>
        <w:spacing w:before="0" w:after="160" w:line="259" w:lineRule="auto"/>
        <w:rPr>
          <w:rFonts w:eastAsia="Arial"/>
          <w:color w:val="6B0A1C" w:themeColor="accent5" w:themeShade="80"/>
          <w:sz w:val="18"/>
          <w:szCs w:val="18"/>
        </w:rPr>
      </w:pPr>
      <w:r>
        <w:rPr>
          <w:rFonts w:eastAsia="Arial"/>
          <w:color w:val="6B0A1C" w:themeColor="accent5" w:themeShade="80"/>
          <w:sz w:val="18"/>
          <w:szCs w:val="18"/>
        </w:rPr>
        <w:br w:type="page"/>
      </w:r>
    </w:p>
    <w:p w14:paraId="696C7559" w14:textId="413DEB1D" w:rsidR="70696A23" w:rsidRPr="009852FD" w:rsidRDefault="00E930DA" w:rsidP="009852FD">
      <w:pPr>
        <w:pStyle w:val="Caption"/>
      </w:pPr>
      <w:r w:rsidRPr="009852FD">
        <w:lastRenderedPageBreak/>
        <w:t xml:space="preserve">Table </w:t>
      </w:r>
      <w:r w:rsidRPr="009852FD">
        <w:fldChar w:fldCharType="begin"/>
      </w:r>
      <w:r w:rsidRPr="009852FD">
        <w:instrText xml:space="preserve"> SEQ Table \* ARABIC </w:instrText>
      </w:r>
      <w:r w:rsidRPr="009852FD">
        <w:fldChar w:fldCharType="separate"/>
      </w:r>
      <w:r w:rsidR="007C128A">
        <w:rPr>
          <w:noProof/>
        </w:rPr>
        <w:t>2</w:t>
      </w:r>
      <w:r w:rsidRPr="009852FD">
        <w:fldChar w:fldCharType="end"/>
      </w:r>
      <w:r w:rsidR="70696A23" w:rsidRPr="009852FD">
        <w:t xml:space="preserve"> – Year 10 – annual overview</w:t>
      </w:r>
    </w:p>
    <w:tbl>
      <w:tblPr>
        <w:tblStyle w:val="Tableheader"/>
        <w:tblW w:w="14742" w:type="dxa"/>
        <w:tblLayout w:type="fixed"/>
        <w:tblLook w:val="04A0" w:firstRow="1" w:lastRow="0" w:firstColumn="1" w:lastColumn="0" w:noHBand="0" w:noVBand="1"/>
        <w:tblDescription w:val="Physical Activity and Sports Science 7–10 Syllabus (Year 10) annual overview."/>
      </w:tblPr>
      <w:tblGrid>
        <w:gridCol w:w="1843"/>
        <w:gridCol w:w="3311"/>
        <w:gridCol w:w="1225"/>
        <w:gridCol w:w="1950"/>
        <w:gridCol w:w="2586"/>
        <w:gridCol w:w="588"/>
        <w:gridCol w:w="3239"/>
      </w:tblGrid>
      <w:tr w:rsidR="003B7623" w14:paraId="13470919" w14:textId="77777777" w:rsidTr="009852F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top w:val="nil"/>
              <w:left w:val="single" w:sz="4" w:space="0" w:color="FFFFFF" w:themeColor="background1"/>
              <w:bottom w:val="single" w:sz="2" w:space="0" w:color="auto"/>
            </w:tcBorders>
            <w:shd w:val="clear" w:color="auto" w:fill="FFFFFF" w:themeFill="background1"/>
          </w:tcPr>
          <w:p w14:paraId="147AC136" w14:textId="77777777" w:rsidR="00DB1C06" w:rsidRDefault="00DB1C06" w:rsidP="000D7CB7">
            <w:pPr>
              <w:spacing w:before="120"/>
            </w:pPr>
          </w:p>
        </w:tc>
        <w:tc>
          <w:tcPr>
            <w:tcW w:w="3311" w:type="dxa"/>
            <w:tcBorders>
              <w:top w:val="nil"/>
              <w:right w:val="single" w:sz="4" w:space="0" w:color="FFFFFF" w:themeColor="background1"/>
            </w:tcBorders>
          </w:tcPr>
          <w:p w14:paraId="4452F0C9" w14:textId="77777777" w:rsidR="00DB1C06" w:rsidRDefault="00DB1C06" w:rsidP="000D7CB7">
            <w:pPr>
              <w:spacing w:before="120"/>
              <w:jc w:val="center"/>
              <w:cnfStyle w:val="100000000000" w:firstRow="1" w:lastRow="0" w:firstColumn="0" w:lastColumn="0" w:oddVBand="0" w:evenVBand="0" w:oddHBand="0" w:evenHBand="0" w:firstRowFirstColumn="0" w:firstRowLastColumn="0" w:lastRowFirstColumn="0" w:lastRowLastColumn="0"/>
            </w:pPr>
            <w:r>
              <w:t>Term 1</w:t>
            </w:r>
          </w:p>
        </w:tc>
        <w:tc>
          <w:tcPr>
            <w:tcW w:w="3175" w:type="dxa"/>
            <w:gridSpan w:val="2"/>
            <w:tcBorders>
              <w:top w:val="nil"/>
              <w:left w:val="single" w:sz="4" w:space="0" w:color="FFFFFF" w:themeColor="background1"/>
              <w:right w:val="single" w:sz="4" w:space="0" w:color="FFFFFF" w:themeColor="background1"/>
            </w:tcBorders>
          </w:tcPr>
          <w:p w14:paraId="3CEC2364" w14:textId="77777777" w:rsidR="00DB1C06" w:rsidRDefault="00DB1C06" w:rsidP="000D7CB7">
            <w:pPr>
              <w:spacing w:before="120"/>
              <w:jc w:val="center"/>
              <w:cnfStyle w:val="100000000000" w:firstRow="1" w:lastRow="0" w:firstColumn="0" w:lastColumn="0" w:oddVBand="0" w:evenVBand="0" w:oddHBand="0" w:evenHBand="0" w:firstRowFirstColumn="0" w:firstRowLastColumn="0" w:lastRowFirstColumn="0" w:lastRowLastColumn="0"/>
            </w:pPr>
            <w:r>
              <w:t>Term 2</w:t>
            </w:r>
          </w:p>
        </w:tc>
        <w:tc>
          <w:tcPr>
            <w:tcW w:w="3174" w:type="dxa"/>
            <w:gridSpan w:val="2"/>
            <w:tcBorders>
              <w:top w:val="nil"/>
              <w:left w:val="single" w:sz="4" w:space="0" w:color="FFFFFF" w:themeColor="background1"/>
              <w:right w:val="single" w:sz="4" w:space="0" w:color="FFFFFF" w:themeColor="background1"/>
            </w:tcBorders>
          </w:tcPr>
          <w:p w14:paraId="4A167B09" w14:textId="77777777" w:rsidR="00DB1C06" w:rsidRDefault="00DB1C06" w:rsidP="000D7CB7">
            <w:pPr>
              <w:spacing w:before="120"/>
              <w:jc w:val="center"/>
              <w:cnfStyle w:val="100000000000" w:firstRow="1" w:lastRow="0" w:firstColumn="0" w:lastColumn="0" w:oddVBand="0" w:evenVBand="0" w:oddHBand="0" w:evenHBand="0" w:firstRowFirstColumn="0" w:firstRowLastColumn="0" w:lastRowFirstColumn="0" w:lastRowLastColumn="0"/>
            </w:pPr>
            <w:r>
              <w:t>Term 3</w:t>
            </w:r>
          </w:p>
        </w:tc>
        <w:tc>
          <w:tcPr>
            <w:tcW w:w="3239" w:type="dxa"/>
            <w:tcBorders>
              <w:left w:val="single" w:sz="4" w:space="0" w:color="FFFFFF" w:themeColor="background1"/>
            </w:tcBorders>
          </w:tcPr>
          <w:p w14:paraId="5B7ADB97" w14:textId="77777777" w:rsidR="00DB1C06" w:rsidRDefault="00DB1C06" w:rsidP="000D7CB7">
            <w:pPr>
              <w:spacing w:before="120"/>
              <w:jc w:val="center"/>
              <w:cnfStyle w:val="100000000000" w:firstRow="1" w:lastRow="0" w:firstColumn="0" w:lastColumn="0" w:oddVBand="0" w:evenVBand="0" w:oddHBand="0" w:evenHBand="0" w:firstRowFirstColumn="0" w:firstRowLastColumn="0" w:lastRowFirstColumn="0" w:lastRowLastColumn="0"/>
            </w:pPr>
            <w:r>
              <w:t>Term 4</w:t>
            </w:r>
          </w:p>
        </w:tc>
      </w:tr>
      <w:tr w:rsidR="00DB1C06" w14:paraId="1C8053A6" w14:textId="77777777" w:rsidTr="009852F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top w:val="single" w:sz="2" w:space="0" w:color="auto"/>
            </w:tcBorders>
          </w:tcPr>
          <w:p w14:paraId="2734C45F" w14:textId="537C5475" w:rsidR="00DB1C06" w:rsidRPr="00781B11" w:rsidRDefault="00DA2384" w:rsidP="000D7CB7">
            <w:pPr>
              <w:spacing w:before="120"/>
            </w:pPr>
            <w:r>
              <w:t>Topic</w:t>
            </w:r>
          </w:p>
        </w:tc>
        <w:tc>
          <w:tcPr>
            <w:tcW w:w="4536" w:type="dxa"/>
            <w:gridSpan w:val="2"/>
          </w:tcPr>
          <w:p w14:paraId="6B3E4A98" w14:textId="560B0DFF" w:rsidR="00E10EEA" w:rsidRDefault="00E10EEA" w:rsidP="00853CCF">
            <w:pPr>
              <w:spacing w:before="120"/>
              <w:jc w:val="center"/>
              <w:cnfStyle w:val="000000100000" w:firstRow="0" w:lastRow="0" w:firstColumn="0" w:lastColumn="0" w:oddVBand="0" w:evenVBand="0" w:oddHBand="1" w:evenHBand="0" w:firstRowFirstColumn="0" w:firstRowLastColumn="0" w:lastRowFirstColumn="0" w:lastRowLastColumn="0"/>
              <w:rPr>
                <w:b/>
                <w:bCs/>
              </w:rPr>
            </w:pPr>
            <w:r>
              <w:rPr>
                <w:b/>
                <w:bCs/>
              </w:rPr>
              <w:t>Fundamentals of movement</w:t>
            </w:r>
            <w:r w:rsidR="00490E90">
              <w:rPr>
                <w:b/>
                <w:bCs/>
              </w:rPr>
              <w:t xml:space="preserve"> (core)</w:t>
            </w:r>
            <w:r w:rsidR="00965625">
              <w:rPr>
                <w:b/>
                <w:bCs/>
              </w:rPr>
              <w:br/>
              <w:t>(14 weeks)</w:t>
            </w:r>
          </w:p>
          <w:p w14:paraId="7C731C10" w14:textId="02D57AB5" w:rsidR="00796170" w:rsidRPr="00C34574" w:rsidRDefault="00E10EEA" w:rsidP="00853CCF">
            <w:pPr>
              <w:spacing w:before="120"/>
              <w:jc w:val="center"/>
              <w:cnfStyle w:val="000000100000" w:firstRow="0" w:lastRow="0" w:firstColumn="0" w:lastColumn="0" w:oddVBand="0" w:evenVBand="0" w:oddHBand="1" w:evenHBand="0" w:firstRowFirstColumn="0" w:firstRowLastColumn="0" w:lastRowFirstColumn="0" w:lastRowLastColumn="0"/>
            </w:pPr>
            <w:r>
              <w:t>T</w:t>
            </w:r>
            <w:r w:rsidR="00965625">
              <w:t xml:space="preserve">erm </w:t>
            </w:r>
            <w:r w:rsidR="00355792">
              <w:t>1</w:t>
            </w:r>
            <w:r>
              <w:t>, W</w:t>
            </w:r>
            <w:r w:rsidR="00965625">
              <w:t xml:space="preserve">eek </w:t>
            </w:r>
            <w:r w:rsidR="00355792">
              <w:t>1</w:t>
            </w:r>
            <w:r w:rsidR="00965625">
              <w:t xml:space="preserve"> to </w:t>
            </w:r>
            <w:r w:rsidR="00355792">
              <w:t>T</w:t>
            </w:r>
            <w:r w:rsidR="00965625">
              <w:t xml:space="preserve">erm </w:t>
            </w:r>
            <w:r w:rsidR="00355792">
              <w:t>2, W</w:t>
            </w:r>
            <w:r w:rsidR="00965625">
              <w:t xml:space="preserve">eek </w:t>
            </w:r>
            <w:r w:rsidR="00355792">
              <w:t>4</w:t>
            </w:r>
          </w:p>
        </w:tc>
        <w:tc>
          <w:tcPr>
            <w:tcW w:w="4536" w:type="dxa"/>
            <w:gridSpan w:val="2"/>
          </w:tcPr>
          <w:p w14:paraId="3791F6D8" w14:textId="2211A92A" w:rsidR="00E10EEA" w:rsidRDefault="00E10EEA" w:rsidP="00853CCF">
            <w:pPr>
              <w:spacing w:before="120"/>
              <w:jc w:val="center"/>
              <w:cnfStyle w:val="000000100000" w:firstRow="0" w:lastRow="0" w:firstColumn="0" w:lastColumn="0" w:oddVBand="0" w:evenVBand="0" w:oddHBand="1" w:evenHBand="0" w:firstRowFirstColumn="0" w:firstRowLastColumn="0" w:lastRowFirstColumn="0" w:lastRowLastColumn="0"/>
              <w:rPr>
                <w:b/>
                <w:bCs/>
              </w:rPr>
            </w:pPr>
            <w:r>
              <w:rPr>
                <w:b/>
                <w:bCs/>
              </w:rPr>
              <w:t>Issues in sport</w:t>
            </w:r>
            <w:r w:rsidR="00490E90">
              <w:rPr>
                <w:b/>
                <w:bCs/>
              </w:rPr>
              <w:t xml:space="preserve"> (core)</w:t>
            </w:r>
            <w:r w:rsidR="00853CCF">
              <w:rPr>
                <w:b/>
                <w:bCs/>
              </w:rPr>
              <w:br/>
            </w:r>
            <w:r w:rsidR="00965625">
              <w:rPr>
                <w:b/>
                <w:bCs/>
              </w:rPr>
              <w:t>(14 weeks)</w:t>
            </w:r>
          </w:p>
          <w:p w14:paraId="4B8DC962" w14:textId="33268C5F" w:rsidR="00DB1C06" w:rsidRPr="00704947" w:rsidRDefault="00E10EEA" w:rsidP="00853CCF">
            <w:pPr>
              <w:spacing w:before="120"/>
              <w:jc w:val="center"/>
              <w:cnfStyle w:val="000000100000" w:firstRow="0" w:lastRow="0" w:firstColumn="0" w:lastColumn="0" w:oddVBand="0" w:evenVBand="0" w:oddHBand="1" w:evenHBand="0" w:firstRowFirstColumn="0" w:firstRowLastColumn="0" w:lastRowFirstColumn="0" w:lastRowLastColumn="0"/>
            </w:pPr>
            <w:r>
              <w:t>T</w:t>
            </w:r>
            <w:r w:rsidR="00965625">
              <w:t xml:space="preserve">erm </w:t>
            </w:r>
            <w:r w:rsidR="00142B90">
              <w:t>2</w:t>
            </w:r>
            <w:r>
              <w:t>, W</w:t>
            </w:r>
            <w:r w:rsidR="00965625">
              <w:t xml:space="preserve">eek </w:t>
            </w:r>
            <w:r w:rsidR="00142B90">
              <w:t>5</w:t>
            </w:r>
            <w:r w:rsidR="00965625">
              <w:t xml:space="preserve"> to </w:t>
            </w:r>
            <w:r>
              <w:t>T</w:t>
            </w:r>
            <w:r w:rsidR="00965625">
              <w:t xml:space="preserve">erm </w:t>
            </w:r>
            <w:r w:rsidR="00931E4D">
              <w:t>3</w:t>
            </w:r>
            <w:r>
              <w:t>, W</w:t>
            </w:r>
            <w:r w:rsidR="00965625">
              <w:t xml:space="preserve">eek </w:t>
            </w:r>
            <w:r w:rsidR="00931E4D">
              <w:t>8</w:t>
            </w:r>
          </w:p>
        </w:tc>
        <w:tc>
          <w:tcPr>
            <w:tcW w:w="3827" w:type="dxa"/>
            <w:gridSpan w:val="2"/>
          </w:tcPr>
          <w:p w14:paraId="70A9C651" w14:textId="142EEB41" w:rsidR="000877B6" w:rsidRDefault="55D857AE" w:rsidP="00853CCF">
            <w:pPr>
              <w:spacing w:before="120"/>
              <w:jc w:val="center"/>
              <w:cnfStyle w:val="000000100000" w:firstRow="0" w:lastRow="0" w:firstColumn="0" w:lastColumn="0" w:oddVBand="0" w:evenVBand="0" w:oddHBand="1" w:evenHBand="0" w:firstRowFirstColumn="0" w:firstRowLastColumn="0" w:lastRowFirstColumn="0" w:lastRowLastColumn="0"/>
              <w:rPr>
                <w:b/>
                <w:bCs/>
              </w:rPr>
            </w:pPr>
            <w:r w:rsidRPr="7B8A1C1B">
              <w:rPr>
                <w:b/>
                <w:bCs/>
              </w:rPr>
              <w:t>Leisure and recreation (option)</w:t>
            </w:r>
            <w:r w:rsidR="00965625">
              <w:rPr>
                <w:b/>
                <w:bCs/>
              </w:rPr>
              <w:t xml:space="preserve"> (12 weeks)</w:t>
            </w:r>
          </w:p>
          <w:p w14:paraId="48168D12" w14:textId="23A8D8F7" w:rsidR="000877B6" w:rsidRPr="004D5829" w:rsidRDefault="55D857AE" w:rsidP="00853CCF">
            <w:pPr>
              <w:spacing w:before="120"/>
              <w:jc w:val="center"/>
              <w:cnfStyle w:val="000000100000" w:firstRow="0" w:lastRow="0" w:firstColumn="0" w:lastColumn="0" w:oddVBand="0" w:evenVBand="0" w:oddHBand="1" w:evenHBand="0" w:firstRowFirstColumn="0" w:firstRowLastColumn="0" w:lastRowFirstColumn="0" w:lastRowLastColumn="0"/>
            </w:pPr>
            <w:r>
              <w:t>T</w:t>
            </w:r>
            <w:r w:rsidR="00965625">
              <w:t xml:space="preserve">erm </w:t>
            </w:r>
            <w:r w:rsidR="00931E4D">
              <w:t>3, W</w:t>
            </w:r>
            <w:r w:rsidR="00965625">
              <w:t xml:space="preserve">eek </w:t>
            </w:r>
            <w:r w:rsidR="00931E4D">
              <w:t>8</w:t>
            </w:r>
            <w:r w:rsidR="00965625">
              <w:t xml:space="preserve"> to </w:t>
            </w:r>
            <w:r>
              <w:t>T</w:t>
            </w:r>
            <w:r w:rsidR="00965625">
              <w:t xml:space="preserve">erm </w:t>
            </w:r>
            <w:r>
              <w:t>4, W</w:t>
            </w:r>
            <w:r w:rsidR="00965625">
              <w:t>eek</w:t>
            </w:r>
            <w:r w:rsidR="002C2F5D">
              <w:t xml:space="preserve"> </w:t>
            </w:r>
            <w:r>
              <w:t>10</w:t>
            </w:r>
          </w:p>
        </w:tc>
      </w:tr>
      <w:tr w:rsidR="13DA219E" w14:paraId="397B436C" w14:textId="77777777" w:rsidTr="009852FD">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Pr>
          <w:p w14:paraId="1C0358EE" w14:textId="35398494" w:rsidR="2BE6D560" w:rsidRDefault="2BE6D560" w:rsidP="13DA219E">
            <w:r>
              <w:t>Outcomes</w:t>
            </w:r>
          </w:p>
        </w:tc>
        <w:tc>
          <w:tcPr>
            <w:tcW w:w="12899" w:type="dxa"/>
            <w:gridSpan w:val="6"/>
          </w:tcPr>
          <w:p w14:paraId="10842FC8" w14:textId="49211133" w:rsidR="4F7C43EF" w:rsidRDefault="4F7C43EF" w:rsidP="13DA219E">
            <w:pPr>
              <w:cnfStyle w:val="000000010000" w:firstRow="0" w:lastRow="0" w:firstColumn="0" w:lastColumn="0" w:oddVBand="0" w:evenVBand="0" w:oddHBand="0" w:evenHBand="1" w:firstRowFirstColumn="0" w:firstRowLastColumn="0" w:lastRowFirstColumn="0" w:lastRowLastColumn="0"/>
              <w:rPr>
                <w:rStyle w:val="Strong"/>
                <w:color w:val="000000" w:themeColor="text1"/>
              </w:rPr>
            </w:pPr>
            <w:r w:rsidRPr="13DA219E">
              <w:rPr>
                <w:rStyle w:val="Strong"/>
                <w:color w:val="000000" w:themeColor="text1"/>
              </w:rPr>
              <w:t>PAS5-BEN-01, PAS5-MSS-01, PAS5-BOD-01, PAS5-IFR-01, PAS5-ISS-01, PAS5-PSP-01, PAS5-SMI-01, PAS5-COM-01</w:t>
            </w:r>
          </w:p>
        </w:tc>
      </w:tr>
    </w:tbl>
    <w:p w14:paraId="027C35A9" w14:textId="36A87044" w:rsidR="00490A8B" w:rsidRDefault="4F7C43EF" w:rsidP="13DA219E">
      <w:pPr>
        <w:rPr>
          <w:rFonts w:eastAsia="Arial"/>
          <w:sz w:val="16"/>
          <w:szCs w:val="16"/>
        </w:rPr>
      </w:pPr>
      <w:hyperlink r:id="rId9">
        <w:r w:rsidRPr="13DA219E">
          <w:rPr>
            <w:rStyle w:val="Hyperlink"/>
            <w:rFonts w:eastAsia="Arial"/>
            <w:color w:val="2F5496"/>
            <w:sz w:val="18"/>
            <w:szCs w:val="18"/>
          </w:rPr>
          <w:t>Physical Activity and Sports Science 7–10 Syllabus</w:t>
        </w:r>
      </w:hyperlink>
      <w:r w:rsidRPr="13DA219E">
        <w:rPr>
          <w:rFonts w:eastAsia="Arial"/>
          <w:sz w:val="18"/>
          <w:szCs w:val="18"/>
        </w:rPr>
        <w:t xml:space="preserve"> © NSW Education Standards Authority (NESA) for and on behalf of the Crown in right of the State of New South Wales, 2025.</w:t>
      </w:r>
    </w:p>
    <w:p w14:paraId="3F52C84E" w14:textId="3196B075" w:rsidR="00E930DA" w:rsidRDefault="00E930DA">
      <w:pPr>
        <w:suppressAutoHyphens w:val="0"/>
        <w:spacing w:before="0" w:after="160" w:line="259" w:lineRule="auto"/>
      </w:pPr>
      <w:r>
        <w:br w:type="page"/>
      </w:r>
    </w:p>
    <w:p w14:paraId="0A464D6A" w14:textId="77C3537D" w:rsidR="5A655EC6" w:rsidRPr="00A96FE1" w:rsidRDefault="5A655EC6" w:rsidP="00A96FE1">
      <w:pPr>
        <w:pStyle w:val="Heading1"/>
      </w:pPr>
      <w:bookmarkStart w:id="2" w:name="_Toc225323997"/>
      <w:r w:rsidRPr="00A96FE1">
        <w:lastRenderedPageBreak/>
        <w:t>Physical Activity and Sports Science</w:t>
      </w:r>
      <w:r w:rsidR="004421FA" w:rsidRPr="00A96FE1">
        <w:t xml:space="preserve"> 7–10</w:t>
      </w:r>
      <w:r w:rsidRPr="00A96FE1">
        <w:t xml:space="preserve"> </w:t>
      </w:r>
      <w:r w:rsidR="004421FA" w:rsidRPr="00A96FE1">
        <w:t>(</w:t>
      </w:r>
      <w:r w:rsidRPr="00A96FE1">
        <w:t>Stage 5</w:t>
      </w:r>
      <w:r w:rsidR="004421FA" w:rsidRPr="00A96FE1">
        <w:t>)</w:t>
      </w:r>
      <w:r w:rsidRPr="00A96FE1">
        <w:t xml:space="preserve"> – 200-hour scope and sequence</w:t>
      </w:r>
      <w:bookmarkEnd w:id="2"/>
    </w:p>
    <w:p w14:paraId="779DF5D7" w14:textId="0C1B9F70" w:rsidR="5A655EC6" w:rsidRDefault="5A655EC6" w:rsidP="41BCAE9F">
      <w:pPr>
        <w:pBdr>
          <w:top w:val="single" w:sz="24" w:space="10" w:color="CCEDFC"/>
          <w:left w:val="single" w:sz="24" w:space="10" w:color="CCEDFC"/>
          <w:bottom w:val="single" w:sz="24" w:space="10" w:color="CCEDFC"/>
          <w:right w:val="single" w:sz="24" w:space="10" w:color="CCEDFC"/>
        </w:pBdr>
        <w:shd w:val="clear" w:color="auto" w:fill="CCEDFC"/>
        <w:rPr>
          <w:rFonts w:eastAsia="Arial"/>
          <w:color w:val="000000" w:themeColor="text1"/>
        </w:rPr>
      </w:pPr>
      <w:r w:rsidRPr="41BCAE9F">
        <w:rPr>
          <w:rFonts w:eastAsia="Arial"/>
          <w:b/>
          <w:bCs/>
          <w:color w:val="000000" w:themeColor="text1"/>
        </w:rPr>
        <w:t>Note</w:t>
      </w:r>
      <w:r w:rsidRPr="41BCAE9F">
        <w:rPr>
          <w:rFonts w:eastAsia="Arial"/>
          <w:color w:val="000000" w:themeColor="text1"/>
        </w:rPr>
        <w:t xml:space="preserve">: this scope and sequence provides an example of how the content of the </w:t>
      </w:r>
      <w:hyperlink r:id="rId10">
        <w:r w:rsidR="247FFCB5" w:rsidRPr="41BCAE9F">
          <w:rPr>
            <w:rStyle w:val="Hyperlink"/>
            <w:rFonts w:eastAsia="Arial"/>
            <w:color w:val="2F5496"/>
          </w:rPr>
          <w:t>Physical Activity and Sports Science 7–10 Syllabus</w:t>
        </w:r>
      </w:hyperlink>
      <w:r w:rsidRPr="41BCAE9F">
        <w:rPr>
          <w:rFonts w:eastAsia="Arial"/>
          <w:color w:val="000000" w:themeColor="text1"/>
        </w:rPr>
        <w:t xml:space="preserve"> can be organised. The document includes </w:t>
      </w:r>
      <w:r w:rsidR="4EDF77D8" w:rsidRPr="41BCAE9F">
        <w:rPr>
          <w:rFonts w:eastAsia="Arial"/>
          <w:color w:val="000000" w:themeColor="text1"/>
        </w:rPr>
        <w:t xml:space="preserve">references to </w:t>
      </w:r>
      <w:r w:rsidRPr="41BCAE9F">
        <w:rPr>
          <w:rFonts w:eastAsia="Arial"/>
          <w:color w:val="000000" w:themeColor="text1"/>
        </w:rPr>
        <w:t>sample assessment tasks</w:t>
      </w:r>
      <w:r w:rsidR="0E3DD78D" w:rsidRPr="41BCAE9F">
        <w:rPr>
          <w:rFonts w:eastAsia="Arial"/>
          <w:color w:val="000000" w:themeColor="text1"/>
        </w:rPr>
        <w:t xml:space="preserve"> which are provided in the accompanying teaching and learning programs</w:t>
      </w:r>
      <w:r w:rsidRPr="41BCAE9F">
        <w:rPr>
          <w:rFonts w:eastAsia="Arial"/>
          <w:color w:val="000000" w:themeColor="text1"/>
        </w:rPr>
        <w:t>. Schools are best placed to develop an assessment schedule that aligns with assessment principles and suits their unique context. It is encouraged that schools adopt and adapt the details of this document to best meet their needs.</w:t>
      </w:r>
    </w:p>
    <w:p w14:paraId="5EAB194A" w14:textId="7E084CA0" w:rsidR="13DA219E" w:rsidRPr="00704E27" w:rsidRDefault="5A655EC6" w:rsidP="41BCAE9F">
      <w:pPr>
        <w:pBdr>
          <w:top w:val="single" w:sz="24" w:space="10" w:color="CCEDFC"/>
          <w:left w:val="single" w:sz="24" w:space="10" w:color="CCEDFC"/>
          <w:bottom w:val="single" w:sz="24" w:space="10" w:color="CCEDFC"/>
          <w:right w:val="single" w:sz="24" w:space="10" w:color="CCEDFC"/>
        </w:pBdr>
        <w:shd w:val="clear" w:color="auto" w:fill="CCEDFC"/>
        <w:rPr>
          <w:rFonts w:eastAsia="Arial"/>
          <w:color w:val="000000" w:themeColor="text1"/>
        </w:rPr>
      </w:pPr>
      <w:r w:rsidRPr="41BCAE9F">
        <w:rPr>
          <w:rFonts w:eastAsia="Arial"/>
          <w:color w:val="000000" w:themeColor="text1"/>
        </w:rPr>
        <w:t xml:space="preserve">This scope and sequence is designed for Stage 5, however, the content for Stage 4 is identical. When delivering the course in Stage 4, the Stage 5 outcomes may be adjusted to suit the learning needs of students in Years 7 and 8. </w:t>
      </w:r>
      <w:r w:rsidR="342E300A" w:rsidRPr="41BCAE9F">
        <w:rPr>
          <w:rFonts w:eastAsia="Arial"/>
          <w:color w:val="000000" w:themeColor="text1"/>
        </w:rPr>
        <w:t xml:space="preserve">Support from NESA to guide this process is available via the syllabus </w:t>
      </w:r>
      <w:hyperlink r:id="rId11">
        <w:r w:rsidR="342E300A" w:rsidRPr="41BCAE9F">
          <w:rPr>
            <w:rStyle w:val="Hyperlink"/>
            <w:rFonts w:eastAsia="Arial"/>
          </w:rPr>
          <w:t>Teaching and learning support</w:t>
        </w:r>
      </w:hyperlink>
      <w:r w:rsidR="342E300A" w:rsidRPr="41BCAE9F">
        <w:rPr>
          <w:rFonts w:eastAsia="Arial"/>
          <w:color w:val="000000" w:themeColor="text1"/>
        </w:rPr>
        <w:t xml:space="preserve"> page. </w:t>
      </w:r>
    </w:p>
    <w:p w14:paraId="4C019B59" w14:textId="2147C07E" w:rsidR="00173B5F" w:rsidRPr="00A96FE1" w:rsidRDefault="00173B5F" w:rsidP="00A96FE1">
      <w:pPr>
        <w:pStyle w:val="Heading2"/>
      </w:pPr>
      <w:bookmarkStart w:id="3" w:name="_Toc225323998"/>
      <w:r w:rsidRPr="00A96FE1">
        <w:t>Stage 5 (Year 9)</w:t>
      </w:r>
      <w:bookmarkEnd w:id="3"/>
    </w:p>
    <w:p w14:paraId="28413270" w14:textId="3DF77787" w:rsidR="00B000F1" w:rsidRPr="00A96FE1" w:rsidRDefault="00536F2F" w:rsidP="00A96FE1">
      <w:pPr>
        <w:pStyle w:val="Caption"/>
      </w:pPr>
      <w:r>
        <w:t xml:space="preserve">Table </w:t>
      </w:r>
      <w:r>
        <w:fldChar w:fldCharType="begin"/>
      </w:r>
      <w:r>
        <w:instrText xml:space="preserve"> SEQ Table \* ARABIC </w:instrText>
      </w:r>
      <w:r>
        <w:fldChar w:fldCharType="separate"/>
      </w:r>
      <w:r w:rsidR="007C128A">
        <w:rPr>
          <w:noProof/>
        </w:rPr>
        <w:t>3</w:t>
      </w:r>
      <w:r>
        <w:fldChar w:fldCharType="end"/>
      </w:r>
      <w:r w:rsidR="00B000F1" w:rsidRPr="00A96FE1">
        <w:t xml:space="preserve"> – Physical Activity and Sports Science</w:t>
      </w:r>
      <w:r w:rsidR="00D26AB7" w:rsidRPr="00A96FE1">
        <w:t xml:space="preserve"> Stage 5 (Year 9) </w:t>
      </w:r>
      <w:r w:rsidR="00B000F1" w:rsidRPr="00A96FE1">
        <w:t>scope and sequence</w:t>
      </w:r>
    </w:p>
    <w:tbl>
      <w:tblPr>
        <w:tblStyle w:val="Tableheader"/>
        <w:tblW w:w="0" w:type="auto"/>
        <w:tblLook w:val="06A0" w:firstRow="1" w:lastRow="0" w:firstColumn="1" w:lastColumn="0" w:noHBand="1" w:noVBand="1"/>
        <w:tblDescription w:val="Table outlines the term or duration information, type of program, learning overview, outcomes and assessment details."/>
      </w:tblPr>
      <w:tblGrid>
        <w:gridCol w:w="1555"/>
        <w:gridCol w:w="1984"/>
        <w:gridCol w:w="4961"/>
        <w:gridCol w:w="2977"/>
        <w:gridCol w:w="3085"/>
      </w:tblGrid>
      <w:tr w:rsidR="00BB6FF3" w14:paraId="7BB3871A" w14:textId="77777777" w:rsidTr="00A96F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1AFF1F0" w14:textId="5F453D9A" w:rsidR="00BB6FF3" w:rsidRPr="00704E27" w:rsidRDefault="00BB6FF3" w:rsidP="00704E27">
            <w:pPr>
              <w:rPr>
                <w:rStyle w:val="Strong"/>
                <w:b/>
                <w:bCs w:val="0"/>
              </w:rPr>
            </w:pPr>
            <w:r w:rsidRPr="00704E27">
              <w:rPr>
                <w:rStyle w:val="Strong"/>
                <w:b/>
                <w:bCs w:val="0"/>
              </w:rPr>
              <w:t>Term and duration</w:t>
            </w:r>
          </w:p>
        </w:tc>
        <w:tc>
          <w:tcPr>
            <w:tcW w:w="1984" w:type="dxa"/>
          </w:tcPr>
          <w:p w14:paraId="52A774B8" w14:textId="7E5937C0" w:rsidR="00BB6FF3" w:rsidRPr="00704E27" w:rsidRDefault="00BB6FF3" w:rsidP="00704E27">
            <w:pPr>
              <w:cnfStyle w:val="100000000000" w:firstRow="1" w:lastRow="0" w:firstColumn="0" w:lastColumn="0" w:oddVBand="0" w:evenVBand="0" w:oddHBand="0" w:evenHBand="0" w:firstRowFirstColumn="0" w:firstRowLastColumn="0" w:lastRowFirstColumn="0" w:lastRowLastColumn="0"/>
              <w:rPr>
                <w:rStyle w:val="Strong"/>
                <w:b/>
                <w:bCs w:val="0"/>
              </w:rPr>
            </w:pPr>
            <w:r w:rsidRPr="00704E27">
              <w:rPr>
                <w:rStyle w:val="Strong"/>
                <w:b/>
                <w:bCs w:val="0"/>
              </w:rPr>
              <w:t>Type of program</w:t>
            </w:r>
          </w:p>
        </w:tc>
        <w:tc>
          <w:tcPr>
            <w:tcW w:w="4961" w:type="dxa"/>
          </w:tcPr>
          <w:p w14:paraId="50DCB242" w14:textId="3FBCB5CA" w:rsidR="00BB6FF3" w:rsidRPr="00704E27" w:rsidRDefault="00BB6FF3" w:rsidP="00704E27">
            <w:pPr>
              <w:cnfStyle w:val="100000000000" w:firstRow="1" w:lastRow="0" w:firstColumn="0" w:lastColumn="0" w:oddVBand="0" w:evenVBand="0" w:oddHBand="0" w:evenHBand="0" w:firstRowFirstColumn="0" w:firstRowLastColumn="0" w:lastRowFirstColumn="0" w:lastRowLastColumn="0"/>
              <w:rPr>
                <w:rStyle w:val="Strong"/>
                <w:b/>
                <w:bCs w:val="0"/>
              </w:rPr>
            </w:pPr>
            <w:r w:rsidRPr="00704E27">
              <w:rPr>
                <w:rStyle w:val="Strong"/>
                <w:b/>
                <w:bCs w:val="0"/>
              </w:rPr>
              <w:t>Learning overview</w:t>
            </w:r>
          </w:p>
        </w:tc>
        <w:tc>
          <w:tcPr>
            <w:tcW w:w="2977" w:type="dxa"/>
          </w:tcPr>
          <w:p w14:paraId="1AE18E3B" w14:textId="4596D5BB" w:rsidR="00BB6FF3" w:rsidRPr="00704E27" w:rsidRDefault="00BB6FF3" w:rsidP="00704E27">
            <w:pPr>
              <w:cnfStyle w:val="100000000000" w:firstRow="1" w:lastRow="0" w:firstColumn="0" w:lastColumn="0" w:oddVBand="0" w:evenVBand="0" w:oddHBand="0" w:evenHBand="0" w:firstRowFirstColumn="0" w:firstRowLastColumn="0" w:lastRowFirstColumn="0" w:lastRowLastColumn="0"/>
              <w:rPr>
                <w:rStyle w:val="Strong"/>
                <w:b/>
                <w:bCs w:val="0"/>
              </w:rPr>
            </w:pPr>
            <w:r w:rsidRPr="00704E27">
              <w:rPr>
                <w:rStyle w:val="Strong"/>
                <w:b/>
                <w:bCs w:val="0"/>
              </w:rPr>
              <w:t>Outcomes</w:t>
            </w:r>
          </w:p>
        </w:tc>
        <w:tc>
          <w:tcPr>
            <w:tcW w:w="3085" w:type="dxa"/>
          </w:tcPr>
          <w:p w14:paraId="7E455327" w14:textId="4FA64943" w:rsidR="00BB6FF3" w:rsidRPr="00704E27" w:rsidRDefault="00DA5B12" w:rsidP="00704E27">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A</w:t>
            </w:r>
            <w:r>
              <w:rPr>
                <w:rStyle w:val="Strong"/>
                <w:b/>
              </w:rPr>
              <w:t>ssessment</w:t>
            </w:r>
          </w:p>
        </w:tc>
      </w:tr>
      <w:tr w:rsidR="13DA219E" w14:paraId="356964B8" w14:textId="77777777" w:rsidTr="00A96FE1">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7C5158EE" w14:textId="06E24CAB" w:rsidR="13DA219E" w:rsidRDefault="0004743B" w:rsidP="00E445AC">
            <w:pPr>
              <w:rPr>
                <w:b w:val="0"/>
              </w:rPr>
            </w:pPr>
            <w:r>
              <w:t>Term</w:t>
            </w:r>
            <w:r w:rsidR="00CE6033">
              <w:t>s</w:t>
            </w:r>
            <w:r>
              <w:t xml:space="preserve"> 1</w:t>
            </w:r>
            <w:r w:rsidR="000F7676">
              <w:t>–</w:t>
            </w:r>
            <w:r>
              <w:t>2</w:t>
            </w:r>
          </w:p>
          <w:p w14:paraId="2D076F74" w14:textId="73DEAF5D" w:rsidR="0004743B" w:rsidRDefault="000F7676" w:rsidP="13DA219E">
            <w:r>
              <w:lastRenderedPageBreak/>
              <w:t>(</w:t>
            </w:r>
            <w:r w:rsidR="0004743B">
              <w:t>12 weeks</w:t>
            </w:r>
            <w:r>
              <w:t>)</w:t>
            </w:r>
          </w:p>
        </w:tc>
        <w:tc>
          <w:tcPr>
            <w:tcW w:w="1984" w:type="dxa"/>
          </w:tcPr>
          <w:p w14:paraId="6CD84B83" w14:textId="0DFBFB3F" w:rsidR="13DA219E" w:rsidRDefault="0004743B" w:rsidP="13DA219E">
            <w:pPr>
              <w:cnfStyle w:val="000000000000" w:firstRow="0" w:lastRow="0" w:firstColumn="0" w:lastColumn="0" w:oddVBand="0" w:evenVBand="0" w:oddHBand="0" w:evenHBand="0" w:firstRowFirstColumn="0" w:firstRowLastColumn="0" w:lastRowFirstColumn="0" w:lastRowLastColumn="0"/>
            </w:pPr>
            <w:r>
              <w:lastRenderedPageBreak/>
              <w:t>Integrated</w:t>
            </w:r>
          </w:p>
        </w:tc>
        <w:tc>
          <w:tcPr>
            <w:tcW w:w="4961" w:type="dxa"/>
          </w:tcPr>
          <w:p w14:paraId="0D10DDB3" w14:textId="77777777" w:rsidR="13DA219E" w:rsidRDefault="009C03A4" w:rsidP="13DA219E">
            <w:pPr>
              <w:cnfStyle w:val="000000000000" w:firstRow="0" w:lastRow="0" w:firstColumn="0" w:lastColumn="0" w:oddVBand="0" w:evenVBand="0" w:oddHBand="0" w:evenHBand="0" w:firstRowFirstColumn="0" w:firstRowLastColumn="0" w:lastRowFirstColumn="0" w:lastRowLastColumn="0"/>
            </w:pPr>
            <w:r w:rsidRPr="0004743B">
              <w:rPr>
                <w:rStyle w:val="Strong"/>
              </w:rPr>
              <w:t>Science of movement</w:t>
            </w:r>
            <w:r>
              <w:t xml:space="preserve"> </w:t>
            </w:r>
            <w:r w:rsidR="0004743B">
              <w:t>(option)</w:t>
            </w:r>
          </w:p>
          <w:p w14:paraId="5069B094" w14:textId="46996795" w:rsidR="00AF6CC8" w:rsidRDefault="00F0410D" w:rsidP="41BCAE9F">
            <w:pPr>
              <w:cnfStyle w:val="000000000000" w:firstRow="0" w:lastRow="0" w:firstColumn="0" w:lastColumn="0" w:oddVBand="0" w:evenVBand="0" w:oddHBand="0" w:evenHBand="0" w:firstRowFirstColumn="0" w:firstRowLastColumn="0" w:lastRowFirstColumn="0" w:lastRowLastColumn="0"/>
            </w:pPr>
            <w:r>
              <w:t xml:space="preserve">In this </w:t>
            </w:r>
            <w:r w:rsidR="00C868B8">
              <w:t>teaching and learning program</w:t>
            </w:r>
            <w:r>
              <w:t xml:space="preserve">, students </w:t>
            </w:r>
            <w:r w:rsidR="54F2423D">
              <w:lastRenderedPageBreak/>
              <w:t xml:space="preserve">are introduced to </w:t>
            </w:r>
            <w:r w:rsidR="00E03AAD">
              <w:t>several</w:t>
            </w:r>
            <w:r w:rsidR="54F2423D">
              <w:t xml:space="preserve"> foundational concepts, including</w:t>
            </w:r>
            <w:r w:rsidR="00487723">
              <w:t xml:space="preserve"> how the body moves, fuels and responds to physical activity. </w:t>
            </w:r>
          </w:p>
          <w:p w14:paraId="70CE6107" w14:textId="254F941E" w:rsidR="00450E28" w:rsidRDefault="00C868B8" w:rsidP="41BCAE9F">
            <w:pPr>
              <w:cnfStyle w:val="000000000000" w:firstRow="0" w:lastRow="0" w:firstColumn="0" w:lastColumn="0" w:oddVBand="0" w:evenVBand="0" w:oddHBand="0" w:evenHBand="0" w:firstRowFirstColumn="0" w:firstRowLastColumn="0" w:lastRowFirstColumn="0" w:lastRowLastColumn="0"/>
            </w:pPr>
            <w:r>
              <w:t>They</w:t>
            </w:r>
            <w:r w:rsidR="712E4396">
              <w:t xml:space="preserve"> will</w:t>
            </w:r>
            <w:r w:rsidR="00450E28">
              <w:t xml:space="preserve"> investigate the structure and function of the </w:t>
            </w:r>
            <w:r w:rsidR="7907B397">
              <w:t>various body</w:t>
            </w:r>
            <w:r w:rsidR="00450E28">
              <w:t xml:space="preserve"> </w:t>
            </w:r>
            <w:r w:rsidR="045E12DF">
              <w:t>systems and</w:t>
            </w:r>
            <w:r w:rsidR="005E2E95">
              <w:t xml:space="preserve"> examine </w:t>
            </w:r>
            <w:r w:rsidR="006C3BF1">
              <w:t>how these systems work together to</w:t>
            </w:r>
            <w:r w:rsidR="00E859AA">
              <w:t xml:space="preserve"> </w:t>
            </w:r>
            <w:r w:rsidR="002432CA">
              <w:t xml:space="preserve">support </w:t>
            </w:r>
            <w:r w:rsidR="00453699">
              <w:t>efficient movement</w:t>
            </w:r>
            <w:r w:rsidR="004624ED">
              <w:t>.</w:t>
            </w:r>
          </w:p>
          <w:p w14:paraId="302FA5A0" w14:textId="044E50ED" w:rsidR="003A662F" w:rsidRDefault="003A662F" w:rsidP="41BCAE9F">
            <w:pPr>
              <w:cnfStyle w:val="000000000000" w:firstRow="0" w:lastRow="0" w:firstColumn="0" w:lastColumn="0" w:oddVBand="0" w:evenVBand="0" w:oddHBand="0" w:evenHBand="0" w:firstRowFirstColumn="0" w:firstRowLastColumn="0" w:lastRowFirstColumn="0" w:lastRowLastColumn="0"/>
            </w:pPr>
            <w:r>
              <w:t>Students</w:t>
            </w:r>
            <w:r w:rsidR="00E65311">
              <w:t xml:space="preserve"> also </w:t>
            </w:r>
            <w:r w:rsidR="21DB5EA2">
              <w:t>learn</w:t>
            </w:r>
            <w:r w:rsidR="00512C12">
              <w:t xml:space="preserve"> the role of nutrition and hydration in supporting energy production</w:t>
            </w:r>
            <w:r w:rsidR="002D371E">
              <w:t xml:space="preserve"> and recovery</w:t>
            </w:r>
            <w:r w:rsidR="006A2E31">
              <w:t xml:space="preserve"> and </w:t>
            </w:r>
            <w:r w:rsidR="00F00AA0">
              <w:t xml:space="preserve">compare </w:t>
            </w:r>
            <w:r w:rsidR="7151CA7F">
              <w:t xml:space="preserve">the nature of </w:t>
            </w:r>
            <w:r w:rsidR="006A2E31">
              <w:t xml:space="preserve">aerobic and anaerobic exercise </w:t>
            </w:r>
            <w:r w:rsidR="002746BA">
              <w:t xml:space="preserve">to better understand </w:t>
            </w:r>
            <w:r w:rsidR="006A2E31">
              <w:t>their impact on fitness and performance.</w:t>
            </w:r>
          </w:p>
        </w:tc>
        <w:tc>
          <w:tcPr>
            <w:tcW w:w="2977" w:type="dxa"/>
          </w:tcPr>
          <w:p w14:paraId="391E55A8" w14:textId="77777777" w:rsidR="008C77AD" w:rsidRPr="008C77AD" w:rsidRDefault="008C77AD" w:rsidP="008C77AD">
            <w:pPr>
              <w:cnfStyle w:val="000000000000" w:firstRow="0" w:lastRow="0" w:firstColumn="0" w:lastColumn="0" w:oddVBand="0" w:evenVBand="0" w:oddHBand="0" w:evenHBand="0" w:firstRowFirstColumn="0" w:firstRowLastColumn="0" w:lastRowFirstColumn="0" w:lastRowLastColumn="0"/>
              <w:rPr>
                <w:rStyle w:val="Strong"/>
              </w:rPr>
            </w:pPr>
            <w:r w:rsidRPr="008C77AD">
              <w:rPr>
                <w:rStyle w:val="Strong"/>
              </w:rPr>
              <w:lastRenderedPageBreak/>
              <w:t>PAS5-MSS-01</w:t>
            </w:r>
          </w:p>
          <w:p w14:paraId="5BC8EF10" w14:textId="77777777" w:rsidR="008C77AD" w:rsidRDefault="008C77AD" w:rsidP="008C77AD">
            <w:pPr>
              <w:cnfStyle w:val="000000000000" w:firstRow="0" w:lastRow="0" w:firstColumn="0" w:lastColumn="0" w:oddVBand="0" w:evenVBand="0" w:oddHBand="0" w:evenHBand="0" w:firstRowFirstColumn="0" w:firstRowLastColumn="0" w:lastRowFirstColumn="0" w:lastRowLastColumn="0"/>
            </w:pPr>
            <w:r w:rsidRPr="008C77AD">
              <w:t xml:space="preserve">applies and refines </w:t>
            </w:r>
            <w:r w:rsidRPr="008C77AD">
              <w:lastRenderedPageBreak/>
              <w:t>movement skills and strategies that enhance performance and safety in physical activity and sport</w:t>
            </w:r>
          </w:p>
          <w:p w14:paraId="04DFE6E5" w14:textId="77777777" w:rsidR="009D3373" w:rsidRPr="009D3373" w:rsidRDefault="009D3373" w:rsidP="009D3373">
            <w:pPr>
              <w:cnfStyle w:val="000000000000" w:firstRow="0" w:lastRow="0" w:firstColumn="0" w:lastColumn="0" w:oddVBand="0" w:evenVBand="0" w:oddHBand="0" w:evenHBand="0" w:firstRowFirstColumn="0" w:firstRowLastColumn="0" w:lastRowFirstColumn="0" w:lastRowLastColumn="0"/>
              <w:rPr>
                <w:rStyle w:val="Strong"/>
              </w:rPr>
            </w:pPr>
            <w:r w:rsidRPr="009D3373">
              <w:rPr>
                <w:rStyle w:val="Strong"/>
              </w:rPr>
              <w:t>PAS5-BOD-01</w:t>
            </w:r>
          </w:p>
          <w:p w14:paraId="1CA98688" w14:textId="77777777" w:rsidR="009D3373" w:rsidRDefault="009D3373" w:rsidP="009D3373">
            <w:pPr>
              <w:cnfStyle w:val="000000000000" w:firstRow="0" w:lastRow="0" w:firstColumn="0" w:lastColumn="0" w:oddVBand="0" w:evenVBand="0" w:oddHBand="0" w:evenHBand="0" w:firstRowFirstColumn="0" w:firstRowLastColumn="0" w:lastRowFirstColumn="0" w:lastRowLastColumn="0"/>
            </w:pPr>
            <w:r w:rsidRPr="009D3373">
              <w:t>explains requirements of the body for optimal performance in movement contexts</w:t>
            </w:r>
          </w:p>
          <w:p w14:paraId="6D7B852B" w14:textId="77777777" w:rsidR="009D3373" w:rsidRPr="009D3373" w:rsidRDefault="009D3373" w:rsidP="009D3373">
            <w:pPr>
              <w:cnfStyle w:val="000000000000" w:firstRow="0" w:lastRow="0" w:firstColumn="0" w:lastColumn="0" w:oddVBand="0" w:evenVBand="0" w:oddHBand="0" w:evenHBand="0" w:firstRowFirstColumn="0" w:firstRowLastColumn="0" w:lastRowFirstColumn="0" w:lastRowLastColumn="0"/>
              <w:rPr>
                <w:rStyle w:val="Strong"/>
              </w:rPr>
            </w:pPr>
            <w:r w:rsidRPr="009D3373">
              <w:rPr>
                <w:rStyle w:val="Strong"/>
              </w:rPr>
              <w:t>PAS5-IFR-01</w:t>
            </w:r>
          </w:p>
          <w:p w14:paraId="3F61DEC8" w14:textId="25663F24" w:rsidR="13DA219E" w:rsidRDefault="009D3373" w:rsidP="13DA219E">
            <w:pPr>
              <w:cnfStyle w:val="000000000000" w:firstRow="0" w:lastRow="0" w:firstColumn="0" w:lastColumn="0" w:oddVBand="0" w:evenVBand="0" w:oddHBand="0" w:evenHBand="0" w:firstRowFirstColumn="0" w:firstRowLastColumn="0" w:lastRowFirstColumn="0" w:lastRowLastColumn="0"/>
            </w:pPr>
            <w:r w:rsidRPr="009D3373">
              <w:t>investigates and uses information and feedback to support the refinement of movement skills, concepts and strategies</w:t>
            </w:r>
          </w:p>
        </w:tc>
        <w:tc>
          <w:tcPr>
            <w:tcW w:w="3085" w:type="dxa"/>
          </w:tcPr>
          <w:p w14:paraId="03FA481A" w14:textId="4FC43CD8" w:rsidR="13DA219E" w:rsidRDefault="00982939" w:rsidP="13DA219E">
            <w:pPr>
              <w:cnfStyle w:val="000000000000" w:firstRow="0" w:lastRow="0" w:firstColumn="0" w:lastColumn="0" w:oddVBand="0" w:evenVBand="0" w:oddHBand="0" w:evenHBand="0" w:firstRowFirstColumn="0" w:firstRowLastColumn="0" w:lastRowFirstColumn="0" w:lastRowLastColumn="0"/>
            </w:pPr>
            <w:r w:rsidRPr="00D16517">
              <w:lastRenderedPageBreak/>
              <w:t xml:space="preserve">Suggested formative assessment </w:t>
            </w:r>
            <w:r>
              <w:t xml:space="preserve">opportunities </w:t>
            </w:r>
            <w:r>
              <w:lastRenderedPageBreak/>
              <w:t>are</w:t>
            </w:r>
            <w:r w:rsidRPr="00D16517">
              <w:t xml:space="preserve"> outlined throughout this teaching and learning program.</w:t>
            </w:r>
          </w:p>
        </w:tc>
      </w:tr>
      <w:tr w:rsidR="00272745" w14:paraId="4A4F0B49" w14:textId="77777777" w:rsidTr="00A96FE1">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21FE2FA" w14:textId="2C61FAD7" w:rsidR="00272745" w:rsidRDefault="00272745" w:rsidP="13DA219E">
            <w:pPr>
              <w:rPr>
                <w:b w:val="0"/>
              </w:rPr>
            </w:pPr>
            <w:r>
              <w:lastRenderedPageBreak/>
              <w:t>Terms 2</w:t>
            </w:r>
            <w:r w:rsidR="00950C69">
              <w:t>–</w:t>
            </w:r>
            <w:r>
              <w:t>3</w:t>
            </w:r>
          </w:p>
          <w:p w14:paraId="683663E3" w14:textId="0EF00AC3" w:rsidR="00272745" w:rsidRDefault="00950C69" w:rsidP="13DA219E">
            <w:r>
              <w:lastRenderedPageBreak/>
              <w:t>(</w:t>
            </w:r>
            <w:r w:rsidR="00272745">
              <w:t>14 weeks</w:t>
            </w:r>
            <w:r>
              <w:t>)</w:t>
            </w:r>
          </w:p>
        </w:tc>
        <w:tc>
          <w:tcPr>
            <w:tcW w:w="1984" w:type="dxa"/>
          </w:tcPr>
          <w:p w14:paraId="09A2E890" w14:textId="5CB42B15" w:rsidR="00272745" w:rsidRDefault="000F54BA" w:rsidP="13DA219E">
            <w:pPr>
              <w:cnfStyle w:val="000000000000" w:firstRow="0" w:lastRow="0" w:firstColumn="0" w:lastColumn="0" w:oddVBand="0" w:evenVBand="0" w:oddHBand="0" w:evenHBand="0" w:firstRowFirstColumn="0" w:firstRowLastColumn="0" w:lastRowFirstColumn="0" w:lastRowLastColumn="0"/>
            </w:pPr>
            <w:r>
              <w:lastRenderedPageBreak/>
              <w:t>Integrated</w:t>
            </w:r>
          </w:p>
        </w:tc>
        <w:tc>
          <w:tcPr>
            <w:tcW w:w="4961" w:type="dxa"/>
          </w:tcPr>
          <w:p w14:paraId="4C75EE37" w14:textId="77777777" w:rsidR="00272745" w:rsidRDefault="000F54BA" w:rsidP="000F54BA">
            <w:pPr>
              <w:cnfStyle w:val="000000000000" w:firstRow="0" w:lastRow="0" w:firstColumn="0" w:lastColumn="0" w:oddVBand="0" w:evenVBand="0" w:oddHBand="0" w:evenHBand="0" w:firstRowFirstColumn="0" w:firstRowLastColumn="0" w:lastRowFirstColumn="0" w:lastRowLastColumn="0"/>
            </w:pPr>
            <w:r w:rsidRPr="41BCAE9F">
              <w:rPr>
                <w:rStyle w:val="Strong"/>
              </w:rPr>
              <w:t xml:space="preserve">Science of optimising performance </w:t>
            </w:r>
            <w:r>
              <w:t>(core)</w:t>
            </w:r>
          </w:p>
          <w:p w14:paraId="61B8A5F9" w14:textId="1F74DE2E" w:rsidR="2F012427" w:rsidRDefault="2F012427" w:rsidP="41BCAE9F">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lang w:val="en-GB"/>
              </w:rPr>
            </w:pPr>
            <w:r w:rsidRPr="41BCAE9F">
              <w:rPr>
                <w:rStyle w:val="Strong"/>
                <w:rFonts w:eastAsia="Arial"/>
                <w:b w:val="0"/>
                <w:bCs w:val="0"/>
                <w:color w:val="000000" w:themeColor="text1"/>
                <w:szCs w:val="22"/>
              </w:rPr>
              <w:t xml:space="preserve">In this teaching and learning program, students </w:t>
            </w:r>
            <w:r w:rsidRPr="41BCAE9F">
              <w:rPr>
                <w:rStyle w:val="Strong"/>
                <w:rFonts w:eastAsia="Arial"/>
                <w:b w:val="0"/>
                <w:bCs w:val="0"/>
                <w:color w:val="000000" w:themeColor="text1"/>
                <w:szCs w:val="22"/>
              </w:rPr>
              <w:lastRenderedPageBreak/>
              <w:t>will develop their understanding of the relationship between fitness, recovery and improved performance.</w:t>
            </w:r>
          </w:p>
          <w:p w14:paraId="4D089DD3" w14:textId="30577D6F" w:rsidR="2F012427" w:rsidRDefault="2F012427" w:rsidP="41BCAE9F">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lang w:val="en-GB"/>
              </w:rPr>
            </w:pPr>
            <w:r w:rsidRPr="41BCAE9F">
              <w:rPr>
                <w:rFonts w:eastAsia="Arial"/>
                <w:color w:val="000000" w:themeColor="text1"/>
                <w:szCs w:val="22"/>
              </w:rPr>
              <w:t>They will investigate the health-related and skill-related components of fitness, examine various factors that may influence performance and apply the principles of training to design training programs which meet the needs of specific athletes.</w:t>
            </w:r>
          </w:p>
          <w:p w14:paraId="49C0A1C5" w14:textId="37AEDD87" w:rsidR="00B71F7D" w:rsidRPr="005C576E" w:rsidRDefault="2F012427" w:rsidP="41BCAE9F">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lang w:val="en-GB"/>
              </w:rPr>
            </w:pPr>
            <w:r w:rsidRPr="41BCAE9F">
              <w:rPr>
                <w:rFonts w:eastAsia="Arial"/>
                <w:color w:val="000000" w:themeColor="text1"/>
                <w:szCs w:val="22"/>
              </w:rPr>
              <w:t>Students will also explore the basic principles of biomechanics and analyse the role of sport psychology in improving performance.</w:t>
            </w:r>
          </w:p>
        </w:tc>
        <w:tc>
          <w:tcPr>
            <w:tcW w:w="2977" w:type="dxa"/>
          </w:tcPr>
          <w:p w14:paraId="3F82B7DC" w14:textId="77777777" w:rsidR="007F5D59" w:rsidRPr="007F5D59" w:rsidRDefault="007F5D59" w:rsidP="007F5D59">
            <w:pPr>
              <w:cnfStyle w:val="000000000000" w:firstRow="0" w:lastRow="0" w:firstColumn="0" w:lastColumn="0" w:oddVBand="0" w:evenVBand="0" w:oddHBand="0" w:evenHBand="0" w:firstRowFirstColumn="0" w:firstRowLastColumn="0" w:lastRowFirstColumn="0" w:lastRowLastColumn="0"/>
              <w:rPr>
                <w:rStyle w:val="Strong"/>
              </w:rPr>
            </w:pPr>
            <w:r w:rsidRPr="007F5D59">
              <w:rPr>
                <w:rStyle w:val="Strong"/>
              </w:rPr>
              <w:lastRenderedPageBreak/>
              <w:t>PAS5-BEN-01</w:t>
            </w:r>
          </w:p>
          <w:p w14:paraId="14D458C1" w14:textId="77777777" w:rsidR="007F5D59" w:rsidRPr="007F5D59" w:rsidRDefault="007F5D59" w:rsidP="007F5D59">
            <w:pPr>
              <w:cnfStyle w:val="000000000000" w:firstRow="0" w:lastRow="0" w:firstColumn="0" w:lastColumn="0" w:oddVBand="0" w:evenVBand="0" w:oddHBand="0" w:evenHBand="0" w:firstRowFirstColumn="0" w:firstRowLastColumn="0" w:lastRowFirstColumn="0" w:lastRowLastColumn="0"/>
            </w:pPr>
            <w:r w:rsidRPr="007F5D59">
              <w:t xml:space="preserve">explains the benefits of </w:t>
            </w:r>
            <w:r w:rsidRPr="007F5D59">
              <w:lastRenderedPageBreak/>
              <w:t>participation and performance in physical activity and sport</w:t>
            </w:r>
          </w:p>
          <w:p w14:paraId="315D91D2" w14:textId="77777777" w:rsidR="007F5D59" w:rsidRPr="007F5D59" w:rsidRDefault="007F5D59" w:rsidP="007F5D59">
            <w:pPr>
              <w:cnfStyle w:val="000000000000" w:firstRow="0" w:lastRow="0" w:firstColumn="0" w:lastColumn="0" w:oddVBand="0" w:evenVBand="0" w:oddHBand="0" w:evenHBand="0" w:firstRowFirstColumn="0" w:firstRowLastColumn="0" w:lastRowFirstColumn="0" w:lastRowLastColumn="0"/>
              <w:rPr>
                <w:rStyle w:val="Strong"/>
              </w:rPr>
            </w:pPr>
            <w:r w:rsidRPr="007F5D59">
              <w:rPr>
                <w:rStyle w:val="Strong"/>
              </w:rPr>
              <w:t>PAS5-MSS-01</w:t>
            </w:r>
          </w:p>
          <w:p w14:paraId="6DAFF77C" w14:textId="77777777" w:rsidR="007F5D59" w:rsidRPr="007F5D59" w:rsidRDefault="007F5D59" w:rsidP="007F5D59">
            <w:pPr>
              <w:cnfStyle w:val="000000000000" w:firstRow="0" w:lastRow="0" w:firstColumn="0" w:lastColumn="0" w:oddVBand="0" w:evenVBand="0" w:oddHBand="0" w:evenHBand="0" w:firstRowFirstColumn="0" w:firstRowLastColumn="0" w:lastRowFirstColumn="0" w:lastRowLastColumn="0"/>
            </w:pPr>
            <w:r w:rsidRPr="007F5D59">
              <w:t>applies and refines movement skills and strategies that enhance performance and safety in physical activity and sport</w:t>
            </w:r>
          </w:p>
          <w:p w14:paraId="12B633DB" w14:textId="77777777" w:rsidR="007F5D59" w:rsidRPr="007F5D59" w:rsidRDefault="007F5D59" w:rsidP="007F5D59">
            <w:pPr>
              <w:cnfStyle w:val="000000000000" w:firstRow="0" w:lastRow="0" w:firstColumn="0" w:lastColumn="0" w:oddVBand="0" w:evenVBand="0" w:oddHBand="0" w:evenHBand="0" w:firstRowFirstColumn="0" w:firstRowLastColumn="0" w:lastRowFirstColumn="0" w:lastRowLastColumn="0"/>
              <w:rPr>
                <w:rStyle w:val="Strong"/>
              </w:rPr>
            </w:pPr>
            <w:r w:rsidRPr="007F5D59">
              <w:rPr>
                <w:rStyle w:val="Strong"/>
              </w:rPr>
              <w:t>PAS5-BOD-01</w:t>
            </w:r>
          </w:p>
          <w:p w14:paraId="72F009EF" w14:textId="77777777" w:rsidR="007F5D59" w:rsidRPr="007F5D59" w:rsidRDefault="007F5D59" w:rsidP="007F5D59">
            <w:pPr>
              <w:cnfStyle w:val="000000000000" w:firstRow="0" w:lastRow="0" w:firstColumn="0" w:lastColumn="0" w:oddVBand="0" w:evenVBand="0" w:oddHBand="0" w:evenHBand="0" w:firstRowFirstColumn="0" w:firstRowLastColumn="0" w:lastRowFirstColumn="0" w:lastRowLastColumn="0"/>
            </w:pPr>
            <w:r w:rsidRPr="007F5D59">
              <w:t>explains requirements of the body for optimal performance in movement contexts</w:t>
            </w:r>
          </w:p>
          <w:p w14:paraId="7DBA0A8F" w14:textId="77777777" w:rsidR="007F5D59" w:rsidRPr="007F5D59" w:rsidRDefault="007F5D59" w:rsidP="007F5D59">
            <w:pPr>
              <w:cnfStyle w:val="000000000000" w:firstRow="0" w:lastRow="0" w:firstColumn="0" w:lastColumn="0" w:oddVBand="0" w:evenVBand="0" w:oddHBand="0" w:evenHBand="0" w:firstRowFirstColumn="0" w:firstRowLastColumn="0" w:lastRowFirstColumn="0" w:lastRowLastColumn="0"/>
              <w:rPr>
                <w:rStyle w:val="Strong"/>
              </w:rPr>
            </w:pPr>
            <w:r w:rsidRPr="007F5D59">
              <w:rPr>
                <w:rStyle w:val="Strong"/>
              </w:rPr>
              <w:t>PAS5-IFR-01</w:t>
            </w:r>
          </w:p>
          <w:p w14:paraId="65341026" w14:textId="77777777" w:rsidR="007F5D59" w:rsidRPr="007F5D59" w:rsidRDefault="007F5D59" w:rsidP="007F5D59">
            <w:pPr>
              <w:cnfStyle w:val="000000000000" w:firstRow="0" w:lastRow="0" w:firstColumn="0" w:lastColumn="0" w:oddVBand="0" w:evenVBand="0" w:oddHBand="0" w:evenHBand="0" w:firstRowFirstColumn="0" w:firstRowLastColumn="0" w:lastRowFirstColumn="0" w:lastRowLastColumn="0"/>
            </w:pPr>
            <w:r w:rsidRPr="007F5D59">
              <w:t xml:space="preserve">investigates and uses information and feedback to </w:t>
            </w:r>
            <w:r w:rsidRPr="007F5D59">
              <w:lastRenderedPageBreak/>
              <w:t>support the refinement of movement skills, concepts and strategies</w:t>
            </w:r>
          </w:p>
          <w:p w14:paraId="195C79EB" w14:textId="77777777" w:rsidR="007F5D59" w:rsidRPr="007F5D59" w:rsidRDefault="007F5D59" w:rsidP="007F5D59">
            <w:pPr>
              <w:cnfStyle w:val="000000000000" w:firstRow="0" w:lastRow="0" w:firstColumn="0" w:lastColumn="0" w:oddVBand="0" w:evenVBand="0" w:oddHBand="0" w:evenHBand="0" w:firstRowFirstColumn="0" w:firstRowLastColumn="0" w:lastRowFirstColumn="0" w:lastRowLastColumn="0"/>
              <w:rPr>
                <w:rStyle w:val="Strong"/>
              </w:rPr>
            </w:pPr>
            <w:r w:rsidRPr="007F5D59">
              <w:rPr>
                <w:rStyle w:val="Strong"/>
              </w:rPr>
              <w:t>PAS5-SMI-01</w:t>
            </w:r>
          </w:p>
          <w:p w14:paraId="0BBDE65E" w14:textId="77777777" w:rsidR="007F5D59" w:rsidRPr="007F5D59" w:rsidRDefault="007F5D59" w:rsidP="007F5D59">
            <w:pPr>
              <w:cnfStyle w:val="000000000000" w:firstRow="0" w:lastRow="0" w:firstColumn="0" w:lastColumn="0" w:oddVBand="0" w:evenVBand="0" w:oddHBand="0" w:evenHBand="0" w:firstRowFirstColumn="0" w:firstRowLastColumn="0" w:lastRowFirstColumn="0" w:lastRowLastColumn="0"/>
            </w:pPr>
            <w:r w:rsidRPr="007F5D59">
              <w:t>assesses and adapts self-management and interpersonal skills that support personal and group objectives in a range of situations</w:t>
            </w:r>
          </w:p>
          <w:p w14:paraId="0F3B6E41" w14:textId="77777777" w:rsidR="007F5D59" w:rsidRPr="007F5D59" w:rsidRDefault="007F5D59" w:rsidP="007F5D59">
            <w:pPr>
              <w:cnfStyle w:val="000000000000" w:firstRow="0" w:lastRow="0" w:firstColumn="0" w:lastColumn="0" w:oddVBand="0" w:evenVBand="0" w:oddHBand="0" w:evenHBand="0" w:firstRowFirstColumn="0" w:firstRowLastColumn="0" w:lastRowFirstColumn="0" w:lastRowLastColumn="0"/>
              <w:rPr>
                <w:rStyle w:val="Strong"/>
              </w:rPr>
            </w:pPr>
            <w:r w:rsidRPr="007F5D59">
              <w:rPr>
                <w:rStyle w:val="Strong"/>
              </w:rPr>
              <w:t>PAS5-COM-01</w:t>
            </w:r>
          </w:p>
          <w:p w14:paraId="7E0AEB03" w14:textId="1FCFC802" w:rsidR="00272745" w:rsidRPr="007F5D59" w:rsidRDefault="007F5D59" w:rsidP="008C77AD">
            <w:pPr>
              <w:cnfStyle w:val="000000000000" w:firstRow="0" w:lastRow="0" w:firstColumn="0" w:lastColumn="0" w:oddVBand="0" w:evenVBand="0" w:oddHBand="0" w:evenHBand="0" w:firstRowFirstColumn="0" w:firstRowLastColumn="0" w:lastRowFirstColumn="0" w:lastRowLastColumn="0"/>
              <w:rPr>
                <w:rStyle w:val="Strong"/>
                <w:b w:val="0"/>
                <w:bCs w:val="0"/>
              </w:rPr>
            </w:pPr>
            <w:r w:rsidRPr="007F5D59">
              <w:t>communicates ideas and concepts about physical activity and sport for a range of purposes, audiences and contexts</w:t>
            </w:r>
          </w:p>
        </w:tc>
        <w:tc>
          <w:tcPr>
            <w:tcW w:w="3085" w:type="dxa"/>
          </w:tcPr>
          <w:p w14:paraId="03E6DA3D" w14:textId="5AC8D74F" w:rsidR="00272745" w:rsidRPr="00D16517" w:rsidRDefault="00DA5B12" w:rsidP="13DA219E">
            <w:pPr>
              <w:cnfStyle w:val="000000000000" w:firstRow="0" w:lastRow="0" w:firstColumn="0" w:lastColumn="0" w:oddVBand="0" w:evenVBand="0" w:oddHBand="0" w:evenHBand="0" w:firstRowFirstColumn="0" w:firstRowLastColumn="0" w:lastRowFirstColumn="0" w:lastRowLastColumn="0"/>
            </w:pPr>
            <w:r w:rsidRPr="006D32EC">
              <w:lastRenderedPageBreak/>
              <w:t xml:space="preserve">This </w:t>
            </w:r>
            <w:r>
              <w:t>teaching and learning program</w:t>
            </w:r>
            <w:r w:rsidRPr="006D32EC">
              <w:t xml:space="preserve"> has an associated </w:t>
            </w:r>
            <w:r w:rsidRPr="006D32EC">
              <w:lastRenderedPageBreak/>
              <w:t>summative assessment task.</w:t>
            </w:r>
          </w:p>
        </w:tc>
      </w:tr>
      <w:tr w:rsidR="00D724CC" w14:paraId="1475D232" w14:textId="77777777" w:rsidTr="00A96FE1">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4D3AB6CF" w14:textId="5A13F0A9" w:rsidR="00D724CC" w:rsidRDefault="00D724CC" w:rsidP="13DA219E">
            <w:pPr>
              <w:rPr>
                <w:b w:val="0"/>
              </w:rPr>
            </w:pPr>
            <w:r>
              <w:lastRenderedPageBreak/>
              <w:t>Terms 3</w:t>
            </w:r>
            <w:r w:rsidR="00950C69">
              <w:t>–</w:t>
            </w:r>
            <w:r>
              <w:t>4</w:t>
            </w:r>
          </w:p>
          <w:p w14:paraId="7F26D53B" w14:textId="0EF65208" w:rsidR="00D724CC" w:rsidRDefault="00950C69" w:rsidP="13DA219E">
            <w:r>
              <w:lastRenderedPageBreak/>
              <w:t>(</w:t>
            </w:r>
            <w:r w:rsidR="00D724CC">
              <w:t>14 weeks</w:t>
            </w:r>
            <w:r>
              <w:t>)</w:t>
            </w:r>
          </w:p>
        </w:tc>
        <w:tc>
          <w:tcPr>
            <w:tcW w:w="1984" w:type="dxa"/>
          </w:tcPr>
          <w:p w14:paraId="0FCF32CB" w14:textId="3F932FA0" w:rsidR="00D724CC" w:rsidRDefault="00D724CC" w:rsidP="13DA219E">
            <w:pPr>
              <w:cnfStyle w:val="000000000000" w:firstRow="0" w:lastRow="0" w:firstColumn="0" w:lastColumn="0" w:oddVBand="0" w:evenVBand="0" w:oddHBand="0" w:evenHBand="0" w:firstRowFirstColumn="0" w:firstRowLastColumn="0" w:lastRowFirstColumn="0" w:lastRowLastColumn="0"/>
            </w:pPr>
            <w:r>
              <w:lastRenderedPageBreak/>
              <w:t>Integrated</w:t>
            </w:r>
          </w:p>
        </w:tc>
        <w:tc>
          <w:tcPr>
            <w:tcW w:w="4961" w:type="dxa"/>
          </w:tcPr>
          <w:p w14:paraId="1CF1F9BE" w14:textId="77777777" w:rsidR="00DB425B" w:rsidRDefault="00DB425B" w:rsidP="008C2F41">
            <w:pPr>
              <w:cnfStyle w:val="000000000000" w:firstRow="0" w:lastRow="0" w:firstColumn="0" w:lastColumn="0" w:oddVBand="0" w:evenVBand="0" w:oddHBand="0" w:evenHBand="0" w:firstRowFirstColumn="0" w:firstRowLastColumn="0" w:lastRowFirstColumn="0" w:lastRowLastColumn="0"/>
            </w:pPr>
            <w:r w:rsidRPr="00DB425B">
              <w:rPr>
                <w:rStyle w:val="Strong"/>
              </w:rPr>
              <w:t>Physical activity and sport in society</w:t>
            </w:r>
            <w:r w:rsidRPr="13DA219E">
              <w:rPr>
                <w:b/>
                <w:bCs/>
              </w:rPr>
              <w:t xml:space="preserve"> </w:t>
            </w:r>
            <w:r w:rsidRPr="00DB425B">
              <w:t>(core)</w:t>
            </w:r>
          </w:p>
          <w:p w14:paraId="3A4FA25C" w14:textId="5C7D8BCB" w:rsidR="00D01261" w:rsidRDefault="00D01261" w:rsidP="41BCAE9F">
            <w:pPr>
              <w:spacing w:before="120"/>
              <w:cnfStyle w:val="000000000000" w:firstRow="0" w:lastRow="0" w:firstColumn="0" w:lastColumn="0" w:oddVBand="0" w:evenVBand="0" w:oddHBand="0" w:evenHBand="0" w:firstRowFirstColumn="0" w:firstRowLastColumn="0" w:lastRowFirstColumn="0" w:lastRowLastColumn="0"/>
            </w:pPr>
            <w:r>
              <w:lastRenderedPageBreak/>
              <w:t xml:space="preserve">In this teaching and learning program, students </w:t>
            </w:r>
            <w:r w:rsidR="470B9B1C">
              <w:t xml:space="preserve">will </w:t>
            </w:r>
            <w:r w:rsidR="01EE9E7D">
              <w:t xml:space="preserve">learn about </w:t>
            </w:r>
            <w:r w:rsidR="16FEB4BB">
              <w:t xml:space="preserve">the </w:t>
            </w:r>
            <w:r>
              <w:t>significance of physical activity and sport</w:t>
            </w:r>
            <w:r w:rsidR="74606692">
              <w:t xml:space="preserve"> in society.</w:t>
            </w:r>
          </w:p>
          <w:p w14:paraId="2D13B430" w14:textId="582C1181" w:rsidR="00D724CC" w:rsidRDefault="00CF38FE" w:rsidP="41BCAE9F">
            <w:pPr>
              <w:cnfStyle w:val="000000000000" w:firstRow="0" w:lastRow="0" w:firstColumn="0" w:lastColumn="0" w:oddVBand="0" w:evenVBand="0" w:oddHBand="0" w:evenHBand="0" w:firstRowFirstColumn="0" w:firstRowLastColumn="0" w:lastRowFirstColumn="0" w:lastRowLastColumn="0"/>
            </w:pPr>
            <w:r w:rsidRPr="41BCAE9F">
              <w:rPr>
                <w:rStyle w:val="Strong"/>
                <w:b w:val="0"/>
                <w:bCs w:val="0"/>
              </w:rPr>
              <w:t>They</w:t>
            </w:r>
            <w:r w:rsidR="72168D3F" w:rsidRPr="41BCAE9F">
              <w:rPr>
                <w:rStyle w:val="Strong"/>
                <w:b w:val="0"/>
                <w:bCs w:val="0"/>
              </w:rPr>
              <w:t>’ll</w:t>
            </w:r>
            <w:r w:rsidRPr="41BCAE9F">
              <w:rPr>
                <w:rStyle w:val="Strong"/>
                <w:b w:val="0"/>
                <w:bCs w:val="0"/>
              </w:rPr>
              <w:t xml:space="preserve"> </w:t>
            </w:r>
            <w:r w:rsidR="009E6F28">
              <w:t xml:space="preserve">explore </w:t>
            </w:r>
            <w:r w:rsidR="3EBBCF5F">
              <w:t>current and historical perspectives of Australia as a sporting nation</w:t>
            </w:r>
            <w:r w:rsidR="7483EA8A">
              <w:t xml:space="preserve">, </w:t>
            </w:r>
            <w:r w:rsidR="009E6F28">
              <w:t xml:space="preserve">examine </w:t>
            </w:r>
            <w:r w:rsidR="00B260D6">
              <w:t>the role of sport</w:t>
            </w:r>
            <w:r w:rsidR="00BE79B2">
              <w:t xml:space="preserve"> and physical activity</w:t>
            </w:r>
            <w:r w:rsidR="005E13EC">
              <w:t xml:space="preserve"> in</w:t>
            </w:r>
            <w:r w:rsidR="009E6F28">
              <w:t xml:space="preserve"> strengthen</w:t>
            </w:r>
            <w:r w:rsidR="005E13EC">
              <w:t>ing local</w:t>
            </w:r>
            <w:r w:rsidR="009E6F28">
              <w:t xml:space="preserve"> </w:t>
            </w:r>
            <w:r w:rsidR="3AB3185F">
              <w:t>communities and</w:t>
            </w:r>
            <w:r w:rsidR="009E6F28">
              <w:t xml:space="preserve"> investigate </w:t>
            </w:r>
            <w:r w:rsidR="000B3665">
              <w:t>its importance</w:t>
            </w:r>
            <w:r w:rsidR="009E6F28">
              <w:t xml:space="preserve"> for Aboriginal and Torres Strait Islander Peoples, their Cultures and Communities.</w:t>
            </w:r>
          </w:p>
          <w:p w14:paraId="1ADC610D" w14:textId="4174369D" w:rsidR="00441F72" w:rsidRPr="002B3EA4" w:rsidRDefault="00DA4CE5" w:rsidP="41BCAE9F">
            <w:pPr>
              <w:cnfStyle w:val="000000000000" w:firstRow="0" w:lastRow="0" w:firstColumn="0" w:lastColumn="0" w:oddVBand="0" w:evenVBand="0" w:oddHBand="0" w:evenHBand="0" w:firstRowFirstColumn="0" w:firstRowLastColumn="0" w:lastRowFirstColumn="0" w:lastRowLastColumn="0"/>
            </w:pPr>
            <w:r>
              <w:t>Th</w:t>
            </w:r>
            <w:r w:rsidR="7628E62F">
              <w:t>is</w:t>
            </w:r>
            <w:r>
              <w:t xml:space="preserve"> program </w:t>
            </w:r>
            <w:r w:rsidR="039D5C4D">
              <w:t xml:space="preserve">also </w:t>
            </w:r>
            <w:r>
              <w:t xml:space="preserve">provides opportunities </w:t>
            </w:r>
            <w:r w:rsidR="00EC1251">
              <w:t xml:space="preserve">for students to engage in physical activities and sports for specific purposes, including </w:t>
            </w:r>
            <w:r w:rsidR="5A014BC0">
              <w:t xml:space="preserve">those designed to </w:t>
            </w:r>
            <w:r w:rsidR="00EC1251">
              <w:t xml:space="preserve">support inclusion and healthy </w:t>
            </w:r>
            <w:r w:rsidR="00AB3515">
              <w:t>ageing</w:t>
            </w:r>
            <w:r w:rsidR="2B663989">
              <w:t>.</w:t>
            </w:r>
          </w:p>
        </w:tc>
        <w:tc>
          <w:tcPr>
            <w:tcW w:w="2977" w:type="dxa"/>
          </w:tcPr>
          <w:p w14:paraId="27D3D7BE" w14:textId="77777777" w:rsidR="00AB6D5F" w:rsidRPr="00AB6D5F" w:rsidRDefault="00AB6D5F" w:rsidP="00AB6D5F">
            <w:pPr>
              <w:cnfStyle w:val="000000000000" w:firstRow="0" w:lastRow="0" w:firstColumn="0" w:lastColumn="0" w:oddVBand="0" w:evenVBand="0" w:oddHBand="0" w:evenHBand="0" w:firstRowFirstColumn="0" w:firstRowLastColumn="0" w:lastRowFirstColumn="0" w:lastRowLastColumn="0"/>
              <w:rPr>
                <w:rStyle w:val="Strong"/>
              </w:rPr>
            </w:pPr>
            <w:r w:rsidRPr="00AB6D5F">
              <w:rPr>
                <w:rStyle w:val="Strong"/>
              </w:rPr>
              <w:lastRenderedPageBreak/>
              <w:t>PAS5-BEN-01</w:t>
            </w:r>
          </w:p>
          <w:p w14:paraId="05084BD9" w14:textId="77777777" w:rsidR="00AB6D5F" w:rsidRPr="00AB6D5F" w:rsidRDefault="00AB6D5F" w:rsidP="00AB6D5F">
            <w:pPr>
              <w:cnfStyle w:val="000000000000" w:firstRow="0" w:lastRow="0" w:firstColumn="0" w:lastColumn="0" w:oddVBand="0" w:evenVBand="0" w:oddHBand="0" w:evenHBand="0" w:firstRowFirstColumn="0" w:firstRowLastColumn="0" w:lastRowFirstColumn="0" w:lastRowLastColumn="0"/>
            </w:pPr>
            <w:r w:rsidRPr="00AB6D5F">
              <w:lastRenderedPageBreak/>
              <w:t>explains the benefits of participation and performance in physical activity and sport</w:t>
            </w:r>
          </w:p>
          <w:p w14:paraId="2A5283AC" w14:textId="77777777" w:rsidR="00AB6D5F" w:rsidRPr="00AB6D5F" w:rsidRDefault="00AB6D5F" w:rsidP="00452A01">
            <w:pPr>
              <w:cnfStyle w:val="000000000000" w:firstRow="0" w:lastRow="0" w:firstColumn="0" w:lastColumn="0" w:oddVBand="0" w:evenVBand="0" w:oddHBand="0" w:evenHBand="0" w:firstRowFirstColumn="0" w:firstRowLastColumn="0" w:lastRowFirstColumn="0" w:lastRowLastColumn="0"/>
              <w:rPr>
                <w:rStyle w:val="Strong"/>
              </w:rPr>
            </w:pPr>
            <w:r w:rsidRPr="00AB6D5F">
              <w:rPr>
                <w:rStyle w:val="Strong"/>
              </w:rPr>
              <w:t>PAS5-MSS-01</w:t>
            </w:r>
          </w:p>
          <w:p w14:paraId="3A922E08" w14:textId="77777777" w:rsidR="00AB6D5F" w:rsidRPr="00AB6D5F" w:rsidRDefault="00AB6D5F" w:rsidP="00452A01">
            <w:pPr>
              <w:cnfStyle w:val="000000000000" w:firstRow="0" w:lastRow="0" w:firstColumn="0" w:lastColumn="0" w:oddVBand="0" w:evenVBand="0" w:oddHBand="0" w:evenHBand="0" w:firstRowFirstColumn="0" w:firstRowLastColumn="0" w:lastRowFirstColumn="0" w:lastRowLastColumn="0"/>
            </w:pPr>
            <w:r w:rsidRPr="00AB6D5F">
              <w:t>applies and refines movement skills and strategies that enhance performance and safety in physical activity and sport</w:t>
            </w:r>
          </w:p>
          <w:p w14:paraId="14FCCCDD" w14:textId="77777777" w:rsidR="00AB6D5F" w:rsidRPr="00AB6D5F" w:rsidRDefault="00AB6D5F" w:rsidP="00452A01">
            <w:pPr>
              <w:cnfStyle w:val="000000000000" w:firstRow="0" w:lastRow="0" w:firstColumn="0" w:lastColumn="0" w:oddVBand="0" w:evenVBand="0" w:oddHBand="0" w:evenHBand="0" w:firstRowFirstColumn="0" w:firstRowLastColumn="0" w:lastRowFirstColumn="0" w:lastRowLastColumn="0"/>
              <w:rPr>
                <w:rStyle w:val="Strong"/>
              </w:rPr>
            </w:pPr>
            <w:r w:rsidRPr="00AB6D5F">
              <w:rPr>
                <w:rStyle w:val="Strong"/>
              </w:rPr>
              <w:t>PAS5-IFR-01</w:t>
            </w:r>
          </w:p>
          <w:p w14:paraId="414BF99A" w14:textId="77777777" w:rsidR="00AB6D5F" w:rsidRPr="00AB6D5F" w:rsidRDefault="00AB6D5F" w:rsidP="00452A01">
            <w:pPr>
              <w:cnfStyle w:val="000000000000" w:firstRow="0" w:lastRow="0" w:firstColumn="0" w:lastColumn="0" w:oddVBand="0" w:evenVBand="0" w:oddHBand="0" w:evenHBand="0" w:firstRowFirstColumn="0" w:firstRowLastColumn="0" w:lastRowFirstColumn="0" w:lastRowLastColumn="0"/>
            </w:pPr>
            <w:r w:rsidRPr="00AB6D5F">
              <w:t>investigates and uses information and feedback to support the refinement of movement skills, concepts and strategies</w:t>
            </w:r>
          </w:p>
          <w:p w14:paraId="1AB34F15" w14:textId="77777777" w:rsidR="00AB6D5F" w:rsidRPr="00AB6D5F" w:rsidRDefault="00AB6D5F" w:rsidP="00452A01">
            <w:pPr>
              <w:cnfStyle w:val="000000000000" w:firstRow="0" w:lastRow="0" w:firstColumn="0" w:lastColumn="0" w:oddVBand="0" w:evenVBand="0" w:oddHBand="0" w:evenHBand="0" w:firstRowFirstColumn="0" w:firstRowLastColumn="0" w:lastRowFirstColumn="0" w:lastRowLastColumn="0"/>
              <w:rPr>
                <w:rStyle w:val="Strong"/>
              </w:rPr>
            </w:pPr>
            <w:r w:rsidRPr="00AB6D5F">
              <w:rPr>
                <w:rStyle w:val="Strong"/>
              </w:rPr>
              <w:t>PAS5-ISS-01</w:t>
            </w:r>
          </w:p>
          <w:p w14:paraId="6BED8CB4" w14:textId="77777777" w:rsidR="00AB6D5F" w:rsidRPr="00AB6D5F" w:rsidRDefault="00AB6D5F" w:rsidP="00452A01">
            <w:pPr>
              <w:cnfStyle w:val="000000000000" w:firstRow="0" w:lastRow="0" w:firstColumn="0" w:lastColumn="0" w:oddVBand="0" w:evenVBand="0" w:oddHBand="0" w:evenHBand="0" w:firstRowFirstColumn="0" w:firstRowLastColumn="0" w:lastRowFirstColumn="0" w:lastRowLastColumn="0"/>
            </w:pPr>
            <w:r w:rsidRPr="00AB6D5F">
              <w:lastRenderedPageBreak/>
              <w:t>assesses the influence of issues in physical activity and sport on individuals and communities</w:t>
            </w:r>
          </w:p>
          <w:p w14:paraId="133BB873" w14:textId="77777777" w:rsidR="00AB6D5F" w:rsidRPr="00AB6D5F" w:rsidRDefault="00AB6D5F" w:rsidP="00452A01">
            <w:pPr>
              <w:cnfStyle w:val="000000000000" w:firstRow="0" w:lastRow="0" w:firstColumn="0" w:lastColumn="0" w:oddVBand="0" w:evenVBand="0" w:oddHBand="0" w:evenHBand="0" w:firstRowFirstColumn="0" w:firstRowLastColumn="0" w:lastRowFirstColumn="0" w:lastRowLastColumn="0"/>
              <w:rPr>
                <w:rStyle w:val="Strong"/>
              </w:rPr>
            </w:pPr>
            <w:r w:rsidRPr="00AB6D5F">
              <w:rPr>
                <w:rStyle w:val="Strong"/>
              </w:rPr>
              <w:t>PAS5-PSP-01</w:t>
            </w:r>
          </w:p>
          <w:p w14:paraId="751FCC58" w14:textId="77777777" w:rsidR="00AB6D5F" w:rsidRPr="00AB6D5F" w:rsidRDefault="00AB6D5F" w:rsidP="00452A01">
            <w:pPr>
              <w:cnfStyle w:val="000000000000" w:firstRow="0" w:lastRow="0" w:firstColumn="0" w:lastColumn="0" w:oddVBand="0" w:evenVBand="0" w:oddHBand="0" w:evenHBand="0" w:firstRowFirstColumn="0" w:firstRowLastColumn="0" w:lastRowFirstColumn="0" w:lastRowLastColumn="0"/>
            </w:pPr>
            <w:r w:rsidRPr="00AB6D5F">
              <w:t>analyses physical activity and sport from personal, social and cultural perspectives</w:t>
            </w:r>
          </w:p>
          <w:p w14:paraId="5FEF517D" w14:textId="77777777" w:rsidR="00AB6D5F" w:rsidRPr="00452A01" w:rsidRDefault="00AB6D5F" w:rsidP="00452A01">
            <w:pPr>
              <w:cnfStyle w:val="000000000000" w:firstRow="0" w:lastRow="0" w:firstColumn="0" w:lastColumn="0" w:oddVBand="0" w:evenVBand="0" w:oddHBand="0" w:evenHBand="0" w:firstRowFirstColumn="0" w:firstRowLastColumn="0" w:lastRowFirstColumn="0" w:lastRowLastColumn="0"/>
              <w:rPr>
                <w:b/>
                <w:bCs/>
              </w:rPr>
            </w:pPr>
            <w:r w:rsidRPr="00452A01">
              <w:rPr>
                <w:b/>
                <w:bCs/>
              </w:rPr>
              <w:t>PAS5-SMI-01</w:t>
            </w:r>
          </w:p>
          <w:p w14:paraId="7B161C9F" w14:textId="77777777" w:rsidR="00AB6D5F" w:rsidRPr="00AB6D5F" w:rsidRDefault="00AB6D5F" w:rsidP="00452A01">
            <w:pPr>
              <w:cnfStyle w:val="000000000000" w:firstRow="0" w:lastRow="0" w:firstColumn="0" w:lastColumn="0" w:oddVBand="0" w:evenVBand="0" w:oddHBand="0" w:evenHBand="0" w:firstRowFirstColumn="0" w:firstRowLastColumn="0" w:lastRowFirstColumn="0" w:lastRowLastColumn="0"/>
            </w:pPr>
            <w:r w:rsidRPr="00AB6D5F">
              <w:t>assesses and adapts self-management and interpersonal skills that support personal and group objectives in a range of situations</w:t>
            </w:r>
          </w:p>
          <w:p w14:paraId="1A54F567" w14:textId="77777777" w:rsidR="00AB6D5F" w:rsidRPr="00AB6D5F" w:rsidRDefault="00AB6D5F" w:rsidP="00452A01">
            <w:pPr>
              <w:cnfStyle w:val="000000000000" w:firstRow="0" w:lastRow="0" w:firstColumn="0" w:lastColumn="0" w:oddVBand="0" w:evenVBand="0" w:oddHBand="0" w:evenHBand="0" w:firstRowFirstColumn="0" w:firstRowLastColumn="0" w:lastRowFirstColumn="0" w:lastRowLastColumn="0"/>
              <w:rPr>
                <w:rStyle w:val="Strong"/>
              </w:rPr>
            </w:pPr>
            <w:r w:rsidRPr="00AB6D5F">
              <w:rPr>
                <w:rStyle w:val="Strong"/>
              </w:rPr>
              <w:t>PAS5-COM-01</w:t>
            </w:r>
          </w:p>
          <w:p w14:paraId="1383F842" w14:textId="6E26E068" w:rsidR="00D724CC" w:rsidRPr="007E0941" w:rsidRDefault="00AB6D5F" w:rsidP="00AB6D5F">
            <w:pPr>
              <w:cnfStyle w:val="000000000000" w:firstRow="0" w:lastRow="0" w:firstColumn="0" w:lastColumn="0" w:oddVBand="0" w:evenVBand="0" w:oddHBand="0" w:evenHBand="0" w:firstRowFirstColumn="0" w:firstRowLastColumn="0" w:lastRowFirstColumn="0" w:lastRowLastColumn="0"/>
              <w:rPr>
                <w:rStyle w:val="Strong"/>
                <w:b w:val="0"/>
                <w:bCs w:val="0"/>
              </w:rPr>
            </w:pPr>
            <w:r w:rsidRPr="00AB6D5F">
              <w:lastRenderedPageBreak/>
              <w:t>communicates ideas and concepts about physical activity and sport for a range of purposes, audiences and contexts</w:t>
            </w:r>
          </w:p>
        </w:tc>
        <w:tc>
          <w:tcPr>
            <w:tcW w:w="3085" w:type="dxa"/>
          </w:tcPr>
          <w:p w14:paraId="48D7A8DC" w14:textId="1E4E6176" w:rsidR="00D724CC" w:rsidRPr="006D32EC" w:rsidRDefault="00DB425B" w:rsidP="13DA219E">
            <w:pPr>
              <w:cnfStyle w:val="000000000000" w:firstRow="0" w:lastRow="0" w:firstColumn="0" w:lastColumn="0" w:oddVBand="0" w:evenVBand="0" w:oddHBand="0" w:evenHBand="0" w:firstRowFirstColumn="0" w:firstRowLastColumn="0" w:lastRowFirstColumn="0" w:lastRowLastColumn="0"/>
            </w:pPr>
            <w:r w:rsidRPr="006D32EC">
              <w:lastRenderedPageBreak/>
              <w:t xml:space="preserve">This </w:t>
            </w:r>
            <w:r>
              <w:t xml:space="preserve">teaching and learning </w:t>
            </w:r>
            <w:r>
              <w:lastRenderedPageBreak/>
              <w:t>program</w:t>
            </w:r>
            <w:r w:rsidRPr="006D32EC">
              <w:t xml:space="preserve"> has an associated summative assessment task.</w:t>
            </w:r>
          </w:p>
        </w:tc>
      </w:tr>
    </w:tbl>
    <w:p w14:paraId="79799639" w14:textId="77777777" w:rsidR="000F7676" w:rsidRDefault="000F7676" w:rsidP="000F7676">
      <w:pPr>
        <w:rPr>
          <w:rFonts w:eastAsia="Arial"/>
          <w:sz w:val="16"/>
          <w:szCs w:val="16"/>
        </w:rPr>
      </w:pPr>
      <w:hyperlink r:id="rId12">
        <w:r w:rsidRPr="13DA219E">
          <w:rPr>
            <w:rStyle w:val="Hyperlink"/>
            <w:rFonts w:eastAsia="Arial"/>
            <w:color w:val="2F5496"/>
            <w:sz w:val="18"/>
            <w:szCs w:val="18"/>
          </w:rPr>
          <w:t>Physical Activity and Sports Science 7–10 Syllabus</w:t>
        </w:r>
      </w:hyperlink>
      <w:r w:rsidRPr="13DA219E">
        <w:rPr>
          <w:rFonts w:eastAsia="Arial"/>
          <w:sz w:val="18"/>
          <w:szCs w:val="18"/>
        </w:rPr>
        <w:t xml:space="preserve"> © NSW Education Standards Authority (NESA) for and on behalf of the Crown in right of the State of New South Wales, 2025.</w:t>
      </w:r>
    </w:p>
    <w:p w14:paraId="457D900B" w14:textId="0C15A10B" w:rsidR="00E930DA" w:rsidRPr="00DA2384" w:rsidRDefault="00E930DA" w:rsidP="00DA2384">
      <w:r w:rsidRPr="00DA2384">
        <w:br w:type="page"/>
      </w:r>
    </w:p>
    <w:p w14:paraId="5ED60B19" w14:textId="790EBD35" w:rsidR="00EE0446" w:rsidRPr="00A96FE1" w:rsidRDefault="3F744F61" w:rsidP="00A96FE1">
      <w:pPr>
        <w:pStyle w:val="Heading2"/>
      </w:pPr>
      <w:bookmarkStart w:id="4" w:name="_Toc225323999"/>
      <w:r w:rsidRPr="00A96FE1">
        <w:lastRenderedPageBreak/>
        <w:t>St</w:t>
      </w:r>
      <w:r w:rsidR="00EE0446" w:rsidRPr="00A96FE1">
        <w:t>age 5 (Year 10)</w:t>
      </w:r>
      <w:bookmarkEnd w:id="4"/>
    </w:p>
    <w:p w14:paraId="51C47A83" w14:textId="1732221A" w:rsidR="004C037A" w:rsidRPr="00A96FE1" w:rsidRDefault="007C128A" w:rsidP="00A96FE1">
      <w:pPr>
        <w:pStyle w:val="Caption"/>
      </w:pPr>
      <w:r>
        <w:t xml:space="preserve">Table </w:t>
      </w:r>
      <w:r>
        <w:fldChar w:fldCharType="begin"/>
      </w:r>
      <w:r>
        <w:instrText xml:space="preserve"> SEQ Table \* ARABIC </w:instrText>
      </w:r>
      <w:r>
        <w:fldChar w:fldCharType="separate"/>
      </w:r>
      <w:r>
        <w:rPr>
          <w:noProof/>
        </w:rPr>
        <w:t>4</w:t>
      </w:r>
      <w:r>
        <w:fldChar w:fldCharType="end"/>
      </w:r>
      <w:r w:rsidR="004C037A" w:rsidRPr="00A96FE1">
        <w:t xml:space="preserve"> – Physical Activity and Sports Science Stage 5 (Year </w:t>
      </w:r>
      <w:r w:rsidR="0B18DB1A" w:rsidRPr="00A96FE1">
        <w:t>10</w:t>
      </w:r>
      <w:r w:rsidR="004C037A" w:rsidRPr="00A96FE1">
        <w:t>) – scope and sequence</w:t>
      </w:r>
    </w:p>
    <w:tbl>
      <w:tblPr>
        <w:tblStyle w:val="Tableheader"/>
        <w:tblW w:w="0" w:type="auto"/>
        <w:tblLook w:val="06A0" w:firstRow="1" w:lastRow="0" w:firstColumn="1" w:lastColumn="0" w:noHBand="1" w:noVBand="1"/>
        <w:tblDescription w:val="Table outlines the term or duration information, type of program, learning overview, outcomes and assessment details."/>
      </w:tblPr>
      <w:tblGrid>
        <w:gridCol w:w="1555"/>
        <w:gridCol w:w="1984"/>
        <w:gridCol w:w="4961"/>
        <w:gridCol w:w="2977"/>
        <w:gridCol w:w="3085"/>
      </w:tblGrid>
      <w:tr w:rsidR="004B6B02" w14:paraId="617E8B78" w14:textId="77777777" w:rsidTr="00A96FE1">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55" w:type="dxa"/>
          </w:tcPr>
          <w:p w14:paraId="04AF309A" w14:textId="77777777" w:rsidR="004B6B02" w:rsidRPr="00704E27" w:rsidRDefault="004B6B02" w:rsidP="00E93BAE">
            <w:pPr>
              <w:rPr>
                <w:rStyle w:val="Strong"/>
                <w:b/>
                <w:bCs w:val="0"/>
              </w:rPr>
            </w:pPr>
            <w:r w:rsidRPr="00704E27">
              <w:rPr>
                <w:rStyle w:val="Strong"/>
                <w:b/>
                <w:bCs w:val="0"/>
              </w:rPr>
              <w:t>Term and duration</w:t>
            </w:r>
          </w:p>
        </w:tc>
        <w:tc>
          <w:tcPr>
            <w:tcW w:w="1984" w:type="dxa"/>
          </w:tcPr>
          <w:p w14:paraId="4FE82CC8" w14:textId="77777777" w:rsidR="004B6B02" w:rsidRPr="00704E27" w:rsidRDefault="004B6B02" w:rsidP="00E93BAE">
            <w:pPr>
              <w:cnfStyle w:val="100000000000" w:firstRow="1" w:lastRow="0" w:firstColumn="0" w:lastColumn="0" w:oddVBand="0" w:evenVBand="0" w:oddHBand="0" w:evenHBand="0" w:firstRowFirstColumn="0" w:firstRowLastColumn="0" w:lastRowFirstColumn="0" w:lastRowLastColumn="0"/>
              <w:rPr>
                <w:rStyle w:val="Strong"/>
                <w:b/>
                <w:bCs w:val="0"/>
              </w:rPr>
            </w:pPr>
            <w:r w:rsidRPr="00704E27">
              <w:rPr>
                <w:rStyle w:val="Strong"/>
                <w:b/>
                <w:bCs w:val="0"/>
              </w:rPr>
              <w:t>Type of program</w:t>
            </w:r>
          </w:p>
        </w:tc>
        <w:tc>
          <w:tcPr>
            <w:tcW w:w="4961" w:type="dxa"/>
          </w:tcPr>
          <w:p w14:paraId="190ACE46" w14:textId="77777777" w:rsidR="004B6B02" w:rsidRPr="00704E27" w:rsidRDefault="004B6B02" w:rsidP="00E93BAE">
            <w:pPr>
              <w:cnfStyle w:val="100000000000" w:firstRow="1" w:lastRow="0" w:firstColumn="0" w:lastColumn="0" w:oddVBand="0" w:evenVBand="0" w:oddHBand="0" w:evenHBand="0" w:firstRowFirstColumn="0" w:firstRowLastColumn="0" w:lastRowFirstColumn="0" w:lastRowLastColumn="0"/>
              <w:rPr>
                <w:rStyle w:val="Strong"/>
                <w:b/>
                <w:bCs w:val="0"/>
              </w:rPr>
            </w:pPr>
            <w:r w:rsidRPr="00704E27">
              <w:rPr>
                <w:rStyle w:val="Strong"/>
                <w:b/>
                <w:bCs w:val="0"/>
              </w:rPr>
              <w:t>Learning overview</w:t>
            </w:r>
          </w:p>
        </w:tc>
        <w:tc>
          <w:tcPr>
            <w:tcW w:w="2977" w:type="dxa"/>
          </w:tcPr>
          <w:p w14:paraId="4E981032" w14:textId="77777777" w:rsidR="004B6B02" w:rsidRPr="00704E27" w:rsidRDefault="004B6B02" w:rsidP="00E93BAE">
            <w:pPr>
              <w:cnfStyle w:val="100000000000" w:firstRow="1" w:lastRow="0" w:firstColumn="0" w:lastColumn="0" w:oddVBand="0" w:evenVBand="0" w:oddHBand="0" w:evenHBand="0" w:firstRowFirstColumn="0" w:firstRowLastColumn="0" w:lastRowFirstColumn="0" w:lastRowLastColumn="0"/>
              <w:rPr>
                <w:rStyle w:val="Strong"/>
                <w:b/>
                <w:bCs w:val="0"/>
              </w:rPr>
            </w:pPr>
            <w:r w:rsidRPr="00704E27">
              <w:rPr>
                <w:rStyle w:val="Strong"/>
                <w:b/>
                <w:bCs w:val="0"/>
              </w:rPr>
              <w:t>Outcomes</w:t>
            </w:r>
          </w:p>
        </w:tc>
        <w:tc>
          <w:tcPr>
            <w:tcW w:w="3085" w:type="dxa"/>
          </w:tcPr>
          <w:p w14:paraId="3AB233EB" w14:textId="77777777" w:rsidR="004B6B02" w:rsidRPr="00704E27" w:rsidRDefault="004B6B02" w:rsidP="00E93BAE">
            <w:pPr>
              <w:cnfStyle w:val="100000000000" w:firstRow="1" w:lastRow="0" w:firstColumn="0" w:lastColumn="0" w:oddVBand="0" w:evenVBand="0" w:oddHBand="0" w:evenHBand="0" w:firstRowFirstColumn="0" w:firstRowLastColumn="0" w:lastRowFirstColumn="0" w:lastRowLastColumn="0"/>
              <w:rPr>
                <w:rStyle w:val="Strong"/>
                <w:b/>
                <w:bCs w:val="0"/>
              </w:rPr>
            </w:pPr>
            <w:r>
              <w:rPr>
                <w:rStyle w:val="Strong"/>
                <w:b/>
                <w:bCs w:val="0"/>
              </w:rPr>
              <w:t>A</w:t>
            </w:r>
            <w:r>
              <w:rPr>
                <w:rStyle w:val="Strong"/>
                <w:b/>
              </w:rPr>
              <w:t>ssessment</w:t>
            </w:r>
          </w:p>
        </w:tc>
      </w:tr>
      <w:tr w:rsidR="004B6B02" w14:paraId="6C76FBF7" w14:textId="77777777" w:rsidTr="00A96FE1">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51E5D8E7" w14:textId="5D0BC899" w:rsidR="00524F46" w:rsidRPr="00756904" w:rsidRDefault="00524F46" w:rsidP="00756904">
            <w:pPr>
              <w:rPr>
                <w:rStyle w:val="Strong"/>
                <w:b/>
                <w:bCs w:val="0"/>
              </w:rPr>
            </w:pPr>
            <w:r w:rsidRPr="00756904">
              <w:rPr>
                <w:rStyle w:val="Strong"/>
                <w:b/>
                <w:bCs w:val="0"/>
              </w:rPr>
              <w:t>Terms 1</w:t>
            </w:r>
            <w:r w:rsidR="000A738D">
              <w:rPr>
                <w:rStyle w:val="Strong"/>
                <w:b/>
                <w:bCs w:val="0"/>
              </w:rPr>
              <w:t>–</w:t>
            </w:r>
            <w:r w:rsidRPr="00756904">
              <w:rPr>
                <w:rStyle w:val="Strong"/>
                <w:b/>
                <w:bCs w:val="0"/>
              </w:rPr>
              <w:t>2</w:t>
            </w:r>
          </w:p>
          <w:p w14:paraId="3C219BDC" w14:textId="792D1047" w:rsidR="004B6B02" w:rsidRPr="009F1D31" w:rsidRDefault="000A738D" w:rsidP="00756904">
            <w:pPr>
              <w:rPr>
                <w:rStyle w:val="Strong"/>
                <w:b/>
                <w:bCs w:val="0"/>
              </w:rPr>
            </w:pPr>
            <w:r>
              <w:rPr>
                <w:rStyle w:val="Strong"/>
                <w:b/>
                <w:bCs w:val="0"/>
              </w:rPr>
              <w:t>(</w:t>
            </w:r>
            <w:r w:rsidR="00524F46" w:rsidRPr="00756904">
              <w:rPr>
                <w:rStyle w:val="Strong"/>
                <w:b/>
                <w:bCs w:val="0"/>
              </w:rPr>
              <w:t>14 weeks</w:t>
            </w:r>
            <w:r>
              <w:rPr>
                <w:rStyle w:val="Strong"/>
                <w:b/>
                <w:bCs w:val="0"/>
              </w:rPr>
              <w:t>)</w:t>
            </w:r>
          </w:p>
        </w:tc>
        <w:tc>
          <w:tcPr>
            <w:tcW w:w="1984" w:type="dxa"/>
          </w:tcPr>
          <w:p w14:paraId="7065222F" w14:textId="11F4A02F" w:rsidR="004B6B02" w:rsidRDefault="0039181A" w:rsidP="00E93BAE">
            <w:pPr>
              <w:cnfStyle w:val="000000000000" w:firstRow="0" w:lastRow="0" w:firstColumn="0" w:lastColumn="0" w:oddVBand="0" w:evenVBand="0" w:oddHBand="0" w:evenHBand="0" w:firstRowFirstColumn="0" w:firstRowLastColumn="0" w:lastRowFirstColumn="0" w:lastRowLastColumn="0"/>
            </w:pPr>
            <w:r>
              <w:t>Integrated</w:t>
            </w:r>
          </w:p>
        </w:tc>
        <w:tc>
          <w:tcPr>
            <w:tcW w:w="4961" w:type="dxa"/>
          </w:tcPr>
          <w:p w14:paraId="55EDBB07" w14:textId="77777777" w:rsidR="004B6B02" w:rsidRDefault="009F1D31" w:rsidP="00E93BAE">
            <w:pPr>
              <w:cnfStyle w:val="000000000000" w:firstRow="0" w:lastRow="0" w:firstColumn="0" w:lastColumn="0" w:oddVBand="0" w:evenVBand="0" w:oddHBand="0" w:evenHBand="0" w:firstRowFirstColumn="0" w:firstRowLastColumn="0" w:lastRowFirstColumn="0" w:lastRowLastColumn="0"/>
            </w:pPr>
            <w:r w:rsidRPr="41BCAE9F">
              <w:rPr>
                <w:rStyle w:val="Strong"/>
              </w:rPr>
              <w:t>Fundamentals of movement</w:t>
            </w:r>
            <w:r>
              <w:t xml:space="preserve"> (core)</w:t>
            </w:r>
          </w:p>
          <w:p w14:paraId="712373F9" w14:textId="3B6BD905" w:rsidR="00926558" w:rsidRDefault="5C1BF895" w:rsidP="41BCAE9F">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lang w:val="en-GB"/>
              </w:rPr>
            </w:pPr>
            <w:r w:rsidRPr="41BCAE9F">
              <w:rPr>
                <w:rFonts w:eastAsia="Arial"/>
                <w:color w:val="000000" w:themeColor="text1"/>
                <w:szCs w:val="22"/>
              </w:rPr>
              <w:t>In this teaching and learning program, students will develop and refine their understanding of movement skill and performance.</w:t>
            </w:r>
          </w:p>
          <w:p w14:paraId="49F83EB6" w14:textId="64C34EEA" w:rsidR="00926558" w:rsidRDefault="5C1BF895" w:rsidP="41BCAE9F">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lang w:val="en-GB"/>
              </w:rPr>
            </w:pPr>
            <w:r w:rsidRPr="41BCAE9F">
              <w:rPr>
                <w:rFonts w:eastAsia="Arial"/>
                <w:color w:val="000000" w:themeColor="text1"/>
                <w:szCs w:val="22"/>
              </w:rPr>
              <w:t>With a focus on learning through practical experiences and application, students explore the distinction between strategies and tactics and analyse the use of feedback to drive improved performance.</w:t>
            </w:r>
          </w:p>
          <w:p w14:paraId="412BC8AB" w14:textId="43D88AC3" w:rsidR="007D2D59" w:rsidRPr="00CD0DAF" w:rsidRDefault="00CD0DAF" w:rsidP="41BCAE9F">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lang w:val="en-GB"/>
              </w:rPr>
            </w:pPr>
            <w:r>
              <w:rPr>
                <w:rFonts w:eastAsia="Arial"/>
                <w:color w:val="000000" w:themeColor="text1"/>
                <w:szCs w:val="22"/>
              </w:rPr>
              <w:t>Students</w:t>
            </w:r>
            <w:r w:rsidRPr="41BCAE9F">
              <w:rPr>
                <w:rFonts w:eastAsia="Arial"/>
                <w:color w:val="000000" w:themeColor="text1"/>
                <w:szCs w:val="22"/>
              </w:rPr>
              <w:t xml:space="preserve"> </w:t>
            </w:r>
            <w:r w:rsidR="5C1BF895" w:rsidRPr="41BCAE9F">
              <w:rPr>
                <w:rFonts w:eastAsia="Arial"/>
                <w:color w:val="000000" w:themeColor="text1"/>
                <w:szCs w:val="22"/>
              </w:rPr>
              <w:t>will learn to identify the factors that influence safe participation and investigate the role of protective equipment, as well as modifications to rules, policies and the environment, in improving safety.</w:t>
            </w:r>
          </w:p>
        </w:tc>
        <w:tc>
          <w:tcPr>
            <w:tcW w:w="2977" w:type="dxa"/>
          </w:tcPr>
          <w:p w14:paraId="5D3ECC2C" w14:textId="77777777" w:rsidR="00756904" w:rsidRPr="00756904" w:rsidRDefault="00756904" w:rsidP="00756904">
            <w:pPr>
              <w:cnfStyle w:val="000000000000" w:firstRow="0" w:lastRow="0" w:firstColumn="0" w:lastColumn="0" w:oddVBand="0" w:evenVBand="0" w:oddHBand="0" w:evenHBand="0" w:firstRowFirstColumn="0" w:firstRowLastColumn="0" w:lastRowFirstColumn="0" w:lastRowLastColumn="0"/>
              <w:rPr>
                <w:rStyle w:val="Strong"/>
              </w:rPr>
            </w:pPr>
            <w:r w:rsidRPr="00756904">
              <w:rPr>
                <w:rStyle w:val="Strong"/>
              </w:rPr>
              <w:t>PAS5-BEN-01</w:t>
            </w:r>
          </w:p>
          <w:p w14:paraId="4D2BA0EE" w14:textId="77777777" w:rsidR="00756904" w:rsidRPr="00756904" w:rsidRDefault="00756904" w:rsidP="00756904">
            <w:pPr>
              <w:cnfStyle w:val="000000000000" w:firstRow="0" w:lastRow="0" w:firstColumn="0" w:lastColumn="0" w:oddVBand="0" w:evenVBand="0" w:oddHBand="0" w:evenHBand="0" w:firstRowFirstColumn="0" w:firstRowLastColumn="0" w:lastRowFirstColumn="0" w:lastRowLastColumn="0"/>
            </w:pPr>
            <w:r w:rsidRPr="00756904">
              <w:t>explains the benefits of participation and performance in physical activity and sport</w:t>
            </w:r>
          </w:p>
          <w:p w14:paraId="1DC9A859" w14:textId="77777777" w:rsidR="00756904" w:rsidRPr="00756904" w:rsidRDefault="00756904" w:rsidP="00756904">
            <w:pPr>
              <w:cnfStyle w:val="000000000000" w:firstRow="0" w:lastRow="0" w:firstColumn="0" w:lastColumn="0" w:oddVBand="0" w:evenVBand="0" w:oddHBand="0" w:evenHBand="0" w:firstRowFirstColumn="0" w:firstRowLastColumn="0" w:lastRowFirstColumn="0" w:lastRowLastColumn="0"/>
              <w:rPr>
                <w:rStyle w:val="Strong"/>
              </w:rPr>
            </w:pPr>
            <w:r w:rsidRPr="00756904">
              <w:rPr>
                <w:rStyle w:val="Strong"/>
              </w:rPr>
              <w:t>PAS5-MSS-01</w:t>
            </w:r>
          </w:p>
          <w:p w14:paraId="5C4C28A9" w14:textId="77777777" w:rsidR="00756904" w:rsidRPr="00756904" w:rsidRDefault="00756904" w:rsidP="00756904">
            <w:pPr>
              <w:cnfStyle w:val="000000000000" w:firstRow="0" w:lastRow="0" w:firstColumn="0" w:lastColumn="0" w:oddVBand="0" w:evenVBand="0" w:oddHBand="0" w:evenHBand="0" w:firstRowFirstColumn="0" w:firstRowLastColumn="0" w:lastRowFirstColumn="0" w:lastRowLastColumn="0"/>
            </w:pPr>
            <w:r w:rsidRPr="00756904">
              <w:t>applies and refines movement skills and strategies that enhance performance and safety in physical activity and sport</w:t>
            </w:r>
          </w:p>
          <w:p w14:paraId="70C0BC6D" w14:textId="77777777" w:rsidR="00756904" w:rsidRPr="00756904" w:rsidRDefault="00756904" w:rsidP="00756904">
            <w:pPr>
              <w:cnfStyle w:val="000000000000" w:firstRow="0" w:lastRow="0" w:firstColumn="0" w:lastColumn="0" w:oddVBand="0" w:evenVBand="0" w:oddHBand="0" w:evenHBand="0" w:firstRowFirstColumn="0" w:firstRowLastColumn="0" w:lastRowFirstColumn="0" w:lastRowLastColumn="0"/>
              <w:rPr>
                <w:rStyle w:val="Strong"/>
              </w:rPr>
            </w:pPr>
            <w:r w:rsidRPr="00756904">
              <w:rPr>
                <w:rStyle w:val="Strong"/>
              </w:rPr>
              <w:t>PAS5-BOD-01</w:t>
            </w:r>
          </w:p>
          <w:p w14:paraId="2D09840E" w14:textId="77777777" w:rsidR="00756904" w:rsidRPr="00756904" w:rsidRDefault="00756904" w:rsidP="00756904">
            <w:pPr>
              <w:cnfStyle w:val="000000000000" w:firstRow="0" w:lastRow="0" w:firstColumn="0" w:lastColumn="0" w:oddVBand="0" w:evenVBand="0" w:oddHBand="0" w:evenHBand="0" w:firstRowFirstColumn="0" w:firstRowLastColumn="0" w:lastRowFirstColumn="0" w:lastRowLastColumn="0"/>
            </w:pPr>
            <w:r w:rsidRPr="00756904">
              <w:t xml:space="preserve">explains requirements of the body for optimal </w:t>
            </w:r>
            <w:r w:rsidRPr="00756904">
              <w:lastRenderedPageBreak/>
              <w:t>performance in movement contexts</w:t>
            </w:r>
          </w:p>
          <w:p w14:paraId="611BDAA3" w14:textId="77777777" w:rsidR="00756904" w:rsidRPr="00756904" w:rsidRDefault="00756904" w:rsidP="00756904">
            <w:pPr>
              <w:cnfStyle w:val="000000000000" w:firstRow="0" w:lastRow="0" w:firstColumn="0" w:lastColumn="0" w:oddVBand="0" w:evenVBand="0" w:oddHBand="0" w:evenHBand="0" w:firstRowFirstColumn="0" w:firstRowLastColumn="0" w:lastRowFirstColumn="0" w:lastRowLastColumn="0"/>
              <w:rPr>
                <w:rStyle w:val="Strong"/>
              </w:rPr>
            </w:pPr>
            <w:r w:rsidRPr="00756904">
              <w:rPr>
                <w:rStyle w:val="Strong"/>
              </w:rPr>
              <w:t>PAS5-IFR-01</w:t>
            </w:r>
          </w:p>
          <w:p w14:paraId="049F78FC" w14:textId="77777777" w:rsidR="00756904" w:rsidRPr="00756904" w:rsidRDefault="00756904" w:rsidP="00756904">
            <w:pPr>
              <w:cnfStyle w:val="000000000000" w:firstRow="0" w:lastRow="0" w:firstColumn="0" w:lastColumn="0" w:oddVBand="0" w:evenVBand="0" w:oddHBand="0" w:evenHBand="0" w:firstRowFirstColumn="0" w:firstRowLastColumn="0" w:lastRowFirstColumn="0" w:lastRowLastColumn="0"/>
            </w:pPr>
            <w:r w:rsidRPr="00756904">
              <w:t>investigates and uses information and feedback to support the refinement of movement skills, concepts and strategies</w:t>
            </w:r>
          </w:p>
          <w:p w14:paraId="74F0FFE2" w14:textId="77777777" w:rsidR="00756904" w:rsidRPr="00756904" w:rsidRDefault="00756904" w:rsidP="00756904">
            <w:pPr>
              <w:cnfStyle w:val="000000000000" w:firstRow="0" w:lastRow="0" w:firstColumn="0" w:lastColumn="0" w:oddVBand="0" w:evenVBand="0" w:oddHBand="0" w:evenHBand="0" w:firstRowFirstColumn="0" w:firstRowLastColumn="0" w:lastRowFirstColumn="0" w:lastRowLastColumn="0"/>
              <w:rPr>
                <w:rStyle w:val="Strong"/>
              </w:rPr>
            </w:pPr>
            <w:r w:rsidRPr="00756904">
              <w:rPr>
                <w:rStyle w:val="Strong"/>
              </w:rPr>
              <w:t>PAS5-SMI-01</w:t>
            </w:r>
          </w:p>
          <w:p w14:paraId="5C9584F9" w14:textId="77777777" w:rsidR="00756904" w:rsidRPr="00756904" w:rsidRDefault="00756904" w:rsidP="00756904">
            <w:pPr>
              <w:cnfStyle w:val="000000000000" w:firstRow="0" w:lastRow="0" w:firstColumn="0" w:lastColumn="0" w:oddVBand="0" w:evenVBand="0" w:oddHBand="0" w:evenHBand="0" w:firstRowFirstColumn="0" w:firstRowLastColumn="0" w:lastRowFirstColumn="0" w:lastRowLastColumn="0"/>
            </w:pPr>
            <w:r w:rsidRPr="00756904">
              <w:t>assesses and adapts self-management and interpersonal skills that support personal and group objectives in a range of situations</w:t>
            </w:r>
          </w:p>
          <w:p w14:paraId="6F1B38AB" w14:textId="77777777" w:rsidR="00756904" w:rsidRPr="00756904" w:rsidRDefault="00756904" w:rsidP="00756904">
            <w:pPr>
              <w:cnfStyle w:val="000000000000" w:firstRow="0" w:lastRow="0" w:firstColumn="0" w:lastColumn="0" w:oddVBand="0" w:evenVBand="0" w:oddHBand="0" w:evenHBand="0" w:firstRowFirstColumn="0" w:firstRowLastColumn="0" w:lastRowFirstColumn="0" w:lastRowLastColumn="0"/>
              <w:rPr>
                <w:rStyle w:val="Strong"/>
              </w:rPr>
            </w:pPr>
            <w:r w:rsidRPr="00756904">
              <w:rPr>
                <w:rStyle w:val="Strong"/>
              </w:rPr>
              <w:t>PAS5-COM-01</w:t>
            </w:r>
          </w:p>
          <w:p w14:paraId="3891CF1A" w14:textId="38EF21F6" w:rsidR="004B6B02" w:rsidRDefault="00756904" w:rsidP="00756904">
            <w:pPr>
              <w:cnfStyle w:val="000000000000" w:firstRow="0" w:lastRow="0" w:firstColumn="0" w:lastColumn="0" w:oddVBand="0" w:evenVBand="0" w:oddHBand="0" w:evenHBand="0" w:firstRowFirstColumn="0" w:firstRowLastColumn="0" w:lastRowFirstColumn="0" w:lastRowLastColumn="0"/>
            </w:pPr>
            <w:r w:rsidRPr="00756904">
              <w:t xml:space="preserve">communicates ideas and </w:t>
            </w:r>
            <w:r w:rsidRPr="00756904">
              <w:lastRenderedPageBreak/>
              <w:t>concepts about physical activity and sport for a range of purposes, audiences and contexts</w:t>
            </w:r>
          </w:p>
        </w:tc>
        <w:tc>
          <w:tcPr>
            <w:tcW w:w="3085" w:type="dxa"/>
          </w:tcPr>
          <w:p w14:paraId="4CC2E925" w14:textId="17741063" w:rsidR="004B6B02" w:rsidRDefault="0039181A" w:rsidP="00E93BAE">
            <w:pPr>
              <w:cnfStyle w:val="000000000000" w:firstRow="0" w:lastRow="0" w:firstColumn="0" w:lastColumn="0" w:oddVBand="0" w:evenVBand="0" w:oddHBand="0" w:evenHBand="0" w:firstRowFirstColumn="0" w:firstRowLastColumn="0" w:lastRowFirstColumn="0" w:lastRowLastColumn="0"/>
            </w:pPr>
            <w:r w:rsidRPr="006D32EC">
              <w:lastRenderedPageBreak/>
              <w:t xml:space="preserve">This </w:t>
            </w:r>
            <w:r>
              <w:t>teaching and learning program</w:t>
            </w:r>
            <w:r w:rsidRPr="006D32EC">
              <w:t xml:space="preserve"> has an associated summative assessment task.</w:t>
            </w:r>
          </w:p>
        </w:tc>
      </w:tr>
      <w:tr w:rsidR="0039181A" w14:paraId="2801A448" w14:textId="77777777" w:rsidTr="00A96FE1">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565C3740" w14:textId="34A5764D" w:rsidR="0039181A" w:rsidRPr="009F1D31" w:rsidRDefault="0039181A" w:rsidP="009F1D31">
            <w:pPr>
              <w:rPr>
                <w:rStyle w:val="Strong"/>
                <w:b/>
                <w:bCs w:val="0"/>
              </w:rPr>
            </w:pPr>
            <w:r w:rsidRPr="009F1D31">
              <w:rPr>
                <w:rStyle w:val="Strong"/>
                <w:b/>
                <w:bCs w:val="0"/>
              </w:rPr>
              <w:lastRenderedPageBreak/>
              <w:t>Terms 2</w:t>
            </w:r>
            <w:r w:rsidR="00950C69">
              <w:rPr>
                <w:rStyle w:val="Strong"/>
                <w:b/>
                <w:bCs w:val="0"/>
              </w:rPr>
              <w:t>–</w:t>
            </w:r>
            <w:r w:rsidRPr="009F1D31">
              <w:rPr>
                <w:rStyle w:val="Strong"/>
                <w:b/>
                <w:bCs w:val="0"/>
              </w:rPr>
              <w:t>3</w:t>
            </w:r>
          </w:p>
          <w:p w14:paraId="2F11C65D" w14:textId="6F7A616A" w:rsidR="0039181A" w:rsidRPr="009F1D31" w:rsidRDefault="00950C69" w:rsidP="009F1D31">
            <w:pPr>
              <w:rPr>
                <w:rStyle w:val="Strong"/>
                <w:b/>
                <w:bCs w:val="0"/>
              </w:rPr>
            </w:pPr>
            <w:r>
              <w:rPr>
                <w:rStyle w:val="Strong"/>
                <w:b/>
                <w:bCs w:val="0"/>
              </w:rPr>
              <w:t>(</w:t>
            </w:r>
            <w:r w:rsidR="0039181A" w:rsidRPr="009F1D31">
              <w:rPr>
                <w:rStyle w:val="Strong"/>
                <w:b/>
                <w:bCs w:val="0"/>
              </w:rPr>
              <w:t>14 weeks</w:t>
            </w:r>
            <w:r>
              <w:rPr>
                <w:rStyle w:val="Strong"/>
                <w:b/>
                <w:bCs w:val="0"/>
              </w:rPr>
              <w:t>)</w:t>
            </w:r>
          </w:p>
        </w:tc>
        <w:tc>
          <w:tcPr>
            <w:tcW w:w="1984" w:type="dxa"/>
          </w:tcPr>
          <w:p w14:paraId="57F3B826" w14:textId="77777777" w:rsidR="0039181A" w:rsidRDefault="0039181A" w:rsidP="0039181A">
            <w:pPr>
              <w:cnfStyle w:val="000000000000" w:firstRow="0" w:lastRow="0" w:firstColumn="0" w:lastColumn="0" w:oddVBand="0" w:evenVBand="0" w:oddHBand="0" w:evenHBand="0" w:firstRowFirstColumn="0" w:firstRowLastColumn="0" w:lastRowFirstColumn="0" w:lastRowLastColumn="0"/>
            </w:pPr>
            <w:r>
              <w:t>Integrated</w:t>
            </w:r>
          </w:p>
        </w:tc>
        <w:tc>
          <w:tcPr>
            <w:tcW w:w="4961" w:type="dxa"/>
          </w:tcPr>
          <w:p w14:paraId="37BCB909" w14:textId="77777777" w:rsidR="0039181A" w:rsidRDefault="00E53BAE" w:rsidP="0039181A">
            <w:pPr>
              <w:cnfStyle w:val="000000000000" w:firstRow="0" w:lastRow="0" w:firstColumn="0" w:lastColumn="0" w:oddVBand="0" w:evenVBand="0" w:oddHBand="0" w:evenHBand="0" w:firstRowFirstColumn="0" w:firstRowLastColumn="0" w:lastRowFirstColumn="0" w:lastRowLastColumn="0"/>
            </w:pPr>
            <w:r w:rsidRPr="41BCAE9F">
              <w:rPr>
                <w:rStyle w:val="Strong"/>
              </w:rPr>
              <w:t xml:space="preserve">Issues in sport </w:t>
            </w:r>
            <w:r>
              <w:t>(core)</w:t>
            </w:r>
          </w:p>
          <w:p w14:paraId="2896D129" w14:textId="2E3AF653" w:rsidR="009220EA" w:rsidRPr="00C108DC" w:rsidRDefault="7C10A8D2" w:rsidP="41BCAE9F">
            <w:pPr>
              <w:cnfStyle w:val="000000000000" w:firstRow="0" w:lastRow="0" w:firstColumn="0" w:lastColumn="0" w:oddVBand="0" w:evenVBand="0" w:oddHBand="0" w:evenHBand="0" w:firstRowFirstColumn="0" w:firstRowLastColumn="0" w:lastRowFirstColumn="0" w:lastRowLastColumn="0"/>
              <w:rPr>
                <w:rFonts w:eastAsia="Arial"/>
                <w:color w:val="000000" w:themeColor="text1"/>
                <w:szCs w:val="22"/>
              </w:rPr>
            </w:pPr>
            <w:r w:rsidRPr="41BCAE9F">
              <w:rPr>
                <w:rFonts w:eastAsia="Arial"/>
                <w:color w:val="000000" w:themeColor="text1"/>
                <w:szCs w:val="22"/>
              </w:rPr>
              <w:t>In this teaching and learning program, students will investigate a range of contemporary issues in sport.</w:t>
            </w:r>
          </w:p>
          <w:p w14:paraId="122D8192" w14:textId="5197E89F" w:rsidR="009220EA" w:rsidRPr="00C108DC" w:rsidRDefault="6B4A83A8" w:rsidP="594BEE1B">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594BEE1B">
              <w:rPr>
                <w:rFonts w:eastAsia="Arial"/>
                <w:color w:val="000000" w:themeColor="text1"/>
              </w:rPr>
              <w:t>They’ll explore the use and impact of technology in sport a</w:t>
            </w:r>
            <w:r w:rsidR="6AE53F99" w:rsidRPr="594BEE1B">
              <w:rPr>
                <w:rFonts w:eastAsia="Arial"/>
                <w:color w:val="000000" w:themeColor="text1"/>
              </w:rPr>
              <w:t xml:space="preserve">nd examine </w:t>
            </w:r>
            <w:r w:rsidR="46641540" w:rsidRPr="594BEE1B">
              <w:rPr>
                <w:rFonts w:eastAsia="Arial"/>
                <w:color w:val="000000" w:themeColor="text1"/>
              </w:rPr>
              <w:t>the role of the</w:t>
            </w:r>
            <w:r w:rsidRPr="594BEE1B">
              <w:rPr>
                <w:rFonts w:eastAsia="Arial"/>
                <w:color w:val="000000" w:themeColor="text1"/>
              </w:rPr>
              <w:t xml:space="preserve"> media in driving</w:t>
            </w:r>
            <w:r w:rsidR="38C1D4F2" w:rsidRPr="594BEE1B">
              <w:rPr>
                <w:rFonts w:eastAsia="Arial"/>
                <w:color w:val="000000" w:themeColor="text1"/>
              </w:rPr>
              <w:t xml:space="preserve"> the</w:t>
            </w:r>
            <w:r w:rsidRPr="594BEE1B">
              <w:rPr>
                <w:rFonts w:eastAsia="Arial"/>
                <w:color w:val="000000" w:themeColor="text1"/>
              </w:rPr>
              <w:t xml:space="preserve"> growing popularity and commercialisation</w:t>
            </w:r>
            <w:r w:rsidR="3A424E37" w:rsidRPr="594BEE1B">
              <w:rPr>
                <w:rFonts w:eastAsia="Arial"/>
                <w:color w:val="000000" w:themeColor="text1"/>
              </w:rPr>
              <w:t xml:space="preserve"> of sports and athletes.</w:t>
            </w:r>
          </w:p>
          <w:p w14:paraId="2E652859" w14:textId="19757EA6" w:rsidR="009220EA" w:rsidRPr="00C108DC" w:rsidRDefault="7C10A8D2" w:rsidP="41BCAE9F">
            <w:pPr>
              <w:cnfStyle w:val="000000000000" w:firstRow="0" w:lastRow="0" w:firstColumn="0" w:lastColumn="0" w:oddVBand="0" w:evenVBand="0" w:oddHBand="0" w:evenHBand="0" w:firstRowFirstColumn="0" w:firstRowLastColumn="0" w:lastRowFirstColumn="0" w:lastRowLastColumn="0"/>
            </w:pPr>
            <w:r w:rsidRPr="41BCAE9F">
              <w:rPr>
                <w:rFonts w:eastAsia="Arial"/>
                <w:color w:val="000000" w:themeColor="text1"/>
                <w:szCs w:val="22"/>
              </w:rPr>
              <w:t>Through an equity lens, students will investigate the evolving role and profile of women in sport and the experiences of diverse population groups, including Aboriginal and Torres Strait Islander Peoples.</w:t>
            </w:r>
          </w:p>
        </w:tc>
        <w:tc>
          <w:tcPr>
            <w:tcW w:w="2977" w:type="dxa"/>
          </w:tcPr>
          <w:p w14:paraId="7032B9EE" w14:textId="77777777" w:rsidR="00456C72" w:rsidRPr="00456C72" w:rsidRDefault="00456C72" w:rsidP="00456C72">
            <w:pPr>
              <w:cnfStyle w:val="000000000000" w:firstRow="0" w:lastRow="0" w:firstColumn="0" w:lastColumn="0" w:oddVBand="0" w:evenVBand="0" w:oddHBand="0" w:evenHBand="0" w:firstRowFirstColumn="0" w:firstRowLastColumn="0" w:lastRowFirstColumn="0" w:lastRowLastColumn="0"/>
              <w:rPr>
                <w:rStyle w:val="Strong"/>
              </w:rPr>
            </w:pPr>
            <w:r w:rsidRPr="00456C72">
              <w:rPr>
                <w:rStyle w:val="Strong"/>
              </w:rPr>
              <w:t>PAS5-BEN-01</w:t>
            </w:r>
          </w:p>
          <w:p w14:paraId="6513DFE3" w14:textId="77777777" w:rsidR="00456C72" w:rsidRPr="00456C72" w:rsidRDefault="00456C72" w:rsidP="00456C72">
            <w:pPr>
              <w:cnfStyle w:val="000000000000" w:firstRow="0" w:lastRow="0" w:firstColumn="0" w:lastColumn="0" w:oddVBand="0" w:evenVBand="0" w:oddHBand="0" w:evenHBand="0" w:firstRowFirstColumn="0" w:firstRowLastColumn="0" w:lastRowFirstColumn="0" w:lastRowLastColumn="0"/>
            </w:pPr>
            <w:r w:rsidRPr="00456C72">
              <w:t>explains the benefits of participation and performance in physical activity and sport</w:t>
            </w:r>
          </w:p>
          <w:p w14:paraId="4680EE31" w14:textId="77777777" w:rsidR="00456C72" w:rsidRPr="00456C72" w:rsidRDefault="00456C72" w:rsidP="00456C72">
            <w:pPr>
              <w:cnfStyle w:val="000000000000" w:firstRow="0" w:lastRow="0" w:firstColumn="0" w:lastColumn="0" w:oddVBand="0" w:evenVBand="0" w:oddHBand="0" w:evenHBand="0" w:firstRowFirstColumn="0" w:firstRowLastColumn="0" w:lastRowFirstColumn="0" w:lastRowLastColumn="0"/>
              <w:rPr>
                <w:rStyle w:val="Strong"/>
              </w:rPr>
            </w:pPr>
            <w:r w:rsidRPr="00456C72">
              <w:rPr>
                <w:rStyle w:val="Strong"/>
              </w:rPr>
              <w:t>PAS5-ISS-01</w:t>
            </w:r>
          </w:p>
          <w:p w14:paraId="5B3EA8C3" w14:textId="77777777" w:rsidR="00456C72" w:rsidRPr="00456C72" w:rsidRDefault="00456C72" w:rsidP="00456C72">
            <w:pPr>
              <w:cnfStyle w:val="000000000000" w:firstRow="0" w:lastRow="0" w:firstColumn="0" w:lastColumn="0" w:oddVBand="0" w:evenVBand="0" w:oddHBand="0" w:evenHBand="0" w:firstRowFirstColumn="0" w:firstRowLastColumn="0" w:lastRowFirstColumn="0" w:lastRowLastColumn="0"/>
            </w:pPr>
            <w:r w:rsidRPr="00456C72">
              <w:t>assesses the influence of issues in physical activity and sport on individuals and communities</w:t>
            </w:r>
          </w:p>
          <w:p w14:paraId="0DDD2E50" w14:textId="77777777" w:rsidR="00456C72" w:rsidRPr="00456C72" w:rsidRDefault="00456C72" w:rsidP="00456C72">
            <w:pPr>
              <w:cnfStyle w:val="000000000000" w:firstRow="0" w:lastRow="0" w:firstColumn="0" w:lastColumn="0" w:oddVBand="0" w:evenVBand="0" w:oddHBand="0" w:evenHBand="0" w:firstRowFirstColumn="0" w:firstRowLastColumn="0" w:lastRowFirstColumn="0" w:lastRowLastColumn="0"/>
              <w:rPr>
                <w:rStyle w:val="Strong"/>
              </w:rPr>
            </w:pPr>
            <w:r w:rsidRPr="00456C72">
              <w:rPr>
                <w:rStyle w:val="Strong"/>
              </w:rPr>
              <w:t>PAS5-PSP-01</w:t>
            </w:r>
          </w:p>
          <w:p w14:paraId="794674FF" w14:textId="77777777" w:rsidR="00456C72" w:rsidRPr="00456C72" w:rsidRDefault="00456C72" w:rsidP="00456C72">
            <w:pPr>
              <w:cnfStyle w:val="000000000000" w:firstRow="0" w:lastRow="0" w:firstColumn="0" w:lastColumn="0" w:oddVBand="0" w:evenVBand="0" w:oddHBand="0" w:evenHBand="0" w:firstRowFirstColumn="0" w:firstRowLastColumn="0" w:lastRowFirstColumn="0" w:lastRowLastColumn="0"/>
            </w:pPr>
            <w:r w:rsidRPr="00456C72">
              <w:t xml:space="preserve">analyses physical activity and sport from personal, </w:t>
            </w:r>
            <w:r w:rsidRPr="00456C72">
              <w:lastRenderedPageBreak/>
              <w:t>social and cultural perspectives</w:t>
            </w:r>
          </w:p>
          <w:p w14:paraId="1F0354D9" w14:textId="77777777" w:rsidR="00456C72" w:rsidRPr="00456C72" w:rsidRDefault="00456C72" w:rsidP="00456C72">
            <w:pPr>
              <w:cnfStyle w:val="000000000000" w:firstRow="0" w:lastRow="0" w:firstColumn="0" w:lastColumn="0" w:oddVBand="0" w:evenVBand="0" w:oddHBand="0" w:evenHBand="0" w:firstRowFirstColumn="0" w:firstRowLastColumn="0" w:lastRowFirstColumn="0" w:lastRowLastColumn="0"/>
              <w:rPr>
                <w:rStyle w:val="Strong"/>
              </w:rPr>
            </w:pPr>
            <w:r w:rsidRPr="00456C72">
              <w:rPr>
                <w:rStyle w:val="Strong"/>
              </w:rPr>
              <w:t>PAS5-COM-01</w:t>
            </w:r>
          </w:p>
          <w:p w14:paraId="69C9930B" w14:textId="4BA4967E" w:rsidR="0039181A" w:rsidRPr="007F5D59" w:rsidRDefault="00456C72" w:rsidP="00456C72">
            <w:pPr>
              <w:cnfStyle w:val="000000000000" w:firstRow="0" w:lastRow="0" w:firstColumn="0" w:lastColumn="0" w:oddVBand="0" w:evenVBand="0" w:oddHBand="0" w:evenHBand="0" w:firstRowFirstColumn="0" w:firstRowLastColumn="0" w:lastRowFirstColumn="0" w:lastRowLastColumn="0"/>
              <w:rPr>
                <w:rStyle w:val="Strong"/>
                <w:b w:val="0"/>
                <w:bCs w:val="0"/>
              </w:rPr>
            </w:pPr>
            <w:r w:rsidRPr="00456C72">
              <w:t>communicates ideas and concepts about physical activity and sport for a range of purposes, audiences and contexts</w:t>
            </w:r>
          </w:p>
        </w:tc>
        <w:tc>
          <w:tcPr>
            <w:tcW w:w="3085" w:type="dxa"/>
          </w:tcPr>
          <w:p w14:paraId="751B00FB" w14:textId="3E987BDA" w:rsidR="0039181A" w:rsidRPr="00D16517" w:rsidRDefault="0039181A" w:rsidP="0039181A">
            <w:pPr>
              <w:cnfStyle w:val="000000000000" w:firstRow="0" w:lastRow="0" w:firstColumn="0" w:lastColumn="0" w:oddVBand="0" w:evenVBand="0" w:oddHBand="0" w:evenHBand="0" w:firstRowFirstColumn="0" w:firstRowLastColumn="0" w:lastRowFirstColumn="0" w:lastRowLastColumn="0"/>
            </w:pPr>
            <w:r w:rsidRPr="006D32EC">
              <w:lastRenderedPageBreak/>
              <w:t xml:space="preserve">This </w:t>
            </w:r>
            <w:r>
              <w:t>teaching and learning program</w:t>
            </w:r>
            <w:r w:rsidRPr="006D32EC">
              <w:t xml:space="preserve"> has an associated summative assessment task.</w:t>
            </w:r>
          </w:p>
        </w:tc>
      </w:tr>
      <w:tr w:rsidR="0039181A" w14:paraId="6859F445" w14:textId="77777777" w:rsidTr="00A96FE1">
        <w:trPr>
          <w:trHeight w:val="300"/>
        </w:trPr>
        <w:tc>
          <w:tcPr>
            <w:cnfStyle w:val="001000000000" w:firstRow="0" w:lastRow="0" w:firstColumn="1" w:lastColumn="0" w:oddVBand="0" w:evenVBand="0" w:oddHBand="0" w:evenHBand="0" w:firstRowFirstColumn="0" w:firstRowLastColumn="0" w:lastRowFirstColumn="0" w:lastRowLastColumn="0"/>
            <w:tcW w:w="1555" w:type="dxa"/>
          </w:tcPr>
          <w:p w14:paraId="39622DD0" w14:textId="6443F7BE" w:rsidR="0039181A" w:rsidRPr="009F1D31" w:rsidRDefault="0039181A" w:rsidP="009F1D31">
            <w:pPr>
              <w:rPr>
                <w:rStyle w:val="Strong"/>
                <w:b/>
                <w:bCs w:val="0"/>
              </w:rPr>
            </w:pPr>
            <w:r w:rsidRPr="009F1D31">
              <w:rPr>
                <w:rStyle w:val="Strong"/>
                <w:b/>
                <w:bCs w:val="0"/>
              </w:rPr>
              <w:t>Terms 3</w:t>
            </w:r>
            <w:r w:rsidR="00950C69">
              <w:rPr>
                <w:rStyle w:val="Strong"/>
                <w:b/>
                <w:bCs w:val="0"/>
              </w:rPr>
              <w:t>–</w:t>
            </w:r>
            <w:r w:rsidRPr="009F1D31">
              <w:rPr>
                <w:rStyle w:val="Strong"/>
                <w:b/>
                <w:bCs w:val="0"/>
              </w:rPr>
              <w:t>4</w:t>
            </w:r>
          </w:p>
          <w:p w14:paraId="6D79246A" w14:textId="7AB4988E" w:rsidR="0039181A" w:rsidRPr="009F1D31" w:rsidRDefault="00950C69" w:rsidP="009F1D31">
            <w:pPr>
              <w:rPr>
                <w:rStyle w:val="Strong"/>
                <w:b/>
                <w:bCs w:val="0"/>
              </w:rPr>
            </w:pPr>
            <w:r>
              <w:rPr>
                <w:rStyle w:val="Strong"/>
                <w:b/>
                <w:bCs w:val="0"/>
              </w:rPr>
              <w:t>(</w:t>
            </w:r>
            <w:r w:rsidR="0039181A" w:rsidRPr="009F1D31">
              <w:rPr>
                <w:rStyle w:val="Strong"/>
                <w:b/>
                <w:bCs w:val="0"/>
              </w:rPr>
              <w:t>12 weeks</w:t>
            </w:r>
            <w:r>
              <w:rPr>
                <w:rStyle w:val="Strong"/>
                <w:b/>
                <w:bCs w:val="0"/>
              </w:rPr>
              <w:t>)</w:t>
            </w:r>
          </w:p>
        </w:tc>
        <w:tc>
          <w:tcPr>
            <w:tcW w:w="1984" w:type="dxa"/>
          </w:tcPr>
          <w:p w14:paraId="5B76E314" w14:textId="5ADC459C" w:rsidR="0039181A" w:rsidRDefault="0039181A" w:rsidP="0039181A">
            <w:pPr>
              <w:cnfStyle w:val="000000000000" w:firstRow="0" w:lastRow="0" w:firstColumn="0" w:lastColumn="0" w:oddVBand="0" w:evenVBand="0" w:oddHBand="0" w:evenHBand="0" w:firstRowFirstColumn="0" w:firstRowLastColumn="0" w:lastRowFirstColumn="0" w:lastRowLastColumn="0"/>
            </w:pPr>
            <w:r>
              <w:t>Integrated</w:t>
            </w:r>
          </w:p>
        </w:tc>
        <w:tc>
          <w:tcPr>
            <w:tcW w:w="4961" w:type="dxa"/>
          </w:tcPr>
          <w:p w14:paraId="18892F27" w14:textId="77777777" w:rsidR="0039181A" w:rsidRDefault="00E53BAE" w:rsidP="0039181A">
            <w:pPr>
              <w:cnfStyle w:val="000000000000" w:firstRow="0" w:lastRow="0" w:firstColumn="0" w:lastColumn="0" w:oddVBand="0" w:evenVBand="0" w:oddHBand="0" w:evenHBand="0" w:firstRowFirstColumn="0" w:firstRowLastColumn="0" w:lastRowFirstColumn="0" w:lastRowLastColumn="0"/>
            </w:pPr>
            <w:r w:rsidRPr="00E53BAE">
              <w:rPr>
                <w:rStyle w:val="Strong"/>
              </w:rPr>
              <w:t>Leisure and recreation</w:t>
            </w:r>
            <w:r>
              <w:t xml:space="preserve"> (option)</w:t>
            </w:r>
          </w:p>
          <w:p w14:paraId="578A2091" w14:textId="240B90BE" w:rsidR="00AC35DE" w:rsidRDefault="00AC35DE" w:rsidP="41BCAE9F">
            <w:pPr>
              <w:cnfStyle w:val="000000000000" w:firstRow="0" w:lastRow="0" w:firstColumn="0" w:lastColumn="0" w:oddVBand="0" w:evenVBand="0" w:oddHBand="0" w:evenHBand="0" w:firstRowFirstColumn="0" w:firstRowLastColumn="0" w:lastRowFirstColumn="0" w:lastRowLastColumn="0"/>
            </w:pPr>
            <w:r>
              <w:t xml:space="preserve">In this teaching and learning program, students </w:t>
            </w:r>
            <w:r w:rsidR="40598FF9">
              <w:t>learn about</w:t>
            </w:r>
            <w:r w:rsidR="00974467">
              <w:t xml:space="preserve"> leisure and recreation as meaningful forms of physical activity. </w:t>
            </w:r>
          </w:p>
          <w:p w14:paraId="0486A59A" w14:textId="6CE1050A" w:rsidR="006B6919" w:rsidRPr="002B3EA4" w:rsidRDefault="22F73D6C" w:rsidP="41BCAE9F">
            <w:pPr>
              <w:cnfStyle w:val="000000000000" w:firstRow="0" w:lastRow="0" w:firstColumn="0" w:lastColumn="0" w:oddVBand="0" w:evenVBand="0" w:oddHBand="0" w:evenHBand="0" w:firstRowFirstColumn="0" w:firstRowLastColumn="0" w:lastRowFirstColumn="0" w:lastRowLastColumn="0"/>
            </w:pPr>
            <w:r>
              <w:t>This program provides the opportunity for students to participate in</w:t>
            </w:r>
            <w:r w:rsidR="00320809">
              <w:t xml:space="preserve"> a range of</w:t>
            </w:r>
            <w:r w:rsidR="2FA18C2D">
              <w:t xml:space="preserve"> </w:t>
            </w:r>
            <w:r w:rsidR="00320809">
              <w:t>activities</w:t>
            </w:r>
            <w:r w:rsidR="00B9428D">
              <w:t xml:space="preserve"> </w:t>
            </w:r>
            <w:r w:rsidR="00320809">
              <w:t>and consider the</w:t>
            </w:r>
            <w:r w:rsidR="44088B33">
              <w:t xml:space="preserve"> suitability and</w:t>
            </w:r>
            <w:r w:rsidR="00320809">
              <w:t xml:space="preserve"> </w:t>
            </w:r>
            <w:r w:rsidR="005F589B">
              <w:t xml:space="preserve">benefits </w:t>
            </w:r>
            <w:r w:rsidR="4015D9B6">
              <w:t xml:space="preserve">of each </w:t>
            </w:r>
            <w:r w:rsidR="005F589B">
              <w:t>to the individual and the community</w:t>
            </w:r>
            <w:r w:rsidR="00E96FA8">
              <w:t xml:space="preserve">. </w:t>
            </w:r>
          </w:p>
          <w:p w14:paraId="48A25A33" w14:textId="77777777" w:rsidR="006B6919" w:rsidRPr="002B3EA4" w:rsidRDefault="00E96FA8" w:rsidP="41BCAE9F">
            <w:pPr>
              <w:cnfStyle w:val="000000000000" w:firstRow="0" w:lastRow="0" w:firstColumn="0" w:lastColumn="0" w:oddVBand="0" w:evenVBand="0" w:oddHBand="0" w:evenHBand="0" w:firstRowFirstColumn="0" w:firstRowLastColumn="0" w:lastRowFirstColumn="0" w:lastRowLastColumn="0"/>
            </w:pPr>
            <w:r>
              <w:t xml:space="preserve">Students </w:t>
            </w:r>
            <w:r w:rsidR="65468EFF">
              <w:t xml:space="preserve">will also </w:t>
            </w:r>
            <w:r w:rsidR="0FE71A18">
              <w:t xml:space="preserve">investigate </w:t>
            </w:r>
            <w:r>
              <w:t>the planning, skills</w:t>
            </w:r>
            <w:r w:rsidR="00872281">
              <w:t xml:space="preserve"> </w:t>
            </w:r>
            <w:r w:rsidR="00872281">
              <w:lastRenderedPageBreak/>
              <w:t>and</w:t>
            </w:r>
            <w:r>
              <w:t xml:space="preserve"> </w:t>
            </w:r>
            <w:r w:rsidR="5D85FE85">
              <w:t>actions</w:t>
            </w:r>
            <w:r>
              <w:t xml:space="preserve"> required for safe</w:t>
            </w:r>
            <w:r w:rsidR="006B6919">
              <w:t xml:space="preserve"> and</w:t>
            </w:r>
            <w:r>
              <w:t xml:space="preserve"> successful </w:t>
            </w:r>
            <w:r w:rsidR="004D0426">
              <w:t>participation and</w:t>
            </w:r>
            <w:r>
              <w:t xml:space="preserve"> explore how engaging respectfully with Traditional Custodians of Country and Place can enhance outdoor experiences.</w:t>
            </w:r>
          </w:p>
        </w:tc>
        <w:tc>
          <w:tcPr>
            <w:tcW w:w="2977" w:type="dxa"/>
          </w:tcPr>
          <w:p w14:paraId="77A8C09F" w14:textId="77777777" w:rsidR="0073136B" w:rsidRPr="0073136B" w:rsidRDefault="0073136B" w:rsidP="0073136B">
            <w:pPr>
              <w:cnfStyle w:val="000000000000" w:firstRow="0" w:lastRow="0" w:firstColumn="0" w:lastColumn="0" w:oddVBand="0" w:evenVBand="0" w:oddHBand="0" w:evenHBand="0" w:firstRowFirstColumn="0" w:firstRowLastColumn="0" w:lastRowFirstColumn="0" w:lastRowLastColumn="0"/>
              <w:rPr>
                <w:rStyle w:val="Strong"/>
              </w:rPr>
            </w:pPr>
            <w:r w:rsidRPr="0073136B">
              <w:rPr>
                <w:rStyle w:val="Strong"/>
              </w:rPr>
              <w:lastRenderedPageBreak/>
              <w:t>PAS5-BEN-01</w:t>
            </w:r>
          </w:p>
          <w:p w14:paraId="1FF28B80" w14:textId="77777777" w:rsidR="0073136B" w:rsidRPr="0073136B" w:rsidRDefault="0073136B" w:rsidP="0073136B">
            <w:pPr>
              <w:cnfStyle w:val="000000000000" w:firstRow="0" w:lastRow="0" w:firstColumn="0" w:lastColumn="0" w:oddVBand="0" w:evenVBand="0" w:oddHBand="0" w:evenHBand="0" w:firstRowFirstColumn="0" w:firstRowLastColumn="0" w:lastRowFirstColumn="0" w:lastRowLastColumn="0"/>
            </w:pPr>
            <w:r w:rsidRPr="0073136B">
              <w:t>explains the benefits of participation and performance in physical activity and sport</w:t>
            </w:r>
          </w:p>
          <w:p w14:paraId="36DE6B2B" w14:textId="77777777" w:rsidR="0073136B" w:rsidRPr="0073136B" w:rsidRDefault="0073136B" w:rsidP="0073136B">
            <w:pPr>
              <w:cnfStyle w:val="000000000000" w:firstRow="0" w:lastRow="0" w:firstColumn="0" w:lastColumn="0" w:oddVBand="0" w:evenVBand="0" w:oddHBand="0" w:evenHBand="0" w:firstRowFirstColumn="0" w:firstRowLastColumn="0" w:lastRowFirstColumn="0" w:lastRowLastColumn="0"/>
              <w:rPr>
                <w:rStyle w:val="Strong"/>
              </w:rPr>
            </w:pPr>
            <w:r w:rsidRPr="0073136B">
              <w:rPr>
                <w:rStyle w:val="Strong"/>
              </w:rPr>
              <w:t>PAS5-MSS-01</w:t>
            </w:r>
          </w:p>
          <w:p w14:paraId="0DC216E8" w14:textId="77777777" w:rsidR="0073136B" w:rsidRPr="0073136B" w:rsidRDefault="0073136B" w:rsidP="0073136B">
            <w:pPr>
              <w:cnfStyle w:val="000000000000" w:firstRow="0" w:lastRow="0" w:firstColumn="0" w:lastColumn="0" w:oddVBand="0" w:evenVBand="0" w:oddHBand="0" w:evenHBand="0" w:firstRowFirstColumn="0" w:firstRowLastColumn="0" w:lastRowFirstColumn="0" w:lastRowLastColumn="0"/>
            </w:pPr>
            <w:r w:rsidRPr="0073136B">
              <w:t xml:space="preserve">applies and refines movement skills and strategies that enhance </w:t>
            </w:r>
            <w:r w:rsidRPr="0073136B">
              <w:lastRenderedPageBreak/>
              <w:t>performance and safety in physical activity and sport</w:t>
            </w:r>
          </w:p>
          <w:p w14:paraId="69F5844A" w14:textId="77777777" w:rsidR="0073136B" w:rsidRPr="0073136B" w:rsidRDefault="0073136B" w:rsidP="0073136B">
            <w:pPr>
              <w:cnfStyle w:val="000000000000" w:firstRow="0" w:lastRow="0" w:firstColumn="0" w:lastColumn="0" w:oddVBand="0" w:evenVBand="0" w:oddHBand="0" w:evenHBand="0" w:firstRowFirstColumn="0" w:firstRowLastColumn="0" w:lastRowFirstColumn="0" w:lastRowLastColumn="0"/>
              <w:rPr>
                <w:rStyle w:val="Strong"/>
              </w:rPr>
            </w:pPr>
            <w:r w:rsidRPr="0073136B">
              <w:rPr>
                <w:rStyle w:val="Strong"/>
              </w:rPr>
              <w:t>PAS5-IFR-01</w:t>
            </w:r>
          </w:p>
          <w:p w14:paraId="0AE10C10" w14:textId="77777777" w:rsidR="0073136B" w:rsidRPr="0073136B" w:rsidRDefault="0073136B" w:rsidP="0073136B">
            <w:pPr>
              <w:cnfStyle w:val="000000000000" w:firstRow="0" w:lastRow="0" w:firstColumn="0" w:lastColumn="0" w:oddVBand="0" w:evenVBand="0" w:oddHBand="0" w:evenHBand="0" w:firstRowFirstColumn="0" w:firstRowLastColumn="0" w:lastRowFirstColumn="0" w:lastRowLastColumn="0"/>
            </w:pPr>
            <w:r w:rsidRPr="0073136B">
              <w:t>investigates and uses information and feedback to support the refinement of movement skills, concepts and strategies</w:t>
            </w:r>
          </w:p>
          <w:p w14:paraId="76987AFB" w14:textId="77777777" w:rsidR="0073136B" w:rsidRPr="0073136B" w:rsidRDefault="0073136B" w:rsidP="0073136B">
            <w:pPr>
              <w:cnfStyle w:val="000000000000" w:firstRow="0" w:lastRow="0" w:firstColumn="0" w:lastColumn="0" w:oddVBand="0" w:evenVBand="0" w:oddHBand="0" w:evenHBand="0" w:firstRowFirstColumn="0" w:firstRowLastColumn="0" w:lastRowFirstColumn="0" w:lastRowLastColumn="0"/>
              <w:rPr>
                <w:rStyle w:val="Strong"/>
              </w:rPr>
            </w:pPr>
            <w:r w:rsidRPr="0073136B">
              <w:rPr>
                <w:rStyle w:val="Strong"/>
              </w:rPr>
              <w:t>PAS5-ISS-01</w:t>
            </w:r>
          </w:p>
          <w:p w14:paraId="52B2DFBA" w14:textId="77777777" w:rsidR="0073136B" w:rsidRPr="0073136B" w:rsidRDefault="0073136B" w:rsidP="0073136B">
            <w:pPr>
              <w:cnfStyle w:val="000000000000" w:firstRow="0" w:lastRow="0" w:firstColumn="0" w:lastColumn="0" w:oddVBand="0" w:evenVBand="0" w:oddHBand="0" w:evenHBand="0" w:firstRowFirstColumn="0" w:firstRowLastColumn="0" w:lastRowFirstColumn="0" w:lastRowLastColumn="0"/>
            </w:pPr>
            <w:r w:rsidRPr="0073136B">
              <w:t>assesses the influence of issues in physical activity and sport on individuals and communities</w:t>
            </w:r>
          </w:p>
          <w:p w14:paraId="333DB5D1" w14:textId="77777777" w:rsidR="0073136B" w:rsidRPr="0073136B" w:rsidRDefault="0073136B" w:rsidP="0073136B">
            <w:pPr>
              <w:cnfStyle w:val="000000000000" w:firstRow="0" w:lastRow="0" w:firstColumn="0" w:lastColumn="0" w:oddVBand="0" w:evenVBand="0" w:oddHBand="0" w:evenHBand="0" w:firstRowFirstColumn="0" w:firstRowLastColumn="0" w:lastRowFirstColumn="0" w:lastRowLastColumn="0"/>
              <w:rPr>
                <w:rStyle w:val="Strong"/>
              </w:rPr>
            </w:pPr>
            <w:r w:rsidRPr="0073136B">
              <w:rPr>
                <w:rStyle w:val="Strong"/>
              </w:rPr>
              <w:t>PAS5-SMI-01</w:t>
            </w:r>
          </w:p>
          <w:p w14:paraId="621145AB" w14:textId="0E01B9AB" w:rsidR="0039181A" w:rsidRPr="0073136B" w:rsidRDefault="0073136B" w:rsidP="0073136B">
            <w:pPr>
              <w:cnfStyle w:val="000000000000" w:firstRow="0" w:lastRow="0" w:firstColumn="0" w:lastColumn="0" w:oddVBand="0" w:evenVBand="0" w:oddHBand="0" w:evenHBand="0" w:firstRowFirstColumn="0" w:firstRowLastColumn="0" w:lastRowFirstColumn="0" w:lastRowLastColumn="0"/>
            </w:pPr>
            <w:r w:rsidRPr="0073136B">
              <w:t xml:space="preserve">assesses and adapts self-management and interpersonal skills that </w:t>
            </w:r>
            <w:r w:rsidRPr="0073136B">
              <w:lastRenderedPageBreak/>
              <w:t>support personal and group objectives in a range of situations</w:t>
            </w:r>
          </w:p>
        </w:tc>
        <w:tc>
          <w:tcPr>
            <w:tcW w:w="3085" w:type="dxa"/>
          </w:tcPr>
          <w:p w14:paraId="4BAA8916" w14:textId="65B14F8A" w:rsidR="0039181A" w:rsidRPr="006D32EC" w:rsidRDefault="0039181A" w:rsidP="0039181A">
            <w:pPr>
              <w:cnfStyle w:val="000000000000" w:firstRow="0" w:lastRow="0" w:firstColumn="0" w:lastColumn="0" w:oddVBand="0" w:evenVBand="0" w:oddHBand="0" w:evenHBand="0" w:firstRowFirstColumn="0" w:firstRowLastColumn="0" w:lastRowFirstColumn="0" w:lastRowLastColumn="0"/>
            </w:pPr>
            <w:r w:rsidRPr="00D16517">
              <w:lastRenderedPageBreak/>
              <w:t xml:space="preserve">Suggested formative assessment </w:t>
            </w:r>
            <w:r>
              <w:t>opportunities are</w:t>
            </w:r>
            <w:r w:rsidRPr="00D16517">
              <w:t xml:space="preserve"> outlined throughout this teaching and learning program.</w:t>
            </w:r>
          </w:p>
        </w:tc>
      </w:tr>
    </w:tbl>
    <w:bookmarkStart w:id="5" w:name="_Toc209161266"/>
    <w:p w14:paraId="73098D68" w14:textId="77777777" w:rsidR="000F7676" w:rsidRDefault="000F7676" w:rsidP="000F7676">
      <w:pPr>
        <w:rPr>
          <w:rFonts w:eastAsia="Arial"/>
          <w:sz w:val="16"/>
          <w:szCs w:val="16"/>
        </w:rPr>
      </w:pPr>
      <w:r>
        <w:lastRenderedPageBreak/>
        <w:fldChar w:fldCharType="begin"/>
      </w:r>
      <w:r>
        <w:instrText>HYPERLINK "https://curriculum.nsw.edu.au/learning-areas/pdhpe/physical-activity-and-sports-science-7-10-2025/overview" \h</w:instrText>
      </w:r>
      <w:r>
        <w:fldChar w:fldCharType="separate"/>
      </w:r>
      <w:r w:rsidRPr="13DA219E">
        <w:rPr>
          <w:rStyle w:val="Hyperlink"/>
          <w:rFonts w:eastAsia="Arial"/>
          <w:color w:val="2F5496"/>
          <w:sz w:val="18"/>
          <w:szCs w:val="18"/>
        </w:rPr>
        <w:t>Physical Activity and Sports Science 7–10 Syllabus</w:t>
      </w:r>
      <w:r>
        <w:fldChar w:fldCharType="end"/>
      </w:r>
      <w:r w:rsidRPr="13DA219E">
        <w:rPr>
          <w:rFonts w:eastAsia="Arial"/>
          <w:sz w:val="18"/>
          <w:szCs w:val="18"/>
        </w:rPr>
        <w:t xml:space="preserve"> © NSW Education Standards Authority (NESA) for and on behalf of the Crown in right of the State of New South Wales, 2025.</w:t>
      </w:r>
    </w:p>
    <w:p w14:paraId="26467E80" w14:textId="2BDE6CAC" w:rsidR="00E930DA" w:rsidRPr="00DA2384" w:rsidRDefault="00E930DA" w:rsidP="00DA2384">
      <w:r w:rsidRPr="00DA2384">
        <w:br w:type="page"/>
      </w:r>
    </w:p>
    <w:p w14:paraId="422BCF6F" w14:textId="71C82529" w:rsidR="003D2701" w:rsidRPr="003D2701" w:rsidRDefault="003D2701" w:rsidP="00A96FE1">
      <w:pPr>
        <w:pStyle w:val="Heading1"/>
        <w:spacing w:before="480" w:after="240"/>
      </w:pPr>
      <w:bookmarkStart w:id="6" w:name="_Toc225324000"/>
      <w:r w:rsidRPr="594BEE1B">
        <w:lastRenderedPageBreak/>
        <w:t>Support and alignment</w:t>
      </w:r>
      <w:bookmarkEnd w:id="5"/>
      <w:bookmarkEnd w:id="6"/>
    </w:p>
    <w:p w14:paraId="25C1B948" w14:textId="77777777" w:rsidR="003D2701" w:rsidRDefault="003D2701" w:rsidP="003D2701">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Pr="00107A0F">
        <w:t>PD</w:t>
      </w:r>
      <w:r>
        <w:t>H</w:t>
      </w:r>
      <w:r w:rsidRPr="00107A0F">
        <w:t>PE Secondary</w:t>
      </w:r>
      <w:r>
        <w:t xml:space="preserve"> Curriculum team by emailing </w:t>
      </w:r>
      <w:hyperlink r:id="rId13" w:history="1">
        <w:r w:rsidRPr="002B5C9E">
          <w:rPr>
            <w:rStyle w:val="Hyperlink"/>
          </w:rPr>
          <w:t>PDHPEcurriculum@det.nsw.edu.au</w:t>
        </w:r>
      </w:hyperlink>
      <w:r>
        <w:t>.</w:t>
      </w:r>
    </w:p>
    <w:p w14:paraId="13EDBE79" w14:textId="77777777" w:rsidR="003D2701" w:rsidRPr="00C82E19" w:rsidRDefault="003D2701" w:rsidP="003D2701">
      <w:pPr>
        <w:rPr>
          <w:rFonts w:eastAsia="Arial"/>
        </w:rPr>
      </w:pPr>
      <w:r w:rsidRPr="19B962B9">
        <w:rPr>
          <w:b/>
          <w:bCs/>
        </w:rPr>
        <w:t>Differentiation</w:t>
      </w:r>
      <w:r w:rsidRPr="008318C0">
        <w:t>: f</w:t>
      </w:r>
      <w:r w:rsidRPr="19B962B9">
        <w:rPr>
          <w:rFonts w:eastAsia="Arial"/>
        </w:rPr>
        <w:t>urther advice to support Aboriginal and</w:t>
      </w:r>
      <w:r>
        <w:rPr>
          <w:rFonts w:eastAsia="Arial"/>
        </w:rPr>
        <w:t>/or</w:t>
      </w:r>
      <w:r w:rsidRPr="19B962B9">
        <w:rPr>
          <w:rFonts w:eastAsia="Arial"/>
        </w:rPr>
        <w:t xml:space="preserve"> Torres Strait Islander students, </w:t>
      </w:r>
      <w:r>
        <w:rPr>
          <w:rFonts w:eastAsia="Arial"/>
        </w:rPr>
        <w:t>students learning English as an additional language or dialect (</w:t>
      </w:r>
      <w:r w:rsidRPr="19B962B9">
        <w:rPr>
          <w:rFonts w:eastAsia="Arial"/>
        </w:rPr>
        <w:t>EAL</w:t>
      </w:r>
      <w:r>
        <w:rPr>
          <w:rFonts w:eastAsia="Arial"/>
        </w:rPr>
        <w:t>/</w:t>
      </w:r>
      <w:r w:rsidRPr="19B962B9">
        <w:rPr>
          <w:rFonts w:eastAsia="Arial"/>
        </w:rPr>
        <w:t>D</w:t>
      </w:r>
      <w:r>
        <w:rPr>
          <w:rFonts w:eastAsia="Arial"/>
        </w:rPr>
        <w:t>)</w:t>
      </w:r>
      <w:r w:rsidRPr="19B962B9">
        <w:rPr>
          <w:rFonts w:eastAsia="Arial"/>
        </w:rPr>
        <w:t xml:space="preserve">, students with a disability and/or additional needs and </w:t>
      </w:r>
      <w:r>
        <w:rPr>
          <w:rFonts w:eastAsia="Arial"/>
        </w:rPr>
        <w:t>h</w:t>
      </w:r>
      <w:r w:rsidRPr="19B962B9">
        <w:rPr>
          <w:rFonts w:eastAsia="Arial"/>
        </w:rPr>
        <w:t xml:space="preserve">igh </w:t>
      </w:r>
      <w:r>
        <w:rPr>
          <w:rFonts w:eastAsia="Arial"/>
        </w:rPr>
        <w:t>p</w:t>
      </w:r>
      <w:r w:rsidRPr="19B962B9">
        <w:rPr>
          <w:rFonts w:eastAsia="Arial"/>
        </w:rPr>
        <w:t xml:space="preserve">otential and gifted students can be found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5"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22B0EE18" w14:textId="77777777" w:rsidR="003D2701" w:rsidRDefault="003D2701" w:rsidP="003D2701">
      <w:r w:rsidRPr="19B962B9">
        <w:rPr>
          <w:b/>
          <w:bCs/>
        </w:rPr>
        <w:t>Assessment</w:t>
      </w:r>
      <w:r>
        <w:t xml:space="preserve">: </w:t>
      </w:r>
      <w:r w:rsidRPr="19B962B9">
        <w:rPr>
          <w:rFonts w:eastAsia="Arial"/>
        </w:rPr>
        <w:t xml:space="preserve">further advice to support formative assessment is available on the </w:t>
      </w:r>
      <w:hyperlink r:id="rId16">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7"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8"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78AAC2CA" w14:textId="77777777" w:rsidR="003D2701" w:rsidRDefault="003D2701" w:rsidP="003D2701">
      <w:r w:rsidRPr="00EE55AA">
        <w:rPr>
          <w:rStyle w:val="Strong"/>
        </w:rPr>
        <w:t>Explicit teaching</w:t>
      </w:r>
      <w:r w:rsidRPr="00CB2E21">
        <w:rPr>
          <w:rStyle w:val="Strong"/>
        </w:rPr>
        <w:t>:</w:t>
      </w:r>
      <w:r w:rsidRPr="00EE55AA">
        <w:t xml:space="preserve"> further advice to support explicit teaching is available on the </w:t>
      </w:r>
      <w:hyperlink r:id="rId19" w:history="1">
        <w:r w:rsidRPr="00EE55AA">
          <w:rPr>
            <w:rStyle w:val="Hyperlink"/>
          </w:rPr>
          <w:t>Explicit teaching</w:t>
        </w:r>
      </w:hyperlink>
      <w:r w:rsidRPr="00EE55AA">
        <w:t xml:space="preserve"> webpage. This includes the CESE </w:t>
      </w:r>
      <w:hyperlink r:id="rId20" w:history="1">
        <w:r w:rsidRPr="00EE55AA">
          <w:rPr>
            <w:rStyle w:val="Hyperlink"/>
          </w:rPr>
          <w:t>Explicit teaching – Driving learning and engagement</w:t>
        </w:r>
      </w:hyperlink>
      <w:r w:rsidRPr="00EE55AA">
        <w:t xml:space="preserve"> webpage.</w:t>
      </w:r>
    </w:p>
    <w:p w14:paraId="49FFC8CD" w14:textId="77777777" w:rsidR="003D2701" w:rsidRDefault="003D2701" w:rsidP="003D2701">
      <w:r w:rsidRPr="002E7C6F">
        <w:rPr>
          <w:b/>
          <w:bCs/>
        </w:rPr>
        <w:t>Consulted with</w:t>
      </w:r>
      <w:r>
        <w:t>: subject matter experts</w:t>
      </w:r>
    </w:p>
    <w:p w14:paraId="74C73F67" w14:textId="77777777" w:rsidR="003D2701" w:rsidRDefault="003D2701" w:rsidP="003D2701">
      <w:r w:rsidRPr="002E7C6F">
        <w:rPr>
          <w:b/>
          <w:bCs/>
        </w:rPr>
        <w:t>Alignment to system priorities and/or needs</w:t>
      </w:r>
      <w:r>
        <w:t xml:space="preserve">: </w:t>
      </w:r>
      <w:hyperlink r:id="rId21" w:history="1">
        <w:r w:rsidRPr="00D336ED">
          <w:rPr>
            <w:rStyle w:val="Hyperlink"/>
          </w:rPr>
          <w:t>School Excellence Policy</w:t>
        </w:r>
      </w:hyperlink>
      <w:r>
        <w:t xml:space="preserve">, </w:t>
      </w:r>
      <w:hyperlink r:id="rId22" w:history="1">
        <w:r w:rsidRPr="00EE55AA">
          <w:rPr>
            <w:rStyle w:val="Hyperlink"/>
          </w:rPr>
          <w:t>Our Plan for NSW Public Education</w:t>
        </w:r>
      </w:hyperlink>
    </w:p>
    <w:p w14:paraId="1AD857F1" w14:textId="2C321ED4" w:rsidR="003D2701" w:rsidRDefault="003D2701" w:rsidP="003D2701">
      <w:r w:rsidRPr="002E7C6F">
        <w:rPr>
          <w:b/>
          <w:bCs/>
        </w:rPr>
        <w:t>Alignment to the School Excellence Framework</w:t>
      </w:r>
      <w:r>
        <w:t>: this resource supports the</w:t>
      </w:r>
      <w:r w:rsidR="008A008A">
        <w:t xml:space="preserve"> </w:t>
      </w:r>
      <w:hyperlink r:id="rId23" w:history="1">
        <w:r w:rsidR="008A008A" w:rsidRPr="008A008A">
          <w:rPr>
            <w:rStyle w:val="Hyperlink"/>
          </w:rPr>
          <w:t>School Excellence Framework</w:t>
        </w:r>
      </w:hyperlink>
      <w:r>
        <w:t xml:space="preserve"> elements of curriculum (curriculum provision) and effective classroom practice (lesson planning, explicit teaching).</w:t>
      </w:r>
    </w:p>
    <w:p w14:paraId="78B28666" w14:textId="77777777" w:rsidR="003D2701" w:rsidRDefault="003D2701" w:rsidP="003D2701">
      <w:r w:rsidRPr="708AD2A7">
        <w:rPr>
          <w:b/>
          <w:bCs/>
        </w:rPr>
        <w:t xml:space="preserve">Alignment to Australian Professional </w:t>
      </w:r>
      <w:r>
        <w:rPr>
          <w:b/>
          <w:bCs/>
        </w:rPr>
        <w:t xml:space="preserve">Standards for </w:t>
      </w:r>
      <w:r w:rsidRPr="708AD2A7">
        <w:rPr>
          <w:b/>
          <w:bCs/>
        </w:rPr>
        <w:t>Teach</w:t>
      </w:r>
      <w:r>
        <w:rPr>
          <w:b/>
          <w:bCs/>
        </w:rPr>
        <w:t>ers</w:t>
      </w:r>
      <w:r>
        <w:t xml:space="preserve">: this resource supports teachers to address </w:t>
      </w:r>
      <w:hyperlink r:id="rId24">
        <w:r>
          <w:rPr>
            <w:rStyle w:val="Hyperlink"/>
          </w:rPr>
          <w:t>Proficient Teacher Standard Descriptors</w:t>
        </w:r>
      </w:hyperlink>
      <w:r>
        <w:t xml:space="preserve"> 3.2.2, 3.3.2.</w:t>
      </w:r>
    </w:p>
    <w:p w14:paraId="5136E63F" w14:textId="1E158266" w:rsidR="003D2701" w:rsidRPr="003D2701" w:rsidRDefault="003D2701" w:rsidP="003D2701">
      <w:r w:rsidRPr="00E15BE9">
        <w:rPr>
          <w:rStyle w:val="Strong"/>
        </w:rPr>
        <w:t>Creation date</w:t>
      </w:r>
      <w:r w:rsidRPr="00CB2E21">
        <w:rPr>
          <w:rStyle w:val="Strong"/>
        </w:rPr>
        <w:t xml:space="preserve">: </w:t>
      </w:r>
      <w:r>
        <w:t>26 February 2026</w:t>
      </w:r>
    </w:p>
    <w:p w14:paraId="4A12D88B" w14:textId="32E68988" w:rsidR="00E80FFD" w:rsidRPr="004912A3" w:rsidRDefault="00E80FFD" w:rsidP="00A96FE1">
      <w:pPr>
        <w:pStyle w:val="Heading1"/>
      </w:pPr>
      <w:bookmarkStart w:id="7" w:name="_Toc225324001"/>
      <w:r w:rsidRPr="594BEE1B">
        <w:lastRenderedPageBreak/>
        <w:t>References</w:t>
      </w:r>
      <w:bookmarkEnd w:id="7"/>
    </w:p>
    <w:p w14:paraId="500A1D58" w14:textId="12B3D161" w:rsidR="00E80FFD" w:rsidRPr="00AE7FE3" w:rsidRDefault="00E80FFD" w:rsidP="00A96FE1">
      <w:pPr>
        <w:pStyle w:val="FeatureBox2"/>
      </w:pPr>
      <w:r w:rsidRPr="00AE7FE3">
        <w:t>This resource contains NSW Curriculum and syllabus content. The NSW Curriculum is developed by the NSW Education Standards Authority</w:t>
      </w:r>
      <w:r w:rsidR="00313D08">
        <w:t xml:space="preserve"> (NESA)</w:t>
      </w:r>
      <w:r w:rsidRPr="00AE7FE3">
        <w:t>. This content is prepared by NESA for and on behalf of the Crown in right of the State of New South Wales. The material is protected by Crown copyright.</w:t>
      </w:r>
    </w:p>
    <w:p w14:paraId="2F14926F" w14:textId="0CBD1733" w:rsidR="00E80FFD" w:rsidRPr="00AE7FE3" w:rsidRDefault="00E80FFD" w:rsidP="00A96FE1">
      <w:pPr>
        <w:pStyle w:val="FeatureBox2"/>
      </w:pPr>
      <w:r w:rsidRPr="00AE7FE3">
        <w:t>Please refer to the NESA Copyright Disclaimer for more information</w:t>
      </w:r>
      <w:r>
        <w:t xml:space="preserve"> </w:t>
      </w:r>
      <w:hyperlink r:id="rId25" w:history="1">
        <w:r w:rsidR="00313D08" w:rsidRPr="00BC7AFD">
          <w:rPr>
            <w:rStyle w:val="Hyperlink"/>
          </w:rPr>
          <w:t>https://www.nsw.gov.au/education-and-training/nesa/copyright</w:t>
        </w:r>
      </w:hyperlink>
      <w:r w:rsidRPr="00A1020E">
        <w:t>.</w:t>
      </w:r>
    </w:p>
    <w:p w14:paraId="43428185" w14:textId="5A82961C" w:rsidR="00E80FFD" w:rsidRDefault="00E80FFD" w:rsidP="00A96FE1">
      <w:pPr>
        <w:pStyle w:val="FeatureBox2"/>
      </w:pPr>
      <w:r w:rsidRPr="00AE7FE3">
        <w:t xml:space="preserve">NESA holds the only official and up-to-date versions of the NSW Curriculum and syllabus documents. Please visit NESA </w:t>
      </w:r>
      <w:hyperlink r:id="rId26" w:history="1">
        <w:r w:rsidR="00313D08" w:rsidRPr="00BC7AFD">
          <w:rPr>
            <w:rStyle w:val="Hyperlink"/>
          </w:rPr>
          <w:t>https://www.nsw.gov.au/education-and-training/nesa</w:t>
        </w:r>
      </w:hyperlink>
      <w:r w:rsidRPr="00A1020E">
        <w:t xml:space="preserve"> </w:t>
      </w:r>
      <w:r w:rsidRPr="00AE7FE3">
        <w:t xml:space="preserve">and NSW Curriculum </w:t>
      </w:r>
      <w:hyperlink r:id="rId27" w:history="1">
        <w:r w:rsidR="00313D08" w:rsidRPr="00F03742">
          <w:rPr>
            <w:rStyle w:val="Hyperlink"/>
          </w:rPr>
          <w:t>https://curriculum.nsw.edu.au</w:t>
        </w:r>
      </w:hyperlink>
      <w:r w:rsidRPr="00AE7FE3">
        <w:t>.</w:t>
      </w:r>
    </w:p>
    <w:p w14:paraId="7F3507F0" w14:textId="7BB7FF4B" w:rsidR="008D1745" w:rsidRPr="006E335D" w:rsidRDefault="006E335D" w:rsidP="008D1745">
      <w:pPr>
        <w:rPr>
          <w:szCs w:val="22"/>
        </w:rPr>
      </w:pPr>
      <w:hyperlink r:id="rId28">
        <w:r w:rsidRPr="006E335D">
          <w:rPr>
            <w:rStyle w:val="Hyperlink"/>
            <w:rFonts w:eastAsia="Arial"/>
            <w:color w:val="2F5496"/>
            <w:szCs w:val="22"/>
          </w:rPr>
          <w:t>Physical Activity and Sports Science 7–10 Syllabus</w:t>
        </w:r>
      </w:hyperlink>
      <w:r w:rsidRPr="006E335D">
        <w:rPr>
          <w:rFonts w:eastAsia="Arial"/>
          <w:szCs w:val="22"/>
        </w:rPr>
        <w:t xml:space="preserve"> </w:t>
      </w:r>
      <w:r w:rsidR="00E80FFD" w:rsidRPr="006E335D">
        <w:rPr>
          <w:szCs w:val="22"/>
        </w:rPr>
        <w:t xml:space="preserve">© NSW Education Standards Authority (NESA) for and on behalf of the Crown in right of the State of New South Wales, </w:t>
      </w:r>
      <w:r>
        <w:rPr>
          <w:szCs w:val="22"/>
        </w:rPr>
        <w:t>2025.</w:t>
      </w:r>
    </w:p>
    <w:p w14:paraId="0040495F" w14:textId="6FB1CB1E" w:rsidR="0039282C" w:rsidRPr="006E335D" w:rsidRDefault="0039282C" w:rsidP="0039282C">
      <w:pPr>
        <w:rPr>
          <w:szCs w:val="22"/>
        </w:rPr>
      </w:pPr>
      <w:r w:rsidRPr="006E335D">
        <w:rPr>
          <w:szCs w:val="22"/>
        </w:rPr>
        <w:t xml:space="preserve">NESA (NSW Education Standards Authority) (2021) </w:t>
      </w:r>
      <w:hyperlink r:id="rId29" w:history="1">
        <w:r w:rsidR="00DB1696" w:rsidRPr="006E335D">
          <w:rPr>
            <w:rStyle w:val="Hyperlink"/>
            <w:i/>
            <w:iCs/>
            <w:szCs w:val="22"/>
          </w:rPr>
          <w:t>Selecting and sequencing</w:t>
        </w:r>
      </w:hyperlink>
      <w:r w:rsidRPr="006E335D">
        <w:rPr>
          <w:szCs w:val="22"/>
        </w:rPr>
        <w:t>,</w:t>
      </w:r>
      <w:r w:rsidR="00DB1696" w:rsidRPr="006E335D">
        <w:rPr>
          <w:szCs w:val="22"/>
        </w:rPr>
        <w:t xml:space="preserve"> </w:t>
      </w:r>
      <w:r w:rsidRPr="006E335D">
        <w:rPr>
          <w:szCs w:val="22"/>
        </w:rPr>
        <w:t xml:space="preserve">NESA website, accessed </w:t>
      </w:r>
      <w:r w:rsidR="006E335D" w:rsidRPr="006E335D">
        <w:rPr>
          <w:szCs w:val="22"/>
        </w:rPr>
        <w:t>2 February 2026.</w:t>
      </w:r>
    </w:p>
    <w:p w14:paraId="3D4B7E5B" w14:textId="38460931" w:rsidR="0039282C" w:rsidRPr="006E335D" w:rsidRDefault="0039282C" w:rsidP="0039282C">
      <w:pPr>
        <w:rPr>
          <w:szCs w:val="22"/>
        </w:rPr>
      </w:pPr>
      <w:r w:rsidRPr="006E335D">
        <w:rPr>
          <w:szCs w:val="22"/>
        </w:rPr>
        <w:t xml:space="preserve">State of New South Wales (Department of Education) (2022) </w:t>
      </w:r>
      <w:hyperlink r:id="rId30" w:history="1">
        <w:r w:rsidRPr="006E335D">
          <w:rPr>
            <w:rStyle w:val="Hyperlink"/>
            <w:i/>
            <w:iCs/>
            <w:szCs w:val="22"/>
          </w:rPr>
          <w:t>Curriculum planning for every student – advice</w:t>
        </w:r>
      </w:hyperlink>
      <w:r w:rsidRPr="006E335D">
        <w:rPr>
          <w:szCs w:val="22"/>
        </w:rPr>
        <w:t xml:space="preserve">, NSW Department of Education website, accessed </w:t>
      </w:r>
      <w:r w:rsidR="006E335D" w:rsidRPr="006E335D">
        <w:rPr>
          <w:szCs w:val="22"/>
        </w:rPr>
        <w:t>2 February 2026.</w:t>
      </w:r>
    </w:p>
    <w:p w14:paraId="786540A0" w14:textId="77777777" w:rsidR="0039282C" w:rsidRPr="008D1745" w:rsidRDefault="0039282C" w:rsidP="008D1745">
      <w:pPr>
        <w:sectPr w:rsidR="0039282C" w:rsidRPr="008D1745" w:rsidSect="00F846A2">
          <w:headerReference w:type="even" r:id="rId31"/>
          <w:headerReference w:type="default" r:id="rId32"/>
          <w:footerReference w:type="default" r:id="rId33"/>
          <w:headerReference w:type="first" r:id="rId34"/>
          <w:footerReference w:type="first" r:id="rId35"/>
          <w:pgSz w:w="16838" w:h="11906" w:orient="landscape"/>
          <w:pgMar w:top="1134" w:right="1134" w:bottom="1134" w:left="1134" w:header="709" w:footer="709" w:gutter="0"/>
          <w:pgNumType w:start="0"/>
          <w:cols w:space="708"/>
          <w:titlePg/>
          <w:docGrid w:linePitch="360"/>
        </w:sectPr>
      </w:pPr>
    </w:p>
    <w:p w14:paraId="5F6D3DD9" w14:textId="7B29D9DB" w:rsidR="002D3434" w:rsidRPr="00E80FFD" w:rsidRDefault="002D3434" w:rsidP="002D3434">
      <w:pPr>
        <w:spacing w:before="0" w:after="0"/>
        <w:rPr>
          <w:rStyle w:val="Strong"/>
          <w:szCs w:val="22"/>
        </w:rPr>
      </w:pPr>
      <w:r w:rsidRPr="00E80FFD">
        <w:rPr>
          <w:rStyle w:val="Strong"/>
          <w:szCs w:val="22"/>
        </w:rPr>
        <w:lastRenderedPageBreak/>
        <w:t xml:space="preserve">© State of New South Wales (Department of Education), </w:t>
      </w:r>
      <w:r w:rsidR="000F7676">
        <w:rPr>
          <w:rStyle w:val="Strong"/>
          <w:szCs w:val="22"/>
        </w:rPr>
        <w:t>2026</w:t>
      </w:r>
    </w:p>
    <w:p w14:paraId="7CEA9441"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4E468D6E" w14:textId="77777777" w:rsidR="002D3434" w:rsidRDefault="002D3434" w:rsidP="00E80FFD">
      <w:r w:rsidRPr="00E80FFD">
        <w:t>Copyright material available in this resource</w:t>
      </w:r>
      <w:r>
        <w:t xml:space="preserve"> and owned by the NSW Department of Education is licensed under a </w:t>
      </w:r>
      <w:hyperlink r:id="rId36" w:history="1">
        <w:r w:rsidRPr="003B3E41">
          <w:rPr>
            <w:rStyle w:val="Hyperlink"/>
          </w:rPr>
          <w:t>Creative Commons Attribution 4.0 International (CC BY 4.0) license</w:t>
        </w:r>
      </w:hyperlink>
      <w:r>
        <w:t>.</w:t>
      </w:r>
    </w:p>
    <w:p w14:paraId="03AC8CB5" w14:textId="77777777" w:rsidR="002D3434" w:rsidRDefault="002D3434" w:rsidP="002D3434">
      <w:pPr>
        <w:spacing w:line="276" w:lineRule="auto"/>
      </w:pPr>
      <w:r>
        <w:rPr>
          <w:noProof/>
        </w:rPr>
        <w:drawing>
          <wp:inline distT="0" distB="0" distL="0" distR="0" wp14:anchorId="63AE6989" wp14:editId="3513979E">
            <wp:extent cx="1228725" cy="428625"/>
            <wp:effectExtent l="0" t="0" r="9525" b="9525"/>
            <wp:docPr id="32" name="Picture 32" descr="Creative Commons Attribution license logo.">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D9EA3C5" w14:textId="77777777" w:rsidR="002D3434" w:rsidRPr="00E80FFD" w:rsidRDefault="002D3434" w:rsidP="00E80FFD">
      <w:r w:rsidRPr="002D3434">
        <w:t xml:space="preserve">This license allows you to share and </w:t>
      </w:r>
      <w:r w:rsidRPr="00E80FFD">
        <w:t>adapt the material for any purpose, even commercially.</w:t>
      </w:r>
    </w:p>
    <w:p w14:paraId="19FD6FE5" w14:textId="43B316FD" w:rsidR="002D3434" w:rsidRPr="00E80FFD" w:rsidRDefault="002D3434" w:rsidP="00E80FFD">
      <w:r w:rsidRPr="00E80FFD">
        <w:t xml:space="preserve">Attribution should be given to © State of New South Wales (Department of Education), </w:t>
      </w:r>
      <w:r w:rsidR="000F7676">
        <w:t>2026</w:t>
      </w:r>
      <w:r w:rsidRPr="00E80FFD">
        <w:t>.</w:t>
      </w:r>
    </w:p>
    <w:p w14:paraId="2ABA67EE" w14:textId="77777777" w:rsidR="002D3434" w:rsidRPr="002D3434" w:rsidRDefault="002D3434" w:rsidP="00E80FFD">
      <w:r w:rsidRPr="00E80FFD">
        <w:t>Material in this resource not available</w:t>
      </w:r>
      <w:r w:rsidRPr="002D3434">
        <w:t xml:space="preserve"> under a Creative Commons license:</w:t>
      </w:r>
    </w:p>
    <w:p w14:paraId="4C31D0BB"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2E21636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51EF85F1" w14:textId="77777777" w:rsidR="002D3434" w:rsidRPr="003B3E41" w:rsidRDefault="002D3434" w:rsidP="004118B6">
      <w:pPr>
        <w:rPr>
          <w:rStyle w:val="Strong"/>
        </w:rPr>
      </w:pPr>
      <w:r w:rsidRPr="003B3E41">
        <w:rPr>
          <w:rStyle w:val="Strong"/>
        </w:rPr>
        <w:t>Links to third-party material and websites</w:t>
      </w:r>
    </w:p>
    <w:p w14:paraId="6CF23D5F" w14:textId="77777777" w:rsidR="002D3434" w:rsidRDefault="002D3434" w:rsidP="004118B6">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296903" w14:textId="77777777" w:rsidR="00EC22E4" w:rsidRPr="00EC22E4" w:rsidRDefault="002D3434" w:rsidP="004118B6">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EC22E4" w:rsidRPr="00EC22E4" w:rsidSect="00A06F31">
      <w:headerReference w:type="default" r:id="rId38"/>
      <w:footerReference w:type="default" r:id="rId39"/>
      <w:headerReference w:type="first" r:id="rId40"/>
      <w:footerReference w:type="first" r:id="rId41"/>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DB6810" w14:textId="77777777" w:rsidR="00440DF3" w:rsidRDefault="00440DF3" w:rsidP="00843DF5">
      <w:r>
        <w:separator/>
      </w:r>
    </w:p>
    <w:p w14:paraId="50341F7A" w14:textId="77777777" w:rsidR="00440DF3" w:rsidRDefault="00440DF3" w:rsidP="00843DF5"/>
    <w:p w14:paraId="7AA87A36" w14:textId="77777777" w:rsidR="00440DF3" w:rsidRDefault="00440DF3" w:rsidP="00843DF5"/>
  </w:endnote>
  <w:endnote w:type="continuationSeparator" w:id="0">
    <w:p w14:paraId="489C7A6B" w14:textId="77777777" w:rsidR="00440DF3" w:rsidRDefault="00440DF3" w:rsidP="00843DF5">
      <w:r>
        <w:continuationSeparator/>
      </w:r>
    </w:p>
    <w:p w14:paraId="36112640" w14:textId="77777777" w:rsidR="00440DF3" w:rsidRDefault="00440DF3" w:rsidP="00843DF5"/>
    <w:p w14:paraId="4AF534C0" w14:textId="77777777" w:rsidR="00440DF3" w:rsidRDefault="00440DF3"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4D"/>
    <w:family w:val="auto"/>
    <w:pitch w:val="variable"/>
    <w:sig w:usb0="A00000FF" w:usb1="4000205B" w:usb2="00000000" w:usb3="00000000" w:csb0="00000193" w:csb1="00000000"/>
    <w:embedRegular r:id="rId1" w:fontKey="{9EEE5D0A-C30A-4F18-B455-5699262D5B7D}"/>
  </w:font>
  <w:font w:name="Calibri">
    <w:panose1 w:val="020F0502020204030204"/>
    <w:charset w:val="00"/>
    <w:family w:val="swiss"/>
    <w:pitch w:val="variable"/>
    <w:sig w:usb0="E4002EFF" w:usb1="C200247B" w:usb2="00000009" w:usb3="00000000" w:csb0="000001FF" w:csb1="00000000"/>
    <w:embedRegular r:id="rId2" w:fontKey="{38ED2259-D0DB-496E-81CE-515304B1B5A7}"/>
    <w:embedBold r:id="rId3" w:fontKey="{7951C835-99BF-434C-B272-DBF1B9FADA60}"/>
    <w:embedItalic r:id="rId4" w:fontKey="{310C4392-4A04-4889-8BBE-11D581FFAB3D}"/>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6CFF1A33-E17A-4855-A525-D1AE6B185D8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151CB" w14:textId="1FB84303" w:rsidR="008A353C" w:rsidRPr="00123A38" w:rsidRDefault="00123A38" w:rsidP="00843DF5">
    <w:pPr>
      <w:pStyle w:val="Footer"/>
    </w:pPr>
    <w:r>
      <w:t xml:space="preserve">© NSW Department of Education, </w:t>
    </w:r>
    <w:r w:rsidR="00E930DA">
      <w:t>Mar-26</w:t>
    </w:r>
    <w:r>
      <w:ptab w:relativeTo="margin" w:alignment="right" w:leader="none"/>
    </w:r>
    <w:r>
      <w:rPr>
        <w:b/>
        <w:noProof/>
        <w:sz w:val="28"/>
        <w:szCs w:val="28"/>
      </w:rPr>
      <w:drawing>
        <wp:inline distT="0" distB="0" distL="0" distR="0" wp14:anchorId="0B9A7C85" wp14:editId="40A7C1CC">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43E97" w14:textId="77777777" w:rsidR="009B3D61" w:rsidRPr="002F375A" w:rsidRDefault="002F375A" w:rsidP="00E80FFD">
    <w:pPr>
      <w:pStyle w:val="Logo"/>
      <w:ind w:right="-31"/>
      <w:jc w:val="right"/>
    </w:pPr>
    <w:r w:rsidRPr="008426B6">
      <w:rPr>
        <w:noProof/>
      </w:rPr>
      <w:drawing>
        <wp:inline distT="0" distB="0" distL="0" distR="0" wp14:anchorId="09B05112" wp14:editId="4C22DEB4">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A1725"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5D3AE"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301A9" w14:textId="77777777" w:rsidR="00440DF3" w:rsidRDefault="00440DF3" w:rsidP="00843DF5">
      <w:r>
        <w:separator/>
      </w:r>
    </w:p>
    <w:p w14:paraId="3C837E8C" w14:textId="77777777" w:rsidR="00440DF3" w:rsidRDefault="00440DF3" w:rsidP="00843DF5"/>
    <w:p w14:paraId="1B9A85A5" w14:textId="77777777" w:rsidR="00440DF3" w:rsidRDefault="00440DF3" w:rsidP="00843DF5"/>
  </w:footnote>
  <w:footnote w:type="continuationSeparator" w:id="0">
    <w:p w14:paraId="05B0EF25" w14:textId="77777777" w:rsidR="00440DF3" w:rsidRDefault="00440DF3" w:rsidP="00843DF5">
      <w:r>
        <w:continuationSeparator/>
      </w:r>
    </w:p>
    <w:p w14:paraId="6FD3101E" w14:textId="77777777" w:rsidR="00440DF3" w:rsidRDefault="00440DF3" w:rsidP="00843DF5"/>
    <w:p w14:paraId="0F1E3926" w14:textId="77777777" w:rsidR="00440DF3" w:rsidRDefault="00440DF3"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5BFEB5" w14:textId="77777777" w:rsidR="00AA6327" w:rsidRDefault="0049728F">
    <w:pPr>
      <w:pStyle w:val="Header"/>
    </w:pPr>
    <w:r>
      <w:pict w14:anchorId="33A2E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7" o:spid="_x0000_s1027" type="#_x0000_t75" style="position:absolute;margin-left:0;margin-top:0;width:1439.8pt;height:809.9pt;z-index:-251658240;mso-position-horizontal:center;mso-position-horizontal-relative:margin;mso-position-vertical:center;mso-position-vertical-relative:margin" o:allowincell="f">
          <v:imagedata r:id="rId1" o:title="Untitled desig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5E9AD" w14:textId="76551E04" w:rsidR="008A353C" w:rsidRDefault="13DA219E" w:rsidP="00850B53">
    <w:pPr>
      <w:pStyle w:val="Documentname"/>
    </w:pPr>
    <w:r>
      <w:t>Physical Activity and Sports Science 7</w:t>
    </w:r>
    <w:r w:rsidR="00D84E1B">
      <w:t>–</w:t>
    </w:r>
    <w:r>
      <w:t>10 (</w:t>
    </w:r>
    <w:r w:rsidR="00C941D0">
      <w:t>Stage 5</w:t>
    </w:r>
    <w:r>
      <w:t xml:space="preserve">) – sample scope and sequence – 200-hour | </w:t>
    </w:r>
    <w:r w:rsidR="00850B53">
      <w:fldChar w:fldCharType="begin"/>
    </w:r>
    <w:r w:rsidR="00850B53">
      <w:instrText xml:space="preserve"> PAGE   \* MERGEFORMAT </w:instrText>
    </w:r>
    <w:r w:rsidR="00850B53">
      <w:fldChar w:fldCharType="separate"/>
    </w:r>
    <w:r>
      <w:t>1</w:t>
    </w:r>
    <w:r w:rsidR="00850B53">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EFD8" w14:textId="731D2118" w:rsidR="004118B6" w:rsidRPr="00C40E56" w:rsidRDefault="0049728F" w:rsidP="004118B6">
    <w:pPr>
      <w:pStyle w:val="Header"/>
      <w:spacing w:after="0"/>
    </w:pPr>
    <w:r>
      <w:pict w14:anchorId="7E9DEE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1" type="#_x0000_t75" style="position:absolute;margin-left:-355.75pt;margin-top:-341.4pt;width:1439.8pt;height:734.9pt;z-index:-251656191;mso-position-horizontal-relative:margin;mso-position-vertical-relative:margin" o:allowincell="f">
          <v:imagedata r:id="rId1" o:title="Untitled design (1)" cropbottom="6069f"/>
          <w10:wrap anchorx="margin" anchory="margin"/>
        </v:shape>
      </w:pict>
    </w:r>
    <w:r w:rsidR="00C40E56" w:rsidRPr="009D43DD">
      <w:t>NSW Department of Education</w:t>
    </w:r>
    <w:r w:rsidR="00C40E56" w:rsidRPr="009D43DD">
      <w:ptab w:relativeTo="margin" w:alignment="right" w:leader="none"/>
    </w:r>
    <w:r>
      <w:rPr>
        <w:color w:val="FFFFFF" w:themeColor="background1"/>
      </w:rPr>
      <w:pict w14:anchorId="7EC293E2">
        <v:shape id="WordPictureWatermark13296656" o:spid="_x0000_s1028" type="#_x0000_t75" style="position:absolute;margin-left:-117.45pt;margin-top:-364pt;width:1047pt;height:707pt;z-index:-251658239;mso-position-horizontal-relative:margin;mso-position-vertical-relative:margin" o:allowincell="f">
          <v:imagedata r:id="rId2" o:title="Picture1" cropbottom="1026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789402" w14:textId="77777777"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ACAA4" w14:textId="77777777" w:rsidR="002424B5" w:rsidRPr="00FA6449" w:rsidRDefault="002424B5" w:rsidP="00E80FFD">
    <w:pPr>
      <w:spacing w:before="0" w:after="0"/>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A926E76"/>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0A699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1D30D36"/>
    <w:multiLevelType w:val="multilevel"/>
    <w:tmpl w:val="ED86C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71595F"/>
    <w:multiLevelType w:val="multilevel"/>
    <w:tmpl w:val="B55E630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2F011F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D7B00CE"/>
    <w:multiLevelType w:val="multilevel"/>
    <w:tmpl w:val="0ACA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2B84BF1"/>
    <w:multiLevelType w:val="multilevel"/>
    <w:tmpl w:val="6D62D7B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4A5E2B28"/>
    <w:multiLevelType w:val="multilevel"/>
    <w:tmpl w:val="94ECB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E36305"/>
    <w:multiLevelType w:val="multilevel"/>
    <w:tmpl w:val="E5D6C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6993DE0"/>
    <w:multiLevelType w:val="multilevel"/>
    <w:tmpl w:val="265C201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68A25175"/>
    <w:multiLevelType w:val="multilevel"/>
    <w:tmpl w:val="9C502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3B23E87"/>
    <w:multiLevelType w:val="multilevel"/>
    <w:tmpl w:val="085E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421E63"/>
    <w:multiLevelType w:val="multilevel"/>
    <w:tmpl w:val="D03C0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18290D"/>
    <w:multiLevelType w:val="multilevel"/>
    <w:tmpl w:val="3F145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64594394">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3"/>
  </w:num>
  <w:num w:numId="4" w16cid:durableId="1074544194">
    <w:abstractNumId w:val="9"/>
  </w:num>
  <w:num w:numId="5" w16cid:durableId="1816142226">
    <w:abstractNumId w:val="4"/>
  </w:num>
  <w:num w:numId="6" w16cid:durableId="32683144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1423911135">
    <w:abstractNumId w:val="0"/>
  </w:num>
  <w:num w:numId="8" w16cid:durableId="1930579425">
    <w:abstractNumId w:val="3"/>
  </w:num>
  <w:num w:numId="9" w16cid:durableId="138302743">
    <w:abstractNumId w:val="9"/>
  </w:num>
  <w:num w:numId="10" w16cid:durableId="361981537">
    <w:abstractNumId w:val="9"/>
  </w:num>
  <w:num w:numId="11" w16cid:durableId="1800224621">
    <w:abstractNumId w:val="4"/>
  </w:num>
  <w:num w:numId="12" w16cid:durableId="304358426">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3" w16cid:durableId="1072852402">
    <w:abstractNumId w:val="0"/>
  </w:num>
  <w:num w:numId="14" w16cid:durableId="692195297">
    <w:abstractNumId w:val="3"/>
  </w:num>
  <w:num w:numId="15" w16cid:durableId="1519156689">
    <w:abstractNumId w:val="9"/>
  </w:num>
  <w:num w:numId="16" w16cid:durableId="339699206">
    <w:abstractNumId w:val="9"/>
  </w:num>
  <w:num w:numId="17" w16cid:durableId="1319532294">
    <w:abstractNumId w:val="4"/>
  </w:num>
  <w:num w:numId="18" w16cid:durableId="1347901006">
    <w:abstractNumId w:val="7"/>
  </w:num>
  <w:num w:numId="19" w16cid:durableId="1280261752">
    <w:abstractNumId w:val="2"/>
  </w:num>
  <w:num w:numId="20" w16cid:durableId="2118866939">
    <w:abstractNumId w:val="11"/>
  </w:num>
  <w:num w:numId="21" w16cid:durableId="803428752">
    <w:abstractNumId w:val="12"/>
  </w:num>
  <w:num w:numId="22" w16cid:durableId="1224758049">
    <w:abstractNumId w:val="5"/>
  </w:num>
  <w:num w:numId="23" w16cid:durableId="1678071250">
    <w:abstractNumId w:val="10"/>
  </w:num>
  <w:num w:numId="24" w16cid:durableId="187261302">
    <w:abstractNumId w:val="13"/>
  </w:num>
  <w:num w:numId="25" w16cid:durableId="1279877118">
    <w:abstractNumId w:val="8"/>
  </w:num>
  <w:num w:numId="26" w16cid:durableId="220291956">
    <w:abstractNumId w:val="1"/>
  </w:num>
  <w:num w:numId="27" w16cid:durableId="89531293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403407526">
    <w:abstractNumId w:val="0"/>
  </w:num>
  <w:num w:numId="29" w16cid:durableId="516579916">
    <w:abstractNumId w:val="3"/>
  </w:num>
  <w:num w:numId="30" w16cid:durableId="723259201">
    <w:abstractNumId w:val="9"/>
  </w:num>
  <w:num w:numId="31" w16cid:durableId="497962773">
    <w:abstractNumId w:val="9"/>
  </w:num>
  <w:num w:numId="32" w16cid:durableId="256669281">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F8C"/>
    <w:rsid w:val="00001224"/>
    <w:rsid w:val="00003EFA"/>
    <w:rsid w:val="00004183"/>
    <w:rsid w:val="0000596C"/>
    <w:rsid w:val="000077BF"/>
    <w:rsid w:val="00013FF2"/>
    <w:rsid w:val="00017B07"/>
    <w:rsid w:val="00020BBF"/>
    <w:rsid w:val="000212D9"/>
    <w:rsid w:val="000252CB"/>
    <w:rsid w:val="000257A4"/>
    <w:rsid w:val="00033F71"/>
    <w:rsid w:val="00033F97"/>
    <w:rsid w:val="00034EA2"/>
    <w:rsid w:val="000370D1"/>
    <w:rsid w:val="000378F3"/>
    <w:rsid w:val="000407BE"/>
    <w:rsid w:val="00040F4D"/>
    <w:rsid w:val="00045F0D"/>
    <w:rsid w:val="0004743B"/>
    <w:rsid w:val="0004750C"/>
    <w:rsid w:val="00047862"/>
    <w:rsid w:val="00051080"/>
    <w:rsid w:val="000525C6"/>
    <w:rsid w:val="00052F2E"/>
    <w:rsid w:val="00054D26"/>
    <w:rsid w:val="000559A7"/>
    <w:rsid w:val="00056530"/>
    <w:rsid w:val="00061D5B"/>
    <w:rsid w:val="000624E1"/>
    <w:rsid w:val="000673B7"/>
    <w:rsid w:val="000701D4"/>
    <w:rsid w:val="00070384"/>
    <w:rsid w:val="00070804"/>
    <w:rsid w:val="00072B9E"/>
    <w:rsid w:val="00072E86"/>
    <w:rsid w:val="000733A1"/>
    <w:rsid w:val="00073D45"/>
    <w:rsid w:val="00074F0F"/>
    <w:rsid w:val="000769CC"/>
    <w:rsid w:val="00082E71"/>
    <w:rsid w:val="000877B6"/>
    <w:rsid w:val="00095D36"/>
    <w:rsid w:val="000A5240"/>
    <w:rsid w:val="000A738D"/>
    <w:rsid w:val="000B3665"/>
    <w:rsid w:val="000B6333"/>
    <w:rsid w:val="000C1B93"/>
    <w:rsid w:val="000C24ED"/>
    <w:rsid w:val="000C3F45"/>
    <w:rsid w:val="000C4344"/>
    <w:rsid w:val="000C5481"/>
    <w:rsid w:val="000C72DC"/>
    <w:rsid w:val="000D1EB7"/>
    <w:rsid w:val="000D3BBE"/>
    <w:rsid w:val="000D3D8E"/>
    <w:rsid w:val="000D7466"/>
    <w:rsid w:val="000D7CB7"/>
    <w:rsid w:val="000D7E5E"/>
    <w:rsid w:val="000E353D"/>
    <w:rsid w:val="000E6253"/>
    <w:rsid w:val="000F0FE1"/>
    <w:rsid w:val="000F3586"/>
    <w:rsid w:val="000F54BA"/>
    <w:rsid w:val="000F7676"/>
    <w:rsid w:val="00100C0D"/>
    <w:rsid w:val="00103E4F"/>
    <w:rsid w:val="00112528"/>
    <w:rsid w:val="00113093"/>
    <w:rsid w:val="00123A38"/>
    <w:rsid w:val="00125DFF"/>
    <w:rsid w:val="0012654C"/>
    <w:rsid w:val="00130CD8"/>
    <w:rsid w:val="00141D30"/>
    <w:rsid w:val="00142B90"/>
    <w:rsid w:val="00150120"/>
    <w:rsid w:val="00153D13"/>
    <w:rsid w:val="001572ED"/>
    <w:rsid w:val="00157CBC"/>
    <w:rsid w:val="001613E4"/>
    <w:rsid w:val="00173B5F"/>
    <w:rsid w:val="0017408C"/>
    <w:rsid w:val="0018078D"/>
    <w:rsid w:val="00181F54"/>
    <w:rsid w:val="00186B49"/>
    <w:rsid w:val="00190C6F"/>
    <w:rsid w:val="0019350C"/>
    <w:rsid w:val="001A1A26"/>
    <w:rsid w:val="001A1F7B"/>
    <w:rsid w:val="001A1FC1"/>
    <w:rsid w:val="001A2D64"/>
    <w:rsid w:val="001A3009"/>
    <w:rsid w:val="001A3362"/>
    <w:rsid w:val="001A79E1"/>
    <w:rsid w:val="001A7C95"/>
    <w:rsid w:val="001B13D0"/>
    <w:rsid w:val="001C0997"/>
    <w:rsid w:val="001C1DF9"/>
    <w:rsid w:val="001C7E97"/>
    <w:rsid w:val="001D5230"/>
    <w:rsid w:val="001D6D05"/>
    <w:rsid w:val="001D7157"/>
    <w:rsid w:val="001E103F"/>
    <w:rsid w:val="001E3497"/>
    <w:rsid w:val="001E761A"/>
    <w:rsid w:val="001F2668"/>
    <w:rsid w:val="001F2D78"/>
    <w:rsid w:val="001F5F7B"/>
    <w:rsid w:val="00206ABE"/>
    <w:rsid w:val="002075BD"/>
    <w:rsid w:val="002105AD"/>
    <w:rsid w:val="00216244"/>
    <w:rsid w:val="00216369"/>
    <w:rsid w:val="002178F4"/>
    <w:rsid w:val="002227AD"/>
    <w:rsid w:val="00227077"/>
    <w:rsid w:val="002300CD"/>
    <w:rsid w:val="002424B5"/>
    <w:rsid w:val="00242D98"/>
    <w:rsid w:val="002432CA"/>
    <w:rsid w:val="0024474D"/>
    <w:rsid w:val="002470BA"/>
    <w:rsid w:val="00251857"/>
    <w:rsid w:val="0025522A"/>
    <w:rsid w:val="002556CB"/>
    <w:rsid w:val="0025592F"/>
    <w:rsid w:val="0026327B"/>
    <w:rsid w:val="0026548C"/>
    <w:rsid w:val="00265EFB"/>
    <w:rsid w:val="00266207"/>
    <w:rsid w:val="00271DC2"/>
    <w:rsid w:val="00272745"/>
    <w:rsid w:val="0027370C"/>
    <w:rsid w:val="002746BA"/>
    <w:rsid w:val="002763F7"/>
    <w:rsid w:val="002772F2"/>
    <w:rsid w:val="0029047E"/>
    <w:rsid w:val="00294DAC"/>
    <w:rsid w:val="002A28B4"/>
    <w:rsid w:val="002A2B8C"/>
    <w:rsid w:val="002A2C4C"/>
    <w:rsid w:val="002A30D8"/>
    <w:rsid w:val="002A35CF"/>
    <w:rsid w:val="002A475D"/>
    <w:rsid w:val="002A4870"/>
    <w:rsid w:val="002B316A"/>
    <w:rsid w:val="002B3EA4"/>
    <w:rsid w:val="002B3F1E"/>
    <w:rsid w:val="002B4D19"/>
    <w:rsid w:val="002B509B"/>
    <w:rsid w:val="002B50F2"/>
    <w:rsid w:val="002B636F"/>
    <w:rsid w:val="002C2F5D"/>
    <w:rsid w:val="002D16ED"/>
    <w:rsid w:val="002D3434"/>
    <w:rsid w:val="002D371E"/>
    <w:rsid w:val="002D6C52"/>
    <w:rsid w:val="002E3E32"/>
    <w:rsid w:val="002E5336"/>
    <w:rsid w:val="002E5717"/>
    <w:rsid w:val="002E781A"/>
    <w:rsid w:val="002F0C78"/>
    <w:rsid w:val="002F3621"/>
    <w:rsid w:val="002F375A"/>
    <w:rsid w:val="002F7CFE"/>
    <w:rsid w:val="00302680"/>
    <w:rsid w:val="00302AF7"/>
    <w:rsid w:val="00303085"/>
    <w:rsid w:val="00304FC4"/>
    <w:rsid w:val="00306C23"/>
    <w:rsid w:val="003121AD"/>
    <w:rsid w:val="00313D08"/>
    <w:rsid w:val="00315BE8"/>
    <w:rsid w:val="003174CF"/>
    <w:rsid w:val="0032007B"/>
    <w:rsid w:val="00320809"/>
    <w:rsid w:val="0032320C"/>
    <w:rsid w:val="003270CC"/>
    <w:rsid w:val="003355E2"/>
    <w:rsid w:val="00340968"/>
    <w:rsid w:val="00340DD9"/>
    <w:rsid w:val="003416FA"/>
    <w:rsid w:val="00343FBA"/>
    <w:rsid w:val="00346CBD"/>
    <w:rsid w:val="00350AFC"/>
    <w:rsid w:val="00353600"/>
    <w:rsid w:val="003552EF"/>
    <w:rsid w:val="00355792"/>
    <w:rsid w:val="003569AB"/>
    <w:rsid w:val="00360E17"/>
    <w:rsid w:val="0036209C"/>
    <w:rsid w:val="003701B5"/>
    <w:rsid w:val="00371B28"/>
    <w:rsid w:val="00371F68"/>
    <w:rsid w:val="00373A61"/>
    <w:rsid w:val="00375421"/>
    <w:rsid w:val="00377F94"/>
    <w:rsid w:val="0038536D"/>
    <w:rsid w:val="00385CCC"/>
    <w:rsid w:val="00385DFB"/>
    <w:rsid w:val="0039181A"/>
    <w:rsid w:val="0039282C"/>
    <w:rsid w:val="00392852"/>
    <w:rsid w:val="00396388"/>
    <w:rsid w:val="003A0CFB"/>
    <w:rsid w:val="003A5190"/>
    <w:rsid w:val="003A662F"/>
    <w:rsid w:val="003A6798"/>
    <w:rsid w:val="003A6C5E"/>
    <w:rsid w:val="003B0768"/>
    <w:rsid w:val="003B240E"/>
    <w:rsid w:val="003B2461"/>
    <w:rsid w:val="003B3E41"/>
    <w:rsid w:val="003B5CF1"/>
    <w:rsid w:val="003B7623"/>
    <w:rsid w:val="003C0E3A"/>
    <w:rsid w:val="003D13EF"/>
    <w:rsid w:val="003D1F70"/>
    <w:rsid w:val="003D2701"/>
    <w:rsid w:val="003D6D2A"/>
    <w:rsid w:val="003E3742"/>
    <w:rsid w:val="003E7F8C"/>
    <w:rsid w:val="003F5A78"/>
    <w:rsid w:val="003F6E52"/>
    <w:rsid w:val="00400ACE"/>
    <w:rsid w:val="00401084"/>
    <w:rsid w:val="00404E5C"/>
    <w:rsid w:val="00407CAD"/>
    <w:rsid w:val="00407EF0"/>
    <w:rsid w:val="004103A7"/>
    <w:rsid w:val="004118B6"/>
    <w:rsid w:val="00412F2B"/>
    <w:rsid w:val="004178B3"/>
    <w:rsid w:val="00417C07"/>
    <w:rsid w:val="004235EB"/>
    <w:rsid w:val="00423CB2"/>
    <w:rsid w:val="00426E31"/>
    <w:rsid w:val="00427E56"/>
    <w:rsid w:val="00430F12"/>
    <w:rsid w:val="004310D5"/>
    <w:rsid w:val="00437403"/>
    <w:rsid w:val="00440DF3"/>
    <w:rsid w:val="00441857"/>
    <w:rsid w:val="00441F72"/>
    <w:rsid w:val="004421FA"/>
    <w:rsid w:val="00442345"/>
    <w:rsid w:val="00444594"/>
    <w:rsid w:val="00450E28"/>
    <w:rsid w:val="0045174D"/>
    <w:rsid w:val="00452A01"/>
    <w:rsid w:val="00453699"/>
    <w:rsid w:val="00453EC1"/>
    <w:rsid w:val="00454159"/>
    <w:rsid w:val="00456066"/>
    <w:rsid w:val="00456C72"/>
    <w:rsid w:val="004624ED"/>
    <w:rsid w:val="004662AB"/>
    <w:rsid w:val="00466BCF"/>
    <w:rsid w:val="00474E4B"/>
    <w:rsid w:val="00480185"/>
    <w:rsid w:val="004816B2"/>
    <w:rsid w:val="00482BF9"/>
    <w:rsid w:val="00483E57"/>
    <w:rsid w:val="00485648"/>
    <w:rsid w:val="0048642E"/>
    <w:rsid w:val="00487723"/>
    <w:rsid w:val="00490A8B"/>
    <w:rsid w:val="00490E90"/>
    <w:rsid w:val="004912A3"/>
    <w:rsid w:val="00491389"/>
    <w:rsid w:val="004950D3"/>
    <w:rsid w:val="004A29D0"/>
    <w:rsid w:val="004A409A"/>
    <w:rsid w:val="004A58D5"/>
    <w:rsid w:val="004B13C5"/>
    <w:rsid w:val="004B484F"/>
    <w:rsid w:val="004B6236"/>
    <w:rsid w:val="004B6B02"/>
    <w:rsid w:val="004B723A"/>
    <w:rsid w:val="004C037A"/>
    <w:rsid w:val="004C11A9"/>
    <w:rsid w:val="004C4B48"/>
    <w:rsid w:val="004C68E7"/>
    <w:rsid w:val="004C6B4E"/>
    <w:rsid w:val="004D0426"/>
    <w:rsid w:val="004D3984"/>
    <w:rsid w:val="004D5829"/>
    <w:rsid w:val="004E1043"/>
    <w:rsid w:val="004E1D98"/>
    <w:rsid w:val="004E2550"/>
    <w:rsid w:val="004E41E3"/>
    <w:rsid w:val="004F2AC5"/>
    <w:rsid w:val="004F33D3"/>
    <w:rsid w:val="004F48DD"/>
    <w:rsid w:val="004F6AF2"/>
    <w:rsid w:val="00502B8F"/>
    <w:rsid w:val="00511863"/>
    <w:rsid w:val="005128E7"/>
    <w:rsid w:val="00512C12"/>
    <w:rsid w:val="0051593F"/>
    <w:rsid w:val="00517DFD"/>
    <w:rsid w:val="00523143"/>
    <w:rsid w:val="00524DC4"/>
    <w:rsid w:val="00524F46"/>
    <w:rsid w:val="0052592E"/>
    <w:rsid w:val="00526795"/>
    <w:rsid w:val="00536F2F"/>
    <w:rsid w:val="005371EC"/>
    <w:rsid w:val="00541FBB"/>
    <w:rsid w:val="005437AC"/>
    <w:rsid w:val="005459F9"/>
    <w:rsid w:val="00547190"/>
    <w:rsid w:val="005500B1"/>
    <w:rsid w:val="00554B67"/>
    <w:rsid w:val="0055553A"/>
    <w:rsid w:val="005608F0"/>
    <w:rsid w:val="005610E4"/>
    <w:rsid w:val="005610F8"/>
    <w:rsid w:val="005638B9"/>
    <w:rsid w:val="00563CC1"/>
    <w:rsid w:val="005649D2"/>
    <w:rsid w:val="005651B7"/>
    <w:rsid w:val="0056572F"/>
    <w:rsid w:val="005658AA"/>
    <w:rsid w:val="00571094"/>
    <w:rsid w:val="00574433"/>
    <w:rsid w:val="00577787"/>
    <w:rsid w:val="0058102D"/>
    <w:rsid w:val="00581868"/>
    <w:rsid w:val="00583731"/>
    <w:rsid w:val="005918F9"/>
    <w:rsid w:val="005934B4"/>
    <w:rsid w:val="005954F7"/>
    <w:rsid w:val="005957FA"/>
    <w:rsid w:val="00597644"/>
    <w:rsid w:val="00597DDE"/>
    <w:rsid w:val="005A100E"/>
    <w:rsid w:val="005A34D4"/>
    <w:rsid w:val="005A386D"/>
    <w:rsid w:val="005A4546"/>
    <w:rsid w:val="005A486C"/>
    <w:rsid w:val="005A67CA"/>
    <w:rsid w:val="005A7F10"/>
    <w:rsid w:val="005B184F"/>
    <w:rsid w:val="005B2710"/>
    <w:rsid w:val="005B46BB"/>
    <w:rsid w:val="005B4B00"/>
    <w:rsid w:val="005B57F5"/>
    <w:rsid w:val="005B76BC"/>
    <w:rsid w:val="005B77E0"/>
    <w:rsid w:val="005C14A7"/>
    <w:rsid w:val="005C344B"/>
    <w:rsid w:val="005C513F"/>
    <w:rsid w:val="005C576E"/>
    <w:rsid w:val="005C6ADA"/>
    <w:rsid w:val="005C78D0"/>
    <w:rsid w:val="005D0140"/>
    <w:rsid w:val="005D1384"/>
    <w:rsid w:val="005D2804"/>
    <w:rsid w:val="005D41F4"/>
    <w:rsid w:val="005D49FE"/>
    <w:rsid w:val="005E13EC"/>
    <w:rsid w:val="005E1586"/>
    <w:rsid w:val="005E1A0A"/>
    <w:rsid w:val="005E1F63"/>
    <w:rsid w:val="005E2E95"/>
    <w:rsid w:val="005F0447"/>
    <w:rsid w:val="005F2E00"/>
    <w:rsid w:val="005F49D6"/>
    <w:rsid w:val="005F4F2E"/>
    <w:rsid w:val="005F589B"/>
    <w:rsid w:val="005F681F"/>
    <w:rsid w:val="005F7E49"/>
    <w:rsid w:val="00610E5E"/>
    <w:rsid w:val="00611179"/>
    <w:rsid w:val="00613017"/>
    <w:rsid w:val="00624D13"/>
    <w:rsid w:val="00626BBF"/>
    <w:rsid w:val="00627A57"/>
    <w:rsid w:val="006378C4"/>
    <w:rsid w:val="00642019"/>
    <w:rsid w:val="0064273E"/>
    <w:rsid w:val="0064341C"/>
    <w:rsid w:val="00643CC4"/>
    <w:rsid w:val="00644133"/>
    <w:rsid w:val="006504DE"/>
    <w:rsid w:val="006521E9"/>
    <w:rsid w:val="006527B2"/>
    <w:rsid w:val="0066105C"/>
    <w:rsid w:val="00666CBF"/>
    <w:rsid w:val="0067529B"/>
    <w:rsid w:val="00677835"/>
    <w:rsid w:val="00677D35"/>
    <w:rsid w:val="00680388"/>
    <w:rsid w:val="00680CA7"/>
    <w:rsid w:val="00681639"/>
    <w:rsid w:val="00691121"/>
    <w:rsid w:val="006949F1"/>
    <w:rsid w:val="0069617A"/>
    <w:rsid w:val="00696410"/>
    <w:rsid w:val="006A046F"/>
    <w:rsid w:val="006A1F08"/>
    <w:rsid w:val="006A2E31"/>
    <w:rsid w:val="006A3884"/>
    <w:rsid w:val="006A4D35"/>
    <w:rsid w:val="006A705F"/>
    <w:rsid w:val="006A7F2E"/>
    <w:rsid w:val="006B01E5"/>
    <w:rsid w:val="006B3488"/>
    <w:rsid w:val="006B6919"/>
    <w:rsid w:val="006B6CA3"/>
    <w:rsid w:val="006C25EF"/>
    <w:rsid w:val="006C3BF1"/>
    <w:rsid w:val="006D00B0"/>
    <w:rsid w:val="006D1CF3"/>
    <w:rsid w:val="006D2817"/>
    <w:rsid w:val="006D4FDF"/>
    <w:rsid w:val="006E0BC0"/>
    <w:rsid w:val="006E25A7"/>
    <w:rsid w:val="006E2D7E"/>
    <w:rsid w:val="006E314B"/>
    <w:rsid w:val="006E335D"/>
    <w:rsid w:val="006E3BFF"/>
    <w:rsid w:val="006E54D3"/>
    <w:rsid w:val="006E7710"/>
    <w:rsid w:val="006F1CF4"/>
    <w:rsid w:val="007015B0"/>
    <w:rsid w:val="00704759"/>
    <w:rsid w:val="00704947"/>
    <w:rsid w:val="00704E27"/>
    <w:rsid w:val="00706ADC"/>
    <w:rsid w:val="00707709"/>
    <w:rsid w:val="0071231C"/>
    <w:rsid w:val="007125B5"/>
    <w:rsid w:val="007129B3"/>
    <w:rsid w:val="00717237"/>
    <w:rsid w:val="0071767E"/>
    <w:rsid w:val="0072638E"/>
    <w:rsid w:val="0073136B"/>
    <w:rsid w:val="007348C6"/>
    <w:rsid w:val="00750EDE"/>
    <w:rsid w:val="00752ED5"/>
    <w:rsid w:val="007564F8"/>
    <w:rsid w:val="00756904"/>
    <w:rsid w:val="0075701A"/>
    <w:rsid w:val="007612E2"/>
    <w:rsid w:val="00761D32"/>
    <w:rsid w:val="0076530F"/>
    <w:rsid w:val="0076669D"/>
    <w:rsid w:val="00766D19"/>
    <w:rsid w:val="00767CA4"/>
    <w:rsid w:val="00770BFD"/>
    <w:rsid w:val="00773CDB"/>
    <w:rsid w:val="0077451A"/>
    <w:rsid w:val="00781B11"/>
    <w:rsid w:val="007865B0"/>
    <w:rsid w:val="0079523E"/>
    <w:rsid w:val="00795985"/>
    <w:rsid w:val="00796170"/>
    <w:rsid w:val="00796266"/>
    <w:rsid w:val="00796499"/>
    <w:rsid w:val="0079676F"/>
    <w:rsid w:val="007B020C"/>
    <w:rsid w:val="007B4FCE"/>
    <w:rsid w:val="007B523A"/>
    <w:rsid w:val="007C0093"/>
    <w:rsid w:val="007C128A"/>
    <w:rsid w:val="007C4870"/>
    <w:rsid w:val="007C5D33"/>
    <w:rsid w:val="007C60BB"/>
    <w:rsid w:val="007C61E6"/>
    <w:rsid w:val="007C63BB"/>
    <w:rsid w:val="007C6E41"/>
    <w:rsid w:val="007D0340"/>
    <w:rsid w:val="007D2D59"/>
    <w:rsid w:val="007D52D8"/>
    <w:rsid w:val="007D56C3"/>
    <w:rsid w:val="007D6737"/>
    <w:rsid w:val="007E0941"/>
    <w:rsid w:val="007E1F9A"/>
    <w:rsid w:val="007E20E5"/>
    <w:rsid w:val="007E2F94"/>
    <w:rsid w:val="007E66D9"/>
    <w:rsid w:val="007E6A58"/>
    <w:rsid w:val="007F066A"/>
    <w:rsid w:val="007F27F8"/>
    <w:rsid w:val="007F5D59"/>
    <w:rsid w:val="007F6BE6"/>
    <w:rsid w:val="007F76F9"/>
    <w:rsid w:val="007F7F0B"/>
    <w:rsid w:val="00801971"/>
    <w:rsid w:val="0080248A"/>
    <w:rsid w:val="00804F58"/>
    <w:rsid w:val="00806ECB"/>
    <w:rsid w:val="00807322"/>
    <w:rsid w:val="008073B1"/>
    <w:rsid w:val="00810D93"/>
    <w:rsid w:val="00811EB1"/>
    <w:rsid w:val="00817AD5"/>
    <w:rsid w:val="008242EB"/>
    <w:rsid w:val="00824F5A"/>
    <w:rsid w:val="00836838"/>
    <w:rsid w:val="008407AB"/>
    <w:rsid w:val="008426B6"/>
    <w:rsid w:val="00843DF5"/>
    <w:rsid w:val="00850B53"/>
    <w:rsid w:val="008521BF"/>
    <w:rsid w:val="00852FA6"/>
    <w:rsid w:val="00853CCF"/>
    <w:rsid w:val="008559F3"/>
    <w:rsid w:val="00856CA3"/>
    <w:rsid w:val="00864528"/>
    <w:rsid w:val="00865BC1"/>
    <w:rsid w:val="00872281"/>
    <w:rsid w:val="0087496A"/>
    <w:rsid w:val="00881ED0"/>
    <w:rsid w:val="0088658F"/>
    <w:rsid w:val="0089059B"/>
    <w:rsid w:val="00890EEE"/>
    <w:rsid w:val="0089316E"/>
    <w:rsid w:val="0089403E"/>
    <w:rsid w:val="008A008A"/>
    <w:rsid w:val="008A353C"/>
    <w:rsid w:val="008A4CF6"/>
    <w:rsid w:val="008A57F1"/>
    <w:rsid w:val="008B13D1"/>
    <w:rsid w:val="008B1946"/>
    <w:rsid w:val="008B5810"/>
    <w:rsid w:val="008B6029"/>
    <w:rsid w:val="008B7389"/>
    <w:rsid w:val="008B7908"/>
    <w:rsid w:val="008C2F41"/>
    <w:rsid w:val="008C4FC6"/>
    <w:rsid w:val="008C602E"/>
    <w:rsid w:val="008C61D2"/>
    <w:rsid w:val="008C77AD"/>
    <w:rsid w:val="008C7CBB"/>
    <w:rsid w:val="008D1745"/>
    <w:rsid w:val="008D28F4"/>
    <w:rsid w:val="008D2955"/>
    <w:rsid w:val="008D5C37"/>
    <w:rsid w:val="008E1783"/>
    <w:rsid w:val="008E23A3"/>
    <w:rsid w:val="008E3DE9"/>
    <w:rsid w:val="008E48EE"/>
    <w:rsid w:val="008E4E66"/>
    <w:rsid w:val="008F2F21"/>
    <w:rsid w:val="008F5856"/>
    <w:rsid w:val="008F7F8E"/>
    <w:rsid w:val="0090049F"/>
    <w:rsid w:val="00903FD7"/>
    <w:rsid w:val="0090795F"/>
    <w:rsid w:val="009107ED"/>
    <w:rsid w:val="009138BF"/>
    <w:rsid w:val="00914C67"/>
    <w:rsid w:val="00915B46"/>
    <w:rsid w:val="00921D72"/>
    <w:rsid w:val="00921FDC"/>
    <w:rsid w:val="009220EA"/>
    <w:rsid w:val="00922A1A"/>
    <w:rsid w:val="009248F4"/>
    <w:rsid w:val="00926558"/>
    <w:rsid w:val="0093181E"/>
    <w:rsid w:val="00931E4D"/>
    <w:rsid w:val="0093679E"/>
    <w:rsid w:val="00936FD5"/>
    <w:rsid w:val="00941947"/>
    <w:rsid w:val="00942F88"/>
    <w:rsid w:val="0094511B"/>
    <w:rsid w:val="00945B9D"/>
    <w:rsid w:val="00950C69"/>
    <w:rsid w:val="0095105A"/>
    <w:rsid w:val="009560E5"/>
    <w:rsid w:val="00956CE2"/>
    <w:rsid w:val="00965625"/>
    <w:rsid w:val="0097042E"/>
    <w:rsid w:val="00971B7E"/>
    <w:rsid w:val="009739C8"/>
    <w:rsid w:val="00974467"/>
    <w:rsid w:val="00982157"/>
    <w:rsid w:val="00982939"/>
    <w:rsid w:val="009852FD"/>
    <w:rsid w:val="00986A70"/>
    <w:rsid w:val="00987F44"/>
    <w:rsid w:val="009931C5"/>
    <w:rsid w:val="0099399A"/>
    <w:rsid w:val="00995C6E"/>
    <w:rsid w:val="009B1280"/>
    <w:rsid w:val="009B1932"/>
    <w:rsid w:val="009B3D61"/>
    <w:rsid w:val="009B484A"/>
    <w:rsid w:val="009C03A4"/>
    <w:rsid w:val="009C233D"/>
    <w:rsid w:val="009C2DB5"/>
    <w:rsid w:val="009C5B0E"/>
    <w:rsid w:val="009D3373"/>
    <w:rsid w:val="009D3663"/>
    <w:rsid w:val="009D43DD"/>
    <w:rsid w:val="009D64E5"/>
    <w:rsid w:val="009E6F28"/>
    <w:rsid w:val="009E6FBE"/>
    <w:rsid w:val="009F049B"/>
    <w:rsid w:val="009F1D31"/>
    <w:rsid w:val="009F5B52"/>
    <w:rsid w:val="00A00FDA"/>
    <w:rsid w:val="00A01AA0"/>
    <w:rsid w:val="00A06F31"/>
    <w:rsid w:val="00A10577"/>
    <w:rsid w:val="00A119B4"/>
    <w:rsid w:val="00A1265E"/>
    <w:rsid w:val="00A12F5A"/>
    <w:rsid w:val="00A170A2"/>
    <w:rsid w:val="00A2629A"/>
    <w:rsid w:val="00A31A5C"/>
    <w:rsid w:val="00A33F5C"/>
    <w:rsid w:val="00A34E60"/>
    <w:rsid w:val="00A435AF"/>
    <w:rsid w:val="00A502AB"/>
    <w:rsid w:val="00A519A8"/>
    <w:rsid w:val="00A534B8"/>
    <w:rsid w:val="00A54063"/>
    <w:rsid w:val="00A5409F"/>
    <w:rsid w:val="00A56811"/>
    <w:rsid w:val="00A57460"/>
    <w:rsid w:val="00A60591"/>
    <w:rsid w:val="00A62565"/>
    <w:rsid w:val="00A63054"/>
    <w:rsid w:val="00A63223"/>
    <w:rsid w:val="00A6693C"/>
    <w:rsid w:val="00A71335"/>
    <w:rsid w:val="00A733AE"/>
    <w:rsid w:val="00A742DD"/>
    <w:rsid w:val="00A74A54"/>
    <w:rsid w:val="00A76FB9"/>
    <w:rsid w:val="00A80B59"/>
    <w:rsid w:val="00A83D41"/>
    <w:rsid w:val="00A855FF"/>
    <w:rsid w:val="00A873E9"/>
    <w:rsid w:val="00A9004C"/>
    <w:rsid w:val="00A96FE1"/>
    <w:rsid w:val="00AA6327"/>
    <w:rsid w:val="00AB099B"/>
    <w:rsid w:val="00AB23B3"/>
    <w:rsid w:val="00AB3116"/>
    <w:rsid w:val="00AB3515"/>
    <w:rsid w:val="00AB55AA"/>
    <w:rsid w:val="00AB5F89"/>
    <w:rsid w:val="00AB6D5F"/>
    <w:rsid w:val="00AC35DE"/>
    <w:rsid w:val="00AC428E"/>
    <w:rsid w:val="00AC5F61"/>
    <w:rsid w:val="00AE28A7"/>
    <w:rsid w:val="00AE4760"/>
    <w:rsid w:val="00AF1C5E"/>
    <w:rsid w:val="00AF6CC8"/>
    <w:rsid w:val="00B000F1"/>
    <w:rsid w:val="00B00BB9"/>
    <w:rsid w:val="00B03CCC"/>
    <w:rsid w:val="00B05292"/>
    <w:rsid w:val="00B16BBF"/>
    <w:rsid w:val="00B16EBC"/>
    <w:rsid w:val="00B17E70"/>
    <w:rsid w:val="00B2036D"/>
    <w:rsid w:val="00B222FB"/>
    <w:rsid w:val="00B22B6D"/>
    <w:rsid w:val="00B260D6"/>
    <w:rsid w:val="00B26C50"/>
    <w:rsid w:val="00B32281"/>
    <w:rsid w:val="00B42E51"/>
    <w:rsid w:val="00B46033"/>
    <w:rsid w:val="00B4760A"/>
    <w:rsid w:val="00B53FCE"/>
    <w:rsid w:val="00B54294"/>
    <w:rsid w:val="00B56BFE"/>
    <w:rsid w:val="00B57CBA"/>
    <w:rsid w:val="00B57D39"/>
    <w:rsid w:val="00B61D39"/>
    <w:rsid w:val="00B6415C"/>
    <w:rsid w:val="00B64B3E"/>
    <w:rsid w:val="00B65452"/>
    <w:rsid w:val="00B656BE"/>
    <w:rsid w:val="00B6716A"/>
    <w:rsid w:val="00B71F7D"/>
    <w:rsid w:val="00B727CB"/>
    <w:rsid w:val="00B72931"/>
    <w:rsid w:val="00B74DD9"/>
    <w:rsid w:val="00B76ED8"/>
    <w:rsid w:val="00B775B6"/>
    <w:rsid w:val="00B80AAD"/>
    <w:rsid w:val="00B80ADE"/>
    <w:rsid w:val="00B816F5"/>
    <w:rsid w:val="00B81CE6"/>
    <w:rsid w:val="00B868BA"/>
    <w:rsid w:val="00B935C3"/>
    <w:rsid w:val="00B9428D"/>
    <w:rsid w:val="00B94B9E"/>
    <w:rsid w:val="00BA7230"/>
    <w:rsid w:val="00BA7AAB"/>
    <w:rsid w:val="00BB4FBA"/>
    <w:rsid w:val="00BB6FF3"/>
    <w:rsid w:val="00BC1208"/>
    <w:rsid w:val="00BC29A8"/>
    <w:rsid w:val="00BC7C1F"/>
    <w:rsid w:val="00BD0D2D"/>
    <w:rsid w:val="00BD5752"/>
    <w:rsid w:val="00BE41A8"/>
    <w:rsid w:val="00BE45B5"/>
    <w:rsid w:val="00BE6955"/>
    <w:rsid w:val="00BE79B2"/>
    <w:rsid w:val="00BE7BC7"/>
    <w:rsid w:val="00BF35D4"/>
    <w:rsid w:val="00BF5D57"/>
    <w:rsid w:val="00BF732E"/>
    <w:rsid w:val="00BF7838"/>
    <w:rsid w:val="00C03DD3"/>
    <w:rsid w:val="00C108DC"/>
    <w:rsid w:val="00C10F25"/>
    <w:rsid w:val="00C2168A"/>
    <w:rsid w:val="00C21A07"/>
    <w:rsid w:val="00C21B8D"/>
    <w:rsid w:val="00C22533"/>
    <w:rsid w:val="00C230F1"/>
    <w:rsid w:val="00C23B95"/>
    <w:rsid w:val="00C314CD"/>
    <w:rsid w:val="00C32894"/>
    <w:rsid w:val="00C34574"/>
    <w:rsid w:val="00C355C2"/>
    <w:rsid w:val="00C40E56"/>
    <w:rsid w:val="00C436AB"/>
    <w:rsid w:val="00C43F7A"/>
    <w:rsid w:val="00C45DA7"/>
    <w:rsid w:val="00C52C85"/>
    <w:rsid w:val="00C54BEC"/>
    <w:rsid w:val="00C55B7A"/>
    <w:rsid w:val="00C62B29"/>
    <w:rsid w:val="00C64880"/>
    <w:rsid w:val="00C664FC"/>
    <w:rsid w:val="00C66829"/>
    <w:rsid w:val="00C70C44"/>
    <w:rsid w:val="00C72E59"/>
    <w:rsid w:val="00C826FB"/>
    <w:rsid w:val="00C84DB5"/>
    <w:rsid w:val="00C868B8"/>
    <w:rsid w:val="00C86EEA"/>
    <w:rsid w:val="00C87608"/>
    <w:rsid w:val="00C92FDF"/>
    <w:rsid w:val="00C941D0"/>
    <w:rsid w:val="00CA0226"/>
    <w:rsid w:val="00CA153B"/>
    <w:rsid w:val="00CA34AD"/>
    <w:rsid w:val="00CB2145"/>
    <w:rsid w:val="00CB4CB2"/>
    <w:rsid w:val="00CB66B0"/>
    <w:rsid w:val="00CD0A4C"/>
    <w:rsid w:val="00CD0DAF"/>
    <w:rsid w:val="00CD3C47"/>
    <w:rsid w:val="00CD6723"/>
    <w:rsid w:val="00CE01BB"/>
    <w:rsid w:val="00CE093A"/>
    <w:rsid w:val="00CE12CA"/>
    <w:rsid w:val="00CE2B06"/>
    <w:rsid w:val="00CE5951"/>
    <w:rsid w:val="00CE6033"/>
    <w:rsid w:val="00CE67FB"/>
    <w:rsid w:val="00CF2231"/>
    <w:rsid w:val="00CF38FE"/>
    <w:rsid w:val="00CF3B77"/>
    <w:rsid w:val="00CF3D84"/>
    <w:rsid w:val="00CF73E9"/>
    <w:rsid w:val="00D01261"/>
    <w:rsid w:val="00D062DC"/>
    <w:rsid w:val="00D1036B"/>
    <w:rsid w:val="00D136E3"/>
    <w:rsid w:val="00D13B72"/>
    <w:rsid w:val="00D14573"/>
    <w:rsid w:val="00D155B3"/>
    <w:rsid w:val="00D15A52"/>
    <w:rsid w:val="00D16B41"/>
    <w:rsid w:val="00D2225D"/>
    <w:rsid w:val="00D23AD7"/>
    <w:rsid w:val="00D2403C"/>
    <w:rsid w:val="00D26176"/>
    <w:rsid w:val="00D26AB7"/>
    <w:rsid w:val="00D27612"/>
    <w:rsid w:val="00D308B8"/>
    <w:rsid w:val="00D31E35"/>
    <w:rsid w:val="00D411BE"/>
    <w:rsid w:val="00D41D01"/>
    <w:rsid w:val="00D4410F"/>
    <w:rsid w:val="00D4428B"/>
    <w:rsid w:val="00D46862"/>
    <w:rsid w:val="00D507E2"/>
    <w:rsid w:val="00D534B3"/>
    <w:rsid w:val="00D563C0"/>
    <w:rsid w:val="00D61CE0"/>
    <w:rsid w:val="00D622FC"/>
    <w:rsid w:val="00D62DEB"/>
    <w:rsid w:val="00D678DB"/>
    <w:rsid w:val="00D71240"/>
    <w:rsid w:val="00D724CC"/>
    <w:rsid w:val="00D73F2C"/>
    <w:rsid w:val="00D7649E"/>
    <w:rsid w:val="00D84E1B"/>
    <w:rsid w:val="00D856D7"/>
    <w:rsid w:val="00D90E84"/>
    <w:rsid w:val="00D924E7"/>
    <w:rsid w:val="00DA016D"/>
    <w:rsid w:val="00DA2384"/>
    <w:rsid w:val="00DA4CE5"/>
    <w:rsid w:val="00DA5B12"/>
    <w:rsid w:val="00DB1696"/>
    <w:rsid w:val="00DB1C06"/>
    <w:rsid w:val="00DB32F3"/>
    <w:rsid w:val="00DB425B"/>
    <w:rsid w:val="00DB6E11"/>
    <w:rsid w:val="00DB6ED7"/>
    <w:rsid w:val="00DC270E"/>
    <w:rsid w:val="00DC66B8"/>
    <w:rsid w:val="00DC6BCA"/>
    <w:rsid w:val="00DC74E1"/>
    <w:rsid w:val="00DC7AE8"/>
    <w:rsid w:val="00DD1132"/>
    <w:rsid w:val="00DD2F4E"/>
    <w:rsid w:val="00DE07A5"/>
    <w:rsid w:val="00DE2CE3"/>
    <w:rsid w:val="00DE2DDF"/>
    <w:rsid w:val="00DF5692"/>
    <w:rsid w:val="00DF6B7D"/>
    <w:rsid w:val="00DF732E"/>
    <w:rsid w:val="00E033BB"/>
    <w:rsid w:val="00E03AAD"/>
    <w:rsid w:val="00E04DAF"/>
    <w:rsid w:val="00E05631"/>
    <w:rsid w:val="00E10EEA"/>
    <w:rsid w:val="00E112C7"/>
    <w:rsid w:val="00E1185E"/>
    <w:rsid w:val="00E15C44"/>
    <w:rsid w:val="00E20C2F"/>
    <w:rsid w:val="00E22F6B"/>
    <w:rsid w:val="00E26627"/>
    <w:rsid w:val="00E31A60"/>
    <w:rsid w:val="00E32ED9"/>
    <w:rsid w:val="00E33F0C"/>
    <w:rsid w:val="00E4272D"/>
    <w:rsid w:val="00E437FC"/>
    <w:rsid w:val="00E445AC"/>
    <w:rsid w:val="00E46F11"/>
    <w:rsid w:val="00E4707A"/>
    <w:rsid w:val="00E5058E"/>
    <w:rsid w:val="00E51733"/>
    <w:rsid w:val="00E53BAE"/>
    <w:rsid w:val="00E55811"/>
    <w:rsid w:val="00E56264"/>
    <w:rsid w:val="00E604B6"/>
    <w:rsid w:val="00E64A34"/>
    <w:rsid w:val="00E64D75"/>
    <w:rsid w:val="00E65311"/>
    <w:rsid w:val="00E66CA0"/>
    <w:rsid w:val="00E7242A"/>
    <w:rsid w:val="00E80FFD"/>
    <w:rsid w:val="00E8326A"/>
    <w:rsid w:val="00E836F5"/>
    <w:rsid w:val="00E85766"/>
    <w:rsid w:val="00E859AA"/>
    <w:rsid w:val="00E87132"/>
    <w:rsid w:val="00E9001E"/>
    <w:rsid w:val="00E904DB"/>
    <w:rsid w:val="00E930DA"/>
    <w:rsid w:val="00E947EC"/>
    <w:rsid w:val="00E96FA8"/>
    <w:rsid w:val="00EA07C6"/>
    <w:rsid w:val="00EA7D5D"/>
    <w:rsid w:val="00EB251C"/>
    <w:rsid w:val="00EC1251"/>
    <w:rsid w:val="00EC219A"/>
    <w:rsid w:val="00EC22E4"/>
    <w:rsid w:val="00EC59D6"/>
    <w:rsid w:val="00ED1AE4"/>
    <w:rsid w:val="00ED1D7D"/>
    <w:rsid w:val="00ED1EDE"/>
    <w:rsid w:val="00ED303C"/>
    <w:rsid w:val="00EE0446"/>
    <w:rsid w:val="00EE0B79"/>
    <w:rsid w:val="00EE1D3F"/>
    <w:rsid w:val="00EE759B"/>
    <w:rsid w:val="00EF03F1"/>
    <w:rsid w:val="00EF41E7"/>
    <w:rsid w:val="00EF4680"/>
    <w:rsid w:val="00EF7238"/>
    <w:rsid w:val="00F00AA0"/>
    <w:rsid w:val="00F01DB8"/>
    <w:rsid w:val="00F0410D"/>
    <w:rsid w:val="00F04295"/>
    <w:rsid w:val="00F05F45"/>
    <w:rsid w:val="00F0683A"/>
    <w:rsid w:val="00F06EE9"/>
    <w:rsid w:val="00F06F8F"/>
    <w:rsid w:val="00F13536"/>
    <w:rsid w:val="00F1353E"/>
    <w:rsid w:val="00F14D7F"/>
    <w:rsid w:val="00F17BE6"/>
    <w:rsid w:val="00F20AC8"/>
    <w:rsid w:val="00F22E8E"/>
    <w:rsid w:val="00F251B3"/>
    <w:rsid w:val="00F257DC"/>
    <w:rsid w:val="00F31672"/>
    <w:rsid w:val="00F323B7"/>
    <w:rsid w:val="00F3454B"/>
    <w:rsid w:val="00F42B5F"/>
    <w:rsid w:val="00F45700"/>
    <w:rsid w:val="00F522E3"/>
    <w:rsid w:val="00F5309D"/>
    <w:rsid w:val="00F53251"/>
    <w:rsid w:val="00F53B69"/>
    <w:rsid w:val="00F54F06"/>
    <w:rsid w:val="00F620A7"/>
    <w:rsid w:val="00F64E3F"/>
    <w:rsid w:val="00F65B7F"/>
    <w:rsid w:val="00F66145"/>
    <w:rsid w:val="00F669B1"/>
    <w:rsid w:val="00F67719"/>
    <w:rsid w:val="00F730BA"/>
    <w:rsid w:val="00F73639"/>
    <w:rsid w:val="00F737B7"/>
    <w:rsid w:val="00F814BD"/>
    <w:rsid w:val="00F81980"/>
    <w:rsid w:val="00F846A2"/>
    <w:rsid w:val="00FA30A6"/>
    <w:rsid w:val="00FA3555"/>
    <w:rsid w:val="00FA58E2"/>
    <w:rsid w:val="00FA6449"/>
    <w:rsid w:val="00FA67AB"/>
    <w:rsid w:val="00FA7328"/>
    <w:rsid w:val="00FB70C2"/>
    <w:rsid w:val="00FC09A9"/>
    <w:rsid w:val="00FC0E4A"/>
    <w:rsid w:val="00FC3BCF"/>
    <w:rsid w:val="00FC7A37"/>
    <w:rsid w:val="00FD0590"/>
    <w:rsid w:val="00FD0A93"/>
    <w:rsid w:val="00FD20F1"/>
    <w:rsid w:val="00FD23BC"/>
    <w:rsid w:val="00FE0E3C"/>
    <w:rsid w:val="00FE393D"/>
    <w:rsid w:val="00FE59B2"/>
    <w:rsid w:val="00FE5E0D"/>
    <w:rsid w:val="00FE75EE"/>
    <w:rsid w:val="00FF2C44"/>
    <w:rsid w:val="00FF6616"/>
    <w:rsid w:val="011F5089"/>
    <w:rsid w:val="01EE9E7D"/>
    <w:rsid w:val="022EB1A8"/>
    <w:rsid w:val="02437F3B"/>
    <w:rsid w:val="02575420"/>
    <w:rsid w:val="028D68B3"/>
    <w:rsid w:val="039D5C4D"/>
    <w:rsid w:val="0451AB82"/>
    <w:rsid w:val="045E12DF"/>
    <w:rsid w:val="04E6F86C"/>
    <w:rsid w:val="0532AAEC"/>
    <w:rsid w:val="0555FB7D"/>
    <w:rsid w:val="055FBE15"/>
    <w:rsid w:val="056886FC"/>
    <w:rsid w:val="05BE64AC"/>
    <w:rsid w:val="0680CE8A"/>
    <w:rsid w:val="0860E6FE"/>
    <w:rsid w:val="08EA14CA"/>
    <w:rsid w:val="094907DC"/>
    <w:rsid w:val="0B18DB1A"/>
    <w:rsid w:val="0BD2A75C"/>
    <w:rsid w:val="0C3BE999"/>
    <w:rsid w:val="0E3DD78D"/>
    <w:rsid w:val="0E988D05"/>
    <w:rsid w:val="0FB2A17D"/>
    <w:rsid w:val="0FE71A18"/>
    <w:rsid w:val="10BBFAA9"/>
    <w:rsid w:val="10E84983"/>
    <w:rsid w:val="1165ABCC"/>
    <w:rsid w:val="11B9DD22"/>
    <w:rsid w:val="11C59F05"/>
    <w:rsid w:val="11E51D3F"/>
    <w:rsid w:val="12F92763"/>
    <w:rsid w:val="13DA219E"/>
    <w:rsid w:val="1488070A"/>
    <w:rsid w:val="16AF303B"/>
    <w:rsid w:val="16FEB4BB"/>
    <w:rsid w:val="18578623"/>
    <w:rsid w:val="1897D08B"/>
    <w:rsid w:val="19A951A7"/>
    <w:rsid w:val="19D05C95"/>
    <w:rsid w:val="19E5B69B"/>
    <w:rsid w:val="19F1EB69"/>
    <w:rsid w:val="1B5BB797"/>
    <w:rsid w:val="1BDDA891"/>
    <w:rsid w:val="1C3763C6"/>
    <w:rsid w:val="1C41D5BA"/>
    <w:rsid w:val="1D3D287E"/>
    <w:rsid w:val="1D4C9695"/>
    <w:rsid w:val="1F072D07"/>
    <w:rsid w:val="1F855FC0"/>
    <w:rsid w:val="1FBCBC90"/>
    <w:rsid w:val="212CEAFB"/>
    <w:rsid w:val="2152EB4D"/>
    <w:rsid w:val="21DB5EA2"/>
    <w:rsid w:val="22B91B7A"/>
    <w:rsid w:val="22F38F9D"/>
    <w:rsid w:val="22F73D6C"/>
    <w:rsid w:val="2320592E"/>
    <w:rsid w:val="247FFCB5"/>
    <w:rsid w:val="24B41573"/>
    <w:rsid w:val="25B8D7F1"/>
    <w:rsid w:val="2611E0C7"/>
    <w:rsid w:val="2B663989"/>
    <w:rsid w:val="2BE6D560"/>
    <w:rsid w:val="2C330183"/>
    <w:rsid w:val="2E4CD5BB"/>
    <w:rsid w:val="2F012427"/>
    <w:rsid w:val="2F55C164"/>
    <w:rsid w:val="2FA18C2D"/>
    <w:rsid w:val="31A1AAC6"/>
    <w:rsid w:val="31B6D9B1"/>
    <w:rsid w:val="342E300A"/>
    <w:rsid w:val="34D0BDA0"/>
    <w:rsid w:val="37B139B1"/>
    <w:rsid w:val="38C1D4F2"/>
    <w:rsid w:val="39074D01"/>
    <w:rsid w:val="3A336FF3"/>
    <w:rsid w:val="3A424E37"/>
    <w:rsid w:val="3A737075"/>
    <w:rsid w:val="3AB3185F"/>
    <w:rsid w:val="3CDA14C0"/>
    <w:rsid w:val="3EBBCF5F"/>
    <w:rsid w:val="3F744F61"/>
    <w:rsid w:val="4015D9B6"/>
    <w:rsid w:val="401B65E7"/>
    <w:rsid w:val="402D32C5"/>
    <w:rsid w:val="40598FF9"/>
    <w:rsid w:val="41BCAE9F"/>
    <w:rsid w:val="41E6D917"/>
    <w:rsid w:val="43544E2A"/>
    <w:rsid w:val="43F02A09"/>
    <w:rsid w:val="44088B33"/>
    <w:rsid w:val="44D65742"/>
    <w:rsid w:val="458F1CB2"/>
    <w:rsid w:val="462B9E76"/>
    <w:rsid w:val="46641540"/>
    <w:rsid w:val="470B9B1C"/>
    <w:rsid w:val="4755E532"/>
    <w:rsid w:val="47D10EA7"/>
    <w:rsid w:val="482D8E13"/>
    <w:rsid w:val="49144393"/>
    <w:rsid w:val="4A63A063"/>
    <w:rsid w:val="4A99071D"/>
    <w:rsid w:val="4ABE6203"/>
    <w:rsid w:val="4AF74D0A"/>
    <w:rsid w:val="4B1F1DA0"/>
    <w:rsid w:val="4BD1A9C7"/>
    <w:rsid w:val="4BFB4085"/>
    <w:rsid w:val="4C6C35D7"/>
    <w:rsid w:val="4DA8E124"/>
    <w:rsid w:val="4DE4C8DC"/>
    <w:rsid w:val="4DFF4B61"/>
    <w:rsid w:val="4E1FC9B1"/>
    <w:rsid w:val="4E366DDE"/>
    <w:rsid w:val="4EBFDD93"/>
    <w:rsid w:val="4EDF77D8"/>
    <w:rsid w:val="4F7C43EF"/>
    <w:rsid w:val="501EA651"/>
    <w:rsid w:val="50A84AEA"/>
    <w:rsid w:val="50E15FDE"/>
    <w:rsid w:val="51DC0D5B"/>
    <w:rsid w:val="5216ACE4"/>
    <w:rsid w:val="525108E2"/>
    <w:rsid w:val="526BE470"/>
    <w:rsid w:val="527F1E84"/>
    <w:rsid w:val="533EFAC0"/>
    <w:rsid w:val="536BDE52"/>
    <w:rsid w:val="548198EC"/>
    <w:rsid w:val="54F2423D"/>
    <w:rsid w:val="55057140"/>
    <w:rsid w:val="559D0927"/>
    <w:rsid w:val="55D857AE"/>
    <w:rsid w:val="56E8EC97"/>
    <w:rsid w:val="5705ED7B"/>
    <w:rsid w:val="579D510E"/>
    <w:rsid w:val="579F7DDE"/>
    <w:rsid w:val="57AC41B1"/>
    <w:rsid w:val="594BEE1B"/>
    <w:rsid w:val="59C1E989"/>
    <w:rsid w:val="59CFF859"/>
    <w:rsid w:val="5A014BC0"/>
    <w:rsid w:val="5A1F99F5"/>
    <w:rsid w:val="5A655EC6"/>
    <w:rsid w:val="5A97F752"/>
    <w:rsid w:val="5C1BF895"/>
    <w:rsid w:val="5C29F22F"/>
    <w:rsid w:val="5CAE2254"/>
    <w:rsid w:val="5D5E9E44"/>
    <w:rsid w:val="5D85FE85"/>
    <w:rsid w:val="5DFCFCEA"/>
    <w:rsid w:val="5EC8953A"/>
    <w:rsid w:val="5F51A30B"/>
    <w:rsid w:val="61A64251"/>
    <w:rsid w:val="63EB3CF6"/>
    <w:rsid w:val="64A54B71"/>
    <w:rsid w:val="65468EFF"/>
    <w:rsid w:val="67189E6E"/>
    <w:rsid w:val="69F1FB12"/>
    <w:rsid w:val="6A18D61D"/>
    <w:rsid w:val="6AE53F99"/>
    <w:rsid w:val="6B4A83A8"/>
    <w:rsid w:val="6BC4A31F"/>
    <w:rsid w:val="6C8A5165"/>
    <w:rsid w:val="6DFD536A"/>
    <w:rsid w:val="70696A23"/>
    <w:rsid w:val="712E4396"/>
    <w:rsid w:val="7151CA7F"/>
    <w:rsid w:val="718FC765"/>
    <w:rsid w:val="71BA0B1D"/>
    <w:rsid w:val="72168D3F"/>
    <w:rsid w:val="741333D4"/>
    <w:rsid w:val="744C2B93"/>
    <w:rsid w:val="745B864B"/>
    <w:rsid w:val="74606692"/>
    <w:rsid w:val="7483EA8A"/>
    <w:rsid w:val="7496B2D0"/>
    <w:rsid w:val="7608C6CE"/>
    <w:rsid w:val="76258FE1"/>
    <w:rsid w:val="7628E62F"/>
    <w:rsid w:val="77428EEE"/>
    <w:rsid w:val="776D1BC1"/>
    <w:rsid w:val="7771A1FA"/>
    <w:rsid w:val="7802CFAD"/>
    <w:rsid w:val="783F56BC"/>
    <w:rsid w:val="78BB81C0"/>
    <w:rsid w:val="78C4793C"/>
    <w:rsid w:val="78ECEEF8"/>
    <w:rsid w:val="7907B397"/>
    <w:rsid w:val="7AFC33F0"/>
    <w:rsid w:val="7B7D0E76"/>
    <w:rsid w:val="7B8A1C1B"/>
    <w:rsid w:val="7BC83418"/>
    <w:rsid w:val="7C10A8D2"/>
    <w:rsid w:val="7C765197"/>
    <w:rsid w:val="7CFAD280"/>
    <w:rsid w:val="7DA69F7C"/>
    <w:rsid w:val="7E256DFA"/>
    <w:rsid w:val="7ECB3B6A"/>
    <w:rsid w:val="7F28A239"/>
    <w:rsid w:val="7FF70487"/>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2F4E66"/>
  <w15:chartTrackingRefBased/>
  <w15:docId w15:val="{B51BE259-D8DF-4218-905E-A1B4345F4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40E5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96FE1"/>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40E5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40E5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40E5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40E5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40E56"/>
    <w:pPr>
      <w:keepNext/>
      <w:spacing w:after="200" w:line="240" w:lineRule="auto"/>
    </w:pPr>
    <w:rPr>
      <w:iCs/>
      <w:color w:val="002664"/>
      <w:sz w:val="18"/>
      <w:szCs w:val="18"/>
    </w:rPr>
  </w:style>
  <w:style w:type="table" w:customStyle="1" w:styleId="Tableheader">
    <w:name w:val="ŠTable header"/>
    <w:basedOn w:val="TableNormal"/>
    <w:uiPriority w:val="99"/>
    <w:rsid w:val="00C40E5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40E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40E56"/>
    <w:pPr>
      <w:numPr>
        <w:numId w:val="32"/>
      </w:numPr>
    </w:pPr>
  </w:style>
  <w:style w:type="paragraph" w:styleId="ListNumber2">
    <w:name w:val="List Number 2"/>
    <w:aliases w:val="ŠList Number 2"/>
    <w:basedOn w:val="Normal"/>
    <w:uiPriority w:val="8"/>
    <w:qFormat/>
    <w:rsid w:val="00C40E56"/>
    <w:pPr>
      <w:numPr>
        <w:numId w:val="31"/>
      </w:numPr>
    </w:pPr>
  </w:style>
  <w:style w:type="paragraph" w:styleId="ListBullet">
    <w:name w:val="List Bullet"/>
    <w:aliases w:val="ŠList Bullet"/>
    <w:basedOn w:val="Normal"/>
    <w:uiPriority w:val="9"/>
    <w:qFormat/>
    <w:rsid w:val="00C40E56"/>
    <w:pPr>
      <w:numPr>
        <w:numId w:val="29"/>
      </w:numPr>
    </w:pPr>
  </w:style>
  <w:style w:type="paragraph" w:styleId="ListBullet2">
    <w:name w:val="List Bullet 2"/>
    <w:aliases w:val="ŠList Bullet 2"/>
    <w:basedOn w:val="Normal"/>
    <w:uiPriority w:val="10"/>
    <w:qFormat/>
    <w:rsid w:val="00C40E56"/>
    <w:pPr>
      <w:numPr>
        <w:numId w:val="27"/>
      </w:numPr>
    </w:pPr>
  </w:style>
  <w:style w:type="paragraph" w:customStyle="1" w:styleId="FeatureBox4">
    <w:name w:val="ŠFeature Box 4"/>
    <w:basedOn w:val="FeatureBox2"/>
    <w:next w:val="Normal"/>
    <w:uiPriority w:val="14"/>
    <w:qFormat/>
    <w:rsid w:val="00C40E56"/>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C40E56"/>
    <w:pPr>
      <w:keepNext/>
      <w:ind w:left="567" w:right="57"/>
    </w:pPr>
    <w:rPr>
      <w:szCs w:val="22"/>
    </w:rPr>
  </w:style>
  <w:style w:type="paragraph" w:customStyle="1" w:styleId="Documentname">
    <w:name w:val="ŠDocument name"/>
    <w:basedOn w:val="Normal"/>
    <w:next w:val="Normal"/>
    <w:uiPriority w:val="17"/>
    <w:qFormat/>
    <w:rsid w:val="00C40E56"/>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C40E56"/>
    <w:pPr>
      <w:spacing w:after="0"/>
    </w:pPr>
    <w:rPr>
      <w:sz w:val="18"/>
      <w:szCs w:val="18"/>
    </w:rPr>
  </w:style>
  <w:style w:type="paragraph" w:customStyle="1" w:styleId="FeatureBox2">
    <w:name w:val="ŠFeature Box 2"/>
    <w:basedOn w:val="Normal"/>
    <w:next w:val="Normal"/>
    <w:link w:val="FeatureBox2Char"/>
    <w:uiPriority w:val="12"/>
    <w:qFormat/>
    <w:rsid w:val="00C40E5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C40E5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C40E5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40E5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40E5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40E56"/>
    <w:rPr>
      <w:color w:val="001C4A" w:themeColor="accent1" w:themeShade="BF"/>
      <w:u w:val="single"/>
    </w:rPr>
  </w:style>
  <w:style w:type="paragraph" w:customStyle="1" w:styleId="Logo">
    <w:name w:val="ŠLogo"/>
    <w:basedOn w:val="Normal"/>
    <w:uiPriority w:val="18"/>
    <w:qFormat/>
    <w:rsid w:val="00C40E5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40E56"/>
    <w:pPr>
      <w:tabs>
        <w:tab w:val="right" w:leader="dot" w:pos="14570"/>
      </w:tabs>
      <w:spacing w:before="0"/>
    </w:pPr>
    <w:rPr>
      <w:b/>
      <w:noProof/>
    </w:rPr>
  </w:style>
  <w:style w:type="paragraph" w:styleId="TOC2">
    <w:name w:val="toc 2"/>
    <w:aliases w:val="ŠTOC 2"/>
    <w:basedOn w:val="Normal"/>
    <w:next w:val="Normal"/>
    <w:uiPriority w:val="39"/>
    <w:unhideWhenUsed/>
    <w:rsid w:val="00C40E56"/>
    <w:pPr>
      <w:tabs>
        <w:tab w:val="right" w:leader="dot" w:pos="14570"/>
      </w:tabs>
      <w:spacing w:before="0"/>
    </w:pPr>
    <w:rPr>
      <w:noProof/>
    </w:rPr>
  </w:style>
  <w:style w:type="paragraph" w:styleId="TOC3">
    <w:name w:val="toc 3"/>
    <w:aliases w:val="ŠTOC 3"/>
    <w:basedOn w:val="Normal"/>
    <w:next w:val="Normal"/>
    <w:uiPriority w:val="39"/>
    <w:unhideWhenUsed/>
    <w:rsid w:val="00C40E56"/>
    <w:pPr>
      <w:spacing w:before="0"/>
      <w:ind w:left="244"/>
    </w:pPr>
  </w:style>
  <w:style w:type="character" w:customStyle="1" w:styleId="BoldItalic">
    <w:name w:val="ŠBold Italic"/>
    <w:basedOn w:val="DefaultParagraphFont"/>
    <w:uiPriority w:val="1"/>
    <w:qFormat/>
    <w:rsid w:val="00C40E56"/>
    <w:rPr>
      <w:b/>
      <w:i/>
      <w:iCs/>
    </w:rPr>
  </w:style>
  <w:style w:type="character" w:customStyle="1" w:styleId="Heading1Char">
    <w:name w:val="Heading 1 Char"/>
    <w:aliases w:val="ŠHeading 1 Char"/>
    <w:basedOn w:val="DefaultParagraphFont"/>
    <w:link w:val="Heading1"/>
    <w:uiPriority w:val="3"/>
    <w:rsid w:val="00A96FE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40E5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40E56"/>
    <w:pPr>
      <w:spacing w:after="240"/>
      <w:outlineLvl w:val="9"/>
    </w:pPr>
    <w:rPr>
      <w:szCs w:val="40"/>
    </w:rPr>
  </w:style>
  <w:style w:type="paragraph" w:styleId="Footer">
    <w:name w:val="footer"/>
    <w:aliases w:val="ŠFooter"/>
    <w:basedOn w:val="Normal"/>
    <w:link w:val="FooterChar"/>
    <w:uiPriority w:val="19"/>
    <w:rsid w:val="00C40E5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40E56"/>
    <w:rPr>
      <w:rFonts w:ascii="Arial" w:hAnsi="Arial" w:cs="Arial"/>
      <w:sz w:val="18"/>
      <w:szCs w:val="18"/>
    </w:rPr>
  </w:style>
  <w:style w:type="paragraph" w:styleId="Header">
    <w:name w:val="header"/>
    <w:aliases w:val="ŠHeader"/>
    <w:basedOn w:val="Normal"/>
    <w:link w:val="HeaderChar"/>
    <w:uiPriority w:val="16"/>
    <w:rsid w:val="00C40E56"/>
    <w:rPr>
      <w:noProof/>
      <w:color w:val="002664"/>
      <w:sz w:val="28"/>
      <w:szCs w:val="28"/>
    </w:rPr>
  </w:style>
  <w:style w:type="character" w:customStyle="1" w:styleId="HeaderChar">
    <w:name w:val="Header Char"/>
    <w:aliases w:val="ŠHeader Char"/>
    <w:basedOn w:val="DefaultParagraphFont"/>
    <w:link w:val="Header"/>
    <w:uiPriority w:val="16"/>
    <w:rsid w:val="00C40E5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40E5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40E5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40E56"/>
    <w:rPr>
      <w:rFonts w:ascii="Arial" w:hAnsi="Arial" w:cs="Arial"/>
      <w:b/>
      <w:szCs w:val="32"/>
    </w:rPr>
  </w:style>
  <w:style w:type="character" w:styleId="UnresolvedMention">
    <w:name w:val="Unresolved Mention"/>
    <w:basedOn w:val="DefaultParagraphFont"/>
    <w:uiPriority w:val="99"/>
    <w:semiHidden/>
    <w:unhideWhenUsed/>
    <w:rsid w:val="00C40E56"/>
    <w:rPr>
      <w:color w:val="605E5C"/>
      <w:shd w:val="clear" w:color="auto" w:fill="E1DFDD"/>
    </w:rPr>
  </w:style>
  <w:style w:type="character" w:styleId="SubtleEmphasis">
    <w:name w:val="Subtle Emphasis"/>
    <w:basedOn w:val="DefaultParagraphFont"/>
    <w:uiPriority w:val="19"/>
    <w:semiHidden/>
    <w:qFormat/>
    <w:rsid w:val="00C40E56"/>
    <w:rPr>
      <w:i/>
      <w:iCs/>
      <w:color w:val="404040" w:themeColor="text1" w:themeTint="BF"/>
    </w:rPr>
  </w:style>
  <w:style w:type="paragraph" w:styleId="TOC4">
    <w:name w:val="toc 4"/>
    <w:aliases w:val="ŠTOC 4"/>
    <w:basedOn w:val="Normal"/>
    <w:next w:val="Normal"/>
    <w:autoRedefine/>
    <w:uiPriority w:val="39"/>
    <w:unhideWhenUsed/>
    <w:rsid w:val="00C40E56"/>
    <w:pPr>
      <w:spacing w:before="0"/>
      <w:ind w:left="488"/>
    </w:pPr>
  </w:style>
  <w:style w:type="character" w:styleId="CommentReference">
    <w:name w:val="annotation reference"/>
    <w:basedOn w:val="DefaultParagraphFont"/>
    <w:uiPriority w:val="99"/>
    <w:semiHidden/>
    <w:unhideWhenUsed/>
    <w:rsid w:val="00C40E56"/>
    <w:rPr>
      <w:sz w:val="16"/>
      <w:szCs w:val="16"/>
    </w:rPr>
  </w:style>
  <w:style w:type="paragraph" w:styleId="CommentText">
    <w:name w:val="annotation text"/>
    <w:basedOn w:val="Normal"/>
    <w:link w:val="CommentTextChar"/>
    <w:uiPriority w:val="99"/>
    <w:unhideWhenUsed/>
    <w:rsid w:val="00C40E56"/>
    <w:pPr>
      <w:spacing w:line="240" w:lineRule="auto"/>
    </w:pPr>
    <w:rPr>
      <w:sz w:val="20"/>
      <w:szCs w:val="20"/>
    </w:rPr>
  </w:style>
  <w:style w:type="character" w:customStyle="1" w:styleId="CommentTextChar">
    <w:name w:val="Comment Text Char"/>
    <w:basedOn w:val="DefaultParagraphFont"/>
    <w:link w:val="CommentText"/>
    <w:uiPriority w:val="99"/>
    <w:rsid w:val="00C40E5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40E56"/>
    <w:rPr>
      <w:b/>
      <w:bCs/>
    </w:rPr>
  </w:style>
  <w:style w:type="character" w:customStyle="1" w:styleId="CommentSubjectChar">
    <w:name w:val="Comment Subject Char"/>
    <w:basedOn w:val="CommentTextChar"/>
    <w:link w:val="CommentSubject"/>
    <w:uiPriority w:val="99"/>
    <w:semiHidden/>
    <w:rsid w:val="00C40E56"/>
    <w:rPr>
      <w:rFonts w:ascii="Arial" w:hAnsi="Arial" w:cs="Arial"/>
      <w:b/>
      <w:bCs/>
      <w:sz w:val="20"/>
      <w:szCs w:val="20"/>
    </w:rPr>
  </w:style>
  <w:style w:type="character" w:styleId="Strong">
    <w:name w:val="Strong"/>
    <w:aliases w:val="ŠStrong,Bold"/>
    <w:qFormat/>
    <w:rsid w:val="00C40E56"/>
    <w:rPr>
      <w:b/>
      <w:bCs/>
    </w:rPr>
  </w:style>
  <w:style w:type="character" w:styleId="Emphasis">
    <w:name w:val="Emphasis"/>
    <w:aliases w:val="ŠEmphasis,Italic"/>
    <w:qFormat/>
    <w:rsid w:val="00C40E56"/>
    <w:rPr>
      <w:i/>
      <w:iCs/>
    </w:rPr>
  </w:style>
  <w:style w:type="paragraph" w:styleId="ListNumber3">
    <w:name w:val="List Number 3"/>
    <w:aliases w:val="ŠList Number 3"/>
    <w:basedOn w:val="ListBullet3"/>
    <w:uiPriority w:val="8"/>
    <w:rsid w:val="00C40E56"/>
    <w:pPr>
      <w:numPr>
        <w:ilvl w:val="2"/>
        <w:numId w:val="31"/>
      </w:numPr>
    </w:pPr>
  </w:style>
  <w:style w:type="paragraph" w:styleId="ListBullet3">
    <w:name w:val="List Bullet 3"/>
    <w:aliases w:val="ŠList Bullet 3"/>
    <w:basedOn w:val="Normal"/>
    <w:uiPriority w:val="10"/>
    <w:rsid w:val="00C40E56"/>
    <w:pPr>
      <w:numPr>
        <w:numId w:val="28"/>
      </w:numPr>
    </w:pPr>
  </w:style>
  <w:style w:type="character" w:styleId="PlaceholderText">
    <w:name w:val="Placeholder Text"/>
    <w:basedOn w:val="DefaultParagraphFont"/>
    <w:uiPriority w:val="99"/>
    <w:semiHidden/>
    <w:rsid w:val="00C40E56"/>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C40E56"/>
    <w:pPr>
      <w:spacing w:before="360"/>
    </w:pPr>
    <w:rPr>
      <w:color w:val="002664"/>
      <w:sz w:val="44"/>
      <w:szCs w:val="48"/>
    </w:rPr>
  </w:style>
  <w:style w:type="character" w:customStyle="1" w:styleId="SubtitleChar0">
    <w:name w:val="ŠSubtitle Char"/>
    <w:basedOn w:val="DefaultParagraphFont"/>
    <w:link w:val="Subtitle0"/>
    <w:uiPriority w:val="2"/>
    <w:rsid w:val="00C40E56"/>
    <w:rPr>
      <w:rFonts w:ascii="Arial" w:hAnsi="Arial" w:cs="Arial"/>
      <w:color w:val="002664"/>
      <w:sz w:val="44"/>
      <w:szCs w:val="48"/>
    </w:rPr>
  </w:style>
  <w:style w:type="paragraph" w:styleId="Title">
    <w:name w:val="Title"/>
    <w:aliases w:val="ŠTitle"/>
    <w:basedOn w:val="Normal"/>
    <w:next w:val="Normal"/>
    <w:link w:val="TitleChar"/>
    <w:uiPriority w:val="1"/>
    <w:rsid w:val="00C40E5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40E56"/>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C40E56"/>
    <w:pPr>
      <w:ind w:left="567"/>
    </w:pPr>
  </w:style>
  <w:style w:type="character" w:styleId="FollowedHyperlink">
    <w:name w:val="FollowedHyperlink"/>
    <w:basedOn w:val="DefaultParagraphFont"/>
    <w:uiPriority w:val="99"/>
    <w:semiHidden/>
    <w:unhideWhenUsed/>
    <w:rsid w:val="00C40E56"/>
    <w:rPr>
      <w:color w:val="954F72" w:themeColor="followedHyperlink"/>
      <w:u w:val="single"/>
    </w:rPr>
  </w:style>
  <w:style w:type="paragraph" w:customStyle="1" w:styleId="FeatureBox1">
    <w:name w:val="ŠFeature Box 1"/>
    <w:basedOn w:val="FeatureBox"/>
    <w:uiPriority w:val="12"/>
    <w:qFormat/>
    <w:rsid w:val="004118B6"/>
    <w:pPr>
      <w:pBdr>
        <w:top w:val="single" w:sz="24" w:space="10" w:color="630019"/>
        <w:left w:val="single" w:sz="24" w:space="10" w:color="630019"/>
        <w:bottom w:val="single" w:sz="24" w:space="10" w:color="630019"/>
        <w:right w:val="single" w:sz="24" w:space="10" w:color="630019"/>
      </w:pBdr>
    </w:pPr>
  </w:style>
  <w:style w:type="character" w:customStyle="1" w:styleId="FeatureBox2Char">
    <w:name w:val="ŠFeature Box 2 Char"/>
    <w:basedOn w:val="DefaultParagraphFont"/>
    <w:link w:val="FeatureBox2"/>
    <w:uiPriority w:val="12"/>
    <w:rsid w:val="00C40E56"/>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DHPEcurriculum@det.nsw.edu.au" TargetMode="External"/><Relationship Id="rId18" Type="http://schemas.openxmlformats.org/officeDocument/2006/relationships/hyperlink" Target="https://education.nsw.gov.au/teaching-and-learning/curriculum/planning-programming-and-assessing-k-12/planning-programming-and-assessing-7-12/assessment-task-advice-7-10" TargetMode="External"/><Relationship Id="rId26" Type="http://schemas.openxmlformats.org/officeDocument/2006/relationships/hyperlink" Target="https://www.nsw.gov.au/education-and-training/nesa" TargetMode="External"/><Relationship Id="rId39" Type="http://schemas.openxmlformats.org/officeDocument/2006/relationships/footer" Target="footer3.xml"/><Relationship Id="rId21" Type="http://schemas.openxmlformats.org/officeDocument/2006/relationships/hyperlink" Target="https://education.nsw.gov.au/policy-library/policies/pd-2016-0468" TargetMode="External"/><Relationship Id="rId34" Type="http://schemas.openxmlformats.org/officeDocument/2006/relationships/header" Target="header3.xm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 TargetMode="External"/><Relationship Id="rId20" Type="http://schemas.openxmlformats.org/officeDocument/2006/relationships/hyperlink" Target="https://education.nsw.gov.au/about-us/education-data-and-research/cese/publications/research-reports/what-works-best-2020-update/explicit-teaching-driving-learning-and-engagement" TargetMode="External"/><Relationship Id="rId29" Type="http://schemas.openxmlformats.org/officeDocument/2006/relationships/hyperlink" Target="https://www.educationstandards.nsw.edu.au/wps/portal/nesa/k-10/understanding-the-curriculum/programming/advice-on-scope-and-sequences" TargetMode="Externa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pdhpe/physical-activity-and-sports-science-7-10-2025/teaching-and-learning" TargetMode="External"/><Relationship Id="rId24" Type="http://schemas.openxmlformats.org/officeDocument/2006/relationships/hyperlink" Target="https://educationstandards.nsw.edu.au/wps/portal/nesa/teacher-accreditation/meeting-requirements/the-standards/proficient-teacher" TargetMode="External"/><Relationship Id="rId32" Type="http://schemas.openxmlformats.org/officeDocument/2006/relationships/header" Target="header2.xml"/><Relationship Id="rId37" Type="http://schemas.openxmlformats.org/officeDocument/2006/relationships/image" Target="media/image2.png"/><Relationship Id="rId40"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inclusion-and-differentiation-advice-7-10" TargetMode="External"/><Relationship Id="rId23" Type="http://schemas.openxmlformats.org/officeDocument/2006/relationships/hyperlink" Target="https://education.nsw.gov.au/inside-the-department/school-excellence" TargetMode="External"/><Relationship Id="rId28" Type="http://schemas.openxmlformats.org/officeDocument/2006/relationships/hyperlink" Target="https://curriculum.nsw.edu.au/learning-areas/pdhpe/physical-activity-and-sports-science-7-10-2025/overview" TargetMode="External"/><Relationship Id="rId36" Type="http://schemas.openxmlformats.org/officeDocument/2006/relationships/hyperlink" Target="https://creativecommons.org/licenses/by/4.0/" TargetMode="External"/><Relationship Id="rId10" Type="http://schemas.openxmlformats.org/officeDocument/2006/relationships/hyperlink" Target="https://curriculum.nsw.edu.au/learning-areas/pdhpe/physical-activity-and-sports-science-7-10-2025/overview" TargetMode="External"/><Relationship Id="rId19" Type="http://schemas.openxmlformats.org/officeDocument/2006/relationships/hyperlink" Target="https://education.nsw.gov.au/teaching-and-learning/curriculum/explicit-teaching" TargetMode="External"/><Relationship Id="rId31" Type="http://schemas.openxmlformats.org/officeDocument/2006/relationships/header" Target="header1.xml"/><Relationship Id="rId44"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curriculum.nsw.edu.au/learning-areas/pdhpe/physical-activity-and-sports-science-7-10-2025/overview" TargetMode="Externa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nsw.gov.au/about-us/strategies-and-reports/plan-for-nsw-public-education" TargetMode="External"/><Relationship Id="rId27" Type="http://schemas.openxmlformats.org/officeDocument/2006/relationships/hyperlink" Target="https://curriculum.nsw.edu.au" TargetMode="External"/><Relationship Id="rId30" Type="http://schemas.openxmlformats.org/officeDocument/2006/relationships/hyperlink" Target="https://education.nsw.gov.au/teaching-and-learning/curriculum/planning-programming-and-assessing-k-12/advice-on-curriculum-planning-for-every-student-k-12" TargetMode="External"/><Relationship Id="rId35" Type="http://schemas.openxmlformats.org/officeDocument/2006/relationships/footer" Target="footer2.xml"/><Relationship Id="rId43" Type="http://schemas.openxmlformats.org/officeDocument/2006/relationships/theme" Target="theme/theme1.xml"/><Relationship Id="rId8" Type="http://schemas.openxmlformats.org/officeDocument/2006/relationships/hyperlink" Target="https://curriculum.nsw.edu.au/learning-areas/pdhpe/physical-activity-and-sports-science-7-10-2025/overview" TargetMode="External"/><Relationship Id="rId3" Type="http://schemas.openxmlformats.org/officeDocument/2006/relationships/styles" Target="styles.xml"/><Relationship Id="rId12" Type="http://schemas.openxmlformats.org/officeDocument/2006/relationships/hyperlink" Target="https://curriculum.nsw.edu.au/learning-areas/pdhpe/physical-activity-and-sports-science-7-10-2025/overview" TargetMode="External"/><Relationship Id="rId17" Type="http://schemas.openxmlformats.org/officeDocument/2006/relationships/hyperlink" Target="https://education.nsw.gov.au/teaching-and-learning/curriculum/planning-programming-and-assessing-k-12/planning-programming-and-assessing-7-12/classroom-assessment-advice-7-10-" TargetMode="External"/><Relationship Id="rId25" Type="http://schemas.openxmlformats.org/officeDocument/2006/relationships/hyperlink" Target="https://www.nsw.gov.au/education-and-training/nesa/copyright" TargetMode="External"/><Relationship Id="rId33" Type="http://schemas.openxmlformats.org/officeDocument/2006/relationships/footer" Target="footer1.xml"/><Relationship Id="rId38"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ost\Downloads\Report%20Word%20template%20(red)%20-%20landscape.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CD5CDF-8749-4369-9845-1DC7103D6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(red) - landscape.dotx</Template>
  <TotalTime>1</TotalTime>
  <Pages>21</Pages>
  <Words>2514</Words>
  <Characters>14553</Characters>
  <Application>Microsoft Office Word</Application>
  <DocSecurity>0</DocSecurity>
  <Lines>454</Lines>
  <Paragraphs>209</Paragraphs>
  <ScaleCrop>false</ScaleCrop>
  <HeadingPairs>
    <vt:vector size="2" baseType="variant">
      <vt:variant>
        <vt:lpstr>Title</vt:lpstr>
      </vt:variant>
      <vt:variant>
        <vt:i4>1</vt:i4>
      </vt:variant>
    </vt:vector>
  </HeadingPairs>
  <TitlesOfParts>
    <vt:vector size="1" baseType="lpstr">
      <vt:lpstr>Physical Activity and Sports Science 7–10 (Stage 5) – sample scope and sequence – 200-hour</vt:lpstr>
    </vt:vector>
  </TitlesOfParts>
  <Company/>
  <LinksUpToDate>false</LinksUpToDate>
  <CharactersWithSpaces>16861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Physical Activity and Sports Science, Stage 5 – sample scope and sequence - 200 hour</dc:title>
  <dc:subject/>
  <dc:creator>NSW Department of Education</dc:creator>
  <cp:keywords/>
  <dc:description/>
  <dcterms:created xsi:type="dcterms:W3CDTF">2026-03-25T04:33:00Z</dcterms:created>
  <dcterms:modified xsi:type="dcterms:W3CDTF">2026-03-25T04:34:00Z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0x010100BE54A4EE700FF54E9B4F463A62CB9170</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