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190BDCA5" w:rsidR="00D7649E" w:rsidRPr="005B65B8" w:rsidRDefault="00112F1C" w:rsidP="00843DF5">
      <w:pPr>
        <w:pStyle w:val="Heading1"/>
      </w:pPr>
      <w:r w:rsidRPr="005B65B8">
        <w:t>International travel</w:t>
      </w:r>
    </w:p>
    <w:p w14:paraId="49B079DE" w14:textId="26A2FC29" w:rsidR="00117577" w:rsidRDefault="00AE12C5" w:rsidP="00117577">
      <w:r w:rsidRPr="005B65B8">
        <w:t xml:space="preserve">This lesson revisits elapsed time and extends </w:t>
      </w:r>
      <w:r w:rsidR="00F73C31" w:rsidRPr="005B65B8">
        <w:t>students</w:t>
      </w:r>
      <w:r w:rsidR="005627DA">
        <w:t>’</w:t>
      </w:r>
      <w:r w:rsidR="00F73C31" w:rsidRPr="005B65B8">
        <w:t xml:space="preserve"> understanding </w:t>
      </w:r>
      <w:r w:rsidR="00784A82">
        <w:t>of</w:t>
      </w:r>
      <w:r w:rsidRPr="005B65B8">
        <w:t xml:space="preserve"> calculating global time differences. Using a travel scenario and network diagrams, students explore how </w:t>
      </w:r>
      <w:r w:rsidR="00D9676D" w:rsidRPr="006D039F">
        <w:t>Coordinated Universal Time</w:t>
      </w:r>
      <w:r w:rsidR="00D9676D" w:rsidRPr="008523FD">
        <w:t xml:space="preserve"> </w:t>
      </w:r>
      <w:r w:rsidR="00D9676D">
        <w:t>(</w:t>
      </w:r>
      <w:r w:rsidR="004B5662">
        <w:t>UTC</w:t>
      </w:r>
      <w:r w:rsidR="00D9676D">
        <w:t>)</w:t>
      </w:r>
      <w:r w:rsidR="004B5662">
        <w:t xml:space="preserve"> and the </w:t>
      </w:r>
      <w:r w:rsidR="007D2A84">
        <w:t>I</w:t>
      </w:r>
      <w:r w:rsidR="004B5662">
        <w:t xml:space="preserve">nternational </w:t>
      </w:r>
      <w:r w:rsidR="007D2A84">
        <w:t>D</w:t>
      </w:r>
      <w:r w:rsidR="004B5662">
        <w:t xml:space="preserve">ate </w:t>
      </w:r>
      <w:r w:rsidR="007D2A84">
        <w:t>L</w:t>
      </w:r>
      <w:r w:rsidR="004B5662">
        <w:t>ine</w:t>
      </w:r>
      <w:r w:rsidR="00707D41">
        <w:t xml:space="preserve"> (IDL)</w:t>
      </w:r>
      <w:r w:rsidRPr="005B65B8">
        <w:t xml:space="preserve"> affect flight times and arrival dates. Students practise solving real-world time zone problems.</w:t>
      </w:r>
    </w:p>
    <w:p w14:paraId="16CDE169" w14:textId="3EC0A36C" w:rsidR="000E468C" w:rsidRDefault="000E468C" w:rsidP="00015367">
      <w:pPr>
        <w:pStyle w:val="FeatureBox2"/>
      </w:pPr>
      <w:r>
        <w:t xml:space="preserve">Students will need at least one digital device per pair to interact with </w:t>
      </w:r>
      <w:r w:rsidR="000B1EF1">
        <w:t>activities during</w:t>
      </w:r>
      <w:r>
        <w:t xml:space="preserve"> this lesson.</w:t>
      </w:r>
    </w:p>
    <w:p w14:paraId="098FBB79" w14:textId="5784943A" w:rsidR="004A781E" w:rsidRPr="005B65B8" w:rsidRDefault="004A781E" w:rsidP="00626730">
      <w:pPr>
        <w:pStyle w:val="Heading2"/>
      </w:pPr>
      <w:r w:rsidRPr="005B65B8">
        <w:t>Learning intention</w:t>
      </w:r>
    </w:p>
    <w:p w14:paraId="32397410" w14:textId="7200C105" w:rsidR="00D15AF6" w:rsidRPr="005B65B8" w:rsidRDefault="00D15AF6" w:rsidP="00D15AF6">
      <w:pPr>
        <w:pStyle w:val="ListBullet"/>
      </w:pPr>
      <w:r w:rsidRPr="005B65B8">
        <w:t>To</w:t>
      </w:r>
      <w:r w:rsidR="007342ED" w:rsidRPr="005B65B8">
        <w:t xml:space="preserve"> </w:t>
      </w:r>
      <w:r w:rsidR="00DA3998">
        <w:t>learn</w:t>
      </w:r>
      <w:r w:rsidR="001742D8">
        <w:t xml:space="preserve"> to analyse and interpret network maps and time schedules</w:t>
      </w:r>
      <w:r w:rsidR="005F4A1F">
        <w:t xml:space="preserve"> to solve problems</w:t>
      </w:r>
      <w:r w:rsidRPr="005B65B8">
        <w:t>.</w:t>
      </w:r>
    </w:p>
    <w:p w14:paraId="1D626040" w14:textId="77777777" w:rsidR="004A781E" w:rsidRPr="005B65B8" w:rsidRDefault="004A781E" w:rsidP="00626730">
      <w:pPr>
        <w:pStyle w:val="Heading2"/>
      </w:pPr>
      <w:r w:rsidRPr="005B65B8">
        <w:t>Success criteria</w:t>
      </w:r>
    </w:p>
    <w:p w14:paraId="68443D48" w14:textId="5CFC4279" w:rsidR="00F0048A" w:rsidRDefault="00F0048A" w:rsidP="00F0048A">
      <w:pPr>
        <w:pStyle w:val="ListBullet"/>
      </w:pPr>
      <w:r w:rsidRPr="005B65B8">
        <w:t xml:space="preserve">I can </w:t>
      </w:r>
      <w:r w:rsidR="00985AED">
        <w:t>use</w:t>
      </w:r>
      <w:r w:rsidR="00070F18">
        <w:t xml:space="preserve"> travel times and time differences to calculate and compare possible travel plans</w:t>
      </w:r>
      <w:r w:rsidR="00DA3998">
        <w:t>.</w:t>
      </w:r>
    </w:p>
    <w:p w14:paraId="0777F5B0" w14:textId="55E7EAF4" w:rsidR="005F4A1F" w:rsidRPr="005B65B8" w:rsidRDefault="005F4A1F" w:rsidP="00F0048A">
      <w:pPr>
        <w:pStyle w:val="ListBullet"/>
      </w:pPr>
      <w:r>
        <w:t xml:space="preserve">I can </w:t>
      </w:r>
      <w:r w:rsidR="006871DD">
        <w:t>use network diagrams with time elapsed</w:t>
      </w:r>
      <w:r w:rsidR="00303DC8">
        <w:t xml:space="preserve"> to solve problems.</w:t>
      </w:r>
    </w:p>
    <w:p w14:paraId="27EDE988" w14:textId="38498D72" w:rsidR="00B130DF" w:rsidRDefault="00F0048A" w:rsidP="0085415B">
      <w:pPr>
        <w:pStyle w:val="ListBullet"/>
      </w:pPr>
      <w:r w:rsidRPr="005B65B8">
        <w:t>I can calculate the arrival or departure time using UTC and</w:t>
      </w:r>
      <w:r w:rsidR="002C2C28">
        <w:t xml:space="preserve"> the</w:t>
      </w:r>
      <w:r w:rsidRPr="005B65B8">
        <w:t xml:space="preserve"> travel time.</w:t>
      </w:r>
    </w:p>
    <w:p w14:paraId="7DACCBAF" w14:textId="77777777" w:rsidR="0085415B" w:rsidRPr="00657113" w:rsidRDefault="0085415B" w:rsidP="00657113">
      <w:r>
        <w:br w:type="page"/>
      </w:r>
    </w:p>
    <w:p w14:paraId="16215BC8" w14:textId="22359BF5" w:rsidR="00B130DF" w:rsidRPr="005B65B8" w:rsidRDefault="00B130DF" w:rsidP="00B130DF">
      <w:pPr>
        <w:pStyle w:val="Heading2"/>
      </w:pPr>
      <w:r w:rsidRPr="005B65B8">
        <w:lastRenderedPageBreak/>
        <w:t>Outcomes</w:t>
      </w:r>
    </w:p>
    <w:p w14:paraId="18CABA63" w14:textId="77777777" w:rsidR="00B130DF" w:rsidRPr="005B65B8" w:rsidRDefault="00B130DF" w:rsidP="00B130DF">
      <w:pPr>
        <w:pStyle w:val="ListBullet"/>
        <w:numPr>
          <w:ilvl w:val="0"/>
          <w:numId w:val="0"/>
        </w:numPr>
        <w:ind w:left="567" w:hanging="567"/>
      </w:pPr>
      <w:r w:rsidRPr="005B65B8">
        <w:t>A student:</w:t>
      </w:r>
    </w:p>
    <w:p w14:paraId="345D1A51" w14:textId="0DFAB3AC" w:rsidR="00B130DF" w:rsidRPr="005B65B8" w:rsidRDefault="00B130DF" w:rsidP="00B130DF">
      <w:pPr>
        <w:pStyle w:val="ListBullet"/>
      </w:pPr>
      <w:r w:rsidRPr="005B65B8">
        <w:t xml:space="preserve">develops understanding and fluency in mathematics through exploring and connecting mathematical concepts, choosing and applying mathematical techniques to solve problems, and communicating their thinking and reasoning coherently and clearly </w:t>
      </w:r>
      <w:r w:rsidRPr="00657113">
        <w:rPr>
          <w:rStyle w:val="Strong"/>
        </w:rPr>
        <w:t>MAO-WM-01</w:t>
      </w:r>
    </w:p>
    <w:p w14:paraId="72C771A9" w14:textId="77777777" w:rsidR="00B130DF" w:rsidRPr="005B65B8" w:rsidRDefault="00B130DF" w:rsidP="00B130DF">
      <w:pPr>
        <w:pStyle w:val="ListBullet"/>
      </w:pPr>
      <w:r w:rsidRPr="005B65B8">
        <w:t xml:space="preserve">solves problems involving time and location in practical contexts </w:t>
      </w:r>
      <w:r w:rsidRPr="00657113">
        <w:rPr>
          <w:rStyle w:val="Strong"/>
        </w:rPr>
        <w:t>MST-11-06</w:t>
      </w:r>
    </w:p>
    <w:p w14:paraId="6860513C" w14:textId="77777777" w:rsidR="00B130DF" w:rsidRPr="00345F6B" w:rsidRDefault="00B130DF" w:rsidP="00B130DF">
      <w:pPr>
        <w:pStyle w:val="ListBullet"/>
      </w:pPr>
      <w:r w:rsidRPr="005B65B8">
        <w:t xml:space="preserve">applies network techniques to solve network problems </w:t>
      </w:r>
      <w:r w:rsidRPr="00657113">
        <w:rPr>
          <w:rStyle w:val="Strong"/>
        </w:rPr>
        <w:t>MST-11-07</w:t>
      </w:r>
    </w:p>
    <w:p w14:paraId="3555B178" w14:textId="661ECCB9" w:rsidR="00345F6B" w:rsidRPr="005B65B8" w:rsidRDefault="00345F6B" w:rsidP="00345F6B">
      <w:pPr>
        <w:pStyle w:val="Imageattributioncaption"/>
      </w:pPr>
      <w:hyperlink r:id="rId11" w:history="1">
        <w:r w:rsidRPr="000D1F02">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521959EA" w14:textId="77777777" w:rsidR="00B130DF" w:rsidRPr="005B65B8" w:rsidRDefault="00B130DF" w:rsidP="00B130DF">
      <w:pPr>
        <w:pStyle w:val="Heading3"/>
      </w:pPr>
      <w:r w:rsidRPr="005B65B8">
        <w:t>Associated numeracy outcomes</w:t>
      </w:r>
    </w:p>
    <w:p w14:paraId="319B4E29" w14:textId="77777777" w:rsidR="00B130DF" w:rsidRPr="005B65B8" w:rsidRDefault="00B130DF" w:rsidP="00B130DF">
      <w:r w:rsidRPr="005B65B8">
        <w:t>A student:</w:t>
      </w:r>
    </w:p>
    <w:p w14:paraId="2E1240CE" w14:textId="77777777" w:rsidR="00B130DF" w:rsidRPr="005B65B8" w:rsidRDefault="00B130DF" w:rsidP="00B130DF">
      <w:pPr>
        <w:pStyle w:val="ListBullet"/>
      </w:pPr>
      <w:r w:rsidRPr="005B65B8">
        <w:t xml:space="preserve">applies numerical reasoning and mathematical thinking to clarify, efficiently solve and communicate solutions to problems </w:t>
      </w:r>
      <w:r w:rsidRPr="00657113">
        <w:rPr>
          <w:rStyle w:val="Strong"/>
        </w:rPr>
        <w:t>N6-1.2</w:t>
      </w:r>
    </w:p>
    <w:p w14:paraId="0D4CE45F" w14:textId="77777777" w:rsidR="00B130DF" w:rsidRPr="005B65B8" w:rsidRDefault="00B130DF" w:rsidP="00B130DF">
      <w:pPr>
        <w:pStyle w:val="ListBullet"/>
      </w:pPr>
      <w:r w:rsidRPr="005B65B8">
        <w:t xml:space="preserve">chooses and applies efficient strategies to analyse and solve everyday problems involving metric relationships, distance and length, area, volume, time, mass, capacity and temperature </w:t>
      </w:r>
      <w:r w:rsidRPr="00657113">
        <w:rPr>
          <w:rStyle w:val="Strong"/>
        </w:rPr>
        <w:t>N6-2.2</w:t>
      </w:r>
    </w:p>
    <w:p w14:paraId="59E1D991" w14:textId="59369227" w:rsidR="00B130DF" w:rsidRPr="005B65B8" w:rsidRDefault="00B130DF" w:rsidP="00B130DF">
      <w:pPr>
        <w:pStyle w:val="ListBullet"/>
      </w:pPr>
      <w:r w:rsidRPr="005B65B8">
        <w:t xml:space="preserve">chooses and applies efficient strategies to analyse and solve everyday problems involving location, space and design </w:t>
      </w:r>
      <w:r w:rsidRPr="00657113">
        <w:rPr>
          <w:rStyle w:val="Strong"/>
        </w:rPr>
        <w:t>N6-2.5</w:t>
      </w:r>
    </w:p>
    <w:p w14:paraId="00258072" w14:textId="5328A564" w:rsidR="00E068EA" w:rsidRPr="00043B97" w:rsidRDefault="00E068EA" w:rsidP="00142779">
      <w:pPr>
        <w:pStyle w:val="Imageattributioncaption"/>
      </w:pPr>
      <w:hyperlink r:id="rId12" w:history="1">
        <w:r w:rsidRPr="0060188A">
          <w:rPr>
            <w:rStyle w:val="Hyperlink"/>
          </w:rPr>
          <w:t xml:space="preserve">Numeracy </w:t>
        </w:r>
        <w:r w:rsidR="000568F1">
          <w:rPr>
            <w:rStyle w:val="Hyperlink"/>
          </w:rPr>
          <w:t>Stage 6 (</w:t>
        </w:r>
        <w:r w:rsidRPr="0060188A">
          <w:rPr>
            <w:rStyle w:val="Hyperlink"/>
          </w:rPr>
          <w:t>CEC</w:t>
        </w:r>
        <w:r w:rsidR="000568F1">
          <w:rPr>
            <w:rStyle w:val="Hyperlink"/>
          </w:rPr>
          <w:t>)</w:t>
        </w:r>
        <w:r w:rsidRPr="0060188A">
          <w:rPr>
            <w:rStyle w:val="Hyperlink"/>
          </w:rPr>
          <w:t xml:space="preserve"> Syllabus</w:t>
        </w:r>
      </w:hyperlink>
      <w:r w:rsidRPr="0060188A">
        <w:t xml:space="preserve"> © NSW Education Standards Authority (NESA) for and on behalf of the Crown in right of the State of New South Wales, 2021</w:t>
      </w:r>
      <w:r>
        <w:t>.</w:t>
      </w:r>
    </w:p>
    <w:p w14:paraId="2CD35E29" w14:textId="77777777" w:rsidR="00B559B4" w:rsidRDefault="00B559B4">
      <w:pPr>
        <w:suppressAutoHyphens w:val="0"/>
        <w:spacing w:before="0" w:after="160" w:line="259" w:lineRule="auto"/>
        <w:rPr>
          <w:rFonts w:eastAsiaTheme="majorEastAsia"/>
          <w:bCs/>
          <w:color w:val="002664"/>
          <w:sz w:val="36"/>
          <w:szCs w:val="48"/>
        </w:rPr>
      </w:pPr>
      <w:r>
        <w:br w:type="page"/>
      </w:r>
    </w:p>
    <w:p w14:paraId="4FC35807" w14:textId="51F13036" w:rsidR="00B130DF" w:rsidRPr="005B65B8" w:rsidRDefault="00B130DF" w:rsidP="00B130DF">
      <w:pPr>
        <w:pStyle w:val="Heading2"/>
      </w:pPr>
      <w:r w:rsidRPr="005B65B8">
        <w:lastRenderedPageBreak/>
        <w:t>Content</w:t>
      </w:r>
    </w:p>
    <w:p w14:paraId="1414F1F1" w14:textId="649D9710" w:rsidR="00B130DF" w:rsidRPr="005B65B8" w:rsidRDefault="00B130DF" w:rsidP="0027293E">
      <w:pPr>
        <w:pStyle w:val="Heading3"/>
      </w:pPr>
      <w:r w:rsidRPr="005B65B8">
        <w:t xml:space="preserve">Time and </w:t>
      </w:r>
      <w:r w:rsidR="000568F1">
        <w:t>l</w:t>
      </w:r>
      <w:r w:rsidRPr="005B65B8">
        <w:t>ocation</w:t>
      </w:r>
    </w:p>
    <w:p w14:paraId="02926586" w14:textId="77777777" w:rsidR="00B130DF" w:rsidRPr="00DC2AE4" w:rsidRDefault="00B130DF" w:rsidP="00DC2AE4">
      <w:pPr>
        <w:rPr>
          <w:rStyle w:val="Strong"/>
        </w:rPr>
      </w:pPr>
      <w:r w:rsidRPr="00DC2AE4">
        <w:rPr>
          <w:rStyle w:val="Strong"/>
        </w:rPr>
        <w:t>Time and time differences</w:t>
      </w:r>
    </w:p>
    <w:p w14:paraId="454D7748" w14:textId="77777777" w:rsidR="00B130DF" w:rsidRPr="005B65B8" w:rsidRDefault="00B130DF" w:rsidP="00B130DF">
      <w:pPr>
        <w:pStyle w:val="ListBullet"/>
      </w:pPr>
      <w:r w:rsidRPr="005B65B8">
        <w:t>Solve a variety of practical problems by calculating elapsed time</w:t>
      </w:r>
    </w:p>
    <w:p w14:paraId="47E5E870" w14:textId="77777777" w:rsidR="00B130DF" w:rsidRPr="005B65B8" w:rsidRDefault="00B130DF" w:rsidP="00B130DF">
      <w:pPr>
        <w:pStyle w:val="ListBullet"/>
      </w:pPr>
      <w:r w:rsidRPr="005B65B8">
        <w:t>Solve practical problems involving UTC</w:t>
      </w:r>
    </w:p>
    <w:p w14:paraId="5A12F504" w14:textId="77777777" w:rsidR="00B130DF" w:rsidRPr="005B65B8" w:rsidRDefault="00B130DF" w:rsidP="00DC2AE4">
      <w:pPr>
        <w:pStyle w:val="Heading3"/>
      </w:pPr>
      <w:r w:rsidRPr="005B65B8">
        <w:t>Networks, paths and trees</w:t>
      </w:r>
    </w:p>
    <w:p w14:paraId="244E7C9C" w14:textId="77777777" w:rsidR="00B130DF" w:rsidRPr="00DC2AE4" w:rsidRDefault="00B130DF" w:rsidP="00DC2AE4">
      <w:pPr>
        <w:rPr>
          <w:rStyle w:val="Strong"/>
        </w:rPr>
      </w:pPr>
      <w:r w:rsidRPr="00DC2AE4">
        <w:rPr>
          <w:rStyle w:val="Strong"/>
        </w:rPr>
        <w:t>Network concepts</w:t>
      </w:r>
    </w:p>
    <w:p w14:paraId="720F448F" w14:textId="77777777" w:rsidR="00B130DF" w:rsidRPr="005B65B8" w:rsidRDefault="00B130DF" w:rsidP="00B130DF">
      <w:pPr>
        <w:pStyle w:val="ListBullet"/>
      </w:pPr>
      <w:r w:rsidRPr="005B65B8">
        <w:t>Solve problems involving network diagrams in a variety of practical contexts</w:t>
      </w:r>
    </w:p>
    <w:p w14:paraId="4A369DBA" w14:textId="77777777" w:rsidR="00345F6B" w:rsidRDefault="00345F6B" w:rsidP="00345F6B">
      <w:pPr>
        <w:pStyle w:val="Imageattributioncaption"/>
      </w:pPr>
      <w:hyperlink r:id="rId13" w:history="1">
        <w:r w:rsidRPr="000D1F02">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1BF4B71C" w14:textId="7FB3B181" w:rsidR="00B130DF" w:rsidRDefault="00B130DF" w:rsidP="00142779">
      <w:pPr>
        <w:pStyle w:val="Imageattributioncaption"/>
      </w:pPr>
    </w:p>
    <w:p w14:paraId="44D487F7" w14:textId="090AC37E" w:rsidR="004A781E" w:rsidRPr="005B65B8" w:rsidRDefault="004A781E" w:rsidP="00B130DF">
      <w:pPr>
        <w:pStyle w:val="ListBullet"/>
        <w:numPr>
          <w:ilvl w:val="0"/>
          <w:numId w:val="0"/>
        </w:numPr>
        <w:sectPr w:rsidR="004A781E" w:rsidRPr="005B65B8" w:rsidSect="00015367">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2870F0AA" w14:textId="48FB0691" w:rsidR="00E65F61" w:rsidRPr="005B65B8" w:rsidRDefault="00E65F61" w:rsidP="00E65F61">
      <w:pPr>
        <w:pStyle w:val="Caption"/>
      </w:pPr>
      <w:r w:rsidRPr="005B65B8">
        <w:lastRenderedPageBreak/>
        <w:t xml:space="preserve">Table </w:t>
      </w:r>
      <w:fldSimple w:instr=" SEQ Table \* ARABIC ">
        <w:r w:rsidR="00575B66" w:rsidRPr="005B65B8">
          <w:rPr>
            <w:noProof/>
          </w:rPr>
          <w:t>1</w:t>
        </w:r>
      </w:fldSimple>
      <w:r w:rsidRPr="005B65B8">
        <w:t xml:space="preserve">: </w:t>
      </w:r>
      <w:r w:rsidR="00FE1EED">
        <w:t>l</w:t>
      </w:r>
      <w:r w:rsidRPr="005B65B8">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838"/>
        <w:gridCol w:w="5670"/>
        <w:gridCol w:w="3415"/>
        <w:gridCol w:w="3642"/>
      </w:tblGrid>
      <w:tr w:rsidR="005A171B" w:rsidRPr="005B65B8" w14:paraId="690EB610" w14:textId="77777777" w:rsidTr="00244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CD6CBF" w14:textId="77777777" w:rsidR="005A171B" w:rsidRPr="005B65B8" w:rsidRDefault="005A171B" w:rsidP="00244364">
            <w:pPr>
              <w:spacing w:before="120" w:after="0" w:line="276" w:lineRule="auto"/>
            </w:pPr>
            <w:r w:rsidRPr="005B65B8">
              <w:t>Section</w:t>
            </w:r>
          </w:p>
        </w:tc>
        <w:tc>
          <w:tcPr>
            <w:tcW w:w="5670" w:type="dxa"/>
          </w:tcPr>
          <w:p w14:paraId="56D19DB2" w14:textId="77777777" w:rsidR="005A171B" w:rsidRPr="005B65B8" w:rsidRDefault="005A171B" w:rsidP="00244364">
            <w:pPr>
              <w:spacing w:before="120" w:after="0" w:line="276" w:lineRule="auto"/>
              <w:cnfStyle w:val="100000000000" w:firstRow="1" w:lastRow="0" w:firstColumn="0" w:lastColumn="0" w:oddVBand="0" w:evenVBand="0" w:oddHBand="0" w:evenHBand="0" w:firstRowFirstColumn="0" w:firstRowLastColumn="0" w:lastRowFirstColumn="0" w:lastRowLastColumn="0"/>
            </w:pPr>
            <w:r w:rsidRPr="005B65B8">
              <w:t>Summary of activity</w:t>
            </w:r>
          </w:p>
        </w:tc>
        <w:tc>
          <w:tcPr>
            <w:tcW w:w="3415" w:type="dxa"/>
          </w:tcPr>
          <w:p w14:paraId="429BAC5A" w14:textId="6137C6A2" w:rsidR="005A171B" w:rsidRPr="005B65B8" w:rsidRDefault="005A171B" w:rsidP="00244364">
            <w:pPr>
              <w:spacing w:before="120" w:after="0" w:line="276" w:lineRule="auto"/>
              <w:cnfStyle w:val="100000000000" w:firstRow="1" w:lastRow="0" w:firstColumn="0" w:lastColumn="0" w:oddVBand="0" w:evenVBand="0" w:oddHBand="0" w:evenHBand="0" w:firstRowFirstColumn="0" w:firstRowLastColumn="0" w:lastRowFirstColumn="0" w:lastRowLastColumn="0"/>
            </w:pPr>
            <w:r w:rsidRPr="005B65B8">
              <w:t>Teaching strateg</w:t>
            </w:r>
            <w:r w:rsidR="00FE1EED">
              <w:t>ies</w:t>
            </w:r>
          </w:p>
        </w:tc>
        <w:tc>
          <w:tcPr>
            <w:tcW w:w="3642" w:type="dxa"/>
          </w:tcPr>
          <w:p w14:paraId="692FC7BE" w14:textId="77777777" w:rsidR="005A171B" w:rsidRPr="005B65B8" w:rsidRDefault="005A171B" w:rsidP="00244364">
            <w:pPr>
              <w:spacing w:before="120" w:after="0" w:line="276" w:lineRule="auto"/>
              <w:cnfStyle w:val="100000000000" w:firstRow="1" w:lastRow="0" w:firstColumn="0" w:lastColumn="0" w:oddVBand="0" w:evenVBand="0" w:oddHBand="0" w:evenHBand="0" w:firstRowFirstColumn="0" w:firstRowLastColumn="0" w:lastRowFirstColumn="0" w:lastRowLastColumn="0"/>
            </w:pPr>
            <w:r w:rsidRPr="005B65B8">
              <w:t>Teaching points</w:t>
            </w:r>
          </w:p>
        </w:tc>
      </w:tr>
      <w:tr w:rsidR="003100EF" w:rsidRPr="005B65B8" w14:paraId="1048A448" w14:textId="77777777" w:rsidTr="00244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893476" w14:textId="77777777" w:rsidR="005A171B" w:rsidRPr="005B65B8" w:rsidRDefault="005A171B" w:rsidP="00244364">
            <w:pPr>
              <w:spacing w:before="120" w:after="0" w:line="276" w:lineRule="auto"/>
              <w:rPr>
                <w:rStyle w:val="Strong"/>
                <w:b/>
                <w:bCs w:val="0"/>
              </w:rPr>
            </w:pPr>
            <w:r w:rsidRPr="005B65B8">
              <w:rPr>
                <w:rStyle w:val="Strong"/>
                <w:b/>
                <w:bCs w:val="0"/>
              </w:rPr>
              <w:t>Activating prior knowledge</w:t>
            </w:r>
          </w:p>
        </w:tc>
        <w:tc>
          <w:tcPr>
            <w:tcW w:w="5670" w:type="dxa"/>
          </w:tcPr>
          <w:p w14:paraId="5FAE557A" w14:textId="65C58350" w:rsidR="005A171B" w:rsidRPr="005B65B8" w:rsidRDefault="00417FB3" w:rsidP="00244364">
            <w:pPr>
              <w:pStyle w:val="ListBullet"/>
              <w:numPr>
                <w:ilvl w:val="0"/>
                <w:numId w:val="0"/>
              </w:numPr>
              <w:spacing w:before="120" w:after="0" w:line="276" w:lineRule="auto"/>
              <w:cnfStyle w:val="000000100000" w:firstRow="0" w:lastRow="0" w:firstColumn="0" w:lastColumn="0" w:oddVBand="0" w:evenVBand="0" w:oddHBand="1" w:evenHBand="0" w:firstRowFirstColumn="0" w:firstRowLastColumn="0" w:lastRowFirstColumn="0" w:lastRowLastColumn="0"/>
            </w:pPr>
            <w:r w:rsidRPr="00417FB3">
              <w:t xml:space="preserve">Display </w:t>
            </w:r>
            <w:r w:rsidR="007B1E7B">
              <w:t>s</w:t>
            </w:r>
            <w:r w:rsidRPr="00417FB3">
              <w:t xml:space="preserve">lide 4 </w:t>
            </w:r>
            <w:r w:rsidR="00875888">
              <w:t xml:space="preserve">of the PowerPoint </w:t>
            </w:r>
            <w:r w:rsidR="00875888">
              <w:rPr>
                <w:rStyle w:val="Emphasis"/>
              </w:rPr>
              <w:t xml:space="preserve">International travel </w:t>
            </w:r>
            <w:r w:rsidRPr="00417FB3">
              <w:t xml:space="preserve">which presents a set of travel </w:t>
            </w:r>
            <w:r w:rsidR="00A952BF" w:rsidRPr="00417FB3">
              <w:t>problems</w:t>
            </w:r>
            <w:r w:rsidR="00A952BF">
              <w:t>.</w:t>
            </w:r>
            <w:r w:rsidR="00A952BF" w:rsidRPr="00417FB3">
              <w:t xml:space="preserve"> Students</w:t>
            </w:r>
            <w:r w:rsidRPr="00417FB3">
              <w:t xml:space="preserve"> work through the questions in pairs and then compare their answers with another group to check for consistency and resolve any differences.</w:t>
            </w:r>
          </w:p>
        </w:tc>
        <w:tc>
          <w:tcPr>
            <w:tcW w:w="3415" w:type="dxa"/>
          </w:tcPr>
          <w:p w14:paraId="3E121584" w14:textId="58846B63" w:rsidR="005A171B" w:rsidRPr="005B65B8" w:rsidRDefault="009D2F70" w:rsidP="00244364">
            <w:pPr>
              <w:pStyle w:val="ListBullet"/>
              <w:numPr>
                <w:ilvl w:val="0"/>
                <w:numId w:val="0"/>
              </w:numPr>
              <w:spacing w:before="120" w:after="0" w:line="276" w:lineRule="auto"/>
              <w:cnfStyle w:val="000000100000" w:firstRow="0" w:lastRow="0" w:firstColumn="0" w:lastColumn="0" w:oddVBand="0" w:evenVBand="0" w:oddHBand="1" w:evenHBand="0" w:firstRowFirstColumn="0" w:firstRowLastColumn="0" w:lastRowFirstColumn="0" w:lastRowLastColumn="0"/>
            </w:pPr>
            <w:r>
              <w:t xml:space="preserve">Same </w:t>
            </w:r>
            <w:r w:rsidR="0024455C">
              <w:t>S</w:t>
            </w:r>
            <w:r>
              <w:t>urface</w:t>
            </w:r>
            <w:r w:rsidR="0024455C">
              <w:t>,</w:t>
            </w:r>
            <w:r>
              <w:t xml:space="preserve"> </w:t>
            </w:r>
            <w:r w:rsidR="0024455C">
              <w:t>D</w:t>
            </w:r>
            <w:r>
              <w:t xml:space="preserve">ifferent </w:t>
            </w:r>
            <w:r w:rsidR="0024455C">
              <w:t>D</w:t>
            </w:r>
            <w:r>
              <w:t>eep</w:t>
            </w:r>
          </w:p>
        </w:tc>
        <w:tc>
          <w:tcPr>
            <w:tcW w:w="3642" w:type="dxa"/>
          </w:tcPr>
          <w:p w14:paraId="56D04DE1" w14:textId="6B188F8D" w:rsidR="005A171B" w:rsidRPr="005B65B8" w:rsidRDefault="0024455C" w:rsidP="00244364">
            <w:pPr>
              <w:pStyle w:val="ListBullet"/>
              <w:numPr>
                <w:ilvl w:val="0"/>
                <w:numId w:val="0"/>
              </w:numPr>
              <w:spacing w:before="120" w:after="0" w:line="276" w:lineRule="auto"/>
              <w:cnfStyle w:val="000000100000" w:firstRow="0" w:lastRow="0" w:firstColumn="0" w:lastColumn="0" w:oddVBand="0" w:evenVBand="0" w:oddHBand="1" w:evenHBand="0" w:firstRowFirstColumn="0" w:firstRowLastColumn="0" w:lastRowFirstColumn="0" w:lastRowLastColumn="0"/>
            </w:pPr>
            <w:r>
              <w:t xml:space="preserve">Activate </w:t>
            </w:r>
            <w:r w:rsidR="0088790E">
              <w:t>knowledge from previous lessons</w:t>
            </w:r>
            <w:r>
              <w:t xml:space="preserve"> by</w:t>
            </w:r>
            <w:r w:rsidR="0088790E">
              <w:t xml:space="preserve"> looking at time calculations.</w:t>
            </w:r>
          </w:p>
        </w:tc>
      </w:tr>
      <w:tr w:rsidR="003100EF" w:rsidRPr="005B65B8" w14:paraId="7BE494ED" w14:textId="77777777" w:rsidTr="00244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D31514" w14:textId="77777777" w:rsidR="005A171B" w:rsidRPr="005B65B8" w:rsidRDefault="005A171B" w:rsidP="00244364">
            <w:pPr>
              <w:spacing w:before="120" w:after="0" w:line="276" w:lineRule="auto"/>
              <w:rPr>
                <w:rStyle w:val="Strong"/>
                <w:b/>
                <w:bCs w:val="0"/>
              </w:rPr>
            </w:pPr>
            <w:r w:rsidRPr="005B65B8">
              <w:rPr>
                <w:rStyle w:val="Strong"/>
                <w:b/>
                <w:bCs w:val="0"/>
              </w:rPr>
              <w:t>Connecting learning</w:t>
            </w:r>
          </w:p>
        </w:tc>
        <w:tc>
          <w:tcPr>
            <w:tcW w:w="5670" w:type="dxa"/>
          </w:tcPr>
          <w:p w14:paraId="35DC7F93" w14:textId="7B93F27F" w:rsidR="005A171B" w:rsidRPr="005B65B8" w:rsidRDefault="008F70F0"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rsidRPr="008F70F0">
              <w:t xml:space="preserve">Students are introduced to a real-world scenario travelling from Sydney to London via Singapore. Using </w:t>
            </w:r>
            <w:r w:rsidR="004B2039">
              <w:t>s</w:t>
            </w:r>
            <w:r w:rsidRPr="008F70F0">
              <w:t>lide 6</w:t>
            </w:r>
            <w:r w:rsidR="004B2039">
              <w:t>,</w:t>
            </w:r>
            <w:r w:rsidRPr="008F70F0">
              <w:t xml:space="preserve"> </w:t>
            </w:r>
            <w:hyperlink w:anchor="_Appendix_A" w:history="1">
              <w:r w:rsidRPr="008F70F0">
                <w:rPr>
                  <w:rStyle w:val="Hyperlink"/>
                </w:rPr>
                <w:t>Appendix A</w:t>
              </w:r>
            </w:hyperlink>
            <w:r w:rsidRPr="008F70F0">
              <w:t xml:space="preserve"> and </w:t>
            </w:r>
            <w:hyperlink w:anchor="_Appendix_B" w:history="1">
              <w:r w:rsidRPr="008F70F0">
                <w:rPr>
                  <w:rStyle w:val="Hyperlink"/>
                </w:rPr>
                <w:t>Appendix B</w:t>
              </w:r>
            </w:hyperlink>
            <w:r w:rsidRPr="008F70F0">
              <w:t>, students analyse travel times, construct a minimum spanning tree, determine shortest paths, compare routes, calculate time proportions and design an optimal travel itinerary, culminating in presentations and class discussion.</w:t>
            </w:r>
          </w:p>
        </w:tc>
        <w:tc>
          <w:tcPr>
            <w:tcW w:w="3415" w:type="dxa"/>
          </w:tcPr>
          <w:p w14:paraId="47B719BB" w14:textId="77777777" w:rsidR="005A171B" w:rsidRDefault="00B22EF4"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t>Notice and wonder</w:t>
            </w:r>
          </w:p>
          <w:p w14:paraId="7CBE25A9" w14:textId="77777777" w:rsidR="00E534DB" w:rsidRDefault="00E534DB"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t>Think-Pair-Share</w:t>
            </w:r>
          </w:p>
          <w:p w14:paraId="0B9F06C2" w14:textId="54A4E872" w:rsidR="00E534DB" w:rsidRDefault="00E534DB"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t>Vertical non-permanent surface</w:t>
            </w:r>
            <w:r w:rsidR="00806F26">
              <w:t>s</w:t>
            </w:r>
          </w:p>
          <w:p w14:paraId="721593A0" w14:textId="77777777" w:rsidR="00E534DB" w:rsidRDefault="00E534DB"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t>TAG feedback strategy</w:t>
            </w:r>
          </w:p>
          <w:p w14:paraId="69E8C0A2" w14:textId="77777777" w:rsidR="00E534DB" w:rsidRDefault="00B835FE"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t>Gallery walk</w:t>
            </w:r>
          </w:p>
          <w:p w14:paraId="6717060A" w14:textId="4E6DF835" w:rsidR="00B835FE" w:rsidRPr="005B65B8" w:rsidRDefault="00B835FE"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t>Pose-</w:t>
            </w:r>
            <w:r w:rsidR="00806F26">
              <w:t>P</w:t>
            </w:r>
            <w:r>
              <w:t>ause-</w:t>
            </w:r>
            <w:r w:rsidR="00806F26">
              <w:t>P</w:t>
            </w:r>
            <w:r>
              <w:t>ounce-</w:t>
            </w:r>
            <w:r w:rsidR="00806F26">
              <w:t>B</w:t>
            </w:r>
            <w:r>
              <w:t>ounce</w:t>
            </w:r>
          </w:p>
        </w:tc>
        <w:tc>
          <w:tcPr>
            <w:tcW w:w="3642" w:type="dxa"/>
          </w:tcPr>
          <w:p w14:paraId="794F8D17" w14:textId="4006C1AE" w:rsidR="005A171B" w:rsidRPr="005B65B8" w:rsidRDefault="0072438F"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t xml:space="preserve">Students apply knowledge from time calculations, networks and </w:t>
            </w:r>
            <w:r w:rsidR="00D9662D">
              <w:t>time zones to analyse a scenario.</w:t>
            </w:r>
          </w:p>
        </w:tc>
      </w:tr>
      <w:tr w:rsidR="003100EF" w:rsidRPr="005B65B8" w14:paraId="09880639" w14:textId="77777777" w:rsidTr="00244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3245C2" w14:textId="77777777" w:rsidR="005A171B" w:rsidRPr="005B65B8" w:rsidRDefault="005A171B" w:rsidP="00244364">
            <w:pPr>
              <w:spacing w:before="120" w:after="0" w:line="276" w:lineRule="auto"/>
              <w:rPr>
                <w:rStyle w:val="Strong"/>
                <w:b/>
                <w:bCs w:val="0"/>
              </w:rPr>
            </w:pPr>
            <w:r w:rsidRPr="005B65B8">
              <w:rPr>
                <w:rStyle w:val="Strong"/>
                <w:b/>
                <w:bCs w:val="0"/>
              </w:rPr>
              <w:t>Releasing responsibility</w:t>
            </w:r>
          </w:p>
        </w:tc>
        <w:tc>
          <w:tcPr>
            <w:tcW w:w="5670" w:type="dxa"/>
          </w:tcPr>
          <w:p w14:paraId="22AAC81E" w14:textId="43DE30B8" w:rsidR="005A171B" w:rsidRPr="005B65B8" w:rsidRDefault="0002089D" w:rsidP="00244364">
            <w:pPr>
              <w:pStyle w:val="ListBullet"/>
              <w:numPr>
                <w:ilvl w:val="0"/>
                <w:numId w:val="0"/>
              </w:numPr>
              <w:spacing w:before="120" w:after="0" w:line="276" w:lineRule="auto"/>
              <w:cnfStyle w:val="000000100000" w:firstRow="0" w:lastRow="0" w:firstColumn="0" w:lastColumn="0" w:oddVBand="0" w:evenVBand="0" w:oddHBand="1" w:evenHBand="0" w:firstRowFirstColumn="0" w:firstRowLastColumn="0" w:lastRowFirstColumn="0" w:lastRowLastColumn="0"/>
            </w:pPr>
            <w:r w:rsidRPr="0002089D">
              <w:t xml:space="preserve">Students use </w:t>
            </w:r>
            <w:r w:rsidR="006A1B20">
              <w:t>s</w:t>
            </w:r>
            <w:r w:rsidRPr="0002089D">
              <w:t>lide</w:t>
            </w:r>
            <w:r w:rsidR="00333BDA">
              <w:t>s</w:t>
            </w:r>
            <w:r w:rsidRPr="0002089D">
              <w:t xml:space="preserve"> 8</w:t>
            </w:r>
            <w:r w:rsidR="00806F26">
              <w:t>–</w:t>
            </w:r>
            <w:r w:rsidR="00333BDA">
              <w:t>11</w:t>
            </w:r>
            <w:r w:rsidRPr="0002089D">
              <w:t xml:space="preserve"> and </w:t>
            </w:r>
            <w:hyperlink w:anchor="_Appendix_C" w:history="1">
              <w:r w:rsidRPr="0002089D">
                <w:rPr>
                  <w:rStyle w:val="Hyperlink"/>
                </w:rPr>
                <w:t>Appendix C</w:t>
              </w:r>
            </w:hyperlink>
            <w:r w:rsidRPr="0002089D">
              <w:t xml:space="preserve"> to explore and compare different methods for calculating travel time through worked examples. They consolidate their understanding by creating notes</w:t>
            </w:r>
            <w:r w:rsidR="0039183D">
              <w:t xml:space="preserve"> in</w:t>
            </w:r>
            <w:r w:rsidR="006A1B20">
              <w:t xml:space="preserve"> </w:t>
            </w:r>
            <w:hyperlink w:anchor="_Appendix_D" w:history="1">
              <w:r w:rsidRPr="0002089D">
                <w:rPr>
                  <w:rStyle w:val="Hyperlink"/>
                </w:rPr>
                <w:t>Appendix D</w:t>
              </w:r>
            </w:hyperlink>
            <w:r w:rsidRPr="0002089D">
              <w:t xml:space="preserve"> before </w:t>
            </w:r>
            <w:r w:rsidR="0039183D">
              <w:t xml:space="preserve">completing </w:t>
            </w:r>
            <w:r w:rsidRPr="0002089D">
              <w:t>a scavenger hunt activity</w:t>
            </w:r>
            <w:r w:rsidR="0039183D">
              <w:t xml:space="preserve"> in</w:t>
            </w:r>
            <w:r w:rsidR="00782369">
              <w:t xml:space="preserve"> </w:t>
            </w:r>
            <w:hyperlink w:anchor="_Appendix_E" w:history="1">
              <w:r w:rsidRPr="008E2353">
                <w:rPr>
                  <w:rStyle w:val="Hyperlink"/>
                </w:rPr>
                <w:t>Appendix E</w:t>
              </w:r>
            </w:hyperlink>
            <w:r w:rsidRPr="0002089D">
              <w:t xml:space="preserve">. </w:t>
            </w:r>
          </w:p>
        </w:tc>
        <w:tc>
          <w:tcPr>
            <w:tcW w:w="3415" w:type="dxa"/>
          </w:tcPr>
          <w:p w14:paraId="016BFFF7" w14:textId="77777777" w:rsidR="005A171B" w:rsidRDefault="00AC2FE0" w:rsidP="00244364">
            <w:pPr>
              <w:pStyle w:val="ListBullet"/>
              <w:numPr>
                <w:ilvl w:val="0"/>
                <w:numId w:val="0"/>
              </w:numPr>
              <w:spacing w:before="120" w:after="0" w:line="276" w:lineRule="auto"/>
              <w:cnfStyle w:val="000000100000" w:firstRow="0" w:lastRow="0" w:firstColumn="0" w:lastColumn="0" w:oddVBand="0" w:evenVBand="0" w:oddHBand="1" w:evenHBand="0" w:firstRowFirstColumn="0" w:firstRowLastColumn="0" w:lastRowFirstColumn="0" w:lastRowLastColumn="0"/>
            </w:pPr>
            <w:r>
              <w:t>Comparative examples</w:t>
            </w:r>
          </w:p>
          <w:p w14:paraId="2EF88BD2" w14:textId="3DFFCE86" w:rsidR="00AC2FE0" w:rsidRDefault="00AC2FE0" w:rsidP="00244364">
            <w:pPr>
              <w:pStyle w:val="ListBullet"/>
              <w:numPr>
                <w:ilvl w:val="0"/>
                <w:numId w:val="0"/>
              </w:numPr>
              <w:spacing w:before="120" w:after="0" w:line="276" w:lineRule="auto"/>
              <w:cnfStyle w:val="000000100000" w:firstRow="0" w:lastRow="0" w:firstColumn="0" w:lastColumn="0" w:oddVBand="0" w:evenVBand="0" w:oddHBand="1" w:evenHBand="0" w:firstRowFirstColumn="0" w:firstRowLastColumn="0" w:lastRowFirstColumn="0" w:lastRowLastColumn="0"/>
            </w:pPr>
            <w:r>
              <w:t>Four</w:t>
            </w:r>
            <w:r w:rsidR="0039183D">
              <w:t xml:space="preserve"> </w:t>
            </w:r>
            <w:r>
              <w:t>quadrant notes</w:t>
            </w:r>
          </w:p>
          <w:p w14:paraId="0CCBF9EC" w14:textId="014B5465" w:rsidR="00AC2FE0" w:rsidRPr="005B65B8" w:rsidRDefault="00AC2FE0" w:rsidP="00244364">
            <w:pPr>
              <w:pStyle w:val="ListBullet"/>
              <w:numPr>
                <w:ilvl w:val="0"/>
                <w:numId w:val="0"/>
              </w:numPr>
              <w:spacing w:before="120" w:after="0" w:line="276" w:lineRule="auto"/>
              <w:cnfStyle w:val="000000100000" w:firstRow="0" w:lastRow="0" w:firstColumn="0" w:lastColumn="0" w:oddVBand="0" w:evenVBand="0" w:oddHBand="1" w:evenHBand="0" w:firstRowFirstColumn="0" w:firstRowLastColumn="0" w:lastRowFirstColumn="0" w:lastRowLastColumn="0"/>
            </w:pPr>
            <w:r>
              <w:t>Scavenger hunt</w:t>
            </w:r>
          </w:p>
        </w:tc>
        <w:tc>
          <w:tcPr>
            <w:tcW w:w="3642" w:type="dxa"/>
          </w:tcPr>
          <w:p w14:paraId="083F901B" w14:textId="56E909C6" w:rsidR="005A171B" w:rsidRPr="005B65B8" w:rsidRDefault="00D9662D" w:rsidP="00244364">
            <w:pPr>
              <w:pStyle w:val="ListBullet"/>
              <w:numPr>
                <w:ilvl w:val="0"/>
                <w:numId w:val="0"/>
              </w:numPr>
              <w:spacing w:before="120" w:after="0"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A04AEC">
              <w:t>compare different methods of solving their problems</w:t>
            </w:r>
            <w:r w:rsidR="00A163DF">
              <w:t xml:space="preserve"> and consolidate learning through activities.</w:t>
            </w:r>
          </w:p>
        </w:tc>
      </w:tr>
      <w:tr w:rsidR="003100EF" w:rsidRPr="005B65B8" w14:paraId="4FD6F7C7" w14:textId="77777777" w:rsidTr="00244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6364D7" w14:textId="77777777" w:rsidR="005A171B" w:rsidRPr="005B65B8" w:rsidRDefault="005A171B" w:rsidP="00244364">
            <w:pPr>
              <w:spacing w:before="120" w:after="0" w:line="276" w:lineRule="auto"/>
              <w:rPr>
                <w:rStyle w:val="Strong"/>
                <w:b/>
                <w:bCs w:val="0"/>
              </w:rPr>
            </w:pPr>
            <w:r w:rsidRPr="005B65B8">
              <w:rPr>
                <w:rStyle w:val="Strong"/>
                <w:b/>
                <w:bCs w:val="0"/>
              </w:rPr>
              <w:t>Independent practice</w:t>
            </w:r>
          </w:p>
        </w:tc>
        <w:tc>
          <w:tcPr>
            <w:tcW w:w="5670" w:type="dxa"/>
          </w:tcPr>
          <w:p w14:paraId="7A20656B" w14:textId="59B6E824" w:rsidR="005A171B" w:rsidRPr="005B65B8" w:rsidRDefault="00DB2116"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rsidRPr="00DB2116">
              <w:t xml:space="preserve">Students apply a rule for jet lag recovery to determine how long </w:t>
            </w:r>
            <w:r w:rsidR="006F13FD">
              <w:t>it</w:t>
            </w:r>
            <w:r w:rsidRPr="00DB2116">
              <w:t xml:space="preserve"> w</w:t>
            </w:r>
            <w:r w:rsidR="006F13FD">
              <w:t>ou</w:t>
            </w:r>
            <w:r w:rsidR="00514058">
              <w:t>ld</w:t>
            </w:r>
            <w:r w:rsidRPr="00DB2116">
              <w:t xml:space="preserve"> take to adjust after </w:t>
            </w:r>
            <w:r w:rsidR="00514058">
              <w:t xml:space="preserve">the </w:t>
            </w:r>
            <w:r w:rsidRPr="00DB2116">
              <w:t xml:space="preserve">trip. </w:t>
            </w:r>
            <w:r w:rsidR="00514058">
              <w:t>Students</w:t>
            </w:r>
            <w:r w:rsidRPr="00DB2116">
              <w:t xml:space="preserve"> then explore </w:t>
            </w:r>
            <w:hyperlink w:anchor="_Appendix_F" w:history="1">
              <w:r w:rsidRPr="00DB2116">
                <w:rPr>
                  <w:rStyle w:val="Hyperlink"/>
                </w:rPr>
                <w:t>Appendix F</w:t>
              </w:r>
            </w:hyperlink>
            <w:r w:rsidRPr="00DB2116">
              <w:t xml:space="preserve">, researching and planning travel scenarios before sharing </w:t>
            </w:r>
            <w:r w:rsidR="0039183D">
              <w:t xml:space="preserve">their </w:t>
            </w:r>
            <w:r w:rsidRPr="00DB2116">
              <w:t xml:space="preserve">findings in a class discussion. Finally, students consolidate their understanding by working through </w:t>
            </w:r>
            <w:hyperlink w:anchor="_Appendix_G" w:history="1">
              <w:r w:rsidRPr="00DB2116">
                <w:rPr>
                  <w:rStyle w:val="Hyperlink"/>
                </w:rPr>
                <w:t>Appendix G</w:t>
              </w:r>
            </w:hyperlink>
            <w:r w:rsidRPr="00DB2116">
              <w:t xml:space="preserve"> with support from </w:t>
            </w:r>
            <w:r w:rsidR="0039183D">
              <w:t>s</w:t>
            </w:r>
            <w:r w:rsidRPr="00DB2116">
              <w:t>lide 1</w:t>
            </w:r>
            <w:r w:rsidR="007B6551">
              <w:t>3</w:t>
            </w:r>
            <w:r w:rsidRPr="00DB2116">
              <w:t>.</w:t>
            </w:r>
          </w:p>
        </w:tc>
        <w:tc>
          <w:tcPr>
            <w:tcW w:w="3415" w:type="dxa"/>
          </w:tcPr>
          <w:p w14:paraId="47DFA77E" w14:textId="7EAEDA26" w:rsidR="005A171B" w:rsidRPr="005B65B8" w:rsidRDefault="00B015B5"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t>Class discussion</w:t>
            </w:r>
          </w:p>
        </w:tc>
        <w:tc>
          <w:tcPr>
            <w:tcW w:w="3642" w:type="dxa"/>
          </w:tcPr>
          <w:p w14:paraId="6A295CB8" w14:textId="30E2F6B2" w:rsidR="005A171B" w:rsidRPr="005B65B8" w:rsidRDefault="0006746C" w:rsidP="00244364">
            <w:pPr>
              <w:pStyle w:val="ListBullet"/>
              <w:numPr>
                <w:ilvl w:val="0"/>
                <w:numId w:val="0"/>
              </w:numPr>
              <w:spacing w:before="120" w:after="0" w:line="276" w:lineRule="auto"/>
              <w:cnfStyle w:val="000000010000" w:firstRow="0" w:lastRow="0" w:firstColumn="0" w:lastColumn="0" w:oddVBand="0" w:evenVBand="0" w:oddHBand="0" w:evenHBand="1" w:firstRowFirstColumn="0" w:firstRowLastColumn="0" w:lastRowFirstColumn="0" w:lastRowLastColumn="0"/>
            </w:pPr>
            <w:r>
              <w:t>Students apply their skills to solve problems</w:t>
            </w:r>
            <w:r w:rsidR="00243966">
              <w:t>.</w:t>
            </w:r>
          </w:p>
        </w:tc>
      </w:tr>
    </w:tbl>
    <w:p w14:paraId="04EC6D94" w14:textId="77777777" w:rsidR="005A171B" w:rsidRPr="005B65B8" w:rsidRDefault="005A171B" w:rsidP="004A781E">
      <w:pPr>
        <w:pStyle w:val="ListBullet"/>
        <w:sectPr w:rsidR="005A171B" w:rsidRPr="005B65B8" w:rsidSect="004A781E">
          <w:headerReference w:type="first" r:id="rId18"/>
          <w:footerReference w:type="first" r:id="rId19"/>
          <w:pgSz w:w="16838" w:h="11906" w:orient="landscape"/>
          <w:pgMar w:top="1134" w:right="1129" w:bottom="1134" w:left="1134" w:header="488" w:footer="535" w:gutter="0"/>
          <w:cols w:space="708"/>
          <w:titlePg/>
          <w:docGrid w:linePitch="360"/>
        </w:sectPr>
      </w:pPr>
    </w:p>
    <w:p w14:paraId="0E2606B7" w14:textId="77777777" w:rsidR="005A171B" w:rsidRPr="005B65B8" w:rsidRDefault="005A171B" w:rsidP="00626730">
      <w:pPr>
        <w:pStyle w:val="Heading2"/>
      </w:pPr>
      <w:r w:rsidRPr="005B65B8">
        <w:lastRenderedPageBreak/>
        <w:t xml:space="preserve">Activity </w:t>
      </w:r>
      <w:r w:rsidRPr="00626730">
        <w:t>structure</w:t>
      </w:r>
    </w:p>
    <w:p w14:paraId="63DC5778" w14:textId="5C6599BB" w:rsidR="005A171B" w:rsidRDefault="005A171B" w:rsidP="00015367">
      <w:pPr>
        <w:pStyle w:val="FeatureBox2"/>
      </w:pPr>
      <w:r w:rsidRPr="005B65B8">
        <w:t xml:space="preserve">Please use the associated PowerPoint </w:t>
      </w:r>
      <w:r w:rsidR="00251A37" w:rsidRPr="00657113">
        <w:rPr>
          <w:rStyle w:val="Emphasis"/>
        </w:rPr>
        <w:t xml:space="preserve">International </w:t>
      </w:r>
      <w:r w:rsidR="00CF14AF" w:rsidRPr="00657113">
        <w:rPr>
          <w:rStyle w:val="Emphasis"/>
        </w:rPr>
        <w:t>travel</w:t>
      </w:r>
      <w:r w:rsidRPr="005B65B8">
        <w:t xml:space="preserve"> to display images in this lesson.</w:t>
      </w:r>
    </w:p>
    <w:p w14:paraId="7B57F6BC" w14:textId="77777777" w:rsidR="005A171B" w:rsidRPr="005B65B8" w:rsidRDefault="005A171B" w:rsidP="005A171B">
      <w:pPr>
        <w:pStyle w:val="Heading3"/>
      </w:pPr>
      <w:r w:rsidRPr="005B65B8">
        <w:t>Activating prior knowledge</w:t>
      </w:r>
    </w:p>
    <w:p w14:paraId="7AB79A22" w14:textId="127FCA3A" w:rsidR="00C808A8" w:rsidRDefault="00DD2374" w:rsidP="00C808A8">
      <w:pPr>
        <w:pStyle w:val="ListNumber"/>
        <w:rPr>
          <w:szCs w:val="22"/>
        </w:rPr>
      </w:pPr>
      <w:r w:rsidRPr="005B65B8">
        <w:rPr>
          <w:szCs w:val="22"/>
        </w:rPr>
        <w:t>Display slide 4 of the PowerPoint</w:t>
      </w:r>
      <w:r w:rsidR="00FA102B">
        <w:rPr>
          <w:szCs w:val="22"/>
        </w:rPr>
        <w:t>,</w:t>
      </w:r>
      <w:r w:rsidRPr="005B65B8">
        <w:rPr>
          <w:szCs w:val="22"/>
        </w:rPr>
        <w:t xml:space="preserve"> showing a Same </w:t>
      </w:r>
      <w:r w:rsidR="00006A26">
        <w:rPr>
          <w:szCs w:val="22"/>
        </w:rPr>
        <w:t>S</w:t>
      </w:r>
      <w:r w:rsidRPr="005B65B8">
        <w:rPr>
          <w:szCs w:val="22"/>
        </w:rPr>
        <w:t>urface</w:t>
      </w:r>
      <w:r w:rsidR="002A66A3">
        <w:rPr>
          <w:szCs w:val="22"/>
        </w:rPr>
        <w:t>,</w:t>
      </w:r>
      <w:r w:rsidRPr="005B65B8">
        <w:rPr>
          <w:szCs w:val="22"/>
        </w:rPr>
        <w:t xml:space="preserve"> </w:t>
      </w:r>
      <w:r w:rsidR="00006A26">
        <w:rPr>
          <w:szCs w:val="22"/>
        </w:rPr>
        <w:t>D</w:t>
      </w:r>
      <w:r w:rsidRPr="005B65B8">
        <w:rPr>
          <w:szCs w:val="22"/>
        </w:rPr>
        <w:t xml:space="preserve">ifferent </w:t>
      </w:r>
      <w:r w:rsidR="00006A26">
        <w:rPr>
          <w:szCs w:val="22"/>
        </w:rPr>
        <w:t>D</w:t>
      </w:r>
      <w:r w:rsidRPr="005B65B8">
        <w:rPr>
          <w:szCs w:val="22"/>
        </w:rPr>
        <w:t xml:space="preserve">eep </w:t>
      </w:r>
      <w:r w:rsidRPr="005B65B8">
        <w:rPr>
          <w:rStyle w:val="Hyperlink"/>
        </w:rPr>
        <w:t>(</w:t>
      </w:r>
      <w:hyperlink r:id="rId20" w:history="1">
        <w:r w:rsidRPr="005B65B8">
          <w:rPr>
            <w:rStyle w:val="Hyperlink"/>
          </w:rPr>
          <w:t>bit.ly/S_S_D_D</w:t>
        </w:r>
      </w:hyperlink>
      <w:r w:rsidRPr="005B65B8">
        <w:rPr>
          <w:szCs w:val="22"/>
        </w:rPr>
        <w:t>) question.</w:t>
      </w:r>
    </w:p>
    <w:tbl>
      <w:tblPr>
        <w:tblW w:w="4774" w:type="pct"/>
        <w:tblCellMar>
          <w:left w:w="0" w:type="dxa"/>
          <w:right w:w="0" w:type="dxa"/>
        </w:tblCellMar>
        <w:tblLook w:val="0420" w:firstRow="1" w:lastRow="0" w:firstColumn="0" w:lastColumn="0" w:noHBand="0" w:noVBand="1"/>
        <w:tblDescription w:val="Same Surface, Different Deep framework."/>
      </w:tblPr>
      <w:tblGrid>
        <w:gridCol w:w="4591"/>
        <w:gridCol w:w="4592"/>
      </w:tblGrid>
      <w:tr w:rsidR="00A070C1" w:rsidRPr="00BF05B1" w14:paraId="2DA800B6" w14:textId="77777777" w:rsidTr="00251527">
        <w:trPr>
          <w:trHeight w:val="2268"/>
        </w:trPr>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964323" w14:textId="721863ED" w:rsidR="00054F95" w:rsidRDefault="00BF05B1" w:rsidP="00251527">
            <w:r w:rsidRPr="00BF05B1">
              <w:t>A train trip lasts 1 hour and 1</w:t>
            </w:r>
            <w:r w:rsidR="00AF3F8E">
              <w:t>7</w:t>
            </w:r>
            <w:r w:rsidRPr="00BF05B1">
              <w:t xml:space="preserve"> minutes.</w:t>
            </w:r>
          </w:p>
          <w:p w14:paraId="6783307F" w14:textId="63516FAD" w:rsidR="00BF05B1" w:rsidRPr="00BF05B1" w:rsidRDefault="00BF05B1" w:rsidP="00251527">
            <w:r w:rsidRPr="00BF05B1">
              <w:t>If Chris leaves at 4:25 pm and travels without</w:t>
            </w:r>
            <w:r w:rsidR="00054F95">
              <w:t xml:space="preserve"> </w:t>
            </w:r>
            <w:r w:rsidRPr="00BF05B1">
              <w:t>stopping, what time will he arrive?</w:t>
            </w:r>
          </w:p>
        </w:tc>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E8727F" w14:textId="01669B00" w:rsidR="00BF05B1" w:rsidRPr="00BF05B1" w:rsidRDefault="00BF05B1" w:rsidP="00251527">
            <w:r w:rsidRPr="00BF05B1">
              <w:t>A train leaves at 9:3</w:t>
            </w:r>
            <w:r w:rsidR="00542159">
              <w:t>7</w:t>
            </w:r>
            <w:r w:rsidRPr="00BF05B1">
              <w:t xml:space="preserve"> am and arrives a</w:t>
            </w:r>
            <w:r w:rsidR="00316901">
              <w:t xml:space="preserve">t </w:t>
            </w:r>
            <w:r w:rsidRPr="00BF05B1">
              <w:t>11:15</w:t>
            </w:r>
            <w:r w:rsidR="00D47772">
              <w:t xml:space="preserve"> </w:t>
            </w:r>
            <w:r w:rsidRPr="00BF05B1">
              <w:t>am.</w:t>
            </w:r>
          </w:p>
          <w:p w14:paraId="267D3D5E" w14:textId="52F4382D" w:rsidR="00BF05B1" w:rsidRPr="00BF05B1" w:rsidRDefault="00BF05B1" w:rsidP="00251527">
            <w:r w:rsidRPr="00BF05B1">
              <w:t>How long did Chris travel for?</w:t>
            </w:r>
          </w:p>
        </w:tc>
      </w:tr>
      <w:tr w:rsidR="00A070C1" w:rsidRPr="00BF05B1" w14:paraId="2BDE358B" w14:textId="77777777" w:rsidTr="00251527">
        <w:trPr>
          <w:trHeight w:val="2268"/>
        </w:trPr>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301D7C" w14:textId="67A2F204" w:rsidR="00BF05B1" w:rsidRPr="00BF05B1" w:rsidRDefault="00BF05B1" w:rsidP="00251527">
            <w:r w:rsidRPr="00BF05B1">
              <w:t>A train trip lasts 1 hour and 1</w:t>
            </w:r>
            <w:r w:rsidR="00DE5E48">
              <w:t>7</w:t>
            </w:r>
            <w:r w:rsidRPr="00BF05B1">
              <w:t xml:space="preserve"> minutes.</w:t>
            </w:r>
          </w:p>
          <w:p w14:paraId="4DE7EFF1" w14:textId="655C7DF5" w:rsidR="00BF05B1" w:rsidRPr="00BF05B1" w:rsidRDefault="00BF05B1" w:rsidP="00251527">
            <w:r w:rsidRPr="00BF05B1">
              <w:t xml:space="preserve">If Chris travels the same trip </w:t>
            </w:r>
            <w:r w:rsidR="00DE5E48">
              <w:t>continually</w:t>
            </w:r>
            <w:r w:rsidRPr="00BF05B1">
              <w:t>, how many times could he complete the trip in 24 hours?</w:t>
            </w:r>
          </w:p>
        </w:tc>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ECDED8" w14:textId="6168439C" w:rsidR="00BF05B1" w:rsidRPr="00BF05B1" w:rsidRDefault="00BF05B1" w:rsidP="00251527">
            <w:r w:rsidRPr="00BF05B1">
              <w:t>A train trip lasts 1 hour and 1</w:t>
            </w:r>
            <w:r w:rsidR="00DE5E48">
              <w:t>7</w:t>
            </w:r>
            <w:r w:rsidRPr="00BF05B1">
              <w:t xml:space="preserve"> minutes.</w:t>
            </w:r>
          </w:p>
          <w:p w14:paraId="7B2DECB1" w14:textId="3574EB16" w:rsidR="00BF05B1" w:rsidRPr="00BF05B1" w:rsidRDefault="00BF05B1" w:rsidP="00251527">
            <w:r w:rsidRPr="00BF05B1">
              <w:t>If Chris arrives at 9:55 pm and travelled without stopping, what time did he leave?</w:t>
            </w:r>
          </w:p>
        </w:tc>
      </w:tr>
    </w:tbl>
    <w:p w14:paraId="29A1AADD" w14:textId="13713050" w:rsidR="007F69F1" w:rsidRDefault="007F69F1" w:rsidP="00FE0770">
      <w:pPr>
        <w:pStyle w:val="Imageattributioncaption"/>
      </w:pPr>
      <w:r>
        <w:t xml:space="preserve">Source: </w:t>
      </w:r>
      <w:r w:rsidR="00AA51EF">
        <w:t>t</w:t>
      </w:r>
      <w:r w:rsidR="00F14102">
        <w:t>his image has been a</w:t>
      </w:r>
      <w:r>
        <w:t>dapted from</w:t>
      </w:r>
      <w:r w:rsidR="00F14102">
        <w:t xml:space="preserve"> </w:t>
      </w:r>
      <w:r w:rsidR="00D510CD">
        <w:t>Movie Times</w:t>
      </w:r>
      <w:r w:rsidR="00F14102">
        <w:t xml:space="preserve"> (</w:t>
      </w:r>
      <w:hyperlink r:id="rId21" w:history="1">
        <w:r w:rsidR="00F14102" w:rsidRPr="005B65B8">
          <w:rPr>
            <w:rStyle w:val="Hyperlink"/>
            <w:szCs w:val="22"/>
          </w:rPr>
          <w:t>bit.ly/movie_ssdd</w:t>
        </w:r>
      </w:hyperlink>
      <w:r w:rsidR="00F14102">
        <w:t>) by Craig</w:t>
      </w:r>
      <w:r w:rsidR="00FE0770">
        <w:t xml:space="preserve"> Barton (2018).</w:t>
      </w:r>
    </w:p>
    <w:p w14:paraId="616B33AA" w14:textId="2C03D225" w:rsidR="005C2F6B" w:rsidRPr="005B65B8" w:rsidRDefault="00AD6FC1" w:rsidP="005C2F6B">
      <w:pPr>
        <w:pStyle w:val="ListNumber"/>
      </w:pPr>
      <w:r>
        <w:t>In pairs, have students</w:t>
      </w:r>
      <w:r w:rsidR="005C2F6B" w:rsidRPr="005B65B8">
        <w:t xml:space="preserve"> work through the questions.</w:t>
      </w:r>
    </w:p>
    <w:p w14:paraId="349FE9C6" w14:textId="2B6B54CE" w:rsidR="00E00962" w:rsidRPr="005B65B8" w:rsidRDefault="005C2F6B" w:rsidP="00EC00CD">
      <w:pPr>
        <w:pStyle w:val="ListNumber"/>
      </w:pPr>
      <w:r w:rsidRPr="005B65B8">
        <w:t xml:space="preserve">Students should then compare their solutions with a neighbouring </w:t>
      </w:r>
      <w:r w:rsidR="00A872A7">
        <w:t>pair</w:t>
      </w:r>
      <w:r w:rsidRPr="005B65B8">
        <w:t xml:space="preserve"> and discuss if there are any discrepancies.</w:t>
      </w:r>
    </w:p>
    <w:p w14:paraId="75D81E2E" w14:textId="77777777" w:rsidR="00E00962" w:rsidRPr="005B65B8" w:rsidRDefault="00E00962" w:rsidP="00E00962">
      <w:pPr>
        <w:pStyle w:val="Heading3"/>
      </w:pPr>
      <w:r w:rsidRPr="005B65B8">
        <w:t>Connecting learning</w:t>
      </w:r>
    </w:p>
    <w:p w14:paraId="20F5A730" w14:textId="16DA8472" w:rsidR="0060686B" w:rsidRPr="005B65B8" w:rsidRDefault="008E7F4B">
      <w:pPr>
        <w:pStyle w:val="ListNumber"/>
        <w:numPr>
          <w:ilvl w:val="0"/>
          <w:numId w:val="2"/>
        </w:numPr>
      </w:pPr>
      <w:r w:rsidRPr="005B65B8">
        <w:t>Read the following</w:t>
      </w:r>
      <w:r w:rsidR="0060686B" w:rsidRPr="005B65B8">
        <w:t xml:space="preserve"> scenario </w:t>
      </w:r>
      <w:r w:rsidRPr="005B65B8">
        <w:t>to students</w:t>
      </w:r>
      <w:r w:rsidR="0060686B" w:rsidRPr="005B65B8">
        <w:t>.</w:t>
      </w:r>
    </w:p>
    <w:p w14:paraId="57E71511" w14:textId="4A34262D" w:rsidR="00E00962" w:rsidRPr="00625667" w:rsidRDefault="00C25BCB" w:rsidP="00625667">
      <w:pPr>
        <w:pStyle w:val="FeatureBox3"/>
      </w:pPr>
      <w:r w:rsidRPr="00625667">
        <w:t>D</w:t>
      </w:r>
      <w:r w:rsidR="001C3AF3" w:rsidRPr="00625667">
        <w:t>ave</w:t>
      </w:r>
      <w:r w:rsidRPr="00625667">
        <w:t xml:space="preserve"> is a student who is</w:t>
      </w:r>
      <w:r w:rsidR="00585519" w:rsidRPr="00625667">
        <w:t xml:space="preserve"> moving to London</w:t>
      </w:r>
      <w:r w:rsidRPr="00625667">
        <w:t xml:space="preserve"> for his studies</w:t>
      </w:r>
      <w:r w:rsidR="00585519" w:rsidRPr="00625667">
        <w:t xml:space="preserve">. He </w:t>
      </w:r>
      <w:r w:rsidR="00CA712F" w:rsidRPr="00625667">
        <w:t>is</w:t>
      </w:r>
      <w:r w:rsidR="00C55174" w:rsidRPr="00625667">
        <w:t xml:space="preserve"> travelling from Sydney</w:t>
      </w:r>
      <w:r w:rsidR="005405A4" w:rsidRPr="00625667">
        <w:t xml:space="preserve"> (UTC+10)</w:t>
      </w:r>
      <w:r w:rsidR="00C55174" w:rsidRPr="00625667">
        <w:t xml:space="preserve"> to London </w:t>
      </w:r>
      <w:r w:rsidR="000A3530" w:rsidRPr="00625667">
        <w:t xml:space="preserve">(UTC+0) </w:t>
      </w:r>
      <w:r w:rsidR="00C55174" w:rsidRPr="00625667">
        <w:t>with a stopover in Singapore</w:t>
      </w:r>
      <w:r w:rsidR="000A3530" w:rsidRPr="00625667">
        <w:t xml:space="preserve"> (UTC+8)</w:t>
      </w:r>
      <w:r w:rsidR="00C55174" w:rsidRPr="00625667">
        <w:t xml:space="preserve">. He wants to make the most of his time </w:t>
      </w:r>
      <w:r w:rsidR="00C55174" w:rsidRPr="00625667">
        <w:lastRenderedPageBreak/>
        <w:t xml:space="preserve">in Singapore, </w:t>
      </w:r>
      <w:r w:rsidR="000013CE" w:rsidRPr="00625667">
        <w:t>seeing</w:t>
      </w:r>
      <w:r w:rsidR="0095417F" w:rsidRPr="00625667">
        <w:t xml:space="preserve"> some</w:t>
      </w:r>
      <w:r w:rsidR="000013CE" w:rsidRPr="00625667">
        <w:t xml:space="preserve"> </w:t>
      </w:r>
      <w:r w:rsidR="0095417F" w:rsidRPr="00625667">
        <w:t>chosen</w:t>
      </w:r>
      <w:r w:rsidR="000013CE" w:rsidRPr="00625667">
        <w:t xml:space="preserve"> si</w:t>
      </w:r>
      <w:r w:rsidR="00CE15FB" w:rsidRPr="00625667">
        <w:t>ght</w:t>
      </w:r>
      <w:r w:rsidR="000013CE" w:rsidRPr="00625667">
        <w:t xml:space="preserve">s and travelling on public transport, </w:t>
      </w:r>
      <w:r w:rsidR="00C55174" w:rsidRPr="00625667">
        <w:t xml:space="preserve">but </w:t>
      </w:r>
      <w:r w:rsidR="00A872A7" w:rsidRPr="00625667">
        <w:t xml:space="preserve">he </w:t>
      </w:r>
      <w:r w:rsidR="00C55174" w:rsidRPr="00625667">
        <w:t>is only there for the day</w:t>
      </w:r>
      <w:r w:rsidR="00C910F1" w:rsidRPr="00625667">
        <w:t>.</w:t>
      </w:r>
    </w:p>
    <w:p w14:paraId="57201733" w14:textId="78A1AD47" w:rsidR="00E00962" w:rsidRPr="005B65B8" w:rsidRDefault="00C910F1" w:rsidP="00E00962">
      <w:pPr>
        <w:pStyle w:val="ListNumber"/>
      </w:pPr>
      <w:r w:rsidRPr="005B65B8">
        <w:t xml:space="preserve">Present </w:t>
      </w:r>
      <w:r w:rsidR="00A01387">
        <w:t>pairs</w:t>
      </w:r>
      <w:r w:rsidR="00A01387" w:rsidRPr="005B65B8">
        <w:t xml:space="preserve"> </w:t>
      </w:r>
      <w:r w:rsidRPr="005B65B8">
        <w:t xml:space="preserve">with </w:t>
      </w:r>
      <w:r w:rsidR="00873315">
        <w:t>the</w:t>
      </w:r>
      <w:r w:rsidRPr="005B65B8">
        <w:t xml:space="preserve"> network map of </w:t>
      </w:r>
      <w:r w:rsidR="00293C5A">
        <w:t>Singapore</w:t>
      </w:r>
      <w:r w:rsidRPr="005B65B8">
        <w:t xml:space="preserve"> from Appendix </w:t>
      </w:r>
      <w:r w:rsidR="00756167" w:rsidRPr="005B65B8">
        <w:t>A</w:t>
      </w:r>
      <w:r w:rsidR="0028467A" w:rsidRPr="005B65B8">
        <w:t xml:space="preserve"> </w:t>
      </w:r>
      <w:r w:rsidR="00756167" w:rsidRPr="005B65B8">
        <w:t>‘</w:t>
      </w:r>
      <w:r w:rsidR="0028467A" w:rsidRPr="005B65B8">
        <w:t xml:space="preserve">Singapore </w:t>
      </w:r>
      <w:r w:rsidR="00756167" w:rsidRPr="005B65B8">
        <w:t xml:space="preserve">tourist </w:t>
      </w:r>
      <w:r w:rsidR="0028467A" w:rsidRPr="005B65B8">
        <w:t>network</w:t>
      </w:r>
      <w:r w:rsidR="00756167" w:rsidRPr="005B65B8">
        <w:t>’</w:t>
      </w:r>
      <w:r w:rsidR="00625667">
        <w:t>,</w:t>
      </w:r>
      <w:r w:rsidR="008B4507" w:rsidRPr="005B65B8">
        <w:t xml:space="preserve"> showing </w:t>
      </w:r>
      <w:r w:rsidR="00873315">
        <w:t xml:space="preserve">the </w:t>
      </w:r>
      <w:r w:rsidR="008B4507" w:rsidRPr="005B65B8">
        <w:t xml:space="preserve">travel times between </w:t>
      </w:r>
      <w:r w:rsidR="00CB71DA" w:rsidRPr="005B65B8">
        <w:t>tourist</w:t>
      </w:r>
      <w:r w:rsidR="006A192D" w:rsidRPr="005B65B8">
        <w:t xml:space="preserve"> </w:t>
      </w:r>
      <w:r w:rsidR="008B4507" w:rsidRPr="005B65B8">
        <w:t>venues</w:t>
      </w:r>
      <w:r w:rsidR="006A192D" w:rsidRPr="005B65B8">
        <w:t xml:space="preserve"> around Singapore</w:t>
      </w:r>
      <w:r w:rsidR="0028467A" w:rsidRPr="005B65B8">
        <w:t xml:space="preserve">. The map is also </w:t>
      </w:r>
      <w:r w:rsidR="00293C5A">
        <w:t>included</w:t>
      </w:r>
      <w:r w:rsidR="0028467A" w:rsidRPr="005B65B8">
        <w:t xml:space="preserve"> on slide </w:t>
      </w:r>
      <w:r w:rsidR="0051433F" w:rsidRPr="005B65B8">
        <w:t>6</w:t>
      </w:r>
      <w:r w:rsidR="0028467A" w:rsidRPr="005B65B8">
        <w:t>.</w:t>
      </w:r>
    </w:p>
    <w:p w14:paraId="46CB28C0" w14:textId="0C6E2254" w:rsidR="0028467A" w:rsidRDefault="0028467A" w:rsidP="00E00962">
      <w:pPr>
        <w:pStyle w:val="ListNumber"/>
      </w:pPr>
      <w:r w:rsidRPr="005B65B8">
        <w:t xml:space="preserve">Have students discuss what they notice and wonder </w:t>
      </w:r>
      <w:r w:rsidR="00361345">
        <w:t>(</w:t>
      </w:r>
      <w:hyperlink r:id="rId22">
        <w:r w:rsidR="00361345" w:rsidRPr="07A9EAB4">
          <w:rPr>
            <w:rStyle w:val="Hyperlink"/>
          </w:rPr>
          <w:t>bit.ly/noticewonderstrategy</w:t>
        </w:r>
      </w:hyperlink>
      <w:r w:rsidR="00361345">
        <w:t xml:space="preserve">) </w:t>
      </w:r>
      <w:r w:rsidRPr="005B65B8">
        <w:t>about the map</w:t>
      </w:r>
      <w:r w:rsidR="001B252A" w:rsidRPr="005B65B8">
        <w:t>.</w:t>
      </w:r>
    </w:p>
    <w:p w14:paraId="5EDACB1E" w14:textId="2B8ADF8A" w:rsidR="00DF2339" w:rsidRDefault="00DF2339" w:rsidP="00015367">
      <w:pPr>
        <w:pStyle w:val="FeatureBox"/>
      </w:pPr>
      <w:r>
        <w:t>Students may notice</w:t>
      </w:r>
      <w:r w:rsidR="009E7D0E">
        <w:t xml:space="preserve"> that to go to</w:t>
      </w:r>
      <w:r w:rsidR="00DD5357">
        <w:t xml:space="preserve"> the</w:t>
      </w:r>
      <w:r w:rsidR="009E7D0E">
        <w:t xml:space="preserve"> Fort Siloso</w:t>
      </w:r>
      <w:r w:rsidR="00DD5357">
        <w:t xml:space="preserve"> Skywalk</w:t>
      </w:r>
      <w:r w:rsidR="009E7D0E">
        <w:t xml:space="preserve"> and th</w:t>
      </w:r>
      <w:r w:rsidR="00150692">
        <w:t xml:space="preserve">e Wings of </w:t>
      </w:r>
      <w:r w:rsidR="00625667">
        <w:t>T</w:t>
      </w:r>
      <w:r w:rsidR="00150692">
        <w:t>ime fireworks display</w:t>
      </w:r>
      <w:r w:rsidR="00625667">
        <w:t>,</w:t>
      </w:r>
      <w:r w:rsidR="00150692">
        <w:t xml:space="preserve"> you need to go through the Sentosa Gateway</w:t>
      </w:r>
      <w:r w:rsidR="00625667">
        <w:t>,</w:t>
      </w:r>
      <w:r w:rsidR="00150692">
        <w:t xml:space="preserve"> and to</w:t>
      </w:r>
      <w:r w:rsidR="00B04332">
        <w:t xml:space="preserve"> go to the Gardens by the </w:t>
      </w:r>
      <w:r w:rsidR="00625667">
        <w:t>B</w:t>
      </w:r>
      <w:r w:rsidR="00B04332">
        <w:t>ay</w:t>
      </w:r>
      <w:r w:rsidR="00625667">
        <w:t>,</w:t>
      </w:r>
      <w:r w:rsidR="00B04332">
        <w:t xml:space="preserve"> you need to go through Marina Bay. They may</w:t>
      </w:r>
      <w:r w:rsidR="00A358DB">
        <w:t xml:space="preserve"> notice that some of the tourist </w:t>
      </w:r>
      <w:r w:rsidR="0086052C">
        <w:t>venues</w:t>
      </w:r>
      <w:r w:rsidR="00A358DB">
        <w:t xml:space="preserve"> are very short in time whil</w:t>
      </w:r>
      <w:r w:rsidR="00625667">
        <w:t>e</w:t>
      </w:r>
      <w:r w:rsidR="00A358DB">
        <w:t xml:space="preserve"> others have quite long</w:t>
      </w:r>
      <w:r w:rsidR="00657031">
        <w:t>er</w:t>
      </w:r>
      <w:r w:rsidR="00316723">
        <w:t xml:space="preserve"> timeframes</w:t>
      </w:r>
      <w:r w:rsidR="00A358DB">
        <w:t>.</w:t>
      </w:r>
    </w:p>
    <w:p w14:paraId="30409BA2" w14:textId="11257CAF" w:rsidR="00214E0B" w:rsidRPr="005B65B8" w:rsidRDefault="00214E0B" w:rsidP="00015367">
      <w:pPr>
        <w:pStyle w:val="FeatureBox"/>
      </w:pPr>
      <w:r>
        <w:t>Students may wonder if it is possible to visit all attractions in a day and whether</w:t>
      </w:r>
      <w:r w:rsidR="0095417F">
        <w:t xml:space="preserve"> there were other attractions to visit that are</w:t>
      </w:r>
      <w:r w:rsidR="00625667">
        <w:t xml:space="preserve"> </w:t>
      </w:r>
      <w:r w:rsidR="0095417F">
        <w:t>n</w:t>
      </w:r>
      <w:r w:rsidR="00625667">
        <w:t>o</w:t>
      </w:r>
      <w:r w:rsidR="0095417F">
        <w:t>t mentioned.</w:t>
      </w:r>
    </w:p>
    <w:p w14:paraId="27273F4E" w14:textId="13CBAE8F" w:rsidR="008B4507" w:rsidRPr="005B65B8" w:rsidRDefault="008B4507" w:rsidP="00E00962">
      <w:pPr>
        <w:pStyle w:val="ListNumber"/>
      </w:pPr>
      <w:r w:rsidRPr="005B65B8">
        <w:t xml:space="preserve">Ask students to create a minimum spanning tree </w:t>
      </w:r>
      <w:r w:rsidR="00D54AEF" w:rsidRPr="005B65B8">
        <w:t>of this network.</w:t>
      </w:r>
    </w:p>
    <w:p w14:paraId="37063722" w14:textId="662CFB5F" w:rsidR="000D7E10" w:rsidRDefault="00980433" w:rsidP="00101A01">
      <w:pPr>
        <w:pStyle w:val="ListNumber"/>
      </w:pPr>
      <w:r w:rsidRPr="005B65B8">
        <w:t xml:space="preserve">Tell </w:t>
      </w:r>
      <w:r w:rsidR="001352F2" w:rsidRPr="005B65B8">
        <w:t>students,</w:t>
      </w:r>
      <w:r w:rsidRPr="005B65B8">
        <w:t xml:space="preserve"> ‘</w:t>
      </w:r>
      <w:r w:rsidR="003F58FF" w:rsidRPr="005B65B8">
        <w:t>The si</w:t>
      </w:r>
      <w:r w:rsidR="00356D33" w:rsidRPr="005B65B8">
        <w:t>te</w:t>
      </w:r>
      <w:r w:rsidR="003F58FF" w:rsidRPr="005B65B8">
        <w:t xml:space="preserve"> that D</w:t>
      </w:r>
      <w:r w:rsidR="001C3AF3">
        <w:t>ave</w:t>
      </w:r>
      <w:r w:rsidR="003F58FF" w:rsidRPr="005B65B8">
        <w:t xml:space="preserve"> is most keen to see is</w:t>
      </w:r>
      <w:r w:rsidR="00200115" w:rsidRPr="005B65B8">
        <w:t xml:space="preserve"> the </w:t>
      </w:r>
      <w:r w:rsidR="00C7308B" w:rsidRPr="005B65B8">
        <w:t>Fort Siloso Skywalk</w:t>
      </w:r>
      <w:r w:rsidRPr="005B65B8">
        <w:t>.</w:t>
      </w:r>
      <w:r w:rsidR="00E53A66">
        <w:t>’</w:t>
      </w:r>
      <w:r w:rsidRPr="005B65B8">
        <w:t xml:space="preserve"> Have students</w:t>
      </w:r>
      <w:r w:rsidR="003E1058" w:rsidRPr="005B65B8">
        <w:t xml:space="preserve"> find the shortest path from the airport to </w:t>
      </w:r>
      <w:r w:rsidR="00DD5357">
        <w:t xml:space="preserve">the </w:t>
      </w:r>
      <w:r w:rsidR="00C7308B" w:rsidRPr="005B65B8">
        <w:t>Fort Siloso</w:t>
      </w:r>
      <w:r w:rsidR="006B4E36" w:rsidRPr="005B65B8">
        <w:t xml:space="preserve"> </w:t>
      </w:r>
      <w:r w:rsidR="00DD5357">
        <w:t xml:space="preserve">Skywalk </w:t>
      </w:r>
      <w:r w:rsidR="00213B2F" w:rsidRPr="005B65B8">
        <w:t>and determine how long it will take</w:t>
      </w:r>
      <w:r w:rsidR="00DD5357">
        <w:t>.</w:t>
      </w:r>
    </w:p>
    <w:p w14:paraId="503B333E" w14:textId="3F94F724" w:rsidR="0074268A" w:rsidRDefault="0074268A" w:rsidP="00015367">
      <w:pPr>
        <w:pStyle w:val="FeatureBox"/>
      </w:pPr>
      <w:r>
        <w:t xml:space="preserve">The shortest path is </w:t>
      </w:r>
      <w:r w:rsidR="00DD5357">
        <w:t xml:space="preserve">Changi </w:t>
      </w:r>
      <w:r w:rsidRPr="0074268A">
        <w:t>Airport</w:t>
      </w:r>
      <w:r w:rsidR="00DD5357">
        <w:t xml:space="preserve"> to</w:t>
      </w:r>
      <w:r w:rsidR="00F96649">
        <w:t xml:space="preserve"> </w:t>
      </w:r>
      <w:r w:rsidRPr="0074268A">
        <w:t>Merlion</w:t>
      </w:r>
      <w:r w:rsidR="00DD5357">
        <w:t xml:space="preserve">, then </w:t>
      </w:r>
      <w:r w:rsidRPr="0074268A">
        <w:t>Sentosa</w:t>
      </w:r>
      <w:r w:rsidR="007C34DA">
        <w:t xml:space="preserve"> Gateway</w:t>
      </w:r>
      <w:r w:rsidR="00DD5357">
        <w:t xml:space="preserve"> to the</w:t>
      </w:r>
      <w:r w:rsidR="00F96649">
        <w:t xml:space="preserve"> </w:t>
      </w:r>
      <w:r w:rsidRPr="0074268A">
        <w:t>Fort</w:t>
      </w:r>
      <w:r>
        <w:t xml:space="preserve"> Siloso</w:t>
      </w:r>
      <w:r w:rsidR="00DD5357">
        <w:t xml:space="preserve"> Skywalk</w:t>
      </w:r>
      <w:r>
        <w:t>.</w:t>
      </w:r>
      <w:r w:rsidR="001C4C31">
        <w:t xml:space="preserve"> It takes </w:t>
      </w:r>
      <w:r w:rsidR="00EF67DF">
        <w:t>1</w:t>
      </w:r>
      <w:r w:rsidR="0087177C">
        <w:t>00</w:t>
      </w:r>
      <w:r w:rsidR="00CC1CF6">
        <w:t xml:space="preserve"> minutes </w:t>
      </w:r>
      <w:r w:rsidR="00DD5357">
        <w:t xml:space="preserve">of </w:t>
      </w:r>
      <w:r w:rsidR="00CC1CF6">
        <w:t>travel time</w:t>
      </w:r>
      <w:r w:rsidR="003F2ADB">
        <w:t>.</w:t>
      </w:r>
    </w:p>
    <w:p w14:paraId="36239F4B" w14:textId="57D62F4D" w:rsidR="003E1058" w:rsidRPr="005B65B8" w:rsidRDefault="00A06FB5" w:rsidP="00101A01">
      <w:pPr>
        <w:pStyle w:val="ListNumber"/>
      </w:pPr>
      <w:r>
        <w:t xml:space="preserve">Have students compare the shortest path from the airport to </w:t>
      </w:r>
      <w:r w:rsidR="00DD5357">
        <w:t xml:space="preserve">the </w:t>
      </w:r>
      <w:r>
        <w:t>Fort Siloso</w:t>
      </w:r>
      <w:r w:rsidR="00DD5357">
        <w:t xml:space="preserve"> Skywalk</w:t>
      </w:r>
      <w:r w:rsidR="00D450A6">
        <w:t xml:space="preserve"> to the minimum spanning tree</w:t>
      </w:r>
      <w:r w:rsidR="00293C5A">
        <w:t>.</w:t>
      </w:r>
      <w:r w:rsidR="00D450A6">
        <w:t xml:space="preserve"> </w:t>
      </w:r>
      <w:r w:rsidR="00293C5A">
        <w:t>Use</w:t>
      </w:r>
      <w:r w:rsidR="00D450A6">
        <w:t xml:space="preserve"> a</w:t>
      </w:r>
      <w:r w:rsidR="00872020">
        <w:t xml:space="preserve"> Think-Pair-Share</w:t>
      </w:r>
      <w:r w:rsidR="00273D12">
        <w:t xml:space="preserve"> (</w:t>
      </w:r>
      <w:hyperlink r:id="rId23">
        <w:r w:rsidR="00273D12" w:rsidRPr="07A9EAB4">
          <w:rPr>
            <w:rStyle w:val="Hyperlink"/>
          </w:rPr>
          <w:t>bit.ly/thinkpairsharestrategy</w:t>
        </w:r>
      </w:hyperlink>
      <w:r w:rsidR="00273D12">
        <w:t>)</w:t>
      </w:r>
      <w:r w:rsidR="00872020">
        <w:t xml:space="preserve"> </w:t>
      </w:r>
      <w:r w:rsidR="00293C5A">
        <w:t>for students to discuss</w:t>
      </w:r>
      <w:r w:rsidR="00872020">
        <w:t xml:space="preserve"> </w:t>
      </w:r>
      <w:r w:rsidR="0074268A">
        <w:t>why the</w:t>
      </w:r>
      <w:r w:rsidR="00872020">
        <w:t xml:space="preserve"> path is </w:t>
      </w:r>
      <w:r w:rsidR="0074268A">
        <w:t xml:space="preserve">not on </w:t>
      </w:r>
      <w:r w:rsidR="00B05A93" w:rsidRPr="005B65B8">
        <w:t>the minimum spanning tree</w:t>
      </w:r>
      <w:r w:rsidR="00835B8B">
        <w:t>.</w:t>
      </w:r>
    </w:p>
    <w:p w14:paraId="41B8CB8A" w14:textId="015C370F" w:rsidR="0069542F" w:rsidRPr="005B65B8" w:rsidRDefault="00AB3F56" w:rsidP="00980433">
      <w:pPr>
        <w:pStyle w:val="ListNumber"/>
      </w:pPr>
      <w:r w:rsidRPr="005B65B8">
        <w:t xml:space="preserve">Ask students to consider the shortest path </w:t>
      </w:r>
      <w:r w:rsidR="00822380">
        <w:t xml:space="preserve">they identified </w:t>
      </w:r>
      <w:r w:rsidR="000678F1">
        <w:t>to get from the airport to</w:t>
      </w:r>
      <w:r w:rsidR="00DD5357">
        <w:t xml:space="preserve"> the</w:t>
      </w:r>
      <w:r w:rsidR="000678F1">
        <w:t xml:space="preserve"> Fort Siloso</w:t>
      </w:r>
      <w:r w:rsidR="00DD5357">
        <w:t xml:space="preserve"> Skywalk</w:t>
      </w:r>
      <w:r w:rsidR="000678F1">
        <w:t>. H</w:t>
      </w:r>
      <w:r w:rsidR="009F734F" w:rsidRPr="005B65B8">
        <w:t xml:space="preserve">ow many other tourist </w:t>
      </w:r>
      <w:r w:rsidR="0086052C">
        <w:t>venues</w:t>
      </w:r>
      <w:r w:rsidR="009F734F" w:rsidRPr="005B65B8">
        <w:t xml:space="preserve"> could be visit</w:t>
      </w:r>
      <w:r w:rsidR="00DB1115" w:rsidRPr="005B65B8">
        <w:t>ed</w:t>
      </w:r>
      <w:r w:rsidR="009F734F" w:rsidRPr="005B65B8">
        <w:t xml:space="preserve"> along this path?</w:t>
      </w:r>
    </w:p>
    <w:p w14:paraId="36180F4B" w14:textId="7775B994" w:rsidR="00B05A93" w:rsidRDefault="00BE6D65" w:rsidP="00980433">
      <w:pPr>
        <w:pStyle w:val="ListNumber"/>
      </w:pPr>
      <w:r w:rsidRPr="005B65B8">
        <w:t>By considering the table in Appendix A</w:t>
      </w:r>
      <w:r w:rsidR="0098665D">
        <w:t>,</w:t>
      </w:r>
      <w:r w:rsidRPr="005B65B8">
        <w:t xml:space="preserve"> </w:t>
      </w:r>
      <w:r w:rsidR="0098665D">
        <w:t>which</w:t>
      </w:r>
      <w:r w:rsidR="0098665D" w:rsidRPr="005B65B8">
        <w:t xml:space="preserve"> </w:t>
      </w:r>
      <w:r w:rsidRPr="005B65B8">
        <w:t xml:space="preserve">shows the average time spent at each tourist </w:t>
      </w:r>
      <w:r w:rsidR="0086052C">
        <w:t>venue</w:t>
      </w:r>
      <w:r w:rsidRPr="005B65B8">
        <w:t xml:space="preserve"> and the travel time</w:t>
      </w:r>
      <w:r w:rsidR="00A11995" w:rsidRPr="005B65B8">
        <w:t xml:space="preserve">s </w:t>
      </w:r>
      <w:r w:rsidR="00490062">
        <w:t>from the network diagram</w:t>
      </w:r>
      <w:r w:rsidR="00293C5A">
        <w:t>,</w:t>
      </w:r>
      <w:r w:rsidR="00490062">
        <w:t xml:space="preserve"> </w:t>
      </w:r>
      <w:r w:rsidR="00174622">
        <w:t>ask students</w:t>
      </w:r>
      <w:r w:rsidR="0035479F">
        <w:t xml:space="preserve"> </w:t>
      </w:r>
      <w:r w:rsidR="00A11995" w:rsidRPr="005B65B8">
        <w:t xml:space="preserve">how much time </w:t>
      </w:r>
      <w:r w:rsidR="0069542F" w:rsidRPr="005B65B8">
        <w:t>D</w:t>
      </w:r>
      <w:r w:rsidR="001C3AF3">
        <w:t>ave</w:t>
      </w:r>
      <w:r w:rsidR="00A11995" w:rsidRPr="005B65B8">
        <w:t xml:space="preserve"> </w:t>
      </w:r>
      <w:r w:rsidR="00293C5A">
        <w:t xml:space="preserve">is </w:t>
      </w:r>
      <w:r w:rsidR="0035479F">
        <w:t xml:space="preserve">spending </w:t>
      </w:r>
      <w:r w:rsidR="00A11995" w:rsidRPr="005B65B8">
        <w:t xml:space="preserve">at tourist venues </w:t>
      </w:r>
      <w:r w:rsidR="0035479F">
        <w:t>compared to</w:t>
      </w:r>
      <w:r w:rsidR="00A11995" w:rsidRPr="005B65B8">
        <w:t xml:space="preserve"> how much time </w:t>
      </w:r>
      <w:r w:rsidR="006A4F3E">
        <w:t xml:space="preserve">he </w:t>
      </w:r>
      <w:r w:rsidR="00822380">
        <w:t xml:space="preserve">is </w:t>
      </w:r>
      <w:r w:rsidR="006A4F3E">
        <w:t>spend</w:t>
      </w:r>
      <w:r w:rsidR="00822380">
        <w:t>ing</w:t>
      </w:r>
      <w:r w:rsidR="00A11995" w:rsidRPr="005B65B8">
        <w:t xml:space="preserve"> </w:t>
      </w:r>
      <w:r w:rsidR="00BC772B" w:rsidRPr="005B65B8">
        <w:t>travelling</w:t>
      </w:r>
      <w:r w:rsidR="00E65CF8">
        <w:t xml:space="preserve"> along th</w:t>
      </w:r>
      <w:r w:rsidR="006A4F3E">
        <w:t>e</w:t>
      </w:r>
      <w:r w:rsidR="00E65CF8">
        <w:t xml:space="preserve"> shortest path to </w:t>
      </w:r>
      <w:r w:rsidR="0098665D">
        <w:t xml:space="preserve">the </w:t>
      </w:r>
      <w:r w:rsidR="00E65CF8">
        <w:t>Fort Siloso</w:t>
      </w:r>
      <w:r w:rsidR="0098665D">
        <w:t xml:space="preserve"> Skywalk.</w:t>
      </w:r>
      <w:r w:rsidR="00BC772B" w:rsidRPr="005B65B8">
        <w:t xml:space="preserve"> Write this as a percentage.</w:t>
      </w:r>
    </w:p>
    <w:p w14:paraId="371D88A9" w14:textId="7FE06AC2" w:rsidR="004D4E77" w:rsidRDefault="00DF7A02" w:rsidP="00015367">
      <w:pPr>
        <w:pStyle w:val="FeatureBox"/>
      </w:pPr>
      <w:r>
        <w:lastRenderedPageBreak/>
        <w:t>Time spent</w:t>
      </w:r>
      <w:r w:rsidR="005021B0">
        <w:t xml:space="preserve"> at venues</w:t>
      </w:r>
      <w:r w:rsidR="005C7F69">
        <w:t xml:space="preserve"> = 90 +</w:t>
      </w:r>
      <w:r w:rsidR="009718E2">
        <w:t xml:space="preserve"> </w:t>
      </w:r>
      <w:r w:rsidR="005C7F69">
        <w:t>40</w:t>
      </w:r>
      <w:r w:rsidR="009718E2">
        <w:t xml:space="preserve"> </w:t>
      </w:r>
      <w:r w:rsidR="005C7F69">
        <w:t>+</w:t>
      </w:r>
      <w:r w:rsidR="009718E2">
        <w:t xml:space="preserve"> </w:t>
      </w:r>
      <w:r w:rsidR="00296AB0">
        <w:t>90</w:t>
      </w:r>
      <w:r w:rsidR="009718E2">
        <w:t xml:space="preserve"> </w:t>
      </w:r>
      <w:r w:rsidR="00296AB0">
        <w:t>+</w:t>
      </w:r>
      <w:r w:rsidR="009718E2">
        <w:t xml:space="preserve"> </w:t>
      </w:r>
      <w:r w:rsidR="00296AB0">
        <w:t>5</w:t>
      </w:r>
      <w:r w:rsidR="009718E2">
        <w:t xml:space="preserve"> =</w:t>
      </w:r>
      <w:r w:rsidR="005170BD">
        <w:t xml:space="preserve"> 225 minutes</w:t>
      </w:r>
    </w:p>
    <w:p w14:paraId="0BF3644E" w14:textId="5F6C8F5B" w:rsidR="003C71A1" w:rsidRDefault="003C71A1" w:rsidP="00015367">
      <w:pPr>
        <w:pStyle w:val="FeatureBox"/>
      </w:pPr>
      <w:r>
        <w:t xml:space="preserve">Travel time = 2 </w:t>
      </w:r>
      <w:r w:rsidR="0098665D">
        <w:t>×</w:t>
      </w:r>
      <w:r>
        <w:t xml:space="preserve"> 100 (return to airport) = 200 minutes</w:t>
      </w:r>
    </w:p>
    <w:p w14:paraId="7C04403B" w14:textId="62C49210" w:rsidR="003C71A1" w:rsidRDefault="00F07BCA" w:rsidP="00015367">
      <w:pPr>
        <w:pStyle w:val="FeatureBox"/>
      </w:pPr>
      <w:r>
        <w:t>Total time = 225</w:t>
      </w:r>
      <w:r w:rsidR="0098665D">
        <w:t xml:space="preserve"> </w:t>
      </w:r>
      <w:r>
        <w:t>+</w:t>
      </w:r>
      <w:r w:rsidR="0098665D">
        <w:t xml:space="preserve"> </w:t>
      </w:r>
      <w:r>
        <w:t>200 = 425 min</w:t>
      </w:r>
      <w:r w:rsidR="0098665D">
        <w:t>ute</w:t>
      </w:r>
      <w:r>
        <w:t>s</w:t>
      </w:r>
    </w:p>
    <w:p w14:paraId="270DBFEC" w14:textId="2A246141" w:rsidR="00F07BCA" w:rsidRDefault="00F07BCA" w:rsidP="00015367">
      <w:pPr>
        <w:pStyle w:val="FeatureBox"/>
      </w:pPr>
      <w:r>
        <w:t>Percentage</w:t>
      </w:r>
      <w:r w:rsidR="0098665D">
        <w:t xml:space="preserve"> of</w:t>
      </w:r>
      <w:r>
        <w:t xml:space="preserve"> time</w:t>
      </w:r>
      <w:r w:rsidR="0098665D">
        <w:t xml:space="preserve"> spent</w:t>
      </w:r>
      <w:r>
        <w:t xml:space="preserve"> travelling = </w:t>
      </w:r>
      <m:oMath>
        <m:f>
          <m:fPr>
            <m:ctrlPr>
              <w:rPr>
                <w:rFonts w:ascii="Cambria Math" w:hAnsi="Cambria Math"/>
                <w:i/>
              </w:rPr>
            </m:ctrlPr>
          </m:fPr>
          <m:num>
            <m:r>
              <m:rPr>
                <m:nor/>
              </m:rPr>
              <m:t>200</m:t>
            </m:r>
          </m:num>
          <m:den>
            <m:r>
              <m:rPr>
                <m:nor/>
              </m:rPr>
              <m:t>425</m:t>
            </m:r>
          </m:den>
        </m:f>
        <m:r>
          <m:rPr>
            <m:nor/>
          </m:rPr>
          <m:t>×100 = 47%</m:t>
        </m:r>
      </m:oMath>
    </w:p>
    <w:p w14:paraId="011FADE5" w14:textId="00EDC212" w:rsidR="005A1E36" w:rsidRPr="00B51DCA" w:rsidRDefault="005A1E36" w:rsidP="00015367">
      <w:pPr>
        <w:pStyle w:val="FeatureBox"/>
        <w:rPr>
          <w:rFonts w:eastAsiaTheme="minorEastAsia"/>
        </w:rPr>
      </w:pPr>
      <w:r>
        <w:t>Percentage of time</w:t>
      </w:r>
      <w:r w:rsidR="0098665D">
        <w:t xml:space="preserve"> spent</w:t>
      </w:r>
      <w:r>
        <w:t xml:space="preserve"> at </w:t>
      </w:r>
      <w:r w:rsidR="0098665D">
        <w:t xml:space="preserve">tourist </w:t>
      </w:r>
      <w:r>
        <w:t>venues =</w:t>
      </w:r>
      <m:oMath>
        <m:r>
          <w:rPr>
            <w:rFonts w:ascii="Cambria Math" w:hAnsi="Cambria Math"/>
          </w:rPr>
          <m:t xml:space="preserve"> </m:t>
        </m:r>
        <m:f>
          <m:fPr>
            <m:ctrlPr>
              <w:rPr>
                <w:rFonts w:ascii="Cambria Math" w:hAnsi="Cambria Math"/>
                <w:i/>
              </w:rPr>
            </m:ctrlPr>
          </m:fPr>
          <m:num>
            <m:r>
              <m:rPr>
                <m:nor/>
              </m:rPr>
              <m:t>225</m:t>
            </m:r>
          </m:num>
          <m:den>
            <m:r>
              <m:rPr>
                <m:nor/>
              </m:rPr>
              <m:t>425</m:t>
            </m:r>
          </m:den>
        </m:f>
        <m:r>
          <m:rPr>
            <m:nor/>
          </m:rPr>
          <m:t>×100</m:t>
        </m:r>
        <m:r>
          <m:rPr>
            <m:nor/>
          </m:rPr>
          <w:rPr>
            <w:rFonts w:ascii="Cambria Math"/>
          </w:rPr>
          <m:t xml:space="preserve"> </m:t>
        </m:r>
        <m:r>
          <m:rPr>
            <m:nor/>
          </m:rPr>
          <m:t>=</m:t>
        </m:r>
        <m:r>
          <m:rPr>
            <m:nor/>
          </m:rPr>
          <w:rPr>
            <w:rFonts w:ascii="Cambria Math"/>
          </w:rPr>
          <m:t xml:space="preserve"> </m:t>
        </m:r>
        <m:r>
          <m:rPr>
            <m:nor/>
          </m:rPr>
          <m:t>53</m:t>
        </m:r>
        <m:r>
          <m:rPr>
            <m:nor/>
          </m:rPr>
          <w:rPr>
            <w:rFonts w:ascii="Cambria Math"/>
          </w:rPr>
          <m:t>%</m:t>
        </m:r>
      </m:oMath>
    </w:p>
    <w:p w14:paraId="0DD473C2" w14:textId="0022F2AD" w:rsidR="00DD6A53" w:rsidRPr="00B51DCA" w:rsidRDefault="00DD6A53" w:rsidP="00015367">
      <w:pPr>
        <w:pStyle w:val="FeatureBox"/>
      </w:pPr>
      <w:r>
        <w:t>Almost half of the time</w:t>
      </w:r>
      <w:r w:rsidR="00550255">
        <w:t xml:space="preserve"> was spent travelling to venues.</w:t>
      </w:r>
    </w:p>
    <w:p w14:paraId="5A76B5B4" w14:textId="2C661AFC" w:rsidR="00954F1B" w:rsidRDefault="0017070D" w:rsidP="00980433">
      <w:pPr>
        <w:pStyle w:val="ListNumber"/>
      </w:pPr>
      <w:r>
        <w:t xml:space="preserve">Conduct a class discussion </w:t>
      </w:r>
      <w:r w:rsidR="00EB3AB7">
        <w:t>about</w:t>
      </w:r>
      <w:r w:rsidR="003571AE">
        <w:t xml:space="preserve"> the percentage of </w:t>
      </w:r>
      <w:r w:rsidR="00445783">
        <w:t>time spent travelling</w:t>
      </w:r>
      <w:r w:rsidR="00231DD0">
        <w:t xml:space="preserve"> in relation to the time spent at the tourist </w:t>
      </w:r>
      <w:r w:rsidR="0086052C">
        <w:t>venues</w:t>
      </w:r>
      <w:r w:rsidR="00AA418B">
        <w:t xml:space="preserve">, asking which and how many sites would be the </w:t>
      </w:r>
      <w:r w:rsidR="007536A0">
        <w:t>best option for the trip.</w:t>
      </w:r>
    </w:p>
    <w:p w14:paraId="43857663" w14:textId="50B3D49A" w:rsidR="00A51874" w:rsidRPr="00723073" w:rsidRDefault="00A51874" w:rsidP="00A51874">
      <w:pPr>
        <w:pStyle w:val="ListNumber"/>
      </w:pPr>
      <w:r w:rsidRPr="005B65B8">
        <w:rPr>
          <w:lang w:val="en-US"/>
        </w:rPr>
        <w:t>D</w:t>
      </w:r>
      <w:r w:rsidR="00134A12">
        <w:rPr>
          <w:lang w:val="en-US"/>
        </w:rPr>
        <w:t xml:space="preserve">istribute </w:t>
      </w:r>
      <w:r w:rsidRPr="005B65B8">
        <w:rPr>
          <w:lang w:val="en-US"/>
        </w:rPr>
        <w:t>Appendix B</w:t>
      </w:r>
      <w:r>
        <w:rPr>
          <w:lang w:val="en-US"/>
        </w:rPr>
        <w:t xml:space="preserve"> ‘Plane timetable’</w:t>
      </w:r>
      <w:r w:rsidRPr="005B65B8">
        <w:rPr>
          <w:lang w:val="en-US"/>
        </w:rPr>
        <w:t xml:space="preserve"> </w:t>
      </w:r>
      <w:r w:rsidR="00334778">
        <w:rPr>
          <w:lang w:val="en-US"/>
        </w:rPr>
        <w:t>to each pair</w:t>
      </w:r>
      <w:r w:rsidR="008653BD">
        <w:rPr>
          <w:lang w:val="en-US"/>
        </w:rPr>
        <w:t>, which</w:t>
      </w:r>
      <w:r w:rsidR="00334778">
        <w:rPr>
          <w:lang w:val="en-US"/>
        </w:rPr>
        <w:t xml:space="preserve"> </w:t>
      </w:r>
      <w:r w:rsidRPr="005B65B8">
        <w:rPr>
          <w:lang w:val="en-US"/>
        </w:rPr>
        <w:t>show</w:t>
      </w:r>
      <w:r w:rsidR="008653BD">
        <w:rPr>
          <w:lang w:val="en-US"/>
        </w:rPr>
        <w:t>s</w:t>
      </w:r>
      <w:r w:rsidRPr="005B65B8">
        <w:rPr>
          <w:lang w:val="en-US"/>
        </w:rPr>
        <w:t xml:space="preserve"> arrival times from Sydney into Singapore and departure times from Singapore to London.</w:t>
      </w:r>
    </w:p>
    <w:p w14:paraId="37339BD5" w14:textId="6CA26E91" w:rsidR="00723073" w:rsidRPr="00A87107" w:rsidRDefault="003E2746" w:rsidP="00A51874">
      <w:pPr>
        <w:pStyle w:val="ListNumber"/>
      </w:pPr>
      <w:r>
        <w:rPr>
          <w:lang w:val="en-US"/>
        </w:rPr>
        <w:t xml:space="preserve">If the times on the timetable are the local times for </w:t>
      </w:r>
      <w:r w:rsidR="005C541D">
        <w:rPr>
          <w:lang w:val="en-US"/>
        </w:rPr>
        <w:t>departure</w:t>
      </w:r>
      <w:r>
        <w:rPr>
          <w:lang w:val="en-US"/>
        </w:rPr>
        <w:t xml:space="preserve"> and arrival, ask </w:t>
      </w:r>
      <w:r w:rsidR="007030D8">
        <w:rPr>
          <w:lang w:val="en-US"/>
        </w:rPr>
        <w:t xml:space="preserve">pairs </w:t>
      </w:r>
      <w:r>
        <w:rPr>
          <w:lang w:val="en-US"/>
        </w:rPr>
        <w:t xml:space="preserve">to </w:t>
      </w:r>
      <w:r w:rsidR="00A9526B">
        <w:rPr>
          <w:lang w:val="en-US"/>
        </w:rPr>
        <w:t xml:space="preserve">calculate the </w:t>
      </w:r>
      <w:r w:rsidR="00DC439F">
        <w:rPr>
          <w:lang w:val="en-US"/>
        </w:rPr>
        <w:t>length</w:t>
      </w:r>
      <w:r w:rsidR="001D3F8D">
        <w:rPr>
          <w:lang w:val="en-US"/>
        </w:rPr>
        <w:t xml:space="preserve"> of</w:t>
      </w:r>
      <w:r w:rsidR="00CB5730">
        <w:rPr>
          <w:lang w:val="en-US"/>
        </w:rPr>
        <w:t xml:space="preserve"> the</w:t>
      </w:r>
      <w:r w:rsidR="001D3F8D">
        <w:rPr>
          <w:lang w:val="en-US"/>
        </w:rPr>
        <w:t xml:space="preserve"> </w:t>
      </w:r>
      <w:r w:rsidR="00A9526B">
        <w:rPr>
          <w:lang w:val="en-US"/>
        </w:rPr>
        <w:t xml:space="preserve">flight for several of the journeys. </w:t>
      </w:r>
      <w:r w:rsidR="007030D8">
        <w:rPr>
          <w:lang w:val="en-US"/>
        </w:rPr>
        <w:t xml:space="preserve">Students can select their flights randomly. </w:t>
      </w:r>
      <w:r w:rsidR="00A9526B">
        <w:rPr>
          <w:lang w:val="en-US"/>
        </w:rPr>
        <w:t>Students may need to be told that Sydney is (UTC+10</w:t>
      </w:r>
      <w:r w:rsidR="00E60AC9">
        <w:rPr>
          <w:lang w:val="en-US"/>
        </w:rPr>
        <w:t>), Singapore is (UTC+8) and London is (UTC</w:t>
      </w:r>
      <w:r w:rsidR="008653BD">
        <w:rPr>
          <w:lang w:val="en-US"/>
        </w:rPr>
        <w:t>+</w:t>
      </w:r>
      <w:r w:rsidR="00E60AC9">
        <w:rPr>
          <w:lang w:val="en-US"/>
        </w:rPr>
        <w:t>0).</w:t>
      </w:r>
    </w:p>
    <w:p w14:paraId="676DD225" w14:textId="1DEFF78E" w:rsidR="004E5F08" w:rsidRDefault="00A87107" w:rsidP="00015367">
      <w:pPr>
        <w:pStyle w:val="FeatureBox"/>
      </w:pPr>
      <w:r>
        <w:rPr>
          <w:lang w:val="en-US"/>
        </w:rPr>
        <w:t>For example</w:t>
      </w:r>
      <w:r w:rsidR="004E5F08">
        <w:rPr>
          <w:lang w:val="en-US"/>
        </w:rPr>
        <w:t>:</w:t>
      </w:r>
      <w:r>
        <w:rPr>
          <w:lang w:val="en-US"/>
        </w:rPr>
        <w:t xml:space="preserve"> </w:t>
      </w:r>
      <w:r w:rsidRPr="007C2FC8">
        <w:t>Southern Skies Airways</w:t>
      </w:r>
      <w:r w:rsidRPr="00B3469E">
        <w:t xml:space="preserve"> 2</w:t>
      </w:r>
      <w:r>
        <w:t>8</w:t>
      </w:r>
      <w:r w:rsidRPr="00B3469E">
        <w:t>1</w:t>
      </w:r>
      <w:r w:rsidR="004E5F08">
        <w:t xml:space="preserve"> </w:t>
      </w:r>
      <w:r w:rsidR="00B315AB">
        <w:t>Sydney (</w:t>
      </w:r>
      <w:r w:rsidRPr="00B3469E">
        <w:t>SYD</w:t>
      </w:r>
      <w:r w:rsidR="00B315AB">
        <w:t>) to Singapore (</w:t>
      </w:r>
      <w:r w:rsidRPr="00B3469E">
        <w:t>SIN</w:t>
      </w:r>
      <w:r w:rsidR="00B315AB">
        <w:t>)</w:t>
      </w:r>
      <w:r>
        <w:t>.</w:t>
      </w:r>
    </w:p>
    <w:p w14:paraId="1A8870E3" w14:textId="79DFA245" w:rsidR="00A87107" w:rsidRDefault="00A87107" w:rsidP="00015367">
      <w:pPr>
        <w:pStyle w:val="FeatureBox"/>
      </w:pPr>
      <w:r>
        <w:t>Departure</w:t>
      </w:r>
      <w:r w:rsidR="002F4026">
        <w:t>:</w:t>
      </w:r>
      <w:r>
        <w:t xml:space="preserve"> Sydney 2:30</w:t>
      </w:r>
      <w:r w:rsidR="00CD3EE2">
        <w:t xml:space="preserve"> </w:t>
      </w:r>
      <w:r>
        <w:t>am</w:t>
      </w:r>
      <w:r w:rsidR="002F4026">
        <w:t>.</w:t>
      </w:r>
      <w:r w:rsidR="00CD3EE2">
        <w:t xml:space="preserve"> </w:t>
      </w:r>
      <w:r w:rsidR="002F4026">
        <w:t>A</w:t>
      </w:r>
      <w:r w:rsidR="00CD3EE2">
        <w:t>rrival</w:t>
      </w:r>
      <w:r w:rsidR="002F4026">
        <w:t>:</w:t>
      </w:r>
      <w:r w:rsidR="00CD3EE2">
        <w:t xml:space="preserve"> Singapore 8:00 am.</w:t>
      </w:r>
    </w:p>
    <w:p w14:paraId="7F733E37" w14:textId="3C0AC0B5" w:rsidR="00067EA7" w:rsidRDefault="00067EA7" w:rsidP="00015367">
      <w:pPr>
        <w:pStyle w:val="FeatureBox"/>
      </w:pPr>
      <w:r>
        <w:t>If it is 8</w:t>
      </w:r>
      <w:r w:rsidR="002F4026">
        <w:t xml:space="preserve"> </w:t>
      </w:r>
      <w:r>
        <w:t>am in Singapore (UTC+8)</w:t>
      </w:r>
      <w:r w:rsidR="002F4026">
        <w:t>,</w:t>
      </w:r>
      <w:r>
        <w:t xml:space="preserve"> it will be</w:t>
      </w:r>
      <w:r w:rsidR="004E5F08">
        <w:t xml:space="preserve"> +2 hours in Sydney (UTC+10), so </w:t>
      </w:r>
      <w:r w:rsidR="00B60257">
        <w:t xml:space="preserve">it will be </w:t>
      </w:r>
      <w:r w:rsidR="004E5F08">
        <w:t>10</w:t>
      </w:r>
      <w:r w:rsidR="00B60257">
        <w:t> </w:t>
      </w:r>
      <w:r w:rsidR="004E5F08" w:rsidRPr="00B60257">
        <w:t>am</w:t>
      </w:r>
      <w:r w:rsidR="004E5F08">
        <w:t>.</w:t>
      </w:r>
    </w:p>
    <w:p w14:paraId="41178AE9" w14:textId="0F2FC7C5" w:rsidR="004E5F08" w:rsidRPr="005B65B8" w:rsidRDefault="00C02370" w:rsidP="00015367">
      <w:pPr>
        <w:pStyle w:val="FeatureBox"/>
      </w:pPr>
      <w:r>
        <w:t xml:space="preserve">Flight time: </w:t>
      </w:r>
      <w:r w:rsidR="004E5F08">
        <w:t>2:30 am</w:t>
      </w:r>
      <w:r w:rsidR="003363E1">
        <w:t xml:space="preserve"> </w:t>
      </w:r>
      <w:r w:rsidR="004E5F08">
        <w:t>–</w:t>
      </w:r>
      <w:r w:rsidR="003363E1">
        <w:t xml:space="preserve"> </w:t>
      </w:r>
      <w:r w:rsidR="004E5F08">
        <w:t>10 am = 7 h</w:t>
      </w:r>
      <w:r w:rsidR="002E7D8C">
        <w:t>ours and</w:t>
      </w:r>
      <w:r w:rsidR="004E5F08">
        <w:t xml:space="preserve"> 30</w:t>
      </w:r>
      <w:r w:rsidR="00D47772">
        <w:t xml:space="preserve"> </w:t>
      </w:r>
      <w:r w:rsidR="004E5F08">
        <w:t>min</w:t>
      </w:r>
      <w:r w:rsidR="002E7D8C">
        <w:t>ute</w:t>
      </w:r>
      <w:r w:rsidR="004E5F08">
        <w:t>s</w:t>
      </w:r>
    </w:p>
    <w:p w14:paraId="402F17E7" w14:textId="49A62AA8" w:rsidR="003656AD" w:rsidRPr="00657113" w:rsidRDefault="00A51874" w:rsidP="00797273">
      <w:pPr>
        <w:pStyle w:val="ListNumber"/>
      </w:pPr>
      <w:r w:rsidRPr="005B65B8">
        <w:t>Considering that D</w:t>
      </w:r>
      <w:r w:rsidR="006D7EA8">
        <w:t>ave</w:t>
      </w:r>
      <w:r w:rsidRPr="005B65B8">
        <w:t xml:space="preserve"> needs a stopover and would like to visit as many places as he can</w:t>
      </w:r>
      <w:r w:rsidR="001F33F1">
        <w:t>,</w:t>
      </w:r>
      <w:r w:rsidRPr="005B65B8">
        <w:t xml:space="preserve"> what is the best flight </w:t>
      </w:r>
      <w:r w:rsidR="00726CA2">
        <w:t>for him to arrive</w:t>
      </w:r>
      <w:r w:rsidRPr="005B65B8">
        <w:t xml:space="preserve"> on </w:t>
      </w:r>
      <w:r w:rsidR="001F33F1">
        <w:t xml:space="preserve">and </w:t>
      </w:r>
      <w:r w:rsidRPr="005B65B8">
        <w:t>what would be the best flight to leave on</w:t>
      </w:r>
      <w:r w:rsidR="00B60257">
        <w:t>?</w:t>
      </w:r>
    </w:p>
    <w:p w14:paraId="13EAD42F" w14:textId="5D6030A3" w:rsidR="00A51874" w:rsidRPr="00657113" w:rsidRDefault="001F33F1" w:rsidP="00015367">
      <w:pPr>
        <w:pStyle w:val="FeatureBox"/>
      </w:pPr>
      <w:r>
        <w:t>Students should note</w:t>
      </w:r>
      <w:r w:rsidR="00257C60">
        <w:t xml:space="preserve"> that </w:t>
      </w:r>
      <w:r w:rsidR="00C45F44">
        <w:t xml:space="preserve">Dave </w:t>
      </w:r>
      <w:r w:rsidR="00A51874" w:rsidRPr="005B65B8">
        <w:t>doesn’t want to get accommodation and stay overnight.</w:t>
      </w:r>
    </w:p>
    <w:p w14:paraId="64136F12" w14:textId="5559C61F" w:rsidR="008C1999" w:rsidRPr="00CD413A" w:rsidRDefault="008C1999" w:rsidP="00980433">
      <w:pPr>
        <w:pStyle w:val="ListNumber"/>
      </w:pPr>
      <w:r w:rsidRPr="005B65B8">
        <w:lastRenderedPageBreak/>
        <w:t xml:space="preserve">Ask students to consider </w:t>
      </w:r>
      <w:r w:rsidR="00797273">
        <w:t>how</w:t>
      </w:r>
      <w:r w:rsidR="006A2365" w:rsidRPr="005B65B8">
        <w:t xml:space="preserve"> D</w:t>
      </w:r>
      <w:r w:rsidR="006D7EA8">
        <w:t>ave</w:t>
      </w:r>
      <w:r w:rsidR="006A2365" w:rsidRPr="005B65B8">
        <w:t xml:space="preserve"> </w:t>
      </w:r>
      <w:r w:rsidR="00797273">
        <w:t>can m</w:t>
      </w:r>
      <w:r w:rsidR="00816EDE">
        <w:t>ake</w:t>
      </w:r>
      <w:r w:rsidR="006A2365" w:rsidRPr="005B65B8">
        <w:t xml:space="preserve"> the most of his time in Singapore</w:t>
      </w:r>
      <w:r w:rsidR="00BC0106">
        <w:t xml:space="preserve"> by planning a day</w:t>
      </w:r>
      <w:r w:rsidR="00A01387">
        <w:t xml:space="preserve"> for him </w:t>
      </w:r>
      <w:r w:rsidR="002F29A0" w:rsidRPr="005B65B8">
        <w:t>to be able to</w:t>
      </w:r>
      <w:r w:rsidR="00292637" w:rsidRPr="005B65B8">
        <w:t xml:space="preserve"> visit more places</w:t>
      </w:r>
      <w:r w:rsidR="00FC3A7E" w:rsidRPr="005B65B8">
        <w:t xml:space="preserve">. </w:t>
      </w:r>
      <w:r w:rsidR="00A01387">
        <w:t xml:space="preserve">Have students </w:t>
      </w:r>
      <w:r w:rsidR="005A6B5E">
        <w:t>create</w:t>
      </w:r>
      <w:r w:rsidR="00A01387">
        <w:t xml:space="preserve"> the</w:t>
      </w:r>
      <w:r w:rsidR="00257C60">
        <w:t xml:space="preserve"> day plans, including reasoning</w:t>
      </w:r>
      <w:r w:rsidR="008E3DBB">
        <w:t xml:space="preserve"> for </w:t>
      </w:r>
      <w:r w:rsidR="00A86253">
        <w:t xml:space="preserve">their </w:t>
      </w:r>
      <w:r w:rsidR="008E3DBB">
        <w:t>choices</w:t>
      </w:r>
      <w:r w:rsidR="0065242B">
        <w:rPr>
          <w:color w:val="000000"/>
          <w:shd w:val="clear" w:color="auto" w:fill="FFFFFF"/>
        </w:rPr>
        <w:t>.</w:t>
      </w:r>
    </w:p>
    <w:p w14:paraId="60C0536A" w14:textId="5840A593" w:rsidR="00A754FE" w:rsidRPr="00A754FE" w:rsidRDefault="00527EE4" w:rsidP="00015367">
      <w:pPr>
        <w:pStyle w:val="FeatureBox"/>
      </w:pPr>
      <w:r>
        <w:t xml:space="preserve">Plans should include </w:t>
      </w:r>
      <w:r w:rsidR="005E313C">
        <w:t xml:space="preserve">calculations of </w:t>
      </w:r>
      <w:r>
        <w:t>total travel time, total time at venues, time</w:t>
      </w:r>
      <w:r w:rsidR="005E313C">
        <w:t xml:space="preserve"> available in Singapore and any other relevant calculations, including percentages</w:t>
      </w:r>
      <w:r w:rsidR="00B60257">
        <w:t>,</w:t>
      </w:r>
      <w:r w:rsidR="005E313C">
        <w:t xml:space="preserve"> to justify their case</w:t>
      </w:r>
      <w:r w:rsidR="00445840">
        <w:t xml:space="preserve"> for their journey.</w:t>
      </w:r>
    </w:p>
    <w:p w14:paraId="54452F5C" w14:textId="0F65400D" w:rsidR="00CF68C7" w:rsidRDefault="002C250B" w:rsidP="00CF68C7">
      <w:pPr>
        <w:pStyle w:val="ListNumber"/>
      </w:pPr>
      <w:r>
        <w:t xml:space="preserve">Have </w:t>
      </w:r>
      <w:r w:rsidR="00334778">
        <w:t xml:space="preserve">pairs </w:t>
      </w:r>
      <w:r>
        <w:t>display their plans on a vertical surface</w:t>
      </w:r>
      <w:r w:rsidR="00B907B2">
        <w:t xml:space="preserve">. </w:t>
      </w:r>
      <w:r w:rsidR="00CF68C7">
        <w:t xml:space="preserve">Students are to go on a gallery walk </w:t>
      </w:r>
      <w:r w:rsidR="000A7C56">
        <w:t>(</w:t>
      </w:r>
      <w:hyperlink r:id="rId24">
        <w:r w:rsidR="000A7C56" w:rsidRPr="07A9EAB4">
          <w:rPr>
            <w:rStyle w:val="Hyperlink"/>
          </w:rPr>
          <w:t>bit.ly/DLSgallerywalk</w:t>
        </w:r>
      </w:hyperlink>
      <w:r w:rsidR="000A7C56">
        <w:t xml:space="preserve">) </w:t>
      </w:r>
      <w:r w:rsidR="00CF68C7">
        <w:t xml:space="preserve">and give peer feedback </w:t>
      </w:r>
      <w:r w:rsidR="00EF4AA8">
        <w:t>using the TAG feedback strategy</w:t>
      </w:r>
      <w:r w:rsidR="00CF68C7">
        <w:t xml:space="preserve"> (</w:t>
      </w:r>
      <w:hyperlink r:id="rId25" w:history="1">
        <w:r w:rsidR="00CF68C7">
          <w:rPr>
            <w:rStyle w:val="Hyperlink"/>
          </w:rPr>
          <w:t>bit.ly/DLSpeerfeedback</w:t>
        </w:r>
      </w:hyperlink>
      <w:r w:rsidR="00CF68C7">
        <w:t>).</w:t>
      </w:r>
    </w:p>
    <w:p w14:paraId="2E4A395F" w14:textId="5A4367A3" w:rsidR="002455BC" w:rsidRPr="00657113" w:rsidRDefault="00450138" w:rsidP="00DE2554">
      <w:pPr>
        <w:pStyle w:val="ListNumber"/>
      </w:pPr>
      <w:r>
        <w:t>Use</w:t>
      </w:r>
      <w:r w:rsidRPr="000C5E2D">
        <w:t xml:space="preserve"> the Pose-Pause-Pounce-Bounce questioning strategy</w:t>
      </w:r>
      <w:r>
        <w:t xml:space="preserve"> </w:t>
      </w:r>
      <w:r w:rsidR="00B60257">
        <w:rPr>
          <w:rFonts w:eastAsia="Arial"/>
        </w:rPr>
        <w:t>(</w:t>
      </w:r>
      <w:r w:rsidRPr="002C67DD">
        <w:rPr>
          <w:rFonts w:eastAsia="Arial"/>
        </w:rPr>
        <w:t xml:space="preserve">PDF </w:t>
      </w:r>
      <w:r w:rsidRPr="00B60257">
        <w:t>557</w:t>
      </w:r>
      <w:r w:rsidR="00B60257">
        <w:t> </w:t>
      </w:r>
      <w:r w:rsidRPr="00B60257">
        <w:t>KB</w:t>
      </w:r>
      <w:r w:rsidR="00B60257">
        <w:rPr>
          <w:rFonts w:eastAsia="Arial"/>
        </w:rPr>
        <w:t>)</w:t>
      </w:r>
      <w:r w:rsidRPr="002C67DD">
        <w:rPr>
          <w:rFonts w:eastAsia="Arial"/>
        </w:rPr>
        <w:t xml:space="preserve"> (</w:t>
      </w:r>
      <w:hyperlink r:id="rId26" w:history="1">
        <w:r>
          <w:rPr>
            <w:rStyle w:val="Hyperlink"/>
          </w:rPr>
          <w:t>bit.ly/posepausepouncebounce</w:t>
        </w:r>
      </w:hyperlink>
      <w:r>
        <w:rPr>
          <w:rStyle w:val="Hyperlink"/>
        </w:rPr>
        <w:t>)</w:t>
      </w:r>
      <w:r>
        <w:t xml:space="preserve"> to </w:t>
      </w:r>
      <w:r w:rsidRPr="00441A02">
        <w:t>initiate a class discussion</w:t>
      </w:r>
      <w:r w:rsidR="00810FB6" w:rsidRPr="005B65B8">
        <w:t xml:space="preserve"> </w:t>
      </w:r>
      <w:r w:rsidR="002455BC">
        <w:t>about the different journeys students created. Possible questions could include:</w:t>
      </w:r>
    </w:p>
    <w:p w14:paraId="7262B0AB" w14:textId="06BF5D41" w:rsidR="000355CE" w:rsidRPr="00657113" w:rsidRDefault="002455BC" w:rsidP="00657113">
      <w:pPr>
        <w:pStyle w:val="ListBullet2"/>
      </w:pPr>
      <w:r w:rsidRPr="00657113">
        <w:t>W</w:t>
      </w:r>
      <w:r w:rsidR="0037399A" w:rsidRPr="00657113">
        <w:t>ere</w:t>
      </w:r>
      <w:r w:rsidRPr="00657113">
        <w:t xml:space="preserve"> there any similar</w:t>
      </w:r>
      <w:r w:rsidR="000355CE" w:rsidRPr="00657113">
        <w:t xml:space="preserve"> features </w:t>
      </w:r>
      <w:r w:rsidR="00197F37" w:rsidRPr="00657113">
        <w:t>among</w:t>
      </w:r>
      <w:r w:rsidR="000355CE" w:rsidRPr="00657113">
        <w:t xml:space="preserve"> the </w:t>
      </w:r>
      <w:r w:rsidR="008A55A1" w:rsidRPr="00657113">
        <w:t>pairs</w:t>
      </w:r>
      <w:r w:rsidR="00B60257">
        <w:t>?</w:t>
      </w:r>
    </w:p>
    <w:p w14:paraId="3F2FEFE0" w14:textId="56F32714" w:rsidR="00B77CAD" w:rsidRPr="00657113" w:rsidRDefault="00445840" w:rsidP="00657113">
      <w:pPr>
        <w:pStyle w:val="ListBullet2"/>
      </w:pPr>
      <w:r w:rsidRPr="00657113">
        <w:t>Wh</w:t>
      </w:r>
      <w:r w:rsidR="00A86253" w:rsidRPr="00657113">
        <w:t>ich</w:t>
      </w:r>
      <w:r w:rsidRPr="00657113">
        <w:t xml:space="preserve"> group</w:t>
      </w:r>
      <w:r w:rsidR="000355CE" w:rsidRPr="00657113">
        <w:t xml:space="preserve"> </w:t>
      </w:r>
      <w:r w:rsidR="00A86253" w:rsidRPr="00657113">
        <w:t>had</w:t>
      </w:r>
      <w:r w:rsidR="00197F37" w:rsidRPr="00657113">
        <w:t xml:space="preserve"> the best travel plan? Why?</w:t>
      </w:r>
    </w:p>
    <w:p w14:paraId="7CCA7F19" w14:textId="5018CB03" w:rsidR="004549AD" w:rsidRPr="00657113" w:rsidRDefault="00B77CAD" w:rsidP="00726CA2">
      <w:pPr>
        <w:pStyle w:val="ListNumber"/>
      </w:pPr>
      <w:r>
        <w:t>Select several pairs to</w:t>
      </w:r>
      <w:r w:rsidR="00810FB6" w:rsidRPr="005B65B8">
        <w:t xml:space="preserve"> present</w:t>
      </w:r>
      <w:r>
        <w:t xml:space="preserve"> their suggested</w:t>
      </w:r>
      <w:r w:rsidR="00AD1AD2">
        <w:t xml:space="preserve"> travel plans for</w:t>
      </w:r>
      <w:r w:rsidR="00810FB6" w:rsidRPr="005B65B8">
        <w:t xml:space="preserve"> </w:t>
      </w:r>
      <w:r w:rsidR="000D7495" w:rsidRPr="005B65B8">
        <w:t>D</w:t>
      </w:r>
      <w:r w:rsidR="00107F38">
        <w:t>ave</w:t>
      </w:r>
      <w:r w:rsidR="000D7495" w:rsidRPr="005B65B8">
        <w:t xml:space="preserve">’s </w:t>
      </w:r>
      <w:r w:rsidR="009A309F" w:rsidRPr="005B65B8">
        <w:t xml:space="preserve">trip. </w:t>
      </w:r>
      <w:r w:rsidR="00617462">
        <w:t>Ask them to explain their choices for the travel plans and reason</w:t>
      </w:r>
      <w:r w:rsidR="00A54FD1">
        <w:t>s</w:t>
      </w:r>
      <w:r w:rsidR="00617462">
        <w:t xml:space="preserve"> </w:t>
      </w:r>
      <w:r w:rsidR="004549AD">
        <w:t>why they were the most suitable.</w:t>
      </w:r>
    </w:p>
    <w:p w14:paraId="4FF82A7A" w14:textId="28042859" w:rsidR="00E00962" w:rsidRPr="005B65B8" w:rsidRDefault="00E00962" w:rsidP="00E00962">
      <w:pPr>
        <w:pStyle w:val="Heading3"/>
      </w:pPr>
      <w:r w:rsidRPr="005B65B8">
        <w:t>Releasing responsibility</w:t>
      </w:r>
    </w:p>
    <w:p w14:paraId="77B4BE34" w14:textId="5F878A85" w:rsidR="00FD37DE" w:rsidRDefault="00D82A6E">
      <w:pPr>
        <w:pStyle w:val="ListNumber"/>
        <w:numPr>
          <w:ilvl w:val="0"/>
          <w:numId w:val="4"/>
        </w:numPr>
      </w:pPr>
      <w:r>
        <w:t>Distribute</w:t>
      </w:r>
      <w:r w:rsidR="0041493C" w:rsidRPr="005B65B8">
        <w:t xml:space="preserve"> Appendix </w:t>
      </w:r>
      <w:r w:rsidR="006969BF">
        <w:t>C</w:t>
      </w:r>
      <w:r w:rsidR="0041493C" w:rsidRPr="005B65B8">
        <w:t xml:space="preserve"> </w:t>
      </w:r>
      <w:r w:rsidR="0041493C" w:rsidRPr="005B65B8">
        <w:rPr>
          <w:rStyle w:val="Emphasis"/>
        </w:rPr>
        <w:t>‘</w:t>
      </w:r>
      <w:r w:rsidR="0041493C" w:rsidRPr="005B65B8">
        <w:rPr>
          <w:rStyle w:val="Emphasis"/>
          <w:i w:val="0"/>
          <w:iCs w:val="0"/>
        </w:rPr>
        <w:t>Comparative worked example</w:t>
      </w:r>
      <w:r w:rsidR="00B3037B">
        <w:rPr>
          <w:rStyle w:val="Emphasis"/>
          <w:i w:val="0"/>
          <w:iCs w:val="0"/>
        </w:rPr>
        <w:t>s</w:t>
      </w:r>
      <w:r w:rsidR="0041493C" w:rsidRPr="005B65B8">
        <w:rPr>
          <w:rStyle w:val="Emphasis"/>
          <w:i w:val="0"/>
          <w:iCs w:val="0"/>
        </w:rPr>
        <w:t>’</w:t>
      </w:r>
      <w:r w:rsidR="0041493C" w:rsidRPr="005B65B8">
        <w:t xml:space="preserve"> </w:t>
      </w:r>
      <w:r>
        <w:t>to each student</w:t>
      </w:r>
    </w:p>
    <w:p w14:paraId="19E0DF54" w14:textId="3D5453DD" w:rsidR="00D5793A" w:rsidRDefault="00FD37DE">
      <w:pPr>
        <w:pStyle w:val="ListNumber"/>
        <w:numPr>
          <w:ilvl w:val="0"/>
          <w:numId w:val="4"/>
        </w:numPr>
      </w:pPr>
      <w:r>
        <w:t>Use</w:t>
      </w:r>
      <w:r w:rsidR="00D82A6E">
        <w:t xml:space="preserve"> </w:t>
      </w:r>
      <w:r w:rsidR="0041493C" w:rsidRPr="005B65B8">
        <w:t>slide</w:t>
      </w:r>
      <w:r w:rsidR="00F01837">
        <w:t>s</w:t>
      </w:r>
      <w:r w:rsidR="00146F88">
        <w:t xml:space="preserve"> 8</w:t>
      </w:r>
      <w:r w:rsidR="00525223">
        <w:t>–</w:t>
      </w:r>
      <w:r w:rsidR="00D35E92">
        <w:t>11</w:t>
      </w:r>
      <w:r w:rsidR="0041493C" w:rsidRPr="005B65B8">
        <w:t xml:space="preserve"> from the PowerPoint to</w:t>
      </w:r>
      <w:r w:rsidR="001449D2">
        <w:t xml:space="preserve"> display worked example</w:t>
      </w:r>
      <w:r w:rsidR="00D35E92">
        <w:t>s</w:t>
      </w:r>
      <w:r w:rsidR="001449D2" w:rsidRPr="005B65B8">
        <w:t xml:space="preserve"> </w:t>
      </w:r>
      <w:r w:rsidR="00555141">
        <w:t>compa</w:t>
      </w:r>
      <w:r w:rsidR="00FA7A28">
        <w:t>r</w:t>
      </w:r>
      <w:r w:rsidR="00A0670D">
        <w:t xml:space="preserve">ing </w:t>
      </w:r>
      <w:r w:rsidR="0041493C" w:rsidRPr="005B65B8">
        <w:t xml:space="preserve">different </w:t>
      </w:r>
      <w:r w:rsidR="00F469BB" w:rsidRPr="005B65B8">
        <w:t xml:space="preserve">ways travel time can be </w:t>
      </w:r>
      <w:r w:rsidR="00A0670D">
        <w:t>calculated</w:t>
      </w:r>
      <w:r w:rsidR="00F469BB" w:rsidRPr="005B65B8">
        <w:t xml:space="preserve"> </w:t>
      </w:r>
      <w:r w:rsidR="0041493C" w:rsidRPr="005B65B8">
        <w:t xml:space="preserve">using the </w:t>
      </w:r>
      <w:r w:rsidR="00A0670D">
        <w:t>W</w:t>
      </w:r>
      <w:r w:rsidR="0041493C" w:rsidRPr="005B65B8">
        <w:t xml:space="preserve">orked </w:t>
      </w:r>
      <w:r w:rsidR="00BE2525" w:rsidRPr="005B65B8">
        <w:t>e</w:t>
      </w:r>
      <w:r w:rsidR="0041493C" w:rsidRPr="005B65B8">
        <w:t xml:space="preserve">xamples </w:t>
      </w:r>
      <w:r w:rsidR="00525223">
        <w:t>–</w:t>
      </w:r>
      <w:r w:rsidR="00335F68">
        <w:t xml:space="preserve"> </w:t>
      </w:r>
      <w:r w:rsidR="0041493C" w:rsidRPr="005B65B8">
        <w:t xml:space="preserve">comparison </w:t>
      </w:r>
      <w:r w:rsidR="00A357FB">
        <w:t>strategy</w:t>
      </w:r>
      <w:r w:rsidR="0041493C" w:rsidRPr="005B65B8">
        <w:t xml:space="preserve"> </w:t>
      </w:r>
      <w:r w:rsidR="00A357FB">
        <w:t>(</w:t>
      </w:r>
      <w:hyperlink r:id="rId27">
        <w:r w:rsidR="00A357FB" w:rsidRPr="07A9EAB4">
          <w:rPr>
            <w:rStyle w:val="Hyperlink"/>
          </w:rPr>
          <w:t>bit.ly/supportingstrategies</w:t>
        </w:r>
      </w:hyperlink>
      <w:r w:rsidR="00A357FB">
        <w:t>).</w:t>
      </w:r>
      <w:r w:rsidR="00C72599">
        <w:t xml:space="preserve"> Click to animate the solution on the ‘Your turn’ slides.</w:t>
      </w:r>
    </w:p>
    <w:p w14:paraId="750FC0AF" w14:textId="7306A084" w:rsidR="00E74B88" w:rsidRDefault="007D200F">
      <w:pPr>
        <w:pStyle w:val="ListNumber"/>
        <w:numPr>
          <w:ilvl w:val="0"/>
          <w:numId w:val="4"/>
        </w:numPr>
      </w:pPr>
      <w:r>
        <w:t>Use</w:t>
      </w:r>
      <w:r w:rsidRPr="000C5E2D">
        <w:t xml:space="preserve"> the Pose-Pause-Pounce-Bounce questioning strategy</w:t>
      </w:r>
      <w:r>
        <w:t xml:space="preserve"> </w:t>
      </w:r>
      <w:r w:rsidR="00E74B88">
        <w:t>to discuss which method students found most suitable for the questions.</w:t>
      </w:r>
    </w:p>
    <w:p w14:paraId="06941BB0" w14:textId="3F02E939" w:rsidR="009067A2" w:rsidRDefault="009067A2" w:rsidP="00015367">
      <w:pPr>
        <w:pStyle w:val="FeatureBox"/>
      </w:pPr>
      <w:r>
        <w:t>There is no right answer</w:t>
      </w:r>
      <w:r w:rsidR="00CE7319">
        <w:t>.</w:t>
      </w:r>
      <w:r w:rsidR="00C44B60">
        <w:t xml:space="preserve"> </w:t>
      </w:r>
      <w:r w:rsidR="00CE7319">
        <w:t>A</w:t>
      </w:r>
      <w:r w:rsidR="00C44B60">
        <w:t>ll methods are acceptable.</w:t>
      </w:r>
    </w:p>
    <w:p w14:paraId="74841D14" w14:textId="171839FF" w:rsidR="00EF1DE5" w:rsidRPr="005B65B8" w:rsidRDefault="00AD3999">
      <w:pPr>
        <w:pStyle w:val="ListNumber"/>
        <w:numPr>
          <w:ilvl w:val="0"/>
          <w:numId w:val="4"/>
        </w:numPr>
      </w:pPr>
      <w:r>
        <w:t xml:space="preserve">Distribute </w:t>
      </w:r>
      <w:r w:rsidR="00B51DCA">
        <w:t>Appendix</w:t>
      </w:r>
      <w:r>
        <w:t xml:space="preserve"> D</w:t>
      </w:r>
      <w:r w:rsidR="00D06699">
        <w:t xml:space="preserve"> ‘Four quadrant notes</w:t>
      </w:r>
      <w:r w:rsidR="00B51DCA">
        <w:t xml:space="preserve">’ to each student. </w:t>
      </w:r>
      <w:r w:rsidR="00EE037D">
        <w:t>Assign students to visibly random groups of 3</w:t>
      </w:r>
      <w:r w:rsidR="00FD37DE">
        <w:t xml:space="preserve"> </w:t>
      </w:r>
      <w:r w:rsidR="00FD37DE" w:rsidRPr="000C1DB7">
        <w:rPr>
          <w:color w:val="000000"/>
          <w:shd w:val="clear" w:color="auto" w:fill="FFFFFF"/>
        </w:rPr>
        <w:t>(</w:t>
      </w:r>
      <w:hyperlink r:id="rId28" w:tgtFrame="_blank" w:history="1">
        <w:r w:rsidR="00FD37DE" w:rsidRPr="000C1DB7">
          <w:rPr>
            <w:color w:val="2F5496"/>
            <w:u w:val="single"/>
            <w:shd w:val="clear" w:color="auto" w:fill="FFFFFF"/>
          </w:rPr>
          <w:t>bit.ly/visiblegroups</w:t>
        </w:r>
      </w:hyperlink>
      <w:r w:rsidR="00FD37DE" w:rsidRPr="000C1DB7">
        <w:rPr>
          <w:color w:val="000000"/>
          <w:shd w:val="clear" w:color="auto" w:fill="FFFFFF"/>
        </w:rPr>
        <w:t xml:space="preserve">) </w:t>
      </w:r>
      <w:r w:rsidR="00EE037D">
        <w:t xml:space="preserve">and have them </w:t>
      </w:r>
      <w:r w:rsidR="00EF1DE5" w:rsidRPr="005B65B8">
        <w:t xml:space="preserve">complete </w:t>
      </w:r>
      <w:r w:rsidR="00EE037D">
        <w:t xml:space="preserve">the </w:t>
      </w:r>
      <w:r w:rsidR="00A05205">
        <w:t>F</w:t>
      </w:r>
      <w:r w:rsidR="00A05205" w:rsidRPr="005B65B8">
        <w:t xml:space="preserve">our </w:t>
      </w:r>
      <w:r w:rsidR="00EF1DE5" w:rsidRPr="005B65B8">
        <w:t xml:space="preserve">quadrant notes to </w:t>
      </w:r>
      <w:r w:rsidR="00EF1DE5" w:rsidRPr="005B65B8">
        <w:lastRenderedPageBreak/>
        <w:t>their future forgetful sel</w:t>
      </w:r>
      <w:r w:rsidR="00B2445D" w:rsidRPr="005B65B8">
        <w:t>ves</w:t>
      </w:r>
      <w:r w:rsidR="00EF1DE5" w:rsidRPr="005B65B8">
        <w:t xml:space="preserve"> (</w:t>
      </w:r>
      <w:hyperlink r:id="rId29" w:history="1">
        <w:r w:rsidR="00EF1DE5" w:rsidRPr="005B65B8">
          <w:rPr>
            <w:rStyle w:val="Hyperlink"/>
          </w:rPr>
          <w:t>bit.ly/supportingstrategies</w:t>
        </w:r>
      </w:hyperlink>
      <w:r w:rsidR="00EF1DE5" w:rsidRPr="005B65B8">
        <w:t>) on vertical non-permanent surface</w:t>
      </w:r>
      <w:r w:rsidR="00CE7319">
        <w:t>s</w:t>
      </w:r>
      <w:r w:rsidR="00EF1DE5" w:rsidRPr="005B65B8">
        <w:t xml:space="preserve"> (</w:t>
      </w:r>
      <w:hyperlink r:id="rId30" w:history="1">
        <w:r w:rsidR="00EF1DE5" w:rsidRPr="005B65B8">
          <w:rPr>
            <w:rStyle w:val="Hyperlink"/>
          </w:rPr>
          <w:t>bit.ly/VNPSstrategy</w:t>
        </w:r>
      </w:hyperlink>
      <w:r w:rsidR="00EF1DE5" w:rsidRPr="005B65B8">
        <w:t>).</w:t>
      </w:r>
    </w:p>
    <w:p w14:paraId="0EEEFBE1" w14:textId="2259D8C9" w:rsidR="004F10A2" w:rsidRPr="005B65B8" w:rsidRDefault="003531E6">
      <w:pPr>
        <w:pStyle w:val="ListNumber"/>
        <w:numPr>
          <w:ilvl w:val="0"/>
          <w:numId w:val="4"/>
        </w:numPr>
      </w:pPr>
      <w:r w:rsidRPr="005B65B8">
        <w:t>In pairs</w:t>
      </w:r>
      <w:r w:rsidR="00F16F8E">
        <w:t xml:space="preserve">, students </w:t>
      </w:r>
      <w:r w:rsidR="004F10A2" w:rsidRPr="005B65B8">
        <w:t xml:space="preserve">complete the scavenger hunt task from Appendix </w:t>
      </w:r>
      <w:r w:rsidR="006969BF">
        <w:t>E</w:t>
      </w:r>
      <w:r w:rsidR="004F10A2" w:rsidRPr="005B65B8">
        <w:t xml:space="preserve"> ‘Scavenger hunt’.</w:t>
      </w:r>
    </w:p>
    <w:p w14:paraId="01419DBD" w14:textId="6DDA031B" w:rsidR="004F10A2" w:rsidRPr="005B65B8" w:rsidRDefault="004F10A2" w:rsidP="00CE7319">
      <w:pPr>
        <w:pStyle w:val="ListNumber2"/>
      </w:pPr>
      <w:r w:rsidRPr="005B65B8">
        <w:t>Print one set of question cards, separate each card and place the cards around the room.</w:t>
      </w:r>
    </w:p>
    <w:p w14:paraId="4D4D1B93" w14:textId="7730A0EF" w:rsidR="004F10A2" w:rsidRPr="005B65B8" w:rsidRDefault="004F10A2" w:rsidP="00CE7319">
      <w:pPr>
        <w:pStyle w:val="ListNumber2"/>
      </w:pPr>
      <w:r w:rsidRPr="005B65B8">
        <w:t xml:space="preserve">Each group should start at one of the cards. The students work in </w:t>
      </w:r>
      <w:r w:rsidR="00597060">
        <w:t>pairs</w:t>
      </w:r>
      <w:r w:rsidRPr="005B65B8">
        <w:t xml:space="preserve"> to solve the problem.</w:t>
      </w:r>
    </w:p>
    <w:p w14:paraId="2227ADEC" w14:textId="1F9AE634" w:rsidR="004F10A2" w:rsidRPr="005B65B8" w:rsidRDefault="004F10A2" w:rsidP="00CE7319">
      <w:pPr>
        <w:pStyle w:val="ListNumber2"/>
      </w:pPr>
      <w:r w:rsidRPr="005B65B8">
        <w:t xml:space="preserve">Once </w:t>
      </w:r>
      <w:r w:rsidR="00597060">
        <w:t>the pair</w:t>
      </w:r>
      <w:r w:rsidRPr="005B65B8">
        <w:t xml:space="preserve"> has solved the problem, they need to move around the room to find the solution on another card. Once they have found their solution, they should solve the question attached to the solution and repeat the process.</w:t>
      </w:r>
    </w:p>
    <w:p w14:paraId="6747FBAB" w14:textId="77777777" w:rsidR="004F10A2" w:rsidRPr="005B65B8" w:rsidRDefault="004F10A2" w:rsidP="00CE7319">
      <w:pPr>
        <w:pStyle w:val="ListNumber2"/>
      </w:pPr>
      <w:r w:rsidRPr="005B65B8">
        <w:t>The activity is finished once the group returns to their original card.</w:t>
      </w:r>
    </w:p>
    <w:p w14:paraId="0B465D96" w14:textId="6F33B46C" w:rsidR="00D00AD9" w:rsidRPr="005B65B8" w:rsidRDefault="004F10A2" w:rsidP="00251527">
      <w:pPr>
        <w:pStyle w:val="FeatureBox"/>
      </w:pPr>
      <w:r w:rsidRPr="005B65B8">
        <w:t>Cards are printed in order so the solution to one question is the answer number on the next card.</w:t>
      </w:r>
    </w:p>
    <w:p w14:paraId="5CFAA3DD" w14:textId="77777777" w:rsidR="00E00962" w:rsidRPr="005B65B8" w:rsidRDefault="00E00962" w:rsidP="00E00962">
      <w:pPr>
        <w:pStyle w:val="Heading3"/>
      </w:pPr>
      <w:r w:rsidRPr="005B65B8">
        <w:t>Independent practice</w:t>
      </w:r>
    </w:p>
    <w:p w14:paraId="792548B8" w14:textId="27DE4997" w:rsidR="00E00962" w:rsidRPr="005B65B8" w:rsidRDefault="00905118">
      <w:pPr>
        <w:pStyle w:val="ListNumber"/>
        <w:numPr>
          <w:ilvl w:val="0"/>
          <w:numId w:val="3"/>
        </w:numPr>
      </w:pPr>
      <w:r w:rsidRPr="005B65B8">
        <w:t xml:space="preserve">Read the following </w:t>
      </w:r>
      <w:r w:rsidR="00A10705" w:rsidRPr="005B65B8">
        <w:t xml:space="preserve">scenario </w:t>
      </w:r>
      <w:r w:rsidR="00503276">
        <w:t xml:space="preserve">regarding </w:t>
      </w:r>
      <w:r w:rsidR="00CD6585">
        <w:t>jet lag</w:t>
      </w:r>
      <w:r w:rsidR="002F7416">
        <w:t xml:space="preserve"> </w:t>
      </w:r>
      <w:r w:rsidR="00A10705" w:rsidRPr="005B65B8">
        <w:t>to the class</w:t>
      </w:r>
      <w:r w:rsidR="00950843">
        <w:t>.</w:t>
      </w:r>
    </w:p>
    <w:p w14:paraId="23A5EBA4" w14:textId="12A26061" w:rsidR="00A10705" w:rsidRPr="005B65B8" w:rsidRDefault="006D35A7" w:rsidP="00015367">
      <w:pPr>
        <w:pStyle w:val="FeatureBox3"/>
      </w:pPr>
      <w:r>
        <w:t>Generally, t</w:t>
      </w:r>
      <w:r w:rsidR="00A10705" w:rsidRPr="005B65B8">
        <w:t>he rule of</w:t>
      </w:r>
      <w:r w:rsidR="00826C4E" w:rsidRPr="005B65B8">
        <w:t xml:space="preserve"> </w:t>
      </w:r>
      <w:r w:rsidR="00A10705" w:rsidRPr="005B65B8">
        <w:t xml:space="preserve">thumb is </w:t>
      </w:r>
      <w:r>
        <w:t xml:space="preserve">that </w:t>
      </w:r>
      <w:r w:rsidR="00A10705" w:rsidRPr="005B65B8">
        <w:t>for west</w:t>
      </w:r>
      <w:r>
        <w:t>-</w:t>
      </w:r>
      <w:r w:rsidR="00A10705" w:rsidRPr="005B65B8">
        <w:t>to</w:t>
      </w:r>
      <w:r>
        <w:t>-</w:t>
      </w:r>
      <w:r w:rsidR="00A10705" w:rsidRPr="005B65B8">
        <w:t>east</w:t>
      </w:r>
      <w:r w:rsidR="006F7216" w:rsidRPr="005B65B8">
        <w:t xml:space="preserve"> </w:t>
      </w:r>
      <w:r w:rsidR="00826C4E" w:rsidRPr="005B65B8">
        <w:t>trips</w:t>
      </w:r>
      <w:r>
        <w:t>,</w:t>
      </w:r>
      <w:r w:rsidR="006F7216" w:rsidRPr="005B65B8">
        <w:t xml:space="preserve"> it takes one day to recover for each time zone you cross. For east</w:t>
      </w:r>
      <w:r>
        <w:t>-</w:t>
      </w:r>
      <w:r w:rsidR="006F7216" w:rsidRPr="005B65B8">
        <w:t>to</w:t>
      </w:r>
      <w:r>
        <w:t>-</w:t>
      </w:r>
      <w:r w:rsidR="006F7216" w:rsidRPr="005B65B8">
        <w:t xml:space="preserve">west trips, one day </w:t>
      </w:r>
      <w:r>
        <w:t xml:space="preserve">of recovery </w:t>
      </w:r>
      <w:r w:rsidR="006F7216" w:rsidRPr="005B65B8">
        <w:t>is require</w:t>
      </w:r>
      <w:r w:rsidR="00826C4E" w:rsidRPr="005B65B8">
        <w:t xml:space="preserve">d for each </w:t>
      </w:r>
      <w:r>
        <w:t>1.5</w:t>
      </w:r>
      <w:r w:rsidR="00826C4E" w:rsidRPr="005B65B8">
        <w:t xml:space="preserve"> zones crossed.</w:t>
      </w:r>
    </w:p>
    <w:p w14:paraId="029C566A" w14:textId="4A5B0F82" w:rsidR="00F368DA" w:rsidRDefault="00B101C6" w:rsidP="00504D76">
      <w:pPr>
        <w:pStyle w:val="ListNumber"/>
      </w:pPr>
      <w:r w:rsidRPr="005B65B8">
        <w:t xml:space="preserve">Ask students to find out how long </w:t>
      </w:r>
      <w:r w:rsidR="002F7416">
        <w:t>it will</w:t>
      </w:r>
      <w:r w:rsidRPr="005B65B8">
        <w:t xml:space="preserve"> take D</w:t>
      </w:r>
      <w:r w:rsidR="00107F38">
        <w:t>ave</w:t>
      </w:r>
      <w:r w:rsidRPr="005B65B8">
        <w:t>, the student from the earlier activity</w:t>
      </w:r>
      <w:r w:rsidR="002F7416">
        <w:t>,</w:t>
      </w:r>
      <w:r w:rsidRPr="005B65B8">
        <w:t xml:space="preserve"> to </w:t>
      </w:r>
      <w:r w:rsidR="007D643B" w:rsidRPr="005B65B8">
        <w:t>recover from their jet lag?</w:t>
      </w:r>
    </w:p>
    <w:p w14:paraId="39EB6F3C" w14:textId="7A582866" w:rsidR="00C07B56" w:rsidRPr="005B65B8" w:rsidRDefault="006D35A7" w:rsidP="00015367">
      <w:pPr>
        <w:pStyle w:val="FeatureBox"/>
      </w:pPr>
      <w:r>
        <w:t>Travel</w:t>
      </w:r>
      <w:r w:rsidR="00835B8B">
        <w:t>l</w:t>
      </w:r>
      <w:r>
        <w:t xml:space="preserve">ing from </w:t>
      </w:r>
      <w:r w:rsidR="00C07B56">
        <w:t xml:space="preserve">Sydney to London is travelling </w:t>
      </w:r>
      <w:r>
        <w:t xml:space="preserve">from </w:t>
      </w:r>
      <w:r w:rsidR="00C07B56">
        <w:t xml:space="preserve">east to west. </w:t>
      </w:r>
      <w:r w:rsidR="00E46136">
        <w:t>He travels over 10 time zones. It takes a person 1</w:t>
      </w:r>
      <w:r w:rsidR="00C332DE">
        <w:t xml:space="preserve"> day to recover for each 1.5 time zones</w:t>
      </w:r>
      <w:r w:rsidR="00DB5400">
        <w:t>, therefore,</w:t>
      </w:r>
      <w:r w:rsidR="00C332DE">
        <w:t xml:space="preserve"> 10</w:t>
      </w:r>
      <w:r w:rsidR="00DB5400">
        <w:t xml:space="preserve"> </w:t>
      </w:r>
      <w:r w:rsidR="00C332DE">
        <w:t>÷</w:t>
      </w:r>
      <w:r w:rsidR="00DB5400">
        <w:t xml:space="preserve"> </w:t>
      </w:r>
      <w:r w:rsidR="00C332DE">
        <w:t>1.5</w:t>
      </w:r>
      <w:r w:rsidR="00DB5400">
        <w:t xml:space="preserve"> </w:t>
      </w:r>
      <w:r w:rsidR="00C332DE">
        <w:t>=</w:t>
      </w:r>
      <w:r w:rsidR="00DB5400">
        <w:t xml:space="preserve"> </w:t>
      </w:r>
      <w:r w:rsidR="00057DD4">
        <w:t>6.7 days</w:t>
      </w:r>
      <w:r w:rsidR="00756DB7">
        <w:t>.</w:t>
      </w:r>
    </w:p>
    <w:p w14:paraId="4AAB6A8A" w14:textId="226EC8F8" w:rsidR="00B71ED4" w:rsidRDefault="000B5598" w:rsidP="00B71ED4">
      <w:pPr>
        <w:pStyle w:val="ListNumber"/>
      </w:pPr>
      <w:r>
        <w:t xml:space="preserve">Distribute </w:t>
      </w:r>
      <w:r w:rsidR="007D643B" w:rsidRPr="005B65B8">
        <w:t xml:space="preserve">Appendix </w:t>
      </w:r>
      <w:r w:rsidR="006969BF">
        <w:t>F</w:t>
      </w:r>
      <w:r w:rsidR="00B71ED4" w:rsidRPr="005B65B8">
        <w:t xml:space="preserve"> </w:t>
      </w:r>
      <w:r>
        <w:t>‘</w:t>
      </w:r>
      <w:r w:rsidR="00B71ED4" w:rsidRPr="005B65B8">
        <w:t xml:space="preserve">Birthday </w:t>
      </w:r>
      <w:r w:rsidR="00197684">
        <w:t>dilemma</w:t>
      </w:r>
      <w:r>
        <w:t>’ to each pair</w:t>
      </w:r>
      <w:r w:rsidR="00454F94">
        <w:t>. C</w:t>
      </w:r>
      <w:r w:rsidR="00B71ED4" w:rsidRPr="005B65B8">
        <w:t xml:space="preserve">hallenge students </w:t>
      </w:r>
      <w:r w:rsidR="00454F94">
        <w:t xml:space="preserve">to select one of the scenarios and </w:t>
      </w:r>
      <w:r w:rsidR="00B3498B">
        <w:t xml:space="preserve">research and </w:t>
      </w:r>
      <w:r w:rsidR="00454F94">
        <w:t>plan the selected trip.</w:t>
      </w:r>
    </w:p>
    <w:p w14:paraId="0A3AA481" w14:textId="2312D5FB" w:rsidR="000219AE" w:rsidRDefault="000219AE" w:rsidP="00015367">
      <w:pPr>
        <w:pStyle w:val="FeatureBox"/>
      </w:pPr>
      <w:r>
        <w:t>Students could research airline data about flight lengths and take</w:t>
      </w:r>
      <w:r w:rsidR="00DB5400">
        <w:t>-</w:t>
      </w:r>
      <w:r>
        <w:t>off</w:t>
      </w:r>
      <w:r w:rsidR="00F307E3">
        <w:t xml:space="preserve"> and</w:t>
      </w:r>
      <w:r>
        <w:t xml:space="preserve"> landing times to assist them in their planning decisions.</w:t>
      </w:r>
    </w:p>
    <w:p w14:paraId="457566F9" w14:textId="37899274" w:rsidR="00D532F6" w:rsidRPr="005B65B8" w:rsidRDefault="00D532F6" w:rsidP="00D532F6">
      <w:pPr>
        <w:pStyle w:val="ListNumber"/>
      </w:pPr>
      <w:r>
        <w:lastRenderedPageBreak/>
        <w:t>Conduct a c</w:t>
      </w:r>
      <w:r w:rsidRPr="005B65B8">
        <w:t xml:space="preserve">lass discussion </w:t>
      </w:r>
      <w:r>
        <w:t>for each scenario</w:t>
      </w:r>
      <w:r w:rsidR="00DB5400">
        <w:t xml:space="preserve"> </w:t>
      </w:r>
      <w:r w:rsidR="00CD6CF9">
        <w:t>in Appendix F</w:t>
      </w:r>
      <w:r>
        <w:t>.</w:t>
      </w:r>
    </w:p>
    <w:p w14:paraId="52F27602" w14:textId="394929EF" w:rsidR="00B3498B" w:rsidRDefault="00F52C13" w:rsidP="00CD6CF9">
      <w:pPr>
        <w:pStyle w:val="FeatureBox"/>
      </w:pPr>
      <w:r>
        <w:t>Katie</w:t>
      </w:r>
      <w:r w:rsidR="00773CD2">
        <w:t xml:space="preserve"> could get around 40 hours for her birthday with </w:t>
      </w:r>
      <w:r>
        <w:t>well-timed</w:t>
      </w:r>
      <w:r w:rsidR="00773CD2">
        <w:t xml:space="preserve"> flights.</w:t>
      </w:r>
    </w:p>
    <w:p w14:paraId="59D463F8" w14:textId="24A7BAA7" w:rsidR="00B62316" w:rsidRPr="005B65B8" w:rsidRDefault="00B62316" w:rsidP="00CD6CF9">
      <w:pPr>
        <w:pStyle w:val="FeatureBox"/>
      </w:pPr>
      <w:r>
        <w:t>Whil</w:t>
      </w:r>
      <w:r w:rsidR="00DB5400">
        <w:t>e</w:t>
      </w:r>
      <w:r>
        <w:t xml:space="preserve"> Lee could minimise her time on 25 April, she cannot avoid the day completely</w:t>
      </w:r>
      <w:r w:rsidR="003D11CF">
        <w:t>.</w:t>
      </w:r>
    </w:p>
    <w:p w14:paraId="164362C6" w14:textId="51B0628C" w:rsidR="00EC47BB" w:rsidRPr="005B65B8" w:rsidRDefault="00EC47BB" w:rsidP="00EC47BB">
      <w:pPr>
        <w:pStyle w:val="ListNumber"/>
      </w:pPr>
      <w:r w:rsidRPr="005B65B8">
        <w:t xml:space="preserve">Use slide </w:t>
      </w:r>
      <w:r w:rsidR="00991D35">
        <w:t>1</w:t>
      </w:r>
      <w:r w:rsidR="00D01C1B">
        <w:t>3</w:t>
      </w:r>
      <w:r w:rsidRPr="005B65B8">
        <w:t xml:space="preserve"> to remind students of the ‘Approaching questions scaffold’.</w:t>
      </w:r>
    </w:p>
    <w:p w14:paraId="3230F8A8" w14:textId="2D9D9191" w:rsidR="00EC47BB" w:rsidRPr="005B65B8" w:rsidRDefault="00EC47BB" w:rsidP="00EC47BB">
      <w:pPr>
        <w:pStyle w:val="ListNumber"/>
      </w:pPr>
      <w:r w:rsidRPr="005B65B8">
        <w:t xml:space="preserve">Distribute Appendix </w:t>
      </w:r>
      <w:r w:rsidR="006969BF">
        <w:t>G</w:t>
      </w:r>
      <w:r w:rsidRPr="005B65B8">
        <w:t xml:space="preserve"> ‘HSC-style questions’ to each </w:t>
      </w:r>
      <w:r w:rsidR="00AD6FC1">
        <w:t xml:space="preserve">pair </w:t>
      </w:r>
      <w:r w:rsidRPr="005B65B8">
        <w:t>and have them work through each problem before comparing their solution to a neighbouring group.</w:t>
      </w:r>
    </w:p>
    <w:p w14:paraId="6F4E78E3" w14:textId="77777777" w:rsidR="00E00962" w:rsidRPr="005B65B8" w:rsidRDefault="00E00962">
      <w:pPr>
        <w:suppressAutoHyphens w:val="0"/>
        <w:spacing w:before="0" w:after="160" w:line="259" w:lineRule="auto"/>
      </w:pPr>
      <w:r w:rsidRPr="005B65B8">
        <w:br w:type="page"/>
      </w:r>
    </w:p>
    <w:p w14:paraId="3080A1D7" w14:textId="77777777" w:rsidR="00E00962" w:rsidRPr="005B65B8" w:rsidRDefault="00E00962" w:rsidP="00E00962">
      <w:pPr>
        <w:pStyle w:val="Heading2"/>
      </w:pPr>
      <w:r w:rsidRPr="005B65B8">
        <w:lastRenderedPageBreak/>
        <w:t>Assessment and differentiation</w:t>
      </w:r>
    </w:p>
    <w:p w14:paraId="51CD74DE" w14:textId="77777777" w:rsidR="00E00962" w:rsidRPr="005B65B8" w:rsidRDefault="00E00962" w:rsidP="00E00962">
      <w:pPr>
        <w:pStyle w:val="Heading3"/>
      </w:pPr>
      <w:r w:rsidRPr="005B65B8">
        <w:t>Suggested opportunities for differentiation</w:t>
      </w:r>
    </w:p>
    <w:p w14:paraId="52095897" w14:textId="4A5F9B3F" w:rsidR="00E00962" w:rsidRPr="005B65B8" w:rsidRDefault="00E00962" w:rsidP="00E00962">
      <w:pPr>
        <w:rPr>
          <w:rStyle w:val="Strong"/>
        </w:rPr>
      </w:pPr>
      <w:r w:rsidRPr="005B65B8">
        <w:rPr>
          <w:rStyle w:val="Strong"/>
        </w:rPr>
        <w:t>Activating prior knowledge</w:t>
      </w:r>
    </w:p>
    <w:p w14:paraId="687F5AB0" w14:textId="15538FDE" w:rsidR="00BF20A3" w:rsidRDefault="00BA0B5C" w:rsidP="00E00962">
      <w:pPr>
        <w:pStyle w:val="ListBullet"/>
      </w:pPr>
      <w:r w:rsidRPr="00BA0B5C">
        <w:t>Provide scaffolded versions of the questions for support and allow the use of visual aids</w:t>
      </w:r>
      <w:r w:rsidR="005D1451">
        <w:t>,</w:t>
      </w:r>
      <w:r w:rsidRPr="00BA0B5C">
        <w:t xml:space="preserve"> such as </w:t>
      </w:r>
      <w:r w:rsidR="00537F7E">
        <w:t>number</w:t>
      </w:r>
      <w:r w:rsidR="00537F7E" w:rsidRPr="00BA0B5C">
        <w:t xml:space="preserve"> lines</w:t>
      </w:r>
      <w:r w:rsidRPr="00BA0B5C">
        <w:t>.</w:t>
      </w:r>
    </w:p>
    <w:p w14:paraId="41ED3798" w14:textId="1020867A" w:rsidR="00BF20A3" w:rsidRDefault="00BA0B5C" w:rsidP="00E00962">
      <w:pPr>
        <w:pStyle w:val="ListBullet"/>
      </w:pPr>
      <w:r w:rsidRPr="00BA0B5C">
        <w:t xml:space="preserve">Extend confident students by introducing variations with different durations, crossing midnight </w:t>
      </w:r>
      <w:r w:rsidR="005F0F22">
        <w:t xml:space="preserve">while flying </w:t>
      </w:r>
      <w:r w:rsidRPr="00BA0B5C">
        <w:t>or requiring justification of methods</w:t>
      </w:r>
      <w:r w:rsidR="00BF20A3">
        <w:t>.</w:t>
      </w:r>
    </w:p>
    <w:p w14:paraId="34970FC4" w14:textId="02BC4CF4" w:rsidR="00E00962" w:rsidRPr="005B65B8" w:rsidRDefault="00BF20A3" w:rsidP="00174576">
      <w:pPr>
        <w:pStyle w:val="ListBullet"/>
      </w:pPr>
      <w:r>
        <w:t>C</w:t>
      </w:r>
      <w:r w:rsidR="00BA0B5C" w:rsidRPr="00BA0B5C">
        <w:t xml:space="preserve">hallenge </w:t>
      </w:r>
      <w:r w:rsidR="00174576">
        <w:t>students</w:t>
      </w:r>
      <w:r w:rsidR="00BA0B5C" w:rsidRPr="00BA0B5C">
        <w:t xml:space="preserve"> to create their own </w:t>
      </w:r>
      <w:r w:rsidR="00F81D12">
        <w:t>S</w:t>
      </w:r>
      <w:r w:rsidR="00BA0B5C" w:rsidRPr="00BA0B5C">
        <w:t xml:space="preserve">ame </w:t>
      </w:r>
      <w:r w:rsidR="00F81D12">
        <w:t>S</w:t>
      </w:r>
      <w:r w:rsidR="00BA0B5C" w:rsidRPr="00BA0B5C">
        <w:t>urface</w:t>
      </w:r>
      <w:r w:rsidR="00DD2F83">
        <w:t>,</w:t>
      </w:r>
      <w:r w:rsidR="00BA0B5C" w:rsidRPr="00BA0B5C">
        <w:t xml:space="preserve"> </w:t>
      </w:r>
      <w:r w:rsidR="00F81D12">
        <w:t>D</w:t>
      </w:r>
      <w:r w:rsidR="00BA0B5C" w:rsidRPr="00BA0B5C">
        <w:t xml:space="preserve">ifferent </w:t>
      </w:r>
      <w:r w:rsidR="00F81D12">
        <w:t>D</w:t>
      </w:r>
      <w:r w:rsidR="00BA0B5C" w:rsidRPr="00BA0B5C">
        <w:t>eep question set.</w:t>
      </w:r>
    </w:p>
    <w:p w14:paraId="22449BDC" w14:textId="629D50A5" w:rsidR="00E00962" w:rsidRPr="005B65B8" w:rsidRDefault="00E00962" w:rsidP="00E00962">
      <w:pPr>
        <w:rPr>
          <w:rStyle w:val="Strong"/>
        </w:rPr>
      </w:pPr>
      <w:r w:rsidRPr="005B65B8">
        <w:rPr>
          <w:rStyle w:val="Strong"/>
        </w:rPr>
        <w:t>Connecting learning</w:t>
      </w:r>
    </w:p>
    <w:p w14:paraId="5DEB7C09" w14:textId="482BA5A7" w:rsidR="005D5DC0" w:rsidRPr="005D5DC0" w:rsidRDefault="005D5DC0" w:rsidP="005D5DC0">
      <w:pPr>
        <w:pStyle w:val="ListBullet"/>
      </w:pPr>
      <w:r w:rsidRPr="005D5DC0">
        <w:t>Provide scaffolded network diagrams or partially completed paths for students needing support.</w:t>
      </w:r>
    </w:p>
    <w:p w14:paraId="2E023FB6" w14:textId="4D7EDE18" w:rsidR="005D5DC0" w:rsidRPr="005D5DC0" w:rsidRDefault="005D5DC0" w:rsidP="005D5DC0">
      <w:pPr>
        <w:pStyle w:val="ListBullet"/>
      </w:pPr>
      <w:r w:rsidRPr="005D5DC0">
        <w:t>Offer structured templates for time calculations and itinerary planning.</w:t>
      </w:r>
    </w:p>
    <w:p w14:paraId="2752E5D0" w14:textId="0CE0E750" w:rsidR="005D5DC0" w:rsidRPr="005D5DC0" w:rsidRDefault="005D5DC0" w:rsidP="005D5DC0">
      <w:pPr>
        <w:pStyle w:val="ListBullet"/>
      </w:pPr>
      <w:r w:rsidRPr="005D5DC0">
        <w:t>Extend higher-achieving students by adding constraints (</w:t>
      </w:r>
      <w:r w:rsidR="00537F7E">
        <w:t>for example,</w:t>
      </w:r>
      <w:r w:rsidRPr="005D5DC0">
        <w:t xml:space="preserve"> </w:t>
      </w:r>
      <w:r w:rsidR="002D7223">
        <w:t xml:space="preserve">a </w:t>
      </w:r>
      <w:r w:rsidRPr="005D5DC0">
        <w:t>budget, prioritised locations</w:t>
      </w:r>
      <w:r w:rsidR="002D7223">
        <w:t xml:space="preserve"> or</w:t>
      </w:r>
      <w:r w:rsidRPr="005D5DC0">
        <w:t xml:space="preserve"> alternative routes) or requiring optimisation with justification.</w:t>
      </w:r>
    </w:p>
    <w:p w14:paraId="3D1C0F9A" w14:textId="6FB1C8DC" w:rsidR="00E00962" w:rsidRPr="005B65B8" w:rsidRDefault="005D5DC0" w:rsidP="005D5DC0">
      <w:pPr>
        <w:pStyle w:val="ListBullet"/>
      </w:pPr>
      <w:r w:rsidRPr="005D5DC0">
        <w:t>Challenge students to compare multiple valid solutions and evaluate efficiency using different criteria (</w:t>
      </w:r>
      <w:r w:rsidR="002D7223">
        <w:t xml:space="preserve">for example, </w:t>
      </w:r>
      <w:r w:rsidRPr="005D5DC0">
        <w:t xml:space="preserve">time, </w:t>
      </w:r>
      <w:r w:rsidR="002D7223">
        <w:t xml:space="preserve">the </w:t>
      </w:r>
      <w:r w:rsidRPr="005D5DC0">
        <w:t>number of locations,</w:t>
      </w:r>
      <w:r w:rsidR="002D7223">
        <w:t xml:space="preserve"> or the</w:t>
      </w:r>
      <w:r w:rsidRPr="005D5DC0">
        <w:t xml:space="preserve"> travel v</w:t>
      </w:r>
      <w:r w:rsidR="00D5407A">
        <w:t>ersu</w:t>
      </w:r>
      <w:r w:rsidRPr="005D5DC0">
        <w:t>s visit ratio).</w:t>
      </w:r>
    </w:p>
    <w:p w14:paraId="309A8405" w14:textId="77777777" w:rsidR="00E00962" w:rsidRPr="005B65B8" w:rsidRDefault="00E00962" w:rsidP="00E00962">
      <w:pPr>
        <w:rPr>
          <w:rStyle w:val="Strong"/>
        </w:rPr>
      </w:pPr>
      <w:r w:rsidRPr="005B65B8">
        <w:rPr>
          <w:rStyle w:val="Strong"/>
        </w:rPr>
        <w:t>Releasing responsibility</w:t>
      </w:r>
    </w:p>
    <w:p w14:paraId="479A77D4" w14:textId="07478394" w:rsidR="001345B0" w:rsidRPr="001345B0" w:rsidRDefault="001345B0" w:rsidP="001345B0">
      <w:pPr>
        <w:pStyle w:val="ListBullet"/>
      </w:pPr>
      <w:r w:rsidRPr="001345B0">
        <w:t>Provide scaffolded worked examples or partially completed notes for students needing support.</w:t>
      </w:r>
    </w:p>
    <w:p w14:paraId="0BF3D3DD" w14:textId="5D8F8534" w:rsidR="001345B0" w:rsidRPr="001345B0" w:rsidRDefault="001345B0" w:rsidP="001345B0">
      <w:pPr>
        <w:pStyle w:val="ListBullet"/>
      </w:pPr>
      <w:r w:rsidRPr="001345B0">
        <w:t>Allow use of timelines or visual aids to assist with time calculations.</w:t>
      </w:r>
    </w:p>
    <w:p w14:paraId="24138294" w14:textId="65F5FDD2" w:rsidR="001345B0" w:rsidRPr="001345B0" w:rsidRDefault="001345B0" w:rsidP="001345B0">
      <w:pPr>
        <w:pStyle w:val="ListBullet"/>
      </w:pPr>
      <w:r w:rsidRPr="001345B0">
        <w:t>Adjust complexity of scavenger hunt questions (</w:t>
      </w:r>
      <w:r w:rsidR="00D5407A">
        <w:t>f</w:t>
      </w:r>
      <w:r w:rsidR="00F03F54">
        <w:t>or example</w:t>
      </w:r>
      <w:r w:rsidR="00D5407A">
        <w:t>,</w:t>
      </w:r>
      <w:r w:rsidR="00F03F54">
        <w:t xml:space="preserve"> </w:t>
      </w:r>
      <w:r w:rsidRPr="001345B0">
        <w:t>simpler times v</w:t>
      </w:r>
      <w:r w:rsidR="00F03F54">
        <w:t>ersu</w:t>
      </w:r>
      <w:r w:rsidRPr="001345B0">
        <w:t>s crossing midnight or multiple time zones).</w:t>
      </w:r>
    </w:p>
    <w:p w14:paraId="32C778FA" w14:textId="2B16A429" w:rsidR="00E00962" w:rsidRPr="005B65B8" w:rsidRDefault="001345B0" w:rsidP="001345B0">
      <w:pPr>
        <w:pStyle w:val="ListBullet"/>
      </w:pPr>
      <w:r w:rsidRPr="001345B0">
        <w:t xml:space="preserve">Extend advanced students by requiring justification of methods or </w:t>
      </w:r>
      <w:r w:rsidR="00D9472D">
        <w:t xml:space="preserve">having them </w:t>
      </w:r>
      <w:r w:rsidRPr="001345B0">
        <w:t>creat</w:t>
      </w:r>
      <w:r w:rsidR="00D9472D">
        <w:t>e</w:t>
      </w:r>
      <w:r w:rsidRPr="001345B0">
        <w:t xml:space="preserve"> their own linked problems.</w:t>
      </w:r>
    </w:p>
    <w:p w14:paraId="1C85A3F6" w14:textId="77777777" w:rsidR="00E00962" w:rsidRPr="005B65B8" w:rsidRDefault="00E00962" w:rsidP="00D9472D">
      <w:pPr>
        <w:keepNext/>
        <w:rPr>
          <w:rStyle w:val="Strong"/>
        </w:rPr>
      </w:pPr>
      <w:r w:rsidRPr="005B65B8">
        <w:rPr>
          <w:rStyle w:val="Strong"/>
        </w:rPr>
        <w:lastRenderedPageBreak/>
        <w:t>Independent practice</w:t>
      </w:r>
    </w:p>
    <w:p w14:paraId="061B9C30" w14:textId="7D9737E3" w:rsidR="001345B0" w:rsidRPr="001345B0" w:rsidRDefault="001345B0" w:rsidP="001345B0">
      <w:pPr>
        <w:pStyle w:val="ListBullet"/>
      </w:pPr>
      <w:r w:rsidRPr="001345B0">
        <w:t>Provide structured prompts or partially completed examples for applying the jet lag rule.</w:t>
      </w:r>
    </w:p>
    <w:p w14:paraId="6C439435" w14:textId="2D47F627" w:rsidR="001345B0" w:rsidRPr="001345B0" w:rsidRDefault="001345B0" w:rsidP="001345B0">
      <w:pPr>
        <w:pStyle w:val="ListBullet"/>
      </w:pPr>
      <w:r w:rsidRPr="001345B0">
        <w:t>Allow guided research options (</w:t>
      </w:r>
      <w:r w:rsidR="00D5407A">
        <w:t>f</w:t>
      </w:r>
      <w:r w:rsidR="00F617F6">
        <w:t>or example</w:t>
      </w:r>
      <w:r w:rsidR="00D5407A">
        <w:t>,</w:t>
      </w:r>
      <w:r w:rsidRPr="001345B0">
        <w:t xml:space="preserve"> pre-selected flight data) for students needing support.</w:t>
      </w:r>
    </w:p>
    <w:p w14:paraId="7799ACFC" w14:textId="3CBB0538" w:rsidR="001345B0" w:rsidRPr="001345B0" w:rsidRDefault="001345B0" w:rsidP="001345B0">
      <w:pPr>
        <w:pStyle w:val="ListBullet"/>
      </w:pPr>
      <w:r w:rsidRPr="001345B0">
        <w:t>Adjust complexity of HSC-style questions (</w:t>
      </w:r>
      <w:r w:rsidR="00D5407A">
        <w:t>f</w:t>
      </w:r>
      <w:r w:rsidR="00162604">
        <w:t>or example</w:t>
      </w:r>
      <w:r w:rsidR="00D5407A">
        <w:t>,</w:t>
      </w:r>
      <w:r w:rsidRPr="001345B0">
        <w:t xml:space="preserve"> fewer time zones v</w:t>
      </w:r>
      <w:r w:rsidR="00162604">
        <w:t>ersus</w:t>
      </w:r>
      <w:r w:rsidRPr="001345B0">
        <w:t xml:space="preserve"> multiple conversions).</w:t>
      </w:r>
    </w:p>
    <w:p w14:paraId="28952E06" w14:textId="77777777" w:rsidR="008F2B72" w:rsidRDefault="001345B0" w:rsidP="008F2B72">
      <w:pPr>
        <w:pStyle w:val="ListBullet"/>
      </w:pPr>
      <w:r w:rsidRPr="001345B0">
        <w:t>Extend students by requiring optimisation of travel plans or comparison of multiple scenarios with justification</w:t>
      </w:r>
      <w:r w:rsidR="008F2B72">
        <w:t>.</w:t>
      </w:r>
    </w:p>
    <w:p w14:paraId="4E11575C" w14:textId="3A169531" w:rsidR="00E00962" w:rsidRPr="005B65B8" w:rsidRDefault="008F2B72" w:rsidP="008F2B72">
      <w:pPr>
        <w:pStyle w:val="ListBullet"/>
      </w:pPr>
      <w:r>
        <w:t>Challenge students to come up with</w:t>
      </w:r>
      <w:r w:rsidR="008B25E7">
        <w:t xml:space="preserve"> </w:t>
      </w:r>
      <w:r w:rsidR="00162604">
        <w:t>marking criterion</w:t>
      </w:r>
      <w:r w:rsidR="008B25E7">
        <w:t xml:space="preserve"> for the HSC-style questions.</w:t>
      </w:r>
      <w:r w:rsidR="00E00962" w:rsidRPr="005B65B8">
        <w:br w:type="page"/>
      </w:r>
    </w:p>
    <w:p w14:paraId="0A513307" w14:textId="77777777" w:rsidR="00E00962" w:rsidRPr="005B65B8" w:rsidRDefault="00E00962" w:rsidP="00E00962">
      <w:pPr>
        <w:pStyle w:val="Heading3"/>
      </w:pPr>
      <w:r w:rsidRPr="005B65B8">
        <w:lastRenderedPageBreak/>
        <w:t>Suggested opportunities for assessment</w:t>
      </w:r>
    </w:p>
    <w:p w14:paraId="681F4C69" w14:textId="6DC40105" w:rsidR="00E00962" w:rsidRPr="005B65B8" w:rsidRDefault="00E00962" w:rsidP="00E00962">
      <w:pPr>
        <w:rPr>
          <w:rStyle w:val="Strong"/>
        </w:rPr>
      </w:pPr>
      <w:r w:rsidRPr="005B65B8">
        <w:rPr>
          <w:rStyle w:val="Strong"/>
        </w:rPr>
        <w:t>Activating prior knowledge</w:t>
      </w:r>
    </w:p>
    <w:p w14:paraId="02151AE2" w14:textId="058B050D" w:rsidR="005D28C4" w:rsidRDefault="00BA0B5C" w:rsidP="005D28C4">
      <w:pPr>
        <w:pStyle w:val="ListBullet"/>
      </w:pPr>
      <w:r w:rsidRPr="00BA0B5C">
        <w:t xml:space="preserve">Use student responses to the </w:t>
      </w:r>
      <w:r w:rsidR="00D5407A">
        <w:t>4</w:t>
      </w:r>
      <w:r w:rsidRPr="00BA0B5C">
        <w:t xml:space="preserve"> problems to assess accuracy in calculating elapsed time, start and finish times, and interpreting time in different contexts (forward</w:t>
      </w:r>
      <w:r w:rsidR="002A38FF">
        <w:t>s</w:t>
      </w:r>
      <w:r w:rsidRPr="00BA0B5C">
        <w:t xml:space="preserve"> and backward</w:t>
      </w:r>
      <w:r w:rsidR="002A38FF">
        <w:t>s</w:t>
      </w:r>
      <w:r w:rsidRPr="00BA0B5C">
        <w:t>).</w:t>
      </w:r>
    </w:p>
    <w:p w14:paraId="475AC8ED" w14:textId="26733BFA" w:rsidR="00E00962" w:rsidRPr="005B65B8" w:rsidRDefault="00BA0B5C" w:rsidP="00983AD5">
      <w:pPr>
        <w:pStyle w:val="ListBullet"/>
      </w:pPr>
      <w:r w:rsidRPr="00BA0B5C">
        <w:t>Listen to pair and group discussions to identify misconceptions (</w:t>
      </w:r>
      <w:r w:rsidR="00D5407A">
        <w:t>f</w:t>
      </w:r>
      <w:r w:rsidR="00983AD5">
        <w:t>or example</w:t>
      </w:r>
      <w:r w:rsidR="00D5407A">
        <w:t>,</w:t>
      </w:r>
      <w:r w:rsidRPr="00BA0B5C">
        <w:t xml:space="preserve"> handling minutes, crossing hours or working backwards) and collect </w:t>
      </w:r>
      <w:r w:rsidR="002A38FF">
        <w:t>1</w:t>
      </w:r>
      <w:r w:rsidR="002A38FF" w:rsidRPr="00BA0B5C">
        <w:t xml:space="preserve"> </w:t>
      </w:r>
      <w:r w:rsidRPr="00BA0B5C">
        <w:t xml:space="preserve">or </w:t>
      </w:r>
      <w:r w:rsidR="0090384A">
        <w:t>2</w:t>
      </w:r>
      <w:r w:rsidRPr="00BA0B5C">
        <w:t xml:space="preserve"> responses as evidence of individual understanding.</w:t>
      </w:r>
    </w:p>
    <w:p w14:paraId="00DB154D" w14:textId="13680831" w:rsidR="00E00962" w:rsidRPr="005B65B8" w:rsidRDefault="00E00962" w:rsidP="00E00962">
      <w:pPr>
        <w:rPr>
          <w:rStyle w:val="Strong"/>
        </w:rPr>
      </w:pPr>
      <w:r w:rsidRPr="005B65B8">
        <w:rPr>
          <w:rStyle w:val="Strong"/>
        </w:rPr>
        <w:t>Connecting learning</w:t>
      </w:r>
    </w:p>
    <w:p w14:paraId="3F54B3E7" w14:textId="2DD0A7CC" w:rsidR="005B039F" w:rsidRPr="005B039F" w:rsidRDefault="00373020" w:rsidP="005B039F">
      <w:pPr>
        <w:pStyle w:val="ListBullet"/>
      </w:pPr>
      <w:r>
        <w:t>Observe student progress during group activities and e</w:t>
      </w:r>
      <w:r w:rsidR="005B039F" w:rsidRPr="005B039F">
        <w:t>valuate accuracy of minimum spanning tree construction and shortest</w:t>
      </w:r>
      <w:r w:rsidR="002A38FF">
        <w:t>-</w:t>
      </w:r>
      <w:r w:rsidR="005B039F" w:rsidRPr="005B039F">
        <w:t>path calculations.</w:t>
      </w:r>
    </w:p>
    <w:p w14:paraId="2F866BCD" w14:textId="11C70237" w:rsidR="005B039F" w:rsidRPr="005B039F" w:rsidRDefault="005B039F" w:rsidP="005B039F">
      <w:pPr>
        <w:pStyle w:val="ListBullet"/>
      </w:pPr>
      <w:r w:rsidRPr="005B039F">
        <w:t>Assess students’ ability to apply UTC conversions when determining flight times</w:t>
      </w:r>
      <w:r w:rsidR="00526D04">
        <w:t xml:space="preserve"> during group activities</w:t>
      </w:r>
      <w:r w:rsidRPr="005B039F">
        <w:t>.</w:t>
      </w:r>
    </w:p>
    <w:p w14:paraId="52E26ADE" w14:textId="38C20142" w:rsidR="005B039F" w:rsidRPr="005B039F" w:rsidRDefault="005B039F" w:rsidP="005B039F">
      <w:pPr>
        <w:pStyle w:val="ListBullet"/>
      </w:pPr>
      <w:r w:rsidRPr="005B039F">
        <w:t>Review final travel plans for correct calculations (</w:t>
      </w:r>
      <w:r w:rsidR="002A38FF">
        <w:t xml:space="preserve">for example, </w:t>
      </w:r>
      <w:r w:rsidRPr="005B039F">
        <w:t>total time, percentages</w:t>
      </w:r>
      <w:r w:rsidR="002A38FF">
        <w:t xml:space="preserve"> or</w:t>
      </w:r>
      <w:r w:rsidRPr="005B039F">
        <w:t xml:space="preserve"> feasibility).</w:t>
      </w:r>
    </w:p>
    <w:p w14:paraId="6FCCDF58" w14:textId="05B70F65" w:rsidR="00E00962" w:rsidRPr="005B65B8" w:rsidRDefault="005B039F" w:rsidP="005B039F">
      <w:pPr>
        <w:pStyle w:val="ListBullet"/>
      </w:pPr>
      <w:r w:rsidRPr="005B039F">
        <w:t>Use student explanations and presentations to assess reasoning, justification and interpretation of networks</w:t>
      </w:r>
      <w:r w:rsidR="00373020">
        <w:t xml:space="preserve"> to check for understanding.</w:t>
      </w:r>
    </w:p>
    <w:p w14:paraId="40041E65" w14:textId="77777777" w:rsidR="00E00962" w:rsidRPr="005B65B8" w:rsidRDefault="00E00962" w:rsidP="00E00962">
      <w:pPr>
        <w:rPr>
          <w:rStyle w:val="Strong"/>
        </w:rPr>
      </w:pPr>
      <w:r w:rsidRPr="005B65B8">
        <w:rPr>
          <w:rStyle w:val="Strong"/>
        </w:rPr>
        <w:t>Releasing responsibility</w:t>
      </w:r>
    </w:p>
    <w:p w14:paraId="0B2AFDE6" w14:textId="772236AF" w:rsidR="003822C5" w:rsidRPr="003822C5" w:rsidRDefault="003822C5" w:rsidP="003822C5">
      <w:pPr>
        <w:pStyle w:val="ListBullet"/>
      </w:pPr>
      <w:r w:rsidRPr="003822C5">
        <w:t>Monitor accuracy of travel time calculations across different methods during the scavenger hunt.</w:t>
      </w:r>
    </w:p>
    <w:p w14:paraId="6DA3D5C1" w14:textId="662477B4" w:rsidR="003822C5" w:rsidRDefault="003822C5" w:rsidP="003822C5">
      <w:pPr>
        <w:pStyle w:val="ListBullet"/>
      </w:pPr>
      <w:r w:rsidRPr="003822C5">
        <w:t xml:space="preserve">Use students’ </w:t>
      </w:r>
      <w:r w:rsidR="00A05205">
        <w:t>F</w:t>
      </w:r>
      <w:r w:rsidR="00A05205" w:rsidRPr="003822C5">
        <w:t>our</w:t>
      </w:r>
      <w:r w:rsidR="00A05205">
        <w:rPr>
          <w:lang w:val="en-US"/>
        </w:rPr>
        <w:t xml:space="preserve"> </w:t>
      </w:r>
      <w:r w:rsidRPr="003822C5">
        <w:t xml:space="preserve">quadrant notes to assess </w:t>
      </w:r>
      <w:r w:rsidR="002A38FF">
        <w:t xml:space="preserve">their </w:t>
      </w:r>
      <w:r w:rsidRPr="003822C5">
        <w:t>understanding of key concepts and methods.</w:t>
      </w:r>
    </w:p>
    <w:p w14:paraId="3EF435E6" w14:textId="4E9F3D03" w:rsidR="003822C5" w:rsidRPr="003822C5" w:rsidRDefault="003822C5" w:rsidP="003822C5">
      <w:pPr>
        <w:pStyle w:val="ListBullet"/>
      </w:pPr>
      <w:r w:rsidRPr="003822C5">
        <w:t xml:space="preserve">Observe </w:t>
      </w:r>
      <w:r w:rsidR="002A38FF">
        <w:t xml:space="preserve">students’ </w:t>
      </w:r>
      <w:r w:rsidRPr="003822C5">
        <w:t>problem-solving processes and ability to connect solutions between linked questions.</w:t>
      </w:r>
    </w:p>
    <w:p w14:paraId="7F4B42C3" w14:textId="73607E15" w:rsidR="000F2A24" w:rsidRPr="00573543" w:rsidRDefault="003822C5" w:rsidP="009641E5">
      <w:pPr>
        <w:pStyle w:val="ListBullet"/>
      </w:pPr>
      <w:r w:rsidRPr="003822C5">
        <w:t xml:space="preserve">Check </w:t>
      </w:r>
      <w:r w:rsidR="002A38FF">
        <w:t xml:space="preserve">the </w:t>
      </w:r>
      <w:r w:rsidRPr="003822C5">
        <w:t>completion of the scavenger sequence to ensure logical progression and correctness.</w:t>
      </w:r>
    </w:p>
    <w:p w14:paraId="173FBBA7" w14:textId="4D42307E" w:rsidR="00E00962" w:rsidRPr="000F2A24" w:rsidRDefault="00E00962" w:rsidP="000F2A24">
      <w:pPr>
        <w:pStyle w:val="Heading5"/>
        <w:rPr>
          <w:rStyle w:val="Strong"/>
          <w:b/>
          <w:bCs w:val="0"/>
        </w:rPr>
      </w:pPr>
      <w:r w:rsidRPr="000F2A24">
        <w:rPr>
          <w:rStyle w:val="Strong"/>
          <w:b/>
          <w:bCs w:val="0"/>
        </w:rPr>
        <w:t>Independent practice</w:t>
      </w:r>
    </w:p>
    <w:p w14:paraId="3B94BC09" w14:textId="2EED5486" w:rsidR="00623F38" w:rsidRPr="00623F38" w:rsidRDefault="00623F38" w:rsidP="00623F38">
      <w:pPr>
        <w:pStyle w:val="ListBullet"/>
      </w:pPr>
      <w:r w:rsidRPr="00623F38">
        <w:t>Assess accuracy in applying the jet lag rule to real-world travel scenarios.</w:t>
      </w:r>
    </w:p>
    <w:p w14:paraId="53FE7D29" w14:textId="201126A9" w:rsidR="00623F38" w:rsidRPr="00623F38" w:rsidRDefault="00623F38" w:rsidP="00623F38">
      <w:pPr>
        <w:pStyle w:val="ListBullet"/>
      </w:pPr>
      <w:r w:rsidRPr="00623F38">
        <w:lastRenderedPageBreak/>
        <w:t xml:space="preserve">Evaluate reasoning and feasibility in students’ researched travel plans for the </w:t>
      </w:r>
      <w:r w:rsidR="002A38FF">
        <w:t>b</w:t>
      </w:r>
      <w:r w:rsidRPr="00623F38">
        <w:t>irthday dilemma.</w:t>
      </w:r>
    </w:p>
    <w:p w14:paraId="65146A34" w14:textId="1DF20CFA" w:rsidR="00623F38" w:rsidRPr="00623F38" w:rsidRDefault="00526D04" w:rsidP="00623F38">
      <w:pPr>
        <w:pStyle w:val="ListBullet"/>
      </w:pPr>
      <w:r>
        <w:t>Collect</w:t>
      </w:r>
      <w:r w:rsidR="00623F38" w:rsidRPr="00623F38">
        <w:t xml:space="preserve"> solutions to HSC-style questions</w:t>
      </w:r>
      <w:r w:rsidR="003A7D4E">
        <w:t xml:space="preserve"> as evidence of </w:t>
      </w:r>
      <w:r w:rsidR="002A38FF">
        <w:t xml:space="preserve">the </w:t>
      </w:r>
      <w:r w:rsidR="003A7D4E">
        <w:t>learning of</w:t>
      </w:r>
      <w:r w:rsidR="00623F38" w:rsidRPr="00623F38">
        <w:t xml:space="preserve"> time zone calculations and problem-solving processes.</w:t>
      </w:r>
    </w:p>
    <w:p w14:paraId="636AAE66" w14:textId="2698D7CF" w:rsidR="00E00962" w:rsidRPr="005B65B8" w:rsidRDefault="00623F38" w:rsidP="00623F38">
      <w:pPr>
        <w:pStyle w:val="ListBullet"/>
      </w:pPr>
      <w:r w:rsidRPr="00623F38">
        <w:t>Use class discussion and peer comparison to gauge depth of understanding and justification.</w:t>
      </w:r>
    </w:p>
    <w:p w14:paraId="0EB16051" w14:textId="650B18F2" w:rsidR="00E00962" w:rsidRPr="005B65B8" w:rsidRDefault="00E00962">
      <w:pPr>
        <w:suppressAutoHyphens w:val="0"/>
        <w:spacing w:before="0" w:after="160" w:line="259" w:lineRule="auto"/>
      </w:pPr>
    </w:p>
    <w:p w14:paraId="63D474C5" w14:textId="77777777" w:rsidR="00EE57AF" w:rsidRPr="005B65B8" w:rsidRDefault="00EE57AF" w:rsidP="00E00962">
      <w:pPr>
        <w:pStyle w:val="Heading2"/>
        <w:sectPr w:rsidR="00EE57AF" w:rsidRPr="005B65B8" w:rsidSect="005A171B">
          <w:pgSz w:w="11906" w:h="16838"/>
          <w:pgMar w:top="1129" w:right="1134" w:bottom="1134" w:left="1134" w:header="488" w:footer="535" w:gutter="0"/>
          <w:cols w:space="708"/>
          <w:titlePg/>
          <w:docGrid w:linePitch="360"/>
        </w:sectPr>
      </w:pPr>
    </w:p>
    <w:p w14:paraId="45C8C510" w14:textId="6BAC499D" w:rsidR="00E00962" w:rsidRPr="005B65B8" w:rsidRDefault="00E00962" w:rsidP="00E00962">
      <w:pPr>
        <w:pStyle w:val="Heading2"/>
      </w:pPr>
      <w:bookmarkStart w:id="0" w:name="_Appendix_A"/>
      <w:bookmarkEnd w:id="0"/>
      <w:r w:rsidRPr="005B65B8">
        <w:lastRenderedPageBreak/>
        <w:t xml:space="preserve">Appendix </w:t>
      </w:r>
      <w:r w:rsidR="00EE57AF" w:rsidRPr="005B65B8">
        <w:t>A</w:t>
      </w:r>
    </w:p>
    <w:p w14:paraId="423CD526" w14:textId="7C00498E" w:rsidR="00E00962" w:rsidRDefault="00EE57AF" w:rsidP="00E00962">
      <w:pPr>
        <w:pStyle w:val="Heading3"/>
      </w:pPr>
      <w:r w:rsidRPr="005B65B8">
        <w:t xml:space="preserve">Singapore tourist </w:t>
      </w:r>
      <w:r w:rsidR="00756167" w:rsidRPr="005B65B8">
        <w:t>network</w:t>
      </w:r>
    </w:p>
    <w:p w14:paraId="3308FFA2" w14:textId="0F46901A" w:rsidR="00743764" w:rsidRPr="00743764" w:rsidRDefault="003B145E" w:rsidP="00743764">
      <w:r w:rsidRPr="003B145E">
        <w:rPr>
          <w:noProof/>
        </w:rPr>
        <w:drawing>
          <wp:inline distT="0" distB="0" distL="0" distR="0" wp14:anchorId="2112E926" wp14:editId="0BFA95F9">
            <wp:extent cx="8714128" cy="4677507"/>
            <wp:effectExtent l="0" t="0" r="0" b="8890"/>
            <wp:docPr id="11" name="Picture 10" descr="Network diagram showing different places around Singapore with the travel times between them. Places include Zoo, Orchard Road, Merlion, Changi Airport, Flyer, Gardens by the Bay, Marina Bay, Sentosa Gateway, Fort Siloso Skywalk and Wings of Time fireworks display.">
              <a:extLst xmlns:a="http://schemas.openxmlformats.org/drawingml/2006/main">
                <a:ext uri="{FF2B5EF4-FFF2-40B4-BE49-F238E27FC236}">
                  <a16:creationId xmlns:a16="http://schemas.microsoft.com/office/drawing/2014/main" id="{DDCC85CD-04CF-74E5-577D-0EC9C9BA8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Network diagram showing different places around Singapore with the travel times between them. Places include Zoo, Orchard Road, Merlion, Changi Airport, Flyer, Gardens by the Bay, Marina Bay, Sentosa Gateway, Fort Siloso Skywalk and Wings of Time fireworks display.">
                      <a:extLst>
                        <a:ext uri="{FF2B5EF4-FFF2-40B4-BE49-F238E27FC236}">
                          <a16:creationId xmlns:a16="http://schemas.microsoft.com/office/drawing/2014/main" id="{DDCC85CD-04CF-74E5-577D-0EC9C9BA8A72}"/>
                        </a:ext>
                      </a:extLst>
                    </pic:cNvPr>
                    <pic:cNvPicPr>
                      <a:picLocks noChangeAspect="1"/>
                    </pic:cNvPicPr>
                  </pic:nvPicPr>
                  <pic:blipFill>
                    <a:blip r:embed="rId31"/>
                    <a:stretch>
                      <a:fillRect/>
                    </a:stretch>
                  </pic:blipFill>
                  <pic:spPr>
                    <a:xfrm>
                      <a:off x="0" y="0"/>
                      <a:ext cx="8766552" cy="4705647"/>
                    </a:xfrm>
                    <a:prstGeom prst="rect">
                      <a:avLst/>
                    </a:prstGeom>
                  </pic:spPr>
                </pic:pic>
              </a:graphicData>
            </a:graphic>
          </wp:inline>
        </w:drawing>
      </w:r>
    </w:p>
    <w:p w14:paraId="68908B32" w14:textId="10E624BF" w:rsidR="00EE57AF" w:rsidRPr="005B65B8" w:rsidRDefault="00EE57AF" w:rsidP="00F7527F">
      <w:pPr>
        <w:sectPr w:rsidR="00EE57AF" w:rsidRPr="005B65B8" w:rsidSect="00EE57AF">
          <w:pgSz w:w="16838" w:h="11906" w:orient="landscape"/>
          <w:pgMar w:top="1134" w:right="1134" w:bottom="1134" w:left="1128" w:header="488" w:footer="533" w:gutter="0"/>
          <w:cols w:space="708"/>
          <w:titlePg/>
          <w:docGrid w:linePitch="360"/>
        </w:sectPr>
      </w:pPr>
    </w:p>
    <w:tbl>
      <w:tblPr>
        <w:tblStyle w:val="Tableheader"/>
        <w:tblW w:w="5000" w:type="pct"/>
        <w:tblLook w:val="04A0" w:firstRow="1" w:lastRow="0" w:firstColumn="1" w:lastColumn="0" w:noHBand="0" w:noVBand="1"/>
        <w:tblDescription w:val="Table showing average time spent at various tourist attractions in Singapore."/>
      </w:tblPr>
      <w:tblGrid>
        <w:gridCol w:w="4811"/>
        <w:gridCol w:w="4819"/>
      </w:tblGrid>
      <w:tr w:rsidR="00683D1C" w:rsidRPr="00F37CF6" w14:paraId="7423999C" w14:textId="77777777" w:rsidTr="00F37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093E7BC7" w14:textId="7A99C0DD" w:rsidR="00683D1C" w:rsidRPr="00F37CF6" w:rsidRDefault="00A1198E" w:rsidP="00F37CF6">
            <w:r w:rsidRPr="00F37CF6">
              <w:lastRenderedPageBreak/>
              <w:t>Tou</w:t>
            </w:r>
            <w:r w:rsidR="006C4153" w:rsidRPr="00F37CF6">
              <w:t>r</w:t>
            </w:r>
            <w:r w:rsidR="00626B84" w:rsidRPr="00F37CF6">
              <w:t xml:space="preserve">ist </w:t>
            </w:r>
            <w:r w:rsidR="008005BA">
              <w:t>venues</w:t>
            </w:r>
          </w:p>
        </w:tc>
        <w:tc>
          <w:tcPr>
            <w:tcW w:w="2502" w:type="pct"/>
          </w:tcPr>
          <w:p w14:paraId="3D1F4840" w14:textId="4D04D4F2" w:rsidR="00683D1C" w:rsidRPr="00F37CF6" w:rsidRDefault="00D54C36" w:rsidP="00F37CF6">
            <w:pPr>
              <w:cnfStyle w:val="100000000000" w:firstRow="1" w:lastRow="0" w:firstColumn="0" w:lastColumn="0" w:oddVBand="0" w:evenVBand="0" w:oddHBand="0" w:evenHBand="0" w:firstRowFirstColumn="0" w:firstRowLastColumn="0" w:lastRowFirstColumn="0" w:lastRowLastColumn="0"/>
            </w:pPr>
            <w:r w:rsidRPr="00F37CF6">
              <w:t>Average time spent at venue</w:t>
            </w:r>
          </w:p>
        </w:tc>
      </w:tr>
      <w:tr w:rsidR="00683D1C" w:rsidRPr="00F37CF6" w14:paraId="43874257" w14:textId="77777777" w:rsidTr="00F3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14C8F820" w14:textId="28561180" w:rsidR="00683D1C" w:rsidRPr="00F37CF6" w:rsidRDefault="00D54C36" w:rsidP="00F37CF6">
            <w:r w:rsidRPr="00F37CF6">
              <w:t>Changi Airport</w:t>
            </w:r>
          </w:p>
        </w:tc>
        <w:tc>
          <w:tcPr>
            <w:tcW w:w="2502" w:type="pct"/>
          </w:tcPr>
          <w:p w14:paraId="7CE3A03D" w14:textId="500D199D" w:rsidR="00683D1C" w:rsidRPr="00F37CF6" w:rsidRDefault="00DC31B4" w:rsidP="00F37CF6">
            <w:pPr>
              <w:cnfStyle w:val="000000100000" w:firstRow="0" w:lastRow="0" w:firstColumn="0" w:lastColumn="0" w:oddVBand="0" w:evenVBand="0" w:oddHBand="1" w:evenHBand="0" w:firstRowFirstColumn="0" w:firstRowLastColumn="0" w:lastRowFirstColumn="0" w:lastRowLastColumn="0"/>
            </w:pPr>
            <w:r w:rsidRPr="00F37CF6">
              <w:t>90 min</w:t>
            </w:r>
            <w:r w:rsidR="00121F21">
              <w:t>ute</w:t>
            </w:r>
            <w:r w:rsidRPr="00F37CF6">
              <w:t>s</w:t>
            </w:r>
          </w:p>
        </w:tc>
      </w:tr>
      <w:tr w:rsidR="00683D1C" w:rsidRPr="00F37CF6" w14:paraId="30D4C3F1" w14:textId="77777777" w:rsidTr="00F37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3708D8F3" w14:textId="4D6A208E" w:rsidR="00683D1C" w:rsidRPr="00F37CF6" w:rsidRDefault="0040698C" w:rsidP="00F37CF6">
            <w:r w:rsidRPr="00F37CF6">
              <w:t xml:space="preserve">Singapore </w:t>
            </w:r>
            <w:r w:rsidR="00121F21">
              <w:t>Z</w:t>
            </w:r>
            <w:r w:rsidRPr="00F37CF6">
              <w:t>oo</w:t>
            </w:r>
          </w:p>
        </w:tc>
        <w:tc>
          <w:tcPr>
            <w:tcW w:w="2502" w:type="pct"/>
          </w:tcPr>
          <w:p w14:paraId="6977B7D8" w14:textId="0B4D2E55" w:rsidR="00683D1C" w:rsidRPr="00F37CF6" w:rsidRDefault="009F7ADF" w:rsidP="00F37CF6">
            <w:pPr>
              <w:cnfStyle w:val="000000010000" w:firstRow="0" w:lastRow="0" w:firstColumn="0" w:lastColumn="0" w:oddVBand="0" w:evenVBand="0" w:oddHBand="0" w:evenHBand="1" w:firstRowFirstColumn="0" w:firstRowLastColumn="0" w:lastRowFirstColumn="0" w:lastRowLastColumn="0"/>
            </w:pPr>
            <w:r w:rsidRPr="00F37CF6">
              <w:t>4 hours</w:t>
            </w:r>
          </w:p>
        </w:tc>
      </w:tr>
      <w:tr w:rsidR="00683D1C" w:rsidRPr="00F37CF6" w14:paraId="50B5013B" w14:textId="77777777" w:rsidTr="00F3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6D6DD2A9" w14:textId="297CBDA4" w:rsidR="00683D1C" w:rsidRPr="00F37CF6" w:rsidRDefault="0040698C" w:rsidP="00F37CF6">
            <w:r w:rsidRPr="00F37CF6">
              <w:t>Orchard Road</w:t>
            </w:r>
          </w:p>
        </w:tc>
        <w:tc>
          <w:tcPr>
            <w:tcW w:w="2502" w:type="pct"/>
          </w:tcPr>
          <w:p w14:paraId="29377CA1" w14:textId="018820DF" w:rsidR="00683D1C" w:rsidRPr="00F37CF6" w:rsidRDefault="009F7ADF" w:rsidP="00F37CF6">
            <w:pPr>
              <w:cnfStyle w:val="000000100000" w:firstRow="0" w:lastRow="0" w:firstColumn="0" w:lastColumn="0" w:oddVBand="0" w:evenVBand="0" w:oddHBand="1" w:evenHBand="0" w:firstRowFirstColumn="0" w:firstRowLastColumn="0" w:lastRowFirstColumn="0" w:lastRowLastColumn="0"/>
            </w:pPr>
            <w:r w:rsidRPr="00F37CF6">
              <w:t>1 hour</w:t>
            </w:r>
          </w:p>
        </w:tc>
      </w:tr>
      <w:tr w:rsidR="00683D1C" w:rsidRPr="00F37CF6" w14:paraId="1D9EAD74" w14:textId="77777777" w:rsidTr="00F37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4AFD1EFB" w14:textId="7DCE77D2" w:rsidR="00683D1C" w:rsidRPr="00F37CF6" w:rsidRDefault="0040698C" w:rsidP="00F37CF6">
            <w:r w:rsidRPr="00F37CF6">
              <w:t>Merlion</w:t>
            </w:r>
          </w:p>
        </w:tc>
        <w:tc>
          <w:tcPr>
            <w:tcW w:w="2502" w:type="pct"/>
          </w:tcPr>
          <w:p w14:paraId="6B9A6842" w14:textId="0E5F6F6C" w:rsidR="00683D1C" w:rsidRPr="00F37CF6" w:rsidRDefault="000D76EA" w:rsidP="00F37CF6">
            <w:pPr>
              <w:cnfStyle w:val="000000010000" w:firstRow="0" w:lastRow="0" w:firstColumn="0" w:lastColumn="0" w:oddVBand="0" w:evenVBand="0" w:oddHBand="0" w:evenHBand="1" w:firstRowFirstColumn="0" w:firstRowLastColumn="0" w:lastRowFirstColumn="0" w:lastRowLastColumn="0"/>
            </w:pPr>
            <w:r w:rsidRPr="00F37CF6">
              <w:t>40 min</w:t>
            </w:r>
            <w:r w:rsidR="00121F21">
              <w:t>ute</w:t>
            </w:r>
            <w:r w:rsidRPr="00F37CF6">
              <w:t>s</w:t>
            </w:r>
          </w:p>
        </w:tc>
      </w:tr>
      <w:tr w:rsidR="00683D1C" w:rsidRPr="00F37CF6" w14:paraId="2AC5DC19" w14:textId="77777777" w:rsidTr="00F3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6B71102F" w14:textId="7B6FBCDA" w:rsidR="00683D1C" w:rsidRPr="00F37CF6" w:rsidRDefault="0040698C" w:rsidP="00F37CF6">
            <w:r w:rsidRPr="00F37CF6">
              <w:t>Singa</w:t>
            </w:r>
            <w:r w:rsidR="0063657A" w:rsidRPr="00F37CF6">
              <w:t xml:space="preserve">pore </w:t>
            </w:r>
            <w:r w:rsidR="00121F21">
              <w:t>F</w:t>
            </w:r>
            <w:r w:rsidR="0063657A" w:rsidRPr="00F37CF6">
              <w:t>lyer</w:t>
            </w:r>
          </w:p>
        </w:tc>
        <w:tc>
          <w:tcPr>
            <w:tcW w:w="2502" w:type="pct"/>
          </w:tcPr>
          <w:p w14:paraId="6B86BB21" w14:textId="3BDD41D4" w:rsidR="00683D1C" w:rsidRPr="00F37CF6" w:rsidRDefault="000D76EA" w:rsidP="00F37CF6">
            <w:pPr>
              <w:cnfStyle w:val="000000100000" w:firstRow="0" w:lastRow="0" w:firstColumn="0" w:lastColumn="0" w:oddVBand="0" w:evenVBand="0" w:oddHBand="1" w:evenHBand="0" w:firstRowFirstColumn="0" w:firstRowLastColumn="0" w:lastRowFirstColumn="0" w:lastRowLastColumn="0"/>
            </w:pPr>
            <w:r w:rsidRPr="00F37CF6">
              <w:t>30 min</w:t>
            </w:r>
            <w:r w:rsidR="00121F21">
              <w:t>ute</w:t>
            </w:r>
            <w:r w:rsidRPr="00F37CF6">
              <w:t>s (1 rotation)</w:t>
            </w:r>
          </w:p>
        </w:tc>
      </w:tr>
      <w:tr w:rsidR="00683D1C" w:rsidRPr="00F37CF6" w14:paraId="395D05A9" w14:textId="77777777" w:rsidTr="00F37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03996F59" w14:textId="584A0CDB" w:rsidR="00683D1C" w:rsidRPr="00F37CF6" w:rsidRDefault="0063657A" w:rsidP="00F37CF6">
            <w:r w:rsidRPr="00F37CF6">
              <w:t>Marina Bay</w:t>
            </w:r>
          </w:p>
        </w:tc>
        <w:tc>
          <w:tcPr>
            <w:tcW w:w="2502" w:type="pct"/>
          </w:tcPr>
          <w:p w14:paraId="305148A7" w14:textId="2BAAEF36" w:rsidR="00683D1C" w:rsidRPr="00F37CF6" w:rsidRDefault="000D76EA" w:rsidP="00F37CF6">
            <w:pPr>
              <w:cnfStyle w:val="000000010000" w:firstRow="0" w:lastRow="0" w:firstColumn="0" w:lastColumn="0" w:oddVBand="0" w:evenVBand="0" w:oddHBand="0" w:evenHBand="1" w:firstRowFirstColumn="0" w:firstRowLastColumn="0" w:lastRowFirstColumn="0" w:lastRowLastColumn="0"/>
            </w:pPr>
            <w:r w:rsidRPr="00F37CF6">
              <w:t>45 min</w:t>
            </w:r>
            <w:r w:rsidR="00121F21">
              <w:t>ute</w:t>
            </w:r>
            <w:r w:rsidRPr="00F37CF6">
              <w:t>s</w:t>
            </w:r>
          </w:p>
        </w:tc>
      </w:tr>
      <w:tr w:rsidR="00683D1C" w:rsidRPr="00F37CF6" w14:paraId="41760E6F" w14:textId="77777777" w:rsidTr="00F3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40AEF9D0" w14:textId="08ACEC29" w:rsidR="00683D1C" w:rsidRPr="00F37CF6" w:rsidRDefault="0063657A" w:rsidP="00F37CF6">
            <w:r w:rsidRPr="00F37CF6">
              <w:t>Garden</w:t>
            </w:r>
            <w:r w:rsidR="00121F21">
              <w:t>s</w:t>
            </w:r>
            <w:r w:rsidRPr="00F37CF6">
              <w:t xml:space="preserve"> by the </w:t>
            </w:r>
            <w:r w:rsidR="00121F21">
              <w:t>B</w:t>
            </w:r>
            <w:r w:rsidRPr="00F37CF6">
              <w:t>ay</w:t>
            </w:r>
          </w:p>
        </w:tc>
        <w:tc>
          <w:tcPr>
            <w:tcW w:w="2502" w:type="pct"/>
          </w:tcPr>
          <w:p w14:paraId="13B27D1A" w14:textId="7C9C918A" w:rsidR="00683D1C" w:rsidRPr="00F37CF6" w:rsidRDefault="00FC32CB" w:rsidP="00F37CF6">
            <w:pPr>
              <w:cnfStyle w:val="000000100000" w:firstRow="0" w:lastRow="0" w:firstColumn="0" w:lastColumn="0" w:oddVBand="0" w:evenVBand="0" w:oddHBand="1" w:evenHBand="0" w:firstRowFirstColumn="0" w:firstRowLastColumn="0" w:lastRowFirstColumn="0" w:lastRowLastColumn="0"/>
            </w:pPr>
            <w:r w:rsidRPr="00F37CF6">
              <w:t>2 hours</w:t>
            </w:r>
          </w:p>
        </w:tc>
      </w:tr>
      <w:tr w:rsidR="00683D1C" w:rsidRPr="00F37CF6" w14:paraId="1B47F713" w14:textId="77777777" w:rsidTr="00F37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691496CE" w14:textId="6CECA933" w:rsidR="00683D1C" w:rsidRPr="00F37CF6" w:rsidRDefault="00DC31B4" w:rsidP="00F37CF6">
            <w:r w:rsidRPr="00F37CF6">
              <w:t xml:space="preserve">Wings of </w:t>
            </w:r>
            <w:r w:rsidR="00121F21">
              <w:t>T</w:t>
            </w:r>
            <w:r w:rsidRPr="00F37CF6">
              <w:t>ime</w:t>
            </w:r>
            <w:r w:rsidR="00121F21">
              <w:t xml:space="preserve"> fireworks display</w:t>
            </w:r>
          </w:p>
        </w:tc>
        <w:tc>
          <w:tcPr>
            <w:tcW w:w="2502" w:type="pct"/>
          </w:tcPr>
          <w:p w14:paraId="55EA5EE9" w14:textId="75DF86AC" w:rsidR="00683D1C" w:rsidRPr="00F37CF6" w:rsidRDefault="00FC32CB" w:rsidP="00F37CF6">
            <w:pPr>
              <w:cnfStyle w:val="000000010000" w:firstRow="0" w:lastRow="0" w:firstColumn="0" w:lastColumn="0" w:oddVBand="0" w:evenVBand="0" w:oddHBand="0" w:evenHBand="1" w:firstRowFirstColumn="0" w:firstRowLastColumn="0" w:lastRowFirstColumn="0" w:lastRowLastColumn="0"/>
            </w:pPr>
            <w:r w:rsidRPr="00F37CF6">
              <w:t>20 min</w:t>
            </w:r>
            <w:r w:rsidR="00121F21">
              <w:t>ute</w:t>
            </w:r>
            <w:r w:rsidRPr="00F37CF6">
              <w:t>s (at night 7</w:t>
            </w:r>
            <w:r w:rsidR="003F56C7" w:rsidRPr="00F37CF6">
              <w:t xml:space="preserve"> </w:t>
            </w:r>
            <w:r w:rsidRPr="00F37CF6">
              <w:t>pm)</w:t>
            </w:r>
          </w:p>
        </w:tc>
      </w:tr>
      <w:tr w:rsidR="0063657A" w:rsidRPr="00F37CF6" w14:paraId="4AF79F08" w14:textId="77777777" w:rsidTr="00F3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6118AEE6" w14:textId="27E22627" w:rsidR="0063657A" w:rsidRPr="00F37CF6" w:rsidRDefault="00DC31B4" w:rsidP="00F37CF6">
            <w:r w:rsidRPr="00F37CF6">
              <w:t>Fort Siloso</w:t>
            </w:r>
            <w:r w:rsidR="00121F21">
              <w:t xml:space="preserve"> Skywalk</w:t>
            </w:r>
          </w:p>
        </w:tc>
        <w:tc>
          <w:tcPr>
            <w:tcW w:w="2502" w:type="pct"/>
          </w:tcPr>
          <w:p w14:paraId="0AFA9A21" w14:textId="49154C9C" w:rsidR="0063657A" w:rsidRPr="00F37CF6" w:rsidRDefault="00FC32CB" w:rsidP="00F37CF6">
            <w:pPr>
              <w:cnfStyle w:val="000000100000" w:firstRow="0" w:lastRow="0" w:firstColumn="0" w:lastColumn="0" w:oddVBand="0" w:evenVBand="0" w:oddHBand="1" w:evenHBand="0" w:firstRowFirstColumn="0" w:firstRowLastColumn="0" w:lastRowFirstColumn="0" w:lastRowLastColumn="0"/>
            </w:pPr>
            <w:r w:rsidRPr="00F37CF6">
              <w:t>90 min</w:t>
            </w:r>
            <w:r w:rsidR="00121F21">
              <w:t>ute</w:t>
            </w:r>
            <w:r w:rsidRPr="00F37CF6">
              <w:t>s</w:t>
            </w:r>
          </w:p>
        </w:tc>
      </w:tr>
      <w:tr w:rsidR="00B62173" w:rsidRPr="00F37CF6" w14:paraId="36F63DC1" w14:textId="77777777" w:rsidTr="00F37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Pr>
          <w:p w14:paraId="299DB7D3" w14:textId="354CF926" w:rsidR="00B62173" w:rsidRPr="00F37CF6" w:rsidRDefault="00180825" w:rsidP="00F37CF6">
            <w:r w:rsidRPr="00F37CF6">
              <w:t>Sentosa Gateway</w:t>
            </w:r>
          </w:p>
        </w:tc>
        <w:tc>
          <w:tcPr>
            <w:tcW w:w="2502" w:type="pct"/>
          </w:tcPr>
          <w:p w14:paraId="22A1DF0A" w14:textId="340988CB" w:rsidR="00B62173" w:rsidRPr="00F37CF6" w:rsidRDefault="00152C6B" w:rsidP="00F37CF6">
            <w:pPr>
              <w:cnfStyle w:val="000000010000" w:firstRow="0" w:lastRow="0" w:firstColumn="0" w:lastColumn="0" w:oddVBand="0" w:evenVBand="0" w:oddHBand="0" w:evenHBand="1" w:firstRowFirstColumn="0" w:firstRowLastColumn="0" w:lastRowFirstColumn="0" w:lastRowLastColumn="0"/>
            </w:pPr>
            <w:r w:rsidRPr="00F37CF6">
              <w:t>5</w:t>
            </w:r>
            <w:r w:rsidR="00180825" w:rsidRPr="00F37CF6">
              <w:t xml:space="preserve"> min</w:t>
            </w:r>
            <w:r w:rsidR="00121F21">
              <w:t>ute</w:t>
            </w:r>
            <w:r w:rsidR="00180825" w:rsidRPr="00F37CF6">
              <w:t>s</w:t>
            </w:r>
          </w:p>
        </w:tc>
      </w:tr>
    </w:tbl>
    <w:p w14:paraId="77805EDB" w14:textId="5A0F5029" w:rsidR="001844C0" w:rsidRPr="005B65B8" w:rsidRDefault="001844C0">
      <w:pPr>
        <w:suppressAutoHyphens w:val="0"/>
        <w:spacing w:before="0" w:after="160" w:line="259" w:lineRule="auto"/>
      </w:pPr>
      <w:r w:rsidRPr="005B65B8">
        <w:br w:type="page"/>
      </w:r>
    </w:p>
    <w:p w14:paraId="12C3E422" w14:textId="0349D5BD" w:rsidR="001844C0" w:rsidRPr="005B65B8" w:rsidRDefault="001844C0" w:rsidP="001844C0">
      <w:pPr>
        <w:pStyle w:val="Heading2"/>
      </w:pPr>
      <w:bookmarkStart w:id="1" w:name="_Appendix_B"/>
      <w:bookmarkEnd w:id="1"/>
      <w:r w:rsidRPr="005B65B8">
        <w:lastRenderedPageBreak/>
        <w:t xml:space="preserve">Appendix </w:t>
      </w:r>
      <w:r w:rsidR="006969BF">
        <w:t>B</w:t>
      </w:r>
    </w:p>
    <w:p w14:paraId="0013A779" w14:textId="39B0B1E6" w:rsidR="001844C0" w:rsidRPr="005B65B8" w:rsidRDefault="006969BF" w:rsidP="000C4326">
      <w:pPr>
        <w:pStyle w:val="Heading3"/>
        <w:spacing w:before="120" w:after="0"/>
      </w:pPr>
      <w:r>
        <w:t>Plane timetable</w:t>
      </w:r>
    </w:p>
    <w:tbl>
      <w:tblPr>
        <w:tblStyle w:val="Tableheader"/>
        <w:tblW w:w="0" w:type="auto"/>
        <w:tblLook w:val="04A0" w:firstRow="1" w:lastRow="0" w:firstColumn="1" w:lastColumn="0" w:noHBand="0" w:noVBand="1"/>
        <w:tblDescription w:val="Flight schedule from Sydney to Singapore."/>
      </w:tblPr>
      <w:tblGrid>
        <w:gridCol w:w="5240"/>
        <w:gridCol w:w="4388"/>
      </w:tblGrid>
      <w:tr w:rsidR="00B3469E" w14:paraId="3C0B5221" w14:textId="77777777" w:rsidTr="00EA2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5B4C1DE" w14:textId="6FCF7F0D" w:rsidR="00B3469E" w:rsidRPr="002C0287" w:rsidRDefault="002C21F8" w:rsidP="00CD413A">
            <w:pPr>
              <w:suppressAutoHyphens w:val="0"/>
              <w:spacing w:before="0" w:after="0" w:line="240" w:lineRule="auto"/>
            </w:pPr>
            <w:r w:rsidRPr="00B3469E">
              <w:t>Flight schedule</w:t>
            </w:r>
            <w:r w:rsidR="002C0287">
              <w:t xml:space="preserve"> from </w:t>
            </w:r>
            <w:r w:rsidRPr="00B3469E">
              <w:t>Sydney (SYD) to Singapore (SIN)</w:t>
            </w:r>
          </w:p>
        </w:tc>
        <w:tc>
          <w:tcPr>
            <w:tcW w:w="4388" w:type="dxa"/>
          </w:tcPr>
          <w:p w14:paraId="027E22D7" w14:textId="716A1EB6" w:rsidR="00B3469E" w:rsidRDefault="001B0E55" w:rsidP="00CD413A">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pPr>
            <w:r>
              <w:t>Flight time</w:t>
            </w:r>
          </w:p>
        </w:tc>
      </w:tr>
      <w:tr w:rsidR="00574E9F" w:rsidRPr="00FC7243" w14:paraId="65E9B040" w14:textId="77777777" w:rsidTr="00EA2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F1A726C" w14:textId="69D7A0E4" w:rsidR="00234C03" w:rsidRPr="00FC7243" w:rsidRDefault="008119D4" w:rsidP="00234C03">
            <w:pPr>
              <w:suppressAutoHyphens w:val="0"/>
              <w:spacing w:before="0" w:after="0" w:line="240" w:lineRule="auto"/>
              <w:rPr>
                <w:b w:val="0"/>
                <w:bCs/>
              </w:rPr>
            </w:pPr>
            <w:r w:rsidRPr="00FC7243">
              <w:rPr>
                <w:bCs/>
                <w:noProof/>
              </w:rPr>
              <w:drawing>
                <wp:inline distT="0" distB="0" distL="0" distR="0" wp14:anchorId="10443AA0" wp14:editId="0577FC8B">
                  <wp:extent cx="133350" cy="133350"/>
                  <wp:effectExtent l="0" t="0" r="0" b="0"/>
                  <wp:docPr id="1866505276"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05276"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24A45A46" w14:textId="3B7A0D3F" w:rsidR="00234C03" w:rsidRPr="00FC7243" w:rsidRDefault="00234C03" w:rsidP="00234C03">
            <w:pPr>
              <w:suppressAutoHyphens w:val="0"/>
              <w:spacing w:before="0" w:after="0" w:line="240" w:lineRule="auto"/>
              <w:rPr>
                <w:b w:val="0"/>
                <w:bCs/>
              </w:rPr>
            </w:pPr>
            <w:r w:rsidRPr="00FC7243">
              <w:rPr>
                <w:b w:val="0"/>
                <w:bCs/>
              </w:rPr>
              <w:t>Southern Skies Airways 281</w:t>
            </w:r>
          </w:p>
          <w:p w14:paraId="2D837CE9" w14:textId="5027FC61" w:rsidR="00574E9F" w:rsidRPr="00FC7243" w:rsidDel="009D4432" w:rsidRDefault="00234C03" w:rsidP="00234C03">
            <w:pPr>
              <w:suppressAutoHyphens w:val="0"/>
              <w:spacing w:before="0" w:after="0" w:line="240" w:lineRule="auto"/>
              <w:rPr>
                <w:b w:val="0"/>
                <w:bCs/>
                <w:noProof/>
              </w:rPr>
            </w:pPr>
            <w:r w:rsidRPr="00FC7243">
              <w:rPr>
                <w:b w:val="0"/>
                <w:bCs/>
              </w:rPr>
              <w:t>SYD–SIN</w:t>
            </w:r>
          </w:p>
        </w:tc>
        <w:tc>
          <w:tcPr>
            <w:tcW w:w="4388" w:type="dxa"/>
          </w:tcPr>
          <w:p w14:paraId="4213246F" w14:textId="3F3A9B22" w:rsidR="00234C03" w:rsidRPr="00FC7243" w:rsidRDefault="00234C03" w:rsidP="00234C03">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2:30 am – 8 am</w:t>
            </w:r>
          </w:p>
          <w:p w14:paraId="285BD43B" w14:textId="32F19166" w:rsidR="00574E9F" w:rsidRPr="00FC7243" w:rsidRDefault="00234C03" w:rsidP="00234C03">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Every T</w:t>
            </w:r>
            <w:r w:rsidR="00FD347C" w:rsidRPr="00FC7243">
              <w:rPr>
                <w:bCs/>
              </w:rPr>
              <w:t>ues</w:t>
            </w:r>
          </w:p>
        </w:tc>
      </w:tr>
      <w:tr w:rsidR="00574E9F" w:rsidRPr="00FC7243" w14:paraId="1B642959" w14:textId="77777777" w:rsidTr="00EA2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4643EF9" w14:textId="77777777" w:rsidR="008A2409" w:rsidRPr="00FC7243" w:rsidRDefault="008A2409" w:rsidP="008A2409">
            <w:pPr>
              <w:suppressAutoHyphens w:val="0"/>
              <w:spacing w:before="0" w:after="0" w:line="240" w:lineRule="auto"/>
              <w:rPr>
                <w:b w:val="0"/>
                <w:bCs/>
              </w:rPr>
            </w:pPr>
            <w:r w:rsidRPr="00FC7243">
              <w:rPr>
                <w:bCs/>
                <w:noProof/>
              </w:rPr>
              <w:drawing>
                <wp:inline distT="0" distB="0" distL="0" distR="0" wp14:anchorId="19F09A58" wp14:editId="545D4496">
                  <wp:extent cx="114300" cy="114300"/>
                  <wp:effectExtent l="0" t="0" r="0" b="0"/>
                  <wp:docPr id="2120255089" name="Graphic 4" descr="Sunset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55089" name="Graphic 4" descr="Sunset scene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114300" cy="114300"/>
                          </a:xfrm>
                          <a:prstGeom prst="rect">
                            <a:avLst/>
                          </a:prstGeom>
                        </pic:spPr>
                      </pic:pic>
                    </a:graphicData>
                  </a:graphic>
                </wp:inline>
              </w:drawing>
            </w:r>
          </w:p>
          <w:p w14:paraId="74D0CEA4" w14:textId="04B71DF3" w:rsidR="008A2409" w:rsidRPr="00FC7243" w:rsidRDefault="008A2409" w:rsidP="008A2409">
            <w:pPr>
              <w:suppressAutoHyphens w:val="0"/>
              <w:spacing w:before="0" w:after="0" w:line="240" w:lineRule="auto"/>
              <w:rPr>
                <w:b w:val="0"/>
                <w:bCs/>
              </w:rPr>
            </w:pPr>
            <w:r w:rsidRPr="00FC7243">
              <w:rPr>
                <w:b w:val="0"/>
                <w:bCs/>
              </w:rPr>
              <w:t>Red Horizon Airways 15</w:t>
            </w:r>
          </w:p>
          <w:p w14:paraId="4FA3D3C2" w14:textId="099450E8" w:rsidR="00574E9F" w:rsidRPr="00FC7243" w:rsidDel="009D4432" w:rsidRDefault="008A2409" w:rsidP="008A2409">
            <w:pPr>
              <w:suppressAutoHyphens w:val="0"/>
              <w:spacing w:before="0" w:after="0" w:line="240" w:lineRule="auto"/>
              <w:rPr>
                <w:b w:val="0"/>
                <w:bCs/>
                <w:noProof/>
              </w:rPr>
            </w:pPr>
            <w:r w:rsidRPr="00FC7243">
              <w:rPr>
                <w:b w:val="0"/>
                <w:bCs/>
              </w:rPr>
              <w:t>SYD–SIN</w:t>
            </w:r>
          </w:p>
        </w:tc>
        <w:tc>
          <w:tcPr>
            <w:tcW w:w="4388" w:type="dxa"/>
          </w:tcPr>
          <w:p w14:paraId="57C26FE2" w14:textId="432DCA92" w:rsidR="008A2409" w:rsidRPr="00FC7243" w:rsidRDefault="008A2409" w:rsidP="008A2409">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4:20 </w:t>
            </w:r>
            <w:r w:rsidR="00FA3724" w:rsidRPr="00FC7243">
              <w:rPr>
                <w:bCs/>
              </w:rPr>
              <w:t>a</w:t>
            </w:r>
            <w:r w:rsidRPr="00FC7243">
              <w:rPr>
                <w:bCs/>
              </w:rPr>
              <w:t>m – 9:25 </w:t>
            </w:r>
            <w:r w:rsidR="00FA3724" w:rsidRPr="00FC7243">
              <w:rPr>
                <w:bCs/>
              </w:rPr>
              <w:t>a</w:t>
            </w:r>
            <w:r w:rsidRPr="00FC7243">
              <w:rPr>
                <w:bCs/>
              </w:rPr>
              <w:t>m</w:t>
            </w:r>
          </w:p>
          <w:p w14:paraId="5AFF9E2E" w14:textId="0EEA4495" w:rsidR="00574E9F" w:rsidRPr="00FC7243" w:rsidRDefault="008A2409" w:rsidP="00980CD2">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574E9F" w:rsidRPr="00FC7243" w14:paraId="3997DF8E" w14:textId="77777777" w:rsidTr="00EA2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A27CAFA" w14:textId="1607BBBF" w:rsidR="00EA7117" w:rsidRPr="00FC7243" w:rsidRDefault="008119D4" w:rsidP="00EA7117">
            <w:pPr>
              <w:suppressAutoHyphens w:val="0"/>
              <w:spacing w:before="0" w:after="0" w:line="240" w:lineRule="auto"/>
              <w:rPr>
                <w:b w:val="0"/>
                <w:bCs/>
              </w:rPr>
            </w:pPr>
            <w:r w:rsidRPr="00FC7243">
              <w:rPr>
                <w:bCs/>
                <w:noProof/>
              </w:rPr>
              <w:drawing>
                <wp:inline distT="0" distB="0" distL="0" distR="0" wp14:anchorId="41BA4742" wp14:editId="24B3790F">
                  <wp:extent cx="133350" cy="133350"/>
                  <wp:effectExtent l="0" t="0" r="0" b="0"/>
                  <wp:docPr id="1253566619"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6619"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13A2C9F7" w14:textId="5EB511D7" w:rsidR="00EA7117" w:rsidRPr="00FC7243" w:rsidRDefault="00EA7117" w:rsidP="00EA7117">
            <w:pPr>
              <w:suppressAutoHyphens w:val="0"/>
              <w:spacing w:before="0" w:after="0" w:line="240" w:lineRule="auto"/>
              <w:rPr>
                <w:b w:val="0"/>
                <w:bCs/>
              </w:rPr>
            </w:pPr>
            <w:r w:rsidRPr="00FC7243">
              <w:rPr>
                <w:b w:val="0"/>
                <w:bCs/>
              </w:rPr>
              <w:t>Southern Skies Airways 33</w:t>
            </w:r>
          </w:p>
          <w:p w14:paraId="23A7BD88" w14:textId="672AC6D8" w:rsidR="00574E9F" w:rsidRPr="00FC7243" w:rsidDel="009D4432" w:rsidRDefault="00EA7117" w:rsidP="00EA7117">
            <w:pPr>
              <w:suppressAutoHyphens w:val="0"/>
              <w:spacing w:before="0" w:after="0" w:line="240" w:lineRule="auto"/>
              <w:rPr>
                <w:b w:val="0"/>
                <w:bCs/>
                <w:noProof/>
              </w:rPr>
            </w:pPr>
            <w:r w:rsidRPr="00FC7243">
              <w:rPr>
                <w:b w:val="0"/>
                <w:bCs/>
              </w:rPr>
              <w:t>SYD–SIN</w:t>
            </w:r>
          </w:p>
        </w:tc>
        <w:tc>
          <w:tcPr>
            <w:tcW w:w="4388" w:type="dxa"/>
          </w:tcPr>
          <w:p w14:paraId="2244F003" w14:textId="6E1035E9" w:rsidR="00EA7117" w:rsidRPr="00FC7243" w:rsidRDefault="00EA7117" w:rsidP="00EA711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7:30 am – 12:50 pm</w:t>
            </w:r>
          </w:p>
          <w:p w14:paraId="751ECC7D" w14:textId="4C55C6FE" w:rsidR="00574E9F" w:rsidRPr="00FC7243" w:rsidRDefault="00EA7117" w:rsidP="00980CD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Every Sat</w:t>
            </w:r>
          </w:p>
        </w:tc>
      </w:tr>
      <w:tr w:rsidR="00B3469E" w:rsidRPr="00FC7243" w14:paraId="2A3D5AC0" w14:textId="77777777" w:rsidTr="00EA2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4D7A686" w14:textId="56C0731F" w:rsidR="00B3469E" w:rsidRPr="00FC7243" w:rsidRDefault="009D4432" w:rsidP="00CD413A">
            <w:pPr>
              <w:suppressAutoHyphens w:val="0"/>
              <w:spacing w:before="0" w:after="0" w:line="240" w:lineRule="auto"/>
              <w:rPr>
                <w:b w:val="0"/>
                <w:bCs/>
              </w:rPr>
            </w:pPr>
            <w:r w:rsidRPr="00FC7243">
              <w:rPr>
                <w:bCs/>
                <w:noProof/>
              </w:rPr>
              <w:drawing>
                <wp:inline distT="0" distB="0" distL="0" distR="0" wp14:anchorId="2B9D0657" wp14:editId="6AD82205">
                  <wp:extent cx="152400" cy="152400"/>
                  <wp:effectExtent l="0" t="0" r="0" b="0"/>
                  <wp:docPr id="1596953074"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53074"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501C3433" w14:textId="4D0B6F00" w:rsidR="00B3469E" w:rsidRPr="00FC7243" w:rsidRDefault="00014A6C" w:rsidP="00CD413A">
            <w:pPr>
              <w:suppressAutoHyphens w:val="0"/>
              <w:spacing w:before="0" w:after="0" w:line="240" w:lineRule="auto"/>
              <w:rPr>
                <w:b w:val="0"/>
                <w:bCs/>
              </w:rPr>
            </w:pPr>
            <w:r w:rsidRPr="00FC7243">
              <w:rPr>
                <w:b w:val="0"/>
                <w:bCs/>
              </w:rPr>
              <w:t>Global Meridian Airways</w:t>
            </w:r>
            <w:r w:rsidRPr="00FC7243" w:rsidDel="00014A6C">
              <w:rPr>
                <w:b w:val="0"/>
                <w:bCs/>
              </w:rPr>
              <w:t xml:space="preserve"> </w:t>
            </w:r>
            <w:r w:rsidR="00B3469E" w:rsidRPr="00FC7243">
              <w:rPr>
                <w:b w:val="0"/>
                <w:bCs/>
              </w:rPr>
              <w:t>212</w:t>
            </w:r>
          </w:p>
          <w:p w14:paraId="195A8327" w14:textId="1572CADD" w:rsidR="00B3469E" w:rsidRPr="00FC7243" w:rsidRDefault="00B3469E" w:rsidP="00CD413A">
            <w:pPr>
              <w:suppressAutoHyphens w:val="0"/>
              <w:spacing w:before="0" w:after="0" w:line="240" w:lineRule="auto"/>
              <w:rPr>
                <w:b w:val="0"/>
                <w:bCs/>
              </w:rPr>
            </w:pPr>
            <w:r w:rsidRPr="00FC7243">
              <w:rPr>
                <w:b w:val="0"/>
                <w:bCs/>
              </w:rPr>
              <w:t>SYD–SIN</w:t>
            </w:r>
          </w:p>
        </w:tc>
        <w:tc>
          <w:tcPr>
            <w:tcW w:w="4388" w:type="dxa"/>
          </w:tcPr>
          <w:p w14:paraId="517F0A9F" w14:textId="77777777" w:rsidR="002C21F8" w:rsidRPr="00FC7243" w:rsidRDefault="002C21F8"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8:20 am – 1:20 pm</w:t>
            </w:r>
          </w:p>
          <w:p w14:paraId="406628F0" w14:textId="11BFE753" w:rsidR="00B3469E" w:rsidRPr="00FC7243" w:rsidRDefault="002C21F8" w:rsidP="00980CD2">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B3469E" w:rsidRPr="00FC7243" w14:paraId="178DA567" w14:textId="77777777" w:rsidTr="00EA2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A07C1FE" w14:textId="0FBF8683" w:rsidR="002C21F8" w:rsidRPr="00FC7243" w:rsidRDefault="008119D4" w:rsidP="00CD413A">
            <w:pPr>
              <w:suppressAutoHyphens w:val="0"/>
              <w:spacing w:before="0" w:after="0" w:line="240" w:lineRule="auto"/>
              <w:rPr>
                <w:b w:val="0"/>
                <w:bCs/>
              </w:rPr>
            </w:pPr>
            <w:r w:rsidRPr="00FC7243">
              <w:rPr>
                <w:bCs/>
                <w:noProof/>
              </w:rPr>
              <w:drawing>
                <wp:inline distT="0" distB="0" distL="0" distR="0" wp14:anchorId="7A6D35A0" wp14:editId="0784CD32">
                  <wp:extent cx="133350" cy="133350"/>
                  <wp:effectExtent l="0" t="0" r="0" b="0"/>
                  <wp:docPr id="1770461898"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61898"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36A9DCDB" w14:textId="09F1F567" w:rsidR="002C21F8" w:rsidRPr="00FC7243" w:rsidRDefault="007C2FC8" w:rsidP="00CD413A">
            <w:pPr>
              <w:suppressAutoHyphens w:val="0"/>
              <w:spacing w:before="0" w:after="0" w:line="240" w:lineRule="auto"/>
              <w:rPr>
                <w:b w:val="0"/>
                <w:bCs/>
              </w:rPr>
            </w:pPr>
            <w:r w:rsidRPr="00FC7243">
              <w:rPr>
                <w:b w:val="0"/>
                <w:bCs/>
              </w:rPr>
              <w:t>Southern Skies Airways</w:t>
            </w:r>
            <w:r w:rsidR="002C21F8" w:rsidRPr="00FC7243">
              <w:rPr>
                <w:b w:val="0"/>
                <w:bCs/>
              </w:rPr>
              <w:t xml:space="preserve"> 81</w:t>
            </w:r>
          </w:p>
          <w:p w14:paraId="0ECF503E" w14:textId="6870E138"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5E159868" w14:textId="37168FCB" w:rsidR="002C21F8" w:rsidRPr="00FC7243" w:rsidRDefault="002C21F8" w:rsidP="00CD413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11:30 am – 5 pm</w:t>
            </w:r>
          </w:p>
          <w:p w14:paraId="424621DB" w14:textId="6B50A834" w:rsidR="00B3469E" w:rsidRPr="00FC7243" w:rsidRDefault="002C21F8" w:rsidP="00CD413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Every Thu and Fri</w:t>
            </w:r>
          </w:p>
        </w:tc>
      </w:tr>
      <w:tr w:rsidR="00B3469E" w:rsidRPr="00FC7243" w14:paraId="6166C69E" w14:textId="77777777" w:rsidTr="00EA2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6986B89" w14:textId="7E666542" w:rsidR="002C21F8" w:rsidRPr="00FC7243" w:rsidRDefault="008119D4" w:rsidP="00CD413A">
            <w:pPr>
              <w:suppressAutoHyphens w:val="0"/>
              <w:spacing w:before="0" w:after="0" w:line="240" w:lineRule="auto"/>
              <w:rPr>
                <w:b w:val="0"/>
                <w:bCs/>
              </w:rPr>
            </w:pPr>
            <w:r w:rsidRPr="00FC7243">
              <w:rPr>
                <w:bCs/>
                <w:noProof/>
              </w:rPr>
              <w:drawing>
                <wp:inline distT="0" distB="0" distL="0" distR="0" wp14:anchorId="5DE818EB" wp14:editId="5A21EFF4">
                  <wp:extent cx="133350" cy="133350"/>
                  <wp:effectExtent l="0" t="0" r="0" b="0"/>
                  <wp:docPr id="1764484430"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84430"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4062214A" w14:textId="4802862F" w:rsidR="002C21F8" w:rsidRPr="00FC7243" w:rsidRDefault="007C2FC8" w:rsidP="00CD413A">
            <w:pPr>
              <w:suppressAutoHyphens w:val="0"/>
              <w:spacing w:before="0" w:after="0" w:line="240" w:lineRule="auto"/>
              <w:rPr>
                <w:b w:val="0"/>
                <w:bCs/>
              </w:rPr>
            </w:pPr>
            <w:r w:rsidRPr="00FC7243">
              <w:rPr>
                <w:b w:val="0"/>
                <w:bCs/>
              </w:rPr>
              <w:t>Southern Skies Airways</w:t>
            </w:r>
            <w:r w:rsidR="002C21F8" w:rsidRPr="00FC7243">
              <w:rPr>
                <w:b w:val="0"/>
                <w:bCs/>
              </w:rPr>
              <w:t xml:space="preserve"> 291</w:t>
            </w:r>
          </w:p>
          <w:p w14:paraId="40949B85" w14:textId="71F25676"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66FBE85E" w14:textId="18196BDE" w:rsidR="002C21F8" w:rsidRPr="00FC7243" w:rsidRDefault="002C21F8"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11:30 am – 5 pm</w:t>
            </w:r>
          </w:p>
          <w:p w14:paraId="201F0746" w14:textId="36A3ADF4" w:rsidR="00B3469E" w:rsidRPr="00FC7243" w:rsidRDefault="002C21F8"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Every Mon–Wed, Sat, Sun</w:t>
            </w:r>
          </w:p>
        </w:tc>
      </w:tr>
      <w:tr w:rsidR="00B3469E" w:rsidRPr="00FC7243" w14:paraId="17D4F421" w14:textId="77777777" w:rsidTr="00EA2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1A589C6" w14:textId="0EF68023" w:rsidR="002C21F8" w:rsidRPr="00FC7243" w:rsidRDefault="009D4432" w:rsidP="00CD413A">
            <w:pPr>
              <w:suppressAutoHyphens w:val="0"/>
              <w:spacing w:before="0" w:after="0" w:line="240" w:lineRule="auto"/>
              <w:rPr>
                <w:b w:val="0"/>
                <w:bCs/>
              </w:rPr>
            </w:pPr>
            <w:r w:rsidRPr="00FC7243">
              <w:rPr>
                <w:bCs/>
                <w:noProof/>
              </w:rPr>
              <w:drawing>
                <wp:inline distT="0" distB="0" distL="0" distR="0" wp14:anchorId="25CDB512" wp14:editId="33700117">
                  <wp:extent cx="152400" cy="152400"/>
                  <wp:effectExtent l="0" t="0" r="0" b="0"/>
                  <wp:docPr id="1149054393"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54393"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46A31665" w14:textId="66DAAD74" w:rsidR="002C21F8" w:rsidRPr="00FC7243" w:rsidRDefault="006479E8" w:rsidP="00CD413A">
            <w:pPr>
              <w:suppressAutoHyphens w:val="0"/>
              <w:spacing w:before="0" w:after="0" w:line="240" w:lineRule="auto"/>
              <w:rPr>
                <w:b w:val="0"/>
                <w:bCs/>
              </w:rPr>
            </w:pPr>
            <w:r w:rsidRPr="00FC7243">
              <w:rPr>
                <w:b w:val="0"/>
                <w:bCs/>
              </w:rPr>
              <w:t>Global Meridian Airways</w:t>
            </w:r>
            <w:r w:rsidRPr="00FC7243" w:rsidDel="00757398">
              <w:rPr>
                <w:b w:val="0"/>
                <w:bCs/>
              </w:rPr>
              <w:t xml:space="preserve"> </w:t>
            </w:r>
            <w:r w:rsidR="002C21F8" w:rsidRPr="00FC7243">
              <w:rPr>
                <w:b w:val="0"/>
                <w:bCs/>
              </w:rPr>
              <w:t>232</w:t>
            </w:r>
          </w:p>
          <w:p w14:paraId="3EDE9276" w14:textId="28E7CBD6"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2B8B82BB" w14:textId="77777777" w:rsidR="002C21F8" w:rsidRPr="00FC7243" w:rsidRDefault="002C21F8" w:rsidP="00CD413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12:15 pm – 5:35 pm</w:t>
            </w:r>
          </w:p>
          <w:p w14:paraId="7BA58464" w14:textId="0A1A27F5" w:rsidR="00B3469E" w:rsidRPr="00FC7243" w:rsidRDefault="002C21F8" w:rsidP="00980CD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Daily</w:t>
            </w:r>
          </w:p>
        </w:tc>
      </w:tr>
      <w:tr w:rsidR="00B3469E" w:rsidRPr="00FC7243" w14:paraId="55EDA1E1" w14:textId="77777777" w:rsidTr="00EA2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577853B" w14:textId="6E3D1607" w:rsidR="002C21F8" w:rsidRPr="00FC7243" w:rsidRDefault="00694778" w:rsidP="00CD413A">
            <w:pPr>
              <w:suppressAutoHyphens w:val="0"/>
              <w:spacing w:before="0" w:after="0" w:line="240" w:lineRule="auto"/>
              <w:rPr>
                <w:b w:val="0"/>
                <w:bCs/>
              </w:rPr>
            </w:pPr>
            <w:r w:rsidRPr="00FC7243">
              <w:rPr>
                <w:bCs/>
                <w:noProof/>
              </w:rPr>
              <w:drawing>
                <wp:inline distT="0" distB="0" distL="0" distR="0" wp14:anchorId="72678B08" wp14:editId="32590DB5">
                  <wp:extent cx="161925" cy="161925"/>
                  <wp:effectExtent l="0" t="0" r="9525" b="9525"/>
                  <wp:docPr id="1058675698" name="Graphic 3" descr="Shoo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75698" name="Graphic 3" descr="Shooting star with solid fill."/>
                          <pic:cNvPicPr/>
                        </pic:nvPicPr>
                        <pic:blipFill>
                          <a:blip r:embed="rId38">
                            <a:extLst>
                              <a:ext uri="{96DAC541-7B7A-43D3-8B79-37D633B846F1}">
                                <asvg:svgBlip xmlns:asvg="http://schemas.microsoft.com/office/drawing/2016/SVG/main" r:embed="rId39"/>
                              </a:ext>
                            </a:extLst>
                          </a:blip>
                          <a:stretch>
                            <a:fillRect/>
                          </a:stretch>
                        </pic:blipFill>
                        <pic:spPr>
                          <a:xfrm flipH="1">
                            <a:off x="0" y="0"/>
                            <a:ext cx="161925" cy="161925"/>
                          </a:xfrm>
                          <a:prstGeom prst="rect">
                            <a:avLst/>
                          </a:prstGeom>
                        </pic:spPr>
                      </pic:pic>
                    </a:graphicData>
                  </a:graphic>
                </wp:inline>
              </w:drawing>
            </w:r>
          </w:p>
          <w:p w14:paraId="4F0B3418" w14:textId="2EB66AEC" w:rsidR="001D68C0" w:rsidRPr="00FC7243" w:rsidRDefault="001D68C0" w:rsidP="00CD413A">
            <w:pPr>
              <w:suppressAutoHyphens w:val="0"/>
              <w:spacing w:before="0" w:after="0" w:line="240" w:lineRule="auto"/>
              <w:rPr>
                <w:b w:val="0"/>
                <w:bCs/>
              </w:rPr>
            </w:pPr>
            <w:r w:rsidRPr="00FC7243">
              <w:rPr>
                <w:b w:val="0"/>
                <w:bCs/>
              </w:rPr>
              <w:t>Aurora International Air</w:t>
            </w:r>
            <w:r w:rsidR="00483E28">
              <w:rPr>
                <w:b w:val="0"/>
                <w:bCs/>
              </w:rPr>
              <w:t xml:space="preserve"> 15</w:t>
            </w:r>
          </w:p>
          <w:p w14:paraId="5FA65CF2" w14:textId="21B59B15"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0A23C8C3" w14:textId="77777777" w:rsidR="002C21F8" w:rsidRPr="00FC7243" w:rsidRDefault="002C21F8"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1:35 pm – 6:40 pm</w:t>
            </w:r>
          </w:p>
          <w:p w14:paraId="0C488A48" w14:textId="287B9C73" w:rsidR="00B3469E" w:rsidRPr="00FC7243" w:rsidRDefault="002C21F8" w:rsidP="00980CD2">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B3469E" w:rsidRPr="00FC7243" w14:paraId="35FF4FD9" w14:textId="77777777" w:rsidTr="00EA2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6D804DE" w14:textId="7D87BE92" w:rsidR="002C21F8" w:rsidRPr="00FC7243" w:rsidRDefault="008119D4" w:rsidP="00CD413A">
            <w:pPr>
              <w:suppressAutoHyphens w:val="0"/>
              <w:spacing w:before="0" w:after="0" w:line="240" w:lineRule="auto"/>
              <w:rPr>
                <w:b w:val="0"/>
                <w:bCs/>
              </w:rPr>
            </w:pPr>
            <w:r w:rsidRPr="00FC7243">
              <w:rPr>
                <w:bCs/>
                <w:noProof/>
              </w:rPr>
              <w:drawing>
                <wp:inline distT="0" distB="0" distL="0" distR="0" wp14:anchorId="28BF070C" wp14:editId="58C1EECC">
                  <wp:extent cx="133350" cy="133350"/>
                  <wp:effectExtent l="0" t="0" r="0" b="0"/>
                  <wp:docPr id="1146340280"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40280"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183F7E2F" w14:textId="5B56517F" w:rsidR="002C21F8" w:rsidRPr="00FC7243" w:rsidRDefault="007C2FC8" w:rsidP="00CD413A">
            <w:pPr>
              <w:suppressAutoHyphens w:val="0"/>
              <w:spacing w:before="0" w:after="0" w:line="240" w:lineRule="auto"/>
              <w:rPr>
                <w:b w:val="0"/>
                <w:bCs/>
              </w:rPr>
            </w:pPr>
            <w:r w:rsidRPr="00FC7243">
              <w:rPr>
                <w:b w:val="0"/>
                <w:bCs/>
              </w:rPr>
              <w:t>Southern Skies Airways</w:t>
            </w:r>
            <w:r w:rsidR="002C21F8" w:rsidRPr="00FC7243">
              <w:rPr>
                <w:b w:val="0"/>
                <w:bCs/>
              </w:rPr>
              <w:t xml:space="preserve"> 83</w:t>
            </w:r>
          </w:p>
          <w:p w14:paraId="186817A5" w14:textId="58F810A5"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555F6C77" w14:textId="71C6A9EF" w:rsidR="002C21F8" w:rsidRPr="00FC7243" w:rsidRDefault="002C21F8" w:rsidP="00CD413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2:30 pm – 8 pm</w:t>
            </w:r>
          </w:p>
          <w:p w14:paraId="6C5FE5C9" w14:textId="19981301" w:rsidR="00B3469E" w:rsidRPr="00FC7243" w:rsidRDefault="002C21F8" w:rsidP="00CD413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Every Wed, Sat, Sun</w:t>
            </w:r>
          </w:p>
        </w:tc>
      </w:tr>
      <w:tr w:rsidR="00B3469E" w:rsidRPr="00FC7243" w14:paraId="71E0977A" w14:textId="77777777" w:rsidTr="00EA2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BF7B772" w14:textId="100A7376" w:rsidR="002C21F8" w:rsidRPr="00FC7243" w:rsidRDefault="008119D4" w:rsidP="00CD413A">
            <w:pPr>
              <w:suppressAutoHyphens w:val="0"/>
              <w:spacing w:before="0" w:after="0" w:line="240" w:lineRule="auto"/>
              <w:rPr>
                <w:b w:val="0"/>
                <w:bCs/>
              </w:rPr>
            </w:pPr>
            <w:r w:rsidRPr="00FC7243">
              <w:rPr>
                <w:bCs/>
                <w:noProof/>
              </w:rPr>
              <w:drawing>
                <wp:inline distT="0" distB="0" distL="0" distR="0" wp14:anchorId="72D901BB" wp14:editId="799995B6">
                  <wp:extent cx="133350" cy="133350"/>
                  <wp:effectExtent l="0" t="0" r="0" b="0"/>
                  <wp:docPr id="98057881"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7881"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094545C4" w14:textId="0060DFC1" w:rsidR="002C21F8" w:rsidRPr="00FC7243" w:rsidRDefault="007C2FC8" w:rsidP="00CD413A">
            <w:pPr>
              <w:suppressAutoHyphens w:val="0"/>
              <w:spacing w:before="0" w:after="0" w:line="240" w:lineRule="auto"/>
              <w:rPr>
                <w:b w:val="0"/>
                <w:bCs/>
              </w:rPr>
            </w:pPr>
            <w:r w:rsidRPr="00FC7243">
              <w:rPr>
                <w:b w:val="0"/>
                <w:bCs/>
              </w:rPr>
              <w:t>Southern Skies Airways</w:t>
            </w:r>
            <w:r w:rsidR="002C21F8" w:rsidRPr="00FC7243">
              <w:rPr>
                <w:b w:val="0"/>
                <w:bCs/>
              </w:rPr>
              <w:t xml:space="preserve"> 291</w:t>
            </w:r>
          </w:p>
          <w:p w14:paraId="1EA70D2D" w14:textId="3A10D201"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1DA28BF6" w14:textId="127CEF17" w:rsidR="002C21F8" w:rsidRPr="00FC7243" w:rsidRDefault="002C21F8"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2:30 pm – 8 pm</w:t>
            </w:r>
          </w:p>
          <w:p w14:paraId="09B14CEB" w14:textId="2A0FD098" w:rsidR="00B3469E" w:rsidRPr="00FC7243" w:rsidRDefault="002C21F8"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Every Thu</w:t>
            </w:r>
          </w:p>
        </w:tc>
      </w:tr>
      <w:tr w:rsidR="00B3469E" w:rsidRPr="00FC7243" w14:paraId="25F1F2DB" w14:textId="77777777" w:rsidTr="00EA2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D53D777" w14:textId="1F74AFEE" w:rsidR="002C21F8" w:rsidRPr="00FC7243" w:rsidRDefault="009D4432" w:rsidP="00CD413A">
            <w:pPr>
              <w:suppressAutoHyphens w:val="0"/>
              <w:spacing w:before="0" w:after="0" w:line="240" w:lineRule="auto"/>
              <w:rPr>
                <w:b w:val="0"/>
                <w:bCs/>
              </w:rPr>
            </w:pPr>
            <w:r w:rsidRPr="00FC7243">
              <w:rPr>
                <w:bCs/>
                <w:noProof/>
              </w:rPr>
              <w:drawing>
                <wp:inline distT="0" distB="0" distL="0" distR="0" wp14:anchorId="2D83B0BC" wp14:editId="0162E5DB">
                  <wp:extent cx="152400" cy="152400"/>
                  <wp:effectExtent l="0" t="0" r="0" b="0"/>
                  <wp:docPr id="753174502"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4502"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447DDAEE" w14:textId="0AC88450" w:rsidR="002C21F8" w:rsidRPr="00FC7243" w:rsidRDefault="00757398" w:rsidP="00CD413A">
            <w:pPr>
              <w:suppressAutoHyphens w:val="0"/>
              <w:spacing w:before="0" w:after="0" w:line="240" w:lineRule="auto"/>
              <w:rPr>
                <w:b w:val="0"/>
                <w:bCs/>
              </w:rPr>
            </w:pPr>
            <w:r w:rsidRPr="00FC7243">
              <w:rPr>
                <w:b w:val="0"/>
                <w:bCs/>
              </w:rPr>
              <w:t>Global Meridian Airways</w:t>
            </w:r>
            <w:r w:rsidRPr="00FC7243" w:rsidDel="00757398">
              <w:rPr>
                <w:b w:val="0"/>
                <w:bCs/>
              </w:rPr>
              <w:t xml:space="preserve"> </w:t>
            </w:r>
            <w:r w:rsidR="002C21F8" w:rsidRPr="00FC7243">
              <w:rPr>
                <w:b w:val="0"/>
                <w:bCs/>
              </w:rPr>
              <w:t>222</w:t>
            </w:r>
          </w:p>
          <w:p w14:paraId="502027CB" w14:textId="5E83997F"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6E179169" w14:textId="77777777" w:rsidR="002C21F8" w:rsidRPr="00FC7243" w:rsidRDefault="002C21F8" w:rsidP="00CD413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4:10 pm – 9:20 pm</w:t>
            </w:r>
          </w:p>
          <w:p w14:paraId="7CA375FA" w14:textId="47323D8C" w:rsidR="00B3469E" w:rsidRPr="00FC7243" w:rsidRDefault="002C21F8" w:rsidP="00CD413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Daily</w:t>
            </w:r>
          </w:p>
        </w:tc>
      </w:tr>
      <w:tr w:rsidR="00B3469E" w:rsidRPr="00FC7243" w14:paraId="4B98F982" w14:textId="77777777" w:rsidTr="00EA2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488A08F" w14:textId="419EA664" w:rsidR="002C21F8" w:rsidRPr="00FC7243" w:rsidRDefault="00D21154" w:rsidP="00CD413A">
            <w:pPr>
              <w:suppressAutoHyphens w:val="0"/>
              <w:spacing w:before="0" w:after="0" w:line="240" w:lineRule="auto"/>
              <w:rPr>
                <w:b w:val="0"/>
                <w:bCs/>
              </w:rPr>
            </w:pPr>
            <w:r w:rsidRPr="00FC7243">
              <w:rPr>
                <w:bCs/>
                <w:noProof/>
              </w:rPr>
              <w:drawing>
                <wp:inline distT="0" distB="0" distL="0" distR="0" wp14:anchorId="07982948" wp14:editId="2799AF0B">
                  <wp:extent cx="133350" cy="133350"/>
                  <wp:effectExtent l="0" t="0" r="0" b="0"/>
                  <wp:docPr id="82205618"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5618"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08844301" w14:textId="3A91E3A8" w:rsidR="002C21F8" w:rsidRPr="00FC7243" w:rsidRDefault="007C2FC8" w:rsidP="00CD413A">
            <w:pPr>
              <w:suppressAutoHyphens w:val="0"/>
              <w:spacing w:before="0" w:after="0" w:line="240" w:lineRule="auto"/>
              <w:rPr>
                <w:b w:val="0"/>
                <w:bCs/>
              </w:rPr>
            </w:pPr>
            <w:r w:rsidRPr="00FC7243">
              <w:rPr>
                <w:b w:val="0"/>
                <w:bCs/>
              </w:rPr>
              <w:t>Southern Skies Airways</w:t>
            </w:r>
            <w:r w:rsidR="002C21F8" w:rsidRPr="00FC7243">
              <w:rPr>
                <w:b w:val="0"/>
                <w:bCs/>
              </w:rPr>
              <w:t xml:space="preserve"> 1</w:t>
            </w:r>
          </w:p>
          <w:p w14:paraId="4DFE78ED" w14:textId="65EABE11"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04FB44C1" w14:textId="77777777" w:rsidR="002C21F8" w:rsidRPr="00FC7243" w:rsidRDefault="002C21F8"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4:15 pm – 9:35 pm</w:t>
            </w:r>
          </w:p>
          <w:p w14:paraId="3671ECDF" w14:textId="292DB554" w:rsidR="00B3469E" w:rsidRPr="00FC7243" w:rsidRDefault="002C21F8" w:rsidP="00980CD2">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B3469E" w:rsidRPr="00FC7243" w14:paraId="014BDBFE" w14:textId="77777777" w:rsidTr="00EA2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27239A3" w14:textId="0BE53FDA" w:rsidR="002C21F8" w:rsidRPr="00FC7243" w:rsidRDefault="0094216A" w:rsidP="00CD413A">
            <w:pPr>
              <w:suppressAutoHyphens w:val="0"/>
              <w:spacing w:before="0" w:after="0" w:line="240" w:lineRule="auto"/>
              <w:rPr>
                <w:b w:val="0"/>
                <w:bCs/>
              </w:rPr>
            </w:pPr>
            <w:r w:rsidRPr="00FC7243">
              <w:rPr>
                <w:bCs/>
                <w:noProof/>
              </w:rPr>
              <w:drawing>
                <wp:inline distT="0" distB="0" distL="0" distR="0" wp14:anchorId="5A7EDBAE" wp14:editId="13BCFA4C">
                  <wp:extent cx="114300" cy="114300"/>
                  <wp:effectExtent l="0" t="0" r="0" b="0"/>
                  <wp:docPr id="1081779257" name="Graphic 4" descr="Sunset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79257" name="Graphic 4" descr="Sunset scene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114300" cy="114300"/>
                          </a:xfrm>
                          <a:prstGeom prst="rect">
                            <a:avLst/>
                          </a:prstGeom>
                        </pic:spPr>
                      </pic:pic>
                    </a:graphicData>
                  </a:graphic>
                </wp:inline>
              </w:drawing>
            </w:r>
          </w:p>
          <w:p w14:paraId="7319DDB5" w14:textId="74CF3F7F" w:rsidR="002C21F8" w:rsidRPr="00FC7243" w:rsidRDefault="00B30847" w:rsidP="00CD413A">
            <w:pPr>
              <w:suppressAutoHyphens w:val="0"/>
              <w:spacing w:before="0" w:after="0" w:line="240" w:lineRule="auto"/>
              <w:rPr>
                <w:b w:val="0"/>
                <w:bCs/>
              </w:rPr>
            </w:pPr>
            <w:r w:rsidRPr="00FC7243">
              <w:rPr>
                <w:b w:val="0"/>
                <w:bCs/>
              </w:rPr>
              <w:t xml:space="preserve">Red Horizon Airways </w:t>
            </w:r>
            <w:r w:rsidR="002C21F8" w:rsidRPr="00FC7243">
              <w:rPr>
                <w:b w:val="0"/>
                <w:bCs/>
              </w:rPr>
              <w:t>16</w:t>
            </w:r>
          </w:p>
          <w:p w14:paraId="46A8C98A" w14:textId="4156C7F7"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138B7A12" w14:textId="77777777" w:rsidR="00FB04C5" w:rsidRPr="00FC7243" w:rsidRDefault="00FB04C5" w:rsidP="00CD413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4:20 pm – 9:25 pm</w:t>
            </w:r>
          </w:p>
          <w:p w14:paraId="5448A0C1" w14:textId="59923147" w:rsidR="00B3469E" w:rsidRPr="00FC7243" w:rsidRDefault="00FB04C5" w:rsidP="00980CD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Daily</w:t>
            </w:r>
          </w:p>
        </w:tc>
      </w:tr>
      <w:tr w:rsidR="00B3469E" w:rsidRPr="00FC7243" w14:paraId="69C5B9DC" w14:textId="77777777" w:rsidTr="00EA2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08FAD4A" w14:textId="4DC3D8E8" w:rsidR="002C21F8" w:rsidRPr="00FC7243" w:rsidRDefault="009D4432" w:rsidP="00CD413A">
            <w:pPr>
              <w:suppressAutoHyphens w:val="0"/>
              <w:spacing w:before="0" w:after="0" w:line="240" w:lineRule="auto"/>
              <w:rPr>
                <w:b w:val="0"/>
                <w:bCs/>
              </w:rPr>
            </w:pPr>
            <w:r w:rsidRPr="00FC7243">
              <w:rPr>
                <w:bCs/>
                <w:noProof/>
              </w:rPr>
              <w:drawing>
                <wp:inline distT="0" distB="0" distL="0" distR="0" wp14:anchorId="7D3C7B19" wp14:editId="275E61F0">
                  <wp:extent cx="152400" cy="152400"/>
                  <wp:effectExtent l="0" t="0" r="0" b="0"/>
                  <wp:docPr id="1573118613"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18613"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52F7E85E" w14:textId="404520C8" w:rsidR="002C21F8" w:rsidRPr="00FC7243" w:rsidRDefault="00757398" w:rsidP="00CD413A">
            <w:pPr>
              <w:suppressAutoHyphens w:val="0"/>
              <w:spacing w:before="0" w:after="0" w:line="240" w:lineRule="auto"/>
              <w:rPr>
                <w:b w:val="0"/>
                <w:bCs/>
              </w:rPr>
            </w:pPr>
            <w:r w:rsidRPr="00FC7243">
              <w:rPr>
                <w:b w:val="0"/>
                <w:bCs/>
              </w:rPr>
              <w:t>Global Meridian Airways</w:t>
            </w:r>
            <w:r w:rsidRPr="00FC7243" w:rsidDel="00757398">
              <w:rPr>
                <w:b w:val="0"/>
                <w:bCs/>
              </w:rPr>
              <w:t xml:space="preserve"> </w:t>
            </w:r>
            <w:r w:rsidR="002C21F8" w:rsidRPr="00FC7243">
              <w:rPr>
                <w:b w:val="0"/>
                <w:bCs/>
              </w:rPr>
              <w:t>242</w:t>
            </w:r>
          </w:p>
          <w:p w14:paraId="56434483" w14:textId="2269FFB4"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4DF7FC85" w14:textId="77777777" w:rsidR="00FB04C5" w:rsidRPr="00FC7243" w:rsidRDefault="00FB04C5"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7:10 pm – 12:20 am</w:t>
            </w:r>
            <w:r w:rsidRPr="00FC7243">
              <w:rPr>
                <w:rFonts w:ascii="Cambria Math" w:hAnsi="Cambria Math" w:cs="Cambria Math"/>
                <w:bCs/>
              </w:rPr>
              <w:t>⁺</w:t>
            </w:r>
            <w:r w:rsidRPr="00FC7243">
              <w:rPr>
                <w:bCs/>
              </w:rPr>
              <w:t>¹</w:t>
            </w:r>
          </w:p>
          <w:p w14:paraId="6DA839FE" w14:textId="653B734A" w:rsidR="00B3469E" w:rsidRPr="00FC7243" w:rsidRDefault="00FB04C5"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B3469E" w:rsidRPr="00FC7243" w14:paraId="65AAD78D" w14:textId="77777777" w:rsidTr="00EA2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4E25D00" w14:textId="6D846FF3" w:rsidR="002C21F8" w:rsidRPr="00FC7243" w:rsidRDefault="008119D4" w:rsidP="00CD413A">
            <w:pPr>
              <w:suppressAutoHyphens w:val="0"/>
              <w:spacing w:before="0" w:after="0" w:line="240" w:lineRule="auto"/>
              <w:rPr>
                <w:b w:val="0"/>
                <w:bCs/>
              </w:rPr>
            </w:pPr>
            <w:r w:rsidRPr="00FC7243">
              <w:rPr>
                <w:bCs/>
                <w:noProof/>
              </w:rPr>
              <w:drawing>
                <wp:inline distT="0" distB="0" distL="0" distR="0" wp14:anchorId="2B8111B7" wp14:editId="7B7F707F">
                  <wp:extent cx="133350" cy="133350"/>
                  <wp:effectExtent l="0" t="0" r="0" b="0"/>
                  <wp:docPr id="297251701"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51701"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7B167401" w14:textId="021C23CE" w:rsidR="002C21F8" w:rsidRPr="00FC7243" w:rsidRDefault="007C2FC8" w:rsidP="00CD413A">
            <w:pPr>
              <w:suppressAutoHyphens w:val="0"/>
              <w:spacing w:before="0" w:after="0" w:line="240" w:lineRule="auto"/>
              <w:rPr>
                <w:b w:val="0"/>
                <w:bCs/>
              </w:rPr>
            </w:pPr>
            <w:r w:rsidRPr="00FC7243">
              <w:rPr>
                <w:b w:val="0"/>
                <w:bCs/>
              </w:rPr>
              <w:t>Southern Skies Airways</w:t>
            </w:r>
            <w:r w:rsidR="002C21F8" w:rsidRPr="00FC7243">
              <w:rPr>
                <w:b w:val="0"/>
                <w:bCs/>
              </w:rPr>
              <w:t xml:space="preserve"> 331</w:t>
            </w:r>
          </w:p>
          <w:p w14:paraId="61781F09" w14:textId="5FF2079A"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1F0E7060" w14:textId="77777777" w:rsidR="00FB04C5" w:rsidRPr="00FC7243" w:rsidRDefault="00FB04C5" w:rsidP="00CD413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7:30 pm – 12:50 am</w:t>
            </w:r>
            <w:r w:rsidRPr="00FC7243">
              <w:rPr>
                <w:rFonts w:ascii="Cambria Math" w:hAnsi="Cambria Math" w:cs="Cambria Math"/>
                <w:bCs/>
              </w:rPr>
              <w:t>⁺</w:t>
            </w:r>
            <w:r w:rsidRPr="00FC7243">
              <w:rPr>
                <w:bCs/>
              </w:rPr>
              <w:t>¹</w:t>
            </w:r>
          </w:p>
          <w:p w14:paraId="584B8E9C" w14:textId="587961DC" w:rsidR="00B3469E" w:rsidRPr="00FC7243" w:rsidRDefault="00FB04C5" w:rsidP="00980CD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Every Sat</w:t>
            </w:r>
          </w:p>
        </w:tc>
      </w:tr>
      <w:tr w:rsidR="00B3469E" w:rsidRPr="00FC7243" w14:paraId="7B681937" w14:textId="77777777" w:rsidTr="00EA2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F6BD978" w14:textId="63E5719E" w:rsidR="002C21F8" w:rsidRPr="00FC7243" w:rsidRDefault="00694778" w:rsidP="00CD413A">
            <w:pPr>
              <w:suppressAutoHyphens w:val="0"/>
              <w:spacing w:before="0" w:after="0" w:line="240" w:lineRule="auto"/>
              <w:rPr>
                <w:b w:val="0"/>
                <w:bCs/>
              </w:rPr>
            </w:pPr>
            <w:r w:rsidRPr="00FC7243">
              <w:rPr>
                <w:bCs/>
                <w:noProof/>
              </w:rPr>
              <w:drawing>
                <wp:inline distT="0" distB="0" distL="0" distR="0" wp14:anchorId="730A5098" wp14:editId="1D45BA79">
                  <wp:extent cx="161925" cy="161925"/>
                  <wp:effectExtent l="0" t="0" r="9525" b="9525"/>
                  <wp:docPr id="419177203" name="Graphic 3" descr="Shoo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77203" name="Graphic 3" descr="Shooting star with solid fill."/>
                          <pic:cNvPicPr/>
                        </pic:nvPicPr>
                        <pic:blipFill>
                          <a:blip r:embed="rId38">
                            <a:extLst>
                              <a:ext uri="{96DAC541-7B7A-43D3-8B79-37D633B846F1}">
                                <asvg:svgBlip xmlns:asvg="http://schemas.microsoft.com/office/drawing/2016/SVG/main" r:embed="rId39"/>
                              </a:ext>
                            </a:extLst>
                          </a:blip>
                          <a:stretch>
                            <a:fillRect/>
                          </a:stretch>
                        </pic:blipFill>
                        <pic:spPr>
                          <a:xfrm flipH="1">
                            <a:off x="0" y="0"/>
                            <a:ext cx="161925" cy="161925"/>
                          </a:xfrm>
                          <a:prstGeom prst="rect">
                            <a:avLst/>
                          </a:prstGeom>
                        </pic:spPr>
                      </pic:pic>
                    </a:graphicData>
                  </a:graphic>
                </wp:inline>
              </w:drawing>
            </w:r>
          </w:p>
          <w:p w14:paraId="1AAACD14" w14:textId="296BFC2F" w:rsidR="001D68C0" w:rsidRPr="00FC7243" w:rsidRDefault="001D68C0" w:rsidP="00CD413A">
            <w:pPr>
              <w:suppressAutoHyphens w:val="0"/>
              <w:spacing w:before="0" w:after="0" w:line="240" w:lineRule="auto"/>
              <w:rPr>
                <w:b w:val="0"/>
                <w:bCs/>
              </w:rPr>
            </w:pPr>
            <w:r w:rsidRPr="00FC7243">
              <w:rPr>
                <w:b w:val="0"/>
                <w:bCs/>
              </w:rPr>
              <w:t>Aurora International Air</w:t>
            </w:r>
            <w:r w:rsidR="00483E28">
              <w:rPr>
                <w:b w:val="0"/>
                <w:bCs/>
              </w:rPr>
              <w:t xml:space="preserve"> 17</w:t>
            </w:r>
          </w:p>
          <w:p w14:paraId="661C371A" w14:textId="16775BB8" w:rsidR="00B3469E" w:rsidRPr="00FC7243" w:rsidRDefault="002C21F8" w:rsidP="00CD413A">
            <w:pPr>
              <w:suppressAutoHyphens w:val="0"/>
              <w:spacing w:before="0" w:after="0" w:line="240" w:lineRule="auto"/>
              <w:rPr>
                <w:b w:val="0"/>
                <w:bCs/>
              </w:rPr>
            </w:pPr>
            <w:r w:rsidRPr="00FC7243">
              <w:rPr>
                <w:b w:val="0"/>
                <w:bCs/>
              </w:rPr>
              <w:t>SYD–SIN</w:t>
            </w:r>
          </w:p>
        </w:tc>
        <w:tc>
          <w:tcPr>
            <w:tcW w:w="4388" w:type="dxa"/>
          </w:tcPr>
          <w:p w14:paraId="0D7972C3" w14:textId="77777777" w:rsidR="00FB04C5" w:rsidRPr="00FC7243" w:rsidRDefault="00FB04C5"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8:05 pm – 1:10 am</w:t>
            </w:r>
            <w:r w:rsidRPr="00FC7243">
              <w:rPr>
                <w:rFonts w:ascii="Cambria Math" w:hAnsi="Cambria Math" w:cs="Cambria Math"/>
                <w:bCs/>
              </w:rPr>
              <w:t>⁺</w:t>
            </w:r>
            <w:r w:rsidRPr="00FC7243">
              <w:rPr>
                <w:bCs/>
              </w:rPr>
              <w:t>¹</w:t>
            </w:r>
          </w:p>
          <w:p w14:paraId="637ADC73" w14:textId="630740DD" w:rsidR="00B3469E" w:rsidRPr="00FC7243" w:rsidRDefault="00FB04C5" w:rsidP="00CD413A">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bl>
    <w:p w14:paraId="371044E5" w14:textId="77777777" w:rsidR="00571F39" w:rsidRPr="00FC7243" w:rsidRDefault="00571F39">
      <w:pPr>
        <w:suppressAutoHyphens w:val="0"/>
        <w:spacing w:before="0" w:after="160" w:line="259" w:lineRule="auto"/>
        <w:rPr>
          <w:bCs/>
        </w:rPr>
      </w:pPr>
      <w:r w:rsidRPr="00FC7243">
        <w:rPr>
          <w:bCs/>
        </w:rPr>
        <w:br w:type="page"/>
      </w:r>
    </w:p>
    <w:tbl>
      <w:tblPr>
        <w:tblStyle w:val="Tableheader"/>
        <w:tblW w:w="0" w:type="auto"/>
        <w:tblLook w:val="04A0" w:firstRow="1" w:lastRow="0" w:firstColumn="1" w:lastColumn="0" w:noHBand="0" w:noVBand="1"/>
        <w:tblDescription w:val="Flight schedule from Sydney to London, United Kingdom."/>
      </w:tblPr>
      <w:tblGrid>
        <w:gridCol w:w="5240"/>
        <w:gridCol w:w="4388"/>
      </w:tblGrid>
      <w:tr w:rsidR="00C24A40" w:rsidRPr="00FC7243" w14:paraId="2B94D045" w14:textId="77777777" w:rsidTr="00670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E355099" w14:textId="48A680EE" w:rsidR="00C24A40" w:rsidRPr="00F62978" w:rsidRDefault="00C24A40" w:rsidP="00F62978">
            <w:pPr>
              <w:pStyle w:val="ListBullet"/>
              <w:numPr>
                <w:ilvl w:val="0"/>
                <w:numId w:val="0"/>
              </w:numPr>
              <w:spacing w:before="0" w:after="0" w:line="240" w:lineRule="auto"/>
            </w:pPr>
            <w:r w:rsidRPr="00F62978">
              <w:lastRenderedPageBreak/>
              <w:t>Flight schedule</w:t>
            </w:r>
            <w:r w:rsidR="00F62978">
              <w:t xml:space="preserve"> from </w:t>
            </w:r>
            <w:r w:rsidRPr="00F62978">
              <w:t>Singapore (SIN) to London, United Kingdom (all</w:t>
            </w:r>
            <w:r w:rsidR="00670E6B" w:rsidRPr="00F62978">
              <w:t xml:space="preserve"> </w:t>
            </w:r>
            <w:r w:rsidRPr="00F62978">
              <w:t>airports)</w:t>
            </w:r>
          </w:p>
        </w:tc>
        <w:tc>
          <w:tcPr>
            <w:tcW w:w="4388" w:type="dxa"/>
          </w:tcPr>
          <w:p w14:paraId="1E61DE2B" w14:textId="16EAD913" w:rsidR="00C24A40" w:rsidRPr="00F62978" w:rsidRDefault="00C24A40" w:rsidP="00C24A40">
            <w:pPr>
              <w:pStyle w:val="ListBullet"/>
              <w:numPr>
                <w:ilvl w:val="0"/>
                <w:numId w:val="0"/>
              </w:numPr>
              <w:spacing w:before="0" w:after="0" w:line="240" w:lineRule="auto"/>
              <w:cnfStyle w:val="100000000000" w:firstRow="1" w:lastRow="0" w:firstColumn="0" w:lastColumn="0" w:oddVBand="0" w:evenVBand="0" w:oddHBand="0" w:evenHBand="0" w:firstRowFirstColumn="0" w:firstRowLastColumn="0" w:lastRowFirstColumn="0" w:lastRowLastColumn="0"/>
            </w:pPr>
            <w:r w:rsidRPr="00F62978">
              <w:t>Flight time</w:t>
            </w:r>
          </w:p>
        </w:tc>
      </w:tr>
      <w:tr w:rsidR="00C24A40" w:rsidRPr="00FC7243" w14:paraId="63ED5914" w14:textId="77777777" w:rsidTr="00670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2F7855A" w14:textId="5409FF58" w:rsidR="00C24A40" w:rsidRPr="00FC7243" w:rsidRDefault="00C24A40" w:rsidP="00C24A40">
            <w:pPr>
              <w:suppressAutoHyphens w:val="0"/>
              <w:spacing w:before="0" w:after="0" w:line="240" w:lineRule="auto"/>
              <w:rPr>
                <w:b w:val="0"/>
                <w:bCs/>
              </w:rPr>
            </w:pPr>
            <w:r w:rsidRPr="00FC7243">
              <w:rPr>
                <w:bCs/>
                <w:noProof/>
              </w:rPr>
              <w:drawing>
                <wp:inline distT="0" distB="0" distL="0" distR="0" wp14:anchorId="56C65540" wp14:editId="2503B8CE">
                  <wp:extent cx="114300" cy="114300"/>
                  <wp:effectExtent l="0" t="0" r="0" b="0"/>
                  <wp:docPr id="198940167" name="Graphic 4" descr="Sunset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0167" name="Graphic 4" descr="Sunset scene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114300" cy="114300"/>
                          </a:xfrm>
                          <a:prstGeom prst="rect">
                            <a:avLst/>
                          </a:prstGeom>
                        </pic:spPr>
                      </pic:pic>
                    </a:graphicData>
                  </a:graphic>
                </wp:inline>
              </w:drawing>
            </w:r>
          </w:p>
          <w:p w14:paraId="77B6C9A1" w14:textId="14B90975"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Red Horizon Airways 14</w:t>
            </w:r>
          </w:p>
          <w:p w14:paraId="0706A6D6" w14:textId="1BE2CE50"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SIN–LHR</w:t>
            </w:r>
          </w:p>
        </w:tc>
        <w:tc>
          <w:tcPr>
            <w:tcW w:w="4388" w:type="dxa"/>
          </w:tcPr>
          <w:p w14:paraId="507F5958" w14:textId="77777777"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1:10 am – 7:30 am</w:t>
            </w:r>
          </w:p>
          <w:p w14:paraId="253B02F6" w14:textId="5B75F625"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Every Fri</w:t>
            </w:r>
          </w:p>
        </w:tc>
      </w:tr>
      <w:tr w:rsidR="00C24A40" w:rsidRPr="00FC7243" w14:paraId="6EF3F858" w14:textId="77777777" w:rsidTr="00670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18B258C" w14:textId="228A2E87"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0D7CDAD8" wp14:editId="2BCC7ACC">
                  <wp:extent cx="152400" cy="152400"/>
                  <wp:effectExtent l="0" t="0" r="0" b="0"/>
                  <wp:docPr id="1918055892"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55892"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422C4865" w14:textId="7B1EAC62"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Global Meridian Airways</w:t>
            </w:r>
            <w:r w:rsidRPr="00FC7243" w:rsidDel="00757398">
              <w:rPr>
                <w:b w:val="0"/>
                <w:bCs/>
              </w:rPr>
              <w:t xml:space="preserve"> </w:t>
            </w:r>
            <w:r w:rsidRPr="00FC7243">
              <w:rPr>
                <w:b w:val="0"/>
                <w:bCs/>
              </w:rPr>
              <w:t>306</w:t>
            </w:r>
          </w:p>
          <w:p w14:paraId="237F3992" w14:textId="32A9E1B1"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SIN–LHR</w:t>
            </w:r>
          </w:p>
        </w:tc>
        <w:tc>
          <w:tcPr>
            <w:tcW w:w="4388" w:type="dxa"/>
          </w:tcPr>
          <w:p w14:paraId="01BDA6F5" w14:textId="1A7D7A27" w:rsidR="00C24A40" w:rsidRPr="00FC7243" w:rsidRDefault="00C24A40" w:rsidP="00C24A40">
            <w:pPr>
              <w:pStyle w:val="ListBullet"/>
              <w:numPr>
                <w:ilvl w:val="0"/>
                <w:numId w:val="0"/>
              </w:numPr>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1:10 am – 7:40 am</w:t>
            </w:r>
          </w:p>
          <w:p w14:paraId="62D05FB1" w14:textId="49BD644C" w:rsidR="00C24A40" w:rsidRPr="00FC7243" w:rsidRDefault="00C24A40" w:rsidP="00C24A40">
            <w:pPr>
              <w:pStyle w:val="ListBullet"/>
              <w:numPr>
                <w:ilvl w:val="0"/>
                <w:numId w:val="0"/>
              </w:numPr>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C24A40" w:rsidRPr="00FC7243" w14:paraId="1670548F" w14:textId="77777777" w:rsidTr="00670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AB0F610" w14:textId="6839078D"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3DDFF60A" wp14:editId="12F23B94">
                  <wp:extent cx="114300" cy="114300"/>
                  <wp:effectExtent l="0" t="0" r="0" b="0"/>
                  <wp:docPr id="1496266375" name="Graphic 4" descr="Sunset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66375" name="Graphic 4" descr="Sunset scene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114300" cy="114300"/>
                          </a:xfrm>
                          <a:prstGeom prst="rect">
                            <a:avLst/>
                          </a:prstGeom>
                        </pic:spPr>
                      </pic:pic>
                    </a:graphicData>
                  </a:graphic>
                </wp:inline>
              </w:drawing>
            </w:r>
          </w:p>
          <w:p w14:paraId="21DCC092" w14:textId="50E9C7AB"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Red Horizon Airways 14</w:t>
            </w:r>
          </w:p>
          <w:p w14:paraId="208B2927" w14:textId="5B42E58F" w:rsidR="00C24A40" w:rsidRPr="00FC7243" w:rsidRDefault="00C24A40" w:rsidP="00C24A40">
            <w:pPr>
              <w:pStyle w:val="ListBullet"/>
              <w:numPr>
                <w:ilvl w:val="0"/>
                <w:numId w:val="0"/>
              </w:numPr>
              <w:spacing w:before="0" w:after="0" w:line="240" w:lineRule="auto"/>
              <w:rPr>
                <w:b w:val="0"/>
                <w:bCs/>
              </w:rPr>
            </w:pPr>
            <w:r w:rsidRPr="00FC7243">
              <w:rPr>
                <w:b w:val="0"/>
                <w:bCs/>
              </w:rPr>
              <w:t>SIN–LHR</w:t>
            </w:r>
          </w:p>
        </w:tc>
        <w:tc>
          <w:tcPr>
            <w:tcW w:w="4388" w:type="dxa"/>
          </w:tcPr>
          <w:p w14:paraId="59FFE8DD" w14:textId="77777777"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1:30 am – 7:40 am</w:t>
            </w:r>
          </w:p>
          <w:p w14:paraId="15B68746" w14:textId="5AC3EB34" w:rsidR="00C24A40" w:rsidRPr="00FC7243" w:rsidRDefault="00C24A40" w:rsidP="00C24A40">
            <w:pPr>
              <w:pStyle w:val="ListBullet"/>
              <w:numPr>
                <w:ilvl w:val="0"/>
                <w:numId w:val="0"/>
              </w:numPr>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Every Tue</w:t>
            </w:r>
            <w:r w:rsidR="00F62978">
              <w:rPr>
                <w:bCs/>
              </w:rPr>
              <w:t>s</w:t>
            </w:r>
          </w:p>
        </w:tc>
      </w:tr>
      <w:tr w:rsidR="00C24A40" w:rsidRPr="00FC7243" w14:paraId="7276B9FD" w14:textId="77777777" w:rsidTr="00670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509ADDE" w14:textId="51F83798"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321DB84D" wp14:editId="15880D5E">
                  <wp:extent cx="133350" cy="133350"/>
                  <wp:effectExtent l="0" t="0" r="0" b="0"/>
                  <wp:docPr id="193610767"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0767"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6F5FF936" w14:textId="71FA0F67"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Southern Skies Airways 331</w:t>
            </w:r>
          </w:p>
          <w:p w14:paraId="6E68BA67" w14:textId="4D0D896C" w:rsidR="00C24A40" w:rsidRPr="00FC7243" w:rsidRDefault="00C24A40" w:rsidP="00C24A40">
            <w:pPr>
              <w:pStyle w:val="ListBullet"/>
              <w:numPr>
                <w:ilvl w:val="0"/>
                <w:numId w:val="0"/>
              </w:numPr>
              <w:spacing w:before="0" w:after="0" w:line="240" w:lineRule="auto"/>
              <w:rPr>
                <w:b w:val="0"/>
                <w:bCs/>
              </w:rPr>
            </w:pPr>
            <w:r w:rsidRPr="00FC7243">
              <w:rPr>
                <w:b w:val="0"/>
                <w:bCs/>
              </w:rPr>
              <w:t>SIN–LHR</w:t>
            </w:r>
          </w:p>
        </w:tc>
        <w:tc>
          <w:tcPr>
            <w:tcW w:w="4388" w:type="dxa"/>
          </w:tcPr>
          <w:p w14:paraId="6BF86A4C" w14:textId="77777777" w:rsidR="00C24A40" w:rsidRPr="00FC7243" w:rsidRDefault="00C24A40" w:rsidP="00C24A40">
            <w:pPr>
              <w:pStyle w:val="ListBullet"/>
              <w:numPr>
                <w:ilvl w:val="0"/>
                <w:numId w:val="0"/>
              </w:numPr>
              <w:spacing w:before="0" w:after="0" w:line="240" w:lineRule="auto"/>
              <w:ind w:left="567" w:hanging="567"/>
              <w:cnfStyle w:val="000000010000" w:firstRow="0" w:lastRow="0" w:firstColumn="0" w:lastColumn="0" w:oddVBand="0" w:evenVBand="0" w:oddHBand="0" w:evenHBand="1" w:firstRowFirstColumn="0" w:firstRowLastColumn="0" w:lastRowFirstColumn="0" w:lastRowLastColumn="0"/>
              <w:rPr>
                <w:bCs/>
              </w:rPr>
            </w:pPr>
            <w:r w:rsidRPr="00FC7243">
              <w:rPr>
                <w:bCs/>
              </w:rPr>
              <w:t>2:50 am – 9:30 am</w:t>
            </w:r>
          </w:p>
          <w:p w14:paraId="42C3F40F" w14:textId="3412CECF" w:rsidR="00C24A40" w:rsidRPr="00FC7243" w:rsidRDefault="00C24A40" w:rsidP="00C24A40">
            <w:pPr>
              <w:pStyle w:val="ListBullet"/>
              <w:numPr>
                <w:ilvl w:val="0"/>
                <w:numId w:val="0"/>
              </w:numPr>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Every Sun</w:t>
            </w:r>
          </w:p>
        </w:tc>
      </w:tr>
      <w:tr w:rsidR="00C24A40" w:rsidRPr="00FC7243" w14:paraId="06EA4A31" w14:textId="77777777" w:rsidTr="00670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84FC49E" w14:textId="45984DB9"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729DE2B3" wp14:editId="5B542085">
                  <wp:extent cx="152400" cy="152400"/>
                  <wp:effectExtent l="0" t="0" r="0" b="0"/>
                  <wp:docPr id="1782887585"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87585"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5736BDB6" w14:textId="15348F76"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Global Meridian Airways</w:t>
            </w:r>
            <w:r w:rsidRPr="00FC7243" w:rsidDel="00757398">
              <w:rPr>
                <w:b w:val="0"/>
                <w:bCs/>
              </w:rPr>
              <w:t xml:space="preserve"> </w:t>
            </w:r>
            <w:r w:rsidRPr="00FC7243">
              <w:rPr>
                <w:b w:val="0"/>
                <w:bCs/>
              </w:rPr>
              <w:t>314</w:t>
            </w:r>
          </w:p>
          <w:p w14:paraId="554EC43B" w14:textId="6AE8E1EF" w:rsidR="00C24A40" w:rsidRPr="00FC7243" w:rsidRDefault="00C24A40" w:rsidP="00C24A40">
            <w:pPr>
              <w:pStyle w:val="ListBullet"/>
              <w:numPr>
                <w:ilvl w:val="0"/>
                <w:numId w:val="0"/>
              </w:numPr>
              <w:spacing w:before="0" w:after="0" w:line="240" w:lineRule="auto"/>
              <w:rPr>
                <w:b w:val="0"/>
                <w:bCs/>
              </w:rPr>
            </w:pPr>
            <w:r w:rsidRPr="00FC7243">
              <w:rPr>
                <w:b w:val="0"/>
                <w:bCs/>
              </w:rPr>
              <w:t>SIN–LHR</w:t>
            </w:r>
          </w:p>
        </w:tc>
        <w:tc>
          <w:tcPr>
            <w:tcW w:w="4388" w:type="dxa"/>
          </w:tcPr>
          <w:p w14:paraId="43699322" w14:textId="77777777"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7:05 am – 3:45 pm</w:t>
            </w:r>
          </w:p>
          <w:p w14:paraId="49CADF6E" w14:textId="0EFC8A2D" w:rsidR="00C24A40" w:rsidRPr="00FC7243" w:rsidRDefault="00C24A40" w:rsidP="00F62978">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Every Wed</w:t>
            </w:r>
          </w:p>
        </w:tc>
      </w:tr>
      <w:tr w:rsidR="00C24A40" w:rsidRPr="00FC7243" w14:paraId="7174AF63" w14:textId="77777777" w:rsidTr="00670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078F81D" w14:textId="4B5DC950"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76362AAC" wp14:editId="5AA68EEE">
                  <wp:extent cx="152400" cy="152400"/>
                  <wp:effectExtent l="0" t="0" r="0" b="0"/>
                  <wp:docPr id="1876442821"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42821"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1BD35F48" w14:textId="725482D2"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Global Meridian Airways</w:t>
            </w:r>
            <w:r w:rsidRPr="00FC7243" w:rsidDel="00757398">
              <w:rPr>
                <w:b w:val="0"/>
                <w:bCs/>
              </w:rPr>
              <w:t xml:space="preserve"> </w:t>
            </w:r>
            <w:r w:rsidRPr="00FC7243">
              <w:rPr>
                <w:b w:val="0"/>
                <w:bCs/>
              </w:rPr>
              <w:t>308</w:t>
            </w:r>
          </w:p>
          <w:p w14:paraId="726A87F0" w14:textId="5DF08E53" w:rsidR="00C24A40" w:rsidRPr="00FC7243" w:rsidRDefault="00C24A40" w:rsidP="00C24A40">
            <w:pPr>
              <w:pStyle w:val="ListBullet"/>
              <w:numPr>
                <w:ilvl w:val="0"/>
                <w:numId w:val="0"/>
              </w:numPr>
              <w:spacing w:before="0" w:after="0" w:line="240" w:lineRule="auto"/>
              <w:rPr>
                <w:b w:val="0"/>
                <w:bCs/>
              </w:rPr>
            </w:pPr>
            <w:r w:rsidRPr="00FC7243">
              <w:rPr>
                <w:b w:val="0"/>
                <w:bCs/>
              </w:rPr>
              <w:t>SIN–LHR</w:t>
            </w:r>
          </w:p>
        </w:tc>
        <w:tc>
          <w:tcPr>
            <w:tcW w:w="4388" w:type="dxa"/>
          </w:tcPr>
          <w:p w14:paraId="2170C2C4" w14:textId="54D58217" w:rsidR="00C24A40" w:rsidRPr="00FC7243" w:rsidRDefault="00C24A40" w:rsidP="00C24A40">
            <w:pPr>
              <w:pStyle w:val="ListBullet"/>
              <w:numPr>
                <w:ilvl w:val="0"/>
                <w:numId w:val="0"/>
              </w:numPr>
              <w:spacing w:before="0" w:after="0" w:line="240" w:lineRule="auto"/>
              <w:ind w:left="567" w:hanging="567"/>
              <w:cnfStyle w:val="000000010000" w:firstRow="0" w:lastRow="0" w:firstColumn="0" w:lastColumn="0" w:oddVBand="0" w:evenVBand="0" w:oddHBand="0" w:evenHBand="1" w:firstRowFirstColumn="0" w:firstRowLastColumn="0" w:lastRowFirstColumn="0" w:lastRowLastColumn="0"/>
              <w:rPr>
                <w:bCs/>
              </w:rPr>
            </w:pPr>
            <w:r w:rsidRPr="00FC7243">
              <w:rPr>
                <w:bCs/>
              </w:rPr>
              <w:t>9 am – 3:20 pm</w:t>
            </w:r>
          </w:p>
          <w:p w14:paraId="7BEDEB9C" w14:textId="7DEC92BF" w:rsidR="00C24A40" w:rsidRPr="00FC7243" w:rsidRDefault="00C24A40" w:rsidP="00C24A40">
            <w:pPr>
              <w:pStyle w:val="ListBullet"/>
              <w:numPr>
                <w:ilvl w:val="0"/>
                <w:numId w:val="0"/>
              </w:numPr>
              <w:spacing w:before="0" w:after="0" w:line="240" w:lineRule="auto"/>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C24A40" w:rsidRPr="00FC7243" w14:paraId="7AA2C317" w14:textId="77777777" w:rsidTr="00670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FB48719" w14:textId="77009066"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79717816" wp14:editId="6C0ED1D5">
                  <wp:extent cx="152400" cy="152400"/>
                  <wp:effectExtent l="0" t="0" r="0" b="0"/>
                  <wp:docPr id="1103508483"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8483"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6BAF9083" w14:textId="7F1D46A8"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Global Meridian Airways</w:t>
            </w:r>
            <w:r w:rsidRPr="00FC7243" w:rsidDel="00757398">
              <w:rPr>
                <w:b w:val="0"/>
                <w:bCs/>
              </w:rPr>
              <w:t xml:space="preserve"> </w:t>
            </w:r>
            <w:r w:rsidRPr="00FC7243">
              <w:rPr>
                <w:b w:val="0"/>
                <w:bCs/>
              </w:rPr>
              <w:t>318</w:t>
            </w:r>
          </w:p>
          <w:p w14:paraId="63F8CED4" w14:textId="5E9B7395" w:rsidR="00C24A40" w:rsidRPr="00FC7243" w:rsidRDefault="00C24A40" w:rsidP="00C24A40">
            <w:pPr>
              <w:pStyle w:val="ListBullet"/>
              <w:numPr>
                <w:ilvl w:val="0"/>
                <w:numId w:val="0"/>
              </w:numPr>
              <w:spacing w:before="0" w:after="0" w:line="240" w:lineRule="auto"/>
              <w:rPr>
                <w:b w:val="0"/>
                <w:bCs/>
              </w:rPr>
            </w:pPr>
            <w:r w:rsidRPr="00FC7243">
              <w:rPr>
                <w:b w:val="0"/>
                <w:bCs/>
              </w:rPr>
              <w:t>SIN–LHR</w:t>
            </w:r>
          </w:p>
        </w:tc>
        <w:tc>
          <w:tcPr>
            <w:tcW w:w="4388" w:type="dxa"/>
          </w:tcPr>
          <w:p w14:paraId="4905097E" w14:textId="77777777"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12:45 pm – 7:10 pm</w:t>
            </w:r>
          </w:p>
          <w:p w14:paraId="5B237740" w14:textId="237702DA" w:rsidR="00C24A40" w:rsidRPr="00FC7243" w:rsidRDefault="00C24A40" w:rsidP="00C24A40">
            <w:pPr>
              <w:pStyle w:val="ListBullet"/>
              <w:numPr>
                <w:ilvl w:val="0"/>
                <w:numId w:val="0"/>
              </w:numPr>
              <w:spacing w:before="0" w:after="0" w:line="240" w:lineRule="auto"/>
              <w:cnfStyle w:val="000000100000" w:firstRow="0" w:lastRow="0" w:firstColumn="0" w:lastColumn="0" w:oddVBand="0" w:evenVBand="0" w:oddHBand="1" w:evenHBand="0" w:firstRowFirstColumn="0" w:firstRowLastColumn="0" w:lastRowFirstColumn="0" w:lastRowLastColumn="0"/>
              <w:rPr>
                <w:bCs/>
              </w:rPr>
            </w:pPr>
            <w:r w:rsidRPr="00FC7243">
              <w:rPr>
                <w:bCs/>
              </w:rPr>
              <w:t>Daily</w:t>
            </w:r>
          </w:p>
        </w:tc>
      </w:tr>
      <w:tr w:rsidR="00C24A40" w:rsidRPr="00FC7243" w14:paraId="0554C487" w14:textId="77777777" w:rsidTr="00670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852E947" w14:textId="5F6B0C3F"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6D22ECD7" wp14:editId="729BC670">
                  <wp:extent cx="133350" cy="133350"/>
                  <wp:effectExtent l="0" t="0" r="0" b="0"/>
                  <wp:docPr id="744588519"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88519"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7FCC24E0" w14:textId="7F8FA283"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Southern Skies Airways 209</w:t>
            </w:r>
          </w:p>
          <w:p w14:paraId="5FFB6D3D" w14:textId="7EB6A795" w:rsidR="00C24A40" w:rsidRPr="00FC7243" w:rsidRDefault="00C24A40" w:rsidP="00C24A40">
            <w:pPr>
              <w:pStyle w:val="ListBullet"/>
              <w:numPr>
                <w:ilvl w:val="0"/>
                <w:numId w:val="0"/>
              </w:numPr>
              <w:spacing w:before="0" w:after="0" w:line="240" w:lineRule="auto"/>
              <w:rPr>
                <w:b w:val="0"/>
                <w:bCs/>
              </w:rPr>
            </w:pPr>
            <w:r w:rsidRPr="00FC7243">
              <w:rPr>
                <w:b w:val="0"/>
                <w:bCs/>
              </w:rPr>
              <w:t>SIN–LHR</w:t>
            </w:r>
          </w:p>
        </w:tc>
        <w:tc>
          <w:tcPr>
            <w:tcW w:w="4388" w:type="dxa"/>
          </w:tcPr>
          <w:p w14:paraId="2CEC93E9" w14:textId="77777777" w:rsidR="00C24A40" w:rsidRPr="00FC7243" w:rsidRDefault="00C24A40" w:rsidP="00C24A40">
            <w:pPr>
              <w:pStyle w:val="ListBullet"/>
              <w:numPr>
                <w:ilvl w:val="0"/>
                <w:numId w:val="0"/>
              </w:numPr>
              <w:spacing w:before="0" w:after="0" w:line="240" w:lineRule="auto"/>
              <w:ind w:left="567" w:hanging="567"/>
              <w:cnfStyle w:val="000000010000" w:firstRow="0" w:lastRow="0" w:firstColumn="0" w:lastColumn="0" w:oddVBand="0" w:evenVBand="0" w:oddHBand="0" w:evenHBand="1" w:firstRowFirstColumn="0" w:firstRowLastColumn="0" w:lastRowFirstColumn="0" w:lastRowLastColumn="0"/>
              <w:rPr>
                <w:bCs/>
              </w:rPr>
            </w:pPr>
            <w:r w:rsidRPr="00FC7243">
              <w:rPr>
                <w:bCs/>
              </w:rPr>
              <w:t>10:45 pm – 5:05 am</w:t>
            </w:r>
            <w:r w:rsidRPr="00FC7243">
              <w:rPr>
                <w:rFonts w:ascii="Cambria Math" w:hAnsi="Cambria Math" w:cs="Cambria Math"/>
                <w:bCs/>
              </w:rPr>
              <w:t>⁺</w:t>
            </w:r>
            <w:r w:rsidRPr="00FC7243">
              <w:rPr>
                <w:bCs/>
              </w:rPr>
              <w:t>¹</w:t>
            </w:r>
          </w:p>
          <w:p w14:paraId="4B9A9BB8" w14:textId="5F55CF00" w:rsidR="00C24A40" w:rsidRPr="00FC7243" w:rsidRDefault="00C24A40" w:rsidP="00C24A40">
            <w:pPr>
              <w:pStyle w:val="ListBullet"/>
              <w:numPr>
                <w:ilvl w:val="0"/>
                <w:numId w:val="0"/>
              </w:numPr>
              <w:spacing w:before="0" w:after="0" w:line="240" w:lineRule="auto"/>
              <w:ind w:left="567" w:hanging="567"/>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C24A40" w:rsidRPr="00FC7243" w14:paraId="4146B4DE" w14:textId="77777777" w:rsidTr="00670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1607DE2" w14:textId="60C9EA13"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47467E6C" wp14:editId="5AE86EC5">
                  <wp:extent cx="114300" cy="114300"/>
                  <wp:effectExtent l="0" t="0" r="0" b="0"/>
                  <wp:docPr id="1002603113" name="Graphic 4" descr="Sunset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3113" name="Graphic 4" descr="Sunset scene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114300" cy="114300"/>
                          </a:xfrm>
                          <a:prstGeom prst="rect">
                            <a:avLst/>
                          </a:prstGeom>
                        </pic:spPr>
                      </pic:pic>
                    </a:graphicData>
                  </a:graphic>
                </wp:inline>
              </w:drawing>
            </w:r>
          </w:p>
          <w:p w14:paraId="5DCA2715" w14:textId="54ED1254"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Red Horizon Airways 16</w:t>
            </w:r>
          </w:p>
          <w:p w14:paraId="4FCA173F" w14:textId="2A91C75B"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SIN–LHR</w:t>
            </w:r>
          </w:p>
        </w:tc>
        <w:tc>
          <w:tcPr>
            <w:tcW w:w="4388" w:type="dxa"/>
          </w:tcPr>
          <w:p w14:paraId="2FA39988" w14:textId="77777777"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11:05 pm – 5:35 am</w:t>
            </w:r>
            <w:r w:rsidRPr="00FC7243">
              <w:rPr>
                <w:rFonts w:ascii="Cambria Math" w:hAnsi="Cambria Math" w:cs="Cambria Math"/>
                <w:bCs/>
              </w:rPr>
              <w:t>⁺</w:t>
            </w:r>
            <w:r w:rsidRPr="00FC7243">
              <w:rPr>
                <w:bCs/>
              </w:rPr>
              <w:t>¹</w:t>
            </w:r>
          </w:p>
          <w:p w14:paraId="16EA9AF0" w14:textId="094D9A59" w:rsidR="00C24A40" w:rsidRPr="00FC7243" w:rsidRDefault="00C24A40" w:rsidP="00F62978">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Daily</w:t>
            </w:r>
          </w:p>
        </w:tc>
      </w:tr>
      <w:tr w:rsidR="00C24A40" w:rsidRPr="00FC7243" w14:paraId="529C3E62" w14:textId="77777777" w:rsidTr="00670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E9DDAC0" w14:textId="25E4FF01"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33B8D9F9" wp14:editId="6E766D2C">
                  <wp:extent cx="114300" cy="114300"/>
                  <wp:effectExtent l="0" t="0" r="0" b="0"/>
                  <wp:docPr id="467354524" name="Graphic 4" descr="Sunset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54524" name="Graphic 4" descr="Sunset scene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114300" cy="114300"/>
                          </a:xfrm>
                          <a:prstGeom prst="rect">
                            <a:avLst/>
                          </a:prstGeom>
                        </pic:spPr>
                      </pic:pic>
                    </a:graphicData>
                  </a:graphic>
                </wp:inline>
              </w:drawing>
            </w:r>
          </w:p>
          <w:p w14:paraId="68DDEB96" w14:textId="3640FB77"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Red Horizon Airways 12</w:t>
            </w:r>
          </w:p>
          <w:p w14:paraId="2A399F08" w14:textId="16B1A77E" w:rsidR="00C24A40" w:rsidRPr="00FC7243" w:rsidRDefault="00C24A40" w:rsidP="00C24A40">
            <w:pPr>
              <w:pStyle w:val="ListBullet"/>
              <w:numPr>
                <w:ilvl w:val="0"/>
                <w:numId w:val="0"/>
              </w:numPr>
              <w:spacing w:before="0" w:after="0" w:line="240" w:lineRule="auto"/>
              <w:rPr>
                <w:b w:val="0"/>
                <w:bCs/>
              </w:rPr>
            </w:pPr>
            <w:r w:rsidRPr="00FC7243">
              <w:rPr>
                <w:b w:val="0"/>
                <w:bCs/>
              </w:rPr>
              <w:t>SIN–LHR</w:t>
            </w:r>
          </w:p>
        </w:tc>
        <w:tc>
          <w:tcPr>
            <w:tcW w:w="4388" w:type="dxa"/>
          </w:tcPr>
          <w:p w14:paraId="5EDF004A" w14:textId="77777777" w:rsidR="00C24A40" w:rsidRPr="00FC7243" w:rsidRDefault="00C24A40" w:rsidP="00C24A40">
            <w:pPr>
              <w:pStyle w:val="ListBullet"/>
              <w:numPr>
                <w:ilvl w:val="0"/>
                <w:numId w:val="0"/>
              </w:numPr>
              <w:spacing w:before="0" w:after="0" w:line="240" w:lineRule="auto"/>
              <w:ind w:left="567" w:hanging="567"/>
              <w:cnfStyle w:val="000000010000" w:firstRow="0" w:lastRow="0" w:firstColumn="0" w:lastColumn="0" w:oddVBand="0" w:evenVBand="0" w:oddHBand="0" w:evenHBand="1" w:firstRowFirstColumn="0" w:firstRowLastColumn="0" w:lastRowFirstColumn="0" w:lastRowLastColumn="0"/>
              <w:rPr>
                <w:bCs/>
              </w:rPr>
            </w:pPr>
            <w:r w:rsidRPr="00FC7243">
              <w:rPr>
                <w:bCs/>
              </w:rPr>
              <w:t>11:15 pm – 5:45 am</w:t>
            </w:r>
            <w:r w:rsidRPr="00FC7243">
              <w:rPr>
                <w:rFonts w:ascii="Cambria Math" w:hAnsi="Cambria Math" w:cs="Cambria Math"/>
                <w:bCs/>
              </w:rPr>
              <w:t>⁺</w:t>
            </w:r>
            <w:r w:rsidRPr="00FC7243">
              <w:rPr>
                <w:bCs/>
              </w:rPr>
              <w:t>¹</w:t>
            </w:r>
          </w:p>
          <w:p w14:paraId="7F96ADF3" w14:textId="434E739B" w:rsidR="00C24A40" w:rsidRPr="00FC7243" w:rsidRDefault="00C24A40" w:rsidP="00C24A40">
            <w:pPr>
              <w:pStyle w:val="ListBullet"/>
              <w:numPr>
                <w:ilvl w:val="0"/>
                <w:numId w:val="0"/>
              </w:numPr>
              <w:spacing w:before="0" w:after="0" w:line="240" w:lineRule="auto"/>
              <w:ind w:left="567" w:hanging="567"/>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C24A40" w:rsidRPr="00FC7243" w14:paraId="5AF52248" w14:textId="77777777" w:rsidTr="00670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2A9EB76" w14:textId="3D8448A8" w:rsidR="00C24A40" w:rsidRPr="00FC7243" w:rsidRDefault="00C24A40" w:rsidP="00C24A40">
            <w:pPr>
              <w:pStyle w:val="ListBullet"/>
              <w:numPr>
                <w:ilvl w:val="0"/>
                <w:numId w:val="0"/>
              </w:numPr>
              <w:spacing w:before="0" w:after="0" w:line="240" w:lineRule="auto"/>
              <w:rPr>
                <w:b w:val="0"/>
                <w:bCs/>
              </w:rPr>
            </w:pPr>
            <w:r w:rsidRPr="00FC7243">
              <w:rPr>
                <w:bCs/>
                <w:noProof/>
              </w:rPr>
              <w:drawing>
                <wp:inline distT="0" distB="0" distL="0" distR="0" wp14:anchorId="0A4805FC" wp14:editId="03E6C667">
                  <wp:extent cx="152400" cy="152400"/>
                  <wp:effectExtent l="0" t="0" r="0" b="0"/>
                  <wp:docPr id="258943885"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43885"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5BBAE0D0" w14:textId="368C9B34"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Global Meridian Airways</w:t>
            </w:r>
            <w:r w:rsidRPr="00FC7243" w:rsidDel="00757398">
              <w:rPr>
                <w:b w:val="0"/>
                <w:bCs/>
              </w:rPr>
              <w:t xml:space="preserve"> </w:t>
            </w:r>
            <w:r w:rsidRPr="00FC7243">
              <w:rPr>
                <w:b w:val="0"/>
                <w:bCs/>
              </w:rPr>
              <w:t>322</w:t>
            </w:r>
          </w:p>
          <w:p w14:paraId="70C1202D" w14:textId="2B4F6853"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SIN–LHR</w:t>
            </w:r>
          </w:p>
        </w:tc>
        <w:tc>
          <w:tcPr>
            <w:tcW w:w="4388" w:type="dxa"/>
          </w:tcPr>
          <w:p w14:paraId="47CAF42F" w14:textId="77777777"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11:25 pm – 5:55 am</w:t>
            </w:r>
            <w:r w:rsidRPr="00FC7243">
              <w:rPr>
                <w:rFonts w:ascii="Cambria Math" w:hAnsi="Cambria Math" w:cs="Cambria Math"/>
                <w:bCs/>
              </w:rPr>
              <w:t>⁺</w:t>
            </w:r>
            <w:r w:rsidRPr="00FC7243">
              <w:rPr>
                <w:bCs/>
              </w:rPr>
              <w:t>¹</w:t>
            </w:r>
          </w:p>
          <w:p w14:paraId="3BFC5928" w14:textId="7AECED03"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Daily</w:t>
            </w:r>
          </w:p>
        </w:tc>
      </w:tr>
      <w:tr w:rsidR="00C24A40" w:rsidRPr="00FC7243" w14:paraId="1946E17B" w14:textId="77777777" w:rsidTr="00670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DCF4D75" w14:textId="3C224BE5"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34D5404E" wp14:editId="2AB268AF">
                  <wp:extent cx="133350" cy="133350"/>
                  <wp:effectExtent l="0" t="0" r="0" b="0"/>
                  <wp:docPr id="74536290"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6290" name="Graphic 1" descr="Airplane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133350" cy="133350"/>
                          </a:xfrm>
                          <a:prstGeom prst="rect">
                            <a:avLst/>
                          </a:prstGeom>
                        </pic:spPr>
                      </pic:pic>
                    </a:graphicData>
                  </a:graphic>
                </wp:inline>
              </w:drawing>
            </w:r>
          </w:p>
          <w:p w14:paraId="54DB66F5" w14:textId="6A7A262D"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Southern Skies Airways 1</w:t>
            </w:r>
          </w:p>
          <w:p w14:paraId="61D51DF3" w14:textId="1E48BA7E"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SIN–LHR</w:t>
            </w:r>
          </w:p>
        </w:tc>
        <w:tc>
          <w:tcPr>
            <w:tcW w:w="4388" w:type="dxa"/>
          </w:tcPr>
          <w:p w14:paraId="20EC0B4A" w14:textId="77777777" w:rsidR="00C24A40" w:rsidRPr="00FC7243" w:rsidRDefault="00C24A40" w:rsidP="00C24A40">
            <w:pPr>
              <w:pStyle w:val="ListBullet"/>
              <w:numPr>
                <w:ilvl w:val="0"/>
                <w:numId w:val="0"/>
              </w:numPr>
              <w:spacing w:before="0" w:after="0" w:line="240" w:lineRule="auto"/>
              <w:ind w:left="567" w:hanging="567"/>
              <w:cnfStyle w:val="000000010000" w:firstRow="0" w:lastRow="0" w:firstColumn="0" w:lastColumn="0" w:oddVBand="0" w:evenVBand="0" w:oddHBand="0" w:evenHBand="1" w:firstRowFirstColumn="0" w:firstRowLastColumn="0" w:lastRowFirstColumn="0" w:lastRowLastColumn="0"/>
              <w:rPr>
                <w:bCs/>
              </w:rPr>
            </w:pPr>
            <w:r w:rsidRPr="00FC7243">
              <w:rPr>
                <w:bCs/>
              </w:rPr>
              <w:t>11:35 pm – 6:15 am</w:t>
            </w:r>
            <w:r w:rsidRPr="00FC7243">
              <w:rPr>
                <w:rFonts w:ascii="Cambria Math" w:hAnsi="Cambria Math" w:cs="Cambria Math"/>
                <w:bCs/>
              </w:rPr>
              <w:t>⁺</w:t>
            </w:r>
            <w:r w:rsidRPr="00FC7243">
              <w:rPr>
                <w:bCs/>
              </w:rPr>
              <w:t>¹</w:t>
            </w:r>
          </w:p>
          <w:p w14:paraId="47EAE458" w14:textId="4EC2D30F" w:rsidR="00C24A40" w:rsidRPr="00FC7243" w:rsidRDefault="00C24A40" w:rsidP="00C24A40">
            <w:pPr>
              <w:pStyle w:val="ListBullet"/>
              <w:numPr>
                <w:ilvl w:val="0"/>
                <w:numId w:val="0"/>
              </w:numPr>
              <w:spacing w:before="0" w:after="0" w:line="240" w:lineRule="auto"/>
              <w:ind w:left="567" w:hanging="567"/>
              <w:cnfStyle w:val="000000010000" w:firstRow="0" w:lastRow="0" w:firstColumn="0" w:lastColumn="0" w:oddVBand="0" w:evenVBand="0" w:oddHBand="0" w:evenHBand="1" w:firstRowFirstColumn="0" w:firstRowLastColumn="0" w:lastRowFirstColumn="0" w:lastRowLastColumn="0"/>
              <w:rPr>
                <w:bCs/>
              </w:rPr>
            </w:pPr>
            <w:r w:rsidRPr="00FC7243">
              <w:rPr>
                <w:bCs/>
              </w:rPr>
              <w:t>Daily</w:t>
            </w:r>
          </w:p>
        </w:tc>
      </w:tr>
      <w:tr w:rsidR="00C24A40" w:rsidRPr="00FC7243" w14:paraId="7AAFD39D" w14:textId="77777777" w:rsidTr="00670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5457F08" w14:textId="0318A9EB" w:rsidR="00C24A40" w:rsidRPr="00FC7243" w:rsidRDefault="00C24A40" w:rsidP="00C24A40">
            <w:pPr>
              <w:pStyle w:val="ListBullet"/>
              <w:numPr>
                <w:ilvl w:val="0"/>
                <w:numId w:val="0"/>
              </w:numPr>
              <w:spacing w:before="0" w:after="0" w:line="240" w:lineRule="auto"/>
              <w:ind w:left="567" w:hanging="567"/>
              <w:rPr>
                <w:b w:val="0"/>
                <w:bCs/>
              </w:rPr>
            </w:pPr>
            <w:r w:rsidRPr="00FC7243">
              <w:rPr>
                <w:bCs/>
                <w:noProof/>
              </w:rPr>
              <w:drawing>
                <wp:inline distT="0" distB="0" distL="0" distR="0" wp14:anchorId="658EB052" wp14:editId="3AFA0F4E">
                  <wp:extent cx="152400" cy="152400"/>
                  <wp:effectExtent l="0" t="0" r="0" b="0"/>
                  <wp:docPr id="460167431" name="Graphic 2" descr="Alien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7431" name="Graphic 2" descr="Alien face with solid fill."/>
                          <pic:cNvPicPr/>
                        </pic:nvPicPr>
                        <pic:blipFill>
                          <a:blip r:embed="rId36">
                            <a:extLst>
                              <a:ext uri="{96DAC541-7B7A-43D3-8B79-37D633B846F1}">
                                <asvg:svgBlip xmlns:asvg="http://schemas.microsoft.com/office/drawing/2016/SVG/main" r:embed="rId37"/>
                              </a:ext>
                            </a:extLst>
                          </a:blip>
                          <a:stretch>
                            <a:fillRect/>
                          </a:stretch>
                        </pic:blipFill>
                        <pic:spPr>
                          <a:xfrm flipH="1">
                            <a:off x="0" y="0"/>
                            <a:ext cx="152400" cy="152400"/>
                          </a:xfrm>
                          <a:prstGeom prst="rect">
                            <a:avLst/>
                          </a:prstGeom>
                        </pic:spPr>
                      </pic:pic>
                    </a:graphicData>
                  </a:graphic>
                </wp:inline>
              </w:drawing>
            </w:r>
          </w:p>
          <w:p w14:paraId="6627433A" w14:textId="480C3CDF" w:rsidR="00C24A40" w:rsidRPr="00FC7243" w:rsidRDefault="00C24A40" w:rsidP="00C24A40">
            <w:pPr>
              <w:pStyle w:val="ListBullet"/>
              <w:numPr>
                <w:ilvl w:val="0"/>
                <w:numId w:val="0"/>
              </w:numPr>
              <w:spacing w:before="0" w:after="0" w:line="240" w:lineRule="auto"/>
              <w:ind w:left="567" w:hanging="567"/>
              <w:rPr>
                <w:b w:val="0"/>
                <w:bCs/>
              </w:rPr>
            </w:pPr>
            <w:r w:rsidRPr="00FC7243">
              <w:rPr>
                <w:b w:val="0"/>
                <w:bCs/>
              </w:rPr>
              <w:t>Global Meridian Airways</w:t>
            </w:r>
            <w:r w:rsidRPr="00FC7243" w:rsidDel="00757398">
              <w:rPr>
                <w:b w:val="0"/>
                <w:bCs/>
              </w:rPr>
              <w:t xml:space="preserve"> </w:t>
            </w:r>
            <w:r w:rsidRPr="00FC7243">
              <w:rPr>
                <w:b w:val="0"/>
                <w:bCs/>
              </w:rPr>
              <w:t>312</w:t>
            </w:r>
          </w:p>
          <w:p w14:paraId="52E0C828" w14:textId="25502DAB" w:rsidR="00C24A40" w:rsidRPr="00FC7243" w:rsidRDefault="00C24A40" w:rsidP="00C24A40">
            <w:pPr>
              <w:pStyle w:val="ListBullet"/>
              <w:numPr>
                <w:ilvl w:val="0"/>
                <w:numId w:val="0"/>
              </w:numPr>
              <w:spacing w:before="0" w:after="0" w:line="240" w:lineRule="auto"/>
              <w:rPr>
                <w:b w:val="0"/>
                <w:bCs/>
              </w:rPr>
            </w:pPr>
            <w:r w:rsidRPr="00FC7243">
              <w:rPr>
                <w:b w:val="0"/>
                <w:bCs/>
              </w:rPr>
              <w:t>SIN–LGW</w:t>
            </w:r>
          </w:p>
        </w:tc>
        <w:tc>
          <w:tcPr>
            <w:tcW w:w="4388" w:type="dxa"/>
          </w:tcPr>
          <w:p w14:paraId="0BD79527" w14:textId="77777777"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11:55 pm – 6:25 am</w:t>
            </w:r>
            <w:r w:rsidRPr="00FC7243">
              <w:rPr>
                <w:rFonts w:ascii="Cambria Math" w:hAnsi="Cambria Math" w:cs="Cambria Math"/>
                <w:bCs/>
              </w:rPr>
              <w:t>⁺</w:t>
            </w:r>
            <w:r w:rsidRPr="00FC7243">
              <w:rPr>
                <w:bCs/>
              </w:rPr>
              <w:t>¹</w:t>
            </w:r>
          </w:p>
          <w:p w14:paraId="146B7D3A" w14:textId="53F6DC0A" w:rsidR="00C24A40" w:rsidRPr="00FC7243" w:rsidRDefault="00C24A40" w:rsidP="00C24A40">
            <w:pPr>
              <w:pStyle w:val="ListBullet"/>
              <w:numPr>
                <w:ilvl w:val="0"/>
                <w:numId w:val="0"/>
              </w:numPr>
              <w:spacing w:before="0" w:after="0" w:line="240" w:lineRule="auto"/>
              <w:ind w:left="567" w:hanging="567"/>
              <w:cnfStyle w:val="000000100000" w:firstRow="0" w:lastRow="0" w:firstColumn="0" w:lastColumn="0" w:oddVBand="0" w:evenVBand="0" w:oddHBand="1" w:evenHBand="0" w:firstRowFirstColumn="0" w:firstRowLastColumn="0" w:lastRowFirstColumn="0" w:lastRowLastColumn="0"/>
              <w:rPr>
                <w:bCs/>
              </w:rPr>
            </w:pPr>
            <w:r w:rsidRPr="00FC7243">
              <w:rPr>
                <w:bCs/>
              </w:rPr>
              <w:t>Daily</w:t>
            </w:r>
          </w:p>
        </w:tc>
      </w:tr>
    </w:tbl>
    <w:p w14:paraId="18320234" w14:textId="77777777" w:rsidR="006969BF" w:rsidRDefault="006969BF">
      <w:pPr>
        <w:suppressAutoHyphens w:val="0"/>
        <w:spacing w:before="0" w:after="160" w:line="259" w:lineRule="auto"/>
      </w:pPr>
      <w:r>
        <w:br w:type="page"/>
      </w:r>
    </w:p>
    <w:p w14:paraId="32144FC9" w14:textId="4299773F" w:rsidR="006969BF" w:rsidRPr="005B65B8" w:rsidRDefault="006969BF" w:rsidP="006969BF">
      <w:pPr>
        <w:pStyle w:val="Heading2"/>
      </w:pPr>
      <w:bookmarkStart w:id="2" w:name="_Appendix_C"/>
      <w:bookmarkEnd w:id="2"/>
      <w:r w:rsidRPr="005B65B8">
        <w:lastRenderedPageBreak/>
        <w:t xml:space="preserve">Appendix </w:t>
      </w:r>
      <w:r>
        <w:t>C</w:t>
      </w:r>
    </w:p>
    <w:p w14:paraId="5045A9FC" w14:textId="4E23EE3B" w:rsidR="006969BF" w:rsidRPr="005B65B8" w:rsidRDefault="003B6A1A" w:rsidP="006969BF">
      <w:pPr>
        <w:pStyle w:val="Heading3"/>
      </w:pPr>
      <w:r>
        <w:t xml:space="preserve">Comparative </w:t>
      </w:r>
      <w:r w:rsidR="002D3AD2">
        <w:t>worked example</w:t>
      </w:r>
      <w:r w:rsidR="006062BD">
        <w:t xml:space="preserve"> 1</w:t>
      </w:r>
    </w:p>
    <w:p w14:paraId="24AE79E4" w14:textId="501627FA" w:rsidR="00E15F4B" w:rsidRPr="00592B8E" w:rsidRDefault="007C6C23" w:rsidP="00592B8E">
      <w:r w:rsidRPr="00592B8E">
        <w:t>Mason</w:t>
      </w:r>
      <w:r w:rsidR="00C2541B" w:rsidRPr="00592B8E">
        <w:t xml:space="preserve"> will travel from Tokyo (UTC+9) to Buenos Aires (UTC−3). The flight from Tokyo to Buenos Aires will take 20 hours. The flight will arrive in Buenos Aires at 3</w:t>
      </w:r>
      <w:r w:rsidR="003D2D0C" w:rsidRPr="00592B8E">
        <w:t>:00</w:t>
      </w:r>
      <w:r w:rsidR="00C2541B" w:rsidRPr="00592B8E">
        <w:t> pm on Wednesday 20 July.</w:t>
      </w:r>
    </w:p>
    <w:p w14:paraId="4A72E53A" w14:textId="32A5FB39" w:rsidR="009D6BA2" w:rsidRPr="00592B8E" w:rsidRDefault="00C2541B" w:rsidP="00592B8E">
      <w:r w:rsidRPr="00592B8E">
        <w:t xml:space="preserve">On what day and at what time will </w:t>
      </w:r>
      <w:r w:rsidR="007C6C23" w:rsidRPr="00592B8E">
        <w:t>Mason</w:t>
      </w:r>
      <w:r w:rsidRPr="00592B8E">
        <w:t xml:space="preserve"> leave Tokyo?</w:t>
      </w:r>
    </w:p>
    <w:p w14:paraId="540800B7" w14:textId="79F4A813" w:rsidR="003772F4" w:rsidRPr="006A5843" w:rsidRDefault="003772F4" w:rsidP="006A5843">
      <w:pPr>
        <w:rPr>
          <w:rStyle w:val="Strong"/>
        </w:rPr>
      </w:pPr>
      <w:r w:rsidRPr="006A5843">
        <w:rPr>
          <w:rStyle w:val="Strong"/>
        </w:rPr>
        <w:t>Method 1</w:t>
      </w:r>
      <w:r w:rsidR="00FD1BE9" w:rsidRPr="006A5843">
        <w:rPr>
          <w:rStyle w:val="Strong"/>
        </w:rPr>
        <w:t xml:space="preserve"> </w:t>
      </w:r>
      <w:r w:rsidR="00014926" w:rsidRPr="006A5843">
        <w:rPr>
          <w:rStyle w:val="Strong"/>
        </w:rPr>
        <w:t>–</w:t>
      </w:r>
      <w:r w:rsidR="00FD1BE9" w:rsidRPr="006A5843">
        <w:rPr>
          <w:rStyle w:val="Strong"/>
        </w:rPr>
        <w:t xml:space="preserve"> </w:t>
      </w:r>
      <w:r w:rsidR="00014926" w:rsidRPr="006A5843">
        <w:rPr>
          <w:rStyle w:val="Strong"/>
        </w:rPr>
        <w:t>change</w:t>
      </w:r>
      <w:r w:rsidR="00436CD1" w:rsidRPr="006A5843">
        <w:rPr>
          <w:rStyle w:val="Strong"/>
        </w:rPr>
        <w:t xml:space="preserve"> the</w:t>
      </w:r>
      <w:r w:rsidR="00014926" w:rsidRPr="006A5843">
        <w:rPr>
          <w:rStyle w:val="Strong"/>
        </w:rPr>
        <w:t xml:space="preserve"> time zone first</w:t>
      </w:r>
    </w:p>
    <w:p w14:paraId="1EE77ABC" w14:textId="10F5F7F8" w:rsidR="003772F4" w:rsidRPr="003472FE" w:rsidRDefault="006F1AA0" w:rsidP="003472FE">
      <w:r w:rsidRPr="003472FE">
        <w:t>3</w:t>
      </w:r>
      <w:r w:rsidR="00D47772" w:rsidRPr="003472FE">
        <w:t xml:space="preserve"> </w:t>
      </w:r>
      <w:r w:rsidRPr="003472FE">
        <w:t>pm Wednesday</w:t>
      </w:r>
      <w:r w:rsidR="00D26EBD" w:rsidRPr="003472FE">
        <w:t xml:space="preserve"> + 12 hours = 3</w:t>
      </w:r>
      <w:r w:rsidR="00D47772" w:rsidRPr="003472FE">
        <w:t xml:space="preserve"> </w:t>
      </w:r>
      <w:r w:rsidR="00D26EBD" w:rsidRPr="003472FE">
        <w:t>am Thursday in Tokyo</w:t>
      </w:r>
    </w:p>
    <w:p w14:paraId="5B31CED1" w14:textId="2BB0FDC5" w:rsidR="005D4596" w:rsidRPr="003472FE" w:rsidRDefault="00442E5E" w:rsidP="003472FE">
      <w:r w:rsidRPr="003472FE">
        <w:t>+ Flight time = 3</w:t>
      </w:r>
      <w:r w:rsidR="00D47772" w:rsidRPr="003472FE">
        <w:t xml:space="preserve"> </w:t>
      </w:r>
      <w:r w:rsidRPr="003472FE">
        <w:t xml:space="preserve">am Thursday </w:t>
      </w:r>
      <w:r w:rsidR="001D0F72" w:rsidRPr="00937A97">
        <w:t>–</w:t>
      </w:r>
      <w:r w:rsidR="00771038" w:rsidRPr="003472FE">
        <w:t xml:space="preserve"> </w:t>
      </w:r>
      <w:r w:rsidRPr="003472FE">
        <w:t>20 hours</w:t>
      </w:r>
      <w:r w:rsidR="004A13D9" w:rsidRPr="003472FE">
        <w:t xml:space="preserve"> = </w:t>
      </w:r>
      <w:r w:rsidR="00D224F5" w:rsidRPr="003472FE">
        <w:t>7</w:t>
      </w:r>
      <w:r w:rsidR="00D47772" w:rsidRPr="003472FE">
        <w:t xml:space="preserve"> </w:t>
      </w:r>
      <w:r w:rsidR="00D224F5" w:rsidRPr="003472FE">
        <w:t>am Wednesday</w:t>
      </w:r>
    </w:p>
    <w:p w14:paraId="27A712EF" w14:textId="3BBCF5E3" w:rsidR="003772F4" w:rsidRPr="006A5843" w:rsidRDefault="003772F4" w:rsidP="006A5843">
      <w:pPr>
        <w:rPr>
          <w:rStyle w:val="Strong"/>
        </w:rPr>
      </w:pPr>
      <w:r w:rsidRPr="006A5843">
        <w:rPr>
          <w:rStyle w:val="Strong"/>
        </w:rPr>
        <w:t>Method 2</w:t>
      </w:r>
      <w:r w:rsidR="00014926" w:rsidRPr="006A5843">
        <w:rPr>
          <w:rStyle w:val="Strong"/>
        </w:rPr>
        <w:t xml:space="preserve"> – add travel time first</w:t>
      </w:r>
    </w:p>
    <w:p w14:paraId="63CDD70E" w14:textId="66E86E58" w:rsidR="003772F4" w:rsidRPr="003472FE" w:rsidRDefault="00D5096D" w:rsidP="003472FE">
      <w:r w:rsidRPr="003472FE">
        <w:t>3</w:t>
      </w:r>
      <w:r w:rsidR="00D47772" w:rsidRPr="003472FE">
        <w:t xml:space="preserve"> </w:t>
      </w:r>
      <w:r w:rsidRPr="003472FE">
        <w:t xml:space="preserve">pm </w:t>
      </w:r>
      <w:r w:rsidR="00AF097A" w:rsidRPr="003472FE">
        <w:t xml:space="preserve">Wednesday </w:t>
      </w:r>
      <w:r w:rsidR="001D0F72" w:rsidRPr="00937A97">
        <w:t>–</w:t>
      </w:r>
      <w:r w:rsidRPr="003472FE">
        <w:t xml:space="preserve"> 20 ho</w:t>
      </w:r>
      <w:r w:rsidR="00AF097A" w:rsidRPr="003472FE">
        <w:t xml:space="preserve">urs = </w:t>
      </w:r>
      <w:r w:rsidR="00064536" w:rsidRPr="003472FE">
        <w:t>7</w:t>
      </w:r>
      <w:r w:rsidR="00D47772" w:rsidRPr="003472FE">
        <w:t xml:space="preserve"> </w:t>
      </w:r>
      <w:r w:rsidR="00064536" w:rsidRPr="003472FE">
        <w:t>pm Tuesday</w:t>
      </w:r>
    </w:p>
    <w:p w14:paraId="1CC12C2A" w14:textId="1AAA2CA8" w:rsidR="00641FD5" w:rsidRPr="003472FE" w:rsidRDefault="00AF097A" w:rsidP="003472FE">
      <w:r w:rsidRPr="003472FE">
        <w:t>Time change</w:t>
      </w:r>
      <w:r w:rsidR="004A13D9" w:rsidRPr="003472FE">
        <w:t xml:space="preserve"> </w:t>
      </w:r>
      <w:r w:rsidR="00064536" w:rsidRPr="003472FE">
        <w:t>7</w:t>
      </w:r>
      <w:r w:rsidR="00D47772" w:rsidRPr="003472FE">
        <w:t xml:space="preserve"> </w:t>
      </w:r>
      <w:r w:rsidR="00064536" w:rsidRPr="003472FE">
        <w:t>pm</w:t>
      </w:r>
      <w:r w:rsidR="004A13D9" w:rsidRPr="003472FE">
        <w:t xml:space="preserve"> </w:t>
      </w:r>
      <w:r w:rsidR="00E036DA" w:rsidRPr="003472FE">
        <w:t>+</w:t>
      </w:r>
      <w:r w:rsidR="004A13D9" w:rsidRPr="003472FE">
        <w:t xml:space="preserve">12 hours = </w:t>
      </w:r>
      <w:r w:rsidR="00064536" w:rsidRPr="003472FE">
        <w:t>7</w:t>
      </w:r>
      <w:r w:rsidR="00D47772" w:rsidRPr="003472FE">
        <w:t xml:space="preserve"> </w:t>
      </w:r>
      <w:r w:rsidR="00064536" w:rsidRPr="003472FE">
        <w:t>am Wednesday</w:t>
      </w:r>
    </w:p>
    <w:p w14:paraId="1F5A7438" w14:textId="5E2DB0FB" w:rsidR="003772F4" w:rsidRPr="006A5843" w:rsidRDefault="003772F4" w:rsidP="006A5843">
      <w:pPr>
        <w:rPr>
          <w:rStyle w:val="Strong"/>
        </w:rPr>
      </w:pPr>
      <w:r w:rsidRPr="006A5843">
        <w:rPr>
          <w:rStyle w:val="Strong"/>
        </w:rPr>
        <w:t>Method 3</w:t>
      </w:r>
      <w:r w:rsidR="00014926" w:rsidRPr="006A5843">
        <w:rPr>
          <w:rStyle w:val="Strong"/>
        </w:rPr>
        <w:t xml:space="preserve"> </w:t>
      </w:r>
      <w:r w:rsidR="00263A68" w:rsidRPr="006A5843">
        <w:rPr>
          <w:rStyle w:val="Strong"/>
        </w:rPr>
        <w:t xml:space="preserve">– </w:t>
      </w:r>
      <w:r w:rsidR="00483E28">
        <w:rPr>
          <w:rStyle w:val="Strong"/>
        </w:rPr>
        <w:t xml:space="preserve">calculate the </w:t>
      </w:r>
      <w:r w:rsidR="00A470B7" w:rsidRPr="006A5843">
        <w:rPr>
          <w:rStyle w:val="Strong"/>
        </w:rPr>
        <w:t>time difference</w:t>
      </w:r>
    </w:p>
    <w:p w14:paraId="09B8103C" w14:textId="07F5BCF3" w:rsidR="00263A68" w:rsidRPr="003472FE" w:rsidRDefault="00263A68" w:rsidP="003472FE">
      <w:r w:rsidRPr="003472FE">
        <w:t>12</w:t>
      </w:r>
      <w:r w:rsidR="00CD413A" w:rsidRPr="003472FE">
        <w:t>-</w:t>
      </w:r>
      <w:r w:rsidRPr="003472FE">
        <w:t xml:space="preserve">hour time difference </w:t>
      </w:r>
      <w:r w:rsidR="001D0F72" w:rsidRPr="00937A97">
        <w:t>–</w:t>
      </w:r>
      <w:r w:rsidRPr="003472FE">
        <w:t xml:space="preserve"> </w:t>
      </w:r>
      <w:r w:rsidR="00CD413A" w:rsidRPr="003472FE">
        <w:t>20-hour</w:t>
      </w:r>
      <w:r w:rsidRPr="003472FE">
        <w:t xml:space="preserve"> flight = </w:t>
      </w:r>
      <w:r w:rsidR="001D0F72" w:rsidRPr="00937A97">
        <w:t>−</w:t>
      </w:r>
      <w:r w:rsidRPr="003472FE">
        <w:t>8 hours</w:t>
      </w:r>
    </w:p>
    <w:p w14:paraId="460A23EF" w14:textId="5C47FB95" w:rsidR="00771038" w:rsidRPr="003472FE" w:rsidRDefault="001D0F72" w:rsidP="003472FE">
      <w:r w:rsidRPr="00937A97">
        <w:t>−</w:t>
      </w:r>
      <w:r w:rsidR="00771038" w:rsidRPr="003472FE">
        <w:t>8 hours from 3 pm Wednesday = 7</w:t>
      </w:r>
      <w:r w:rsidR="00D47772" w:rsidRPr="003472FE">
        <w:t xml:space="preserve"> </w:t>
      </w:r>
      <w:r w:rsidR="00771038" w:rsidRPr="003472FE">
        <w:t>am Wednesday</w:t>
      </w:r>
    </w:p>
    <w:p w14:paraId="2179F299" w14:textId="54DD62B2" w:rsidR="00F848AB" w:rsidRPr="006A5843" w:rsidRDefault="002330F9" w:rsidP="006A5843">
      <w:pPr>
        <w:rPr>
          <w:rStyle w:val="Strong"/>
        </w:rPr>
      </w:pPr>
      <w:r w:rsidRPr="006A5843">
        <w:rPr>
          <w:rStyle w:val="Strong"/>
        </w:rPr>
        <w:t>Your turn</w:t>
      </w:r>
    </w:p>
    <w:p w14:paraId="07108F0B" w14:textId="2A04BF88" w:rsidR="00896C98" w:rsidRPr="003472FE" w:rsidRDefault="006675DE" w:rsidP="003472FE">
      <w:r w:rsidRPr="003472FE">
        <w:t>William</w:t>
      </w:r>
      <w:r w:rsidR="00666816" w:rsidRPr="003472FE">
        <w:t xml:space="preserve"> will travel from Perth (UTC+8) to </w:t>
      </w:r>
      <w:r w:rsidR="00DD1571" w:rsidRPr="003472FE">
        <w:t>Fer</w:t>
      </w:r>
      <w:r w:rsidR="00386AB9" w:rsidRPr="003472FE">
        <w:t>nando de Noronha (UTC</w:t>
      </w:r>
      <w:r w:rsidR="001D0F72" w:rsidRPr="00937A97">
        <w:t>−</w:t>
      </w:r>
      <w:r w:rsidR="00386AB9" w:rsidRPr="003472FE">
        <w:t>2)</w:t>
      </w:r>
      <w:r w:rsidR="00502BB4" w:rsidRPr="003472FE">
        <w:t>. The flight from Perth wi</w:t>
      </w:r>
      <w:r w:rsidR="00896C98" w:rsidRPr="003472FE">
        <w:t>ll take 19 hours. The flight will arrive</w:t>
      </w:r>
      <w:r w:rsidR="00536D61" w:rsidRPr="003472FE">
        <w:t xml:space="preserve"> at Fernando de Noronha at 4</w:t>
      </w:r>
      <w:r w:rsidR="00D47772" w:rsidRPr="003472FE">
        <w:t xml:space="preserve"> </w:t>
      </w:r>
      <w:r w:rsidR="00536D61" w:rsidRPr="003472FE">
        <w:t>pm on Tuesday.</w:t>
      </w:r>
    </w:p>
    <w:p w14:paraId="257FD10F" w14:textId="154EE731" w:rsidR="00536D61" w:rsidRDefault="00536D61" w:rsidP="003472FE">
      <w:r w:rsidRPr="003472FE">
        <w:t>On what day and at what time will William leave Perth</w:t>
      </w:r>
      <w:r w:rsidR="003654F6" w:rsidRPr="003472FE">
        <w:t>?</w:t>
      </w:r>
    </w:p>
    <w:p w14:paraId="05A1E06F" w14:textId="77777777" w:rsidR="00483E28" w:rsidRDefault="00483E28">
      <w:pPr>
        <w:suppressAutoHyphens w:val="0"/>
        <w:spacing w:before="0" w:after="160" w:line="259" w:lineRule="auto"/>
        <w:rPr>
          <w:color w:val="002664"/>
          <w:sz w:val="32"/>
          <w:szCs w:val="40"/>
        </w:rPr>
      </w:pPr>
      <w:r>
        <w:br w:type="page"/>
      </w:r>
    </w:p>
    <w:p w14:paraId="7F3A9AB8" w14:textId="47D65C5B" w:rsidR="00F739BD" w:rsidRPr="005B65B8" w:rsidRDefault="00F739BD" w:rsidP="00F739BD">
      <w:pPr>
        <w:pStyle w:val="Heading3"/>
      </w:pPr>
      <w:r>
        <w:lastRenderedPageBreak/>
        <w:t>Comparative worked example 2</w:t>
      </w:r>
    </w:p>
    <w:p w14:paraId="6C66C41A" w14:textId="40D5BDF7" w:rsidR="004D5051" w:rsidRPr="00EB6623" w:rsidRDefault="004F3135" w:rsidP="00F739BD">
      <w:r w:rsidRPr="00EB6623">
        <w:t>Jacob</w:t>
      </w:r>
      <w:r w:rsidR="00F1649E" w:rsidRPr="00EB6623">
        <w:t xml:space="preserve"> will travel from Cairo (UTC+2) to Beijing (UTC+8</w:t>
      </w:r>
      <w:r w:rsidR="00367DF3" w:rsidRPr="00EB6623">
        <w:t>). The</w:t>
      </w:r>
      <w:r w:rsidR="001E7F18" w:rsidRPr="00EB6623">
        <w:t xml:space="preserve"> flight from Cairo to Beijing will take </w:t>
      </w:r>
      <w:r w:rsidR="00735715" w:rsidRPr="00EB6623">
        <w:t xml:space="preserve">10 </w:t>
      </w:r>
      <w:r w:rsidR="001E7F18" w:rsidRPr="00EB6623">
        <w:t>hours</w:t>
      </w:r>
      <w:r w:rsidR="00095948" w:rsidRPr="00EB6623">
        <w:t>.</w:t>
      </w:r>
      <w:r w:rsidR="004D5051" w:rsidRPr="00EB6623">
        <w:t xml:space="preserve"> </w:t>
      </w:r>
      <w:r w:rsidR="00095948" w:rsidRPr="00EB6623">
        <w:t>The flight will arrive in Beijing at 6</w:t>
      </w:r>
      <w:r w:rsidR="00D47772" w:rsidRPr="00EB6623">
        <w:t xml:space="preserve"> </w:t>
      </w:r>
      <w:r w:rsidR="00095948" w:rsidRPr="00EB6623">
        <w:t>pm</w:t>
      </w:r>
      <w:r w:rsidR="008E7B3E" w:rsidRPr="00EB6623">
        <w:t xml:space="preserve"> on Friday</w:t>
      </w:r>
      <w:r w:rsidR="00D93EB4" w:rsidRPr="00EB6623">
        <w:t>.</w:t>
      </w:r>
    </w:p>
    <w:p w14:paraId="12A75A76" w14:textId="77777777" w:rsidR="00E15ECC" w:rsidRPr="00EB6623" w:rsidRDefault="004D5051" w:rsidP="00F739BD">
      <w:r w:rsidRPr="00EB6623">
        <w:t>On what day and a</w:t>
      </w:r>
      <w:r w:rsidR="00FD7675" w:rsidRPr="00EB6623">
        <w:t>t what time will Jacob leave Cairo?</w:t>
      </w:r>
    </w:p>
    <w:p w14:paraId="502C3B12" w14:textId="6F9ACBA5" w:rsidR="00B774FD" w:rsidRPr="00F739BD" w:rsidRDefault="00E15ECC" w:rsidP="008E5D50">
      <w:pPr>
        <w:keepNext/>
        <w:rPr>
          <w:rStyle w:val="Strong"/>
        </w:rPr>
      </w:pPr>
      <w:r w:rsidRPr="00F739BD">
        <w:rPr>
          <w:rStyle w:val="Strong"/>
        </w:rPr>
        <w:t>Method 1 – change time zone first</w:t>
      </w:r>
    </w:p>
    <w:p w14:paraId="4F515EB1" w14:textId="2AFDBBC6" w:rsidR="00680004" w:rsidRPr="00EB6623" w:rsidRDefault="00680004" w:rsidP="00F739BD">
      <w:pPr>
        <w:keepNext/>
      </w:pPr>
      <w:r w:rsidRPr="00EB6623">
        <w:t>6</w:t>
      </w:r>
      <w:r w:rsidR="00D47772" w:rsidRPr="00EB6623">
        <w:t xml:space="preserve"> </w:t>
      </w:r>
      <w:r w:rsidRPr="00EB6623">
        <w:t xml:space="preserve">pm Friday </w:t>
      </w:r>
      <w:r w:rsidR="001D0F72" w:rsidRPr="00937A97">
        <w:t>–</w:t>
      </w:r>
      <w:r w:rsidRPr="00EB6623">
        <w:t xml:space="preserve"> 6 hours = 12</w:t>
      </w:r>
      <w:r w:rsidR="00D47772" w:rsidRPr="00EB6623">
        <w:t xml:space="preserve"> </w:t>
      </w:r>
      <w:r w:rsidRPr="00EB6623">
        <w:t>pm Friday</w:t>
      </w:r>
    </w:p>
    <w:p w14:paraId="1B822FA0" w14:textId="7FCD462B" w:rsidR="00A06A45" w:rsidRPr="00EB6623" w:rsidRDefault="00A06A45" w:rsidP="00F739BD">
      <w:pPr>
        <w:keepNext/>
      </w:pPr>
      <w:r w:rsidRPr="00EB6623">
        <w:t>12</w:t>
      </w:r>
      <w:r w:rsidR="00D47772" w:rsidRPr="00EB6623">
        <w:t xml:space="preserve"> </w:t>
      </w:r>
      <w:r w:rsidRPr="00EB6623">
        <w:t xml:space="preserve">pm Friday </w:t>
      </w:r>
      <w:r w:rsidR="001D0F72" w:rsidRPr="00937A97">
        <w:t>–</w:t>
      </w:r>
      <w:r w:rsidRPr="00EB6623">
        <w:t xml:space="preserve"> 10 hours</w:t>
      </w:r>
      <w:r w:rsidR="00306BB7">
        <w:t xml:space="preserve"> of</w:t>
      </w:r>
      <w:r w:rsidRPr="00EB6623">
        <w:t xml:space="preserve"> travel = </w:t>
      </w:r>
      <w:r w:rsidR="00E27F20" w:rsidRPr="00EB6623">
        <w:t>2</w:t>
      </w:r>
      <w:r w:rsidR="00D47772" w:rsidRPr="00EB6623">
        <w:t xml:space="preserve"> </w:t>
      </w:r>
      <w:r w:rsidR="00E27F20" w:rsidRPr="00EB6623">
        <w:t>a</w:t>
      </w:r>
      <w:r w:rsidRPr="00EB6623">
        <w:t>m Friday</w:t>
      </w:r>
    </w:p>
    <w:p w14:paraId="701C16FD" w14:textId="0B4CFE4B" w:rsidR="00A06A45" w:rsidRPr="00F739BD" w:rsidRDefault="004E4653" w:rsidP="00F739BD">
      <w:pPr>
        <w:rPr>
          <w:rStyle w:val="Strong"/>
        </w:rPr>
      </w:pPr>
      <w:r w:rsidRPr="00F739BD">
        <w:rPr>
          <w:rStyle w:val="Strong"/>
        </w:rPr>
        <w:t>Method 2 – add travel time first</w:t>
      </w:r>
    </w:p>
    <w:p w14:paraId="79ACC28A" w14:textId="4D6CBB9E" w:rsidR="00A06A45" w:rsidRPr="00EB6623" w:rsidRDefault="00A06A45" w:rsidP="00F739BD">
      <w:r w:rsidRPr="00EB6623">
        <w:t>6</w:t>
      </w:r>
      <w:r w:rsidR="00D47772" w:rsidRPr="00EB6623">
        <w:t xml:space="preserve"> </w:t>
      </w:r>
      <w:r w:rsidRPr="00EB6623">
        <w:t xml:space="preserve">pm Friday </w:t>
      </w:r>
      <w:r w:rsidR="001D0F72" w:rsidRPr="00937A97">
        <w:t>–</w:t>
      </w:r>
      <w:r w:rsidRPr="00EB6623">
        <w:t xml:space="preserve"> 10 hours</w:t>
      </w:r>
      <w:r w:rsidR="00306BB7">
        <w:t xml:space="preserve"> of</w:t>
      </w:r>
      <w:r w:rsidR="001B1B8A" w:rsidRPr="00EB6623">
        <w:t xml:space="preserve"> travel = </w:t>
      </w:r>
      <w:r w:rsidR="00E27F20" w:rsidRPr="00EB6623">
        <w:t>8</w:t>
      </w:r>
      <w:r w:rsidR="00D47772" w:rsidRPr="00EB6623">
        <w:t xml:space="preserve"> </w:t>
      </w:r>
      <w:r w:rsidR="001B1B8A" w:rsidRPr="00EB6623">
        <w:t xml:space="preserve">am </w:t>
      </w:r>
      <w:r w:rsidR="00E27F20" w:rsidRPr="00EB6623">
        <w:t>Fri</w:t>
      </w:r>
      <w:r w:rsidR="001B1B8A" w:rsidRPr="00EB6623">
        <w:t>day</w:t>
      </w:r>
    </w:p>
    <w:p w14:paraId="57D00C16" w14:textId="257D2146" w:rsidR="001B1B8A" w:rsidRPr="00EB6623" w:rsidRDefault="00E27F20" w:rsidP="00F739BD">
      <w:r w:rsidRPr="00EB6623">
        <w:t>8</w:t>
      </w:r>
      <w:r w:rsidR="00D47772" w:rsidRPr="00EB6623">
        <w:t xml:space="preserve"> </w:t>
      </w:r>
      <w:r w:rsidR="001B1B8A" w:rsidRPr="00EB6623">
        <w:t xml:space="preserve">am </w:t>
      </w:r>
      <w:r w:rsidRPr="00EB6623">
        <w:t>Fri</w:t>
      </w:r>
      <w:r w:rsidR="001B1B8A" w:rsidRPr="00EB6623">
        <w:t xml:space="preserve">day </w:t>
      </w:r>
      <w:r w:rsidR="001D0F72" w:rsidRPr="00937A97">
        <w:t>–</w:t>
      </w:r>
      <w:r w:rsidR="001B1B8A" w:rsidRPr="00EB6623">
        <w:t xml:space="preserve"> </w:t>
      </w:r>
      <w:r w:rsidR="004E4653" w:rsidRPr="00EB6623">
        <w:t>6-hour</w:t>
      </w:r>
      <w:r w:rsidR="001B1B8A" w:rsidRPr="00EB6623">
        <w:t xml:space="preserve"> time difference = </w:t>
      </w:r>
      <w:r w:rsidR="00A77F6F" w:rsidRPr="00EB6623">
        <w:t>2</w:t>
      </w:r>
      <w:r w:rsidR="00D47772" w:rsidRPr="00EB6623">
        <w:t xml:space="preserve"> </w:t>
      </w:r>
      <w:r w:rsidR="00A77F6F" w:rsidRPr="00EB6623">
        <w:t>am</w:t>
      </w:r>
      <w:r w:rsidR="001B1B8A" w:rsidRPr="00EB6623">
        <w:t xml:space="preserve"> Friday</w:t>
      </w:r>
    </w:p>
    <w:p w14:paraId="43F5068C" w14:textId="41635F1A" w:rsidR="001B1B8A" w:rsidRPr="00F739BD" w:rsidRDefault="004E4653" w:rsidP="00F739BD">
      <w:pPr>
        <w:rPr>
          <w:rStyle w:val="Strong"/>
        </w:rPr>
      </w:pPr>
      <w:r w:rsidRPr="00F739BD">
        <w:rPr>
          <w:rStyle w:val="Strong"/>
        </w:rPr>
        <w:t>Method 3 –</w:t>
      </w:r>
      <w:r w:rsidR="00483E28">
        <w:rPr>
          <w:rStyle w:val="Strong"/>
        </w:rPr>
        <w:t xml:space="preserve"> calculate the</w:t>
      </w:r>
      <w:r w:rsidRPr="00F739BD">
        <w:rPr>
          <w:rStyle w:val="Strong"/>
        </w:rPr>
        <w:t xml:space="preserve"> time difference</w:t>
      </w:r>
    </w:p>
    <w:p w14:paraId="0413A79D" w14:textId="46537826" w:rsidR="001B1B8A" w:rsidRPr="00EB6623" w:rsidRDefault="004E4653" w:rsidP="00F739BD">
      <w:r w:rsidRPr="00EB6623">
        <w:t>6-hour</w:t>
      </w:r>
      <w:r w:rsidR="00347070" w:rsidRPr="00EB6623">
        <w:t xml:space="preserve"> time difference </w:t>
      </w:r>
      <w:r w:rsidR="00A77F6F" w:rsidRPr="00EB6623">
        <w:t>+</w:t>
      </w:r>
      <w:r w:rsidR="00347070" w:rsidRPr="00EB6623">
        <w:t xml:space="preserve"> 10 hours</w:t>
      </w:r>
      <w:r w:rsidR="00306BB7">
        <w:t xml:space="preserve"> of</w:t>
      </w:r>
      <w:r w:rsidR="00347070" w:rsidRPr="00EB6623">
        <w:t xml:space="preserve"> travel time = </w:t>
      </w:r>
      <w:r w:rsidR="00A77F6F" w:rsidRPr="00EB6623">
        <w:t>16</w:t>
      </w:r>
      <w:r w:rsidR="00347070" w:rsidRPr="00EB6623">
        <w:t xml:space="preserve"> hours</w:t>
      </w:r>
    </w:p>
    <w:p w14:paraId="44336C3F" w14:textId="5D21B863" w:rsidR="004E4653" w:rsidRPr="00EB6623" w:rsidRDefault="00A77F6F" w:rsidP="00F739BD">
      <w:r w:rsidRPr="00EB6623">
        <w:t>16</w:t>
      </w:r>
      <w:r w:rsidR="00DF311F" w:rsidRPr="00EB6623">
        <w:t xml:space="preserve"> hours </w:t>
      </w:r>
      <w:r w:rsidR="0095538A" w:rsidRPr="00EB6623">
        <w:t>before</w:t>
      </w:r>
      <w:r w:rsidR="00641FD5" w:rsidRPr="00EB6623">
        <w:t xml:space="preserve"> 6</w:t>
      </w:r>
      <w:r w:rsidR="00D47772" w:rsidRPr="00EB6623">
        <w:t xml:space="preserve"> </w:t>
      </w:r>
      <w:r w:rsidR="00641FD5" w:rsidRPr="00EB6623">
        <w:t xml:space="preserve">pm Friday = </w:t>
      </w:r>
      <w:r w:rsidRPr="00EB6623">
        <w:t>2</w:t>
      </w:r>
      <w:r w:rsidR="00D47772" w:rsidRPr="00EB6623">
        <w:t xml:space="preserve"> </w:t>
      </w:r>
      <w:r w:rsidRPr="00EB6623">
        <w:t>a</w:t>
      </w:r>
      <w:r w:rsidR="00641FD5" w:rsidRPr="00EB6623">
        <w:t>m Friday</w:t>
      </w:r>
    </w:p>
    <w:p w14:paraId="51A973EF" w14:textId="77777777" w:rsidR="00641FD5" w:rsidRPr="00F739BD" w:rsidRDefault="00641FD5" w:rsidP="00F739BD">
      <w:pPr>
        <w:rPr>
          <w:rStyle w:val="Strong"/>
        </w:rPr>
      </w:pPr>
      <w:r w:rsidRPr="00F739BD">
        <w:rPr>
          <w:rStyle w:val="Strong"/>
        </w:rPr>
        <w:t>Your turn</w:t>
      </w:r>
    </w:p>
    <w:p w14:paraId="30A47315" w14:textId="635FB439" w:rsidR="00261CF2" w:rsidRDefault="00C36ED6" w:rsidP="0016483E">
      <w:r>
        <w:t>Ryan</w:t>
      </w:r>
      <w:r w:rsidR="00010CE1">
        <w:t xml:space="preserve"> will travel from Dubai (UTC+4) to New York (UTC</w:t>
      </w:r>
      <w:r w:rsidR="001D0F72" w:rsidRPr="00937A97">
        <w:t>−</w:t>
      </w:r>
      <w:r w:rsidR="00010CE1">
        <w:t>5). The flight from Dubai</w:t>
      </w:r>
      <w:r w:rsidR="00A44BCB">
        <w:t xml:space="preserve"> to New York will take 18 hours. The flight w</w:t>
      </w:r>
      <w:r w:rsidR="006663AA">
        <w:t xml:space="preserve">ill arrive in Dubai </w:t>
      </w:r>
      <w:r w:rsidR="00261CF2">
        <w:t>at 11</w:t>
      </w:r>
      <w:r w:rsidR="00D47772">
        <w:t xml:space="preserve"> </w:t>
      </w:r>
      <w:r w:rsidR="00261CF2">
        <w:t>am Monday.</w:t>
      </w:r>
    </w:p>
    <w:p w14:paraId="6817AF98" w14:textId="4E04E9B0" w:rsidR="00590B4F" w:rsidRPr="00C2541B" w:rsidRDefault="00261CF2" w:rsidP="00251527">
      <w:r>
        <w:t>On what day and at what time</w:t>
      </w:r>
      <w:r w:rsidR="003654F6">
        <w:t xml:space="preserve"> will </w:t>
      </w:r>
      <w:r w:rsidR="00667EEA">
        <w:t>Ryan leave</w:t>
      </w:r>
      <w:r w:rsidR="003654F6">
        <w:t xml:space="preserve"> New York?</w:t>
      </w:r>
      <w:r w:rsidR="00590B4F" w:rsidRPr="00C2541B">
        <w:br w:type="page"/>
      </w:r>
    </w:p>
    <w:p w14:paraId="5E510C9D" w14:textId="2B751CEC" w:rsidR="00590B4F" w:rsidRPr="005B65B8" w:rsidRDefault="00590B4F" w:rsidP="00590B4F">
      <w:pPr>
        <w:pStyle w:val="Heading2"/>
      </w:pPr>
      <w:bookmarkStart w:id="3" w:name="_Appendix_D"/>
      <w:bookmarkEnd w:id="3"/>
      <w:r w:rsidRPr="005B65B8">
        <w:lastRenderedPageBreak/>
        <w:t xml:space="preserve">Appendix </w:t>
      </w:r>
      <w:r w:rsidR="003B6A1A">
        <w:t>D</w:t>
      </w:r>
    </w:p>
    <w:p w14:paraId="39F7B770" w14:textId="3B5F823E" w:rsidR="00590B4F" w:rsidRPr="005B65B8" w:rsidRDefault="003B6A1A" w:rsidP="00CD413A">
      <w:pPr>
        <w:pStyle w:val="Heading3"/>
      </w:pPr>
      <w:r>
        <w:t>Four quadrant notes</w:t>
      </w:r>
    </w:p>
    <w:tbl>
      <w:tblPr>
        <w:tblStyle w:val="TableGrid"/>
        <w:tblW w:w="0" w:type="auto"/>
        <w:tblCellMar>
          <w:top w:w="113" w:type="dxa"/>
        </w:tblCellMar>
        <w:tblLook w:val="04A0" w:firstRow="1" w:lastRow="0" w:firstColumn="1" w:lastColumn="0" w:noHBand="0" w:noVBand="1"/>
      </w:tblPr>
      <w:tblGrid>
        <w:gridCol w:w="4811"/>
        <w:gridCol w:w="4811"/>
      </w:tblGrid>
      <w:tr w:rsidR="00490A3A" w:rsidRPr="005B65B8" w14:paraId="0A980AF8" w14:textId="77777777" w:rsidTr="00BF4DAE">
        <w:trPr>
          <w:trHeight w:val="5682"/>
        </w:trPr>
        <w:tc>
          <w:tcPr>
            <w:tcW w:w="4811" w:type="dxa"/>
          </w:tcPr>
          <w:p w14:paraId="6DA865CB" w14:textId="6C2D23C5" w:rsidR="00590B4F" w:rsidRPr="005B65B8" w:rsidRDefault="00590B4F" w:rsidP="00476086">
            <w:pPr>
              <w:rPr>
                <w:b/>
                <w:bCs/>
              </w:rPr>
            </w:pPr>
            <w:r w:rsidRPr="005B65B8">
              <w:rPr>
                <w:b/>
                <w:bCs/>
              </w:rPr>
              <w:t>Example 1</w:t>
            </w:r>
          </w:p>
          <w:p w14:paraId="08C21DC2" w14:textId="33A31C3F" w:rsidR="00447D87" w:rsidRDefault="000D62B7" w:rsidP="00C6445D">
            <w:pPr>
              <w:spacing w:before="120"/>
            </w:pPr>
            <w:r w:rsidRPr="00CD413A">
              <w:t xml:space="preserve">Doha is on </w:t>
            </w:r>
            <w:r w:rsidR="004071D2">
              <w:t>(</w:t>
            </w:r>
            <w:r w:rsidRPr="00CD413A">
              <w:t>UTC+3</w:t>
            </w:r>
            <w:r w:rsidR="004071D2">
              <w:t>)</w:t>
            </w:r>
            <w:r w:rsidRPr="00CD413A">
              <w:t xml:space="preserve"> and Toronto is on </w:t>
            </w:r>
            <w:r w:rsidR="009442A1">
              <w:t>(</w:t>
            </w:r>
            <w:r w:rsidRPr="00CD413A">
              <w:t>UTC−5</w:t>
            </w:r>
            <w:r w:rsidR="009442A1">
              <w:t>)</w:t>
            </w:r>
            <w:r w:rsidRPr="00CD413A">
              <w:t>.</w:t>
            </w:r>
            <w:r w:rsidRPr="000D62B7">
              <w:t xml:space="preserve"> </w:t>
            </w:r>
            <w:r w:rsidR="00D423FE">
              <w:t xml:space="preserve">Lisa </w:t>
            </w:r>
            <w:r w:rsidRPr="00CD413A">
              <w:t>leaves Doha at 3:00 am on Friday and arrives in Toronto at 11:15 am Friday.</w:t>
            </w:r>
            <w:r w:rsidRPr="000D62B7">
              <w:t xml:space="preserve"> </w:t>
            </w:r>
            <w:r w:rsidRPr="00CD413A">
              <w:t>How long is the flight?</w:t>
            </w:r>
          </w:p>
          <w:p w14:paraId="432E29D5" w14:textId="61DD837C" w:rsidR="00F54AFB" w:rsidRDefault="00C07ECD" w:rsidP="00C07ECD">
            <w:pPr>
              <w:spacing w:before="0" w:after="0" w:line="240" w:lineRule="auto"/>
            </w:pPr>
            <w:r w:rsidRPr="00C07ECD">
              <w:rPr>
                <w:noProof/>
              </w:rPr>
              <w:drawing>
                <wp:inline distT="0" distB="0" distL="0" distR="0" wp14:anchorId="59214337" wp14:editId="2FDC588C">
                  <wp:extent cx="2883877" cy="991333"/>
                  <wp:effectExtent l="0" t="0" r="0" b="0"/>
                  <wp:docPr id="1469906593" name="Picture 1" descr="Number line showing Toronto 11:15am UTC -5 and Doha 3:00 am, UTC+3, with an arrow pointing from Doha to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06593" name="Picture 1" descr="Number line showing Toronto 11:15am UTC -5 and Doha 3:00 am, UTC+3, with an arrow pointing from Doha to Toronto."/>
                          <pic:cNvPicPr/>
                        </pic:nvPicPr>
                        <pic:blipFill>
                          <a:blip r:embed="rId40"/>
                          <a:stretch>
                            <a:fillRect/>
                          </a:stretch>
                        </pic:blipFill>
                        <pic:spPr>
                          <a:xfrm>
                            <a:off x="0" y="0"/>
                            <a:ext cx="2943655" cy="1011882"/>
                          </a:xfrm>
                          <a:prstGeom prst="rect">
                            <a:avLst/>
                          </a:prstGeom>
                        </pic:spPr>
                      </pic:pic>
                    </a:graphicData>
                  </a:graphic>
                </wp:inline>
              </w:drawing>
            </w:r>
          </w:p>
          <w:p w14:paraId="60FD95FC" w14:textId="18A2BEDD" w:rsidR="00EB6A9A" w:rsidRDefault="00EB6A9A" w:rsidP="00C07ECD">
            <w:pPr>
              <w:spacing w:before="120"/>
            </w:pPr>
            <w:r>
              <w:t xml:space="preserve">Doha is </w:t>
            </w:r>
            <w:r w:rsidR="009C7F22">
              <w:rPr>
                <w:rFonts w:ascii="Cambria Math" w:hAnsi="Cambria Math"/>
              </w:rPr>
              <w:t>⎕</w:t>
            </w:r>
            <w:r>
              <w:t xml:space="preserve"> hours ahead of Toronto</w:t>
            </w:r>
            <w:r w:rsidR="005D1FA0">
              <w:t>.</w:t>
            </w:r>
          </w:p>
          <w:p w14:paraId="65070905" w14:textId="0CB5DEE3" w:rsidR="009752DB" w:rsidRDefault="00AA2232" w:rsidP="000D62B7">
            <w:r>
              <w:t>I</w:t>
            </w:r>
            <w:r w:rsidR="005D1FA0">
              <w:t xml:space="preserve">f the plane lands in Toronto at </w:t>
            </w:r>
            <w:r w:rsidR="009C7F22">
              <w:rPr>
                <w:rFonts w:ascii="Cambria Math" w:hAnsi="Cambria Math"/>
              </w:rPr>
              <w:t>⎕</w:t>
            </w:r>
            <w:r w:rsidR="005D1FA0">
              <w:t>:</w:t>
            </w:r>
            <w:r w:rsidR="009C7F22">
              <w:rPr>
                <w:rFonts w:ascii="Cambria Math" w:hAnsi="Cambria Math"/>
              </w:rPr>
              <w:t>⎕</w:t>
            </w:r>
            <w:r w:rsidR="0062339E">
              <w:t xml:space="preserve"> </w:t>
            </w:r>
            <w:r w:rsidR="005D1FA0">
              <w:t>am</w:t>
            </w:r>
            <w:r w:rsidR="00C55F25">
              <w:t>,</w:t>
            </w:r>
            <w:r w:rsidR="002B075B">
              <w:t xml:space="preserve"> l</w:t>
            </w:r>
            <w:r w:rsidR="00C55F25">
              <w:t>ocal time in Doha =</w:t>
            </w:r>
            <w:r w:rsidR="00476086">
              <w:t xml:space="preserve"> </w:t>
            </w:r>
            <w:r w:rsidR="00D56F3F">
              <w:t>11:15</w:t>
            </w:r>
            <w:r w:rsidR="00F54AFB">
              <w:t xml:space="preserve"> + 8 hours</w:t>
            </w:r>
          </w:p>
          <w:p w14:paraId="2D562254" w14:textId="75C7B9D8" w:rsidR="00D56F3F" w:rsidRDefault="00F54AFB" w:rsidP="000D62B7">
            <w:r>
              <w:t xml:space="preserve">= </w:t>
            </w:r>
            <w:r w:rsidR="009C7F22">
              <w:rPr>
                <w:rFonts w:ascii="Cambria Math" w:hAnsi="Cambria Math" w:cs="Cambria Math"/>
              </w:rPr>
              <w:t>⎕</w:t>
            </w:r>
            <w:r w:rsidR="005D1FA0">
              <w:t>:</w:t>
            </w:r>
            <w:r w:rsidR="009C7F22">
              <w:rPr>
                <w:rFonts w:ascii="Cambria Math" w:hAnsi="Cambria Math"/>
              </w:rPr>
              <w:t>⎕</w:t>
            </w:r>
            <w:r w:rsidR="009752DB">
              <w:rPr>
                <w:rFonts w:ascii="Cambria Math" w:hAnsi="Cambria Math"/>
              </w:rPr>
              <w:t xml:space="preserve"> </w:t>
            </w:r>
            <w:r w:rsidR="005D1FA0">
              <w:t>pm</w:t>
            </w:r>
          </w:p>
          <w:p w14:paraId="70560664" w14:textId="51AD11E7" w:rsidR="00F9657B" w:rsidRPr="000D62B7" w:rsidRDefault="000F0B2F" w:rsidP="00CD413A">
            <w:r>
              <w:t>3</w:t>
            </w:r>
            <w:r w:rsidR="0062339E">
              <w:t xml:space="preserve"> </w:t>
            </w:r>
            <w:r>
              <w:t>am</w:t>
            </w:r>
            <w:r w:rsidR="00476086">
              <w:t xml:space="preserve"> </w:t>
            </w:r>
            <w:r w:rsidR="001D0F72" w:rsidRPr="00937A97">
              <w:t>–</w:t>
            </w:r>
            <w:r>
              <w:t>7:15</w:t>
            </w:r>
            <w:r w:rsidR="0062339E">
              <w:t xml:space="preserve"> </w:t>
            </w:r>
            <w:r>
              <w:t xml:space="preserve">pm = </w:t>
            </w:r>
            <w:r w:rsidR="009C7F22">
              <w:rPr>
                <w:rFonts w:ascii="Cambria Math" w:hAnsi="Cambria Math"/>
              </w:rPr>
              <w:t>⎕</w:t>
            </w:r>
            <w:r w:rsidR="00E3158E">
              <w:t xml:space="preserve"> hours </w:t>
            </w:r>
            <w:r w:rsidR="009C7F22">
              <w:rPr>
                <w:rFonts w:ascii="Cambria Math" w:hAnsi="Cambria Math"/>
              </w:rPr>
              <w:t>⎕</w:t>
            </w:r>
            <w:r w:rsidR="00E3158E">
              <w:t xml:space="preserve"> min</w:t>
            </w:r>
            <w:r w:rsidR="00476086">
              <w:t>ute</w:t>
            </w:r>
            <w:r w:rsidR="00E3158E">
              <w:t>s</w:t>
            </w:r>
          </w:p>
        </w:tc>
        <w:tc>
          <w:tcPr>
            <w:tcW w:w="4811" w:type="dxa"/>
          </w:tcPr>
          <w:p w14:paraId="2F402F07" w14:textId="77777777" w:rsidR="00590B4F" w:rsidRPr="005B65B8" w:rsidRDefault="00590B4F" w:rsidP="00476086">
            <w:pPr>
              <w:rPr>
                <w:b/>
                <w:bCs/>
              </w:rPr>
            </w:pPr>
            <w:r w:rsidRPr="005B65B8">
              <w:rPr>
                <w:b/>
                <w:bCs/>
              </w:rPr>
              <w:t>Example 2</w:t>
            </w:r>
          </w:p>
          <w:p w14:paraId="7C808F06" w14:textId="7125DEDB" w:rsidR="004071D2" w:rsidRDefault="00FF5E97" w:rsidP="004071D2">
            <w:r>
              <w:t>Deb</w:t>
            </w:r>
            <w:r w:rsidR="004071D2" w:rsidRPr="00CD413A">
              <w:t xml:space="preserve"> is travelling from Lima (UTC−5) to Beijing (UTC+8).</w:t>
            </w:r>
            <w:r w:rsidR="004071D2" w:rsidRPr="004071D2">
              <w:t xml:space="preserve"> </w:t>
            </w:r>
            <w:r>
              <w:t>Her</w:t>
            </w:r>
            <w:r w:rsidR="004071D2" w:rsidRPr="00CD413A">
              <w:t xml:space="preserve"> flight takes 20 hours and 30 minutes.</w:t>
            </w:r>
            <w:r w:rsidR="004071D2" w:rsidRPr="004071D2">
              <w:t xml:space="preserve"> </w:t>
            </w:r>
            <w:r>
              <w:t>She</w:t>
            </w:r>
            <w:r w:rsidR="004071D2" w:rsidRPr="00CD413A">
              <w:t xml:space="preserve"> arrives in Beijing at 3:00 pm on Thursday.</w:t>
            </w:r>
          </w:p>
          <w:p w14:paraId="4C58ED65" w14:textId="0ABF8A36" w:rsidR="00EF2B8C" w:rsidRPr="004071D2" w:rsidRDefault="004071D2" w:rsidP="00476086">
            <w:r w:rsidRPr="00CD413A">
              <w:t>When did</w:t>
            </w:r>
            <w:r w:rsidR="00FF5E97">
              <w:t xml:space="preserve"> Deb</w:t>
            </w:r>
            <w:r w:rsidRPr="00CD413A">
              <w:t xml:space="preserve"> leave Lima?</w:t>
            </w:r>
            <w:r w:rsidR="0094022C">
              <w:rPr>
                <w:noProof/>
              </w:rPr>
              <w:t xml:space="preserve"> </w:t>
            </w:r>
          </w:p>
        </w:tc>
      </w:tr>
      <w:tr w:rsidR="00490A3A" w:rsidRPr="005B65B8" w14:paraId="2617C9FA" w14:textId="77777777" w:rsidTr="00BF4DAE">
        <w:trPr>
          <w:trHeight w:val="5682"/>
        </w:trPr>
        <w:tc>
          <w:tcPr>
            <w:tcW w:w="4811" w:type="dxa"/>
          </w:tcPr>
          <w:p w14:paraId="6AD28A12" w14:textId="46D7C609" w:rsidR="00590B4F" w:rsidRPr="00C6445D" w:rsidRDefault="00590B4F" w:rsidP="00476086">
            <w:pPr>
              <w:rPr>
                <w:b/>
                <w:bCs/>
              </w:rPr>
            </w:pPr>
            <w:r w:rsidRPr="005B65B8">
              <w:rPr>
                <w:b/>
                <w:bCs/>
              </w:rPr>
              <w:t>Things to remember</w:t>
            </w:r>
          </w:p>
        </w:tc>
        <w:tc>
          <w:tcPr>
            <w:tcW w:w="4811" w:type="dxa"/>
          </w:tcPr>
          <w:p w14:paraId="0590FBC8" w14:textId="54E35BF6" w:rsidR="00590B4F" w:rsidRPr="005B65B8" w:rsidRDefault="00590B4F" w:rsidP="00476086">
            <w:r w:rsidRPr="005B65B8">
              <w:rPr>
                <w:b/>
                <w:bCs/>
              </w:rPr>
              <w:t>Example 3</w:t>
            </w:r>
          </w:p>
        </w:tc>
      </w:tr>
    </w:tbl>
    <w:p w14:paraId="65912F21" w14:textId="77777777" w:rsidR="008D2505" w:rsidRPr="005B65B8" w:rsidRDefault="008D2505" w:rsidP="00CD413A">
      <w:pPr>
        <w:suppressAutoHyphens w:val="0"/>
        <w:spacing w:before="0" w:after="160" w:line="259" w:lineRule="auto"/>
        <w:sectPr w:rsidR="008D2505" w:rsidRPr="005B65B8" w:rsidSect="005A171B">
          <w:pgSz w:w="11906" w:h="16838"/>
          <w:pgMar w:top="1129" w:right="1134" w:bottom="1134" w:left="1134" w:header="488" w:footer="535" w:gutter="0"/>
          <w:cols w:space="708"/>
          <w:titlePg/>
          <w:docGrid w:linePitch="360"/>
        </w:sectPr>
      </w:pPr>
    </w:p>
    <w:p w14:paraId="37A4D74B" w14:textId="1C0D5AD9" w:rsidR="003A5FB9" w:rsidRDefault="003A5FB9" w:rsidP="00A1282C">
      <w:pPr>
        <w:pStyle w:val="Heading2"/>
      </w:pPr>
      <w:bookmarkStart w:id="4" w:name="_Appendix_E"/>
      <w:bookmarkEnd w:id="4"/>
      <w:r>
        <w:lastRenderedPageBreak/>
        <w:t>Appendix E</w:t>
      </w:r>
    </w:p>
    <w:p w14:paraId="3B1157B1" w14:textId="77777777" w:rsidR="003A5FB9" w:rsidRPr="005B65B8" w:rsidRDefault="003A5FB9" w:rsidP="003A5FB9">
      <w:pPr>
        <w:pStyle w:val="Heading3"/>
      </w:pPr>
      <w:r w:rsidRPr="005B65B8">
        <w:t xml:space="preserve">Scavenger </w:t>
      </w:r>
      <w:r>
        <w:t>h</w:t>
      </w:r>
      <w:r w:rsidRPr="005B65B8">
        <w:t>unt</w:t>
      </w:r>
    </w:p>
    <w:p w14:paraId="740B8865" w14:textId="51A9FF18" w:rsidR="003A5FB9" w:rsidRDefault="003A5FB9" w:rsidP="003A5FB9">
      <w:r w:rsidRPr="00571A3F">
        <w:rPr>
          <w:noProof/>
        </w:rPr>
        <w:drawing>
          <wp:inline distT="0" distB="0" distL="0" distR="0" wp14:anchorId="7E53F1B6" wp14:editId="57DB6329">
            <wp:extent cx="4826248" cy="6083613"/>
            <wp:effectExtent l="0" t="0" r="0" b="0"/>
            <wp:docPr id="1658295637" name="Picture 1" descr="Scavenger hunt question&#10;Solution : 10pm Sunday&#10;Amsterdam is on longitude 5°E and New Orleans is located at 42°N, 90°W. Corinne leaves Amsterdam at 4:30 pm on Tuesday. She arrives in New Orleans after traveling 10 hours and 35 minutes. &#10;What time and day is it in New Orleans when she arr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95637" name="Picture 1" descr="Scavenger hunt question&#10;Solution : 10pm Sunday&#10;Amsterdam is on longitude 5°E and New Orleans is located at 42°N, 90°W. Corinne leaves Amsterdam at 4:30 pm on Tuesday. She arrives in New Orleans after traveling 10 hours and 35 minutes. &#10;What time and day is it in New Orleans when she arrives?&#10;"/>
                    <pic:cNvPicPr/>
                  </pic:nvPicPr>
                  <pic:blipFill>
                    <a:blip r:embed="rId41">
                      <a:extLst>
                        <a:ext uri="{28A0092B-C50C-407E-A947-70E740481C1C}">
                          <a14:useLocalDpi xmlns:a14="http://schemas.microsoft.com/office/drawing/2010/main" val="0"/>
                        </a:ext>
                      </a:extLst>
                    </a:blip>
                    <a:stretch>
                      <a:fillRect/>
                    </a:stretch>
                  </pic:blipFill>
                  <pic:spPr>
                    <a:xfrm>
                      <a:off x="0" y="0"/>
                      <a:ext cx="4826248" cy="6083613"/>
                    </a:xfrm>
                    <a:prstGeom prst="rect">
                      <a:avLst/>
                    </a:prstGeom>
                  </pic:spPr>
                </pic:pic>
              </a:graphicData>
            </a:graphic>
          </wp:inline>
        </w:drawing>
      </w:r>
    </w:p>
    <w:p w14:paraId="4FDE1CBF" w14:textId="34DCC6B9" w:rsidR="00D222B0" w:rsidRDefault="00D222B0">
      <w:pPr>
        <w:suppressAutoHyphens w:val="0"/>
        <w:spacing w:before="0" w:after="160" w:line="259" w:lineRule="auto"/>
      </w:pPr>
    </w:p>
    <w:p w14:paraId="15284134" w14:textId="77777777" w:rsidR="003A5FB9" w:rsidRPr="003A5FB9" w:rsidRDefault="003A5FB9" w:rsidP="003A5FB9">
      <w:pPr>
        <w:sectPr w:rsidR="003A5FB9" w:rsidRPr="003A5FB9" w:rsidSect="003A5FB9">
          <w:pgSz w:w="11900" w:h="16840"/>
          <w:pgMar w:top="1134" w:right="1134" w:bottom="1134" w:left="1134" w:header="709" w:footer="709" w:gutter="0"/>
          <w:cols w:space="708"/>
          <w:docGrid w:linePitch="360"/>
        </w:sectPr>
      </w:pPr>
    </w:p>
    <w:p w14:paraId="52ED6AD7" w14:textId="55179618" w:rsidR="00C96E22" w:rsidRDefault="00C96E22" w:rsidP="007D0E46">
      <w:r w:rsidRPr="00C96E22">
        <w:rPr>
          <w:noProof/>
        </w:rPr>
        <w:lastRenderedPageBreak/>
        <w:drawing>
          <wp:inline distT="0" distB="0" distL="0" distR="0" wp14:anchorId="04E6082A" wp14:editId="2C4D8464">
            <wp:extent cx="9317598" cy="5976000"/>
            <wp:effectExtent l="0" t="0" r="0" b="5715"/>
            <wp:docPr id="575855438" name="Picture 1" descr="8:45pm Tuesday&#10;Simone is travelling from Manila (UTC+8) to Buenos Aires (UTC−3).&#10;Her flight takes 23 hours.&#10;She arrives in Buenos Aires at 4:00 pm on Saturday.&#10;When did Simone leave Manila?&#10;&#10;4:00 am Saturday&#10;Dana arrives in Cape Town (UTC+2) at 9:00 am on Monday after an 18-hour flight from Tokyo (UTC+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55438" name="Picture 1" descr="8:45pm Tuesday&#10;Simone is travelling from Manila (UTC+8) to Buenos Aires (UTC−3).&#10;Her flight takes 23 hours.&#10;She arrives in Buenos Aires at 4:00 pm on Saturday.&#10;When did Simone leave Manila?&#10;&#10;4:00 am Saturday&#10;Dana arrives in Cape Town (UTC+2) at 9:00 am on Monday after an 18-hour flight from Tokyo (UTC+9).&#10;"/>
                    <pic:cNvPicPr/>
                  </pic:nvPicPr>
                  <pic:blipFill>
                    <a:blip r:embed="rId42"/>
                    <a:stretch>
                      <a:fillRect/>
                    </a:stretch>
                  </pic:blipFill>
                  <pic:spPr>
                    <a:xfrm>
                      <a:off x="0" y="0"/>
                      <a:ext cx="9317598" cy="5976000"/>
                    </a:xfrm>
                    <a:prstGeom prst="rect">
                      <a:avLst/>
                    </a:prstGeom>
                  </pic:spPr>
                </pic:pic>
              </a:graphicData>
            </a:graphic>
          </wp:inline>
        </w:drawing>
      </w:r>
    </w:p>
    <w:p w14:paraId="1138CEA3" w14:textId="6FF3F69E" w:rsidR="00D86A12" w:rsidRDefault="007946ED" w:rsidP="007946ED">
      <w:r w:rsidRPr="00D86A12">
        <w:rPr>
          <w:noProof/>
        </w:rPr>
        <w:lastRenderedPageBreak/>
        <w:drawing>
          <wp:inline distT="0" distB="0" distL="0" distR="0" wp14:anchorId="0794BEAF" wp14:editId="7C55503C">
            <wp:extent cx="9253220" cy="5887901"/>
            <wp:effectExtent l="0" t="0" r="5080" b="0"/>
            <wp:docPr id="1937902999" name="Picture 1" descr="10:00pm Saturday. Bec leaves São Paulo (23°S, 46°W) at 6:00 pm on Monday. Her flight lasts 12 hours and 45 minutes.&#10;&#10;What time and day is it in Nairobi (1°S, 36°E) when she arrives?&#10;&#10;12:13 pm Tuesday. Colleen departs Toronto (UTC−5) at 9:10 pm Thursday and arrives in Rome (UTC+1) at 12:40 pm Friday.&#10;&#10;How long is the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2999" name="Picture 1" descr="10:00pm Saturday. Bec leaves São Paulo (23°S, 46°W) at 6:00 pm on Monday. Her flight lasts 12 hours and 45 minutes.&#10;&#10;What time and day is it in Nairobi (1°S, 36°E) when she arrives?&#10;&#10;12:13 pm Tuesday. Colleen departs Toronto (UTC−5) at 9:10 pm Thursday and arrives in Rome (UTC+1) at 12:40 pm Friday.&#10;&#10;How long is the flight?"/>
                    <pic:cNvPicPr/>
                  </pic:nvPicPr>
                  <pic:blipFill>
                    <a:blip r:embed="rId43"/>
                    <a:stretch>
                      <a:fillRect/>
                    </a:stretch>
                  </pic:blipFill>
                  <pic:spPr>
                    <a:xfrm>
                      <a:off x="0" y="0"/>
                      <a:ext cx="9253220" cy="5887901"/>
                    </a:xfrm>
                    <a:prstGeom prst="rect">
                      <a:avLst/>
                    </a:prstGeom>
                  </pic:spPr>
                </pic:pic>
              </a:graphicData>
            </a:graphic>
          </wp:inline>
        </w:drawing>
      </w:r>
    </w:p>
    <w:p w14:paraId="76FB5CEE" w14:textId="3BE8D5E4" w:rsidR="007946ED" w:rsidRDefault="007946ED" w:rsidP="007946ED">
      <w:r w:rsidRPr="00D86A12">
        <w:rPr>
          <w:noProof/>
        </w:rPr>
        <w:lastRenderedPageBreak/>
        <w:drawing>
          <wp:inline distT="0" distB="0" distL="0" distR="0" wp14:anchorId="6E62685D" wp14:editId="79F4C149">
            <wp:extent cx="9253220" cy="5882333"/>
            <wp:effectExtent l="0" t="0" r="5080" b="4445"/>
            <wp:docPr id="218993138" name="Picture 1" descr="cavenger hunt card 4.&#10;Solution 9 hours 30 mins&#10;Mao departs Cape Town (34°S, 18°E) at 7:00 am on Thursday. His journey takes 13 hours 50 minutes.&#10;&#10;What is the local arrival time in Beijing (39°N, 116°E)?&#10;Casey reaches Bangkok (UTC+7) at 6:00 am Sunday after an 11-hour flight from London (UTC+0).&#10;&#10;When did he leave London?&#10;&#10;&#10;Scavenger hunt card&#10;Solution 3:22 am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93138" name="Picture 1" descr="cavenger hunt card 4.&#10;Solution 9 hours 30 mins&#10;Mao departs Cape Town (34°S, 18°E) at 7:00 am on Thursday. His journey takes 13 hours 50 minutes.&#10;&#10;What is the local arrival time in Beijing (39°N, 116°E)?&#10;Casey reaches Bangkok (UTC+7) at 6:00 am Sunday after an 11-hour flight from London (UTC+0).&#10;&#10;When did he leave London?&#10;&#10;&#10;Scavenger hunt card&#10;Solution 3:22 am Friday"/>
                    <pic:cNvPicPr/>
                  </pic:nvPicPr>
                  <pic:blipFill>
                    <a:blip r:embed="rId44"/>
                    <a:stretch>
                      <a:fillRect/>
                    </a:stretch>
                  </pic:blipFill>
                  <pic:spPr>
                    <a:xfrm>
                      <a:off x="0" y="0"/>
                      <a:ext cx="9253220" cy="5882333"/>
                    </a:xfrm>
                    <a:prstGeom prst="rect">
                      <a:avLst/>
                    </a:prstGeom>
                  </pic:spPr>
                </pic:pic>
              </a:graphicData>
            </a:graphic>
          </wp:inline>
        </w:drawing>
      </w:r>
    </w:p>
    <w:p w14:paraId="5489EAEA" w14:textId="2B94BE1B" w:rsidR="004B0341" w:rsidRPr="00CD413A" w:rsidRDefault="00D86A12" w:rsidP="00CD413A">
      <w:pPr>
        <w:suppressAutoHyphens w:val="0"/>
        <w:spacing w:after="0" w:line="276" w:lineRule="auto"/>
        <w:rPr>
          <w:rFonts w:eastAsiaTheme="majorEastAsia"/>
          <w:bCs/>
          <w:color w:val="002664"/>
          <w:sz w:val="36"/>
          <w:szCs w:val="48"/>
        </w:rPr>
        <w:sectPr w:rsidR="004B0341" w:rsidRPr="00CD413A" w:rsidSect="00A634CE">
          <w:pgSz w:w="16840" w:h="11900" w:orient="landscape"/>
          <w:pgMar w:top="1134" w:right="1134" w:bottom="1134" w:left="1134" w:header="454" w:footer="397" w:gutter="0"/>
          <w:cols w:space="708"/>
          <w:docGrid w:linePitch="360"/>
        </w:sectPr>
      </w:pPr>
      <w:r w:rsidRPr="00D86A12">
        <w:rPr>
          <w:noProof/>
        </w:rPr>
        <w:lastRenderedPageBreak/>
        <w:drawing>
          <wp:inline distT="0" distB="0" distL="0" distR="0" wp14:anchorId="7E692225" wp14:editId="044DE8CE">
            <wp:extent cx="9393988" cy="5976000"/>
            <wp:effectExtent l="0" t="0" r="0" b="5715"/>
            <wp:docPr id="1011452005" name="Picture 1" descr="12:00 pm Saturday&#10;John leaves Bangkok (13°N, 100°E) at 6:00 am Friday. His flight lasts 16 hours 20 minutes.&#10;&#10;What is the local arrival time in San Francisco (37°N, 122°W)?&#10;&#10;7:32 am Friday&#10;Meagan departs Auckland (UTC+12) at 9:30 am Saturday and arrives in Vancouver (UTC−8) at 1:50 am Saturday.&#10;&#10;How long is the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52005" name="Picture 1" descr="12:00 pm Saturday&#10;John leaves Bangkok (13°N, 100°E) at 6:00 am Friday. His flight lasts 16 hours 20 minutes.&#10;&#10;What is the local arrival time in San Francisco (37°N, 122°W)?&#10;&#10;7:32 am Friday&#10;Meagan departs Auckland (UTC+12) at 9:30 am Saturday and arrives in Vancouver (UTC−8) at 1:50 am Saturday.&#10;&#10;How long is the flight?"/>
                    <pic:cNvPicPr/>
                  </pic:nvPicPr>
                  <pic:blipFill>
                    <a:blip r:embed="rId45"/>
                    <a:stretch>
                      <a:fillRect/>
                    </a:stretch>
                  </pic:blipFill>
                  <pic:spPr>
                    <a:xfrm>
                      <a:off x="0" y="0"/>
                      <a:ext cx="9393988" cy="5976000"/>
                    </a:xfrm>
                    <a:prstGeom prst="rect">
                      <a:avLst/>
                    </a:prstGeom>
                  </pic:spPr>
                </pic:pic>
              </a:graphicData>
            </a:graphic>
          </wp:inline>
        </w:drawing>
      </w:r>
    </w:p>
    <w:p w14:paraId="6C127082" w14:textId="0477CFBD" w:rsidR="00180A4A" w:rsidRPr="005B65B8" w:rsidRDefault="00A634CE" w:rsidP="004921DA">
      <w:pPr>
        <w:sectPr w:rsidR="00180A4A" w:rsidRPr="005B65B8" w:rsidSect="00A634CE">
          <w:pgSz w:w="16840" w:h="11900" w:orient="landscape"/>
          <w:pgMar w:top="1134" w:right="1134" w:bottom="1134" w:left="1134" w:header="454" w:footer="397" w:gutter="0"/>
          <w:cols w:space="708"/>
          <w:docGrid w:linePitch="360"/>
        </w:sectPr>
      </w:pPr>
      <w:r w:rsidRPr="00F90295">
        <w:rPr>
          <w:noProof/>
        </w:rPr>
        <w:lastRenderedPageBreak/>
        <w:drawing>
          <wp:inline distT="0" distB="0" distL="0" distR="0" wp14:anchorId="036939F7" wp14:editId="5C9F0E1A">
            <wp:extent cx="9253220" cy="5910279"/>
            <wp:effectExtent l="0" t="0" r="5080" b="0"/>
            <wp:docPr id="1358007882" name="Picture 1" descr="12 hours 20 minutes&#10;Belinda lands in Paris (UTC+1) at 10:00 pm Thursday after a 24-hour flight from Auckland (UTC+12).&#10;When did she leave Auckland?&#10;&#10;9:00 am Thursday&#10;Sam arrives in Rome (UTC+1) at 7:00 am Friday after a 12-hour flight from Los Angeles (UTC−8).&#10;&#10;When did he dep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07882" name="Picture 1" descr="12 hours 20 minutes&#10;Belinda lands in Paris (UTC+1) at 10:00 pm Thursday after a 24-hour flight from Auckland (UTC+12).&#10;When did she leave Auckland?&#10;&#10;9:00 am Thursday&#10;Sam arrives in Rome (UTC+1) at 7:00 am Friday after a 12-hour flight from Los Angeles (UTC−8).&#10;&#10;When did he depart?&#10;"/>
                    <pic:cNvPicPr/>
                  </pic:nvPicPr>
                  <pic:blipFill>
                    <a:blip r:embed="rId46"/>
                    <a:stretch>
                      <a:fillRect/>
                    </a:stretch>
                  </pic:blipFill>
                  <pic:spPr>
                    <a:xfrm>
                      <a:off x="0" y="0"/>
                      <a:ext cx="9253220" cy="5910279"/>
                    </a:xfrm>
                    <a:prstGeom prst="rect">
                      <a:avLst/>
                    </a:prstGeom>
                  </pic:spPr>
                </pic:pic>
              </a:graphicData>
            </a:graphic>
          </wp:inline>
        </w:drawing>
      </w:r>
    </w:p>
    <w:p w14:paraId="75922C65" w14:textId="3C71FB30" w:rsidR="00F90295" w:rsidRDefault="00F90295" w:rsidP="00180A4A">
      <w:pPr>
        <w:suppressAutoHyphens w:val="0"/>
        <w:spacing w:after="0" w:line="276" w:lineRule="auto"/>
      </w:pPr>
      <w:r w:rsidRPr="00F90295">
        <w:rPr>
          <w:noProof/>
        </w:rPr>
        <w:lastRenderedPageBreak/>
        <w:drawing>
          <wp:inline distT="0" distB="0" distL="0" distR="0" wp14:anchorId="7BBE43FA" wp14:editId="54AC296B">
            <wp:extent cx="9385887" cy="5976000"/>
            <wp:effectExtent l="0" t="0" r="6350" b="5715"/>
            <wp:docPr id="1645999837" name="Picture 1" descr="10:00 am Thursday&#10;Kieran leaves London (UTC+0) at 11:45 am Monday and arrives in Bangkok (UTC+7) at 6:30 am Tuesday.&#10;How long is the flight?&#10;&#10;11 hours 45 minutes&#10;Leanne arrives in Dubai (UTC+4) at 11:00 pm Tuesday after travelling 17 hours from Buenos Aires (UTC−3).&#10;&#10;When did she de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99837" name="Picture 1" descr="10:00 am Thursday&#10;Kieran leaves London (UTC+0) at 11:45 am Monday and arrives in Bangkok (UTC+7) at 6:30 am Tuesday.&#10;How long is the flight?&#10;&#10;11 hours 45 minutes&#10;Leanne arrives in Dubai (UTC+4) at 11:00 pm Tuesday after travelling 17 hours from Buenos Aires (UTC−3).&#10;&#10;When did she depart?"/>
                    <pic:cNvPicPr/>
                  </pic:nvPicPr>
                  <pic:blipFill>
                    <a:blip r:embed="rId47"/>
                    <a:stretch>
                      <a:fillRect/>
                    </a:stretch>
                  </pic:blipFill>
                  <pic:spPr>
                    <a:xfrm>
                      <a:off x="0" y="0"/>
                      <a:ext cx="9385887" cy="5976000"/>
                    </a:xfrm>
                    <a:prstGeom prst="rect">
                      <a:avLst/>
                    </a:prstGeom>
                  </pic:spPr>
                </pic:pic>
              </a:graphicData>
            </a:graphic>
          </wp:inline>
        </w:drawing>
      </w:r>
    </w:p>
    <w:p w14:paraId="1A730A2A" w14:textId="4218D47B" w:rsidR="00180A4A" w:rsidRPr="005B65B8" w:rsidRDefault="00F90295" w:rsidP="00180A4A">
      <w:pPr>
        <w:suppressAutoHyphens w:val="0"/>
        <w:spacing w:after="0" w:line="276" w:lineRule="auto"/>
        <w:rPr>
          <w:rFonts w:eastAsiaTheme="majorEastAsia"/>
          <w:bCs/>
          <w:color w:val="002664"/>
          <w:sz w:val="36"/>
          <w:szCs w:val="48"/>
        </w:rPr>
      </w:pPr>
      <w:r w:rsidRPr="00F90295">
        <w:rPr>
          <w:noProof/>
        </w:rPr>
        <w:lastRenderedPageBreak/>
        <w:drawing>
          <wp:inline distT="0" distB="0" distL="0" distR="0" wp14:anchorId="4D9C43D5" wp14:editId="01B2505B">
            <wp:extent cx="9373764" cy="5976000"/>
            <wp:effectExtent l="0" t="0" r="0" b="5715"/>
            <wp:docPr id="293641181" name="Picture 1" descr="11:00 pm Monday&#10;Samantha departs Moscow (55°N, 37°E) at 10:30 am Thursday. Her flight takes 14 hours 25 minutes.&#10;&#10;What time is it in Mexico City (19°N, 99°W) when she arrives?&#10;&#10;3:51 pm Thursday&#10;Renee arrives in Cairo (UTC+2) at 11:00 pm Monday after a 15-hour flight from Vancouver (UTC−8).&#10;&#10;When did she leave Vancou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41181" name="Picture 1" descr="11:00 pm Monday&#10;Samantha departs Moscow (55°N, 37°E) at 10:30 am Thursday. Her flight takes 14 hours 25 minutes.&#10;&#10;What time is it in Mexico City (19°N, 99°W) when she arrives?&#10;&#10;3:51 pm Thursday&#10;Renee arrives in Cairo (UTC+2) at 11:00 pm Monday after a 15-hour flight from Vancouver (UTC−8).&#10;&#10;When did she leave Vancouver?"/>
                    <pic:cNvPicPr/>
                  </pic:nvPicPr>
                  <pic:blipFill>
                    <a:blip r:embed="rId48"/>
                    <a:stretch>
                      <a:fillRect/>
                    </a:stretch>
                  </pic:blipFill>
                  <pic:spPr>
                    <a:xfrm>
                      <a:off x="0" y="0"/>
                      <a:ext cx="9373764" cy="5976000"/>
                    </a:xfrm>
                    <a:prstGeom prst="rect">
                      <a:avLst/>
                    </a:prstGeom>
                  </pic:spPr>
                </pic:pic>
              </a:graphicData>
            </a:graphic>
          </wp:inline>
        </w:drawing>
      </w:r>
      <w:r w:rsidR="00180A4A" w:rsidRPr="005B65B8">
        <w:br w:type="page"/>
      </w:r>
    </w:p>
    <w:p w14:paraId="4A59A621" w14:textId="77777777" w:rsidR="00180A4A" w:rsidRPr="005B65B8" w:rsidRDefault="00180A4A" w:rsidP="00180A4A">
      <w:pPr>
        <w:pStyle w:val="Heading2"/>
        <w:sectPr w:rsidR="00180A4A" w:rsidRPr="005B65B8" w:rsidSect="00A634CE">
          <w:pgSz w:w="16840" w:h="11900" w:orient="landscape"/>
          <w:pgMar w:top="1134" w:right="1134" w:bottom="1134" w:left="1134" w:header="510" w:footer="397" w:gutter="0"/>
          <w:cols w:space="708"/>
          <w:docGrid w:linePitch="360"/>
        </w:sectPr>
      </w:pPr>
    </w:p>
    <w:p w14:paraId="5CC3F440" w14:textId="1BA0D963" w:rsidR="0075544D" w:rsidRPr="005B65B8" w:rsidRDefault="0075544D" w:rsidP="0075544D">
      <w:pPr>
        <w:pStyle w:val="Heading2"/>
      </w:pPr>
      <w:r w:rsidRPr="005B65B8">
        <w:lastRenderedPageBreak/>
        <w:t xml:space="preserve">Appendix </w:t>
      </w:r>
      <w:r>
        <w:t>F</w:t>
      </w:r>
    </w:p>
    <w:p w14:paraId="613FCD5D" w14:textId="77777777" w:rsidR="00A370DD" w:rsidRDefault="0075544D" w:rsidP="0075544D">
      <w:pPr>
        <w:pStyle w:val="Heading3"/>
      </w:pPr>
      <w:r>
        <w:t>Birthday dilemma</w:t>
      </w:r>
    </w:p>
    <w:p w14:paraId="588FF04C" w14:textId="77777777" w:rsidR="00A370DD" w:rsidRDefault="00A370DD" w:rsidP="004D7E2F">
      <w:pPr>
        <w:pStyle w:val="Heading4"/>
      </w:pPr>
      <w:r>
        <w:t>Scenario 1</w:t>
      </w:r>
    </w:p>
    <w:p w14:paraId="2C6D3B4C" w14:textId="7D088F36" w:rsidR="007553F3" w:rsidRPr="007553F3" w:rsidRDefault="00715D4C" w:rsidP="004A5EC6">
      <w:r>
        <w:t>Katie</w:t>
      </w:r>
      <w:r w:rsidR="007553F3" w:rsidRPr="007553F3">
        <w:t xml:space="preserve"> lives in Auckland, New Zealand (UTC+13 during daylight savings). Her birthday begins at </w:t>
      </w:r>
      <w:r w:rsidR="007553F3" w:rsidRPr="00CD413A">
        <w:t xml:space="preserve">12:00 am on </w:t>
      </w:r>
      <w:r w:rsidR="00F927F4">
        <w:t>25 February</w:t>
      </w:r>
      <w:r w:rsidR="007553F3" w:rsidRPr="007553F3">
        <w:t xml:space="preserve">. She wants to experience the </w:t>
      </w:r>
      <w:r w:rsidR="007553F3" w:rsidRPr="00CD413A">
        <w:t>longest possible birthday</w:t>
      </w:r>
      <w:r w:rsidR="007553F3" w:rsidRPr="007553F3">
        <w:t xml:space="preserve"> by travelling across time zones.</w:t>
      </w:r>
    </w:p>
    <w:p w14:paraId="7588AACC" w14:textId="484BB88F" w:rsidR="007553F3" w:rsidRPr="007553F3" w:rsidRDefault="007553F3" w:rsidP="004A5EC6">
      <w:r w:rsidRPr="007553F3">
        <w:t xml:space="preserve">She knows that travelling </w:t>
      </w:r>
      <w:r w:rsidRPr="00CD413A">
        <w:t>eastward</w:t>
      </w:r>
      <w:r w:rsidRPr="007553F3">
        <w:t>, especially across the International Date Line, can move her into earlier time zones</w:t>
      </w:r>
      <w:r w:rsidR="00F34159">
        <w:t>,</w:t>
      </w:r>
      <w:r w:rsidRPr="007553F3">
        <w:t xml:space="preserve"> effectively giving her more birthday time.</w:t>
      </w:r>
    </w:p>
    <w:p w14:paraId="170D4C4C" w14:textId="77777777" w:rsidR="007553F3" w:rsidRPr="007553F3" w:rsidRDefault="007553F3" w:rsidP="004A5EC6">
      <w:r w:rsidRPr="007553F3">
        <w:t>Here is her starting point:</w:t>
      </w:r>
    </w:p>
    <w:p w14:paraId="7434C092" w14:textId="4C6B1250" w:rsidR="007553F3" w:rsidRPr="00573543" w:rsidRDefault="007553F3" w:rsidP="004A5EC6">
      <w:pPr>
        <w:pStyle w:val="ListBullet"/>
      </w:pPr>
      <w:r w:rsidRPr="00573543">
        <w:t>Her birthday begins at 12 am in Auckland (UTC+13).</w:t>
      </w:r>
    </w:p>
    <w:p w14:paraId="26CC8D63" w14:textId="1D0F52B2" w:rsidR="007553F3" w:rsidRPr="00573543" w:rsidRDefault="007553F3" w:rsidP="004A5EC6">
      <w:pPr>
        <w:pStyle w:val="ListBullet"/>
      </w:pPr>
      <w:r w:rsidRPr="00573543">
        <w:t>She can fly to places such as Honolulu (UTC−10) or Papeete (UTC−10), which are among the last places on Earth to reach a new date.</w:t>
      </w:r>
    </w:p>
    <w:p w14:paraId="1058DB9F" w14:textId="3EFA2A9D" w:rsidR="007553F3" w:rsidRPr="007553F3" w:rsidRDefault="007553F3" w:rsidP="004A5EC6">
      <w:r w:rsidRPr="00573543">
        <w:rPr>
          <w:rStyle w:val="Strong"/>
        </w:rPr>
        <w:t>Your task:</w:t>
      </w:r>
      <w:r w:rsidRPr="007553F3">
        <w:t xml:space="preserve"> </w:t>
      </w:r>
      <w:r w:rsidR="00F34159">
        <w:t>h</w:t>
      </w:r>
      <w:r w:rsidRPr="007553F3">
        <w:t xml:space="preserve">elp </w:t>
      </w:r>
      <w:r w:rsidR="00F52C13">
        <w:t>Katie</w:t>
      </w:r>
      <w:r w:rsidRPr="007553F3">
        <w:t xml:space="preserve"> design a travel plan that gives her the </w:t>
      </w:r>
      <w:r w:rsidRPr="00CD413A">
        <w:t>maximum number of hours</w:t>
      </w:r>
      <w:r w:rsidRPr="007553F3">
        <w:t xml:space="preserve"> of birthday time. You may choose any flights, routes or stopovers you like, as long as they are realistic.</w:t>
      </w:r>
    </w:p>
    <w:p w14:paraId="3BEE0F45" w14:textId="77777777" w:rsidR="007553F3" w:rsidRPr="007553F3" w:rsidRDefault="007553F3" w:rsidP="004A5EC6">
      <w:r w:rsidRPr="007553F3">
        <w:t>In your explanation, consider:</w:t>
      </w:r>
    </w:p>
    <w:p w14:paraId="36CC9FDC" w14:textId="1E418D72" w:rsidR="007553F3" w:rsidRPr="00573543" w:rsidRDefault="00F34159" w:rsidP="004A5EC6">
      <w:pPr>
        <w:pStyle w:val="ListBullet"/>
      </w:pPr>
      <w:r>
        <w:t>h</w:t>
      </w:r>
      <w:r w:rsidR="007553F3" w:rsidRPr="00573543">
        <w:t>ow crossing the International Date Line affects the date</w:t>
      </w:r>
    </w:p>
    <w:p w14:paraId="00C12FF0" w14:textId="53DC2208" w:rsidR="007553F3" w:rsidRPr="00573543" w:rsidRDefault="00F34159" w:rsidP="004A5EC6">
      <w:pPr>
        <w:pStyle w:val="ListBullet"/>
      </w:pPr>
      <w:r>
        <w:t>h</w:t>
      </w:r>
      <w:r w:rsidR="007553F3" w:rsidRPr="00573543">
        <w:t>ow flight durations influence the total birthday time</w:t>
      </w:r>
    </w:p>
    <w:p w14:paraId="0E58C42F" w14:textId="3F128205" w:rsidR="007553F3" w:rsidRPr="00573543" w:rsidRDefault="00F34159" w:rsidP="004A5EC6">
      <w:pPr>
        <w:pStyle w:val="ListBullet"/>
      </w:pPr>
      <w:r>
        <w:t>w</w:t>
      </w:r>
      <w:r w:rsidR="007553F3" w:rsidRPr="00573543">
        <w:t>hether multiple flights could extend her birthday even further</w:t>
      </w:r>
      <w:r>
        <w:t>.</w:t>
      </w:r>
    </w:p>
    <w:p w14:paraId="54CA74C1" w14:textId="6A4ACAA5" w:rsidR="00EB5555" w:rsidRDefault="007553F3" w:rsidP="004A5EC6">
      <w:r w:rsidRPr="00CD413A">
        <w:t xml:space="preserve">How long can </w:t>
      </w:r>
      <w:r w:rsidR="00F52C13">
        <w:t>Katie</w:t>
      </w:r>
      <w:r w:rsidRPr="00CD413A">
        <w:t xml:space="preserve"> make her birthday last, and what route should she take to achieve it?</w:t>
      </w:r>
      <w:r w:rsidR="00EB5555">
        <w:t xml:space="preserve"> Considering the time spent in the air, is it worth it?</w:t>
      </w:r>
    </w:p>
    <w:p w14:paraId="54695912" w14:textId="77777777" w:rsidR="00B034E2" w:rsidRPr="00573543" w:rsidRDefault="00B034E2" w:rsidP="00573543">
      <w:r>
        <w:br w:type="page"/>
      </w:r>
    </w:p>
    <w:p w14:paraId="31F6B06E" w14:textId="6DE06400" w:rsidR="00EB5555" w:rsidRDefault="00EB5555" w:rsidP="00CD413A">
      <w:pPr>
        <w:pStyle w:val="Heading4"/>
      </w:pPr>
      <w:r>
        <w:lastRenderedPageBreak/>
        <w:t>Scenario 2</w:t>
      </w:r>
    </w:p>
    <w:p w14:paraId="64E87A7B" w14:textId="74E605A2" w:rsidR="00EB5555" w:rsidRDefault="007B748D" w:rsidP="004A5EC6">
      <w:r w:rsidRPr="007B748D">
        <w:t>Lee really doesn’t want to celebrate her 50th birthday.</w:t>
      </w:r>
    </w:p>
    <w:p w14:paraId="6811157B" w14:textId="77777777" w:rsidR="0032300A" w:rsidRPr="0032300A" w:rsidRDefault="0032300A" w:rsidP="004A5EC6">
      <w:r w:rsidRPr="0032300A">
        <w:t xml:space="preserve">Lee lives in </w:t>
      </w:r>
      <w:r w:rsidRPr="00CD413A">
        <w:t>Sydney (UTC+10)</w:t>
      </w:r>
      <w:r w:rsidRPr="0032300A">
        <w:t xml:space="preserve">, and she is about to turn </w:t>
      </w:r>
      <w:r w:rsidRPr="00CD413A">
        <w:t>50</w:t>
      </w:r>
      <w:r w:rsidRPr="0032300A">
        <w:t xml:space="preserve"> on </w:t>
      </w:r>
      <w:r w:rsidRPr="00CD413A">
        <w:t>25 April</w:t>
      </w:r>
      <w:r w:rsidRPr="0032300A">
        <w:t xml:space="preserve">. Her birthday will begin at </w:t>
      </w:r>
      <w:r w:rsidRPr="00CD413A">
        <w:t>12:00 am on 25 April in Sydney</w:t>
      </w:r>
      <w:r w:rsidRPr="0032300A">
        <w:t xml:space="preserve">. This year, she wants to try something unusual: she wants to </w:t>
      </w:r>
      <w:r w:rsidRPr="00CD413A">
        <w:t>avoid her birthday altogether</w:t>
      </w:r>
      <w:r w:rsidRPr="0032300A">
        <w:t xml:space="preserve"> by travelling in such a way that she never experiences the date </w:t>
      </w:r>
      <w:r w:rsidRPr="00CD413A">
        <w:t>25 April</w:t>
      </w:r>
      <w:r w:rsidRPr="0032300A">
        <w:t xml:space="preserve"> in any time zone she is physically in.</w:t>
      </w:r>
    </w:p>
    <w:p w14:paraId="7271F7FB" w14:textId="752E39CE" w:rsidR="0032300A" w:rsidRPr="0032300A" w:rsidRDefault="0032300A" w:rsidP="004A5EC6">
      <w:r w:rsidRPr="0032300A">
        <w:t xml:space="preserve">She knows that travelling </w:t>
      </w:r>
      <w:r w:rsidRPr="00CD413A">
        <w:t>eastward</w:t>
      </w:r>
      <w:r w:rsidRPr="0032300A">
        <w:t xml:space="preserve">, especially across the </w:t>
      </w:r>
      <w:r w:rsidRPr="00CD413A">
        <w:t>International Date Line</w:t>
      </w:r>
      <w:r w:rsidRPr="0032300A">
        <w:t xml:space="preserve">, can move her into a </w:t>
      </w:r>
      <w:r w:rsidRPr="00CD413A">
        <w:t>later calendar date</w:t>
      </w:r>
      <w:r w:rsidRPr="0032300A">
        <w:t xml:space="preserve">, which might allow her to </w:t>
      </w:r>
      <w:r w:rsidR="00037D52">
        <w:t>‘</w:t>
      </w:r>
      <w:r w:rsidRPr="0032300A">
        <w:t>skip</w:t>
      </w:r>
      <w:r w:rsidR="00037D52">
        <w:t>’</w:t>
      </w:r>
      <w:r w:rsidRPr="0032300A">
        <w:t xml:space="preserve"> 25 April entirely.</w:t>
      </w:r>
    </w:p>
    <w:p w14:paraId="19435265" w14:textId="77777777" w:rsidR="0032300A" w:rsidRPr="0032300A" w:rsidRDefault="0032300A" w:rsidP="004A5EC6">
      <w:r w:rsidRPr="0032300A">
        <w:t>Here is her starting point:</w:t>
      </w:r>
    </w:p>
    <w:p w14:paraId="46BCAA0F" w14:textId="77777777" w:rsidR="0032300A" w:rsidRPr="00573543" w:rsidRDefault="0032300A" w:rsidP="004A5EC6">
      <w:pPr>
        <w:pStyle w:val="ListBullet"/>
      </w:pPr>
      <w:r w:rsidRPr="00573543">
        <w:t>Her 50th birthday begins at 12:00 am on 25 April in Sydney (UTC+10).</w:t>
      </w:r>
    </w:p>
    <w:p w14:paraId="4ED4D239" w14:textId="4412CFFC" w:rsidR="0032300A" w:rsidRPr="00573543" w:rsidRDefault="0032300A" w:rsidP="004A5EC6">
      <w:pPr>
        <w:pStyle w:val="ListBullet"/>
      </w:pPr>
      <w:r w:rsidRPr="00573543">
        <w:t>Cities such as Los Angeles (UTC−8), Honolulu (UTC−10) and Papeete (UTC−10) reach 25 April much later than Sydney.</w:t>
      </w:r>
    </w:p>
    <w:p w14:paraId="5591A734" w14:textId="77777777" w:rsidR="0032300A" w:rsidRPr="00573543" w:rsidRDefault="0032300A" w:rsidP="004A5EC6">
      <w:pPr>
        <w:pStyle w:val="ListBullet"/>
      </w:pPr>
      <w:r w:rsidRPr="00573543">
        <w:t>She wonders whether she can leave Sydney late on 24 April and land somewhere where it is already 26 April, skipping the 25th completely.</w:t>
      </w:r>
    </w:p>
    <w:p w14:paraId="4FC84F34" w14:textId="45BD7F23" w:rsidR="0032300A" w:rsidRPr="0032300A" w:rsidRDefault="0032300A" w:rsidP="004A5EC6">
      <w:r w:rsidRPr="00573543">
        <w:rPr>
          <w:rStyle w:val="Strong"/>
        </w:rPr>
        <w:t>Your task:</w:t>
      </w:r>
      <w:r w:rsidRPr="0032300A">
        <w:t xml:space="preserve"> </w:t>
      </w:r>
      <w:r w:rsidR="00F34159">
        <w:t>h</w:t>
      </w:r>
      <w:r w:rsidRPr="0032300A">
        <w:t xml:space="preserve">elp Lee design a travel plan that allows her to </w:t>
      </w:r>
      <w:r w:rsidRPr="00CD413A">
        <w:t>avoid experiencing any part of 25 April</w:t>
      </w:r>
      <w:r w:rsidRPr="0032300A">
        <w:t>. You may choose any realistic flights, routes or stopovers.</w:t>
      </w:r>
    </w:p>
    <w:p w14:paraId="52936B83" w14:textId="77777777" w:rsidR="0032300A" w:rsidRPr="0032300A" w:rsidRDefault="0032300A" w:rsidP="004A5EC6">
      <w:r w:rsidRPr="0032300A">
        <w:t>In your explanation, consider:</w:t>
      </w:r>
    </w:p>
    <w:p w14:paraId="7C905076" w14:textId="0B1279C7" w:rsidR="0032300A" w:rsidRPr="00573543" w:rsidRDefault="00F34159" w:rsidP="004A5EC6">
      <w:pPr>
        <w:pStyle w:val="ListBullet"/>
      </w:pPr>
      <w:r>
        <w:t>h</w:t>
      </w:r>
      <w:r w:rsidR="0032300A" w:rsidRPr="00573543">
        <w:t>ow crossing the International Date Line changes the date</w:t>
      </w:r>
    </w:p>
    <w:p w14:paraId="476BB0D5" w14:textId="64F16C15" w:rsidR="0032300A" w:rsidRPr="00573543" w:rsidRDefault="00F34159" w:rsidP="004A5EC6">
      <w:pPr>
        <w:pStyle w:val="ListBullet"/>
      </w:pPr>
      <w:r>
        <w:t>w</w:t>
      </w:r>
      <w:r w:rsidR="0032300A" w:rsidRPr="00573543">
        <w:t>hich destinations reach 26 April earliest</w:t>
      </w:r>
    </w:p>
    <w:p w14:paraId="096BBFDD" w14:textId="6417A4FC" w:rsidR="0032300A" w:rsidRPr="00573543" w:rsidRDefault="00F34159" w:rsidP="004A5EC6">
      <w:pPr>
        <w:pStyle w:val="ListBullet"/>
      </w:pPr>
      <w:r>
        <w:t>h</w:t>
      </w:r>
      <w:r w:rsidR="0032300A" w:rsidRPr="00573543">
        <w:t xml:space="preserve">ow flight durations affect whether she </w:t>
      </w:r>
      <w:r w:rsidR="007136D1" w:rsidRPr="00573543">
        <w:t>‘</w:t>
      </w:r>
      <w:r w:rsidR="0032300A" w:rsidRPr="00573543">
        <w:t>lands in the future</w:t>
      </w:r>
      <w:r w:rsidR="007136D1" w:rsidRPr="00573543">
        <w:t>’</w:t>
      </w:r>
    </w:p>
    <w:p w14:paraId="05AC24A8" w14:textId="6A308971" w:rsidR="0032300A" w:rsidRPr="00573543" w:rsidRDefault="00F34159" w:rsidP="004A5EC6">
      <w:pPr>
        <w:pStyle w:val="ListBullet"/>
      </w:pPr>
      <w:r>
        <w:t>w</w:t>
      </w:r>
      <w:r w:rsidR="0032300A" w:rsidRPr="00573543">
        <w:t>hether she needs one flight or multiple connections</w:t>
      </w:r>
    </w:p>
    <w:p w14:paraId="3806EA51" w14:textId="63159215" w:rsidR="0032300A" w:rsidRPr="00573543" w:rsidRDefault="00F34159" w:rsidP="004A5EC6">
      <w:pPr>
        <w:pStyle w:val="ListBullet"/>
      </w:pPr>
      <w:r>
        <w:t>w</w:t>
      </w:r>
      <w:r w:rsidR="0032300A" w:rsidRPr="00573543">
        <w:t>hether it is truly possible for Lee to avoid 25 April entirely</w:t>
      </w:r>
      <w:r w:rsidR="007136D1" w:rsidRPr="00573543">
        <w:t>.</w:t>
      </w:r>
    </w:p>
    <w:p w14:paraId="01DEF245" w14:textId="18E5F639" w:rsidR="007B748D" w:rsidRPr="007553F3" w:rsidRDefault="0032300A" w:rsidP="004A5EC6">
      <w:r w:rsidRPr="00CD413A">
        <w:t>How can Lee plan her travel so that she never experiences her 50th birthday at all?</w:t>
      </w:r>
    </w:p>
    <w:p w14:paraId="7E848F7F" w14:textId="2E9D032F" w:rsidR="0075544D" w:rsidRPr="00573543" w:rsidRDefault="0075544D" w:rsidP="00573543">
      <w:r>
        <w:br w:type="page"/>
      </w:r>
    </w:p>
    <w:p w14:paraId="30717D74" w14:textId="38F03C75" w:rsidR="009835EC" w:rsidRPr="005B65B8" w:rsidRDefault="009835EC" w:rsidP="00003235">
      <w:pPr>
        <w:pStyle w:val="Heading2"/>
      </w:pPr>
      <w:bookmarkStart w:id="5" w:name="_Appendix_G"/>
      <w:bookmarkEnd w:id="5"/>
      <w:r w:rsidRPr="005B65B8">
        <w:lastRenderedPageBreak/>
        <w:t xml:space="preserve">Appendix </w:t>
      </w:r>
      <w:r w:rsidR="0075544D">
        <w:t>G</w:t>
      </w:r>
    </w:p>
    <w:p w14:paraId="0490E2AC" w14:textId="4958D3B4" w:rsidR="009835EC" w:rsidRDefault="00C04284" w:rsidP="00CD413A">
      <w:pPr>
        <w:pStyle w:val="Heading3"/>
      </w:pPr>
      <w:r w:rsidRPr="005B65B8">
        <w:t>HSC-style questions</w:t>
      </w:r>
    </w:p>
    <w:p w14:paraId="2F290222" w14:textId="57BD8D55" w:rsidR="00853D97" w:rsidRPr="00853D97" w:rsidRDefault="00853D97" w:rsidP="00853D97">
      <w:pPr>
        <w:rPr>
          <w:rStyle w:val="Strong"/>
        </w:rPr>
      </w:pPr>
      <w:r w:rsidRPr="00853D97">
        <w:rPr>
          <w:rStyle w:val="Strong"/>
        </w:rPr>
        <w:t>Question 1</w:t>
      </w:r>
    </w:p>
    <w:p w14:paraId="4F038102" w14:textId="4D922E42" w:rsidR="006277A2" w:rsidRPr="005B65B8" w:rsidRDefault="006277A2" w:rsidP="00853D97">
      <w:r w:rsidRPr="005B65B8">
        <w:t>Mason is travelling from Sydney (UTC+10) to Montevideo (UTC</w:t>
      </w:r>
      <w:r w:rsidR="001D0F72" w:rsidRPr="00937A97">
        <w:t>−</w:t>
      </w:r>
      <w:r w:rsidRPr="005B65B8">
        <w:t>3).</w:t>
      </w:r>
    </w:p>
    <w:p w14:paraId="54790331" w14:textId="77777777" w:rsidR="006277A2" w:rsidRPr="005B65B8" w:rsidRDefault="006277A2" w:rsidP="00853D97">
      <w:r w:rsidRPr="005B65B8">
        <w:t>The flight from Sydney to Montevideo will take 21 hours.</w:t>
      </w:r>
    </w:p>
    <w:p w14:paraId="417C43FF" w14:textId="4AB0085C" w:rsidR="006277A2" w:rsidRPr="005B65B8" w:rsidRDefault="006277A2" w:rsidP="00853D97">
      <w:r w:rsidRPr="005B65B8">
        <w:t>The flight will arrive in Montevideo at 6</w:t>
      </w:r>
      <w:r w:rsidR="00100198">
        <w:t xml:space="preserve"> </w:t>
      </w:r>
      <w:r w:rsidRPr="005B65B8">
        <w:t>pm on Thursday.</w:t>
      </w:r>
    </w:p>
    <w:p w14:paraId="57495544" w14:textId="77777777" w:rsidR="006277A2" w:rsidRDefault="006277A2" w:rsidP="00853D97">
      <w:r w:rsidRPr="005B65B8">
        <w:t>At what time and on what day did Mason leave Sydney?</w:t>
      </w:r>
    </w:p>
    <w:p w14:paraId="18DB996C" w14:textId="6721279D" w:rsidR="00853D97" w:rsidRPr="00853D97" w:rsidRDefault="00853D97" w:rsidP="00853D97">
      <w:pPr>
        <w:rPr>
          <w:b/>
          <w:bCs/>
        </w:rPr>
      </w:pPr>
      <w:r w:rsidRPr="00853D97">
        <w:rPr>
          <w:rStyle w:val="Strong"/>
        </w:rPr>
        <w:t xml:space="preserve">Question </w:t>
      </w:r>
      <w:r>
        <w:rPr>
          <w:rStyle w:val="Strong"/>
        </w:rPr>
        <w:t>2</w:t>
      </w:r>
    </w:p>
    <w:p w14:paraId="4F57F928" w14:textId="6075BB7C" w:rsidR="001F3027" w:rsidRPr="005B65B8" w:rsidRDefault="001F3027" w:rsidP="00853D97">
      <w:r w:rsidRPr="005B65B8">
        <w:t xml:space="preserve">Los Angeles is </w:t>
      </w:r>
      <m:oMath>
        <m:r>
          <m:rPr>
            <m:nor/>
          </m:rPr>
          <m:t>8 hours</m:t>
        </m:r>
      </m:oMath>
      <w:r w:rsidRPr="005B65B8">
        <w:t xml:space="preserve"> behind Coordinated Universal Time (UTC</w:t>
      </w:r>
      <m:oMath>
        <m:r>
          <m:rPr>
            <m:nor/>
          </m:rPr>
          <m:t>-8</m:t>
        </m:r>
      </m:oMath>
      <w:r w:rsidRPr="005B65B8">
        <w:t xml:space="preserve">) and New Delhi is </w:t>
      </w:r>
      <m:oMath>
        <m:r>
          <m:rPr>
            <m:nor/>
          </m:rPr>
          <m:t>5 hours</m:t>
        </m:r>
      </m:oMath>
      <w:r w:rsidRPr="005B65B8">
        <w:t xml:space="preserve"> ahead of Coordinated Universal </w:t>
      </w:r>
      <w:r w:rsidR="00F21DA2" w:rsidRPr="005B65B8">
        <w:t>Time</w:t>
      </w:r>
      <w:r w:rsidR="00100198">
        <w:t xml:space="preserve"> (UT</w:t>
      </w:r>
      <w:r w:rsidR="00DC56BD">
        <w:t>C</w:t>
      </w:r>
      <w:r w:rsidR="001D0F72" w:rsidRPr="00937A97">
        <w:t>−</w:t>
      </w:r>
      <w:r w:rsidR="00100198">
        <w:t>5)</w:t>
      </w:r>
      <w:r w:rsidR="00F21DA2" w:rsidRPr="005B65B8">
        <w:t>.</w:t>
      </w:r>
    </w:p>
    <w:p w14:paraId="7CFE49C5" w14:textId="27D4771F" w:rsidR="001F3027" w:rsidRPr="005B65B8" w:rsidRDefault="005C242C" w:rsidP="00853D97">
      <w:r>
        <w:t>Jacob</w:t>
      </w:r>
      <w:r w:rsidRPr="005B65B8">
        <w:t xml:space="preserve"> </w:t>
      </w:r>
      <w:r w:rsidR="001F3027" w:rsidRPr="005B65B8">
        <w:t>travels from Los Angeles to New Delhi. He leaves Los Angles at</w:t>
      </w:r>
      <w:r w:rsidR="00446115" w:rsidRPr="005B65B8">
        <w:t xml:space="preserve"> 8:20 pm</w:t>
      </w:r>
      <w:r w:rsidR="001F3027" w:rsidRPr="005B65B8">
        <w:t xml:space="preserve"> on Wednesday local time and flies non-stop to New Delhi</w:t>
      </w:r>
      <w:r w:rsidR="00100198">
        <w:t>,</w:t>
      </w:r>
      <w:r w:rsidR="001F3027" w:rsidRPr="005B65B8">
        <w:t xml:space="preserve"> arriving at </w:t>
      </w:r>
      <m:oMath>
        <m:r>
          <m:rPr>
            <m:nor/>
          </m:rPr>
          <m:t>3:10 am</m:t>
        </m:r>
      </m:oMath>
      <w:r w:rsidR="001F3027" w:rsidRPr="005B65B8">
        <w:t xml:space="preserve"> </w:t>
      </w:r>
      <w:r w:rsidR="00100198">
        <w:t xml:space="preserve">on </w:t>
      </w:r>
      <w:r w:rsidR="001F3027" w:rsidRPr="005B65B8">
        <w:t>Friday.</w:t>
      </w:r>
    </w:p>
    <w:p w14:paraId="42610D64" w14:textId="77777777" w:rsidR="001F3027" w:rsidRDefault="001F3027" w:rsidP="00853D97">
      <w:r w:rsidRPr="005B65B8">
        <w:t>How long is the flight from Los Angeles to New Delhi?</w:t>
      </w:r>
    </w:p>
    <w:p w14:paraId="4468FC7B" w14:textId="7EB26FB8" w:rsidR="00853D97" w:rsidRPr="00853D97" w:rsidRDefault="00853D97" w:rsidP="00853D97">
      <w:pPr>
        <w:rPr>
          <w:b/>
          <w:bCs/>
        </w:rPr>
      </w:pPr>
      <w:r w:rsidRPr="00853D97">
        <w:rPr>
          <w:rStyle w:val="Strong"/>
        </w:rPr>
        <w:t xml:space="preserve">Question </w:t>
      </w:r>
      <w:r>
        <w:rPr>
          <w:rStyle w:val="Strong"/>
        </w:rPr>
        <w:t>3</w:t>
      </w:r>
    </w:p>
    <w:p w14:paraId="0E9AAC78" w14:textId="78246151" w:rsidR="001F3027" w:rsidRPr="005B65B8" w:rsidRDefault="00F54B5C" w:rsidP="00853D97">
      <w:r>
        <w:t>City A</w:t>
      </w:r>
      <w:r w:rsidR="001F3027" w:rsidRPr="005B65B8">
        <w:t xml:space="preserve"> is on longitude </w:t>
      </w:r>
      <m:oMath>
        <m:r>
          <m:rPr>
            <m:nor/>
          </m:rPr>
          <m:t>5°</m:t>
        </m:r>
      </m:oMath>
      <w:r w:rsidR="001F3027" w:rsidRPr="005B65B8">
        <w:t xml:space="preserve">E and New Orleans is located at </w:t>
      </w:r>
      <m:oMath>
        <m:r>
          <m:rPr>
            <m:nor/>
          </m:rPr>
          <m:t>42°</m:t>
        </m:r>
      </m:oMath>
      <w:r w:rsidR="001F3027" w:rsidRPr="005B65B8">
        <w:t xml:space="preserve">N, </w:t>
      </w:r>
      <m:oMath>
        <m:r>
          <m:rPr>
            <m:nor/>
          </m:rPr>
          <m:t>90°</m:t>
        </m:r>
      </m:oMath>
      <w:r w:rsidR="001F3027" w:rsidRPr="005B65B8">
        <w:t>W.</w:t>
      </w:r>
    </w:p>
    <w:p w14:paraId="5ED72453" w14:textId="4CA912AC" w:rsidR="001F3027" w:rsidRPr="005B65B8" w:rsidRDefault="005C242C" w:rsidP="00853D97">
      <w:r>
        <w:t>Ella</w:t>
      </w:r>
      <w:r w:rsidRPr="005B65B8">
        <w:t xml:space="preserve"> </w:t>
      </w:r>
      <w:r w:rsidR="001F3027" w:rsidRPr="005B65B8">
        <w:t xml:space="preserve">leaves City A at </w:t>
      </w:r>
      <m:oMath>
        <m:r>
          <m:rPr>
            <m:nor/>
          </m:rPr>
          <m:t>4:30 pm</m:t>
        </m:r>
      </m:oMath>
      <w:r w:rsidR="001F3027" w:rsidRPr="005B65B8">
        <w:t xml:space="preserve"> on Tuesday afternoon.</w:t>
      </w:r>
    </w:p>
    <w:p w14:paraId="7E996ED9" w14:textId="7C5C25AF" w:rsidR="001F3027" w:rsidRPr="005B65B8" w:rsidRDefault="001F3027" w:rsidP="00853D97">
      <w:r w:rsidRPr="005B65B8">
        <w:t>She arrives at New Orleans after trave</w:t>
      </w:r>
      <w:r w:rsidR="00835B8B">
        <w:t>l</w:t>
      </w:r>
      <w:r w:rsidRPr="005B65B8">
        <w:t xml:space="preserve">ling </w:t>
      </w:r>
      <m:oMath>
        <m:r>
          <m:rPr>
            <m:nor/>
          </m:rPr>
          <m:t>10 hours</m:t>
        </m:r>
      </m:oMath>
      <w:r w:rsidRPr="005B65B8">
        <w:t xml:space="preserve"> and </w:t>
      </w:r>
      <m:oMath>
        <m:r>
          <m:rPr>
            <m:nor/>
          </m:rPr>
          <m:t>3</m:t>
        </m:r>
        <m:r>
          <m:rPr>
            <m:nor/>
          </m:rPr>
          <w:rPr>
            <w:rFonts w:eastAsiaTheme="minorEastAsia"/>
          </w:rPr>
          <m:t>5 minutes</m:t>
        </m:r>
        <m:r>
          <w:rPr>
            <w:rFonts w:ascii="Cambria Math" w:eastAsiaTheme="minorEastAsia" w:hAnsi="Cambria Math"/>
          </w:rPr>
          <m:t>.</m:t>
        </m:r>
      </m:oMath>
    </w:p>
    <w:p w14:paraId="5F3E6DD8" w14:textId="77777777" w:rsidR="001F3027" w:rsidRDefault="001F3027" w:rsidP="00853D97">
      <w:r w:rsidRPr="005B65B8">
        <w:t>What local time and day is it in New Orleans when she arrives?</w:t>
      </w:r>
    </w:p>
    <w:p w14:paraId="6320F940" w14:textId="0BBC7A59" w:rsidR="00853D97" w:rsidRPr="00853D97" w:rsidRDefault="00853D97" w:rsidP="00853D97">
      <w:pPr>
        <w:rPr>
          <w:b/>
          <w:bCs/>
        </w:rPr>
      </w:pPr>
      <w:r w:rsidRPr="00853D97">
        <w:rPr>
          <w:rStyle w:val="Strong"/>
        </w:rPr>
        <w:t xml:space="preserve">Question </w:t>
      </w:r>
      <w:r>
        <w:rPr>
          <w:rStyle w:val="Strong"/>
        </w:rPr>
        <w:t>4</w:t>
      </w:r>
    </w:p>
    <w:p w14:paraId="6709DF0D" w14:textId="26B65FCE" w:rsidR="001F3027" w:rsidRPr="005B65B8" w:rsidRDefault="005C242C" w:rsidP="00853D97">
      <w:r>
        <w:t>Wil</w:t>
      </w:r>
      <w:r w:rsidRPr="005B65B8">
        <w:t xml:space="preserve"> </w:t>
      </w:r>
      <w:r w:rsidR="001F3027" w:rsidRPr="005B65B8">
        <w:t>leaves a city located in UTC</w:t>
      </w:r>
      <m:oMath>
        <m:r>
          <m:rPr>
            <m:nor/>
          </m:rPr>
          <m:t>+10</m:t>
        </m:r>
      </m:oMath>
      <w:r w:rsidR="001F3027" w:rsidRPr="005B65B8">
        <w:t xml:space="preserve"> and travels west.</w:t>
      </w:r>
    </w:p>
    <w:p w14:paraId="00BEF122" w14:textId="6FD6559F" w:rsidR="001F3027" w:rsidRPr="005B65B8" w:rsidRDefault="001F3027" w:rsidP="00853D97">
      <w:r w:rsidRPr="005B65B8">
        <w:t xml:space="preserve">He leaves at </w:t>
      </w:r>
      <m:oMath>
        <m:r>
          <m:rPr>
            <m:nor/>
          </m:rPr>
          <m:t>2 pm</m:t>
        </m:r>
      </m:oMath>
      <w:r w:rsidRPr="005B65B8">
        <w:t xml:space="preserve"> and travels for </w:t>
      </w:r>
      <m:oMath>
        <m:r>
          <m:rPr>
            <m:nor/>
          </m:rPr>
          <m:t>14 hours</m:t>
        </m:r>
      </m:oMath>
      <w:r w:rsidRPr="005B65B8">
        <w:t xml:space="preserve"> and </w:t>
      </w:r>
      <m:oMath>
        <m:r>
          <m:rPr>
            <m:nor/>
          </m:rPr>
          <m:t>30 minutes</m:t>
        </m:r>
      </m:oMath>
      <w:r w:rsidRPr="005B65B8">
        <w:t>.</w:t>
      </w:r>
    </w:p>
    <w:p w14:paraId="38355F0C" w14:textId="13FE9B17" w:rsidR="001F3027" w:rsidRPr="005B65B8" w:rsidRDefault="001F3027" w:rsidP="00853D97">
      <w:r w:rsidRPr="005B65B8">
        <w:t xml:space="preserve">He arrives at </w:t>
      </w:r>
      <m:oMath>
        <m:r>
          <m:rPr>
            <m:nor/>
          </m:rPr>
          <m:t>8:30 pm</m:t>
        </m:r>
      </m:oMath>
      <w:r w:rsidRPr="005B65B8">
        <w:t>.</w:t>
      </w:r>
    </w:p>
    <w:p w14:paraId="728C23F4" w14:textId="77777777" w:rsidR="001F3027" w:rsidRDefault="001F3027" w:rsidP="00853D97">
      <w:r w:rsidRPr="005B65B8">
        <w:t>In what UTC time zone does he arrive?</w:t>
      </w:r>
    </w:p>
    <w:p w14:paraId="7E00C60A" w14:textId="4FD8EEF4" w:rsidR="00853D97" w:rsidRPr="00853D97" w:rsidRDefault="00853D97" w:rsidP="00853D97">
      <w:pPr>
        <w:rPr>
          <w:b/>
          <w:bCs/>
        </w:rPr>
      </w:pPr>
      <w:r w:rsidRPr="00853D97">
        <w:rPr>
          <w:rStyle w:val="Strong"/>
        </w:rPr>
        <w:lastRenderedPageBreak/>
        <w:t xml:space="preserve">Question </w:t>
      </w:r>
      <w:r>
        <w:rPr>
          <w:rStyle w:val="Strong"/>
        </w:rPr>
        <w:t>5</w:t>
      </w:r>
    </w:p>
    <w:p w14:paraId="5D56F48C" w14:textId="57A0AF1E" w:rsidR="00573543" w:rsidRDefault="006550E0" w:rsidP="00853D97">
      <w:r>
        <w:t>Kiera</w:t>
      </w:r>
      <w:r w:rsidRPr="002C3224">
        <w:t xml:space="preserve"> leaves </w:t>
      </w:r>
      <w:r w:rsidRPr="00CD413A">
        <w:t>Berlin (UTC+1)</w:t>
      </w:r>
      <w:r w:rsidRPr="002C3224">
        <w:t xml:space="preserve"> at 5 pm Monday and arrives in </w:t>
      </w:r>
      <w:r w:rsidRPr="00CD413A">
        <w:t>Singapore (UTC+8)</w:t>
      </w:r>
      <w:r w:rsidRPr="002C3224">
        <w:t xml:space="preserve"> at 11:25</w:t>
      </w:r>
      <w:r w:rsidR="00F54B5C">
        <w:t> </w:t>
      </w:r>
      <w:r w:rsidRPr="002C3224">
        <w:t>am Tuesday.</w:t>
      </w:r>
    </w:p>
    <w:p w14:paraId="1297059D" w14:textId="48D63909" w:rsidR="001F3027" w:rsidRDefault="006550E0" w:rsidP="00853D97">
      <w:r w:rsidRPr="002C3224">
        <w:t>How long is the journey?</w:t>
      </w:r>
    </w:p>
    <w:p w14:paraId="5897ABD6" w14:textId="705A2D25" w:rsidR="00573543" w:rsidRDefault="00573543" w:rsidP="00573543">
      <w:r>
        <w:br w:type="page"/>
      </w:r>
    </w:p>
    <w:p w14:paraId="37E79307" w14:textId="77777777" w:rsidR="00E00962" w:rsidRPr="005B65B8" w:rsidRDefault="00E00962" w:rsidP="00E00962">
      <w:pPr>
        <w:pStyle w:val="Heading2"/>
      </w:pPr>
      <w:r w:rsidRPr="005B65B8">
        <w:lastRenderedPageBreak/>
        <w:t>Sample solutions</w:t>
      </w:r>
    </w:p>
    <w:p w14:paraId="6865565C" w14:textId="1532C616" w:rsidR="00440898" w:rsidRPr="005B65B8" w:rsidRDefault="00440898" w:rsidP="00440898">
      <w:pPr>
        <w:pStyle w:val="Heading3"/>
      </w:pPr>
      <w:r w:rsidRPr="005B65B8">
        <w:t xml:space="preserve">Activating prior knowledge </w:t>
      </w:r>
      <w:r w:rsidR="006B0A15">
        <w:t>–</w:t>
      </w:r>
      <w:r w:rsidRPr="005B65B8">
        <w:t xml:space="preserve"> Same </w:t>
      </w:r>
      <w:r w:rsidR="006B0A15">
        <w:t>S</w:t>
      </w:r>
      <w:r w:rsidRPr="005B65B8">
        <w:t>urface</w:t>
      </w:r>
      <w:r w:rsidR="006B0A15">
        <w:t>,</w:t>
      </w:r>
      <w:r w:rsidRPr="005B65B8">
        <w:t xml:space="preserve"> </w:t>
      </w:r>
      <w:r w:rsidR="006B0A15">
        <w:t>D</w:t>
      </w:r>
      <w:r w:rsidRPr="005B65B8">
        <w:t xml:space="preserve">ifferent </w:t>
      </w:r>
      <w:r w:rsidR="006B0A15">
        <w:t>D</w:t>
      </w:r>
      <w:r w:rsidRPr="005B65B8">
        <w:t>eep</w:t>
      </w:r>
    </w:p>
    <w:tbl>
      <w:tblPr>
        <w:tblW w:w="5000" w:type="pct"/>
        <w:tblCellMar>
          <w:left w:w="0" w:type="dxa"/>
          <w:right w:w="0" w:type="dxa"/>
        </w:tblCellMar>
        <w:tblLook w:val="0420" w:firstRow="1" w:lastRow="0" w:firstColumn="0" w:lastColumn="0" w:noHBand="0" w:noVBand="1"/>
        <w:tblDescription w:val="Same Surface, Different Deep framework sample solutions."/>
      </w:tblPr>
      <w:tblGrid>
        <w:gridCol w:w="4809"/>
        <w:gridCol w:w="4809"/>
      </w:tblGrid>
      <w:tr w:rsidR="00440898" w:rsidRPr="005B65B8" w14:paraId="79C8305E" w14:textId="77777777" w:rsidTr="00CD413A">
        <w:trPr>
          <w:trHeight w:val="20"/>
        </w:trPr>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AEF6B2" w14:textId="5DE6B433" w:rsidR="00440898" w:rsidRPr="005B65B8" w:rsidRDefault="00440898" w:rsidP="00BE43CA">
            <w:r w:rsidRPr="005B65B8">
              <w:t xml:space="preserve">A train trip </w:t>
            </w:r>
            <m:oMath>
              <m:r>
                <m:rPr>
                  <m:nor/>
                </m:rPr>
                <m:t>1 hour</m:t>
              </m:r>
            </m:oMath>
            <w:r w:rsidRPr="005B65B8">
              <w:t xml:space="preserve"> and </w:t>
            </w:r>
            <m:oMath>
              <m:r>
                <m:rPr>
                  <m:nor/>
                </m:rPr>
                <m:t>17 minutes</m:t>
              </m:r>
            </m:oMath>
            <w:r w:rsidRPr="005B65B8">
              <w:t>.</w:t>
            </w:r>
          </w:p>
          <w:p w14:paraId="7070E299" w14:textId="77777777" w:rsidR="000F59C0" w:rsidRPr="000F59C0" w:rsidRDefault="00E95A0F" w:rsidP="00BE43CA">
            <w:pPr>
              <w:spacing w:before="120" w:line="276" w:lineRule="auto"/>
              <w:rPr>
                <w:rFonts w:eastAsiaTheme="minorEastAsia"/>
              </w:rPr>
            </w:pPr>
            <w:r w:rsidRPr="00BF05B1">
              <w:t>If Chris leaves at 4:25 pm and travels without</w:t>
            </w:r>
            <w:r>
              <w:t xml:space="preserve"> </w:t>
            </w:r>
            <w:r w:rsidRPr="00BF05B1">
              <w:t>stopping, what time will he arrive?</w:t>
            </w:r>
          </w:p>
          <w:p w14:paraId="30192E36" w14:textId="1B719BC0" w:rsidR="00440898" w:rsidRPr="009265E7" w:rsidRDefault="00E95A0F" w:rsidP="00BE43CA">
            <w:pPr>
              <w:spacing w:before="120" w:line="276" w:lineRule="auto"/>
            </w:pPr>
            <m:oMathPara>
              <m:oMathParaPr>
                <m:jc m:val="left"/>
              </m:oMathParaPr>
              <m:oMath>
                <m:r>
                  <m:rPr>
                    <m:nor/>
                  </m:rPr>
                  <m:t>4:25 pm + 1 hour = 5:25 pm</m:t>
                </m:r>
                <m:r>
                  <m:rPr>
                    <m:sty m:val="p"/>
                  </m:rPr>
                  <w:rPr>
                    <w:rFonts w:ascii="Cambria Math" w:hAnsi="Cambria Math"/>
                  </w:rPr>
                  <w:br/>
                </m:r>
              </m:oMath>
              <m:oMath>
                <m:r>
                  <m:rPr>
                    <m:nor/>
                  </m:rPr>
                  <m:t>5:25 pm + 17 minutes = 5:42 pm</m:t>
                </m:r>
              </m:oMath>
            </m:oMathPara>
          </w:p>
        </w:tc>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10E93E6" w14:textId="536D93E1" w:rsidR="00440898" w:rsidRPr="005B65B8" w:rsidRDefault="00440898" w:rsidP="00BE43CA">
            <w:r w:rsidRPr="005B65B8">
              <w:t xml:space="preserve">A train leaves at </w:t>
            </w:r>
            <m:oMath>
              <m:r>
                <m:rPr>
                  <m:nor/>
                </m:rPr>
                <m:t>9:37 am</m:t>
              </m:r>
            </m:oMath>
            <w:r w:rsidRPr="005B65B8">
              <w:t xml:space="preserve"> and </w:t>
            </w:r>
            <w:r w:rsidR="00B23373" w:rsidRPr="005B65B8">
              <w:t>arrives</w:t>
            </w:r>
            <w:r w:rsidRPr="005B65B8">
              <w:t xml:space="preserve"> at </w:t>
            </w:r>
            <m:oMath>
              <m:r>
                <m:rPr>
                  <m:nor/>
                </m:rPr>
                <m:t>11:15 am.</m:t>
              </m:r>
            </m:oMath>
          </w:p>
          <w:p w14:paraId="374CC6EE" w14:textId="609B910E" w:rsidR="00440898" w:rsidRPr="005B65B8" w:rsidRDefault="00440898" w:rsidP="00BE43CA">
            <w:r w:rsidRPr="005B65B8">
              <w:t xml:space="preserve">How long did Chris </w:t>
            </w:r>
            <w:r w:rsidR="00B23373" w:rsidRPr="005B65B8">
              <w:t>travel</w:t>
            </w:r>
            <w:r w:rsidRPr="005B65B8">
              <w:t xml:space="preserve"> for?</w:t>
            </w:r>
          </w:p>
          <w:p w14:paraId="17787347" w14:textId="69A0F1BC" w:rsidR="00440898" w:rsidRPr="009265E7" w:rsidRDefault="00440898" w:rsidP="00BE43CA">
            <w:pPr>
              <w:spacing w:before="120" w:line="276" w:lineRule="auto"/>
            </w:pPr>
            <m:oMathPara>
              <m:oMathParaPr>
                <m:jc m:val="left"/>
              </m:oMathParaPr>
              <m:oMath>
                <m:r>
                  <m:rPr>
                    <m:nor/>
                  </m:rPr>
                  <w:rPr>
                    <w:rFonts w:eastAsiaTheme="minorEastAsia"/>
                  </w:rPr>
                  <m:t>9:37 am to 10 am = 23 minutes</m:t>
                </m:r>
                <m:r>
                  <m:rPr>
                    <m:nor/>
                  </m:rPr>
                  <w:rPr>
                    <w:rFonts w:eastAsiaTheme="minorEastAsia"/>
                  </w:rPr>
                  <w:br/>
                </m:r>
              </m:oMath>
              <m:oMath>
                <m:r>
                  <m:rPr>
                    <m:nor/>
                  </m:rPr>
                  <w:rPr>
                    <w:rFonts w:eastAsiaTheme="minorEastAsia"/>
                  </w:rPr>
                  <m:t>10</m:t>
                </m:r>
                <m:r>
                  <m:rPr>
                    <m:nor/>
                  </m:rPr>
                  <m:t xml:space="preserve"> am to 11 a</m:t>
                </m:r>
                <m:r>
                  <m:rPr>
                    <m:nor/>
                  </m:rPr>
                  <w:rPr>
                    <w:rFonts w:eastAsiaTheme="minorEastAsia"/>
                  </w:rPr>
                  <m:t>m = 1 hour</m:t>
                </m:r>
                <m:r>
                  <m:rPr>
                    <m:nor/>
                  </m:rPr>
                  <w:rPr>
                    <w:rFonts w:eastAsiaTheme="minorEastAsia"/>
                  </w:rPr>
                  <w:br/>
                </m:r>
              </m:oMath>
              <m:oMath>
                <m:r>
                  <m:rPr>
                    <m:nor/>
                  </m:rPr>
                  <w:rPr>
                    <w:rFonts w:eastAsiaTheme="minorEastAsia"/>
                  </w:rPr>
                  <m:t>11</m:t>
                </m:r>
                <m:r>
                  <m:rPr>
                    <m:nor/>
                  </m:rPr>
                  <w:rPr>
                    <w:rFonts w:ascii="Cambria Math" w:eastAsiaTheme="minorEastAsia"/>
                  </w:rPr>
                  <m:t xml:space="preserve"> </m:t>
                </m:r>
                <m:r>
                  <m:rPr>
                    <m:nor/>
                  </m:rPr>
                  <w:rPr>
                    <w:rFonts w:eastAsiaTheme="minorEastAsia"/>
                  </w:rPr>
                  <m:t>am to 11:15 am =</m:t>
                </m:r>
                <m:r>
                  <m:rPr>
                    <m:nor/>
                  </m:rPr>
                  <w:rPr>
                    <w:rFonts w:ascii="Cambria Math" w:eastAsiaTheme="minorEastAsia"/>
                  </w:rPr>
                  <m:t xml:space="preserve"> </m:t>
                </m:r>
                <m:r>
                  <m:rPr>
                    <m:nor/>
                  </m:rPr>
                  <w:rPr>
                    <w:rFonts w:eastAsiaTheme="minorEastAsia"/>
                  </w:rPr>
                  <m:t>15 minutes</m:t>
                </m:r>
              </m:oMath>
            </m:oMathPara>
          </w:p>
          <w:p w14:paraId="02EB23F8" w14:textId="68730B0E" w:rsidR="00440898" w:rsidRPr="005B65B8" w:rsidRDefault="00440898" w:rsidP="00BE43CA">
            <w:pPr>
              <w:spacing w:before="120" w:line="276" w:lineRule="auto"/>
            </w:pPr>
            <w:r w:rsidRPr="005B65B8">
              <w:t>Time elapsed</w:t>
            </w:r>
          </w:p>
          <w:p w14:paraId="11CF84EA" w14:textId="4DA8B169" w:rsidR="00440898" w:rsidRPr="009265E7" w:rsidRDefault="00440898" w:rsidP="00BE43CA">
            <w:pPr>
              <w:spacing w:before="120" w:line="276" w:lineRule="auto"/>
              <w:rPr>
                <w:rFonts w:ascii="Cambria Math" w:hAnsi="Cambria Math"/>
                <w:oMath/>
              </w:rPr>
            </w:pPr>
            <m:oMathPara>
              <m:oMathParaPr>
                <m:jc m:val="left"/>
              </m:oMathParaPr>
              <m:oMath>
                <m:r>
                  <m:rPr>
                    <m:nor/>
                  </m:rPr>
                  <m:t>1 hour + 23 minutes + 15 minutes</m:t>
                </m:r>
              </m:oMath>
            </m:oMathPara>
          </w:p>
          <w:p w14:paraId="612AB1BE" w14:textId="21F9F1BC" w:rsidR="00440898" w:rsidRPr="009265E7" w:rsidRDefault="00440898" w:rsidP="00BE43CA">
            <w:pPr>
              <w:spacing w:before="120" w:line="276" w:lineRule="auto"/>
              <w:rPr>
                <w:rFonts w:ascii="Cambria Math" w:hAnsi="Cambria Math"/>
                <w:oMath/>
              </w:rPr>
            </w:pPr>
            <m:oMathPara>
              <m:oMathParaPr>
                <m:jc m:val="left"/>
              </m:oMathParaPr>
              <m:oMath>
                <m:r>
                  <m:rPr>
                    <m:nor/>
                  </m:rPr>
                  <m:t>=</m:t>
                </m:r>
                <m:r>
                  <m:rPr>
                    <m:nor/>
                  </m:rPr>
                  <w:rPr>
                    <w:rFonts w:ascii="Cambria Math"/>
                  </w:rPr>
                  <m:t xml:space="preserve"> </m:t>
                </m:r>
                <m:r>
                  <m:rPr>
                    <m:nor/>
                  </m:rPr>
                  <m:t>1 hour and 38 minutes.</m:t>
                </m:r>
              </m:oMath>
            </m:oMathPara>
          </w:p>
          <w:p w14:paraId="3DF1A15D" w14:textId="77777777" w:rsidR="00440898" w:rsidRPr="005B65B8" w:rsidRDefault="00440898" w:rsidP="00BE43CA"/>
        </w:tc>
      </w:tr>
      <w:tr w:rsidR="00440898" w:rsidRPr="005B65B8" w14:paraId="1F3840F7" w14:textId="77777777" w:rsidTr="00CD413A">
        <w:trPr>
          <w:trHeight w:val="20"/>
        </w:trPr>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F48036" w14:textId="455FB464" w:rsidR="00440898" w:rsidRPr="00FD5CEA" w:rsidRDefault="00440898" w:rsidP="00BE43CA">
            <w:pPr>
              <w:rPr>
                <w:iCs/>
              </w:rPr>
            </w:pPr>
            <w:r w:rsidRPr="00FD5CEA">
              <w:t xml:space="preserve">A </w:t>
            </w:r>
            <w:r w:rsidR="009F740A" w:rsidRPr="00FD5CEA">
              <w:t>train trip</w:t>
            </w:r>
            <w:r w:rsidRPr="00FD5CEA">
              <w:t xml:space="preserve"> lasts </w:t>
            </w:r>
            <m:oMath>
              <m:r>
                <m:rPr>
                  <m:nor/>
                </m:rPr>
                <m:t>1 hour</m:t>
              </m:r>
              <m:r>
                <w:rPr>
                  <w:rFonts w:ascii="Cambria Math" w:hAnsi="Cambria Math"/>
                </w:rPr>
                <m:t xml:space="preserve"> </m:t>
              </m:r>
            </m:oMath>
            <w:r w:rsidRPr="00FD5CEA">
              <w:rPr>
                <w:rFonts w:eastAsiaTheme="minorEastAsia"/>
              </w:rPr>
              <w:t>and</w:t>
            </w:r>
            <m:oMath>
              <m:r>
                <w:rPr>
                  <w:rFonts w:ascii="Cambria Math" w:hAnsi="Cambria Math"/>
                </w:rPr>
                <m:t xml:space="preserve"> </m:t>
              </m:r>
              <m:r>
                <m:rPr>
                  <m:nor/>
                </m:rPr>
                <m:t>17 minutes</m:t>
              </m:r>
              <m:r>
                <w:rPr>
                  <w:rFonts w:ascii="Cambria Math" w:hAnsi="Cambria Math"/>
                </w:rPr>
                <m:t>.</m:t>
              </m:r>
            </m:oMath>
          </w:p>
          <w:p w14:paraId="31E7470C" w14:textId="1ADE6A31" w:rsidR="00440898" w:rsidRPr="00FD5CEA" w:rsidRDefault="00440898" w:rsidP="00BE43CA">
            <w:r w:rsidRPr="00FD5CEA">
              <w:t xml:space="preserve">If Chris </w:t>
            </w:r>
            <w:r w:rsidR="009F740A" w:rsidRPr="00FD5CEA">
              <w:t xml:space="preserve">travels </w:t>
            </w:r>
            <w:r w:rsidRPr="00FD5CEA">
              <w:t xml:space="preserve">the </w:t>
            </w:r>
            <w:r w:rsidR="0069101F" w:rsidRPr="00FD5CEA">
              <w:t xml:space="preserve">same </w:t>
            </w:r>
            <w:r w:rsidR="00920CCC">
              <w:t>trip continuously</w:t>
            </w:r>
            <w:r w:rsidRPr="00FD5CEA">
              <w:t xml:space="preserve">, how many times could he </w:t>
            </w:r>
            <w:r w:rsidR="0069101F" w:rsidRPr="00FD5CEA">
              <w:t>complete the trip</w:t>
            </w:r>
            <w:r w:rsidRPr="00FD5CEA">
              <w:t xml:space="preserve"> over </w:t>
            </w:r>
            <m:oMath>
              <m:r>
                <m:rPr>
                  <m:nor/>
                </m:rPr>
                <m:t>24 hours</m:t>
              </m:r>
            </m:oMath>
            <w:r w:rsidRPr="00FD5CEA">
              <w:t>?</w:t>
            </w:r>
          </w:p>
          <w:p w14:paraId="109D7061" w14:textId="337BD165" w:rsidR="00440898" w:rsidRPr="009265E7" w:rsidRDefault="009F740A" w:rsidP="00BE43CA">
            <w:pPr>
              <w:spacing w:before="120" w:line="276" w:lineRule="auto"/>
            </w:pPr>
            <m:oMathPara>
              <m:oMathParaPr>
                <m:jc m:val="left"/>
              </m:oMathParaPr>
              <m:oMath>
                <m:r>
                  <m:rPr>
                    <m:nor/>
                  </m:rPr>
                  <m:t>1 hour and 17 minutes = 1.2833333 hrs</m:t>
                </m:r>
                <m:r>
                  <m:rPr>
                    <m:sty m:val="p"/>
                  </m:rPr>
                  <w:rPr>
                    <w:rFonts w:ascii="Cambria Math" w:hAnsi="Cambria Math"/>
                  </w:rPr>
                  <w:br/>
                </m:r>
              </m:oMath>
              <m:oMath>
                <m:r>
                  <m:rPr>
                    <m:nor/>
                  </m:rPr>
                  <m:t>24 hours ÷</m:t>
                </m:r>
                <m:r>
                  <m:rPr>
                    <m:nor/>
                  </m:rPr>
                  <w:rPr>
                    <w:rFonts w:ascii="Cambria Math"/>
                  </w:rPr>
                  <m:t xml:space="preserve"> </m:t>
                </m:r>
                <m:r>
                  <m:rPr>
                    <m:nor/>
                  </m:rPr>
                  <m:t>1.283333 hours = 18.7 times</m:t>
                </m:r>
              </m:oMath>
            </m:oMathPara>
          </w:p>
        </w:tc>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ECE4A0" w14:textId="799DECAC" w:rsidR="00440898" w:rsidRPr="00FD5CEA" w:rsidRDefault="00440898" w:rsidP="00BE43CA">
            <w:r w:rsidRPr="00FD5CEA">
              <w:t xml:space="preserve">A </w:t>
            </w:r>
            <w:r w:rsidR="0069101F" w:rsidRPr="00FD5CEA">
              <w:t>train trip</w:t>
            </w:r>
            <w:r w:rsidRPr="00FD5CEA">
              <w:t xml:space="preserve"> lasts </w:t>
            </w:r>
            <m:oMath>
              <m:r>
                <m:rPr>
                  <m:nor/>
                </m:rPr>
                <m:t>1 hour</m:t>
              </m:r>
            </m:oMath>
            <w:r w:rsidRPr="00FD5CEA">
              <w:t xml:space="preserve"> and </w:t>
            </w:r>
            <m:oMath>
              <m:r>
                <m:rPr>
                  <m:nor/>
                </m:rPr>
                <m:t>17 minutes</m:t>
              </m:r>
            </m:oMath>
            <w:r w:rsidRPr="00FD5CEA">
              <w:t>.</w:t>
            </w:r>
          </w:p>
          <w:p w14:paraId="550B881E" w14:textId="4FFE8B4B" w:rsidR="00440898" w:rsidRPr="00FD5CEA" w:rsidRDefault="00440898" w:rsidP="00BE43CA">
            <w:r w:rsidRPr="00FD5CEA">
              <w:t xml:space="preserve">If Chris </w:t>
            </w:r>
            <w:r w:rsidR="00FE62E5" w:rsidRPr="00FD5CEA">
              <w:t>arrives</w:t>
            </w:r>
            <w:r w:rsidRPr="00FD5CEA">
              <w:t xml:space="preserve"> at </w:t>
            </w:r>
            <m:oMath>
              <m:r>
                <m:rPr>
                  <m:nor/>
                </m:rPr>
                <m:t>9:55 pm</m:t>
              </m:r>
              <m:r>
                <w:rPr>
                  <w:rFonts w:ascii="Cambria Math" w:hAnsi="Cambria Math"/>
                </w:rPr>
                <m:t xml:space="preserve"> </m:t>
              </m:r>
            </m:oMath>
            <w:r w:rsidRPr="00FD5CEA">
              <w:t>and</w:t>
            </w:r>
            <w:r w:rsidR="00FE62E5" w:rsidRPr="00FD5CEA">
              <w:t xml:space="preserve"> travelled without stopping</w:t>
            </w:r>
            <w:r w:rsidRPr="00FD5CEA">
              <w:t>, what time did he</w:t>
            </w:r>
            <w:r w:rsidR="00FE62E5" w:rsidRPr="00FD5CEA">
              <w:t xml:space="preserve"> leave</w:t>
            </w:r>
            <w:r w:rsidRPr="00FD5CEA">
              <w:t>?</w:t>
            </w:r>
          </w:p>
          <w:p w14:paraId="3671D75E" w14:textId="3A8D8B27" w:rsidR="00440898" w:rsidRPr="00FD5CEA" w:rsidRDefault="009F740A" w:rsidP="00BE43CA">
            <w:pPr>
              <w:spacing w:before="120" w:line="276" w:lineRule="auto"/>
            </w:pPr>
            <m:oMath>
              <m:r>
                <m:rPr>
                  <m:nor/>
                </m:rPr>
                <m:t>1 hour</m:t>
              </m:r>
              <m:r>
                <w:rPr>
                  <w:rFonts w:ascii="Cambria Math" w:hAnsi="Cambria Math"/>
                </w:rPr>
                <m:t xml:space="preserve"> </m:t>
              </m:r>
            </m:oMath>
            <w:r w:rsidR="00440898" w:rsidRPr="00FD5CEA">
              <w:rPr>
                <w:rFonts w:eastAsiaTheme="minorEastAsia"/>
              </w:rPr>
              <w:t>and</w:t>
            </w:r>
            <m:oMath>
              <m:r>
                <w:rPr>
                  <w:rFonts w:ascii="Cambria Math" w:hAnsi="Cambria Math"/>
                </w:rPr>
                <m:t xml:space="preserve"> </m:t>
              </m:r>
              <m:r>
                <m:rPr>
                  <m:nor/>
                </m:rPr>
                <m:t xml:space="preserve">17 minutes </m:t>
              </m:r>
            </m:oMath>
            <w:r w:rsidR="00440898" w:rsidRPr="00FD5CEA">
              <w:rPr>
                <w:rFonts w:eastAsiaTheme="minorEastAsia"/>
              </w:rPr>
              <w:t>before</w:t>
            </w:r>
            <m:oMath>
              <m:r>
                <w:rPr>
                  <w:rFonts w:ascii="Cambria Math" w:hAnsi="Cambria Math"/>
                </w:rPr>
                <m:t xml:space="preserve"> </m:t>
              </m:r>
              <m:r>
                <m:rPr>
                  <m:nor/>
                </m:rPr>
                <m:t>9:55 am.</m:t>
              </m:r>
            </m:oMath>
          </w:p>
          <w:p w14:paraId="48601447" w14:textId="1091E101" w:rsidR="00440898" w:rsidRPr="00FD5CEA" w:rsidRDefault="009F740A" w:rsidP="00BE43CA">
            <w:pPr>
              <w:spacing w:before="120" w:line="276" w:lineRule="auto"/>
            </w:pPr>
            <m:oMath>
              <m:r>
                <m:rPr>
                  <m:nor/>
                </m:rPr>
                <m:t>1 hour</m:t>
              </m:r>
            </m:oMath>
            <w:r w:rsidR="00440898" w:rsidRPr="00FD5CEA">
              <w:t xml:space="preserve"> before = </w:t>
            </w:r>
            <m:oMath>
              <m:r>
                <m:rPr>
                  <m:nor/>
                </m:rPr>
                <m:t>8:55 am</m:t>
              </m:r>
              <m:r>
                <w:rPr>
                  <w:rFonts w:ascii="Cambria Math" w:hAnsi="Cambria Math"/>
                </w:rPr>
                <m:t>.</m:t>
              </m:r>
            </m:oMath>
          </w:p>
          <w:p w14:paraId="28F6CD8C" w14:textId="63203CFE" w:rsidR="00440898" w:rsidRPr="00FD5CEA" w:rsidRDefault="009F740A" w:rsidP="00BE43CA">
            <w:pPr>
              <w:spacing w:before="120" w:line="276" w:lineRule="auto"/>
            </w:pPr>
            <m:oMath>
              <m:r>
                <m:rPr>
                  <m:nor/>
                </m:rPr>
                <m:t>15 minutes</m:t>
              </m:r>
            </m:oMath>
            <w:r w:rsidR="00440898" w:rsidRPr="00FD5CEA">
              <w:t xml:space="preserve"> before = </w:t>
            </w:r>
            <m:oMath>
              <m:r>
                <m:rPr>
                  <m:nor/>
                </m:rPr>
                <m:t>8:38 am</m:t>
              </m:r>
            </m:oMath>
            <w:r w:rsidR="00440898" w:rsidRPr="00FD5CEA">
              <w:t>.</w:t>
            </w:r>
          </w:p>
        </w:tc>
      </w:tr>
    </w:tbl>
    <w:p w14:paraId="0584254B" w14:textId="61199489" w:rsidR="000B2C64" w:rsidRDefault="000B2C64" w:rsidP="000B2C64">
      <w:pPr>
        <w:pStyle w:val="Imageattributioncaption"/>
      </w:pPr>
      <w:r>
        <w:t>Source: this image has been adapted from Movie Times (</w:t>
      </w:r>
      <w:hyperlink r:id="rId49" w:history="1">
        <w:r w:rsidRPr="005B65B8">
          <w:rPr>
            <w:rStyle w:val="Hyperlink"/>
            <w:szCs w:val="22"/>
          </w:rPr>
          <w:t>bit.ly/movie_ssdd</w:t>
        </w:r>
      </w:hyperlink>
      <w:r>
        <w:t>) by Craig Barton (2018).</w:t>
      </w:r>
    </w:p>
    <w:p w14:paraId="09B2C0CC" w14:textId="181C01F7" w:rsidR="009D01EF" w:rsidRPr="005D089F" w:rsidRDefault="009D01EF" w:rsidP="005D089F">
      <w:r>
        <w:br w:type="page"/>
      </w:r>
    </w:p>
    <w:p w14:paraId="11FD3749" w14:textId="66814EA3" w:rsidR="009835EC" w:rsidRPr="005B65B8" w:rsidRDefault="009835EC" w:rsidP="009835EC">
      <w:pPr>
        <w:pStyle w:val="Heading3"/>
        <w:rPr>
          <w:rStyle w:val="Heading3Char"/>
        </w:rPr>
      </w:pPr>
      <w:r w:rsidRPr="005B65B8">
        <w:lastRenderedPageBreak/>
        <w:t xml:space="preserve">Appendix </w:t>
      </w:r>
      <w:r w:rsidR="002D3AD2">
        <w:t>D</w:t>
      </w:r>
      <w:r w:rsidRPr="005B65B8">
        <w:t xml:space="preserve"> – </w:t>
      </w:r>
      <w:r w:rsidR="00D20142">
        <w:t>Four quadrant notes</w:t>
      </w:r>
    </w:p>
    <w:tbl>
      <w:tblPr>
        <w:tblStyle w:val="TableGrid"/>
        <w:tblW w:w="0" w:type="auto"/>
        <w:tblCellMar>
          <w:top w:w="113" w:type="dxa"/>
        </w:tblCellMar>
        <w:tblLook w:val="04A0" w:firstRow="1" w:lastRow="0" w:firstColumn="1" w:lastColumn="0" w:noHBand="0" w:noVBand="1"/>
      </w:tblPr>
      <w:tblGrid>
        <w:gridCol w:w="4811"/>
        <w:gridCol w:w="4811"/>
      </w:tblGrid>
      <w:tr w:rsidR="00AA2232" w:rsidRPr="004071D2" w14:paraId="12026519" w14:textId="77777777">
        <w:trPr>
          <w:trHeight w:val="5682"/>
        </w:trPr>
        <w:tc>
          <w:tcPr>
            <w:tcW w:w="4811" w:type="dxa"/>
          </w:tcPr>
          <w:p w14:paraId="530FB96A" w14:textId="77777777" w:rsidR="00AA2232" w:rsidRPr="005B65B8" w:rsidRDefault="00AA2232" w:rsidP="002B075B">
            <w:pPr>
              <w:rPr>
                <w:b/>
                <w:bCs/>
              </w:rPr>
            </w:pPr>
            <w:r w:rsidRPr="005B65B8">
              <w:rPr>
                <w:b/>
                <w:bCs/>
              </w:rPr>
              <w:t>Example 1</w:t>
            </w:r>
          </w:p>
          <w:p w14:paraId="420A852E" w14:textId="15499CCE" w:rsidR="00413947" w:rsidRDefault="00AA2232">
            <w:pPr>
              <w:rPr>
                <w:noProof/>
              </w:rPr>
            </w:pPr>
            <w:r w:rsidRPr="00CD413A">
              <w:t xml:space="preserve">Doha is on </w:t>
            </w:r>
            <w:r>
              <w:t>(</w:t>
            </w:r>
            <w:r w:rsidRPr="00CD413A">
              <w:t>UTC+3</w:t>
            </w:r>
            <w:r>
              <w:t>)</w:t>
            </w:r>
            <w:r w:rsidRPr="00CD413A">
              <w:t xml:space="preserve"> and Toronto is on </w:t>
            </w:r>
            <w:r>
              <w:t>(</w:t>
            </w:r>
            <w:r w:rsidRPr="00CD413A">
              <w:t>UTC−5</w:t>
            </w:r>
            <w:r>
              <w:t>)</w:t>
            </w:r>
            <w:r w:rsidRPr="00CD413A">
              <w:t>.</w:t>
            </w:r>
            <w:r w:rsidRPr="000D62B7">
              <w:t xml:space="preserve"> </w:t>
            </w:r>
            <w:r>
              <w:t xml:space="preserve">Lisa </w:t>
            </w:r>
            <w:r w:rsidRPr="00CD413A">
              <w:t>leaves Doha at 3:00 am on Friday and arrives in Toronto at 11:15 am Friday.</w:t>
            </w:r>
            <w:r w:rsidRPr="000D62B7">
              <w:t xml:space="preserve"> </w:t>
            </w:r>
            <w:r w:rsidRPr="00CD413A">
              <w:t>How long is the flight?</w:t>
            </w:r>
          </w:p>
          <w:p w14:paraId="6F52AD71" w14:textId="5A9B6F96" w:rsidR="00F66FB2" w:rsidRDefault="00C07ECD">
            <w:pPr>
              <w:rPr>
                <w:noProof/>
              </w:rPr>
            </w:pPr>
            <w:r w:rsidRPr="00C07ECD">
              <w:rPr>
                <w:noProof/>
              </w:rPr>
              <w:drawing>
                <wp:inline distT="0" distB="0" distL="0" distR="0" wp14:anchorId="1814BA37" wp14:editId="6E3898F5">
                  <wp:extent cx="2883877" cy="991333"/>
                  <wp:effectExtent l="0" t="0" r="0" b="0"/>
                  <wp:docPr id="804453426" name="Picture 1" descr="Number line showing Toronto 11:15am UTC -5 and Doha 3:00 am, UTC+3, with an arrow pointing from Doha to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06593" name="Picture 1" descr="Number line showing Toronto 11:15am UTC -5 and Doha 3:00 am, UTC+3, with an arrow pointing from Doha to Toronto."/>
                          <pic:cNvPicPr/>
                        </pic:nvPicPr>
                        <pic:blipFill>
                          <a:blip r:embed="rId40"/>
                          <a:stretch>
                            <a:fillRect/>
                          </a:stretch>
                        </pic:blipFill>
                        <pic:spPr>
                          <a:xfrm>
                            <a:off x="0" y="0"/>
                            <a:ext cx="2943655" cy="1011882"/>
                          </a:xfrm>
                          <a:prstGeom prst="rect">
                            <a:avLst/>
                          </a:prstGeom>
                        </pic:spPr>
                      </pic:pic>
                    </a:graphicData>
                  </a:graphic>
                </wp:inline>
              </w:drawing>
            </w:r>
          </w:p>
          <w:p w14:paraId="5BBBE7BD" w14:textId="5247B4CF" w:rsidR="00AA2232" w:rsidRDefault="00AA2232">
            <w:r>
              <w:t>Doha is 8 hours ahead of Toronto.</w:t>
            </w:r>
          </w:p>
          <w:p w14:paraId="52B623F0" w14:textId="7A7F49B8" w:rsidR="00AA2232" w:rsidRDefault="00AA2232">
            <w:r>
              <w:t>If the plane lands in Toronto at 11:15</w:t>
            </w:r>
            <w:r w:rsidR="00A26A8D">
              <w:t xml:space="preserve"> </w:t>
            </w:r>
            <w:r>
              <w:t>am,</w:t>
            </w:r>
          </w:p>
          <w:p w14:paraId="43420E6D" w14:textId="57E60645" w:rsidR="002B075B" w:rsidRDefault="002B075B">
            <w:r>
              <w:t>l</w:t>
            </w:r>
            <w:r w:rsidR="00AA2232">
              <w:t>ocal time in Doha =11:15 + 8 hours</w:t>
            </w:r>
          </w:p>
          <w:p w14:paraId="308D85B4" w14:textId="33B1B38E" w:rsidR="00AA2232" w:rsidRDefault="00AA2232">
            <w:r>
              <w:t>= 7:15</w:t>
            </w:r>
            <w:r w:rsidR="002B075B">
              <w:t> </w:t>
            </w:r>
            <w:r>
              <w:t>pm</w:t>
            </w:r>
          </w:p>
          <w:p w14:paraId="404F2A39" w14:textId="715997A9" w:rsidR="00AA2232" w:rsidRPr="000D62B7" w:rsidRDefault="00AA2232">
            <w:r>
              <w:t>3</w:t>
            </w:r>
            <w:r w:rsidR="00A26A8D">
              <w:t xml:space="preserve"> </w:t>
            </w:r>
            <w:r>
              <w:t>am</w:t>
            </w:r>
            <w:r w:rsidR="00116D1B">
              <w:t xml:space="preserve"> – </w:t>
            </w:r>
            <w:r>
              <w:t>7:15</w:t>
            </w:r>
            <w:r w:rsidR="00A26A8D">
              <w:t xml:space="preserve"> </w:t>
            </w:r>
            <w:r>
              <w:t xml:space="preserve">pm = 16 hours </w:t>
            </w:r>
            <w:r w:rsidR="00116A57">
              <w:t xml:space="preserve">and </w:t>
            </w:r>
            <w:r>
              <w:t>15 min</w:t>
            </w:r>
            <w:r w:rsidR="00116A57">
              <w:t>ute</w:t>
            </w:r>
            <w:r>
              <w:t>s</w:t>
            </w:r>
          </w:p>
        </w:tc>
        <w:tc>
          <w:tcPr>
            <w:tcW w:w="4811" w:type="dxa"/>
          </w:tcPr>
          <w:p w14:paraId="3813B2C3" w14:textId="77777777" w:rsidR="00AA2232" w:rsidRPr="005B65B8" w:rsidRDefault="00AA2232" w:rsidP="002B075B">
            <w:pPr>
              <w:rPr>
                <w:b/>
                <w:bCs/>
              </w:rPr>
            </w:pPr>
            <w:r w:rsidRPr="005B65B8">
              <w:rPr>
                <w:b/>
                <w:bCs/>
              </w:rPr>
              <w:t>Example 2</w:t>
            </w:r>
          </w:p>
          <w:p w14:paraId="66BDA573" w14:textId="5C1577C3" w:rsidR="00AA2232" w:rsidRDefault="00AA2232">
            <w:r>
              <w:t>Deb</w:t>
            </w:r>
            <w:r w:rsidRPr="00CD413A">
              <w:t xml:space="preserve"> is travelling from Lima (UTC−5) to Beijing (UTC+8).</w:t>
            </w:r>
            <w:r w:rsidRPr="004071D2">
              <w:t xml:space="preserve"> </w:t>
            </w:r>
            <w:r>
              <w:t>Her</w:t>
            </w:r>
            <w:r w:rsidRPr="00CD413A">
              <w:t xml:space="preserve"> flight takes 20 hours and </w:t>
            </w:r>
            <w:r w:rsidRPr="0018492F">
              <w:t>30</w:t>
            </w:r>
            <w:r w:rsidR="0018492F">
              <w:t> </w:t>
            </w:r>
            <w:r w:rsidRPr="0018492F">
              <w:t>minutes</w:t>
            </w:r>
            <w:r w:rsidRPr="00CD413A">
              <w:t>.</w:t>
            </w:r>
            <w:r w:rsidRPr="004071D2">
              <w:t xml:space="preserve"> </w:t>
            </w:r>
            <w:r>
              <w:t>She</w:t>
            </w:r>
            <w:r w:rsidRPr="00CD413A">
              <w:t xml:space="preserve"> arrives in Beijing at 3:00 pm on Thursday.</w:t>
            </w:r>
          </w:p>
          <w:p w14:paraId="148118FA" w14:textId="154270E3" w:rsidR="00AA2232" w:rsidRDefault="00AA2232">
            <w:r w:rsidRPr="00CD413A">
              <w:t>When did</w:t>
            </w:r>
            <w:r>
              <w:t xml:space="preserve"> Deb</w:t>
            </w:r>
            <w:r w:rsidRPr="00CD413A">
              <w:t xml:space="preserve"> leave Lima?</w:t>
            </w:r>
          </w:p>
          <w:p w14:paraId="2984ADE0" w14:textId="4478970A" w:rsidR="002F7B00" w:rsidRDefault="00C07ECD" w:rsidP="00C07ECD">
            <w:r w:rsidRPr="00C07ECD">
              <w:rPr>
                <w:noProof/>
              </w:rPr>
              <w:drawing>
                <wp:inline distT="0" distB="0" distL="0" distR="0" wp14:anchorId="5D9F7A54" wp14:editId="5E265939">
                  <wp:extent cx="2855741" cy="805225"/>
                  <wp:effectExtent l="0" t="0" r="1905" b="0"/>
                  <wp:docPr id="386048510" name="Picture 1" descr="Number line showing Lima  UTC -5 and Beijing 3:00 pm UTC+8, with an arrow pointing from Beijing to Lima labelled '1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8510" name="Picture 1" descr="Number line showing Lima  UTC -5 and Beijing 3:00 pm UTC+8, with an arrow pointing from Beijing to Lima labelled '13 hours'."/>
                          <pic:cNvPicPr/>
                        </pic:nvPicPr>
                        <pic:blipFill>
                          <a:blip r:embed="rId50"/>
                          <a:stretch>
                            <a:fillRect/>
                          </a:stretch>
                        </pic:blipFill>
                        <pic:spPr>
                          <a:xfrm>
                            <a:off x="0" y="0"/>
                            <a:ext cx="2907324" cy="819770"/>
                          </a:xfrm>
                          <a:prstGeom prst="rect">
                            <a:avLst/>
                          </a:prstGeom>
                        </pic:spPr>
                      </pic:pic>
                    </a:graphicData>
                  </a:graphic>
                </wp:inline>
              </w:drawing>
            </w:r>
          </w:p>
          <w:p w14:paraId="404ABC24" w14:textId="57CA110D" w:rsidR="00AA2232" w:rsidRDefault="00AA2232">
            <w:r>
              <w:t>Beijing is 13 hours ahead of Lima.</w:t>
            </w:r>
          </w:p>
          <w:p w14:paraId="7EDF2BA4" w14:textId="0B96676E" w:rsidR="00026E38" w:rsidRDefault="00026E38" w:rsidP="00026E38">
            <w:r>
              <w:t>If the plane arrives in Beijing at 3 pm.</w:t>
            </w:r>
          </w:p>
          <w:p w14:paraId="529A2C09" w14:textId="72E0848E" w:rsidR="00026E38" w:rsidRDefault="00026E38" w:rsidP="00026E38">
            <w:r>
              <w:t>Local time in Lima 3</w:t>
            </w:r>
            <w:r w:rsidR="00A26A8D">
              <w:t xml:space="preserve"> </w:t>
            </w:r>
            <w:r>
              <w:t>pm – 13 hours = 2</w:t>
            </w:r>
            <w:r w:rsidR="0018492F">
              <w:t> </w:t>
            </w:r>
            <w:r>
              <w:t>am.</w:t>
            </w:r>
          </w:p>
          <w:p w14:paraId="0E208E5E" w14:textId="148BE624" w:rsidR="00AA2232" w:rsidRPr="004071D2" w:rsidRDefault="00026E38" w:rsidP="00026E38">
            <w:r>
              <w:t xml:space="preserve">2 am </w:t>
            </w:r>
            <w:r w:rsidR="00116D1B">
              <w:t>–</w:t>
            </w:r>
            <w:r>
              <w:t xml:space="preserve"> 20 hours</w:t>
            </w:r>
            <w:r w:rsidR="00986495">
              <w:t xml:space="preserve"> 30 mins</w:t>
            </w:r>
            <w:r>
              <w:t xml:space="preserve"> = </w:t>
            </w:r>
            <w:r w:rsidR="004C7C30">
              <w:t>5</w:t>
            </w:r>
            <w:r w:rsidR="00986495">
              <w:t>:30</w:t>
            </w:r>
            <w:r>
              <w:t xml:space="preserve"> </w:t>
            </w:r>
            <w:r w:rsidR="004C7C30">
              <w:t>a</w:t>
            </w:r>
            <w:r>
              <w:t>m</w:t>
            </w:r>
            <w:r w:rsidR="004C7C30">
              <w:t>, the day before Wednesday.</w:t>
            </w:r>
          </w:p>
        </w:tc>
      </w:tr>
    </w:tbl>
    <w:p w14:paraId="0B557DC0" w14:textId="1EF06F70" w:rsidR="00AF5FE6" w:rsidRDefault="002B4F53" w:rsidP="00AF5FE6">
      <w:pPr>
        <w:pStyle w:val="Heading3"/>
      </w:pPr>
      <w:r>
        <w:br w:type="page"/>
      </w:r>
      <w:r w:rsidR="00AF5FE6" w:rsidRPr="005B65B8">
        <w:lastRenderedPageBreak/>
        <w:t xml:space="preserve">Appendix </w:t>
      </w:r>
      <w:r w:rsidR="00AF5FE6">
        <w:t>G</w:t>
      </w:r>
      <w:r w:rsidR="00AF5FE6" w:rsidRPr="005B65B8">
        <w:t xml:space="preserve"> – </w:t>
      </w:r>
      <w:r w:rsidR="00AF5FE6">
        <w:t>HSC-style questions</w:t>
      </w:r>
    </w:p>
    <w:p w14:paraId="71B1FD2F" w14:textId="47168B74" w:rsidR="006B3CC5" w:rsidRPr="00853D97" w:rsidRDefault="00853D97" w:rsidP="00853D97">
      <w:pPr>
        <w:rPr>
          <w:rStyle w:val="Strong"/>
        </w:rPr>
      </w:pPr>
      <w:r w:rsidRPr="00853D97">
        <w:rPr>
          <w:rStyle w:val="Strong"/>
        </w:rPr>
        <w:t>Question 1</w:t>
      </w:r>
    </w:p>
    <w:p w14:paraId="37DCDCCD" w14:textId="70198847" w:rsidR="003A37B8" w:rsidRDefault="003A37B8" w:rsidP="003A37B8">
      <w:pPr>
        <w:pStyle w:val="ListNumber"/>
        <w:numPr>
          <w:ilvl w:val="0"/>
          <w:numId w:val="0"/>
        </w:numPr>
        <w:spacing w:before="0"/>
        <w:ind w:left="567"/>
        <w:rPr>
          <w:noProof/>
        </w:rPr>
      </w:pPr>
      <w:r w:rsidRPr="003A37B8">
        <w:rPr>
          <w:noProof/>
        </w:rPr>
        <w:drawing>
          <wp:inline distT="0" distB="0" distL="0" distR="0" wp14:anchorId="1E8DFBD0" wp14:editId="776C3754">
            <wp:extent cx="3277773" cy="886008"/>
            <wp:effectExtent l="0" t="0" r="0" b="9525"/>
            <wp:docPr id="39135223" name="Picture 1" descr="Number line showing Montevideo 6pm Thursday UTC -3 and Sydney, UTC+10, with a blue arrow pointing from Sydney to Montevideo with a label 1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5223" name="Picture 1" descr="Number line showing Montevideo 6pm Thursday UTC -3 and Sydney, UTC+10, with a blue arrow pointing from Sydney to Montevideo with a label 13 hours."/>
                    <pic:cNvPicPr/>
                  </pic:nvPicPr>
                  <pic:blipFill>
                    <a:blip r:embed="rId51"/>
                    <a:stretch>
                      <a:fillRect/>
                    </a:stretch>
                  </pic:blipFill>
                  <pic:spPr>
                    <a:xfrm>
                      <a:off x="0" y="0"/>
                      <a:ext cx="3309547" cy="894597"/>
                    </a:xfrm>
                    <a:prstGeom prst="rect">
                      <a:avLst/>
                    </a:prstGeom>
                  </pic:spPr>
                </pic:pic>
              </a:graphicData>
            </a:graphic>
          </wp:inline>
        </w:drawing>
      </w:r>
    </w:p>
    <w:p w14:paraId="56CF5CBF" w14:textId="5A9127F6" w:rsidR="009C7F22" w:rsidRDefault="006565B7" w:rsidP="00853D97">
      <w:r>
        <w:t xml:space="preserve">Plane arrives in Montevideo </w:t>
      </w:r>
      <w:r w:rsidR="002B4F53">
        <w:t xml:space="preserve">at </w:t>
      </w:r>
      <w:r>
        <w:t>6</w:t>
      </w:r>
      <w:r w:rsidR="00A26A8D">
        <w:t xml:space="preserve"> </w:t>
      </w:r>
      <w:r>
        <w:t xml:space="preserve">pm </w:t>
      </w:r>
      <w:r w:rsidR="005D56CE">
        <w:t>Thursday (</w:t>
      </w:r>
      <w:r w:rsidR="00883B68">
        <w:t>local time)</w:t>
      </w:r>
      <w:r w:rsidR="002B4F53">
        <w:t>.</w:t>
      </w:r>
    </w:p>
    <w:p w14:paraId="6B69E899" w14:textId="422EDE5F" w:rsidR="00883B68" w:rsidRDefault="00883B68" w:rsidP="00853D97">
      <w:r>
        <w:t xml:space="preserve">Time in Sydney = </w:t>
      </w:r>
      <w:r w:rsidR="00EC27FF">
        <w:t>6</w:t>
      </w:r>
      <w:r w:rsidR="00A26A8D">
        <w:t xml:space="preserve"> </w:t>
      </w:r>
      <w:r w:rsidR="00EC27FF">
        <w:t>pm Thursday + 13</w:t>
      </w:r>
      <w:r w:rsidR="002B4F53">
        <w:t>-</w:t>
      </w:r>
      <w:r w:rsidR="00EB3064">
        <w:t>hour time</w:t>
      </w:r>
      <w:r w:rsidR="00EC27FF">
        <w:t xml:space="preserve"> difference = 7</w:t>
      </w:r>
      <w:r w:rsidR="005D56CE">
        <w:t xml:space="preserve"> </w:t>
      </w:r>
      <w:r w:rsidR="00EC27FF">
        <w:t>am Friday</w:t>
      </w:r>
    </w:p>
    <w:p w14:paraId="1D25BC66" w14:textId="4B0937A3" w:rsidR="009265E7" w:rsidRDefault="00C33071" w:rsidP="00853D97">
      <w:r>
        <w:t>2</w:t>
      </w:r>
      <w:r w:rsidR="00EB3064">
        <w:t>1</w:t>
      </w:r>
      <w:r>
        <w:t xml:space="preserve"> hours before arrival time = 7</w:t>
      </w:r>
      <w:r w:rsidR="00A26A8D">
        <w:t xml:space="preserve"> </w:t>
      </w:r>
      <w:r>
        <w:t>am Friday – 2</w:t>
      </w:r>
      <w:r w:rsidR="00EB3064">
        <w:t>1</w:t>
      </w:r>
      <w:r>
        <w:t xml:space="preserve"> hours = </w:t>
      </w:r>
      <w:r w:rsidR="00EB3064">
        <w:t>1</w:t>
      </w:r>
      <w:r w:rsidR="00EE5671">
        <w:t>0</w:t>
      </w:r>
      <w:r w:rsidR="00EB3064">
        <w:t xml:space="preserve"> am Thursday</w:t>
      </w:r>
    </w:p>
    <w:p w14:paraId="552CF859" w14:textId="7382019E" w:rsidR="00853D97" w:rsidRPr="00853D97" w:rsidRDefault="00853D97" w:rsidP="00853D97">
      <w:pPr>
        <w:rPr>
          <w:rStyle w:val="Strong"/>
        </w:rPr>
      </w:pPr>
      <w:r w:rsidRPr="00853D97">
        <w:rPr>
          <w:rStyle w:val="Strong"/>
        </w:rPr>
        <w:t xml:space="preserve">Question </w:t>
      </w:r>
      <w:r>
        <w:rPr>
          <w:rStyle w:val="Strong"/>
        </w:rPr>
        <w:t>2</w:t>
      </w:r>
    </w:p>
    <w:p w14:paraId="28F89799" w14:textId="3081D084" w:rsidR="009D01EF" w:rsidRDefault="006D5D68" w:rsidP="003A37B8">
      <w:pPr>
        <w:pStyle w:val="ListNumber"/>
        <w:keepNext/>
        <w:numPr>
          <w:ilvl w:val="0"/>
          <w:numId w:val="0"/>
        </w:numPr>
        <w:spacing w:before="120"/>
        <w:ind w:left="567"/>
        <w:rPr>
          <w:noProof/>
        </w:rPr>
      </w:pPr>
      <w:r w:rsidRPr="006D5D68">
        <w:rPr>
          <w:noProof/>
        </w:rPr>
        <w:drawing>
          <wp:inline distT="0" distB="0" distL="0" distR="0" wp14:anchorId="748FEECD" wp14:editId="39481518">
            <wp:extent cx="3045656" cy="690475"/>
            <wp:effectExtent l="0" t="0" r="2540" b="0"/>
            <wp:docPr id="544226983" name="Picture 1" descr="Number line showing Los Angeles 8:20 pm Wednesday UTC-8 and New Delhi 3:10 am Friday UTC+5, with an arrow pointing from New Delhi to Los Angeles with a label '1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26983" name="Picture 1" descr="Number line showing Los Angeles 8:20 pm Wednesday UTC-8 and New Delhi 3:10 am Friday UTC+5, with an arrow pointing from New Delhi to Los Angeles with a label '13 hours'."/>
                    <pic:cNvPicPr/>
                  </pic:nvPicPr>
                  <pic:blipFill>
                    <a:blip r:embed="rId52"/>
                    <a:stretch>
                      <a:fillRect/>
                    </a:stretch>
                  </pic:blipFill>
                  <pic:spPr>
                    <a:xfrm>
                      <a:off x="0" y="0"/>
                      <a:ext cx="3102713" cy="703410"/>
                    </a:xfrm>
                    <a:prstGeom prst="rect">
                      <a:avLst/>
                    </a:prstGeom>
                  </pic:spPr>
                </pic:pic>
              </a:graphicData>
            </a:graphic>
          </wp:inline>
        </w:drawing>
      </w:r>
    </w:p>
    <w:p w14:paraId="63DC91EF" w14:textId="304086D1" w:rsidR="009D01EF" w:rsidRDefault="009D01EF" w:rsidP="00853D97">
      <w:r>
        <w:t xml:space="preserve">Plane arrives in </w:t>
      </w:r>
      <w:r w:rsidR="008F2DA8">
        <w:t>Los Angeles</w:t>
      </w:r>
      <w:r>
        <w:t xml:space="preserve"> </w:t>
      </w:r>
      <w:r w:rsidR="002B4F53">
        <w:t xml:space="preserve">at </w:t>
      </w:r>
      <w:r w:rsidR="008F2DA8">
        <w:t xml:space="preserve">8:20 </w:t>
      </w:r>
      <w:r>
        <w:t xml:space="preserve">pm </w:t>
      </w:r>
      <w:r w:rsidR="00B771EF">
        <w:t xml:space="preserve">Wednesday </w:t>
      </w:r>
      <w:r>
        <w:t>(local time)</w:t>
      </w:r>
      <w:r w:rsidR="002B4F53">
        <w:t>.</w:t>
      </w:r>
    </w:p>
    <w:p w14:paraId="1FD7775C" w14:textId="20FEAE17" w:rsidR="009D01EF" w:rsidRPr="00E410B4" w:rsidRDefault="009D01EF" w:rsidP="00853D97">
      <w:r w:rsidRPr="00E410B4">
        <w:t xml:space="preserve">Time in </w:t>
      </w:r>
      <w:r w:rsidR="00B771EF" w:rsidRPr="00E410B4">
        <w:t xml:space="preserve">New </w:t>
      </w:r>
      <w:r w:rsidR="005564C6" w:rsidRPr="00E410B4">
        <w:t>Delhi</w:t>
      </w:r>
      <w:r w:rsidRPr="00E410B4">
        <w:t xml:space="preserve"> = </w:t>
      </w:r>
      <w:r w:rsidR="00B771EF" w:rsidRPr="00E410B4">
        <w:t xml:space="preserve">8:20 pm Wednesday </w:t>
      </w:r>
      <w:r w:rsidRPr="00E410B4">
        <w:t>+ 13</w:t>
      </w:r>
      <w:r w:rsidR="002B4F53">
        <w:t>-</w:t>
      </w:r>
      <w:r w:rsidRPr="00E410B4">
        <w:t xml:space="preserve">hour time difference = </w:t>
      </w:r>
      <w:r w:rsidR="00C203B8" w:rsidRPr="00E410B4">
        <w:t>9:20 am Thursday</w:t>
      </w:r>
    </w:p>
    <w:p w14:paraId="20816763" w14:textId="656971B6" w:rsidR="00E410B4" w:rsidRPr="00E410B4" w:rsidRDefault="00351C15" w:rsidP="00853D97">
      <w:r w:rsidRPr="00E410B4">
        <w:t xml:space="preserve">Time difference between 9:20 am Thursday and 3:10 am Friday = </w:t>
      </w:r>
      <w:r w:rsidR="00F77634" w:rsidRPr="00E410B4">
        <w:t>1</w:t>
      </w:r>
      <w:r w:rsidR="005564C6" w:rsidRPr="00E410B4">
        <w:t>7</w:t>
      </w:r>
      <w:r w:rsidR="00F77634" w:rsidRPr="00E410B4">
        <w:t xml:space="preserve"> hours</w:t>
      </w:r>
      <w:r w:rsidR="005564C6" w:rsidRPr="00E410B4">
        <w:t xml:space="preserve"> </w:t>
      </w:r>
      <w:r w:rsidR="002B4F53">
        <w:t xml:space="preserve">and </w:t>
      </w:r>
      <w:r w:rsidR="005564C6" w:rsidRPr="00E410B4">
        <w:t>50 minutes</w:t>
      </w:r>
    </w:p>
    <w:p w14:paraId="38A4F427" w14:textId="7A3D080B" w:rsidR="005564C6" w:rsidRDefault="005564C6" w:rsidP="00853D97">
      <w:r w:rsidRPr="00E410B4">
        <w:t>Flight time is 17 hours and 15 minutes.</w:t>
      </w:r>
    </w:p>
    <w:p w14:paraId="5D84FDDD" w14:textId="6C5DC393" w:rsidR="00853D97" w:rsidRPr="00853D97" w:rsidRDefault="00853D97" w:rsidP="00853D97">
      <w:pPr>
        <w:rPr>
          <w:rStyle w:val="Strong"/>
        </w:rPr>
      </w:pPr>
      <w:r w:rsidRPr="00853D97">
        <w:rPr>
          <w:rStyle w:val="Strong"/>
        </w:rPr>
        <w:t xml:space="preserve">Question </w:t>
      </w:r>
      <w:r>
        <w:rPr>
          <w:rStyle w:val="Strong"/>
        </w:rPr>
        <w:t>3</w:t>
      </w:r>
    </w:p>
    <w:p w14:paraId="081DA103" w14:textId="67113773" w:rsidR="002D7A2A" w:rsidRDefault="006D5D68" w:rsidP="003A37B8">
      <w:pPr>
        <w:pStyle w:val="ListNumber"/>
        <w:numPr>
          <w:ilvl w:val="0"/>
          <w:numId w:val="0"/>
        </w:numPr>
        <w:spacing w:before="120"/>
        <w:ind w:left="567"/>
        <w:rPr>
          <w:noProof/>
        </w:rPr>
      </w:pPr>
      <w:r w:rsidRPr="006D5D68">
        <w:rPr>
          <w:noProof/>
        </w:rPr>
        <w:drawing>
          <wp:inline distT="0" distB="0" distL="0" distR="0" wp14:anchorId="26775AA0" wp14:editId="37AB94FD">
            <wp:extent cx="2912362" cy="742950"/>
            <wp:effectExtent l="0" t="0" r="2540" b="0"/>
            <wp:docPr id="1358800685" name="Picture 1" descr="Number line showing New Orleans at 90 degrees West and City A at 5 degrees East. There is an arrow between them labelled '9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00685" name="Picture 1" descr="Number line showing New Orleans at 90 degrees West and City A at 5 degrees East. There is an arrow between them labelled '95 degrees'."/>
                    <pic:cNvPicPr/>
                  </pic:nvPicPr>
                  <pic:blipFill>
                    <a:blip r:embed="rId53"/>
                    <a:stretch>
                      <a:fillRect/>
                    </a:stretch>
                  </pic:blipFill>
                  <pic:spPr>
                    <a:xfrm>
                      <a:off x="0" y="0"/>
                      <a:ext cx="2919577" cy="744790"/>
                    </a:xfrm>
                    <a:prstGeom prst="rect">
                      <a:avLst/>
                    </a:prstGeom>
                  </pic:spPr>
                </pic:pic>
              </a:graphicData>
            </a:graphic>
          </wp:inline>
        </w:drawing>
      </w:r>
    </w:p>
    <w:p w14:paraId="3203B29E" w14:textId="185AA30C" w:rsidR="00D568B4" w:rsidRDefault="00D568B4" w:rsidP="00853D97">
      <w:r>
        <w:t>Angular distance = 5</w:t>
      </w:r>
      <w:r w:rsidR="002B4F53">
        <w:t xml:space="preserve"> </w:t>
      </w:r>
      <w:r>
        <w:t>+</w:t>
      </w:r>
      <w:r w:rsidR="002B4F53">
        <w:t xml:space="preserve"> </w:t>
      </w:r>
      <w:r>
        <w:t>90 = 95°</w:t>
      </w:r>
    </w:p>
    <w:p w14:paraId="12051ED8" w14:textId="2924D826" w:rsidR="00D568B4" w:rsidRDefault="005D540C" w:rsidP="00853D97">
      <w:r>
        <w:t>95</w:t>
      </w:r>
      <w:r w:rsidR="002B4F53">
        <w:t xml:space="preserve"> </w:t>
      </w:r>
      <w:r>
        <w:t>÷</w:t>
      </w:r>
      <w:r w:rsidR="002B4F53">
        <w:t xml:space="preserve"> </w:t>
      </w:r>
      <w:r>
        <w:t>15</w:t>
      </w:r>
      <w:r w:rsidR="002B4F53">
        <w:t xml:space="preserve"> </w:t>
      </w:r>
      <w:r>
        <w:t xml:space="preserve">= </w:t>
      </w:r>
      <w:r w:rsidR="00FC6C3D">
        <w:t xml:space="preserve">6.33333 hours = 6 hours </w:t>
      </w:r>
      <w:r w:rsidR="002B4F53">
        <w:t xml:space="preserve">and </w:t>
      </w:r>
      <w:r w:rsidR="00FC6C3D">
        <w:t>20 minutes</w:t>
      </w:r>
    </w:p>
    <w:p w14:paraId="6FD740D0" w14:textId="3F7F75D4" w:rsidR="002D7A2A" w:rsidRDefault="003D3C2C" w:rsidP="00853D97">
      <w:r>
        <w:t>Local New Or</w:t>
      </w:r>
      <w:r w:rsidR="002B3E67">
        <w:t xml:space="preserve">leans time for departure </w:t>
      </w:r>
      <w:r w:rsidR="00C2256A">
        <w:t xml:space="preserve">= </w:t>
      </w:r>
      <w:r w:rsidR="00607C01">
        <w:t xml:space="preserve">4:30 </w:t>
      </w:r>
      <w:r w:rsidR="00483E28">
        <w:t xml:space="preserve">pm </w:t>
      </w:r>
      <w:r w:rsidR="00607C01">
        <w:t xml:space="preserve">Tuesday </w:t>
      </w:r>
      <w:r w:rsidR="00DD16A3">
        <w:t>–</w:t>
      </w:r>
      <w:r w:rsidR="00607C01">
        <w:t xml:space="preserve"> 6 hours</w:t>
      </w:r>
      <w:r w:rsidR="00DD16A3">
        <w:t xml:space="preserve"> and</w:t>
      </w:r>
      <w:r w:rsidR="00607C01">
        <w:t xml:space="preserve"> 20 min</w:t>
      </w:r>
      <w:r w:rsidR="00DD16A3">
        <w:t>ute</w:t>
      </w:r>
      <w:r w:rsidR="00607C01">
        <w:t>s = 10:</w:t>
      </w:r>
      <w:r w:rsidR="00C2256A">
        <w:t>1</w:t>
      </w:r>
      <w:r w:rsidR="00607C01">
        <w:t>0</w:t>
      </w:r>
      <w:r w:rsidR="006A35DC">
        <w:t> </w:t>
      </w:r>
      <w:r w:rsidR="00D33CBC">
        <w:t>a</w:t>
      </w:r>
      <w:r w:rsidR="00607C01">
        <w:t>m</w:t>
      </w:r>
    </w:p>
    <w:p w14:paraId="3EEE6D85" w14:textId="51CEDF01" w:rsidR="00D33CBC" w:rsidRDefault="00D33CBC" w:rsidP="00853D97">
      <w:r>
        <w:t>10:10</w:t>
      </w:r>
      <w:r w:rsidR="00116D1B">
        <w:t xml:space="preserve"> </w:t>
      </w:r>
      <w:r>
        <w:t>am plus travel time = 10:10 am Tuesday + 10 hours</w:t>
      </w:r>
      <w:r w:rsidR="00DD16A3">
        <w:t xml:space="preserve"> and</w:t>
      </w:r>
      <w:r w:rsidR="00952316">
        <w:t xml:space="preserve"> 35 minutes = 8:45 pm Tuesday</w:t>
      </w:r>
    </w:p>
    <w:p w14:paraId="694E8115" w14:textId="7337CC44" w:rsidR="0028101B" w:rsidRPr="00853D97" w:rsidRDefault="00853D97" w:rsidP="00853D97">
      <w:pPr>
        <w:keepNext/>
        <w:rPr>
          <w:b/>
          <w:bCs/>
        </w:rPr>
      </w:pPr>
      <w:r w:rsidRPr="00853D97">
        <w:rPr>
          <w:rStyle w:val="Strong"/>
        </w:rPr>
        <w:lastRenderedPageBreak/>
        <w:t xml:space="preserve">Question </w:t>
      </w:r>
      <w:r>
        <w:rPr>
          <w:rStyle w:val="Strong"/>
        </w:rPr>
        <w:t>4</w:t>
      </w:r>
    </w:p>
    <w:p w14:paraId="68454CC5" w14:textId="7A308948" w:rsidR="003A37B8" w:rsidRDefault="003A37B8" w:rsidP="000B76D6">
      <w:pPr>
        <w:pStyle w:val="ListNumber"/>
        <w:numPr>
          <w:ilvl w:val="0"/>
          <w:numId w:val="0"/>
        </w:numPr>
        <w:spacing w:before="480"/>
        <w:ind w:left="567"/>
        <w:rPr>
          <w:noProof/>
        </w:rPr>
      </w:pPr>
      <w:r w:rsidRPr="003A37B8">
        <w:rPr>
          <w:noProof/>
        </w:rPr>
        <w:drawing>
          <wp:inline distT="0" distB="0" distL="0" distR="0" wp14:anchorId="330F9295" wp14:editId="65119A3A">
            <wp:extent cx="3087859" cy="750321"/>
            <wp:effectExtent l="0" t="0" r="0" b="0"/>
            <wp:docPr id="1976955654" name="Picture 1" descr="Number line with Arrival 8:30 pm local and Departs 2:00 pm (local) UTC+10. There is an arrow pointing from 'Departs' to 'Arrival' labelled with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55654" name="Picture 1" descr="Number line with Arrival 8:30 pm local and Departs 2:00 pm (local) UTC+10. There is an arrow pointing from 'Departs' to 'Arrival' labelled with a question mark."/>
                    <pic:cNvPicPr/>
                  </pic:nvPicPr>
                  <pic:blipFill>
                    <a:blip r:embed="rId54"/>
                    <a:stretch>
                      <a:fillRect/>
                    </a:stretch>
                  </pic:blipFill>
                  <pic:spPr>
                    <a:xfrm>
                      <a:off x="0" y="0"/>
                      <a:ext cx="3111115" cy="755972"/>
                    </a:xfrm>
                    <a:prstGeom prst="rect">
                      <a:avLst/>
                    </a:prstGeom>
                  </pic:spPr>
                </pic:pic>
              </a:graphicData>
            </a:graphic>
          </wp:inline>
        </w:drawing>
      </w:r>
    </w:p>
    <w:p w14:paraId="03BAE9A9" w14:textId="35E11CDF" w:rsidR="0028101B" w:rsidRDefault="0028101B" w:rsidP="00853D97">
      <w:r>
        <w:t xml:space="preserve">Plane </w:t>
      </w:r>
      <w:r w:rsidR="00612900">
        <w:t>departs at</w:t>
      </w:r>
      <w:r>
        <w:t xml:space="preserve"> </w:t>
      </w:r>
      <w:r w:rsidR="00612900">
        <w:t>2</w:t>
      </w:r>
      <w:r>
        <w:t xml:space="preserve"> pm</w:t>
      </w:r>
      <w:r w:rsidR="00612900">
        <w:t>.</w:t>
      </w:r>
    </w:p>
    <w:p w14:paraId="49DF6BC5" w14:textId="0548AD09" w:rsidR="00612900" w:rsidRDefault="00612900" w:rsidP="00853D97">
      <w:r>
        <w:t xml:space="preserve">It travels for 14 hours </w:t>
      </w:r>
      <w:r w:rsidR="00193ED0">
        <w:t xml:space="preserve">and </w:t>
      </w:r>
      <w:r>
        <w:t>30 minutes.</w:t>
      </w:r>
    </w:p>
    <w:p w14:paraId="2B72CD75" w14:textId="06575D9F" w:rsidR="00612900" w:rsidRDefault="00612900" w:rsidP="00853D97">
      <w:r>
        <w:t xml:space="preserve">Local time from the departure city when the plane </w:t>
      </w:r>
      <w:r w:rsidR="003B6370">
        <w:t xml:space="preserve">lands = 2 pm + 14 hours </w:t>
      </w:r>
      <w:r w:rsidR="00193ED0">
        <w:t xml:space="preserve">and </w:t>
      </w:r>
      <w:r w:rsidR="003B6370">
        <w:t>30 minutes</w:t>
      </w:r>
      <w:r w:rsidR="00B22013">
        <w:t xml:space="preserve"> = 4:30 am next day.</w:t>
      </w:r>
    </w:p>
    <w:p w14:paraId="17559D64" w14:textId="4F05E667" w:rsidR="00D22DB0" w:rsidRDefault="00D22DB0" w:rsidP="00853D97">
      <w:r>
        <w:t>Time difference =</w:t>
      </w:r>
      <w:r w:rsidR="00CE04BB">
        <w:t xml:space="preserve"> </w:t>
      </w:r>
      <w:r w:rsidR="000F5F5F">
        <w:t xml:space="preserve">8:30 pm – 4:30 am next day = </w:t>
      </w:r>
      <w:r w:rsidR="00380EEC">
        <w:t>8</w:t>
      </w:r>
      <w:r w:rsidR="00193ED0">
        <w:t>-</w:t>
      </w:r>
      <w:r w:rsidR="00380EEC">
        <w:t>hour time difference.</w:t>
      </w:r>
    </w:p>
    <w:p w14:paraId="5C9D6D82" w14:textId="2273133F" w:rsidR="00380EEC" w:rsidRDefault="00483E28" w:rsidP="00853D97">
      <w:r>
        <w:t>UTC</w:t>
      </w:r>
      <w:r w:rsidR="00380EEC">
        <w:t>+10 – 8 hours = UTC+2.</w:t>
      </w:r>
    </w:p>
    <w:p w14:paraId="3F2FFD27" w14:textId="01537497" w:rsidR="00853D97" w:rsidRPr="00853D97" w:rsidRDefault="00853D97" w:rsidP="00853D97">
      <w:pPr>
        <w:rPr>
          <w:rStyle w:val="Strong"/>
        </w:rPr>
      </w:pPr>
      <w:r w:rsidRPr="00853D97">
        <w:rPr>
          <w:rStyle w:val="Strong"/>
        </w:rPr>
        <w:t xml:space="preserve">Question </w:t>
      </w:r>
      <w:r>
        <w:rPr>
          <w:rStyle w:val="Strong"/>
        </w:rPr>
        <w:t>5</w:t>
      </w:r>
    </w:p>
    <w:p w14:paraId="241B1711" w14:textId="0B6653E5" w:rsidR="003A37B8" w:rsidRDefault="003A37B8" w:rsidP="003A37B8">
      <w:pPr>
        <w:pStyle w:val="ListNumber"/>
        <w:numPr>
          <w:ilvl w:val="0"/>
          <w:numId w:val="0"/>
        </w:numPr>
        <w:spacing w:before="0"/>
        <w:ind w:left="567"/>
        <w:rPr>
          <w:noProof/>
        </w:rPr>
      </w:pPr>
      <w:r w:rsidRPr="003A37B8">
        <w:rPr>
          <w:noProof/>
        </w:rPr>
        <w:drawing>
          <wp:inline distT="0" distB="0" distL="0" distR="0" wp14:anchorId="6FAD2093" wp14:editId="41BDBF71">
            <wp:extent cx="3428857" cy="717452"/>
            <wp:effectExtent l="0" t="0" r="635" b="6985"/>
            <wp:docPr id="908975491" name="Picture 1" descr="Number line showing Berlin 5:00 pm Monday UTC+1 and Singapore 11:25 am Tuesday UTC+8, with an arrow pointing from Singapore to Berlin with a label '7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75491" name="Picture 1" descr="Number line showing Berlin 5:00 pm Monday UTC+1 and Singapore 11:25 am Tuesday UTC+8, with an arrow pointing from Singapore to Berlin with a label '7 hours'."/>
                    <pic:cNvPicPr/>
                  </pic:nvPicPr>
                  <pic:blipFill>
                    <a:blip r:embed="rId55"/>
                    <a:stretch>
                      <a:fillRect/>
                    </a:stretch>
                  </pic:blipFill>
                  <pic:spPr>
                    <a:xfrm>
                      <a:off x="0" y="0"/>
                      <a:ext cx="3494085" cy="731100"/>
                    </a:xfrm>
                    <a:prstGeom prst="rect">
                      <a:avLst/>
                    </a:prstGeom>
                  </pic:spPr>
                </pic:pic>
              </a:graphicData>
            </a:graphic>
          </wp:inline>
        </w:drawing>
      </w:r>
    </w:p>
    <w:p w14:paraId="36FF79B4" w14:textId="7D0EEAB1" w:rsidR="000931C5" w:rsidRDefault="00682204" w:rsidP="00853D97">
      <w:r>
        <w:t>Plane departs Berlin at 5</w:t>
      </w:r>
      <w:r w:rsidR="00E41C11">
        <w:t xml:space="preserve"> </w:t>
      </w:r>
      <w:r>
        <w:t>pm and arrives</w:t>
      </w:r>
      <w:r w:rsidR="00E41C11">
        <w:t xml:space="preserve"> at 11:25 am </w:t>
      </w:r>
      <w:r w:rsidR="00C57308">
        <w:t>Singapore time.</w:t>
      </w:r>
    </w:p>
    <w:p w14:paraId="2FA90EDE" w14:textId="4AB1301B" w:rsidR="00C57308" w:rsidRDefault="00C57308" w:rsidP="00853D97">
      <w:r>
        <w:t>Berlin</w:t>
      </w:r>
      <w:r w:rsidR="00B1575A">
        <w:t xml:space="preserve"> local time when plane arrives = 11:25 am – 7 hours = 4:25 am</w:t>
      </w:r>
      <w:r w:rsidR="00B263E0">
        <w:t>.</w:t>
      </w:r>
    </w:p>
    <w:p w14:paraId="37CCF35E" w14:textId="1E369A96" w:rsidR="00B263E0" w:rsidRDefault="00B263E0" w:rsidP="00853D97">
      <w:r>
        <w:t>Time difference = 5</w:t>
      </w:r>
      <w:r w:rsidR="005D56CE">
        <w:t xml:space="preserve"> </w:t>
      </w:r>
      <w:r>
        <w:t>pm</w:t>
      </w:r>
      <w:r w:rsidR="00106E0D">
        <w:t xml:space="preserve"> – 4:25 am next day = 11 hours </w:t>
      </w:r>
      <w:r w:rsidR="004A08C1">
        <w:t xml:space="preserve">and </w:t>
      </w:r>
      <w:r w:rsidR="00106E0D">
        <w:t>25 minutes.</w:t>
      </w:r>
    </w:p>
    <w:p w14:paraId="7E4F7486" w14:textId="77777777" w:rsidR="00106E0D" w:rsidRPr="00E410B4" w:rsidRDefault="00106E0D" w:rsidP="00E410B4">
      <w:r>
        <w:br w:type="page"/>
      </w:r>
    </w:p>
    <w:p w14:paraId="377D5B7E" w14:textId="343C09C4" w:rsidR="00E00962" w:rsidRPr="005B65B8" w:rsidRDefault="00E00962" w:rsidP="00215B48">
      <w:pPr>
        <w:pStyle w:val="Heading2"/>
      </w:pPr>
      <w:r w:rsidRPr="005B65B8">
        <w:lastRenderedPageBreak/>
        <w:t>References</w:t>
      </w:r>
    </w:p>
    <w:p w14:paraId="5F2BC152" w14:textId="15692EA8" w:rsidR="00E00962" w:rsidRPr="005B65B8" w:rsidRDefault="00E00962" w:rsidP="00015367">
      <w:pPr>
        <w:pStyle w:val="FeatureBox2"/>
      </w:pPr>
      <w:r w:rsidRPr="005B65B8">
        <w:t>This resource contains NSW Curriculum and syllabus content. The NSW Curriculum is developed by the NSW Education Standards Authority</w:t>
      </w:r>
      <w:r w:rsidR="0009698B">
        <w:t xml:space="preserve"> (NESA)</w:t>
      </w:r>
      <w:r w:rsidRPr="005B65B8">
        <w:t>. This content is prepared by NESA for and on behalf of the Crown in right of the State of New South Wales. The material is protected by Crown copyright.</w:t>
      </w:r>
    </w:p>
    <w:p w14:paraId="2CA44ABF" w14:textId="285175AE" w:rsidR="00E00962" w:rsidRPr="005B65B8" w:rsidRDefault="00E00962" w:rsidP="00015367">
      <w:pPr>
        <w:pStyle w:val="FeatureBox2"/>
      </w:pPr>
      <w:r w:rsidRPr="005B65B8">
        <w:t xml:space="preserve">Please refer to the NESA Copyright Disclaimer for more information </w:t>
      </w:r>
      <w:hyperlink r:id="rId56" w:history="1">
        <w:r w:rsidR="0009698B" w:rsidRPr="00BC7AFD">
          <w:rPr>
            <w:rStyle w:val="Hyperlink"/>
          </w:rPr>
          <w:t>https://www.nsw.gov.au/education-and-training/nesa/copyright</w:t>
        </w:r>
      </w:hyperlink>
      <w:r w:rsidRPr="005B65B8">
        <w:t>.</w:t>
      </w:r>
    </w:p>
    <w:p w14:paraId="35D440B4" w14:textId="46FF6CDE" w:rsidR="00E00962" w:rsidRPr="005B65B8" w:rsidRDefault="00E00962" w:rsidP="00015367">
      <w:pPr>
        <w:pStyle w:val="FeatureBox2"/>
      </w:pPr>
      <w:r w:rsidRPr="005B65B8">
        <w:t xml:space="preserve">NESA holds the only official and up-to-date versions of the NSW Curriculum and syllabus documents. Please visit NESA </w:t>
      </w:r>
      <w:hyperlink r:id="rId57" w:history="1">
        <w:r w:rsidR="0009698B" w:rsidRPr="00BC7AFD">
          <w:rPr>
            <w:rStyle w:val="Hyperlink"/>
          </w:rPr>
          <w:t>https://www.nsw.gov.au/education-and-training/nesa</w:t>
        </w:r>
      </w:hyperlink>
      <w:r w:rsidRPr="005B65B8">
        <w:t xml:space="preserve"> and NSW Curriculum </w:t>
      </w:r>
      <w:hyperlink r:id="rId58" w:history="1">
        <w:r w:rsidRPr="005B65B8">
          <w:rPr>
            <w:rStyle w:val="Hyperlink"/>
            <w:szCs w:val="22"/>
          </w:rPr>
          <w:t>https://curriculum.nsw.edu.au/.</w:t>
        </w:r>
      </w:hyperlink>
    </w:p>
    <w:p w14:paraId="2AC2FF86" w14:textId="3064D097" w:rsidR="00E00962" w:rsidRDefault="004373A0" w:rsidP="006F0DB7">
      <w:hyperlink r:id="rId59" w:history="1">
        <w:r w:rsidRPr="005B65B8">
          <w:rPr>
            <w:rStyle w:val="Hyperlink"/>
          </w:rPr>
          <w:t xml:space="preserve">Mathematics Standard </w:t>
        </w:r>
        <w:r>
          <w:rPr>
            <w:rStyle w:val="Hyperlink"/>
          </w:rPr>
          <w:t>11</w:t>
        </w:r>
        <w:r w:rsidR="0048233F">
          <w:rPr>
            <w:rStyle w:val="Hyperlink"/>
          </w:rPr>
          <w:t>–</w:t>
        </w:r>
        <w:r>
          <w:rPr>
            <w:rStyle w:val="Hyperlink"/>
          </w:rPr>
          <w:t>12</w:t>
        </w:r>
        <w:r w:rsidRPr="005B65B8">
          <w:rPr>
            <w:rStyle w:val="Hyperlink"/>
          </w:rPr>
          <w:t xml:space="preserve"> Syllabus</w:t>
        </w:r>
      </w:hyperlink>
      <w:r w:rsidRPr="005B65B8">
        <w:t xml:space="preserve"> © NSW Education Standards Authority (NESA) for and on behalf of the Crown in right of the State of New South Wales, 2024.</w:t>
      </w:r>
    </w:p>
    <w:p w14:paraId="02F7A38B" w14:textId="77777777" w:rsidR="00B559B4" w:rsidRPr="00043B97" w:rsidRDefault="00B559B4" w:rsidP="00B559B4">
      <w:hyperlink r:id="rId60" w:history="1">
        <w:hyperlink r:id="rId61"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09148F25" w14:textId="3E044C67" w:rsidR="00D510CD" w:rsidRPr="005B65B8" w:rsidRDefault="00D510CD" w:rsidP="006F0DB7">
      <w:r>
        <w:t>Barton C (2018) ‘</w:t>
      </w:r>
      <w:hyperlink r:id="rId62" w:history="1">
        <w:r w:rsidRPr="00D510CD">
          <w:rPr>
            <w:rStyle w:val="Hyperlink"/>
          </w:rPr>
          <w:t>Movie Times</w:t>
        </w:r>
      </w:hyperlink>
      <w:r>
        <w:t xml:space="preserve">’, </w:t>
      </w:r>
      <w:r w:rsidRPr="00D510CD">
        <w:rPr>
          <w:rStyle w:val="Emphasis"/>
        </w:rPr>
        <w:t>SSDD Problems</w:t>
      </w:r>
      <w:r>
        <w:t xml:space="preserve">, SSDD Problems website, accessed </w:t>
      </w:r>
      <w:r w:rsidR="003A37B8">
        <w:t>2 June</w:t>
      </w:r>
      <w:r>
        <w:t xml:space="preserve"> </w:t>
      </w:r>
      <w:r w:rsidR="003A37B8">
        <w:t>2026</w:t>
      </w:r>
      <w:r>
        <w:t>.</w:t>
      </w:r>
    </w:p>
    <w:p w14:paraId="23DF6BF5" w14:textId="46BFF41B" w:rsidR="00117577" w:rsidRPr="005B65B8" w:rsidRDefault="00117577" w:rsidP="006F0DB7">
      <w:r w:rsidRPr="005B65B8">
        <w:br w:type="page"/>
      </w:r>
    </w:p>
    <w:p w14:paraId="4D3D4E6D" w14:textId="77777777" w:rsidR="00117577" w:rsidRPr="005B65B8" w:rsidRDefault="00117577" w:rsidP="00607DF0">
      <w:pPr>
        <w:sectPr w:rsidR="00117577" w:rsidRPr="005B65B8" w:rsidSect="005A171B">
          <w:pgSz w:w="11906" w:h="16838"/>
          <w:pgMar w:top="1129" w:right="1134" w:bottom="1134" w:left="1134" w:header="488" w:footer="535" w:gutter="0"/>
          <w:cols w:space="708"/>
          <w:titlePg/>
          <w:docGrid w:linePitch="360"/>
        </w:sectPr>
      </w:pPr>
    </w:p>
    <w:p w14:paraId="43F67CD2" w14:textId="7A84AD61" w:rsidR="006D6820" w:rsidRPr="005B65B8" w:rsidRDefault="006D6820" w:rsidP="006D6820">
      <w:pPr>
        <w:rPr>
          <w:rStyle w:val="Strong"/>
        </w:rPr>
      </w:pPr>
      <w:r w:rsidRPr="005B65B8">
        <w:rPr>
          <w:rStyle w:val="Strong"/>
        </w:rPr>
        <w:lastRenderedPageBreak/>
        <w:t>© State of New South Wales (Department of Education), 202</w:t>
      </w:r>
      <w:r w:rsidR="003B493F" w:rsidRPr="005B65B8">
        <w:rPr>
          <w:rStyle w:val="Strong"/>
        </w:rPr>
        <w:t>6</w:t>
      </w:r>
    </w:p>
    <w:p w14:paraId="621F5A3B" w14:textId="77777777" w:rsidR="006D6820" w:rsidRPr="005B65B8" w:rsidRDefault="006D6820" w:rsidP="009744B5">
      <w:pPr>
        <w:rPr>
          <w:szCs w:val="22"/>
        </w:rPr>
      </w:pPr>
      <w:r w:rsidRPr="005B65B8">
        <w:rPr>
          <w:szCs w:val="22"/>
        </w:rPr>
        <w:t xml:space="preserve">The copyright material published in this resource is subject to the </w:t>
      </w:r>
      <w:r w:rsidRPr="005B65B8">
        <w:rPr>
          <w:i/>
          <w:iCs/>
          <w:szCs w:val="22"/>
        </w:rPr>
        <w:t>Copyright Act 1968</w:t>
      </w:r>
      <w:r w:rsidRPr="005B65B8">
        <w:rPr>
          <w:szCs w:val="22"/>
        </w:rPr>
        <w:t xml:space="preserve"> (Cth) and is owned by the NSW Department of Education or, where indicated, by a party other than the NSW Department of Education (third-party material).</w:t>
      </w:r>
    </w:p>
    <w:p w14:paraId="67D57062" w14:textId="77777777" w:rsidR="006D6820" w:rsidRPr="005B65B8" w:rsidRDefault="006D6820" w:rsidP="006D6820">
      <w:pPr>
        <w:rPr>
          <w:szCs w:val="22"/>
        </w:rPr>
      </w:pPr>
      <w:r w:rsidRPr="005B65B8">
        <w:rPr>
          <w:szCs w:val="22"/>
        </w:rPr>
        <w:t xml:space="preserve">Copyright material available in this resource and owned by the NSW Department of Education is licensed under a </w:t>
      </w:r>
      <w:hyperlink r:id="rId63" w:history="1">
        <w:r w:rsidRPr="005B65B8">
          <w:rPr>
            <w:rStyle w:val="Hyperlink"/>
            <w:szCs w:val="22"/>
          </w:rPr>
          <w:t>Creative Commons Attribution 4.0 International (CC BY 4.0) license</w:t>
        </w:r>
      </w:hyperlink>
      <w:r w:rsidRPr="005B65B8">
        <w:rPr>
          <w:szCs w:val="22"/>
        </w:rPr>
        <w:t>.</w:t>
      </w:r>
    </w:p>
    <w:p w14:paraId="02454F79" w14:textId="77777777" w:rsidR="006D6820" w:rsidRPr="005B65B8" w:rsidRDefault="006D6820" w:rsidP="006D6820">
      <w:r w:rsidRPr="005B65B8">
        <w:t xml:space="preserve"> </w:t>
      </w:r>
      <w:r w:rsidRPr="005B65B8">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4678EA4" w:rsidR="006D6820" w:rsidRPr="005B65B8" w:rsidRDefault="006D6820" w:rsidP="006D6820">
      <w:pPr>
        <w:rPr>
          <w:szCs w:val="22"/>
        </w:rPr>
      </w:pPr>
      <w:r w:rsidRPr="005B65B8">
        <w:rPr>
          <w:szCs w:val="22"/>
        </w:rPr>
        <w:t>This license allows you to share and adapt the material for any purpose, even commercially.</w:t>
      </w:r>
      <w:r w:rsidR="00E00962" w:rsidRPr="005B65B8">
        <w:rPr>
          <w:szCs w:val="22"/>
        </w:rPr>
        <w:t xml:space="preserve"> </w:t>
      </w:r>
      <w:r w:rsidRPr="005B65B8">
        <w:rPr>
          <w:szCs w:val="22"/>
        </w:rPr>
        <w:t>Attribution should be given to © State of New South Wales (Department of Education), 202</w:t>
      </w:r>
      <w:r w:rsidR="003B493F" w:rsidRPr="005B65B8">
        <w:rPr>
          <w:szCs w:val="22"/>
        </w:rPr>
        <w:t>6</w:t>
      </w:r>
      <w:r w:rsidRPr="005B65B8">
        <w:rPr>
          <w:szCs w:val="22"/>
        </w:rPr>
        <w:t>.</w:t>
      </w:r>
    </w:p>
    <w:p w14:paraId="6EC3AF74" w14:textId="77777777" w:rsidR="006D6820" w:rsidRPr="005B65B8" w:rsidRDefault="006D6820" w:rsidP="006D6820">
      <w:pPr>
        <w:rPr>
          <w:szCs w:val="22"/>
        </w:rPr>
      </w:pPr>
      <w:r w:rsidRPr="005B65B8">
        <w:rPr>
          <w:szCs w:val="22"/>
        </w:rPr>
        <w:t>Material in this resource not available under a Creative Commons license:</w:t>
      </w:r>
    </w:p>
    <w:p w14:paraId="642ED56C" w14:textId="77777777" w:rsidR="006D6820" w:rsidRPr="005B65B8" w:rsidRDefault="006D6820" w:rsidP="008F3EB3">
      <w:pPr>
        <w:pStyle w:val="ListBullet"/>
        <w:numPr>
          <w:ilvl w:val="0"/>
          <w:numId w:val="1"/>
        </w:numPr>
        <w:rPr>
          <w:szCs w:val="22"/>
        </w:rPr>
      </w:pPr>
      <w:r w:rsidRPr="005B65B8">
        <w:rPr>
          <w:szCs w:val="22"/>
        </w:rPr>
        <w:t>the NSW Department of Education logo, other logos and trademark-protected material</w:t>
      </w:r>
    </w:p>
    <w:p w14:paraId="73BE79CE" w14:textId="77777777" w:rsidR="006D6820" w:rsidRPr="005B65B8" w:rsidRDefault="006D6820" w:rsidP="008F3EB3">
      <w:pPr>
        <w:pStyle w:val="ListBullet"/>
        <w:numPr>
          <w:ilvl w:val="0"/>
          <w:numId w:val="1"/>
        </w:numPr>
        <w:rPr>
          <w:szCs w:val="22"/>
        </w:rPr>
      </w:pPr>
      <w:r w:rsidRPr="005B65B8">
        <w:rPr>
          <w:szCs w:val="22"/>
        </w:rPr>
        <w:t>material owned by a third party that has been reproduced with permission. You will need to obtain permission from the third party to reuse its material.</w:t>
      </w:r>
    </w:p>
    <w:p w14:paraId="6D53D16A" w14:textId="77777777" w:rsidR="006D6820" w:rsidRPr="005B65B8" w:rsidRDefault="006D6820" w:rsidP="00015367">
      <w:pPr>
        <w:pStyle w:val="FeatureBox2"/>
        <w:rPr>
          <w:rStyle w:val="Strong"/>
          <w:szCs w:val="22"/>
        </w:rPr>
      </w:pPr>
      <w:r w:rsidRPr="005B65B8">
        <w:rPr>
          <w:rStyle w:val="Strong"/>
          <w:szCs w:val="22"/>
        </w:rPr>
        <w:t>Links to third-party material and websites</w:t>
      </w:r>
    </w:p>
    <w:p w14:paraId="4395B9D5" w14:textId="77777777" w:rsidR="006D6820" w:rsidRPr="005B65B8" w:rsidRDefault="006D6820" w:rsidP="00015367">
      <w:pPr>
        <w:pStyle w:val="FeatureBox2"/>
      </w:pPr>
      <w:r w:rsidRPr="005B65B8">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3CBD1EFA" w:rsidR="004D0640" w:rsidRPr="005B65B8" w:rsidRDefault="006D6820" w:rsidP="00015367">
      <w:pPr>
        <w:pStyle w:val="FeatureBox2"/>
      </w:pPr>
      <w:r w:rsidRPr="005B65B8">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B65B8">
        <w:rPr>
          <w:i/>
          <w:iCs/>
        </w:rPr>
        <w:t>Copyright Act 1968</w:t>
      </w:r>
      <w:r w:rsidRPr="005B65B8">
        <w:t xml:space="preserve"> (Cth). The department accepts no responsibility for content on third-party websites.</w:t>
      </w:r>
    </w:p>
    <w:sectPr w:rsidR="004D0640" w:rsidRPr="005B65B8" w:rsidSect="00F15535">
      <w:headerReference w:type="first" r:id="rId65"/>
      <w:footerReference w:type="first" r:id="rId66"/>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AF754" w14:textId="77777777" w:rsidR="00E10F9A" w:rsidRDefault="00E10F9A" w:rsidP="00843DF5">
      <w:r>
        <w:separator/>
      </w:r>
    </w:p>
    <w:p w14:paraId="6BCF5A55" w14:textId="77777777" w:rsidR="00E10F9A" w:rsidRDefault="00E10F9A" w:rsidP="00843DF5"/>
    <w:p w14:paraId="0CC962CC" w14:textId="77777777" w:rsidR="00E10F9A" w:rsidRDefault="00E10F9A" w:rsidP="00843DF5"/>
  </w:endnote>
  <w:endnote w:type="continuationSeparator" w:id="0">
    <w:p w14:paraId="3B914F2A" w14:textId="77777777" w:rsidR="00E10F9A" w:rsidRDefault="00E10F9A" w:rsidP="00843DF5">
      <w:r>
        <w:continuationSeparator/>
      </w:r>
    </w:p>
    <w:p w14:paraId="5096D7A6" w14:textId="77777777" w:rsidR="00E10F9A" w:rsidRDefault="00E10F9A" w:rsidP="00843DF5"/>
    <w:p w14:paraId="45DBC988" w14:textId="77777777" w:rsidR="00E10F9A" w:rsidRDefault="00E10F9A"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66E80D2-F3C4-4540-AA62-539C38117852}"/>
    <w:embedBold r:id="rId2" w:fontKey="{781FF67A-E38B-4C3B-B7C3-DD5FC94C493D}"/>
    <w:embedItalic r:id="rId3" w:fontKey="{2A6036C3-58C2-4BD8-A850-98ECDAD28CC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4BAAEB9A-814E-403B-A559-19D4A4E9746C}"/>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E79D0D63-23B8-48FB-B75B-E1046C48DA80}"/>
    <w:embedBold r:id="rId6" w:fontKey="{D8D3DFBD-1748-4F09-9520-6805E96CE0A1}"/>
    <w:embedItalic r:id="rId7" w:fontKey="{9C71689C-6CE8-4E72-866A-37D44AC7B2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44662292" w:rsidR="008A353C" w:rsidRPr="003429C9" w:rsidRDefault="003429C9" w:rsidP="003429C9">
    <w:pPr>
      <w:pStyle w:val="Footer"/>
    </w:pPr>
    <w:r>
      <w:t>© NSW Department of Education, Jun-26</w:t>
    </w:r>
    <w:r>
      <w:ptab w:relativeTo="margin" w:alignment="right" w:leader="none"/>
    </w:r>
    <w:r>
      <w:rPr>
        <w:b/>
        <w:noProof/>
        <w:sz w:val="28"/>
        <w:szCs w:val="28"/>
      </w:rPr>
      <w:drawing>
        <wp:inline distT="0" distB="0" distL="0" distR="0" wp14:anchorId="2608E1D7" wp14:editId="3DCCCECC">
          <wp:extent cx="571500" cy="190500"/>
          <wp:effectExtent l="0" t="0" r="0" b="0"/>
          <wp:docPr id="368657935" name="Picture 36865793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53963675" w:rsidR="004A781E" w:rsidRPr="003429C9" w:rsidRDefault="003429C9" w:rsidP="003429C9">
    <w:pPr>
      <w:pStyle w:val="Footer"/>
    </w:pPr>
    <w:r>
      <w:t>© NSW Department of Education, Jun-26</w:t>
    </w:r>
    <w:r>
      <w:ptab w:relativeTo="margin" w:alignment="right" w:leader="none"/>
    </w:r>
    <w:r>
      <w:rPr>
        <w:b/>
        <w:noProof/>
        <w:sz w:val="28"/>
        <w:szCs w:val="28"/>
      </w:rPr>
      <w:drawing>
        <wp:inline distT="0" distB="0" distL="0" distR="0" wp14:anchorId="2D2676A2" wp14:editId="37A20164">
          <wp:extent cx="571500" cy="190500"/>
          <wp:effectExtent l="0" t="0" r="0" b="0"/>
          <wp:docPr id="543359640" name="Picture 54335964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7E52C4AD" w:rsidR="003B3E41" w:rsidRPr="0036547B" w:rsidRDefault="003B3E41" w:rsidP="00365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770D7" w14:textId="77777777" w:rsidR="00E10F9A" w:rsidRDefault="00E10F9A" w:rsidP="00843DF5">
      <w:r>
        <w:separator/>
      </w:r>
    </w:p>
    <w:p w14:paraId="11C0BDFA" w14:textId="77777777" w:rsidR="00E10F9A" w:rsidRDefault="00E10F9A" w:rsidP="00843DF5"/>
    <w:p w14:paraId="2A44D971" w14:textId="77777777" w:rsidR="00E10F9A" w:rsidRDefault="00E10F9A" w:rsidP="00843DF5"/>
  </w:footnote>
  <w:footnote w:type="continuationSeparator" w:id="0">
    <w:p w14:paraId="4A1F7A94" w14:textId="77777777" w:rsidR="00E10F9A" w:rsidRDefault="00E10F9A" w:rsidP="00843DF5">
      <w:r>
        <w:continuationSeparator/>
      </w:r>
    </w:p>
    <w:p w14:paraId="34AE6CB6" w14:textId="77777777" w:rsidR="00E10F9A" w:rsidRDefault="00E10F9A" w:rsidP="00843DF5"/>
    <w:p w14:paraId="228D6001" w14:textId="77777777" w:rsidR="00E10F9A" w:rsidRDefault="00E10F9A"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03615129" w:rsidR="00F15535" w:rsidRPr="003429C9" w:rsidRDefault="003429C9" w:rsidP="003429C9">
    <w:pPr>
      <w:pStyle w:val="Documentname0"/>
    </w:pPr>
    <w:r>
      <w:t>International travel</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4BD70E31" w:rsidR="003B3E41" w:rsidRPr="00015367" w:rsidRDefault="00015367" w:rsidP="00015367">
    <w:pPr>
      <w:pStyle w:val="Header"/>
    </w:pPr>
    <w:r w:rsidRPr="009D43DD">
      <mc:AlternateContent>
        <mc:Choice Requires="wps">
          <w:drawing>
            <wp:anchor distT="0" distB="0" distL="114300" distR="114300" simplePos="0" relativeHeight="251659264" behindDoc="1" locked="0" layoutInCell="1" allowOverlap="1" wp14:anchorId="558982FC" wp14:editId="1772ECE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614703" w14:textId="77777777" w:rsidR="00015367" w:rsidRDefault="00015367" w:rsidP="000153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982F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1614703" w14:textId="77777777" w:rsidR="00015367" w:rsidRDefault="00015367" w:rsidP="00015367"/>
                </w:txbxContent>
              </v:textbox>
            </v:rect>
          </w:pict>
        </mc:Fallback>
      </mc:AlternateContent>
    </w:r>
    <w:r w:rsidRPr="009D43DD">
      <w:t>NSW Department of Education</w:t>
    </w:r>
    <w:r w:rsidRPr="009D43DD">
      <w:ptab w:relativeTo="margin" w:alignment="right" w:leader="none"/>
    </w:r>
    <w:r w:rsidRPr="008426B6">
      <w:drawing>
        <wp:inline distT="0" distB="0" distL="0" distR="0" wp14:anchorId="2EF6BD86" wp14:editId="4AD17739">
          <wp:extent cx="597741" cy="649155"/>
          <wp:effectExtent l="0" t="0" r="0" b="0"/>
          <wp:docPr id="1595313758" name="Graphic 159531375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06A1AA8F" w:rsidR="004A781E" w:rsidRPr="00626730" w:rsidRDefault="00626730" w:rsidP="00626730">
    <w:pPr>
      <w:pStyle w:val="Documentname0"/>
    </w:pPr>
    <w:r>
      <w:t>International travel</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9503685"/>
    <w:multiLevelType w:val="hybridMultilevel"/>
    <w:tmpl w:val="9E6E4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000271"/>
    <w:multiLevelType w:val="hybridMultilevel"/>
    <w:tmpl w:val="D1987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447F89"/>
    <w:multiLevelType w:val="hybridMultilevel"/>
    <w:tmpl w:val="DB54C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9C491C2"/>
    <w:lvl w:ilvl="0">
      <w:start w:val="1"/>
      <w:numFmt w:val="decimal"/>
      <w:pStyle w:val="ListNumber"/>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744F61"/>
    <w:multiLevelType w:val="hybridMultilevel"/>
    <w:tmpl w:val="11449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79FC23B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2146504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19729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96232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1006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698461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75605923">
    <w:abstractNumId w:val="0"/>
  </w:num>
  <w:num w:numId="8" w16cid:durableId="1391533829">
    <w:abstractNumId w:val="2"/>
  </w:num>
  <w:num w:numId="9" w16cid:durableId="925924095">
    <w:abstractNumId w:val="8"/>
  </w:num>
  <w:num w:numId="10" w16cid:durableId="1366250449">
    <w:abstractNumId w:val="5"/>
  </w:num>
  <w:num w:numId="11" w16cid:durableId="466123033">
    <w:abstractNumId w:val="1"/>
  </w:num>
  <w:num w:numId="12" w16cid:durableId="1850099056">
    <w:abstractNumId w:val="4"/>
  </w:num>
  <w:num w:numId="13" w16cid:durableId="131023563">
    <w:abstractNumId w:val="6"/>
  </w:num>
  <w:num w:numId="14" w16cid:durableId="1553493500">
    <w:abstractNumId w:val="3"/>
  </w:num>
  <w:num w:numId="15" w16cid:durableId="11903335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3CE"/>
    <w:rsid w:val="00001744"/>
    <w:rsid w:val="0000218B"/>
    <w:rsid w:val="00003235"/>
    <w:rsid w:val="00003EFA"/>
    <w:rsid w:val="00004183"/>
    <w:rsid w:val="000044FD"/>
    <w:rsid w:val="00004645"/>
    <w:rsid w:val="00006A26"/>
    <w:rsid w:val="000077BF"/>
    <w:rsid w:val="00010CE1"/>
    <w:rsid w:val="00011B5F"/>
    <w:rsid w:val="0001396B"/>
    <w:rsid w:val="00013FF2"/>
    <w:rsid w:val="00014926"/>
    <w:rsid w:val="00014A6C"/>
    <w:rsid w:val="00015367"/>
    <w:rsid w:val="000174D8"/>
    <w:rsid w:val="0001769D"/>
    <w:rsid w:val="00017B07"/>
    <w:rsid w:val="0002089D"/>
    <w:rsid w:val="000219AE"/>
    <w:rsid w:val="000247DD"/>
    <w:rsid w:val="000252CB"/>
    <w:rsid w:val="000257A4"/>
    <w:rsid w:val="000262C5"/>
    <w:rsid w:val="00026E38"/>
    <w:rsid w:val="000272EF"/>
    <w:rsid w:val="00031576"/>
    <w:rsid w:val="00031E4A"/>
    <w:rsid w:val="0003316B"/>
    <w:rsid w:val="000339B1"/>
    <w:rsid w:val="000345C8"/>
    <w:rsid w:val="00034AE1"/>
    <w:rsid w:val="000355CE"/>
    <w:rsid w:val="00035FEC"/>
    <w:rsid w:val="000374CA"/>
    <w:rsid w:val="000378DB"/>
    <w:rsid w:val="00037D52"/>
    <w:rsid w:val="00041EAD"/>
    <w:rsid w:val="00043B97"/>
    <w:rsid w:val="00045078"/>
    <w:rsid w:val="0004531F"/>
    <w:rsid w:val="000454BC"/>
    <w:rsid w:val="00045F0D"/>
    <w:rsid w:val="0004750C"/>
    <w:rsid w:val="00047862"/>
    <w:rsid w:val="000503CA"/>
    <w:rsid w:val="00051080"/>
    <w:rsid w:val="00053907"/>
    <w:rsid w:val="00054124"/>
    <w:rsid w:val="00054D26"/>
    <w:rsid w:val="00054F95"/>
    <w:rsid w:val="000560E3"/>
    <w:rsid w:val="000568F1"/>
    <w:rsid w:val="000569CF"/>
    <w:rsid w:val="00056B1B"/>
    <w:rsid w:val="000575E8"/>
    <w:rsid w:val="00057D9F"/>
    <w:rsid w:val="00057DD4"/>
    <w:rsid w:val="00060A1C"/>
    <w:rsid w:val="00061D5B"/>
    <w:rsid w:val="000621A2"/>
    <w:rsid w:val="000621BF"/>
    <w:rsid w:val="000628CA"/>
    <w:rsid w:val="000638DB"/>
    <w:rsid w:val="00064536"/>
    <w:rsid w:val="0006474C"/>
    <w:rsid w:val="00064F08"/>
    <w:rsid w:val="00066BEA"/>
    <w:rsid w:val="000673B7"/>
    <w:rsid w:val="0006746C"/>
    <w:rsid w:val="000678F1"/>
    <w:rsid w:val="00067EA7"/>
    <w:rsid w:val="00070384"/>
    <w:rsid w:val="00070804"/>
    <w:rsid w:val="00070F18"/>
    <w:rsid w:val="00072E86"/>
    <w:rsid w:val="000733A1"/>
    <w:rsid w:val="00074BED"/>
    <w:rsid w:val="00074F0F"/>
    <w:rsid w:val="0007501E"/>
    <w:rsid w:val="00075C0A"/>
    <w:rsid w:val="000764EE"/>
    <w:rsid w:val="00076721"/>
    <w:rsid w:val="000769CC"/>
    <w:rsid w:val="000835AB"/>
    <w:rsid w:val="00085693"/>
    <w:rsid w:val="00085B0C"/>
    <w:rsid w:val="00085C79"/>
    <w:rsid w:val="00087451"/>
    <w:rsid w:val="00087DDE"/>
    <w:rsid w:val="000931C5"/>
    <w:rsid w:val="00095623"/>
    <w:rsid w:val="0009574F"/>
    <w:rsid w:val="00095948"/>
    <w:rsid w:val="0009698B"/>
    <w:rsid w:val="00096C95"/>
    <w:rsid w:val="00096F4B"/>
    <w:rsid w:val="000A0FAF"/>
    <w:rsid w:val="000A113B"/>
    <w:rsid w:val="000A3530"/>
    <w:rsid w:val="000A3F68"/>
    <w:rsid w:val="000A5C46"/>
    <w:rsid w:val="000A5FD8"/>
    <w:rsid w:val="000A654E"/>
    <w:rsid w:val="000A659B"/>
    <w:rsid w:val="000A7C56"/>
    <w:rsid w:val="000B1913"/>
    <w:rsid w:val="000B1EF1"/>
    <w:rsid w:val="000B2C64"/>
    <w:rsid w:val="000B32DB"/>
    <w:rsid w:val="000B5598"/>
    <w:rsid w:val="000B5EB1"/>
    <w:rsid w:val="000B6FCE"/>
    <w:rsid w:val="000B76D6"/>
    <w:rsid w:val="000C0033"/>
    <w:rsid w:val="000C1B93"/>
    <w:rsid w:val="000C24ED"/>
    <w:rsid w:val="000C3880"/>
    <w:rsid w:val="000C38EA"/>
    <w:rsid w:val="000C3D42"/>
    <w:rsid w:val="000C425E"/>
    <w:rsid w:val="000C4326"/>
    <w:rsid w:val="000C4344"/>
    <w:rsid w:val="000C4664"/>
    <w:rsid w:val="000C5481"/>
    <w:rsid w:val="000D030D"/>
    <w:rsid w:val="000D1EB7"/>
    <w:rsid w:val="000D35D9"/>
    <w:rsid w:val="000D3BBE"/>
    <w:rsid w:val="000D3E54"/>
    <w:rsid w:val="000D62B7"/>
    <w:rsid w:val="000D7466"/>
    <w:rsid w:val="000D7495"/>
    <w:rsid w:val="000D76EA"/>
    <w:rsid w:val="000D78A0"/>
    <w:rsid w:val="000D7E10"/>
    <w:rsid w:val="000D7E5E"/>
    <w:rsid w:val="000E201B"/>
    <w:rsid w:val="000E228E"/>
    <w:rsid w:val="000E468C"/>
    <w:rsid w:val="000E4A77"/>
    <w:rsid w:val="000E5795"/>
    <w:rsid w:val="000E5C37"/>
    <w:rsid w:val="000F0B2F"/>
    <w:rsid w:val="000F2941"/>
    <w:rsid w:val="000F2A24"/>
    <w:rsid w:val="000F3846"/>
    <w:rsid w:val="000F4378"/>
    <w:rsid w:val="000F59C0"/>
    <w:rsid w:val="000F5F5F"/>
    <w:rsid w:val="000F6706"/>
    <w:rsid w:val="00100198"/>
    <w:rsid w:val="00101A01"/>
    <w:rsid w:val="00103E4F"/>
    <w:rsid w:val="00106E0D"/>
    <w:rsid w:val="00107F38"/>
    <w:rsid w:val="00111737"/>
    <w:rsid w:val="00111DE1"/>
    <w:rsid w:val="00112528"/>
    <w:rsid w:val="00112F1C"/>
    <w:rsid w:val="00113093"/>
    <w:rsid w:val="001142E5"/>
    <w:rsid w:val="00116973"/>
    <w:rsid w:val="00116A57"/>
    <w:rsid w:val="00116D1B"/>
    <w:rsid w:val="00117577"/>
    <w:rsid w:val="00121212"/>
    <w:rsid w:val="00121BB6"/>
    <w:rsid w:val="00121DD8"/>
    <w:rsid w:val="00121F21"/>
    <w:rsid w:val="00122834"/>
    <w:rsid w:val="00123A38"/>
    <w:rsid w:val="00125A8E"/>
    <w:rsid w:val="00125DFF"/>
    <w:rsid w:val="0012654C"/>
    <w:rsid w:val="0013097E"/>
    <w:rsid w:val="001345B0"/>
    <w:rsid w:val="00134A12"/>
    <w:rsid w:val="001352F2"/>
    <w:rsid w:val="00135A5B"/>
    <w:rsid w:val="001371FD"/>
    <w:rsid w:val="00140ACE"/>
    <w:rsid w:val="00142779"/>
    <w:rsid w:val="001449D2"/>
    <w:rsid w:val="001457A2"/>
    <w:rsid w:val="001463F1"/>
    <w:rsid w:val="00146F88"/>
    <w:rsid w:val="00150692"/>
    <w:rsid w:val="00152C6B"/>
    <w:rsid w:val="00153D13"/>
    <w:rsid w:val="001563B0"/>
    <w:rsid w:val="001578B5"/>
    <w:rsid w:val="001613E4"/>
    <w:rsid w:val="00162604"/>
    <w:rsid w:val="0016483E"/>
    <w:rsid w:val="00165C37"/>
    <w:rsid w:val="001676A2"/>
    <w:rsid w:val="0017070D"/>
    <w:rsid w:val="00170BC6"/>
    <w:rsid w:val="001716CD"/>
    <w:rsid w:val="00173D71"/>
    <w:rsid w:val="0017408C"/>
    <w:rsid w:val="001742D8"/>
    <w:rsid w:val="00174511"/>
    <w:rsid w:val="00174576"/>
    <w:rsid w:val="00174622"/>
    <w:rsid w:val="0017506D"/>
    <w:rsid w:val="00176865"/>
    <w:rsid w:val="00180825"/>
    <w:rsid w:val="00180A4A"/>
    <w:rsid w:val="00181C4C"/>
    <w:rsid w:val="00181F54"/>
    <w:rsid w:val="00182B98"/>
    <w:rsid w:val="001844C0"/>
    <w:rsid w:val="0018492F"/>
    <w:rsid w:val="0018562D"/>
    <w:rsid w:val="00186B31"/>
    <w:rsid w:val="0019008B"/>
    <w:rsid w:val="00190C6F"/>
    <w:rsid w:val="0019397F"/>
    <w:rsid w:val="00193ED0"/>
    <w:rsid w:val="001949B5"/>
    <w:rsid w:val="00196854"/>
    <w:rsid w:val="00197684"/>
    <w:rsid w:val="00197F37"/>
    <w:rsid w:val="001A16B7"/>
    <w:rsid w:val="001A2370"/>
    <w:rsid w:val="001A2D64"/>
    <w:rsid w:val="001A3009"/>
    <w:rsid w:val="001A3AF4"/>
    <w:rsid w:val="001A559D"/>
    <w:rsid w:val="001A57EB"/>
    <w:rsid w:val="001A5F11"/>
    <w:rsid w:val="001B0E55"/>
    <w:rsid w:val="001B1B8A"/>
    <w:rsid w:val="001B22DE"/>
    <w:rsid w:val="001B252A"/>
    <w:rsid w:val="001B6DC3"/>
    <w:rsid w:val="001B6DCB"/>
    <w:rsid w:val="001C0997"/>
    <w:rsid w:val="001C1486"/>
    <w:rsid w:val="001C385B"/>
    <w:rsid w:val="001C3AF3"/>
    <w:rsid w:val="001C4C31"/>
    <w:rsid w:val="001C7E97"/>
    <w:rsid w:val="001D0F72"/>
    <w:rsid w:val="001D1616"/>
    <w:rsid w:val="001D36E2"/>
    <w:rsid w:val="001D3DCC"/>
    <w:rsid w:val="001D3F8D"/>
    <w:rsid w:val="001D5230"/>
    <w:rsid w:val="001D68C0"/>
    <w:rsid w:val="001E00EA"/>
    <w:rsid w:val="001E103F"/>
    <w:rsid w:val="001E2823"/>
    <w:rsid w:val="001E3497"/>
    <w:rsid w:val="001E666F"/>
    <w:rsid w:val="001E761A"/>
    <w:rsid w:val="001E76D9"/>
    <w:rsid w:val="001E7F18"/>
    <w:rsid w:val="001F2384"/>
    <w:rsid w:val="001F2668"/>
    <w:rsid w:val="001F2D78"/>
    <w:rsid w:val="001F3027"/>
    <w:rsid w:val="001F33F1"/>
    <w:rsid w:val="001F37A6"/>
    <w:rsid w:val="001F5F7B"/>
    <w:rsid w:val="001F6918"/>
    <w:rsid w:val="001F7552"/>
    <w:rsid w:val="00200115"/>
    <w:rsid w:val="00201AEA"/>
    <w:rsid w:val="00205840"/>
    <w:rsid w:val="002075BD"/>
    <w:rsid w:val="00210589"/>
    <w:rsid w:val="002105AD"/>
    <w:rsid w:val="00212567"/>
    <w:rsid w:val="00213B2F"/>
    <w:rsid w:val="00214E0B"/>
    <w:rsid w:val="00215B48"/>
    <w:rsid w:val="00215C9E"/>
    <w:rsid w:val="00216244"/>
    <w:rsid w:val="002170B1"/>
    <w:rsid w:val="002178F4"/>
    <w:rsid w:val="00221C78"/>
    <w:rsid w:val="002227AD"/>
    <w:rsid w:val="00226DB1"/>
    <w:rsid w:val="002300CD"/>
    <w:rsid w:val="00231DD0"/>
    <w:rsid w:val="00232490"/>
    <w:rsid w:val="002330F9"/>
    <w:rsid w:val="002345D5"/>
    <w:rsid w:val="00234C03"/>
    <w:rsid w:val="00234FE6"/>
    <w:rsid w:val="00242D98"/>
    <w:rsid w:val="00243966"/>
    <w:rsid w:val="00244364"/>
    <w:rsid w:val="0024455C"/>
    <w:rsid w:val="0024474D"/>
    <w:rsid w:val="002455BC"/>
    <w:rsid w:val="0024634F"/>
    <w:rsid w:val="00246725"/>
    <w:rsid w:val="00247DF2"/>
    <w:rsid w:val="00251527"/>
    <w:rsid w:val="00251A37"/>
    <w:rsid w:val="00253F3D"/>
    <w:rsid w:val="0025592F"/>
    <w:rsid w:val="00255B6F"/>
    <w:rsid w:val="00255C32"/>
    <w:rsid w:val="00256C39"/>
    <w:rsid w:val="00257C60"/>
    <w:rsid w:val="00260B7D"/>
    <w:rsid w:val="002618FE"/>
    <w:rsid w:val="00261CF2"/>
    <w:rsid w:val="00262EE2"/>
    <w:rsid w:val="0026327B"/>
    <w:rsid w:val="00263A68"/>
    <w:rsid w:val="00265471"/>
    <w:rsid w:val="0026548C"/>
    <w:rsid w:val="00265B36"/>
    <w:rsid w:val="00266207"/>
    <w:rsid w:val="0027293E"/>
    <w:rsid w:val="00272E49"/>
    <w:rsid w:val="0027370C"/>
    <w:rsid w:val="00273D12"/>
    <w:rsid w:val="00273E11"/>
    <w:rsid w:val="0027455E"/>
    <w:rsid w:val="002764EA"/>
    <w:rsid w:val="002766E5"/>
    <w:rsid w:val="0028101B"/>
    <w:rsid w:val="002844CC"/>
    <w:rsid w:val="0028467A"/>
    <w:rsid w:val="0028624A"/>
    <w:rsid w:val="00287774"/>
    <w:rsid w:val="002901B9"/>
    <w:rsid w:val="00292637"/>
    <w:rsid w:val="00293C5A"/>
    <w:rsid w:val="00296AB0"/>
    <w:rsid w:val="002A28B4"/>
    <w:rsid w:val="002A2B8C"/>
    <w:rsid w:val="002A30D8"/>
    <w:rsid w:val="002A35CF"/>
    <w:rsid w:val="002A38FF"/>
    <w:rsid w:val="002A3F3C"/>
    <w:rsid w:val="002A458E"/>
    <w:rsid w:val="002A475D"/>
    <w:rsid w:val="002A66A3"/>
    <w:rsid w:val="002B04A2"/>
    <w:rsid w:val="002B075B"/>
    <w:rsid w:val="002B1533"/>
    <w:rsid w:val="002B1F3B"/>
    <w:rsid w:val="002B21F1"/>
    <w:rsid w:val="002B2333"/>
    <w:rsid w:val="002B26DF"/>
    <w:rsid w:val="002B316A"/>
    <w:rsid w:val="002B3E67"/>
    <w:rsid w:val="002B4F53"/>
    <w:rsid w:val="002B50F2"/>
    <w:rsid w:val="002B75C4"/>
    <w:rsid w:val="002B7B3F"/>
    <w:rsid w:val="002C0287"/>
    <w:rsid w:val="002C194C"/>
    <w:rsid w:val="002C1F31"/>
    <w:rsid w:val="002C21F8"/>
    <w:rsid w:val="002C250B"/>
    <w:rsid w:val="002C2C28"/>
    <w:rsid w:val="002C2DF5"/>
    <w:rsid w:val="002C3224"/>
    <w:rsid w:val="002C3660"/>
    <w:rsid w:val="002C702F"/>
    <w:rsid w:val="002D00B3"/>
    <w:rsid w:val="002D2E11"/>
    <w:rsid w:val="002D3AD2"/>
    <w:rsid w:val="002D43F7"/>
    <w:rsid w:val="002D482C"/>
    <w:rsid w:val="002D4920"/>
    <w:rsid w:val="002D7223"/>
    <w:rsid w:val="002D7688"/>
    <w:rsid w:val="002D7A2A"/>
    <w:rsid w:val="002E0D82"/>
    <w:rsid w:val="002E5355"/>
    <w:rsid w:val="002E5640"/>
    <w:rsid w:val="002E5D05"/>
    <w:rsid w:val="002E7D8C"/>
    <w:rsid w:val="002F0328"/>
    <w:rsid w:val="002F29A0"/>
    <w:rsid w:val="002F2C24"/>
    <w:rsid w:val="002F3769"/>
    <w:rsid w:val="002F4026"/>
    <w:rsid w:val="002F6F39"/>
    <w:rsid w:val="002F7416"/>
    <w:rsid w:val="002F7B00"/>
    <w:rsid w:val="002F7CFE"/>
    <w:rsid w:val="002F7D71"/>
    <w:rsid w:val="003001BE"/>
    <w:rsid w:val="00300A75"/>
    <w:rsid w:val="00300ADF"/>
    <w:rsid w:val="00302680"/>
    <w:rsid w:val="00302D61"/>
    <w:rsid w:val="00303085"/>
    <w:rsid w:val="00303130"/>
    <w:rsid w:val="00303DC8"/>
    <w:rsid w:val="00305F40"/>
    <w:rsid w:val="00306BB7"/>
    <w:rsid w:val="00306C23"/>
    <w:rsid w:val="003100EF"/>
    <w:rsid w:val="003126D5"/>
    <w:rsid w:val="003141F2"/>
    <w:rsid w:val="00316723"/>
    <w:rsid w:val="00316901"/>
    <w:rsid w:val="003220F3"/>
    <w:rsid w:val="0032300A"/>
    <w:rsid w:val="00323494"/>
    <w:rsid w:val="0032447E"/>
    <w:rsid w:val="00325286"/>
    <w:rsid w:val="00325D42"/>
    <w:rsid w:val="00326DB2"/>
    <w:rsid w:val="00327415"/>
    <w:rsid w:val="00331A4C"/>
    <w:rsid w:val="00331EAD"/>
    <w:rsid w:val="00332517"/>
    <w:rsid w:val="00333BDA"/>
    <w:rsid w:val="00333EF0"/>
    <w:rsid w:val="00334778"/>
    <w:rsid w:val="003355E2"/>
    <w:rsid w:val="00335F68"/>
    <w:rsid w:val="003363E1"/>
    <w:rsid w:val="003366EF"/>
    <w:rsid w:val="003400CD"/>
    <w:rsid w:val="0034093D"/>
    <w:rsid w:val="00340DD9"/>
    <w:rsid w:val="00341CFB"/>
    <w:rsid w:val="00342868"/>
    <w:rsid w:val="003429C9"/>
    <w:rsid w:val="00343D80"/>
    <w:rsid w:val="00343F0A"/>
    <w:rsid w:val="00344BCD"/>
    <w:rsid w:val="00345C48"/>
    <w:rsid w:val="00345F6B"/>
    <w:rsid w:val="00347070"/>
    <w:rsid w:val="003472FE"/>
    <w:rsid w:val="00351C15"/>
    <w:rsid w:val="003531E6"/>
    <w:rsid w:val="0035479F"/>
    <w:rsid w:val="00356D33"/>
    <w:rsid w:val="003571AE"/>
    <w:rsid w:val="003600D1"/>
    <w:rsid w:val="00360E17"/>
    <w:rsid w:val="00361345"/>
    <w:rsid w:val="0036209C"/>
    <w:rsid w:val="00364AAF"/>
    <w:rsid w:val="0036547B"/>
    <w:rsid w:val="003654F6"/>
    <w:rsid w:val="003656AD"/>
    <w:rsid w:val="00365A21"/>
    <w:rsid w:val="00366D3F"/>
    <w:rsid w:val="00367DF3"/>
    <w:rsid w:val="003719DE"/>
    <w:rsid w:val="00371F68"/>
    <w:rsid w:val="00373020"/>
    <w:rsid w:val="003732CA"/>
    <w:rsid w:val="003734C9"/>
    <w:rsid w:val="0037399A"/>
    <w:rsid w:val="003772F4"/>
    <w:rsid w:val="0037742A"/>
    <w:rsid w:val="003775E0"/>
    <w:rsid w:val="00380EEC"/>
    <w:rsid w:val="003822C5"/>
    <w:rsid w:val="0038536D"/>
    <w:rsid w:val="00385DFB"/>
    <w:rsid w:val="00386AB9"/>
    <w:rsid w:val="00391551"/>
    <w:rsid w:val="0039183D"/>
    <w:rsid w:val="00395A9A"/>
    <w:rsid w:val="003A050E"/>
    <w:rsid w:val="003A0CFB"/>
    <w:rsid w:val="003A0FCC"/>
    <w:rsid w:val="003A18E8"/>
    <w:rsid w:val="003A1945"/>
    <w:rsid w:val="003A2A4C"/>
    <w:rsid w:val="003A37B8"/>
    <w:rsid w:val="003A37DA"/>
    <w:rsid w:val="003A5190"/>
    <w:rsid w:val="003A5599"/>
    <w:rsid w:val="003A5FB9"/>
    <w:rsid w:val="003A7D4E"/>
    <w:rsid w:val="003B0768"/>
    <w:rsid w:val="003B145E"/>
    <w:rsid w:val="003B240E"/>
    <w:rsid w:val="003B2443"/>
    <w:rsid w:val="003B380F"/>
    <w:rsid w:val="003B3E41"/>
    <w:rsid w:val="003B4598"/>
    <w:rsid w:val="003B45C4"/>
    <w:rsid w:val="003B493F"/>
    <w:rsid w:val="003B579F"/>
    <w:rsid w:val="003B6370"/>
    <w:rsid w:val="003B6A1A"/>
    <w:rsid w:val="003C0262"/>
    <w:rsid w:val="003C042F"/>
    <w:rsid w:val="003C618B"/>
    <w:rsid w:val="003C71A1"/>
    <w:rsid w:val="003D0968"/>
    <w:rsid w:val="003D0C16"/>
    <w:rsid w:val="003D11CF"/>
    <w:rsid w:val="003D13EF"/>
    <w:rsid w:val="003D1F70"/>
    <w:rsid w:val="003D2D0C"/>
    <w:rsid w:val="003D3C2C"/>
    <w:rsid w:val="003D3D22"/>
    <w:rsid w:val="003D4025"/>
    <w:rsid w:val="003E1058"/>
    <w:rsid w:val="003E2057"/>
    <w:rsid w:val="003E2746"/>
    <w:rsid w:val="003E5793"/>
    <w:rsid w:val="003E6585"/>
    <w:rsid w:val="003E693C"/>
    <w:rsid w:val="003F0AC3"/>
    <w:rsid w:val="003F2ADB"/>
    <w:rsid w:val="003F385E"/>
    <w:rsid w:val="003F56C7"/>
    <w:rsid w:val="003F58FF"/>
    <w:rsid w:val="003F5A1C"/>
    <w:rsid w:val="003F5A78"/>
    <w:rsid w:val="003F6E52"/>
    <w:rsid w:val="00400ACE"/>
    <w:rsid w:val="00401084"/>
    <w:rsid w:val="0040262C"/>
    <w:rsid w:val="004026FE"/>
    <w:rsid w:val="00402E72"/>
    <w:rsid w:val="00403E52"/>
    <w:rsid w:val="004045A0"/>
    <w:rsid w:val="004045F9"/>
    <w:rsid w:val="0040652A"/>
    <w:rsid w:val="0040698C"/>
    <w:rsid w:val="004071D2"/>
    <w:rsid w:val="00407523"/>
    <w:rsid w:val="00407CAD"/>
    <w:rsid w:val="00407EF0"/>
    <w:rsid w:val="004116A1"/>
    <w:rsid w:val="00412F2B"/>
    <w:rsid w:val="00413226"/>
    <w:rsid w:val="00413947"/>
    <w:rsid w:val="004139CE"/>
    <w:rsid w:val="0041493C"/>
    <w:rsid w:val="004178B3"/>
    <w:rsid w:val="00417EE0"/>
    <w:rsid w:val="00417FB3"/>
    <w:rsid w:val="0042629E"/>
    <w:rsid w:val="00427C86"/>
    <w:rsid w:val="00430173"/>
    <w:rsid w:val="004302F5"/>
    <w:rsid w:val="00430D8B"/>
    <w:rsid w:val="00430F12"/>
    <w:rsid w:val="00436C5A"/>
    <w:rsid w:val="00436CD1"/>
    <w:rsid w:val="00437137"/>
    <w:rsid w:val="004373A0"/>
    <w:rsid w:val="00440898"/>
    <w:rsid w:val="00441830"/>
    <w:rsid w:val="00442345"/>
    <w:rsid w:val="00442E5E"/>
    <w:rsid w:val="00443035"/>
    <w:rsid w:val="004444DD"/>
    <w:rsid w:val="00445783"/>
    <w:rsid w:val="00445840"/>
    <w:rsid w:val="00446115"/>
    <w:rsid w:val="00447D87"/>
    <w:rsid w:val="00450138"/>
    <w:rsid w:val="004521B9"/>
    <w:rsid w:val="0045358C"/>
    <w:rsid w:val="00453EC1"/>
    <w:rsid w:val="00454159"/>
    <w:rsid w:val="004549AD"/>
    <w:rsid w:val="00454CE9"/>
    <w:rsid w:val="00454F94"/>
    <w:rsid w:val="00456066"/>
    <w:rsid w:val="004600BF"/>
    <w:rsid w:val="00460367"/>
    <w:rsid w:val="0046047D"/>
    <w:rsid w:val="00460B89"/>
    <w:rsid w:val="00461F61"/>
    <w:rsid w:val="0046347A"/>
    <w:rsid w:val="004645A4"/>
    <w:rsid w:val="004662AB"/>
    <w:rsid w:val="00472555"/>
    <w:rsid w:val="00474035"/>
    <w:rsid w:val="00474E4B"/>
    <w:rsid w:val="00475C74"/>
    <w:rsid w:val="00476086"/>
    <w:rsid w:val="00480185"/>
    <w:rsid w:val="0048233F"/>
    <w:rsid w:val="00483E28"/>
    <w:rsid w:val="00485B77"/>
    <w:rsid w:val="0048642E"/>
    <w:rsid w:val="00486AD4"/>
    <w:rsid w:val="00486E77"/>
    <w:rsid w:val="00490062"/>
    <w:rsid w:val="00490A3A"/>
    <w:rsid w:val="00491389"/>
    <w:rsid w:val="004921DA"/>
    <w:rsid w:val="00497387"/>
    <w:rsid w:val="004A08C1"/>
    <w:rsid w:val="004A13D9"/>
    <w:rsid w:val="004A29D0"/>
    <w:rsid w:val="004A5DFA"/>
    <w:rsid w:val="004A5EC6"/>
    <w:rsid w:val="004A63D2"/>
    <w:rsid w:val="004A781E"/>
    <w:rsid w:val="004B0341"/>
    <w:rsid w:val="004B0412"/>
    <w:rsid w:val="004B13C5"/>
    <w:rsid w:val="004B2039"/>
    <w:rsid w:val="004B2680"/>
    <w:rsid w:val="004B2F8E"/>
    <w:rsid w:val="004B3C24"/>
    <w:rsid w:val="004B484F"/>
    <w:rsid w:val="004B5662"/>
    <w:rsid w:val="004B723A"/>
    <w:rsid w:val="004C11A9"/>
    <w:rsid w:val="004C151F"/>
    <w:rsid w:val="004C28DB"/>
    <w:rsid w:val="004C4B48"/>
    <w:rsid w:val="004C68E7"/>
    <w:rsid w:val="004C7C30"/>
    <w:rsid w:val="004D0640"/>
    <w:rsid w:val="004D44D6"/>
    <w:rsid w:val="004D479B"/>
    <w:rsid w:val="004D4E77"/>
    <w:rsid w:val="004D5051"/>
    <w:rsid w:val="004D52B6"/>
    <w:rsid w:val="004D7E2F"/>
    <w:rsid w:val="004E1043"/>
    <w:rsid w:val="004E44B0"/>
    <w:rsid w:val="004E4653"/>
    <w:rsid w:val="004E4B7B"/>
    <w:rsid w:val="004E5F08"/>
    <w:rsid w:val="004E73EF"/>
    <w:rsid w:val="004E7AC5"/>
    <w:rsid w:val="004F068E"/>
    <w:rsid w:val="004F0ACA"/>
    <w:rsid w:val="004F0B8E"/>
    <w:rsid w:val="004F10A2"/>
    <w:rsid w:val="004F2AC5"/>
    <w:rsid w:val="004F3135"/>
    <w:rsid w:val="004F48DD"/>
    <w:rsid w:val="004F512E"/>
    <w:rsid w:val="004F6AF2"/>
    <w:rsid w:val="004F6E23"/>
    <w:rsid w:val="004F770F"/>
    <w:rsid w:val="005021B0"/>
    <w:rsid w:val="00502BB4"/>
    <w:rsid w:val="00503276"/>
    <w:rsid w:val="005033E9"/>
    <w:rsid w:val="005041E4"/>
    <w:rsid w:val="00504D76"/>
    <w:rsid w:val="005108B5"/>
    <w:rsid w:val="00511863"/>
    <w:rsid w:val="00511B8E"/>
    <w:rsid w:val="00511D61"/>
    <w:rsid w:val="005124FA"/>
    <w:rsid w:val="005128E7"/>
    <w:rsid w:val="005130BA"/>
    <w:rsid w:val="00513484"/>
    <w:rsid w:val="00514058"/>
    <w:rsid w:val="005140AC"/>
    <w:rsid w:val="0051433F"/>
    <w:rsid w:val="0051585B"/>
    <w:rsid w:val="00516FB1"/>
    <w:rsid w:val="005170BD"/>
    <w:rsid w:val="005231FE"/>
    <w:rsid w:val="00525223"/>
    <w:rsid w:val="00525DEB"/>
    <w:rsid w:val="00526369"/>
    <w:rsid w:val="00526795"/>
    <w:rsid w:val="00526D04"/>
    <w:rsid w:val="00527EE4"/>
    <w:rsid w:val="00532749"/>
    <w:rsid w:val="0053342D"/>
    <w:rsid w:val="00536D61"/>
    <w:rsid w:val="00537F7E"/>
    <w:rsid w:val="005405A4"/>
    <w:rsid w:val="00541F98"/>
    <w:rsid w:val="00541FBB"/>
    <w:rsid w:val="00542159"/>
    <w:rsid w:val="0054464B"/>
    <w:rsid w:val="00544650"/>
    <w:rsid w:val="00546319"/>
    <w:rsid w:val="005500B1"/>
    <w:rsid w:val="00550213"/>
    <w:rsid w:val="00550255"/>
    <w:rsid w:val="0055043F"/>
    <w:rsid w:val="00554A87"/>
    <w:rsid w:val="00554C8C"/>
    <w:rsid w:val="00555141"/>
    <w:rsid w:val="00555FCD"/>
    <w:rsid w:val="00556370"/>
    <w:rsid w:val="00556477"/>
    <w:rsid w:val="005564A8"/>
    <w:rsid w:val="005564C6"/>
    <w:rsid w:val="005569F6"/>
    <w:rsid w:val="005608F0"/>
    <w:rsid w:val="005627DA"/>
    <w:rsid w:val="005649A5"/>
    <w:rsid w:val="005649D2"/>
    <w:rsid w:val="005651B7"/>
    <w:rsid w:val="00566CA5"/>
    <w:rsid w:val="0057085F"/>
    <w:rsid w:val="0057088E"/>
    <w:rsid w:val="00570E6E"/>
    <w:rsid w:val="00571A3F"/>
    <w:rsid w:val="00571F39"/>
    <w:rsid w:val="00573543"/>
    <w:rsid w:val="00574E9F"/>
    <w:rsid w:val="0057511F"/>
    <w:rsid w:val="00575B66"/>
    <w:rsid w:val="005760D4"/>
    <w:rsid w:val="0058089C"/>
    <w:rsid w:val="0058102D"/>
    <w:rsid w:val="005813A9"/>
    <w:rsid w:val="00581C31"/>
    <w:rsid w:val="00583731"/>
    <w:rsid w:val="00583FEA"/>
    <w:rsid w:val="00584ED6"/>
    <w:rsid w:val="00585519"/>
    <w:rsid w:val="00587E4C"/>
    <w:rsid w:val="00590B4F"/>
    <w:rsid w:val="00590D13"/>
    <w:rsid w:val="00592B8E"/>
    <w:rsid w:val="005931C3"/>
    <w:rsid w:val="00593484"/>
    <w:rsid w:val="005934B4"/>
    <w:rsid w:val="005936DA"/>
    <w:rsid w:val="005939EF"/>
    <w:rsid w:val="0059577D"/>
    <w:rsid w:val="005957FA"/>
    <w:rsid w:val="00595DBC"/>
    <w:rsid w:val="00596150"/>
    <w:rsid w:val="0059642E"/>
    <w:rsid w:val="0059698B"/>
    <w:rsid w:val="00596A9F"/>
    <w:rsid w:val="00597060"/>
    <w:rsid w:val="00597644"/>
    <w:rsid w:val="005A1469"/>
    <w:rsid w:val="005A171B"/>
    <w:rsid w:val="005A1E36"/>
    <w:rsid w:val="005A34D4"/>
    <w:rsid w:val="005A3E3F"/>
    <w:rsid w:val="005A5225"/>
    <w:rsid w:val="005A67CA"/>
    <w:rsid w:val="005A6B5E"/>
    <w:rsid w:val="005A7FA9"/>
    <w:rsid w:val="005B039F"/>
    <w:rsid w:val="005B184F"/>
    <w:rsid w:val="005B22FC"/>
    <w:rsid w:val="005B46B8"/>
    <w:rsid w:val="005B4B00"/>
    <w:rsid w:val="005B57F5"/>
    <w:rsid w:val="005B5C6E"/>
    <w:rsid w:val="005B65B8"/>
    <w:rsid w:val="005B76BC"/>
    <w:rsid w:val="005B77E0"/>
    <w:rsid w:val="005B7FB1"/>
    <w:rsid w:val="005C14A7"/>
    <w:rsid w:val="005C242C"/>
    <w:rsid w:val="005C2F6B"/>
    <w:rsid w:val="005C344B"/>
    <w:rsid w:val="005C4CFA"/>
    <w:rsid w:val="005C541D"/>
    <w:rsid w:val="005C6D11"/>
    <w:rsid w:val="005C7F69"/>
    <w:rsid w:val="005D0140"/>
    <w:rsid w:val="005D089F"/>
    <w:rsid w:val="005D1384"/>
    <w:rsid w:val="005D1451"/>
    <w:rsid w:val="005D1FA0"/>
    <w:rsid w:val="005D28C4"/>
    <w:rsid w:val="005D3F56"/>
    <w:rsid w:val="005D4596"/>
    <w:rsid w:val="005D49FE"/>
    <w:rsid w:val="005D540C"/>
    <w:rsid w:val="005D56CE"/>
    <w:rsid w:val="005D5DC0"/>
    <w:rsid w:val="005D5E8F"/>
    <w:rsid w:val="005E1F63"/>
    <w:rsid w:val="005E2765"/>
    <w:rsid w:val="005E2DC4"/>
    <w:rsid w:val="005E313C"/>
    <w:rsid w:val="005E4436"/>
    <w:rsid w:val="005E48C5"/>
    <w:rsid w:val="005E521F"/>
    <w:rsid w:val="005E6008"/>
    <w:rsid w:val="005F030B"/>
    <w:rsid w:val="005F0F22"/>
    <w:rsid w:val="005F4405"/>
    <w:rsid w:val="005F49D6"/>
    <w:rsid w:val="005F4A1F"/>
    <w:rsid w:val="005F667D"/>
    <w:rsid w:val="005F6B96"/>
    <w:rsid w:val="0060188A"/>
    <w:rsid w:val="00603B57"/>
    <w:rsid w:val="00605096"/>
    <w:rsid w:val="00605860"/>
    <w:rsid w:val="006062BD"/>
    <w:rsid w:val="0060686B"/>
    <w:rsid w:val="00607C01"/>
    <w:rsid w:val="00607DF0"/>
    <w:rsid w:val="006113D1"/>
    <w:rsid w:val="0061177F"/>
    <w:rsid w:val="00612900"/>
    <w:rsid w:val="00613017"/>
    <w:rsid w:val="00615CE4"/>
    <w:rsid w:val="00617462"/>
    <w:rsid w:val="0062339E"/>
    <w:rsid w:val="00623533"/>
    <w:rsid w:val="00623F38"/>
    <w:rsid w:val="00624D13"/>
    <w:rsid w:val="00625667"/>
    <w:rsid w:val="00626730"/>
    <w:rsid w:val="00626B84"/>
    <w:rsid w:val="00626BBF"/>
    <w:rsid w:val="006277A2"/>
    <w:rsid w:val="00627A57"/>
    <w:rsid w:val="0063382D"/>
    <w:rsid w:val="00633B57"/>
    <w:rsid w:val="00634F28"/>
    <w:rsid w:val="0063657A"/>
    <w:rsid w:val="00641FD5"/>
    <w:rsid w:val="00642145"/>
    <w:rsid w:val="0064273E"/>
    <w:rsid w:val="00643CA7"/>
    <w:rsid w:val="00643CC4"/>
    <w:rsid w:val="006452D9"/>
    <w:rsid w:val="00646691"/>
    <w:rsid w:val="006479E8"/>
    <w:rsid w:val="0065118B"/>
    <w:rsid w:val="00651809"/>
    <w:rsid w:val="00651B66"/>
    <w:rsid w:val="0065242B"/>
    <w:rsid w:val="006550E0"/>
    <w:rsid w:val="006565B7"/>
    <w:rsid w:val="00657031"/>
    <w:rsid w:val="00657113"/>
    <w:rsid w:val="0065759E"/>
    <w:rsid w:val="00660D4E"/>
    <w:rsid w:val="0066345F"/>
    <w:rsid w:val="0066386B"/>
    <w:rsid w:val="00663E9F"/>
    <w:rsid w:val="0066595D"/>
    <w:rsid w:val="00665EA7"/>
    <w:rsid w:val="006663AA"/>
    <w:rsid w:val="00666816"/>
    <w:rsid w:val="00667379"/>
    <w:rsid w:val="006675DE"/>
    <w:rsid w:val="00667EEA"/>
    <w:rsid w:val="00670E6B"/>
    <w:rsid w:val="00673558"/>
    <w:rsid w:val="00676031"/>
    <w:rsid w:val="00677298"/>
    <w:rsid w:val="00677835"/>
    <w:rsid w:val="00677F47"/>
    <w:rsid w:val="00680004"/>
    <w:rsid w:val="00680388"/>
    <w:rsid w:val="00681250"/>
    <w:rsid w:val="00682204"/>
    <w:rsid w:val="00683D1C"/>
    <w:rsid w:val="0068681E"/>
    <w:rsid w:val="006871DD"/>
    <w:rsid w:val="00687757"/>
    <w:rsid w:val="0068795D"/>
    <w:rsid w:val="0069101F"/>
    <w:rsid w:val="00691121"/>
    <w:rsid w:val="00694778"/>
    <w:rsid w:val="00694EE6"/>
    <w:rsid w:val="0069542F"/>
    <w:rsid w:val="0069617A"/>
    <w:rsid w:val="00696270"/>
    <w:rsid w:val="00696410"/>
    <w:rsid w:val="006969BF"/>
    <w:rsid w:val="00697CD9"/>
    <w:rsid w:val="006A046F"/>
    <w:rsid w:val="006A0DDD"/>
    <w:rsid w:val="006A192D"/>
    <w:rsid w:val="006A1B20"/>
    <w:rsid w:val="006A2365"/>
    <w:rsid w:val="006A35DC"/>
    <w:rsid w:val="006A3884"/>
    <w:rsid w:val="006A4C34"/>
    <w:rsid w:val="006A4F3E"/>
    <w:rsid w:val="006A5843"/>
    <w:rsid w:val="006A6D2C"/>
    <w:rsid w:val="006B0A15"/>
    <w:rsid w:val="006B10B6"/>
    <w:rsid w:val="006B12E1"/>
    <w:rsid w:val="006B30D0"/>
    <w:rsid w:val="006B3488"/>
    <w:rsid w:val="006B37FB"/>
    <w:rsid w:val="006B3CC5"/>
    <w:rsid w:val="006B4E36"/>
    <w:rsid w:val="006B63D9"/>
    <w:rsid w:val="006C34DE"/>
    <w:rsid w:val="006C3851"/>
    <w:rsid w:val="006C4153"/>
    <w:rsid w:val="006C5476"/>
    <w:rsid w:val="006D00B0"/>
    <w:rsid w:val="006D1AB0"/>
    <w:rsid w:val="006D1CF3"/>
    <w:rsid w:val="006D35A7"/>
    <w:rsid w:val="006D52C4"/>
    <w:rsid w:val="006D5992"/>
    <w:rsid w:val="006D5D2A"/>
    <w:rsid w:val="006D5D68"/>
    <w:rsid w:val="006D6820"/>
    <w:rsid w:val="006D768D"/>
    <w:rsid w:val="006D7EA8"/>
    <w:rsid w:val="006E2685"/>
    <w:rsid w:val="006E37D2"/>
    <w:rsid w:val="006E54D3"/>
    <w:rsid w:val="006E6E0E"/>
    <w:rsid w:val="006E6EA7"/>
    <w:rsid w:val="006E7AC9"/>
    <w:rsid w:val="006F0DB7"/>
    <w:rsid w:val="006F13FD"/>
    <w:rsid w:val="006F1AA0"/>
    <w:rsid w:val="006F1CF4"/>
    <w:rsid w:val="006F2984"/>
    <w:rsid w:val="006F6927"/>
    <w:rsid w:val="006F7216"/>
    <w:rsid w:val="00701019"/>
    <w:rsid w:val="007030D8"/>
    <w:rsid w:val="00703E12"/>
    <w:rsid w:val="0070409D"/>
    <w:rsid w:val="00704744"/>
    <w:rsid w:val="00704FAB"/>
    <w:rsid w:val="007053B8"/>
    <w:rsid w:val="00705857"/>
    <w:rsid w:val="007075FE"/>
    <w:rsid w:val="00707D41"/>
    <w:rsid w:val="00710346"/>
    <w:rsid w:val="007136D1"/>
    <w:rsid w:val="00715D4C"/>
    <w:rsid w:val="007167A4"/>
    <w:rsid w:val="00717237"/>
    <w:rsid w:val="00717C0C"/>
    <w:rsid w:val="00721D3B"/>
    <w:rsid w:val="00723073"/>
    <w:rsid w:val="00723641"/>
    <w:rsid w:val="0072438F"/>
    <w:rsid w:val="007244CB"/>
    <w:rsid w:val="007259C8"/>
    <w:rsid w:val="0072638E"/>
    <w:rsid w:val="00726CA2"/>
    <w:rsid w:val="007322F5"/>
    <w:rsid w:val="00732649"/>
    <w:rsid w:val="00733F8C"/>
    <w:rsid w:val="007342ED"/>
    <w:rsid w:val="00735715"/>
    <w:rsid w:val="007372FB"/>
    <w:rsid w:val="00741653"/>
    <w:rsid w:val="0074268A"/>
    <w:rsid w:val="00743764"/>
    <w:rsid w:val="00744CB4"/>
    <w:rsid w:val="0074523B"/>
    <w:rsid w:val="0075080E"/>
    <w:rsid w:val="0075256D"/>
    <w:rsid w:val="00752D79"/>
    <w:rsid w:val="00752ED5"/>
    <w:rsid w:val="007536A0"/>
    <w:rsid w:val="00754577"/>
    <w:rsid w:val="007553F3"/>
    <w:rsid w:val="0075544D"/>
    <w:rsid w:val="00756167"/>
    <w:rsid w:val="007564F8"/>
    <w:rsid w:val="0075677F"/>
    <w:rsid w:val="00756DB7"/>
    <w:rsid w:val="00757398"/>
    <w:rsid w:val="007608F8"/>
    <w:rsid w:val="00761509"/>
    <w:rsid w:val="007625A8"/>
    <w:rsid w:val="007636BF"/>
    <w:rsid w:val="0076669D"/>
    <w:rsid w:val="00766D19"/>
    <w:rsid w:val="00767A7A"/>
    <w:rsid w:val="00767CA4"/>
    <w:rsid w:val="00771038"/>
    <w:rsid w:val="007711D6"/>
    <w:rsid w:val="00771A2E"/>
    <w:rsid w:val="00773CD2"/>
    <w:rsid w:val="00773CDB"/>
    <w:rsid w:val="00777E2E"/>
    <w:rsid w:val="00781227"/>
    <w:rsid w:val="00782369"/>
    <w:rsid w:val="0078247F"/>
    <w:rsid w:val="007835E7"/>
    <w:rsid w:val="0078391C"/>
    <w:rsid w:val="00783BB5"/>
    <w:rsid w:val="00784A82"/>
    <w:rsid w:val="00786ED3"/>
    <w:rsid w:val="00791285"/>
    <w:rsid w:val="0079404D"/>
    <w:rsid w:val="007945FB"/>
    <w:rsid w:val="007946ED"/>
    <w:rsid w:val="0079523E"/>
    <w:rsid w:val="00795ADF"/>
    <w:rsid w:val="00796499"/>
    <w:rsid w:val="00797273"/>
    <w:rsid w:val="0079777D"/>
    <w:rsid w:val="007A10F9"/>
    <w:rsid w:val="007A3B7C"/>
    <w:rsid w:val="007A3C58"/>
    <w:rsid w:val="007A4DF0"/>
    <w:rsid w:val="007A5530"/>
    <w:rsid w:val="007A603B"/>
    <w:rsid w:val="007A7CF8"/>
    <w:rsid w:val="007B020C"/>
    <w:rsid w:val="007B1E7B"/>
    <w:rsid w:val="007B254D"/>
    <w:rsid w:val="007B4058"/>
    <w:rsid w:val="007B523A"/>
    <w:rsid w:val="007B6551"/>
    <w:rsid w:val="007B748D"/>
    <w:rsid w:val="007B7D47"/>
    <w:rsid w:val="007C007B"/>
    <w:rsid w:val="007C08FB"/>
    <w:rsid w:val="007C1353"/>
    <w:rsid w:val="007C1BCA"/>
    <w:rsid w:val="007C2FC8"/>
    <w:rsid w:val="007C34DA"/>
    <w:rsid w:val="007C3789"/>
    <w:rsid w:val="007C4870"/>
    <w:rsid w:val="007C5D33"/>
    <w:rsid w:val="007C61E6"/>
    <w:rsid w:val="007C63BB"/>
    <w:rsid w:val="007C6C23"/>
    <w:rsid w:val="007D0551"/>
    <w:rsid w:val="007D0E46"/>
    <w:rsid w:val="007D170D"/>
    <w:rsid w:val="007D200F"/>
    <w:rsid w:val="007D2A84"/>
    <w:rsid w:val="007D2D10"/>
    <w:rsid w:val="007D37E8"/>
    <w:rsid w:val="007D56C3"/>
    <w:rsid w:val="007D643B"/>
    <w:rsid w:val="007D7289"/>
    <w:rsid w:val="007E20E5"/>
    <w:rsid w:val="007E5043"/>
    <w:rsid w:val="007E6A58"/>
    <w:rsid w:val="007E7A01"/>
    <w:rsid w:val="007F066A"/>
    <w:rsid w:val="007F0F31"/>
    <w:rsid w:val="007F1B10"/>
    <w:rsid w:val="007F27F8"/>
    <w:rsid w:val="007F2DE9"/>
    <w:rsid w:val="007F32F0"/>
    <w:rsid w:val="007F69F1"/>
    <w:rsid w:val="007F6BE6"/>
    <w:rsid w:val="007F778C"/>
    <w:rsid w:val="007F7A2F"/>
    <w:rsid w:val="007F7AF9"/>
    <w:rsid w:val="008005BA"/>
    <w:rsid w:val="00800919"/>
    <w:rsid w:val="00801971"/>
    <w:rsid w:val="0080248A"/>
    <w:rsid w:val="00802F85"/>
    <w:rsid w:val="0080447B"/>
    <w:rsid w:val="00804B94"/>
    <w:rsid w:val="00804DC6"/>
    <w:rsid w:val="00804F58"/>
    <w:rsid w:val="0080519D"/>
    <w:rsid w:val="008051DC"/>
    <w:rsid w:val="00805E14"/>
    <w:rsid w:val="00806ECB"/>
    <w:rsid w:val="00806F26"/>
    <w:rsid w:val="008073B1"/>
    <w:rsid w:val="0081030C"/>
    <w:rsid w:val="00810D93"/>
    <w:rsid w:val="00810FB6"/>
    <w:rsid w:val="008119D4"/>
    <w:rsid w:val="00812D2A"/>
    <w:rsid w:val="008138EE"/>
    <w:rsid w:val="00813A43"/>
    <w:rsid w:val="00816EDE"/>
    <w:rsid w:val="008178E2"/>
    <w:rsid w:val="008218AF"/>
    <w:rsid w:val="00822380"/>
    <w:rsid w:val="008239D6"/>
    <w:rsid w:val="008242EB"/>
    <w:rsid w:val="00824F5A"/>
    <w:rsid w:val="00826C4E"/>
    <w:rsid w:val="0082722E"/>
    <w:rsid w:val="00830ED8"/>
    <w:rsid w:val="0083337E"/>
    <w:rsid w:val="0083390F"/>
    <w:rsid w:val="008358DF"/>
    <w:rsid w:val="00835B8B"/>
    <w:rsid w:val="00836838"/>
    <w:rsid w:val="00837257"/>
    <w:rsid w:val="008373ED"/>
    <w:rsid w:val="00837BD3"/>
    <w:rsid w:val="00840E95"/>
    <w:rsid w:val="008426B6"/>
    <w:rsid w:val="00843055"/>
    <w:rsid w:val="00843DF5"/>
    <w:rsid w:val="00844DC7"/>
    <w:rsid w:val="008453F1"/>
    <w:rsid w:val="0085041A"/>
    <w:rsid w:val="008521DC"/>
    <w:rsid w:val="00852E39"/>
    <w:rsid w:val="00853D97"/>
    <w:rsid w:val="0085415B"/>
    <w:rsid w:val="008558E1"/>
    <w:rsid w:val="008559F3"/>
    <w:rsid w:val="00856CA3"/>
    <w:rsid w:val="008575B2"/>
    <w:rsid w:val="0085798A"/>
    <w:rsid w:val="0086052C"/>
    <w:rsid w:val="008610D0"/>
    <w:rsid w:val="0086302E"/>
    <w:rsid w:val="00864528"/>
    <w:rsid w:val="00864EB2"/>
    <w:rsid w:val="008653BD"/>
    <w:rsid w:val="00865BC1"/>
    <w:rsid w:val="008667EF"/>
    <w:rsid w:val="0086740F"/>
    <w:rsid w:val="00870F96"/>
    <w:rsid w:val="0087177C"/>
    <w:rsid w:val="00872020"/>
    <w:rsid w:val="008721D6"/>
    <w:rsid w:val="0087258E"/>
    <w:rsid w:val="008730B6"/>
    <w:rsid w:val="00873315"/>
    <w:rsid w:val="0087496A"/>
    <w:rsid w:val="00875888"/>
    <w:rsid w:val="00877024"/>
    <w:rsid w:val="008802EB"/>
    <w:rsid w:val="00880D93"/>
    <w:rsid w:val="0088112F"/>
    <w:rsid w:val="00881ED0"/>
    <w:rsid w:val="008832E3"/>
    <w:rsid w:val="00883B68"/>
    <w:rsid w:val="008849E8"/>
    <w:rsid w:val="00886CA0"/>
    <w:rsid w:val="0088790E"/>
    <w:rsid w:val="00890CD6"/>
    <w:rsid w:val="00890EEE"/>
    <w:rsid w:val="0089316E"/>
    <w:rsid w:val="00896C98"/>
    <w:rsid w:val="008A0B4F"/>
    <w:rsid w:val="008A0F42"/>
    <w:rsid w:val="008A1099"/>
    <w:rsid w:val="008A1103"/>
    <w:rsid w:val="008A2409"/>
    <w:rsid w:val="008A353C"/>
    <w:rsid w:val="008A4972"/>
    <w:rsid w:val="008A4CF6"/>
    <w:rsid w:val="008A55A1"/>
    <w:rsid w:val="008A5703"/>
    <w:rsid w:val="008A57EF"/>
    <w:rsid w:val="008A5949"/>
    <w:rsid w:val="008A6AA3"/>
    <w:rsid w:val="008B1946"/>
    <w:rsid w:val="008B25DD"/>
    <w:rsid w:val="008B25E7"/>
    <w:rsid w:val="008B2E9C"/>
    <w:rsid w:val="008B3553"/>
    <w:rsid w:val="008B3B04"/>
    <w:rsid w:val="008B4507"/>
    <w:rsid w:val="008B6CEA"/>
    <w:rsid w:val="008C0438"/>
    <w:rsid w:val="008C1999"/>
    <w:rsid w:val="008C3C1F"/>
    <w:rsid w:val="008C4078"/>
    <w:rsid w:val="008C480A"/>
    <w:rsid w:val="008C49F6"/>
    <w:rsid w:val="008C511C"/>
    <w:rsid w:val="008C5D62"/>
    <w:rsid w:val="008C63D3"/>
    <w:rsid w:val="008C6803"/>
    <w:rsid w:val="008C698F"/>
    <w:rsid w:val="008D2505"/>
    <w:rsid w:val="008D55FA"/>
    <w:rsid w:val="008D5C37"/>
    <w:rsid w:val="008D7072"/>
    <w:rsid w:val="008E1173"/>
    <w:rsid w:val="008E2353"/>
    <w:rsid w:val="008E28EF"/>
    <w:rsid w:val="008E3DBB"/>
    <w:rsid w:val="008E3DE9"/>
    <w:rsid w:val="008E4E66"/>
    <w:rsid w:val="008E5D50"/>
    <w:rsid w:val="008E7B3E"/>
    <w:rsid w:val="008E7F4B"/>
    <w:rsid w:val="008F263E"/>
    <w:rsid w:val="008F2B72"/>
    <w:rsid w:val="008F2DA8"/>
    <w:rsid w:val="008F36E2"/>
    <w:rsid w:val="008F3EB3"/>
    <w:rsid w:val="008F4021"/>
    <w:rsid w:val="008F70F0"/>
    <w:rsid w:val="008F7200"/>
    <w:rsid w:val="008F739A"/>
    <w:rsid w:val="00900DDC"/>
    <w:rsid w:val="009016A9"/>
    <w:rsid w:val="0090384A"/>
    <w:rsid w:val="00905118"/>
    <w:rsid w:val="009067A2"/>
    <w:rsid w:val="00906C67"/>
    <w:rsid w:val="009107ED"/>
    <w:rsid w:val="009138BF"/>
    <w:rsid w:val="00913C3F"/>
    <w:rsid w:val="00915B46"/>
    <w:rsid w:val="00920CCC"/>
    <w:rsid w:val="00921679"/>
    <w:rsid w:val="00921FDC"/>
    <w:rsid w:val="009265E7"/>
    <w:rsid w:val="00930458"/>
    <w:rsid w:val="009357A6"/>
    <w:rsid w:val="00935930"/>
    <w:rsid w:val="00935BD7"/>
    <w:rsid w:val="0093679E"/>
    <w:rsid w:val="00937A5E"/>
    <w:rsid w:val="00937C56"/>
    <w:rsid w:val="0094022C"/>
    <w:rsid w:val="009407FA"/>
    <w:rsid w:val="00941947"/>
    <w:rsid w:val="00941DA3"/>
    <w:rsid w:val="0094216A"/>
    <w:rsid w:val="009431C2"/>
    <w:rsid w:val="009442A1"/>
    <w:rsid w:val="0094511B"/>
    <w:rsid w:val="00945B9D"/>
    <w:rsid w:val="00945CB9"/>
    <w:rsid w:val="00946D36"/>
    <w:rsid w:val="009473E2"/>
    <w:rsid w:val="0094763C"/>
    <w:rsid w:val="00950215"/>
    <w:rsid w:val="00950843"/>
    <w:rsid w:val="00952316"/>
    <w:rsid w:val="00952393"/>
    <w:rsid w:val="00953E64"/>
    <w:rsid w:val="0095417F"/>
    <w:rsid w:val="00954F1B"/>
    <w:rsid w:val="0095538A"/>
    <w:rsid w:val="0095586C"/>
    <w:rsid w:val="009560E5"/>
    <w:rsid w:val="0095742E"/>
    <w:rsid w:val="009579B5"/>
    <w:rsid w:val="00960412"/>
    <w:rsid w:val="0096062B"/>
    <w:rsid w:val="009613C3"/>
    <w:rsid w:val="009641E5"/>
    <w:rsid w:val="00967188"/>
    <w:rsid w:val="00967375"/>
    <w:rsid w:val="009675C3"/>
    <w:rsid w:val="0097042E"/>
    <w:rsid w:val="009718E2"/>
    <w:rsid w:val="009732B0"/>
    <w:rsid w:val="009739C8"/>
    <w:rsid w:val="009744B5"/>
    <w:rsid w:val="00974523"/>
    <w:rsid w:val="009752DB"/>
    <w:rsid w:val="00976A3A"/>
    <w:rsid w:val="0097750F"/>
    <w:rsid w:val="00980433"/>
    <w:rsid w:val="00980CD2"/>
    <w:rsid w:val="00980F0E"/>
    <w:rsid w:val="00982157"/>
    <w:rsid w:val="009835EC"/>
    <w:rsid w:val="00983AD5"/>
    <w:rsid w:val="00983C1D"/>
    <w:rsid w:val="00985037"/>
    <w:rsid w:val="00985AED"/>
    <w:rsid w:val="00986495"/>
    <w:rsid w:val="0098665D"/>
    <w:rsid w:val="00986B68"/>
    <w:rsid w:val="0098731E"/>
    <w:rsid w:val="00991717"/>
    <w:rsid w:val="00991C29"/>
    <w:rsid w:val="00991D35"/>
    <w:rsid w:val="00992372"/>
    <w:rsid w:val="0099399A"/>
    <w:rsid w:val="00995C6E"/>
    <w:rsid w:val="00997642"/>
    <w:rsid w:val="00997A78"/>
    <w:rsid w:val="009A14D5"/>
    <w:rsid w:val="009A16F7"/>
    <w:rsid w:val="009A17BE"/>
    <w:rsid w:val="009A309F"/>
    <w:rsid w:val="009A386C"/>
    <w:rsid w:val="009A505A"/>
    <w:rsid w:val="009B1163"/>
    <w:rsid w:val="009B1280"/>
    <w:rsid w:val="009B2A56"/>
    <w:rsid w:val="009B30B1"/>
    <w:rsid w:val="009B310A"/>
    <w:rsid w:val="009B3D61"/>
    <w:rsid w:val="009C0F7E"/>
    <w:rsid w:val="009C11A3"/>
    <w:rsid w:val="009C1926"/>
    <w:rsid w:val="009C2DB5"/>
    <w:rsid w:val="009C2E96"/>
    <w:rsid w:val="009C5B0E"/>
    <w:rsid w:val="009C69F8"/>
    <w:rsid w:val="009C7C93"/>
    <w:rsid w:val="009C7F22"/>
    <w:rsid w:val="009D01EF"/>
    <w:rsid w:val="009D2F70"/>
    <w:rsid w:val="009D43B8"/>
    <w:rsid w:val="009D43DD"/>
    <w:rsid w:val="009D4432"/>
    <w:rsid w:val="009D503A"/>
    <w:rsid w:val="009D6BA2"/>
    <w:rsid w:val="009E1EC5"/>
    <w:rsid w:val="009E539B"/>
    <w:rsid w:val="009E5FF0"/>
    <w:rsid w:val="009E6A34"/>
    <w:rsid w:val="009E6A47"/>
    <w:rsid w:val="009E6FBE"/>
    <w:rsid w:val="009E74C8"/>
    <w:rsid w:val="009E79EE"/>
    <w:rsid w:val="009E7D0E"/>
    <w:rsid w:val="009F10EA"/>
    <w:rsid w:val="009F287C"/>
    <w:rsid w:val="009F734F"/>
    <w:rsid w:val="009F740A"/>
    <w:rsid w:val="009F7ADF"/>
    <w:rsid w:val="00A00C73"/>
    <w:rsid w:val="00A01387"/>
    <w:rsid w:val="00A03DD4"/>
    <w:rsid w:val="00A04A81"/>
    <w:rsid w:val="00A04AEC"/>
    <w:rsid w:val="00A04E96"/>
    <w:rsid w:val="00A05205"/>
    <w:rsid w:val="00A0670D"/>
    <w:rsid w:val="00A06A45"/>
    <w:rsid w:val="00A06FB5"/>
    <w:rsid w:val="00A070C1"/>
    <w:rsid w:val="00A10577"/>
    <w:rsid w:val="00A10705"/>
    <w:rsid w:val="00A1198E"/>
    <w:rsid w:val="00A11995"/>
    <w:rsid w:val="00A119B4"/>
    <w:rsid w:val="00A1282C"/>
    <w:rsid w:val="00A1318A"/>
    <w:rsid w:val="00A1611A"/>
    <w:rsid w:val="00A163DF"/>
    <w:rsid w:val="00A16A48"/>
    <w:rsid w:val="00A16E5D"/>
    <w:rsid w:val="00A170A2"/>
    <w:rsid w:val="00A2007A"/>
    <w:rsid w:val="00A20385"/>
    <w:rsid w:val="00A24296"/>
    <w:rsid w:val="00A2629A"/>
    <w:rsid w:val="00A26A8D"/>
    <w:rsid w:val="00A27225"/>
    <w:rsid w:val="00A33865"/>
    <w:rsid w:val="00A357FB"/>
    <w:rsid w:val="00A358DB"/>
    <w:rsid w:val="00A370DD"/>
    <w:rsid w:val="00A411B9"/>
    <w:rsid w:val="00A43E69"/>
    <w:rsid w:val="00A44BCB"/>
    <w:rsid w:val="00A45550"/>
    <w:rsid w:val="00A465DB"/>
    <w:rsid w:val="00A470B7"/>
    <w:rsid w:val="00A5008E"/>
    <w:rsid w:val="00A51874"/>
    <w:rsid w:val="00A52895"/>
    <w:rsid w:val="00A534B8"/>
    <w:rsid w:val="00A54063"/>
    <w:rsid w:val="00A5409F"/>
    <w:rsid w:val="00A54FD1"/>
    <w:rsid w:val="00A5629B"/>
    <w:rsid w:val="00A56811"/>
    <w:rsid w:val="00A57460"/>
    <w:rsid w:val="00A57ADE"/>
    <w:rsid w:val="00A6003C"/>
    <w:rsid w:val="00A61164"/>
    <w:rsid w:val="00A63054"/>
    <w:rsid w:val="00A634CE"/>
    <w:rsid w:val="00A64DAF"/>
    <w:rsid w:val="00A655ED"/>
    <w:rsid w:val="00A6693C"/>
    <w:rsid w:val="00A708CB"/>
    <w:rsid w:val="00A71D4C"/>
    <w:rsid w:val="00A74A54"/>
    <w:rsid w:val="00A74D6D"/>
    <w:rsid w:val="00A754FE"/>
    <w:rsid w:val="00A7641A"/>
    <w:rsid w:val="00A76D8E"/>
    <w:rsid w:val="00A76FB9"/>
    <w:rsid w:val="00A77B59"/>
    <w:rsid w:val="00A77F6F"/>
    <w:rsid w:val="00A81A6F"/>
    <w:rsid w:val="00A83D41"/>
    <w:rsid w:val="00A84FFE"/>
    <w:rsid w:val="00A85CF1"/>
    <w:rsid w:val="00A86253"/>
    <w:rsid w:val="00A869BC"/>
    <w:rsid w:val="00A87107"/>
    <w:rsid w:val="00A872A7"/>
    <w:rsid w:val="00A873E9"/>
    <w:rsid w:val="00A9004C"/>
    <w:rsid w:val="00A929EA"/>
    <w:rsid w:val="00A94413"/>
    <w:rsid w:val="00A948DD"/>
    <w:rsid w:val="00A9526B"/>
    <w:rsid w:val="00A952BF"/>
    <w:rsid w:val="00AA1061"/>
    <w:rsid w:val="00AA1323"/>
    <w:rsid w:val="00AA2232"/>
    <w:rsid w:val="00AA418B"/>
    <w:rsid w:val="00AA5128"/>
    <w:rsid w:val="00AA51EF"/>
    <w:rsid w:val="00AA62B2"/>
    <w:rsid w:val="00AA6886"/>
    <w:rsid w:val="00AA7997"/>
    <w:rsid w:val="00AB099B"/>
    <w:rsid w:val="00AB3116"/>
    <w:rsid w:val="00AB3F56"/>
    <w:rsid w:val="00AB4E0E"/>
    <w:rsid w:val="00AB5F89"/>
    <w:rsid w:val="00AC125A"/>
    <w:rsid w:val="00AC234C"/>
    <w:rsid w:val="00AC2948"/>
    <w:rsid w:val="00AC2FE0"/>
    <w:rsid w:val="00AC4136"/>
    <w:rsid w:val="00AC5840"/>
    <w:rsid w:val="00AC5E4D"/>
    <w:rsid w:val="00AC7C7F"/>
    <w:rsid w:val="00AD1AD2"/>
    <w:rsid w:val="00AD2C2E"/>
    <w:rsid w:val="00AD3999"/>
    <w:rsid w:val="00AD648E"/>
    <w:rsid w:val="00AD6FC1"/>
    <w:rsid w:val="00AE12C5"/>
    <w:rsid w:val="00AE2301"/>
    <w:rsid w:val="00AE4760"/>
    <w:rsid w:val="00AE6E79"/>
    <w:rsid w:val="00AF097A"/>
    <w:rsid w:val="00AF1370"/>
    <w:rsid w:val="00AF1E13"/>
    <w:rsid w:val="00AF3F8E"/>
    <w:rsid w:val="00AF4355"/>
    <w:rsid w:val="00AF4715"/>
    <w:rsid w:val="00AF4DF7"/>
    <w:rsid w:val="00AF5FE6"/>
    <w:rsid w:val="00AF6685"/>
    <w:rsid w:val="00B015B5"/>
    <w:rsid w:val="00B02634"/>
    <w:rsid w:val="00B02AE2"/>
    <w:rsid w:val="00B034E2"/>
    <w:rsid w:val="00B03CCC"/>
    <w:rsid w:val="00B04229"/>
    <w:rsid w:val="00B04332"/>
    <w:rsid w:val="00B05210"/>
    <w:rsid w:val="00B05292"/>
    <w:rsid w:val="00B05520"/>
    <w:rsid w:val="00B05A93"/>
    <w:rsid w:val="00B101C6"/>
    <w:rsid w:val="00B116D7"/>
    <w:rsid w:val="00B130DF"/>
    <w:rsid w:val="00B1317B"/>
    <w:rsid w:val="00B1575A"/>
    <w:rsid w:val="00B2036D"/>
    <w:rsid w:val="00B22013"/>
    <w:rsid w:val="00B222FB"/>
    <w:rsid w:val="00B22EF4"/>
    <w:rsid w:val="00B23373"/>
    <w:rsid w:val="00B23600"/>
    <w:rsid w:val="00B2445D"/>
    <w:rsid w:val="00B263E0"/>
    <w:rsid w:val="00B26C50"/>
    <w:rsid w:val="00B3037B"/>
    <w:rsid w:val="00B30847"/>
    <w:rsid w:val="00B315AB"/>
    <w:rsid w:val="00B32ED1"/>
    <w:rsid w:val="00B3469E"/>
    <w:rsid w:val="00B3498B"/>
    <w:rsid w:val="00B37042"/>
    <w:rsid w:val="00B37D1C"/>
    <w:rsid w:val="00B4006B"/>
    <w:rsid w:val="00B40E98"/>
    <w:rsid w:val="00B42E51"/>
    <w:rsid w:val="00B4380B"/>
    <w:rsid w:val="00B46033"/>
    <w:rsid w:val="00B47814"/>
    <w:rsid w:val="00B47B6C"/>
    <w:rsid w:val="00B51DCA"/>
    <w:rsid w:val="00B53FCE"/>
    <w:rsid w:val="00B5573F"/>
    <w:rsid w:val="00B559B4"/>
    <w:rsid w:val="00B56BFE"/>
    <w:rsid w:val="00B57D39"/>
    <w:rsid w:val="00B60257"/>
    <w:rsid w:val="00B60F1D"/>
    <w:rsid w:val="00B61515"/>
    <w:rsid w:val="00B62173"/>
    <w:rsid w:val="00B62316"/>
    <w:rsid w:val="00B649C6"/>
    <w:rsid w:val="00B65452"/>
    <w:rsid w:val="00B656BE"/>
    <w:rsid w:val="00B6716A"/>
    <w:rsid w:val="00B71ED4"/>
    <w:rsid w:val="00B727CB"/>
    <w:rsid w:val="00B72931"/>
    <w:rsid w:val="00B771EF"/>
    <w:rsid w:val="00B774FD"/>
    <w:rsid w:val="00B77CAD"/>
    <w:rsid w:val="00B80AAD"/>
    <w:rsid w:val="00B80ADE"/>
    <w:rsid w:val="00B816F5"/>
    <w:rsid w:val="00B8345F"/>
    <w:rsid w:val="00B835FE"/>
    <w:rsid w:val="00B851BA"/>
    <w:rsid w:val="00B868BA"/>
    <w:rsid w:val="00B87281"/>
    <w:rsid w:val="00B90168"/>
    <w:rsid w:val="00B907B2"/>
    <w:rsid w:val="00B90982"/>
    <w:rsid w:val="00B93486"/>
    <w:rsid w:val="00B93A3C"/>
    <w:rsid w:val="00BA098F"/>
    <w:rsid w:val="00BA0B5C"/>
    <w:rsid w:val="00BA474E"/>
    <w:rsid w:val="00BA5B39"/>
    <w:rsid w:val="00BA704D"/>
    <w:rsid w:val="00BA7230"/>
    <w:rsid w:val="00BA7A42"/>
    <w:rsid w:val="00BA7A87"/>
    <w:rsid w:val="00BA7AAB"/>
    <w:rsid w:val="00BA7AD1"/>
    <w:rsid w:val="00BB3A2A"/>
    <w:rsid w:val="00BB4FBA"/>
    <w:rsid w:val="00BB574B"/>
    <w:rsid w:val="00BB590D"/>
    <w:rsid w:val="00BC0106"/>
    <w:rsid w:val="00BC1208"/>
    <w:rsid w:val="00BC1F85"/>
    <w:rsid w:val="00BC5170"/>
    <w:rsid w:val="00BC5A65"/>
    <w:rsid w:val="00BC6EF7"/>
    <w:rsid w:val="00BC772B"/>
    <w:rsid w:val="00BC7C1F"/>
    <w:rsid w:val="00BD1EF2"/>
    <w:rsid w:val="00BD22A9"/>
    <w:rsid w:val="00BD341D"/>
    <w:rsid w:val="00BE2525"/>
    <w:rsid w:val="00BE3696"/>
    <w:rsid w:val="00BE43CA"/>
    <w:rsid w:val="00BE6D65"/>
    <w:rsid w:val="00BF05B1"/>
    <w:rsid w:val="00BF20A3"/>
    <w:rsid w:val="00BF35D4"/>
    <w:rsid w:val="00BF464B"/>
    <w:rsid w:val="00BF4DAE"/>
    <w:rsid w:val="00BF67CB"/>
    <w:rsid w:val="00BF732E"/>
    <w:rsid w:val="00BF73C5"/>
    <w:rsid w:val="00BF74E1"/>
    <w:rsid w:val="00C0198A"/>
    <w:rsid w:val="00C02370"/>
    <w:rsid w:val="00C04284"/>
    <w:rsid w:val="00C06780"/>
    <w:rsid w:val="00C073E4"/>
    <w:rsid w:val="00C073FB"/>
    <w:rsid w:val="00C07B56"/>
    <w:rsid w:val="00C07ECD"/>
    <w:rsid w:val="00C1723D"/>
    <w:rsid w:val="00C172C8"/>
    <w:rsid w:val="00C17A4E"/>
    <w:rsid w:val="00C17B50"/>
    <w:rsid w:val="00C203B8"/>
    <w:rsid w:val="00C2168A"/>
    <w:rsid w:val="00C21FD4"/>
    <w:rsid w:val="00C2256A"/>
    <w:rsid w:val="00C24A40"/>
    <w:rsid w:val="00C2541B"/>
    <w:rsid w:val="00C258FC"/>
    <w:rsid w:val="00C25BCB"/>
    <w:rsid w:val="00C26CAB"/>
    <w:rsid w:val="00C26E35"/>
    <w:rsid w:val="00C27B35"/>
    <w:rsid w:val="00C321DE"/>
    <w:rsid w:val="00C3284F"/>
    <w:rsid w:val="00C328DC"/>
    <w:rsid w:val="00C32C5F"/>
    <w:rsid w:val="00C33071"/>
    <w:rsid w:val="00C332DE"/>
    <w:rsid w:val="00C34D0A"/>
    <w:rsid w:val="00C34D4D"/>
    <w:rsid w:val="00C36ED6"/>
    <w:rsid w:val="00C4062F"/>
    <w:rsid w:val="00C41B2E"/>
    <w:rsid w:val="00C436AB"/>
    <w:rsid w:val="00C43F7A"/>
    <w:rsid w:val="00C44B60"/>
    <w:rsid w:val="00C44EE2"/>
    <w:rsid w:val="00C4591A"/>
    <w:rsid w:val="00C45F44"/>
    <w:rsid w:val="00C462E6"/>
    <w:rsid w:val="00C47BE0"/>
    <w:rsid w:val="00C47F89"/>
    <w:rsid w:val="00C51074"/>
    <w:rsid w:val="00C52E84"/>
    <w:rsid w:val="00C53722"/>
    <w:rsid w:val="00C53AAB"/>
    <w:rsid w:val="00C55174"/>
    <w:rsid w:val="00C55B7A"/>
    <w:rsid w:val="00C55F25"/>
    <w:rsid w:val="00C561BD"/>
    <w:rsid w:val="00C565EE"/>
    <w:rsid w:val="00C56AC6"/>
    <w:rsid w:val="00C571E5"/>
    <w:rsid w:val="00C57308"/>
    <w:rsid w:val="00C60E25"/>
    <w:rsid w:val="00C6253A"/>
    <w:rsid w:val="00C62B29"/>
    <w:rsid w:val="00C63155"/>
    <w:rsid w:val="00C638BD"/>
    <w:rsid w:val="00C6445D"/>
    <w:rsid w:val="00C64A3B"/>
    <w:rsid w:val="00C664FC"/>
    <w:rsid w:val="00C66807"/>
    <w:rsid w:val="00C70C44"/>
    <w:rsid w:val="00C71D63"/>
    <w:rsid w:val="00C72599"/>
    <w:rsid w:val="00C7308B"/>
    <w:rsid w:val="00C74210"/>
    <w:rsid w:val="00C80809"/>
    <w:rsid w:val="00C808A8"/>
    <w:rsid w:val="00C8144A"/>
    <w:rsid w:val="00C81802"/>
    <w:rsid w:val="00C83312"/>
    <w:rsid w:val="00C83B4B"/>
    <w:rsid w:val="00C84DB5"/>
    <w:rsid w:val="00C86557"/>
    <w:rsid w:val="00C910F1"/>
    <w:rsid w:val="00C92C34"/>
    <w:rsid w:val="00C92FDF"/>
    <w:rsid w:val="00C961DB"/>
    <w:rsid w:val="00C96E22"/>
    <w:rsid w:val="00CA0226"/>
    <w:rsid w:val="00CA4172"/>
    <w:rsid w:val="00CA70C6"/>
    <w:rsid w:val="00CA712F"/>
    <w:rsid w:val="00CB1F88"/>
    <w:rsid w:val="00CB2145"/>
    <w:rsid w:val="00CB35F2"/>
    <w:rsid w:val="00CB389A"/>
    <w:rsid w:val="00CB4B9A"/>
    <w:rsid w:val="00CB4CB2"/>
    <w:rsid w:val="00CB5730"/>
    <w:rsid w:val="00CB66B0"/>
    <w:rsid w:val="00CB71DA"/>
    <w:rsid w:val="00CB7D21"/>
    <w:rsid w:val="00CC12EE"/>
    <w:rsid w:val="00CC1CF6"/>
    <w:rsid w:val="00CC3CF9"/>
    <w:rsid w:val="00CC455F"/>
    <w:rsid w:val="00CC4AEF"/>
    <w:rsid w:val="00CC4B93"/>
    <w:rsid w:val="00CC6696"/>
    <w:rsid w:val="00CC6CFE"/>
    <w:rsid w:val="00CD078D"/>
    <w:rsid w:val="00CD274C"/>
    <w:rsid w:val="00CD3CD4"/>
    <w:rsid w:val="00CD3EE2"/>
    <w:rsid w:val="00CD413A"/>
    <w:rsid w:val="00CD4593"/>
    <w:rsid w:val="00CD4DA7"/>
    <w:rsid w:val="00CD6585"/>
    <w:rsid w:val="00CD6723"/>
    <w:rsid w:val="00CD6CF9"/>
    <w:rsid w:val="00CE04BB"/>
    <w:rsid w:val="00CE0A45"/>
    <w:rsid w:val="00CE15FB"/>
    <w:rsid w:val="00CE1932"/>
    <w:rsid w:val="00CE5951"/>
    <w:rsid w:val="00CE7319"/>
    <w:rsid w:val="00CF02F3"/>
    <w:rsid w:val="00CF14AF"/>
    <w:rsid w:val="00CF25F7"/>
    <w:rsid w:val="00CF3B77"/>
    <w:rsid w:val="00CF4A0B"/>
    <w:rsid w:val="00CF68C7"/>
    <w:rsid w:val="00CF73E9"/>
    <w:rsid w:val="00D00AD9"/>
    <w:rsid w:val="00D01C1B"/>
    <w:rsid w:val="00D03939"/>
    <w:rsid w:val="00D06699"/>
    <w:rsid w:val="00D07081"/>
    <w:rsid w:val="00D117F9"/>
    <w:rsid w:val="00D122AA"/>
    <w:rsid w:val="00D1323A"/>
    <w:rsid w:val="00D136E3"/>
    <w:rsid w:val="00D13C8F"/>
    <w:rsid w:val="00D14573"/>
    <w:rsid w:val="00D1493E"/>
    <w:rsid w:val="00D159C7"/>
    <w:rsid w:val="00D15A52"/>
    <w:rsid w:val="00D15AF6"/>
    <w:rsid w:val="00D17228"/>
    <w:rsid w:val="00D20142"/>
    <w:rsid w:val="00D21154"/>
    <w:rsid w:val="00D222B0"/>
    <w:rsid w:val="00D224F5"/>
    <w:rsid w:val="00D22DB0"/>
    <w:rsid w:val="00D2403C"/>
    <w:rsid w:val="00D26176"/>
    <w:rsid w:val="00D268C4"/>
    <w:rsid w:val="00D26EBD"/>
    <w:rsid w:val="00D31E35"/>
    <w:rsid w:val="00D33778"/>
    <w:rsid w:val="00D33CBC"/>
    <w:rsid w:val="00D34188"/>
    <w:rsid w:val="00D3441D"/>
    <w:rsid w:val="00D35E92"/>
    <w:rsid w:val="00D36F68"/>
    <w:rsid w:val="00D411BE"/>
    <w:rsid w:val="00D41B65"/>
    <w:rsid w:val="00D423FE"/>
    <w:rsid w:val="00D44B9A"/>
    <w:rsid w:val="00D450A6"/>
    <w:rsid w:val="00D45BCE"/>
    <w:rsid w:val="00D46686"/>
    <w:rsid w:val="00D47772"/>
    <w:rsid w:val="00D507E2"/>
    <w:rsid w:val="00D5096D"/>
    <w:rsid w:val="00D50EE8"/>
    <w:rsid w:val="00D510CD"/>
    <w:rsid w:val="00D532F6"/>
    <w:rsid w:val="00D534B3"/>
    <w:rsid w:val="00D53A84"/>
    <w:rsid w:val="00D5407A"/>
    <w:rsid w:val="00D5497E"/>
    <w:rsid w:val="00D54AEF"/>
    <w:rsid w:val="00D54C36"/>
    <w:rsid w:val="00D561F4"/>
    <w:rsid w:val="00D568B4"/>
    <w:rsid w:val="00D56F3F"/>
    <w:rsid w:val="00D5793A"/>
    <w:rsid w:val="00D57ED0"/>
    <w:rsid w:val="00D6046C"/>
    <w:rsid w:val="00D61CE0"/>
    <w:rsid w:val="00D627AA"/>
    <w:rsid w:val="00D64610"/>
    <w:rsid w:val="00D65C5C"/>
    <w:rsid w:val="00D678DB"/>
    <w:rsid w:val="00D67AB3"/>
    <w:rsid w:val="00D75892"/>
    <w:rsid w:val="00D7649E"/>
    <w:rsid w:val="00D76BDD"/>
    <w:rsid w:val="00D81154"/>
    <w:rsid w:val="00D82A6E"/>
    <w:rsid w:val="00D83115"/>
    <w:rsid w:val="00D8529D"/>
    <w:rsid w:val="00D8679E"/>
    <w:rsid w:val="00D86A12"/>
    <w:rsid w:val="00D879A4"/>
    <w:rsid w:val="00D91483"/>
    <w:rsid w:val="00D91695"/>
    <w:rsid w:val="00D921A5"/>
    <w:rsid w:val="00D924E7"/>
    <w:rsid w:val="00D92585"/>
    <w:rsid w:val="00D933AC"/>
    <w:rsid w:val="00D93EB4"/>
    <w:rsid w:val="00D9472D"/>
    <w:rsid w:val="00D950F6"/>
    <w:rsid w:val="00D9662D"/>
    <w:rsid w:val="00D9676D"/>
    <w:rsid w:val="00DA016D"/>
    <w:rsid w:val="00DA0CE8"/>
    <w:rsid w:val="00DA20ED"/>
    <w:rsid w:val="00DA2B40"/>
    <w:rsid w:val="00DA3998"/>
    <w:rsid w:val="00DA4043"/>
    <w:rsid w:val="00DA439D"/>
    <w:rsid w:val="00DA6450"/>
    <w:rsid w:val="00DB0381"/>
    <w:rsid w:val="00DB1115"/>
    <w:rsid w:val="00DB2116"/>
    <w:rsid w:val="00DB32F3"/>
    <w:rsid w:val="00DB51B9"/>
    <w:rsid w:val="00DB5400"/>
    <w:rsid w:val="00DB703D"/>
    <w:rsid w:val="00DB75B2"/>
    <w:rsid w:val="00DC2AE4"/>
    <w:rsid w:val="00DC31B4"/>
    <w:rsid w:val="00DC3C6D"/>
    <w:rsid w:val="00DC439F"/>
    <w:rsid w:val="00DC4AA9"/>
    <w:rsid w:val="00DC56BD"/>
    <w:rsid w:val="00DC5F95"/>
    <w:rsid w:val="00DC66B8"/>
    <w:rsid w:val="00DC6BCA"/>
    <w:rsid w:val="00DC74E1"/>
    <w:rsid w:val="00DD066A"/>
    <w:rsid w:val="00DD1132"/>
    <w:rsid w:val="00DD1571"/>
    <w:rsid w:val="00DD16A3"/>
    <w:rsid w:val="00DD2374"/>
    <w:rsid w:val="00DD2F4E"/>
    <w:rsid w:val="00DD2F83"/>
    <w:rsid w:val="00DD306D"/>
    <w:rsid w:val="00DD5357"/>
    <w:rsid w:val="00DD5A65"/>
    <w:rsid w:val="00DD6A53"/>
    <w:rsid w:val="00DD7C8F"/>
    <w:rsid w:val="00DE07A5"/>
    <w:rsid w:val="00DE07AE"/>
    <w:rsid w:val="00DE2554"/>
    <w:rsid w:val="00DE2CE3"/>
    <w:rsid w:val="00DE49CE"/>
    <w:rsid w:val="00DE5E48"/>
    <w:rsid w:val="00DE606D"/>
    <w:rsid w:val="00DE7245"/>
    <w:rsid w:val="00DF2339"/>
    <w:rsid w:val="00DF311F"/>
    <w:rsid w:val="00DF4B5B"/>
    <w:rsid w:val="00DF51CE"/>
    <w:rsid w:val="00DF565E"/>
    <w:rsid w:val="00DF6AB9"/>
    <w:rsid w:val="00DF7A02"/>
    <w:rsid w:val="00E006E4"/>
    <w:rsid w:val="00E00962"/>
    <w:rsid w:val="00E029CF"/>
    <w:rsid w:val="00E036DA"/>
    <w:rsid w:val="00E03993"/>
    <w:rsid w:val="00E04C63"/>
    <w:rsid w:val="00E04DAF"/>
    <w:rsid w:val="00E068EA"/>
    <w:rsid w:val="00E07AD3"/>
    <w:rsid w:val="00E10F9A"/>
    <w:rsid w:val="00E112C7"/>
    <w:rsid w:val="00E11CEB"/>
    <w:rsid w:val="00E13154"/>
    <w:rsid w:val="00E13645"/>
    <w:rsid w:val="00E13A17"/>
    <w:rsid w:val="00E1458F"/>
    <w:rsid w:val="00E1488A"/>
    <w:rsid w:val="00E14E6C"/>
    <w:rsid w:val="00E15C44"/>
    <w:rsid w:val="00E15ECC"/>
    <w:rsid w:val="00E15F4B"/>
    <w:rsid w:val="00E16951"/>
    <w:rsid w:val="00E1701B"/>
    <w:rsid w:val="00E209B5"/>
    <w:rsid w:val="00E20CC6"/>
    <w:rsid w:val="00E229E7"/>
    <w:rsid w:val="00E22A0E"/>
    <w:rsid w:val="00E22F6B"/>
    <w:rsid w:val="00E27F20"/>
    <w:rsid w:val="00E3158E"/>
    <w:rsid w:val="00E32ED9"/>
    <w:rsid w:val="00E34B32"/>
    <w:rsid w:val="00E362C2"/>
    <w:rsid w:val="00E36E52"/>
    <w:rsid w:val="00E41005"/>
    <w:rsid w:val="00E410B4"/>
    <w:rsid w:val="00E41658"/>
    <w:rsid w:val="00E41C11"/>
    <w:rsid w:val="00E4272D"/>
    <w:rsid w:val="00E46136"/>
    <w:rsid w:val="00E4707A"/>
    <w:rsid w:val="00E5058E"/>
    <w:rsid w:val="00E506E4"/>
    <w:rsid w:val="00E51733"/>
    <w:rsid w:val="00E534DB"/>
    <w:rsid w:val="00E53A66"/>
    <w:rsid w:val="00E540BA"/>
    <w:rsid w:val="00E56264"/>
    <w:rsid w:val="00E604B6"/>
    <w:rsid w:val="00E60A7F"/>
    <w:rsid w:val="00E60AC9"/>
    <w:rsid w:val="00E611B8"/>
    <w:rsid w:val="00E63EDA"/>
    <w:rsid w:val="00E65CF8"/>
    <w:rsid w:val="00E65F61"/>
    <w:rsid w:val="00E66CA0"/>
    <w:rsid w:val="00E74B88"/>
    <w:rsid w:val="00E80AB8"/>
    <w:rsid w:val="00E836F5"/>
    <w:rsid w:val="00E83CF2"/>
    <w:rsid w:val="00E8665B"/>
    <w:rsid w:val="00E87132"/>
    <w:rsid w:val="00E904DB"/>
    <w:rsid w:val="00E9282D"/>
    <w:rsid w:val="00E93DCD"/>
    <w:rsid w:val="00E95A0F"/>
    <w:rsid w:val="00E95D32"/>
    <w:rsid w:val="00E96497"/>
    <w:rsid w:val="00E97DB6"/>
    <w:rsid w:val="00EA0157"/>
    <w:rsid w:val="00EA07C6"/>
    <w:rsid w:val="00EA1EA6"/>
    <w:rsid w:val="00EA20FD"/>
    <w:rsid w:val="00EA2FDF"/>
    <w:rsid w:val="00EA3D64"/>
    <w:rsid w:val="00EA7117"/>
    <w:rsid w:val="00EA7C15"/>
    <w:rsid w:val="00EB06EE"/>
    <w:rsid w:val="00EB3064"/>
    <w:rsid w:val="00EB396C"/>
    <w:rsid w:val="00EB3AB7"/>
    <w:rsid w:val="00EB4DE3"/>
    <w:rsid w:val="00EB5555"/>
    <w:rsid w:val="00EB6623"/>
    <w:rsid w:val="00EB6A9A"/>
    <w:rsid w:val="00EC00CD"/>
    <w:rsid w:val="00EC049D"/>
    <w:rsid w:val="00EC07EE"/>
    <w:rsid w:val="00EC27FF"/>
    <w:rsid w:val="00EC47BB"/>
    <w:rsid w:val="00EC59D6"/>
    <w:rsid w:val="00EC6BDB"/>
    <w:rsid w:val="00ED067C"/>
    <w:rsid w:val="00ED0A3E"/>
    <w:rsid w:val="00ED1EDE"/>
    <w:rsid w:val="00ED38A1"/>
    <w:rsid w:val="00ED6006"/>
    <w:rsid w:val="00ED682E"/>
    <w:rsid w:val="00ED7082"/>
    <w:rsid w:val="00ED7103"/>
    <w:rsid w:val="00EE037D"/>
    <w:rsid w:val="00EE0890"/>
    <w:rsid w:val="00EE130A"/>
    <w:rsid w:val="00EE2C0C"/>
    <w:rsid w:val="00EE38C5"/>
    <w:rsid w:val="00EE4E5F"/>
    <w:rsid w:val="00EE5671"/>
    <w:rsid w:val="00EE57AF"/>
    <w:rsid w:val="00EE60C0"/>
    <w:rsid w:val="00EF18C4"/>
    <w:rsid w:val="00EF1DE5"/>
    <w:rsid w:val="00EF2144"/>
    <w:rsid w:val="00EF23E2"/>
    <w:rsid w:val="00EF28D3"/>
    <w:rsid w:val="00EF2B8C"/>
    <w:rsid w:val="00EF34A0"/>
    <w:rsid w:val="00EF4AA8"/>
    <w:rsid w:val="00EF67DF"/>
    <w:rsid w:val="00F0048A"/>
    <w:rsid w:val="00F01613"/>
    <w:rsid w:val="00F01837"/>
    <w:rsid w:val="00F03AF8"/>
    <w:rsid w:val="00F03EDF"/>
    <w:rsid w:val="00F03F54"/>
    <w:rsid w:val="00F04295"/>
    <w:rsid w:val="00F05B67"/>
    <w:rsid w:val="00F06393"/>
    <w:rsid w:val="00F0683D"/>
    <w:rsid w:val="00F06844"/>
    <w:rsid w:val="00F06C1A"/>
    <w:rsid w:val="00F07BCA"/>
    <w:rsid w:val="00F123B3"/>
    <w:rsid w:val="00F1353E"/>
    <w:rsid w:val="00F14102"/>
    <w:rsid w:val="00F14AED"/>
    <w:rsid w:val="00F14D7F"/>
    <w:rsid w:val="00F15535"/>
    <w:rsid w:val="00F157EF"/>
    <w:rsid w:val="00F1649E"/>
    <w:rsid w:val="00F16F8E"/>
    <w:rsid w:val="00F1734E"/>
    <w:rsid w:val="00F17830"/>
    <w:rsid w:val="00F20AC8"/>
    <w:rsid w:val="00F21DA2"/>
    <w:rsid w:val="00F22963"/>
    <w:rsid w:val="00F229D2"/>
    <w:rsid w:val="00F23E5B"/>
    <w:rsid w:val="00F25C72"/>
    <w:rsid w:val="00F26A19"/>
    <w:rsid w:val="00F307E3"/>
    <w:rsid w:val="00F332DB"/>
    <w:rsid w:val="00F33D87"/>
    <w:rsid w:val="00F34159"/>
    <w:rsid w:val="00F3454B"/>
    <w:rsid w:val="00F34994"/>
    <w:rsid w:val="00F36243"/>
    <w:rsid w:val="00F368CA"/>
    <w:rsid w:val="00F368DA"/>
    <w:rsid w:val="00F37CF6"/>
    <w:rsid w:val="00F42D42"/>
    <w:rsid w:val="00F43432"/>
    <w:rsid w:val="00F4514A"/>
    <w:rsid w:val="00F45EE1"/>
    <w:rsid w:val="00F469BB"/>
    <w:rsid w:val="00F50398"/>
    <w:rsid w:val="00F50760"/>
    <w:rsid w:val="00F50E6D"/>
    <w:rsid w:val="00F51987"/>
    <w:rsid w:val="00F522E3"/>
    <w:rsid w:val="00F52C13"/>
    <w:rsid w:val="00F52C3B"/>
    <w:rsid w:val="00F54AFB"/>
    <w:rsid w:val="00F54B26"/>
    <w:rsid w:val="00F54B5C"/>
    <w:rsid w:val="00F54F06"/>
    <w:rsid w:val="00F55292"/>
    <w:rsid w:val="00F55BC6"/>
    <w:rsid w:val="00F561EA"/>
    <w:rsid w:val="00F57B2C"/>
    <w:rsid w:val="00F60CE8"/>
    <w:rsid w:val="00F617F6"/>
    <w:rsid w:val="00F620A7"/>
    <w:rsid w:val="00F62978"/>
    <w:rsid w:val="00F6371B"/>
    <w:rsid w:val="00F65A57"/>
    <w:rsid w:val="00F65B7F"/>
    <w:rsid w:val="00F65C69"/>
    <w:rsid w:val="00F66145"/>
    <w:rsid w:val="00F66FB2"/>
    <w:rsid w:val="00F67719"/>
    <w:rsid w:val="00F67F2B"/>
    <w:rsid w:val="00F70CAB"/>
    <w:rsid w:val="00F7140A"/>
    <w:rsid w:val="00F71C65"/>
    <w:rsid w:val="00F73398"/>
    <w:rsid w:val="00F739BD"/>
    <w:rsid w:val="00F73C31"/>
    <w:rsid w:val="00F7527F"/>
    <w:rsid w:val="00F76BA0"/>
    <w:rsid w:val="00F77634"/>
    <w:rsid w:val="00F814BD"/>
    <w:rsid w:val="00F81980"/>
    <w:rsid w:val="00F81D12"/>
    <w:rsid w:val="00F84664"/>
    <w:rsid w:val="00F848AB"/>
    <w:rsid w:val="00F90295"/>
    <w:rsid w:val="00F908A2"/>
    <w:rsid w:val="00F92742"/>
    <w:rsid w:val="00F927F4"/>
    <w:rsid w:val="00F94C7D"/>
    <w:rsid w:val="00F9657B"/>
    <w:rsid w:val="00F96649"/>
    <w:rsid w:val="00F97639"/>
    <w:rsid w:val="00FA102B"/>
    <w:rsid w:val="00FA234D"/>
    <w:rsid w:val="00FA3555"/>
    <w:rsid w:val="00FA3724"/>
    <w:rsid w:val="00FA40DC"/>
    <w:rsid w:val="00FA5180"/>
    <w:rsid w:val="00FA5F6E"/>
    <w:rsid w:val="00FA6449"/>
    <w:rsid w:val="00FA7A28"/>
    <w:rsid w:val="00FB04C5"/>
    <w:rsid w:val="00FB3651"/>
    <w:rsid w:val="00FB3C83"/>
    <w:rsid w:val="00FB3EEE"/>
    <w:rsid w:val="00FB4327"/>
    <w:rsid w:val="00FB43A3"/>
    <w:rsid w:val="00FB5566"/>
    <w:rsid w:val="00FB6929"/>
    <w:rsid w:val="00FC089F"/>
    <w:rsid w:val="00FC0E4A"/>
    <w:rsid w:val="00FC32CB"/>
    <w:rsid w:val="00FC3338"/>
    <w:rsid w:val="00FC3A7E"/>
    <w:rsid w:val="00FC3BCF"/>
    <w:rsid w:val="00FC4498"/>
    <w:rsid w:val="00FC6C3D"/>
    <w:rsid w:val="00FC70CD"/>
    <w:rsid w:val="00FC7243"/>
    <w:rsid w:val="00FD0590"/>
    <w:rsid w:val="00FD0A93"/>
    <w:rsid w:val="00FD1BE9"/>
    <w:rsid w:val="00FD315D"/>
    <w:rsid w:val="00FD347C"/>
    <w:rsid w:val="00FD362C"/>
    <w:rsid w:val="00FD37DE"/>
    <w:rsid w:val="00FD3C66"/>
    <w:rsid w:val="00FD477B"/>
    <w:rsid w:val="00FD5CEA"/>
    <w:rsid w:val="00FD6E65"/>
    <w:rsid w:val="00FD7675"/>
    <w:rsid w:val="00FE0770"/>
    <w:rsid w:val="00FE1EED"/>
    <w:rsid w:val="00FE393D"/>
    <w:rsid w:val="00FE5E0D"/>
    <w:rsid w:val="00FE5EB8"/>
    <w:rsid w:val="00FE62E5"/>
    <w:rsid w:val="00FE78A4"/>
    <w:rsid w:val="00FE7C3B"/>
    <w:rsid w:val="00FF192C"/>
    <w:rsid w:val="00FF41C1"/>
    <w:rsid w:val="00FF5146"/>
    <w:rsid w:val="00FF521D"/>
    <w:rsid w:val="00FF5B61"/>
    <w:rsid w:val="00FF5E97"/>
    <w:rsid w:val="468E817E"/>
    <w:rsid w:val="61AA08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8539828A-FF8B-4DEE-9892-2199DAF9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D22A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D22A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22A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22A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22A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22A9"/>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D22A9"/>
    <w:pPr>
      <w:keepNext/>
      <w:spacing w:after="200" w:line="240" w:lineRule="auto"/>
    </w:pPr>
    <w:rPr>
      <w:iCs/>
      <w:color w:val="002664"/>
      <w:sz w:val="18"/>
      <w:szCs w:val="18"/>
    </w:rPr>
  </w:style>
  <w:style w:type="table" w:customStyle="1" w:styleId="Tableheader">
    <w:name w:val="ŠTable header"/>
    <w:basedOn w:val="TableNormal"/>
    <w:uiPriority w:val="99"/>
    <w:rsid w:val="00BD22A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D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D22A9"/>
    <w:pPr>
      <w:numPr>
        <w:numId w:val="10"/>
      </w:numPr>
    </w:pPr>
  </w:style>
  <w:style w:type="paragraph" w:styleId="ListNumber2">
    <w:name w:val="List Number 2"/>
    <w:aliases w:val="ŠList Number 2"/>
    <w:basedOn w:val="Normal"/>
    <w:uiPriority w:val="8"/>
    <w:qFormat/>
    <w:rsid w:val="00BD22A9"/>
    <w:pPr>
      <w:numPr>
        <w:numId w:val="9"/>
      </w:numPr>
    </w:pPr>
  </w:style>
  <w:style w:type="paragraph" w:styleId="ListBullet">
    <w:name w:val="List Bullet"/>
    <w:aliases w:val="ŠList Bullet"/>
    <w:basedOn w:val="Normal"/>
    <w:uiPriority w:val="9"/>
    <w:qFormat/>
    <w:rsid w:val="00BD22A9"/>
    <w:pPr>
      <w:numPr>
        <w:numId w:val="8"/>
      </w:numPr>
    </w:pPr>
  </w:style>
  <w:style w:type="paragraph" w:styleId="ListBullet2">
    <w:name w:val="List Bullet 2"/>
    <w:aliases w:val="ŠList Bullet 2"/>
    <w:basedOn w:val="Normal"/>
    <w:uiPriority w:val="10"/>
    <w:qFormat/>
    <w:rsid w:val="00657113"/>
    <w:pPr>
      <w:numPr>
        <w:numId w:val="6"/>
      </w:numPr>
      <w:ind w:left="1134" w:hanging="567"/>
    </w:pPr>
  </w:style>
  <w:style w:type="paragraph" w:styleId="Subtitle">
    <w:name w:val="Subtitle"/>
    <w:basedOn w:val="Normal"/>
    <w:next w:val="Normal"/>
    <w:link w:val="SubtitleChar"/>
    <w:uiPriority w:val="11"/>
    <w:semiHidden/>
    <w:qFormat/>
    <w:rsid w:val="00BD22A9"/>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BD22A9"/>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2A66A3"/>
    <w:rPr>
      <w:color w:val="001C4A" w:themeColor="accent1" w:themeShade="BF"/>
      <w:u w:val="single"/>
    </w:rPr>
  </w:style>
  <w:style w:type="paragraph" w:styleId="TOC1">
    <w:name w:val="toc 1"/>
    <w:aliases w:val="ŠTOC 1"/>
    <w:basedOn w:val="Normal"/>
    <w:next w:val="Normal"/>
    <w:uiPriority w:val="39"/>
    <w:unhideWhenUsed/>
    <w:rsid w:val="00BD22A9"/>
    <w:pPr>
      <w:tabs>
        <w:tab w:val="right" w:leader="dot" w:pos="14570"/>
      </w:tabs>
      <w:spacing w:before="0"/>
    </w:pPr>
    <w:rPr>
      <w:b/>
      <w:noProof/>
    </w:rPr>
  </w:style>
  <w:style w:type="paragraph" w:styleId="TOC2">
    <w:name w:val="toc 2"/>
    <w:aliases w:val="ŠTOC 2"/>
    <w:basedOn w:val="Normal"/>
    <w:next w:val="Normal"/>
    <w:uiPriority w:val="39"/>
    <w:unhideWhenUsed/>
    <w:rsid w:val="00BD22A9"/>
    <w:pPr>
      <w:tabs>
        <w:tab w:val="right" w:leader="dot" w:pos="14570"/>
      </w:tabs>
      <w:spacing w:before="0"/>
    </w:pPr>
    <w:rPr>
      <w:noProof/>
    </w:rPr>
  </w:style>
  <w:style w:type="paragraph" w:styleId="TOC3">
    <w:name w:val="toc 3"/>
    <w:aliases w:val="ŠTOC 3"/>
    <w:basedOn w:val="Normal"/>
    <w:next w:val="Normal"/>
    <w:uiPriority w:val="39"/>
    <w:unhideWhenUsed/>
    <w:rsid w:val="00BD22A9"/>
    <w:pPr>
      <w:spacing w:before="0"/>
      <w:ind w:left="244"/>
    </w:pPr>
  </w:style>
  <w:style w:type="character" w:customStyle="1" w:styleId="Heading1Char">
    <w:name w:val="Heading 1 Char"/>
    <w:aliases w:val="ŠHeading 1 Char"/>
    <w:basedOn w:val="DefaultParagraphFont"/>
    <w:link w:val="Heading1"/>
    <w:uiPriority w:val="3"/>
    <w:rsid w:val="00BD22A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D22A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D22A9"/>
    <w:pPr>
      <w:spacing w:after="240"/>
      <w:outlineLvl w:val="9"/>
    </w:pPr>
    <w:rPr>
      <w:szCs w:val="40"/>
    </w:rPr>
  </w:style>
  <w:style w:type="paragraph" w:styleId="Footer">
    <w:name w:val="footer"/>
    <w:aliases w:val="ŠFooter"/>
    <w:basedOn w:val="Normal"/>
    <w:link w:val="FooterChar"/>
    <w:uiPriority w:val="19"/>
    <w:rsid w:val="00BD22A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22A9"/>
    <w:rPr>
      <w:rFonts w:ascii="Arial" w:hAnsi="Arial" w:cs="Arial"/>
      <w:sz w:val="18"/>
      <w:szCs w:val="18"/>
    </w:rPr>
  </w:style>
  <w:style w:type="paragraph" w:styleId="Header">
    <w:name w:val="header"/>
    <w:aliases w:val="ŠHeader"/>
    <w:basedOn w:val="Normal"/>
    <w:link w:val="HeaderChar"/>
    <w:uiPriority w:val="16"/>
    <w:rsid w:val="00BD22A9"/>
    <w:rPr>
      <w:noProof/>
      <w:color w:val="002664"/>
      <w:sz w:val="28"/>
      <w:szCs w:val="28"/>
    </w:rPr>
  </w:style>
  <w:style w:type="character" w:customStyle="1" w:styleId="HeaderChar">
    <w:name w:val="Header Char"/>
    <w:aliases w:val="ŠHeader Char"/>
    <w:basedOn w:val="DefaultParagraphFont"/>
    <w:link w:val="Header"/>
    <w:uiPriority w:val="16"/>
    <w:rsid w:val="00BD22A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D22A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D22A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D22A9"/>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BD22A9"/>
    <w:rPr>
      <w:i/>
      <w:iCs/>
      <w:color w:val="525D67" w:themeColor="text1" w:themeTint="BF"/>
    </w:rPr>
  </w:style>
  <w:style w:type="paragraph" w:styleId="TOC4">
    <w:name w:val="toc 4"/>
    <w:aliases w:val="ŠTOC 4"/>
    <w:basedOn w:val="Normal"/>
    <w:next w:val="Normal"/>
    <w:autoRedefine/>
    <w:uiPriority w:val="39"/>
    <w:unhideWhenUsed/>
    <w:rsid w:val="00BD22A9"/>
    <w:pPr>
      <w:spacing w:before="0"/>
      <w:ind w:left="488"/>
    </w:pPr>
  </w:style>
  <w:style w:type="character" w:styleId="CommentReference">
    <w:name w:val="annotation reference"/>
    <w:basedOn w:val="DefaultParagraphFont"/>
    <w:uiPriority w:val="99"/>
    <w:semiHidden/>
    <w:unhideWhenUsed/>
    <w:rsid w:val="00BD22A9"/>
    <w:rPr>
      <w:sz w:val="16"/>
      <w:szCs w:val="16"/>
    </w:rPr>
  </w:style>
  <w:style w:type="paragraph" w:styleId="CommentText">
    <w:name w:val="annotation text"/>
    <w:basedOn w:val="Normal"/>
    <w:link w:val="CommentTextChar"/>
    <w:uiPriority w:val="99"/>
    <w:unhideWhenUsed/>
    <w:rsid w:val="00BD22A9"/>
    <w:pPr>
      <w:spacing w:line="240" w:lineRule="auto"/>
    </w:pPr>
    <w:rPr>
      <w:sz w:val="20"/>
      <w:szCs w:val="20"/>
    </w:rPr>
  </w:style>
  <w:style w:type="character" w:customStyle="1" w:styleId="CommentTextChar">
    <w:name w:val="Comment Text Char"/>
    <w:basedOn w:val="DefaultParagraphFont"/>
    <w:link w:val="CommentText"/>
    <w:uiPriority w:val="99"/>
    <w:rsid w:val="00BD22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D22A9"/>
    <w:rPr>
      <w:b/>
      <w:bCs/>
    </w:rPr>
  </w:style>
  <w:style w:type="character" w:customStyle="1" w:styleId="CommentSubjectChar">
    <w:name w:val="Comment Subject Char"/>
    <w:basedOn w:val="CommentTextChar"/>
    <w:link w:val="CommentSubject"/>
    <w:uiPriority w:val="99"/>
    <w:semiHidden/>
    <w:rsid w:val="00BD22A9"/>
    <w:rPr>
      <w:rFonts w:ascii="Arial" w:hAnsi="Arial" w:cs="Arial"/>
      <w:b/>
      <w:bCs/>
      <w:sz w:val="20"/>
      <w:szCs w:val="20"/>
    </w:rPr>
  </w:style>
  <w:style w:type="character" w:styleId="Strong">
    <w:name w:val="Strong"/>
    <w:aliases w:val="ŠStrong,Bold"/>
    <w:qFormat/>
    <w:rsid w:val="00BD22A9"/>
    <w:rPr>
      <w:b/>
      <w:bCs/>
    </w:rPr>
  </w:style>
  <w:style w:type="character" w:styleId="Emphasis">
    <w:name w:val="Emphasis"/>
    <w:aliases w:val="ŠEmphasis,Italic"/>
    <w:qFormat/>
    <w:rsid w:val="00BD22A9"/>
    <w:rPr>
      <w:i/>
      <w:iCs/>
    </w:rPr>
  </w:style>
  <w:style w:type="paragraph" w:styleId="ListNumber3">
    <w:name w:val="List Number 3"/>
    <w:aliases w:val="ŠList Number 3"/>
    <w:basedOn w:val="ListBullet3"/>
    <w:uiPriority w:val="8"/>
    <w:rsid w:val="00BD22A9"/>
    <w:pPr>
      <w:numPr>
        <w:ilvl w:val="2"/>
        <w:numId w:val="9"/>
      </w:numPr>
    </w:pPr>
  </w:style>
  <w:style w:type="paragraph" w:styleId="ListBullet3">
    <w:name w:val="List Bullet 3"/>
    <w:aliases w:val="ŠList Bullet 3"/>
    <w:basedOn w:val="Normal"/>
    <w:uiPriority w:val="10"/>
    <w:rsid w:val="00BD22A9"/>
    <w:pPr>
      <w:numPr>
        <w:numId w:val="7"/>
      </w:numPr>
    </w:pPr>
  </w:style>
  <w:style w:type="character" w:styleId="PlaceholderText">
    <w:name w:val="Placeholder Text"/>
    <w:basedOn w:val="DefaultParagraphFont"/>
    <w:uiPriority w:val="99"/>
    <w:semiHidden/>
    <w:rsid w:val="00BD22A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BD22A9"/>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ImageattributioncaptionChar">
    <w:name w:val="ŠImage attribution caption Char"/>
    <w:basedOn w:val="DefaultParagraphFont"/>
    <w:link w:val="Imageattributioncaption"/>
    <w:uiPriority w:val="15"/>
    <w:rsid w:val="00345F6B"/>
    <w:rPr>
      <w:rFonts w:ascii="Arial" w:hAnsi="Arial" w:cs="Arial"/>
      <w:sz w:val="18"/>
      <w:szCs w:val="18"/>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BD22A9"/>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DA404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ŠFeature Box"/>
    <w:basedOn w:val="Normal"/>
    <w:next w:val="Normal"/>
    <w:uiPriority w:val="11"/>
    <w:qFormat/>
    <w:rsid w:val="00BD22A9"/>
    <w:pPr>
      <w:pBdr>
        <w:top w:val="single" w:sz="24" w:space="10" w:color="002664"/>
        <w:left w:val="single" w:sz="24" w:space="10" w:color="002664"/>
        <w:bottom w:val="single" w:sz="24" w:space="10" w:color="002664"/>
        <w:right w:val="single" w:sz="24" w:space="10" w:color="002664"/>
      </w:pBdr>
    </w:pPr>
  </w:style>
  <w:style w:type="character" w:customStyle="1" w:styleId="BoldItalic">
    <w:name w:val="ŠBold Italic"/>
    <w:basedOn w:val="DefaultParagraphFont"/>
    <w:uiPriority w:val="1"/>
    <w:qFormat/>
    <w:rsid w:val="00BD22A9"/>
    <w:rPr>
      <w:b/>
      <w:i/>
      <w:iCs/>
    </w:rPr>
  </w:style>
  <w:style w:type="paragraph" w:customStyle="1" w:styleId="Documentname0">
    <w:name w:val="ŠDocument name"/>
    <w:basedOn w:val="Normal"/>
    <w:next w:val="Normal"/>
    <w:uiPriority w:val="17"/>
    <w:qFormat/>
    <w:rsid w:val="00BD22A9"/>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aliases w:val="Feature Box 2"/>
    <w:basedOn w:val="Normal"/>
    <w:next w:val="Normal"/>
    <w:link w:val="FeatureBox2Char"/>
    <w:uiPriority w:val="12"/>
    <w:qFormat/>
    <w:rsid w:val="00BD22A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BD22A9"/>
    <w:rPr>
      <w:rFonts w:ascii="Arial" w:hAnsi="Arial" w:cs="Arial"/>
      <w:szCs w:val="24"/>
      <w:shd w:val="clear" w:color="auto" w:fill="CCEDFC"/>
    </w:rPr>
  </w:style>
  <w:style w:type="paragraph" w:customStyle="1" w:styleId="FeatureBox3">
    <w:name w:val="ŠFeature Box 3"/>
    <w:basedOn w:val="Normal"/>
    <w:next w:val="Normal"/>
    <w:uiPriority w:val="13"/>
    <w:qFormat/>
    <w:rsid w:val="00BD22A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22A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BD22A9"/>
    <w:pPr>
      <w:spacing w:after="0"/>
    </w:pPr>
    <w:rPr>
      <w:sz w:val="18"/>
      <w:szCs w:val="18"/>
    </w:rPr>
  </w:style>
  <w:style w:type="paragraph" w:customStyle="1" w:styleId="Logo">
    <w:name w:val="ŠLogo"/>
    <w:basedOn w:val="Normal"/>
    <w:uiPriority w:val="18"/>
    <w:qFormat/>
    <w:rsid w:val="00BD22A9"/>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BD22A9"/>
    <w:pPr>
      <w:keepNext/>
      <w:ind w:left="567" w:right="57"/>
    </w:pPr>
    <w:rPr>
      <w:szCs w:val="22"/>
    </w:rPr>
  </w:style>
  <w:style w:type="paragraph" w:customStyle="1" w:styleId="Subtitle0">
    <w:name w:val="ŠSubtitle"/>
    <w:basedOn w:val="Normal"/>
    <w:link w:val="SubtitleChar0"/>
    <w:uiPriority w:val="2"/>
    <w:qFormat/>
    <w:rsid w:val="00BD22A9"/>
    <w:pPr>
      <w:spacing w:before="360"/>
    </w:pPr>
    <w:rPr>
      <w:color w:val="002664"/>
      <w:sz w:val="44"/>
      <w:szCs w:val="48"/>
    </w:rPr>
  </w:style>
  <w:style w:type="character" w:customStyle="1" w:styleId="SubtitleChar0">
    <w:name w:val="ŠSubtitle Char"/>
    <w:basedOn w:val="DefaultParagraphFont"/>
    <w:link w:val="Subtitle0"/>
    <w:uiPriority w:val="2"/>
    <w:rsid w:val="00BD22A9"/>
    <w:rPr>
      <w:rFonts w:ascii="Arial" w:hAnsi="Arial" w:cs="Arial"/>
      <w:color w:val="002664"/>
      <w:sz w:val="44"/>
      <w:szCs w:val="48"/>
    </w:rPr>
  </w:style>
  <w:style w:type="paragraph" w:styleId="Title">
    <w:name w:val="Title"/>
    <w:aliases w:val="ŠTitle"/>
    <w:basedOn w:val="Normal"/>
    <w:next w:val="Normal"/>
    <w:link w:val="TitleChar"/>
    <w:uiPriority w:val="1"/>
    <w:rsid w:val="00BD22A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22A9"/>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posepausepouncebounce" TargetMode="External"/><Relationship Id="rId21" Type="http://schemas.openxmlformats.org/officeDocument/2006/relationships/hyperlink" Target="https://bit.ly/movie_ssdd"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yperlink" Target="https://creativecommons.org/licenses/by/4.0/"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bit.ly/supportingstrategies" TargetMode="Externa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DLSgallerywalk" TargetMode="External"/><Relationship Id="rId32" Type="http://schemas.openxmlformats.org/officeDocument/2006/relationships/image" Target="media/image5.png"/><Relationship Id="rId37" Type="http://schemas.openxmlformats.org/officeDocument/2006/relationships/image" Target="media/image10.sv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hyperlink" Target="https://curriculum.nsw.edu.au/" TargetMode="External"/><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curriculum.nsw.edu.au/learning-areas/mathematics/numeracy-stage-6-cec-2021/overview"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bit.ly/noticewonderstrategy" TargetMode="External"/><Relationship Id="rId27" Type="http://schemas.openxmlformats.org/officeDocument/2006/relationships/hyperlink" Target="https://bit.ly/supportingstrategies" TargetMode="External"/><Relationship Id="rId30" Type="http://schemas.openxmlformats.org/officeDocument/2006/relationships/hyperlink" Target="https://bit.ly/VNPSstrategy" TargetMode="External"/><Relationship Id="rId35" Type="http://schemas.openxmlformats.org/officeDocument/2006/relationships/image" Target="media/image8.sv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www.nsw.gov.au/education-and-training/nesa/copyright" TargetMode="External"/><Relationship Id="rId64"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hyperlink" Target="https://bit.ly/DLSpeerfeedback" TargetMode="External"/><Relationship Id="rId33" Type="http://schemas.openxmlformats.org/officeDocument/2006/relationships/image" Target="media/image6.sv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s://curriculum.nsw.edu.au/learning-areas/mathematics/mathematics-standard-11-12-2024/overview" TargetMode="External"/><Relationship Id="rId67" Type="http://schemas.openxmlformats.org/officeDocument/2006/relationships/fontTable" Target="fontTable.xml"/><Relationship Id="rId20" Type="http://schemas.openxmlformats.org/officeDocument/2006/relationships/hyperlink" Target="https://bit.ly/S_S_D_D" TargetMode="Externa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hyperlink" Target="https://ssddproblems.com/movie-tim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bit.ly/thinkpairsharestrategy" TargetMode="External"/><Relationship Id="rId28" Type="http://schemas.openxmlformats.org/officeDocument/2006/relationships/hyperlink" Target="https://bit.ly/visiblegroups" TargetMode="External"/><Relationship Id="rId36" Type="http://schemas.openxmlformats.org/officeDocument/2006/relationships/image" Target="media/image9.png"/><Relationship Id="rId49" Type="http://schemas.openxmlformats.org/officeDocument/2006/relationships/hyperlink" Target="https://bit.ly/movie_ssdd" TargetMode="External"/><Relationship Id="rId57" Type="http://schemas.openxmlformats.org/officeDocument/2006/relationships/hyperlink" Target="https://www.nsw.gov.au/education-and-training/nesa"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hyperlink" Target="https://curriculum.nsw.edu.au/learning-areas/mathematics/numeracy-stage-6-cec-2021/overview"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eader" Target="header3.xml"/><Relationship Id="rId39" Type="http://schemas.openxmlformats.org/officeDocument/2006/relationships/image" Target="media/image12.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5">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4.xml><?xml version="1.0" encoding="utf-8"?>
<ds:datastoreItem xmlns:ds="http://schemas.openxmlformats.org/officeDocument/2006/customXml" ds:itemID="{0EE987D6-BE6D-48E3-9894-4792B3D66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689</TotalTime>
  <Pages>39</Pages>
  <Words>4155</Words>
  <Characters>29089</Characters>
  <Application>Microsoft Office Word</Application>
  <DocSecurity>0</DocSecurity>
  <Lines>1385</Lines>
  <Paragraphs>1511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31733</CharactersWithSpaces>
  <SharedDoc>false</SharedDoc>
  <HyperlinkBase/>
  <HLinks>
    <vt:vector size="150" baseType="variant">
      <vt:variant>
        <vt:i4>5308424</vt:i4>
      </vt:variant>
      <vt:variant>
        <vt:i4>75</vt:i4>
      </vt:variant>
      <vt:variant>
        <vt:i4>0</vt:i4>
      </vt:variant>
      <vt:variant>
        <vt:i4>5</vt:i4>
      </vt:variant>
      <vt:variant>
        <vt:lpwstr>https://creativecommons.org/licenses/by/4.0/</vt:lpwstr>
      </vt:variant>
      <vt:variant>
        <vt:lpwstr/>
      </vt:variant>
      <vt:variant>
        <vt:i4>4456473</vt:i4>
      </vt:variant>
      <vt:variant>
        <vt:i4>72</vt:i4>
      </vt:variant>
      <vt:variant>
        <vt:i4>0</vt:i4>
      </vt:variant>
      <vt:variant>
        <vt:i4>5</vt:i4>
      </vt:variant>
      <vt:variant>
        <vt:lpwstr>https://curriculum.nsw.edu.au/learning-areas/mathematics/mathematics-standard-11-12-2024/overview</vt:lpwstr>
      </vt:variant>
      <vt:variant>
        <vt:lpwstr/>
      </vt:variant>
      <vt:variant>
        <vt:i4>3342452</vt:i4>
      </vt:variant>
      <vt:variant>
        <vt:i4>69</vt:i4>
      </vt:variant>
      <vt:variant>
        <vt:i4>0</vt:i4>
      </vt:variant>
      <vt:variant>
        <vt:i4>5</vt:i4>
      </vt:variant>
      <vt:variant>
        <vt:lpwstr>https://curriculum.nsw.edu.au/</vt:lpwstr>
      </vt:variant>
      <vt:variant>
        <vt:lpwstr/>
      </vt:variant>
      <vt:variant>
        <vt:i4>3997797</vt:i4>
      </vt:variant>
      <vt:variant>
        <vt:i4>66</vt:i4>
      </vt:variant>
      <vt:variant>
        <vt:i4>0</vt:i4>
      </vt:variant>
      <vt:variant>
        <vt:i4>5</vt:i4>
      </vt:variant>
      <vt:variant>
        <vt:lpwstr>https://educationstandards.nsw.edu.au/</vt:lpwstr>
      </vt:variant>
      <vt:variant>
        <vt:lpwstr/>
      </vt:variant>
      <vt:variant>
        <vt:i4>7536744</vt:i4>
      </vt:variant>
      <vt:variant>
        <vt:i4>63</vt:i4>
      </vt:variant>
      <vt:variant>
        <vt:i4>0</vt:i4>
      </vt:variant>
      <vt:variant>
        <vt:i4>5</vt:i4>
      </vt:variant>
      <vt:variant>
        <vt:lpwstr>https://educationstandards.nsw.edu.au/wps/portal/nesa/mini-footer/copyright</vt:lpwstr>
      </vt:variant>
      <vt:variant>
        <vt:lpwstr/>
      </vt:variant>
      <vt:variant>
        <vt:i4>3866744</vt:i4>
      </vt:variant>
      <vt:variant>
        <vt:i4>60</vt:i4>
      </vt:variant>
      <vt:variant>
        <vt:i4>0</vt:i4>
      </vt:variant>
      <vt:variant>
        <vt:i4>5</vt:i4>
      </vt:variant>
      <vt:variant>
        <vt:lpwstr>https://bit.ly/VNPSstrategy</vt:lpwstr>
      </vt:variant>
      <vt:variant>
        <vt:lpwstr/>
      </vt:variant>
      <vt:variant>
        <vt:i4>3014773</vt:i4>
      </vt:variant>
      <vt:variant>
        <vt:i4>57</vt:i4>
      </vt:variant>
      <vt:variant>
        <vt:i4>0</vt:i4>
      </vt:variant>
      <vt:variant>
        <vt:i4>5</vt:i4>
      </vt:variant>
      <vt:variant>
        <vt:lpwstr>https://bit.ly/supportingstrategies</vt:lpwstr>
      </vt:variant>
      <vt:variant>
        <vt:lpwstr/>
      </vt:variant>
      <vt:variant>
        <vt:i4>5832705</vt:i4>
      </vt:variant>
      <vt:variant>
        <vt:i4>54</vt:i4>
      </vt:variant>
      <vt:variant>
        <vt:i4>0</vt:i4>
      </vt:variant>
      <vt:variant>
        <vt:i4>5</vt:i4>
      </vt:variant>
      <vt:variant>
        <vt:lpwstr>https://bit.ly/visiblegroups</vt:lpwstr>
      </vt:variant>
      <vt:variant>
        <vt:lpwstr/>
      </vt:variant>
      <vt:variant>
        <vt:i4>3014773</vt:i4>
      </vt:variant>
      <vt:variant>
        <vt:i4>51</vt:i4>
      </vt:variant>
      <vt:variant>
        <vt:i4>0</vt:i4>
      </vt:variant>
      <vt:variant>
        <vt:i4>5</vt:i4>
      </vt:variant>
      <vt:variant>
        <vt:lpwstr>https://bit.ly/supportingstrategies</vt:lpwstr>
      </vt:variant>
      <vt:variant>
        <vt:lpwstr/>
      </vt:variant>
      <vt:variant>
        <vt:i4>4980767</vt:i4>
      </vt:variant>
      <vt:variant>
        <vt:i4>48</vt:i4>
      </vt:variant>
      <vt:variant>
        <vt:i4>0</vt:i4>
      </vt:variant>
      <vt:variant>
        <vt:i4>5</vt:i4>
      </vt:variant>
      <vt:variant>
        <vt:lpwstr>https://bit.ly/posepausepouncebounce</vt:lpwstr>
      </vt:variant>
      <vt:variant>
        <vt:lpwstr/>
      </vt:variant>
      <vt:variant>
        <vt:i4>2359406</vt:i4>
      </vt:variant>
      <vt:variant>
        <vt:i4>45</vt:i4>
      </vt:variant>
      <vt:variant>
        <vt:i4>0</vt:i4>
      </vt:variant>
      <vt:variant>
        <vt:i4>5</vt:i4>
      </vt:variant>
      <vt:variant>
        <vt:lpwstr>https://bit.ly/DLSpeerfeedback</vt:lpwstr>
      </vt:variant>
      <vt:variant>
        <vt:lpwstr/>
      </vt:variant>
      <vt:variant>
        <vt:i4>6029327</vt:i4>
      </vt:variant>
      <vt:variant>
        <vt:i4>42</vt:i4>
      </vt:variant>
      <vt:variant>
        <vt:i4>0</vt:i4>
      </vt:variant>
      <vt:variant>
        <vt:i4>5</vt:i4>
      </vt:variant>
      <vt:variant>
        <vt:lpwstr>https://bit.ly/DLSgallerywalk</vt:lpwstr>
      </vt:variant>
      <vt:variant>
        <vt:lpwstr/>
      </vt:variant>
      <vt:variant>
        <vt:i4>4325389</vt:i4>
      </vt:variant>
      <vt:variant>
        <vt:i4>39</vt:i4>
      </vt:variant>
      <vt:variant>
        <vt:i4>0</vt:i4>
      </vt:variant>
      <vt:variant>
        <vt:i4>5</vt:i4>
      </vt:variant>
      <vt:variant>
        <vt:lpwstr>https://bit.ly/thinkpairsharestrategy</vt:lpwstr>
      </vt:variant>
      <vt:variant>
        <vt:lpwstr/>
      </vt:variant>
      <vt:variant>
        <vt:i4>3670143</vt:i4>
      </vt:variant>
      <vt:variant>
        <vt:i4>36</vt:i4>
      </vt:variant>
      <vt:variant>
        <vt:i4>0</vt:i4>
      </vt:variant>
      <vt:variant>
        <vt:i4>5</vt:i4>
      </vt:variant>
      <vt:variant>
        <vt:lpwstr>https://bit.ly/noticewonderstrategy</vt:lpwstr>
      </vt:variant>
      <vt:variant>
        <vt:lpwstr/>
      </vt:variant>
      <vt:variant>
        <vt:i4>4587583</vt:i4>
      </vt:variant>
      <vt:variant>
        <vt:i4>33</vt:i4>
      </vt:variant>
      <vt:variant>
        <vt:i4>0</vt:i4>
      </vt:variant>
      <vt:variant>
        <vt:i4>5</vt:i4>
      </vt:variant>
      <vt:variant>
        <vt:lpwstr>https://bit.ly/movie_ssdd</vt:lpwstr>
      </vt:variant>
      <vt:variant>
        <vt:lpwstr/>
      </vt:variant>
      <vt:variant>
        <vt:i4>3080266</vt:i4>
      </vt:variant>
      <vt:variant>
        <vt:i4>30</vt:i4>
      </vt:variant>
      <vt:variant>
        <vt:i4>0</vt:i4>
      </vt:variant>
      <vt:variant>
        <vt:i4>5</vt:i4>
      </vt:variant>
      <vt:variant>
        <vt:lpwstr>https://bit.ly/S_S_D_D</vt:lpwstr>
      </vt:variant>
      <vt:variant>
        <vt:lpwstr/>
      </vt:variant>
      <vt:variant>
        <vt:i4>4456473</vt:i4>
      </vt:variant>
      <vt:variant>
        <vt:i4>27</vt:i4>
      </vt:variant>
      <vt:variant>
        <vt:i4>0</vt:i4>
      </vt:variant>
      <vt:variant>
        <vt:i4>5</vt:i4>
      </vt:variant>
      <vt:variant>
        <vt:lpwstr>https://curriculum.nsw.edu.au/learning-areas/mathematics/mathematics-standard-11-12-2024/overview</vt:lpwstr>
      </vt:variant>
      <vt:variant>
        <vt:lpwstr/>
      </vt:variant>
      <vt:variant>
        <vt:i4>2490431</vt:i4>
      </vt:variant>
      <vt:variant>
        <vt:i4>24</vt:i4>
      </vt:variant>
      <vt:variant>
        <vt:i4>0</vt:i4>
      </vt:variant>
      <vt:variant>
        <vt:i4>5</vt:i4>
      </vt:variant>
      <vt:variant>
        <vt:lpwstr>https://curriculum.nsw.edu.au/learning-areas/mathematics/numeracy-stage-6-cec-2021/overview</vt:lpwstr>
      </vt:variant>
      <vt:variant>
        <vt:lpwstr/>
      </vt:variant>
      <vt:variant>
        <vt:i4>4784214</vt:i4>
      </vt:variant>
      <vt:variant>
        <vt:i4>21</vt:i4>
      </vt:variant>
      <vt:variant>
        <vt:i4>0</vt:i4>
      </vt:variant>
      <vt:variant>
        <vt:i4>5</vt:i4>
      </vt:variant>
      <vt:variant>
        <vt:lpwstr/>
      </vt:variant>
      <vt:variant>
        <vt:lpwstr>_Appendix_G</vt:lpwstr>
      </vt:variant>
      <vt:variant>
        <vt:i4>4784214</vt:i4>
      </vt:variant>
      <vt:variant>
        <vt:i4>18</vt:i4>
      </vt:variant>
      <vt:variant>
        <vt:i4>0</vt:i4>
      </vt:variant>
      <vt:variant>
        <vt:i4>5</vt:i4>
      </vt:variant>
      <vt:variant>
        <vt:lpwstr/>
      </vt:variant>
      <vt:variant>
        <vt:lpwstr>_Appendix_F</vt:lpwstr>
      </vt:variant>
      <vt:variant>
        <vt:i4>4784214</vt:i4>
      </vt:variant>
      <vt:variant>
        <vt:i4>15</vt:i4>
      </vt:variant>
      <vt:variant>
        <vt:i4>0</vt:i4>
      </vt:variant>
      <vt:variant>
        <vt:i4>5</vt:i4>
      </vt:variant>
      <vt:variant>
        <vt:lpwstr/>
      </vt:variant>
      <vt:variant>
        <vt:lpwstr>_Appendix_E</vt:lpwstr>
      </vt:variant>
      <vt:variant>
        <vt:i4>4784214</vt:i4>
      </vt:variant>
      <vt:variant>
        <vt:i4>12</vt:i4>
      </vt:variant>
      <vt:variant>
        <vt:i4>0</vt:i4>
      </vt:variant>
      <vt:variant>
        <vt:i4>5</vt:i4>
      </vt:variant>
      <vt:variant>
        <vt:lpwstr/>
      </vt:variant>
      <vt:variant>
        <vt:lpwstr>_Appendix_D</vt:lpwstr>
      </vt:variant>
      <vt:variant>
        <vt:i4>4784214</vt:i4>
      </vt:variant>
      <vt:variant>
        <vt:i4>9</vt:i4>
      </vt:variant>
      <vt:variant>
        <vt:i4>0</vt:i4>
      </vt:variant>
      <vt:variant>
        <vt:i4>5</vt:i4>
      </vt:variant>
      <vt:variant>
        <vt:lpwstr/>
      </vt:variant>
      <vt:variant>
        <vt:lpwstr>_Appendix_C</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9 – International travel – Mathematics Standard</dc:title>
  <dc:subject/>
  <dc:creator>NSW Department of Education</dc:creator>
  <cp:keywords/>
  <dc:description/>
  <dcterms:created xsi:type="dcterms:W3CDTF">2026-05-01T05:58:00Z</dcterms:created>
  <dcterms:modified xsi:type="dcterms:W3CDTF">2026-06-05T05:31:00Z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