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2CF0B1C3" w:rsidR="00D7649E" w:rsidRPr="00216244" w:rsidRDefault="00410A02" w:rsidP="00C72B02">
      <w:pPr>
        <w:pStyle w:val="Heading1"/>
      </w:pPr>
      <w:r w:rsidRPr="00DD3EE8">
        <w:t>Australian</w:t>
      </w:r>
      <w:r>
        <w:t xml:space="preserve"> </w:t>
      </w:r>
      <w:r w:rsidRPr="00C72B02">
        <w:t>time</w:t>
      </w:r>
      <w:r>
        <w:t xml:space="preserve"> zones</w:t>
      </w:r>
    </w:p>
    <w:p w14:paraId="6BD96284" w14:textId="77777777" w:rsidR="005C2953" w:rsidRPr="008C721A" w:rsidRDefault="005C2953" w:rsidP="00C67A30">
      <w:r>
        <w:rPr>
          <w:rStyle w:val="Strong"/>
          <w:b w:val="0"/>
          <w:bCs w:val="0"/>
        </w:rPr>
        <w:t>Students are introduced to the concept of time zones and perform simple time calculations.</w:t>
      </w:r>
    </w:p>
    <w:p w14:paraId="2D89DFFB" w14:textId="6A552974" w:rsidR="004A781E" w:rsidRDefault="004A781E" w:rsidP="00C67A30">
      <w:pPr>
        <w:pStyle w:val="Heading2"/>
      </w:pPr>
      <w:r w:rsidRPr="00C67A30">
        <w:t>Learning</w:t>
      </w:r>
      <w:r>
        <w:t xml:space="preserve"> </w:t>
      </w:r>
      <w:r w:rsidRPr="00C72B02">
        <w:t>intentions</w:t>
      </w:r>
    </w:p>
    <w:p w14:paraId="4E776117" w14:textId="77777777" w:rsidR="00100E47" w:rsidRPr="000D5D8A" w:rsidRDefault="00100E47" w:rsidP="00100E47">
      <w:pPr>
        <w:pStyle w:val="ListBullet"/>
      </w:pPr>
      <w:r w:rsidRPr="000D5D8A">
        <w:t>To be able to calculate the time difference between 2 places in Australia using time zones.</w:t>
      </w:r>
    </w:p>
    <w:p w14:paraId="5061AEAF" w14:textId="32E9ED89" w:rsidR="00100E47" w:rsidRDefault="00100E47" w:rsidP="00100E47">
      <w:pPr>
        <w:pStyle w:val="ListBullet"/>
      </w:pPr>
      <w:r w:rsidRPr="000D5D8A">
        <w:t>To be able to perform time calculations</w:t>
      </w:r>
      <w:r>
        <w:t xml:space="preserve"> using 12-hour and 24-hour time</w:t>
      </w:r>
      <w:r w:rsidRPr="000D5D8A">
        <w:t>.</w:t>
      </w:r>
    </w:p>
    <w:p w14:paraId="59185F63" w14:textId="114BD0AE" w:rsidR="005A3EBB" w:rsidRDefault="004A781E" w:rsidP="00C72B02">
      <w:pPr>
        <w:pStyle w:val="Heading2"/>
      </w:pPr>
      <w:r>
        <w:t>Success criteria</w:t>
      </w:r>
    </w:p>
    <w:p w14:paraId="171036A1" w14:textId="77777777" w:rsidR="005A3EBB" w:rsidRDefault="005A3EBB" w:rsidP="009A4188">
      <w:pPr>
        <w:pStyle w:val="ListBullet"/>
        <w:numPr>
          <w:ilvl w:val="0"/>
          <w:numId w:val="11"/>
        </w:numPr>
      </w:pPr>
      <w:r w:rsidRPr="005A36E3">
        <w:t xml:space="preserve">I can </w:t>
      </w:r>
      <w:r>
        <w:t>convert between 12-hour and 24-hour time</w:t>
      </w:r>
      <w:r w:rsidRPr="005A36E3">
        <w:t>.</w:t>
      </w:r>
    </w:p>
    <w:p w14:paraId="4CC79F0A" w14:textId="31A108F9" w:rsidR="005A3EBB" w:rsidRDefault="005A3EBB" w:rsidP="009A4188">
      <w:pPr>
        <w:pStyle w:val="ListBullet"/>
        <w:numPr>
          <w:ilvl w:val="0"/>
          <w:numId w:val="11"/>
        </w:numPr>
      </w:pPr>
      <w:r w:rsidRPr="005A36E3">
        <w:t>I can solve problems using Australian time zones</w:t>
      </w:r>
      <w:r w:rsidR="005D64F1">
        <w:t>,</w:t>
      </w:r>
      <w:r w:rsidRPr="005A36E3">
        <w:t xml:space="preserve"> including daylight saving</w:t>
      </w:r>
      <w:r w:rsidR="00843ABC">
        <w:t xml:space="preserve"> time</w:t>
      </w:r>
      <w:r w:rsidRPr="005A36E3">
        <w:t>.</w:t>
      </w:r>
    </w:p>
    <w:p w14:paraId="2591DC06" w14:textId="77777777" w:rsidR="00414D21" w:rsidRDefault="00414D21" w:rsidP="00414D21">
      <w:pPr>
        <w:pStyle w:val="Heading2"/>
      </w:pPr>
      <w:r>
        <w:t>Outcomes</w:t>
      </w:r>
    </w:p>
    <w:p w14:paraId="67B295D6" w14:textId="77777777" w:rsidR="00414D21" w:rsidRDefault="00414D21" w:rsidP="00414D21">
      <w:r>
        <w:t>A student:</w:t>
      </w:r>
    </w:p>
    <w:p w14:paraId="492B33C5" w14:textId="45051E80" w:rsidR="00414D21" w:rsidRPr="00414D21" w:rsidRDefault="00414D21" w:rsidP="00E462E8">
      <w:pPr>
        <w:pStyle w:val="ListBullet"/>
        <w:rPr>
          <w:rStyle w:val="Strong"/>
        </w:rPr>
      </w:pPr>
      <w:r w:rsidRPr="00414D21">
        <w:t>develops</w:t>
      </w:r>
      <w:r>
        <w:t xml:space="preserve"> understanding and fluency in mathematics through exploring and connecting mathematical </w:t>
      </w:r>
      <w:r w:rsidRPr="00E462E8">
        <w:t>concepts</w:t>
      </w:r>
      <w:r>
        <w:t xml:space="preserve">, choosing and applying mathematical techniques to solve problems, and communicating their thinking and reasoning coherently and clearly </w:t>
      </w:r>
      <w:r w:rsidRPr="00414D21">
        <w:rPr>
          <w:rStyle w:val="Strong"/>
        </w:rPr>
        <w:t>MAO-WM-01</w:t>
      </w:r>
    </w:p>
    <w:p w14:paraId="196DDE2A" w14:textId="77777777" w:rsidR="00414D21" w:rsidRPr="000B24A3" w:rsidRDefault="00414D21" w:rsidP="00414D21">
      <w:pPr>
        <w:pStyle w:val="ListBullet"/>
        <w:rPr>
          <w:rStyle w:val="Strong"/>
          <w:b w:val="0"/>
          <w:bCs w:val="0"/>
        </w:rPr>
      </w:pPr>
      <w:r>
        <w:t xml:space="preserve">solves problems involving time and location in practical contexts </w:t>
      </w:r>
      <w:r w:rsidRPr="00414D21">
        <w:rPr>
          <w:rStyle w:val="Strong"/>
        </w:rPr>
        <w:t>MST-11-06</w:t>
      </w:r>
    </w:p>
    <w:p w14:paraId="07E0BAB7" w14:textId="77777777" w:rsidR="000B24A3" w:rsidRDefault="000B24A3" w:rsidP="000B24A3">
      <w:pPr>
        <w:pStyle w:val="Imageattributioncaption"/>
      </w:pPr>
      <w:hyperlink r:id="rId11" w:history="1">
        <w:r w:rsidRPr="000B24A3">
          <w:rPr>
            <w:rStyle w:val="Hyperlink"/>
          </w:rPr>
          <w:t>Mathematics Standard 11–12 Syllabus</w:t>
        </w:r>
      </w:hyperlink>
      <w:r w:rsidRPr="008D3089">
        <w:t xml:space="preserve"> </w:t>
      </w:r>
      <w:r w:rsidRPr="00832FC1">
        <w:t>© NSW Education Standards Authority (NESA) for and on behalf of the Crown in right of the State of New South</w:t>
      </w:r>
      <w:r w:rsidRPr="00C63EA7">
        <w:t xml:space="preserve"> Wales, </w:t>
      </w:r>
      <w:r>
        <w:t>2024</w:t>
      </w:r>
      <w:r w:rsidRPr="00C63EA7">
        <w:t>.</w:t>
      </w:r>
    </w:p>
    <w:p w14:paraId="1E3CDD24" w14:textId="77777777" w:rsidR="009513D8" w:rsidRDefault="009513D8" w:rsidP="009513D8">
      <w:r>
        <w:br w:type="page"/>
      </w:r>
    </w:p>
    <w:p w14:paraId="26F0C3AE" w14:textId="360FFBD5" w:rsidR="00414D21" w:rsidRPr="00043B97" w:rsidRDefault="00414D21" w:rsidP="00E462E8">
      <w:pPr>
        <w:pStyle w:val="Heading2"/>
      </w:pPr>
      <w:r w:rsidRPr="00043B97">
        <w:lastRenderedPageBreak/>
        <w:t xml:space="preserve">Associated </w:t>
      </w:r>
      <w:r w:rsidRPr="00E462E8">
        <w:t>numeracy</w:t>
      </w:r>
      <w:r w:rsidRPr="00043B97">
        <w:t xml:space="preserve"> outcomes</w:t>
      </w:r>
    </w:p>
    <w:p w14:paraId="7D8FBC8E" w14:textId="77777777" w:rsidR="00414D21" w:rsidRPr="00043B97" w:rsidRDefault="00414D21" w:rsidP="00E462E8">
      <w:r w:rsidRPr="00043B97">
        <w:t>A student:</w:t>
      </w:r>
    </w:p>
    <w:p w14:paraId="0E418555" w14:textId="77777777" w:rsidR="00414D21" w:rsidRPr="00E462E8" w:rsidRDefault="00414D21" w:rsidP="00414D21">
      <w:pPr>
        <w:pStyle w:val="ListBullet"/>
        <w:rPr>
          <w:rStyle w:val="Strong"/>
        </w:rPr>
      </w:pPr>
      <w:r w:rsidRPr="00043B97">
        <w:t xml:space="preserve">applies numerical reasoning and mathematical thinking to clarify, efficiently solve and communicate solutions to problems </w:t>
      </w:r>
      <w:r w:rsidRPr="00E462E8">
        <w:rPr>
          <w:rStyle w:val="Strong"/>
        </w:rPr>
        <w:t>N6-1.2</w:t>
      </w:r>
    </w:p>
    <w:p w14:paraId="02A4B72B" w14:textId="77777777" w:rsidR="00414D21" w:rsidRPr="00043B97" w:rsidRDefault="00414D21" w:rsidP="00414D21">
      <w:pPr>
        <w:pStyle w:val="ListBullet"/>
      </w:pPr>
      <w:r w:rsidRPr="00043B97">
        <w:t xml:space="preserve">chooses and applies efficient strategies to analyse and solve everyday problems involving metric relationships, distance and length, area, volume, time, mass, capacity and temperature </w:t>
      </w:r>
      <w:r w:rsidRPr="00E462E8">
        <w:rPr>
          <w:rStyle w:val="Strong"/>
        </w:rPr>
        <w:t>N6-2.2</w:t>
      </w:r>
    </w:p>
    <w:p w14:paraId="0413A353" w14:textId="5398F72C" w:rsidR="00414D21" w:rsidRDefault="00414D21" w:rsidP="00414D21">
      <w:pPr>
        <w:pStyle w:val="ListBullet"/>
      </w:pPr>
      <w:r w:rsidRPr="00043B97">
        <w:t xml:space="preserve">chooses and applies efficient strategies to analyse and solve everyday problems involving location, space and design </w:t>
      </w:r>
      <w:r w:rsidRPr="00E462E8">
        <w:rPr>
          <w:rStyle w:val="Strong"/>
        </w:rPr>
        <w:t>N6-2.5</w:t>
      </w:r>
    </w:p>
    <w:p w14:paraId="006D4B33" w14:textId="5471589F" w:rsidR="00414D21" w:rsidRPr="00043B97" w:rsidRDefault="009A3893" w:rsidP="00414D21">
      <w:pPr>
        <w:pStyle w:val="Imageattributioncaption"/>
      </w:pPr>
      <w:hyperlink r:id="rId12" w:history="1">
        <w:r w:rsidRPr="0060188A">
          <w:rPr>
            <w:rStyle w:val="Hyperlink"/>
          </w:rPr>
          <w:t xml:space="preserve">Numeracy </w:t>
        </w:r>
        <w:r>
          <w:rPr>
            <w:rStyle w:val="Hyperlink"/>
          </w:rPr>
          <w:t>Stage 6 (</w:t>
        </w:r>
        <w:r w:rsidRPr="0060188A">
          <w:rPr>
            <w:rStyle w:val="Hyperlink"/>
          </w:rPr>
          <w:t>CEC</w:t>
        </w:r>
        <w:r>
          <w:rPr>
            <w:rStyle w:val="Hyperlink"/>
          </w:rPr>
          <w:t>)</w:t>
        </w:r>
        <w:r w:rsidRPr="0060188A">
          <w:rPr>
            <w:rStyle w:val="Hyperlink"/>
          </w:rPr>
          <w:t xml:space="preserve"> Syllabus</w:t>
        </w:r>
      </w:hyperlink>
      <w:r w:rsidR="00414D21" w:rsidRPr="0060188A">
        <w:t xml:space="preserve"> © NSW Education Standards Authority (NESA) for and on behalf of the Crown in right of the State of New South Wales, 2021</w:t>
      </w:r>
    </w:p>
    <w:p w14:paraId="7BEA95CB" w14:textId="77777777" w:rsidR="00414D21" w:rsidRDefault="00414D21" w:rsidP="00414D21">
      <w:pPr>
        <w:pStyle w:val="Heading2"/>
      </w:pPr>
      <w:r>
        <w:t>Content</w:t>
      </w:r>
    </w:p>
    <w:p w14:paraId="7181791E" w14:textId="09E20E07" w:rsidR="00414D21" w:rsidRPr="009579B5" w:rsidRDefault="00414D21" w:rsidP="00414D21">
      <w:pPr>
        <w:pStyle w:val="Heading3"/>
      </w:pPr>
      <w:r>
        <w:t xml:space="preserve">Time and </w:t>
      </w:r>
      <w:r w:rsidR="0033574C">
        <w:t>location</w:t>
      </w:r>
    </w:p>
    <w:p w14:paraId="0F1079CC" w14:textId="77777777" w:rsidR="00414D21" w:rsidRPr="00A07FCB" w:rsidRDefault="00414D21" w:rsidP="00414D21">
      <w:pPr>
        <w:rPr>
          <w:rStyle w:val="Strong"/>
        </w:rPr>
      </w:pPr>
      <w:r w:rsidRPr="00A07FCB">
        <w:rPr>
          <w:rStyle w:val="Strong"/>
        </w:rPr>
        <w:t>Time and time differences</w:t>
      </w:r>
    </w:p>
    <w:p w14:paraId="061D515E" w14:textId="77777777" w:rsidR="00414D21" w:rsidRPr="009579B5" w:rsidRDefault="00414D21" w:rsidP="00414D21">
      <w:pPr>
        <w:pStyle w:val="ListBullet"/>
      </w:pPr>
      <w:r w:rsidRPr="009579B5">
        <w:t>Represent and convert between 12-hour and 24-hour time formats</w:t>
      </w:r>
    </w:p>
    <w:p w14:paraId="2DC736DA" w14:textId="77777777" w:rsidR="00414D21" w:rsidRPr="009579B5" w:rsidRDefault="00414D21" w:rsidP="00414D21">
      <w:pPr>
        <w:pStyle w:val="ListBullet"/>
      </w:pPr>
      <w:r w:rsidRPr="009579B5">
        <w:t>Solve problems involving time zones in Australia, making necessary allowances for daylight saving</w:t>
      </w:r>
    </w:p>
    <w:p w14:paraId="4E900969" w14:textId="77777777" w:rsidR="00414D21" w:rsidRDefault="00414D21" w:rsidP="00414D21">
      <w:pPr>
        <w:pStyle w:val="Imageattributioncaption"/>
      </w:pPr>
      <w:hyperlink r:id="rId13" w:history="1">
        <w:r>
          <w:rPr>
            <w:rStyle w:val="Hyperlink"/>
          </w:rPr>
          <w:t>Mathematics Standard 11–12 Syllabus</w:t>
        </w:r>
      </w:hyperlink>
      <w:r>
        <w:t xml:space="preserve"> © NSW Education Standards Authority (NESA) for and on behalf of the Crown in right of the State of New South Wales, 2024.</w:t>
      </w:r>
    </w:p>
    <w:p w14:paraId="5EA346E8" w14:textId="77777777" w:rsidR="005A3EBB" w:rsidRDefault="005A3EBB" w:rsidP="005A3EBB">
      <w:pPr>
        <w:pStyle w:val="ListBullet"/>
        <w:numPr>
          <w:ilvl w:val="0"/>
          <w:numId w:val="0"/>
        </w:numPr>
        <w:ind w:left="567" w:hanging="567"/>
      </w:pPr>
    </w:p>
    <w:p w14:paraId="44D487F7" w14:textId="77777777" w:rsidR="00C67A30" w:rsidRDefault="00C67A30" w:rsidP="005A3EBB">
      <w:pPr>
        <w:pStyle w:val="ListBullet"/>
        <w:numPr>
          <w:ilvl w:val="0"/>
          <w:numId w:val="0"/>
        </w:numPr>
        <w:ind w:left="567" w:hanging="567"/>
        <w:sectPr w:rsidR="00C67A30" w:rsidSect="00DD3EE8">
          <w:headerReference w:type="default" r:id="rId14"/>
          <w:footerReference w:type="default" r:id="rId15"/>
          <w:headerReference w:type="first" r:id="rId16"/>
          <w:footerReference w:type="first" r:id="rId17"/>
          <w:pgSz w:w="11906" w:h="16838"/>
          <w:pgMar w:top="1134" w:right="1134" w:bottom="1134" w:left="1134" w:header="709" w:footer="709" w:gutter="0"/>
          <w:pgNumType w:start="1"/>
          <w:cols w:space="708"/>
          <w:titlePg/>
          <w:docGrid w:linePitch="360"/>
        </w:sectPr>
      </w:pPr>
    </w:p>
    <w:p w14:paraId="2870F0AA" w14:textId="21A9B4E7" w:rsidR="00E65F61" w:rsidRDefault="009513D8" w:rsidP="009513D8">
      <w:pPr>
        <w:pStyle w:val="Caption"/>
      </w:pPr>
      <w:r>
        <w:lastRenderedPageBreak/>
        <w:t xml:space="preserve">Table </w:t>
      </w:r>
      <w:fldSimple w:instr=" SEQ Table \* ARABIC ">
        <w:r>
          <w:rPr>
            <w:noProof/>
          </w:rPr>
          <w:t>1</w:t>
        </w:r>
      </w:fldSimple>
      <w:r w:rsidR="00E65F61">
        <w:t xml:space="preserve">: </w:t>
      </w:r>
      <w:r>
        <w:t>lesson summary</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2122"/>
        <w:gridCol w:w="5386"/>
        <w:gridCol w:w="3415"/>
        <w:gridCol w:w="3642"/>
      </w:tblGrid>
      <w:tr w:rsidR="005A171B" w14:paraId="690EB610" w14:textId="77777777" w:rsidTr="00CF30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CD6CBF" w14:textId="77777777" w:rsidR="005A171B" w:rsidRPr="009513D8" w:rsidRDefault="005A171B" w:rsidP="005A171B">
            <w:pPr>
              <w:rPr>
                <w:rStyle w:val="Strong"/>
                <w:b/>
                <w:bCs w:val="0"/>
              </w:rPr>
            </w:pPr>
            <w:r w:rsidRPr="009513D8">
              <w:rPr>
                <w:rStyle w:val="Strong"/>
                <w:b/>
                <w:bCs w:val="0"/>
              </w:rPr>
              <w:t>Section</w:t>
            </w:r>
          </w:p>
        </w:tc>
        <w:tc>
          <w:tcPr>
            <w:tcW w:w="5386" w:type="dxa"/>
          </w:tcPr>
          <w:p w14:paraId="56D19DB2" w14:textId="77777777" w:rsidR="005A171B" w:rsidRPr="009513D8" w:rsidRDefault="005A171B" w:rsidP="005A171B">
            <w:pPr>
              <w:cnfStyle w:val="100000000000" w:firstRow="1" w:lastRow="0" w:firstColumn="0" w:lastColumn="0" w:oddVBand="0" w:evenVBand="0" w:oddHBand="0" w:evenHBand="0" w:firstRowFirstColumn="0" w:firstRowLastColumn="0" w:lastRowFirstColumn="0" w:lastRowLastColumn="0"/>
              <w:rPr>
                <w:rStyle w:val="Strong"/>
                <w:b/>
                <w:bCs w:val="0"/>
              </w:rPr>
            </w:pPr>
            <w:r w:rsidRPr="009513D8">
              <w:rPr>
                <w:rStyle w:val="Strong"/>
                <w:b/>
                <w:bCs w:val="0"/>
              </w:rPr>
              <w:t>Summary of activity</w:t>
            </w:r>
          </w:p>
        </w:tc>
        <w:tc>
          <w:tcPr>
            <w:tcW w:w="3415" w:type="dxa"/>
          </w:tcPr>
          <w:p w14:paraId="429BAC5A" w14:textId="595890C1" w:rsidR="005A171B" w:rsidRPr="009513D8" w:rsidRDefault="009513D8" w:rsidP="005A171B">
            <w:pPr>
              <w:cnfStyle w:val="100000000000" w:firstRow="1" w:lastRow="0" w:firstColumn="0" w:lastColumn="0" w:oddVBand="0" w:evenVBand="0" w:oddHBand="0" w:evenHBand="0" w:firstRowFirstColumn="0" w:firstRowLastColumn="0" w:lastRowFirstColumn="0" w:lastRowLastColumn="0"/>
              <w:rPr>
                <w:rStyle w:val="Strong"/>
                <w:b/>
                <w:bCs w:val="0"/>
              </w:rPr>
            </w:pPr>
            <w:r w:rsidRPr="009513D8">
              <w:rPr>
                <w:rStyle w:val="Strong"/>
                <w:b/>
                <w:bCs w:val="0"/>
              </w:rPr>
              <w:t>Teaching strategies</w:t>
            </w:r>
          </w:p>
        </w:tc>
        <w:tc>
          <w:tcPr>
            <w:tcW w:w="3642" w:type="dxa"/>
          </w:tcPr>
          <w:p w14:paraId="692FC7BE" w14:textId="77777777" w:rsidR="005A171B" w:rsidRPr="009513D8" w:rsidRDefault="005A171B" w:rsidP="005A171B">
            <w:pPr>
              <w:cnfStyle w:val="100000000000" w:firstRow="1" w:lastRow="0" w:firstColumn="0" w:lastColumn="0" w:oddVBand="0" w:evenVBand="0" w:oddHBand="0" w:evenHBand="0" w:firstRowFirstColumn="0" w:firstRowLastColumn="0" w:lastRowFirstColumn="0" w:lastRowLastColumn="0"/>
              <w:rPr>
                <w:rStyle w:val="Strong"/>
                <w:b/>
                <w:bCs w:val="0"/>
              </w:rPr>
            </w:pPr>
            <w:r w:rsidRPr="009513D8">
              <w:rPr>
                <w:rStyle w:val="Strong"/>
                <w:b/>
                <w:bCs w:val="0"/>
              </w:rPr>
              <w:t>Teaching points</w:t>
            </w:r>
          </w:p>
        </w:tc>
      </w:tr>
      <w:tr w:rsidR="005A171B" w14:paraId="1048A448" w14:textId="77777777" w:rsidTr="00263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893476" w14:textId="77777777" w:rsidR="005A171B" w:rsidRPr="009513D8" w:rsidRDefault="005A171B" w:rsidP="00C677D8">
            <w:pPr>
              <w:spacing w:line="276" w:lineRule="auto"/>
              <w:rPr>
                <w:rStyle w:val="Strong"/>
                <w:b/>
                <w:bCs w:val="0"/>
              </w:rPr>
            </w:pPr>
            <w:r w:rsidRPr="009513D8">
              <w:rPr>
                <w:rStyle w:val="Strong"/>
                <w:b/>
                <w:bCs w:val="0"/>
              </w:rPr>
              <w:t>Activating prior knowledge</w:t>
            </w:r>
          </w:p>
        </w:tc>
        <w:tc>
          <w:tcPr>
            <w:tcW w:w="5386" w:type="dxa"/>
          </w:tcPr>
          <w:p w14:paraId="5FAE557A" w14:textId="4040E6A7" w:rsidR="00E851DD" w:rsidRDefault="001F2A49" w:rsidP="00157704">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rsidRPr="001F2A49">
              <w:t xml:space="preserve">Students use </w:t>
            </w:r>
            <w:hyperlink w:anchor="_Appendix_A" w:history="1">
              <w:r w:rsidRPr="009513D8">
                <w:rPr>
                  <w:rStyle w:val="Hyperlink"/>
                </w:rPr>
                <w:t>Appendix A</w:t>
              </w:r>
            </w:hyperlink>
            <w:r w:rsidRPr="001F2A49">
              <w:t xml:space="preserve"> to sort towns by longitude on a number line</w:t>
            </w:r>
            <w:r w:rsidR="00943E3F">
              <w:t xml:space="preserve"> before finding the time difference between </w:t>
            </w:r>
            <w:r w:rsidR="00DB157F">
              <w:t>2</w:t>
            </w:r>
            <w:r w:rsidRPr="001F2A49">
              <w:t xml:space="preserve"> towns</w:t>
            </w:r>
            <w:r w:rsidR="00943E3F">
              <w:t>.</w:t>
            </w:r>
            <w:r w:rsidR="00157704">
              <w:t xml:space="preserve"> </w:t>
            </w:r>
            <w:r w:rsidR="0078497C">
              <w:t>They t</w:t>
            </w:r>
            <w:r w:rsidR="009C42BB">
              <w:t xml:space="preserve">hen </w:t>
            </w:r>
            <w:r w:rsidRPr="001F2A49">
              <w:t>determine the time difference between Sydney and Orange</w:t>
            </w:r>
            <w:r w:rsidR="009C42BB">
              <w:t xml:space="preserve"> before </w:t>
            </w:r>
            <w:r w:rsidRPr="001F2A49">
              <w:t>consider</w:t>
            </w:r>
            <w:r w:rsidR="009C42BB">
              <w:t>ing</w:t>
            </w:r>
            <w:r w:rsidRPr="001F2A49">
              <w:t xml:space="preserve"> whether that time difference is realistic or practical.</w:t>
            </w:r>
          </w:p>
        </w:tc>
        <w:tc>
          <w:tcPr>
            <w:tcW w:w="3415" w:type="dxa"/>
          </w:tcPr>
          <w:p w14:paraId="3E121584" w14:textId="3E42F99F" w:rsidR="005A171B" w:rsidRDefault="00F76CC9" w:rsidP="00C677D8">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642" w:type="dxa"/>
          </w:tcPr>
          <w:p w14:paraId="56D04DE1" w14:textId="44272D10" w:rsidR="005A171B" w:rsidRDefault="006B65D1" w:rsidP="00C677D8">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t>S</w:t>
            </w:r>
            <w:r w:rsidRPr="006B65D1">
              <w:t>tudents connect geographic position to time differences, reinforcing how longitude influences local time and why some calculated differences may not be practical in real</w:t>
            </w:r>
            <w:r w:rsidRPr="006B65D1">
              <w:noBreakHyphen/>
              <w:t>world contexts.</w:t>
            </w:r>
          </w:p>
        </w:tc>
      </w:tr>
      <w:tr w:rsidR="005A171B" w14:paraId="7BE494ED" w14:textId="77777777" w:rsidTr="00263B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D31514" w14:textId="77777777" w:rsidR="005A171B" w:rsidRPr="009513D8" w:rsidRDefault="005A171B" w:rsidP="00C677D8">
            <w:pPr>
              <w:spacing w:line="276" w:lineRule="auto"/>
              <w:rPr>
                <w:rStyle w:val="Strong"/>
                <w:b/>
                <w:bCs w:val="0"/>
              </w:rPr>
            </w:pPr>
            <w:r w:rsidRPr="009513D8">
              <w:rPr>
                <w:rStyle w:val="Strong"/>
                <w:b/>
                <w:bCs w:val="0"/>
              </w:rPr>
              <w:t>Connecting learning</w:t>
            </w:r>
          </w:p>
        </w:tc>
        <w:tc>
          <w:tcPr>
            <w:tcW w:w="5386" w:type="dxa"/>
          </w:tcPr>
          <w:p w14:paraId="4006B579" w14:textId="14DD72C8" w:rsidR="00893A73" w:rsidRDefault="00FE410C" w:rsidP="00C677D8">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rsidRPr="00FE410C">
              <w:t xml:space="preserve">Students use </w:t>
            </w:r>
            <w:hyperlink w:anchor="_Appendix_B" w:history="1">
              <w:r w:rsidRPr="002550E5">
                <w:rPr>
                  <w:rStyle w:val="Hyperlink"/>
                </w:rPr>
                <w:t>Appendix B</w:t>
              </w:r>
            </w:hyperlink>
            <w:r w:rsidRPr="00FE410C">
              <w:t xml:space="preserve"> to compare flight times between major Australian cities and discuss why travel in opposite directions can have different recorded durations. They then design and refine their own Australian time zones, before comparing them with the </w:t>
            </w:r>
            <w:r w:rsidR="009E42F7">
              <w:t>3</w:t>
            </w:r>
            <w:r w:rsidRPr="00FE410C">
              <w:t xml:space="preserve"> main time zones shown on </w:t>
            </w:r>
            <w:r w:rsidR="0062382E">
              <w:t>s</w:t>
            </w:r>
            <w:r w:rsidRPr="00FE410C">
              <w:t xml:space="preserve">lide 4 </w:t>
            </w:r>
            <w:r w:rsidR="00CF3044">
              <w:t xml:space="preserve">of the PowerPoint </w:t>
            </w:r>
            <w:r w:rsidR="0093053E">
              <w:rPr>
                <w:rStyle w:val="Emphasis"/>
              </w:rPr>
              <w:t>Australian time zones</w:t>
            </w:r>
            <w:r w:rsidRPr="00FE410C">
              <w:t xml:space="preserve"> and the extended set of zones on </w:t>
            </w:r>
            <w:r w:rsidR="0062382E">
              <w:t>s</w:t>
            </w:r>
            <w:r w:rsidRPr="00FE410C">
              <w:t>lide 5</w:t>
            </w:r>
            <w:r w:rsidR="0062382E">
              <w:t>.</w:t>
            </w:r>
          </w:p>
          <w:p w14:paraId="35DC7F93" w14:textId="0CB93213" w:rsidR="005A171B" w:rsidRDefault="00033F4B" w:rsidP="00C677D8">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t xml:space="preserve">Students watch a video </w:t>
            </w:r>
            <w:hyperlink r:id="rId18" w:history="1">
              <w:r w:rsidRPr="002B0308">
                <w:rPr>
                  <w:rStyle w:val="Hyperlink"/>
                </w:rPr>
                <w:t>bit.ly/Daylightsavings_time</w:t>
              </w:r>
            </w:hyperlink>
            <w:r>
              <w:t xml:space="preserve"> </w:t>
            </w:r>
            <w:r>
              <w:rPr>
                <w:color w:val="22272B" w:themeColor="text1"/>
              </w:rPr>
              <w:t>(1:53)</w:t>
            </w:r>
            <w:r w:rsidR="0021167C">
              <w:rPr>
                <w:color w:val="22272B" w:themeColor="text1"/>
              </w:rPr>
              <w:t xml:space="preserve"> </w:t>
            </w:r>
            <w:r>
              <w:t xml:space="preserve">about </w:t>
            </w:r>
            <w:r w:rsidR="0021167C">
              <w:t xml:space="preserve">how </w:t>
            </w:r>
            <w:r>
              <w:t xml:space="preserve">daylight saving </w:t>
            </w:r>
            <w:r w:rsidR="004C107F">
              <w:t>a</w:t>
            </w:r>
            <w:r>
              <w:t>ffects different states</w:t>
            </w:r>
            <w:r w:rsidR="0021167C">
              <w:t>.</w:t>
            </w:r>
            <w:r>
              <w:t xml:space="preserve"> </w:t>
            </w:r>
            <w:r w:rsidR="0062382E">
              <w:t>Using</w:t>
            </w:r>
            <w:r w:rsidR="00FE410C" w:rsidRPr="00FE410C">
              <w:t xml:space="preserve"> </w:t>
            </w:r>
            <w:r w:rsidR="00EE157B">
              <w:t>s</w:t>
            </w:r>
            <w:r w:rsidR="00FE410C" w:rsidRPr="00FE410C">
              <w:t>lide</w:t>
            </w:r>
            <w:r w:rsidR="0062382E">
              <w:t>s</w:t>
            </w:r>
            <w:r w:rsidR="00FE410C" w:rsidRPr="00FE410C">
              <w:t> 6</w:t>
            </w:r>
            <w:r w:rsidR="00157704">
              <w:t>–</w:t>
            </w:r>
            <w:r w:rsidR="00FE410C" w:rsidRPr="00FE410C">
              <w:t xml:space="preserve">7, </w:t>
            </w:r>
            <w:r w:rsidR="00C33081">
              <w:t>students</w:t>
            </w:r>
            <w:r w:rsidR="00FE410C" w:rsidRPr="00FE410C">
              <w:t xml:space="preserve"> explore how </w:t>
            </w:r>
            <w:r w:rsidR="00AB7967" w:rsidRPr="00FE410C">
              <w:t>daylight-saving</w:t>
            </w:r>
            <w:r w:rsidR="00FE410C" w:rsidRPr="00FE410C">
              <w:t xml:space="preserve"> affects border towns like Tweed Heads and Coolangatta</w:t>
            </w:r>
            <w:r w:rsidR="00893A73">
              <w:t>,</w:t>
            </w:r>
            <w:r w:rsidR="00FE410C" w:rsidRPr="00FE410C">
              <w:t xml:space="preserve"> and solve time</w:t>
            </w:r>
            <w:r w:rsidR="00FE410C" w:rsidRPr="00FE410C">
              <w:noBreakHyphen/>
              <w:t>difference scenarios between states and territories.</w:t>
            </w:r>
          </w:p>
        </w:tc>
        <w:tc>
          <w:tcPr>
            <w:tcW w:w="3415" w:type="dxa"/>
          </w:tcPr>
          <w:p w14:paraId="40640879" w14:textId="77777777" w:rsidR="005A171B" w:rsidRDefault="00FB3326" w:rsidP="00C677D8">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t>Notice and wonder</w:t>
            </w:r>
          </w:p>
          <w:p w14:paraId="1088F655" w14:textId="77777777" w:rsidR="00FB3326" w:rsidRDefault="00FB3326" w:rsidP="00C677D8">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2471FEDB" w14:textId="4BCFAF3C" w:rsidR="00FB3326" w:rsidRDefault="00FB3326" w:rsidP="00C677D8">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t>Vertical non-permanent surface</w:t>
            </w:r>
          </w:p>
          <w:p w14:paraId="34D6E801" w14:textId="77777777" w:rsidR="00FB3326" w:rsidRDefault="00FB3326" w:rsidP="00C677D8">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64748A4C" w14:textId="77777777" w:rsidR="00FB3326" w:rsidRDefault="00FB3326" w:rsidP="00C677D8">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t>Gallery walk</w:t>
            </w:r>
          </w:p>
          <w:p w14:paraId="2CC553D2" w14:textId="77777777" w:rsidR="00FB3326" w:rsidRDefault="00FB3326" w:rsidP="00C677D8">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t>TAG feedback</w:t>
            </w:r>
          </w:p>
          <w:p w14:paraId="2AABBCF7" w14:textId="1F132BD2" w:rsidR="00FB3326" w:rsidRDefault="0068792E" w:rsidP="00C677D8">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t>Pose-</w:t>
            </w:r>
            <w:r w:rsidR="00492E91">
              <w:t>P</w:t>
            </w:r>
            <w:r>
              <w:t>ause-</w:t>
            </w:r>
            <w:r w:rsidR="00492E91">
              <w:t>P</w:t>
            </w:r>
            <w:r>
              <w:t>ounce-</w:t>
            </w:r>
            <w:r w:rsidR="00492E91">
              <w:t>B</w:t>
            </w:r>
            <w:r>
              <w:t>ounce</w:t>
            </w:r>
          </w:p>
          <w:p w14:paraId="6717060A" w14:textId="68C77E2B" w:rsidR="00472C0A" w:rsidRDefault="00472C0A" w:rsidP="00C677D8">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t>Mini whiteboards</w:t>
            </w:r>
          </w:p>
        </w:tc>
        <w:tc>
          <w:tcPr>
            <w:tcW w:w="3642" w:type="dxa"/>
          </w:tcPr>
          <w:p w14:paraId="794F8D17" w14:textId="0E891B88" w:rsidR="005A171B" w:rsidRDefault="00142F19" w:rsidP="00157704">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t>S</w:t>
            </w:r>
            <w:r w:rsidR="001B6303" w:rsidRPr="001B6303">
              <w:t xml:space="preserve">tudents </w:t>
            </w:r>
            <w:r>
              <w:t xml:space="preserve">develop a purpose and </w:t>
            </w:r>
            <w:r w:rsidR="001B6303" w:rsidRPr="001B6303">
              <w:t>understand how geography, time zones and flight paths influence travel times.</w:t>
            </w:r>
            <w:r w:rsidR="00157704">
              <w:t xml:space="preserve"> </w:t>
            </w:r>
            <w:r w:rsidR="001B6303" w:rsidRPr="001B6303">
              <w:t>By designing and comparing time</w:t>
            </w:r>
            <w:r w:rsidR="001B6303" w:rsidRPr="001B6303">
              <w:noBreakHyphen/>
              <w:t>zone systems and exploring daylight</w:t>
            </w:r>
            <w:r w:rsidR="001B6303" w:rsidRPr="001B6303">
              <w:noBreakHyphen/>
              <w:t>saving impacts, they build a practical understanding of why time varies across Australia and how these differences affect real</w:t>
            </w:r>
            <w:r w:rsidR="001B6303" w:rsidRPr="001B6303">
              <w:noBreakHyphen/>
              <w:t>world situations.</w:t>
            </w:r>
          </w:p>
        </w:tc>
      </w:tr>
      <w:tr w:rsidR="00E32FBD" w14:paraId="7531EDB0" w14:textId="77777777" w:rsidTr="00263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789E805" w14:textId="2B24CA9B" w:rsidR="00E32FBD" w:rsidRPr="009513D8" w:rsidRDefault="00E32FBD" w:rsidP="00E32FBD">
            <w:pPr>
              <w:spacing w:line="276" w:lineRule="auto"/>
              <w:rPr>
                <w:rStyle w:val="Strong"/>
                <w:bCs w:val="0"/>
              </w:rPr>
            </w:pPr>
            <w:r w:rsidRPr="005A171B">
              <w:rPr>
                <w:rStyle w:val="Strong"/>
                <w:b/>
                <w:bCs w:val="0"/>
              </w:rPr>
              <w:t xml:space="preserve">Releasing </w:t>
            </w:r>
            <w:r w:rsidRPr="005A171B">
              <w:rPr>
                <w:rStyle w:val="Strong"/>
                <w:b/>
                <w:bCs w:val="0"/>
              </w:rPr>
              <w:lastRenderedPageBreak/>
              <w:t>responsibility</w:t>
            </w:r>
          </w:p>
        </w:tc>
        <w:tc>
          <w:tcPr>
            <w:tcW w:w="5386" w:type="dxa"/>
          </w:tcPr>
          <w:p w14:paraId="4096E541" w14:textId="066650AF" w:rsidR="00E32FBD" w:rsidRPr="00FE410C" w:rsidRDefault="00E32FBD" w:rsidP="008F0ECA">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rsidRPr="006C7834">
              <w:lastRenderedPageBreak/>
              <w:t>Students revisit their earlier Sydney–Perth flight</w:t>
            </w:r>
            <w:r w:rsidRPr="006C7834">
              <w:noBreakHyphen/>
              <w:t xml:space="preserve">time calculations and redo them while accounting for </w:t>
            </w:r>
            <w:r w:rsidRPr="006C7834">
              <w:lastRenderedPageBreak/>
              <w:t>time</w:t>
            </w:r>
            <w:r w:rsidRPr="006C7834">
              <w:noBreakHyphen/>
              <w:t>zone changes, noticing that the adjusted times differ from the originals. Using slides 9–12, they work through modelled time</w:t>
            </w:r>
            <w:r w:rsidRPr="006C7834">
              <w:noBreakHyphen/>
              <w:t>zone examples before completing the scavenger</w:t>
            </w:r>
            <w:r w:rsidRPr="006C7834">
              <w:noBreakHyphen/>
              <w:t xml:space="preserve">hunt activity from </w:t>
            </w:r>
            <w:hyperlink w:anchor="_Appendix_C" w:history="1">
              <w:r w:rsidRPr="00FD0EE8">
                <w:rPr>
                  <w:rStyle w:val="Hyperlink"/>
                </w:rPr>
                <w:t>Appendix C</w:t>
              </w:r>
            </w:hyperlink>
            <w:r w:rsidRPr="006C7834">
              <w:t xml:space="preserve"> and then use Appendix B to determine indirect flight routes from Adelaide to Canberra.</w:t>
            </w:r>
            <w:r w:rsidR="008F0ECA">
              <w:t xml:space="preserve"> </w:t>
            </w:r>
            <w:r w:rsidRPr="006C7834">
              <w:t>Finally, they calculate the total travel times for both possible routes and record their working.</w:t>
            </w:r>
          </w:p>
        </w:tc>
        <w:tc>
          <w:tcPr>
            <w:tcW w:w="3415" w:type="dxa"/>
          </w:tcPr>
          <w:p w14:paraId="58669508" w14:textId="77777777" w:rsidR="00E32FBD" w:rsidRPr="006C7834" w:rsidRDefault="00E32FBD" w:rsidP="00E32FBD">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rsidRPr="006C7834">
              <w:lastRenderedPageBreak/>
              <w:t>Worked example</w:t>
            </w:r>
          </w:p>
          <w:p w14:paraId="727041D3" w14:textId="77777777" w:rsidR="00E32FBD" w:rsidRPr="006C7834" w:rsidRDefault="00E32FBD" w:rsidP="00E32FBD">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rsidRPr="006C7834">
              <w:lastRenderedPageBreak/>
              <w:t>Visibly random groups of 3</w:t>
            </w:r>
          </w:p>
          <w:p w14:paraId="579A2766" w14:textId="77777777" w:rsidR="00E32FBD" w:rsidRPr="006C7834" w:rsidRDefault="00E32FBD" w:rsidP="00E32FBD">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rsidRPr="006C7834">
              <w:t>Scavenger hunt</w:t>
            </w:r>
          </w:p>
          <w:p w14:paraId="77E5B57E" w14:textId="4FE655B0" w:rsidR="00E32FBD" w:rsidRDefault="00E32FBD" w:rsidP="00E32FBD">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rsidRPr="006C7834">
              <w:t>Mini whiteboards</w:t>
            </w:r>
          </w:p>
        </w:tc>
        <w:tc>
          <w:tcPr>
            <w:tcW w:w="3642" w:type="dxa"/>
          </w:tcPr>
          <w:p w14:paraId="52720E6A" w14:textId="77777777" w:rsidR="00E32FBD" w:rsidRDefault="00E32FBD" w:rsidP="00E32FBD">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rPr>
                <w:bCs/>
              </w:rPr>
            </w:pPr>
            <w:r w:rsidRPr="006C7834">
              <w:rPr>
                <w:bCs/>
              </w:rPr>
              <w:lastRenderedPageBreak/>
              <w:t>Students recognise how time</w:t>
            </w:r>
            <w:r w:rsidRPr="006C7834">
              <w:rPr>
                <w:bCs/>
              </w:rPr>
              <w:noBreakHyphen/>
              <w:t xml:space="preserve">zone differences affect real travel </w:t>
            </w:r>
            <w:r w:rsidRPr="006C7834">
              <w:rPr>
                <w:bCs/>
              </w:rPr>
              <w:lastRenderedPageBreak/>
              <w:t xml:space="preserve">durations and why calculations must be adjusted when crossing zones. </w:t>
            </w:r>
          </w:p>
          <w:p w14:paraId="42709C88" w14:textId="7C9FCB4D" w:rsidR="00E32FBD" w:rsidRDefault="00E32FBD" w:rsidP="00E32FBD">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rsidRPr="006C7834">
              <w:rPr>
                <w:bCs/>
              </w:rPr>
              <w:t>By revisiting earlier work, students develop a more accurate and flexible grasp of time</w:t>
            </w:r>
            <w:r w:rsidRPr="006C7834">
              <w:rPr>
                <w:bCs/>
              </w:rPr>
              <w:noBreakHyphen/>
              <w:t>difference reasoning in authentic travel contexts.</w:t>
            </w:r>
          </w:p>
        </w:tc>
      </w:tr>
      <w:tr w:rsidR="00E32FBD" w14:paraId="57DF4AF4" w14:textId="77777777" w:rsidTr="00263B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ED69A79" w14:textId="465C9C9F" w:rsidR="00E32FBD" w:rsidRPr="009513D8" w:rsidRDefault="00E32FBD" w:rsidP="00E32FBD">
            <w:pPr>
              <w:spacing w:line="276" w:lineRule="auto"/>
              <w:rPr>
                <w:rStyle w:val="Strong"/>
                <w:bCs w:val="0"/>
              </w:rPr>
            </w:pPr>
            <w:r w:rsidRPr="005A171B">
              <w:rPr>
                <w:rStyle w:val="Strong"/>
                <w:b/>
                <w:bCs w:val="0"/>
              </w:rPr>
              <w:lastRenderedPageBreak/>
              <w:t>Independent practice</w:t>
            </w:r>
          </w:p>
        </w:tc>
        <w:tc>
          <w:tcPr>
            <w:tcW w:w="5386" w:type="dxa"/>
          </w:tcPr>
          <w:p w14:paraId="09F105A0" w14:textId="58117552" w:rsidR="00E32FBD" w:rsidRPr="00FE410C" w:rsidRDefault="00E32FBD" w:rsidP="00E32FBD">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rsidRPr="006E4AAB">
              <w:t xml:space="preserve">Students use </w:t>
            </w:r>
            <w:r>
              <w:t>s</w:t>
            </w:r>
            <w:r w:rsidRPr="006E4AAB">
              <w:t>lide </w:t>
            </w:r>
            <w:r>
              <w:t>14</w:t>
            </w:r>
            <w:r w:rsidRPr="006E4AAB">
              <w:t xml:space="preserve"> to revisit the </w:t>
            </w:r>
            <w:r>
              <w:t>‘</w:t>
            </w:r>
            <w:r w:rsidRPr="006E4AAB">
              <w:t xml:space="preserve">Approaching </w:t>
            </w:r>
            <w:r>
              <w:t>q</w:t>
            </w:r>
            <w:r w:rsidRPr="006E4AAB">
              <w:t>uestions scaffold</w:t>
            </w:r>
            <w:r>
              <w:t>’</w:t>
            </w:r>
            <w:r w:rsidRPr="006E4AAB">
              <w:t xml:space="preserve"> before </w:t>
            </w:r>
            <w:r>
              <w:t>completing</w:t>
            </w:r>
            <w:r w:rsidRPr="006E4AAB">
              <w:t xml:space="preserve"> the HSC</w:t>
            </w:r>
            <w:r w:rsidRPr="006E4AAB">
              <w:noBreakHyphen/>
              <w:t>style questions from</w:t>
            </w:r>
            <w:r>
              <w:t xml:space="preserve"> </w:t>
            </w:r>
            <w:hyperlink w:anchor="_Appendix_D" w:history="1">
              <w:r w:rsidRPr="00FD0EE8">
                <w:rPr>
                  <w:rStyle w:val="Hyperlink"/>
                </w:rPr>
                <w:t>Appendix D</w:t>
              </w:r>
            </w:hyperlink>
            <w:r w:rsidRPr="006E4AAB">
              <w:t>.</w:t>
            </w:r>
          </w:p>
        </w:tc>
        <w:tc>
          <w:tcPr>
            <w:tcW w:w="3415" w:type="dxa"/>
          </w:tcPr>
          <w:p w14:paraId="7E7193BA" w14:textId="77777777" w:rsidR="00E32FBD" w:rsidRDefault="00E32FBD" w:rsidP="00E32FBD">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p>
        </w:tc>
        <w:tc>
          <w:tcPr>
            <w:tcW w:w="3642" w:type="dxa"/>
          </w:tcPr>
          <w:p w14:paraId="663D4725" w14:textId="6A2D5174" w:rsidR="00E32FBD" w:rsidRDefault="00E32FBD" w:rsidP="00E32FBD">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t>Students practice HSC-style questions,</w:t>
            </w:r>
            <w:r w:rsidRPr="00965C5E">
              <w:t xml:space="preserve"> strengthening their confidence, accuracy and ability to structure solutions effectively</w:t>
            </w:r>
            <w:r w:rsidDel="0063480A">
              <w:t>.</w:t>
            </w:r>
          </w:p>
        </w:tc>
      </w:tr>
    </w:tbl>
    <w:p w14:paraId="04EC6D94" w14:textId="77777777" w:rsidR="005A171B" w:rsidRDefault="005A171B" w:rsidP="004A781E">
      <w:pPr>
        <w:pStyle w:val="ListBullet"/>
        <w:sectPr w:rsidR="005A171B" w:rsidSect="00DD3EE8">
          <w:headerReference w:type="first" r:id="rId19"/>
          <w:footerReference w:type="first" r:id="rId20"/>
          <w:pgSz w:w="16838" w:h="11906" w:orient="landscape"/>
          <w:pgMar w:top="1134" w:right="1129" w:bottom="1134" w:left="1134" w:header="709" w:footer="709" w:gutter="0"/>
          <w:cols w:space="708"/>
          <w:titlePg/>
          <w:docGrid w:linePitch="360"/>
        </w:sectPr>
      </w:pPr>
    </w:p>
    <w:p w14:paraId="0E2606B7" w14:textId="77777777" w:rsidR="005A171B" w:rsidRDefault="005A171B" w:rsidP="00D2473B">
      <w:pPr>
        <w:pStyle w:val="Heading2"/>
      </w:pPr>
      <w:r>
        <w:lastRenderedPageBreak/>
        <w:t xml:space="preserve">Activity </w:t>
      </w:r>
      <w:r w:rsidRPr="00D2473B">
        <w:t>structure</w:t>
      </w:r>
    </w:p>
    <w:p w14:paraId="63DC5778" w14:textId="254754B5" w:rsidR="005A171B" w:rsidRDefault="005A171B" w:rsidP="00FA5FE9">
      <w:pPr>
        <w:pStyle w:val="FeatureBox2"/>
      </w:pPr>
      <w:r>
        <w:t xml:space="preserve">Please use the associated PowerPoint </w:t>
      </w:r>
      <w:r w:rsidR="00346C27" w:rsidRPr="007A3A7F">
        <w:rPr>
          <w:rStyle w:val="Emphasis"/>
        </w:rPr>
        <w:t xml:space="preserve">Australian </w:t>
      </w:r>
      <w:r w:rsidR="00CE75E2" w:rsidRPr="007A3A7F">
        <w:rPr>
          <w:rStyle w:val="Emphasis"/>
        </w:rPr>
        <w:t>time zones</w:t>
      </w:r>
      <w:r w:rsidR="00CE75E2">
        <w:rPr>
          <w:i/>
          <w:iCs/>
        </w:rPr>
        <w:t xml:space="preserve"> </w:t>
      </w:r>
      <w:r>
        <w:t>to display images in this lesson.</w:t>
      </w:r>
    </w:p>
    <w:p w14:paraId="7B57F6BC" w14:textId="77777777" w:rsidR="005A171B" w:rsidRDefault="005A171B" w:rsidP="00D2473B">
      <w:pPr>
        <w:pStyle w:val="Heading3"/>
      </w:pPr>
      <w:r>
        <w:t>Activating prior knowledge</w:t>
      </w:r>
    </w:p>
    <w:p w14:paraId="5B65009A" w14:textId="679AACE0" w:rsidR="00C666B4" w:rsidRDefault="00F90D80" w:rsidP="00D2473B">
      <w:pPr>
        <w:pStyle w:val="ListNumber"/>
      </w:pPr>
      <w:r>
        <w:t xml:space="preserve">Distribute Appendix A ‘Australian </w:t>
      </w:r>
      <w:r w:rsidR="0027181B">
        <w:t>t</w:t>
      </w:r>
      <w:r>
        <w:t xml:space="preserve">owns’ to each </w:t>
      </w:r>
      <w:r w:rsidR="00A002FD">
        <w:t>pair</w:t>
      </w:r>
      <w:r w:rsidR="00F63C13">
        <w:t xml:space="preserve"> of students</w:t>
      </w:r>
      <w:r>
        <w:t>.</w:t>
      </w:r>
    </w:p>
    <w:p w14:paraId="2FE596F6" w14:textId="77CB5388" w:rsidR="00F90D80" w:rsidRDefault="00F90D80" w:rsidP="005E625E">
      <w:pPr>
        <w:pStyle w:val="ListNumber"/>
      </w:pPr>
      <w:r>
        <w:t>In pairs</w:t>
      </w:r>
      <w:r w:rsidR="00B4505E">
        <w:t>, have students cut up the cards at the base of the page</w:t>
      </w:r>
      <w:r w:rsidR="00DE3D01">
        <w:t xml:space="preserve"> showing Australian towns and their longitudes</w:t>
      </w:r>
      <w:r w:rsidR="00C84CE8">
        <w:t xml:space="preserve"> and l</w:t>
      </w:r>
      <w:r w:rsidR="00B4505E">
        <w:t>ine them up along th</w:t>
      </w:r>
      <w:r w:rsidR="00BB551E">
        <w:t>e number line in</w:t>
      </w:r>
      <w:r w:rsidR="00AD506B">
        <w:t xml:space="preserve"> order.</w:t>
      </w:r>
    </w:p>
    <w:p w14:paraId="19F3CA3E" w14:textId="09738DCE" w:rsidR="00AD506B" w:rsidRDefault="00B802C0" w:rsidP="005E625E">
      <w:pPr>
        <w:pStyle w:val="ListNumber"/>
      </w:pPr>
      <w:r>
        <w:t>Ask</w:t>
      </w:r>
      <w:r w:rsidR="00AD506B">
        <w:t xml:space="preserve"> students </w:t>
      </w:r>
      <w:r>
        <w:t xml:space="preserve">to </w:t>
      </w:r>
      <w:r w:rsidR="00AD506B">
        <w:t xml:space="preserve">select </w:t>
      </w:r>
      <w:r w:rsidR="003843AF">
        <w:t>2</w:t>
      </w:r>
      <w:r w:rsidR="00AD506B">
        <w:t xml:space="preserve"> places and calculate the time difference between</w:t>
      </w:r>
      <w:r w:rsidR="00D504C1">
        <w:t xml:space="preserve"> the </w:t>
      </w:r>
      <w:r w:rsidR="003843AF">
        <w:t>2</w:t>
      </w:r>
      <w:r w:rsidR="00D504C1">
        <w:t xml:space="preserve"> places</w:t>
      </w:r>
      <w:r w:rsidR="00B00DD9">
        <w:t xml:space="preserve"> and complete the statement </w:t>
      </w:r>
      <w:r w:rsidR="00B91FE2">
        <w:t>above</w:t>
      </w:r>
      <w:r w:rsidR="00B00DD9">
        <w:t xml:space="preserve"> the timeline.</w:t>
      </w:r>
    </w:p>
    <w:p w14:paraId="2D82DE8C" w14:textId="55F2D7A1" w:rsidR="00074851" w:rsidRDefault="00074851" w:rsidP="002F0BE8">
      <w:pPr>
        <w:pStyle w:val="FeatureBox"/>
      </w:pPr>
      <w:r>
        <w:t xml:space="preserve">Students should find that their answer </w:t>
      </w:r>
      <w:r w:rsidR="000168C6">
        <w:t>is</w:t>
      </w:r>
      <w:r>
        <w:t xml:space="preserve"> not </w:t>
      </w:r>
      <w:r w:rsidR="009814BD">
        <w:t xml:space="preserve">a </w:t>
      </w:r>
      <w:r>
        <w:t xml:space="preserve">whole </w:t>
      </w:r>
      <w:r w:rsidR="009814BD">
        <w:t>number of</w:t>
      </w:r>
      <w:r>
        <w:t xml:space="preserve"> hours and </w:t>
      </w:r>
      <w:r w:rsidR="00634897">
        <w:t xml:space="preserve">they should round their answer to the nearest minute using their </w:t>
      </w:r>
      <w:r w:rsidR="00634897" w:rsidRPr="002F0BE8">
        <w:t>calculators</w:t>
      </w:r>
      <w:r w:rsidR="00634897">
        <w:t>.</w:t>
      </w:r>
    </w:p>
    <w:p w14:paraId="41C6CE95" w14:textId="78CE7507" w:rsidR="000540AD" w:rsidRDefault="001D7729" w:rsidP="005E625E">
      <w:pPr>
        <w:pStyle w:val="ListNumber"/>
      </w:pPr>
      <w:r>
        <w:t xml:space="preserve">Students </w:t>
      </w:r>
      <w:r w:rsidR="00247F7D">
        <w:t>swap their</w:t>
      </w:r>
      <w:r w:rsidR="00FD556F">
        <w:t xml:space="preserve"> </w:t>
      </w:r>
      <w:r w:rsidR="00D462DE">
        <w:t>2</w:t>
      </w:r>
      <w:r w:rsidR="00FD556F">
        <w:t xml:space="preserve"> town</w:t>
      </w:r>
      <w:r w:rsidR="00D462DE">
        <w:t xml:space="preserve"> cards</w:t>
      </w:r>
      <w:r w:rsidR="00FD556F">
        <w:t xml:space="preserve"> with a neighbouring pair</w:t>
      </w:r>
      <w:r w:rsidR="00DB6089">
        <w:t>. The receiving pair then</w:t>
      </w:r>
      <w:r w:rsidR="006D5909">
        <w:t xml:space="preserve"> calculates </w:t>
      </w:r>
      <w:r w:rsidR="001D340E">
        <w:t>the time difference</w:t>
      </w:r>
      <w:r w:rsidR="00D462DE">
        <w:t xml:space="preserve"> and </w:t>
      </w:r>
      <w:r w:rsidR="000540AD">
        <w:t>check</w:t>
      </w:r>
      <w:r w:rsidR="006D5909">
        <w:t xml:space="preserve">s the original </w:t>
      </w:r>
      <w:r w:rsidR="000540AD">
        <w:t>s</w:t>
      </w:r>
      <w:r w:rsidR="00316876">
        <w:t>olu</w:t>
      </w:r>
      <w:r w:rsidR="000540AD">
        <w:t>tion.</w:t>
      </w:r>
    </w:p>
    <w:p w14:paraId="14DC56B7" w14:textId="312E8570" w:rsidR="00C71CD8" w:rsidRDefault="000540AD" w:rsidP="002574DA">
      <w:pPr>
        <w:pStyle w:val="ListNumber"/>
      </w:pPr>
      <w:r>
        <w:t xml:space="preserve">Ask </w:t>
      </w:r>
      <w:r w:rsidR="00A8032D">
        <w:t xml:space="preserve">students to </w:t>
      </w:r>
      <w:r w:rsidR="00513ACC">
        <w:t>calculate</w:t>
      </w:r>
      <w:r w:rsidR="00A8032D">
        <w:t xml:space="preserve"> the time difference between Sydney and Orange.</w:t>
      </w:r>
    </w:p>
    <w:p w14:paraId="2457EC1E" w14:textId="7CAC2593" w:rsidR="00C71CD8" w:rsidRDefault="00C71CD8" w:rsidP="002574DA">
      <w:pPr>
        <w:pStyle w:val="ListNumber"/>
      </w:pPr>
      <w:r>
        <w:t>Use</w:t>
      </w:r>
      <w:r w:rsidRPr="000C5E2D">
        <w:t xml:space="preserve"> the Pose-Pause-Pounce-Bounce questioning strategy</w:t>
      </w:r>
      <w:r>
        <w:t xml:space="preserve"> </w:t>
      </w:r>
      <w:r w:rsidR="002F0BE8">
        <w:rPr>
          <w:rFonts w:eastAsia="Arial"/>
        </w:rPr>
        <w:t>(</w:t>
      </w:r>
      <w:r w:rsidRPr="00C71CD8">
        <w:rPr>
          <w:rFonts w:eastAsia="Arial"/>
        </w:rPr>
        <w:t>PDF 557</w:t>
      </w:r>
      <w:r w:rsidR="002F0BE8">
        <w:rPr>
          <w:rFonts w:eastAsia="Arial"/>
        </w:rPr>
        <w:t> </w:t>
      </w:r>
      <w:r w:rsidRPr="00C71CD8">
        <w:rPr>
          <w:rFonts w:eastAsia="Arial"/>
        </w:rPr>
        <w:t>KB</w:t>
      </w:r>
      <w:r w:rsidR="002F0BE8">
        <w:rPr>
          <w:rFonts w:eastAsia="Arial"/>
        </w:rPr>
        <w:t>)</w:t>
      </w:r>
      <w:r w:rsidRPr="00C71CD8">
        <w:rPr>
          <w:rFonts w:eastAsia="Arial"/>
        </w:rPr>
        <w:t xml:space="preserve"> (</w:t>
      </w:r>
      <w:hyperlink r:id="rId21" w:history="1">
        <w:r>
          <w:rPr>
            <w:rStyle w:val="Hyperlink"/>
          </w:rPr>
          <w:t>bit.ly/posepausepouncebounce</w:t>
        </w:r>
      </w:hyperlink>
      <w:r>
        <w:rPr>
          <w:rStyle w:val="Hyperlink"/>
        </w:rPr>
        <w:t>)</w:t>
      </w:r>
      <w:r>
        <w:t xml:space="preserve"> </w:t>
      </w:r>
      <w:r w:rsidR="00FD6981">
        <w:t xml:space="preserve">to discuss whether this time difference is </w:t>
      </w:r>
      <w:r w:rsidR="004E7CC3">
        <w:t>possible</w:t>
      </w:r>
      <w:r w:rsidR="007071B2">
        <w:t xml:space="preserve"> or practical</w:t>
      </w:r>
      <w:r w:rsidR="004E7CC3">
        <w:t>.</w:t>
      </w:r>
    </w:p>
    <w:p w14:paraId="0EE8C5C0" w14:textId="4B7485AE" w:rsidR="004E7CC3" w:rsidRDefault="004E7CC3" w:rsidP="00FA5FE9">
      <w:pPr>
        <w:pStyle w:val="FeatureBox"/>
      </w:pPr>
      <w:r>
        <w:t xml:space="preserve">Teachers could use </w:t>
      </w:r>
      <w:r w:rsidR="003F5FEA">
        <w:t xml:space="preserve">local </w:t>
      </w:r>
      <w:r w:rsidR="008A7441">
        <w:t xml:space="preserve">towns in </w:t>
      </w:r>
      <w:r w:rsidR="009D06AC">
        <w:t>proximity</w:t>
      </w:r>
      <w:r w:rsidR="003F5FEA">
        <w:t xml:space="preserve"> across the state to suit local context.</w:t>
      </w:r>
    </w:p>
    <w:p w14:paraId="7F0AAEF6" w14:textId="63F7612D" w:rsidR="00E00962" w:rsidRDefault="00E00962" w:rsidP="002F0BE8">
      <w:pPr>
        <w:pStyle w:val="Heading3"/>
      </w:pPr>
      <w:r>
        <w:t xml:space="preserve">Connecting </w:t>
      </w:r>
      <w:r w:rsidRPr="002F0BE8">
        <w:t>learning</w:t>
      </w:r>
    </w:p>
    <w:p w14:paraId="66D58786" w14:textId="044716FE" w:rsidR="00A506E1" w:rsidRDefault="009015B2" w:rsidP="002F0BE8">
      <w:pPr>
        <w:pStyle w:val="ListNumber"/>
        <w:numPr>
          <w:ilvl w:val="0"/>
          <w:numId w:val="33"/>
        </w:numPr>
      </w:pPr>
      <w:r>
        <w:t xml:space="preserve">Distribute </w:t>
      </w:r>
      <w:r w:rsidR="00302EFA">
        <w:t>Appendix B</w:t>
      </w:r>
      <w:r>
        <w:t xml:space="preserve"> ‘</w:t>
      </w:r>
      <w:r w:rsidR="00AD25C9">
        <w:t xml:space="preserve">Australian flight </w:t>
      </w:r>
      <w:r w:rsidR="00CD6571">
        <w:t>paths</w:t>
      </w:r>
      <w:r w:rsidR="00302EFA">
        <w:t>.</w:t>
      </w:r>
      <w:r w:rsidR="00CD6571">
        <w:t>’</w:t>
      </w:r>
    </w:p>
    <w:p w14:paraId="134F3DA2" w14:textId="5CD740ED" w:rsidR="00B63FD9" w:rsidRDefault="00F521D0" w:rsidP="002F0BE8">
      <w:pPr>
        <w:pStyle w:val="ListNumber"/>
      </w:pPr>
      <w:r w:rsidRPr="00F521D0">
        <w:t>In pairs</w:t>
      </w:r>
      <w:r w:rsidR="00E00A00">
        <w:t>,</w:t>
      </w:r>
      <w:r w:rsidRPr="00F521D0">
        <w:t xml:space="preserve"> </w:t>
      </w:r>
      <w:r w:rsidR="00B63FD9">
        <w:t xml:space="preserve">ask </w:t>
      </w:r>
      <w:r w:rsidRPr="00F521D0">
        <w:t xml:space="preserve">students </w:t>
      </w:r>
      <w:r w:rsidR="00B63FD9">
        <w:t>to find the</w:t>
      </w:r>
      <w:r w:rsidR="003A7D0F" w:rsidRPr="003A7D0F">
        <w:t xml:space="preserve"> flight times </w:t>
      </w:r>
      <w:r w:rsidR="00B63FD9">
        <w:t>(</w:t>
      </w:r>
      <w:r w:rsidR="00E00A00">
        <w:t>in both directions</w:t>
      </w:r>
      <w:r w:rsidR="00B63FD9">
        <w:t>)</w:t>
      </w:r>
      <w:r w:rsidR="003A7D0F" w:rsidRPr="003A7D0F">
        <w:t xml:space="preserve"> between </w:t>
      </w:r>
      <w:r w:rsidR="00DD6320">
        <w:t>Sydney an</w:t>
      </w:r>
      <w:r w:rsidR="00757861">
        <w:t xml:space="preserve">d </w:t>
      </w:r>
      <w:r w:rsidR="00B42F36">
        <w:t>Brisbane</w:t>
      </w:r>
      <w:r w:rsidR="00757861">
        <w:t xml:space="preserve">, Melbourne and </w:t>
      </w:r>
      <w:r w:rsidR="00B42F36">
        <w:t>Canberra</w:t>
      </w:r>
      <w:r w:rsidR="006E5355">
        <w:t xml:space="preserve"> </w:t>
      </w:r>
      <w:r w:rsidR="00757861">
        <w:t xml:space="preserve">and </w:t>
      </w:r>
      <w:r w:rsidR="003A7D0F" w:rsidRPr="003A7D0F">
        <w:t xml:space="preserve">Sydney and Perth. </w:t>
      </w:r>
    </w:p>
    <w:p w14:paraId="2E635DE0" w14:textId="551E2127" w:rsidR="00146E6B" w:rsidRPr="00BF6F42" w:rsidRDefault="00146E6B" w:rsidP="00BF6F42">
      <w:pPr>
        <w:pStyle w:val="FeatureBox"/>
        <w:numPr>
          <w:ilvl w:val="0"/>
          <w:numId w:val="34"/>
        </w:numPr>
        <w:ind w:left="567" w:hanging="567"/>
        <w:rPr>
          <w:lang w:eastAsia="en-AU"/>
        </w:rPr>
      </w:pPr>
      <w:r w:rsidRPr="00146E6B">
        <w:rPr>
          <w:lang w:eastAsia="en-AU"/>
        </w:rPr>
        <w:lastRenderedPageBreak/>
        <w:t>Brisbane to Sydney (</w:t>
      </w:r>
      <w:r w:rsidR="0095086C">
        <w:rPr>
          <w:lang w:eastAsia="en-AU"/>
        </w:rPr>
        <w:t>both directions</w:t>
      </w:r>
      <w:r w:rsidRPr="00146E6B">
        <w:rPr>
          <w:lang w:eastAsia="en-AU"/>
        </w:rPr>
        <w:t>) =</w:t>
      </w:r>
      <w:r w:rsidR="00BE6913">
        <w:rPr>
          <w:lang w:eastAsia="en-AU"/>
        </w:rPr>
        <w:t xml:space="preserve"> 1</w:t>
      </w:r>
      <m:oMath>
        <m:r>
          <m:rPr>
            <m:nor/>
          </m:rPr>
          <w:rPr>
            <w:lang w:eastAsia="en-AU"/>
          </w:rPr>
          <m:t xml:space="preserve"> hour</m:t>
        </m:r>
        <m:r>
          <m:rPr>
            <m:nor/>
          </m:rPr>
          <w:rPr>
            <w:rFonts w:ascii="Cambria Math"/>
            <w:lang w:eastAsia="en-AU"/>
          </w:rPr>
          <m:t xml:space="preserve"> </m:t>
        </m:r>
        <m:r>
          <m:rPr>
            <m:nor/>
          </m:rPr>
          <w:rPr>
            <w:lang w:eastAsia="en-AU"/>
          </w:rPr>
          <m:t>and</m:t>
        </m:r>
        <m:r>
          <m:rPr>
            <m:nor/>
          </m:rPr>
          <w:rPr>
            <w:rFonts w:ascii="Cambria Math"/>
            <w:lang w:eastAsia="en-AU"/>
          </w:rPr>
          <m:t xml:space="preserve"> </m:t>
        </m:r>
        <m:r>
          <m:rPr>
            <m:nor/>
          </m:rPr>
          <w:rPr>
            <w:lang w:eastAsia="en-AU"/>
          </w:rPr>
          <m:t>30 minutes</m:t>
        </m:r>
      </m:oMath>
    </w:p>
    <w:p w14:paraId="351526E1" w14:textId="2BF966C9" w:rsidR="00146E6B" w:rsidRPr="00146E6B" w:rsidRDefault="00146E6B" w:rsidP="00BF6F42">
      <w:pPr>
        <w:pStyle w:val="FeatureBox"/>
        <w:numPr>
          <w:ilvl w:val="0"/>
          <w:numId w:val="34"/>
        </w:numPr>
        <w:ind w:left="567" w:hanging="567"/>
        <w:rPr>
          <w:rFonts w:ascii="Cambria Math" w:hAnsi="Cambria Math" w:cs="Times New Roman"/>
          <w:lang w:eastAsia="en-AU"/>
        </w:rPr>
      </w:pPr>
      <w:r w:rsidRPr="00146E6B">
        <w:rPr>
          <w:lang w:eastAsia="en-AU"/>
        </w:rPr>
        <w:t>Canberra to Melbourne (</w:t>
      </w:r>
      <w:r w:rsidR="00477BE2">
        <w:rPr>
          <w:lang w:eastAsia="en-AU"/>
        </w:rPr>
        <w:t>both directions</w:t>
      </w:r>
      <w:r w:rsidRPr="00146E6B">
        <w:rPr>
          <w:lang w:eastAsia="en-AU"/>
        </w:rPr>
        <w:t>) =</w:t>
      </w:r>
      <w:r w:rsidR="00BE6913">
        <w:rPr>
          <w:lang w:eastAsia="en-AU"/>
        </w:rPr>
        <w:t xml:space="preserve"> </w:t>
      </w:r>
      <m:oMath>
        <m:r>
          <m:rPr>
            <m:nor/>
          </m:rPr>
          <w:rPr>
            <w:lang w:eastAsia="en-AU"/>
          </w:rPr>
          <m:t>1 hour</m:t>
        </m:r>
        <m:r>
          <m:rPr>
            <m:nor/>
          </m:rPr>
          <w:rPr>
            <w:rFonts w:ascii="Cambria Math"/>
            <w:lang w:eastAsia="en-AU"/>
          </w:rPr>
          <m:t xml:space="preserve"> </m:t>
        </m:r>
        <m:r>
          <m:rPr>
            <m:nor/>
          </m:rPr>
          <w:rPr>
            <w:lang w:eastAsia="en-AU"/>
          </w:rPr>
          <m:t>and</m:t>
        </m:r>
        <m:r>
          <m:rPr>
            <m:nor/>
          </m:rPr>
          <w:rPr>
            <w:rFonts w:ascii="Cambria Math"/>
            <w:lang w:eastAsia="en-AU"/>
          </w:rPr>
          <m:t xml:space="preserve"> </m:t>
        </m:r>
        <m:r>
          <m:rPr>
            <m:nor/>
          </m:rPr>
          <w:rPr>
            <w:lang w:eastAsia="en-AU"/>
          </w:rPr>
          <m:t>5 minutes</m:t>
        </m:r>
      </m:oMath>
    </w:p>
    <w:p w14:paraId="07814AAD" w14:textId="05FAD809" w:rsidR="00146E6B" w:rsidRPr="00146E6B" w:rsidRDefault="00146E6B" w:rsidP="00BF6F42">
      <w:pPr>
        <w:pStyle w:val="FeatureBox"/>
        <w:numPr>
          <w:ilvl w:val="0"/>
          <w:numId w:val="34"/>
        </w:numPr>
        <w:ind w:left="567" w:hanging="567"/>
        <w:rPr>
          <w:rFonts w:ascii="Cambria Math" w:hAnsi="Cambria Math" w:cs="Times New Roman"/>
          <w:lang w:eastAsia="en-AU"/>
        </w:rPr>
      </w:pPr>
      <w:r w:rsidRPr="00146E6B">
        <w:rPr>
          <w:lang w:eastAsia="en-AU"/>
        </w:rPr>
        <w:t>Sydney to Perth =</w:t>
      </w:r>
      <w:r w:rsidR="00BE6913">
        <w:rPr>
          <w:lang w:eastAsia="en-AU"/>
        </w:rPr>
        <w:t xml:space="preserve"> </w:t>
      </w:r>
      <m:oMath>
        <m:r>
          <m:rPr>
            <m:nor/>
          </m:rPr>
          <w:rPr>
            <w:lang w:eastAsia="en-AU"/>
          </w:rPr>
          <m:t>3 hours</m:t>
        </m:r>
      </m:oMath>
    </w:p>
    <w:p w14:paraId="061A8686" w14:textId="7D8DCCB1" w:rsidR="00146E6B" w:rsidRPr="00146E6B" w:rsidRDefault="00146E6B" w:rsidP="00BF6F42">
      <w:pPr>
        <w:pStyle w:val="FeatureBox"/>
        <w:numPr>
          <w:ilvl w:val="0"/>
          <w:numId w:val="34"/>
        </w:numPr>
        <w:ind w:left="567" w:hanging="567"/>
        <w:rPr>
          <w:rFonts w:ascii="Segoe UI" w:hAnsi="Segoe UI" w:cs="Segoe UI"/>
          <w:color w:val="000000"/>
          <w:lang w:eastAsia="en-AU"/>
        </w:rPr>
      </w:pPr>
      <w:r w:rsidRPr="00146E6B">
        <w:rPr>
          <w:lang w:eastAsia="en-AU"/>
        </w:rPr>
        <w:t>Perth to Sydney =</w:t>
      </w:r>
      <w:r w:rsidR="00BE6913">
        <w:rPr>
          <w:lang w:eastAsia="en-AU"/>
        </w:rPr>
        <w:t xml:space="preserve"> </w:t>
      </w:r>
      <m:oMath>
        <m:r>
          <m:rPr>
            <m:nor/>
          </m:rPr>
          <w:rPr>
            <w:lang w:eastAsia="en-AU"/>
          </w:rPr>
          <m:t>6 hours</m:t>
        </m:r>
      </m:oMath>
      <w:r w:rsidRPr="00146E6B">
        <w:rPr>
          <w:rFonts w:ascii="Cambria Math" w:hAnsi="Cambria Math" w:cs="Times New Roman"/>
          <w:lang w:eastAsia="en-AU"/>
        </w:rPr>
        <w:t xml:space="preserve"> </w:t>
      </w:r>
      <m:oMath>
        <m:r>
          <m:rPr>
            <m:nor/>
          </m:rPr>
          <w:rPr>
            <w:lang w:eastAsia="en-AU"/>
          </w:rPr>
          <m:t>and 15 minutes</m:t>
        </m:r>
      </m:oMath>
    </w:p>
    <w:p w14:paraId="0A8C2467" w14:textId="7B814656" w:rsidR="005C196A" w:rsidRDefault="000C39A5" w:rsidP="002F0BE8">
      <w:pPr>
        <w:pStyle w:val="ListNumber"/>
      </w:pPr>
      <w:r>
        <w:t>In pairs, a</w:t>
      </w:r>
      <w:r w:rsidR="00F5714C">
        <w:t>sk</w:t>
      </w:r>
      <w:r w:rsidR="005C196A">
        <w:t xml:space="preserve"> students to consider</w:t>
      </w:r>
      <w:r w:rsidR="00D168B2">
        <w:t xml:space="preserve"> </w:t>
      </w:r>
      <w:r w:rsidR="005C196A">
        <w:t>what they notice and wonder</w:t>
      </w:r>
      <w:r w:rsidR="00287498">
        <w:t xml:space="preserve"> (</w:t>
      </w:r>
      <w:hyperlink r:id="rId22">
        <w:r w:rsidR="00287498" w:rsidRPr="07A9EAB4">
          <w:rPr>
            <w:rStyle w:val="Hyperlink"/>
          </w:rPr>
          <w:t>bit.ly/noticewonderstrategy</w:t>
        </w:r>
      </w:hyperlink>
      <w:r w:rsidR="00287498">
        <w:t>)</w:t>
      </w:r>
      <w:r w:rsidR="005C196A">
        <w:t xml:space="preserve"> about the </w:t>
      </w:r>
      <w:r w:rsidR="00BA3705">
        <w:t>flight time</w:t>
      </w:r>
      <w:r w:rsidR="00DA514D">
        <w:t xml:space="preserve"> lengths</w:t>
      </w:r>
      <w:r w:rsidR="005C196A">
        <w:t>.</w:t>
      </w:r>
    </w:p>
    <w:p w14:paraId="6772C541" w14:textId="58BF8210" w:rsidR="003A7D0F" w:rsidRPr="003A7D0F" w:rsidRDefault="006E5355" w:rsidP="00FA5FE9">
      <w:pPr>
        <w:pStyle w:val="FeatureBox"/>
      </w:pPr>
      <w:r>
        <w:t>Students should n</w:t>
      </w:r>
      <w:r w:rsidR="003A7D0F" w:rsidRPr="003A7D0F">
        <w:t xml:space="preserve">otice that </w:t>
      </w:r>
      <w:r w:rsidR="00A0087A">
        <w:t>Sydney and Perth</w:t>
      </w:r>
      <w:r w:rsidR="003A7D0F" w:rsidRPr="003A7D0F">
        <w:t xml:space="preserve"> have different </w:t>
      </w:r>
      <w:r w:rsidR="00CC06CF">
        <w:t>flight time</w:t>
      </w:r>
      <w:r w:rsidR="003A7D0F" w:rsidRPr="003A7D0F">
        <w:t xml:space="preserve"> </w:t>
      </w:r>
      <w:r w:rsidR="000C39A5">
        <w:t>lengths</w:t>
      </w:r>
      <w:r>
        <w:t xml:space="preserve"> depending on direction</w:t>
      </w:r>
      <w:r w:rsidR="00806A94">
        <w:t xml:space="preserve"> and may </w:t>
      </w:r>
      <w:r w:rsidR="003A7D0F" w:rsidRPr="003A7D0F">
        <w:t xml:space="preserve">wonder why </w:t>
      </w:r>
      <w:r w:rsidR="00CD6571">
        <w:t>the times are different when they are travelling the same distance</w:t>
      </w:r>
      <w:r w:rsidR="003A7D0F" w:rsidRPr="003A7D0F">
        <w:t>.</w:t>
      </w:r>
      <w:r w:rsidR="00006819">
        <w:t xml:space="preserve"> Some students may acknowledge that</w:t>
      </w:r>
      <w:r w:rsidR="00E63271">
        <w:t xml:space="preserve"> different states have different times (time zones)</w:t>
      </w:r>
      <w:r w:rsidR="000C39A5">
        <w:t>.</w:t>
      </w:r>
    </w:p>
    <w:p w14:paraId="10128D00" w14:textId="52189000" w:rsidR="00A04F76" w:rsidRPr="002F0BE8" w:rsidRDefault="0058577E" w:rsidP="002F0BE8">
      <w:pPr>
        <w:pStyle w:val="ListNumber"/>
      </w:pPr>
      <w:r>
        <w:t xml:space="preserve">In a </w:t>
      </w:r>
      <w:r w:rsidRPr="623D2819">
        <w:rPr>
          <w:rFonts w:eastAsia="Arial"/>
        </w:rPr>
        <w:t>Think-Pair-Share</w:t>
      </w:r>
      <w:r w:rsidR="003B1995">
        <w:rPr>
          <w:rFonts w:eastAsia="Arial"/>
        </w:rPr>
        <w:t xml:space="preserve"> </w:t>
      </w:r>
      <w:r w:rsidR="00A60857">
        <w:t>(</w:t>
      </w:r>
      <w:hyperlink r:id="rId23">
        <w:r w:rsidR="00A60857" w:rsidRPr="07A9EAB4">
          <w:rPr>
            <w:rStyle w:val="Hyperlink"/>
          </w:rPr>
          <w:t>bit.ly/thinkpairsharestrategy</w:t>
        </w:r>
      </w:hyperlink>
      <w:r w:rsidR="00A60857">
        <w:t>)</w:t>
      </w:r>
      <w:r w:rsidR="00FF6C3B">
        <w:t>,</w:t>
      </w:r>
      <w:r>
        <w:t xml:space="preserve"> ask students </w:t>
      </w:r>
      <w:r w:rsidR="00E42219">
        <w:t xml:space="preserve">to consider the </w:t>
      </w:r>
      <w:r w:rsidR="000C39A5">
        <w:t xml:space="preserve">question </w:t>
      </w:r>
      <w:r w:rsidR="003A7D0F" w:rsidRPr="003A7D0F">
        <w:rPr>
          <w:color w:val="22272B" w:themeColor="text1"/>
        </w:rPr>
        <w:t xml:space="preserve">‘What if </w:t>
      </w:r>
      <w:r w:rsidR="00174C2F">
        <w:rPr>
          <w:color w:val="22272B" w:themeColor="text1"/>
        </w:rPr>
        <w:t>the time was the same</w:t>
      </w:r>
      <w:r w:rsidR="00AB43D6">
        <w:rPr>
          <w:color w:val="22272B" w:themeColor="text1"/>
        </w:rPr>
        <w:t xml:space="preserve"> all over </w:t>
      </w:r>
      <w:r w:rsidR="003A7D0F" w:rsidRPr="003A7D0F">
        <w:rPr>
          <w:color w:val="22272B" w:themeColor="text1"/>
        </w:rPr>
        <w:t>Australia</w:t>
      </w:r>
      <w:r>
        <w:rPr>
          <w:color w:val="22272B" w:themeColor="text1"/>
        </w:rPr>
        <w:t>?</w:t>
      </w:r>
      <w:r w:rsidR="003A7D0F" w:rsidRPr="003A7D0F">
        <w:rPr>
          <w:color w:val="22272B" w:themeColor="text1"/>
        </w:rPr>
        <w:t>’</w:t>
      </w:r>
      <w:r w:rsidR="00423B52">
        <w:rPr>
          <w:color w:val="22272B" w:themeColor="text1"/>
        </w:rPr>
        <w:t xml:space="preserve"> </w:t>
      </w:r>
      <w:r>
        <w:rPr>
          <w:color w:val="22272B" w:themeColor="text1"/>
        </w:rPr>
        <w:t>P</w:t>
      </w:r>
      <w:r w:rsidR="00BC78DA">
        <w:rPr>
          <w:color w:val="22272B" w:themeColor="text1"/>
        </w:rPr>
        <w:t xml:space="preserve">rompting questions </w:t>
      </w:r>
      <w:r w:rsidR="00BC78DA" w:rsidRPr="002F0BE8">
        <w:t>include</w:t>
      </w:r>
      <w:r w:rsidR="000C39A5" w:rsidRPr="002F0BE8">
        <w:t>:</w:t>
      </w:r>
    </w:p>
    <w:p w14:paraId="6F61F1D8" w14:textId="06AB592A" w:rsidR="00B57D91" w:rsidRPr="002F0BE8" w:rsidRDefault="00F97E8D" w:rsidP="002F0BE8">
      <w:pPr>
        <w:pStyle w:val="ListBullet2"/>
      </w:pPr>
      <w:r>
        <w:t>I</w:t>
      </w:r>
      <w:r w:rsidR="003A7D0F" w:rsidRPr="003A7D0F">
        <w:t>f it is 6</w:t>
      </w:r>
      <w:r w:rsidR="00FF6C3B">
        <w:t> </w:t>
      </w:r>
      <w:r w:rsidR="003A7D0F" w:rsidRPr="003A7D0F">
        <w:t xml:space="preserve">am in </w:t>
      </w:r>
      <w:r w:rsidR="002B097B">
        <w:t>Sydney (</w:t>
      </w:r>
      <w:r w:rsidR="00E02906">
        <w:t>34°S,151°</w:t>
      </w:r>
      <w:r w:rsidR="00C902D1">
        <w:t>E)</w:t>
      </w:r>
      <w:r w:rsidR="003A7D0F" w:rsidRPr="003A7D0F">
        <w:t>, what would it be like outside? (</w:t>
      </w:r>
      <w:r w:rsidR="00626D60">
        <w:t>For example</w:t>
      </w:r>
      <w:r w:rsidR="004F1ECA">
        <w:t>, w</w:t>
      </w:r>
      <w:r w:rsidR="00626D60">
        <w:t xml:space="preserve">ould the </w:t>
      </w:r>
      <w:r w:rsidR="003A7D0F" w:rsidRPr="002F0BE8">
        <w:t>sun</w:t>
      </w:r>
      <w:r w:rsidR="003A7D0F" w:rsidRPr="003A7D0F">
        <w:t xml:space="preserve"> </w:t>
      </w:r>
      <w:r w:rsidR="004F1ECA">
        <w:t>have risen</w:t>
      </w:r>
      <w:r w:rsidR="004F1ECA" w:rsidRPr="002F0BE8">
        <w:t xml:space="preserve">?) </w:t>
      </w:r>
    </w:p>
    <w:p w14:paraId="1DBC05DD" w14:textId="0AB7F927" w:rsidR="00B57D91" w:rsidRPr="002F0BE8" w:rsidRDefault="00B57D91" w:rsidP="00F97E8D">
      <w:pPr>
        <w:pStyle w:val="ListBullet2"/>
      </w:pPr>
      <w:r>
        <w:t>W</w:t>
      </w:r>
      <w:r w:rsidR="003A7D0F" w:rsidRPr="003A7D0F">
        <w:t xml:space="preserve">hat would </w:t>
      </w:r>
      <w:r w:rsidR="006A753E">
        <w:t xml:space="preserve">it </w:t>
      </w:r>
      <w:r w:rsidR="003A7D0F" w:rsidRPr="003A7D0F">
        <w:t>be like</w:t>
      </w:r>
      <w:r w:rsidR="00626D60">
        <w:t xml:space="preserve"> outside</w:t>
      </w:r>
      <w:r w:rsidR="003A7D0F" w:rsidRPr="003A7D0F">
        <w:t xml:space="preserve"> in Perth</w:t>
      </w:r>
      <w:r w:rsidR="002B097B">
        <w:t xml:space="preserve"> (</w:t>
      </w:r>
      <w:r w:rsidR="00C902D1">
        <w:t>32°S, 116°E</w:t>
      </w:r>
      <w:r w:rsidR="00C902D1" w:rsidRPr="002F0BE8">
        <w:t>)</w:t>
      </w:r>
      <w:r w:rsidR="006A753E" w:rsidRPr="002F0BE8">
        <w:t>?</w:t>
      </w:r>
    </w:p>
    <w:p w14:paraId="471BD023" w14:textId="18B237D7" w:rsidR="00675F7D" w:rsidRPr="002F0BE8" w:rsidRDefault="003A7D0F" w:rsidP="00F97E8D">
      <w:pPr>
        <w:pStyle w:val="ListBullet2"/>
      </w:pPr>
      <w:r w:rsidRPr="003A7D0F">
        <w:t xml:space="preserve">How might this </w:t>
      </w:r>
      <w:r w:rsidR="00AB572E">
        <w:t xml:space="preserve">difference </w:t>
      </w:r>
      <w:r w:rsidRPr="003A7D0F">
        <w:t>affect businesses</w:t>
      </w:r>
      <w:r w:rsidR="00AB572E">
        <w:t xml:space="preserve"> and </w:t>
      </w:r>
      <w:r w:rsidRPr="003A7D0F">
        <w:t>schools</w:t>
      </w:r>
      <w:r w:rsidR="006A753E" w:rsidRPr="002F0BE8">
        <w:t>?</w:t>
      </w:r>
    </w:p>
    <w:p w14:paraId="3DD83468" w14:textId="19C9EAE8" w:rsidR="00D1014B" w:rsidRPr="002F0BE8" w:rsidRDefault="00D1014B" w:rsidP="00F97E8D">
      <w:pPr>
        <w:pStyle w:val="ListBullet2"/>
      </w:pPr>
      <w:r>
        <w:t>How could these problems be addressed</w:t>
      </w:r>
      <w:r w:rsidRPr="002F0BE8">
        <w:t>?</w:t>
      </w:r>
    </w:p>
    <w:p w14:paraId="621ECD51" w14:textId="2A0C19C2" w:rsidR="00504B3D" w:rsidRPr="002F0BE8" w:rsidRDefault="00504B3D" w:rsidP="00F97E8D">
      <w:pPr>
        <w:pStyle w:val="ListBullet2"/>
      </w:pPr>
      <w:r>
        <w:t>If</w:t>
      </w:r>
      <w:r w:rsidR="00A733BD">
        <w:t xml:space="preserve"> 15°=</w:t>
      </w:r>
      <w:r w:rsidR="00835899">
        <w:t> </w:t>
      </w:r>
      <w:r w:rsidR="00A733BD">
        <w:t>1 hour, what would be the time difference between Sydney and Perth</w:t>
      </w:r>
      <w:r w:rsidR="007B586A" w:rsidRPr="002F0BE8">
        <w:t>?</w:t>
      </w:r>
    </w:p>
    <w:p w14:paraId="691AE47C" w14:textId="61E93C37" w:rsidR="008D283D" w:rsidRDefault="00675F7D" w:rsidP="00FA5FE9">
      <w:pPr>
        <w:pStyle w:val="FeatureBox"/>
      </w:pPr>
      <w:r>
        <w:t>Teacher</w:t>
      </w:r>
      <w:r w:rsidR="00BC78DA">
        <w:t>s</w:t>
      </w:r>
      <w:r>
        <w:t xml:space="preserve"> could</w:t>
      </w:r>
      <w:r w:rsidR="003A7D0F" w:rsidRPr="003A7D0F">
        <w:t xml:space="preserve"> show</w:t>
      </w:r>
      <w:r>
        <w:t xml:space="preserve"> students </w:t>
      </w:r>
      <w:r w:rsidR="00C3534D">
        <w:t>the cli</w:t>
      </w:r>
      <w:r w:rsidR="00DA2D11">
        <w:t>p</w:t>
      </w:r>
      <w:r w:rsidR="000613EE">
        <w:t xml:space="preserve"> ‘Day and</w:t>
      </w:r>
      <w:r w:rsidR="009A424C">
        <w:t xml:space="preserve"> Night Explained in One Minute’ (1:00)</w:t>
      </w:r>
      <w:r w:rsidR="001F6D07">
        <w:t xml:space="preserve"> </w:t>
      </w:r>
      <w:r w:rsidR="0083750A">
        <w:t>(</w:t>
      </w:r>
      <w:hyperlink r:id="rId24" w:history="1">
        <w:r w:rsidR="001A4680">
          <w:rPr>
            <w:rStyle w:val="Hyperlink"/>
          </w:rPr>
          <w:t>bit.ly/explain_day_night</w:t>
        </w:r>
      </w:hyperlink>
      <w:r w:rsidR="0083750A">
        <w:rPr>
          <w:rStyle w:val="CommentReference"/>
        </w:rPr>
        <w:t>)</w:t>
      </w:r>
      <w:r w:rsidR="006A612A">
        <w:t xml:space="preserve"> </w:t>
      </w:r>
      <w:r w:rsidR="003A7D0F" w:rsidRPr="003A7D0F">
        <w:t xml:space="preserve">if students </w:t>
      </w:r>
      <w:r w:rsidRPr="003A7D0F">
        <w:t>can</w:t>
      </w:r>
      <w:r w:rsidR="002A7CD9">
        <w:t>no</w:t>
      </w:r>
      <w:r w:rsidRPr="003A7D0F">
        <w:t>t</w:t>
      </w:r>
      <w:r w:rsidR="003A7D0F" w:rsidRPr="003A7D0F">
        <w:t xml:space="preserve"> conceive</w:t>
      </w:r>
      <w:r>
        <w:t xml:space="preserve"> the</w:t>
      </w:r>
      <w:r w:rsidR="003A7D0F" w:rsidRPr="003A7D0F">
        <w:t xml:space="preserve"> idea that it would be dark in Perth. </w:t>
      </w:r>
      <w:proofErr w:type="gramStart"/>
      <w:r w:rsidR="003A7D0F" w:rsidRPr="003A7D0F">
        <w:t>Or</w:t>
      </w:r>
      <w:r w:rsidR="002A7CD9">
        <w:t>,</w:t>
      </w:r>
      <w:proofErr w:type="gramEnd"/>
      <w:r w:rsidR="003A7D0F" w:rsidRPr="003A7D0F">
        <w:t xml:space="preserve"> </w:t>
      </w:r>
      <w:r w:rsidR="00245E45">
        <w:t xml:space="preserve">teachers could </w:t>
      </w:r>
      <w:r w:rsidR="003A7D0F" w:rsidRPr="003A7D0F">
        <w:t xml:space="preserve">turn </w:t>
      </w:r>
      <w:r w:rsidR="00245E45">
        <w:t xml:space="preserve">questioning </w:t>
      </w:r>
      <w:r w:rsidR="003A7D0F" w:rsidRPr="003A7D0F">
        <w:t>around</w:t>
      </w:r>
      <w:r w:rsidR="00431AA5">
        <w:t>:</w:t>
      </w:r>
      <w:r w:rsidR="003A7D0F" w:rsidRPr="003A7D0F">
        <w:t xml:space="preserve"> </w:t>
      </w:r>
      <w:r w:rsidR="00431AA5">
        <w:t>‘I</w:t>
      </w:r>
      <w:r w:rsidR="003A7D0F" w:rsidRPr="003A7D0F">
        <w:t xml:space="preserve">f we </w:t>
      </w:r>
      <w:r w:rsidR="006A753E">
        <w:t xml:space="preserve">operated on </w:t>
      </w:r>
      <w:r w:rsidR="003A7D0F" w:rsidRPr="003A7D0F">
        <w:t xml:space="preserve">Perth time, </w:t>
      </w:r>
      <w:r w:rsidR="00F3353A">
        <w:t>at 4</w:t>
      </w:r>
      <w:r w:rsidR="00431AA5">
        <w:t> </w:t>
      </w:r>
      <w:r w:rsidR="00F3353A">
        <w:t xml:space="preserve">pm </w:t>
      </w:r>
      <w:r w:rsidR="003A7D0F" w:rsidRPr="003A7D0F">
        <w:t xml:space="preserve">in </w:t>
      </w:r>
      <w:r w:rsidR="00FE6981">
        <w:t>w</w:t>
      </w:r>
      <w:r w:rsidR="00FE6981" w:rsidRPr="003A7D0F">
        <w:t>inter</w:t>
      </w:r>
      <w:r w:rsidR="00431AA5">
        <w:t>,</w:t>
      </w:r>
      <w:r w:rsidR="007B2C72" w:rsidRPr="003A7D0F">
        <w:t xml:space="preserve"> </w:t>
      </w:r>
      <w:r w:rsidR="00F3353A">
        <w:t>the</w:t>
      </w:r>
      <w:r w:rsidR="003A7D0F" w:rsidRPr="003A7D0F">
        <w:t xml:space="preserve"> sun </w:t>
      </w:r>
      <w:r w:rsidR="00F3353A">
        <w:t xml:space="preserve">would be </w:t>
      </w:r>
      <w:r w:rsidR="003A7D0F" w:rsidRPr="003A7D0F">
        <w:t>up in Perth</w:t>
      </w:r>
      <w:r w:rsidR="00723C74">
        <w:t>.</w:t>
      </w:r>
      <w:r w:rsidR="003A7D0F" w:rsidRPr="003A7D0F">
        <w:t xml:space="preserve"> </w:t>
      </w:r>
      <w:r w:rsidR="00723C74">
        <w:t>W</w:t>
      </w:r>
      <w:r w:rsidR="003A7D0F" w:rsidRPr="003A7D0F">
        <w:t xml:space="preserve">ould </w:t>
      </w:r>
      <w:r w:rsidR="00BC39C3">
        <w:t xml:space="preserve">it </w:t>
      </w:r>
      <w:r w:rsidR="003A7D0F" w:rsidRPr="003A7D0F">
        <w:t xml:space="preserve">be </w:t>
      </w:r>
      <w:r w:rsidR="00BC39C3">
        <w:t xml:space="preserve">light or </w:t>
      </w:r>
      <w:r w:rsidR="003A7D0F" w:rsidRPr="003A7D0F">
        <w:t>dark in NSW</w:t>
      </w:r>
      <w:r w:rsidR="00723C74">
        <w:t>? Why?</w:t>
      </w:r>
      <w:r w:rsidR="00431AA5">
        <w:t>’</w:t>
      </w:r>
    </w:p>
    <w:p w14:paraId="6E700EA7" w14:textId="75142C5D" w:rsidR="00CD2AD7" w:rsidRPr="00CD2AD7" w:rsidRDefault="00CD2AD7" w:rsidP="00FA5FE9">
      <w:pPr>
        <w:pStyle w:val="FeatureBox"/>
      </w:pPr>
      <w:r>
        <w:t>Time difference</w:t>
      </w:r>
      <w:r w:rsidR="0027181B">
        <w:t> </w:t>
      </w:r>
      <w:r>
        <w:t>=</w:t>
      </w:r>
      <w:r w:rsidR="0027181B">
        <w:t> </w:t>
      </w:r>
      <w:r>
        <w:t>151</w:t>
      </w:r>
      <w:r w:rsidR="0027181B">
        <w:t>−</w:t>
      </w:r>
      <w:r>
        <w:t>116</w:t>
      </w:r>
      <w:r w:rsidR="0027181B">
        <w:t> </w:t>
      </w:r>
      <w:r>
        <w:t>=</w:t>
      </w:r>
      <w:r w:rsidR="0027181B">
        <w:t> </w:t>
      </w:r>
      <w:r w:rsidR="0010620D">
        <w:t>35, 35</w:t>
      </w:r>
      <w:r w:rsidR="0027181B">
        <w:t> </w:t>
      </w:r>
      <w:r w:rsidR="0010620D">
        <w:t>÷</w:t>
      </w:r>
      <w:r w:rsidR="0027181B">
        <w:t> </w:t>
      </w:r>
      <w:r w:rsidR="0010620D">
        <w:t>15</w:t>
      </w:r>
      <w:r w:rsidR="0027181B">
        <w:t> </w:t>
      </w:r>
      <w:r w:rsidR="0010620D">
        <w:t>=</w:t>
      </w:r>
      <w:r w:rsidR="0027181B">
        <w:t> </w:t>
      </w:r>
      <w:r w:rsidR="0010620D">
        <w:t>2</w:t>
      </w:r>
      <w:r w:rsidR="0027181B">
        <w:t> </w:t>
      </w:r>
      <w:r w:rsidR="0010620D">
        <w:t>hours</w:t>
      </w:r>
      <w:r w:rsidR="0027181B">
        <w:t> </w:t>
      </w:r>
      <w:r w:rsidR="00BE1BD6">
        <w:t xml:space="preserve">and </w:t>
      </w:r>
      <w:r w:rsidR="00F66C2B">
        <w:t>20</w:t>
      </w:r>
      <w:r w:rsidR="0027181B">
        <w:t> </w:t>
      </w:r>
      <w:r w:rsidR="00F66C2B">
        <w:t>minutes.</w:t>
      </w:r>
    </w:p>
    <w:p w14:paraId="79C5B436" w14:textId="4A3F085C" w:rsidR="00D1014B" w:rsidRPr="0027181B" w:rsidRDefault="00D1014B" w:rsidP="00FA5FE9">
      <w:pPr>
        <w:pStyle w:val="FeatureBox"/>
      </w:pPr>
      <w:r w:rsidRPr="003A7D0F">
        <w:t>Introduce the concept of time zones across Australia</w:t>
      </w:r>
      <w:r w:rsidR="008D283D">
        <w:t xml:space="preserve"> if students do</w:t>
      </w:r>
      <w:r w:rsidR="00431AA5">
        <w:t xml:space="preserve"> </w:t>
      </w:r>
      <w:r w:rsidR="008D283D">
        <w:t>n</w:t>
      </w:r>
      <w:r w:rsidR="00431AA5">
        <w:t>o</w:t>
      </w:r>
      <w:r w:rsidR="008D283D">
        <w:t xml:space="preserve">t suggest </w:t>
      </w:r>
      <w:r w:rsidR="00BC78DA">
        <w:t>it</w:t>
      </w:r>
      <w:r w:rsidR="008D283D">
        <w:t xml:space="preserve"> as a </w:t>
      </w:r>
      <w:r w:rsidR="008D283D" w:rsidRPr="0027181B">
        <w:t>solution</w:t>
      </w:r>
      <w:r w:rsidRPr="0027181B">
        <w:t>.</w:t>
      </w:r>
    </w:p>
    <w:p w14:paraId="57E71511" w14:textId="29CDE58B" w:rsidR="00E00962" w:rsidRDefault="0023237E" w:rsidP="000361C0">
      <w:pPr>
        <w:pStyle w:val="ListNumber"/>
      </w:pPr>
      <w:r w:rsidRPr="00D1014B">
        <w:rPr>
          <w:color w:val="000000"/>
          <w:shd w:val="clear" w:color="auto" w:fill="FFFFFF"/>
        </w:rPr>
        <w:lastRenderedPageBreak/>
        <w:t>By working in visibly random groups of 3 (</w:t>
      </w:r>
      <w:hyperlink r:id="rId25" w:history="1">
        <w:r w:rsidRPr="00431AA5">
          <w:rPr>
            <w:rStyle w:val="Hyperlink"/>
          </w:rPr>
          <w:t>bit.ly/visiblegroups</w:t>
        </w:r>
      </w:hyperlink>
      <w:r w:rsidRPr="00D1014B">
        <w:rPr>
          <w:color w:val="000000"/>
          <w:shd w:val="clear" w:color="auto" w:fill="FFFFFF"/>
        </w:rPr>
        <w:t>) at vertical non-permanent surfaces (</w:t>
      </w:r>
      <w:hyperlink r:id="rId26" w:history="1">
        <w:r w:rsidRPr="00431AA5">
          <w:rPr>
            <w:rStyle w:val="Hyperlink"/>
          </w:rPr>
          <w:t>bit.ly/VNPSstrategy</w:t>
        </w:r>
      </w:hyperlink>
      <w:r w:rsidRPr="00D1014B">
        <w:rPr>
          <w:color w:val="000000"/>
          <w:shd w:val="clear" w:color="auto" w:fill="FFFFFF"/>
        </w:rPr>
        <w:t>), ask students to</w:t>
      </w:r>
      <w:r w:rsidR="00C04050" w:rsidRPr="00D1014B">
        <w:rPr>
          <w:color w:val="000000"/>
          <w:shd w:val="clear" w:color="auto" w:fill="FFFFFF"/>
        </w:rPr>
        <w:t xml:space="preserve"> </w:t>
      </w:r>
      <w:r w:rsidR="0043639B">
        <w:t xml:space="preserve">create their own </w:t>
      </w:r>
      <w:r w:rsidR="00C13790">
        <w:t>time zones</w:t>
      </w:r>
      <w:r w:rsidR="0043639B">
        <w:t xml:space="preserve"> for Australia</w:t>
      </w:r>
      <w:r w:rsidR="00657498">
        <w:t xml:space="preserve">, </w:t>
      </w:r>
      <w:r w:rsidR="00C04050">
        <w:t>making points</w:t>
      </w:r>
      <w:r w:rsidR="008F620D">
        <w:t xml:space="preserve"> to justify</w:t>
      </w:r>
      <w:r w:rsidR="00C04050">
        <w:t xml:space="preserve"> why they have </w:t>
      </w:r>
      <w:r w:rsidR="001052D1">
        <w:t>located</w:t>
      </w:r>
      <w:r w:rsidR="005B640F">
        <w:t xml:space="preserve"> the </w:t>
      </w:r>
      <w:r w:rsidR="00F82F50">
        <w:t xml:space="preserve">time </w:t>
      </w:r>
      <w:r w:rsidR="005B640F">
        <w:t xml:space="preserve">zones where they have. </w:t>
      </w:r>
    </w:p>
    <w:p w14:paraId="5A7A7E00" w14:textId="05B0C9CE" w:rsidR="00657498" w:rsidRDefault="00657498" w:rsidP="00FA5FE9">
      <w:pPr>
        <w:pStyle w:val="FeatureBox"/>
      </w:pPr>
      <w:r>
        <w:t>Student</w:t>
      </w:r>
      <w:r w:rsidR="00BC78DA">
        <w:t>s</w:t>
      </w:r>
      <w:r>
        <w:t xml:space="preserve"> could use 15°=1</w:t>
      </w:r>
      <w:r w:rsidR="00C741A8">
        <w:t> </w:t>
      </w:r>
      <w:r>
        <w:t>hour or</w:t>
      </w:r>
      <w:r w:rsidR="000D6F9A">
        <w:t xml:space="preserve"> population areas to divide up their zones.</w:t>
      </w:r>
    </w:p>
    <w:p w14:paraId="5DC1ACA8" w14:textId="0731F2C2" w:rsidR="005B640F" w:rsidRDefault="00F72102" w:rsidP="000361C0">
      <w:pPr>
        <w:pStyle w:val="ListNumber"/>
      </w:pPr>
      <w:r>
        <w:t xml:space="preserve">Students are to go on a gallery walk </w:t>
      </w:r>
      <w:r w:rsidR="001E2E1F" w:rsidRPr="5AF7A240">
        <w:t>(</w:t>
      </w:r>
      <w:hyperlink r:id="rId27">
        <w:r w:rsidR="001E2E1F" w:rsidRPr="5AF7A240">
          <w:rPr>
            <w:rStyle w:val="Hyperlink"/>
          </w:rPr>
          <w:t>bit.ly/DLSgallerywalk</w:t>
        </w:r>
      </w:hyperlink>
      <w:r w:rsidR="001E2E1F" w:rsidRPr="5AF7A240">
        <w:t xml:space="preserve">) </w:t>
      </w:r>
      <w:r>
        <w:t xml:space="preserve">and give peer feedback </w:t>
      </w:r>
      <w:r w:rsidR="001A19EC">
        <w:t>via</w:t>
      </w:r>
      <w:r>
        <w:t xml:space="preserve"> </w:t>
      </w:r>
      <w:r w:rsidR="0020639A">
        <w:t xml:space="preserve">the </w:t>
      </w:r>
      <w:r w:rsidR="001E2E1F">
        <w:t>TAG feedback</w:t>
      </w:r>
      <w:r>
        <w:t xml:space="preserve"> </w:t>
      </w:r>
      <w:r w:rsidR="0020639A">
        <w:t>strategy</w:t>
      </w:r>
      <w:r>
        <w:t xml:space="preserve"> (</w:t>
      </w:r>
      <w:hyperlink r:id="rId28" w:history="1">
        <w:r>
          <w:rPr>
            <w:rStyle w:val="Hyperlink"/>
          </w:rPr>
          <w:t>bit.ly/DLSpeerfeedback</w:t>
        </w:r>
      </w:hyperlink>
      <w:r>
        <w:t>).</w:t>
      </w:r>
      <w:r w:rsidR="00364D7A">
        <w:t xml:space="preserve"> They should then return to their original groups and consider the</w:t>
      </w:r>
      <w:r w:rsidR="0009345E">
        <w:t xml:space="preserve"> </w:t>
      </w:r>
      <w:r w:rsidR="00364D7A">
        <w:t xml:space="preserve">feedback and ideas from other groups before refining their </w:t>
      </w:r>
      <w:r w:rsidR="0020639A">
        <w:t>time</w:t>
      </w:r>
      <w:r w:rsidR="00095828">
        <w:t xml:space="preserve"> </w:t>
      </w:r>
      <w:r w:rsidR="0020639A">
        <w:t>zones</w:t>
      </w:r>
      <w:r w:rsidR="00364D7A">
        <w:t>.</w:t>
      </w:r>
    </w:p>
    <w:p w14:paraId="6E78C718" w14:textId="38CF651F" w:rsidR="00AC5C12" w:rsidRDefault="004760B0" w:rsidP="000361C0">
      <w:pPr>
        <w:pStyle w:val="ListNumber"/>
      </w:pPr>
      <w:r>
        <w:t>Use the Pose</w:t>
      </w:r>
      <w:r w:rsidR="00C71CD8">
        <w:t xml:space="preserve">-Pause-Pounce-Bounce </w:t>
      </w:r>
      <w:r w:rsidR="00BC78DA">
        <w:t xml:space="preserve">questioning strategy </w:t>
      </w:r>
      <w:r w:rsidR="00AC5C12">
        <w:t xml:space="preserve">to </w:t>
      </w:r>
      <w:r w:rsidR="00AC5C12" w:rsidRPr="00441A02">
        <w:t>initiate a class discussion</w:t>
      </w:r>
      <w:r w:rsidR="00AC5C12">
        <w:t xml:space="preserve"> </w:t>
      </w:r>
      <w:r w:rsidR="00705AC6">
        <w:t>about suitable time zones for Australia</w:t>
      </w:r>
      <w:r w:rsidR="00705AC6" w:rsidRPr="00441A02">
        <w:t>.</w:t>
      </w:r>
      <w:r w:rsidR="00705AC6">
        <w:t xml:space="preserve"> </w:t>
      </w:r>
      <w:r w:rsidR="00AC5C12">
        <w:t>Possible q</w:t>
      </w:r>
      <w:r w:rsidR="00AC5C12" w:rsidRPr="00441A02">
        <w:t>uestions could include:</w:t>
      </w:r>
    </w:p>
    <w:p w14:paraId="104005C3" w14:textId="6F309DD7" w:rsidR="00705AC6" w:rsidRDefault="00616BE1" w:rsidP="009F7267">
      <w:pPr>
        <w:pStyle w:val="ListBullet2"/>
      </w:pPr>
      <w:r>
        <w:t>W</w:t>
      </w:r>
      <w:r w:rsidR="00AE015A">
        <w:t>hat were</w:t>
      </w:r>
      <w:r>
        <w:t xml:space="preserve"> the common features </w:t>
      </w:r>
      <w:r w:rsidR="00C33677">
        <w:t>among the groups</w:t>
      </w:r>
      <w:r w:rsidR="0009345E">
        <w:t>’</w:t>
      </w:r>
      <w:r>
        <w:t xml:space="preserve"> </w:t>
      </w:r>
      <w:r w:rsidR="00364D7A">
        <w:t>time zones</w:t>
      </w:r>
      <w:r w:rsidR="009F7267">
        <w:t>?</w:t>
      </w:r>
    </w:p>
    <w:p w14:paraId="4FD2E6FA" w14:textId="58277C88" w:rsidR="00AE015A" w:rsidRDefault="00AE015A" w:rsidP="009F7267">
      <w:pPr>
        <w:pStyle w:val="ListBullet2"/>
      </w:pPr>
      <w:r>
        <w:t>W</w:t>
      </w:r>
      <w:r w:rsidR="00C33677">
        <w:t>ere</w:t>
      </w:r>
      <w:r>
        <w:t xml:space="preserve"> there things that people did differently?</w:t>
      </w:r>
    </w:p>
    <w:p w14:paraId="13B93B6C" w14:textId="3F9F5DA7" w:rsidR="00AE015A" w:rsidRDefault="00320CDB" w:rsidP="009F7267">
      <w:pPr>
        <w:pStyle w:val="ListBullet2"/>
      </w:pPr>
      <w:r>
        <w:t>What were the areas that needed special consideration?</w:t>
      </w:r>
    </w:p>
    <w:p w14:paraId="181F188E" w14:textId="0D18BDF1" w:rsidR="00320CDB" w:rsidRDefault="00F42B13" w:rsidP="00FA5FE9">
      <w:pPr>
        <w:pStyle w:val="FeatureBox"/>
      </w:pPr>
      <w:r>
        <w:t>Students may have followed state lines to create their time zones or considered</w:t>
      </w:r>
      <w:r w:rsidR="00264014">
        <w:t xml:space="preserve"> an </w:t>
      </w:r>
      <w:r w:rsidR="00EF068B">
        <w:t>e</w:t>
      </w:r>
      <w:r w:rsidR="00264014">
        <w:t>ast</w:t>
      </w:r>
      <w:r w:rsidR="00ED3A98">
        <w:t xml:space="preserve"> or </w:t>
      </w:r>
      <w:r w:rsidR="00EF068B">
        <w:t>w</w:t>
      </w:r>
      <w:r w:rsidR="00264014">
        <w:t>est time zone. Some students may have brought up</w:t>
      </w:r>
      <w:r w:rsidR="00F3584B">
        <w:t xml:space="preserve"> daylight saving or other Australian Territories.</w:t>
      </w:r>
    </w:p>
    <w:p w14:paraId="4888A666" w14:textId="605576F2" w:rsidR="007B0ACA" w:rsidRPr="000361C0" w:rsidRDefault="007B0ACA" w:rsidP="000361C0">
      <w:pPr>
        <w:pStyle w:val="ListNumber"/>
      </w:pPr>
      <w:r w:rsidRPr="000361C0">
        <w:t>Display slide</w:t>
      </w:r>
      <w:r w:rsidR="005A3B4F" w:rsidRPr="000361C0">
        <w:t xml:space="preserve"> 4</w:t>
      </w:r>
      <w:r w:rsidRPr="000361C0">
        <w:t xml:space="preserve"> </w:t>
      </w:r>
      <w:r w:rsidR="002943D1" w:rsidRPr="000361C0">
        <w:t>of the PowerPoint</w:t>
      </w:r>
      <w:r w:rsidR="00943FED">
        <w:t>,</w:t>
      </w:r>
      <w:r w:rsidR="002943D1" w:rsidRPr="000361C0">
        <w:t xml:space="preserve"> </w:t>
      </w:r>
      <w:r w:rsidRPr="000361C0">
        <w:t>showing the 3 main time zones in Australia that follow the state boundaries.</w:t>
      </w:r>
    </w:p>
    <w:p w14:paraId="537C2902" w14:textId="2CD7A09C" w:rsidR="00581DAD" w:rsidRDefault="00581DAD" w:rsidP="000361C0">
      <w:pPr>
        <w:pStyle w:val="ListNumber"/>
      </w:pPr>
      <w:r w:rsidRPr="000361C0">
        <w:t>C</w:t>
      </w:r>
      <w:r>
        <w:t>ontinue the Pose-Pause-Pounce-Bounce discussio</w:t>
      </w:r>
      <w:r w:rsidR="00BD2EAB">
        <w:t>n about time zones. Possible questions include:</w:t>
      </w:r>
    </w:p>
    <w:p w14:paraId="7AE50F45" w14:textId="2A8A527C" w:rsidR="00BD2EAB" w:rsidRDefault="00BD2EAB" w:rsidP="00D178A6">
      <w:pPr>
        <w:pStyle w:val="ListBullet2"/>
      </w:pPr>
      <w:r>
        <w:t xml:space="preserve">What would be </w:t>
      </w:r>
      <w:r w:rsidR="00732480">
        <w:t xml:space="preserve">some of </w:t>
      </w:r>
      <w:r>
        <w:t>the benefit</w:t>
      </w:r>
      <w:r w:rsidR="00732480">
        <w:t>s</w:t>
      </w:r>
      <w:r>
        <w:t xml:space="preserve"> of following the state lines</w:t>
      </w:r>
      <w:r w:rsidR="00077F2E">
        <w:t xml:space="preserve"> for the time zone boundaries in Australia</w:t>
      </w:r>
      <w:r w:rsidR="00D178A6">
        <w:t>?</w:t>
      </w:r>
    </w:p>
    <w:p w14:paraId="35B3BDB7" w14:textId="4C21069C" w:rsidR="009B303C" w:rsidRDefault="00A92E2C" w:rsidP="00D178A6">
      <w:pPr>
        <w:pStyle w:val="ListBullet2"/>
      </w:pPr>
      <w:r>
        <w:t xml:space="preserve">What </w:t>
      </w:r>
      <w:r w:rsidR="00732480">
        <w:t>could be some of the disadvantages of</w:t>
      </w:r>
      <w:r w:rsidR="00E13AAA">
        <w:t xml:space="preserve"> following the state lines for some places?</w:t>
      </w:r>
    </w:p>
    <w:p w14:paraId="5DA2EBBF" w14:textId="7B6AB750" w:rsidR="00081F96" w:rsidRDefault="00081F96" w:rsidP="00D178A6">
      <w:pPr>
        <w:pStyle w:val="ListBullet2"/>
      </w:pPr>
      <w:r>
        <w:t xml:space="preserve">What is meant by 2 hours ahead or </w:t>
      </w:r>
      <w:r w:rsidR="00943FED">
        <w:t xml:space="preserve">2 hours </w:t>
      </w:r>
      <w:r>
        <w:t>behind?</w:t>
      </w:r>
      <w:r w:rsidR="004331DE">
        <w:t xml:space="preserve"> </w:t>
      </w:r>
      <w:r w:rsidR="00BD4D9F">
        <w:t>How could we represent this visually?</w:t>
      </w:r>
    </w:p>
    <w:p w14:paraId="5779645C" w14:textId="093B6CB1" w:rsidR="00600282" w:rsidRDefault="00D851CB" w:rsidP="000361C0">
      <w:pPr>
        <w:pStyle w:val="ListBullet2"/>
      </w:pPr>
      <w:r>
        <w:t xml:space="preserve">The </w:t>
      </w:r>
      <w:r w:rsidRPr="000361C0">
        <w:t>map</w:t>
      </w:r>
      <w:r>
        <w:t xml:space="preserve"> has the </w:t>
      </w:r>
      <w:r w:rsidR="00943FED">
        <w:t>e</w:t>
      </w:r>
      <w:r>
        <w:t>astern states as 0</w:t>
      </w:r>
      <w:r w:rsidR="00F61226">
        <w:t> </w:t>
      </w:r>
      <w:r>
        <w:t>hours. Could the western states be at 0</w:t>
      </w:r>
      <w:r w:rsidR="00F61226">
        <w:t> </w:t>
      </w:r>
      <w:r>
        <w:t>hours? What would the rest of the map look like?</w:t>
      </w:r>
    </w:p>
    <w:p w14:paraId="0ACD92AC" w14:textId="3B6077D2" w:rsidR="00F55098" w:rsidRDefault="00F55098" w:rsidP="00FA5FE9">
      <w:pPr>
        <w:pStyle w:val="FeatureBox"/>
      </w:pPr>
      <w:r>
        <w:lastRenderedPageBreak/>
        <w:t>Some of the places that could be discussed include</w:t>
      </w:r>
      <w:r w:rsidR="00D67A0E">
        <w:t>:</w:t>
      </w:r>
    </w:p>
    <w:p w14:paraId="408405CC" w14:textId="40C0EB26" w:rsidR="00F55098" w:rsidRPr="000361C0" w:rsidRDefault="00F55098" w:rsidP="000361C0">
      <w:pPr>
        <w:pStyle w:val="FeatureBox"/>
        <w:numPr>
          <w:ilvl w:val="0"/>
          <w:numId w:val="37"/>
        </w:numPr>
        <w:ind w:left="567" w:hanging="567"/>
      </w:pPr>
      <w:r w:rsidRPr="000361C0">
        <w:t>Broken Hill runs on ACST despite being in NSW</w:t>
      </w:r>
      <w:r w:rsidR="00137B69">
        <w:t>,</w:t>
      </w:r>
      <w:r w:rsidRPr="000361C0">
        <w:t xml:space="preserve"> as it is closer to Adelaide</w:t>
      </w:r>
    </w:p>
    <w:p w14:paraId="45C96AE4" w14:textId="2E277923" w:rsidR="00A234E3" w:rsidRPr="000361C0" w:rsidRDefault="00F55098" w:rsidP="000361C0">
      <w:pPr>
        <w:pStyle w:val="FeatureBox"/>
        <w:numPr>
          <w:ilvl w:val="0"/>
          <w:numId w:val="37"/>
        </w:numPr>
        <w:ind w:left="567" w:hanging="567"/>
      </w:pPr>
      <w:r w:rsidRPr="000361C0">
        <w:t>E</w:t>
      </w:r>
      <w:r w:rsidR="00965064" w:rsidRPr="000361C0">
        <w:t>ucla</w:t>
      </w:r>
      <w:r w:rsidR="00E73AA8" w:rsidRPr="000361C0">
        <w:t xml:space="preserve"> and other SA/WA border towns run on</w:t>
      </w:r>
      <w:r w:rsidR="008C0F07" w:rsidRPr="000361C0">
        <w:t xml:space="preserve"> </w:t>
      </w:r>
      <w:r w:rsidR="00BE1076" w:rsidRPr="000361C0">
        <w:t xml:space="preserve">Australian </w:t>
      </w:r>
      <w:r w:rsidR="008C0F07" w:rsidRPr="000361C0">
        <w:t xml:space="preserve">Central Western </w:t>
      </w:r>
      <w:r w:rsidR="00BE1076" w:rsidRPr="000361C0">
        <w:t>T</w:t>
      </w:r>
      <w:r w:rsidR="008C0F07" w:rsidRPr="000361C0">
        <w:t>ime, which is 45 min</w:t>
      </w:r>
      <w:r w:rsidR="00BE0A76">
        <w:t>ute</w:t>
      </w:r>
      <w:r w:rsidR="008C0F07" w:rsidRPr="000361C0">
        <w:t xml:space="preserve">s ahead of </w:t>
      </w:r>
      <w:r w:rsidR="00DB319B" w:rsidRPr="000361C0">
        <w:t>A</w:t>
      </w:r>
      <w:r w:rsidR="008C0F07" w:rsidRPr="000361C0">
        <w:t>WST</w:t>
      </w:r>
    </w:p>
    <w:p w14:paraId="04FF2707" w14:textId="2EE824E9" w:rsidR="00CE3B2C" w:rsidRDefault="00FB562F" w:rsidP="000361C0">
      <w:pPr>
        <w:pStyle w:val="FeatureBox"/>
        <w:numPr>
          <w:ilvl w:val="0"/>
          <w:numId w:val="37"/>
        </w:numPr>
        <w:ind w:left="567" w:hanging="567"/>
      </w:pPr>
      <w:r w:rsidRPr="000361C0">
        <w:t>Ki</w:t>
      </w:r>
      <w:r>
        <w:t>wirr</w:t>
      </w:r>
      <w:r w:rsidR="00C332A2">
        <w:t xml:space="preserve">kurra and Tjukurla in WA are remote </w:t>
      </w:r>
      <w:r w:rsidR="00AC11C4">
        <w:t xml:space="preserve">Indigenous </w:t>
      </w:r>
      <w:r w:rsidR="006060A4">
        <w:t>communities</w:t>
      </w:r>
      <w:r w:rsidR="00C332A2">
        <w:t xml:space="preserve"> </w:t>
      </w:r>
      <w:r w:rsidR="006060A4">
        <w:t xml:space="preserve">that often align with </w:t>
      </w:r>
      <w:r w:rsidR="00DB319B">
        <w:t>A</w:t>
      </w:r>
      <w:r w:rsidR="006060A4">
        <w:t>CST and Adelaide rather than Perth for functional reasons.</w:t>
      </w:r>
    </w:p>
    <w:p w14:paraId="56B469CD" w14:textId="51E6F683" w:rsidR="006153B4" w:rsidRPr="006153B4" w:rsidRDefault="006153B4" w:rsidP="00FA5FE9">
      <w:pPr>
        <w:pStyle w:val="FeatureBox"/>
      </w:pPr>
      <w:r>
        <w:t>If AWST is at 0, ACST would be +1.5</w:t>
      </w:r>
      <w:r w:rsidR="00505911">
        <w:t> </w:t>
      </w:r>
      <w:r>
        <w:t>hours and AEST would be +2</w:t>
      </w:r>
      <w:r w:rsidR="00505911">
        <w:t> </w:t>
      </w:r>
      <w:r>
        <w:t>hours.</w:t>
      </w:r>
    </w:p>
    <w:p w14:paraId="3DF74330" w14:textId="2818E15F" w:rsidR="004D7F71" w:rsidRPr="00E815E6" w:rsidRDefault="004D7F71" w:rsidP="00E815E6">
      <w:pPr>
        <w:pStyle w:val="ListNumber"/>
      </w:pPr>
      <w:r w:rsidRPr="00E815E6">
        <w:t xml:space="preserve">Display the wider map showing all the time zones in Australia on slide 5. Briefly discuss the ‘other’ minor time zones in Australia </w:t>
      </w:r>
    </w:p>
    <w:p w14:paraId="51D958FC" w14:textId="19096AEC" w:rsidR="004D7F71" w:rsidRPr="000361C0" w:rsidRDefault="004D7F71" w:rsidP="00E815E6">
      <w:pPr>
        <w:pStyle w:val="ListNumber"/>
      </w:pPr>
      <w:r w:rsidRPr="00E815E6">
        <w:t>I</w:t>
      </w:r>
      <w:r>
        <w:rPr>
          <w:color w:val="22272B" w:themeColor="text1"/>
        </w:rPr>
        <w:t xml:space="preserve">n a class discussion, </w:t>
      </w:r>
      <w:r w:rsidRPr="000361C0">
        <w:t>ask</w:t>
      </w:r>
      <w:r w:rsidR="00855F3D" w:rsidRPr="000361C0">
        <w:t>:</w:t>
      </w:r>
    </w:p>
    <w:p w14:paraId="1A379F81" w14:textId="77777777" w:rsidR="004D7F71" w:rsidRPr="000361C0" w:rsidRDefault="004D7F71" w:rsidP="000361C0">
      <w:pPr>
        <w:pStyle w:val="ListBullet2"/>
      </w:pPr>
      <w:r>
        <w:t>W</w:t>
      </w:r>
      <w:r w:rsidRPr="00065CBA">
        <w:t xml:space="preserve">hy do we have </w:t>
      </w:r>
      <w:r>
        <w:t>these additional</w:t>
      </w:r>
      <w:r w:rsidRPr="00065CBA">
        <w:t xml:space="preserve"> time</w:t>
      </w:r>
      <w:r>
        <w:t xml:space="preserve"> </w:t>
      </w:r>
      <w:r w:rsidRPr="000361C0">
        <w:t>zones?</w:t>
      </w:r>
    </w:p>
    <w:p w14:paraId="778F2EC9" w14:textId="06CEEEA0" w:rsidR="00E13AAA" w:rsidRPr="000361C0" w:rsidRDefault="004D7F71" w:rsidP="000361C0">
      <w:pPr>
        <w:pStyle w:val="ListBullet2"/>
      </w:pPr>
      <w:r w:rsidRPr="000361C0">
        <w:t>How would you approach questions involving other time zones? Are they different or would the process be the same?</w:t>
      </w:r>
    </w:p>
    <w:p w14:paraId="774C5E40" w14:textId="55C43D3E" w:rsidR="00007FC7" w:rsidRPr="00835899" w:rsidRDefault="00007FC7" w:rsidP="00835899">
      <w:pPr>
        <w:pStyle w:val="ListNumber"/>
      </w:pPr>
      <w:r>
        <w:t xml:space="preserve">To check for understanding, ask students to simultaneously show their answers </w:t>
      </w:r>
      <w:r w:rsidRPr="00CF1913">
        <w:rPr>
          <w:rStyle w:val="Hyperlink"/>
          <w:color w:val="auto"/>
          <w:u w:val="none"/>
        </w:rPr>
        <w:t>to the following questions</w:t>
      </w:r>
      <w:r w:rsidR="00193C4D">
        <w:rPr>
          <w:rStyle w:val="Hyperlink"/>
          <w:color w:val="auto"/>
          <w:u w:val="none"/>
        </w:rPr>
        <w:t xml:space="preserve"> </w:t>
      </w:r>
      <w:r w:rsidR="00193C4D">
        <w:t>on mini whiteboards (</w:t>
      </w:r>
      <w:hyperlink r:id="rId29" w:history="1">
        <w:r w:rsidR="00193C4D" w:rsidRPr="00183649">
          <w:rPr>
            <w:rStyle w:val="Hyperlink"/>
          </w:rPr>
          <w:t>bit.ly/miniwhiteboards</w:t>
        </w:r>
      </w:hyperlink>
      <w:r w:rsidR="00193C4D" w:rsidRPr="006B3D1E">
        <w:rPr>
          <w:rStyle w:val="Hyperlink"/>
        </w:rPr>
        <w:t>)</w:t>
      </w:r>
      <w:r w:rsidR="001F4437" w:rsidRPr="00B9160E">
        <w:t>:</w:t>
      </w:r>
    </w:p>
    <w:p w14:paraId="404B17B1" w14:textId="73247E88" w:rsidR="00530B15" w:rsidRPr="003C5613" w:rsidRDefault="00530B15" w:rsidP="004348FB">
      <w:pPr>
        <w:pStyle w:val="ListBullet2"/>
        <w:rPr>
          <w:color w:val="001C4A" w:themeColor="accent1" w:themeShade="BF"/>
          <w:u w:val="single"/>
        </w:rPr>
      </w:pPr>
      <w:r>
        <w:t xml:space="preserve">If it is </w:t>
      </w:r>
      <w:r w:rsidR="003C5613">
        <w:t>9</w:t>
      </w:r>
      <w:r w:rsidR="0073428E">
        <w:t xml:space="preserve"> </w:t>
      </w:r>
      <w:r w:rsidR="003C5613">
        <w:t>am in Sydney (AEST), what time is it in Perth (AWST)?</w:t>
      </w:r>
    </w:p>
    <w:p w14:paraId="1A33A6C0" w14:textId="4888C01C" w:rsidR="003C5613" w:rsidRPr="004348FB" w:rsidRDefault="003C5613" w:rsidP="004348FB">
      <w:pPr>
        <w:pStyle w:val="ListBullet2"/>
        <w:rPr>
          <w:color w:val="001C4A" w:themeColor="accent1" w:themeShade="BF"/>
          <w:u w:val="single"/>
        </w:rPr>
      </w:pPr>
      <w:r>
        <w:t>If it is</w:t>
      </w:r>
      <w:r w:rsidR="004348FB">
        <w:t xml:space="preserve"> </w:t>
      </w:r>
      <w:r w:rsidR="0073428E">
        <w:t xml:space="preserve">9 am </w:t>
      </w:r>
      <w:r w:rsidR="004348FB">
        <w:t>in Perth, what time is it in Sydney?</w:t>
      </w:r>
    </w:p>
    <w:p w14:paraId="18D3939F" w14:textId="1A8FAFEE" w:rsidR="004348FB" w:rsidRPr="00B9160E" w:rsidRDefault="004348FB" w:rsidP="004348FB">
      <w:pPr>
        <w:pStyle w:val="ListBullet2"/>
        <w:rPr>
          <w:color w:val="001C4A" w:themeColor="accent1" w:themeShade="BF"/>
          <w:u w:val="single"/>
        </w:rPr>
      </w:pPr>
      <w:r>
        <w:t xml:space="preserve">If it is </w:t>
      </w:r>
      <w:r w:rsidR="0073428E">
        <w:t xml:space="preserve">9 am </w:t>
      </w:r>
      <w:r>
        <w:t>in Sydney, what time is it in Adelaide (ACST)?</w:t>
      </w:r>
    </w:p>
    <w:p w14:paraId="7A6FF36C" w14:textId="0C9D10CC" w:rsidR="00F667CE" w:rsidRDefault="00F667CE" w:rsidP="00F667CE">
      <w:pPr>
        <w:pStyle w:val="ListBullet2"/>
      </w:pPr>
      <w:r>
        <w:t xml:space="preserve">If it is </w:t>
      </w:r>
      <w:r w:rsidR="0073428E">
        <w:t xml:space="preserve">9 am </w:t>
      </w:r>
      <w:r>
        <w:t>in Sydney, what time is it on Christmas Island?</w:t>
      </w:r>
    </w:p>
    <w:p w14:paraId="09283704" w14:textId="0DE28DF3" w:rsidR="00F667CE" w:rsidRDefault="00F667CE" w:rsidP="004348FB">
      <w:pPr>
        <w:pStyle w:val="ListBullet2"/>
        <w:rPr>
          <w:rStyle w:val="Hyperlink"/>
        </w:rPr>
      </w:pPr>
      <w:r>
        <w:t xml:space="preserve">If it is </w:t>
      </w:r>
      <w:r w:rsidR="0073428E">
        <w:t xml:space="preserve">9 am </w:t>
      </w:r>
      <w:r>
        <w:t>in Sydney, what time is it on Lord Howe Island?</w:t>
      </w:r>
    </w:p>
    <w:p w14:paraId="0F6385B9" w14:textId="1CF918F2" w:rsidR="00BE779A" w:rsidRDefault="00F667CE" w:rsidP="00FA5FE9">
      <w:pPr>
        <w:pStyle w:val="FeatureBox"/>
      </w:pPr>
      <w:r>
        <w:t>Perth</w:t>
      </w:r>
      <w:r w:rsidR="00025F1A">
        <w:t xml:space="preserve"> </w:t>
      </w:r>
      <w:r w:rsidR="007A277A" w:rsidRPr="007A277A">
        <w:t>7</w:t>
      </w:r>
      <w:r w:rsidR="001E4CC7">
        <w:t> </w:t>
      </w:r>
      <w:r w:rsidR="007A277A" w:rsidRPr="007A277A">
        <w:t xml:space="preserve">am, </w:t>
      </w:r>
      <w:r w:rsidR="00025F1A">
        <w:t xml:space="preserve">Sydney </w:t>
      </w:r>
      <w:r w:rsidR="007A277A" w:rsidRPr="007A277A">
        <w:t>11</w:t>
      </w:r>
      <w:r w:rsidR="00E41497">
        <w:t> </w:t>
      </w:r>
      <w:r w:rsidR="007A277A" w:rsidRPr="007A277A">
        <w:t>am</w:t>
      </w:r>
      <w:r w:rsidR="00406B44">
        <w:t>,</w:t>
      </w:r>
      <w:r w:rsidR="007A277A" w:rsidRPr="007A277A">
        <w:t xml:space="preserve"> </w:t>
      </w:r>
      <w:r w:rsidR="00025F1A">
        <w:t xml:space="preserve">Adelaide </w:t>
      </w:r>
      <w:r w:rsidR="007A277A" w:rsidRPr="007A277A">
        <w:t>8:30</w:t>
      </w:r>
      <w:r w:rsidR="00E41497">
        <w:t> </w:t>
      </w:r>
      <w:r w:rsidR="007A277A" w:rsidRPr="007A277A">
        <w:t>am</w:t>
      </w:r>
      <w:r>
        <w:t>. Christmas Island 6</w:t>
      </w:r>
      <w:r w:rsidR="00E41497">
        <w:t> </w:t>
      </w:r>
      <w:r>
        <w:t>am, Lowe Howe Island 9:30</w:t>
      </w:r>
      <w:r w:rsidR="00E41497">
        <w:t> </w:t>
      </w:r>
      <w:r>
        <w:t>am</w:t>
      </w:r>
      <w:r w:rsidR="00A27548">
        <w:t>.</w:t>
      </w:r>
    </w:p>
    <w:p w14:paraId="11A56CD4" w14:textId="0305F495" w:rsidR="00065CBA" w:rsidRPr="00065CBA" w:rsidRDefault="00065CBA" w:rsidP="00835899">
      <w:pPr>
        <w:pStyle w:val="ListNumber"/>
      </w:pPr>
      <w:r w:rsidRPr="00065CBA">
        <w:t xml:space="preserve">Show </w:t>
      </w:r>
      <w:r w:rsidR="00406B44">
        <w:t>the</w:t>
      </w:r>
      <w:r w:rsidRPr="00065CBA">
        <w:t xml:space="preserve"> clip </w:t>
      </w:r>
      <w:r w:rsidR="0012581C">
        <w:t>‘</w:t>
      </w:r>
      <w:r w:rsidR="0012581C" w:rsidRPr="0012581C">
        <w:t xml:space="preserve">Australia's cursed </w:t>
      </w:r>
      <w:r w:rsidR="00A60293" w:rsidRPr="0012581C">
        <w:t>daylight-saving</w:t>
      </w:r>
      <w:r w:rsidR="0012581C" w:rsidRPr="0012581C">
        <w:t xml:space="preserve"> time zones explaine</w:t>
      </w:r>
      <w:r w:rsidR="0012581C">
        <w:t>d</w:t>
      </w:r>
      <w:r w:rsidR="00190DCF">
        <w:t>’ (</w:t>
      </w:r>
      <w:r w:rsidR="0096256D">
        <w:t>1:53) (</w:t>
      </w:r>
      <w:hyperlink r:id="rId30" w:history="1">
        <w:r w:rsidR="002A46B3" w:rsidRPr="002B0308">
          <w:rPr>
            <w:rStyle w:val="Hyperlink"/>
          </w:rPr>
          <w:t>bit.ly/Daylightsavings_time</w:t>
        </w:r>
      </w:hyperlink>
      <w:r w:rsidR="0096256D">
        <w:t>)</w:t>
      </w:r>
      <w:r w:rsidR="00D04C00">
        <w:t>.</w:t>
      </w:r>
    </w:p>
    <w:p w14:paraId="564246E5" w14:textId="1E082833" w:rsidR="001E6E7B" w:rsidRPr="00835899" w:rsidRDefault="00DC7465" w:rsidP="00835899">
      <w:pPr>
        <w:pStyle w:val="ListNumber"/>
      </w:pPr>
      <w:r w:rsidRPr="00835899">
        <w:lastRenderedPageBreak/>
        <w:t xml:space="preserve">Display slide 6 showing the time zones in Australia with </w:t>
      </w:r>
      <w:r w:rsidR="001E6E7B" w:rsidRPr="00835899">
        <w:t>daylight saving added.</w:t>
      </w:r>
    </w:p>
    <w:p w14:paraId="325DBBF9" w14:textId="299708BD" w:rsidR="003D18D7" w:rsidRPr="00835899" w:rsidRDefault="0075634B" w:rsidP="00835899">
      <w:pPr>
        <w:pStyle w:val="ListNumber"/>
      </w:pPr>
      <w:r w:rsidRPr="00835899">
        <w:t>In pairs</w:t>
      </w:r>
      <w:r w:rsidR="002C2954" w:rsidRPr="00835899">
        <w:t>,</w:t>
      </w:r>
      <w:r w:rsidRPr="00835899">
        <w:t xml:space="preserve"> have students discuss the questions on the slide.</w:t>
      </w:r>
    </w:p>
    <w:p w14:paraId="55516EEB" w14:textId="364DA500" w:rsidR="00DA4230" w:rsidRDefault="00E67226" w:rsidP="00835899">
      <w:pPr>
        <w:pStyle w:val="ListNumber"/>
        <w:rPr>
          <w:color w:val="22272B" w:themeColor="text1"/>
        </w:rPr>
      </w:pPr>
      <w:r w:rsidRPr="00835899">
        <w:t xml:space="preserve">Present students with the scenario </w:t>
      </w:r>
      <w:r w:rsidR="005433FE" w:rsidRPr="00835899">
        <w:t xml:space="preserve">of Tweed Heads and </w:t>
      </w:r>
      <w:r w:rsidR="003B052F" w:rsidRPr="00835899">
        <w:t>Coolangatta</w:t>
      </w:r>
      <w:r w:rsidR="005433FE" w:rsidRPr="00835899">
        <w:t xml:space="preserve"> </w:t>
      </w:r>
      <w:r w:rsidR="003B052F" w:rsidRPr="00835899">
        <w:t>on the NSW</w:t>
      </w:r>
      <w:r w:rsidR="00571246">
        <w:t>–</w:t>
      </w:r>
      <w:r w:rsidR="003B052F" w:rsidRPr="00835899">
        <w:t>Queensland</w:t>
      </w:r>
      <w:r w:rsidR="003B052F">
        <w:rPr>
          <w:color w:val="22272B" w:themeColor="text1"/>
        </w:rPr>
        <w:t xml:space="preserve"> border </w:t>
      </w:r>
      <w:r w:rsidR="005433FE">
        <w:rPr>
          <w:color w:val="22272B" w:themeColor="text1"/>
        </w:rPr>
        <w:t xml:space="preserve">during daylight saving time. Display slide </w:t>
      </w:r>
      <w:r w:rsidR="007B46C1">
        <w:rPr>
          <w:color w:val="22272B" w:themeColor="text1"/>
        </w:rPr>
        <w:t>7</w:t>
      </w:r>
      <w:r w:rsidR="005433FE">
        <w:rPr>
          <w:color w:val="22272B" w:themeColor="text1"/>
        </w:rPr>
        <w:t xml:space="preserve"> showing one side of the road</w:t>
      </w:r>
      <w:r w:rsidR="003B052F">
        <w:rPr>
          <w:color w:val="22272B" w:themeColor="text1"/>
        </w:rPr>
        <w:t xml:space="preserve"> being NSW and the other side of the road being Queensland.</w:t>
      </w:r>
      <w:r w:rsidR="00E257C2">
        <w:rPr>
          <w:color w:val="22272B" w:themeColor="text1"/>
        </w:rPr>
        <w:t xml:space="preserve"> Read one of the scenarios below to the students.</w:t>
      </w:r>
    </w:p>
    <w:p w14:paraId="70AE6236" w14:textId="2F1C59CF" w:rsidR="00F266A5" w:rsidRDefault="006B1C2C" w:rsidP="009E626A">
      <w:pPr>
        <w:pStyle w:val="FeatureBox3"/>
      </w:pPr>
      <w:r>
        <w:t xml:space="preserve">Sam </w:t>
      </w:r>
      <w:r w:rsidR="00D75943">
        <w:t>lives in</w:t>
      </w:r>
      <w:r>
        <w:t xml:space="preserve"> Tweed Head</w:t>
      </w:r>
      <w:r w:rsidR="00DC1202">
        <w:t>s</w:t>
      </w:r>
      <w:r w:rsidR="00317847">
        <w:t>, NSW</w:t>
      </w:r>
      <w:r w:rsidR="00571273">
        <w:t xml:space="preserve">. She is flying </w:t>
      </w:r>
      <w:r w:rsidR="004753CF">
        <w:t>to</w:t>
      </w:r>
      <w:r w:rsidR="00571273">
        <w:t xml:space="preserve"> Sydney via Coolangatta airport</w:t>
      </w:r>
      <w:r w:rsidR="001940BD">
        <w:t>,</w:t>
      </w:r>
      <w:r w:rsidR="00317847">
        <w:t xml:space="preserve"> QLD</w:t>
      </w:r>
      <w:r w:rsidR="00D75943">
        <w:t xml:space="preserve">. </w:t>
      </w:r>
      <w:r w:rsidR="00110A69">
        <w:t>Her</w:t>
      </w:r>
      <w:r w:rsidR="00955203">
        <w:t xml:space="preserve"> flight leaves Coolangatta at 7</w:t>
      </w:r>
      <w:r w:rsidR="00571246">
        <w:t> </w:t>
      </w:r>
      <w:r w:rsidR="00D75943">
        <w:t>a</w:t>
      </w:r>
      <w:r w:rsidR="00955203">
        <w:t>m</w:t>
      </w:r>
      <w:r w:rsidR="008465EC">
        <w:t>.</w:t>
      </w:r>
      <w:r w:rsidR="00544F92">
        <w:t xml:space="preserve"> </w:t>
      </w:r>
    </w:p>
    <w:p w14:paraId="5CF3800C" w14:textId="624B16FC" w:rsidR="00544F92" w:rsidRPr="00544F92" w:rsidRDefault="00544F92" w:rsidP="009E626A">
      <w:pPr>
        <w:pStyle w:val="FeatureBox3"/>
      </w:pPr>
      <w:r>
        <w:t>OR</w:t>
      </w:r>
    </w:p>
    <w:p w14:paraId="316C44CA" w14:textId="2DFE6698" w:rsidR="008465EC" w:rsidRPr="008465EC" w:rsidRDefault="00544F92" w:rsidP="009E626A">
      <w:pPr>
        <w:pStyle w:val="FeatureBox3"/>
      </w:pPr>
      <w:r>
        <w:t>Mao</w:t>
      </w:r>
      <w:r w:rsidR="00CE218B">
        <w:t xml:space="preserve"> was travelling to Coolangatta airport</w:t>
      </w:r>
      <w:r w:rsidR="00EC435F">
        <w:t xml:space="preserve">. He entered the details of the airport into his GPS and it gave him an arrival time at the airport of </w:t>
      </w:r>
      <w:r w:rsidR="006F24AD">
        <w:t>7:15</w:t>
      </w:r>
      <w:r w:rsidR="00571246">
        <w:t> </w:t>
      </w:r>
      <w:r w:rsidR="006F24AD">
        <w:t xml:space="preserve">am. </w:t>
      </w:r>
      <w:r w:rsidR="00F266A5">
        <w:t>However,</w:t>
      </w:r>
      <w:r w:rsidR="006F24AD">
        <w:t xml:space="preserve"> the flight was scheduled </w:t>
      </w:r>
      <w:r w:rsidR="00F266A5">
        <w:t>to leave at 6:45</w:t>
      </w:r>
      <w:r w:rsidR="00571246">
        <w:t> </w:t>
      </w:r>
      <w:r w:rsidR="00F266A5">
        <w:t>am.</w:t>
      </w:r>
    </w:p>
    <w:p w14:paraId="59CDB44F" w14:textId="2AD8AC73" w:rsidR="00625F75" w:rsidRDefault="00DA4230" w:rsidP="00625F75">
      <w:pPr>
        <w:pStyle w:val="ListNumber"/>
      </w:pPr>
      <w:r>
        <w:t xml:space="preserve">Conduct a </w:t>
      </w:r>
      <w:r w:rsidR="009918F4">
        <w:t>class</w:t>
      </w:r>
      <w:r>
        <w:t xml:space="preserve"> discussion about </w:t>
      </w:r>
      <w:r w:rsidR="0080709A">
        <w:t xml:space="preserve">some problems that could arise </w:t>
      </w:r>
      <w:r w:rsidR="00042440">
        <w:t>from</w:t>
      </w:r>
      <w:r w:rsidR="0080709A">
        <w:t xml:space="preserve"> th</w:t>
      </w:r>
      <w:r w:rsidR="00042440">
        <w:t>e</w:t>
      </w:r>
      <w:r w:rsidR="0080709A">
        <w:t>s</w:t>
      </w:r>
      <w:r w:rsidR="00042440">
        <w:t>e</w:t>
      </w:r>
      <w:r w:rsidR="0080709A">
        <w:t xml:space="preserve"> scenario</w:t>
      </w:r>
      <w:r w:rsidR="00042440">
        <w:t>s</w:t>
      </w:r>
      <w:r w:rsidR="0080709A">
        <w:t>?</w:t>
      </w:r>
      <w:r w:rsidR="007A1082">
        <w:t xml:space="preserve"> </w:t>
      </w:r>
      <w:r w:rsidR="00625F75">
        <w:t>How could these problems be solved?</w:t>
      </w:r>
    </w:p>
    <w:p w14:paraId="4ED02D77" w14:textId="5A5C96CE" w:rsidR="0080709A" w:rsidRDefault="0080709A" w:rsidP="00625F75">
      <w:pPr>
        <w:pStyle w:val="ListNumber"/>
      </w:pPr>
      <w:r>
        <w:t xml:space="preserve">Use </w:t>
      </w:r>
      <w:r w:rsidR="000444E9">
        <w:t>mini whiteboards</w:t>
      </w:r>
      <w:r>
        <w:t xml:space="preserve"> </w:t>
      </w:r>
      <w:r w:rsidR="000870EB">
        <w:t xml:space="preserve">for students </w:t>
      </w:r>
      <w:r>
        <w:t xml:space="preserve">to simultaneously show their answers to </w:t>
      </w:r>
      <w:r w:rsidR="000870EB">
        <w:t xml:space="preserve">the following questions </w:t>
      </w:r>
      <w:r>
        <w:t>to check for understanding</w:t>
      </w:r>
      <w:r w:rsidR="00042440">
        <w:t>:</w:t>
      </w:r>
    </w:p>
    <w:p w14:paraId="236D085F" w14:textId="0033A6C8" w:rsidR="0080709A" w:rsidRDefault="0080709A" w:rsidP="0080709A">
      <w:pPr>
        <w:pStyle w:val="ListBullet2"/>
      </w:pPr>
      <w:r>
        <w:t>If it is 9</w:t>
      </w:r>
      <w:r w:rsidR="008D2331">
        <w:t> </w:t>
      </w:r>
      <w:r>
        <w:t xml:space="preserve">am in </w:t>
      </w:r>
      <w:r w:rsidR="003C03D1">
        <w:t>NSW</w:t>
      </w:r>
      <w:r>
        <w:t xml:space="preserve"> during </w:t>
      </w:r>
      <w:r w:rsidR="003C03D1">
        <w:t>daylight saving time</w:t>
      </w:r>
      <w:r>
        <w:t xml:space="preserve">, what time is it </w:t>
      </w:r>
      <w:r w:rsidR="003C03D1">
        <w:t>in QLD</w:t>
      </w:r>
      <w:r>
        <w:t>?</w:t>
      </w:r>
    </w:p>
    <w:p w14:paraId="6B1990AD" w14:textId="69A750A8" w:rsidR="0080709A" w:rsidRDefault="0080709A" w:rsidP="00D411B3">
      <w:pPr>
        <w:pStyle w:val="ListBullet2"/>
      </w:pPr>
      <w:r>
        <w:t>If it is 9</w:t>
      </w:r>
      <w:r w:rsidR="008D2331">
        <w:t> </w:t>
      </w:r>
      <w:r>
        <w:t xml:space="preserve">am in </w:t>
      </w:r>
      <w:r w:rsidR="00E423C1">
        <w:t>Sydney during daylight saving time</w:t>
      </w:r>
      <w:r>
        <w:t xml:space="preserve">, what time is it </w:t>
      </w:r>
      <w:r w:rsidR="00E423C1">
        <w:t>in Darwin (ACST) if the Northen Territory</w:t>
      </w:r>
      <w:r w:rsidR="0017360A">
        <w:t xml:space="preserve"> (</w:t>
      </w:r>
      <w:r w:rsidR="008D2331">
        <w:t>−</w:t>
      </w:r>
      <w:r w:rsidR="002B76B2">
        <w:t>0.5 hrs)</w:t>
      </w:r>
      <w:r w:rsidR="00E423C1">
        <w:t xml:space="preserve"> does</w:t>
      </w:r>
      <w:r w:rsidR="008D2331">
        <w:t xml:space="preserve"> </w:t>
      </w:r>
      <w:r w:rsidR="00E423C1">
        <w:t>n</w:t>
      </w:r>
      <w:r w:rsidR="008D2331">
        <w:t>o</w:t>
      </w:r>
      <w:r w:rsidR="00E423C1">
        <w:t>t follow daylight saving</w:t>
      </w:r>
      <w:r>
        <w:t>?</w:t>
      </w:r>
    </w:p>
    <w:p w14:paraId="0881A84E" w14:textId="0E9CC92C" w:rsidR="00A875DF" w:rsidRPr="00835899" w:rsidRDefault="00A875DF" w:rsidP="00835899">
      <w:pPr>
        <w:pStyle w:val="ListNumber"/>
      </w:pPr>
      <w:r w:rsidRPr="00A875DF">
        <w:t xml:space="preserve">Ask students to use their mini whiteboards to revisit the calculations from step 2 in </w:t>
      </w:r>
      <w:r w:rsidR="00DB048B">
        <w:t xml:space="preserve">the </w:t>
      </w:r>
      <w:r w:rsidRPr="00A875DF">
        <w:t xml:space="preserve">Connecting </w:t>
      </w:r>
      <w:r w:rsidR="00DB048B">
        <w:t>l</w:t>
      </w:r>
      <w:r w:rsidRPr="00A875DF">
        <w:t>earning</w:t>
      </w:r>
      <w:r w:rsidR="00DB048B">
        <w:t xml:space="preserve"> section</w:t>
      </w:r>
      <w:r w:rsidRPr="00A875DF">
        <w:t xml:space="preserve">, where they found the flight times between Sydney and Perth and return. Have them recalculate the flight times but this time taking into consideration the change of time zones in the </w:t>
      </w:r>
      <w:r w:rsidRPr="00835899">
        <w:t xml:space="preserve">calculation. </w:t>
      </w:r>
    </w:p>
    <w:p w14:paraId="712271F4" w14:textId="77777777" w:rsidR="00A875DF" w:rsidRPr="00835899" w:rsidRDefault="00A875DF" w:rsidP="00835899">
      <w:pPr>
        <w:pStyle w:val="ListNumber"/>
      </w:pPr>
      <w:r>
        <w:t>Ask groups what they notice about these results.</w:t>
      </w:r>
    </w:p>
    <w:p w14:paraId="517A91A1" w14:textId="18CAF507" w:rsidR="00A875DF" w:rsidRPr="00835899" w:rsidRDefault="00A875DF" w:rsidP="00FA5FE9">
      <w:pPr>
        <w:pStyle w:val="FeatureBox"/>
      </w:pPr>
      <w:r>
        <w:t>The</w:t>
      </w:r>
      <w:r w:rsidR="00885032">
        <w:t xml:space="preserve"> flight times</w:t>
      </w:r>
      <w:r>
        <w:t xml:space="preserve"> are</w:t>
      </w:r>
      <w:r w:rsidR="00885032">
        <w:t xml:space="preserve"> still not</w:t>
      </w:r>
      <w:r>
        <w:t xml:space="preserve"> the same – th</w:t>
      </w:r>
      <w:r w:rsidR="00885032">
        <w:t>is</w:t>
      </w:r>
      <w:r>
        <w:t xml:space="preserve"> is because of wind</w:t>
      </w:r>
      <w:r w:rsidR="005952D5">
        <w:t xml:space="preserve"> or </w:t>
      </w:r>
      <w:r>
        <w:t xml:space="preserve">jet streams and </w:t>
      </w:r>
      <w:r w:rsidR="005952D5">
        <w:t>the E</w:t>
      </w:r>
      <w:r>
        <w:t>arth</w:t>
      </w:r>
      <w:r w:rsidR="005952D5">
        <w:t>’s</w:t>
      </w:r>
      <w:r>
        <w:t xml:space="preserve"> </w:t>
      </w:r>
      <w:r w:rsidRPr="00835899">
        <w:t>rotation.</w:t>
      </w:r>
    </w:p>
    <w:p w14:paraId="7E825CAA" w14:textId="6069C00C" w:rsidR="00E00962" w:rsidRDefault="00E00962" w:rsidP="00EF69BD">
      <w:pPr>
        <w:pStyle w:val="Heading3"/>
      </w:pPr>
      <w:r>
        <w:lastRenderedPageBreak/>
        <w:t>Releasing responsibility</w:t>
      </w:r>
    </w:p>
    <w:p w14:paraId="7A205620" w14:textId="1BF6A18D" w:rsidR="00A56BF2" w:rsidRDefault="004E7F99" w:rsidP="0051630B">
      <w:pPr>
        <w:pStyle w:val="ListNumber"/>
        <w:numPr>
          <w:ilvl w:val="0"/>
          <w:numId w:val="38"/>
        </w:numPr>
      </w:pPr>
      <w:r>
        <w:t>Use slides 9–1</w:t>
      </w:r>
      <w:r w:rsidR="00651064">
        <w:t>2</w:t>
      </w:r>
      <w:r>
        <w:t xml:space="preserve"> from the PowerPoint to model worked examples of </w:t>
      </w:r>
      <w:r w:rsidR="0015436B">
        <w:t>time zone calculations</w:t>
      </w:r>
      <w:r>
        <w:t xml:space="preserve"> using the Worked examples (</w:t>
      </w:r>
      <w:r w:rsidR="000A67B0">
        <w:t>Y</w:t>
      </w:r>
      <w:r>
        <w:t>our turn) method (</w:t>
      </w:r>
      <w:hyperlink r:id="rId31">
        <w:r w:rsidRPr="40BD2BEE">
          <w:rPr>
            <w:rStyle w:val="Hyperlink"/>
          </w:rPr>
          <w:t>bit.ly/supportingstrategies</w:t>
        </w:r>
      </w:hyperlink>
      <w:r>
        <w:t>).</w:t>
      </w:r>
    </w:p>
    <w:p w14:paraId="0A428A76" w14:textId="16DFEC60" w:rsidR="00AE0C34" w:rsidRPr="00AE0C34" w:rsidRDefault="00AE0C34" w:rsidP="00004C5B">
      <w:pPr>
        <w:pStyle w:val="ListNumber"/>
      </w:pPr>
      <w:r w:rsidRPr="00AE0C34">
        <w:t xml:space="preserve">Assign students to new visibly random groups of 3 to complete the scavenger hunt task from Appendix </w:t>
      </w:r>
      <w:r w:rsidR="008077F6">
        <w:t>C</w:t>
      </w:r>
      <w:r w:rsidRPr="00AE0C34">
        <w:t xml:space="preserve"> ‘Scavenger hunt’.</w:t>
      </w:r>
    </w:p>
    <w:p w14:paraId="35C6931B" w14:textId="7C559EE3" w:rsidR="00AE0C34" w:rsidRPr="00AE0C34" w:rsidRDefault="00AE0C34" w:rsidP="00CB1DF9">
      <w:pPr>
        <w:pStyle w:val="ListNumber2"/>
      </w:pPr>
      <w:r w:rsidRPr="00AE0C34">
        <w:t xml:space="preserve">Print one set of question cards, separate each card and </w:t>
      </w:r>
      <w:r w:rsidR="00F72EC6">
        <w:t xml:space="preserve">randomly </w:t>
      </w:r>
      <w:r w:rsidRPr="00AE0C34">
        <w:t>place the cards around the room.</w:t>
      </w:r>
    </w:p>
    <w:p w14:paraId="1E063C2A" w14:textId="3D26C49E" w:rsidR="00AE0C34" w:rsidRPr="00AE0C34" w:rsidRDefault="00AE0C34" w:rsidP="00CB1DF9">
      <w:pPr>
        <w:pStyle w:val="ListNumber2"/>
      </w:pPr>
      <w:r w:rsidRPr="00AE0C34">
        <w:t xml:space="preserve">Each group should start at one of the cards. </w:t>
      </w:r>
      <w:r w:rsidR="007667E1">
        <w:t>S</w:t>
      </w:r>
      <w:r w:rsidRPr="00AE0C34">
        <w:t>tudents work in their groups of 3 to solve the problem.</w:t>
      </w:r>
    </w:p>
    <w:p w14:paraId="703EEA6D" w14:textId="77777777" w:rsidR="00AE0C34" w:rsidRPr="00AE0C34" w:rsidRDefault="00AE0C34" w:rsidP="00CB1DF9">
      <w:pPr>
        <w:pStyle w:val="ListNumber2"/>
      </w:pPr>
      <w:r w:rsidRPr="00AE0C34">
        <w:t>Once a group has solved the problem, they need to move around the room to find the solution on another card. Once they have found their solution, they should solve the question attached to the solution and repeat the process.</w:t>
      </w:r>
    </w:p>
    <w:p w14:paraId="38B44944" w14:textId="079483E2" w:rsidR="00AE0C34" w:rsidRPr="00AE0C34" w:rsidRDefault="00AE0C34" w:rsidP="00CB1DF9">
      <w:pPr>
        <w:pStyle w:val="ListNumber2"/>
      </w:pPr>
      <w:r w:rsidRPr="00AE0C34">
        <w:t>The activity is finished once the group returns to their original card.</w:t>
      </w:r>
    </w:p>
    <w:p w14:paraId="776B7E4E" w14:textId="3EB1A58D" w:rsidR="00AE0C34" w:rsidRPr="00404380" w:rsidRDefault="00EC12A6" w:rsidP="00AE0C34">
      <w:pPr>
        <w:pStyle w:val="FeatureBox"/>
      </w:pPr>
      <w:r>
        <w:t>The cards are in order</w:t>
      </w:r>
      <w:r w:rsidR="007667E1">
        <w:t>.</w:t>
      </w:r>
      <w:r>
        <w:t xml:space="preserve"> </w:t>
      </w:r>
      <w:r w:rsidR="007667E1">
        <w:t>T</w:t>
      </w:r>
      <w:r w:rsidR="00AE0C34" w:rsidRPr="00404380">
        <w:t>he solution to one question is the answer number on the next card.</w:t>
      </w:r>
    </w:p>
    <w:p w14:paraId="06F48399" w14:textId="3F4FD662" w:rsidR="008867B2" w:rsidRPr="00986BC2" w:rsidRDefault="00C50DB8" w:rsidP="008077F6">
      <w:pPr>
        <w:pStyle w:val="ListNumber"/>
      </w:pPr>
      <w:r>
        <w:t xml:space="preserve">Using the table and network from Appendix </w:t>
      </w:r>
      <w:r w:rsidR="00DA3682">
        <w:t>B</w:t>
      </w:r>
      <w:r w:rsidR="0030558C">
        <w:t xml:space="preserve">, </w:t>
      </w:r>
      <w:r w:rsidR="00BA0397">
        <w:rPr>
          <w:rFonts w:eastAsia="Times New Roman"/>
          <w:color w:val="000000"/>
        </w:rPr>
        <w:t>a</w:t>
      </w:r>
      <w:r w:rsidR="008867B2" w:rsidRPr="00986BC2">
        <w:rPr>
          <w:rFonts w:eastAsia="Times New Roman"/>
          <w:color w:val="000000"/>
        </w:rPr>
        <w:t xml:space="preserve">sk students to find the flights from Adelaide to Canberra. </w:t>
      </w:r>
    </w:p>
    <w:p w14:paraId="6D694445" w14:textId="1EB4EDF5" w:rsidR="008867B2" w:rsidRPr="00BA0397" w:rsidRDefault="008867B2" w:rsidP="008867B2">
      <w:pPr>
        <w:pStyle w:val="FeatureBox"/>
        <w:rPr>
          <w:szCs w:val="22"/>
        </w:rPr>
      </w:pPr>
      <w:r w:rsidRPr="00BA0397">
        <w:rPr>
          <w:szCs w:val="22"/>
        </w:rPr>
        <w:t>Students should not</w:t>
      </w:r>
      <w:r w:rsidR="00553A97">
        <w:rPr>
          <w:szCs w:val="22"/>
        </w:rPr>
        <w:t>ice</w:t>
      </w:r>
      <w:r w:rsidRPr="00BA0397">
        <w:rPr>
          <w:szCs w:val="22"/>
        </w:rPr>
        <w:t xml:space="preserve"> that there is no direct flight from Adelaide to Canberra</w:t>
      </w:r>
      <w:r w:rsidR="00CB1DF9">
        <w:rPr>
          <w:szCs w:val="22"/>
        </w:rPr>
        <w:t>,</w:t>
      </w:r>
      <w:r w:rsidRPr="00BA0397">
        <w:rPr>
          <w:szCs w:val="22"/>
        </w:rPr>
        <w:t xml:space="preserve"> a</w:t>
      </w:r>
      <w:r w:rsidR="001F4482">
        <w:rPr>
          <w:szCs w:val="22"/>
        </w:rPr>
        <w:t>s</w:t>
      </w:r>
      <w:r w:rsidRPr="00BA0397">
        <w:rPr>
          <w:szCs w:val="22"/>
        </w:rPr>
        <w:t xml:space="preserve"> it goes through either Melbourne or Sydney. </w:t>
      </w:r>
    </w:p>
    <w:p w14:paraId="7A6CF40A" w14:textId="4D680939" w:rsidR="008867B2" w:rsidRPr="008077F6" w:rsidRDefault="00305826" w:rsidP="00286F68">
      <w:pPr>
        <w:pStyle w:val="ListNumber"/>
      </w:pPr>
      <w:r>
        <w:t>A</w:t>
      </w:r>
      <w:r w:rsidR="008867B2" w:rsidRPr="008077F6">
        <w:t xml:space="preserve">sk students to calculate the flight time from Adelaide to Canberra via both routes. Have students show the teacher their response on </w:t>
      </w:r>
      <w:r w:rsidR="007C0BB2">
        <w:t>a</w:t>
      </w:r>
      <w:r w:rsidR="008867B2" w:rsidRPr="008077F6">
        <w:t xml:space="preserve"> mini whiteboard. </w:t>
      </w:r>
    </w:p>
    <w:p w14:paraId="40DB0FE8" w14:textId="700BE612" w:rsidR="008867B2" w:rsidRPr="004455E7" w:rsidRDefault="008867B2" w:rsidP="008867B2">
      <w:pPr>
        <w:pStyle w:val="FeatureBox"/>
        <w:rPr>
          <w:szCs w:val="22"/>
        </w:rPr>
      </w:pPr>
      <w:r w:rsidRPr="004455E7">
        <w:rPr>
          <w:szCs w:val="22"/>
        </w:rPr>
        <w:t>Teachers may need to prompt students that the times in the table are local times to each location.</w:t>
      </w:r>
    </w:p>
    <w:p w14:paraId="2EFDFCE4" w14:textId="2A5C9CCE" w:rsidR="008867B2" w:rsidRPr="004455E7" w:rsidRDefault="008867B2" w:rsidP="008867B2">
      <w:pPr>
        <w:pStyle w:val="FeatureBox"/>
        <w:rPr>
          <w:szCs w:val="22"/>
        </w:rPr>
      </w:pPr>
      <w:r w:rsidRPr="004455E7">
        <w:rPr>
          <w:szCs w:val="22"/>
        </w:rPr>
        <w:t xml:space="preserve">Adelaide to Melbourne to Canberra </w:t>
      </w:r>
      <m:oMath>
        <m:r>
          <w:rPr>
            <w:rFonts w:ascii="Cambria Math" w:hAnsi="Cambria Math"/>
            <w:szCs w:val="22"/>
          </w:rPr>
          <m:t>=</m:t>
        </m:r>
        <m:r>
          <m:rPr>
            <m:nor/>
          </m:rPr>
          <w:rPr>
            <w:szCs w:val="22"/>
          </w:rPr>
          <m:t>1 hour and 25 minutes + 1 hour and 5 minutes = 2 hours and 30 minutes</m:t>
        </m:r>
      </m:oMath>
      <w:r w:rsidR="00C03FD4" w:rsidRPr="00BE1BD6">
        <w:rPr>
          <w:rFonts w:eastAsiaTheme="minorEastAsia"/>
          <w:szCs w:val="22"/>
        </w:rPr>
        <w:t>.</w:t>
      </w:r>
    </w:p>
    <w:p w14:paraId="60DB86DA" w14:textId="70510B0D" w:rsidR="008867B2" w:rsidRPr="004455E7" w:rsidRDefault="008867B2" w:rsidP="008867B2">
      <w:pPr>
        <w:pStyle w:val="FeatureBox"/>
        <w:rPr>
          <w:szCs w:val="22"/>
        </w:rPr>
      </w:pPr>
      <w:r w:rsidRPr="004455E7">
        <w:rPr>
          <w:szCs w:val="22"/>
        </w:rPr>
        <w:t xml:space="preserve">Adelaide to Sydney to Canberra </w:t>
      </w:r>
      <m:oMath>
        <m:r>
          <m:rPr>
            <m:nor/>
          </m:rPr>
          <w:rPr>
            <w:szCs w:val="22"/>
          </w:rPr>
          <m:t>= 2</m:t>
        </m:r>
        <m:r>
          <m:rPr>
            <m:nor/>
          </m:rPr>
          <w:rPr>
            <w:rFonts w:ascii="Cambria Math"/>
            <w:szCs w:val="22"/>
          </w:rPr>
          <m:t> </m:t>
        </m:r>
        <m:r>
          <m:rPr>
            <m:nor/>
          </m:rPr>
          <w:rPr>
            <w:szCs w:val="22"/>
          </w:rPr>
          <m:t>hours + 55</m:t>
        </m:r>
        <m:r>
          <m:rPr>
            <m:nor/>
          </m:rPr>
          <w:rPr>
            <w:rFonts w:ascii="Cambria Math"/>
            <w:szCs w:val="22"/>
          </w:rPr>
          <m:t> </m:t>
        </m:r>
        <m:r>
          <m:rPr>
            <m:nor/>
          </m:rPr>
          <w:rPr>
            <w:szCs w:val="22"/>
          </w:rPr>
          <m:t>minutes = 2</m:t>
        </m:r>
        <m:r>
          <m:rPr>
            <m:nor/>
          </m:rPr>
          <w:rPr>
            <w:rFonts w:ascii="Cambria Math"/>
            <w:szCs w:val="22"/>
          </w:rPr>
          <m:t> </m:t>
        </m:r>
        <m:r>
          <m:rPr>
            <m:nor/>
          </m:rPr>
          <w:rPr>
            <w:szCs w:val="22"/>
          </w:rPr>
          <m:t>hours</m:t>
        </m:r>
        <m:r>
          <m:rPr>
            <m:nor/>
          </m:rPr>
          <w:rPr>
            <w:rFonts w:ascii="Cambria Math"/>
            <w:szCs w:val="22"/>
          </w:rPr>
          <m:t> </m:t>
        </m:r>
        <m:r>
          <m:rPr>
            <m:nor/>
          </m:rPr>
          <w:rPr>
            <w:szCs w:val="22"/>
          </w:rPr>
          <m:t>and</m:t>
        </m:r>
        <m:r>
          <m:rPr>
            <m:nor/>
          </m:rPr>
          <w:rPr>
            <w:rFonts w:ascii="Cambria Math"/>
            <w:szCs w:val="22"/>
          </w:rPr>
          <m:t xml:space="preserve"> </m:t>
        </m:r>
        <m:r>
          <m:rPr>
            <m:nor/>
          </m:rPr>
          <w:rPr>
            <w:szCs w:val="22"/>
          </w:rPr>
          <m:t>55 minutes</m:t>
        </m:r>
      </m:oMath>
      <w:r w:rsidR="00F855DA">
        <w:rPr>
          <w:rFonts w:eastAsiaTheme="minorEastAsia"/>
          <w:szCs w:val="22"/>
        </w:rPr>
        <w:t>.</w:t>
      </w:r>
    </w:p>
    <w:p w14:paraId="5CFAA3DD" w14:textId="77777777" w:rsidR="00E00962" w:rsidRDefault="00E00962" w:rsidP="00E00962">
      <w:pPr>
        <w:pStyle w:val="Heading3"/>
      </w:pPr>
      <w:r>
        <w:lastRenderedPageBreak/>
        <w:t>Independent practice</w:t>
      </w:r>
    </w:p>
    <w:p w14:paraId="65CD5E76" w14:textId="2962C225" w:rsidR="00080D04" w:rsidRPr="00C85637" w:rsidRDefault="00080D04" w:rsidP="00C85637">
      <w:pPr>
        <w:pStyle w:val="ListNumber"/>
        <w:numPr>
          <w:ilvl w:val="0"/>
          <w:numId w:val="39"/>
        </w:numPr>
      </w:pPr>
      <w:r w:rsidRPr="00C85637">
        <w:t xml:space="preserve">Use slide </w:t>
      </w:r>
      <w:r w:rsidR="00421278" w:rsidRPr="00C85637">
        <w:t>14</w:t>
      </w:r>
      <w:r w:rsidRPr="00C85637">
        <w:t xml:space="preserve"> to remind students of the ‘Approaching questions scaffold’.</w:t>
      </w:r>
    </w:p>
    <w:p w14:paraId="2663BF8B" w14:textId="5EBF2200" w:rsidR="00E00962" w:rsidRDefault="00080D04" w:rsidP="00C85637">
      <w:pPr>
        <w:pStyle w:val="ListNumber"/>
        <w:numPr>
          <w:ilvl w:val="0"/>
          <w:numId w:val="39"/>
        </w:numPr>
      </w:pPr>
      <w:r w:rsidRPr="00C85637">
        <w:t>D</w:t>
      </w:r>
      <w:r>
        <w:t xml:space="preserve">istribute </w:t>
      </w:r>
      <w:r w:rsidR="00FD4627">
        <w:t>Appendix D</w:t>
      </w:r>
      <w:r>
        <w:t xml:space="preserve"> ‘HSC-style questions’ to each </w:t>
      </w:r>
      <w:r w:rsidR="00A06230">
        <w:t>student</w:t>
      </w:r>
      <w:r w:rsidR="00090C82">
        <w:t xml:space="preserve"> </w:t>
      </w:r>
      <w:r>
        <w:t>and have them work through each problem before comparing their solution</w:t>
      </w:r>
      <w:r w:rsidR="00090C82">
        <w:t>s</w:t>
      </w:r>
      <w:r>
        <w:t xml:space="preserve"> </w:t>
      </w:r>
      <w:r w:rsidR="00090C82">
        <w:t xml:space="preserve">with </w:t>
      </w:r>
      <w:r>
        <w:t>a neighbouring</w:t>
      </w:r>
      <w:r w:rsidR="00090C82">
        <w:t xml:space="preserve"> student</w:t>
      </w:r>
      <w:r w:rsidR="00063C36">
        <w:t>.</w:t>
      </w:r>
      <w:r w:rsidR="000A69F4">
        <w:t xml:space="preserve"> </w:t>
      </w:r>
    </w:p>
    <w:p w14:paraId="2E478707" w14:textId="77777777" w:rsidR="00C33081" w:rsidRDefault="00C33081" w:rsidP="00C85637">
      <w:r>
        <w:br w:type="page"/>
      </w:r>
    </w:p>
    <w:p w14:paraId="3080A1D7" w14:textId="7A47C46D" w:rsidR="00E00962" w:rsidRDefault="00E00962" w:rsidP="00C85637">
      <w:pPr>
        <w:pStyle w:val="Heading2"/>
      </w:pPr>
      <w:r w:rsidRPr="00C85637">
        <w:lastRenderedPageBreak/>
        <w:t>Assessment</w:t>
      </w:r>
      <w:r>
        <w:t xml:space="preserve"> and differentiation</w:t>
      </w:r>
    </w:p>
    <w:p w14:paraId="51CD74DE" w14:textId="77777777" w:rsidR="00E00962" w:rsidRDefault="00E00962" w:rsidP="00E00962">
      <w:pPr>
        <w:pStyle w:val="Heading3"/>
      </w:pPr>
      <w:r>
        <w:t>Suggested opportunities for differentiation</w:t>
      </w:r>
    </w:p>
    <w:p w14:paraId="52095897" w14:textId="48F9DBC0" w:rsidR="00E00962" w:rsidRPr="00E00962" w:rsidRDefault="00E00962" w:rsidP="001A4680">
      <w:pPr>
        <w:spacing w:line="276" w:lineRule="auto"/>
        <w:rPr>
          <w:rStyle w:val="Strong"/>
        </w:rPr>
      </w:pPr>
      <w:r w:rsidRPr="00E00962">
        <w:rPr>
          <w:rStyle w:val="Strong"/>
        </w:rPr>
        <w:t xml:space="preserve">Activating </w:t>
      </w:r>
      <w:r w:rsidRPr="00C85637">
        <w:rPr>
          <w:rStyle w:val="Strong"/>
        </w:rPr>
        <w:t>prior</w:t>
      </w:r>
      <w:r w:rsidRPr="00E00962">
        <w:rPr>
          <w:rStyle w:val="Strong"/>
        </w:rPr>
        <w:t xml:space="preserve"> knowledge</w:t>
      </w:r>
    </w:p>
    <w:p w14:paraId="2B0A3657" w14:textId="77777777" w:rsidR="00830EAF" w:rsidRDefault="00BC60F2" w:rsidP="001A4680">
      <w:pPr>
        <w:pStyle w:val="ListBullet"/>
        <w:spacing w:line="276" w:lineRule="auto"/>
      </w:pPr>
      <w:r w:rsidRPr="00BC60F2">
        <w:t xml:space="preserve">Provide </w:t>
      </w:r>
      <w:r w:rsidRPr="004E4EF4">
        <w:t>partially completed examples</w:t>
      </w:r>
      <w:r w:rsidRPr="00BC60F2">
        <w:t xml:space="preserve"> on the worksheet to scaffold time calculations.</w:t>
      </w:r>
    </w:p>
    <w:p w14:paraId="09F7B6A0" w14:textId="55FECCF8" w:rsidR="00830EAF" w:rsidRPr="00830EAF" w:rsidRDefault="00830EAF" w:rsidP="001A4680">
      <w:pPr>
        <w:pStyle w:val="ListBullet"/>
        <w:spacing w:line="276" w:lineRule="auto"/>
      </w:pPr>
      <w:r w:rsidRPr="00830EAF">
        <w:t xml:space="preserve">Encourage students to use </w:t>
      </w:r>
      <w:r w:rsidRPr="004E4EF4">
        <w:t>number lines or timelines</w:t>
      </w:r>
      <w:r w:rsidRPr="00830EAF">
        <w:t xml:space="preserve"> to visualise time changes.</w:t>
      </w:r>
    </w:p>
    <w:p w14:paraId="7F25C12F" w14:textId="134AD575" w:rsidR="00830EAF" w:rsidRPr="00830EAF" w:rsidRDefault="00830EAF" w:rsidP="001A4680">
      <w:pPr>
        <w:pStyle w:val="ListBullet"/>
        <w:spacing w:line="276" w:lineRule="auto"/>
      </w:pPr>
      <w:r w:rsidRPr="00830EAF">
        <w:t xml:space="preserve">Provide </w:t>
      </w:r>
      <w:r w:rsidRPr="004E4EF4">
        <w:t>prompt cards</w:t>
      </w:r>
      <w:r w:rsidRPr="00830EAF">
        <w:t xml:space="preserve"> showing strategies such as </w:t>
      </w:r>
      <w:r w:rsidR="00221BC5">
        <w:t>the</w:t>
      </w:r>
      <w:r w:rsidRPr="00830EAF">
        <w:t xml:space="preserve"> </w:t>
      </w:r>
      <w:r w:rsidR="00792CD4">
        <w:t>‘</w:t>
      </w:r>
      <w:r w:rsidRPr="00830EAF">
        <w:t>jump</w:t>
      </w:r>
      <w:r w:rsidR="00792CD4">
        <w:t>’</w:t>
      </w:r>
      <w:r w:rsidRPr="00830EAF">
        <w:t xml:space="preserve"> or </w:t>
      </w:r>
      <w:r w:rsidR="00792CD4">
        <w:t>‘</w:t>
      </w:r>
      <w:r w:rsidRPr="00830EAF">
        <w:t>compensation</w:t>
      </w:r>
      <w:r w:rsidR="00792CD4">
        <w:t>’</w:t>
      </w:r>
      <w:r w:rsidR="005B77FF">
        <w:t xml:space="preserve"> methods</w:t>
      </w:r>
      <w:r w:rsidRPr="00830EAF">
        <w:t>.</w:t>
      </w:r>
    </w:p>
    <w:p w14:paraId="22449BDC" w14:textId="401A23E1" w:rsidR="00E00962" w:rsidRPr="00E00962" w:rsidRDefault="00E00962" w:rsidP="001A4680">
      <w:pPr>
        <w:spacing w:line="276" w:lineRule="auto"/>
        <w:rPr>
          <w:rStyle w:val="Strong"/>
        </w:rPr>
      </w:pPr>
      <w:r w:rsidRPr="00E00962">
        <w:rPr>
          <w:rStyle w:val="Strong"/>
        </w:rPr>
        <w:t xml:space="preserve">Connecting </w:t>
      </w:r>
      <w:r w:rsidRPr="00C85637">
        <w:rPr>
          <w:rStyle w:val="Strong"/>
        </w:rPr>
        <w:t>learning</w:t>
      </w:r>
    </w:p>
    <w:p w14:paraId="0EE2092D" w14:textId="248808EF" w:rsidR="00A57D49" w:rsidRPr="000F404C" w:rsidRDefault="00A57D49" w:rsidP="001A24B9">
      <w:pPr>
        <w:pStyle w:val="ListBullet"/>
      </w:pPr>
      <w:r w:rsidRPr="000F404C">
        <w:t xml:space="preserve">Allow some students to calculate travel times without daylight saving initially, introducing </w:t>
      </w:r>
      <w:r w:rsidR="00792CD4" w:rsidRPr="00792CD4">
        <w:t>Daylight Saving Tim</w:t>
      </w:r>
      <w:r w:rsidR="00792CD4">
        <w:t>e</w:t>
      </w:r>
      <w:r w:rsidR="00792CD4" w:rsidRPr="00792CD4">
        <w:t xml:space="preserve"> </w:t>
      </w:r>
      <w:r w:rsidR="00792CD4">
        <w:t>(</w:t>
      </w:r>
      <w:r w:rsidRPr="000F404C">
        <w:t>DST</w:t>
      </w:r>
      <w:r w:rsidR="00792CD4">
        <w:t>)</w:t>
      </w:r>
      <w:r w:rsidRPr="000F404C">
        <w:t xml:space="preserve"> once confidence is established.</w:t>
      </w:r>
    </w:p>
    <w:p w14:paraId="44FED086" w14:textId="79E88D1A" w:rsidR="00D8676B" w:rsidRPr="00D8676B" w:rsidRDefault="00D8676B" w:rsidP="001A4680">
      <w:pPr>
        <w:pStyle w:val="ListBullet"/>
        <w:spacing w:line="276" w:lineRule="auto"/>
      </w:pPr>
      <w:r w:rsidRPr="00D8676B">
        <w:t xml:space="preserve">Provide </w:t>
      </w:r>
      <w:r w:rsidRPr="00EF1B1C">
        <w:t>guiding questions</w:t>
      </w:r>
      <w:r w:rsidRPr="00D8676B">
        <w:t xml:space="preserve"> to support the design of time zones, such as:</w:t>
      </w:r>
    </w:p>
    <w:p w14:paraId="7E926FE7" w14:textId="77777777" w:rsidR="00D8676B" w:rsidRPr="00D8676B" w:rsidRDefault="00D8676B" w:rsidP="001A4680">
      <w:pPr>
        <w:pStyle w:val="ListBullet2"/>
        <w:spacing w:line="276" w:lineRule="auto"/>
      </w:pPr>
      <w:r w:rsidRPr="00D8676B">
        <w:t>Where does the sun rise first?</w:t>
      </w:r>
    </w:p>
    <w:p w14:paraId="52DBFF35" w14:textId="77777777" w:rsidR="00D8676B" w:rsidRPr="00D8676B" w:rsidRDefault="00D8676B" w:rsidP="001A4680">
      <w:pPr>
        <w:pStyle w:val="ListBullet2"/>
        <w:spacing w:line="276" w:lineRule="auto"/>
      </w:pPr>
      <w:r w:rsidRPr="00D8676B">
        <w:t>How might travel or communication affect time zone boundaries?</w:t>
      </w:r>
    </w:p>
    <w:p w14:paraId="5CDA6BB2" w14:textId="0465824B" w:rsidR="00D8676B" w:rsidRPr="00D8676B" w:rsidRDefault="00D8676B" w:rsidP="001A24B9">
      <w:pPr>
        <w:pStyle w:val="ListBullet"/>
      </w:pPr>
      <w:r w:rsidRPr="00D8676B">
        <w:t xml:space="preserve">Use </w:t>
      </w:r>
      <w:r w:rsidRPr="00EF1B1C">
        <w:t xml:space="preserve">visual models such </w:t>
      </w:r>
      <w:r w:rsidRPr="001A24B9">
        <w:t>as</w:t>
      </w:r>
      <w:r w:rsidRPr="00EF1B1C">
        <w:t xml:space="preserve"> number lines or day/night apps</w:t>
      </w:r>
      <w:r w:rsidRPr="00D8676B">
        <w:t xml:space="preserve"> to support conceptual understanding.</w:t>
      </w:r>
    </w:p>
    <w:p w14:paraId="309A8405" w14:textId="77777777" w:rsidR="00E00962" w:rsidRPr="00E00962" w:rsidRDefault="00E00962" w:rsidP="001A4680">
      <w:pPr>
        <w:spacing w:line="276" w:lineRule="auto"/>
        <w:rPr>
          <w:rStyle w:val="Strong"/>
        </w:rPr>
      </w:pPr>
      <w:r w:rsidRPr="00E00962">
        <w:rPr>
          <w:rStyle w:val="Strong"/>
        </w:rPr>
        <w:t>Releasing responsibility</w:t>
      </w:r>
    </w:p>
    <w:p w14:paraId="1010A7DE" w14:textId="77777777" w:rsidR="009468F8" w:rsidRPr="001A24B9" w:rsidRDefault="009468F8" w:rsidP="001A24B9">
      <w:pPr>
        <w:pStyle w:val="ListBullet"/>
      </w:pPr>
      <w:r w:rsidRPr="001A24B9">
        <w:t>Challenge students to design their own multi-leg Australian flight and justify the total travel time using time-zone reasoning.</w:t>
      </w:r>
    </w:p>
    <w:p w14:paraId="2A822D17" w14:textId="5AB3D80F" w:rsidR="00255B8E" w:rsidRPr="001A24B9" w:rsidRDefault="00255B8E" w:rsidP="001A24B9">
      <w:pPr>
        <w:pStyle w:val="ListBullet"/>
      </w:pPr>
      <w:r w:rsidRPr="001A24B9">
        <w:t>Allow some students to complete fewer scavenger hunt cards or work with a reduced time-zone set before progressing to all questions.</w:t>
      </w:r>
    </w:p>
    <w:p w14:paraId="153EDCB8" w14:textId="49510577" w:rsidR="001B13AF" w:rsidRPr="00515B32" w:rsidRDefault="001B13AF" w:rsidP="001A24B9">
      <w:pPr>
        <w:pStyle w:val="ListBullet"/>
        <w:rPr>
          <w:b/>
        </w:rPr>
      </w:pPr>
      <w:r w:rsidRPr="001A24B9">
        <w:t>Challenge students to create an additional</w:t>
      </w:r>
      <w:r w:rsidRPr="00B62651">
        <w:t xml:space="preserve"> scavenger hunt card involving daylight saving or multi-leg journeys and justify the solution</w:t>
      </w:r>
      <w:r>
        <w:t>.</w:t>
      </w:r>
    </w:p>
    <w:p w14:paraId="1C85A3F6" w14:textId="77777777" w:rsidR="00E00962" w:rsidRPr="00E00962" w:rsidRDefault="00E00962" w:rsidP="001A4680">
      <w:pPr>
        <w:spacing w:line="276" w:lineRule="auto"/>
        <w:rPr>
          <w:rStyle w:val="Strong"/>
        </w:rPr>
      </w:pPr>
      <w:r w:rsidRPr="00E00962">
        <w:rPr>
          <w:rStyle w:val="Strong"/>
        </w:rPr>
        <w:t>Independent practice</w:t>
      </w:r>
    </w:p>
    <w:p w14:paraId="05673013" w14:textId="7AA22128" w:rsidR="00515B32" w:rsidRPr="001A24B9" w:rsidRDefault="00515B32" w:rsidP="001A24B9">
      <w:pPr>
        <w:pStyle w:val="ListBullet"/>
      </w:pPr>
      <w:r w:rsidRPr="001A24B9">
        <w:t>Challenge students to write an additional HSC-style question based on the content and outline a marking guideline.</w:t>
      </w:r>
    </w:p>
    <w:p w14:paraId="46A1587D" w14:textId="05C33AA5" w:rsidR="00623F5D" w:rsidRPr="001A24B9" w:rsidRDefault="00623F5D" w:rsidP="001A24B9">
      <w:pPr>
        <w:pStyle w:val="ListBullet"/>
        <w:rPr>
          <w:rStyle w:val="Strong"/>
          <w:b w:val="0"/>
          <w:bCs w:val="0"/>
        </w:rPr>
      </w:pPr>
      <w:r w:rsidRPr="001A24B9">
        <w:t>Allow students to demonstrate understanding through diagrams, annotations or concise written explanations</w:t>
      </w:r>
      <w:r w:rsidR="000033AA" w:rsidRPr="001A24B9">
        <w:t>,</w:t>
      </w:r>
      <w:r w:rsidRPr="001A24B9">
        <w:t xml:space="preserve"> in addition to full solutions.</w:t>
      </w:r>
    </w:p>
    <w:p w14:paraId="0A513307" w14:textId="6756A997" w:rsidR="00E00962" w:rsidRDefault="00E00962" w:rsidP="00C63FC0">
      <w:pPr>
        <w:pStyle w:val="Heading3"/>
        <w:spacing w:before="260"/>
      </w:pPr>
      <w:r>
        <w:lastRenderedPageBreak/>
        <w:t>Suggested opportunities for assessment</w:t>
      </w:r>
    </w:p>
    <w:p w14:paraId="681F4C69" w14:textId="5792D11D" w:rsidR="00E00962" w:rsidRPr="00E00962" w:rsidRDefault="00E00962" w:rsidP="00C63FC0">
      <w:pPr>
        <w:spacing w:before="200"/>
        <w:rPr>
          <w:rStyle w:val="Strong"/>
        </w:rPr>
      </w:pPr>
      <w:r w:rsidRPr="00E00962">
        <w:rPr>
          <w:rStyle w:val="Strong"/>
        </w:rPr>
        <w:t>Activating prior knowledge</w:t>
      </w:r>
    </w:p>
    <w:p w14:paraId="145929B7" w14:textId="366D24EB" w:rsidR="007827FA" w:rsidRPr="00DE56F0" w:rsidRDefault="007827FA" w:rsidP="00A303BC">
      <w:pPr>
        <w:pStyle w:val="ListBullet"/>
        <w:spacing w:before="200"/>
        <w:rPr>
          <w:b/>
        </w:rPr>
      </w:pPr>
      <w:r>
        <w:t>Teachers can c</w:t>
      </w:r>
      <w:r w:rsidRPr="00DE56F0">
        <w:t>irculate and note how accurately students apply time conversions and how they explain patterns across the var</w:t>
      </w:r>
      <w:r w:rsidR="001717C3">
        <w:t xml:space="preserve">ious </w:t>
      </w:r>
      <w:r w:rsidRPr="00DE56F0">
        <w:t>questions.</w:t>
      </w:r>
    </w:p>
    <w:p w14:paraId="3BA20362" w14:textId="65E029CF" w:rsidR="007827FA" w:rsidRPr="00EF1B1C" w:rsidRDefault="007827FA" w:rsidP="00A303BC">
      <w:pPr>
        <w:pStyle w:val="ListBullet"/>
        <w:spacing w:before="200"/>
        <w:rPr>
          <w:b/>
        </w:rPr>
      </w:pPr>
      <w:r>
        <w:t>Teachers can a</w:t>
      </w:r>
      <w:r w:rsidRPr="00A856C3">
        <w:t xml:space="preserve">sk pairs to justify </w:t>
      </w:r>
      <w:r w:rsidRPr="00EF1B1C">
        <w:t>why</w:t>
      </w:r>
      <w:r w:rsidRPr="002E53F8">
        <w:t xml:space="preserve"> </w:t>
      </w:r>
      <w:r w:rsidRPr="00A856C3">
        <w:t>an answer changes or stays the same across questions to assess conceptual understanding, not just calculation</w:t>
      </w:r>
      <w:r w:rsidR="00443EBF">
        <w:t>s</w:t>
      </w:r>
      <w:r>
        <w:t>.</w:t>
      </w:r>
    </w:p>
    <w:p w14:paraId="7AAE60A6" w14:textId="16E0BF5A" w:rsidR="002E53F8" w:rsidRPr="002E53F8" w:rsidRDefault="002E53F8" w:rsidP="00A303BC">
      <w:pPr>
        <w:pStyle w:val="ListBullet"/>
        <w:spacing w:before="200"/>
        <w:rPr>
          <w:rStyle w:val="Strong"/>
        </w:rPr>
      </w:pPr>
      <w:r>
        <w:rPr>
          <w:bCs/>
        </w:rPr>
        <w:t>Teacher</w:t>
      </w:r>
      <w:r w:rsidR="00443EBF">
        <w:rPr>
          <w:bCs/>
        </w:rPr>
        <w:t>s</w:t>
      </w:r>
      <w:r>
        <w:rPr>
          <w:bCs/>
        </w:rPr>
        <w:t xml:space="preserve"> can m</w:t>
      </w:r>
      <w:r w:rsidRPr="00EF1B1C">
        <w:rPr>
          <w:bCs/>
        </w:rPr>
        <w:t xml:space="preserve">onitor student discussions about the meaning </w:t>
      </w:r>
      <w:r w:rsidRPr="001661AD">
        <w:t xml:space="preserve">of </w:t>
      </w:r>
      <w:r w:rsidR="001661AD" w:rsidRPr="001661AD">
        <w:t>‘</w:t>
      </w:r>
      <w:r w:rsidRPr="001661AD">
        <w:t>ahead</w:t>
      </w:r>
      <w:r w:rsidR="001661AD" w:rsidRPr="001661AD">
        <w:t>’</w:t>
      </w:r>
      <w:r w:rsidRPr="001661AD">
        <w:t xml:space="preserve"> and </w:t>
      </w:r>
      <w:r w:rsidR="001661AD" w:rsidRPr="001661AD">
        <w:t>‘</w:t>
      </w:r>
      <w:r w:rsidRPr="001661AD">
        <w:t>behind</w:t>
      </w:r>
      <w:r w:rsidR="001661AD" w:rsidRPr="001661AD">
        <w:t>’</w:t>
      </w:r>
      <w:r w:rsidRPr="00EF1B1C">
        <w:rPr>
          <w:bCs/>
        </w:rPr>
        <w:t xml:space="preserve"> to assess their understanding of time differences and sequencing of time.</w:t>
      </w:r>
    </w:p>
    <w:p w14:paraId="00DB154D" w14:textId="142E2DFB" w:rsidR="00E00962" w:rsidRPr="00E00962" w:rsidRDefault="00E00962" w:rsidP="00A303BC">
      <w:pPr>
        <w:spacing w:before="200"/>
        <w:rPr>
          <w:rStyle w:val="Strong"/>
        </w:rPr>
      </w:pPr>
      <w:r w:rsidRPr="00E00962">
        <w:rPr>
          <w:rStyle w:val="Strong"/>
        </w:rPr>
        <w:t>Connecting learning</w:t>
      </w:r>
    </w:p>
    <w:p w14:paraId="29DB6DA8" w14:textId="4AA6AB28" w:rsidR="00AB48DB" w:rsidRDefault="00AB48DB" w:rsidP="00A303BC">
      <w:pPr>
        <w:pStyle w:val="ListBullet"/>
        <w:spacing w:before="200"/>
      </w:pPr>
      <w:r w:rsidRPr="00AB48DB">
        <w:t>Evaluate how students justify their time zone placements and their understanding of the reasons for Australia’s time zone structure.</w:t>
      </w:r>
    </w:p>
    <w:p w14:paraId="67115965" w14:textId="07D8661C" w:rsidR="002B27B7" w:rsidRDefault="002B27B7" w:rsidP="00A303BC">
      <w:pPr>
        <w:pStyle w:val="ListBullet"/>
        <w:spacing w:before="200"/>
      </w:pPr>
      <w:r w:rsidRPr="002B27B7">
        <w:t xml:space="preserve">Simultaneous responses </w:t>
      </w:r>
      <w:r>
        <w:t xml:space="preserve">using </w:t>
      </w:r>
      <w:r w:rsidR="00935C6D">
        <w:t>mini whiteboards</w:t>
      </w:r>
      <w:r>
        <w:t xml:space="preserve"> </w:t>
      </w:r>
      <w:r w:rsidRPr="002B27B7">
        <w:t xml:space="preserve">allow </w:t>
      </w:r>
      <w:r w:rsidR="00443EBF">
        <w:t xml:space="preserve">for </w:t>
      </w:r>
      <w:r w:rsidRPr="002B27B7">
        <w:t>quick formative assessment of students’ ability to determine times across different zones.</w:t>
      </w:r>
    </w:p>
    <w:p w14:paraId="4914485A" w14:textId="117ADDDF" w:rsidR="00D30339" w:rsidRPr="00077F3C" w:rsidRDefault="00D30339" w:rsidP="00A303BC">
      <w:pPr>
        <w:pStyle w:val="ListBullet"/>
        <w:spacing w:before="200"/>
        <w:rPr>
          <w:b/>
        </w:rPr>
      </w:pPr>
      <w:r w:rsidRPr="00077F3C">
        <w:t xml:space="preserve">Use </w:t>
      </w:r>
      <w:r w:rsidR="00472A71">
        <w:t xml:space="preserve">the </w:t>
      </w:r>
      <w:r w:rsidRPr="00077F3C">
        <w:t xml:space="preserve">Pose-Pause-Pounce-Bounce </w:t>
      </w:r>
      <w:r w:rsidR="00443EBF">
        <w:t xml:space="preserve">questioning strategy </w:t>
      </w:r>
      <w:r w:rsidRPr="00077F3C">
        <w:t xml:space="preserve">to assess conceptual understanding of </w:t>
      </w:r>
      <w:r w:rsidR="00472A71">
        <w:t>‘</w:t>
      </w:r>
      <w:r w:rsidRPr="00443EBF">
        <w:t>ahead</w:t>
      </w:r>
      <w:r w:rsidR="00472A71">
        <w:t>’</w:t>
      </w:r>
      <w:r w:rsidR="00474301">
        <w:t>,</w:t>
      </w:r>
      <w:r w:rsidR="00472A71">
        <w:t xml:space="preserve"> ‘</w:t>
      </w:r>
      <w:r w:rsidRPr="00443EBF">
        <w:t>behind</w:t>
      </w:r>
      <w:r w:rsidR="00472A71">
        <w:t>’</w:t>
      </w:r>
      <w:r w:rsidRPr="00077F3C">
        <w:t xml:space="preserve">, </w:t>
      </w:r>
      <w:r w:rsidR="00474301">
        <w:t xml:space="preserve">and </w:t>
      </w:r>
      <w:r w:rsidR="00472A71">
        <w:t>‘</w:t>
      </w:r>
      <w:r w:rsidRPr="00077F3C">
        <w:t>daylight saving</w:t>
      </w:r>
      <w:r w:rsidR="00472A71">
        <w:t>’</w:t>
      </w:r>
      <w:r w:rsidRPr="00077F3C">
        <w:t xml:space="preserve"> and why travel times differ for the same route. </w:t>
      </w:r>
    </w:p>
    <w:p w14:paraId="40041E65" w14:textId="77777777" w:rsidR="00E00962" w:rsidRPr="00E00962" w:rsidRDefault="00E00962" w:rsidP="00C63FC0">
      <w:pPr>
        <w:spacing w:before="200"/>
        <w:rPr>
          <w:rStyle w:val="Strong"/>
        </w:rPr>
      </w:pPr>
      <w:r w:rsidRPr="00E00962">
        <w:rPr>
          <w:rStyle w:val="Strong"/>
        </w:rPr>
        <w:t>Releasing responsibility</w:t>
      </w:r>
    </w:p>
    <w:p w14:paraId="089087A0" w14:textId="319E7EDE" w:rsidR="003A1390" w:rsidRPr="00B7771B" w:rsidRDefault="003A1390" w:rsidP="00A303BC">
      <w:pPr>
        <w:pStyle w:val="ListBullet"/>
        <w:spacing w:before="200"/>
        <w:rPr>
          <w:b/>
        </w:rPr>
      </w:pPr>
      <w:r w:rsidRPr="00B7771B">
        <w:t xml:space="preserve">Assess students’ ability to make connections between the network map, timetable and calculated travel times through their paired explanations. </w:t>
      </w:r>
    </w:p>
    <w:p w14:paraId="27F13F9B" w14:textId="2875CFBC" w:rsidR="00C9287F" w:rsidRPr="00FA08E7" w:rsidRDefault="00C9287F" w:rsidP="00A303BC">
      <w:pPr>
        <w:pStyle w:val="ListBullet"/>
        <w:spacing w:before="200"/>
        <w:rPr>
          <w:bCs/>
        </w:rPr>
      </w:pPr>
      <w:r w:rsidRPr="00FA08E7">
        <w:rPr>
          <w:bCs/>
        </w:rPr>
        <w:t>Observe group movement and problem-solving during the scavenger hunt to assess fluency, collaboration and persistence, noting where misconceptions arise</w:t>
      </w:r>
      <w:r>
        <w:rPr>
          <w:bCs/>
        </w:rPr>
        <w:t>.</w:t>
      </w:r>
    </w:p>
    <w:p w14:paraId="173FBBA7" w14:textId="77777777" w:rsidR="00E00962" w:rsidRPr="00E00962" w:rsidRDefault="00E00962" w:rsidP="00C63FC0">
      <w:pPr>
        <w:spacing w:before="200"/>
        <w:rPr>
          <w:rStyle w:val="Strong"/>
        </w:rPr>
      </w:pPr>
      <w:r w:rsidRPr="00E00962">
        <w:rPr>
          <w:rStyle w:val="Strong"/>
        </w:rPr>
        <w:t>Independent practice</w:t>
      </w:r>
    </w:p>
    <w:p w14:paraId="12E57442" w14:textId="3C27A84E" w:rsidR="00635DFD" w:rsidRDefault="00635DFD" w:rsidP="00A303BC">
      <w:pPr>
        <w:pStyle w:val="ListBullet"/>
        <w:spacing w:before="200"/>
      </w:pPr>
      <w:r>
        <w:t>Students</w:t>
      </w:r>
      <w:r w:rsidR="00C63FC0">
        <w:t>’</w:t>
      </w:r>
      <w:r>
        <w:t xml:space="preserve"> responses to the HSC</w:t>
      </w:r>
      <w:r w:rsidR="00C63FC0">
        <w:t>-</w:t>
      </w:r>
      <w:r>
        <w:t>style questions can be collected and used as evidence of learning of time calculations.</w:t>
      </w:r>
    </w:p>
    <w:p w14:paraId="0EB16051" w14:textId="587091E0" w:rsidR="00E00962" w:rsidRPr="006E50F1" w:rsidRDefault="00323A5B" w:rsidP="006E50F1">
      <w:pPr>
        <w:pStyle w:val="ListBullet"/>
      </w:pPr>
      <w:r w:rsidRPr="006E50F1">
        <w:t>Monitor group work to assess accuracy, use of mathematical language and quality of reasoning made visible on the boards.</w:t>
      </w:r>
    </w:p>
    <w:p w14:paraId="3191358B" w14:textId="6908A793" w:rsidR="00D5205E" w:rsidRDefault="00D5205E" w:rsidP="00D5205E">
      <w:pPr>
        <w:pStyle w:val="Heading2"/>
        <w:sectPr w:rsidR="00D5205E" w:rsidSect="00BB7CF6">
          <w:pgSz w:w="11906" w:h="16838"/>
          <w:pgMar w:top="1129" w:right="1134" w:bottom="1134" w:left="1134" w:header="709" w:footer="709" w:gutter="0"/>
          <w:cols w:space="708"/>
          <w:titlePg/>
          <w:docGrid w:linePitch="360"/>
        </w:sectPr>
      </w:pPr>
    </w:p>
    <w:p w14:paraId="1F9E2FCE" w14:textId="387178C9" w:rsidR="00D5205E" w:rsidRDefault="00D5205E" w:rsidP="00536784">
      <w:pPr>
        <w:pStyle w:val="Heading2"/>
      </w:pPr>
      <w:bookmarkStart w:id="0" w:name="_Appendix_A"/>
      <w:bookmarkEnd w:id="0"/>
      <w:r w:rsidRPr="00536784">
        <w:lastRenderedPageBreak/>
        <w:t>Appendix</w:t>
      </w:r>
      <w:r>
        <w:t xml:space="preserve"> </w:t>
      </w:r>
      <w:r w:rsidR="004F26A2">
        <w:t>A</w:t>
      </w:r>
    </w:p>
    <w:p w14:paraId="5267369E" w14:textId="1F4CB46E" w:rsidR="00C661A7" w:rsidRDefault="004F26A2" w:rsidP="00536784">
      <w:pPr>
        <w:pStyle w:val="Heading3"/>
      </w:pPr>
      <w:r>
        <w:t xml:space="preserve">Australian </w:t>
      </w:r>
      <w:r w:rsidRPr="00536784">
        <w:t>towns</w:t>
      </w:r>
    </w:p>
    <w:p w14:paraId="18D303BA" w14:textId="77777777" w:rsidR="009F6A8E" w:rsidRDefault="009F6A8E" w:rsidP="009F6A8E">
      <w:r w:rsidRPr="00F1726D">
        <w:t>________________________</w:t>
      </w:r>
      <w:r>
        <w:t xml:space="preserve"> is ahead of </w:t>
      </w:r>
      <w:r w:rsidRPr="00F1726D">
        <w:t>________________________</w:t>
      </w:r>
      <w:r>
        <w:t xml:space="preserve">. </w:t>
      </w:r>
      <w:r w:rsidRPr="00F904BC">
        <w:t>________________________</w:t>
      </w:r>
      <w:r>
        <w:t xml:space="preserve"> is behind </w:t>
      </w:r>
      <w:r w:rsidRPr="00F904BC">
        <w:t>________________________</w:t>
      </w:r>
      <w:r>
        <w:t>.</w:t>
      </w:r>
    </w:p>
    <w:p w14:paraId="1E4D5C1A" w14:textId="6601775D" w:rsidR="009F6A8E" w:rsidRPr="009F6A8E" w:rsidRDefault="009F6A8E" w:rsidP="00927EF8">
      <w:pPr>
        <w:spacing w:before="1200" w:after="1200"/>
      </w:pPr>
      <w:r w:rsidRPr="005820C1">
        <w:rPr>
          <w:noProof/>
        </w:rPr>
        <w:drawing>
          <wp:inline distT="0" distB="0" distL="0" distR="0" wp14:anchorId="614D1A34" wp14:editId="675420C5">
            <wp:extent cx="9255760" cy="604520"/>
            <wp:effectExtent l="0" t="0" r="2540" b="5080"/>
            <wp:docPr id="528262206" name="Picture 1" descr="Blank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62206" name="Picture 1" descr="Blank timeline."/>
                    <pic:cNvPicPr/>
                  </pic:nvPicPr>
                  <pic:blipFill>
                    <a:blip r:embed="rId32"/>
                    <a:stretch>
                      <a:fillRect/>
                    </a:stretch>
                  </pic:blipFill>
                  <pic:spPr>
                    <a:xfrm>
                      <a:off x="0" y="0"/>
                      <a:ext cx="9255760" cy="604520"/>
                    </a:xfrm>
                    <a:prstGeom prst="rect">
                      <a:avLst/>
                    </a:prstGeom>
                  </pic:spPr>
                </pic:pic>
              </a:graphicData>
            </a:graphic>
          </wp:inline>
        </w:drawing>
      </w:r>
    </w:p>
    <w:tbl>
      <w:tblPr>
        <w:tblStyle w:val="TableGrid"/>
        <w:tblW w:w="0" w:type="auto"/>
        <w:tblLook w:val="04A0" w:firstRow="1" w:lastRow="0" w:firstColumn="1" w:lastColumn="0" w:noHBand="0" w:noVBand="1"/>
        <w:tblDescription w:val="Table of places and their longitudes that can be used as answers for the activity."/>
      </w:tblPr>
      <w:tblGrid>
        <w:gridCol w:w="561"/>
        <w:gridCol w:w="2267"/>
        <w:gridCol w:w="567"/>
        <w:gridCol w:w="2267"/>
        <w:gridCol w:w="567"/>
        <w:gridCol w:w="2267"/>
        <w:gridCol w:w="567"/>
        <w:gridCol w:w="2409"/>
        <w:gridCol w:w="567"/>
        <w:gridCol w:w="2521"/>
      </w:tblGrid>
      <w:tr w:rsidR="00F1726D" w14:paraId="27576B7D" w14:textId="77777777" w:rsidTr="00F1726D">
        <w:tc>
          <w:tcPr>
            <w:tcW w:w="562" w:type="dxa"/>
          </w:tcPr>
          <w:p w14:paraId="437F96B6" w14:textId="24CE76D0" w:rsidR="00F1726D" w:rsidRPr="00F1726D" w:rsidRDefault="00F1726D" w:rsidP="00F1726D">
            <w:pPr>
              <w:rPr>
                <w:sz w:val="32"/>
                <w:szCs w:val="32"/>
              </w:rPr>
            </w:pPr>
            <w:r w:rsidRPr="002A3565">
              <w:rPr>
                <w:sz w:val="32"/>
                <w:szCs w:val="32"/>
              </w:rPr>
              <w:t>A</w:t>
            </w:r>
          </w:p>
        </w:tc>
        <w:tc>
          <w:tcPr>
            <w:tcW w:w="2268" w:type="dxa"/>
          </w:tcPr>
          <w:p w14:paraId="10C58CA7" w14:textId="1FB0BE50" w:rsidR="00F1726D" w:rsidRPr="00F1726D" w:rsidRDefault="00F1726D" w:rsidP="00F1726D">
            <w:pPr>
              <w:rPr>
                <w:sz w:val="32"/>
                <w:szCs w:val="32"/>
              </w:rPr>
            </w:pPr>
            <w:r w:rsidRPr="002A3565">
              <w:rPr>
                <w:sz w:val="32"/>
                <w:szCs w:val="32"/>
              </w:rPr>
              <w:t>Adelaide 139°E</w:t>
            </w:r>
          </w:p>
        </w:tc>
        <w:tc>
          <w:tcPr>
            <w:tcW w:w="567" w:type="dxa"/>
          </w:tcPr>
          <w:p w14:paraId="05B18F8E" w14:textId="5A81D81B" w:rsidR="00F1726D" w:rsidRPr="00F1726D" w:rsidRDefault="00F1726D" w:rsidP="00F1726D">
            <w:pPr>
              <w:rPr>
                <w:sz w:val="32"/>
                <w:szCs w:val="32"/>
              </w:rPr>
            </w:pPr>
            <w:r w:rsidRPr="002A3565">
              <w:rPr>
                <w:sz w:val="32"/>
                <w:szCs w:val="32"/>
              </w:rPr>
              <w:t>B</w:t>
            </w:r>
          </w:p>
        </w:tc>
        <w:tc>
          <w:tcPr>
            <w:tcW w:w="2268" w:type="dxa"/>
          </w:tcPr>
          <w:p w14:paraId="07DCE67F" w14:textId="424C63DE" w:rsidR="00F1726D" w:rsidRPr="00F1726D" w:rsidRDefault="00F1726D" w:rsidP="00F1726D">
            <w:pPr>
              <w:rPr>
                <w:sz w:val="32"/>
                <w:szCs w:val="32"/>
              </w:rPr>
            </w:pPr>
            <w:r w:rsidRPr="002A3565">
              <w:rPr>
                <w:sz w:val="32"/>
                <w:szCs w:val="32"/>
              </w:rPr>
              <w:t>Alice Springs 133°E</w:t>
            </w:r>
          </w:p>
        </w:tc>
        <w:tc>
          <w:tcPr>
            <w:tcW w:w="567" w:type="dxa"/>
          </w:tcPr>
          <w:p w14:paraId="40835A8C" w14:textId="07A0103F" w:rsidR="00F1726D" w:rsidRPr="00F1726D" w:rsidRDefault="00F1726D" w:rsidP="00F1726D">
            <w:pPr>
              <w:rPr>
                <w:sz w:val="32"/>
                <w:szCs w:val="32"/>
              </w:rPr>
            </w:pPr>
            <w:r w:rsidRPr="002A3565">
              <w:rPr>
                <w:sz w:val="32"/>
                <w:szCs w:val="32"/>
              </w:rPr>
              <w:t>C</w:t>
            </w:r>
          </w:p>
        </w:tc>
        <w:tc>
          <w:tcPr>
            <w:tcW w:w="2268" w:type="dxa"/>
          </w:tcPr>
          <w:p w14:paraId="0A35807C" w14:textId="229BF723" w:rsidR="00F1726D" w:rsidRPr="00F1726D" w:rsidRDefault="00F1726D" w:rsidP="00F1726D">
            <w:pPr>
              <w:rPr>
                <w:sz w:val="32"/>
                <w:szCs w:val="32"/>
              </w:rPr>
            </w:pPr>
            <w:r w:rsidRPr="002A3565">
              <w:rPr>
                <w:sz w:val="32"/>
                <w:szCs w:val="32"/>
              </w:rPr>
              <w:t>Albany 118°E</w:t>
            </w:r>
          </w:p>
        </w:tc>
        <w:tc>
          <w:tcPr>
            <w:tcW w:w="567" w:type="dxa"/>
          </w:tcPr>
          <w:p w14:paraId="418EBD6F" w14:textId="5464C0AC" w:rsidR="00F1726D" w:rsidRPr="00F1726D" w:rsidRDefault="00F1726D" w:rsidP="00F1726D">
            <w:pPr>
              <w:rPr>
                <w:sz w:val="32"/>
                <w:szCs w:val="32"/>
              </w:rPr>
            </w:pPr>
            <w:r w:rsidRPr="002A3565">
              <w:rPr>
                <w:sz w:val="32"/>
                <w:szCs w:val="32"/>
              </w:rPr>
              <w:t>D</w:t>
            </w:r>
          </w:p>
        </w:tc>
        <w:tc>
          <w:tcPr>
            <w:tcW w:w="2410" w:type="dxa"/>
          </w:tcPr>
          <w:p w14:paraId="1C06217F" w14:textId="384060D9" w:rsidR="00F1726D" w:rsidRPr="00F1726D" w:rsidRDefault="00F1726D" w:rsidP="00F1726D">
            <w:pPr>
              <w:rPr>
                <w:sz w:val="32"/>
                <w:szCs w:val="32"/>
              </w:rPr>
            </w:pPr>
            <w:r w:rsidRPr="002A3565">
              <w:rPr>
                <w:sz w:val="32"/>
                <w:szCs w:val="32"/>
              </w:rPr>
              <w:t>Broken Hill 142°E</w:t>
            </w:r>
          </w:p>
        </w:tc>
        <w:tc>
          <w:tcPr>
            <w:tcW w:w="567" w:type="dxa"/>
          </w:tcPr>
          <w:p w14:paraId="323FB445" w14:textId="18D040EC" w:rsidR="00F1726D" w:rsidRPr="00F1726D" w:rsidRDefault="00F1726D" w:rsidP="00F1726D">
            <w:pPr>
              <w:rPr>
                <w:sz w:val="32"/>
                <w:szCs w:val="32"/>
              </w:rPr>
            </w:pPr>
            <w:r w:rsidRPr="002A3565">
              <w:rPr>
                <w:sz w:val="32"/>
                <w:szCs w:val="32"/>
              </w:rPr>
              <w:t>E</w:t>
            </w:r>
          </w:p>
        </w:tc>
        <w:tc>
          <w:tcPr>
            <w:tcW w:w="2522" w:type="dxa"/>
          </w:tcPr>
          <w:p w14:paraId="50F37835" w14:textId="08575A48" w:rsidR="00F1726D" w:rsidRPr="00F1726D" w:rsidRDefault="00F1726D" w:rsidP="00F1726D">
            <w:pPr>
              <w:rPr>
                <w:sz w:val="32"/>
                <w:szCs w:val="32"/>
              </w:rPr>
            </w:pPr>
            <w:r w:rsidRPr="002A3565">
              <w:rPr>
                <w:sz w:val="32"/>
                <w:szCs w:val="32"/>
              </w:rPr>
              <w:t>Broome 122°E</w:t>
            </w:r>
          </w:p>
        </w:tc>
      </w:tr>
      <w:tr w:rsidR="00F1726D" w14:paraId="644A2792" w14:textId="77777777" w:rsidTr="00F1726D">
        <w:tc>
          <w:tcPr>
            <w:tcW w:w="562" w:type="dxa"/>
          </w:tcPr>
          <w:p w14:paraId="5FC352E8" w14:textId="1A2F26A5" w:rsidR="00F1726D" w:rsidRPr="00F1726D" w:rsidRDefault="00F1726D" w:rsidP="00F1726D">
            <w:pPr>
              <w:rPr>
                <w:sz w:val="32"/>
                <w:szCs w:val="32"/>
              </w:rPr>
            </w:pPr>
            <w:r w:rsidRPr="002A3565">
              <w:rPr>
                <w:sz w:val="32"/>
                <w:szCs w:val="32"/>
              </w:rPr>
              <w:t>F</w:t>
            </w:r>
          </w:p>
        </w:tc>
        <w:tc>
          <w:tcPr>
            <w:tcW w:w="2268" w:type="dxa"/>
          </w:tcPr>
          <w:p w14:paraId="63506678" w14:textId="1DEA3B0B" w:rsidR="00F1726D" w:rsidRPr="00F1726D" w:rsidRDefault="00F1726D" w:rsidP="00F1726D">
            <w:pPr>
              <w:rPr>
                <w:sz w:val="32"/>
                <w:szCs w:val="32"/>
              </w:rPr>
            </w:pPr>
            <w:r w:rsidRPr="002A3565">
              <w:rPr>
                <w:sz w:val="32"/>
                <w:szCs w:val="32"/>
              </w:rPr>
              <w:t>Exmouth 114°E</w:t>
            </w:r>
          </w:p>
        </w:tc>
        <w:tc>
          <w:tcPr>
            <w:tcW w:w="567" w:type="dxa"/>
          </w:tcPr>
          <w:p w14:paraId="1E7801C8" w14:textId="3DE7EA31" w:rsidR="00F1726D" w:rsidRPr="00F1726D" w:rsidRDefault="00F1726D" w:rsidP="00F1726D">
            <w:pPr>
              <w:rPr>
                <w:sz w:val="32"/>
                <w:szCs w:val="32"/>
              </w:rPr>
            </w:pPr>
            <w:r w:rsidRPr="002A3565">
              <w:rPr>
                <w:sz w:val="32"/>
                <w:szCs w:val="32"/>
              </w:rPr>
              <w:t>G</w:t>
            </w:r>
          </w:p>
        </w:tc>
        <w:tc>
          <w:tcPr>
            <w:tcW w:w="2268" w:type="dxa"/>
          </w:tcPr>
          <w:p w14:paraId="7CE9169E" w14:textId="05102170" w:rsidR="00F1726D" w:rsidRPr="00F1726D" w:rsidRDefault="00F1726D" w:rsidP="00F1726D">
            <w:pPr>
              <w:rPr>
                <w:sz w:val="32"/>
                <w:szCs w:val="32"/>
              </w:rPr>
            </w:pPr>
            <w:r w:rsidRPr="002A3565">
              <w:rPr>
                <w:sz w:val="32"/>
                <w:szCs w:val="32"/>
              </w:rPr>
              <w:t>Kalgoorlie 121°E</w:t>
            </w:r>
          </w:p>
        </w:tc>
        <w:tc>
          <w:tcPr>
            <w:tcW w:w="567" w:type="dxa"/>
          </w:tcPr>
          <w:p w14:paraId="151597BF" w14:textId="56DF6BAD" w:rsidR="00F1726D" w:rsidRPr="00F1726D" w:rsidRDefault="00F1726D" w:rsidP="00F1726D">
            <w:pPr>
              <w:rPr>
                <w:sz w:val="32"/>
                <w:szCs w:val="32"/>
              </w:rPr>
            </w:pPr>
            <w:r>
              <w:rPr>
                <w:sz w:val="32"/>
                <w:szCs w:val="32"/>
              </w:rPr>
              <w:t>H</w:t>
            </w:r>
          </w:p>
        </w:tc>
        <w:tc>
          <w:tcPr>
            <w:tcW w:w="2268" w:type="dxa"/>
          </w:tcPr>
          <w:p w14:paraId="786B4709" w14:textId="5432A935" w:rsidR="00F1726D" w:rsidRPr="00F1726D" w:rsidRDefault="00F1726D" w:rsidP="00F1726D">
            <w:pPr>
              <w:rPr>
                <w:sz w:val="32"/>
                <w:szCs w:val="32"/>
              </w:rPr>
            </w:pPr>
            <w:r w:rsidRPr="0002271E">
              <w:rPr>
                <w:sz w:val="32"/>
                <w:szCs w:val="32"/>
              </w:rPr>
              <w:t>Orange 149°E</w:t>
            </w:r>
          </w:p>
        </w:tc>
        <w:tc>
          <w:tcPr>
            <w:tcW w:w="567" w:type="dxa"/>
          </w:tcPr>
          <w:p w14:paraId="46911D81" w14:textId="36923C88" w:rsidR="00F1726D" w:rsidRPr="00F1726D" w:rsidRDefault="00F1726D" w:rsidP="00F1726D">
            <w:pPr>
              <w:rPr>
                <w:sz w:val="32"/>
                <w:szCs w:val="32"/>
              </w:rPr>
            </w:pPr>
            <w:r>
              <w:rPr>
                <w:sz w:val="32"/>
                <w:szCs w:val="32"/>
              </w:rPr>
              <w:t>I</w:t>
            </w:r>
          </w:p>
        </w:tc>
        <w:tc>
          <w:tcPr>
            <w:tcW w:w="2410" w:type="dxa"/>
          </w:tcPr>
          <w:p w14:paraId="4825B3CE" w14:textId="232904ED" w:rsidR="00F1726D" w:rsidRPr="00F1726D" w:rsidRDefault="00F1726D" w:rsidP="00F1726D">
            <w:pPr>
              <w:rPr>
                <w:sz w:val="32"/>
                <w:szCs w:val="32"/>
              </w:rPr>
            </w:pPr>
            <w:r w:rsidRPr="0002271E">
              <w:rPr>
                <w:sz w:val="32"/>
                <w:szCs w:val="32"/>
              </w:rPr>
              <w:t>Swan Hill 144°E</w:t>
            </w:r>
          </w:p>
        </w:tc>
        <w:tc>
          <w:tcPr>
            <w:tcW w:w="567" w:type="dxa"/>
          </w:tcPr>
          <w:p w14:paraId="696FCCC9" w14:textId="77AEB191" w:rsidR="00F1726D" w:rsidRPr="00F1726D" w:rsidRDefault="00F1726D" w:rsidP="00F1726D">
            <w:pPr>
              <w:rPr>
                <w:sz w:val="32"/>
                <w:szCs w:val="32"/>
              </w:rPr>
            </w:pPr>
            <w:r>
              <w:rPr>
                <w:sz w:val="32"/>
                <w:szCs w:val="32"/>
              </w:rPr>
              <w:t>J</w:t>
            </w:r>
          </w:p>
        </w:tc>
        <w:tc>
          <w:tcPr>
            <w:tcW w:w="2522" w:type="dxa"/>
          </w:tcPr>
          <w:p w14:paraId="01102AE4" w14:textId="03DEEDBB" w:rsidR="00F1726D" w:rsidRPr="00F1726D" w:rsidRDefault="00F1726D" w:rsidP="00F1726D">
            <w:pPr>
              <w:rPr>
                <w:sz w:val="32"/>
                <w:szCs w:val="32"/>
              </w:rPr>
            </w:pPr>
            <w:r w:rsidRPr="0002271E">
              <w:rPr>
                <w:sz w:val="32"/>
                <w:szCs w:val="32"/>
              </w:rPr>
              <w:t>Sydney 151°E</w:t>
            </w:r>
          </w:p>
        </w:tc>
      </w:tr>
    </w:tbl>
    <w:p w14:paraId="4343E886" w14:textId="77777777" w:rsidR="009F6A8E" w:rsidRDefault="009F6A8E">
      <w:pPr>
        <w:suppressAutoHyphens w:val="0"/>
        <w:spacing w:before="0" w:after="160" w:line="259" w:lineRule="auto"/>
      </w:pPr>
      <w:r>
        <w:br w:type="page"/>
      </w:r>
    </w:p>
    <w:p w14:paraId="78A91138" w14:textId="08CF386E" w:rsidR="00CF1936" w:rsidRDefault="00CF1936" w:rsidP="00CF1936">
      <w:pPr>
        <w:pStyle w:val="Heading2"/>
      </w:pPr>
      <w:bookmarkStart w:id="1" w:name="_Appendix_B"/>
      <w:bookmarkEnd w:id="1"/>
      <w:r>
        <w:lastRenderedPageBreak/>
        <w:t xml:space="preserve">Appendix </w:t>
      </w:r>
      <w:r w:rsidR="00B85563">
        <w:t>B</w:t>
      </w:r>
      <w:r>
        <w:t xml:space="preserve"> </w:t>
      </w:r>
    </w:p>
    <w:p w14:paraId="09068EB4" w14:textId="193AC792" w:rsidR="00CF1936" w:rsidRDefault="00B85563" w:rsidP="00CF1936">
      <w:pPr>
        <w:pStyle w:val="Heading3"/>
      </w:pPr>
      <w:r>
        <w:t>Australian flight paths</w:t>
      </w:r>
    </w:p>
    <w:p w14:paraId="73C78061" w14:textId="4794EE04" w:rsidR="00B85563" w:rsidRPr="00B85563" w:rsidRDefault="00B85563" w:rsidP="007E7063">
      <w:r w:rsidRPr="007E7063">
        <w:rPr>
          <w:noProof/>
        </w:rPr>
        <w:drawing>
          <wp:inline distT="0" distB="0" distL="0" distR="0" wp14:anchorId="377BF522" wp14:editId="2A7B34A5">
            <wp:extent cx="8731251" cy="4436828"/>
            <wp:effectExtent l="0" t="0" r="0" b="1905"/>
            <wp:docPr id="1407405298" name="Picture 1" descr="Network diagram showing 8 Australian cities and links in between them. The 8 cities are Darwin, Brisbane, Sydney, Hobart, Melbourne, Adelaide, Perth and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05298" name="Picture 1" descr="Network diagram showing 8 Australian cities and links in between them. The 8 cities are Darwin, Brisbane, Sydney, Hobart, Melbourne, Adelaide, Perth and Canberra."/>
                    <pic:cNvPicPr/>
                  </pic:nvPicPr>
                  <pic:blipFill>
                    <a:blip r:embed="rId33"/>
                    <a:stretch>
                      <a:fillRect/>
                    </a:stretch>
                  </pic:blipFill>
                  <pic:spPr>
                    <a:xfrm>
                      <a:off x="0" y="0"/>
                      <a:ext cx="8787341" cy="4465331"/>
                    </a:xfrm>
                    <a:prstGeom prst="rect">
                      <a:avLst/>
                    </a:prstGeom>
                  </pic:spPr>
                </pic:pic>
              </a:graphicData>
            </a:graphic>
          </wp:inline>
        </w:drawing>
      </w:r>
    </w:p>
    <w:p w14:paraId="43A42294" w14:textId="77777777" w:rsidR="000000EC" w:rsidRDefault="000000EC" w:rsidP="00CF1936">
      <w:pPr>
        <w:pStyle w:val="ListBullet"/>
        <w:numPr>
          <w:ilvl w:val="0"/>
          <w:numId w:val="0"/>
        </w:numPr>
        <w:ind w:left="567" w:hanging="567"/>
        <w:sectPr w:rsidR="000000EC" w:rsidSect="000000EC">
          <w:pgSz w:w="16838" w:h="11906" w:orient="landscape"/>
          <w:pgMar w:top="1134" w:right="1134" w:bottom="1134" w:left="1134" w:header="709" w:footer="709" w:gutter="0"/>
          <w:cols w:space="708"/>
          <w:titlePg/>
          <w:docGrid w:linePitch="360"/>
        </w:sectPr>
      </w:pPr>
    </w:p>
    <w:tbl>
      <w:tblPr>
        <w:tblStyle w:val="Tableheader"/>
        <w:tblW w:w="4888" w:type="pct"/>
        <w:tblLook w:val="04A0" w:firstRow="1" w:lastRow="0" w:firstColumn="1" w:lastColumn="0" w:noHBand="0" w:noVBand="1"/>
        <w:tblDescription w:val="Arrival and departure times for capitol cities in Australia."/>
      </w:tblPr>
      <w:tblGrid>
        <w:gridCol w:w="1984"/>
        <w:gridCol w:w="2610"/>
        <w:gridCol w:w="1986"/>
        <w:gridCol w:w="2834"/>
      </w:tblGrid>
      <w:tr w:rsidR="00776820" w:rsidRPr="00072364" w14:paraId="465C13E7" w14:textId="77777777" w:rsidTr="00776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5517E000" w14:textId="77777777" w:rsidR="004678D2" w:rsidRPr="002C2E19" w:rsidRDefault="004678D2" w:rsidP="00776820">
            <w:pPr>
              <w:suppressAutoHyphens w:val="0"/>
              <w:spacing w:before="0" w:after="0" w:line="480" w:lineRule="auto"/>
              <w:rPr>
                <w:rStyle w:val="Strong"/>
                <w:b/>
                <w:bCs w:val="0"/>
              </w:rPr>
            </w:pPr>
            <w:r w:rsidRPr="002C2E19">
              <w:rPr>
                <w:rStyle w:val="Strong"/>
                <w:b/>
                <w:bCs w:val="0"/>
              </w:rPr>
              <w:lastRenderedPageBreak/>
              <w:t>Departure</w:t>
            </w:r>
          </w:p>
        </w:tc>
        <w:tc>
          <w:tcPr>
            <w:tcW w:w="1386" w:type="pct"/>
          </w:tcPr>
          <w:p w14:paraId="65DF4DC7" w14:textId="66CBE36C" w:rsidR="004678D2" w:rsidRPr="002C2E19" w:rsidRDefault="004678D2" w:rsidP="00776820">
            <w:pPr>
              <w:suppressAutoHyphens w:val="0"/>
              <w:spacing w:before="0" w:after="0" w:line="480"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2C2E19">
              <w:rPr>
                <w:rStyle w:val="Strong"/>
                <w:b/>
                <w:bCs w:val="0"/>
              </w:rPr>
              <w:t>Departure</w:t>
            </w:r>
            <w:r w:rsidR="00776820" w:rsidRPr="002C2E19">
              <w:rPr>
                <w:rStyle w:val="Strong"/>
                <w:b/>
                <w:bCs w:val="0"/>
              </w:rPr>
              <w:t xml:space="preserve"> </w:t>
            </w:r>
            <w:r w:rsidRPr="002C2E19">
              <w:rPr>
                <w:rStyle w:val="Strong"/>
                <w:b/>
                <w:bCs w:val="0"/>
              </w:rPr>
              <w:t>(local time)</w:t>
            </w:r>
          </w:p>
        </w:tc>
        <w:tc>
          <w:tcPr>
            <w:tcW w:w="1055" w:type="pct"/>
          </w:tcPr>
          <w:p w14:paraId="42B7B65E" w14:textId="77777777" w:rsidR="004678D2" w:rsidRPr="002C2E19" w:rsidRDefault="004678D2" w:rsidP="00776820">
            <w:pPr>
              <w:suppressAutoHyphens w:val="0"/>
              <w:spacing w:before="0" w:after="0" w:line="480"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2C2E19">
              <w:rPr>
                <w:rStyle w:val="Strong"/>
                <w:b/>
                <w:bCs w:val="0"/>
              </w:rPr>
              <w:t>Destination</w:t>
            </w:r>
          </w:p>
        </w:tc>
        <w:tc>
          <w:tcPr>
            <w:tcW w:w="1506" w:type="pct"/>
          </w:tcPr>
          <w:p w14:paraId="3E90716C" w14:textId="0DF45728" w:rsidR="004678D2" w:rsidRPr="002C2E19" w:rsidRDefault="004678D2" w:rsidP="00776820">
            <w:pPr>
              <w:suppressAutoHyphens w:val="0"/>
              <w:spacing w:before="0" w:after="0" w:line="480"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2C2E19">
              <w:rPr>
                <w:rStyle w:val="Strong"/>
                <w:b/>
                <w:bCs w:val="0"/>
              </w:rPr>
              <w:t>Arrival (local time)</w:t>
            </w:r>
          </w:p>
        </w:tc>
      </w:tr>
      <w:tr w:rsidR="00776820" w:rsidRPr="00072364" w14:paraId="4126C44F" w14:textId="77777777" w:rsidTr="0077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55744C53" w14:textId="77777777" w:rsidR="004678D2" w:rsidRPr="00072364" w:rsidRDefault="004678D2" w:rsidP="00776820">
            <w:pPr>
              <w:suppressAutoHyphens w:val="0"/>
              <w:spacing w:before="0" w:after="0" w:line="480" w:lineRule="auto"/>
              <w:rPr>
                <w:b w:val="0"/>
                <w:bCs/>
              </w:rPr>
            </w:pPr>
            <w:r w:rsidRPr="00072364">
              <w:rPr>
                <w:b w:val="0"/>
                <w:bCs/>
              </w:rPr>
              <w:t>Perth</w:t>
            </w:r>
          </w:p>
        </w:tc>
        <w:tc>
          <w:tcPr>
            <w:tcW w:w="1386" w:type="pct"/>
          </w:tcPr>
          <w:p w14:paraId="69A0E9F6" w14:textId="04655230" w:rsidR="004678D2" w:rsidRPr="00072364" w:rsidRDefault="0038026D"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1400</m:t>
                </m:r>
              </m:oMath>
            </m:oMathPara>
          </w:p>
        </w:tc>
        <w:tc>
          <w:tcPr>
            <w:tcW w:w="1055" w:type="pct"/>
          </w:tcPr>
          <w:p w14:paraId="5D3C6C17" w14:textId="77777777" w:rsidR="004678D2" w:rsidRPr="00072364" w:rsidRDefault="004678D2"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w:r w:rsidRPr="00072364">
              <w:t>Sydney</w:t>
            </w:r>
          </w:p>
        </w:tc>
        <w:tc>
          <w:tcPr>
            <w:tcW w:w="1506" w:type="pct"/>
          </w:tcPr>
          <w:p w14:paraId="720B9382" w14:textId="7C3B8341" w:rsidR="004678D2" w:rsidRPr="00072364" w:rsidRDefault="00072364"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2015</m:t>
                </m:r>
              </m:oMath>
            </m:oMathPara>
          </w:p>
        </w:tc>
      </w:tr>
      <w:tr w:rsidR="00776820" w:rsidRPr="00072364" w14:paraId="677423D1" w14:textId="77777777" w:rsidTr="00776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0745DBB3" w14:textId="77777777" w:rsidR="004678D2" w:rsidRPr="00072364" w:rsidRDefault="004678D2" w:rsidP="00776820">
            <w:pPr>
              <w:suppressAutoHyphens w:val="0"/>
              <w:spacing w:before="0" w:after="0" w:line="480" w:lineRule="auto"/>
              <w:rPr>
                <w:b w:val="0"/>
                <w:bCs/>
              </w:rPr>
            </w:pPr>
            <w:r w:rsidRPr="00072364">
              <w:rPr>
                <w:b w:val="0"/>
                <w:bCs/>
              </w:rPr>
              <w:t>Perth</w:t>
            </w:r>
          </w:p>
        </w:tc>
        <w:tc>
          <w:tcPr>
            <w:tcW w:w="1386" w:type="pct"/>
          </w:tcPr>
          <w:p w14:paraId="1E0A2311" w14:textId="4E3EC27A" w:rsidR="004678D2" w:rsidRPr="00072364" w:rsidRDefault="0038026D"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1430</m:t>
                </m:r>
              </m:oMath>
            </m:oMathPara>
          </w:p>
        </w:tc>
        <w:tc>
          <w:tcPr>
            <w:tcW w:w="1055" w:type="pct"/>
          </w:tcPr>
          <w:p w14:paraId="05F01022" w14:textId="77777777" w:rsidR="004678D2" w:rsidRPr="00072364" w:rsidRDefault="004678D2"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w:r w:rsidRPr="00072364">
              <w:t>Adelaide</w:t>
            </w:r>
          </w:p>
        </w:tc>
        <w:tc>
          <w:tcPr>
            <w:tcW w:w="1506" w:type="pct"/>
          </w:tcPr>
          <w:p w14:paraId="65A78A5E" w14:textId="663992F4" w:rsidR="004678D2" w:rsidRPr="00072364" w:rsidRDefault="00072364"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1845</m:t>
                </m:r>
              </m:oMath>
            </m:oMathPara>
          </w:p>
        </w:tc>
      </w:tr>
      <w:tr w:rsidR="00776820" w:rsidRPr="00072364" w14:paraId="155505DB" w14:textId="77777777" w:rsidTr="0077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6D8F09CD" w14:textId="77777777" w:rsidR="004678D2" w:rsidRPr="00072364" w:rsidRDefault="004678D2" w:rsidP="00776820">
            <w:pPr>
              <w:suppressAutoHyphens w:val="0"/>
              <w:spacing w:before="0" w:after="0" w:line="480" w:lineRule="auto"/>
              <w:rPr>
                <w:b w:val="0"/>
                <w:bCs/>
              </w:rPr>
            </w:pPr>
            <w:r w:rsidRPr="00072364">
              <w:rPr>
                <w:b w:val="0"/>
                <w:bCs/>
              </w:rPr>
              <w:t>Perth</w:t>
            </w:r>
          </w:p>
        </w:tc>
        <w:tc>
          <w:tcPr>
            <w:tcW w:w="1386" w:type="pct"/>
          </w:tcPr>
          <w:p w14:paraId="2377E780" w14:textId="5EB9D77A" w:rsidR="004678D2" w:rsidRPr="00072364" w:rsidRDefault="0038026D"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1500</m:t>
                </m:r>
              </m:oMath>
            </m:oMathPara>
          </w:p>
        </w:tc>
        <w:tc>
          <w:tcPr>
            <w:tcW w:w="1055" w:type="pct"/>
          </w:tcPr>
          <w:p w14:paraId="49F8CDE0" w14:textId="77777777" w:rsidR="004678D2" w:rsidRPr="00072364" w:rsidRDefault="004678D2"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w:r w:rsidRPr="00072364">
              <w:t>Darwin</w:t>
            </w:r>
          </w:p>
        </w:tc>
        <w:tc>
          <w:tcPr>
            <w:tcW w:w="1506" w:type="pct"/>
          </w:tcPr>
          <w:p w14:paraId="68FEE2F0" w14:textId="59280D87" w:rsidR="004678D2" w:rsidRPr="00072364" w:rsidRDefault="00072364"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2015</m:t>
                </m:r>
              </m:oMath>
            </m:oMathPara>
          </w:p>
        </w:tc>
      </w:tr>
      <w:tr w:rsidR="00776820" w:rsidRPr="00072364" w14:paraId="2C9F88C1" w14:textId="77777777" w:rsidTr="00776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79CE4EEA" w14:textId="77777777" w:rsidR="004678D2" w:rsidRPr="00072364" w:rsidRDefault="004678D2" w:rsidP="00776820">
            <w:pPr>
              <w:suppressAutoHyphens w:val="0"/>
              <w:spacing w:before="0" w:after="0" w:line="480" w:lineRule="auto"/>
              <w:rPr>
                <w:b w:val="0"/>
                <w:bCs/>
              </w:rPr>
            </w:pPr>
            <w:r w:rsidRPr="00072364">
              <w:rPr>
                <w:b w:val="0"/>
                <w:bCs/>
              </w:rPr>
              <w:t>Adelaide</w:t>
            </w:r>
          </w:p>
        </w:tc>
        <w:tc>
          <w:tcPr>
            <w:tcW w:w="1386" w:type="pct"/>
          </w:tcPr>
          <w:p w14:paraId="7AB65539" w14:textId="728A615E" w:rsidR="004678D2" w:rsidRPr="00072364" w:rsidRDefault="0038026D"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1200</m:t>
                </m:r>
              </m:oMath>
            </m:oMathPara>
          </w:p>
        </w:tc>
        <w:tc>
          <w:tcPr>
            <w:tcW w:w="1055" w:type="pct"/>
          </w:tcPr>
          <w:p w14:paraId="3FF07367" w14:textId="77777777" w:rsidR="004678D2" w:rsidRPr="00072364" w:rsidRDefault="004678D2"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w:r w:rsidRPr="00072364">
              <w:t>Sydney</w:t>
            </w:r>
          </w:p>
        </w:tc>
        <w:tc>
          <w:tcPr>
            <w:tcW w:w="1506" w:type="pct"/>
          </w:tcPr>
          <w:p w14:paraId="06880E76" w14:textId="4500D868" w:rsidR="004678D2" w:rsidRPr="00072364" w:rsidRDefault="00072364"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1430</m:t>
                </m:r>
              </m:oMath>
            </m:oMathPara>
          </w:p>
        </w:tc>
      </w:tr>
      <w:tr w:rsidR="00776820" w:rsidRPr="00072364" w14:paraId="5CAD1AEE" w14:textId="77777777" w:rsidTr="0077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7F4E1D51" w14:textId="77777777" w:rsidR="004678D2" w:rsidRPr="00072364" w:rsidRDefault="004678D2" w:rsidP="00776820">
            <w:pPr>
              <w:suppressAutoHyphens w:val="0"/>
              <w:spacing w:before="0" w:after="0" w:line="480" w:lineRule="auto"/>
              <w:rPr>
                <w:b w:val="0"/>
                <w:bCs/>
              </w:rPr>
            </w:pPr>
            <w:r w:rsidRPr="00072364">
              <w:rPr>
                <w:b w:val="0"/>
                <w:bCs/>
              </w:rPr>
              <w:t>Adelaide</w:t>
            </w:r>
          </w:p>
        </w:tc>
        <w:tc>
          <w:tcPr>
            <w:tcW w:w="1386" w:type="pct"/>
          </w:tcPr>
          <w:p w14:paraId="72C79805" w14:textId="08E0782A" w:rsidR="004678D2" w:rsidRPr="00072364" w:rsidRDefault="0038026D"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1230</m:t>
                </m:r>
              </m:oMath>
            </m:oMathPara>
          </w:p>
        </w:tc>
        <w:tc>
          <w:tcPr>
            <w:tcW w:w="1055" w:type="pct"/>
          </w:tcPr>
          <w:p w14:paraId="6E1FF1B9" w14:textId="77777777" w:rsidR="004678D2" w:rsidRPr="00072364" w:rsidRDefault="004678D2"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w:r w:rsidRPr="00072364">
              <w:t>Melbourne</w:t>
            </w:r>
          </w:p>
        </w:tc>
        <w:tc>
          <w:tcPr>
            <w:tcW w:w="1506" w:type="pct"/>
          </w:tcPr>
          <w:p w14:paraId="5A89346D" w14:textId="298F7C55" w:rsidR="004678D2" w:rsidRPr="00072364" w:rsidRDefault="00072364"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1425</m:t>
                </m:r>
              </m:oMath>
            </m:oMathPara>
          </w:p>
        </w:tc>
      </w:tr>
      <w:tr w:rsidR="00776820" w:rsidRPr="00072364" w14:paraId="2035C03B" w14:textId="77777777" w:rsidTr="00776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77EEF46C" w14:textId="77777777" w:rsidR="004678D2" w:rsidRPr="00072364" w:rsidRDefault="004678D2" w:rsidP="00776820">
            <w:pPr>
              <w:suppressAutoHyphens w:val="0"/>
              <w:spacing w:before="0" w:after="0" w:line="480" w:lineRule="auto"/>
              <w:rPr>
                <w:b w:val="0"/>
                <w:bCs/>
              </w:rPr>
            </w:pPr>
            <w:r w:rsidRPr="00072364">
              <w:rPr>
                <w:b w:val="0"/>
                <w:bCs/>
              </w:rPr>
              <w:t>Adelaide</w:t>
            </w:r>
          </w:p>
        </w:tc>
        <w:tc>
          <w:tcPr>
            <w:tcW w:w="1386" w:type="pct"/>
          </w:tcPr>
          <w:p w14:paraId="2523DCE1" w14:textId="51F13D56" w:rsidR="004678D2" w:rsidRPr="00072364" w:rsidRDefault="0038026D"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1300</m:t>
                </m:r>
              </m:oMath>
            </m:oMathPara>
          </w:p>
        </w:tc>
        <w:tc>
          <w:tcPr>
            <w:tcW w:w="1055" w:type="pct"/>
          </w:tcPr>
          <w:p w14:paraId="6BDD7123" w14:textId="77777777" w:rsidR="004678D2" w:rsidRPr="00072364" w:rsidRDefault="004678D2"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w:r w:rsidRPr="00072364">
              <w:t>Perth</w:t>
            </w:r>
          </w:p>
        </w:tc>
        <w:tc>
          <w:tcPr>
            <w:tcW w:w="1506" w:type="pct"/>
          </w:tcPr>
          <w:p w14:paraId="294A3DE8" w14:textId="4E78018D" w:rsidR="004678D2" w:rsidRPr="00072364" w:rsidRDefault="00072364"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1445</m:t>
                </m:r>
              </m:oMath>
            </m:oMathPara>
          </w:p>
        </w:tc>
      </w:tr>
      <w:tr w:rsidR="00776820" w:rsidRPr="00072364" w14:paraId="5EB2054F" w14:textId="77777777" w:rsidTr="0077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491C4DD5" w14:textId="77777777" w:rsidR="004678D2" w:rsidRPr="00072364" w:rsidRDefault="004678D2" w:rsidP="00776820">
            <w:pPr>
              <w:suppressAutoHyphens w:val="0"/>
              <w:spacing w:before="0" w:after="0" w:line="480" w:lineRule="auto"/>
              <w:rPr>
                <w:b w:val="0"/>
                <w:bCs/>
              </w:rPr>
            </w:pPr>
            <w:r w:rsidRPr="00072364">
              <w:rPr>
                <w:b w:val="0"/>
                <w:bCs/>
              </w:rPr>
              <w:t>Darwin</w:t>
            </w:r>
          </w:p>
        </w:tc>
        <w:tc>
          <w:tcPr>
            <w:tcW w:w="1386" w:type="pct"/>
          </w:tcPr>
          <w:p w14:paraId="5DE2B945" w14:textId="00F6DB97" w:rsidR="004678D2" w:rsidRPr="00072364" w:rsidRDefault="0038026D"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1500</m:t>
                </m:r>
              </m:oMath>
            </m:oMathPara>
          </w:p>
        </w:tc>
        <w:tc>
          <w:tcPr>
            <w:tcW w:w="1055" w:type="pct"/>
          </w:tcPr>
          <w:p w14:paraId="5DEA848D" w14:textId="77777777" w:rsidR="004678D2" w:rsidRPr="00072364" w:rsidRDefault="004678D2"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w:r w:rsidRPr="00072364">
              <w:t>Perth</w:t>
            </w:r>
          </w:p>
        </w:tc>
        <w:tc>
          <w:tcPr>
            <w:tcW w:w="1506" w:type="pct"/>
          </w:tcPr>
          <w:p w14:paraId="08EBF210" w14:textId="3F51D61B" w:rsidR="004678D2" w:rsidRPr="00072364" w:rsidRDefault="00072364"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1720</m:t>
                </m:r>
              </m:oMath>
            </m:oMathPara>
          </w:p>
        </w:tc>
      </w:tr>
      <w:tr w:rsidR="00776820" w:rsidRPr="00072364" w14:paraId="6BA866FC" w14:textId="77777777" w:rsidTr="00776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6E829C0F" w14:textId="77777777" w:rsidR="004678D2" w:rsidRPr="00072364" w:rsidRDefault="004678D2" w:rsidP="00776820">
            <w:pPr>
              <w:suppressAutoHyphens w:val="0"/>
              <w:spacing w:before="0" w:after="0" w:line="480" w:lineRule="auto"/>
              <w:rPr>
                <w:b w:val="0"/>
                <w:bCs/>
              </w:rPr>
            </w:pPr>
            <w:r w:rsidRPr="00072364">
              <w:rPr>
                <w:b w:val="0"/>
                <w:bCs/>
              </w:rPr>
              <w:t>Darwin</w:t>
            </w:r>
          </w:p>
        </w:tc>
        <w:tc>
          <w:tcPr>
            <w:tcW w:w="1386" w:type="pct"/>
          </w:tcPr>
          <w:p w14:paraId="23A9EF06" w14:textId="7AFAC44E" w:rsidR="004678D2" w:rsidRPr="00072364" w:rsidRDefault="0038026D"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1530</m:t>
                </m:r>
              </m:oMath>
            </m:oMathPara>
          </w:p>
        </w:tc>
        <w:tc>
          <w:tcPr>
            <w:tcW w:w="1055" w:type="pct"/>
          </w:tcPr>
          <w:p w14:paraId="49439185" w14:textId="77777777" w:rsidR="004678D2" w:rsidRPr="00072364" w:rsidRDefault="004678D2"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w:r w:rsidRPr="00072364">
              <w:t>Sydney</w:t>
            </w:r>
          </w:p>
        </w:tc>
        <w:tc>
          <w:tcPr>
            <w:tcW w:w="1506" w:type="pct"/>
          </w:tcPr>
          <w:p w14:paraId="40327B13" w14:textId="524307BE" w:rsidR="004678D2" w:rsidRPr="00072364" w:rsidRDefault="00072364"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1945</m:t>
                </m:r>
              </m:oMath>
            </m:oMathPara>
          </w:p>
        </w:tc>
      </w:tr>
      <w:tr w:rsidR="00776820" w:rsidRPr="00072364" w14:paraId="29260519" w14:textId="77777777" w:rsidTr="0077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3683BEA5" w14:textId="77777777" w:rsidR="004678D2" w:rsidRPr="00072364" w:rsidRDefault="004678D2" w:rsidP="00776820">
            <w:pPr>
              <w:suppressAutoHyphens w:val="0"/>
              <w:spacing w:before="0" w:after="0" w:line="480" w:lineRule="auto"/>
              <w:rPr>
                <w:b w:val="0"/>
                <w:bCs/>
              </w:rPr>
            </w:pPr>
            <w:r w:rsidRPr="00072364">
              <w:rPr>
                <w:b w:val="0"/>
                <w:bCs/>
              </w:rPr>
              <w:t>Darwin</w:t>
            </w:r>
          </w:p>
        </w:tc>
        <w:tc>
          <w:tcPr>
            <w:tcW w:w="1386" w:type="pct"/>
          </w:tcPr>
          <w:p w14:paraId="77358566" w14:textId="744520CA" w:rsidR="004678D2" w:rsidRPr="00072364" w:rsidRDefault="0038026D"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1600</m:t>
                </m:r>
              </m:oMath>
            </m:oMathPara>
          </w:p>
        </w:tc>
        <w:tc>
          <w:tcPr>
            <w:tcW w:w="1055" w:type="pct"/>
          </w:tcPr>
          <w:p w14:paraId="5B4B8281" w14:textId="77777777" w:rsidR="004678D2" w:rsidRPr="00072364" w:rsidRDefault="004678D2"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w:r w:rsidRPr="00072364">
              <w:t>Brisbane</w:t>
            </w:r>
          </w:p>
        </w:tc>
        <w:tc>
          <w:tcPr>
            <w:tcW w:w="1506" w:type="pct"/>
          </w:tcPr>
          <w:p w14:paraId="7ADA70CB" w14:textId="706965C2" w:rsidR="004678D2" w:rsidRPr="00072364" w:rsidRDefault="00072364"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2045</m:t>
                </m:r>
              </m:oMath>
            </m:oMathPara>
          </w:p>
        </w:tc>
      </w:tr>
      <w:tr w:rsidR="00776820" w:rsidRPr="00072364" w14:paraId="6FC3211C" w14:textId="77777777" w:rsidTr="00776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329E528B" w14:textId="77777777" w:rsidR="004678D2" w:rsidRPr="00072364" w:rsidRDefault="004678D2" w:rsidP="00776820">
            <w:pPr>
              <w:suppressAutoHyphens w:val="0"/>
              <w:spacing w:before="0" w:after="0" w:line="480" w:lineRule="auto"/>
              <w:rPr>
                <w:b w:val="0"/>
                <w:bCs/>
              </w:rPr>
            </w:pPr>
            <w:r w:rsidRPr="00072364">
              <w:rPr>
                <w:b w:val="0"/>
                <w:bCs/>
              </w:rPr>
              <w:t>Brisbane</w:t>
            </w:r>
          </w:p>
        </w:tc>
        <w:tc>
          <w:tcPr>
            <w:tcW w:w="1386" w:type="pct"/>
          </w:tcPr>
          <w:p w14:paraId="7ED17CC1" w14:textId="31B9181C" w:rsidR="004678D2" w:rsidRPr="00072364" w:rsidRDefault="0038026D"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1000</m:t>
                </m:r>
              </m:oMath>
            </m:oMathPara>
          </w:p>
        </w:tc>
        <w:tc>
          <w:tcPr>
            <w:tcW w:w="1055" w:type="pct"/>
          </w:tcPr>
          <w:p w14:paraId="45ABE549" w14:textId="77777777" w:rsidR="004678D2" w:rsidRPr="00072364" w:rsidRDefault="004678D2"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w:r w:rsidRPr="00072364">
              <w:t>Sydney</w:t>
            </w:r>
          </w:p>
        </w:tc>
        <w:tc>
          <w:tcPr>
            <w:tcW w:w="1506" w:type="pct"/>
          </w:tcPr>
          <w:p w14:paraId="6E87EE05" w14:textId="3C592591" w:rsidR="004678D2" w:rsidRPr="00072364" w:rsidRDefault="00072364"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1130</m:t>
                </m:r>
              </m:oMath>
            </m:oMathPara>
          </w:p>
        </w:tc>
      </w:tr>
      <w:tr w:rsidR="00776820" w:rsidRPr="00072364" w14:paraId="4905C8AE" w14:textId="77777777" w:rsidTr="0077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2BDA3392" w14:textId="77777777" w:rsidR="004678D2" w:rsidRPr="00072364" w:rsidRDefault="004678D2" w:rsidP="00776820">
            <w:pPr>
              <w:suppressAutoHyphens w:val="0"/>
              <w:spacing w:before="0" w:after="0" w:line="480" w:lineRule="auto"/>
              <w:rPr>
                <w:b w:val="0"/>
                <w:bCs/>
              </w:rPr>
            </w:pPr>
            <w:r w:rsidRPr="00072364">
              <w:rPr>
                <w:b w:val="0"/>
                <w:bCs/>
              </w:rPr>
              <w:t>Brisbane</w:t>
            </w:r>
          </w:p>
        </w:tc>
        <w:tc>
          <w:tcPr>
            <w:tcW w:w="1386" w:type="pct"/>
          </w:tcPr>
          <w:p w14:paraId="6CF94061" w14:textId="632779E4" w:rsidR="004678D2" w:rsidRPr="00072364" w:rsidRDefault="0038026D"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1030</m:t>
                </m:r>
              </m:oMath>
            </m:oMathPara>
          </w:p>
        </w:tc>
        <w:tc>
          <w:tcPr>
            <w:tcW w:w="1055" w:type="pct"/>
          </w:tcPr>
          <w:p w14:paraId="3127A8FF" w14:textId="77777777" w:rsidR="004678D2" w:rsidRPr="00072364" w:rsidRDefault="004678D2"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w:r w:rsidRPr="00072364">
              <w:t>Darwin</w:t>
            </w:r>
          </w:p>
        </w:tc>
        <w:tc>
          <w:tcPr>
            <w:tcW w:w="1506" w:type="pct"/>
          </w:tcPr>
          <w:p w14:paraId="598B1DDF" w14:textId="031C3867" w:rsidR="004678D2" w:rsidRPr="00072364" w:rsidRDefault="00072364"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1400</m:t>
                </m:r>
              </m:oMath>
            </m:oMathPara>
          </w:p>
        </w:tc>
      </w:tr>
      <w:tr w:rsidR="00776820" w:rsidRPr="00072364" w14:paraId="7B839747" w14:textId="77777777" w:rsidTr="00776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7DF09ECA" w14:textId="77777777" w:rsidR="004678D2" w:rsidRPr="00072364" w:rsidRDefault="004678D2" w:rsidP="00776820">
            <w:pPr>
              <w:suppressAutoHyphens w:val="0"/>
              <w:spacing w:before="0" w:after="0" w:line="480" w:lineRule="auto"/>
              <w:rPr>
                <w:b w:val="0"/>
                <w:bCs/>
              </w:rPr>
            </w:pPr>
            <w:r w:rsidRPr="00072364">
              <w:rPr>
                <w:b w:val="0"/>
                <w:bCs/>
              </w:rPr>
              <w:t>Sydney</w:t>
            </w:r>
          </w:p>
        </w:tc>
        <w:tc>
          <w:tcPr>
            <w:tcW w:w="1386" w:type="pct"/>
          </w:tcPr>
          <w:p w14:paraId="13089496" w14:textId="38EB735C" w:rsidR="004678D2" w:rsidRPr="00072364" w:rsidRDefault="0038026D"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0900</m:t>
                </m:r>
              </m:oMath>
            </m:oMathPara>
          </w:p>
        </w:tc>
        <w:tc>
          <w:tcPr>
            <w:tcW w:w="1055" w:type="pct"/>
          </w:tcPr>
          <w:p w14:paraId="4B38F2DE" w14:textId="77777777" w:rsidR="004678D2" w:rsidRPr="00072364" w:rsidRDefault="004678D2"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w:r w:rsidRPr="00072364">
              <w:t>Perth</w:t>
            </w:r>
          </w:p>
        </w:tc>
        <w:tc>
          <w:tcPr>
            <w:tcW w:w="1506" w:type="pct"/>
          </w:tcPr>
          <w:p w14:paraId="62CA0736" w14:textId="095811EF" w:rsidR="004678D2" w:rsidRPr="00072364" w:rsidRDefault="00072364"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1200</m:t>
                </m:r>
              </m:oMath>
            </m:oMathPara>
          </w:p>
        </w:tc>
      </w:tr>
      <w:tr w:rsidR="00776820" w:rsidRPr="00072364" w14:paraId="5476221F" w14:textId="77777777" w:rsidTr="0077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024F77E2" w14:textId="77777777" w:rsidR="004678D2" w:rsidRPr="00072364" w:rsidRDefault="004678D2" w:rsidP="00776820">
            <w:pPr>
              <w:suppressAutoHyphens w:val="0"/>
              <w:spacing w:before="0" w:after="0" w:line="480" w:lineRule="auto"/>
              <w:rPr>
                <w:b w:val="0"/>
                <w:bCs/>
              </w:rPr>
            </w:pPr>
            <w:r w:rsidRPr="00072364">
              <w:rPr>
                <w:b w:val="0"/>
                <w:bCs/>
              </w:rPr>
              <w:t>Sydney</w:t>
            </w:r>
          </w:p>
        </w:tc>
        <w:tc>
          <w:tcPr>
            <w:tcW w:w="1386" w:type="pct"/>
          </w:tcPr>
          <w:p w14:paraId="3DB6BA98" w14:textId="25DE320A" w:rsidR="004678D2" w:rsidRPr="00072364" w:rsidRDefault="0038026D"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1000</m:t>
                </m:r>
              </m:oMath>
            </m:oMathPara>
          </w:p>
        </w:tc>
        <w:tc>
          <w:tcPr>
            <w:tcW w:w="1055" w:type="pct"/>
          </w:tcPr>
          <w:p w14:paraId="26213A7B" w14:textId="77777777" w:rsidR="004678D2" w:rsidRPr="00072364" w:rsidRDefault="004678D2"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w:r w:rsidRPr="00072364">
              <w:t>Melbourne</w:t>
            </w:r>
          </w:p>
        </w:tc>
        <w:tc>
          <w:tcPr>
            <w:tcW w:w="1506" w:type="pct"/>
          </w:tcPr>
          <w:p w14:paraId="63CD4252" w14:textId="3361F72C" w:rsidR="004678D2" w:rsidRPr="00072364" w:rsidRDefault="00072364"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1135</m:t>
                </m:r>
              </m:oMath>
            </m:oMathPara>
          </w:p>
        </w:tc>
      </w:tr>
      <w:tr w:rsidR="00776820" w:rsidRPr="00072364" w14:paraId="48DD4D71" w14:textId="77777777" w:rsidTr="00776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5307F366" w14:textId="77777777" w:rsidR="004678D2" w:rsidRPr="00072364" w:rsidRDefault="004678D2" w:rsidP="00776820">
            <w:pPr>
              <w:suppressAutoHyphens w:val="0"/>
              <w:spacing w:before="0" w:after="0" w:line="480" w:lineRule="auto"/>
              <w:rPr>
                <w:b w:val="0"/>
                <w:bCs/>
              </w:rPr>
            </w:pPr>
            <w:r w:rsidRPr="00072364">
              <w:rPr>
                <w:b w:val="0"/>
                <w:bCs/>
              </w:rPr>
              <w:t>Sydney</w:t>
            </w:r>
          </w:p>
        </w:tc>
        <w:tc>
          <w:tcPr>
            <w:tcW w:w="1386" w:type="pct"/>
          </w:tcPr>
          <w:p w14:paraId="73117EB9" w14:textId="2516A0CB" w:rsidR="004678D2" w:rsidRPr="00072364" w:rsidRDefault="0038026D"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0830</m:t>
                </m:r>
              </m:oMath>
            </m:oMathPara>
          </w:p>
        </w:tc>
        <w:tc>
          <w:tcPr>
            <w:tcW w:w="1055" w:type="pct"/>
          </w:tcPr>
          <w:p w14:paraId="013763EA" w14:textId="77777777" w:rsidR="004678D2" w:rsidRPr="00072364" w:rsidRDefault="004678D2"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w:r w:rsidRPr="00072364">
              <w:t>Canberra</w:t>
            </w:r>
          </w:p>
        </w:tc>
        <w:tc>
          <w:tcPr>
            <w:tcW w:w="1506" w:type="pct"/>
          </w:tcPr>
          <w:p w14:paraId="4500C047" w14:textId="6A0C426B" w:rsidR="004678D2" w:rsidRPr="00072364" w:rsidRDefault="00072364"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0925</m:t>
                </m:r>
              </m:oMath>
            </m:oMathPara>
          </w:p>
        </w:tc>
      </w:tr>
      <w:tr w:rsidR="00776820" w:rsidRPr="00072364" w14:paraId="62402275" w14:textId="77777777" w:rsidTr="0077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6CF0D1B2" w14:textId="77777777" w:rsidR="004678D2" w:rsidRPr="00072364" w:rsidRDefault="004678D2" w:rsidP="00776820">
            <w:pPr>
              <w:suppressAutoHyphens w:val="0"/>
              <w:spacing w:before="0" w:after="0" w:line="480" w:lineRule="auto"/>
              <w:rPr>
                <w:b w:val="0"/>
                <w:bCs/>
              </w:rPr>
            </w:pPr>
            <w:r w:rsidRPr="00072364">
              <w:rPr>
                <w:b w:val="0"/>
                <w:bCs/>
              </w:rPr>
              <w:t>Sydney</w:t>
            </w:r>
          </w:p>
        </w:tc>
        <w:tc>
          <w:tcPr>
            <w:tcW w:w="1386" w:type="pct"/>
          </w:tcPr>
          <w:p w14:paraId="6DA99E36" w14:textId="1B18C13E" w:rsidR="004678D2" w:rsidRPr="00072364" w:rsidRDefault="0038026D"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1030</m:t>
                </m:r>
              </m:oMath>
            </m:oMathPara>
          </w:p>
        </w:tc>
        <w:tc>
          <w:tcPr>
            <w:tcW w:w="1055" w:type="pct"/>
          </w:tcPr>
          <w:p w14:paraId="1F2763E6" w14:textId="77777777" w:rsidR="004678D2" w:rsidRPr="00072364" w:rsidRDefault="004678D2"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w:r w:rsidRPr="00072364">
              <w:t>Hobart</w:t>
            </w:r>
          </w:p>
        </w:tc>
        <w:tc>
          <w:tcPr>
            <w:tcW w:w="1506" w:type="pct"/>
          </w:tcPr>
          <w:p w14:paraId="45301FC8" w14:textId="1B9DB250" w:rsidR="004678D2" w:rsidRPr="00072364" w:rsidRDefault="00072364"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1230</m:t>
                </m:r>
              </m:oMath>
            </m:oMathPara>
          </w:p>
        </w:tc>
      </w:tr>
      <w:tr w:rsidR="00776820" w:rsidRPr="00072364" w14:paraId="2AE65665" w14:textId="77777777" w:rsidTr="00776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5176C46F" w14:textId="77777777" w:rsidR="004678D2" w:rsidRPr="00072364" w:rsidRDefault="004678D2" w:rsidP="00776820">
            <w:pPr>
              <w:suppressAutoHyphens w:val="0"/>
              <w:spacing w:before="0" w:after="0" w:line="480" w:lineRule="auto"/>
              <w:rPr>
                <w:b w:val="0"/>
                <w:bCs/>
              </w:rPr>
            </w:pPr>
            <w:r w:rsidRPr="00072364">
              <w:rPr>
                <w:b w:val="0"/>
                <w:bCs/>
              </w:rPr>
              <w:t>Sydney</w:t>
            </w:r>
          </w:p>
        </w:tc>
        <w:tc>
          <w:tcPr>
            <w:tcW w:w="1386" w:type="pct"/>
          </w:tcPr>
          <w:p w14:paraId="545ABFAC" w14:textId="391B5291" w:rsidR="004678D2" w:rsidRPr="00072364" w:rsidRDefault="0038026D"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0930</m:t>
                </m:r>
              </m:oMath>
            </m:oMathPara>
          </w:p>
        </w:tc>
        <w:tc>
          <w:tcPr>
            <w:tcW w:w="1055" w:type="pct"/>
          </w:tcPr>
          <w:p w14:paraId="38781229" w14:textId="77777777" w:rsidR="004678D2" w:rsidRPr="00072364" w:rsidRDefault="004678D2"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w:r w:rsidRPr="00072364">
              <w:t>Darwin</w:t>
            </w:r>
          </w:p>
        </w:tc>
        <w:tc>
          <w:tcPr>
            <w:tcW w:w="1506" w:type="pct"/>
          </w:tcPr>
          <w:p w14:paraId="715D7F37" w14:textId="1AA9BA0F" w:rsidR="004678D2" w:rsidRPr="00072364" w:rsidRDefault="00072364"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1330</m:t>
                </m:r>
              </m:oMath>
            </m:oMathPara>
          </w:p>
        </w:tc>
      </w:tr>
      <w:tr w:rsidR="00776820" w:rsidRPr="00072364" w14:paraId="0E12863B" w14:textId="77777777" w:rsidTr="0077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618D2C71" w14:textId="77777777" w:rsidR="004678D2" w:rsidRPr="00072364" w:rsidRDefault="004678D2" w:rsidP="00776820">
            <w:pPr>
              <w:suppressAutoHyphens w:val="0"/>
              <w:spacing w:before="0" w:after="0" w:line="480" w:lineRule="auto"/>
              <w:rPr>
                <w:b w:val="0"/>
                <w:bCs/>
              </w:rPr>
            </w:pPr>
            <w:r w:rsidRPr="00072364">
              <w:rPr>
                <w:b w:val="0"/>
                <w:bCs/>
              </w:rPr>
              <w:t>Sydney</w:t>
            </w:r>
          </w:p>
        </w:tc>
        <w:tc>
          <w:tcPr>
            <w:tcW w:w="1386" w:type="pct"/>
          </w:tcPr>
          <w:p w14:paraId="7FEEDD63" w14:textId="474DCCD9" w:rsidR="004678D2" w:rsidRPr="00072364" w:rsidRDefault="0038026D"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1100</m:t>
                </m:r>
              </m:oMath>
            </m:oMathPara>
          </w:p>
        </w:tc>
        <w:tc>
          <w:tcPr>
            <w:tcW w:w="1055" w:type="pct"/>
          </w:tcPr>
          <w:p w14:paraId="09B02637" w14:textId="77777777" w:rsidR="004678D2" w:rsidRPr="00072364" w:rsidRDefault="004678D2"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w:r w:rsidRPr="00072364">
              <w:t>Brisbane</w:t>
            </w:r>
          </w:p>
        </w:tc>
        <w:tc>
          <w:tcPr>
            <w:tcW w:w="1506" w:type="pct"/>
          </w:tcPr>
          <w:p w14:paraId="45B6BA36" w14:textId="659A9DED" w:rsidR="004678D2" w:rsidRPr="00072364" w:rsidRDefault="00072364"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1230</m:t>
                </m:r>
              </m:oMath>
            </m:oMathPara>
          </w:p>
        </w:tc>
      </w:tr>
      <w:tr w:rsidR="00776820" w:rsidRPr="00072364" w14:paraId="5EE413A4" w14:textId="77777777" w:rsidTr="00776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77B44C63" w14:textId="77777777" w:rsidR="004678D2" w:rsidRPr="00072364" w:rsidRDefault="004678D2" w:rsidP="00776820">
            <w:pPr>
              <w:suppressAutoHyphens w:val="0"/>
              <w:spacing w:before="0" w:after="0" w:line="480" w:lineRule="auto"/>
              <w:rPr>
                <w:b w:val="0"/>
                <w:bCs/>
              </w:rPr>
            </w:pPr>
            <w:r w:rsidRPr="00072364">
              <w:rPr>
                <w:b w:val="0"/>
                <w:bCs/>
              </w:rPr>
              <w:t>Sydney</w:t>
            </w:r>
          </w:p>
        </w:tc>
        <w:tc>
          <w:tcPr>
            <w:tcW w:w="1386" w:type="pct"/>
          </w:tcPr>
          <w:p w14:paraId="5AE372B1" w14:textId="6A62E45E" w:rsidR="004678D2" w:rsidRPr="00072364" w:rsidRDefault="0038026D"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1130</m:t>
                </m:r>
              </m:oMath>
            </m:oMathPara>
          </w:p>
        </w:tc>
        <w:tc>
          <w:tcPr>
            <w:tcW w:w="1055" w:type="pct"/>
          </w:tcPr>
          <w:p w14:paraId="62B3CC89" w14:textId="77777777" w:rsidR="004678D2" w:rsidRPr="00072364" w:rsidRDefault="004678D2"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w:r w:rsidRPr="00072364">
              <w:t>Adelaide</w:t>
            </w:r>
          </w:p>
        </w:tc>
        <w:tc>
          <w:tcPr>
            <w:tcW w:w="1506" w:type="pct"/>
          </w:tcPr>
          <w:p w14:paraId="26BA949D" w14:textId="7237CA5B" w:rsidR="004678D2" w:rsidRPr="00072364" w:rsidRDefault="00072364"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1300</m:t>
                </m:r>
              </m:oMath>
            </m:oMathPara>
          </w:p>
        </w:tc>
      </w:tr>
      <w:tr w:rsidR="00776820" w:rsidRPr="00072364" w14:paraId="144CE5CB" w14:textId="77777777" w:rsidTr="0077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6ED254CA" w14:textId="77777777" w:rsidR="004678D2" w:rsidRPr="00072364" w:rsidRDefault="004678D2" w:rsidP="00776820">
            <w:pPr>
              <w:suppressAutoHyphens w:val="0"/>
              <w:spacing w:before="0" w:after="0" w:line="480" w:lineRule="auto"/>
              <w:rPr>
                <w:b w:val="0"/>
                <w:bCs/>
              </w:rPr>
            </w:pPr>
            <w:r w:rsidRPr="00072364">
              <w:rPr>
                <w:b w:val="0"/>
                <w:bCs/>
              </w:rPr>
              <w:t>Melbourne</w:t>
            </w:r>
          </w:p>
        </w:tc>
        <w:tc>
          <w:tcPr>
            <w:tcW w:w="1386" w:type="pct"/>
          </w:tcPr>
          <w:p w14:paraId="160BBDE6" w14:textId="4B864A20" w:rsidR="004678D2" w:rsidRPr="00072364" w:rsidRDefault="0038026D"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1730</m:t>
                </m:r>
              </m:oMath>
            </m:oMathPara>
          </w:p>
        </w:tc>
        <w:tc>
          <w:tcPr>
            <w:tcW w:w="1055" w:type="pct"/>
          </w:tcPr>
          <w:p w14:paraId="5B80E56A" w14:textId="77777777" w:rsidR="004678D2" w:rsidRPr="00072364" w:rsidRDefault="004678D2"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w:r w:rsidRPr="00072364">
              <w:t>Sydney</w:t>
            </w:r>
          </w:p>
        </w:tc>
        <w:tc>
          <w:tcPr>
            <w:tcW w:w="1506" w:type="pct"/>
          </w:tcPr>
          <w:p w14:paraId="7AEDEA92" w14:textId="501E83DE" w:rsidR="004678D2" w:rsidRPr="00072364" w:rsidRDefault="00072364"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1905</m:t>
                </m:r>
              </m:oMath>
            </m:oMathPara>
          </w:p>
        </w:tc>
      </w:tr>
      <w:tr w:rsidR="00776820" w:rsidRPr="00072364" w14:paraId="75C87775" w14:textId="77777777" w:rsidTr="00776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65184EDF" w14:textId="77777777" w:rsidR="004678D2" w:rsidRPr="00072364" w:rsidRDefault="004678D2" w:rsidP="00776820">
            <w:pPr>
              <w:suppressAutoHyphens w:val="0"/>
              <w:spacing w:before="0" w:after="0" w:line="480" w:lineRule="auto"/>
              <w:rPr>
                <w:b w:val="0"/>
                <w:bCs/>
              </w:rPr>
            </w:pPr>
            <w:r w:rsidRPr="00072364">
              <w:rPr>
                <w:b w:val="0"/>
                <w:bCs/>
              </w:rPr>
              <w:t>Melbourne</w:t>
            </w:r>
          </w:p>
        </w:tc>
        <w:tc>
          <w:tcPr>
            <w:tcW w:w="1386" w:type="pct"/>
          </w:tcPr>
          <w:p w14:paraId="7096AEB4" w14:textId="2E56475B" w:rsidR="004678D2" w:rsidRPr="00072364" w:rsidRDefault="0038026D"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1800</m:t>
                </m:r>
              </m:oMath>
            </m:oMathPara>
          </w:p>
        </w:tc>
        <w:tc>
          <w:tcPr>
            <w:tcW w:w="1055" w:type="pct"/>
          </w:tcPr>
          <w:p w14:paraId="5FB92C98" w14:textId="77777777" w:rsidR="004678D2" w:rsidRPr="00072364" w:rsidRDefault="004678D2"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w:r w:rsidRPr="00072364">
              <w:t>Adelaide</w:t>
            </w:r>
          </w:p>
        </w:tc>
        <w:tc>
          <w:tcPr>
            <w:tcW w:w="1506" w:type="pct"/>
          </w:tcPr>
          <w:p w14:paraId="5DF0B123" w14:textId="4B7441B3" w:rsidR="004678D2" w:rsidRPr="00072364" w:rsidRDefault="007134CC"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1855</m:t>
                </m:r>
              </m:oMath>
            </m:oMathPara>
          </w:p>
        </w:tc>
      </w:tr>
      <w:tr w:rsidR="00776820" w:rsidRPr="00072364" w14:paraId="41BF084F" w14:textId="77777777" w:rsidTr="0077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269BCB5A" w14:textId="77777777" w:rsidR="004678D2" w:rsidRPr="00072364" w:rsidRDefault="004678D2" w:rsidP="00776820">
            <w:pPr>
              <w:suppressAutoHyphens w:val="0"/>
              <w:spacing w:before="0" w:after="0" w:line="480" w:lineRule="auto"/>
              <w:rPr>
                <w:b w:val="0"/>
                <w:bCs/>
              </w:rPr>
            </w:pPr>
            <w:r w:rsidRPr="00072364">
              <w:rPr>
                <w:b w:val="0"/>
                <w:bCs/>
              </w:rPr>
              <w:t>Melbourne</w:t>
            </w:r>
          </w:p>
        </w:tc>
        <w:tc>
          <w:tcPr>
            <w:tcW w:w="1386" w:type="pct"/>
          </w:tcPr>
          <w:p w14:paraId="41D4FB4F" w14:textId="2F45DD8B" w:rsidR="004678D2" w:rsidRPr="00072364" w:rsidRDefault="0038026D"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1830</m:t>
                </m:r>
              </m:oMath>
            </m:oMathPara>
          </w:p>
        </w:tc>
        <w:tc>
          <w:tcPr>
            <w:tcW w:w="1055" w:type="pct"/>
          </w:tcPr>
          <w:p w14:paraId="22B9E7B5" w14:textId="77777777" w:rsidR="004678D2" w:rsidRPr="00072364" w:rsidRDefault="004678D2"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w:r w:rsidRPr="00072364">
              <w:t>Canberra</w:t>
            </w:r>
          </w:p>
        </w:tc>
        <w:tc>
          <w:tcPr>
            <w:tcW w:w="1506" w:type="pct"/>
          </w:tcPr>
          <w:p w14:paraId="50FAD4B5" w14:textId="566CA121" w:rsidR="004678D2" w:rsidRPr="00072364" w:rsidRDefault="00072364"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1935</m:t>
                </m:r>
              </m:oMath>
            </m:oMathPara>
          </w:p>
        </w:tc>
      </w:tr>
      <w:tr w:rsidR="00776820" w:rsidRPr="00072364" w14:paraId="63D7BA58" w14:textId="77777777" w:rsidTr="00776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58AE8F65" w14:textId="77777777" w:rsidR="004678D2" w:rsidRPr="00072364" w:rsidRDefault="004678D2" w:rsidP="00776820">
            <w:pPr>
              <w:suppressAutoHyphens w:val="0"/>
              <w:spacing w:before="0" w:after="0" w:line="480" w:lineRule="auto"/>
              <w:rPr>
                <w:b w:val="0"/>
                <w:bCs/>
              </w:rPr>
            </w:pPr>
            <w:r w:rsidRPr="00072364">
              <w:rPr>
                <w:b w:val="0"/>
                <w:bCs/>
              </w:rPr>
              <w:t>Melbourne</w:t>
            </w:r>
          </w:p>
        </w:tc>
        <w:tc>
          <w:tcPr>
            <w:tcW w:w="1386" w:type="pct"/>
          </w:tcPr>
          <w:p w14:paraId="3BC00795" w14:textId="68301D80" w:rsidR="004678D2" w:rsidRPr="00072364" w:rsidRDefault="0038026D"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1900</m:t>
                </m:r>
              </m:oMath>
            </m:oMathPara>
          </w:p>
        </w:tc>
        <w:tc>
          <w:tcPr>
            <w:tcW w:w="1055" w:type="pct"/>
          </w:tcPr>
          <w:p w14:paraId="50EFBC90" w14:textId="77777777" w:rsidR="004678D2" w:rsidRPr="00072364" w:rsidRDefault="004678D2"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w:r w:rsidRPr="00072364">
              <w:t>Hobart</w:t>
            </w:r>
          </w:p>
        </w:tc>
        <w:tc>
          <w:tcPr>
            <w:tcW w:w="1506" w:type="pct"/>
          </w:tcPr>
          <w:p w14:paraId="1821CD90" w14:textId="6891E3DE" w:rsidR="004678D2" w:rsidRPr="00072364" w:rsidRDefault="00072364"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2015</m:t>
                </m:r>
              </m:oMath>
            </m:oMathPara>
          </w:p>
        </w:tc>
      </w:tr>
      <w:tr w:rsidR="00776820" w:rsidRPr="00072364" w14:paraId="3E9F4E0F" w14:textId="77777777" w:rsidTr="0077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6614A22D" w14:textId="77777777" w:rsidR="004678D2" w:rsidRPr="00072364" w:rsidRDefault="004678D2" w:rsidP="00776820">
            <w:pPr>
              <w:suppressAutoHyphens w:val="0"/>
              <w:spacing w:before="0" w:after="0" w:line="480" w:lineRule="auto"/>
              <w:rPr>
                <w:b w:val="0"/>
                <w:bCs/>
              </w:rPr>
            </w:pPr>
            <w:r w:rsidRPr="00072364">
              <w:rPr>
                <w:b w:val="0"/>
                <w:bCs/>
              </w:rPr>
              <w:t>Canberra</w:t>
            </w:r>
          </w:p>
        </w:tc>
        <w:tc>
          <w:tcPr>
            <w:tcW w:w="1386" w:type="pct"/>
          </w:tcPr>
          <w:p w14:paraId="409E7AE1" w14:textId="4C1232A0" w:rsidR="004678D2" w:rsidRPr="00072364" w:rsidRDefault="0038026D"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2000</m:t>
                </m:r>
              </m:oMath>
            </m:oMathPara>
          </w:p>
        </w:tc>
        <w:tc>
          <w:tcPr>
            <w:tcW w:w="1055" w:type="pct"/>
          </w:tcPr>
          <w:p w14:paraId="1ADCDE1C" w14:textId="77777777" w:rsidR="004678D2" w:rsidRPr="00072364" w:rsidRDefault="004678D2"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w:r w:rsidRPr="00072364">
              <w:t>Melbourne</w:t>
            </w:r>
          </w:p>
        </w:tc>
        <w:tc>
          <w:tcPr>
            <w:tcW w:w="1506" w:type="pct"/>
          </w:tcPr>
          <w:p w14:paraId="26419FE1" w14:textId="10CE652B" w:rsidR="004678D2" w:rsidRPr="00072364" w:rsidRDefault="00072364"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2105</m:t>
                </m:r>
              </m:oMath>
            </m:oMathPara>
          </w:p>
        </w:tc>
      </w:tr>
      <w:tr w:rsidR="00776820" w:rsidRPr="00072364" w14:paraId="508A714F" w14:textId="77777777" w:rsidTr="00776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00826EB1" w14:textId="77777777" w:rsidR="004678D2" w:rsidRPr="00072364" w:rsidRDefault="004678D2" w:rsidP="00776820">
            <w:pPr>
              <w:suppressAutoHyphens w:val="0"/>
              <w:spacing w:before="0" w:after="0" w:line="480" w:lineRule="auto"/>
              <w:rPr>
                <w:b w:val="0"/>
                <w:bCs/>
              </w:rPr>
            </w:pPr>
            <w:r w:rsidRPr="00072364">
              <w:rPr>
                <w:b w:val="0"/>
                <w:bCs/>
              </w:rPr>
              <w:t>Canberra</w:t>
            </w:r>
          </w:p>
        </w:tc>
        <w:tc>
          <w:tcPr>
            <w:tcW w:w="1386" w:type="pct"/>
          </w:tcPr>
          <w:p w14:paraId="26DD3C97" w14:textId="0A51DECD" w:rsidR="004678D2" w:rsidRPr="00072364" w:rsidRDefault="0038026D"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2030</m:t>
                </m:r>
              </m:oMath>
            </m:oMathPara>
          </w:p>
        </w:tc>
        <w:tc>
          <w:tcPr>
            <w:tcW w:w="1055" w:type="pct"/>
          </w:tcPr>
          <w:p w14:paraId="106A40DB" w14:textId="77777777" w:rsidR="004678D2" w:rsidRPr="00072364" w:rsidRDefault="004678D2"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w:r w:rsidRPr="00072364">
              <w:t>Sydney</w:t>
            </w:r>
          </w:p>
        </w:tc>
        <w:tc>
          <w:tcPr>
            <w:tcW w:w="1506" w:type="pct"/>
          </w:tcPr>
          <w:p w14:paraId="5746C1EC" w14:textId="0C4BE7E0" w:rsidR="004678D2" w:rsidRPr="00072364" w:rsidRDefault="00072364"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2125</m:t>
                </m:r>
              </m:oMath>
            </m:oMathPara>
          </w:p>
        </w:tc>
      </w:tr>
      <w:tr w:rsidR="00776820" w:rsidRPr="00072364" w14:paraId="4AF3DB79" w14:textId="77777777" w:rsidTr="0077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6A29BB83" w14:textId="77777777" w:rsidR="004678D2" w:rsidRPr="00072364" w:rsidRDefault="004678D2" w:rsidP="00776820">
            <w:pPr>
              <w:suppressAutoHyphens w:val="0"/>
              <w:spacing w:before="0" w:after="0" w:line="480" w:lineRule="auto"/>
              <w:rPr>
                <w:b w:val="0"/>
                <w:bCs/>
              </w:rPr>
            </w:pPr>
            <w:r w:rsidRPr="00072364">
              <w:rPr>
                <w:b w:val="0"/>
                <w:bCs/>
              </w:rPr>
              <w:t>Hobart</w:t>
            </w:r>
          </w:p>
        </w:tc>
        <w:tc>
          <w:tcPr>
            <w:tcW w:w="1386" w:type="pct"/>
          </w:tcPr>
          <w:p w14:paraId="5E0B8C4C" w14:textId="31CA7F35" w:rsidR="004678D2" w:rsidRPr="00072364" w:rsidRDefault="0038026D"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2100</m:t>
                </m:r>
              </m:oMath>
            </m:oMathPara>
          </w:p>
        </w:tc>
        <w:tc>
          <w:tcPr>
            <w:tcW w:w="1055" w:type="pct"/>
          </w:tcPr>
          <w:p w14:paraId="7C12152D" w14:textId="77777777" w:rsidR="004678D2" w:rsidRPr="00072364" w:rsidRDefault="004678D2"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w:r w:rsidRPr="00072364">
              <w:t>Sydney</w:t>
            </w:r>
          </w:p>
        </w:tc>
        <w:tc>
          <w:tcPr>
            <w:tcW w:w="1506" w:type="pct"/>
          </w:tcPr>
          <w:p w14:paraId="5CC349D2" w14:textId="5346AEDB" w:rsidR="004678D2" w:rsidRPr="00072364" w:rsidRDefault="00072364" w:rsidP="00776820">
            <w:pPr>
              <w:suppressAutoHyphens w:val="0"/>
              <w:spacing w:before="0" w:after="0" w:line="480" w:lineRule="auto"/>
              <w:cnfStyle w:val="000000100000" w:firstRow="0" w:lastRow="0" w:firstColumn="0" w:lastColumn="0" w:oddVBand="0" w:evenVBand="0" w:oddHBand="1" w:evenHBand="0" w:firstRowFirstColumn="0" w:firstRowLastColumn="0" w:lastRowFirstColumn="0" w:lastRowLastColumn="0"/>
            </w:pPr>
            <m:oMathPara>
              <m:oMath>
                <m:r>
                  <m:rPr>
                    <m:nor/>
                  </m:rPr>
                  <m:t>2255</m:t>
                </m:r>
              </m:oMath>
            </m:oMathPara>
          </w:p>
        </w:tc>
      </w:tr>
      <w:tr w:rsidR="00776820" w:rsidRPr="00072364" w14:paraId="53AF8321" w14:textId="77777777" w:rsidTr="00776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Pr>
          <w:p w14:paraId="0837972A" w14:textId="77777777" w:rsidR="004678D2" w:rsidRPr="00072364" w:rsidRDefault="004678D2" w:rsidP="00776820">
            <w:pPr>
              <w:suppressAutoHyphens w:val="0"/>
              <w:spacing w:before="0" w:after="0" w:line="480" w:lineRule="auto"/>
              <w:rPr>
                <w:b w:val="0"/>
                <w:bCs/>
              </w:rPr>
            </w:pPr>
            <w:r w:rsidRPr="00072364">
              <w:rPr>
                <w:b w:val="0"/>
                <w:bCs/>
              </w:rPr>
              <w:t>Hobart</w:t>
            </w:r>
          </w:p>
        </w:tc>
        <w:tc>
          <w:tcPr>
            <w:tcW w:w="1386" w:type="pct"/>
          </w:tcPr>
          <w:p w14:paraId="57AED071" w14:textId="122E1A82" w:rsidR="004678D2" w:rsidRPr="00072364" w:rsidRDefault="0038026D"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2130</m:t>
                </m:r>
              </m:oMath>
            </m:oMathPara>
          </w:p>
        </w:tc>
        <w:tc>
          <w:tcPr>
            <w:tcW w:w="1055" w:type="pct"/>
          </w:tcPr>
          <w:p w14:paraId="687F6301" w14:textId="77777777" w:rsidR="004678D2" w:rsidRPr="00072364" w:rsidRDefault="004678D2"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w:r w:rsidRPr="00072364">
              <w:t>Melbourne</w:t>
            </w:r>
          </w:p>
        </w:tc>
        <w:tc>
          <w:tcPr>
            <w:tcW w:w="1506" w:type="pct"/>
          </w:tcPr>
          <w:p w14:paraId="7A06030A" w14:textId="371338C4" w:rsidR="004678D2" w:rsidRPr="00072364" w:rsidRDefault="00072364" w:rsidP="00776820">
            <w:pPr>
              <w:suppressAutoHyphens w:val="0"/>
              <w:spacing w:before="0" w:after="0" w:line="480" w:lineRule="auto"/>
              <w:cnfStyle w:val="000000010000" w:firstRow="0" w:lastRow="0" w:firstColumn="0" w:lastColumn="0" w:oddVBand="0" w:evenVBand="0" w:oddHBand="0" w:evenHBand="1" w:firstRowFirstColumn="0" w:firstRowLastColumn="0" w:lastRowFirstColumn="0" w:lastRowLastColumn="0"/>
            </w:pPr>
            <m:oMathPara>
              <m:oMath>
                <m:r>
                  <m:rPr>
                    <m:nor/>
                  </m:rPr>
                  <m:t>2245</m:t>
                </m:r>
              </m:oMath>
            </m:oMathPara>
          </w:p>
        </w:tc>
      </w:tr>
    </w:tbl>
    <w:p w14:paraId="591FB264" w14:textId="77777777" w:rsidR="007935C5" w:rsidRPr="007935C5" w:rsidRDefault="007935C5" w:rsidP="007935C5">
      <w:pPr>
        <w:spacing w:before="0" w:after="0"/>
        <w:rPr>
          <w:sz w:val="6"/>
          <w:szCs w:val="6"/>
        </w:rPr>
      </w:pPr>
      <w:r>
        <w:br w:type="page"/>
      </w:r>
    </w:p>
    <w:p w14:paraId="7EAFBDFB" w14:textId="77777777" w:rsidR="00813752" w:rsidRDefault="00813752" w:rsidP="001728BF">
      <w:pPr>
        <w:pStyle w:val="Heading2"/>
        <w:sectPr w:rsidR="00813752" w:rsidSect="000000EC">
          <w:pgSz w:w="11906" w:h="16838"/>
          <w:pgMar w:top="1134" w:right="1134" w:bottom="1134" w:left="1134" w:header="709" w:footer="709" w:gutter="0"/>
          <w:cols w:space="708"/>
          <w:titlePg/>
          <w:docGrid w:linePitch="360"/>
        </w:sectPr>
      </w:pPr>
      <w:bookmarkStart w:id="2" w:name="_Appendix_C"/>
      <w:bookmarkEnd w:id="2"/>
    </w:p>
    <w:p w14:paraId="56ABDFA1" w14:textId="6BE2067C" w:rsidR="001728BF" w:rsidRDefault="001728BF" w:rsidP="001728BF">
      <w:pPr>
        <w:pStyle w:val="Heading2"/>
        <w:rPr>
          <w:rStyle w:val="Heading2Char"/>
        </w:rPr>
      </w:pPr>
      <w:r>
        <w:lastRenderedPageBreak/>
        <w:t xml:space="preserve">Appendix </w:t>
      </w:r>
      <w:r w:rsidR="009D1282">
        <w:t>C</w:t>
      </w:r>
    </w:p>
    <w:p w14:paraId="7638D165" w14:textId="77777777" w:rsidR="00813752" w:rsidRDefault="001728BF" w:rsidP="00813752">
      <w:pPr>
        <w:pStyle w:val="Heading3"/>
      </w:pPr>
      <w:r>
        <w:t>Scavenger hunt</w:t>
      </w:r>
    </w:p>
    <w:p w14:paraId="5A0CCE23" w14:textId="211269F9" w:rsidR="00813752" w:rsidRPr="00813752" w:rsidRDefault="00813752" w:rsidP="00813752">
      <w:pPr>
        <w:sectPr w:rsidR="00813752" w:rsidRPr="00813752" w:rsidSect="00813752">
          <w:pgSz w:w="11906" w:h="16838"/>
          <w:pgMar w:top="1134" w:right="1134" w:bottom="1128" w:left="1134" w:header="709" w:footer="709" w:gutter="0"/>
          <w:cols w:space="708"/>
          <w:titlePg/>
          <w:docGrid w:linePitch="360"/>
        </w:sectPr>
      </w:pPr>
      <w:r w:rsidRPr="009720ED">
        <w:rPr>
          <w:noProof/>
        </w:rPr>
        <w:drawing>
          <wp:inline distT="0" distB="0" distL="0" distR="0" wp14:anchorId="5A78416F" wp14:editId="52732035">
            <wp:extent cx="4697588" cy="6000750"/>
            <wp:effectExtent l="0" t="0" r="8255" b="0"/>
            <wp:docPr id="1902092181" name="Picture 1" descr="Scavenger hunt card&#10;Time : 12:00 am&#10;&#10;Text reads: What is the local time that a plane lands in Newcastle if it departs Kalgoorlie (2 hours behind Newcastle) at 0655 local time and the flight takes 5 hours 2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92181" name="Picture 1" descr="Scavenger hunt card&#10;Time : 12:00 am&#10;&#10;Text reads: What is the local time that a plane lands in Newcastle if it departs Kalgoorlie (2 hours behind Newcastle) at 0655 local time and the flight takes 5 hours 25 minutes}?"/>
                    <pic:cNvPicPr/>
                  </pic:nvPicPr>
                  <pic:blipFill>
                    <a:blip r:embed="rId34"/>
                    <a:stretch>
                      <a:fillRect/>
                    </a:stretch>
                  </pic:blipFill>
                  <pic:spPr>
                    <a:xfrm>
                      <a:off x="0" y="0"/>
                      <a:ext cx="4701453" cy="6005688"/>
                    </a:xfrm>
                    <a:prstGeom prst="rect">
                      <a:avLst/>
                    </a:prstGeom>
                  </pic:spPr>
                </pic:pic>
              </a:graphicData>
            </a:graphic>
          </wp:inline>
        </w:drawing>
      </w:r>
    </w:p>
    <w:p w14:paraId="3B52FF4F" w14:textId="7093EAA9" w:rsidR="003161A3" w:rsidRDefault="009720ED" w:rsidP="00813752">
      <w:r w:rsidRPr="009720ED">
        <w:rPr>
          <w:noProof/>
        </w:rPr>
        <w:lastRenderedPageBreak/>
        <w:drawing>
          <wp:inline distT="0" distB="0" distL="0" distR="0" wp14:anchorId="6D510691" wp14:editId="3554FEF4">
            <wp:extent cx="9175750" cy="5903593"/>
            <wp:effectExtent l="0" t="0" r="6350" b="2540"/>
            <wp:docPr id="1155269418" name="Picture 1" descr="Scavenger hunt card&#10;Time: 1420&#10;&#10;Text reads: What is the local time that a plane lands in Coffs Harbour if it departs Renmark (30 mins behind Coffs Harbour) at 1525 local time and the flight takes 2 hours 45 minutes?&#10;&#10;Scavenger hunt card&#10;Time: 6:40pm&#10;&#10;Text reads: What is the local time that a plane lands in Alice Springs if it departs Birdsville (30 mins ahead of Alice Springs) at 9:45 am local time and the flight takes 2 hours 55 minu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69418" name="Picture 1" descr="Scavenger hunt card&#10;Time: 1420&#10;&#10;Text reads: What is the local time that a plane lands in Coffs Harbour if it departs Renmark (30 mins behind Coffs Harbour) at 1525 local time and the flight takes 2 hours 45 minutes?&#10;&#10;Scavenger hunt card&#10;Time: 6:40pm&#10;&#10;Text reads: What is the local time that a plane lands in Alice Springs if it departs Birdsville (30 mins ahead of Alice Springs) at 9:45 am local time and the flight takes 2 hours 55 minutes}?&#10;"/>
                    <pic:cNvPicPr/>
                  </pic:nvPicPr>
                  <pic:blipFill>
                    <a:blip r:embed="rId35"/>
                    <a:stretch>
                      <a:fillRect/>
                    </a:stretch>
                  </pic:blipFill>
                  <pic:spPr>
                    <a:xfrm>
                      <a:off x="0" y="0"/>
                      <a:ext cx="9188157" cy="5911576"/>
                    </a:xfrm>
                    <a:prstGeom prst="rect">
                      <a:avLst/>
                    </a:prstGeom>
                  </pic:spPr>
                </pic:pic>
              </a:graphicData>
            </a:graphic>
          </wp:inline>
        </w:drawing>
      </w:r>
    </w:p>
    <w:p w14:paraId="12008C2B" w14:textId="702BFE0A" w:rsidR="003161A3" w:rsidRDefault="009720ED">
      <w:pPr>
        <w:suppressAutoHyphens w:val="0"/>
        <w:spacing w:before="0" w:after="160" w:line="259" w:lineRule="auto"/>
        <w:sectPr w:rsidR="003161A3" w:rsidSect="00813752">
          <w:pgSz w:w="16838" w:h="11906" w:orient="landscape"/>
          <w:pgMar w:top="1134" w:right="1128" w:bottom="1134" w:left="1134" w:header="709" w:footer="709" w:gutter="0"/>
          <w:cols w:space="708"/>
          <w:titlePg/>
          <w:docGrid w:linePitch="360"/>
        </w:sectPr>
      </w:pPr>
      <w:r w:rsidRPr="009720ED">
        <w:rPr>
          <w:noProof/>
        </w:rPr>
        <w:lastRenderedPageBreak/>
        <w:drawing>
          <wp:inline distT="0" distB="0" distL="0" distR="0" wp14:anchorId="62BDA9E3" wp14:editId="7FA51EE8">
            <wp:extent cx="9036050" cy="5854963"/>
            <wp:effectExtent l="0" t="0" r="0" b="0"/>
            <wp:docPr id="1073209543" name="Picture 1" descr="Scavenger hunt card&#10;Time: 12:10 pm&#10;&#10;Text reads: What is the local time that a plane lands in Griffith during daylight savings if it departs Port Augusta (30 mins behind Griffith) at 5:00 pm local time and the flight takes 3 hours 55 minutes}?&#10;&#10;Scavenger hunt card&#10;Time: 9:25 pm&#10;&#10;Text reads: What is the local time that a plane lands in Karratha if it departs Cairns (2 hours ahead of Karratha) at 7:35 am local time during daylight savings and the flight takes 5 hours 25 minu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09543" name="Picture 1" descr="Scavenger hunt card&#10;Time: 12:10 pm&#10;&#10;Text reads: What is the local time that a plane lands in Griffith during daylight savings if it departs Port Augusta (30 mins behind Griffith) at 5:00 pm local time and the flight takes 3 hours 55 minutes}?&#10;&#10;Scavenger hunt card&#10;Time: 9:25 pm&#10;&#10;Text reads: What is the local time that a plane lands in Karratha if it departs Cairns (2 hours ahead of Karratha) at 7:35 am local time during daylight savings and the flight takes 5 hours 25 minutes?&#10;"/>
                    <pic:cNvPicPr/>
                  </pic:nvPicPr>
                  <pic:blipFill>
                    <a:blip r:embed="rId36"/>
                    <a:stretch>
                      <a:fillRect/>
                    </a:stretch>
                  </pic:blipFill>
                  <pic:spPr>
                    <a:xfrm>
                      <a:off x="0" y="0"/>
                      <a:ext cx="9072360" cy="5878490"/>
                    </a:xfrm>
                    <a:prstGeom prst="rect">
                      <a:avLst/>
                    </a:prstGeom>
                  </pic:spPr>
                </pic:pic>
              </a:graphicData>
            </a:graphic>
          </wp:inline>
        </w:drawing>
      </w:r>
    </w:p>
    <w:p w14:paraId="4065CBA1" w14:textId="3E039F8C" w:rsidR="00005FB5" w:rsidRDefault="00813752">
      <w:pPr>
        <w:suppressAutoHyphens w:val="0"/>
        <w:spacing w:before="0" w:after="160" w:line="259" w:lineRule="auto"/>
      </w:pPr>
      <w:r w:rsidRPr="00813752">
        <w:rPr>
          <w:noProof/>
        </w:rPr>
        <w:lastRenderedPageBreak/>
        <w:drawing>
          <wp:inline distT="0" distB="0" distL="0" distR="0" wp14:anchorId="4EC59045" wp14:editId="600B8F64">
            <wp:extent cx="9255760" cy="5991225"/>
            <wp:effectExtent l="0" t="0" r="2540" b="9525"/>
            <wp:docPr id="2044214308" name="Picture 1" descr="Scavenger hunt card&#10;Time: 1500&#10;&#10;Text reads: What is the local time that a plane lands in Busselton if it departs Port Macquarie (2 hours ahead of Busselton) at 9:15 am local time and the flight takes 6 hours 25 minutes?&#10;&#10;Scavenger hunt card&#10;Time: 1:40pm&#10;&#10;What is the local time that a plane lands in Tailem Bend if it departs Airlie Beach (30 mins ahead of Tailem Bend) at 0655 local time during daylight saving and the flight takes 6 hours 25 minu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14308" name="Picture 1" descr="Scavenger hunt card&#10;Time: 1500&#10;&#10;Text reads: What is the local time that a plane lands in Busselton if it departs Port Macquarie (2 hours ahead of Busselton) at 9:15 am local time and the flight takes 6 hours 25 minutes?&#10;&#10;Scavenger hunt card&#10;Time: 1:40pm&#10;&#10;What is the local time that a plane lands in Tailem Bend if it departs Airlie Beach (30 mins ahead of Tailem Bend) at 0655 local time during daylight saving and the flight takes 6 hours 25 minutes}?&#10;"/>
                    <pic:cNvPicPr/>
                  </pic:nvPicPr>
                  <pic:blipFill>
                    <a:blip r:embed="rId37"/>
                    <a:stretch>
                      <a:fillRect/>
                    </a:stretch>
                  </pic:blipFill>
                  <pic:spPr>
                    <a:xfrm>
                      <a:off x="0" y="0"/>
                      <a:ext cx="9255760" cy="5991225"/>
                    </a:xfrm>
                    <a:prstGeom prst="rect">
                      <a:avLst/>
                    </a:prstGeom>
                  </pic:spPr>
                </pic:pic>
              </a:graphicData>
            </a:graphic>
          </wp:inline>
        </w:drawing>
      </w:r>
      <w:r w:rsidRPr="00813752">
        <w:t xml:space="preserve"> </w:t>
      </w:r>
      <w:r w:rsidR="00F36A4F">
        <w:br w:type="page"/>
      </w:r>
    </w:p>
    <w:p w14:paraId="05BBE9EF" w14:textId="736C84D4" w:rsidR="00BE00F3" w:rsidRDefault="00813752">
      <w:pPr>
        <w:suppressAutoHyphens w:val="0"/>
        <w:spacing w:before="0" w:after="160" w:line="259" w:lineRule="auto"/>
      </w:pPr>
      <w:r w:rsidRPr="00813752">
        <w:rPr>
          <w:noProof/>
        </w:rPr>
        <w:lastRenderedPageBreak/>
        <w:drawing>
          <wp:inline distT="0" distB="0" distL="0" distR="0" wp14:anchorId="2530A238" wp14:editId="2024A6A5">
            <wp:extent cx="9255760" cy="5991225"/>
            <wp:effectExtent l="0" t="0" r="2540" b="9525"/>
            <wp:docPr id="81552032" name="Picture 1" descr="Scavenger hunt card&#10;Time: 1350&#10;&#10;Text reads: What is the local time that a plane lands in Tennant Creek if it departs Wollongong (30 mins ahead of Tennant Creek) at 5:45 am local time and the flight takes 8 hours 30 minutes?&#10;&#10;Scavenger hunt card&#10;Time: 1:45pm&#10;&#10;What is the local time that a plane lands in Geraldton if it departs Cootamundra (2 hours ahead of Geraldton) at 1635 local time and the flight takes 9 hours 2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2032" name="Picture 1" descr="Scavenger hunt card&#10;Time: 1350&#10;&#10;Text reads: What is the local time that a plane lands in Tennant Creek if it departs Wollongong (30 mins ahead of Tennant Creek) at 5:45 am local time and the flight takes 8 hours 30 minutes?&#10;&#10;Scavenger hunt card&#10;Time: 1:45pm&#10;&#10;What is the local time that a plane lands in Geraldton if it departs Cootamundra (2 hours ahead of Geraldton) at 1635 local time and the flight takes 9 hours 25 minutes?"/>
                    <pic:cNvPicPr/>
                  </pic:nvPicPr>
                  <pic:blipFill>
                    <a:blip r:embed="rId38"/>
                    <a:stretch>
                      <a:fillRect/>
                    </a:stretch>
                  </pic:blipFill>
                  <pic:spPr>
                    <a:xfrm>
                      <a:off x="0" y="0"/>
                      <a:ext cx="9255760" cy="5991225"/>
                    </a:xfrm>
                    <a:prstGeom prst="rect">
                      <a:avLst/>
                    </a:prstGeom>
                  </pic:spPr>
                </pic:pic>
              </a:graphicData>
            </a:graphic>
          </wp:inline>
        </w:drawing>
      </w:r>
    </w:p>
    <w:p w14:paraId="683E1A9F" w14:textId="77777777" w:rsidR="00AC3F49" w:rsidRDefault="00AC3F49" w:rsidP="009D1282">
      <w:pPr>
        <w:pStyle w:val="ListBullet"/>
        <w:numPr>
          <w:ilvl w:val="0"/>
          <w:numId w:val="0"/>
        </w:numPr>
        <w:sectPr w:rsidR="00AC3F49" w:rsidSect="003161A3">
          <w:pgSz w:w="16838" w:h="11906" w:orient="landscape"/>
          <w:pgMar w:top="1134" w:right="1134" w:bottom="1134" w:left="1128" w:header="709" w:footer="709" w:gutter="0"/>
          <w:cols w:space="708"/>
          <w:titlePg/>
          <w:docGrid w:linePitch="360"/>
        </w:sectPr>
      </w:pPr>
    </w:p>
    <w:p w14:paraId="10A3C5CE" w14:textId="411373BE" w:rsidR="0007654A" w:rsidRDefault="0007654A" w:rsidP="0007654A">
      <w:pPr>
        <w:pStyle w:val="Heading2"/>
      </w:pPr>
      <w:bookmarkStart w:id="3" w:name="_Appendix_D"/>
      <w:bookmarkEnd w:id="3"/>
      <w:r>
        <w:lastRenderedPageBreak/>
        <w:t xml:space="preserve">Appendix </w:t>
      </w:r>
      <w:r w:rsidR="00964F21">
        <w:t>D</w:t>
      </w:r>
    </w:p>
    <w:p w14:paraId="75E818E5" w14:textId="39B0C667" w:rsidR="0007654A" w:rsidRDefault="00964F21" w:rsidP="0007654A">
      <w:pPr>
        <w:pStyle w:val="Heading3"/>
      </w:pPr>
      <w:r>
        <w:t>HSC-style questions</w:t>
      </w:r>
    </w:p>
    <w:p w14:paraId="70939DC6" w14:textId="7C8777F4" w:rsidR="001A24B9" w:rsidRPr="001A24B9" w:rsidRDefault="001A24B9" w:rsidP="001A24B9">
      <w:pPr>
        <w:rPr>
          <w:rStyle w:val="Strong"/>
        </w:rPr>
      </w:pPr>
      <w:r w:rsidRPr="001A24B9">
        <w:rPr>
          <w:rStyle w:val="Strong"/>
        </w:rPr>
        <w:t>Question 1</w:t>
      </w:r>
    </w:p>
    <w:p w14:paraId="5A3F2A78" w14:textId="0EBC9835" w:rsidR="00744233" w:rsidRPr="00C11744" w:rsidRDefault="00086D67" w:rsidP="001A24B9">
      <w:r w:rsidRPr="00C11744">
        <w:t>I</w:t>
      </w:r>
      <w:r w:rsidR="00744233" w:rsidRPr="00C11744">
        <w:t>t is</w:t>
      </w:r>
      <w:r w:rsidR="00C11744">
        <w:t xml:space="preserve"> 3 pm</w:t>
      </w:r>
      <w:r w:rsidR="00744233" w:rsidRPr="00C11744">
        <w:t xml:space="preserve"> on Tuesday in Carnarvon, Western Australia</w:t>
      </w:r>
      <w:r w:rsidR="00E233B3" w:rsidRPr="00C11744">
        <w:t xml:space="preserve">, </w:t>
      </w:r>
      <w:r w:rsidR="00FB2807" w:rsidRPr="00C11744">
        <w:t xml:space="preserve">which is </w:t>
      </w:r>
      <w:r w:rsidR="00E233B3" w:rsidRPr="00C11744">
        <w:t>2 hours behind NSW</w:t>
      </w:r>
      <w:r w:rsidR="0079053E">
        <w:t>.</w:t>
      </w:r>
      <w:r w:rsidR="0093732D" w:rsidRPr="00C11744">
        <w:t xml:space="preserve"> </w:t>
      </w:r>
      <w:r w:rsidR="0079053E">
        <w:t>W</w:t>
      </w:r>
      <w:r w:rsidR="00744233" w:rsidRPr="00C11744">
        <w:t>hat time and day is it in Coffs Harbour</w:t>
      </w:r>
      <w:r w:rsidR="00FB2807" w:rsidRPr="00C11744">
        <w:t>, NSW</w:t>
      </w:r>
      <w:r w:rsidR="00744233" w:rsidRPr="00C11744">
        <w:t xml:space="preserve"> if NSW is </w:t>
      </w:r>
      <w:r w:rsidR="0051255B" w:rsidRPr="00C11744">
        <w:t xml:space="preserve">additionally </w:t>
      </w:r>
      <w:r w:rsidR="00744233" w:rsidRPr="00C11744">
        <w:t>observing daylight saving time?</w:t>
      </w:r>
    </w:p>
    <w:p w14:paraId="112AA143" w14:textId="2B360533" w:rsidR="001A24B9" w:rsidRPr="001A24B9" w:rsidRDefault="001A24B9" w:rsidP="001A24B9">
      <w:pPr>
        <w:rPr>
          <w:rStyle w:val="Strong"/>
        </w:rPr>
      </w:pPr>
      <w:r w:rsidRPr="001A24B9">
        <w:rPr>
          <w:rStyle w:val="Strong"/>
        </w:rPr>
        <w:t xml:space="preserve">Question </w:t>
      </w:r>
      <w:r>
        <w:rPr>
          <w:rStyle w:val="Strong"/>
        </w:rPr>
        <w:t>2</w:t>
      </w:r>
    </w:p>
    <w:p w14:paraId="5C830F41" w14:textId="1B87620B" w:rsidR="00744233" w:rsidRPr="00B56601" w:rsidRDefault="00744233" w:rsidP="001A24B9">
      <w:r w:rsidRPr="00C11744">
        <w:t xml:space="preserve">A </w:t>
      </w:r>
      <w:r w:rsidRPr="00B56601">
        <w:t>flight departs Melbourne at</w:t>
      </w:r>
      <w:r w:rsidR="0079053E">
        <w:t xml:space="preserve"> 9 am</w:t>
      </w:r>
      <w:r w:rsidRPr="00B56601">
        <w:t xml:space="preserve">, heading towards Broome. The flight time is </w:t>
      </w:r>
      <w:r w:rsidR="0079053E">
        <w:t>4 hours </w:t>
      </w:r>
      <w:r w:rsidR="000000EC">
        <w:t xml:space="preserve">and </w:t>
      </w:r>
      <w:r w:rsidR="0079053E">
        <w:t>40 minutes</w:t>
      </w:r>
      <w:r w:rsidR="008E4DD8">
        <w:rPr>
          <w:rFonts w:eastAsiaTheme="minorEastAsia"/>
        </w:rPr>
        <w:t>.</w:t>
      </w:r>
      <w:r w:rsidR="00656F53">
        <w:t xml:space="preserve"> </w:t>
      </w:r>
      <w:r w:rsidR="00CC2FA2" w:rsidRPr="00B56601">
        <w:t>Broome is 2 hours behind Melbourne</w:t>
      </w:r>
    </w:p>
    <w:p w14:paraId="2AED123F" w14:textId="77777777" w:rsidR="00744233" w:rsidRPr="00B56601" w:rsidRDefault="00744233" w:rsidP="001A24B9">
      <w:r w:rsidRPr="00B56601">
        <w:t>What is the local time in Broome when the plane arrives?</w:t>
      </w:r>
    </w:p>
    <w:p w14:paraId="3B23C195" w14:textId="677BD6DE" w:rsidR="001A24B9" w:rsidRPr="001A24B9" w:rsidRDefault="001A24B9" w:rsidP="001A24B9">
      <w:pPr>
        <w:rPr>
          <w:rStyle w:val="Strong"/>
        </w:rPr>
      </w:pPr>
      <w:r w:rsidRPr="001A24B9">
        <w:rPr>
          <w:rStyle w:val="Strong"/>
        </w:rPr>
        <w:t xml:space="preserve">Question </w:t>
      </w:r>
      <w:r>
        <w:rPr>
          <w:rStyle w:val="Strong"/>
        </w:rPr>
        <w:t>3</w:t>
      </w:r>
    </w:p>
    <w:p w14:paraId="63E1C85C" w14:textId="5E746B6B" w:rsidR="00744233" w:rsidRPr="00B56601" w:rsidRDefault="00744233" w:rsidP="001A24B9">
      <w:r w:rsidRPr="00B56601">
        <w:t xml:space="preserve">A flight departs Sydney at </w:t>
      </w:r>
      <w:r w:rsidR="008E4DD8">
        <w:t>9:</w:t>
      </w:r>
      <w:r w:rsidR="008E4DD8" w:rsidRPr="008E4DD8">
        <w:t>15</w:t>
      </w:r>
      <w:r w:rsidR="008E4DD8">
        <w:t> am</w:t>
      </w:r>
      <w:r w:rsidRPr="00B56601">
        <w:t xml:space="preserve"> and arrives in Adelaide </w:t>
      </w:r>
      <w:r w:rsidR="008E4DD8">
        <w:t>2 hours </w:t>
      </w:r>
      <w:r w:rsidR="000000EC">
        <w:t xml:space="preserve">and </w:t>
      </w:r>
      <w:r w:rsidR="008E4DD8">
        <w:t>10 minutes</w:t>
      </w:r>
      <w:r w:rsidRPr="00B56601">
        <w:rPr>
          <w:iCs/>
        </w:rPr>
        <w:t xml:space="preserve"> </w:t>
      </w:r>
      <w:r w:rsidRPr="00B56601">
        <w:t>later.</w:t>
      </w:r>
      <w:r w:rsidR="00123DE5" w:rsidRPr="00B56601">
        <w:t xml:space="preserve"> If Adelaide is 30 min</w:t>
      </w:r>
      <w:r w:rsidR="00B32F3D">
        <w:t>ute</w:t>
      </w:r>
      <w:r w:rsidR="00123DE5" w:rsidRPr="00B56601">
        <w:t>s behind Sydney, w</w:t>
      </w:r>
      <w:r w:rsidRPr="00B56601">
        <w:t>hat is the local arrival time in Adelaide</w:t>
      </w:r>
      <w:r w:rsidR="00D96A3A">
        <w:t xml:space="preserve"> when the plane arrives</w:t>
      </w:r>
      <w:r w:rsidRPr="00B56601">
        <w:t>?</w:t>
      </w:r>
    </w:p>
    <w:p w14:paraId="65C640C7" w14:textId="2EAC699F" w:rsidR="001A24B9" w:rsidRPr="001A24B9" w:rsidRDefault="001A24B9" w:rsidP="001A24B9">
      <w:pPr>
        <w:rPr>
          <w:rStyle w:val="Strong"/>
        </w:rPr>
      </w:pPr>
      <w:r w:rsidRPr="001A24B9">
        <w:rPr>
          <w:rStyle w:val="Strong"/>
        </w:rPr>
        <w:t xml:space="preserve">Question </w:t>
      </w:r>
      <w:r>
        <w:rPr>
          <w:rStyle w:val="Strong"/>
        </w:rPr>
        <w:t>4</w:t>
      </w:r>
    </w:p>
    <w:p w14:paraId="154C740C" w14:textId="3ABC1385" w:rsidR="00276B6D" w:rsidRDefault="00744233" w:rsidP="001A24B9">
      <w:r w:rsidRPr="00B56601">
        <w:t xml:space="preserve">A train departs Darwin at </w:t>
      </w:r>
      <w:r w:rsidR="00276B6D">
        <w:t>7:40 pm</w:t>
      </w:r>
      <w:r w:rsidRPr="00B56601">
        <w:t xml:space="preserve"> on Tuesday</w:t>
      </w:r>
      <w:r w:rsidR="001E46DE">
        <w:t xml:space="preserve">. It </w:t>
      </w:r>
      <w:r w:rsidRPr="00B56601">
        <w:t xml:space="preserve">travels </w:t>
      </w:r>
      <w:r w:rsidR="00094E50">
        <w:t>to Brisbane</w:t>
      </w:r>
      <w:r w:rsidR="00642A72">
        <w:t>, with the journey taking</w:t>
      </w:r>
      <w:r w:rsidR="00642A72" w:rsidRPr="00B56601">
        <w:t xml:space="preserve"> </w:t>
      </w:r>
      <w:r w:rsidR="00276B6D">
        <w:t>15 hours </w:t>
      </w:r>
      <w:r w:rsidR="000000EC">
        <w:t xml:space="preserve">and </w:t>
      </w:r>
      <w:r w:rsidR="00276B6D">
        <w:t>25 minutes</w:t>
      </w:r>
      <w:r w:rsidR="002D7235">
        <w:t>.</w:t>
      </w:r>
    </w:p>
    <w:p w14:paraId="67D06A94" w14:textId="3F5D77F1" w:rsidR="00744233" w:rsidRPr="00B56601" w:rsidRDefault="00744233" w:rsidP="001A24B9">
      <w:r w:rsidRPr="00B56601">
        <w:t>What is the local arrival time and day in Brisbane?</w:t>
      </w:r>
      <w:r w:rsidR="008F3066" w:rsidRPr="00B56601">
        <w:t xml:space="preserve"> (Brisbane is 30 min</w:t>
      </w:r>
      <w:r w:rsidR="003A7B2A">
        <w:t>ute</w:t>
      </w:r>
      <w:r w:rsidR="008F3066" w:rsidRPr="00B56601">
        <w:t>s ahead of Darwin)</w:t>
      </w:r>
    </w:p>
    <w:p w14:paraId="01AFEF5C" w14:textId="2C872C75" w:rsidR="001A24B9" w:rsidRPr="001A24B9" w:rsidRDefault="001A24B9" w:rsidP="001A24B9">
      <w:pPr>
        <w:rPr>
          <w:rStyle w:val="Strong"/>
        </w:rPr>
      </w:pPr>
      <w:r w:rsidRPr="001A24B9">
        <w:rPr>
          <w:rStyle w:val="Strong"/>
        </w:rPr>
        <w:t xml:space="preserve">Question </w:t>
      </w:r>
      <w:r>
        <w:rPr>
          <w:rStyle w:val="Strong"/>
        </w:rPr>
        <w:t>5</w:t>
      </w:r>
    </w:p>
    <w:p w14:paraId="596EF46C" w14:textId="0B60E424" w:rsidR="00CF1936" w:rsidRPr="00B56601" w:rsidRDefault="00744233" w:rsidP="001A24B9">
      <w:r w:rsidRPr="00B56601">
        <w:t xml:space="preserve">A long-distance driver leaves Geraldton at </w:t>
      </w:r>
      <w:r w:rsidR="002D7235">
        <w:t>5:20 am</w:t>
      </w:r>
      <w:r w:rsidRPr="00B56601">
        <w:t xml:space="preserve"> Monday and drives to Port Augusta.</w:t>
      </w:r>
      <w:r w:rsidR="00C11744">
        <w:t xml:space="preserve"> </w:t>
      </w:r>
      <w:r w:rsidRPr="00B56601">
        <w:t xml:space="preserve">The journey takes </w:t>
      </w:r>
      <w:r w:rsidR="002D7235">
        <w:t>28 hours</w:t>
      </w:r>
      <w:r w:rsidR="000000EC">
        <w:t xml:space="preserve"> and</w:t>
      </w:r>
      <w:r w:rsidR="002D7235">
        <w:t> 40 minutes,</w:t>
      </w:r>
      <w:r w:rsidRPr="00B56601">
        <w:t xml:space="preserve"> including rest stops.</w:t>
      </w:r>
      <w:r w:rsidR="00FE3B8F">
        <w:t xml:space="preserve"> </w:t>
      </w:r>
      <w:r w:rsidR="008F3066" w:rsidRPr="00B56601">
        <w:t>If Geraldton is 1.5 hours behind Port Augusta, w</w:t>
      </w:r>
      <w:r w:rsidRPr="00B56601">
        <w:t>hat is the local arrival time and day in Port Augusta?</w:t>
      </w:r>
    </w:p>
    <w:p w14:paraId="05B97C70" w14:textId="77777777" w:rsidR="00E00962" w:rsidRDefault="00E00962" w:rsidP="004F1D2C">
      <w:r>
        <w:br w:type="page"/>
      </w:r>
    </w:p>
    <w:p w14:paraId="095A4899" w14:textId="0C245967" w:rsidR="0007654A" w:rsidRDefault="00E00962" w:rsidP="00A60CF8">
      <w:pPr>
        <w:pStyle w:val="Heading2"/>
      </w:pPr>
      <w:r>
        <w:lastRenderedPageBreak/>
        <w:t>Sample solutions</w:t>
      </w:r>
    </w:p>
    <w:p w14:paraId="331AE20F" w14:textId="0099864D" w:rsidR="00925477" w:rsidRDefault="0007654A" w:rsidP="00925477">
      <w:pPr>
        <w:pStyle w:val="Heading3"/>
      </w:pPr>
      <w:r>
        <w:t xml:space="preserve">Appendix </w:t>
      </w:r>
      <w:r w:rsidR="00900C00">
        <w:t>D</w:t>
      </w:r>
      <w:r>
        <w:t xml:space="preserve"> – </w:t>
      </w:r>
      <w:r w:rsidR="00900C00">
        <w:t>HSC-style questions</w:t>
      </w:r>
    </w:p>
    <w:p w14:paraId="217B086D" w14:textId="5FB75AEB" w:rsidR="003A7B2A" w:rsidRPr="001A24B9" w:rsidRDefault="003A7B2A" w:rsidP="003A7B2A">
      <w:pPr>
        <w:rPr>
          <w:rStyle w:val="Strong"/>
        </w:rPr>
      </w:pPr>
      <w:r w:rsidRPr="001A24B9">
        <w:rPr>
          <w:rStyle w:val="Strong"/>
        </w:rPr>
        <w:t xml:space="preserve">Question </w:t>
      </w:r>
      <w:r>
        <w:rPr>
          <w:rStyle w:val="Strong"/>
        </w:rPr>
        <w:t>1</w:t>
      </w:r>
    </w:p>
    <w:p w14:paraId="124F07C4" w14:textId="181486CE" w:rsidR="00417870" w:rsidRDefault="002A03B5" w:rsidP="00417870">
      <w:pPr>
        <w:pStyle w:val="ListNumber"/>
        <w:numPr>
          <w:ilvl w:val="0"/>
          <w:numId w:val="0"/>
        </w:numPr>
      </w:pPr>
      <w:r w:rsidRPr="00B36492">
        <w:rPr>
          <w:noProof/>
        </w:rPr>
        <w:drawing>
          <wp:inline distT="0" distB="0" distL="0" distR="0" wp14:anchorId="4BF35AF6" wp14:editId="221947FC">
            <wp:extent cx="2924364" cy="971550"/>
            <wp:effectExtent l="0" t="0" r="9525" b="0"/>
            <wp:docPr id="934962099" name="Picture 1" descr="Timeline showing Carnarvon, Tuesday 3 pm and Coffs Harbour. &#10;&#10;There is a blue arrow pointing from Carnarvon to Coffs Harbour with the label '+ 2 hours and +1 hour daylight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62099" name="Picture 1" descr="Timeline showing Carnarvon, Tuesday 3 pm and Coffs Harbour. &#10;&#10;There is a blue arrow pointing from Carnarvon to Coffs Harbour with the label '+ 2 hours and +1 hour daylight savings'."/>
                    <pic:cNvPicPr/>
                  </pic:nvPicPr>
                  <pic:blipFill>
                    <a:blip r:embed="rId39">
                      <a:extLst>
                        <a:ext uri="{28A0092B-C50C-407E-A947-70E740481C1C}">
                          <a14:useLocalDpi xmlns:a14="http://schemas.microsoft.com/office/drawing/2010/main" val="0"/>
                        </a:ext>
                      </a:extLst>
                    </a:blip>
                    <a:stretch>
                      <a:fillRect/>
                    </a:stretch>
                  </pic:blipFill>
                  <pic:spPr>
                    <a:xfrm>
                      <a:off x="0" y="0"/>
                      <a:ext cx="2924364" cy="971550"/>
                    </a:xfrm>
                    <a:prstGeom prst="rect">
                      <a:avLst/>
                    </a:prstGeom>
                  </pic:spPr>
                </pic:pic>
              </a:graphicData>
            </a:graphic>
          </wp:inline>
        </w:drawing>
      </w:r>
    </w:p>
    <w:p w14:paraId="1710B349" w14:textId="6E8BFD1B" w:rsidR="00B36492" w:rsidRPr="00417870" w:rsidRDefault="00025600" w:rsidP="00B737B8">
      <w:pPr>
        <w:pStyle w:val="ListParagraph"/>
        <w:spacing w:after="480"/>
        <w:rPr>
          <w:rFonts w:eastAsiaTheme="minorEastAsia"/>
        </w:rPr>
      </w:pPr>
      <m:oMathPara>
        <m:oMathParaPr>
          <m:jc m:val="left"/>
        </m:oMathParaPr>
        <m:oMath>
          <m:r>
            <m:rPr>
              <m:nor/>
            </m:rPr>
            <w:rPr>
              <w:iCs/>
            </w:rPr>
            <m:t>Coffs Harbour</m:t>
          </m:r>
          <m:r>
            <m:rPr>
              <m:aln/>
            </m:rPr>
            <w:rPr>
              <w:rFonts w:ascii="Cambria Math" w:hAnsi="Cambria Math"/>
            </w:rPr>
            <m:t>=</m:t>
          </m:r>
          <m:r>
            <m:rPr>
              <m:nor/>
            </m:rPr>
            <m:t>Tuesday 3</m:t>
          </m:r>
          <m:r>
            <m:rPr>
              <m:nor/>
            </m:rPr>
            <w:rPr>
              <w:rFonts w:ascii="Cambria Math"/>
            </w:rPr>
            <m:t> </m:t>
          </m:r>
          <m:r>
            <m:rPr>
              <m:nor/>
            </m:rPr>
            <m:t>pm + 3 hours</m:t>
          </m:r>
          <m:r>
            <m:rPr>
              <m:nor/>
            </m:rPr>
            <w:br/>
          </m:r>
        </m:oMath>
        <m:oMath>
          <m:r>
            <m:rPr>
              <m:aln/>
            </m:rPr>
            <w:rPr>
              <w:rFonts w:ascii="Cambria Math" w:hAnsi="Cambria Math"/>
            </w:rPr>
            <m:t>=</m:t>
          </m:r>
          <m:r>
            <m:rPr>
              <m:nor/>
            </m:rPr>
            <m:t>Tuesday 6</m:t>
          </m:r>
          <m:r>
            <m:rPr>
              <m:nor/>
            </m:rPr>
            <w:rPr>
              <w:rFonts w:ascii="Cambria Math"/>
            </w:rPr>
            <m:t> </m:t>
          </m:r>
          <m:r>
            <m:rPr>
              <m:nor/>
            </m:rPr>
            <m:t>pm</m:t>
          </m:r>
          <m:r>
            <m:rPr>
              <m:nor/>
            </m:rPr>
            <w:rPr>
              <w:rFonts w:ascii="Cambria Math"/>
            </w:rPr>
            <m:t>.</m:t>
          </m:r>
        </m:oMath>
      </m:oMathPara>
    </w:p>
    <w:p w14:paraId="5D316875" w14:textId="77777777" w:rsidR="003A7B2A" w:rsidRPr="001A24B9" w:rsidRDefault="003A7B2A" w:rsidP="003A7B2A">
      <w:pPr>
        <w:rPr>
          <w:rStyle w:val="Strong"/>
        </w:rPr>
      </w:pPr>
      <w:r w:rsidRPr="001A24B9">
        <w:rPr>
          <w:rStyle w:val="Strong"/>
        </w:rPr>
        <w:t xml:space="preserve">Question </w:t>
      </w:r>
      <w:r>
        <w:rPr>
          <w:rStyle w:val="Strong"/>
        </w:rPr>
        <w:t>2</w:t>
      </w:r>
    </w:p>
    <w:p w14:paraId="75EA2804" w14:textId="7847912A" w:rsidR="007A31AC" w:rsidRDefault="002A03B5" w:rsidP="00417870">
      <w:pPr>
        <w:pStyle w:val="ListNumber"/>
        <w:numPr>
          <w:ilvl w:val="0"/>
          <w:numId w:val="0"/>
        </w:numPr>
        <w:ind w:left="567"/>
      </w:pPr>
      <w:r w:rsidRPr="000D1726">
        <w:rPr>
          <w:noProof/>
        </w:rPr>
        <w:drawing>
          <wp:inline distT="0" distB="0" distL="0" distR="0" wp14:anchorId="279554B1" wp14:editId="4D9C92BE">
            <wp:extent cx="3000375" cy="730862"/>
            <wp:effectExtent l="0" t="0" r="0" b="0"/>
            <wp:docPr id="1357096271" name="Picture 1" descr="Timeline showing Broome,  and Melbourne 9 am.&#10;&#10;There is a blue arrow pointing from Melbourne to Broome with the label  '−2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96271" name="Picture 1" descr="Timeline showing Broome,  and Melbourne 9 am.&#10;&#10;There is a blue arrow pointing from Melbourne to Broome with the label  '−2 hours'. "/>
                    <pic:cNvPicPr/>
                  </pic:nvPicPr>
                  <pic:blipFill>
                    <a:blip r:embed="rId40">
                      <a:extLst>
                        <a:ext uri="{28A0092B-C50C-407E-A947-70E740481C1C}">
                          <a14:useLocalDpi xmlns:a14="http://schemas.microsoft.com/office/drawing/2010/main" val="0"/>
                        </a:ext>
                      </a:extLst>
                    </a:blip>
                    <a:stretch>
                      <a:fillRect/>
                    </a:stretch>
                  </pic:blipFill>
                  <pic:spPr>
                    <a:xfrm>
                      <a:off x="0" y="0"/>
                      <a:ext cx="3000375" cy="730862"/>
                    </a:xfrm>
                    <a:prstGeom prst="rect">
                      <a:avLst/>
                    </a:prstGeom>
                  </pic:spPr>
                </pic:pic>
              </a:graphicData>
            </a:graphic>
          </wp:inline>
        </w:drawing>
      </w:r>
    </w:p>
    <w:p w14:paraId="51940D8B" w14:textId="76D1718B" w:rsidR="00350114" w:rsidRPr="00D246D9" w:rsidRDefault="00350114" w:rsidP="00350114">
      <w:pPr>
        <w:pStyle w:val="ListParagraph"/>
        <w:spacing w:after="480"/>
        <w:rPr>
          <w:rFonts w:eastAsiaTheme="minorEastAsia"/>
        </w:rPr>
      </w:pPr>
      <w:r>
        <w:rPr>
          <w:iCs/>
        </w:rPr>
        <w:t>Melbourne is east of Broome, so it is 2 hours ahead of Broome.</w:t>
      </w:r>
      <m:oMath>
        <m:r>
          <m:rPr>
            <m:sty m:val="p"/>
          </m:rPr>
          <w:rPr>
            <w:rFonts w:ascii="Cambria Math"/>
          </w:rPr>
          <w:br/>
        </m:r>
      </m:oMath>
      <m:oMathPara>
        <m:oMathParaPr>
          <m:jc m:val="left"/>
        </m:oMathParaPr>
        <m:oMath>
          <m:r>
            <m:rPr>
              <m:nor/>
            </m:rPr>
            <m:t xml:space="preserve">Broome </m:t>
          </m:r>
          <m:r>
            <m:rPr>
              <m:aln/>
            </m:rPr>
            <w:rPr>
              <w:rFonts w:ascii="Cambria Math" w:hAnsi="Cambria Math"/>
            </w:rPr>
            <m:t xml:space="preserve">= </m:t>
          </m:r>
          <m:r>
            <m:rPr>
              <m:nor/>
            </m:rPr>
            <m:t>9</m:t>
          </m:r>
          <m:r>
            <m:rPr>
              <m:nor/>
            </m:rPr>
            <w:rPr>
              <w:rFonts w:ascii="Cambria Math"/>
            </w:rPr>
            <m:t> </m:t>
          </m:r>
          <m:r>
            <m:rPr>
              <m:nor/>
            </m:rPr>
            <m:t>am – 2</m:t>
          </m:r>
          <m:r>
            <m:rPr>
              <m:nor/>
            </m:rPr>
            <w:rPr>
              <w:rFonts w:ascii="Cambria Math"/>
            </w:rPr>
            <m:t xml:space="preserve"> </m:t>
          </m:r>
          <m:r>
            <m:rPr>
              <m:nor/>
            </m:rPr>
            <m:t xml:space="preserve">hours </m:t>
          </m:r>
          <m:r>
            <m:rPr>
              <m:nor/>
            </m:rPr>
            <w:rPr>
              <w:rFonts w:ascii="Cambria Math"/>
            </w:rPr>
            <w:br/>
          </m:r>
        </m:oMath>
        <m:oMath>
          <m:r>
            <m:rPr>
              <m:aln/>
            </m:rPr>
            <w:rPr>
              <w:rFonts w:ascii="Cambria Math" w:hAnsi="Cambria Math"/>
            </w:rPr>
            <m:t>=</m:t>
          </m:r>
          <m:r>
            <m:rPr>
              <m:nor/>
            </m:rPr>
            <m:t>7</m:t>
          </m:r>
          <m:r>
            <m:rPr>
              <m:nor/>
            </m:rPr>
            <w:rPr>
              <w:rFonts w:ascii="Cambria Math"/>
            </w:rPr>
            <m:t> </m:t>
          </m:r>
          <m:r>
            <m:rPr>
              <m:nor/>
            </m:rPr>
            <m:t>am</m:t>
          </m:r>
          <m:r>
            <m:rPr>
              <m:nor/>
            </m:rPr>
            <w:rPr>
              <w:rFonts w:ascii="Cambria Math"/>
            </w:rPr>
            <w:br/>
          </m:r>
        </m:oMath>
        <m:oMath>
          <m:r>
            <m:rPr>
              <m:nor/>
            </m:rPr>
            <m:t>Plus travel time = 7</m:t>
          </m:r>
          <m:r>
            <m:rPr>
              <m:nor/>
            </m:rPr>
            <w:rPr>
              <w:rFonts w:ascii="Cambria Math"/>
            </w:rPr>
            <m:t> </m:t>
          </m:r>
          <m:r>
            <m:rPr>
              <m:nor/>
            </m:rPr>
            <m:t>am +</m:t>
          </m:r>
          <m:r>
            <m:rPr>
              <m:nor/>
            </m:rPr>
            <w:rPr>
              <w:rFonts w:ascii="Cambria Math"/>
            </w:rPr>
            <m:t xml:space="preserve"> </m:t>
          </m:r>
          <m:r>
            <m:rPr>
              <m:nor/>
            </m:rPr>
            <m:t>4</m:t>
          </m:r>
          <m:r>
            <m:rPr>
              <m:nor/>
            </m:rPr>
            <w:rPr>
              <w:rFonts w:ascii="Cambria Math"/>
            </w:rPr>
            <m:t> </m:t>
          </m:r>
          <m:r>
            <m:rPr>
              <m:nor/>
            </m:rPr>
            <m:t>hours</m:t>
          </m:r>
          <m:r>
            <m:rPr>
              <m:nor/>
            </m:rPr>
            <w:rPr>
              <w:rFonts w:ascii="Cambria Math"/>
            </w:rPr>
            <m:t> </m:t>
          </m:r>
          <m:r>
            <m:rPr>
              <m:nor/>
            </m:rPr>
            <m:t>and</m:t>
          </m:r>
          <m:r>
            <m:rPr>
              <m:nor/>
            </m:rPr>
            <w:rPr>
              <w:rFonts w:ascii="Cambria Math"/>
            </w:rPr>
            <m:t xml:space="preserve"> </m:t>
          </m:r>
          <m:r>
            <m:rPr>
              <m:nor/>
            </m:rPr>
            <m:t>40</m:t>
          </m:r>
          <m:r>
            <m:rPr>
              <m:nor/>
            </m:rPr>
            <w:rPr>
              <w:rFonts w:ascii="Cambria Math"/>
            </w:rPr>
            <m:t> </m:t>
          </m:r>
          <m:r>
            <m:rPr>
              <m:nor/>
            </m:rPr>
            <m:t>minutes</m:t>
          </m:r>
          <m:r>
            <m:rPr>
              <m:nor/>
            </m:rPr>
            <w:rPr>
              <w:rFonts w:ascii="Cambria Math"/>
            </w:rPr>
            <m:t xml:space="preserve"> </m:t>
          </m:r>
          <m:r>
            <m:rPr>
              <m:nor/>
            </m:rPr>
            <m:t>=</m:t>
          </m:r>
          <m:r>
            <m:rPr>
              <m:nor/>
            </m:rPr>
            <w:rPr>
              <w:rFonts w:ascii="Cambria Math"/>
            </w:rPr>
            <m:t xml:space="preserve"> </m:t>
          </m:r>
          <m:r>
            <m:rPr>
              <m:nor/>
            </m:rPr>
            <m:t>11:40</m:t>
          </m:r>
          <m:r>
            <m:rPr>
              <m:nor/>
            </m:rPr>
            <w:rPr>
              <w:rFonts w:ascii="Cambria Math"/>
            </w:rPr>
            <m:t> </m:t>
          </m:r>
          <m:r>
            <m:rPr>
              <m:nor/>
            </m:rPr>
            <m:t>am</m:t>
          </m:r>
          <m:r>
            <m:rPr>
              <m:nor/>
            </m:rPr>
            <w:rPr>
              <w:rFonts w:ascii="Cambria Math"/>
            </w:rPr>
            <m:t>.</m:t>
          </m:r>
        </m:oMath>
      </m:oMathPara>
    </w:p>
    <w:p w14:paraId="4B81362E" w14:textId="31122FD9" w:rsidR="003A7B2A" w:rsidRPr="001A24B9" w:rsidRDefault="003A7B2A" w:rsidP="003A7B2A">
      <w:pPr>
        <w:rPr>
          <w:rStyle w:val="Strong"/>
        </w:rPr>
      </w:pPr>
      <w:r w:rsidRPr="001A24B9">
        <w:rPr>
          <w:rStyle w:val="Strong"/>
        </w:rPr>
        <w:t xml:space="preserve">Question </w:t>
      </w:r>
      <w:r>
        <w:rPr>
          <w:rStyle w:val="Strong"/>
        </w:rPr>
        <w:t>3</w:t>
      </w:r>
    </w:p>
    <w:p w14:paraId="37EDD0CC" w14:textId="56EB5A71" w:rsidR="0015769E" w:rsidRPr="00AB11E3" w:rsidRDefault="0015769E" w:rsidP="00D246D9">
      <w:pPr>
        <w:pStyle w:val="ListNumber"/>
        <w:numPr>
          <w:ilvl w:val="0"/>
          <w:numId w:val="0"/>
        </w:numPr>
        <w:ind w:left="567"/>
      </w:pPr>
      <w:r w:rsidRPr="0015769E">
        <w:rPr>
          <w:noProof/>
        </w:rPr>
        <w:drawing>
          <wp:inline distT="0" distB="0" distL="0" distR="0" wp14:anchorId="1DF98562" wp14:editId="55D13F08">
            <wp:extent cx="2972816" cy="733425"/>
            <wp:effectExtent l="0" t="0" r="0" b="0"/>
            <wp:docPr id="524681095" name="Picture 1" descr="Timeline showing Adelaide,  and Sydney 9:15am. &#10;&#10;There is a blue arrow pointing from Sydney to Adelaide with the label '−0.5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81095" name="Picture 1" descr="Timeline showing Adelaide,  and Sydney 9:15am. &#10;&#10;There is a blue arrow pointing from Sydney to Adelaide with the label '−0.5 hours'. "/>
                    <pic:cNvPicPr/>
                  </pic:nvPicPr>
                  <pic:blipFill>
                    <a:blip r:embed="rId41"/>
                    <a:stretch>
                      <a:fillRect/>
                    </a:stretch>
                  </pic:blipFill>
                  <pic:spPr>
                    <a:xfrm>
                      <a:off x="0" y="0"/>
                      <a:ext cx="2980144" cy="735233"/>
                    </a:xfrm>
                    <a:prstGeom prst="rect">
                      <a:avLst/>
                    </a:prstGeom>
                  </pic:spPr>
                </pic:pic>
              </a:graphicData>
            </a:graphic>
          </wp:inline>
        </w:drawing>
      </w:r>
    </w:p>
    <w:p w14:paraId="7CD46C2F" w14:textId="4C0CA418" w:rsidR="00DE3C22" w:rsidRPr="0015769E" w:rsidRDefault="006D51A7" w:rsidP="004744E9">
      <w:pPr>
        <w:pStyle w:val="ListNumber"/>
        <w:numPr>
          <w:ilvl w:val="0"/>
          <w:numId w:val="0"/>
        </w:numPr>
        <w:ind w:left="567"/>
        <w:rPr>
          <w:rFonts w:eastAsiaTheme="minorEastAsia"/>
        </w:rPr>
      </w:pPr>
      <w:r>
        <w:rPr>
          <w:rFonts w:eastAsiaTheme="minorEastAsia"/>
          <w:iCs/>
        </w:rPr>
        <w:t>Sydney</w:t>
      </w:r>
      <w:r w:rsidR="009E1B78">
        <w:rPr>
          <w:rFonts w:eastAsiaTheme="minorEastAsia"/>
          <w:iCs/>
        </w:rPr>
        <w:t xml:space="preserve"> is east of </w:t>
      </w:r>
      <w:r>
        <w:rPr>
          <w:rFonts w:eastAsiaTheme="minorEastAsia"/>
          <w:iCs/>
        </w:rPr>
        <w:t>Adelaide</w:t>
      </w:r>
      <w:r w:rsidR="00890FF0">
        <w:rPr>
          <w:rFonts w:eastAsiaTheme="minorEastAsia"/>
          <w:iCs/>
        </w:rPr>
        <w:t>,</w:t>
      </w:r>
      <w:r w:rsidR="009E1B78">
        <w:rPr>
          <w:rFonts w:eastAsiaTheme="minorEastAsia"/>
          <w:iCs/>
        </w:rPr>
        <w:t xml:space="preserve"> so</w:t>
      </w:r>
      <w:r w:rsidR="00890FF0">
        <w:rPr>
          <w:rFonts w:eastAsiaTheme="minorEastAsia"/>
          <w:iCs/>
        </w:rPr>
        <w:t xml:space="preserve"> it is</w:t>
      </w:r>
      <w:r w:rsidR="009E1B78">
        <w:rPr>
          <w:rFonts w:eastAsiaTheme="minorEastAsia"/>
          <w:iCs/>
        </w:rPr>
        <w:t xml:space="preserve"> </w:t>
      </w:r>
      <w:r>
        <w:rPr>
          <w:rFonts w:eastAsiaTheme="minorEastAsia"/>
          <w:iCs/>
        </w:rPr>
        <w:t>0.5</w:t>
      </w:r>
      <w:r w:rsidR="000B7B55">
        <w:rPr>
          <w:rFonts w:eastAsiaTheme="minorEastAsia"/>
          <w:iCs/>
        </w:rPr>
        <w:t> </w:t>
      </w:r>
      <w:r w:rsidR="009E1B78">
        <w:rPr>
          <w:rFonts w:eastAsiaTheme="minorEastAsia"/>
          <w:iCs/>
        </w:rPr>
        <w:t xml:space="preserve">hours ahead of </w:t>
      </w:r>
      <w:r>
        <w:rPr>
          <w:rFonts w:eastAsiaTheme="minorEastAsia"/>
          <w:iCs/>
        </w:rPr>
        <w:t>Adelaide</w:t>
      </w:r>
      <w:r w:rsidR="009E1B78">
        <w:rPr>
          <w:rFonts w:eastAsiaTheme="minorEastAsia"/>
          <w:iCs/>
        </w:rPr>
        <w:t>.</w:t>
      </w:r>
      <m:oMath>
        <m:r>
          <m:rPr>
            <m:sty m:val="p"/>
          </m:rPr>
          <w:rPr>
            <w:rFonts w:ascii="Cambria Math"/>
          </w:rPr>
          <w:br/>
        </m:r>
      </m:oMath>
      <m:oMathPara>
        <m:oMathParaPr>
          <m:jc m:val="left"/>
        </m:oMathParaPr>
        <m:oMath>
          <m:r>
            <m:rPr>
              <m:nor/>
            </m:rPr>
            <w:rPr>
              <w:rFonts w:eastAsiaTheme="minorEastAsia"/>
            </w:rPr>
            <m:t xml:space="preserve">Adelaide </m:t>
          </m:r>
          <m:r>
            <m:rPr>
              <m:aln/>
            </m:rPr>
            <w:rPr>
              <w:rFonts w:ascii="Cambria Math" w:eastAsiaTheme="minorEastAsia" w:hAnsi="Cambria Math"/>
            </w:rPr>
            <m:t xml:space="preserve">= </m:t>
          </m:r>
          <m:r>
            <m:rPr>
              <m:nor/>
            </m:rPr>
            <w:rPr>
              <w:rFonts w:eastAsiaTheme="minorEastAsia"/>
            </w:rPr>
            <m:t>9:15</m:t>
          </m:r>
          <m:r>
            <m:rPr>
              <m:nor/>
            </m:rPr>
            <w:rPr>
              <w:rFonts w:ascii="Cambria Math" w:eastAsiaTheme="minorEastAsia"/>
            </w:rPr>
            <m:t> </m:t>
          </m:r>
          <m:r>
            <m:rPr>
              <m:nor/>
            </m:rPr>
            <w:rPr>
              <w:rFonts w:eastAsiaTheme="minorEastAsia"/>
            </w:rPr>
            <m:t xml:space="preserve">am </m:t>
          </m:r>
          <m:r>
            <m:rPr>
              <m:nor/>
            </m:rPr>
            <m:t>–</m:t>
          </m:r>
          <m:r>
            <m:rPr>
              <m:nor/>
            </m:rPr>
            <w:rPr>
              <w:rFonts w:eastAsiaTheme="minorEastAsia"/>
            </w:rPr>
            <m:t xml:space="preserve"> 0.5</m:t>
          </m:r>
          <m:r>
            <m:rPr>
              <m:nor/>
            </m:rPr>
            <w:rPr>
              <w:rFonts w:ascii="Cambria Math" w:eastAsiaTheme="minorEastAsia"/>
            </w:rPr>
            <m:t> </m:t>
          </m:r>
          <m:r>
            <m:rPr>
              <m:nor/>
            </m:rPr>
            <w:rPr>
              <w:rFonts w:eastAsiaTheme="minorEastAsia"/>
            </w:rPr>
            <m:t xml:space="preserve">hours </m:t>
          </m:r>
          <m:r>
            <m:rPr>
              <m:nor/>
            </m:rPr>
            <w:rPr>
              <w:rFonts w:ascii="Cambria Math" w:eastAsiaTheme="minorEastAsia"/>
            </w:rPr>
            <w:br/>
          </m:r>
        </m:oMath>
        <m:oMath>
          <m:r>
            <m:rPr>
              <m:aln/>
            </m:rPr>
            <w:rPr>
              <w:rFonts w:ascii="Cambria Math" w:hAnsi="Cambria Math"/>
            </w:rPr>
            <m:t>=</m:t>
          </m:r>
          <m:r>
            <m:rPr>
              <m:nor/>
            </m:rPr>
            <m:t>8:45 am</m:t>
          </m:r>
          <m:r>
            <m:rPr>
              <m:nor/>
            </m:rPr>
            <w:rPr>
              <w:rFonts w:ascii="Cambria Math"/>
            </w:rPr>
            <w:br/>
          </m:r>
        </m:oMath>
      </m:oMathPara>
      <m:oMath>
        <m:r>
          <m:rPr>
            <m:nor/>
          </m:rPr>
          <m:t>Plus travel time = 8:45</m:t>
        </m:r>
        <m:r>
          <m:rPr>
            <m:nor/>
          </m:rPr>
          <w:rPr>
            <w:rFonts w:ascii="Cambria Math"/>
          </w:rPr>
          <m:t> </m:t>
        </m:r>
        <m:r>
          <m:rPr>
            <m:nor/>
          </m:rPr>
          <m:t>am +</m:t>
        </m:r>
        <m:r>
          <m:rPr>
            <m:nor/>
          </m:rPr>
          <w:rPr>
            <w:rFonts w:ascii="Cambria Math"/>
          </w:rPr>
          <m:t xml:space="preserve"> </m:t>
        </m:r>
        <m:r>
          <m:rPr>
            <m:nor/>
          </m:rPr>
          <m:t>2 hours and</m:t>
        </m:r>
        <m:r>
          <m:rPr>
            <m:nor/>
          </m:rPr>
          <w:rPr>
            <w:rFonts w:ascii="Cambria Math"/>
          </w:rPr>
          <m:t xml:space="preserve"> </m:t>
        </m:r>
        <m:r>
          <m:rPr>
            <m:nor/>
          </m:rPr>
          <m:t>10 minutes</m:t>
        </m:r>
        <m:r>
          <m:rPr>
            <m:nor/>
          </m:rPr>
          <w:rPr>
            <w:rFonts w:ascii="Cambria Math"/>
          </w:rPr>
          <m:t xml:space="preserve"> </m:t>
        </m:r>
        <m:r>
          <m:rPr>
            <m:nor/>
          </m:rPr>
          <m:t>=</m:t>
        </m:r>
        <m:r>
          <m:rPr>
            <m:nor/>
          </m:rPr>
          <w:rPr>
            <w:rFonts w:ascii="Cambria Math"/>
          </w:rPr>
          <m:t xml:space="preserve"> </m:t>
        </m:r>
        <m:r>
          <m:rPr>
            <m:nor/>
          </m:rPr>
          <m:t>10:55</m:t>
        </m:r>
        <m:r>
          <m:rPr>
            <m:nor/>
          </m:rPr>
          <w:rPr>
            <w:rFonts w:ascii="Cambria Math"/>
          </w:rPr>
          <m:t> </m:t>
        </m:r>
        <m:r>
          <m:rPr>
            <m:nor/>
          </m:rPr>
          <m:t>am</m:t>
        </m:r>
      </m:oMath>
      <w:r w:rsidR="00890FF0">
        <w:rPr>
          <w:rFonts w:eastAsiaTheme="minorEastAsia"/>
        </w:rPr>
        <w:t>.</w:t>
      </w:r>
    </w:p>
    <w:p w14:paraId="4E372BD3" w14:textId="77777777" w:rsidR="000442C4" w:rsidRDefault="000442C4">
      <w:pPr>
        <w:suppressAutoHyphens w:val="0"/>
        <w:spacing w:before="0" w:after="160" w:line="259" w:lineRule="auto"/>
        <w:rPr>
          <w:rStyle w:val="Strong"/>
        </w:rPr>
      </w:pPr>
      <w:r>
        <w:rPr>
          <w:rStyle w:val="Strong"/>
        </w:rPr>
        <w:br w:type="page"/>
      </w:r>
    </w:p>
    <w:p w14:paraId="37086F35" w14:textId="12F14D82" w:rsidR="003A7B2A" w:rsidRPr="001A24B9" w:rsidRDefault="003A7B2A" w:rsidP="003A7B2A">
      <w:pPr>
        <w:rPr>
          <w:rStyle w:val="Strong"/>
        </w:rPr>
      </w:pPr>
      <w:r w:rsidRPr="001A24B9">
        <w:rPr>
          <w:rStyle w:val="Strong"/>
        </w:rPr>
        <w:lastRenderedPageBreak/>
        <w:t xml:space="preserve">Question </w:t>
      </w:r>
      <w:r>
        <w:rPr>
          <w:rStyle w:val="Strong"/>
        </w:rPr>
        <w:t>4</w:t>
      </w:r>
    </w:p>
    <w:p w14:paraId="79CAB8AF" w14:textId="1B88B087" w:rsidR="00E6010D" w:rsidRPr="00AB11E3" w:rsidRDefault="00BF7E17" w:rsidP="00D246D9">
      <w:pPr>
        <w:pStyle w:val="ListNumber"/>
        <w:numPr>
          <w:ilvl w:val="0"/>
          <w:numId w:val="0"/>
        </w:numPr>
        <w:ind w:left="567"/>
      </w:pPr>
      <w:r w:rsidRPr="00BF7E17">
        <w:rPr>
          <w:noProof/>
        </w:rPr>
        <w:drawing>
          <wp:inline distT="0" distB="0" distL="0" distR="0" wp14:anchorId="65E8E543" wp14:editId="19AA08C1">
            <wp:extent cx="2715036" cy="628650"/>
            <wp:effectExtent l="0" t="0" r="9525" b="0"/>
            <wp:docPr id="666898083" name="Picture 1" descr="Timeline showing Darwin, 7:40pm Tuesday  and Brisbane. There is a blue arrow pointing from Darwin to Brisbane with the label '+0.5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98083" name="Picture 1" descr="Timeline showing Darwin, 7:40pm Tuesday  and Brisbane. There is a blue arrow pointing from Darwin to Brisbane with the label '+0.5 hours'. "/>
                    <pic:cNvPicPr/>
                  </pic:nvPicPr>
                  <pic:blipFill>
                    <a:blip r:embed="rId42"/>
                    <a:stretch>
                      <a:fillRect/>
                    </a:stretch>
                  </pic:blipFill>
                  <pic:spPr>
                    <a:xfrm>
                      <a:off x="0" y="0"/>
                      <a:ext cx="2724947" cy="630945"/>
                    </a:xfrm>
                    <a:prstGeom prst="rect">
                      <a:avLst/>
                    </a:prstGeom>
                  </pic:spPr>
                </pic:pic>
              </a:graphicData>
            </a:graphic>
          </wp:inline>
        </w:drawing>
      </w:r>
    </w:p>
    <w:p w14:paraId="0E063AE5" w14:textId="66BC42FD" w:rsidR="00DE3C22" w:rsidRDefault="00174CD6" w:rsidP="00890FF0">
      <w:pPr>
        <w:pStyle w:val="ListNumber"/>
        <w:numPr>
          <w:ilvl w:val="0"/>
          <w:numId w:val="0"/>
        </w:numPr>
        <w:spacing w:after="480"/>
        <w:ind w:left="567"/>
        <w:rPr>
          <w:rFonts w:eastAsiaTheme="minorEastAsia"/>
        </w:rPr>
      </w:pPr>
      <w:r>
        <w:rPr>
          <w:rFonts w:eastAsiaTheme="minorEastAsia"/>
          <w:iCs/>
        </w:rPr>
        <w:t>Brisbane</w:t>
      </w:r>
      <w:r w:rsidR="00DE3C22">
        <w:rPr>
          <w:rFonts w:eastAsiaTheme="minorEastAsia"/>
          <w:iCs/>
        </w:rPr>
        <w:t xml:space="preserve"> is east of </w:t>
      </w:r>
      <w:r>
        <w:rPr>
          <w:rFonts w:eastAsiaTheme="minorEastAsia"/>
          <w:iCs/>
        </w:rPr>
        <w:t>Darwin</w:t>
      </w:r>
      <w:r w:rsidR="00890FF0">
        <w:rPr>
          <w:rFonts w:eastAsiaTheme="minorEastAsia"/>
          <w:iCs/>
        </w:rPr>
        <w:t>,</w:t>
      </w:r>
      <w:r w:rsidR="00DE3C22">
        <w:rPr>
          <w:rFonts w:eastAsiaTheme="minorEastAsia"/>
          <w:iCs/>
        </w:rPr>
        <w:t xml:space="preserve"> so </w:t>
      </w:r>
      <w:r w:rsidR="00890FF0">
        <w:rPr>
          <w:rFonts w:eastAsiaTheme="minorEastAsia"/>
          <w:iCs/>
        </w:rPr>
        <w:t xml:space="preserve">it is </w:t>
      </w:r>
      <w:r>
        <w:rPr>
          <w:rFonts w:eastAsiaTheme="minorEastAsia"/>
          <w:iCs/>
        </w:rPr>
        <w:t>0.5</w:t>
      </w:r>
      <w:r w:rsidR="001B3205">
        <w:rPr>
          <w:rFonts w:eastAsiaTheme="minorEastAsia"/>
          <w:iCs/>
        </w:rPr>
        <w:t> </w:t>
      </w:r>
      <w:r w:rsidR="00DE3C22">
        <w:rPr>
          <w:rFonts w:eastAsiaTheme="minorEastAsia"/>
          <w:iCs/>
        </w:rPr>
        <w:t xml:space="preserve">hours ahead of </w:t>
      </w:r>
      <w:r>
        <w:rPr>
          <w:rFonts w:eastAsiaTheme="minorEastAsia"/>
          <w:iCs/>
        </w:rPr>
        <w:t>Darwin</w:t>
      </w:r>
      <w:r w:rsidR="00DE3C22">
        <w:rPr>
          <w:rFonts w:eastAsiaTheme="minorEastAsia"/>
          <w:iCs/>
        </w:rPr>
        <w:t>.</w:t>
      </w:r>
      <m:oMath>
        <m:r>
          <m:rPr>
            <m:sty m:val="p"/>
          </m:rPr>
          <w:rPr>
            <w:rFonts w:ascii="Cambria Math"/>
          </w:rPr>
          <w:br/>
        </m:r>
      </m:oMath>
      <m:oMathPara>
        <m:oMathParaPr>
          <m:jc m:val="left"/>
        </m:oMathParaPr>
        <m:oMath>
          <m:r>
            <m:rPr>
              <m:nor/>
            </m:rPr>
            <w:rPr>
              <w:rFonts w:eastAsiaTheme="minorEastAsia"/>
            </w:rPr>
            <m:t xml:space="preserve">Brisbane </m:t>
          </m:r>
          <m:r>
            <m:rPr>
              <m:aln/>
            </m:rPr>
            <w:rPr>
              <w:rFonts w:ascii="Cambria Math" w:eastAsiaTheme="minorEastAsia" w:hAnsi="Cambria Math"/>
            </w:rPr>
            <m:t xml:space="preserve">= </m:t>
          </m:r>
          <m:r>
            <m:rPr>
              <m:nor/>
            </m:rPr>
            <w:rPr>
              <w:rFonts w:eastAsiaTheme="minorEastAsia"/>
            </w:rPr>
            <m:t>7:40</m:t>
          </m:r>
          <m:r>
            <m:rPr>
              <m:nor/>
            </m:rPr>
            <w:rPr>
              <w:rFonts w:ascii="Cambria Math" w:eastAsiaTheme="minorEastAsia"/>
            </w:rPr>
            <m:t> </m:t>
          </m:r>
          <m:r>
            <m:rPr>
              <m:nor/>
            </m:rPr>
            <w:rPr>
              <w:rFonts w:eastAsiaTheme="minorEastAsia"/>
            </w:rPr>
            <m:t>pm + 0.5</m:t>
          </m:r>
          <m:r>
            <m:rPr>
              <m:nor/>
            </m:rPr>
            <w:rPr>
              <w:rFonts w:ascii="Cambria Math" w:eastAsiaTheme="minorEastAsia"/>
            </w:rPr>
            <m:t> </m:t>
          </m:r>
          <m:r>
            <m:rPr>
              <m:nor/>
            </m:rPr>
            <w:rPr>
              <w:rFonts w:eastAsiaTheme="minorEastAsia"/>
            </w:rPr>
            <m:t xml:space="preserve">hours </m:t>
          </m:r>
          <m:r>
            <m:rPr>
              <m:nor/>
            </m:rPr>
            <w:rPr>
              <w:rFonts w:ascii="Cambria Math" w:eastAsiaTheme="minorEastAsia"/>
            </w:rPr>
            <w:br/>
          </m:r>
        </m:oMath>
        <m:oMath>
          <m:r>
            <m:rPr>
              <m:aln/>
            </m:rPr>
            <w:rPr>
              <w:rFonts w:ascii="Cambria Math" w:hAnsi="Cambria Math"/>
            </w:rPr>
            <m:t>=</m:t>
          </m:r>
          <m:r>
            <m:rPr>
              <m:nor/>
            </m:rPr>
            <m:t>8:10 pm</m:t>
          </m:r>
          <m:r>
            <m:rPr>
              <m:nor/>
            </m:rPr>
            <w:rPr>
              <w:rFonts w:ascii="Cambria Math"/>
            </w:rPr>
            <w:br/>
          </m:r>
        </m:oMath>
      </m:oMathPara>
      <m:oMath>
        <m:r>
          <m:rPr>
            <m:nor/>
          </m:rPr>
          <m:t>Plus travel time = 8:10 pm +</m:t>
        </m:r>
        <m:r>
          <m:rPr>
            <m:nor/>
          </m:rPr>
          <w:rPr>
            <w:rFonts w:ascii="Cambria Math"/>
          </w:rPr>
          <m:t xml:space="preserve"> </m:t>
        </m:r>
        <m:r>
          <m:rPr>
            <m:nor/>
          </m:rPr>
          <m:t>15</m:t>
        </m:r>
        <m:r>
          <m:rPr>
            <m:nor/>
          </m:rPr>
          <w:rPr>
            <w:rFonts w:ascii="Cambria Math"/>
          </w:rPr>
          <m:t> </m:t>
        </m:r>
        <m:r>
          <m:rPr>
            <m:nor/>
          </m:rPr>
          <m:t>hours</m:t>
        </m:r>
        <m:r>
          <m:rPr>
            <m:nor/>
          </m:rPr>
          <w:rPr>
            <w:rFonts w:ascii="Cambria Math"/>
          </w:rPr>
          <m:t xml:space="preserve"> </m:t>
        </m:r>
        <m:r>
          <m:rPr>
            <m:nor/>
          </m:rPr>
          <m:t>and 25</m:t>
        </m:r>
        <m:r>
          <m:rPr>
            <m:nor/>
          </m:rPr>
          <w:rPr>
            <w:rFonts w:ascii="Cambria Math"/>
          </w:rPr>
          <m:t> </m:t>
        </m:r>
        <m:r>
          <m:rPr>
            <m:nor/>
          </m:rPr>
          <m:t>minutes</m:t>
        </m:r>
        <m:r>
          <m:rPr>
            <m:nor/>
          </m:rPr>
          <w:rPr>
            <w:rFonts w:ascii="Cambria Math"/>
          </w:rPr>
          <m:t xml:space="preserve"> </m:t>
        </m:r>
        <m:r>
          <m:rPr>
            <m:nor/>
          </m:rPr>
          <m:t>=11:35</m:t>
        </m:r>
        <m:r>
          <m:rPr>
            <m:nor/>
          </m:rPr>
          <w:rPr>
            <w:rFonts w:ascii="Cambria Math"/>
          </w:rPr>
          <m:t> </m:t>
        </m:r>
        <m:r>
          <m:rPr>
            <m:nor/>
          </m:rPr>
          <m:t>am</m:t>
        </m:r>
        <m:r>
          <m:rPr>
            <m:nor/>
          </m:rPr>
          <w:rPr>
            <w:rFonts w:ascii="Cambria Math"/>
          </w:rPr>
          <m:t xml:space="preserve"> </m:t>
        </m:r>
        <m:r>
          <m:rPr>
            <m:nor/>
          </m:rPr>
          <m:t>Wednesday</m:t>
        </m:r>
      </m:oMath>
      <w:r w:rsidR="00890FF0">
        <w:rPr>
          <w:rFonts w:eastAsiaTheme="minorEastAsia"/>
        </w:rPr>
        <w:t>.</w:t>
      </w:r>
    </w:p>
    <w:p w14:paraId="599F1EB1" w14:textId="4FF159B2" w:rsidR="003A7B2A" w:rsidRPr="001A24B9" w:rsidRDefault="003A7B2A" w:rsidP="003A7B2A">
      <w:pPr>
        <w:rPr>
          <w:rStyle w:val="Strong"/>
        </w:rPr>
      </w:pPr>
      <w:r w:rsidRPr="001A24B9">
        <w:rPr>
          <w:rStyle w:val="Strong"/>
        </w:rPr>
        <w:t xml:space="preserve">Question </w:t>
      </w:r>
      <w:r>
        <w:rPr>
          <w:rStyle w:val="Strong"/>
        </w:rPr>
        <w:t>5</w:t>
      </w:r>
    </w:p>
    <w:p w14:paraId="3408B09F" w14:textId="74D7D8C7" w:rsidR="00E6010D" w:rsidRPr="00AB11E3" w:rsidRDefault="00E6010D" w:rsidP="00D246D9">
      <w:pPr>
        <w:pStyle w:val="ListNumber"/>
        <w:numPr>
          <w:ilvl w:val="0"/>
          <w:numId w:val="0"/>
        </w:numPr>
        <w:ind w:left="567"/>
      </w:pPr>
      <w:r w:rsidRPr="00890FF0">
        <w:rPr>
          <w:noProof/>
        </w:rPr>
        <w:drawing>
          <wp:inline distT="0" distB="0" distL="0" distR="0" wp14:anchorId="17A44242" wp14:editId="2B2011B9">
            <wp:extent cx="2767071" cy="714375"/>
            <wp:effectExtent l="0" t="0" r="0" b="0"/>
            <wp:docPr id="2108153682" name="Picture 1" descr="Timeline showing Geraldton 5:20am Monday  and Port Augusta. &#10;&#10;There is a blue arrow pointing from Geraldton to Port Augusta with the label '+1.5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53682" name="Picture 1" descr="Timeline showing Geraldton 5:20am Monday  and Port Augusta. &#10;&#10;There is a blue arrow pointing from Geraldton to Port Augusta with the label '+1.5 hours'. "/>
                    <pic:cNvPicPr/>
                  </pic:nvPicPr>
                  <pic:blipFill>
                    <a:blip r:embed="rId43"/>
                    <a:stretch>
                      <a:fillRect/>
                    </a:stretch>
                  </pic:blipFill>
                  <pic:spPr>
                    <a:xfrm>
                      <a:off x="0" y="0"/>
                      <a:ext cx="2792874" cy="721036"/>
                    </a:xfrm>
                    <a:prstGeom prst="rect">
                      <a:avLst/>
                    </a:prstGeom>
                  </pic:spPr>
                </pic:pic>
              </a:graphicData>
            </a:graphic>
          </wp:inline>
        </w:drawing>
      </w:r>
    </w:p>
    <w:p w14:paraId="172BAD60" w14:textId="3DA21230" w:rsidR="004744E9" w:rsidRPr="00C279E4" w:rsidRDefault="004C6D29" w:rsidP="004744E9">
      <w:pPr>
        <w:pStyle w:val="ListNumber"/>
        <w:numPr>
          <w:ilvl w:val="0"/>
          <w:numId w:val="0"/>
        </w:numPr>
        <w:ind w:left="567"/>
        <w:rPr>
          <w:rFonts w:eastAsiaTheme="minorEastAsia"/>
        </w:rPr>
      </w:pPr>
      <w:r>
        <w:rPr>
          <w:rFonts w:eastAsiaTheme="minorEastAsia"/>
          <w:iCs/>
        </w:rPr>
        <w:t>Port Augusta</w:t>
      </w:r>
      <w:r w:rsidR="004744E9">
        <w:rPr>
          <w:rFonts w:eastAsiaTheme="minorEastAsia"/>
          <w:iCs/>
        </w:rPr>
        <w:t xml:space="preserve"> is east of </w:t>
      </w:r>
      <w:r>
        <w:rPr>
          <w:rFonts w:eastAsiaTheme="minorEastAsia"/>
          <w:iCs/>
        </w:rPr>
        <w:t>Geraldton</w:t>
      </w:r>
      <w:r w:rsidR="00890FF0">
        <w:rPr>
          <w:rFonts w:eastAsiaTheme="minorEastAsia"/>
          <w:iCs/>
        </w:rPr>
        <w:t>,</w:t>
      </w:r>
      <w:r w:rsidR="004744E9">
        <w:rPr>
          <w:rFonts w:eastAsiaTheme="minorEastAsia"/>
          <w:iCs/>
        </w:rPr>
        <w:t xml:space="preserve"> so </w:t>
      </w:r>
      <w:r w:rsidR="00890FF0">
        <w:rPr>
          <w:rFonts w:eastAsiaTheme="minorEastAsia"/>
          <w:iCs/>
        </w:rPr>
        <w:t xml:space="preserve">it is </w:t>
      </w:r>
      <w:r w:rsidR="00B25E7A">
        <w:rPr>
          <w:rFonts w:eastAsiaTheme="minorEastAsia"/>
          <w:iCs/>
        </w:rPr>
        <w:t>0.5</w:t>
      </w:r>
      <w:r w:rsidR="001B3205">
        <w:rPr>
          <w:rFonts w:eastAsiaTheme="minorEastAsia"/>
          <w:iCs/>
        </w:rPr>
        <w:t> </w:t>
      </w:r>
      <w:r w:rsidR="004744E9">
        <w:rPr>
          <w:rFonts w:eastAsiaTheme="minorEastAsia"/>
          <w:iCs/>
        </w:rPr>
        <w:t xml:space="preserve">hours ahead of </w:t>
      </w:r>
      <w:r w:rsidR="005E4CE9">
        <w:rPr>
          <w:rFonts w:eastAsiaTheme="minorEastAsia"/>
          <w:iCs/>
        </w:rPr>
        <w:t>Geraldton</w:t>
      </w:r>
      <w:r w:rsidR="004744E9">
        <w:rPr>
          <w:rFonts w:eastAsiaTheme="minorEastAsia"/>
          <w:iCs/>
        </w:rPr>
        <w:t>.</w:t>
      </w:r>
      <m:oMath>
        <m:r>
          <m:rPr>
            <m:sty m:val="p"/>
          </m:rPr>
          <w:rPr>
            <w:rFonts w:ascii="Cambria Math"/>
          </w:rPr>
          <w:br/>
        </m:r>
      </m:oMath>
      <m:oMathPara>
        <m:oMathParaPr>
          <m:jc m:val="left"/>
        </m:oMathParaPr>
        <m:oMath>
          <m:r>
            <m:rPr>
              <m:nor/>
            </m:rPr>
            <w:rPr>
              <w:rFonts w:eastAsiaTheme="minorEastAsia"/>
            </w:rPr>
            <m:t xml:space="preserve">Port Augusta </m:t>
          </m:r>
          <m:r>
            <m:rPr>
              <m:aln/>
            </m:rPr>
            <w:rPr>
              <w:rFonts w:ascii="Cambria Math" w:eastAsiaTheme="minorEastAsia" w:hAnsi="Cambria Math"/>
            </w:rPr>
            <m:t xml:space="preserve">= </m:t>
          </m:r>
          <m:r>
            <m:rPr>
              <m:nor/>
            </m:rPr>
            <w:rPr>
              <w:rFonts w:eastAsiaTheme="minorEastAsia"/>
            </w:rPr>
            <m:t>5:20 am + 1.5</m:t>
          </m:r>
          <m:r>
            <m:rPr>
              <m:nor/>
            </m:rPr>
            <w:rPr>
              <w:rFonts w:ascii="Cambria Math" w:eastAsiaTheme="minorEastAsia"/>
            </w:rPr>
            <m:t> </m:t>
          </m:r>
          <m:r>
            <m:rPr>
              <m:nor/>
            </m:rPr>
            <w:rPr>
              <w:rFonts w:eastAsiaTheme="minorEastAsia"/>
            </w:rPr>
            <m:t xml:space="preserve">hours </m:t>
          </m:r>
          <m:r>
            <m:rPr>
              <m:nor/>
            </m:rPr>
            <w:rPr>
              <w:rFonts w:ascii="Cambria Math" w:eastAsiaTheme="minorEastAsia"/>
            </w:rPr>
            <w:br/>
          </m:r>
        </m:oMath>
        <m:oMath>
          <m:r>
            <m:rPr>
              <m:aln/>
            </m:rPr>
            <w:rPr>
              <w:rFonts w:ascii="Cambria Math" w:hAnsi="Cambria Math"/>
            </w:rPr>
            <m:t>=</m:t>
          </m:r>
          <m:r>
            <m:rPr>
              <m:nor/>
            </m:rPr>
            <m:t>6:50 am</m:t>
          </m:r>
          <m:r>
            <m:rPr>
              <m:nor/>
            </m:rPr>
            <w:rPr>
              <w:rFonts w:ascii="Cambria Math"/>
            </w:rPr>
            <w:br/>
          </m:r>
        </m:oMath>
      </m:oMathPara>
      <m:oMath>
        <m:r>
          <m:rPr>
            <m:nor/>
          </m:rPr>
          <m:t>Plus travel time = 6:50</m:t>
        </m:r>
        <m:r>
          <m:rPr>
            <m:nor/>
          </m:rPr>
          <w:rPr>
            <w:rFonts w:ascii="Cambria Math"/>
          </w:rPr>
          <m:t> </m:t>
        </m:r>
        <m:r>
          <m:rPr>
            <m:nor/>
          </m:rPr>
          <m:t>am +</m:t>
        </m:r>
        <m:r>
          <m:rPr>
            <m:nor/>
          </m:rPr>
          <w:rPr>
            <w:rFonts w:ascii="Cambria Math"/>
          </w:rPr>
          <m:t xml:space="preserve"> </m:t>
        </m:r>
        <m:r>
          <m:rPr>
            <m:nor/>
          </m:rPr>
          <m:t>28</m:t>
        </m:r>
        <m:r>
          <m:rPr>
            <m:nor/>
          </m:rPr>
          <w:rPr>
            <w:rFonts w:ascii="Cambria Math"/>
          </w:rPr>
          <m:t> </m:t>
        </m:r>
        <m:r>
          <m:rPr>
            <m:nor/>
          </m:rPr>
          <m:t>hours and</m:t>
        </m:r>
        <m:r>
          <m:rPr>
            <m:nor/>
          </m:rPr>
          <w:rPr>
            <w:rFonts w:ascii="Cambria Math"/>
          </w:rPr>
          <m:t xml:space="preserve"> </m:t>
        </m:r>
        <m:r>
          <m:rPr>
            <m:nor/>
          </m:rPr>
          <m:t>40</m:t>
        </m:r>
        <m:r>
          <m:rPr>
            <m:nor/>
          </m:rPr>
          <w:rPr>
            <w:rFonts w:ascii="Cambria Math"/>
          </w:rPr>
          <m:t> </m:t>
        </m:r>
        <m:r>
          <m:rPr>
            <m:nor/>
          </m:rPr>
          <m:t>minutes</m:t>
        </m:r>
        <m:r>
          <m:rPr>
            <m:nor/>
          </m:rPr>
          <w:rPr>
            <w:rFonts w:ascii="Cambria Math"/>
          </w:rPr>
          <m:t xml:space="preserve"> </m:t>
        </m:r>
        <m:r>
          <m:rPr>
            <m:nor/>
          </m:rPr>
          <m:t>=11:30</m:t>
        </m:r>
        <m:r>
          <m:rPr>
            <m:nor/>
          </m:rPr>
          <w:rPr>
            <w:rFonts w:ascii="Cambria Math"/>
          </w:rPr>
          <m:t> </m:t>
        </m:r>
        <m:r>
          <m:rPr>
            <m:nor/>
          </m:rPr>
          <m:t>am</m:t>
        </m:r>
        <m:r>
          <m:rPr>
            <m:nor/>
          </m:rPr>
          <w:rPr>
            <w:rFonts w:ascii="Cambria Math"/>
          </w:rPr>
          <m:t xml:space="preserve"> </m:t>
        </m:r>
        <m:r>
          <m:rPr>
            <m:nor/>
          </m:rPr>
          <m:t>Tuesday</m:t>
        </m:r>
      </m:oMath>
      <w:r w:rsidR="00890FF0">
        <w:rPr>
          <w:rFonts w:eastAsiaTheme="minorEastAsia"/>
        </w:rPr>
        <w:t>.</w:t>
      </w:r>
    </w:p>
    <w:p w14:paraId="60EB21D2" w14:textId="6D1CBCB3" w:rsidR="00E00962" w:rsidRDefault="00E00962" w:rsidP="001B3205">
      <w:r>
        <w:br w:type="page"/>
      </w:r>
    </w:p>
    <w:p w14:paraId="377D5B7E" w14:textId="77777777" w:rsidR="00E00962" w:rsidRDefault="00E00962" w:rsidP="00E00962">
      <w:pPr>
        <w:pStyle w:val="Heading2"/>
      </w:pPr>
      <w:r>
        <w:lastRenderedPageBreak/>
        <w:t>References</w:t>
      </w:r>
    </w:p>
    <w:p w14:paraId="4A81D03B" w14:textId="77777777" w:rsidR="00F31567" w:rsidRPr="00AE7FE3" w:rsidRDefault="00F31567" w:rsidP="00F31567">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711E531A" w14:textId="77777777" w:rsidR="00F31567" w:rsidRPr="00AE7FE3" w:rsidRDefault="00F31567" w:rsidP="00F31567">
      <w:pPr>
        <w:pStyle w:val="FeatureBox2"/>
      </w:pPr>
      <w:r w:rsidRPr="00AE7FE3">
        <w:t>Please refer to the NESA Copyright Disclaimer for more information</w:t>
      </w:r>
      <w:r>
        <w:t xml:space="preserve"> </w:t>
      </w:r>
      <w:hyperlink r:id="rId44" w:history="1">
        <w:r w:rsidRPr="005A267D">
          <w:rPr>
            <w:rStyle w:val="Hyperlink"/>
          </w:rPr>
          <w:t>https://www.nsw.gov.au/education-and-training/nesa/copyright</w:t>
        </w:r>
      </w:hyperlink>
      <w:r w:rsidRPr="00A1020E">
        <w:t>.</w:t>
      </w:r>
    </w:p>
    <w:p w14:paraId="33670D53" w14:textId="77777777" w:rsidR="00F31567" w:rsidRDefault="00F31567" w:rsidP="00F31567">
      <w:pPr>
        <w:pStyle w:val="FeatureBox2"/>
      </w:pPr>
      <w:r w:rsidRPr="00AE7FE3">
        <w:t xml:space="preserve">NESA holds the only official and up-to-date versions of the NSW Curriculum and syllabus documents. Please visit NESA </w:t>
      </w:r>
      <w:hyperlink r:id="rId45" w:history="1">
        <w:r w:rsidRPr="005A267D">
          <w:rPr>
            <w:rStyle w:val="Hyperlink"/>
          </w:rPr>
          <w:t>https://www.nsw.gov.au/education-and-training/nesa</w:t>
        </w:r>
      </w:hyperlink>
      <w:r w:rsidRPr="00A1020E">
        <w:t xml:space="preserve"> </w:t>
      </w:r>
      <w:r w:rsidRPr="00AE7FE3">
        <w:t xml:space="preserve">and NSW Curriculum </w:t>
      </w:r>
      <w:hyperlink r:id="rId46" w:history="1">
        <w:r>
          <w:rPr>
            <w:rStyle w:val="Hyperlink"/>
          </w:rPr>
          <w:t>https://curriculum.nsw.edu.au</w:t>
        </w:r>
      </w:hyperlink>
      <w:r w:rsidRPr="00AE7FE3">
        <w:t>.</w:t>
      </w:r>
    </w:p>
    <w:p w14:paraId="5BA1C68A" w14:textId="77777777" w:rsidR="00665522" w:rsidRDefault="00665522" w:rsidP="00665522">
      <w:hyperlink r:id="rId47" w:history="1">
        <w:r w:rsidRPr="00E00962">
          <w:rPr>
            <w:rStyle w:val="Hyperlink"/>
            <w:szCs w:val="22"/>
          </w:rPr>
          <w:t xml:space="preserve">Mathematics Standard </w:t>
        </w:r>
        <w:r>
          <w:rPr>
            <w:rStyle w:val="Hyperlink"/>
            <w:szCs w:val="22"/>
          </w:rPr>
          <w:t xml:space="preserve">11–12 </w:t>
        </w:r>
        <w:r w:rsidRPr="00E00962">
          <w:rPr>
            <w:rStyle w:val="Hyperlink"/>
            <w:szCs w:val="22"/>
          </w:rPr>
          <w:t>Syllabus</w:t>
        </w:r>
      </w:hyperlink>
      <w:r w:rsidRPr="00E00962">
        <w:t xml:space="preserve"> © NSW Education Standards Authority (NESA) for and on behalf of the Crown in right of the State of New South Wales, 2024.</w:t>
      </w:r>
    </w:p>
    <w:p w14:paraId="5B03DA5A" w14:textId="77777777" w:rsidR="00A01513" w:rsidRPr="00043B97" w:rsidRDefault="00A01513" w:rsidP="00A01513">
      <w:hyperlink r:id="rId48" w:history="1">
        <w:hyperlink r:id="rId49" w:history="1">
          <w:r w:rsidRPr="0060188A">
            <w:rPr>
              <w:rStyle w:val="Hyperlink"/>
            </w:rPr>
            <w:t xml:space="preserve">Numeracy </w:t>
          </w:r>
          <w:r w:rsidRPr="007C4ECF">
            <w:rPr>
              <w:rStyle w:val="Hyperlink"/>
            </w:rPr>
            <w:t>Stage 6</w:t>
          </w:r>
          <w:r>
            <w:rPr>
              <w:rStyle w:val="Hyperlink"/>
            </w:rPr>
            <w:t xml:space="preserve"> (</w:t>
          </w:r>
          <w:r w:rsidRPr="0060188A">
            <w:rPr>
              <w:rStyle w:val="Hyperlink"/>
            </w:rPr>
            <w:t>CEC</w:t>
          </w:r>
          <w:r>
            <w:rPr>
              <w:rStyle w:val="Hyperlink"/>
            </w:rPr>
            <w:t>)</w:t>
          </w:r>
          <w:r w:rsidRPr="0060188A">
            <w:rPr>
              <w:rStyle w:val="Hyperlink"/>
            </w:rPr>
            <w:t xml:space="preserve"> Syllabus</w:t>
          </w:r>
        </w:hyperlink>
      </w:hyperlink>
      <w:r w:rsidRPr="0060188A">
        <w:t xml:space="preserve"> © NSW Education Standards Authority (NESA) for and on behalf of the Crown in right of the State of New South Wales, 2021</w:t>
      </w:r>
      <w:r>
        <w:t>.</w:t>
      </w:r>
    </w:p>
    <w:p w14:paraId="23DF6BF5" w14:textId="4FC01DD9" w:rsidR="00117577" w:rsidRPr="00F31567" w:rsidRDefault="00117577" w:rsidP="00F31567"/>
    <w:p w14:paraId="4D3D4E6D" w14:textId="77777777" w:rsidR="00117577" w:rsidRDefault="00117577" w:rsidP="00607DF0">
      <w:pPr>
        <w:sectPr w:rsidR="00117577" w:rsidSect="000F2B3B">
          <w:pgSz w:w="11906" w:h="16838"/>
          <w:pgMar w:top="1129" w:right="1134" w:bottom="1134" w:left="1134" w:header="709" w:footer="709" w:gutter="0"/>
          <w:cols w:space="708"/>
          <w:titlePg/>
          <w:docGrid w:linePitch="360"/>
        </w:sectPr>
      </w:pPr>
    </w:p>
    <w:p w14:paraId="09ABFB2F" w14:textId="77777777" w:rsidR="00BB65C5" w:rsidRPr="001748AB" w:rsidRDefault="00BB65C5" w:rsidP="00BB65C5">
      <w:pPr>
        <w:rPr>
          <w:rStyle w:val="Strong"/>
          <w:szCs w:val="22"/>
        </w:rPr>
      </w:pPr>
      <w:r w:rsidRPr="001748AB">
        <w:rPr>
          <w:rStyle w:val="Strong"/>
          <w:szCs w:val="22"/>
        </w:rPr>
        <w:lastRenderedPageBreak/>
        <w:t>© State of New South Wales (Department of Education), 202</w:t>
      </w:r>
      <w:r>
        <w:rPr>
          <w:rStyle w:val="Strong"/>
          <w:szCs w:val="22"/>
        </w:rPr>
        <w:t>6</w:t>
      </w:r>
    </w:p>
    <w:p w14:paraId="25D0017C" w14:textId="77777777" w:rsidR="00BB65C5" w:rsidRDefault="00BB65C5" w:rsidP="00BB65C5">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37D5A97F" w14:textId="77777777" w:rsidR="00BB65C5" w:rsidRDefault="00BB65C5" w:rsidP="00BB65C5">
      <w:r>
        <w:t xml:space="preserve">Copyright material available in this resource and owned by the NSW Department of Education is licensed under a </w:t>
      </w:r>
      <w:hyperlink r:id="rId50" w:history="1">
        <w:r w:rsidRPr="003B3E41">
          <w:rPr>
            <w:rStyle w:val="Hyperlink"/>
          </w:rPr>
          <w:t>Creative Commons Attribution 4.0 International (CC BY 4.0) license</w:t>
        </w:r>
      </w:hyperlink>
      <w:r>
        <w:t>.</w:t>
      </w:r>
    </w:p>
    <w:p w14:paraId="1AD43080" w14:textId="77777777" w:rsidR="00BB65C5" w:rsidRDefault="00BB65C5" w:rsidP="00BB65C5">
      <w:r>
        <w:rPr>
          <w:noProof/>
        </w:rPr>
        <w:drawing>
          <wp:inline distT="0" distB="0" distL="0" distR="0" wp14:anchorId="3372D86C" wp14:editId="57E56679">
            <wp:extent cx="1228725" cy="428625"/>
            <wp:effectExtent l="0" t="0" r="9525" b="9525"/>
            <wp:docPr id="32" name="Picture 32" descr="Creative Commons Attribution license lo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9555D4A" w14:textId="77777777" w:rsidR="00BB65C5" w:rsidRDefault="00BB65C5" w:rsidP="00BB65C5">
      <w:r>
        <w:t>This license allows you to share and adapt the material for any purpose, even commercially.</w:t>
      </w:r>
    </w:p>
    <w:p w14:paraId="3AE8C1F7" w14:textId="77777777" w:rsidR="00BB65C5" w:rsidRDefault="00BB65C5" w:rsidP="00BB65C5">
      <w:r>
        <w:t>Attribution should be given to © State of New South Wales (Department of Education), 2026.</w:t>
      </w:r>
    </w:p>
    <w:p w14:paraId="0E65F1A8" w14:textId="77777777" w:rsidR="00BB65C5" w:rsidRDefault="00BB65C5" w:rsidP="00BB65C5">
      <w:r>
        <w:t>Material in this resource not available under a Creative Commons license:</w:t>
      </w:r>
    </w:p>
    <w:p w14:paraId="77F47419" w14:textId="77777777" w:rsidR="00BB65C5" w:rsidRDefault="00BB65C5" w:rsidP="00BB65C5">
      <w:pPr>
        <w:pStyle w:val="ListBullet"/>
        <w:numPr>
          <w:ilvl w:val="0"/>
          <w:numId w:val="1"/>
        </w:numPr>
      </w:pPr>
      <w:r>
        <w:t>the NSW Department of Education logo, other logos and trademark-protected material</w:t>
      </w:r>
    </w:p>
    <w:p w14:paraId="7816DA84" w14:textId="77777777" w:rsidR="00BB65C5" w:rsidRDefault="00BB65C5" w:rsidP="00BB65C5">
      <w:pPr>
        <w:pStyle w:val="ListBullet"/>
        <w:numPr>
          <w:ilvl w:val="0"/>
          <w:numId w:val="1"/>
        </w:numPr>
      </w:pPr>
      <w:r>
        <w:t>material owned by a third party that has been reproduced with permission. You will need to obtain permission from the third party to reuse its material.</w:t>
      </w:r>
    </w:p>
    <w:p w14:paraId="1FC9E87A" w14:textId="77777777" w:rsidR="00BB65C5" w:rsidRPr="003B3E41" w:rsidRDefault="00BB65C5" w:rsidP="00BB65C5">
      <w:pPr>
        <w:pStyle w:val="FeatureBox2"/>
        <w:rPr>
          <w:rStyle w:val="Strong"/>
        </w:rPr>
      </w:pPr>
      <w:r w:rsidRPr="003B3E41">
        <w:rPr>
          <w:rStyle w:val="Strong"/>
        </w:rPr>
        <w:t>Links to third-party material and websites</w:t>
      </w:r>
    </w:p>
    <w:p w14:paraId="1FE840CD" w14:textId="77777777" w:rsidR="00BB65C5" w:rsidRDefault="00BB65C5" w:rsidP="00BB65C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2D88956C" w:rsidR="004D0640" w:rsidRPr="00E00962" w:rsidRDefault="00BB65C5" w:rsidP="00BB65C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4D0640" w:rsidRPr="00E00962" w:rsidSect="00BB65C5">
      <w:headerReference w:type="first" r:id="rId52"/>
      <w:footerReference w:type="first" r:id="rId53"/>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B8553" w14:textId="77777777" w:rsidR="00D25936" w:rsidRDefault="00D25936" w:rsidP="00843DF5">
      <w:r>
        <w:separator/>
      </w:r>
    </w:p>
    <w:p w14:paraId="7DC68688" w14:textId="77777777" w:rsidR="00D25936" w:rsidRDefault="00D25936" w:rsidP="00843DF5"/>
    <w:p w14:paraId="44241740" w14:textId="77777777" w:rsidR="00D25936" w:rsidRDefault="00D25936" w:rsidP="00843DF5"/>
  </w:endnote>
  <w:endnote w:type="continuationSeparator" w:id="0">
    <w:p w14:paraId="17200B14" w14:textId="77777777" w:rsidR="00D25936" w:rsidRDefault="00D25936" w:rsidP="00843DF5">
      <w:r>
        <w:continuationSeparator/>
      </w:r>
    </w:p>
    <w:p w14:paraId="4355C838" w14:textId="77777777" w:rsidR="00D25936" w:rsidRDefault="00D25936" w:rsidP="00843DF5"/>
    <w:p w14:paraId="4CEEF0E6" w14:textId="77777777" w:rsidR="00D25936" w:rsidRDefault="00D25936"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3AD83F30-F0EE-476F-86BA-9EC890C05993}"/>
    <w:embedBold r:id="rId2" w:fontKey="{57557C5D-5E03-4012-9D8A-BF3AACB5972A}"/>
    <w:embedItalic r:id="rId3" w:fontKey="{76FFAD6A-F5D4-436D-A10C-CA74B1C321B9}"/>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4" w:fontKey="{E3E59493-35CA-4E92-9F01-7E54840B898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DA0D93D1-83FE-4B26-A4CF-7202F4965B1F}"/>
    <w:embedItalic r:id="rId6" w:fontKey="{090F1141-AF1E-4437-A421-288DBE621270}"/>
  </w:font>
  <w:font w:name="Segoe UI">
    <w:panose1 w:val="020B0502040204020203"/>
    <w:charset w:val="00"/>
    <w:family w:val="swiss"/>
    <w:pitch w:val="variable"/>
    <w:sig w:usb0="E4002EFF" w:usb1="C000E47F" w:usb2="00000009" w:usb3="00000000" w:csb0="000001FF" w:csb1="00000000"/>
    <w:embedRegular r:id="rId7" w:fontKey="{DF136EFC-2A27-4B8F-A8B8-C892B0BFE9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D1688" w14:textId="6089946B" w:rsidR="00BB7CF6" w:rsidRPr="00123A38" w:rsidRDefault="00BB7CF6" w:rsidP="00BB7CF6">
    <w:pPr>
      <w:pStyle w:val="Footer"/>
    </w:pPr>
    <w:r>
      <w:t xml:space="preserve">© NSW Department of Education, </w:t>
    </w:r>
    <w:r w:rsidR="001C325F">
      <w:t>Jun-26</w:t>
    </w:r>
    <w:r>
      <w:ptab w:relativeTo="margin" w:alignment="right" w:leader="none"/>
    </w:r>
    <w:r>
      <w:rPr>
        <w:b/>
        <w:noProof/>
        <w:sz w:val="28"/>
        <w:szCs w:val="28"/>
      </w:rPr>
      <w:drawing>
        <wp:inline distT="0" distB="0" distL="0" distR="0" wp14:anchorId="59861341" wp14:editId="079D9921">
          <wp:extent cx="571500" cy="190500"/>
          <wp:effectExtent l="0" t="0" r="0" b="0"/>
          <wp:docPr id="449738578" name="Picture 44973857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A8B0C" w14:textId="77777777" w:rsidR="00DD3EE8" w:rsidRDefault="00DD3EE8" w:rsidP="00DD3EE8">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63215" w14:textId="0AF98915" w:rsidR="00DD3EE8" w:rsidRPr="00123A38" w:rsidRDefault="00DD3EE8" w:rsidP="00DD3EE8">
    <w:pPr>
      <w:pStyle w:val="Footer"/>
    </w:pPr>
    <w:r>
      <w:t xml:space="preserve">© NSW Department of Education, </w:t>
    </w:r>
    <w:r w:rsidR="001C325F">
      <w:t>Jun-26</w:t>
    </w:r>
    <w:r>
      <w:ptab w:relativeTo="margin" w:alignment="right" w:leader="none"/>
    </w:r>
    <w:r>
      <w:rPr>
        <w:b/>
        <w:noProof/>
        <w:sz w:val="28"/>
        <w:szCs w:val="28"/>
      </w:rPr>
      <w:drawing>
        <wp:inline distT="0" distB="0" distL="0" distR="0" wp14:anchorId="149C28CC" wp14:editId="45D5D36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60FE" w14:textId="77777777" w:rsidR="00BB65C5" w:rsidRPr="00E2096F" w:rsidRDefault="00BB65C5"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8D376" w14:textId="77777777" w:rsidR="00D25936" w:rsidRDefault="00D25936" w:rsidP="00843DF5">
      <w:r>
        <w:separator/>
      </w:r>
    </w:p>
    <w:p w14:paraId="68E51840" w14:textId="77777777" w:rsidR="00D25936" w:rsidRDefault="00D25936" w:rsidP="00843DF5"/>
    <w:p w14:paraId="37E04CE8" w14:textId="77777777" w:rsidR="00D25936" w:rsidRDefault="00D25936" w:rsidP="00843DF5"/>
  </w:footnote>
  <w:footnote w:type="continuationSeparator" w:id="0">
    <w:p w14:paraId="35CD82AC" w14:textId="77777777" w:rsidR="00D25936" w:rsidRDefault="00D25936" w:rsidP="00843DF5">
      <w:r>
        <w:continuationSeparator/>
      </w:r>
    </w:p>
    <w:p w14:paraId="281AC1F9" w14:textId="77777777" w:rsidR="00D25936" w:rsidRDefault="00D25936" w:rsidP="00843DF5"/>
    <w:p w14:paraId="25903DDB" w14:textId="77777777" w:rsidR="00D25936" w:rsidRDefault="00D25936"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18BE1" w14:textId="77777777" w:rsidR="00BB7CF6" w:rsidRDefault="00BB7CF6" w:rsidP="00BB7CF6">
    <w:pPr>
      <w:pStyle w:val="Documentname"/>
    </w:pPr>
    <w:r w:rsidRPr="00967D93">
      <w:t xml:space="preserve">Australian time zones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32F4B" w14:textId="77777777" w:rsidR="00DD3EE8" w:rsidRPr="00FA6449" w:rsidRDefault="00DD3EE8" w:rsidP="00DD3EE8">
    <w:pPr>
      <w:pStyle w:val="Header"/>
    </w:pPr>
    <w:r w:rsidRPr="009D43DD">
      <mc:AlternateContent>
        <mc:Choice Requires="wps">
          <w:drawing>
            <wp:anchor distT="0" distB="0" distL="114300" distR="114300" simplePos="0" relativeHeight="251659264" behindDoc="1" locked="0" layoutInCell="1" allowOverlap="1" wp14:anchorId="7D39F389" wp14:editId="3340BDD0">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E5693C" w14:textId="77777777" w:rsidR="00DD3EE8" w:rsidRDefault="00DD3EE8" w:rsidP="00DD3E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9F389"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CE5693C" w14:textId="77777777" w:rsidR="00DD3EE8" w:rsidRDefault="00DD3EE8" w:rsidP="00DD3EE8"/>
                </w:txbxContent>
              </v:textbox>
            </v:rect>
          </w:pict>
        </mc:Fallback>
      </mc:AlternateContent>
    </w:r>
    <w:r w:rsidRPr="009D43DD">
      <w:t>NSW Department of Education</w:t>
    </w:r>
    <w:r w:rsidRPr="009D43DD">
      <w:ptab w:relativeTo="margin" w:alignment="right" w:leader="none"/>
    </w:r>
    <w:r w:rsidRPr="008426B6">
      <w:drawing>
        <wp:inline distT="0" distB="0" distL="0" distR="0" wp14:anchorId="55BEB5E5" wp14:editId="1054EA29">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DABBA" w14:textId="77777777" w:rsidR="00DD3EE8" w:rsidRDefault="00DD3EE8" w:rsidP="00DD3EE8">
    <w:pPr>
      <w:pStyle w:val="Documentname"/>
    </w:pPr>
    <w:r w:rsidRPr="00967D93">
      <w:t xml:space="preserve">Australian time zones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9157D" w14:textId="77777777" w:rsidR="00BB65C5" w:rsidRPr="00E2096F" w:rsidRDefault="00BB65C5"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C346398"/>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2" w15:restartNumberingAfterBreak="0">
    <w:nsid w:val="FFFFFF83"/>
    <w:multiLevelType w:val="singleLevel"/>
    <w:tmpl w:val="555885C8"/>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59B03F4E"/>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12883AA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9876D9D"/>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AA4029A"/>
    <w:multiLevelType w:val="hybridMultilevel"/>
    <w:tmpl w:val="A35C6A64"/>
    <w:lvl w:ilvl="0" w:tplc="04A6C10C">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B20017"/>
    <w:multiLevelType w:val="hybridMultilevel"/>
    <w:tmpl w:val="2506A5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FBD141E"/>
    <w:multiLevelType w:val="multilevel"/>
    <w:tmpl w:val="E7E8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851B58"/>
    <w:multiLevelType w:val="hybridMultilevel"/>
    <w:tmpl w:val="24949182"/>
    <w:lvl w:ilvl="0" w:tplc="C128C4B6">
      <w:start w:val="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B84BF1"/>
    <w:multiLevelType w:val="multilevel"/>
    <w:tmpl w:val="043E0ACC"/>
    <w:lvl w:ilvl="0">
      <w:start w:val="1"/>
      <w:numFmt w:val="bullet"/>
      <w:pStyle w:val="ListBullet2"/>
      <w:lvlText w:val="o"/>
      <w:lvlJc w:val="left"/>
      <w:pPr>
        <w:ind w:left="1134" w:hanging="283"/>
      </w:pPr>
      <w:rPr>
        <w:rFonts w:ascii="Courier New" w:hAnsi="Courier New" w:hint="default"/>
      </w:rPr>
    </w:lvl>
    <w:lvl w:ilvl="1">
      <w:numFmt w:val="bullet"/>
      <w:lvlText w:val="-"/>
      <w:lvlJc w:val="left"/>
      <w:pPr>
        <w:ind w:left="1440" w:hanging="360"/>
      </w:pPr>
      <w:rPr>
        <w:rFonts w:ascii="Arial" w:eastAsiaTheme="minorHAnsi" w:hAnsi="Arial" w:cs="Arial" w:hint="default"/>
      </w:rPr>
    </w:lvl>
    <w:lvl w:ilvl="2">
      <w:numFmt w:val="bullet"/>
      <w:lvlText w:val="-"/>
      <w:lvlJc w:val="left"/>
      <w:pPr>
        <w:ind w:left="2160" w:hanging="360"/>
      </w:pPr>
      <w:rPr>
        <w:rFonts w:ascii="Arial" w:eastAsiaTheme="minorHAnsi" w:hAnsi="Arial" w:cs="Arial" w:hint="default"/>
      </w:rPr>
    </w:lvl>
    <w:lvl w:ilvl="3">
      <w:numFmt w:val="bullet"/>
      <w:lvlText w:val="-"/>
      <w:lvlJc w:val="left"/>
      <w:pPr>
        <w:ind w:left="2880" w:hanging="360"/>
      </w:pPr>
      <w:rPr>
        <w:rFonts w:ascii="Arial" w:eastAsiaTheme="minorHAnsi" w:hAnsi="Arial" w:cs="Aria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A5D0E73"/>
    <w:multiLevelType w:val="hybridMultilevel"/>
    <w:tmpl w:val="0F628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04724B0"/>
    <w:multiLevelType w:val="hybridMultilevel"/>
    <w:tmpl w:val="899EDFC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09436B9"/>
    <w:multiLevelType w:val="hybridMultilevel"/>
    <w:tmpl w:val="19680550"/>
    <w:lvl w:ilvl="0" w:tplc="1B90DE18">
      <w:start w:val="1"/>
      <w:numFmt w:val="bullet"/>
      <w:lvlText w:val=""/>
      <w:lvlJc w:val="left"/>
      <w:pPr>
        <w:ind w:left="720" w:hanging="360"/>
      </w:pPr>
      <w:rPr>
        <w:rFonts w:ascii="Symbol" w:hAnsi="Symbol"/>
      </w:rPr>
    </w:lvl>
    <w:lvl w:ilvl="1" w:tplc="BE9AD1EE">
      <w:start w:val="1"/>
      <w:numFmt w:val="bullet"/>
      <w:lvlText w:val=""/>
      <w:lvlJc w:val="left"/>
      <w:pPr>
        <w:ind w:left="720" w:hanging="360"/>
      </w:pPr>
      <w:rPr>
        <w:rFonts w:ascii="Symbol" w:hAnsi="Symbol"/>
      </w:rPr>
    </w:lvl>
    <w:lvl w:ilvl="2" w:tplc="1B921AC2">
      <w:start w:val="1"/>
      <w:numFmt w:val="bullet"/>
      <w:lvlText w:val=""/>
      <w:lvlJc w:val="left"/>
      <w:pPr>
        <w:ind w:left="720" w:hanging="360"/>
      </w:pPr>
      <w:rPr>
        <w:rFonts w:ascii="Symbol" w:hAnsi="Symbol"/>
      </w:rPr>
    </w:lvl>
    <w:lvl w:ilvl="3" w:tplc="E03C0228">
      <w:start w:val="1"/>
      <w:numFmt w:val="bullet"/>
      <w:lvlText w:val=""/>
      <w:lvlJc w:val="left"/>
      <w:pPr>
        <w:ind w:left="720" w:hanging="360"/>
      </w:pPr>
      <w:rPr>
        <w:rFonts w:ascii="Symbol" w:hAnsi="Symbol"/>
      </w:rPr>
    </w:lvl>
    <w:lvl w:ilvl="4" w:tplc="251CF92A">
      <w:start w:val="1"/>
      <w:numFmt w:val="bullet"/>
      <w:lvlText w:val=""/>
      <w:lvlJc w:val="left"/>
      <w:pPr>
        <w:ind w:left="720" w:hanging="360"/>
      </w:pPr>
      <w:rPr>
        <w:rFonts w:ascii="Symbol" w:hAnsi="Symbol"/>
      </w:rPr>
    </w:lvl>
    <w:lvl w:ilvl="5" w:tplc="45621C76">
      <w:start w:val="1"/>
      <w:numFmt w:val="bullet"/>
      <w:lvlText w:val=""/>
      <w:lvlJc w:val="left"/>
      <w:pPr>
        <w:ind w:left="720" w:hanging="360"/>
      </w:pPr>
      <w:rPr>
        <w:rFonts w:ascii="Symbol" w:hAnsi="Symbol"/>
      </w:rPr>
    </w:lvl>
    <w:lvl w:ilvl="6" w:tplc="54C44782">
      <w:start w:val="1"/>
      <w:numFmt w:val="bullet"/>
      <w:lvlText w:val=""/>
      <w:lvlJc w:val="left"/>
      <w:pPr>
        <w:ind w:left="720" w:hanging="360"/>
      </w:pPr>
      <w:rPr>
        <w:rFonts w:ascii="Symbol" w:hAnsi="Symbol"/>
      </w:rPr>
    </w:lvl>
    <w:lvl w:ilvl="7" w:tplc="DD1276B4">
      <w:start w:val="1"/>
      <w:numFmt w:val="bullet"/>
      <w:lvlText w:val=""/>
      <w:lvlJc w:val="left"/>
      <w:pPr>
        <w:ind w:left="720" w:hanging="360"/>
      </w:pPr>
      <w:rPr>
        <w:rFonts w:ascii="Symbol" w:hAnsi="Symbol"/>
      </w:rPr>
    </w:lvl>
    <w:lvl w:ilvl="8" w:tplc="41FCB414">
      <w:start w:val="1"/>
      <w:numFmt w:val="bullet"/>
      <w:lvlText w:val=""/>
      <w:lvlJc w:val="left"/>
      <w:pPr>
        <w:ind w:left="720" w:hanging="360"/>
      </w:pPr>
      <w:rPr>
        <w:rFonts w:ascii="Symbol" w:hAnsi="Symbol"/>
      </w:rPr>
    </w:lvl>
  </w:abstractNum>
  <w:abstractNum w:abstractNumId="17" w15:restartNumberingAfterBreak="0">
    <w:nsid w:val="7C8C511D"/>
    <w:multiLevelType w:val="hybridMultilevel"/>
    <w:tmpl w:val="02FE1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5"/>
  </w:num>
  <w:num w:numId="2" w16cid:durableId="275991488">
    <w:abstractNumId w:val="5"/>
  </w:num>
  <w:num w:numId="3" w16cid:durableId="1357852040">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1"/>
  </w:num>
  <w:num w:numId="5" w16cid:durableId="1121412251">
    <w:abstractNumId w:val="9"/>
  </w:num>
  <w:num w:numId="6" w16cid:durableId="849680548">
    <w:abstractNumId w:val="14"/>
  </w:num>
  <w:num w:numId="7" w16cid:durableId="322246949">
    <w:abstractNumId w:val="9"/>
  </w:num>
  <w:num w:numId="8" w16cid:durableId="21465041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98166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19729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1625596">
    <w:abstractNumId w:val="7"/>
  </w:num>
  <w:num w:numId="12" w16cid:durableId="11580364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90290627">
    <w:abstractNumId w:val="3"/>
  </w:num>
  <w:num w:numId="14" w16cid:durableId="1707027414">
    <w:abstractNumId w:val="0"/>
  </w:num>
  <w:num w:numId="15" w16cid:durableId="512912556">
    <w:abstractNumId w:val="11"/>
  </w:num>
  <w:num w:numId="16" w16cid:durableId="1702628738">
    <w:abstractNumId w:val="6"/>
  </w:num>
  <w:num w:numId="17" w16cid:durableId="527334550">
    <w:abstractNumId w:val="3"/>
  </w:num>
  <w:num w:numId="18" w16cid:durableId="2105219444">
    <w:abstractNumId w:val="3"/>
  </w:num>
  <w:num w:numId="19" w16cid:durableId="985672340">
    <w:abstractNumId w:val="2"/>
  </w:num>
  <w:num w:numId="20" w16cid:durableId="118032769">
    <w:abstractNumId w:val="10"/>
  </w:num>
  <w:num w:numId="21" w16cid:durableId="2083332086">
    <w:abstractNumId w:val="16"/>
  </w:num>
  <w:num w:numId="22" w16cid:durableId="17959754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779461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31621326">
    <w:abstractNumId w:val="4"/>
  </w:num>
  <w:num w:numId="25" w16cid:durableId="9624262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75375724">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start w:val="1"/>
        <w:numFmt w:val="bullet"/>
        <w:lvlText w:val=""/>
        <w:lvlJc w:val="left"/>
        <w:pPr>
          <w:ind w:left="2367" w:hanging="360"/>
        </w:pPr>
        <w:rPr>
          <w:rFonts w:ascii="Wingdings" w:hAnsi="Wingdings" w:hint="default"/>
        </w:rPr>
      </w:lvl>
    </w:lvlOverride>
    <w:lvlOverride w:ilvl="3">
      <w:lvl w:ilvl="3">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615141755">
    <w:abstractNumId w:val="1"/>
  </w:num>
  <w:num w:numId="28" w16cid:durableId="747386983">
    <w:abstractNumId w:val="5"/>
  </w:num>
  <w:num w:numId="29" w16cid:durableId="2018533854">
    <w:abstractNumId w:val="14"/>
  </w:num>
  <w:num w:numId="30" w16cid:durableId="1355761878">
    <w:abstractNumId w:val="14"/>
  </w:num>
  <w:num w:numId="31" w16cid:durableId="66148186">
    <w:abstractNumId w:val="9"/>
  </w:num>
  <w:num w:numId="32" w16cid:durableId="10988664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668272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58715135">
    <w:abstractNumId w:val="17"/>
  </w:num>
  <w:num w:numId="35" w16cid:durableId="553853772">
    <w:abstractNumId w:val="13"/>
  </w:num>
  <w:num w:numId="36" w16cid:durableId="981079882">
    <w:abstractNumId w:val="8"/>
  </w:num>
  <w:num w:numId="37" w16cid:durableId="730545387">
    <w:abstractNumId w:val="15"/>
  </w:num>
  <w:num w:numId="38" w16cid:durableId="11946161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240461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31972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534652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00EC"/>
    <w:rsid w:val="00000C25"/>
    <w:rsid w:val="00001744"/>
    <w:rsid w:val="000033AA"/>
    <w:rsid w:val="00003EFA"/>
    <w:rsid w:val="00004183"/>
    <w:rsid w:val="00004C5B"/>
    <w:rsid w:val="00005FB5"/>
    <w:rsid w:val="00006819"/>
    <w:rsid w:val="0000743D"/>
    <w:rsid w:val="000077BF"/>
    <w:rsid w:val="00007FC7"/>
    <w:rsid w:val="00011B5F"/>
    <w:rsid w:val="00013FF2"/>
    <w:rsid w:val="000168C6"/>
    <w:rsid w:val="00017B07"/>
    <w:rsid w:val="00017C09"/>
    <w:rsid w:val="00020D22"/>
    <w:rsid w:val="00022716"/>
    <w:rsid w:val="0002271E"/>
    <w:rsid w:val="00024CF9"/>
    <w:rsid w:val="000252CB"/>
    <w:rsid w:val="00025600"/>
    <w:rsid w:val="000257A4"/>
    <w:rsid w:val="00025F1A"/>
    <w:rsid w:val="000272AF"/>
    <w:rsid w:val="00032ABE"/>
    <w:rsid w:val="00033F4B"/>
    <w:rsid w:val="000345C8"/>
    <w:rsid w:val="000361C0"/>
    <w:rsid w:val="0003757D"/>
    <w:rsid w:val="000401E1"/>
    <w:rsid w:val="0004139E"/>
    <w:rsid w:val="00041D1C"/>
    <w:rsid w:val="00041EAD"/>
    <w:rsid w:val="00042440"/>
    <w:rsid w:val="00043B97"/>
    <w:rsid w:val="000442C4"/>
    <w:rsid w:val="000444E9"/>
    <w:rsid w:val="000455CA"/>
    <w:rsid w:val="00045F0D"/>
    <w:rsid w:val="00046EF7"/>
    <w:rsid w:val="0004750C"/>
    <w:rsid w:val="00047862"/>
    <w:rsid w:val="00051080"/>
    <w:rsid w:val="00051C7D"/>
    <w:rsid w:val="000540AD"/>
    <w:rsid w:val="00054124"/>
    <w:rsid w:val="00054D26"/>
    <w:rsid w:val="00057BC7"/>
    <w:rsid w:val="000613EE"/>
    <w:rsid w:val="00061D5B"/>
    <w:rsid w:val="00063C36"/>
    <w:rsid w:val="00065CBA"/>
    <w:rsid w:val="00066BEA"/>
    <w:rsid w:val="000673B7"/>
    <w:rsid w:val="00070384"/>
    <w:rsid w:val="00070703"/>
    <w:rsid w:val="00070804"/>
    <w:rsid w:val="00070E1C"/>
    <w:rsid w:val="00071090"/>
    <w:rsid w:val="00072364"/>
    <w:rsid w:val="00072E86"/>
    <w:rsid w:val="000733A1"/>
    <w:rsid w:val="00074851"/>
    <w:rsid w:val="00074F0F"/>
    <w:rsid w:val="00076493"/>
    <w:rsid w:val="0007654A"/>
    <w:rsid w:val="000769CC"/>
    <w:rsid w:val="00077F2E"/>
    <w:rsid w:val="00080D04"/>
    <w:rsid w:val="00081F96"/>
    <w:rsid w:val="000827A0"/>
    <w:rsid w:val="000832D5"/>
    <w:rsid w:val="000835AB"/>
    <w:rsid w:val="00085693"/>
    <w:rsid w:val="00085818"/>
    <w:rsid w:val="00086D67"/>
    <w:rsid w:val="000870EB"/>
    <w:rsid w:val="00090C82"/>
    <w:rsid w:val="00091219"/>
    <w:rsid w:val="0009345E"/>
    <w:rsid w:val="00093AE4"/>
    <w:rsid w:val="00094E50"/>
    <w:rsid w:val="000950D4"/>
    <w:rsid w:val="000951D6"/>
    <w:rsid w:val="00095828"/>
    <w:rsid w:val="00095A05"/>
    <w:rsid w:val="00096472"/>
    <w:rsid w:val="000A0F27"/>
    <w:rsid w:val="000A2626"/>
    <w:rsid w:val="000A2B9A"/>
    <w:rsid w:val="000A67B0"/>
    <w:rsid w:val="000A69F4"/>
    <w:rsid w:val="000B0579"/>
    <w:rsid w:val="000B24A3"/>
    <w:rsid w:val="000B5A3D"/>
    <w:rsid w:val="000B7B55"/>
    <w:rsid w:val="000C1B93"/>
    <w:rsid w:val="000C217A"/>
    <w:rsid w:val="000C24ED"/>
    <w:rsid w:val="000C39A5"/>
    <w:rsid w:val="000C3B77"/>
    <w:rsid w:val="000C3C84"/>
    <w:rsid w:val="000C40B5"/>
    <w:rsid w:val="000C4344"/>
    <w:rsid w:val="000C4DD5"/>
    <w:rsid w:val="000C5481"/>
    <w:rsid w:val="000D019F"/>
    <w:rsid w:val="000D1726"/>
    <w:rsid w:val="000D1EB7"/>
    <w:rsid w:val="000D3516"/>
    <w:rsid w:val="000D3BBE"/>
    <w:rsid w:val="000D6F9A"/>
    <w:rsid w:val="000D7466"/>
    <w:rsid w:val="000D7E5E"/>
    <w:rsid w:val="000E006E"/>
    <w:rsid w:val="000E2853"/>
    <w:rsid w:val="000E2D6F"/>
    <w:rsid w:val="000E36A2"/>
    <w:rsid w:val="000E389D"/>
    <w:rsid w:val="000E5718"/>
    <w:rsid w:val="000E7D56"/>
    <w:rsid w:val="000F2B3B"/>
    <w:rsid w:val="000F5C1C"/>
    <w:rsid w:val="000F7787"/>
    <w:rsid w:val="00100E47"/>
    <w:rsid w:val="00101043"/>
    <w:rsid w:val="00103E4F"/>
    <w:rsid w:val="001052D1"/>
    <w:rsid w:val="00106171"/>
    <w:rsid w:val="0010620D"/>
    <w:rsid w:val="00110A69"/>
    <w:rsid w:val="00112528"/>
    <w:rsid w:val="00113093"/>
    <w:rsid w:val="00117577"/>
    <w:rsid w:val="00121212"/>
    <w:rsid w:val="00122C81"/>
    <w:rsid w:val="00123A38"/>
    <w:rsid w:val="00123DE5"/>
    <w:rsid w:val="0012581C"/>
    <w:rsid w:val="00125A8E"/>
    <w:rsid w:val="00125DFF"/>
    <w:rsid w:val="0012654C"/>
    <w:rsid w:val="00127749"/>
    <w:rsid w:val="00132AB2"/>
    <w:rsid w:val="001331B6"/>
    <w:rsid w:val="001359C0"/>
    <w:rsid w:val="00137263"/>
    <w:rsid w:val="00137652"/>
    <w:rsid w:val="00137B69"/>
    <w:rsid w:val="00141030"/>
    <w:rsid w:val="001410B5"/>
    <w:rsid w:val="00142F19"/>
    <w:rsid w:val="00146E6B"/>
    <w:rsid w:val="001475DA"/>
    <w:rsid w:val="001521A5"/>
    <w:rsid w:val="00153D13"/>
    <w:rsid w:val="0015436B"/>
    <w:rsid w:val="001563B0"/>
    <w:rsid w:val="0015769E"/>
    <w:rsid w:val="00157704"/>
    <w:rsid w:val="001613E4"/>
    <w:rsid w:val="001661AD"/>
    <w:rsid w:val="001717C3"/>
    <w:rsid w:val="001728BF"/>
    <w:rsid w:val="0017360A"/>
    <w:rsid w:val="00173EDC"/>
    <w:rsid w:val="0017408C"/>
    <w:rsid w:val="00174764"/>
    <w:rsid w:val="001749EF"/>
    <w:rsid w:val="00174C2F"/>
    <w:rsid w:val="00174CD6"/>
    <w:rsid w:val="001756CB"/>
    <w:rsid w:val="00177B70"/>
    <w:rsid w:val="0018060F"/>
    <w:rsid w:val="00181F54"/>
    <w:rsid w:val="00182AFE"/>
    <w:rsid w:val="0018357C"/>
    <w:rsid w:val="001837BD"/>
    <w:rsid w:val="00183BF5"/>
    <w:rsid w:val="001874F8"/>
    <w:rsid w:val="001902E1"/>
    <w:rsid w:val="001905EF"/>
    <w:rsid w:val="00190C6F"/>
    <w:rsid w:val="00190DCF"/>
    <w:rsid w:val="00192F9A"/>
    <w:rsid w:val="001933AB"/>
    <w:rsid w:val="00193C4D"/>
    <w:rsid w:val="001940BD"/>
    <w:rsid w:val="00194143"/>
    <w:rsid w:val="00196CAF"/>
    <w:rsid w:val="0019715C"/>
    <w:rsid w:val="00197ABD"/>
    <w:rsid w:val="001A19EC"/>
    <w:rsid w:val="001A2370"/>
    <w:rsid w:val="001A24B9"/>
    <w:rsid w:val="001A2D64"/>
    <w:rsid w:val="001A3009"/>
    <w:rsid w:val="001A4680"/>
    <w:rsid w:val="001A559D"/>
    <w:rsid w:val="001A5757"/>
    <w:rsid w:val="001A5836"/>
    <w:rsid w:val="001B13AF"/>
    <w:rsid w:val="001B178A"/>
    <w:rsid w:val="001B3205"/>
    <w:rsid w:val="001B6303"/>
    <w:rsid w:val="001B705D"/>
    <w:rsid w:val="001C0997"/>
    <w:rsid w:val="001C325F"/>
    <w:rsid w:val="001C5DC8"/>
    <w:rsid w:val="001C7E97"/>
    <w:rsid w:val="001D1616"/>
    <w:rsid w:val="001D340E"/>
    <w:rsid w:val="001D4237"/>
    <w:rsid w:val="001D5230"/>
    <w:rsid w:val="001D61CB"/>
    <w:rsid w:val="001D7729"/>
    <w:rsid w:val="001E103F"/>
    <w:rsid w:val="001E2E1F"/>
    <w:rsid w:val="001E3497"/>
    <w:rsid w:val="001E46DE"/>
    <w:rsid w:val="001E4CC7"/>
    <w:rsid w:val="001E6172"/>
    <w:rsid w:val="001E666F"/>
    <w:rsid w:val="001E6E7B"/>
    <w:rsid w:val="001E70E3"/>
    <w:rsid w:val="001E751A"/>
    <w:rsid w:val="001E761A"/>
    <w:rsid w:val="001E76D9"/>
    <w:rsid w:val="001F2668"/>
    <w:rsid w:val="001F2A49"/>
    <w:rsid w:val="001F2D78"/>
    <w:rsid w:val="001F2E67"/>
    <w:rsid w:val="001F4437"/>
    <w:rsid w:val="001F4482"/>
    <w:rsid w:val="001F5F7B"/>
    <w:rsid w:val="001F60E2"/>
    <w:rsid w:val="001F6D07"/>
    <w:rsid w:val="00200DB7"/>
    <w:rsid w:val="0020290B"/>
    <w:rsid w:val="002046A1"/>
    <w:rsid w:val="0020639A"/>
    <w:rsid w:val="002075BD"/>
    <w:rsid w:val="002105AD"/>
    <w:rsid w:val="0021167C"/>
    <w:rsid w:val="00216244"/>
    <w:rsid w:val="002178F4"/>
    <w:rsid w:val="00217B7D"/>
    <w:rsid w:val="00221BC5"/>
    <w:rsid w:val="002227AD"/>
    <w:rsid w:val="00222EBD"/>
    <w:rsid w:val="00224495"/>
    <w:rsid w:val="00226571"/>
    <w:rsid w:val="002300CD"/>
    <w:rsid w:val="0023237E"/>
    <w:rsid w:val="00240178"/>
    <w:rsid w:val="00240D5E"/>
    <w:rsid w:val="002426C2"/>
    <w:rsid w:val="00242D98"/>
    <w:rsid w:val="002443BA"/>
    <w:rsid w:val="0024474D"/>
    <w:rsid w:val="00245050"/>
    <w:rsid w:val="002458EF"/>
    <w:rsid w:val="00245E45"/>
    <w:rsid w:val="00247F7D"/>
    <w:rsid w:val="00251BD4"/>
    <w:rsid w:val="00251E9D"/>
    <w:rsid w:val="00252E09"/>
    <w:rsid w:val="00254943"/>
    <w:rsid w:val="00254CC2"/>
    <w:rsid w:val="002550E5"/>
    <w:rsid w:val="0025592F"/>
    <w:rsid w:val="00255B8E"/>
    <w:rsid w:val="00256BC0"/>
    <w:rsid w:val="002574DA"/>
    <w:rsid w:val="002618C3"/>
    <w:rsid w:val="00261BE4"/>
    <w:rsid w:val="0026327B"/>
    <w:rsid w:val="00263B18"/>
    <w:rsid w:val="00263BE1"/>
    <w:rsid w:val="00264014"/>
    <w:rsid w:val="0026548C"/>
    <w:rsid w:val="002661F3"/>
    <w:rsid w:val="00266207"/>
    <w:rsid w:val="0026685A"/>
    <w:rsid w:val="00267D88"/>
    <w:rsid w:val="0027181B"/>
    <w:rsid w:val="0027355A"/>
    <w:rsid w:val="0027370C"/>
    <w:rsid w:val="002764EA"/>
    <w:rsid w:val="00276B6D"/>
    <w:rsid w:val="00282620"/>
    <w:rsid w:val="002832E5"/>
    <w:rsid w:val="00286F68"/>
    <w:rsid w:val="00287498"/>
    <w:rsid w:val="00291B98"/>
    <w:rsid w:val="00293953"/>
    <w:rsid w:val="002943D1"/>
    <w:rsid w:val="00297571"/>
    <w:rsid w:val="002978CE"/>
    <w:rsid w:val="00297E79"/>
    <w:rsid w:val="002A03B5"/>
    <w:rsid w:val="002A28B4"/>
    <w:rsid w:val="002A2B8C"/>
    <w:rsid w:val="002A30D8"/>
    <w:rsid w:val="002A3565"/>
    <w:rsid w:val="002A35CF"/>
    <w:rsid w:val="002A46B3"/>
    <w:rsid w:val="002A475D"/>
    <w:rsid w:val="002A527F"/>
    <w:rsid w:val="002A7CD9"/>
    <w:rsid w:val="002B097B"/>
    <w:rsid w:val="002B27B7"/>
    <w:rsid w:val="002B316A"/>
    <w:rsid w:val="002B4CAE"/>
    <w:rsid w:val="002B50F2"/>
    <w:rsid w:val="002B75C4"/>
    <w:rsid w:val="002B76B2"/>
    <w:rsid w:val="002C0B34"/>
    <w:rsid w:val="002C15A5"/>
    <w:rsid w:val="002C1F31"/>
    <w:rsid w:val="002C2954"/>
    <w:rsid w:val="002C2E19"/>
    <w:rsid w:val="002C4B1A"/>
    <w:rsid w:val="002C62DA"/>
    <w:rsid w:val="002D20E2"/>
    <w:rsid w:val="002D430B"/>
    <w:rsid w:val="002D46E3"/>
    <w:rsid w:val="002D7235"/>
    <w:rsid w:val="002E0850"/>
    <w:rsid w:val="002E323E"/>
    <w:rsid w:val="002E5355"/>
    <w:rsid w:val="002E53F8"/>
    <w:rsid w:val="002E7167"/>
    <w:rsid w:val="002F0BE8"/>
    <w:rsid w:val="002F3406"/>
    <w:rsid w:val="002F482E"/>
    <w:rsid w:val="002F7CFE"/>
    <w:rsid w:val="003001BE"/>
    <w:rsid w:val="00300A75"/>
    <w:rsid w:val="0030127D"/>
    <w:rsid w:val="00302680"/>
    <w:rsid w:val="00302D61"/>
    <w:rsid w:val="00302EFA"/>
    <w:rsid w:val="00303085"/>
    <w:rsid w:val="003035B5"/>
    <w:rsid w:val="0030366E"/>
    <w:rsid w:val="0030558C"/>
    <w:rsid w:val="00305826"/>
    <w:rsid w:val="003067B4"/>
    <w:rsid w:val="00306C23"/>
    <w:rsid w:val="0030720B"/>
    <w:rsid w:val="00311186"/>
    <w:rsid w:val="003126D5"/>
    <w:rsid w:val="00312CE5"/>
    <w:rsid w:val="003161A3"/>
    <w:rsid w:val="00316876"/>
    <w:rsid w:val="00317847"/>
    <w:rsid w:val="00317F71"/>
    <w:rsid w:val="00320CDB"/>
    <w:rsid w:val="00323A5B"/>
    <w:rsid w:val="00331EAD"/>
    <w:rsid w:val="00332E89"/>
    <w:rsid w:val="00333CDE"/>
    <w:rsid w:val="00333EF0"/>
    <w:rsid w:val="0033417F"/>
    <w:rsid w:val="003355E2"/>
    <w:rsid w:val="0033574C"/>
    <w:rsid w:val="00340DD9"/>
    <w:rsid w:val="00342CE0"/>
    <w:rsid w:val="0034422C"/>
    <w:rsid w:val="00346C27"/>
    <w:rsid w:val="00347804"/>
    <w:rsid w:val="00350114"/>
    <w:rsid w:val="00352356"/>
    <w:rsid w:val="00360E17"/>
    <w:rsid w:val="0036209C"/>
    <w:rsid w:val="00364D7A"/>
    <w:rsid w:val="0036662F"/>
    <w:rsid w:val="00366D4C"/>
    <w:rsid w:val="00370076"/>
    <w:rsid w:val="003719DE"/>
    <w:rsid w:val="00371F68"/>
    <w:rsid w:val="0038026D"/>
    <w:rsid w:val="003825B5"/>
    <w:rsid w:val="003843AF"/>
    <w:rsid w:val="0038536D"/>
    <w:rsid w:val="00385DFB"/>
    <w:rsid w:val="003909DD"/>
    <w:rsid w:val="003925EE"/>
    <w:rsid w:val="00395A9A"/>
    <w:rsid w:val="00396B9B"/>
    <w:rsid w:val="003A0CFB"/>
    <w:rsid w:val="003A0FCC"/>
    <w:rsid w:val="003A1390"/>
    <w:rsid w:val="003A5190"/>
    <w:rsid w:val="003A56C4"/>
    <w:rsid w:val="003A7607"/>
    <w:rsid w:val="003A7B2A"/>
    <w:rsid w:val="003A7D0F"/>
    <w:rsid w:val="003A7ED9"/>
    <w:rsid w:val="003B052F"/>
    <w:rsid w:val="003B06C9"/>
    <w:rsid w:val="003B0768"/>
    <w:rsid w:val="003B1995"/>
    <w:rsid w:val="003B1FDE"/>
    <w:rsid w:val="003B2331"/>
    <w:rsid w:val="003B240E"/>
    <w:rsid w:val="003B24B1"/>
    <w:rsid w:val="003B3E41"/>
    <w:rsid w:val="003B493F"/>
    <w:rsid w:val="003C03D1"/>
    <w:rsid w:val="003C1068"/>
    <w:rsid w:val="003C54AE"/>
    <w:rsid w:val="003C5613"/>
    <w:rsid w:val="003C64D8"/>
    <w:rsid w:val="003D0C16"/>
    <w:rsid w:val="003D12E4"/>
    <w:rsid w:val="003D13EF"/>
    <w:rsid w:val="003D18D7"/>
    <w:rsid w:val="003D1F70"/>
    <w:rsid w:val="003D2B25"/>
    <w:rsid w:val="003D4CF5"/>
    <w:rsid w:val="003D68BE"/>
    <w:rsid w:val="003E01D4"/>
    <w:rsid w:val="003E0E61"/>
    <w:rsid w:val="003E2C2A"/>
    <w:rsid w:val="003E3B78"/>
    <w:rsid w:val="003F0AC3"/>
    <w:rsid w:val="003F43FD"/>
    <w:rsid w:val="003F5A78"/>
    <w:rsid w:val="003F5FEA"/>
    <w:rsid w:val="003F6CF5"/>
    <w:rsid w:val="003F6E52"/>
    <w:rsid w:val="00400ACE"/>
    <w:rsid w:val="00401084"/>
    <w:rsid w:val="004063F5"/>
    <w:rsid w:val="00406B44"/>
    <w:rsid w:val="00407CAD"/>
    <w:rsid w:val="00407EF0"/>
    <w:rsid w:val="00410A02"/>
    <w:rsid w:val="00410AC6"/>
    <w:rsid w:val="00412840"/>
    <w:rsid w:val="00412F2B"/>
    <w:rsid w:val="00414D21"/>
    <w:rsid w:val="00416A47"/>
    <w:rsid w:val="00417870"/>
    <w:rsid w:val="004178B3"/>
    <w:rsid w:val="00421278"/>
    <w:rsid w:val="00423B52"/>
    <w:rsid w:val="00424500"/>
    <w:rsid w:val="0042629E"/>
    <w:rsid w:val="00426393"/>
    <w:rsid w:val="004269AC"/>
    <w:rsid w:val="00427C86"/>
    <w:rsid w:val="00430173"/>
    <w:rsid w:val="00430D8B"/>
    <w:rsid w:val="00430F12"/>
    <w:rsid w:val="00431AA5"/>
    <w:rsid w:val="004331DE"/>
    <w:rsid w:val="004348FB"/>
    <w:rsid w:val="004350E7"/>
    <w:rsid w:val="0043639B"/>
    <w:rsid w:val="00442345"/>
    <w:rsid w:val="00443035"/>
    <w:rsid w:val="00443EBF"/>
    <w:rsid w:val="004455E7"/>
    <w:rsid w:val="0044694B"/>
    <w:rsid w:val="00447F99"/>
    <w:rsid w:val="004527DF"/>
    <w:rsid w:val="00453EC1"/>
    <w:rsid w:val="00454159"/>
    <w:rsid w:val="00454C10"/>
    <w:rsid w:val="00456066"/>
    <w:rsid w:val="00457D8A"/>
    <w:rsid w:val="004601B8"/>
    <w:rsid w:val="00460B41"/>
    <w:rsid w:val="004646EE"/>
    <w:rsid w:val="00466213"/>
    <w:rsid w:val="004662AB"/>
    <w:rsid w:val="0046703E"/>
    <w:rsid w:val="004678D2"/>
    <w:rsid w:val="0047054E"/>
    <w:rsid w:val="00472684"/>
    <w:rsid w:val="00472A71"/>
    <w:rsid w:val="00472C0A"/>
    <w:rsid w:val="00474301"/>
    <w:rsid w:val="004744E9"/>
    <w:rsid w:val="0047466B"/>
    <w:rsid w:val="00474E4B"/>
    <w:rsid w:val="004753CF"/>
    <w:rsid w:val="0047595C"/>
    <w:rsid w:val="004760B0"/>
    <w:rsid w:val="004771C2"/>
    <w:rsid w:val="00477BE2"/>
    <w:rsid w:val="00477DB3"/>
    <w:rsid w:val="00480185"/>
    <w:rsid w:val="004819CD"/>
    <w:rsid w:val="00481E88"/>
    <w:rsid w:val="004831ED"/>
    <w:rsid w:val="0048484A"/>
    <w:rsid w:val="00486382"/>
    <w:rsid w:val="0048642E"/>
    <w:rsid w:val="00490619"/>
    <w:rsid w:val="00491389"/>
    <w:rsid w:val="00492A7F"/>
    <w:rsid w:val="00492E91"/>
    <w:rsid w:val="00496288"/>
    <w:rsid w:val="00497387"/>
    <w:rsid w:val="004A029D"/>
    <w:rsid w:val="004A0C69"/>
    <w:rsid w:val="004A151F"/>
    <w:rsid w:val="004A29D0"/>
    <w:rsid w:val="004A3766"/>
    <w:rsid w:val="004A39A0"/>
    <w:rsid w:val="004A781E"/>
    <w:rsid w:val="004B13C5"/>
    <w:rsid w:val="004B36AD"/>
    <w:rsid w:val="004B3BBD"/>
    <w:rsid w:val="004B484F"/>
    <w:rsid w:val="004B5874"/>
    <w:rsid w:val="004B6091"/>
    <w:rsid w:val="004B723A"/>
    <w:rsid w:val="004C0406"/>
    <w:rsid w:val="004C107F"/>
    <w:rsid w:val="004C11A9"/>
    <w:rsid w:val="004C146C"/>
    <w:rsid w:val="004C207A"/>
    <w:rsid w:val="004C28DB"/>
    <w:rsid w:val="004C4B48"/>
    <w:rsid w:val="004C68E7"/>
    <w:rsid w:val="004C6D29"/>
    <w:rsid w:val="004C749F"/>
    <w:rsid w:val="004D0640"/>
    <w:rsid w:val="004D7ADF"/>
    <w:rsid w:val="004D7F71"/>
    <w:rsid w:val="004E1043"/>
    <w:rsid w:val="004E2434"/>
    <w:rsid w:val="004E4EF4"/>
    <w:rsid w:val="004E7AC5"/>
    <w:rsid w:val="004E7CC3"/>
    <w:rsid w:val="004E7F99"/>
    <w:rsid w:val="004F0ACA"/>
    <w:rsid w:val="004F1D2C"/>
    <w:rsid w:val="004F1ECA"/>
    <w:rsid w:val="004F26A2"/>
    <w:rsid w:val="004F2AC5"/>
    <w:rsid w:val="004F48DD"/>
    <w:rsid w:val="004F51F3"/>
    <w:rsid w:val="004F6AF2"/>
    <w:rsid w:val="004F6E23"/>
    <w:rsid w:val="00500F8E"/>
    <w:rsid w:val="00504B3D"/>
    <w:rsid w:val="00505911"/>
    <w:rsid w:val="005061D9"/>
    <w:rsid w:val="00507E44"/>
    <w:rsid w:val="00511863"/>
    <w:rsid w:val="0051255B"/>
    <w:rsid w:val="005128E7"/>
    <w:rsid w:val="00513ACC"/>
    <w:rsid w:val="00514D39"/>
    <w:rsid w:val="00515B32"/>
    <w:rsid w:val="0051630B"/>
    <w:rsid w:val="00516FB1"/>
    <w:rsid w:val="00520BFB"/>
    <w:rsid w:val="00520F97"/>
    <w:rsid w:val="00526795"/>
    <w:rsid w:val="005301AC"/>
    <w:rsid w:val="00530B15"/>
    <w:rsid w:val="00530D96"/>
    <w:rsid w:val="00530F6F"/>
    <w:rsid w:val="00533A72"/>
    <w:rsid w:val="00536784"/>
    <w:rsid w:val="00540FF4"/>
    <w:rsid w:val="00541BD4"/>
    <w:rsid w:val="00541FBB"/>
    <w:rsid w:val="0054240F"/>
    <w:rsid w:val="005433FE"/>
    <w:rsid w:val="0054464B"/>
    <w:rsid w:val="00544F92"/>
    <w:rsid w:val="005479F9"/>
    <w:rsid w:val="005500B1"/>
    <w:rsid w:val="0055043F"/>
    <w:rsid w:val="00553A97"/>
    <w:rsid w:val="0055594C"/>
    <w:rsid w:val="005569F6"/>
    <w:rsid w:val="005608F0"/>
    <w:rsid w:val="00560C80"/>
    <w:rsid w:val="005649D2"/>
    <w:rsid w:val="00564CE4"/>
    <w:rsid w:val="005651B7"/>
    <w:rsid w:val="0057085F"/>
    <w:rsid w:val="00571246"/>
    <w:rsid w:val="00571273"/>
    <w:rsid w:val="005729CD"/>
    <w:rsid w:val="00575B66"/>
    <w:rsid w:val="0058102D"/>
    <w:rsid w:val="00581065"/>
    <w:rsid w:val="0058184B"/>
    <w:rsid w:val="00581DAD"/>
    <w:rsid w:val="005820C1"/>
    <w:rsid w:val="00583731"/>
    <w:rsid w:val="0058427C"/>
    <w:rsid w:val="0058577E"/>
    <w:rsid w:val="00587040"/>
    <w:rsid w:val="0059083B"/>
    <w:rsid w:val="005930D2"/>
    <w:rsid w:val="005934B4"/>
    <w:rsid w:val="005952D5"/>
    <w:rsid w:val="005957FA"/>
    <w:rsid w:val="00595DBC"/>
    <w:rsid w:val="00595E79"/>
    <w:rsid w:val="00597644"/>
    <w:rsid w:val="0059775D"/>
    <w:rsid w:val="005A132A"/>
    <w:rsid w:val="005A1469"/>
    <w:rsid w:val="005A171B"/>
    <w:rsid w:val="005A33CA"/>
    <w:rsid w:val="005A34D4"/>
    <w:rsid w:val="005A3B4F"/>
    <w:rsid w:val="005A3EBB"/>
    <w:rsid w:val="005A4F31"/>
    <w:rsid w:val="005A5A65"/>
    <w:rsid w:val="005A67CA"/>
    <w:rsid w:val="005A78DE"/>
    <w:rsid w:val="005B184F"/>
    <w:rsid w:val="005B2EAB"/>
    <w:rsid w:val="005B4B00"/>
    <w:rsid w:val="005B57F5"/>
    <w:rsid w:val="005B640F"/>
    <w:rsid w:val="005B76BC"/>
    <w:rsid w:val="005B77E0"/>
    <w:rsid w:val="005B77FF"/>
    <w:rsid w:val="005C14A7"/>
    <w:rsid w:val="005C196A"/>
    <w:rsid w:val="005C1BCF"/>
    <w:rsid w:val="005C2953"/>
    <w:rsid w:val="005C344B"/>
    <w:rsid w:val="005C3461"/>
    <w:rsid w:val="005C6760"/>
    <w:rsid w:val="005C6A1E"/>
    <w:rsid w:val="005D0140"/>
    <w:rsid w:val="005D0538"/>
    <w:rsid w:val="005D069C"/>
    <w:rsid w:val="005D12C8"/>
    <w:rsid w:val="005D1384"/>
    <w:rsid w:val="005D162C"/>
    <w:rsid w:val="005D45C8"/>
    <w:rsid w:val="005D49FE"/>
    <w:rsid w:val="005D64F1"/>
    <w:rsid w:val="005E1F63"/>
    <w:rsid w:val="005E2243"/>
    <w:rsid w:val="005E38CB"/>
    <w:rsid w:val="005E4CE9"/>
    <w:rsid w:val="005E625E"/>
    <w:rsid w:val="005E6368"/>
    <w:rsid w:val="005E7A44"/>
    <w:rsid w:val="005F0F42"/>
    <w:rsid w:val="005F4405"/>
    <w:rsid w:val="005F49D6"/>
    <w:rsid w:val="005F4D83"/>
    <w:rsid w:val="00600282"/>
    <w:rsid w:val="0060188A"/>
    <w:rsid w:val="0060333C"/>
    <w:rsid w:val="006060A4"/>
    <w:rsid w:val="00607DF0"/>
    <w:rsid w:val="00613017"/>
    <w:rsid w:val="0061332B"/>
    <w:rsid w:val="006153B4"/>
    <w:rsid w:val="00616B1E"/>
    <w:rsid w:val="00616BE1"/>
    <w:rsid w:val="0061729E"/>
    <w:rsid w:val="00621FBB"/>
    <w:rsid w:val="0062382E"/>
    <w:rsid w:val="00623F5D"/>
    <w:rsid w:val="00624D13"/>
    <w:rsid w:val="0062521D"/>
    <w:rsid w:val="00625F75"/>
    <w:rsid w:val="00626BBF"/>
    <w:rsid w:val="00626D60"/>
    <w:rsid w:val="00627A57"/>
    <w:rsid w:val="00630177"/>
    <w:rsid w:val="00630314"/>
    <w:rsid w:val="0063382D"/>
    <w:rsid w:val="0063480A"/>
    <w:rsid w:val="00634897"/>
    <w:rsid w:val="00634978"/>
    <w:rsid w:val="00634F28"/>
    <w:rsid w:val="00635DFD"/>
    <w:rsid w:val="006426B6"/>
    <w:rsid w:val="0064273E"/>
    <w:rsid w:val="00642A72"/>
    <w:rsid w:val="00643CC4"/>
    <w:rsid w:val="00643E03"/>
    <w:rsid w:val="006442EC"/>
    <w:rsid w:val="00650313"/>
    <w:rsid w:val="00651064"/>
    <w:rsid w:val="006545D8"/>
    <w:rsid w:val="006556E3"/>
    <w:rsid w:val="006567ED"/>
    <w:rsid w:val="00656F53"/>
    <w:rsid w:val="00656FCF"/>
    <w:rsid w:val="00657498"/>
    <w:rsid w:val="0065759E"/>
    <w:rsid w:val="00662D9D"/>
    <w:rsid w:val="0066345F"/>
    <w:rsid w:val="00665522"/>
    <w:rsid w:val="00667379"/>
    <w:rsid w:val="00670865"/>
    <w:rsid w:val="00674AD7"/>
    <w:rsid w:val="00675D22"/>
    <w:rsid w:val="00675F7D"/>
    <w:rsid w:val="00676031"/>
    <w:rsid w:val="006760B1"/>
    <w:rsid w:val="00677835"/>
    <w:rsid w:val="00677C64"/>
    <w:rsid w:val="00677DF7"/>
    <w:rsid w:val="00680388"/>
    <w:rsid w:val="00684AF4"/>
    <w:rsid w:val="0068792E"/>
    <w:rsid w:val="00691121"/>
    <w:rsid w:val="00691172"/>
    <w:rsid w:val="00693C33"/>
    <w:rsid w:val="0069617A"/>
    <w:rsid w:val="00696410"/>
    <w:rsid w:val="006A046F"/>
    <w:rsid w:val="006A089D"/>
    <w:rsid w:val="006A0DDD"/>
    <w:rsid w:val="006A3884"/>
    <w:rsid w:val="006A612A"/>
    <w:rsid w:val="006A753E"/>
    <w:rsid w:val="006B1C2C"/>
    <w:rsid w:val="006B3488"/>
    <w:rsid w:val="006B56F7"/>
    <w:rsid w:val="006B65D1"/>
    <w:rsid w:val="006C0A23"/>
    <w:rsid w:val="006C34DE"/>
    <w:rsid w:val="006C39A2"/>
    <w:rsid w:val="006C62E7"/>
    <w:rsid w:val="006C7834"/>
    <w:rsid w:val="006C7DBC"/>
    <w:rsid w:val="006D00B0"/>
    <w:rsid w:val="006D1CF3"/>
    <w:rsid w:val="006D36B0"/>
    <w:rsid w:val="006D51A7"/>
    <w:rsid w:val="006D5909"/>
    <w:rsid w:val="006D6820"/>
    <w:rsid w:val="006E16DC"/>
    <w:rsid w:val="006E1C40"/>
    <w:rsid w:val="006E27CC"/>
    <w:rsid w:val="006E3A53"/>
    <w:rsid w:val="006E50F1"/>
    <w:rsid w:val="006E5355"/>
    <w:rsid w:val="006E54D3"/>
    <w:rsid w:val="006F0DB7"/>
    <w:rsid w:val="006F1CF4"/>
    <w:rsid w:val="006F24AD"/>
    <w:rsid w:val="006F2984"/>
    <w:rsid w:val="006F4B4B"/>
    <w:rsid w:val="0070409D"/>
    <w:rsid w:val="00704744"/>
    <w:rsid w:val="00705385"/>
    <w:rsid w:val="007053B8"/>
    <w:rsid w:val="00705AC6"/>
    <w:rsid w:val="007071B2"/>
    <w:rsid w:val="00707FBB"/>
    <w:rsid w:val="007134CC"/>
    <w:rsid w:val="00714043"/>
    <w:rsid w:val="00714B01"/>
    <w:rsid w:val="00717237"/>
    <w:rsid w:val="00721D3B"/>
    <w:rsid w:val="00722AE5"/>
    <w:rsid w:val="00723C74"/>
    <w:rsid w:val="0072638E"/>
    <w:rsid w:val="00726E32"/>
    <w:rsid w:val="00727445"/>
    <w:rsid w:val="00732480"/>
    <w:rsid w:val="00733F8C"/>
    <w:rsid w:val="0073428E"/>
    <w:rsid w:val="007372FB"/>
    <w:rsid w:val="00737433"/>
    <w:rsid w:val="00740943"/>
    <w:rsid w:val="00744233"/>
    <w:rsid w:val="007520DF"/>
    <w:rsid w:val="00752D79"/>
    <w:rsid w:val="00752ED5"/>
    <w:rsid w:val="00752FE8"/>
    <w:rsid w:val="00754F49"/>
    <w:rsid w:val="00755429"/>
    <w:rsid w:val="0075634B"/>
    <w:rsid w:val="007564F8"/>
    <w:rsid w:val="00757861"/>
    <w:rsid w:val="007608F8"/>
    <w:rsid w:val="00760E7B"/>
    <w:rsid w:val="00761509"/>
    <w:rsid w:val="00763FA0"/>
    <w:rsid w:val="007653F1"/>
    <w:rsid w:val="0076669D"/>
    <w:rsid w:val="007667E1"/>
    <w:rsid w:val="00766C38"/>
    <w:rsid w:val="00766D19"/>
    <w:rsid w:val="007670E2"/>
    <w:rsid w:val="007673C3"/>
    <w:rsid w:val="00767CA4"/>
    <w:rsid w:val="00770782"/>
    <w:rsid w:val="00772E00"/>
    <w:rsid w:val="00773CDB"/>
    <w:rsid w:val="00776820"/>
    <w:rsid w:val="00780618"/>
    <w:rsid w:val="007808E4"/>
    <w:rsid w:val="00781227"/>
    <w:rsid w:val="007827FA"/>
    <w:rsid w:val="0078296E"/>
    <w:rsid w:val="00783074"/>
    <w:rsid w:val="0078497C"/>
    <w:rsid w:val="00784E15"/>
    <w:rsid w:val="0078518D"/>
    <w:rsid w:val="0079053E"/>
    <w:rsid w:val="00790B88"/>
    <w:rsid w:val="00791B35"/>
    <w:rsid w:val="00792CD4"/>
    <w:rsid w:val="007935C5"/>
    <w:rsid w:val="007935EE"/>
    <w:rsid w:val="0079523E"/>
    <w:rsid w:val="00796499"/>
    <w:rsid w:val="007A1082"/>
    <w:rsid w:val="007A11F4"/>
    <w:rsid w:val="007A277A"/>
    <w:rsid w:val="007A31AC"/>
    <w:rsid w:val="007A3A7F"/>
    <w:rsid w:val="007A5978"/>
    <w:rsid w:val="007B020C"/>
    <w:rsid w:val="007B0ACA"/>
    <w:rsid w:val="007B279E"/>
    <w:rsid w:val="007B2C72"/>
    <w:rsid w:val="007B3F36"/>
    <w:rsid w:val="007B4058"/>
    <w:rsid w:val="007B46C1"/>
    <w:rsid w:val="007B47EF"/>
    <w:rsid w:val="007B523A"/>
    <w:rsid w:val="007B586A"/>
    <w:rsid w:val="007C002B"/>
    <w:rsid w:val="007C007B"/>
    <w:rsid w:val="007C050F"/>
    <w:rsid w:val="007C05BD"/>
    <w:rsid w:val="007C0B80"/>
    <w:rsid w:val="007C0BB2"/>
    <w:rsid w:val="007C1353"/>
    <w:rsid w:val="007C182F"/>
    <w:rsid w:val="007C1BCA"/>
    <w:rsid w:val="007C4870"/>
    <w:rsid w:val="007C5B0D"/>
    <w:rsid w:val="007C5D33"/>
    <w:rsid w:val="007C61E6"/>
    <w:rsid w:val="007C63BB"/>
    <w:rsid w:val="007D0978"/>
    <w:rsid w:val="007D170D"/>
    <w:rsid w:val="007D1D75"/>
    <w:rsid w:val="007D56C3"/>
    <w:rsid w:val="007D72F3"/>
    <w:rsid w:val="007E20E5"/>
    <w:rsid w:val="007E363B"/>
    <w:rsid w:val="007E6A58"/>
    <w:rsid w:val="007E6DB8"/>
    <w:rsid w:val="007E7063"/>
    <w:rsid w:val="007F066A"/>
    <w:rsid w:val="007F27F8"/>
    <w:rsid w:val="007F2DE9"/>
    <w:rsid w:val="007F4A93"/>
    <w:rsid w:val="007F4C9C"/>
    <w:rsid w:val="007F6BE6"/>
    <w:rsid w:val="007F778C"/>
    <w:rsid w:val="007F7A2F"/>
    <w:rsid w:val="00801971"/>
    <w:rsid w:val="0080248A"/>
    <w:rsid w:val="0080447B"/>
    <w:rsid w:val="00804DC6"/>
    <w:rsid w:val="00804F58"/>
    <w:rsid w:val="00806A94"/>
    <w:rsid w:val="00806ECB"/>
    <w:rsid w:val="0080709A"/>
    <w:rsid w:val="008073B1"/>
    <w:rsid w:val="008077F6"/>
    <w:rsid w:val="00810D27"/>
    <w:rsid w:val="00810D93"/>
    <w:rsid w:val="00810DF4"/>
    <w:rsid w:val="00813752"/>
    <w:rsid w:val="00813A43"/>
    <w:rsid w:val="0081401D"/>
    <w:rsid w:val="008163A9"/>
    <w:rsid w:val="008218AF"/>
    <w:rsid w:val="0082329D"/>
    <w:rsid w:val="008242EB"/>
    <w:rsid w:val="00824F5A"/>
    <w:rsid w:val="008251A7"/>
    <w:rsid w:val="00830EAF"/>
    <w:rsid w:val="00831A47"/>
    <w:rsid w:val="00832BA6"/>
    <w:rsid w:val="00833759"/>
    <w:rsid w:val="008339E3"/>
    <w:rsid w:val="00835899"/>
    <w:rsid w:val="00835B21"/>
    <w:rsid w:val="00836838"/>
    <w:rsid w:val="0083750A"/>
    <w:rsid w:val="00840799"/>
    <w:rsid w:val="00840DF2"/>
    <w:rsid w:val="008410FB"/>
    <w:rsid w:val="008426B6"/>
    <w:rsid w:val="00843ABC"/>
    <w:rsid w:val="00843DF5"/>
    <w:rsid w:val="00845291"/>
    <w:rsid w:val="008454EE"/>
    <w:rsid w:val="00845EA8"/>
    <w:rsid w:val="008465EC"/>
    <w:rsid w:val="00850BB7"/>
    <w:rsid w:val="00853D9F"/>
    <w:rsid w:val="008559F3"/>
    <w:rsid w:val="00855F3D"/>
    <w:rsid w:val="00856CA3"/>
    <w:rsid w:val="00864528"/>
    <w:rsid w:val="008651C4"/>
    <w:rsid w:val="00865BC1"/>
    <w:rsid w:val="008667EF"/>
    <w:rsid w:val="00866C90"/>
    <w:rsid w:val="00873EA1"/>
    <w:rsid w:val="0087496A"/>
    <w:rsid w:val="00877024"/>
    <w:rsid w:val="00881CC7"/>
    <w:rsid w:val="00881ED0"/>
    <w:rsid w:val="00881F40"/>
    <w:rsid w:val="00885032"/>
    <w:rsid w:val="008867B2"/>
    <w:rsid w:val="00890EEE"/>
    <w:rsid w:val="00890FF0"/>
    <w:rsid w:val="0089316E"/>
    <w:rsid w:val="00893A73"/>
    <w:rsid w:val="00893CC9"/>
    <w:rsid w:val="00897072"/>
    <w:rsid w:val="008977B2"/>
    <w:rsid w:val="00897B45"/>
    <w:rsid w:val="008A0F42"/>
    <w:rsid w:val="008A353C"/>
    <w:rsid w:val="008A3AD0"/>
    <w:rsid w:val="008A4CF6"/>
    <w:rsid w:val="008A7441"/>
    <w:rsid w:val="008B1946"/>
    <w:rsid w:val="008B25DD"/>
    <w:rsid w:val="008B3BC1"/>
    <w:rsid w:val="008B3FCD"/>
    <w:rsid w:val="008C0F07"/>
    <w:rsid w:val="008C3014"/>
    <w:rsid w:val="008C480A"/>
    <w:rsid w:val="008C58B9"/>
    <w:rsid w:val="008C6803"/>
    <w:rsid w:val="008D2331"/>
    <w:rsid w:val="008D283D"/>
    <w:rsid w:val="008D5C37"/>
    <w:rsid w:val="008D6A0A"/>
    <w:rsid w:val="008E26B7"/>
    <w:rsid w:val="008E3DE9"/>
    <w:rsid w:val="008E4DD8"/>
    <w:rsid w:val="008E4E66"/>
    <w:rsid w:val="008F0539"/>
    <w:rsid w:val="008F0ECA"/>
    <w:rsid w:val="008F3066"/>
    <w:rsid w:val="008F5B8B"/>
    <w:rsid w:val="008F620D"/>
    <w:rsid w:val="008F739A"/>
    <w:rsid w:val="00900C00"/>
    <w:rsid w:val="009015B2"/>
    <w:rsid w:val="00901D12"/>
    <w:rsid w:val="009026F7"/>
    <w:rsid w:val="00904385"/>
    <w:rsid w:val="009107ED"/>
    <w:rsid w:val="00910DDA"/>
    <w:rsid w:val="00913104"/>
    <w:rsid w:val="009138BF"/>
    <w:rsid w:val="00915B46"/>
    <w:rsid w:val="00920F07"/>
    <w:rsid w:val="00921679"/>
    <w:rsid w:val="00921FDC"/>
    <w:rsid w:val="0092429F"/>
    <w:rsid w:val="00924A6E"/>
    <w:rsid w:val="00925477"/>
    <w:rsid w:val="00927EF8"/>
    <w:rsid w:val="0093053E"/>
    <w:rsid w:val="009350E1"/>
    <w:rsid w:val="009356B3"/>
    <w:rsid w:val="00935C6D"/>
    <w:rsid w:val="0093679E"/>
    <w:rsid w:val="0093732D"/>
    <w:rsid w:val="009375E1"/>
    <w:rsid w:val="00940076"/>
    <w:rsid w:val="00940BF0"/>
    <w:rsid w:val="00941947"/>
    <w:rsid w:val="00943E3F"/>
    <w:rsid w:val="00943FED"/>
    <w:rsid w:val="0094511B"/>
    <w:rsid w:val="00945B9D"/>
    <w:rsid w:val="009468F8"/>
    <w:rsid w:val="00946A2B"/>
    <w:rsid w:val="00946D36"/>
    <w:rsid w:val="0094763C"/>
    <w:rsid w:val="0095086C"/>
    <w:rsid w:val="009513D8"/>
    <w:rsid w:val="0095262E"/>
    <w:rsid w:val="00952F4E"/>
    <w:rsid w:val="009538CE"/>
    <w:rsid w:val="00955203"/>
    <w:rsid w:val="00955364"/>
    <w:rsid w:val="009560E5"/>
    <w:rsid w:val="009579B5"/>
    <w:rsid w:val="0096256D"/>
    <w:rsid w:val="00964E22"/>
    <w:rsid w:val="00964F21"/>
    <w:rsid w:val="00965064"/>
    <w:rsid w:val="0096546E"/>
    <w:rsid w:val="00965C5E"/>
    <w:rsid w:val="009675C3"/>
    <w:rsid w:val="0097042E"/>
    <w:rsid w:val="00971F86"/>
    <w:rsid w:val="009720ED"/>
    <w:rsid w:val="009739C8"/>
    <w:rsid w:val="009744B5"/>
    <w:rsid w:val="0097627A"/>
    <w:rsid w:val="009814BD"/>
    <w:rsid w:val="00982157"/>
    <w:rsid w:val="00982514"/>
    <w:rsid w:val="00985037"/>
    <w:rsid w:val="00987815"/>
    <w:rsid w:val="009908B7"/>
    <w:rsid w:val="009918F4"/>
    <w:rsid w:val="009931DA"/>
    <w:rsid w:val="00993635"/>
    <w:rsid w:val="0099399A"/>
    <w:rsid w:val="0099468E"/>
    <w:rsid w:val="00995C6E"/>
    <w:rsid w:val="00995F7A"/>
    <w:rsid w:val="00997624"/>
    <w:rsid w:val="00997642"/>
    <w:rsid w:val="009A0403"/>
    <w:rsid w:val="009A2757"/>
    <w:rsid w:val="009A3893"/>
    <w:rsid w:val="009A4188"/>
    <w:rsid w:val="009A424C"/>
    <w:rsid w:val="009A6CDF"/>
    <w:rsid w:val="009B1280"/>
    <w:rsid w:val="009B303C"/>
    <w:rsid w:val="009B30B1"/>
    <w:rsid w:val="009B3124"/>
    <w:rsid w:val="009B39BC"/>
    <w:rsid w:val="009B3D61"/>
    <w:rsid w:val="009B47CD"/>
    <w:rsid w:val="009C11A3"/>
    <w:rsid w:val="009C2DB5"/>
    <w:rsid w:val="009C42BB"/>
    <w:rsid w:val="009C45D9"/>
    <w:rsid w:val="009C5B0E"/>
    <w:rsid w:val="009C5E29"/>
    <w:rsid w:val="009D0476"/>
    <w:rsid w:val="009D06AC"/>
    <w:rsid w:val="009D1282"/>
    <w:rsid w:val="009D43B8"/>
    <w:rsid w:val="009D43DD"/>
    <w:rsid w:val="009E1B78"/>
    <w:rsid w:val="009E42F7"/>
    <w:rsid w:val="009E5B61"/>
    <w:rsid w:val="009E626A"/>
    <w:rsid w:val="009E6A47"/>
    <w:rsid w:val="009E6FBE"/>
    <w:rsid w:val="009E74C8"/>
    <w:rsid w:val="009E79EE"/>
    <w:rsid w:val="009F091D"/>
    <w:rsid w:val="009F6A8E"/>
    <w:rsid w:val="009F6C71"/>
    <w:rsid w:val="009F7267"/>
    <w:rsid w:val="009F79CB"/>
    <w:rsid w:val="00A002FD"/>
    <w:rsid w:val="00A0087A"/>
    <w:rsid w:val="00A01513"/>
    <w:rsid w:val="00A03DD4"/>
    <w:rsid w:val="00A0414F"/>
    <w:rsid w:val="00A04E96"/>
    <w:rsid w:val="00A04F76"/>
    <w:rsid w:val="00A06230"/>
    <w:rsid w:val="00A07FCB"/>
    <w:rsid w:val="00A10577"/>
    <w:rsid w:val="00A1186B"/>
    <w:rsid w:val="00A119B4"/>
    <w:rsid w:val="00A1318A"/>
    <w:rsid w:val="00A1465B"/>
    <w:rsid w:val="00A16715"/>
    <w:rsid w:val="00A170A2"/>
    <w:rsid w:val="00A20C59"/>
    <w:rsid w:val="00A234E3"/>
    <w:rsid w:val="00A23ED5"/>
    <w:rsid w:val="00A2629A"/>
    <w:rsid w:val="00A27548"/>
    <w:rsid w:val="00A303BC"/>
    <w:rsid w:val="00A304BF"/>
    <w:rsid w:val="00A30F87"/>
    <w:rsid w:val="00A34B7E"/>
    <w:rsid w:val="00A37136"/>
    <w:rsid w:val="00A44344"/>
    <w:rsid w:val="00A45550"/>
    <w:rsid w:val="00A506E1"/>
    <w:rsid w:val="00A52405"/>
    <w:rsid w:val="00A534B8"/>
    <w:rsid w:val="00A53BBA"/>
    <w:rsid w:val="00A54063"/>
    <w:rsid w:val="00A5409F"/>
    <w:rsid w:val="00A56811"/>
    <w:rsid w:val="00A56BF2"/>
    <w:rsid w:val="00A56C40"/>
    <w:rsid w:val="00A56CCB"/>
    <w:rsid w:val="00A57460"/>
    <w:rsid w:val="00A5764F"/>
    <w:rsid w:val="00A57D49"/>
    <w:rsid w:val="00A60293"/>
    <w:rsid w:val="00A60857"/>
    <w:rsid w:val="00A60CF8"/>
    <w:rsid w:val="00A63054"/>
    <w:rsid w:val="00A6405A"/>
    <w:rsid w:val="00A642EF"/>
    <w:rsid w:val="00A64DAF"/>
    <w:rsid w:val="00A6693C"/>
    <w:rsid w:val="00A671B7"/>
    <w:rsid w:val="00A71A76"/>
    <w:rsid w:val="00A733BD"/>
    <w:rsid w:val="00A7460F"/>
    <w:rsid w:val="00A74A54"/>
    <w:rsid w:val="00A76D8E"/>
    <w:rsid w:val="00A76FB9"/>
    <w:rsid w:val="00A7728A"/>
    <w:rsid w:val="00A77B59"/>
    <w:rsid w:val="00A77EE7"/>
    <w:rsid w:val="00A8032D"/>
    <w:rsid w:val="00A83154"/>
    <w:rsid w:val="00A83D41"/>
    <w:rsid w:val="00A873E9"/>
    <w:rsid w:val="00A875DF"/>
    <w:rsid w:val="00A9004C"/>
    <w:rsid w:val="00A91ED7"/>
    <w:rsid w:val="00A92E2C"/>
    <w:rsid w:val="00AA2017"/>
    <w:rsid w:val="00AA6CF7"/>
    <w:rsid w:val="00AA7997"/>
    <w:rsid w:val="00AB032C"/>
    <w:rsid w:val="00AB099B"/>
    <w:rsid w:val="00AB30C0"/>
    <w:rsid w:val="00AB3116"/>
    <w:rsid w:val="00AB31D8"/>
    <w:rsid w:val="00AB43D6"/>
    <w:rsid w:val="00AB48DB"/>
    <w:rsid w:val="00AB572E"/>
    <w:rsid w:val="00AB5F89"/>
    <w:rsid w:val="00AB7967"/>
    <w:rsid w:val="00AC11C4"/>
    <w:rsid w:val="00AC1267"/>
    <w:rsid w:val="00AC1793"/>
    <w:rsid w:val="00AC3F49"/>
    <w:rsid w:val="00AC5653"/>
    <w:rsid w:val="00AC5C12"/>
    <w:rsid w:val="00AC6575"/>
    <w:rsid w:val="00AD25C9"/>
    <w:rsid w:val="00AD3995"/>
    <w:rsid w:val="00AD506B"/>
    <w:rsid w:val="00AE015A"/>
    <w:rsid w:val="00AE0780"/>
    <w:rsid w:val="00AE0C34"/>
    <w:rsid w:val="00AE2A77"/>
    <w:rsid w:val="00AE4760"/>
    <w:rsid w:val="00AE5722"/>
    <w:rsid w:val="00AE6536"/>
    <w:rsid w:val="00AE7448"/>
    <w:rsid w:val="00AF040D"/>
    <w:rsid w:val="00AF2AC8"/>
    <w:rsid w:val="00AF466B"/>
    <w:rsid w:val="00AF59AA"/>
    <w:rsid w:val="00B001D1"/>
    <w:rsid w:val="00B00DD9"/>
    <w:rsid w:val="00B00FCB"/>
    <w:rsid w:val="00B015AC"/>
    <w:rsid w:val="00B03CCC"/>
    <w:rsid w:val="00B04229"/>
    <w:rsid w:val="00B05292"/>
    <w:rsid w:val="00B07AF4"/>
    <w:rsid w:val="00B14D7B"/>
    <w:rsid w:val="00B2036D"/>
    <w:rsid w:val="00B20F46"/>
    <w:rsid w:val="00B215DD"/>
    <w:rsid w:val="00B222FB"/>
    <w:rsid w:val="00B234E3"/>
    <w:rsid w:val="00B238C7"/>
    <w:rsid w:val="00B23DD5"/>
    <w:rsid w:val="00B25E7A"/>
    <w:rsid w:val="00B26720"/>
    <w:rsid w:val="00B26C50"/>
    <w:rsid w:val="00B307E4"/>
    <w:rsid w:val="00B32B98"/>
    <w:rsid w:val="00B32F3D"/>
    <w:rsid w:val="00B34708"/>
    <w:rsid w:val="00B36492"/>
    <w:rsid w:val="00B37042"/>
    <w:rsid w:val="00B42449"/>
    <w:rsid w:val="00B42E51"/>
    <w:rsid w:val="00B42F36"/>
    <w:rsid w:val="00B4505E"/>
    <w:rsid w:val="00B46033"/>
    <w:rsid w:val="00B47814"/>
    <w:rsid w:val="00B503D8"/>
    <w:rsid w:val="00B52ADA"/>
    <w:rsid w:val="00B53FCE"/>
    <w:rsid w:val="00B55FC0"/>
    <w:rsid w:val="00B56601"/>
    <w:rsid w:val="00B56BFE"/>
    <w:rsid w:val="00B57CBB"/>
    <w:rsid w:val="00B57D39"/>
    <w:rsid w:val="00B57D91"/>
    <w:rsid w:val="00B62A92"/>
    <w:rsid w:val="00B63A07"/>
    <w:rsid w:val="00B63FD9"/>
    <w:rsid w:val="00B647D4"/>
    <w:rsid w:val="00B65294"/>
    <w:rsid w:val="00B65452"/>
    <w:rsid w:val="00B656BE"/>
    <w:rsid w:val="00B6716A"/>
    <w:rsid w:val="00B67501"/>
    <w:rsid w:val="00B727CB"/>
    <w:rsid w:val="00B72931"/>
    <w:rsid w:val="00B737B8"/>
    <w:rsid w:val="00B73C24"/>
    <w:rsid w:val="00B802C0"/>
    <w:rsid w:val="00B80AAD"/>
    <w:rsid w:val="00B80ADE"/>
    <w:rsid w:val="00B816F5"/>
    <w:rsid w:val="00B8190D"/>
    <w:rsid w:val="00B830AF"/>
    <w:rsid w:val="00B84FBC"/>
    <w:rsid w:val="00B85563"/>
    <w:rsid w:val="00B868BA"/>
    <w:rsid w:val="00B87C89"/>
    <w:rsid w:val="00B9160E"/>
    <w:rsid w:val="00B91FE2"/>
    <w:rsid w:val="00BA0397"/>
    <w:rsid w:val="00BA3705"/>
    <w:rsid w:val="00BA474E"/>
    <w:rsid w:val="00BA7230"/>
    <w:rsid w:val="00BA7AAB"/>
    <w:rsid w:val="00BA7AD1"/>
    <w:rsid w:val="00BB2D45"/>
    <w:rsid w:val="00BB36D2"/>
    <w:rsid w:val="00BB4FBA"/>
    <w:rsid w:val="00BB551E"/>
    <w:rsid w:val="00BB58C1"/>
    <w:rsid w:val="00BB65C5"/>
    <w:rsid w:val="00BB67FE"/>
    <w:rsid w:val="00BB7CF6"/>
    <w:rsid w:val="00BC1208"/>
    <w:rsid w:val="00BC39C3"/>
    <w:rsid w:val="00BC4488"/>
    <w:rsid w:val="00BC469E"/>
    <w:rsid w:val="00BC60F2"/>
    <w:rsid w:val="00BC76E5"/>
    <w:rsid w:val="00BC78DA"/>
    <w:rsid w:val="00BC7C1F"/>
    <w:rsid w:val="00BD1A35"/>
    <w:rsid w:val="00BD2EAB"/>
    <w:rsid w:val="00BD341D"/>
    <w:rsid w:val="00BD4D9F"/>
    <w:rsid w:val="00BD6EB6"/>
    <w:rsid w:val="00BE00F3"/>
    <w:rsid w:val="00BE0A76"/>
    <w:rsid w:val="00BE1076"/>
    <w:rsid w:val="00BE1BD6"/>
    <w:rsid w:val="00BE6631"/>
    <w:rsid w:val="00BE6913"/>
    <w:rsid w:val="00BE6F11"/>
    <w:rsid w:val="00BE779A"/>
    <w:rsid w:val="00BF35D4"/>
    <w:rsid w:val="00BF6F42"/>
    <w:rsid w:val="00BF732E"/>
    <w:rsid w:val="00BF7E17"/>
    <w:rsid w:val="00BF7E65"/>
    <w:rsid w:val="00C017F4"/>
    <w:rsid w:val="00C01E31"/>
    <w:rsid w:val="00C02EED"/>
    <w:rsid w:val="00C03FD4"/>
    <w:rsid w:val="00C04050"/>
    <w:rsid w:val="00C101B2"/>
    <w:rsid w:val="00C11744"/>
    <w:rsid w:val="00C121EB"/>
    <w:rsid w:val="00C125C0"/>
    <w:rsid w:val="00C13790"/>
    <w:rsid w:val="00C168B8"/>
    <w:rsid w:val="00C17B50"/>
    <w:rsid w:val="00C2168A"/>
    <w:rsid w:val="00C227F2"/>
    <w:rsid w:val="00C233D2"/>
    <w:rsid w:val="00C23A2A"/>
    <w:rsid w:val="00C32016"/>
    <w:rsid w:val="00C3284F"/>
    <w:rsid w:val="00C33081"/>
    <w:rsid w:val="00C332A2"/>
    <w:rsid w:val="00C33677"/>
    <w:rsid w:val="00C3534D"/>
    <w:rsid w:val="00C361D2"/>
    <w:rsid w:val="00C4040B"/>
    <w:rsid w:val="00C425E3"/>
    <w:rsid w:val="00C42B84"/>
    <w:rsid w:val="00C436AB"/>
    <w:rsid w:val="00C43F7A"/>
    <w:rsid w:val="00C46D12"/>
    <w:rsid w:val="00C46F7C"/>
    <w:rsid w:val="00C47A80"/>
    <w:rsid w:val="00C50DB8"/>
    <w:rsid w:val="00C513F2"/>
    <w:rsid w:val="00C55B7A"/>
    <w:rsid w:val="00C57B64"/>
    <w:rsid w:val="00C60E89"/>
    <w:rsid w:val="00C6253A"/>
    <w:rsid w:val="00C62B29"/>
    <w:rsid w:val="00C62B9E"/>
    <w:rsid w:val="00C63FC0"/>
    <w:rsid w:val="00C65A5D"/>
    <w:rsid w:val="00C661A7"/>
    <w:rsid w:val="00C664FC"/>
    <w:rsid w:val="00C666B4"/>
    <w:rsid w:val="00C66D97"/>
    <w:rsid w:val="00C677D8"/>
    <w:rsid w:val="00C67A30"/>
    <w:rsid w:val="00C70C44"/>
    <w:rsid w:val="00C71CD8"/>
    <w:rsid w:val="00C72B02"/>
    <w:rsid w:val="00C741A8"/>
    <w:rsid w:val="00C779A7"/>
    <w:rsid w:val="00C80353"/>
    <w:rsid w:val="00C80A15"/>
    <w:rsid w:val="00C8144A"/>
    <w:rsid w:val="00C82066"/>
    <w:rsid w:val="00C83B4B"/>
    <w:rsid w:val="00C84CE8"/>
    <w:rsid w:val="00C84DB5"/>
    <w:rsid w:val="00C85637"/>
    <w:rsid w:val="00C85AED"/>
    <w:rsid w:val="00C8609B"/>
    <w:rsid w:val="00C902D1"/>
    <w:rsid w:val="00C9287F"/>
    <w:rsid w:val="00C92FDF"/>
    <w:rsid w:val="00C934D4"/>
    <w:rsid w:val="00C96871"/>
    <w:rsid w:val="00CA0226"/>
    <w:rsid w:val="00CA129F"/>
    <w:rsid w:val="00CB1DF9"/>
    <w:rsid w:val="00CB20B2"/>
    <w:rsid w:val="00CB2145"/>
    <w:rsid w:val="00CB499A"/>
    <w:rsid w:val="00CB4CB2"/>
    <w:rsid w:val="00CB66B0"/>
    <w:rsid w:val="00CC050A"/>
    <w:rsid w:val="00CC06CF"/>
    <w:rsid w:val="00CC2FA2"/>
    <w:rsid w:val="00CC3CF9"/>
    <w:rsid w:val="00CC40EB"/>
    <w:rsid w:val="00CC4AEF"/>
    <w:rsid w:val="00CD0B9B"/>
    <w:rsid w:val="00CD2AD7"/>
    <w:rsid w:val="00CD3CD4"/>
    <w:rsid w:val="00CD6571"/>
    <w:rsid w:val="00CD6723"/>
    <w:rsid w:val="00CD7BF2"/>
    <w:rsid w:val="00CE05D6"/>
    <w:rsid w:val="00CE09C3"/>
    <w:rsid w:val="00CE218B"/>
    <w:rsid w:val="00CE2793"/>
    <w:rsid w:val="00CE362F"/>
    <w:rsid w:val="00CE3B2C"/>
    <w:rsid w:val="00CE5951"/>
    <w:rsid w:val="00CE75E2"/>
    <w:rsid w:val="00CE7B8F"/>
    <w:rsid w:val="00CE7F27"/>
    <w:rsid w:val="00CF02F3"/>
    <w:rsid w:val="00CF1913"/>
    <w:rsid w:val="00CF1936"/>
    <w:rsid w:val="00CF3044"/>
    <w:rsid w:val="00CF3B77"/>
    <w:rsid w:val="00CF45AB"/>
    <w:rsid w:val="00CF70F9"/>
    <w:rsid w:val="00CF711F"/>
    <w:rsid w:val="00CF73E9"/>
    <w:rsid w:val="00CF7504"/>
    <w:rsid w:val="00D02D6F"/>
    <w:rsid w:val="00D045FE"/>
    <w:rsid w:val="00D04C00"/>
    <w:rsid w:val="00D05615"/>
    <w:rsid w:val="00D05CCD"/>
    <w:rsid w:val="00D07081"/>
    <w:rsid w:val="00D1014B"/>
    <w:rsid w:val="00D1055B"/>
    <w:rsid w:val="00D10F1B"/>
    <w:rsid w:val="00D1102D"/>
    <w:rsid w:val="00D11319"/>
    <w:rsid w:val="00D11C21"/>
    <w:rsid w:val="00D136AC"/>
    <w:rsid w:val="00D136E3"/>
    <w:rsid w:val="00D14573"/>
    <w:rsid w:val="00D14C65"/>
    <w:rsid w:val="00D15A52"/>
    <w:rsid w:val="00D168B2"/>
    <w:rsid w:val="00D178A6"/>
    <w:rsid w:val="00D206B1"/>
    <w:rsid w:val="00D229E0"/>
    <w:rsid w:val="00D2403C"/>
    <w:rsid w:val="00D246D9"/>
    <w:rsid w:val="00D2473B"/>
    <w:rsid w:val="00D25936"/>
    <w:rsid w:val="00D26176"/>
    <w:rsid w:val="00D27BD3"/>
    <w:rsid w:val="00D30339"/>
    <w:rsid w:val="00D31BC1"/>
    <w:rsid w:val="00D31E35"/>
    <w:rsid w:val="00D34156"/>
    <w:rsid w:val="00D34A92"/>
    <w:rsid w:val="00D411B3"/>
    <w:rsid w:val="00D411BE"/>
    <w:rsid w:val="00D44B9A"/>
    <w:rsid w:val="00D45299"/>
    <w:rsid w:val="00D462DE"/>
    <w:rsid w:val="00D46597"/>
    <w:rsid w:val="00D46686"/>
    <w:rsid w:val="00D468FF"/>
    <w:rsid w:val="00D504C1"/>
    <w:rsid w:val="00D507E2"/>
    <w:rsid w:val="00D5205E"/>
    <w:rsid w:val="00D534B3"/>
    <w:rsid w:val="00D561F4"/>
    <w:rsid w:val="00D56F2F"/>
    <w:rsid w:val="00D57149"/>
    <w:rsid w:val="00D60C1F"/>
    <w:rsid w:val="00D61045"/>
    <w:rsid w:val="00D61CE0"/>
    <w:rsid w:val="00D63C08"/>
    <w:rsid w:val="00D63EB2"/>
    <w:rsid w:val="00D678DB"/>
    <w:rsid w:val="00D67A0E"/>
    <w:rsid w:val="00D7079D"/>
    <w:rsid w:val="00D72691"/>
    <w:rsid w:val="00D75943"/>
    <w:rsid w:val="00D75E3B"/>
    <w:rsid w:val="00D7649E"/>
    <w:rsid w:val="00D851CB"/>
    <w:rsid w:val="00D8676B"/>
    <w:rsid w:val="00D8679E"/>
    <w:rsid w:val="00D8705C"/>
    <w:rsid w:val="00D924E7"/>
    <w:rsid w:val="00D92585"/>
    <w:rsid w:val="00D92A7B"/>
    <w:rsid w:val="00D94EFF"/>
    <w:rsid w:val="00D96A3A"/>
    <w:rsid w:val="00DA016D"/>
    <w:rsid w:val="00DA059D"/>
    <w:rsid w:val="00DA2D11"/>
    <w:rsid w:val="00DA3682"/>
    <w:rsid w:val="00DA3699"/>
    <w:rsid w:val="00DA4043"/>
    <w:rsid w:val="00DA4230"/>
    <w:rsid w:val="00DA514D"/>
    <w:rsid w:val="00DA6BE0"/>
    <w:rsid w:val="00DA77BE"/>
    <w:rsid w:val="00DB048B"/>
    <w:rsid w:val="00DB157F"/>
    <w:rsid w:val="00DB319B"/>
    <w:rsid w:val="00DB32F3"/>
    <w:rsid w:val="00DB353F"/>
    <w:rsid w:val="00DB6089"/>
    <w:rsid w:val="00DC1202"/>
    <w:rsid w:val="00DC17FE"/>
    <w:rsid w:val="00DC1B82"/>
    <w:rsid w:val="00DC2039"/>
    <w:rsid w:val="00DC4FCD"/>
    <w:rsid w:val="00DC663A"/>
    <w:rsid w:val="00DC66B8"/>
    <w:rsid w:val="00DC6BCA"/>
    <w:rsid w:val="00DC7465"/>
    <w:rsid w:val="00DC74E1"/>
    <w:rsid w:val="00DD1132"/>
    <w:rsid w:val="00DD17AC"/>
    <w:rsid w:val="00DD2F4E"/>
    <w:rsid w:val="00DD306D"/>
    <w:rsid w:val="00DD3EE8"/>
    <w:rsid w:val="00DD6320"/>
    <w:rsid w:val="00DD6C37"/>
    <w:rsid w:val="00DE07A5"/>
    <w:rsid w:val="00DE2CE3"/>
    <w:rsid w:val="00DE339E"/>
    <w:rsid w:val="00DE3C22"/>
    <w:rsid w:val="00DE3D01"/>
    <w:rsid w:val="00DE759C"/>
    <w:rsid w:val="00DF2313"/>
    <w:rsid w:val="00DF51CE"/>
    <w:rsid w:val="00E00962"/>
    <w:rsid w:val="00E00A00"/>
    <w:rsid w:val="00E00F4A"/>
    <w:rsid w:val="00E02159"/>
    <w:rsid w:val="00E02906"/>
    <w:rsid w:val="00E04DAF"/>
    <w:rsid w:val="00E0792E"/>
    <w:rsid w:val="00E07AD3"/>
    <w:rsid w:val="00E110D8"/>
    <w:rsid w:val="00E112C7"/>
    <w:rsid w:val="00E13AAA"/>
    <w:rsid w:val="00E14E6C"/>
    <w:rsid w:val="00E15C44"/>
    <w:rsid w:val="00E17192"/>
    <w:rsid w:val="00E171FA"/>
    <w:rsid w:val="00E22A0E"/>
    <w:rsid w:val="00E22F6B"/>
    <w:rsid w:val="00E233B3"/>
    <w:rsid w:val="00E24FAC"/>
    <w:rsid w:val="00E257C2"/>
    <w:rsid w:val="00E25A32"/>
    <w:rsid w:val="00E31739"/>
    <w:rsid w:val="00E31B74"/>
    <w:rsid w:val="00E32ED9"/>
    <w:rsid w:val="00E32FBD"/>
    <w:rsid w:val="00E35C19"/>
    <w:rsid w:val="00E36B14"/>
    <w:rsid w:val="00E37EBB"/>
    <w:rsid w:val="00E41005"/>
    <w:rsid w:val="00E41497"/>
    <w:rsid w:val="00E42219"/>
    <w:rsid w:val="00E423C1"/>
    <w:rsid w:val="00E4272D"/>
    <w:rsid w:val="00E462E8"/>
    <w:rsid w:val="00E4707A"/>
    <w:rsid w:val="00E47997"/>
    <w:rsid w:val="00E5058E"/>
    <w:rsid w:val="00E506E4"/>
    <w:rsid w:val="00E51733"/>
    <w:rsid w:val="00E545C4"/>
    <w:rsid w:val="00E56264"/>
    <w:rsid w:val="00E57873"/>
    <w:rsid w:val="00E6010D"/>
    <w:rsid w:val="00E604B6"/>
    <w:rsid w:val="00E6297C"/>
    <w:rsid w:val="00E62F08"/>
    <w:rsid w:val="00E63271"/>
    <w:rsid w:val="00E63EDA"/>
    <w:rsid w:val="00E65F61"/>
    <w:rsid w:val="00E66CA0"/>
    <w:rsid w:val="00E67226"/>
    <w:rsid w:val="00E73AA8"/>
    <w:rsid w:val="00E756A3"/>
    <w:rsid w:val="00E775C7"/>
    <w:rsid w:val="00E77751"/>
    <w:rsid w:val="00E80AB8"/>
    <w:rsid w:val="00E815E6"/>
    <w:rsid w:val="00E81E61"/>
    <w:rsid w:val="00E827F5"/>
    <w:rsid w:val="00E836F5"/>
    <w:rsid w:val="00E84B8A"/>
    <w:rsid w:val="00E851DD"/>
    <w:rsid w:val="00E86B56"/>
    <w:rsid w:val="00E87132"/>
    <w:rsid w:val="00E904DB"/>
    <w:rsid w:val="00E92083"/>
    <w:rsid w:val="00E92F44"/>
    <w:rsid w:val="00E95771"/>
    <w:rsid w:val="00E963AB"/>
    <w:rsid w:val="00E96F7A"/>
    <w:rsid w:val="00EA07C6"/>
    <w:rsid w:val="00EA49FF"/>
    <w:rsid w:val="00EB06EE"/>
    <w:rsid w:val="00EB39E1"/>
    <w:rsid w:val="00EB3E7D"/>
    <w:rsid w:val="00EB50F2"/>
    <w:rsid w:val="00EB58D6"/>
    <w:rsid w:val="00EC12A6"/>
    <w:rsid w:val="00EC3823"/>
    <w:rsid w:val="00EC435F"/>
    <w:rsid w:val="00EC59D6"/>
    <w:rsid w:val="00EC5EEE"/>
    <w:rsid w:val="00EC719A"/>
    <w:rsid w:val="00ED1EDE"/>
    <w:rsid w:val="00ED3A98"/>
    <w:rsid w:val="00ED6C95"/>
    <w:rsid w:val="00EE157B"/>
    <w:rsid w:val="00EE7AF7"/>
    <w:rsid w:val="00EF068B"/>
    <w:rsid w:val="00EF0820"/>
    <w:rsid w:val="00EF1B1C"/>
    <w:rsid w:val="00EF1BCC"/>
    <w:rsid w:val="00EF2144"/>
    <w:rsid w:val="00EF292F"/>
    <w:rsid w:val="00EF437B"/>
    <w:rsid w:val="00EF69BD"/>
    <w:rsid w:val="00EF6F14"/>
    <w:rsid w:val="00EF72D4"/>
    <w:rsid w:val="00F01109"/>
    <w:rsid w:val="00F03AF8"/>
    <w:rsid w:val="00F04295"/>
    <w:rsid w:val="00F1353E"/>
    <w:rsid w:val="00F14D7F"/>
    <w:rsid w:val="00F15535"/>
    <w:rsid w:val="00F15F58"/>
    <w:rsid w:val="00F1726D"/>
    <w:rsid w:val="00F17830"/>
    <w:rsid w:val="00F20AC8"/>
    <w:rsid w:val="00F21464"/>
    <w:rsid w:val="00F23E5B"/>
    <w:rsid w:val="00F266A5"/>
    <w:rsid w:val="00F301A1"/>
    <w:rsid w:val="00F31567"/>
    <w:rsid w:val="00F33126"/>
    <w:rsid w:val="00F3353A"/>
    <w:rsid w:val="00F3454B"/>
    <w:rsid w:val="00F34D1C"/>
    <w:rsid w:val="00F3549A"/>
    <w:rsid w:val="00F3584B"/>
    <w:rsid w:val="00F36A4F"/>
    <w:rsid w:val="00F36F6A"/>
    <w:rsid w:val="00F42B13"/>
    <w:rsid w:val="00F47029"/>
    <w:rsid w:val="00F47FA3"/>
    <w:rsid w:val="00F50E6D"/>
    <w:rsid w:val="00F521D0"/>
    <w:rsid w:val="00F522E3"/>
    <w:rsid w:val="00F52C3B"/>
    <w:rsid w:val="00F530D9"/>
    <w:rsid w:val="00F54F06"/>
    <w:rsid w:val="00F55098"/>
    <w:rsid w:val="00F561EA"/>
    <w:rsid w:val="00F5714C"/>
    <w:rsid w:val="00F57A3B"/>
    <w:rsid w:val="00F6018D"/>
    <w:rsid w:val="00F61226"/>
    <w:rsid w:val="00F61716"/>
    <w:rsid w:val="00F620A7"/>
    <w:rsid w:val="00F62E82"/>
    <w:rsid w:val="00F63C13"/>
    <w:rsid w:val="00F647BE"/>
    <w:rsid w:val="00F65B7F"/>
    <w:rsid w:val="00F66145"/>
    <w:rsid w:val="00F66205"/>
    <w:rsid w:val="00F66715"/>
    <w:rsid w:val="00F667CE"/>
    <w:rsid w:val="00F66C2B"/>
    <w:rsid w:val="00F67719"/>
    <w:rsid w:val="00F70F03"/>
    <w:rsid w:val="00F72102"/>
    <w:rsid w:val="00F72EC6"/>
    <w:rsid w:val="00F732EB"/>
    <w:rsid w:val="00F744E4"/>
    <w:rsid w:val="00F76CC9"/>
    <w:rsid w:val="00F814BD"/>
    <w:rsid w:val="00F81980"/>
    <w:rsid w:val="00F82F50"/>
    <w:rsid w:val="00F855DA"/>
    <w:rsid w:val="00F868B9"/>
    <w:rsid w:val="00F904BC"/>
    <w:rsid w:val="00F90D80"/>
    <w:rsid w:val="00F92742"/>
    <w:rsid w:val="00F96247"/>
    <w:rsid w:val="00F97499"/>
    <w:rsid w:val="00F97E8D"/>
    <w:rsid w:val="00FA24C1"/>
    <w:rsid w:val="00FA3555"/>
    <w:rsid w:val="00FA5180"/>
    <w:rsid w:val="00FA5FE9"/>
    <w:rsid w:val="00FA6449"/>
    <w:rsid w:val="00FB2807"/>
    <w:rsid w:val="00FB3326"/>
    <w:rsid w:val="00FB3B77"/>
    <w:rsid w:val="00FB3EEE"/>
    <w:rsid w:val="00FB562F"/>
    <w:rsid w:val="00FB6929"/>
    <w:rsid w:val="00FB69B7"/>
    <w:rsid w:val="00FC0A81"/>
    <w:rsid w:val="00FC0E4A"/>
    <w:rsid w:val="00FC35D5"/>
    <w:rsid w:val="00FC3BCF"/>
    <w:rsid w:val="00FD04D4"/>
    <w:rsid w:val="00FD0590"/>
    <w:rsid w:val="00FD0A93"/>
    <w:rsid w:val="00FD0EE8"/>
    <w:rsid w:val="00FD2F4B"/>
    <w:rsid w:val="00FD4627"/>
    <w:rsid w:val="00FD556F"/>
    <w:rsid w:val="00FD55E9"/>
    <w:rsid w:val="00FD6981"/>
    <w:rsid w:val="00FD7A6E"/>
    <w:rsid w:val="00FE057F"/>
    <w:rsid w:val="00FE393D"/>
    <w:rsid w:val="00FE3B8F"/>
    <w:rsid w:val="00FE410C"/>
    <w:rsid w:val="00FE5E0D"/>
    <w:rsid w:val="00FE5EB8"/>
    <w:rsid w:val="00FE64F3"/>
    <w:rsid w:val="00FE6981"/>
    <w:rsid w:val="00FE7BBB"/>
    <w:rsid w:val="00FF330A"/>
    <w:rsid w:val="00FF41C1"/>
    <w:rsid w:val="00FF5146"/>
    <w:rsid w:val="00FF6C3B"/>
    <w:rsid w:val="00FF7FE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A52D1688-01FB-4F1C-B4BE-BBFA14B75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E626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3743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3743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3743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3743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37433"/>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37433"/>
    <w:pPr>
      <w:keepNext/>
      <w:spacing w:after="200" w:line="240" w:lineRule="auto"/>
    </w:pPr>
    <w:rPr>
      <w:iCs/>
      <w:color w:val="002664"/>
      <w:sz w:val="18"/>
      <w:szCs w:val="18"/>
    </w:rPr>
  </w:style>
  <w:style w:type="table" w:customStyle="1" w:styleId="Tableheader">
    <w:name w:val="ŠTable header"/>
    <w:basedOn w:val="TableNormal"/>
    <w:uiPriority w:val="99"/>
    <w:rsid w:val="0073743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37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37433"/>
    <w:pPr>
      <w:numPr>
        <w:numId w:val="31"/>
      </w:numPr>
    </w:pPr>
  </w:style>
  <w:style w:type="paragraph" w:styleId="ListNumber2">
    <w:name w:val="List Number 2"/>
    <w:aliases w:val="ŠList Number 2"/>
    <w:basedOn w:val="Normal"/>
    <w:uiPriority w:val="8"/>
    <w:qFormat/>
    <w:rsid w:val="00737433"/>
    <w:pPr>
      <w:numPr>
        <w:numId w:val="30"/>
      </w:numPr>
    </w:pPr>
  </w:style>
  <w:style w:type="paragraph" w:styleId="ListBullet">
    <w:name w:val="List Bullet"/>
    <w:aliases w:val="ŠList Bullet"/>
    <w:basedOn w:val="Normal"/>
    <w:uiPriority w:val="9"/>
    <w:qFormat/>
    <w:rsid w:val="00737433"/>
    <w:pPr>
      <w:numPr>
        <w:numId w:val="28"/>
      </w:numPr>
    </w:pPr>
  </w:style>
  <w:style w:type="paragraph" w:styleId="ListBullet2">
    <w:name w:val="List Bullet 2"/>
    <w:aliases w:val="ŠList Bullet 2"/>
    <w:basedOn w:val="Normal"/>
    <w:uiPriority w:val="10"/>
    <w:qFormat/>
    <w:rsid w:val="00FA5FE9"/>
    <w:pPr>
      <w:numPr>
        <w:numId w:val="26"/>
      </w:numPr>
      <w:ind w:left="1134" w:hanging="567"/>
    </w:pPr>
  </w:style>
  <w:style w:type="paragraph" w:styleId="Subtitle">
    <w:name w:val="Subtitle"/>
    <w:basedOn w:val="Normal"/>
    <w:next w:val="Normal"/>
    <w:link w:val="SubtitleChar"/>
    <w:uiPriority w:val="11"/>
    <w:semiHidden/>
    <w:qFormat/>
    <w:rsid w:val="00737433"/>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737433"/>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737433"/>
    <w:rPr>
      <w:color w:val="001C4A" w:themeColor="accent1" w:themeShade="BF"/>
      <w:u w:val="single"/>
    </w:rPr>
  </w:style>
  <w:style w:type="paragraph" w:styleId="TOC1">
    <w:name w:val="toc 1"/>
    <w:aliases w:val="ŠTOC 1"/>
    <w:basedOn w:val="Normal"/>
    <w:next w:val="Normal"/>
    <w:uiPriority w:val="39"/>
    <w:unhideWhenUsed/>
    <w:rsid w:val="00737433"/>
    <w:pPr>
      <w:tabs>
        <w:tab w:val="right" w:leader="dot" w:pos="14570"/>
      </w:tabs>
      <w:spacing w:before="0"/>
    </w:pPr>
    <w:rPr>
      <w:b/>
      <w:noProof/>
    </w:rPr>
  </w:style>
  <w:style w:type="paragraph" w:styleId="TOC2">
    <w:name w:val="toc 2"/>
    <w:aliases w:val="ŠTOC 2"/>
    <w:basedOn w:val="Normal"/>
    <w:next w:val="Normal"/>
    <w:uiPriority w:val="39"/>
    <w:unhideWhenUsed/>
    <w:rsid w:val="00737433"/>
    <w:pPr>
      <w:tabs>
        <w:tab w:val="right" w:leader="dot" w:pos="14570"/>
      </w:tabs>
      <w:spacing w:before="0"/>
    </w:pPr>
    <w:rPr>
      <w:noProof/>
    </w:rPr>
  </w:style>
  <w:style w:type="paragraph" w:styleId="TOC3">
    <w:name w:val="toc 3"/>
    <w:aliases w:val="ŠTOC 3"/>
    <w:basedOn w:val="Normal"/>
    <w:next w:val="Normal"/>
    <w:uiPriority w:val="39"/>
    <w:unhideWhenUsed/>
    <w:rsid w:val="00737433"/>
    <w:pPr>
      <w:spacing w:before="0"/>
      <w:ind w:left="244"/>
    </w:pPr>
  </w:style>
  <w:style w:type="character" w:customStyle="1" w:styleId="Heading1Char">
    <w:name w:val="Heading 1 Char"/>
    <w:aliases w:val="ŠHeading 1 Char"/>
    <w:basedOn w:val="DefaultParagraphFont"/>
    <w:link w:val="Heading1"/>
    <w:uiPriority w:val="3"/>
    <w:rsid w:val="0073743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3743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37433"/>
    <w:pPr>
      <w:spacing w:after="240"/>
      <w:outlineLvl w:val="9"/>
    </w:pPr>
    <w:rPr>
      <w:szCs w:val="40"/>
    </w:rPr>
  </w:style>
  <w:style w:type="paragraph" w:styleId="Footer">
    <w:name w:val="footer"/>
    <w:aliases w:val="ŠFooter"/>
    <w:basedOn w:val="Normal"/>
    <w:link w:val="FooterChar"/>
    <w:uiPriority w:val="19"/>
    <w:rsid w:val="0073743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37433"/>
    <w:rPr>
      <w:rFonts w:ascii="Arial" w:hAnsi="Arial" w:cs="Arial"/>
      <w:sz w:val="18"/>
      <w:szCs w:val="18"/>
    </w:rPr>
  </w:style>
  <w:style w:type="paragraph" w:styleId="Header">
    <w:name w:val="header"/>
    <w:aliases w:val="ŠHeader"/>
    <w:basedOn w:val="Normal"/>
    <w:link w:val="HeaderChar"/>
    <w:uiPriority w:val="16"/>
    <w:rsid w:val="00737433"/>
    <w:rPr>
      <w:noProof/>
      <w:color w:val="002664"/>
      <w:sz w:val="28"/>
      <w:szCs w:val="28"/>
    </w:rPr>
  </w:style>
  <w:style w:type="character" w:customStyle="1" w:styleId="HeaderChar">
    <w:name w:val="Header Char"/>
    <w:aliases w:val="ŠHeader Char"/>
    <w:basedOn w:val="DefaultParagraphFont"/>
    <w:link w:val="Header"/>
    <w:uiPriority w:val="16"/>
    <w:rsid w:val="0073743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3743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3743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37433"/>
    <w:rPr>
      <w:rFonts w:ascii="Arial" w:hAnsi="Arial" w:cs="Arial"/>
      <w:b/>
      <w:szCs w:val="32"/>
    </w:rPr>
  </w:style>
  <w:style w:type="character" w:styleId="UnresolvedMention">
    <w:name w:val="Unresolved Mention"/>
    <w:basedOn w:val="DefaultParagraphFont"/>
    <w:uiPriority w:val="99"/>
    <w:semiHidden/>
    <w:unhideWhenUsed/>
    <w:rsid w:val="00C6253A"/>
    <w:rPr>
      <w:color w:val="605E5C"/>
      <w:shd w:val="clear" w:color="auto" w:fill="E1DFDD"/>
    </w:rPr>
  </w:style>
  <w:style w:type="character" w:styleId="SubtleEmphasis">
    <w:name w:val="Subtle Emphasis"/>
    <w:basedOn w:val="DefaultParagraphFont"/>
    <w:uiPriority w:val="19"/>
    <w:semiHidden/>
    <w:qFormat/>
    <w:rsid w:val="00737433"/>
    <w:rPr>
      <w:i/>
      <w:iCs/>
      <w:color w:val="525D67" w:themeColor="text1" w:themeTint="BF"/>
    </w:rPr>
  </w:style>
  <w:style w:type="paragraph" w:styleId="TOC4">
    <w:name w:val="toc 4"/>
    <w:aliases w:val="ŠTOC 4"/>
    <w:basedOn w:val="Normal"/>
    <w:next w:val="Normal"/>
    <w:autoRedefine/>
    <w:uiPriority w:val="39"/>
    <w:unhideWhenUsed/>
    <w:rsid w:val="00737433"/>
    <w:pPr>
      <w:spacing w:before="0"/>
      <w:ind w:left="488"/>
    </w:pPr>
  </w:style>
  <w:style w:type="character" w:styleId="CommentReference">
    <w:name w:val="annotation reference"/>
    <w:basedOn w:val="DefaultParagraphFont"/>
    <w:uiPriority w:val="99"/>
    <w:semiHidden/>
    <w:unhideWhenUsed/>
    <w:rsid w:val="00737433"/>
    <w:rPr>
      <w:sz w:val="16"/>
      <w:szCs w:val="16"/>
    </w:rPr>
  </w:style>
  <w:style w:type="paragraph" w:styleId="CommentSubject">
    <w:name w:val="annotation subject"/>
    <w:basedOn w:val="Normal"/>
    <w:next w:val="Normal"/>
    <w:link w:val="CommentSubjectChar"/>
    <w:uiPriority w:val="99"/>
    <w:semiHidden/>
    <w:unhideWhenUsed/>
    <w:rsid w:val="009E626A"/>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E626A"/>
    <w:rPr>
      <w:rFonts w:ascii="Arial" w:hAnsi="Arial" w:cs="Arial"/>
      <w:b/>
      <w:bCs/>
      <w:sz w:val="20"/>
      <w:szCs w:val="20"/>
    </w:rPr>
  </w:style>
  <w:style w:type="character" w:styleId="Strong">
    <w:name w:val="Strong"/>
    <w:aliases w:val="ŠStrong,Bold"/>
    <w:qFormat/>
    <w:rsid w:val="00737433"/>
    <w:rPr>
      <w:b/>
      <w:bCs/>
    </w:rPr>
  </w:style>
  <w:style w:type="character" w:styleId="Emphasis">
    <w:name w:val="Emphasis"/>
    <w:aliases w:val="ŠEmphasis,Italic"/>
    <w:qFormat/>
    <w:rsid w:val="00737433"/>
    <w:rPr>
      <w:i/>
      <w:iCs/>
    </w:rPr>
  </w:style>
  <w:style w:type="paragraph" w:styleId="ListNumber3">
    <w:name w:val="List Number 3"/>
    <w:aliases w:val="ŠList Number 3"/>
    <w:basedOn w:val="ListBullet3"/>
    <w:uiPriority w:val="8"/>
    <w:rsid w:val="00FA5FE9"/>
    <w:pPr>
      <w:numPr>
        <w:ilvl w:val="2"/>
        <w:numId w:val="30"/>
      </w:numPr>
      <w:ind w:left="1701" w:hanging="567"/>
    </w:pPr>
  </w:style>
  <w:style w:type="paragraph" w:styleId="ListBullet3">
    <w:name w:val="List Bullet 3"/>
    <w:aliases w:val="ŠList Bullet 3"/>
    <w:basedOn w:val="Normal"/>
    <w:uiPriority w:val="10"/>
    <w:rsid w:val="00FA5FE9"/>
    <w:pPr>
      <w:numPr>
        <w:numId w:val="27"/>
      </w:numPr>
      <w:ind w:left="1701" w:hanging="567"/>
    </w:pPr>
  </w:style>
  <w:style w:type="character" w:styleId="PlaceholderText">
    <w:name w:val="Placeholder Text"/>
    <w:basedOn w:val="DefaultParagraphFont"/>
    <w:uiPriority w:val="99"/>
    <w:semiHidden/>
    <w:rsid w:val="00737433"/>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737433"/>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styleId="TOC5">
    <w:name w:val="toc 5"/>
    <w:basedOn w:val="Normal"/>
    <w:next w:val="Normal"/>
    <w:autoRedefine/>
    <w:uiPriority w:val="39"/>
    <w:semiHidden/>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737433"/>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rmalWeb">
    <w:name w:val="Normal (Web)"/>
    <w:basedOn w:val="Normal"/>
    <w:uiPriority w:val="99"/>
    <w:semiHidden/>
    <w:unhideWhenUsed/>
    <w:rsid w:val="00DA404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ŠFeature Box"/>
    <w:basedOn w:val="Normal"/>
    <w:next w:val="Normal"/>
    <w:uiPriority w:val="11"/>
    <w:qFormat/>
    <w:rsid w:val="00737433"/>
    <w:pPr>
      <w:pBdr>
        <w:top w:val="single" w:sz="24" w:space="10" w:color="002664"/>
        <w:left w:val="single" w:sz="24" w:space="10" w:color="002664"/>
        <w:bottom w:val="single" w:sz="24" w:space="10" w:color="002664"/>
        <w:right w:val="single" w:sz="24" w:space="10" w:color="002664"/>
      </w:pBdr>
    </w:pPr>
  </w:style>
  <w:style w:type="paragraph" w:customStyle="1" w:styleId="Imageattributioncaption">
    <w:name w:val="ŠImage attribution caption"/>
    <w:basedOn w:val="Normal"/>
    <w:next w:val="Normal"/>
    <w:link w:val="ImageattributioncaptionChar"/>
    <w:uiPriority w:val="15"/>
    <w:qFormat/>
    <w:rsid w:val="00737433"/>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83074"/>
    <w:rPr>
      <w:rFonts w:ascii="Arial" w:hAnsi="Arial" w:cs="Arial"/>
      <w:sz w:val="18"/>
      <w:szCs w:val="18"/>
    </w:rPr>
  </w:style>
  <w:style w:type="character" w:customStyle="1" w:styleId="BoldItalic">
    <w:name w:val="ŠBold Italic"/>
    <w:basedOn w:val="DefaultParagraphFont"/>
    <w:uiPriority w:val="1"/>
    <w:qFormat/>
    <w:rsid w:val="00737433"/>
    <w:rPr>
      <w:b/>
      <w:i/>
      <w:iCs/>
    </w:rPr>
  </w:style>
  <w:style w:type="paragraph" w:customStyle="1" w:styleId="Documentname">
    <w:name w:val="ŠDocument name"/>
    <w:basedOn w:val="Normal"/>
    <w:next w:val="Normal"/>
    <w:uiPriority w:val="17"/>
    <w:qFormat/>
    <w:rsid w:val="00737433"/>
    <w:pPr>
      <w:pBdr>
        <w:bottom w:val="single" w:sz="8" w:space="10" w:color="D3D3D3" w:themeColor="background2" w:themeShade="E6"/>
      </w:pBdr>
      <w:spacing w:before="0" w:after="240" w:line="276" w:lineRule="auto"/>
      <w:jc w:val="right"/>
    </w:pPr>
    <w:rPr>
      <w:bCs/>
      <w:sz w:val="18"/>
      <w:szCs w:val="18"/>
    </w:rPr>
  </w:style>
  <w:style w:type="paragraph" w:customStyle="1" w:styleId="FeatureBox2">
    <w:name w:val="ŠFeature Box 2"/>
    <w:basedOn w:val="Normal"/>
    <w:next w:val="Normal"/>
    <w:link w:val="FeatureBox2Char"/>
    <w:uiPriority w:val="12"/>
    <w:qFormat/>
    <w:rsid w:val="00737433"/>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737433"/>
    <w:rPr>
      <w:rFonts w:ascii="Arial" w:hAnsi="Arial" w:cs="Arial"/>
      <w:szCs w:val="24"/>
      <w:shd w:val="clear" w:color="auto" w:fill="CCEDFC"/>
    </w:rPr>
  </w:style>
  <w:style w:type="paragraph" w:customStyle="1" w:styleId="FeatureBox3">
    <w:name w:val="ŠFeature Box 3"/>
    <w:basedOn w:val="Normal"/>
    <w:next w:val="Normal"/>
    <w:uiPriority w:val="13"/>
    <w:qFormat/>
    <w:rsid w:val="0073743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3743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Logo">
    <w:name w:val="ŠLogo"/>
    <w:basedOn w:val="Normal"/>
    <w:uiPriority w:val="18"/>
    <w:qFormat/>
    <w:rsid w:val="00737433"/>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737433"/>
    <w:pPr>
      <w:keepNext/>
      <w:ind w:left="567" w:right="57"/>
    </w:pPr>
    <w:rPr>
      <w:szCs w:val="22"/>
    </w:rPr>
  </w:style>
  <w:style w:type="paragraph" w:customStyle="1" w:styleId="Subtitle0">
    <w:name w:val="ŠSubtitle"/>
    <w:basedOn w:val="Normal"/>
    <w:link w:val="SubtitleChar0"/>
    <w:uiPriority w:val="2"/>
    <w:qFormat/>
    <w:rsid w:val="00737433"/>
    <w:pPr>
      <w:spacing w:before="360"/>
    </w:pPr>
    <w:rPr>
      <w:color w:val="002664"/>
      <w:sz w:val="44"/>
      <w:szCs w:val="48"/>
    </w:rPr>
  </w:style>
  <w:style w:type="character" w:customStyle="1" w:styleId="SubtitleChar0">
    <w:name w:val="ŠSubtitle Char"/>
    <w:basedOn w:val="DefaultParagraphFont"/>
    <w:link w:val="Subtitle0"/>
    <w:uiPriority w:val="2"/>
    <w:rsid w:val="00737433"/>
    <w:rPr>
      <w:rFonts w:ascii="Arial" w:hAnsi="Arial" w:cs="Arial"/>
      <w:color w:val="002664"/>
      <w:sz w:val="44"/>
      <w:szCs w:val="48"/>
    </w:rPr>
  </w:style>
  <w:style w:type="paragraph" w:styleId="Title">
    <w:name w:val="Title"/>
    <w:aliases w:val="ŠTitle"/>
    <w:basedOn w:val="Normal"/>
    <w:next w:val="Normal"/>
    <w:link w:val="TitleChar"/>
    <w:uiPriority w:val="1"/>
    <w:rsid w:val="0073743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37433"/>
    <w:rPr>
      <w:rFonts w:ascii="Arial" w:eastAsiaTheme="majorEastAsia" w:hAnsi="Arial" w:cstheme="majorBidi"/>
      <w:color w:val="002664"/>
      <w:spacing w:val="-10"/>
      <w:kern w:val="28"/>
      <w:sz w:val="80"/>
      <w:szCs w:val="80"/>
    </w:rPr>
  </w:style>
  <w:style w:type="paragraph" w:styleId="CommentText">
    <w:name w:val="annotation text"/>
    <w:basedOn w:val="Normal"/>
    <w:link w:val="CommentTextChar"/>
    <w:uiPriority w:val="99"/>
    <w:unhideWhenUsed/>
    <w:rsid w:val="005D64F1"/>
    <w:pPr>
      <w:spacing w:line="240" w:lineRule="auto"/>
    </w:pPr>
    <w:rPr>
      <w:sz w:val="20"/>
      <w:szCs w:val="20"/>
    </w:rPr>
  </w:style>
  <w:style w:type="character" w:customStyle="1" w:styleId="CommentTextChar">
    <w:name w:val="Comment Text Char"/>
    <w:basedOn w:val="DefaultParagraphFont"/>
    <w:link w:val="CommentText"/>
    <w:uiPriority w:val="99"/>
    <w:rsid w:val="005D64F1"/>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hyperlink" Target="https://bit.ly/Daylightsavings_time" TargetMode="External"/><Relationship Id="rId26" Type="http://schemas.openxmlformats.org/officeDocument/2006/relationships/hyperlink" Target="https://bit.ly/VNPSstrategy" TargetMode="External"/><Relationship Id="rId39" Type="http://schemas.openxmlformats.org/officeDocument/2006/relationships/image" Target="media/image11.png"/><Relationship Id="rId21" Type="http://schemas.openxmlformats.org/officeDocument/2006/relationships/hyperlink" Target="https://bit.ly/posepausepouncebounce"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hyperlink" Target="https://curriculum.nsw.edu.au/learning-areas/mathematics/mathematics-standard-11-12-2024/overview" TargetMode="External"/><Relationship Id="rId50" Type="http://schemas.openxmlformats.org/officeDocument/2006/relationships/hyperlink" Target="https://creativecommons.org/licenses/by/4.0/"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bit.ly/miniwhiteboards" TargetMode="External"/><Relationship Id="rId11" Type="http://schemas.openxmlformats.org/officeDocument/2006/relationships/hyperlink" Target="https://curriculum.nsw.edu.au/learning-areas/mathematics/mathematics-standard-11-12-2024/overview" TargetMode="External"/><Relationship Id="rId24" Type="http://schemas.openxmlformats.org/officeDocument/2006/relationships/hyperlink" Target="https://bit.ly/explain_day_night"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s://www.nsw.gov.au/education-and-training/nesa" TargetMode="External"/><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bit.ly/supportingstrategies" TargetMode="External"/><Relationship Id="rId44" Type="http://schemas.openxmlformats.org/officeDocument/2006/relationships/hyperlink" Target="https://www.nsw.gov.au/education-and-training/nesa/copyright" TargetMode="External"/><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bit.ly/noticewonderstrategy" TargetMode="External"/><Relationship Id="rId27" Type="http://schemas.openxmlformats.org/officeDocument/2006/relationships/hyperlink" Target="https://bit.ly/DLSgallerywalk" TargetMode="External"/><Relationship Id="rId30" Type="http://schemas.openxmlformats.org/officeDocument/2006/relationships/hyperlink" Target="http://bit.ly/Daylightsavings_time"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yperlink" Target="https://curriculum.nsw.edu.au/learning-areas/mathematics/numeracy-stage-6-cec-2021/overview" TargetMode="External"/><Relationship Id="rId8" Type="http://schemas.openxmlformats.org/officeDocument/2006/relationships/webSettings" Target="webSettings.xml"/><Relationship Id="rId51"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s://curriculum.nsw.edu.au/learning-areas/mathematics/numeracy-stage-6-cec-2021/overview" TargetMode="External"/><Relationship Id="rId17" Type="http://schemas.openxmlformats.org/officeDocument/2006/relationships/footer" Target="footer2.xml"/><Relationship Id="rId25" Type="http://schemas.openxmlformats.org/officeDocument/2006/relationships/hyperlink" Target="https://bit.ly/visiblegroups"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s://curriculum.nsw.edu.au/" TargetMode="External"/><Relationship Id="rId20" Type="http://schemas.openxmlformats.org/officeDocument/2006/relationships/footer" Target="footer3.xml"/><Relationship Id="rId41" Type="http://schemas.openxmlformats.org/officeDocument/2006/relationships/image" Target="media/image1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bit.ly/thinkpairsharestrategy" TargetMode="External"/><Relationship Id="rId28" Type="http://schemas.openxmlformats.org/officeDocument/2006/relationships/hyperlink" Target="https://bit.ly/DLSpeerfeedback" TargetMode="External"/><Relationship Id="rId36" Type="http://schemas.openxmlformats.org/officeDocument/2006/relationships/image" Target="media/image8.png"/><Relationship Id="rId49" Type="http://schemas.openxmlformats.org/officeDocument/2006/relationships/hyperlink" Target="https://curriculum.nsw.edu.au/learning-areas/mathematics/numeracy-stage-6-cec-2021/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34">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0EE987D6-BE6D-48E3-9894-4792B3D66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377</TotalTime>
  <Pages>26</Pages>
  <Words>3143</Words>
  <Characters>22007</Characters>
  <Application>Microsoft Office Word</Application>
  <DocSecurity>0</DocSecurity>
  <Lines>1047</Lines>
  <Paragraphs>1143</Paragraphs>
  <ScaleCrop>false</ScaleCrop>
  <HeadingPairs>
    <vt:vector size="2" baseType="variant">
      <vt:variant>
        <vt:lpstr>Title</vt:lpstr>
      </vt:variant>
      <vt:variant>
        <vt:i4>1</vt:i4>
      </vt:variant>
    </vt:vector>
  </HeadingPairs>
  <TitlesOfParts>
    <vt:vector size="1" baseType="lpstr">
      <vt:lpstr>Australian time zones</vt:lpstr>
    </vt:vector>
  </TitlesOfParts>
  <Manager/>
  <Company/>
  <LinksUpToDate>false</LinksUpToDate>
  <CharactersWithSpaces>24007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lesson 7 – Australian time zones – Mathematics Standard</dc:title>
  <dc:subject/>
  <dc:creator>NSW Department of Education</dc:creator>
  <cp:keywords/>
  <dc:description/>
  <dcterms:created xsi:type="dcterms:W3CDTF">2026-05-01T06:16:00Z</dcterms:created>
  <dcterms:modified xsi:type="dcterms:W3CDTF">2026-06-05T05:24:00Z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