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BD6D0B1" w:rsidR="00D7649E" w:rsidRPr="00216244" w:rsidRDefault="00575357" w:rsidP="00843DF5">
      <w:pPr>
        <w:pStyle w:val="Heading1"/>
      </w:pPr>
      <w:r>
        <w:t>Shortest path</w:t>
      </w:r>
    </w:p>
    <w:p w14:paraId="3E8EDBB6" w14:textId="7ED56DEA" w:rsidR="004A781E" w:rsidRDefault="00DE1E94" w:rsidP="00DE1E94">
      <w:r w:rsidRPr="00DE1E94">
        <w:t>Students find the shortest path on a network</w:t>
      </w:r>
      <w:r w:rsidR="003A22F7">
        <w:t xml:space="preserve"> and c</w:t>
      </w:r>
      <w:r w:rsidRPr="00DE1E94">
        <w:t>onsider why the shortest path is not necessarily on the minimum spanning</w:t>
      </w:r>
      <w:r w:rsidR="00E1190F">
        <w:t xml:space="preserve"> tree</w:t>
      </w:r>
      <w:r w:rsidRPr="00DE1E94">
        <w:t xml:space="preserve">. </w:t>
      </w:r>
    </w:p>
    <w:p w14:paraId="098FBB79" w14:textId="77777777" w:rsidR="004A781E" w:rsidRDefault="004A781E" w:rsidP="00F943AF">
      <w:pPr>
        <w:pStyle w:val="Heading2"/>
      </w:pPr>
      <w:r>
        <w:t>Learning intentions</w:t>
      </w:r>
    </w:p>
    <w:p w14:paraId="09FE52A4" w14:textId="7FDDCFB7" w:rsidR="00196A30" w:rsidRPr="00F943AF" w:rsidRDefault="00196A30" w:rsidP="00F943AF">
      <w:pPr>
        <w:pStyle w:val="ListBullet"/>
      </w:pPr>
      <w:r w:rsidRPr="00196A30">
        <w:t xml:space="preserve">To be able to </w:t>
      </w:r>
      <w:r w:rsidRPr="00F943AF">
        <w:t>find the shortest path on a network.</w:t>
      </w:r>
    </w:p>
    <w:p w14:paraId="1056DD94" w14:textId="0F1582B4" w:rsidR="00196A30" w:rsidRDefault="00196A30" w:rsidP="00F943AF">
      <w:pPr>
        <w:pStyle w:val="ListBullet"/>
      </w:pPr>
      <w:r w:rsidRPr="00F943AF">
        <w:t xml:space="preserve">To understand why the shortest path is different </w:t>
      </w:r>
      <w:r w:rsidRPr="00196A30">
        <w:t>to the minimum spanning tree.</w:t>
      </w:r>
    </w:p>
    <w:p w14:paraId="1D626040" w14:textId="2062FB7E" w:rsidR="004A781E" w:rsidRDefault="004A781E" w:rsidP="00F943AF">
      <w:pPr>
        <w:pStyle w:val="Heading2"/>
      </w:pPr>
      <w:r>
        <w:t>Success criteria</w:t>
      </w:r>
    </w:p>
    <w:p w14:paraId="416D5449" w14:textId="62E8F8E3" w:rsidR="00BA5017" w:rsidRPr="00F943AF" w:rsidRDefault="00E94D8E" w:rsidP="00F943AF">
      <w:pPr>
        <w:pStyle w:val="ListBullet"/>
      </w:pPr>
      <w:r w:rsidRPr="00ED2800">
        <w:t xml:space="preserve">I can </w:t>
      </w:r>
      <w:r w:rsidR="007301F5" w:rsidRPr="00F943AF">
        <w:t>identify a path between 2 vertices</w:t>
      </w:r>
      <w:r w:rsidR="00DF5D0C" w:rsidRPr="00F943AF">
        <w:t>.</w:t>
      </w:r>
    </w:p>
    <w:p w14:paraId="0DC85BCB" w14:textId="4E561409" w:rsidR="00E94D8E" w:rsidRPr="00F943AF" w:rsidRDefault="00BA5017" w:rsidP="00F943AF">
      <w:pPr>
        <w:pStyle w:val="ListBullet"/>
      </w:pPr>
      <w:r w:rsidRPr="00F943AF">
        <w:t xml:space="preserve">I can </w:t>
      </w:r>
      <w:r w:rsidR="00E94D8E" w:rsidRPr="00F943AF">
        <w:t>identify the shortest path between 2 vertices.</w:t>
      </w:r>
    </w:p>
    <w:p w14:paraId="70232920" w14:textId="69289D2B" w:rsidR="004A781E" w:rsidRPr="00ED2800" w:rsidRDefault="00E94D8E" w:rsidP="00F943AF">
      <w:pPr>
        <w:pStyle w:val="ListBullet"/>
      </w:pPr>
      <w:r w:rsidRPr="00F943AF">
        <w:t>I can explai</w:t>
      </w:r>
      <w:r w:rsidRPr="00ED2800">
        <w:t>n why the shortest path may not be on the minimum spanning tree</w:t>
      </w:r>
      <w:r w:rsidR="00ED2800" w:rsidRPr="00ED2800">
        <w:t>.</w:t>
      </w:r>
    </w:p>
    <w:p w14:paraId="44D487F7" w14:textId="106A0284" w:rsidR="00E94D8E" w:rsidRDefault="00E94D8E" w:rsidP="00E94D8E">
      <w:pPr>
        <w:pStyle w:val="ListBullet"/>
        <w:sectPr w:rsidR="00E94D8E" w:rsidSect="00C42AC3">
          <w:headerReference w:type="default" r:id="rId11"/>
          <w:footerReference w:type="default" r:id="rId12"/>
          <w:headerReference w:type="first" r:id="rId13"/>
          <w:footerReference w:type="first" r:id="rId14"/>
          <w:pgSz w:w="11906" w:h="16838"/>
          <w:pgMar w:top="1134" w:right="1134" w:bottom="1134" w:left="1134" w:header="488" w:footer="533" w:gutter="0"/>
          <w:pgNumType w:start="1"/>
          <w:cols w:space="708"/>
          <w:titlePg/>
          <w:docGrid w:linePitch="360"/>
        </w:sectPr>
      </w:pPr>
    </w:p>
    <w:p w14:paraId="7D3489E6" w14:textId="77777777" w:rsidR="005A171B" w:rsidRDefault="005A171B" w:rsidP="0092733E">
      <w:pPr>
        <w:pStyle w:val="Heading2"/>
      </w:pPr>
      <w:r>
        <w:lastRenderedPageBreak/>
        <w:t>Outcomes</w:t>
      </w:r>
    </w:p>
    <w:p w14:paraId="639B332A" w14:textId="77777777" w:rsidR="005A171B" w:rsidRDefault="005A171B" w:rsidP="005A171B">
      <w:pPr>
        <w:pStyle w:val="ListBullet"/>
        <w:numPr>
          <w:ilvl w:val="0"/>
          <w:numId w:val="0"/>
        </w:numPr>
        <w:ind w:left="567" w:hanging="567"/>
      </w:pPr>
      <w:r>
        <w:t>A student:</w:t>
      </w:r>
    </w:p>
    <w:p w14:paraId="5406C0C7" w14:textId="77777777" w:rsidR="005A171B" w:rsidRDefault="005A171B" w:rsidP="00576D1F">
      <w:pPr>
        <w:pStyle w:val="ListBullet"/>
      </w:pPr>
      <w:r>
        <w:t xml:space="preserve">develops understanding and fluency in mathematics through </w:t>
      </w:r>
      <w:r w:rsidRPr="00576D1F">
        <w:t>exploring</w:t>
      </w:r>
      <w:r>
        <w:t xml:space="preserve"> and connecting mathematical concepts, choosing and applying mathematical techniques to solve problems, and communicating their thinking and reasoning coherently and clearly </w:t>
      </w:r>
      <w:r w:rsidRPr="00043B97">
        <w:rPr>
          <w:b/>
          <w:bCs/>
        </w:rPr>
        <w:t>MAO-WM-01 </w:t>
      </w:r>
      <w:r>
        <w:t xml:space="preserve"> </w:t>
      </w:r>
    </w:p>
    <w:p w14:paraId="23C75A35" w14:textId="0D64386F" w:rsidR="00DA4043" w:rsidRDefault="00DA4043" w:rsidP="009C11A3">
      <w:pPr>
        <w:pStyle w:val="ListBullet"/>
      </w:pPr>
      <w:r>
        <w:t xml:space="preserve">solves problems involving time and location in practical contexts </w:t>
      </w:r>
      <w:r w:rsidRPr="00043B97">
        <w:rPr>
          <w:b/>
          <w:bCs/>
        </w:rPr>
        <w:t>MST-11-06</w:t>
      </w:r>
    </w:p>
    <w:p w14:paraId="31DC76A6" w14:textId="1717D30E" w:rsidR="00DA4043" w:rsidRPr="00EE077E" w:rsidRDefault="00DA4043" w:rsidP="009C11A3">
      <w:pPr>
        <w:pStyle w:val="ListBullet"/>
      </w:pPr>
      <w:r>
        <w:t xml:space="preserve">applies network techniques to solve network problems </w:t>
      </w:r>
      <w:r w:rsidRPr="00043B97">
        <w:rPr>
          <w:b/>
          <w:bCs/>
        </w:rPr>
        <w:t>MST-11-07</w:t>
      </w:r>
    </w:p>
    <w:p w14:paraId="02F47EA5" w14:textId="6E09BB32" w:rsidR="00EE077E" w:rsidRDefault="00EE077E" w:rsidP="00EE077E">
      <w:pPr>
        <w:pStyle w:val="Imageattributioncaption"/>
      </w:pPr>
      <w:hyperlink r:id="rId15"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1C09E83" w14:textId="77777777" w:rsidR="00DA4043" w:rsidRPr="00043B97" w:rsidRDefault="00DA4043" w:rsidP="00043B97">
      <w:pPr>
        <w:pStyle w:val="Heading3"/>
      </w:pPr>
      <w:r w:rsidRPr="00043B97">
        <w:t>Associated numeracy outcomes</w:t>
      </w:r>
    </w:p>
    <w:p w14:paraId="058DEA20" w14:textId="77777777" w:rsidR="00DA4043" w:rsidRPr="00043B97" w:rsidRDefault="00DA4043" w:rsidP="00D6177E">
      <w:pPr>
        <w:rPr>
          <w:color w:val="000000"/>
          <w:sz w:val="27"/>
          <w:szCs w:val="27"/>
        </w:rPr>
      </w:pPr>
      <w:r w:rsidRPr="00043B97">
        <w:t>A student:</w:t>
      </w:r>
    </w:p>
    <w:p w14:paraId="305B7BB5" w14:textId="78E01F6A" w:rsidR="00DA4043" w:rsidRPr="00043B97" w:rsidRDefault="00DA4043" w:rsidP="00A00568">
      <w:pPr>
        <w:pStyle w:val="ListBullet"/>
      </w:pPr>
      <w:r w:rsidRPr="00043B97">
        <w:t xml:space="preserve">applies numerical reasoning and mathematical thinking to clarify, efficiently solve and </w:t>
      </w:r>
      <w:r w:rsidRPr="00A00568">
        <w:t>communicate</w:t>
      </w:r>
      <w:r w:rsidRPr="00043B97">
        <w:t xml:space="preserve"> solutions to problems </w:t>
      </w:r>
      <w:r w:rsidRPr="00BA5017">
        <w:rPr>
          <w:b/>
          <w:bCs/>
        </w:rPr>
        <w:t>N6-1.2</w:t>
      </w:r>
    </w:p>
    <w:p w14:paraId="40A59D6E" w14:textId="3C2A9E97" w:rsidR="00DA4043" w:rsidRPr="00043B97" w:rsidRDefault="00DA4043" w:rsidP="00A00568">
      <w:pPr>
        <w:pStyle w:val="ListBullet"/>
      </w:pPr>
      <w:r w:rsidRPr="00043B97">
        <w:t xml:space="preserve">chooses and applies efficient strategies to analyse and solve everyday problems involving </w:t>
      </w:r>
      <w:r w:rsidRPr="00A00568">
        <w:t>metric</w:t>
      </w:r>
      <w:r w:rsidRPr="00043B97">
        <w:t xml:space="preserve"> relationships, distance and length, area, volume, time, mass, capacity and temperature </w:t>
      </w:r>
      <w:r w:rsidRPr="009F0902">
        <w:rPr>
          <w:b/>
          <w:bCs/>
        </w:rPr>
        <w:t>N6-2.2</w:t>
      </w:r>
    </w:p>
    <w:p w14:paraId="3CD91DC5" w14:textId="5281EFFB" w:rsidR="009E79EE" w:rsidRDefault="00DA4043" w:rsidP="00A00568">
      <w:pPr>
        <w:pStyle w:val="ListBullet"/>
      </w:pPr>
      <w:r w:rsidRPr="00A00568">
        <w:t>chooses</w:t>
      </w:r>
      <w:r w:rsidRPr="00043B97">
        <w:t xml:space="preserve"> and applies efficient strategies to analyse and solve everyday problems involving location, space and design </w:t>
      </w:r>
      <w:r w:rsidRPr="009F0902">
        <w:rPr>
          <w:b/>
          <w:bCs/>
        </w:rPr>
        <w:t>N6-2.5</w:t>
      </w:r>
      <w:r w:rsidRPr="00043B97">
        <w:t xml:space="preserve"> </w:t>
      </w:r>
    </w:p>
    <w:p w14:paraId="186DB4C7" w14:textId="77777777" w:rsidR="00D812B2" w:rsidRPr="00043B97" w:rsidRDefault="00D812B2" w:rsidP="00D812B2">
      <w:pPr>
        <w:pStyle w:val="Imageattributioncaption"/>
      </w:pPr>
      <w:hyperlink r:id="rId16"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t>.</w:t>
      </w:r>
    </w:p>
    <w:p w14:paraId="0ED05E5A" w14:textId="77777777" w:rsidR="00D812B2" w:rsidRDefault="00D812B2">
      <w:pPr>
        <w:suppressAutoHyphens w:val="0"/>
        <w:spacing w:before="0" w:after="160" w:line="259" w:lineRule="auto"/>
        <w:rPr>
          <w:rFonts w:eastAsiaTheme="majorEastAsia"/>
          <w:bCs/>
          <w:color w:val="002664"/>
          <w:sz w:val="36"/>
          <w:szCs w:val="48"/>
        </w:rPr>
      </w:pPr>
      <w:r>
        <w:br w:type="page"/>
      </w:r>
    </w:p>
    <w:p w14:paraId="03B14B54" w14:textId="04320AAE" w:rsidR="005A171B" w:rsidRDefault="005A171B" w:rsidP="0092733E">
      <w:pPr>
        <w:pStyle w:val="Heading2"/>
      </w:pPr>
      <w:r>
        <w:lastRenderedPageBreak/>
        <w:t>Content</w:t>
      </w:r>
    </w:p>
    <w:p w14:paraId="4972B949" w14:textId="1846AE9B" w:rsidR="008F739A" w:rsidRDefault="00FA5180" w:rsidP="0042235E">
      <w:pPr>
        <w:pStyle w:val="Heading3"/>
      </w:pPr>
      <w:r>
        <w:t>Networks, paths and trees</w:t>
      </w:r>
    </w:p>
    <w:p w14:paraId="4353A328" w14:textId="77777777" w:rsidR="001A2370" w:rsidRPr="00FE48ED" w:rsidRDefault="001A2370" w:rsidP="00FE48ED">
      <w:pPr>
        <w:rPr>
          <w:rStyle w:val="Strong"/>
        </w:rPr>
      </w:pPr>
      <w:r w:rsidRPr="00FE48ED">
        <w:rPr>
          <w:rStyle w:val="Strong"/>
        </w:rPr>
        <w:t>Network concepts</w:t>
      </w:r>
    </w:p>
    <w:p w14:paraId="1F5DA2C6" w14:textId="77777777" w:rsidR="001A2370" w:rsidRPr="001A2370" w:rsidRDefault="001A2370" w:rsidP="0092733E">
      <w:pPr>
        <w:pStyle w:val="ListBullet"/>
      </w:pPr>
      <w:r w:rsidRPr="001A2370">
        <w:t xml:space="preserve">Solve problems involving network diagrams in a </w:t>
      </w:r>
      <w:r w:rsidRPr="0092733E">
        <w:t>variety</w:t>
      </w:r>
      <w:r w:rsidRPr="001A2370">
        <w:t xml:space="preserve"> of practical contexts</w:t>
      </w:r>
    </w:p>
    <w:p w14:paraId="663A5BB8" w14:textId="77777777" w:rsidR="001A2370" w:rsidRPr="00FE48ED" w:rsidRDefault="001A2370" w:rsidP="00FE48ED">
      <w:pPr>
        <w:rPr>
          <w:rStyle w:val="Strong"/>
        </w:rPr>
      </w:pPr>
      <w:r w:rsidRPr="00FE48ED">
        <w:rPr>
          <w:rStyle w:val="Strong"/>
        </w:rPr>
        <w:t>Shortest paths and spanning trees</w:t>
      </w:r>
    </w:p>
    <w:p w14:paraId="7FB7539A" w14:textId="77777777" w:rsidR="001A2370" w:rsidRPr="001A2370" w:rsidRDefault="001A2370" w:rsidP="0092733E">
      <w:pPr>
        <w:pStyle w:val="ListBullet"/>
      </w:pPr>
      <w:r w:rsidRPr="001A2370">
        <w:t xml:space="preserve">Identify a shortest path on a network diagram with no more than 10 </w:t>
      </w:r>
      <w:r w:rsidRPr="0092733E">
        <w:t>vertices</w:t>
      </w:r>
    </w:p>
    <w:p w14:paraId="53AA5177" w14:textId="0F2212A8" w:rsidR="005A171B" w:rsidRDefault="001A2370" w:rsidP="0092733E">
      <w:pPr>
        <w:pStyle w:val="ListBullet"/>
      </w:pPr>
      <w:r w:rsidRPr="001A2370">
        <w:t xml:space="preserve">Describe a circumstance in which a shortest </w:t>
      </w:r>
      <w:r w:rsidRPr="0092733E">
        <w:t>path</w:t>
      </w:r>
      <w:r w:rsidRPr="001A2370">
        <w:t xml:space="preserve"> is not necessarily the best path nor contained in any minimum spanning tree</w:t>
      </w:r>
    </w:p>
    <w:p w14:paraId="14029EED" w14:textId="5BCC0A4D" w:rsidR="00A00568" w:rsidRDefault="00A00568" w:rsidP="00A00568">
      <w:pPr>
        <w:pStyle w:val="Imageattributioncaption"/>
        <w:sectPr w:rsidR="00A00568" w:rsidSect="004E6DFE">
          <w:headerReference w:type="default" r:id="rId17"/>
          <w:footerReference w:type="default" r:id="rId18"/>
          <w:headerReference w:type="first" r:id="rId19"/>
          <w:footerReference w:type="first" r:id="rId20"/>
          <w:pgSz w:w="11906" w:h="16838"/>
          <w:pgMar w:top="1134" w:right="1134" w:bottom="1134" w:left="1134" w:header="709" w:footer="709" w:gutter="0"/>
          <w:pgNumType w:start="2"/>
          <w:cols w:space="708"/>
          <w:titlePg/>
          <w:docGrid w:linePitch="360"/>
        </w:sectPr>
      </w:pPr>
      <w:hyperlink r:id="rId21" w:history="1">
        <w:r w:rsidRPr="005A171B">
          <w:rPr>
            <w:rStyle w:val="Hyperlink"/>
          </w:rPr>
          <w:t xml:space="preserve">Mathematics Standard </w:t>
        </w:r>
        <w:r>
          <w:rPr>
            <w:rStyle w:val="Hyperlink"/>
          </w:rPr>
          <w:t>11–12</w:t>
        </w:r>
        <w:r w:rsidRPr="005A171B">
          <w:rPr>
            <w:rStyle w:val="Hyperlink"/>
          </w:rPr>
          <w:t xml:space="preserve"> Syllabus</w:t>
        </w:r>
      </w:hyperlink>
      <w:r>
        <w:t xml:space="preserve"> © NSW Education Standards Authority (NESA) for and on behalf of the Crown in right of the State of New South Wales, 20</w:t>
      </w:r>
      <w:r w:rsidR="00BA6B19">
        <w:t>24</w:t>
      </w:r>
    </w:p>
    <w:p w14:paraId="1B48BD6C" w14:textId="682107F3" w:rsidR="0046166B" w:rsidRDefault="0046166B" w:rsidP="0046166B">
      <w:pPr>
        <w:pStyle w:val="Caption"/>
      </w:pPr>
      <w:r>
        <w:lastRenderedPageBreak/>
        <w:t xml:space="preserve">Table </w:t>
      </w:r>
      <w:fldSimple w:instr=" SEQ Table \* ARABIC ">
        <w:r>
          <w:rPr>
            <w:noProof/>
          </w:rPr>
          <w:t>1</w:t>
        </w:r>
      </w:fldSimple>
      <w:r>
        <w:t xml:space="preserve">: </w:t>
      </w:r>
      <w:r w:rsidR="009262B1">
        <w:t>l</w:t>
      </w:r>
      <w:r>
        <w:t xml:space="preserve">esson summary </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061"/>
        <w:gridCol w:w="4222"/>
      </w:tblGrid>
      <w:tr w:rsidR="0046166B" w14:paraId="36F443C6" w14:textId="77777777" w:rsidTr="00996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979B72" w14:textId="77777777" w:rsidR="0046166B" w:rsidRDefault="0046166B" w:rsidP="00BA6B19">
            <w:pPr>
              <w:spacing w:before="200" w:line="23" w:lineRule="atLeast"/>
            </w:pPr>
            <w:r>
              <w:t>Section</w:t>
            </w:r>
          </w:p>
        </w:tc>
        <w:tc>
          <w:tcPr>
            <w:tcW w:w="5160" w:type="dxa"/>
          </w:tcPr>
          <w:p w14:paraId="63333BA1" w14:textId="77777777" w:rsidR="0046166B" w:rsidRDefault="0046166B" w:rsidP="00BA6B19">
            <w:pPr>
              <w:spacing w:before="200" w:line="23" w:lineRule="atLeast"/>
              <w:cnfStyle w:val="100000000000" w:firstRow="1" w:lastRow="0" w:firstColumn="0" w:lastColumn="0" w:oddVBand="0" w:evenVBand="0" w:oddHBand="0" w:evenHBand="0" w:firstRowFirstColumn="0" w:firstRowLastColumn="0" w:lastRowFirstColumn="0" w:lastRowLastColumn="0"/>
            </w:pPr>
            <w:r>
              <w:t>Summary of activity</w:t>
            </w:r>
          </w:p>
        </w:tc>
        <w:tc>
          <w:tcPr>
            <w:tcW w:w="3061" w:type="dxa"/>
          </w:tcPr>
          <w:p w14:paraId="3F8379D0" w14:textId="563AE2AC" w:rsidR="0046166B" w:rsidRDefault="0046166B" w:rsidP="00BA6B19">
            <w:pPr>
              <w:spacing w:before="200" w:line="23" w:lineRule="atLeast"/>
              <w:cnfStyle w:val="100000000000" w:firstRow="1" w:lastRow="0" w:firstColumn="0" w:lastColumn="0" w:oddVBand="0" w:evenVBand="0" w:oddHBand="0" w:evenHBand="0" w:firstRowFirstColumn="0" w:firstRowLastColumn="0" w:lastRowFirstColumn="0" w:lastRowLastColumn="0"/>
            </w:pPr>
            <w:r>
              <w:t>Teaching strateg</w:t>
            </w:r>
            <w:r w:rsidR="0014749F">
              <w:t>ies</w:t>
            </w:r>
          </w:p>
        </w:tc>
        <w:tc>
          <w:tcPr>
            <w:tcW w:w="4222" w:type="dxa"/>
          </w:tcPr>
          <w:p w14:paraId="31E4F0BD" w14:textId="77777777" w:rsidR="0046166B" w:rsidRDefault="0046166B" w:rsidP="00BA6B19">
            <w:pPr>
              <w:spacing w:before="200" w:line="23" w:lineRule="atLeast"/>
              <w:cnfStyle w:val="100000000000" w:firstRow="1" w:lastRow="0" w:firstColumn="0" w:lastColumn="0" w:oddVBand="0" w:evenVBand="0" w:oddHBand="0" w:evenHBand="0" w:firstRowFirstColumn="0" w:firstRowLastColumn="0" w:lastRowFirstColumn="0" w:lastRowLastColumn="0"/>
            </w:pPr>
            <w:r>
              <w:t>Teaching points</w:t>
            </w:r>
          </w:p>
        </w:tc>
      </w:tr>
      <w:tr w:rsidR="0046166B" w14:paraId="42525B48" w14:textId="77777777" w:rsidTr="00996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D8D6D9" w14:textId="77777777" w:rsidR="0046166B" w:rsidRPr="005A171B" w:rsidRDefault="0046166B" w:rsidP="00BA6B19">
            <w:pPr>
              <w:spacing w:before="200" w:line="23" w:lineRule="atLeast"/>
              <w:rPr>
                <w:rStyle w:val="Strong"/>
                <w:b/>
                <w:bCs w:val="0"/>
              </w:rPr>
            </w:pPr>
            <w:r w:rsidRPr="005A171B">
              <w:rPr>
                <w:rStyle w:val="Strong"/>
                <w:b/>
                <w:bCs w:val="0"/>
              </w:rPr>
              <w:t>Activating prior knowledge</w:t>
            </w:r>
          </w:p>
        </w:tc>
        <w:tc>
          <w:tcPr>
            <w:tcW w:w="5160" w:type="dxa"/>
          </w:tcPr>
          <w:p w14:paraId="40B72D75" w14:textId="77777777" w:rsidR="0046166B" w:rsidRPr="004A6F7F"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rsidRPr="004A6F7F">
              <w:t xml:space="preserve">Students explore </w:t>
            </w:r>
            <w:hyperlink w:anchor="_Appendix_A" w:history="1">
              <w:r w:rsidRPr="002467B3">
                <w:rPr>
                  <w:rStyle w:val="Hyperlink"/>
                </w:rPr>
                <w:t>Appendix A</w:t>
              </w:r>
            </w:hyperlink>
            <w:r w:rsidRPr="004A6F7F">
              <w:t xml:space="preserve">, identifying all possible paths from A to </w:t>
            </w:r>
            <w:r>
              <w:t>L</w:t>
            </w:r>
            <w:r w:rsidRPr="004A6F7F">
              <w:t xml:space="preserve"> and considering how changes to the network could affect path lengths.</w:t>
            </w:r>
          </w:p>
        </w:tc>
        <w:tc>
          <w:tcPr>
            <w:tcW w:w="3061" w:type="dxa"/>
          </w:tcPr>
          <w:p w14:paraId="4E57A730"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t>V</w:t>
            </w:r>
            <w:r w:rsidRPr="005D27EA">
              <w:t>isibly</w:t>
            </w:r>
            <w:r>
              <w:t xml:space="preserve"> </w:t>
            </w:r>
            <w:r w:rsidRPr="005D27EA">
              <w:t>random</w:t>
            </w:r>
            <w:r>
              <w:t xml:space="preserve"> </w:t>
            </w:r>
            <w:r w:rsidRPr="005D27EA">
              <w:t xml:space="preserve">groups of 3 </w:t>
            </w:r>
          </w:p>
          <w:p w14:paraId="13B5B36F"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t>V</w:t>
            </w:r>
            <w:r w:rsidRPr="005D27EA">
              <w:t>ertical non-permanent surfaces</w:t>
            </w:r>
          </w:p>
          <w:p w14:paraId="3CB15861"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t>Class discussion</w:t>
            </w:r>
          </w:p>
        </w:tc>
        <w:tc>
          <w:tcPr>
            <w:tcW w:w="4222" w:type="dxa"/>
          </w:tcPr>
          <w:p w14:paraId="7A985DC5"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rsidRPr="004477B7">
              <w:t>By examining how adding or altering edges changes the number and length of paths, students begin to reason about efficiency</w:t>
            </w:r>
            <w:r>
              <w:t>.</w:t>
            </w:r>
          </w:p>
        </w:tc>
      </w:tr>
      <w:tr w:rsidR="0046166B" w14:paraId="50DCC25E" w14:textId="77777777" w:rsidTr="00996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84B7CA" w14:textId="77777777" w:rsidR="0046166B" w:rsidRPr="005A171B" w:rsidRDefault="0046166B" w:rsidP="00BA6B19">
            <w:pPr>
              <w:spacing w:before="200" w:line="23" w:lineRule="atLeast"/>
              <w:rPr>
                <w:rStyle w:val="Strong"/>
                <w:b/>
                <w:bCs w:val="0"/>
              </w:rPr>
            </w:pPr>
            <w:r w:rsidRPr="005A171B">
              <w:rPr>
                <w:rStyle w:val="Strong"/>
                <w:b/>
                <w:bCs w:val="0"/>
              </w:rPr>
              <w:t>Connecting learning</w:t>
            </w:r>
          </w:p>
        </w:tc>
        <w:tc>
          <w:tcPr>
            <w:tcW w:w="5160" w:type="dxa"/>
          </w:tcPr>
          <w:p w14:paraId="3A8BAA08"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rsidRPr="005C68D8">
              <w:t xml:space="preserve">Students </w:t>
            </w:r>
            <w:r>
              <w:t xml:space="preserve">learn about </w:t>
            </w:r>
            <w:r w:rsidRPr="005C68D8">
              <w:t xml:space="preserve">geocaching </w:t>
            </w:r>
            <w:r>
              <w:t xml:space="preserve">through a video </w:t>
            </w:r>
            <w:r>
              <w:rPr>
                <w:szCs w:val="22"/>
              </w:rPr>
              <w:t>(</w:t>
            </w:r>
            <w:hyperlink r:id="rId22" w:history="1">
              <w:r w:rsidRPr="00E15170">
                <w:rPr>
                  <w:rStyle w:val="Hyperlink"/>
                  <w:szCs w:val="22"/>
                </w:rPr>
                <w:t>bit.ly/Findgeocaching</w:t>
              </w:r>
            </w:hyperlink>
            <w:r>
              <w:rPr>
                <w:szCs w:val="22"/>
              </w:rPr>
              <w:t>).</w:t>
            </w:r>
            <w:r>
              <w:t xml:space="preserve"> Using a </w:t>
            </w:r>
            <w:r w:rsidRPr="005C68D8">
              <w:t>scenario</w:t>
            </w:r>
            <w:r>
              <w:t xml:space="preserve"> and </w:t>
            </w:r>
            <w:r w:rsidRPr="005C68D8">
              <w:t>the map o</w:t>
            </w:r>
            <w:r>
              <w:t>f</w:t>
            </w:r>
            <w:r w:rsidRPr="005C68D8">
              <w:t xml:space="preserve"> Kangaroo Island </w:t>
            </w:r>
            <w:r>
              <w:t>on s</w:t>
            </w:r>
            <w:r w:rsidRPr="005C68D8">
              <w:t xml:space="preserve">lide 4 </w:t>
            </w:r>
            <w:r>
              <w:t xml:space="preserve">of the PowerPoint </w:t>
            </w:r>
            <w:r>
              <w:rPr>
                <w:rStyle w:val="Emphasis"/>
              </w:rPr>
              <w:t xml:space="preserve">Shortest path </w:t>
            </w:r>
            <w:r>
              <w:rPr>
                <w:rStyle w:val="Emphasis"/>
                <w:i w:val="0"/>
                <w:iCs w:val="0"/>
              </w:rPr>
              <w:t>and</w:t>
            </w:r>
            <w:r w:rsidRPr="005C68D8">
              <w:t xml:space="preserve"> </w:t>
            </w:r>
            <w:hyperlink w:anchor="_Appendix_B" w:history="1">
              <w:r w:rsidRPr="00950BB1">
                <w:rPr>
                  <w:rStyle w:val="Hyperlink"/>
                </w:rPr>
                <w:t>Appendix B</w:t>
              </w:r>
            </w:hyperlink>
            <w:r>
              <w:t>, students</w:t>
            </w:r>
            <w:r w:rsidRPr="005C68D8">
              <w:t xml:space="preserve"> create a network, compare paths, determine shortest </w:t>
            </w:r>
            <w:r>
              <w:t>paths</w:t>
            </w:r>
            <w:r w:rsidRPr="005C68D8">
              <w:t xml:space="preserve"> and identify the minimum spanning tree that connects all locations.</w:t>
            </w:r>
          </w:p>
        </w:tc>
        <w:tc>
          <w:tcPr>
            <w:tcW w:w="3061" w:type="dxa"/>
          </w:tcPr>
          <w:p w14:paraId="1B06D33E"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t>Notice and wonder</w:t>
            </w:r>
          </w:p>
          <w:p w14:paraId="6FE2BF4C" w14:textId="71391285"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t>V</w:t>
            </w:r>
            <w:r w:rsidRPr="005D27EA">
              <w:t>isibly</w:t>
            </w:r>
            <w:r w:rsidR="00722486">
              <w:t xml:space="preserve"> </w:t>
            </w:r>
            <w:r w:rsidRPr="005D27EA">
              <w:t>random</w:t>
            </w:r>
            <w:r w:rsidR="00722486">
              <w:t xml:space="preserve"> </w:t>
            </w:r>
            <w:r w:rsidRPr="005D27EA">
              <w:t xml:space="preserve">groups of 3 </w:t>
            </w:r>
          </w:p>
          <w:p w14:paraId="68D1B547"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t>V</w:t>
            </w:r>
            <w:r w:rsidRPr="005D27EA">
              <w:t>ertical non-permanent surfaces</w:t>
            </w:r>
          </w:p>
          <w:p w14:paraId="50244992"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rsidRPr="00FD2870">
              <w:t>Pose-Pause-Pounce-Bounce</w:t>
            </w:r>
          </w:p>
          <w:p w14:paraId="1B274BA5"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t>Gallery walk</w:t>
            </w:r>
          </w:p>
        </w:tc>
        <w:tc>
          <w:tcPr>
            <w:tcW w:w="4222" w:type="dxa"/>
          </w:tcPr>
          <w:p w14:paraId="4D8DB81B" w14:textId="77777777"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rsidRPr="00D63CD8">
              <w:t xml:space="preserve">By building a network from a real map and analysing both shortest paths and minimum spanning trees, students learn that different problems require different optimisation strategies. </w:t>
            </w:r>
          </w:p>
        </w:tc>
      </w:tr>
      <w:tr w:rsidR="0046166B" w14:paraId="32FBE6CB" w14:textId="77777777" w:rsidTr="00BE5EB1">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2" w:type="dxa"/>
          </w:tcPr>
          <w:p w14:paraId="401972D4" w14:textId="77777777" w:rsidR="0046166B" w:rsidRPr="005A171B" w:rsidRDefault="0046166B" w:rsidP="00BA6B19">
            <w:pPr>
              <w:spacing w:before="200" w:line="23" w:lineRule="atLeast"/>
              <w:rPr>
                <w:rStyle w:val="Strong"/>
                <w:b/>
                <w:bCs w:val="0"/>
              </w:rPr>
            </w:pPr>
            <w:r w:rsidRPr="005A171B">
              <w:rPr>
                <w:rStyle w:val="Strong"/>
                <w:b/>
                <w:bCs w:val="0"/>
              </w:rPr>
              <w:t>Releasing responsibility</w:t>
            </w:r>
          </w:p>
        </w:tc>
        <w:tc>
          <w:tcPr>
            <w:tcW w:w="5160" w:type="dxa"/>
          </w:tcPr>
          <w:p w14:paraId="2B571153" w14:textId="34680B80"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rsidRPr="000915AF">
              <w:t xml:space="preserve">Students </w:t>
            </w:r>
            <w:r>
              <w:t>examine multiple methods of</w:t>
            </w:r>
            <w:r w:rsidRPr="000915AF">
              <w:t xml:space="preserve"> finding </w:t>
            </w:r>
            <w:r>
              <w:t xml:space="preserve">the </w:t>
            </w:r>
            <w:r w:rsidRPr="000915AF">
              <w:t xml:space="preserve">shortest paths on </w:t>
            </w:r>
            <w:r>
              <w:t>s</w:t>
            </w:r>
            <w:r w:rsidRPr="000915AF">
              <w:t xml:space="preserve">lides </w:t>
            </w:r>
            <w:r>
              <w:t xml:space="preserve">6–7. They </w:t>
            </w:r>
            <w:r w:rsidRPr="000915AF">
              <w:t>complet</w:t>
            </w:r>
            <w:r>
              <w:t xml:space="preserve">e </w:t>
            </w:r>
            <w:hyperlink w:anchor="_Appendix_C" w:history="1">
              <w:r w:rsidRPr="00950BB1">
                <w:rPr>
                  <w:rStyle w:val="Hyperlink"/>
                </w:rPr>
                <w:t>Appendix C</w:t>
              </w:r>
            </w:hyperlink>
            <w:r w:rsidRPr="000915AF">
              <w:t xml:space="preserve"> in pairs</w:t>
            </w:r>
            <w:r>
              <w:t xml:space="preserve"> and</w:t>
            </w:r>
            <w:r w:rsidRPr="000915AF">
              <w:t xml:space="preserve"> compar</w:t>
            </w:r>
            <w:r>
              <w:t>e</w:t>
            </w:r>
            <w:r w:rsidRPr="000915AF">
              <w:t xml:space="preserve"> solutions with neighbouring </w:t>
            </w:r>
            <w:r>
              <w:t>pair</w:t>
            </w:r>
            <w:r w:rsidRPr="000915AF">
              <w:t>s.</w:t>
            </w:r>
            <w:r>
              <w:t xml:space="preserve"> Students add to their notes from Lesson 4 using </w:t>
            </w:r>
            <w:hyperlink w:anchor="_Appendix_D" w:history="1">
              <w:r w:rsidRPr="00851265">
                <w:rPr>
                  <w:rStyle w:val="Hyperlink"/>
                </w:rPr>
                <w:t>Appendix D</w:t>
              </w:r>
            </w:hyperlink>
            <w:r>
              <w:t>.</w:t>
            </w:r>
          </w:p>
        </w:tc>
        <w:tc>
          <w:tcPr>
            <w:tcW w:w="3061" w:type="dxa"/>
          </w:tcPr>
          <w:p w14:paraId="46405C9E"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t>Notes to future forgetful selves</w:t>
            </w:r>
          </w:p>
        </w:tc>
        <w:tc>
          <w:tcPr>
            <w:tcW w:w="4222" w:type="dxa"/>
          </w:tcPr>
          <w:p w14:paraId="2E2DED78" w14:textId="77777777" w:rsidR="0046166B" w:rsidRDefault="0046166B" w:rsidP="00BA6B19">
            <w:pPr>
              <w:pStyle w:val="ListBullet"/>
              <w:numPr>
                <w:ilvl w:val="0"/>
                <w:numId w:val="0"/>
              </w:numPr>
              <w:spacing w:before="200" w:line="23" w:lineRule="atLeast"/>
              <w:cnfStyle w:val="000000100000" w:firstRow="0" w:lastRow="0" w:firstColumn="0" w:lastColumn="0" w:oddVBand="0" w:evenVBand="0" w:oddHBand="1" w:evenHBand="0" w:firstRowFirstColumn="0" w:firstRowLastColumn="0" w:lastRowFirstColumn="0" w:lastRowLastColumn="0"/>
            </w:pPr>
            <w:r>
              <w:t xml:space="preserve">By </w:t>
            </w:r>
            <w:r w:rsidRPr="008F1C54">
              <w:t>comparing methods, students deepen their understanding of how shortest</w:t>
            </w:r>
            <w:r w:rsidRPr="008F1C54">
              <w:rPr>
                <w:rFonts w:ascii="Cambria Math" w:hAnsi="Cambria Math" w:cs="Cambria Math"/>
              </w:rPr>
              <w:t>‑</w:t>
            </w:r>
            <w:r w:rsidRPr="008F1C54">
              <w:t xml:space="preserve">path problems differ from minimum spanning tree problems </w:t>
            </w:r>
          </w:p>
        </w:tc>
      </w:tr>
      <w:tr w:rsidR="0046166B" w14:paraId="7E1AC51C" w14:textId="77777777" w:rsidTr="00996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D1B731" w14:textId="77777777" w:rsidR="0046166B" w:rsidRPr="005A171B" w:rsidRDefault="0046166B" w:rsidP="00BA6B19">
            <w:pPr>
              <w:spacing w:before="200" w:line="23" w:lineRule="atLeast"/>
              <w:rPr>
                <w:rStyle w:val="Strong"/>
                <w:b/>
                <w:bCs w:val="0"/>
              </w:rPr>
            </w:pPr>
            <w:r w:rsidRPr="005A171B">
              <w:rPr>
                <w:rStyle w:val="Strong"/>
                <w:b/>
                <w:bCs w:val="0"/>
              </w:rPr>
              <w:t>Independent practice</w:t>
            </w:r>
          </w:p>
        </w:tc>
        <w:tc>
          <w:tcPr>
            <w:tcW w:w="5160" w:type="dxa"/>
          </w:tcPr>
          <w:p w14:paraId="7C6D842D" w14:textId="245BB672"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rsidRPr="005D3E4F">
              <w:t xml:space="preserve">Students revisit the </w:t>
            </w:r>
            <w:r>
              <w:t>‘</w:t>
            </w:r>
            <w:r w:rsidRPr="005D3E4F">
              <w:t xml:space="preserve">Approaching </w:t>
            </w:r>
            <w:r>
              <w:t>q</w:t>
            </w:r>
            <w:r w:rsidRPr="005D3E4F">
              <w:t>uestions scaffold</w:t>
            </w:r>
            <w:r>
              <w:t>’</w:t>
            </w:r>
            <w:r w:rsidRPr="005D3E4F">
              <w:t xml:space="preserve"> using </w:t>
            </w:r>
            <w:r>
              <w:t>s</w:t>
            </w:r>
            <w:r w:rsidRPr="005D3E4F">
              <w:t xml:space="preserve">lide </w:t>
            </w:r>
            <w:r>
              <w:t>9</w:t>
            </w:r>
            <w:r w:rsidRPr="005D3E4F">
              <w:t xml:space="preserve"> before completing </w:t>
            </w:r>
            <w:hyperlink w:anchor="_Appendix_E" w:history="1">
              <w:r w:rsidRPr="00851265">
                <w:rPr>
                  <w:rStyle w:val="Hyperlink"/>
                </w:rPr>
                <w:t>Appendix E</w:t>
              </w:r>
            </w:hyperlink>
            <w:r w:rsidRPr="005D3E4F">
              <w:t>, which include</w:t>
            </w:r>
            <w:r>
              <w:t>s</w:t>
            </w:r>
            <w:r w:rsidRPr="005D3E4F">
              <w:t xml:space="preserve"> both minimum spanning tree and shortest</w:t>
            </w:r>
            <w:r w:rsidRPr="005D3E4F">
              <w:rPr>
                <w:rFonts w:ascii="Cambria Math" w:hAnsi="Cambria Math" w:cs="Cambria Math"/>
              </w:rPr>
              <w:t>‑</w:t>
            </w:r>
            <w:r w:rsidRPr="005D3E4F">
              <w:t>path problems and then refine their notes as needed.</w:t>
            </w:r>
          </w:p>
        </w:tc>
        <w:tc>
          <w:tcPr>
            <w:tcW w:w="3061" w:type="dxa"/>
          </w:tcPr>
          <w:p w14:paraId="663AD0D4" w14:textId="05267D6A"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t>Approaching questions scaffold</w:t>
            </w:r>
          </w:p>
        </w:tc>
        <w:tc>
          <w:tcPr>
            <w:tcW w:w="4222" w:type="dxa"/>
          </w:tcPr>
          <w:p w14:paraId="796A4D0C" w14:textId="13E2D73D" w:rsidR="0046166B" w:rsidRDefault="0046166B" w:rsidP="00BA6B19">
            <w:pPr>
              <w:pStyle w:val="ListBullet"/>
              <w:numPr>
                <w:ilvl w:val="0"/>
                <w:numId w:val="0"/>
              </w:numPr>
              <w:spacing w:before="200" w:line="23" w:lineRule="atLeast"/>
              <w:cnfStyle w:val="000000010000" w:firstRow="0" w:lastRow="0" w:firstColumn="0" w:lastColumn="0" w:oddVBand="0" w:evenVBand="0" w:oddHBand="0" w:evenHBand="1" w:firstRowFirstColumn="0" w:firstRowLastColumn="0" w:lastRowFirstColumn="0" w:lastRowLastColumn="0"/>
            </w:pPr>
            <w:r w:rsidRPr="00712CF9">
              <w:t xml:space="preserve">By practising </w:t>
            </w:r>
            <w:r w:rsidR="00BE5EB1">
              <w:t>shortest</w:t>
            </w:r>
            <w:r w:rsidR="003803A3">
              <w:t xml:space="preserve"> </w:t>
            </w:r>
            <w:r>
              <w:t>path and minimum spanning tree questions side-by-side</w:t>
            </w:r>
            <w:r w:rsidRPr="00712CF9">
              <w:t xml:space="preserve">, students consolidate their understanding of when to apply </w:t>
            </w:r>
            <w:r>
              <w:t>each strategy,</w:t>
            </w:r>
            <w:r w:rsidRPr="00712CF9">
              <w:t xml:space="preserve"> reinforcing the distinctions and HSC</w:t>
            </w:r>
            <w:r w:rsidRPr="00712CF9">
              <w:rPr>
                <w:rFonts w:ascii="Cambria Math" w:hAnsi="Cambria Math" w:cs="Cambria Math"/>
              </w:rPr>
              <w:t>‑</w:t>
            </w:r>
            <w:r w:rsidRPr="00712CF9">
              <w:t>style reasoning.</w:t>
            </w:r>
          </w:p>
        </w:tc>
      </w:tr>
    </w:tbl>
    <w:p w14:paraId="6408B7D5" w14:textId="77777777" w:rsidR="0046166B" w:rsidRDefault="0046166B" w:rsidP="0046166B">
      <w:pPr>
        <w:pStyle w:val="ListBullet"/>
        <w:numPr>
          <w:ilvl w:val="0"/>
          <w:numId w:val="0"/>
        </w:numPr>
        <w:ind w:left="567"/>
        <w:sectPr w:rsidR="0046166B" w:rsidSect="0046166B">
          <w:headerReference w:type="first" r:id="rId23"/>
          <w:footerReference w:type="first" r:id="rId24"/>
          <w:pgSz w:w="16838" w:h="11906" w:orient="landscape"/>
          <w:pgMar w:top="1134" w:right="1129"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650D713C" w:rsidR="005A171B" w:rsidRDefault="005A171B" w:rsidP="00E76E04">
      <w:pPr>
        <w:pStyle w:val="FeatureBox2"/>
      </w:pPr>
      <w:r>
        <w:t xml:space="preserve">Please use the associated PowerPoint </w:t>
      </w:r>
      <w:r w:rsidR="00B52349" w:rsidRPr="00B52349">
        <w:rPr>
          <w:i/>
          <w:iCs/>
        </w:rPr>
        <w:t>Shortest path</w:t>
      </w:r>
      <w:r>
        <w:t xml:space="preserve"> to display images in this lesson.</w:t>
      </w:r>
    </w:p>
    <w:p w14:paraId="7B57F6BC" w14:textId="77777777" w:rsidR="005A171B" w:rsidRDefault="005A171B" w:rsidP="005A171B">
      <w:pPr>
        <w:pStyle w:val="Heading3"/>
      </w:pPr>
      <w:r>
        <w:t>Activating prior knowledge</w:t>
      </w:r>
    </w:p>
    <w:p w14:paraId="34E1CDA0" w14:textId="6E57BC02" w:rsidR="005D27EA" w:rsidRDefault="00B9777F" w:rsidP="00430294">
      <w:pPr>
        <w:pStyle w:val="ListNumber"/>
        <w:numPr>
          <w:ilvl w:val="0"/>
          <w:numId w:val="7"/>
        </w:numPr>
      </w:pPr>
      <w:r>
        <w:t>Assign students to</w:t>
      </w:r>
      <w:r w:rsidR="009F2F04">
        <w:t xml:space="preserve"> </w:t>
      </w:r>
      <w:r w:rsidR="005D27EA" w:rsidRPr="005D27EA">
        <w:t>visibly</w:t>
      </w:r>
      <w:r w:rsidR="009F2F04">
        <w:t xml:space="preserve"> </w:t>
      </w:r>
      <w:r w:rsidR="005D27EA" w:rsidRPr="005D27EA">
        <w:t>random</w:t>
      </w:r>
      <w:r w:rsidR="00DE0355">
        <w:t xml:space="preserve"> </w:t>
      </w:r>
      <w:r w:rsidR="005D27EA" w:rsidRPr="005D27EA">
        <w:t>groups of 3 (</w:t>
      </w:r>
      <w:hyperlink r:id="rId25" w:tgtFrame="_blank" w:history="1">
        <w:r w:rsidR="005D27EA" w:rsidRPr="005D27EA">
          <w:rPr>
            <w:rStyle w:val="Hyperlink"/>
          </w:rPr>
          <w:t>bit.ly/visiblegroups</w:t>
        </w:r>
      </w:hyperlink>
      <w:r w:rsidR="005D27EA" w:rsidRPr="005D27EA">
        <w:t xml:space="preserve">) </w:t>
      </w:r>
      <w:r w:rsidR="007C6DA1">
        <w:t>at</w:t>
      </w:r>
      <w:r w:rsidR="005D27EA" w:rsidRPr="005D27EA">
        <w:t xml:space="preserve"> vertical non-permanent surfaces (</w:t>
      </w:r>
      <w:hyperlink r:id="rId26" w:tgtFrame="_blank" w:history="1">
        <w:r w:rsidR="005D27EA" w:rsidRPr="005D27EA">
          <w:rPr>
            <w:rStyle w:val="Hyperlink"/>
          </w:rPr>
          <w:t>bit.ly/VNPSstrategy</w:t>
        </w:r>
      </w:hyperlink>
      <w:r w:rsidR="005D27EA" w:rsidRPr="005D27EA">
        <w:t>).</w:t>
      </w:r>
    </w:p>
    <w:p w14:paraId="0DDEEA71" w14:textId="49A379AF" w:rsidR="001E4071" w:rsidRDefault="005D27EA" w:rsidP="00877514">
      <w:pPr>
        <w:pStyle w:val="ListNumber"/>
        <w:numPr>
          <w:ilvl w:val="0"/>
          <w:numId w:val="7"/>
        </w:numPr>
      </w:pPr>
      <w:r w:rsidRPr="00877514">
        <w:t>Distribute</w:t>
      </w:r>
      <w:r>
        <w:t xml:space="preserve"> </w:t>
      </w:r>
      <w:r w:rsidR="001E4071">
        <w:t xml:space="preserve">Appendix A ‘Travel blocks’ in a plastic sleeve </w:t>
      </w:r>
      <w:r w:rsidR="00106E1F">
        <w:t xml:space="preserve">with adhesive putty </w:t>
      </w:r>
      <w:r w:rsidR="001E4071">
        <w:t xml:space="preserve">to each group and have them find </w:t>
      </w:r>
      <w:r w:rsidR="00B901A6">
        <w:t xml:space="preserve">all the </w:t>
      </w:r>
      <w:r w:rsidR="001E4071">
        <w:t xml:space="preserve">paths </w:t>
      </w:r>
      <w:r w:rsidR="00B901A6">
        <w:t>that exist</w:t>
      </w:r>
      <w:r w:rsidR="001E4071">
        <w:t xml:space="preserve"> from A to </w:t>
      </w:r>
      <w:r w:rsidR="004B5193">
        <w:t>L</w:t>
      </w:r>
      <w:r w:rsidR="00CB5C4A">
        <w:t>.</w:t>
      </w:r>
    </w:p>
    <w:p w14:paraId="6899928D" w14:textId="44D3D695" w:rsidR="006F6288" w:rsidRDefault="007C6DA1" w:rsidP="00E76E04">
      <w:pPr>
        <w:pStyle w:val="FeatureBox"/>
      </w:pPr>
      <w:r>
        <w:t>Students should find that a</w:t>
      </w:r>
      <w:r w:rsidR="006F6288">
        <w:t>ll paths are the same length</w:t>
      </w:r>
      <w:r>
        <w:t xml:space="preserve"> and t</w:t>
      </w:r>
      <w:r w:rsidR="004F285D">
        <w:t>here are 12 distinct paths.</w:t>
      </w:r>
    </w:p>
    <w:p w14:paraId="349FE9C6" w14:textId="55F8B1FE" w:rsidR="00E00962" w:rsidRDefault="00D41CD4" w:rsidP="00430294">
      <w:pPr>
        <w:pStyle w:val="ListNumber"/>
        <w:numPr>
          <w:ilvl w:val="0"/>
          <w:numId w:val="7"/>
        </w:numPr>
      </w:pPr>
      <w:r>
        <w:t xml:space="preserve">In a class discussion, </w:t>
      </w:r>
      <w:r w:rsidR="00155B92">
        <w:t xml:space="preserve">ask students </w:t>
      </w:r>
      <w:r w:rsidR="009A2288">
        <w:t>how</w:t>
      </w:r>
      <w:r w:rsidR="00AF54D3">
        <w:t xml:space="preserve"> adding or changing any connections might affect the length of possible </w:t>
      </w:r>
      <w:r w:rsidR="0091242B">
        <w:t>paths</w:t>
      </w:r>
      <w:r w:rsidR="00822BF7">
        <w:t>.</w:t>
      </w:r>
    </w:p>
    <w:p w14:paraId="539C8A48" w14:textId="1A72ABAC" w:rsidR="00BC7A32" w:rsidRDefault="00BC7A32" w:rsidP="00E76E04">
      <w:pPr>
        <w:pStyle w:val="FeatureBox"/>
      </w:pPr>
      <w:r>
        <w:t xml:space="preserve">If </w:t>
      </w:r>
      <w:r w:rsidR="009D435C">
        <w:t xml:space="preserve">a diagonal </w:t>
      </w:r>
      <w:r w:rsidR="002E1D79">
        <w:t>was added to the diagram</w:t>
      </w:r>
      <w:r w:rsidR="00CB5C4A">
        <w:t>,</w:t>
      </w:r>
      <w:r w:rsidR="002E1D79">
        <w:t xml:space="preserve"> </w:t>
      </w:r>
      <w:r w:rsidR="00E26C5A">
        <w:t>several</w:t>
      </w:r>
      <w:r w:rsidR="009D435C">
        <w:t xml:space="preserve"> shorter paths</w:t>
      </w:r>
      <w:r w:rsidR="002E1D79">
        <w:t xml:space="preserve"> would be made.</w:t>
      </w:r>
    </w:p>
    <w:p w14:paraId="75D81E2E" w14:textId="77777777" w:rsidR="00E00962" w:rsidRDefault="00E00962" w:rsidP="00E00962">
      <w:pPr>
        <w:pStyle w:val="Heading3"/>
      </w:pPr>
      <w:r>
        <w:t>Connecting learning</w:t>
      </w:r>
    </w:p>
    <w:p w14:paraId="57E71511" w14:textId="2A5747D6" w:rsidR="00E00962" w:rsidRPr="00B61EC5" w:rsidRDefault="009D6581" w:rsidP="00430294">
      <w:pPr>
        <w:pStyle w:val="ListNumber"/>
        <w:numPr>
          <w:ilvl w:val="0"/>
          <w:numId w:val="8"/>
        </w:numPr>
      </w:pPr>
      <w:r w:rsidRPr="006331FB">
        <w:rPr>
          <w:szCs w:val="22"/>
        </w:rPr>
        <w:t>Show th</w:t>
      </w:r>
      <w:r>
        <w:rPr>
          <w:szCs w:val="22"/>
        </w:rPr>
        <w:t>e</w:t>
      </w:r>
      <w:r w:rsidRPr="006331FB">
        <w:rPr>
          <w:szCs w:val="22"/>
        </w:rPr>
        <w:t xml:space="preserve"> video</w:t>
      </w:r>
      <w:r>
        <w:rPr>
          <w:szCs w:val="22"/>
        </w:rPr>
        <w:t xml:space="preserve"> ‘What is G</w:t>
      </w:r>
      <w:r w:rsidRPr="006331FB">
        <w:rPr>
          <w:szCs w:val="22"/>
        </w:rPr>
        <w:t>eocaching</w:t>
      </w:r>
      <w:r>
        <w:rPr>
          <w:szCs w:val="22"/>
        </w:rPr>
        <w:t>?’ (1:15)</w:t>
      </w:r>
      <w:r w:rsidRPr="006331FB">
        <w:rPr>
          <w:szCs w:val="22"/>
        </w:rPr>
        <w:t xml:space="preserve"> </w:t>
      </w:r>
      <w:r w:rsidR="00F90C74">
        <w:rPr>
          <w:szCs w:val="22"/>
        </w:rPr>
        <w:t>(</w:t>
      </w:r>
      <w:hyperlink r:id="rId27" w:history="1">
        <w:r w:rsidR="00E15170" w:rsidRPr="00E15170">
          <w:rPr>
            <w:rStyle w:val="Hyperlink"/>
            <w:szCs w:val="22"/>
          </w:rPr>
          <w:t>bit.ly/Findgeocaching</w:t>
        </w:r>
      </w:hyperlink>
      <w:r w:rsidR="00F90C74">
        <w:rPr>
          <w:szCs w:val="22"/>
        </w:rPr>
        <w:t>)</w:t>
      </w:r>
      <w:r w:rsidR="00F90C74">
        <w:t xml:space="preserve"> </w:t>
      </w:r>
      <w:r w:rsidR="00652F31">
        <w:t>t</w:t>
      </w:r>
      <w:r>
        <w:rPr>
          <w:szCs w:val="22"/>
        </w:rPr>
        <w:t>o students</w:t>
      </w:r>
      <w:r w:rsidR="00B61EC5">
        <w:rPr>
          <w:szCs w:val="22"/>
        </w:rPr>
        <w:t>.</w:t>
      </w:r>
    </w:p>
    <w:p w14:paraId="024BF25B" w14:textId="5AD5C053" w:rsidR="00B61EC5" w:rsidRDefault="00B61EC5" w:rsidP="00430294">
      <w:pPr>
        <w:pStyle w:val="ListNumber"/>
        <w:numPr>
          <w:ilvl w:val="0"/>
          <w:numId w:val="8"/>
        </w:numPr>
      </w:pPr>
      <w:r>
        <w:rPr>
          <w:szCs w:val="22"/>
        </w:rPr>
        <w:t>Read the following scenario to the class.</w:t>
      </w:r>
    </w:p>
    <w:p w14:paraId="57201733" w14:textId="0067FC15" w:rsidR="00E00962" w:rsidRDefault="00B61EC5" w:rsidP="00E76E04">
      <w:pPr>
        <w:pStyle w:val="FeatureBox3"/>
      </w:pPr>
      <w:r w:rsidRPr="00B61EC5">
        <w:t>Len is planning a holiday to Kangaroo Island and would like to do some geocaching whil</w:t>
      </w:r>
      <w:r w:rsidR="001C4524">
        <w:t>e</w:t>
      </w:r>
      <w:r w:rsidRPr="00B61EC5">
        <w:t xml:space="preserve"> there. He has mapped out the locations of geocaches </w:t>
      </w:r>
      <w:r w:rsidR="00CB439D">
        <w:t xml:space="preserve">and is wondering </w:t>
      </w:r>
      <w:r w:rsidR="000F0E5A">
        <w:t xml:space="preserve">where </w:t>
      </w:r>
      <w:r w:rsidR="00B16225">
        <w:t>he could</w:t>
      </w:r>
      <w:r w:rsidR="000F0E5A">
        <w:t xml:space="preserve"> stay so </w:t>
      </w:r>
      <w:r w:rsidR="00CB439D">
        <w:t xml:space="preserve">he can take day trips to find each </w:t>
      </w:r>
      <w:r w:rsidR="000F0E5A">
        <w:t>cache</w:t>
      </w:r>
      <w:r w:rsidR="007C2466">
        <w:t xml:space="preserve"> </w:t>
      </w:r>
      <w:r w:rsidR="008E2F8D">
        <w:t>efficiently</w:t>
      </w:r>
      <w:r w:rsidR="000F0E5A">
        <w:t>.</w:t>
      </w:r>
    </w:p>
    <w:p w14:paraId="7B42DEF0" w14:textId="7AB75013" w:rsidR="000F0E5A" w:rsidRPr="000F0E5A" w:rsidRDefault="007375FF" w:rsidP="003935A3">
      <w:pPr>
        <w:pStyle w:val="ListNumber"/>
      </w:pPr>
      <w:r>
        <w:t xml:space="preserve">Display slide 4 </w:t>
      </w:r>
      <w:r w:rsidR="00F44C27">
        <w:t xml:space="preserve">of the PowerPoint, </w:t>
      </w:r>
      <w:r>
        <w:t xml:space="preserve">which shows </w:t>
      </w:r>
      <w:r w:rsidR="00B16225">
        <w:t xml:space="preserve">the locations of </w:t>
      </w:r>
      <w:r w:rsidR="007C2466">
        <w:t>geocaches on Kangaroo Island</w:t>
      </w:r>
      <w:r w:rsidR="00124E39">
        <w:t>.</w:t>
      </w:r>
    </w:p>
    <w:p w14:paraId="5D9716A5" w14:textId="59EC141F" w:rsidR="008C5083" w:rsidRDefault="00EB2A7A" w:rsidP="00EF067F">
      <w:pPr>
        <w:pStyle w:val="ListNumber"/>
      </w:pPr>
      <w:r>
        <w:t xml:space="preserve">Distribute Appendix B ‘Travel times’ and </w:t>
      </w:r>
      <w:r w:rsidR="00222093">
        <w:t>ask</w:t>
      </w:r>
      <w:r w:rsidR="008C5083">
        <w:t xml:space="preserve"> students </w:t>
      </w:r>
      <w:r w:rsidR="00222093">
        <w:t xml:space="preserve">what they </w:t>
      </w:r>
      <w:r w:rsidR="0067612A">
        <w:t>notice and wonder</w:t>
      </w:r>
      <w:r w:rsidR="005401F0">
        <w:t xml:space="preserve"> </w:t>
      </w:r>
      <w:r w:rsidR="00FE3777">
        <w:t>(</w:t>
      </w:r>
      <w:hyperlink r:id="rId28">
        <w:r w:rsidR="00FE3777" w:rsidRPr="07A9EAB4">
          <w:rPr>
            <w:rStyle w:val="Hyperlink"/>
          </w:rPr>
          <w:t>bit.ly/noticewonderstrategy</w:t>
        </w:r>
      </w:hyperlink>
      <w:r w:rsidR="00FE3777">
        <w:t>)</w:t>
      </w:r>
      <w:r w:rsidR="00777D93">
        <w:t xml:space="preserve"> about the map and the travel times.</w:t>
      </w:r>
    </w:p>
    <w:p w14:paraId="7C8017DF" w14:textId="79E1ACB9" w:rsidR="00A2660B" w:rsidRDefault="00B66601" w:rsidP="00E76E04">
      <w:pPr>
        <w:pStyle w:val="FeatureBox"/>
      </w:pPr>
      <w:r w:rsidRPr="00D951F6">
        <w:lastRenderedPageBreak/>
        <w:t xml:space="preserve">Students </w:t>
      </w:r>
      <w:r w:rsidR="00777D93">
        <w:t>may</w:t>
      </w:r>
      <w:r w:rsidRPr="00D951F6">
        <w:t xml:space="preserve"> notice that the </w:t>
      </w:r>
      <w:r w:rsidR="00A2660B">
        <w:t xml:space="preserve">locations on the map are the same as the locations in the table and are indicated by a letter. </w:t>
      </w:r>
      <w:r w:rsidR="0022081E">
        <w:t>Students may notice that the</w:t>
      </w:r>
      <w:r w:rsidR="00F910F2">
        <w:t xml:space="preserve">re isn’t a </w:t>
      </w:r>
      <w:r w:rsidR="0022081E">
        <w:t xml:space="preserve">road </w:t>
      </w:r>
      <w:r w:rsidR="00F910F2">
        <w:t>between</w:t>
      </w:r>
      <w:r w:rsidR="00777D93">
        <w:t xml:space="preserve"> all</w:t>
      </w:r>
      <w:r w:rsidR="00A2660B">
        <w:t xml:space="preserve"> the </w:t>
      </w:r>
      <w:r w:rsidR="0022081E">
        <w:t>location</w:t>
      </w:r>
      <w:r w:rsidR="00777D93">
        <w:t>s</w:t>
      </w:r>
      <w:r w:rsidR="00A2660B">
        <w:t xml:space="preserve">. </w:t>
      </w:r>
    </w:p>
    <w:p w14:paraId="2711E185" w14:textId="0E0A9A4E" w:rsidR="00B66601" w:rsidRDefault="00B66601" w:rsidP="00E76E04">
      <w:pPr>
        <w:pStyle w:val="FeatureBox"/>
      </w:pPr>
      <w:r w:rsidRPr="00D951F6">
        <w:t xml:space="preserve">Students may wonder how </w:t>
      </w:r>
      <w:r w:rsidR="00C07EC6">
        <w:t>some locations</w:t>
      </w:r>
      <w:r w:rsidRPr="00D951F6">
        <w:t xml:space="preserve"> are connected</w:t>
      </w:r>
      <w:r w:rsidR="00C07EC6">
        <w:t xml:space="preserve"> if there is no road on the map</w:t>
      </w:r>
      <w:r w:rsidRPr="00D951F6">
        <w:t>.</w:t>
      </w:r>
    </w:p>
    <w:p w14:paraId="760691DD" w14:textId="64A9859E" w:rsidR="00CB6792" w:rsidRDefault="001C57D2" w:rsidP="00E76E04">
      <w:pPr>
        <w:pStyle w:val="FeatureBox"/>
      </w:pPr>
      <w:r>
        <w:t>Appendix B i</w:t>
      </w:r>
      <w:r w:rsidR="00CB6792">
        <w:t>ndicate</w:t>
      </w:r>
      <w:r>
        <w:t>s</w:t>
      </w:r>
      <w:r w:rsidR="00CB6792">
        <w:t xml:space="preserve"> that there are 4-wheel drive roads on Kangaroo Island.</w:t>
      </w:r>
    </w:p>
    <w:p w14:paraId="3A5909DC" w14:textId="56D49155" w:rsidR="00452BE8" w:rsidRDefault="00546DEC" w:rsidP="00452BE8">
      <w:pPr>
        <w:pStyle w:val="ListNumber"/>
      </w:pPr>
      <w:r>
        <w:t>C</w:t>
      </w:r>
      <w:r w:rsidR="006F7032">
        <w:t>ontinu</w:t>
      </w:r>
      <w:r>
        <w:t>ing</w:t>
      </w:r>
      <w:r w:rsidR="006F7032">
        <w:t xml:space="preserve"> in their groups of 3</w:t>
      </w:r>
      <w:r>
        <w:t xml:space="preserve">, </w:t>
      </w:r>
      <w:r w:rsidR="00BC5F77">
        <w:t xml:space="preserve">ask </w:t>
      </w:r>
      <w:r>
        <w:t>students</w:t>
      </w:r>
      <w:r w:rsidR="006F7032">
        <w:t xml:space="preserve"> </w:t>
      </w:r>
      <w:r w:rsidR="00BC5F77">
        <w:t xml:space="preserve">to </w:t>
      </w:r>
      <w:r w:rsidR="00452BE8">
        <w:t>create a</w:t>
      </w:r>
      <w:r w:rsidR="00222093">
        <w:t xml:space="preserve"> weighted</w:t>
      </w:r>
      <w:r w:rsidR="00452BE8">
        <w:t xml:space="preserve"> network</w:t>
      </w:r>
      <w:r w:rsidR="00222093">
        <w:t xml:space="preserve"> diagram</w:t>
      </w:r>
      <w:r w:rsidR="00452BE8">
        <w:t xml:space="preserve"> on their </w:t>
      </w:r>
      <w:r w:rsidR="00452BE8" w:rsidRPr="005D27EA">
        <w:t>vertical non-permanent surfaces</w:t>
      </w:r>
      <w:r w:rsidR="00853F0D">
        <w:t xml:space="preserve"> </w:t>
      </w:r>
      <w:r w:rsidR="00BC5F77">
        <w:t>using</w:t>
      </w:r>
      <w:r w:rsidR="00853F0D">
        <w:t xml:space="preserve"> the table and the map</w:t>
      </w:r>
      <w:r w:rsidR="00452BE8">
        <w:t>.</w:t>
      </w:r>
    </w:p>
    <w:p w14:paraId="7AC279BA" w14:textId="41D3194F" w:rsidR="001F41F2" w:rsidRDefault="00FD45F0" w:rsidP="008C5083">
      <w:pPr>
        <w:pStyle w:val="ListNumber"/>
      </w:pPr>
      <w:r>
        <w:t>Students</w:t>
      </w:r>
      <w:r w:rsidR="007E0D1D">
        <w:t xml:space="preserve"> </w:t>
      </w:r>
      <w:r w:rsidR="001E1E7D">
        <w:t xml:space="preserve">should </w:t>
      </w:r>
      <w:r w:rsidR="007E0D1D">
        <w:t xml:space="preserve">check their network with a </w:t>
      </w:r>
      <w:r w:rsidR="002363BE">
        <w:t>neighbouring group</w:t>
      </w:r>
      <w:r w:rsidR="0019237D">
        <w:t xml:space="preserve"> to compare solutions.</w:t>
      </w:r>
    </w:p>
    <w:p w14:paraId="410C3636" w14:textId="0BDBF6E4" w:rsidR="00DB5149" w:rsidRDefault="00DB5149" w:rsidP="00DB5149">
      <w:pPr>
        <w:pStyle w:val="ListNumber"/>
      </w:pPr>
      <w:r w:rsidRPr="00D3512F">
        <w:t xml:space="preserve">Ask students to </w:t>
      </w:r>
      <w:r>
        <w:t>highlight</w:t>
      </w:r>
      <w:r w:rsidRPr="00D3512F">
        <w:t xml:space="preserve"> </w:t>
      </w:r>
      <w:r w:rsidR="00477D9A">
        <w:t>the</w:t>
      </w:r>
      <w:r w:rsidRPr="00D3512F">
        <w:t xml:space="preserve"> different </w:t>
      </w:r>
      <w:r w:rsidR="00853F0D">
        <w:t>paths</w:t>
      </w:r>
      <w:r w:rsidRPr="00D3512F">
        <w:t xml:space="preserve"> from Seal Bay to Pelican Lagoon and </w:t>
      </w:r>
      <w:r>
        <w:t xml:space="preserve">discuss </w:t>
      </w:r>
      <w:r w:rsidRPr="00D3512F">
        <w:t xml:space="preserve">which is the shortest path. </w:t>
      </w:r>
    </w:p>
    <w:p w14:paraId="41E69135" w14:textId="44FED978" w:rsidR="00553490" w:rsidRDefault="00BC5F77" w:rsidP="00DB5149">
      <w:pPr>
        <w:pStyle w:val="ListNumber"/>
      </w:pPr>
      <w:r>
        <w:t>Ask s</w:t>
      </w:r>
      <w:r w:rsidR="00553490">
        <w:t xml:space="preserve">tudents </w:t>
      </w:r>
      <w:r>
        <w:t>to</w:t>
      </w:r>
      <w:r w:rsidR="00553490">
        <w:t xml:space="preserve"> write the shortest path in a box at the bottom of the</w:t>
      </w:r>
      <w:r>
        <w:t>ir</w:t>
      </w:r>
      <w:r w:rsidR="00553490">
        <w:t xml:space="preserve"> vertical non-permanent </w:t>
      </w:r>
      <w:r w:rsidR="00E961DB">
        <w:t>surface</w:t>
      </w:r>
      <w:r w:rsidR="00553490">
        <w:t xml:space="preserve"> to be referenced later in the lesson.</w:t>
      </w:r>
    </w:p>
    <w:p w14:paraId="4F071B04" w14:textId="0A4E7C1F" w:rsidR="003F44C7" w:rsidRDefault="00FD2870" w:rsidP="00962177">
      <w:pPr>
        <w:pStyle w:val="ListNumber"/>
      </w:pPr>
      <w:r w:rsidRPr="00FD2870">
        <w:t>Use the Pose-Pause-Pounce-Bounce questioning strategy</w:t>
      </w:r>
      <w:r w:rsidR="00853F0D">
        <w:t xml:space="preserve"> </w:t>
      </w:r>
      <w:r w:rsidR="00352591">
        <w:t>(</w:t>
      </w:r>
      <w:r w:rsidRPr="00FD2870">
        <w:t>PDF 557</w:t>
      </w:r>
      <w:r w:rsidR="00FE1E25">
        <w:t> </w:t>
      </w:r>
      <w:r w:rsidRPr="00FD2870">
        <w:t>KB</w:t>
      </w:r>
      <w:r w:rsidR="00352591">
        <w:t>)</w:t>
      </w:r>
      <w:r w:rsidRPr="00FD2870">
        <w:t xml:space="preserve"> (</w:t>
      </w:r>
      <w:hyperlink r:id="rId29" w:tgtFrame="_blank" w:history="1">
        <w:r w:rsidRPr="00FD2870">
          <w:rPr>
            <w:rStyle w:val="Hyperlink"/>
          </w:rPr>
          <w:t>bit.ly/posepausepouncebounce</w:t>
        </w:r>
      </w:hyperlink>
      <w:r w:rsidRPr="00FD2870">
        <w:t>)</w:t>
      </w:r>
      <w:r w:rsidR="00853F0D">
        <w:t xml:space="preserve"> </w:t>
      </w:r>
      <w:r w:rsidRPr="00FD2870">
        <w:t xml:space="preserve">to </w:t>
      </w:r>
      <w:r>
        <w:t xml:space="preserve">allow students to </w:t>
      </w:r>
      <w:r w:rsidR="009D2F1A">
        <w:t xml:space="preserve">explain how </w:t>
      </w:r>
      <w:r w:rsidR="003F44C7">
        <w:t>they found the shortest path. Suggested prompts include</w:t>
      </w:r>
      <w:r w:rsidR="00853F0D">
        <w:t>:</w:t>
      </w:r>
    </w:p>
    <w:p w14:paraId="29506BB5" w14:textId="77777777" w:rsidR="00684556" w:rsidRDefault="00684556" w:rsidP="00E23C04">
      <w:pPr>
        <w:pStyle w:val="ListBullet2"/>
        <w:ind w:left="1134" w:hanging="567"/>
      </w:pPr>
      <w:r>
        <w:t>Which path looks the shortest?</w:t>
      </w:r>
    </w:p>
    <w:p w14:paraId="6CCDC1A7" w14:textId="303E5898" w:rsidR="00290C62" w:rsidRDefault="003F44C7" w:rsidP="00E23C04">
      <w:pPr>
        <w:pStyle w:val="ListBullet2"/>
        <w:ind w:left="1134" w:hanging="567"/>
      </w:pPr>
      <w:r>
        <w:t>I</w:t>
      </w:r>
      <w:r w:rsidR="007B2BD6">
        <w:t xml:space="preserve">s </w:t>
      </w:r>
      <w:r>
        <w:t xml:space="preserve">it </w:t>
      </w:r>
      <w:r w:rsidR="00D3512F" w:rsidRPr="00D3512F">
        <w:t>quicker to travel by sealed road or the dirt 4</w:t>
      </w:r>
      <w:r w:rsidR="00C87C08">
        <w:t xml:space="preserve"> × </w:t>
      </w:r>
      <w:r w:rsidR="00D3512F" w:rsidRPr="00D3512F">
        <w:t>4 track</w:t>
      </w:r>
      <w:r w:rsidR="00853F0D">
        <w:t>s?</w:t>
      </w:r>
    </w:p>
    <w:p w14:paraId="5B9DC6FD" w14:textId="14EF5A1B" w:rsidR="00164D4D" w:rsidRDefault="00164D4D" w:rsidP="00E23C04">
      <w:pPr>
        <w:pStyle w:val="ListBullet2"/>
        <w:ind w:left="1134" w:hanging="567"/>
      </w:pPr>
      <w:r>
        <w:t>Why is the shortest path not necessarily the one that looks the shortest?</w:t>
      </w:r>
    </w:p>
    <w:p w14:paraId="6DAE90BE" w14:textId="093DD901" w:rsidR="007B2BD6" w:rsidRDefault="007B2BD6" w:rsidP="00E76E04">
      <w:pPr>
        <w:pStyle w:val="FeatureBox"/>
      </w:pPr>
      <w:r>
        <w:t>Make sure to check that students are labelling path</w:t>
      </w:r>
      <w:r w:rsidR="003B661C">
        <w:t>s</w:t>
      </w:r>
      <w:r w:rsidR="00DA7FFC">
        <w:t xml:space="preserve"> correctly</w:t>
      </w:r>
      <w:r w:rsidR="003B661C">
        <w:t>.</w:t>
      </w:r>
      <w:r w:rsidR="00DA7FFC">
        <w:t xml:space="preserve"> </w:t>
      </w:r>
      <w:r w:rsidR="003B661C">
        <w:t>F</w:t>
      </w:r>
      <w:r w:rsidR="00DA7FFC">
        <w:t>or example,</w:t>
      </w:r>
      <w:r>
        <w:t xml:space="preserve"> D-J-C</w:t>
      </w:r>
      <w:r w:rsidR="00773514">
        <w:t xml:space="preserve"> or D-C.</w:t>
      </w:r>
    </w:p>
    <w:p w14:paraId="63681A6C" w14:textId="3F89E552" w:rsidR="002B278C" w:rsidRDefault="00C57E77" w:rsidP="0083162E">
      <w:pPr>
        <w:pStyle w:val="ListNumber"/>
      </w:pPr>
      <w:r>
        <w:t xml:space="preserve">Have students </w:t>
      </w:r>
      <w:r w:rsidR="0073420C">
        <w:t xml:space="preserve">determine the </w:t>
      </w:r>
      <w:r w:rsidR="00855843">
        <w:t>minimum spanning tree</w:t>
      </w:r>
      <w:r w:rsidR="0073420C">
        <w:t xml:space="preserve"> that connects all the geocache locations</w:t>
      </w:r>
      <w:r w:rsidR="00F12BF8">
        <w:t xml:space="preserve"> and calculate its length</w:t>
      </w:r>
      <w:r w:rsidR="006211FB">
        <w:t>.</w:t>
      </w:r>
    </w:p>
    <w:p w14:paraId="1F9E824B" w14:textId="5D220E4B" w:rsidR="00E8035A" w:rsidRDefault="00E817CD" w:rsidP="005913A9">
      <w:pPr>
        <w:pStyle w:val="ListNumber"/>
      </w:pPr>
      <w:r>
        <w:t>Draw</w:t>
      </w:r>
      <w:r w:rsidR="00E8035A">
        <w:t xml:space="preserve"> student attention back to t</w:t>
      </w:r>
      <w:r w:rsidR="001A15DF">
        <w:t xml:space="preserve">he path from Seal Bay to Pelican Lagoon </w:t>
      </w:r>
      <w:r w:rsidR="00E8035A">
        <w:t>and their minimum spanning tree.</w:t>
      </w:r>
    </w:p>
    <w:p w14:paraId="4F83F62F" w14:textId="3EEE1867" w:rsidR="00181F82" w:rsidRDefault="00B23703" w:rsidP="005913A9">
      <w:pPr>
        <w:pStyle w:val="ListNumber"/>
      </w:pPr>
      <w:r>
        <w:t>Use</w:t>
      </w:r>
      <w:r w:rsidR="00A93AF8">
        <w:t xml:space="preserve"> </w:t>
      </w:r>
      <w:r w:rsidR="00DD1BCF" w:rsidRPr="00FD2870">
        <w:t>the Pose-Pause-Pounce-Bounce questioning strategy</w:t>
      </w:r>
      <w:r w:rsidR="00B54896">
        <w:t xml:space="preserve"> </w:t>
      </w:r>
      <w:r w:rsidR="007A7A24">
        <w:t>to discuss why the shortest path may not always be on the minimum spanning tree. Suggest</w:t>
      </w:r>
      <w:r w:rsidR="00E817CD">
        <w:t>ed</w:t>
      </w:r>
      <w:r w:rsidR="007A7A24">
        <w:t xml:space="preserve"> prompts include:</w:t>
      </w:r>
    </w:p>
    <w:p w14:paraId="6B68B6C9" w14:textId="7697417F" w:rsidR="007A7A24" w:rsidRDefault="00D126A5" w:rsidP="00E23C04">
      <w:pPr>
        <w:pStyle w:val="ListBullet2"/>
        <w:ind w:left="1134" w:hanging="567"/>
      </w:pPr>
      <w:r>
        <w:t>Why i</w:t>
      </w:r>
      <w:r w:rsidR="003C2F09">
        <w:t xml:space="preserve">s the </w:t>
      </w:r>
      <w:r>
        <w:t xml:space="preserve">path from </w:t>
      </w:r>
      <w:r w:rsidR="00B23703">
        <w:t>Seal Bay to Pelican Lagoon</w:t>
      </w:r>
      <w:r>
        <w:t xml:space="preserve"> not on the minimum spanning tree?</w:t>
      </w:r>
    </w:p>
    <w:p w14:paraId="387B4DB4" w14:textId="6E552228" w:rsidR="00D126A5" w:rsidRDefault="00D126A5" w:rsidP="00E23C04">
      <w:pPr>
        <w:pStyle w:val="ListBullet2"/>
        <w:ind w:left="1134" w:hanging="567"/>
      </w:pPr>
      <w:r>
        <w:lastRenderedPageBreak/>
        <w:t>Wh</w:t>
      </w:r>
      <w:r w:rsidR="002273D1">
        <w:t>en or why does this occur?</w:t>
      </w:r>
    </w:p>
    <w:p w14:paraId="3F016F88" w14:textId="7574C27C" w:rsidR="002273D1" w:rsidRDefault="002273D1" w:rsidP="00E23C04">
      <w:pPr>
        <w:pStyle w:val="ListBullet2"/>
        <w:ind w:left="1134" w:hanging="567"/>
      </w:pPr>
      <w:r>
        <w:t>When would you use a minimum spanning tree?</w:t>
      </w:r>
    </w:p>
    <w:p w14:paraId="4CDC3B4B" w14:textId="60DBE718" w:rsidR="002273D1" w:rsidRDefault="002273D1" w:rsidP="00E23C04">
      <w:pPr>
        <w:pStyle w:val="ListBullet2"/>
        <w:ind w:left="1134" w:hanging="567"/>
      </w:pPr>
      <w:r>
        <w:t>When would you find the shortest path?</w:t>
      </w:r>
    </w:p>
    <w:p w14:paraId="47C50E7E" w14:textId="004665F4" w:rsidR="00CD70DE" w:rsidRDefault="00CD70DE" w:rsidP="00E76E04">
      <w:pPr>
        <w:pStyle w:val="FeatureBox"/>
      </w:pPr>
      <w:r>
        <w:t xml:space="preserve">A minimum spanning tree is used </w:t>
      </w:r>
      <w:r w:rsidR="006A4763">
        <w:t xml:space="preserve">when all </w:t>
      </w:r>
      <w:r>
        <w:t>vertices</w:t>
      </w:r>
      <w:r w:rsidR="006A4763">
        <w:t xml:space="preserve"> </w:t>
      </w:r>
      <w:r w:rsidR="00584BE0">
        <w:t>need to be</w:t>
      </w:r>
      <w:r w:rsidR="006A4763">
        <w:t xml:space="preserve"> connected </w:t>
      </w:r>
      <w:r w:rsidR="00584BE0">
        <w:t>in the</w:t>
      </w:r>
      <w:r w:rsidR="006A4763">
        <w:t xml:space="preserve"> minim</w:t>
      </w:r>
      <w:r w:rsidR="00584BE0">
        <w:t>um possible</w:t>
      </w:r>
      <w:r w:rsidR="006A4763">
        <w:t xml:space="preserve"> measurement</w:t>
      </w:r>
      <w:r>
        <w:t>.</w:t>
      </w:r>
    </w:p>
    <w:p w14:paraId="051D1541" w14:textId="18603618" w:rsidR="00CD70DE" w:rsidRDefault="00CD70DE" w:rsidP="00E76E04">
      <w:pPr>
        <w:pStyle w:val="FeatureBox"/>
      </w:pPr>
      <w:r>
        <w:t xml:space="preserve">A shortest path </w:t>
      </w:r>
      <w:r w:rsidR="006A4763">
        <w:t xml:space="preserve">is used when </w:t>
      </w:r>
      <w:r w:rsidR="00C15388">
        <w:t xml:space="preserve">questions ask to find the measurement between </w:t>
      </w:r>
      <w:r w:rsidR="006A4763">
        <w:t>some or all vertices in one path.</w:t>
      </w:r>
    </w:p>
    <w:p w14:paraId="573D6E05" w14:textId="4DACD8B8" w:rsidR="007B27B0" w:rsidRDefault="00F26F35" w:rsidP="00F026F0">
      <w:pPr>
        <w:pStyle w:val="ListNumber"/>
      </w:pPr>
      <w:r w:rsidRPr="00F26F35">
        <w:t xml:space="preserve">Have students choose a location where </w:t>
      </w:r>
      <w:r w:rsidR="00925B81">
        <w:t>L</w:t>
      </w:r>
      <w:r w:rsidRPr="00F26F35">
        <w:t xml:space="preserve">en could stay that gives him access to all the </w:t>
      </w:r>
      <w:r w:rsidR="00B52C73" w:rsidRPr="00F26F35">
        <w:t>geocaches</w:t>
      </w:r>
      <w:r w:rsidRPr="00F26F35">
        <w:t xml:space="preserve"> he needs to collect each day and then determine the shortest path from that location to the shops at Kingscot</w:t>
      </w:r>
      <w:r w:rsidR="00890C37">
        <w:t>e</w:t>
      </w:r>
      <w:r w:rsidR="00764BCA">
        <w:t>.</w:t>
      </w:r>
    </w:p>
    <w:p w14:paraId="7BB0BA1D" w14:textId="01C1DC40" w:rsidR="00CD70DE" w:rsidRDefault="00CD70DE" w:rsidP="00F026F0">
      <w:pPr>
        <w:pStyle w:val="ListNumber"/>
      </w:pPr>
      <w:r>
        <w:t>Leave one student at each vertical non-permanent surface to explain the reasons for</w:t>
      </w:r>
      <w:r w:rsidR="00024BFB">
        <w:t xml:space="preserve"> their</w:t>
      </w:r>
      <w:r>
        <w:t xml:space="preserve"> choice. Conduct a gallery walk </w:t>
      </w:r>
      <w:r w:rsidR="00024BFB">
        <w:t>(</w:t>
      </w:r>
      <w:hyperlink r:id="rId30">
        <w:r w:rsidR="00024BFB" w:rsidRPr="07A9EAB4">
          <w:rPr>
            <w:rStyle w:val="Hyperlink"/>
          </w:rPr>
          <w:t>bit.ly/DLSgallerywalk</w:t>
        </w:r>
      </w:hyperlink>
      <w:r w:rsidR="00111E1A">
        <w:t xml:space="preserve">) </w:t>
      </w:r>
      <w:r>
        <w:t xml:space="preserve">to listen to explanations and compare similarities and differences. </w:t>
      </w:r>
    </w:p>
    <w:p w14:paraId="43BE5E6A" w14:textId="6989B7DB" w:rsidR="00F026F0" w:rsidRPr="00773514" w:rsidRDefault="00CD70DE" w:rsidP="00D14D18">
      <w:pPr>
        <w:pStyle w:val="ListNumber"/>
      </w:pPr>
      <w:r>
        <w:t xml:space="preserve">Students return to their </w:t>
      </w:r>
      <w:r w:rsidR="003803A3">
        <w:t>vertical non-permanent surface</w:t>
      </w:r>
      <w:r>
        <w:t xml:space="preserve"> to discuss any solutions that were different or interesting.</w:t>
      </w:r>
    </w:p>
    <w:p w14:paraId="4FF82A7A" w14:textId="1068ACFD" w:rsidR="00E00962" w:rsidRDefault="00E00962" w:rsidP="00E00962">
      <w:pPr>
        <w:pStyle w:val="Heading3"/>
      </w:pPr>
      <w:r>
        <w:t>Releasing responsibility</w:t>
      </w:r>
    </w:p>
    <w:p w14:paraId="00E26416" w14:textId="1BA36FC5" w:rsidR="00A32B4E" w:rsidRDefault="009E47B3" w:rsidP="00D10E91">
      <w:pPr>
        <w:pStyle w:val="ListNumber"/>
        <w:numPr>
          <w:ilvl w:val="0"/>
          <w:numId w:val="46"/>
        </w:numPr>
      </w:pPr>
      <w:r>
        <w:t>Display</w:t>
      </w:r>
      <w:r w:rsidR="00836502">
        <w:t xml:space="preserve"> </w:t>
      </w:r>
      <w:r w:rsidR="00A32B4E" w:rsidRPr="00A32B4E">
        <w:t xml:space="preserve">slide </w:t>
      </w:r>
      <w:r w:rsidR="00352F3A">
        <w:t>6</w:t>
      </w:r>
      <w:r w:rsidR="00836502">
        <w:t xml:space="preserve"> </w:t>
      </w:r>
      <w:r w:rsidR="009C19C0">
        <w:t>which shows a</w:t>
      </w:r>
      <w:r>
        <w:t xml:space="preserve"> scenario</w:t>
      </w:r>
      <w:r w:rsidR="00E002E4">
        <w:t xml:space="preserve"> involving a shortest path</w:t>
      </w:r>
      <w:r w:rsidR="000B2F2E">
        <w:t>.</w:t>
      </w:r>
      <w:r w:rsidR="009C19C0">
        <w:t xml:space="preserve"> </w:t>
      </w:r>
      <w:r w:rsidR="000B2F2E">
        <w:t>S</w:t>
      </w:r>
      <w:r w:rsidR="009C19C0">
        <w:t xml:space="preserve">tudents </w:t>
      </w:r>
      <w:r w:rsidR="00E002E4">
        <w:t xml:space="preserve">are to </w:t>
      </w:r>
      <w:r w:rsidR="00FA0E22">
        <w:t>work in pairs</w:t>
      </w:r>
      <w:r w:rsidR="00107277">
        <w:t xml:space="preserve"> </w:t>
      </w:r>
      <w:r w:rsidR="00FA0E22">
        <w:t xml:space="preserve">to </w:t>
      </w:r>
      <w:r w:rsidR="00A32B4E">
        <w:t>find the shortest path</w:t>
      </w:r>
      <w:r w:rsidR="009C19C0">
        <w:t>.</w:t>
      </w:r>
    </w:p>
    <w:p w14:paraId="73AC96C5" w14:textId="6738E7CB" w:rsidR="00327DE6" w:rsidRDefault="00BC39B7" w:rsidP="00327DE6">
      <w:pPr>
        <w:pStyle w:val="ListNumber"/>
      </w:pPr>
      <w:r>
        <w:t xml:space="preserve">Ask </w:t>
      </w:r>
      <w:r w:rsidR="00AB1D88">
        <w:t xml:space="preserve">non-volunteer </w:t>
      </w:r>
      <w:r w:rsidR="009C19C0">
        <w:t xml:space="preserve">students </w:t>
      </w:r>
      <w:r w:rsidR="00AB1D88">
        <w:t xml:space="preserve">to </w:t>
      </w:r>
      <w:r w:rsidR="009C19C0">
        <w:t>share</w:t>
      </w:r>
      <w:r w:rsidR="00780148">
        <w:t xml:space="preserve"> how they </w:t>
      </w:r>
      <w:r w:rsidR="009C19C0">
        <w:t>found the shortest path and the solution.</w:t>
      </w:r>
    </w:p>
    <w:p w14:paraId="7A88B4AE" w14:textId="77777777" w:rsidR="00C910A2" w:rsidRPr="00CE0D0A" w:rsidRDefault="00C910A2" w:rsidP="00E76E04">
      <w:pPr>
        <w:pStyle w:val="FeatureBox"/>
      </w:pPr>
      <w:r>
        <w:t>Some strategies that students could use to find the shortest path are:</w:t>
      </w:r>
    </w:p>
    <w:p w14:paraId="69886C52" w14:textId="4B694687" w:rsidR="00C910A2" w:rsidRDefault="0042347D" w:rsidP="007460AF">
      <w:pPr>
        <w:pStyle w:val="FeatureBox"/>
        <w:numPr>
          <w:ilvl w:val="0"/>
          <w:numId w:val="44"/>
        </w:numPr>
        <w:ind w:left="567" w:hanging="567"/>
      </w:pPr>
      <w:r>
        <w:t>f</w:t>
      </w:r>
      <w:r w:rsidR="00C910A2">
        <w:t>ind all the paths that lead from the starting vertex towards the destination vertex and then calculate them all</w:t>
      </w:r>
    </w:p>
    <w:p w14:paraId="31B08265" w14:textId="0ADF42FB" w:rsidR="00C910A2" w:rsidRDefault="0042347D" w:rsidP="007460AF">
      <w:pPr>
        <w:pStyle w:val="FeatureBox"/>
        <w:numPr>
          <w:ilvl w:val="0"/>
          <w:numId w:val="44"/>
        </w:numPr>
        <w:ind w:left="567" w:hanging="567"/>
      </w:pPr>
      <w:r>
        <w:t>e</w:t>
      </w:r>
      <w:r w:rsidR="00C910A2">
        <w:t>liminate obviously longer paths early</w:t>
      </w:r>
    </w:p>
    <w:p w14:paraId="5B873927" w14:textId="0DF356D9" w:rsidR="00C910A2" w:rsidRPr="009C0ACF" w:rsidRDefault="0042347D" w:rsidP="007460AF">
      <w:pPr>
        <w:pStyle w:val="FeatureBox"/>
        <w:numPr>
          <w:ilvl w:val="0"/>
          <w:numId w:val="44"/>
        </w:numPr>
        <w:ind w:left="567" w:hanging="567"/>
      </w:pPr>
      <w:r>
        <w:t>w</w:t>
      </w:r>
      <w:r w:rsidR="00C910A2">
        <w:t>ork systematically and use colour to indicate paths you have already tested</w:t>
      </w:r>
      <w:r>
        <w:t>,</w:t>
      </w:r>
      <w:r w:rsidR="00C910A2">
        <w:t xml:space="preserve"> working from the starting point or the destination point</w:t>
      </w:r>
    </w:p>
    <w:p w14:paraId="6DA86C8D" w14:textId="6AE0EFC6" w:rsidR="00C910A2" w:rsidRDefault="0042347D" w:rsidP="007460AF">
      <w:pPr>
        <w:pStyle w:val="FeatureBox"/>
        <w:numPr>
          <w:ilvl w:val="0"/>
          <w:numId w:val="44"/>
        </w:numPr>
        <w:ind w:left="567" w:hanging="567"/>
      </w:pPr>
      <w:r>
        <w:lastRenderedPageBreak/>
        <w:t>l</w:t>
      </w:r>
      <w:r w:rsidR="00C910A2">
        <w:t>ook at the starting vertex and find the shortest edge toward</w:t>
      </w:r>
      <w:r w:rsidR="00FA7EBB">
        <w:t>s</w:t>
      </w:r>
      <w:r w:rsidR="00C910A2">
        <w:t xml:space="preserve"> the destination vertex</w:t>
      </w:r>
      <w:r>
        <w:t>, f</w:t>
      </w:r>
      <w:r w:rsidR="00C910A2">
        <w:t>ollow</w:t>
      </w:r>
      <w:r>
        <w:t>ing</w:t>
      </w:r>
      <w:r w:rsidR="00C910A2">
        <w:t xml:space="preserve"> this pattern until you reach the destination vertex </w:t>
      </w:r>
    </w:p>
    <w:p w14:paraId="71593FD3" w14:textId="19B91DA8" w:rsidR="00C910A2" w:rsidRPr="006674BC" w:rsidRDefault="0042347D" w:rsidP="007460AF">
      <w:pPr>
        <w:pStyle w:val="FeatureBox"/>
        <w:numPr>
          <w:ilvl w:val="0"/>
          <w:numId w:val="44"/>
        </w:numPr>
        <w:ind w:left="567" w:hanging="567"/>
      </w:pPr>
      <w:r>
        <w:t xml:space="preserve">use </w:t>
      </w:r>
      <w:r w:rsidR="00C910A2">
        <w:t>Dijkstra’s algorithm</w:t>
      </w:r>
      <w:r w:rsidR="00F350CD">
        <w:t xml:space="preserve">. </w:t>
      </w:r>
    </w:p>
    <w:p w14:paraId="4640BB7A" w14:textId="6D1B66F5" w:rsidR="000348BC" w:rsidRDefault="000348BC" w:rsidP="003D65BE">
      <w:pPr>
        <w:pStyle w:val="ListNumber"/>
        <w:numPr>
          <w:ilvl w:val="0"/>
          <w:numId w:val="45"/>
        </w:numPr>
      </w:pPr>
      <w:r>
        <w:t xml:space="preserve">Animate slide </w:t>
      </w:r>
      <w:r w:rsidR="00352F3A">
        <w:t>6</w:t>
      </w:r>
      <w:r>
        <w:t xml:space="preserve"> to show the solution.</w:t>
      </w:r>
    </w:p>
    <w:p w14:paraId="468EE17C" w14:textId="0119076F" w:rsidR="00780148" w:rsidRDefault="00A30783" w:rsidP="00430294">
      <w:pPr>
        <w:pStyle w:val="ListNumber"/>
      </w:pPr>
      <w:r>
        <w:t>Display</w:t>
      </w:r>
      <w:r w:rsidR="00780148">
        <w:t xml:space="preserve"> </w:t>
      </w:r>
      <w:r w:rsidR="00EA49AF">
        <w:t xml:space="preserve">slide </w:t>
      </w:r>
      <w:r w:rsidR="00352F3A">
        <w:t xml:space="preserve">7 </w:t>
      </w:r>
      <w:r w:rsidR="009C19C0">
        <w:t xml:space="preserve">which shows </w:t>
      </w:r>
      <w:r w:rsidR="00AA19D0">
        <w:t>another exa</w:t>
      </w:r>
      <w:r w:rsidR="006134F6">
        <w:t>mple</w:t>
      </w:r>
      <w:r w:rsidR="00631D0E">
        <w:t>. Ask</w:t>
      </w:r>
      <w:r w:rsidR="006134F6">
        <w:t xml:space="preserve"> </w:t>
      </w:r>
      <w:r w:rsidR="000B2F2E">
        <w:t xml:space="preserve">pairs of </w:t>
      </w:r>
      <w:r w:rsidR="006134F6">
        <w:t xml:space="preserve">students to try a different method </w:t>
      </w:r>
      <w:r w:rsidR="00631D0E">
        <w:t>to find the shortest path</w:t>
      </w:r>
      <w:r w:rsidR="006134F6">
        <w:t>.</w:t>
      </w:r>
    </w:p>
    <w:p w14:paraId="5D7EB400" w14:textId="2B0BBAB6" w:rsidR="00FA6B92" w:rsidRDefault="00FA6B92" w:rsidP="00430294">
      <w:pPr>
        <w:pStyle w:val="ListNumber"/>
      </w:pPr>
      <w:r>
        <w:t xml:space="preserve">Animate slide </w:t>
      </w:r>
      <w:r w:rsidR="00127896">
        <w:t>7</w:t>
      </w:r>
      <w:r w:rsidR="006F5334">
        <w:t xml:space="preserve"> </w:t>
      </w:r>
      <w:r>
        <w:t>to show the solution.</w:t>
      </w:r>
    </w:p>
    <w:p w14:paraId="648DDA11" w14:textId="1D546389" w:rsidR="002F4728" w:rsidRDefault="00437748" w:rsidP="00430294">
      <w:pPr>
        <w:pStyle w:val="ListNumber"/>
      </w:pPr>
      <w:r>
        <w:t xml:space="preserve">In a class discussion, ask students </w:t>
      </w:r>
      <w:r w:rsidR="001A60CF">
        <w:t>why there are 2 solutions to th</w:t>
      </w:r>
      <w:r w:rsidR="00014D88">
        <w:t xml:space="preserve">e </w:t>
      </w:r>
      <w:r w:rsidR="00E10F3B">
        <w:t>Bali</w:t>
      </w:r>
      <w:r w:rsidR="001A60CF">
        <w:t xml:space="preserve"> problem.</w:t>
      </w:r>
    </w:p>
    <w:p w14:paraId="623D1926" w14:textId="76D7D706" w:rsidR="00E00962" w:rsidRDefault="001A60CF" w:rsidP="00E00962">
      <w:pPr>
        <w:pStyle w:val="ListNumber"/>
      </w:pPr>
      <w:r>
        <w:t xml:space="preserve">Hand out Appendix </w:t>
      </w:r>
      <w:r w:rsidR="000E046A">
        <w:t xml:space="preserve">C ‘Shortest paths’ to pairs </w:t>
      </w:r>
      <w:r w:rsidR="001538E8">
        <w:t xml:space="preserve">of </w:t>
      </w:r>
      <w:r w:rsidR="001C2281">
        <w:t>students</w:t>
      </w:r>
      <w:r w:rsidR="001538E8">
        <w:t xml:space="preserve"> for them to complete.</w:t>
      </w:r>
    </w:p>
    <w:p w14:paraId="5F66D7AA" w14:textId="3813D8EE" w:rsidR="009A7E8C" w:rsidRDefault="009A7E8C" w:rsidP="00E00962">
      <w:pPr>
        <w:pStyle w:val="ListNumber"/>
      </w:pPr>
      <w:r>
        <w:t xml:space="preserve">Students </w:t>
      </w:r>
      <w:r w:rsidR="00E10F3B">
        <w:t>should</w:t>
      </w:r>
      <w:r>
        <w:t xml:space="preserve"> compare answers with a neighbouring pair </w:t>
      </w:r>
      <w:r w:rsidR="00353B4D">
        <w:t xml:space="preserve">and </w:t>
      </w:r>
      <w:r w:rsidR="007017F6">
        <w:t>negotiate</w:t>
      </w:r>
      <w:r w:rsidR="00DF5FDE">
        <w:t xml:space="preserve"> the correct solution if answers vary</w:t>
      </w:r>
      <w:r>
        <w:t>.</w:t>
      </w:r>
    </w:p>
    <w:p w14:paraId="5B3E31C2" w14:textId="447E7552" w:rsidR="00220092" w:rsidRDefault="00220092" w:rsidP="008D3B88">
      <w:pPr>
        <w:pStyle w:val="FeatureBox"/>
      </w:pPr>
      <w:r>
        <w:t>In a class discussion, ask students what sort of problems can be solved by finding a minimum spanning tree and what sort of problems can be solved by finding a shortest path.</w:t>
      </w:r>
    </w:p>
    <w:p w14:paraId="3EE3C5B7" w14:textId="1F960C70" w:rsidR="008B358A" w:rsidRDefault="008B358A" w:rsidP="008B358A">
      <w:pPr>
        <w:pStyle w:val="ListNumber"/>
      </w:pPr>
      <w:r>
        <w:t xml:space="preserve">Students create notes to their future forgetful selves </w:t>
      </w:r>
      <w:r w:rsidRPr="00892577">
        <w:t>(</w:t>
      </w:r>
      <w:hyperlink r:id="rId31" w:tgtFrame="_blank" w:history="1">
        <w:r w:rsidRPr="00892577">
          <w:rPr>
            <w:rStyle w:val="Hyperlink"/>
          </w:rPr>
          <w:t>bit.ly/notestofutureself</w:t>
        </w:r>
      </w:hyperlink>
      <w:r w:rsidRPr="00892577">
        <w:t>)</w:t>
      </w:r>
      <w:r>
        <w:t xml:space="preserve"> using</w:t>
      </w:r>
      <w:r w:rsidR="0014669C">
        <w:t xml:space="preserve"> </w:t>
      </w:r>
      <w:r w:rsidR="00C606EA">
        <w:t>the last row of</w:t>
      </w:r>
      <w:r>
        <w:t xml:space="preserve"> Appendix D ‘Glossary of terms</w:t>
      </w:r>
      <w:r w:rsidR="005E3A87">
        <w:t xml:space="preserve"> and conditions</w:t>
      </w:r>
      <w:r>
        <w:t>’</w:t>
      </w:r>
      <w:r w:rsidR="0014669C">
        <w:t>. Th</w:t>
      </w:r>
      <w:r w:rsidR="00C14B43">
        <w:t>e</w:t>
      </w:r>
      <w:r w:rsidR="0014669C">
        <w:t xml:space="preserve"> </w:t>
      </w:r>
      <w:r w:rsidR="000B2A24">
        <w:t xml:space="preserve">first 4 rows of the </w:t>
      </w:r>
      <w:r w:rsidR="0014669C">
        <w:t>appendix w</w:t>
      </w:r>
      <w:r w:rsidR="000B2A24">
        <w:t>ere</w:t>
      </w:r>
      <w:r w:rsidR="0014669C">
        <w:t xml:space="preserve"> </w:t>
      </w:r>
      <w:r w:rsidR="000B2A24">
        <w:t>completed</w:t>
      </w:r>
      <w:r w:rsidR="0014669C">
        <w:t xml:space="preserve"> in </w:t>
      </w:r>
      <w:r w:rsidR="00F31A09">
        <w:t>Lesson 4</w:t>
      </w:r>
      <w:r w:rsidR="000B2A24">
        <w:t xml:space="preserve"> </w:t>
      </w:r>
      <w:r w:rsidR="00256C53">
        <w:t>–</w:t>
      </w:r>
      <w:r w:rsidR="000B2A24">
        <w:t xml:space="preserve"> </w:t>
      </w:r>
      <w:r w:rsidR="00256C53">
        <w:t>minimum spanning trees</w:t>
      </w:r>
      <w:r w:rsidR="00F31A09">
        <w:t>.</w:t>
      </w:r>
    </w:p>
    <w:p w14:paraId="7E7CD0C3" w14:textId="004B76E1" w:rsidR="00B12AB6" w:rsidRPr="00890AE7" w:rsidRDefault="00B12AB6" w:rsidP="00E76E04">
      <w:pPr>
        <w:pStyle w:val="FeatureBox"/>
      </w:pPr>
      <w:r>
        <w:t>Teachers may wish to refer to Lesson 4 or an existing resource</w:t>
      </w:r>
      <w:r w:rsidR="00133BAF">
        <w:t xml:space="preserve"> to complete the </w:t>
      </w:r>
      <w:r w:rsidR="00C14B43">
        <w:t>first 4</w:t>
      </w:r>
      <w:r w:rsidR="00133BAF">
        <w:t xml:space="preserve"> rows in Appendix D</w:t>
      </w:r>
      <w:r w:rsidR="00C14B43">
        <w:t xml:space="preserve"> if teachers did not use the Lesson 4 resources</w:t>
      </w:r>
      <w:r w:rsidR="00133BAF">
        <w:t>.</w:t>
      </w:r>
    </w:p>
    <w:p w14:paraId="5CFAA3DD" w14:textId="77777777" w:rsidR="00E00962" w:rsidRDefault="00E00962" w:rsidP="00E00962">
      <w:pPr>
        <w:pStyle w:val="Heading3"/>
      </w:pPr>
      <w:r>
        <w:t>Independent practice</w:t>
      </w:r>
    </w:p>
    <w:p w14:paraId="72EA79E5" w14:textId="06F31DE8" w:rsidR="004D60AE" w:rsidRDefault="004D60AE" w:rsidP="00430294">
      <w:pPr>
        <w:pStyle w:val="ListNumber"/>
        <w:numPr>
          <w:ilvl w:val="0"/>
          <w:numId w:val="10"/>
        </w:numPr>
      </w:pPr>
      <w:r>
        <w:t xml:space="preserve">Display slide </w:t>
      </w:r>
      <w:r w:rsidR="00256C53">
        <w:t>9</w:t>
      </w:r>
      <w:r>
        <w:t xml:space="preserve"> to remind students how to use the </w:t>
      </w:r>
      <w:r w:rsidR="00574B63">
        <w:t>‘</w:t>
      </w:r>
      <w:r>
        <w:t>Approaching questions scaffold</w:t>
      </w:r>
      <w:r w:rsidR="00574B63">
        <w:t>’</w:t>
      </w:r>
      <w:r>
        <w:t>.</w:t>
      </w:r>
    </w:p>
    <w:p w14:paraId="2663BF8B" w14:textId="67AA8082" w:rsidR="00E00962" w:rsidRDefault="00881E68" w:rsidP="00E00962">
      <w:pPr>
        <w:pStyle w:val="ListNumber"/>
      </w:pPr>
      <w:r>
        <w:t>Distribute</w:t>
      </w:r>
      <w:r w:rsidR="00564AF8">
        <w:t xml:space="preserve"> Appendix </w:t>
      </w:r>
      <w:r w:rsidR="00BD026C">
        <w:t>E</w:t>
      </w:r>
      <w:r w:rsidR="00564AF8">
        <w:t xml:space="preserve"> ‘HSC-style questions</w:t>
      </w:r>
      <w:r w:rsidR="009A3C4B">
        <w:t>’ for students to practi</w:t>
      </w:r>
      <w:r w:rsidR="00C842FA">
        <w:t>s</w:t>
      </w:r>
      <w:r w:rsidR="009A3C4B">
        <w:t xml:space="preserve">e </w:t>
      </w:r>
      <w:r>
        <w:t xml:space="preserve">answering </w:t>
      </w:r>
      <w:r w:rsidR="009A3C4B">
        <w:t xml:space="preserve">questions that </w:t>
      </w:r>
      <w:r>
        <w:t xml:space="preserve">involve </w:t>
      </w:r>
      <w:r w:rsidR="009A3C4B">
        <w:t>both minimum spanning tree</w:t>
      </w:r>
      <w:r>
        <w:t>s</w:t>
      </w:r>
      <w:r w:rsidR="009A3C4B">
        <w:t xml:space="preserve"> and shortest path</w:t>
      </w:r>
      <w:r>
        <w:t>s</w:t>
      </w:r>
      <w:r w:rsidR="009A3C4B">
        <w:t>.</w:t>
      </w:r>
    </w:p>
    <w:p w14:paraId="6F4E78E3" w14:textId="4D32574D" w:rsidR="00E00962" w:rsidRDefault="00BD026C" w:rsidP="00EC6994">
      <w:pPr>
        <w:pStyle w:val="ListNumber"/>
      </w:pPr>
      <w:r>
        <w:t xml:space="preserve">Students </w:t>
      </w:r>
      <w:r w:rsidR="00256C53">
        <w:t xml:space="preserve">should </w:t>
      </w:r>
      <w:r>
        <w:t xml:space="preserve">return to their notes to make any </w:t>
      </w:r>
      <w:r w:rsidR="00355D3D">
        <w:t xml:space="preserve">necessary </w:t>
      </w:r>
      <w:r>
        <w:t>refinements.</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4EEA2A18" w:rsidR="00E00962" w:rsidRDefault="00A22A87" w:rsidP="00E00962">
      <w:pPr>
        <w:pStyle w:val="ListBullet"/>
      </w:pPr>
      <w:r>
        <w:t xml:space="preserve">To support </w:t>
      </w:r>
      <w:r w:rsidR="00EC6994">
        <w:t>students,</w:t>
      </w:r>
      <w:r>
        <w:t xml:space="preserve"> highlight one path as an example.</w:t>
      </w:r>
    </w:p>
    <w:p w14:paraId="34970FC4" w14:textId="132B049E" w:rsidR="00E00962" w:rsidRDefault="00A22A87" w:rsidP="00E00962">
      <w:pPr>
        <w:pStyle w:val="ListBullet"/>
      </w:pPr>
      <w:r>
        <w:t>To challenge students</w:t>
      </w:r>
      <w:r w:rsidR="00EC6994">
        <w:t>,</w:t>
      </w:r>
      <w:r>
        <w:t xml:space="preserve"> ask them to design their own diagram</w:t>
      </w:r>
      <w:r w:rsidR="00846F19">
        <w:t xml:space="preserve"> with rectangles</w:t>
      </w:r>
      <w:r>
        <w:t xml:space="preserve"> and ask them if the paths are still all the same length.</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089372A4" w:rsidR="00E00962" w:rsidRDefault="007F7F0B" w:rsidP="00E00962">
      <w:pPr>
        <w:pStyle w:val="ListBullet"/>
      </w:pPr>
      <w:r>
        <w:t>To support students</w:t>
      </w:r>
      <w:r w:rsidR="00EC6994">
        <w:t>,</w:t>
      </w:r>
      <w:r>
        <w:t xml:space="preserve"> </w:t>
      </w:r>
      <w:r w:rsidR="002064D7">
        <w:t>provide</w:t>
      </w:r>
      <w:r>
        <w:t xml:space="preserve"> a s</w:t>
      </w:r>
      <w:r w:rsidR="002064D7">
        <w:t>caffold</w:t>
      </w:r>
      <w:r>
        <w:t xml:space="preserve"> to calculate the total time of the minimum spanning tree on Kangaroo Island</w:t>
      </w:r>
      <w:r w:rsidR="00D4559B">
        <w:t>.</w:t>
      </w:r>
    </w:p>
    <w:p w14:paraId="788F6820" w14:textId="6C5C4A1B" w:rsidR="00E00962" w:rsidRDefault="007F7F0B" w:rsidP="00E00962">
      <w:pPr>
        <w:pStyle w:val="ListBullet"/>
      </w:pPr>
      <w:r>
        <w:t>To challenge students</w:t>
      </w:r>
      <w:r w:rsidR="00EC6994">
        <w:t>,</w:t>
      </w:r>
      <w:r>
        <w:t xml:space="preserve"> ask them </w:t>
      </w:r>
      <w:r w:rsidR="00D4559B">
        <w:t xml:space="preserve">to investigate </w:t>
      </w:r>
      <w:r>
        <w:t xml:space="preserve">if </w:t>
      </w:r>
      <w:r w:rsidR="00CB21C2">
        <w:t>the minimum spanning tree</w:t>
      </w:r>
      <w:r>
        <w:t xml:space="preserve"> would be different if the edges </w:t>
      </w:r>
      <w:r w:rsidR="008C1B49">
        <w:t>represented</w:t>
      </w:r>
      <w:r>
        <w:t xml:space="preserve"> distances</w:t>
      </w:r>
      <w:r w:rsidR="008C1B49">
        <w:t xml:space="preserve"> instead of time</w:t>
      </w:r>
      <w:r w:rsidR="00D4559B">
        <w:t>.</w:t>
      </w:r>
    </w:p>
    <w:p w14:paraId="309A8405" w14:textId="77777777" w:rsidR="00E00962" w:rsidRPr="00E00962" w:rsidRDefault="00E00962" w:rsidP="00E00962">
      <w:pPr>
        <w:rPr>
          <w:rStyle w:val="Strong"/>
        </w:rPr>
      </w:pPr>
      <w:r w:rsidRPr="00E00962">
        <w:rPr>
          <w:rStyle w:val="Strong"/>
        </w:rPr>
        <w:t>Releasing responsibility</w:t>
      </w:r>
    </w:p>
    <w:p w14:paraId="32C778FA" w14:textId="1145DCB2" w:rsidR="00E00962" w:rsidRDefault="000D7825" w:rsidP="00E00962">
      <w:pPr>
        <w:pStyle w:val="ListBullet"/>
      </w:pPr>
      <w:r>
        <w:t>To support student</w:t>
      </w:r>
      <w:r w:rsidR="00EC6994">
        <w:t>s,</w:t>
      </w:r>
      <w:r>
        <w:t xml:space="preserve"> scaffold the questions in Appendix C</w:t>
      </w:r>
      <w:r w:rsidR="00E00962">
        <w:t>.</w:t>
      </w:r>
    </w:p>
    <w:p w14:paraId="2978DB66" w14:textId="1523CC3C" w:rsidR="00E00962" w:rsidRDefault="000D7825" w:rsidP="00E00962">
      <w:pPr>
        <w:pStyle w:val="ListBullet"/>
      </w:pPr>
      <w:r>
        <w:t>T</w:t>
      </w:r>
      <w:r w:rsidR="00227110">
        <w:t>o</w:t>
      </w:r>
      <w:r>
        <w:t xml:space="preserve"> challenge students</w:t>
      </w:r>
      <w:r w:rsidR="00EC6994">
        <w:t>,</w:t>
      </w:r>
      <w:r w:rsidR="00227110">
        <w:t xml:space="preserve"> ask them if the paths they found were on the minimum spanning tree</w:t>
      </w:r>
      <w:r w:rsidR="00E00962">
        <w:t>.</w:t>
      </w:r>
    </w:p>
    <w:p w14:paraId="1C85A3F6" w14:textId="77777777" w:rsidR="00E00962" w:rsidRPr="00E00962" w:rsidRDefault="00E00962" w:rsidP="00E00962">
      <w:pPr>
        <w:rPr>
          <w:rStyle w:val="Strong"/>
        </w:rPr>
      </w:pPr>
      <w:r w:rsidRPr="00E00962">
        <w:rPr>
          <w:rStyle w:val="Strong"/>
        </w:rPr>
        <w:t>Independent practice</w:t>
      </w:r>
    </w:p>
    <w:p w14:paraId="4DEFC7EB" w14:textId="75AB923A" w:rsidR="00E00962" w:rsidRDefault="00227110" w:rsidP="00E00962">
      <w:pPr>
        <w:pStyle w:val="ListBullet"/>
      </w:pPr>
      <w:r>
        <w:t xml:space="preserve">To support </w:t>
      </w:r>
      <w:r w:rsidR="00EF6441">
        <w:t>students,</w:t>
      </w:r>
      <w:r>
        <w:t xml:space="preserve"> adjust the number of questions attempted from Appendix E.</w:t>
      </w:r>
    </w:p>
    <w:p w14:paraId="02D55B04" w14:textId="27A2D4E2" w:rsidR="00E00962" w:rsidRDefault="00227110" w:rsidP="00E00962">
      <w:pPr>
        <w:pStyle w:val="ListBullet"/>
      </w:pPr>
      <w:r>
        <w:t xml:space="preserve">To challenge </w:t>
      </w:r>
      <w:r w:rsidR="00EF6441">
        <w:t>students,</w:t>
      </w:r>
      <w:r>
        <w:t xml:space="preserve"> supply an incorrect solution to one diagram in Appendix E and </w:t>
      </w:r>
      <w:r w:rsidR="002064D7">
        <w:t>ask students</w:t>
      </w:r>
      <w:r>
        <w:t xml:space="preserve"> to find the error in the solution</w:t>
      </w:r>
      <w:r w:rsidR="00E00962">
        <w:t>.</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7B02E26F" w:rsidR="00E00962" w:rsidRDefault="00227110" w:rsidP="00E00962">
      <w:pPr>
        <w:pStyle w:val="ListBullet"/>
      </w:pPr>
      <w:r>
        <w:t>Take photos of student</w:t>
      </w:r>
      <w:r w:rsidR="00E27540">
        <w:t>s’</w:t>
      </w:r>
      <w:r>
        <w:t xml:space="preserve"> work </w:t>
      </w:r>
      <w:r w:rsidR="00E27540">
        <w:t xml:space="preserve">on </w:t>
      </w:r>
      <w:r>
        <w:t>vertical non-permanent surfaces</w:t>
      </w:r>
      <w:r w:rsidR="007E1430">
        <w:t xml:space="preserve"> </w:t>
      </w:r>
      <w:r w:rsidR="003E6DB6">
        <w:t>as evidence of</w:t>
      </w:r>
      <w:r w:rsidR="007E1430">
        <w:t xml:space="preserve"> student </w:t>
      </w:r>
      <w:r w:rsidR="003E6DB6">
        <w:t>learning when creating a network</w:t>
      </w:r>
      <w:r w:rsidR="007E1430">
        <w:t>.</w:t>
      </w:r>
    </w:p>
    <w:p w14:paraId="475AC8ED" w14:textId="11F6D491" w:rsidR="00E00962" w:rsidRDefault="004227A2" w:rsidP="00E00962">
      <w:pPr>
        <w:pStyle w:val="ListBullet"/>
      </w:pPr>
      <w:r>
        <w:t>Observe student responses to the discussion on how the activity could be changed to have a shortest path.</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033D1B1A" w:rsidR="00E00962" w:rsidRDefault="007E1430" w:rsidP="00E00962">
      <w:pPr>
        <w:pStyle w:val="ListBullet"/>
      </w:pPr>
      <w:r>
        <w:t xml:space="preserve">Listen to student responses to </w:t>
      </w:r>
      <w:r w:rsidR="00F8719E">
        <w:t xml:space="preserve">discussions and </w:t>
      </w:r>
      <w:r w:rsidR="00F8719E" w:rsidRPr="00FD2870">
        <w:t>Pose-Pause-Pounce-Bounce</w:t>
      </w:r>
      <w:r w:rsidR="00981310">
        <w:t xml:space="preserve"> </w:t>
      </w:r>
      <w:r w:rsidR="00B755BC">
        <w:t xml:space="preserve">questioning </w:t>
      </w:r>
      <w:r w:rsidR="00981310">
        <w:t>to check for understanding of shortest path</w:t>
      </w:r>
      <w:r w:rsidR="00B755BC">
        <w:t>s</w:t>
      </w:r>
      <w:r w:rsidR="00F8719E">
        <w:t>.</w:t>
      </w:r>
    </w:p>
    <w:p w14:paraId="21A131E7" w14:textId="68CC723D" w:rsidR="00E00962" w:rsidRDefault="00F8719E" w:rsidP="00E00962">
      <w:pPr>
        <w:pStyle w:val="ListBullet"/>
      </w:pPr>
      <w:r>
        <w:t xml:space="preserve">Take photos of </w:t>
      </w:r>
      <w:r w:rsidR="009E4867">
        <w:t>students’</w:t>
      </w:r>
      <w:r>
        <w:t xml:space="preserve"> </w:t>
      </w:r>
      <w:r w:rsidR="009E4867">
        <w:t xml:space="preserve">work on </w:t>
      </w:r>
      <w:r w:rsidRPr="00184AF7">
        <w:t>vertical non-permanent surfaces</w:t>
      </w:r>
      <w:r w:rsidR="009E4867">
        <w:t xml:space="preserve"> as evidence of learning</w:t>
      </w:r>
      <w:r w:rsidR="00DC6E7D">
        <w:t xml:space="preserve"> about shortest paths</w:t>
      </w:r>
      <w:r>
        <w:t>.</w:t>
      </w:r>
    </w:p>
    <w:p w14:paraId="40041E65" w14:textId="77777777" w:rsidR="00E00962" w:rsidRPr="00E00962" w:rsidRDefault="00E00962" w:rsidP="00E00962">
      <w:pPr>
        <w:rPr>
          <w:rStyle w:val="Strong"/>
        </w:rPr>
      </w:pPr>
      <w:r w:rsidRPr="00E00962">
        <w:rPr>
          <w:rStyle w:val="Strong"/>
        </w:rPr>
        <w:t>Releasing responsibility</w:t>
      </w:r>
    </w:p>
    <w:p w14:paraId="790EDA5C" w14:textId="2F6E0D3C" w:rsidR="00E00962" w:rsidRDefault="00F8719E" w:rsidP="00E00962">
      <w:pPr>
        <w:pStyle w:val="ListBullet"/>
      </w:pPr>
      <w:r>
        <w:t xml:space="preserve">Collect student </w:t>
      </w:r>
      <w:r w:rsidR="009338C8">
        <w:t xml:space="preserve">responses to Appendix C and </w:t>
      </w:r>
      <w:r w:rsidR="003951C5">
        <w:t xml:space="preserve">Appendix </w:t>
      </w:r>
      <w:r w:rsidR="009338C8">
        <w:t xml:space="preserve">D </w:t>
      </w:r>
      <w:r>
        <w:t xml:space="preserve">to </w:t>
      </w:r>
      <w:r w:rsidR="009338C8">
        <w:t>check for understanding</w:t>
      </w:r>
      <w:r w:rsidR="00A2081A">
        <w:t xml:space="preserve"> of </w:t>
      </w:r>
      <w:r w:rsidR="00267F7D">
        <w:t>finding the shortest path</w:t>
      </w:r>
      <w:r w:rsidR="009338C8">
        <w:t>.</w:t>
      </w:r>
    </w:p>
    <w:p w14:paraId="49DBFB2D" w14:textId="2E12C1F6" w:rsidR="00E00962" w:rsidRDefault="009338C8" w:rsidP="00E00962">
      <w:pPr>
        <w:pStyle w:val="ListBullet"/>
      </w:pPr>
      <w:r>
        <w:t>Monitor student</w:t>
      </w:r>
      <w:r w:rsidR="00FE2609">
        <w:t xml:space="preserve"> understanding of shortest paths</w:t>
      </w:r>
      <w:r>
        <w:t xml:space="preserve"> </w:t>
      </w:r>
      <w:r w:rsidR="001E30C6">
        <w:t xml:space="preserve">and give feedback </w:t>
      </w:r>
      <w:r>
        <w:t xml:space="preserve">while </w:t>
      </w:r>
      <w:r w:rsidR="001E30C6">
        <w:t xml:space="preserve">students are </w:t>
      </w:r>
      <w:r>
        <w:t>working on Appendix D.</w:t>
      </w:r>
    </w:p>
    <w:p w14:paraId="173FBBA7" w14:textId="77777777" w:rsidR="00E00962" w:rsidRPr="00E00962" w:rsidRDefault="00E00962" w:rsidP="00E00962">
      <w:pPr>
        <w:rPr>
          <w:rStyle w:val="Strong"/>
        </w:rPr>
      </w:pPr>
      <w:r w:rsidRPr="00E00962">
        <w:rPr>
          <w:rStyle w:val="Strong"/>
        </w:rPr>
        <w:t>Independent practice</w:t>
      </w:r>
    </w:p>
    <w:p w14:paraId="636AAE66" w14:textId="003D5F68" w:rsidR="00E00962" w:rsidRDefault="00EF6441" w:rsidP="00EF6441">
      <w:pPr>
        <w:pStyle w:val="ListBullet"/>
      </w:pPr>
      <w:r>
        <w:t>Collect Appendix E as evidence of student learning</w:t>
      </w:r>
      <w:r w:rsidR="00767182">
        <w:t xml:space="preserve"> in calculating the shortest path and understanding the difference between shortest path and minimum spanning trees</w:t>
      </w:r>
      <w:r>
        <w:t>.</w:t>
      </w:r>
    </w:p>
    <w:p w14:paraId="0EB16051" w14:textId="77777777" w:rsidR="00E00962" w:rsidRDefault="00E00962">
      <w:pPr>
        <w:suppressAutoHyphens w:val="0"/>
        <w:spacing w:before="0" w:after="160" w:line="259" w:lineRule="auto"/>
      </w:pPr>
      <w:r>
        <w:br w:type="page"/>
      </w:r>
    </w:p>
    <w:p w14:paraId="3569C8B4" w14:textId="77777777" w:rsidR="00A93C4A" w:rsidRDefault="00A93C4A" w:rsidP="00E00962">
      <w:pPr>
        <w:pStyle w:val="Heading2"/>
        <w:sectPr w:rsidR="00A93C4A" w:rsidSect="003D2D5E">
          <w:pgSz w:w="11906" w:h="16838"/>
          <w:pgMar w:top="1134" w:right="1134" w:bottom="1134" w:left="1134" w:header="709" w:footer="709" w:gutter="0"/>
          <w:cols w:space="708"/>
          <w:titlePg/>
          <w:docGrid w:linePitch="360"/>
        </w:sectPr>
      </w:pPr>
    </w:p>
    <w:p w14:paraId="45C8C510" w14:textId="62C234E9" w:rsidR="00E00962" w:rsidRDefault="00E00962" w:rsidP="00E00962">
      <w:pPr>
        <w:pStyle w:val="Heading2"/>
      </w:pPr>
      <w:bookmarkStart w:id="0" w:name="_Appendix_A"/>
      <w:bookmarkEnd w:id="0"/>
      <w:r>
        <w:lastRenderedPageBreak/>
        <w:t xml:space="preserve">Appendix </w:t>
      </w:r>
      <w:r w:rsidR="00D7387E">
        <w:t>A</w:t>
      </w:r>
    </w:p>
    <w:p w14:paraId="423CD526" w14:textId="175DDE0A" w:rsidR="00E00962" w:rsidRDefault="00D7387E" w:rsidP="009568D8">
      <w:pPr>
        <w:pStyle w:val="Heading3"/>
      </w:pPr>
      <w:r>
        <w:t>Travel blocks</w:t>
      </w:r>
    </w:p>
    <w:p w14:paraId="38AEC318" w14:textId="23BF07F8" w:rsidR="00C40CEA" w:rsidRDefault="009A39CA" w:rsidP="008B7516">
      <w:pPr>
        <w:tabs>
          <w:tab w:val="left" w:pos="2268"/>
        </w:tabs>
      </w:pPr>
      <w:r>
        <w:t>The length of e</w:t>
      </w:r>
      <w:r w:rsidR="00C666C7">
        <w:t>ach</w:t>
      </w:r>
      <w:r>
        <w:t xml:space="preserve"> rectangle is twice the height. </w:t>
      </w:r>
      <w:r w:rsidR="00C40CEA">
        <w:t xml:space="preserve">Find </w:t>
      </w:r>
      <w:r w:rsidR="00B901A6">
        <w:t xml:space="preserve">the </w:t>
      </w:r>
      <w:r w:rsidR="007C6DA1">
        <w:t>length of</w:t>
      </w:r>
      <w:r w:rsidR="00B901A6">
        <w:t xml:space="preserve"> </w:t>
      </w:r>
      <w:r w:rsidR="00C634F9">
        <w:t>all the</w:t>
      </w:r>
      <w:r w:rsidR="00B901A6">
        <w:t xml:space="preserve"> </w:t>
      </w:r>
      <w:r w:rsidR="00C40CEA">
        <w:t>paths that exist</w:t>
      </w:r>
      <w:r w:rsidR="001A31FE">
        <w:t xml:space="preserve"> from A to </w:t>
      </w:r>
      <w:r w:rsidR="00BF365C">
        <w:t>L</w:t>
      </w:r>
      <w:r w:rsidR="001A31FE">
        <w:t>.</w:t>
      </w:r>
    </w:p>
    <w:p w14:paraId="15C281D3" w14:textId="5DD7FDC4" w:rsidR="00122A04" w:rsidRPr="00C40CEA" w:rsidRDefault="00122A04" w:rsidP="008B7516">
      <w:pPr>
        <w:tabs>
          <w:tab w:val="left" w:pos="2268"/>
        </w:tabs>
      </w:pPr>
      <w:r w:rsidRPr="00122A04">
        <w:rPr>
          <w:noProof/>
        </w:rPr>
        <w:drawing>
          <wp:inline distT="0" distB="0" distL="0" distR="0" wp14:anchorId="422F3A3F" wp14:editId="55380588">
            <wp:extent cx="8064914" cy="4045158"/>
            <wp:effectExtent l="0" t="0" r="0" b="0"/>
            <wp:docPr id="508127127" name="Picture 1" descr="This is a diagram of 4 boxes together on the bottom left and one box in the top right. Each intersection of the table contains a letter so students can reference the edges. In the solution, there is blue highlighting to show the different paths that could be 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27127" name="Picture 1" descr="This is a diagram of 4 boxes together on the bottom left and one box in the top right. Each intersection of the table contains a letter so students can reference the edges. In the solution, there is blue highlighting to show the different paths that could be taken."/>
                    <pic:cNvPicPr/>
                  </pic:nvPicPr>
                  <pic:blipFill>
                    <a:blip r:embed="rId32"/>
                    <a:stretch>
                      <a:fillRect/>
                    </a:stretch>
                  </pic:blipFill>
                  <pic:spPr>
                    <a:xfrm>
                      <a:off x="0" y="0"/>
                      <a:ext cx="8064914" cy="4045158"/>
                    </a:xfrm>
                    <a:prstGeom prst="rect">
                      <a:avLst/>
                    </a:prstGeom>
                  </pic:spPr>
                </pic:pic>
              </a:graphicData>
            </a:graphic>
          </wp:inline>
        </w:drawing>
      </w:r>
    </w:p>
    <w:p w14:paraId="11A32A6E" w14:textId="77777777" w:rsidR="0027710A" w:rsidRDefault="0027710A" w:rsidP="001A60CF">
      <w:pPr>
        <w:pStyle w:val="Heading2"/>
        <w:sectPr w:rsidR="0027710A" w:rsidSect="00A93C4A">
          <w:pgSz w:w="16838" w:h="11906" w:orient="landscape"/>
          <w:pgMar w:top="1134" w:right="1128" w:bottom="1134" w:left="1134" w:header="488" w:footer="533" w:gutter="0"/>
          <w:cols w:space="708"/>
          <w:titlePg/>
          <w:docGrid w:linePitch="360"/>
        </w:sectPr>
      </w:pPr>
    </w:p>
    <w:p w14:paraId="4B8B147E" w14:textId="617317BE" w:rsidR="001A60CF" w:rsidRDefault="001A60CF" w:rsidP="001A60CF">
      <w:pPr>
        <w:pStyle w:val="Heading2"/>
      </w:pPr>
      <w:bookmarkStart w:id="1" w:name="_Appendix_B"/>
      <w:bookmarkEnd w:id="1"/>
      <w:r>
        <w:lastRenderedPageBreak/>
        <w:t>Appendix B</w:t>
      </w:r>
    </w:p>
    <w:p w14:paraId="319E01A3" w14:textId="6F52F4E0" w:rsidR="001A60CF" w:rsidRDefault="001A60CF" w:rsidP="009568D8">
      <w:pPr>
        <w:pStyle w:val="Heading3"/>
      </w:pPr>
      <w:r>
        <w:t>Travel times</w:t>
      </w:r>
    </w:p>
    <w:tbl>
      <w:tblPr>
        <w:tblStyle w:val="TableGrid"/>
        <w:tblW w:w="0" w:type="auto"/>
        <w:tblLook w:val="04A0" w:firstRow="1" w:lastRow="0" w:firstColumn="1" w:lastColumn="0" w:noHBand="0" w:noVBand="1"/>
        <w:tblDescription w:val="Table of travel times and road condition between locations on Kangaroo Island."/>
      </w:tblPr>
      <w:tblGrid>
        <w:gridCol w:w="2547"/>
        <w:gridCol w:w="2548"/>
        <w:gridCol w:w="1984"/>
        <w:gridCol w:w="2549"/>
      </w:tblGrid>
      <w:tr w:rsidR="003D4EF6" w:rsidRPr="00BC0CE2" w14:paraId="49181D22" w14:textId="77777777" w:rsidTr="003D4EF6">
        <w:trPr>
          <w:trHeight w:val="397"/>
        </w:trPr>
        <w:tc>
          <w:tcPr>
            <w:tcW w:w="2547" w:type="dxa"/>
            <w:shd w:val="clear" w:color="auto" w:fill="002060"/>
          </w:tcPr>
          <w:p w14:paraId="03DA1BD3" w14:textId="158123BC" w:rsidR="003D4EF6" w:rsidRPr="009D533D" w:rsidRDefault="003D4EF6" w:rsidP="009D533D">
            <w:pPr>
              <w:rPr>
                <w:b/>
                <w:bCs/>
              </w:rPr>
            </w:pPr>
            <w:r w:rsidRPr="009D533D">
              <w:rPr>
                <w:b/>
                <w:bCs/>
              </w:rPr>
              <w:t>Destinations</w:t>
            </w:r>
          </w:p>
        </w:tc>
        <w:tc>
          <w:tcPr>
            <w:tcW w:w="2548" w:type="dxa"/>
            <w:shd w:val="clear" w:color="auto" w:fill="002060"/>
          </w:tcPr>
          <w:p w14:paraId="616A2E64" w14:textId="494D5589" w:rsidR="003D4EF6" w:rsidRPr="009D533D" w:rsidRDefault="00B24CFB" w:rsidP="009D533D">
            <w:pPr>
              <w:rPr>
                <w:b/>
                <w:bCs/>
              </w:rPr>
            </w:pPr>
            <w:r w:rsidRPr="009D533D">
              <w:rPr>
                <w:b/>
                <w:bCs/>
              </w:rPr>
              <w:t>Destinations</w:t>
            </w:r>
          </w:p>
        </w:tc>
        <w:tc>
          <w:tcPr>
            <w:tcW w:w="1984" w:type="dxa"/>
            <w:shd w:val="clear" w:color="auto" w:fill="002060"/>
          </w:tcPr>
          <w:p w14:paraId="418289C5" w14:textId="66FA5984" w:rsidR="003D4EF6" w:rsidRPr="009D533D" w:rsidRDefault="003D4EF6" w:rsidP="009D533D">
            <w:pPr>
              <w:rPr>
                <w:b/>
                <w:bCs/>
              </w:rPr>
            </w:pPr>
            <w:r w:rsidRPr="009D533D">
              <w:rPr>
                <w:b/>
                <w:bCs/>
              </w:rPr>
              <w:t>Travel time</w:t>
            </w:r>
          </w:p>
        </w:tc>
        <w:tc>
          <w:tcPr>
            <w:tcW w:w="2549" w:type="dxa"/>
            <w:shd w:val="clear" w:color="auto" w:fill="002060"/>
          </w:tcPr>
          <w:p w14:paraId="47EC236E" w14:textId="1248AD76" w:rsidR="003D4EF6" w:rsidRPr="009D533D" w:rsidRDefault="003D4EF6" w:rsidP="009D533D">
            <w:pPr>
              <w:rPr>
                <w:b/>
                <w:bCs/>
              </w:rPr>
            </w:pPr>
            <w:r w:rsidRPr="009D533D">
              <w:rPr>
                <w:b/>
                <w:bCs/>
              </w:rPr>
              <w:t>Road condition</w:t>
            </w:r>
          </w:p>
        </w:tc>
      </w:tr>
      <w:tr w:rsidR="009C2EED" w:rsidRPr="00BC0CE2" w14:paraId="777E1D3C" w14:textId="77777777" w:rsidTr="00E5250C">
        <w:trPr>
          <w:trHeight w:val="397"/>
        </w:trPr>
        <w:tc>
          <w:tcPr>
            <w:tcW w:w="2547" w:type="dxa"/>
          </w:tcPr>
          <w:p w14:paraId="7C0F15C6" w14:textId="0D315E3E" w:rsidR="009C2EED" w:rsidRPr="00BC0CE2" w:rsidRDefault="003E46D5" w:rsidP="009D533D">
            <w:r>
              <w:t>Penneshaw (A)</w:t>
            </w:r>
          </w:p>
        </w:tc>
        <w:tc>
          <w:tcPr>
            <w:tcW w:w="2548" w:type="dxa"/>
          </w:tcPr>
          <w:p w14:paraId="69C34F61" w14:textId="5F1F786F" w:rsidR="009C2EED" w:rsidRPr="00BC0CE2" w:rsidRDefault="003E46D5" w:rsidP="009D533D">
            <w:r>
              <w:t>Antechamber Bay (B)</w:t>
            </w:r>
          </w:p>
        </w:tc>
        <w:tc>
          <w:tcPr>
            <w:tcW w:w="1984" w:type="dxa"/>
          </w:tcPr>
          <w:p w14:paraId="04C91F39" w14:textId="71D81A45" w:rsidR="009C2EED" w:rsidRPr="00BC0CE2" w:rsidRDefault="00BC0CE2" w:rsidP="009D533D">
            <w:r>
              <w:t>19 minutes</w:t>
            </w:r>
          </w:p>
        </w:tc>
        <w:tc>
          <w:tcPr>
            <w:tcW w:w="2549" w:type="dxa"/>
          </w:tcPr>
          <w:p w14:paraId="32BF7F29" w14:textId="3B5F8BFE" w:rsidR="009C2EED" w:rsidRPr="00BC0CE2" w:rsidRDefault="00BC0CE2" w:rsidP="009D533D">
            <w:r>
              <w:t>Sealed</w:t>
            </w:r>
          </w:p>
        </w:tc>
      </w:tr>
      <w:tr w:rsidR="009C2EED" w:rsidRPr="00BC0CE2" w14:paraId="56503212" w14:textId="77777777" w:rsidTr="00E5250C">
        <w:trPr>
          <w:trHeight w:val="397"/>
        </w:trPr>
        <w:tc>
          <w:tcPr>
            <w:tcW w:w="2547" w:type="dxa"/>
          </w:tcPr>
          <w:p w14:paraId="3C3482BB" w14:textId="1FC8A666" w:rsidR="009C2EED" w:rsidRPr="00BC0CE2" w:rsidRDefault="00E4068B" w:rsidP="009D533D">
            <w:r>
              <w:t xml:space="preserve">Antechamber Bay </w:t>
            </w:r>
            <w:r w:rsidR="008C4F41">
              <w:t>(B)</w:t>
            </w:r>
          </w:p>
        </w:tc>
        <w:tc>
          <w:tcPr>
            <w:tcW w:w="2548" w:type="dxa"/>
          </w:tcPr>
          <w:p w14:paraId="45880431" w14:textId="3CA1B275" w:rsidR="009C2EED" w:rsidRPr="00BC0CE2" w:rsidRDefault="00E4068B" w:rsidP="009D533D">
            <w:r>
              <w:t>Pelican Lagoon</w:t>
            </w:r>
            <w:r w:rsidR="008C4F41">
              <w:t xml:space="preserve"> (C)</w:t>
            </w:r>
          </w:p>
        </w:tc>
        <w:tc>
          <w:tcPr>
            <w:tcW w:w="1984" w:type="dxa"/>
          </w:tcPr>
          <w:p w14:paraId="0E15B7DA" w14:textId="7DD16B60" w:rsidR="009C2EED" w:rsidRPr="00BC0CE2" w:rsidRDefault="00E4068B" w:rsidP="009D533D">
            <w:r>
              <w:t>28 minutes</w:t>
            </w:r>
          </w:p>
        </w:tc>
        <w:tc>
          <w:tcPr>
            <w:tcW w:w="2549" w:type="dxa"/>
          </w:tcPr>
          <w:p w14:paraId="723AD6D2" w14:textId="38B5A320" w:rsidR="009C2EED" w:rsidRPr="00BC0CE2" w:rsidRDefault="00C87C08" w:rsidP="009D533D">
            <w:r>
              <w:t xml:space="preserve">4 × 4 </w:t>
            </w:r>
            <w:r w:rsidR="00444AB6">
              <w:t>track</w:t>
            </w:r>
          </w:p>
        </w:tc>
      </w:tr>
      <w:tr w:rsidR="009C2EED" w:rsidRPr="00BC0CE2" w14:paraId="05B5842D" w14:textId="77777777" w:rsidTr="00E5250C">
        <w:trPr>
          <w:trHeight w:val="397"/>
        </w:trPr>
        <w:tc>
          <w:tcPr>
            <w:tcW w:w="2547" w:type="dxa"/>
          </w:tcPr>
          <w:p w14:paraId="5D9DB913" w14:textId="72EACD3F" w:rsidR="009C2EED" w:rsidRPr="00BC0CE2" w:rsidRDefault="00B30E49" w:rsidP="009D533D">
            <w:r>
              <w:t xml:space="preserve">Penneshaw </w:t>
            </w:r>
            <w:r w:rsidR="008C4F41">
              <w:t>(A)</w:t>
            </w:r>
          </w:p>
        </w:tc>
        <w:tc>
          <w:tcPr>
            <w:tcW w:w="2548" w:type="dxa"/>
          </w:tcPr>
          <w:p w14:paraId="06D1F442" w14:textId="08BA0BFE" w:rsidR="009C2EED" w:rsidRPr="00BC0CE2" w:rsidRDefault="00B30E49" w:rsidP="009D533D">
            <w:r>
              <w:t>Pelican Lagoon</w:t>
            </w:r>
            <w:r w:rsidR="008C4F41">
              <w:t xml:space="preserve"> (C)</w:t>
            </w:r>
          </w:p>
        </w:tc>
        <w:tc>
          <w:tcPr>
            <w:tcW w:w="1984" w:type="dxa"/>
          </w:tcPr>
          <w:p w14:paraId="3F944019" w14:textId="14C52055" w:rsidR="009C2EED" w:rsidRPr="00BC0CE2" w:rsidRDefault="00B30E49" w:rsidP="009D533D">
            <w:r>
              <w:t>18 minutes</w:t>
            </w:r>
          </w:p>
        </w:tc>
        <w:tc>
          <w:tcPr>
            <w:tcW w:w="2549" w:type="dxa"/>
          </w:tcPr>
          <w:p w14:paraId="356BDACC" w14:textId="4CEBCB16" w:rsidR="009C2EED" w:rsidRPr="00BC0CE2" w:rsidRDefault="00B30E49" w:rsidP="009D533D">
            <w:r>
              <w:t>Sealed</w:t>
            </w:r>
          </w:p>
        </w:tc>
      </w:tr>
      <w:tr w:rsidR="009C2EED" w:rsidRPr="00BC0CE2" w14:paraId="4B3DBB3A" w14:textId="77777777" w:rsidTr="00E5250C">
        <w:trPr>
          <w:trHeight w:val="397"/>
        </w:trPr>
        <w:tc>
          <w:tcPr>
            <w:tcW w:w="2547" w:type="dxa"/>
          </w:tcPr>
          <w:p w14:paraId="1F9C7171" w14:textId="646AB556" w:rsidR="009C2EED" w:rsidRPr="00BC0CE2" w:rsidRDefault="00B30E49" w:rsidP="009D533D">
            <w:r>
              <w:t xml:space="preserve">Pelican Lagoon </w:t>
            </w:r>
            <w:r w:rsidR="008C4F41">
              <w:t>(C)</w:t>
            </w:r>
          </w:p>
        </w:tc>
        <w:tc>
          <w:tcPr>
            <w:tcW w:w="2548" w:type="dxa"/>
          </w:tcPr>
          <w:p w14:paraId="4FB8AD47" w14:textId="4E90F4D0" w:rsidR="009C2EED" w:rsidRPr="00BC0CE2" w:rsidRDefault="00B30E49" w:rsidP="009D533D">
            <w:r>
              <w:t>Cygnet River</w:t>
            </w:r>
            <w:r w:rsidR="003E46D5">
              <w:t xml:space="preserve"> (J)</w:t>
            </w:r>
          </w:p>
        </w:tc>
        <w:tc>
          <w:tcPr>
            <w:tcW w:w="1984" w:type="dxa"/>
          </w:tcPr>
          <w:p w14:paraId="7ADC6397" w14:textId="5E1452A8" w:rsidR="009C2EED" w:rsidRPr="00BC0CE2" w:rsidRDefault="00B30E49" w:rsidP="009D533D">
            <w:r>
              <w:t>32 minutes</w:t>
            </w:r>
          </w:p>
        </w:tc>
        <w:tc>
          <w:tcPr>
            <w:tcW w:w="2549" w:type="dxa"/>
          </w:tcPr>
          <w:p w14:paraId="73E5A026" w14:textId="36EB8B7B" w:rsidR="009C2EED" w:rsidRPr="00BC0CE2" w:rsidRDefault="00B30E49" w:rsidP="009D533D">
            <w:r>
              <w:t>Sealed</w:t>
            </w:r>
          </w:p>
        </w:tc>
      </w:tr>
      <w:tr w:rsidR="009C2EED" w:rsidRPr="00BC0CE2" w14:paraId="385E3CAB" w14:textId="77777777" w:rsidTr="00E5250C">
        <w:trPr>
          <w:trHeight w:val="397"/>
        </w:trPr>
        <w:tc>
          <w:tcPr>
            <w:tcW w:w="2547" w:type="dxa"/>
          </w:tcPr>
          <w:p w14:paraId="1A448FCB" w14:textId="192BDC83" w:rsidR="009C2EED" w:rsidRPr="00BC0CE2" w:rsidRDefault="00B30E49" w:rsidP="009D533D">
            <w:r>
              <w:t>Cygnet River</w:t>
            </w:r>
            <w:r w:rsidR="003E46D5">
              <w:t xml:space="preserve"> (J)</w:t>
            </w:r>
          </w:p>
        </w:tc>
        <w:tc>
          <w:tcPr>
            <w:tcW w:w="2548" w:type="dxa"/>
          </w:tcPr>
          <w:p w14:paraId="534D0B8D" w14:textId="77B42F88" w:rsidR="009C2EED" w:rsidRPr="00BC0CE2" w:rsidRDefault="00B30E49" w:rsidP="009D533D">
            <w:r>
              <w:t>Kingscote</w:t>
            </w:r>
            <w:r w:rsidR="003E46D5">
              <w:t xml:space="preserve"> (I)</w:t>
            </w:r>
          </w:p>
        </w:tc>
        <w:tc>
          <w:tcPr>
            <w:tcW w:w="1984" w:type="dxa"/>
          </w:tcPr>
          <w:p w14:paraId="4DC111E3" w14:textId="643497B0" w:rsidR="009C2EED" w:rsidRPr="00BC0CE2" w:rsidRDefault="00B30E49" w:rsidP="009D533D">
            <w:r>
              <w:t>12 minutes</w:t>
            </w:r>
          </w:p>
        </w:tc>
        <w:tc>
          <w:tcPr>
            <w:tcW w:w="2549" w:type="dxa"/>
          </w:tcPr>
          <w:p w14:paraId="02D8205D" w14:textId="6A43E018" w:rsidR="009C2EED" w:rsidRPr="00BC0CE2" w:rsidRDefault="00B30E49" w:rsidP="009D533D">
            <w:r>
              <w:t>Sealed</w:t>
            </w:r>
          </w:p>
        </w:tc>
      </w:tr>
      <w:tr w:rsidR="009C2EED" w:rsidRPr="00BC0CE2" w14:paraId="11EC9C85" w14:textId="77777777" w:rsidTr="00E5250C">
        <w:trPr>
          <w:trHeight w:val="397"/>
        </w:trPr>
        <w:tc>
          <w:tcPr>
            <w:tcW w:w="2547" w:type="dxa"/>
          </w:tcPr>
          <w:p w14:paraId="124A3E66" w14:textId="4FA8769A" w:rsidR="009C2EED" w:rsidRPr="00BC0CE2" w:rsidRDefault="00CD27C9" w:rsidP="009D533D">
            <w:r>
              <w:t>Kingscote</w:t>
            </w:r>
            <w:r w:rsidR="003E46D5">
              <w:t xml:space="preserve"> (I)</w:t>
            </w:r>
          </w:p>
        </w:tc>
        <w:tc>
          <w:tcPr>
            <w:tcW w:w="2548" w:type="dxa"/>
          </w:tcPr>
          <w:p w14:paraId="4548841B" w14:textId="688224F6" w:rsidR="009C2EED" w:rsidRPr="00BC0CE2" w:rsidRDefault="00CD27C9" w:rsidP="009D533D">
            <w:r>
              <w:t>Emu Bay</w:t>
            </w:r>
            <w:r w:rsidR="00014EA5">
              <w:t xml:space="preserve"> (H)</w:t>
            </w:r>
          </w:p>
        </w:tc>
        <w:tc>
          <w:tcPr>
            <w:tcW w:w="1984" w:type="dxa"/>
          </w:tcPr>
          <w:p w14:paraId="0A00CA5E" w14:textId="0F21F2A3" w:rsidR="009C2EED" w:rsidRPr="00BC0CE2" w:rsidRDefault="00CD27C9" w:rsidP="009D533D">
            <w:r>
              <w:t>16 minutes</w:t>
            </w:r>
          </w:p>
        </w:tc>
        <w:tc>
          <w:tcPr>
            <w:tcW w:w="2549" w:type="dxa"/>
          </w:tcPr>
          <w:p w14:paraId="5B60215C" w14:textId="096E9433" w:rsidR="009C2EED" w:rsidRPr="00BC0CE2" w:rsidRDefault="00CD27C9" w:rsidP="009D533D">
            <w:r>
              <w:t>Sealed</w:t>
            </w:r>
          </w:p>
        </w:tc>
      </w:tr>
      <w:tr w:rsidR="00E9025C" w:rsidRPr="00BC0CE2" w14:paraId="66E252FF" w14:textId="77777777" w:rsidTr="00E5250C">
        <w:trPr>
          <w:trHeight w:val="397"/>
        </w:trPr>
        <w:tc>
          <w:tcPr>
            <w:tcW w:w="2547" w:type="dxa"/>
          </w:tcPr>
          <w:p w14:paraId="548C85FC" w14:textId="4E1C748A" w:rsidR="00E9025C" w:rsidRDefault="00E9025C" w:rsidP="009D533D">
            <w:r>
              <w:t xml:space="preserve">Emu Bay </w:t>
            </w:r>
            <w:r w:rsidR="00014EA5">
              <w:t>(H)</w:t>
            </w:r>
          </w:p>
        </w:tc>
        <w:tc>
          <w:tcPr>
            <w:tcW w:w="2548" w:type="dxa"/>
          </w:tcPr>
          <w:p w14:paraId="2DFCE552" w14:textId="2DD8A85C" w:rsidR="00E9025C" w:rsidRDefault="00E9025C" w:rsidP="009D533D">
            <w:r>
              <w:t>S</w:t>
            </w:r>
            <w:r w:rsidR="004E3B0A">
              <w:t>t</w:t>
            </w:r>
            <w:r>
              <w:t>okes Bay</w:t>
            </w:r>
            <w:r w:rsidR="006D3818">
              <w:t xml:space="preserve"> (G)</w:t>
            </w:r>
          </w:p>
        </w:tc>
        <w:tc>
          <w:tcPr>
            <w:tcW w:w="1984" w:type="dxa"/>
          </w:tcPr>
          <w:p w14:paraId="59F64D49" w14:textId="337D7805" w:rsidR="00E9025C" w:rsidRDefault="00E9025C" w:rsidP="009D533D">
            <w:r>
              <w:t>34 minutes</w:t>
            </w:r>
          </w:p>
        </w:tc>
        <w:tc>
          <w:tcPr>
            <w:tcW w:w="2549" w:type="dxa"/>
          </w:tcPr>
          <w:p w14:paraId="58FFC2D5" w14:textId="380BAA52" w:rsidR="00E9025C" w:rsidRDefault="003C7EC8" w:rsidP="009D533D">
            <w:r>
              <w:t>S</w:t>
            </w:r>
            <w:r w:rsidR="00F14887">
              <w:t>ealed</w:t>
            </w:r>
          </w:p>
        </w:tc>
      </w:tr>
      <w:tr w:rsidR="009C2EED" w:rsidRPr="00BC0CE2" w14:paraId="07B43574" w14:textId="77777777" w:rsidTr="00E5250C">
        <w:trPr>
          <w:trHeight w:val="397"/>
        </w:trPr>
        <w:tc>
          <w:tcPr>
            <w:tcW w:w="2547" w:type="dxa"/>
          </w:tcPr>
          <w:p w14:paraId="3D3D427A" w14:textId="190B54A2" w:rsidR="009C2EED" w:rsidRPr="00BC0CE2" w:rsidRDefault="00CD27C9" w:rsidP="009D533D">
            <w:r>
              <w:t xml:space="preserve">Cygnet </w:t>
            </w:r>
            <w:r w:rsidR="004E3B0A">
              <w:t>River</w:t>
            </w:r>
            <w:r>
              <w:t xml:space="preserve"> </w:t>
            </w:r>
            <w:r w:rsidR="003E46D5">
              <w:t>(J)</w:t>
            </w:r>
          </w:p>
        </w:tc>
        <w:tc>
          <w:tcPr>
            <w:tcW w:w="2548" w:type="dxa"/>
          </w:tcPr>
          <w:p w14:paraId="722C29F2" w14:textId="12712414" w:rsidR="009C2EED" w:rsidRPr="00BC0CE2" w:rsidRDefault="00CD27C9" w:rsidP="009D533D">
            <w:r>
              <w:t>Junction</w:t>
            </w:r>
            <w:r w:rsidR="001D1EF9">
              <w:t xml:space="preserve"> (E)</w:t>
            </w:r>
          </w:p>
        </w:tc>
        <w:tc>
          <w:tcPr>
            <w:tcW w:w="1984" w:type="dxa"/>
          </w:tcPr>
          <w:p w14:paraId="23520AC6" w14:textId="32CCDC30" w:rsidR="009C2EED" w:rsidRPr="00BC0CE2" w:rsidRDefault="00CD27C9" w:rsidP="009D533D">
            <w:r>
              <w:t>35 minutes</w:t>
            </w:r>
          </w:p>
        </w:tc>
        <w:tc>
          <w:tcPr>
            <w:tcW w:w="2549" w:type="dxa"/>
          </w:tcPr>
          <w:p w14:paraId="1D740A19" w14:textId="042E1933" w:rsidR="009C2EED" w:rsidRPr="00BC0CE2" w:rsidRDefault="00CD27C9" w:rsidP="009D533D">
            <w:r>
              <w:t>Sealed</w:t>
            </w:r>
          </w:p>
        </w:tc>
      </w:tr>
      <w:tr w:rsidR="009C2EED" w:rsidRPr="00BC0CE2" w14:paraId="2DBABD78" w14:textId="77777777" w:rsidTr="00E5250C">
        <w:trPr>
          <w:trHeight w:val="397"/>
        </w:trPr>
        <w:tc>
          <w:tcPr>
            <w:tcW w:w="2547" w:type="dxa"/>
          </w:tcPr>
          <w:p w14:paraId="27736AD9" w14:textId="29BAD51A" w:rsidR="009C2EED" w:rsidRPr="00BC0CE2" w:rsidRDefault="00CD27C9" w:rsidP="009D533D">
            <w:r>
              <w:t xml:space="preserve">Cygnet </w:t>
            </w:r>
            <w:r w:rsidR="004E3B0A">
              <w:t>River</w:t>
            </w:r>
            <w:r w:rsidR="003E46D5">
              <w:t xml:space="preserve"> (J)</w:t>
            </w:r>
          </w:p>
        </w:tc>
        <w:tc>
          <w:tcPr>
            <w:tcW w:w="2548" w:type="dxa"/>
          </w:tcPr>
          <w:p w14:paraId="11D6DA28" w14:textId="505A5E22" w:rsidR="009C2EED" w:rsidRPr="00BC0CE2" w:rsidRDefault="00CD27C9" w:rsidP="009D533D">
            <w:r>
              <w:t>Seal Bay</w:t>
            </w:r>
            <w:r w:rsidR="001D1EF9">
              <w:t xml:space="preserve"> (D)</w:t>
            </w:r>
          </w:p>
        </w:tc>
        <w:tc>
          <w:tcPr>
            <w:tcW w:w="1984" w:type="dxa"/>
          </w:tcPr>
          <w:p w14:paraId="7A7BE368" w14:textId="3A58A766" w:rsidR="009C2EED" w:rsidRPr="00BC0CE2" w:rsidRDefault="00CD27C9" w:rsidP="009D533D">
            <w:r>
              <w:t>35 minutes</w:t>
            </w:r>
          </w:p>
        </w:tc>
        <w:tc>
          <w:tcPr>
            <w:tcW w:w="2549" w:type="dxa"/>
          </w:tcPr>
          <w:p w14:paraId="7DCFF36E" w14:textId="5DA1183F" w:rsidR="009C2EED" w:rsidRPr="00BC0CE2" w:rsidRDefault="00CD27C9" w:rsidP="009D533D">
            <w:r>
              <w:t>Sealed</w:t>
            </w:r>
          </w:p>
        </w:tc>
      </w:tr>
      <w:tr w:rsidR="009C2EED" w:rsidRPr="00BC0CE2" w14:paraId="0FF34927" w14:textId="77777777" w:rsidTr="00E5250C">
        <w:trPr>
          <w:trHeight w:val="397"/>
        </w:trPr>
        <w:tc>
          <w:tcPr>
            <w:tcW w:w="2547" w:type="dxa"/>
          </w:tcPr>
          <w:p w14:paraId="70037DD5" w14:textId="71732B31" w:rsidR="009C2EED" w:rsidRPr="00BC0CE2" w:rsidRDefault="00CD27C9" w:rsidP="009D533D">
            <w:r>
              <w:t>Pelican Lagoon</w:t>
            </w:r>
            <w:r w:rsidR="008C4F41">
              <w:t xml:space="preserve"> (C)</w:t>
            </w:r>
          </w:p>
        </w:tc>
        <w:tc>
          <w:tcPr>
            <w:tcW w:w="2548" w:type="dxa"/>
          </w:tcPr>
          <w:p w14:paraId="50FF3B08" w14:textId="7D8C04A1" w:rsidR="009C2EED" w:rsidRPr="00BC0CE2" w:rsidRDefault="00CD27C9" w:rsidP="009D533D">
            <w:r>
              <w:t>Seal Bay</w:t>
            </w:r>
            <w:r w:rsidR="001D1EF9">
              <w:t xml:space="preserve"> (D)</w:t>
            </w:r>
          </w:p>
        </w:tc>
        <w:tc>
          <w:tcPr>
            <w:tcW w:w="1984" w:type="dxa"/>
          </w:tcPr>
          <w:p w14:paraId="6A88760C" w14:textId="6CAC78B2" w:rsidR="009C2EED" w:rsidRPr="00BC0CE2" w:rsidRDefault="00CD27C9" w:rsidP="009D533D">
            <w:r>
              <w:t xml:space="preserve">70 minutes </w:t>
            </w:r>
          </w:p>
        </w:tc>
        <w:tc>
          <w:tcPr>
            <w:tcW w:w="2549" w:type="dxa"/>
          </w:tcPr>
          <w:p w14:paraId="1025A9E4" w14:textId="2B3FE48F" w:rsidR="009C2EED" w:rsidRPr="00BC0CE2" w:rsidRDefault="00444AB6" w:rsidP="009D533D">
            <w:r>
              <w:t>4</w:t>
            </w:r>
            <w:r w:rsidR="00C87C08">
              <w:t xml:space="preserve"> × </w:t>
            </w:r>
            <w:r>
              <w:t>4 track</w:t>
            </w:r>
          </w:p>
        </w:tc>
      </w:tr>
      <w:tr w:rsidR="009C2EED" w:rsidRPr="00BC0CE2" w14:paraId="669D6736" w14:textId="77777777" w:rsidTr="00E5250C">
        <w:trPr>
          <w:trHeight w:val="397"/>
        </w:trPr>
        <w:tc>
          <w:tcPr>
            <w:tcW w:w="2547" w:type="dxa"/>
          </w:tcPr>
          <w:p w14:paraId="034A0EED" w14:textId="54B13736" w:rsidR="009C2EED" w:rsidRPr="00BC0CE2" w:rsidRDefault="00FE0024" w:rsidP="009D533D">
            <w:r>
              <w:t xml:space="preserve">Junction </w:t>
            </w:r>
            <w:r w:rsidR="001D1EF9">
              <w:t>(E)</w:t>
            </w:r>
          </w:p>
        </w:tc>
        <w:tc>
          <w:tcPr>
            <w:tcW w:w="2548" w:type="dxa"/>
          </w:tcPr>
          <w:p w14:paraId="4B2B3E96" w14:textId="65337F7B" w:rsidR="009C2EED" w:rsidRPr="00BC0CE2" w:rsidRDefault="00FE0024" w:rsidP="009D533D">
            <w:r>
              <w:t>Seal Bay</w:t>
            </w:r>
            <w:r w:rsidR="001D1EF9">
              <w:t xml:space="preserve"> (D)</w:t>
            </w:r>
          </w:p>
        </w:tc>
        <w:tc>
          <w:tcPr>
            <w:tcW w:w="1984" w:type="dxa"/>
          </w:tcPr>
          <w:p w14:paraId="550CEBF1" w14:textId="5EEDE3E4" w:rsidR="009C2EED" w:rsidRPr="00BC0CE2" w:rsidRDefault="00FE0024" w:rsidP="009D533D">
            <w:r>
              <w:t>16 minutes</w:t>
            </w:r>
          </w:p>
        </w:tc>
        <w:tc>
          <w:tcPr>
            <w:tcW w:w="2549" w:type="dxa"/>
          </w:tcPr>
          <w:p w14:paraId="6BC45929" w14:textId="3D517533" w:rsidR="009C2EED" w:rsidRPr="00BC0CE2" w:rsidRDefault="00FE0024" w:rsidP="009D533D">
            <w:r>
              <w:t>Sealed</w:t>
            </w:r>
          </w:p>
        </w:tc>
      </w:tr>
      <w:tr w:rsidR="009C2EED" w:rsidRPr="00BC0CE2" w14:paraId="1AC55519" w14:textId="77777777" w:rsidTr="00E5250C">
        <w:trPr>
          <w:trHeight w:val="397"/>
        </w:trPr>
        <w:tc>
          <w:tcPr>
            <w:tcW w:w="2547" w:type="dxa"/>
          </w:tcPr>
          <w:p w14:paraId="3F8D836B" w14:textId="6CC60496" w:rsidR="009C2EED" w:rsidRPr="00BC0CE2" w:rsidRDefault="00FE0024" w:rsidP="009D533D">
            <w:r>
              <w:t>Junction</w:t>
            </w:r>
            <w:r w:rsidR="001D1EF9">
              <w:t xml:space="preserve"> (E)</w:t>
            </w:r>
          </w:p>
        </w:tc>
        <w:tc>
          <w:tcPr>
            <w:tcW w:w="2548" w:type="dxa"/>
          </w:tcPr>
          <w:p w14:paraId="32F782ED" w14:textId="224457B5" w:rsidR="009C2EED" w:rsidRPr="00BC0CE2" w:rsidRDefault="00FE0024" w:rsidP="009D533D">
            <w:r>
              <w:t>Stokes Bay</w:t>
            </w:r>
            <w:r w:rsidR="00014EA5">
              <w:t xml:space="preserve"> (G)</w:t>
            </w:r>
          </w:p>
        </w:tc>
        <w:tc>
          <w:tcPr>
            <w:tcW w:w="1984" w:type="dxa"/>
          </w:tcPr>
          <w:p w14:paraId="5C669CE1" w14:textId="1073CBD1" w:rsidR="009C2EED" w:rsidRPr="00BC0CE2" w:rsidRDefault="00384030" w:rsidP="009D533D">
            <w:r>
              <w:t>28 minutes</w:t>
            </w:r>
          </w:p>
        </w:tc>
        <w:tc>
          <w:tcPr>
            <w:tcW w:w="2549" w:type="dxa"/>
          </w:tcPr>
          <w:p w14:paraId="679D5B52" w14:textId="7302928D" w:rsidR="009C2EED" w:rsidRPr="00BC0CE2" w:rsidRDefault="00384030" w:rsidP="009D533D">
            <w:r>
              <w:t>Sealed</w:t>
            </w:r>
          </w:p>
        </w:tc>
      </w:tr>
      <w:tr w:rsidR="009C2EED" w:rsidRPr="00BC0CE2" w14:paraId="59486005" w14:textId="77777777" w:rsidTr="00E5250C">
        <w:trPr>
          <w:trHeight w:val="397"/>
        </w:trPr>
        <w:tc>
          <w:tcPr>
            <w:tcW w:w="2547" w:type="dxa"/>
          </w:tcPr>
          <w:p w14:paraId="1F5E60AC" w14:textId="03AAD6DF" w:rsidR="009C2EED" w:rsidRPr="00BC0CE2" w:rsidRDefault="00384030" w:rsidP="009D533D">
            <w:r>
              <w:t xml:space="preserve">Junction </w:t>
            </w:r>
            <w:r w:rsidR="001D1EF9">
              <w:t>(E)</w:t>
            </w:r>
          </w:p>
        </w:tc>
        <w:tc>
          <w:tcPr>
            <w:tcW w:w="2548" w:type="dxa"/>
          </w:tcPr>
          <w:p w14:paraId="02AF6FFE" w14:textId="224B3CAC" w:rsidR="009C2EED" w:rsidRPr="00BC0CE2" w:rsidRDefault="00384030" w:rsidP="009D533D">
            <w:r>
              <w:t>Cape Borda</w:t>
            </w:r>
            <w:r w:rsidR="00CB56D7">
              <w:t xml:space="preserve"> (F)</w:t>
            </w:r>
          </w:p>
        </w:tc>
        <w:tc>
          <w:tcPr>
            <w:tcW w:w="1984" w:type="dxa"/>
          </w:tcPr>
          <w:p w14:paraId="1F681E05" w14:textId="2CDE88AD" w:rsidR="009C2EED" w:rsidRPr="00BC0CE2" w:rsidRDefault="00384030" w:rsidP="009D533D">
            <w:r>
              <w:t>56 minutes</w:t>
            </w:r>
          </w:p>
        </w:tc>
        <w:tc>
          <w:tcPr>
            <w:tcW w:w="2549" w:type="dxa"/>
          </w:tcPr>
          <w:p w14:paraId="785468E0" w14:textId="4D3004EF" w:rsidR="009C2EED" w:rsidRPr="00BC0CE2" w:rsidRDefault="00384030" w:rsidP="009D533D">
            <w:r>
              <w:t xml:space="preserve">Sealed and </w:t>
            </w:r>
            <w:r w:rsidR="00C87C08">
              <w:t xml:space="preserve">4 × 4 </w:t>
            </w:r>
            <w:r w:rsidR="00444AB6">
              <w:t>track</w:t>
            </w:r>
          </w:p>
        </w:tc>
      </w:tr>
      <w:tr w:rsidR="004307E7" w:rsidRPr="00BC0CE2" w14:paraId="0A4E9B28" w14:textId="77777777" w:rsidTr="00E5250C">
        <w:trPr>
          <w:trHeight w:val="397"/>
        </w:trPr>
        <w:tc>
          <w:tcPr>
            <w:tcW w:w="2547" w:type="dxa"/>
          </w:tcPr>
          <w:p w14:paraId="5DB7FFDB" w14:textId="367BFFB4" w:rsidR="004307E7" w:rsidRDefault="00CD0A8A" w:rsidP="009D533D">
            <w:r>
              <w:t xml:space="preserve">Cape Borda </w:t>
            </w:r>
            <w:r w:rsidR="00CB56D7">
              <w:t>(F)</w:t>
            </w:r>
          </w:p>
        </w:tc>
        <w:tc>
          <w:tcPr>
            <w:tcW w:w="2548" w:type="dxa"/>
          </w:tcPr>
          <w:p w14:paraId="76DF5D15" w14:textId="3D1268A1" w:rsidR="004307E7" w:rsidRDefault="00CD0A8A" w:rsidP="009D533D">
            <w:r>
              <w:t>Stokes Bay</w:t>
            </w:r>
            <w:r w:rsidR="006D3818">
              <w:t xml:space="preserve"> (G)</w:t>
            </w:r>
          </w:p>
        </w:tc>
        <w:tc>
          <w:tcPr>
            <w:tcW w:w="1984" w:type="dxa"/>
          </w:tcPr>
          <w:p w14:paraId="7202D760" w14:textId="24146731" w:rsidR="004307E7" w:rsidRDefault="00CD0A8A" w:rsidP="009D533D">
            <w:r>
              <w:t>72 minutes</w:t>
            </w:r>
          </w:p>
        </w:tc>
        <w:tc>
          <w:tcPr>
            <w:tcW w:w="2549" w:type="dxa"/>
          </w:tcPr>
          <w:p w14:paraId="720D7BAD" w14:textId="463A2D80" w:rsidR="004307E7" w:rsidRDefault="00C87C08" w:rsidP="009D533D">
            <w:r>
              <w:t xml:space="preserve">4 × 4 </w:t>
            </w:r>
            <w:r w:rsidR="00444AB6">
              <w:t>track</w:t>
            </w:r>
          </w:p>
        </w:tc>
      </w:tr>
    </w:tbl>
    <w:p w14:paraId="0F4D5449" w14:textId="77777777" w:rsidR="00D04AA9" w:rsidRDefault="00D04AA9">
      <w:pPr>
        <w:suppressAutoHyphens w:val="0"/>
        <w:spacing w:before="0" w:after="160" w:line="259" w:lineRule="auto"/>
        <w:rPr>
          <w:rFonts w:eastAsiaTheme="majorEastAsia"/>
          <w:bCs/>
          <w:color w:val="002664" w:themeColor="accent1"/>
          <w:sz w:val="36"/>
          <w:szCs w:val="48"/>
        </w:rPr>
      </w:pPr>
      <w:r>
        <w:br w:type="page"/>
      </w:r>
    </w:p>
    <w:p w14:paraId="3A4A45CD" w14:textId="22DCE516" w:rsidR="002B0D75" w:rsidRDefault="002B0D75" w:rsidP="002B0D75">
      <w:pPr>
        <w:pStyle w:val="Heading2"/>
      </w:pPr>
      <w:bookmarkStart w:id="2" w:name="_Appendix_C"/>
      <w:bookmarkEnd w:id="2"/>
      <w:r>
        <w:lastRenderedPageBreak/>
        <w:t>Appendix C</w:t>
      </w:r>
    </w:p>
    <w:p w14:paraId="4E648C29" w14:textId="2044D7EA" w:rsidR="002B0D75" w:rsidRDefault="000E046A" w:rsidP="002B0D75">
      <w:pPr>
        <w:pStyle w:val="Heading3"/>
      </w:pPr>
      <w:r>
        <w:t>Shortest paths</w:t>
      </w:r>
    </w:p>
    <w:p w14:paraId="74BE6D49" w14:textId="77777777" w:rsidR="00E03B61" w:rsidRPr="00E21020" w:rsidRDefault="00E03B61" w:rsidP="00E21020">
      <w:pPr>
        <w:rPr>
          <w:rStyle w:val="Strong"/>
        </w:rPr>
      </w:pPr>
      <w:r w:rsidRPr="00E21020">
        <w:rPr>
          <w:rStyle w:val="Strong"/>
        </w:rPr>
        <w:t>Question 1</w:t>
      </w:r>
    </w:p>
    <w:p w14:paraId="6FBAE0AD" w14:textId="12C4508D" w:rsidR="00D86851" w:rsidRDefault="005A6B87" w:rsidP="006722C4">
      <w:r>
        <w:t xml:space="preserve">Em is planning to </w:t>
      </w:r>
      <w:r w:rsidR="00F54E07">
        <w:t xml:space="preserve">do some </w:t>
      </w:r>
      <w:r>
        <w:t>sightsee</w:t>
      </w:r>
      <w:r w:rsidR="00F54E07">
        <w:t>ing</w:t>
      </w:r>
      <w:r>
        <w:t xml:space="preserve"> around </w:t>
      </w:r>
      <w:r w:rsidR="00104E19">
        <w:t>London</w:t>
      </w:r>
      <w:r w:rsidR="001C332B">
        <w:t>.</w:t>
      </w:r>
      <w:r w:rsidR="00FB0A56">
        <w:t xml:space="preserve"> The network shows </w:t>
      </w:r>
      <w:r w:rsidR="003A09AC">
        <w:t>the time</w:t>
      </w:r>
      <w:r w:rsidR="007B0BA2">
        <w:t xml:space="preserve"> (</w:t>
      </w:r>
      <w:r w:rsidR="00D036A5">
        <w:t>in minutes</w:t>
      </w:r>
      <w:r w:rsidR="007B0BA2">
        <w:t xml:space="preserve">) that </w:t>
      </w:r>
      <w:r w:rsidR="003A09AC">
        <w:t xml:space="preserve">it would take for </w:t>
      </w:r>
      <w:r w:rsidR="003743BB">
        <w:t>her</w:t>
      </w:r>
      <w:r w:rsidR="003A09AC">
        <w:t xml:space="preserve"> to </w:t>
      </w:r>
      <w:r w:rsidR="00D5612E">
        <w:t>drive</w:t>
      </w:r>
      <w:r w:rsidR="003A09AC">
        <w:t xml:space="preserve"> between sights</w:t>
      </w:r>
      <w:r>
        <w:t xml:space="preserve">. </w:t>
      </w:r>
    </w:p>
    <w:p w14:paraId="6B1946B9" w14:textId="1B4F532D" w:rsidR="006722C4" w:rsidRPr="006722C4" w:rsidRDefault="00D70CE5" w:rsidP="006722C4">
      <w:r>
        <w:t xml:space="preserve">What is the shortest path </w:t>
      </w:r>
      <w:r w:rsidR="003743BB">
        <w:t>she</w:t>
      </w:r>
      <w:r>
        <w:t xml:space="preserve"> can</w:t>
      </w:r>
      <w:r w:rsidR="005A6B87">
        <w:t xml:space="preserve"> t</w:t>
      </w:r>
      <w:r w:rsidR="00297481">
        <w:t xml:space="preserve">ake </w:t>
      </w:r>
      <w:r w:rsidR="00F42D49">
        <w:t>between Buckingham Palace and the Tower of London.</w:t>
      </w:r>
    </w:p>
    <w:p w14:paraId="43C466F7" w14:textId="4F2D1748" w:rsidR="00BC41EA" w:rsidRDefault="009539A5" w:rsidP="00DA2F52">
      <w:r w:rsidRPr="009539A5">
        <w:rPr>
          <w:noProof/>
        </w:rPr>
        <w:drawing>
          <wp:inline distT="0" distB="0" distL="0" distR="0" wp14:anchorId="0FE302BF" wp14:editId="45C539F2">
            <wp:extent cx="6120130" cy="4700270"/>
            <wp:effectExtent l="0" t="0" r="0" b="5080"/>
            <wp:docPr id="1856832697" name="Picture 1" descr="A network of the London area. The edges are the time in minutes taken to drive between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2697" name="Picture 1" descr="A network of the London area. The edges are the time in minutes taken to drive between destinations."/>
                    <pic:cNvPicPr/>
                  </pic:nvPicPr>
                  <pic:blipFill>
                    <a:blip r:embed="rId33"/>
                    <a:stretch>
                      <a:fillRect/>
                    </a:stretch>
                  </pic:blipFill>
                  <pic:spPr>
                    <a:xfrm>
                      <a:off x="0" y="0"/>
                      <a:ext cx="6120130" cy="4700270"/>
                    </a:xfrm>
                    <a:prstGeom prst="rect">
                      <a:avLst/>
                    </a:prstGeom>
                  </pic:spPr>
                </pic:pic>
              </a:graphicData>
            </a:graphic>
          </wp:inline>
        </w:drawing>
      </w:r>
    </w:p>
    <w:p w14:paraId="337E7B78" w14:textId="77777777" w:rsidR="00BC41EA" w:rsidRDefault="00BC41EA">
      <w:pPr>
        <w:suppressAutoHyphens w:val="0"/>
        <w:spacing w:before="0" w:after="160" w:line="259" w:lineRule="auto"/>
      </w:pPr>
      <w:r>
        <w:br w:type="page"/>
      </w:r>
    </w:p>
    <w:p w14:paraId="4592566D" w14:textId="60AEF875" w:rsidR="00D70CE5" w:rsidRPr="00E21020" w:rsidRDefault="00E03B61" w:rsidP="00E21020">
      <w:pPr>
        <w:rPr>
          <w:rStyle w:val="Strong"/>
        </w:rPr>
      </w:pPr>
      <w:r w:rsidRPr="00E21020">
        <w:rPr>
          <w:rStyle w:val="Strong"/>
        </w:rPr>
        <w:lastRenderedPageBreak/>
        <w:t xml:space="preserve">Question 2 </w:t>
      </w:r>
    </w:p>
    <w:p w14:paraId="1E445A22" w14:textId="58C8C56E" w:rsidR="00C5076A" w:rsidRDefault="00E03B61" w:rsidP="00E03B61">
      <w:r>
        <w:t xml:space="preserve">The </w:t>
      </w:r>
      <w:r w:rsidR="00920E2A">
        <w:t>Oceanic</w:t>
      </w:r>
      <w:r>
        <w:t xml:space="preserve"> </w:t>
      </w:r>
      <w:r w:rsidR="007A2C29">
        <w:t>C</w:t>
      </w:r>
      <w:r>
        <w:t xml:space="preserve">up </w:t>
      </w:r>
      <w:r w:rsidR="0011075B">
        <w:t xml:space="preserve">for athletics </w:t>
      </w:r>
      <w:r>
        <w:t xml:space="preserve">is set to tour </w:t>
      </w:r>
      <w:r w:rsidR="003330E4">
        <w:t>Australia</w:t>
      </w:r>
      <w:r w:rsidR="00920E2A">
        <w:t xml:space="preserve"> and </w:t>
      </w:r>
      <w:r w:rsidR="003330E4">
        <w:t xml:space="preserve">the </w:t>
      </w:r>
      <w:r w:rsidR="00A11BC3">
        <w:t>Pacific Islands</w:t>
      </w:r>
      <w:r w:rsidR="003330E4">
        <w:t>. Venues include Townsville, Tonga, Samoa and the Solomon Islands</w:t>
      </w:r>
      <w:r>
        <w:t xml:space="preserve">. </w:t>
      </w:r>
    </w:p>
    <w:p w14:paraId="0954CAB8" w14:textId="05C2D3CF" w:rsidR="00E03B61" w:rsidRDefault="00E03B61" w:rsidP="00E21020">
      <w:pPr>
        <w:pStyle w:val="ListNumber2"/>
        <w:ind w:left="567"/>
      </w:pPr>
      <w:r>
        <w:t xml:space="preserve">What is the shortest path it would take to visit </w:t>
      </w:r>
      <w:r w:rsidR="003330E4">
        <w:t>these venues.</w:t>
      </w:r>
    </w:p>
    <w:p w14:paraId="1C47F11A" w14:textId="77777777" w:rsidR="004B7CB5" w:rsidRDefault="004F44FF" w:rsidP="00E21020">
      <w:pPr>
        <w:pStyle w:val="ListNumber2"/>
        <w:ind w:left="567"/>
      </w:pPr>
      <w:r>
        <w:t xml:space="preserve">Which parts of the tour are part of the minimum spanning tree? </w:t>
      </w:r>
    </w:p>
    <w:p w14:paraId="28C25726" w14:textId="64F8F0F5" w:rsidR="001E487E" w:rsidRDefault="004F44FF" w:rsidP="00E21020">
      <w:pPr>
        <w:pStyle w:val="ListNumber2"/>
        <w:ind w:left="567"/>
      </w:pPr>
      <w:r>
        <w:t>Why are</w:t>
      </w:r>
      <w:r w:rsidR="004B7CB5">
        <w:t xml:space="preserve"> some paths not on the minimum spanning tree?</w:t>
      </w:r>
    </w:p>
    <w:p w14:paraId="7FA9FE12" w14:textId="07A44FB4" w:rsidR="002A64B3" w:rsidRDefault="00DE2EAC" w:rsidP="00DA2F52">
      <w:r>
        <w:rPr>
          <w:noProof/>
        </w:rPr>
        <w:drawing>
          <wp:inline distT="0" distB="0" distL="0" distR="0" wp14:anchorId="35C87F47" wp14:editId="21A49A6B">
            <wp:extent cx="5981170" cy="3583858"/>
            <wp:effectExtent l="0" t="0" r="635" b="0"/>
            <wp:docPr id="1533420803" name="Picture 10" descr="A network diagram connecting locations with the following distances between locations:&#10;Townsville to Port Moresby - 1130&#10;Townsville to Norfolk Island - 1650&#10;Port Moresby to Norfolk Island - 3070&#10;Port Moresby to Solomon Islands - 1430&#10;Solomon Island to Norfolk Island - 2330&#10;Solomon Islands to New Caledonia - 1590&#10;Solomon Islands to Vanuatu - 1100&#10;Solomon Island to Samoa - 3100&#10;Samoa to Vanuatu - 2160&#10;Samoa to Tonga - 580&#10;Tonga to New Caledonia - 2000&#10;New Caledonia to Vanuatu - 550.">
              <a:extLst xmlns:a="http://schemas.openxmlformats.org/drawingml/2006/main">
                <a:ext uri="{FF2B5EF4-FFF2-40B4-BE49-F238E27FC236}">
                  <a16:creationId xmlns:a16="http://schemas.microsoft.com/office/drawing/2014/main" id="{602B582F-0769-D136-6966-F7BF8BFA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20803" name="Picture 10" descr="A network diagram connecting locations with the following distances between locations:&#10;Townsville to Port Moresby - 1130&#10;Townsville to Norfolk Island - 1650&#10;Port Moresby to Norfolk Island - 3070&#10;Port Moresby to Solomon Islands - 1430&#10;Solomon Island to Norfolk Island - 2330&#10;Solomon Islands to New Caledonia - 1590&#10;Solomon Islands to Vanuatu - 1100&#10;Solomon Island to Samoa - 3100&#10;Samoa to Vanuatu - 2160&#10;Samoa to Tonga - 580&#10;Tonga to New Caledonia - 2000&#10;New Caledonia to Vanuatu - 550.">
                      <a:extLst>
                        <a:ext uri="{FF2B5EF4-FFF2-40B4-BE49-F238E27FC236}">
                          <a16:creationId xmlns:a16="http://schemas.microsoft.com/office/drawing/2014/main" id="{602B582F-0769-D136-6966-F7BF8BFAA6DF}"/>
                        </a:ext>
                      </a:extLst>
                    </pic:cNvPr>
                    <pic:cNvPicPr>
                      <a:picLocks noChangeAspect="1"/>
                    </pic:cNvPicPr>
                  </pic:nvPicPr>
                  <pic:blipFill>
                    <a:blip r:embed="rId34"/>
                    <a:stretch>
                      <a:fillRect/>
                    </a:stretch>
                  </pic:blipFill>
                  <pic:spPr>
                    <a:xfrm>
                      <a:off x="0" y="0"/>
                      <a:ext cx="6018086" cy="3605977"/>
                    </a:xfrm>
                    <a:prstGeom prst="rect">
                      <a:avLst/>
                    </a:prstGeom>
                  </pic:spPr>
                </pic:pic>
              </a:graphicData>
            </a:graphic>
          </wp:inline>
        </w:drawing>
      </w:r>
    </w:p>
    <w:p w14:paraId="2EDD1215" w14:textId="77777777" w:rsidR="00D04AA9" w:rsidRDefault="00D04AA9" w:rsidP="00096E03">
      <w:pPr>
        <w:pStyle w:val="Heading2"/>
        <w:sectPr w:rsidR="00D04AA9" w:rsidSect="00D04AA9">
          <w:pgSz w:w="11906" w:h="16838"/>
          <w:pgMar w:top="1128" w:right="1134" w:bottom="1134" w:left="1134" w:header="488" w:footer="535" w:gutter="0"/>
          <w:cols w:space="708"/>
          <w:titlePg/>
          <w:docGrid w:linePitch="360"/>
        </w:sectPr>
      </w:pPr>
    </w:p>
    <w:p w14:paraId="69CCEA30" w14:textId="77777777" w:rsidR="00096E03" w:rsidRDefault="00096E03" w:rsidP="00096E03">
      <w:pPr>
        <w:pStyle w:val="Heading2"/>
      </w:pPr>
      <w:bookmarkStart w:id="3" w:name="_Appendix_D"/>
      <w:bookmarkEnd w:id="3"/>
      <w:r>
        <w:lastRenderedPageBreak/>
        <w:t>Appendix D</w:t>
      </w:r>
    </w:p>
    <w:p w14:paraId="7541251A" w14:textId="2D303720" w:rsidR="00096E03" w:rsidRPr="009568D8" w:rsidRDefault="00096E03" w:rsidP="009568D8">
      <w:pPr>
        <w:pStyle w:val="Heading3"/>
      </w:pPr>
      <w:r w:rsidRPr="009568D8">
        <w:t>Glossary of terms</w:t>
      </w:r>
      <w:r w:rsidR="00385A8A" w:rsidRPr="009568D8">
        <w:t xml:space="preserve"> and conditions</w:t>
      </w:r>
    </w:p>
    <w:tbl>
      <w:tblPr>
        <w:tblStyle w:val="Tableheader"/>
        <w:tblW w:w="0" w:type="auto"/>
        <w:tblLook w:val="04A0" w:firstRow="1" w:lastRow="0" w:firstColumn="1" w:lastColumn="0" w:noHBand="0" w:noVBand="1"/>
        <w:tblDescription w:val="A table used to help students learn the terminology with columns that are the term, a picture for students to draw on, the definition and any other notes they wish to make."/>
      </w:tblPr>
      <w:tblGrid>
        <w:gridCol w:w="2689"/>
        <w:gridCol w:w="3543"/>
        <w:gridCol w:w="3828"/>
        <w:gridCol w:w="4116"/>
      </w:tblGrid>
      <w:tr w:rsidR="00096E03" w14:paraId="2C9E7FFC" w14:textId="77777777" w:rsidTr="0064536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89" w:type="dxa"/>
          </w:tcPr>
          <w:p w14:paraId="5F394556" w14:textId="77777777" w:rsidR="00096E03" w:rsidRPr="006E3A71" w:rsidRDefault="00096E03" w:rsidP="0064536E">
            <w:pPr>
              <w:rPr>
                <w:bCs/>
              </w:rPr>
            </w:pPr>
            <w:r w:rsidRPr="006E3A71">
              <w:rPr>
                <w:bCs/>
              </w:rPr>
              <w:t>Term</w:t>
            </w:r>
          </w:p>
        </w:tc>
        <w:tc>
          <w:tcPr>
            <w:tcW w:w="3543" w:type="dxa"/>
          </w:tcPr>
          <w:p w14:paraId="3325EDDA" w14:textId="77777777" w:rsidR="00096E03" w:rsidRPr="006E3A71" w:rsidRDefault="00096E03" w:rsidP="0064536E">
            <w:pPr>
              <w:cnfStyle w:val="100000000000" w:firstRow="1" w:lastRow="0" w:firstColumn="0" w:lastColumn="0" w:oddVBand="0" w:evenVBand="0" w:oddHBand="0" w:evenHBand="0" w:firstRowFirstColumn="0" w:firstRowLastColumn="0" w:lastRowFirstColumn="0" w:lastRowLastColumn="0"/>
              <w:rPr>
                <w:bCs/>
              </w:rPr>
            </w:pPr>
            <w:r w:rsidRPr="006E3A71">
              <w:rPr>
                <w:bCs/>
              </w:rPr>
              <w:t>Picture</w:t>
            </w:r>
          </w:p>
        </w:tc>
        <w:tc>
          <w:tcPr>
            <w:tcW w:w="3828" w:type="dxa"/>
          </w:tcPr>
          <w:p w14:paraId="51229677" w14:textId="77777777" w:rsidR="00096E03" w:rsidRPr="006E3A71" w:rsidRDefault="00096E03" w:rsidP="0064536E">
            <w:pPr>
              <w:cnfStyle w:val="100000000000" w:firstRow="1" w:lastRow="0" w:firstColumn="0" w:lastColumn="0" w:oddVBand="0" w:evenVBand="0" w:oddHBand="0" w:evenHBand="0" w:firstRowFirstColumn="0" w:firstRowLastColumn="0" w:lastRowFirstColumn="0" w:lastRowLastColumn="0"/>
              <w:rPr>
                <w:bCs/>
              </w:rPr>
            </w:pPr>
            <w:r w:rsidRPr="006E3A71">
              <w:rPr>
                <w:bCs/>
              </w:rPr>
              <w:t>Definition</w:t>
            </w:r>
          </w:p>
        </w:tc>
        <w:tc>
          <w:tcPr>
            <w:tcW w:w="4116" w:type="dxa"/>
          </w:tcPr>
          <w:p w14:paraId="36F33E01" w14:textId="77777777" w:rsidR="00096E03" w:rsidRPr="006E3A71" w:rsidRDefault="00096E03" w:rsidP="0064536E">
            <w:pPr>
              <w:cnfStyle w:val="100000000000" w:firstRow="1" w:lastRow="0" w:firstColumn="0" w:lastColumn="0" w:oddVBand="0" w:evenVBand="0" w:oddHBand="0" w:evenHBand="0" w:firstRowFirstColumn="0" w:firstRowLastColumn="0" w:lastRowFirstColumn="0" w:lastRowLastColumn="0"/>
              <w:rPr>
                <w:bCs/>
              </w:rPr>
            </w:pPr>
            <w:r w:rsidRPr="006E3A71">
              <w:rPr>
                <w:bCs/>
              </w:rPr>
              <w:t>Notes</w:t>
            </w:r>
          </w:p>
        </w:tc>
      </w:tr>
      <w:tr w:rsidR="00096E03" w14:paraId="08DCB1EA" w14:textId="77777777" w:rsidTr="0064536E">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57A0B54C" w14:textId="77777777" w:rsidR="00096E03" w:rsidRDefault="00096E03" w:rsidP="0064536E">
            <w:r>
              <w:t>Path</w:t>
            </w:r>
          </w:p>
        </w:tc>
        <w:tc>
          <w:tcPr>
            <w:tcW w:w="3543" w:type="dxa"/>
          </w:tcPr>
          <w:p w14:paraId="4B57FAC7" w14:textId="4894E92C" w:rsidR="00096E03" w:rsidRDefault="00900A12" w:rsidP="0064536E">
            <w:pPr>
              <w:cnfStyle w:val="000000100000" w:firstRow="0" w:lastRow="0" w:firstColumn="0" w:lastColumn="0" w:oddVBand="0" w:evenVBand="0" w:oddHBand="1" w:evenHBand="0" w:firstRowFirstColumn="0" w:firstRowLastColumn="0" w:lastRowFirstColumn="0" w:lastRowLastColumn="0"/>
            </w:pPr>
            <w:r w:rsidRPr="00824CC4">
              <w:rPr>
                <w:noProof/>
              </w:rPr>
              <w:drawing>
                <wp:inline distT="0" distB="0" distL="0" distR="0" wp14:anchorId="13C21806" wp14:editId="28168CCD">
                  <wp:extent cx="1656000" cy="2091975"/>
                  <wp:effectExtent l="0" t="0" r="1905" b="3810"/>
                  <wp:docPr id="11910117" name="Picture 9" descr="Image of a network diagram with 10 vertices. Lengths on the following sides are:&#10;A to B - 5&#10;A to J - 8&#10;B to C - 9&#10;B to E - 9&#10;C to D - 8&#10;D to E - 7&#10;E to F - 7&#10;E to I  - 3&#10;E to J - 4&#10;F to G - 9&#10;G to I - 8&#10;G to H - 8&#10;H to I - 6&#10;I to J - 2.">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117" name="Picture 9" descr="Image of a network diagram with 10 vertices. Lengths on the following sides are:&#10;A to B - 5&#10;A to J - 8&#10;B to C - 9&#10;B to E - 9&#10;C to D - 8&#10;D to E - 7&#10;E to F - 7&#10;E to I  - 3&#10;E to J - 4&#10;F to G - 9&#10;G to I - 8&#10;G to H - 8&#10;H to I - 6&#10;I to J - 2.">
                            <a:extLst>
                              <a:ext uri="{FF2B5EF4-FFF2-40B4-BE49-F238E27FC236}">
                                <a16:creationId xmlns:a16="http://schemas.microsoft.com/office/drawing/2014/main" id="{D334B307-E5C4-9959-D061-4281424DB107}"/>
                              </a:ext>
                            </a:extLst>
                          </pic:cNvPr>
                          <pic:cNvPicPr>
                            <a:picLocks noChangeAspect="1"/>
                          </pic:cNvPicPr>
                        </pic:nvPicPr>
                        <pic:blipFill>
                          <a:blip r:embed="rId35"/>
                          <a:stretch>
                            <a:fillRect/>
                          </a:stretch>
                        </pic:blipFill>
                        <pic:spPr>
                          <a:xfrm>
                            <a:off x="0" y="0"/>
                            <a:ext cx="1656000" cy="2091975"/>
                          </a:xfrm>
                          <a:prstGeom prst="rect">
                            <a:avLst/>
                          </a:prstGeom>
                        </pic:spPr>
                      </pic:pic>
                    </a:graphicData>
                  </a:graphic>
                </wp:inline>
              </w:drawing>
            </w:r>
          </w:p>
        </w:tc>
        <w:tc>
          <w:tcPr>
            <w:tcW w:w="3828" w:type="dxa"/>
          </w:tcPr>
          <w:p w14:paraId="093C79CA"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c>
          <w:tcPr>
            <w:tcW w:w="4116" w:type="dxa"/>
          </w:tcPr>
          <w:p w14:paraId="7018F786"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r>
      <w:tr w:rsidR="00096E03" w14:paraId="4EE6AE06" w14:textId="77777777" w:rsidTr="0064536E">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15A21695" w14:textId="77777777" w:rsidR="00096E03" w:rsidRDefault="00096E03" w:rsidP="0064536E">
            <w:r>
              <w:lastRenderedPageBreak/>
              <w:t>Tree</w:t>
            </w:r>
          </w:p>
        </w:tc>
        <w:tc>
          <w:tcPr>
            <w:tcW w:w="3543" w:type="dxa"/>
          </w:tcPr>
          <w:p w14:paraId="06490AEE" w14:textId="1BE1CDFC" w:rsidR="00096E03" w:rsidRDefault="00900A12" w:rsidP="0064536E">
            <w:pPr>
              <w:cnfStyle w:val="000000010000" w:firstRow="0" w:lastRow="0" w:firstColumn="0" w:lastColumn="0" w:oddVBand="0" w:evenVBand="0" w:oddHBand="0" w:evenHBand="1" w:firstRowFirstColumn="0" w:firstRowLastColumn="0" w:lastRowFirstColumn="0" w:lastRowLastColumn="0"/>
            </w:pPr>
            <w:r w:rsidRPr="00824CC4">
              <w:rPr>
                <w:noProof/>
              </w:rPr>
              <w:drawing>
                <wp:inline distT="0" distB="0" distL="0" distR="0" wp14:anchorId="40A80F58" wp14:editId="6F94B283">
                  <wp:extent cx="1656000" cy="2091975"/>
                  <wp:effectExtent l="0" t="0" r="1905" b="3810"/>
                  <wp:docPr id="1864629018" name="Picture 9" descr="Image of a network diagram with 10 vertices. Lengths on the following sides are:&#10;A to B - 5&#10;A to J - 8&#10;B to C - 9&#10;B to E - 9&#10;C to D - 8&#10;D to E - 7&#10;E to F - 7&#10;E to I  - 3&#10;E to J - 4&#10;F to G - 9&#10;G to I - 8&#10;G to H - 8&#10;H to I - 6&#10;I to J - 2.">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29018" name="Picture 9" descr="Image of a network diagram with 10 vertices. Lengths on the following sides are:&#10;A to B - 5&#10;A to J - 8&#10;B to C - 9&#10;B to E - 9&#10;C to D - 8&#10;D to E - 7&#10;E to F - 7&#10;E to I  - 3&#10;E to J - 4&#10;F to G - 9&#10;G to I - 8&#10;G to H - 8&#10;H to I - 6&#10;I to J - 2.">
                            <a:extLst>
                              <a:ext uri="{FF2B5EF4-FFF2-40B4-BE49-F238E27FC236}">
                                <a16:creationId xmlns:a16="http://schemas.microsoft.com/office/drawing/2014/main" id="{D334B307-E5C4-9959-D061-4281424DB107}"/>
                              </a:ext>
                            </a:extLst>
                          </pic:cNvPr>
                          <pic:cNvPicPr>
                            <a:picLocks noChangeAspect="1"/>
                          </pic:cNvPicPr>
                        </pic:nvPicPr>
                        <pic:blipFill>
                          <a:blip r:embed="rId35"/>
                          <a:stretch>
                            <a:fillRect/>
                          </a:stretch>
                        </pic:blipFill>
                        <pic:spPr>
                          <a:xfrm>
                            <a:off x="0" y="0"/>
                            <a:ext cx="1656000" cy="2091975"/>
                          </a:xfrm>
                          <a:prstGeom prst="rect">
                            <a:avLst/>
                          </a:prstGeom>
                        </pic:spPr>
                      </pic:pic>
                    </a:graphicData>
                  </a:graphic>
                </wp:inline>
              </w:drawing>
            </w:r>
          </w:p>
        </w:tc>
        <w:tc>
          <w:tcPr>
            <w:tcW w:w="3828" w:type="dxa"/>
          </w:tcPr>
          <w:p w14:paraId="3B34F3CD" w14:textId="77777777" w:rsidR="00096E03" w:rsidRDefault="00096E03" w:rsidP="0064536E">
            <w:pPr>
              <w:cnfStyle w:val="000000010000" w:firstRow="0" w:lastRow="0" w:firstColumn="0" w:lastColumn="0" w:oddVBand="0" w:evenVBand="0" w:oddHBand="0" w:evenHBand="1" w:firstRowFirstColumn="0" w:firstRowLastColumn="0" w:lastRowFirstColumn="0" w:lastRowLastColumn="0"/>
            </w:pPr>
          </w:p>
        </w:tc>
        <w:tc>
          <w:tcPr>
            <w:tcW w:w="4116" w:type="dxa"/>
          </w:tcPr>
          <w:p w14:paraId="7979C0CF" w14:textId="77777777" w:rsidR="00096E03" w:rsidRDefault="00096E03" w:rsidP="0064536E">
            <w:pPr>
              <w:cnfStyle w:val="000000010000" w:firstRow="0" w:lastRow="0" w:firstColumn="0" w:lastColumn="0" w:oddVBand="0" w:evenVBand="0" w:oddHBand="0" w:evenHBand="1" w:firstRowFirstColumn="0" w:firstRowLastColumn="0" w:lastRowFirstColumn="0" w:lastRowLastColumn="0"/>
            </w:pPr>
          </w:p>
        </w:tc>
      </w:tr>
      <w:tr w:rsidR="00096E03" w14:paraId="026C1E38" w14:textId="77777777" w:rsidTr="0064536E">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02AEFA85" w14:textId="77777777" w:rsidR="00096E03" w:rsidRDefault="00096E03" w:rsidP="0064536E">
            <w:r>
              <w:t>Spanning tree</w:t>
            </w:r>
          </w:p>
        </w:tc>
        <w:tc>
          <w:tcPr>
            <w:tcW w:w="3543" w:type="dxa"/>
          </w:tcPr>
          <w:p w14:paraId="0DCD67BB" w14:textId="463B9A0D" w:rsidR="00096E03" w:rsidRDefault="00900A12" w:rsidP="0064536E">
            <w:pPr>
              <w:cnfStyle w:val="000000100000" w:firstRow="0" w:lastRow="0" w:firstColumn="0" w:lastColumn="0" w:oddVBand="0" w:evenVBand="0" w:oddHBand="1" w:evenHBand="0" w:firstRowFirstColumn="0" w:firstRowLastColumn="0" w:lastRowFirstColumn="0" w:lastRowLastColumn="0"/>
            </w:pPr>
            <w:r w:rsidRPr="00824CC4">
              <w:rPr>
                <w:noProof/>
              </w:rPr>
              <w:drawing>
                <wp:inline distT="0" distB="0" distL="0" distR="0" wp14:anchorId="7791CF91" wp14:editId="7B42AE9A">
                  <wp:extent cx="1656000" cy="2091975"/>
                  <wp:effectExtent l="0" t="0" r="1905" b="3810"/>
                  <wp:docPr id="619980419" name="Picture 9" descr="Image of a network diagram with 10 vertices. Lengths on the following sides are:&#10;A to B - 5&#10;A to J - 8&#10;B to C - 9&#10;B to E - 9&#10;C to D - 8&#10;D to E - 7&#10;E to F - 7&#10;E to I  - 3&#10;E to J - 4&#10;F to G - 9&#10;G to I - 8&#10;G to H - 8&#10;H to I - 6&#10;I to J - 2.">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80419" name="Picture 9" descr="Image of a network diagram with 10 vertices. Lengths on the following sides are:&#10;A to B - 5&#10;A to J - 8&#10;B to C - 9&#10;B to E - 9&#10;C to D - 8&#10;D to E - 7&#10;E to F - 7&#10;E to I  - 3&#10;E to J - 4&#10;F to G - 9&#10;G to I - 8&#10;G to H - 8&#10;H to I - 6&#10;I to J - 2.">
                            <a:extLst>
                              <a:ext uri="{FF2B5EF4-FFF2-40B4-BE49-F238E27FC236}">
                                <a16:creationId xmlns:a16="http://schemas.microsoft.com/office/drawing/2014/main" id="{D334B307-E5C4-9959-D061-4281424DB107}"/>
                              </a:ext>
                            </a:extLst>
                          </pic:cNvPr>
                          <pic:cNvPicPr>
                            <a:picLocks noChangeAspect="1"/>
                          </pic:cNvPicPr>
                        </pic:nvPicPr>
                        <pic:blipFill>
                          <a:blip r:embed="rId35"/>
                          <a:stretch>
                            <a:fillRect/>
                          </a:stretch>
                        </pic:blipFill>
                        <pic:spPr>
                          <a:xfrm>
                            <a:off x="0" y="0"/>
                            <a:ext cx="1656000" cy="2091975"/>
                          </a:xfrm>
                          <a:prstGeom prst="rect">
                            <a:avLst/>
                          </a:prstGeom>
                        </pic:spPr>
                      </pic:pic>
                    </a:graphicData>
                  </a:graphic>
                </wp:inline>
              </w:drawing>
            </w:r>
          </w:p>
        </w:tc>
        <w:tc>
          <w:tcPr>
            <w:tcW w:w="3828" w:type="dxa"/>
          </w:tcPr>
          <w:p w14:paraId="1C11393F"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c>
          <w:tcPr>
            <w:tcW w:w="4116" w:type="dxa"/>
          </w:tcPr>
          <w:p w14:paraId="5BCDD4DE"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r>
      <w:tr w:rsidR="00096E03" w14:paraId="44A55434" w14:textId="77777777" w:rsidTr="0064536E">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08D00E75" w14:textId="77777777" w:rsidR="00096E03" w:rsidRDefault="00096E03" w:rsidP="0064536E">
            <w:r>
              <w:lastRenderedPageBreak/>
              <w:t>Minimum spanning tree</w:t>
            </w:r>
          </w:p>
        </w:tc>
        <w:tc>
          <w:tcPr>
            <w:tcW w:w="3543" w:type="dxa"/>
          </w:tcPr>
          <w:p w14:paraId="30C75641" w14:textId="6C4A16B3" w:rsidR="00096E03" w:rsidRDefault="00900A12" w:rsidP="0064536E">
            <w:pPr>
              <w:cnfStyle w:val="000000010000" w:firstRow="0" w:lastRow="0" w:firstColumn="0" w:lastColumn="0" w:oddVBand="0" w:evenVBand="0" w:oddHBand="0" w:evenHBand="1" w:firstRowFirstColumn="0" w:firstRowLastColumn="0" w:lastRowFirstColumn="0" w:lastRowLastColumn="0"/>
            </w:pPr>
            <w:r w:rsidRPr="00824CC4">
              <w:rPr>
                <w:noProof/>
              </w:rPr>
              <w:drawing>
                <wp:inline distT="0" distB="0" distL="0" distR="0" wp14:anchorId="7155C4DD" wp14:editId="5E55D7CF">
                  <wp:extent cx="1656000" cy="2091975"/>
                  <wp:effectExtent l="0" t="0" r="1905" b="3810"/>
                  <wp:docPr id="1740629565" name="Picture 9" descr="Image of a network diagram with 10 vertices. Lengths on the following sides are:&#10;A to B - 5&#10;A to J - 8&#10;B to C - 9&#10;B to E - 9&#10;C to D - 8&#10;D to E - 7&#10;E to F - 7&#10;E to I  - 3&#10;E to J - 4&#10;F to G - 9&#10;G to I - 8&#10;G to H - 8&#10;H to I - 6&#10;I to J - 2.">
                    <a:extLst xmlns:a="http://schemas.openxmlformats.org/drawingml/2006/main">
                      <a:ext uri="{FF2B5EF4-FFF2-40B4-BE49-F238E27FC236}">
                        <a16:creationId xmlns:a16="http://schemas.microsoft.com/office/drawing/2014/main" id="{D334B307-E5C4-9959-D061-4281424DB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29565" name="Picture 9" descr="Image of a network diagram with 10 vertices. Lengths on the following sides are:&#10;A to B - 5&#10;A to J - 8&#10;B to C - 9&#10;B to E - 9&#10;C to D - 8&#10;D to E - 7&#10;E to F - 7&#10;E to I  - 3&#10;E to J - 4&#10;F to G - 9&#10;G to I - 8&#10;G to H - 8&#10;H to I - 6&#10;I to J - 2.">
                            <a:extLst>
                              <a:ext uri="{FF2B5EF4-FFF2-40B4-BE49-F238E27FC236}">
                                <a16:creationId xmlns:a16="http://schemas.microsoft.com/office/drawing/2014/main" id="{D334B307-E5C4-9959-D061-4281424DB107}"/>
                              </a:ext>
                            </a:extLst>
                          </pic:cNvPr>
                          <pic:cNvPicPr>
                            <a:picLocks noChangeAspect="1"/>
                          </pic:cNvPicPr>
                        </pic:nvPicPr>
                        <pic:blipFill>
                          <a:blip r:embed="rId35"/>
                          <a:stretch>
                            <a:fillRect/>
                          </a:stretch>
                        </pic:blipFill>
                        <pic:spPr>
                          <a:xfrm>
                            <a:off x="0" y="0"/>
                            <a:ext cx="1656000" cy="2091975"/>
                          </a:xfrm>
                          <a:prstGeom prst="rect">
                            <a:avLst/>
                          </a:prstGeom>
                        </pic:spPr>
                      </pic:pic>
                    </a:graphicData>
                  </a:graphic>
                </wp:inline>
              </w:drawing>
            </w:r>
          </w:p>
        </w:tc>
        <w:tc>
          <w:tcPr>
            <w:tcW w:w="3828" w:type="dxa"/>
          </w:tcPr>
          <w:p w14:paraId="6A44CB7A" w14:textId="77777777" w:rsidR="00096E03" w:rsidRDefault="00096E03" w:rsidP="0064536E">
            <w:pPr>
              <w:cnfStyle w:val="000000010000" w:firstRow="0" w:lastRow="0" w:firstColumn="0" w:lastColumn="0" w:oddVBand="0" w:evenVBand="0" w:oddHBand="0" w:evenHBand="1" w:firstRowFirstColumn="0" w:firstRowLastColumn="0" w:lastRowFirstColumn="0" w:lastRowLastColumn="0"/>
            </w:pPr>
          </w:p>
        </w:tc>
        <w:tc>
          <w:tcPr>
            <w:tcW w:w="4116" w:type="dxa"/>
          </w:tcPr>
          <w:p w14:paraId="6C3EEA09" w14:textId="77777777" w:rsidR="00096E03" w:rsidRDefault="00096E03" w:rsidP="0064536E">
            <w:pPr>
              <w:cnfStyle w:val="000000010000" w:firstRow="0" w:lastRow="0" w:firstColumn="0" w:lastColumn="0" w:oddVBand="0" w:evenVBand="0" w:oddHBand="0" w:evenHBand="1" w:firstRowFirstColumn="0" w:firstRowLastColumn="0" w:lastRowFirstColumn="0" w:lastRowLastColumn="0"/>
            </w:pPr>
          </w:p>
        </w:tc>
      </w:tr>
      <w:tr w:rsidR="00096E03" w14:paraId="5D5ED4D6" w14:textId="77777777" w:rsidTr="0064536E">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9" w:type="dxa"/>
          </w:tcPr>
          <w:p w14:paraId="159C2F54" w14:textId="77777777" w:rsidR="00096E03" w:rsidRDefault="00096E03" w:rsidP="0064536E">
            <w:r>
              <w:t>Shortest path</w:t>
            </w:r>
          </w:p>
        </w:tc>
        <w:tc>
          <w:tcPr>
            <w:tcW w:w="3543" w:type="dxa"/>
          </w:tcPr>
          <w:p w14:paraId="23D0543A" w14:textId="540E6B23" w:rsidR="00096E03" w:rsidRDefault="006C320F" w:rsidP="0064536E">
            <w:pPr>
              <w:cnfStyle w:val="000000100000" w:firstRow="0" w:lastRow="0" w:firstColumn="0" w:lastColumn="0" w:oddVBand="0" w:evenVBand="0" w:oddHBand="1" w:evenHBand="0" w:firstRowFirstColumn="0" w:firstRowLastColumn="0" w:lastRowFirstColumn="0" w:lastRowLastColumn="0"/>
            </w:pPr>
            <w:r w:rsidRPr="009D6BC8">
              <w:rPr>
                <w:noProof/>
              </w:rPr>
              <w:drawing>
                <wp:inline distT="0" distB="0" distL="0" distR="0" wp14:anchorId="48310C62" wp14:editId="405BD7AF">
                  <wp:extent cx="1656000" cy="1351250"/>
                  <wp:effectExtent l="0" t="0" r="1905" b="1905"/>
                  <wp:docPr id="280331193" name="Picture 1" descr="A network with 8 vertices.&#10;A-B = 18&#10;A-H = 30&#10;B-C = 23&#10;B-D = 25&#10;C-D = 39&#10;D-E = 49&#10;C-E = 43&#10;C-G = 20&#10;G-H = 15&#10;H-F = 23&#10;G-F = 19&#10;F-E = 29&#10;H-F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31193" name="Picture 1" descr="A network with 8 vertices.&#10;A-B = 18&#10;A-H = 30&#10;B-C = 23&#10;B-D = 25&#10;C-D = 39&#10;D-E = 49&#10;C-E = 43&#10;C-G = 20&#10;G-H = 15&#10;H-F = 23&#10;G-F = 19&#10;F-E = 29&#10;H-F = 23."/>
                          <pic:cNvPicPr/>
                        </pic:nvPicPr>
                        <pic:blipFill>
                          <a:blip r:embed="rId36"/>
                          <a:stretch>
                            <a:fillRect/>
                          </a:stretch>
                        </pic:blipFill>
                        <pic:spPr>
                          <a:xfrm>
                            <a:off x="0" y="0"/>
                            <a:ext cx="1656000" cy="1351250"/>
                          </a:xfrm>
                          <a:prstGeom prst="rect">
                            <a:avLst/>
                          </a:prstGeom>
                        </pic:spPr>
                      </pic:pic>
                    </a:graphicData>
                  </a:graphic>
                </wp:inline>
              </w:drawing>
            </w:r>
          </w:p>
        </w:tc>
        <w:tc>
          <w:tcPr>
            <w:tcW w:w="3828" w:type="dxa"/>
          </w:tcPr>
          <w:p w14:paraId="0A3BFD14"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c>
          <w:tcPr>
            <w:tcW w:w="4116" w:type="dxa"/>
          </w:tcPr>
          <w:p w14:paraId="3A68B119" w14:textId="77777777" w:rsidR="00096E03" w:rsidRDefault="00096E03" w:rsidP="0064536E">
            <w:pPr>
              <w:cnfStyle w:val="000000100000" w:firstRow="0" w:lastRow="0" w:firstColumn="0" w:lastColumn="0" w:oddVBand="0" w:evenVBand="0" w:oddHBand="1" w:evenHBand="0" w:firstRowFirstColumn="0" w:firstRowLastColumn="0" w:lastRowFirstColumn="0" w:lastRowLastColumn="0"/>
            </w:pPr>
          </w:p>
        </w:tc>
      </w:tr>
    </w:tbl>
    <w:p w14:paraId="1A17FDE5" w14:textId="77777777" w:rsidR="00096E03" w:rsidRDefault="00096E03" w:rsidP="00096E03">
      <w:pPr>
        <w:pStyle w:val="Heading2"/>
        <w:sectPr w:rsidR="00096E03" w:rsidSect="00D04AA9">
          <w:pgSz w:w="16838" w:h="11906" w:orient="landscape"/>
          <w:pgMar w:top="1134" w:right="1128" w:bottom="1134" w:left="1134" w:header="488" w:footer="535" w:gutter="0"/>
          <w:cols w:space="708"/>
          <w:titlePg/>
          <w:docGrid w:linePitch="360"/>
        </w:sectPr>
      </w:pPr>
    </w:p>
    <w:p w14:paraId="35C7A574" w14:textId="11E6B1A4" w:rsidR="00FD1394" w:rsidRDefault="00FD1394" w:rsidP="00FD1394">
      <w:pPr>
        <w:pStyle w:val="Heading2"/>
      </w:pPr>
      <w:bookmarkStart w:id="4" w:name="_Appendix_E"/>
      <w:bookmarkEnd w:id="4"/>
      <w:r>
        <w:lastRenderedPageBreak/>
        <w:t xml:space="preserve">Appendix </w:t>
      </w:r>
      <w:r w:rsidR="00BD026C">
        <w:t>E</w:t>
      </w:r>
    </w:p>
    <w:p w14:paraId="47231E4B" w14:textId="232FE591" w:rsidR="00FD1394" w:rsidRDefault="00FD1394" w:rsidP="00FD1394">
      <w:pPr>
        <w:pStyle w:val="Heading3"/>
      </w:pPr>
      <w:r>
        <w:t>HSC-style questions</w:t>
      </w:r>
    </w:p>
    <w:p w14:paraId="688CCCA8" w14:textId="77777777" w:rsidR="007C0043" w:rsidRPr="00E21020" w:rsidRDefault="007C0043" w:rsidP="00E21020">
      <w:pPr>
        <w:rPr>
          <w:rStyle w:val="Strong"/>
        </w:rPr>
      </w:pPr>
      <w:r w:rsidRPr="00E21020">
        <w:rPr>
          <w:rStyle w:val="Strong"/>
        </w:rPr>
        <w:t>Question 1</w:t>
      </w:r>
    </w:p>
    <w:p w14:paraId="60965746" w14:textId="49A8609E" w:rsidR="002D1BED" w:rsidRDefault="00BA195E" w:rsidP="00BA195E">
      <w:r>
        <w:t xml:space="preserve">A </w:t>
      </w:r>
      <w:r w:rsidR="00DD56E3">
        <w:t xml:space="preserve">network diagram </w:t>
      </w:r>
      <w:r w:rsidR="00FD1CB7">
        <w:t xml:space="preserve">for a national park </w:t>
      </w:r>
      <w:r w:rsidR="008809A1">
        <w:t>shows the walking times</w:t>
      </w:r>
      <w:r w:rsidR="00FD1CB7">
        <w:t xml:space="preserve"> between points of interest </w:t>
      </w:r>
      <w:r w:rsidR="00350D0C">
        <w:t>in minutes</w:t>
      </w:r>
      <w:r w:rsidR="005A56F6">
        <w:t>. Some of th</w:t>
      </w:r>
      <w:r w:rsidR="008809A1">
        <w:t>e</w:t>
      </w:r>
      <w:r w:rsidR="005A56F6">
        <w:t xml:space="preserve"> points of interest include the</w:t>
      </w:r>
      <w:r w:rsidR="0061547A">
        <w:t xml:space="preserve"> entrance</w:t>
      </w:r>
      <w:r w:rsidR="005A56F6">
        <w:t xml:space="preserve"> </w:t>
      </w:r>
      <w:r w:rsidR="0061547A">
        <w:t xml:space="preserve">at </w:t>
      </w:r>
      <w:r w:rsidR="00D03663">
        <w:t>A</w:t>
      </w:r>
      <w:r w:rsidR="005A56F6">
        <w:t xml:space="preserve">, </w:t>
      </w:r>
      <w:r w:rsidR="00D03663">
        <w:t xml:space="preserve">the ranger hut at H, a waterfall at </w:t>
      </w:r>
      <w:r w:rsidR="00B42AB6">
        <w:t>E</w:t>
      </w:r>
      <w:r w:rsidR="008809A1">
        <w:t>,</w:t>
      </w:r>
      <w:r w:rsidR="00D03663">
        <w:t xml:space="preserve"> a picnic </w:t>
      </w:r>
      <w:r w:rsidR="004E66B2">
        <w:t>area</w:t>
      </w:r>
      <w:r w:rsidR="00D03663">
        <w:t xml:space="preserve"> at </w:t>
      </w:r>
      <w:r w:rsidR="00F91CB2">
        <w:t>D and a river crossing at C</w:t>
      </w:r>
      <w:r w:rsidR="00D03663">
        <w:t>.</w:t>
      </w:r>
    </w:p>
    <w:p w14:paraId="01F2DCA0" w14:textId="67C30F4A" w:rsidR="004104D0" w:rsidRDefault="004104D0" w:rsidP="00BA195E">
      <w:r w:rsidRPr="004104D0">
        <w:rPr>
          <w:noProof/>
        </w:rPr>
        <w:drawing>
          <wp:inline distT="0" distB="0" distL="0" distR="0" wp14:anchorId="412E6E83" wp14:editId="2FAB9E83">
            <wp:extent cx="4632563" cy="3429000"/>
            <wp:effectExtent l="0" t="0" r="0" b="0"/>
            <wp:docPr id="962871801" name="Picture 1" descr="A network with 8 vertices.&#10;A-B = 18&#10;A-H = 30&#10;B-C = 23&#10;B-D = 25&#10;C-D = 36&#10;D-E = 49&#10;C-E = 43&#10;C-G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71801" name="Picture 1" descr="A network with 8 vertices.&#10;A-B = 18&#10;A-H = 30&#10;B-C = 23&#10;B-D = 25&#10;C-D = 36&#10;D-E = 49&#10;C-E = 43&#10;C-G = 20"/>
                    <pic:cNvPicPr/>
                  </pic:nvPicPr>
                  <pic:blipFill>
                    <a:blip r:embed="rId37"/>
                    <a:stretch>
                      <a:fillRect/>
                    </a:stretch>
                  </pic:blipFill>
                  <pic:spPr>
                    <a:xfrm>
                      <a:off x="0" y="0"/>
                      <a:ext cx="4636384" cy="3431828"/>
                    </a:xfrm>
                    <a:prstGeom prst="rect">
                      <a:avLst/>
                    </a:prstGeom>
                  </pic:spPr>
                </pic:pic>
              </a:graphicData>
            </a:graphic>
          </wp:inline>
        </w:drawing>
      </w:r>
    </w:p>
    <w:p w14:paraId="59B14C61" w14:textId="7C25DD81" w:rsidR="00FD1CB7" w:rsidRDefault="00FD1CB7" w:rsidP="001E7304">
      <w:pPr>
        <w:pStyle w:val="ListNumber2"/>
        <w:numPr>
          <w:ilvl w:val="0"/>
          <w:numId w:val="28"/>
        </w:numPr>
        <w:ind w:left="567"/>
      </w:pPr>
      <w:r>
        <w:t>What is the shortest path from the entrance (A) to the waterfall (</w:t>
      </w:r>
      <w:r w:rsidR="00B42AB6">
        <w:t>E</w:t>
      </w:r>
      <w:r>
        <w:t>)?</w:t>
      </w:r>
    </w:p>
    <w:p w14:paraId="2BC0E1AB" w14:textId="3A735052" w:rsidR="00FD1CB7" w:rsidRDefault="00B40AEA" w:rsidP="001E7304">
      <w:pPr>
        <w:pStyle w:val="ListNumber2"/>
        <w:ind w:left="567"/>
      </w:pPr>
      <w:r>
        <w:t xml:space="preserve">A ranger wants to travel from the </w:t>
      </w:r>
      <w:r w:rsidR="00653671">
        <w:t>ranger</w:t>
      </w:r>
      <w:r>
        <w:t xml:space="preserve"> hut (</w:t>
      </w:r>
      <w:r w:rsidR="004E66B2">
        <w:t>H) to the picnic area (D) however the</w:t>
      </w:r>
      <w:r w:rsidR="00190513">
        <w:t xml:space="preserve"> track from the</w:t>
      </w:r>
      <w:r w:rsidR="004E66B2">
        <w:t xml:space="preserve"> river crossing </w:t>
      </w:r>
      <w:r w:rsidR="00AC62D9">
        <w:t xml:space="preserve">(C) </w:t>
      </w:r>
      <w:r w:rsidR="00190513">
        <w:t xml:space="preserve">to the picnic area (D) </w:t>
      </w:r>
      <w:r w:rsidR="004E66B2">
        <w:t xml:space="preserve">is </w:t>
      </w:r>
      <w:r w:rsidR="00AC62D9">
        <w:t>impassable</w:t>
      </w:r>
      <w:r w:rsidR="004E66B2">
        <w:t xml:space="preserve"> due to flooding</w:t>
      </w:r>
      <w:r w:rsidR="00AC62D9">
        <w:t>.</w:t>
      </w:r>
    </w:p>
    <w:p w14:paraId="6C1E3B1F" w14:textId="01D6BCBF" w:rsidR="00FD1394" w:rsidRPr="006D46EA" w:rsidRDefault="00AC62D9" w:rsidP="001E7304">
      <w:pPr>
        <w:pStyle w:val="ListNumber2"/>
        <w:numPr>
          <w:ilvl w:val="0"/>
          <w:numId w:val="0"/>
        </w:numPr>
        <w:ind w:left="567"/>
      </w:pPr>
      <w:r w:rsidRPr="006D46EA">
        <w:t xml:space="preserve">How </w:t>
      </w:r>
      <w:r w:rsidR="00057CA1" w:rsidRPr="006D46EA">
        <w:t>much time is added to the</w:t>
      </w:r>
      <w:r w:rsidR="00161F70" w:rsidRPr="006D46EA">
        <w:t xml:space="preserve"> </w:t>
      </w:r>
      <w:r w:rsidR="00374654" w:rsidRPr="006D46EA">
        <w:t>ranger’s</w:t>
      </w:r>
      <w:r w:rsidR="00057CA1" w:rsidRPr="006D46EA">
        <w:t xml:space="preserve"> trip </w:t>
      </w:r>
      <w:r w:rsidR="004104D0">
        <w:t xml:space="preserve">if he takes the next shortest path </w:t>
      </w:r>
      <w:r w:rsidR="00057CA1" w:rsidRPr="006D46EA">
        <w:t>from</w:t>
      </w:r>
      <w:r w:rsidR="00E25E15" w:rsidRPr="006D46EA">
        <w:t xml:space="preserve"> the</w:t>
      </w:r>
      <w:r w:rsidR="00161F70" w:rsidRPr="006D46EA">
        <w:t xml:space="preserve"> hut (H) to the picnic area (D) after the track closure?</w:t>
      </w:r>
    </w:p>
    <w:p w14:paraId="1C4D4F4A" w14:textId="77777777" w:rsidR="007C0043" w:rsidRDefault="007C0043">
      <w:pPr>
        <w:suppressAutoHyphens w:val="0"/>
        <w:spacing w:before="0" w:after="160" w:line="259" w:lineRule="auto"/>
        <w:rPr>
          <w:b/>
          <w:noProof/>
          <w:szCs w:val="32"/>
        </w:rPr>
      </w:pPr>
      <w:r>
        <w:rPr>
          <w:noProof/>
        </w:rPr>
        <w:br w:type="page"/>
      </w:r>
    </w:p>
    <w:p w14:paraId="29A236A4" w14:textId="1913811F" w:rsidR="007C0043" w:rsidRPr="00E21020" w:rsidRDefault="007C0043" w:rsidP="00E21020">
      <w:pPr>
        <w:rPr>
          <w:rStyle w:val="Strong"/>
        </w:rPr>
      </w:pPr>
      <w:r w:rsidRPr="00E21020">
        <w:rPr>
          <w:rStyle w:val="Strong"/>
        </w:rPr>
        <w:lastRenderedPageBreak/>
        <w:t>Question 2</w:t>
      </w:r>
    </w:p>
    <w:p w14:paraId="00C45D1B" w14:textId="1B4EA577" w:rsidR="005C2968" w:rsidRDefault="005C2968" w:rsidP="00FD1394">
      <w:pPr>
        <w:rPr>
          <w:noProof/>
        </w:rPr>
      </w:pPr>
      <w:r>
        <w:rPr>
          <w:noProof/>
        </w:rPr>
        <w:t>The network diagram shows the distances in k</w:t>
      </w:r>
      <w:r w:rsidR="008809A1">
        <w:rPr>
          <w:noProof/>
        </w:rPr>
        <w:t>ilo</w:t>
      </w:r>
      <w:r>
        <w:rPr>
          <w:noProof/>
        </w:rPr>
        <w:t>m</w:t>
      </w:r>
      <w:r w:rsidR="008809A1">
        <w:rPr>
          <w:noProof/>
        </w:rPr>
        <w:t>etres</w:t>
      </w:r>
      <w:r>
        <w:rPr>
          <w:noProof/>
        </w:rPr>
        <w:t xml:space="preserve"> between locations in Tasmania.</w:t>
      </w:r>
    </w:p>
    <w:p w14:paraId="50055A16" w14:textId="4285AC3F" w:rsidR="007C0043" w:rsidRDefault="007C0043" w:rsidP="00FD1394">
      <w:pPr>
        <w:rPr>
          <w:noProof/>
        </w:rPr>
      </w:pPr>
      <w:r w:rsidRPr="007C0043">
        <w:rPr>
          <w:noProof/>
        </w:rPr>
        <w:drawing>
          <wp:inline distT="0" distB="0" distL="0" distR="0" wp14:anchorId="1D2DB425" wp14:editId="23EE5946">
            <wp:extent cx="6120130" cy="4349750"/>
            <wp:effectExtent l="0" t="0" r="0" b="0"/>
            <wp:docPr id="23096792" name="Picture 1" descr="A network of 9 vertices across Tasmania. Edges indicate the kilometres between ea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6792" name="Picture 1" descr="A network of 9 vertices across Tasmania. Edges indicate the kilometres between each location."/>
                    <pic:cNvPicPr/>
                  </pic:nvPicPr>
                  <pic:blipFill>
                    <a:blip r:embed="rId38"/>
                    <a:stretch>
                      <a:fillRect/>
                    </a:stretch>
                  </pic:blipFill>
                  <pic:spPr>
                    <a:xfrm>
                      <a:off x="0" y="0"/>
                      <a:ext cx="6120130" cy="4349750"/>
                    </a:xfrm>
                    <a:prstGeom prst="rect">
                      <a:avLst/>
                    </a:prstGeom>
                  </pic:spPr>
                </pic:pic>
              </a:graphicData>
            </a:graphic>
          </wp:inline>
        </w:drawing>
      </w:r>
    </w:p>
    <w:p w14:paraId="3ABE806A" w14:textId="78D40D7E" w:rsidR="005C2968" w:rsidRDefault="005C2968" w:rsidP="001E7304">
      <w:pPr>
        <w:pStyle w:val="ListNumber2"/>
        <w:numPr>
          <w:ilvl w:val="0"/>
          <w:numId w:val="25"/>
        </w:numPr>
        <w:ind w:left="567"/>
        <w:rPr>
          <w:noProof/>
        </w:rPr>
      </w:pPr>
      <w:r>
        <w:rPr>
          <w:noProof/>
        </w:rPr>
        <w:t>Draw a minimum spanning tree for this network and determine its length.</w:t>
      </w:r>
    </w:p>
    <w:p w14:paraId="297AF4B9" w14:textId="0CE4B05A" w:rsidR="00B506ED" w:rsidRDefault="00B506ED" w:rsidP="00B506ED">
      <w:pPr>
        <w:pStyle w:val="ListNumber2"/>
        <w:numPr>
          <w:ilvl w:val="0"/>
          <w:numId w:val="0"/>
        </w:numPr>
        <w:ind w:left="1134"/>
        <w:rPr>
          <w:noProof/>
        </w:rPr>
      </w:pPr>
      <w:r>
        <w:rPr>
          <w:noProof/>
        </w:rPr>
        <mc:AlternateContent>
          <mc:Choice Requires="wps">
            <w:drawing>
              <wp:inline distT="0" distB="0" distL="0" distR="0" wp14:anchorId="3C4E1E26" wp14:editId="73C3EE54">
                <wp:extent cx="4333875" cy="2943225"/>
                <wp:effectExtent l="19050" t="19050" r="28575" b="28575"/>
                <wp:docPr id="1178591042" name="Rectangle 1"/>
                <wp:cNvGraphicFramePr/>
                <a:graphic xmlns:a="http://schemas.openxmlformats.org/drawingml/2006/main">
                  <a:graphicData uri="http://schemas.microsoft.com/office/word/2010/wordprocessingShape">
                    <wps:wsp>
                      <wps:cNvSpPr/>
                      <wps:spPr>
                        <a:xfrm>
                          <a:off x="0" y="0"/>
                          <a:ext cx="4333875" cy="29432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FA5FDB" id="Rectangle 1" o:spid="_x0000_s1026" style="width:341.25pt;height:23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" filled="f" strokecolor="#22272b [3213]" strokeweight="2.25pt">
                <w10:anchorlock/>
              </v:rect>
            </w:pict>
          </mc:Fallback>
        </mc:AlternateContent>
      </w:r>
    </w:p>
    <w:p w14:paraId="7BBBBD0E" w14:textId="11FDDFF4" w:rsidR="005C2968" w:rsidRDefault="005C2968" w:rsidP="001E7304">
      <w:pPr>
        <w:pStyle w:val="ListNumber2"/>
        <w:ind w:left="567"/>
        <w:rPr>
          <w:noProof/>
        </w:rPr>
      </w:pPr>
      <w:r>
        <w:rPr>
          <w:noProof/>
        </w:rPr>
        <w:t xml:space="preserve">How far is it from </w:t>
      </w:r>
      <w:r w:rsidR="00A61982">
        <w:rPr>
          <w:noProof/>
        </w:rPr>
        <w:t xml:space="preserve">Stanley to National </w:t>
      </w:r>
      <w:r w:rsidR="00A43B52">
        <w:rPr>
          <w:noProof/>
        </w:rPr>
        <w:t>P</w:t>
      </w:r>
      <w:r w:rsidR="00A61982">
        <w:rPr>
          <w:noProof/>
        </w:rPr>
        <w:t>ark</w:t>
      </w:r>
      <w:r w:rsidR="00A43B52">
        <w:rPr>
          <w:noProof/>
        </w:rPr>
        <w:t xml:space="preserve"> </w:t>
      </w:r>
      <w:r w:rsidR="00C154E9">
        <w:rPr>
          <w:noProof/>
        </w:rPr>
        <w:t>using the shortest route</w:t>
      </w:r>
      <w:r w:rsidR="007C0043">
        <w:rPr>
          <w:noProof/>
        </w:rPr>
        <w:t>?</w:t>
      </w:r>
    </w:p>
    <w:p w14:paraId="4FFDE851" w14:textId="77777777" w:rsidR="000A28FB" w:rsidRDefault="000A28FB">
      <w:pPr>
        <w:suppressAutoHyphens w:val="0"/>
        <w:spacing w:before="0" w:after="160" w:line="259" w:lineRule="auto"/>
        <w:sectPr w:rsidR="000A28FB" w:rsidSect="000A28FB">
          <w:type w:val="continuous"/>
          <w:pgSz w:w="11906" w:h="16838"/>
          <w:pgMar w:top="1128" w:right="1134" w:bottom="1134" w:left="1134" w:header="488" w:footer="535" w:gutter="0"/>
          <w:cols w:space="708"/>
          <w:titlePg/>
          <w:docGrid w:linePitch="360"/>
        </w:sectPr>
      </w:pPr>
    </w:p>
    <w:p w14:paraId="37E79307" w14:textId="3B77C009" w:rsidR="00E00962" w:rsidRDefault="00E00962" w:rsidP="00C17D56">
      <w:pPr>
        <w:pStyle w:val="Heading2"/>
      </w:pPr>
      <w:r w:rsidRPr="0023156B">
        <w:lastRenderedPageBreak/>
        <w:t>Sample solutions</w:t>
      </w:r>
    </w:p>
    <w:p w14:paraId="68F93FE1" w14:textId="42C2225C" w:rsidR="00517BB7" w:rsidRDefault="00E00962" w:rsidP="00721C0B">
      <w:pPr>
        <w:pStyle w:val="Heading3"/>
      </w:pPr>
      <w:r>
        <w:t xml:space="preserve">Appendix </w:t>
      </w:r>
      <w:r w:rsidR="00FB597E">
        <w:t>A</w:t>
      </w:r>
      <w:r>
        <w:t xml:space="preserve"> – </w:t>
      </w:r>
      <w:r w:rsidR="00745615">
        <w:t>t</w:t>
      </w:r>
      <w:r w:rsidR="00FB597E">
        <w:t>ravel block</w:t>
      </w:r>
      <w:r w:rsidR="00517BB7">
        <w:t>s</w:t>
      </w:r>
    </w:p>
    <w:p w14:paraId="7B81BBDB" w14:textId="5E8522AA" w:rsidR="002252B6" w:rsidRDefault="00124B04" w:rsidP="00BB5597">
      <w:pPr>
        <w:rPr>
          <w:noProof/>
        </w:rPr>
      </w:pPr>
      <w:r>
        <w:t xml:space="preserve">All lengths are </w:t>
      </w:r>
      <w:r w:rsidR="005026D8">
        <w:t xml:space="preserve">the same </w:t>
      </w:r>
      <w:r w:rsidR="00A2471A">
        <w:t xml:space="preserve">– </w:t>
      </w:r>
      <w:r w:rsidR="005026D8">
        <w:t>9 times the height of the</w:t>
      </w:r>
      <w:r w:rsidR="00A91747">
        <w:t xml:space="preserve"> </w:t>
      </w:r>
      <w:r w:rsidR="005026D8">
        <w:t>rectangle.</w:t>
      </w:r>
    </w:p>
    <w:p w14:paraId="2AD92839" w14:textId="4A94EE56" w:rsidR="00517BB7" w:rsidRDefault="00703909" w:rsidP="00703909">
      <w:pPr>
        <w:rPr>
          <w:color w:val="002664" w:themeColor="accent1"/>
          <w:sz w:val="32"/>
          <w:szCs w:val="40"/>
        </w:rPr>
      </w:pPr>
      <w:r w:rsidRPr="00703909">
        <w:rPr>
          <w:noProof/>
        </w:rPr>
        <w:drawing>
          <wp:inline distT="0" distB="0" distL="0" distR="0" wp14:anchorId="5BC60D9F" wp14:editId="3784F560">
            <wp:extent cx="5191125" cy="7235813"/>
            <wp:effectExtent l="0" t="0" r="0" b="3810"/>
            <wp:docPr id="930091518" name="Picture 1" descr="Image showing 12 paths through the Appendix A travel blocks problem. All paths contain 3 horizontal lengths  and 3 vertical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91518" name="Picture 1" descr="Image showing 12 paths through the Appendix A travel blocks problem. All paths contain 3 horizontal lengths  and 3 vertical lengths."/>
                    <pic:cNvPicPr/>
                  </pic:nvPicPr>
                  <pic:blipFill>
                    <a:blip r:embed="rId39"/>
                    <a:stretch>
                      <a:fillRect/>
                    </a:stretch>
                  </pic:blipFill>
                  <pic:spPr>
                    <a:xfrm>
                      <a:off x="0" y="0"/>
                      <a:ext cx="5194592" cy="7240645"/>
                    </a:xfrm>
                    <a:prstGeom prst="rect">
                      <a:avLst/>
                    </a:prstGeom>
                  </pic:spPr>
                </pic:pic>
              </a:graphicData>
            </a:graphic>
          </wp:inline>
        </w:drawing>
      </w:r>
      <w:r w:rsidR="00517BB7">
        <w:br w:type="page"/>
      </w:r>
    </w:p>
    <w:p w14:paraId="3EB717E4" w14:textId="58E64035" w:rsidR="00517BB7" w:rsidRDefault="00517BB7" w:rsidP="00721C0B">
      <w:pPr>
        <w:pStyle w:val="Heading3"/>
      </w:pPr>
      <w:r>
        <w:lastRenderedPageBreak/>
        <w:t xml:space="preserve">Appendix </w:t>
      </w:r>
      <w:r w:rsidR="008223FA">
        <w:t>B</w:t>
      </w:r>
      <w:r>
        <w:t xml:space="preserve"> – </w:t>
      </w:r>
      <w:r w:rsidR="00745615">
        <w:t>t</w:t>
      </w:r>
      <w:r w:rsidR="008223FA">
        <w:t>ravel times</w:t>
      </w:r>
    </w:p>
    <w:p w14:paraId="55AFCAF3" w14:textId="77777777" w:rsidR="00E9198E" w:rsidRDefault="00D206ED">
      <w:pPr>
        <w:suppressAutoHyphens w:val="0"/>
        <w:spacing w:before="0" w:after="160" w:line="259" w:lineRule="auto"/>
      </w:pPr>
      <w:r w:rsidRPr="00D206ED">
        <w:rPr>
          <w:noProof/>
        </w:rPr>
        <w:drawing>
          <wp:inline distT="0" distB="0" distL="0" distR="0" wp14:anchorId="6DFA7511" wp14:editId="22094FD8">
            <wp:extent cx="6120130" cy="2959735"/>
            <wp:effectExtent l="0" t="0" r="0" b="0"/>
            <wp:docPr id="1638745121" name="Picture 1" descr="A Google map of Kangaroo Island. Ten vertices are marked on the island with a letter. A network is overlayed with the times it takes to drive betwee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5121" name="Picture 1" descr="A Google map of Kangaroo Island. Ten vertices are marked on the island with a letter. A network is overlayed with the times it takes to drive between locations."/>
                    <pic:cNvPicPr/>
                  </pic:nvPicPr>
                  <pic:blipFill>
                    <a:blip r:embed="rId40"/>
                    <a:stretch>
                      <a:fillRect/>
                    </a:stretch>
                  </pic:blipFill>
                  <pic:spPr>
                    <a:xfrm>
                      <a:off x="0" y="0"/>
                      <a:ext cx="6120130" cy="2959735"/>
                    </a:xfrm>
                    <a:prstGeom prst="rect">
                      <a:avLst/>
                    </a:prstGeom>
                  </pic:spPr>
                </pic:pic>
              </a:graphicData>
            </a:graphic>
          </wp:inline>
        </w:drawing>
      </w:r>
    </w:p>
    <w:p w14:paraId="64F8E840" w14:textId="03F6067D" w:rsidR="005D2EE3" w:rsidRDefault="00ED5145" w:rsidP="00ED5145">
      <w:pPr>
        <w:pStyle w:val="Caption"/>
      </w:pPr>
      <w:r w:rsidRPr="00703909">
        <w:rPr>
          <w:color w:val="auto"/>
        </w:rPr>
        <w:t xml:space="preserve">This image has been adapted from </w:t>
      </w:r>
      <w:hyperlink r:id="rId41" w:history="1">
        <w:r w:rsidR="00D53CE1" w:rsidRPr="00972C88">
          <w:rPr>
            <w:rStyle w:val="Hyperlink"/>
          </w:rPr>
          <w:t>Google Maps</w:t>
        </w:r>
      </w:hyperlink>
      <w:r w:rsidR="00D53CE1">
        <w:rPr>
          <w:color w:val="auto"/>
        </w:rPr>
        <w:t xml:space="preserve"> – </w:t>
      </w:r>
      <w:hyperlink r:id="rId42" w:history="1">
        <w:r w:rsidR="00324A32" w:rsidRPr="00324A32">
          <w:rPr>
            <w:rStyle w:val="Hyperlink"/>
          </w:rPr>
          <w:t>Kangaroo Island</w:t>
        </w:r>
      </w:hyperlink>
      <w:r w:rsidR="00324A32">
        <w:rPr>
          <w:color w:val="auto"/>
        </w:rPr>
        <w:t xml:space="preserve">. </w:t>
      </w:r>
    </w:p>
    <w:p w14:paraId="5409A2BE" w14:textId="42217907" w:rsidR="00E9198E" w:rsidRDefault="00E9198E" w:rsidP="00E9198E">
      <w:pPr>
        <w:pStyle w:val="Heading3"/>
      </w:pPr>
      <w:r>
        <w:t xml:space="preserve">Appendix C – </w:t>
      </w:r>
      <w:r w:rsidR="00745615">
        <w:t>s</w:t>
      </w:r>
      <w:r>
        <w:t>hortest paths</w:t>
      </w:r>
    </w:p>
    <w:p w14:paraId="53FEF055" w14:textId="1CC8A781" w:rsidR="00110BCB" w:rsidRPr="00721C0B" w:rsidRDefault="00110BCB" w:rsidP="00721C0B">
      <w:pPr>
        <w:rPr>
          <w:rStyle w:val="Strong"/>
        </w:rPr>
      </w:pPr>
      <w:r w:rsidRPr="00721C0B">
        <w:rPr>
          <w:rStyle w:val="Strong"/>
        </w:rPr>
        <w:t>Question 1</w:t>
      </w:r>
    </w:p>
    <w:p w14:paraId="47102B62" w14:textId="75769A3F" w:rsidR="001852BF" w:rsidRPr="001852BF" w:rsidRDefault="00E907D3" w:rsidP="00110BCB">
      <w:pPr>
        <w:rPr>
          <w:rFonts w:eastAsiaTheme="minorEastAsia"/>
        </w:rPr>
      </w:pPr>
      <w:r>
        <w:t xml:space="preserve">Buckingham </w:t>
      </w:r>
      <w:r w:rsidR="009848BF">
        <w:t>P</w:t>
      </w:r>
      <w:r>
        <w:t xml:space="preserve">alace </w:t>
      </w:r>
      <w:r w:rsidR="00235EBB">
        <w:t>–</w:t>
      </w:r>
      <w:r>
        <w:t xml:space="preserve"> </w:t>
      </w:r>
      <w:r w:rsidR="00973E8D">
        <w:t xml:space="preserve">Westminster </w:t>
      </w:r>
      <w:r w:rsidR="009848BF">
        <w:t>A</w:t>
      </w:r>
      <w:r w:rsidR="00973E8D">
        <w:t xml:space="preserve">bbey </w:t>
      </w:r>
      <w:r w:rsidR="00717FAB">
        <w:t>–</w:t>
      </w:r>
      <w:r w:rsidR="00973E8D">
        <w:t xml:space="preserve"> </w:t>
      </w:r>
      <w:r w:rsidR="00717FAB">
        <w:t xml:space="preserve">London </w:t>
      </w:r>
      <w:r w:rsidR="009848BF">
        <w:t>E</w:t>
      </w:r>
      <w:r w:rsidR="00717FAB">
        <w:t>ye – Towe</w:t>
      </w:r>
      <w:r w:rsidR="009848BF">
        <w:t>r</w:t>
      </w:r>
      <w:r w:rsidR="00717FAB">
        <w:t xml:space="preserve"> of London </w:t>
      </w:r>
    </w:p>
    <w:p w14:paraId="3F9D96F6" w14:textId="4EC5650F" w:rsidR="00110BCB" w:rsidRDefault="00717FAB" w:rsidP="00110BCB">
      <m:oMathPara>
        <m:oMath>
          <m:r>
            <w:rPr>
              <w:rFonts w:ascii="Cambria Math" w:hAnsi="Cambria Math"/>
            </w:rPr>
            <m:t>=4+7+13</m:t>
          </m:r>
          <m:r>
            <m:rPr>
              <m:sty m:val="p"/>
            </m:rPr>
            <w:rPr>
              <w:rFonts w:ascii="Cambria Math" w:hAnsi="Cambria Math"/>
            </w:rPr>
            <w:br/>
          </m:r>
        </m:oMath>
        <m:oMath>
          <m:r>
            <w:rPr>
              <w:rFonts w:ascii="Cambria Math" w:hAnsi="Cambria Math"/>
            </w:rPr>
            <m:t>=24</m:t>
          </m:r>
        </m:oMath>
      </m:oMathPara>
    </w:p>
    <w:p w14:paraId="7AA2410E" w14:textId="77777777" w:rsidR="00C25EEA" w:rsidRPr="00721C0B" w:rsidRDefault="00110BCB" w:rsidP="00721C0B">
      <w:pPr>
        <w:rPr>
          <w:rStyle w:val="Strong"/>
        </w:rPr>
      </w:pPr>
      <w:r w:rsidRPr="00721C0B">
        <w:rPr>
          <w:rStyle w:val="Strong"/>
        </w:rPr>
        <w:t>Question 2</w:t>
      </w:r>
    </w:p>
    <w:p w14:paraId="76DEC8CB" w14:textId="67C0FC54" w:rsidR="00C5076A" w:rsidRDefault="00C5076A" w:rsidP="009568D8">
      <w:pPr>
        <w:pStyle w:val="ListNumber2"/>
        <w:numPr>
          <w:ilvl w:val="0"/>
          <w:numId w:val="24"/>
        </w:numPr>
        <w:ind w:left="567"/>
      </w:pPr>
      <w:r>
        <w:t>Townsville</w:t>
      </w:r>
      <w:r w:rsidR="00C87C08">
        <w:t xml:space="preserve"> –</w:t>
      </w:r>
      <w:r w:rsidR="0077443E">
        <w:t xml:space="preserve"> Port Mores</w:t>
      </w:r>
      <w:r w:rsidR="00F239CE">
        <w:t xml:space="preserve">by </w:t>
      </w:r>
      <w:r w:rsidR="00E834FE">
        <w:t>–</w:t>
      </w:r>
      <w:r w:rsidR="00F239CE">
        <w:t xml:space="preserve"> Solomon</w:t>
      </w:r>
      <w:r w:rsidR="00E834FE">
        <w:t xml:space="preserve"> </w:t>
      </w:r>
      <w:r w:rsidR="002C2863">
        <w:t>Island</w:t>
      </w:r>
      <w:r w:rsidR="006D46EA">
        <w:t>s</w:t>
      </w:r>
      <w:r w:rsidR="002C2863">
        <w:t xml:space="preserve"> – Samoa – Tonga</w:t>
      </w:r>
    </w:p>
    <w:p w14:paraId="4D32BD18" w14:textId="634B65FB" w:rsidR="002C2863" w:rsidRPr="006F389B" w:rsidRDefault="0024600B" w:rsidP="009568D8">
      <w:pPr>
        <w:ind w:left="567"/>
        <w:rPr>
          <w:rFonts w:eastAsiaTheme="minorEastAsia"/>
        </w:rPr>
      </w:pPr>
      <m:oMathPara>
        <m:oMath>
          <m:r>
            <w:rPr>
              <w:rFonts w:ascii="Cambria Math" w:hAnsi="Cambria Math"/>
            </w:rPr>
            <m:t>=1130+1430+3100+580</m:t>
          </m:r>
          <m:r>
            <m:rPr>
              <m:sty m:val="p"/>
            </m:rPr>
            <w:rPr>
              <w:rFonts w:ascii="Cambria Math" w:hAnsi="Cambria Math"/>
            </w:rPr>
            <w:br/>
          </m:r>
        </m:oMath>
        <m:oMath>
          <m:r>
            <w:rPr>
              <w:rFonts w:ascii="Cambria Math" w:hAnsi="Cambria Math"/>
            </w:rPr>
            <m:t>=6240</m:t>
          </m:r>
        </m:oMath>
      </m:oMathPara>
    </w:p>
    <w:p w14:paraId="22A74858" w14:textId="173D5A75" w:rsidR="006F389B" w:rsidRDefault="00772C7C" w:rsidP="009568D8">
      <w:pPr>
        <w:pStyle w:val="ListNumber2"/>
        <w:ind w:left="567"/>
      </w:pPr>
      <w:r>
        <w:t>Townsville – Port Moresby and Samoa – Tonga</w:t>
      </w:r>
    </w:p>
    <w:p w14:paraId="2B360B13" w14:textId="40023537" w:rsidR="00C25EEA" w:rsidRDefault="00772C7C" w:rsidP="009568D8">
      <w:pPr>
        <w:pStyle w:val="ListNumber2"/>
        <w:ind w:left="567"/>
      </w:pPr>
      <w:r>
        <w:t xml:space="preserve">The </w:t>
      </w:r>
      <w:r w:rsidR="00632AC6">
        <w:t>minimum</w:t>
      </w:r>
      <w:r>
        <w:t xml:space="preserve"> spanning tree does not connect Soloman Islands to Samoa as the </w:t>
      </w:r>
      <w:r w:rsidR="00686FAD">
        <w:t xml:space="preserve">shortest connecter to the </w:t>
      </w:r>
      <w:r w:rsidR="00632AC6">
        <w:t>minimum</w:t>
      </w:r>
      <w:r w:rsidR="00686FAD">
        <w:t xml:space="preserve"> spanning tree as Vanuatu is closer</w:t>
      </w:r>
      <w:r w:rsidR="00632AC6">
        <w:t xml:space="preserve"> at 1100 km.</w:t>
      </w:r>
    </w:p>
    <w:p w14:paraId="537798E2" w14:textId="77777777" w:rsidR="00C25EEA" w:rsidRDefault="00C25EEA">
      <w:pPr>
        <w:suppressAutoHyphens w:val="0"/>
        <w:spacing w:before="0" w:after="160" w:line="259" w:lineRule="auto"/>
      </w:pPr>
      <w:r>
        <w:br w:type="page"/>
      </w:r>
    </w:p>
    <w:p w14:paraId="67265520" w14:textId="77777777" w:rsidR="00BD36A1" w:rsidRDefault="00BD36A1" w:rsidP="00C25EEA">
      <w:pPr>
        <w:pStyle w:val="Heading3"/>
        <w:sectPr w:rsidR="00BD36A1" w:rsidSect="00517BB7">
          <w:type w:val="continuous"/>
          <w:pgSz w:w="11906" w:h="16838"/>
          <w:pgMar w:top="1128" w:right="1134" w:bottom="1134" w:left="1134" w:header="488" w:footer="535" w:gutter="0"/>
          <w:cols w:space="708"/>
          <w:titlePg/>
          <w:docGrid w:linePitch="360"/>
        </w:sectPr>
      </w:pPr>
    </w:p>
    <w:p w14:paraId="3E8AF867" w14:textId="719D0F75" w:rsidR="00C25EEA" w:rsidRDefault="00C25EEA" w:rsidP="00721C0B">
      <w:pPr>
        <w:pStyle w:val="Heading3"/>
      </w:pPr>
      <w:r>
        <w:lastRenderedPageBreak/>
        <w:t xml:space="preserve">Appendix D – </w:t>
      </w:r>
      <w:r w:rsidR="00745615">
        <w:t>g</w:t>
      </w:r>
      <w:r>
        <w:t>lossary of terms</w:t>
      </w:r>
      <w:r w:rsidR="00385A8A">
        <w:t xml:space="preserve"> and conditions</w:t>
      </w:r>
    </w:p>
    <w:tbl>
      <w:tblPr>
        <w:tblStyle w:val="Tableheader"/>
        <w:tblW w:w="0" w:type="auto"/>
        <w:tblLook w:val="04A0" w:firstRow="1" w:lastRow="0" w:firstColumn="1" w:lastColumn="0" w:noHBand="0" w:noVBand="1"/>
        <w:tblDescription w:val="A table used to help students learn the terminology with columns that are the term, a picture for students to draw on, the definition and any other notes they wish to make."/>
      </w:tblPr>
      <w:tblGrid>
        <w:gridCol w:w="2634"/>
        <w:gridCol w:w="3364"/>
        <w:gridCol w:w="4283"/>
        <w:gridCol w:w="4287"/>
      </w:tblGrid>
      <w:tr w:rsidR="00F226C4" w14:paraId="3ECB9A9C" w14:textId="77777777" w:rsidTr="001E11B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83" w:type="dxa"/>
          </w:tcPr>
          <w:p w14:paraId="0EF4786A" w14:textId="77777777" w:rsidR="009D68E1" w:rsidRPr="00843DB4" w:rsidRDefault="009D68E1" w:rsidP="001E11B7">
            <w:pPr>
              <w:rPr>
                <w:bCs/>
              </w:rPr>
            </w:pPr>
            <w:r w:rsidRPr="00843DB4">
              <w:rPr>
                <w:bCs/>
              </w:rPr>
              <w:t>Term</w:t>
            </w:r>
          </w:p>
        </w:tc>
        <w:tc>
          <w:tcPr>
            <w:tcW w:w="3155" w:type="dxa"/>
          </w:tcPr>
          <w:p w14:paraId="53BC2584" w14:textId="77777777" w:rsidR="009D68E1" w:rsidRPr="00843DB4" w:rsidRDefault="009D68E1" w:rsidP="001E11B7">
            <w:pPr>
              <w:cnfStyle w:val="100000000000" w:firstRow="1" w:lastRow="0" w:firstColumn="0" w:lastColumn="0" w:oddVBand="0" w:evenVBand="0" w:oddHBand="0" w:evenHBand="0" w:firstRowFirstColumn="0" w:firstRowLastColumn="0" w:lastRowFirstColumn="0" w:lastRowLastColumn="0"/>
              <w:rPr>
                <w:bCs/>
              </w:rPr>
            </w:pPr>
            <w:r w:rsidRPr="00843DB4">
              <w:rPr>
                <w:bCs/>
              </w:rPr>
              <w:t>Picture</w:t>
            </w:r>
          </w:p>
        </w:tc>
        <w:tc>
          <w:tcPr>
            <w:tcW w:w="4363" w:type="dxa"/>
          </w:tcPr>
          <w:p w14:paraId="73F81CD4" w14:textId="2CE8E679" w:rsidR="009D68E1" w:rsidRPr="00843DB4" w:rsidRDefault="009D68E1" w:rsidP="001E11B7">
            <w:pPr>
              <w:cnfStyle w:val="100000000000" w:firstRow="1" w:lastRow="0" w:firstColumn="0" w:lastColumn="0" w:oddVBand="0" w:evenVBand="0" w:oddHBand="0" w:evenHBand="0" w:firstRowFirstColumn="0" w:firstRowLastColumn="0" w:lastRowFirstColumn="0" w:lastRowLastColumn="0"/>
              <w:rPr>
                <w:bCs/>
              </w:rPr>
            </w:pPr>
            <w:r w:rsidRPr="00843DB4">
              <w:rPr>
                <w:bCs/>
              </w:rPr>
              <w:t>Definition</w:t>
            </w:r>
          </w:p>
        </w:tc>
        <w:tc>
          <w:tcPr>
            <w:tcW w:w="4367" w:type="dxa"/>
          </w:tcPr>
          <w:p w14:paraId="1076F617" w14:textId="77777777" w:rsidR="009D68E1" w:rsidRPr="00843DB4" w:rsidRDefault="009D68E1" w:rsidP="001E11B7">
            <w:pPr>
              <w:cnfStyle w:val="100000000000" w:firstRow="1" w:lastRow="0" w:firstColumn="0" w:lastColumn="0" w:oddVBand="0" w:evenVBand="0" w:oddHBand="0" w:evenHBand="0" w:firstRowFirstColumn="0" w:firstRowLastColumn="0" w:lastRowFirstColumn="0" w:lastRowLastColumn="0"/>
              <w:rPr>
                <w:bCs/>
              </w:rPr>
            </w:pPr>
            <w:r w:rsidRPr="00843DB4">
              <w:rPr>
                <w:bCs/>
              </w:rPr>
              <w:t>Notes</w:t>
            </w:r>
          </w:p>
        </w:tc>
      </w:tr>
      <w:tr w:rsidR="00F226C4" w14:paraId="1DCAE0C2" w14:textId="77777777" w:rsidTr="001E1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23F72CBD" w14:textId="77777777" w:rsidR="009D68E1" w:rsidRDefault="009D68E1" w:rsidP="001E11B7">
            <w:r>
              <w:t>Path</w:t>
            </w:r>
          </w:p>
        </w:tc>
        <w:tc>
          <w:tcPr>
            <w:tcW w:w="3155" w:type="dxa"/>
          </w:tcPr>
          <w:p w14:paraId="5C7C0EDF" w14:textId="77777777" w:rsidR="009D68E1" w:rsidRDefault="009D68E1" w:rsidP="001E11B7">
            <w:pPr>
              <w:cnfStyle w:val="000000100000" w:firstRow="0" w:lastRow="0" w:firstColumn="0" w:lastColumn="0" w:oddVBand="0" w:evenVBand="0" w:oddHBand="1" w:evenHBand="0" w:firstRowFirstColumn="0" w:firstRowLastColumn="0" w:lastRowFirstColumn="0" w:lastRowLastColumn="0"/>
            </w:pPr>
            <w:r w:rsidRPr="00156222">
              <w:rPr>
                <w:noProof/>
              </w:rPr>
              <w:drawing>
                <wp:inline distT="0" distB="0" distL="0" distR="0" wp14:anchorId="05D016C3" wp14:editId="07FF8082">
                  <wp:extent cx="1657656" cy="2057235"/>
                  <wp:effectExtent l="0" t="0" r="0" b="635"/>
                  <wp:docPr id="350496070" name="Picture 1" descr="Image of a network diagram with 10 vertices. Lengths on the following sides are:&#10;A to B - 5&#10;A to J - 8&#10;B to C - 9&#10;B to E - 9&#10;C to D - 8&#10;D to E - 7&#10;E to F - 7&#10;E to I  - 3&#10;E to J - 4&#10;F to G - 9&#10;G to I - 8&#10;G to H - 8&#10;H to I - 6&#10;I to J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6070" name="Picture 1" descr="Image of a network diagram with 10 vertices. Lengths on the following sides are:&#10;A to B - 5&#10;A to J - 8&#10;B to C - 9&#10;B to E - 9&#10;C to D - 8&#10;D to E - 7&#10;E to F - 7&#10;E to I  - 3&#10;E to J - 4&#10;F to G - 9&#10;G to I - 8&#10;G to H - 8&#10;H to I - 6&#10;I to J - 2."/>
                          <pic:cNvPicPr/>
                        </pic:nvPicPr>
                        <pic:blipFill>
                          <a:blip r:embed="rId43"/>
                          <a:stretch>
                            <a:fillRect/>
                          </a:stretch>
                        </pic:blipFill>
                        <pic:spPr>
                          <a:xfrm>
                            <a:off x="0" y="0"/>
                            <a:ext cx="1682186" cy="2087678"/>
                          </a:xfrm>
                          <a:prstGeom prst="rect">
                            <a:avLst/>
                          </a:prstGeom>
                        </pic:spPr>
                      </pic:pic>
                    </a:graphicData>
                  </a:graphic>
                </wp:inline>
              </w:drawing>
            </w:r>
          </w:p>
        </w:tc>
        <w:tc>
          <w:tcPr>
            <w:tcW w:w="4363" w:type="dxa"/>
          </w:tcPr>
          <w:p w14:paraId="1E537467" w14:textId="443EF1FE" w:rsidR="009D68E1" w:rsidRDefault="00B444E5" w:rsidP="001E11B7">
            <w:pPr>
              <w:cnfStyle w:val="000000100000" w:firstRow="0" w:lastRow="0" w:firstColumn="0" w:lastColumn="0" w:oddVBand="0" w:evenVBand="0" w:oddHBand="1" w:evenHBand="0" w:firstRowFirstColumn="0" w:firstRowLastColumn="0" w:lastRowFirstColumn="0" w:lastRowLastColumn="0"/>
            </w:pPr>
            <w:r w:rsidRPr="00B444E5">
              <w:t>It is a route through a network diagram in which all the edges and all the vertices are different.</w:t>
            </w:r>
          </w:p>
        </w:tc>
        <w:tc>
          <w:tcPr>
            <w:tcW w:w="4367" w:type="dxa"/>
          </w:tcPr>
          <w:p w14:paraId="02A562C5" w14:textId="754573C0" w:rsidR="009D68E1" w:rsidRDefault="00F00772" w:rsidP="001E11B7">
            <w:pPr>
              <w:cnfStyle w:val="000000100000" w:firstRow="0" w:lastRow="0" w:firstColumn="0" w:lastColumn="0" w:oddVBand="0" w:evenVBand="0" w:oddHBand="1" w:evenHBand="0" w:firstRowFirstColumn="0" w:firstRowLastColumn="0" w:lastRowFirstColumn="0" w:lastRowLastColumn="0"/>
            </w:pPr>
            <w:r>
              <w:t>A path is a route from one vertex to another.</w:t>
            </w:r>
          </w:p>
        </w:tc>
      </w:tr>
      <w:tr w:rsidR="00F226C4" w14:paraId="14160ACD" w14:textId="77777777" w:rsidTr="001E11B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0B1D2702" w14:textId="77777777" w:rsidR="009D68E1" w:rsidRDefault="009D68E1" w:rsidP="001E11B7">
            <w:r>
              <w:t>Tree</w:t>
            </w:r>
          </w:p>
        </w:tc>
        <w:tc>
          <w:tcPr>
            <w:tcW w:w="3155" w:type="dxa"/>
          </w:tcPr>
          <w:p w14:paraId="786E2880" w14:textId="77777777" w:rsidR="009D68E1" w:rsidRDefault="009D68E1" w:rsidP="001E11B7">
            <w:pPr>
              <w:cnfStyle w:val="000000010000" w:firstRow="0" w:lastRow="0" w:firstColumn="0" w:lastColumn="0" w:oddVBand="0" w:evenVBand="0" w:oddHBand="0" w:evenHBand="1" w:firstRowFirstColumn="0" w:firstRowLastColumn="0" w:lastRowFirstColumn="0" w:lastRowLastColumn="0"/>
            </w:pPr>
            <w:r w:rsidRPr="00DD53A7">
              <w:rPr>
                <w:noProof/>
              </w:rPr>
              <w:drawing>
                <wp:inline distT="0" distB="0" distL="0" distR="0" wp14:anchorId="4D513338" wp14:editId="1024C26B">
                  <wp:extent cx="1618991" cy="2013917"/>
                  <wp:effectExtent l="0" t="0" r="635" b="5715"/>
                  <wp:docPr id="355432493" name="Picture 1" descr="Image of a network diagram with 10 vertices. Lengths on the following sides are:&#10;A to B - 5&#10;A to J - 8&#10;B to C - 9&#10;B to E - 9&#10;C to D - 8&#10;D to E - 7&#10;E to F - 7&#10;E to I  - 3&#10;E to J - 4&#10;F to G - 9&#10;G to I - 8&#10;G to H - 8&#10;H to I - 6&#10;I to J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32493" name="Picture 1" descr="Image of a network diagram with 10 vertices. Lengths on the following sides are:&#10;A to B - 5&#10;A to J - 8&#10;B to C - 9&#10;B to E - 9&#10;C to D - 8&#10;D to E - 7&#10;E to F - 7&#10;E to I  - 3&#10;E to J - 4&#10;F to G - 9&#10;G to I - 8&#10;G to H - 8&#10;H to I - 6&#10;I to J - 2."/>
                          <pic:cNvPicPr/>
                        </pic:nvPicPr>
                        <pic:blipFill>
                          <a:blip r:embed="rId44"/>
                          <a:stretch>
                            <a:fillRect/>
                          </a:stretch>
                        </pic:blipFill>
                        <pic:spPr>
                          <a:xfrm>
                            <a:off x="0" y="0"/>
                            <a:ext cx="1638733" cy="2038474"/>
                          </a:xfrm>
                          <a:prstGeom prst="rect">
                            <a:avLst/>
                          </a:prstGeom>
                        </pic:spPr>
                      </pic:pic>
                    </a:graphicData>
                  </a:graphic>
                </wp:inline>
              </w:drawing>
            </w:r>
          </w:p>
        </w:tc>
        <w:tc>
          <w:tcPr>
            <w:tcW w:w="4363" w:type="dxa"/>
          </w:tcPr>
          <w:p w14:paraId="781EF8C9" w14:textId="329012D4" w:rsidR="009D68E1" w:rsidRDefault="009D68E1" w:rsidP="001E11B7">
            <w:pPr>
              <w:cnfStyle w:val="000000010000" w:firstRow="0" w:lastRow="0" w:firstColumn="0" w:lastColumn="0" w:oddVBand="0" w:evenVBand="0" w:oddHBand="0" w:evenHBand="1" w:firstRowFirstColumn="0" w:firstRowLastColumn="0" w:lastRowFirstColumn="0" w:lastRowLastColumn="0"/>
            </w:pPr>
            <w:r w:rsidRPr="00BD1A64">
              <w:t>A tree is an undirected network in which any 2 vertices are connected by exactly one path.</w:t>
            </w:r>
          </w:p>
        </w:tc>
        <w:tc>
          <w:tcPr>
            <w:tcW w:w="4367" w:type="dxa"/>
          </w:tcPr>
          <w:p w14:paraId="573B2C0E" w14:textId="7100622D" w:rsidR="009D68E1" w:rsidRDefault="00AB2E78" w:rsidP="001E11B7">
            <w:pPr>
              <w:cnfStyle w:val="000000010000" w:firstRow="0" w:lastRow="0" w:firstColumn="0" w:lastColumn="0" w:oddVBand="0" w:evenVBand="0" w:oddHBand="0" w:evenHBand="1" w:firstRowFirstColumn="0" w:firstRowLastColumn="0" w:lastRowFirstColumn="0" w:lastRowLastColumn="0"/>
            </w:pPr>
            <w:r>
              <w:t>A tree has connected vertices but, doesn’t need all vertices connected.</w:t>
            </w:r>
          </w:p>
        </w:tc>
      </w:tr>
      <w:tr w:rsidR="00F226C4" w14:paraId="57CF6B9C" w14:textId="77777777" w:rsidTr="001E1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2CA91BA9" w14:textId="77777777" w:rsidR="009D68E1" w:rsidRDefault="009D68E1" w:rsidP="001E11B7">
            <w:r>
              <w:lastRenderedPageBreak/>
              <w:t>Spanning tree</w:t>
            </w:r>
          </w:p>
        </w:tc>
        <w:tc>
          <w:tcPr>
            <w:tcW w:w="3155" w:type="dxa"/>
          </w:tcPr>
          <w:p w14:paraId="6E96FD48" w14:textId="77777777" w:rsidR="009D68E1" w:rsidRDefault="009D68E1" w:rsidP="001E11B7">
            <w:pPr>
              <w:cnfStyle w:val="000000100000" w:firstRow="0" w:lastRow="0" w:firstColumn="0" w:lastColumn="0" w:oddVBand="0" w:evenVBand="0" w:oddHBand="1" w:evenHBand="0" w:firstRowFirstColumn="0" w:firstRowLastColumn="0" w:lastRowFirstColumn="0" w:lastRowLastColumn="0"/>
            </w:pPr>
            <w:r w:rsidRPr="00DE023E">
              <w:rPr>
                <w:noProof/>
              </w:rPr>
              <w:drawing>
                <wp:inline distT="0" distB="0" distL="0" distR="0" wp14:anchorId="4C0E7D44" wp14:editId="120F0A9C">
                  <wp:extent cx="1897586" cy="2307752"/>
                  <wp:effectExtent l="0" t="0" r="7620" b="0"/>
                  <wp:docPr id="936270328" name="Picture 1" descr="Image of a network diagram with 10 vertices. Lengths on the following sides are:&#10;A to B - 5&#10;A to J - 8&#10;B to C - 9&#10;B to E - 9&#10;C to D - 8&#10;D to E - 7&#10;E to F - 7&#10;E to I  - 3&#10;E to J - 4&#10;F to G - 9&#10;G to I - 8&#10;G to H - 8&#10;H to I - 6&#10;I to J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0328" name="Picture 1" descr="Image of a network diagram with 10 vertices. Lengths on the following sides are:&#10;A to B - 5&#10;A to J - 8&#10;B to C - 9&#10;B to E - 9&#10;C to D - 8&#10;D to E - 7&#10;E to F - 7&#10;E to I  - 3&#10;E to J - 4&#10;F to G - 9&#10;G to I - 8&#10;G to H - 8&#10;H to I - 6&#10;I to J - 2."/>
                          <pic:cNvPicPr/>
                        </pic:nvPicPr>
                        <pic:blipFill>
                          <a:blip r:embed="rId45"/>
                          <a:stretch>
                            <a:fillRect/>
                          </a:stretch>
                        </pic:blipFill>
                        <pic:spPr>
                          <a:xfrm>
                            <a:off x="0" y="0"/>
                            <a:ext cx="1917387" cy="2331833"/>
                          </a:xfrm>
                          <a:prstGeom prst="rect">
                            <a:avLst/>
                          </a:prstGeom>
                        </pic:spPr>
                      </pic:pic>
                    </a:graphicData>
                  </a:graphic>
                </wp:inline>
              </w:drawing>
            </w:r>
          </w:p>
        </w:tc>
        <w:tc>
          <w:tcPr>
            <w:tcW w:w="4363" w:type="dxa"/>
          </w:tcPr>
          <w:p w14:paraId="317F99A9" w14:textId="77777777" w:rsidR="009D68E1" w:rsidRDefault="009D68E1" w:rsidP="001E11B7">
            <w:pPr>
              <w:cnfStyle w:val="000000100000" w:firstRow="0" w:lastRow="0" w:firstColumn="0" w:lastColumn="0" w:oddVBand="0" w:evenVBand="0" w:oddHBand="1" w:evenHBand="0" w:firstRowFirstColumn="0" w:firstRowLastColumn="0" w:lastRowFirstColumn="0" w:lastRowLastColumn="0"/>
            </w:pPr>
            <w:r w:rsidRPr="00E156C6">
              <w:t>A spanning tree of an undirected network diagram is a tree that includes all the vertices of the original network connected together, but not necessarily all the edges of the original network diagram. A network can have many different spanning trees.</w:t>
            </w:r>
          </w:p>
        </w:tc>
        <w:tc>
          <w:tcPr>
            <w:tcW w:w="4367" w:type="dxa"/>
          </w:tcPr>
          <w:p w14:paraId="0736AE75" w14:textId="573719E3" w:rsidR="009D68E1" w:rsidRDefault="00E831DF" w:rsidP="001E11B7">
            <w:pPr>
              <w:cnfStyle w:val="000000100000" w:firstRow="0" w:lastRow="0" w:firstColumn="0" w:lastColumn="0" w:oddVBand="0" w:evenVBand="0" w:oddHBand="1" w:evenHBand="0" w:firstRowFirstColumn="0" w:firstRowLastColumn="0" w:lastRowFirstColumn="0" w:lastRowLastColumn="0"/>
            </w:pPr>
            <w:r>
              <w:t>A spanning tree connects all vertices once. There are lots of spanning trees in a network</w:t>
            </w:r>
            <w:r w:rsidR="00CA2B3D">
              <w:t>.</w:t>
            </w:r>
          </w:p>
        </w:tc>
      </w:tr>
      <w:tr w:rsidR="00F226C4" w14:paraId="29344CA1" w14:textId="77777777" w:rsidTr="001E11B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4B6026D9" w14:textId="77777777" w:rsidR="009D68E1" w:rsidRDefault="009D68E1" w:rsidP="001E11B7">
            <w:r>
              <w:t>Minimum spanning tree</w:t>
            </w:r>
          </w:p>
        </w:tc>
        <w:tc>
          <w:tcPr>
            <w:tcW w:w="3155" w:type="dxa"/>
          </w:tcPr>
          <w:p w14:paraId="42BF313E" w14:textId="77777777" w:rsidR="009D68E1" w:rsidRDefault="009D68E1" w:rsidP="001E11B7">
            <w:pPr>
              <w:cnfStyle w:val="000000010000" w:firstRow="0" w:lastRow="0" w:firstColumn="0" w:lastColumn="0" w:oddVBand="0" w:evenVBand="0" w:oddHBand="0" w:evenHBand="1" w:firstRowFirstColumn="0" w:firstRowLastColumn="0" w:lastRowFirstColumn="0" w:lastRowLastColumn="0"/>
            </w:pPr>
            <w:r w:rsidRPr="006C4695">
              <w:rPr>
                <w:noProof/>
              </w:rPr>
              <w:drawing>
                <wp:inline distT="0" distB="0" distL="0" distR="0" wp14:anchorId="09F33531" wp14:editId="6FEF2999">
                  <wp:extent cx="1781510" cy="2194273"/>
                  <wp:effectExtent l="0" t="0" r="9525" b="0"/>
                  <wp:docPr id="325535815" name="Picture 1" descr="Image of a network diagram with 10 vertices. Lengths on the following sides are:&#10;A to B - 5&#10;A to J - 8&#10;B to C - 9&#10;B to E - 9&#10;C to D - 8&#10;D to E - 7&#10;E to F - 7&#10;E to I  - 3&#10;E to J - 4&#10;F to G - 9&#10;G to I - 8&#10;G to H - 8&#10;H to I - 6&#10;I to J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5815" name="Picture 1" descr="Image of a network diagram with 10 vertices. Lengths on the following sides are:&#10;A to B - 5&#10;A to J - 8&#10;B to C - 9&#10;B to E - 9&#10;C to D - 8&#10;D to E - 7&#10;E to F - 7&#10;E to I  - 3&#10;E to J - 4&#10;F to G - 9&#10;G to I - 8&#10;G to H - 8&#10;H to I - 6&#10;I to J - 2."/>
                          <pic:cNvPicPr/>
                        </pic:nvPicPr>
                        <pic:blipFill>
                          <a:blip r:embed="rId46"/>
                          <a:stretch>
                            <a:fillRect/>
                          </a:stretch>
                        </pic:blipFill>
                        <pic:spPr>
                          <a:xfrm>
                            <a:off x="0" y="0"/>
                            <a:ext cx="1804844" cy="2223014"/>
                          </a:xfrm>
                          <a:prstGeom prst="rect">
                            <a:avLst/>
                          </a:prstGeom>
                        </pic:spPr>
                      </pic:pic>
                    </a:graphicData>
                  </a:graphic>
                </wp:inline>
              </w:drawing>
            </w:r>
          </w:p>
        </w:tc>
        <w:tc>
          <w:tcPr>
            <w:tcW w:w="4363" w:type="dxa"/>
          </w:tcPr>
          <w:p w14:paraId="5904D740" w14:textId="0C04D7D6" w:rsidR="009D68E1" w:rsidRDefault="009D68E1" w:rsidP="001E11B7">
            <w:pPr>
              <w:cnfStyle w:val="000000010000" w:firstRow="0" w:lastRow="0" w:firstColumn="0" w:lastColumn="0" w:oddVBand="0" w:evenVBand="0" w:oddHBand="0" w:evenHBand="1" w:firstRowFirstColumn="0" w:firstRowLastColumn="0" w:lastRowFirstColumn="0" w:lastRowLastColumn="0"/>
            </w:pPr>
            <w:r w:rsidRPr="00DD76F2">
              <w:t>A tree of minimum length in a connected, undirected network. It connects all the vertices together with the minimum total weighting for the edges.</w:t>
            </w:r>
          </w:p>
        </w:tc>
        <w:tc>
          <w:tcPr>
            <w:tcW w:w="4367" w:type="dxa"/>
          </w:tcPr>
          <w:p w14:paraId="29C29754" w14:textId="3355590B" w:rsidR="009D68E1" w:rsidRDefault="00663F1C" w:rsidP="001E11B7">
            <w:pPr>
              <w:cnfStyle w:val="000000010000" w:firstRow="0" w:lastRow="0" w:firstColumn="0" w:lastColumn="0" w:oddVBand="0" w:evenVBand="0" w:oddHBand="0" w:evenHBand="1" w:firstRowFirstColumn="0" w:firstRowLastColumn="0" w:lastRowFirstColumn="0" w:lastRowLastColumn="0"/>
            </w:pPr>
            <w:r>
              <w:t>A minimum spanning tree connects all vertices by the smallest edges. Can use Prim’s, Kruskal or logic to choose the smallest edges.</w:t>
            </w:r>
          </w:p>
        </w:tc>
      </w:tr>
      <w:tr w:rsidR="00F226C4" w14:paraId="0BC0FDAA" w14:textId="77777777" w:rsidTr="001E11B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83" w:type="dxa"/>
          </w:tcPr>
          <w:p w14:paraId="566C9188" w14:textId="77777777" w:rsidR="009D68E1" w:rsidRDefault="009D68E1" w:rsidP="001E11B7">
            <w:r>
              <w:lastRenderedPageBreak/>
              <w:t>Shortest path</w:t>
            </w:r>
          </w:p>
        </w:tc>
        <w:tc>
          <w:tcPr>
            <w:tcW w:w="3155" w:type="dxa"/>
          </w:tcPr>
          <w:p w14:paraId="1E17EE77" w14:textId="75C87902" w:rsidR="009D68E1" w:rsidRDefault="00F226C4" w:rsidP="001E11B7">
            <w:pPr>
              <w:cnfStyle w:val="000000100000" w:firstRow="0" w:lastRow="0" w:firstColumn="0" w:lastColumn="0" w:oddVBand="0" w:evenVBand="0" w:oddHBand="1" w:evenHBand="0" w:firstRowFirstColumn="0" w:firstRowLastColumn="0" w:lastRowFirstColumn="0" w:lastRowLastColumn="0"/>
            </w:pPr>
            <w:r w:rsidRPr="00F226C4">
              <w:rPr>
                <w:noProof/>
              </w:rPr>
              <w:drawing>
                <wp:inline distT="0" distB="0" distL="0" distR="0" wp14:anchorId="26D73CD6" wp14:editId="7CAFD4C6">
                  <wp:extent cx="2031005" cy="1490120"/>
                  <wp:effectExtent l="0" t="0" r="7620" b="0"/>
                  <wp:docPr id="1386664326" name="Picture 1" descr="A network with 8 vertices.&#10;A-B=18&#10;A-H =30&#10;B-C = 23&#10;B-D = 25&#10;C-D = 39&#10;D-E = 49&#10;C-E = 43&#10;C-G = 20&#10;G-H = 15&#10;H-F = 23&#10;G-F = 19&#10;F-E = 29&#10;H-F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64326" name="Picture 1" descr="A network with 8 vertices.&#10;A-B=18&#10;A-H =30&#10;B-C = 23&#10;B-D = 25&#10;C-D = 39&#10;D-E = 49&#10;C-E = 43&#10;C-G = 20&#10;G-H = 15&#10;H-F = 23&#10;G-F = 19&#10;F-E = 29&#10;H-F = 23."/>
                          <pic:cNvPicPr/>
                        </pic:nvPicPr>
                        <pic:blipFill>
                          <a:blip r:embed="rId47"/>
                          <a:stretch>
                            <a:fillRect/>
                          </a:stretch>
                        </pic:blipFill>
                        <pic:spPr>
                          <a:xfrm>
                            <a:off x="0" y="0"/>
                            <a:ext cx="2069614" cy="1518447"/>
                          </a:xfrm>
                          <a:prstGeom prst="rect">
                            <a:avLst/>
                          </a:prstGeom>
                        </pic:spPr>
                      </pic:pic>
                    </a:graphicData>
                  </a:graphic>
                </wp:inline>
              </w:drawing>
            </w:r>
          </w:p>
        </w:tc>
        <w:tc>
          <w:tcPr>
            <w:tcW w:w="4363" w:type="dxa"/>
          </w:tcPr>
          <w:p w14:paraId="17241FD4" w14:textId="4A2F596A" w:rsidR="009D68E1" w:rsidRDefault="002B0AA4" w:rsidP="001E11B7">
            <w:pPr>
              <w:cnfStyle w:val="000000100000" w:firstRow="0" w:lastRow="0" w:firstColumn="0" w:lastColumn="0" w:oddVBand="0" w:evenVBand="0" w:oddHBand="1" w:evenHBand="0" w:firstRowFirstColumn="0" w:firstRowLastColumn="0" w:lastRowFirstColumn="0" w:lastRowLastColumn="0"/>
            </w:pPr>
            <w:r>
              <w:t>The total length of the path must be the minimum between the vertices in the question.</w:t>
            </w:r>
          </w:p>
        </w:tc>
        <w:tc>
          <w:tcPr>
            <w:tcW w:w="4367" w:type="dxa"/>
          </w:tcPr>
          <w:p w14:paraId="5FE5BE43" w14:textId="658E9455" w:rsidR="009D68E1" w:rsidRDefault="008750A9" w:rsidP="001E11B7">
            <w:pPr>
              <w:cnfStyle w:val="000000100000" w:firstRow="0" w:lastRow="0" w:firstColumn="0" w:lastColumn="0" w:oddVBand="0" w:evenVBand="0" w:oddHBand="1" w:evenHBand="0" w:firstRowFirstColumn="0" w:firstRowLastColumn="0" w:lastRowFirstColumn="0" w:lastRowLastColumn="0"/>
            </w:pPr>
            <w:r>
              <w:t xml:space="preserve">The shortest path is </w:t>
            </w:r>
            <w:r w:rsidR="00B4239E">
              <w:t xml:space="preserve">found </w:t>
            </w:r>
            <w:r w:rsidR="00005549">
              <w:t xml:space="preserve">by </w:t>
            </w:r>
            <w:r w:rsidR="004A051A">
              <w:t xml:space="preserve">choosing </w:t>
            </w:r>
            <w:r>
              <w:t xml:space="preserve">the route </w:t>
            </w:r>
            <w:r w:rsidR="00843844">
              <w:t xml:space="preserve">from the vertices indicated </w:t>
            </w:r>
            <w:r w:rsidR="004A1624">
              <w:t>with the lowest total possible.</w:t>
            </w:r>
            <w:r>
              <w:t xml:space="preserve"> </w:t>
            </w:r>
          </w:p>
        </w:tc>
      </w:tr>
    </w:tbl>
    <w:p w14:paraId="191DDA2E" w14:textId="77777777" w:rsidR="002B0AA4" w:rsidRDefault="002B0AA4">
      <w:pPr>
        <w:suppressAutoHyphens w:val="0"/>
        <w:spacing w:before="0" w:after="160" w:line="259" w:lineRule="auto"/>
        <w:rPr>
          <w:color w:val="002664" w:themeColor="accent1"/>
          <w:sz w:val="32"/>
          <w:szCs w:val="40"/>
        </w:rPr>
      </w:pPr>
      <w:r>
        <w:br w:type="page"/>
      </w:r>
    </w:p>
    <w:p w14:paraId="2947E8C2" w14:textId="77777777" w:rsidR="002B0AA4" w:rsidRDefault="002B0AA4" w:rsidP="002B0AA4">
      <w:pPr>
        <w:pStyle w:val="Heading3"/>
        <w:sectPr w:rsidR="002B0AA4" w:rsidSect="00BD36A1">
          <w:pgSz w:w="16838" w:h="11906" w:orient="landscape"/>
          <w:pgMar w:top="1134" w:right="1128" w:bottom="1134" w:left="1134" w:header="488" w:footer="535" w:gutter="0"/>
          <w:cols w:space="708"/>
          <w:titlePg/>
          <w:docGrid w:linePitch="360"/>
        </w:sectPr>
      </w:pPr>
    </w:p>
    <w:p w14:paraId="19CF16CE" w14:textId="0808CEE8" w:rsidR="002B0AA4" w:rsidRDefault="002B0AA4" w:rsidP="00721C0B">
      <w:pPr>
        <w:pStyle w:val="Heading3"/>
      </w:pPr>
      <w:r>
        <w:lastRenderedPageBreak/>
        <w:t xml:space="preserve">Appendix E – </w:t>
      </w:r>
      <w:r w:rsidRPr="00721C0B">
        <w:t>HSC</w:t>
      </w:r>
      <w:r>
        <w:t>-style questions</w:t>
      </w:r>
    </w:p>
    <w:p w14:paraId="0825FC3F" w14:textId="4747EDCF" w:rsidR="002B0AA4" w:rsidRPr="00A07CEE" w:rsidRDefault="0024288B" w:rsidP="00A07CEE">
      <w:pPr>
        <w:rPr>
          <w:rStyle w:val="Strong"/>
        </w:rPr>
      </w:pPr>
      <w:r w:rsidRPr="00A07CEE">
        <w:rPr>
          <w:rStyle w:val="Strong"/>
        </w:rPr>
        <w:t xml:space="preserve">Question 1 </w:t>
      </w:r>
    </w:p>
    <w:p w14:paraId="27622FF7" w14:textId="77777777" w:rsidR="002C4A5C" w:rsidRDefault="00BD3E30" w:rsidP="009568D8">
      <w:pPr>
        <w:pStyle w:val="ListNumber2"/>
        <w:numPr>
          <w:ilvl w:val="0"/>
          <w:numId w:val="27"/>
        </w:numPr>
        <w:ind w:left="567"/>
      </w:pPr>
      <w:r>
        <w:t xml:space="preserve">A – H – F – E </w:t>
      </w:r>
    </w:p>
    <w:p w14:paraId="7E995AA3" w14:textId="40F06670" w:rsidR="00BD3E30" w:rsidRPr="00A7286F" w:rsidRDefault="00BD3E30" w:rsidP="009568D8">
      <w:pPr>
        <w:pStyle w:val="ListNumber2"/>
        <w:numPr>
          <w:ilvl w:val="0"/>
          <w:numId w:val="0"/>
        </w:numPr>
        <w:ind w:left="567"/>
        <w:rPr>
          <w:rFonts w:eastAsiaTheme="minorEastAsia"/>
        </w:rPr>
      </w:pPr>
      <m:oMathPara>
        <m:oMathParaPr>
          <m:jc m:val="left"/>
        </m:oMathParaPr>
        <m:oMath>
          <m:r>
            <w:rPr>
              <w:rFonts w:ascii="Cambria Math" w:hAnsi="Cambria Math"/>
            </w:rPr>
            <m:t>=30+23+29</m:t>
          </m:r>
          <m:r>
            <m:rPr>
              <m:sty m:val="p"/>
            </m:rPr>
            <w:rPr>
              <w:rFonts w:ascii="Cambria Math" w:hAnsi="Cambria Math"/>
            </w:rPr>
            <w:br/>
          </m:r>
        </m:oMath>
        <m:oMath>
          <m:r>
            <w:rPr>
              <w:rFonts w:ascii="Cambria Math" w:hAnsi="Cambria Math"/>
            </w:rPr>
            <m:t>=82</m:t>
          </m:r>
        </m:oMath>
      </m:oMathPara>
    </w:p>
    <w:p w14:paraId="00E6CF1A" w14:textId="719CF064" w:rsidR="002C2A49" w:rsidRDefault="002C2A49" w:rsidP="009568D8">
      <w:pPr>
        <w:pStyle w:val="ListNumber2"/>
        <w:ind w:left="567"/>
      </w:pPr>
      <w:r>
        <w:t xml:space="preserve">Original route H – G – C – D </w:t>
      </w:r>
    </w:p>
    <w:p w14:paraId="51580464" w14:textId="4EFF1F23" w:rsidR="002C2A49" w:rsidRPr="002C2A49" w:rsidRDefault="002C2A49" w:rsidP="009568D8">
      <w:pPr>
        <w:pStyle w:val="ListNumber2"/>
        <w:numPr>
          <w:ilvl w:val="0"/>
          <w:numId w:val="0"/>
        </w:numPr>
        <w:ind w:left="567"/>
      </w:pPr>
      <m:oMathPara>
        <m:oMathParaPr>
          <m:jc m:val="left"/>
        </m:oMathParaPr>
        <m:oMath>
          <m:r>
            <w:rPr>
              <w:rFonts w:ascii="Cambria Math" w:hAnsi="Cambria Math"/>
            </w:rPr>
            <m:t>=15 + 20 + 36</m:t>
          </m:r>
          <m:r>
            <m:rPr>
              <m:sty m:val="p"/>
            </m:rPr>
            <w:rPr>
              <w:rFonts w:ascii="Cambria Math" w:hAnsi="Cambria Math"/>
            </w:rPr>
            <w:br/>
          </m:r>
        </m:oMath>
        <m:oMath>
          <m:r>
            <w:rPr>
              <w:rFonts w:ascii="Cambria Math" w:hAnsi="Cambria Math"/>
            </w:rPr>
            <m:t>= 71</m:t>
          </m:r>
        </m:oMath>
      </m:oMathPara>
    </w:p>
    <w:p w14:paraId="0E342B83" w14:textId="6F6AB3BF" w:rsidR="00A7286F" w:rsidRDefault="003F5090" w:rsidP="009568D8">
      <w:pPr>
        <w:pStyle w:val="ListNumber2"/>
        <w:numPr>
          <w:ilvl w:val="0"/>
          <w:numId w:val="0"/>
        </w:numPr>
        <w:ind w:left="567"/>
      </w:pPr>
      <w:r>
        <w:t xml:space="preserve">H – A – B – </w:t>
      </w:r>
      <w:r w:rsidR="000164C4">
        <w:t>D</w:t>
      </w:r>
      <w:r>
        <w:t xml:space="preserve"> </w:t>
      </w:r>
    </w:p>
    <w:p w14:paraId="2FB844B2" w14:textId="63C527F9" w:rsidR="003F5090" w:rsidRPr="004104D0" w:rsidRDefault="003F5090" w:rsidP="009568D8">
      <w:pPr>
        <w:pStyle w:val="ListNumber2"/>
        <w:numPr>
          <w:ilvl w:val="0"/>
          <w:numId w:val="0"/>
        </w:numPr>
        <w:ind w:left="567"/>
        <w:jc w:val="both"/>
        <w:rPr>
          <w:rFonts w:eastAsiaTheme="minorEastAsia"/>
        </w:rPr>
      </w:pPr>
      <m:oMathPara>
        <m:oMathParaPr>
          <m:jc m:val="left"/>
        </m:oMathParaPr>
        <m:oMath>
          <m:r>
            <w:rPr>
              <w:rFonts w:ascii="Cambria Math" w:hAnsi="Cambria Math"/>
            </w:rPr>
            <m:t>=30+18+25</m:t>
          </m:r>
          <m:r>
            <m:rPr>
              <m:sty m:val="p"/>
            </m:rPr>
            <w:rPr>
              <w:rFonts w:ascii="Cambria Math" w:hAnsi="Cambria Math"/>
            </w:rPr>
            <w:br/>
          </m:r>
        </m:oMath>
        <m:oMath>
          <m:r>
            <w:rPr>
              <w:rFonts w:ascii="Cambria Math" w:hAnsi="Cambria Math"/>
            </w:rPr>
            <m:t>=73</m:t>
          </m:r>
        </m:oMath>
      </m:oMathPara>
    </w:p>
    <w:p w14:paraId="5832C7EF" w14:textId="28175F44" w:rsidR="004104D0" w:rsidRPr="003765FA" w:rsidRDefault="004104D0" w:rsidP="009568D8">
      <w:pPr>
        <w:pStyle w:val="ListNumber2"/>
        <w:numPr>
          <w:ilvl w:val="0"/>
          <w:numId w:val="0"/>
        </w:numPr>
        <w:ind w:left="567"/>
        <w:jc w:val="both"/>
      </w:pPr>
      <w:r>
        <w:rPr>
          <w:rFonts w:eastAsiaTheme="minorEastAsia"/>
        </w:rPr>
        <w:t xml:space="preserve">Extra time: </w:t>
      </w:r>
      <m:oMath>
        <m:r>
          <w:rPr>
            <w:rFonts w:ascii="Cambria Math" w:hAnsi="Cambria Math"/>
          </w:rPr>
          <m:t xml:space="preserve">73-71=2 </m:t>
        </m:r>
      </m:oMath>
      <w:r w:rsidRPr="004104D0">
        <w:rPr>
          <w:rFonts w:eastAsiaTheme="minorEastAsia"/>
        </w:rPr>
        <w:t>minutes</w:t>
      </w:r>
    </w:p>
    <w:p w14:paraId="648706E7" w14:textId="5B109FF2" w:rsidR="0024288B" w:rsidRPr="00721C0B" w:rsidRDefault="001D26BE" w:rsidP="00721C0B">
      <w:pPr>
        <w:rPr>
          <w:rStyle w:val="Strong"/>
        </w:rPr>
      </w:pPr>
      <w:r w:rsidRPr="00721C0B">
        <w:rPr>
          <w:rStyle w:val="Strong"/>
        </w:rPr>
        <w:t>Question 2</w:t>
      </w:r>
    </w:p>
    <w:p w14:paraId="2BD36864" w14:textId="1BB4DD6A" w:rsidR="001D26BE" w:rsidRDefault="0053569F" w:rsidP="002B0AA4">
      <w:r w:rsidRPr="0053569F">
        <w:rPr>
          <w:noProof/>
        </w:rPr>
        <w:drawing>
          <wp:inline distT="0" distB="0" distL="0" distR="0" wp14:anchorId="049EF282" wp14:editId="1F784202">
            <wp:extent cx="4604110" cy="3286125"/>
            <wp:effectExtent l="0" t="0" r="6350" b="0"/>
            <wp:docPr id="45931556" name="Picture 1" descr="A network of 9 vertices across Tasmania. Edges indicate the kilometres between each location. The solution to the minimum spanning tree is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556" name="Picture 1" descr="A network of 9 vertices across Tasmania. Edges indicate the kilometres between each location. The solution to the minimum spanning tree is highlighted in blue"/>
                    <pic:cNvPicPr/>
                  </pic:nvPicPr>
                  <pic:blipFill>
                    <a:blip r:embed="rId48"/>
                    <a:stretch>
                      <a:fillRect/>
                    </a:stretch>
                  </pic:blipFill>
                  <pic:spPr>
                    <a:xfrm>
                      <a:off x="0" y="0"/>
                      <a:ext cx="4640849" cy="3312347"/>
                    </a:xfrm>
                    <a:prstGeom prst="rect">
                      <a:avLst/>
                    </a:prstGeom>
                  </pic:spPr>
                </pic:pic>
              </a:graphicData>
            </a:graphic>
          </wp:inline>
        </w:drawing>
      </w:r>
    </w:p>
    <w:p w14:paraId="63D20997" w14:textId="77777777" w:rsidR="003F3613" w:rsidRDefault="00F0418F" w:rsidP="001E7304">
      <w:pPr>
        <w:pStyle w:val="ListNumber2"/>
        <w:numPr>
          <w:ilvl w:val="0"/>
          <w:numId w:val="26"/>
        </w:numPr>
        <w:ind w:left="567"/>
      </w:pPr>
      <w:r>
        <w:t>Minimum spanning tree</w:t>
      </w:r>
    </w:p>
    <w:p w14:paraId="7FDAD55B" w14:textId="6286AE1A" w:rsidR="00F0418F" w:rsidRPr="003F3613" w:rsidRDefault="00F0418F" w:rsidP="001E7304">
      <w:pPr>
        <w:pStyle w:val="ListNumber2"/>
        <w:numPr>
          <w:ilvl w:val="0"/>
          <w:numId w:val="0"/>
        </w:numPr>
        <w:ind w:left="567"/>
      </w:pPr>
      <m:oMathPara>
        <m:oMathParaPr>
          <m:jc m:val="left"/>
        </m:oMathParaPr>
        <m:oMath>
          <m:r>
            <w:rPr>
              <w:rFonts w:ascii="Cambria Math" w:hAnsi="Cambria Math"/>
            </w:rPr>
            <w:lastRenderedPageBreak/>
            <m:t>=25+15+30+35+25+20+45</m:t>
          </m:r>
          <m:r>
            <m:rPr>
              <m:sty m:val="p"/>
            </m:rPr>
            <w:rPr>
              <w:rFonts w:ascii="Cambria Math" w:hAnsi="Cambria Math"/>
            </w:rPr>
            <w:br/>
          </m:r>
        </m:oMath>
      </m:oMathPara>
      <m:oMath>
        <m:r>
          <w:rPr>
            <w:rFonts w:ascii="Cambria Math" w:hAnsi="Cambria Math"/>
          </w:rPr>
          <m:t xml:space="preserve">=195 </m:t>
        </m:r>
      </m:oMath>
      <w:r w:rsidR="00A43B52" w:rsidRPr="003F3613">
        <w:rPr>
          <w:rFonts w:eastAsiaTheme="minorEastAsia"/>
        </w:rPr>
        <w:t>km</w:t>
      </w:r>
    </w:p>
    <w:p w14:paraId="1D141BB4" w14:textId="11A261DA" w:rsidR="003F3613" w:rsidRDefault="003F3613" w:rsidP="001E7304">
      <w:pPr>
        <w:pStyle w:val="ListNumber2"/>
        <w:ind w:left="567"/>
      </w:pPr>
      <w:r>
        <w:t xml:space="preserve">Stanley – Burnie – </w:t>
      </w:r>
      <w:r w:rsidR="00E9556E">
        <w:t>Devonport</w:t>
      </w:r>
      <w:r w:rsidR="001742D9">
        <w:t xml:space="preserve"> – </w:t>
      </w:r>
      <w:r>
        <w:t>National</w:t>
      </w:r>
      <w:r w:rsidR="001742D9">
        <w:t xml:space="preserve"> </w:t>
      </w:r>
      <w:r>
        <w:t>Park</w:t>
      </w:r>
    </w:p>
    <w:p w14:paraId="1269DA48" w14:textId="07210273" w:rsidR="006C358B" w:rsidRPr="002B0AA4" w:rsidRDefault="00173EA4" w:rsidP="001E7304">
      <w:pPr>
        <w:pStyle w:val="ListNumber2"/>
        <w:numPr>
          <w:ilvl w:val="0"/>
          <w:numId w:val="0"/>
        </w:numPr>
        <w:ind w:left="567"/>
      </w:pPr>
      <m:oMathPara>
        <m:oMathParaPr>
          <m:jc m:val="left"/>
        </m:oMathParaPr>
        <m:oMath>
          <m:r>
            <w:rPr>
              <w:rFonts w:ascii="Cambria Math" w:hAnsi="Cambria Math"/>
            </w:rPr>
            <m:t>=25+15+25</m:t>
          </m:r>
          <m:r>
            <m:rPr>
              <m:sty m:val="p"/>
            </m:rPr>
            <w:rPr>
              <w:rFonts w:ascii="Cambria Math" w:hAnsi="Cambria Math"/>
            </w:rPr>
            <w:br/>
          </m:r>
        </m:oMath>
        <m:oMath>
          <m:r>
            <w:rPr>
              <w:rFonts w:ascii="Cambria Math" w:hAnsi="Cambria Math"/>
            </w:rPr>
            <m:t>=65</m:t>
          </m:r>
        </m:oMath>
      </m:oMathPara>
    </w:p>
    <w:p w14:paraId="377D5B7E" w14:textId="7841FB2E" w:rsidR="00E00962" w:rsidRDefault="00BD36A1" w:rsidP="003765FA">
      <w:pPr>
        <w:pStyle w:val="Heading2"/>
      </w:pPr>
      <w:r>
        <w:br w:type="page"/>
      </w:r>
      <w:r w:rsidR="00E00962">
        <w:lastRenderedPageBreak/>
        <w:t>References</w:t>
      </w:r>
    </w:p>
    <w:p w14:paraId="1F0D10FE" w14:textId="77777777" w:rsidR="00726FDD" w:rsidRPr="00AE7FE3" w:rsidRDefault="00726FDD" w:rsidP="00726FDD">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351B637" w14:textId="77777777" w:rsidR="00726FDD" w:rsidRPr="00AE7FE3" w:rsidRDefault="00726FDD" w:rsidP="00726FDD">
      <w:pPr>
        <w:pStyle w:val="FeatureBox2"/>
      </w:pPr>
      <w:r w:rsidRPr="00AE7FE3">
        <w:t>Please refer to the NESA Copyright Disclaimer for more information</w:t>
      </w:r>
      <w:r>
        <w:t xml:space="preserve"> </w:t>
      </w:r>
      <w:hyperlink r:id="rId49" w:history="1">
        <w:r w:rsidRPr="005A267D">
          <w:rPr>
            <w:rStyle w:val="Hyperlink"/>
          </w:rPr>
          <w:t>https://www.nsw.gov.au/education-and-training/nesa/copyright</w:t>
        </w:r>
      </w:hyperlink>
      <w:r w:rsidRPr="00A1020E">
        <w:t>.</w:t>
      </w:r>
    </w:p>
    <w:p w14:paraId="00C842F0" w14:textId="77777777" w:rsidR="00726FDD" w:rsidRDefault="00726FDD" w:rsidP="00726FDD">
      <w:pPr>
        <w:pStyle w:val="FeatureBox2"/>
      </w:pPr>
      <w:r w:rsidRPr="00AE7FE3">
        <w:t xml:space="preserve">NESA holds the only official and up-to-date versions of the NSW Curriculum and syllabus documents. Please visit NESA </w:t>
      </w:r>
      <w:hyperlink r:id="rId50" w:history="1">
        <w:r w:rsidRPr="005A267D">
          <w:rPr>
            <w:rStyle w:val="Hyperlink"/>
          </w:rPr>
          <w:t>https://www.nsw.gov.au/education-and-training/nesa</w:t>
        </w:r>
      </w:hyperlink>
      <w:r w:rsidRPr="00A1020E">
        <w:t xml:space="preserve"> </w:t>
      </w:r>
      <w:r w:rsidRPr="00AE7FE3">
        <w:t xml:space="preserve">and NSW Curriculum </w:t>
      </w:r>
      <w:hyperlink r:id="rId51" w:history="1">
        <w:r>
          <w:rPr>
            <w:rStyle w:val="Hyperlink"/>
          </w:rPr>
          <w:t>https://curriculum.nsw.edu.au</w:t>
        </w:r>
      </w:hyperlink>
      <w:r w:rsidRPr="00AE7FE3">
        <w:t>.</w:t>
      </w:r>
    </w:p>
    <w:p w14:paraId="0DF632E0" w14:textId="77777777" w:rsidR="00726FDD" w:rsidRDefault="00726FDD" w:rsidP="00726FDD">
      <w:hyperlink r:id="rId52" w:history="1">
        <w:r w:rsidRPr="00726FDD">
          <w:rPr>
            <w:rStyle w:val="Hyperlink"/>
          </w:rPr>
          <w:t>Mathematics Standard 11–12 Syllabus</w:t>
        </w:r>
      </w:hyperlink>
      <w:r w:rsidRPr="00E00962">
        <w:t xml:space="preserve"> © NSW Education Standards Authority (NESA) for and on behalf of the Crown in right of the State of New South Wales, 2024.</w:t>
      </w:r>
    </w:p>
    <w:p w14:paraId="0CC94945" w14:textId="77777777" w:rsidR="00D812B2" w:rsidRPr="00043B97" w:rsidRDefault="00D812B2" w:rsidP="00D812B2">
      <w:hyperlink r:id="rId53" w:history="1">
        <w:hyperlink r:id="rId54"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0943ED60" w:rsidR="00117577" w:rsidRDefault="00117577" w:rsidP="006F0DB7">
      <w:r>
        <w:br w:type="page"/>
      </w:r>
    </w:p>
    <w:p w14:paraId="4D3D4E6D" w14:textId="77777777" w:rsidR="00117577" w:rsidRDefault="00117577" w:rsidP="00607DF0">
      <w:pPr>
        <w:sectPr w:rsidR="00117577" w:rsidSect="002B0AA4">
          <w:pgSz w:w="11906" w:h="16838"/>
          <w:pgMar w:top="1128" w:right="1134" w:bottom="1134" w:left="1134" w:header="488" w:footer="535" w:gutter="0"/>
          <w:cols w:space="708"/>
          <w:titlePg/>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5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430294">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430294">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76E04">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76E04">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76E04">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2B0AA4">
      <w:headerReference w:type="first" r:id="rId57"/>
      <w:footerReference w:type="first" r:id="rId58"/>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A99D6" w14:textId="77777777" w:rsidR="00C1510C" w:rsidRDefault="00C1510C" w:rsidP="00843DF5">
      <w:r>
        <w:separator/>
      </w:r>
    </w:p>
    <w:p w14:paraId="41AC9D21" w14:textId="77777777" w:rsidR="00C1510C" w:rsidRDefault="00C1510C" w:rsidP="00843DF5"/>
    <w:p w14:paraId="1614D488" w14:textId="77777777" w:rsidR="00C1510C" w:rsidRDefault="00C1510C" w:rsidP="00843DF5"/>
  </w:endnote>
  <w:endnote w:type="continuationSeparator" w:id="0">
    <w:p w14:paraId="426283C4" w14:textId="77777777" w:rsidR="00C1510C" w:rsidRDefault="00C1510C" w:rsidP="00843DF5">
      <w:r>
        <w:continuationSeparator/>
      </w:r>
    </w:p>
    <w:p w14:paraId="5865C2EE" w14:textId="77777777" w:rsidR="00C1510C" w:rsidRDefault="00C1510C" w:rsidP="00843DF5"/>
    <w:p w14:paraId="52F3FE4D" w14:textId="77777777" w:rsidR="00C1510C" w:rsidRDefault="00C1510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A12C73-A297-46F6-A399-5DA901197A49}"/>
    <w:embedBold r:id="rId2" w:fontKey="{8EEF985C-4519-415D-8C5D-967B08B6C45A}"/>
    <w:embedItalic r:id="rId3" w:fontKey="{336243DF-2321-4D84-9287-38361B04C6F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01ADA5ED-16D6-4A12-9355-3411CDF3612C}"/>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FA581B91-5016-4300-80B4-E8CBEE179978}"/>
    <w:embedItalic r:id="rId6" w:fontKey="{FAAA4F1A-55F2-43F1-B624-3CE91CFE0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7592CD43" w:rsidR="008A353C" w:rsidRPr="00A1113B" w:rsidRDefault="00A1113B" w:rsidP="00A1113B">
    <w:pPr>
      <w:pStyle w:val="Footer"/>
    </w:pPr>
    <w:r>
      <w:t>© NSW Department of Education, Jun-26</w:t>
    </w:r>
    <w:r>
      <w:ptab w:relativeTo="margin" w:alignment="right" w:leader="none"/>
    </w:r>
    <w:r>
      <w:rPr>
        <w:b/>
        <w:noProof/>
        <w:sz w:val="28"/>
        <w:szCs w:val="28"/>
      </w:rPr>
      <w:drawing>
        <wp:inline distT="0" distB="0" distL="0" distR="0" wp14:anchorId="29BBBB43" wp14:editId="220BB343">
          <wp:extent cx="571500" cy="190500"/>
          <wp:effectExtent l="0" t="0" r="0" b="0"/>
          <wp:docPr id="767400959" name="Picture 76740095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0D3D88EE" w:rsidR="009B3D61" w:rsidRPr="00A90F43" w:rsidRDefault="00A90F43" w:rsidP="00A90F43">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C376" w14:textId="0E0FC180" w:rsidR="00A00568" w:rsidRPr="00123A38" w:rsidRDefault="00A00568" w:rsidP="00633C78">
    <w:pPr>
      <w:pStyle w:val="Footer"/>
    </w:pPr>
    <w:r>
      <w:t xml:space="preserve">© NSW Department of Education, </w:t>
    </w:r>
    <w:r w:rsidR="004E6DFE">
      <w:t>Jun</w:t>
    </w:r>
    <w:r>
      <w:t>-26</w:t>
    </w:r>
    <w:r>
      <w:ptab w:relativeTo="margin" w:alignment="right" w:leader="none"/>
    </w:r>
    <w:r>
      <w:rPr>
        <w:b/>
        <w:noProof/>
        <w:sz w:val="28"/>
        <w:szCs w:val="28"/>
      </w:rPr>
      <w:drawing>
        <wp:inline distT="0" distB="0" distL="0" distR="0" wp14:anchorId="5BE3C255" wp14:editId="4BA31E21">
          <wp:extent cx="571500" cy="190500"/>
          <wp:effectExtent l="0" t="0" r="0" b="0"/>
          <wp:docPr id="1955770942" name="Picture 195577094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BFA0" w14:textId="3BFCAE5E" w:rsidR="00A00568" w:rsidRPr="004E6DFE" w:rsidRDefault="004E6DFE" w:rsidP="004E6DFE">
    <w:pPr>
      <w:pStyle w:val="Footer"/>
    </w:pPr>
    <w:r>
      <w:t>© NSW Department of Education, Jun-26</w:t>
    </w:r>
    <w:r>
      <w:ptab w:relativeTo="margin" w:alignment="right" w:leader="none"/>
    </w:r>
    <w:r>
      <w:rPr>
        <w:b/>
        <w:noProof/>
        <w:sz w:val="28"/>
        <w:szCs w:val="28"/>
      </w:rPr>
      <w:drawing>
        <wp:inline distT="0" distB="0" distL="0" distR="0" wp14:anchorId="2D15AB56" wp14:editId="335AC322">
          <wp:extent cx="571500" cy="190500"/>
          <wp:effectExtent l="0" t="0" r="0" b="0"/>
          <wp:docPr id="1443826626" name="Picture 14438266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3724" w14:textId="77777777" w:rsidR="0046166B" w:rsidRPr="00A1113B" w:rsidRDefault="0046166B" w:rsidP="00A1113B">
    <w:pPr>
      <w:pStyle w:val="Footer"/>
    </w:pPr>
    <w:r>
      <w:t>© NSW Department of Education, Jun-26</w:t>
    </w:r>
    <w:r>
      <w:ptab w:relativeTo="margin" w:alignment="right" w:leader="none"/>
    </w:r>
    <w:r>
      <w:rPr>
        <w:b/>
        <w:noProof/>
        <w:sz w:val="28"/>
        <w:szCs w:val="28"/>
      </w:rPr>
      <w:drawing>
        <wp:inline distT="0" distB="0" distL="0" distR="0" wp14:anchorId="0D4FECA9" wp14:editId="4E36C7D1">
          <wp:extent cx="571500" cy="190500"/>
          <wp:effectExtent l="0" t="0" r="0" b="0"/>
          <wp:docPr id="664970580" name="Picture 6649705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23EBCED5" w:rsidR="003B3E41" w:rsidRPr="00A1113B" w:rsidRDefault="003B3E41" w:rsidP="00A11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712A2" w14:textId="77777777" w:rsidR="00C1510C" w:rsidRDefault="00C1510C" w:rsidP="00843DF5">
      <w:r>
        <w:separator/>
      </w:r>
    </w:p>
    <w:p w14:paraId="63228F7D" w14:textId="77777777" w:rsidR="00C1510C" w:rsidRDefault="00C1510C" w:rsidP="00843DF5"/>
    <w:p w14:paraId="3FE7A8EB" w14:textId="77777777" w:rsidR="00C1510C" w:rsidRDefault="00C1510C" w:rsidP="00843DF5"/>
  </w:footnote>
  <w:footnote w:type="continuationSeparator" w:id="0">
    <w:p w14:paraId="29E21F74" w14:textId="77777777" w:rsidR="00C1510C" w:rsidRDefault="00C1510C" w:rsidP="00843DF5">
      <w:r>
        <w:continuationSeparator/>
      </w:r>
    </w:p>
    <w:p w14:paraId="62DD7D41" w14:textId="77777777" w:rsidR="00C1510C" w:rsidRDefault="00C1510C" w:rsidP="00843DF5"/>
    <w:p w14:paraId="661B17D4" w14:textId="77777777" w:rsidR="00C1510C" w:rsidRDefault="00C1510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775956EF" w:rsidR="00F15535" w:rsidRPr="00A1113B" w:rsidRDefault="00A1113B" w:rsidP="00A1113B">
    <w:pPr>
      <w:pStyle w:val="Documentname"/>
    </w:pPr>
    <w:r>
      <w:t>Shortest path</w:t>
    </w:r>
    <w:r w:rsidRPr="00D2403C">
      <w:t xml:space="preserve"> | </w:t>
    </w:r>
    <w:r>
      <w:fldChar w:fldCharType="begin"/>
    </w:r>
    <w:r>
      <w:instrText xml:space="preserve"> PAGE   \* MERGEFORMAT </w:instrText>
    </w:r>
    <w:r>
      <w:fldChar w:fldCharType="separate"/>
    </w:r>
    <w: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24F0915C" w:rsidR="003B3E41" w:rsidRPr="00A90F43" w:rsidRDefault="00A90F43" w:rsidP="00A90F43">
    <w:pPr>
      <w:pStyle w:val="Header"/>
    </w:pPr>
    <w:r w:rsidRPr="009D43DD">
      <mc:AlternateContent>
        <mc:Choice Requires="wps">
          <w:drawing>
            <wp:anchor distT="0" distB="0" distL="114300" distR="114300" simplePos="0" relativeHeight="251659264" behindDoc="1" locked="0" layoutInCell="1" allowOverlap="1" wp14:anchorId="7F3CA3B5" wp14:editId="546154E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C2CE44" w14:textId="77777777" w:rsidR="00A90F43" w:rsidRDefault="00A90F43" w:rsidP="00A90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A3B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4C2CE44" w14:textId="77777777" w:rsidR="00A90F43" w:rsidRDefault="00A90F43" w:rsidP="00A90F43"/>
                </w:txbxContent>
              </v:textbox>
            </v:rect>
          </w:pict>
        </mc:Fallback>
      </mc:AlternateContent>
    </w:r>
    <w:r w:rsidRPr="009D43DD">
      <w:t>NSW Department of Education</w:t>
    </w:r>
    <w:r w:rsidRPr="009D43DD">
      <w:ptab w:relativeTo="margin" w:alignment="right" w:leader="none"/>
    </w:r>
    <w:r w:rsidRPr="008426B6">
      <w:drawing>
        <wp:inline distT="0" distB="0" distL="0" distR="0" wp14:anchorId="35042A2B" wp14:editId="7BD2893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87BFF" w14:textId="5E6ADDBD" w:rsidR="00A00568" w:rsidRPr="004E6DFE" w:rsidRDefault="004E6DFE" w:rsidP="004E6DFE">
    <w:pPr>
      <w:pStyle w:val="Documentname"/>
    </w:pPr>
    <w:r>
      <w:t>Shortest path</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9ED9" w14:textId="7CB66855" w:rsidR="00A00568" w:rsidRPr="004E6DFE" w:rsidRDefault="004E6DFE" w:rsidP="004E6DFE">
    <w:pPr>
      <w:pStyle w:val="Documentname"/>
    </w:pPr>
    <w:r>
      <w:t>Shortest path</w:t>
    </w:r>
    <w:r w:rsidRPr="00D2403C">
      <w:t xml:space="preserve"> | </w:t>
    </w:r>
    <w:r>
      <w:fldChar w:fldCharType="begin"/>
    </w:r>
    <w:r>
      <w:instrText xml:space="preserve"> PAGE   \* MERGEFORMAT </w:instrText>
    </w:r>
    <w:r>
      <w:fldChar w:fldCharType="separate"/>
    </w:r>
    <w:r>
      <w:t>3</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5F8A" w14:textId="77777777" w:rsidR="0046166B" w:rsidRPr="00907ACC" w:rsidRDefault="0046166B" w:rsidP="00907ACC">
    <w:pPr>
      <w:pStyle w:val="Documentname"/>
    </w:pPr>
    <w:r>
      <w:t>Shortest path</w:t>
    </w:r>
    <w:r w:rsidRPr="00D2403C">
      <w:t xml:space="preserve"> | </w:t>
    </w:r>
    <w:r>
      <w:fldChar w:fldCharType="begin"/>
    </w:r>
    <w:r>
      <w:instrText xml:space="preserve"> PAGE   \* MERGEFORMAT </w:instrText>
    </w:r>
    <w:r>
      <w:fldChar w:fldCharType="separate"/>
    </w:r>
    <w:r>
      <w:t>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7F"/>
    <w:multiLevelType w:val="singleLevel"/>
    <w:tmpl w:val="E6C0159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3" w15:restartNumberingAfterBreak="0">
    <w:nsid w:val="FFFFFF83"/>
    <w:multiLevelType w:val="singleLevel"/>
    <w:tmpl w:val="A568022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EA850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CEEE9C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7F9627E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8F6D7E"/>
    <w:multiLevelType w:val="multilevel"/>
    <w:tmpl w:val="7570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E37EC0"/>
    <w:multiLevelType w:val="hybridMultilevel"/>
    <w:tmpl w:val="A1A276E2"/>
    <w:lvl w:ilvl="0" w:tplc="86607B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9E27C2"/>
    <w:multiLevelType w:val="multilevel"/>
    <w:tmpl w:val="E0A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035B76"/>
    <w:multiLevelType w:val="multilevel"/>
    <w:tmpl w:val="0166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6F1405"/>
    <w:multiLevelType w:val="multilevel"/>
    <w:tmpl w:val="62D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E247AE0"/>
    <w:multiLevelType w:val="hybridMultilevel"/>
    <w:tmpl w:val="780CE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7"/>
  </w:num>
  <w:num w:numId="2" w16cid:durableId="275991488">
    <w:abstractNumId w:val="7"/>
  </w:num>
  <w:num w:numId="3" w16cid:durableId="135785204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2"/>
  </w:num>
  <w:num w:numId="5" w16cid:durableId="1121412251">
    <w:abstractNumId w:val="8"/>
  </w:num>
  <w:num w:numId="6" w16cid:durableId="849680548">
    <w:abstractNumId w:val="16"/>
  </w:num>
  <w:num w:numId="7" w16cid:durableId="322246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8"/>
  </w:num>
  <w:num w:numId="10" w16cid:durableId="751972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74121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784630">
    <w:abstractNumId w:val="0"/>
  </w:num>
  <w:num w:numId="13" w16cid:durableId="1131367355">
    <w:abstractNumId w:val="6"/>
  </w:num>
  <w:num w:numId="14" w16cid:durableId="20795942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499038">
    <w:abstractNumId w:val="5"/>
  </w:num>
  <w:num w:numId="16" w16cid:durableId="1131822205">
    <w:abstractNumId w:val="14"/>
  </w:num>
  <w:num w:numId="17" w16cid:durableId="427966686">
    <w:abstractNumId w:val="9"/>
  </w:num>
  <w:num w:numId="18" w16cid:durableId="733507204">
    <w:abstractNumId w:val="13"/>
  </w:num>
  <w:num w:numId="19" w16cid:durableId="1719235530">
    <w:abstractNumId w:val="11"/>
  </w:num>
  <w:num w:numId="20" w16cid:durableId="1437482381">
    <w:abstractNumId w:val="15"/>
  </w:num>
  <w:num w:numId="21" w16cid:durableId="799618525">
    <w:abstractNumId w:val="4"/>
  </w:num>
  <w:num w:numId="22" w16cid:durableId="2008944945">
    <w:abstractNumId w:val="3"/>
  </w:num>
  <w:num w:numId="23" w16cid:durableId="382681026">
    <w:abstractNumId w:val="4"/>
  </w:num>
  <w:num w:numId="24" w16cid:durableId="18792462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62283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02467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7949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3389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1851322">
    <w:abstractNumId w:val="4"/>
  </w:num>
  <w:num w:numId="30" w16cid:durableId="2013334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936280453">
    <w:abstractNumId w:val="2"/>
  </w:num>
  <w:num w:numId="32" w16cid:durableId="69351599">
    <w:abstractNumId w:val="7"/>
  </w:num>
  <w:num w:numId="33" w16cid:durableId="1300182849">
    <w:abstractNumId w:val="16"/>
  </w:num>
  <w:num w:numId="34" w16cid:durableId="1818375383">
    <w:abstractNumId w:val="16"/>
  </w:num>
  <w:num w:numId="35" w16cid:durableId="1367099550">
    <w:abstractNumId w:val="8"/>
  </w:num>
  <w:num w:numId="36" w16cid:durableId="833566137">
    <w:abstractNumId w:val="10"/>
  </w:num>
  <w:num w:numId="37" w16cid:durableId="1181066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109740292">
    <w:abstractNumId w:val="2"/>
  </w:num>
  <w:num w:numId="39" w16cid:durableId="770929499">
    <w:abstractNumId w:val="7"/>
  </w:num>
  <w:num w:numId="40" w16cid:durableId="1179585468">
    <w:abstractNumId w:val="16"/>
  </w:num>
  <w:num w:numId="41" w16cid:durableId="1426152041">
    <w:abstractNumId w:val="16"/>
  </w:num>
  <w:num w:numId="42" w16cid:durableId="796341032">
    <w:abstractNumId w:val="8"/>
  </w:num>
  <w:num w:numId="43" w16cid:durableId="78507877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22820265">
    <w:abstractNumId w:val="17"/>
  </w:num>
  <w:num w:numId="45" w16cid:durableId="141153934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6732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43127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694273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328935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71305896">
    <w:abstractNumId w:val="4"/>
  </w:num>
  <w:num w:numId="51" w16cid:durableId="1676884356">
    <w:abstractNumId w:val="1"/>
  </w:num>
  <w:num w:numId="52" w16cid:durableId="1811022747">
    <w:abstractNumId w:val="4"/>
  </w:num>
  <w:num w:numId="53" w16cid:durableId="613053340">
    <w:abstractNumId w:val="1"/>
  </w:num>
  <w:num w:numId="54" w16cid:durableId="1563104736">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F65"/>
    <w:rsid w:val="00003EFA"/>
    <w:rsid w:val="00004183"/>
    <w:rsid w:val="00005549"/>
    <w:rsid w:val="00007166"/>
    <w:rsid w:val="000077BF"/>
    <w:rsid w:val="000101F0"/>
    <w:rsid w:val="00011B5F"/>
    <w:rsid w:val="000126CB"/>
    <w:rsid w:val="00012764"/>
    <w:rsid w:val="0001294F"/>
    <w:rsid w:val="00013FCB"/>
    <w:rsid w:val="00013FF2"/>
    <w:rsid w:val="0001414F"/>
    <w:rsid w:val="00014D88"/>
    <w:rsid w:val="00014EA5"/>
    <w:rsid w:val="000164C4"/>
    <w:rsid w:val="00017B07"/>
    <w:rsid w:val="00022E11"/>
    <w:rsid w:val="00024A6F"/>
    <w:rsid w:val="00024BFB"/>
    <w:rsid w:val="000252CB"/>
    <w:rsid w:val="000253D8"/>
    <w:rsid w:val="000257A4"/>
    <w:rsid w:val="00027291"/>
    <w:rsid w:val="00030559"/>
    <w:rsid w:val="00030931"/>
    <w:rsid w:val="0003352C"/>
    <w:rsid w:val="000345C8"/>
    <w:rsid w:val="000348BC"/>
    <w:rsid w:val="00036519"/>
    <w:rsid w:val="00040168"/>
    <w:rsid w:val="00041EAD"/>
    <w:rsid w:val="000424AC"/>
    <w:rsid w:val="000433F1"/>
    <w:rsid w:val="00043B97"/>
    <w:rsid w:val="000444CA"/>
    <w:rsid w:val="00045F0D"/>
    <w:rsid w:val="00046582"/>
    <w:rsid w:val="0004750C"/>
    <w:rsid w:val="00047862"/>
    <w:rsid w:val="00051080"/>
    <w:rsid w:val="00052647"/>
    <w:rsid w:val="00052CEB"/>
    <w:rsid w:val="00052DAB"/>
    <w:rsid w:val="00054124"/>
    <w:rsid w:val="00054D26"/>
    <w:rsid w:val="00056E74"/>
    <w:rsid w:val="00057CA1"/>
    <w:rsid w:val="000601E2"/>
    <w:rsid w:val="00060A1C"/>
    <w:rsid w:val="00060F80"/>
    <w:rsid w:val="00061D5B"/>
    <w:rsid w:val="000667EF"/>
    <w:rsid w:val="00066BEA"/>
    <w:rsid w:val="000673B7"/>
    <w:rsid w:val="00070384"/>
    <w:rsid w:val="00070804"/>
    <w:rsid w:val="000717B2"/>
    <w:rsid w:val="00072E86"/>
    <w:rsid w:val="000733A1"/>
    <w:rsid w:val="000741DD"/>
    <w:rsid w:val="00074F0F"/>
    <w:rsid w:val="000769CC"/>
    <w:rsid w:val="000811A9"/>
    <w:rsid w:val="00081C4F"/>
    <w:rsid w:val="000835AB"/>
    <w:rsid w:val="00083F9C"/>
    <w:rsid w:val="00084274"/>
    <w:rsid w:val="00085693"/>
    <w:rsid w:val="000861BF"/>
    <w:rsid w:val="000915AF"/>
    <w:rsid w:val="00096C95"/>
    <w:rsid w:val="00096E03"/>
    <w:rsid w:val="000A28FB"/>
    <w:rsid w:val="000B11D8"/>
    <w:rsid w:val="000B12C1"/>
    <w:rsid w:val="000B2A24"/>
    <w:rsid w:val="000B2F2E"/>
    <w:rsid w:val="000B5723"/>
    <w:rsid w:val="000C1B93"/>
    <w:rsid w:val="000C24ED"/>
    <w:rsid w:val="000C299C"/>
    <w:rsid w:val="000C2F30"/>
    <w:rsid w:val="000C4344"/>
    <w:rsid w:val="000C5481"/>
    <w:rsid w:val="000C785B"/>
    <w:rsid w:val="000D0297"/>
    <w:rsid w:val="000D1EB7"/>
    <w:rsid w:val="000D2E83"/>
    <w:rsid w:val="000D3BBE"/>
    <w:rsid w:val="000D7466"/>
    <w:rsid w:val="000D7825"/>
    <w:rsid w:val="000D7E5E"/>
    <w:rsid w:val="000E046A"/>
    <w:rsid w:val="000E3739"/>
    <w:rsid w:val="000E3C2C"/>
    <w:rsid w:val="000E52BE"/>
    <w:rsid w:val="000F0E5A"/>
    <w:rsid w:val="000F1057"/>
    <w:rsid w:val="000F5D0B"/>
    <w:rsid w:val="000F7D73"/>
    <w:rsid w:val="001016DE"/>
    <w:rsid w:val="001029F8"/>
    <w:rsid w:val="00103E4F"/>
    <w:rsid w:val="00104E19"/>
    <w:rsid w:val="00106E1F"/>
    <w:rsid w:val="00107277"/>
    <w:rsid w:val="0011075B"/>
    <w:rsid w:val="00110BCB"/>
    <w:rsid w:val="00111E1A"/>
    <w:rsid w:val="00112528"/>
    <w:rsid w:val="00113093"/>
    <w:rsid w:val="00117577"/>
    <w:rsid w:val="001178B3"/>
    <w:rsid w:val="00120C5C"/>
    <w:rsid w:val="00121212"/>
    <w:rsid w:val="00121CA8"/>
    <w:rsid w:val="00122A04"/>
    <w:rsid w:val="00122CB7"/>
    <w:rsid w:val="0012339F"/>
    <w:rsid w:val="00123A38"/>
    <w:rsid w:val="00124B04"/>
    <w:rsid w:val="00124E39"/>
    <w:rsid w:val="00125A8E"/>
    <w:rsid w:val="00125DFF"/>
    <w:rsid w:val="0012654C"/>
    <w:rsid w:val="00127896"/>
    <w:rsid w:val="00132065"/>
    <w:rsid w:val="00133BAF"/>
    <w:rsid w:val="00134831"/>
    <w:rsid w:val="00135551"/>
    <w:rsid w:val="00143678"/>
    <w:rsid w:val="00143901"/>
    <w:rsid w:val="001457A4"/>
    <w:rsid w:val="00146048"/>
    <w:rsid w:val="0014669C"/>
    <w:rsid w:val="0014749F"/>
    <w:rsid w:val="00147603"/>
    <w:rsid w:val="0015058A"/>
    <w:rsid w:val="00151BD2"/>
    <w:rsid w:val="001538E8"/>
    <w:rsid w:val="00153D13"/>
    <w:rsid w:val="001544BD"/>
    <w:rsid w:val="00154636"/>
    <w:rsid w:val="00155B92"/>
    <w:rsid w:val="001563B0"/>
    <w:rsid w:val="00156821"/>
    <w:rsid w:val="001613E4"/>
    <w:rsid w:val="00161F70"/>
    <w:rsid w:val="00164D4D"/>
    <w:rsid w:val="00165BA8"/>
    <w:rsid w:val="0017218B"/>
    <w:rsid w:val="00172F76"/>
    <w:rsid w:val="00173EA4"/>
    <w:rsid w:val="0017408C"/>
    <w:rsid w:val="001742D9"/>
    <w:rsid w:val="00174A42"/>
    <w:rsid w:val="00175B9A"/>
    <w:rsid w:val="001807D5"/>
    <w:rsid w:val="00180FF8"/>
    <w:rsid w:val="00181F54"/>
    <w:rsid w:val="00181F82"/>
    <w:rsid w:val="00182B66"/>
    <w:rsid w:val="00184AF7"/>
    <w:rsid w:val="001852BF"/>
    <w:rsid w:val="00186704"/>
    <w:rsid w:val="00190513"/>
    <w:rsid w:val="00190C6F"/>
    <w:rsid w:val="0019237D"/>
    <w:rsid w:val="001957C2"/>
    <w:rsid w:val="00196072"/>
    <w:rsid w:val="00196A30"/>
    <w:rsid w:val="001A0BDC"/>
    <w:rsid w:val="001A15DF"/>
    <w:rsid w:val="001A2370"/>
    <w:rsid w:val="001A2D64"/>
    <w:rsid w:val="001A3009"/>
    <w:rsid w:val="001A31FE"/>
    <w:rsid w:val="001A4F28"/>
    <w:rsid w:val="001A51CF"/>
    <w:rsid w:val="001A559D"/>
    <w:rsid w:val="001A60CF"/>
    <w:rsid w:val="001B2C61"/>
    <w:rsid w:val="001B3679"/>
    <w:rsid w:val="001B3D21"/>
    <w:rsid w:val="001B4F0F"/>
    <w:rsid w:val="001B7CD0"/>
    <w:rsid w:val="001C0997"/>
    <w:rsid w:val="001C2281"/>
    <w:rsid w:val="001C332B"/>
    <w:rsid w:val="001C4524"/>
    <w:rsid w:val="001C4966"/>
    <w:rsid w:val="001C57D2"/>
    <w:rsid w:val="001C7E97"/>
    <w:rsid w:val="001D1616"/>
    <w:rsid w:val="001D1B70"/>
    <w:rsid w:val="001D1EF9"/>
    <w:rsid w:val="001D26BE"/>
    <w:rsid w:val="001D477A"/>
    <w:rsid w:val="001D5230"/>
    <w:rsid w:val="001D7046"/>
    <w:rsid w:val="001E0CCC"/>
    <w:rsid w:val="001E103F"/>
    <w:rsid w:val="001E11B7"/>
    <w:rsid w:val="001E1E7D"/>
    <w:rsid w:val="001E30C6"/>
    <w:rsid w:val="001E3497"/>
    <w:rsid w:val="001E4071"/>
    <w:rsid w:val="001E487E"/>
    <w:rsid w:val="001E5B5B"/>
    <w:rsid w:val="001E666F"/>
    <w:rsid w:val="001E7304"/>
    <w:rsid w:val="001E761A"/>
    <w:rsid w:val="001E76D9"/>
    <w:rsid w:val="001E7D75"/>
    <w:rsid w:val="001F13A5"/>
    <w:rsid w:val="001F2668"/>
    <w:rsid w:val="001F2C82"/>
    <w:rsid w:val="001F2D78"/>
    <w:rsid w:val="001F41F2"/>
    <w:rsid w:val="001F5F7B"/>
    <w:rsid w:val="001F7395"/>
    <w:rsid w:val="0020401E"/>
    <w:rsid w:val="0020486A"/>
    <w:rsid w:val="00204879"/>
    <w:rsid w:val="00205F17"/>
    <w:rsid w:val="002064D7"/>
    <w:rsid w:val="002075BD"/>
    <w:rsid w:val="00207F76"/>
    <w:rsid w:val="002105AD"/>
    <w:rsid w:val="002112EE"/>
    <w:rsid w:val="00216244"/>
    <w:rsid w:val="002178F4"/>
    <w:rsid w:val="00220092"/>
    <w:rsid w:val="0022081E"/>
    <w:rsid w:val="00220FEB"/>
    <w:rsid w:val="00222093"/>
    <w:rsid w:val="002227AD"/>
    <w:rsid w:val="00222BCC"/>
    <w:rsid w:val="002252B6"/>
    <w:rsid w:val="002256EE"/>
    <w:rsid w:val="00227110"/>
    <w:rsid w:val="002273D1"/>
    <w:rsid w:val="002300CD"/>
    <w:rsid w:val="00230189"/>
    <w:rsid w:val="0023156B"/>
    <w:rsid w:val="002346C4"/>
    <w:rsid w:val="00234B03"/>
    <w:rsid w:val="00235EBB"/>
    <w:rsid w:val="002363BE"/>
    <w:rsid w:val="0023683F"/>
    <w:rsid w:val="002410C5"/>
    <w:rsid w:val="002413E9"/>
    <w:rsid w:val="0024288B"/>
    <w:rsid w:val="00242D98"/>
    <w:rsid w:val="0024474D"/>
    <w:rsid w:val="0024600B"/>
    <w:rsid w:val="002467B3"/>
    <w:rsid w:val="00246A0E"/>
    <w:rsid w:val="00247BAC"/>
    <w:rsid w:val="0025135C"/>
    <w:rsid w:val="002530FB"/>
    <w:rsid w:val="0025592F"/>
    <w:rsid w:val="00256C53"/>
    <w:rsid w:val="00256CCA"/>
    <w:rsid w:val="00257679"/>
    <w:rsid w:val="00260169"/>
    <w:rsid w:val="002603C2"/>
    <w:rsid w:val="0026327B"/>
    <w:rsid w:val="0026548C"/>
    <w:rsid w:val="00266207"/>
    <w:rsid w:val="00267F7D"/>
    <w:rsid w:val="00270ACF"/>
    <w:rsid w:val="00271212"/>
    <w:rsid w:val="00271D1F"/>
    <w:rsid w:val="0027370C"/>
    <w:rsid w:val="0027406D"/>
    <w:rsid w:val="00275B20"/>
    <w:rsid w:val="00275FB7"/>
    <w:rsid w:val="002764EA"/>
    <w:rsid w:val="0027710A"/>
    <w:rsid w:val="002869EC"/>
    <w:rsid w:val="00290C62"/>
    <w:rsid w:val="002954DD"/>
    <w:rsid w:val="00297481"/>
    <w:rsid w:val="002A1E55"/>
    <w:rsid w:val="002A28B4"/>
    <w:rsid w:val="002A2A0F"/>
    <w:rsid w:val="002A2B8C"/>
    <w:rsid w:val="002A30D8"/>
    <w:rsid w:val="002A35CF"/>
    <w:rsid w:val="002A475D"/>
    <w:rsid w:val="002A64B3"/>
    <w:rsid w:val="002B05E9"/>
    <w:rsid w:val="002B0AA4"/>
    <w:rsid w:val="002B0D75"/>
    <w:rsid w:val="002B278C"/>
    <w:rsid w:val="002B316A"/>
    <w:rsid w:val="002B50F2"/>
    <w:rsid w:val="002B590B"/>
    <w:rsid w:val="002B75C4"/>
    <w:rsid w:val="002C1F31"/>
    <w:rsid w:val="002C2863"/>
    <w:rsid w:val="002C2A49"/>
    <w:rsid w:val="002C3629"/>
    <w:rsid w:val="002C382E"/>
    <w:rsid w:val="002C4040"/>
    <w:rsid w:val="002C43CB"/>
    <w:rsid w:val="002C452D"/>
    <w:rsid w:val="002C4A5C"/>
    <w:rsid w:val="002C5711"/>
    <w:rsid w:val="002C7479"/>
    <w:rsid w:val="002C7D44"/>
    <w:rsid w:val="002D0789"/>
    <w:rsid w:val="002D1BED"/>
    <w:rsid w:val="002D215B"/>
    <w:rsid w:val="002D2DEE"/>
    <w:rsid w:val="002D3CA6"/>
    <w:rsid w:val="002D440D"/>
    <w:rsid w:val="002D5DD3"/>
    <w:rsid w:val="002E1D79"/>
    <w:rsid w:val="002E3868"/>
    <w:rsid w:val="002E5355"/>
    <w:rsid w:val="002E657E"/>
    <w:rsid w:val="002E6F35"/>
    <w:rsid w:val="002F34D0"/>
    <w:rsid w:val="002F4728"/>
    <w:rsid w:val="002F7234"/>
    <w:rsid w:val="002F7CFE"/>
    <w:rsid w:val="003001BE"/>
    <w:rsid w:val="00300261"/>
    <w:rsid w:val="00300A75"/>
    <w:rsid w:val="00302680"/>
    <w:rsid w:val="00302D61"/>
    <w:rsid w:val="00303085"/>
    <w:rsid w:val="003031AF"/>
    <w:rsid w:val="00306C23"/>
    <w:rsid w:val="00307073"/>
    <w:rsid w:val="00307788"/>
    <w:rsid w:val="00311137"/>
    <w:rsid w:val="00311943"/>
    <w:rsid w:val="003126D5"/>
    <w:rsid w:val="003169A6"/>
    <w:rsid w:val="00317107"/>
    <w:rsid w:val="00321262"/>
    <w:rsid w:val="00321A62"/>
    <w:rsid w:val="003228FE"/>
    <w:rsid w:val="00324A32"/>
    <w:rsid w:val="00327DE6"/>
    <w:rsid w:val="00331EAD"/>
    <w:rsid w:val="0033204B"/>
    <w:rsid w:val="003330E4"/>
    <w:rsid w:val="00333EF0"/>
    <w:rsid w:val="00334C12"/>
    <w:rsid w:val="00334FAB"/>
    <w:rsid w:val="003355E2"/>
    <w:rsid w:val="003372F1"/>
    <w:rsid w:val="00340DD9"/>
    <w:rsid w:val="0034155D"/>
    <w:rsid w:val="00350D0C"/>
    <w:rsid w:val="00352591"/>
    <w:rsid w:val="00352F3A"/>
    <w:rsid w:val="00353B4D"/>
    <w:rsid w:val="00354137"/>
    <w:rsid w:val="00354289"/>
    <w:rsid w:val="00355D3D"/>
    <w:rsid w:val="00357468"/>
    <w:rsid w:val="00360E17"/>
    <w:rsid w:val="0036209C"/>
    <w:rsid w:val="00362C36"/>
    <w:rsid w:val="003719DE"/>
    <w:rsid w:val="00371F68"/>
    <w:rsid w:val="003743BB"/>
    <w:rsid w:val="00374654"/>
    <w:rsid w:val="00375D2C"/>
    <w:rsid w:val="003765FA"/>
    <w:rsid w:val="0037661D"/>
    <w:rsid w:val="003803A3"/>
    <w:rsid w:val="003827DB"/>
    <w:rsid w:val="00384030"/>
    <w:rsid w:val="0038536D"/>
    <w:rsid w:val="00385A8A"/>
    <w:rsid w:val="00385DFB"/>
    <w:rsid w:val="003935A3"/>
    <w:rsid w:val="003951C5"/>
    <w:rsid w:val="00395A9A"/>
    <w:rsid w:val="00396C79"/>
    <w:rsid w:val="00397387"/>
    <w:rsid w:val="003A09AC"/>
    <w:rsid w:val="003A0CFB"/>
    <w:rsid w:val="003A0FCC"/>
    <w:rsid w:val="003A22F7"/>
    <w:rsid w:val="003A5190"/>
    <w:rsid w:val="003A7F32"/>
    <w:rsid w:val="003B0768"/>
    <w:rsid w:val="003B240E"/>
    <w:rsid w:val="003B2DBA"/>
    <w:rsid w:val="003B3E41"/>
    <w:rsid w:val="003B493F"/>
    <w:rsid w:val="003B661C"/>
    <w:rsid w:val="003B75FC"/>
    <w:rsid w:val="003C2EC9"/>
    <w:rsid w:val="003C2F09"/>
    <w:rsid w:val="003C4CCE"/>
    <w:rsid w:val="003C79A3"/>
    <w:rsid w:val="003C7EC8"/>
    <w:rsid w:val="003D13EF"/>
    <w:rsid w:val="003D1719"/>
    <w:rsid w:val="003D1F70"/>
    <w:rsid w:val="003D2D5E"/>
    <w:rsid w:val="003D4EF6"/>
    <w:rsid w:val="003D65BE"/>
    <w:rsid w:val="003E3154"/>
    <w:rsid w:val="003E46D5"/>
    <w:rsid w:val="003E6734"/>
    <w:rsid w:val="003E6796"/>
    <w:rsid w:val="003E6DB6"/>
    <w:rsid w:val="003F0AC3"/>
    <w:rsid w:val="003F0BB0"/>
    <w:rsid w:val="003F211D"/>
    <w:rsid w:val="003F3613"/>
    <w:rsid w:val="003F40A7"/>
    <w:rsid w:val="003F44C7"/>
    <w:rsid w:val="003F5090"/>
    <w:rsid w:val="003F5A78"/>
    <w:rsid w:val="003F6E52"/>
    <w:rsid w:val="003F6ED3"/>
    <w:rsid w:val="00400ACE"/>
    <w:rsid w:val="00401084"/>
    <w:rsid w:val="00403013"/>
    <w:rsid w:val="00404179"/>
    <w:rsid w:val="00407C80"/>
    <w:rsid w:val="00407CAD"/>
    <w:rsid w:val="00407EF0"/>
    <w:rsid w:val="0041019A"/>
    <w:rsid w:val="004104D0"/>
    <w:rsid w:val="00412284"/>
    <w:rsid w:val="00412F2B"/>
    <w:rsid w:val="00415DBB"/>
    <w:rsid w:val="004178B3"/>
    <w:rsid w:val="0042235E"/>
    <w:rsid w:val="004227A2"/>
    <w:rsid w:val="0042347D"/>
    <w:rsid w:val="00424895"/>
    <w:rsid w:val="0042629E"/>
    <w:rsid w:val="00427C86"/>
    <w:rsid w:val="00427D4C"/>
    <w:rsid w:val="00430173"/>
    <w:rsid w:val="00430294"/>
    <w:rsid w:val="00430641"/>
    <w:rsid w:val="004307E7"/>
    <w:rsid w:val="00430D8B"/>
    <w:rsid w:val="00430F12"/>
    <w:rsid w:val="00431004"/>
    <w:rsid w:val="00431DDC"/>
    <w:rsid w:val="004324EE"/>
    <w:rsid w:val="00432EE5"/>
    <w:rsid w:val="00433F99"/>
    <w:rsid w:val="00437748"/>
    <w:rsid w:val="00442345"/>
    <w:rsid w:val="00443035"/>
    <w:rsid w:val="00443B09"/>
    <w:rsid w:val="00444AB6"/>
    <w:rsid w:val="004477B7"/>
    <w:rsid w:val="0045008C"/>
    <w:rsid w:val="0045084C"/>
    <w:rsid w:val="00452BE8"/>
    <w:rsid w:val="00453EC1"/>
    <w:rsid w:val="00454159"/>
    <w:rsid w:val="00456066"/>
    <w:rsid w:val="00457268"/>
    <w:rsid w:val="0046166B"/>
    <w:rsid w:val="004662AB"/>
    <w:rsid w:val="004666F5"/>
    <w:rsid w:val="00467111"/>
    <w:rsid w:val="00470295"/>
    <w:rsid w:val="00472837"/>
    <w:rsid w:val="0047337A"/>
    <w:rsid w:val="00474E4B"/>
    <w:rsid w:val="00477D9A"/>
    <w:rsid w:val="00480185"/>
    <w:rsid w:val="004823E9"/>
    <w:rsid w:val="00485F66"/>
    <w:rsid w:val="0048642E"/>
    <w:rsid w:val="00486DC1"/>
    <w:rsid w:val="00487FAA"/>
    <w:rsid w:val="00491389"/>
    <w:rsid w:val="00494C3C"/>
    <w:rsid w:val="00497387"/>
    <w:rsid w:val="004A051A"/>
    <w:rsid w:val="004A1624"/>
    <w:rsid w:val="004A29D0"/>
    <w:rsid w:val="004A2A80"/>
    <w:rsid w:val="004A2AA3"/>
    <w:rsid w:val="004A3709"/>
    <w:rsid w:val="004A43AF"/>
    <w:rsid w:val="004A5C9A"/>
    <w:rsid w:val="004A6F7F"/>
    <w:rsid w:val="004A781E"/>
    <w:rsid w:val="004A7A51"/>
    <w:rsid w:val="004A7D2F"/>
    <w:rsid w:val="004B0760"/>
    <w:rsid w:val="004B0B5C"/>
    <w:rsid w:val="004B13C5"/>
    <w:rsid w:val="004B484F"/>
    <w:rsid w:val="004B4918"/>
    <w:rsid w:val="004B5193"/>
    <w:rsid w:val="004B60EB"/>
    <w:rsid w:val="004B63CA"/>
    <w:rsid w:val="004B654B"/>
    <w:rsid w:val="004B723A"/>
    <w:rsid w:val="004B7CB5"/>
    <w:rsid w:val="004C11A9"/>
    <w:rsid w:val="004C28DB"/>
    <w:rsid w:val="004C4B48"/>
    <w:rsid w:val="004C4E0E"/>
    <w:rsid w:val="004C68E7"/>
    <w:rsid w:val="004C6CC7"/>
    <w:rsid w:val="004C712B"/>
    <w:rsid w:val="004C7D3E"/>
    <w:rsid w:val="004D04C9"/>
    <w:rsid w:val="004D0640"/>
    <w:rsid w:val="004D60AE"/>
    <w:rsid w:val="004E0010"/>
    <w:rsid w:val="004E0E71"/>
    <w:rsid w:val="004E1043"/>
    <w:rsid w:val="004E1615"/>
    <w:rsid w:val="004E3B0A"/>
    <w:rsid w:val="004E55C9"/>
    <w:rsid w:val="004E66B2"/>
    <w:rsid w:val="004E6DFE"/>
    <w:rsid w:val="004E7AC5"/>
    <w:rsid w:val="004F067A"/>
    <w:rsid w:val="004F0ACA"/>
    <w:rsid w:val="004F285D"/>
    <w:rsid w:val="004F2AC5"/>
    <w:rsid w:val="004F44FF"/>
    <w:rsid w:val="004F48DD"/>
    <w:rsid w:val="004F6AF2"/>
    <w:rsid w:val="004F6E23"/>
    <w:rsid w:val="004F6EE5"/>
    <w:rsid w:val="005026D8"/>
    <w:rsid w:val="005042A3"/>
    <w:rsid w:val="00506DFD"/>
    <w:rsid w:val="00511863"/>
    <w:rsid w:val="005128E7"/>
    <w:rsid w:val="00516FB1"/>
    <w:rsid w:val="00517BB7"/>
    <w:rsid w:val="00520806"/>
    <w:rsid w:val="00523D90"/>
    <w:rsid w:val="00526795"/>
    <w:rsid w:val="005349F5"/>
    <w:rsid w:val="00535334"/>
    <w:rsid w:val="0053569F"/>
    <w:rsid w:val="005401F0"/>
    <w:rsid w:val="005416B0"/>
    <w:rsid w:val="00541FBB"/>
    <w:rsid w:val="00543A0D"/>
    <w:rsid w:val="0054454B"/>
    <w:rsid w:val="0054464B"/>
    <w:rsid w:val="005451EE"/>
    <w:rsid w:val="00546DEC"/>
    <w:rsid w:val="005500B1"/>
    <w:rsid w:val="0055043F"/>
    <w:rsid w:val="00550E4C"/>
    <w:rsid w:val="00553490"/>
    <w:rsid w:val="005539A1"/>
    <w:rsid w:val="005569F6"/>
    <w:rsid w:val="00556F08"/>
    <w:rsid w:val="005608F0"/>
    <w:rsid w:val="005649D2"/>
    <w:rsid w:val="00564AF8"/>
    <w:rsid w:val="005651B7"/>
    <w:rsid w:val="0057085F"/>
    <w:rsid w:val="00570EE6"/>
    <w:rsid w:val="00574574"/>
    <w:rsid w:val="00574B63"/>
    <w:rsid w:val="00575357"/>
    <w:rsid w:val="00575B66"/>
    <w:rsid w:val="00576713"/>
    <w:rsid w:val="00576795"/>
    <w:rsid w:val="00576D1F"/>
    <w:rsid w:val="00576F93"/>
    <w:rsid w:val="0058102D"/>
    <w:rsid w:val="00583731"/>
    <w:rsid w:val="00584BE0"/>
    <w:rsid w:val="00586FF1"/>
    <w:rsid w:val="0059023F"/>
    <w:rsid w:val="005913A9"/>
    <w:rsid w:val="00591E96"/>
    <w:rsid w:val="00592D79"/>
    <w:rsid w:val="005934B4"/>
    <w:rsid w:val="00593684"/>
    <w:rsid w:val="00593943"/>
    <w:rsid w:val="00593EFA"/>
    <w:rsid w:val="0059485D"/>
    <w:rsid w:val="005957FA"/>
    <w:rsid w:val="00595DBC"/>
    <w:rsid w:val="00597644"/>
    <w:rsid w:val="005A04FF"/>
    <w:rsid w:val="005A1469"/>
    <w:rsid w:val="005A171B"/>
    <w:rsid w:val="005A34D4"/>
    <w:rsid w:val="005A56F6"/>
    <w:rsid w:val="005A67CA"/>
    <w:rsid w:val="005A6B87"/>
    <w:rsid w:val="005B184F"/>
    <w:rsid w:val="005B4B00"/>
    <w:rsid w:val="005B57F5"/>
    <w:rsid w:val="005B76BC"/>
    <w:rsid w:val="005B77E0"/>
    <w:rsid w:val="005C14A7"/>
    <w:rsid w:val="005C2968"/>
    <w:rsid w:val="005C2A8D"/>
    <w:rsid w:val="005C344B"/>
    <w:rsid w:val="005C5A22"/>
    <w:rsid w:val="005C68D8"/>
    <w:rsid w:val="005C7100"/>
    <w:rsid w:val="005C7535"/>
    <w:rsid w:val="005D0140"/>
    <w:rsid w:val="005D1384"/>
    <w:rsid w:val="005D1B8C"/>
    <w:rsid w:val="005D27EA"/>
    <w:rsid w:val="005D2EE3"/>
    <w:rsid w:val="005D3A37"/>
    <w:rsid w:val="005D3D6A"/>
    <w:rsid w:val="005D3E4F"/>
    <w:rsid w:val="005D49FE"/>
    <w:rsid w:val="005E1F63"/>
    <w:rsid w:val="005E3A87"/>
    <w:rsid w:val="005F287F"/>
    <w:rsid w:val="005F4405"/>
    <w:rsid w:val="005F49D6"/>
    <w:rsid w:val="005F645B"/>
    <w:rsid w:val="005F7289"/>
    <w:rsid w:val="0060188A"/>
    <w:rsid w:val="00602327"/>
    <w:rsid w:val="006066A2"/>
    <w:rsid w:val="00607DF0"/>
    <w:rsid w:val="006102B1"/>
    <w:rsid w:val="006118C5"/>
    <w:rsid w:val="00611BEA"/>
    <w:rsid w:val="00613017"/>
    <w:rsid w:val="006134F6"/>
    <w:rsid w:val="0061547A"/>
    <w:rsid w:val="00615FF1"/>
    <w:rsid w:val="006211FB"/>
    <w:rsid w:val="00622789"/>
    <w:rsid w:val="00624C41"/>
    <w:rsid w:val="00624D13"/>
    <w:rsid w:val="00626BBF"/>
    <w:rsid w:val="00627A57"/>
    <w:rsid w:val="00630EA6"/>
    <w:rsid w:val="006317A7"/>
    <w:rsid w:val="00631B9A"/>
    <w:rsid w:val="00631D0E"/>
    <w:rsid w:val="00632AC6"/>
    <w:rsid w:val="0063382D"/>
    <w:rsid w:val="00633A94"/>
    <w:rsid w:val="00634A16"/>
    <w:rsid w:val="00634F28"/>
    <w:rsid w:val="006351DD"/>
    <w:rsid w:val="00641F3B"/>
    <w:rsid w:val="0064273E"/>
    <w:rsid w:val="00643CC4"/>
    <w:rsid w:val="006445D4"/>
    <w:rsid w:val="0064536E"/>
    <w:rsid w:val="00645910"/>
    <w:rsid w:val="00647AD6"/>
    <w:rsid w:val="006509B0"/>
    <w:rsid w:val="00652E34"/>
    <w:rsid w:val="00652F31"/>
    <w:rsid w:val="00653671"/>
    <w:rsid w:val="00653A8B"/>
    <w:rsid w:val="00656D26"/>
    <w:rsid w:val="0065759E"/>
    <w:rsid w:val="00660BB6"/>
    <w:rsid w:val="0066345F"/>
    <w:rsid w:val="00663F1C"/>
    <w:rsid w:val="00665384"/>
    <w:rsid w:val="00667379"/>
    <w:rsid w:val="006674BC"/>
    <w:rsid w:val="006722C4"/>
    <w:rsid w:val="00676031"/>
    <w:rsid w:val="0067612A"/>
    <w:rsid w:val="00677835"/>
    <w:rsid w:val="00677950"/>
    <w:rsid w:val="00680388"/>
    <w:rsid w:val="00682856"/>
    <w:rsid w:val="00683733"/>
    <w:rsid w:val="00684556"/>
    <w:rsid w:val="00685263"/>
    <w:rsid w:val="00685908"/>
    <w:rsid w:val="00686412"/>
    <w:rsid w:val="00686FAD"/>
    <w:rsid w:val="00691121"/>
    <w:rsid w:val="006930E4"/>
    <w:rsid w:val="0069407F"/>
    <w:rsid w:val="0069617A"/>
    <w:rsid w:val="00696410"/>
    <w:rsid w:val="006966D0"/>
    <w:rsid w:val="006A046F"/>
    <w:rsid w:val="006A0A90"/>
    <w:rsid w:val="006A0DDD"/>
    <w:rsid w:val="006A3884"/>
    <w:rsid w:val="006A4763"/>
    <w:rsid w:val="006A56DF"/>
    <w:rsid w:val="006A61E2"/>
    <w:rsid w:val="006A636A"/>
    <w:rsid w:val="006A64B2"/>
    <w:rsid w:val="006B2C88"/>
    <w:rsid w:val="006B3488"/>
    <w:rsid w:val="006C2469"/>
    <w:rsid w:val="006C320F"/>
    <w:rsid w:val="006C358B"/>
    <w:rsid w:val="006C45F3"/>
    <w:rsid w:val="006C7080"/>
    <w:rsid w:val="006D00B0"/>
    <w:rsid w:val="006D0A22"/>
    <w:rsid w:val="006D1CF3"/>
    <w:rsid w:val="006D3818"/>
    <w:rsid w:val="006D46EA"/>
    <w:rsid w:val="006D591E"/>
    <w:rsid w:val="006D6820"/>
    <w:rsid w:val="006E0A29"/>
    <w:rsid w:val="006E0E34"/>
    <w:rsid w:val="006E2D6F"/>
    <w:rsid w:val="006E3A71"/>
    <w:rsid w:val="006E54D3"/>
    <w:rsid w:val="006E7C2A"/>
    <w:rsid w:val="006F0DB7"/>
    <w:rsid w:val="006F1CF4"/>
    <w:rsid w:val="006F2984"/>
    <w:rsid w:val="006F389B"/>
    <w:rsid w:val="006F393F"/>
    <w:rsid w:val="006F5334"/>
    <w:rsid w:val="006F5730"/>
    <w:rsid w:val="006F6288"/>
    <w:rsid w:val="006F7032"/>
    <w:rsid w:val="006F7134"/>
    <w:rsid w:val="007017F6"/>
    <w:rsid w:val="00703909"/>
    <w:rsid w:val="0070409D"/>
    <w:rsid w:val="00704744"/>
    <w:rsid w:val="007053B8"/>
    <w:rsid w:val="00712CF9"/>
    <w:rsid w:val="00715391"/>
    <w:rsid w:val="007158AD"/>
    <w:rsid w:val="00717237"/>
    <w:rsid w:val="00717FAB"/>
    <w:rsid w:val="00721C0B"/>
    <w:rsid w:val="00721D3B"/>
    <w:rsid w:val="007223C1"/>
    <w:rsid w:val="00722486"/>
    <w:rsid w:val="00724CD8"/>
    <w:rsid w:val="0072638E"/>
    <w:rsid w:val="0072675F"/>
    <w:rsid w:val="00726FDD"/>
    <w:rsid w:val="007301F5"/>
    <w:rsid w:val="00731916"/>
    <w:rsid w:val="007336A9"/>
    <w:rsid w:val="00733F8C"/>
    <w:rsid w:val="0073420C"/>
    <w:rsid w:val="007345AA"/>
    <w:rsid w:val="0073468B"/>
    <w:rsid w:val="0073686C"/>
    <w:rsid w:val="00737143"/>
    <w:rsid w:val="007372FB"/>
    <w:rsid w:val="007375FF"/>
    <w:rsid w:val="00744CB4"/>
    <w:rsid w:val="00745615"/>
    <w:rsid w:val="00745CDB"/>
    <w:rsid w:val="007460AF"/>
    <w:rsid w:val="00752D79"/>
    <w:rsid w:val="00752ED5"/>
    <w:rsid w:val="007564F8"/>
    <w:rsid w:val="007608F8"/>
    <w:rsid w:val="00761509"/>
    <w:rsid w:val="007622CB"/>
    <w:rsid w:val="007638C6"/>
    <w:rsid w:val="00764BCA"/>
    <w:rsid w:val="0076669D"/>
    <w:rsid w:val="00766D19"/>
    <w:rsid w:val="00767182"/>
    <w:rsid w:val="00767CA4"/>
    <w:rsid w:val="007710FE"/>
    <w:rsid w:val="00772C7C"/>
    <w:rsid w:val="00773514"/>
    <w:rsid w:val="00773CDB"/>
    <w:rsid w:val="0077443E"/>
    <w:rsid w:val="00776616"/>
    <w:rsid w:val="007779AE"/>
    <w:rsid w:val="00777D93"/>
    <w:rsid w:val="00780148"/>
    <w:rsid w:val="00780E01"/>
    <w:rsid w:val="00781D85"/>
    <w:rsid w:val="007838B2"/>
    <w:rsid w:val="00786AB0"/>
    <w:rsid w:val="00792D30"/>
    <w:rsid w:val="0079523E"/>
    <w:rsid w:val="00796499"/>
    <w:rsid w:val="00796AD8"/>
    <w:rsid w:val="00796FF9"/>
    <w:rsid w:val="007A0BFB"/>
    <w:rsid w:val="007A2C29"/>
    <w:rsid w:val="007A7A24"/>
    <w:rsid w:val="007B020C"/>
    <w:rsid w:val="007B0BA2"/>
    <w:rsid w:val="007B27B0"/>
    <w:rsid w:val="007B2BD6"/>
    <w:rsid w:val="007B325F"/>
    <w:rsid w:val="007B4058"/>
    <w:rsid w:val="007B523A"/>
    <w:rsid w:val="007B633F"/>
    <w:rsid w:val="007C0043"/>
    <w:rsid w:val="007C007B"/>
    <w:rsid w:val="007C0664"/>
    <w:rsid w:val="007C1BCA"/>
    <w:rsid w:val="007C2466"/>
    <w:rsid w:val="007C4870"/>
    <w:rsid w:val="007C5D33"/>
    <w:rsid w:val="007C61E6"/>
    <w:rsid w:val="007C63BB"/>
    <w:rsid w:val="007C6DA1"/>
    <w:rsid w:val="007D0C33"/>
    <w:rsid w:val="007D1646"/>
    <w:rsid w:val="007D170D"/>
    <w:rsid w:val="007D56C3"/>
    <w:rsid w:val="007D5F61"/>
    <w:rsid w:val="007D65B6"/>
    <w:rsid w:val="007D677A"/>
    <w:rsid w:val="007E019D"/>
    <w:rsid w:val="007E0D1D"/>
    <w:rsid w:val="007E1430"/>
    <w:rsid w:val="007E20E5"/>
    <w:rsid w:val="007E3F3F"/>
    <w:rsid w:val="007E4F79"/>
    <w:rsid w:val="007E6A58"/>
    <w:rsid w:val="007F066A"/>
    <w:rsid w:val="007F27F8"/>
    <w:rsid w:val="007F2DE9"/>
    <w:rsid w:val="007F3D54"/>
    <w:rsid w:val="007F6BE6"/>
    <w:rsid w:val="007F778C"/>
    <w:rsid w:val="007F7A2F"/>
    <w:rsid w:val="007F7F0B"/>
    <w:rsid w:val="0080022B"/>
    <w:rsid w:val="008008F1"/>
    <w:rsid w:val="00800DA6"/>
    <w:rsid w:val="0080156C"/>
    <w:rsid w:val="00801971"/>
    <w:rsid w:val="00801F06"/>
    <w:rsid w:val="0080248A"/>
    <w:rsid w:val="0080447B"/>
    <w:rsid w:val="00804F58"/>
    <w:rsid w:val="00806ECB"/>
    <w:rsid w:val="008073B1"/>
    <w:rsid w:val="00810D93"/>
    <w:rsid w:val="00810EFD"/>
    <w:rsid w:val="00812645"/>
    <w:rsid w:val="00813A43"/>
    <w:rsid w:val="00813D38"/>
    <w:rsid w:val="008218AF"/>
    <w:rsid w:val="008223FA"/>
    <w:rsid w:val="00822BF7"/>
    <w:rsid w:val="00822D87"/>
    <w:rsid w:val="008242EB"/>
    <w:rsid w:val="00824F5A"/>
    <w:rsid w:val="00825444"/>
    <w:rsid w:val="00826F64"/>
    <w:rsid w:val="0083162E"/>
    <w:rsid w:val="00831DDA"/>
    <w:rsid w:val="00835BDE"/>
    <w:rsid w:val="00836502"/>
    <w:rsid w:val="00836838"/>
    <w:rsid w:val="008416AF"/>
    <w:rsid w:val="008426B6"/>
    <w:rsid w:val="00843844"/>
    <w:rsid w:val="00843A82"/>
    <w:rsid w:val="00843DB4"/>
    <w:rsid w:val="00843DF5"/>
    <w:rsid w:val="008448E3"/>
    <w:rsid w:val="00845C6B"/>
    <w:rsid w:val="00846F19"/>
    <w:rsid w:val="008474D4"/>
    <w:rsid w:val="00851265"/>
    <w:rsid w:val="00852E73"/>
    <w:rsid w:val="00853F0D"/>
    <w:rsid w:val="00855843"/>
    <w:rsid w:val="008559F3"/>
    <w:rsid w:val="00856CA3"/>
    <w:rsid w:val="00857A7E"/>
    <w:rsid w:val="00860768"/>
    <w:rsid w:val="00862344"/>
    <w:rsid w:val="00864528"/>
    <w:rsid w:val="00865BC1"/>
    <w:rsid w:val="008667EF"/>
    <w:rsid w:val="00871273"/>
    <w:rsid w:val="0087496A"/>
    <w:rsid w:val="008750A9"/>
    <w:rsid w:val="00877024"/>
    <w:rsid w:val="008773B2"/>
    <w:rsid w:val="00877514"/>
    <w:rsid w:val="00880630"/>
    <w:rsid w:val="008809A1"/>
    <w:rsid w:val="00881E68"/>
    <w:rsid w:val="00881ED0"/>
    <w:rsid w:val="00883F8F"/>
    <w:rsid w:val="008900CB"/>
    <w:rsid w:val="00890C37"/>
    <w:rsid w:val="00890EEE"/>
    <w:rsid w:val="0089207D"/>
    <w:rsid w:val="0089316E"/>
    <w:rsid w:val="008954C6"/>
    <w:rsid w:val="008A0F42"/>
    <w:rsid w:val="008A151A"/>
    <w:rsid w:val="008A217D"/>
    <w:rsid w:val="008A353C"/>
    <w:rsid w:val="008A4CF6"/>
    <w:rsid w:val="008A5B7B"/>
    <w:rsid w:val="008B1946"/>
    <w:rsid w:val="008B25DD"/>
    <w:rsid w:val="008B358A"/>
    <w:rsid w:val="008B6659"/>
    <w:rsid w:val="008B7516"/>
    <w:rsid w:val="008C1B49"/>
    <w:rsid w:val="008C480A"/>
    <w:rsid w:val="008C4F41"/>
    <w:rsid w:val="008C5083"/>
    <w:rsid w:val="008C51D2"/>
    <w:rsid w:val="008C66A8"/>
    <w:rsid w:val="008C6803"/>
    <w:rsid w:val="008C6F8F"/>
    <w:rsid w:val="008D095F"/>
    <w:rsid w:val="008D3B88"/>
    <w:rsid w:val="008D4DB3"/>
    <w:rsid w:val="008D5C37"/>
    <w:rsid w:val="008E2C1D"/>
    <w:rsid w:val="008E2F8D"/>
    <w:rsid w:val="008E3DE9"/>
    <w:rsid w:val="008E4E66"/>
    <w:rsid w:val="008F1C54"/>
    <w:rsid w:val="008F2EAB"/>
    <w:rsid w:val="008F54B1"/>
    <w:rsid w:val="008F739A"/>
    <w:rsid w:val="00900A12"/>
    <w:rsid w:val="009033F0"/>
    <w:rsid w:val="0090461A"/>
    <w:rsid w:val="00907183"/>
    <w:rsid w:val="00907A13"/>
    <w:rsid w:val="00907ACC"/>
    <w:rsid w:val="00910044"/>
    <w:rsid w:val="009107ED"/>
    <w:rsid w:val="0091242B"/>
    <w:rsid w:val="009138BF"/>
    <w:rsid w:val="009138F1"/>
    <w:rsid w:val="00915B46"/>
    <w:rsid w:val="00920E2A"/>
    <w:rsid w:val="00921679"/>
    <w:rsid w:val="00921FDC"/>
    <w:rsid w:val="009256AD"/>
    <w:rsid w:val="00925B81"/>
    <w:rsid w:val="009262B1"/>
    <w:rsid w:val="0092733E"/>
    <w:rsid w:val="009338C8"/>
    <w:rsid w:val="00935982"/>
    <w:rsid w:val="0093679E"/>
    <w:rsid w:val="00941947"/>
    <w:rsid w:val="0094511B"/>
    <w:rsid w:val="00945B9D"/>
    <w:rsid w:val="009462A3"/>
    <w:rsid w:val="0094639C"/>
    <w:rsid w:val="00946D36"/>
    <w:rsid w:val="0094763C"/>
    <w:rsid w:val="009503D2"/>
    <w:rsid w:val="00950BB1"/>
    <w:rsid w:val="009539A5"/>
    <w:rsid w:val="009560E5"/>
    <w:rsid w:val="009568D8"/>
    <w:rsid w:val="009579B5"/>
    <w:rsid w:val="009607A0"/>
    <w:rsid w:val="00962177"/>
    <w:rsid w:val="00964979"/>
    <w:rsid w:val="0096735B"/>
    <w:rsid w:val="009675C3"/>
    <w:rsid w:val="0097042E"/>
    <w:rsid w:val="009712B8"/>
    <w:rsid w:val="00971509"/>
    <w:rsid w:val="00972C88"/>
    <w:rsid w:val="009739C8"/>
    <w:rsid w:val="00973E8D"/>
    <w:rsid w:val="009744B5"/>
    <w:rsid w:val="00981310"/>
    <w:rsid w:val="00982157"/>
    <w:rsid w:val="00982F16"/>
    <w:rsid w:val="009848BF"/>
    <w:rsid w:val="00985037"/>
    <w:rsid w:val="009873AF"/>
    <w:rsid w:val="009874E3"/>
    <w:rsid w:val="00990167"/>
    <w:rsid w:val="009908F3"/>
    <w:rsid w:val="00990E21"/>
    <w:rsid w:val="0099399A"/>
    <w:rsid w:val="00995C6E"/>
    <w:rsid w:val="009A1C1B"/>
    <w:rsid w:val="009A2288"/>
    <w:rsid w:val="009A39CA"/>
    <w:rsid w:val="009A3C4B"/>
    <w:rsid w:val="009A44C2"/>
    <w:rsid w:val="009A65B3"/>
    <w:rsid w:val="009A7E8C"/>
    <w:rsid w:val="009B0901"/>
    <w:rsid w:val="009B1280"/>
    <w:rsid w:val="009B17BF"/>
    <w:rsid w:val="009B1C6A"/>
    <w:rsid w:val="009B1C91"/>
    <w:rsid w:val="009B30B1"/>
    <w:rsid w:val="009B3D61"/>
    <w:rsid w:val="009B789F"/>
    <w:rsid w:val="009C0ACF"/>
    <w:rsid w:val="009C11A3"/>
    <w:rsid w:val="009C19C0"/>
    <w:rsid w:val="009C2DB5"/>
    <w:rsid w:val="009C2EED"/>
    <w:rsid w:val="009C41EB"/>
    <w:rsid w:val="009C5B0E"/>
    <w:rsid w:val="009C62B0"/>
    <w:rsid w:val="009D15ED"/>
    <w:rsid w:val="009D2F1A"/>
    <w:rsid w:val="009D435C"/>
    <w:rsid w:val="009D43B8"/>
    <w:rsid w:val="009D43DD"/>
    <w:rsid w:val="009D533D"/>
    <w:rsid w:val="009D6581"/>
    <w:rsid w:val="009D68E1"/>
    <w:rsid w:val="009D6BC8"/>
    <w:rsid w:val="009E03C1"/>
    <w:rsid w:val="009E2DC8"/>
    <w:rsid w:val="009E47B3"/>
    <w:rsid w:val="009E4867"/>
    <w:rsid w:val="009E5D89"/>
    <w:rsid w:val="009E6A47"/>
    <w:rsid w:val="009E6FBE"/>
    <w:rsid w:val="009E74C8"/>
    <w:rsid w:val="009E79EE"/>
    <w:rsid w:val="009F0902"/>
    <w:rsid w:val="009F2F04"/>
    <w:rsid w:val="009F4828"/>
    <w:rsid w:val="009F632D"/>
    <w:rsid w:val="00A00063"/>
    <w:rsid w:val="00A00568"/>
    <w:rsid w:val="00A01564"/>
    <w:rsid w:val="00A03DD4"/>
    <w:rsid w:val="00A04E96"/>
    <w:rsid w:val="00A053FF"/>
    <w:rsid w:val="00A05C6C"/>
    <w:rsid w:val="00A07CEE"/>
    <w:rsid w:val="00A07D11"/>
    <w:rsid w:val="00A07E47"/>
    <w:rsid w:val="00A10577"/>
    <w:rsid w:val="00A1113B"/>
    <w:rsid w:val="00A119B4"/>
    <w:rsid w:val="00A11BC3"/>
    <w:rsid w:val="00A1318A"/>
    <w:rsid w:val="00A14EDC"/>
    <w:rsid w:val="00A170A2"/>
    <w:rsid w:val="00A17185"/>
    <w:rsid w:val="00A2081A"/>
    <w:rsid w:val="00A20ECF"/>
    <w:rsid w:val="00A22A87"/>
    <w:rsid w:val="00A2471A"/>
    <w:rsid w:val="00A24DAB"/>
    <w:rsid w:val="00A24E85"/>
    <w:rsid w:val="00A26240"/>
    <w:rsid w:val="00A2629A"/>
    <w:rsid w:val="00A2634F"/>
    <w:rsid w:val="00A2660B"/>
    <w:rsid w:val="00A30783"/>
    <w:rsid w:val="00A32B4E"/>
    <w:rsid w:val="00A357C7"/>
    <w:rsid w:val="00A43B52"/>
    <w:rsid w:val="00A44DB7"/>
    <w:rsid w:val="00A45550"/>
    <w:rsid w:val="00A47167"/>
    <w:rsid w:val="00A53326"/>
    <w:rsid w:val="00A534B8"/>
    <w:rsid w:val="00A536CF"/>
    <w:rsid w:val="00A54063"/>
    <w:rsid w:val="00A5409F"/>
    <w:rsid w:val="00A550E1"/>
    <w:rsid w:val="00A56811"/>
    <w:rsid w:val="00A57460"/>
    <w:rsid w:val="00A57B19"/>
    <w:rsid w:val="00A61982"/>
    <w:rsid w:val="00A63054"/>
    <w:rsid w:val="00A6471C"/>
    <w:rsid w:val="00A64DAF"/>
    <w:rsid w:val="00A64E70"/>
    <w:rsid w:val="00A6693C"/>
    <w:rsid w:val="00A7199D"/>
    <w:rsid w:val="00A7286F"/>
    <w:rsid w:val="00A72972"/>
    <w:rsid w:val="00A72ED3"/>
    <w:rsid w:val="00A745F8"/>
    <w:rsid w:val="00A74A54"/>
    <w:rsid w:val="00A75E9C"/>
    <w:rsid w:val="00A76D8E"/>
    <w:rsid w:val="00A76FB9"/>
    <w:rsid w:val="00A77B59"/>
    <w:rsid w:val="00A83D41"/>
    <w:rsid w:val="00A83DA3"/>
    <w:rsid w:val="00A87197"/>
    <w:rsid w:val="00A873E9"/>
    <w:rsid w:val="00A9004C"/>
    <w:rsid w:val="00A90F43"/>
    <w:rsid w:val="00A914A6"/>
    <w:rsid w:val="00A91747"/>
    <w:rsid w:val="00A920A1"/>
    <w:rsid w:val="00A9217E"/>
    <w:rsid w:val="00A9230F"/>
    <w:rsid w:val="00A92DFB"/>
    <w:rsid w:val="00A93AF8"/>
    <w:rsid w:val="00A93C4A"/>
    <w:rsid w:val="00AA0B70"/>
    <w:rsid w:val="00AA19D0"/>
    <w:rsid w:val="00AA26DE"/>
    <w:rsid w:val="00AA63BF"/>
    <w:rsid w:val="00AA7997"/>
    <w:rsid w:val="00AA7EFF"/>
    <w:rsid w:val="00AB099B"/>
    <w:rsid w:val="00AB1D88"/>
    <w:rsid w:val="00AB2E78"/>
    <w:rsid w:val="00AB3116"/>
    <w:rsid w:val="00AB3F59"/>
    <w:rsid w:val="00AB5F89"/>
    <w:rsid w:val="00AC62D9"/>
    <w:rsid w:val="00AC62E6"/>
    <w:rsid w:val="00AC734B"/>
    <w:rsid w:val="00AE3E87"/>
    <w:rsid w:val="00AE4760"/>
    <w:rsid w:val="00AE7BE6"/>
    <w:rsid w:val="00AF21C4"/>
    <w:rsid w:val="00AF476F"/>
    <w:rsid w:val="00AF54D3"/>
    <w:rsid w:val="00B015AC"/>
    <w:rsid w:val="00B01787"/>
    <w:rsid w:val="00B01A73"/>
    <w:rsid w:val="00B03CCC"/>
    <w:rsid w:val="00B04229"/>
    <w:rsid w:val="00B05292"/>
    <w:rsid w:val="00B1199E"/>
    <w:rsid w:val="00B12AB6"/>
    <w:rsid w:val="00B146F5"/>
    <w:rsid w:val="00B16225"/>
    <w:rsid w:val="00B2036D"/>
    <w:rsid w:val="00B2071C"/>
    <w:rsid w:val="00B20FA1"/>
    <w:rsid w:val="00B222FB"/>
    <w:rsid w:val="00B22947"/>
    <w:rsid w:val="00B23703"/>
    <w:rsid w:val="00B242B1"/>
    <w:rsid w:val="00B24CFB"/>
    <w:rsid w:val="00B26449"/>
    <w:rsid w:val="00B26C50"/>
    <w:rsid w:val="00B30E49"/>
    <w:rsid w:val="00B34B28"/>
    <w:rsid w:val="00B36180"/>
    <w:rsid w:val="00B37042"/>
    <w:rsid w:val="00B40081"/>
    <w:rsid w:val="00B40AEA"/>
    <w:rsid w:val="00B4239E"/>
    <w:rsid w:val="00B42AB6"/>
    <w:rsid w:val="00B42E51"/>
    <w:rsid w:val="00B444E5"/>
    <w:rsid w:val="00B4506D"/>
    <w:rsid w:val="00B46033"/>
    <w:rsid w:val="00B46B20"/>
    <w:rsid w:val="00B47814"/>
    <w:rsid w:val="00B506ED"/>
    <w:rsid w:val="00B50ABC"/>
    <w:rsid w:val="00B52349"/>
    <w:rsid w:val="00B52C73"/>
    <w:rsid w:val="00B53FCE"/>
    <w:rsid w:val="00B54896"/>
    <w:rsid w:val="00B56680"/>
    <w:rsid w:val="00B56BFE"/>
    <w:rsid w:val="00B576BF"/>
    <w:rsid w:val="00B57D39"/>
    <w:rsid w:val="00B61C0D"/>
    <w:rsid w:val="00B61EC5"/>
    <w:rsid w:val="00B64DAB"/>
    <w:rsid w:val="00B65452"/>
    <w:rsid w:val="00B656BE"/>
    <w:rsid w:val="00B66601"/>
    <w:rsid w:val="00B669FE"/>
    <w:rsid w:val="00B6716A"/>
    <w:rsid w:val="00B72143"/>
    <w:rsid w:val="00B727CB"/>
    <w:rsid w:val="00B72931"/>
    <w:rsid w:val="00B755BC"/>
    <w:rsid w:val="00B76B73"/>
    <w:rsid w:val="00B76DE1"/>
    <w:rsid w:val="00B80AAD"/>
    <w:rsid w:val="00B80ADE"/>
    <w:rsid w:val="00B816F5"/>
    <w:rsid w:val="00B817DE"/>
    <w:rsid w:val="00B85576"/>
    <w:rsid w:val="00B868BA"/>
    <w:rsid w:val="00B901A6"/>
    <w:rsid w:val="00B93761"/>
    <w:rsid w:val="00B9777F"/>
    <w:rsid w:val="00BA195E"/>
    <w:rsid w:val="00BA3F25"/>
    <w:rsid w:val="00BA474E"/>
    <w:rsid w:val="00BA4B55"/>
    <w:rsid w:val="00BA5017"/>
    <w:rsid w:val="00BA6B19"/>
    <w:rsid w:val="00BA7230"/>
    <w:rsid w:val="00BA7AAB"/>
    <w:rsid w:val="00BA7AD1"/>
    <w:rsid w:val="00BB0FF6"/>
    <w:rsid w:val="00BB168E"/>
    <w:rsid w:val="00BB4FBA"/>
    <w:rsid w:val="00BB5597"/>
    <w:rsid w:val="00BC0CE2"/>
    <w:rsid w:val="00BC1208"/>
    <w:rsid w:val="00BC39B7"/>
    <w:rsid w:val="00BC3A79"/>
    <w:rsid w:val="00BC41EA"/>
    <w:rsid w:val="00BC4488"/>
    <w:rsid w:val="00BC4758"/>
    <w:rsid w:val="00BC5F77"/>
    <w:rsid w:val="00BC7A32"/>
    <w:rsid w:val="00BC7C1F"/>
    <w:rsid w:val="00BD026C"/>
    <w:rsid w:val="00BD36A1"/>
    <w:rsid w:val="00BD3E30"/>
    <w:rsid w:val="00BD449D"/>
    <w:rsid w:val="00BE5C0C"/>
    <w:rsid w:val="00BE5EB1"/>
    <w:rsid w:val="00BE7C24"/>
    <w:rsid w:val="00BF35D4"/>
    <w:rsid w:val="00BF365C"/>
    <w:rsid w:val="00BF3ACB"/>
    <w:rsid w:val="00BF732E"/>
    <w:rsid w:val="00BF7990"/>
    <w:rsid w:val="00C00DE6"/>
    <w:rsid w:val="00C02C2C"/>
    <w:rsid w:val="00C03C00"/>
    <w:rsid w:val="00C05C76"/>
    <w:rsid w:val="00C07EC6"/>
    <w:rsid w:val="00C11682"/>
    <w:rsid w:val="00C11751"/>
    <w:rsid w:val="00C14B43"/>
    <w:rsid w:val="00C1510C"/>
    <w:rsid w:val="00C15388"/>
    <w:rsid w:val="00C154E9"/>
    <w:rsid w:val="00C17B50"/>
    <w:rsid w:val="00C17D56"/>
    <w:rsid w:val="00C20CAF"/>
    <w:rsid w:val="00C2168A"/>
    <w:rsid w:val="00C23C8F"/>
    <w:rsid w:val="00C25A8A"/>
    <w:rsid w:val="00C25EEA"/>
    <w:rsid w:val="00C310D1"/>
    <w:rsid w:val="00C3284F"/>
    <w:rsid w:val="00C40CEA"/>
    <w:rsid w:val="00C42AC3"/>
    <w:rsid w:val="00C436AB"/>
    <w:rsid w:val="00C43F7A"/>
    <w:rsid w:val="00C44754"/>
    <w:rsid w:val="00C47CFE"/>
    <w:rsid w:val="00C5076A"/>
    <w:rsid w:val="00C50795"/>
    <w:rsid w:val="00C54FFD"/>
    <w:rsid w:val="00C55B7A"/>
    <w:rsid w:val="00C57E77"/>
    <w:rsid w:val="00C606EA"/>
    <w:rsid w:val="00C61992"/>
    <w:rsid w:val="00C6253A"/>
    <w:rsid w:val="00C62B29"/>
    <w:rsid w:val="00C634F9"/>
    <w:rsid w:val="00C664FC"/>
    <w:rsid w:val="00C666C7"/>
    <w:rsid w:val="00C70C44"/>
    <w:rsid w:val="00C721C5"/>
    <w:rsid w:val="00C8144A"/>
    <w:rsid w:val="00C8185C"/>
    <w:rsid w:val="00C82C44"/>
    <w:rsid w:val="00C83B4B"/>
    <w:rsid w:val="00C842FA"/>
    <w:rsid w:val="00C84DB5"/>
    <w:rsid w:val="00C87C08"/>
    <w:rsid w:val="00C910A2"/>
    <w:rsid w:val="00C915BD"/>
    <w:rsid w:val="00C92FDF"/>
    <w:rsid w:val="00C93C28"/>
    <w:rsid w:val="00C9560D"/>
    <w:rsid w:val="00CA0226"/>
    <w:rsid w:val="00CA0F9E"/>
    <w:rsid w:val="00CA1ABB"/>
    <w:rsid w:val="00CA2B3D"/>
    <w:rsid w:val="00CB06E6"/>
    <w:rsid w:val="00CB2145"/>
    <w:rsid w:val="00CB21C2"/>
    <w:rsid w:val="00CB439D"/>
    <w:rsid w:val="00CB43FB"/>
    <w:rsid w:val="00CB4CB2"/>
    <w:rsid w:val="00CB56D7"/>
    <w:rsid w:val="00CB5C4A"/>
    <w:rsid w:val="00CB66B0"/>
    <w:rsid w:val="00CB6792"/>
    <w:rsid w:val="00CB692A"/>
    <w:rsid w:val="00CC1312"/>
    <w:rsid w:val="00CC154D"/>
    <w:rsid w:val="00CC191E"/>
    <w:rsid w:val="00CC3CF9"/>
    <w:rsid w:val="00CC4AEF"/>
    <w:rsid w:val="00CC5CAB"/>
    <w:rsid w:val="00CC67FA"/>
    <w:rsid w:val="00CD0A8A"/>
    <w:rsid w:val="00CD1A51"/>
    <w:rsid w:val="00CD27C9"/>
    <w:rsid w:val="00CD3CD4"/>
    <w:rsid w:val="00CD3E15"/>
    <w:rsid w:val="00CD6723"/>
    <w:rsid w:val="00CD70DE"/>
    <w:rsid w:val="00CD7E59"/>
    <w:rsid w:val="00CE0D0A"/>
    <w:rsid w:val="00CE29CF"/>
    <w:rsid w:val="00CE2C9B"/>
    <w:rsid w:val="00CE5951"/>
    <w:rsid w:val="00CF02F3"/>
    <w:rsid w:val="00CF3B77"/>
    <w:rsid w:val="00CF73E9"/>
    <w:rsid w:val="00D02260"/>
    <w:rsid w:val="00D03663"/>
    <w:rsid w:val="00D036A5"/>
    <w:rsid w:val="00D04AA9"/>
    <w:rsid w:val="00D0553B"/>
    <w:rsid w:val="00D10E91"/>
    <w:rsid w:val="00D117C1"/>
    <w:rsid w:val="00D126A5"/>
    <w:rsid w:val="00D136E3"/>
    <w:rsid w:val="00D14573"/>
    <w:rsid w:val="00D14D18"/>
    <w:rsid w:val="00D14DD6"/>
    <w:rsid w:val="00D15A52"/>
    <w:rsid w:val="00D171F7"/>
    <w:rsid w:val="00D206ED"/>
    <w:rsid w:val="00D2122C"/>
    <w:rsid w:val="00D2403C"/>
    <w:rsid w:val="00D26176"/>
    <w:rsid w:val="00D270A9"/>
    <w:rsid w:val="00D275E8"/>
    <w:rsid w:val="00D31E35"/>
    <w:rsid w:val="00D3512F"/>
    <w:rsid w:val="00D411BE"/>
    <w:rsid w:val="00D41CD4"/>
    <w:rsid w:val="00D43379"/>
    <w:rsid w:val="00D443B2"/>
    <w:rsid w:val="00D44B9A"/>
    <w:rsid w:val="00D4559B"/>
    <w:rsid w:val="00D46686"/>
    <w:rsid w:val="00D46D7F"/>
    <w:rsid w:val="00D507E2"/>
    <w:rsid w:val="00D534B3"/>
    <w:rsid w:val="00D53CE1"/>
    <w:rsid w:val="00D55DCD"/>
    <w:rsid w:val="00D560B6"/>
    <w:rsid w:val="00D5612E"/>
    <w:rsid w:val="00D561F4"/>
    <w:rsid w:val="00D569DD"/>
    <w:rsid w:val="00D56B04"/>
    <w:rsid w:val="00D57CA3"/>
    <w:rsid w:val="00D6177E"/>
    <w:rsid w:val="00D61CE0"/>
    <w:rsid w:val="00D6204B"/>
    <w:rsid w:val="00D63CD8"/>
    <w:rsid w:val="00D66704"/>
    <w:rsid w:val="00D678DB"/>
    <w:rsid w:val="00D7047E"/>
    <w:rsid w:val="00D70CE5"/>
    <w:rsid w:val="00D71017"/>
    <w:rsid w:val="00D710D8"/>
    <w:rsid w:val="00D72492"/>
    <w:rsid w:val="00D7387E"/>
    <w:rsid w:val="00D7649E"/>
    <w:rsid w:val="00D812B2"/>
    <w:rsid w:val="00D81ECE"/>
    <w:rsid w:val="00D8250A"/>
    <w:rsid w:val="00D8293D"/>
    <w:rsid w:val="00D83CE3"/>
    <w:rsid w:val="00D84C57"/>
    <w:rsid w:val="00D855FC"/>
    <w:rsid w:val="00D865F9"/>
    <w:rsid w:val="00D8679E"/>
    <w:rsid w:val="00D86851"/>
    <w:rsid w:val="00D8705E"/>
    <w:rsid w:val="00D90DC0"/>
    <w:rsid w:val="00D924E7"/>
    <w:rsid w:val="00D92585"/>
    <w:rsid w:val="00D951F6"/>
    <w:rsid w:val="00DA016D"/>
    <w:rsid w:val="00DA2475"/>
    <w:rsid w:val="00DA2CA7"/>
    <w:rsid w:val="00DA2F52"/>
    <w:rsid w:val="00DA4043"/>
    <w:rsid w:val="00DA536B"/>
    <w:rsid w:val="00DA624C"/>
    <w:rsid w:val="00DA68EB"/>
    <w:rsid w:val="00DA6981"/>
    <w:rsid w:val="00DA7FFC"/>
    <w:rsid w:val="00DB32F3"/>
    <w:rsid w:val="00DB5149"/>
    <w:rsid w:val="00DC62A8"/>
    <w:rsid w:val="00DC66B8"/>
    <w:rsid w:val="00DC6BCA"/>
    <w:rsid w:val="00DC6E7D"/>
    <w:rsid w:val="00DC74E1"/>
    <w:rsid w:val="00DD1132"/>
    <w:rsid w:val="00DD1BCF"/>
    <w:rsid w:val="00DD2F4E"/>
    <w:rsid w:val="00DD306D"/>
    <w:rsid w:val="00DD56E3"/>
    <w:rsid w:val="00DD58CA"/>
    <w:rsid w:val="00DE0355"/>
    <w:rsid w:val="00DE07A5"/>
    <w:rsid w:val="00DE0A2E"/>
    <w:rsid w:val="00DE1E94"/>
    <w:rsid w:val="00DE2CE3"/>
    <w:rsid w:val="00DE2EAC"/>
    <w:rsid w:val="00DF135E"/>
    <w:rsid w:val="00DF1EA0"/>
    <w:rsid w:val="00DF51CE"/>
    <w:rsid w:val="00DF5C44"/>
    <w:rsid w:val="00DF5D0C"/>
    <w:rsid w:val="00DF5FDE"/>
    <w:rsid w:val="00DF6585"/>
    <w:rsid w:val="00DF7C8B"/>
    <w:rsid w:val="00E002E4"/>
    <w:rsid w:val="00E00962"/>
    <w:rsid w:val="00E024C4"/>
    <w:rsid w:val="00E03B61"/>
    <w:rsid w:val="00E04AAA"/>
    <w:rsid w:val="00E04DAF"/>
    <w:rsid w:val="00E06C3A"/>
    <w:rsid w:val="00E07AD3"/>
    <w:rsid w:val="00E100CA"/>
    <w:rsid w:val="00E10F3B"/>
    <w:rsid w:val="00E112C7"/>
    <w:rsid w:val="00E1190F"/>
    <w:rsid w:val="00E132A9"/>
    <w:rsid w:val="00E14E6C"/>
    <w:rsid w:val="00E15170"/>
    <w:rsid w:val="00E15C44"/>
    <w:rsid w:val="00E21020"/>
    <w:rsid w:val="00E21830"/>
    <w:rsid w:val="00E22A0E"/>
    <w:rsid w:val="00E22F6B"/>
    <w:rsid w:val="00E23C04"/>
    <w:rsid w:val="00E25E15"/>
    <w:rsid w:val="00E26C5A"/>
    <w:rsid w:val="00E27540"/>
    <w:rsid w:val="00E32580"/>
    <w:rsid w:val="00E32ED9"/>
    <w:rsid w:val="00E35656"/>
    <w:rsid w:val="00E4068B"/>
    <w:rsid w:val="00E41005"/>
    <w:rsid w:val="00E412E8"/>
    <w:rsid w:val="00E426FD"/>
    <w:rsid w:val="00E4272D"/>
    <w:rsid w:val="00E42E53"/>
    <w:rsid w:val="00E4707A"/>
    <w:rsid w:val="00E47A0B"/>
    <w:rsid w:val="00E5058E"/>
    <w:rsid w:val="00E506E4"/>
    <w:rsid w:val="00E51733"/>
    <w:rsid w:val="00E5250C"/>
    <w:rsid w:val="00E56264"/>
    <w:rsid w:val="00E604B6"/>
    <w:rsid w:val="00E63EDA"/>
    <w:rsid w:val="00E64F2E"/>
    <w:rsid w:val="00E65D14"/>
    <w:rsid w:val="00E65F61"/>
    <w:rsid w:val="00E66CA0"/>
    <w:rsid w:val="00E7054C"/>
    <w:rsid w:val="00E7102A"/>
    <w:rsid w:val="00E714CF"/>
    <w:rsid w:val="00E76E04"/>
    <w:rsid w:val="00E8035A"/>
    <w:rsid w:val="00E80AB8"/>
    <w:rsid w:val="00E817CD"/>
    <w:rsid w:val="00E831DF"/>
    <w:rsid w:val="00E834FE"/>
    <w:rsid w:val="00E836F5"/>
    <w:rsid w:val="00E8569C"/>
    <w:rsid w:val="00E85752"/>
    <w:rsid w:val="00E85D5E"/>
    <w:rsid w:val="00E87132"/>
    <w:rsid w:val="00E9025C"/>
    <w:rsid w:val="00E904DB"/>
    <w:rsid w:val="00E907D3"/>
    <w:rsid w:val="00E918BD"/>
    <w:rsid w:val="00E9198E"/>
    <w:rsid w:val="00E94D8E"/>
    <w:rsid w:val="00E9556E"/>
    <w:rsid w:val="00E961DB"/>
    <w:rsid w:val="00E96B19"/>
    <w:rsid w:val="00EA07C6"/>
    <w:rsid w:val="00EA49AF"/>
    <w:rsid w:val="00EB06EE"/>
    <w:rsid w:val="00EB2A7A"/>
    <w:rsid w:val="00EC1817"/>
    <w:rsid w:val="00EC18DD"/>
    <w:rsid w:val="00EC445C"/>
    <w:rsid w:val="00EC47C5"/>
    <w:rsid w:val="00EC59D6"/>
    <w:rsid w:val="00EC6994"/>
    <w:rsid w:val="00ED00D0"/>
    <w:rsid w:val="00ED1EDE"/>
    <w:rsid w:val="00ED2800"/>
    <w:rsid w:val="00ED5145"/>
    <w:rsid w:val="00ED535F"/>
    <w:rsid w:val="00ED61A9"/>
    <w:rsid w:val="00ED7B5B"/>
    <w:rsid w:val="00EE077E"/>
    <w:rsid w:val="00EF067F"/>
    <w:rsid w:val="00EF075A"/>
    <w:rsid w:val="00EF6441"/>
    <w:rsid w:val="00F00772"/>
    <w:rsid w:val="00F026F0"/>
    <w:rsid w:val="00F03AF8"/>
    <w:rsid w:val="00F0418F"/>
    <w:rsid w:val="00F04295"/>
    <w:rsid w:val="00F11B21"/>
    <w:rsid w:val="00F12BF8"/>
    <w:rsid w:val="00F1353E"/>
    <w:rsid w:val="00F14887"/>
    <w:rsid w:val="00F14968"/>
    <w:rsid w:val="00F14D7F"/>
    <w:rsid w:val="00F15535"/>
    <w:rsid w:val="00F17830"/>
    <w:rsid w:val="00F2037A"/>
    <w:rsid w:val="00F20AC8"/>
    <w:rsid w:val="00F226C4"/>
    <w:rsid w:val="00F239CE"/>
    <w:rsid w:val="00F23E5B"/>
    <w:rsid w:val="00F2501C"/>
    <w:rsid w:val="00F26F35"/>
    <w:rsid w:val="00F31A09"/>
    <w:rsid w:val="00F32D66"/>
    <w:rsid w:val="00F333DD"/>
    <w:rsid w:val="00F3454B"/>
    <w:rsid w:val="00F350CD"/>
    <w:rsid w:val="00F41ECA"/>
    <w:rsid w:val="00F42D49"/>
    <w:rsid w:val="00F43092"/>
    <w:rsid w:val="00F444DE"/>
    <w:rsid w:val="00F4490D"/>
    <w:rsid w:val="00F44C27"/>
    <w:rsid w:val="00F50E6D"/>
    <w:rsid w:val="00F522E3"/>
    <w:rsid w:val="00F52C3B"/>
    <w:rsid w:val="00F538A3"/>
    <w:rsid w:val="00F5423B"/>
    <w:rsid w:val="00F54E07"/>
    <w:rsid w:val="00F54F06"/>
    <w:rsid w:val="00F561EA"/>
    <w:rsid w:val="00F6007F"/>
    <w:rsid w:val="00F620A7"/>
    <w:rsid w:val="00F63355"/>
    <w:rsid w:val="00F63ADB"/>
    <w:rsid w:val="00F64F63"/>
    <w:rsid w:val="00F6515C"/>
    <w:rsid w:val="00F65B7F"/>
    <w:rsid w:val="00F66145"/>
    <w:rsid w:val="00F6721E"/>
    <w:rsid w:val="00F67719"/>
    <w:rsid w:val="00F677D5"/>
    <w:rsid w:val="00F74054"/>
    <w:rsid w:val="00F814BD"/>
    <w:rsid w:val="00F81980"/>
    <w:rsid w:val="00F83D9E"/>
    <w:rsid w:val="00F8719E"/>
    <w:rsid w:val="00F90C74"/>
    <w:rsid w:val="00F910F2"/>
    <w:rsid w:val="00F91245"/>
    <w:rsid w:val="00F91CB2"/>
    <w:rsid w:val="00F92742"/>
    <w:rsid w:val="00F943AF"/>
    <w:rsid w:val="00F979F8"/>
    <w:rsid w:val="00F97A4C"/>
    <w:rsid w:val="00FA0E22"/>
    <w:rsid w:val="00FA19D3"/>
    <w:rsid w:val="00FA3555"/>
    <w:rsid w:val="00FA3A1D"/>
    <w:rsid w:val="00FA5180"/>
    <w:rsid w:val="00FA6449"/>
    <w:rsid w:val="00FA6B92"/>
    <w:rsid w:val="00FA7EBB"/>
    <w:rsid w:val="00FB0A56"/>
    <w:rsid w:val="00FB26F3"/>
    <w:rsid w:val="00FB3EEE"/>
    <w:rsid w:val="00FB597E"/>
    <w:rsid w:val="00FB62F9"/>
    <w:rsid w:val="00FB6929"/>
    <w:rsid w:val="00FC09BA"/>
    <w:rsid w:val="00FC0E4A"/>
    <w:rsid w:val="00FC3BCF"/>
    <w:rsid w:val="00FC4816"/>
    <w:rsid w:val="00FD0590"/>
    <w:rsid w:val="00FD0A93"/>
    <w:rsid w:val="00FD1394"/>
    <w:rsid w:val="00FD18A7"/>
    <w:rsid w:val="00FD1CB7"/>
    <w:rsid w:val="00FD2870"/>
    <w:rsid w:val="00FD45F0"/>
    <w:rsid w:val="00FD4C61"/>
    <w:rsid w:val="00FD5B93"/>
    <w:rsid w:val="00FE0024"/>
    <w:rsid w:val="00FE060D"/>
    <w:rsid w:val="00FE0AD7"/>
    <w:rsid w:val="00FE1E25"/>
    <w:rsid w:val="00FE2609"/>
    <w:rsid w:val="00FE3777"/>
    <w:rsid w:val="00FE393D"/>
    <w:rsid w:val="00FE44E7"/>
    <w:rsid w:val="00FE48ED"/>
    <w:rsid w:val="00FE5E0D"/>
    <w:rsid w:val="00FE5EB8"/>
    <w:rsid w:val="00FE609F"/>
    <w:rsid w:val="00FE7672"/>
    <w:rsid w:val="00FE76AA"/>
    <w:rsid w:val="00FF2AFB"/>
    <w:rsid w:val="00FF41C1"/>
    <w:rsid w:val="00FF5146"/>
    <w:rsid w:val="00FF77E7"/>
    <w:rsid w:val="45BF29C8"/>
    <w:rsid w:val="4E0CE3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00AB906-1D58-4063-B1B3-C497C209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08F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908F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908F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908F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908F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908F3"/>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908F3"/>
    <w:pPr>
      <w:keepNext/>
      <w:spacing w:after="200" w:line="240" w:lineRule="auto"/>
    </w:pPr>
    <w:rPr>
      <w:iCs/>
      <w:color w:val="002664"/>
      <w:sz w:val="18"/>
      <w:szCs w:val="18"/>
    </w:rPr>
  </w:style>
  <w:style w:type="table" w:customStyle="1" w:styleId="Tableheader">
    <w:name w:val="ŠTable header"/>
    <w:basedOn w:val="TableNormal"/>
    <w:uiPriority w:val="99"/>
    <w:rsid w:val="009908F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76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908F3"/>
    <w:pPr>
      <w:numPr>
        <w:numId w:val="9"/>
      </w:numPr>
    </w:pPr>
  </w:style>
  <w:style w:type="paragraph" w:styleId="ListNumber2">
    <w:name w:val="List Number 2"/>
    <w:aliases w:val="ŠList Number 2"/>
    <w:basedOn w:val="Normal"/>
    <w:uiPriority w:val="8"/>
    <w:qFormat/>
    <w:rsid w:val="009908F3"/>
    <w:pPr>
      <w:numPr>
        <w:numId w:val="41"/>
      </w:numPr>
    </w:pPr>
  </w:style>
  <w:style w:type="paragraph" w:styleId="ListBullet">
    <w:name w:val="List Bullet"/>
    <w:aliases w:val="ŠList Bullet"/>
    <w:basedOn w:val="Normal"/>
    <w:uiPriority w:val="9"/>
    <w:qFormat/>
    <w:rsid w:val="009908F3"/>
    <w:pPr>
      <w:numPr>
        <w:numId w:val="39"/>
      </w:numPr>
    </w:pPr>
  </w:style>
  <w:style w:type="paragraph" w:styleId="ListBullet2">
    <w:name w:val="List Bullet 2"/>
    <w:aliases w:val="ŠList Bullet 2"/>
    <w:basedOn w:val="Normal"/>
    <w:uiPriority w:val="10"/>
    <w:qFormat/>
    <w:rsid w:val="009908F3"/>
    <w:pPr>
      <w:numPr>
        <w:numId w:val="37"/>
      </w:numPr>
    </w:pPr>
  </w:style>
  <w:style w:type="paragraph" w:styleId="Subtitle">
    <w:name w:val="Subtitle"/>
    <w:basedOn w:val="Normal"/>
    <w:next w:val="Normal"/>
    <w:link w:val="SubtitleChar"/>
    <w:uiPriority w:val="11"/>
    <w:semiHidden/>
    <w:qFormat/>
    <w:rsid w:val="00E76E04"/>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E76E04"/>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9908F3"/>
    <w:rPr>
      <w:color w:val="001C4A" w:themeColor="accent1" w:themeShade="BF"/>
      <w:u w:val="single"/>
    </w:rPr>
  </w:style>
  <w:style w:type="paragraph" w:styleId="TOC1">
    <w:name w:val="toc 1"/>
    <w:aliases w:val="ŠTOC 1"/>
    <w:basedOn w:val="Normal"/>
    <w:next w:val="Normal"/>
    <w:uiPriority w:val="39"/>
    <w:unhideWhenUsed/>
    <w:rsid w:val="009908F3"/>
    <w:pPr>
      <w:tabs>
        <w:tab w:val="right" w:leader="dot" w:pos="14570"/>
      </w:tabs>
      <w:spacing w:before="0"/>
    </w:pPr>
    <w:rPr>
      <w:b/>
      <w:noProof/>
    </w:rPr>
  </w:style>
  <w:style w:type="paragraph" w:styleId="TOC2">
    <w:name w:val="toc 2"/>
    <w:aliases w:val="ŠTOC 2"/>
    <w:basedOn w:val="Normal"/>
    <w:next w:val="Normal"/>
    <w:uiPriority w:val="39"/>
    <w:unhideWhenUsed/>
    <w:rsid w:val="009908F3"/>
    <w:pPr>
      <w:tabs>
        <w:tab w:val="right" w:leader="dot" w:pos="14570"/>
      </w:tabs>
      <w:spacing w:before="0"/>
    </w:pPr>
    <w:rPr>
      <w:noProof/>
    </w:rPr>
  </w:style>
  <w:style w:type="paragraph" w:styleId="TOC3">
    <w:name w:val="toc 3"/>
    <w:aliases w:val="ŠTOC 3"/>
    <w:basedOn w:val="Normal"/>
    <w:next w:val="Normal"/>
    <w:uiPriority w:val="39"/>
    <w:unhideWhenUsed/>
    <w:rsid w:val="009908F3"/>
    <w:pPr>
      <w:spacing w:before="0"/>
      <w:ind w:left="244"/>
    </w:pPr>
  </w:style>
  <w:style w:type="character" w:customStyle="1" w:styleId="Heading1Char">
    <w:name w:val="Heading 1 Char"/>
    <w:aliases w:val="ŠHeading 1 Char"/>
    <w:basedOn w:val="DefaultParagraphFont"/>
    <w:link w:val="Heading1"/>
    <w:uiPriority w:val="3"/>
    <w:rsid w:val="009908F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908F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908F3"/>
    <w:pPr>
      <w:spacing w:after="240"/>
      <w:outlineLvl w:val="9"/>
    </w:pPr>
    <w:rPr>
      <w:szCs w:val="40"/>
    </w:rPr>
  </w:style>
  <w:style w:type="paragraph" w:styleId="Footer">
    <w:name w:val="footer"/>
    <w:aliases w:val="ŠFooter"/>
    <w:basedOn w:val="Normal"/>
    <w:link w:val="FooterChar"/>
    <w:uiPriority w:val="19"/>
    <w:rsid w:val="009908F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908F3"/>
    <w:rPr>
      <w:rFonts w:ascii="Arial" w:hAnsi="Arial" w:cs="Arial"/>
      <w:sz w:val="18"/>
      <w:szCs w:val="18"/>
    </w:rPr>
  </w:style>
  <w:style w:type="paragraph" w:styleId="Header">
    <w:name w:val="header"/>
    <w:aliases w:val="ŠHeader"/>
    <w:basedOn w:val="Normal"/>
    <w:link w:val="HeaderChar"/>
    <w:uiPriority w:val="16"/>
    <w:rsid w:val="009908F3"/>
    <w:rPr>
      <w:noProof/>
      <w:color w:val="002664"/>
      <w:sz w:val="28"/>
      <w:szCs w:val="28"/>
    </w:rPr>
  </w:style>
  <w:style w:type="character" w:customStyle="1" w:styleId="HeaderChar">
    <w:name w:val="Header Char"/>
    <w:aliases w:val="ŠHeader Char"/>
    <w:basedOn w:val="DefaultParagraphFont"/>
    <w:link w:val="Header"/>
    <w:uiPriority w:val="16"/>
    <w:rsid w:val="009908F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908F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908F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908F3"/>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E76E04"/>
    <w:rPr>
      <w:i/>
      <w:iCs/>
      <w:color w:val="525D67" w:themeColor="text1" w:themeTint="BF"/>
    </w:rPr>
  </w:style>
  <w:style w:type="paragraph" w:styleId="TOC4">
    <w:name w:val="toc 4"/>
    <w:aliases w:val="ŠTOC 4"/>
    <w:basedOn w:val="Normal"/>
    <w:next w:val="Normal"/>
    <w:autoRedefine/>
    <w:uiPriority w:val="39"/>
    <w:unhideWhenUsed/>
    <w:rsid w:val="009908F3"/>
    <w:pPr>
      <w:spacing w:before="0"/>
      <w:ind w:left="488"/>
    </w:pPr>
  </w:style>
  <w:style w:type="character" w:styleId="CommentReference">
    <w:name w:val="annotation reference"/>
    <w:basedOn w:val="DefaultParagraphFont"/>
    <w:uiPriority w:val="99"/>
    <w:semiHidden/>
    <w:unhideWhenUsed/>
    <w:rsid w:val="00E76E04"/>
    <w:rPr>
      <w:sz w:val="16"/>
      <w:szCs w:val="16"/>
    </w:rPr>
  </w:style>
  <w:style w:type="paragraph" w:styleId="CommentText">
    <w:name w:val="annotation text"/>
    <w:basedOn w:val="Normal"/>
    <w:link w:val="CommentTextChar"/>
    <w:uiPriority w:val="99"/>
    <w:unhideWhenUsed/>
    <w:rsid w:val="008448E3"/>
    <w:pPr>
      <w:spacing w:line="240" w:lineRule="auto"/>
    </w:pPr>
    <w:rPr>
      <w:sz w:val="20"/>
      <w:szCs w:val="20"/>
    </w:rPr>
  </w:style>
  <w:style w:type="character" w:customStyle="1" w:styleId="CommentTextChar">
    <w:name w:val="Comment Text Char"/>
    <w:basedOn w:val="DefaultParagraphFont"/>
    <w:link w:val="CommentText"/>
    <w:uiPriority w:val="99"/>
    <w:rsid w:val="008448E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B43FB"/>
    <w:rPr>
      <w:b/>
      <w:bCs/>
    </w:rPr>
  </w:style>
  <w:style w:type="character" w:customStyle="1" w:styleId="CommentSubjectChar">
    <w:name w:val="Comment Subject Char"/>
    <w:basedOn w:val="DefaultParagraphFont"/>
    <w:link w:val="CommentSubject"/>
    <w:uiPriority w:val="99"/>
    <w:semiHidden/>
    <w:rsid w:val="00CB43FB"/>
    <w:rPr>
      <w:b/>
      <w:bCs/>
    </w:rPr>
  </w:style>
  <w:style w:type="character" w:styleId="Strong">
    <w:name w:val="Strong"/>
    <w:aliases w:val="ŠStrong,Bold"/>
    <w:qFormat/>
    <w:rsid w:val="009908F3"/>
    <w:rPr>
      <w:b/>
      <w:bCs/>
    </w:rPr>
  </w:style>
  <w:style w:type="character" w:styleId="Emphasis">
    <w:name w:val="Emphasis"/>
    <w:aliases w:val="ŠEmphasis,Italic"/>
    <w:qFormat/>
    <w:rsid w:val="009908F3"/>
    <w:rPr>
      <w:i/>
      <w:iCs/>
    </w:rPr>
  </w:style>
  <w:style w:type="paragraph" w:styleId="ListNumber3">
    <w:name w:val="List Number 3"/>
    <w:aliases w:val="ŠList Number 3"/>
    <w:basedOn w:val="ListBullet3"/>
    <w:uiPriority w:val="8"/>
    <w:rsid w:val="009908F3"/>
    <w:pPr>
      <w:numPr>
        <w:ilvl w:val="2"/>
        <w:numId w:val="41"/>
      </w:numPr>
    </w:pPr>
  </w:style>
  <w:style w:type="paragraph" w:styleId="ListBullet3">
    <w:name w:val="List Bullet 3"/>
    <w:aliases w:val="ŠList Bullet 3"/>
    <w:basedOn w:val="Normal"/>
    <w:uiPriority w:val="10"/>
    <w:rsid w:val="009908F3"/>
    <w:pPr>
      <w:numPr>
        <w:numId w:val="38"/>
      </w:numPr>
    </w:pPr>
  </w:style>
  <w:style w:type="character" w:styleId="PlaceholderText">
    <w:name w:val="Placeholder Text"/>
    <w:basedOn w:val="DefaultParagraphFont"/>
    <w:uiPriority w:val="99"/>
    <w:semiHidden/>
    <w:rsid w:val="00E76E0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9908F3"/>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character" w:customStyle="1" w:styleId="BoldItalic">
    <w:name w:val="ŠBold Italic"/>
    <w:basedOn w:val="DefaultParagraphFont"/>
    <w:uiPriority w:val="1"/>
    <w:qFormat/>
    <w:rsid w:val="009908F3"/>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9908F3"/>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Imageattributioncaption">
    <w:name w:val="ŠImage attribution caption"/>
    <w:basedOn w:val="Normal"/>
    <w:next w:val="Normal"/>
    <w:link w:val="ImageattributioncaptionChar"/>
    <w:uiPriority w:val="15"/>
    <w:qFormat/>
    <w:rsid w:val="009908F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46A0E"/>
    <w:rPr>
      <w:rFonts w:ascii="Arial" w:hAnsi="Arial" w:cs="Arial"/>
      <w:sz w:val="18"/>
      <w:szCs w:val="18"/>
    </w:rPr>
  </w:style>
  <w:style w:type="character" w:styleId="Mention">
    <w:name w:val="Mention"/>
    <w:basedOn w:val="DefaultParagraphFont"/>
    <w:uiPriority w:val="99"/>
    <w:unhideWhenUsed/>
    <w:rsid w:val="002C43CB"/>
    <w:rPr>
      <w:color w:val="2B579A"/>
      <w:shd w:val="clear" w:color="auto" w:fill="E1DFDD"/>
    </w:rPr>
  </w:style>
  <w:style w:type="paragraph" w:customStyle="1" w:styleId="Documentname">
    <w:name w:val="ŠDocument name"/>
    <w:basedOn w:val="Normal"/>
    <w:next w:val="Normal"/>
    <w:uiPriority w:val="17"/>
    <w:qFormat/>
    <w:rsid w:val="009908F3"/>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9908F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9908F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9908F3"/>
    <w:rPr>
      <w:rFonts w:ascii="Arial" w:hAnsi="Arial" w:cs="Arial"/>
      <w:szCs w:val="24"/>
      <w:shd w:val="clear" w:color="auto" w:fill="CCEDFC"/>
    </w:rPr>
  </w:style>
  <w:style w:type="paragraph" w:customStyle="1" w:styleId="FeatureBox3">
    <w:name w:val="ŠFeature Box 3"/>
    <w:basedOn w:val="Normal"/>
    <w:next w:val="Normal"/>
    <w:uiPriority w:val="13"/>
    <w:qFormat/>
    <w:rsid w:val="009908F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908F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9908F3"/>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9908F3"/>
    <w:pPr>
      <w:keepNext/>
      <w:ind w:left="567" w:right="57"/>
    </w:pPr>
    <w:rPr>
      <w:szCs w:val="22"/>
    </w:rPr>
  </w:style>
  <w:style w:type="paragraph" w:customStyle="1" w:styleId="Subtitle0">
    <w:name w:val="ŠSubtitle"/>
    <w:basedOn w:val="Normal"/>
    <w:link w:val="SubtitleChar0"/>
    <w:uiPriority w:val="2"/>
    <w:qFormat/>
    <w:rsid w:val="009908F3"/>
    <w:pPr>
      <w:spacing w:before="360"/>
    </w:pPr>
    <w:rPr>
      <w:color w:val="002664"/>
      <w:sz w:val="44"/>
      <w:szCs w:val="48"/>
    </w:rPr>
  </w:style>
  <w:style w:type="character" w:customStyle="1" w:styleId="SubtitleChar0">
    <w:name w:val="ŠSubtitle Char"/>
    <w:basedOn w:val="DefaultParagraphFont"/>
    <w:link w:val="Subtitle0"/>
    <w:uiPriority w:val="2"/>
    <w:rsid w:val="009908F3"/>
    <w:rPr>
      <w:rFonts w:ascii="Arial" w:hAnsi="Arial" w:cs="Arial"/>
      <w:color w:val="002664"/>
      <w:sz w:val="44"/>
      <w:szCs w:val="48"/>
    </w:rPr>
  </w:style>
  <w:style w:type="paragraph" w:styleId="Title">
    <w:name w:val="Title"/>
    <w:aliases w:val="ŠTitle"/>
    <w:basedOn w:val="Normal"/>
    <w:next w:val="Normal"/>
    <w:link w:val="TitleChar"/>
    <w:uiPriority w:val="1"/>
    <w:rsid w:val="009908F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908F3"/>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bit.ly/VNPSstrategy" TargetMode="External"/><Relationship Id="rId39" Type="http://schemas.openxmlformats.org/officeDocument/2006/relationships/image" Target="media/image11.png"/><Relationship Id="rId21" Type="http://schemas.openxmlformats.org/officeDocument/2006/relationships/hyperlink" Target="https://curriculum.nsw.edu.au/learning-areas/mathematics/mathematics-standard-11-12-2024/overview" TargetMode="External"/><Relationship Id="rId34" Type="http://schemas.openxmlformats.org/officeDocument/2006/relationships/image" Target="media/image6.png"/><Relationship Id="rId42" Type="http://schemas.openxmlformats.org/officeDocument/2006/relationships/hyperlink" Target="https://www.google.com/maps/place/Kangaroo+Island/@-35.7822469,136.8496086,9z/data=!4m6!3m5!1s0x6aad79770da3899f:0xf03365545b9c490!8m2!3d-35.7752426!4d137.2142417!16zL20vMDE1ZzBi?entry=ttu&amp;g_ep=EgoyMDI2MDUyNS4wIKXMDSoASAFQAw%3D%3D" TargetMode="External"/><Relationship Id="rId47" Type="http://schemas.openxmlformats.org/officeDocument/2006/relationships/image" Target="media/image17.png"/><Relationship Id="rId50" Type="http://schemas.openxmlformats.org/officeDocument/2006/relationships/hyperlink" Target="https://www.nsw.gov.au/education-and-training/nesa" TargetMode="External"/><Relationship Id="rId55" Type="http://schemas.openxmlformats.org/officeDocument/2006/relationships/hyperlink" Target="https://creativecommons.org/licenses/by/4.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mathematics/numeracy-stage-6-cec-2021/overview" TargetMode="External"/><Relationship Id="rId29" Type="http://schemas.openxmlformats.org/officeDocument/2006/relationships/hyperlink" Target="https://bit.ly/posepausepouncebounce"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hyperlink" Target="https://curriculum.nsw.edu.au/learning-areas/mathematics/numeracy-stage-6-cec-2021/overview" TargetMode="Externa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Findgeocaching" TargetMode="External"/><Relationship Id="rId27" Type="http://schemas.openxmlformats.org/officeDocument/2006/relationships/hyperlink" Target="https://bit.ly/Findgeocaching" TargetMode="External"/><Relationship Id="rId30" Type="http://schemas.openxmlformats.org/officeDocument/2006/relationships/hyperlink" Target="https://bit.ly/DLSgallerywalk"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yperlink" Target="https://curriculum.nsw.edu.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bit.ly/visiblegroup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google.com/maps" TargetMode="External"/><Relationship Id="rId54" Type="http://schemas.openxmlformats.org/officeDocument/2006/relationships/hyperlink" Target="https://curriculum.nsw.edu.au/learning-areas/mathematics/numeracy-stage-6-cec-2021/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mathematics/mathematics-standard-11-12-2024/overview" TargetMode="External"/><Relationship Id="rId23" Type="http://schemas.openxmlformats.org/officeDocument/2006/relationships/header" Target="header5.xml"/><Relationship Id="rId28" Type="http://schemas.openxmlformats.org/officeDocument/2006/relationships/hyperlink" Target="https://bit.ly/noticewonderstrategy" TargetMode="External"/><Relationship Id="rId36" Type="http://schemas.openxmlformats.org/officeDocument/2006/relationships/image" Target="media/image8.png"/><Relationship Id="rId49" Type="http://schemas.openxmlformats.org/officeDocument/2006/relationships/hyperlink" Target="https://www.nsw.gov.au/education-and-training/nesa/copyright"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hyperlink" Target="https://bit.ly/notestofutureself" TargetMode="External"/><Relationship Id="rId44" Type="http://schemas.openxmlformats.org/officeDocument/2006/relationships/image" Target="media/image14.png"/><Relationship Id="rId52" Type="http://schemas.openxmlformats.org/officeDocument/2006/relationships/hyperlink" Target="https://curriculum.nsw.edu.au/learning-areas/mathematics/mathematics-standard-11-12-2024/overview"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1283</TotalTime>
  <Pages>28</Pages>
  <Words>2707</Words>
  <Characters>18956</Characters>
  <Application>Microsoft Office Word</Application>
  <DocSecurity>0</DocSecurity>
  <Lines>902</Lines>
  <Paragraphs>984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20679</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4456473</vt:i4>
      </vt:variant>
      <vt:variant>
        <vt:i4>60</vt:i4>
      </vt:variant>
      <vt:variant>
        <vt:i4>0</vt:i4>
      </vt:variant>
      <vt:variant>
        <vt:i4>5</vt:i4>
      </vt:variant>
      <vt:variant>
        <vt:lpwstr>https://curriculum.nsw.edu.au/learning-areas/mathematics/mathematics-standard-11-12-2024/overview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7536744</vt:i4>
      </vt:variant>
      <vt:variant>
        <vt:i4>51</vt:i4>
      </vt:variant>
      <vt:variant>
        <vt:i4>0</vt:i4>
      </vt:variant>
      <vt:variant>
        <vt:i4>5</vt:i4>
      </vt:variant>
      <vt:variant>
        <vt:lpwstr>https://educationstandards.nsw.edu.au/wps/portal/nesa/mini-footer/copyright</vt:lpwstr>
      </vt:variant>
      <vt:variant>
        <vt:lpwstr/>
      </vt:variant>
      <vt:variant>
        <vt:i4>6684770</vt:i4>
      </vt:variant>
      <vt:variant>
        <vt:i4>48</vt:i4>
      </vt:variant>
      <vt:variant>
        <vt:i4>0</vt:i4>
      </vt:variant>
      <vt:variant>
        <vt:i4>5</vt:i4>
      </vt:variant>
      <vt:variant>
        <vt:lpwstr>https://www.google.com/maps/place/Kangaroo+Island/@-35.7822469,136.8496086,9.63z/data=!4m6!3m5!1s0x6aad79770da3899f:0xf03365545b9c490!8m2!3d-35.7752426!4d137.2142417!16zL20vMDE1ZzBi?entry=ttu&amp;g_ep=EgoyMDI1MTEyMy4xIKXMDSoASAFQAw%3D%3D</vt:lpwstr>
      </vt:variant>
      <vt:variant>
        <vt:lpwstr/>
      </vt:variant>
      <vt:variant>
        <vt:i4>5177364</vt:i4>
      </vt:variant>
      <vt:variant>
        <vt:i4>45</vt:i4>
      </vt:variant>
      <vt:variant>
        <vt:i4>0</vt:i4>
      </vt:variant>
      <vt:variant>
        <vt:i4>5</vt:i4>
      </vt:variant>
      <vt:variant>
        <vt:lpwstr>https://bit.ly/notestofutureself</vt:lpwstr>
      </vt:variant>
      <vt:variant>
        <vt:lpwstr/>
      </vt:variant>
      <vt:variant>
        <vt:i4>6029327</vt:i4>
      </vt:variant>
      <vt:variant>
        <vt:i4>42</vt:i4>
      </vt:variant>
      <vt:variant>
        <vt:i4>0</vt:i4>
      </vt:variant>
      <vt:variant>
        <vt:i4>5</vt:i4>
      </vt:variant>
      <vt:variant>
        <vt:lpwstr>https://bit.ly/DLSgallerywalk</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3670143</vt:i4>
      </vt:variant>
      <vt:variant>
        <vt:i4>36</vt:i4>
      </vt:variant>
      <vt:variant>
        <vt:i4>0</vt:i4>
      </vt:variant>
      <vt:variant>
        <vt:i4>5</vt:i4>
      </vt:variant>
      <vt:variant>
        <vt:lpwstr>https://bit.ly/noticewonderstrategy</vt:lpwstr>
      </vt:variant>
      <vt:variant>
        <vt:lpwstr/>
      </vt:variant>
      <vt:variant>
        <vt:i4>4718612</vt:i4>
      </vt:variant>
      <vt:variant>
        <vt:i4>33</vt:i4>
      </vt:variant>
      <vt:variant>
        <vt:i4>0</vt:i4>
      </vt:variant>
      <vt:variant>
        <vt:i4>5</vt:i4>
      </vt:variant>
      <vt:variant>
        <vt:lpwstr>https://bit.ly/Findgeocaching</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4456473</vt:i4>
      </vt:variant>
      <vt:variant>
        <vt:i4>24</vt:i4>
      </vt:variant>
      <vt:variant>
        <vt:i4>0</vt:i4>
      </vt:variant>
      <vt:variant>
        <vt:i4>5</vt:i4>
      </vt:variant>
      <vt:variant>
        <vt:lpwstr>https://curriculum.nsw.edu.au/learning-areas/mathematics/mathematics-standard-11-12-2024/overview</vt:lpwstr>
      </vt:variant>
      <vt:variant>
        <vt:lpwstr/>
      </vt:variant>
      <vt:variant>
        <vt:i4>2490431</vt:i4>
      </vt:variant>
      <vt:variant>
        <vt:i4>21</vt:i4>
      </vt:variant>
      <vt:variant>
        <vt:i4>0</vt:i4>
      </vt:variant>
      <vt:variant>
        <vt:i4>5</vt:i4>
      </vt:variant>
      <vt:variant>
        <vt:lpwstr>https://curriculum.nsw.edu.au/learning-areas/mathematics/numeracy-stage-6-cec-2021/overview</vt:lpwstr>
      </vt:variant>
      <vt:variant>
        <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4718612</vt:i4>
      </vt:variant>
      <vt:variant>
        <vt:i4>6</vt:i4>
      </vt:variant>
      <vt:variant>
        <vt:i4>0</vt:i4>
      </vt:variant>
      <vt:variant>
        <vt:i4>5</vt:i4>
      </vt:variant>
      <vt:variant>
        <vt:lpwstr>https://bit.ly/Findgeocaching</vt:lpwstr>
      </vt:variant>
      <vt:variant>
        <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5 – Shortest path – Mathematics Standard</dc:title>
  <dc:subject/>
  <dc:creator>NSW Department of Education</dc:creator>
  <cp:keywords/>
  <dc:description/>
  <dcterms:created xsi:type="dcterms:W3CDTF">2026-05-04T07:22:00Z</dcterms:created>
  <dcterms:modified xsi:type="dcterms:W3CDTF">2026-06-05T05:17:00Z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