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0A203812" w:rsidR="00D7649E" w:rsidRPr="00216244" w:rsidRDefault="00A41B01" w:rsidP="00F61ECC">
      <w:pPr>
        <w:pStyle w:val="Heading1"/>
      </w:pPr>
      <w:r>
        <w:t>Minimum spanning trees</w:t>
      </w:r>
    </w:p>
    <w:p w14:paraId="7264817A" w14:textId="2C3276E0" w:rsidR="00F54112" w:rsidRDefault="00F54112" w:rsidP="00343E58">
      <w:r w:rsidRPr="00F54112">
        <w:t xml:space="preserve">Students learn about the terminology associated with paths and spanning trees. </w:t>
      </w:r>
      <w:r w:rsidR="00CA2384">
        <w:t>They</w:t>
      </w:r>
      <w:r w:rsidR="00CA2384" w:rsidRPr="00F54112">
        <w:t xml:space="preserve"> </w:t>
      </w:r>
      <w:r w:rsidRPr="00F54112">
        <w:t>learn to use Prim's and Kruskal's algorithms to find the minimum spanning tree</w:t>
      </w:r>
      <w:r w:rsidR="008F28C8">
        <w:t xml:space="preserve"> and solve problems</w:t>
      </w:r>
      <w:r w:rsidR="00697767">
        <w:t xml:space="preserve"> that require</w:t>
      </w:r>
      <w:r w:rsidR="00593C98">
        <w:t xml:space="preserve"> a</w:t>
      </w:r>
      <w:r w:rsidR="00697767">
        <w:t xml:space="preserve"> minimum spanning tree</w:t>
      </w:r>
      <w:r w:rsidRPr="00F54112">
        <w:t>.</w:t>
      </w:r>
    </w:p>
    <w:p w14:paraId="098FBB79" w14:textId="7CA0E505" w:rsidR="004A781E" w:rsidRDefault="004A781E" w:rsidP="00F61ECC">
      <w:pPr>
        <w:pStyle w:val="Heading2"/>
      </w:pPr>
      <w:r>
        <w:t>Learning intention</w:t>
      </w:r>
    </w:p>
    <w:p w14:paraId="5004916A" w14:textId="2BC39B39" w:rsidR="0023089D" w:rsidRPr="0023089D" w:rsidRDefault="0023089D" w:rsidP="0023089D">
      <w:pPr>
        <w:pStyle w:val="ListBullet"/>
      </w:pPr>
      <w:r w:rsidRPr="0023089D">
        <w:t>To be able to solve problems involving a minimum spanning tree.</w:t>
      </w:r>
    </w:p>
    <w:p w14:paraId="1D626040" w14:textId="77777777" w:rsidR="004A781E" w:rsidRDefault="004A781E" w:rsidP="00F61ECC">
      <w:pPr>
        <w:pStyle w:val="Heading2"/>
      </w:pPr>
      <w:r>
        <w:t>Success criteria</w:t>
      </w:r>
    </w:p>
    <w:p w14:paraId="1C69AEB1" w14:textId="7CC8E405" w:rsidR="0072197E" w:rsidRDefault="0072197E" w:rsidP="0072197E">
      <w:pPr>
        <w:pStyle w:val="ListBullet"/>
      </w:pPr>
      <w:r>
        <w:t xml:space="preserve">I can define the terms </w:t>
      </w:r>
      <w:r w:rsidR="00593C98">
        <w:t>‘</w:t>
      </w:r>
      <w:r>
        <w:t>path</w:t>
      </w:r>
      <w:r w:rsidR="00593C98">
        <w:t>’</w:t>
      </w:r>
      <w:r>
        <w:t xml:space="preserve">, </w:t>
      </w:r>
      <w:r w:rsidR="00593C98">
        <w:t>‘</w:t>
      </w:r>
      <w:r>
        <w:t>tree</w:t>
      </w:r>
      <w:r w:rsidR="00593C98">
        <w:t>’</w:t>
      </w:r>
      <w:r>
        <w:t xml:space="preserve">, </w:t>
      </w:r>
      <w:r w:rsidR="00593C98">
        <w:t>‘</w:t>
      </w:r>
      <w:r>
        <w:t>spanning tree</w:t>
      </w:r>
      <w:r w:rsidR="00593C98">
        <w:t>’</w:t>
      </w:r>
      <w:r>
        <w:t xml:space="preserve"> and </w:t>
      </w:r>
      <w:r w:rsidR="00593C98">
        <w:t>‘</w:t>
      </w:r>
      <w:r>
        <w:t>minimum spanning tree</w:t>
      </w:r>
      <w:r w:rsidR="00593C98">
        <w:t>’</w:t>
      </w:r>
      <w:r>
        <w:t>.</w:t>
      </w:r>
    </w:p>
    <w:p w14:paraId="42F42921" w14:textId="77777777" w:rsidR="00D50B86" w:rsidRDefault="00D50B86" w:rsidP="00D50B86">
      <w:pPr>
        <w:pStyle w:val="ListBullet"/>
      </w:pPr>
      <w:r>
        <w:t>I can identify a path and a tree within a network.</w:t>
      </w:r>
    </w:p>
    <w:p w14:paraId="1D5F7B3E" w14:textId="77777777" w:rsidR="0072197E" w:rsidRDefault="0072197E" w:rsidP="0072197E">
      <w:pPr>
        <w:pStyle w:val="ListBullet"/>
      </w:pPr>
      <w:r>
        <w:t>I can draw a minimum spanning tree.</w:t>
      </w:r>
    </w:p>
    <w:p w14:paraId="2C4E80DC" w14:textId="39ADB7FA" w:rsidR="00F61ECC" w:rsidRDefault="004A781E" w:rsidP="004A781E">
      <w:pPr>
        <w:pStyle w:val="ListBullet"/>
      </w:pPr>
      <w:r>
        <w:t xml:space="preserve">I can </w:t>
      </w:r>
      <w:r w:rsidR="00B378DD" w:rsidRPr="00B378DD">
        <w:t>use a minimum spanning tree to solve problems.</w:t>
      </w:r>
    </w:p>
    <w:p w14:paraId="3859AA2A" w14:textId="77777777" w:rsidR="00F61ECC" w:rsidRDefault="00F61ECC" w:rsidP="00F61ECC">
      <w:pPr>
        <w:pStyle w:val="Heading2"/>
      </w:pPr>
      <w:r>
        <w:br w:type="page"/>
      </w:r>
      <w:r>
        <w:lastRenderedPageBreak/>
        <w:t>Outcomes</w:t>
      </w:r>
    </w:p>
    <w:p w14:paraId="62E1DF74" w14:textId="77777777" w:rsidR="00F61ECC" w:rsidRDefault="00F61ECC" w:rsidP="00F61ECC">
      <w:pPr>
        <w:pStyle w:val="ListBullet"/>
        <w:numPr>
          <w:ilvl w:val="0"/>
          <w:numId w:val="0"/>
        </w:numPr>
        <w:spacing w:line="276" w:lineRule="auto"/>
        <w:ind w:left="567" w:hanging="567"/>
      </w:pPr>
      <w:r>
        <w:t>A student:</w:t>
      </w:r>
    </w:p>
    <w:p w14:paraId="0E4648F3" w14:textId="77777777" w:rsidR="00F61ECC" w:rsidRDefault="00F61ECC" w:rsidP="009932A9">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43B97">
        <w:rPr>
          <w:b/>
          <w:bCs/>
        </w:rPr>
        <w:t>MAO-WM-01 </w:t>
      </w:r>
      <w:r>
        <w:t xml:space="preserve"> </w:t>
      </w:r>
    </w:p>
    <w:p w14:paraId="396943A8" w14:textId="77777777" w:rsidR="00F61ECC" w:rsidRDefault="00F61ECC" w:rsidP="00F61ECC">
      <w:pPr>
        <w:pStyle w:val="ListBullet"/>
        <w:spacing w:line="276" w:lineRule="auto"/>
      </w:pPr>
      <w:r>
        <w:t xml:space="preserve">solves problems involving time and location in practical contexts </w:t>
      </w:r>
      <w:r w:rsidRPr="00043B97">
        <w:rPr>
          <w:b/>
          <w:bCs/>
        </w:rPr>
        <w:t>MST-11-06</w:t>
      </w:r>
    </w:p>
    <w:p w14:paraId="16555269" w14:textId="77777777" w:rsidR="00F61ECC" w:rsidRPr="006453A3" w:rsidRDefault="00F61ECC" w:rsidP="00F61ECC">
      <w:pPr>
        <w:pStyle w:val="ListBullet"/>
        <w:spacing w:line="276" w:lineRule="auto"/>
      </w:pPr>
      <w:r>
        <w:t xml:space="preserve">applies network techniques to solve network problems </w:t>
      </w:r>
      <w:r w:rsidRPr="00043B97">
        <w:rPr>
          <w:b/>
          <w:bCs/>
        </w:rPr>
        <w:t>MST-11-07</w:t>
      </w:r>
    </w:p>
    <w:p w14:paraId="49F6918D" w14:textId="77777777" w:rsidR="006453A3" w:rsidRDefault="006453A3" w:rsidP="006453A3">
      <w:pPr>
        <w:pStyle w:val="Imageattributioncaption"/>
      </w:pPr>
      <w:hyperlink r:id="rId11" w:history="1">
        <w:r w:rsidRPr="005A171B">
          <w:rPr>
            <w:rStyle w:val="Hyperlink"/>
          </w:rPr>
          <w:t xml:space="preserve">Mathematics Standard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2024.</w:t>
      </w:r>
    </w:p>
    <w:p w14:paraId="62473978" w14:textId="77777777" w:rsidR="00F61ECC" w:rsidRPr="00043B97" w:rsidRDefault="00F61ECC" w:rsidP="00F61ECC">
      <w:pPr>
        <w:pStyle w:val="Heading3"/>
      </w:pPr>
      <w:r w:rsidRPr="00043B97">
        <w:t>Associated numeracy outcomes</w:t>
      </w:r>
    </w:p>
    <w:p w14:paraId="61749AB1" w14:textId="77777777" w:rsidR="00F61ECC" w:rsidRPr="00F61ECC" w:rsidRDefault="00F61ECC" w:rsidP="00F61ECC">
      <w:r w:rsidRPr="00F61ECC">
        <w:t>A student:</w:t>
      </w:r>
    </w:p>
    <w:p w14:paraId="515F59EE" w14:textId="77777777" w:rsidR="00F61ECC" w:rsidRPr="002C285B" w:rsidRDefault="00F61ECC" w:rsidP="002C285B">
      <w:pPr>
        <w:pStyle w:val="ListBullet"/>
      </w:pPr>
      <w:r w:rsidRPr="002C285B">
        <w:t>applies numerical reasoning and mathematical thinking to clarify, efficiently solve and communicate solutions to problems N6-1.2</w:t>
      </w:r>
    </w:p>
    <w:p w14:paraId="5209F34D" w14:textId="77777777" w:rsidR="00F61ECC" w:rsidRPr="002C285B" w:rsidRDefault="00F61ECC" w:rsidP="002C285B">
      <w:pPr>
        <w:pStyle w:val="ListBullet"/>
      </w:pPr>
      <w:r w:rsidRPr="002C285B">
        <w:t>chooses and applies efficient strategies to analyse and solve everyday problems involving metric relationships, distance and length, area, volume, time, mass, capacity and temperature N6-2.2</w:t>
      </w:r>
    </w:p>
    <w:p w14:paraId="62C7A3C4" w14:textId="77777777" w:rsidR="00F61ECC" w:rsidRPr="002C285B" w:rsidRDefault="00F61ECC" w:rsidP="002C285B">
      <w:pPr>
        <w:pStyle w:val="ListBullet"/>
      </w:pPr>
      <w:r w:rsidRPr="002C285B">
        <w:t xml:space="preserve">chooses and applies efficient strategies to analyse and solve everyday problems involving location, space and design N6-2.5 </w:t>
      </w:r>
    </w:p>
    <w:p w14:paraId="62A682A1" w14:textId="77777777" w:rsidR="00E53B2F" w:rsidRPr="00043B97" w:rsidRDefault="00E53B2F" w:rsidP="00E53B2F">
      <w:pPr>
        <w:pStyle w:val="Imageattributioncaption"/>
      </w:pPr>
      <w:hyperlink r:id="rId12"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t>.</w:t>
      </w:r>
    </w:p>
    <w:p w14:paraId="70634D97" w14:textId="77777777" w:rsidR="00EE7C1A" w:rsidRDefault="00EE7C1A">
      <w:pPr>
        <w:suppressAutoHyphens w:val="0"/>
        <w:spacing w:before="0" w:after="160" w:line="259" w:lineRule="auto"/>
        <w:rPr>
          <w:rFonts w:eastAsiaTheme="majorEastAsia"/>
          <w:bCs/>
          <w:color w:val="002664"/>
          <w:sz w:val="36"/>
          <w:szCs w:val="48"/>
        </w:rPr>
      </w:pPr>
      <w:r>
        <w:br w:type="page"/>
      </w:r>
    </w:p>
    <w:p w14:paraId="510A5877" w14:textId="40469F8A" w:rsidR="00F61ECC" w:rsidRDefault="00F61ECC" w:rsidP="009932A9">
      <w:pPr>
        <w:pStyle w:val="Heading2"/>
      </w:pPr>
      <w:r>
        <w:lastRenderedPageBreak/>
        <w:t>Content</w:t>
      </w:r>
    </w:p>
    <w:p w14:paraId="14F09E9B" w14:textId="77777777" w:rsidR="00F61ECC" w:rsidRDefault="00F61ECC" w:rsidP="009932A9">
      <w:pPr>
        <w:pStyle w:val="Heading3"/>
      </w:pPr>
      <w:r>
        <w:t>Networks, paths and trees</w:t>
      </w:r>
    </w:p>
    <w:p w14:paraId="6E015DD2" w14:textId="77777777" w:rsidR="00F61ECC" w:rsidRPr="00F61ECC" w:rsidRDefault="00F61ECC" w:rsidP="00F61ECC">
      <w:pPr>
        <w:rPr>
          <w:rStyle w:val="Strong"/>
        </w:rPr>
      </w:pPr>
      <w:r w:rsidRPr="00F61ECC">
        <w:rPr>
          <w:rStyle w:val="Strong"/>
        </w:rPr>
        <w:t>Network concepts</w:t>
      </w:r>
    </w:p>
    <w:p w14:paraId="4579465D" w14:textId="77777777" w:rsidR="00F61ECC" w:rsidRPr="001A2370" w:rsidRDefault="00F61ECC" w:rsidP="00F61ECC">
      <w:pPr>
        <w:pStyle w:val="ListBullet"/>
        <w:spacing w:line="276" w:lineRule="auto"/>
      </w:pPr>
      <w:r w:rsidRPr="001A2370">
        <w:t>Solve problems involving network diagrams in a variety of practical contexts</w:t>
      </w:r>
    </w:p>
    <w:p w14:paraId="588D280A" w14:textId="77777777" w:rsidR="00F61ECC" w:rsidRPr="00F61ECC" w:rsidRDefault="00F61ECC" w:rsidP="007C601B">
      <w:pPr>
        <w:keepNext/>
        <w:rPr>
          <w:rStyle w:val="Strong"/>
        </w:rPr>
      </w:pPr>
      <w:r w:rsidRPr="00F61ECC">
        <w:rPr>
          <w:rStyle w:val="Strong"/>
        </w:rPr>
        <w:t>Shortest paths and spanning trees</w:t>
      </w:r>
    </w:p>
    <w:p w14:paraId="3A45E1B3" w14:textId="2A2B86C2" w:rsidR="00F61ECC" w:rsidRPr="001A2370" w:rsidRDefault="00F61ECC" w:rsidP="00F61ECC">
      <w:pPr>
        <w:pStyle w:val="ListBullet"/>
        <w:spacing w:line="276" w:lineRule="auto"/>
      </w:pPr>
      <w:r w:rsidRPr="001A2370">
        <w:t>Define and use the network terminology:</w:t>
      </w:r>
      <w:r w:rsidR="009932A9">
        <w:t xml:space="preserve"> </w:t>
      </w:r>
      <w:r w:rsidRPr="002D672E">
        <w:rPr>
          <w:i/>
          <w:iCs/>
        </w:rPr>
        <w:t>path,</w:t>
      </w:r>
      <w:r w:rsidR="009932A9" w:rsidRPr="002D672E">
        <w:rPr>
          <w:i/>
          <w:iCs/>
        </w:rPr>
        <w:t xml:space="preserve"> </w:t>
      </w:r>
      <w:r w:rsidRPr="002D672E">
        <w:rPr>
          <w:i/>
          <w:iCs/>
        </w:rPr>
        <w:t>tree,</w:t>
      </w:r>
      <w:r w:rsidR="009932A9" w:rsidRPr="002D672E">
        <w:rPr>
          <w:i/>
          <w:iCs/>
        </w:rPr>
        <w:t xml:space="preserve"> </w:t>
      </w:r>
      <w:r w:rsidRPr="002D672E">
        <w:rPr>
          <w:i/>
          <w:iCs/>
        </w:rPr>
        <w:t>spanning tree</w:t>
      </w:r>
      <w:r w:rsidR="009932A9" w:rsidRPr="002D672E">
        <w:rPr>
          <w:i/>
          <w:iCs/>
        </w:rPr>
        <w:t xml:space="preserve"> </w:t>
      </w:r>
      <w:r w:rsidRPr="002D672E">
        <w:rPr>
          <w:i/>
          <w:iCs/>
        </w:rPr>
        <w:t>and</w:t>
      </w:r>
      <w:r w:rsidR="009932A9" w:rsidRPr="002D672E">
        <w:rPr>
          <w:i/>
          <w:iCs/>
        </w:rPr>
        <w:t xml:space="preserve"> </w:t>
      </w:r>
      <w:r w:rsidRPr="002D672E">
        <w:rPr>
          <w:i/>
          <w:iCs/>
        </w:rPr>
        <w:t>minimum spanning tree</w:t>
      </w:r>
    </w:p>
    <w:p w14:paraId="25F0503E" w14:textId="77777777" w:rsidR="00F61ECC" w:rsidRPr="001A2370" w:rsidRDefault="00F61ECC" w:rsidP="00F61ECC">
      <w:pPr>
        <w:pStyle w:val="ListBullet"/>
        <w:spacing w:line="276" w:lineRule="auto"/>
      </w:pPr>
      <w:r w:rsidRPr="001A2370">
        <w:t>Determine the minimum spanning tree of a network with weighted edges, using any method</w:t>
      </w:r>
    </w:p>
    <w:p w14:paraId="0F43278E" w14:textId="77777777" w:rsidR="00F61ECC" w:rsidRPr="001A2370" w:rsidRDefault="00F61ECC" w:rsidP="00F61ECC">
      <w:pPr>
        <w:pStyle w:val="ListBullet"/>
        <w:spacing w:line="276" w:lineRule="auto"/>
      </w:pPr>
      <w:r w:rsidRPr="001A2370">
        <w:t>Use minimum spanning trees to solve minimal connector problems</w:t>
      </w:r>
    </w:p>
    <w:p w14:paraId="1E511B93" w14:textId="77777777" w:rsidR="00F61ECC" w:rsidRDefault="00F61ECC" w:rsidP="00F61ECC">
      <w:pPr>
        <w:pStyle w:val="Imageattributioncaption"/>
      </w:pPr>
      <w:hyperlink r:id="rId13" w:history="1">
        <w:r w:rsidRPr="005A171B">
          <w:rPr>
            <w:rStyle w:val="Hyperlink"/>
          </w:rPr>
          <w:t xml:space="preserve">Mathematics Standard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2024.</w:t>
      </w:r>
    </w:p>
    <w:p w14:paraId="36CF0BCF" w14:textId="77777777" w:rsidR="00F61ECC" w:rsidRDefault="00F61ECC">
      <w:pPr>
        <w:suppressAutoHyphens w:val="0"/>
        <w:spacing w:before="0" w:after="160" w:line="259" w:lineRule="auto"/>
        <w:sectPr w:rsidR="00F61ECC" w:rsidSect="00F61ECC">
          <w:headerReference w:type="default" r:id="rId14"/>
          <w:footerReference w:type="default" r:id="rId15"/>
          <w:headerReference w:type="first" r:id="rId16"/>
          <w:footerReference w:type="first" r:id="rId17"/>
          <w:pgSz w:w="11906" w:h="16838"/>
          <w:pgMar w:top="1129" w:right="1134" w:bottom="1134" w:left="1134" w:header="488" w:footer="535" w:gutter="0"/>
          <w:cols w:space="708"/>
          <w:titlePg/>
          <w:docGrid w:linePitch="360"/>
        </w:sectPr>
      </w:pPr>
    </w:p>
    <w:p w14:paraId="2870F0AA" w14:textId="13F3408E" w:rsidR="00E65F61" w:rsidRDefault="00E65F61" w:rsidP="004F2E65">
      <w:pPr>
        <w:pStyle w:val="Caption"/>
        <w:spacing w:before="0" w:after="120"/>
      </w:pPr>
      <w:r>
        <w:lastRenderedPageBreak/>
        <w:t xml:space="preserve">Table </w:t>
      </w:r>
      <w:fldSimple w:instr=" SEQ Table \* ARABIC ">
        <w:r w:rsidR="00575B66">
          <w:rPr>
            <w:noProof/>
          </w:rPr>
          <w:t>1</w:t>
        </w:r>
      </w:fldSimple>
      <w:r>
        <w:t xml:space="preserve">: </w:t>
      </w:r>
      <w:r w:rsidR="002C285B">
        <w:t>l</w:t>
      </w:r>
      <w:r>
        <w:t>esson summary</w:t>
      </w:r>
    </w:p>
    <w:tbl>
      <w:tblPr>
        <w:tblStyle w:val="Tableheader"/>
        <w:tblW w:w="0" w:type="auto"/>
        <w:tblLook w:val="04A0" w:firstRow="1" w:lastRow="0" w:firstColumn="1" w:lastColumn="0" w:noHBand="0" w:noVBand="1"/>
        <w:tblDescription w:val="Summary table to explain activities in this lesson."/>
      </w:tblPr>
      <w:tblGrid>
        <w:gridCol w:w="1647"/>
        <w:gridCol w:w="5294"/>
        <w:gridCol w:w="3686"/>
        <w:gridCol w:w="3842"/>
      </w:tblGrid>
      <w:tr w:rsidR="00033442" w14:paraId="690EB610" w14:textId="77777777" w:rsidTr="00196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FCD6CBF" w14:textId="77777777" w:rsidR="005A171B" w:rsidRDefault="005A171B" w:rsidP="004F2E65">
            <w:pPr>
              <w:spacing w:before="120" w:after="0" w:line="276" w:lineRule="auto"/>
            </w:pPr>
            <w:r>
              <w:t>Section</w:t>
            </w:r>
          </w:p>
        </w:tc>
        <w:tc>
          <w:tcPr>
            <w:tcW w:w="5294" w:type="dxa"/>
          </w:tcPr>
          <w:p w14:paraId="56D19DB2" w14:textId="77777777" w:rsidR="005A171B" w:rsidRDefault="005A171B" w:rsidP="004F2E65">
            <w:pPr>
              <w:spacing w:before="120" w:after="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686" w:type="dxa"/>
          </w:tcPr>
          <w:p w14:paraId="429BAC5A" w14:textId="76004E17" w:rsidR="005A171B" w:rsidRDefault="005A171B" w:rsidP="004F2E65">
            <w:pPr>
              <w:spacing w:before="120" w:after="0" w:line="276" w:lineRule="auto"/>
              <w:cnfStyle w:val="100000000000" w:firstRow="1" w:lastRow="0" w:firstColumn="0" w:lastColumn="0" w:oddVBand="0" w:evenVBand="0" w:oddHBand="0" w:evenHBand="0" w:firstRowFirstColumn="0" w:firstRowLastColumn="0" w:lastRowFirstColumn="0" w:lastRowLastColumn="0"/>
            </w:pPr>
            <w:r>
              <w:t>Teaching strateg</w:t>
            </w:r>
            <w:r w:rsidR="00BD0625">
              <w:t>ies</w:t>
            </w:r>
          </w:p>
        </w:tc>
        <w:tc>
          <w:tcPr>
            <w:tcW w:w="3842" w:type="dxa"/>
          </w:tcPr>
          <w:p w14:paraId="692FC7BE" w14:textId="77777777" w:rsidR="005A171B" w:rsidRDefault="005A171B" w:rsidP="004F2E65">
            <w:pPr>
              <w:spacing w:before="120" w:after="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895560" w14:paraId="1048A448" w14:textId="77777777" w:rsidTr="0019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39893476" w14:textId="77777777" w:rsidR="005A171B" w:rsidRPr="005A171B" w:rsidRDefault="005A171B" w:rsidP="004F2E65">
            <w:pPr>
              <w:spacing w:before="120" w:line="240" w:lineRule="auto"/>
              <w:rPr>
                <w:rStyle w:val="Strong"/>
                <w:b/>
                <w:bCs w:val="0"/>
              </w:rPr>
            </w:pPr>
            <w:r w:rsidRPr="005A171B">
              <w:rPr>
                <w:rStyle w:val="Strong"/>
                <w:b/>
                <w:bCs w:val="0"/>
              </w:rPr>
              <w:t>Activating prior knowledge</w:t>
            </w:r>
          </w:p>
        </w:tc>
        <w:tc>
          <w:tcPr>
            <w:tcW w:w="5294" w:type="dxa"/>
          </w:tcPr>
          <w:p w14:paraId="5FAE557A" w14:textId="72DA1F8E" w:rsidR="005A171B" w:rsidRDefault="00A24DD5"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rsidRPr="00A24DD5">
              <w:t>Students are introduced to Jaq’s travel</w:t>
            </w:r>
            <w:r w:rsidRPr="00A24DD5">
              <w:noBreakHyphen/>
              <w:t xml:space="preserve">vlogger scenario, where </w:t>
            </w:r>
            <w:r>
              <w:t>t</w:t>
            </w:r>
            <w:r w:rsidRPr="00A24DD5">
              <w:t>he</w:t>
            </w:r>
            <w:r>
              <w:t>y</w:t>
            </w:r>
            <w:r w:rsidRPr="00A24DD5">
              <w:t xml:space="preserve"> want to </w:t>
            </w:r>
            <w:r>
              <w:t>plan a tour of</w:t>
            </w:r>
            <w:r w:rsidRPr="00A24DD5">
              <w:t xml:space="preserve"> </w:t>
            </w:r>
            <w:r w:rsidR="00A50E51">
              <w:t>4</w:t>
            </w:r>
            <w:r w:rsidRPr="00A24DD5">
              <w:t xml:space="preserve"> Italian cities. Students generate </w:t>
            </w:r>
            <w:r w:rsidR="008C1D0F">
              <w:t xml:space="preserve">a network diagram showing all possible connections before recording the </w:t>
            </w:r>
            <w:r w:rsidRPr="00A24DD5">
              <w:t xml:space="preserve">possible </w:t>
            </w:r>
            <w:r w:rsidR="001076AC">
              <w:t>tour</w:t>
            </w:r>
            <w:r w:rsidRPr="00A24DD5">
              <w:t>ing orders.</w:t>
            </w:r>
          </w:p>
        </w:tc>
        <w:tc>
          <w:tcPr>
            <w:tcW w:w="3686" w:type="dxa"/>
          </w:tcPr>
          <w:p w14:paraId="74CD386B" w14:textId="77777777" w:rsidR="001E55E5" w:rsidRDefault="001E55E5"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Class discussion</w:t>
            </w:r>
          </w:p>
          <w:p w14:paraId="7FFA53F5" w14:textId="15BF664A" w:rsidR="001E55E5" w:rsidRDefault="001E55E5"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V</w:t>
            </w:r>
            <w:r w:rsidRPr="001335E5">
              <w:t>isibly</w:t>
            </w:r>
            <w:r w:rsidR="002A4CCE">
              <w:t xml:space="preserve"> </w:t>
            </w:r>
            <w:r w:rsidRPr="001335E5">
              <w:t>random</w:t>
            </w:r>
            <w:r w:rsidR="002A4CCE">
              <w:t xml:space="preserve"> </w:t>
            </w:r>
            <w:r w:rsidRPr="001335E5">
              <w:t>groups of 3</w:t>
            </w:r>
          </w:p>
          <w:p w14:paraId="4173DE35" w14:textId="75A5A4D9" w:rsidR="001E55E5" w:rsidRDefault="00B30144"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V</w:t>
            </w:r>
            <w:r w:rsidRPr="005557F4">
              <w:t xml:space="preserve">ertical </w:t>
            </w:r>
            <w:r w:rsidR="001E55E5" w:rsidRPr="005557F4">
              <w:t>non-permanent surfaces</w:t>
            </w:r>
          </w:p>
          <w:p w14:paraId="3E121584" w14:textId="15206901" w:rsidR="005A171B" w:rsidRDefault="001E55E5"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Gallery walk</w:t>
            </w:r>
          </w:p>
        </w:tc>
        <w:tc>
          <w:tcPr>
            <w:tcW w:w="3842" w:type="dxa"/>
          </w:tcPr>
          <w:p w14:paraId="56D04DE1" w14:textId="5C9A5C89" w:rsidR="005A171B" w:rsidRDefault="0085137A"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rsidRPr="00622A18">
              <w:t xml:space="preserve">This </w:t>
            </w:r>
            <w:r>
              <w:t>activity</w:t>
            </w:r>
            <w:r w:rsidRPr="00622A18">
              <w:t xml:space="preserve"> helps students </w:t>
            </w:r>
            <w:r w:rsidR="006D4105">
              <w:t xml:space="preserve">to </w:t>
            </w:r>
            <w:r w:rsidRPr="00622A18">
              <w:t xml:space="preserve">understand that the arrangement of vertices </w:t>
            </w:r>
            <w:r w:rsidR="00CE5BED">
              <w:t xml:space="preserve">in a network </w:t>
            </w:r>
            <w:r w:rsidRPr="00622A18">
              <w:t>is flexible.</w:t>
            </w:r>
            <w:r>
              <w:t xml:space="preserve"> </w:t>
            </w:r>
            <w:r w:rsidR="00083C99">
              <w:t>Students develop the idea of a path through a network.</w:t>
            </w:r>
          </w:p>
        </w:tc>
      </w:tr>
      <w:tr w:rsidR="00895560" w14:paraId="7BE494ED" w14:textId="77777777" w:rsidTr="00196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4DD31514" w14:textId="77777777" w:rsidR="005A171B" w:rsidRPr="005A171B" w:rsidRDefault="005A171B" w:rsidP="004F2E65">
            <w:pPr>
              <w:spacing w:before="120" w:line="240" w:lineRule="auto"/>
              <w:rPr>
                <w:rStyle w:val="Strong"/>
                <w:b/>
                <w:bCs w:val="0"/>
              </w:rPr>
            </w:pPr>
            <w:r w:rsidRPr="005A171B">
              <w:rPr>
                <w:rStyle w:val="Strong"/>
                <w:b/>
                <w:bCs w:val="0"/>
              </w:rPr>
              <w:t>Connecting learning</w:t>
            </w:r>
          </w:p>
        </w:tc>
        <w:tc>
          <w:tcPr>
            <w:tcW w:w="5294" w:type="dxa"/>
          </w:tcPr>
          <w:p w14:paraId="35DC7F93" w14:textId="2B13373C" w:rsidR="005A171B" w:rsidRDefault="00B3593D"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rsidRPr="00B3593D">
              <w:t xml:space="preserve">Students predict which </w:t>
            </w:r>
            <w:r w:rsidR="00063FC3">
              <w:t>route</w:t>
            </w:r>
            <w:r w:rsidRPr="00B3593D">
              <w:t xml:space="preserve"> might have the shor</w:t>
            </w:r>
            <w:r w:rsidR="004503DD">
              <w:t>t</w:t>
            </w:r>
            <w:r w:rsidRPr="00B3593D">
              <w:t xml:space="preserve">est distance, </w:t>
            </w:r>
            <w:r w:rsidR="0096229E">
              <w:t>t</w:t>
            </w:r>
            <w:r w:rsidRPr="00B3593D">
              <w:t xml:space="preserve">hen use </w:t>
            </w:r>
            <w:r w:rsidR="007436B9">
              <w:t>s</w:t>
            </w:r>
            <w:r w:rsidRPr="00B3593D">
              <w:t xml:space="preserve">lide 4 </w:t>
            </w:r>
            <w:r w:rsidR="007436B9">
              <w:t xml:space="preserve">of the PowerPoint </w:t>
            </w:r>
            <w:r w:rsidR="007436B9">
              <w:rPr>
                <w:rStyle w:val="Emphasis"/>
              </w:rPr>
              <w:t xml:space="preserve">Minimum spanning trees </w:t>
            </w:r>
            <w:r w:rsidRPr="00B3593D">
              <w:t xml:space="preserve">to </w:t>
            </w:r>
            <w:r w:rsidR="0096229E">
              <w:t>add the distances</w:t>
            </w:r>
            <w:r w:rsidR="00832A53">
              <w:t xml:space="preserve"> to their network</w:t>
            </w:r>
            <w:r w:rsidRPr="00B3593D">
              <w:t xml:space="preserve">. They calculate and compare </w:t>
            </w:r>
            <w:r w:rsidR="00832A53">
              <w:t>route</w:t>
            </w:r>
            <w:r w:rsidRPr="00B3593D">
              <w:t xml:space="preserve"> lengths </w:t>
            </w:r>
            <w:r w:rsidR="00016E17">
              <w:t xml:space="preserve">and </w:t>
            </w:r>
            <w:r w:rsidR="00832A53">
              <w:t>discuss</w:t>
            </w:r>
            <w:r w:rsidR="00016E17">
              <w:t xml:space="preserve"> if this scenario would change if Jaq use</w:t>
            </w:r>
            <w:r w:rsidR="00571492">
              <w:t>d</w:t>
            </w:r>
            <w:r w:rsidR="00DA4701">
              <w:t xml:space="preserve"> the</w:t>
            </w:r>
            <w:r w:rsidR="00016E17">
              <w:t xml:space="preserve"> time</w:t>
            </w:r>
            <w:r w:rsidR="00DA4701">
              <w:t>s</w:t>
            </w:r>
            <w:r w:rsidR="00016E17">
              <w:t xml:space="preserve"> </w:t>
            </w:r>
            <w:r w:rsidR="0096229E">
              <w:t xml:space="preserve">from slide </w:t>
            </w:r>
            <w:r w:rsidR="00F50855">
              <w:t>5</w:t>
            </w:r>
            <w:r w:rsidR="00DA4701">
              <w:t xml:space="preserve"> as a measure of efficiency</w:t>
            </w:r>
            <w:r w:rsidR="00016E17">
              <w:t>. Students then</w:t>
            </w:r>
            <w:r w:rsidRPr="00B3593D">
              <w:t xml:space="preserve"> </w:t>
            </w:r>
            <w:r w:rsidR="00B60FD7">
              <w:t>find the minimum spanning tree using</w:t>
            </w:r>
            <w:r w:rsidRPr="00B3593D">
              <w:t xml:space="preserve"> </w:t>
            </w:r>
            <w:hyperlink w:anchor="_Appendix_A" w:history="1">
              <w:r w:rsidRPr="000C3E42">
                <w:rPr>
                  <w:rStyle w:val="Hyperlink"/>
                </w:rPr>
                <w:t>Appendix A</w:t>
              </w:r>
            </w:hyperlink>
            <w:r w:rsidRPr="00B3593D">
              <w:t>.</w:t>
            </w:r>
          </w:p>
        </w:tc>
        <w:tc>
          <w:tcPr>
            <w:tcW w:w="3686" w:type="dxa"/>
          </w:tcPr>
          <w:p w14:paraId="41CC9AF3" w14:textId="58081ADA" w:rsidR="00231147" w:rsidRDefault="00231147"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T</w:t>
            </w:r>
            <w:r w:rsidRPr="00231147">
              <w:t>urn</w:t>
            </w:r>
            <w:r w:rsidRPr="00231147">
              <w:rPr>
                <w:rFonts w:ascii="Cambria Math" w:hAnsi="Cambria Math" w:cs="Cambria Math"/>
              </w:rPr>
              <w:t>‑</w:t>
            </w:r>
            <w:r w:rsidRPr="00231147">
              <w:t>and</w:t>
            </w:r>
            <w:r w:rsidRPr="00231147">
              <w:rPr>
                <w:rFonts w:ascii="Cambria Math" w:hAnsi="Cambria Math" w:cs="Cambria Math"/>
              </w:rPr>
              <w:t>‑</w:t>
            </w:r>
            <w:r w:rsidRPr="00231147">
              <w:t>talk</w:t>
            </w:r>
          </w:p>
          <w:p w14:paraId="04D58695" w14:textId="3C65401F" w:rsidR="00231147" w:rsidRDefault="00231147"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V</w:t>
            </w:r>
            <w:r w:rsidRPr="00231147">
              <w:t xml:space="preserve">isibly random groups </w:t>
            </w:r>
          </w:p>
          <w:p w14:paraId="745F3F12" w14:textId="77777777" w:rsidR="00231147" w:rsidRDefault="00231147"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V</w:t>
            </w:r>
            <w:r w:rsidRPr="00231147">
              <w:t>ertical non</w:t>
            </w:r>
            <w:r w:rsidRPr="00231147">
              <w:rPr>
                <w:rFonts w:ascii="Cambria Math" w:hAnsi="Cambria Math" w:cs="Cambria Math"/>
              </w:rPr>
              <w:t>‑</w:t>
            </w:r>
            <w:r w:rsidRPr="00231147">
              <w:t>permanent surfaces</w:t>
            </w:r>
          </w:p>
          <w:p w14:paraId="149FDB99" w14:textId="77777777" w:rsidR="005A171B" w:rsidRDefault="00E5181F"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rsidRPr="00E5181F">
              <w:t>Pose-Pause-Pounce-Bounce</w:t>
            </w:r>
          </w:p>
          <w:p w14:paraId="6717060A" w14:textId="73FE9598" w:rsidR="00392966" w:rsidRDefault="00392966"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Gallery walk</w:t>
            </w:r>
          </w:p>
        </w:tc>
        <w:tc>
          <w:tcPr>
            <w:tcW w:w="3842" w:type="dxa"/>
          </w:tcPr>
          <w:p w14:paraId="794F8D17" w14:textId="3265CA87" w:rsidR="005A171B" w:rsidRDefault="00F37F1B"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rsidRPr="00F37F1B">
              <w:t xml:space="preserve">These activities help students connect with the idea that distances influence route efficiency. </w:t>
            </w:r>
            <w:r>
              <w:t>S</w:t>
            </w:r>
            <w:r w:rsidRPr="00F37F1B">
              <w:t xml:space="preserve">tudents </w:t>
            </w:r>
            <w:r w:rsidR="00291DC9">
              <w:t>intuitively understand how to</w:t>
            </w:r>
            <w:r w:rsidRPr="00F37F1B">
              <w:t xml:space="preserve"> minimise total cost laying the conceptual groundwork for minimum spanning trees.</w:t>
            </w:r>
          </w:p>
        </w:tc>
      </w:tr>
      <w:tr w:rsidR="00895560" w14:paraId="09880639" w14:textId="77777777" w:rsidTr="0019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B3245C2" w14:textId="77777777" w:rsidR="005A171B" w:rsidRPr="005A171B" w:rsidRDefault="005A171B" w:rsidP="004F2E65">
            <w:pPr>
              <w:spacing w:before="120" w:line="240" w:lineRule="auto"/>
              <w:rPr>
                <w:rStyle w:val="Strong"/>
                <w:b/>
                <w:bCs w:val="0"/>
              </w:rPr>
            </w:pPr>
            <w:r w:rsidRPr="005A171B">
              <w:rPr>
                <w:rStyle w:val="Strong"/>
                <w:b/>
                <w:bCs w:val="0"/>
              </w:rPr>
              <w:t>Releasing responsibility</w:t>
            </w:r>
          </w:p>
        </w:tc>
        <w:tc>
          <w:tcPr>
            <w:tcW w:w="5294" w:type="dxa"/>
          </w:tcPr>
          <w:p w14:paraId="22AAC81E" w14:textId="080318E1" w:rsidR="005A171B" w:rsidRPr="009A5DDB" w:rsidRDefault="00EE1262"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rsidRPr="009A5DDB">
              <w:t xml:space="preserve">Students </w:t>
            </w:r>
            <w:r w:rsidR="00332201">
              <w:t xml:space="preserve">define </w:t>
            </w:r>
            <w:r w:rsidR="00337C0E">
              <w:t>terminology</w:t>
            </w:r>
            <w:r w:rsidRPr="009A5DDB">
              <w:t xml:space="preserve"> using </w:t>
            </w:r>
            <w:r w:rsidR="00176C70">
              <w:t>s</w:t>
            </w:r>
            <w:r w:rsidRPr="009A5DDB">
              <w:t>lide</w:t>
            </w:r>
            <w:r w:rsidR="00176C70">
              <w:t>s</w:t>
            </w:r>
            <w:r w:rsidRPr="009A5DDB">
              <w:t xml:space="preserve"> </w:t>
            </w:r>
            <w:r w:rsidR="00CD1BFB">
              <w:t>7</w:t>
            </w:r>
            <w:r w:rsidR="002C285B">
              <w:t>–</w:t>
            </w:r>
            <w:r w:rsidR="00CD1BFB">
              <w:t>8</w:t>
            </w:r>
            <w:r w:rsidR="004D75AA">
              <w:t xml:space="preserve"> and then use </w:t>
            </w:r>
            <w:hyperlink w:anchor="_Appendix_B" w:history="1">
              <w:r w:rsidR="004D75AA" w:rsidRPr="004D75AA">
                <w:rPr>
                  <w:rStyle w:val="Hyperlink"/>
                </w:rPr>
                <w:t>Appendix B</w:t>
              </w:r>
            </w:hyperlink>
            <w:r w:rsidR="004D75AA">
              <w:t xml:space="preserve"> to identify scenarios as paths, or trees. Students w</w:t>
            </w:r>
            <w:r w:rsidR="00D573C4">
              <w:t>atch</w:t>
            </w:r>
            <w:r w:rsidRPr="009A5DDB">
              <w:t xml:space="preserve"> videos on Kruskal’s</w:t>
            </w:r>
            <w:r w:rsidR="00C47340">
              <w:t xml:space="preserve"> </w:t>
            </w:r>
            <w:r w:rsidR="00E24741">
              <w:t>(</w:t>
            </w:r>
            <w:hyperlink r:id="rId18" w:history="1">
              <w:r w:rsidR="00E24741" w:rsidRPr="00876F15">
                <w:rPr>
                  <w:rStyle w:val="Hyperlink"/>
                </w:rPr>
                <w:t>bit.ly/KruskalAlgorithm</w:t>
              </w:r>
            </w:hyperlink>
            <w:r w:rsidR="00E24741">
              <w:t>)</w:t>
            </w:r>
            <w:r w:rsidR="00C47340">
              <w:t xml:space="preserve"> </w:t>
            </w:r>
            <w:r w:rsidR="0084655D">
              <w:t xml:space="preserve">and </w:t>
            </w:r>
            <w:r w:rsidR="0084655D" w:rsidRPr="009A5DDB">
              <w:t xml:space="preserve">Prim’s </w:t>
            </w:r>
            <w:r w:rsidR="0084655D">
              <w:t>(</w:t>
            </w:r>
            <w:hyperlink r:id="rId19" w:history="1">
              <w:r w:rsidR="0084655D" w:rsidRPr="006A6754">
                <w:rPr>
                  <w:rStyle w:val="Hyperlink"/>
                </w:rPr>
                <w:t>bit.ly/PrimsAlgroithm</w:t>
              </w:r>
            </w:hyperlink>
            <w:r w:rsidR="0084655D">
              <w:t xml:space="preserve">) </w:t>
            </w:r>
            <w:r w:rsidR="00CC73B5">
              <w:t>algorithms</w:t>
            </w:r>
            <w:r w:rsidRPr="009A5DDB">
              <w:t xml:space="preserve">, and </w:t>
            </w:r>
            <w:r w:rsidR="00D573C4">
              <w:t xml:space="preserve">have </w:t>
            </w:r>
            <w:r w:rsidRPr="009A5DDB">
              <w:t xml:space="preserve">guided practice </w:t>
            </w:r>
            <w:r w:rsidR="00CC73B5">
              <w:t>in</w:t>
            </w:r>
            <w:r w:rsidRPr="009A5DDB">
              <w:t xml:space="preserve"> </w:t>
            </w:r>
            <w:hyperlink w:anchor="_Appendix_C_1" w:history="1">
              <w:r w:rsidR="004D75AA">
                <w:rPr>
                  <w:rStyle w:val="Hyperlink"/>
                </w:rPr>
                <w:t>Appendix C</w:t>
              </w:r>
            </w:hyperlink>
            <w:r w:rsidR="00337C0E">
              <w:t xml:space="preserve">, supported by slides </w:t>
            </w:r>
            <w:r w:rsidR="0084655D">
              <w:t>9</w:t>
            </w:r>
            <w:r w:rsidR="002205D9">
              <w:t>–</w:t>
            </w:r>
            <w:r w:rsidR="00337C0E">
              <w:t>1</w:t>
            </w:r>
            <w:r w:rsidR="0084655D">
              <w:t>2</w:t>
            </w:r>
            <w:r w:rsidRPr="009A5DDB">
              <w:t xml:space="preserve">. They apply both algorithms independently before moving to </w:t>
            </w:r>
            <w:hyperlink w:anchor="_Appendix_C" w:history="1">
              <w:r w:rsidR="004D75AA">
                <w:rPr>
                  <w:rStyle w:val="Hyperlink"/>
                </w:rPr>
                <w:t>Appendix D</w:t>
              </w:r>
            </w:hyperlink>
            <w:r w:rsidRPr="009A5DDB">
              <w:t xml:space="preserve"> </w:t>
            </w:r>
            <w:r w:rsidR="0084655D">
              <w:t>using variation theory</w:t>
            </w:r>
            <w:r w:rsidRPr="009A5DDB">
              <w:t xml:space="preserve"> and recording their </w:t>
            </w:r>
            <w:r w:rsidR="009C5B59">
              <w:t>notes</w:t>
            </w:r>
            <w:r w:rsidRPr="009A5DDB">
              <w:t xml:space="preserve"> in </w:t>
            </w:r>
            <w:hyperlink w:anchor="_Appendix_D" w:history="1">
              <w:r w:rsidR="004D75AA">
                <w:rPr>
                  <w:rStyle w:val="Hyperlink"/>
                </w:rPr>
                <w:t>Appendix E</w:t>
              </w:r>
            </w:hyperlink>
            <w:r w:rsidRPr="009A5DDB">
              <w:t>.</w:t>
            </w:r>
          </w:p>
        </w:tc>
        <w:tc>
          <w:tcPr>
            <w:tcW w:w="3686" w:type="dxa"/>
          </w:tcPr>
          <w:p w14:paraId="3C3B5E9C" w14:textId="77777777" w:rsidR="005D3350" w:rsidRDefault="005D3350"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0CCBF9EC" w14:textId="1B3ABAF6" w:rsidR="005A171B" w:rsidRDefault="002A4CCE"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t>N</w:t>
            </w:r>
            <w:r w:rsidR="00F23AC4" w:rsidRPr="00F23AC4">
              <w:t>otes to future forgetful selves</w:t>
            </w:r>
          </w:p>
        </w:tc>
        <w:tc>
          <w:tcPr>
            <w:tcW w:w="3842" w:type="dxa"/>
          </w:tcPr>
          <w:p w14:paraId="083F901B" w14:textId="36BF414B" w:rsidR="005A171B" w:rsidRDefault="009C5B59" w:rsidP="004F2E65">
            <w:pPr>
              <w:pStyle w:val="ListBullet"/>
              <w:numPr>
                <w:ilvl w:val="0"/>
                <w:numId w:val="0"/>
              </w:numPr>
              <w:spacing w:before="120" w:line="240" w:lineRule="auto"/>
              <w:cnfStyle w:val="000000100000" w:firstRow="0" w:lastRow="0" w:firstColumn="0" w:lastColumn="0" w:oddVBand="0" w:evenVBand="0" w:oddHBand="1" w:evenHBand="0" w:firstRowFirstColumn="0" w:firstRowLastColumn="0" w:lastRowFirstColumn="0" w:lastRowLastColumn="0"/>
            </w:pPr>
            <w:r w:rsidRPr="009C5B59">
              <w:t xml:space="preserve">Students </w:t>
            </w:r>
            <w:r>
              <w:t>formalise their understanding of</w:t>
            </w:r>
            <w:r w:rsidRPr="009C5B59">
              <w:t xml:space="preserve"> minimum spanning</w:t>
            </w:r>
            <w:r w:rsidR="00AD70E7">
              <w:t xml:space="preserve"> trees</w:t>
            </w:r>
            <w:r w:rsidRPr="009C5B59">
              <w:t xml:space="preserve"> </w:t>
            </w:r>
            <w:r>
              <w:t xml:space="preserve">by </w:t>
            </w:r>
            <w:r w:rsidR="0052522D">
              <w:t>learning about 2 algorithms</w:t>
            </w:r>
            <w:r w:rsidRPr="009C5B59">
              <w:t xml:space="preserve"> and </w:t>
            </w:r>
            <w:r w:rsidR="0052522D">
              <w:t>understand</w:t>
            </w:r>
            <w:r w:rsidRPr="009C5B59">
              <w:t xml:space="preserve"> that different methods can produce the same minimum spanning tree.</w:t>
            </w:r>
          </w:p>
        </w:tc>
      </w:tr>
      <w:tr w:rsidR="00895560" w14:paraId="4FD6F7C7" w14:textId="77777777" w:rsidTr="00C6558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47" w:type="dxa"/>
          </w:tcPr>
          <w:p w14:paraId="426364D7" w14:textId="77777777" w:rsidR="005A171B" w:rsidRPr="005A171B" w:rsidRDefault="005A171B" w:rsidP="004F2E65">
            <w:pPr>
              <w:spacing w:before="120" w:line="240" w:lineRule="auto"/>
              <w:rPr>
                <w:rStyle w:val="Strong"/>
                <w:b/>
                <w:bCs w:val="0"/>
              </w:rPr>
            </w:pPr>
            <w:r w:rsidRPr="005A171B">
              <w:rPr>
                <w:rStyle w:val="Strong"/>
                <w:b/>
                <w:bCs w:val="0"/>
              </w:rPr>
              <w:t>Independent practice</w:t>
            </w:r>
          </w:p>
        </w:tc>
        <w:tc>
          <w:tcPr>
            <w:tcW w:w="5294" w:type="dxa"/>
          </w:tcPr>
          <w:p w14:paraId="7A20656B" w14:textId="372331C1" w:rsidR="005A171B" w:rsidRDefault="002B1FCE"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S</w:t>
            </w:r>
            <w:r w:rsidRPr="002B1FCE">
              <w:t xml:space="preserve">tudents revisit the </w:t>
            </w:r>
            <w:r w:rsidR="00B05B70">
              <w:t xml:space="preserve">‘Approaching questions scaffold’ </w:t>
            </w:r>
            <w:r w:rsidRPr="002B1FCE">
              <w:t xml:space="preserve">using </w:t>
            </w:r>
            <w:r w:rsidR="00675AC9">
              <w:t>s</w:t>
            </w:r>
            <w:r w:rsidR="00675AC9" w:rsidRPr="002B1FCE">
              <w:t xml:space="preserve">lide </w:t>
            </w:r>
            <w:r w:rsidRPr="002B1FCE">
              <w:t>1</w:t>
            </w:r>
            <w:r w:rsidR="00BC137E">
              <w:t>4</w:t>
            </w:r>
            <w:r w:rsidRPr="002B1FCE">
              <w:t xml:space="preserve"> before completing </w:t>
            </w:r>
            <w:hyperlink w:anchor="_Appendix_F" w:history="1">
              <w:r w:rsidR="004D75AA">
                <w:rPr>
                  <w:rStyle w:val="Hyperlink"/>
                </w:rPr>
                <w:t>Appendix F</w:t>
              </w:r>
            </w:hyperlink>
            <w:r w:rsidRPr="002B1FCE">
              <w:t xml:space="preserve"> independently</w:t>
            </w:r>
            <w:r w:rsidR="00417E5B">
              <w:t xml:space="preserve">, </w:t>
            </w:r>
            <w:r w:rsidRPr="002B1FCE">
              <w:t>checking their solutions.</w:t>
            </w:r>
          </w:p>
        </w:tc>
        <w:tc>
          <w:tcPr>
            <w:tcW w:w="3686" w:type="dxa"/>
          </w:tcPr>
          <w:p w14:paraId="47DFA77E" w14:textId="77777777" w:rsidR="005A171B" w:rsidRDefault="005A171B"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p>
        </w:tc>
        <w:tc>
          <w:tcPr>
            <w:tcW w:w="3842" w:type="dxa"/>
          </w:tcPr>
          <w:p w14:paraId="6A295CB8" w14:textId="0FECBDCE" w:rsidR="005A171B" w:rsidRDefault="00D46C43" w:rsidP="004F2E65">
            <w:pPr>
              <w:pStyle w:val="ListBullet"/>
              <w:numPr>
                <w:ilvl w:val="0"/>
                <w:numId w:val="0"/>
              </w:numPr>
              <w:spacing w:before="120" w:line="240" w:lineRule="auto"/>
              <w:cnfStyle w:val="000000010000" w:firstRow="0" w:lastRow="0" w:firstColumn="0" w:lastColumn="0" w:oddVBand="0" w:evenVBand="0" w:oddHBand="0" w:evenHBand="1" w:firstRowFirstColumn="0" w:firstRowLastColumn="0" w:lastRowFirstColumn="0" w:lastRowLastColumn="0"/>
            </w:pPr>
            <w:r>
              <w:t>I</w:t>
            </w:r>
            <w:r w:rsidRPr="00D46C43">
              <w:t xml:space="preserve">ndependent practice encourages </w:t>
            </w:r>
            <w:r w:rsidR="00BB16F9">
              <w:t>students</w:t>
            </w:r>
            <w:r w:rsidRPr="00D46C43">
              <w:t xml:space="preserve"> to </w:t>
            </w:r>
            <w:r w:rsidR="00DA75C5">
              <w:t>think deeper about</w:t>
            </w:r>
            <w:r w:rsidRPr="00D46C43">
              <w:t xml:space="preserve"> their approach </w:t>
            </w:r>
            <w:r w:rsidR="00BB16F9">
              <w:t xml:space="preserve">to </w:t>
            </w:r>
            <w:r w:rsidRPr="00D46C43">
              <w:t>questions.</w:t>
            </w:r>
          </w:p>
        </w:tc>
      </w:tr>
    </w:tbl>
    <w:p w14:paraId="04EC6D94" w14:textId="77777777" w:rsidR="005A171B" w:rsidRDefault="005A171B" w:rsidP="004A781E">
      <w:pPr>
        <w:pStyle w:val="ListBullet"/>
        <w:sectPr w:rsidR="005A171B" w:rsidSect="004A781E">
          <w:headerReference w:type="first" r:id="rId20"/>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5B157F34" w:rsidR="005A171B" w:rsidRDefault="005A171B" w:rsidP="00F61ECC">
      <w:pPr>
        <w:pStyle w:val="FeatureBox2"/>
      </w:pPr>
      <w:r>
        <w:t xml:space="preserve">Please use the associated PowerPoint </w:t>
      </w:r>
      <w:r w:rsidR="003C4A86" w:rsidRPr="003C4A86">
        <w:rPr>
          <w:i/>
          <w:iCs/>
        </w:rPr>
        <w:t>Minimum spanning trees</w:t>
      </w:r>
      <w:r>
        <w:t xml:space="preserve"> to display images in this lesson.</w:t>
      </w:r>
    </w:p>
    <w:p w14:paraId="7B57F6BC" w14:textId="77777777" w:rsidR="005A171B" w:rsidRDefault="005A171B" w:rsidP="005A171B">
      <w:pPr>
        <w:pStyle w:val="Heading3"/>
      </w:pPr>
      <w:r>
        <w:t>Activating prior knowledge</w:t>
      </w:r>
    </w:p>
    <w:p w14:paraId="4AEFD996" w14:textId="2FA7F226" w:rsidR="006E1978" w:rsidRDefault="006E1978">
      <w:pPr>
        <w:pStyle w:val="ListNumber"/>
        <w:numPr>
          <w:ilvl w:val="0"/>
          <w:numId w:val="2"/>
        </w:numPr>
      </w:pPr>
      <w:r>
        <w:t xml:space="preserve">Read the </w:t>
      </w:r>
      <w:r w:rsidR="007F2FF6">
        <w:t xml:space="preserve">following </w:t>
      </w:r>
      <w:r>
        <w:t>scenario to students</w:t>
      </w:r>
      <w:r w:rsidR="007F2FF6">
        <w:t>.</w:t>
      </w:r>
    </w:p>
    <w:p w14:paraId="0578336B" w14:textId="2CBF906A" w:rsidR="00AE0F77" w:rsidRDefault="006E1978" w:rsidP="00F61ECC">
      <w:pPr>
        <w:pStyle w:val="FeatureBox3"/>
      </w:pPr>
      <w:r>
        <w:t>Ja</w:t>
      </w:r>
      <w:r w:rsidR="009555F0">
        <w:t>q</w:t>
      </w:r>
      <w:r w:rsidR="007603DD">
        <w:t xml:space="preserve"> is a travel vlogger who gets a special deal at a small hotel chain for promoting </w:t>
      </w:r>
      <w:r w:rsidR="000B56B3">
        <w:t>them</w:t>
      </w:r>
      <w:r w:rsidR="007603DD">
        <w:t xml:space="preserve"> in </w:t>
      </w:r>
      <w:r w:rsidR="00F272AF">
        <w:t>his</w:t>
      </w:r>
      <w:r w:rsidR="007603DD">
        <w:t xml:space="preserve"> vlogs. The </w:t>
      </w:r>
      <w:r w:rsidR="00BA77D9">
        <w:t xml:space="preserve">chain has </w:t>
      </w:r>
      <w:r w:rsidR="007603DD">
        <w:t>4 hotels in Italy</w:t>
      </w:r>
      <w:r w:rsidR="00DF6B09">
        <w:t xml:space="preserve">: </w:t>
      </w:r>
      <w:r w:rsidR="007603DD">
        <w:t>Milan, Naples, Parma and Rome.</w:t>
      </w:r>
      <w:r w:rsidR="00BA4C91">
        <w:t xml:space="preserve"> </w:t>
      </w:r>
      <w:r w:rsidR="00CD0AC0" w:rsidRPr="00CD0AC0">
        <w:t xml:space="preserve">Jaq wants to plan a trip that visits all </w:t>
      </w:r>
      <w:r w:rsidR="00A50D40">
        <w:t>4</w:t>
      </w:r>
      <w:r w:rsidR="00CD0AC0" w:rsidRPr="00CD0AC0">
        <w:t xml:space="preserve"> cities </w:t>
      </w:r>
      <w:r w:rsidR="00033442">
        <w:t>only once</w:t>
      </w:r>
      <w:r w:rsidR="00F4777C">
        <w:t xml:space="preserve">. </w:t>
      </w:r>
      <w:r w:rsidR="005C58B3">
        <w:t>He does not mind where he starts and does not need to start and end in the same city.</w:t>
      </w:r>
    </w:p>
    <w:p w14:paraId="1A49A1D9" w14:textId="1B161D0C" w:rsidR="00661C77" w:rsidRDefault="001335E5">
      <w:pPr>
        <w:pStyle w:val="ListNumber"/>
        <w:numPr>
          <w:ilvl w:val="0"/>
          <w:numId w:val="2"/>
        </w:numPr>
      </w:pPr>
      <w:r w:rsidRPr="001335E5">
        <w:t>Assign students to visibly</w:t>
      </w:r>
      <w:r w:rsidR="003F000F">
        <w:t xml:space="preserve"> </w:t>
      </w:r>
      <w:r w:rsidRPr="001335E5">
        <w:t>random</w:t>
      </w:r>
      <w:r w:rsidR="003F000F">
        <w:t xml:space="preserve"> </w:t>
      </w:r>
      <w:r w:rsidRPr="001335E5">
        <w:t>groups of 3 (</w:t>
      </w:r>
      <w:hyperlink r:id="rId21" w:tgtFrame="_blank" w:history="1">
        <w:r w:rsidRPr="001335E5">
          <w:rPr>
            <w:rStyle w:val="Hyperlink"/>
          </w:rPr>
          <w:t>bit.ly/visiblegroups</w:t>
        </w:r>
      </w:hyperlink>
      <w:r w:rsidRPr="001335E5">
        <w:t>)</w:t>
      </w:r>
      <w:r w:rsidR="003F000F">
        <w:t xml:space="preserve"> </w:t>
      </w:r>
      <w:r w:rsidR="005557F4" w:rsidRPr="005557F4">
        <w:t>on vertical non-permanent surfaces (</w:t>
      </w:r>
      <w:hyperlink r:id="rId22" w:tgtFrame="_blank" w:history="1">
        <w:r w:rsidR="005557F4" w:rsidRPr="005557F4">
          <w:rPr>
            <w:rStyle w:val="Hyperlink"/>
          </w:rPr>
          <w:t>bit.ly/VNPSstrategy</w:t>
        </w:r>
      </w:hyperlink>
      <w:r w:rsidR="005557F4" w:rsidRPr="005557F4">
        <w:t>)</w:t>
      </w:r>
      <w:r w:rsidR="00E67DF7">
        <w:t xml:space="preserve"> and a</w:t>
      </w:r>
      <w:r w:rsidR="00D67A29">
        <w:t xml:space="preserve">sk students to </w:t>
      </w:r>
      <w:r w:rsidR="00E67DF7">
        <w:t>draw</w:t>
      </w:r>
      <w:r w:rsidR="00D67A29">
        <w:t xml:space="preserve"> </w:t>
      </w:r>
      <w:r w:rsidR="00661C77">
        <w:t xml:space="preserve">a network diagram showing the 4 cities and </w:t>
      </w:r>
      <w:proofErr w:type="gramStart"/>
      <w:r w:rsidR="00661C77">
        <w:t>all of</w:t>
      </w:r>
      <w:proofErr w:type="gramEnd"/>
      <w:r w:rsidR="00661C77">
        <w:t xml:space="preserve"> the connections between them.</w:t>
      </w:r>
    </w:p>
    <w:p w14:paraId="2A570DA6" w14:textId="52462151" w:rsidR="004345BF" w:rsidRDefault="00661C77">
      <w:pPr>
        <w:pStyle w:val="ListNumber"/>
        <w:numPr>
          <w:ilvl w:val="0"/>
          <w:numId w:val="2"/>
        </w:numPr>
      </w:pPr>
      <w:r>
        <w:t>Ask students to mark</w:t>
      </w:r>
      <w:r w:rsidR="00723B1F">
        <w:t xml:space="preserve"> or record</w:t>
      </w:r>
      <w:r>
        <w:t xml:space="preserve"> the </w:t>
      </w:r>
      <w:r w:rsidR="00890D1A">
        <w:t>different</w:t>
      </w:r>
      <w:r w:rsidR="00E67DF7">
        <w:t xml:space="preserve"> </w:t>
      </w:r>
      <w:r w:rsidR="000C6851">
        <w:t>order</w:t>
      </w:r>
      <w:r w:rsidR="00CA4BE6">
        <w:t>s</w:t>
      </w:r>
      <w:r w:rsidR="000C6851">
        <w:t xml:space="preserve"> </w:t>
      </w:r>
      <w:r w:rsidR="004B6657">
        <w:t>that Jaq could visit the</w:t>
      </w:r>
      <w:r w:rsidR="00890D1A">
        <w:t xml:space="preserve"> </w:t>
      </w:r>
      <w:r w:rsidR="00BC73B2">
        <w:t>cities</w:t>
      </w:r>
      <w:r w:rsidR="004345BF">
        <w:t>.</w:t>
      </w:r>
    </w:p>
    <w:p w14:paraId="4EF5BAEC" w14:textId="02C36250" w:rsidR="005A171B" w:rsidRDefault="004345BF">
      <w:pPr>
        <w:pStyle w:val="ListNumber"/>
        <w:numPr>
          <w:ilvl w:val="0"/>
          <w:numId w:val="2"/>
        </w:numPr>
      </w:pPr>
      <w:r>
        <w:t>C</w:t>
      </w:r>
      <w:r w:rsidR="002F7785">
        <w:t>onduct a gallery walk</w:t>
      </w:r>
      <w:r w:rsidR="005874D6">
        <w:t xml:space="preserve"> (</w:t>
      </w:r>
      <w:hyperlink r:id="rId23">
        <w:r w:rsidR="005874D6" w:rsidRPr="07A9EAB4">
          <w:rPr>
            <w:rStyle w:val="Hyperlink"/>
          </w:rPr>
          <w:t>bit.ly/DLSgallerywalk</w:t>
        </w:r>
      </w:hyperlink>
      <w:r w:rsidR="005874D6">
        <w:t>)</w:t>
      </w:r>
      <w:r w:rsidR="002F7785">
        <w:t xml:space="preserve"> for students to compare </w:t>
      </w:r>
      <w:r w:rsidR="00587B25">
        <w:t>solutions and discuss similarities and differences.</w:t>
      </w:r>
    </w:p>
    <w:p w14:paraId="349FE9C6" w14:textId="56E63004" w:rsidR="00E00962" w:rsidRDefault="002F7785">
      <w:pPr>
        <w:pStyle w:val="ListNumber"/>
        <w:numPr>
          <w:ilvl w:val="0"/>
          <w:numId w:val="2"/>
        </w:numPr>
      </w:pPr>
      <w:r>
        <w:t>Students return to the</w:t>
      </w:r>
      <w:r w:rsidR="003E6E39">
        <w:t>ir</w:t>
      </w:r>
      <w:r>
        <w:t xml:space="preserve"> board</w:t>
      </w:r>
      <w:r w:rsidR="003E6E39">
        <w:t>s</w:t>
      </w:r>
      <w:r>
        <w:t xml:space="preserve"> to refine their </w:t>
      </w:r>
      <w:r w:rsidR="003E6E39">
        <w:t>network</w:t>
      </w:r>
      <w:r w:rsidR="00A1474E">
        <w:t xml:space="preserve"> diagram</w:t>
      </w:r>
      <w:r w:rsidR="003E6E39">
        <w:t xml:space="preserve">s </w:t>
      </w:r>
      <w:r w:rsidR="004B6657">
        <w:t>and orders</w:t>
      </w:r>
      <w:r w:rsidR="003E6E39">
        <w:t xml:space="preserve"> based on insights from the gallery walk</w:t>
      </w:r>
      <w:r w:rsidR="00CE3BCC">
        <w:t xml:space="preserve"> if necessary</w:t>
      </w:r>
      <w:r>
        <w:t>.</w:t>
      </w:r>
    </w:p>
    <w:p w14:paraId="766C5A7A" w14:textId="636FC993" w:rsidR="001D5EDC" w:rsidRDefault="001D5EDC" w:rsidP="00F61ECC">
      <w:pPr>
        <w:pStyle w:val="FeatureBox"/>
      </w:pPr>
      <w:r>
        <w:t xml:space="preserve">There are </w:t>
      </w:r>
      <w:r w:rsidR="00193387">
        <w:t>24</w:t>
      </w:r>
      <w:r>
        <w:t xml:space="preserve"> solutions</w:t>
      </w:r>
      <w:r w:rsidR="00193387">
        <w:t xml:space="preserve"> but only 12 distinct pictures</w:t>
      </w:r>
      <w:r w:rsidR="00D02EF5">
        <w:t>/orders</w:t>
      </w:r>
      <w:r w:rsidR="00193387">
        <w:t xml:space="preserve"> as </w:t>
      </w:r>
      <w:r w:rsidR="00C56E9D">
        <w:t>t</w:t>
      </w:r>
      <w:r w:rsidR="00193387">
        <w:t xml:space="preserve">he </w:t>
      </w:r>
      <w:r w:rsidR="00D02EF5">
        <w:t>routes</w:t>
      </w:r>
      <w:r w:rsidR="00193387">
        <w:t xml:space="preserve"> could be travelled in either direction. For example, R–M–P–N </w:t>
      </w:r>
      <w:r w:rsidR="00743786">
        <w:t>creates</w:t>
      </w:r>
      <w:r w:rsidR="00193387">
        <w:t xml:space="preserve"> the same p</w:t>
      </w:r>
      <w:r w:rsidR="00C56E9D">
        <w:t>icture</w:t>
      </w:r>
      <w:r w:rsidR="00193387">
        <w:t xml:space="preserve"> as N–P–M–R just travelled in the opposite direction.</w:t>
      </w:r>
    </w:p>
    <w:p w14:paraId="75D81E2E" w14:textId="77777777" w:rsidR="00E00962" w:rsidRDefault="00E00962" w:rsidP="00E00962">
      <w:pPr>
        <w:pStyle w:val="Heading3"/>
      </w:pPr>
      <w:r>
        <w:t>Connecting learning</w:t>
      </w:r>
    </w:p>
    <w:p w14:paraId="57E71511" w14:textId="419B9EEA" w:rsidR="00E00962" w:rsidRDefault="00455883">
      <w:pPr>
        <w:pStyle w:val="ListNumber"/>
        <w:numPr>
          <w:ilvl w:val="0"/>
          <w:numId w:val="3"/>
        </w:numPr>
      </w:pPr>
      <w:r>
        <w:t>Display slide 4</w:t>
      </w:r>
      <w:r w:rsidR="007436B9">
        <w:t xml:space="preserve"> of the PowerPoint</w:t>
      </w:r>
      <w:r w:rsidR="00DA7275">
        <w:t>,</w:t>
      </w:r>
      <w:r>
        <w:t xml:space="preserve"> which shows the distances between the towns</w:t>
      </w:r>
      <w:r w:rsidR="00DA7275">
        <w:t xml:space="preserve"> from the </w:t>
      </w:r>
      <w:r w:rsidR="00E67C4C">
        <w:t>‘</w:t>
      </w:r>
      <w:r w:rsidR="00DA7275">
        <w:t>Activating Prior Knowledge</w:t>
      </w:r>
      <w:r w:rsidR="00E67C4C">
        <w:t>’</w:t>
      </w:r>
      <w:r w:rsidR="00DA7275">
        <w:t xml:space="preserve"> activity.</w:t>
      </w:r>
    </w:p>
    <w:p w14:paraId="48D0B83D" w14:textId="719ED4DE" w:rsidR="00321C23" w:rsidRDefault="001541B3">
      <w:pPr>
        <w:pStyle w:val="ListNumber"/>
        <w:numPr>
          <w:ilvl w:val="0"/>
          <w:numId w:val="3"/>
        </w:numPr>
      </w:pPr>
      <w:r>
        <w:t xml:space="preserve">In </w:t>
      </w:r>
      <w:r w:rsidR="007C0530">
        <w:t>their groups of 3</w:t>
      </w:r>
      <w:r w:rsidR="002A4CCE">
        <w:t>,</w:t>
      </w:r>
      <w:r w:rsidR="007C0530">
        <w:t xml:space="preserve"> ask students</w:t>
      </w:r>
      <w:r w:rsidR="001C07BF">
        <w:t xml:space="preserve"> to</w:t>
      </w:r>
      <w:r>
        <w:t xml:space="preserve"> turn and talk</w:t>
      </w:r>
      <w:r w:rsidR="005431D2">
        <w:t xml:space="preserve"> </w:t>
      </w:r>
      <w:r w:rsidR="001C07BF">
        <w:t xml:space="preserve">about </w:t>
      </w:r>
      <w:r w:rsidR="00E63684">
        <w:t>what</w:t>
      </w:r>
      <w:r w:rsidR="00451494">
        <w:t xml:space="preserve"> they</w:t>
      </w:r>
      <w:r w:rsidR="00E63684">
        <w:t xml:space="preserve"> </w:t>
      </w:r>
      <w:r w:rsidR="00782EE0">
        <w:t>predict will be the most efficient route for the tour</w:t>
      </w:r>
      <w:r w:rsidR="00035070">
        <w:t xml:space="preserve"> and why this might be important to Jaq</w:t>
      </w:r>
      <w:r w:rsidR="00BC1902">
        <w:t>.</w:t>
      </w:r>
    </w:p>
    <w:p w14:paraId="7BE0C0F1" w14:textId="3F613895" w:rsidR="007071ED" w:rsidRDefault="009379C1">
      <w:pPr>
        <w:pStyle w:val="ListNumber"/>
        <w:numPr>
          <w:ilvl w:val="0"/>
          <w:numId w:val="3"/>
        </w:numPr>
      </w:pPr>
      <w:r>
        <w:lastRenderedPageBreak/>
        <w:t xml:space="preserve">Choose </w:t>
      </w:r>
      <w:r w:rsidR="001A4CFC">
        <w:t>some</w:t>
      </w:r>
      <w:r>
        <w:t xml:space="preserve"> groups to </w:t>
      </w:r>
      <w:r w:rsidR="00EF1189">
        <w:t>explain their reasoning</w:t>
      </w:r>
      <w:r>
        <w:t xml:space="preserve"> to the class</w:t>
      </w:r>
      <w:r w:rsidR="007071ED">
        <w:t>.</w:t>
      </w:r>
    </w:p>
    <w:p w14:paraId="4FD60CD6" w14:textId="7AB44D96" w:rsidR="009379C1" w:rsidRDefault="009379C1" w:rsidP="00F61ECC">
      <w:pPr>
        <w:pStyle w:val="FeatureBox"/>
      </w:pPr>
      <w:r>
        <w:t>By minimising the distance</w:t>
      </w:r>
      <w:r w:rsidR="002A7579">
        <w:t>,</w:t>
      </w:r>
      <w:r>
        <w:t xml:space="preserve"> Jaq would be minimising the ti</w:t>
      </w:r>
      <w:r w:rsidR="00654A8B">
        <w:t>me and cost of the tour.</w:t>
      </w:r>
    </w:p>
    <w:p w14:paraId="3B42D90D" w14:textId="730BA2C8" w:rsidR="0024067F" w:rsidRDefault="005431D2">
      <w:pPr>
        <w:pStyle w:val="ListNumber"/>
        <w:numPr>
          <w:ilvl w:val="0"/>
          <w:numId w:val="3"/>
        </w:numPr>
      </w:pPr>
      <w:r>
        <w:t>Have s</w:t>
      </w:r>
      <w:r w:rsidR="0024067F">
        <w:t xml:space="preserve">tudents </w:t>
      </w:r>
      <w:r w:rsidR="00A8396E">
        <w:t>label</w:t>
      </w:r>
      <w:r w:rsidR="0024067F">
        <w:t xml:space="preserve"> the distance</w:t>
      </w:r>
      <w:r w:rsidR="00AC3C3F">
        <w:t>s</w:t>
      </w:r>
      <w:r w:rsidR="0024067F">
        <w:t xml:space="preserve"> on the</w:t>
      </w:r>
      <w:r w:rsidR="00D44099">
        <w:t>ir</w:t>
      </w:r>
      <w:r w:rsidR="0024067F">
        <w:t xml:space="preserve"> network</w:t>
      </w:r>
      <w:r w:rsidR="00C65A1F">
        <w:t xml:space="preserve"> diagram</w:t>
      </w:r>
      <w:r w:rsidR="0024067F">
        <w:t>s and calculate the</w:t>
      </w:r>
      <w:r w:rsidR="00A8396E">
        <w:t xml:space="preserve"> total</w:t>
      </w:r>
      <w:r w:rsidR="00EF2043">
        <w:t xml:space="preserve"> lengths of </w:t>
      </w:r>
      <w:r w:rsidR="00A8396E">
        <w:t xml:space="preserve">each </w:t>
      </w:r>
      <w:r w:rsidR="00241632">
        <w:t>route</w:t>
      </w:r>
      <w:r w:rsidR="00EF2043">
        <w:t>.</w:t>
      </w:r>
    </w:p>
    <w:p w14:paraId="6BCAFEC4" w14:textId="1F14A03C" w:rsidR="0081401F" w:rsidRDefault="002750EA" w:rsidP="00F61ECC">
      <w:pPr>
        <w:pStyle w:val="FeatureBox"/>
      </w:pPr>
      <w:r>
        <w:t>Teacher</w:t>
      </w:r>
      <w:r w:rsidR="00460CE0">
        <w:t>s</w:t>
      </w:r>
      <w:r>
        <w:t xml:space="preserve"> may wish </w:t>
      </w:r>
      <w:r w:rsidR="009663B8">
        <w:t xml:space="preserve">to limit the number of calculations </w:t>
      </w:r>
      <w:r w:rsidR="0029099D">
        <w:t>by</w:t>
      </w:r>
      <w:r w:rsidR="009663B8">
        <w:t xml:space="preserve"> hav</w:t>
      </w:r>
      <w:r w:rsidR="0029099D">
        <w:t>ing</w:t>
      </w:r>
      <w:r w:rsidR="009663B8">
        <w:t xml:space="preserve"> </w:t>
      </w:r>
      <w:r>
        <w:t xml:space="preserve">students calculate the distance of the </w:t>
      </w:r>
      <w:r w:rsidR="00241632">
        <w:t>routes</w:t>
      </w:r>
      <w:r>
        <w:t xml:space="preserve"> students predicted were the </w:t>
      </w:r>
      <w:r w:rsidR="009E4DA9">
        <w:t>minimum</w:t>
      </w:r>
      <w:r>
        <w:t>.</w:t>
      </w:r>
    </w:p>
    <w:p w14:paraId="5E8BA552" w14:textId="22062EAD" w:rsidR="009555F0" w:rsidRDefault="009555F0">
      <w:pPr>
        <w:pStyle w:val="ListNumber"/>
        <w:numPr>
          <w:ilvl w:val="0"/>
          <w:numId w:val="3"/>
        </w:numPr>
      </w:pPr>
      <w:r>
        <w:t xml:space="preserve">Students </w:t>
      </w:r>
      <w:r w:rsidR="00227143">
        <w:t>compare their results</w:t>
      </w:r>
      <w:r>
        <w:t xml:space="preserve"> with a neighbouring group</w:t>
      </w:r>
      <w:r w:rsidR="00AA6778">
        <w:t>, justifying why their choice of route is most efficient for Jaq</w:t>
      </w:r>
      <w:r>
        <w:t>.</w:t>
      </w:r>
    </w:p>
    <w:p w14:paraId="31DDB342" w14:textId="5294F47A" w:rsidR="00A055F7" w:rsidRDefault="00A055F7">
      <w:pPr>
        <w:pStyle w:val="ListNumber"/>
        <w:numPr>
          <w:ilvl w:val="0"/>
          <w:numId w:val="3"/>
        </w:numPr>
      </w:pPr>
      <w:r>
        <w:t>Display slide 5</w:t>
      </w:r>
      <w:r w:rsidR="00BD14D7">
        <w:t>,</w:t>
      </w:r>
      <w:r>
        <w:t xml:space="preserve"> </w:t>
      </w:r>
      <w:r w:rsidR="005B04A9">
        <w:t xml:space="preserve">showing </w:t>
      </w:r>
      <w:r w:rsidR="006048E8">
        <w:t>the</w:t>
      </w:r>
      <w:r>
        <w:t xml:space="preserve"> time it takes to travel between towns</w:t>
      </w:r>
      <w:r w:rsidR="00773C23">
        <w:t>.</w:t>
      </w:r>
      <w:r>
        <w:t xml:space="preserve"> </w:t>
      </w:r>
    </w:p>
    <w:p w14:paraId="5AC67088" w14:textId="1B3512CD" w:rsidR="009555F0" w:rsidRDefault="009555F0">
      <w:pPr>
        <w:pStyle w:val="ListNumber"/>
        <w:numPr>
          <w:ilvl w:val="0"/>
          <w:numId w:val="3"/>
        </w:numPr>
      </w:pPr>
      <w:r>
        <w:t xml:space="preserve">Students </w:t>
      </w:r>
      <w:r w:rsidR="00773C23">
        <w:t>use this information to c</w:t>
      </w:r>
      <w:r w:rsidR="002D4F57">
        <w:t>onsider</w:t>
      </w:r>
      <w:r w:rsidR="00773C23">
        <w:t xml:space="preserve"> if this changes their choice of route</w:t>
      </w:r>
      <w:r>
        <w:t>.</w:t>
      </w:r>
    </w:p>
    <w:p w14:paraId="2089A596" w14:textId="5E1F07C8" w:rsidR="003A0CEB" w:rsidRDefault="00254FE0">
      <w:pPr>
        <w:pStyle w:val="ListNumber"/>
        <w:numPr>
          <w:ilvl w:val="0"/>
          <w:numId w:val="3"/>
        </w:numPr>
      </w:pPr>
      <w:r>
        <w:t>Read the following scenario to students</w:t>
      </w:r>
      <w:r w:rsidR="002D4F57">
        <w:t>.</w:t>
      </w:r>
    </w:p>
    <w:p w14:paraId="3430C322" w14:textId="1DD5D0E4" w:rsidR="009555F0" w:rsidRDefault="00BA41E4" w:rsidP="00F61ECC">
      <w:pPr>
        <w:pStyle w:val="FeatureBox3"/>
      </w:pPr>
      <w:r>
        <w:t>The</w:t>
      </w:r>
      <w:r w:rsidR="00887727">
        <w:t xml:space="preserve"> hotel </w:t>
      </w:r>
      <w:r w:rsidR="000A796C">
        <w:t xml:space="preserve">in Milan </w:t>
      </w:r>
      <w:r w:rsidR="00887727">
        <w:t xml:space="preserve">that Jaq </w:t>
      </w:r>
      <w:r w:rsidR="00CF4991">
        <w:t>features in</w:t>
      </w:r>
      <w:r w:rsidR="00887727">
        <w:t xml:space="preserve"> </w:t>
      </w:r>
      <w:r w:rsidR="00254709">
        <w:t>their</w:t>
      </w:r>
      <w:r w:rsidR="00887727">
        <w:t xml:space="preserve"> vlog is </w:t>
      </w:r>
      <w:r w:rsidR="00252728">
        <w:t xml:space="preserve">located </w:t>
      </w:r>
      <w:r w:rsidR="00887727">
        <w:t xml:space="preserve">near the Seveso River and in a recent storm </w:t>
      </w:r>
      <w:r w:rsidR="00C90F57">
        <w:t>the river</w:t>
      </w:r>
      <w:r w:rsidR="00887727">
        <w:t xml:space="preserve"> flooded </w:t>
      </w:r>
      <w:r w:rsidR="00C90F57">
        <w:t>the town</w:t>
      </w:r>
      <w:r w:rsidR="00887727">
        <w:t>.</w:t>
      </w:r>
      <w:r w:rsidR="00400AAB">
        <w:t xml:space="preserve"> After everyone was safe, the streets were left very muddy and </w:t>
      </w:r>
      <w:r w:rsidR="004C34AC">
        <w:t>impassable</w:t>
      </w:r>
      <w:r w:rsidR="00400AAB">
        <w:t>.</w:t>
      </w:r>
      <w:r w:rsidR="00887727">
        <w:t xml:space="preserve"> </w:t>
      </w:r>
      <w:r w:rsidR="00B27AAE">
        <w:t>Seeing an o</w:t>
      </w:r>
      <w:r w:rsidR="007123E4">
        <w:t>pportunity, Jaq</w:t>
      </w:r>
      <w:r w:rsidR="00C9573A">
        <w:t xml:space="preserve"> offered to help clear the </w:t>
      </w:r>
      <w:r w:rsidR="00D040DF">
        <w:t xml:space="preserve">flooded </w:t>
      </w:r>
      <w:r w:rsidR="00C9573A">
        <w:t>streets</w:t>
      </w:r>
      <w:r w:rsidR="00D040DF">
        <w:t xml:space="preserve"> for </w:t>
      </w:r>
      <w:r w:rsidR="00C9573A">
        <w:t xml:space="preserve">a </w:t>
      </w:r>
      <w:r w:rsidR="00D040DF">
        <w:t>fe</w:t>
      </w:r>
      <w:r w:rsidR="00C9573A">
        <w:t>e</w:t>
      </w:r>
      <w:r w:rsidR="00EF3EEB">
        <w:t xml:space="preserve"> of $500 per paver</w:t>
      </w:r>
      <w:r w:rsidR="00783252">
        <w:t xml:space="preserve">. </w:t>
      </w:r>
    </w:p>
    <w:p w14:paraId="0859C11A" w14:textId="19499055" w:rsidR="00903E9C" w:rsidRDefault="00783252">
      <w:pPr>
        <w:pStyle w:val="ListNumber"/>
        <w:numPr>
          <w:ilvl w:val="0"/>
          <w:numId w:val="3"/>
        </w:numPr>
      </w:pPr>
      <w:r>
        <w:t xml:space="preserve">Hand out Appendix </w:t>
      </w:r>
      <w:r w:rsidR="0061484A">
        <w:t xml:space="preserve">A ‘Muddy </w:t>
      </w:r>
      <w:r w:rsidR="00C7629D">
        <w:t>Milan</w:t>
      </w:r>
      <w:r w:rsidR="0061484A">
        <w:t>’</w:t>
      </w:r>
      <w:r w:rsidR="00CC2E32">
        <w:t xml:space="preserve"> </w:t>
      </w:r>
      <w:r w:rsidR="00520FD2">
        <w:t xml:space="preserve">in a plastic sleeve </w:t>
      </w:r>
      <w:r w:rsidR="00BD797F">
        <w:t xml:space="preserve">to </w:t>
      </w:r>
      <w:r w:rsidR="006048E8">
        <w:t xml:space="preserve">each </w:t>
      </w:r>
      <w:r w:rsidR="00BD797F">
        <w:t xml:space="preserve">group. Allow students time </w:t>
      </w:r>
      <w:r w:rsidR="00792DDA">
        <w:t xml:space="preserve">to </w:t>
      </w:r>
      <w:r w:rsidR="00BD797F">
        <w:t xml:space="preserve">identify the most </w:t>
      </w:r>
      <w:r w:rsidR="00E72C0A">
        <w:t>cost-efficient</w:t>
      </w:r>
      <w:r w:rsidR="00BD797F">
        <w:t xml:space="preserve"> way of clearing the streets so that each building can be accessed. </w:t>
      </w:r>
    </w:p>
    <w:p w14:paraId="0ADA40DF" w14:textId="42A8E3E0" w:rsidR="004205B3" w:rsidRDefault="003F5619">
      <w:pPr>
        <w:pStyle w:val="ListNumber"/>
        <w:numPr>
          <w:ilvl w:val="0"/>
          <w:numId w:val="3"/>
        </w:numPr>
      </w:pPr>
      <w:r>
        <w:t xml:space="preserve">Have </w:t>
      </w:r>
      <w:r w:rsidR="004205B3">
        <w:t>students perform a gallery walk to compar</w:t>
      </w:r>
      <w:r w:rsidR="00A23688">
        <w:t>e</w:t>
      </w:r>
      <w:r w:rsidR="004205B3">
        <w:t xml:space="preserve"> the</w:t>
      </w:r>
      <w:r w:rsidR="00620C68">
        <w:t xml:space="preserve">ir solutions </w:t>
      </w:r>
      <w:r w:rsidR="004205B3">
        <w:t xml:space="preserve">to other groups. </w:t>
      </w:r>
    </w:p>
    <w:p w14:paraId="115252C6" w14:textId="656BABCB" w:rsidR="00ED2231" w:rsidRDefault="009A32A7">
      <w:pPr>
        <w:pStyle w:val="ListNumber"/>
        <w:numPr>
          <w:ilvl w:val="0"/>
          <w:numId w:val="3"/>
        </w:numPr>
      </w:pPr>
      <w:r w:rsidRPr="009A32A7">
        <w:t>Use the Pose-Pause-Pounce-Bounce questioning strategy</w:t>
      </w:r>
      <w:r w:rsidR="006048E8">
        <w:t xml:space="preserve"> </w:t>
      </w:r>
      <w:r w:rsidR="00BD14D7">
        <w:t>(</w:t>
      </w:r>
      <w:r w:rsidRPr="009A32A7">
        <w:t>PDF 557</w:t>
      </w:r>
      <w:r w:rsidR="00D83367">
        <w:t> </w:t>
      </w:r>
      <w:r w:rsidRPr="009A32A7">
        <w:t>KB</w:t>
      </w:r>
      <w:r w:rsidR="00BD14D7">
        <w:t>)</w:t>
      </w:r>
      <w:r w:rsidRPr="009A32A7">
        <w:t xml:space="preserve"> (</w:t>
      </w:r>
      <w:hyperlink r:id="rId24" w:tgtFrame="_blank" w:history="1">
        <w:r w:rsidRPr="009A32A7">
          <w:rPr>
            <w:rStyle w:val="Hyperlink"/>
          </w:rPr>
          <w:t>bit.ly/posepausepouncebounce</w:t>
        </w:r>
      </w:hyperlink>
      <w:r w:rsidRPr="009A32A7">
        <w:t>)</w:t>
      </w:r>
      <w:r w:rsidR="006048E8">
        <w:t xml:space="preserve"> </w:t>
      </w:r>
      <w:r w:rsidRPr="009A32A7">
        <w:t>to</w:t>
      </w:r>
      <w:r w:rsidR="006048E8">
        <w:t xml:space="preserve"> </w:t>
      </w:r>
      <w:r w:rsidR="00D049C6">
        <w:t>compare</w:t>
      </w:r>
      <w:r w:rsidR="0064734A">
        <w:t xml:space="preserve"> student</w:t>
      </w:r>
      <w:r w:rsidR="006048E8">
        <w:t>s’</w:t>
      </w:r>
      <w:r w:rsidR="00D049C6">
        <w:t xml:space="preserve"> solutions and methods. Suggested prompts include:</w:t>
      </w:r>
      <w:r w:rsidR="0064734A">
        <w:t xml:space="preserve"> </w:t>
      </w:r>
    </w:p>
    <w:p w14:paraId="6D1F9BC6" w14:textId="37381152" w:rsidR="00D92E22" w:rsidRDefault="00ED2231" w:rsidP="00ED2231">
      <w:pPr>
        <w:pStyle w:val="ListBullet2"/>
      </w:pPr>
      <w:r>
        <w:t>W</w:t>
      </w:r>
      <w:r w:rsidR="0064734A">
        <w:t xml:space="preserve">ho had the </w:t>
      </w:r>
      <w:r w:rsidR="003F1C88">
        <w:t>minimum</w:t>
      </w:r>
      <w:r w:rsidR="0064734A">
        <w:t xml:space="preserve"> distance</w:t>
      </w:r>
      <w:r>
        <w:t>?</w:t>
      </w:r>
    </w:p>
    <w:p w14:paraId="1AA5DEF0" w14:textId="2BADF400" w:rsidR="001C4E5D" w:rsidRDefault="00ED2231" w:rsidP="00AA65C4">
      <w:pPr>
        <w:pStyle w:val="ListBullet2"/>
      </w:pPr>
      <w:r>
        <w:t xml:space="preserve">What method did you use to </w:t>
      </w:r>
      <w:r w:rsidR="00683B02">
        <w:t>determine the minimum distance</w:t>
      </w:r>
      <w:r>
        <w:t>?</w:t>
      </w:r>
    </w:p>
    <w:p w14:paraId="5F93FD06" w14:textId="7C598DC7" w:rsidR="00B31206" w:rsidRDefault="00B31206" w:rsidP="00F61ECC">
      <w:pPr>
        <w:pStyle w:val="FeatureBox"/>
      </w:pPr>
      <w:r>
        <w:lastRenderedPageBreak/>
        <w:t>If students use either Prim’s or Kruskal’s method</w:t>
      </w:r>
      <w:r w:rsidR="00BD14D7">
        <w:t>,</w:t>
      </w:r>
      <w:r>
        <w:t xml:space="preserve"> then indicate that their method has a name.</w:t>
      </w:r>
    </w:p>
    <w:p w14:paraId="4FF82A7A" w14:textId="77777777" w:rsidR="00E00962" w:rsidRDefault="00E00962" w:rsidP="00E00962">
      <w:pPr>
        <w:pStyle w:val="Heading3"/>
      </w:pPr>
      <w:r>
        <w:t>Releasing responsibility</w:t>
      </w:r>
    </w:p>
    <w:p w14:paraId="6A29D77F" w14:textId="6EAA80C1" w:rsidR="00E00962" w:rsidRDefault="001726CC">
      <w:pPr>
        <w:pStyle w:val="ListNumber"/>
        <w:numPr>
          <w:ilvl w:val="0"/>
          <w:numId w:val="4"/>
        </w:numPr>
      </w:pPr>
      <w:r>
        <w:t>Display slide</w:t>
      </w:r>
      <w:r w:rsidR="00683B02">
        <w:t>s</w:t>
      </w:r>
      <w:r>
        <w:t xml:space="preserve"> </w:t>
      </w:r>
      <w:r w:rsidR="00B656EE">
        <w:t xml:space="preserve">7 and 8 </w:t>
      </w:r>
      <w:r w:rsidR="002D2FD7">
        <w:t>w</w:t>
      </w:r>
      <w:r w:rsidR="00C20429">
        <w:t>hich show</w:t>
      </w:r>
      <w:r w:rsidR="002D2FD7">
        <w:t xml:space="preserve"> the definition</w:t>
      </w:r>
      <w:r w:rsidR="00A23688">
        <w:t>s</w:t>
      </w:r>
      <w:r w:rsidR="00835F2F">
        <w:t xml:space="preserve"> of </w:t>
      </w:r>
      <w:r w:rsidR="009A632E">
        <w:t xml:space="preserve">path, </w:t>
      </w:r>
      <w:r w:rsidR="00305AAA">
        <w:t>tree</w:t>
      </w:r>
      <w:r w:rsidR="009A632E">
        <w:t>, spanning tree</w:t>
      </w:r>
      <w:r w:rsidR="00305AAA">
        <w:t xml:space="preserve"> and</w:t>
      </w:r>
      <w:r w:rsidR="009A632E">
        <w:t xml:space="preserve"> minimum</w:t>
      </w:r>
      <w:r w:rsidR="00305AAA">
        <w:t xml:space="preserve"> </w:t>
      </w:r>
      <w:r w:rsidR="00835F2F">
        <w:t>spanning tree</w:t>
      </w:r>
      <w:r w:rsidR="00D22FED">
        <w:t>.</w:t>
      </w:r>
    </w:p>
    <w:p w14:paraId="57EE2794" w14:textId="6A6E31B8" w:rsidR="004331E5" w:rsidRDefault="00DA3DEE">
      <w:pPr>
        <w:pStyle w:val="ListNumber"/>
        <w:numPr>
          <w:ilvl w:val="0"/>
          <w:numId w:val="4"/>
        </w:numPr>
      </w:pPr>
      <w:r>
        <w:t>Using a Think-Pair-Share</w:t>
      </w:r>
      <w:r w:rsidR="00BD14D7">
        <w:t>,</w:t>
      </w:r>
      <w:r>
        <w:t xml:space="preserve"> have </w:t>
      </w:r>
      <w:r w:rsidR="00CC3FEB">
        <w:t xml:space="preserve">students </w:t>
      </w:r>
      <w:r w:rsidR="00554102">
        <w:t xml:space="preserve">decide if the </w:t>
      </w:r>
      <w:r w:rsidR="00633B2D">
        <w:t>‘</w:t>
      </w:r>
      <w:r w:rsidR="00231E53">
        <w:t xml:space="preserve">Activating </w:t>
      </w:r>
      <w:r w:rsidR="00AE6124">
        <w:t>p</w:t>
      </w:r>
      <w:r w:rsidR="00231E53">
        <w:t xml:space="preserve">rior </w:t>
      </w:r>
      <w:r w:rsidR="00AE6124">
        <w:t>k</w:t>
      </w:r>
      <w:r w:rsidR="00231E53">
        <w:t>nowledge</w:t>
      </w:r>
      <w:r w:rsidR="00633B2D">
        <w:t>’</w:t>
      </w:r>
      <w:r w:rsidR="00554102">
        <w:t xml:space="preserve"> </w:t>
      </w:r>
      <w:r w:rsidR="00231E53">
        <w:t>activit</w:t>
      </w:r>
      <w:r w:rsidR="00014C5E">
        <w:t>y</w:t>
      </w:r>
      <w:r w:rsidR="00554102">
        <w:t xml:space="preserve"> w</w:t>
      </w:r>
      <w:r w:rsidR="00633B2D">
        <w:t>as</w:t>
      </w:r>
      <w:r w:rsidR="00554102">
        <w:t xml:space="preserve"> a </w:t>
      </w:r>
      <w:r w:rsidR="00910144">
        <w:t xml:space="preserve">tree, </w:t>
      </w:r>
      <w:r w:rsidR="00554102">
        <w:t>spanning tree or minimum spanning tree</w:t>
      </w:r>
      <w:r w:rsidR="00910144">
        <w:t>.</w:t>
      </w:r>
      <w:r w:rsidR="00014C5E">
        <w:t xml:space="preserve"> </w:t>
      </w:r>
      <w:r w:rsidR="004331E5" w:rsidRPr="004331E5">
        <w:t>Then have them consider the Muddy Milan task and identify what type of tree they created there as well.</w:t>
      </w:r>
    </w:p>
    <w:p w14:paraId="37898A0B" w14:textId="77777777" w:rsidR="00BD14D7" w:rsidRDefault="00DA3DEE" w:rsidP="00F61ECC">
      <w:pPr>
        <w:pStyle w:val="FeatureBox"/>
      </w:pPr>
      <w:r>
        <w:t>Draw out</w:t>
      </w:r>
      <w:r w:rsidR="00447CB6">
        <w:t xml:space="preserve"> in the </w:t>
      </w:r>
      <w:r>
        <w:t xml:space="preserve">discussion that the </w:t>
      </w:r>
      <w:r w:rsidR="004F239B">
        <w:t>‘</w:t>
      </w:r>
      <w:r w:rsidR="00447CB6">
        <w:t xml:space="preserve">Activating </w:t>
      </w:r>
      <w:r w:rsidR="00AE6124">
        <w:t>p</w:t>
      </w:r>
      <w:r w:rsidR="00655E84" w:rsidRPr="00655E84">
        <w:t>rior</w:t>
      </w:r>
      <w:r w:rsidR="00447CB6">
        <w:t xml:space="preserve"> knowledge</w:t>
      </w:r>
      <w:r w:rsidR="004F239B">
        <w:t>’</w:t>
      </w:r>
      <w:r w:rsidR="00447CB6">
        <w:t xml:space="preserve"> </w:t>
      </w:r>
      <w:r w:rsidR="00655E84" w:rsidRPr="00655E84">
        <w:t xml:space="preserve">activity </w:t>
      </w:r>
      <w:r w:rsidR="00066E30">
        <w:t>whe</w:t>
      </w:r>
      <w:r w:rsidR="004F239B">
        <w:t>re</w:t>
      </w:r>
      <w:r w:rsidR="000174FA">
        <w:t xml:space="preserve"> Jaq was choosing a route to visit all 4 towns, was </w:t>
      </w:r>
      <w:r w:rsidR="002A5C66">
        <w:t xml:space="preserve">creating </w:t>
      </w:r>
      <w:r w:rsidR="00974E47">
        <w:t>multiple spanning trees</w:t>
      </w:r>
      <w:r w:rsidR="00066E30">
        <w:t>.</w:t>
      </w:r>
      <w:r w:rsidR="007C5BC1">
        <w:t xml:space="preserve"> Choosing the </w:t>
      </w:r>
      <w:r w:rsidR="008D60AD">
        <w:t>minimum length</w:t>
      </w:r>
      <w:r w:rsidR="007C5BC1">
        <w:t xml:space="preserve"> to visit all 4 towns was finding the </w:t>
      </w:r>
      <w:r w:rsidR="008D60AD">
        <w:t>minimum spanning tree</w:t>
      </w:r>
      <w:r w:rsidR="007C5BC1">
        <w:t>.</w:t>
      </w:r>
      <w:r w:rsidR="00066E30">
        <w:t xml:space="preserve"> </w:t>
      </w:r>
      <w:r w:rsidR="008D60AD">
        <w:t>Additionally, i</w:t>
      </w:r>
      <w:r w:rsidR="00EE04B4">
        <w:t>n the Muddy Milan scenario,</w:t>
      </w:r>
      <w:r w:rsidR="00066E30">
        <w:t xml:space="preserve"> connect</w:t>
      </w:r>
      <w:r w:rsidR="009B4204">
        <w:t xml:space="preserve">ing </w:t>
      </w:r>
      <w:r w:rsidR="000716ED">
        <w:t>all</w:t>
      </w:r>
      <w:r w:rsidR="009B4204">
        <w:t xml:space="preserve"> the buildings created a s</w:t>
      </w:r>
      <w:r w:rsidR="00066E30">
        <w:t xml:space="preserve">panning tree. </w:t>
      </w:r>
      <w:r w:rsidR="002A5C66">
        <w:t>It</w:t>
      </w:r>
      <w:r w:rsidR="00392492">
        <w:t xml:space="preserve"> became </w:t>
      </w:r>
      <w:r w:rsidR="002A5C66">
        <w:t xml:space="preserve">a </w:t>
      </w:r>
      <w:r w:rsidR="00392492">
        <w:t>minimum spanning tree once</w:t>
      </w:r>
      <w:r w:rsidR="00066E30">
        <w:t xml:space="preserve"> the goal was to </w:t>
      </w:r>
      <w:r w:rsidR="00787732">
        <w:t>connect the building for the cheapest cost</w:t>
      </w:r>
      <w:r w:rsidR="00392492">
        <w:t>.</w:t>
      </w:r>
    </w:p>
    <w:p w14:paraId="5AD98AA6" w14:textId="76EE85A2" w:rsidR="00066E30" w:rsidRDefault="0020381E" w:rsidP="00F61ECC">
      <w:pPr>
        <w:pStyle w:val="FeatureBox"/>
      </w:pPr>
      <w:r>
        <w:t xml:space="preserve">A path tells you </w:t>
      </w:r>
      <w:proofErr w:type="gramStart"/>
      <w:r>
        <w:t>‘how</w:t>
      </w:r>
      <w:proofErr w:type="gramEnd"/>
      <w:r>
        <w:t>’ to go, a tree tells you how things are connected.</w:t>
      </w:r>
    </w:p>
    <w:p w14:paraId="436285C5" w14:textId="435CFBC7" w:rsidR="00392492" w:rsidRPr="00392492" w:rsidRDefault="00925E4F">
      <w:pPr>
        <w:pStyle w:val="ListNumber"/>
        <w:numPr>
          <w:ilvl w:val="0"/>
          <w:numId w:val="4"/>
        </w:numPr>
      </w:pPr>
      <w:r>
        <w:t>Distribute Appendix B ‘Sorting activity’ to pairs of students and have them categorise each of the cards as either paths, trees or spanning trees.</w:t>
      </w:r>
    </w:p>
    <w:p w14:paraId="54BA87EE" w14:textId="388F1D26" w:rsidR="00B435F9" w:rsidRDefault="00B435F9">
      <w:pPr>
        <w:pStyle w:val="ListNumber"/>
        <w:numPr>
          <w:ilvl w:val="0"/>
          <w:numId w:val="4"/>
        </w:numPr>
      </w:pPr>
      <w:r>
        <w:t>Have them compare their answers with another pair, and if they disagree, they should come to a consensus.</w:t>
      </w:r>
    </w:p>
    <w:p w14:paraId="1FEDC0AA" w14:textId="21723079" w:rsidR="00B435F9" w:rsidRPr="00392492" w:rsidRDefault="00B435F9">
      <w:pPr>
        <w:pStyle w:val="ListNumber"/>
        <w:numPr>
          <w:ilvl w:val="0"/>
          <w:numId w:val="4"/>
        </w:numPr>
      </w:pPr>
      <w:r>
        <w:t>Show the video ‘</w:t>
      </w:r>
      <w:r w:rsidRPr="00DD3FCD">
        <w:t>Kruskal’s algorithm</w:t>
      </w:r>
      <w:r w:rsidRPr="00876F15">
        <w:t xml:space="preserve"> </w:t>
      </w:r>
      <w:r>
        <w:t>in 2 minutes’</w:t>
      </w:r>
      <w:r w:rsidRPr="00876F15">
        <w:t xml:space="preserve"> </w:t>
      </w:r>
      <w:r>
        <w:t>(1:48) (</w:t>
      </w:r>
      <w:hyperlink r:id="rId25" w:history="1">
        <w:r w:rsidR="00AE4A68" w:rsidRPr="00AE4A68">
          <w:rPr>
            <w:rStyle w:val="Hyperlink"/>
          </w:rPr>
          <w:t>bit.ly/KruskalAlgorithm</w:t>
        </w:r>
      </w:hyperlink>
      <w:r>
        <w:t>)</w:t>
      </w:r>
    </w:p>
    <w:p w14:paraId="60297A19" w14:textId="166D991A" w:rsidR="00733579" w:rsidRDefault="00733579" w:rsidP="00F61ECC">
      <w:pPr>
        <w:pStyle w:val="FeatureBox"/>
      </w:pPr>
      <w:r>
        <w:t>Note the syllabus does not explicitly state a particular method to use when determining the minimum spanning tree.</w:t>
      </w:r>
    </w:p>
    <w:p w14:paraId="66A8A3D0" w14:textId="6852077B" w:rsidR="009C286D" w:rsidRDefault="00F86182" w:rsidP="00F61ECC">
      <w:pPr>
        <w:pStyle w:val="FeatureBox"/>
      </w:pPr>
      <w:r>
        <w:t>T</w:t>
      </w:r>
      <w:r w:rsidR="001218F1">
        <w:t xml:space="preserve">he term </w:t>
      </w:r>
      <w:r w:rsidR="005E6806">
        <w:t xml:space="preserve">cycle is mentioned in the </w:t>
      </w:r>
      <w:proofErr w:type="gramStart"/>
      <w:r w:rsidR="005B04A9">
        <w:t>Mathematics</w:t>
      </w:r>
      <w:proofErr w:type="gramEnd"/>
      <w:r w:rsidR="005B04A9">
        <w:t xml:space="preserve"> </w:t>
      </w:r>
      <w:r w:rsidR="005E6806">
        <w:t xml:space="preserve">7–10 </w:t>
      </w:r>
      <w:r w:rsidR="005B04A9">
        <w:t xml:space="preserve">Syllabus </w:t>
      </w:r>
      <w:r>
        <w:t xml:space="preserve">and the </w:t>
      </w:r>
      <w:r w:rsidR="00B435F9">
        <w:t xml:space="preserve">Kruskal’s </w:t>
      </w:r>
      <w:r w:rsidR="007029F7">
        <w:t>algorithm</w:t>
      </w:r>
      <w:r>
        <w:t xml:space="preserve"> video uses the term cycle. A cycle is where a path returns to a vertex</w:t>
      </w:r>
      <w:r w:rsidR="00EF4455">
        <w:t>. Students are not required to learn this definition.</w:t>
      </w:r>
    </w:p>
    <w:p w14:paraId="762E398B" w14:textId="62F33887" w:rsidR="00750180" w:rsidRDefault="00750180">
      <w:pPr>
        <w:pStyle w:val="ListNumber"/>
        <w:numPr>
          <w:ilvl w:val="0"/>
          <w:numId w:val="4"/>
        </w:numPr>
      </w:pPr>
      <w:r>
        <w:t xml:space="preserve">Ask students to indicate if their method for </w:t>
      </w:r>
      <w:r w:rsidR="007029F7">
        <w:t>solving</w:t>
      </w:r>
      <w:r>
        <w:t xml:space="preserve"> </w:t>
      </w:r>
      <w:r w:rsidR="001935A4">
        <w:t xml:space="preserve">the </w:t>
      </w:r>
      <w:r>
        <w:t>Muddy Milan activity was like Kruskal’s algorithm.</w:t>
      </w:r>
    </w:p>
    <w:p w14:paraId="6662929D" w14:textId="2883A593" w:rsidR="00750180" w:rsidRDefault="00143410">
      <w:pPr>
        <w:pStyle w:val="ListNumber"/>
        <w:numPr>
          <w:ilvl w:val="0"/>
          <w:numId w:val="4"/>
        </w:numPr>
      </w:pPr>
      <w:r w:rsidRPr="00143410">
        <w:lastRenderedPageBreak/>
        <w:t xml:space="preserve">Hand out Appendix </w:t>
      </w:r>
      <w:r w:rsidR="007029F7">
        <w:t>C</w:t>
      </w:r>
      <w:r w:rsidRPr="00143410">
        <w:t xml:space="preserve"> ‘Prim’s and Kruskal’s algorithms’ </w:t>
      </w:r>
      <w:r w:rsidR="00750180">
        <w:t>an</w:t>
      </w:r>
      <w:r w:rsidR="00557825">
        <w:t>d</w:t>
      </w:r>
      <w:r w:rsidR="00557825" w:rsidRPr="00557825">
        <w:t xml:space="preserve"> instruct students</w:t>
      </w:r>
      <w:r w:rsidR="005D5332">
        <w:t xml:space="preserve"> </w:t>
      </w:r>
      <w:r w:rsidR="005D5332" w:rsidRPr="005D5332">
        <w:t>step by step</w:t>
      </w:r>
      <w:r w:rsidR="00557825" w:rsidRPr="00557825">
        <w:t xml:space="preserve"> </w:t>
      </w:r>
      <w:r w:rsidR="007029F7">
        <w:t xml:space="preserve">how </w:t>
      </w:r>
      <w:r w:rsidR="00557825" w:rsidRPr="00557825">
        <w:t xml:space="preserve">to complete </w:t>
      </w:r>
      <w:r w:rsidR="00564D13">
        <w:t>Q</w:t>
      </w:r>
      <w:r w:rsidR="00557825" w:rsidRPr="00557825">
        <w:t xml:space="preserve">uestion 1 to find the minimum spanning tree using </w:t>
      </w:r>
      <w:r w:rsidR="003C4548" w:rsidRPr="003C4548">
        <w:t>Kruskal’s algorithm</w:t>
      </w:r>
      <w:r w:rsidR="00ED218A">
        <w:t>,</w:t>
      </w:r>
      <w:r w:rsidR="003C4548">
        <w:t xml:space="preserve"> </w:t>
      </w:r>
      <w:r w:rsidR="00462FC9">
        <w:t xml:space="preserve">highlighting </w:t>
      </w:r>
      <w:r w:rsidR="00462FC9" w:rsidRPr="00462FC9">
        <w:t>each edge of the network diagram</w:t>
      </w:r>
      <w:r w:rsidR="008A5517">
        <w:t xml:space="preserve"> from smallest to largest</w:t>
      </w:r>
      <w:r w:rsidR="00462FC9" w:rsidRPr="00462FC9">
        <w:t>.</w:t>
      </w:r>
    </w:p>
    <w:p w14:paraId="7729CA25" w14:textId="526A0515" w:rsidR="00750180" w:rsidRDefault="002A4CCE" w:rsidP="00F61ECC">
      <w:pPr>
        <w:pStyle w:val="FeatureBox"/>
      </w:pPr>
      <w:r>
        <w:t>Slide</w:t>
      </w:r>
      <w:r w:rsidR="00750180">
        <w:t xml:space="preserve"> 9 displays Kruskal’s algorithm highlighting an edge with each animation. </w:t>
      </w:r>
    </w:p>
    <w:p w14:paraId="193CE029" w14:textId="65999A38" w:rsidR="00750180" w:rsidRDefault="00750180">
      <w:pPr>
        <w:pStyle w:val="ListNumber"/>
        <w:numPr>
          <w:ilvl w:val="0"/>
          <w:numId w:val="4"/>
        </w:numPr>
      </w:pPr>
      <w:r>
        <w:t xml:space="preserve">Students complete Question </w:t>
      </w:r>
      <w:r w:rsidR="00D02B7E">
        <w:t>2</w:t>
      </w:r>
      <w:r>
        <w:t xml:space="preserve"> of the appendix </w:t>
      </w:r>
      <w:r w:rsidR="007029F7">
        <w:t xml:space="preserve">on their own </w:t>
      </w:r>
      <w:r>
        <w:t>and compare their solution with a neighbour.</w:t>
      </w:r>
    </w:p>
    <w:p w14:paraId="4F703BF7" w14:textId="361CAECB" w:rsidR="00750180" w:rsidRDefault="00750180">
      <w:pPr>
        <w:pStyle w:val="ListNumber"/>
        <w:numPr>
          <w:ilvl w:val="0"/>
          <w:numId w:val="4"/>
        </w:numPr>
      </w:pPr>
      <w:r>
        <w:t xml:space="preserve">In a class discussion, ask students </w:t>
      </w:r>
      <w:r w:rsidR="00851FCF">
        <w:t>which edge</w:t>
      </w:r>
      <w:r>
        <w:t xml:space="preserve"> they </w:t>
      </w:r>
      <w:r w:rsidR="00851FCF">
        <w:t>used to</w:t>
      </w:r>
      <w:r>
        <w:t xml:space="preserve"> connect</w:t>
      </w:r>
      <w:r w:rsidR="00851FCF">
        <w:t xml:space="preserve"> vertex</w:t>
      </w:r>
      <w:r>
        <w:t xml:space="preserve"> G and </w:t>
      </w:r>
      <w:r w:rsidR="00F23612">
        <w:t>if</w:t>
      </w:r>
      <w:r>
        <w:t xml:space="preserve"> it ma</w:t>
      </w:r>
      <w:r w:rsidR="00F23612">
        <w:t>d</w:t>
      </w:r>
      <w:r>
        <w:t>e a difference to the length of the minimum spanning tree.</w:t>
      </w:r>
    </w:p>
    <w:p w14:paraId="6D90DC18" w14:textId="154C85B6" w:rsidR="008A5517" w:rsidRDefault="008A5517">
      <w:pPr>
        <w:pStyle w:val="ListNumber"/>
        <w:numPr>
          <w:ilvl w:val="0"/>
          <w:numId w:val="4"/>
        </w:numPr>
      </w:pPr>
      <w:r>
        <w:t>Using a Think-Pair-Share</w:t>
      </w:r>
      <w:r w:rsidR="00BD14D7">
        <w:t>,</w:t>
      </w:r>
      <w:r>
        <w:t xml:space="preserve"> have students discuss </w:t>
      </w:r>
      <w:r w:rsidR="00FD08FE">
        <w:t>how</w:t>
      </w:r>
      <w:r>
        <w:t xml:space="preserve"> they know a</w:t>
      </w:r>
      <w:r w:rsidR="00FD08FE">
        <w:t>n edge</w:t>
      </w:r>
      <w:r>
        <w:t xml:space="preserve"> is not required for the minimum spanning tree.</w:t>
      </w:r>
    </w:p>
    <w:p w14:paraId="520174B0" w14:textId="5F6FEC1F" w:rsidR="008A5517" w:rsidRDefault="008A5517" w:rsidP="00F61ECC">
      <w:pPr>
        <w:pStyle w:val="FeatureBox"/>
      </w:pPr>
      <w:r>
        <w:t>Students should identify that a</w:t>
      </w:r>
      <w:r w:rsidR="00FD08FE">
        <w:t>n</w:t>
      </w:r>
      <w:r>
        <w:t xml:space="preserve"> </w:t>
      </w:r>
      <w:r w:rsidR="00FD08FE">
        <w:t>edge</w:t>
      </w:r>
      <w:r>
        <w:t xml:space="preserve"> that </w:t>
      </w:r>
      <w:r w:rsidR="00D544D8">
        <w:t>return</w:t>
      </w:r>
      <w:r w:rsidR="0084384E">
        <w:t>s</w:t>
      </w:r>
      <w:r w:rsidR="00D544D8">
        <w:t xml:space="preserve"> to a vertex </w:t>
      </w:r>
      <w:r w:rsidR="0084384E">
        <w:t xml:space="preserve">that is </w:t>
      </w:r>
      <w:r w:rsidR="00D544D8">
        <w:t>already connected in the tree</w:t>
      </w:r>
      <w:r w:rsidR="00D6100D">
        <w:t>, is not required in the minimum spanning tree</w:t>
      </w:r>
      <w:r w:rsidR="00D544D8">
        <w:t xml:space="preserve">. </w:t>
      </w:r>
    </w:p>
    <w:p w14:paraId="1FB95FFA" w14:textId="05AE7241" w:rsidR="00750180" w:rsidRDefault="00750180">
      <w:pPr>
        <w:pStyle w:val="ListNumber"/>
        <w:numPr>
          <w:ilvl w:val="0"/>
          <w:numId w:val="4"/>
        </w:numPr>
      </w:pPr>
      <w:r>
        <w:t xml:space="preserve">Display slide 10 which shows the solution for Question </w:t>
      </w:r>
      <w:r w:rsidR="00852653">
        <w:t>2</w:t>
      </w:r>
      <w:r>
        <w:t>.</w:t>
      </w:r>
    </w:p>
    <w:p w14:paraId="25A3CD38" w14:textId="6D376C42" w:rsidR="00750180" w:rsidRDefault="00750180" w:rsidP="00F61ECC">
      <w:pPr>
        <w:pStyle w:val="FeatureBox"/>
      </w:pPr>
      <w:r>
        <w:t>The minimum spanning tree could use I</w:t>
      </w:r>
      <w:r w:rsidR="002205D9">
        <w:t>–</w:t>
      </w:r>
      <w:r>
        <w:t>G or H</w:t>
      </w:r>
      <w:r w:rsidR="002205D9">
        <w:t>–</w:t>
      </w:r>
      <w:r>
        <w:t xml:space="preserve">G as both have the length of 8. The length of the minimum spanning tree remains the same. </w:t>
      </w:r>
    </w:p>
    <w:p w14:paraId="623D1926" w14:textId="4455ABE8" w:rsidR="00E00962" w:rsidRPr="009215DE" w:rsidRDefault="008075CF">
      <w:pPr>
        <w:pStyle w:val="ListNumber"/>
        <w:numPr>
          <w:ilvl w:val="0"/>
          <w:numId w:val="4"/>
        </w:numPr>
      </w:pPr>
      <w:r w:rsidRPr="009215DE">
        <w:t>Show</w:t>
      </w:r>
      <w:r w:rsidR="00530DE8" w:rsidRPr="009215DE">
        <w:t xml:space="preserve"> the video </w:t>
      </w:r>
      <w:r w:rsidR="00804F77">
        <w:t>‘</w:t>
      </w:r>
      <w:r w:rsidR="0087630D" w:rsidRPr="00417E5B">
        <w:t xml:space="preserve">Prim’s algorithm </w:t>
      </w:r>
      <w:r w:rsidR="00804F77">
        <w:t>in 2 minutes’</w:t>
      </w:r>
      <w:r w:rsidR="0087630D" w:rsidRPr="00417E5B">
        <w:t xml:space="preserve"> (</w:t>
      </w:r>
      <w:r w:rsidR="00FC298C">
        <w:t>2</w:t>
      </w:r>
      <w:r w:rsidR="00790FA1">
        <w:t>:</w:t>
      </w:r>
      <w:r w:rsidR="00FC298C">
        <w:t>1</w:t>
      </w:r>
      <w:r w:rsidR="00790FA1">
        <w:t>6</w:t>
      </w:r>
      <w:r w:rsidR="0087630D" w:rsidRPr="00417E5B">
        <w:t xml:space="preserve">) </w:t>
      </w:r>
      <w:r w:rsidR="0087630D">
        <w:t>(</w:t>
      </w:r>
      <w:hyperlink r:id="rId26" w:history="1">
        <w:r w:rsidR="0087630D" w:rsidRPr="006A6754">
          <w:rPr>
            <w:rStyle w:val="Hyperlink"/>
          </w:rPr>
          <w:t>bit.ly/PrimsAlgroithm</w:t>
        </w:r>
      </w:hyperlink>
      <w:r w:rsidR="0087630D">
        <w:t>).</w:t>
      </w:r>
    </w:p>
    <w:p w14:paraId="18BE193D" w14:textId="4374120F" w:rsidR="009218AC" w:rsidRPr="009215DE" w:rsidRDefault="009218AC">
      <w:pPr>
        <w:pStyle w:val="ListNumber"/>
        <w:numPr>
          <w:ilvl w:val="0"/>
          <w:numId w:val="4"/>
        </w:numPr>
      </w:pPr>
      <w:r w:rsidRPr="009215DE">
        <w:t xml:space="preserve">Ask students to indicate if their method for </w:t>
      </w:r>
      <w:r w:rsidR="007029F7">
        <w:t xml:space="preserve">solving </w:t>
      </w:r>
      <w:r w:rsidR="002D7B84">
        <w:t xml:space="preserve">the </w:t>
      </w:r>
      <w:r w:rsidRPr="009215DE">
        <w:t xml:space="preserve">Muddy Milan activity was </w:t>
      </w:r>
      <w:r w:rsidR="007A4EDC" w:rsidRPr="009215DE">
        <w:t>like</w:t>
      </w:r>
      <w:r w:rsidRPr="009215DE">
        <w:t xml:space="preserve"> Prim’s algorithm.</w:t>
      </w:r>
    </w:p>
    <w:p w14:paraId="06E90FBA" w14:textId="6B72653E" w:rsidR="00A0135A" w:rsidRPr="00A0135A" w:rsidRDefault="00681BD8">
      <w:pPr>
        <w:pStyle w:val="ListNumber"/>
        <w:numPr>
          <w:ilvl w:val="0"/>
          <w:numId w:val="4"/>
        </w:numPr>
        <w:rPr>
          <w:rStyle w:val="CommentReference"/>
          <w:sz w:val="22"/>
          <w:szCs w:val="24"/>
        </w:rPr>
      </w:pPr>
      <w:r w:rsidRPr="00681BD8">
        <w:t xml:space="preserve">Direct students to </w:t>
      </w:r>
      <w:r w:rsidR="00951ECC" w:rsidRPr="009215DE">
        <w:t xml:space="preserve">Appendix </w:t>
      </w:r>
      <w:r w:rsidR="007029F7">
        <w:t>C</w:t>
      </w:r>
      <w:r w:rsidR="00951ECC" w:rsidRPr="009215DE">
        <w:t xml:space="preserve"> </w:t>
      </w:r>
      <w:r w:rsidR="0080272C">
        <w:t>and instruct students</w:t>
      </w:r>
      <w:r w:rsidR="00D7209B" w:rsidRPr="00D7209B">
        <w:t xml:space="preserve"> </w:t>
      </w:r>
      <w:r w:rsidR="00D7209B">
        <w:t xml:space="preserve">step by step </w:t>
      </w:r>
      <w:r w:rsidR="007029F7">
        <w:t xml:space="preserve">how </w:t>
      </w:r>
      <w:r w:rsidR="00D7209B">
        <w:t xml:space="preserve">to complete Question </w:t>
      </w:r>
      <w:r w:rsidR="003E7F2B">
        <w:t>3</w:t>
      </w:r>
      <w:r w:rsidR="00D7209B">
        <w:t xml:space="preserve"> using</w:t>
      </w:r>
      <w:r w:rsidR="0080272C">
        <w:t xml:space="preserve"> Prim’s algorithm</w:t>
      </w:r>
      <w:r w:rsidR="003E7F2B">
        <w:t xml:space="preserve">, </w:t>
      </w:r>
      <w:r w:rsidR="00ED218A">
        <w:t xml:space="preserve">ensuring students are </w:t>
      </w:r>
      <w:r w:rsidR="003E7F2B">
        <w:t>highlighting each edge of the network diagram</w:t>
      </w:r>
      <w:r w:rsidR="0080272C">
        <w:t xml:space="preserve">. </w:t>
      </w:r>
    </w:p>
    <w:p w14:paraId="72852F0E" w14:textId="4F72A5ED" w:rsidR="00D4267B" w:rsidRDefault="00D4267B" w:rsidP="00F61ECC">
      <w:pPr>
        <w:pStyle w:val="FeatureBox"/>
      </w:pPr>
      <w:r>
        <w:t xml:space="preserve">Slide </w:t>
      </w:r>
      <w:r w:rsidR="00F87B3D">
        <w:t>11</w:t>
      </w:r>
      <w:r>
        <w:t xml:space="preserve"> displays </w:t>
      </w:r>
      <w:r w:rsidR="007976FD">
        <w:t>Prim’s algorithm highlighting an edge with each animation</w:t>
      </w:r>
      <w:r w:rsidR="00AC1405">
        <w:t>, starting from Port Adelaide</w:t>
      </w:r>
      <w:r w:rsidR="007976FD">
        <w:t>.</w:t>
      </w:r>
    </w:p>
    <w:p w14:paraId="69BF73A4" w14:textId="60C68AF2" w:rsidR="00754D0D" w:rsidRDefault="00F52877">
      <w:pPr>
        <w:pStyle w:val="ListNumber"/>
        <w:numPr>
          <w:ilvl w:val="0"/>
          <w:numId w:val="4"/>
        </w:numPr>
      </w:pPr>
      <w:r w:rsidRPr="00322B31">
        <w:t>Students complete</w:t>
      </w:r>
      <w:r w:rsidR="000A22F4" w:rsidRPr="00322B31">
        <w:t xml:space="preserve"> Q</w:t>
      </w:r>
      <w:r w:rsidRPr="00322B31">
        <w:t xml:space="preserve">uestion </w:t>
      </w:r>
      <w:r w:rsidR="00A0135A">
        <w:t>4</w:t>
      </w:r>
      <w:r w:rsidRPr="00322B31">
        <w:t xml:space="preserve"> of the appendix and compare their solution with </w:t>
      </w:r>
      <w:r w:rsidR="000A22F4" w:rsidRPr="00322B31">
        <w:t>a neighbour</w:t>
      </w:r>
      <w:r w:rsidR="00975B3D">
        <w:t>, noting which vertex they started at</w:t>
      </w:r>
      <w:r w:rsidR="000A22F4" w:rsidRPr="00322B31">
        <w:t>.</w:t>
      </w:r>
    </w:p>
    <w:p w14:paraId="25A59E8F" w14:textId="35A4A4AC" w:rsidR="006F6E2D" w:rsidRPr="006F6E2D" w:rsidRDefault="006F6E2D">
      <w:pPr>
        <w:pStyle w:val="ListParagraph"/>
        <w:numPr>
          <w:ilvl w:val="0"/>
          <w:numId w:val="4"/>
        </w:numPr>
      </w:pPr>
      <w:r w:rsidRPr="006F6E2D">
        <w:lastRenderedPageBreak/>
        <w:t>Display slide 1</w:t>
      </w:r>
      <w:r>
        <w:t>2</w:t>
      </w:r>
      <w:r w:rsidRPr="006F6E2D">
        <w:t xml:space="preserve"> which shows the solution </w:t>
      </w:r>
      <w:r w:rsidR="00975B3D">
        <w:t xml:space="preserve">and </w:t>
      </w:r>
      <w:proofErr w:type="gramStart"/>
      <w:r w:rsidR="00975B3D">
        <w:t>ask</w:t>
      </w:r>
      <w:proofErr w:type="gramEnd"/>
      <w:r w:rsidR="00975B3D">
        <w:t xml:space="preserve"> </w:t>
      </w:r>
      <w:r w:rsidR="00E17F33">
        <w:t>students</w:t>
      </w:r>
      <w:r w:rsidR="00BD14D7">
        <w:t>,</w:t>
      </w:r>
      <w:r w:rsidR="00E17F33">
        <w:t xml:space="preserve"> </w:t>
      </w:r>
      <w:r w:rsidR="00082DCA">
        <w:t>with</w:t>
      </w:r>
      <w:r w:rsidR="00E17F33">
        <w:t xml:space="preserve"> the correct answer</w:t>
      </w:r>
      <w:r w:rsidR="00BD14D7">
        <w:t>,</w:t>
      </w:r>
      <w:r w:rsidR="00E17F33">
        <w:t xml:space="preserve"> which vertex they started from</w:t>
      </w:r>
      <w:r w:rsidR="00273EA4">
        <w:t xml:space="preserve">. Establish with students that </w:t>
      </w:r>
      <w:r w:rsidR="00E17F33">
        <w:t xml:space="preserve">it </w:t>
      </w:r>
      <w:r w:rsidR="00273EA4">
        <w:t>does</w:t>
      </w:r>
      <w:r w:rsidR="00E17F33">
        <w:t xml:space="preserve"> not matter which vertex you start from. </w:t>
      </w:r>
    </w:p>
    <w:p w14:paraId="7C2C7B4E" w14:textId="4B4A8725" w:rsidR="003C79AD" w:rsidRDefault="00093FB4">
      <w:pPr>
        <w:pStyle w:val="ListNumber"/>
        <w:numPr>
          <w:ilvl w:val="0"/>
          <w:numId w:val="4"/>
        </w:numPr>
      </w:pPr>
      <w:r>
        <w:t>Distribute</w:t>
      </w:r>
      <w:r w:rsidR="00E30E60">
        <w:t xml:space="preserve"> </w:t>
      </w:r>
      <w:r w:rsidR="008456D7">
        <w:t xml:space="preserve">Appendix </w:t>
      </w:r>
      <w:r w:rsidR="007029F7">
        <w:t>D</w:t>
      </w:r>
      <w:r w:rsidR="008456D7">
        <w:t xml:space="preserve"> ‘</w:t>
      </w:r>
      <w:r w:rsidR="00494DC2">
        <w:t>Minimum spanning trees</w:t>
      </w:r>
      <w:r w:rsidR="009F39C4">
        <w:t>’</w:t>
      </w:r>
      <w:r>
        <w:t xml:space="preserve"> </w:t>
      </w:r>
      <w:r w:rsidR="00DA57A4">
        <w:t>to</w:t>
      </w:r>
      <w:r w:rsidR="00DA57A4" w:rsidRPr="00E30E60">
        <w:t xml:space="preserve"> pairs</w:t>
      </w:r>
      <w:r w:rsidR="00082DCA">
        <w:t xml:space="preserve"> of students</w:t>
      </w:r>
      <w:r w:rsidR="00862E25">
        <w:t xml:space="preserve">. This activity </w:t>
      </w:r>
      <w:r w:rsidR="0027335C" w:rsidRPr="0027335C">
        <w:t xml:space="preserve">uses variation theory </w:t>
      </w:r>
      <w:r w:rsidR="00162392">
        <w:t>(</w:t>
      </w:r>
      <w:hyperlink r:id="rId27">
        <w:r w:rsidR="00162392" w:rsidRPr="07A9EAB4">
          <w:rPr>
            <w:rStyle w:val="Hyperlink"/>
          </w:rPr>
          <w:t>variationtheory.com/introduction</w:t>
        </w:r>
      </w:hyperlink>
      <w:r w:rsidR="00162392">
        <w:t xml:space="preserve">) </w:t>
      </w:r>
      <w:r w:rsidR="00E30E60">
        <w:t>to</w:t>
      </w:r>
      <w:r w:rsidR="00464310">
        <w:t xml:space="preserve"> find the minimum spanning tree</w:t>
      </w:r>
      <w:r w:rsidR="00E30E60">
        <w:t>.</w:t>
      </w:r>
    </w:p>
    <w:p w14:paraId="1AB6CCAE" w14:textId="6CECA0F0" w:rsidR="00890AE7" w:rsidRDefault="008C7264">
      <w:pPr>
        <w:pStyle w:val="ListNumber"/>
        <w:numPr>
          <w:ilvl w:val="0"/>
          <w:numId w:val="4"/>
        </w:numPr>
      </w:pPr>
      <w:r>
        <w:t xml:space="preserve">In a class discussion </w:t>
      </w:r>
      <w:r w:rsidR="00CC69AC">
        <w:t xml:space="preserve">about both </w:t>
      </w:r>
      <w:r w:rsidR="00082DCA">
        <w:t>algorithms</w:t>
      </w:r>
      <w:r w:rsidR="008E59B0">
        <w:t>, ask students</w:t>
      </w:r>
      <w:r w:rsidR="00CC69AC">
        <w:t xml:space="preserve"> </w:t>
      </w:r>
      <w:r w:rsidR="00C86CAF">
        <w:t>w</w:t>
      </w:r>
      <w:r w:rsidR="00CC69AC">
        <w:t xml:space="preserve">hich method was the </w:t>
      </w:r>
      <w:r w:rsidR="009E1C37">
        <w:t>student’s</w:t>
      </w:r>
      <w:r w:rsidR="00CC69AC">
        <w:t xml:space="preserve"> preference </w:t>
      </w:r>
      <w:r w:rsidR="00217A52">
        <w:t>and why?</w:t>
      </w:r>
    </w:p>
    <w:p w14:paraId="07D2C7E5" w14:textId="7189110F" w:rsidR="00CC69AC" w:rsidRDefault="00892577">
      <w:pPr>
        <w:pStyle w:val="ListNumber"/>
        <w:numPr>
          <w:ilvl w:val="0"/>
          <w:numId w:val="4"/>
        </w:numPr>
      </w:pPr>
      <w:r>
        <w:t xml:space="preserve">Students create notes to their future forgetful selves </w:t>
      </w:r>
      <w:r w:rsidRPr="00892577">
        <w:t>(</w:t>
      </w:r>
      <w:hyperlink r:id="rId28" w:tgtFrame="_blank" w:history="1">
        <w:r w:rsidRPr="00892577">
          <w:rPr>
            <w:rStyle w:val="Hyperlink"/>
          </w:rPr>
          <w:t>bit.ly/notestofutureself</w:t>
        </w:r>
      </w:hyperlink>
      <w:r w:rsidRPr="00892577">
        <w:t>)</w:t>
      </w:r>
      <w:r>
        <w:t xml:space="preserve"> using</w:t>
      </w:r>
      <w:r w:rsidR="00305AAA">
        <w:t xml:space="preserve"> Appendix </w:t>
      </w:r>
      <w:r w:rsidR="007029F7">
        <w:t>E</w:t>
      </w:r>
      <w:r w:rsidR="00305AAA">
        <w:t xml:space="preserve"> ‘Glossary of terms</w:t>
      </w:r>
      <w:r w:rsidR="006B45FF">
        <w:t xml:space="preserve"> and conditions</w:t>
      </w:r>
      <w:r w:rsidR="00305AAA">
        <w:t>’</w:t>
      </w:r>
      <w:r w:rsidR="00175D54">
        <w:t>.</w:t>
      </w:r>
      <w:r w:rsidR="00CC0E77">
        <w:t xml:space="preserve"> Students should record their preferred method in the notes column.</w:t>
      </w:r>
    </w:p>
    <w:p w14:paraId="0D1545DF" w14:textId="12E12079" w:rsidR="006F45DF" w:rsidRPr="00890AE7" w:rsidRDefault="00F94D68" w:rsidP="00F61ECC">
      <w:pPr>
        <w:pStyle w:val="FeatureBox"/>
      </w:pPr>
      <w:r>
        <w:t xml:space="preserve">Appendix </w:t>
      </w:r>
      <w:r w:rsidR="007029F7">
        <w:t>E</w:t>
      </w:r>
      <w:r>
        <w:t xml:space="preserve"> contains space to add notes about </w:t>
      </w:r>
      <w:r w:rsidR="00582810">
        <w:t xml:space="preserve">the </w:t>
      </w:r>
      <w:r w:rsidR="00A9652D">
        <w:t>shortest</w:t>
      </w:r>
      <w:r>
        <w:t xml:space="preserve"> path </w:t>
      </w:r>
      <w:r w:rsidR="00865EDA">
        <w:t>which will be introduce</w:t>
      </w:r>
      <w:r w:rsidR="007029F7">
        <w:t>d</w:t>
      </w:r>
      <w:r w:rsidR="00865EDA">
        <w:t xml:space="preserve"> in</w:t>
      </w:r>
      <w:r>
        <w:t xml:space="preserve"> </w:t>
      </w:r>
      <w:r w:rsidR="00A72D27">
        <w:t>Lesson </w:t>
      </w:r>
      <w:r>
        <w:t>5.</w:t>
      </w:r>
    </w:p>
    <w:p w14:paraId="5CFAA3DD" w14:textId="77777777" w:rsidR="00E00962" w:rsidRDefault="00E00962" w:rsidP="00E00962">
      <w:pPr>
        <w:pStyle w:val="Heading3"/>
      </w:pPr>
      <w:r>
        <w:t>Independent practice</w:t>
      </w:r>
    </w:p>
    <w:p w14:paraId="1F679E49" w14:textId="03FCEC83" w:rsidR="00E70599" w:rsidRDefault="009252E5">
      <w:pPr>
        <w:pStyle w:val="ListNumber"/>
        <w:numPr>
          <w:ilvl w:val="0"/>
          <w:numId w:val="5"/>
        </w:numPr>
      </w:pPr>
      <w:r>
        <w:t xml:space="preserve">Display slide </w:t>
      </w:r>
      <w:r w:rsidR="00760179">
        <w:t>1</w:t>
      </w:r>
      <w:r w:rsidR="00F136CC">
        <w:t>4</w:t>
      </w:r>
      <w:r w:rsidR="00760179">
        <w:t xml:space="preserve"> to remind students how to use the </w:t>
      </w:r>
      <w:r w:rsidR="006E08B4">
        <w:t>‘Approaching questions scaffold’</w:t>
      </w:r>
      <w:r w:rsidR="00760179">
        <w:t>.</w:t>
      </w:r>
    </w:p>
    <w:p w14:paraId="2FA04D6D" w14:textId="42659ED0" w:rsidR="00FD08F7" w:rsidRDefault="007E54EB">
      <w:pPr>
        <w:pStyle w:val="ListNumber"/>
        <w:numPr>
          <w:ilvl w:val="0"/>
          <w:numId w:val="5"/>
        </w:numPr>
      </w:pPr>
      <w:r>
        <w:t xml:space="preserve">Hand out Appendix </w:t>
      </w:r>
      <w:r w:rsidR="007029F7">
        <w:t>F</w:t>
      </w:r>
      <w:r>
        <w:t xml:space="preserve"> ‘HSC-style </w:t>
      </w:r>
      <w:proofErr w:type="gramStart"/>
      <w:r w:rsidR="009E1C37">
        <w:t>questions’</w:t>
      </w:r>
      <w:proofErr w:type="gramEnd"/>
      <w:r w:rsidR="007D5D1B">
        <w:t>.</w:t>
      </w:r>
    </w:p>
    <w:p w14:paraId="695F5501" w14:textId="33FF7ED0" w:rsidR="0052522D" w:rsidRPr="003A305D" w:rsidRDefault="00892577">
      <w:pPr>
        <w:pStyle w:val="ListNumber"/>
        <w:numPr>
          <w:ilvl w:val="0"/>
          <w:numId w:val="5"/>
        </w:numPr>
      </w:pPr>
      <w:r>
        <w:t xml:space="preserve">Students work </w:t>
      </w:r>
      <w:r w:rsidR="00A8341A">
        <w:t xml:space="preserve">individually and </w:t>
      </w:r>
      <w:r w:rsidR="007E54EB">
        <w:t xml:space="preserve">check their </w:t>
      </w:r>
      <w:r w:rsidR="00A8341A">
        <w:t>solutions with a partner</w:t>
      </w:r>
      <w:r w:rsidR="007E54EB">
        <w:t>.</w:t>
      </w:r>
      <w:r w:rsidR="0052522D">
        <w:br w:type="page"/>
      </w:r>
    </w:p>
    <w:p w14:paraId="3080A1D7" w14:textId="258B3AE6"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5C1EAD93" w:rsidR="00E00962" w:rsidRDefault="005470B7" w:rsidP="005470B7">
      <w:pPr>
        <w:pStyle w:val="ListBullet"/>
      </w:pPr>
      <w:r>
        <w:t>S</w:t>
      </w:r>
      <w:r w:rsidRPr="0048186A">
        <w:t>upport students by handing out a sheet with 4 fixed dots</w:t>
      </w:r>
      <w:r w:rsidR="00867BED">
        <w:t xml:space="preserve"> </w:t>
      </w:r>
      <w:r w:rsidR="00D544D8">
        <w:t>labelled MPRN</w:t>
      </w:r>
      <w:r w:rsidR="00867BED">
        <w:t xml:space="preserve"> for the vlogger activity.</w:t>
      </w:r>
    </w:p>
    <w:p w14:paraId="0F863037" w14:textId="4CEB923B" w:rsidR="00AA3CF6" w:rsidRDefault="00AA3CF6" w:rsidP="005470B7">
      <w:pPr>
        <w:pStyle w:val="ListBullet"/>
      </w:pPr>
      <w:r>
        <w:t xml:space="preserve">To support students ask them what strategy they will use to organise </w:t>
      </w:r>
      <w:r w:rsidR="007029F7">
        <w:t>their routes</w:t>
      </w:r>
      <w:r w:rsidR="001F0095">
        <w:t>,</w:t>
      </w:r>
      <w:r>
        <w:t xml:space="preserve"> so they do not miss any. </w:t>
      </w:r>
    </w:p>
    <w:p w14:paraId="34970FC4" w14:textId="167DE15E" w:rsidR="00E00962" w:rsidRDefault="00A73E93" w:rsidP="00E00962">
      <w:pPr>
        <w:pStyle w:val="ListBullet"/>
      </w:pPr>
      <w:r>
        <w:t xml:space="preserve">To challenge </w:t>
      </w:r>
      <w:r w:rsidR="00F155FB">
        <w:t>students,</w:t>
      </w:r>
      <w:r>
        <w:t xml:space="preserve"> choose another town in Italy </w:t>
      </w:r>
      <w:r w:rsidR="00954F2D">
        <w:t>such as Luca,</w:t>
      </w:r>
      <w:r>
        <w:t xml:space="preserve"> </w:t>
      </w:r>
      <w:r w:rsidR="0021314C">
        <w:t>so</w:t>
      </w:r>
      <w:r>
        <w:t xml:space="preserve"> the network</w:t>
      </w:r>
      <w:r w:rsidR="00CD6165">
        <w:t xml:space="preserve"> diagram</w:t>
      </w:r>
      <w:r>
        <w:t xml:space="preserve"> h</w:t>
      </w:r>
      <w:r w:rsidR="007029F7">
        <w:t>as</w:t>
      </w:r>
      <w:r>
        <w:t xml:space="preserve"> 5 vertices</w:t>
      </w:r>
      <w:r w:rsidR="00795F33">
        <w:t>.</w:t>
      </w:r>
      <w:r w:rsidR="00954F2D">
        <w:t xml:space="preserve"> </w:t>
      </w:r>
    </w:p>
    <w:p w14:paraId="671EDB7F" w14:textId="57A8348B" w:rsidR="00F155FB" w:rsidRDefault="00D87C01" w:rsidP="00E00962">
      <w:pPr>
        <w:pStyle w:val="ListBullet"/>
      </w:pPr>
      <w:r>
        <w:t xml:space="preserve">To challenge students, ask them to describe their strategy for listing </w:t>
      </w:r>
      <w:r w:rsidR="007029F7">
        <w:t>routes</w:t>
      </w:r>
      <w:r>
        <w:t>.</w:t>
      </w:r>
    </w:p>
    <w:p w14:paraId="22449BDC" w14:textId="77777777" w:rsidR="00E00962" w:rsidRPr="00E00962" w:rsidRDefault="00E00962" w:rsidP="00E00962">
      <w:pPr>
        <w:rPr>
          <w:rStyle w:val="Strong"/>
        </w:rPr>
      </w:pPr>
      <w:r w:rsidRPr="00E00962">
        <w:rPr>
          <w:rStyle w:val="Strong"/>
        </w:rPr>
        <w:t xml:space="preserve">Connecting learning </w:t>
      </w:r>
    </w:p>
    <w:p w14:paraId="046D7612" w14:textId="16AB2114" w:rsidR="00C13B41" w:rsidRDefault="00C13B41" w:rsidP="00E00962">
      <w:pPr>
        <w:pStyle w:val="ListBullet"/>
      </w:pPr>
      <w:r>
        <w:t xml:space="preserve">To support students, limit the number of </w:t>
      </w:r>
      <w:r w:rsidR="007029F7">
        <w:t>routes</w:t>
      </w:r>
      <w:r>
        <w:t xml:space="preserve"> for which they calculate the distance.</w:t>
      </w:r>
    </w:p>
    <w:p w14:paraId="3D1C0F9A" w14:textId="6CD3C525" w:rsidR="00E00962" w:rsidRDefault="001418EF" w:rsidP="00E00962">
      <w:pPr>
        <w:pStyle w:val="ListBullet"/>
      </w:pPr>
      <w:r>
        <w:t>T</w:t>
      </w:r>
      <w:r w:rsidR="009B7F0F">
        <w:t>o</w:t>
      </w:r>
      <w:r>
        <w:t xml:space="preserve"> support </w:t>
      </w:r>
      <w:r w:rsidR="009278D3">
        <w:t>students,</w:t>
      </w:r>
      <w:r>
        <w:t xml:space="preserve"> eliminate </w:t>
      </w:r>
      <w:r w:rsidR="009B7F0F">
        <w:t>one or more</w:t>
      </w:r>
      <w:r>
        <w:t xml:space="preserve"> of the </w:t>
      </w:r>
      <w:r w:rsidR="009B7F0F">
        <w:t>buildings</w:t>
      </w:r>
      <w:r w:rsidR="007029F7">
        <w:t xml:space="preserve"> in the Muddy Milan scenario</w:t>
      </w:r>
      <w:r w:rsidR="009B7F0F">
        <w:t>.</w:t>
      </w:r>
    </w:p>
    <w:p w14:paraId="788F6820" w14:textId="2E48ED0B" w:rsidR="00E00962" w:rsidRDefault="00CF5B23" w:rsidP="00E00962">
      <w:pPr>
        <w:pStyle w:val="ListBullet"/>
      </w:pPr>
      <w:r>
        <w:t xml:space="preserve">Challenge students by making a </w:t>
      </w:r>
      <w:r w:rsidR="00CF53B1">
        <w:t xml:space="preserve">constraint, </w:t>
      </w:r>
      <w:r w:rsidR="0032767A">
        <w:t>such as the</w:t>
      </w:r>
      <w:r w:rsidR="009B7F0F">
        <w:t xml:space="preserve"> bridge is down </w:t>
      </w:r>
      <w:r w:rsidR="0032767A">
        <w:t xml:space="preserve">between </w:t>
      </w:r>
      <w:r w:rsidR="007D5D1B">
        <w:t>I</w:t>
      </w:r>
      <w:r w:rsidR="002100BE">
        <w:t xml:space="preserve"> and J so</w:t>
      </w:r>
      <w:r w:rsidR="009B7F0F">
        <w:t xml:space="preserve"> that street cannot be cleared.</w:t>
      </w:r>
    </w:p>
    <w:p w14:paraId="309A8405" w14:textId="77777777" w:rsidR="00E00962" w:rsidRPr="00E00962" w:rsidRDefault="00E00962" w:rsidP="00E00962">
      <w:pPr>
        <w:rPr>
          <w:rStyle w:val="Strong"/>
        </w:rPr>
      </w:pPr>
      <w:r w:rsidRPr="00E00962">
        <w:rPr>
          <w:rStyle w:val="Strong"/>
        </w:rPr>
        <w:t>Releasing responsibility</w:t>
      </w:r>
    </w:p>
    <w:p w14:paraId="32C778FA" w14:textId="6A3A4DB9" w:rsidR="00E00962" w:rsidRDefault="0048186A" w:rsidP="00E00962">
      <w:pPr>
        <w:pStyle w:val="ListBullet"/>
      </w:pPr>
      <w:r>
        <w:t>S</w:t>
      </w:r>
      <w:r w:rsidRPr="0048186A">
        <w:t xml:space="preserve">upport students by </w:t>
      </w:r>
      <w:r w:rsidR="009B7F0F">
        <w:t>supplying them with a partially completed minimum spanning tree.</w:t>
      </w:r>
    </w:p>
    <w:p w14:paraId="7F225365" w14:textId="6D0ED2A1" w:rsidR="00B8428C" w:rsidRDefault="00B8428C" w:rsidP="00E00962">
      <w:pPr>
        <w:pStyle w:val="ListBullet"/>
      </w:pPr>
      <w:r>
        <w:t xml:space="preserve">Support students by distributing Appendix </w:t>
      </w:r>
      <w:r w:rsidR="007029F7">
        <w:t>E</w:t>
      </w:r>
      <w:r>
        <w:t xml:space="preserve"> earlier in the lesson.</w:t>
      </w:r>
    </w:p>
    <w:p w14:paraId="2978DB66" w14:textId="4D65099A" w:rsidR="00E00962" w:rsidRDefault="00AC61BA" w:rsidP="00E00962">
      <w:pPr>
        <w:pStyle w:val="ListBullet"/>
      </w:pPr>
      <w:r>
        <w:t>Challenge student</w:t>
      </w:r>
      <w:r w:rsidR="00F033BB">
        <w:t>s</w:t>
      </w:r>
      <w:r>
        <w:t xml:space="preserve"> by requiring a change in units on the weighted edges</w:t>
      </w:r>
      <w:r w:rsidR="00B25D2D">
        <w:t xml:space="preserve"> in Appendix </w:t>
      </w:r>
      <w:r w:rsidR="007029F7">
        <w:t>D</w:t>
      </w:r>
      <w:r w:rsidR="00B25D2D">
        <w:t>.</w:t>
      </w:r>
    </w:p>
    <w:p w14:paraId="1C85A3F6" w14:textId="77777777" w:rsidR="00E00962" w:rsidRPr="00E00962" w:rsidRDefault="00E00962" w:rsidP="00E00962">
      <w:pPr>
        <w:rPr>
          <w:rStyle w:val="Strong"/>
        </w:rPr>
      </w:pPr>
      <w:r w:rsidRPr="00E00962">
        <w:rPr>
          <w:rStyle w:val="Strong"/>
        </w:rPr>
        <w:t>Independent practice</w:t>
      </w:r>
    </w:p>
    <w:p w14:paraId="4DEFC7EB" w14:textId="2AD04710" w:rsidR="00E00962" w:rsidRDefault="00CF786F" w:rsidP="00E00962">
      <w:pPr>
        <w:pStyle w:val="ListBullet"/>
      </w:pPr>
      <w:r>
        <w:t xml:space="preserve">Support students with </w:t>
      </w:r>
      <w:r w:rsidR="00320138">
        <w:t xml:space="preserve">scaffolded or faded questions for Appendix </w:t>
      </w:r>
      <w:r w:rsidR="007029F7">
        <w:t>F</w:t>
      </w:r>
      <w:r w:rsidR="00164095">
        <w:t>.</w:t>
      </w:r>
    </w:p>
    <w:p w14:paraId="02D55B04" w14:textId="6DA58AE4" w:rsidR="00E00962" w:rsidRDefault="008A4BC2" w:rsidP="00E00962">
      <w:pPr>
        <w:pStyle w:val="ListBullet"/>
      </w:pPr>
      <w:r>
        <w:t xml:space="preserve">Challenge students by </w:t>
      </w:r>
      <w:r w:rsidR="00F74B59">
        <w:t xml:space="preserve">asking for a justification of edge selection in a select question from Appendix </w:t>
      </w:r>
      <w:r w:rsidR="007029F7">
        <w:t>F</w:t>
      </w:r>
      <w:r w:rsidR="00F74B59">
        <w:t>.</w:t>
      </w:r>
    </w:p>
    <w:p w14:paraId="0A513307" w14:textId="73431816" w:rsidR="00E00962" w:rsidRDefault="00E00962" w:rsidP="009932A9">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39E73D51" w:rsidR="00E00962" w:rsidRDefault="00C27E17" w:rsidP="00E00962">
      <w:pPr>
        <w:pStyle w:val="ListBullet"/>
      </w:pPr>
      <w:r>
        <w:t>Take a photo of</w:t>
      </w:r>
      <w:r w:rsidR="00E9609F">
        <w:t xml:space="preserve"> vertical non-permanent surfaces as evidence of </w:t>
      </w:r>
      <w:r w:rsidR="00AB2B56">
        <w:t>student</w:t>
      </w:r>
      <w:r w:rsidR="000957E5">
        <w:t>s’</w:t>
      </w:r>
      <w:r w:rsidR="00AB2B56">
        <w:t xml:space="preserve"> ability to find ma</w:t>
      </w:r>
      <w:r w:rsidR="00827788">
        <w:t xml:space="preserve">ny </w:t>
      </w:r>
      <w:r w:rsidR="000957E5">
        <w:t>routes</w:t>
      </w:r>
      <w:r w:rsidR="00E9609F">
        <w:t>.</w:t>
      </w:r>
    </w:p>
    <w:p w14:paraId="54CC1D59" w14:textId="76EBBCCA" w:rsidR="00F155FB" w:rsidRDefault="00F155FB" w:rsidP="00E00962">
      <w:pPr>
        <w:pStyle w:val="ListBullet"/>
      </w:pPr>
      <w:r>
        <w:t>Review students</w:t>
      </w:r>
      <w:r w:rsidR="00DE5CBF">
        <w:t>’</w:t>
      </w:r>
      <w:r>
        <w:t xml:space="preserve"> list of </w:t>
      </w:r>
      <w:r w:rsidR="000957E5">
        <w:t>routes</w:t>
      </w:r>
      <w:r>
        <w:t xml:space="preserve"> for completeness.</w:t>
      </w:r>
    </w:p>
    <w:p w14:paraId="00DB154D" w14:textId="77777777" w:rsidR="00E00962" w:rsidRPr="00E00962" w:rsidRDefault="00E00962" w:rsidP="00E00962">
      <w:pPr>
        <w:rPr>
          <w:rStyle w:val="Strong"/>
        </w:rPr>
      </w:pPr>
      <w:r w:rsidRPr="00E00962">
        <w:rPr>
          <w:rStyle w:val="Strong"/>
        </w:rPr>
        <w:t xml:space="preserve">Connecting learning </w:t>
      </w:r>
    </w:p>
    <w:p w14:paraId="57F36330" w14:textId="048B4FCC" w:rsidR="0072319F" w:rsidRDefault="0072319F" w:rsidP="0072319F">
      <w:pPr>
        <w:pStyle w:val="ListBullet"/>
      </w:pPr>
      <w:r>
        <w:t>Observe and give feedback to students during discussions to assess understanding of the definition of a spanning tree.</w:t>
      </w:r>
    </w:p>
    <w:p w14:paraId="21A131E7" w14:textId="6D8E8414" w:rsidR="00E00962" w:rsidRDefault="003565F7" w:rsidP="00E00962">
      <w:pPr>
        <w:pStyle w:val="ListBullet"/>
      </w:pPr>
      <w:r>
        <w:t xml:space="preserve">Assess student understanding </w:t>
      </w:r>
      <w:r w:rsidR="00A422BF">
        <w:t xml:space="preserve">of minimum spanning trees </w:t>
      </w:r>
      <w:r>
        <w:t xml:space="preserve">while </w:t>
      </w:r>
      <w:r w:rsidR="00735FDC">
        <w:t xml:space="preserve">they are </w:t>
      </w:r>
      <w:r>
        <w:t xml:space="preserve">answering questions in the </w:t>
      </w:r>
      <w:r w:rsidRPr="009A32A7">
        <w:t>Pose-Pause-Pounce-Bounce</w:t>
      </w:r>
      <w:r w:rsidR="00EC1C8A">
        <w:t>.</w:t>
      </w:r>
    </w:p>
    <w:p w14:paraId="40041E65" w14:textId="77777777" w:rsidR="00E00962" w:rsidRPr="00E00962" w:rsidRDefault="00E00962" w:rsidP="00E00962">
      <w:pPr>
        <w:rPr>
          <w:rStyle w:val="Strong"/>
        </w:rPr>
      </w:pPr>
      <w:r w:rsidRPr="00E00962">
        <w:rPr>
          <w:rStyle w:val="Strong"/>
        </w:rPr>
        <w:t>Releasing responsibility</w:t>
      </w:r>
    </w:p>
    <w:p w14:paraId="49DBFB2D" w14:textId="5638B0B7" w:rsidR="00E00962" w:rsidRDefault="00A00EC8" w:rsidP="00E00962">
      <w:pPr>
        <w:pStyle w:val="ListBullet"/>
      </w:pPr>
      <w:r>
        <w:t xml:space="preserve">Collect Appendix </w:t>
      </w:r>
      <w:r w:rsidR="00735FDC">
        <w:t>D</w:t>
      </w:r>
      <w:r>
        <w:t xml:space="preserve"> as evidence of learning</w:t>
      </w:r>
      <w:r w:rsidR="00EF3BA8">
        <w:t xml:space="preserve"> </w:t>
      </w:r>
      <w:r w:rsidR="00DE5CBF">
        <w:t xml:space="preserve">of </w:t>
      </w:r>
      <w:r w:rsidR="00EF3BA8">
        <w:t>how to find the minimum spanning tree</w:t>
      </w:r>
      <w:r>
        <w:t>.</w:t>
      </w:r>
    </w:p>
    <w:p w14:paraId="173FBBA7" w14:textId="77777777" w:rsidR="00E00962" w:rsidRPr="00E00962" w:rsidRDefault="00E00962" w:rsidP="00E00962">
      <w:pPr>
        <w:rPr>
          <w:rStyle w:val="Strong"/>
        </w:rPr>
      </w:pPr>
      <w:r w:rsidRPr="00E00962">
        <w:rPr>
          <w:rStyle w:val="Strong"/>
        </w:rPr>
        <w:t>Independent practice</w:t>
      </w:r>
    </w:p>
    <w:p w14:paraId="030EA208" w14:textId="0514B261" w:rsidR="00E00962" w:rsidRDefault="00F74B59" w:rsidP="00E00962">
      <w:pPr>
        <w:pStyle w:val="ListBullet"/>
      </w:pPr>
      <w:r>
        <w:t xml:space="preserve">Collect Appendix </w:t>
      </w:r>
      <w:r w:rsidR="00735FDC">
        <w:t>F</w:t>
      </w:r>
      <w:r>
        <w:t xml:space="preserve"> as evidence of learning</w:t>
      </w:r>
      <w:r w:rsidR="00EF3BA8">
        <w:t xml:space="preserve"> </w:t>
      </w:r>
      <w:r w:rsidR="00E8783B">
        <w:t xml:space="preserve">of </w:t>
      </w:r>
      <w:r w:rsidR="00EF3BA8">
        <w:t>how to find the minimum spanning tree</w:t>
      </w:r>
      <w:r w:rsidR="00622E83">
        <w:t>.</w:t>
      </w:r>
    </w:p>
    <w:p w14:paraId="636AAE66" w14:textId="2082F6A6" w:rsidR="00E00962" w:rsidRDefault="00622E83" w:rsidP="00E00962">
      <w:pPr>
        <w:pStyle w:val="ListBullet"/>
      </w:pPr>
      <w:r>
        <w:t xml:space="preserve">Observe </w:t>
      </w:r>
      <w:r w:rsidR="00CD4DB3">
        <w:t xml:space="preserve">and give feedback to </w:t>
      </w:r>
      <w:r>
        <w:t>student</w:t>
      </w:r>
      <w:r w:rsidR="00E8783B">
        <w:t>s</w:t>
      </w:r>
      <w:r>
        <w:t xml:space="preserve"> </w:t>
      </w:r>
      <w:r w:rsidR="00CD4DB3">
        <w:t xml:space="preserve">during </w:t>
      </w:r>
      <w:r>
        <w:t>discussions when comparing solutions</w:t>
      </w:r>
      <w:r w:rsidR="003A5717">
        <w:t xml:space="preserve"> from Appendix </w:t>
      </w:r>
      <w:r w:rsidR="00735FDC">
        <w:t>F</w:t>
      </w:r>
      <w:r>
        <w:t>.</w:t>
      </w:r>
    </w:p>
    <w:p w14:paraId="0EB16051" w14:textId="2F0B2138" w:rsidR="00E00962" w:rsidRDefault="00E00962">
      <w:pPr>
        <w:suppressAutoHyphens w:val="0"/>
        <w:spacing w:before="0" w:after="160" w:line="259" w:lineRule="auto"/>
      </w:pPr>
    </w:p>
    <w:p w14:paraId="360D042C" w14:textId="77777777" w:rsidR="007D5CE0" w:rsidRDefault="007D5CE0" w:rsidP="00E00962">
      <w:pPr>
        <w:pStyle w:val="Heading2"/>
        <w:sectPr w:rsidR="007D5CE0" w:rsidSect="005A171B">
          <w:pgSz w:w="11906" w:h="16838"/>
          <w:pgMar w:top="1129" w:right="1134" w:bottom="1134" w:left="1134" w:header="488" w:footer="535" w:gutter="0"/>
          <w:cols w:space="708"/>
          <w:titlePg/>
          <w:docGrid w:linePitch="360"/>
        </w:sectPr>
      </w:pPr>
    </w:p>
    <w:p w14:paraId="45C8C510" w14:textId="11E8C16F" w:rsidR="00E00962" w:rsidRDefault="00E00962" w:rsidP="00E00962">
      <w:pPr>
        <w:pStyle w:val="Heading2"/>
      </w:pPr>
      <w:bookmarkStart w:id="0" w:name="_Appendix_A"/>
      <w:bookmarkEnd w:id="0"/>
      <w:r>
        <w:lastRenderedPageBreak/>
        <w:t xml:space="preserve">Appendix </w:t>
      </w:r>
      <w:r w:rsidR="002623CD">
        <w:t>A</w:t>
      </w:r>
      <w:r>
        <w:t xml:space="preserve"> </w:t>
      </w:r>
    </w:p>
    <w:p w14:paraId="423CD526" w14:textId="2120443D" w:rsidR="00E00962" w:rsidRDefault="002623CD" w:rsidP="00E00962">
      <w:pPr>
        <w:pStyle w:val="Heading3"/>
      </w:pPr>
      <w:r>
        <w:t>Muddy Milan</w:t>
      </w:r>
    </w:p>
    <w:p w14:paraId="10F8E961" w14:textId="259D23E9" w:rsidR="00773C23" w:rsidRPr="00773C23" w:rsidRDefault="004723EF" w:rsidP="00773C23">
      <w:r>
        <w:t>It costs $500 per paver</w:t>
      </w:r>
      <w:r w:rsidR="007C2D7E">
        <w:t xml:space="preserve"> to repair a street.</w:t>
      </w:r>
      <w:r w:rsidR="0056063B">
        <w:t xml:space="preserve"> Find the most cost-effective way to connect all houses.</w:t>
      </w:r>
    </w:p>
    <w:p w14:paraId="563E472D" w14:textId="3E54F06F" w:rsidR="0081432C" w:rsidRDefault="00586F5C" w:rsidP="008F6DC5">
      <w:pPr>
        <w:pStyle w:val="ListBullet"/>
        <w:numPr>
          <w:ilvl w:val="0"/>
          <w:numId w:val="0"/>
        </w:numPr>
      </w:pPr>
      <w:r>
        <w:rPr>
          <w:noProof/>
        </w:rPr>
        <w:drawing>
          <wp:inline distT="0" distB="0" distL="0" distR="0" wp14:anchorId="706558A3" wp14:editId="04EEDFA0">
            <wp:extent cx="6141111" cy="4094923"/>
            <wp:effectExtent l="0" t="0" r="0" b="1270"/>
            <wp:docPr id="1365211322" name="Picture 1" descr="An illustrated map showing a small village with houses labeled B, C, D, E, F, G, I, and J connected by winding stone paths. A central large house connects to multiple locations. A hotel is on the right, and landmarks include a bridge over a stream, a bus, a bicycle rider, a plane, trees, and open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11322" name="Picture 1" descr="An illustrated map showing a small village with houses labeled B, C, D, E, F, G, I, and J connected by winding stone paths. A central large house connects to multiple locations. A hotel is on the right, and landmarks include a bridge over a stream, a bus, a bicycle rider, a plane, trees, and open countrysi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0225" cy="4127673"/>
                    </a:xfrm>
                    <a:prstGeom prst="rect">
                      <a:avLst/>
                    </a:prstGeom>
                    <a:noFill/>
                    <a:ln>
                      <a:noFill/>
                    </a:ln>
                  </pic:spPr>
                </pic:pic>
              </a:graphicData>
            </a:graphic>
          </wp:inline>
        </w:drawing>
      </w:r>
    </w:p>
    <w:p w14:paraId="01EE8858" w14:textId="77777777" w:rsidR="009607FA" w:rsidRDefault="009607FA" w:rsidP="003B0E4E">
      <w:pPr>
        <w:pStyle w:val="Heading2"/>
        <w:sectPr w:rsidR="009607FA" w:rsidSect="007D5CE0">
          <w:pgSz w:w="16838" w:h="11906" w:orient="landscape"/>
          <w:pgMar w:top="1134" w:right="1128" w:bottom="1134" w:left="1134" w:header="488" w:footer="535" w:gutter="0"/>
          <w:cols w:space="708"/>
          <w:titlePg/>
          <w:docGrid w:linePitch="360"/>
        </w:sectPr>
      </w:pPr>
    </w:p>
    <w:p w14:paraId="73899682" w14:textId="5470F264" w:rsidR="003B0E4E" w:rsidRDefault="003B0E4E" w:rsidP="003B0E4E">
      <w:pPr>
        <w:pStyle w:val="Heading2"/>
      </w:pPr>
      <w:bookmarkStart w:id="1" w:name="_Appendix_B"/>
      <w:bookmarkEnd w:id="1"/>
      <w:r>
        <w:lastRenderedPageBreak/>
        <w:t>Appendix B</w:t>
      </w:r>
    </w:p>
    <w:p w14:paraId="4438BDE3" w14:textId="60D9BCA0" w:rsidR="00FD1E82" w:rsidRPr="00FD1E82" w:rsidRDefault="00FD1E82" w:rsidP="001C5880">
      <w:pPr>
        <w:pStyle w:val="Heading3"/>
      </w:pPr>
      <w:r>
        <w:t xml:space="preserve">Sorting activity </w:t>
      </w:r>
    </w:p>
    <w:p w14:paraId="2D597290" w14:textId="7D39716C" w:rsidR="00A72B73" w:rsidRDefault="00A72B73" w:rsidP="00573963">
      <w:r>
        <w:t>Identify each of the following scenarios as an example of a path, tree, spanning tree</w:t>
      </w:r>
      <w:r w:rsidR="00435634">
        <w:t>,</w:t>
      </w:r>
      <w:r>
        <w:t xml:space="preserve"> minimum spanning tree</w:t>
      </w:r>
      <w:r w:rsidR="00435634">
        <w:t xml:space="preserve"> or as being none of these. Justify your answers.</w:t>
      </w:r>
    </w:p>
    <w:p w14:paraId="6311286D" w14:textId="5F3683EC" w:rsidR="004316A8" w:rsidRPr="00573963" w:rsidRDefault="004316A8">
      <w:pPr>
        <w:pStyle w:val="ListNumber"/>
        <w:numPr>
          <w:ilvl w:val="0"/>
          <w:numId w:val="12"/>
        </w:numPr>
      </w:pPr>
      <w:r w:rsidRPr="00573963">
        <w:t xml:space="preserve">A delivery driver plans a route visiting </w:t>
      </w:r>
      <w:r w:rsidR="00C45FD3">
        <w:t>5</w:t>
      </w:r>
      <w:r w:rsidR="00C45FD3" w:rsidRPr="00573963">
        <w:t xml:space="preserve"> </w:t>
      </w:r>
      <w:r w:rsidRPr="00573963">
        <w:t>houses in a straight sequence without revisiting any house.</w:t>
      </w:r>
    </w:p>
    <w:p w14:paraId="50DBBFD9" w14:textId="40799BEF" w:rsidR="008143D7" w:rsidRPr="00573963" w:rsidRDefault="008143D7">
      <w:pPr>
        <w:pStyle w:val="ListNumber"/>
        <w:numPr>
          <w:ilvl w:val="0"/>
          <w:numId w:val="12"/>
        </w:numPr>
      </w:pPr>
      <w:r w:rsidRPr="00573963">
        <w:t xml:space="preserve">A set of hiking trails connects several campsites. You can walk between any </w:t>
      </w:r>
      <w:r w:rsidR="0072264F" w:rsidRPr="00573963">
        <w:t>2</w:t>
      </w:r>
      <w:r w:rsidRPr="00573963">
        <w:t xml:space="preserve"> campsites, and there are no circular walking loops.</w:t>
      </w:r>
    </w:p>
    <w:p w14:paraId="7426CBB2" w14:textId="03B77F3F" w:rsidR="008143D7" w:rsidRPr="00573963" w:rsidRDefault="008143D7">
      <w:pPr>
        <w:pStyle w:val="ListNumber"/>
        <w:numPr>
          <w:ilvl w:val="0"/>
          <w:numId w:val="12"/>
        </w:numPr>
      </w:pPr>
      <w:r w:rsidRPr="00573963">
        <w:t xml:space="preserve">A school </w:t>
      </w:r>
      <w:r w:rsidR="00E61DBF" w:rsidRPr="00573963">
        <w:t xml:space="preserve">wants to </w:t>
      </w:r>
      <w:r w:rsidRPr="00573963">
        <w:t>install cables so that every classroom is connected,</w:t>
      </w:r>
      <w:r w:rsidR="00E61DBF" w:rsidRPr="00573963">
        <w:t xml:space="preserve"> for the cheapest possible cost</w:t>
      </w:r>
      <w:r w:rsidRPr="00573963">
        <w:t>.</w:t>
      </w:r>
    </w:p>
    <w:p w14:paraId="5F419F49" w14:textId="77777777" w:rsidR="008143D7" w:rsidRPr="00573963" w:rsidRDefault="008143D7">
      <w:pPr>
        <w:pStyle w:val="ListNumber"/>
        <w:numPr>
          <w:ilvl w:val="0"/>
          <w:numId w:val="12"/>
        </w:numPr>
      </w:pPr>
      <w:r w:rsidRPr="00573963">
        <w:t>A council wants to connect towns with roads at the lowest possible total cost, ensuring all towns are connected and no unnecessary roads are built.</w:t>
      </w:r>
    </w:p>
    <w:p w14:paraId="3E34AD0B" w14:textId="77777777" w:rsidR="001C1D3C" w:rsidRPr="00573963" w:rsidRDefault="008143D7">
      <w:pPr>
        <w:pStyle w:val="ListNumber"/>
        <w:numPr>
          <w:ilvl w:val="0"/>
          <w:numId w:val="12"/>
        </w:numPr>
      </w:pPr>
      <w:r w:rsidRPr="00573963">
        <w:t>A tourist walks from one landmark to another, sometimes revisiting places along the way.</w:t>
      </w:r>
    </w:p>
    <w:p w14:paraId="132147BC" w14:textId="50CC930D" w:rsidR="001C1D3C" w:rsidRPr="00573963" w:rsidRDefault="001C1D3C">
      <w:pPr>
        <w:pStyle w:val="ListNumber"/>
        <w:numPr>
          <w:ilvl w:val="0"/>
          <w:numId w:val="12"/>
        </w:numPr>
      </w:pPr>
      <w:r w:rsidRPr="00573963">
        <w:t>A network connects six computers, but one computer is not connected to the others.</w:t>
      </w:r>
    </w:p>
    <w:p w14:paraId="2365B74D" w14:textId="77777777" w:rsidR="001C1D3C" w:rsidRPr="00573963" w:rsidRDefault="001C1D3C">
      <w:pPr>
        <w:pStyle w:val="ListNumber"/>
        <w:numPr>
          <w:ilvl w:val="0"/>
          <w:numId w:val="12"/>
        </w:numPr>
      </w:pPr>
      <w:r w:rsidRPr="00573963">
        <w:t>A rail network connects all stations with no loops, but there are multiple branching lines.</w:t>
      </w:r>
    </w:p>
    <w:p w14:paraId="6B6399EC" w14:textId="77777777" w:rsidR="001C1D3C" w:rsidRPr="00573963" w:rsidRDefault="001C1D3C">
      <w:pPr>
        <w:pStyle w:val="ListNumber"/>
        <w:numPr>
          <w:ilvl w:val="0"/>
          <w:numId w:val="12"/>
        </w:numPr>
      </w:pPr>
      <w:r w:rsidRPr="00573963">
        <w:t>A student traces a route through a maze from entrance to exit without revisiting any junction.</w:t>
      </w:r>
    </w:p>
    <w:p w14:paraId="1D9E979D" w14:textId="77777777" w:rsidR="0072264F" w:rsidRPr="00573963" w:rsidRDefault="001C1D3C">
      <w:pPr>
        <w:pStyle w:val="ListNumber"/>
        <w:numPr>
          <w:ilvl w:val="0"/>
          <w:numId w:val="12"/>
        </w:numPr>
      </w:pPr>
      <w:r w:rsidRPr="00573963">
        <w:t>An electrician connects all houses in a street using the least amount of wiring possible, ensuring every house has power.</w:t>
      </w:r>
    </w:p>
    <w:p w14:paraId="11DED295" w14:textId="1887330B" w:rsidR="00574D9D" w:rsidRPr="009101B2" w:rsidRDefault="009651C4">
      <w:pPr>
        <w:pStyle w:val="ListNumber"/>
        <w:numPr>
          <w:ilvl w:val="0"/>
          <w:numId w:val="12"/>
        </w:numPr>
      </w:pPr>
      <w:r w:rsidRPr="00573963">
        <w:t>A farmer needs to connect all water tanks on the property using pipes. There are several possible ways to connect them without loops, but the farmer chooses the layout that uses the least total length of pipe</w:t>
      </w:r>
      <w:r w:rsidR="0072264F" w:rsidRPr="00573963">
        <w:t>.</w:t>
      </w:r>
      <w:r w:rsidR="00574D9D">
        <w:br w:type="page"/>
      </w:r>
    </w:p>
    <w:p w14:paraId="6AA65037" w14:textId="4F395260" w:rsidR="002F71AC" w:rsidRDefault="002F71AC" w:rsidP="009101B2">
      <w:pPr>
        <w:pStyle w:val="Heading2"/>
      </w:pPr>
      <w:bookmarkStart w:id="2" w:name="_Appendix_C_1"/>
      <w:bookmarkEnd w:id="2"/>
      <w:r>
        <w:lastRenderedPageBreak/>
        <w:t xml:space="preserve">Appendix </w:t>
      </w:r>
      <w:r w:rsidR="00B435F9">
        <w:t>C</w:t>
      </w:r>
    </w:p>
    <w:p w14:paraId="00600173" w14:textId="09D9267D" w:rsidR="003B0E4E" w:rsidRDefault="003B0E4E" w:rsidP="003B0E4E">
      <w:pPr>
        <w:pStyle w:val="Heading3"/>
      </w:pPr>
      <w:r>
        <w:t>Prim</w:t>
      </w:r>
      <w:r w:rsidR="00A64144">
        <w:t>’</w:t>
      </w:r>
      <w:r>
        <w:t>s</w:t>
      </w:r>
      <w:r w:rsidR="00A64144">
        <w:t xml:space="preserve"> and Kruskal’s algorithms</w:t>
      </w:r>
    </w:p>
    <w:p w14:paraId="625CFCF8" w14:textId="50C6797F" w:rsidR="00A64144" w:rsidRDefault="00630018" w:rsidP="007D0716">
      <w:pPr>
        <w:pStyle w:val="Heading4"/>
      </w:pPr>
      <w:r>
        <w:t>Kruskal</w:t>
      </w:r>
      <w:r w:rsidR="00A64144">
        <w:t>’s</w:t>
      </w:r>
    </w:p>
    <w:p w14:paraId="320CCFA7" w14:textId="15C326BF" w:rsidR="00494DC2" w:rsidRPr="00D83367" w:rsidRDefault="00494DC2" w:rsidP="00D83367">
      <w:pPr>
        <w:rPr>
          <w:rStyle w:val="Strong"/>
        </w:rPr>
      </w:pPr>
      <w:r w:rsidRPr="00D83367">
        <w:rPr>
          <w:rStyle w:val="Strong"/>
        </w:rPr>
        <w:t>Question 1</w:t>
      </w:r>
    </w:p>
    <w:p w14:paraId="1F0DEB2D" w14:textId="6D994D46" w:rsidR="00494DC2" w:rsidRDefault="00494DC2" w:rsidP="00A64144">
      <w:r>
        <w:t>Find the length of the minimum spanning tree</w:t>
      </w:r>
      <w:r w:rsidR="000C4669">
        <w:t xml:space="preserve"> using </w:t>
      </w:r>
      <w:r w:rsidR="00EF3EEB">
        <w:t>Kruskal</w:t>
      </w:r>
      <w:r w:rsidR="000C4669">
        <w:t>’s algorithm</w:t>
      </w:r>
    </w:p>
    <w:p w14:paraId="3133C886" w14:textId="6143157D" w:rsidR="00A64144" w:rsidRDefault="001D36FA" w:rsidP="00A64144">
      <w:r w:rsidRPr="00277E95">
        <w:rPr>
          <w:noProof/>
        </w:rPr>
        <w:drawing>
          <wp:inline distT="0" distB="0" distL="0" distR="0" wp14:anchorId="659C47B5" wp14:editId="1E0E4F35">
            <wp:extent cx="2700000" cy="2851593"/>
            <wp:effectExtent l="0" t="0" r="5715" b="6350"/>
            <wp:docPr id="18" name="Picture 17" descr="A network diagram connecting towns with the following cost in $1000 to connect electricity&#10;Port Adelaide to Salisbury - 25&#10;Port Adelaide to Glenelg - 26&#10;Glenelg to Parkside - 27&#10;Glenelg to Aberfoyle Park - 26&#10;Aberfoyle Park to Parkside - 20&#10;Aberfoyle Park to Harndorf - 34&#10;Harndorf to Parkside - 28&#10;Harndorf to Golden Grove - 53&#10;Golden Grove to Salisbury - 11&#10;Golden Grove to Modbury - 13&#10;Modbury to Parkside - 35&#10;Modbury to Salisbury - 19">
              <a:extLst xmlns:a="http://schemas.openxmlformats.org/drawingml/2006/main">
                <a:ext uri="{FF2B5EF4-FFF2-40B4-BE49-F238E27FC236}">
                  <a16:creationId xmlns:a16="http://schemas.microsoft.com/office/drawing/2014/main" id="{7555CDF3-8DFD-3B73-69E3-F06193B37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etwork diagram connecting towns with the following cost in $1000 to connect electricity&#10;Port Adelaide to Salisbury - 25&#10;Port Adelaide to Glenelg - 26&#10;Glenelg to Parkside - 27&#10;Glenelg to Aberfoyle Park - 26&#10;Aberfoyle Park to Parkside - 20&#10;Aberfoyle Park to Harndorf - 34&#10;Harndorf to Parkside - 28&#10;Harndorf to Golden Grove - 53&#10;Golden Grove to Salisbury - 11&#10;Golden Grove to Modbury - 13&#10;Modbury to Parkside - 35&#10;Modbury to Salisbury - 19">
                      <a:extLst>
                        <a:ext uri="{FF2B5EF4-FFF2-40B4-BE49-F238E27FC236}">
                          <a16:creationId xmlns:a16="http://schemas.microsoft.com/office/drawing/2014/main" id="{7555CDF3-8DFD-3B73-69E3-F06193B37203}"/>
                        </a:ext>
                      </a:extLst>
                    </pic:cNvPr>
                    <pic:cNvPicPr>
                      <a:picLocks noChangeAspect="1"/>
                    </pic:cNvPicPr>
                  </pic:nvPicPr>
                  <pic:blipFill>
                    <a:blip r:embed="rId30"/>
                    <a:stretch>
                      <a:fillRect/>
                    </a:stretch>
                  </pic:blipFill>
                  <pic:spPr>
                    <a:xfrm>
                      <a:off x="0" y="0"/>
                      <a:ext cx="2700000" cy="2851593"/>
                    </a:xfrm>
                    <a:prstGeom prst="rect">
                      <a:avLst/>
                    </a:prstGeom>
                  </pic:spPr>
                </pic:pic>
              </a:graphicData>
            </a:graphic>
          </wp:inline>
        </w:drawing>
      </w:r>
    </w:p>
    <w:p w14:paraId="44CD16B1" w14:textId="7CECCAAD" w:rsidR="00494DC2" w:rsidRPr="00D83367" w:rsidRDefault="00494DC2" w:rsidP="00D83367">
      <w:pPr>
        <w:rPr>
          <w:rStyle w:val="Strong"/>
        </w:rPr>
      </w:pPr>
      <w:r w:rsidRPr="00D83367">
        <w:rPr>
          <w:rStyle w:val="Strong"/>
        </w:rPr>
        <w:t>Question 2</w:t>
      </w:r>
    </w:p>
    <w:p w14:paraId="5D2B2EEF" w14:textId="35B9F2EB" w:rsidR="00494DC2" w:rsidRDefault="00494DC2" w:rsidP="00A64144">
      <w:r>
        <w:t>Find the len</w:t>
      </w:r>
      <w:r w:rsidR="00033B34">
        <w:t>gth of the minimum spanning tree</w:t>
      </w:r>
      <w:r w:rsidR="000C4669">
        <w:t xml:space="preserve"> using </w:t>
      </w:r>
      <w:r w:rsidR="00EF3EEB">
        <w:t>Kruskal‘</w:t>
      </w:r>
      <w:r w:rsidR="000C4669">
        <w:t>s algorithm.</w:t>
      </w:r>
    </w:p>
    <w:p w14:paraId="7B66F884" w14:textId="1AB44E3C" w:rsidR="00033B34" w:rsidRDefault="00EF3EEB" w:rsidP="00A64144">
      <w:r w:rsidRPr="009465A4">
        <w:rPr>
          <w:noProof/>
        </w:rPr>
        <w:drawing>
          <wp:inline distT="0" distB="0" distL="0" distR="0" wp14:anchorId="122A027B" wp14:editId="4C0B61BE">
            <wp:extent cx="2109607" cy="2665007"/>
            <wp:effectExtent l="0" t="0" r="5080" b="2540"/>
            <wp:docPr id="45" name="Picture 44" descr="Both images are identical.&#10;Image of a network diagram with 10 vertices. Lengths on the following sides are&#10;A to B - 5&#10;A to J - 8&#10;B to C - 9&#10;B to E - 9&#10;C to D - 8&#10;D to E - 7&#10;E to F - 7&#10;E to I  - 3&#10;E to J - 4&#10;F to G - 9&#10;G to I - 8&#10;G to H - 8&#10;H to I - 6&#10;I to J - 2">
              <a:extLst xmlns:a="http://schemas.openxmlformats.org/drawingml/2006/main">
                <a:ext uri="{FF2B5EF4-FFF2-40B4-BE49-F238E27FC236}">
                  <a16:creationId xmlns:a16="http://schemas.microsoft.com/office/drawing/2014/main" id="{BF912A2F-890A-F8B3-4906-0DC23ADCD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Both images are identical.&#10;Image of a network diagram with 10 vertices. Lengths on the following sides are&#10;A to B - 5&#10;A to J - 8&#10;B to C - 9&#10;B to E - 9&#10;C to D - 8&#10;D to E - 7&#10;E to F - 7&#10;E to I  - 3&#10;E to J - 4&#10;F to G - 9&#10;G to I - 8&#10;G to H - 8&#10;H to I - 6&#10;I to J - 2">
                      <a:extLst>
                        <a:ext uri="{FF2B5EF4-FFF2-40B4-BE49-F238E27FC236}">
                          <a16:creationId xmlns:a16="http://schemas.microsoft.com/office/drawing/2014/main" id="{BF912A2F-890A-F8B3-4906-0DC23ADCDBA7}"/>
                        </a:ext>
                      </a:extLst>
                    </pic:cNvPr>
                    <pic:cNvPicPr>
                      <a:picLocks noChangeAspect="1"/>
                    </pic:cNvPicPr>
                  </pic:nvPicPr>
                  <pic:blipFill>
                    <a:blip r:embed="rId31"/>
                    <a:stretch>
                      <a:fillRect/>
                    </a:stretch>
                  </pic:blipFill>
                  <pic:spPr>
                    <a:xfrm>
                      <a:off x="0" y="0"/>
                      <a:ext cx="2115910" cy="2672970"/>
                    </a:xfrm>
                    <a:prstGeom prst="rect">
                      <a:avLst/>
                    </a:prstGeom>
                  </pic:spPr>
                </pic:pic>
              </a:graphicData>
            </a:graphic>
          </wp:inline>
        </w:drawing>
      </w:r>
    </w:p>
    <w:p w14:paraId="6CD26876" w14:textId="6EF0A0DD" w:rsidR="00A64144" w:rsidRDefault="00630018" w:rsidP="005343D5">
      <w:pPr>
        <w:pStyle w:val="Heading4"/>
      </w:pPr>
      <w:r>
        <w:lastRenderedPageBreak/>
        <w:t>Prim</w:t>
      </w:r>
      <w:r w:rsidR="00A64144">
        <w:t>’s</w:t>
      </w:r>
    </w:p>
    <w:p w14:paraId="51FF171A" w14:textId="729AC8B5" w:rsidR="000C4669" w:rsidRPr="00D83367" w:rsidRDefault="000C4669" w:rsidP="00D83367">
      <w:pPr>
        <w:rPr>
          <w:rStyle w:val="Strong"/>
        </w:rPr>
      </w:pPr>
      <w:r w:rsidRPr="00D83367">
        <w:rPr>
          <w:rStyle w:val="Strong"/>
        </w:rPr>
        <w:t xml:space="preserve">Question </w:t>
      </w:r>
      <w:r w:rsidR="005343D5" w:rsidRPr="00D83367">
        <w:rPr>
          <w:rStyle w:val="Strong"/>
        </w:rPr>
        <w:t>3</w:t>
      </w:r>
    </w:p>
    <w:p w14:paraId="42261437" w14:textId="1D73921D" w:rsidR="000C4669" w:rsidRDefault="000C4669" w:rsidP="000C4669">
      <w:r>
        <w:t xml:space="preserve">Find the length of the minimum spanning tree using </w:t>
      </w:r>
      <w:r w:rsidR="00EF3EEB">
        <w:t>Prim’</w:t>
      </w:r>
      <w:r>
        <w:t>s algorithm.</w:t>
      </w:r>
    </w:p>
    <w:p w14:paraId="0BAFC494" w14:textId="26E6C755" w:rsidR="00A64144" w:rsidRDefault="001D36FA" w:rsidP="00A64144">
      <w:r w:rsidRPr="00277E95">
        <w:rPr>
          <w:noProof/>
        </w:rPr>
        <w:drawing>
          <wp:inline distT="0" distB="0" distL="0" distR="0" wp14:anchorId="7E79C70A" wp14:editId="75DFCC9D">
            <wp:extent cx="3060000" cy="3231799"/>
            <wp:effectExtent l="0" t="0" r="7620" b="6985"/>
            <wp:docPr id="1799236603" name="Picture 17" descr="A network diagram connecting towns with the following cost in $1000 to connect electricity&#10;Port Adelaide to Salisbury - 25&#10;Port Adelaide to Glenelg - 26&#10;Glenelg to Parkside - 27&#10;Glenelg to Aberfoyle Park - 26&#10;Aberfoyle Park to Parkside - 20&#10;Aberfoyle Park to Harndorf - 34&#10;Harndorf to Parkside - 28&#10;Harndorf to Golden Grove - 53&#10;Golden Grove to Salisbury - 11&#10;Golden Grove to Modbury - 13&#10;Modbury to Parkside - 35&#10;Modbury to Salisbury - 19">
              <a:extLst xmlns:a="http://schemas.openxmlformats.org/drawingml/2006/main">
                <a:ext uri="{FF2B5EF4-FFF2-40B4-BE49-F238E27FC236}">
                  <a16:creationId xmlns:a16="http://schemas.microsoft.com/office/drawing/2014/main" id="{7555CDF3-8DFD-3B73-69E3-F06193B37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etwork diagram connecting towns with the following cost in $1000 to connect electricity&#10;Port Adelaide to Salisbury - 25&#10;Port Adelaide to Glenelg - 26&#10;Glenelg to Parkside - 27&#10;Glenelg to Aberfoyle Park - 26&#10;Aberfoyle Park to Parkside - 20&#10;Aberfoyle Park to Harndorf - 34&#10;Harndorf to Parkside - 28&#10;Harndorf to Golden Grove - 53&#10;Golden Grove to Salisbury - 11&#10;Golden Grove to Modbury - 13&#10;Modbury to Parkside - 35&#10;Modbury to Salisbury - 19">
                      <a:extLst>
                        <a:ext uri="{FF2B5EF4-FFF2-40B4-BE49-F238E27FC236}">
                          <a16:creationId xmlns:a16="http://schemas.microsoft.com/office/drawing/2014/main" id="{7555CDF3-8DFD-3B73-69E3-F06193B37203}"/>
                        </a:ext>
                      </a:extLst>
                    </pic:cNvPr>
                    <pic:cNvPicPr>
                      <a:picLocks noChangeAspect="1"/>
                    </pic:cNvPicPr>
                  </pic:nvPicPr>
                  <pic:blipFill>
                    <a:blip r:embed="rId30"/>
                    <a:stretch>
                      <a:fillRect/>
                    </a:stretch>
                  </pic:blipFill>
                  <pic:spPr>
                    <a:xfrm>
                      <a:off x="0" y="0"/>
                      <a:ext cx="3060000" cy="3231799"/>
                    </a:xfrm>
                    <a:prstGeom prst="rect">
                      <a:avLst/>
                    </a:prstGeom>
                  </pic:spPr>
                </pic:pic>
              </a:graphicData>
            </a:graphic>
          </wp:inline>
        </w:drawing>
      </w:r>
    </w:p>
    <w:p w14:paraId="79C3CF30" w14:textId="6243C527" w:rsidR="000C4669" w:rsidRPr="00D83367" w:rsidRDefault="000C4669" w:rsidP="00D83367">
      <w:pPr>
        <w:rPr>
          <w:rStyle w:val="Strong"/>
        </w:rPr>
      </w:pPr>
      <w:r w:rsidRPr="00D83367">
        <w:rPr>
          <w:rStyle w:val="Strong"/>
        </w:rPr>
        <w:t xml:space="preserve">Question </w:t>
      </w:r>
      <w:r w:rsidR="005343D5" w:rsidRPr="00D83367">
        <w:rPr>
          <w:rStyle w:val="Strong"/>
        </w:rPr>
        <w:t>4</w:t>
      </w:r>
    </w:p>
    <w:p w14:paraId="67F05E7E" w14:textId="1AB74FEE" w:rsidR="000C4669" w:rsidRDefault="000C4669" w:rsidP="000C4669">
      <w:r>
        <w:t xml:space="preserve">Find the length of the minimum spanning tree using </w:t>
      </w:r>
      <w:r w:rsidR="00EF3EEB">
        <w:t>Prim</w:t>
      </w:r>
      <w:r>
        <w:t>’s algorithm.</w:t>
      </w:r>
    </w:p>
    <w:p w14:paraId="7B43F967" w14:textId="7DD620C6" w:rsidR="000C4669" w:rsidRPr="00A64144" w:rsidRDefault="00EF3EEB" w:rsidP="00A64144">
      <w:r w:rsidRPr="00EF3EEB">
        <w:rPr>
          <w:noProof/>
        </w:rPr>
        <w:t xml:space="preserve"> </w:t>
      </w:r>
      <w:r w:rsidRPr="00CA5E7F">
        <w:rPr>
          <w:noProof/>
        </w:rPr>
        <w:drawing>
          <wp:inline distT="0" distB="0" distL="0" distR="0" wp14:anchorId="37BC5FFD" wp14:editId="6CCD207D">
            <wp:extent cx="3737113" cy="2898837"/>
            <wp:effectExtent l="0" t="0" r="0" b="0"/>
            <wp:docPr id="1263752049" name="Picture 1" descr="Network diagram with vertices A-I and weighted e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52049" name="Picture 1" descr="Network diagram with vertices A-I and weighted edges ."/>
                    <pic:cNvPicPr/>
                  </pic:nvPicPr>
                  <pic:blipFill>
                    <a:blip r:embed="rId32"/>
                    <a:stretch>
                      <a:fillRect/>
                    </a:stretch>
                  </pic:blipFill>
                  <pic:spPr>
                    <a:xfrm>
                      <a:off x="0" y="0"/>
                      <a:ext cx="3774568" cy="2927891"/>
                    </a:xfrm>
                    <a:prstGeom prst="rect">
                      <a:avLst/>
                    </a:prstGeom>
                  </pic:spPr>
                </pic:pic>
              </a:graphicData>
            </a:graphic>
          </wp:inline>
        </w:drawing>
      </w:r>
    </w:p>
    <w:p w14:paraId="0EC4BF90" w14:textId="3E2C262D" w:rsidR="003B0E4E" w:rsidRDefault="003B0E4E" w:rsidP="003B0E4E">
      <w:pPr>
        <w:pStyle w:val="Heading2"/>
      </w:pPr>
      <w:bookmarkStart w:id="3" w:name="_Appendix_C"/>
      <w:bookmarkEnd w:id="3"/>
      <w:r>
        <w:lastRenderedPageBreak/>
        <w:t xml:space="preserve">Appendix </w:t>
      </w:r>
      <w:r w:rsidR="00B435F9">
        <w:t>D</w:t>
      </w:r>
    </w:p>
    <w:p w14:paraId="2CF5B894" w14:textId="1895B264" w:rsidR="003B0E4E" w:rsidRDefault="00494DC2" w:rsidP="003B0E4E">
      <w:pPr>
        <w:pStyle w:val="Heading3"/>
      </w:pPr>
      <w:r>
        <w:t>Minimum spanning trees</w:t>
      </w:r>
    </w:p>
    <w:p w14:paraId="0B9B6721" w14:textId="3597F5F4" w:rsidR="0081432C" w:rsidRDefault="00751658" w:rsidP="00136082">
      <w:r>
        <w:t>Use a highlighter to mark the</w:t>
      </w:r>
      <w:r w:rsidR="00E17AE7">
        <w:t xml:space="preserve"> minimum spanning tree</w:t>
      </w:r>
      <w:r>
        <w:t xml:space="preserve"> and calculate the minimum </w:t>
      </w:r>
      <w:r w:rsidR="00F46CC5">
        <w:t>distance</w:t>
      </w:r>
      <w:r w:rsidR="00CA5E7F">
        <w:t>.</w:t>
      </w:r>
    </w:p>
    <w:tbl>
      <w:tblPr>
        <w:tblStyle w:val="TableGrid"/>
        <w:tblW w:w="0" w:type="auto"/>
        <w:tblInd w:w="-5" w:type="dxa"/>
        <w:tblLayout w:type="fixed"/>
        <w:tblLook w:val="04A0" w:firstRow="1" w:lastRow="0" w:firstColumn="1" w:lastColumn="0" w:noHBand="0" w:noVBand="1"/>
        <w:tblDescription w:val="The table is used to arrange the network diagrams that need to have a minimum spanning tree drawn on them."/>
      </w:tblPr>
      <w:tblGrid>
        <w:gridCol w:w="4813"/>
        <w:gridCol w:w="4813"/>
      </w:tblGrid>
      <w:tr w:rsidR="00A9652D" w14:paraId="1967133E" w14:textId="77777777" w:rsidTr="001F7CE1">
        <w:trPr>
          <w:trHeight w:val="3846"/>
        </w:trPr>
        <w:tc>
          <w:tcPr>
            <w:tcW w:w="4813" w:type="dxa"/>
          </w:tcPr>
          <w:p w14:paraId="52107780" w14:textId="61F745EB" w:rsidR="0033711C" w:rsidRDefault="00D439AA" w:rsidP="00497829">
            <w:pPr>
              <w:pStyle w:val="ListBullet"/>
              <w:numPr>
                <w:ilvl w:val="0"/>
                <w:numId w:val="0"/>
              </w:numPr>
              <w:ind w:left="-252"/>
            </w:pPr>
            <w:r w:rsidRPr="00AC3040">
              <w:rPr>
                <w:noProof/>
              </w:rPr>
              <w:drawing>
                <wp:anchor distT="0" distB="0" distL="114300" distR="114300" simplePos="0" relativeHeight="251658241" behindDoc="0" locked="0" layoutInCell="1" allowOverlap="1" wp14:anchorId="66423624" wp14:editId="5C849DC0">
                  <wp:simplePos x="0" y="0"/>
                  <wp:positionH relativeFrom="column">
                    <wp:posOffset>-64948</wp:posOffset>
                  </wp:positionH>
                  <wp:positionV relativeFrom="paragraph">
                    <wp:posOffset>73101</wp:posOffset>
                  </wp:positionV>
                  <wp:extent cx="2987675" cy="2135346"/>
                  <wp:effectExtent l="0" t="0" r="3175" b="0"/>
                  <wp:wrapThrough wrapText="bothSides">
                    <wp:wrapPolygon edited="0">
                      <wp:start x="0" y="0"/>
                      <wp:lineTo x="0" y="21394"/>
                      <wp:lineTo x="21485" y="21394"/>
                      <wp:lineTo x="21485" y="0"/>
                      <wp:lineTo x="0" y="0"/>
                    </wp:wrapPolygon>
                  </wp:wrapThrough>
                  <wp:docPr id="1090480995" name="Picture 1" descr="A weighted network diagram with 10 vertices labelled A, B, C, E, F, G, H, I, J and K.&#10;&#10;Along the top row:&#10;A is connected to B with weight 21.&#10;B is connected to C with weight 15.&#10;Along the middle row:&#10;H is connected to G with weight 13.&#10;G is connected to F with weight 11.&#10;F is connected to E with weight 11.&#10;Along the bottom row:&#10;I is connected to J with weight 13.&#10;J is connected to K with weight 9.&#10;Vertical connections on the left side:&#10;A is connected to H with weight 8.&#10;H is connected to I with weight 10.&#10;Diagonal connections:&#10;A is connected diagonally down-right to G with weight 17.&#10;B is connected diagonally down-right to F with weight 14.&#10;C is connected diagonally down-right to E with weight 23.&#10;H is connected diagonally down-right to J with weight 19.&#10;G is connected diagonally down-right to K with weight 20.&#10;K is connected diagonally up-right to E with weight 21.&#10;&#10;The diagram forms a layered network with three horizontal levels and several diagonal links connecting th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80995" name="Picture 1" descr="A weighted network diagram with 10 vertices labelled A, B, C, E, F, G, H, I, J and K.&#10;&#10;Along the top row:&#10;A is connected to B with weight 21.&#10;B is connected to C with weight 15.&#10;Along the middle row:&#10;H is connected to G with weight 13.&#10;G is connected to F with weight 11.&#10;F is connected to E with weight 11.&#10;Along the bottom row:&#10;I is connected to J with weight 13.&#10;J is connected to K with weight 9.&#10;Vertical connections on the left side:&#10;A is connected to H with weight 8.&#10;H is connected to I with weight 10.&#10;Diagonal connections:&#10;A is connected diagonally down-right to G with weight 17.&#10;B is connected diagonally down-right to F with weight 14.&#10;C is connected diagonally down-right to E with weight 23.&#10;H is connected diagonally down-right to J with weight 19.&#10;G is connected diagonally down-right to K with weight 20.&#10;K is connected diagonally up-right to E with weight 21.&#10;&#10;The diagram forms a layered network with three horizontal levels and several diagonal links connecting the levels."/>
                          <pic:cNvPicPr/>
                        </pic:nvPicPr>
                        <pic:blipFill>
                          <a:blip r:embed="rId33">
                            <a:extLst>
                              <a:ext uri="{28A0092B-C50C-407E-A947-70E740481C1C}">
                                <a14:useLocalDpi xmlns:a14="http://schemas.microsoft.com/office/drawing/2010/main" val="0"/>
                              </a:ext>
                            </a:extLst>
                          </a:blip>
                          <a:stretch>
                            <a:fillRect/>
                          </a:stretch>
                        </pic:blipFill>
                        <pic:spPr>
                          <a:xfrm>
                            <a:off x="0" y="0"/>
                            <a:ext cx="2987675" cy="2135346"/>
                          </a:xfrm>
                          <a:prstGeom prst="rect">
                            <a:avLst/>
                          </a:prstGeom>
                        </pic:spPr>
                      </pic:pic>
                    </a:graphicData>
                  </a:graphic>
                </wp:anchor>
              </w:drawing>
            </w:r>
          </w:p>
        </w:tc>
        <w:tc>
          <w:tcPr>
            <w:tcW w:w="4813" w:type="dxa"/>
          </w:tcPr>
          <w:p w14:paraId="5CC55552" w14:textId="673F57D7" w:rsidR="00C45C47" w:rsidRDefault="00C45C47" w:rsidP="00C45C47">
            <w:pPr>
              <w:pStyle w:val="ListBullet"/>
              <w:numPr>
                <w:ilvl w:val="0"/>
                <w:numId w:val="0"/>
              </w:numPr>
              <w:spacing w:before="0"/>
            </w:pPr>
            <w:r w:rsidRPr="00C45C47">
              <w:rPr>
                <w:noProof/>
              </w:rPr>
              <w:drawing>
                <wp:inline distT="0" distB="0" distL="0" distR="0" wp14:anchorId="0419C5F9" wp14:editId="51EC2618">
                  <wp:extent cx="2919095" cy="2366010"/>
                  <wp:effectExtent l="0" t="0" r="0" b="0"/>
                  <wp:docPr id="1918987504" name="Picture 1" descr="A weighted network diagram with 10 vertices labelled A, B, C, E, F, G, H, I, J and K arranged in three horizontal levels.&#10;&#10;Top row:&#10;A is connected to B with weight 21.&#10;B is connected to C with weight 15.&#10;Middle row:&#10;H is connected to G with weight 13.&#10;G is connected to F with weight 11.&#10;F is connected to E with weight 11.&#10;Bottom row:&#10;I is connected to J with weight 13.&#10;J is connected to K with weight 9.&#10;Vertical connections on the left:&#10;A is connected to H with weight 8.&#10;H is connected to I with weight 10.&#10;Diagonal connections:&#10;H is connected diagonally up-right to B with weight 18.&#10;B is connected diagonally down-right to F with weight 14.&#10;C is connected diagonally down-right to E with weight 23.&#10;H is connected diagonally down-right to J with weight 19.&#10;J is connected diagonally up-right to F with weight 18.&#10;K is connected diagonally up-right to E with weight 21.&#10;&#10;The network forms a layered structure with horizontal, vertical and diagonal weight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87504" name="Picture 1" descr="A weighted network diagram with 10 vertices labelled A, B, C, E, F, G, H, I, J and K arranged in three horizontal levels.&#10;&#10;Top row:&#10;A is connected to B with weight 21.&#10;B is connected to C with weight 15.&#10;Middle row:&#10;H is connected to G with weight 13.&#10;G is connected to F with weight 11.&#10;F is connected to E with weight 11.&#10;Bottom row:&#10;I is connected to J with weight 13.&#10;J is connected to K with weight 9.&#10;Vertical connections on the left:&#10;A is connected to H with weight 8.&#10;H is connected to I with weight 10.&#10;Diagonal connections:&#10;H is connected diagonally up-right to B with weight 18.&#10;B is connected diagonally down-right to F with weight 14.&#10;C is connected diagonally down-right to E with weight 23.&#10;H is connected diagonally down-right to J with weight 19.&#10;J is connected diagonally up-right to F with weight 18.&#10;K is connected diagonally up-right to E with weight 21.&#10;&#10;The network forms a layered structure with horizontal, vertical and diagonal weighted edges."/>
                          <pic:cNvPicPr/>
                        </pic:nvPicPr>
                        <pic:blipFill>
                          <a:blip r:embed="rId34"/>
                          <a:stretch>
                            <a:fillRect/>
                          </a:stretch>
                        </pic:blipFill>
                        <pic:spPr>
                          <a:xfrm>
                            <a:off x="0" y="0"/>
                            <a:ext cx="2919095" cy="2366010"/>
                          </a:xfrm>
                          <a:prstGeom prst="rect">
                            <a:avLst/>
                          </a:prstGeom>
                        </pic:spPr>
                      </pic:pic>
                    </a:graphicData>
                  </a:graphic>
                </wp:inline>
              </w:drawing>
            </w:r>
          </w:p>
        </w:tc>
      </w:tr>
      <w:tr w:rsidR="00A9652D" w14:paraId="30A23249" w14:textId="77777777" w:rsidTr="001F7CE1">
        <w:trPr>
          <w:trHeight w:val="3846"/>
        </w:trPr>
        <w:tc>
          <w:tcPr>
            <w:tcW w:w="4813" w:type="dxa"/>
          </w:tcPr>
          <w:p w14:paraId="2259ECF2" w14:textId="7540830D" w:rsidR="0033711C" w:rsidRDefault="00FE5DD9" w:rsidP="0081432C">
            <w:pPr>
              <w:pStyle w:val="ListBullet"/>
              <w:numPr>
                <w:ilvl w:val="0"/>
                <w:numId w:val="0"/>
              </w:numPr>
            </w:pPr>
            <w:r w:rsidRPr="00F86EE5">
              <w:rPr>
                <w:noProof/>
              </w:rPr>
              <w:drawing>
                <wp:anchor distT="0" distB="0" distL="114300" distR="114300" simplePos="0" relativeHeight="251658240" behindDoc="0" locked="0" layoutInCell="1" allowOverlap="1" wp14:anchorId="498F7BDF" wp14:editId="4EA66B45">
                  <wp:simplePos x="0" y="0"/>
                  <wp:positionH relativeFrom="column">
                    <wp:posOffset>198755</wp:posOffset>
                  </wp:positionH>
                  <wp:positionV relativeFrom="paragraph">
                    <wp:posOffset>24130</wp:posOffset>
                  </wp:positionV>
                  <wp:extent cx="2063750" cy="2332990"/>
                  <wp:effectExtent l="0" t="0" r="0" b="0"/>
                  <wp:wrapThrough wrapText="bothSides">
                    <wp:wrapPolygon edited="0">
                      <wp:start x="0" y="0"/>
                      <wp:lineTo x="0" y="21341"/>
                      <wp:lineTo x="21334" y="21341"/>
                      <wp:lineTo x="21334" y="0"/>
                      <wp:lineTo x="0" y="0"/>
                    </wp:wrapPolygon>
                  </wp:wrapThrough>
                  <wp:docPr id="1930405524" name="Picture 1" descr="A weighted network diagram arranged as a 3 by 3 grid with vertices labelled B, C, D on the top row; G, F, E on the middle row; and J, K, L on the bottom row.&#10;&#10;Horizontal connections:&#10;&#10;B to C has weight 15.&#10;C to D has weight 12.&#10;G to F has weight 11.&#10;F to E has weight 11.&#10;J to K has weight 9.&#10;K to L has weight 14.&#10;&#10;Vertical connections:&#10;&#10;B to G has weight 7.&#10;G to J has weight 8.&#10;C to F has weight 7.&#10;F to K has weight 7.&#10;D to E has weight 8.&#10;E to L has weight 13.&#10;&#10;Diagonal connections:&#10;&#10;B is connected diagonally down-right to F with weight 14.&#10;J is connected diagonally up-right to F with weight 18.&#10;F is connected diagonally up-right to D with weight 16.&#10;K is connected diagonally up-right to E with weight 21.&#10;&#10;The central vertex F connects to all four surrounding middle vertices and also connects diagonally to corners, creating multiple possible paths through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05524" name="Picture 1" descr="A weighted network diagram arranged as a 3 by 3 grid with vertices labelled B, C, D on the top row; G, F, E on the middle row; and J, K, L on the bottom row.&#10;&#10;Horizontal connections:&#10;&#10;B to C has weight 15.&#10;C to D has weight 12.&#10;G to F has weight 11.&#10;F to E has weight 11.&#10;J to K has weight 9.&#10;K to L has weight 14.&#10;&#10;Vertical connections:&#10;&#10;B to G has weight 7.&#10;G to J has weight 8.&#10;C to F has weight 7.&#10;F to K has weight 7.&#10;D to E has weight 8.&#10;E to L has weight 13.&#10;&#10;Diagonal connections:&#10;&#10;B is connected diagonally down-right to F with weight 14.&#10;J is connected diagonally up-right to F with weight 18.&#10;F is connected diagonally up-right to D with weight 16.&#10;K is connected diagonally up-right to E with weight 21.&#10;&#10;The central vertex F connects to all four surrounding middle vertices and also connects diagonally to corners, creating multiple possible paths through the network."/>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3750" cy="2332990"/>
                          </a:xfrm>
                          <a:prstGeom prst="rect">
                            <a:avLst/>
                          </a:prstGeom>
                        </pic:spPr>
                      </pic:pic>
                    </a:graphicData>
                  </a:graphic>
                  <wp14:sizeRelH relativeFrom="margin">
                    <wp14:pctWidth>0</wp14:pctWidth>
                  </wp14:sizeRelH>
                  <wp14:sizeRelV relativeFrom="margin">
                    <wp14:pctHeight>0</wp14:pctHeight>
                  </wp14:sizeRelV>
                </wp:anchor>
              </w:drawing>
            </w:r>
          </w:p>
        </w:tc>
        <w:tc>
          <w:tcPr>
            <w:tcW w:w="4813" w:type="dxa"/>
          </w:tcPr>
          <w:p w14:paraId="6EE3B4F6" w14:textId="5213E6AE" w:rsidR="0033711C" w:rsidRDefault="00747426" w:rsidP="0081432C">
            <w:pPr>
              <w:pStyle w:val="ListBullet"/>
              <w:numPr>
                <w:ilvl w:val="0"/>
                <w:numId w:val="0"/>
              </w:numPr>
            </w:pPr>
            <w:r w:rsidRPr="00747426">
              <w:rPr>
                <w:noProof/>
              </w:rPr>
              <w:drawing>
                <wp:inline distT="0" distB="0" distL="0" distR="0" wp14:anchorId="60858ADC" wp14:editId="74382994">
                  <wp:extent cx="2762097" cy="2179314"/>
                  <wp:effectExtent l="0" t="0" r="635" b="0"/>
                  <wp:docPr id="1168292628" name="Picture 1" descr="A weighted network diagram with 10 vertices labelled B, C, D, E, F, G, H, J, K and L arranged across three horizontal levels.&#10;&#10;Top row:&#10;&#10;B is connected to C with weight 15.&#10;C is connected to D with weight 12.&#10;&#10;Middle row:&#10;&#10;H is connected to G with weight 13.&#10;G is connected to F with weight 11.&#10;F is connected to E with weight 11.&#10;&#10;Bottom row:&#10;&#10;J is connected to K with weight 9.&#10;K is connected to L with weight 14.&#10;&#10;Vertical connections:&#10;&#10;B is connected vertically down to G with weight 7.&#10;G is connected vertically down to J with weight 8.&#10;C is connected vertically down to F with weight 7.&#10;F is connected vertically down to K with weight 7.&#10;&#10;Diagonal connections:&#10;&#10;B is connected diagonally down-right to F with weight 14.&#10;C is connected diagonally down-right to E with weight 14.&#10;H is connected diagonally down-right to J with weight 19.&#10;G is connected diagonally down-right to K with weight 20.&#10;K is connected diagonally up-right to E with weight 21.&#10;&#10;The network forms an interconnected structure with horizontal, vertical and diagonal weighted edges, allowing multiple pathways between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92628" name="Picture 1" descr="A weighted network diagram with 10 vertices labelled B, C, D, E, F, G, H, J, K and L arranged across three horizontal levels.&#10;&#10;Top row:&#10;&#10;B is connected to C with weight 15.&#10;C is connected to D with weight 12.&#10;&#10;Middle row:&#10;&#10;H is connected to G with weight 13.&#10;G is connected to F with weight 11.&#10;F is connected to E with weight 11.&#10;&#10;Bottom row:&#10;&#10;J is connected to K with weight 9.&#10;K is connected to L with weight 14.&#10;&#10;Vertical connections:&#10;&#10;B is connected vertically down to G with weight 7.&#10;G is connected vertically down to J with weight 8.&#10;C is connected vertically down to F with weight 7.&#10;F is connected vertically down to K with weight 7.&#10;&#10;Diagonal connections:&#10;&#10;B is connected diagonally down-right to F with weight 14.&#10;C is connected diagonally down-right to E with weight 14.&#10;H is connected diagonally down-right to J with weight 19.&#10;G is connected diagonally down-right to K with weight 20.&#10;K is connected diagonally up-right to E with weight 21.&#10;&#10;The network forms an interconnected structure with horizontal, vertical and diagonal weighted edges, allowing multiple pathways between vertices."/>
                          <pic:cNvPicPr/>
                        </pic:nvPicPr>
                        <pic:blipFill>
                          <a:blip r:embed="rId36"/>
                          <a:stretch>
                            <a:fillRect/>
                          </a:stretch>
                        </pic:blipFill>
                        <pic:spPr>
                          <a:xfrm>
                            <a:off x="0" y="0"/>
                            <a:ext cx="2787513" cy="2199368"/>
                          </a:xfrm>
                          <a:prstGeom prst="rect">
                            <a:avLst/>
                          </a:prstGeom>
                        </pic:spPr>
                      </pic:pic>
                    </a:graphicData>
                  </a:graphic>
                </wp:inline>
              </w:drawing>
            </w:r>
          </w:p>
        </w:tc>
      </w:tr>
      <w:tr w:rsidR="00A9652D" w14:paraId="3D5F13FA" w14:textId="77777777" w:rsidTr="001F7CE1">
        <w:trPr>
          <w:trHeight w:val="3846"/>
        </w:trPr>
        <w:tc>
          <w:tcPr>
            <w:tcW w:w="4813" w:type="dxa"/>
          </w:tcPr>
          <w:p w14:paraId="596FEA2B" w14:textId="0E2EC9A0" w:rsidR="0033711C" w:rsidRDefault="00A06737" w:rsidP="0081432C">
            <w:pPr>
              <w:pStyle w:val="ListBullet"/>
              <w:numPr>
                <w:ilvl w:val="0"/>
                <w:numId w:val="0"/>
              </w:numPr>
            </w:pPr>
            <w:r w:rsidRPr="00A06737">
              <w:rPr>
                <w:noProof/>
              </w:rPr>
              <w:drawing>
                <wp:inline distT="0" distB="0" distL="0" distR="0" wp14:anchorId="33F9BBAB" wp14:editId="12EAFC72">
                  <wp:extent cx="2734818" cy="2147833"/>
                  <wp:effectExtent l="0" t="0" r="8890" b="5080"/>
                  <wp:docPr id="2039871717" name="Picture 1" descr=" A weighted network diagram with 10 vertices labelled B, C, D, E, F, G, H, J, K and L arranged across three horizontal levels.&#10;&#10;Top row:&#10;&#10;B is connected to C with weight 15.&#10;C is connected to D with weight 12.&#10;&#10;Middle row:&#10;&#10;H is connected to G with weight 13.&#10;G is connected to F with weight 11.&#10;F is connected to E with weight 11.&#10;&#10;Bottom row:&#10;&#10;J is connected to K with weight 9.&#10;K is connected to L with weight 14.&#10;&#10;Vertical connections:&#10;&#10;C is connected vertically down to F with weight 7.&#10;F is connected vertically down to K with weight 7.&#10;&#10;Diagonal connections:&#10;&#10;H is connected diagonally up-right to B with weight 18.&#10;B is connected diagonally down-right to F with weight 14.&#10;J is connected diagonally up-right to F with weight 18.&#10;F is connected diagonally up-right to D with weight 16.&#10;F is connected diagonally down-right to L with weight 24.&#10;H is connected diagonally down-right to J with weight 19.&#10;&#10;The central vertex F acts as a hub, connecting multiple horizontal, vertical and diagonal pathways throughout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1717" name="Picture 1" descr=" A weighted network diagram with 10 vertices labelled B, C, D, E, F, G, H, J, K and L arranged across three horizontal levels.&#10;&#10;Top row:&#10;&#10;B is connected to C with weight 15.&#10;C is connected to D with weight 12.&#10;&#10;Middle row:&#10;&#10;H is connected to G with weight 13.&#10;G is connected to F with weight 11.&#10;F is connected to E with weight 11.&#10;&#10;Bottom row:&#10;&#10;J is connected to K with weight 9.&#10;K is connected to L with weight 14.&#10;&#10;Vertical connections:&#10;&#10;C is connected vertically down to F with weight 7.&#10;F is connected vertically down to K with weight 7.&#10;&#10;Diagonal connections:&#10;&#10;H is connected diagonally up-right to B with weight 18.&#10;B is connected diagonally down-right to F with weight 14.&#10;J is connected diagonally up-right to F with weight 18.&#10;F is connected diagonally up-right to D with weight 16.&#10;F is connected diagonally down-right to L with weight 24.&#10;H is connected diagonally down-right to J with weight 19.&#10;&#10;The central vertex F acts as a hub, connecting multiple horizontal, vertical and diagonal pathways throughout the network."/>
                          <pic:cNvPicPr/>
                        </pic:nvPicPr>
                        <pic:blipFill>
                          <a:blip r:embed="rId37"/>
                          <a:stretch>
                            <a:fillRect/>
                          </a:stretch>
                        </pic:blipFill>
                        <pic:spPr>
                          <a:xfrm>
                            <a:off x="0" y="0"/>
                            <a:ext cx="2761389" cy="2168701"/>
                          </a:xfrm>
                          <a:prstGeom prst="rect">
                            <a:avLst/>
                          </a:prstGeom>
                        </pic:spPr>
                      </pic:pic>
                    </a:graphicData>
                  </a:graphic>
                </wp:inline>
              </w:drawing>
            </w:r>
          </w:p>
        </w:tc>
        <w:tc>
          <w:tcPr>
            <w:tcW w:w="4813" w:type="dxa"/>
          </w:tcPr>
          <w:p w14:paraId="357750AF" w14:textId="17AF58A7" w:rsidR="0033711C" w:rsidRDefault="006D37FE" w:rsidP="0081432C">
            <w:pPr>
              <w:pStyle w:val="ListBullet"/>
              <w:numPr>
                <w:ilvl w:val="0"/>
                <w:numId w:val="0"/>
              </w:numPr>
            </w:pPr>
            <w:r w:rsidRPr="006D37FE">
              <w:rPr>
                <w:noProof/>
              </w:rPr>
              <w:drawing>
                <wp:inline distT="0" distB="0" distL="0" distR="0" wp14:anchorId="3CE8B883" wp14:editId="033EA8F2">
                  <wp:extent cx="2898994" cy="2151380"/>
                  <wp:effectExtent l="0" t="0" r="0" b="1270"/>
                  <wp:docPr id="946751601" name="Picture 1" descr=" A weighted network diagram with 11 vertices labelled A, B, C, D, E, F, G, H, J and K arranged across three horizontal levels.&#10;&#10;Top row:&#10;&#10;A is on the far left.&#10;B is connected to C with weight 15.&#10;C is connected to D with weight 12.&#10;&#10;Middle row:&#10;&#10;H is connected to G with weight 13.&#10;G is connected to F with weight 11.&#10;F is connected to E with weight 11.&#10;&#10;Bottom row:&#10;&#10;J is connected to K with weight 9.&#10;&#10;Vertical connections:&#10;&#10;A is connected vertically down to H with weight 8.&#10;B is connected vertically down to G with weight 7.&#10;F is connected vertically down to K with weight 7.&#10;D is connected vertically down to E with weight 8.&#10;&#10;Diagonal connections:&#10;&#10;A is connected diagonally down-right to G with weight 17.&#10;B is connected diagonally down-right to F with weight 14.&#10;F is connected diagonally up-right to D with weight 16.&#10;H is connected diagonally down-right to J with weight 19.&#10;J is connected diagonally up-right to F with weight 18.&#10;K is connected diagonally up-right to E with weight 21.&#10;&#10;The network contains a combination of horizontal, vertical and diagonal weighted edges, with vertex F acting as a central connection point between several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1601" name="Picture 1" descr=" A weighted network diagram with 11 vertices labelled A, B, C, D, E, F, G, H, J and K arranged across three horizontal levels.&#10;&#10;Top row:&#10;&#10;A is on the far left.&#10;B is connected to C with weight 15.&#10;C is connected to D with weight 12.&#10;&#10;Middle row:&#10;&#10;H is connected to G with weight 13.&#10;G is connected to F with weight 11.&#10;F is connected to E with weight 11.&#10;&#10;Bottom row:&#10;&#10;J is connected to K with weight 9.&#10;&#10;Vertical connections:&#10;&#10;A is connected vertically down to H with weight 8.&#10;B is connected vertically down to G with weight 7.&#10;F is connected vertically down to K with weight 7.&#10;D is connected vertically down to E with weight 8.&#10;&#10;Diagonal connections:&#10;&#10;A is connected diagonally down-right to G with weight 17.&#10;B is connected diagonally down-right to F with weight 14.&#10;F is connected diagonally up-right to D with weight 16.&#10;H is connected diagonally down-right to J with weight 19.&#10;J is connected diagonally up-right to F with weight 18.&#10;K is connected diagonally up-right to E with weight 21.&#10;&#10;The network contains a combination of horizontal, vertical and diagonal weighted edges, with vertex F acting as a central connection point between several pathways."/>
                          <pic:cNvPicPr/>
                        </pic:nvPicPr>
                        <pic:blipFill>
                          <a:blip r:embed="rId38"/>
                          <a:stretch>
                            <a:fillRect/>
                          </a:stretch>
                        </pic:blipFill>
                        <pic:spPr>
                          <a:xfrm>
                            <a:off x="0" y="0"/>
                            <a:ext cx="2923895" cy="2169859"/>
                          </a:xfrm>
                          <a:prstGeom prst="rect">
                            <a:avLst/>
                          </a:prstGeom>
                        </pic:spPr>
                      </pic:pic>
                    </a:graphicData>
                  </a:graphic>
                </wp:inline>
              </w:drawing>
            </w:r>
          </w:p>
        </w:tc>
      </w:tr>
    </w:tbl>
    <w:p w14:paraId="11B00D58" w14:textId="77777777" w:rsidR="00870924" w:rsidRDefault="00870924" w:rsidP="005003FA">
      <w:pPr>
        <w:pStyle w:val="Heading2"/>
        <w:sectPr w:rsidR="00870924" w:rsidSect="00870924">
          <w:pgSz w:w="11906" w:h="16838"/>
          <w:pgMar w:top="1128" w:right="1134" w:bottom="1134" w:left="1134" w:header="488" w:footer="535" w:gutter="0"/>
          <w:cols w:space="708"/>
          <w:titlePg/>
          <w:docGrid w:linePitch="360"/>
        </w:sectPr>
      </w:pPr>
    </w:p>
    <w:p w14:paraId="6F892DB9" w14:textId="69C535A1" w:rsidR="005003FA" w:rsidRDefault="005003FA" w:rsidP="005003FA">
      <w:pPr>
        <w:pStyle w:val="Heading2"/>
      </w:pPr>
      <w:bookmarkStart w:id="4" w:name="_Appendix_D"/>
      <w:bookmarkEnd w:id="4"/>
      <w:r>
        <w:lastRenderedPageBreak/>
        <w:t xml:space="preserve">Appendix </w:t>
      </w:r>
      <w:r w:rsidR="00B435F9">
        <w:t>E</w:t>
      </w:r>
    </w:p>
    <w:p w14:paraId="7CABF363" w14:textId="74D66E53" w:rsidR="005003FA" w:rsidRDefault="005003FA" w:rsidP="005003FA">
      <w:pPr>
        <w:pStyle w:val="Heading3"/>
      </w:pPr>
      <w:r>
        <w:t>Glossary of terms</w:t>
      </w:r>
      <w:r w:rsidR="007172AE">
        <w:t xml:space="preserve"> and conditions</w:t>
      </w:r>
    </w:p>
    <w:tbl>
      <w:tblPr>
        <w:tblStyle w:val="Tableheader"/>
        <w:tblW w:w="0" w:type="auto"/>
        <w:tblLook w:val="04A0" w:firstRow="1" w:lastRow="0" w:firstColumn="1" w:lastColumn="0" w:noHBand="0" w:noVBand="1"/>
        <w:tblDescription w:val="A table used to help students learn the terminology with columns that are the term, a picture for students to draw on, the definition and any other notes they wish to make."/>
      </w:tblPr>
      <w:tblGrid>
        <w:gridCol w:w="2689"/>
        <w:gridCol w:w="3543"/>
        <w:gridCol w:w="3828"/>
        <w:gridCol w:w="4116"/>
      </w:tblGrid>
      <w:tr w:rsidR="00824CC4" w14:paraId="7C661357" w14:textId="77777777" w:rsidTr="00034712">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89" w:type="dxa"/>
          </w:tcPr>
          <w:p w14:paraId="1EC38865" w14:textId="51437790" w:rsidR="0098072E" w:rsidRPr="00BD0625" w:rsidRDefault="0098072E" w:rsidP="005003FA">
            <w:pPr>
              <w:rPr>
                <w:bCs/>
              </w:rPr>
            </w:pPr>
            <w:r w:rsidRPr="00BD0625">
              <w:rPr>
                <w:bCs/>
              </w:rPr>
              <w:t>Term</w:t>
            </w:r>
          </w:p>
        </w:tc>
        <w:tc>
          <w:tcPr>
            <w:tcW w:w="3543" w:type="dxa"/>
          </w:tcPr>
          <w:p w14:paraId="4E543B8B" w14:textId="0212D7D5" w:rsidR="0098072E" w:rsidRDefault="00392492" w:rsidP="005003FA">
            <w:pPr>
              <w:cnfStyle w:val="100000000000" w:firstRow="1" w:lastRow="0" w:firstColumn="0" w:lastColumn="0" w:oddVBand="0" w:evenVBand="0" w:oddHBand="0" w:evenHBand="0" w:firstRowFirstColumn="0" w:firstRowLastColumn="0" w:lastRowFirstColumn="0" w:lastRowLastColumn="0"/>
            </w:pPr>
            <w:r>
              <w:t>Network</w:t>
            </w:r>
          </w:p>
        </w:tc>
        <w:tc>
          <w:tcPr>
            <w:tcW w:w="3828" w:type="dxa"/>
          </w:tcPr>
          <w:p w14:paraId="107D2DD3" w14:textId="63E1BDB3" w:rsidR="0098072E" w:rsidRDefault="00034712" w:rsidP="005003FA">
            <w:pPr>
              <w:cnfStyle w:val="100000000000" w:firstRow="1" w:lastRow="0" w:firstColumn="0" w:lastColumn="0" w:oddVBand="0" w:evenVBand="0" w:oddHBand="0" w:evenHBand="0" w:firstRowFirstColumn="0" w:firstRowLastColumn="0" w:lastRowFirstColumn="0" w:lastRowLastColumn="0"/>
            </w:pPr>
            <w:r>
              <w:t>Definition</w:t>
            </w:r>
          </w:p>
        </w:tc>
        <w:tc>
          <w:tcPr>
            <w:tcW w:w="4116" w:type="dxa"/>
          </w:tcPr>
          <w:p w14:paraId="2D53A177" w14:textId="0AAD673C" w:rsidR="0098072E" w:rsidRDefault="00034712" w:rsidP="005003FA">
            <w:pPr>
              <w:cnfStyle w:val="100000000000" w:firstRow="1" w:lastRow="0" w:firstColumn="0" w:lastColumn="0" w:oddVBand="0" w:evenVBand="0" w:oddHBand="0" w:evenHBand="0" w:firstRowFirstColumn="0" w:firstRowLastColumn="0" w:lastRowFirstColumn="0" w:lastRowLastColumn="0"/>
            </w:pPr>
            <w:r>
              <w:t>Notes</w:t>
            </w:r>
          </w:p>
        </w:tc>
      </w:tr>
      <w:tr w:rsidR="00824CC4" w14:paraId="31002470" w14:textId="77777777" w:rsidTr="004F635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7300EAE3" w14:textId="3C77FC2D" w:rsidR="0098072E" w:rsidRDefault="00034712" w:rsidP="005003FA">
            <w:r>
              <w:t>Path</w:t>
            </w:r>
          </w:p>
        </w:tc>
        <w:tc>
          <w:tcPr>
            <w:tcW w:w="3543" w:type="dxa"/>
          </w:tcPr>
          <w:p w14:paraId="053FF117" w14:textId="3D23CA86" w:rsidR="0098072E" w:rsidRDefault="00824CC4" w:rsidP="005003FA">
            <w:pPr>
              <w:cnfStyle w:val="000000100000" w:firstRow="0" w:lastRow="0" w:firstColumn="0" w:lastColumn="0" w:oddVBand="0" w:evenVBand="0" w:oddHBand="1" w:evenHBand="0" w:firstRowFirstColumn="0" w:firstRowLastColumn="0" w:lastRowFirstColumn="0" w:lastRowLastColumn="0"/>
            </w:pPr>
            <w:r w:rsidRPr="00824CC4">
              <w:rPr>
                <w:noProof/>
              </w:rPr>
              <w:drawing>
                <wp:inline distT="0" distB="0" distL="0" distR="0" wp14:anchorId="211D3D6A" wp14:editId="2CF9F0A6">
                  <wp:extent cx="1656000" cy="2091972"/>
                  <wp:effectExtent l="0" t="0" r="1905" b="3810"/>
                  <wp:docPr id="10" name="Picture 9" descr="Image of a network diagram with 10 vertices. ">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of a network diagram with 10 vertices. ">
                            <a:extLst>
                              <a:ext uri="{FF2B5EF4-FFF2-40B4-BE49-F238E27FC236}">
                                <a16:creationId xmlns:a16="http://schemas.microsoft.com/office/drawing/2014/main" id="{D334B307-E5C4-9959-D061-4281424DB107}"/>
                              </a:ext>
                            </a:extLst>
                          </pic:cNvPr>
                          <pic:cNvPicPr>
                            <a:picLocks noChangeAspect="1"/>
                          </pic:cNvPicPr>
                        </pic:nvPicPr>
                        <pic:blipFill>
                          <a:blip r:embed="rId31"/>
                          <a:stretch>
                            <a:fillRect/>
                          </a:stretch>
                        </pic:blipFill>
                        <pic:spPr>
                          <a:xfrm>
                            <a:off x="0" y="0"/>
                            <a:ext cx="1656000" cy="2091972"/>
                          </a:xfrm>
                          <a:prstGeom prst="rect">
                            <a:avLst/>
                          </a:prstGeom>
                        </pic:spPr>
                      </pic:pic>
                    </a:graphicData>
                  </a:graphic>
                </wp:inline>
              </w:drawing>
            </w:r>
          </w:p>
        </w:tc>
        <w:tc>
          <w:tcPr>
            <w:tcW w:w="3828" w:type="dxa"/>
          </w:tcPr>
          <w:p w14:paraId="0110C51E" w14:textId="77777777" w:rsidR="0098072E" w:rsidRDefault="0098072E" w:rsidP="005003FA">
            <w:pPr>
              <w:cnfStyle w:val="000000100000" w:firstRow="0" w:lastRow="0" w:firstColumn="0" w:lastColumn="0" w:oddVBand="0" w:evenVBand="0" w:oddHBand="1" w:evenHBand="0" w:firstRowFirstColumn="0" w:firstRowLastColumn="0" w:lastRowFirstColumn="0" w:lastRowLastColumn="0"/>
            </w:pPr>
          </w:p>
        </w:tc>
        <w:tc>
          <w:tcPr>
            <w:tcW w:w="4116" w:type="dxa"/>
          </w:tcPr>
          <w:p w14:paraId="7B66C77E" w14:textId="77777777" w:rsidR="0098072E" w:rsidRDefault="0098072E" w:rsidP="005003FA">
            <w:pPr>
              <w:cnfStyle w:val="000000100000" w:firstRow="0" w:lastRow="0" w:firstColumn="0" w:lastColumn="0" w:oddVBand="0" w:evenVBand="0" w:oddHBand="1" w:evenHBand="0" w:firstRowFirstColumn="0" w:firstRowLastColumn="0" w:lastRowFirstColumn="0" w:lastRowLastColumn="0"/>
            </w:pPr>
          </w:p>
        </w:tc>
      </w:tr>
      <w:tr w:rsidR="00824CC4" w14:paraId="09DE9F18" w14:textId="77777777" w:rsidTr="004F6351">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6D829ED9" w14:textId="4FB02E24" w:rsidR="0098072E" w:rsidRDefault="00034712" w:rsidP="005003FA">
            <w:r>
              <w:lastRenderedPageBreak/>
              <w:t>Tree</w:t>
            </w:r>
          </w:p>
        </w:tc>
        <w:tc>
          <w:tcPr>
            <w:tcW w:w="3543" w:type="dxa"/>
          </w:tcPr>
          <w:p w14:paraId="4714D395" w14:textId="138B0C9E" w:rsidR="0098072E" w:rsidRDefault="00824CC4" w:rsidP="005003FA">
            <w:pPr>
              <w:cnfStyle w:val="000000010000" w:firstRow="0" w:lastRow="0" w:firstColumn="0" w:lastColumn="0" w:oddVBand="0" w:evenVBand="0" w:oddHBand="0" w:evenHBand="1" w:firstRowFirstColumn="0" w:firstRowLastColumn="0" w:lastRowFirstColumn="0" w:lastRowLastColumn="0"/>
            </w:pPr>
            <w:r w:rsidRPr="00824CC4">
              <w:rPr>
                <w:noProof/>
              </w:rPr>
              <w:drawing>
                <wp:inline distT="0" distB="0" distL="0" distR="0" wp14:anchorId="586FCDE2" wp14:editId="4A6529FC">
                  <wp:extent cx="1656000" cy="2091972"/>
                  <wp:effectExtent l="0" t="0" r="1905" b="3810"/>
                  <wp:docPr id="1174929537" name="Picture 9" descr="Image of a network diagram with 10 vertices. &#10;">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29537" name="Picture 9" descr="Image of a network diagram with 10 vertices. &#10;">
                            <a:extLst>
                              <a:ext uri="{FF2B5EF4-FFF2-40B4-BE49-F238E27FC236}">
                                <a16:creationId xmlns:a16="http://schemas.microsoft.com/office/drawing/2014/main" id="{D334B307-E5C4-9959-D061-4281424DB107}"/>
                              </a:ext>
                            </a:extLst>
                          </pic:cNvPr>
                          <pic:cNvPicPr>
                            <a:picLocks noChangeAspect="1"/>
                          </pic:cNvPicPr>
                        </pic:nvPicPr>
                        <pic:blipFill>
                          <a:blip r:embed="rId31"/>
                          <a:stretch>
                            <a:fillRect/>
                          </a:stretch>
                        </pic:blipFill>
                        <pic:spPr>
                          <a:xfrm>
                            <a:off x="0" y="0"/>
                            <a:ext cx="1656000" cy="2091972"/>
                          </a:xfrm>
                          <a:prstGeom prst="rect">
                            <a:avLst/>
                          </a:prstGeom>
                        </pic:spPr>
                      </pic:pic>
                    </a:graphicData>
                  </a:graphic>
                </wp:inline>
              </w:drawing>
            </w:r>
          </w:p>
        </w:tc>
        <w:tc>
          <w:tcPr>
            <w:tcW w:w="3828" w:type="dxa"/>
          </w:tcPr>
          <w:p w14:paraId="0505D293" w14:textId="77777777" w:rsidR="0098072E" w:rsidRDefault="0098072E" w:rsidP="005003FA">
            <w:pPr>
              <w:cnfStyle w:val="000000010000" w:firstRow="0" w:lastRow="0" w:firstColumn="0" w:lastColumn="0" w:oddVBand="0" w:evenVBand="0" w:oddHBand="0" w:evenHBand="1" w:firstRowFirstColumn="0" w:firstRowLastColumn="0" w:lastRowFirstColumn="0" w:lastRowLastColumn="0"/>
            </w:pPr>
          </w:p>
        </w:tc>
        <w:tc>
          <w:tcPr>
            <w:tcW w:w="4116" w:type="dxa"/>
          </w:tcPr>
          <w:p w14:paraId="4B6C03E7" w14:textId="77777777" w:rsidR="0098072E" w:rsidRDefault="0098072E" w:rsidP="005003FA">
            <w:pPr>
              <w:cnfStyle w:val="000000010000" w:firstRow="0" w:lastRow="0" w:firstColumn="0" w:lastColumn="0" w:oddVBand="0" w:evenVBand="0" w:oddHBand="0" w:evenHBand="1" w:firstRowFirstColumn="0" w:firstRowLastColumn="0" w:lastRowFirstColumn="0" w:lastRowLastColumn="0"/>
            </w:pPr>
          </w:p>
        </w:tc>
      </w:tr>
      <w:tr w:rsidR="00824CC4" w14:paraId="622D9049" w14:textId="77777777" w:rsidTr="004F635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3C8A1DF5" w14:textId="2AB61457" w:rsidR="0098072E" w:rsidRDefault="00034712" w:rsidP="005003FA">
            <w:r>
              <w:t>Spanning tree</w:t>
            </w:r>
          </w:p>
        </w:tc>
        <w:tc>
          <w:tcPr>
            <w:tcW w:w="3543" w:type="dxa"/>
          </w:tcPr>
          <w:p w14:paraId="19AC095D" w14:textId="7D309FB7" w:rsidR="0098072E" w:rsidRDefault="00824CC4" w:rsidP="005003FA">
            <w:pPr>
              <w:cnfStyle w:val="000000100000" w:firstRow="0" w:lastRow="0" w:firstColumn="0" w:lastColumn="0" w:oddVBand="0" w:evenVBand="0" w:oddHBand="1" w:evenHBand="0" w:firstRowFirstColumn="0" w:firstRowLastColumn="0" w:lastRowFirstColumn="0" w:lastRowLastColumn="0"/>
            </w:pPr>
            <w:r w:rsidRPr="00824CC4">
              <w:rPr>
                <w:noProof/>
              </w:rPr>
              <w:drawing>
                <wp:inline distT="0" distB="0" distL="0" distR="0" wp14:anchorId="4D6C378D" wp14:editId="1C25BFA6">
                  <wp:extent cx="1656000" cy="2091975"/>
                  <wp:effectExtent l="0" t="0" r="1905" b="3810"/>
                  <wp:docPr id="1188372618" name="Picture 9" descr="Image of a network diagram with 10 vertices.">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618" name="Picture 9" descr="Image of a network diagram with 10 vertices.">
                            <a:extLst>
                              <a:ext uri="{FF2B5EF4-FFF2-40B4-BE49-F238E27FC236}">
                                <a16:creationId xmlns:a16="http://schemas.microsoft.com/office/drawing/2014/main" id="{D334B307-E5C4-9959-D061-4281424DB107}"/>
                              </a:ext>
                            </a:extLst>
                          </pic:cNvPr>
                          <pic:cNvPicPr>
                            <a:picLocks noChangeAspect="1"/>
                          </pic:cNvPicPr>
                        </pic:nvPicPr>
                        <pic:blipFill>
                          <a:blip r:embed="rId31"/>
                          <a:stretch>
                            <a:fillRect/>
                          </a:stretch>
                        </pic:blipFill>
                        <pic:spPr>
                          <a:xfrm>
                            <a:off x="0" y="0"/>
                            <a:ext cx="1656000" cy="2091975"/>
                          </a:xfrm>
                          <a:prstGeom prst="rect">
                            <a:avLst/>
                          </a:prstGeom>
                        </pic:spPr>
                      </pic:pic>
                    </a:graphicData>
                  </a:graphic>
                </wp:inline>
              </w:drawing>
            </w:r>
          </w:p>
        </w:tc>
        <w:tc>
          <w:tcPr>
            <w:tcW w:w="3828" w:type="dxa"/>
          </w:tcPr>
          <w:p w14:paraId="77EFE197" w14:textId="77777777" w:rsidR="0098072E" w:rsidRDefault="0098072E" w:rsidP="005003FA">
            <w:pPr>
              <w:cnfStyle w:val="000000100000" w:firstRow="0" w:lastRow="0" w:firstColumn="0" w:lastColumn="0" w:oddVBand="0" w:evenVBand="0" w:oddHBand="1" w:evenHBand="0" w:firstRowFirstColumn="0" w:firstRowLastColumn="0" w:lastRowFirstColumn="0" w:lastRowLastColumn="0"/>
            </w:pPr>
          </w:p>
        </w:tc>
        <w:tc>
          <w:tcPr>
            <w:tcW w:w="4116" w:type="dxa"/>
          </w:tcPr>
          <w:p w14:paraId="48AE4F86" w14:textId="77777777" w:rsidR="0098072E" w:rsidRDefault="0098072E" w:rsidP="005003FA">
            <w:pPr>
              <w:cnfStyle w:val="000000100000" w:firstRow="0" w:lastRow="0" w:firstColumn="0" w:lastColumn="0" w:oddVBand="0" w:evenVBand="0" w:oddHBand="1" w:evenHBand="0" w:firstRowFirstColumn="0" w:firstRowLastColumn="0" w:lastRowFirstColumn="0" w:lastRowLastColumn="0"/>
            </w:pPr>
          </w:p>
        </w:tc>
      </w:tr>
      <w:tr w:rsidR="00824CC4" w14:paraId="45BE0CA7" w14:textId="77777777" w:rsidTr="004F6351">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09051ABD" w14:textId="28DE2F44" w:rsidR="0098072E" w:rsidRDefault="00034712" w:rsidP="005003FA">
            <w:r>
              <w:lastRenderedPageBreak/>
              <w:t>Minimum spanning tree</w:t>
            </w:r>
          </w:p>
        </w:tc>
        <w:tc>
          <w:tcPr>
            <w:tcW w:w="3543" w:type="dxa"/>
          </w:tcPr>
          <w:p w14:paraId="23DF6C73" w14:textId="3A4742D5" w:rsidR="0098072E" w:rsidRDefault="00824CC4" w:rsidP="005003FA">
            <w:pPr>
              <w:cnfStyle w:val="000000010000" w:firstRow="0" w:lastRow="0" w:firstColumn="0" w:lastColumn="0" w:oddVBand="0" w:evenVBand="0" w:oddHBand="0" w:evenHBand="1" w:firstRowFirstColumn="0" w:firstRowLastColumn="0" w:lastRowFirstColumn="0" w:lastRowLastColumn="0"/>
            </w:pPr>
            <w:r w:rsidRPr="00824CC4">
              <w:rPr>
                <w:noProof/>
              </w:rPr>
              <w:drawing>
                <wp:inline distT="0" distB="0" distL="0" distR="0" wp14:anchorId="5ADBC8F5" wp14:editId="1C11723A">
                  <wp:extent cx="1656000" cy="2091975"/>
                  <wp:effectExtent l="0" t="0" r="1905" b="3810"/>
                  <wp:docPr id="1740629565" name="Picture 9" descr="Image of a network diagram with 10 vertices. ">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29565" name="Picture 9" descr="Image of a network diagram with 10 vertices. ">
                            <a:extLst>
                              <a:ext uri="{FF2B5EF4-FFF2-40B4-BE49-F238E27FC236}">
                                <a16:creationId xmlns:a16="http://schemas.microsoft.com/office/drawing/2014/main" id="{D334B307-E5C4-9959-D061-4281424DB107}"/>
                              </a:ext>
                            </a:extLst>
                          </pic:cNvPr>
                          <pic:cNvPicPr>
                            <a:picLocks noChangeAspect="1"/>
                          </pic:cNvPicPr>
                        </pic:nvPicPr>
                        <pic:blipFill>
                          <a:blip r:embed="rId31"/>
                          <a:stretch>
                            <a:fillRect/>
                          </a:stretch>
                        </pic:blipFill>
                        <pic:spPr>
                          <a:xfrm>
                            <a:off x="0" y="0"/>
                            <a:ext cx="1656000" cy="2091975"/>
                          </a:xfrm>
                          <a:prstGeom prst="rect">
                            <a:avLst/>
                          </a:prstGeom>
                        </pic:spPr>
                      </pic:pic>
                    </a:graphicData>
                  </a:graphic>
                </wp:inline>
              </w:drawing>
            </w:r>
          </w:p>
        </w:tc>
        <w:tc>
          <w:tcPr>
            <w:tcW w:w="3828" w:type="dxa"/>
          </w:tcPr>
          <w:p w14:paraId="4D503C90" w14:textId="77777777" w:rsidR="0098072E" w:rsidRDefault="0098072E" w:rsidP="005003FA">
            <w:pPr>
              <w:cnfStyle w:val="000000010000" w:firstRow="0" w:lastRow="0" w:firstColumn="0" w:lastColumn="0" w:oddVBand="0" w:evenVBand="0" w:oddHBand="0" w:evenHBand="1" w:firstRowFirstColumn="0" w:firstRowLastColumn="0" w:lastRowFirstColumn="0" w:lastRowLastColumn="0"/>
            </w:pPr>
          </w:p>
        </w:tc>
        <w:tc>
          <w:tcPr>
            <w:tcW w:w="4116" w:type="dxa"/>
          </w:tcPr>
          <w:p w14:paraId="1A30306A" w14:textId="77777777" w:rsidR="0098072E" w:rsidRDefault="0098072E" w:rsidP="005003FA">
            <w:pPr>
              <w:cnfStyle w:val="000000010000" w:firstRow="0" w:lastRow="0" w:firstColumn="0" w:lastColumn="0" w:oddVBand="0" w:evenVBand="0" w:oddHBand="0" w:evenHBand="1" w:firstRowFirstColumn="0" w:firstRowLastColumn="0" w:lastRowFirstColumn="0" w:lastRowLastColumn="0"/>
            </w:pPr>
          </w:p>
        </w:tc>
      </w:tr>
      <w:tr w:rsidR="00824CC4" w14:paraId="752EE128" w14:textId="77777777" w:rsidTr="004F635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467A18ED" w14:textId="3E264FE3" w:rsidR="005E5021" w:rsidRDefault="005E5021" w:rsidP="005003FA">
            <w:r>
              <w:t xml:space="preserve">Shortest </w:t>
            </w:r>
            <w:r w:rsidR="0024073C">
              <w:t>path</w:t>
            </w:r>
          </w:p>
        </w:tc>
        <w:tc>
          <w:tcPr>
            <w:tcW w:w="3543" w:type="dxa"/>
          </w:tcPr>
          <w:p w14:paraId="551B0D05" w14:textId="35C88BC5" w:rsidR="005E5021" w:rsidRDefault="00896BEB" w:rsidP="005003FA">
            <w:pPr>
              <w:cnfStyle w:val="000000100000" w:firstRow="0" w:lastRow="0" w:firstColumn="0" w:lastColumn="0" w:oddVBand="0" w:evenVBand="0" w:oddHBand="1" w:evenHBand="0" w:firstRowFirstColumn="0" w:firstRowLastColumn="0" w:lastRowFirstColumn="0" w:lastRowLastColumn="0"/>
            </w:pPr>
            <w:r w:rsidRPr="009D6BC8">
              <w:rPr>
                <w:noProof/>
              </w:rPr>
              <w:drawing>
                <wp:inline distT="0" distB="0" distL="0" distR="0" wp14:anchorId="69A6C8D3" wp14:editId="308267E2">
                  <wp:extent cx="2044023" cy="1667865"/>
                  <wp:effectExtent l="0" t="0" r="0" b="8890"/>
                  <wp:docPr id="205680900" name="Picture 1" descr="A network with 8 vert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900" name="Picture 1" descr="A network with 8 vertices.&#10;"/>
                          <pic:cNvPicPr/>
                        </pic:nvPicPr>
                        <pic:blipFill>
                          <a:blip r:embed="rId39"/>
                          <a:stretch>
                            <a:fillRect/>
                          </a:stretch>
                        </pic:blipFill>
                        <pic:spPr>
                          <a:xfrm>
                            <a:off x="0" y="0"/>
                            <a:ext cx="2081533" cy="1698472"/>
                          </a:xfrm>
                          <a:prstGeom prst="rect">
                            <a:avLst/>
                          </a:prstGeom>
                        </pic:spPr>
                      </pic:pic>
                    </a:graphicData>
                  </a:graphic>
                </wp:inline>
              </w:drawing>
            </w:r>
          </w:p>
        </w:tc>
        <w:tc>
          <w:tcPr>
            <w:tcW w:w="3828" w:type="dxa"/>
          </w:tcPr>
          <w:p w14:paraId="09CF5941" w14:textId="77777777" w:rsidR="005E5021" w:rsidRDefault="005E5021" w:rsidP="005003FA">
            <w:pPr>
              <w:cnfStyle w:val="000000100000" w:firstRow="0" w:lastRow="0" w:firstColumn="0" w:lastColumn="0" w:oddVBand="0" w:evenVBand="0" w:oddHBand="1" w:evenHBand="0" w:firstRowFirstColumn="0" w:firstRowLastColumn="0" w:lastRowFirstColumn="0" w:lastRowLastColumn="0"/>
            </w:pPr>
          </w:p>
        </w:tc>
        <w:tc>
          <w:tcPr>
            <w:tcW w:w="4116" w:type="dxa"/>
          </w:tcPr>
          <w:p w14:paraId="729FBD52" w14:textId="77777777" w:rsidR="005E5021" w:rsidRDefault="005E5021" w:rsidP="005003FA">
            <w:pPr>
              <w:cnfStyle w:val="000000100000" w:firstRow="0" w:lastRow="0" w:firstColumn="0" w:lastColumn="0" w:oddVBand="0" w:evenVBand="0" w:oddHBand="1" w:evenHBand="0" w:firstRowFirstColumn="0" w:firstRowLastColumn="0" w:lastRowFirstColumn="0" w:lastRowLastColumn="0"/>
            </w:pPr>
          </w:p>
        </w:tc>
      </w:tr>
    </w:tbl>
    <w:p w14:paraId="34F81BA7" w14:textId="77777777" w:rsidR="00034712" w:rsidRDefault="00034712" w:rsidP="00E00962">
      <w:pPr>
        <w:pStyle w:val="Heading2"/>
        <w:sectPr w:rsidR="00034712" w:rsidSect="00870924">
          <w:pgSz w:w="16838" w:h="11906" w:orient="landscape"/>
          <w:pgMar w:top="1134" w:right="1128" w:bottom="1134" w:left="1134" w:header="488" w:footer="535" w:gutter="0"/>
          <w:cols w:space="708"/>
          <w:titlePg/>
          <w:docGrid w:linePitch="360"/>
        </w:sectPr>
      </w:pPr>
    </w:p>
    <w:p w14:paraId="74651BB1" w14:textId="632EFB84" w:rsidR="004B1077" w:rsidRDefault="004B1077" w:rsidP="004B1077">
      <w:pPr>
        <w:pStyle w:val="Heading2"/>
      </w:pPr>
      <w:bookmarkStart w:id="5" w:name="_Appendix_E"/>
      <w:bookmarkStart w:id="6" w:name="_Appendix_F"/>
      <w:bookmarkEnd w:id="5"/>
      <w:bookmarkEnd w:id="6"/>
      <w:r>
        <w:lastRenderedPageBreak/>
        <w:t xml:space="preserve">Appendix </w:t>
      </w:r>
      <w:r w:rsidR="00B435F9">
        <w:t>F</w:t>
      </w:r>
    </w:p>
    <w:p w14:paraId="26023289" w14:textId="5754206A" w:rsidR="004B1077" w:rsidRDefault="004B1077" w:rsidP="004B1077">
      <w:pPr>
        <w:pStyle w:val="Heading3"/>
      </w:pPr>
      <w:r>
        <w:t>HSC-style questions</w:t>
      </w:r>
    </w:p>
    <w:p w14:paraId="5C85BD50" w14:textId="77777777" w:rsidR="00C65C54" w:rsidRPr="000B476D" w:rsidRDefault="00C65C54" w:rsidP="00C65C54">
      <w:pPr>
        <w:rPr>
          <w:rStyle w:val="Strong"/>
        </w:rPr>
      </w:pPr>
      <w:r w:rsidRPr="000B476D">
        <w:rPr>
          <w:rStyle w:val="Strong"/>
        </w:rPr>
        <w:t>Question 1</w:t>
      </w:r>
    </w:p>
    <w:p w14:paraId="5B032E54" w14:textId="3C2EE27D" w:rsidR="007F7674" w:rsidRDefault="00D114CC" w:rsidP="00C65C54">
      <w:r w:rsidRPr="00D114CC">
        <w:t>The network</w:t>
      </w:r>
      <w:r w:rsidR="00CD6165">
        <w:t xml:space="preserve"> diagram</w:t>
      </w:r>
      <w:r w:rsidRPr="00D114CC">
        <w:t xml:space="preserve"> </w:t>
      </w:r>
      <w:r w:rsidR="004568E0">
        <w:t xml:space="preserve">below </w:t>
      </w:r>
      <w:r w:rsidRPr="00D114CC">
        <w:t xml:space="preserve">shows the distance (in </w:t>
      </w:r>
      <w:r w:rsidR="00C45FD3">
        <w:t>kilometres</w:t>
      </w:r>
      <w:r w:rsidRPr="00D114CC">
        <w:t>) between capital cities. A company wants</w:t>
      </w:r>
      <w:r w:rsidR="008F5050" w:rsidRPr="008F5050">
        <w:t xml:space="preserve"> to connect all the </w:t>
      </w:r>
      <w:r w:rsidR="007A1539">
        <w:t xml:space="preserve">main </w:t>
      </w:r>
      <w:r w:rsidR="00190732">
        <w:t>data centres</w:t>
      </w:r>
      <w:r w:rsidR="00E41889">
        <w:t xml:space="preserve"> in the </w:t>
      </w:r>
      <w:r w:rsidR="008F5050" w:rsidRPr="008F5050">
        <w:t xml:space="preserve">cities </w:t>
      </w:r>
      <w:r w:rsidR="000A1EFA">
        <w:t>but</w:t>
      </w:r>
      <w:r w:rsidR="009C052C">
        <w:t xml:space="preserve"> avoid unnecessary extra links</w:t>
      </w:r>
      <w:r w:rsidR="008F5050">
        <w:t>.</w:t>
      </w:r>
    </w:p>
    <w:p w14:paraId="4DBD0B0E" w14:textId="05D0EFE8" w:rsidR="00D114CC" w:rsidRPr="00D114CC" w:rsidRDefault="000F5969" w:rsidP="00C65C54">
      <w:pPr>
        <w:pStyle w:val="ListNumber2"/>
        <w:ind w:left="567"/>
      </w:pPr>
      <w:r>
        <w:t>Draw</w:t>
      </w:r>
      <w:r w:rsidR="00F801D9">
        <w:t xml:space="preserve"> </w:t>
      </w:r>
      <w:r w:rsidR="00D114CC" w:rsidRPr="00D114CC">
        <w:t>the minimum spanning tree</w:t>
      </w:r>
      <w:r w:rsidR="00F801D9">
        <w:t xml:space="preserve"> and find its length.</w:t>
      </w:r>
    </w:p>
    <w:p w14:paraId="1E90D314" w14:textId="753B7E23" w:rsidR="001D1EB3" w:rsidRDefault="001F460A">
      <w:pPr>
        <w:suppressAutoHyphens w:val="0"/>
        <w:spacing w:before="0" w:after="160" w:line="259" w:lineRule="auto"/>
      </w:pPr>
      <w:r w:rsidRPr="001F460A">
        <w:rPr>
          <w:noProof/>
        </w:rPr>
        <w:drawing>
          <wp:inline distT="0" distB="0" distL="0" distR="0" wp14:anchorId="353D3D2F" wp14:editId="530EF58D">
            <wp:extent cx="4210050" cy="3170425"/>
            <wp:effectExtent l="0" t="0" r="0" b="0"/>
            <wp:docPr id="2118852715" name="Picture 1" descr="A network diagram of Australia and distances betwee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2715" name="Picture 1" descr="A network diagram of Australia and distances between major cities."/>
                    <pic:cNvPicPr/>
                  </pic:nvPicPr>
                  <pic:blipFill>
                    <a:blip r:embed="rId40"/>
                    <a:stretch>
                      <a:fillRect/>
                    </a:stretch>
                  </pic:blipFill>
                  <pic:spPr>
                    <a:xfrm>
                      <a:off x="0" y="0"/>
                      <a:ext cx="4255214" cy="3204436"/>
                    </a:xfrm>
                    <a:prstGeom prst="rect">
                      <a:avLst/>
                    </a:prstGeom>
                  </pic:spPr>
                </pic:pic>
              </a:graphicData>
            </a:graphic>
          </wp:inline>
        </w:drawing>
      </w:r>
    </w:p>
    <w:p w14:paraId="7E5BA6C3" w14:textId="77777777" w:rsidR="00162357" w:rsidRDefault="00162357">
      <w:pPr>
        <w:suppressAutoHyphens w:val="0"/>
        <w:spacing w:before="0" w:after="160" w:line="259" w:lineRule="auto"/>
      </w:pPr>
      <w:r>
        <w:br w:type="page"/>
      </w:r>
    </w:p>
    <w:p w14:paraId="2EA7929D" w14:textId="44919D79" w:rsidR="00C65C54" w:rsidRPr="000B476D" w:rsidRDefault="00C65C54" w:rsidP="00C65C54">
      <w:pPr>
        <w:rPr>
          <w:rStyle w:val="Strong"/>
        </w:rPr>
      </w:pPr>
      <w:r w:rsidRPr="000B476D">
        <w:rPr>
          <w:rStyle w:val="Strong"/>
        </w:rPr>
        <w:lastRenderedPageBreak/>
        <w:t xml:space="preserve">Question </w:t>
      </w:r>
      <w:r>
        <w:rPr>
          <w:rStyle w:val="Strong"/>
        </w:rPr>
        <w:t>2</w:t>
      </w:r>
    </w:p>
    <w:p w14:paraId="28E292F7" w14:textId="0B9D646C" w:rsidR="006A5F55" w:rsidRDefault="00CA5D5A" w:rsidP="00C65C54">
      <w:r w:rsidRPr="00CA5D5A">
        <w:t>The network</w:t>
      </w:r>
      <w:r w:rsidR="00CD6165">
        <w:t xml:space="preserve"> diagram</w:t>
      </w:r>
      <w:r w:rsidRPr="00CA5D5A">
        <w:t xml:space="preserve"> </w:t>
      </w:r>
      <w:r w:rsidR="00B454A7">
        <w:t xml:space="preserve">below </w:t>
      </w:r>
      <w:r w:rsidRPr="00CA5D5A">
        <w:t xml:space="preserve">shows the distance between </w:t>
      </w:r>
      <w:r w:rsidR="00A754CB">
        <w:t xml:space="preserve">Townsville </w:t>
      </w:r>
      <w:r w:rsidRPr="00CA5D5A">
        <w:t xml:space="preserve">and </w:t>
      </w:r>
      <w:r w:rsidR="00A754CB" w:rsidRPr="00CA5D5A">
        <w:t xml:space="preserve">some of the </w:t>
      </w:r>
      <w:r w:rsidR="00A754CB">
        <w:t xml:space="preserve">islands </w:t>
      </w:r>
      <w:r w:rsidRPr="00CA5D5A">
        <w:t xml:space="preserve">in the pacific. A </w:t>
      </w:r>
      <w:r w:rsidR="001E3211">
        <w:t xml:space="preserve">small </w:t>
      </w:r>
      <w:r w:rsidRPr="00CA5D5A">
        <w:t xml:space="preserve">company wants to </w:t>
      </w:r>
      <w:r w:rsidR="000E5502">
        <w:t>establish</w:t>
      </w:r>
      <w:r w:rsidRPr="00CA5D5A">
        <w:t xml:space="preserve"> a network </w:t>
      </w:r>
      <w:r w:rsidR="00A754CB">
        <w:t>to</w:t>
      </w:r>
      <w:r w:rsidRPr="00CA5D5A">
        <w:t xml:space="preserve"> </w:t>
      </w:r>
      <w:r w:rsidR="00B47855">
        <w:t>efficiently transport goods and facilitate communication</w:t>
      </w:r>
      <w:r w:rsidR="00F5039F">
        <w:t xml:space="preserve"> between Townsville and</w:t>
      </w:r>
      <w:r w:rsidRPr="00CA5D5A">
        <w:t xml:space="preserve"> the islands. </w:t>
      </w:r>
      <w:r w:rsidR="00D57427">
        <w:t>The edges represent the cost of connecting the locations.</w:t>
      </w:r>
    </w:p>
    <w:p w14:paraId="247A7E02" w14:textId="103C789B" w:rsidR="00E22CC2" w:rsidRDefault="00876784">
      <w:pPr>
        <w:pStyle w:val="ListNumber2"/>
        <w:numPr>
          <w:ilvl w:val="0"/>
          <w:numId w:val="6"/>
        </w:numPr>
        <w:ind w:left="567"/>
      </w:pPr>
      <w:r>
        <w:t>Sh</w:t>
      </w:r>
      <w:r w:rsidR="001E3211">
        <w:t xml:space="preserve">ow </w:t>
      </w:r>
      <w:r>
        <w:t xml:space="preserve">how you </w:t>
      </w:r>
      <w:r w:rsidR="001E3211">
        <w:t xml:space="preserve">could connect all the islands and Townsville using the </w:t>
      </w:r>
      <w:r w:rsidR="00DE37CC">
        <w:t>minimum</w:t>
      </w:r>
      <w:r w:rsidR="001E3211">
        <w:t xml:space="preserve"> possible total </w:t>
      </w:r>
      <w:r w:rsidR="00630018">
        <w:t>cost</w:t>
      </w:r>
      <w:r w:rsidR="001E3211">
        <w:t xml:space="preserve"> to make trade and communication efficient</w:t>
      </w:r>
      <w:r w:rsidR="00D57427">
        <w:t xml:space="preserve">. </w:t>
      </w:r>
    </w:p>
    <w:p w14:paraId="45817A55" w14:textId="653343F9" w:rsidR="00545275" w:rsidRDefault="00545275" w:rsidP="00545275">
      <w:pPr>
        <w:pStyle w:val="ListNumber2"/>
        <w:numPr>
          <w:ilvl w:val="0"/>
          <w:numId w:val="0"/>
        </w:numPr>
        <w:ind w:left="1134"/>
      </w:pPr>
      <w:r w:rsidRPr="00E8176D">
        <w:rPr>
          <w:noProof/>
        </w:rPr>
        <w:drawing>
          <wp:inline distT="0" distB="0" distL="0" distR="0" wp14:anchorId="7AC388EF" wp14:editId="22C51E73">
            <wp:extent cx="4714875" cy="2825726"/>
            <wp:effectExtent l="0" t="0" r="0" b="0"/>
            <wp:docPr id="11" name="Picture 10" descr="A network diagram connecting locations in Australia and overseas,">
              <a:extLst xmlns:a="http://schemas.openxmlformats.org/drawingml/2006/main">
                <a:ext uri="{FF2B5EF4-FFF2-40B4-BE49-F238E27FC236}">
                  <a16:creationId xmlns:a16="http://schemas.microsoft.com/office/drawing/2014/main" id="{602B582F-0769-D136-6966-F7BF8BFA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network diagram connecting locations in Australia and overseas,">
                      <a:extLst>
                        <a:ext uri="{FF2B5EF4-FFF2-40B4-BE49-F238E27FC236}">
                          <a16:creationId xmlns:a16="http://schemas.microsoft.com/office/drawing/2014/main" id="{602B582F-0769-D136-6966-F7BF8BFAA6DF}"/>
                        </a:ext>
                      </a:extLst>
                    </pic:cNvPr>
                    <pic:cNvPicPr>
                      <a:picLocks noChangeAspect="1"/>
                    </pic:cNvPicPr>
                  </pic:nvPicPr>
                  <pic:blipFill>
                    <a:blip r:embed="rId41"/>
                    <a:stretch>
                      <a:fillRect/>
                    </a:stretch>
                  </pic:blipFill>
                  <pic:spPr>
                    <a:xfrm>
                      <a:off x="0" y="0"/>
                      <a:ext cx="4807929" cy="2881495"/>
                    </a:xfrm>
                    <a:prstGeom prst="rect">
                      <a:avLst/>
                    </a:prstGeom>
                  </pic:spPr>
                </pic:pic>
              </a:graphicData>
            </a:graphic>
          </wp:inline>
        </w:drawing>
      </w:r>
    </w:p>
    <w:p w14:paraId="4059AA09" w14:textId="04C84762" w:rsidR="001D1EB3" w:rsidRDefault="00CA5D5A">
      <w:pPr>
        <w:pStyle w:val="ListNumber2"/>
        <w:numPr>
          <w:ilvl w:val="0"/>
          <w:numId w:val="6"/>
        </w:numPr>
        <w:ind w:left="567"/>
        <w:jc w:val="both"/>
      </w:pPr>
      <w:r w:rsidRPr="00CA5D5A">
        <w:t xml:space="preserve">What is the minimum </w:t>
      </w:r>
      <w:r w:rsidR="00D57427">
        <w:t>cost</w:t>
      </w:r>
      <w:r w:rsidRPr="00CA5D5A">
        <w:t xml:space="preserve"> </w:t>
      </w:r>
      <w:r w:rsidR="00E22CC2">
        <w:t>for</w:t>
      </w:r>
      <w:r w:rsidRPr="00CA5D5A">
        <w:t xml:space="preserve"> all the </w:t>
      </w:r>
      <w:r w:rsidR="00E22CC2">
        <w:t>locations to be</w:t>
      </w:r>
      <w:r w:rsidRPr="00CA5D5A">
        <w:t xml:space="preserve"> connected?</w:t>
      </w:r>
      <w:r w:rsidR="005D434A" w:rsidRPr="00E8176D">
        <w:rPr>
          <w:noProof/>
        </w:rPr>
        <w:t xml:space="preserve"> </w:t>
      </w:r>
    </w:p>
    <w:p w14:paraId="162198B4" w14:textId="77777777" w:rsidR="00545275" w:rsidRDefault="00545275">
      <w:pPr>
        <w:suppressAutoHyphens w:val="0"/>
        <w:spacing w:before="0" w:after="160" w:line="259" w:lineRule="auto"/>
      </w:pPr>
      <w:r>
        <w:br w:type="page"/>
      </w:r>
    </w:p>
    <w:p w14:paraId="55ED139C" w14:textId="6481F0EC" w:rsidR="00C65C54" w:rsidRPr="000B476D" w:rsidRDefault="00C65C54" w:rsidP="00C65C54">
      <w:pPr>
        <w:rPr>
          <w:rStyle w:val="Strong"/>
        </w:rPr>
      </w:pPr>
      <w:r w:rsidRPr="000B476D">
        <w:rPr>
          <w:rStyle w:val="Strong"/>
        </w:rPr>
        <w:lastRenderedPageBreak/>
        <w:t xml:space="preserve">Question </w:t>
      </w:r>
      <w:r>
        <w:rPr>
          <w:rStyle w:val="Strong"/>
        </w:rPr>
        <w:t>3</w:t>
      </w:r>
    </w:p>
    <w:p w14:paraId="4D7D998A" w14:textId="3E813AA7" w:rsidR="006A5F55" w:rsidRDefault="007F7674" w:rsidP="00C65C54">
      <w:r w:rsidRPr="00AD599C">
        <w:t>Th</w:t>
      </w:r>
      <w:r w:rsidR="004568E0">
        <w:t>e</w:t>
      </w:r>
      <w:r w:rsidRPr="00AD599C">
        <w:t xml:space="preserve"> network </w:t>
      </w:r>
      <w:r w:rsidR="00022F36">
        <w:t xml:space="preserve">diagram </w:t>
      </w:r>
      <w:r w:rsidR="004568E0">
        <w:t xml:space="preserve">below </w:t>
      </w:r>
      <w:r w:rsidRPr="00AD599C">
        <w:t>shows the time taken between each town</w:t>
      </w:r>
      <w:r w:rsidR="004661B8">
        <w:t xml:space="preserve"> in </w:t>
      </w:r>
      <w:r w:rsidR="00FA08CD">
        <w:t>minutes</w:t>
      </w:r>
      <w:r w:rsidR="00772546">
        <w:t xml:space="preserve"> for a </w:t>
      </w:r>
      <w:r w:rsidR="001F0095">
        <w:t>fast-food</w:t>
      </w:r>
      <w:r w:rsidR="00772546">
        <w:t xml:space="preserve"> delivery service</w:t>
      </w:r>
      <w:r w:rsidRPr="00AD599C">
        <w:t xml:space="preserve">. </w:t>
      </w:r>
    </w:p>
    <w:p w14:paraId="4E1E7B4B" w14:textId="4DC72DAE" w:rsidR="002C1427" w:rsidRDefault="00E83187">
      <w:pPr>
        <w:pStyle w:val="ListNumber2"/>
        <w:numPr>
          <w:ilvl w:val="0"/>
          <w:numId w:val="7"/>
        </w:numPr>
        <w:ind w:left="567"/>
      </w:pPr>
      <w:r>
        <w:t xml:space="preserve">Mark the minimum spanning tree on the network </w:t>
      </w:r>
      <w:r w:rsidR="00022F36">
        <w:t xml:space="preserve">diagram </w:t>
      </w:r>
      <w:r>
        <w:t>and f</w:t>
      </w:r>
      <w:r w:rsidR="007F7674" w:rsidRPr="00AD599C">
        <w:t xml:space="preserve">ind </w:t>
      </w:r>
      <w:r>
        <w:t>its total</w:t>
      </w:r>
      <w:r w:rsidR="007F7674" w:rsidRPr="00AD599C">
        <w:t xml:space="preserve"> </w:t>
      </w:r>
      <w:r w:rsidR="00F8064B">
        <w:t>time</w:t>
      </w:r>
      <w:r>
        <w:t>.</w:t>
      </w:r>
    </w:p>
    <w:p w14:paraId="36106343" w14:textId="679BC7DD" w:rsidR="007F7674" w:rsidRPr="00AD599C" w:rsidRDefault="00E83187">
      <w:pPr>
        <w:pStyle w:val="ListNumber2"/>
        <w:numPr>
          <w:ilvl w:val="0"/>
          <w:numId w:val="7"/>
        </w:numPr>
        <w:ind w:left="567"/>
      </w:pPr>
      <w:r>
        <w:t>Mark</w:t>
      </w:r>
      <w:r w:rsidR="007F7674" w:rsidRPr="00AD599C">
        <w:t xml:space="preserve"> the </w:t>
      </w:r>
      <w:r w:rsidR="00557FE3">
        <w:t>fastest route</w:t>
      </w:r>
      <w:r w:rsidR="007F7674" w:rsidRPr="00AD599C">
        <w:t xml:space="preserve"> to travel from Daltown to Cooktow</w:t>
      </w:r>
      <w:r w:rsidR="00557FE3">
        <w:t>n.</w:t>
      </w:r>
      <w:r w:rsidR="007F7674" w:rsidRPr="00AD599C">
        <w:t xml:space="preserve"> </w:t>
      </w:r>
      <w:r w:rsidR="007F7674">
        <w:t>Is th</w:t>
      </w:r>
      <w:r w:rsidR="00CC4194">
        <w:t xml:space="preserve">e </w:t>
      </w:r>
      <w:r w:rsidR="00557FE3">
        <w:t>fastest route</w:t>
      </w:r>
      <w:r w:rsidR="00CC4194">
        <w:t xml:space="preserve"> part of </w:t>
      </w:r>
      <w:r w:rsidR="007F7674">
        <w:t>the minimum spanning tree</w:t>
      </w:r>
      <w:r w:rsidR="00557FE3">
        <w:t>?</w:t>
      </w:r>
    </w:p>
    <w:p w14:paraId="2DBCC680" w14:textId="77777777" w:rsidR="007F7674" w:rsidRDefault="007F7674" w:rsidP="007F7674">
      <w:r w:rsidRPr="00A65CA5">
        <w:rPr>
          <w:noProof/>
        </w:rPr>
        <w:drawing>
          <wp:inline distT="0" distB="0" distL="0" distR="0" wp14:anchorId="3E17E914" wp14:editId="2A489382">
            <wp:extent cx="4356847" cy="4695857"/>
            <wp:effectExtent l="0" t="0" r="5715" b="0"/>
            <wp:docPr id="7" name="Picture 6" descr="A network diagram connecting towns with travel times.&#10;">
              <a:extLst xmlns:a="http://schemas.openxmlformats.org/drawingml/2006/main">
                <a:ext uri="{FF2B5EF4-FFF2-40B4-BE49-F238E27FC236}">
                  <a16:creationId xmlns:a16="http://schemas.microsoft.com/office/drawing/2014/main" id="{1D3C60CB-29BA-31B0-DAC7-6434C1F61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network diagram connecting towns with travel times.&#10;">
                      <a:extLst>
                        <a:ext uri="{FF2B5EF4-FFF2-40B4-BE49-F238E27FC236}">
                          <a16:creationId xmlns:a16="http://schemas.microsoft.com/office/drawing/2014/main" id="{1D3C60CB-29BA-31B0-DAC7-6434C1F61F84}"/>
                        </a:ext>
                      </a:extLst>
                    </pic:cNvPr>
                    <pic:cNvPicPr>
                      <a:picLocks noChangeAspect="1"/>
                    </pic:cNvPicPr>
                  </pic:nvPicPr>
                  <pic:blipFill>
                    <a:blip r:embed="rId42"/>
                    <a:stretch>
                      <a:fillRect/>
                    </a:stretch>
                  </pic:blipFill>
                  <pic:spPr>
                    <a:xfrm>
                      <a:off x="0" y="0"/>
                      <a:ext cx="4442531" cy="4788208"/>
                    </a:xfrm>
                    <a:prstGeom prst="rect">
                      <a:avLst/>
                    </a:prstGeom>
                  </pic:spPr>
                </pic:pic>
              </a:graphicData>
            </a:graphic>
          </wp:inline>
        </w:drawing>
      </w:r>
    </w:p>
    <w:p w14:paraId="7000C882" w14:textId="77777777" w:rsidR="001B7619" w:rsidRDefault="001B7619">
      <w:pPr>
        <w:suppressAutoHyphens w:val="0"/>
        <w:spacing w:before="0" w:after="160" w:line="259" w:lineRule="auto"/>
      </w:pPr>
      <w:r>
        <w:br w:type="page"/>
      </w:r>
    </w:p>
    <w:p w14:paraId="2A653C7F" w14:textId="49986085" w:rsidR="00C65C54" w:rsidRPr="000B476D" w:rsidRDefault="00C65C54" w:rsidP="00C65C54">
      <w:pPr>
        <w:rPr>
          <w:rStyle w:val="Strong"/>
        </w:rPr>
      </w:pPr>
      <w:r w:rsidRPr="000B476D">
        <w:rPr>
          <w:rStyle w:val="Strong"/>
        </w:rPr>
        <w:lastRenderedPageBreak/>
        <w:t xml:space="preserve">Question </w:t>
      </w:r>
      <w:r>
        <w:rPr>
          <w:rStyle w:val="Strong"/>
        </w:rPr>
        <w:t>4</w:t>
      </w:r>
    </w:p>
    <w:p w14:paraId="34D2481E" w14:textId="361AA530" w:rsidR="007F7674" w:rsidRDefault="00107FEB" w:rsidP="00C65C54">
      <w:r>
        <w:t>The diagram shows a network with</w:t>
      </w:r>
      <w:r w:rsidRPr="00107FEB">
        <w:t xml:space="preserve"> </w:t>
      </w:r>
      <w:r>
        <w:t>weighted edges</w:t>
      </w:r>
      <w:r w:rsidR="00D53132">
        <w:t xml:space="preserve"> that represent the </w:t>
      </w:r>
      <w:r w:rsidR="00F17621">
        <w:t xml:space="preserve">cost </w:t>
      </w:r>
      <w:r w:rsidR="00121665">
        <w:t>in</w:t>
      </w:r>
      <w:r w:rsidR="00F17621">
        <w:t xml:space="preserve"> $100</w:t>
      </w:r>
      <w:r w:rsidR="003425F1">
        <w:t>0</w:t>
      </w:r>
      <w:r w:rsidR="00121665">
        <w:t>s</w:t>
      </w:r>
      <w:r w:rsidR="00F17621">
        <w:t xml:space="preserve"> </w:t>
      </w:r>
      <w:r w:rsidR="003425F1">
        <w:t xml:space="preserve">to connect the town with </w:t>
      </w:r>
      <w:r w:rsidR="00F37C84">
        <w:t>electrica</w:t>
      </w:r>
      <w:r w:rsidR="003425F1">
        <w:t>l power</w:t>
      </w:r>
      <w:r w:rsidR="004259A8">
        <w:t>.</w:t>
      </w:r>
    </w:p>
    <w:p w14:paraId="542EAC0E" w14:textId="2F32F54A" w:rsidR="00E56618" w:rsidRDefault="009E1FA5" w:rsidP="00FA3D0E">
      <w:r w:rsidRPr="009E1FA5">
        <w:rPr>
          <w:noProof/>
        </w:rPr>
        <w:drawing>
          <wp:inline distT="0" distB="0" distL="0" distR="0" wp14:anchorId="50F8DEB0" wp14:editId="080F8285">
            <wp:extent cx="5422833" cy="2561751"/>
            <wp:effectExtent l="0" t="0" r="6985" b="0"/>
            <wp:docPr id="1491173213" name="Picture 1" descr="A network diagram with vertices A to J and weight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73213" name="Picture 1" descr="A network diagram with vertices A to J and weighted edges."/>
                    <pic:cNvPicPr/>
                  </pic:nvPicPr>
                  <pic:blipFill>
                    <a:blip r:embed="rId43"/>
                    <a:stretch>
                      <a:fillRect/>
                    </a:stretch>
                  </pic:blipFill>
                  <pic:spPr>
                    <a:xfrm>
                      <a:off x="0" y="0"/>
                      <a:ext cx="5438458" cy="2569132"/>
                    </a:xfrm>
                    <a:prstGeom prst="rect">
                      <a:avLst/>
                    </a:prstGeom>
                  </pic:spPr>
                </pic:pic>
              </a:graphicData>
            </a:graphic>
          </wp:inline>
        </w:drawing>
      </w:r>
    </w:p>
    <w:p w14:paraId="2AF3804B" w14:textId="35495AAE" w:rsidR="00E56618" w:rsidRDefault="00E56618">
      <w:pPr>
        <w:pStyle w:val="ListNumber2"/>
        <w:numPr>
          <w:ilvl w:val="0"/>
          <w:numId w:val="8"/>
        </w:numPr>
        <w:ind w:left="567"/>
      </w:pPr>
      <w:r>
        <w:t xml:space="preserve">Draw </w:t>
      </w:r>
      <w:r w:rsidR="007F32C4">
        <w:t>a</w:t>
      </w:r>
      <w:r>
        <w:t xml:space="preserve"> </w:t>
      </w:r>
      <w:r w:rsidR="007F32C4">
        <w:t>minimum spanning tree for this network</w:t>
      </w:r>
      <w:r w:rsidR="00022F36">
        <w:t xml:space="preserve"> diagram</w:t>
      </w:r>
      <w:r w:rsidR="007F32C4">
        <w:t xml:space="preserve"> and determine </w:t>
      </w:r>
      <w:r w:rsidR="00015BB0">
        <w:t>its weight.</w:t>
      </w:r>
    </w:p>
    <w:p w14:paraId="623C6C69" w14:textId="0B5918A1" w:rsidR="00F8563D" w:rsidRDefault="00F8563D" w:rsidP="00E56618">
      <w:r w:rsidRPr="00F8563D">
        <w:rPr>
          <w:noProof/>
        </w:rPr>
        <w:drawing>
          <wp:inline distT="0" distB="0" distL="0" distR="0" wp14:anchorId="7412951A" wp14:editId="6AAA6FD8">
            <wp:extent cx="4914289" cy="2325084"/>
            <wp:effectExtent l="38100" t="38100" r="38735" b="37465"/>
            <wp:docPr id="1340864140" name="Picture 1" descr="Vertices A to J no edges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64140" name="Picture 1" descr="Vertices A to J no edges connected."/>
                    <pic:cNvPicPr/>
                  </pic:nvPicPr>
                  <pic:blipFill>
                    <a:blip r:embed="rId44"/>
                    <a:stretch>
                      <a:fillRect/>
                    </a:stretch>
                  </pic:blipFill>
                  <pic:spPr>
                    <a:xfrm>
                      <a:off x="0" y="0"/>
                      <a:ext cx="4924628" cy="2329976"/>
                    </a:xfrm>
                    <a:prstGeom prst="rect">
                      <a:avLst/>
                    </a:prstGeom>
                    <a:ln w="38100">
                      <a:solidFill>
                        <a:schemeClr val="tx1"/>
                      </a:solidFill>
                    </a:ln>
                  </pic:spPr>
                </pic:pic>
              </a:graphicData>
            </a:graphic>
          </wp:inline>
        </w:drawing>
      </w:r>
    </w:p>
    <w:p w14:paraId="3DA9460E" w14:textId="34185F27" w:rsidR="00F8563D" w:rsidRDefault="00F8563D">
      <w:pPr>
        <w:pStyle w:val="ListNumber2"/>
        <w:numPr>
          <w:ilvl w:val="0"/>
          <w:numId w:val="8"/>
        </w:numPr>
        <w:ind w:left="567"/>
      </w:pPr>
      <w:r>
        <w:t xml:space="preserve">Is it possible to find another minimum spanning tree for this network </w:t>
      </w:r>
      <w:r w:rsidR="00022F36">
        <w:t xml:space="preserve">diagram </w:t>
      </w:r>
      <w:r>
        <w:t>with the same weight? Give a reason for your answer.</w:t>
      </w:r>
    </w:p>
    <w:p w14:paraId="3B504A5C" w14:textId="77777777" w:rsidR="001B7619" w:rsidRDefault="001B7619">
      <w:pPr>
        <w:suppressAutoHyphens w:val="0"/>
        <w:spacing w:before="0" w:after="160" w:line="259" w:lineRule="auto"/>
      </w:pPr>
      <w:r>
        <w:br w:type="page"/>
      </w:r>
    </w:p>
    <w:p w14:paraId="7C6B0448" w14:textId="1C368997" w:rsidR="00C65C54" w:rsidRPr="000B476D" w:rsidRDefault="00C65C54" w:rsidP="00C65C54">
      <w:pPr>
        <w:rPr>
          <w:rStyle w:val="Strong"/>
        </w:rPr>
      </w:pPr>
      <w:r w:rsidRPr="000B476D">
        <w:rPr>
          <w:rStyle w:val="Strong"/>
        </w:rPr>
        <w:lastRenderedPageBreak/>
        <w:t xml:space="preserve">Question </w:t>
      </w:r>
      <w:r>
        <w:rPr>
          <w:rStyle w:val="Strong"/>
        </w:rPr>
        <w:t>5</w:t>
      </w:r>
    </w:p>
    <w:p w14:paraId="4146169E" w14:textId="35B6D515" w:rsidR="00F8563D" w:rsidRDefault="00970954" w:rsidP="00C65C54">
      <w:r>
        <w:t xml:space="preserve">This </w:t>
      </w:r>
      <w:r w:rsidR="00F37C84">
        <w:t>network</w:t>
      </w:r>
      <w:r>
        <w:t xml:space="preserve"> diagram represents the </w:t>
      </w:r>
      <w:r w:rsidR="00F37C84">
        <w:t>walking tracks in a national park</w:t>
      </w:r>
      <w:r>
        <w:t xml:space="preserve"> connecting the points as shown.</w:t>
      </w:r>
      <w:r w:rsidR="00D06CC9">
        <w:t xml:space="preserve"> The number on the edge represents the time</w:t>
      </w:r>
      <w:r w:rsidR="000965EF">
        <w:t>, in minutes, that a runner</w:t>
      </w:r>
      <w:r w:rsidR="00D06CC9">
        <w:t xml:space="preserve"> takes to run </w:t>
      </w:r>
      <w:r w:rsidR="000965EF">
        <w:t>along each track.</w:t>
      </w:r>
    </w:p>
    <w:p w14:paraId="1B77E05E" w14:textId="45EF3441" w:rsidR="00073EC4" w:rsidRDefault="00472251" w:rsidP="00073EC4">
      <w:r w:rsidRPr="00472251">
        <w:rPr>
          <w:noProof/>
        </w:rPr>
        <w:drawing>
          <wp:inline distT="0" distB="0" distL="0" distR="0" wp14:anchorId="04B46C65" wp14:editId="39A5537B">
            <wp:extent cx="4420127" cy="3647820"/>
            <wp:effectExtent l="0" t="0" r="635" b="0"/>
            <wp:docPr id="414939687" name="Picture 1" descr="A network diagram with vertices A to H and weight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39687" name="Picture 1" descr="A network diagram with vertices A to H and weighted edges."/>
                    <pic:cNvPicPr/>
                  </pic:nvPicPr>
                  <pic:blipFill>
                    <a:blip r:embed="rId45"/>
                    <a:stretch>
                      <a:fillRect/>
                    </a:stretch>
                  </pic:blipFill>
                  <pic:spPr>
                    <a:xfrm>
                      <a:off x="0" y="0"/>
                      <a:ext cx="4420127" cy="3647820"/>
                    </a:xfrm>
                    <a:prstGeom prst="rect">
                      <a:avLst/>
                    </a:prstGeom>
                  </pic:spPr>
                </pic:pic>
              </a:graphicData>
            </a:graphic>
          </wp:inline>
        </w:drawing>
      </w:r>
    </w:p>
    <w:p w14:paraId="6BE5E600" w14:textId="1E70253A" w:rsidR="0027680D" w:rsidRDefault="0027680D">
      <w:pPr>
        <w:pStyle w:val="ListNumber2"/>
        <w:numPr>
          <w:ilvl w:val="0"/>
          <w:numId w:val="9"/>
        </w:numPr>
        <w:ind w:left="567"/>
      </w:pPr>
      <w:r>
        <w:t xml:space="preserve">Which path could </w:t>
      </w:r>
      <w:r w:rsidR="007220A6">
        <w:t>a</w:t>
      </w:r>
      <w:r>
        <w:t xml:space="preserve"> runner take to </w:t>
      </w:r>
      <w:r w:rsidR="007220A6">
        <w:t xml:space="preserve">run from point C to point D in the </w:t>
      </w:r>
      <w:r w:rsidR="005A0A58">
        <w:t>quick</w:t>
      </w:r>
      <w:r w:rsidR="007220A6">
        <w:t>est time?</w:t>
      </w:r>
    </w:p>
    <w:p w14:paraId="61E044BD" w14:textId="44B3C27D" w:rsidR="002205D9" w:rsidRDefault="000A032B">
      <w:pPr>
        <w:pStyle w:val="ListNumber2"/>
        <w:numPr>
          <w:ilvl w:val="0"/>
          <w:numId w:val="9"/>
        </w:numPr>
        <w:ind w:left="567"/>
      </w:pPr>
      <w:r w:rsidRPr="000A032B">
        <w:t xml:space="preserve">Below is a spanning tree of the network shown in the previous diagram. </w:t>
      </w:r>
      <w:r w:rsidR="002205D9">
        <w:t>Is it a minimum spanning tree? Give a reason for your answer.</w:t>
      </w:r>
    </w:p>
    <w:p w14:paraId="479BC894" w14:textId="224DC52D" w:rsidR="001B7619" w:rsidRDefault="00A466F3" w:rsidP="001B7619">
      <w:r w:rsidRPr="00A466F3">
        <w:rPr>
          <w:noProof/>
        </w:rPr>
        <w:drawing>
          <wp:inline distT="0" distB="0" distL="0" distR="0" wp14:anchorId="427BA8E3" wp14:editId="2EAC7855">
            <wp:extent cx="3245017" cy="2806844"/>
            <wp:effectExtent l="0" t="0" r="0" b="0"/>
            <wp:docPr id="1244514827" name="Picture 1" descr="An incorrect spanning tree for the previous net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4827" name="Picture 1" descr="An incorrect spanning tree for the previous network diagram."/>
                    <pic:cNvPicPr/>
                  </pic:nvPicPr>
                  <pic:blipFill>
                    <a:blip r:embed="rId46"/>
                    <a:stretch>
                      <a:fillRect/>
                    </a:stretch>
                  </pic:blipFill>
                  <pic:spPr>
                    <a:xfrm>
                      <a:off x="0" y="0"/>
                      <a:ext cx="3245017" cy="2806844"/>
                    </a:xfrm>
                    <a:prstGeom prst="rect">
                      <a:avLst/>
                    </a:prstGeom>
                  </pic:spPr>
                </pic:pic>
              </a:graphicData>
            </a:graphic>
          </wp:inline>
        </w:drawing>
      </w:r>
    </w:p>
    <w:p w14:paraId="37E79307" w14:textId="7237E936" w:rsidR="00E00962" w:rsidRDefault="00E00962" w:rsidP="002205D9">
      <w:pPr>
        <w:pStyle w:val="Heading2"/>
      </w:pPr>
      <w:r>
        <w:lastRenderedPageBreak/>
        <w:t>Sample solutions</w:t>
      </w:r>
    </w:p>
    <w:p w14:paraId="6F76E104" w14:textId="2EDF7897" w:rsidR="003927D0" w:rsidRDefault="003927D0" w:rsidP="0081401F">
      <w:pPr>
        <w:pStyle w:val="Heading3"/>
      </w:pPr>
      <w:r>
        <w:t>Connect</w:t>
      </w:r>
      <w:r w:rsidR="00BC5E7E">
        <w:t>ing</w:t>
      </w:r>
      <w:r>
        <w:t xml:space="preserve"> learning</w:t>
      </w:r>
      <w:r w:rsidR="0081401F">
        <w:t xml:space="preserve"> – </w:t>
      </w:r>
      <w:r>
        <w:t>Italy</w:t>
      </w:r>
    </w:p>
    <w:p w14:paraId="2772171F" w14:textId="30076B10" w:rsidR="0081401F" w:rsidRDefault="002E4FF2" w:rsidP="00222990">
      <w:pPr>
        <w:pStyle w:val="Caption"/>
      </w:pPr>
      <w:r w:rsidRPr="002E4FF2">
        <w:rPr>
          <w:noProof/>
        </w:rPr>
        <w:drawing>
          <wp:inline distT="0" distB="0" distL="0" distR="0" wp14:anchorId="549040A2" wp14:editId="156E26C6">
            <wp:extent cx="2224877" cy="2224877"/>
            <wp:effectExtent l="0" t="0" r="4445" b="4445"/>
            <wp:docPr id="1695225014" name="Picture 1" descr="A network diagram with 4 vertices M, P, N, R clockwise starting at the top left. Weighting on each side and diagona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25014" name="Picture 1" descr="A network diagram with 4 vertices M, P, N, R clockwise starting at the top left. Weighting on each side and diagonal edges."/>
                    <pic:cNvPicPr/>
                  </pic:nvPicPr>
                  <pic:blipFill>
                    <a:blip r:embed="rId47"/>
                    <a:stretch>
                      <a:fillRect/>
                    </a:stretch>
                  </pic:blipFill>
                  <pic:spPr>
                    <a:xfrm>
                      <a:off x="0" y="0"/>
                      <a:ext cx="2234715" cy="2234715"/>
                    </a:xfrm>
                    <a:prstGeom prst="rect">
                      <a:avLst/>
                    </a:prstGeom>
                  </pic:spPr>
                </pic:pic>
              </a:graphicData>
            </a:graphic>
          </wp:inline>
        </w:drawing>
      </w:r>
    </w:p>
    <w:tbl>
      <w:tblPr>
        <w:tblStyle w:val="TableGrid"/>
        <w:tblW w:w="0" w:type="auto"/>
        <w:tblLook w:val="04A0" w:firstRow="1" w:lastRow="0" w:firstColumn="1" w:lastColumn="0" w:noHBand="0" w:noVBand="1"/>
        <w:tblDescription w:val="A table to organise the 12 distinct diagrams that show the spanning trees that are possible with 4 vertices."/>
      </w:tblPr>
      <w:tblGrid>
        <w:gridCol w:w="2407"/>
        <w:gridCol w:w="2407"/>
        <w:gridCol w:w="2407"/>
        <w:gridCol w:w="2407"/>
      </w:tblGrid>
      <w:tr w:rsidR="00632611" w14:paraId="25BA9CC3" w14:textId="77777777" w:rsidTr="001C074A">
        <w:trPr>
          <w:trHeight w:val="2381"/>
        </w:trPr>
        <w:tc>
          <w:tcPr>
            <w:tcW w:w="2407" w:type="dxa"/>
          </w:tcPr>
          <w:p w14:paraId="72A26D94" w14:textId="184D405A" w:rsidR="00632611" w:rsidRDefault="00632611" w:rsidP="005A1588"/>
        </w:tc>
        <w:tc>
          <w:tcPr>
            <w:tcW w:w="2407" w:type="dxa"/>
          </w:tcPr>
          <w:p w14:paraId="5C52CE76" w14:textId="3C465EDD" w:rsidR="00632611" w:rsidRDefault="00632611" w:rsidP="005A1588"/>
        </w:tc>
        <w:tc>
          <w:tcPr>
            <w:tcW w:w="2407" w:type="dxa"/>
          </w:tcPr>
          <w:p w14:paraId="6FC75CE8" w14:textId="72B20DA3" w:rsidR="00632611" w:rsidRDefault="00703D95" w:rsidP="005A1588">
            <w:r w:rsidRPr="00703D95">
              <w:rPr>
                <w:noProof/>
              </w:rPr>
              <w:drawing>
                <wp:anchor distT="0" distB="0" distL="114300" distR="114300" simplePos="0" relativeHeight="251658253" behindDoc="0" locked="0" layoutInCell="1" allowOverlap="1" wp14:anchorId="1A209320" wp14:editId="3702C9EF">
                  <wp:simplePos x="0" y="0"/>
                  <wp:positionH relativeFrom="column">
                    <wp:posOffset>156845</wp:posOffset>
                  </wp:positionH>
                  <wp:positionV relativeFrom="paragraph">
                    <wp:posOffset>213360</wp:posOffset>
                  </wp:positionV>
                  <wp:extent cx="1096963" cy="1061085"/>
                  <wp:effectExtent l="0" t="0" r="8255" b="5715"/>
                  <wp:wrapNone/>
                  <wp:docPr id="1440379775"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9775" name="Picture 1" descr="A network diagram with 4 vertices M, P, N, R clockwise starting at the top left. Weighting on each side and diagonal edges. 3 are red indicating the tour pat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6963" cy="1061085"/>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4E441A87" w14:textId="3724B10C" w:rsidR="00632611" w:rsidRDefault="006B3E81" w:rsidP="005A1588">
            <w:r w:rsidRPr="002027B8">
              <w:rPr>
                <w:noProof/>
              </w:rPr>
              <w:drawing>
                <wp:anchor distT="0" distB="0" distL="114300" distR="114300" simplePos="0" relativeHeight="251658242" behindDoc="0" locked="0" layoutInCell="1" allowOverlap="1" wp14:anchorId="2E0FD973" wp14:editId="53F108FD">
                  <wp:simplePos x="0" y="0"/>
                  <wp:positionH relativeFrom="column">
                    <wp:posOffset>160655</wp:posOffset>
                  </wp:positionH>
                  <wp:positionV relativeFrom="paragraph">
                    <wp:posOffset>212090</wp:posOffset>
                  </wp:positionV>
                  <wp:extent cx="1082675" cy="1061085"/>
                  <wp:effectExtent l="0" t="0" r="3175" b="5715"/>
                  <wp:wrapNone/>
                  <wp:docPr id="1091781717"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81717" name="Picture 1" descr="A network diagram with 4 vertices M, P, N, R clockwise starting at the top left. Weighting on each side and diagonal edges. 3 are red indicating the tour path."/>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2675" cy="1061085"/>
                          </a:xfrm>
                          <a:prstGeom prst="rect">
                            <a:avLst/>
                          </a:prstGeom>
                        </pic:spPr>
                      </pic:pic>
                    </a:graphicData>
                  </a:graphic>
                  <wp14:sizeRelH relativeFrom="margin">
                    <wp14:pctWidth>0</wp14:pctWidth>
                  </wp14:sizeRelH>
                  <wp14:sizeRelV relativeFrom="margin">
                    <wp14:pctHeight>0</wp14:pctHeight>
                  </wp14:sizeRelV>
                </wp:anchor>
              </w:drawing>
            </w:r>
            <w:r w:rsidR="00847205" w:rsidRPr="008D5272">
              <w:rPr>
                <w:noProof/>
              </w:rPr>
              <w:drawing>
                <wp:anchor distT="0" distB="0" distL="114300" distR="114300" simplePos="0" relativeHeight="251658252" behindDoc="0" locked="0" layoutInCell="1" allowOverlap="1" wp14:anchorId="3C7086DA" wp14:editId="10A14723">
                  <wp:simplePos x="0" y="0"/>
                  <wp:positionH relativeFrom="column">
                    <wp:posOffset>-2881630</wp:posOffset>
                  </wp:positionH>
                  <wp:positionV relativeFrom="paragraph">
                    <wp:posOffset>213360</wp:posOffset>
                  </wp:positionV>
                  <wp:extent cx="1088390" cy="1049655"/>
                  <wp:effectExtent l="0" t="0" r="0" b="0"/>
                  <wp:wrapNone/>
                  <wp:docPr id="12519192"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192" name="Picture 1" descr="A network diagram with 4 vertices M, P, N, R clockwise starting at the top left. Weighting on each side and diagonal edges. 3 are red indicating the tour path."/>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1088390" cy="1049655"/>
                          </a:xfrm>
                          <a:prstGeom prst="rect">
                            <a:avLst/>
                          </a:prstGeom>
                        </pic:spPr>
                      </pic:pic>
                    </a:graphicData>
                  </a:graphic>
                  <wp14:sizeRelH relativeFrom="margin">
                    <wp14:pctWidth>0</wp14:pctWidth>
                  </wp14:sizeRelH>
                  <wp14:sizeRelV relativeFrom="margin">
                    <wp14:pctHeight>0</wp14:pctHeight>
                  </wp14:sizeRelV>
                </wp:anchor>
              </w:drawing>
            </w:r>
            <w:r w:rsidR="00847205" w:rsidRPr="003248D5">
              <w:rPr>
                <w:noProof/>
              </w:rPr>
              <w:drawing>
                <wp:anchor distT="0" distB="0" distL="114300" distR="114300" simplePos="0" relativeHeight="251658251" behindDoc="0" locked="0" layoutInCell="1" allowOverlap="1" wp14:anchorId="6436AD18" wp14:editId="43B13ACF">
                  <wp:simplePos x="0" y="0"/>
                  <wp:positionH relativeFrom="column">
                    <wp:posOffset>-4433570</wp:posOffset>
                  </wp:positionH>
                  <wp:positionV relativeFrom="paragraph">
                    <wp:posOffset>213995</wp:posOffset>
                  </wp:positionV>
                  <wp:extent cx="1111885" cy="1049655"/>
                  <wp:effectExtent l="0" t="0" r="0" b="0"/>
                  <wp:wrapNone/>
                  <wp:docPr id="635854147"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54147" name="Picture 1" descr="A network diagram with 4 vertices M, P, N, R clockwise starting at the top left. Weighting on each side and diagonal edges. 3 are red indicating the tour path."/>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1885" cy="1049655"/>
                          </a:xfrm>
                          <a:prstGeom prst="rect">
                            <a:avLst/>
                          </a:prstGeom>
                        </pic:spPr>
                      </pic:pic>
                    </a:graphicData>
                  </a:graphic>
                  <wp14:sizeRelH relativeFrom="margin">
                    <wp14:pctWidth>0</wp14:pctWidth>
                  </wp14:sizeRelH>
                  <wp14:sizeRelV relativeFrom="margin">
                    <wp14:pctHeight>0</wp14:pctHeight>
                  </wp14:sizeRelV>
                </wp:anchor>
              </w:drawing>
            </w:r>
          </w:p>
        </w:tc>
      </w:tr>
      <w:tr w:rsidR="006B3E81" w14:paraId="25372913" w14:textId="77777777" w:rsidTr="00CA1EBA">
        <w:trPr>
          <w:trHeight w:val="510"/>
        </w:trPr>
        <w:tc>
          <w:tcPr>
            <w:tcW w:w="2407" w:type="dxa"/>
            <w:vAlign w:val="center"/>
          </w:tcPr>
          <w:p w14:paraId="3DFD5049" w14:textId="704B1AB9" w:rsidR="006B3E81" w:rsidRDefault="00CB63F2" w:rsidP="006F7F77">
            <w:pPr>
              <w:spacing w:before="0" w:after="0"/>
              <w:jc w:val="center"/>
            </w:pPr>
            <w:r>
              <w:t>1250</w:t>
            </w:r>
            <w:r w:rsidR="00836485">
              <w:t> </w:t>
            </w:r>
            <w:r>
              <w:t>km</w:t>
            </w:r>
          </w:p>
        </w:tc>
        <w:tc>
          <w:tcPr>
            <w:tcW w:w="2407" w:type="dxa"/>
            <w:vAlign w:val="center"/>
          </w:tcPr>
          <w:p w14:paraId="39FDCC33" w14:textId="0425F3E6" w:rsidR="006B3E81" w:rsidRDefault="00EA67C8" w:rsidP="006F7F77">
            <w:pPr>
              <w:spacing w:before="0" w:after="0"/>
              <w:jc w:val="center"/>
            </w:pPr>
            <w:r>
              <w:t>605</w:t>
            </w:r>
            <w:r w:rsidR="00836485">
              <w:t> </w:t>
            </w:r>
            <w:r>
              <w:t>km</w:t>
            </w:r>
          </w:p>
        </w:tc>
        <w:tc>
          <w:tcPr>
            <w:tcW w:w="2407" w:type="dxa"/>
            <w:vAlign w:val="center"/>
          </w:tcPr>
          <w:p w14:paraId="588F8589" w14:textId="0CF6A367" w:rsidR="006B3E81" w:rsidRDefault="00793165" w:rsidP="006F7F77">
            <w:pPr>
              <w:spacing w:before="0" w:after="0"/>
              <w:jc w:val="center"/>
            </w:pPr>
            <w:r>
              <w:t>1045</w:t>
            </w:r>
            <w:r w:rsidR="00836485">
              <w:t> </w:t>
            </w:r>
            <w:r>
              <w:t>km</w:t>
            </w:r>
          </w:p>
        </w:tc>
        <w:tc>
          <w:tcPr>
            <w:tcW w:w="2407" w:type="dxa"/>
            <w:vAlign w:val="center"/>
          </w:tcPr>
          <w:p w14:paraId="1502BDC7" w14:textId="0411451D" w:rsidR="006B3E81" w:rsidRPr="00A80672" w:rsidRDefault="005D1253" w:rsidP="006F7F77">
            <w:pPr>
              <w:spacing w:before="0" w:after="0"/>
              <w:jc w:val="center"/>
            </w:pPr>
            <w:r>
              <w:t>1225</w:t>
            </w:r>
            <w:r w:rsidR="00836485">
              <w:t> </w:t>
            </w:r>
            <w:r>
              <w:t>km</w:t>
            </w:r>
          </w:p>
        </w:tc>
      </w:tr>
      <w:tr w:rsidR="00632611" w14:paraId="6DCE7514" w14:textId="77777777" w:rsidTr="00D97716">
        <w:trPr>
          <w:trHeight w:val="2381"/>
        </w:trPr>
        <w:tc>
          <w:tcPr>
            <w:tcW w:w="2407" w:type="dxa"/>
          </w:tcPr>
          <w:p w14:paraId="031CB804" w14:textId="51ED833E" w:rsidR="00632611" w:rsidRDefault="00B52E27" w:rsidP="005A1588">
            <w:r w:rsidRPr="00B52E27">
              <w:rPr>
                <w:noProof/>
              </w:rPr>
              <w:drawing>
                <wp:anchor distT="0" distB="0" distL="114300" distR="114300" simplePos="0" relativeHeight="251658243" behindDoc="0" locked="0" layoutInCell="1" allowOverlap="1" wp14:anchorId="5959B16E" wp14:editId="05D54DF4">
                  <wp:simplePos x="0" y="0"/>
                  <wp:positionH relativeFrom="column">
                    <wp:posOffset>115570</wp:posOffset>
                  </wp:positionH>
                  <wp:positionV relativeFrom="paragraph">
                    <wp:posOffset>208915</wp:posOffset>
                  </wp:positionV>
                  <wp:extent cx="1148487" cy="1083973"/>
                  <wp:effectExtent l="0" t="0" r="0" b="1905"/>
                  <wp:wrapNone/>
                  <wp:docPr id="525339775"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9775" name="Picture 1" descr="A network diagram with 4 vertices M, P, N, R clockwise starting at the top left. Weighting on each side and diagonal edges. 3 are red indicating the tour path."/>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48487" cy="1083973"/>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7FCC1664" w14:textId="42297408" w:rsidR="00632611" w:rsidRDefault="005C72F7" w:rsidP="005A1588">
            <w:r w:rsidRPr="005C72F7">
              <w:rPr>
                <w:noProof/>
              </w:rPr>
              <w:drawing>
                <wp:anchor distT="0" distB="0" distL="114300" distR="114300" simplePos="0" relativeHeight="251658244" behindDoc="0" locked="0" layoutInCell="1" allowOverlap="1" wp14:anchorId="7E704DE7" wp14:editId="2769AABF">
                  <wp:simplePos x="0" y="0"/>
                  <wp:positionH relativeFrom="column">
                    <wp:posOffset>144145</wp:posOffset>
                  </wp:positionH>
                  <wp:positionV relativeFrom="paragraph">
                    <wp:posOffset>208915</wp:posOffset>
                  </wp:positionV>
                  <wp:extent cx="1119022" cy="1061085"/>
                  <wp:effectExtent l="0" t="0" r="5080" b="5715"/>
                  <wp:wrapNone/>
                  <wp:docPr id="1348253452"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53452" name="Picture 1" descr="A network diagram with 4 vertices M, P, N, R clockwise starting at the top left. Weighting on each side and diagonal edges. 3 are red indicating the tour path."/>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9022" cy="1061085"/>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5383E939" w14:textId="277480FC" w:rsidR="00632611" w:rsidRDefault="00AC379F" w:rsidP="005A1588">
            <w:r w:rsidRPr="00ED48F8">
              <w:rPr>
                <w:noProof/>
              </w:rPr>
              <w:drawing>
                <wp:anchor distT="0" distB="0" distL="114300" distR="114300" simplePos="0" relativeHeight="251658245" behindDoc="0" locked="0" layoutInCell="1" allowOverlap="1" wp14:anchorId="7EF4D73A" wp14:editId="521CE2ED">
                  <wp:simplePos x="0" y="0"/>
                  <wp:positionH relativeFrom="column">
                    <wp:posOffset>113030</wp:posOffset>
                  </wp:positionH>
                  <wp:positionV relativeFrom="paragraph">
                    <wp:posOffset>208915</wp:posOffset>
                  </wp:positionV>
                  <wp:extent cx="1136343" cy="1061085"/>
                  <wp:effectExtent l="0" t="0" r="6985" b="5715"/>
                  <wp:wrapNone/>
                  <wp:docPr id="1722246458"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6458" name="Picture 1" descr="A network diagram with 4 vertices M, P, N, R clockwise starting at the top left. Weighting on each side and diagonal edges. 3 are red indicating the tour path."/>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6343" cy="1061085"/>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06971A09" w14:textId="3B851E5D" w:rsidR="00632611" w:rsidRDefault="00635F9D" w:rsidP="005A1588">
            <w:r w:rsidRPr="00ED5594">
              <w:rPr>
                <w:noProof/>
              </w:rPr>
              <w:drawing>
                <wp:anchor distT="0" distB="0" distL="114300" distR="114300" simplePos="0" relativeHeight="251658246" behindDoc="0" locked="0" layoutInCell="1" allowOverlap="1" wp14:anchorId="61A003E6" wp14:editId="01E4A4D8">
                  <wp:simplePos x="0" y="0"/>
                  <wp:positionH relativeFrom="column">
                    <wp:posOffset>113030</wp:posOffset>
                  </wp:positionH>
                  <wp:positionV relativeFrom="paragraph">
                    <wp:posOffset>209550</wp:posOffset>
                  </wp:positionV>
                  <wp:extent cx="1129048" cy="1083031"/>
                  <wp:effectExtent l="0" t="0" r="0" b="3175"/>
                  <wp:wrapNone/>
                  <wp:docPr id="1770887421"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87421" name="Picture 1" descr="A network diagram with 4 vertices M, P, N, R clockwise starting at the top left. Weighting on each side and diagonal edges. 3 are red indicating the tour path."/>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29048" cy="1083031"/>
                          </a:xfrm>
                          <a:prstGeom prst="rect">
                            <a:avLst/>
                          </a:prstGeom>
                        </pic:spPr>
                      </pic:pic>
                    </a:graphicData>
                  </a:graphic>
                  <wp14:sizeRelH relativeFrom="margin">
                    <wp14:pctWidth>0</wp14:pctWidth>
                  </wp14:sizeRelH>
                  <wp14:sizeRelV relativeFrom="margin">
                    <wp14:pctHeight>0</wp14:pctHeight>
                  </wp14:sizeRelV>
                </wp:anchor>
              </w:drawing>
            </w:r>
          </w:p>
        </w:tc>
      </w:tr>
      <w:tr w:rsidR="00D143DB" w14:paraId="6DADC17C" w14:textId="77777777" w:rsidTr="00CA1EBA">
        <w:trPr>
          <w:trHeight w:val="510"/>
        </w:trPr>
        <w:tc>
          <w:tcPr>
            <w:tcW w:w="2407" w:type="dxa"/>
            <w:vAlign w:val="center"/>
          </w:tcPr>
          <w:p w14:paraId="4562A359" w14:textId="66E83258" w:rsidR="00D143DB" w:rsidRPr="001B2450" w:rsidRDefault="005D1253" w:rsidP="006F7F77">
            <w:pPr>
              <w:spacing w:before="0" w:after="0"/>
              <w:jc w:val="center"/>
            </w:pPr>
            <w:r>
              <w:t>1545</w:t>
            </w:r>
            <w:r w:rsidR="00836485">
              <w:t> </w:t>
            </w:r>
            <w:r w:rsidR="002111F8">
              <w:t>km</w:t>
            </w:r>
          </w:p>
        </w:tc>
        <w:tc>
          <w:tcPr>
            <w:tcW w:w="2407" w:type="dxa"/>
            <w:vAlign w:val="center"/>
          </w:tcPr>
          <w:p w14:paraId="742167EB" w14:textId="596C8FA5" w:rsidR="00D143DB" w:rsidRPr="008C4474" w:rsidRDefault="002111F8" w:rsidP="006F7F77">
            <w:pPr>
              <w:spacing w:before="0" w:after="0"/>
              <w:jc w:val="center"/>
            </w:pPr>
            <w:r>
              <w:t>1770</w:t>
            </w:r>
            <w:r w:rsidR="00836485">
              <w:t> </w:t>
            </w:r>
            <w:r>
              <w:t>km</w:t>
            </w:r>
          </w:p>
        </w:tc>
        <w:tc>
          <w:tcPr>
            <w:tcW w:w="2407" w:type="dxa"/>
            <w:vAlign w:val="center"/>
          </w:tcPr>
          <w:p w14:paraId="409C935D" w14:textId="196F6CF3" w:rsidR="00D143DB" w:rsidRPr="00B802AA" w:rsidRDefault="006C4CA5" w:rsidP="006F7F77">
            <w:pPr>
              <w:spacing w:before="0" w:after="0"/>
              <w:jc w:val="center"/>
            </w:pPr>
            <w:r>
              <w:t>12</w:t>
            </w:r>
            <w:r w:rsidR="00571726">
              <w:t>4</w:t>
            </w:r>
            <w:r>
              <w:t>5</w:t>
            </w:r>
            <w:r w:rsidR="00836485">
              <w:t> </w:t>
            </w:r>
            <w:r w:rsidR="00571726">
              <w:t>km</w:t>
            </w:r>
          </w:p>
        </w:tc>
        <w:tc>
          <w:tcPr>
            <w:tcW w:w="2407" w:type="dxa"/>
            <w:vAlign w:val="center"/>
          </w:tcPr>
          <w:p w14:paraId="51CE2D54" w14:textId="189AAF5A" w:rsidR="00D143DB" w:rsidRPr="00541863" w:rsidRDefault="00D83CF4" w:rsidP="006F7F77">
            <w:pPr>
              <w:spacing w:before="0" w:after="0"/>
              <w:jc w:val="center"/>
            </w:pPr>
            <w:r>
              <w:t>1020</w:t>
            </w:r>
            <w:r w:rsidR="00836485">
              <w:t> </w:t>
            </w:r>
            <w:r>
              <w:t>km</w:t>
            </w:r>
          </w:p>
        </w:tc>
      </w:tr>
      <w:tr w:rsidR="00632611" w14:paraId="5732291A" w14:textId="77777777" w:rsidTr="00D97716">
        <w:trPr>
          <w:trHeight w:val="2381"/>
        </w:trPr>
        <w:tc>
          <w:tcPr>
            <w:tcW w:w="2407" w:type="dxa"/>
          </w:tcPr>
          <w:p w14:paraId="246E67BE" w14:textId="67C93BFB" w:rsidR="00632611" w:rsidRDefault="001B2450" w:rsidP="005A1588">
            <w:r w:rsidRPr="001B2450">
              <w:rPr>
                <w:noProof/>
              </w:rPr>
              <w:drawing>
                <wp:anchor distT="0" distB="0" distL="114300" distR="114300" simplePos="0" relativeHeight="251658247" behindDoc="0" locked="0" layoutInCell="1" allowOverlap="1" wp14:anchorId="63355CC6" wp14:editId="2E88F27E">
                  <wp:simplePos x="0" y="0"/>
                  <wp:positionH relativeFrom="column">
                    <wp:posOffset>115570</wp:posOffset>
                  </wp:positionH>
                  <wp:positionV relativeFrom="paragraph">
                    <wp:posOffset>168910</wp:posOffset>
                  </wp:positionV>
                  <wp:extent cx="1148486" cy="1069097"/>
                  <wp:effectExtent l="0" t="0" r="0" b="0"/>
                  <wp:wrapNone/>
                  <wp:docPr id="820327978"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7978" name="Picture 1" descr="A network diagram with 4 vertices M, P, N, R clockwise starting at the top left. Weighting on each side and diagonal edges. 3 are red indicating the tour path."/>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8486" cy="1069097"/>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3A8EB805" w14:textId="30E96B4D" w:rsidR="00632611" w:rsidRDefault="008C4474" w:rsidP="005A1588">
            <w:r w:rsidRPr="008C4474">
              <w:rPr>
                <w:noProof/>
              </w:rPr>
              <w:drawing>
                <wp:anchor distT="0" distB="0" distL="114300" distR="114300" simplePos="0" relativeHeight="251658248" behindDoc="0" locked="0" layoutInCell="1" allowOverlap="1" wp14:anchorId="625FE8FD" wp14:editId="0BA8DC62">
                  <wp:simplePos x="0" y="0"/>
                  <wp:positionH relativeFrom="column">
                    <wp:posOffset>177165</wp:posOffset>
                  </wp:positionH>
                  <wp:positionV relativeFrom="paragraph">
                    <wp:posOffset>169545</wp:posOffset>
                  </wp:positionV>
                  <wp:extent cx="1088621" cy="1046074"/>
                  <wp:effectExtent l="0" t="0" r="0" b="1905"/>
                  <wp:wrapNone/>
                  <wp:docPr id="400105674"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5674" name="Picture 1" descr="A network diagram with 4 vertices M, P, N, R clockwise starting at the top left. Weighting on each side and diagonal edges. 3 are red indicating the tour path."/>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8621" cy="1046074"/>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1036630C" w14:textId="356712EF" w:rsidR="00632611" w:rsidRDefault="00AC379F" w:rsidP="005A1588">
            <w:r w:rsidRPr="00B802AA">
              <w:rPr>
                <w:noProof/>
              </w:rPr>
              <w:drawing>
                <wp:anchor distT="0" distB="0" distL="114300" distR="114300" simplePos="0" relativeHeight="251658249" behindDoc="0" locked="0" layoutInCell="1" allowOverlap="1" wp14:anchorId="691C3215" wp14:editId="479621B6">
                  <wp:simplePos x="0" y="0"/>
                  <wp:positionH relativeFrom="column">
                    <wp:posOffset>137160</wp:posOffset>
                  </wp:positionH>
                  <wp:positionV relativeFrom="paragraph">
                    <wp:posOffset>170180</wp:posOffset>
                  </wp:positionV>
                  <wp:extent cx="1114232" cy="1060171"/>
                  <wp:effectExtent l="0" t="0" r="0" b="6985"/>
                  <wp:wrapNone/>
                  <wp:docPr id="1808185423"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85423" name="Picture 1" descr="A network diagram with 4 vertices M, P, N, R clockwise starting at the top left. Weighting on each side and diagonal edges. 3 are red indicating the tour path."/>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14232" cy="1060171"/>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118284ED" w14:textId="6B8EA488" w:rsidR="00632611" w:rsidRDefault="00635F9D" w:rsidP="005A1588">
            <w:r w:rsidRPr="00541863">
              <w:rPr>
                <w:noProof/>
              </w:rPr>
              <w:drawing>
                <wp:anchor distT="0" distB="0" distL="114300" distR="114300" simplePos="0" relativeHeight="251658250" behindDoc="0" locked="0" layoutInCell="1" allowOverlap="1" wp14:anchorId="78E64873" wp14:editId="1E7989B4">
                  <wp:simplePos x="0" y="0"/>
                  <wp:positionH relativeFrom="column">
                    <wp:posOffset>151130</wp:posOffset>
                  </wp:positionH>
                  <wp:positionV relativeFrom="paragraph">
                    <wp:posOffset>168910</wp:posOffset>
                  </wp:positionV>
                  <wp:extent cx="1096645" cy="1038860"/>
                  <wp:effectExtent l="0" t="0" r="8255" b="8890"/>
                  <wp:wrapNone/>
                  <wp:docPr id="2105719382" name="Picture 1" descr="A network diagram with 4 vertices M, P, N, R clockwise starting at the top left. Weighting on each side and diagonal edges. 3 are red indicating the tour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19382" name="Picture 1" descr="A network diagram with 4 vertices M, P, N, R clockwise starting at the top left. Weighting on each side and diagonal edges. 3 are red indicating the tour path."/>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96645" cy="1038860"/>
                          </a:xfrm>
                          <a:prstGeom prst="rect">
                            <a:avLst/>
                          </a:prstGeom>
                        </pic:spPr>
                      </pic:pic>
                    </a:graphicData>
                  </a:graphic>
                  <wp14:sizeRelH relativeFrom="margin">
                    <wp14:pctWidth>0</wp14:pctWidth>
                  </wp14:sizeRelH>
                  <wp14:sizeRelV relativeFrom="margin">
                    <wp14:pctHeight>0</wp14:pctHeight>
                  </wp14:sizeRelV>
                </wp:anchor>
              </w:drawing>
            </w:r>
          </w:p>
        </w:tc>
      </w:tr>
      <w:tr w:rsidR="00D143DB" w14:paraId="6F997D1D" w14:textId="77777777" w:rsidTr="00CA1EBA">
        <w:trPr>
          <w:trHeight w:val="510"/>
        </w:trPr>
        <w:tc>
          <w:tcPr>
            <w:tcW w:w="2407" w:type="dxa"/>
            <w:vAlign w:val="center"/>
          </w:tcPr>
          <w:p w14:paraId="4F531147" w14:textId="6F8D9BED" w:rsidR="00D143DB" w:rsidRPr="001B2450" w:rsidRDefault="00BD3F94" w:rsidP="006F7F77">
            <w:pPr>
              <w:spacing w:before="0" w:after="0"/>
              <w:jc w:val="center"/>
            </w:pPr>
            <w:r>
              <w:t>1565</w:t>
            </w:r>
            <w:r w:rsidR="00836485">
              <w:t> </w:t>
            </w:r>
            <w:r>
              <w:t>km</w:t>
            </w:r>
          </w:p>
        </w:tc>
        <w:tc>
          <w:tcPr>
            <w:tcW w:w="2407" w:type="dxa"/>
            <w:vAlign w:val="center"/>
          </w:tcPr>
          <w:p w14:paraId="40CAA949" w14:textId="72F170A8" w:rsidR="00D143DB" w:rsidRPr="008C4474" w:rsidRDefault="00DD051F" w:rsidP="006F7F77">
            <w:pPr>
              <w:spacing w:before="0" w:after="0"/>
              <w:jc w:val="center"/>
            </w:pPr>
            <w:r>
              <w:t>1745</w:t>
            </w:r>
            <w:r w:rsidR="00836485">
              <w:t> </w:t>
            </w:r>
            <w:r>
              <w:t>km</w:t>
            </w:r>
          </w:p>
        </w:tc>
        <w:tc>
          <w:tcPr>
            <w:tcW w:w="2407" w:type="dxa"/>
            <w:vAlign w:val="center"/>
          </w:tcPr>
          <w:p w14:paraId="39CD1CDA" w14:textId="30424B5F" w:rsidR="00D143DB" w:rsidRPr="00B802AA" w:rsidRDefault="0017008F" w:rsidP="006F7F77">
            <w:pPr>
              <w:spacing w:before="0" w:after="0"/>
              <w:jc w:val="center"/>
            </w:pPr>
            <w:r>
              <w:t>1540</w:t>
            </w:r>
            <w:r w:rsidR="00836485">
              <w:t> </w:t>
            </w:r>
            <w:r>
              <w:t>km</w:t>
            </w:r>
          </w:p>
        </w:tc>
        <w:tc>
          <w:tcPr>
            <w:tcW w:w="2407" w:type="dxa"/>
            <w:vAlign w:val="center"/>
          </w:tcPr>
          <w:p w14:paraId="0CD8AE0A" w14:textId="4336D427" w:rsidR="00D143DB" w:rsidRPr="00541863" w:rsidRDefault="00B6676E" w:rsidP="006F7F77">
            <w:pPr>
              <w:spacing w:before="0" w:after="0"/>
              <w:jc w:val="center"/>
            </w:pPr>
            <w:r>
              <w:t>1885</w:t>
            </w:r>
            <w:r w:rsidR="00836485">
              <w:t> </w:t>
            </w:r>
            <w:r>
              <w:t>km</w:t>
            </w:r>
          </w:p>
        </w:tc>
      </w:tr>
    </w:tbl>
    <w:p w14:paraId="70CAFD17" w14:textId="5D481478" w:rsidR="000431D2" w:rsidRDefault="000431D2" w:rsidP="00FD38E7">
      <w:pPr>
        <w:pStyle w:val="Heading3"/>
      </w:pPr>
      <w:r>
        <w:lastRenderedPageBreak/>
        <w:t xml:space="preserve">Appendix A – </w:t>
      </w:r>
      <w:r w:rsidR="00675AC9">
        <w:t xml:space="preserve">muddy </w:t>
      </w:r>
      <w:r>
        <w:t xml:space="preserve">Milan </w:t>
      </w:r>
    </w:p>
    <w:p w14:paraId="6B61A98F" w14:textId="7C874592" w:rsidR="005276F8" w:rsidRPr="005276F8" w:rsidRDefault="005276F8" w:rsidP="005276F8">
      <w:r>
        <w:t xml:space="preserve">This is one solution from Muddy Milan. </w:t>
      </w:r>
      <w:r w:rsidR="00735FDC">
        <w:t>An a</w:t>
      </w:r>
      <w:r>
        <w:t>l</w:t>
      </w:r>
      <w:r w:rsidR="003E705A">
        <w:t>ternate solution is using F–A instead of C–A.</w:t>
      </w:r>
    </w:p>
    <w:p w14:paraId="79EE7275" w14:textId="5AE5B293" w:rsidR="00222990" w:rsidRPr="00A1504C" w:rsidRDefault="005276F8" w:rsidP="00222990">
      <w:pPr>
        <w:pStyle w:val="Caption"/>
      </w:pPr>
      <w:r w:rsidRPr="005276F8">
        <w:rPr>
          <w:noProof/>
        </w:rPr>
        <w:t xml:space="preserve"> </w:t>
      </w:r>
      <w:r w:rsidRPr="005276F8">
        <w:rPr>
          <w:noProof/>
        </w:rPr>
        <w:drawing>
          <wp:inline distT="0" distB="0" distL="0" distR="0" wp14:anchorId="27D09E69" wp14:editId="66DEC4F5">
            <wp:extent cx="5629275" cy="3456891"/>
            <wp:effectExtent l="0" t="0" r="0" b="0"/>
            <wp:docPr id="1070217018" name="Picture 1" descr="An illustration of Muddy Milan with houses and prices. Highlighted paths lead to A-G, A-C, C-F, F-HOTEL, E-F, E-I, E-J, J-D,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7018" name="Picture 1" descr="An illustration of Muddy Milan with houses and prices. Highlighted paths lead to A-G, A-C, C-F, F-HOTEL, E-F, E-I, E-J, J-D, D-B."/>
                    <pic:cNvPicPr/>
                  </pic:nvPicPr>
                  <pic:blipFill>
                    <a:blip r:embed="rId60"/>
                    <a:stretch>
                      <a:fillRect/>
                    </a:stretch>
                  </pic:blipFill>
                  <pic:spPr>
                    <a:xfrm>
                      <a:off x="0" y="0"/>
                      <a:ext cx="5636516" cy="3461338"/>
                    </a:xfrm>
                    <a:prstGeom prst="rect">
                      <a:avLst/>
                    </a:prstGeom>
                  </pic:spPr>
                </pic:pic>
              </a:graphicData>
            </a:graphic>
          </wp:inline>
        </w:drawing>
      </w:r>
    </w:p>
    <w:p w14:paraId="068BE7AB" w14:textId="77777777" w:rsidR="00466ED3" w:rsidRDefault="00466ED3">
      <w:pPr>
        <w:suppressAutoHyphens w:val="0"/>
        <w:spacing w:before="0" w:after="160" w:line="259" w:lineRule="auto"/>
        <w:rPr>
          <w:color w:val="002664" w:themeColor="accent1"/>
          <w:sz w:val="32"/>
          <w:szCs w:val="40"/>
        </w:rPr>
      </w:pPr>
      <w:r>
        <w:br w:type="page"/>
      </w:r>
    </w:p>
    <w:p w14:paraId="54F75678" w14:textId="2EA7BE9E" w:rsidR="009C564A" w:rsidRDefault="009C564A" w:rsidP="009101B2">
      <w:pPr>
        <w:pStyle w:val="Heading3"/>
      </w:pPr>
      <w:r>
        <w:lastRenderedPageBreak/>
        <w:t xml:space="preserve">Appendix B </w:t>
      </w:r>
      <w:r w:rsidR="002205D9" w:rsidRPr="002205D9">
        <w:t>–</w:t>
      </w:r>
      <w:r w:rsidR="002205D9">
        <w:t xml:space="preserve"> s</w:t>
      </w:r>
      <w:r>
        <w:t>orting activity</w:t>
      </w:r>
    </w:p>
    <w:p w14:paraId="2AE09F05" w14:textId="77777777" w:rsidR="00FA4B78" w:rsidRDefault="00FA4B78" w:rsidP="00FA4B78">
      <w:pPr>
        <w:suppressAutoHyphens w:val="0"/>
        <w:spacing w:before="0" w:after="160" w:line="259" w:lineRule="auto"/>
      </w:pPr>
      <w:r>
        <w:t>Identify each of the following scenarios as an example of a path, tree, spanning tree, minimum spanning tree or as being none of these. Justify your answers.</w:t>
      </w:r>
    </w:p>
    <w:p w14:paraId="61EB9A73" w14:textId="01C06E83" w:rsidR="009651C4" w:rsidRDefault="009651C4">
      <w:pPr>
        <w:pStyle w:val="ListNumber"/>
        <w:numPr>
          <w:ilvl w:val="0"/>
          <w:numId w:val="18"/>
        </w:numPr>
      </w:pPr>
      <w:r w:rsidRPr="004316A8">
        <w:t>A delivery driver plans a route visiting five houses in a straight sequence without revisiting any house.</w:t>
      </w:r>
      <w:r w:rsidR="00DA635F">
        <w:t xml:space="preserve"> </w:t>
      </w:r>
      <w:r w:rsidR="00C45FD3" w:rsidRPr="00A84974">
        <w:rPr>
          <w:b/>
          <w:bCs/>
        </w:rPr>
        <w:t>(</w:t>
      </w:r>
      <w:r w:rsidR="00DA635F" w:rsidRPr="00C45FD3">
        <w:rPr>
          <w:b/>
          <w:bCs/>
        </w:rPr>
        <w:t>Path</w:t>
      </w:r>
      <w:r w:rsidR="00BB5446" w:rsidRPr="00C45FD3">
        <w:rPr>
          <w:b/>
          <w:bCs/>
        </w:rPr>
        <w:t xml:space="preserve"> – no repeated vertices</w:t>
      </w:r>
      <w:r w:rsidR="00C45FD3">
        <w:rPr>
          <w:b/>
          <w:bCs/>
        </w:rPr>
        <w:t>.)</w:t>
      </w:r>
    </w:p>
    <w:p w14:paraId="26911661" w14:textId="6366D839" w:rsidR="009651C4" w:rsidRDefault="009651C4">
      <w:pPr>
        <w:pStyle w:val="ListNumber"/>
        <w:numPr>
          <w:ilvl w:val="0"/>
          <w:numId w:val="18"/>
        </w:numPr>
      </w:pPr>
      <w:r w:rsidRPr="008143D7">
        <w:t xml:space="preserve">A set of hiking trails connects several campsites. You can walk between any </w:t>
      </w:r>
      <w:r>
        <w:t>2</w:t>
      </w:r>
      <w:r w:rsidRPr="008143D7">
        <w:t xml:space="preserve"> campsites, and there are no circular walking loops.</w:t>
      </w:r>
      <w:r w:rsidR="00DA635F">
        <w:t xml:space="preserve"> </w:t>
      </w:r>
      <w:r w:rsidR="00C45FD3" w:rsidRPr="00A84974">
        <w:rPr>
          <w:b/>
          <w:bCs/>
        </w:rPr>
        <w:t>(</w:t>
      </w:r>
      <w:r w:rsidR="00DA635F" w:rsidRPr="00C45FD3">
        <w:rPr>
          <w:b/>
          <w:bCs/>
        </w:rPr>
        <w:t>Tree</w:t>
      </w:r>
      <w:r w:rsidR="00BB5446" w:rsidRPr="00C45FD3">
        <w:rPr>
          <w:b/>
          <w:bCs/>
        </w:rPr>
        <w:t xml:space="preserve"> </w:t>
      </w:r>
      <w:r w:rsidR="006C660C" w:rsidRPr="00C45FD3">
        <w:rPr>
          <w:b/>
          <w:bCs/>
        </w:rPr>
        <w:t>–</w:t>
      </w:r>
      <w:r w:rsidR="00BB5446" w:rsidRPr="00C45FD3">
        <w:rPr>
          <w:b/>
          <w:bCs/>
        </w:rPr>
        <w:t xml:space="preserve"> connected</w:t>
      </w:r>
      <w:r w:rsidR="006C660C" w:rsidRPr="00C45FD3">
        <w:rPr>
          <w:b/>
          <w:bCs/>
        </w:rPr>
        <w:t xml:space="preserve"> but doesn’t say ALL campsites</w:t>
      </w:r>
      <w:r w:rsidR="00C45FD3">
        <w:rPr>
          <w:b/>
          <w:bCs/>
        </w:rPr>
        <w:t>.)</w:t>
      </w:r>
    </w:p>
    <w:p w14:paraId="27145098" w14:textId="33E9B9C1" w:rsidR="009651C4" w:rsidRDefault="009651C4">
      <w:pPr>
        <w:pStyle w:val="ListNumber"/>
        <w:numPr>
          <w:ilvl w:val="0"/>
          <w:numId w:val="18"/>
        </w:numPr>
      </w:pPr>
      <w:r w:rsidRPr="008143D7">
        <w:t xml:space="preserve">A school </w:t>
      </w:r>
      <w:r>
        <w:t xml:space="preserve">wants to </w:t>
      </w:r>
      <w:r w:rsidRPr="008143D7">
        <w:t>install cables so that every classroom is connected.</w:t>
      </w:r>
      <w:r w:rsidR="00DA635F">
        <w:t xml:space="preserve"> </w:t>
      </w:r>
      <w:r w:rsidR="00642817" w:rsidRPr="00A84974">
        <w:rPr>
          <w:b/>
          <w:bCs/>
        </w:rPr>
        <w:t>(</w:t>
      </w:r>
      <w:r w:rsidR="00DA635F" w:rsidRPr="00C6558C">
        <w:rPr>
          <w:b/>
          <w:bCs/>
        </w:rPr>
        <w:t>Spanning tree</w:t>
      </w:r>
      <w:r w:rsidR="006C660C">
        <w:rPr>
          <w:b/>
          <w:bCs/>
        </w:rPr>
        <w:t xml:space="preserve"> – connects all vertices</w:t>
      </w:r>
      <w:r w:rsidR="00642817">
        <w:rPr>
          <w:b/>
          <w:bCs/>
        </w:rPr>
        <w:t>.)</w:t>
      </w:r>
    </w:p>
    <w:p w14:paraId="5164AA63" w14:textId="134374A2" w:rsidR="009651C4" w:rsidRDefault="009651C4">
      <w:pPr>
        <w:pStyle w:val="ListNumber"/>
        <w:numPr>
          <w:ilvl w:val="0"/>
          <w:numId w:val="18"/>
        </w:numPr>
      </w:pPr>
      <w:r w:rsidRPr="008143D7">
        <w:t>A council wants to connect towns with roads at the lowest possible total cost, ensuring all towns are connected and no unnecessary roads are built.</w:t>
      </w:r>
      <w:r w:rsidR="00DA635F">
        <w:t xml:space="preserve"> </w:t>
      </w:r>
      <w:r w:rsidR="00642817" w:rsidRPr="00A84974">
        <w:rPr>
          <w:b/>
          <w:bCs/>
        </w:rPr>
        <w:t>(</w:t>
      </w:r>
      <w:r w:rsidR="00DA635F" w:rsidRPr="00C6558C">
        <w:rPr>
          <w:b/>
          <w:bCs/>
        </w:rPr>
        <w:t>Minimum spanning tree</w:t>
      </w:r>
      <w:r w:rsidR="006C660C">
        <w:rPr>
          <w:b/>
          <w:bCs/>
        </w:rPr>
        <w:t xml:space="preserve"> – connects all vertices for minimum cost.</w:t>
      </w:r>
      <w:r w:rsidR="00642817">
        <w:rPr>
          <w:b/>
          <w:bCs/>
        </w:rPr>
        <w:t>)</w:t>
      </w:r>
    </w:p>
    <w:p w14:paraId="1DE989A2" w14:textId="627AEF7D" w:rsidR="009651C4" w:rsidRDefault="009651C4">
      <w:pPr>
        <w:pStyle w:val="ListNumber"/>
        <w:numPr>
          <w:ilvl w:val="0"/>
          <w:numId w:val="18"/>
        </w:numPr>
      </w:pPr>
      <w:r w:rsidRPr="008143D7">
        <w:t>A tourist walks from one landmark to another, sometimes revisiting places along the way.</w:t>
      </w:r>
      <w:r w:rsidR="00A1043E">
        <w:t xml:space="preserve"> </w:t>
      </w:r>
      <w:r w:rsidR="00642817" w:rsidRPr="00A84974">
        <w:rPr>
          <w:b/>
          <w:bCs/>
        </w:rPr>
        <w:t>(</w:t>
      </w:r>
      <w:r w:rsidR="00A1043E">
        <w:rPr>
          <w:b/>
          <w:bCs/>
        </w:rPr>
        <w:t>Not a path or a tree</w:t>
      </w:r>
      <w:r w:rsidR="006C660C">
        <w:rPr>
          <w:b/>
          <w:bCs/>
        </w:rPr>
        <w:t xml:space="preserve"> – vertices are revisited.</w:t>
      </w:r>
      <w:r w:rsidR="00642817">
        <w:rPr>
          <w:b/>
          <w:bCs/>
        </w:rPr>
        <w:t>)</w:t>
      </w:r>
    </w:p>
    <w:p w14:paraId="2351D462" w14:textId="32DE97F8" w:rsidR="009651C4" w:rsidRPr="00C45FD3" w:rsidRDefault="009651C4">
      <w:pPr>
        <w:pStyle w:val="ListNumber"/>
        <w:numPr>
          <w:ilvl w:val="0"/>
          <w:numId w:val="18"/>
        </w:numPr>
      </w:pPr>
      <w:r w:rsidRPr="001C1D3C">
        <w:t>A network connects six computers, but one computer is not connected to the others.</w:t>
      </w:r>
      <w:r w:rsidR="00A1043E">
        <w:t xml:space="preserve"> </w:t>
      </w:r>
      <w:r w:rsidR="00642817" w:rsidRPr="00A84974">
        <w:rPr>
          <w:b/>
          <w:bCs/>
        </w:rPr>
        <w:t>(</w:t>
      </w:r>
      <w:r w:rsidR="00404191" w:rsidRPr="00C6558C">
        <w:rPr>
          <w:b/>
          <w:bCs/>
        </w:rPr>
        <w:t>Not a tree</w:t>
      </w:r>
      <w:r w:rsidR="00C50F03">
        <w:rPr>
          <w:b/>
          <w:bCs/>
        </w:rPr>
        <w:t xml:space="preserve"> – one computer is not connected. The computers that are connected could be their own tree.</w:t>
      </w:r>
      <w:r w:rsidR="00642817">
        <w:rPr>
          <w:b/>
          <w:bCs/>
        </w:rPr>
        <w:t>)</w:t>
      </w:r>
    </w:p>
    <w:p w14:paraId="154D86DA" w14:textId="121FC3EB" w:rsidR="009651C4" w:rsidRDefault="009651C4">
      <w:pPr>
        <w:pStyle w:val="ListNumber"/>
        <w:numPr>
          <w:ilvl w:val="0"/>
          <w:numId w:val="18"/>
        </w:numPr>
      </w:pPr>
      <w:r w:rsidRPr="001C1D3C">
        <w:t>A rail network connects all stations with no loops, but there are multiple branching lines.</w:t>
      </w:r>
      <w:r w:rsidR="00404191">
        <w:t xml:space="preserve"> </w:t>
      </w:r>
      <w:r w:rsidR="00642817" w:rsidRPr="00A84974">
        <w:rPr>
          <w:b/>
          <w:bCs/>
        </w:rPr>
        <w:t>(</w:t>
      </w:r>
      <w:r w:rsidR="00404191">
        <w:rPr>
          <w:b/>
          <w:bCs/>
        </w:rPr>
        <w:t>Spanning tree</w:t>
      </w:r>
      <w:r w:rsidR="00D46CC2">
        <w:rPr>
          <w:b/>
          <w:bCs/>
        </w:rPr>
        <w:t xml:space="preserve"> – includes all stations.</w:t>
      </w:r>
      <w:r w:rsidR="00642817">
        <w:rPr>
          <w:b/>
          <w:bCs/>
        </w:rPr>
        <w:t>)</w:t>
      </w:r>
    </w:p>
    <w:p w14:paraId="5A3B051A" w14:textId="6C84D9BD" w:rsidR="009651C4" w:rsidRDefault="009651C4">
      <w:pPr>
        <w:pStyle w:val="ListNumber"/>
        <w:numPr>
          <w:ilvl w:val="0"/>
          <w:numId w:val="18"/>
        </w:numPr>
      </w:pPr>
      <w:r w:rsidRPr="001C1D3C">
        <w:t>A student traces a route through a maze from entrance to exit without revisiting any junction.</w:t>
      </w:r>
      <w:r w:rsidR="00404191">
        <w:t xml:space="preserve"> </w:t>
      </w:r>
      <w:r w:rsidR="00642817" w:rsidRPr="00A84974">
        <w:rPr>
          <w:b/>
          <w:bCs/>
        </w:rPr>
        <w:t>(</w:t>
      </w:r>
      <w:r w:rsidR="00404191">
        <w:rPr>
          <w:b/>
          <w:bCs/>
        </w:rPr>
        <w:t>Path</w:t>
      </w:r>
      <w:r w:rsidR="00D46CC2">
        <w:rPr>
          <w:b/>
          <w:bCs/>
        </w:rPr>
        <w:t xml:space="preserve"> – no repeated vertices</w:t>
      </w:r>
      <w:r w:rsidR="00642817">
        <w:rPr>
          <w:b/>
          <w:bCs/>
        </w:rPr>
        <w:t xml:space="preserve"> or </w:t>
      </w:r>
      <w:r w:rsidR="00D46CC2">
        <w:rPr>
          <w:b/>
          <w:bCs/>
        </w:rPr>
        <w:t>junctions.</w:t>
      </w:r>
      <w:r w:rsidR="00642817">
        <w:rPr>
          <w:b/>
          <w:bCs/>
        </w:rPr>
        <w:t>)</w:t>
      </w:r>
    </w:p>
    <w:p w14:paraId="253FA138" w14:textId="4494B884" w:rsidR="009651C4" w:rsidRDefault="009651C4">
      <w:pPr>
        <w:pStyle w:val="ListNumber"/>
        <w:numPr>
          <w:ilvl w:val="0"/>
          <w:numId w:val="18"/>
        </w:numPr>
      </w:pPr>
      <w:r w:rsidRPr="001C1D3C">
        <w:t>An electrician connects all houses in a street using the least amount of wiring possible, ensuring every house has power.</w:t>
      </w:r>
      <w:r w:rsidR="00404191">
        <w:t xml:space="preserve"> </w:t>
      </w:r>
      <w:r w:rsidR="00642817" w:rsidRPr="00A84974">
        <w:rPr>
          <w:b/>
          <w:bCs/>
        </w:rPr>
        <w:t>(</w:t>
      </w:r>
      <w:r w:rsidR="00404191">
        <w:rPr>
          <w:b/>
          <w:bCs/>
        </w:rPr>
        <w:t>Minimum spanning tree</w:t>
      </w:r>
      <w:r w:rsidR="00D46CC2">
        <w:rPr>
          <w:b/>
          <w:bCs/>
        </w:rPr>
        <w:t xml:space="preserve"> – connects all houses with minimum wiring.</w:t>
      </w:r>
      <w:r w:rsidR="00642817">
        <w:rPr>
          <w:b/>
          <w:bCs/>
        </w:rPr>
        <w:t>)</w:t>
      </w:r>
    </w:p>
    <w:p w14:paraId="141AD983" w14:textId="3B51C168" w:rsidR="000A2120" w:rsidRPr="00C6558C" w:rsidRDefault="009651C4">
      <w:pPr>
        <w:pStyle w:val="ListNumber"/>
        <w:numPr>
          <w:ilvl w:val="0"/>
          <w:numId w:val="18"/>
        </w:numPr>
      </w:pPr>
      <w:r w:rsidRPr="009651C4">
        <w:t xml:space="preserve">A farmer needs to connect all water tanks on the property using pipes. There are several possible ways to connect them without loops, but the farmer chooses the layout that uses the </w:t>
      </w:r>
      <w:r w:rsidRPr="00F674AE">
        <w:t>least total length of pipe</w:t>
      </w:r>
      <w:r w:rsidRPr="0072264F">
        <w:t>.</w:t>
      </w:r>
      <w:r w:rsidR="00404191">
        <w:t xml:space="preserve"> </w:t>
      </w:r>
      <w:r w:rsidR="00642817" w:rsidRPr="00A84974">
        <w:rPr>
          <w:b/>
          <w:bCs/>
        </w:rPr>
        <w:t>(</w:t>
      </w:r>
      <w:r w:rsidR="00404191">
        <w:rPr>
          <w:b/>
          <w:bCs/>
        </w:rPr>
        <w:t>Minimum spanning tree</w:t>
      </w:r>
      <w:r w:rsidR="00D46CC2">
        <w:rPr>
          <w:b/>
          <w:bCs/>
        </w:rPr>
        <w:t xml:space="preserve"> – connects all water tanks</w:t>
      </w:r>
      <w:r w:rsidR="00DB2CFB">
        <w:rPr>
          <w:b/>
          <w:bCs/>
        </w:rPr>
        <w:t xml:space="preserve"> with minimum amount of piping.</w:t>
      </w:r>
      <w:r w:rsidR="00642817">
        <w:rPr>
          <w:b/>
          <w:bCs/>
        </w:rPr>
        <w:t>)</w:t>
      </w:r>
      <w:r w:rsidR="000A2120">
        <w:br w:type="page"/>
      </w:r>
    </w:p>
    <w:p w14:paraId="3EF7391F" w14:textId="4C060C16" w:rsidR="0065191E" w:rsidRDefault="00A1504C" w:rsidP="00A1504C">
      <w:pPr>
        <w:pStyle w:val="Heading3"/>
      </w:pPr>
      <w:r>
        <w:lastRenderedPageBreak/>
        <w:t xml:space="preserve">Appendix </w:t>
      </w:r>
      <w:r w:rsidR="0063638C">
        <w:t xml:space="preserve">D </w:t>
      </w:r>
      <w:r>
        <w:t xml:space="preserve">– </w:t>
      </w:r>
      <w:r w:rsidR="002205D9">
        <w:t>m</w:t>
      </w:r>
      <w:r w:rsidR="0065191E">
        <w:t>inimum spanning trees</w:t>
      </w:r>
    </w:p>
    <w:tbl>
      <w:tblPr>
        <w:tblStyle w:val="TableGrid"/>
        <w:tblW w:w="0" w:type="auto"/>
        <w:tblLook w:val="04A0" w:firstRow="1" w:lastRow="0" w:firstColumn="1" w:lastColumn="0" w:noHBand="0" w:noVBand="1"/>
        <w:tblDescription w:val="The table is used to arrange the network diagrams that need to have a minimum spanning tree drawn on them."/>
      </w:tblPr>
      <w:tblGrid>
        <w:gridCol w:w="4814"/>
        <w:gridCol w:w="4814"/>
      </w:tblGrid>
      <w:tr w:rsidR="009777D9" w14:paraId="6F8986F8" w14:textId="77777777" w:rsidTr="001F7CE1">
        <w:trPr>
          <w:trHeight w:val="3844"/>
        </w:trPr>
        <w:tc>
          <w:tcPr>
            <w:tcW w:w="4814" w:type="dxa"/>
          </w:tcPr>
          <w:p w14:paraId="0AA2D454" w14:textId="75AFDD12" w:rsidR="002656AC" w:rsidRDefault="00040577" w:rsidP="007F1965">
            <w:r w:rsidRPr="00EE5439">
              <w:rPr>
                <w:noProof/>
              </w:rPr>
              <w:drawing>
                <wp:inline distT="0" distB="0" distL="0" distR="0" wp14:anchorId="76C0DF57" wp14:editId="383782AC">
                  <wp:extent cx="2838883" cy="2150668"/>
                  <wp:effectExtent l="0" t="0" r="0" b="2540"/>
                  <wp:docPr id="562052446" name="Picture 1" descr="A weighted network diagram with 10 vertices labelled A, B, C, E, F, G, H, I, J and K arranged in three horizontal levels. Several edges are highlighted in bright cyan to show a selected route or subnetwork.&#10;&#10;Top row:&#10;&#10;A is connected to B with weight 21.&#10;B is connected to C with weight 15. This edge is highlighted in cyan.&#10;&#10;Middle row:&#10;&#10;H is connected to G with weight 13. This edge is highlighted.&#10;G is connected to F with weight 11. This edge is highlighted.&#10;F is connected to E with weight 11. This edge is highlighted.&#10;&#10;Bottom row:&#10;&#10;I is connected to J with weight 13. This edge is highlighted.&#10;J is connected to K with weight 9. This edge is highlighted.&#10;&#10;Vertical connections on the left:&#10;&#10;A is connected vertically down to H with weight 8. This edge is highlighted.&#10;H is connected vertically down to I with weight 10. This edge is highlighted.&#10;&#10;Diagonal connections:&#10;&#10;A is connected diagonally down-right to G with weight 17.&#10;B is connected diagonally down-right to F with weight 14. This edge is highlighted.&#10;C is connected diagonally down-right to E with weight 23.&#10;H is connected diagonally down-right to J with weight 19.&#10;G is connected diagonally down-right to K with weight 20.&#10;K is connected diagonally up-right to E with weight 21.&#10;&#10;The highlighted cyan edges form a connected pathway running vertically down the left side, horizontally across the middle and bottom rows, and diagonally from B t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2446" name="Picture 1" descr="A weighted network diagram with 10 vertices labelled A, B, C, E, F, G, H, I, J and K arranged in three horizontal levels. Several edges are highlighted in bright cyan to show a selected route or subnetwork.&#10;&#10;Top row:&#10;&#10;A is connected to B with weight 21.&#10;B is connected to C with weight 15. This edge is highlighted in cyan.&#10;&#10;Middle row:&#10;&#10;H is connected to G with weight 13. This edge is highlighted.&#10;G is connected to F with weight 11. This edge is highlighted.&#10;F is connected to E with weight 11. This edge is highlighted.&#10;&#10;Bottom row:&#10;&#10;I is connected to J with weight 13. This edge is highlighted.&#10;J is connected to K with weight 9. This edge is highlighted.&#10;&#10;Vertical connections on the left:&#10;&#10;A is connected vertically down to H with weight 8. This edge is highlighted.&#10;H is connected vertically down to I with weight 10. This edge is highlighted.&#10;&#10;Diagonal connections:&#10;&#10;A is connected diagonally down-right to G with weight 17.&#10;B is connected diagonally down-right to F with weight 14. This edge is highlighted.&#10;C is connected diagonally down-right to E with weight 23.&#10;H is connected diagonally down-right to J with weight 19.&#10;G is connected diagonally down-right to K with weight 20.&#10;K is connected diagonally up-right to E with weight 21.&#10;&#10;The highlighted cyan edges form a connected pathway running vertically down the left side, horizontally across the middle and bottom rows, and diagonally from B to F."/>
                          <pic:cNvPicPr/>
                        </pic:nvPicPr>
                        <pic:blipFill>
                          <a:blip r:embed="rId61"/>
                          <a:stretch>
                            <a:fillRect/>
                          </a:stretch>
                        </pic:blipFill>
                        <pic:spPr>
                          <a:xfrm>
                            <a:off x="0" y="0"/>
                            <a:ext cx="2892801" cy="2191515"/>
                          </a:xfrm>
                          <a:prstGeom prst="rect">
                            <a:avLst/>
                          </a:prstGeom>
                        </pic:spPr>
                      </pic:pic>
                    </a:graphicData>
                  </a:graphic>
                </wp:inline>
              </w:drawing>
            </w:r>
          </w:p>
        </w:tc>
        <w:tc>
          <w:tcPr>
            <w:tcW w:w="4814" w:type="dxa"/>
          </w:tcPr>
          <w:p w14:paraId="23B84706" w14:textId="58FFB418" w:rsidR="002656AC" w:rsidRDefault="0070489F" w:rsidP="007F1965">
            <w:r w:rsidRPr="0070489F">
              <w:rPr>
                <w:noProof/>
              </w:rPr>
              <w:drawing>
                <wp:inline distT="0" distB="0" distL="0" distR="0" wp14:anchorId="64ACDC53" wp14:editId="4DE5122E">
                  <wp:extent cx="2890090" cy="2260796"/>
                  <wp:effectExtent l="0" t="0" r="5715" b="6350"/>
                  <wp:docPr id="937972193" name="Picture 1" descr="A weighted network diagram with 10 vertices labelled A, B, C, E, F, G, H, I, J and K arranged in three horizontal levels. Several edges are highlighted in bright cyan to indicate a selected route or subnetwork.&#10;&#10;Top row:&#10;&#10;A is connected to B with weight 21.&#10;B is connected to C with weight 15. This edge is highlighted in cyan.&#10;&#10;Middle row:&#10;&#10;H is connected to G with weight 13. This edge is highlighted.&#10;G is connected to F with weight 11. This edge is highlighted.&#10;F is connected to E with weight 11. This edge is highlighted.&#10;&#10;Bottom row:&#10;&#10;I is connected to J with weight 13. This edge is highlighted.&#10;J is connected to K with weight 9. This edge is highlighted.&#10;&#10;Vertical connections on the left:&#10;&#10;A is connected vertically down to H with weight 8. This edge is highlighted.&#10;H is connected vertically down to I with weight 10. This edge is highlighted.&#10;&#10;Diagonal connections:&#10;&#10;H is connected diagonally up-right to B with weight 18.&#10;B is connected diagonally down-right to F with weight 14. This edge is highlighted.&#10;C is connected diagonally down-right to E with weight 23.&#10;H is connected diagonally down-right to J with weight 19.&#10;J is connected diagonally up-right to F with weight 18.&#10;K is connected diagonally up-right to E with weight 21.&#10;&#10;The highlighted cyan edges form a connected pathway running vertically down the left side, horizontally across the middle and bottom rows, and diagonally from B t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2193" name="Picture 1" descr="A weighted network diagram with 10 vertices labelled A, B, C, E, F, G, H, I, J and K arranged in three horizontal levels. Several edges are highlighted in bright cyan to indicate a selected route or subnetwork.&#10;&#10;Top row:&#10;&#10;A is connected to B with weight 21.&#10;B is connected to C with weight 15. This edge is highlighted in cyan.&#10;&#10;Middle row:&#10;&#10;H is connected to G with weight 13. This edge is highlighted.&#10;G is connected to F with weight 11. This edge is highlighted.&#10;F is connected to E with weight 11. This edge is highlighted.&#10;&#10;Bottom row:&#10;&#10;I is connected to J with weight 13. This edge is highlighted.&#10;J is connected to K with weight 9. This edge is highlighted.&#10;&#10;Vertical connections on the left:&#10;&#10;A is connected vertically down to H with weight 8. This edge is highlighted.&#10;H is connected vertically down to I with weight 10. This edge is highlighted.&#10;&#10;Diagonal connections:&#10;&#10;H is connected diagonally up-right to B with weight 18.&#10;B is connected diagonally down-right to F with weight 14. This edge is highlighted.&#10;C is connected diagonally down-right to E with weight 23.&#10;H is connected diagonally down-right to J with weight 19.&#10;J is connected diagonally up-right to F with weight 18.&#10;K is connected diagonally up-right to E with weight 21.&#10;&#10;The highlighted cyan edges form a connected pathway running vertically down the left side, horizontally across the middle and bottom rows, and diagonally from B to F."/>
                          <pic:cNvPicPr/>
                        </pic:nvPicPr>
                        <pic:blipFill>
                          <a:blip r:embed="rId62"/>
                          <a:stretch>
                            <a:fillRect/>
                          </a:stretch>
                        </pic:blipFill>
                        <pic:spPr>
                          <a:xfrm>
                            <a:off x="0" y="0"/>
                            <a:ext cx="2908991" cy="2275581"/>
                          </a:xfrm>
                          <a:prstGeom prst="rect">
                            <a:avLst/>
                          </a:prstGeom>
                        </pic:spPr>
                      </pic:pic>
                    </a:graphicData>
                  </a:graphic>
                </wp:inline>
              </w:drawing>
            </w:r>
          </w:p>
        </w:tc>
      </w:tr>
      <w:tr w:rsidR="009777D9" w14:paraId="177EEFC0" w14:textId="77777777" w:rsidTr="001F7CE1">
        <w:trPr>
          <w:trHeight w:val="3844"/>
        </w:trPr>
        <w:tc>
          <w:tcPr>
            <w:tcW w:w="4814" w:type="dxa"/>
          </w:tcPr>
          <w:p w14:paraId="0A0BD77A" w14:textId="4D993171" w:rsidR="002656AC" w:rsidRDefault="00436BA7" w:rsidP="007F1965">
            <w:r w:rsidRPr="00436BA7">
              <w:rPr>
                <w:noProof/>
              </w:rPr>
              <w:drawing>
                <wp:inline distT="0" distB="0" distL="0" distR="0" wp14:anchorId="090A97FE" wp14:editId="0103F76C">
                  <wp:extent cx="2282342" cy="2455831"/>
                  <wp:effectExtent l="0" t="0" r="3810" b="1905"/>
                  <wp:docPr id="396847009" name="Picture 1" descr="A weighted network diagram arranged as a 3 by 3 grid with vertices labelled B, C, D on the top row; G, F, E on the middle row; and J, K, L on the bottom row. Several edges are highlighted in bright cyan to indicate a selected route or subnetwork.&#10;&#10;Horizontal connections:&#10;&#10;B to C has weight 15.&#10;C to D has weight 12.&#10;G to F has weight 11.&#10;F to E has weight 11. This edge is highlighted in cyan.&#10;J to K has weight 9. This edge is highlighted in cyan.&#10;K to L has weight 14.&#10;&#10;Vertical connections:&#10;&#10;B to G has weight 7. This edge is highlighted.&#10;G to J has weight 8. This edge is highlighted.&#10;C to F has weight 7. This edge is highlighted.&#10;F to K has weight 7. This edge is highlighted.&#10;D to E has weight 8. This edge is highlighted.&#10;E to L has weight 13. This edge is highlighted.&#10;&#10;Diagonal connections:&#10;&#10;B is connected diagonally down-right to F with weight 14.&#10;J is connected diagonally up-right to F with weight 18.&#10;F is connected diagonally up-right to D with weight 16.&#10;K is connected diagonally up-right to E with weight 21.&#10;&#10;The highlighted cyan edges form a connected structure running vertically through the left, centre and right columns, with additional highlighted horizontal connections from F to E and from J to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47009" name="Picture 1" descr="A weighted network diagram arranged as a 3 by 3 grid with vertices labelled B, C, D on the top row; G, F, E on the middle row; and J, K, L on the bottom row. Several edges are highlighted in bright cyan to indicate a selected route or subnetwork.&#10;&#10;Horizontal connections:&#10;&#10;B to C has weight 15.&#10;C to D has weight 12.&#10;G to F has weight 11.&#10;F to E has weight 11. This edge is highlighted in cyan.&#10;J to K has weight 9. This edge is highlighted in cyan.&#10;K to L has weight 14.&#10;&#10;Vertical connections:&#10;&#10;B to G has weight 7. This edge is highlighted.&#10;G to J has weight 8. This edge is highlighted.&#10;C to F has weight 7. This edge is highlighted.&#10;F to K has weight 7. This edge is highlighted.&#10;D to E has weight 8. This edge is highlighted.&#10;E to L has weight 13. This edge is highlighted.&#10;&#10;Diagonal connections:&#10;&#10;B is connected diagonally down-right to F with weight 14.&#10;J is connected diagonally up-right to F with weight 18.&#10;F is connected diagonally up-right to D with weight 16.&#10;K is connected diagonally up-right to E with weight 21.&#10;&#10;The highlighted cyan edges form a connected structure running vertically through the left, centre and right columns, with additional highlighted horizontal connections from F to E and from J to K."/>
                          <pic:cNvPicPr/>
                        </pic:nvPicPr>
                        <pic:blipFill>
                          <a:blip r:embed="rId63"/>
                          <a:stretch>
                            <a:fillRect/>
                          </a:stretch>
                        </pic:blipFill>
                        <pic:spPr>
                          <a:xfrm>
                            <a:off x="0" y="0"/>
                            <a:ext cx="2311031" cy="2486701"/>
                          </a:xfrm>
                          <a:prstGeom prst="rect">
                            <a:avLst/>
                          </a:prstGeom>
                        </pic:spPr>
                      </pic:pic>
                    </a:graphicData>
                  </a:graphic>
                </wp:inline>
              </w:drawing>
            </w:r>
          </w:p>
        </w:tc>
        <w:tc>
          <w:tcPr>
            <w:tcW w:w="4814" w:type="dxa"/>
          </w:tcPr>
          <w:p w14:paraId="03560EB5" w14:textId="1429E987" w:rsidR="002656AC" w:rsidRDefault="00FC7035" w:rsidP="007F1965">
            <w:r w:rsidRPr="00FC7035">
              <w:rPr>
                <w:noProof/>
              </w:rPr>
              <w:drawing>
                <wp:inline distT="0" distB="0" distL="0" distR="0" wp14:anchorId="099AD367" wp14:editId="259297C4">
                  <wp:extent cx="2848096" cy="2226945"/>
                  <wp:effectExtent l="0" t="0" r="9525" b="1905"/>
                  <wp:docPr id="223006655" name="Picture 1" descr="A weighted network diagram with 10 vertices labelled B, C, D, E, F, G, H, J, K and L arranged across three horizontal levels. Several edges are highlighted in bright cyan to indicate a selected route or subnetwork.&#10;&#10;Top row:&#10;&#10;B is connected to C with weight 15.&#10;C is connected to D with weight 12. This edge is highlighted in cyan.&#10;&#10;Middle row:&#10;&#10;H is connected to G with weight 13. This edge is highlighted.&#10;G is connected to F with weight 11.&#10;F is connected to E with weight 11. This edge is highlighted.&#10;&#10;Bottom row:&#10;&#10;J is connected to K with weight 9. This edge is highlighted.&#10;K is connected to L with weight 14. This edge is highlighted.&#10;&#10;Vertical connections:&#10;&#10;B is connected vertically down to G with weight 7. This edge is highlighted.&#10;G is connected vertically down to J with weight 8. This edge is highlighted.&#10;C is connected vertically down to F with weight 7. This edge is highlighted.&#10;F is connected vertically down to K with weight 7. This edge is highlighted.&#10;&#10;Diagonal connections:&#10;&#10;B is connected diagonally down-right to F with weight 14.&#10;C is connected diagonally down-right to E with weight 14.&#10;G is connected diagonally down-right to K with weight 20.&#10;K is connected diagonally up-right to E with weight 21.&#10;H is connected diagonally down-right to J with weight 19.&#10;&#10;The highlighted cyan edges form a connected pathway running vertically through the left and centre sections of the network and horizontally across the middle and lower righ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6655" name="Picture 1" descr="A weighted network diagram with 10 vertices labelled B, C, D, E, F, G, H, J, K and L arranged across three horizontal levels. Several edges are highlighted in bright cyan to indicate a selected route or subnetwork.&#10;&#10;Top row:&#10;&#10;B is connected to C with weight 15.&#10;C is connected to D with weight 12. This edge is highlighted in cyan.&#10;&#10;Middle row:&#10;&#10;H is connected to G with weight 13. This edge is highlighted.&#10;G is connected to F with weight 11.&#10;F is connected to E with weight 11. This edge is highlighted.&#10;&#10;Bottom row:&#10;&#10;J is connected to K with weight 9. This edge is highlighted.&#10;K is connected to L with weight 14. This edge is highlighted.&#10;&#10;Vertical connections:&#10;&#10;B is connected vertically down to G with weight 7. This edge is highlighted.&#10;G is connected vertically down to J with weight 8. This edge is highlighted.&#10;C is connected vertically down to F with weight 7. This edge is highlighted.&#10;F is connected vertically down to K with weight 7. This edge is highlighted.&#10;&#10;Diagonal connections:&#10;&#10;B is connected diagonally down-right to F with weight 14.&#10;C is connected diagonally down-right to E with weight 14.&#10;G is connected diagonally down-right to K with weight 20.&#10;K is connected diagonally up-right to E with weight 21.&#10;H is connected diagonally down-right to J with weight 19.&#10;&#10;The highlighted cyan edges form a connected pathway running vertically through the left and centre sections of the network and horizontally across the middle and lower right sections."/>
                          <pic:cNvPicPr/>
                        </pic:nvPicPr>
                        <pic:blipFill>
                          <a:blip r:embed="rId64"/>
                          <a:stretch>
                            <a:fillRect/>
                          </a:stretch>
                        </pic:blipFill>
                        <pic:spPr>
                          <a:xfrm>
                            <a:off x="0" y="0"/>
                            <a:ext cx="2881558" cy="2253109"/>
                          </a:xfrm>
                          <a:prstGeom prst="rect">
                            <a:avLst/>
                          </a:prstGeom>
                        </pic:spPr>
                      </pic:pic>
                    </a:graphicData>
                  </a:graphic>
                </wp:inline>
              </w:drawing>
            </w:r>
          </w:p>
        </w:tc>
      </w:tr>
      <w:tr w:rsidR="009777D9" w14:paraId="106E2365" w14:textId="77777777" w:rsidTr="001F7CE1">
        <w:trPr>
          <w:trHeight w:val="3844"/>
        </w:trPr>
        <w:tc>
          <w:tcPr>
            <w:tcW w:w="4814" w:type="dxa"/>
          </w:tcPr>
          <w:p w14:paraId="7BC062DA" w14:textId="22AB5587" w:rsidR="002656AC" w:rsidRDefault="00AC37EF" w:rsidP="007F1965">
            <w:r w:rsidRPr="00AC37EF">
              <w:rPr>
                <w:noProof/>
              </w:rPr>
              <w:drawing>
                <wp:inline distT="0" distB="0" distL="0" distR="0" wp14:anchorId="21FCE7CC" wp14:editId="0702C018">
                  <wp:extent cx="2914470" cy="2275027"/>
                  <wp:effectExtent l="0" t="0" r="635" b="0"/>
                  <wp:docPr id="457146448" name="Picture 1" descr="A weighted network diagram with 10 vertices labelled B, C, D, E, F, G, H, J, K and L arranged across three horizontal levels. Several edges are highlighted in bright cyan to indicate a selected route or subnetwork.&#10;&#10;Top row:&#10;&#10;B is connected to C with weight 15.&#10;C is connected to D with weight 12. This edge is highlighted in cyan.&#10;&#10;Middle row:&#10;&#10;H is connected to G with weight 13. This edge is highlighted.&#10;G is connected to F with weight 11. This edge is highlighted.&#10;F is connected to E with weight 11. This edge is highlighted.&#10;&#10;Bottom row:&#10;&#10;J is connected to K with weight 9. This edge is highlighted.&#10;K is connected to L with weight 14. This edge is highlighted.&#10;&#10;Vertical connections:&#10;&#10;C is connected vertically down to F with weight 7. This edge is highlighted.&#10;F is connected vertically down to K with weight 7. This edge is highlighted.&#10;&#10;Diagonal connections:&#10;&#10;H is connected diagonally up-right to B with weight 18.&#10;B is connected diagonally down-right to F with weight 14.&#10;J is connected diagonally up-right to F with weight 18.&#10;F is connected diagonally up-right to D with weight 16.&#10;F is connected diagonally down-right to L with weight 24.&#10;H is connected diagonally down-right to J with weight 19.&#10;&#10;The highlighted cyan edges form a connected pathway running horizontally through the centre of the network, vertically through the centre column, and across the upper-right and lower-righ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46448" name="Picture 1" descr="A weighted network diagram with 10 vertices labelled B, C, D, E, F, G, H, J, K and L arranged across three horizontal levels. Several edges are highlighted in bright cyan to indicate a selected route or subnetwork.&#10;&#10;Top row:&#10;&#10;B is connected to C with weight 15.&#10;C is connected to D with weight 12. This edge is highlighted in cyan.&#10;&#10;Middle row:&#10;&#10;H is connected to G with weight 13. This edge is highlighted.&#10;G is connected to F with weight 11. This edge is highlighted.&#10;F is connected to E with weight 11. This edge is highlighted.&#10;&#10;Bottom row:&#10;&#10;J is connected to K with weight 9. This edge is highlighted.&#10;K is connected to L with weight 14. This edge is highlighted.&#10;&#10;Vertical connections:&#10;&#10;C is connected vertically down to F with weight 7. This edge is highlighted.&#10;F is connected vertically down to K with weight 7. This edge is highlighted.&#10;&#10;Diagonal connections:&#10;&#10;H is connected diagonally up-right to B with weight 18.&#10;B is connected diagonally down-right to F with weight 14.&#10;J is connected diagonally up-right to F with weight 18.&#10;F is connected diagonally up-right to D with weight 16.&#10;F is connected diagonally down-right to L with weight 24.&#10;H is connected diagonally down-right to J with weight 19.&#10;&#10;The highlighted cyan edges form a connected pathway running horizontally through the centre of the network, vertically through the centre column, and across the upper-right and lower-right sections."/>
                          <pic:cNvPicPr/>
                        </pic:nvPicPr>
                        <pic:blipFill>
                          <a:blip r:embed="rId65"/>
                          <a:stretch>
                            <a:fillRect/>
                          </a:stretch>
                        </pic:blipFill>
                        <pic:spPr>
                          <a:xfrm>
                            <a:off x="0" y="0"/>
                            <a:ext cx="2940903" cy="2295660"/>
                          </a:xfrm>
                          <a:prstGeom prst="rect">
                            <a:avLst/>
                          </a:prstGeom>
                        </pic:spPr>
                      </pic:pic>
                    </a:graphicData>
                  </a:graphic>
                </wp:inline>
              </w:drawing>
            </w:r>
          </w:p>
        </w:tc>
        <w:tc>
          <w:tcPr>
            <w:tcW w:w="4814" w:type="dxa"/>
          </w:tcPr>
          <w:p w14:paraId="1E9D37B0" w14:textId="75ABAEBF" w:rsidR="002656AC" w:rsidRDefault="00040577" w:rsidP="007F1965">
            <w:r w:rsidRPr="009777D9">
              <w:rPr>
                <w:noProof/>
              </w:rPr>
              <w:drawing>
                <wp:inline distT="0" distB="0" distL="0" distR="0" wp14:anchorId="565BBFDC" wp14:editId="611200C4">
                  <wp:extent cx="2889242" cy="2128520"/>
                  <wp:effectExtent l="0" t="0" r="6985" b="5080"/>
                  <wp:docPr id="1153623245" name="Picture 1" descr="A weighted network diagram with 11 vertices labelled A, B, C, D, E, F, G, H, J and K arranged across three horizontal levels. Several edges are highlighted in bright cyan to indicate a selected route or subnetwork.&#10;&#10;Top row:&#10;&#10;A appears on the far left.&#10;B is connected to C with weight 15.&#10;C is connected to D with weight 12. This edge is highlighted in cyan.&#10;&#10;Middle row:&#10;&#10;H is connected to G with weight 13. This edge is highlighted.&#10;G is connected to F with weight 11. This edge is highlighted.&#10;F is connected to E with weight 11. This edge is highlighted.&#10;&#10;Bottom row:&#10;&#10;J is connected to K with weight 9. This edge is highlighted.&#10;&#10;Vertical connections:&#10;&#10;A is connected vertically down to H with weight 8. This edge is highlighted.&#10;B is connected vertically down to G with weight 7. This edge is highlighted.&#10;F is connected vertically down to K with weight 7. This edge is highlighted.&#10;D is connected vertically down to E with weight 8. This edge is highlighted.&#10;&#10;Diagonal connections:&#10;&#10;A is connected diagonally down-right to G with weight 17.&#10;B is connected diagonally down-right to F with weight 14.&#10;F is connected diagonally up-right to D with weight 16.&#10;H is connected diagonally down-right to J with weight 19.&#10;J is connected diagonally up-right to F with weight 18.&#10;K is connected diagonally up-right to E with weight 21.&#10;&#10;The highlighted cyan edges form a connected pathway running down the left side, across the middle row, vertically through the centre at F and K, across the bottom between J and K, and up the right side between E and D, including the top connection from C 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23245" name="Picture 1" descr="A weighted network diagram with 11 vertices labelled A, B, C, D, E, F, G, H, J and K arranged across three horizontal levels. Several edges are highlighted in bright cyan to indicate a selected route or subnetwork.&#10;&#10;Top row:&#10;&#10;A appears on the far left.&#10;B is connected to C with weight 15.&#10;C is connected to D with weight 12. This edge is highlighted in cyan.&#10;&#10;Middle row:&#10;&#10;H is connected to G with weight 13. This edge is highlighted.&#10;G is connected to F with weight 11. This edge is highlighted.&#10;F is connected to E with weight 11. This edge is highlighted.&#10;&#10;Bottom row:&#10;&#10;J is connected to K with weight 9. This edge is highlighted.&#10;&#10;Vertical connections:&#10;&#10;A is connected vertically down to H with weight 8. This edge is highlighted.&#10;B is connected vertically down to G with weight 7. This edge is highlighted.&#10;F is connected vertically down to K with weight 7. This edge is highlighted.&#10;D is connected vertically down to E with weight 8. This edge is highlighted.&#10;&#10;Diagonal connections:&#10;&#10;A is connected diagonally down-right to G with weight 17.&#10;B is connected diagonally down-right to F with weight 14.&#10;F is connected diagonally up-right to D with weight 16.&#10;H is connected diagonally down-right to J with weight 19.&#10;J is connected diagonally up-right to F with weight 18.&#10;K is connected diagonally up-right to E with weight 21.&#10;&#10;The highlighted cyan edges form a connected pathway running down the left side, across the middle row, vertically through the centre at F and K, across the bottom between J and K, and up the right side between E and D, including the top connection from C to D."/>
                          <pic:cNvPicPr/>
                        </pic:nvPicPr>
                        <pic:blipFill>
                          <a:blip r:embed="rId66"/>
                          <a:stretch>
                            <a:fillRect/>
                          </a:stretch>
                        </pic:blipFill>
                        <pic:spPr>
                          <a:xfrm>
                            <a:off x="0" y="0"/>
                            <a:ext cx="2933723" cy="2161289"/>
                          </a:xfrm>
                          <a:prstGeom prst="rect">
                            <a:avLst/>
                          </a:prstGeom>
                        </pic:spPr>
                      </pic:pic>
                    </a:graphicData>
                  </a:graphic>
                </wp:inline>
              </w:drawing>
            </w:r>
          </w:p>
        </w:tc>
      </w:tr>
    </w:tbl>
    <w:p w14:paraId="2801CD55" w14:textId="77777777" w:rsidR="008E3D26" w:rsidRDefault="008E3D26" w:rsidP="00DA2380">
      <w:pPr>
        <w:pStyle w:val="Heading3"/>
        <w:rPr>
          <w:rStyle w:val="BoldItalic"/>
          <w:b w:val="0"/>
          <w:i w:val="0"/>
          <w:iCs w:val="0"/>
        </w:rPr>
        <w:sectPr w:rsidR="008E3D26" w:rsidSect="00162357">
          <w:pgSz w:w="11906" w:h="16838"/>
          <w:pgMar w:top="1128" w:right="1134" w:bottom="1134" w:left="1134" w:header="488" w:footer="535" w:gutter="0"/>
          <w:cols w:space="708"/>
          <w:titlePg/>
          <w:docGrid w:linePitch="360"/>
        </w:sectPr>
      </w:pPr>
    </w:p>
    <w:p w14:paraId="237AF4FE" w14:textId="7148F85E" w:rsidR="00A1504C" w:rsidRDefault="007F1965" w:rsidP="00DA2380">
      <w:pPr>
        <w:pStyle w:val="Heading3"/>
      </w:pPr>
      <w:r w:rsidRPr="00DA2380">
        <w:rPr>
          <w:rStyle w:val="BoldItalic"/>
          <w:b w:val="0"/>
          <w:i w:val="0"/>
          <w:iCs w:val="0"/>
        </w:rPr>
        <w:lastRenderedPageBreak/>
        <w:t>Appendix</w:t>
      </w:r>
      <w:r>
        <w:t xml:space="preserve"> </w:t>
      </w:r>
      <w:r w:rsidR="0063638C">
        <w:t xml:space="preserve">E </w:t>
      </w:r>
      <w:r>
        <w:t xml:space="preserve">– </w:t>
      </w:r>
      <w:r w:rsidR="00836485">
        <w:t>g</w:t>
      </w:r>
      <w:r>
        <w:t xml:space="preserve">lossary </w:t>
      </w:r>
      <w:r w:rsidR="0016616C">
        <w:t xml:space="preserve">of </w:t>
      </w:r>
      <w:r>
        <w:t>terms and conditions</w:t>
      </w:r>
    </w:p>
    <w:tbl>
      <w:tblPr>
        <w:tblStyle w:val="Tableheader"/>
        <w:tblW w:w="0" w:type="auto"/>
        <w:tblLook w:val="04A0" w:firstRow="1" w:lastRow="0" w:firstColumn="1" w:lastColumn="0" w:noHBand="0" w:noVBand="1"/>
        <w:tblDescription w:val="A table used to help students learn the terminology with columns that are the term, a picture for students to draw on, the definition and any other notes they wish to make."/>
      </w:tblPr>
      <w:tblGrid>
        <w:gridCol w:w="2671"/>
        <w:gridCol w:w="3203"/>
        <w:gridCol w:w="4345"/>
        <w:gridCol w:w="4349"/>
      </w:tblGrid>
      <w:tr w:rsidR="00EE5EB2" w14:paraId="18DE8C4C" w14:textId="77777777" w:rsidTr="004F0DD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83" w:type="dxa"/>
          </w:tcPr>
          <w:p w14:paraId="2E92A4A6" w14:textId="77777777" w:rsidR="00757E10" w:rsidRPr="00836485" w:rsidRDefault="00757E10" w:rsidP="00BD5555">
            <w:pPr>
              <w:rPr>
                <w:bCs/>
              </w:rPr>
            </w:pPr>
            <w:r w:rsidRPr="00836485">
              <w:rPr>
                <w:bCs/>
              </w:rPr>
              <w:t>Term</w:t>
            </w:r>
          </w:p>
        </w:tc>
        <w:tc>
          <w:tcPr>
            <w:tcW w:w="3155" w:type="dxa"/>
          </w:tcPr>
          <w:p w14:paraId="4AC33D22" w14:textId="77777777" w:rsidR="00757E10" w:rsidRDefault="00757E10" w:rsidP="00BD5555">
            <w:pPr>
              <w:cnfStyle w:val="100000000000" w:firstRow="1" w:lastRow="0" w:firstColumn="0" w:lastColumn="0" w:oddVBand="0" w:evenVBand="0" w:oddHBand="0" w:evenHBand="0" w:firstRowFirstColumn="0" w:firstRowLastColumn="0" w:lastRowFirstColumn="0" w:lastRowLastColumn="0"/>
            </w:pPr>
            <w:r>
              <w:t>Picture</w:t>
            </w:r>
          </w:p>
        </w:tc>
        <w:tc>
          <w:tcPr>
            <w:tcW w:w="4363" w:type="dxa"/>
          </w:tcPr>
          <w:p w14:paraId="3F0D3078" w14:textId="77777777" w:rsidR="00757E10" w:rsidRDefault="00757E10" w:rsidP="002E0D3C">
            <w:pPr>
              <w:ind w:left="112"/>
              <w:cnfStyle w:val="100000000000" w:firstRow="1" w:lastRow="0" w:firstColumn="0" w:lastColumn="0" w:oddVBand="0" w:evenVBand="0" w:oddHBand="0" w:evenHBand="0" w:firstRowFirstColumn="0" w:firstRowLastColumn="0" w:lastRowFirstColumn="0" w:lastRowLastColumn="0"/>
            </w:pPr>
            <w:r>
              <w:t>Definition</w:t>
            </w:r>
          </w:p>
        </w:tc>
        <w:tc>
          <w:tcPr>
            <w:tcW w:w="4367" w:type="dxa"/>
          </w:tcPr>
          <w:p w14:paraId="780953BE" w14:textId="77777777" w:rsidR="00757E10" w:rsidRDefault="00757E10" w:rsidP="00C905A4">
            <w:pPr>
              <w:ind w:left="156"/>
              <w:cnfStyle w:val="100000000000" w:firstRow="1" w:lastRow="0" w:firstColumn="0" w:lastColumn="0" w:oddVBand="0" w:evenVBand="0" w:oddHBand="0" w:evenHBand="0" w:firstRowFirstColumn="0" w:firstRowLastColumn="0" w:lastRowFirstColumn="0" w:lastRowLastColumn="0"/>
            </w:pPr>
            <w:r>
              <w:t>Notes</w:t>
            </w:r>
          </w:p>
        </w:tc>
      </w:tr>
      <w:tr w:rsidR="00EE5EB2" w14:paraId="4EEC34F5" w14:textId="77777777" w:rsidTr="004F0DD8">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2CB90538" w14:textId="77777777" w:rsidR="00757E10" w:rsidRDefault="00757E10" w:rsidP="00BD5555">
            <w:r>
              <w:t>Path</w:t>
            </w:r>
          </w:p>
        </w:tc>
        <w:tc>
          <w:tcPr>
            <w:tcW w:w="3155" w:type="dxa"/>
          </w:tcPr>
          <w:p w14:paraId="510A055E" w14:textId="729816C3" w:rsidR="00757E10" w:rsidRDefault="00156222" w:rsidP="00BD5555">
            <w:pPr>
              <w:cnfStyle w:val="000000100000" w:firstRow="0" w:lastRow="0" w:firstColumn="0" w:lastColumn="0" w:oddVBand="0" w:evenVBand="0" w:oddHBand="1" w:evenHBand="0" w:firstRowFirstColumn="0" w:firstRowLastColumn="0" w:lastRowFirstColumn="0" w:lastRowLastColumn="0"/>
            </w:pPr>
            <w:r w:rsidRPr="00156222">
              <w:rPr>
                <w:noProof/>
              </w:rPr>
              <w:drawing>
                <wp:inline distT="0" distB="0" distL="0" distR="0" wp14:anchorId="4FAE2210" wp14:editId="52E74B22">
                  <wp:extent cx="1657656" cy="2057235"/>
                  <wp:effectExtent l="0" t="0" r="0" b="635"/>
                  <wp:docPr id="350496070" name="Picture 1" descr="A network diagram that was used to explain both Prim's and Kruskal's algorithms is used to demonstrate th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6070" name="Picture 1" descr="A network diagram that was used to explain both Prim's and Kruskal's algorithms is used to demonstrate the definitions."/>
                          <pic:cNvPicPr/>
                        </pic:nvPicPr>
                        <pic:blipFill>
                          <a:blip r:embed="rId67"/>
                          <a:stretch>
                            <a:fillRect/>
                          </a:stretch>
                        </pic:blipFill>
                        <pic:spPr>
                          <a:xfrm>
                            <a:off x="0" y="0"/>
                            <a:ext cx="1682186" cy="2087678"/>
                          </a:xfrm>
                          <a:prstGeom prst="rect">
                            <a:avLst/>
                          </a:prstGeom>
                        </pic:spPr>
                      </pic:pic>
                    </a:graphicData>
                  </a:graphic>
                </wp:inline>
              </w:drawing>
            </w:r>
          </w:p>
        </w:tc>
        <w:tc>
          <w:tcPr>
            <w:tcW w:w="4363" w:type="dxa"/>
          </w:tcPr>
          <w:p w14:paraId="087CC0B1" w14:textId="630DF509" w:rsidR="00757E10" w:rsidRDefault="00340033" w:rsidP="002E0D3C">
            <w:pPr>
              <w:ind w:left="112"/>
              <w:cnfStyle w:val="000000100000" w:firstRow="0" w:lastRow="0" w:firstColumn="0" w:lastColumn="0" w:oddVBand="0" w:evenVBand="0" w:oddHBand="1" w:evenHBand="0" w:firstRowFirstColumn="0" w:firstRowLastColumn="0" w:lastRowFirstColumn="0" w:lastRowLastColumn="0"/>
            </w:pPr>
            <w:r w:rsidRPr="00340033">
              <w:t>It is a route through a network diagram in which all the edges and all the vertices are different.</w:t>
            </w:r>
          </w:p>
        </w:tc>
        <w:tc>
          <w:tcPr>
            <w:tcW w:w="4367" w:type="dxa"/>
          </w:tcPr>
          <w:p w14:paraId="34F8FC1A" w14:textId="5F60BA40" w:rsidR="00757E10" w:rsidRDefault="002E0D3C" w:rsidP="00C905A4">
            <w:pPr>
              <w:ind w:left="156"/>
              <w:cnfStyle w:val="000000100000" w:firstRow="0" w:lastRow="0" w:firstColumn="0" w:lastColumn="0" w:oddVBand="0" w:evenVBand="0" w:oddHBand="1" w:evenHBand="0" w:firstRowFirstColumn="0" w:firstRowLastColumn="0" w:lastRowFirstColumn="0" w:lastRowLastColumn="0"/>
            </w:pPr>
            <w:r>
              <w:t xml:space="preserve">A </w:t>
            </w:r>
            <w:r w:rsidR="006A17DE">
              <w:t xml:space="preserve">path is a </w:t>
            </w:r>
            <w:r>
              <w:t>route from one vertex to another</w:t>
            </w:r>
            <w:r w:rsidR="00C905A4">
              <w:t>.</w:t>
            </w:r>
          </w:p>
        </w:tc>
      </w:tr>
      <w:tr w:rsidR="00EE5EB2" w14:paraId="63012135" w14:textId="77777777" w:rsidTr="004F0DD8">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56B867BB" w14:textId="77777777" w:rsidR="00757E10" w:rsidRDefault="00757E10" w:rsidP="00BD5555">
            <w:r>
              <w:t>Tree</w:t>
            </w:r>
          </w:p>
        </w:tc>
        <w:tc>
          <w:tcPr>
            <w:tcW w:w="3155" w:type="dxa"/>
          </w:tcPr>
          <w:p w14:paraId="7B704AC5" w14:textId="1D279E15" w:rsidR="00757E10" w:rsidRDefault="00C41403" w:rsidP="00BD5555">
            <w:pPr>
              <w:cnfStyle w:val="000000010000" w:firstRow="0" w:lastRow="0" w:firstColumn="0" w:lastColumn="0" w:oddVBand="0" w:evenVBand="0" w:oddHBand="0" w:evenHBand="1" w:firstRowFirstColumn="0" w:firstRowLastColumn="0" w:lastRowFirstColumn="0" w:lastRowLastColumn="0"/>
            </w:pPr>
            <w:r w:rsidRPr="00DD53A7">
              <w:rPr>
                <w:noProof/>
              </w:rPr>
              <w:drawing>
                <wp:inline distT="0" distB="0" distL="0" distR="0" wp14:anchorId="13E849F9" wp14:editId="18C48C2E">
                  <wp:extent cx="1618991" cy="2013917"/>
                  <wp:effectExtent l="0" t="0" r="635" b="5715"/>
                  <wp:docPr id="355432493" name="Picture 1" descr="A network diagram that was used to explain both Prim's and Kruskal's algorithms is used to demonstrate th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32493" name="Picture 1" descr="A network diagram that was used to explain both Prim's and Kruskal's algorithms is used to demonstrate the definitions."/>
                          <pic:cNvPicPr/>
                        </pic:nvPicPr>
                        <pic:blipFill>
                          <a:blip r:embed="rId68"/>
                          <a:stretch>
                            <a:fillRect/>
                          </a:stretch>
                        </pic:blipFill>
                        <pic:spPr>
                          <a:xfrm>
                            <a:off x="0" y="0"/>
                            <a:ext cx="1638733" cy="2038474"/>
                          </a:xfrm>
                          <a:prstGeom prst="rect">
                            <a:avLst/>
                          </a:prstGeom>
                        </pic:spPr>
                      </pic:pic>
                    </a:graphicData>
                  </a:graphic>
                </wp:inline>
              </w:drawing>
            </w:r>
          </w:p>
        </w:tc>
        <w:tc>
          <w:tcPr>
            <w:tcW w:w="4363" w:type="dxa"/>
          </w:tcPr>
          <w:p w14:paraId="12B1440B" w14:textId="77777777" w:rsidR="00BD1A64" w:rsidRPr="00BD1A64" w:rsidRDefault="00BD1A64" w:rsidP="002E0D3C">
            <w:pPr>
              <w:ind w:left="112"/>
              <w:cnfStyle w:val="000000010000" w:firstRow="0" w:lastRow="0" w:firstColumn="0" w:lastColumn="0" w:oddVBand="0" w:evenVBand="0" w:oddHBand="0" w:evenHBand="1" w:firstRowFirstColumn="0" w:firstRowLastColumn="0" w:lastRowFirstColumn="0" w:lastRowLastColumn="0"/>
            </w:pPr>
            <w:r w:rsidRPr="00BD1A64">
              <w:t>A tree is an undirected network in which any 2 vertices are connected by exactly one path.</w:t>
            </w:r>
          </w:p>
          <w:p w14:paraId="1DF15F9B" w14:textId="77777777" w:rsidR="00757E10" w:rsidRDefault="00757E10" w:rsidP="002E0D3C">
            <w:pPr>
              <w:ind w:left="112"/>
              <w:cnfStyle w:val="000000010000" w:firstRow="0" w:lastRow="0" w:firstColumn="0" w:lastColumn="0" w:oddVBand="0" w:evenVBand="0" w:oddHBand="0" w:evenHBand="1" w:firstRowFirstColumn="0" w:firstRowLastColumn="0" w:lastRowFirstColumn="0" w:lastRowLastColumn="0"/>
            </w:pPr>
          </w:p>
        </w:tc>
        <w:tc>
          <w:tcPr>
            <w:tcW w:w="4367" w:type="dxa"/>
          </w:tcPr>
          <w:p w14:paraId="4FED707C" w14:textId="612BA205" w:rsidR="00757E10" w:rsidRDefault="006A17DE" w:rsidP="00C905A4">
            <w:pPr>
              <w:ind w:left="156"/>
              <w:cnfStyle w:val="000000010000" w:firstRow="0" w:lastRow="0" w:firstColumn="0" w:lastColumn="0" w:oddVBand="0" w:evenVBand="0" w:oddHBand="0" w:evenHBand="1" w:firstRowFirstColumn="0" w:firstRowLastColumn="0" w:lastRowFirstColumn="0" w:lastRowLastColumn="0"/>
            </w:pPr>
            <w:r>
              <w:t>A tree has c</w:t>
            </w:r>
            <w:r w:rsidR="001640FB">
              <w:t xml:space="preserve">onnected vertices </w:t>
            </w:r>
            <w:r>
              <w:t xml:space="preserve">but, </w:t>
            </w:r>
            <w:r w:rsidR="00C331F8">
              <w:t>doesn’t need all vertices</w:t>
            </w:r>
            <w:r>
              <w:t xml:space="preserve"> connected</w:t>
            </w:r>
            <w:r w:rsidR="00C331F8">
              <w:t>.</w:t>
            </w:r>
          </w:p>
        </w:tc>
      </w:tr>
      <w:tr w:rsidR="00EE5EB2" w14:paraId="3DC05B42" w14:textId="77777777" w:rsidTr="004F0DD8">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3D63D821" w14:textId="77777777" w:rsidR="00757E10" w:rsidRDefault="00757E10" w:rsidP="00BD5555">
            <w:r>
              <w:lastRenderedPageBreak/>
              <w:t>Spanning tree</w:t>
            </w:r>
          </w:p>
        </w:tc>
        <w:tc>
          <w:tcPr>
            <w:tcW w:w="3155" w:type="dxa"/>
          </w:tcPr>
          <w:p w14:paraId="3A6736B7" w14:textId="34CC7497" w:rsidR="00757E10" w:rsidRDefault="00DE023E" w:rsidP="00BD5555">
            <w:pPr>
              <w:cnfStyle w:val="000000100000" w:firstRow="0" w:lastRow="0" w:firstColumn="0" w:lastColumn="0" w:oddVBand="0" w:evenVBand="0" w:oddHBand="1" w:evenHBand="0" w:firstRowFirstColumn="0" w:firstRowLastColumn="0" w:lastRowFirstColumn="0" w:lastRowLastColumn="0"/>
            </w:pPr>
            <w:r w:rsidRPr="00DE023E">
              <w:rPr>
                <w:noProof/>
              </w:rPr>
              <w:drawing>
                <wp:inline distT="0" distB="0" distL="0" distR="0" wp14:anchorId="22A19E8D" wp14:editId="2EA87AE0">
                  <wp:extent cx="1897586" cy="2307752"/>
                  <wp:effectExtent l="0" t="0" r="7620" b="0"/>
                  <wp:docPr id="936270328" name="Picture 1" descr="A network diagram that was used to explain both Prim's and Kruskal's algorithms is used to demonstrate th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0328" name="Picture 1" descr="A network diagram that was used to explain both Prim's and Kruskal's algorithms is used to demonstrate the definitions."/>
                          <pic:cNvPicPr/>
                        </pic:nvPicPr>
                        <pic:blipFill>
                          <a:blip r:embed="rId69"/>
                          <a:stretch>
                            <a:fillRect/>
                          </a:stretch>
                        </pic:blipFill>
                        <pic:spPr>
                          <a:xfrm>
                            <a:off x="0" y="0"/>
                            <a:ext cx="1917387" cy="2331833"/>
                          </a:xfrm>
                          <a:prstGeom prst="rect">
                            <a:avLst/>
                          </a:prstGeom>
                        </pic:spPr>
                      </pic:pic>
                    </a:graphicData>
                  </a:graphic>
                </wp:inline>
              </w:drawing>
            </w:r>
          </w:p>
        </w:tc>
        <w:tc>
          <w:tcPr>
            <w:tcW w:w="4363" w:type="dxa"/>
          </w:tcPr>
          <w:p w14:paraId="24AAE452" w14:textId="176D1EB2" w:rsidR="00757E10" w:rsidRDefault="00E156C6" w:rsidP="002E0D3C">
            <w:pPr>
              <w:ind w:left="112"/>
              <w:cnfStyle w:val="000000100000" w:firstRow="0" w:lastRow="0" w:firstColumn="0" w:lastColumn="0" w:oddVBand="0" w:evenVBand="0" w:oddHBand="1" w:evenHBand="0" w:firstRowFirstColumn="0" w:firstRowLastColumn="0" w:lastRowFirstColumn="0" w:lastRowLastColumn="0"/>
            </w:pPr>
            <w:r w:rsidRPr="00E156C6">
              <w:t>A spanning tree of an undirected network diagram is a tree that includes all the vertices of the original network connected, but not necessarily all the edges of the original network diagram. A network can have many different spanning trees.</w:t>
            </w:r>
          </w:p>
        </w:tc>
        <w:tc>
          <w:tcPr>
            <w:tcW w:w="4367" w:type="dxa"/>
          </w:tcPr>
          <w:p w14:paraId="4B05EF76" w14:textId="1EA178BE" w:rsidR="00757E10" w:rsidRDefault="00E856E8" w:rsidP="00C905A4">
            <w:pPr>
              <w:ind w:left="156"/>
              <w:cnfStyle w:val="000000100000" w:firstRow="0" w:lastRow="0" w:firstColumn="0" w:lastColumn="0" w:oddVBand="0" w:evenVBand="0" w:oddHBand="1" w:evenHBand="0" w:firstRowFirstColumn="0" w:firstRowLastColumn="0" w:lastRowFirstColumn="0" w:lastRowLastColumn="0"/>
            </w:pPr>
            <w:r>
              <w:t>A spanning tree connects all vertices once</w:t>
            </w:r>
            <w:r w:rsidR="00B248A4">
              <w:t xml:space="preserve">. There are lots of spanning trees in a network </w:t>
            </w:r>
          </w:p>
        </w:tc>
      </w:tr>
      <w:tr w:rsidR="00EE5EB2" w14:paraId="636A3621" w14:textId="77777777" w:rsidTr="004F0DD8">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1779C134" w14:textId="77777777" w:rsidR="00757E10" w:rsidRDefault="00757E10" w:rsidP="00BD5555">
            <w:r>
              <w:t>Minimum spanning tree</w:t>
            </w:r>
          </w:p>
        </w:tc>
        <w:tc>
          <w:tcPr>
            <w:tcW w:w="3155" w:type="dxa"/>
          </w:tcPr>
          <w:p w14:paraId="34F5B3A5" w14:textId="7A7B1098" w:rsidR="00757E10" w:rsidRDefault="006C4695" w:rsidP="00BD5555">
            <w:pPr>
              <w:cnfStyle w:val="000000010000" w:firstRow="0" w:lastRow="0" w:firstColumn="0" w:lastColumn="0" w:oddVBand="0" w:evenVBand="0" w:oddHBand="0" w:evenHBand="1" w:firstRowFirstColumn="0" w:firstRowLastColumn="0" w:lastRowFirstColumn="0" w:lastRowLastColumn="0"/>
            </w:pPr>
            <w:r w:rsidRPr="006C4695">
              <w:rPr>
                <w:noProof/>
              </w:rPr>
              <w:drawing>
                <wp:inline distT="0" distB="0" distL="0" distR="0" wp14:anchorId="5E388F67" wp14:editId="0CFAD7EC">
                  <wp:extent cx="1781510" cy="2194273"/>
                  <wp:effectExtent l="0" t="0" r="9525" b="0"/>
                  <wp:docPr id="325535815" name="Picture 1" descr="A network diagram that was used to explain both Prim's and Kruskal's algorithms is used to demonstrate th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5815" name="Picture 1" descr="A network diagram that was used to explain both Prim's and Kruskal's algorithms is used to demonstrate the definitions."/>
                          <pic:cNvPicPr/>
                        </pic:nvPicPr>
                        <pic:blipFill>
                          <a:blip r:embed="rId70"/>
                          <a:stretch>
                            <a:fillRect/>
                          </a:stretch>
                        </pic:blipFill>
                        <pic:spPr>
                          <a:xfrm>
                            <a:off x="0" y="0"/>
                            <a:ext cx="1804844" cy="2223014"/>
                          </a:xfrm>
                          <a:prstGeom prst="rect">
                            <a:avLst/>
                          </a:prstGeom>
                        </pic:spPr>
                      </pic:pic>
                    </a:graphicData>
                  </a:graphic>
                </wp:inline>
              </w:drawing>
            </w:r>
          </w:p>
        </w:tc>
        <w:tc>
          <w:tcPr>
            <w:tcW w:w="4363" w:type="dxa"/>
          </w:tcPr>
          <w:p w14:paraId="74142D0B" w14:textId="77777777" w:rsidR="00DD76F2" w:rsidRPr="00DD76F2" w:rsidRDefault="00DD76F2" w:rsidP="002E0D3C">
            <w:pPr>
              <w:ind w:left="112"/>
              <w:cnfStyle w:val="000000010000" w:firstRow="0" w:lastRow="0" w:firstColumn="0" w:lastColumn="0" w:oddVBand="0" w:evenVBand="0" w:oddHBand="0" w:evenHBand="1" w:firstRowFirstColumn="0" w:firstRowLastColumn="0" w:lastRowFirstColumn="0" w:lastRowLastColumn="0"/>
            </w:pPr>
            <w:r w:rsidRPr="00DD76F2">
              <w:t>A tree of minimum length in a connected, undirected network. It connects all the vertices together with the minimum total weighting for the edges.</w:t>
            </w:r>
          </w:p>
          <w:p w14:paraId="50F98CEB" w14:textId="77777777" w:rsidR="00757E10" w:rsidRDefault="00757E10" w:rsidP="002E0D3C">
            <w:pPr>
              <w:ind w:left="112"/>
              <w:cnfStyle w:val="000000010000" w:firstRow="0" w:lastRow="0" w:firstColumn="0" w:lastColumn="0" w:oddVBand="0" w:evenVBand="0" w:oddHBand="0" w:evenHBand="1" w:firstRowFirstColumn="0" w:firstRowLastColumn="0" w:lastRowFirstColumn="0" w:lastRowLastColumn="0"/>
            </w:pPr>
          </w:p>
        </w:tc>
        <w:tc>
          <w:tcPr>
            <w:tcW w:w="4367" w:type="dxa"/>
          </w:tcPr>
          <w:p w14:paraId="109FF442" w14:textId="7968A270" w:rsidR="00757E10" w:rsidRDefault="00B248A4" w:rsidP="00C905A4">
            <w:pPr>
              <w:ind w:left="156"/>
              <w:cnfStyle w:val="000000010000" w:firstRow="0" w:lastRow="0" w:firstColumn="0" w:lastColumn="0" w:oddVBand="0" w:evenVBand="0" w:oddHBand="0" w:evenHBand="1" w:firstRowFirstColumn="0" w:firstRowLastColumn="0" w:lastRowFirstColumn="0" w:lastRowLastColumn="0"/>
            </w:pPr>
            <w:r>
              <w:t>A minimum spanning tree connects all vertices by the smallest edges.</w:t>
            </w:r>
            <w:r w:rsidR="001E65B1">
              <w:t xml:space="preserve"> Can use Prim’s, Kruskal</w:t>
            </w:r>
            <w:r w:rsidR="00EE3963">
              <w:t>’s</w:t>
            </w:r>
            <w:r w:rsidR="001E65B1">
              <w:t xml:space="preserve"> or logic to choose the smallest edges.</w:t>
            </w:r>
          </w:p>
        </w:tc>
      </w:tr>
      <w:tr w:rsidR="00EE5EB2" w14:paraId="0F6674D3" w14:textId="77777777" w:rsidTr="007613DC">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vAlign w:val="center"/>
          </w:tcPr>
          <w:p w14:paraId="7CAB8BFE" w14:textId="77777777" w:rsidR="00757E10" w:rsidRDefault="00757E10" w:rsidP="007613DC">
            <w:r>
              <w:lastRenderedPageBreak/>
              <w:t>Shortest path</w:t>
            </w:r>
          </w:p>
        </w:tc>
        <w:tc>
          <w:tcPr>
            <w:tcW w:w="3155" w:type="dxa"/>
          </w:tcPr>
          <w:p w14:paraId="5C2680B7" w14:textId="5B907535" w:rsidR="00757E10" w:rsidRDefault="003C761F" w:rsidP="00BD5555">
            <w:pPr>
              <w:cnfStyle w:val="000000100000" w:firstRow="0" w:lastRow="0" w:firstColumn="0" w:lastColumn="0" w:oddVBand="0" w:evenVBand="0" w:oddHBand="1" w:evenHBand="0" w:firstRowFirstColumn="0" w:firstRowLastColumn="0" w:lastRowFirstColumn="0" w:lastRowLastColumn="0"/>
            </w:pPr>
            <w:r w:rsidRPr="009D6BC8">
              <w:rPr>
                <w:noProof/>
              </w:rPr>
              <w:drawing>
                <wp:inline distT="0" distB="0" distL="0" distR="0" wp14:anchorId="4FED577B" wp14:editId="5FD75E11">
                  <wp:extent cx="1656000" cy="1351250"/>
                  <wp:effectExtent l="0" t="0" r="1905" b="1905"/>
                  <wp:docPr id="1964287686" name="Picture 1" descr="A network with 8 vert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87686" name="Picture 1" descr="A network with 8 vertices.&#10;"/>
                          <pic:cNvPicPr/>
                        </pic:nvPicPr>
                        <pic:blipFill>
                          <a:blip r:embed="rId39"/>
                          <a:stretch>
                            <a:fillRect/>
                          </a:stretch>
                        </pic:blipFill>
                        <pic:spPr>
                          <a:xfrm>
                            <a:off x="0" y="0"/>
                            <a:ext cx="1656000" cy="1351250"/>
                          </a:xfrm>
                          <a:prstGeom prst="rect">
                            <a:avLst/>
                          </a:prstGeom>
                        </pic:spPr>
                      </pic:pic>
                    </a:graphicData>
                  </a:graphic>
                </wp:inline>
              </w:drawing>
            </w:r>
          </w:p>
        </w:tc>
        <w:tc>
          <w:tcPr>
            <w:tcW w:w="4363" w:type="dxa"/>
          </w:tcPr>
          <w:p w14:paraId="4C24C69E" w14:textId="6852C5C2" w:rsidR="00757E10" w:rsidRDefault="00F9482E" w:rsidP="002E0D3C">
            <w:pPr>
              <w:ind w:left="112"/>
              <w:cnfStyle w:val="000000100000" w:firstRow="0" w:lastRow="0" w:firstColumn="0" w:lastColumn="0" w:oddVBand="0" w:evenVBand="0" w:oddHBand="1" w:evenHBand="0" w:firstRowFirstColumn="0" w:firstRowLastColumn="0" w:lastRowFirstColumn="0" w:lastRowLastColumn="0"/>
            </w:pPr>
            <w:r>
              <w:t>To be completed in Lesson 5</w:t>
            </w:r>
          </w:p>
        </w:tc>
        <w:tc>
          <w:tcPr>
            <w:tcW w:w="4367" w:type="dxa"/>
          </w:tcPr>
          <w:p w14:paraId="39E488F2" w14:textId="77777777" w:rsidR="00757E10" w:rsidRDefault="00757E10" w:rsidP="00C905A4">
            <w:pPr>
              <w:ind w:left="156"/>
              <w:cnfStyle w:val="000000100000" w:firstRow="0" w:lastRow="0" w:firstColumn="0" w:lastColumn="0" w:oddVBand="0" w:evenVBand="0" w:oddHBand="1" w:evenHBand="0" w:firstRowFirstColumn="0" w:firstRowLastColumn="0" w:lastRowFirstColumn="0" w:lastRowLastColumn="0"/>
            </w:pPr>
          </w:p>
        </w:tc>
      </w:tr>
    </w:tbl>
    <w:p w14:paraId="34B8EF91" w14:textId="7CEE9D6F" w:rsidR="00F1524A" w:rsidRDefault="00F1524A" w:rsidP="0008611F">
      <w:pPr>
        <w:pStyle w:val="Caption"/>
        <w:rPr>
          <w:sz w:val="32"/>
          <w:szCs w:val="40"/>
        </w:rPr>
      </w:pPr>
      <w:r>
        <w:br w:type="page"/>
      </w:r>
    </w:p>
    <w:p w14:paraId="35CB66C4" w14:textId="77777777" w:rsidR="00F1524A" w:rsidRDefault="00F1524A" w:rsidP="00DA2380">
      <w:pPr>
        <w:pStyle w:val="Heading3"/>
        <w:sectPr w:rsidR="00F1524A" w:rsidSect="008E3D26">
          <w:pgSz w:w="16838" w:h="11906" w:orient="landscape"/>
          <w:pgMar w:top="1134" w:right="1128" w:bottom="1134" w:left="1134" w:header="488" w:footer="535" w:gutter="0"/>
          <w:cols w:space="708"/>
          <w:titlePg/>
          <w:docGrid w:linePitch="360"/>
        </w:sectPr>
      </w:pPr>
    </w:p>
    <w:p w14:paraId="5F9081D5" w14:textId="503F3F8C" w:rsidR="00883FD5" w:rsidRDefault="004F0DD8" w:rsidP="00DA2380">
      <w:pPr>
        <w:pStyle w:val="Heading3"/>
      </w:pPr>
      <w:r>
        <w:lastRenderedPageBreak/>
        <w:t xml:space="preserve">Appendix </w:t>
      </w:r>
      <w:r w:rsidR="007C601B">
        <w:t xml:space="preserve">F </w:t>
      </w:r>
      <w:r>
        <w:t xml:space="preserve">– HSC-style questions </w:t>
      </w:r>
    </w:p>
    <w:p w14:paraId="5493C333" w14:textId="77777777" w:rsidR="00FE4332" w:rsidRDefault="00FE4332" w:rsidP="00FE4332">
      <w:pPr>
        <w:rPr>
          <w:rStyle w:val="Strong"/>
        </w:rPr>
      </w:pPr>
      <w:r w:rsidRPr="000B476D">
        <w:rPr>
          <w:rStyle w:val="Strong"/>
        </w:rPr>
        <w:t>Question 1</w:t>
      </w:r>
    </w:p>
    <w:p w14:paraId="32D4791A" w14:textId="77777777" w:rsidR="00805290" w:rsidRPr="00805290" w:rsidRDefault="00805290">
      <w:pPr>
        <w:pStyle w:val="ListNumber2"/>
        <w:numPr>
          <w:ilvl w:val="0"/>
          <w:numId w:val="19"/>
        </w:numPr>
        <w:ind w:left="567"/>
      </w:pPr>
    </w:p>
    <w:p w14:paraId="287712D3" w14:textId="4DC3FBEE" w:rsidR="00F801D9" w:rsidRDefault="003A562E" w:rsidP="00F125AC">
      <w:pPr>
        <w:pStyle w:val="ListNumber"/>
        <w:numPr>
          <w:ilvl w:val="0"/>
          <w:numId w:val="0"/>
        </w:numPr>
      </w:pPr>
      <w:r w:rsidRPr="003A562E">
        <w:rPr>
          <w:noProof/>
        </w:rPr>
        <w:drawing>
          <wp:inline distT="0" distB="0" distL="0" distR="0" wp14:anchorId="1A23FB7C" wp14:editId="0DA76B54">
            <wp:extent cx="3874686" cy="2948026"/>
            <wp:effectExtent l="0" t="0" r="0" b="5080"/>
            <wp:docPr id="1572158160" name="Picture 1" descr="A network diagram of Australia and distances between major cities with th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58160" name="Picture 1" descr="A network diagram of Australia and distances between major cities with the solution."/>
                    <pic:cNvPicPr/>
                  </pic:nvPicPr>
                  <pic:blipFill>
                    <a:blip r:embed="rId71"/>
                    <a:stretch>
                      <a:fillRect/>
                    </a:stretch>
                  </pic:blipFill>
                  <pic:spPr>
                    <a:xfrm>
                      <a:off x="0" y="0"/>
                      <a:ext cx="3884234" cy="2955291"/>
                    </a:xfrm>
                    <a:prstGeom prst="rect">
                      <a:avLst/>
                    </a:prstGeom>
                  </pic:spPr>
                </pic:pic>
              </a:graphicData>
            </a:graphic>
          </wp:inline>
        </w:drawing>
      </w:r>
    </w:p>
    <w:p w14:paraId="34A77553" w14:textId="1D3CDBAC" w:rsidR="00F125AC" w:rsidRPr="0001563E" w:rsidRDefault="00F125AC" w:rsidP="00F125AC">
      <w:pPr>
        <w:pStyle w:val="ListNumber"/>
        <w:numPr>
          <w:ilvl w:val="0"/>
          <w:numId w:val="0"/>
        </w:numPr>
      </w:pPr>
      <w:r>
        <w:t xml:space="preserve">Length of minimum spanning tree is </w:t>
      </w:r>
      <m:oMath>
        <m:r>
          <w:rPr>
            <w:rFonts w:ascii="Cambria Math" w:hAnsi="Cambria Math"/>
          </w:rPr>
          <m:t xml:space="preserve">2700+3000+700+875+280+900=8455 </m:t>
        </m:r>
      </m:oMath>
      <w:r w:rsidR="009645B6">
        <w:rPr>
          <w:rFonts w:eastAsiaTheme="minorEastAsia"/>
        </w:rPr>
        <w:t>km</w:t>
      </w:r>
    </w:p>
    <w:p w14:paraId="3C405B3A" w14:textId="57A01D8F" w:rsidR="00FE4332" w:rsidRDefault="00FE4332" w:rsidP="00FE4332">
      <w:pPr>
        <w:rPr>
          <w:rStyle w:val="Strong"/>
        </w:rPr>
      </w:pPr>
      <w:r w:rsidRPr="000B476D">
        <w:rPr>
          <w:rStyle w:val="Strong"/>
        </w:rPr>
        <w:t xml:space="preserve">Question </w:t>
      </w:r>
      <w:r>
        <w:rPr>
          <w:rStyle w:val="Strong"/>
        </w:rPr>
        <w:t>2</w:t>
      </w:r>
    </w:p>
    <w:p w14:paraId="047D3B9C" w14:textId="77777777" w:rsidR="00805290" w:rsidRPr="00805290" w:rsidRDefault="00805290">
      <w:pPr>
        <w:pStyle w:val="ListNumber2"/>
        <w:numPr>
          <w:ilvl w:val="0"/>
          <w:numId w:val="20"/>
        </w:numPr>
        <w:ind w:left="567"/>
      </w:pPr>
    </w:p>
    <w:p w14:paraId="5AEDD14A" w14:textId="2814E624" w:rsidR="00976630" w:rsidRDefault="00DC2A57" w:rsidP="00B865B2">
      <w:r w:rsidRPr="00DC2A57">
        <w:rPr>
          <w:noProof/>
        </w:rPr>
        <w:drawing>
          <wp:inline distT="0" distB="0" distL="0" distR="0" wp14:anchorId="44CDBAA2" wp14:editId="67BEC011">
            <wp:extent cx="3996968" cy="2231136"/>
            <wp:effectExtent l="0" t="0" r="3810" b="0"/>
            <wp:docPr id="926913970" name="Picture 1" descr="A network diagram connecting locations with the solution to 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13970" name="Picture 1" descr="A network diagram connecting locations with the solution to MST."/>
                    <pic:cNvPicPr/>
                  </pic:nvPicPr>
                  <pic:blipFill>
                    <a:blip r:embed="rId72"/>
                    <a:stretch>
                      <a:fillRect/>
                    </a:stretch>
                  </pic:blipFill>
                  <pic:spPr>
                    <a:xfrm>
                      <a:off x="0" y="0"/>
                      <a:ext cx="4004022" cy="2235074"/>
                    </a:xfrm>
                    <a:prstGeom prst="rect">
                      <a:avLst/>
                    </a:prstGeom>
                  </pic:spPr>
                </pic:pic>
              </a:graphicData>
            </a:graphic>
          </wp:inline>
        </w:drawing>
      </w:r>
    </w:p>
    <w:p w14:paraId="4FB63D55" w14:textId="77777777" w:rsidR="00805290" w:rsidRDefault="00805290" w:rsidP="000A032B">
      <w:pPr>
        <w:pStyle w:val="ListNumber2"/>
        <w:ind w:left="567"/>
      </w:pPr>
    </w:p>
    <w:p w14:paraId="067A6BA7" w14:textId="1FD03B49" w:rsidR="005D434A" w:rsidRDefault="00B865B2" w:rsidP="00805290">
      <w:pPr>
        <w:rPr>
          <w:rFonts w:eastAsiaTheme="minorEastAsia"/>
        </w:rPr>
      </w:pPr>
      <w:r>
        <w:t>Minimum</w:t>
      </w:r>
      <w:r w:rsidR="005D434A">
        <w:t xml:space="preserve"> cost is </w:t>
      </w:r>
      <m:oMath>
        <m:r>
          <m:rPr>
            <m:sty m:val="p"/>
          </m:rPr>
          <w:rPr>
            <w:rFonts w:ascii="Cambria Math" w:hAnsi="Cambria Math"/>
          </w:rPr>
          <m:t>1130+1430+1100+550+870+2000+580=$7660</m:t>
        </m:r>
      </m:oMath>
    </w:p>
    <w:p w14:paraId="3532325C" w14:textId="77777777" w:rsidR="00BD4808" w:rsidRDefault="00BD4808">
      <w:pPr>
        <w:suppressAutoHyphens w:val="0"/>
        <w:spacing w:before="0" w:after="160" w:line="259" w:lineRule="auto"/>
        <w:rPr>
          <w:noProof/>
        </w:rPr>
      </w:pPr>
      <w:r>
        <w:rPr>
          <w:noProof/>
        </w:rPr>
        <w:br w:type="page"/>
      </w:r>
    </w:p>
    <w:p w14:paraId="4B2566A3" w14:textId="23FAA6FC" w:rsidR="00FE4332" w:rsidRDefault="00FE4332" w:rsidP="00FE4332">
      <w:pPr>
        <w:rPr>
          <w:rStyle w:val="Strong"/>
        </w:rPr>
      </w:pPr>
      <w:r w:rsidRPr="000B476D">
        <w:rPr>
          <w:rStyle w:val="Strong"/>
        </w:rPr>
        <w:lastRenderedPageBreak/>
        <w:t xml:space="preserve">Question </w:t>
      </w:r>
      <w:r>
        <w:rPr>
          <w:rStyle w:val="Strong"/>
        </w:rPr>
        <w:t>3</w:t>
      </w:r>
    </w:p>
    <w:p w14:paraId="5DB757FB" w14:textId="77777777" w:rsidR="00C554C0" w:rsidRPr="000B476D" w:rsidRDefault="00C554C0">
      <w:pPr>
        <w:pStyle w:val="ListNumber2"/>
        <w:numPr>
          <w:ilvl w:val="0"/>
          <w:numId w:val="21"/>
        </w:numPr>
        <w:ind w:left="567"/>
        <w:rPr>
          <w:rStyle w:val="Strong"/>
        </w:rPr>
      </w:pPr>
    </w:p>
    <w:p w14:paraId="21B3F70F" w14:textId="7B52189F" w:rsidR="00BD4808" w:rsidRDefault="00BD4808" w:rsidP="00B865B2">
      <w:r w:rsidRPr="00BD4808">
        <w:rPr>
          <w:noProof/>
        </w:rPr>
        <w:drawing>
          <wp:inline distT="0" distB="0" distL="0" distR="0" wp14:anchorId="17877A6F" wp14:editId="7330385C">
            <wp:extent cx="2329836" cy="2567636"/>
            <wp:effectExtent l="0" t="0" r="0" b="4445"/>
            <wp:docPr id="2008503899" name="Picture 1" descr="A network diagram connecting towns with the minimum 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03899" name="Picture 1" descr="A network diagram connecting towns with the minimum spanning tree."/>
                    <pic:cNvPicPr/>
                  </pic:nvPicPr>
                  <pic:blipFill>
                    <a:blip r:embed="rId73"/>
                    <a:stretch>
                      <a:fillRect/>
                    </a:stretch>
                  </pic:blipFill>
                  <pic:spPr>
                    <a:xfrm>
                      <a:off x="0" y="0"/>
                      <a:ext cx="2338432" cy="2577109"/>
                    </a:xfrm>
                    <a:prstGeom prst="rect">
                      <a:avLst/>
                    </a:prstGeom>
                  </pic:spPr>
                </pic:pic>
              </a:graphicData>
            </a:graphic>
          </wp:inline>
        </w:drawing>
      </w:r>
    </w:p>
    <w:p w14:paraId="247EF308" w14:textId="2575B022" w:rsidR="00B865B2" w:rsidRDefault="00B865B2" w:rsidP="00CE68BD">
      <w:pPr>
        <w:pStyle w:val="ListNumber2"/>
        <w:numPr>
          <w:ilvl w:val="0"/>
          <w:numId w:val="0"/>
        </w:numPr>
        <w:ind w:left="567" w:hanging="567"/>
      </w:pPr>
      <w:r>
        <w:t>Length of minimum spanning tree = 50</w:t>
      </w:r>
      <w:r w:rsidR="00EE3963">
        <w:t> </w:t>
      </w:r>
      <w:r w:rsidR="00962A4D">
        <w:t>minutes</w:t>
      </w:r>
    </w:p>
    <w:p w14:paraId="46961C24" w14:textId="77777777" w:rsidR="00CE68BD" w:rsidRDefault="00CE68BD" w:rsidP="00C554C0">
      <w:pPr>
        <w:pStyle w:val="ListNumber2"/>
        <w:numPr>
          <w:ilvl w:val="0"/>
          <w:numId w:val="0"/>
        </w:numPr>
        <w:ind w:left="1134" w:hanging="567"/>
      </w:pPr>
    </w:p>
    <w:p w14:paraId="667FA077" w14:textId="77777777" w:rsidR="00C554C0" w:rsidRDefault="00C554C0" w:rsidP="00CE68BD">
      <w:pPr>
        <w:pStyle w:val="ListNumber2"/>
        <w:ind w:left="567"/>
      </w:pPr>
    </w:p>
    <w:p w14:paraId="1B575677" w14:textId="72828655" w:rsidR="00FA7BF2" w:rsidRDefault="00A23512" w:rsidP="00962A4D">
      <w:r w:rsidRPr="00A23512">
        <w:rPr>
          <w:noProof/>
        </w:rPr>
        <w:drawing>
          <wp:inline distT="0" distB="0" distL="0" distR="0" wp14:anchorId="5AE19428" wp14:editId="4C91010F">
            <wp:extent cx="2691993" cy="2913527"/>
            <wp:effectExtent l="0" t="0" r="0" b="1270"/>
            <wp:docPr id="769877236" name="Picture 1" descr="A network diagram connecting towns with the shortest path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77236" name="Picture 1" descr="A network diagram connecting towns with the shortest path solution."/>
                    <pic:cNvPicPr/>
                  </pic:nvPicPr>
                  <pic:blipFill>
                    <a:blip r:embed="rId74"/>
                    <a:stretch>
                      <a:fillRect/>
                    </a:stretch>
                  </pic:blipFill>
                  <pic:spPr>
                    <a:xfrm>
                      <a:off x="0" y="0"/>
                      <a:ext cx="2705895" cy="2928573"/>
                    </a:xfrm>
                    <a:prstGeom prst="rect">
                      <a:avLst/>
                    </a:prstGeom>
                  </pic:spPr>
                </pic:pic>
              </a:graphicData>
            </a:graphic>
          </wp:inline>
        </w:drawing>
      </w:r>
    </w:p>
    <w:p w14:paraId="47648426" w14:textId="77777777" w:rsidR="00C554C0" w:rsidRDefault="00C554C0" w:rsidP="00CE68BD">
      <w:pPr>
        <w:pStyle w:val="ListNumber2"/>
        <w:numPr>
          <w:ilvl w:val="0"/>
          <w:numId w:val="0"/>
        </w:numPr>
      </w:pPr>
      <w:r>
        <w:t>No the fastest route is not part of the minimum spanning tree.</w:t>
      </w:r>
    </w:p>
    <w:p w14:paraId="0EADD5E1" w14:textId="0828DA18" w:rsidR="00FA7BF2" w:rsidRDefault="00FA7BF2" w:rsidP="001D4284">
      <w:pPr>
        <w:pStyle w:val="ListNumber"/>
        <w:numPr>
          <w:ilvl w:val="0"/>
          <w:numId w:val="0"/>
        </w:numPr>
        <w:ind w:left="567"/>
      </w:pPr>
      <w:r>
        <w:br w:type="page"/>
      </w:r>
    </w:p>
    <w:p w14:paraId="09C2C227" w14:textId="39B1B2E3" w:rsidR="00FE4332" w:rsidRPr="000B476D" w:rsidRDefault="00FE4332" w:rsidP="00FE4332">
      <w:pPr>
        <w:rPr>
          <w:rStyle w:val="Strong"/>
        </w:rPr>
      </w:pPr>
      <w:r w:rsidRPr="000B476D">
        <w:rPr>
          <w:rStyle w:val="Strong"/>
        </w:rPr>
        <w:lastRenderedPageBreak/>
        <w:t xml:space="preserve">Question </w:t>
      </w:r>
      <w:r>
        <w:rPr>
          <w:rStyle w:val="Strong"/>
        </w:rPr>
        <w:t>4</w:t>
      </w:r>
    </w:p>
    <w:p w14:paraId="1EE50C22" w14:textId="10973722" w:rsidR="007E32B5" w:rsidRDefault="007333C9" w:rsidP="00FE4332">
      <w:pPr>
        <w:pStyle w:val="ListNumber"/>
        <w:numPr>
          <w:ilvl w:val="0"/>
          <w:numId w:val="0"/>
        </w:numPr>
      </w:pPr>
      <w:r w:rsidRPr="007333C9">
        <w:rPr>
          <w:noProof/>
        </w:rPr>
        <w:drawing>
          <wp:inline distT="0" distB="0" distL="0" distR="0" wp14:anchorId="5CC6B02F" wp14:editId="154D2681">
            <wp:extent cx="6120130" cy="2948940"/>
            <wp:effectExtent l="0" t="0" r="0" b="3810"/>
            <wp:docPr id="1196942830" name="Picture 1" descr="Solution to the minimum spann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42830" name="Picture 1" descr="Solution to the minimum spanning tree."/>
                    <pic:cNvPicPr/>
                  </pic:nvPicPr>
                  <pic:blipFill>
                    <a:blip r:embed="rId75"/>
                    <a:stretch>
                      <a:fillRect/>
                    </a:stretch>
                  </pic:blipFill>
                  <pic:spPr>
                    <a:xfrm>
                      <a:off x="0" y="0"/>
                      <a:ext cx="6120130" cy="2948940"/>
                    </a:xfrm>
                    <a:prstGeom prst="rect">
                      <a:avLst/>
                    </a:prstGeom>
                  </pic:spPr>
                </pic:pic>
              </a:graphicData>
            </a:graphic>
          </wp:inline>
        </w:drawing>
      </w:r>
    </w:p>
    <w:p w14:paraId="653E76CC" w14:textId="77777777" w:rsidR="00DC0C5B" w:rsidRPr="00DC0C5B" w:rsidRDefault="00DC0C5B">
      <w:pPr>
        <w:pStyle w:val="ListNumber2"/>
        <w:numPr>
          <w:ilvl w:val="0"/>
          <w:numId w:val="11"/>
        </w:numPr>
        <w:ind w:left="567"/>
        <w:rPr>
          <w:rStyle w:val="BoldItalic"/>
          <w:b w:val="0"/>
          <w:i w:val="0"/>
          <w:iCs w:val="0"/>
        </w:rPr>
      </w:pPr>
      <w:r w:rsidRPr="00DC0C5B">
        <w:rPr>
          <w:rStyle w:val="BoldItalic"/>
          <w:b w:val="0"/>
          <w:i w:val="0"/>
          <w:iCs w:val="0"/>
        </w:rPr>
        <w:t xml:space="preserve">Length of minimum spanning tree </w:t>
      </w:r>
      <m:oMath>
        <m:r>
          <m:rPr>
            <m:sty m:val="p"/>
          </m:rPr>
          <w:rPr>
            <w:rStyle w:val="BoldItalic"/>
            <w:rFonts w:ascii="Cambria Math" w:hAnsi="Cambria Math"/>
          </w:rPr>
          <m:t>=</m:t>
        </m:r>
      </m:oMath>
      <w:r w:rsidRPr="00DC0C5B">
        <w:rPr>
          <w:rStyle w:val="BoldItalic"/>
          <w:b w:val="0"/>
          <w:i w:val="0"/>
          <w:iCs w:val="0"/>
        </w:rPr>
        <w:t xml:space="preserve"> $31 000.</w:t>
      </w:r>
    </w:p>
    <w:p w14:paraId="25299C13" w14:textId="24811073" w:rsidR="00DC0C5B" w:rsidRDefault="007B042E">
      <w:pPr>
        <w:pStyle w:val="ListNumber2"/>
        <w:numPr>
          <w:ilvl w:val="0"/>
          <w:numId w:val="11"/>
        </w:numPr>
        <w:ind w:left="567"/>
      </w:pPr>
      <w:r w:rsidRPr="00DC0C5B">
        <w:rPr>
          <w:rStyle w:val="BoldItalic"/>
          <w:b w:val="0"/>
          <w:i w:val="0"/>
          <w:iCs w:val="0"/>
        </w:rPr>
        <w:t>Yes, A and D need to be connected to the tree but all 3 lines A</w:t>
      </w:r>
      <w:r w:rsidR="002205D9" w:rsidRPr="002205D9">
        <w:t>–</w:t>
      </w:r>
      <w:r w:rsidRPr="00DC0C5B">
        <w:rPr>
          <w:rStyle w:val="BoldItalic"/>
          <w:b w:val="0"/>
          <w:i w:val="0"/>
          <w:iCs w:val="0"/>
        </w:rPr>
        <w:t>B, A</w:t>
      </w:r>
      <w:r w:rsidR="002205D9" w:rsidRPr="002205D9">
        <w:t>–</w:t>
      </w:r>
      <w:r w:rsidRPr="00DC0C5B">
        <w:rPr>
          <w:rStyle w:val="BoldItalic"/>
          <w:b w:val="0"/>
          <w:i w:val="0"/>
          <w:iCs w:val="0"/>
        </w:rPr>
        <w:t>D, C</w:t>
      </w:r>
      <w:r w:rsidR="002205D9" w:rsidRPr="002205D9">
        <w:t>–</w:t>
      </w:r>
      <w:r w:rsidRPr="00DC0C5B">
        <w:rPr>
          <w:rStyle w:val="BoldItalic"/>
          <w:b w:val="0"/>
          <w:i w:val="0"/>
          <w:iCs w:val="0"/>
        </w:rPr>
        <w:t>D are the same length. Any</w:t>
      </w:r>
      <w:r>
        <w:t xml:space="preserve"> 2 of the lines </w:t>
      </w:r>
      <w:r w:rsidR="00DC0C5B">
        <w:t>create</w:t>
      </w:r>
      <w:r>
        <w:t xml:space="preserve"> a correct solution.</w:t>
      </w:r>
      <w:r w:rsidR="00064372">
        <w:t xml:space="preserve"> </w:t>
      </w:r>
    </w:p>
    <w:p w14:paraId="067F8507" w14:textId="50B92C20" w:rsidR="00FE4332" w:rsidRPr="000B476D" w:rsidRDefault="00FE4332" w:rsidP="00FE4332">
      <w:pPr>
        <w:rPr>
          <w:rStyle w:val="Strong"/>
        </w:rPr>
      </w:pPr>
      <w:r w:rsidRPr="000B476D">
        <w:rPr>
          <w:rStyle w:val="Strong"/>
        </w:rPr>
        <w:t xml:space="preserve">Question </w:t>
      </w:r>
      <w:r>
        <w:rPr>
          <w:rStyle w:val="Strong"/>
        </w:rPr>
        <w:t>5</w:t>
      </w:r>
    </w:p>
    <w:p w14:paraId="0D06236E" w14:textId="1DC628A5" w:rsidR="004B528C" w:rsidRDefault="00EF2EF6">
      <w:pPr>
        <w:pStyle w:val="ListNumber2"/>
        <w:numPr>
          <w:ilvl w:val="0"/>
          <w:numId w:val="10"/>
        </w:numPr>
        <w:ind w:left="567"/>
      </w:pPr>
      <w:r>
        <w:t>C</w:t>
      </w:r>
      <w:r w:rsidR="002205D9" w:rsidRPr="002205D9">
        <w:t>–</w:t>
      </w:r>
      <w:r>
        <w:t>H</w:t>
      </w:r>
      <w:r w:rsidR="002205D9" w:rsidRPr="002205D9">
        <w:t>–</w:t>
      </w:r>
      <w:r>
        <w:t>G</w:t>
      </w:r>
      <w:r w:rsidR="002205D9" w:rsidRPr="002205D9">
        <w:t>–</w:t>
      </w:r>
      <w:r>
        <w:t>D</w:t>
      </w:r>
    </w:p>
    <w:p w14:paraId="7329A707" w14:textId="136ABF3C" w:rsidR="007E32B5" w:rsidRDefault="00551445">
      <w:pPr>
        <w:pStyle w:val="ListNumber2"/>
        <w:numPr>
          <w:ilvl w:val="0"/>
          <w:numId w:val="9"/>
        </w:numPr>
        <w:ind w:left="567"/>
      </w:pPr>
      <w:r>
        <w:t>N</w:t>
      </w:r>
      <w:r w:rsidR="00C03849">
        <w:t>o, this is not a minimum spanning tree. The reason is that</w:t>
      </w:r>
      <w:r>
        <w:t xml:space="preserve"> C</w:t>
      </w:r>
      <w:r w:rsidR="002205D9" w:rsidRPr="002205D9">
        <w:t>–</w:t>
      </w:r>
      <w:r>
        <w:t xml:space="preserve">F </w:t>
      </w:r>
      <w:r w:rsidR="00CA4A30">
        <w:t xml:space="preserve">should connect F to the network instead of </w:t>
      </w:r>
      <w:r w:rsidR="009A1A5B">
        <w:t>E</w:t>
      </w:r>
      <w:r w:rsidR="002205D9" w:rsidRPr="002205D9">
        <w:t>–</w:t>
      </w:r>
      <w:r w:rsidR="009A1A5B">
        <w:t>F</w:t>
      </w:r>
      <w:r w:rsidR="00CA4A30">
        <w:t>.</w:t>
      </w:r>
    </w:p>
    <w:p w14:paraId="6B0D56E7" w14:textId="77777777" w:rsidR="00934258" w:rsidRDefault="00934258">
      <w:pPr>
        <w:suppressAutoHyphens w:val="0"/>
        <w:spacing w:before="0" w:after="160" w:line="259" w:lineRule="auto"/>
        <w:rPr>
          <w:rFonts w:eastAsiaTheme="majorEastAsia"/>
          <w:bCs/>
          <w:color w:val="002664" w:themeColor="accent1"/>
          <w:sz w:val="36"/>
          <w:szCs w:val="48"/>
        </w:rPr>
      </w:pPr>
      <w:r>
        <w:br w:type="page"/>
      </w:r>
    </w:p>
    <w:p w14:paraId="377D5B7E" w14:textId="007030D0" w:rsidR="00E00962" w:rsidRDefault="00E00962" w:rsidP="00E00962">
      <w:pPr>
        <w:pStyle w:val="Heading2"/>
      </w:pPr>
      <w:r>
        <w:lastRenderedPageBreak/>
        <w:t>References</w:t>
      </w:r>
    </w:p>
    <w:p w14:paraId="0D562F71" w14:textId="77777777" w:rsidR="00F61ECC" w:rsidRPr="00AE7FE3" w:rsidRDefault="00F61ECC" w:rsidP="00F61ECC">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E66B693" w14:textId="77777777" w:rsidR="00F61ECC" w:rsidRPr="00AE7FE3" w:rsidRDefault="00F61ECC" w:rsidP="00F61ECC">
      <w:pPr>
        <w:pStyle w:val="FeatureBox2"/>
      </w:pPr>
      <w:r w:rsidRPr="00AE7FE3">
        <w:t>Please refer to the NESA Copyright Disclaimer for more information</w:t>
      </w:r>
      <w:r>
        <w:t xml:space="preserve"> </w:t>
      </w:r>
      <w:hyperlink r:id="rId76" w:history="1">
        <w:r w:rsidRPr="005A267D">
          <w:rPr>
            <w:rStyle w:val="Hyperlink"/>
          </w:rPr>
          <w:t>https://www.nsw.gov.au/education-and-training/nesa/copyright</w:t>
        </w:r>
      </w:hyperlink>
      <w:r w:rsidRPr="00A1020E">
        <w:t>.</w:t>
      </w:r>
    </w:p>
    <w:p w14:paraId="05770BE8" w14:textId="77777777" w:rsidR="00F61ECC" w:rsidRDefault="00F61ECC" w:rsidP="00F61ECC">
      <w:pPr>
        <w:pStyle w:val="FeatureBox2"/>
      </w:pPr>
      <w:r w:rsidRPr="00AE7FE3">
        <w:t xml:space="preserve">NESA holds the only official and up-to-date versions of the NSW Curriculum and syllabus documents. Please visit NESA </w:t>
      </w:r>
      <w:hyperlink r:id="rId77" w:history="1">
        <w:r w:rsidRPr="005A267D">
          <w:rPr>
            <w:rStyle w:val="Hyperlink"/>
          </w:rPr>
          <w:t>https://www.nsw.gov.au/education-and-training/nesa</w:t>
        </w:r>
      </w:hyperlink>
      <w:r w:rsidRPr="00A1020E">
        <w:t xml:space="preserve"> </w:t>
      </w:r>
      <w:r w:rsidRPr="00AE7FE3">
        <w:t xml:space="preserve">and NSW Curriculum </w:t>
      </w:r>
      <w:hyperlink r:id="rId78" w:history="1">
        <w:r>
          <w:rPr>
            <w:rStyle w:val="Hyperlink"/>
          </w:rPr>
          <w:t>https://curriculum.nsw.edu.au</w:t>
        </w:r>
      </w:hyperlink>
      <w:r w:rsidRPr="00AE7FE3">
        <w:t>.</w:t>
      </w:r>
    </w:p>
    <w:p w14:paraId="306F4AEC" w14:textId="00CC5B12" w:rsidR="006453A3" w:rsidRDefault="00E00962" w:rsidP="006F0DB7">
      <w:hyperlink r:id="rId79" w:history="1">
        <w:r w:rsidRPr="005B65B8">
          <w:rPr>
            <w:rStyle w:val="Hyperlink"/>
          </w:rPr>
          <w:t xml:space="preserve">Mathematics Standard </w:t>
        </w:r>
        <w:r w:rsidR="006A2F76">
          <w:rPr>
            <w:rStyle w:val="Hyperlink"/>
          </w:rPr>
          <w:t>11</w:t>
        </w:r>
        <w:r w:rsidR="005B04A9">
          <w:rPr>
            <w:rStyle w:val="Hyperlink"/>
          </w:rPr>
          <w:t>–</w:t>
        </w:r>
        <w:r w:rsidR="006A2F76">
          <w:rPr>
            <w:rStyle w:val="Hyperlink"/>
          </w:rPr>
          <w:t>12</w:t>
        </w:r>
        <w:r w:rsidRPr="005B65B8">
          <w:rPr>
            <w:rStyle w:val="Hyperlink"/>
          </w:rPr>
          <w:t xml:space="preserve"> Syllabus</w:t>
        </w:r>
      </w:hyperlink>
      <w:r w:rsidRPr="00E00962">
        <w:t xml:space="preserve"> © NSW Education Standards Authority (NESA) for and on behalf of the Crown in right of the State of New South Wales, 2024.</w:t>
      </w:r>
    </w:p>
    <w:p w14:paraId="30F46CB2" w14:textId="77777777" w:rsidR="00E53B2F" w:rsidRPr="00043B97" w:rsidRDefault="00E53B2F" w:rsidP="00E53B2F">
      <w:hyperlink r:id="rId80" w:history="1">
        <w:hyperlink r:id="rId81"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3090EC94" w:rsidR="00117577" w:rsidRDefault="00117577" w:rsidP="006F0DB7"/>
    <w:p w14:paraId="4D3D4E6D" w14:textId="77777777" w:rsidR="00117577" w:rsidRDefault="00117577" w:rsidP="00607DF0">
      <w:pPr>
        <w:sectPr w:rsidR="00117577" w:rsidSect="008E3D26">
          <w:pgSz w:w="11906" w:h="16838"/>
          <w:pgMar w:top="1128" w:right="1134" w:bottom="1134" w:left="1134" w:header="488" w:footer="535" w:gutter="0"/>
          <w:cols w:space="708"/>
          <w:titlePg/>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82"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707540">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707540">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F61ECC">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F61ECC">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F61ECC">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8E3D26">
      <w:headerReference w:type="first" r:id="rId84"/>
      <w:footerReference w:type="first" r:id="rId85"/>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E93F9" w14:textId="77777777" w:rsidR="00A83A75" w:rsidRDefault="00A83A75" w:rsidP="00843DF5">
      <w:r>
        <w:separator/>
      </w:r>
    </w:p>
    <w:p w14:paraId="4BEF874B" w14:textId="77777777" w:rsidR="00A83A75" w:rsidRDefault="00A83A75" w:rsidP="00843DF5"/>
    <w:p w14:paraId="3F26238C" w14:textId="77777777" w:rsidR="00A83A75" w:rsidRDefault="00A83A75" w:rsidP="00843DF5"/>
  </w:endnote>
  <w:endnote w:type="continuationSeparator" w:id="0">
    <w:p w14:paraId="54B80EF3" w14:textId="77777777" w:rsidR="00A83A75" w:rsidRDefault="00A83A75" w:rsidP="00843DF5">
      <w:r>
        <w:continuationSeparator/>
      </w:r>
    </w:p>
    <w:p w14:paraId="342266EE" w14:textId="77777777" w:rsidR="00A83A75" w:rsidRDefault="00A83A75" w:rsidP="00843DF5"/>
    <w:p w14:paraId="26D38C75" w14:textId="77777777" w:rsidR="00A83A75" w:rsidRDefault="00A83A7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FB14B5-A57E-43AD-97AD-E893C59B1E7B}"/>
    <w:embedBold r:id="rId2" w:fontKey="{BF095A16-C52B-4F1B-A0DD-BCD0AFC2A54B}"/>
    <w:embedItalic r:id="rId3" w:fontKey="{0D460204-D2CA-4B17-9ABB-6BB184A03FC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07540573-CF8F-41C4-91CD-C192760213C3}"/>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DD40CA05-6A2C-42D0-89CC-7AB92F018410}"/>
    <w:embedItalic r:id="rId6" w:fontKey="{DFDAABB8-E91A-4ADE-82C5-E5D030C8F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4FDE5" w14:textId="3EC0174F" w:rsidR="002205D9" w:rsidRPr="00123A38" w:rsidRDefault="002205D9" w:rsidP="002205D9">
    <w:pPr>
      <w:pStyle w:val="Footer"/>
    </w:pPr>
    <w:r>
      <w:t xml:space="preserve">© NSW Department of Education, </w:t>
    </w:r>
    <w:r w:rsidR="00343E58">
      <w:t>Jun-26</w:t>
    </w:r>
    <w:r>
      <w:ptab w:relativeTo="margin" w:alignment="right" w:leader="none"/>
    </w:r>
    <w:r>
      <w:rPr>
        <w:b/>
        <w:noProof/>
        <w:sz w:val="28"/>
        <w:szCs w:val="28"/>
      </w:rPr>
      <w:drawing>
        <wp:inline distT="0" distB="0" distL="0" distR="0" wp14:anchorId="043D0CFE" wp14:editId="352814BC">
          <wp:extent cx="571500" cy="190500"/>
          <wp:effectExtent l="0" t="0" r="0" b="0"/>
          <wp:docPr id="1844223156" name="Picture 18442231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DE27" w14:textId="00D46929" w:rsidR="00F61ECC" w:rsidRPr="00123A38" w:rsidRDefault="00F61ECC" w:rsidP="00F61ECC">
    <w:pPr>
      <w:pStyle w:val="Footer"/>
    </w:pPr>
    <w:r>
      <w:t xml:space="preserve">© NSW Department of Education, </w:t>
    </w:r>
    <w:r w:rsidR="00343E58">
      <w:t>Jun-26</w:t>
    </w:r>
    <w:r>
      <w:ptab w:relativeTo="margin" w:alignment="right" w:leader="none"/>
    </w:r>
    <w:r>
      <w:rPr>
        <w:b/>
        <w:noProof/>
        <w:sz w:val="28"/>
        <w:szCs w:val="28"/>
      </w:rPr>
      <w:drawing>
        <wp:inline distT="0" distB="0" distL="0" distR="0" wp14:anchorId="458F431A" wp14:editId="240E1A7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F31CC8A" w:rsidR="003B3E41" w:rsidRPr="002205D9" w:rsidRDefault="003B3E41" w:rsidP="0022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4AEF" w14:textId="77777777" w:rsidR="00A83A75" w:rsidRDefault="00A83A75" w:rsidP="00843DF5">
      <w:r>
        <w:separator/>
      </w:r>
    </w:p>
    <w:p w14:paraId="2E3AAA69" w14:textId="77777777" w:rsidR="00A83A75" w:rsidRDefault="00A83A75" w:rsidP="00843DF5"/>
    <w:p w14:paraId="1BA85417" w14:textId="77777777" w:rsidR="00A83A75" w:rsidRDefault="00A83A75" w:rsidP="00843DF5"/>
  </w:footnote>
  <w:footnote w:type="continuationSeparator" w:id="0">
    <w:p w14:paraId="00AD2B6C" w14:textId="77777777" w:rsidR="00A83A75" w:rsidRDefault="00A83A75" w:rsidP="00843DF5">
      <w:r>
        <w:continuationSeparator/>
      </w:r>
    </w:p>
    <w:p w14:paraId="0E6788FB" w14:textId="77777777" w:rsidR="00A83A75" w:rsidRDefault="00A83A75" w:rsidP="00843DF5"/>
    <w:p w14:paraId="34FEC83F" w14:textId="77777777" w:rsidR="00A83A75" w:rsidRDefault="00A83A7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EEEC" w14:textId="7D949C72" w:rsidR="006453A3" w:rsidRDefault="006453A3" w:rsidP="006453A3">
    <w:pPr>
      <w:pStyle w:val="Documentname"/>
    </w:pPr>
    <w:r>
      <w:t>Minimum spanning trees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11420" w14:textId="77777777" w:rsidR="00F61ECC" w:rsidRPr="00FA6449" w:rsidRDefault="00F61ECC" w:rsidP="00F61ECC">
    <w:pPr>
      <w:pStyle w:val="Header"/>
    </w:pPr>
    <w:r w:rsidRPr="009D43DD">
      <mc:AlternateContent>
        <mc:Choice Requires="wps">
          <w:drawing>
            <wp:anchor distT="0" distB="0" distL="114300" distR="114300" simplePos="0" relativeHeight="251659264" behindDoc="1" locked="0" layoutInCell="1" allowOverlap="1" wp14:anchorId="18ADF78E" wp14:editId="64FEB39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1E521D" w14:textId="77777777" w:rsidR="00F61ECC" w:rsidRDefault="00F61ECC" w:rsidP="00F61E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DF78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1E521D" w14:textId="77777777" w:rsidR="00F61ECC" w:rsidRDefault="00F61ECC" w:rsidP="00F61ECC"/>
                </w:txbxContent>
              </v:textbox>
            </v:rect>
          </w:pict>
        </mc:Fallback>
      </mc:AlternateContent>
    </w:r>
    <w:r w:rsidRPr="009D43DD">
      <w:t>NSW Department of Education</w:t>
    </w:r>
    <w:r w:rsidRPr="009D43DD">
      <w:ptab w:relativeTo="margin" w:alignment="right" w:leader="none"/>
    </w:r>
    <w:r w:rsidRPr="008426B6">
      <w:drawing>
        <wp:inline distT="0" distB="0" distL="0" distR="0" wp14:anchorId="1A3C79C1" wp14:editId="1D17A90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896A" w14:textId="77777777" w:rsidR="006453A3" w:rsidRDefault="006453A3" w:rsidP="006453A3">
    <w:pPr>
      <w:pStyle w:val="Documentname"/>
    </w:pPr>
    <w:r>
      <w:t>Minimum spanning trees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1CCBA6C8"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E100552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1808339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EB1C3CE8"/>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322246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6504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9816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1972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3105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42809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6182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61938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88302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447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5318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112095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948119071">
    <w:abstractNumId w:val="0"/>
  </w:num>
  <w:num w:numId="15" w16cid:durableId="702051181">
    <w:abstractNumId w:val="1"/>
  </w:num>
  <w:num w:numId="16" w16cid:durableId="1755122145">
    <w:abstractNumId w:val="4"/>
  </w:num>
  <w:num w:numId="17" w16cid:durableId="737288857">
    <w:abstractNumId w:val="2"/>
  </w:num>
  <w:num w:numId="18" w16cid:durableId="14910945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8351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2105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3147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728"/>
    <w:rsid w:val="00003EFA"/>
    <w:rsid w:val="00004183"/>
    <w:rsid w:val="00004ACC"/>
    <w:rsid w:val="00006E2E"/>
    <w:rsid w:val="0000709A"/>
    <w:rsid w:val="000077BF"/>
    <w:rsid w:val="00010AAC"/>
    <w:rsid w:val="00011298"/>
    <w:rsid w:val="00011B5F"/>
    <w:rsid w:val="00013FF2"/>
    <w:rsid w:val="00014C5E"/>
    <w:rsid w:val="0001563E"/>
    <w:rsid w:val="00015BB0"/>
    <w:rsid w:val="0001654D"/>
    <w:rsid w:val="00016893"/>
    <w:rsid w:val="00016E17"/>
    <w:rsid w:val="000174FA"/>
    <w:rsid w:val="000179E2"/>
    <w:rsid w:val="00017B07"/>
    <w:rsid w:val="00021131"/>
    <w:rsid w:val="00022F36"/>
    <w:rsid w:val="000252CB"/>
    <w:rsid w:val="000253A3"/>
    <w:rsid w:val="000257A4"/>
    <w:rsid w:val="000257AA"/>
    <w:rsid w:val="00026E67"/>
    <w:rsid w:val="000275E0"/>
    <w:rsid w:val="000305B7"/>
    <w:rsid w:val="00030613"/>
    <w:rsid w:val="00032FAF"/>
    <w:rsid w:val="00033442"/>
    <w:rsid w:val="00033B34"/>
    <w:rsid w:val="000345C8"/>
    <w:rsid w:val="00034712"/>
    <w:rsid w:val="00034F00"/>
    <w:rsid w:val="00035070"/>
    <w:rsid w:val="00036ECA"/>
    <w:rsid w:val="0004019F"/>
    <w:rsid w:val="000404C7"/>
    <w:rsid w:val="00040577"/>
    <w:rsid w:val="00041EAD"/>
    <w:rsid w:val="000431D2"/>
    <w:rsid w:val="00043B97"/>
    <w:rsid w:val="00043F64"/>
    <w:rsid w:val="00045339"/>
    <w:rsid w:val="00045F0D"/>
    <w:rsid w:val="00045FFA"/>
    <w:rsid w:val="0004750C"/>
    <w:rsid w:val="00047862"/>
    <w:rsid w:val="00051080"/>
    <w:rsid w:val="00054124"/>
    <w:rsid w:val="00054D26"/>
    <w:rsid w:val="00061D5B"/>
    <w:rsid w:val="00061E2E"/>
    <w:rsid w:val="00063FC3"/>
    <w:rsid w:val="00064372"/>
    <w:rsid w:val="0006648A"/>
    <w:rsid w:val="00066BEA"/>
    <w:rsid w:val="00066E30"/>
    <w:rsid w:val="000673B7"/>
    <w:rsid w:val="00070384"/>
    <w:rsid w:val="00070804"/>
    <w:rsid w:val="000716ED"/>
    <w:rsid w:val="00072E86"/>
    <w:rsid w:val="000733A1"/>
    <w:rsid w:val="00073EC4"/>
    <w:rsid w:val="000741C6"/>
    <w:rsid w:val="00074BB1"/>
    <w:rsid w:val="00074F0F"/>
    <w:rsid w:val="000769CC"/>
    <w:rsid w:val="00081857"/>
    <w:rsid w:val="00082DCA"/>
    <w:rsid w:val="00083520"/>
    <w:rsid w:val="000835AB"/>
    <w:rsid w:val="00083C99"/>
    <w:rsid w:val="0008555F"/>
    <w:rsid w:val="00085693"/>
    <w:rsid w:val="0008611F"/>
    <w:rsid w:val="00086F32"/>
    <w:rsid w:val="00093FB4"/>
    <w:rsid w:val="000957E5"/>
    <w:rsid w:val="00095F7C"/>
    <w:rsid w:val="000965EF"/>
    <w:rsid w:val="00096C95"/>
    <w:rsid w:val="00096EC4"/>
    <w:rsid w:val="000A032B"/>
    <w:rsid w:val="000A1EFA"/>
    <w:rsid w:val="000A1F88"/>
    <w:rsid w:val="000A2120"/>
    <w:rsid w:val="000A22F4"/>
    <w:rsid w:val="000A274E"/>
    <w:rsid w:val="000A287E"/>
    <w:rsid w:val="000A4D48"/>
    <w:rsid w:val="000A55D0"/>
    <w:rsid w:val="000A796C"/>
    <w:rsid w:val="000B116C"/>
    <w:rsid w:val="000B1708"/>
    <w:rsid w:val="000B1C01"/>
    <w:rsid w:val="000B4B0A"/>
    <w:rsid w:val="000B56B3"/>
    <w:rsid w:val="000C1466"/>
    <w:rsid w:val="000C1B93"/>
    <w:rsid w:val="000C2113"/>
    <w:rsid w:val="000C24ED"/>
    <w:rsid w:val="000C3A46"/>
    <w:rsid w:val="000C3E42"/>
    <w:rsid w:val="000C4344"/>
    <w:rsid w:val="000C4669"/>
    <w:rsid w:val="000C4808"/>
    <w:rsid w:val="000C48E3"/>
    <w:rsid w:val="000C5481"/>
    <w:rsid w:val="000C6851"/>
    <w:rsid w:val="000D0966"/>
    <w:rsid w:val="000D1EB7"/>
    <w:rsid w:val="000D3BBE"/>
    <w:rsid w:val="000D7466"/>
    <w:rsid w:val="000D7E5E"/>
    <w:rsid w:val="000E0361"/>
    <w:rsid w:val="000E2130"/>
    <w:rsid w:val="000E5502"/>
    <w:rsid w:val="000E5F03"/>
    <w:rsid w:val="000E6C09"/>
    <w:rsid w:val="000F1094"/>
    <w:rsid w:val="000F109A"/>
    <w:rsid w:val="000F5969"/>
    <w:rsid w:val="000F7443"/>
    <w:rsid w:val="000F796A"/>
    <w:rsid w:val="00103E4F"/>
    <w:rsid w:val="001076AC"/>
    <w:rsid w:val="00107FEB"/>
    <w:rsid w:val="00112504"/>
    <w:rsid w:val="00112528"/>
    <w:rsid w:val="00113093"/>
    <w:rsid w:val="001133CB"/>
    <w:rsid w:val="00117577"/>
    <w:rsid w:val="00120572"/>
    <w:rsid w:val="00121212"/>
    <w:rsid w:val="00121665"/>
    <w:rsid w:val="001218F1"/>
    <w:rsid w:val="00123A38"/>
    <w:rsid w:val="00124B75"/>
    <w:rsid w:val="00125073"/>
    <w:rsid w:val="00125A8E"/>
    <w:rsid w:val="00125DFF"/>
    <w:rsid w:val="0012654C"/>
    <w:rsid w:val="00127842"/>
    <w:rsid w:val="001319C3"/>
    <w:rsid w:val="00131B70"/>
    <w:rsid w:val="00131BE6"/>
    <w:rsid w:val="0013306C"/>
    <w:rsid w:val="001335E5"/>
    <w:rsid w:val="0013527F"/>
    <w:rsid w:val="00136082"/>
    <w:rsid w:val="001366F0"/>
    <w:rsid w:val="00136D2B"/>
    <w:rsid w:val="00140E97"/>
    <w:rsid w:val="001418EF"/>
    <w:rsid w:val="00141CDE"/>
    <w:rsid w:val="00143410"/>
    <w:rsid w:val="001470B1"/>
    <w:rsid w:val="00147E30"/>
    <w:rsid w:val="00151C57"/>
    <w:rsid w:val="00152FDA"/>
    <w:rsid w:val="00153D13"/>
    <w:rsid w:val="001541B3"/>
    <w:rsid w:val="0015432D"/>
    <w:rsid w:val="00154E2C"/>
    <w:rsid w:val="00156222"/>
    <w:rsid w:val="001563B0"/>
    <w:rsid w:val="00156E48"/>
    <w:rsid w:val="00157981"/>
    <w:rsid w:val="001613E4"/>
    <w:rsid w:val="001617F2"/>
    <w:rsid w:val="00162357"/>
    <w:rsid w:val="00162392"/>
    <w:rsid w:val="00163AD5"/>
    <w:rsid w:val="00164095"/>
    <w:rsid w:val="001640FB"/>
    <w:rsid w:val="0016616C"/>
    <w:rsid w:val="00166259"/>
    <w:rsid w:val="0017008F"/>
    <w:rsid w:val="001726CC"/>
    <w:rsid w:val="00172FA8"/>
    <w:rsid w:val="00173A2B"/>
    <w:rsid w:val="00173E62"/>
    <w:rsid w:val="00173F74"/>
    <w:rsid w:val="0017408C"/>
    <w:rsid w:val="00175D54"/>
    <w:rsid w:val="001762F7"/>
    <w:rsid w:val="0017693C"/>
    <w:rsid w:val="00176C70"/>
    <w:rsid w:val="00181F54"/>
    <w:rsid w:val="00185BE4"/>
    <w:rsid w:val="00190732"/>
    <w:rsid w:val="00190C6F"/>
    <w:rsid w:val="00193387"/>
    <w:rsid w:val="001935A4"/>
    <w:rsid w:val="001937DB"/>
    <w:rsid w:val="00196A95"/>
    <w:rsid w:val="001977E5"/>
    <w:rsid w:val="001A2370"/>
    <w:rsid w:val="001A242A"/>
    <w:rsid w:val="001A2D64"/>
    <w:rsid w:val="001A3009"/>
    <w:rsid w:val="001A4CFC"/>
    <w:rsid w:val="001A559D"/>
    <w:rsid w:val="001A5D2D"/>
    <w:rsid w:val="001A6258"/>
    <w:rsid w:val="001B2450"/>
    <w:rsid w:val="001B25F6"/>
    <w:rsid w:val="001B28ED"/>
    <w:rsid w:val="001B3046"/>
    <w:rsid w:val="001B43B2"/>
    <w:rsid w:val="001B5FDB"/>
    <w:rsid w:val="001B6C5C"/>
    <w:rsid w:val="001B6D3C"/>
    <w:rsid w:val="001B7619"/>
    <w:rsid w:val="001C074A"/>
    <w:rsid w:val="001C07BF"/>
    <w:rsid w:val="001C0997"/>
    <w:rsid w:val="001C1D3C"/>
    <w:rsid w:val="001C3E05"/>
    <w:rsid w:val="001C4E5D"/>
    <w:rsid w:val="001C5880"/>
    <w:rsid w:val="001C7E97"/>
    <w:rsid w:val="001D1616"/>
    <w:rsid w:val="001D1EB3"/>
    <w:rsid w:val="001D36FA"/>
    <w:rsid w:val="001D4284"/>
    <w:rsid w:val="001D4B8A"/>
    <w:rsid w:val="001D5230"/>
    <w:rsid w:val="001D5EDC"/>
    <w:rsid w:val="001D6FF5"/>
    <w:rsid w:val="001E103F"/>
    <w:rsid w:val="001E2C87"/>
    <w:rsid w:val="001E3211"/>
    <w:rsid w:val="001E3497"/>
    <w:rsid w:val="001E55E5"/>
    <w:rsid w:val="001E5713"/>
    <w:rsid w:val="001E5B5B"/>
    <w:rsid w:val="001E65B1"/>
    <w:rsid w:val="001E666F"/>
    <w:rsid w:val="001E761A"/>
    <w:rsid w:val="001E76D9"/>
    <w:rsid w:val="001F0095"/>
    <w:rsid w:val="001F09A5"/>
    <w:rsid w:val="001F2668"/>
    <w:rsid w:val="001F2D78"/>
    <w:rsid w:val="001F460A"/>
    <w:rsid w:val="001F476F"/>
    <w:rsid w:val="001F5F7B"/>
    <w:rsid w:val="001F7CE1"/>
    <w:rsid w:val="002010FC"/>
    <w:rsid w:val="002014FA"/>
    <w:rsid w:val="00201860"/>
    <w:rsid w:val="002027B8"/>
    <w:rsid w:val="0020381E"/>
    <w:rsid w:val="002040DF"/>
    <w:rsid w:val="002075BD"/>
    <w:rsid w:val="002100BE"/>
    <w:rsid w:val="002105AD"/>
    <w:rsid w:val="002111F8"/>
    <w:rsid w:val="0021314C"/>
    <w:rsid w:val="00216244"/>
    <w:rsid w:val="002174E8"/>
    <w:rsid w:val="002178F4"/>
    <w:rsid w:val="00217A52"/>
    <w:rsid w:val="002205D9"/>
    <w:rsid w:val="002227AD"/>
    <w:rsid w:val="00222990"/>
    <w:rsid w:val="00225023"/>
    <w:rsid w:val="00225A54"/>
    <w:rsid w:val="00227143"/>
    <w:rsid w:val="002300CD"/>
    <w:rsid w:val="0023089D"/>
    <w:rsid w:val="00231147"/>
    <w:rsid w:val="00231E53"/>
    <w:rsid w:val="00232A91"/>
    <w:rsid w:val="00232BFB"/>
    <w:rsid w:val="00232DA6"/>
    <w:rsid w:val="0024067F"/>
    <w:rsid w:val="0024073C"/>
    <w:rsid w:val="00241632"/>
    <w:rsid w:val="002420BA"/>
    <w:rsid w:val="00242D98"/>
    <w:rsid w:val="0024474D"/>
    <w:rsid w:val="00246A6B"/>
    <w:rsid w:val="00252728"/>
    <w:rsid w:val="00254709"/>
    <w:rsid w:val="00254FE0"/>
    <w:rsid w:val="0025592F"/>
    <w:rsid w:val="002565A9"/>
    <w:rsid w:val="002569AF"/>
    <w:rsid w:val="00256F31"/>
    <w:rsid w:val="002616AF"/>
    <w:rsid w:val="002623CD"/>
    <w:rsid w:val="0026327B"/>
    <w:rsid w:val="0026377A"/>
    <w:rsid w:val="00265180"/>
    <w:rsid w:val="0026548C"/>
    <w:rsid w:val="00265544"/>
    <w:rsid w:val="002656AC"/>
    <w:rsid w:val="00266207"/>
    <w:rsid w:val="0026649D"/>
    <w:rsid w:val="002704CE"/>
    <w:rsid w:val="0027335C"/>
    <w:rsid w:val="0027370C"/>
    <w:rsid w:val="002737A2"/>
    <w:rsid w:val="00273EA4"/>
    <w:rsid w:val="002745F0"/>
    <w:rsid w:val="0027487C"/>
    <w:rsid w:val="002750EA"/>
    <w:rsid w:val="002764EA"/>
    <w:rsid w:val="0027680D"/>
    <w:rsid w:val="002768F1"/>
    <w:rsid w:val="00276CF1"/>
    <w:rsid w:val="00277CD6"/>
    <w:rsid w:val="002834F4"/>
    <w:rsid w:val="00284036"/>
    <w:rsid w:val="0028437D"/>
    <w:rsid w:val="00287BBB"/>
    <w:rsid w:val="002902D8"/>
    <w:rsid w:val="0029099D"/>
    <w:rsid w:val="00291DC9"/>
    <w:rsid w:val="002A0495"/>
    <w:rsid w:val="002A2713"/>
    <w:rsid w:val="002A28B4"/>
    <w:rsid w:val="002A2B8C"/>
    <w:rsid w:val="002A30D8"/>
    <w:rsid w:val="002A35CF"/>
    <w:rsid w:val="002A4487"/>
    <w:rsid w:val="002A454A"/>
    <w:rsid w:val="002A475D"/>
    <w:rsid w:val="002A4CCE"/>
    <w:rsid w:val="002A5C66"/>
    <w:rsid w:val="002A7579"/>
    <w:rsid w:val="002B04A7"/>
    <w:rsid w:val="002B1FCE"/>
    <w:rsid w:val="002B316A"/>
    <w:rsid w:val="002B50F2"/>
    <w:rsid w:val="002B53DB"/>
    <w:rsid w:val="002B6598"/>
    <w:rsid w:val="002B75C4"/>
    <w:rsid w:val="002C135F"/>
    <w:rsid w:val="002C1427"/>
    <w:rsid w:val="002C1F31"/>
    <w:rsid w:val="002C285B"/>
    <w:rsid w:val="002C6F00"/>
    <w:rsid w:val="002C72DF"/>
    <w:rsid w:val="002C7AAC"/>
    <w:rsid w:val="002D0B18"/>
    <w:rsid w:val="002D106C"/>
    <w:rsid w:val="002D27BB"/>
    <w:rsid w:val="002D2FD7"/>
    <w:rsid w:val="002D42F9"/>
    <w:rsid w:val="002D44E3"/>
    <w:rsid w:val="002D4F57"/>
    <w:rsid w:val="002D6494"/>
    <w:rsid w:val="002D672E"/>
    <w:rsid w:val="002D7B84"/>
    <w:rsid w:val="002E0D3C"/>
    <w:rsid w:val="002E3352"/>
    <w:rsid w:val="002E4FF2"/>
    <w:rsid w:val="002E5355"/>
    <w:rsid w:val="002E76FF"/>
    <w:rsid w:val="002F1543"/>
    <w:rsid w:val="002F4A35"/>
    <w:rsid w:val="002F6FD3"/>
    <w:rsid w:val="002F71AC"/>
    <w:rsid w:val="002F7785"/>
    <w:rsid w:val="002F7CFE"/>
    <w:rsid w:val="003001BE"/>
    <w:rsid w:val="0030060F"/>
    <w:rsid w:val="003006F8"/>
    <w:rsid w:val="00300724"/>
    <w:rsid w:val="00300A75"/>
    <w:rsid w:val="00300E8E"/>
    <w:rsid w:val="00302680"/>
    <w:rsid w:val="00302D61"/>
    <w:rsid w:val="00303085"/>
    <w:rsid w:val="0030334C"/>
    <w:rsid w:val="003044C7"/>
    <w:rsid w:val="00305AAA"/>
    <w:rsid w:val="00306C23"/>
    <w:rsid w:val="003078BA"/>
    <w:rsid w:val="00310646"/>
    <w:rsid w:val="003126D5"/>
    <w:rsid w:val="00313F6C"/>
    <w:rsid w:val="00320138"/>
    <w:rsid w:val="00321C23"/>
    <w:rsid w:val="00322B31"/>
    <w:rsid w:val="003234AC"/>
    <w:rsid w:val="003238B7"/>
    <w:rsid w:val="003248D5"/>
    <w:rsid w:val="0032767A"/>
    <w:rsid w:val="00330ADB"/>
    <w:rsid w:val="00331EAD"/>
    <w:rsid w:val="00332201"/>
    <w:rsid w:val="00333EF0"/>
    <w:rsid w:val="003355E2"/>
    <w:rsid w:val="0033711C"/>
    <w:rsid w:val="00337C0E"/>
    <w:rsid w:val="00340033"/>
    <w:rsid w:val="00340DD9"/>
    <w:rsid w:val="0034127D"/>
    <w:rsid w:val="0034191C"/>
    <w:rsid w:val="003425F1"/>
    <w:rsid w:val="00343E58"/>
    <w:rsid w:val="00344431"/>
    <w:rsid w:val="003555CF"/>
    <w:rsid w:val="0035589F"/>
    <w:rsid w:val="003565F7"/>
    <w:rsid w:val="00360E17"/>
    <w:rsid w:val="0036209C"/>
    <w:rsid w:val="003665C5"/>
    <w:rsid w:val="003719DE"/>
    <w:rsid w:val="00371F68"/>
    <w:rsid w:val="00372610"/>
    <w:rsid w:val="00372D6B"/>
    <w:rsid w:val="00373BD6"/>
    <w:rsid w:val="00374D7E"/>
    <w:rsid w:val="0037745D"/>
    <w:rsid w:val="003804B6"/>
    <w:rsid w:val="00380556"/>
    <w:rsid w:val="00380D90"/>
    <w:rsid w:val="00381433"/>
    <w:rsid w:val="00383E38"/>
    <w:rsid w:val="0038536D"/>
    <w:rsid w:val="0038598A"/>
    <w:rsid w:val="00385DFB"/>
    <w:rsid w:val="0038721B"/>
    <w:rsid w:val="00390826"/>
    <w:rsid w:val="00392492"/>
    <w:rsid w:val="0039253F"/>
    <w:rsid w:val="003927D0"/>
    <w:rsid w:val="00392966"/>
    <w:rsid w:val="00393F50"/>
    <w:rsid w:val="0039456E"/>
    <w:rsid w:val="00395A9A"/>
    <w:rsid w:val="00396FE6"/>
    <w:rsid w:val="003A0CEB"/>
    <w:rsid w:val="003A0CFB"/>
    <w:rsid w:val="003A0FCC"/>
    <w:rsid w:val="003A305D"/>
    <w:rsid w:val="003A371F"/>
    <w:rsid w:val="003A5190"/>
    <w:rsid w:val="003A53BE"/>
    <w:rsid w:val="003A562E"/>
    <w:rsid w:val="003A5717"/>
    <w:rsid w:val="003B074B"/>
    <w:rsid w:val="003B0768"/>
    <w:rsid w:val="003B0E4E"/>
    <w:rsid w:val="003B240E"/>
    <w:rsid w:val="003B3E41"/>
    <w:rsid w:val="003B493F"/>
    <w:rsid w:val="003C0E16"/>
    <w:rsid w:val="003C4548"/>
    <w:rsid w:val="003C4A86"/>
    <w:rsid w:val="003C6968"/>
    <w:rsid w:val="003C761F"/>
    <w:rsid w:val="003C79AD"/>
    <w:rsid w:val="003C7FB8"/>
    <w:rsid w:val="003D0417"/>
    <w:rsid w:val="003D13EF"/>
    <w:rsid w:val="003D1F70"/>
    <w:rsid w:val="003D25C2"/>
    <w:rsid w:val="003D68F7"/>
    <w:rsid w:val="003E2854"/>
    <w:rsid w:val="003E5FCB"/>
    <w:rsid w:val="003E6E39"/>
    <w:rsid w:val="003E705A"/>
    <w:rsid w:val="003E70C1"/>
    <w:rsid w:val="003E7220"/>
    <w:rsid w:val="003E7F2B"/>
    <w:rsid w:val="003F000F"/>
    <w:rsid w:val="003F0AC3"/>
    <w:rsid w:val="003F0B00"/>
    <w:rsid w:val="003F1C88"/>
    <w:rsid w:val="003F2902"/>
    <w:rsid w:val="003F4FDB"/>
    <w:rsid w:val="003F549F"/>
    <w:rsid w:val="003F5619"/>
    <w:rsid w:val="003F5A78"/>
    <w:rsid w:val="003F6E52"/>
    <w:rsid w:val="00400AAB"/>
    <w:rsid w:val="00400ACE"/>
    <w:rsid w:val="00401084"/>
    <w:rsid w:val="00401600"/>
    <w:rsid w:val="00402B9E"/>
    <w:rsid w:val="00404191"/>
    <w:rsid w:val="004044AA"/>
    <w:rsid w:val="00407BB0"/>
    <w:rsid w:val="00407CAD"/>
    <w:rsid w:val="00407EF0"/>
    <w:rsid w:val="004114A3"/>
    <w:rsid w:val="00412251"/>
    <w:rsid w:val="00412F2B"/>
    <w:rsid w:val="004138F6"/>
    <w:rsid w:val="00413982"/>
    <w:rsid w:val="0041651B"/>
    <w:rsid w:val="004178B3"/>
    <w:rsid w:val="00417E5B"/>
    <w:rsid w:val="004205B3"/>
    <w:rsid w:val="004259A8"/>
    <w:rsid w:val="00425D90"/>
    <w:rsid w:val="004261D7"/>
    <w:rsid w:val="0042629E"/>
    <w:rsid w:val="00427200"/>
    <w:rsid w:val="00427C86"/>
    <w:rsid w:val="00430173"/>
    <w:rsid w:val="00430D8B"/>
    <w:rsid w:val="00430F12"/>
    <w:rsid w:val="004316A8"/>
    <w:rsid w:val="004331E5"/>
    <w:rsid w:val="00433CDD"/>
    <w:rsid w:val="004341C2"/>
    <w:rsid w:val="004345BF"/>
    <w:rsid w:val="00435634"/>
    <w:rsid w:val="00436BA7"/>
    <w:rsid w:val="00442329"/>
    <w:rsid w:val="00442345"/>
    <w:rsid w:val="00442967"/>
    <w:rsid w:val="00444B89"/>
    <w:rsid w:val="0044659A"/>
    <w:rsid w:val="00446724"/>
    <w:rsid w:val="00447CB6"/>
    <w:rsid w:val="004503DD"/>
    <w:rsid w:val="00450CA2"/>
    <w:rsid w:val="00451494"/>
    <w:rsid w:val="00453EC1"/>
    <w:rsid w:val="00454159"/>
    <w:rsid w:val="00455883"/>
    <w:rsid w:val="00455F68"/>
    <w:rsid w:val="00456066"/>
    <w:rsid w:val="004568E0"/>
    <w:rsid w:val="00457124"/>
    <w:rsid w:val="00460CE0"/>
    <w:rsid w:val="00462CD7"/>
    <w:rsid w:val="00462FC9"/>
    <w:rsid w:val="00464310"/>
    <w:rsid w:val="004661B8"/>
    <w:rsid w:val="004662AB"/>
    <w:rsid w:val="00466ED3"/>
    <w:rsid w:val="00467134"/>
    <w:rsid w:val="00472251"/>
    <w:rsid w:val="004723EF"/>
    <w:rsid w:val="004730AF"/>
    <w:rsid w:val="00474E4B"/>
    <w:rsid w:val="00475C79"/>
    <w:rsid w:val="00480185"/>
    <w:rsid w:val="00480599"/>
    <w:rsid w:val="00480C1C"/>
    <w:rsid w:val="0048186A"/>
    <w:rsid w:val="0048642E"/>
    <w:rsid w:val="00487061"/>
    <w:rsid w:val="00491140"/>
    <w:rsid w:val="00491389"/>
    <w:rsid w:val="00491AE9"/>
    <w:rsid w:val="00492B3B"/>
    <w:rsid w:val="00493471"/>
    <w:rsid w:val="00494995"/>
    <w:rsid w:val="00494DC2"/>
    <w:rsid w:val="004965B6"/>
    <w:rsid w:val="00497387"/>
    <w:rsid w:val="00497411"/>
    <w:rsid w:val="00497829"/>
    <w:rsid w:val="004A069D"/>
    <w:rsid w:val="004A29D0"/>
    <w:rsid w:val="004A2C6D"/>
    <w:rsid w:val="004A3498"/>
    <w:rsid w:val="004A40C4"/>
    <w:rsid w:val="004A4720"/>
    <w:rsid w:val="004A4890"/>
    <w:rsid w:val="004A6048"/>
    <w:rsid w:val="004A68D9"/>
    <w:rsid w:val="004A6F81"/>
    <w:rsid w:val="004A7397"/>
    <w:rsid w:val="004A781E"/>
    <w:rsid w:val="004B1077"/>
    <w:rsid w:val="004B13C5"/>
    <w:rsid w:val="004B3BFA"/>
    <w:rsid w:val="004B484F"/>
    <w:rsid w:val="004B528C"/>
    <w:rsid w:val="004B6657"/>
    <w:rsid w:val="004B71DD"/>
    <w:rsid w:val="004B723A"/>
    <w:rsid w:val="004C0959"/>
    <w:rsid w:val="004C1193"/>
    <w:rsid w:val="004C11A9"/>
    <w:rsid w:val="004C2807"/>
    <w:rsid w:val="004C28DB"/>
    <w:rsid w:val="004C34AC"/>
    <w:rsid w:val="004C4495"/>
    <w:rsid w:val="004C4B48"/>
    <w:rsid w:val="004C5424"/>
    <w:rsid w:val="004C5FE4"/>
    <w:rsid w:val="004C68E7"/>
    <w:rsid w:val="004D0640"/>
    <w:rsid w:val="004D0D62"/>
    <w:rsid w:val="004D3503"/>
    <w:rsid w:val="004D4950"/>
    <w:rsid w:val="004D6691"/>
    <w:rsid w:val="004D75AA"/>
    <w:rsid w:val="004E1043"/>
    <w:rsid w:val="004E1322"/>
    <w:rsid w:val="004E3C84"/>
    <w:rsid w:val="004E3DA4"/>
    <w:rsid w:val="004E622F"/>
    <w:rsid w:val="004E71B8"/>
    <w:rsid w:val="004E7AC5"/>
    <w:rsid w:val="004F08A4"/>
    <w:rsid w:val="004F0ACA"/>
    <w:rsid w:val="004F0DD8"/>
    <w:rsid w:val="004F239B"/>
    <w:rsid w:val="004F2AC5"/>
    <w:rsid w:val="004F2D8B"/>
    <w:rsid w:val="004F2E65"/>
    <w:rsid w:val="004F3C58"/>
    <w:rsid w:val="004F48DD"/>
    <w:rsid w:val="004F6351"/>
    <w:rsid w:val="004F6AF2"/>
    <w:rsid w:val="004F6E23"/>
    <w:rsid w:val="005003FA"/>
    <w:rsid w:val="00501155"/>
    <w:rsid w:val="00501F5B"/>
    <w:rsid w:val="00506C4A"/>
    <w:rsid w:val="00507F18"/>
    <w:rsid w:val="0051007B"/>
    <w:rsid w:val="00510DB7"/>
    <w:rsid w:val="00510FEA"/>
    <w:rsid w:val="00511722"/>
    <w:rsid w:val="00511863"/>
    <w:rsid w:val="005128E7"/>
    <w:rsid w:val="00515245"/>
    <w:rsid w:val="00516FB1"/>
    <w:rsid w:val="005174BF"/>
    <w:rsid w:val="00517F11"/>
    <w:rsid w:val="00520FD2"/>
    <w:rsid w:val="00523739"/>
    <w:rsid w:val="0052522D"/>
    <w:rsid w:val="00526795"/>
    <w:rsid w:val="005273CC"/>
    <w:rsid w:val="005276F8"/>
    <w:rsid w:val="00530DE8"/>
    <w:rsid w:val="00533530"/>
    <w:rsid w:val="005343D5"/>
    <w:rsid w:val="0053490A"/>
    <w:rsid w:val="00535F35"/>
    <w:rsid w:val="00541863"/>
    <w:rsid w:val="00541FBB"/>
    <w:rsid w:val="005431D2"/>
    <w:rsid w:val="0054464B"/>
    <w:rsid w:val="00545275"/>
    <w:rsid w:val="005470B7"/>
    <w:rsid w:val="005500B1"/>
    <w:rsid w:val="0055043F"/>
    <w:rsid w:val="00551445"/>
    <w:rsid w:val="00552D5B"/>
    <w:rsid w:val="00554102"/>
    <w:rsid w:val="005557F4"/>
    <w:rsid w:val="005569F6"/>
    <w:rsid w:val="00557825"/>
    <w:rsid w:val="00557FE3"/>
    <w:rsid w:val="0056063B"/>
    <w:rsid w:val="005608F0"/>
    <w:rsid w:val="005624AA"/>
    <w:rsid w:val="005631B9"/>
    <w:rsid w:val="005631FC"/>
    <w:rsid w:val="005649D2"/>
    <w:rsid w:val="00564D13"/>
    <w:rsid w:val="005651B7"/>
    <w:rsid w:val="0057085F"/>
    <w:rsid w:val="00571492"/>
    <w:rsid w:val="00571726"/>
    <w:rsid w:val="00573963"/>
    <w:rsid w:val="00574D9D"/>
    <w:rsid w:val="0057575F"/>
    <w:rsid w:val="00575B66"/>
    <w:rsid w:val="0058102D"/>
    <w:rsid w:val="00582565"/>
    <w:rsid w:val="00582810"/>
    <w:rsid w:val="00583731"/>
    <w:rsid w:val="00583F67"/>
    <w:rsid w:val="00583FCE"/>
    <w:rsid w:val="00586F5C"/>
    <w:rsid w:val="005874D6"/>
    <w:rsid w:val="00587B25"/>
    <w:rsid w:val="00591348"/>
    <w:rsid w:val="00592BFB"/>
    <w:rsid w:val="005934B4"/>
    <w:rsid w:val="005934ED"/>
    <w:rsid w:val="005935C9"/>
    <w:rsid w:val="00593C98"/>
    <w:rsid w:val="00594F8E"/>
    <w:rsid w:val="005957FA"/>
    <w:rsid w:val="00595DBC"/>
    <w:rsid w:val="00597644"/>
    <w:rsid w:val="005A0568"/>
    <w:rsid w:val="005A0A58"/>
    <w:rsid w:val="005A1469"/>
    <w:rsid w:val="005A1588"/>
    <w:rsid w:val="005A171B"/>
    <w:rsid w:val="005A34D4"/>
    <w:rsid w:val="005A3B84"/>
    <w:rsid w:val="005A67CA"/>
    <w:rsid w:val="005B04A9"/>
    <w:rsid w:val="005B09FC"/>
    <w:rsid w:val="005B184F"/>
    <w:rsid w:val="005B4B00"/>
    <w:rsid w:val="005B57F5"/>
    <w:rsid w:val="005B7305"/>
    <w:rsid w:val="005B76BC"/>
    <w:rsid w:val="005B77E0"/>
    <w:rsid w:val="005C14A7"/>
    <w:rsid w:val="005C21E6"/>
    <w:rsid w:val="005C30A8"/>
    <w:rsid w:val="005C344B"/>
    <w:rsid w:val="005C4081"/>
    <w:rsid w:val="005C42BD"/>
    <w:rsid w:val="005C4E04"/>
    <w:rsid w:val="005C53D2"/>
    <w:rsid w:val="005C58B3"/>
    <w:rsid w:val="005C72F7"/>
    <w:rsid w:val="005C7B89"/>
    <w:rsid w:val="005D0140"/>
    <w:rsid w:val="005D0A4F"/>
    <w:rsid w:val="005D1253"/>
    <w:rsid w:val="005D1384"/>
    <w:rsid w:val="005D3350"/>
    <w:rsid w:val="005D424E"/>
    <w:rsid w:val="005D434A"/>
    <w:rsid w:val="005D49FE"/>
    <w:rsid w:val="005D5332"/>
    <w:rsid w:val="005D56DA"/>
    <w:rsid w:val="005D653D"/>
    <w:rsid w:val="005D727F"/>
    <w:rsid w:val="005E1F63"/>
    <w:rsid w:val="005E5021"/>
    <w:rsid w:val="005E6806"/>
    <w:rsid w:val="005E7218"/>
    <w:rsid w:val="005E7788"/>
    <w:rsid w:val="005F287F"/>
    <w:rsid w:val="005F4405"/>
    <w:rsid w:val="005F49D6"/>
    <w:rsid w:val="005F5149"/>
    <w:rsid w:val="0060188A"/>
    <w:rsid w:val="0060299C"/>
    <w:rsid w:val="006048D0"/>
    <w:rsid w:val="006048E8"/>
    <w:rsid w:val="00607DF0"/>
    <w:rsid w:val="006109CF"/>
    <w:rsid w:val="00611D4F"/>
    <w:rsid w:val="00611E76"/>
    <w:rsid w:val="00613017"/>
    <w:rsid w:val="00614202"/>
    <w:rsid w:val="0061484A"/>
    <w:rsid w:val="00616743"/>
    <w:rsid w:val="00620386"/>
    <w:rsid w:val="00620C68"/>
    <w:rsid w:val="00622A18"/>
    <w:rsid w:val="00622E83"/>
    <w:rsid w:val="00624524"/>
    <w:rsid w:val="00624D13"/>
    <w:rsid w:val="00625BF5"/>
    <w:rsid w:val="00626BBF"/>
    <w:rsid w:val="0062742B"/>
    <w:rsid w:val="00627A57"/>
    <w:rsid w:val="00630018"/>
    <w:rsid w:val="00631727"/>
    <w:rsid w:val="00631CA2"/>
    <w:rsid w:val="00632611"/>
    <w:rsid w:val="0063382D"/>
    <w:rsid w:val="00633B2D"/>
    <w:rsid w:val="00634F28"/>
    <w:rsid w:val="00635F9D"/>
    <w:rsid w:val="0063638C"/>
    <w:rsid w:val="0064273E"/>
    <w:rsid w:val="00642817"/>
    <w:rsid w:val="00642A9F"/>
    <w:rsid w:val="00643CC4"/>
    <w:rsid w:val="006453A3"/>
    <w:rsid w:val="00645D0E"/>
    <w:rsid w:val="0064651E"/>
    <w:rsid w:val="0064734A"/>
    <w:rsid w:val="006516DB"/>
    <w:rsid w:val="0065191E"/>
    <w:rsid w:val="00654A8B"/>
    <w:rsid w:val="00655E84"/>
    <w:rsid w:val="0065661F"/>
    <w:rsid w:val="0065759E"/>
    <w:rsid w:val="00657811"/>
    <w:rsid w:val="00660BE4"/>
    <w:rsid w:val="00661C77"/>
    <w:rsid w:val="00661E5F"/>
    <w:rsid w:val="0066311A"/>
    <w:rsid w:val="0066345F"/>
    <w:rsid w:val="00664484"/>
    <w:rsid w:val="00667379"/>
    <w:rsid w:val="00670E7F"/>
    <w:rsid w:val="006710FC"/>
    <w:rsid w:val="00671BF4"/>
    <w:rsid w:val="00673881"/>
    <w:rsid w:val="0067432B"/>
    <w:rsid w:val="00675AC9"/>
    <w:rsid w:val="00676031"/>
    <w:rsid w:val="00677835"/>
    <w:rsid w:val="0068020F"/>
    <w:rsid w:val="00680388"/>
    <w:rsid w:val="00681423"/>
    <w:rsid w:val="00681BD8"/>
    <w:rsid w:val="006836E3"/>
    <w:rsid w:val="00683B02"/>
    <w:rsid w:val="00684801"/>
    <w:rsid w:val="00684CAA"/>
    <w:rsid w:val="00686592"/>
    <w:rsid w:val="00686E25"/>
    <w:rsid w:val="00691121"/>
    <w:rsid w:val="00695BF1"/>
    <w:rsid w:val="0069617A"/>
    <w:rsid w:val="00696410"/>
    <w:rsid w:val="00696B49"/>
    <w:rsid w:val="00697767"/>
    <w:rsid w:val="00697EAB"/>
    <w:rsid w:val="006A046F"/>
    <w:rsid w:val="006A0DDD"/>
    <w:rsid w:val="006A17DE"/>
    <w:rsid w:val="006A2F76"/>
    <w:rsid w:val="006A3884"/>
    <w:rsid w:val="006A561F"/>
    <w:rsid w:val="006A5F55"/>
    <w:rsid w:val="006A7D5E"/>
    <w:rsid w:val="006B0B68"/>
    <w:rsid w:val="006B3488"/>
    <w:rsid w:val="006B3B0A"/>
    <w:rsid w:val="006B3E81"/>
    <w:rsid w:val="006B45FF"/>
    <w:rsid w:val="006B6483"/>
    <w:rsid w:val="006B7699"/>
    <w:rsid w:val="006B7EB5"/>
    <w:rsid w:val="006C1243"/>
    <w:rsid w:val="006C4695"/>
    <w:rsid w:val="006C4CA5"/>
    <w:rsid w:val="006C660C"/>
    <w:rsid w:val="006C7B62"/>
    <w:rsid w:val="006C7CCD"/>
    <w:rsid w:val="006D00B0"/>
    <w:rsid w:val="006D1CF3"/>
    <w:rsid w:val="006D37FE"/>
    <w:rsid w:val="006D4105"/>
    <w:rsid w:val="006D621E"/>
    <w:rsid w:val="006D6820"/>
    <w:rsid w:val="006E078A"/>
    <w:rsid w:val="006E08B4"/>
    <w:rsid w:val="006E1978"/>
    <w:rsid w:val="006E20CE"/>
    <w:rsid w:val="006E34F3"/>
    <w:rsid w:val="006E54D3"/>
    <w:rsid w:val="006E5620"/>
    <w:rsid w:val="006E70A2"/>
    <w:rsid w:val="006F0DB7"/>
    <w:rsid w:val="006F1CF4"/>
    <w:rsid w:val="006F254B"/>
    <w:rsid w:val="006F2984"/>
    <w:rsid w:val="006F45DF"/>
    <w:rsid w:val="006F5B5B"/>
    <w:rsid w:val="006F6E2D"/>
    <w:rsid w:val="006F7F77"/>
    <w:rsid w:val="00701C3A"/>
    <w:rsid w:val="007029F7"/>
    <w:rsid w:val="00703D95"/>
    <w:rsid w:val="0070409D"/>
    <w:rsid w:val="00704744"/>
    <w:rsid w:val="0070489F"/>
    <w:rsid w:val="007053B8"/>
    <w:rsid w:val="00705584"/>
    <w:rsid w:val="007071ED"/>
    <w:rsid w:val="00707540"/>
    <w:rsid w:val="00707C8F"/>
    <w:rsid w:val="00707F9F"/>
    <w:rsid w:val="007123E4"/>
    <w:rsid w:val="0071494A"/>
    <w:rsid w:val="00714A98"/>
    <w:rsid w:val="00714E00"/>
    <w:rsid w:val="00715230"/>
    <w:rsid w:val="00716ADB"/>
    <w:rsid w:val="00717237"/>
    <w:rsid w:val="007172AE"/>
    <w:rsid w:val="00717AAA"/>
    <w:rsid w:val="0072197E"/>
    <w:rsid w:val="00721D3B"/>
    <w:rsid w:val="007220A6"/>
    <w:rsid w:val="00722596"/>
    <w:rsid w:val="0072264F"/>
    <w:rsid w:val="00722AEA"/>
    <w:rsid w:val="0072319F"/>
    <w:rsid w:val="00723B1F"/>
    <w:rsid w:val="00725522"/>
    <w:rsid w:val="00725EFE"/>
    <w:rsid w:val="00726163"/>
    <w:rsid w:val="0072638E"/>
    <w:rsid w:val="007271C7"/>
    <w:rsid w:val="00727C64"/>
    <w:rsid w:val="00730FB8"/>
    <w:rsid w:val="007315DF"/>
    <w:rsid w:val="00731916"/>
    <w:rsid w:val="00731DEC"/>
    <w:rsid w:val="00732E27"/>
    <w:rsid w:val="007333C9"/>
    <w:rsid w:val="00733579"/>
    <w:rsid w:val="00733BF7"/>
    <w:rsid w:val="00733F8C"/>
    <w:rsid w:val="00735FDC"/>
    <w:rsid w:val="007372FB"/>
    <w:rsid w:val="00740198"/>
    <w:rsid w:val="00740407"/>
    <w:rsid w:val="007436B9"/>
    <w:rsid w:val="00743786"/>
    <w:rsid w:val="00744CB4"/>
    <w:rsid w:val="00745653"/>
    <w:rsid w:val="00745757"/>
    <w:rsid w:val="00747426"/>
    <w:rsid w:val="007500FF"/>
    <w:rsid w:val="00750180"/>
    <w:rsid w:val="007504B7"/>
    <w:rsid w:val="00751658"/>
    <w:rsid w:val="00752D79"/>
    <w:rsid w:val="00752ED5"/>
    <w:rsid w:val="00754D0D"/>
    <w:rsid w:val="007564F8"/>
    <w:rsid w:val="00757E10"/>
    <w:rsid w:val="00760179"/>
    <w:rsid w:val="007603DD"/>
    <w:rsid w:val="007608F8"/>
    <w:rsid w:val="00761346"/>
    <w:rsid w:val="007613DC"/>
    <w:rsid w:val="00761509"/>
    <w:rsid w:val="00763FA0"/>
    <w:rsid w:val="00763FFB"/>
    <w:rsid w:val="00764266"/>
    <w:rsid w:val="0076669D"/>
    <w:rsid w:val="00766D19"/>
    <w:rsid w:val="0076703C"/>
    <w:rsid w:val="00767CA4"/>
    <w:rsid w:val="00767F78"/>
    <w:rsid w:val="007702B3"/>
    <w:rsid w:val="007710FE"/>
    <w:rsid w:val="00771C53"/>
    <w:rsid w:val="00772546"/>
    <w:rsid w:val="00773763"/>
    <w:rsid w:val="00773C23"/>
    <w:rsid w:val="00773CDB"/>
    <w:rsid w:val="00776950"/>
    <w:rsid w:val="007775AE"/>
    <w:rsid w:val="00782EE0"/>
    <w:rsid w:val="00783252"/>
    <w:rsid w:val="00785A19"/>
    <w:rsid w:val="00787732"/>
    <w:rsid w:val="00790ED9"/>
    <w:rsid w:val="00790FA1"/>
    <w:rsid w:val="00792DDA"/>
    <w:rsid w:val="00793165"/>
    <w:rsid w:val="00794EC4"/>
    <w:rsid w:val="0079523E"/>
    <w:rsid w:val="00795F33"/>
    <w:rsid w:val="00796499"/>
    <w:rsid w:val="00796E3D"/>
    <w:rsid w:val="007976A0"/>
    <w:rsid w:val="007976FD"/>
    <w:rsid w:val="007A074E"/>
    <w:rsid w:val="007A0986"/>
    <w:rsid w:val="007A1539"/>
    <w:rsid w:val="007A47B6"/>
    <w:rsid w:val="007A4EDC"/>
    <w:rsid w:val="007A58ED"/>
    <w:rsid w:val="007B020C"/>
    <w:rsid w:val="007B042E"/>
    <w:rsid w:val="007B101C"/>
    <w:rsid w:val="007B3482"/>
    <w:rsid w:val="007B4058"/>
    <w:rsid w:val="007B523A"/>
    <w:rsid w:val="007B56C7"/>
    <w:rsid w:val="007B6A27"/>
    <w:rsid w:val="007B7257"/>
    <w:rsid w:val="007C007B"/>
    <w:rsid w:val="007C0530"/>
    <w:rsid w:val="007C1B26"/>
    <w:rsid w:val="007C1BCA"/>
    <w:rsid w:val="007C2D7E"/>
    <w:rsid w:val="007C3730"/>
    <w:rsid w:val="007C4870"/>
    <w:rsid w:val="007C53E9"/>
    <w:rsid w:val="007C5BC1"/>
    <w:rsid w:val="007C5D33"/>
    <w:rsid w:val="007C601B"/>
    <w:rsid w:val="007C61E6"/>
    <w:rsid w:val="007C63BB"/>
    <w:rsid w:val="007D0716"/>
    <w:rsid w:val="007D0C33"/>
    <w:rsid w:val="007D170D"/>
    <w:rsid w:val="007D2B2A"/>
    <w:rsid w:val="007D4CC4"/>
    <w:rsid w:val="007D56C3"/>
    <w:rsid w:val="007D5CE0"/>
    <w:rsid w:val="007D5D1B"/>
    <w:rsid w:val="007E1FC0"/>
    <w:rsid w:val="007E20E5"/>
    <w:rsid w:val="007E32B5"/>
    <w:rsid w:val="007E54EB"/>
    <w:rsid w:val="007E5F81"/>
    <w:rsid w:val="007E6A58"/>
    <w:rsid w:val="007E7329"/>
    <w:rsid w:val="007F0237"/>
    <w:rsid w:val="007F066A"/>
    <w:rsid w:val="007F08C9"/>
    <w:rsid w:val="007F1568"/>
    <w:rsid w:val="007F1965"/>
    <w:rsid w:val="007F27F8"/>
    <w:rsid w:val="007F2DE9"/>
    <w:rsid w:val="007F2FF6"/>
    <w:rsid w:val="007F32C4"/>
    <w:rsid w:val="007F6592"/>
    <w:rsid w:val="007F6BE6"/>
    <w:rsid w:val="007F6CF9"/>
    <w:rsid w:val="007F71F4"/>
    <w:rsid w:val="007F7674"/>
    <w:rsid w:val="007F778C"/>
    <w:rsid w:val="007F7A2F"/>
    <w:rsid w:val="00801971"/>
    <w:rsid w:val="0080248A"/>
    <w:rsid w:val="0080272C"/>
    <w:rsid w:val="0080447B"/>
    <w:rsid w:val="00804F58"/>
    <w:rsid w:val="00804F77"/>
    <w:rsid w:val="00805290"/>
    <w:rsid w:val="00805308"/>
    <w:rsid w:val="00806ECB"/>
    <w:rsid w:val="008073B1"/>
    <w:rsid w:val="008075CF"/>
    <w:rsid w:val="00810D93"/>
    <w:rsid w:val="00813A43"/>
    <w:rsid w:val="00813A4C"/>
    <w:rsid w:val="0081401F"/>
    <w:rsid w:val="0081432C"/>
    <w:rsid w:val="008143D7"/>
    <w:rsid w:val="00814FD4"/>
    <w:rsid w:val="0081629A"/>
    <w:rsid w:val="0081672E"/>
    <w:rsid w:val="0081678E"/>
    <w:rsid w:val="00817788"/>
    <w:rsid w:val="008218AF"/>
    <w:rsid w:val="008242EB"/>
    <w:rsid w:val="00824CC4"/>
    <w:rsid w:val="00824F5A"/>
    <w:rsid w:val="008258C8"/>
    <w:rsid w:val="00827482"/>
    <w:rsid w:val="00827788"/>
    <w:rsid w:val="0083277E"/>
    <w:rsid w:val="00832A53"/>
    <w:rsid w:val="00835F2F"/>
    <w:rsid w:val="00836485"/>
    <w:rsid w:val="00836838"/>
    <w:rsid w:val="008374C6"/>
    <w:rsid w:val="0084227C"/>
    <w:rsid w:val="008426B6"/>
    <w:rsid w:val="0084384E"/>
    <w:rsid w:val="00843DF5"/>
    <w:rsid w:val="008456D7"/>
    <w:rsid w:val="0084655D"/>
    <w:rsid w:val="00846636"/>
    <w:rsid w:val="00847205"/>
    <w:rsid w:val="0085137A"/>
    <w:rsid w:val="00851FCF"/>
    <w:rsid w:val="008521D9"/>
    <w:rsid w:val="00852653"/>
    <w:rsid w:val="00854A6A"/>
    <w:rsid w:val="00855763"/>
    <w:rsid w:val="008559F3"/>
    <w:rsid w:val="00856CA3"/>
    <w:rsid w:val="00862E25"/>
    <w:rsid w:val="00864528"/>
    <w:rsid w:val="00865BC1"/>
    <w:rsid w:val="00865E24"/>
    <w:rsid w:val="00865E43"/>
    <w:rsid w:val="00865EDA"/>
    <w:rsid w:val="008667EF"/>
    <w:rsid w:val="00867BED"/>
    <w:rsid w:val="00870924"/>
    <w:rsid w:val="00873538"/>
    <w:rsid w:val="00873A84"/>
    <w:rsid w:val="00873C63"/>
    <w:rsid w:val="0087496A"/>
    <w:rsid w:val="0087630D"/>
    <w:rsid w:val="00876784"/>
    <w:rsid w:val="00876E25"/>
    <w:rsid w:val="00876F15"/>
    <w:rsid w:val="00877024"/>
    <w:rsid w:val="00881134"/>
    <w:rsid w:val="00881ED0"/>
    <w:rsid w:val="00881ED4"/>
    <w:rsid w:val="00883F3B"/>
    <w:rsid w:val="00883FD5"/>
    <w:rsid w:val="00887727"/>
    <w:rsid w:val="00890AE7"/>
    <w:rsid w:val="00890D1A"/>
    <w:rsid w:val="00890EEE"/>
    <w:rsid w:val="00892577"/>
    <w:rsid w:val="00892B22"/>
    <w:rsid w:val="008930B0"/>
    <w:rsid w:val="0089316E"/>
    <w:rsid w:val="00895455"/>
    <w:rsid w:val="00895560"/>
    <w:rsid w:val="008960FB"/>
    <w:rsid w:val="00896BEB"/>
    <w:rsid w:val="00897B25"/>
    <w:rsid w:val="00897D98"/>
    <w:rsid w:val="00897EA0"/>
    <w:rsid w:val="008A0503"/>
    <w:rsid w:val="008A0F42"/>
    <w:rsid w:val="008A1DDA"/>
    <w:rsid w:val="008A353C"/>
    <w:rsid w:val="008A450A"/>
    <w:rsid w:val="008A481D"/>
    <w:rsid w:val="008A4BC2"/>
    <w:rsid w:val="008A4CF6"/>
    <w:rsid w:val="008A52B9"/>
    <w:rsid w:val="008A5517"/>
    <w:rsid w:val="008B1946"/>
    <w:rsid w:val="008B25DD"/>
    <w:rsid w:val="008B5996"/>
    <w:rsid w:val="008C1D0F"/>
    <w:rsid w:val="008C4474"/>
    <w:rsid w:val="008C480A"/>
    <w:rsid w:val="008C52BD"/>
    <w:rsid w:val="008C643F"/>
    <w:rsid w:val="008C6803"/>
    <w:rsid w:val="008C7264"/>
    <w:rsid w:val="008D1E4C"/>
    <w:rsid w:val="008D2168"/>
    <w:rsid w:val="008D2429"/>
    <w:rsid w:val="008D275E"/>
    <w:rsid w:val="008D3074"/>
    <w:rsid w:val="008D367C"/>
    <w:rsid w:val="008D5272"/>
    <w:rsid w:val="008D5C37"/>
    <w:rsid w:val="008D60AD"/>
    <w:rsid w:val="008D6CD2"/>
    <w:rsid w:val="008E01BE"/>
    <w:rsid w:val="008E39AA"/>
    <w:rsid w:val="008E3D26"/>
    <w:rsid w:val="008E3DE9"/>
    <w:rsid w:val="008E4911"/>
    <w:rsid w:val="008E4E4B"/>
    <w:rsid w:val="008E4E66"/>
    <w:rsid w:val="008E5348"/>
    <w:rsid w:val="008E59B0"/>
    <w:rsid w:val="008E6605"/>
    <w:rsid w:val="008E6F21"/>
    <w:rsid w:val="008E759E"/>
    <w:rsid w:val="008F1214"/>
    <w:rsid w:val="008F28C8"/>
    <w:rsid w:val="008F40E6"/>
    <w:rsid w:val="008F4601"/>
    <w:rsid w:val="008F5050"/>
    <w:rsid w:val="008F6DC5"/>
    <w:rsid w:val="008F739A"/>
    <w:rsid w:val="00903467"/>
    <w:rsid w:val="00903E9C"/>
    <w:rsid w:val="00906FAB"/>
    <w:rsid w:val="009070B7"/>
    <w:rsid w:val="009078AE"/>
    <w:rsid w:val="00910144"/>
    <w:rsid w:val="009101B2"/>
    <w:rsid w:val="009107ED"/>
    <w:rsid w:val="00911693"/>
    <w:rsid w:val="00913328"/>
    <w:rsid w:val="009138BF"/>
    <w:rsid w:val="00915B46"/>
    <w:rsid w:val="00916970"/>
    <w:rsid w:val="00916FDD"/>
    <w:rsid w:val="00917A2A"/>
    <w:rsid w:val="009215DE"/>
    <w:rsid w:val="00921679"/>
    <w:rsid w:val="009218AC"/>
    <w:rsid w:val="00921FDC"/>
    <w:rsid w:val="009252E5"/>
    <w:rsid w:val="00925E4F"/>
    <w:rsid w:val="009270BE"/>
    <w:rsid w:val="009278D3"/>
    <w:rsid w:val="0093030D"/>
    <w:rsid w:val="0093105C"/>
    <w:rsid w:val="009330BD"/>
    <w:rsid w:val="009340A1"/>
    <w:rsid w:val="00934258"/>
    <w:rsid w:val="00934520"/>
    <w:rsid w:val="0093679E"/>
    <w:rsid w:val="009379C1"/>
    <w:rsid w:val="00941947"/>
    <w:rsid w:val="00943ADB"/>
    <w:rsid w:val="009441B9"/>
    <w:rsid w:val="00944D89"/>
    <w:rsid w:val="0094511B"/>
    <w:rsid w:val="00945B9D"/>
    <w:rsid w:val="009465A4"/>
    <w:rsid w:val="00946D36"/>
    <w:rsid w:val="0094763C"/>
    <w:rsid w:val="00951ECC"/>
    <w:rsid w:val="00954512"/>
    <w:rsid w:val="00954F2D"/>
    <w:rsid w:val="00955282"/>
    <w:rsid w:val="009555F0"/>
    <w:rsid w:val="00955DEB"/>
    <w:rsid w:val="00956032"/>
    <w:rsid w:val="009560E5"/>
    <w:rsid w:val="009579B5"/>
    <w:rsid w:val="009607FA"/>
    <w:rsid w:val="00960B14"/>
    <w:rsid w:val="0096229E"/>
    <w:rsid w:val="009627EA"/>
    <w:rsid w:val="00962A4D"/>
    <w:rsid w:val="009645B6"/>
    <w:rsid w:val="009651C4"/>
    <w:rsid w:val="00965C32"/>
    <w:rsid w:val="009663B8"/>
    <w:rsid w:val="009675C3"/>
    <w:rsid w:val="0097042E"/>
    <w:rsid w:val="00970954"/>
    <w:rsid w:val="009739C8"/>
    <w:rsid w:val="009744B5"/>
    <w:rsid w:val="00974E47"/>
    <w:rsid w:val="00975B3D"/>
    <w:rsid w:val="00975FCA"/>
    <w:rsid w:val="00976630"/>
    <w:rsid w:val="00976A1B"/>
    <w:rsid w:val="00977457"/>
    <w:rsid w:val="009777D9"/>
    <w:rsid w:val="0098072E"/>
    <w:rsid w:val="00982157"/>
    <w:rsid w:val="00984912"/>
    <w:rsid w:val="00985037"/>
    <w:rsid w:val="009865B7"/>
    <w:rsid w:val="00986F7E"/>
    <w:rsid w:val="009932A9"/>
    <w:rsid w:val="0099399A"/>
    <w:rsid w:val="00995C6E"/>
    <w:rsid w:val="009966E0"/>
    <w:rsid w:val="00996AC8"/>
    <w:rsid w:val="00997D47"/>
    <w:rsid w:val="00997EE0"/>
    <w:rsid w:val="009A1A5B"/>
    <w:rsid w:val="009A32A7"/>
    <w:rsid w:val="009A5DDB"/>
    <w:rsid w:val="009A632E"/>
    <w:rsid w:val="009A770D"/>
    <w:rsid w:val="009A7B84"/>
    <w:rsid w:val="009B06FB"/>
    <w:rsid w:val="009B0885"/>
    <w:rsid w:val="009B1213"/>
    <w:rsid w:val="009B1280"/>
    <w:rsid w:val="009B30B1"/>
    <w:rsid w:val="009B3D61"/>
    <w:rsid w:val="009B4204"/>
    <w:rsid w:val="009B6B1D"/>
    <w:rsid w:val="009B6CD3"/>
    <w:rsid w:val="009B7F0F"/>
    <w:rsid w:val="009C052C"/>
    <w:rsid w:val="009C11A3"/>
    <w:rsid w:val="009C286D"/>
    <w:rsid w:val="009C2DB5"/>
    <w:rsid w:val="009C4C12"/>
    <w:rsid w:val="009C564A"/>
    <w:rsid w:val="009C5B0E"/>
    <w:rsid w:val="009C5B59"/>
    <w:rsid w:val="009C7726"/>
    <w:rsid w:val="009D01E7"/>
    <w:rsid w:val="009D2039"/>
    <w:rsid w:val="009D43B8"/>
    <w:rsid w:val="009D43DD"/>
    <w:rsid w:val="009D62B9"/>
    <w:rsid w:val="009E1C37"/>
    <w:rsid w:val="009E1FA5"/>
    <w:rsid w:val="009E24D7"/>
    <w:rsid w:val="009E4DA9"/>
    <w:rsid w:val="009E5D75"/>
    <w:rsid w:val="009E5F6E"/>
    <w:rsid w:val="009E6A47"/>
    <w:rsid w:val="009E6FBE"/>
    <w:rsid w:val="009E7034"/>
    <w:rsid w:val="009E74C8"/>
    <w:rsid w:val="009E79EE"/>
    <w:rsid w:val="009F1EFE"/>
    <w:rsid w:val="009F39C4"/>
    <w:rsid w:val="009F3D4C"/>
    <w:rsid w:val="009F4828"/>
    <w:rsid w:val="009F4A51"/>
    <w:rsid w:val="009F7DEF"/>
    <w:rsid w:val="00A00EC8"/>
    <w:rsid w:val="00A01202"/>
    <w:rsid w:val="00A0135A"/>
    <w:rsid w:val="00A036B6"/>
    <w:rsid w:val="00A03BD6"/>
    <w:rsid w:val="00A03DD4"/>
    <w:rsid w:val="00A049CE"/>
    <w:rsid w:val="00A04E96"/>
    <w:rsid w:val="00A051B0"/>
    <w:rsid w:val="00A055F7"/>
    <w:rsid w:val="00A05A78"/>
    <w:rsid w:val="00A06737"/>
    <w:rsid w:val="00A07AD8"/>
    <w:rsid w:val="00A1043E"/>
    <w:rsid w:val="00A10577"/>
    <w:rsid w:val="00A114A2"/>
    <w:rsid w:val="00A119B4"/>
    <w:rsid w:val="00A11BAB"/>
    <w:rsid w:val="00A1318A"/>
    <w:rsid w:val="00A1324F"/>
    <w:rsid w:val="00A1474E"/>
    <w:rsid w:val="00A1504C"/>
    <w:rsid w:val="00A16541"/>
    <w:rsid w:val="00A170A2"/>
    <w:rsid w:val="00A179EE"/>
    <w:rsid w:val="00A201A2"/>
    <w:rsid w:val="00A2271F"/>
    <w:rsid w:val="00A23512"/>
    <w:rsid w:val="00A23688"/>
    <w:rsid w:val="00A24007"/>
    <w:rsid w:val="00A24DD5"/>
    <w:rsid w:val="00A2629A"/>
    <w:rsid w:val="00A27C87"/>
    <w:rsid w:val="00A31818"/>
    <w:rsid w:val="00A33445"/>
    <w:rsid w:val="00A354BE"/>
    <w:rsid w:val="00A40ECB"/>
    <w:rsid w:val="00A41B01"/>
    <w:rsid w:val="00A422BF"/>
    <w:rsid w:val="00A45550"/>
    <w:rsid w:val="00A45959"/>
    <w:rsid w:val="00A466F3"/>
    <w:rsid w:val="00A47F71"/>
    <w:rsid w:val="00A501F6"/>
    <w:rsid w:val="00A50665"/>
    <w:rsid w:val="00A50D40"/>
    <w:rsid w:val="00A50E51"/>
    <w:rsid w:val="00A534B8"/>
    <w:rsid w:val="00A54063"/>
    <w:rsid w:val="00A5409F"/>
    <w:rsid w:val="00A540B1"/>
    <w:rsid w:val="00A56811"/>
    <w:rsid w:val="00A57460"/>
    <w:rsid w:val="00A574A4"/>
    <w:rsid w:val="00A624E3"/>
    <w:rsid w:val="00A63054"/>
    <w:rsid w:val="00A64144"/>
    <w:rsid w:val="00A64DAF"/>
    <w:rsid w:val="00A6693C"/>
    <w:rsid w:val="00A66BE4"/>
    <w:rsid w:val="00A6783A"/>
    <w:rsid w:val="00A67BFB"/>
    <w:rsid w:val="00A71C59"/>
    <w:rsid w:val="00A722DC"/>
    <w:rsid w:val="00A72B73"/>
    <w:rsid w:val="00A72D27"/>
    <w:rsid w:val="00A73496"/>
    <w:rsid w:val="00A73E93"/>
    <w:rsid w:val="00A74A54"/>
    <w:rsid w:val="00A754CB"/>
    <w:rsid w:val="00A75F3B"/>
    <w:rsid w:val="00A76D8E"/>
    <w:rsid w:val="00A76FB9"/>
    <w:rsid w:val="00A77B59"/>
    <w:rsid w:val="00A802BB"/>
    <w:rsid w:val="00A80672"/>
    <w:rsid w:val="00A8341A"/>
    <w:rsid w:val="00A8396E"/>
    <w:rsid w:val="00A83A75"/>
    <w:rsid w:val="00A83D41"/>
    <w:rsid w:val="00A84974"/>
    <w:rsid w:val="00A8732A"/>
    <w:rsid w:val="00A873E9"/>
    <w:rsid w:val="00A9004C"/>
    <w:rsid w:val="00A93928"/>
    <w:rsid w:val="00A9652D"/>
    <w:rsid w:val="00AA0B38"/>
    <w:rsid w:val="00AA0E25"/>
    <w:rsid w:val="00AA1500"/>
    <w:rsid w:val="00AA3CF6"/>
    <w:rsid w:val="00AA4526"/>
    <w:rsid w:val="00AA6171"/>
    <w:rsid w:val="00AA65C4"/>
    <w:rsid w:val="00AA6778"/>
    <w:rsid w:val="00AA6CF4"/>
    <w:rsid w:val="00AA76C3"/>
    <w:rsid w:val="00AA7997"/>
    <w:rsid w:val="00AB0030"/>
    <w:rsid w:val="00AB099B"/>
    <w:rsid w:val="00AB2B56"/>
    <w:rsid w:val="00AB2F3A"/>
    <w:rsid w:val="00AB3071"/>
    <w:rsid w:val="00AB3116"/>
    <w:rsid w:val="00AB5B44"/>
    <w:rsid w:val="00AB5C2F"/>
    <w:rsid w:val="00AB5F89"/>
    <w:rsid w:val="00AB62D2"/>
    <w:rsid w:val="00AC0A68"/>
    <w:rsid w:val="00AC1405"/>
    <w:rsid w:val="00AC1C9A"/>
    <w:rsid w:val="00AC3040"/>
    <w:rsid w:val="00AC3713"/>
    <w:rsid w:val="00AC379F"/>
    <w:rsid w:val="00AC37EF"/>
    <w:rsid w:val="00AC3C3F"/>
    <w:rsid w:val="00AC41E4"/>
    <w:rsid w:val="00AC61BA"/>
    <w:rsid w:val="00AD105C"/>
    <w:rsid w:val="00AD3971"/>
    <w:rsid w:val="00AD599C"/>
    <w:rsid w:val="00AD70E7"/>
    <w:rsid w:val="00AE0D16"/>
    <w:rsid w:val="00AE0F77"/>
    <w:rsid w:val="00AE13BC"/>
    <w:rsid w:val="00AE32B9"/>
    <w:rsid w:val="00AE4760"/>
    <w:rsid w:val="00AE4A0A"/>
    <w:rsid w:val="00AE4A68"/>
    <w:rsid w:val="00AE6124"/>
    <w:rsid w:val="00AE63AC"/>
    <w:rsid w:val="00AF0015"/>
    <w:rsid w:val="00AF0D29"/>
    <w:rsid w:val="00AF6777"/>
    <w:rsid w:val="00B010CA"/>
    <w:rsid w:val="00B01386"/>
    <w:rsid w:val="00B015AC"/>
    <w:rsid w:val="00B01787"/>
    <w:rsid w:val="00B02FAD"/>
    <w:rsid w:val="00B03CCC"/>
    <w:rsid w:val="00B04229"/>
    <w:rsid w:val="00B04716"/>
    <w:rsid w:val="00B05292"/>
    <w:rsid w:val="00B05359"/>
    <w:rsid w:val="00B05B70"/>
    <w:rsid w:val="00B069F0"/>
    <w:rsid w:val="00B1070D"/>
    <w:rsid w:val="00B12F15"/>
    <w:rsid w:val="00B175D1"/>
    <w:rsid w:val="00B2036D"/>
    <w:rsid w:val="00B20397"/>
    <w:rsid w:val="00B21B93"/>
    <w:rsid w:val="00B21E90"/>
    <w:rsid w:val="00B222FB"/>
    <w:rsid w:val="00B24141"/>
    <w:rsid w:val="00B248A4"/>
    <w:rsid w:val="00B25D2D"/>
    <w:rsid w:val="00B25DB8"/>
    <w:rsid w:val="00B26C50"/>
    <w:rsid w:val="00B27AAE"/>
    <w:rsid w:val="00B30144"/>
    <w:rsid w:val="00B31206"/>
    <w:rsid w:val="00B314E0"/>
    <w:rsid w:val="00B330C0"/>
    <w:rsid w:val="00B3593D"/>
    <w:rsid w:val="00B37042"/>
    <w:rsid w:val="00B378DD"/>
    <w:rsid w:val="00B40750"/>
    <w:rsid w:val="00B422ED"/>
    <w:rsid w:val="00B42E51"/>
    <w:rsid w:val="00B43036"/>
    <w:rsid w:val="00B435F9"/>
    <w:rsid w:val="00B43EB4"/>
    <w:rsid w:val="00B44772"/>
    <w:rsid w:val="00B454A7"/>
    <w:rsid w:val="00B45755"/>
    <w:rsid w:val="00B46033"/>
    <w:rsid w:val="00B47814"/>
    <w:rsid w:val="00B47855"/>
    <w:rsid w:val="00B51531"/>
    <w:rsid w:val="00B52E27"/>
    <w:rsid w:val="00B53071"/>
    <w:rsid w:val="00B53FCE"/>
    <w:rsid w:val="00B55688"/>
    <w:rsid w:val="00B56680"/>
    <w:rsid w:val="00B56BFE"/>
    <w:rsid w:val="00B57D39"/>
    <w:rsid w:val="00B60451"/>
    <w:rsid w:val="00B60FD7"/>
    <w:rsid w:val="00B63682"/>
    <w:rsid w:val="00B642BD"/>
    <w:rsid w:val="00B65452"/>
    <w:rsid w:val="00B656BE"/>
    <w:rsid w:val="00B656EE"/>
    <w:rsid w:val="00B6676E"/>
    <w:rsid w:val="00B6716A"/>
    <w:rsid w:val="00B6779F"/>
    <w:rsid w:val="00B67FCF"/>
    <w:rsid w:val="00B72512"/>
    <w:rsid w:val="00B727CB"/>
    <w:rsid w:val="00B72931"/>
    <w:rsid w:val="00B74626"/>
    <w:rsid w:val="00B76B40"/>
    <w:rsid w:val="00B802AA"/>
    <w:rsid w:val="00B80AAD"/>
    <w:rsid w:val="00B80ADE"/>
    <w:rsid w:val="00B80EC0"/>
    <w:rsid w:val="00B816F5"/>
    <w:rsid w:val="00B83AE3"/>
    <w:rsid w:val="00B8428C"/>
    <w:rsid w:val="00B8440F"/>
    <w:rsid w:val="00B84DE0"/>
    <w:rsid w:val="00B865B2"/>
    <w:rsid w:val="00B868BA"/>
    <w:rsid w:val="00B90A8C"/>
    <w:rsid w:val="00B95411"/>
    <w:rsid w:val="00BA023C"/>
    <w:rsid w:val="00BA41E4"/>
    <w:rsid w:val="00BA474E"/>
    <w:rsid w:val="00BA4C91"/>
    <w:rsid w:val="00BA4E6D"/>
    <w:rsid w:val="00BA5E10"/>
    <w:rsid w:val="00BA7230"/>
    <w:rsid w:val="00BA77D9"/>
    <w:rsid w:val="00BA7AAB"/>
    <w:rsid w:val="00BA7AD1"/>
    <w:rsid w:val="00BB0258"/>
    <w:rsid w:val="00BB0965"/>
    <w:rsid w:val="00BB0EBE"/>
    <w:rsid w:val="00BB16F9"/>
    <w:rsid w:val="00BB2643"/>
    <w:rsid w:val="00BB28ED"/>
    <w:rsid w:val="00BB4FBA"/>
    <w:rsid w:val="00BB5446"/>
    <w:rsid w:val="00BC00DA"/>
    <w:rsid w:val="00BC01D0"/>
    <w:rsid w:val="00BC1208"/>
    <w:rsid w:val="00BC137E"/>
    <w:rsid w:val="00BC1902"/>
    <w:rsid w:val="00BC2EB6"/>
    <w:rsid w:val="00BC4488"/>
    <w:rsid w:val="00BC5E7E"/>
    <w:rsid w:val="00BC73B2"/>
    <w:rsid w:val="00BC7C1F"/>
    <w:rsid w:val="00BD020F"/>
    <w:rsid w:val="00BD0625"/>
    <w:rsid w:val="00BD14D7"/>
    <w:rsid w:val="00BD1A64"/>
    <w:rsid w:val="00BD1BC1"/>
    <w:rsid w:val="00BD2039"/>
    <w:rsid w:val="00BD3F94"/>
    <w:rsid w:val="00BD4808"/>
    <w:rsid w:val="00BD554C"/>
    <w:rsid w:val="00BD5555"/>
    <w:rsid w:val="00BD6F4A"/>
    <w:rsid w:val="00BD797F"/>
    <w:rsid w:val="00BE2484"/>
    <w:rsid w:val="00BE289E"/>
    <w:rsid w:val="00BE339F"/>
    <w:rsid w:val="00BE74A3"/>
    <w:rsid w:val="00BF08C9"/>
    <w:rsid w:val="00BF0EF5"/>
    <w:rsid w:val="00BF120F"/>
    <w:rsid w:val="00BF35D4"/>
    <w:rsid w:val="00BF732E"/>
    <w:rsid w:val="00C02204"/>
    <w:rsid w:val="00C03849"/>
    <w:rsid w:val="00C044D3"/>
    <w:rsid w:val="00C051B0"/>
    <w:rsid w:val="00C11708"/>
    <w:rsid w:val="00C1230E"/>
    <w:rsid w:val="00C13744"/>
    <w:rsid w:val="00C13B41"/>
    <w:rsid w:val="00C13D97"/>
    <w:rsid w:val="00C17B50"/>
    <w:rsid w:val="00C20429"/>
    <w:rsid w:val="00C2168A"/>
    <w:rsid w:val="00C24F7E"/>
    <w:rsid w:val="00C26579"/>
    <w:rsid w:val="00C27E17"/>
    <w:rsid w:val="00C306A8"/>
    <w:rsid w:val="00C3284F"/>
    <w:rsid w:val="00C331F8"/>
    <w:rsid w:val="00C367E1"/>
    <w:rsid w:val="00C41403"/>
    <w:rsid w:val="00C436AB"/>
    <w:rsid w:val="00C43F7A"/>
    <w:rsid w:val="00C45C47"/>
    <w:rsid w:val="00C45FD3"/>
    <w:rsid w:val="00C46589"/>
    <w:rsid w:val="00C46C6C"/>
    <w:rsid w:val="00C472C9"/>
    <w:rsid w:val="00C47340"/>
    <w:rsid w:val="00C47ED5"/>
    <w:rsid w:val="00C503DE"/>
    <w:rsid w:val="00C50612"/>
    <w:rsid w:val="00C50AC2"/>
    <w:rsid w:val="00C50F03"/>
    <w:rsid w:val="00C521BE"/>
    <w:rsid w:val="00C53F59"/>
    <w:rsid w:val="00C554C0"/>
    <w:rsid w:val="00C55B7A"/>
    <w:rsid w:val="00C56E9D"/>
    <w:rsid w:val="00C57777"/>
    <w:rsid w:val="00C605CC"/>
    <w:rsid w:val="00C6253A"/>
    <w:rsid w:val="00C62B29"/>
    <w:rsid w:val="00C6558C"/>
    <w:rsid w:val="00C65A1F"/>
    <w:rsid w:val="00C65C54"/>
    <w:rsid w:val="00C664FC"/>
    <w:rsid w:val="00C70C44"/>
    <w:rsid w:val="00C70C97"/>
    <w:rsid w:val="00C71A54"/>
    <w:rsid w:val="00C7245F"/>
    <w:rsid w:val="00C724A7"/>
    <w:rsid w:val="00C7629D"/>
    <w:rsid w:val="00C7762F"/>
    <w:rsid w:val="00C801F6"/>
    <w:rsid w:val="00C8144A"/>
    <w:rsid w:val="00C82C44"/>
    <w:rsid w:val="00C83B4B"/>
    <w:rsid w:val="00C843B9"/>
    <w:rsid w:val="00C84DB5"/>
    <w:rsid w:val="00C86CAF"/>
    <w:rsid w:val="00C876AF"/>
    <w:rsid w:val="00C905A4"/>
    <w:rsid w:val="00C90F57"/>
    <w:rsid w:val="00C92FDF"/>
    <w:rsid w:val="00C93E34"/>
    <w:rsid w:val="00C94437"/>
    <w:rsid w:val="00C9573A"/>
    <w:rsid w:val="00C9791C"/>
    <w:rsid w:val="00C97DA4"/>
    <w:rsid w:val="00C97E4E"/>
    <w:rsid w:val="00CA0226"/>
    <w:rsid w:val="00CA0402"/>
    <w:rsid w:val="00CA1E90"/>
    <w:rsid w:val="00CA1EBA"/>
    <w:rsid w:val="00CA2384"/>
    <w:rsid w:val="00CA39E1"/>
    <w:rsid w:val="00CA492F"/>
    <w:rsid w:val="00CA4A30"/>
    <w:rsid w:val="00CA4BE6"/>
    <w:rsid w:val="00CA5D5A"/>
    <w:rsid w:val="00CA5E7F"/>
    <w:rsid w:val="00CA640A"/>
    <w:rsid w:val="00CB2145"/>
    <w:rsid w:val="00CB4828"/>
    <w:rsid w:val="00CB4CB2"/>
    <w:rsid w:val="00CB5D4E"/>
    <w:rsid w:val="00CB63F2"/>
    <w:rsid w:val="00CB66B0"/>
    <w:rsid w:val="00CC0E77"/>
    <w:rsid w:val="00CC2E32"/>
    <w:rsid w:val="00CC3CF9"/>
    <w:rsid w:val="00CC3FEB"/>
    <w:rsid w:val="00CC4194"/>
    <w:rsid w:val="00CC459C"/>
    <w:rsid w:val="00CC4AEF"/>
    <w:rsid w:val="00CC68DA"/>
    <w:rsid w:val="00CC69AC"/>
    <w:rsid w:val="00CC73B5"/>
    <w:rsid w:val="00CC7CCB"/>
    <w:rsid w:val="00CD0AC0"/>
    <w:rsid w:val="00CD1924"/>
    <w:rsid w:val="00CD1BFB"/>
    <w:rsid w:val="00CD3CD4"/>
    <w:rsid w:val="00CD4DB3"/>
    <w:rsid w:val="00CD58BF"/>
    <w:rsid w:val="00CD6165"/>
    <w:rsid w:val="00CD62C6"/>
    <w:rsid w:val="00CD6723"/>
    <w:rsid w:val="00CD6929"/>
    <w:rsid w:val="00CD6F8F"/>
    <w:rsid w:val="00CE04B0"/>
    <w:rsid w:val="00CE08B5"/>
    <w:rsid w:val="00CE345C"/>
    <w:rsid w:val="00CE3880"/>
    <w:rsid w:val="00CE3BCC"/>
    <w:rsid w:val="00CE3F0F"/>
    <w:rsid w:val="00CE5951"/>
    <w:rsid w:val="00CE5BED"/>
    <w:rsid w:val="00CE68BD"/>
    <w:rsid w:val="00CE7C88"/>
    <w:rsid w:val="00CF004B"/>
    <w:rsid w:val="00CF02F3"/>
    <w:rsid w:val="00CF1688"/>
    <w:rsid w:val="00CF1FC0"/>
    <w:rsid w:val="00CF300E"/>
    <w:rsid w:val="00CF3B77"/>
    <w:rsid w:val="00CF4991"/>
    <w:rsid w:val="00CF4CF2"/>
    <w:rsid w:val="00CF53B1"/>
    <w:rsid w:val="00CF5AB0"/>
    <w:rsid w:val="00CF5B23"/>
    <w:rsid w:val="00CF5BAD"/>
    <w:rsid w:val="00CF73E9"/>
    <w:rsid w:val="00CF754C"/>
    <w:rsid w:val="00CF786F"/>
    <w:rsid w:val="00D01009"/>
    <w:rsid w:val="00D02B7E"/>
    <w:rsid w:val="00D02EF5"/>
    <w:rsid w:val="00D040DF"/>
    <w:rsid w:val="00D049AA"/>
    <w:rsid w:val="00D049C6"/>
    <w:rsid w:val="00D06CC9"/>
    <w:rsid w:val="00D0757B"/>
    <w:rsid w:val="00D10659"/>
    <w:rsid w:val="00D114CC"/>
    <w:rsid w:val="00D11C46"/>
    <w:rsid w:val="00D136E3"/>
    <w:rsid w:val="00D143DB"/>
    <w:rsid w:val="00D14573"/>
    <w:rsid w:val="00D1513B"/>
    <w:rsid w:val="00D15A52"/>
    <w:rsid w:val="00D165D9"/>
    <w:rsid w:val="00D17E93"/>
    <w:rsid w:val="00D20158"/>
    <w:rsid w:val="00D22032"/>
    <w:rsid w:val="00D22112"/>
    <w:rsid w:val="00D22FED"/>
    <w:rsid w:val="00D2403C"/>
    <w:rsid w:val="00D2503F"/>
    <w:rsid w:val="00D25693"/>
    <w:rsid w:val="00D26176"/>
    <w:rsid w:val="00D31E35"/>
    <w:rsid w:val="00D32F93"/>
    <w:rsid w:val="00D3408B"/>
    <w:rsid w:val="00D36F7E"/>
    <w:rsid w:val="00D411BE"/>
    <w:rsid w:val="00D41C8E"/>
    <w:rsid w:val="00D41F9B"/>
    <w:rsid w:val="00D421C3"/>
    <w:rsid w:val="00D4267B"/>
    <w:rsid w:val="00D439AA"/>
    <w:rsid w:val="00D44099"/>
    <w:rsid w:val="00D44B9A"/>
    <w:rsid w:val="00D46686"/>
    <w:rsid w:val="00D46C43"/>
    <w:rsid w:val="00D46CC2"/>
    <w:rsid w:val="00D507E2"/>
    <w:rsid w:val="00D50B86"/>
    <w:rsid w:val="00D53132"/>
    <w:rsid w:val="00D534B3"/>
    <w:rsid w:val="00D53B26"/>
    <w:rsid w:val="00D544D8"/>
    <w:rsid w:val="00D55849"/>
    <w:rsid w:val="00D561F4"/>
    <w:rsid w:val="00D573C4"/>
    <w:rsid w:val="00D57427"/>
    <w:rsid w:val="00D576FC"/>
    <w:rsid w:val="00D6100D"/>
    <w:rsid w:val="00D6190E"/>
    <w:rsid w:val="00D61CE0"/>
    <w:rsid w:val="00D63548"/>
    <w:rsid w:val="00D66306"/>
    <w:rsid w:val="00D678DB"/>
    <w:rsid w:val="00D67A24"/>
    <w:rsid w:val="00D67A29"/>
    <w:rsid w:val="00D70873"/>
    <w:rsid w:val="00D71154"/>
    <w:rsid w:val="00D7209B"/>
    <w:rsid w:val="00D72A7E"/>
    <w:rsid w:val="00D74796"/>
    <w:rsid w:val="00D76038"/>
    <w:rsid w:val="00D7649E"/>
    <w:rsid w:val="00D805DE"/>
    <w:rsid w:val="00D83367"/>
    <w:rsid w:val="00D83CF4"/>
    <w:rsid w:val="00D8679E"/>
    <w:rsid w:val="00D87843"/>
    <w:rsid w:val="00D87C01"/>
    <w:rsid w:val="00D87D6F"/>
    <w:rsid w:val="00D92301"/>
    <w:rsid w:val="00D924E7"/>
    <w:rsid w:val="00D92585"/>
    <w:rsid w:val="00D92C0B"/>
    <w:rsid w:val="00D92E22"/>
    <w:rsid w:val="00D97477"/>
    <w:rsid w:val="00D97716"/>
    <w:rsid w:val="00DA016D"/>
    <w:rsid w:val="00DA0281"/>
    <w:rsid w:val="00DA2089"/>
    <w:rsid w:val="00DA2380"/>
    <w:rsid w:val="00DA3DEE"/>
    <w:rsid w:val="00DA4043"/>
    <w:rsid w:val="00DA4701"/>
    <w:rsid w:val="00DA4F7E"/>
    <w:rsid w:val="00DA57A4"/>
    <w:rsid w:val="00DA635F"/>
    <w:rsid w:val="00DA7275"/>
    <w:rsid w:val="00DA75C5"/>
    <w:rsid w:val="00DA7B72"/>
    <w:rsid w:val="00DB2CFB"/>
    <w:rsid w:val="00DB32F3"/>
    <w:rsid w:val="00DB4903"/>
    <w:rsid w:val="00DB65A0"/>
    <w:rsid w:val="00DC0C5B"/>
    <w:rsid w:val="00DC26D1"/>
    <w:rsid w:val="00DC2A57"/>
    <w:rsid w:val="00DC3F5B"/>
    <w:rsid w:val="00DC40CE"/>
    <w:rsid w:val="00DC50D7"/>
    <w:rsid w:val="00DC66B8"/>
    <w:rsid w:val="00DC6BCA"/>
    <w:rsid w:val="00DC74E1"/>
    <w:rsid w:val="00DD051F"/>
    <w:rsid w:val="00DD079C"/>
    <w:rsid w:val="00DD1132"/>
    <w:rsid w:val="00DD2C20"/>
    <w:rsid w:val="00DD2F4E"/>
    <w:rsid w:val="00DD2F76"/>
    <w:rsid w:val="00DD306D"/>
    <w:rsid w:val="00DD39A1"/>
    <w:rsid w:val="00DD3FCD"/>
    <w:rsid w:val="00DD53A7"/>
    <w:rsid w:val="00DD76F2"/>
    <w:rsid w:val="00DE023E"/>
    <w:rsid w:val="00DE07A5"/>
    <w:rsid w:val="00DE0F94"/>
    <w:rsid w:val="00DE1628"/>
    <w:rsid w:val="00DE2CE3"/>
    <w:rsid w:val="00DE37CC"/>
    <w:rsid w:val="00DE5CBF"/>
    <w:rsid w:val="00DE6096"/>
    <w:rsid w:val="00DF10A0"/>
    <w:rsid w:val="00DF2B32"/>
    <w:rsid w:val="00DF51CE"/>
    <w:rsid w:val="00DF6B09"/>
    <w:rsid w:val="00E00962"/>
    <w:rsid w:val="00E04DAF"/>
    <w:rsid w:val="00E05E0F"/>
    <w:rsid w:val="00E06A5A"/>
    <w:rsid w:val="00E07AD3"/>
    <w:rsid w:val="00E1059E"/>
    <w:rsid w:val="00E112C7"/>
    <w:rsid w:val="00E12C05"/>
    <w:rsid w:val="00E1306A"/>
    <w:rsid w:val="00E134CF"/>
    <w:rsid w:val="00E14E6C"/>
    <w:rsid w:val="00E156C6"/>
    <w:rsid w:val="00E15C44"/>
    <w:rsid w:val="00E17AE7"/>
    <w:rsid w:val="00E17F33"/>
    <w:rsid w:val="00E20F03"/>
    <w:rsid w:val="00E223E3"/>
    <w:rsid w:val="00E22A0E"/>
    <w:rsid w:val="00E22CC2"/>
    <w:rsid w:val="00E22F6B"/>
    <w:rsid w:val="00E24741"/>
    <w:rsid w:val="00E25134"/>
    <w:rsid w:val="00E26EC8"/>
    <w:rsid w:val="00E30E60"/>
    <w:rsid w:val="00E313EA"/>
    <w:rsid w:val="00E32A12"/>
    <w:rsid w:val="00E32ED9"/>
    <w:rsid w:val="00E343B6"/>
    <w:rsid w:val="00E41005"/>
    <w:rsid w:val="00E41889"/>
    <w:rsid w:val="00E4272D"/>
    <w:rsid w:val="00E4358D"/>
    <w:rsid w:val="00E4707A"/>
    <w:rsid w:val="00E4782B"/>
    <w:rsid w:val="00E5058E"/>
    <w:rsid w:val="00E506E4"/>
    <w:rsid w:val="00E51733"/>
    <w:rsid w:val="00E5181F"/>
    <w:rsid w:val="00E53688"/>
    <w:rsid w:val="00E53B2F"/>
    <w:rsid w:val="00E5423C"/>
    <w:rsid w:val="00E5572E"/>
    <w:rsid w:val="00E55F54"/>
    <w:rsid w:val="00E56264"/>
    <w:rsid w:val="00E56618"/>
    <w:rsid w:val="00E604B6"/>
    <w:rsid w:val="00E614EA"/>
    <w:rsid w:val="00E61582"/>
    <w:rsid w:val="00E61DBF"/>
    <w:rsid w:val="00E62B01"/>
    <w:rsid w:val="00E63684"/>
    <w:rsid w:val="00E63EDA"/>
    <w:rsid w:val="00E65E92"/>
    <w:rsid w:val="00E65F61"/>
    <w:rsid w:val="00E66ADA"/>
    <w:rsid w:val="00E66CA0"/>
    <w:rsid w:val="00E67C4C"/>
    <w:rsid w:val="00E67DF7"/>
    <w:rsid w:val="00E70599"/>
    <w:rsid w:val="00E70FE9"/>
    <w:rsid w:val="00E7280C"/>
    <w:rsid w:val="00E72C0A"/>
    <w:rsid w:val="00E73A02"/>
    <w:rsid w:val="00E745EF"/>
    <w:rsid w:val="00E76DB0"/>
    <w:rsid w:val="00E77063"/>
    <w:rsid w:val="00E8063B"/>
    <w:rsid w:val="00E80AB8"/>
    <w:rsid w:val="00E83187"/>
    <w:rsid w:val="00E83593"/>
    <w:rsid w:val="00E836F5"/>
    <w:rsid w:val="00E84C2E"/>
    <w:rsid w:val="00E856E8"/>
    <w:rsid w:val="00E85752"/>
    <w:rsid w:val="00E86DE3"/>
    <w:rsid w:val="00E86EF1"/>
    <w:rsid w:val="00E87132"/>
    <w:rsid w:val="00E8783B"/>
    <w:rsid w:val="00E87CB0"/>
    <w:rsid w:val="00E904DB"/>
    <w:rsid w:val="00E94C2C"/>
    <w:rsid w:val="00E95DF7"/>
    <w:rsid w:val="00E9609F"/>
    <w:rsid w:val="00EA0153"/>
    <w:rsid w:val="00EA07C6"/>
    <w:rsid w:val="00EA4DA3"/>
    <w:rsid w:val="00EA67C8"/>
    <w:rsid w:val="00EB06EE"/>
    <w:rsid w:val="00EB3BD2"/>
    <w:rsid w:val="00EB4086"/>
    <w:rsid w:val="00EB6548"/>
    <w:rsid w:val="00EC0772"/>
    <w:rsid w:val="00EC1C8A"/>
    <w:rsid w:val="00EC3046"/>
    <w:rsid w:val="00EC4351"/>
    <w:rsid w:val="00EC59D6"/>
    <w:rsid w:val="00EC7D64"/>
    <w:rsid w:val="00ED15EA"/>
    <w:rsid w:val="00ED1EDE"/>
    <w:rsid w:val="00ED218A"/>
    <w:rsid w:val="00ED2231"/>
    <w:rsid w:val="00ED476B"/>
    <w:rsid w:val="00ED48F8"/>
    <w:rsid w:val="00ED5235"/>
    <w:rsid w:val="00ED5594"/>
    <w:rsid w:val="00ED7BA5"/>
    <w:rsid w:val="00EE0177"/>
    <w:rsid w:val="00EE04B4"/>
    <w:rsid w:val="00EE06BE"/>
    <w:rsid w:val="00EE1262"/>
    <w:rsid w:val="00EE1D1B"/>
    <w:rsid w:val="00EE2D5E"/>
    <w:rsid w:val="00EE2F95"/>
    <w:rsid w:val="00EE3963"/>
    <w:rsid w:val="00EE5439"/>
    <w:rsid w:val="00EE5EB2"/>
    <w:rsid w:val="00EE7C1A"/>
    <w:rsid w:val="00EF1189"/>
    <w:rsid w:val="00EF1AF8"/>
    <w:rsid w:val="00EF2043"/>
    <w:rsid w:val="00EF2EF6"/>
    <w:rsid w:val="00EF3BA8"/>
    <w:rsid w:val="00EF3EEB"/>
    <w:rsid w:val="00EF4455"/>
    <w:rsid w:val="00EF4B65"/>
    <w:rsid w:val="00EF5708"/>
    <w:rsid w:val="00EF6891"/>
    <w:rsid w:val="00F007D2"/>
    <w:rsid w:val="00F00E77"/>
    <w:rsid w:val="00F01C49"/>
    <w:rsid w:val="00F033BB"/>
    <w:rsid w:val="00F03AF8"/>
    <w:rsid w:val="00F04295"/>
    <w:rsid w:val="00F04331"/>
    <w:rsid w:val="00F125AC"/>
    <w:rsid w:val="00F1353E"/>
    <w:rsid w:val="00F136CC"/>
    <w:rsid w:val="00F14D7F"/>
    <w:rsid w:val="00F1524A"/>
    <w:rsid w:val="00F15535"/>
    <w:rsid w:val="00F155FB"/>
    <w:rsid w:val="00F173B6"/>
    <w:rsid w:val="00F17621"/>
    <w:rsid w:val="00F17830"/>
    <w:rsid w:val="00F20AC8"/>
    <w:rsid w:val="00F21ABF"/>
    <w:rsid w:val="00F23612"/>
    <w:rsid w:val="00F23AC4"/>
    <w:rsid w:val="00F23E5B"/>
    <w:rsid w:val="00F25AB1"/>
    <w:rsid w:val="00F272AF"/>
    <w:rsid w:val="00F30901"/>
    <w:rsid w:val="00F3454B"/>
    <w:rsid w:val="00F367C5"/>
    <w:rsid w:val="00F37C84"/>
    <w:rsid w:val="00F37F1B"/>
    <w:rsid w:val="00F458A2"/>
    <w:rsid w:val="00F46CC5"/>
    <w:rsid w:val="00F4777C"/>
    <w:rsid w:val="00F5039F"/>
    <w:rsid w:val="00F50855"/>
    <w:rsid w:val="00F50E6D"/>
    <w:rsid w:val="00F522E3"/>
    <w:rsid w:val="00F52877"/>
    <w:rsid w:val="00F52C3B"/>
    <w:rsid w:val="00F54112"/>
    <w:rsid w:val="00F54440"/>
    <w:rsid w:val="00F54F06"/>
    <w:rsid w:val="00F561EA"/>
    <w:rsid w:val="00F575DB"/>
    <w:rsid w:val="00F60CF3"/>
    <w:rsid w:val="00F61ECC"/>
    <w:rsid w:val="00F620A7"/>
    <w:rsid w:val="00F65B7F"/>
    <w:rsid w:val="00F66145"/>
    <w:rsid w:val="00F67719"/>
    <w:rsid w:val="00F67910"/>
    <w:rsid w:val="00F730EC"/>
    <w:rsid w:val="00F74B59"/>
    <w:rsid w:val="00F7532A"/>
    <w:rsid w:val="00F77781"/>
    <w:rsid w:val="00F801D9"/>
    <w:rsid w:val="00F8064B"/>
    <w:rsid w:val="00F814BD"/>
    <w:rsid w:val="00F81980"/>
    <w:rsid w:val="00F83DDB"/>
    <w:rsid w:val="00F84087"/>
    <w:rsid w:val="00F8563D"/>
    <w:rsid w:val="00F86182"/>
    <w:rsid w:val="00F86EE5"/>
    <w:rsid w:val="00F87B3D"/>
    <w:rsid w:val="00F92742"/>
    <w:rsid w:val="00F941E3"/>
    <w:rsid w:val="00F94784"/>
    <w:rsid w:val="00F9482E"/>
    <w:rsid w:val="00F94D68"/>
    <w:rsid w:val="00F94DA9"/>
    <w:rsid w:val="00F96FB9"/>
    <w:rsid w:val="00FA063B"/>
    <w:rsid w:val="00FA08CD"/>
    <w:rsid w:val="00FA17FE"/>
    <w:rsid w:val="00FA26EF"/>
    <w:rsid w:val="00FA3555"/>
    <w:rsid w:val="00FA3D0E"/>
    <w:rsid w:val="00FA4B78"/>
    <w:rsid w:val="00FA5180"/>
    <w:rsid w:val="00FA6449"/>
    <w:rsid w:val="00FA7BF2"/>
    <w:rsid w:val="00FB2D05"/>
    <w:rsid w:val="00FB2FAC"/>
    <w:rsid w:val="00FB3EEE"/>
    <w:rsid w:val="00FB6929"/>
    <w:rsid w:val="00FB780A"/>
    <w:rsid w:val="00FC0E4A"/>
    <w:rsid w:val="00FC298C"/>
    <w:rsid w:val="00FC3656"/>
    <w:rsid w:val="00FC3BCF"/>
    <w:rsid w:val="00FC5D25"/>
    <w:rsid w:val="00FC7035"/>
    <w:rsid w:val="00FD0590"/>
    <w:rsid w:val="00FD08F7"/>
    <w:rsid w:val="00FD08FE"/>
    <w:rsid w:val="00FD0A93"/>
    <w:rsid w:val="00FD1E82"/>
    <w:rsid w:val="00FD3344"/>
    <w:rsid w:val="00FD38E7"/>
    <w:rsid w:val="00FD61E3"/>
    <w:rsid w:val="00FD74F4"/>
    <w:rsid w:val="00FE393D"/>
    <w:rsid w:val="00FE4332"/>
    <w:rsid w:val="00FE5DD9"/>
    <w:rsid w:val="00FE5E0D"/>
    <w:rsid w:val="00FE5EB8"/>
    <w:rsid w:val="00FE73DC"/>
    <w:rsid w:val="00FF357C"/>
    <w:rsid w:val="00FF3592"/>
    <w:rsid w:val="00FF41C1"/>
    <w:rsid w:val="00FF4A07"/>
    <w:rsid w:val="00FF5146"/>
    <w:rsid w:val="00FF5D47"/>
    <w:rsid w:val="57237BE6"/>
    <w:rsid w:val="657A49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5056978-68C0-44A1-AE12-05CB0FC2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1E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61EC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61E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61E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61E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61ECC"/>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61ECC"/>
    <w:pPr>
      <w:keepNext/>
      <w:spacing w:after="200" w:line="240" w:lineRule="auto"/>
    </w:pPr>
    <w:rPr>
      <w:iCs/>
      <w:color w:val="002664"/>
      <w:sz w:val="18"/>
      <w:szCs w:val="18"/>
    </w:rPr>
  </w:style>
  <w:style w:type="table" w:customStyle="1" w:styleId="Tableheader">
    <w:name w:val="ŠTable header"/>
    <w:basedOn w:val="TableNormal"/>
    <w:uiPriority w:val="99"/>
    <w:rsid w:val="00F61EC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6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61ECC"/>
    <w:pPr>
      <w:numPr>
        <w:numId w:val="17"/>
      </w:numPr>
    </w:pPr>
  </w:style>
  <w:style w:type="paragraph" w:styleId="ListNumber2">
    <w:name w:val="List Number 2"/>
    <w:aliases w:val="ŠList Number 2"/>
    <w:basedOn w:val="Normal"/>
    <w:uiPriority w:val="8"/>
    <w:qFormat/>
    <w:rsid w:val="00F61ECC"/>
    <w:pPr>
      <w:numPr>
        <w:numId w:val="16"/>
      </w:numPr>
    </w:pPr>
  </w:style>
  <w:style w:type="paragraph" w:styleId="ListBullet">
    <w:name w:val="List Bullet"/>
    <w:aliases w:val="ŠList Bullet"/>
    <w:basedOn w:val="Normal"/>
    <w:uiPriority w:val="9"/>
    <w:qFormat/>
    <w:rsid w:val="00F61ECC"/>
    <w:pPr>
      <w:numPr>
        <w:numId w:val="15"/>
      </w:numPr>
    </w:pPr>
  </w:style>
  <w:style w:type="paragraph" w:styleId="ListBullet2">
    <w:name w:val="List Bullet 2"/>
    <w:aliases w:val="ŠList Bullet 2"/>
    <w:basedOn w:val="Normal"/>
    <w:uiPriority w:val="10"/>
    <w:qFormat/>
    <w:rsid w:val="00F61ECC"/>
    <w:pPr>
      <w:numPr>
        <w:numId w:val="13"/>
      </w:numPr>
      <w:ind w:left="1134" w:hanging="567"/>
    </w:pPr>
  </w:style>
  <w:style w:type="paragraph" w:styleId="Subtitle">
    <w:name w:val="Subtitle"/>
    <w:basedOn w:val="Normal"/>
    <w:next w:val="Normal"/>
    <w:link w:val="SubtitleChar"/>
    <w:uiPriority w:val="11"/>
    <w:semiHidden/>
    <w:qFormat/>
    <w:rsid w:val="00F61ECC"/>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F61ECC"/>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F61ECC"/>
    <w:rPr>
      <w:color w:val="001C4A" w:themeColor="accent1" w:themeShade="BF"/>
      <w:u w:val="single"/>
    </w:rPr>
  </w:style>
  <w:style w:type="paragraph" w:styleId="TOC1">
    <w:name w:val="toc 1"/>
    <w:aliases w:val="ŠTOC 1"/>
    <w:basedOn w:val="Normal"/>
    <w:next w:val="Normal"/>
    <w:uiPriority w:val="39"/>
    <w:unhideWhenUsed/>
    <w:rsid w:val="00F61ECC"/>
    <w:pPr>
      <w:tabs>
        <w:tab w:val="right" w:leader="dot" w:pos="14570"/>
      </w:tabs>
      <w:spacing w:before="0"/>
    </w:pPr>
    <w:rPr>
      <w:b/>
      <w:noProof/>
    </w:rPr>
  </w:style>
  <w:style w:type="paragraph" w:styleId="TOC2">
    <w:name w:val="toc 2"/>
    <w:aliases w:val="ŠTOC 2"/>
    <w:basedOn w:val="Normal"/>
    <w:next w:val="Normal"/>
    <w:uiPriority w:val="39"/>
    <w:unhideWhenUsed/>
    <w:rsid w:val="00F61ECC"/>
    <w:pPr>
      <w:tabs>
        <w:tab w:val="right" w:leader="dot" w:pos="14570"/>
      </w:tabs>
      <w:spacing w:before="0"/>
    </w:pPr>
    <w:rPr>
      <w:noProof/>
    </w:rPr>
  </w:style>
  <w:style w:type="paragraph" w:styleId="TOC3">
    <w:name w:val="toc 3"/>
    <w:aliases w:val="ŠTOC 3"/>
    <w:basedOn w:val="Normal"/>
    <w:next w:val="Normal"/>
    <w:uiPriority w:val="39"/>
    <w:unhideWhenUsed/>
    <w:rsid w:val="00F61ECC"/>
    <w:pPr>
      <w:spacing w:before="0"/>
      <w:ind w:left="244"/>
    </w:pPr>
  </w:style>
  <w:style w:type="character" w:customStyle="1" w:styleId="Heading1Char">
    <w:name w:val="Heading 1 Char"/>
    <w:aliases w:val="ŠHeading 1 Char"/>
    <w:basedOn w:val="DefaultParagraphFont"/>
    <w:link w:val="Heading1"/>
    <w:uiPriority w:val="3"/>
    <w:rsid w:val="00F61EC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61EC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61ECC"/>
    <w:pPr>
      <w:spacing w:after="240"/>
      <w:outlineLvl w:val="9"/>
    </w:pPr>
    <w:rPr>
      <w:szCs w:val="40"/>
    </w:rPr>
  </w:style>
  <w:style w:type="paragraph" w:styleId="Footer">
    <w:name w:val="footer"/>
    <w:aliases w:val="ŠFooter"/>
    <w:basedOn w:val="Normal"/>
    <w:link w:val="FooterChar"/>
    <w:uiPriority w:val="19"/>
    <w:rsid w:val="00F61E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61ECC"/>
    <w:rPr>
      <w:rFonts w:ascii="Arial" w:hAnsi="Arial" w:cs="Arial"/>
      <w:sz w:val="18"/>
      <w:szCs w:val="18"/>
    </w:rPr>
  </w:style>
  <w:style w:type="paragraph" w:styleId="Header">
    <w:name w:val="header"/>
    <w:aliases w:val="ŠHeader"/>
    <w:basedOn w:val="Normal"/>
    <w:link w:val="HeaderChar"/>
    <w:uiPriority w:val="16"/>
    <w:rsid w:val="00F61ECC"/>
    <w:rPr>
      <w:noProof/>
      <w:color w:val="002664"/>
      <w:sz w:val="28"/>
      <w:szCs w:val="28"/>
    </w:rPr>
  </w:style>
  <w:style w:type="character" w:customStyle="1" w:styleId="HeaderChar">
    <w:name w:val="Header Char"/>
    <w:aliases w:val="ŠHeader Char"/>
    <w:basedOn w:val="DefaultParagraphFont"/>
    <w:link w:val="Header"/>
    <w:uiPriority w:val="16"/>
    <w:rsid w:val="00F61EC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61EC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61EC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61ECC"/>
    <w:rPr>
      <w:rFonts w:ascii="Arial" w:hAnsi="Arial" w:cs="Arial"/>
      <w:b/>
      <w:szCs w:val="32"/>
    </w:rPr>
  </w:style>
  <w:style w:type="character" w:styleId="UnresolvedMention">
    <w:name w:val="Unresolved Mention"/>
    <w:basedOn w:val="DefaultParagraphFont"/>
    <w:uiPriority w:val="99"/>
    <w:semiHidden/>
    <w:unhideWhenUsed/>
    <w:rsid w:val="00F61ECC"/>
    <w:rPr>
      <w:color w:val="605E5C"/>
      <w:shd w:val="clear" w:color="auto" w:fill="E1DFDD"/>
    </w:rPr>
  </w:style>
  <w:style w:type="character" w:styleId="SubtleEmphasis">
    <w:name w:val="Subtle Emphasis"/>
    <w:basedOn w:val="DefaultParagraphFont"/>
    <w:uiPriority w:val="19"/>
    <w:semiHidden/>
    <w:qFormat/>
    <w:rsid w:val="00F61ECC"/>
    <w:rPr>
      <w:i/>
      <w:iCs/>
      <w:color w:val="525D67" w:themeColor="text1" w:themeTint="BF"/>
    </w:rPr>
  </w:style>
  <w:style w:type="paragraph" w:styleId="TOC4">
    <w:name w:val="toc 4"/>
    <w:aliases w:val="ŠTOC 4"/>
    <w:basedOn w:val="Normal"/>
    <w:next w:val="Normal"/>
    <w:autoRedefine/>
    <w:uiPriority w:val="39"/>
    <w:unhideWhenUsed/>
    <w:rsid w:val="00F61ECC"/>
    <w:pPr>
      <w:spacing w:before="0"/>
      <w:ind w:left="488"/>
    </w:pPr>
  </w:style>
  <w:style w:type="character" w:styleId="CommentReference">
    <w:name w:val="annotation reference"/>
    <w:basedOn w:val="DefaultParagraphFont"/>
    <w:uiPriority w:val="99"/>
    <w:semiHidden/>
    <w:unhideWhenUsed/>
    <w:rsid w:val="00F61ECC"/>
    <w:rPr>
      <w:sz w:val="16"/>
      <w:szCs w:val="16"/>
    </w:rPr>
  </w:style>
  <w:style w:type="paragraph" w:styleId="CommentText">
    <w:name w:val="annotation text"/>
    <w:basedOn w:val="Normal"/>
    <w:link w:val="CommentTextChar"/>
    <w:uiPriority w:val="99"/>
    <w:unhideWhenUsed/>
    <w:rsid w:val="00F61ECC"/>
    <w:pPr>
      <w:spacing w:line="240" w:lineRule="auto"/>
    </w:pPr>
    <w:rPr>
      <w:sz w:val="20"/>
      <w:szCs w:val="20"/>
    </w:rPr>
  </w:style>
  <w:style w:type="character" w:customStyle="1" w:styleId="CommentTextChar">
    <w:name w:val="Comment Text Char"/>
    <w:basedOn w:val="DefaultParagraphFont"/>
    <w:link w:val="CommentText"/>
    <w:uiPriority w:val="99"/>
    <w:rsid w:val="00F61E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1ECC"/>
    <w:rPr>
      <w:b/>
      <w:bCs/>
    </w:rPr>
  </w:style>
  <w:style w:type="character" w:customStyle="1" w:styleId="CommentSubjectChar">
    <w:name w:val="Comment Subject Char"/>
    <w:basedOn w:val="CommentTextChar"/>
    <w:link w:val="CommentSubject"/>
    <w:uiPriority w:val="99"/>
    <w:semiHidden/>
    <w:rsid w:val="00F61ECC"/>
    <w:rPr>
      <w:rFonts w:ascii="Arial" w:hAnsi="Arial" w:cs="Arial"/>
      <w:b/>
      <w:bCs/>
      <w:sz w:val="20"/>
      <w:szCs w:val="20"/>
    </w:rPr>
  </w:style>
  <w:style w:type="character" w:styleId="Strong">
    <w:name w:val="Strong"/>
    <w:aliases w:val="ŠStrong,Bold"/>
    <w:qFormat/>
    <w:rsid w:val="00F61ECC"/>
    <w:rPr>
      <w:b/>
      <w:bCs/>
    </w:rPr>
  </w:style>
  <w:style w:type="character" w:styleId="Emphasis">
    <w:name w:val="Emphasis"/>
    <w:aliases w:val="ŠEmphasis,Italic"/>
    <w:qFormat/>
    <w:rsid w:val="00F61ECC"/>
    <w:rPr>
      <w:i/>
      <w:iCs/>
    </w:rPr>
  </w:style>
  <w:style w:type="paragraph" w:styleId="ListNumber3">
    <w:name w:val="List Number 3"/>
    <w:aliases w:val="ŠList Number 3"/>
    <w:basedOn w:val="ListBullet3"/>
    <w:uiPriority w:val="8"/>
    <w:rsid w:val="00F61ECC"/>
    <w:pPr>
      <w:numPr>
        <w:ilvl w:val="2"/>
        <w:numId w:val="16"/>
      </w:numPr>
      <w:ind w:left="1701" w:hanging="567"/>
    </w:pPr>
  </w:style>
  <w:style w:type="paragraph" w:styleId="ListBullet3">
    <w:name w:val="List Bullet 3"/>
    <w:aliases w:val="ŠList Bullet 3"/>
    <w:basedOn w:val="Normal"/>
    <w:uiPriority w:val="10"/>
    <w:rsid w:val="00F61ECC"/>
    <w:pPr>
      <w:numPr>
        <w:numId w:val="14"/>
      </w:numPr>
      <w:ind w:left="1701" w:hanging="567"/>
    </w:pPr>
  </w:style>
  <w:style w:type="character" w:styleId="PlaceholderText">
    <w:name w:val="Placeholder Text"/>
    <w:basedOn w:val="DefaultParagraphFont"/>
    <w:uiPriority w:val="99"/>
    <w:semiHidden/>
    <w:rsid w:val="00F61EC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F61ECC"/>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F61ECC"/>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Imageattributioncaption">
    <w:name w:val="ŠImage attribution caption"/>
    <w:basedOn w:val="Normal"/>
    <w:next w:val="Normal"/>
    <w:link w:val="ImageattributioncaptionChar"/>
    <w:uiPriority w:val="15"/>
    <w:qFormat/>
    <w:rsid w:val="00F61EC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834F4"/>
    <w:rPr>
      <w:rFonts w:ascii="Arial" w:hAnsi="Arial" w:cs="Arial"/>
      <w:sz w:val="18"/>
      <w:szCs w:val="18"/>
    </w:rPr>
  </w:style>
  <w:style w:type="character" w:customStyle="1" w:styleId="BoldItalic0">
    <w:name w:val="ŠBold Italic"/>
    <w:basedOn w:val="DefaultParagraphFont"/>
    <w:uiPriority w:val="1"/>
    <w:qFormat/>
    <w:rsid w:val="00F61ECC"/>
    <w:rPr>
      <w:b/>
      <w:i/>
      <w:iCs/>
    </w:rPr>
  </w:style>
  <w:style w:type="paragraph" w:customStyle="1" w:styleId="Documentname">
    <w:name w:val="ŠDocument name"/>
    <w:basedOn w:val="Normal"/>
    <w:next w:val="Normal"/>
    <w:uiPriority w:val="17"/>
    <w:qFormat/>
    <w:rsid w:val="00F61ECC"/>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F61EC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61EC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F61ECC"/>
    <w:rPr>
      <w:rFonts w:ascii="Arial" w:hAnsi="Arial" w:cs="Arial"/>
      <w:szCs w:val="24"/>
      <w:shd w:val="clear" w:color="auto" w:fill="CCEDFC"/>
    </w:rPr>
  </w:style>
  <w:style w:type="paragraph" w:customStyle="1" w:styleId="FeatureBox3">
    <w:name w:val="ŠFeature Box 3"/>
    <w:basedOn w:val="Normal"/>
    <w:next w:val="Normal"/>
    <w:uiPriority w:val="13"/>
    <w:qFormat/>
    <w:rsid w:val="00F61E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61E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F61ECC"/>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F61ECC"/>
    <w:pPr>
      <w:keepNext/>
      <w:ind w:left="567" w:right="57"/>
    </w:pPr>
    <w:rPr>
      <w:szCs w:val="22"/>
    </w:rPr>
  </w:style>
  <w:style w:type="paragraph" w:customStyle="1" w:styleId="Subtitle0">
    <w:name w:val="ŠSubtitle"/>
    <w:basedOn w:val="Normal"/>
    <w:link w:val="SubtitleChar0"/>
    <w:uiPriority w:val="2"/>
    <w:qFormat/>
    <w:rsid w:val="00F61ECC"/>
    <w:pPr>
      <w:spacing w:before="360"/>
    </w:pPr>
    <w:rPr>
      <w:color w:val="002664"/>
      <w:sz w:val="44"/>
      <w:szCs w:val="48"/>
    </w:rPr>
  </w:style>
  <w:style w:type="character" w:customStyle="1" w:styleId="SubtitleChar0">
    <w:name w:val="ŠSubtitle Char"/>
    <w:basedOn w:val="DefaultParagraphFont"/>
    <w:link w:val="Subtitle0"/>
    <w:uiPriority w:val="2"/>
    <w:rsid w:val="00F61ECC"/>
    <w:rPr>
      <w:rFonts w:ascii="Arial" w:hAnsi="Arial" w:cs="Arial"/>
      <w:color w:val="002664"/>
      <w:sz w:val="44"/>
      <w:szCs w:val="48"/>
    </w:rPr>
  </w:style>
  <w:style w:type="paragraph" w:styleId="Title">
    <w:name w:val="Title"/>
    <w:aliases w:val="ŠTitle"/>
    <w:basedOn w:val="Normal"/>
    <w:next w:val="Normal"/>
    <w:link w:val="TitleChar"/>
    <w:uiPriority w:val="1"/>
    <w:rsid w:val="00F61E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61ECC"/>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PrimsAlgroithm" TargetMode="External"/><Relationship Id="rId21" Type="http://schemas.openxmlformats.org/officeDocument/2006/relationships/hyperlink" Target="https://bit.ly/visiblegroups"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eader" Target="header4.xml"/><Relationship Id="rId16" Type="http://schemas.openxmlformats.org/officeDocument/2006/relationships/header" Target="header2.xml"/><Relationship Id="rId11" Type="http://schemas.openxmlformats.org/officeDocument/2006/relationships/hyperlink" Target="https://curriculum.nsw.edu.au/learning-areas/mathematics/mathematics-standard-11-12-2024/overview"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yperlink" Target="https://curriculum.nsw.edu.au/learning-areas/mathematics/mathematics-standard-11-12-2024/overview" TargetMode="External"/><Relationship Id="rId5" Type="http://schemas.openxmlformats.org/officeDocument/2006/relationships/numbering" Target="numbering.xml"/><Relationship Id="rId19" Type="http://schemas.openxmlformats.org/officeDocument/2006/relationships/hyperlink" Target="https://bit.ly/PrimsAlgroithm" TargetMode="External"/><Relationship Id="rId14" Type="http://schemas.openxmlformats.org/officeDocument/2006/relationships/header" Target="header1.xml"/><Relationship Id="rId22" Type="http://schemas.openxmlformats.org/officeDocument/2006/relationships/hyperlink" Target="https://bit.ly/VNPSstrategy" TargetMode="External"/><Relationship Id="rId27" Type="http://schemas.openxmlformats.org/officeDocument/2006/relationships/hyperlink" Target="https://variationtheory.com/introduction/"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s://www.nsw.gov.au/education-and-training/nesa"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hyperlink" Target="https://curriculum.nsw.edu.au/learning-areas/mathematics/numeracy-stage-6-cec-2021/overview"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KruskalAlgorith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it.ly/DLSgallerywalk" TargetMode="External"/><Relationship Id="rId28" Type="http://schemas.openxmlformats.org/officeDocument/2006/relationships/hyperlink" Target="https://bit.ly/notestofutureself"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curriculum.nsw.edu.au/" TargetMode="External"/><Relationship Id="rId81" Type="http://schemas.openxmlformats.org/officeDocument/2006/relationships/hyperlink" Target="https://curriculum.nsw.edu.au/learning-areas/mathematics/numeracy-stage-6-cec-2021/overview"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KruskalAlgorithm"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nsw.gov.au/education-and-training/nesa/copyright" TargetMode="Externa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bit.ly/posepausepouncebounce"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348</TotalTime>
  <Pages>36</Pages>
  <Words>3339</Words>
  <Characters>23379</Characters>
  <Application>Microsoft Office Word</Application>
  <DocSecurity>0</DocSecurity>
  <Lines>1113</Lines>
  <Paragraphs>1214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25504</CharactersWithSpaces>
  <SharedDoc>false</SharedDoc>
  <HyperlinkBase/>
  <HLinks>
    <vt:vector size="132" baseType="variant">
      <vt:variant>
        <vt:i4>5308424</vt:i4>
      </vt:variant>
      <vt:variant>
        <vt:i4>66</vt:i4>
      </vt:variant>
      <vt:variant>
        <vt:i4>0</vt:i4>
      </vt:variant>
      <vt:variant>
        <vt:i4>5</vt:i4>
      </vt:variant>
      <vt:variant>
        <vt:lpwstr>https://creativecommons.org/licenses/by/4.0/</vt:lpwstr>
      </vt:variant>
      <vt:variant>
        <vt:lpwstr/>
      </vt:variant>
      <vt:variant>
        <vt:i4>4456473</vt:i4>
      </vt:variant>
      <vt:variant>
        <vt:i4>63</vt:i4>
      </vt:variant>
      <vt:variant>
        <vt:i4>0</vt:i4>
      </vt:variant>
      <vt:variant>
        <vt:i4>5</vt:i4>
      </vt:variant>
      <vt:variant>
        <vt:lpwstr>https://curriculum.nsw.edu.au/learning-areas/mathematics/mathematics-standard-11-12-2024/overview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7536744</vt:i4>
      </vt:variant>
      <vt:variant>
        <vt:i4>54</vt:i4>
      </vt:variant>
      <vt:variant>
        <vt:i4>0</vt:i4>
      </vt:variant>
      <vt:variant>
        <vt:i4>5</vt:i4>
      </vt:variant>
      <vt:variant>
        <vt:lpwstr>https://educationstandards.nsw.edu.au/wps/portal/nesa/mini-footer/copyright</vt:lpwstr>
      </vt:variant>
      <vt:variant>
        <vt:lpwstr/>
      </vt:variant>
      <vt:variant>
        <vt:i4>5177364</vt:i4>
      </vt:variant>
      <vt:variant>
        <vt:i4>51</vt:i4>
      </vt:variant>
      <vt:variant>
        <vt:i4>0</vt:i4>
      </vt:variant>
      <vt:variant>
        <vt:i4>5</vt:i4>
      </vt:variant>
      <vt:variant>
        <vt:lpwstr>https://bit.ly/notestofutureself</vt:lpwstr>
      </vt:variant>
      <vt:variant>
        <vt:lpwstr/>
      </vt:variant>
      <vt:variant>
        <vt:i4>1245262</vt:i4>
      </vt:variant>
      <vt:variant>
        <vt:i4>48</vt:i4>
      </vt:variant>
      <vt:variant>
        <vt:i4>0</vt:i4>
      </vt:variant>
      <vt:variant>
        <vt:i4>5</vt:i4>
      </vt:variant>
      <vt:variant>
        <vt:lpwstr>https://variationtheory.com/introduction/</vt:lpwstr>
      </vt:variant>
      <vt:variant>
        <vt:lpwstr/>
      </vt:variant>
      <vt:variant>
        <vt:i4>5898263</vt:i4>
      </vt:variant>
      <vt:variant>
        <vt:i4>45</vt:i4>
      </vt:variant>
      <vt:variant>
        <vt:i4>0</vt:i4>
      </vt:variant>
      <vt:variant>
        <vt:i4>5</vt:i4>
      </vt:variant>
      <vt:variant>
        <vt:lpwstr>https://bit.ly/PrimsAlgroithm</vt:lpwstr>
      </vt:variant>
      <vt:variant>
        <vt:lpwstr/>
      </vt:variant>
      <vt:variant>
        <vt:i4>3407989</vt:i4>
      </vt:variant>
      <vt:variant>
        <vt:i4>42</vt:i4>
      </vt:variant>
      <vt:variant>
        <vt:i4>0</vt:i4>
      </vt:variant>
      <vt:variant>
        <vt:i4>5</vt:i4>
      </vt:variant>
      <vt:variant>
        <vt:lpwstr>https://bit.ly/KruskalAlgorithm</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6029327</vt:i4>
      </vt:variant>
      <vt:variant>
        <vt:i4>36</vt:i4>
      </vt:variant>
      <vt:variant>
        <vt:i4>0</vt:i4>
      </vt:variant>
      <vt:variant>
        <vt:i4>5</vt:i4>
      </vt:variant>
      <vt:variant>
        <vt:lpwstr>https://bit.ly/DLSgallerywalk</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4456473</vt:i4>
      </vt:variant>
      <vt:variant>
        <vt:i4>27</vt:i4>
      </vt:variant>
      <vt:variant>
        <vt:i4>0</vt:i4>
      </vt:variant>
      <vt:variant>
        <vt:i4>5</vt:i4>
      </vt:variant>
      <vt:variant>
        <vt:lpwstr>https://curriculum.nsw.edu.au/learning-areas/mathematics/mathematics-standard-11-12-2024/overview</vt:lpwstr>
      </vt:variant>
      <vt:variant>
        <vt:lpwstr/>
      </vt:variant>
      <vt:variant>
        <vt:i4>2490431</vt:i4>
      </vt:variant>
      <vt:variant>
        <vt:i4>24</vt:i4>
      </vt:variant>
      <vt:variant>
        <vt:i4>0</vt:i4>
      </vt:variant>
      <vt:variant>
        <vt:i4>5</vt:i4>
      </vt:variant>
      <vt:variant>
        <vt:lpwstr>https://curriculum.nsw.edu.au/learning-areas/mathematics/numeracy-stage-6-cec-2021/overview</vt:lpwstr>
      </vt:variant>
      <vt:variant>
        <vt:lpwstr/>
      </vt:variant>
      <vt:variant>
        <vt:i4>4784214</vt:i4>
      </vt:variant>
      <vt:variant>
        <vt:i4>21</vt:i4>
      </vt:variant>
      <vt:variant>
        <vt:i4>0</vt:i4>
      </vt:variant>
      <vt:variant>
        <vt:i4>5</vt:i4>
      </vt:variant>
      <vt:variant>
        <vt:lpwstr/>
      </vt:variant>
      <vt:variant>
        <vt:lpwstr>_Appendix_E</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5898263</vt:i4>
      </vt:variant>
      <vt:variant>
        <vt:i4>9</vt:i4>
      </vt:variant>
      <vt:variant>
        <vt:i4>0</vt:i4>
      </vt:variant>
      <vt:variant>
        <vt:i4>5</vt:i4>
      </vt:variant>
      <vt:variant>
        <vt:lpwstr>https://bit.ly/PrimsAlgroithm</vt:lpwstr>
      </vt:variant>
      <vt:variant>
        <vt:lpwstr/>
      </vt:variant>
      <vt:variant>
        <vt:i4>3407989</vt:i4>
      </vt:variant>
      <vt:variant>
        <vt:i4>6</vt:i4>
      </vt:variant>
      <vt:variant>
        <vt:i4>0</vt:i4>
      </vt:variant>
      <vt:variant>
        <vt:i4>5</vt:i4>
      </vt:variant>
      <vt:variant>
        <vt:lpwstr>https://bit.ly/KruskalAlgorithm</vt:lpwstr>
      </vt:variant>
      <vt:variant>
        <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4 – Minimum spanning trees – Mathematics Standard</dc:title>
  <dc:subject/>
  <dc:creator>NSW Department of Education</dc:creator>
  <cp:keywords/>
  <dc:description/>
  <dcterms:created xsi:type="dcterms:W3CDTF">2026-05-04T07:19:00Z</dcterms:created>
  <dcterms:modified xsi:type="dcterms:W3CDTF">2026-06-05T05:12:00Z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