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58CDF" w14:textId="5288D81B" w:rsidR="00087D95" w:rsidRDefault="00E622D9" w:rsidP="00734023">
      <w:pPr>
        <w:pStyle w:val="Title"/>
      </w:pPr>
      <w:r>
        <w:t>Mathematics</w:t>
      </w:r>
      <w:r w:rsidR="001C1F52">
        <w:t xml:space="preserve"> Standard</w:t>
      </w:r>
      <w:r>
        <w:t xml:space="preserve"> </w:t>
      </w:r>
      <w:r w:rsidR="00087D95">
        <w:t>Stage</w:t>
      </w:r>
      <w:r w:rsidR="00602782">
        <w:t xml:space="preserve"> </w:t>
      </w:r>
      <w:r w:rsidR="00600198">
        <w:t>6</w:t>
      </w:r>
      <w:r w:rsidR="00087D95">
        <w:t xml:space="preserve"> </w:t>
      </w:r>
      <w:r w:rsidR="00602782">
        <w:t>(</w:t>
      </w:r>
      <w:r w:rsidR="00087D95">
        <w:t>Year</w:t>
      </w:r>
      <w:r w:rsidR="00602782">
        <w:t xml:space="preserve"> </w:t>
      </w:r>
      <w:r w:rsidR="001C1F52">
        <w:t>11</w:t>
      </w:r>
      <w:r w:rsidR="00DA0E9F">
        <w:t>) –</w:t>
      </w:r>
      <w:r w:rsidR="00D61E3B">
        <w:t xml:space="preserve"> </w:t>
      </w:r>
      <w:r w:rsidR="00087D95">
        <w:t>assessment task</w:t>
      </w:r>
      <w:r w:rsidR="00602782">
        <w:t xml:space="preserve"> </w:t>
      </w:r>
      <w:r w:rsidR="004C2677">
        <w:t>s</w:t>
      </w:r>
      <w:r w:rsidR="00586CA2">
        <w:t xml:space="preserve">ample </w:t>
      </w:r>
      <w:r w:rsidR="004C2677">
        <w:t>s</w:t>
      </w:r>
      <w:r w:rsidR="00586CA2">
        <w:t>olutions</w:t>
      </w:r>
    </w:p>
    <w:p w14:paraId="77AA1263" w14:textId="28B20205" w:rsidR="0008611F" w:rsidRPr="00FD6D6A" w:rsidRDefault="001C1F52" w:rsidP="00FD6D6A">
      <w:pPr>
        <w:pStyle w:val="Subtitle0"/>
      </w:pPr>
      <w:r>
        <w:t xml:space="preserve">Going </w:t>
      </w:r>
      <w:r w:rsidR="00CF3348">
        <w:t>places</w:t>
      </w:r>
      <w:r w:rsidR="0008611F">
        <w:br w:type="page"/>
      </w:r>
    </w:p>
    <w:sdt>
      <w:sdtPr>
        <w:rPr>
          <w:rFonts w:eastAsiaTheme="minorEastAsia"/>
          <w:b/>
          <w:bCs w:val="0"/>
          <w:color w:val="auto"/>
          <w:sz w:val="24"/>
          <w:szCs w:val="24"/>
        </w:rPr>
        <w:id w:val="-269702453"/>
        <w:docPartObj>
          <w:docPartGallery w:val="Table of Contents"/>
          <w:docPartUnique/>
        </w:docPartObj>
      </w:sdtPr>
      <w:sdtEndPr>
        <w:rPr>
          <w:b w:val="0"/>
          <w:sz w:val="22"/>
          <w:szCs w:val="22"/>
        </w:rPr>
      </w:sdtEndPr>
      <w:sdtContent>
        <w:p w14:paraId="529055D4" w14:textId="48964976" w:rsidR="00FD44CF" w:rsidRDefault="00FD44CF" w:rsidP="00D80C7D">
          <w:pPr>
            <w:pStyle w:val="TOCHeading"/>
            <w:tabs>
              <w:tab w:val="left" w:pos="720"/>
              <w:tab w:val="left" w:pos="1440"/>
              <w:tab w:val="left" w:pos="2160"/>
              <w:tab w:val="left" w:pos="6900"/>
            </w:tabs>
          </w:pPr>
          <w:r>
            <w:t>Contents</w:t>
          </w:r>
        </w:p>
        <w:p w14:paraId="080D1092" w14:textId="188A69D2" w:rsidR="00067B2F"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225165714" w:history="1">
            <w:r w:rsidR="00067B2F" w:rsidRPr="00406AF3">
              <w:rPr>
                <w:rStyle w:val="Hyperlink"/>
              </w:rPr>
              <w:t>About this resource</w:t>
            </w:r>
            <w:r w:rsidR="00067B2F">
              <w:rPr>
                <w:webHidden/>
              </w:rPr>
              <w:tab/>
            </w:r>
            <w:r w:rsidR="00067B2F">
              <w:rPr>
                <w:webHidden/>
              </w:rPr>
              <w:fldChar w:fldCharType="begin"/>
            </w:r>
            <w:r w:rsidR="00067B2F">
              <w:rPr>
                <w:webHidden/>
              </w:rPr>
              <w:instrText xml:space="preserve"> PAGEREF _Toc225165714 \h </w:instrText>
            </w:r>
            <w:r w:rsidR="00067B2F">
              <w:rPr>
                <w:webHidden/>
              </w:rPr>
            </w:r>
            <w:r w:rsidR="00067B2F">
              <w:rPr>
                <w:webHidden/>
              </w:rPr>
              <w:fldChar w:fldCharType="separate"/>
            </w:r>
            <w:r w:rsidR="00067B2F">
              <w:rPr>
                <w:webHidden/>
              </w:rPr>
              <w:t>2</w:t>
            </w:r>
            <w:r w:rsidR="00067B2F">
              <w:rPr>
                <w:webHidden/>
              </w:rPr>
              <w:fldChar w:fldCharType="end"/>
            </w:r>
          </w:hyperlink>
        </w:p>
        <w:p w14:paraId="78415C1F" w14:textId="537BA45E" w:rsidR="00067B2F" w:rsidRDefault="00067B2F">
          <w:pPr>
            <w:pStyle w:val="TOC1"/>
            <w:rPr>
              <w:rFonts w:asciiTheme="minorHAnsi" w:eastAsiaTheme="minorEastAsia" w:hAnsiTheme="minorHAnsi" w:cstheme="minorBidi"/>
              <w:b w:val="0"/>
              <w:kern w:val="2"/>
              <w:sz w:val="24"/>
              <w:lang w:eastAsia="en-AU"/>
              <w14:ligatures w14:val="standardContextual"/>
            </w:rPr>
          </w:pPr>
          <w:hyperlink w:anchor="_Toc225165715" w:history="1">
            <w:r w:rsidRPr="00406AF3">
              <w:rPr>
                <w:rStyle w:val="Hyperlink"/>
              </w:rPr>
              <w:t>Sample solutions</w:t>
            </w:r>
            <w:r>
              <w:rPr>
                <w:webHidden/>
              </w:rPr>
              <w:tab/>
            </w:r>
            <w:r>
              <w:rPr>
                <w:webHidden/>
              </w:rPr>
              <w:fldChar w:fldCharType="begin"/>
            </w:r>
            <w:r>
              <w:rPr>
                <w:webHidden/>
              </w:rPr>
              <w:instrText xml:space="preserve"> PAGEREF _Toc225165715 \h </w:instrText>
            </w:r>
            <w:r>
              <w:rPr>
                <w:webHidden/>
              </w:rPr>
            </w:r>
            <w:r>
              <w:rPr>
                <w:webHidden/>
              </w:rPr>
              <w:fldChar w:fldCharType="separate"/>
            </w:r>
            <w:r>
              <w:rPr>
                <w:webHidden/>
              </w:rPr>
              <w:t>3</w:t>
            </w:r>
            <w:r>
              <w:rPr>
                <w:webHidden/>
              </w:rPr>
              <w:fldChar w:fldCharType="end"/>
            </w:r>
          </w:hyperlink>
        </w:p>
        <w:p w14:paraId="7E77FC1B" w14:textId="22F979F5" w:rsidR="00067B2F" w:rsidRDefault="00067B2F">
          <w:pPr>
            <w:pStyle w:val="TOC2"/>
            <w:rPr>
              <w:rFonts w:asciiTheme="minorHAnsi" w:eastAsiaTheme="minorEastAsia" w:hAnsiTheme="minorHAnsi" w:cstheme="minorBidi"/>
              <w:kern w:val="2"/>
              <w:sz w:val="24"/>
              <w:lang w:eastAsia="en-AU"/>
              <w14:ligatures w14:val="standardContextual"/>
            </w:rPr>
          </w:pPr>
          <w:hyperlink w:anchor="_Toc225165716" w:history="1">
            <w:r w:rsidRPr="00406AF3">
              <w:rPr>
                <w:rStyle w:val="Hyperlink"/>
              </w:rPr>
              <w:t>Section 1 – Aboriginal songlines and star maps</w:t>
            </w:r>
            <w:r>
              <w:rPr>
                <w:webHidden/>
              </w:rPr>
              <w:tab/>
            </w:r>
            <w:r>
              <w:rPr>
                <w:webHidden/>
              </w:rPr>
              <w:fldChar w:fldCharType="begin"/>
            </w:r>
            <w:r>
              <w:rPr>
                <w:webHidden/>
              </w:rPr>
              <w:instrText xml:space="preserve"> PAGEREF _Toc225165716 \h </w:instrText>
            </w:r>
            <w:r>
              <w:rPr>
                <w:webHidden/>
              </w:rPr>
            </w:r>
            <w:r>
              <w:rPr>
                <w:webHidden/>
              </w:rPr>
              <w:fldChar w:fldCharType="separate"/>
            </w:r>
            <w:r>
              <w:rPr>
                <w:webHidden/>
              </w:rPr>
              <w:t>3</w:t>
            </w:r>
            <w:r>
              <w:rPr>
                <w:webHidden/>
              </w:rPr>
              <w:fldChar w:fldCharType="end"/>
            </w:r>
          </w:hyperlink>
        </w:p>
        <w:p w14:paraId="5C0F98E9" w14:textId="3DA79BFC" w:rsidR="00067B2F" w:rsidRDefault="00067B2F">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65717" w:history="1">
            <w:r w:rsidRPr="00406AF3">
              <w:rPr>
                <w:rStyle w:val="Hyperlink"/>
                <w:noProof/>
              </w:rPr>
              <w:t>Part A – connecting songlines and star maps to networks</w:t>
            </w:r>
            <w:r>
              <w:rPr>
                <w:noProof/>
                <w:webHidden/>
              </w:rPr>
              <w:tab/>
            </w:r>
            <w:r>
              <w:rPr>
                <w:noProof/>
                <w:webHidden/>
              </w:rPr>
              <w:fldChar w:fldCharType="begin"/>
            </w:r>
            <w:r>
              <w:rPr>
                <w:noProof/>
                <w:webHidden/>
              </w:rPr>
              <w:instrText xml:space="preserve"> PAGEREF _Toc225165717 \h </w:instrText>
            </w:r>
            <w:r>
              <w:rPr>
                <w:noProof/>
                <w:webHidden/>
              </w:rPr>
            </w:r>
            <w:r>
              <w:rPr>
                <w:noProof/>
                <w:webHidden/>
              </w:rPr>
              <w:fldChar w:fldCharType="separate"/>
            </w:r>
            <w:r>
              <w:rPr>
                <w:noProof/>
                <w:webHidden/>
              </w:rPr>
              <w:t>3</w:t>
            </w:r>
            <w:r>
              <w:rPr>
                <w:noProof/>
                <w:webHidden/>
              </w:rPr>
              <w:fldChar w:fldCharType="end"/>
            </w:r>
          </w:hyperlink>
        </w:p>
        <w:p w14:paraId="5D69FB49" w14:textId="4A0E0C8F" w:rsidR="00067B2F" w:rsidRDefault="00067B2F">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65718" w:history="1">
            <w:r w:rsidRPr="00406AF3">
              <w:rPr>
                <w:rStyle w:val="Hyperlink"/>
                <w:noProof/>
              </w:rPr>
              <w:t>Part B – songline networks</w:t>
            </w:r>
            <w:r>
              <w:rPr>
                <w:noProof/>
                <w:webHidden/>
              </w:rPr>
              <w:tab/>
            </w:r>
            <w:r>
              <w:rPr>
                <w:noProof/>
                <w:webHidden/>
              </w:rPr>
              <w:fldChar w:fldCharType="begin"/>
            </w:r>
            <w:r>
              <w:rPr>
                <w:noProof/>
                <w:webHidden/>
              </w:rPr>
              <w:instrText xml:space="preserve"> PAGEREF _Toc225165718 \h </w:instrText>
            </w:r>
            <w:r>
              <w:rPr>
                <w:noProof/>
                <w:webHidden/>
              </w:rPr>
            </w:r>
            <w:r>
              <w:rPr>
                <w:noProof/>
                <w:webHidden/>
              </w:rPr>
              <w:fldChar w:fldCharType="separate"/>
            </w:r>
            <w:r>
              <w:rPr>
                <w:noProof/>
                <w:webHidden/>
              </w:rPr>
              <w:t>6</w:t>
            </w:r>
            <w:r>
              <w:rPr>
                <w:noProof/>
                <w:webHidden/>
              </w:rPr>
              <w:fldChar w:fldCharType="end"/>
            </w:r>
          </w:hyperlink>
        </w:p>
        <w:p w14:paraId="45D9F4CA" w14:textId="0759938C" w:rsidR="00067B2F" w:rsidRDefault="00067B2F">
          <w:pPr>
            <w:pStyle w:val="TOC2"/>
            <w:rPr>
              <w:rFonts w:asciiTheme="minorHAnsi" w:eastAsiaTheme="minorEastAsia" w:hAnsiTheme="minorHAnsi" w:cstheme="minorBidi"/>
              <w:kern w:val="2"/>
              <w:sz w:val="24"/>
              <w:lang w:eastAsia="en-AU"/>
              <w14:ligatures w14:val="standardContextual"/>
            </w:rPr>
          </w:pPr>
          <w:hyperlink w:anchor="_Toc225165719" w:history="1">
            <w:r w:rsidRPr="00406AF3">
              <w:rPr>
                <w:rStyle w:val="Hyperlink"/>
              </w:rPr>
              <w:t>Section 2 – global travel networks</w:t>
            </w:r>
            <w:r>
              <w:rPr>
                <w:webHidden/>
              </w:rPr>
              <w:tab/>
            </w:r>
            <w:r>
              <w:rPr>
                <w:webHidden/>
              </w:rPr>
              <w:fldChar w:fldCharType="begin"/>
            </w:r>
            <w:r>
              <w:rPr>
                <w:webHidden/>
              </w:rPr>
              <w:instrText xml:space="preserve"> PAGEREF _Toc225165719 \h </w:instrText>
            </w:r>
            <w:r>
              <w:rPr>
                <w:webHidden/>
              </w:rPr>
            </w:r>
            <w:r>
              <w:rPr>
                <w:webHidden/>
              </w:rPr>
              <w:fldChar w:fldCharType="separate"/>
            </w:r>
            <w:r>
              <w:rPr>
                <w:webHidden/>
              </w:rPr>
              <w:t>9</w:t>
            </w:r>
            <w:r>
              <w:rPr>
                <w:webHidden/>
              </w:rPr>
              <w:fldChar w:fldCharType="end"/>
            </w:r>
          </w:hyperlink>
        </w:p>
        <w:p w14:paraId="5590B7FB" w14:textId="09D4781E" w:rsidR="00067B2F" w:rsidRDefault="00067B2F">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65720" w:history="1">
            <w:r w:rsidRPr="00406AF3">
              <w:rPr>
                <w:rStyle w:val="Hyperlink"/>
                <w:noProof/>
              </w:rPr>
              <w:t>Part A – building your travel network</w:t>
            </w:r>
            <w:r>
              <w:rPr>
                <w:noProof/>
                <w:webHidden/>
              </w:rPr>
              <w:tab/>
            </w:r>
            <w:r>
              <w:rPr>
                <w:noProof/>
                <w:webHidden/>
              </w:rPr>
              <w:fldChar w:fldCharType="begin"/>
            </w:r>
            <w:r>
              <w:rPr>
                <w:noProof/>
                <w:webHidden/>
              </w:rPr>
              <w:instrText xml:space="preserve"> PAGEREF _Toc225165720 \h </w:instrText>
            </w:r>
            <w:r>
              <w:rPr>
                <w:noProof/>
                <w:webHidden/>
              </w:rPr>
            </w:r>
            <w:r>
              <w:rPr>
                <w:noProof/>
                <w:webHidden/>
              </w:rPr>
              <w:fldChar w:fldCharType="separate"/>
            </w:r>
            <w:r>
              <w:rPr>
                <w:noProof/>
                <w:webHidden/>
              </w:rPr>
              <w:t>9</w:t>
            </w:r>
            <w:r>
              <w:rPr>
                <w:noProof/>
                <w:webHidden/>
              </w:rPr>
              <w:fldChar w:fldCharType="end"/>
            </w:r>
          </w:hyperlink>
        </w:p>
        <w:p w14:paraId="2BEF06C8" w14:textId="191F82D6" w:rsidR="00067B2F" w:rsidRDefault="00067B2F">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65721" w:history="1">
            <w:r w:rsidRPr="00406AF3">
              <w:rPr>
                <w:rStyle w:val="Hyperlink"/>
                <w:noProof/>
              </w:rPr>
              <w:t>Part B – network analysis</w:t>
            </w:r>
            <w:r>
              <w:rPr>
                <w:noProof/>
                <w:webHidden/>
              </w:rPr>
              <w:tab/>
            </w:r>
            <w:r>
              <w:rPr>
                <w:noProof/>
                <w:webHidden/>
              </w:rPr>
              <w:fldChar w:fldCharType="begin"/>
            </w:r>
            <w:r>
              <w:rPr>
                <w:noProof/>
                <w:webHidden/>
              </w:rPr>
              <w:instrText xml:space="preserve"> PAGEREF _Toc225165721 \h </w:instrText>
            </w:r>
            <w:r>
              <w:rPr>
                <w:noProof/>
                <w:webHidden/>
              </w:rPr>
            </w:r>
            <w:r>
              <w:rPr>
                <w:noProof/>
                <w:webHidden/>
              </w:rPr>
              <w:fldChar w:fldCharType="separate"/>
            </w:r>
            <w:r>
              <w:rPr>
                <w:noProof/>
                <w:webHidden/>
              </w:rPr>
              <w:t>11</w:t>
            </w:r>
            <w:r>
              <w:rPr>
                <w:noProof/>
                <w:webHidden/>
              </w:rPr>
              <w:fldChar w:fldCharType="end"/>
            </w:r>
          </w:hyperlink>
        </w:p>
        <w:p w14:paraId="0BE3DE08" w14:textId="1B6A6C37" w:rsidR="00067B2F" w:rsidRDefault="00067B2F">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5165722" w:history="1">
            <w:r w:rsidRPr="00406AF3">
              <w:rPr>
                <w:rStyle w:val="Hyperlink"/>
                <w:noProof/>
              </w:rPr>
              <w:t>Part C – time zones</w:t>
            </w:r>
            <w:r>
              <w:rPr>
                <w:noProof/>
                <w:webHidden/>
              </w:rPr>
              <w:tab/>
            </w:r>
            <w:r>
              <w:rPr>
                <w:noProof/>
                <w:webHidden/>
              </w:rPr>
              <w:fldChar w:fldCharType="begin"/>
            </w:r>
            <w:r>
              <w:rPr>
                <w:noProof/>
                <w:webHidden/>
              </w:rPr>
              <w:instrText xml:space="preserve"> PAGEREF _Toc225165722 \h </w:instrText>
            </w:r>
            <w:r>
              <w:rPr>
                <w:noProof/>
                <w:webHidden/>
              </w:rPr>
            </w:r>
            <w:r>
              <w:rPr>
                <w:noProof/>
                <w:webHidden/>
              </w:rPr>
              <w:fldChar w:fldCharType="separate"/>
            </w:r>
            <w:r>
              <w:rPr>
                <w:noProof/>
                <w:webHidden/>
              </w:rPr>
              <w:t>14</w:t>
            </w:r>
            <w:r>
              <w:rPr>
                <w:noProof/>
                <w:webHidden/>
              </w:rPr>
              <w:fldChar w:fldCharType="end"/>
            </w:r>
          </w:hyperlink>
        </w:p>
        <w:p w14:paraId="3FC9954C" w14:textId="3BD2FBC5" w:rsidR="00067B2F" w:rsidRDefault="00067B2F">
          <w:pPr>
            <w:pStyle w:val="TOC1"/>
            <w:rPr>
              <w:rFonts w:asciiTheme="minorHAnsi" w:eastAsiaTheme="minorEastAsia" w:hAnsiTheme="minorHAnsi" w:cstheme="minorBidi"/>
              <w:b w:val="0"/>
              <w:kern w:val="2"/>
              <w:sz w:val="24"/>
              <w:lang w:eastAsia="en-AU"/>
              <w14:ligatures w14:val="standardContextual"/>
            </w:rPr>
          </w:pPr>
          <w:hyperlink w:anchor="_Toc225165723" w:history="1">
            <w:r w:rsidRPr="00406AF3">
              <w:rPr>
                <w:rStyle w:val="Hyperlink"/>
              </w:rPr>
              <w:t>Marking guidelines</w:t>
            </w:r>
            <w:r>
              <w:rPr>
                <w:webHidden/>
              </w:rPr>
              <w:tab/>
            </w:r>
            <w:r>
              <w:rPr>
                <w:webHidden/>
              </w:rPr>
              <w:fldChar w:fldCharType="begin"/>
            </w:r>
            <w:r>
              <w:rPr>
                <w:webHidden/>
              </w:rPr>
              <w:instrText xml:space="preserve"> PAGEREF _Toc225165723 \h </w:instrText>
            </w:r>
            <w:r>
              <w:rPr>
                <w:webHidden/>
              </w:rPr>
            </w:r>
            <w:r>
              <w:rPr>
                <w:webHidden/>
              </w:rPr>
              <w:fldChar w:fldCharType="separate"/>
            </w:r>
            <w:r>
              <w:rPr>
                <w:webHidden/>
              </w:rPr>
              <w:t>16</w:t>
            </w:r>
            <w:r>
              <w:rPr>
                <w:webHidden/>
              </w:rPr>
              <w:fldChar w:fldCharType="end"/>
            </w:r>
          </w:hyperlink>
        </w:p>
        <w:p w14:paraId="33716DE2" w14:textId="41F33B96" w:rsidR="00067B2F" w:rsidRDefault="00067B2F">
          <w:pPr>
            <w:pStyle w:val="TOC1"/>
            <w:rPr>
              <w:rFonts w:asciiTheme="minorHAnsi" w:eastAsiaTheme="minorEastAsia" w:hAnsiTheme="minorHAnsi" w:cstheme="minorBidi"/>
              <w:b w:val="0"/>
              <w:kern w:val="2"/>
              <w:sz w:val="24"/>
              <w:lang w:eastAsia="en-AU"/>
              <w14:ligatures w14:val="standardContextual"/>
            </w:rPr>
          </w:pPr>
          <w:hyperlink w:anchor="_Toc225165724" w:history="1">
            <w:r w:rsidRPr="00406AF3">
              <w:rPr>
                <w:rStyle w:val="Hyperlink"/>
              </w:rPr>
              <w:t>References</w:t>
            </w:r>
            <w:r>
              <w:rPr>
                <w:webHidden/>
              </w:rPr>
              <w:tab/>
            </w:r>
            <w:r>
              <w:rPr>
                <w:webHidden/>
              </w:rPr>
              <w:fldChar w:fldCharType="begin"/>
            </w:r>
            <w:r>
              <w:rPr>
                <w:webHidden/>
              </w:rPr>
              <w:instrText xml:space="preserve"> PAGEREF _Toc225165724 \h </w:instrText>
            </w:r>
            <w:r>
              <w:rPr>
                <w:webHidden/>
              </w:rPr>
            </w:r>
            <w:r>
              <w:rPr>
                <w:webHidden/>
              </w:rPr>
              <w:fldChar w:fldCharType="separate"/>
            </w:r>
            <w:r>
              <w:rPr>
                <w:webHidden/>
              </w:rPr>
              <w:t>20</w:t>
            </w:r>
            <w:r>
              <w:rPr>
                <w:webHidden/>
              </w:rPr>
              <w:fldChar w:fldCharType="end"/>
            </w:r>
          </w:hyperlink>
        </w:p>
        <w:p w14:paraId="606FBEDD" w14:textId="219158CF" w:rsidR="00FD44CF" w:rsidRDefault="004C1DED">
          <w:r>
            <w:rPr>
              <w:b/>
              <w:noProof/>
            </w:rPr>
            <w:fldChar w:fldCharType="end"/>
          </w:r>
        </w:p>
      </w:sdtContent>
    </w:sdt>
    <w:p w14:paraId="39FA1CC5" w14:textId="77777777" w:rsidR="009F17E2" w:rsidRDefault="009F17E2" w:rsidP="00CF0AB3">
      <w:pPr>
        <w:spacing w:before="100" w:after="100"/>
      </w:pPr>
      <w:r>
        <w:br w:type="page"/>
      </w:r>
    </w:p>
    <w:p w14:paraId="2B76B478" w14:textId="77777777" w:rsidR="0094270F" w:rsidRDefault="0094270F" w:rsidP="003454A8">
      <w:pPr>
        <w:pStyle w:val="Heading1"/>
      </w:pPr>
      <w:bookmarkStart w:id="0" w:name="_Toc225165714"/>
      <w:bookmarkStart w:id="1" w:name="_Toc201144739"/>
      <w:bookmarkStart w:id="2" w:name="_Toc208834622"/>
      <w:r>
        <w:lastRenderedPageBreak/>
        <w:t>About this resource</w:t>
      </w:r>
      <w:bookmarkEnd w:id="0"/>
    </w:p>
    <w:p w14:paraId="03F62C79" w14:textId="6EDB20C1" w:rsidR="0094270F" w:rsidRPr="00515E6D" w:rsidRDefault="0094270F" w:rsidP="0094270F">
      <w:pPr>
        <w:pStyle w:val="FeatureBox2"/>
      </w:pPr>
      <w:r w:rsidRPr="00740057">
        <w:t xml:space="preserve">This document is Part </w:t>
      </w:r>
      <w:r>
        <w:t>3</w:t>
      </w:r>
      <w:r w:rsidRPr="00740057">
        <w:t xml:space="preserve"> of an assessment package designed to assess the outcomes from Unit 5 – going places of the Department of Education’s </w:t>
      </w:r>
      <w:hyperlink r:id="rId11" w:anchor=":~:text=6%20Syllabus%20(2024).-,Sample%20scope%20and%20sequences,-These%20sample%20scope" w:history="1">
        <w:r w:rsidR="0011727A">
          <w:rPr>
            <w:rStyle w:val="Hyperlink"/>
          </w:rPr>
          <w:t>Stage 6 Year 11 sample scope and sequence</w:t>
        </w:r>
      </w:hyperlink>
      <w:r w:rsidR="0011727A">
        <w:t>.</w:t>
      </w:r>
    </w:p>
    <w:p w14:paraId="2EFCAE6D" w14:textId="77777777" w:rsidR="00715CB7" w:rsidRDefault="00715CB7">
      <w:pPr>
        <w:suppressAutoHyphens w:val="0"/>
        <w:spacing w:before="0" w:after="160" w:line="259" w:lineRule="auto"/>
        <w:rPr>
          <w:rFonts w:eastAsiaTheme="majorEastAsia"/>
          <w:bCs/>
          <w:color w:val="002664"/>
          <w:sz w:val="36"/>
          <w:szCs w:val="48"/>
        </w:rPr>
      </w:pPr>
      <w:r>
        <w:br w:type="page"/>
      </w:r>
    </w:p>
    <w:p w14:paraId="4394A896" w14:textId="50043F80" w:rsidR="00E977C5" w:rsidRDefault="00E977C5" w:rsidP="00B3458B">
      <w:pPr>
        <w:pStyle w:val="Heading1"/>
      </w:pPr>
      <w:bookmarkStart w:id="3" w:name="_Toc225165715"/>
      <w:r>
        <w:t xml:space="preserve">Sample </w:t>
      </w:r>
      <w:r w:rsidR="003D6A28">
        <w:t>solutions</w:t>
      </w:r>
      <w:bookmarkEnd w:id="3"/>
    </w:p>
    <w:p w14:paraId="46A80D4E" w14:textId="26FCAE87" w:rsidR="00B3458B" w:rsidRDefault="00B3458B" w:rsidP="00504F88">
      <w:pPr>
        <w:pStyle w:val="Heading2"/>
      </w:pPr>
      <w:bookmarkStart w:id="4" w:name="_Toc225165716"/>
      <w:r>
        <w:t xml:space="preserve">Section 1 </w:t>
      </w:r>
      <w:r w:rsidR="00504F88">
        <w:t>– Aboriginal songlines and star maps</w:t>
      </w:r>
      <w:bookmarkEnd w:id="4"/>
    </w:p>
    <w:p w14:paraId="41F4CBA0" w14:textId="1CA32DE0" w:rsidR="00036880" w:rsidRPr="004D4F3E" w:rsidRDefault="00036880" w:rsidP="00E977C5">
      <w:pPr>
        <w:pStyle w:val="Heading3"/>
      </w:pPr>
      <w:bookmarkStart w:id="5" w:name="_Toc225165717"/>
      <w:r>
        <w:t xml:space="preserve">Part A </w:t>
      </w:r>
      <w:bookmarkEnd w:id="1"/>
      <w:r>
        <w:t xml:space="preserve">– </w:t>
      </w:r>
      <w:r w:rsidR="00A7694F">
        <w:t xml:space="preserve">connecting </w:t>
      </w:r>
      <w:r>
        <w:t>songlines and star maps to networks</w:t>
      </w:r>
      <w:bookmarkEnd w:id="2"/>
      <w:bookmarkEnd w:id="5"/>
    </w:p>
    <w:p w14:paraId="3C7CA4A9" w14:textId="60372557" w:rsidR="00413E67" w:rsidRPr="00E92D8C" w:rsidRDefault="00413E67" w:rsidP="004B024B">
      <w:pPr>
        <w:pStyle w:val="ListNumber"/>
      </w:pPr>
    </w:p>
    <w:p w14:paraId="67348B18" w14:textId="50E587AE" w:rsidR="00036880" w:rsidRPr="007D657E" w:rsidRDefault="00036880" w:rsidP="007D657E">
      <w:pPr>
        <w:rPr>
          <w:b/>
          <w:bCs/>
        </w:rPr>
      </w:pPr>
      <w:r w:rsidRPr="007D657E">
        <w:rPr>
          <w:b/>
          <w:bCs/>
        </w:rPr>
        <w:t>Vertices</w:t>
      </w:r>
      <w:r w:rsidRPr="00C17CBD">
        <w:br/>
        <w:t>A vertex is a point or location in a network where edges (connections) meet.</w:t>
      </w:r>
      <w:r w:rsidRPr="00C17CBD">
        <w:br/>
        <w:t>In Aboriginal songlines, a vertex could represent a significant place such as a waterhole, sacred site, or meeting place along a journey. In star maps, a vertex might be a star that acts as a reference point for navigation.</w:t>
      </w:r>
    </w:p>
    <w:p w14:paraId="65C90CFB" w14:textId="622928D3" w:rsidR="00036880" w:rsidRPr="00C17CBD" w:rsidRDefault="00036880" w:rsidP="00036880">
      <w:pPr>
        <w:rPr>
          <w:b/>
          <w:bCs/>
        </w:rPr>
      </w:pPr>
      <w:r w:rsidRPr="00C17CBD">
        <w:rPr>
          <w:b/>
          <w:bCs/>
        </w:rPr>
        <w:t>Edges</w:t>
      </w:r>
      <w:r w:rsidRPr="00C17CBD">
        <w:br/>
        <w:t xml:space="preserve">An edge is a line that connects </w:t>
      </w:r>
      <w:r w:rsidR="0049584D">
        <w:t>2</w:t>
      </w:r>
      <w:r w:rsidR="0049584D" w:rsidRPr="00C17CBD">
        <w:t xml:space="preserve"> </w:t>
      </w:r>
      <w:r w:rsidRPr="00C17CBD">
        <w:t>vertices in a network, showing a path or relationship between them.</w:t>
      </w:r>
      <w:r w:rsidRPr="00C17CBD">
        <w:br/>
        <w:t xml:space="preserve">In a songline, an edge could represent the pathway or travel route between </w:t>
      </w:r>
      <w:r w:rsidR="0049584D">
        <w:t>2</w:t>
      </w:r>
      <w:r w:rsidR="0049584D" w:rsidRPr="00C17CBD">
        <w:t xml:space="preserve"> </w:t>
      </w:r>
      <w:r w:rsidRPr="00C17CBD">
        <w:t>landmarks or sacred sites. On a star map, an edge could be the imaginary line connecting stars that make up a constellation or a route used for navigation.</w:t>
      </w:r>
    </w:p>
    <w:p w14:paraId="6D03DD49" w14:textId="60100463" w:rsidR="00036880" w:rsidRPr="00C17CBD" w:rsidRDefault="00036880" w:rsidP="00036880">
      <w:pPr>
        <w:rPr>
          <w:b/>
          <w:bCs/>
        </w:rPr>
      </w:pPr>
      <w:r w:rsidRPr="00C17CBD">
        <w:rPr>
          <w:b/>
          <w:bCs/>
        </w:rPr>
        <w:t>Paths</w:t>
      </w:r>
      <w:r w:rsidRPr="00C17CBD">
        <w:br/>
        <w:t xml:space="preserve">A path is a connected sequence of edges that shows a route between </w:t>
      </w:r>
      <w:r w:rsidR="0049584D">
        <w:t>2</w:t>
      </w:r>
      <w:r w:rsidR="0049584D" w:rsidRPr="00C17CBD">
        <w:t xml:space="preserve"> </w:t>
      </w:r>
      <w:r w:rsidRPr="00C17CBD">
        <w:t>or more vertices.</w:t>
      </w:r>
      <w:r w:rsidRPr="00C17CBD">
        <w:br/>
        <w:t xml:space="preserve">A path in a songline might trace the journey of an ancestral being as they travelled across </w:t>
      </w:r>
      <w:r w:rsidR="00F905E1">
        <w:t>C</w:t>
      </w:r>
      <w:r w:rsidRPr="00C17CBD">
        <w:t>ountry, linking sites that tell a story. In a star map, a path could represent the direction a traveller follows by using certain stars in order.</w:t>
      </w:r>
    </w:p>
    <w:p w14:paraId="484D2D22" w14:textId="4D11781E" w:rsidR="00036880" w:rsidRDefault="00036880" w:rsidP="00036880">
      <w:r w:rsidRPr="00C17CBD">
        <w:rPr>
          <w:b/>
          <w:bCs/>
        </w:rPr>
        <w:t>Trees</w:t>
      </w:r>
      <w:r w:rsidRPr="00C17CBD">
        <w:br/>
        <w:t xml:space="preserve">A tree is a type of network with no loops, meaning there is only one way to travel between any </w:t>
      </w:r>
      <w:r w:rsidR="00797C99">
        <w:t>2</w:t>
      </w:r>
      <w:r w:rsidR="001C71BC">
        <w:t> </w:t>
      </w:r>
      <w:r w:rsidRPr="00C17CBD">
        <w:t>vertices.</w:t>
      </w:r>
      <w:r w:rsidRPr="00C17CBD">
        <w:br/>
        <w:t>A tree could represent a network of sacred sites connected by unique routes in which each site links to others without any repeated paths. In a star map, it might show a branching set of navigation routes from a central starting star to different destinations</w:t>
      </w:r>
    </w:p>
    <w:p w14:paraId="160C24E9" w14:textId="48773280" w:rsidR="009006D8" w:rsidRDefault="00E82E59" w:rsidP="00E82E59">
      <w:pPr>
        <w:suppressAutoHyphens w:val="0"/>
        <w:spacing w:before="0" w:after="160" w:line="259" w:lineRule="auto"/>
      </w:pPr>
      <w:r>
        <w:br w:type="page"/>
      </w:r>
    </w:p>
    <w:p w14:paraId="07185C25" w14:textId="2BE80F06" w:rsidR="0002780B" w:rsidRDefault="0002780B" w:rsidP="004B024B">
      <w:pPr>
        <w:pStyle w:val="ListNumber"/>
      </w:pPr>
    </w:p>
    <w:p w14:paraId="32D10FFB" w14:textId="77777777" w:rsidR="0002780B" w:rsidRDefault="0002780B" w:rsidP="004B024B">
      <w:pPr>
        <w:pStyle w:val="ListNumber2"/>
      </w:pPr>
    </w:p>
    <w:p w14:paraId="661C01AD" w14:textId="10CE126F" w:rsidR="00524A45" w:rsidRDefault="009006D8" w:rsidP="00524A45">
      <w:pPr>
        <w:pStyle w:val="ListNumber2"/>
        <w:numPr>
          <w:ilvl w:val="0"/>
          <w:numId w:val="0"/>
        </w:numPr>
        <w:jc w:val="both"/>
      </w:pPr>
      <w:r>
        <w:rPr>
          <w:noProof/>
        </w:rPr>
        <w:drawing>
          <wp:inline distT="0" distB="0" distL="0" distR="0" wp14:anchorId="5775A6DD" wp14:editId="06363BB8">
            <wp:extent cx="5090160" cy="3392170"/>
            <wp:effectExtent l="0" t="0" r="0" b="0"/>
            <wp:docPr id="800847947" name="Picture 1" descr="Network diagram connecting Goodooga, Dirranbandi (Noondoo), St George, Surat, Roma, Carnarvon Gorge, Chinchilla, Dalby and Bunya 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47947" name="Picture 1" descr="Network diagram connecting Goodooga, Dirranbandi (Noondoo), St George, Surat, Roma, Carnarvon Gorge, Chinchilla, Dalby and Bunya M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0160" cy="3392170"/>
                    </a:xfrm>
                    <a:prstGeom prst="rect">
                      <a:avLst/>
                    </a:prstGeom>
                    <a:noFill/>
                    <a:ln>
                      <a:noFill/>
                    </a:ln>
                  </pic:spPr>
                </pic:pic>
              </a:graphicData>
            </a:graphic>
          </wp:inline>
        </w:drawing>
      </w:r>
    </w:p>
    <w:p w14:paraId="5EBB86F4" w14:textId="77777777" w:rsidR="00384848" w:rsidRDefault="00384848" w:rsidP="00384848">
      <w:pPr>
        <w:pStyle w:val="Imageattributioncaption"/>
      </w:pPr>
      <w:r>
        <w:t>Data sourced from Google Maps.</w:t>
      </w:r>
    </w:p>
    <w:p w14:paraId="0827927C" w14:textId="77777777" w:rsidR="00787779" w:rsidRDefault="00787779" w:rsidP="004B024B">
      <w:pPr>
        <w:pStyle w:val="ListNumber2"/>
      </w:pPr>
    </w:p>
    <w:p w14:paraId="1863C616" w14:textId="511A556C" w:rsidR="00307216" w:rsidRDefault="00307216" w:rsidP="00307216">
      <w:pPr>
        <w:pStyle w:val="ListNumber2"/>
        <w:numPr>
          <w:ilvl w:val="0"/>
          <w:numId w:val="0"/>
        </w:numPr>
      </w:pPr>
      <w:r w:rsidRPr="007F1846">
        <w:rPr>
          <w:noProof/>
        </w:rPr>
        <w:drawing>
          <wp:inline distT="0" distB="0" distL="0" distR="0" wp14:anchorId="7A4BE7F9" wp14:editId="4D0F3032">
            <wp:extent cx="4986372" cy="3398608"/>
            <wp:effectExtent l="0" t="0" r="5080" b="0"/>
            <wp:docPr id="91585624" name="Picture 1" descr="Network diagram connecting Goodooga, Dirranbandi (Noondoo), St George, Surat, Roma, Carnarvon Gorge, Chinchilla, Dalby and Bunya Mts with distances between each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5624" name="Picture 1" descr="Network diagram connecting Goodooga, Dirranbandi (Noondoo), St George, Surat, Roma, Carnarvon Gorge, Chinchilla, Dalby and Bunya Mts with distances between each connection."/>
                    <pic:cNvPicPr/>
                  </pic:nvPicPr>
                  <pic:blipFill>
                    <a:blip r:embed="rId13">
                      <a:extLst>
                        <a:ext uri="{28A0092B-C50C-407E-A947-70E740481C1C}">
                          <a14:useLocalDpi xmlns:a14="http://schemas.microsoft.com/office/drawing/2010/main" val="0"/>
                        </a:ext>
                      </a:extLst>
                    </a:blip>
                    <a:stretch>
                      <a:fillRect/>
                    </a:stretch>
                  </pic:blipFill>
                  <pic:spPr>
                    <a:xfrm>
                      <a:off x="0" y="0"/>
                      <a:ext cx="4990037" cy="3401106"/>
                    </a:xfrm>
                    <a:prstGeom prst="rect">
                      <a:avLst/>
                    </a:prstGeom>
                  </pic:spPr>
                </pic:pic>
              </a:graphicData>
            </a:graphic>
          </wp:inline>
        </w:drawing>
      </w:r>
    </w:p>
    <w:p w14:paraId="2A535734" w14:textId="2B422DCE" w:rsidR="00307216" w:rsidRDefault="00413E67" w:rsidP="00413E67">
      <w:pPr>
        <w:pStyle w:val="Imageattributioncaption"/>
      </w:pPr>
      <w:r>
        <w:t xml:space="preserve">Data sourced from Google Maps. </w:t>
      </w:r>
      <w:r w:rsidR="00307216">
        <w:br w:type="page"/>
      </w:r>
    </w:p>
    <w:p w14:paraId="618EB852" w14:textId="77777777" w:rsidR="004B024B" w:rsidRDefault="004B024B" w:rsidP="004B024B">
      <w:pPr>
        <w:pStyle w:val="ListNumber2"/>
      </w:pPr>
    </w:p>
    <w:p w14:paraId="2E33D6F8" w14:textId="42B980CB" w:rsidR="00307216" w:rsidRDefault="00307216" w:rsidP="00307216">
      <w:pPr>
        <w:pStyle w:val="ListNumber2"/>
        <w:numPr>
          <w:ilvl w:val="0"/>
          <w:numId w:val="0"/>
        </w:numPr>
      </w:pPr>
      <w:r w:rsidRPr="00A27A0E">
        <w:rPr>
          <w:noProof/>
        </w:rPr>
        <w:drawing>
          <wp:inline distT="0" distB="0" distL="0" distR="0" wp14:anchorId="5A3112E5" wp14:editId="24481620">
            <wp:extent cx="5848350" cy="3848100"/>
            <wp:effectExtent l="0" t="0" r="0" b="0"/>
            <wp:docPr id="941899336" name="Picture 1" descr="Network diagram connecting Goodooga, Dirranbandi (Noondoo), St George, Surat, Roma, Carnarvon Gorge, Chinchilla, Dalby and Bunya Mts with extra connections and distances on each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9336" name="Picture 1" descr="Network diagram connecting Goodooga, Dirranbandi (Noondoo), St George, Surat, Roma, Carnarvon Gorge, Chinchilla, Dalby and Bunya Mts with extra connections and distances on each edge."/>
                    <pic:cNvPicPr/>
                  </pic:nvPicPr>
                  <pic:blipFill>
                    <a:blip r:embed="rId14">
                      <a:extLst>
                        <a:ext uri="{28A0092B-C50C-407E-A947-70E740481C1C}">
                          <a14:useLocalDpi xmlns:a14="http://schemas.microsoft.com/office/drawing/2010/main" val="0"/>
                        </a:ext>
                      </a:extLst>
                    </a:blip>
                    <a:stretch>
                      <a:fillRect/>
                    </a:stretch>
                  </pic:blipFill>
                  <pic:spPr>
                    <a:xfrm>
                      <a:off x="0" y="0"/>
                      <a:ext cx="5848350" cy="3848100"/>
                    </a:xfrm>
                    <a:prstGeom prst="rect">
                      <a:avLst/>
                    </a:prstGeom>
                  </pic:spPr>
                </pic:pic>
              </a:graphicData>
            </a:graphic>
          </wp:inline>
        </w:drawing>
      </w:r>
    </w:p>
    <w:p w14:paraId="28F6DC49" w14:textId="32381A50" w:rsidR="00384848" w:rsidRDefault="00384848" w:rsidP="00384848">
      <w:pPr>
        <w:pStyle w:val="Imageattributioncaption"/>
      </w:pPr>
      <w:r>
        <w:t>Data sourced from Google Maps.</w:t>
      </w:r>
    </w:p>
    <w:p w14:paraId="17C1AFC9" w14:textId="77777777" w:rsidR="003D428B" w:rsidRPr="008D5722" w:rsidRDefault="003D428B" w:rsidP="003D428B">
      <w:pPr>
        <w:pStyle w:val="ListNumber2"/>
      </w:pPr>
    </w:p>
    <w:p w14:paraId="26CC9EBF" w14:textId="03FFA2D7" w:rsidR="00036880" w:rsidRDefault="00554E80" w:rsidP="00036880">
      <w:r w:rsidRPr="008D5722">
        <w:rPr>
          <w:b/>
          <w:bCs/>
          <w:noProof/>
        </w:rPr>
        <mc:AlternateContent>
          <mc:Choice Requires="wps">
            <w:drawing>
              <wp:anchor distT="0" distB="0" distL="114300" distR="114300" simplePos="0" relativeHeight="251654656" behindDoc="0" locked="0" layoutInCell="1" allowOverlap="1" wp14:anchorId="7BE75F43" wp14:editId="4B2CFE22">
                <wp:simplePos x="0" y="0"/>
                <wp:positionH relativeFrom="column">
                  <wp:posOffset>2998470</wp:posOffset>
                </wp:positionH>
                <wp:positionV relativeFrom="paragraph">
                  <wp:posOffset>1224280</wp:posOffset>
                </wp:positionV>
                <wp:extent cx="601472" cy="524256"/>
                <wp:effectExtent l="0" t="0" r="8255" b="9525"/>
                <wp:wrapNone/>
                <wp:docPr id="2063545750" name="Text Box 4"/>
                <wp:cNvGraphicFramePr/>
                <a:graphic xmlns:a="http://schemas.openxmlformats.org/drawingml/2006/main">
                  <a:graphicData uri="http://schemas.microsoft.com/office/word/2010/wordprocessingShape">
                    <wps:wsp>
                      <wps:cNvSpPr txBox="1"/>
                      <wps:spPr>
                        <a:xfrm>
                          <a:off x="0" y="0"/>
                          <a:ext cx="601472" cy="524256"/>
                        </a:xfrm>
                        <a:prstGeom prst="rect">
                          <a:avLst/>
                        </a:prstGeom>
                        <a:solidFill>
                          <a:schemeClr val="lt1"/>
                        </a:solidFill>
                        <a:ln w="6350">
                          <a:noFill/>
                        </a:ln>
                      </wps:spPr>
                      <wps:txbx>
                        <w:txbxContent>
                          <w:p w14:paraId="4A47139C" w14:textId="77777777" w:rsidR="00036880" w:rsidRDefault="00036880" w:rsidP="00036880">
                            <w:r w:rsidRPr="00630A7D">
                              <w:rPr>
                                <w:sz w:val="18"/>
                                <w:szCs w:val="18"/>
                              </w:rPr>
                              <w:t>185km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75F43" id="_x0000_t202" coordsize="21600,21600" o:spt="202" path="m,l,21600r21600,l21600,xe">
                <v:stroke joinstyle="miter"/>
                <v:path gradientshapeok="t" o:connecttype="rect"/>
              </v:shapetype>
              <v:shape id="Text Box 4" o:spid="_x0000_s1026" type="#_x0000_t202" style="position:absolute;margin-left:236.1pt;margin-top:96.4pt;width:47.35pt;height:41.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" fillcolor="white [3201]" stroked="f" strokeweight=".5pt">
                <v:textbox>
                  <w:txbxContent>
                    <w:p w14:paraId="4A47139C" w14:textId="77777777" w:rsidR="00036880" w:rsidRDefault="00036880" w:rsidP="00036880">
                      <w:r w:rsidRPr="00630A7D">
                        <w:rPr>
                          <w:sz w:val="18"/>
                          <w:szCs w:val="18"/>
                        </w:rPr>
                        <w:t>185km</w:t>
                      </w:r>
                    </w:p>
                  </w:txbxContent>
                </v:textbox>
              </v:shape>
            </w:pict>
          </mc:Fallback>
        </mc:AlternateContent>
      </w:r>
      <w:r w:rsidRPr="008D5722">
        <w:rPr>
          <w:b/>
          <w:bCs/>
          <w:noProof/>
        </w:rPr>
        <mc:AlternateContent>
          <mc:Choice Requires="wps">
            <w:drawing>
              <wp:anchor distT="0" distB="0" distL="114300" distR="114300" simplePos="0" relativeHeight="251653632" behindDoc="0" locked="0" layoutInCell="1" allowOverlap="1" wp14:anchorId="5D0ABA60" wp14:editId="3CFA7A10">
                <wp:simplePos x="0" y="0"/>
                <wp:positionH relativeFrom="column">
                  <wp:posOffset>1198118</wp:posOffset>
                </wp:positionH>
                <wp:positionV relativeFrom="paragraph">
                  <wp:posOffset>2280920</wp:posOffset>
                </wp:positionV>
                <wp:extent cx="560832" cy="475488"/>
                <wp:effectExtent l="0" t="0" r="0" b="1270"/>
                <wp:wrapNone/>
                <wp:docPr id="130753498" name="Text Box 2"/>
                <wp:cNvGraphicFramePr/>
                <a:graphic xmlns:a="http://schemas.openxmlformats.org/drawingml/2006/main">
                  <a:graphicData uri="http://schemas.microsoft.com/office/word/2010/wordprocessingShape">
                    <wps:wsp>
                      <wps:cNvSpPr txBox="1"/>
                      <wps:spPr>
                        <a:xfrm>
                          <a:off x="0" y="0"/>
                          <a:ext cx="560832" cy="475488"/>
                        </a:xfrm>
                        <a:prstGeom prst="rect">
                          <a:avLst/>
                        </a:prstGeom>
                        <a:solidFill>
                          <a:schemeClr val="lt1"/>
                        </a:solidFill>
                        <a:ln w="6350">
                          <a:noFill/>
                        </a:ln>
                      </wps:spPr>
                      <wps:txbx>
                        <w:txbxContent>
                          <w:p w14:paraId="2CBEB27B" w14:textId="77777777" w:rsidR="00036880" w:rsidRPr="00EB23E7" w:rsidRDefault="00036880" w:rsidP="00036880">
                            <w:pPr>
                              <w:rPr>
                                <w:sz w:val="18"/>
                                <w:szCs w:val="18"/>
                              </w:rPr>
                            </w:pPr>
                            <w:r w:rsidRPr="00EB23E7">
                              <w:rPr>
                                <w:sz w:val="18"/>
                                <w:szCs w:val="18"/>
                              </w:rPr>
                              <w:t>96km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BA60" id="Text Box 2" o:spid="_x0000_s1027" type="#_x0000_t202" style="position:absolute;margin-left:94.35pt;margin-top:179.6pt;width:44.15pt;height:37.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uZLwIAAFoEAAAOAAAAZHJzL2Uyb0RvYy54bWysVE2P2jAQvVfqf7B8LwEWWBo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" fillcolor="white [3201]" stroked="f" strokeweight=".5pt">
                <v:textbox>
                  <w:txbxContent>
                    <w:p w14:paraId="2CBEB27B" w14:textId="77777777" w:rsidR="00036880" w:rsidRPr="00EB23E7" w:rsidRDefault="00036880" w:rsidP="00036880">
                      <w:pPr>
                        <w:rPr>
                          <w:sz w:val="18"/>
                          <w:szCs w:val="18"/>
                        </w:rPr>
                      </w:pPr>
                      <w:r w:rsidRPr="00EB23E7">
                        <w:rPr>
                          <w:sz w:val="18"/>
                          <w:szCs w:val="18"/>
                        </w:rPr>
                        <w:t>96km</w:t>
                      </w:r>
                    </w:p>
                  </w:txbxContent>
                </v:textbox>
              </v:shape>
            </w:pict>
          </mc:Fallback>
        </mc:AlternateContent>
      </w:r>
      <w:r w:rsidR="00845B36" w:rsidRPr="00845B36">
        <w:rPr>
          <w:noProof/>
        </w:rPr>
        <w:drawing>
          <wp:inline distT="0" distB="0" distL="0" distR="0" wp14:anchorId="306A14D9" wp14:editId="0DA4ED50">
            <wp:extent cx="5740695" cy="2514729"/>
            <wp:effectExtent l="0" t="0" r="0" b="0"/>
            <wp:docPr id="101031873" name="Picture 1" descr="Minimum spanning tree of above net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1873" name="Picture 1" descr="Minimum spanning tree of above network diagram."/>
                    <pic:cNvPicPr/>
                  </pic:nvPicPr>
                  <pic:blipFill>
                    <a:blip r:embed="rId15"/>
                    <a:stretch>
                      <a:fillRect/>
                    </a:stretch>
                  </pic:blipFill>
                  <pic:spPr>
                    <a:xfrm>
                      <a:off x="0" y="0"/>
                      <a:ext cx="5740695" cy="2514729"/>
                    </a:xfrm>
                    <a:prstGeom prst="rect">
                      <a:avLst/>
                    </a:prstGeom>
                  </pic:spPr>
                </pic:pic>
              </a:graphicData>
            </a:graphic>
          </wp:inline>
        </w:drawing>
      </w:r>
    </w:p>
    <w:p w14:paraId="3A957942" w14:textId="77777777" w:rsidR="00384848" w:rsidRDefault="00384848" w:rsidP="00384848">
      <w:pPr>
        <w:pStyle w:val="Imageattributioncaption"/>
      </w:pPr>
      <w:r>
        <w:t>Data sourced from Google Maps.</w:t>
      </w:r>
    </w:p>
    <w:p w14:paraId="500D529F" w14:textId="68B13B93" w:rsidR="00036880" w:rsidRDefault="00036880" w:rsidP="00036880">
      <w:r>
        <w:t>Yes</w:t>
      </w:r>
      <w:r w:rsidR="00FE7293">
        <w:t>,</w:t>
      </w:r>
      <w:r>
        <w:t xml:space="preserve"> the minimum</w:t>
      </w:r>
      <w:r w:rsidR="00844803">
        <w:t xml:space="preserve"> </w:t>
      </w:r>
      <w:r>
        <w:t xml:space="preserve">spanning tree is the same as the original map. This could be because over thousands of years, Aboriginal </w:t>
      </w:r>
      <w:r w:rsidR="00936C8F">
        <w:t xml:space="preserve">Peoples </w:t>
      </w:r>
      <w:r>
        <w:t>created paths and routes which were regularly travelled on</w:t>
      </w:r>
      <w:r w:rsidR="00DB5093">
        <w:t>.</w:t>
      </w:r>
      <w:r>
        <w:t xml:space="preserve"> </w:t>
      </w:r>
      <w:r w:rsidR="00DB5093">
        <w:t>W</w:t>
      </w:r>
      <w:r>
        <w:t>hen roads were built in more modern times, it was easier to follow the paths that ha</w:t>
      </w:r>
      <w:r w:rsidR="00B95B92">
        <w:t>d</w:t>
      </w:r>
      <w:r>
        <w:t xml:space="preserve"> already been created. It also shows that the Aboriginal </w:t>
      </w:r>
      <w:r w:rsidR="00936C8F">
        <w:t xml:space="preserve">Peoples </w:t>
      </w:r>
      <w:r>
        <w:t xml:space="preserve">often had designed the quickest routes between places. </w:t>
      </w:r>
    </w:p>
    <w:p w14:paraId="2A276E50" w14:textId="0EC819E2" w:rsidR="00036880" w:rsidRDefault="00F33B6E" w:rsidP="00DD180D">
      <w:pPr>
        <w:pStyle w:val="FeatureBox"/>
      </w:pPr>
      <w:r>
        <w:t xml:space="preserve">This </w:t>
      </w:r>
      <w:r w:rsidR="007703FC">
        <w:t xml:space="preserve">is a sample answer. Students may </w:t>
      </w:r>
      <w:r w:rsidR="0031406E">
        <w:t>have</w:t>
      </w:r>
      <w:r w:rsidR="007703FC">
        <w:t xml:space="preserve"> used different technology and found different accessible roads</w:t>
      </w:r>
      <w:r w:rsidR="00982B10">
        <w:t>,</w:t>
      </w:r>
      <w:r w:rsidR="007703FC">
        <w:t xml:space="preserve"> which </w:t>
      </w:r>
      <w:r w:rsidR="00982B10">
        <w:t xml:space="preserve">may have </w:t>
      </w:r>
      <w:r w:rsidR="007703FC">
        <w:t xml:space="preserve">changed their solution to </w:t>
      </w:r>
      <w:r w:rsidR="00982B10">
        <w:t>‘</w:t>
      </w:r>
      <w:r w:rsidR="007703FC">
        <w:t>no</w:t>
      </w:r>
      <w:r w:rsidR="00982B10">
        <w:t>’</w:t>
      </w:r>
      <w:r w:rsidR="007703FC">
        <w:t xml:space="preserve">. </w:t>
      </w:r>
      <w:r w:rsidR="00B95B92">
        <w:t>If</w:t>
      </w:r>
      <w:r w:rsidR="004F7703">
        <w:t xml:space="preserve"> they justify why this may be the case</w:t>
      </w:r>
      <w:r w:rsidR="000D2527">
        <w:t xml:space="preserve">, </w:t>
      </w:r>
      <w:r w:rsidR="00DD180D">
        <w:t xml:space="preserve">they can successfully answer this section. </w:t>
      </w:r>
    </w:p>
    <w:p w14:paraId="45BFB0A7" w14:textId="724760F3" w:rsidR="00036880" w:rsidRDefault="00036880" w:rsidP="00503420">
      <w:pPr>
        <w:pStyle w:val="Heading3"/>
      </w:pPr>
      <w:bookmarkStart w:id="6" w:name="_Toc201144740"/>
      <w:bookmarkStart w:id="7" w:name="_Toc225165718"/>
      <w:bookmarkStart w:id="8" w:name="_Toc208834623"/>
      <w:r w:rsidRPr="00405E98">
        <w:t xml:space="preserve">Part </w:t>
      </w:r>
      <w:bookmarkEnd w:id="6"/>
      <w:r>
        <w:t xml:space="preserve">B – </w:t>
      </w:r>
      <w:r w:rsidR="00A7694F">
        <w:t xml:space="preserve">songline </w:t>
      </w:r>
      <w:r>
        <w:t>networks</w:t>
      </w:r>
      <w:bookmarkEnd w:id="7"/>
      <w:r>
        <w:t xml:space="preserve"> </w:t>
      </w:r>
      <w:bookmarkEnd w:id="8"/>
    </w:p>
    <w:p w14:paraId="4EE4B2D1" w14:textId="77777777" w:rsidR="003D428B" w:rsidRPr="003D428B" w:rsidRDefault="003D428B" w:rsidP="003D428B">
      <w:pPr>
        <w:pStyle w:val="ListNumber"/>
        <w:numPr>
          <w:ilvl w:val="0"/>
          <w:numId w:val="31"/>
        </w:numPr>
      </w:pPr>
    </w:p>
    <w:p w14:paraId="4D9CA383" w14:textId="1C690CCB" w:rsidR="00301F8D" w:rsidRPr="00D85002" w:rsidRDefault="00D273FB" w:rsidP="0081348C">
      <w:pPr>
        <w:pStyle w:val="ListNumber2"/>
        <w:numPr>
          <w:ilvl w:val="0"/>
          <w:numId w:val="7"/>
        </w:numPr>
      </w:pPr>
      <w:r>
        <w:t>All measurement</w:t>
      </w:r>
      <w:r w:rsidR="00D154EE">
        <w:t>s</w:t>
      </w:r>
      <w:r>
        <w:t xml:space="preserve"> are in kilometres</w:t>
      </w:r>
      <w:r w:rsidR="00461EFC">
        <w:t xml:space="preserve"> (km)</w:t>
      </w:r>
      <w:r w:rsidR="00836F3D">
        <w:t>.</w:t>
      </w:r>
    </w:p>
    <w:tbl>
      <w:tblPr>
        <w:tblStyle w:val="TableGrid"/>
        <w:tblW w:w="0" w:type="auto"/>
        <w:tblLook w:val="04A0" w:firstRow="1" w:lastRow="0" w:firstColumn="1" w:lastColumn="0" w:noHBand="0" w:noVBand="1"/>
        <w:tblDescription w:val="Table showing connections between places in a songline network."/>
      </w:tblPr>
      <w:tblGrid>
        <w:gridCol w:w="819"/>
        <w:gridCol w:w="819"/>
        <w:gridCol w:w="819"/>
        <w:gridCol w:w="819"/>
        <w:gridCol w:w="820"/>
        <w:gridCol w:w="820"/>
        <w:gridCol w:w="820"/>
        <w:gridCol w:w="820"/>
        <w:gridCol w:w="820"/>
        <w:gridCol w:w="820"/>
        <w:gridCol w:w="820"/>
      </w:tblGrid>
      <w:tr w:rsidR="00036880" w14:paraId="6A196F78" w14:textId="77777777" w:rsidTr="003A689B">
        <w:tc>
          <w:tcPr>
            <w:tcW w:w="819" w:type="dxa"/>
          </w:tcPr>
          <w:p w14:paraId="315A0877" w14:textId="77777777" w:rsidR="00036880" w:rsidRDefault="00036880" w:rsidP="001D2C4E">
            <w:pPr>
              <w:jc w:val="center"/>
            </w:pPr>
          </w:p>
        </w:tc>
        <w:tc>
          <w:tcPr>
            <w:tcW w:w="819" w:type="dxa"/>
          </w:tcPr>
          <w:p w14:paraId="660397AB" w14:textId="77777777" w:rsidR="00036880" w:rsidRPr="004D4F3E" w:rsidRDefault="00036880" w:rsidP="001D2C4E">
            <w:pPr>
              <w:jc w:val="center"/>
              <w:rPr>
                <w:b/>
                <w:bCs/>
              </w:rPr>
            </w:pPr>
            <w:r w:rsidRPr="004D4F3E">
              <w:rPr>
                <w:b/>
                <w:bCs/>
              </w:rPr>
              <w:t>W</w:t>
            </w:r>
          </w:p>
        </w:tc>
        <w:tc>
          <w:tcPr>
            <w:tcW w:w="819" w:type="dxa"/>
          </w:tcPr>
          <w:p w14:paraId="32DE5E2D" w14:textId="77777777" w:rsidR="00036880" w:rsidRPr="004D4F3E" w:rsidRDefault="00036880" w:rsidP="001D2C4E">
            <w:pPr>
              <w:jc w:val="center"/>
              <w:rPr>
                <w:b/>
                <w:bCs/>
              </w:rPr>
            </w:pPr>
            <w:r w:rsidRPr="004D4F3E">
              <w:rPr>
                <w:b/>
                <w:bCs/>
              </w:rPr>
              <w:t>M</w:t>
            </w:r>
          </w:p>
        </w:tc>
        <w:tc>
          <w:tcPr>
            <w:tcW w:w="819" w:type="dxa"/>
          </w:tcPr>
          <w:p w14:paraId="17CFC322" w14:textId="77777777" w:rsidR="00036880" w:rsidRPr="004D4F3E" w:rsidRDefault="00036880" w:rsidP="001D2C4E">
            <w:pPr>
              <w:jc w:val="center"/>
              <w:rPr>
                <w:b/>
                <w:bCs/>
              </w:rPr>
            </w:pPr>
            <w:r w:rsidRPr="004D4F3E">
              <w:rPr>
                <w:b/>
                <w:bCs/>
              </w:rPr>
              <w:t>R</w:t>
            </w:r>
          </w:p>
        </w:tc>
        <w:tc>
          <w:tcPr>
            <w:tcW w:w="820" w:type="dxa"/>
          </w:tcPr>
          <w:p w14:paraId="187DC094" w14:textId="77777777" w:rsidR="00036880" w:rsidRPr="004D4F3E" w:rsidRDefault="00036880" w:rsidP="001D2C4E">
            <w:pPr>
              <w:jc w:val="center"/>
              <w:rPr>
                <w:b/>
                <w:bCs/>
              </w:rPr>
            </w:pPr>
            <w:r w:rsidRPr="004D4F3E">
              <w:rPr>
                <w:b/>
                <w:bCs/>
              </w:rPr>
              <w:t>H</w:t>
            </w:r>
          </w:p>
        </w:tc>
        <w:tc>
          <w:tcPr>
            <w:tcW w:w="820" w:type="dxa"/>
          </w:tcPr>
          <w:p w14:paraId="2B519D59" w14:textId="77777777" w:rsidR="00036880" w:rsidRPr="004D4F3E" w:rsidRDefault="00036880" w:rsidP="001D2C4E">
            <w:pPr>
              <w:jc w:val="center"/>
              <w:rPr>
                <w:b/>
                <w:bCs/>
              </w:rPr>
            </w:pPr>
            <w:r w:rsidRPr="004D4F3E">
              <w:rPr>
                <w:b/>
                <w:bCs/>
              </w:rPr>
              <w:t>C</w:t>
            </w:r>
          </w:p>
        </w:tc>
        <w:tc>
          <w:tcPr>
            <w:tcW w:w="820" w:type="dxa"/>
          </w:tcPr>
          <w:p w14:paraId="750E1FEB" w14:textId="77777777" w:rsidR="00036880" w:rsidRPr="004D4F3E" w:rsidRDefault="00036880" w:rsidP="001D2C4E">
            <w:pPr>
              <w:jc w:val="center"/>
              <w:rPr>
                <w:b/>
                <w:bCs/>
              </w:rPr>
            </w:pPr>
            <w:r w:rsidRPr="004D4F3E">
              <w:rPr>
                <w:b/>
                <w:bCs/>
              </w:rPr>
              <w:t>X</w:t>
            </w:r>
          </w:p>
        </w:tc>
        <w:tc>
          <w:tcPr>
            <w:tcW w:w="820" w:type="dxa"/>
          </w:tcPr>
          <w:p w14:paraId="39EB6A3D" w14:textId="77777777" w:rsidR="00036880" w:rsidRPr="004D4F3E" w:rsidRDefault="00036880" w:rsidP="001D2C4E">
            <w:pPr>
              <w:jc w:val="center"/>
              <w:rPr>
                <w:b/>
                <w:bCs/>
              </w:rPr>
            </w:pPr>
            <w:r w:rsidRPr="004D4F3E">
              <w:rPr>
                <w:b/>
                <w:bCs/>
              </w:rPr>
              <w:t>L</w:t>
            </w:r>
          </w:p>
        </w:tc>
        <w:tc>
          <w:tcPr>
            <w:tcW w:w="820" w:type="dxa"/>
          </w:tcPr>
          <w:p w14:paraId="17578758" w14:textId="77777777" w:rsidR="00036880" w:rsidRPr="004D4F3E" w:rsidRDefault="00036880" w:rsidP="001D2C4E">
            <w:pPr>
              <w:jc w:val="center"/>
              <w:rPr>
                <w:b/>
                <w:bCs/>
              </w:rPr>
            </w:pPr>
            <w:r w:rsidRPr="004D4F3E">
              <w:rPr>
                <w:b/>
                <w:bCs/>
              </w:rPr>
              <w:t>V</w:t>
            </w:r>
          </w:p>
        </w:tc>
        <w:tc>
          <w:tcPr>
            <w:tcW w:w="820" w:type="dxa"/>
          </w:tcPr>
          <w:p w14:paraId="13F00500" w14:textId="77777777" w:rsidR="00036880" w:rsidRPr="004D4F3E" w:rsidRDefault="00036880" w:rsidP="001D2C4E">
            <w:pPr>
              <w:jc w:val="center"/>
              <w:rPr>
                <w:b/>
                <w:bCs/>
              </w:rPr>
            </w:pPr>
            <w:r w:rsidRPr="004D4F3E">
              <w:rPr>
                <w:b/>
                <w:bCs/>
              </w:rPr>
              <w:t>S</w:t>
            </w:r>
          </w:p>
        </w:tc>
        <w:tc>
          <w:tcPr>
            <w:tcW w:w="820" w:type="dxa"/>
          </w:tcPr>
          <w:p w14:paraId="79FC9628" w14:textId="77777777" w:rsidR="00036880" w:rsidRPr="004D4F3E" w:rsidRDefault="00036880" w:rsidP="001D2C4E">
            <w:pPr>
              <w:jc w:val="center"/>
              <w:rPr>
                <w:b/>
                <w:bCs/>
              </w:rPr>
            </w:pPr>
            <w:r w:rsidRPr="004D4F3E">
              <w:rPr>
                <w:b/>
                <w:bCs/>
              </w:rPr>
              <w:t>T</w:t>
            </w:r>
          </w:p>
        </w:tc>
      </w:tr>
      <w:tr w:rsidR="00036880" w14:paraId="700CA734" w14:textId="77777777" w:rsidTr="003A689B">
        <w:tc>
          <w:tcPr>
            <w:tcW w:w="819" w:type="dxa"/>
          </w:tcPr>
          <w:p w14:paraId="6CD64102" w14:textId="77777777" w:rsidR="00036880" w:rsidRPr="004D4F3E" w:rsidRDefault="00036880" w:rsidP="001D2C4E">
            <w:pPr>
              <w:jc w:val="center"/>
              <w:rPr>
                <w:b/>
                <w:bCs/>
              </w:rPr>
            </w:pPr>
            <w:r w:rsidRPr="004D4F3E">
              <w:rPr>
                <w:b/>
                <w:bCs/>
              </w:rPr>
              <w:t>W</w:t>
            </w:r>
          </w:p>
        </w:tc>
        <w:tc>
          <w:tcPr>
            <w:tcW w:w="819" w:type="dxa"/>
          </w:tcPr>
          <w:p w14:paraId="7288D193" w14:textId="77777777" w:rsidR="00036880" w:rsidRDefault="00036880" w:rsidP="001D2C4E">
            <w:pPr>
              <w:jc w:val="center"/>
            </w:pPr>
            <w:r>
              <w:t>-</w:t>
            </w:r>
          </w:p>
        </w:tc>
        <w:tc>
          <w:tcPr>
            <w:tcW w:w="819" w:type="dxa"/>
          </w:tcPr>
          <w:p w14:paraId="05DCEB51" w14:textId="77777777" w:rsidR="00036880" w:rsidRDefault="00036880" w:rsidP="001D2C4E">
            <w:pPr>
              <w:jc w:val="center"/>
            </w:pPr>
          </w:p>
        </w:tc>
        <w:tc>
          <w:tcPr>
            <w:tcW w:w="819" w:type="dxa"/>
          </w:tcPr>
          <w:p w14:paraId="073C4018" w14:textId="77777777" w:rsidR="00036880" w:rsidRDefault="00036880" w:rsidP="001D2C4E">
            <w:pPr>
              <w:jc w:val="center"/>
            </w:pPr>
            <w:r>
              <w:t>9</w:t>
            </w:r>
          </w:p>
        </w:tc>
        <w:tc>
          <w:tcPr>
            <w:tcW w:w="820" w:type="dxa"/>
          </w:tcPr>
          <w:p w14:paraId="2D739F01" w14:textId="77777777" w:rsidR="00036880" w:rsidRDefault="00036880" w:rsidP="001D2C4E">
            <w:pPr>
              <w:jc w:val="center"/>
            </w:pPr>
          </w:p>
        </w:tc>
        <w:tc>
          <w:tcPr>
            <w:tcW w:w="820" w:type="dxa"/>
          </w:tcPr>
          <w:p w14:paraId="47A7AB60" w14:textId="77777777" w:rsidR="00036880" w:rsidRDefault="00036880" w:rsidP="001D2C4E">
            <w:pPr>
              <w:jc w:val="center"/>
            </w:pPr>
            <w:r>
              <w:t>16</w:t>
            </w:r>
          </w:p>
        </w:tc>
        <w:tc>
          <w:tcPr>
            <w:tcW w:w="820" w:type="dxa"/>
          </w:tcPr>
          <w:p w14:paraId="06665CB1" w14:textId="77777777" w:rsidR="00036880" w:rsidRDefault="00036880" w:rsidP="001D2C4E">
            <w:pPr>
              <w:jc w:val="center"/>
            </w:pPr>
            <w:r>
              <w:t>18</w:t>
            </w:r>
          </w:p>
        </w:tc>
        <w:tc>
          <w:tcPr>
            <w:tcW w:w="820" w:type="dxa"/>
          </w:tcPr>
          <w:p w14:paraId="1FFEAB79" w14:textId="77777777" w:rsidR="00036880" w:rsidRDefault="00036880" w:rsidP="001D2C4E">
            <w:pPr>
              <w:jc w:val="center"/>
            </w:pPr>
          </w:p>
        </w:tc>
        <w:tc>
          <w:tcPr>
            <w:tcW w:w="820" w:type="dxa"/>
          </w:tcPr>
          <w:p w14:paraId="08050B24" w14:textId="77777777" w:rsidR="00036880" w:rsidRDefault="00036880" w:rsidP="001D2C4E">
            <w:pPr>
              <w:jc w:val="center"/>
            </w:pPr>
            <w:r>
              <w:t>5</w:t>
            </w:r>
          </w:p>
        </w:tc>
        <w:tc>
          <w:tcPr>
            <w:tcW w:w="820" w:type="dxa"/>
          </w:tcPr>
          <w:p w14:paraId="448910CF" w14:textId="77777777" w:rsidR="00036880" w:rsidRDefault="00036880" w:rsidP="001D2C4E">
            <w:pPr>
              <w:jc w:val="center"/>
            </w:pPr>
          </w:p>
        </w:tc>
        <w:tc>
          <w:tcPr>
            <w:tcW w:w="820" w:type="dxa"/>
          </w:tcPr>
          <w:p w14:paraId="5956BFE5" w14:textId="77777777" w:rsidR="00036880" w:rsidRDefault="00036880" w:rsidP="001D2C4E">
            <w:pPr>
              <w:jc w:val="center"/>
            </w:pPr>
            <w:r>
              <w:t>21</w:t>
            </w:r>
          </w:p>
        </w:tc>
      </w:tr>
      <w:tr w:rsidR="00036880" w14:paraId="257AFA33" w14:textId="77777777" w:rsidTr="003A689B">
        <w:tc>
          <w:tcPr>
            <w:tcW w:w="819" w:type="dxa"/>
          </w:tcPr>
          <w:p w14:paraId="30776F20" w14:textId="77777777" w:rsidR="00036880" w:rsidRPr="004D4F3E" w:rsidRDefault="00036880" w:rsidP="001D2C4E">
            <w:pPr>
              <w:jc w:val="center"/>
              <w:rPr>
                <w:b/>
                <w:bCs/>
              </w:rPr>
            </w:pPr>
            <w:r w:rsidRPr="004D4F3E">
              <w:rPr>
                <w:b/>
                <w:bCs/>
              </w:rPr>
              <w:t>M</w:t>
            </w:r>
          </w:p>
        </w:tc>
        <w:tc>
          <w:tcPr>
            <w:tcW w:w="819" w:type="dxa"/>
          </w:tcPr>
          <w:p w14:paraId="70EEF491" w14:textId="77777777" w:rsidR="00036880" w:rsidRDefault="00036880" w:rsidP="001D2C4E">
            <w:pPr>
              <w:jc w:val="center"/>
            </w:pPr>
          </w:p>
        </w:tc>
        <w:tc>
          <w:tcPr>
            <w:tcW w:w="819" w:type="dxa"/>
          </w:tcPr>
          <w:p w14:paraId="1A2945A1" w14:textId="77777777" w:rsidR="00036880" w:rsidRDefault="00036880" w:rsidP="001D2C4E">
            <w:pPr>
              <w:jc w:val="center"/>
            </w:pPr>
            <w:r>
              <w:t>-</w:t>
            </w:r>
          </w:p>
        </w:tc>
        <w:tc>
          <w:tcPr>
            <w:tcW w:w="819" w:type="dxa"/>
          </w:tcPr>
          <w:p w14:paraId="3C60FB25" w14:textId="77777777" w:rsidR="00036880" w:rsidRDefault="00036880" w:rsidP="001D2C4E">
            <w:pPr>
              <w:jc w:val="center"/>
            </w:pPr>
            <w:r>
              <w:t>12</w:t>
            </w:r>
          </w:p>
        </w:tc>
        <w:tc>
          <w:tcPr>
            <w:tcW w:w="820" w:type="dxa"/>
          </w:tcPr>
          <w:p w14:paraId="6F8F831F" w14:textId="77777777" w:rsidR="00036880" w:rsidRDefault="00036880" w:rsidP="001D2C4E">
            <w:pPr>
              <w:jc w:val="center"/>
            </w:pPr>
            <w:r>
              <w:t>7</w:t>
            </w:r>
          </w:p>
        </w:tc>
        <w:tc>
          <w:tcPr>
            <w:tcW w:w="820" w:type="dxa"/>
          </w:tcPr>
          <w:p w14:paraId="6FA61D71" w14:textId="77777777" w:rsidR="00036880" w:rsidRDefault="00036880" w:rsidP="001D2C4E">
            <w:pPr>
              <w:jc w:val="center"/>
            </w:pPr>
            <w:r>
              <w:t>15</w:t>
            </w:r>
          </w:p>
        </w:tc>
        <w:tc>
          <w:tcPr>
            <w:tcW w:w="820" w:type="dxa"/>
          </w:tcPr>
          <w:p w14:paraId="52C46884" w14:textId="77777777" w:rsidR="00036880" w:rsidRDefault="00036880" w:rsidP="001D2C4E">
            <w:pPr>
              <w:jc w:val="center"/>
            </w:pPr>
          </w:p>
        </w:tc>
        <w:tc>
          <w:tcPr>
            <w:tcW w:w="820" w:type="dxa"/>
          </w:tcPr>
          <w:p w14:paraId="53EA8285" w14:textId="77777777" w:rsidR="00036880" w:rsidRDefault="00036880" w:rsidP="001D2C4E">
            <w:pPr>
              <w:jc w:val="center"/>
            </w:pPr>
          </w:p>
        </w:tc>
        <w:tc>
          <w:tcPr>
            <w:tcW w:w="820" w:type="dxa"/>
          </w:tcPr>
          <w:p w14:paraId="669DF7BD" w14:textId="77777777" w:rsidR="00036880" w:rsidRDefault="00036880" w:rsidP="001D2C4E">
            <w:pPr>
              <w:jc w:val="center"/>
            </w:pPr>
          </w:p>
        </w:tc>
        <w:tc>
          <w:tcPr>
            <w:tcW w:w="820" w:type="dxa"/>
          </w:tcPr>
          <w:p w14:paraId="5535FC2E" w14:textId="77777777" w:rsidR="00036880" w:rsidRDefault="00036880" w:rsidP="001D2C4E">
            <w:pPr>
              <w:jc w:val="center"/>
            </w:pPr>
          </w:p>
        </w:tc>
        <w:tc>
          <w:tcPr>
            <w:tcW w:w="820" w:type="dxa"/>
          </w:tcPr>
          <w:p w14:paraId="1318477B" w14:textId="77777777" w:rsidR="00036880" w:rsidRDefault="00036880" w:rsidP="001D2C4E">
            <w:pPr>
              <w:jc w:val="center"/>
            </w:pPr>
          </w:p>
        </w:tc>
      </w:tr>
      <w:tr w:rsidR="00036880" w14:paraId="4ABB4EB6" w14:textId="77777777" w:rsidTr="003A689B">
        <w:tc>
          <w:tcPr>
            <w:tcW w:w="819" w:type="dxa"/>
          </w:tcPr>
          <w:p w14:paraId="79DD390F" w14:textId="77777777" w:rsidR="00036880" w:rsidRPr="004D4F3E" w:rsidRDefault="00036880" w:rsidP="001D2C4E">
            <w:pPr>
              <w:jc w:val="center"/>
              <w:rPr>
                <w:b/>
                <w:bCs/>
              </w:rPr>
            </w:pPr>
            <w:r w:rsidRPr="004D4F3E">
              <w:rPr>
                <w:b/>
                <w:bCs/>
              </w:rPr>
              <w:t>R</w:t>
            </w:r>
          </w:p>
        </w:tc>
        <w:tc>
          <w:tcPr>
            <w:tcW w:w="819" w:type="dxa"/>
          </w:tcPr>
          <w:p w14:paraId="36E3000B" w14:textId="77777777" w:rsidR="00036880" w:rsidRDefault="00036880" w:rsidP="001D2C4E">
            <w:pPr>
              <w:jc w:val="center"/>
            </w:pPr>
            <w:r>
              <w:t>9</w:t>
            </w:r>
          </w:p>
        </w:tc>
        <w:tc>
          <w:tcPr>
            <w:tcW w:w="819" w:type="dxa"/>
          </w:tcPr>
          <w:p w14:paraId="3D8568C2" w14:textId="77777777" w:rsidR="00036880" w:rsidRDefault="00036880" w:rsidP="001D2C4E">
            <w:pPr>
              <w:jc w:val="center"/>
            </w:pPr>
            <w:r>
              <w:t>12</w:t>
            </w:r>
          </w:p>
        </w:tc>
        <w:tc>
          <w:tcPr>
            <w:tcW w:w="819" w:type="dxa"/>
          </w:tcPr>
          <w:p w14:paraId="4210AE3F" w14:textId="77777777" w:rsidR="00036880" w:rsidRDefault="00036880" w:rsidP="001D2C4E">
            <w:pPr>
              <w:jc w:val="center"/>
            </w:pPr>
            <w:r>
              <w:t>-</w:t>
            </w:r>
          </w:p>
        </w:tc>
        <w:tc>
          <w:tcPr>
            <w:tcW w:w="820" w:type="dxa"/>
          </w:tcPr>
          <w:p w14:paraId="14F98393" w14:textId="77777777" w:rsidR="00036880" w:rsidRDefault="00036880" w:rsidP="001D2C4E">
            <w:pPr>
              <w:jc w:val="center"/>
            </w:pPr>
          </w:p>
        </w:tc>
        <w:tc>
          <w:tcPr>
            <w:tcW w:w="820" w:type="dxa"/>
          </w:tcPr>
          <w:p w14:paraId="43396C54" w14:textId="77777777" w:rsidR="00036880" w:rsidRDefault="00036880" w:rsidP="001D2C4E">
            <w:pPr>
              <w:jc w:val="center"/>
            </w:pPr>
          </w:p>
        </w:tc>
        <w:tc>
          <w:tcPr>
            <w:tcW w:w="820" w:type="dxa"/>
          </w:tcPr>
          <w:p w14:paraId="0CFDA8C3" w14:textId="77777777" w:rsidR="00036880" w:rsidRDefault="00036880" w:rsidP="001D2C4E">
            <w:pPr>
              <w:jc w:val="center"/>
            </w:pPr>
            <w:r>
              <w:t>14</w:t>
            </w:r>
          </w:p>
        </w:tc>
        <w:tc>
          <w:tcPr>
            <w:tcW w:w="820" w:type="dxa"/>
          </w:tcPr>
          <w:p w14:paraId="7A3FF6EF" w14:textId="77777777" w:rsidR="00036880" w:rsidRDefault="00036880" w:rsidP="001D2C4E">
            <w:pPr>
              <w:jc w:val="center"/>
            </w:pPr>
          </w:p>
        </w:tc>
        <w:tc>
          <w:tcPr>
            <w:tcW w:w="820" w:type="dxa"/>
          </w:tcPr>
          <w:p w14:paraId="02F13493" w14:textId="77777777" w:rsidR="00036880" w:rsidRDefault="00036880" w:rsidP="001D2C4E">
            <w:pPr>
              <w:jc w:val="center"/>
            </w:pPr>
          </w:p>
        </w:tc>
        <w:tc>
          <w:tcPr>
            <w:tcW w:w="820" w:type="dxa"/>
          </w:tcPr>
          <w:p w14:paraId="7A7AA7B7" w14:textId="77777777" w:rsidR="00036880" w:rsidRDefault="00036880" w:rsidP="001D2C4E">
            <w:pPr>
              <w:jc w:val="center"/>
            </w:pPr>
          </w:p>
        </w:tc>
        <w:tc>
          <w:tcPr>
            <w:tcW w:w="820" w:type="dxa"/>
          </w:tcPr>
          <w:p w14:paraId="4E812027" w14:textId="77777777" w:rsidR="00036880" w:rsidRDefault="00036880" w:rsidP="001D2C4E">
            <w:pPr>
              <w:jc w:val="center"/>
            </w:pPr>
          </w:p>
        </w:tc>
      </w:tr>
      <w:tr w:rsidR="00036880" w14:paraId="4C90675B" w14:textId="77777777" w:rsidTr="003A689B">
        <w:tc>
          <w:tcPr>
            <w:tcW w:w="819" w:type="dxa"/>
          </w:tcPr>
          <w:p w14:paraId="0EC76E18" w14:textId="77777777" w:rsidR="00036880" w:rsidRPr="004D4F3E" w:rsidRDefault="00036880" w:rsidP="001D2C4E">
            <w:pPr>
              <w:jc w:val="center"/>
              <w:rPr>
                <w:b/>
                <w:bCs/>
              </w:rPr>
            </w:pPr>
            <w:r w:rsidRPr="004D4F3E">
              <w:rPr>
                <w:b/>
                <w:bCs/>
              </w:rPr>
              <w:t>H</w:t>
            </w:r>
          </w:p>
        </w:tc>
        <w:tc>
          <w:tcPr>
            <w:tcW w:w="819" w:type="dxa"/>
          </w:tcPr>
          <w:p w14:paraId="13D73742" w14:textId="77777777" w:rsidR="00036880" w:rsidRDefault="00036880" w:rsidP="001D2C4E">
            <w:pPr>
              <w:jc w:val="center"/>
            </w:pPr>
          </w:p>
        </w:tc>
        <w:tc>
          <w:tcPr>
            <w:tcW w:w="819" w:type="dxa"/>
          </w:tcPr>
          <w:p w14:paraId="426F9CB8" w14:textId="77777777" w:rsidR="00036880" w:rsidRDefault="00036880" w:rsidP="001D2C4E">
            <w:pPr>
              <w:jc w:val="center"/>
            </w:pPr>
            <w:r>
              <w:t>7</w:t>
            </w:r>
          </w:p>
        </w:tc>
        <w:tc>
          <w:tcPr>
            <w:tcW w:w="819" w:type="dxa"/>
          </w:tcPr>
          <w:p w14:paraId="4EDC0C18" w14:textId="77777777" w:rsidR="00036880" w:rsidRDefault="00036880" w:rsidP="001D2C4E">
            <w:pPr>
              <w:jc w:val="center"/>
            </w:pPr>
          </w:p>
        </w:tc>
        <w:tc>
          <w:tcPr>
            <w:tcW w:w="820" w:type="dxa"/>
          </w:tcPr>
          <w:p w14:paraId="6AC8D8F8" w14:textId="77777777" w:rsidR="00036880" w:rsidRDefault="00036880" w:rsidP="001D2C4E">
            <w:pPr>
              <w:jc w:val="center"/>
            </w:pPr>
            <w:r>
              <w:t>-</w:t>
            </w:r>
          </w:p>
        </w:tc>
        <w:tc>
          <w:tcPr>
            <w:tcW w:w="820" w:type="dxa"/>
          </w:tcPr>
          <w:p w14:paraId="3638A3A5" w14:textId="77777777" w:rsidR="00036880" w:rsidRDefault="00036880" w:rsidP="001D2C4E">
            <w:pPr>
              <w:jc w:val="center"/>
            </w:pPr>
          </w:p>
        </w:tc>
        <w:tc>
          <w:tcPr>
            <w:tcW w:w="820" w:type="dxa"/>
          </w:tcPr>
          <w:p w14:paraId="35EACD07" w14:textId="77777777" w:rsidR="00036880" w:rsidRDefault="00036880" w:rsidP="001D2C4E">
            <w:pPr>
              <w:jc w:val="center"/>
            </w:pPr>
          </w:p>
        </w:tc>
        <w:tc>
          <w:tcPr>
            <w:tcW w:w="820" w:type="dxa"/>
          </w:tcPr>
          <w:p w14:paraId="0BC86874" w14:textId="77777777" w:rsidR="00036880" w:rsidRDefault="00036880" w:rsidP="001D2C4E">
            <w:pPr>
              <w:jc w:val="center"/>
            </w:pPr>
          </w:p>
        </w:tc>
        <w:tc>
          <w:tcPr>
            <w:tcW w:w="820" w:type="dxa"/>
          </w:tcPr>
          <w:p w14:paraId="225BD4A1" w14:textId="77777777" w:rsidR="00036880" w:rsidRDefault="00036880" w:rsidP="001D2C4E">
            <w:pPr>
              <w:jc w:val="center"/>
            </w:pPr>
          </w:p>
        </w:tc>
        <w:tc>
          <w:tcPr>
            <w:tcW w:w="820" w:type="dxa"/>
          </w:tcPr>
          <w:p w14:paraId="37F8D797" w14:textId="77777777" w:rsidR="00036880" w:rsidRDefault="00036880" w:rsidP="001D2C4E">
            <w:pPr>
              <w:jc w:val="center"/>
            </w:pPr>
          </w:p>
        </w:tc>
        <w:tc>
          <w:tcPr>
            <w:tcW w:w="820" w:type="dxa"/>
          </w:tcPr>
          <w:p w14:paraId="6073910C" w14:textId="77777777" w:rsidR="00036880" w:rsidRDefault="00036880" w:rsidP="001D2C4E">
            <w:pPr>
              <w:jc w:val="center"/>
            </w:pPr>
          </w:p>
        </w:tc>
      </w:tr>
      <w:tr w:rsidR="00036880" w14:paraId="5D2FC248" w14:textId="77777777" w:rsidTr="003A689B">
        <w:tc>
          <w:tcPr>
            <w:tcW w:w="819" w:type="dxa"/>
          </w:tcPr>
          <w:p w14:paraId="5AD9DA69" w14:textId="77777777" w:rsidR="00036880" w:rsidRPr="004D4F3E" w:rsidRDefault="00036880" w:rsidP="001D2C4E">
            <w:pPr>
              <w:jc w:val="center"/>
              <w:rPr>
                <w:b/>
                <w:bCs/>
              </w:rPr>
            </w:pPr>
            <w:r w:rsidRPr="004D4F3E">
              <w:rPr>
                <w:b/>
                <w:bCs/>
              </w:rPr>
              <w:t>C</w:t>
            </w:r>
          </w:p>
        </w:tc>
        <w:tc>
          <w:tcPr>
            <w:tcW w:w="819" w:type="dxa"/>
          </w:tcPr>
          <w:p w14:paraId="729CCB81" w14:textId="77777777" w:rsidR="00036880" w:rsidRDefault="00036880" w:rsidP="001D2C4E">
            <w:pPr>
              <w:jc w:val="center"/>
            </w:pPr>
            <w:r>
              <w:t>16</w:t>
            </w:r>
          </w:p>
        </w:tc>
        <w:tc>
          <w:tcPr>
            <w:tcW w:w="819" w:type="dxa"/>
          </w:tcPr>
          <w:p w14:paraId="0437FA25" w14:textId="77777777" w:rsidR="00036880" w:rsidRDefault="00036880" w:rsidP="001D2C4E">
            <w:pPr>
              <w:jc w:val="center"/>
            </w:pPr>
            <w:r>
              <w:t>15</w:t>
            </w:r>
          </w:p>
        </w:tc>
        <w:tc>
          <w:tcPr>
            <w:tcW w:w="819" w:type="dxa"/>
          </w:tcPr>
          <w:p w14:paraId="72840EAB" w14:textId="77777777" w:rsidR="00036880" w:rsidRDefault="00036880" w:rsidP="001D2C4E">
            <w:pPr>
              <w:jc w:val="center"/>
            </w:pPr>
          </w:p>
        </w:tc>
        <w:tc>
          <w:tcPr>
            <w:tcW w:w="820" w:type="dxa"/>
          </w:tcPr>
          <w:p w14:paraId="4F339CEC" w14:textId="77777777" w:rsidR="00036880" w:rsidRDefault="00036880" w:rsidP="001D2C4E">
            <w:pPr>
              <w:jc w:val="center"/>
            </w:pPr>
          </w:p>
        </w:tc>
        <w:tc>
          <w:tcPr>
            <w:tcW w:w="820" w:type="dxa"/>
          </w:tcPr>
          <w:p w14:paraId="0A17EBAB" w14:textId="77777777" w:rsidR="00036880" w:rsidRDefault="00036880" w:rsidP="001D2C4E">
            <w:pPr>
              <w:jc w:val="center"/>
            </w:pPr>
            <w:r>
              <w:t>-</w:t>
            </w:r>
          </w:p>
        </w:tc>
        <w:tc>
          <w:tcPr>
            <w:tcW w:w="820" w:type="dxa"/>
          </w:tcPr>
          <w:p w14:paraId="52B8C21B" w14:textId="77777777" w:rsidR="00036880" w:rsidRDefault="00036880" w:rsidP="001D2C4E">
            <w:pPr>
              <w:jc w:val="center"/>
            </w:pPr>
          </w:p>
        </w:tc>
        <w:tc>
          <w:tcPr>
            <w:tcW w:w="820" w:type="dxa"/>
          </w:tcPr>
          <w:p w14:paraId="14FB6E7D" w14:textId="77777777" w:rsidR="00036880" w:rsidRDefault="00036880" w:rsidP="001D2C4E">
            <w:pPr>
              <w:jc w:val="center"/>
            </w:pPr>
          </w:p>
        </w:tc>
        <w:tc>
          <w:tcPr>
            <w:tcW w:w="820" w:type="dxa"/>
          </w:tcPr>
          <w:p w14:paraId="0CCA5B60" w14:textId="77777777" w:rsidR="00036880" w:rsidRDefault="00036880" w:rsidP="001D2C4E">
            <w:pPr>
              <w:jc w:val="center"/>
            </w:pPr>
            <w:r>
              <w:t>22</w:t>
            </w:r>
          </w:p>
        </w:tc>
        <w:tc>
          <w:tcPr>
            <w:tcW w:w="820" w:type="dxa"/>
          </w:tcPr>
          <w:p w14:paraId="4A201A90" w14:textId="77777777" w:rsidR="00036880" w:rsidRDefault="00036880" w:rsidP="001D2C4E">
            <w:pPr>
              <w:jc w:val="center"/>
            </w:pPr>
          </w:p>
        </w:tc>
        <w:tc>
          <w:tcPr>
            <w:tcW w:w="820" w:type="dxa"/>
          </w:tcPr>
          <w:p w14:paraId="4CA7D1FD" w14:textId="77777777" w:rsidR="00036880" w:rsidRDefault="00036880" w:rsidP="001D2C4E">
            <w:pPr>
              <w:jc w:val="center"/>
            </w:pPr>
          </w:p>
        </w:tc>
      </w:tr>
      <w:tr w:rsidR="00036880" w14:paraId="013A0AB0" w14:textId="77777777" w:rsidTr="003A689B">
        <w:tc>
          <w:tcPr>
            <w:tcW w:w="819" w:type="dxa"/>
          </w:tcPr>
          <w:p w14:paraId="0C3D292A" w14:textId="77777777" w:rsidR="00036880" w:rsidRPr="004D4F3E" w:rsidRDefault="00036880" w:rsidP="001D2C4E">
            <w:pPr>
              <w:jc w:val="center"/>
              <w:rPr>
                <w:b/>
                <w:bCs/>
              </w:rPr>
            </w:pPr>
            <w:r w:rsidRPr="004D4F3E">
              <w:rPr>
                <w:b/>
                <w:bCs/>
              </w:rPr>
              <w:t>X</w:t>
            </w:r>
          </w:p>
        </w:tc>
        <w:tc>
          <w:tcPr>
            <w:tcW w:w="819" w:type="dxa"/>
          </w:tcPr>
          <w:p w14:paraId="2160DE0B" w14:textId="77777777" w:rsidR="00036880" w:rsidRDefault="00036880" w:rsidP="001D2C4E">
            <w:pPr>
              <w:jc w:val="center"/>
            </w:pPr>
            <w:r>
              <w:t>18</w:t>
            </w:r>
          </w:p>
        </w:tc>
        <w:tc>
          <w:tcPr>
            <w:tcW w:w="819" w:type="dxa"/>
          </w:tcPr>
          <w:p w14:paraId="1C32FECD" w14:textId="77777777" w:rsidR="00036880" w:rsidRDefault="00036880" w:rsidP="001D2C4E">
            <w:pPr>
              <w:jc w:val="center"/>
            </w:pPr>
          </w:p>
        </w:tc>
        <w:tc>
          <w:tcPr>
            <w:tcW w:w="819" w:type="dxa"/>
          </w:tcPr>
          <w:p w14:paraId="6B65B7CA" w14:textId="77777777" w:rsidR="00036880" w:rsidRDefault="00036880" w:rsidP="001D2C4E">
            <w:pPr>
              <w:jc w:val="center"/>
            </w:pPr>
            <w:r>
              <w:t>14</w:t>
            </w:r>
          </w:p>
        </w:tc>
        <w:tc>
          <w:tcPr>
            <w:tcW w:w="820" w:type="dxa"/>
          </w:tcPr>
          <w:p w14:paraId="3848BEDD" w14:textId="77777777" w:rsidR="00036880" w:rsidRDefault="00036880" w:rsidP="001D2C4E">
            <w:pPr>
              <w:jc w:val="center"/>
            </w:pPr>
          </w:p>
        </w:tc>
        <w:tc>
          <w:tcPr>
            <w:tcW w:w="820" w:type="dxa"/>
          </w:tcPr>
          <w:p w14:paraId="59CEEF23" w14:textId="77777777" w:rsidR="00036880" w:rsidRDefault="00036880" w:rsidP="001D2C4E">
            <w:pPr>
              <w:jc w:val="center"/>
            </w:pPr>
          </w:p>
        </w:tc>
        <w:tc>
          <w:tcPr>
            <w:tcW w:w="820" w:type="dxa"/>
          </w:tcPr>
          <w:p w14:paraId="72B8FD29" w14:textId="77777777" w:rsidR="00036880" w:rsidRDefault="00036880" w:rsidP="001D2C4E">
            <w:pPr>
              <w:jc w:val="center"/>
            </w:pPr>
            <w:r>
              <w:t>-</w:t>
            </w:r>
          </w:p>
        </w:tc>
        <w:tc>
          <w:tcPr>
            <w:tcW w:w="820" w:type="dxa"/>
          </w:tcPr>
          <w:p w14:paraId="3DD4F9DE" w14:textId="77777777" w:rsidR="00036880" w:rsidRDefault="00036880" w:rsidP="001D2C4E">
            <w:pPr>
              <w:jc w:val="center"/>
            </w:pPr>
            <w:r>
              <w:t>16</w:t>
            </w:r>
          </w:p>
        </w:tc>
        <w:tc>
          <w:tcPr>
            <w:tcW w:w="820" w:type="dxa"/>
          </w:tcPr>
          <w:p w14:paraId="2E8289C0" w14:textId="77777777" w:rsidR="00036880" w:rsidRDefault="00036880" w:rsidP="001D2C4E">
            <w:pPr>
              <w:jc w:val="center"/>
            </w:pPr>
          </w:p>
        </w:tc>
        <w:tc>
          <w:tcPr>
            <w:tcW w:w="820" w:type="dxa"/>
          </w:tcPr>
          <w:p w14:paraId="60EB44E5" w14:textId="77777777" w:rsidR="00036880" w:rsidRDefault="00036880" w:rsidP="001D2C4E">
            <w:pPr>
              <w:jc w:val="center"/>
            </w:pPr>
          </w:p>
        </w:tc>
        <w:tc>
          <w:tcPr>
            <w:tcW w:w="820" w:type="dxa"/>
          </w:tcPr>
          <w:p w14:paraId="3CBEDD3C" w14:textId="77777777" w:rsidR="00036880" w:rsidRDefault="00036880" w:rsidP="001D2C4E">
            <w:pPr>
              <w:jc w:val="center"/>
            </w:pPr>
          </w:p>
        </w:tc>
      </w:tr>
      <w:tr w:rsidR="00036880" w14:paraId="7178CBE5" w14:textId="77777777" w:rsidTr="003A689B">
        <w:tc>
          <w:tcPr>
            <w:tcW w:w="819" w:type="dxa"/>
          </w:tcPr>
          <w:p w14:paraId="2AB8A4C8" w14:textId="77777777" w:rsidR="00036880" w:rsidRPr="004D4F3E" w:rsidRDefault="00036880" w:rsidP="001D2C4E">
            <w:pPr>
              <w:jc w:val="center"/>
              <w:rPr>
                <w:b/>
                <w:bCs/>
              </w:rPr>
            </w:pPr>
            <w:r w:rsidRPr="004D4F3E">
              <w:rPr>
                <w:b/>
                <w:bCs/>
              </w:rPr>
              <w:t>L</w:t>
            </w:r>
          </w:p>
        </w:tc>
        <w:tc>
          <w:tcPr>
            <w:tcW w:w="819" w:type="dxa"/>
          </w:tcPr>
          <w:p w14:paraId="089651E5" w14:textId="77777777" w:rsidR="00036880" w:rsidRDefault="00036880" w:rsidP="001D2C4E">
            <w:pPr>
              <w:jc w:val="center"/>
            </w:pPr>
          </w:p>
        </w:tc>
        <w:tc>
          <w:tcPr>
            <w:tcW w:w="819" w:type="dxa"/>
          </w:tcPr>
          <w:p w14:paraId="09D076E1" w14:textId="77777777" w:rsidR="00036880" w:rsidRDefault="00036880" w:rsidP="001D2C4E">
            <w:pPr>
              <w:jc w:val="center"/>
            </w:pPr>
          </w:p>
        </w:tc>
        <w:tc>
          <w:tcPr>
            <w:tcW w:w="819" w:type="dxa"/>
          </w:tcPr>
          <w:p w14:paraId="1D6D45CF" w14:textId="77777777" w:rsidR="00036880" w:rsidRDefault="00036880" w:rsidP="001D2C4E">
            <w:pPr>
              <w:jc w:val="center"/>
            </w:pPr>
          </w:p>
        </w:tc>
        <w:tc>
          <w:tcPr>
            <w:tcW w:w="820" w:type="dxa"/>
          </w:tcPr>
          <w:p w14:paraId="041BCA8A" w14:textId="77777777" w:rsidR="00036880" w:rsidRDefault="00036880" w:rsidP="001D2C4E">
            <w:pPr>
              <w:jc w:val="center"/>
            </w:pPr>
          </w:p>
        </w:tc>
        <w:tc>
          <w:tcPr>
            <w:tcW w:w="820" w:type="dxa"/>
          </w:tcPr>
          <w:p w14:paraId="3935D208" w14:textId="77777777" w:rsidR="00036880" w:rsidRDefault="00036880" w:rsidP="001D2C4E">
            <w:pPr>
              <w:jc w:val="center"/>
            </w:pPr>
          </w:p>
        </w:tc>
        <w:tc>
          <w:tcPr>
            <w:tcW w:w="820" w:type="dxa"/>
          </w:tcPr>
          <w:p w14:paraId="60C76072" w14:textId="77777777" w:rsidR="00036880" w:rsidRDefault="00036880" w:rsidP="001D2C4E">
            <w:pPr>
              <w:jc w:val="center"/>
            </w:pPr>
            <w:r>
              <w:t>16</w:t>
            </w:r>
          </w:p>
        </w:tc>
        <w:tc>
          <w:tcPr>
            <w:tcW w:w="820" w:type="dxa"/>
          </w:tcPr>
          <w:p w14:paraId="5BCBEE59" w14:textId="77777777" w:rsidR="00036880" w:rsidRDefault="00036880" w:rsidP="001D2C4E">
            <w:pPr>
              <w:jc w:val="center"/>
            </w:pPr>
            <w:r>
              <w:t>-</w:t>
            </w:r>
          </w:p>
        </w:tc>
        <w:tc>
          <w:tcPr>
            <w:tcW w:w="820" w:type="dxa"/>
          </w:tcPr>
          <w:p w14:paraId="3983AC9E" w14:textId="77777777" w:rsidR="00036880" w:rsidRDefault="00036880" w:rsidP="001D2C4E">
            <w:pPr>
              <w:jc w:val="center"/>
            </w:pPr>
          </w:p>
        </w:tc>
        <w:tc>
          <w:tcPr>
            <w:tcW w:w="820" w:type="dxa"/>
          </w:tcPr>
          <w:p w14:paraId="0B81EC8A" w14:textId="77777777" w:rsidR="00036880" w:rsidRDefault="00036880" w:rsidP="001D2C4E">
            <w:pPr>
              <w:jc w:val="center"/>
            </w:pPr>
          </w:p>
        </w:tc>
        <w:tc>
          <w:tcPr>
            <w:tcW w:w="820" w:type="dxa"/>
          </w:tcPr>
          <w:p w14:paraId="125C1405" w14:textId="77777777" w:rsidR="00036880" w:rsidRDefault="00036880" w:rsidP="001D2C4E">
            <w:pPr>
              <w:jc w:val="center"/>
            </w:pPr>
            <w:r>
              <w:t>14</w:t>
            </w:r>
          </w:p>
        </w:tc>
      </w:tr>
      <w:tr w:rsidR="00036880" w14:paraId="680B597F" w14:textId="77777777" w:rsidTr="003A689B">
        <w:tc>
          <w:tcPr>
            <w:tcW w:w="819" w:type="dxa"/>
          </w:tcPr>
          <w:p w14:paraId="4233065B" w14:textId="77777777" w:rsidR="00036880" w:rsidRPr="004D4F3E" w:rsidRDefault="00036880" w:rsidP="001D2C4E">
            <w:pPr>
              <w:jc w:val="center"/>
              <w:rPr>
                <w:b/>
                <w:bCs/>
              </w:rPr>
            </w:pPr>
            <w:r w:rsidRPr="004D4F3E">
              <w:rPr>
                <w:b/>
                <w:bCs/>
              </w:rPr>
              <w:t>V</w:t>
            </w:r>
          </w:p>
        </w:tc>
        <w:tc>
          <w:tcPr>
            <w:tcW w:w="819" w:type="dxa"/>
          </w:tcPr>
          <w:p w14:paraId="3A8795C5" w14:textId="77777777" w:rsidR="00036880" w:rsidRDefault="00036880" w:rsidP="001D2C4E">
            <w:pPr>
              <w:jc w:val="center"/>
            </w:pPr>
            <w:r>
              <w:t>5</w:t>
            </w:r>
          </w:p>
        </w:tc>
        <w:tc>
          <w:tcPr>
            <w:tcW w:w="819" w:type="dxa"/>
          </w:tcPr>
          <w:p w14:paraId="7E896FB1" w14:textId="77777777" w:rsidR="00036880" w:rsidRDefault="00036880" w:rsidP="001D2C4E">
            <w:pPr>
              <w:jc w:val="center"/>
            </w:pPr>
          </w:p>
        </w:tc>
        <w:tc>
          <w:tcPr>
            <w:tcW w:w="819" w:type="dxa"/>
          </w:tcPr>
          <w:p w14:paraId="798EE44A" w14:textId="77777777" w:rsidR="00036880" w:rsidRDefault="00036880" w:rsidP="001D2C4E">
            <w:pPr>
              <w:jc w:val="center"/>
            </w:pPr>
          </w:p>
        </w:tc>
        <w:tc>
          <w:tcPr>
            <w:tcW w:w="820" w:type="dxa"/>
          </w:tcPr>
          <w:p w14:paraId="79D8E8FC" w14:textId="77777777" w:rsidR="00036880" w:rsidRDefault="00036880" w:rsidP="001D2C4E">
            <w:pPr>
              <w:jc w:val="center"/>
            </w:pPr>
          </w:p>
        </w:tc>
        <w:tc>
          <w:tcPr>
            <w:tcW w:w="820" w:type="dxa"/>
          </w:tcPr>
          <w:p w14:paraId="116F005D" w14:textId="77777777" w:rsidR="00036880" w:rsidRDefault="00036880" w:rsidP="001D2C4E">
            <w:pPr>
              <w:jc w:val="center"/>
            </w:pPr>
            <w:r>
              <w:t>22</w:t>
            </w:r>
          </w:p>
        </w:tc>
        <w:tc>
          <w:tcPr>
            <w:tcW w:w="820" w:type="dxa"/>
          </w:tcPr>
          <w:p w14:paraId="6A6DAA27" w14:textId="77777777" w:rsidR="00036880" w:rsidRDefault="00036880" w:rsidP="001D2C4E">
            <w:pPr>
              <w:jc w:val="center"/>
            </w:pPr>
          </w:p>
        </w:tc>
        <w:tc>
          <w:tcPr>
            <w:tcW w:w="820" w:type="dxa"/>
          </w:tcPr>
          <w:p w14:paraId="0C25871E" w14:textId="77777777" w:rsidR="00036880" w:rsidRDefault="00036880" w:rsidP="001D2C4E">
            <w:pPr>
              <w:jc w:val="center"/>
            </w:pPr>
          </w:p>
        </w:tc>
        <w:tc>
          <w:tcPr>
            <w:tcW w:w="820" w:type="dxa"/>
          </w:tcPr>
          <w:p w14:paraId="16BD416C" w14:textId="77777777" w:rsidR="00036880" w:rsidRDefault="00036880" w:rsidP="001D2C4E">
            <w:pPr>
              <w:jc w:val="center"/>
            </w:pPr>
            <w:r>
              <w:t>-</w:t>
            </w:r>
          </w:p>
        </w:tc>
        <w:tc>
          <w:tcPr>
            <w:tcW w:w="820" w:type="dxa"/>
          </w:tcPr>
          <w:p w14:paraId="7583968F" w14:textId="77777777" w:rsidR="00036880" w:rsidRDefault="00036880" w:rsidP="001D2C4E">
            <w:pPr>
              <w:jc w:val="center"/>
            </w:pPr>
            <w:r>
              <w:t>12</w:t>
            </w:r>
          </w:p>
        </w:tc>
        <w:tc>
          <w:tcPr>
            <w:tcW w:w="820" w:type="dxa"/>
          </w:tcPr>
          <w:p w14:paraId="5433F358" w14:textId="77777777" w:rsidR="00036880" w:rsidRDefault="00036880" w:rsidP="001D2C4E">
            <w:pPr>
              <w:jc w:val="center"/>
            </w:pPr>
            <w:r>
              <w:t>14</w:t>
            </w:r>
          </w:p>
        </w:tc>
      </w:tr>
      <w:tr w:rsidR="00036880" w14:paraId="09CB047C" w14:textId="77777777" w:rsidTr="003A689B">
        <w:tc>
          <w:tcPr>
            <w:tcW w:w="819" w:type="dxa"/>
          </w:tcPr>
          <w:p w14:paraId="167557DF" w14:textId="77777777" w:rsidR="00036880" w:rsidRPr="004D4F3E" w:rsidRDefault="00036880" w:rsidP="001D2C4E">
            <w:pPr>
              <w:jc w:val="center"/>
              <w:rPr>
                <w:b/>
                <w:bCs/>
              </w:rPr>
            </w:pPr>
            <w:r w:rsidRPr="004D4F3E">
              <w:rPr>
                <w:b/>
                <w:bCs/>
              </w:rPr>
              <w:t>S</w:t>
            </w:r>
          </w:p>
        </w:tc>
        <w:tc>
          <w:tcPr>
            <w:tcW w:w="819" w:type="dxa"/>
          </w:tcPr>
          <w:p w14:paraId="2EB8CDB8" w14:textId="77777777" w:rsidR="00036880" w:rsidRDefault="00036880" w:rsidP="001D2C4E">
            <w:pPr>
              <w:jc w:val="center"/>
            </w:pPr>
          </w:p>
        </w:tc>
        <w:tc>
          <w:tcPr>
            <w:tcW w:w="819" w:type="dxa"/>
          </w:tcPr>
          <w:p w14:paraId="02B8DF2B" w14:textId="77777777" w:rsidR="00036880" w:rsidRDefault="00036880" w:rsidP="001D2C4E">
            <w:pPr>
              <w:jc w:val="center"/>
            </w:pPr>
          </w:p>
        </w:tc>
        <w:tc>
          <w:tcPr>
            <w:tcW w:w="819" w:type="dxa"/>
          </w:tcPr>
          <w:p w14:paraId="09562780" w14:textId="77777777" w:rsidR="00036880" w:rsidRDefault="00036880" w:rsidP="001D2C4E">
            <w:pPr>
              <w:jc w:val="center"/>
            </w:pPr>
          </w:p>
        </w:tc>
        <w:tc>
          <w:tcPr>
            <w:tcW w:w="820" w:type="dxa"/>
          </w:tcPr>
          <w:p w14:paraId="493619CA" w14:textId="77777777" w:rsidR="00036880" w:rsidRDefault="00036880" w:rsidP="001D2C4E">
            <w:pPr>
              <w:jc w:val="center"/>
            </w:pPr>
          </w:p>
        </w:tc>
        <w:tc>
          <w:tcPr>
            <w:tcW w:w="820" w:type="dxa"/>
          </w:tcPr>
          <w:p w14:paraId="3B88455F" w14:textId="77777777" w:rsidR="00036880" w:rsidRDefault="00036880" w:rsidP="001D2C4E">
            <w:pPr>
              <w:jc w:val="center"/>
            </w:pPr>
          </w:p>
        </w:tc>
        <w:tc>
          <w:tcPr>
            <w:tcW w:w="820" w:type="dxa"/>
          </w:tcPr>
          <w:p w14:paraId="75DA26C0" w14:textId="77777777" w:rsidR="00036880" w:rsidRDefault="00036880" w:rsidP="001D2C4E">
            <w:pPr>
              <w:jc w:val="center"/>
            </w:pPr>
          </w:p>
        </w:tc>
        <w:tc>
          <w:tcPr>
            <w:tcW w:w="820" w:type="dxa"/>
          </w:tcPr>
          <w:p w14:paraId="4D0D7A67" w14:textId="77777777" w:rsidR="00036880" w:rsidRDefault="00036880" w:rsidP="001D2C4E">
            <w:pPr>
              <w:jc w:val="center"/>
            </w:pPr>
          </w:p>
        </w:tc>
        <w:tc>
          <w:tcPr>
            <w:tcW w:w="820" w:type="dxa"/>
          </w:tcPr>
          <w:p w14:paraId="191D9591" w14:textId="77777777" w:rsidR="00036880" w:rsidRDefault="00036880" w:rsidP="001D2C4E">
            <w:pPr>
              <w:jc w:val="center"/>
            </w:pPr>
            <w:r>
              <w:t>12</w:t>
            </w:r>
          </w:p>
        </w:tc>
        <w:tc>
          <w:tcPr>
            <w:tcW w:w="820" w:type="dxa"/>
          </w:tcPr>
          <w:p w14:paraId="1EFF8E7B" w14:textId="77777777" w:rsidR="00036880" w:rsidRDefault="00036880" w:rsidP="001D2C4E">
            <w:pPr>
              <w:jc w:val="center"/>
            </w:pPr>
            <w:r>
              <w:t>-</w:t>
            </w:r>
          </w:p>
        </w:tc>
        <w:tc>
          <w:tcPr>
            <w:tcW w:w="820" w:type="dxa"/>
          </w:tcPr>
          <w:p w14:paraId="4D09BE01" w14:textId="77777777" w:rsidR="00036880" w:rsidRDefault="00036880" w:rsidP="001D2C4E">
            <w:pPr>
              <w:jc w:val="center"/>
            </w:pPr>
            <w:r>
              <w:t>11</w:t>
            </w:r>
          </w:p>
        </w:tc>
      </w:tr>
      <w:tr w:rsidR="00036880" w14:paraId="2A24C0CF" w14:textId="77777777" w:rsidTr="003A689B">
        <w:tc>
          <w:tcPr>
            <w:tcW w:w="819" w:type="dxa"/>
          </w:tcPr>
          <w:p w14:paraId="4C77AD89" w14:textId="77777777" w:rsidR="00036880" w:rsidRPr="004D4F3E" w:rsidRDefault="00036880" w:rsidP="001D2C4E">
            <w:pPr>
              <w:jc w:val="center"/>
              <w:rPr>
                <w:b/>
                <w:bCs/>
              </w:rPr>
            </w:pPr>
            <w:r w:rsidRPr="004D4F3E">
              <w:rPr>
                <w:b/>
                <w:bCs/>
              </w:rPr>
              <w:t>T</w:t>
            </w:r>
          </w:p>
        </w:tc>
        <w:tc>
          <w:tcPr>
            <w:tcW w:w="819" w:type="dxa"/>
          </w:tcPr>
          <w:p w14:paraId="26494C38" w14:textId="77777777" w:rsidR="00036880" w:rsidRDefault="00036880" w:rsidP="001D2C4E">
            <w:pPr>
              <w:jc w:val="center"/>
            </w:pPr>
            <w:r>
              <w:t>21</w:t>
            </w:r>
          </w:p>
        </w:tc>
        <w:tc>
          <w:tcPr>
            <w:tcW w:w="819" w:type="dxa"/>
          </w:tcPr>
          <w:p w14:paraId="64FDC5F3" w14:textId="77777777" w:rsidR="00036880" w:rsidRDefault="00036880" w:rsidP="001D2C4E">
            <w:pPr>
              <w:jc w:val="center"/>
            </w:pPr>
          </w:p>
        </w:tc>
        <w:tc>
          <w:tcPr>
            <w:tcW w:w="819" w:type="dxa"/>
          </w:tcPr>
          <w:p w14:paraId="769FF1A9" w14:textId="77777777" w:rsidR="00036880" w:rsidRDefault="00036880" w:rsidP="001D2C4E">
            <w:pPr>
              <w:jc w:val="center"/>
            </w:pPr>
          </w:p>
        </w:tc>
        <w:tc>
          <w:tcPr>
            <w:tcW w:w="820" w:type="dxa"/>
          </w:tcPr>
          <w:p w14:paraId="7106E04B" w14:textId="77777777" w:rsidR="00036880" w:rsidRDefault="00036880" w:rsidP="001D2C4E">
            <w:pPr>
              <w:jc w:val="center"/>
            </w:pPr>
          </w:p>
        </w:tc>
        <w:tc>
          <w:tcPr>
            <w:tcW w:w="820" w:type="dxa"/>
          </w:tcPr>
          <w:p w14:paraId="2FD79FD9" w14:textId="77777777" w:rsidR="00036880" w:rsidRDefault="00036880" w:rsidP="001D2C4E">
            <w:pPr>
              <w:jc w:val="center"/>
            </w:pPr>
          </w:p>
        </w:tc>
        <w:tc>
          <w:tcPr>
            <w:tcW w:w="820" w:type="dxa"/>
          </w:tcPr>
          <w:p w14:paraId="7E1C1262" w14:textId="77777777" w:rsidR="00036880" w:rsidRDefault="00036880" w:rsidP="001D2C4E">
            <w:pPr>
              <w:jc w:val="center"/>
            </w:pPr>
          </w:p>
        </w:tc>
        <w:tc>
          <w:tcPr>
            <w:tcW w:w="820" w:type="dxa"/>
          </w:tcPr>
          <w:p w14:paraId="15FA2F8B" w14:textId="77777777" w:rsidR="00036880" w:rsidRDefault="00036880" w:rsidP="001D2C4E">
            <w:pPr>
              <w:jc w:val="center"/>
            </w:pPr>
            <w:r>
              <w:t>14</w:t>
            </w:r>
          </w:p>
        </w:tc>
        <w:tc>
          <w:tcPr>
            <w:tcW w:w="820" w:type="dxa"/>
          </w:tcPr>
          <w:p w14:paraId="39FE9760" w14:textId="77777777" w:rsidR="00036880" w:rsidRDefault="00036880" w:rsidP="001D2C4E">
            <w:pPr>
              <w:jc w:val="center"/>
            </w:pPr>
            <w:r>
              <w:t>14</w:t>
            </w:r>
          </w:p>
        </w:tc>
        <w:tc>
          <w:tcPr>
            <w:tcW w:w="820" w:type="dxa"/>
          </w:tcPr>
          <w:p w14:paraId="77021A55" w14:textId="77777777" w:rsidR="00036880" w:rsidRDefault="00036880" w:rsidP="001D2C4E">
            <w:pPr>
              <w:jc w:val="center"/>
            </w:pPr>
            <w:r>
              <w:t>11</w:t>
            </w:r>
          </w:p>
        </w:tc>
        <w:tc>
          <w:tcPr>
            <w:tcW w:w="820" w:type="dxa"/>
          </w:tcPr>
          <w:p w14:paraId="26B934A1" w14:textId="77777777" w:rsidR="00036880" w:rsidRDefault="00036880" w:rsidP="001D2C4E">
            <w:pPr>
              <w:jc w:val="center"/>
            </w:pPr>
            <w:r>
              <w:t>-</w:t>
            </w:r>
          </w:p>
        </w:tc>
      </w:tr>
    </w:tbl>
    <w:p w14:paraId="5F058124" w14:textId="77777777" w:rsidR="00036880" w:rsidRDefault="00036880" w:rsidP="00036880"/>
    <w:p w14:paraId="54C91FF4" w14:textId="2E7A0F6F" w:rsidR="00036880" w:rsidRDefault="00EE4109" w:rsidP="00453F17">
      <w:pPr>
        <w:pStyle w:val="ListNumber2"/>
      </w:pPr>
      <w:r>
        <w:rPr>
          <w:noProof/>
        </w:rPr>
        <mc:AlternateContent>
          <mc:Choice Requires="wps">
            <w:drawing>
              <wp:anchor distT="0" distB="0" distL="114300" distR="114300" simplePos="0" relativeHeight="251655680" behindDoc="0" locked="0" layoutInCell="1" allowOverlap="1" wp14:anchorId="1DC81054" wp14:editId="2EED5B6D">
                <wp:simplePos x="0" y="0"/>
                <wp:positionH relativeFrom="page">
                  <wp:align>right</wp:align>
                </wp:positionH>
                <wp:positionV relativeFrom="paragraph">
                  <wp:posOffset>3756025</wp:posOffset>
                </wp:positionV>
                <wp:extent cx="2238375" cy="1466468"/>
                <wp:effectExtent l="152400" t="0" r="28575" b="19685"/>
                <wp:wrapNone/>
                <wp:docPr id="401581102" name="Speech Bubble: Rectangle with Corners Rounded 1" descr="This student has made a calculation error and has not found the shortest path going through the Waterhole. &#10;(L  X W  R  M  H)&#10;"/>
                <wp:cNvGraphicFramePr/>
                <a:graphic xmlns:a="http://schemas.openxmlformats.org/drawingml/2006/main">
                  <a:graphicData uri="http://schemas.microsoft.com/office/word/2010/wordprocessingShape">
                    <wps:wsp>
                      <wps:cNvSpPr/>
                      <wps:spPr>
                        <a:xfrm>
                          <a:off x="0" y="0"/>
                          <a:ext cx="2238375" cy="1466468"/>
                        </a:xfrm>
                        <a:prstGeom prst="wedgeRoundRectCallout">
                          <a:avLst>
                            <a:gd name="adj1" fmla="val -56532"/>
                            <a:gd name="adj2" fmla="val 21919"/>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CB2078" w14:textId="6113BEFA" w:rsidR="00660083" w:rsidRPr="00DC0551" w:rsidRDefault="00606224" w:rsidP="00660083">
                            <w:pPr>
                              <w:jc w:val="center"/>
                            </w:pPr>
                            <w:r w:rsidRPr="00DC0551">
                              <w:t>This s</w:t>
                            </w:r>
                            <w:r w:rsidR="00660083" w:rsidRPr="00DC0551">
                              <w:t>tudent has</w:t>
                            </w:r>
                            <w:r w:rsidR="0073238B" w:rsidRPr="00DC0551">
                              <w:t xml:space="preserve"> made a calculation error and has</w:t>
                            </w:r>
                            <w:r w:rsidR="00660083" w:rsidRPr="00DC0551">
                              <w:t xml:space="preserve"> not found </w:t>
                            </w:r>
                            <w:r w:rsidR="00376EC2" w:rsidRPr="00DC0551">
                              <w:t xml:space="preserve">the </w:t>
                            </w:r>
                            <w:r w:rsidR="00660083" w:rsidRPr="00DC0551">
                              <w:t>shortest path</w:t>
                            </w:r>
                            <w:r w:rsidRPr="00DC0551">
                              <w:t xml:space="preserve"> going through</w:t>
                            </w:r>
                            <w:r w:rsidR="00F207FE" w:rsidRPr="00DC0551">
                              <w:t xml:space="preserve"> the</w:t>
                            </w:r>
                            <w:r w:rsidRPr="00DC0551">
                              <w:t xml:space="preserve"> Waterhole</w:t>
                            </w:r>
                            <w:r w:rsidR="00376EC2" w:rsidRPr="00DC0551">
                              <w:t>.</w:t>
                            </w:r>
                            <w:r w:rsidR="000C053F" w:rsidRPr="00DC0551">
                              <w:t xml:space="preserve"> </w:t>
                            </w:r>
                            <w:r w:rsidRPr="00DC0551">
                              <w:br/>
                            </w:r>
                            <w:r w:rsidR="00F0190A" w:rsidRPr="00DC0551">
                              <w:t>(</w:t>
                            </w:r>
                            <w:r w:rsidR="0073238B" w:rsidRPr="00DC0551">
                              <w:t xml:space="preserve">L </w:t>
                            </w:r>
                            <w:r w:rsidR="0073238B" w:rsidRPr="00DC0551">
                              <w:sym w:font="Wingdings" w:char="F0E0"/>
                            </w:r>
                            <w:r w:rsidR="0073238B" w:rsidRPr="00DC0551">
                              <w:t xml:space="preserve"> X</w:t>
                            </w:r>
                            <w:r w:rsidR="0073238B" w:rsidRPr="00DC0551">
                              <w:sym w:font="Wingdings" w:char="F0E0"/>
                            </w:r>
                            <w:r w:rsidR="0073238B" w:rsidRPr="00DC0551">
                              <w:t xml:space="preserve"> W </w:t>
                            </w:r>
                            <w:r w:rsidR="0073238B" w:rsidRPr="00DC0551">
                              <w:sym w:font="Wingdings" w:char="F0E0"/>
                            </w:r>
                            <w:r w:rsidR="0073238B" w:rsidRPr="00DC0551">
                              <w:t xml:space="preserve"> R </w:t>
                            </w:r>
                            <w:r w:rsidR="0073238B" w:rsidRPr="00DC0551">
                              <w:sym w:font="Wingdings" w:char="F0E0"/>
                            </w:r>
                            <w:r w:rsidR="0073238B" w:rsidRPr="00DC0551">
                              <w:t xml:space="preserve"> M </w:t>
                            </w:r>
                            <w:r w:rsidR="0073238B" w:rsidRPr="00DC0551">
                              <w:sym w:font="Wingdings" w:char="F0E0"/>
                            </w:r>
                            <w:r w:rsidR="0073238B" w:rsidRPr="00DC0551">
                              <w:t xml:space="preserve"> H</w:t>
                            </w:r>
                            <w:r w:rsidR="00F0190A" w:rsidRPr="00DC0551">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8105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8" type="#_x0000_t62" alt="This student has made a calculation error and has not found the shortest path going through the Waterhole. &#10;(L  X W  R  M  H)&#10;" style="position:absolute;left:0;text-align:left;margin-left:125.05pt;margin-top:295.75pt;width:176.25pt;height:115.45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" adj="-1411,15535" fillcolor="#4472c4 [3204]" strokecolor="#09101d [484]" strokeweight="1pt">
                <v:textbox inset="0,0,0,0">
                  <w:txbxContent>
                    <w:p w14:paraId="7DCB2078" w14:textId="6113BEFA" w:rsidR="00660083" w:rsidRPr="00DC0551" w:rsidRDefault="00606224" w:rsidP="00660083">
                      <w:pPr>
                        <w:jc w:val="center"/>
                      </w:pPr>
                      <w:r w:rsidRPr="00DC0551">
                        <w:t>This s</w:t>
                      </w:r>
                      <w:r w:rsidR="00660083" w:rsidRPr="00DC0551">
                        <w:t>tudent has</w:t>
                      </w:r>
                      <w:r w:rsidR="0073238B" w:rsidRPr="00DC0551">
                        <w:t xml:space="preserve"> made a calculation error and has</w:t>
                      </w:r>
                      <w:r w:rsidR="00660083" w:rsidRPr="00DC0551">
                        <w:t xml:space="preserve"> not found </w:t>
                      </w:r>
                      <w:r w:rsidR="00376EC2" w:rsidRPr="00DC0551">
                        <w:t xml:space="preserve">the </w:t>
                      </w:r>
                      <w:r w:rsidR="00660083" w:rsidRPr="00DC0551">
                        <w:t>shortest path</w:t>
                      </w:r>
                      <w:r w:rsidRPr="00DC0551">
                        <w:t xml:space="preserve"> going through</w:t>
                      </w:r>
                      <w:r w:rsidR="00F207FE" w:rsidRPr="00DC0551">
                        <w:t xml:space="preserve"> the</w:t>
                      </w:r>
                      <w:r w:rsidRPr="00DC0551">
                        <w:t xml:space="preserve"> Waterhole</w:t>
                      </w:r>
                      <w:r w:rsidR="00376EC2" w:rsidRPr="00DC0551">
                        <w:t>.</w:t>
                      </w:r>
                      <w:r w:rsidR="000C053F" w:rsidRPr="00DC0551">
                        <w:t xml:space="preserve"> </w:t>
                      </w:r>
                      <w:r w:rsidRPr="00DC0551">
                        <w:br/>
                      </w:r>
                      <w:r w:rsidR="00F0190A" w:rsidRPr="00DC0551">
                        <w:t>(</w:t>
                      </w:r>
                      <w:r w:rsidR="0073238B" w:rsidRPr="00DC0551">
                        <w:t xml:space="preserve">L </w:t>
                      </w:r>
                      <w:r w:rsidR="0073238B" w:rsidRPr="00DC0551">
                        <w:sym w:font="Wingdings" w:char="F0E0"/>
                      </w:r>
                      <w:r w:rsidR="0073238B" w:rsidRPr="00DC0551">
                        <w:t xml:space="preserve"> X</w:t>
                      </w:r>
                      <w:r w:rsidR="0073238B" w:rsidRPr="00DC0551">
                        <w:sym w:font="Wingdings" w:char="F0E0"/>
                      </w:r>
                      <w:r w:rsidR="0073238B" w:rsidRPr="00DC0551">
                        <w:t xml:space="preserve"> W </w:t>
                      </w:r>
                      <w:r w:rsidR="0073238B" w:rsidRPr="00DC0551">
                        <w:sym w:font="Wingdings" w:char="F0E0"/>
                      </w:r>
                      <w:r w:rsidR="0073238B" w:rsidRPr="00DC0551">
                        <w:t xml:space="preserve"> R </w:t>
                      </w:r>
                      <w:r w:rsidR="0073238B" w:rsidRPr="00DC0551">
                        <w:sym w:font="Wingdings" w:char="F0E0"/>
                      </w:r>
                      <w:r w:rsidR="0073238B" w:rsidRPr="00DC0551">
                        <w:t xml:space="preserve"> M </w:t>
                      </w:r>
                      <w:r w:rsidR="0073238B" w:rsidRPr="00DC0551">
                        <w:sym w:font="Wingdings" w:char="F0E0"/>
                      </w:r>
                      <w:r w:rsidR="0073238B" w:rsidRPr="00DC0551">
                        <w:t xml:space="preserve"> H</w:t>
                      </w:r>
                      <w:r w:rsidR="00F0190A" w:rsidRPr="00DC0551">
                        <w:t>)</w:t>
                      </w:r>
                    </w:p>
                  </w:txbxContent>
                </v:textbox>
                <w10:wrap anchorx="page"/>
              </v:shape>
            </w:pict>
          </mc:Fallback>
        </mc:AlternateContent>
      </w:r>
      <w:r w:rsidR="00036880">
        <w:t>All distances are in km</w:t>
      </w:r>
      <w:r w:rsidR="00461EFC">
        <w:t>.</w:t>
      </w:r>
      <w:r w:rsidR="00036880">
        <w:br/>
      </w:r>
      <w:r w:rsidR="00036880" w:rsidRPr="00237FCC">
        <w:rPr>
          <w:noProof/>
        </w:rPr>
        <w:drawing>
          <wp:inline distT="0" distB="0" distL="0" distR="0" wp14:anchorId="4F85B7E9" wp14:editId="4A3A62CB">
            <wp:extent cx="5193010" cy="3427197"/>
            <wp:effectExtent l="0" t="0" r="8255" b="1905"/>
            <wp:docPr id="1166209551" name="Picture 1" descr="Network diagram connecting H, M, R, X, L, T, W, C, V and S with distances on the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09551" name="Picture 1" descr="Network diagram connecting H, M, R, X, L, T, W, C, V and S with distances on the edges."/>
                    <pic:cNvPicPr/>
                  </pic:nvPicPr>
                  <pic:blipFill>
                    <a:blip r:embed="rId16"/>
                    <a:stretch>
                      <a:fillRect/>
                    </a:stretch>
                  </pic:blipFill>
                  <pic:spPr>
                    <a:xfrm>
                      <a:off x="0" y="0"/>
                      <a:ext cx="5194446" cy="3428145"/>
                    </a:xfrm>
                    <a:prstGeom prst="rect">
                      <a:avLst/>
                    </a:prstGeom>
                  </pic:spPr>
                </pic:pic>
              </a:graphicData>
            </a:graphic>
          </wp:inline>
        </w:drawing>
      </w:r>
    </w:p>
    <w:p w14:paraId="37E0DA7C" w14:textId="375F2F5B" w:rsidR="009F40DD" w:rsidRDefault="00036880" w:rsidP="00383CFF">
      <w:pPr>
        <w:pStyle w:val="ListNumber"/>
      </w:pPr>
      <w:r>
        <w:t xml:space="preserve">Path H </w:t>
      </w:r>
      <w:r>
        <w:sym w:font="Wingdings" w:char="F0E0"/>
      </w:r>
      <w:r>
        <w:t xml:space="preserve"> M </w:t>
      </w:r>
      <w:r>
        <w:sym w:font="Wingdings" w:char="F0E0"/>
      </w:r>
      <w:r>
        <w:t xml:space="preserve"> R </w:t>
      </w:r>
      <w:r>
        <w:sym w:font="Wingdings" w:char="F0E0"/>
      </w:r>
      <w:r>
        <w:t xml:space="preserve"> W </w:t>
      </w:r>
      <w:r>
        <w:sym w:font="Wingdings" w:char="F0E0"/>
      </w:r>
      <w:r>
        <w:t xml:space="preserve"> V </w:t>
      </w:r>
      <w:r>
        <w:sym w:font="Wingdings" w:char="F0E0"/>
      </w:r>
      <w:r>
        <w:t xml:space="preserve"> T = </w:t>
      </w:r>
      <w:r w:rsidRPr="00D85002">
        <w:rPr>
          <w:b/>
          <w:bCs/>
        </w:rPr>
        <w:t>4</w:t>
      </w:r>
      <w:r>
        <w:rPr>
          <w:b/>
          <w:bCs/>
        </w:rPr>
        <w:t>7</w:t>
      </w:r>
      <w:r w:rsidRPr="00D85002">
        <w:rPr>
          <w:b/>
          <w:bCs/>
        </w:rPr>
        <w:t xml:space="preserve"> km</w:t>
      </w:r>
      <w:r>
        <w:t xml:space="preserve"> (7 + 12 + 9 + 5 + 14) </w:t>
      </w:r>
    </w:p>
    <w:p w14:paraId="511F01B8" w14:textId="59A8913F" w:rsidR="009F40DD" w:rsidRDefault="00036880" w:rsidP="00BE3FF0">
      <w:pPr>
        <w:pStyle w:val="ListNumber"/>
      </w:pPr>
      <w:r>
        <w:t xml:space="preserve">Path M </w:t>
      </w:r>
      <w:r>
        <w:sym w:font="Wingdings" w:char="F0E0"/>
      </w:r>
      <w:r>
        <w:t xml:space="preserve"> R </w:t>
      </w:r>
      <w:r>
        <w:sym w:font="Wingdings" w:char="F0E0"/>
      </w:r>
      <w:r>
        <w:t xml:space="preserve"> W </w:t>
      </w:r>
      <w:r>
        <w:sym w:font="Wingdings" w:char="F0E0"/>
      </w:r>
      <w:r>
        <w:t xml:space="preserve"> V </w:t>
      </w:r>
      <w:r>
        <w:sym w:font="Wingdings" w:char="F0E0"/>
      </w:r>
      <w:r>
        <w:t xml:space="preserve"> S = </w:t>
      </w:r>
      <w:r w:rsidRPr="009F40DD">
        <w:rPr>
          <w:b/>
          <w:bCs/>
        </w:rPr>
        <w:t>38 km</w:t>
      </w:r>
      <w:r>
        <w:t xml:space="preserve"> (12 + 9 + 5 + 12) </w:t>
      </w:r>
    </w:p>
    <w:p w14:paraId="01B3F66F" w14:textId="32D8F9E6" w:rsidR="009F40DD" w:rsidRDefault="00036880" w:rsidP="00BE3FF0">
      <w:pPr>
        <w:pStyle w:val="ListNumber"/>
      </w:pPr>
      <w:r>
        <w:t xml:space="preserve">Path L </w:t>
      </w:r>
      <w:r>
        <w:sym w:font="Wingdings" w:char="F0E0"/>
      </w:r>
      <w:r>
        <w:t xml:space="preserve"> T </w:t>
      </w:r>
      <w:r>
        <w:sym w:font="Wingdings" w:char="F0E0"/>
      </w:r>
      <w:r>
        <w:t xml:space="preserve"> W </w:t>
      </w:r>
      <w:r>
        <w:sym w:font="Wingdings" w:char="F0E0"/>
      </w:r>
      <w:r>
        <w:t xml:space="preserve"> R </w:t>
      </w:r>
      <w:r>
        <w:sym w:font="Wingdings" w:char="F0E0"/>
      </w:r>
      <w:r>
        <w:t xml:space="preserve"> M </w:t>
      </w:r>
      <w:r>
        <w:sym w:font="Wingdings" w:char="F0E0"/>
      </w:r>
      <w:r>
        <w:t xml:space="preserve"> H = </w:t>
      </w:r>
      <w:r w:rsidRPr="009F40DD">
        <w:rPr>
          <w:b/>
          <w:bCs/>
        </w:rPr>
        <w:t>63 km</w:t>
      </w:r>
      <w:r>
        <w:t xml:space="preserve"> (14 + 21 + 9 + 12 + 7)</w:t>
      </w:r>
    </w:p>
    <w:p w14:paraId="0097AF81" w14:textId="48F7C87E" w:rsidR="009F40DD" w:rsidRDefault="00036880" w:rsidP="00BE3FF0">
      <w:pPr>
        <w:pStyle w:val="ListNumber"/>
      </w:pPr>
      <w:r>
        <w:t xml:space="preserve">Path H </w:t>
      </w:r>
      <w:r>
        <w:sym w:font="Wingdings" w:char="F0E0"/>
      </w:r>
      <w:r>
        <w:t xml:space="preserve"> M </w:t>
      </w:r>
      <w:r>
        <w:sym w:font="Wingdings" w:char="F0E0"/>
      </w:r>
      <w:r>
        <w:t xml:space="preserve"> C </w:t>
      </w:r>
      <w:r>
        <w:sym w:font="Wingdings" w:char="F0E0"/>
      </w:r>
      <w:r>
        <w:t xml:space="preserve"> V </w:t>
      </w:r>
      <w:r>
        <w:sym w:font="Wingdings" w:char="F0E0"/>
      </w:r>
      <w:r>
        <w:t xml:space="preserve"> T = </w:t>
      </w:r>
      <w:r w:rsidRPr="009F40DD">
        <w:rPr>
          <w:b/>
          <w:bCs/>
        </w:rPr>
        <w:t>58 km</w:t>
      </w:r>
      <w:r>
        <w:t xml:space="preserve"> (7 + 15 + 22 + 14) </w:t>
      </w:r>
      <w:r>
        <w:br/>
        <w:t>This path is 11 km more than the previous shortest path (from part 2)</w:t>
      </w:r>
      <w:r w:rsidR="007260C6">
        <w:t>.</w:t>
      </w:r>
      <w:r>
        <w:t xml:space="preserve"> </w:t>
      </w:r>
    </w:p>
    <w:p w14:paraId="7B2EA6CF" w14:textId="77777777" w:rsidR="00EE4109" w:rsidRDefault="00EE4109" w:rsidP="00BE3FF0">
      <w:pPr>
        <w:pStyle w:val="ListNumber"/>
      </w:pPr>
    </w:p>
    <w:p w14:paraId="6A971148" w14:textId="70337F5A" w:rsidR="00311413" w:rsidRDefault="00A049AD" w:rsidP="00D56588">
      <w:pPr>
        <w:pStyle w:val="ListNumber"/>
        <w:numPr>
          <w:ilvl w:val="0"/>
          <w:numId w:val="0"/>
        </w:numPr>
        <w:ind w:left="567"/>
      </w:pPr>
      <w:r>
        <w:rPr>
          <w:noProof/>
        </w:rPr>
        <mc:AlternateContent>
          <mc:Choice Requires="wps">
            <w:drawing>
              <wp:anchor distT="0" distB="0" distL="114300" distR="114300" simplePos="0" relativeHeight="251661824" behindDoc="0" locked="0" layoutInCell="1" allowOverlap="1" wp14:anchorId="02A9A346" wp14:editId="607B9D18">
                <wp:simplePos x="0" y="0"/>
                <wp:positionH relativeFrom="column">
                  <wp:posOffset>4614752</wp:posOffset>
                </wp:positionH>
                <wp:positionV relativeFrom="paragraph">
                  <wp:posOffset>1529087</wp:posOffset>
                </wp:positionV>
                <wp:extent cx="1232672" cy="669609"/>
                <wp:effectExtent l="0" t="0" r="24765" b="264160"/>
                <wp:wrapNone/>
                <wp:docPr id="1067603346" name="Speech Bubble: Rectangle with Corners Rounded 4" descr="Total route length not included. "/>
                <wp:cNvGraphicFramePr/>
                <a:graphic xmlns:a="http://schemas.openxmlformats.org/drawingml/2006/main">
                  <a:graphicData uri="http://schemas.microsoft.com/office/word/2010/wordprocessingShape">
                    <wps:wsp>
                      <wps:cNvSpPr/>
                      <wps:spPr>
                        <a:xfrm>
                          <a:off x="0" y="0"/>
                          <a:ext cx="1232672" cy="669609"/>
                        </a:xfrm>
                        <a:prstGeom prst="wedgeRoundRectCallout">
                          <a:avLst>
                            <a:gd name="adj1" fmla="val -19572"/>
                            <a:gd name="adj2" fmla="val 85605"/>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653B39" w14:textId="321C6A9B" w:rsidR="00A049AD" w:rsidRDefault="00A049AD" w:rsidP="00000361">
                            <w:pPr>
                              <w:jc w:val="center"/>
                            </w:pPr>
                            <w:r>
                              <w:t xml:space="preserve">Total route length </w:t>
                            </w:r>
                            <w:r w:rsidR="000C5F30">
                              <w:t xml:space="preserve">not included.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A346" id="Speech Bubble: Rectangle with Corners Rounded 4" o:spid="_x0000_s1029" type="#_x0000_t62" alt="Total route length not included. " style="position:absolute;left:0;text-align:left;margin-left:363.35pt;margin-top:120.4pt;width:97.05pt;height:5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" adj="6572,29291" fillcolor="#4472c4 [3204]" strokecolor="#09101d [484]" strokeweight="1pt">
                <v:textbox inset="0,0,0,0">
                  <w:txbxContent>
                    <w:p w14:paraId="0F653B39" w14:textId="321C6A9B" w:rsidR="00A049AD" w:rsidRDefault="00A049AD" w:rsidP="00000361">
                      <w:pPr>
                        <w:jc w:val="center"/>
                      </w:pPr>
                      <w:r>
                        <w:t xml:space="preserve">Total route length </w:t>
                      </w:r>
                      <w:r w:rsidR="000C5F30">
                        <w:t xml:space="preserve">not included. </w:t>
                      </w:r>
                    </w:p>
                  </w:txbxContent>
                </v:textbox>
              </v:shape>
            </w:pict>
          </mc:Fallback>
        </mc:AlternateContent>
      </w:r>
      <w:r w:rsidR="00311413" w:rsidRPr="00311413">
        <w:rPr>
          <w:noProof/>
        </w:rPr>
        <w:drawing>
          <wp:inline distT="0" distB="0" distL="0" distR="0" wp14:anchorId="41FD84D0" wp14:editId="4BF06CB7">
            <wp:extent cx="3390900" cy="2337435"/>
            <wp:effectExtent l="0" t="0" r="0" b="5715"/>
            <wp:docPr id="656333682" name="Picture 1" descr="Minimum Spanning tree highlighted on previous net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333682" name="Picture 1" descr="Minimum Spanning tree highlighted on previous network diagram"/>
                    <pic:cNvPicPr/>
                  </pic:nvPicPr>
                  <pic:blipFill>
                    <a:blip r:embed="rId17">
                      <a:extLst>
                        <a:ext uri="{28A0092B-C50C-407E-A947-70E740481C1C}">
                          <a14:useLocalDpi xmlns:a14="http://schemas.microsoft.com/office/drawing/2010/main" val="0"/>
                        </a:ext>
                      </a:extLst>
                    </a:blip>
                    <a:stretch>
                      <a:fillRect/>
                    </a:stretch>
                  </pic:blipFill>
                  <pic:spPr>
                    <a:xfrm>
                      <a:off x="0" y="0"/>
                      <a:ext cx="3390900" cy="2337435"/>
                    </a:xfrm>
                    <a:prstGeom prst="rect">
                      <a:avLst/>
                    </a:prstGeom>
                  </pic:spPr>
                </pic:pic>
              </a:graphicData>
            </a:graphic>
          </wp:inline>
        </w:drawing>
      </w:r>
    </w:p>
    <w:p w14:paraId="7C1FA07C" w14:textId="0A2A0659" w:rsidR="00036880" w:rsidRDefault="00301864" w:rsidP="002C6C96">
      <w:r>
        <w:t>T</w:t>
      </w:r>
      <w:r w:rsidR="002C6C96">
        <w:t>he m</w:t>
      </w:r>
      <w:r w:rsidR="00036880">
        <w:t xml:space="preserve">inimum </w:t>
      </w:r>
      <w:r w:rsidR="002C6C96">
        <w:t>s</w:t>
      </w:r>
      <w:r w:rsidR="00036880">
        <w:t>panning tree includes connections: HM, MR, RX, MC, RW, LT, TS, VS, W</w:t>
      </w:r>
      <w:r w:rsidR="007D496F">
        <w:t>V</w:t>
      </w:r>
    </w:p>
    <w:p w14:paraId="45E24936" w14:textId="77777777" w:rsidR="00EE4109" w:rsidRPr="00F9063F" w:rsidRDefault="00EE4109" w:rsidP="00BE3FF0">
      <w:pPr>
        <w:pStyle w:val="ListNumber"/>
        <w:rPr>
          <w:b/>
          <w:bCs/>
        </w:rPr>
      </w:pPr>
    </w:p>
    <w:p w14:paraId="645CBA31" w14:textId="459B1B35" w:rsidR="00036880" w:rsidRDefault="00036880" w:rsidP="0081348C">
      <w:pPr>
        <w:pStyle w:val="ListNumber2"/>
        <w:numPr>
          <w:ilvl w:val="0"/>
          <w:numId w:val="8"/>
        </w:numPr>
      </w:pPr>
      <w:r>
        <w:t>The shortest path from C to L is 50</w:t>
      </w:r>
      <w:r w:rsidR="00554E80">
        <w:t xml:space="preserve"> </w:t>
      </w:r>
      <w:r>
        <w:t>km and can be done in 2 ways.</w:t>
      </w:r>
    </w:p>
    <w:p w14:paraId="545FE176" w14:textId="3BF4B265" w:rsidR="00036880" w:rsidRDefault="00DC0551" w:rsidP="00383CFF">
      <w:pPr>
        <w:pStyle w:val="ListNumber2"/>
        <w:numPr>
          <w:ilvl w:val="0"/>
          <w:numId w:val="0"/>
        </w:numPr>
        <w:ind w:left="1134"/>
      </w:pPr>
      <w:r>
        <w:rPr>
          <w:noProof/>
        </w:rPr>
        <mc:AlternateContent>
          <mc:Choice Requires="wps">
            <w:drawing>
              <wp:anchor distT="0" distB="0" distL="114300" distR="114300" simplePos="0" relativeHeight="251660800" behindDoc="0" locked="0" layoutInCell="1" allowOverlap="1" wp14:anchorId="64B97241" wp14:editId="6D16CF0D">
                <wp:simplePos x="0" y="0"/>
                <wp:positionH relativeFrom="page">
                  <wp:posOffset>5638165</wp:posOffset>
                </wp:positionH>
                <wp:positionV relativeFrom="paragraph">
                  <wp:posOffset>71755</wp:posOffset>
                </wp:positionV>
                <wp:extent cx="1548000" cy="2167200"/>
                <wp:effectExtent l="266700" t="190500" r="14605" b="24130"/>
                <wp:wrapNone/>
                <wp:docPr id="1038087638" name="Speech Bubble: Rectangle with Corners Rounded 3" descr="Student has overlooked a shorter path of 49 km CWVTL. This should also be the fastest route of 11 hours 40 mins for Part B. "/>
                <wp:cNvGraphicFramePr/>
                <a:graphic xmlns:a="http://schemas.openxmlformats.org/drawingml/2006/main">
                  <a:graphicData uri="http://schemas.microsoft.com/office/word/2010/wordprocessingShape">
                    <wps:wsp>
                      <wps:cNvSpPr/>
                      <wps:spPr>
                        <a:xfrm>
                          <a:off x="0" y="0"/>
                          <a:ext cx="1548000" cy="2167200"/>
                        </a:xfrm>
                        <a:prstGeom prst="wedgeRoundRectCallout">
                          <a:avLst>
                            <a:gd name="adj1" fmla="val -65546"/>
                            <a:gd name="adj2" fmla="val -56659"/>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2DABDF" w14:textId="0146957D" w:rsidR="00060EDA" w:rsidRDefault="00F207FE" w:rsidP="00060EDA">
                            <w:pPr>
                              <w:jc w:val="center"/>
                            </w:pPr>
                            <w:r>
                              <w:t xml:space="preserve">Student has overlooked a </w:t>
                            </w:r>
                            <w:r w:rsidR="00060EDA">
                              <w:t xml:space="preserve">shorter path </w:t>
                            </w:r>
                            <w:r w:rsidR="00421AFA">
                              <w:t>of 49</w:t>
                            </w:r>
                            <w:r w:rsidR="006E6BE0">
                              <w:t xml:space="preserve"> </w:t>
                            </w:r>
                            <w:r w:rsidR="00421AFA">
                              <w:t xml:space="preserve">km </w:t>
                            </w:r>
                            <w:r w:rsidR="008A62CF">
                              <w:t>CWVT</w:t>
                            </w:r>
                            <w:r w:rsidR="00421AFA">
                              <w:t>L.</w:t>
                            </w:r>
                            <w:r w:rsidR="00F309D2">
                              <w:t xml:space="preserve"> </w:t>
                            </w:r>
                            <w:r w:rsidR="0013630A">
                              <w:t xml:space="preserve">This </w:t>
                            </w:r>
                            <w:r w:rsidR="004927EB">
                              <w:t xml:space="preserve">should </w:t>
                            </w:r>
                            <w:r w:rsidR="0013630A">
                              <w:t>also</w:t>
                            </w:r>
                            <w:r w:rsidR="004927EB">
                              <w:t xml:space="preserve"> be</w:t>
                            </w:r>
                            <w:r w:rsidR="0013630A">
                              <w:t xml:space="preserve"> the fastest </w:t>
                            </w:r>
                            <w:r w:rsidR="004927EB">
                              <w:t>route</w:t>
                            </w:r>
                            <w:r w:rsidR="00792E46">
                              <w:t xml:space="preserve"> of 11 h</w:t>
                            </w:r>
                            <w:r w:rsidR="005D5A7C">
                              <w:t>ours</w:t>
                            </w:r>
                            <w:r w:rsidR="00792E46">
                              <w:t xml:space="preserve"> 40</w:t>
                            </w:r>
                            <w:r w:rsidR="007B7B5E">
                              <w:t xml:space="preserve"> </w:t>
                            </w:r>
                            <w:r w:rsidR="00792E46">
                              <w:t>min</w:t>
                            </w:r>
                            <w:r w:rsidR="005D5A7C">
                              <w:t>s</w:t>
                            </w:r>
                            <w:r w:rsidR="00792E46">
                              <w:t xml:space="preserve"> </w:t>
                            </w:r>
                            <w:r w:rsidR="004927EB">
                              <w:t xml:space="preserve">for </w:t>
                            </w:r>
                            <w:r w:rsidR="005B5E3C">
                              <w:t xml:space="preserve">Part </w:t>
                            </w:r>
                            <w:r w:rsidR="00D1782B">
                              <w:t>B</w:t>
                            </w:r>
                            <w:r w:rsidR="004927EB">
                              <w:t>.</w:t>
                            </w:r>
                            <w:r w:rsidR="00792E4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7241" id="Speech Bubble: Rectangle with Corners Rounded 3" o:spid="_x0000_s1030" type="#_x0000_t62" alt="Student has overlooked a shorter path of 49 km CWVTL. This should also be the fastest route of 11 hours 40 mins for Part B. " style="position:absolute;left:0;text-align:left;margin-left:443.95pt;margin-top:5.65pt;width:121.9pt;height:170.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" adj="-3358,-1438" fillcolor="#4472c4 [3204]" strokecolor="#09101d [484]" strokeweight="1pt">
                <v:textbox inset="0,0,0,0">
                  <w:txbxContent>
                    <w:p w14:paraId="0D2DABDF" w14:textId="0146957D" w:rsidR="00060EDA" w:rsidRDefault="00F207FE" w:rsidP="00060EDA">
                      <w:pPr>
                        <w:jc w:val="center"/>
                      </w:pPr>
                      <w:r>
                        <w:t xml:space="preserve">Student has overlooked a </w:t>
                      </w:r>
                      <w:r w:rsidR="00060EDA">
                        <w:t xml:space="preserve">shorter path </w:t>
                      </w:r>
                      <w:r w:rsidR="00421AFA">
                        <w:t>of 49</w:t>
                      </w:r>
                      <w:r w:rsidR="006E6BE0">
                        <w:t xml:space="preserve"> </w:t>
                      </w:r>
                      <w:r w:rsidR="00421AFA">
                        <w:t xml:space="preserve">km </w:t>
                      </w:r>
                      <w:r w:rsidR="008A62CF">
                        <w:t>CWVT</w:t>
                      </w:r>
                      <w:r w:rsidR="00421AFA">
                        <w:t>L.</w:t>
                      </w:r>
                      <w:r w:rsidR="00F309D2">
                        <w:t xml:space="preserve"> </w:t>
                      </w:r>
                      <w:r w:rsidR="0013630A">
                        <w:t xml:space="preserve">This </w:t>
                      </w:r>
                      <w:r w:rsidR="004927EB">
                        <w:t xml:space="preserve">should </w:t>
                      </w:r>
                      <w:r w:rsidR="0013630A">
                        <w:t>also</w:t>
                      </w:r>
                      <w:r w:rsidR="004927EB">
                        <w:t xml:space="preserve"> be</w:t>
                      </w:r>
                      <w:r w:rsidR="0013630A">
                        <w:t xml:space="preserve"> the fastest </w:t>
                      </w:r>
                      <w:r w:rsidR="004927EB">
                        <w:t>route</w:t>
                      </w:r>
                      <w:r w:rsidR="00792E46">
                        <w:t xml:space="preserve"> of 11 h</w:t>
                      </w:r>
                      <w:r w:rsidR="005D5A7C">
                        <w:t>ours</w:t>
                      </w:r>
                      <w:r w:rsidR="00792E46">
                        <w:t xml:space="preserve"> 40</w:t>
                      </w:r>
                      <w:r w:rsidR="007B7B5E">
                        <w:t xml:space="preserve"> </w:t>
                      </w:r>
                      <w:r w:rsidR="00792E46">
                        <w:t>min</w:t>
                      </w:r>
                      <w:r w:rsidR="005D5A7C">
                        <w:t>s</w:t>
                      </w:r>
                      <w:r w:rsidR="00792E46">
                        <w:t xml:space="preserve"> </w:t>
                      </w:r>
                      <w:r w:rsidR="004927EB">
                        <w:t xml:space="preserve">for </w:t>
                      </w:r>
                      <w:r w:rsidR="005B5E3C">
                        <w:t xml:space="preserve">Part </w:t>
                      </w:r>
                      <w:r w:rsidR="00D1782B">
                        <w:t>B</w:t>
                      </w:r>
                      <w:r w:rsidR="004927EB">
                        <w:t>.</w:t>
                      </w:r>
                      <w:r w:rsidR="00792E46">
                        <w:t xml:space="preserve"> </w:t>
                      </w:r>
                    </w:p>
                  </w:txbxContent>
                </v:textbox>
                <w10:wrap anchorx="page"/>
              </v:shape>
            </w:pict>
          </mc:Fallback>
        </mc:AlternateContent>
      </w:r>
      <w:r w:rsidR="00036880">
        <w:t>CVTL and CWXL are both 50</w:t>
      </w:r>
      <w:r w:rsidR="00554E80">
        <w:t xml:space="preserve"> </w:t>
      </w:r>
      <w:r w:rsidR="00036880">
        <w:t>km.</w:t>
      </w:r>
    </w:p>
    <w:p w14:paraId="2600D47C" w14:textId="64D35EBD" w:rsidR="00383CFF" w:rsidRPr="00383CFF" w:rsidRDefault="00036880" w:rsidP="00383CFF">
      <w:pPr>
        <w:pStyle w:val="ListNumber2"/>
      </w:pPr>
      <w:r>
        <w:t>Walking pace = 5 km/h</w:t>
      </w:r>
      <w:r w:rsidR="00CB6715">
        <w:t>;</w:t>
      </w:r>
      <w:r>
        <w:t xml:space="preserve"> </w:t>
      </w:r>
      <w:r w:rsidR="00CB6715">
        <w:t>h</w:t>
      </w:r>
      <w:r>
        <w:t xml:space="preserve">illy walking pace = 0.75 x 5 = 3.75 km/h </w:t>
      </w:r>
      <w:r>
        <w:br/>
        <w:t xml:space="preserve">CVTL: </w:t>
      </w:r>
      <w:r>
        <w:br/>
        <w:t>CV = 22</w:t>
      </w:r>
      <w:r w:rsidR="00891644">
        <w:t xml:space="preserve"> </w:t>
      </w:r>
      <w:r>
        <w:t xml:space="preserve">km. </w:t>
      </w:r>
      <m:oMath>
        <m:f>
          <m:fPr>
            <m:ctrlPr>
              <w:rPr>
                <w:rFonts w:ascii="Cambria Math" w:hAnsi="Cambria Math"/>
                <w:i/>
              </w:rPr>
            </m:ctrlPr>
          </m:fPr>
          <m:num>
            <m:r>
              <w:rPr>
                <w:rFonts w:ascii="Cambria Math" w:hAnsi="Cambria Math"/>
              </w:rPr>
              <m:t>22</m:t>
            </m:r>
          </m:num>
          <m:den>
            <m:r>
              <w:rPr>
                <w:rFonts w:ascii="Cambria Math" w:hAnsi="Cambria Math"/>
              </w:rPr>
              <m:t>5</m:t>
            </m:r>
          </m:den>
        </m:f>
        <m:r>
          <w:rPr>
            <w:rFonts w:ascii="Cambria Math" w:eastAsiaTheme="minorEastAsia" w:hAnsi="Cambria Math"/>
          </w:rPr>
          <m:t>=</m:t>
        </m:r>
      </m:oMath>
      <w:r w:rsidRPr="00383CFF">
        <w:rPr>
          <w:rFonts w:eastAsiaTheme="minorEastAsia"/>
        </w:rPr>
        <w:t xml:space="preserve"> 4 hours 24 min</w:t>
      </w:r>
      <w:r w:rsidR="006E6BE0">
        <w:rPr>
          <w:rFonts w:eastAsiaTheme="minorEastAsia"/>
        </w:rPr>
        <w:t>s</w:t>
      </w:r>
    </w:p>
    <w:p w14:paraId="6549DD1F" w14:textId="3A072FC5" w:rsidR="00036880" w:rsidRDefault="00036880" w:rsidP="00383CFF">
      <w:pPr>
        <w:pStyle w:val="ListNumber2"/>
        <w:numPr>
          <w:ilvl w:val="0"/>
          <w:numId w:val="0"/>
        </w:numPr>
        <w:ind w:left="1134"/>
        <w:rPr>
          <w:rFonts w:eastAsiaTheme="minorEastAsia"/>
        </w:rPr>
      </w:pPr>
      <w:r>
        <w:t>VT = 14</w:t>
      </w:r>
      <w:r w:rsidR="00891644">
        <w:t xml:space="preserve"> </w:t>
      </w:r>
      <w:r>
        <w:t xml:space="preserve">km. </w:t>
      </w:r>
      <m:oMath>
        <m:f>
          <m:fPr>
            <m:ctrlPr>
              <w:rPr>
                <w:rFonts w:ascii="Cambria Math" w:hAnsi="Cambria Math"/>
                <w:i/>
              </w:rPr>
            </m:ctrlPr>
          </m:fPr>
          <m:num>
            <m:r>
              <w:rPr>
                <w:rFonts w:ascii="Cambria Math" w:hAnsi="Cambria Math"/>
              </w:rPr>
              <m:t>14</m:t>
            </m:r>
          </m:num>
          <m:den>
            <m:r>
              <w:rPr>
                <w:rFonts w:ascii="Cambria Math" w:hAnsi="Cambria Math"/>
              </w:rPr>
              <m:t>3.75</m:t>
            </m:r>
          </m:den>
        </m:f>
        <m:r>
          <w:rPr>
            <w:rFonts w:ascii="Cambria Math" w:hAnsi="Cambria Math"/>
          </w:rPr>
          <m:t>=</m:t>
        </m:r>
      </m:oMath>
      <w:r>
        <w:rPr>
          <w:rFonts w:eastAsiaTheme="minorEastAsia"/>
        </w:rPr>
        <w:t xml:space="preserve"> 3</w:t>
      </w:r>
      <w:r w:rsidR="00CB6715">
        <w:rPr>
          <w:rFonts w:eastAsiaTheme="minorEastAsia"/>
        </w:rPr>
        <w:t xml:space="preserve"> </w:t>
      </w:r>
      <w:r>
        <w:rPr>
          <w:rFonts w:eastAsiaTheme="minorEastAsia"/>
        </w:rPr>
        <w:t>h</w:t>
      </w:r>
      <w:r w:rsidR="006E6BE0">
        <w:rPr>
          <w:rFonts w:eastAsiaTheme="minorEastAsia"/>
        </w:rPr>
        <w:t>ours</w:t>
      </w:r>
      <w:r>
        <w:rPr>
          <w:rFonts w:eastAsiaTheme="minorEastAsia"/>
        </w:rPr>
        <w:t xml:space="preserve"> 44</w:t>
      </w:r>
      <w:r w:rsidR="00CB6715">
        <w:rPr>
          <w:rFonts w:eastAsiaTheme="minorEastAsia"/>
        </w:rPr>
        <w:t xml:space="preserve"> </w:t>
      </w:r>
      <w:r>
        <w:rPr>
          <w:rFonts w:eastAsiaTheme="minorEastAsia"/>
        </w:rPr>
        <w:t>m</w:t>
      </w:r>
      <w:r w:rsidR="006E6BE0">
        <w:rPr>
          <w:rFonts w:eastAsiaTheme="minorEastAsia"/>
        </w:rPr>
        <w:t>ins</w:t>
      </w:r>
    </w:p>
    <w:p w14:paraId="5DB4DE94" w14:textId="3C868B0C" w:rsidR="00036880" w:rsidRDefault="00036880" w:rsidP="00383CFF">
      <w:pPr>
        <w:pStyle w:val="ListNumber2"/>
        <w:numPr>
          <w:ilvl w:val="0"/>
          <w:numId w:val="0"/>
        </w:numPr>
        <w:ind w:left="1134"/>
        <w:rPr>
          <w:rFonts w:eastAsiaTheme="minorEastAsia"/>
        </w:rPr>
      </w:pPr>
      <w:r>
        <w:t>TL = 14</w:t>
      </w:r>
      <w:r w:rsidR="00891644">
        <w:t xml:space="preserve"> </w:t>
      </w:r>
      <w:r>
        <w:t xml:space="preserve">km. </w:t>
      </w:r>
      <m:oMath>
        <m:f>
          <m:fPr>
            <m:ctrlPr>
              <w:rPr>
                <w:rFonts w:ascii="Cambria Math" w:hAnsi="Cambria Math"/>
                <w:i/>
              </w:rPr>
            </m:ctrlPr>
          </m:fPr>
          <m:num>
            <m:r>
              <w:rPr>
                <w:rFonts w:ascii="Cambria Math" w:hAnsi="Cambria Math"/>
              </w:rPr>
              <m:t>14</m:t>
            </m:r>
          </m:num>
          <m:den>
            <m:r>
              <w:rPr>
                <w:rFonts w:ascii="Cambria Math" w:hAnsi="Cambria Math"/>
              </w:rPr>
              <m:t>3.75</m:t>
            </m:r>
          </m:den>
        </m:f>
        <m:r>
          <w:rPr>
            <w:rFonts w:ascii="Cambria Math" w:hAnsi="Cambria Math"/>
          </w:rPr>
          <m:t>=</m:t>
        </m:r>
      </m:oMath>
      <w:r>
        <w:rPr>
          <w:rFonts w:eastAsiaTheme="minorEastAsia"/>
        </w:rPr>
        <w:t xml:space="preserve"> 3</w:t>
      </w:r>
      <w:r w:rsidR="00CB6715">
        <w:rPr>
          <w:rFonts w:eastAsiaTheme="minorEastAsia"/>
        </w:rPr>
        <w:t xml:space="preserve"> </w:t>
      </w:r>
      <w:r>
        <w:rPr>
          <w:rFonts w:eastAsiaTheme="minorEastAsia"/>
        </w:rPr>
        <w:t>h</w:t>
      </w:r>
      <w:r w:rsidR="006E6BE0">
        <w:rPr>
          <w:rFonts w:eastAsiaTheme="minorEastAsia"/>
        </w:rPr>
        <w:t>ours</w:t>
      </w:r>
      <w:r>
        <w:rPr>
          <w:rFonts w:eastAsiaTheme="minorEastAsia"/>
        </w:rPr>
        <w:t xml:space="preserve"> 44</w:t>
      </w:r>
      <w:r w:rsidR="00CB6715">
        <w:rPr>
          <w:rFonts w:eastAsiaTheme="minorEastAsia"/>
        </w:rPr>
        <w:t xml:space="preserve"> </w:t>
      </w:r>
      <w:r>
        <w:rPr>
          <w:rFonts w:eastAsiaTheme="minorEastAsia"/>
        </w:rPr>
        <w:t>m</w:t>
      </w:r>
      <w:r w:rsidR="006E6BE0">
        <w:rPr>
          <w:rFonts w:eastAsiaTheme="minorEastAsia"/>
        </w:rPr>
        <w:t>ins</w:t>
      </w:r>
    </w:p>
    <w:p w14:paraId="7ECBB851" w14:textId="7198E460" w:rsidR="00036880" w:rsidRDefault="00036880" w:rsidP="00383CFF">
      <w:pPr>
        <w:pStyle w:val="ListNumber2"/>
        <w:numPr>
          <w:ilvl w:val="0"/>
          <w:numId w:val="0"/>
        </w:numPr>
        <w:ind w:left="1134"/>
        <w:rPr>
          <w:rFonts w:eastAsiaTheme="minorEastAsia"/>
        </w:rPr>
      </w:pPr>
      <w:r>
        <w:t>Total CVTL = 11 hours 52 mins</w:t>
      </w:r>
      <w:r>
        <w:br/>
      </w:r>
      <w:r>
        <w:br/>
        <w:t>CWXL:</w:t>
      </w:r>
      <w:r>
        <w:br/>
        <w:t xml:space="preserve">CW = 16 km. </w:t>
      </w:r>
      <m:oMath>
        <m:f>
          <m:fPr>
            <m:ctrlPr>
              <w:rPr>
                <w:rFonts w:ascii="Cambria Math" w:hAnsi="Cambria Math"/>
                <w:i/>
              </w:rPr>
            </m:ctrlPr>
          </m:fPr>
          <m:num>
            <m:r>
              <w:rPr>
                <w:rFonts w:ascii="Cambria Math" w:hAnsi="Cambria Math"/>
              </w:rPr>
              <m:t>16</m:t>
            </m:r>
          </m:num>
          <m:den>
            <m:r>
              <w:rPr>
                <w:rFonts w:ascii="Cambria Math" w:hAnsi="Cambria Math"/>
              </w:rPr>
              <m:t>5</m:t>
            </m:r>
          </m:den>
        </m:f>
        <m:r>
          <w:rPr>
            <w:rFonts w:ascii="Cambria Math" w:eastAsiaTheme="minorEastAsia" w:hAnsi="Cambria Math"/>
          </w:rPr>
          <m:t xml:space="preserve">= </m:t>
        </m:r>
      </m:oMath>
      <w:r>
        <w:rPr>
          <w:rFonts w:eastAsiaTheme="minorEastAsia"/>
        </w:rPr>
        <w:t>3 h</w:t>
      </w:r>
      <w:r w:rsidR="006E6BE0">
        <w:rPr>
          <w:rFonts w:eastAsiaTheme="minorEastAsia"/>
        </w:rPr>
        <w:t>ours</w:t>
      </w:r>
      <w:r>
        <w:rPr>
          <w:rFonts w:eastAsiaTheme="minorEastAsia"/>
        </w:rPr>
        <w:t xml:space="preserve"> 12 m</w:t>
      </w:r>
      <w:r w:rsidR="006E6BE0">
        <w:rPr>
          <w:rFonts w:eastAsiaTheme="minorEastAsia"/>
        </w:rPr>
        <w:t>ins</w:t>
      </w:r>
    </w:p>
    <w:p w14:paraId="686AF27C" w14:textId="44E1907E" w:rsidR="00036880" w:rsidRDefault="00036880" w:rsidP="00383CFF">
      <w:pPr>
        <w:pStyle w:val="ListNumber2"/>
        <w:numPr>
          <w:ilvl w:val="0"/>
          <w:numId w:val="0"/>
        </w:numPr>
        <w:ind w:left="1134"/>
        <w:rPr>
          <w:rFonts w:eastAsiaTheme="minorEastAsia"/>
        </w:rPr>
      </w:pPr>
      <w:r>
        <w:rPr>
          <w:rFonts w:eastAsiaTheme="minorEastAsia"/>
        </w:rPr>
        <w:t xml:space="preserve">WX = 18 km. </w:t>
      </w:r>
      <m:oMath>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5</m:t>
            </m:r>
          </m:den>
        </m:f>
        <m:r>
          <w:rPr>
            <w:rFonts w:ascii="Cambria Math" w:eastAsiaTheme="minorEastAsia" w:hAnsi="Cambria Math"/>
          </w:rPr>
          <m:t>=</m:t>
        </m:r>
      </m:oMath>
      <w:r>
        <w:rPr>
          <w:rFonts w:eastAsiaTheme="minorEastAsia"/>
        </w:rPr>
        <w:t xml:space="preserve"> 3 h</w:t>
      </w:r>
      <w:r w:rsidR="006E6BE0">
        <w:rPr>
          <w:rFonts w:eastAsiaTheme="minorEastAsia"/>
        </w:rPr>
        <w:t>ours</w:t>
      </w:r>
      <w:r>
        <w:rPr>
          <w:rFonts w:eastAsiaTheme="minorEastAsia"/>
        </w:rPr>
        <w:t xml:space="preserve"> 36 m</w:t>
      </w:r>
      <w:r w:rsidR="006E6BE0">
        <w:rPr>
          <w:rFonts w:eastAsiaTheme="minorEastAsia"/>
        </w:rPr>
        <w:t>ins</w:t>
      </w:r>
    </w:p>
    <w:p w14:paraId="69E57103" w14:textId="3785AC8B" w:rsidR="00036880" w:rsidRDefault="00036880" w:rsidP="00383CFF">
      <w:pPr>
        <w:pStyle w:val="ListNumber2"/>
        <w:numPr>
          <w:ilvl w:val="0"/>
          <w:numId w:val="0"/>
        </w:numPr>
        <w:ind w:left="1134"/>
        <w:rPr>
          <w:rFonts w:eastAsiaTheme="minorEastAsia"/>
        </w:rPr>
      </w:pPr>
      <w:r>
        <w:rPr>
          <w:rFonts w:eastAsiaTheme="minorEastAsia"/>
        </w:rPr>
        <w:t xml:space="preserve">XL = 16 km. </w:t>
      </w:r>
      <m:oMath>
        <m:f>
          <m:fPr>
            <m:ctrlPr>
              <w:rPr>
                <w:rFonts w:ascii="Cambria Math" w:eastAsiaTheme="minorEastAsia" w:hAnsi="Cambria Math"/>
                <w:i/>
              </w:rPr>
            </m:ctrlPr>
          </m:fPr>
          <m:num>
            <m:r>
              <w:rPr>
                <w:rFonts w:ascii="Cambria Math" w:eastAsiaTheme="minorEastAsia" w:hAnsi="Cambria Math"/>
              </w:rPr>
              <m:t>16</m:t>
            </m:r>
          </m:num>
          <m:den>
            <m:r>
              <w:rPr>
                <w:rFonts w:ascii="Cambria Math" w:eastAsiaTheme="minorEastAsia" w:hAnsi="Cambria Math"/>
              </w:rPr>
              <m:t>3.75</m:t>
            </m:r>
          </m:den>
        </m:f>
        <m:r>
          <w:rPr>
            <w:rFonts w:ascii="Cambria Math" w:eastAsiaTheme="minorEastAsia" w:hAnsi="Cambria Math"/>
          </w:rPr>
          <m:t>=</m:t>
        </m:r>
      </m:oMath>
      <w:r>
        <w:rPr>
          <w:rFonts w:eastAsiaTheme="minorEastAsia"/>
        </w:rPr>
        <w:t xml:space="preserve"> 4 h</w:t>
      </w:r>
      <w:r w:rsidR="006E6BE0">
        <w:rPr>
          <w:rFonts w:eastAsiaTheme="minorEastAsia"/>
        </w:rPr>
        <w:t>ours</w:t>
      </w:r>
      <w:r>
        <w:rPr>
          <w:rFonts w:eastAsiaTheme="minorEastAsia"/>
        </w:rPr>
        <w:t xml:space="preserve"> 16 m</w:t>
      </w:r>
      <w:r w:rsidR="006E6BE0">
        <w:rPr>
          <w:rFonts w:eastAsiaTheme="minorEastAsia"/>
        </w:rPr>
        <w:t>ins</w:t>
      </w:r>
      <w:r w:rsidR="00234E4A">
        <w:rPr>
          <w:rFonts w:eastAsiaTheme="minorEastAsia"/>
        </w:rPr>
        <w:br/>
        <w:t xml:space="preserve">Add one hour for river crossing </w:t>
      </w:r>
    </w:p>
    <w:p w14:paraId="222D647F" w14:textId="4318DF7B" w:rsidR="00036880" w:rsidRDefault="00036880" w:rsidP="00383CFF">
      <w:pPr>
        <w:pStyle w:val="ListNumber2"/>
        <w:numPr>
          <w:ilvl w:val="0"/>
          <w:numId w:val="0"/>
        </w:numPr>
        <w:ind w:left="1134"/>
      </w:pPr>
      <w:r>
        <w:rPr>
          <w:rFonts w:eastAsiaTheme="minorEastAsia"/>
        </w:rPr>
        <w:t>Total CWXL = 1</w:t>
      </w:r>
      <w:r w:rsidR="00B17693">
        <w:rPr>
          <w:rFonts w:eastAsiaTheme="minorEastAsia"/>
        </w:rPr>
        <w:t>2</w:t>
      </w:r>
      <w:r>
        <w:rPr>
          <w:rFonts w:eastAsiaTheme="minorEastAsia"/>
        </w:rPr>
        <w:t xml:space="preserve"> hours 4 mins</w:t>
      </w:r>
    </w:p>
    <w:p w14:paraId="42751EE6" w14:textId="075C1C9B" w:rsidR="00036880" w:rsidRDefault="00036880" w:rsidP="00383CFF">
      <w:pPr>
        <w:pStyle w:val="ListNumber2"/>
        <w:numPr>
          <w:ilvl w:val="0"/>
          <w:numId w:val="0"/>
        </w:numPr>
        <w:ind w:left="1134"/>
        <w:rPr>
          <w:rFonts w:eastAsiaTheme="minorEastAsia"/>
        </w:rPr>
      </w:pPr>
      <m:oMath>
        <m:r>
          <w:rPr>
            <w:rFonts w:ascii="Cambria Math" w:hAnsi="Cambria Math"/>
          </w:rPr>
          <m:t xml:space="preserve">∴ CVTL </m:t>
        </m:r>
      </m:oMath>
      <w:r>
        <w:rPr>
          <w:rFonts w:eastAsiaTheme="minorEastAsia"/>
        </w:rPr>
        <w:t>is the fastest route</w:t>
      </w:r>
    </w:p>
    <w:p w14:paraId="078419D8" w14:textId="1BE6781E" w:rsidR="00036880" w:rsidRPr="00676B15" w:rsidRDefault="00036880" w:rsidP="00BE3FF0">
      <w:pPr>
        <w:pStyle w:val="ListNumber"/>
      </w:pPr>
      <w:r>
        <w:t xml:space="preserve">Path H </w:t>
      </w:r>
      <w:r>
        <w:sym w:font="Wingdings" w:char="F0E0"/>
      </w:r>
      <w:r>
        <w:t xml:space="preserve"> M </w:t>
      </w:r>
      <w:r>
        <w:sym w:font="Wingdings" w:char="F0E0"/>
      </w:r>
      <w:r>
        <w:t xml:space="preserve"> R </w:t>
      </w:r>
      <w:r>
        <w:sym w:font="Wingdings" w:char="F0E0"/>
      </w:r>
      <w:r>
        <w:t xml:space="preserve"> W </w:t>
      </w:r>
      <w:r>
        <w:sym w:font="Wingdings" w:char="F0E0"/>
      </w:r>
      <w:r>
        <w:t xml:space="preserve"> V </w:t>
      </w:r>
      <w:r>
        <w:sym w:font="Wingdings" w:char="F0E0"/>
      </w:r>
      <w:r>
        <w:t xml:space="preserve"> T = </w:t>
      </w:r>
      <w:r w:rsidRPr="00D85002">
        <w:rPr>
          <w:b/>
          <w:bCs/>
        </w:rPr>
        <w:t>4</w:t>
      </w:r>
      <w:r>
        <w:rPr>
          <w:b/>
          <w:bCs/>
        </w:rPr>
        <w:t>7</w:t>
      </w:r>
      <w:r w:rsidRPr="00D85002">
        <w:rPr>
          <w:b/>
          <w:bCs/>
        </w:rPr>
        <w:t xml:space="preserve"> km</w:t>
      </w:r>
      <w:r>
        <w:rPr>
          <w:b/>
          <w:bCs/>
        </w:rPr>
        <w:t xml:space="preserve"> </w:t>
      </w:r>
      <w:r w:rsidRPr="00676B15">
        <w:t>is the shortest path H to T</w:t>
      </w:r>
      <w:r>
        <w:t>.</w:t>
      </w:r>
    </w:p>
    <w:p w14:paraId="71E01B07" w14:textId="77777777" w:rsidR="00036880" w:rsidRDefault="00036880" w:rsidP="00036880">
      <w:pPr>
        <w:pStyle w:val="ListParagraph"/>
      </w:pPr>
      <w:r>
        <w:t>Shortest path including C is HMCWVT = 57 km</w:t>
      </w:r>
    </w:p>
    <w:p w14:paraId="3D79D826" w14:textId="5EA54588" w:rsidR="00036880" w:rsidRDefault="00036880" w:rsidP="00036880">
      <w:pPr>
        <w:pStyle w:val="ListParagraph"/>
        <w:rPr>
          <w:rFonts w:eastAsiaTheme="minorEastAsia"/>
          <w:iCs/>
        </w:rPr>
      </w:pPr>
      <w:r>
        <w:t xml:space="preserve">An alternate path is HMCWT = 59 km </w:t>
      </w:r>
      <w:r>
        <w:br/>
      </w:r>
      <w:r>
        <w:br/>
        <w:t>Path HMRWVT = 47 km</w:t>
      </w:r>
      <w:r w:rsidR="00071100">
        <w:t xml:space="preserve"> (14 of which are away from </w:t>
      </w:r>
      <w:r w:rsidR="003F7F1C">
        <w:t>the</w:t>
      </w:r>
      <w:r w:rsidR="00071100">
        <w:t xml:space="preserve"> </w:t>
      </w:r>
      <w:r w:rsidR="003F7F1C">
        <w:t>V</w:t>
      </w:r>
      <w:r w:rsidR="00071100">
        <w:t>alley</w:t>
      </w:r>
      <w:r w:rsidR="0081348C">
        <w:t>).</w:t>
      </w:r>
      <w:r>
        <w:t xml:space="preserve"> </w:t>
      </w:r>
      <m:oMath>
        <m:f>
          <m:fPr>
            <m:ctrlPr>
              <w:rPr>
                <w:rFonts w:ascii="Cambria Math" w:hAnsi="Cambria Math"/>
                <w:i/>
              </w:rPr>
            </m:ctrlPr>
          </m:fPr>
          <m:num>
            <m:r>
              <w:rPr>
                <w:rFonts w:ascii="Cambria Math" w:hAnsi="Cambria Math"/>
              </w:rPr>
              <m:t>33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3.75</m:t>
            </m:r>
          </m:den>
        </m:f>
        <m:r>
          <w:rPr>
            <w:rFonts w:ascii="Cambria Math" w:hAnsi="Cambria Math"/>
          </w:rPr>
          <m:t>=</m:t>
        </m:r>
        <m:r>
          <m:rPr>
            <m:sty m:val="p"/>
          </m:rPr>
          <w:rPr>
            <w:rFonts w:ascii="Cambria Math" w:hAnsi="Cambria Math"/>
          </w:rPr>
          <m:t>10 hours 20 mins</m:t>
        </m:r>
      </m:oMath>
    </w:p>
    <w:p w14:paraId="6A3055BF" w14:textId="1840BFF6" w:rsidR="001E0BD9" w:rsidRDefault="001E0BD9" w:rsidP="00036880">
      <w:pPr>
        <w:pStyle w:val="ListParagraph"/>
        <w:rPr>
          <w:rFonts w:eastAsiaTheme="minorEastAsia"/>
          <w:iCs/>
        </w:rPr>
      </w:pPr>
      <w:r>
        <w:rPr>
          <w:rFonts w:eastAsiaTheme="minorEastAsia"/>
          <w:iCs/>
        </w:rPr>
        <w:t xml:space="preserve">10 hours 20 mins </w:t>
      </w:r>
      <m:oMath>
        <m:r>
          <w:rPr>
            <w:rFonts w:ascii="Cambria Math" w:eastAsiaTheme="minorEastAsia" w:hAnsi="Cambria Math"/>
          </w:rPr>
          <m:t>×</m:t>
        </m:r>
      </m:oMath>
      <w:r>
        <w:rPr>
          <w:rFonts w:eastAsiaTheme="minorEastAsia"/>
          <w:iCs/>
        </w:rPr>
        <w:t xml:space="preserve"> 1</w:t>
      </w:r>
      <w:r w:rsidR="00141484">
        <w:rPr>
          <w:rFonts w:eastAsiaTheme="minorEastAsia"/>
          <w:iCs/>
        </w:rPr>
        <w:t>15</w:t>
      </w:r>
      <w:r>
        <w:rPr>
          <w:rFonts w:eastAsiaTheme="minorEastAsia"/>
          <w:iCs/>
        </w:rPr>
        <w:t>% = 1</w:t>
      </w:r>
      <w:r w:rsidR="00141484">
        <w:rPr>
          <w:rFonts w:eastAsiaTheme="minorEastAsia"/>
          <w:iCs/>
        </w:rPr>
        <w:t>1</w:t>
      </w:r>
      <w:r>
        <w:rPr>
          <w:rFonts w:eastAsiaTheme="minorEastAsia"/>
          <w:iCs/>
        </w:rPr>
        <w:t xml:space="preserve"> hours </w:t>
      </w:r>
      <w:r w:rsidR="00141484">
        <w:rPr>
          <w:rFonts w:eastAsiaTheme="minorEastAsia"/>
          <w:iCs/>
        </w:rPr>
        <w:t>53</w:t>
      </w:r>
      <w:r>
        <w:rPr>
          <w:rFonts w:eastAsiaTheme="minorEastAsia"/>
          <w:iCs/>
        </w:rPr>
        <w:t xml:space="preserve"> mins. </w:t>
      </w:r>
    </w:p>
    <w:p w14:paraId="411D7FF2" w14:textId="36EBF88A" w:rsidR="00640D07" w:rsidRDefault="00640D07" w:rsidP="00036880">
      <w:pPr>
        <w:pStyle w:val="ListParagraph"/>
        <w:rPr>
          <w:rFonts w:eastAsiaTheme="minorEastAsia"/>
          <w:iCs/>
        </w:rPr>
      </w:pPr>
      <w:r>
        <w:t>Path HMCWVT = 57 km</w:t>
      </w:r>
      <w:r w:rsidR="00DC277E">
        <w:t xml:space="preserve"> (14 of which are away from </w:t>
      </w:r>
      <w:r w:rsidR="00B8069E">
        <w:t>the V</w:t>
      </w:r>
      <w:r w:rsidR="00DC277E">
        <w:t>alley</w:t>
      </w:r>
      <w:r w:rsidR="0081348C">
        <w:t>).</w:t>
      </w:r>
      <w:r w:rsidR="00DC277E">
        <w:t xml:space="preserve"> </w:t>
      </w:r>
      <m:oMath>
        <m:f>
          <m:fPr>
            <m:ctrlPr>
              <w:rPr>
                <w:rFonts w:ascii="Cambria Math" w:hAnsi="Cambria Math"/>
                <w:i/>
              </w:rPr>
            </m:ctrlPr>
          </m:fPr>
          <m:num>
            <m:r>
              <w:rPr>
                <w:rFonts w:ascii="Cambria Math" w:hAnsi="Cambria Math"/>
              </w:rPr>
              <m:t>43</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3.75</m:t>
            </m:r>
          </m:den>
        </m:f>
        <m:r>
          <w:rPr>
            <w:rFonts w:ascii="Cambria Math" w:hAnsi="Cambria Math"/>
          </w:rPr>
          <m:t>=</m:t>
        </m:r>
        <m:r>
          <m:rPr>
            <m:sty m:val="p"/>
          </m:rPr>
          <w:rPr>
            <w:rFonts w:ascii="Cambria Math" w:hAnsi="Cambria Math"/>
          </w:rPr>
          <m:t>12 hours 20 mins</m:t>
        </m:r>
      </m:oMath>
    </w:p>
    <w:p w14:paraId="203F3A1C" w14:textId="380F4239" w:rsidR="00DC0352" w:rsidRDefault="00DC0352" w:rsidP="00036880">
      <w:pPr>
        <w:pStyle w:val="ListParagraph"/>
        <w:rPr>
          <w:rFonts w:eastAsiaTheme="minorEastAsia"/>
        </w:rPr>
      </w:pPr>
      <w:r>
        <w:t>Path HMCWT = 59 km</w:t>
      </w:r>
      <w:r w:rsidR="00630C3C">
        <w:t xml:space="preserve">. </w:t>
      </w:r>
      <m:oMath>
        <m:f>
          <m:fPr>
            <m:ctrlPr>
              <w:rPr>
                <w:rFonts w:ascii="Cambria Math" w:hAnsi="Cambria Math"/>
                <w:i/>
              </w:rPr>
            </m:ctrlPr>
          </m:fPr>
          <m:num>
            <m:r>
              <w:rPr>
                <w:rFonts w:ascii="Cambria Math" w:hAnsi="Cambria Math"/>
              </w:rPr>
              <m:t>59</m:t>
            </m:r>
          </m:num>
          <m:den>
            <m:r>
              <w:rPr>
                <w:rFonts w:ascii="Cambria Math" w:hAnsi="Cambria Math"/>
              </w:rPr>
              <m:t>5</m:t>
            </m:r>
          </m:den>
        </m:f>
        <m:r>
          <w:rPr>
            <w:rFonts w:ascii="Cambria Math" w:hAnsi="Cambria Math"/>
          </w:rPr>
          <m:t>=</m:t>
        </m:r>
        <m:r>
          <m:rPr>
            <m:sty m:val="p"/>
          </m:rPr>
          <w:rPr>
            <w:rFonts w:ascii="Cambria Math" w:hAnsi="Cambria Math"/>
          </w:rPr>
          <m:t>11 hours 48 mins</m:t>
        </m:r>
      </m:oMath>
      <w:r w:rsidR="001E0BD9">
        <w:rPr>
          <w:rFonts w:eastAsiaTheme="minorEastAsia"/>
          <w:iCs/>
        </w:rPr>
        <w:br/>
      </w:r>
      <w:r w:rsidR="008A413F">
        <w:rPr>
          <w:rFonts w:eastAsiaTheme="minorEastAsia"/>
          <w:iCs/>
        </w:rPr>
        <w:t>T</w:t>
      </w:r>
      <w:r w:rsidR="008A413F" w:rsidRPr="008A413F">
        <w:rPr>
          <w:rFonts w:eastAsiaTheme="minorEastAsia"/>
          <w:iCs/>
        </w:rPr>
        <w:t>herefore, travellers would prefer the path HMCWT, as it takes less than 15% more time than the shortest path and passes through the campsite</w:t>
      </w:r>
      <w:r w:rsidR="002E32F3">
        <w:rPr>
          <w:rFonts w:eastAsiaTheme="minorEastAsia"/>
          <w:iCs/>
        </w:rPr>
        <w:t>.</w:t>
      </w:r>
    </w:p>
    <w:p w14:paraId="30A56285" w14:textId="739AC93F" w:rsidR="00036880" w:rsidRDefault="00036880" w:rsidP="00667710">
      <w:pPr>
        <w:pStyle w:val="Heading2"/>
      </w:pPr>
      <w:bookmarkStart w:id="9" w:name="_Toc201144741"/>
      <w:bookmarkStart w:id="10" w:name="_Toc208834624"/>
      <w:bookmarkStart w:id="11" w:name="_Toc225165719"/>
      <w:r>
        <w:t>Section 2</w:t>
      </w:r>
      <w:r w:rsidRPr="00405E98">
        <w:t xml:space="preserve"> – </w:t>
      </w:r>
      <w:bookmarkEnd w:id="9"/>
      <w:r w:rsidR="00A7694F">
        <w:t xml:space="preserve">global </w:t>
      </w:r>
      <w:r>
        <w:t>travel</w:t>
      </w:r>
      <w:bookmarkEnd w:id="10"/>
      <w:r>
        <w:t xml:space="preserve"> networks</w:t>
      </w:r>
      <w:bookmarkEnd w:id="11"/>
    </w:p>
    <w:p w14:paraId="3BB75786" w14:textId="1427787D" w:rsidR="00036880" w:rsidRPr="00667710" w:rsidRDefault="00036880" w:rsidP="00504F88">
      <w:pPr>
        <w:pStyle w:val="Heading3"/>
      </w:pPr>
      <w:bookmarkStart w:id="12" w:name="_Toc201144742"/>
      <w:bookmarkStart w:id="13" w:name="_Toc208834625"/>
      <w:bookmarkStart w:id="14" w:name="_Toc225165720"/>
      <w:r>
        <w:t xml:space="preserve">Part A – </w:t>
      </w:r>
      <w:bookmarkEnd w:id="12"/>
      <w:r w:rsidR="00A7694F">
        <w:t xml:space="preserve">building </w:t>
      </w:r>
      <w:r>
        <w:t>your travel network</w:t>
      </w:r>
      <w:bookmarkEnd w:id="13"/>
      <w:bookmarkEnd w:id="14"/>
    </w:p>
    <w:p w14:paraId="03A58B8C" w14:textId="3644595F" w:rsidR="00036880" w:rsidRDefault="00036880" w:rsidP="0087267F">
      <w:pPr>
        <w:pStyle w:val="ListNumber"/>
        <w:numPr>
          <w:ilvl w:val="0"/>
          <w:numId w:val="30"/>
        </w:numPr>
      </w:pPr>
      <w:r>
        <w:t>All distances are in kilometres and rounded to the nearest 100 km.</w:t>
      </w:r>
      <w:r>
        <w:br/>
      </w:r>
    </w:p>
    <w:p w14:paraId="00E72180" w14:textId="77777777" w:rsidR="00036880" w:rsidRDefault="00036880" w:rsidP="00036880">
      <w:pPr>
        <w:pStyle w:val="ListParagraph"/>
      </w:pPr>
      <w:r w:rsidRPr="000C342C">
        <w:rPr>
          <w:noProof/>
        </w:rPr>
        <w:drawing>
          <wp:inline distT="0" distB="0" distL="0" distR="0" wp14:anchorId="457715DB" wp14:editId="6487A6DA">
            <wp:extent cx="4676775" cy="2858088"/>
            <wp:effectExtent l="0" t="0" r="0" b="0"/>
            <wp:docPr id="1513691042" name="Picture 1" descr="Network diagram with flight distances for direct flights between Sydney, Auckland, Johannesburg, Cairo, London, Stockholm, Dubai, Chicago and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91042" name="Picture 1" descr="Network diagram with flight distances for direct flights between Sydney, Auckland, Johannesburg, Cairo, London, Stockholm, Dubai, Chicago and Toronto."/>
                    <pic:cNvPicPr/>
                  </pic:nvPicPr>
                  <pic:blipFill>
                    <a:blip r:embed="rId18"/>
                    <a:stretch>
                      <a:fillRect/>
                    </a:stretch>
                  </pic:blipFill>
                  <pic:spPr>
                    <a:xfrm>
                      <a:off x="0" y="0"/>
                      <a:ext cx="4698476" cy="2871350"/>
                    </a:xfrm>
                    <a:prstGeom prst="rect">
                      <a:avLst/>
                    </a:prstGeom>
                  </pic:spPr>
                </pic:pic>
              </a:graphicData>
            </a:graphic>
          </wp:inline>
        </w:drawing>
      </w:r>
    </w:p>
    <w:p w14:paraId="666350F4" w14:textId="22B1388A" w:rsidR="007F226D" w:rsidRDefault="007F226D" w:rsidP="007F226D">
      <w:pPr>
        <w:pStyle w:val="Imageattributioncaption"/>
      </w:pPr>
      <w:r>
        <w:t xml:space="preserve">Data sourced from </w:t>
      </w:r>
      <w:hyperlink r:id="rId19" w:history="1">
        <w:r w:rsidRPr="000352D1">
          <w:rPr>
            <w:rStyle w:val="Hyperlink"/>
          </w:rPr>
          <w:t>https://www.airmilescalculator.com/</w:t>
        </w:r>
      </w:hyperlink>
      <w:r>
        <w:t>.</w:t>
      </w:r>
    </w:p>
    <w:p w14:paraId="68E4B904" w14:textId="77777777" w:rsidR="002F4FC2" w:rsidRDefault="002F4FC2">
      <w:pPr>
        <w:suppressAutoHyphens w:val="0"/>
        <w:spacing w:before="0" w:after="160" w:line="259" w:lineRule="auto"/>
      </w:pPr>
      <w:r>
        <w:br w:type="page"/>
      </w:r>
    </w:p>
    <w:p w14:paraId="3DFCE259" w14:textId="3FA1E837" w:rsidR="00036880" w:rsidRDefault="00036880" w:rsidP="0081348C">
      <w:pPr>
        <w:pStyle w:val="ListNumber"/>
        <w:numPr>
          <w:ilvl w:val="0"/>
          <w:numId w:val="5"/>
        </w:numPr>
      </w:pPr>
      <w:r>
        <w:t xml:space="preserve">All times are in hours and minutes, rounded to the nearest 15 minutes. </w:t>
      </w:r>
      <w:r>
        <w:br/>
      </w:r>
    </w:p>
    <w:p w14:paraId="298448AD" w14:textId="77777777" w:rsidR="00036880" w:rsidRDefault="00036880" w:rsidP="00036880">
      <w:pPr>
        <w:pStyle w:val="ListParagraph"/>
        <w:ind w:left="1440"/>
      </w:pPr>
      <w:r w:rsidRPr="00D22AEC">
        <w:rPr>
          <w:noProof/>
        </w:rPr>
        <w:drawing>
          <wp:inline distT="0" distB="0" distL="0" distR="0" wp14:anchorId="61DC3950" wp14:editId="6246867E">
            <wp:extent cx="3867185" cy="2876550"/>
            <wp:effectExtent l="0" t="0" r="0" b="0"/>
            <wp:docPr id="786548455" name="Picture 1" descr="Network diagram with flight times for direct flights between Sydney, Auckland, Johannesburg, Cairo, London, Stockholm, Dubai, Chicago and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48455" name="Picture 1" descr="Network diagram with flight times for direct flights between Sydney, Auckland, Johannesburg, Cairo, London, Stockholm, Dubai, Chicago and Toronto."/>
                    <pic:cNvPicPr/>
                  </pic:nvPicPr>
                  <pic:blipFill>
                    <a:blip r:embed="rId20"/>
                    <a:stretch>
                      <a:fillRect/>
                    </a:stretch>
                  </pic:blipFill>
                  <pic:spPr>
                    <a:xfrm>
                      <a:off x="0" y="0"/>
                      <a:ext cx="3872503" cy="2880506"/>
                    </a:xfrm>
                    <a:prstGeom prst="rect">
                      <a:avLst/>
                    </a:prstGeom>
                  </pic:spPr>
                </pic:pic>
              </a:graphicData>
            </a:graphic>
          </wp:inline>
        </w:drawing>
      </w:r>
      <w:r>
        <w:br/>
      </w:r>
    </w:p>
    <w:p w14:paraId="0F21B838" w14:textId="09C4D752" w:rsidR="007F226D" w:rsidRDefault="007F226D" w:rsidP="007F226D">
      <w:pPr>
        <w:pStyle w:val="Imageattributioncaption"/>
      </w:pPr>
      <w:r>
        <w:t xml:space="preserve">Data sourced from </w:t>
      </w:r>
      <w:hyperlink r:id="rId21" w:history="1">
        <w:r w:rsidRPr="000352D1">
          <w:rPr>
            <w:rStyle w:val="Hyperlink"/>
          </w:rPr>
          <w:t>https://www.airmilescalculator.com/</w:t>
        </w:r>
      </w:hyperlink>
      <w:r>
        <w:t>.</w:t>
      </w:r>
    </w:p>
    <w:p w14:paraId="52E4D9B5" w14:textId="49461DF7" w:rsidR="00036880" w:rsidRDefault="00036880" w:rsidP="0081348C">
      <w:pPr>
        <w:pStyle w:val="ListNumber"/>
        <w:numPr>
          <w:ilvl w:val="0"/>
          <w:numId w:val="5"/>
        </w:numPr>
      </w:pPr>
      <w:r>
        <w:t xml:space="preserve">Direct flight prices for </w:t>
      </w:r>
      <w:r w:rsidR="006E6BE0">
        <w:t>1 February 2026</w:t>
      </w:r>
      <w:r w:rsidR="000A0BE6">
        <w:t>.</w:t>
      </w:r>
      <w:r>
        <w:br/>
      </w:r>
    </w:p>
    <w:p w14:paraId="3080CBD2" w14:textId="77777777" w:rsidR="00036880" w:rsidRDefault="00036880" w:rsidP="00036880">
      <w:pPr>
        <w:pStyle w:val="ListParagraph"/>
        <w:ind w:left="1440"/>
      </w:pPr>
      <w:r w:rsidRPr="00B21486">
        <w:rPr>
          <w:noProof/>
        </w:rPr>
        <w:drawing>
          <wp:inline distT="0" distB="0" distL="0" distR="0" wp14:anchorId="16C0258A" wp14:editId="114A26FB">
            <wp:extent cx="4769095" cy="3524431"/>
            <wp:effectExtent l="0" t="0" r="0" b="0"/>
            <wp:docPr id="1246172964" name="Picture 1" descr="Network diagram with flight costs for direct flights between Sydney, Auckland, Johannesburg, Cairo, London, Stockholm, Dubai, Chicago and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72964" name="Picture 1" descr="Network diagram with flight costs for direct flights between Sydney, Auckland, Johannesburg, Cairo, London, Stockholm, Dubai, Chicago and Toronto."/>
                    <pic:cNvPicPr/>
                  </pic:nvPicPr>
                  <pic:blipFill>
                    <a:blip r:embed="rId22"/>
                    <a:stretch>
                      <a:fillRect/>
                    </a:stretch>
                  </pic:blipFill>
                  <pic:spPr>
                    <a:xfrm>
                      <a:off x="0" y="0"/>
                      <a:ext cx="4769095" cy="3524431"/>
                    </a:xfrm>
                    <a:prstGeom prst="rect">
                      <a:avLst/>
                    </a:prstGeom>
                  </pic:spPr>
                </pic:pic>
              </a:graphicData>
            </a:graphic>
          </wp:inline>
        </w:drawing>
      </w:r>
    </w:p>
    <w:p w14:paraId="2EB7AC44" w14:textId="20146F62" w:rsidR="00036880" w:rsidRDefault="007F226D" w:rsidP="007F226D">
      <w:pPr>
        <w:pStyle w:val="Imageattributioncaption"/>
      </w:pPr>
      <w:r>
        <w:t xml:space="preserve">Data sourced from </w:t>
      </w:r>
      <w:hyperlink r:id="rId23" w:history="1">
        <w:r w:rsidRPr="000352D1">
          <w:rPr>
            <w:rStyle w:val="Hyperlink"/>
          </w:rPr>
          <w:t>https://www.skyscanner.com.au/</w:t>
        </w:r>
      </w:hyperlink>
      <w:r>
        <w:t>.</w:t>
      </w:r>
    </w:p>
    <w:p w14:paraId="57586D11" w14:textId="4FF9F26E" w:rsidR="00036880" w:rsidRDefault="00036880" w:rsidP="00504F88">
      <w:pPr>
        <w:pStyle w:val="Heading3"/>
      </w:pPr>
      <w:bookmarkStart w:id="15" w:name="_Toc208834626"/>
      <w:bookmarkStart w:id="16" w:name="_Toc225165721"/>
      <w:r>
        <w:t xml:space="preserve">Part B – </w:t>
      </w:r>
      <w:r w:rsidR="00A7694F">
        <w:t xml:space="preserve">network </w:t>
      </w:r>
      <w:bookmarkEnd w:id="15"/>
      <w:r w:rsidR="00A7694F">
        <w:t>analysis</w:t>
      </w:r>
      <w:bookmarkEnd w:id="16"/>
    </w:p>
    <w:p w14:paraId="517B890E" w14:textId="77777777" w:rsidR="00010C5E" w:rsidRPr="00010C5E" w:rsidRDefault="00010C5E" w:rsidP="00010C5E">
      <w:pPr>
        <w:pStyle w:val="ListNumber"/>
        <w:numPr>
          <w:ilvl w:val="0"/>
          <w:numId w:val="32"/>
        </w:numPr>
      </w:pPr>
    </w:p>
    <w:p w14:paraId="765D0023" w14:textId="608ABC2E" w:rsidR="00036880" w:rsidRDefault="00036880" w:rsidP="0081348C">
      <w:pPr>
        <w:pStyle w:val="ListNumber2"/>
        <w:numPr>
          <w:ilvl w:val="0"/>
          <w:numId w:val="10"/>
        </w:numPr>
      </w:pPr>
      <w:r>
        <w:t>Sydney = degree of 3</w:t>
      </w:r>
    </w:p>
    <w:p w14:paraId="68DB2C2F" w14:textId="77777777" w:rsidR="00036880" w:rsidRDefault="00036880" w:rsidP="00F34293">
      <w:pPr>
        <w:pStyle w:val="ListNumber2"/>
        <w:numPr>
          <w:ilvl w:val="0"/>
          <w:numId w:val="0"/>
        </w:numPr>
        <w:ind w:left="1134"/>
      </w:pPr>
      <w:r>
        <w:t>Auckland = degree of 2</w:t>
      </w:r>
    </w:p>
    <w:p w14:paraId="3B3AEF73" w14:textId="77777777" w:rsidR="00036880" w:rsidRDefault="00036880" w:rsidP="00F34293">
      <w:pPr>
        <w:pStyle w:val="ListNumber2"/>
        <w:numPr>
          <w:ilvl w:val="0"/>
          <w:numId w:val="0"/>
        </w:numPr>
        <w:ind w:left="1134"/>
      </w:pPr>
      <w:r>
        <w:t>Johannesburg = degree of 4</w:t>
      </w:r>
    </w:p>
    <w:p w14:paraId="5F00E997" w14:textId="77777777" w:rsidR="00036880" w:rsidRDefault="00036880" w:rsidP="00F34293">
      <w:pPr>
        <w:pStyle w:val="ListNumber2"/>
        <w:numPr>
          <w:ilvl w:val="0"/>
          <w:numId w:val="0"/>
        </w:numPr>
        <w:ind w:left="1134"/>
      </w:pPr>
      <w:r>
        <w:t>Cairo = degree of 3</w:t>
      </w:r>
    </w:p>
    <w:p w14:paraId="410E2564" w14:textId="77777777" w:rsidR="00036880" w:rsidRDefault="00036880" w:rsidP="00F34293">
      <w:pPr>
        <w:pStyle w:val="ListNumber2"/>
        <w:numPr>
          <w:ilvl w:val="0"/>
          <w:numId w:val="0"/>
        </w:numPr>
        <w:ind w:left="1134"/>
      </w:pPr>
      <w:r>
        <w:t>London = degree of 6</w:t>
      </w:r>
    </w:p>
    <w:p w14:paraId="56BD3782" w14:textId="77777777" w:rsidR="00036880" w:rsidRDefault="00036880" w:rsidP="00F34293">
      <w:pPr>
        <w:pStyle w:val="ListNumber2"/>
        <w:numPr>
          <w:ilvl w:val="0"/>
          <w:numId w:val="0"/>
        </w:numPr>
        <w:ind w:left="1134"/>
      </w:pPr>
      <w:r>
        <w:t>Stockholm = degree of 2</w:t>
      </w:r>
    </w:p>
    <w:p w14:paraId="34074953" w14:textId="77777777" w:rsidR="00036880" w:rsidRDefault="00036880" w:rsidP="00F34293">
      <w:pPr>
        <w:pStyle w:val="ListNumber2"/>
        <w:numPr>
          <w:ilvl w:val="0"/>
          <w:numId w:val="0"/>
        </w:numPr>
        <w:ind w:left="1134"/>
      </w:pPr>
      <w:r>
        <w:t>Chicago = degree of 3</w:t>
      </w:r>
    </w:p>
    <w:p w14:paraId="1694B97D" w14:textId="77777777" w:rsidR="00036880" w:rsidRDefault="00036880" w:rsidP="00F34293">
      <w:pPr>
        <w:pStyle w:val="ListNumber2"/>
        <w:numPr>
          <w:ilvl w:val="0"/>
          <w:numId w:val="0"/>
        </w:numPr>
        <w:ind w:left="1134"/>
      </w:pPr>
      <w:r>
        <w:t>Toronto = degree of 3</w:t>
      </w:r>
    </w:p>
    <w:p w14:paraId="41F00788" w14:textId="2581F671" w:rsidR="00667710" w:rsidRDefault="00036880" w:rsidP="00F34293">
      <w:pPr>
        <w:pStyle w:val="ListNumber2"/>
        <w:numPr>
          <w:ilvl w:val="0"/>
          <w:numId w:val="0"/>
        </w:numPr>
        <w:ind w:left="1134"/>
      </w:pPr>
      <w:r>
        <w:t>Dubai = degree of 8</w:t>
      </w:r>
    </w:p>
    <w:p w14:paraId="11211C02" w14:textId="773FA1A9" w:rsidR="00036880" w:rsidRDefault="00036880" w:rsidP="00F34293">
      <w:pPr>
        <w:pStyle w:val="ListNumber2"/>
      </w:pPr>
      <w:r>
        <w:t>Dubai has the most connections</w:t>
      </w:r>
      <w:r w:rsidR="003C3FC8">
        <w:t>;</w:t>
      </w:r>
      <w:r>
        <w:t xml:space="preserve"> it connects directly with every other city in this network. </w:t>
      </w:r>
    </w:p>
    <w:p w14:paraId="1DD48964" w14:textId="6C0A9B17" w:rsidR="002E0CBA" w:rsidRDefault="00D01060" w:rsidP="00070F7A">
      <w:pPr>
        <w:pStyle w:val="ListNumber"/>
        <w:numPr>
          <w:ilvl w:val="0"/>
          <w:numId w:val="0"/>
        </w:numPr>
        <w:ind w:left="360"/>
      </w:pPr>
      <w:r w:rsidRPr="000C342C">
        <w:rPr>
          <w:noProof/>
        </w:rPr>
        <w:drawing>
          <wp:inline distT="0" distB="0" distL="0" distR="0" wp14:anchorId="6DECB784" wp14:editId="69BA0C4A">
            <wp:extent cx="5314950" cy="3248092"/>
            <wp:effectExtent l="0" t="0" r="0" b="9525"/>
            <wp:docPr id="1051906556" name="Picture 1" descr="Network diagram with flight distances for direct flights between Sydney, Auckland, Johannesburg, Cairo, London, Stockholm, Dubai, Chicago and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06556" name="Picture 1" descr="Network diagram with flight distances for direct flights between Sydney, Auckland, Johannesburg, Cairo, London, Stockholm, Dubai, Chicago and Toronto."/>
                    <pic:cNvPicPr/>
                  </pic:nvPicPr>
                  <pic:blipFill>
                    <a:blip r:embed="rId18">
                      <a:extLst>
                        <a:ext uri="{28A0092B-C50C-407E-A947-70E740481C1C}">
                          <a14:useLocalDpi xmlns:a14="http://schemas.microsoft.com/office/drawing/2010/main" val="0"/>
                        </a:ext>
                      </a:extLst>
                    </a:blip>
                    <a:stretch>
                      <a:fillRect/>
                    </a:stretch>
                  </pic:blipFill>
                  <pic:spPr>
                    <a:xfrm>
                      <a:off x="0" y="0"/>
                      <a:ext cx="5314950" cy="3248092"/>
                    </a:xfrm>
                    <a:prstGeom prst="rect">
                      <a:avLst/>
                    </a:prstGeom>
                  </pic:spPr>
                </pic:pic>
              </a:graphicData>
            </a:graphic>
          </wp:inline>
        </w:drawing>
      </w:r>
    </w:p>
    <w:p w14:paraId="14C834FD" w14:textId="77777777" w:rsidR="00D01060" w:rsidRDefault="00D01060">
      <w:pPr>
        <w:suppressAutoHyphens w:val="0"/>
        <w:spacing w:before="0" w:after="160" w:line="259" w:lineRule="auto"/>
      </w:pPr>
      <w:r>
        <w:br w:type="page"/>
      </w:r>
    </w:p>
    <w:p w14:paraId="2A0AEFF3" w14:textId="77777777" w:rsidR="00070F7A" w:rsidRDefault="00070F7A" w:rsidP="00070F7A">
      <w:pPr>
        <w:pStyle w:val="ListNumber"/>
      </w:pPr>
    </w:p>
    <w:p w14:paraId="5A2BC26A" w14:textId="42D6347C" w:rsidR="00036880" w:rsidRDefault="00036880" w:rsidP="00070F7A">
      <w:r>
        <w:t xml:space="preserve">Shortest Path Sydney to London = Sydney </w:t>
      </w:r>
      <w:r>
        <w:sym w:font="Wingdings" w:char="F0E0"/>
      </w:r>
      <w:r>
        <w:t xml:space="preserve"> Dubai </w:t>
      </w:r>
      <w:r>
        <w:sym w:font="Wingdings" w:char="F0E0"/>
      </w:r>
      <w:r>
        <w:t xml:space="preserve"> London = 17</w:t>
      </w:r>
      <w:r w:rsidR="00877876">
        <w:t xml:space="preserve"> </w:t>
      </w:r>
      <w:r>
        <w:t xml:space="preserve">500 km </w:t>
      </w:r>
    </w:p>
    <w:p w14:paraId="5BCE4256" w14:textId="2EA860AD" w:rsidR="00036880" w:rsidRDefault="00036880" w:rsidP="00036880">
      <w:r>
        <w:t xml:space="preserve">Shortest Path Sydney to Cairo = Sydney </w:t>
      </w:r>
      <w:r>
        <w:sym w:font="Wingdings" w:char="F0E0"/>
      </w:r>
      <w:r>
        <w:t xml:space="preserve"> Dubai </w:t>
      </w:r>
      <w:r>
        <w:sym w:font="Wingdings" w:char="F0E0"/>
      </w:r>
      <w:r>
        <w:t xml:space="preserve"> Cairo = 14</w:t>
      </w:r>
      <w:r w:rsidR="00877876">
        <w:t xml:space="preserve"> </w:t>
      </w:r>
      <w:r>
        <w:t>500 km</w:t>
      </w:r>
    </w:p>
    <w:p w14:paraId="12D3B151" w14:textId="0C918858" w:rsidR="00036880" w:rsidRDefault="00036880" w:rsidP="00036880">
      <w:r>
        <w:t xml:space="preserve">Shortest Path Sydney to Toronto = Sydney </w:t>
      </w:r>
      <w:r>
        <w:sym w:font="Wingdings" w:char="F0E0"/>
      </w:r>
      <w:r>
        <w:t xml:space="preserve"> Dubai </w:t>
      </w:r>
      <w:r>
        <w:sym w:font="Wingdings" w:char="F0E0"/>
      </w:r>
      <w:r>
        <w:t xml:space="preserve"> Toronto = 23</w:t>
      </w:r>
      <w:r w:rsidR="00877876">
        <w:t xml:space="preserve"> </w:t>
      </w:r>
      <w:r>
        <w:t>100 km</w:t>
      </w:r>
    </w:p>
    <w:p w14:paraId="4EB8A0F8" w14:textId="77777777" w:rsidR="00070F7A" w:rsidRDefault="00070F7A" w:rsidP="002F4FC2">
      <w:pPr>
        <w:pStyle w:val="ListNumber"/>
      </w:pPr>
    </w:p>
    <w:p w14:paraId="42B6F3C8" w14:textId="11824C5F" w:rsidR="00036880" w:rsidRDefault="00036880" w:rsidP="00070F7A">
      <w:r>
        <w:t>There are 9 cities</w:t>
      </w:r>
      <w:r w:rsidR="000E4739">
        <w:t>,</w:t>
      </w:r>
      <w:r>
        <w:t xml:space="preserve"> so each minimum spanning tree requires 8 edges</w:t>
      </w:r>
      <w:r w:rsidR="00EF3802">
        <w:t>.</w:t>
      </w:r>
    </w:p>
    <w:p w14:paraId="7FB31765" w14:textId="359B59AA" w:rsidR="00036880" w:rsidRDefault="00036880" w:rsidP="00036880">
      <w:r>
        <w:t>The minimum spanning tree for distances has the following connections: Chicago-Toronto, Toronto-London, London-Stockholm, London-Cairo, Cairo-Johannesburg, Cairo-Dubai, Johannesburg-Sydney and Sydney-Auckland</w:t>
      </w:r>
      <w:r w:rsidR="00877876">
        <w:t>.</w:t>
      </w:r>
    </w:p>
    <w:p w14:paraId="1495726F" w14:textId="77777777" w:rsidR="00036880" w:rsidRDefault="00036880" w:rsidP="00036880">
      <w:pPr>
        <w:ind w:left="360"/>
      </w:pPr>
      <w:r w:rsidRPr="008D424D">
        <w:rPr>
          <w:noProof/>
        </w:rPr>
        <w:drawing>
          <wp:inline distT="0" distB="0" distL="0" distR="0" wp14:anchorId="4EF6694F" wp14:editId="7AD44AC9">
            <wp:extent cx="4060480" cy="2521043"/>
            <wp:effectExtent l="0" t="0" r="0" b="0"/>
            <wp:docPr id="1247866623" name="Picture 1" descr="Network diagram with flight distances for direct flights between Sydney, Auckland, Johannesburg, Cairo, London, Stockholm, Dubai, Chicago and Toronto. Minimum spanning t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66623" name="Picture 1" descr="Network diagram with flight distances for direct flights between Sydney, Auckland, Johannesburg, Cairo, London, Stockholm, Dubai, Chicago and Toronto. Minimum spanning tree highlighted."/>
                    <pic:cNvPicPr/>
                  </pic:nvPicPr>
                  <pic:blipFill>
                    <a:blip r:embed="rId24"/>
                    <a:stretch>
                      <a:fillRect/>
                    </a:stretch>
                  </pic:blipFill>
                  <pic:spPr>
                    <a:xfrm>
                      <a:off x="0" y="0"/>
                      <a:ext cx="4064408" cy="2523482"/>
                    </a:xfrm>
                    <a:prstGeom prst="rect">
                      <a:avLst/>
                    </a:prstGeom>
                  </pic:spPr>
                </pic:pic>
              </a:graphicData>
            </a:graphic>
          </wp:inline>
        </w:drawing>
      </w:r>
    </w:p>
    <w:p w14:paraId="4453BFCD" w14:textId="335DB868" w:rsidR="00036880" w:rsidRDefault="00036880" w:rsidP="00036880">
      <w:r>
        <w:t>The minimum spanning tree for time has the following connections: Chicago-Toronto, Toronto-London, London-Stockholm, London-Cairo, Cairo-Johannesburg (could be replaced with Dubai-Johannesburg), Cairo-Dubai, Dubai-Sydney and Sydney-Auckland</w:t>
      </w:r>
      <w:r w:rsidR="00877876">
        <w:t>.</w:t>
      </w:r>
    </w:p>
    <w:p w14:paraId="6B237DD4" w14:textId="77777777" w:rsidR="00036880" w:rsidRDefault="00036880" w:rsidP="00036880">
      <w:pPr>
        <w:ind w:left="360"/>
      </w:pPr>
      <w:r w:rsidRPr="00B1289E">
        <w:rPr>
          <w:noProof/>
        </w:rPr>
        <w:drawing>
          <wp:inline distT="0" distB="0" distL="0" distR="0" wp14:anchorId="62AC38F8" wp14:editId="1E4B08E1">
            <wp:extent cx="4132907" cy="2954758"/>
            <wp:effectExtent l="0" t="0" r="1270" b="0"/>
            <wp:docPr id="959305941" name="Picture 1" descr="Network diagram with flight times for direct flights between Sydney, Auckland, Johannesburg, Cairo, London, Stockholm, Dubai, Chicago and Toronto. Minimum spanning t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05941" name="Picture 1" descr="Network diagram with flight times for direct flights between Sydney, Auckland, Johannesburg, Cairo, London, Stockholm, Dubai, Chicago and Toronto. Minimum spanning tree highlighted."/>
                    <pic:cNvPicPr/>
                  </pic:nvPicPr>
                  <pic:blipFill>
                    <a:blip r:embed="rId25"/>
                    <a:stretch>
                      <a:fillRect/>
                    </a:stretch>
                  </pic:blipFill>
                  <pic:spPr>
                    <a:xfrm>
                      <a:off x="0" y="0"/>
                      <a:ext cx="4136239" cy="2957140"/>
                    </a:xfrm>
                    <a:prstGeom prst="rect">
                      <a:avLst/>
                    </a:prstGeom>
                  </pic:spPr>
                </pic:pic>
              </a:graphicData>
            </a:graphic>
          </wp:inline>
        </w:drawing>
      </w:r>
    </w:p>
    <w:p w14:paraId="4B9F229B" w14:textId="7FBFD9E6" w:rsidR="00036880" w:rsidRDefault="00036880" w:rsidP="00036880">
      <w:r>
        <w:t>The minimum spanning tree for cost has the following connections: Chicago-Toronto, Toronto-London, London-Stockholm, London-Cairo, Cairo-Johannesburg, Cairo-Dubai, Johannesburg-Sydney and Sydney-Auckland</w:t>
      </w:r>
      <w:r w:rsidR="00877876">
        <w:t>.</w:t>
      </w:r>
    </w:p>
    <w:p w14:paraId="0A1511CB" w14:textId="5137132A" w:rsidR="00036880" w:rsidRDefault="00036880" w:rsidP="00667710">
      <w:pPr>
        <w:ind w:left="360"/>
      </w:pPr>
      <w:r w:rsidRPr="00147EA0">
        <w:rPr>
          <w:noProof/>
        </w:rPr>
        <w:drawing>
          <wp:inline distT="0" distB="0" distL="0" distR="0" wp14:anchorId="548DB5BF" wp14:editId="3BCD4FBF">
            <wp:extent cx="4313977" cy="3081822"/>
            <wp:effectExtent l="0" t="0" r="0" b="4445"/>
            <wp:docPr id="2110953506" name="Picture 1" descr="Network diagram with flight costs for direct flights between Sydney, Auckland, Johannesburg, Cairo, London, Stockholm, Dubai, Chicago and Toronto. Minimum spanning tre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53506" name="Picture 1" descr="Network diagram with flight costs for direct flights between Sydney, Auckland, Johannesburg, Cairo, London, Stockholm, Dubai, Chicago and Toronto. Minimum spanning tree highlighted."/>
                    <pic:cNvPicPr/>
                  </pic:nvPicPr>
                  <pic:blipFill>
                    <a:blip r:embed="rId26"/>
                    <a:stretch>
                      <a:fillRect/>
                    </a:stretch>
                  </pic:blipFill>
                  <pic:spPr>
                    <a:xfrm>
                      <a:off x="0" y="0"/>
                      <a:ext cx="4320027" cy="3086144"/>
                    </a:xfrm>
                    <a:prstGeom prst="rect">
                      <a:avLst/>
                    </a:prstGeom>
                  </pic:spPr>
                </pic:pic>
              </a:graphicData>
            </a:graphic>
          </wp:inline>
        </w:drawing>
      </w:r>
    </w:p>
    <w:p w14:paraId="087F2C3A" w14:textId="462853FC" w:rsidR="00036880" w:rsidRDefault="00036880" w:rsidP="005D673D">
      <w:pPr>
        <w:ind w:left="360"/>
      </w:pPr>
      <w:r>
        <w:t xml:space="preserve">The distance and cost </w:t>
      </w:r>
      <w:r w:rsidR="009F06B4">
        <w:t>MSTs</w:t>
      </w:r>
      <w:r>
        <w:t xml:space="preserve"> are </w:t>
      </w:r>
      <w:r w:rsidR="005A698A">
        <w:t>the same</w:t>
      </w:r>
      <w:r>
        <w:t xml:space="preserve"> as each other, the time MST has only one slightly different connection (Dubai-Sydney instead of Johannesburg-Sydney) but is very similar. This shows that the cost of an airline ticket is </w:t>
      </w:r>
      <w:r w:rsidR="009928AF">
        <w:t>closely</w:t>
      </w:r>
      <w:r>
        <w:t xml:space="preserve"> linked to the distance and time taken to fly between the </w:t>
      </w:r>
      <w:r w:rsidR="0049584D">
        <w:t xml:space="preserve">2 </w:t>
      </w:r>
      <w:r>
        <w:t xml:space="preserve">cities. </w:t>
      </w:r>
    </w:p>
    <w:p w14:paraId="11D05C5A" w14:textId="4DF679D3" w:rsidR="00036880" w:rsidRDefault="00036880" w:rsidP="00842BEB">
      <w:pPr>
        <w:pStyle w:val="ListNumber"/>
      </w:pPr>
      <w:r>
        <w:t>Chicago is the furthest city from Sydney, the shortest path from Sydney to Chicago is 23</w:t>
      </w:r>
      <w:r w:rsidR="00877876">
        <w:t> </w:t>
      </w:r>
      <w:r>
        <w:t>600</w:t>
      </w:r>
      <w:r w:rsidR="001C71BC">
        <w:t> </w:t>
      </w:r>
      <w:r>
        <w:t xml:space="preserve">km, which is greater than the shortest path to any of the other cities in the network. The fastest, shortest or cheapest paths from Sydney to Chicago are not on the MST. </w:t>
      </w:r>
    </w:p>
    <w:p w14:paraId="4EC48CEB" w14:textId="142AD759" w:rsidR="00036880" w:rsidRPr="00405E98" w:rsidRDefault="00036880" w:rsidP="00504F88">
      <w:pPr>
        <w:pStyle w:val="Heading3"/>
      </w:pPr>
      <w:bookmarkStart w:id="17" w:name="_Toc208834627"/>
      <w:bookmarkStart w:id="18" w:name="_Toc225165722"/>
      <w:r w:rsidRPr="00405E98">
        <w:t xml:space="preserve">Part </w:t>
      </w:r>
      <w:r>
        <w:t xml:space="preserve">C – </w:t>
      </w:r>
      <w:r w:rsidR="00A7694F">
        <w:t xml:space="preserve">time </w:t>
      </w:r>
      <w:r>
        <w:t>zones</w:t>
      </w:r>
      <w:bookmarkEnd w:id="17"/>
      <w:bookmarkEnd w:id="18"/>
    </w:p>
    <w:p w14:paraId="655EF2FB" w14:textId="692CDCC8" w:rsidR="00036880" w:rsidRDefault="00036880" w:rsidP="00A3624C">
      <w:pPr>
        <w:pStyle w:val="ListNumber"/>
        <w:numPr>
          <w:ilvl w:val="0"/>
          <w:numId w:val="33"/>
        </w:numPr>
      </w:pPr>
      <w:r>
        <w:t>Time zones</w:t>
      </w:r>
    </w:p>
    <w:tbl>
      <w:tblPr>
        <w:tblStyle w:val="TableGrid"/>
        <w:tblW w:w="0" w:type="auto"/>
        <w:tblInd w:w="1696" w:type="dxa"/>
        <w:tblLook w:val="04A0" w:firstRow="1" w:lastRow="0" w:firstColumn="1" w:lastColumn="0" w:noHBand="0" w:noVBand="1"/>
      </w:tblPr>
      <w:tblGrid>
        <w:gridCol w:w="3172"/>
        <w:gridCol w:w="2640"/>
      </w:tblGrid>
      <w:tr w:rsidR="00036880" w14:paraId="5D016838" w14:textId="77777777" w:rsidTr="003444C7">
        <w:trPr>
          <w:trHeight w:val="20"/>
        </w:trPr>
        <w:tc>
          <w:tcPr>
            <w:tcW w:w="3172" w:type="dxa"/>
          </w:tcPr>
          <w:p w14:paraId="38AD5011" w14:textId="16E3424E" w:rsidR="00036880" w:rsidRDefault="00036880" w:rsidP="00B43EFD">
            <w:pPr>
              <w:spacing w:line="240" w:lineRule="auto"/>
              <w:jc w:val="center"/>
            </w:pPr>
            <w:r>
              <w:t>Auckland</w:t>
            </w:r>
          </w:p>
        </w:tc>
        <w:tc>
          <w:tcPr>
            <w:tcW w:w="2640" w:type="dxa"/>
          </w:tcPr>
          <w:p w14:paraId="6BE57689" w14:textId="791ED7AB" w:rsidR="00036880" w:rsidRDefault="006C71BA" w:rsidP="003444C7">
            <w:pPr>
              <w:pStyle w:val="ListParagraph"/>
              <w:spacing w:line="240" w:lineRule="auto"/>
              <w:ind w:left="0"/>
            </w:pPr>
            <w:r>
              <w:rPr>
                <w:noProof/>
              </w:rPr>
              <mc:AlternateContent>
                <mc:Choice Requires="wps">
                  <w:drawing>
                    <wp:anchor distT="0" distB="0" distL="114300" distR="114300" simplePos="0" relativeHeight="251656704" behindDoc="0" locked="0" layoutInCell="1" allowOverlap="1" wp14:anchorId="4F278939" wp14:editId="5DA4F3A4">
                      <wp:simplePos x="0" y="0"/>
                      <wp:positionH relativeFrom="column">
                        <wp:posOffset>1094936</wp:posOffset>
                      </wp:positionH>
                      <wp:positionV relativeFrom="paragraph">
                        <wp:posOffset>220896</wp:posOffset>
                      </wp:positionV>
                      <wp:extent cx="1852270" cy="1014533"/>
                      <wp:effectExtent l="438150" t="0" r="15240" b="205105"/>
                      <wp:wrapNone/>
                      <wp:docPr id="649803019" name="Speech Bubble: Rectangle with Corners Rounded 2" descr="Student has given time zone while observing daylight savings."/>
                      <wp:cNvGraphicFramePr/>
                      <a:graphic xmlns:a="http://schemas.openxmlformats.org/drawingml/2006/main">
                        <a:graphicData uri="http://schemas.microsoft.com/office/word/2010/wordprocessingShape">
                          <wps:wsp>
                            <wps:cNvSpPr/>
                            <wps:spPr>
                              <a:xfrm>
                                <a:off x="0" y="0"/>
                                <a:ext cx="1852270" cy="1014533"/>
                              </a:xfrm>
                              <a:prstGeom prst="wedgeRoundRectCallout">
                                <a:avLst>
                                  <a:gd name="adj1" fmla="val -71621"/>
                                  <a:gd name="adj2" fmla="val 64706"/>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13B3F5" w14:textId="3ADF1BAF" w:rsidR="006C71BA" w:rsidRDefault="006C71BA" w:rsidP="008C0F8B">
                                  <w:pPr>
                                    <w:jc w:val="center"/>
                                  </w:pPr>
                                  <w:r>
                                    <w:t xml:space="preserve">Student has </w:t>
                                  </w:r>
                                  <w:r w:rsidR="00160652">
                                    <w:t>given</w:t>
                                  </w:r>
                                  <w:r>
                                    <w:t xml:space="preserve"> time</w:t>
                                  </w:r>
                                  <w:r w:rsidR="00160652">
                                    <w:t xml:space="preserve"> zone </w:t>
                                  </w:r>
                                  <w:r w:rsidR="003124C1">
                                    <w:t>while observing daylight savings</w:t>
                                  </w:r>
                                  <w:r w:rsidR="00187635">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78939" id="Speech Bubble: Rectangle with Corners Rounded 2" o:spid="_x0000_s1031" type="#_x0000_t62" alt="Student has given time zone while observing daylight savings." style="position:absolute;margin-left:86.2pt;margin-top:17.4pt;width:145.85pt;height:79.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" adj="-4670,24776" fillcolor="#4472c4 [3204]" strokecolor="#09101d [484]" strokeweight="1pt">
                      <v:textbox inset="0,0,0,0">
                        <w:txbxContent>
                          <w:p w14:paraId="6713B3F5" w14:textId="3ADF1BAF" w:rsidR="006C71BA" w:rsidRDefault="006C71BA" w:rsidP="008C0F8B">
                            <w:pPr>
                              <w:jc w:val="center"/>
                            </w:pPr>
                            <w:r>
                              <w:t xml:space="preserve">Student has </w:t>
                            </w:r>
                            <w:r w:rsidR="00160652">
                              <w:t>given</w:t>
                            </w:r>
                            <w:r>
                              <w:t xml:space="preserve"> time</w:t>
                            </w:r>
                            <w:r w:rsidR="00160652">
                              <w:t xml:space="preserve"> zone </w:t>
                            </w:r>
                            <w:r w:rsidR="003124C1">
                              <w:t>while observing daylight savings</w:t>
                            </w:r>
                            <w:r w:rsidR="00187635">
                              <w:t>.</w:t>
                            </w:r>
                          </w:p>
                        </w:txbxContent>
                      </v:textbox>
                    </v:shape>
                  </w:pict>
                </mc:Fallback>
              </mc:AlternateContent>
            </w:r>
            <w:r w:rsidR="00036880">
              <w:t>UTC</w:t>
            </w:r>
            <w:r w:rsidR="001C54E5">
              <w:t>+12</w:t>
            </w:r>
          </w:p>
        </w:tc>
      </w:tr>
      <w:tr w:rsidR="00036880" w14:paraId="7C454B41" w14:textId="77777777" w:rsidTr="003444C7">
        <w:trPr>
          <w:trHeight w:val="20"/>
        </w:trPr>
        <w:tc>
          <w:tcPr>
            <w:tcW w:w="3172" w:type="dxa"/>
          </w:tcPr>
          <w:p w14:paraId="4240BAF8" w14:textId="4E79A905" w:rsidR="00036880" w:rsidRDefault="00036880" w:rsidP="00B43EFD">
            <w:pPr>
              <w:spacing w:line="240" w:lineRule="auto"/>
              <w:jc w:val="center"/>
            </w:pPr>
            <w:r>
              <w:t>Sydney</w:t>
            </w:r>
          </w:p>
        </w:tc>
        <w:tc>
          <w:tcPr>
            <w:tcW w:w="2640" w:type="dxa"/>
          </w:tcPr>
          <w:p w14:paraId="48519170" w14:textId="7D6A2527" w:rsidR="00036880" w:rsidRDefault="00036880" w:rsidP="003444C7">
            <w:pPr>
              <w:pStyle w:val="ListParagraph"/>
              <w:spacing w:line="240" w:lineRule="auto"/>
              <w:ind w:left="0"/>
            </w:pPr>
            <w:r>
              <w:t>UTC</w:t>
            </w:r>
            <w:r w:rsidR="001C54E5">
              <w:t>+10</w:t>
            </w:r>
          </w:p>
        </w:tc>
      </w:tr>
      <w:tr w:rsidR="00036880" w14:paraId="48C002C5" w14:textId="77777777" w:rsidTr="003444C7">
        <w:trPr>
          <w:trHeight w:val="20"/>
        </w:trPr>
        <w:tc>
          <w:tcPr>
            <w:tcW w:w="3172" w:type="dxa"/>
          </w:tcPr>
          <w:p w14:paraId="7F02152C" w14:textId="0308AD26" w:rsidR="00036880" w:rsidRDefault="00036880" w:rsidP="00B43EFD">
            <w:pPr>
              <w:spacing w:line="240" w:lineRule="auto"/>
              <w:jc w:val="center"/>
            </w:pPr>
            <w:r>
              <w:t>Dubai</w:t>
            </w:r>
          </w:p>
        </w:tc>
        <w:tc>
          <w:tcPr>
            <w:tcW w:w="2640" w:type="dxa"/>
          </w:tcPr>
          <w:p w14:paraId="0DF3458E" w14:textId="246BF32A" w:rsidR="00036880" w:rsidRDefault="00036880" w:rsidP="003444C7">
            <w:pPr>
              <w:pStyle w:val="ListParagraph"/>
              <w:spacing w:line="240" w:lineRule="auto"/>
              <w:ind w:left="0"/>
            </w:pPr>
            <w:r>
              <w:t>UTC</w:t>
            </w:r>
            <w:r w:rsidR="001C54E5">
              <w:t>+4</w:t>
            </w:r>
          </w:p>
        </w:tc>
      </w:tr>
      <w:tr w:rsidR="00036880" w14:paraId="1E104602" w14:textId="77777777" w:rsidTr="003444C7">
        <w:trPr>
          <w:trHeight w:val="20"/>
        </w:trPr>
        <w:tc>
          <w:tcPr>
            <w:tcW w:w="3172" w:type="dxa"/>
          </w:tcPr>
          <w:p w14:paraId="235A8AFF" w14:textId="6683AEB4" w:rsidR="00036880" w:rsidRDefault="00036880" w:rsidP="00B43EFD">
            <w:pPr>
              <w:spacing w:line="240" w:lineRule="auto"/>
              <w:jc w:val="center"/>
            </w:pPr>
            <w:r>
              <w:t>Cairo</w:t>
            </w:r>
          </w:p>
        </w:tc>
        <w:tc>
          <w:tcPr>
            <w:tcW w:w="2640" w:type="dxa"/>
          </w:tcPr>
          <w:p w14:paraId="63931EC5" w14:textId="6B97703D" w:rsidR="00036880" w:rsidRDefault="00036880" w:rsidP="003444C7">
            <w:pPr>
              <w:pStyle w:val="ListParagraph"/>
              <w:spacing w:line="240" w:lineRule="auto"/>
              <w:ind w:left="0"/>
            </w:pPr>
            <w:r>
              <w:t>UTC</w:t>
            </w:r>
            <w:r w:rsidR="001C54E5">
              <w:t>+3</w:t>
            </w:r>
          </w:p>
        </w:tc>
      </w:tr>
      <w:tr w:rsidR="00036880" w14:paraId="0D936B6E" w14:textId="77777777" w:rsidTr="003444C7">
        <w:trPr>
          <w:trHeight w:val="20"/>
        </w:trPr>
        <w:tc>
          <w:tcPr>
            <w:tcW w:w="3172" w:type="dxa"/>
          </w:tcPr>
          <w:p w14:paraId="36A422A8" w14:textId="3F4B8D3C" w:rsidR="00036880" w:rsidRDefault="00036880" w:rsidP="00B43EFD">
            <w:pPr>
              <w:spacing w:line="240" w:lineRule="auto"/>
              <w:jc w:val="center"/>
            </w:pPr>
            <w:r>
              <w:t>Johannesburg</w:t>
            </w:r>
          </w:p>
        </w:tc>
        <w:tc>
          <w:tcPr>
            <w:tcW w:w="2640" w:type="dxa"/>
          </w:tcPr>
          <w:p w14:paraId="51D25854" w14:textId="2F3FF2C4" w:rsidR="00036880" w:rsidRDefault="00036880" w:rsidP="003444C7">
            <w:pPr>
              <w:pStyle w:val="ListParagraph"/>
              <w:spacing w:line="240" w:lineRule="auto"/>
              <w:ind w:left="0"/>
            </w:pPr>
            <w:r>
              <w:t>UTC</w:t>
            </w:r>
            <w:r w:rsidR="001C54E5">
              <w:t>+2</w:t>
            </w:r>
          </w:p>
        </w:tc>
      </w:tr>
      <w:tr w:rsidR="00036880" w14:paraId="55515BDC" w14:textId="77777777" w:rsidTr="003444C7">
        <w:trPr>
          <w:trHeight w:val="20"/>
        </w:trPr>
        <w:tc>
          <w:tcPr>
            <w:tcW w:w="3172" w:type="dxa"/>
          </w:tcPr>
          <w:p w14:paraId="1EC8A0D8" w14:textId="531A879F" w:rsidR="00036880" w:rsidRDefault="00036880" w:rsidP="00B43EFD">
            <w:pPr>
              <w:spacing w:line="240" w:lineRule="auto"/>
              <w:jc w:val="center"/>
            </w:pPr>
            <w:r>
              <w:t>Stockholm</w:t>
            </w:r>
          </w:p>
        </w:tc>
        <w:tc>
          <w:tcPr>
            <w:tcW w:w="2640" w:type="dxa"/>
          </w:tcPr>
          <w:p w14:paraId="11CF35D8" w14:textId="757C83E5" w:rsidR="00036880" w:rsidRDefault="00036880" w:rsidP="003444C7">
            <w:pPr>
              <w:pStyle w:val="ListParagraph"/>
              <w:spacing w:line="240" w:lineRule="auto"/>
              <w:ind w:left="0"/>
            </w:pPr>
            <w:r>
              <w:t>UTC</w:t>
            </w:r>
            <w:r w:rsidR="001C54E5">
              <w:t>+1</w:t>
            </w:r>
          </w:p>
        </w:tc>
      </w:tr>
      <w:tr w:rsidR="00036880" w14:paraId="1C1C812E" w14:textId="77777777" w:rsidTr="003444C7">
        <w:trPr>
          <w:trHeight w:val="20"/>
        </w:trPr>
        <w:tc>
          <w:tcPr>
            <w:tcW w:w="3172" w:type="dxa"/>
          </w:tcPr>
          <w:p w14:paraId="3C348FDF" w14:textId="00528B95" w:rsidR="00036880" w:rsidRDefault="00036880" w:rsidP="00B43EFD">
            <w:pPr>
              <w:spacing w:line="240" w:lineRule="auto"/>
              <w:jc w:val="center"/>
            </w:pPr>
            <w:r>
              <w:t>London</w:t>
            </w:r>
          </w:p>
        </w:tc>
        <w:tc>
          <w:tcPr>
            <w:tcW w:w="2640" w:type="dxa"/>
          </w:tcPr>
          <w:p w14:paraId="47803275" w14:textId="619EA01D" w:rsidR="00036880" w:rsidRDefault="00036880" w:rsidP="003444C7">
            <w:pPr>
              <w:pStyle w:val="ListParagraph"/>
              <w:spacing w:line="240" w:lineRule="auto"/>
              <w:ind w:left="0"/>
            </w:pPr>
            <w:r>
              <w:t>UTC</w:t>
            </w:r>
            <m:oMath>
              <m:r>
                <w:rPr>
                  <w:rFonts w:ascii="Cambria Math" w:hAnsi="Cambria Math"/>
                </w:rPr>
                <m:t>±0</m:t>
              </m:r>
            </m:oMath>
          </w:p>
        </w:tc>
      </w:tr>
      <w:tr w:rsidR="00036880" w14:paraId="2B7CF090" w14:textId="77777777" w:rsidTr="003444C7">
        <w:trPr>
          <w:trHeight w:val="20"/>
        </w:trPr>
        <w:tc>
          <w:tcPr>
            <w:tcW w:w="3172" w:type="dxa"/>
          </w:tcPr>
          <w:p w14:paraId="3A881442" w14:textId="605B6EDD" w:rsidR="00036880" w:rsidRDefault="00036880" w:rsidP="00B43EFD">
            <w:pPr>
              <w:spacing w:line="240" w:lineRule="auto"/>
              <w:jc w:val="center"/>
            </w:pPr>
            <w:r>
              <w:t>Chicago</w:t>
            </w:r>
          </w:p>
        </w:tc>
        <w:tc>
          <w:tcPr>
            <w:tcW w:w="2640" w:type="dxa"/>
          </w:tcPr>
          <w:p w14:paraId="117E0B1C" w14:textId="2EE96A65" w:rsidR="00036880" w:rsidRDefault="0034126D" w:rsidP="003444C7">
            <w:pPr>
              <w:pStyle w:val="ListParagraph"/>
              <w:spacing w:line="240" w:lineRule="auto"/>
              <w:ind w:left="0"/>
            </w:pPr>
            <w:r>
              <w:t>UTC –</w:t>
            </w:r>
            <w:r w:rsidR="006E6BE0">
              <w:t xml:space="preserve"> </w:t>
            </w:r>
            <w:r>
              <w:t>5</w:t>
            </w:r>
          </w:p>
        </w:tc>
      </w:tr>
      <w:tr w:rsidR="00036880" w14:paraId="76EF87E4" w14:textId="77777777" w:rsidTr="003444C7">
        <w:trPr>
          <w:trHeight w:val="20"/>
        </w:trPr>
        <w:tc>
          <w:tcPr>
            <w:tcW w:w="3172" w:type="dxa"/>
          </w:tcPr>
          <w:p w14:paraId="73259169" w14:textId="1ABF333A" w:rsidR="00036880" w:rsidRDefault="00036880" w:rsidP="00B43EFD">
            <w:pPr>
              <w:spacing w:after="0" w:line="240" w:lineRule="auto"/>
              <w:jc w:val="center"/>
            </w:pPr>
            <w:r>
              <w:t>Toronto</w:t>
            </w:r>
          </w:p>
        </w:tc>
        <w:tc>
          <w:tcPr>
            <w:tcW w:w="2640" w:type="dxa"/>
          </w:tcPr>
          <w:p w14:paraId="0B773316" w14:textId="55FFF528" w:rsidR="00036880" w:rsidRDefault="0034126D" w:rsidP="003444C7">
            <w:pPr>
              <w:spacing w:after="0" w:line="240" w:lineRule="auto"/>
            </w:pPr>
            <w:r>
              <w:t>UTC –</w:t>
            </w:r>
            <w:r w:rsidR="006E6BE0">
              <w:t xml:space="preserve"> </w:t>
            </w:r>
            <w:r>
              <w:t>5</w:t>
            </w:r>
          </w:p>
        </w:tc>
      </w:tr>
    </w:tbl>
    <w:p w14:paraId="6C5FB173" w14:textId="261C9C85" w:rsidR="00036880" w:rsidRDefault="00036880" w:rsidP="00A3624C">
      <w:pPr>
        <w:pStyle w:val="ListNumber"/>
      </w:pPr>
      <w:r>
        <w:t>London has a UTC of zero. If a sporting match begins at 7:00</w:t>
      </w:r>
      <w:r w:rsidR="009368EB">
        <w:t xml:space="preserve"> </w:t>
      </w:r>
      <w:r>
        <w:t>pm Saturday local time in London</w:t>
      </w:r>
      <w:r w:rsidR="00C64A62">
        <w:t>, t</w:t>
      </w:r>
      <w:r>
        <w:t>he time to watch in each of the cities is as follows:</w:t>
      </w:r>
    </w:p>
    <w:tbl>
      <w:tblPr>
        <w:tblStyle w:val="TableGrid"/>
        <w:tblW w:w="0" w:type="auto"/>
        <w:tblInd w:w="1696" w:type="dxa"/>
        <w:tblLook w:val="04A0" w:firstRow="1" w:lastRow="0" w:firstColumn="1" w:lastColumn="0" w:noHBand="0" w:noVBand="1"/>
        <w:tblDescription w:val="Table lists the times to watch a sporting match in different cities."/>
      </w:tblPr>
      <w:tblGrid>
        <w:gridCol w:w="3172"/>
        <w:gridCol w:w="2640"/>
      </w:tblGrid>
      <w:tr w:rsidR="00036880" w14:paraId="19B5BECA" w14:textId="77777777" w:rsidTr="001E3465">
        <w:trPr>
          <w:trHeight w:val="537"/>
        </w:trPr>
        <w:tc>
          <w:tcPr>
            <w:tcW w:w="3172" w:type="dxa"/>
          </w:tcPr>
          <w:p w14:paraId="39386AF9" w14:textId="0610F961" w:rsidR="00036880" w:rsidRDefault="00036880" w:rsidP="00B43EFD">
            <w:pPr>
              <w:spacing w:line="240" w:lineRule="auto"/>
              <w:ind w:left="360"/>
              <w:jc w:val="center"/>
            </w:pPr>
            <w:r>
              <w:t>Auckland</w:t>
            </w:r>
          </w:p>
        </w:tc>
        <w:tc>
          <w:tcPr>
            <w:tcW w:w="2640" w:type="dxa"/>
          </w:tcPr>
          <w:p w14:paraId="446CB703" w14:textId="5BF18BF9" w:rsidR="00036880" w:rsidRDefault="00036880" w:rsidP="001D2C4E">
            <w:pPr>
              <w:pStyle w:val="ListParagraph"/>
              <w:ind w:left="0"/>
            </w:pPr>
            <w:r>
              <w:t>7:00</w:t>
            </w:r>
            <w:r w:rsidR="009368EB">
              <w:t xml:space="preserve"> </w:t>
            </w:r>
            <w:r>
              <w:t>am Sunday</w:t>
            </w:r>
          </w:p>
        </w:tc>
      </w:tr>
      <w:tr w:rsidR="00036880" w14:paraId="5D4986EE" w14:textId="77777777" w:rsidTr="001E3465">
        <w:trPr>
          <w:trHeight w:val="537"/>
        </w:trPr>
        <w:tc>
          <w:tcPr>
            <w:tcW w:w="3172" w:type="dxa"/>
          </w:tcPr>
          <w:p w14:paraId="7D2CC614" w14:textId="6BCAFA55" w:rsidR="00036880" w:rsidRDefault="00036880" w:rsidP="00B43EFD">
            <w:pPr>
              <w:spacing w:line="240" w:lineRule="auto"/>
              <w:jc w:val="center"/>
            </w:pPr>
            <w:r>
              <w:t>Sydney</w:t>
            </w:r>
          </w:p>
        </w:tc>
        <w:tc>
          <w:tcPr>
            <w:tcW w:w="2640" w:type="dxa"/>
          </w:tcPr>
          <w:p w14:paraId="39B7DA96" w14:textId="5C93ACBE" w:rsidR="00036880" w:rsidRDefault="00036880" w:rsidP="001D2C4E">
            <w:pPr>
              <w:pStyle w:val="ListParagraph"/>
              <w:ind w:left="0"/>
            </w:pPr>
            <w:r>
              <w:t>5:00</w:t>
            </w:r>
            <w:r w:rsidR="009368EB">
              <w:t xml:space="preserve"> </w:t>
            </w:r>
            <w:r>
              <w:t>am Sunday</w:t>
            </w:r>
          </w:p>
        </w:tc>
      </w:tr>
      <w:tr w:rsidR="00036880" w14:paraId="008DE80C" w14:textId="77777777" w:rsidTr="001E3465">
        <w:trPr>
          <w:trHeight w:val="537"/>
        </w:trPr>
        <w:tc>
          <w:tcPr>
            <w:tcW w:w="3172" w:type="dxa"/>
          </w:tcPr>
          <w:p w14:paraId="315A15BD" w14:textId="12BCEF24" w:rsidR="00036880" w:rsidRDefault="00036880" w:rsidP="00B43EFD">
            <w:pPr>
              <w:spacing w:line="240" w:lineRule="auto"/>
              <w:jc w:val="center"/>
            </w:pPr>
            <w:r>
              <w:t>Dubai</w:t>
            </w:r>
          </w:p>
        </w:tc>
        <w:tc>
          <w:tcPr>
            <w:tcW w:w="2640" w:type="dxa"/>
          </w:tcPr>
          <w:p w14:paraId="6800C4E1" w14:textId="2856D456" w:rsidR="00036880" w:rsidRDefault="00036880" w:rsidP="001D2C4E">
            <w:pPr>
              <w:pStyle w:val="ListParagraph"/>
              <w:ind w:left="0"/>
            </w:pPr>
            <w:r>
              <w:t>11:00</w:t>
            </w:r>
            <w:r w:rsidR="009368EB">
              <w:t xml:space="preserve"> </w:t>
            </w:r>
            <w:r>
              <w:t>pm Saturday</w:t>
            </w:r>
          </w:p>
        </w:tc>
      </w:tr>
      <w:tr w:rsidR="00036880" w14:paraId="65CBF27A" w14:textId="77777777" w:rsidTr="001E3465">
        <w:trPr>
          <w:trHeight w:val="537"/>
        </w:trPr>
        <w:tc>
          <w:tcPr>
            <w:tcW w:w="3172" w:type="dxa"/>
          </w:tcPr>
          <w:p w14:paraId="63F537C8" w14:textId="49529204" w:rsidR="00036880" w:rsidRDefault="00036880" w:rsidP="00B43EFD">
            <w:pPr>
              <w:spacing w:line="240" w:lineRule="auto"/>
              <w:jc w:val="center"/>
            </w:pPr>
            <w:r>
              <w:t>Cairo</w:t>
            </w:r>
          </w:p>
        </w:tc>
        <w:tc>
          <w:tcPr>
            <w:tcW w:w="2640" w:type="dxa"/>
          </w:tcPr>
          <w:p w14:paraId="5169E03A" w14:textId="32AD536A" w:rsidR="00036880" w:rsidRDefault="00036880" w:rsidP="001D2C4E">
            <w:pPr>
              <w:pStyle w:val="ListParagraph"/>
              <w:ind w:left="0"/>
            </w:pPr>
            <w:r>
              <w:t>10:00</w:t>
            </w:r>
            <w:r w:rsidR="009368EB">
              <w:t xml:space="preserve"> </w:t>
            </w:r>
            <w:r>
              <w:t>pm Saturday</w:t>
            </w:r>
          </w:p>
        </w:tc>
      </w:tr>
      <w:tr w:rsidR="00036880" w14:paraId="0E67CE31" w14:textId="77777777" w:rsidTr="001E3465">
        <w:trPr>
          <w:trHeight w:val="537"/>
        </w:trPr>
        <w:tc>
          <w:tcPr>
            <w:tcW w:w="3172" w:type="dxa"/>
          </w:tcPr>
          <w:p w14:paraId="21FCC9C6" w14:textId="0AAD4CF5" w:rsidR="00036880" w:rsidRDefault="00036880" w:rsidP="00B43EFD">
            <w:pPr>
              <w:spacing w:line="240" w:lineRule="auto"/>
              <w:jc w:val="center"/>
            </w:pPr>
            <w:r>
              <w:t>Johannesburg</w:t>
            </w:r>
          </w:p>
        </w:tc>
        <w:tc>
          <w:tcPr>
            <w:tcW w:w="2640" w:type="dxa"/>
          </w:tcPr>
          <w:p w14:paraId="79D57EA1" w14:textId="3E65CCB8" w:rsidR="00036880" w:rsidRDefault="00036880" w:rsidP="001D2C4E">
            <w:pPr>
              <w:pStyle w:val="ListParagraph"/>
              <w:ind w:left="0"/>
            </w:pPr>
            <w:r>
              <w:t>9:00</w:t>
            </w:r>
            <w:r w:rsidR="009368EB">
              <w:t xml:space="preserve"> </w:t>
            </w:r>
            <w:r>
              <w:t>pm Saturday</w:t>
            </w:r>
          </w:p>
        </w:tc>
      </w:tr>
      <w:tr w:rsidR="00036880" w14:paraId="0025C28B" w14:textId="77777777" w:rsidTr="001E3465">
        <w:trPr>
          <w:trHeight w:val="537"/>
        </w:trPr>
        <w:tc>
          <w:tcPr>
            <w:tcW w:w="3172" w:type="dxa"/>
          </w:tcPr>
          <w:p w14:paraId="11D7189A" w14:textId="52BD42C5" w:rsidR="00036880" w:rsidRDefault="00036880" w:rsidP="00B43EFD">
            <w:pPr>
              <w:spacing w:line="240" w:lineRule="auto"/>
              <w:jc w:val="center"/>
            </w:pPr>
            <w:r>
              <w:t>Stockholm</w:t>
            </w:r>
          </w:p>
        </w:tc>
        <w:tc>
          <w:tcPr>
            <w:tcW w:w="2640" w:type="dxa"/>
          </w:tcPr>
          <w:p w14:paraId="03D792C2" w14:textId="626B860F" w:rsidR="00036880" w:rsidRDefault="00036880" w:rsidP="001D2C4E">
            <w:pPr>
              <w:pStyle w:val="ListParagraph"/>
              <w:ind w:left="0"/>
            </w:pPr>
            <w:r>
              <w:t>8:00</w:t>
            </w:r>
            <w:r w:rsidR="009368EB">
              <w:t xml:space="preserve"> </w:t>
            </w:r>
            <w:r>
              <w:t>pm Saturday</w:t>
            </w:r>
          </w:p>
        </w:tc>
      </w:tr>
      <w:tr w:rsidR="00036880" w14:paraId="2E0F9106" w14:textId="77777777" w:rsidTr="00B43EFD">
        <w:trPr>
          <w:trHeight w:val="537"/>
        </w:trPr>
        <w:tc>
          <w:tcPr>
            <w:tcW w:w="3172" w:type="dxa"/>
          </w:tcPr>
          <w:p w14:paraId="2DDBED07" w14:textId="4ED4E6AB" w:rsidR="00036880" w:rsidRDefault="00036880" w:rsidP="00B43EFD">
            <w:pPr>
              <w:spacing w:line="240" w:lineRule="auto"/>
              <w:jc w:val="center"/>
            </w:pPr>
            <w:r>
              <w:t>Chicago</w:t>
            </w:r>
          </w:p>
        </w:tc>
        <w:tc>
          <w:tcPr>
            <w:tcW w:w="2640" w:type="dxa"/>
          </w:tcPr>
          <w:p w14:paraId="6920E574" w14:textId="5202D7C6" w:rsidR="00036880" w:rsidRDefault="00036880" w:rsidP="001D2C4E">
            <w:pPr>
              <w:pStyle w:val="ListParagraph"/>
              <w:ind w:left="0"/>
            </w:pPr>
            <w:r>
              <w:t>2:00</w:t>
            </w:r>
            <w:r w:rsidR="009368EB">
              <w:t xml:space="preserve"> </w:t>
            </w:r>
            <w:r>
              <w:t>pm Saturday</w:t>
            </w:r>
          </w:p>
        </w:tc>
      </w:tr>
      <w:tr w:rsidR="00036880" w14:paraId="12E22609" w14:textId="77777777" w:rsidTr="00B43EFD">
        <w:trPr>
          <w:trHeight w:val="538"/>
        </w:trPr>
        <w:tc>
          <w:tcPr>
            <w:tcW w:w="3172" w:type="dxa"/>
          </w:tcPr>
          <w:p w14:paraId="263B4CA7" w14:textId="534F79B3" w:rsidR="00036880" w:rsidRDefault="00036880" w:rsidP="00B43EFD">
            <w:pPr>
              <w:spacing w:after="0" w:line="240" w:lineRule="auto"/>
              <w:jc w:val="center"/>
            </w:pPr>
            <w:r>
              <w:t>Toronto</w:t>
            </w:r>
          </w:p>
        </w:tc>
        <w:tc>
          <w:tcPr>
            <w:tcW w:w="2640" w:type="dxa"/>
          </w:tcPr>
          <w:p w14:paraId="4BF8625B" w14:textId="521C971A" w:rsidR="00036880" w:rsidRDefault="00036880" w:rsidP="001D2C4E">
            <w:pPr>
              <w:spacing w:after="0" w:line="240" w:lineRule="auto"/>
            </w:pPr>
            <w:r>
              <w:t>2:00</w:t>
            </w:r>
            <w:r w:rsidR="009368EB">
              <w:t xml:space="preserve"> </w:t>
            </w:r>
            <w:r>
              <w:t>pm Saturday</w:t>
            </w:r>
          </w:p>
        </w:tc>
      </w:tr>
    </w:tbl>
    <w:p w14:paraId="1385061A" w14:textId="77777777" w:rsidR="00EC6271" w:rsidRDefault="00EC6271" w:rsidP="00A3624C">
      <w:pPr>
        <w:pStyle w:val="ListNumber"/>
      </w:pPr>
    </w:p>
    <w:p w14:paraId="08D9ED1B" w14:textId="14BBA6CD" w:rsidR="00036880" w:rsidRDefault="00036880" w:rsidP="0081348C">
      <w:pPr>
        <w:pStyle w:val="ListNumber2"/>
        <w:numPr>
          <w:ilvl w:val="0"/>
          <w:numId w:val="6"/>
        </w:numPr>
      </w:pPr>
      <w:r>
        <w:t xml:space="preserve">Auckland </w:t>
      </w:r>
    </w:p>
    <w:p w14:paraId="2B69E360" w14:textId="2B7FDCA8" w:rsidR="00036880" w:rsidRDefault="00036880" w:rsidP="00036880">
      <w:pPr>
        <w:pStyle w:val="ListParagraph"/>
        <w:ind w:left="1080"/>
      </w:pPr>
      <w:r>
        <w:t>Leave Sydney 5:00</w:t>
      </w:r>
      <w:r w:rsidR="009368EB">
        <w:t xml:space="preserve"> </w:t>
      </w:r>
      <w:r>
        <w:t>pm (7:00</w:t>
      </w:r>
      <w:r w:rsidR="009368EB">
        <w:t xml:space="preserve"> </w:t>
      </w:r>
      <w:r>
        <w:t xml:space="preserve">pm Auckland time). Flight time 3 hours. </w:t>
      </w:r>
    </w:p>
    <w:p w14:paraId="1844A70E" w14:textId="6340DD4A" w:rsidR="00036880" w:rsidRDefault="00036880" w:rsidP="00036880">
      <w:pPr>
        <w:pStyle w:val="ListParagraph"/>
        <w:ind w:left="1080"/>
      </w:pPr>
      <w:r>
        <w:t>Arrive 10:00</w:t>
      </w:r>
      <w:r w:rsidR="009368EB">
        <w:t xml:space="preserve"> </w:t>
      </w:r>
      <w:r>
        <w:t>pm Monday Auckland time.</w:t>
      </w:r>
    </w:p>
    <w:p w14:paraId="1CC97B03" w14:textId="77777777" w:rsidR="00036880" w:rsidRPr="0092793E" w:rsidRDefault="00036880" w:rsidP="00036880">
      <w:pPr>
        <w:pStyle w:val="ListParagraph"/>
        <w:ind w:left="1080"/>
        <w:rPr>
          <w:sz w:val="10"/>
          <w:szCs w:val="10"/>
        </w:rPr>
      </w:pPr>
    </w:p>
    <w:p w14:paraId="7880DB08" w14:textId="2848DF94" w:rsidR="00036880" w:rsidRDefault="00036880" w:rsidP="00EC6271">
      <w:pPr>
        <w:pStyle w:val="ListNumber2"/>
      </w:pPr>
      <w:r>
        <w:t>Cairo</w:t>
      </w:r>
    </w:p>
    <w:p w14:paraId="025FC3E9" w14:textId="442A5D84" w:rsidR="00036880" w:rsidRDefault="00036880" w:rsidP="00036880">
      <w:pPr>
        <w:pStyle w:val="ListParagraph"/>
        <w:ind w:left="1080"/>
      </w:pPr>
      <w:r>
        <w:t>Leave Sydney 5:00</w:t>
      </w:r>
      <w:r w:rsidR="009368EB">
        <w:t xml:space="preserve"> </w:t>
      </w:r>
      <w:r>
        <w:t>pm (10:00</w:t>
      </w:r>
      <w:r w:rsidR="00106C07">
        <w:t xml:space="preserve"> </w:t>
      </w:r>
      <w:r>
        <w:t>am Cairo time). Flight 14</w:t>
      </w:r>
      <w:r w:rsidR="009368EB">
        <w:t xml:space="preserve"> </w:t>
      </w:r>
      <w:r>
        <w:t>h</w:t>
      </w:r>
      <w:r w:rsidR="000A0BE6">
        <w:t>ours</w:t>
      </w:r>
      <w:r>
        <w:t xml:space="preserve"> 30</w:t>
      </w:r>
      <w:r w:rsidR="009368EB">
        <w:t xml:space="preserve"> </w:t>
      </w:r>
      <w:r>
        <w:t>m</w:t>
      </w:r>
      <w:r w:rsidR="000A0BE6">
        <w:t>ins</w:t>
      </w:r>
      <w:r>
        <w:t xml:space="preserve"> to Dubai, plus one hour change over. Flight 4 hours Dubai to Cairo (total 19 hours 30 mins). </w:t>
      </w:r>
    </w:p>
    <w:p w14:paraId="1AD36E1C" w14:textId="7F490562" w:rsidR="00036880" w:rsidRDefault="00036880" w:rsidP="00EC6271">
      <w:pPr>
        <w:pStyle w:val="ListParagraph"/>
        <w:ind w:left="1080"/>
      </w:pPr>
      <w:r>
        <w:t>Arrive 5:30</w:t>
      </w:r>
      <w:r w:rsidR="009368EB">
        <w:t xml:space="preserve"> </w:t>
      </w:r>
      <w:r>
        <w:t xml:space="preserve">am Tuesday Cairo time. </w:t>
      </w:r>
    </w:p>
    <w:p w14:paraId="2EEE04EA" w14:textId="328F336D" w:rsidR="00036880" w:rsidRPr="00EC6271" w:rsidRDefault="00036880" w:rsidP="00A3624C">
      <w:pPr>
        <w:pStyle w:val="ListNumber"/>
      </w:pPr>
      <w:r>
        <w:t>Auckland – arrive 10:00</w:t>
      </w:r>
      <w:r w:rsidR="009368EB">
        <w:t xml:space="preserve"> </w:t>
      </w:r>
      <w:r>
        <w:t xml:space="preserve">pm Monday (as per part </w:t>
      </w:r>
      <w:r w:rsidR="002368FA">
        <w:t>3</w:t>
      </w:r>
      <w:r>
        <w:t>a)</w:t>
      </w:r>
    </w:p>
    <w:p w14:paraId="7C3F527B" w14:textId="14AA338C" w:rsidR="00036880" w:rsidRDefault="00036880" w:rsidP="00036880">
      <w:pPr>
        <w:pStyle w:val="ListParagraph"/>
        <w:ind w:left="1080"/>
      </w:pPr>
      <w:r>
        <w:t xml:space="preserve">Johannesburg </w:t>
      </w:r>
    </w:p>
    <w:p w14:paraId="244C31D8" w14:textId="7A284CB3" w:rsidR="00036880" w:rsidRDefault="00036880" w:rsidP="00036880">
      <w:pPr>
        <w:pStyle w:val="ListParagraph"/>
        <w:ind w:left="1080"/>
      </w:pPr>
      <w:r>
        <w:t>Leave Sydney 5:00</w:t>
      </w:r>
      <w:r w:rsidR="009368EB">
        <w:t xml:space="preserve"> </w:t>
      </w:r>
      <w:r>
        <w:t>pm (9:00</w:t>
      </w:r>
      <w:r w:rsidR="009368EB">
        <w:t xml:space="preserve"> </w:t>
      </w:r>
      <w:r>
        <w:t>am Johannesburg time). Flight time 14 hours 45 mins.</w:t>
      </w:r>
    </w:p>
    <w:p w14:paraId="5378427A" w14:textId="771361BD" w:rsidR="00055A10" w:rsidRDefault="00187635" w:rsidP="00C02B1B">
      <w:pPr>
        <w:pStyle w:val="ListParagraph"/>
        <w:ind w:left="1080"/>
        <w:sectPr w:rsidR="00055A10" w:rsidSect="00657ABC">
          <w:headerReference w:type="default" r:id="rId27"/>
          <w:footerReference w:type="even" r:id="rId28"/>
          <w:footerReference w:type="default" r:id="rId29"/>
          <w:headerReference w:type="first" r:id="rId30"/>
          <w:footerReference w:type="first" r:id="rId31"/>
          <w:pgSz w:w="11906" w:h="16838"/>
          <w:pgMar w:top="1134" w:right="1134" w:bottom="1134" w:left="1134" w:header="709" w:footer="709" w:gutter="0"/>
          <w:pgNumType w:start="0"/>
          <w:cols w:space="708"/>
          <w:titlePg/>
          <w:docGrid w:linePitch="360"/>
        </w:sectPr>
      </w:pPr>
      <w:r>
        <w:rPr>
          <w:noProof/>
        </w:rPr>
        <mc:AlternateContent>
          <mc:Choice Requires="wps">
            <w:drawing>
              <wp:anchor distT="0" distB="0" distL="114300" distR="114300" simplePos="0" relativeHeight="251657728" behindDoc="0" locked="0" layoutInCell="1" allowOverlap="1" wp14:anchorId="7C061C34" wp14:editId="2CA64FE3">
                <wp:simplePos x="0" y="0"/>
                <wp:positionH relativeFrom="margin">
                  <wp:align>left</wp:align>
                </wp:positionH>
                <wp:positionV relativeFrom="paragraph">
                  <wp:posOffset>1389335</wp:posOffset>
                </wp:positionV>
                <wp:extent cx="2310765" cy="979170"/>
                <wp:effectExtent l="0" t="1066800" r="13335" b="11430"/>
                <wp:wrapNone/>
                <wp:docPr id="1948843943" name="Speech Bubble: Rectangle with Corners Rounded 2" descr="Student has found one city, not all cities they could land in on a Monday.  "/>
                <wp:cNvGraphicFramePr/>
                <a:graphic xmlns:a="http://schemas.openxmlformats.org/drawingml/2006/main">
                  <a:graphicData uri="http://schemas.microsoft.com/office/word/2010/wordprocessingShape">
                    <wps:wsp>
                      <wps:cNvSpPr/>
                      <wps:spPr>
                        <a:xfrm>
                          <a:off x="834300" y="8545200"/>
                          <a:ext cx="2310765" cy="979170"/>
                        </a:xfrm>
                        <a:prstGeom prst="wedgeRoundRectCallout">
                          <a:avLst>
                            <a:gd name="adj1" fmla="val -4319"/>
                            <a:gd name="adj2" fmla="val -155889"/>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EA276F" w14:textId="56C0228B" w:rsidR="00187635" w:rsidRDefault="00187635" w:rsidP="00187635">
                            <w:pPr>
                              <w:jc w:val="center"/>
                            </w:pPr>
                            <w:r>
                              <w:t xml:space="preserve">Student has </w:t>
                            </w:r>
                            <w:r w:rsidR="001E1A5F">
                              <w:t xml:space="preserve">found one city, not all </w:t>
                            </w:r>
                            <w:r w:rsidR="001E1A5F" w:rsidRPr="009B440D">
                              <w:rPr>
                                <w:b/>
                                <w:bCs/>
                              </w:rPr>
                              <w:t>cities</w:t>
                            </w:r>
                            <w:r w:rsidR="001E1A5F">
                              <w:t xml:space="preserve"> </w:t>
                            </w:r>
                            <w:r w:rsidR="00ED6C10">
                              <w:t>they</w:t>
                            </w:r>
                            <w:r w:rsidR="009B440D">
                              <w:t xml:space="preserve"> could land in on a Monday.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C061C34" id="_x0000_s1032" type="#_x0000_t62" alt="Student has found one city, not all cities they could land in on a Monday.  " style="position:absolute;left:0;text-align:left;margin-left:0;margin-top:109.4pt;width:181.95pt;height:77.1pt;z-index:251657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" adj="9867,-22872" fillcolor="#4472c4 [3204]" strokecolor="#09101d [484]" strokeweight="1pt">
                <v:textbox inset="0,0,0,0">
                  <w:txbxContent>
                    <w:p w14:paraId="54EA276F" w14:textId="56C0228B" w:rsidR="00187635" w:rsidRDefault="00187635" w:rsidP="00187635">
                      <w:pPr>
                        <w:jc w:val="center"/>
                      </w:pPr>
                      <w:r>
                        <w:t xml:space="preserve">Student has </w:t>
                      </w:r>
                      <w:r w:rsidR="001E1A5F">
                        <w:t xml:space="preserve">found one city, not all </w:t>
                      </w:r>
                      <w:r w:rsidR="001E1A5F" w:rsidRPr="009B440D">
                        <w:rPr>
                          <w:b/>
                          <w:bCs/>
                        </w:rPr>
                        <w:t>cities</w:t>
                      </w:r>
                      <w:r w:rsidR="001E1A5F">
                        <w:t xml:space="preserve"> </w:t>
                      </w:r>
                      <w:r w:rsidR="00ED6C10">
                        <w:t>they</w:t>
                      </w:r>
                      <w:r w:rsidR="009B440D">
                        <w:t xml:space="preserve"> could land in on a Monday.</w:t>
                      </w:r>
                    </w:p>
                  </w:txbxContent>
                </v:textbox>
                <w10:wrap anchorx="margin"/>
              </v:shape>
            </w:pict>
          </mc:Fallback>
        </mc:AlternateContent>
      </w:r>
      <w:r w:rsidR="00036880">
        <w:t>Arrive 11:45</w:t>
      </w:r>
      <w:r w:rsidR="009368EB">
        <w:t xml:space="preserve"> </w:t>
      </w:r>
      <w:r w:rsidR="00036880">
        <w:t>pm Monda</w:t>
      </w:r>
      <w:r w:rsidR="00437E2A">
        <w:t>y</w:t>
      </w:r>
    </w:p>
    <w:p w14:paraId="034D9095" w14:textId="77777777" w:rsidR="00590536" w:rsidRDefault="00590536" w:rsidP="00F975B1">
      <w:pPr>
        <w:pStyle w:val="Heading1"/>
        <w:spacing w:before="240" w:after="120"/>
      </w:pPr>
      <w:bookmarkStart w:id="19" w:name="_Toc225165723"/>
      <w:bookmarkStart w:id="20" w:name="_Hlk207706714"/>
      <w:r>
        <w:t>Marking guidelines</w:t>
      </w:r>
      <w:bookmarkEnd w:id="19"/>
    </w:p>
    <w:p w14:paraId="1550C91D" w14:textId="21A08743" w:rsidR="005577BB" w:rsidRPr="005577BB" w:rsidRDefault="005577BB" w:rsidP="002935F8">
      <w:pPr>
        <w:pStyle w:val="Caption"/>
        <w:spacing w:before="120" w:after="120"/>
      </w:pPr>
      <w:r>
        <w:t xml:space="preserve">Table </w:t>
      </w:r>
      <w:r>
        <w:fldChar w:fldCharType="begin"/>
      </w:r>
      <w:r>
        <w:instrText xml:space="preserve"> SEQ Table \* ARABIC </w:instrText>
      </w:r>
      <w:r>
        <w:fldChar w:fldCharType="separate"/>
      </w:r>
      <w:r>
        <w:rPr>
          <w:noProof/>
        </w:rPr>
        <w:t>1</w:t>
      </w:r>
      <w:r>
        <w:fldChar w:fldCharType="end"/>
      </w:r>
      <w:r>
        <w:t xml:space="preserve"> </w:t>
      </w:r>
      <w:r w:rsidR="001C71BC">
        <w:t>–</w:t>
      </w:r>
      <w:r>
        <w:t xml:space="preserve"> </w:t>
      </w:r>
      <w:r w:rsidR="007462B4" w:rsidRPr="007462B4">
        <w:t>student-facing</w:t>
      </w:r>
      <w:r>
        <w:t xml:space="preserve"> rubric</w:t>
      </w:r>
    </w:p>
    <w:tbl>
      <w:tblPr>
        <w:tblStyle w:val="Tableheader"/>
        <w:tblW w:w="5258" w:type="pct"/>
        <w:tblInd w:w="-431"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Marking guidlines, showing the grade the student has been assigned for each criteria."/>
      </w:tblPr>
      <w:tblGrid>
        <w:gridCol w:w="1704"/>
        <w:gridCol w:w="2722"/>
        <w:gridCol w:w="2722"/>
        <w:gridCol w:w="2719"/>
        <w:gridCol w:w="2722"/>
        <w:gridCol w:w="2722"/>
      </w:tblGrid>
      <w:tr w:rsidR="00776F0D" w:rsidRPr="008507B4" w14:paraId="77372FE2" w14:textId="77777777" w:rsidTr="003D4EA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6" w:type="pct"/>
            <w:shd w:val="clear" w:color="auto" w:fill="002060"/>
          </w:tcPr>
          <w:p w14:paraId="30093FEF" w14:textId="77777777" w:rsidR="00776F0D" w:rsidRPr="008507B4" w:rsidRDefault="00776F0D" w:rsidP="00F975B1">
            <w:pPr>
              <w:spacing w:before="120" w:line="276" w:lineRule="auto"/>
              <w:rPr>
                <w:szCs w:val="22"/>
              </w:rPr>
            </w:pPr>
            <w:r w:rsidRPr="008507B4">
              <w:rPr>
                <w:szCs w:val="22"/>
              </w:rPr>
              <w:t>Criteria</w:t>
            </w:r>
          </w:p>
        </w:tc>
        <w:tc>
          <w:tcPr>
            <w:tcW w:w="889" w:type="pct"/>
            <w:shd w:val="clear" w:color="auto" w:fill="002060"/>
          </w:tcPr>
          <w:p w14:paraId="6DE67B01" w14:textId="77777777" w:rsidR="00776F0D" w:rsidRPr="008507B4" w:rsidRDefault="00776F0D" w:rsidP="00F975B1">
            <w:pPr>
              <w:spacing w:before="120"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Working towards developing</w:t>
            </w:r>
          </w:p>
        </w:tc>
        <w:tc>
          <w:tcPr>
            <w:tcW w:w="889" w:type="pct"/>
            <w:shd w:val="clear" w:color="auto" w:fill="002060"/>
          </w:tcPr>
          <w:p w14:paraId="3E09C4A2" w14:textId="77777777" w:rsidR="00776F0D" w:rsidRPr="008507B4" w:rsidRDefault="00776F0D" w:rsidP="00F975B1">
            <w:pPr>
              <w:spacing w:before="120"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Developing</w:t>
            </w:r>
          </w:p>
        </w:tc>
        <w:tc>
          <w:tcPr>
            <w:tcW w:w="888" w:type="pct"/>
            <w:shd w:val="clear" w:color="auto" w:fill="002060"/>
          </w:tcPr>
          <w:p w14:paraId="17C94AA7" w14:textId="77777777" w:rsidR="00776F0D" w:rsidRPr="008507B4" w:rsidRDefault="00776F0D" w:rsidP="00F975B1">
            <w:pPr>
              <w:spacing w:before="120"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Developed</w:t>
            </w:r>
          </w:p>
        </w:tc>
        <w:tc>
          <w:tcPr>
            <w:tcW w:w="889" w:type="pct"/>
            <w:shd w:val="clear" w:color="auto" w:fill="002060"/>
          </w:tcPr>
          <w:p w14:paraId="2041AD4E" w14:textId="66AA22B9" w:rsidR="00776F0D" w:rsidRPr="008507B4" w:rsidRDefault="00776F0D" w:rsidP="00F975B1">
            <w:pPr>
              <w:spacing w:before="120"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Well</w:t>
            </w:r>
            <w:r w:rsidR="008667BF">
              <w:rPr>
                <w:szCs w:val="22"/>
              </w:rPr>
              <w:t xml:space="preserve"> </w:t>
            </w:r>
            <w:r w:rsidRPr="008507B4">
              <w:rPr>
                <w:szCs w:val="22"/>
              </w:rPr>
              <w:t>developed</w:t>
            </w:r>
          </w:p>
        </w:tc>
        <w:tc>
          <w:tcPr>
            <w:tcW w:w="889" w:type="pct"/>
            <w:shd w:val="clear" w:color="auto" w:fill="002060"/>
          </w:tcPr>
          <w:p w14:paraId="12A24B80" w14:textId="06CB337E" w:rsidR="00776F0D" w:rsidRPr="008507B4" w:rsidRDefault="00776F0D" w:rsidP="00F975B1">
            <w:pPr>
              <w:spacing w:before="120"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Highly</w:t>
            </w:r>
            <w:r w:rsidR="008667BF">
              <w:rPr>
                <w:szCs w:val="22"/>
              </w:rPr>
              <w:t xml:space="preserve"> </w:t>
            </w:r>
            <w:r w:rsidRPr="008507B4">
              <w:rPr>
                <w:szCs w:val="22"/>
              </w:rPr>
              <w:t>developed</w:t>
            </w:r>
          </w:p>
        </w:tc>
      </w:tr>
      <w:tr w:rsidR="00776F0D" w:rsidRPr="008507B4" w14:paraId="4D38B684" w14:textId="77777777" w:rsidTr="003D4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6" w:type="pct"/>
          </w:tcPr>
          <w:p w14:paraId="1B34EEC2" w14:textId="77777777" w:rsidR="00776F0D" w:rsidRPr="008507B4" w:rsidRDefault="00776F0D" w:rsidP="00EA0049">
            <w:pPr>
              <w:spacing w:line="276" w:lineRule="auto"/>
              <w:rPr>
                <w:szCs w:val="22"/>
              </w:rPr>
            </w:pPr>
            <w:r w:rsidRPr="008507B4">
              <w:rPr>
                <w:szCs w:val="22"/>
              </w:rPr>
              <w:t xml:space="preserve">Network concepts </w:t>
            </w:r>
            <w:r w:rsidRPr="00A3624C">
              <w:rPr>
                <w:szCs w:val="22"/>
              </w:rPr>
              <w:t>(</w:t>
            </w:r>
            <w:r w:rsidRPr="00A3624C">
              <w:rPr>
                <w:bCs/>
                <w:szCs w:val="22"/>
                <w:lang w:eastAsia="en-AU"/>
              </w:rPr>
              <w:t xml:space="preserve">MST-11-07, </w:t>
            </w:r>
            <w:r w:rsidRPr="00A3624C">
              <w:rPr>
                <w:bCs/>
                <w:szCs w:val="22"/>
              </w:rPr>
              <w:t>MAO-WM-01</w:t>
            </w:r>
            <w:r w:rsidRPr="00A3624C">
              <w:rPr>
                <w:bCs/>
                <w:szCs w:val="22"/>
                <w:lang w:eastAsia="en-AU"/>
              </w:rPr>
              <w:t>)</w:t>
            </w:r>
          </w:p>
        </w:tc>
        <w:tc>
          <w:tcPr>
            <w:tcW w:w="889" w:type="pct"/>
          </w:tcPr>
          <w:p w14:paraId="58B8537B" w14:textId="77777777" w:rsidR="00776F0D" w:rsidRPr="008507B4" w:rsidRDefault="00776F0D" w:rsidP="00EA0049">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Defines some network terms using informal language and represents simple connections in diagram or table form. Makes a basic link between cultural contexts (songlines/star maps) and networks (unfamiliar context).</w:t>
            </w:r>
          </w:p>
        </w:tc>
        <w:tc>
          <w:tcPr>
            <w:tcW w:w="889" w:type="pct"/>
          </w:tcPr>
          <w:p w14:paraId="326768B5" w14:textId="77777777" w:rsidR="00776F0D" w:rsidRPr="008507B4" w:rsidRDefault="00776F0D" w:rsidP="00EA0049">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Defines vertices, edges, paths and trees in own words with emerging accuracy. Creates network diagrams and tables that represent given information with mostly correct structure. Identifies connections between songlines/star maps and network representations (unfamiliar context).</w:t>
            </w:r>
          </w:p>
        </w:tc>
        <w:tc>
          <w:tcPr>
            <w:tcW w:w="888" w:type="pct"/>
          </w:tcPr>
          <w:p w14:paraId="4428A51F" w14:textId="77777777" w:rsidR="00776F0D" w:rsidRPr="008507B4" w:rsidRDefault="00776F0D" w:rsidP="00EA0049">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 xml:space="preserve">Accurately defines network terminology and applies it correctly in both cultural and travel contexts. Constructs clear, labelled network diagrams and tables from given data. Accurately determines vertex degree and identifies highly connected cities. </w:t>
            </w:r>
          </w:p>
        </w:tc>
        <w:tc>
          <w:tcPr>
            <w:tcW w:w="889" w:type="pct"/>
          </w:tcPr>
          <w:p w14:paraId="66536708" w14:textId="77777777" w:rsidR="00776F0D" w:rsidRPr="00000361" w:rsidRDefault="00776F0D" w:rsidP="00EA0049">
            <w:pPr>
              <w:spacing w:line="276" w:lineRule="auto"/>
              <w:cnfStyle w:val="000000100000" w:firstRow="0" w:lastRow="0" w:firstColumn="0" w:lastColumn="0" w:oddVBand="0" w:evenVBand="0" w:oddHBand="1" w:evenHBand="0" w:firstRowFirstColumn="0" w:firstRowLastColumn="0" w:lastRowFirstColumn="0" w:lastRowLastColumn="0"/>
              <w:rPr>
                <w:szCs w:val="22"/>
                <w:highlight w:val="lightGray"/>
              </w:rPr>
            </w:pPr>
            <w:r w:rsidRPr="00A95C53">
              <w:rPr>
                <w:szCs w:val="22"/>
              </w:rPr>
              <w:t xml:space="preserve">Demonstrates clear mathematical working when constructing and interpreting multiple networks (distance, time, cost). Analyses and compares structural features such as degree and connectivity. Explains similarities and differences between original networks and derived structures using logical reasoning. </w:t>
            </w:r>
          </w:p>
        </w:tc>
        <w:tc>
          <w:tcPr>
            <w:tcW w:w="889" w:type="pct"/>
          </w:tcPr>
          <w:p w14:paraId="28A496C4" w14:textId="77777777" w:rsidR="00776F0D" w:rsidRPr="00995911" w:rsidRDefault="00776F0D" w:rsidP="00EA0049">
            <w:pPr>
              <w:spacing w:line="276" w:lineRule="auto"/>
              <w:cnfStyle w:val="000000100000" w:firstRow="0" w:lastRow="0" w:firstColumn="0" w:lastColumn="0" w:oddVBand="0" w:evenVBand="0" w:oddHBand="1" w:evenHBand="0" w:firstRowFirstColumn="0" w:firstRowLastColumn="0" w:lastRowFirstColumn="0" w:lastRowLastColumn="0"/>
              <w:rPr>
                <w:szCs w:val="22"/>
                <w:highlight w:val="lightGray"/>
              </w:rPr>
            </w:pPr>
            <w:r w:rsidRPr="00000361">
              <w:rPr>
                <w:szCs w:val="22"/>
                <w:highlight w:val="yellow"/>
              </w:rPr>
              <w:t>Provides precise and consistent use of terminology across both investigations. Evaluates how network structure influences travel, connectivity and cultural representation. Justifies conclusions using well-structured mathematical reasoning and clear representations. Demonstrates insight when interpreting the meaning of network measures in context.</w:t>
            </w:r>
          </w:p>
        </w:tc>
      </w:tr>
    </w:tbl>
    <w:p w14:paraId="2F09327F" w14:textId="4A941AEB" w:rsidR="003D4EA7" w:rsidRPr="003D4EA7" w:rsidRDefault="00D5715C" w:rsidP="00D5715C">
      <w:pPr>
        <w:pStyle w:val="FeatureBox"/>
      </w:pPr>
      <w:r>
        <w:rPr>
          <w:szCs w:val="22"/>
        </w:rPr>
        <w:t xml:space="preserve">Teacher notes: </w:t>
      </w:r>
      <w:r w:rsidR="00F975B1">
        <w:rPr>
          <w:szCs w:val="22"/>
        </w:rPr>
        <w:t>u</w:t>
      </w:r>
      <w:r w:rsidR="00F975B1" w:rsidRPr="003C1938">
        <w:rPr>
          <w:szCs w:val="22"/>
        </w:rPr>
        <w:t xml:space="preserve">ses </w:t>
      </w:r>
      <w:r w:rsidRPr="003C1938">
        <w:rPr>
          <w:szCs w:val="22"/>
        </w:rPr>
        <w:t>network terminology accurately and consistently when defining and applying concepts such as vertices, edges, paths and trees. Constructs clear network representations and correctly determines vertex degrees within the travel network. Demonstrates insight when linking Aboriginal songlines and star maps to mathematical network structures and when interpreting connectivity within the global travel network. Conclusions are justified with clear explanations and well-structured mathematical reasoning.</w:t>
      </w:r>
    </w:p>
    <w:p w14:paraId="65AC6CB7" w14:textId="6E6E54CF" w:rsidR="002935F8" w:rsidRDefault="002935F8">
      <w:pPr>
        <w:suppressAutoHyphens w:val="0"/>
        <w:spacing w:before="0" w:after="160" w:line="259" w:lineRule="auto"/>
      </w:pPr>
      <w:r>
        <w:br w:type="page"/>
      </w:r>
    </w:p>
    <w:tbl>
      <w:tblPr>
        <w:tblStyle w:val="Tableheader"/>
        <w:tblW w:w="5258" w:type="pct"/>
        <w:tblInd w:w="-431"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Marking guidlines, showing the grade the student has been assigned for each criteria."/>
      </w:tblPr>
      <w:tblGrid>
        <w:gridCol w:w="1704"/>
        <w:gridCol w:w="2722"/>
        <w:gridCol w:w="2722"/>
        <w:gridCol w:w="2719"/>
        <w:gridCol w:w="2722"/>
        <w:gridCol w:w="2722"/>
      </w:tblGrid>
      <w:tr w:rsidR="003D4EA7" w:rsidRPr="008507B4" w14:paraId="7FAA9B07" w14:textId="77777777" w:rsidTr="003D4EA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6" w:type="pct"/>
            <w:shd w:val="clear" w:color="auto" w:fill="002060"/>
          </w:tcPr>
          <w:p w14:paraId="5098268F" w14:textId="77777777" w:rsidR="003D4EA7" w:rsidRPr="008507B4" w:rsidRDefault="003D4EA7" w:rsidP="00143D7E">
            <w:pPr>
              <w:spacing w:line="276" w:lineRule="auto"/>
              <w:rPr>
                <w:szCs w:val="22"/>
              </w:rPr>
            </w:pPr>
            <w:r w:rsidRPr="008507B4">
              <w:rPr>
                <w:szCs w:val="22"/>
              </w:rPr>
              <w:t>Criteria</w:t>
            </w:r>
          </w:p>
        </w:tc>
        <w:tc>
          <w:tcPr>
            <w:tcW w:w="889" w:type="pct"/>
            <w:shd w:val="clear" w:color="auto" w:fill="002060"/>
          </w:tcPr>
          <w:p w14:paraId="780C193B" w14:textId="77777777"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Working towards developing</w:t>
            </w:r>
          </w:p>
        </w:tc>
        <w:tc>
          <w:tcPr>
            <w:tcW w:w="889" w:type="pct"/>
            <w:shd w:val="clear" w:color="auto" w:fill="002060"/>
          </w:tcPr>
          <w:p w14:paraId="0330F21C" w14:textId="77777777"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Developing</w:t>
            </w:r>
          </w:p>
        </w:tc>
        <w:tc>
          <w:tcPr>
            <w:tcW w:w="888" w:type="pct"/>
            <w:shd w:val="clear" w:color="auto" w:fill="002060"/>
          </w:tcPr>
          <w:p w14:paraId="07C4D173" w14:textId="77777777"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Developed</w:t>
            </w:r>
          </w:p>
        </w:tc>
        <w:tc>
          <w:tcPr>
            <w:tcW w:w="889" w:type="pct"/>
            <w:shd w:val="clear" w:color="auto" w:fill="002060"/>
          </w:tcPr>
          <w:p w14:paraId="24A3E1E1" w14:textId="0B72855A"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Well</w:t>
            </w:r>
            <w:r w:rsidR="008667BF">
              <w:rPr>
                <w:szCs w:val="22"/>
              </w:rPr>
              <w:t xml:space="preserve"> </w:t>
            </w:r>
            <w:r w:rsidRPr="008507B4">
              <w:rPr>
                <w:szCs w:val="22"/>
              </w:rPr>
              <w:t>developed</w:t>
            </w:r>
          </w:p>
        </w:tc>
        <w:tc>
          <w:tcPr>
            <w:tcW w:w="889" w:type="pct"/>
            <w:shd w:val="clear" w:color="auto" w:fill="002060"/>
          </w:tcPr>
          <w:p w14:paraId="3E1D2894" w14:textId="25F14716"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Highly</w:t>
            </w:r>
            <w:r w:rsidR="008667BF">
              <w:rPr>
                <w:szCs w:val="22"/>
              </w:rPr>
              <w:t xml:space="preserve"> </w:t>
            </w:r>
            <w:r w:rsidRPr="008507B4">
              <w:rPr>
                <w:szCs w:val="22"/>
              </w:rPr>
              <w:t>developed</w:t>
            </w:r>
          </w:p>
        </w:tc>
      </w:tr>
      <w:tr w:rsidR="003D4EA7" w:rsidRPr="008507B4" w14:paraId="2F7DA356" w14:textId="77777777" w:rsidTr="003D4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6" w:type="pct"/>
          </w:tcPr>
          <w:p w14:paraId="0CF9CA23" w14:textId="77777777" w:rsidR="003D4EA7" w:rsidRPr="008507B4" w:rsidRDefault="003D4EA7" w:rsidP="00143D7E">
            <w:pPr>
              <w:spacing w:line="276" w:lineRule="auto"/>
              <w:rPr>
                <w:szCs w:val="22"/>
              </w:rPr>
            </w:pPr>
            <w:r w:rsidRPr="008507B4">
              <w:rPr>
                <w:szCs w:val="22"/>
              </w:rPr>
              <w:t xml:space="preserve">Shortest paths and spanning trees </w:t>
            </w:r>
            <w:r>
              <w:rPr>
                <w:szCs w:val="22"/>
              </w:rPr>
              <w:br/>
            </w:r>
            <w:r w:rsidRPr="00475B61">
              <w:rPr>
                <w:szCs w:val="22"/>
              </w:rPr>
              <w:t>(</w:t>
            </w:r>
            <w:r w:rsidRPr="00475B61">
              <w:rPr>
                <w:bCs/>
                <w:szCs w:val="22"/>
                <w:lang w:eastAsia="en-AU"/>
              </w:rPr>
              <w:t xml:space="preserve">MST-11-07, </w:t>
            </w:r>
            <w:r w:rsidRPr="00475B61">
              <w:rPr>
                <w:bCs/>
                <w:szCs w:val="22"/>
              </w:rPr>
              <w:t>MAO-WM-01</w:t>
            </w:r>
            <w:r w:rsidRPr="00475B61">
              <w:rPr>
                <w:bCs/>
                <w:szCs w:val="22"/>
                <w:lang w:eastAsia="en-AU"/>
              </w:rPr>
              <w:t>)</w:t>
            </w:r>
          </w:p>
        </w:tc>
        <w:tc>
          <w:tcPr>
            <w:tcW w:w="889" w:type="pct"/>
          </w:tcPr>
          <w:p w14:paraId="65CC59BC" w14:textId="77777777" w:rsidR="003D4EA7" w:rsidRPr="008507B4"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Identifies possible routes within a network and attempts to calculate total distances. Constructs a spanning tree with emerging structure.</w:t>
            </w:r>
          </w:p>
        </w:tc>
        <w:tc>
          <w:tcPr>
            <w:tcW w:w="889" w:type="pct"/>
          </w:tcPr>
          <w:p w14:paraId="6B9B63E6" w14:textId="77777777" w:rsidR="003D4EA7" w:rsidRPr="008507B4"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Calculates shortest paths in simpler scenarios with partial accuracy. Constructs a minimum spanning tree that connects all vertices, with some correct edge selection. Attempts multi-condition routes (via W or C).</w:t>
            </w:r>
          </w:p>
        </w:tc>
        <w:tc>
          <w:tcPr>
            <w:tcW w:w="888" w:type="pct"/>
          </w:tcPr>
          <w:p w14:paraId="43547041" w14:textId="77777777" w:rsidR="003D4EA7" w:rsidRPr="008507B4"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Correctly determines shortest paths between specified locations and calculates total distances accurately. Constructs a correct minimum spanning tree and lists selected edges with total weight. Applies constraints (flooded tracks, required stopovers, preference conditions) with accurate recalculation.</w:t>
            </w:r>
          </w:p>
        </w:tc>
        <w:tc>
          <w:tcPr>
            <w:tcW w:w="889" w:type="pct"/>
          </w:tcPr>
          <w:p w14:paraId="196357A4" w14:textId="77777777" w:rsidR="003D4EA7" w:rsidRPr="006225A9"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highlight w:val="lightGray"/>
              </w:rPr>
            </w:pPr>
            <w:r w:rsidRPr="00000361">
              <w:rPr>
                <w:szCs w:val="22"/>
                <w:highlight w:val="yellow"/>
              </w:rPr>
              <w:t>Clearly shows and communicates systematic working when applying shortest path reasoning across multiple scenarios (distance, restricted edges, required intermediate vertices). Correctly determines and compares minimum spanning trees across distance, time and cost networks, and justifies whether they are the same or different. Explains whether the shortest path is also the fastest route using accurate calculations.</w:t>
            </w:r>
          </w:p>
        </w:tc>
        <w:tc>
          <w:tcPr>
            <w:tcW w:w="889" w:type="pct"/>
          </w:tcPr>
          <w:p w14:paraId="1325E2E2" w14:textId="77777777" w:rsidR="003D4EA7" w:rsidRPr="008507B4"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Evaluates multiple route options under layered constraints (speed changes, stopovers, preferences within 15%). Integrates distance, time and structural reasoning fluently. Provides comprehensive justification supported by clear, logical working and interprets what spanning tree results represent in both cultural and global travel contexts.</w:t>
            </w:r>
          </w:p>
        </w:tc>
      </w:tr>
    </w:tbl>
    <w:p w14:paraId="54546DE1" w14:textId="2ED97BF2" w:rsidR="00FB5532" w:rsidRPr="008507B4" w:rsidRDefault="00FB5532" w:rsidP="00FB5532">
      <w:pPr>
        <w:pStyle w:val="FeatureBox"/>
      </w:pPr>
      <w:r>
        <w:t>Teacher notes:</w:t>
      </w:r>
      <w:r w:rsidRPr="00D025AD">
        <w:t xml:space="preserve"> </w:t>
      </w:r>
      <w:r>
        <w:t>a</w:t>
      </w:r>
      <w:r w:rsidRPr="00D025AD">
        <w:t xml:space="preserve">pplies shortest path reasoning correctly across multiple scenarios and appropriately incorporates constraints such as flooded tracks and required intermediate locations. Minor calculation errors are present and some minimum spanning trees contain incorrect edge selections, with not all possible routes considered. The student compares route options appropriately and communicates their reasoning clearly. Overall, the working demonstrates a systematic approach and </w:t>
      </w:r>
      <w:r>
        <w:t>well-developed</w:t>
      </w:r>
      <w:r w:rsidRPr="00D025AD">
        <w:t xml:space="preserve"> understanding of the concepts.</w:t>
      </w:r>
    </w:p>
    <w:tbl>
      <w:tblPr>
        <w:tblStyle w:val="Tableheader"/>
        <w:tblW w:w="5258" w:type="pct"/>
        <w:tblInd w:w="-431"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Marking guidlines, showing the grade the student has been assigned for each criteria."/>
      </w:tblPr>
      <w:tblGrid>
        <w:gridCol w:w="1704"/>
        <w:gridCol w:w="2722"/>
        <w:gridCol w:w="2722"/>
        <w:gridCol w:w="2719"/>
        <w:gridCol w:w="2722"/>
        <w:gridCol w:w="2722"/>
      </w:tblGrid>
      <w:tr w:rsidR="003D4EA7" w:rsidRPr="008507B4" w14:paraId="36FB38B3" w14:textId="77777777" w:rsidTr="003D4EA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6" w:type="pct"/>
            <w:shd w:val="clear" w:color="auto" w:fill="002060"/>
          </w:tcPr>
          <w:p w14:paraId="189DD1DB" w14:textId="77777777" w:rsidR="003D4EA7" w:rsidRPr="008507B4" w:rsidRDefault="003D4EA7" w:rsidP="00143D7E">
            <w:pPr>
              <w:spacing w:line="276" w:lineRule="auto"/>
              <w:rPr>
                <w:szCs w:val="22"/>
              </w:rPr>
            </w:pPr>
            <w:r w:rsidRPr="008507B4">
              <w:rPr>
                <w:szCs w:val="22"/>
              </w:rPr>
              <w:t>Criteria</w:t>
            </w:r>
          </w:p>
        </w:tc>
        <w:tc>
          <w:tcPr>
            <w:tcW w:w="889" w:type="pct"/>
            <w:shd w:val="clear" w:color="auto" w:fill="002060"/>
          </w:tcPr>
          <w:p w14:paraId="798872C8" w14:textId="77777777"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Working towards developing</w:t>
            </w:r>
          </w:p>
        </w:tc>
        <w:tc>
          <w:tcPr>
            <w:tcW w:w="889" w:type="pct"/>
            <w:shd w:val="clear" w:color="auto" w:fill="002060"/>
          </w:tcPr>
          <w:p w14:paraId="02A853A7" w14:textId="77777777"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Developing</w:t>
            </w:r>
          </w:p>
        </w:tc>
        <w:tc>
          <w:tcPr>
            <w:tcW w:w="888" w:type="pct"/>
            <w:shd w:val="clear" w:color="auto" w:fill="002060"/>
          </w:tcPr>
          <w:p w14:paraId="0E9DDDDA" w14:textId="77777777"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Developed</w:t>
            </w:r>
          </w:p>
        </w:tc>
        <w:tc>
          <w:tcPr>
            <w:tcW w:w="889" w:type="pct"/>
            <w:shd w:val="clear" w:color="auto" w:fill="002060"/>
          </w:tcPr>
          <w:p w14:paraId="59549FCE" w14:textId="398976E1"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Well</w:t>
            </w:r>
            <w:r w:rsidR="008667BF">
              <w:rPr>
                <w:szCs w:val="22"/>
              </w:rPr>
              <w:t xml:space="preserve"> </w:t>
            </w:r>
            <w:r w:rsidRPr="008507B4">
              <w:rPr>
                <w:szCs w:val="22"/>
              </w:rPr>
              <w:t>developed</w:t>
            </w:r>
          </w:p>
        </w:tc>
        <w:tc>
          <w:tcPr>
            <w:tcW w:w="889" w:type="pct"/>
            <w:shd w:val="clear" w:color="auto" w:fill="002060"/>
          </w:tcPr>
          <w:p w14:paraId="1E8387BE" w14:textId="6F9EAF8C" w:rsidR="003D4EA7" w:rsidRPr="008507B4" w:rsidRDefault="003D4EA7" w:rsidP="00143D7E">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8507B4">
              <w:rPr>
                <w:szCs w:val="22"/>
              </w:rPr>
              <w:t>Highly</w:t>
            </w:r>
            <w:r w:rsidR="008667BF">
              <w:rPr>
                <w:szCs w:val="22"/>
              </w:rPr>
              <w:t xml:space="preserve"> </w:t>
            </w:r>
            <w:r w:rsidRPr="008507B4">
              <w:rPr>
                <w:szCs w:val="22"/>
              </w:rPr>
              <w:t>developed</w:t>
            </w:r>
          </w:p>
        </w:tc>
      </w:tr>
      <w:tr w:rsidR="003D4EA7" w:rsidRPr="008507B4" w14:paraId="2874748C" w14:textId="77777777" w:rsidTr="003D4E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6" w:type="pct"/>
          </w:tcPr>
          <w:p w14:paraId="747D7F29" w14:textId="77777777" w:rsidR="003D4EA7" w:rsidRPr="008507B4" w:rsidRDefault="003D4EA7" w:rsidP="00143D7E">
            <w:pPr>
              <w:spacing w:line="276" w:lineRule="auto"/>
              <w:rPr>
                <w:szCs w:val="22"/>
              </w:rPr>
            </w:pPr>
            <w:r w:rsidRPr="008507B4">
              <w:rPr>
                <w:szCs w:val="22"/>
              </w:rPr>
              <w:t xml:space="preserve">Time and time differences </w:t>
            </w:r>
            <w:r w:rsidRPr="00475B61">
              <w:rPr>
                <w:szCs w:val="22"/>
              </w:rPr>
              <w:t>(</w:t>
            </w:r>
            <w:r w:rsidRPr="00475B61">
              <w:rPr>
                <w:bCs/>
                <w:szCs w:val="22"/>
                <w:lang w:eastAsia="en-AU"/>
              </w:rPr>
              <w:t xml:space="preserve">MST-11-06, </w:t>
            </w:r>
            <w:r w:rsidRPr="00475B61">
              <w:rPr>
                <w:bCs/>
                <w:szCs w:val="22"/>
              </w:rPr>
              <w:t>MAO-WM-01</w:t>
            </w:r>
            <w:r w:rsidRPr="00475B61">
              <w:rPr>
                <w:bCs/>
                <w:szCs w:val="22"/>
                <w:lang w:eastAsia="en-AU"/>
              </w:rPr>
              <w:t>)</w:t>
            </w:r>
          </w:p>
        </w:tc>
        <w:tc>
          <w:tcPr>
            <w:tcW w:w="889" w:type="pct"/>
          </w:tcPr>
          <w:p w14:paraId="0D842B2E" w14:textId="77777777" w:rsidR="003D4EA7" w:rsidRPr="008507B4"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Identifies UTC offsets or recognises time differences between locations. Attempts simple time calculations.</w:t>
            </w:r>
          </w:p>
        </w:tc>
        <w:tc>
          <w:tcPr>
            <w:tcW w:w="889" w:type="pct"/>
          </w:tcPr>
          <w:p w14:paraId="227941AE" w14:textId="77777777" w:rsidR="003D4EA7" w:rsidRPr="008507B4"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 xml:space="preserve">Calculates time differences between cities with emerging accuracy. Applies the formula </w:t>
            </w:r>
            <m:oMath>
              <m:r>
                <m:rPr>
                  <m:nor/>
                </m:rPr>
                <w:rPr>
                  <w:szCs w:val="22"/>
                </w:rPr>
                <m:t>Time</m:t>
              </m:r>
              <m:r>
                <w:rPr>
                  <w:rFonts w:ascii="Cambria Math" w:hAnsi="Cambria Math"/>
                  <w:szCs w:val="22"/>
                </w:rPr>
                <m:t>=</m:t>
              </m:r>
              <m:f>
                <m:fPr>
                  <m:ctrlPr>
                    <w:rPr>
                      <w:rFonts w:ascii="Cambria Math" w:hAnsi="Cambria Math"/>
                      <w:szCs w:val="22"/>
                    </w:rPr>
                  </m:ctrlPr>
                </m:fPr>
                <m:num>
                  <m:r>
                    <m:rPr>
                      <m:nor/>
                    </m:rPr>
                    <w:rPr>
                      <w:szCs w:val="22"/>
                    </w:rPr>
                    <m:t>Distance</m:t>
                  </m:r>
                </m:num>
                <m:den>
                  <m:r>
                    <m:rPr>
                      <m:nor/>
                    </m:rPr>
                    <w:rPr>
                      <w:szCs w:val="22"/>
                    </w:rPr>
                    <m:t>Speed</m:t>
                  </m:r>
                </m:den>
              </m:f>
            </m:oMath>
            <w:r w:rsidRPr="008507B4">
              <w:rPr>
                <w:rFonts w:eastAsiaTheme="minorEastAsia"/>
                <w:szCs w:val="22"/>
              </w:rPr>
              <w:t xml:space="preserve"> </w:t>
            </w:r>
            <w:r w:rsidRPr="008507B4">
              <w:rPr>
                <w:szCs w:val="22"/>
              </w:rPr>
              <w:t>in straightforward contexts.</w:t>
            </w:r>
          </w:p>
        </w:tc>
        <w:tc>
          <w:tcPr>
            <w:tcW w:w="888" w:type="pct"/>
          </w:tcPr>
          <w:p w14:paraId="20D96C02" w14:textId="77777777" w:rsidR="003D4EA7" w:rsidRPr="008507B4"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50117F">
              <w:rPr>
                <w:szCs w:val="22"/>
              </w:rPr>
              <w:t>Accurately calculates travel times using adjusted speeds and additional conditions (hilly terrain, river crossing delay). Correctly determines UTC offset values and converts times between multiple cities. Determines arrival times including stopovers with correct day adjustments.</w:t>
            </w:r>
          </w:p>
        </w:tc>
        <w:tc>
          <w:tcPr>
            <w:tcW w:w="889" w:type="pct"/>
          </w:tcPr>
          <w:p w14:paraId="50113A41" w14:textId="77777777" w:rsidR="003D4EA7" w:rsidRPr="008507B4"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000361">
              <w:rPr>
                <w:szCs w:val="22"/>
                <w:highlight w:val="yellow"/>
              </w:rPr>
              <w:t>Solves multi-step time problems involving changes in speed, added delays, time zones and flight changes, showing clear and logical working. Justifies whether shortest distance corresponds to fastest time. Accurately determines which cities can be reached on a specified day.</w:t>
            </w:r>
          </w:p>
        </w:tc>
        <w:tc>
          <w:tcPr>
            <w:tcW w:w="889" w:type="pct"/>
          </w:tcPr>
          <w:p w14:paraId="3FF4ABED" w14:textId="77777777" w:rsidR="003D4EA7" w:rsidRPr="008507B4" w:rsidRDefault="003D4EA7" w:rsidP="00143D7E">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8507B4">
              <w:rPr>
                <w:szCs w:val="22"/>
              </w:rPr>
              <w:t>Analyses complex, multi-zone travel scenarios fluently and efficiently. Selects appropriate strategies for layered time calculations and clearly communicates reasoning. Evaluates the impact of structural network choices on arrival times and scheduling outcomes, with precise and logically structured working.</w:t>
            </w:r>
          </w:p>
        </w:tc>
      </w:tr>
    </w:tbl>
    <w:p w14:paraId="6DACEBD1" w14:textId="6874ACD5" w:rsidR="00FB5532" w:rsidRDefault="00FB5532" w:rsidP="00FB5532">
      <w:pPr>
        <w:pStyle w:val="FeatureBox"/>
      </w:pPr>
      <w:r>
        <w:t>Teacher notes: s</w:t>
      </w:r>
      <w:r w:rsidRPr="0050117F">
        <w:t xml:space="preserve">olves multi-step time problems involving speed changes, stopovers and time zone differences with clear and logical working. Travel times are calculated using appropriate formulas and arrival times are determined for multiple travel scenarios. One minor UTC offset error is present and the final question identifying all cities reachable on a specified day was only partially completed. Overall, reasoning is clearly communicated and </w:t>
      </w:r>
      <w:r>
        <w:t xml:space="preserve">the student </w:t>
      </w:r>
      <w:r w:rsidRPr="0050117F">
        <w:t>demonstrates a strong understanding of time calculations in travel contexts.</w:t>
      </w:r>
    </w:p>
    <w:p w14:paraId="35D3D890" w14:textId="76D53DB3" w:rsidR="003D4EA7" w:rsidRDefault="003D4EA7">
      <w:pPr>
        <w:suppressAutoHyphens w:val="0"/>
        <w:spacing w:before="0" w:after="160" w:line="259" w:lineRule="auto"/>
        <w:rPr>
          <w:rFonts w:eastAsiaTheme="majorEastAsia"/>
          <w:bCs/>
          <w:color w:val="002664"/>
          <w:sz w:val="40"/>
          <w:szCs w:val="52"/>
        </w:rPr>
      </w:pPr>
      <w:r>
        <w:br w:type="page"/>
      </w:r>
    </w:p>
    <w:p w14:paraId="7AFCAFA8" w14:textId="0EE30217" w:rsidR="00A8296F" w:rsidRPr="00504F88" w:rsidRDefault="005B6166" w:rsidP="00504F88">
      <w:pPr>
        <w:pStyle w:val="Heading1"/>
      </w:pPr>
      <w:bookmarkStart w:id="21" w:name="_Toc225165724"/>
      <w:r w:rsidRPr="00504F88">
        <w:t>References</w:t>
      </w:r>
      <w:bookmarkEnd w:id="21"/>
    </w:p>
    <w:p w14:paraId="1E0CC3C3" w14:textId="77777777" w:rsidR="00250966" w:rsidRPr="00250966" w:rsidRDefault="00250966" w:rsidP="00250966">
      <w:pPr>
        <w:pStyle w:val="FeatureBox2"/>
      </w:pPr>
      <w:r w:rsidRPr="00250966">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6ABEE422" w14:textId="77777777" w:rsidR="00250966" w:rsidRPr="00250966" w:rsidRDefault="00250966" w:rsidP="00250966">
      <w:pPr>
        <w:pStyle w:val="FeatureBox2"/>
      </w:pPr>
      <w:r w:rsidRPr="00250966">
        <w:t xml:space="preserve">Please refer to the NESA Copyright Disclaimer for more information </w:t>
      </w:r>
      <w:hyperlink r:id="rId32" w:tgtFrame="_blank" w:tooltip="https://www.nsw.gov.au/education-and-training/nesa/copyright" w:history="1">
        <w:r w:rsidRPr="00250966">
          <w:rPr>
            <w:rStyle w:val="Hyperlink"/>
          </w:rPr>
          <w:t>https://www.nsw.gov.au/education-and-training/nesa/copyright</w:t>
        </w:r>
      </w:hyperlink>
      <w:r w:rsidRPr="00250966">
        <w:t>.</w:t>
      </w:r>
    </w:p>
    <w:p w14:paraId="3842D374" w14:textId="77777777" w:rsidR="00250966" w:rsidRPr="00250966" w:rsidRDefault="00250966" w:rsidP="00250966">
      <w:pPr>
        <w:pStyle w:val="FeatureBox2"/>
      </w:pPr>
      <w:r w:rsidRPr="00250966">
        <w:t xml:space="preserve">NESA holds the only official and up-to-date versions of the NSW Curriculum and syllabus documents. Please visit NESA </w:t>
      </w:r>
      <w:hyperlink r:id="rId33" w:tgtFrame="_blank" w:tooltip="https://www.nsw.gov.au/education-and-training/nesa" w:history="1">
        <w:r w:rsidRPr="00250966">
          <w:rPr>
            <w:rStyle w:val="Hyperlink"/>
          </w:rPr>
          <w:t>https://www.nsw.gov.au/education-and-training/nesa</w:t>
        </w:r>
      </w:hyperlink>
      <w:r w:rsidRPr="00250966">
        <w:t xml:space="preserve"> and NSW Curriculum </w:t>
      </w:r>
      <w:hyperlink r:id="rId34" w:tgtFrame="_blank" w:tooltip="https://curriculum.nsw.edu.au/" w:history="1">
        <w:r w:rsidRPr="00250966">
          <w:rPr>
            <w:rStyle w:val="Hyperlink"/>
          </w:rPr>
          <w:t>https://curriculum.nsw.edu.au</w:t>
        </w:r>
      </w:hyperlink>
      <w:r w:rsidRPr="00250966">
        <w:t>.</w:t>
      </w:r>
    </w:p>
    <w:p w14:paraId="729E13D6" w14:textId="5F1750E0" w:rsidR="0087267F" w:rsidRDefault="0087267F" w:rsidP="0087267F">
      <w:pPr>
        <w:pStyle w:val="Imageattributioncaption"/>
        <w:rPr>
          <w:sz w:val="22"/>
          <w:szCs w:val="22"/>
        </w:rPr>
      </w:pPr>
      <w:hyperlink r:id="rId35" w:history="1">
        <w:r w:rsidRPr="00BC1562">
          <w:rPr>
            <w:rStyle w:val="Hyperlink"/>
            <w:sz w:val="22"/>
            <w:szCs w:val="22"/>
          </w:rPr>
          <w:t xml:space="preserve">Mathematics </w:t>
        </w:r>
        <w:r>
          <w:rPr>
            <w:rStyle w:val="Hyperlink"/>
            <w:sz w:val="22"/>
            <w:szCs w:val="22"/>
          </w:rPr>
          <w:t xml:space="preserve">Standard </w:t>
        </w:r>
        <w:r w:rsidRPr="00BC1562">
          <w:rPr>
            <w:rStyle w:val="Hyperlink"/>
            <w:sz w:val="22"/>
            <w:szCs w:val="22"/>
          </w:rPr>
          <w:t>11</w:t>
        </w:r>
        <w:r>
          <w:rPr>
            <w:rStyle w:val="Hyperlink"/>
            <w:sz w:val="22"/>
            <w:szCs w:val="22"/>
          </w:rPr>
          <w:t>–</w:t>
        </w:r>
        <w:r w:rsidRPr="00BC1562">
          <w:rPr>
            <w:rStyle w:val="Hyperlink"/>
            <w:sz w:val="22"/>
            <w:szCs w:val="22"/>
          </w:rPr>
          <w:t>12 Syllabus</w:t>
        </w:r>
      </w:hyperlink>
      <w:r w:rsidRPr="00BC1562">
        <w:rPr>
          <w:sz w:val="22"/>
          <w:szCs w:val="22"/>
        </w:rPr>
        <w:t> © NSW Education Standards Authority (NESA) for and on behalf of the Crown in right of the State of New South Wales, 2024.</w:t>
      </w:r>
    </w:p>
    <w:p w14:paraId="4CC744E3" w14:textId="20DE26FC" w:rsidR="00010C5E" w:rsidRDefault="00010C5E" w:rsidP="00010C5E">
      <w:r>
        <w:t>Air Miles Calculator (n.d.) Air Miles Calculator [website], accessed 20 March 2026.</w:t>
      </w:r>
    </w:p>
    <w:p w14:paraId="7CF4B4FD" w14:textId="20E6AEA9" w:rsidR="006E6BE0" w:rsidRPr="006E6BE0" w:rsidRDefault="006E6BE0" w:rsidP="00010C5E">
      <w:r>
        <w:t xml:space="preserve">Skyscanner (n.d.) </w:t>
      </w:r>
      <w:hyperlink r:id="rId36" w:history="1">
        <w:r w:rsidRPr="006E6BE0">
          <w:rPr>
            <w:rStyle w:val="Hyperlink"/>
            <w:i/>
            <w:iCs/>
          </w:rPr>
          <w:t>Skyscanner</w:t>
        </w:r>
      </w:hyperlink>
      <w:r>
        <w:rPr>
          <w:i/>
          <w:iCs/>
        </w:rPr>
        <w:t xml:space="preserve"> </w:t>
      </w:r>
      <w:r>
        <w:t xml:space="preserve">[website], accessed 17 March 2026. </w:t>
      </w:r>
    </w:p>
    <w:p w14:paraId="5CB3DCA1" w14:textId="02660229" w:rsidR="00662ED0" w:rsidRPr="00A8296F" w:rsidRDefault="00662ED0" w:rsidP="00561493"/>
    <w:p w14:paraId="295BF157" w14:textId="77777777" w:rsidR="00075DDD" w:rsidRDefault="00075DDD" w:rsidP="00075DDD">
      <w:pPr>
        <w:sectPr w:rsidR="00075DDD" w:rsidSect="00DC1BE3">
          <w:headerReference w:type="first" r:id="rId37"/>
          <w:footerReference w:type="first" r:id="rId38"/>
          <w:pgSz w:w="16838" w:h="11906" w:orient="landscape"/>
          <w:pgMar w:top="1134" w:right="1134" w:bottom="1134" w:left="1134" w:header="709" w:footer="709" w:gutter="0"/>
          <w:cols w:space="708"/>
          <w:titlePg/>
          <w:docGrid w:linePitch="360"/>
        </w:sectPr>
      </w:pPr>
    </w:p>
    <w:p w14:paraId="4746722B" w14:textId="1C8697FD" w:rsidR="00075DDD" w:rsidRPr="00075DDD" w:rsidRDefault="00075DDD" w:rsidP="00075DDD">
      <w:pPr>
        <w:rPr>
          <w:rStyle w:val="Strong"/>
          <w:szCs w:val="22"/>
        </w:rPr>
      </w:pPr>
      <w:r w:rsidRPr="00075DDD">
        <w:rPr>
          <w:rStyle w:val="Strong"/>
          <w:szCs w:val="22"/>
        </w:rPr>
        <w:t xml:space="preserve">© State of New South Wales (Department of Education), </w:t>
      </w:r>
      <w:r w:rsidR="00A3624C" w:rsidRPr="00075DDD">
        <w:rPr>
          <w:rStyle w:val="Strong"/>
          <w:szCs w:val="22"/>
        </w:rPr>
        <w:t>202</w:t>
      </w:r>
      <w:r w:rsidR="00A3624C">
        <w:rPr>
          <w:rStyle w:val="Strong"/>
          <w:szCs w:val="22"/>
        </w:rPr>
        <w:t>6</w:t>
      </w:r>
    </w:p>
    <w:p w14:paraId="7496B41C"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548883DE"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39" w:history="1">
        <w:r w:rsidRPr="00075DDD">
          <w:rPr>
            <w:rStyle w:val="Hyperlink"/>
            <w:szCs w:val="22"/>
          </w:rPr>
          <w:t>Creative Commons Attribution 4.0 International (CC BY 4.0) license</w:t>
        </w:r>
      </w:hyperlink>
      <w:r w:rsidRPr="00075DDD">
        <w:rPr>
          <w:szCs w:val="22"/>
        </w:rPr>
        <w:t>.</w:t>
      </w:r>
    </w:p>
    <w:p w14:paraId="1437B27E" w14:textId="77777777" w:rsidR="00075DDD" w:rsidRPr="00075DDD" w:rsidRDefault="00075DDD" w:rsidP="00075DDD">
      <w:pPr>
        <w:rPr>
          <w:szCs w:val="22"/>
        </w:rPr>
      </w:pPr>
      <w:r w:rsidRPr="00075DDD">
        <w:rPr>
          <w:noProof/>
          <w:szCs w:val="22"/>
        </w:rPr>
        <w:drawing>
          <wp:inline distT="0" distB="0" distL="0" distR="0" wp14:anchorId="45DB37B2" wp14:editId="05F479DD">
            <wp:extent cx="1228725" cy="428625"/>
            <wp:effectExtent l="0" t="0" r="9525" b="9525"/>
            <wp:docPr id="32" name="Picture 32" descr="Creative Commons Attribution license 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C75341" w14:textId="77777777" w:rsidR="00075DDD" w:rsidRPr="00075DDD" w:rsidRDefault="00075DDD" w:rsidP="00075DDD">
      <w:pPr>
        <w:rPr>
          <w:szCs w:val="22"/>
        </w:rPr>
      </w:pPr>
      <w:r w:rsidRPr="00075DDD">
        <w:rPr>
          <w:szCs w:val="22"/>
        </w:rPr>
        <w:t>This license allows you to share and adapt the material for any purpose, even commercially.</w:t>
      </w:r>
    </w:p>
    <w:p w14:paraId="74D1C964" w14:textId="72818CFD" w:rsidR="00075DDD" w:rsidRPr="00075DDD" w:rsidRDefault="00075DDD" w:rsidP="00075DDD">
      <w:pPr>
        <w:rPr>
          <w:szCs w:val="22"/>
        </w:rPr>
      </w:pPr>
      <w:r w:rsidRPr="00075DDD">
        <w:rPr>
          <w:szCs w:val="22"/>
        </w:rPr>
        <w:t xml:space="preserve">Attribution should be given to © State of New South Wales (Department of Education), </w:t>
      </w:r>
      <w:r w:rsidR="00A3624C" w:rsidRPr="00075DDD">
        <w:rPr>
          <w:szCs w:val="22"/>
        </w:rPr>
        <w:t>202</w:t>
      </w:r>
      <w:r w:rsidR="00A3624C">
        <w:rPr>
          <w:szCs w:val="22"/>
        </w:rPr>
        <w:t>6</w:t>
      </w:r>
      <w:r w:rsidRPr="00075DDD">
        <w:rPr>
          <w:szCs w:val="22"/>
        </w:rPr>
        <w:t>.</w:t>
      </w:r>
    </w:p>
    <w:p w14:paraId="2F27E6EF" w14:textId="77777777" w:rsidR="00075DDD" w:rsidRPr="00075DDD" w:rsidRDefault="00075DDD" w:rsidP="00075DDD">
      <w:pPr>
        <w:rPr>
          <w:szCs w:val="22"/>
        </w:rPr>
      </w:pPr>
      <w:r w:rsidRPr="00075DDD">
        <w:rPr>
          <w:szCs w:val="22"/>
        </w:rPr>
        <w:t>Material in this resource not available under a Creative Commons license:</w:t>
      </w:r>
    </w:p>
    <w:p w14:paraId="28D31DFE"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46325178"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136C4B47"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3C909EBC"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13267821" w14:textId="77777777"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(Cth). The department accepts no responsibility for content on third-party websites.</w:t>
      </w:r>
      <w:bookmarkEnd w:id="20"/>
    </w:p>
    <w:sectPr w:rsidR="00A8296F" w:rsidSect="00657ABC">
      <w:headerReference w:type="first" r:id="rId41"/>
      <w:footerReference w:type="first" r:id="rId4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6417F" w14:textId="77777777" w:rsidR="00C16420" w:rsidRDefault="00C16420" w:rsidP="00E51733">
      <w:r>
        <w:separator/>
      </w:r>
    </w:p>
  </w:endnote>
  <w:endnote w:type="continuationSeparator" w:id="0">
    <w:p w14:paraId="4DF90E8C" w14:textId="77777777" w:rsidR="00C16420" w:rsidRDefault="00C16420" w:rsidP="00E51733">
      <w:r>
        <w:continuationSeparator/>
      </w:r>
    </w:p>
  </w:endnote>
  <w:endnote w:type="continuationNotice" w:id="1">
    <w:p w14:paraId="08696892" w14:textId="77777777" w:rsidR="00C16420" w:rsidRDefault="00C164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1EB3AAE-C04B-457C-9BAB-A3B5D4F3C564}"/>
  </w:font>
  <w:font w:name="Calibri">
    <w:panose1 w:val="020F0502020204030204"/>
    <w:charset w:val="00"/>
    <w:family w:val="swiss"/>
    <w:pitch w:val="variable"/>
    <w:sig w:usb0="E4002EFF" w:usb1="C200247B" w:usb2="00000009" w:usb3="00000000" w:csb0="000001FF" w:csb1="00000000"/>
    <w:embedRegular r:id="rId2" w:fontKey="{AD44587B-C2E9-4069-8F51-50C45A2BB1DA}"/>
    <w:embedBold r:id="rId3" w:fontKey="{FCDBB16C-FFE1-42FD-B3C2-5A46F8627A30}"/>
    <w:embedItalic r:id="rId4" w:fontKey="{DAACDC65-7CAD-4DCB-8572-8A4747E1093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E5F2334E-6E30-4C2D-B457-6CCE68370280}"/>
    <w:embedItalic r:id="rId6" w:fontKey="{EFFA74C9-8A2A-41DB-87D4-84AA0D6272E2}"/>
  </w:font>
  <w:font w:name="Segoe UI">
    <w:panose1 w:val="020B0502040204020203"/>
    <w:charset w:val="00"/>
    <w:family w:val="swiss"/>
    <w:pitch w:val="variable"/>
    <w:sig w:usb0="E4002EFF" w:usb1="C000E47F" w:usb2="00000009" w:usb3="00000000" w:csb0="000001FF" w:csb1="00000000"/>
    <w:embedRegular r:id="rId7" w:fontKey="{76FAEF10-18A7-4906-9A25-02BAE1A773C8}"/>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8" w:fontKey="{C045E56A-251D-44C7-B4A6-C54E8671474E}"/>
    <w:embedItalic r:id="rId9" w:fontKey="{F1B22969-C83D-4108-859C-A4DE59F704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1E854" w14:textId="774AAA2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30A47">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3F54" w14:textId="2E298AB8" w:rsidR="00446618" w:rsidRPr="00123A38" w:rsidRDefault="00446618" w:rsidP="00446618">
    <w:pPr>
      <w:pStyle w:val="Footer"/>
    </w:pPr>
    <w:r>
      <w:t>© NSW Department of Education, Mar-26</w:t>
    </w:r>
    <w:r>
      <w:ptab w:relativeTo="margin" w:alignment="right" w:leader="none"/>
    </w:r>
    <w:r>
      <w:rPr>
        <w:b/>
        <w:noProof/>
        <w:sz w:val="28"/>
        <w:szCs w:val="28"/>
      </w:rPr>
      <w:drawing>
        <wp:inline distT="0" distB="0" distL="0" distR="0" wp14:anchorId="710246C4" wp14:editId="7F61B17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0BEB" w14:textId="77777777" w:rsidR="00D5631E" w:rsidRPr="00734023" w:rsidRDefault="00734023" w:rsidP="00734023">
    <w:pPr>
      <w:pStyle w:val="Logo"/>
      <w:jc w:val="right"/>
    </w:pPr>
    <w:r w:rsidRPr="008426B6">
      <w:rPr>
        <w:noProof/>
      </w:rPr>
      <w:drawing>
        <wp:inline distT="0" distB="0" distL="0" distR="0" wp14:anchorId="7002844C" wp14:editId="2B9A4C33">
          <wp:extent cx="834442" cy="906218"/>
          <wp:effectExtent l="0" t="0" r="3810" b="8255"/>
          <wp:docPr id="1898976332" name="Graphic 18989763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2B8F" w14:textId="79D0655E"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B30A47">
      <w:rPr>
        <w:noProof/>
      </w:rPr>
      <w:t>Mar-26</w:t>
    </w:r>
    <w:r>
      <w:fldChar w:fldCharType="end"/>
    </w:r>
    <w:r>
      <w:ptab w:relativeTo="margin" w:alignment="right" w:leader="none"/>
    </w:r>
    <w:r>
      <w:rPr>
        <w:b/>
        <w:noProof/>
        <w:sz w:val="28"/>
        <w:szCs w:val="28"/>
      </w:rPr>
      <w:drawing>
        <wp:inline distT="0" distB="0" distL="0" distR="0" wp14:anchorId="6606E33B" wp14:editId="31484951">
          <wp:extent cx="571500" cy="190500"/>
          <wp:effectExtent l="0" t="0" r="0" b="0"/>
          <wp:docPr id="1150050381" name="Picture 115005038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DCBF"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AF567" w14:textId="77777777" w:rsidR="00C16420" w:rsidRDefault="00C16420" w:rsidP="00E51733">
      <w:r>
        <w:separator/>
      </w:r>
    </w:p>
  </w:footnote>
  <w:footnote w:type="continuationSeparator" w:id="0">
    <w:p w14:paraId="1B52B0AB" w14:textId="77777777" w:rsidR="00C16420" w:rsidRDefault="00C16420" w:rsidP="00E51733">
      <w:r>
        <w:continuationSeparator/>
      </w:r>
    </w:p>
  </w:footnote>
  <w:footnote w:type="continuationNotice" w:id="1">
    <w:p w14:paraId="7C7125E2" w14:textId="77777777" w:rsidR="00C16420" w:rsidRDefault="00C164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7CDB8" w14:textId="51B82220" w:rsidR="00734023" w:rsidRDefault="00E622D9" w:rsidP="00734023">
    <w:pPr>
      <w:pStyle w:val="Documentname"/>
    </w:pPr>
    <w:r>
      <w:t xml:space="preserve">Mathematics </w:t>
    </w:r>
    <w:r w:rsidR="006533E8">
      <w:t>Standard</w:t>
    </w:r>
    <w:r w:rsidR="006F1A55" w:rsidRPr="006F1A55">
      <w:t xml:space="preserve"> </w:t>
    </w:r>
    <w:r w:rsidR="00CF3348">
      <w:t xml:space="preserve">Stage 6 </w:t>
    </w:r>
    <w:r w:rsidR="006F1A55" w:rsidRPr="006F1A55">
      <w:t xml:space="preserve">(Year </w:t>
    </w:r>
    <w:r w:rsidR="006533E8">
      <w:t>11</w:t>
    </w:r>
    <w:r w:rsidR="006F1A55" w:rsidRPr="006F1A55">
      <w:t xml:space="preserve">) – </w:t>
    </w:r>
    <w:r w:rsidR="00CF3348">
      <w:t xml:space="preserve">assessment task </w:t>
    </w:r>
    <w:r w:rsidR="00F14321">
      <w:t>sample solutions</w:t>
    </w:r>
    <w:r w:rsidR="006F1A55">
      <w:t xml:space="preserve"> </w:t>
    </w:r>
    <w:r w:rsidR="006533E8">
      <w:t xml:space="preserve">– </w:t>
    </w:r>
    <w:r w:rsidR="00CF3348">
      <w:t xml:space="preserve">Going </w:t>
    </w:r>
    <w:r w:rsidR="006533E8">
      <w:t xml:space="preserve">places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25B9C" w14:textId="6F8743E4" w:rsidR="00734023" w:rsidRDefault="00841DD5" w:rsidP="00734023">
    <w:pPr>
      <w:pStyle w:val="Header"/>
      <w:spacing w:after="0"/>
    </w:pPr>
    <w:r>
      <w:pict w14:anchorId="7F0E0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8360" w14:textId="7D076B2A" w:rsidR="00055A10" w:rsidRPr="00055A10" w:rsidRDefault="00CC0856" w:rsidP="00055A10">
    <w:pPr>
      <w:pStyle w:val="Documentname"/>
    </w:pPr>
    <w:r>
      <w:t>Mathematics Standard</w:t>
    </w:r>
    <w:r w:rsidRPr="006F1A55">
      <w:t xml:space="preserve"> (Year </w:t>
    </w:r>
    <w:r>
      <w:t>11</w:t>
    </w:r>
    <w:r w:rsidRPr="006F1A55">
      <w:t xml:space="preserve">) – </w:t>
    </w:r>
    <w:r>
      <w:t xml:space="preserve">sample solutions – Going places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1C6B" w14:textId="74ED495F" w:rsidR="00EF3802" w:rsidRPr="00A3624C" w:rsidRDefault="00EF3802" w:rsidP="00A362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552523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4A0871B4"/>
    <w:lvl w:ilvl="0">
      <w:start w:val="1"/>
      <w:numFmt w:val="decimal"/>
      <w:lvlText w:val="%1."/>
      <w:lvlJc w:val="left"/>
      <w:pPr>
        <w:tabs>
          <w:tab w:val="num" w:pos="360"/>
        </w:tabs>
        <w:ind w:left="360" w:hanging="360"/>
      </w:pPr>
    </w:lvl>
  </w:abstractNum>
  <w:abstractNum w:abstractNumId="3" w15:restartNumberingAfterBreak="0">
    <w:nsid w:val="03C84BCF"/>
    <w:multiLevelType w:val="hybridMultilevel"/>
    <w:tmpl w:val="F5ECED92"/>
    <w:lvl w:ilvl="0" w:tplc="EAB82E58">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793A1F44"/>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0A271F4"/>
    <w:multiLevelType w:val="hybridMultilevel"/>
    <w:tmpl w:val="3790E822"/>
    <w:lvl w:ilvl="0" w:tplc="66C0604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412362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632711819">
    <w:abstractNumId w:val="1"/>
  </w:num>
  <w:num w:numId="3" w16cid:durableId="510147974">
    <w:abstractNumId w:val="4"/>
  </w:num>
  <w:num w:numId="4" w16cid:durableId="1839542397">
    <w:abstractNumId w:val="9"/>
  </w:num>
  <w:num w:numId="5" w16cid:durableId="1884361808">
    <w:abstractNumId w:val="5"/>
  </w:num>
  <w:num w:numId="6" w16cid:durableId="1234247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80672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5871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6979137">
    <w:abstractNumId w:val="8"/>
  </w:num>
  <w:num w:numId="10" w16cid:durableId="19927855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2765766">
    <w:abstractNumId w:val="3"/>
  </w:num>
  <w:num w:numId="12" w16cid:durableId="1731424180">
    <w:abstractNumId w:val="2"/>
  </w:num>
  <w:num w:numId="13" w16cid:durableId="935738">
    <w:abstractNumId w:val="0"/>
  </w:num>
  <w:num w:numId="14" w16cid:durableId="448933518">
    <w:abstractNumId w:val="6"/>
  </w:num>
  <w:num w:numId="15" w16cid:durableId="792362618">
    <w:abstractNumId w:val="6"/>
  </w:num>
  <w:num w:numId="16" w16cid:durableId="1351222714">
    <w:abstractNumId w:val="6"/>
  </w:num>
  <w:num w:numId="17" w16cid:durableId="1303466930">
    <w:abstractNumId w:val="6"/>
  </w:num>
  <w:num w:numId="18" w16cid:durableId="59829626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000617159">
    <w:abstractNumId w:val="1"/>
  </w:num>
  <w:num w:numId="20" w16cid:durableId="1715616267">
    <w:abstractNumId w:val="4"/>
  </w:num>
  <w:num w:numId="21" w16cid:durableId="2026243861">
    <w:abstractNumId w:val="9"/>
  </w:num>
  <w:num w:numId="22" w16cid:durableId="1443960873">
    <w:abstractNumId w:val="9"/>
  </w:num>
  <w:num w:numId="23" w16cid:durableId="283002684">
    <w:abstractNumId w:val="5"/>
  </w:num>
  <w:num w:numId="24" w16cid:durableId="210711400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225386671">
    <w:abstractNumId w:val="1"/>
  </w:num>
  <w:num w:numId="26" w16cid:durableId="585116790">
    <w:abstractNumId w:val="4"/>
  </w:num>
  <w:num w:numId="27" w16cid:durableId="1489635400">
    <w:abstractNumId w:val="9"/>
  </w:num>
  <w:num w:numId="28" w16cid:durableId="1489445811">
    <w:abstractNumId w:val="9"/>
  </w:num>
  <w:num w:numId="29" w16cid:durableId="805008347">
    <w:abstractNumId w:val="5"/>
  </w:num>
  <w:num w:numId="30" w16cid:durableId="7249109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71485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617695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014787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F52"/>
    <w:rsid w:val="00000361"/>
    <w:rsid w:val="00001F7B"/>
    <w:rsid w:val="000067DE"/>
    <w:rsid w:val="00007D44"/>
    <w:rsid w:val="00010BF3"/>
    <w:rsid w:val="00010C5E"/>
    <w:rsid w:val="000113E0"/>
    <w:rsid w:val="000127C6"/>
    <w:rsid w:val="00013FF2"/>
    <w:rsid w:val="00014044"/>
    <w:rsid w:val="0001660E"/>
    <w:rsid w:val="000236B9"/>
    <w:rsid w:val="000237E8"/>
    <w:rsid w:val="000252CB"/>
    <w:rsid w:val="000257FC"/>
    <w:rsid w:val="0002780B"/>
    <w:rsid w:val="00032B84"/>
    <w:rsid w:val="00036880"/>
    <w:rsid w:val="0004147F"/>
    <w:rsid w:val="00045F0D"/>
    <w:rsid w:val="000466D1"/>
    <w:rsid w:val="0004750C"/>
    <w:rsid w:val="00047862"/>
    <w:rsid w:val="000537F9"/>
    <w:rsid w:val="00055A10"/>
    <w:rsid w:val="00060EDA"/>
    <w:rsid w:val="00061D5B"/>
    <w:rsid w:val="00066866"/>
    <w:rsid w:val="00067B2F"/>
    <w:rsid w:val="00070F7A"/>
    <w:rsid w:val="000710E5"/>
    <w:rsid w:val="00071100"/>
    <w:rsid w:val="00074F0F"/>
    <w:rsid w:val="00074FD5"/>
    <w:rsid w:val="00075DDD"/>
    <w:rsid w:val="00083B91"/>
    <w:rsid w:val="00085114"/>
    <w:rsid w:val="0008611F"/>
    <w:rsid w:val="00087D95"/>
    <w:rsid w:val="00092DA9"/>
    <w:rsid w:val="00095E27"/>
    <w:rsid w:val="0009679A"/>
    <w:rsid w:val="000A0BE6"/>
    <w:rsid w:val="000A649A"/>
    <w:rsid w:val="000A7ECE"/>
    <w:rsid w:val="000B1ADF"/>
    <w:rsid w:val="000B379C"/>
    <w:rsid w:val="000B3E35"/>
    <w:rsid w:val="000B4122"/>
    <w:rsid w:val="000B475D"/>
    <w:rsid w:val="000C00C7"/>
    <w:rsid w:val="000C053F"/>
    <w:rsid w:val="000C09F1"/>
    <w:rsid w:val="000C1B93"/>
    <w:rsid w:val="000C24ED"/>
    <w:rsid w:val="000C53DD"/>
    <w:rsid w:val="000C5F30"/>
    <w:rsid w:val="000C76DD"/>
    <w:rsid w:val="000D2527"/>
    <w:rsid w:val="000D3BBE"/>
    <w:rsid w:val="000D4E6E"/>
    <w:rsid w:val="000D6A60"/>
    <w:rsid w:val="000D7466"/>
    <w:rsid w:val="000D79A9"/>
    <w:rsid w:val="000D7EC0"/>
    <w:rsid w:val="000E27FF"/>
    <w:rsid w:val="000E4739"/>
    <w:rsid w:val="000F01C6"/>
    <w:rsid w:val="0010007C"/>
    <w:rsid w:val="00103670"/>
    <w:rsid w:val="00106C07"/>
    <w:rsid w:val="00112528"/>
    <w:rsid w:val="0011727A"/>
    <w:rsid w:val="0012592B"/>
    <w:rsid w:val="001337AB"/>
    <w:rsid w:val="00133EB2"/>
    <w:rsid w:val="00134987"/>
    <w:rsid w:val="00135486"/>
    <w:rsid w:val="0013630A"/>
    <w:rsid w:val="001378B0"/>
    <w:rsid w:val="0014077B"/>
    <w:rsid w:val="001407D5"/>
    <w:rsid w:val="00141484"/>
    <w:rsid w:val="0014336C"/>
    <w:rsid w:val="00144106"/>
    <w:rsid w:val="001444FD"/>
    <w:rsid w:val="0014473C"/>
    <w:rsid w:val="00152280"/>
    <w:rsid w:val="00154F08"/>
    <w:rsid w:val="00160652"/>
    <w:rsid w:val="00163245"/>
    <w:rsid w:val="00164679"/>
    <w:rsid w:val="00164DFB"/>
    <w:rsid w:val="00175966"/>
    <w:rsid w:val="001805A8"/>
    <w:rsid w:val="001867AA"/>
    <w:rsid w:val="00187635"/>
    <w:rsid w:val="00190C6F"/>
    <w:rsid w:val="00192C2B"/>
    <w:rsid w:val="001A28D1"/>
    <w:rsid w:val="001A2D64"/>
    <w:rsid w:val="001A3009"/>
    <w:rsid w:val="001C12F7"/>
    <w:rsid w:val="001C1F52"/>
    <w:rsid w:val="001C3902"/>
    <w:rsid w:val="001C54E5"/>
    <w:rsid w:val="001C71BC"/>
    <w:rsid w:val="001C7E97"/>
    <w:rsid w:val="001D01BA"/>
    <w:rsid w:val="001D5230"/>
    <w:rsid w:val="001E0BD9"/>
    <w:rsid w:val="001E1A5F"/>
    <w:rsid w:val="001E3465"/>
    <w:rsid w:val="001E37D1"/>
    <w:rsid w:val="001E6E51"/>
    <w:rsid w:val="001E79EB"/>
    <w:rsid w:val="001F0549"/>
    <w:rsid w:val="001F2BAB"/>
    <w:rsid w:val="001F482D"/>
    <w:rsid w:val="001F5F04"/>
    <w:rsid w:val="001F77B8"/>
    <w:rsid w:val="00200758"/>
    <w:rsid w:val="0020322B"/>
    <w:rsid w:val="002105AD"/>
    <w:rsid w:val="00210FBB"/>
    <w:rsid w:val="00212CF1"/>
    <w:rsid w:val="00212E79"/>
    <w:rsid w:val="00217ACE"/>
    <w:rsid w:val="00223E7A"/>
    <w:rsid w:val="0023000A"/>
    <w:rsid w:val="00234E4A"/>
    <w:rsid w:val="002368FA"/>
    <w:rsid w:val="0024174C"/>
    <w:rsid w:val="00242F6E"/>
    <w:rsid w:val="002500F2"/>
    <w:rsid w:val="00250966"/>
    <w:rsid w:val="002556DD"/>
    <w:rsid w:val="0025592F"/>
    <w:rsid w:val="0025676B"/>
    <w:rsid w:val="00257F0A"/>
    <w:rsid w:val="002631FE"/>
    <w:rsid w:val="00263A22"/>
    <w:rsid w:val="0026548C"/>
    <w:rsid w:val="002658FB"/>
    <w:rsid w:val="00266207"/>
    <w:rsid w:val="002727B8"/>
    <w:rsid w:val="0027370C"/>
    <w:rsid w:val="00274B55"/>
    <w:rsid w:val="00275549"/>
    <w:rsid w:val="0028164D"/>
    <w:rsid w:val="00286003"/>
    <w:rsid w:val="002935F8"/>
    <w:rsid w:val="00293D95"/>
    <w:rsid w:val="00295DA1"/>
    <w:rsid w:val="002971D4"/>
    <w:rsid w:val="00297D1F"/>
    <w:rsid w:val="002A28B4"/>
    <w:rsid w:val="002A2B8C"/>
    <w:rsid w:val="002A35CF"/>
    <w:rsid w:val="002A475D"/>
    <w:rsid w:val="002A5878"/>
    <w:rsid w:val="002B2F96"/>
    <w:rsid w:val="002B4D67"/>
    <w:rsid w:val="002B792F"/>
    <w:rsid w:val="002C6C96"/>
    <w:rsid w:val="002D79F3"/>
    <w:rsid w:val="002E012D"/>
    <w:rsid w:val="002E0CBA"/>
    <w:rsid w:val="002E32F3"/>
    <w:rsid w:val="002E3F5E"/>
    <w:rsid w:val="002E507B"/>
    <w:rsid w:val="002E6C2B"/>
    <w:rsid w:val="002E73A5"/>
    <w:rsid w:val="002F1EFB"/>
    <w:rsid w:val="002F4FC2"/>
    <w:rsid w:val="002F716A"/>
    <w:rsid w:val="002F7CFE"/>
    <w:rsid w:val="00301864"/>
    <w:rsid w:val="00301F8D"/>
    <w:rsid w:val="00303085"/>
    <w:rsid w:val="00305BAE"/>
    <w:rsid w:val="00306C23"/>
    <w:rsid w:val="00307216"/>
    <w:rsid w:val="00310A48"/>
    <w:rsid w:val="00311413"/>
    <w:rsid w:val="00311AF4"/>
    <w:rsid w:val="00311F9D"/>
    <w:rsid w:val="003124C1"/>
    <w:rsid w:val="003126A4"/>
    <w:rsid w:val="00312B91"/>
    <w:rsid w:val="0031333A"/>
    <w:rsid w:val="0031406E"/>
    <w:rsid w:val="003147C2"/>
    <w:rsid w:val="00314937"/>
    <w:rsid w:val="00316485"/>
    <w:rsid w:val="0032107E"/>
    <w:rsid w:val="0032119F"/>
    <w:rsid w:val="003307CD"/>
    <w:rsid w:val="00330CF5"/>
    <w:rsid w:val="003402C5"/>
    <w:rsid w:val="00340DD9"/>
    <w:rsid w:val="0034126D"/>
    <w:rsid w:val="003438CB"/>
    <w:rsid w:val="003444C7"/>
    <w:rsid w:val="003454A8"/>
    <w:rsid w:val="00350693"/>
    <w:rsid w:val="003537EC"/>
    <w:rsid w:val="0035584E"/>
    <w:rsid w:val="00360E17"/>
    <w:rsid w:val="0036209C"/>
    <w:rsid w:val="0036301B"/>
    <w:rsid w:val="00366893"/>
    <w:rsid w:val="003706E7"/>
    <w:rsid w:val="0037070C"/>
    <w:rsid w:val="00370E7E"/>
    <w:rsid w:val="0037162C"/>
    <w:rsid w:val="003746BD"/>
    <w:rsid w:val="00375FB1"/>
    <w:rsid w:val="00376EC2"/>
    <w:rsid w:val="0038321C"/>
    <w:rsid w:val="00383CFF"/>
    <w:rsid w:val="00384848"/>
    <w:rsid w:val="00385DFB"/>
    <w:rsid w:val="003860FF"/>
    <w:rsid w:val="00386334"/>
    <w:rsid w:val="00387F50"/>
    <w:rsid w:val="00392BB3"/>
    <w:rsid w:val="003942ED"/>
    <w:rsid w:val="003A40D2"/>
    <w:rsid w:val="003A5190"/>
    <w:rsid w:val="003A689B"/>
    <w:rsid w:val="003B0ADD"/>
    <w:rsid w:val="003B240E"/>
    <w:rsid w:val="003B4768"/>
    <w:rsid w:val="003B7168"/>
    <w:rsid w:val="003B7AEC"/>
    <w:rsid w:val="003C0E07"/>
    <w:rsid w:val="003C1938"/>
    <w:rsid w:val="003C306F"/>
    <w:rsid w:val="003C3FC8"/>
    <w:rsid w:val="003D02F5"/>
    <w:rsid w:val="003D13EF"/>
    <w:rsid w:val="003D2D6F"/>
    <w:rsid w:val="003D428B"/>
    <w:rsid w:val="003D4EA7"/>
    <w:rsid w:val="003D532D"/>
    <w:rsid w:val="003D6A28"/>
    <w:rsid w:val="003D7789"/>
    <w:rsid w:val="003E006D"/>
    <w:rsid w:val="003E3607"/>
    <w:rsid w:val="003F3801"/>
    <w:rsid w:val="003F5381"/>
    <w:rsid w:val="003F7F1C"/>
    <w:rsid w:val="00401084"/>
    <w:rsid w:val="004036E9"/>
    <w:rsid w:val="00403BB0"/>
    <w:rsid w:val="00407984"/>
    <w:rsid w:val="00407EF0"/>
    <w:rsid w:val="00410299"/>
    <w:rsid w:val="00411439"/>
    <w:rsid w:val="00412F2B"/>
    <w:rsid w:val="00413E67"/>
    <w:rsid w:val="004173D7"/>
    <w:rsid w:val="004178B3"/>
    <w:rsid w:val="00420460"/>
    <w:rsid w:val="00421AFA"/>
    <w:rsid w:val="00430F12"/>
    <w:rsid w:val="00431306"/>
    <w:rsid w:val="004318AA"/>
    <w:rsid w:val="00433644"/>
    <w:rsid w:val="00435042"/>
    <w:rsid w:val="00435D2C"/>
    <w:rsid w:val="00437BDE"/>
    <w:rsid w:val="00437E2A"/>
    <w:rsid w:val="004406B4"/>
    <w:rsid w:val="00444203"/>
    <w:rsid w:val="00444749"/>
    <w:rsid w:val="00446618"/>
    <w:rsid w:val="00453F17"/>
    <w:rsid w:val="00456F47"/>
    <w:rsid w:val="00461208"/>
    <w:rsid w:val="00461ED5"/>
    <w:rsid w:val="00461EFC"/>
    <w:rsid w:val="004662AB"/>
    <w:rsid w:val="00474677"/>
    <w:rsid w:val="00475B61"/>
    <w:rsid w:val="004773D0"/>
    <w:rsid w:val="00480185"/>
    <w:rsid w:val="00482BB2"/>
    <w:rsid w:val="00483161"/>
    <w:rsid w:val="0048642E"/>
    <w:rsid w:val="00490FA5"/>
    <w:rsid w:val="00491051"/>
    <w:rsid w:val="004927EB"/>
    <w:rsid w:val="004939B1"/>
    <w:rsid w:val="0049584D"/>
    <w:rsid w:val="004A53DD"/>
    <w:rsid w:val="004A63B8"/>
    <w:rsid w:val="004B024B"/>
    <w:rsid w:val="004B0F58"/>
    <w:rsid w:val="004B302E"/>
    <w:rsid w:val="004B484F"/>
    <w:rsid w:val="004B532B"/>
    <w:rsid w:val="004B5AA0"/>
    <w:rsid w:val="004B6EAE"/>
    <w:rsid w:val="004C0165"/>
    <w:rsid w:val="004C0267"/>
    <w:rsid w:val="004C11A9"/>
    <w:rsid w:val="004C13F8"/>
    <w:rsid w:val="004C1DED"/>
    <w:rsid w:val="004C2677"/>
    <w:rsid w:val="004C2E85"/>
    <w:rsid w:val="004C562E"/>
    <w:rsid w:val="004C67E6"/>
    <w:rsid w:val="004C6B84"/>
    <w:rsid w:val="004D42BB"/>
    <w:rsid w:val="004D553D"/>
    <w:rsid w:val="004D613B"/>
    <w:rsid w:val="004E0B49"/>
    <w:rsid w:val="004E423C"/>
    <w:rsid w:val="004E73CB"/>
    <w:rsid w:val="004E7531"/>
    <w:rsid w:val="004F0E94"/>
    <w:rsid w:val="004F1B1D"/>
    <w:rsid w:val="004F210C"/>
    <w:rsid w:val="004F48DD"/>
    <w:rsid w:val="004F506F"/>
    <w:rsid w:val="004F6AF2"/>
    <w:rsid w:val="004F7703"/>
    <w:rsid w:val="0050117F"/>
    <w:rsid w:val="00503420"/>
    <w:rsid w:val="00504EF5"/>
    <w:rsid w:val="00504F88"/>
    <w:rsid w:val="0050593C"/>
    <w:rsid w:val="005069D4"/>
    <w:rsid w:val="00507488"/>
    <w:rsid w:val="005101B0"/>
    <w:rsid w:val="00510BB5"/>
    <w:rsid w:val="00511863"/>
    <w:rsid w:val="0051729A"/>
    <w:rsid w:val="00523C29"/>
    <w:rsid w:val="00524A45"/>
    <w:rsid w:val="00524FA4"/>
    <w:rsid w:val="00526795"/>
    <w:rsid w:val="005367D0"/>
    <w:rsid w:val="0054085D"/>
    <w:rsid w:val="00541FBB"/>
    <w:rsid w:val="0054215E"/>
    <w:rsid w:val="00545534"/>
    <w:rsid w:val="00550833"/>
    <w:rsid w:val="00550EAD"/>
    <w:rsid w:val="00554E80"/>
    <w:rsid w:val="00556B45"/>
    <w:rsid w:val="00556F90"/>
    <w:rsid w:val="005577BB"/>
    <w:rsid w:val="00561493"/>
    <w:rsid w:val="005649D2"/>
    <w:rsid w:val="005655B9"/>
    <w:rsid w:val="0056642E"/>
    <w:rsid w:val="00572C48"/>
    <w:rsid w:val="00573EE0"/>
    <w:rsid w:val="00575814"/>
    <w:rsid w:val="005768AC"/>
    <w:rsid w:val="00577A4D"/>
    <w:rsid w:val="0058102D"/>
    <w:rsid w:val="00582A41"/>
    <w:rsid w:val="00583731"/>
    <w:rsid w:val="005859FE"/>
    <w:rsid w:val="00586CA2"/>
    <w:rsid w:val="00590536"/>
    <w:rsid w:val="00590CE9"/>
    <w:rsid w:val="005934B4"/>
    <w:rsid w:val="00594840"/>
    <w:rsid w:val="005A34D4"/>
    <w:rsid w:val="005A67CA"/>
    <w:rsid w:val="005A698A"/>
    <w:rsid w:val="005A6D2B"/>
    <w:rsid w:val="005B184F"/>
    <w:rsid w:val="005B2755"/>
    <w:rsid w:val="005B4588"/>
    <w:rsid w:val="005B4D35"/>
    <w:rsid w:val="005B5E3C"/>
    <w:rsid w:val="005B6166"/>
    <w:rsid w:val="005B77E0"/>
    <w:rsid w:val="005C14A7"/>
    <w:rsid w:val="005C1C44"/>
    <w:rsid w:val="005C5B83"/>
    <w:rsid w:val="005D0140"/>
    <w:rsid w:val="005D49FE"/>
    <w:rsid w:val="005D4C68"/>
    <w:rsid w:val="005D4EFE"/>
    <w:rsid w:val="005D5A7C"/>
    <w:rsid w:val="005D673D"/>
    <w:rsid w:val="005D6AC2"/>
    <w:rsid w:val="005D73A7"/>
    <w:rsid w:val="005E0CBB"/>
    <w:rsid w:val="005E1E8C"/>
    <w:rsid w:val="005E1F63"/>
    <w:rsid w:val="005F17B6"/>
    <w:rsid w:val="00600198"/>
    <w:rsid w:val="006013D3"/>
    <w:rsid w:val="00601B33"/>
    <w:rsid w:val="006026C8"/>
    <w:rsid w:val="00602782"/>
    <w:rsid w:val="0060590E"/>
    <w:rsid w:val="00606224"/>
    <w:rsid w:val="00606E64"/>
    <w:rsid w:val="00610296"/>
    <w:rsid w:val="006109DF"/>
    <w:rsid w:val="00612446"/>
    <w:rsid w:val="00612694"/>
    <w:rsid w:val="006169FB"/>
    <w:rsid w:val="006200C6"/>
    <w:rsid w:val="00621C77"/>
    <w:rsid w:val="006225A9"/>
    <w:rsid w:val="00622A42"/>
    <w:rsid w:val="00626BBF"/>
    <w:rsid w:val="00630C3C"/>
    <w:rsid w:val="00637A95"/>
    <w:rsid w:val="00640D07"/>
    <w:rsid w:val="00641141"/>
    <w:rsid w:val="006418CA"/>
    <w:rsid w:val="0064273E"/>
    <w:rsid w:val="00643CC4"/>
    <w:rsid w:val="0064434E"/>
    <w:rsid w:val="0064780D"/>
    <w:rsid w:val="006533E8"/>
    <w:rsid w:val="006557D0"/>
    <w:rsid w:val="00657ABC"/>
    <w:rsid w:val="00660083"/>
    <w:rsid w:val="006615BA"/>
    <w:rsid w:val="006625E1"/>
    <w:rsid w:val="00662ED0"/>
    <w:rsid w:val="00664B2C"/>
    <w:rsid w:val="00667710"/>
    <w:rsid w:val="006735D4"/>
    <w:rsid w:val="00677835"/>
    <w:rsid w:val="00680388"/>
    <w:rsid w:val="0068231C"/>
    <w:rsid w:val="0068246E"/>
    <w:rsid w:val="00685EA6"/>
    <w:rsid w:val="00691FD9"/>
    <w:rsid w:val="00692EC9"/>
    <w:rsid w:val="0069518C"/>
    <w:rsid w:val="00696410"/>
    <w:rsid w:val="00696E44"/>
    <w:rsid w:val="0069771D"/>
    <w:rsid w:val="00697B45"/>
    <w:rsid w:val="006A0A81"/>
    <w:rsid w:val="006A3884"/>
    <w:rsid w:val="006A4B18"/>
    <w:rsid w:val="006A669A"/>
    <w:rsid w:val="006B0564"/>
    <w:rsid w:val="006B2741"/>
    <w:rsid w:val="006B32A7"/>
    <w:rsid w:val="006B3488"/>
    <w:rsid w:val="006C0801"/>
    <w:rsid w:val="006C2F67"/>
    <w:rsid w:val="006C3280"/>
    <w:rsid w:val="006C5739"/>
    <w:rsid w:val="006C71BA"/>
    <w:rsid w:val="006D00B0"/>
    <w:rsid w:val="006D1CF3"/>
    <w:rsid w:val="006D75D4"/>
    <w:rsid w:val="006E1658"/>
    <w:rsid w:val="006E1FEB"/>
    <w:rsid w:val="006E3624"/>
    <w:rsid w:val="006E4D8A"/>
    <w:rsid w:val="006E54D3"/>
    <w:rsid w:val="006E6BE0"/>
    <w:rsid w:val="006F0C34"/>
    <w:rsid w:val="006F1A55"/>
    <w:rsid w:val="006F3438"/>
    <w:rsid w:val="006F3D8E"/>
    <w:rsid w:val="006F47F9"/>
    <w:rsid w:val="0070088C"/>
    <w:rsid w:val="007046CD"/>
    <w:rsid w:val="00707DB6"/>
    <w:rsid w:val="00710762"/>
    <w:rsid w:val="007135F0"/>
    <w:rsid w:val="007141E0"/>
    <w:rsid w:val="00715CB7"/>
    <w:rsid w:val="00717237"/>
    <w:rsid w:val="00722C1F"/>
    <w:rsid w:val="007235CE"/>
    <w:rsid w:val="007260C6"/>
    <w:rsid w:val="00726A3F"/>
    <w:rsid w:val="0073238B"/>
    <w:rsid w:val="00732A3A"/>
    <w:rsid w:val="00734023"/>
    <w:rsid w:val="007462B4"/>
    <w:rsid w:val="0075082D"/>
    <w:rsid w:val="00751857"/>
    <w:rsid w:val="0075407C"/>
    <w:rsid w:val="0076028F"/>
    <w:rsid w:val="00762903"/>
    <w:rsid w:val="0076348B"/>
    <w:rsid w:val="00763C54"/>
    <w:rsid w:val="00766D19"/>
    <w:rsid w:val="007703FC"/>
    <w:rsid w:val="007711D1"/>
    <w:rsid w:val="00775D1A"/>
    <w:rsid w:val="00776F0D"/>
    <w:rsid w:val="00777B6D"/>
    <w:rsid w:val="0078133D"/>
    <w:rsid w:val="00782CCA"/>
    <w:rsid w:val="00783657"/>
    <w:rsid w:val="007865EE"/>
    <w:rsid w:val="007868AB"/>
    <w:rsid w:val="00787779"/>
    <w:rsid w:val="00792E46"/>
    <w:rsid w:val="007964CD"/>
    <w:rsid w:val="00797C99"/>
    <w:rsid w:val="007A00B8"/>
    <w:rsid w:val="007A7355"/>
    <w:rsid w:val="007B020C"/>
    <w:rsid w:val="007B18DF"/>
    <w:rsid w:val="007B2324"/>
    <w:rsid w:val="007B3098"/>
    <w:rsid w:val="007B523A"/>
    <w:rsid w:val="007B7B5E"/>
    <w:rsid w:val="007B7C2D"/>
    <w:rsid w:val="007C42BB"/>
    <w:rsid w:val="007C61B6"/>
    <w:rsid w:val="007C61E6"/>
    <w:rsid w:val="007D496F"/>
    <w:rsid w:val="007D657E"/>
    <w:rsid w:val="007E0387"/>
    <w:rsid w:val="007E4401"/>
    <w:rsid w:val="007E4FF6"/>
    <w:rsid w:val="007E735A"/>
    <w:rsid w:val="007F066A"/>
    <w:rsid w:val="007F1846"/>
    <w:rsid w:val="007F226D"/>
    <w:rsid w:val="007F25C9"/>
    <w:rsid w:val="007F2F79"/>
    <w:rsid w:val="007F5DE4"/>
    <w:rsid w:val="007F6BE6"/>
    <w:rsid w:val="00800A10"/>
    <w:rsid w:val="00800AEF"/>
    <w:rsid w:val="0080248A"/>
    <w:rsid w:val="0080299E"/>
    <w:rsid w:val="00802B64"/>
    <w:rsid w:val="0080333F"/>
    <w:rsid w:val="00804F58"/>
    <w:rsid w:val="008073B1"/>
    <w:rsid w:val="00807AE3"/>
    <w:rsid w:val="008101F5"/>
    <w:rsid w:val="00810D7F"/>
    <w:rsid w:val="0081348C"/>
    <w:rsid w:val="008141E4"/>
    <w:rsid w:val="008156DE"/>
    <w:rsid w:val="00815E63"/>
    <w:rsid w:val="008179F2"/>
    <w:rsid w:val="008223C7"/>
    <w:rsid w:val="00822F0F"/>
    <w:rsid w:val="008239CA"/>
    <w:rsid w:val="00824BB4"/>
    <w:rsid w:val="00825198"/>
    <w:rsid w:val="00833B36"/>
    <w:rsid w:val="00833F2C"/>
    <w:rsid w:val="00834D3D"/>
    <w:rsid w:val="00836F3D"/>
    <w:rsid w:val="00842BEB"/>
    <w:rsid w:val="00844803"/>
    <w:rsid w:val="00845B36"/>
    <w:rsid w:val="00853195"/>
    <w:rsid w:val="00854F21"/>
    <w:rsid w:val="008559F3"/>
    <w:rsid w:val="00856CA3"/>
    <w:rsid w:val="00860650"/>
    <w:rsid w:val="00865BC1"/>
    <w:rsid w:val="008667BF"/>
    <w:rsid w:val="00867DC1"/>
    <w:rsid w:val="0087267F"/>
    <w:rsid w:val="008731E6"/>
    <w:rsid w:val="008731ED"/>
    <w:rsid w:val="0087496A"/>
    <w:rsid w:val="00876C63"/>
    <w:rsid w:val="00877876"/>
    <w:rsid w:val="00884A97"/>
    <w:rsid w:val="00890EEE"/>
    <w:rsid w:val="00891644"/>
    <w:rsid w:val="0089316E"/>
    <w:rsid w:val="00896268"/>
    <w:rsid w:val="008A2079"/>
    <w:rsid w:val="008A32CB"/>
    <w:rsid w:val="008A413F"/>
    <w:rsid w:val="008A4CF6"/>
    <w:rsid w:val="008A6007"/>
    <w:rsid w:val="008A62CF"/>
    <w:rsid w:val="008B42B7"/>
    <w:rsid w:val="008B5D95"/>
    <w:rsid w:val="008B6D4A"/>
    <w:rsid w:val="008C0C29"/>
    <w:rsid w:val="008C0F8B"/>
    <w:rsid w:val="008C19FF"/>
    <w:rsid w:val="008C2B25"/>
    <w:rsid w:val="008D0E18"/>
    <w:rsid w:val="008D3192"/>
    <w:rsid w:val="008D3D5F"/>
    <w:rsid w:val="008D5722"/>
    <w:rsid w:val="008D7D63"/>
    <w:rsid w:val="008E3DE9"/>
    <w:rsid w:val="008E612A"/>
    <w:rsid w:val="008E7D0D"/>
    <w:rsid w:val="008F3823"/>
    <w:rsid w:val="008F4F20"/>
    <w:rsid w:val="008F5BBD"/>
    <w:rsid w:val="009006D8"/>
    <w:rsid w:val="00903B33"/>
    <w:rsid w:val="00904D98"/>
    <w:rsid w:val="009076C2"/>
    <w:rsid w:val="00907E5F"/>
    <w:rsid w:val="009107ED"/>
    <w:rsid w:val="009138BF"/>
    <w:rsid w:val="00916780"/>
    <w:rsid w:val="0092313F"/>
    <w:rsid w:val="0092793E"/>
    <w:rsid w:val="009304C0"/>
    <w:rsid w:val="00935EC8"/>
    <w:rsid w:val="00935ECE"/>
    <w:rsid w:val="0093679E"/>
    <w:rsid w:val="009368EB"/>
    <w:rsid w:val="00936C8F"/>
    <w:rsid w:val="0094038C"/>
    <w:rsid w:val="0094270F"/>
    <w:rsid w:val="00944607"/>
    <w:rsid w:val="009470BF"/>
    <w:rsid w:val="0095120A"/>
    <w:rsid w:val="00955AA8"/>
    <w:rsid w:val="00957741"/>
    <w:rsid w:val="00957CC0"/>
    <w:rsid w:val="00967C89"/>
    <w:rsid w:val="009739C8"/>
    <w:rsid w:val="00973D90"/>
    <w:rsid w:val="00982157"/>
    <w:rsid w:val="00982B10"/>
    <w:rsid w:val="0098376E"/>
    <w:rsid w:val="00986D34"/>
    <w:rsid w:val="00987E68"/>
    <w:rsid w:val="0099027B"/>
    <w:rsid w:val="00991793"/>
    <w:rsid w:val="00992703"/>
    <w:rsid w:val="009928AF"/>
    <w:rsid w:val="00995911"/>
    <w:rsid w:val="00996F99"/>
    <w:rsid w:val="009A0767"/>
    <w:rsid w:val="009A3902"/>
    <w:rsid w:val="009A50F4"/>
    <w:rsid w:val="009A7643"/>
    <w:rsid w:val="009B0513"/>
    <w:rsid w:val="009B1280"/>
    <w:rsid w:val="009B202E"/>
    <w:rsid w:val="009B440D"/>
    <w:rsid w:val="009C0088"/>
    <w:rsid w:val="009C0E09"/>
    <w:rsid w:val="009C2585"/>
    <w:rsid w:val="009C2657"/>
    <w:rsid w:val="009C2DB5"/>
    <w:rsid w:val="009C5B0E"/>
    <w:rsid w:val="009D1DC7"/>
    <w:rsid w:val="009D2408"/>
    <w:rsid w:val="009E6FBE"/>
    <w:rsid w:val="009F06B4"/>
    <w:rsid w:val="009F17E2"/>
    <w:rsid w:val="009F1A4C"/>
    <w:rsid w:val="009F40DD"/>
    <w:rsid w:val="009F4828"/>
    <w:rsid w:val="009F59DD"/>
    <w:rsid w:val="00A01CB5"/>
    <w:rsid w:val="00A049AD"/>
    <w:rsid w:val="00A05F18"/>
    <w:rsid w:val="00A119B4"/>
    <w:rsid w:val="00A139CA"/>
    <w:rsid w:val="00A13FC1"/>
    <w:rsid w:val="00A170A2"/>
    <w:rsid w:val="00A20D5F"/>
    <w:rsid w:val="00A27A0E"/>
    <w:rsid w:val="00A27E95"/>
    <w:rsid w:val="00A3624C"/>
    <w:rsid w:val="00A45E4A"/>
    <w:rsid w:val="00A466B2"/>
    <w:rsid w:val="00A46746"/>
    <w:rsid w:val="00A46F6E"/>
    <w:rsid w:val="00A534B8"/>
    <w:rsid w:val="00A54063"/>
    <w:rsid w:val="00A5409F"/>
    <w:rsid w:val="00A55579"/>
    <w:rsid w:val="00A56530"/>
    <w:rsid w:val="00A56AF0"/>
    <w:rsid w:val="00A57460"/>
    <w:rsid w:val="00A57A7F"/>
    <w:rsid w:val="00A57B3D"/>
    <w:rsid w:val="00A62CE9"/>
    <w:rsid w:val="00A63054"/>
    <w:rsid w:val="00A66057"/>
    <w:rsid w:val="00A66B55"/>
    <w:rsid w:val="00A66DD3"/>
    <w:rsid w:val="00A70B7E"/>
    <w:rsid w:val="00A72A35"/>
    <w:rsid w:val="00A747AB"/>
    <w:rsid w:val="00A7515F"/>
    <w:rsid w:val="00A76631"/>
    <w:rsid w:val="00A7694F"/>
    <w:rsid w:val="00A778B1"/>
    <w:rsid w:val="00A80E01"/>
    <w:rsid w:val="00A8296F"/>
    <w:rsid w:val="00A837C5"/>
    <w:rsid w:val="00A90B67"/>
    <w:rsid w:val="00A90FF5"/>
    <w:rsid w:val="00A91B96"/>
    <w:rsid w:val="00A93392"/>
    <w:rsid w:val="00A94D22"/>
    <w:rsid w:val="00A95007"/>
    <w:rsid w:val="00A95C53"/>
    <w:rsid w:val="00A96490"/>
    <w:rsid w:val="00AA14BA"/>
    <w:rsid w:val="00AA1EEE"/>
    <w:rsid w:val="00AA3ED0"/>
    <w:rsid w:val="00AA4E50"/>
    <w:rsid w:val="00AA5FB4"/>
    <w:rsid w:val="00AA7676"/>
    <w:rsid w:val="00AB099B"/>
    <w:rsid w:val="00AB22C1"/>
    <w:rsid w:val="00AC03EA"/>
    <w:rsid w:val="00AC5BE1"/>
    <w:rsid w:val="00AD02C1"/>
    <w:rsid w:val="00AD0BA9"/>
    <w:rsid w:val="00AE549F"/>
    <w:rsid w:val="00AE6F35"/>
    <w:rsid w:val="00AF28C6"/>
    <w:rsid w:val="00AF29F3"/>
    <w:rsid w:val="00AF40B8"/>
    <w:rsid w:val="00AF563B"/>
    <w:rsid w:val="00B05D42"/>
    <w:rsid w:val="00B0601C"/>
    <w:rsid w:val="00B07A0B"/>
    <w:rsid w:val="00B07D4D"/>
    <w:rsid w:val="00B07DD7"/>
    <w:rsid w:val="00B10A77"/>
    <w:rsid w:val="00B11D9C"/>
    <w:rsid w:val="00B1469E"/>
    <w:rsid w:val="00B17693"/>
    <w:rsid w:val="00B2036D"/>
    <w:rsid w:val="00B21B40"/>
    <w:rsid w:val="00B24EE4"/>
    <w:rsid w:val="00B26BC0"/>
    <w:rsid w:val="00B26C50"/>
    <w:rsid w:val="00B27D01"/>
    <w:rsid w:val="00B301A0"/>
    <w:rsid w:val="00B30A47"/>
    <w:rsid w:val="00B3458B"/>
    <w:rsid w:val="00B34C2D"/>
    <w:rsid w:val="00B35A68"/>
    <w:rsid w:val="00B37AFE"/>
    <w:rsid w:val="00B4318C"/>
    <w:rsid w:val="00B43EFD"/>
    <w:rsid w:val="00B4466C"/>
    <w:rsid w:val="00B46033"/>
    <w:rsid w:val="00B53FC7"/>
    <w:rsid w:val="00B53FCE"/>
    <w:rsid w:val="00B54AB3"/>
    <w:rsid w:val="00B55F7A"/>
    <w:rsid w:val="00B57732"/>
    <w:rsid w:val="00B65452"/>
    <w:rsid w:val="00B6770F"/>
    <w:rsid w:val="00B72931"/>
    <w:rsid w:val="00B750E9"/>
    <w:rsid w:val="00B75206"/>
    <w:rsid w:val="00B76251"/>
    <w:rsid w:val="00B769C2"/>
    <w:rsid w:val="00B8069E"/>
    <w:rsid w:val="00B8098F"/>
    <w:rsid w:val="00B80AAD"/>
    <w:rsid w:val="00B917E0"/>
    <w:rsid w:val="00B95B92"/>
    <w:rsid w:val="00B979FB"/>
    <w:rsid w:val="00BA2A18"/>
    <w:rsid w:val="00BA7230"/>
    <w:rsid w:val="00BA7302"/>
    <w:rsid w:val="00BA7AAB"/>
    <w:rsid w:val="00BB36DB"/>
    <w:rsid w:val="00BB4A16"/>
    <w:rsid w:val="00BB6158"/>
    <w:rsid w:val="00BB71B8"/>
    <w:rsid w:val="00BC23CB"/>
    <w:rsid w:val="00BC4289"/>
    <w:rsid w:val="00BD3047"/>
    <w:rsid w:val="00BD65C7"/>
    <w:rsid w:val="00BD723A"/>
    <w:rsid w:val="00BE13F4"/>
    <w:rsid w:val="00BE3FF0"/>
    <w:rsid w:val="00BE5303"/>
    <w:rsid w:val="00BF25BB"/>
    <w:rsid w:val="00BF35D4"/>
    <w:rsid w:val="00BF4751"/>
    <w:rsid w:val="00BF732E"/>
    <w:rsid w:val="00C00397"/>
    <w:rsid w:val="00C02B1B"/>
    <w:rsid w:val="00C03D06"/>
    <w:rsid w:val="00C0430E"/>
    <w:rsid w:val="00C0536F"/>
    <w:rsid w:val="00C054FE"/>
    <w:rsid w:val="00C118AF"/>
    <w:rsid w:val="00C12B10"/>
    <w:rsid w:val="00C12CD9"/>
    <w:rsid w:val="00C13CCE"/>
    <w:rsid w:val="00C144D6"/>
    <w:rsid w:val="00C14932"/>
    <w:rsid w:val="00C14E07"/>
    <w:rsid w:val="00C15BD1"/>
    <w:rsid w:val="00C16420"/>
    <w:rsid w:val="00C16641"/>
    <w:rsid w:val="00C202C5"/>
    <w:rsid w:val="00C22DEB"/>
    <w:rsid w:val="00C246CE"/>
    <w:rsid w:val="00C24995"/>
    <w:rsid w:val="00C3100D"/>
    <w:rsid w:val="00C324B3"/>
    <w:rsid w:val="00C34697"/>
    <w:rsid w:val="00C361B7"/>
    <w:rsid w:val="00C40B12"/>
    <w:rsid w:val="00C436AB"/>
    <w:rsid w:val="00C455FC"/>
    <w:rsid w:val="00C4584B"/>
    <w:rsid w:val="00C47717"/>
    <w:rsid w:val="00C533FF"/>
    <w:rsid w:val="00C54E68"/>
    <w:rsid w:val="00C6079B"/>
    <w:rsid w:val="00C62B29"/>
    <w:rsid w:val="00C64A62"/>
    <w:rsid w:val="00C664FC"/>
    <w:rsid w:val="00C701DD"/>
    <w:rsid w:val="00C70C44"/>
    <w:rsid w:val="00C7303D"/>
    <w:rsid w:val="00C75429"/>
    <w:rsid w:val="00C776AC"/>
    <w:rsid w:val="00C80063"/>
    <w:rsid w:val="00C84909"/>
    <w:rsid w:val="00C94649"/>
    <w:rsid w:val="00C94717"/>
    <w:rsid w:val="00C94F2B"/>
    <w:rsid w:val="00C95222"/>
    <w:rsid w:val="00C96D31"/>
    <w:rsid w:val="00C972CE"/>
    <w:rsid w:val="00C97723"/>
    <w:rsid w:val="00CA0226"/>
    <w:rsid w:val="00CA07BF"/>
    <w:rsid w:val="00CA0C56"/>
    <w:rsid w:val="00CA21B8"/>
    <w:rsid w:val="00CA5151"/>
    <w:rsid w:val="00CB10AC"/>
    <w:rsid w:val="00CB2145"/>
    <w:rsid w:val="00CB4B4E"/>
    <w:rsid w:val="00CB66B0"/>
    <w:rsid w:val="00CB6715"/>
    <w:rsid w:val="00CB72ED"/>
    <w:rsid w:val="00CC0841"/>
    <w:rsid w:val="00CC0856"/>
    <w:rsid w:val="00CD0B91"/>
    <w:rsid w:val="00CD1E6D"/>
    <w:rsid w:val="00CD6723"/>
    <w:rsid w:val="00CE2EB6"/>
    <w:rsid w:val="00CE3571"/>
    <w:rsid w:val="00CE5951"/>
    <w:rsid w:val="00CE69F8"/>
    <w:rsid w:val="00CF0AB3"/>
    <w:rsid w:val="00CF3348"/>
    <w:rsid w:val="00CF73E9"/>
    <w:rsid w:val="00D01060"/>
    <w:rsid w:val="00D025AD"/>
    <w:rsid w:val="00D03B68"/>
    <w:rsid w:val="00D136E3"/>
    <w:rsid w:val="00D1480B"/>
    <w:rsid w:val="00D14948"/>
    <w:rsid w:val="00D154EE"/>
    <w:rsid w:val="00D15A52"/>
    <w:rsid w:val="00D15BEB"/>
    <w:rsid w:val="00D1782B"/>
    <w:rsid w:val="00D2033E"/>
    <w:rsid w:val="00D229B7"/>
    <w:rsid w:val="00D24D59"/>
    <w:rsid w:val="00D25645"/>
    <w:rsid w:val="00D273FB"/>
    <w:rsid w:val="00D31E35"/>
    <w:rsid w:val="00D447C6"/>
    <w:rsid w:val="00D47DE8"/>
    <w:rsid w:val="00D507E2"/>
    <w:rsid w:val="00D52C0E"/>
    <w:rsid w:val="00D534B3"/>
    <w:rsid w:val="00D53913"/>
    <w:rsid w:val="00D53E31"/>
    <w:rsid w:val="00D5631E"/>
    <w:rsid w:val="00D56588"/>
    <w:rsid w:val="00D5715C"/>
    <w:rsid w:val="00D61CE0"/>
    <w:rsid w:val="00D61E3B"/>
    <w:rsid w:val="00D6366D"/>
    <w:rsid w:val="00D6716B"/>
    <w:rsid w:val="00D678DB"/>
    <w:rsid w:val="00D67C87"/>
    <w:rsid w:val="00D72EE1"/>
    <w:rsid w:val="00D8001E"/>
    <w:rsid w:val="00D80C7D"/>
    <w:rsid w:val="00D815D2"/>
    <w:rsid w:val="00D86CFB"/>
    <w:rsid w:val="00D961DE"/>
    <w:rsid w:val="00DA0D01"/>
    <w:rsid w:val="00DA0E9F"/>
    <w:rsid w:val="00DA12C9"/>
    <w:rsid w:val="00DA3610"/>
    <w:rsid w:val="00DB5093"/>
    <w:rsid w:val="00DB75D2"/>
    <w:rsid w:val="00DC0352"/>
    <w:rsid w:val="00DC0551"/>
    <w:rsid w:val="00DC05BB"/>
    <w:rsid w:val="00DC1603"/>
    <w:rsid w:val="00DC1BE3"/>
    <w:rsid w:val="00DC277E"/>
    <w:rsid w:val="00DC32E2"/>
    <w:rsid w:val="00DC74E1"/>
    <w:rsid w:val="00DC77D5"/>
    <w:rsid w:val="00DD180D"/>
    <w:rsid w:val="00DD1B14"/>
    <w:rsid w:val="00DD2F4E"/>
    <w:rsid w:val="00DE06B0"/>
    <w:rsid w:val="00DE07A5"/>
    <w:rsid w:val="00DE2CE3"/>
    <w:rsid w:val="00DE3E7B"/>
    <w:rsid w:val="00DF236E"/>
    <w:rsid w:val="00DF37B7"/>
    <w:rsid w:val="00E0062E"/>
    <w:rsid w:val="00E04DAF"/>
    <w:rsid w:val="00E112C7"/>
    <w:rsid w:val="00E137DD"/>
    <w:rsid w:val="00E150E8"/>
    <w:rsid w:val="00E20241"/>
    <w:rsid w:val="00E23B4B"/>
    <w:rsid w:val="00E2408D"/>
    <w:rsid w:val="00E33B22"/>
    <w:rsid w:val="00E40706"/>
    <w:rsid w:val="00E40A53"/>
    <w:rsid w:val="00E4272D"/>
    <w:rsid w:val="00E47C78"/>
    <w:rsid w:val="00E5058E"/>
    <w:rsid w:val="00E51733"/>
    <w:rsid w:val="00E540F6"/>
    <w:rsid w:val="00E56264"/>
    <w:rsid w:val="00E604B6"/>
    <w:rsid w:val="00E622D9"/>
    <w:rsid w:val="00E647FF"/>
    <w:rsid w:val="00E65829"/>
    <w:rsid w:val="00E66980"/>
    <w:rsid w:val="00E66CA0"/>
    <w:rsid w:val="00E814AE"/>
    <w:rsid w:val="00E82E59"/>
    <w:rsid w:val="00E836F5"/>
    <w:rsid w:val="00E8501D"/>
    <w:rsid w:val="00E92C53"/>
    <w:rsid w:val="00E92D8C"/>
    <w:rsid w:val="00E977C5"/>
    <w:rsid w:val="00EA4101"/>
    <w:rsid w:val="00EA4490"/>
    <w:rsid w:val="00EA7023"/>
    <w:rsid w:val="00EB2652"/>
    <w:rsid w:val="00EC6271"/>
    <w:rsid w:val="00EC644B"/>
    <w:rsid w:val="00EC69CB"/>
    <w:rsid w:val="00ED1F2F"/>
    <w:rsid w:val="00ED2755"/>
    <w:rsid w:val="00ED6C10"/>
    <w:rsid w:val="00ED6F6A"/>
    <w:rsid w:val="00EE2412"/>
    <w:rsid w:val="00EE4109"/>
    <w:rsid w:val="00EE5626"/>
    <w:rsid w:val="00EF1466"/>
    <w:rsid w:val="00EF361E"/>
    <w:rsid w:val="00EF3802"/>
    <w:rsid w:val="00EF3957"/>
    <w:rsid w:val="00EF3B00"/>
    <w:rsid w:val="00EF5971"/>
    <w:rsid w:val="00EF73FE"/>
    <w:rsid w:val="00F00A59"/>
    <w:rsid w:val="00F0190A"/>
    <w:rsid w:val="00F0263E"/>
    <w:rsid w:val="00F0769C"/>
    <w:rsid w:val="00F12D5C"/>
    <w:rsid w:val="00F14321"/>
    <w:rsid w:val="00F14D7F"/>
    <w:rsid w:val="00F17F55"/>
    <w:rsid w:val="00F207FE"/>
    <w:rsid w:val="00F20AC8"/>
    <w:rsid w:val="00F309D2"/>
    <w:rsid w:val="00F32018"/>
    <w:rsid w:val="00F33B6E"/>
    <w:rsid w:val="00F33C95"/>
    <w:rsid w:val="00F34293"/>
    <w:rsid w:val="00F3454B"/>
    <w:rsid w:val="00F36E14"/>
    <w:rsid w:val="00F4460E"/>
    <w:rsid w:val="00F454C0"/>
    <w:rsid w:val="00F46EE4"/>
    <w:rsid w:val="00F51778"/>
    <w:rsid w:val="00F522E3"/>
    <w:rsid w:val="00F54A8F"/>
    <w:rsid w:val="00F54C73"/>
    <w:rsid w:val="00F553B5"/>
    <w:rsid w:val="00F64E4F"/>
    <w:rsid w:val="00F66145"/>
    <w:rsid w:val="00F67719"/>
    <w:rsid w:val="00F70212"/>
    <w:rsid w:val="00F71D8B"/>
    <w:rsid w:val="00F76AE1"/>
    <w:rsid w:val="00F77D46"/>
    <w:rsid w:val="00F81980"/>
    <w:rsid w:val="00F83150"/>
    <w:rsid w:val="00F8375B"/>
    <w:rsid w:val="00F84974"/>
    <w:rsid w:val="00F856DB"/>
    <w:rsid w:val="00F8674B"/>
    <w:rsid w:val="00F905E1"/>
    <w:rsid w:val="00F9063F"/>
    <w:rsid w:val="00F91313"/>
    <w:rsid w:val="00F922EB"/>
    <w:rsid w:val="00F92359"/>
    <w:rsid w:val="00F975B1"/>
    <w:rsid w:val="00FA3555"/>
    <w:rsid w:val="00FA3F7C"/>
    <w:rsid w:val="00FB15CC"/>
    <w:rsid w:val="00FB263F"/>
    <w:rsid w:val="00FB4FF0"/>
    <w:rsid w:val="00FB5532"/>
    <w:rsid w:val="00FC5D47"/>
    <w:rsid w:val="00FC62EE"/>
    <w:rsid w:val="00FC765C"/>
    <w:rsid w:val="00FD0A93"/>
    <w:rsid w:val="00FD277E"/>
    <w:rsid w:val="00FD3335"/>
    <w:rsid w:val="00FD44CF"/>
    <w:rsid w:val="00FD6D04"/>
    <w:rsid w:val="00FD6D6A"/>
    <w:rsid w:val="00FE1446"/>
    <w:rsid w:val="00FE3A62"/>
    <w:rsid w:val="00FE4A20"/>
    <w:rsid w:val="00FE5E0D"/>
    <w:rsid w:val="00FE7293"/>
    <w:rsid w:val="00FF4D00"/>
    <w:rsid w:val="00FF7366"/>
    <w:rsid w:val="00FF771D"/>
    <w:rsid w:val="00FF7DFB"/>
    <w:rsid w:val="061C4F3F"/>
    <w:rsid w:val="3D1BD2B2"/>
    <w:rsid w:val="6EA0AC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445B94"/>
  <w15:chartTrackingRefBased/>
  <w15:docId w15:val="{B68E50B0-313F-4628-A58A-07E1DB2B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F380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F380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F380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F380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F380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F3801"/>
    <w:pPr>
      <w:keepNext/>
      <w:outlineLvl w:val="4"/>
    </w:pPr>
    <w:rPr>
      <w:b/>
      <w:szCs w:val="32"/>
    </w:rPr>
  </w:style>
  <w:style w:type="paragraph" w:styleId="Heading6">
    <w:name w:val="heading 6"/>
    <w:aliases w:val="ŠHeading 6"/>
    <w:basedOn w:val="Normal"/>
    <w:next w:val="Normal"/>
    <w:link w:val="Heading6Char"/>
    <w:uiPriority w:val="99"/>
    <w:semiHidden/>
    <w:qFormat/>
    <w:rsid w:val="0011727A"/>
    <w:pPr>
      <w:keepNext/>
      <w:keepLines/>
      <w:numPr>
        <w:ilvl w:val="5"/>
        <w:numId w:val="17"/>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11727A"/>
    <w:pPr>
      <w:keepNext/>
      <w:keepLines/>
      <w:numPr>
        <w:ilvl w:val="6"/>
        <w:numId w:val="1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11727A"/>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11727A"/>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F3801"/>
    <w:pPr>
      <w:keepNext/>
      <w:spacing w:after="200" w:line="240" w:lineRule="auto"/>
    </w:pPr>
    <w:rPr>
      <w:iCs/>
      <w:color w:val="002664"/>
      <w:sz w:val="18"/>
      <w:szCs w:val="18"/>
    </w:rPr>
  </w:style>
  <w:style w:type="table" w:customStyle="1" w:styleId="Tableheader">
    <w:name w:val="ŠTable header"/>
    <w:basedOn w:val="TableNormal"/>
    <w:uiPriority w:val="99"/>
    <w:rsid w:val="003F380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F3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F3801"/>
    <w:pPr>
      <w:numPr>
        <w:numId w:val="29"/>
      </w:numPr>
    </w:pPr>
  </w:style>
  <w:style w:type="paragraph" w:styleId="ListNumber2">
    <w:name w:val="List Number 2"/>
    <w:aliases w:val="ŠList Number 2"/>
    <w:basedOn w:val="Normal"/>
    <w:uiPriority w:val="8"/>
    <w:qFormat/>
    <w:rsid w:val="003F3801"/>
    <w:pPr>
      <w:numPr>
        <w:numId w:val="28"/>
      </w:numPr>
    </w:pPr>
  </w:style>
  <w:style w:type="paragraph" w:styleId="ListBullet">
    <w:name w:val="List Bullet"/>
    <w:aliases w:val="ŠList Bullet"/>
    <w:basedOn w:val="Normal"/>
    <w:uiPriority w:val="9"/>
    <w:qFormat/>
    <w:rsid w:val="003F3801"/>
    <w:pPr>
      <w:numPr>
        <w:numId w:val="26"/>
      </w:numPr>
    </w:pPr>
  </w:style>
  <w:style w:type="paragraph" w:styleId="ListBullet2">
    <w:name w:val="List Bullet 2"/>
    <w:aliases w:val="ŠList Bullet 2"/>
    <w:basedOn w:val="Normal"/>
    <w:uiPriority w:val="10"/>
    <w:qFormat/>
    <w:rsid w:val="003F3801"/>
    <w:pPr>
      <w:numPr>
        <w:numId w:val="24"/>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3F3801"/>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3F380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3F380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F380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F380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F3801"/>
    <w:rPr>
      <w:color w:val="2F5496" w:themeColor="accent1" w:themeShade="BF"/>
      <w:u w:val="single"/>
    </w:rPr>
  </w:style>
  <w:style w:type="paragraph" w:customStyle="1" w:styleId="Logo">
    <w:name w:val="ŠLogo"/>
    <w:basedOn w:val="Normal"/>
    <w:uiPriority w:val="18"/>
    <w:qFormat/>
    <w:rsid w:val="003F380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F3801"/>
    <w:pPr>
      <w:tabs>
        <w:tab w:val="right" w:leader="dot" w:pos="14570"/>
      </w:tabs>
      <w:spacing w:before="0"/>
    </w:pPr>
    <w:rPr>
      <w:b/>
      <w:noProof/>
    </w:rPr>
  </w:style>
  <w:style w:type="paragraph" w:styleId="TOC2">
    <w:name w:val="toc 2"/>
    <w:aliases w:val="ŠTOC 2"/>
    <w:basedOn w:val="Normal"/>
    <w:next w:val="Normal"/>
    <w:uiPriority w:val="39"/>
    <w:unhideWhenUsed/>
    <w:rsid w:val="003F3801"/>
    <w:pPr>
      <w:tabs>
        <w:tab w:val="right" w:leader="dot" w:pos="14570"/>
      </w:tabs>
      <w:spacing w:before="0"/>
    </w:pPr>
    <w:rPr>
      <w:noProof/>
    </w:rPr>
  </w:style>
  <w:style w:type="paragraph" w:styleId="TOC3">
    <w:name w:val="toc 3"/>
    <w:aliases w:val="ŠTOC 3"/>
    <w:basedOn w:val="Normal"/>
    <w:next w:val="Normal"/>
    <w:uiPriority w:val="39"/>
    <w:unhideWhenUsed/>
    <w:rsid w:val="003F3801"/>
    <w:pPr>
      <w:spacing w:before="0"/>
      <w:ind w:left="244"/>
    </w:pPr>
  </w:style>
  <w:style w:type="paragraph" w:styleId="Title">
    <w:name w:val="Title"/>
    <w:aliases w:val="ŠTitle"/>
    <w:basedOn w:val="Normal"/>
    <w:next w:val="Normal"/>
    <w:link w:val="TitleChar"/>
    <w:uiPriority w:val="1"/>
    <w:rsid w:val="003F380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F380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F380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F380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F3801"/>
    <w:pPr>
      <w:spacing w:after="240"/>
      <w:outlineLvl w:val="9"/>
    </w:pPr>
    <w:rPr>
      <w:szCs w:val="40"/>
    </w:rPr>
  </w:style>
  <w:style w:type="paragraph" w:styleId="Footer">
    <w:name w:val="footer"/>
    <w:aliases w:val="ŠFooter"/>
    <w:basedOn w:val="Normal"/>
    <w:link w:val="FooterChar"/>
    <w:uiPriority w:val="19"/>
    <w:rsid w:val="003F380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F3801"/>
    <w:rPr>
      <w:rFonts w:ascii="Arial" w:hAnsi="Arial" w:cs="Arial"/>
      <w:sz w:val="18"/>
      <w:szCs w:val="18"/>
    </w:rPr>
  </w:style>
  <w:style w:type="paragraph" w:styleId="Header">
    <w:name w:val="header"/>
    <w:aliases w:val="ŠHeader"/>
    <w:basedOn w:val="Normal"/>
    <w:link w:val="HeaderChar"/>
    <w:uiPriority w:val="16"/>
    <w:rsid w:val="003F3801"/>
    <w:rPr>
      <w:noProof/>
      <w:color w:val="002664"/>
      <w:sz w:val="28"/>
      <w:szCs w:val="28"/>
    </w:rPr>
  </w:style>
  <w:style w:type="character" w:customStyle="1" w:styleId="HeaderChar">
    <w:name w:val="Header Char"/>
    <w:aliases w:val="ŠHeader Char"/>
    <w:basedOn w:val="DefaultParagraphFont"/>
    <w:link w:val="Header"/>
    <w:uiPriority w:val="16"/>
    <w:rsid w:val="003F380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F380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F380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F3801"/>
    <w:rPr>
      <w:rFonts w:ascii="Arial" w:hAnsi="Arial" w:cs="Arial"/>
      <w:b/>
      <w:szCs w:val="32"/>
    </w:rPr>
  </w:style>
  <w:style w:type="character" w:styleId="UnresolvedMention">
    <w:name w:val="Unresolved Mention"/>
    <w:basedOn w:val="DefaultParagraphFont"/>
    <w:uiPriority w:val="99"/>
    <w:semiHidden/>
    <w:unhideWhenUsed/>
    <w:rsid w:val="003F3801"/>
    <w:rPr>
      <w:color w:val="605E5C"/>
      <w:shd w:val="clear" w:color="auto" w:fill="E1DFDD"/>
    </w:rPr>
  </w:style>
  <w:style w:type="character" w:styleId="Emphasis">
    <w:name w:val="Emphasis"/>
    <w:aliases w:val="ŠEmphasis,Italic"/>
    <w:qFormat/>
    <w:rsid w:val="003F3801"/>
    <w:rPr>
      <w:i/>
      <w:iCs/>
    </w:rPr>
  </w:style>
  <w:style w:type="character" w:styleId="SubtleEmphasis">
    <w:name w:val="Subtle Emphasis"/>
    <w:basedOn w:val="DefaultParagraphFont"/>
    <w:uiPriority w:val="19"/>
    <w:semiHidden/>
    <w:qFormat/>
    <w:rsid w:val="003F3801"/>
    <w:rPr>
      <w:i/>
      <w:iCs/>
      <w:color w:val="404040" w:themeColor="text1" w:themeTint="BF"/>
    </w:rPr>
  </w:style>
  <w:style w:type="paragraph" w:styleId="TOC4">
    <w:name w:val="toc 4"/>
    <w:aliases w:val="ŠTOC 4"/>
    <w:basedOn w:val="Normal"/>
    <w:next w:val="Normal"/>
    <w:autoRedefine/>
    <w:uiPriority w:val="39"/>
    <w:unhideWhenUsed/>
    <w:rsid w:val="003F3801"/>
    <w:pPr>
      <w:spacing w:before="0"/>
      <w:ind w:left="488"/>
    </w:pPr>
  </w:style>
  <w:style w:type="character" w:styleId="CommentReference">
    <w:name w:val="annotation reference"/>
    <w:basedOn w:val="DefaultParagraphFont"/>
    <w:uiPriority w:val="99"/>
    <w:semiHidden/>
    <w:unhideWhenUsed/>
    <w:rsid w:val="003F3801"/>
    <w:rPr>
      <w:sz w:val="16"/>
      <w:szCs w:val="16"/>
    </w:rPr>
  </w:style>
  <w:style w:type="paragraph" w:styleId="CommentText">
    <w:name w:val="annotation text"/>
    <w:basedOn w:val="Normal"/>
    <w:link w:val="CommentTextChar"/>
    <w:uiPriority w:val="99"/>
    <w:unhideWhenUsed/>
    <w:rsid w:val="003F3801"/>
    <w:pPr>
      <w:spacing w:line="240" w:lineRule="auto"/>
    </w:pPr>
    <w:rPr>
      <w:sz w:val="20"/>
      <w:szCs w:val="20"/>
    </w:rPr>
  </w:style>
  <w:style w:type="character" w:customStyle="1" w:styleId="CommentTextChar">
    <w:name w:val="Comment Text Char"/>
    <w:basedOn w:val="DefaultParagraphFont"/>
    <w:link w:val="CommentText"/>
    <w:uiPriority w:val="99"/>
    <w:rsid w:val="003F380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F3801"/>
    <w:rPr>
      <w:b/>
      <w:bCs/>
    </w:rPr>
  </w:style>
  <w:style w:type="character" w:customStyle="1" w:styleId="CommentSubjectChar">
    <w:name w:val="Comment Subject Char"/>
    <w:basedOn w:val="CommentTextChar"/>
    <w:link w:val="CommentSubject"/>
    <w:uiPriority w:val="99"/>
    <w:semiHidden/>
    <w:rsid w:val="003F3801"/>
    <w:rPr>
      <w:rFonts w:ascii="Arial" w:hAnsi="Arial" w:cs="Arial"/>
      <w:b/>
      <w:bCs/>
      <w:sz w:val="20"/>
      <w:szCs w:val="20"/>
    </w:rPr>
  </w:style>
  <w:style w:type="paragraph" w:styleId="ListParagraph">
    <w:name w:val="List Paragraph"/>
    <w:aliases w:val="ŠList Paragraph"/>
    <w:basedOn w:val="Normal"/>
    <w:uiPriority w:val="34"/>
    <w:unhideWhenUsed/>
    <w:qFormat/>
    <w:rsid w:val="003F380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3F3801"/>
    <w:rPr>
      <w:color w:val="954F72" w:themeColor="followedHyperlink"/>
      <w:u w:val="single"/>
    </w:rPr>
  </w:style>
  <w:style w:type="paragraph" w:styleId="BalloonText">
    <w:name w:val="Balloon Text"/>
    <w:basedOn w:val="Normal"/>
    <w:link w:val="BalloonTextChar"/>
    <w:uiPriority w:val="99"/>
    <w:semiHidden/>
    <w:unhideWhenUsed/>
    <w:rsid w:val="0011727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27A"/>
    <w:rPr>
      <w:rFonts w:ascii="Segoe UI" w:hAnsi="Segoe UI" w:cs="Segoe UI"/>
      <w:sz w:val="18"/>
      <w:szCs w:val="18"/>
    </w:rPr>
  </w:style>
  <w:style w:type="paragraph" w:styleId="ListBullet3">
    <w:name w:val="List Bullet 3"/>
    <w:aliases w:val="ŠList Bullet 3"/>
    <w:basedOn w:val="Normal"/>
    <w:uiPriority w:val="10"/>
    <w:rsid w:val="003F3801"/>
    <w:pPr>
      <w:numPr>
        <w:numId w:val="25"/>
      </w:numPr>
    </w:pPr>
  </w:style>
  <w:style w:type="paragraph" w:styleId="ListNumber3">
    <w:name w:val="List Number 3"/>
    <w:aliases w:val="ŠList Number 3"/>
    <w:basedOn w:val="ListBullet3"/>
    <w:uiPriority w:val="8"/>
    <w:rsid w:val="003F3801"/>
    <w:pPr>
      <w:numPr>
        <w:ilvl w:val="2"/>
        <w:numId w:val="28"/>
      </w:numPr>
    </w:pPr>
  </w:style>
  <w:style w:type="character" w:styleId="PlaceholderText">
    <w:name w:val="Placeholder Text"/>
    <w:basedOn w:val="DefaultParagraphFont"/>
    <w:uiPriority w:val="99"/>
    <w:semiHidden/>
    <w:rsid w:val="003F3801"/>
    <w:rPr>
      <w:color w:val="808080"/>
    </w:rPr>
  </w:style>
  <w:style w:type="character" w:customStyle="1" w:styleId="BoldItalic">
    <w:name w:val="ŠBold Italic"/>
    <w:basedOn w:val="DefaultParagraphFont"/>
    <w:uiPriority w:val="1"/>
    <w:qFormat/>
    <w:rsid w:val="003F3801"/>
    <w:rPr>
      <w:b/>
      <w:i/>
      <w:iCs/>
    </w:rPr>
  </w:style>
  <w:style w:type="paragraph" w:customStyle="1" w:styleId="Documentname">
    <w:name w:val="ŠDocument name"/>
    <w:basedOn w:val="Normal"/>
    <w:next w:val="Normal"/>
    <w:uiPriority w:val="17"/>
    <w:qFormat/>
    <w:rsid w:val="003F380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F380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F380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3F3801"/>
    <w:pPr>
      <w:spacing w:after="0"/>
    </w:pPr>
    <w:rPr>
      <w:sz w:val="18"/>
      <w:szCs w:val="18"/>
    </w:rPr>
  </w:style>
  <w:style w:type="paragraph" w:customStyle="1" w:styleId="Pulloutquote">
    <w:name w:val="ŠPull out quote"/>
    <w:basedOn w:val="Normal"/>
    <w:next w:val="Normal"/>
    <w:uiPriority w:val="20"/>
    <w:qFormat/>
    <w:rsid w:val="003F3801"/>
    <w:pPr>
      <w:keepNext/>
      <w:ind w:left="567" w:right="57"/>
    </w:pPr>
    <w:rPr>
      <w:szCs w:val="22"/>
    </w:rPr>
  </w:style>
  <w:style w:type="paragraph" w:customStyle="1" w:styleId="Subtitle0">
    <w:name w:val="ŠSubtitle"/>
    <w:basedOn w:val="Normal"/>
    <w:link w:val="SubtitleChar0"/>
    <w:uiPriority w:val="2"/>
    <w:qFormat/>
    <w:rsid w:val="003F3801"/>
    <w:pPr>
      <w:spacing w:before="360"/>
    </w:pPr>
    <w:rPr>
      <w:color w:val="002664"/>
      <w:sz w:val="44"/>
      <w:szCs w:val="48"/>
    </w:rPr>
  </w:style>
  <w:style w:type="character" w:customStyle="1" w:styleId="SubtitleChar0">
    <w:name w:val="ŠSubtitle Char"/>
    <w:basedOn w:val="DefaultParagraphFont"/>
    <w:link w:val="Subtitle0"/>
    <w:uiPriority w:val="2"/>
    <w:rsid w:val="003F3801"/>
    <w:rPr>
      <w:rFonts w:ascii="Arial" w:hAnsi="Arial" w:cs="Arial"/>
      <w:color w:val="002664"/>
      <w:sz w:val="44"/>
      <w:szCs w:val="48"/>
    </w:rPr>
  </w:style>
  <w:style w:type="character" w:customStyle="1" w:styleId="ImageattributioncaptionChar">
    <w:name w:val="ŠImage attribution caption Char"/>
    <w:basedOn w:val="DefaultParagraphFont"/>
    <w:link w:val="Imageattributioncaption"/>
    <w:uiPriority w:val="15"/>
    <w:rsid w:val="0011727A"/>
    <w:rPr>
      <w:rFonts w:ascii="Arial" w:hAnsi="Arial" w:cs="Arial"/>
      <w:sz w:val="18"/>
      <w:szCs w:val="18"/>
    </w:rPr>
  </w:style>
  <w:style w:type="paragraph" w:styleId="NormalWeb">
    <w:name w:val="Normal (Web)"/>
    <w:basedOn w:val="Normal"/>
    <w:uiPriority w:val="99"/>
    <w:semiHidden/>
    <w:unhideWhenUsed/>
    <w:rsid w:val="00AE549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FootnoteReference">
    <w:name w:val="footnote reference"/>
    <w:basedOn w:val="DefaultParagraphFont"/>
    <w:uiPriority w:val="99"/>
    <w:semiHidden/>
    <w:unhideWhenUsed/>
    <w:rsid w:val="0011727A"/>
    <w:rPr>
      <w:vertAlign w:val="superscript"/>
    </w:rPr>
  </w:style>
  <w:style w:type="paragraph" w:styleId="FootnoteText">
    <w:name w:val="footnote text"/>
    <w:basedOn w:val="Normal"/>
    <w:link w:val="FootnoteTextChar"/>
    <w:uiPriority w:val="99"/>
    <w:semiHidden/>
    <w:unhideWhenUsed/>
    <w:rsid w:val="0011727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1727A"/>
    <w:rPr>
      <w:rFonts w:ascii="Arial" w:hAnsi="Arial" w:cs="Arial"/>
      <w:sz w:val="20"/>
      <w:szCs w:val="20"/>
    </w:rPr>
  </w:style>
  <w:style w:type="character" w:customStyle="1" w:styleId="Heading6Char">
    <w:name w:val="Heading 6 Char"/>
    <w:aliases w:val="ŠHeading 6 Char"/>
    <w:basedOn w:val="DefaultParagraphFont"/>
    <w:link w:val="Heading6"/>
    <w:uiPriority w:val="99"/>
    <w:semiHidden/>
    <w:rsid w:val="0011727A"/>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11727A"/>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1172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11727A"/>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unhideWhenUsed/>
    <w:rsid w:val="0011727A"/>
    <w:rPr>
      <w:color w:val="2B579A"/>
      <w:shd w:val="clear" w:color="auto" w:fill="E1DFDD"/>
    </w:rPr>
  </w:style>
  <w:style w:type="table" w:styleId="TableGrid1">
    <w:name w:val="Table Grid 1"/>
    <w:aliases w:val="ŠTable"/>
    <w:basedOn w:val="TableNormal"/>
    <w:uiPriority w:val="99"/>
    <w:unhideWhenUsed/>
    <w:rsid w:val="0011727A"/>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1727A"/>
    <w:rPr>
      <w:color w:val="605E5C"/>
      <w:shd w:val="clear" w:color="auto" w:fill="E1DFDD"/>
    </w:rPr>
  </w:style>
  <w:style w:type="character" w:customStyle="1" w:styleId="FeatureBox2Char">
    <w:name w:val="ŠFeature Box 2 Char"/>
    <w:basedOn w:val="DefaultParagraphFont"/>
    <w:link w:val="FeatureBox2"/>
    <w:uiPriority w:val="12"/>
    <w:rsid w:val="003F3801"/>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11126">
      <w:bodyDiv w:val="1"/>
      <w:marLeft w:val="0"/>
      <w:marRight w:val="0"/>
      <w:marTop w:val="0"/>
      <w:marBottom w:val="0"/>
      <w:divBdr>
        <w:top w:val="none" w:sz="0" w:space="0" w:color="auto"/>
        <w:left w:val="none" w:sz="0" w:space="0" w:color="auto"/>
        <w:bottom w:val="none" w:sz="0" w:space="0" w:color="auto"/>
        <w:right w:val="none" w:sz="0" w:space="0" w:color="auto"/>
      </w:divBdr>
      <w:divsChild>
        <w:div w:id="488331864">
          <w:marLeft w:val="0"/>
          <w:marRight w:val="0"/>
          <w:marTop w:val="0"/>
          <w:marBottom w:val="0"/>
          <w:divBdr>
            <w:top w:val="single" w:sz="2" w:space="0" w:color="CDD3D6"/>
            <w:left w:val="single" w:sz="2" w:space="0" w:color="CDD3D6"/>
            <w:bottom w:val="single" w:sz="2" w:space="0" w:color="CDD3D6"/>
            <w:right w:val="single" w:sz="2" w:space="0" w:color="CDD3D6"/>
          </w:divBdr>
        </w:div>
        <w:div w:id="62336417">
          <w:marLeft w:val="0"/>
          <w:marRight w:val="0"/>
          <w:marTop w:val="0"/>
          <w:marBottom w:val="0"/>
          <w:divBdr>
            <w:top w:val="single" w:sz="2" w:space="0" w:color="CDD3D6"/>
            <w:left w:val="single" w:sz="2" w:space="0" w:color="CDD3D6"/>
            <w:bottom w:val="single" w:sz="2" w:space="0" w:color="CDD3D6"/>
            <w:right w:val="single" w:sz="2" w:space="0" w:color="CDD3D6"/>
          </w:divBdr>
          <w:divsChild>
            <w:div w:id="2457720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561671996">
      <w:bodyDiv w:val="1"/>
      <w:marLeft w:val="0"/>
      <w:marRight w:val="0"/>
      <w:marTop w:val="0"/>
      <w:marBottom w:val="0"/>
      <w:divBdr>
        <w:top w:val="none" w:sz="0" w:space="0" w:color="auto"/>
        <w:left w:val="none" w:sz="0" w:space="0" w:color="auto"/>
        <w:bottom w:val="none" w:sz="0" w:space="0" w:color="auto"/>
        <w:right w:val="none" w:sz="0" w:space="0" w:color="auto"/>
      </w:divBdr>
    </w:div>
    <w:div w:id="1692799286">
      <w:bodyDiv w:val="1"/>
      <w:marLeft w:val="0"/>
      <w:marRight w:val="0"/>
      <w:marTop w:val="0"/>
      <w:marBottom w:val="0"/>
      <w:divBdr>
        <w:top w:val="none" w:sz="0" w:space="0" w:color="auto"/>
        <w:left w:val="none" w:sz="0" w:space="0" w:color="auto"/>
        <w:bottom w:val="none" w:sz="0" w:space="0" w:color="auto"/>
        <w:right w:val="none" w:sz="0" w:space="0" w:color="auto"/>
      </w:divBdr>
      <w:divsChild>
        <w:div w:id="1942837547">
          <w:marLeft w:val="0"/>
          <w:marRight w:val="0"/>
          <w:marTop w:val="0"/>
          <w:marBottom w:val="0"/>
          <w:divBdr>
            <w:top w:val="single" w:sz="2" w:space="0" w:color="CDD3D6"/>
            <w:left w:val="single" w:sz="2" w:space="0" w:color="CDD3D6"/>
            <w:bottom w:val="single" w:sz="2" w:space="0" w:color="CDD3D6"/>
            <w:right w:val="single" w:sz="2" w:space="0" w:color="CDD3D6"/>
          </w:divBdr>
        </w:div>
        <w:div w:id="413205477">
          <w:marLeft w:val="0"/>
          <w:marRight w:val="0"/>
          <w:marTop w:val="0"/>
          <w:marBottom w:val="0"/>
          <w:divBdr>
            <w:top w:val="single" w:sz="2" w:space="0" w:color="CDD3D6"/>
            <w:left w:val="single" w:sz="2" w:space="0" w:color="CDD3D6"/>
            <w:bottom w:val="single" w:sz="2" w:space="0" w:color="CDD3D6"/>
            <w:right w:val="single" w:sz="2" w:space="0" w:color="CDD3D6"/>
          </w:divBdr>
          <w:divsChild>
            <w:div w:id="17123371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8910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creativecommons.org/licenses/by/4.0/" TargetMode="External"/><Relationship Id="rId21" Type="http://schemas.openxmlformats.org/officeDocument/2006/relationships/hyperlink" Target="https://www.airmilescalculator.com/" TargetMode="External"/><Relationship Id="rId34" Type="http://schemas.openxmlformats.org/officeDocument/2006/relationships/hyperlink" Target="https://curriculum.nsw.edu.au" TargetMode="Externa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mathematics/planning-programming-and-assessing-mathematics-11-12" TargetMode="External"/><Relationship Id="rId24" Type="http://schemas.openxmlformats.org/officeDocument/2006/relationships/image" Target="media/image10.png"/><Relationship Id="rId32" Type="http://schemas.openxmlformats.org/officeDocument/2006/relationships/hyperlink" Target="https://www.nsw.gov.au/education-and-training/nesa/copyright" TargetMode="External"/><Relationship Id="rId37" Type="http://schemas.openxmlformats.org/officeDocument/2006/relationships/header" Target="header3.xml"/><Relationship Id="rId40"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kyscanner.com.au/" TargetMode="External"/><Relationship Id="rId28" Type="http://schemas.openxmlformats.org/officeDocument/2006/relationships/footer" Target="footer1.xml"/><Relationship Id="rId36" Type="http://schemas.openxmlformats.org/officeDocument/2006/relationships/hyperlink" Target="https://www.skyscanner.com.au/" TargetMode="External"/><Relationship Id="rId10" Type="http://schemas.openxmlformats.org/officeDocument/2006/relationships/endnotes" Target="endnotes.xml"/><Relationship Id="rId19" Type="http://schemas.openxmlformats.org/officeDocument/2006/relationships/hyperlink" Target="https://www.airmilescalculator.com/" TargetMode="External"/><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yperlink" Target="https://curriculum.nsw.edu.au/learning-areas/mathematics/mathematics-standard-11-12-2024/overview"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nsw.gov.au/education-and-training/nesa" TargetMode="External"/><Relationship Id="rId38"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nahan\OneDrive%20-%20NSW%20Department%20of%20Education\NSBT\Mathematics%20Curriculum%20Officer\CR-secondary-assessment%20Y11%20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d94be99-a0f6-44e7-93d1-7f56be2e14d5">
      <Terms xmlns="http://schemas.microsoft.com/office/infopath/2007/PartnerControls"/>
    </lcf76f155ced4ddcb4097134ff3c332f>
    <TaxCatchAll xmlns="8c6f0761-0ef4-4d3b-8fe8-3b60dff82e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2.xml><?xml version="1.0" encoding="utf-8"?>
<ds:datastoreItem xmlns:ds="http://schemas.openxmlformats.org/officeDocument/2006/customXml" ds:itemID="{FF439B89-1293-43D6-9C32-D86AD4687670}">
  <ds:schemaRefs>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0d94be99-a0f6-44e7-93d1-7f56be2e14d5"/>
    <ds:schemaRef ds:uri="http://schemas.openxmlformats.org/package/2006/metadata/core-properties"/>
    <ds:schemaRef ds:uri="8c6f0761-0ef4-4d3b-8fe8-3b60dff82ea3"/>
    <ds:schemaRef ds:uri="http://www.w3.org/XML/1998/namespace"/>
  </ds:schemaRefs>
</ds:datastoreItem>
</file>

<file path=customXml/itemProps3.xml><?xml version="1.0" encoding="utf-8"?>
<ds:datastoreItem xmlns:ds="http://schemas.openxmlformats.org/officeDocument/2006/customXml" ds:itemID="{BCA8967E-FA1C-4EC4-941D-694BB92F0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CFEA73-57DE-4E93-8D72-E6D588A25A4D}">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CR-secondary-assessment Y11 Standard.dotx</Template>
  <TotalTime>400</TotalTime>
  <Pages>22</Pages>
  <Words>2638</Words>
  <Characters>15794</Characters>
  <Application>Microsoft Office Word</Application>
  <DocSecurity>0</DocSecurity>
  <Lines>329</Lines>
  <Paragraphs>227</Paragraphs>
  <ScaleCrop>false</ScaleCrop>
  <HeadingPairs>
    <vt:vector size="2" baseType="variant">
      <vt:variant>
        <vt:lpstr>Title</vt:lpstr>
      </vt:variant>
      <vt:variant>
        <vt:i4>1</vt:i4>
      </vt:variant>
    </vt:vector>
  </HeadingPairs>
  <TitlesOfParts>
    <vt:vector size="1" baseType="lpstr">
      <vt:lpstr>CR-secondary-assessment-task-template</vt:lpstr>
    </vt:vector>
  </TitlesOfParts>
  <Company/>
  <LinksUpToDate>false</LinksUpToDate>
  <CharactersWithSpaces>18205</CharactersWithSpaces>
  <SharedDoc>false</SharedDoc>
  <HLinks>
    <vt:vector size="126" baseType="variant">
      <vt:variant>
        <vt:i4>5308424</vt:i4>
      </vt:variant>
      <vt:variant>
        <vt:i4>87</vt:i4>
      </vt:variant>
      <vt:variant>
        <vt:i4>0</vt:i4>
      </vt:variant>
      <vt:variant>
        <vt:i4>5</vt:i4>
      </vt:variant>
      <vt:variant>
        <vt:lpwstr>https://creativecommons.org/licenses/by/4.0/</vt:lpwstr>
      </vt:variant>
      <vt:variant>
        <vt:lpwstr/>
      </vt:variant>
      <vt:variant>
        <vt:i4>6029316</vt:i4>
      </vt:variant>
      <vt:variant>
        <vt:i4>84</vt:i4>
      </vt:variant>
      <vt:variant>
        <vt:i4>0</vt:i4>
      </vt:variant>
      <vt:variant>
        <vt:i4>5</vt:i4>
      </vt:variant>
      <vt:variant>
        <vt:lpwstr>https://curriculum.nsw.edu.au/learning-areas/mathematics/mathematics-advanced-11-12-2024/overview</vt:lpwstr>
      </vt:variant>
      <vt:variant>
        <vt:lpwstr/>
      </vt:variant>
      <vt:variant>
        <vt:i4>3342452</vt:i4>
      </vt:variant>
      <vt:variant>
        <vt:i4>81</vt:i4>
      </vt:variant>
      <vt:variant>
        <vt:i4>0</vt:i4>
      </vt:variant>
      <vt:variant>
        <vt:i4>5</vt:i4>
      </vt:variant>
      <vt:variant>
        <vt:lpwstr>https://curriculum.nsw.edu.au/</vt:lpwstr>
      </vt:variant>
      <vt:variant>
        <vt:lpwstr/>
      </vt:variant>
      <vt:variant>
        <vt:i4>3997797</vt:i4>
      </vt:variant>
      <vt:variant>
        <vt:i4>78</vt:i4>
      </vt:variant>
      <vt:variant>
        <vt:i4>0</vt:i4>
      </vt:variant>
      <vt:variant>
        <vt:i4>5</vt:i4>
      </vt:variant>
      <vt:variant>
        <vt:lpwstr>https://educationstandards.nsw.edu.au/</vt:lpwstr>
      </vt:variant>
      <vt:variant>
        <vt:lpwstr/>
      </vt:variant>
      <vt:variant>
        <vt:i4>2162720</vt:i4>
      </vt:variant>
      <vt:variant>
        <vt:i4>75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3473514</vt:i4>
      </vt:variant>
      <vt:variant>
        <vt:i4>72</vt:i4>
      </vt:variant>
      <vt:variant>
        <vt:i4>0</vt:i4>
      </vt:variant>
      <vt:variant>
        <vt:i4>5</vt:i4>
      </vt:variant>
      <vt:variant>
        <vt:lpwstr>https://www.airmilescalculator.com/</vt:lpwstr>
      </vt:variant>
      <vt:variant>
        <vt:lpwstr/>
      </vt:variant>
      <vt:variant>
        <vt:i4>7143480</vt:i4>
      </vt:variant>
      <vt:variant>
        <vt:i4>69</vt:i4>
      </vt:variant>
      <vt:variant>
        <vt:i4>0</vt:i4>
      </vt:variant>
      <vt:variant>
        <vt:i4>5</vt:i4>
      </vt:variant>
      <vt:variant>
        <vt:lpwstr>https://www.skyscanner.com.au/</vt:lpwstr>
      </vt:variant>
      <vt:variant>
        <vt:lpwstr/>
      </vt:variant>
      <vt:variant>
        <vt:i4>4915305</vt:i4>
      </vt:variant>
      <vt:variant>
        <vt:i4>66</vt:i4>
      </vt:variant>
      <vt:variant>
        <vt:i4>0</vt:i4>
      </vt:variant>
      <vt:variant>
        <vt:i4>5</vt:i4>
      </vt:variant>
      <vt:variant>
        <vt:lpwstr>https://www.youtube.com/watch?v=kVOG-RKTFIo&amp;utm_source=chatgpt.com</vt:lpwstr>
      </vt:variant>
      <vt:variant>
        <vt:lpwstr/>
      </vt:variant>
      <vt:variant>
        <vt:i4>655459</vt:i4>
      </vt:variant>
      <vt:variant>
        <vt:i4>63</vt:i4>
      </vt:variant>
      <vt:variant>
        <vt:i4>0</vt:i4>
      </vt:variant>
      <vt:variant>
        <vt:i4>5</vt:i4>
      </vt:variant>
      <vt:variant>
        <vt:lpwstr>http://www.aboriginalastronomy.com.au/content/topics/starmaps/?utm_source=chatgpt.com</vt:lpwstr>
      </vt:variant>
      <vt:variant>
        <vt:lpwstr/>
      </vt:variant>
      <vt:variant>
        <vt:i4>2687040</vt:i4>
      </vt:variant>
      <vt:variant>
        <vt:i4>60</vt:i4>
      </vt:variant>
      <vt:variant>
        <vt:i4>0</vt:i4>
      </vt:variant>
      <vt:variant>
        <vt:i4>5</vt:i4>
      </vt:variant>
      <vt:variant>
        <vt:lpwstr>http://theconversation.com/how-ancient-aboriginal-star-maps-have-shaped-australias-highway-network-55952?utm_source=chatgpt.com</vt:lpwstr>
      </vt:variant>
      <vt:variant>
        <vt:lpwstr/>
      </vt:variant>
      <vt:variant>
        <vt:i4>7143480</vt:i4>
      </vt:variant>
      <vt:variant>
        <vt:i4>57</vt:i4>
      </vt:variant>
      <vt:variant>
        <vt:i4>0</vt:i4>
      </vt:variant>
      <vt:variant>
        <vt:i4>5</vt:i4>
      </vt:variant>
      <vt:variant>
        <vt:lpwstr>https://www.skyscanner.com.au/</vt:lpwstr>
      </vt:variant>
      <vt:variant>
        <vt:lpwstr/>
      </vt:variant>
      <vt:variant>
        <vt:i4>3473514</vt:i4>
      </vt:variant>
      <vt:variant>
        <vt:i4>54</vt:i4>
      </vt:variant>
      <vt:variant>
        <vt:i4>0</vt:i4>
      </vt:variant>
      <vt:variant>
        <vt:i4>5</vt:i4>
      </vt:variant>
      <vt:variant>
        <vt:lpwstr>https://www.airmilescalculator.com/</vt:lpwstr>
      </vt:variant>
      <vt:variant>
        <vt:lpwstr/>
      </vt:variant>
      <vt:variant>
        <vt:i4>3473514</vt:i4>
      </vt:variant>
      <vt:variant>
        <vt:i4>51</vt:i4>
      </vt:variant>
      <vt:variant>
        <vt:i4>0</vt:i4>
      </vt:variant>
      <vt:variant>
        <vt:i4>5</vt:i4>
      </vt:variant>
      <vt:variant>
        <vt:lpwstr>https://www.airmilescalculator.com/</vt:lpwstr>
      </vt:variant>
      <vt:variant>
        <vt:lpwstr/>
      </vt:variant>
      <vt:variant>
        <vt:i4>1900598</vt:i4>
      </vt:variant>
      <vt:variant>
        <vt:i4>44</vt:i4>
      </vt:variant>
      <vt:variant>
        <vt:i4>0</vt:i4>
      </vt:variant>
      <vt:variant>
        <vt:i4>5</vt:i4>
      </vt:variant>
      <vt:variant>
        <vt:lpwstr/>
      </vt:variant>
      <vt:variant>
        <vt:lpwstr>_Toc212803603</vt:lpwstr>
      </vt:variant>
      <vt:variant>
        <vt:i4>1900598</vt:i4>
      </vt:variant>
      <vt:variant>
        <vt:i4>38</vt:i4>
      </vt:variant>
      <vt:variant>
        <vt:i4>0</vt:i4>
      </vt:variant>
      <vt:variant>
        <vt:i4>5</vt:i4>
      </vt:variant>
      <vt:variant>
        <vt:lpwstr/>
      </vt:variant>
      <vt:variant>
        <vt:lpwstr>_Toc212803602</vt:lpwstr>
      </vt:variant>
      <vt:variant>
        <vt:i4>1900598</vt:i4>
      </vt:variant>
      <vt:variant>
        <vt:i4>32</vt:i4>
      </vt:variant>
      <vt:variant>
        <vt:i4>0</vt:i4>
      </vt:variant>
      <vt:variant>
        <vt:i4>5</vt:i4>
      </vt:variant>
      <vt:variant>
        <vt:lpwstr/>
      </vt:variant>
      <vt:variant>
        <vt:lpwstr>_Toc212803601</vt:lpwstr>
      </vt:variant>
      <vt:variant>
        <vt:i4>1900598</vt:i4>
      </vt:variant>
      <vt:variant>
        <vt:i4>26</vt:i4>
      </vt:variant>
      <vt:variant>
        <vt:i4>0</vt:i4>
      </vt:variant>
      <vt:variant>
        <vt:i4>5</vt:i4>
      </vt:variant>
      <vt:variant>
        <vt:lpwstr/>
      </vt:variant>
      <vt:variant>
        <vt:lpwstr>_Toc212803600</vt:lpwstr>
      </vt:variant>
      <vt:variant>
        <vt:i4>1310773</vt:i4>
      </vt:variant>
      <vt:variant>
        <vt:i4>20</vt:i4>
      </vt:variant>
      <vt:variant>
        <vt:i4>0</vt:i4>
      </vt:variant>
      <vt:variant>
        <vt:i4>5</vt:i4>
      </vt:variant>
      <vt:variant>
        <vt:lpwstr/>
      </vt:variant>
      <vt:variant>
        <vt:lpwstr>_Toc212803599</vt:lpwstr>
      </vt:variant>
      <vt:variant>
        <vt:i4>1310773</vt:i4>
      </vt:variant>
      <vt:variant>
        <vt:i4>14</vt:i4>
      </vt:variant>
      <vt:variant>
        <vt:i4>0</vt:i4>
      </vt:variant>
      <vt:variant>
        <vt:i4>5</vt:i4>
      </vt:variant>
      <vt:variant>
        <vt:lpwstr/>
      </vt:variant>
      <vt:variant>
        <vt:lpwstr>_Toc212803598</vt:lpwstr>
      </vt:variant>
      <vt:variant>
        <vt:i4>1310773</vt:i4>
      </vt:variant>
      <vt:variant>
        <vt:i4>8</vt:i4>
      </vt:variant>
      <vt:variant>
        <vt:i4>0</vt:i4>
      </vt:variant>
      <vt:variant>
        <vt:i4>5</vt:i4>
      </vt:variant>
      <vt:variant>
        <vt:lpwstr/>
      </vt:variant>
      <vt:variant>
        <vt:lpwstr>_Toc212803597</vt:lpwstr>
      </vt:variant>
      <vt:variant>
        <vt:i4>1310773</vt:i4>
      </vt:variant>
      <vt:variant>
        <vt:i4>2</vt:i4>
      </vt:variant>
      <vt:variant>
        <vt:i4>0</vt:i4>
      </vt:variant>
      <vt:variant>
        <vt:i4>5</vt:i4>
      </vt:variant>
      <vt:variant>
        <vt:lpwstr/>
      </vt:variant>
      <vt:variant>
        <vt:lpwstr>_Toc212803596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task sample solutions – Going places – Mathematics Standard, Stage 6</dc:title>
  <dc:subject/>
  <dc:creator>NSW Department of Education</dc:creator>
  <cp:keywords/>
  <dc:description/>
  <dcterms:created xsi:type="dcterms:W3CDTF">2026-03-11T22:47:00Z</dcterms:created>
  <dcterms:modified xsi:type="dcterms:W3CDTF">2026-03-31T05:20:00Z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aac7988f546b8fa457d8ce02b95fba90de4cf6d66b4ff474b1b4c87872a046ac</vt:lpwstr>
  </property>
</Properties>
</file>