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E39594F" w:rsidR="00D7649E" w:rsidRPr="00216244" w:rsidRDefault="00091805" w:rsidP="00843DF5">
      <w:pPr>
        <w:pStyle w:val="Heading1"/>
      </w:pPr>
      <w:r>
        <w:t>Differentiating sine and cosine functions</w:t>
      </w:r>
    </w:p>
    <w:p w14:paraId="49B079DE" w14:textId="369E58BA" w:rsidR="00117577" w:rsidRDefault="00C21CA3" w:rsidP="00222765">
      <w:r w:rsidRPr="002D1BCC">
        <w:t xml:space="preserve">Students </w:t>
      </w:r>
      <w:r w:rsidR="00A21DDC">
        <w:t>use</w:t>
      </w:r>
      <w:r w:rsidR="00296B20">
        <w:t xml:space="preserve"> graphs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296B20">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296B20">
        <w:rPr>
          <w:rFonts w:eastAsiaTheme="minorEastAsia"/>
        </w:rPr>
        <w:t xml:space="preserve"> to determine </w:t>
      </w:r>
      <w:r w:rsidR="0067729D">
        <w:rPr>
          <w:rFonts w:eastAsiaTheme="minorEastAsia"/>
        </w:rPr>
        <w:t xml:space="preserve">their derivatives </w:t>
      </w:r>
      <w:r w:rsidR="005E7C28">
        <w:rPr>
          <w:rFonts w:eastAsiaTheme="minorEastAsia"/>
        </w:rPr>
        <w:t>and</w:t>
      </w:r>
      <w:r w:rsidR="0067729D">
        <w:rPr>
          <w:rFonts w:eastAsiaTheme="minorEastAsia"/>
        </w:rPr>
        <w:t xml:space="preserve"> then </w:t>
      </w:r>
      <w:r w:rsidR="00A21DDC">
        <w:rPr>
          <w:rFonts w:eastAsiaTheme="minorEastAsia"/>
        </w:rPr>
        <w:t xml:space="preserve">apply the chain rule to </w:t>
      </w:r>
      <w:r w:rsidRPr="002D1BCC">
        <w:t>differentiate sine and cosine functions</w:t>
      </w:r>
      <w:r w:rsidR="00A21DDC">
        <w:t xml:space="preserve">. Students </w:t>
      </w:r>
      <w:r w:rsidRPr="002D1BCC">
        <w:t xml:space="preserve">apply </w:t>
      </w:r>
      <w:r w:rsidR="00A21DDC">
        <w:t>differentiation</w:t>
      </w:r>
      <w:r w:rsidRPr="002D1BCC">
        <w:t xml:space="preserve"> </w:t>
      </w:r>
      <w:r w:rsidR="006078A6">
        <w:t>rules</w:t>
      </w:r>
      <w:r w:rsidRPr="002D1BCC">
        <w:t xml:space="preserve"> to differentiate functions in</w:t>
      </w:r>
      <w:r w:rsidR="006078A6">
        <w:t>volving sine and cosine</w:t>
      </w:r>
      <w:r w:rsidR="00EE3C11">
        <w:t xml:space="preserve"> in</w:t>
      </w:r>
      <w:r w:rsidRPr="002D1BCC">
        <w:t xml:space="preserve"> a variety of forms</w:t>
      </w:r>
      <w:r w:rsidR="007570A5">
        <w:t>.</w:t>
      </w:r>
    </w:p>
    <w:p w14:paraId="098FBB79" w14:textId="40B31EBE" w:rsidR="004A781E" w:rsidRDefault="004A781E" w:rsidP="00222765">
      <w:pPr>
        <w:pStyle w:val="Heading2"/>
      </w:pPr>
      <w:r>
        <w:t>Learning intention</w:t>
      </w:r>
    </w:p>
    <w:p w14:paraId="2D89DFFB" w14:textId="35F4F916" w:rsidR="004A781E" w:rsidRDefault="00323EFD" w:rsidP="00323EFD">
      <w:pPr>
        <w:pStyle w:val="ListBullet"/>
      </w:pPr>
      <w:r w:rsidRPr="008304E8">
        <w:t>To be able to apply differentiation rules to functions involving</w:t>
      </w:r>
      <w:r w:rsidR="00C018C6">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f(x)</m:t>
            </m:r>
          </m:e>
        </m:func>
      </m:oMath>
      <w:r w:rsidR="00C018C6">
        <w:t xml:space="preserve"> </w:t>
      </w:r>
      <w:r w:rsidRPr="008304E8">
        <w:rPr>
          <w:rFonts w:eastAsiaTheme="minorEastAsia"/>
        </w:rPr>
        <w:t xml:space="preserve">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f(x)</m:t>
            </m:r>
          </m:e>
        </m:func>
      </m:oMath>
      <w:r w:rsidR="004A781E">
        <w:t>.</w:t>
      </w:r>
    </w:p>
    <w:p w14:paraId="1D626040" w14:textId="77777777" w:rsidR="004A781E" w:rsidRDefault="004A781E" w:rsidP="00222765">
      <w:pPr>
        <w:pStyle w:val="Heading2"/>
      </w:pPr>
      <w:r>
        <w:t>Success criteria</w:t>
      </w:r>
    </w:p>
    <w:p w14:paraId="4DD8EFF2" w14:textId="24520F27" w:rsidR="00784048" w:rsidRPr="008D0FEA" w:rsidRDefault="00784048" w:rsidP="00784048">
      <w:pPr>
        <w:pStyle w:val="ListBullet"/>
      </w:pPr>
      <w:r w:rsidRPr="008D0FEA">
        <w:t>I can determine</w:t>
      </w:r>
      <w:r w:rsidR="00C018C6">
        <w:t xml:space="preserve"> </w:t>
      </w:r>
      <m:oMath>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x</m:t>
            </m:r>
          </m:e>
        </m:func>
        <m:r>
          <w:rPr>
            <w:rFonts w:ascii="Cambria Math" w:hAnsi="Cambria Math"/>
          </w:rPr>
          <m:t>)</m:t>
        </m:r>
      </m:oMath>
      <w:r w:rsidR="00C018C6">
        <w:t xml:space="preserve"> </w:t>
      </w:r>
      <w:r w:rsidRPr="008D0FEA">
        <w:t>and</w:t>
      </w:r>
      <w:r w:rsidR="00C018C6">
        <w:t xml:space="preserve"> </w:t>
      </w:r>
      <m:oMath>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r>
              <w:rPr>
                <w:rFonts w:ascii="Cambria Math" w:hAnsi="Cambria Math"/>
              </w:rPr>
              <m:t>x</m:t>
            </m:r>
          </m:e>
        </m:func>
        <m:r>
          <w:rPr>
            <w:rFonts w:ascii="Cambria Math" w:hAnsi="Cambria Math"/>
          </w:rPr>
          <m:t>)</m:t>
        </m:r>
      </m:oMath>
      <w:r w:rsidR="00C018C6">
        <w:t xml:space="preserve"> </w:t>
      </w:r>
      <w:r w:rsidRPr="008D0FEA">
        <w:t>using graphs.</w:t>
      </w:r>
    </w:p>
    <w:p w14:paraId="1679EA76" w14:textId="5CB97614" w:rsidR="00784048" w:rsidRPr="008D0FEA" w:rsidRDefault="00784048" w:rsidP="00784048">
      <w:pPr>
        <w:pStyle w:val="ListBullet"/>
      </w:pPr>
      <w:r w:rsidRPr="008D0FEA">
        <w:t xml:space="preserve">I can differentiate </w:t>
      </w:r>
      <w:r w:rsidR="7B598753" w:rsidRPr="008D0FEA">
        <w:t>functions</w:t>
      </w:r>
      <w:r w:rsidRPr="008D0FEA">
        <w:t xml:space="preserve"> </w:t>
      </w:r>
      <w:r w:rsidR="00DB4A6B" w:rsidRPr="008304E8">
        <w:t>involving</w:t>
      </w:r>
      <w:r w:rsidR="00C018C6">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f(x)</m:t>
            </m:r>
          </m:e>
        </m:func>
      </m:oMath>
      <w:r w:rsidR="00C018C6">
        <w:t xml:space="preserve"> </w:t>
      </w:r>
      <w:r w:rsidR="00DB4A6B" w:rsidRPr="008304E8">
        <w:rPr>
          <w:rFonts w:eastAsiaTheme="minorEastAsia"/>
        </w:rPr>
        <w:t xml:space="preserve">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f(x)</m:t>
            </m:r>
          </m:e>
        </m:func>
      </m:oMath>
      <w:r w:rsidR="00DB4A6B">
        <w:rPr>
          <w:rFonts w:eastAsiaTheme="minorEastAsia"/>
        </w:rPr>
        <w:t xml:space="preserve"> </w:t>
      </w:r>
      <w:r w:rsidRPr="008D0FEA">
        <w:t xml:space="preserve">using </w:t>
      </w:r>
      <w:r w:rsidR="00E4797D">
        <w:t xml:space="preserve">the </w:t>
      </w:r>
      <w:r w:rsidRPr="008D0FEA">
        <w:t>chain rule.</w:t>
      </w:r>
    </w:p>
    <w:p w14:paraId="6A338841" w14:textId="7E078A70" w:rsidR="0084465C" w:rsidRDefault="0065624B" w:rsidP="00A6609E">
      <w:pPr>
        <w:pStyle w:val="ListBullet"/>
      </w:pPr>
      <w:r w:rsidRPr="003D5791">
        <w:t xml:space="preserve">I can differentiate functions using the product, quotient </w:t>
      </w:r>
      <w:r w:rsidRPr="00A6609E">
        <w:t>and</w:t>
      </w:r>
      <w:r w:rsidRPr="003D5791">
        <w:t xml:space="preserve"> chain rules, including when</w:t>
      </w:r>
      <w:r w:rsidR="00A6609E">
        <w:t xml:space="preserve"> </w:t>
      </w:r>
      <w:r>
        <w:t xml:space="preserve">they </w:t>
      </w:r>
      <w:r w:rsidRPr="003D5791">
        <w:t>contain sine and cosine</w:t>
      </w:r>
      <w:r>
        <w:t xml:space="preserve"> functions.</w:t>
      </w:r>
      <w:r w:rsidR="0084465C" w:rsidRPr="0084465C">
        <w:t xml:space="preserve"> </w:t>
      </w:r>
    </w:p>
    <w:p w14:paraId="52AA939D" w14:textId="77777777" w:rsidR="0084465C" w:rsidRDefault="0084465C">
      <w:pPr>
        <w:suppressAutoHyphens w:val="0"/>
        <w:spacing w:before="0" w:after="160" w:line="259" w:lineRule="auto"/>
      </w:pPr>
      <w:r>
        <w:br w:type="page"/>
      </w:r>
    </w:p>
    <w:p w14:paraId="252E97B8" w14:textId="4406C46E" w:rsidR="0084465C" w:rsidRDefault="0084465C" w:rsidP="008F0BB6">
      <w:pPr>
        <w:pStyle w:val="Heading2"/>
      </w:pPr>
      <w:r>
        <w:lastRenderedPageBreak/>
        <w:t>Outcomes</w:t>
      </w:r>
    </w:p>
    <w:p w14:paraId="077F2452" w14:textId="77777777" w:rsidR="0084465C" w:rsidRDefault="0084465C" w:rsidP="0084465C">
      <w:pPr>
        <w:pStyle w:val="ListBullet"/>
        <w:numPr>
          <w:ilvl w:val="0"/>
          <w:numId w:val="0"/>
        </w:numPr>
        <w:ind w:left="567" w:hanging="567"/>
      </w:pPr>
      <w:r>
        <w:t>A student:</w:t>
      </w:r>
    </w:p>
    <w:p w14:paraId="33A1134A" w14:textId="77777777" w:rsidR="0084465C" w:rsidRDefault="0084465C" w:rsidP="0084465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456DCBE2" w14:textId="77777777" w:rsidR="0084465C" w:rsidRDefault="0084465C" w:rsidP="0084465C">
      <w:pPr>
        <w:pStyle w:val="ListBullet"/>
      </w:pPr>
      <w:r w:rsidRPr="00F87651">
        <w:t>selects and applies differentiation methods to solve problems</w:t>
      </w:r>
      <w:r>
        <w:t xml:space="preserve"> </w:t>
      </w:r>
      <w:r>
        <w:rPr>
          <w:rStyle w:val="Strong"/>
        </w:rPr>
        <w:t>MAV-12-04</w:t>
      </w:r>
    </w:p>
    <w:p w14:paraId="20337A51" w14:textId="77777777" w:rsidR="0084465C" w:rsidRDefault="0084465C" w:rsidP="008F0BB6">
      <w:pPr>
        <w:pStyle w:val="Heading2"/>
      </w:pPr>
      <w:r>
        <w:t>Content</w:t>
      </w:r>
    </w:p>
    <w:p w14:paraId="71E82766" w14:textId="77777777" w:rsidR="0084465C" w:rsidRPr="00C179EC" w:rsidRDefault="0084465C" w:rsidP="008F0BB6">
      <w:pPr>
        <w:pStyle w:val="Heading3"/>
      </w:pPr>
      <w:r>
        <w:t>Differentiation with trigonometric functions</w:t>
      </w:r>
    </w:p>
    <w:p w14:paraId="723C7A2C" w14:textId="77777777" w:rsidR="0084465C" w:rsidRPr="00C179EC" w:rsidRDefault="0084465C" w:rsidP="0084465C">
      <w:pPr>
        <w:pStyle w:val="ListBullet"/>
        <w:rPr>
          <w:rFonts w:eastAsiaTheme="minorEastAsia"/>
        </w:rPr>
      </w:pPr>
      <w:r w:rsidRPr="007C40DD">
        <w:rPr>
          <w:rFonts w:eastAsiaTheme="minorEastAsia"/>
        </w:rPr>
        <w:t xml:space="preserve">Determine the formulas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 </m:t>
        </m:r>
      </m:oMath>
      <w:r w:rsidRPr="007C40DD">
        <w:rPr>
          <w:rFonts w:eastAsiaTheme="minorEastAsia"/>
        </w:rPr>
        <w:t xml:space="preserve">and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x</m:t>
            </m:r>
          </m:e>
        </m:func>
      </m:oMath>
      <w:r w:rsidRPr="007C40DD">
        <w:rPr>
          <w:rFonts w:eastAsiaTheme="minorEastAsia"/>
        </w:rPr>
        <w:t xml:space="preserve"> informally by using the graphs of </w:t>
      </w:r>
      <m:oMath>
        <m:r>
          <w:rPr>
            <w:rFonts w:ascii="Cambria Math" w:eastAsiaTheme="minorEastAsia" w:hAnsi="Cambria Math"/>
          </w:rPr>
          <m:t>y=</m:t>
        </m:r>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x</m:t>
            </m:r>
          </m:e>
        </m:func>
      </m:oMath>
      <w:r w:rsidRPr="007C40DD">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x</m:t>
            </m:r>
          </m:e>
        </m:func>
      </m:oMath>
      <w:r w:rsidRPr="007C40DD">
        <w:rPr>
          <w:rFonts w:eastAsiaTheme="minorEastAsia"/>
        </w:rPr>
        <w:t xml:space="preserve"> and verify with graphing applications</w:t>
      </w:r>
    </w:p>
    <w:p w14:paraId="1527EF96" w14:textId="77777777" w:rsidR="0084465C" w:rsidRPr="00290427" w:rsidRDefault="0084465C" w:rsidP="0084465C">
      <w:pPr>
        <w:pStyle w:val="ListBullet"/>
        <w:rPr>
          <w:rFonts w:eastAsiaTheme="minorEastAsia"/>
          <w:strike/>
        </w:rPr>
      </w:pPr>
      <w:r w:rsidRPr="002E539C">
        <w:rPr>
          <w:rFonts w:eastAsiaTheme="minorEastAsia"/>
        </w:rPr>
        <w:t xml:space="preserve">Use the chain rule to differentiate functions of the form </w:t>
      </w:r>
      <m:oMath>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r w:rsidRPr="002E539C">
        <w:rPr>
          <w:rFonts w:eastAsiaTheme="minorEastAsia"/>
        </w:rPr>
        <w:t xml:space="preserve">, </w:t>
      </w:r>
      <m:oMath>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r w:rsidRPr="002E539C">
        <w:rPr>
          <w:rFonts w:eastAsiaTheme="minorEastAsia"/>
        </w:rPr>
        <w:t xml:space="preserve"> </w:t>
      </w:r>
      <w:r w:rsidRPr="0054428B">
        <w:rPr>
          <w:rFonts w:eastAsiaTheme="minorEastAsia"/>
        </w:rPr>
        <w:t xml:space="preserve">and </w:t>
      </w:r>
      <m:oMath>
        <m:func>
          <m:funcPr>
            <m:ctrlPr>
              <w:rPr>
                <w:rFonts w:ascii="Cambria Math" w:eastAsiaTheme="minorEastAsia" w:hAnsi="Cambria Math"/>
                <w:lang w:val="en-US"/>
              </w:rPr>
            </m:ctrlPr>
          </m:funcPr>
          <m:fName>
            <m:r>
              <m:rPr>
                <m:sty m:val="p"/>
              </m:rPr>
              <w:rPr>
                <w:rFonts w:ascii="Cambria Math" w:eastAsiaTheme="minorEastAsia" w:hAnsi="Cambria Math"/>
              </w:rPr>
              <m:t>tan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p>
    <w:p w14:paraId="381EFBE0" w14:textId="77777777" w:rsidR="0084465C" w:rsidRPr="007C40DD" w:rsidRDefault="0084465C" w:rsidP="008F0BB6">
      <w:pPr>
        <w:pStyle w:val="Heading3"/>
      </w:pPr>
      <w:r>
        <w:rPr>
          <w:lang w:val="en-US"/>
        </w:rPr>
        <w:t>Using derivatives</w:t>
      </w:r>
    </w:p>
    <w:p w14:paraId="17B18490" w14:textId="77777777" w:rsidR="0084465C" w:rsidRDefault="0084465C" w:rsidP="0084465C">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10374708" w14:textId="77777777" w:rsidR="0084465C" w:rsidRPr="000B01F2" w:rsidRDefault="0084465C" w:rsidP="0084465C">
      <w:pPr>
        <w:pStyle w:val="ListBullet"/>
      </w:pPr>
      <w:r w:rsidRPr="007E58CD">
        <w:t>Solve problems involving equations of tangents and normals to curves involving any of the functions within the scope of the Mathematics Advanced course</w:t>
      </w:r>
    </w:p>
    <w:p w14:paraId="33ACB2A8" w14:textId="60CDB254" w:rsidR="0084465C" w:rsidRDefault="0084465C" w:rsidP="0084465C">
      <w:pPr>
        <w:pStyle w:val="Imageattributioncaption"/>
      </w:pPr>
      <w:hyperlink r:id="rId11" w:history="1">
        <w:r w:rsidRPr="005A171B">
          <w:rPr>
            <w:rStyle w:val="Hyperlink"/>
          </w:rPr>
          <w:t>Mathematics Advanced 11</w:t>
        </w:r>
        <w:r w:rsidR="00A6609E">
          <w:rPr>
            <w:rStyle w:val="Hyperlink"/>
          </w:rPr>
          <w:t>–</w:t>
        </w:r>
        <w:r w:rsidRPr="005A171B">
          <w:rPr>
            <w:rStyle w:val="Hyperlink"/>
          </w:rPr>
          <w:t xml:space="preserve">12 Syllabus </w:t>
        </w:r>
      </w:hyperlink>
      <w:r>
        <w:t>© NSW Education Standards Authority (NESA) for and on behalf of the Crown in right of the State of New South Wales, 2024.</w:t>
      </w:r>
    </w:p>
    <w:p w14:paraId="44D487F7" w14:textId="034EAC14" w:rsidR="004A781E" w:rsidRDefault="004A781E" w:rsidP="0065624B">
      <w:pPr>
        <w:pStyle w:val="ListBullet"/>
        <w:sectPr w:rsidR="004A781E" w:rsidSect="008F0BB6">
          <w:headerReference w:type="default" r:id="rId12"/>
          <w:footerReference w:type="default" r:id="rId13"/>
          <w:headerReference w:type="first" r:id="rId14"/>
          <w:footerReference w:type="first" r:id="rId15"/>
          <w:pgSz w:w="11906" w:h="16838"/>
          <w:pgMar w:top="1134" w:right="1134" w:bottom="1134" w:left="1134" w:header="567" w:footer="567" w:gutter="0"/>
          <w:pgNumType w:start="1"/>
          <w:cols w:space="708"/>
          <w:titlePg/>
          <w:docGrid w:linePitch="360"/>
        </w:sectPr>
      </w:pPr>
    </w:p>
    <w:p w14:paraId="2870F0AA" w14:textId="12787273" w:rsidR="00E65F61" w:rsidRDefault="00E65F61" w:rsidP="00E65F61">
      <w:pPr>
        <w:pStyle w:val="Caption"/>
      </w:pPr>
      <w:r>
        <w:lastRenderedPageBreak/>
        <w:t xml:space="preserve">Table </w:t>
      </w:r>
      <w:fldSimple w:instr=" SEQ Table \* ARABIC ">
        <w:r w:rsidR="00575B66">
          <w:rPr>
            <w:noProof/>
          </w:rPr>
          <w:t>1</w:t>
        </w:r>
      </w:fldSimple>
      <w:r>
        <w:t xml:space="preserve">: </w:t>
      </w:r>
      <w:r w:rsidR="001141B7">
        <w:t>l</w:t>
      </w:r>
      <w:r>
        <w:t>esson summary</w:t>
      </w:r>
    </w:p>
    <w:tbl>
      <w:tblPr>
        <w:tblStyle w:val="Tableheader"/>
        <w:tblW w:w="15452" w:type="dxa"/>
        <w:tblInd w:w="-431" w:type="dxa"/>
        <w:tblLook w:val="04A0" w:firstRow="1" w:lastRow="0" w:firstColumn="1" w:lastColumn="0" w:noHBand="0" w:noVBand="1"/>
        <w:tblDescription w:val="A summary of the activities in the lesson, the teaching strategies and the teaching points."/>
      </w:tblPr>
      <w:tblGrid>
        <w:gridCol w:w="1702"/>
        <w:gridCol w:w="5387"/>
        <w:gridCol w:w="3402"/>
        <w:gridCol w:w="4961"/>
      </w:tblGrid>
      <w:tr w:rsidR="00CC6C33" w14:paraId="690EB610" w14:textId="77777777" w:rsidTr="004F1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FCD6CBF" w14:textId="77777777" w:rsidR="005A171B" w:rsidRDefault="005A171B" w:rsidP="004F1223">
            <w:pPr>
              <w:spacing w:before="0" w:line="276" w:lineRule="auto"/>
            </w:pPr>
            <w:r>
              <w:t>Section</w:t>
            </w:r>
          </w:p>
        </w:tc>
        <w:tc>
          <w:tcPr>
            <w:tcW w:w="5387" w:type="dxa"/>
          </w:tcPr>
          <w:p w14:paraId="56D19DB2" w14:textId="77777777" w:rsidR="005A171B" w:rsidRDefault="005A171B" w:rsidP="004F1223">
            <w:pPr>
              <w:spacing w:before="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429BAC5A" w14:textId="5AEA9601" w:rsidR="005A171B" w:rsidRDefault="005A171B" w:rsidP="004F1223">
            <w:pPr>
              <w:spacing w:before="0" w:line="276" w:lineRule="auto"/>
              <w:cnfStyle w:val="100000000000" w:firstRow="1" w:lastRow="0" w:firstColumn="0" w:lastColumn="0" w:oddVBand="0" w:evenVBand="0" w:oddHBand="0" w:evenHBand="0" w:firstRowFirstColumn="0" w:firstRowLastColumn="0" w:lastRowFirstColumn="0" w:lastRowLastColumn="0"/>
            </w:pPr>
            <w:r>
              <w:t>Teaching strateg</w:t>
            </w:r>
            <w:r w:rsidR="001141B7">
              <w:t>ies</w:t>
            </w:r>
          </w:p>
        </w:tc>
        <w:tc>
          <w:tcPr>
            <w:tcW w:w="4961" w:type="dxa"/>
          </w:tcPr>
          <w:p w14:paraId="692FC7BE" w14:textId="77777777" w:rsidR="005A171B" w:rsidRDefault="005A171B" w:rsidP="004F1223">
            <w:pPr>
              <w:spacing w:before="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F396E" w14:paraId="1048A448" w14:textId="77777777" w:rsidTr="004F1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9893476" w14:textId="77777777" w:rsidR="005A171B" w:rsidRPr="005A171B" w:rsidRDefault="005A171B" w:rsidP="004F1223">
            <w:pPr>
              <w:spacing w:before="0" w:line="276" w:lineRule="auto"/>
              <w:rPr>
                <w:rStyle w:val="Strong"/>
                <w:b/>
                <w:bCs w:val="0"/>
              </w:rPr>
            </w:pPr>
            <w:r w:rsidRPr="005A171B">
              <w:rPr>
                <w:rStyle w:val="Strong"/>
                <w:b/>
                <w:bCs w:val="0"/>
              </w:rPr>
              <w:t>Activating prior knowledge</w:t>
            </w:r>
          </w:p>
        </w:tc>
        <w:tc>
          <w:tcPr>
            <w:tcW w:w="5387" w:type="dxa"/>
          </w:tcPr>
          <w:p w14:paraId="5FAE557A" w14:textId="72C02D59" w:rsidR="005A171B" w:rsidRDefault="0028002A"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28002A">
              <w:t xml:space="preserve">Use slide 4 </w:t>
            </w:r>
            <w:r>
              <w:t xml:space="preserve">of the PowerPoint </w:t>
            </w:r>
            <w:r w:rsidR="00A6609E" w:rsidRPr="00A6609E">
              <w:rPr>
                <w:i/>
                <w:iCs/>
              </w:rPr>
              <w:t>Differentiating sine and cosine functions</w:t>
            </w:r>
            <w:r w:rsidR="00A6609E" w:rsidRPr="00A6609E">
              <w:t xml:space="preserve"> </w:t>
            </w:r>
            <w:r w:rsidRPr="0028002A">
              <w:t xml:space="preserve">for students to recall key features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28002A">
              <w:t>, including where it is increasing, decreasing and stationary</w:t>
            </w:r>
            <w:r w:rsidR="0009463B">
              <w:t>.</w:t>
            </w:r>
          </w:p>
        </w:tc>
        <w:tc>
          <w:tcPr>
            <w:tcW w:w="3402" w:type="dxa"/>
          </w:tcPr>
          <w:p w14:paraId="3E121584" w14:textId="7214A221" w:rsidR="005A171B" w:rsidRDefault="006D1080"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6D1080">
              <w:t>Think-Pair-Share</w:t>
            </w:r>
            <w:r w:rsidRPr="006D1080">
              <w:br/>
            </w:r>
          </w:p>
        </w:tc>
        <w:tc>
          <w:tcPr>
            <w:tcW w:w="4961" w:type="dxa"/>
          </w:tcPr>
          <w:p w14:paraId="56D04DE1" w14:textId="62E671C1" w:rsidR="005A171B" w:rsidRDefault="006D1080"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6D1080">
              <w:t>Emphasise the connection between the behaviour of a function and the sign of its gradient. Highlight how increasing and decreasing intervals relate to the gradient being positive or negative, and how stationary points correspond to zero gradient.</w:t>
            </w:r>
          </w:p>
        </w:tc>
      </w:tr>
      <w:tr w:rsidR="007F396E" w14:paraId="7BE494ED" w14:textId="77777777" w:rsidTr="004F1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DD31514" w14:textId="77777777" w:rsidR="005A171B" w:rsidRPr="005A171B" w:rsidRDefault="005A171B" w:rsidP="004F1223">
            <w:pPr>
              <w:spacing w:before="0" w:line="276" w:lineRule="auto"/>
              <w:rPr>
                <w:rStyle w:val="Strong"/>
                <w:b/>
                <w:bCs w:val="0"/>
              </w:rPr>
            </w:pPr>
            <w:r w:rsidRPr="005A171B">
              <w:rPr>
                <w:rStyle w:val="Strong"/>
                <w:b/>
                <w:bCs w:val="0"/>
              </w:rPr>
              <w:t>Connecting learning</w:t>
            </w:r>
          </w:p>
        </w:tc>
        <w:tc>
          <w:tcPr>
            <w:tcW w:w="5387" w:type="dxa"/>
          </w:tcPr>
          <w:p w14:paraId="35DC7F93" w14:textId="7D8499F8" w:rsidR="005A171B" w:rsidRDefault="009C2134"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9C2134">
              <w:t xml:space="preserve">Use </w:t>
            </w:r>
            <w:hyperlink w:anchor="_Appendix_A" w:history="1">
              <w:r w:rsidR="008B34BA" w:rsidRPr="0028002A">
                <w:rPr>
                  <w:rStyle w:val="Hyperlink"/>
                </w:rPr>
                <w:t>Appendix A</w:t>
              </w:r>
            </w:hyperlink>
            <w:r w:rsidR="008B34BA">
              <w:t>,</w:t>
            </w:r>
            <w:r w:rsidR="008B34BA" w:rsidRPr="0028002A">
              <w:t xml:space="preserve"> </w:t>
            </w:r>
            <w:r w:rsidR="00DB1DB2">
              <w:t>the</w:t>
            </w:r>
            <w:r w:rsidRPr="009C2134">
              <w:t xml:space="preserve"> Desmos activity</w:t>
            </w:r>
            <w:r>
              <w:t xml:space="preserve"> (</w:t>
            </w:r>
            <w:hyperlink r:id="rId16" w:history="1">
              <w:r w:rsidR="004422CF" w:rsidRPr="00AB02AA">
                <w:rPr>
                  <w:rStyle w:val="Hyperlink"/>
                </w:rPr>
                <w:t>bit.ly/SineAndCosine</w:t>
              </w:r>
            </w:hyperlink>
            <w:r>
              <w:t>)</w:t>
            </w:r>
            <w:r w:rsidRPr="009C2134">
              <w:t xml:space="preserve"> and slides 6–</w:t>
            </w:r>
            <w:r w:rsidR="00414381">
              <w:t>11</w:t>
            </w:r>
            <w:r w:rsidRPr="009C2134">
              <w:t xml:space="preserve"> for students to </w:t>
            </w:r>
            <w:r w:rsidR="0009463B">
              <w:t xml:space="preserve">reason about, </w:t>
            </w:r>
            <w:r w:rsidRPr="009C2134">
              <w:t xml:space="preserve">sketch and analyse the gradient functions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w:rPr>
                  <w:rFonts w:ascii="Cambria Math" w:hAnsi="Cambria Math"/>
                </w:rPr>
                <m:t xml:space="preserve"> </m:t>
              </m:r>
            </m:oMath>
            <w:r w:rsidRPr="009C2134">
              <w:t xml:space="preserve">and </w:t>
            </w:r>
            <m:oMath>
              <m:r>
                <w:rPr>
                  <w:rFonts w:ascii="Cambria Math" w:hAnsi="Cambria Math"/>
                </w:rPr>
                <m:t>y=</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9C2134">
              <w:t xml:space="preserve">, identify their derivatives, and develop general rules for differentiating </w:t>
            </w:r>
            <w:r w:rsidR="00414381">
              <w:t xml:space="preserve">these </w:t>
            </w:r>
            <w:r w:rsidRPr="009C2134">
              <w:t>trigonometric functions.</w:t>
            </w:r>
          </w:p>
        </w:tc>
        <w:tc>
          <w:tcPr>
            <w:tcW w:w="3402" w:type="dxa"/>
          </w:tcPr>
          <w:p w14:paraId="150B64ED" w14:textId="77777777" w:rsidR="004F1223" w:rsidRDefault="00F42789"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F42789">
              <w:t>Mini whiteboards</w:t>
            </w:r>
          </w:p>
          <w:p w14:paraId="1BDC9497" w14:textId="77777777" w:rsidR="004F1223" w:rsidRDefault="00F42789"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F42789">
              <w:t>Think-Pair-Share</w:t>
            </w:r>
          </w:p>
          <w:p w14:paraId="031637B7" w14:textId="39001719" w:rsidR="004F1223" w:rsidRDefault="004F1223"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t>Notice and wonder</w:t>
            </w:r>
          </w:p>
          <w:p w14:paraId="6751DFA0" w14:textId="77777777" w:rsidR="005A171B" w:rsidRDefault="00F42789"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F42789">
              <w:t>Pose-Pause-Pounce-Bounce</w:t>
            </w:r>
          </w:p>
          <w:p w14:paraId="4CD00621" w14:textId="77777777" w:rsidR="004F1223" w:rsidRDefault="004F1223"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F42789">
              <w:t>Visibly random groups of 3</w:t>
            </w:r>
          </w:p>
          <w:p w14:paraId="6717060A" w14:textId="638802F7" w:rsidR="004F1223" w:rsidRDefault="004F1223"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F42789">
              <w:t>Vertical non-permanent surfaces</w:t>
            </w:r>
          </w:p>
        </w:tc>
        <w:tc>
          <w:tcPr>
            <w:tcW w:w="4961" w:type="dxa"/>
          </w:tcPr>
          <w:p w14:paraId="794F8D17" w14:textId="312B88F5" w:rsidR="005A171B" w:rsidRDefault="00F42789"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F42789">
              <w:t xml:space="preserve">Draw connections between the graph of a function and its gradient function. Highlight the periodic nature of trigonometric derivatives and how key features such as intercepts and stationary points relate between functions. Support students to generalise derivative rules for </w:t>
            </w:r>
            <m:oMath>
              <m:func>
                <m:funcPr>
                  <m:ctrlPr>
                    <w:rPr>
                      <w:rFonts w:ascii="Cambria Math" w:hAnsi="Cambria Math"/>
                    </w:rPr>
                  </m:ctrlPr>
                </m:funcPr>
                <m:fName>
                  <m:r>
                    <m:rPr>
                      <m:sty m:val="p"/>
                    </m:rPr>
                    <w:rPr>
                      <w:rFonts w:ascii="Cambria Math" w:hAnsi="Cambria Math"/>
                    </w:rPr>
                    <m:t>sin</m:t>
                  </m:r>
                </m:fName>
                <m:e>
                  <m:r>
                    <w:rPr>
                      <w:rFonts w:ascii="Cambria Math" w:hAnsi="Cambria Math"/>
                    </w:rPr>
                    <m:t>f</m:t>
                  </m:r>
                  <m:d>
                    <m:dPr>
                      <m:ctrlPr>
                        <w:rPr>
                          <w:rFonts w:ascii="Cambria Math" w:hAnsi="Cambria Math"/>
                          <w:i/>
                        </w:rPr>
                      </m:ctrlPr>
                    </m:dPr>
                    <m:e>
                      <m:r>
                        <w:rPr>
                          <w:rFonts w:ascii="Cambria Math" w:hAnsi="Cambria Math"/>
                        </w:rPr>
                        <m:t>x</m:t>
                      </m:r>
                    </m:e>
                  </m:d>
                </m:e>
              </m:func>
            </m:oMath>
            <w:r>
              <w:rPr>
                <w:rFonts w:eastAsiaTheme="minorEastAsia"/>
              </w:rPr>
              <w:t xml:space="preserve"> </w:t>
            </w:r>
            <w:r w:rsidRPr="00F42789">
              <w:t xml:space="preserve">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f</m:t>
                  </m:r>
                  <m:d>
                    <m:dPr>
                      <m:ctrlPr>
                        <w:rPr>
                          <w:rFonts w:ascii="Cambria Math" w:hAnsi="Cambria Math"/>
                          <w:i/>
                        </w:rPr>
                      </m:ctrlPr>
                    </m:dPr>
                    <m:e>
                      <m:r>
                        <w:rPr>
                          <w:rFonts w:ascii="Cambria Math" w:hAnsi="Cambria Math"/>
                        </w:rPr>
                        <m:t>x</m:t>
                      </m:r>
                    </m:e>
                  </m:d>
                </m:e>
              </m:func>
            </m:oMath>
            <w:r>
              <w:rPr>
                <w:rFonts w:eastAsiaTheme="minorEastAsia"/>
              </w:rPr>
              <w:t xml:space="preserve"> </w:t>
            </w:r>
            <w:r w:rsidRPr="00F42789">
              <w:t>using the chain rule.</w:t>
            </w:r>
          </w:p>
        </w:tc>
      </w:tr>
      <w:tr w:rsidR="007F396E" w14:paraId="09880639" w14:textId="77777777" w:rsidTr="004F1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B3245C2" w14:textId="77777777" w:rsidR="005A171B" w:rsidRPr="005A171B" w:rsidRDefault="005A171B" w:rsidP="004F1223">
            <w:pPr>
              <w:spacing w:before="0" w:line="276" w:lineRule="auto"/>
              <w:rPr>
                <w:rStyle w:val="Strong"/>
                <w:b/>
                <w:bCs w:val="0"/>
              </w:rPr>
            </w:pPr>
            <w:r w:rsidRPr="005A171B">
              <w:rPr>
                <w:rStyle w:val="Strong"/>
                <w:b/>
                <w:bCs w:val="0"/>
              </w:rPr>
              <w:t>Releasing responsibility</w:t>
            </w:r>
          </w:p>
        </w:tc>
        <w:tc>
          <w:tcPr>
            <w:tcW w:w="5387" w:type="dxa"/>
          </w:tcPr>
          <w:p w14:paraId="22AAC81E" w14:textId="2FFAF76A" w:rsidR="005A171B" w:rsidRDefault="00E37DDE"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E37DDE">
              <w:t>Use the HSC reference sheet and slide</w:t>
            </w:r>
            <w:r w:rsidR="00414381">
              <w:t>s</w:t>
            </w:r>
            <w:r w:rsidRPr="00E37DDE">
              <w:t xml:space="preserve"> 1</w:t>
            </w:r>
            <w:r w:rsidR="00414381">
              <w:t>3</w:t>
            </w:r>
            <w:r w:rsidR="0013436D">
              <w:t>–</w:t>
            </w:r>
            <w:r w:rsidR="00414381">
              <w:t>17</w:t>
            </w:r>
            <w:r w:rsidRPr="00E37DDE">
              <w:t xml:space="preserve"> to recall derivative rules for sine and cosine functions</w:t>
            </w:r>
            <w:r w:rsidR="00414381">
              <w:t xml:space="preserve"> and </w:t>
            </w:r>
            <w:r w:rsidRPr="00E37DDE">
              <w:t>model worked examples</w:t>
            </w:r>
            <w:r w:rsidR="00414381">
              <w:t>. Students use</w:t>
            </w:r>
            <w:r w:rsidRPr="00E37DDE">
              <w:t xml:space="preserve"> </w:t>
            </w:r>
            <w:hyperlink w:anchor="_Appendix_B" w:history="1">
              <w:r w:rsidRPr="00E37DDE">
                <w:rPr>
                  <w:rStyle w:val="Hyperlink"/>
                </w:rPr>
                <w:t>Appendix B</w:t>
              </w:r>
            </w:hyperlink>
            <w:r w:rsidRPr="00E37DDE">
              <w:t xml:space="preserve"> to consolidate understanding through annotated notes.</w:t>
            </w:r>
          </w:p>
        </w:tc>
        <w:tc>
          <w:tcPr>
            <w:tcW w:w="3402" w:type="dxa"/>
          </w:tcPr>
          <w:p w14:paraId="1C2A8293" w14:textId="6B294525" w:rsidR="004F1223" w:rsidRDefault="00645402"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645402">
              <w:t>Worked examples (</w:t>
            </w:r>
            <w:r w:rsidR="0013436D">
              <w:t>Y</w:t>
            </w:r>
            <w:r w:rsidR="0013436D" w:rsidRPr="00645402">
              <w:t xml:space="preserve">our </w:t>
            </w:r>
            <w:r w:rsidRPr="00645402">
              <w:t>turn)</w:t>
            </w:r>
          </w:p>
          <w:p w14:paraId="0CCBF9EC" w14:textId="2E3DF705" w:rsidR="005A171B" w:rsidRDefault="00645402"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645402">
              <w:t xml:space="preserve">Notes to future forgetful </w:t>
            </w:r>
            <w:r w:rsidR="0013436D" w:rsidRPr="00645402">
              <w:t>se</w:t>
            </w:r>
            <w:r w:rsidR="0013436D">
              <w:t>lves</w:t>
            </w:r>
          </w:p>
        </w:tc>
        <w:tc>
          <w:tcPr>
            <w:tcW w:w="4961" w:type="dxa"/>
          </w:tcPr>
          <w:p w14:paraId="083F901B" w14:textId="12DF25E7" w:rsidR="005A171B" w:rsidRDefault="00645402" w:rsidP="004F1223">
            <w:pPr>
              <w:pStyle w:val="ListBullet"/>
              <w:numPr>
                <w:ilvl w:val="0"/>
                <w:numId w:val="0"/>
              </w:numPr>
              <w:spacing w:before="0" w:line="276" w:lineRule="auto"/>
              <w:cnfStyle w:val="000000100000" w:firstRow="0" w:lastRow="0" w:firstColumn="0" w:lastColumn="0" w:oddVBand="0" w:evenVBand="0" w:oddHBand="1" w:evenHBand="0" w:firstRowFirstColumn="0" w:firstRowLastColumn="0" w:lastRowFirstColumn="0" w:lastRowLastColumn="0"/>
            </w:pPr>
            <w:r w:rsidRPr="00645402">
              <w:t>Highlight key derivative rules for sine and cosine functions, including the negative sign for cosine. Draw connections between these rules and the use of product, quotient and chain rules in more complex functions.</w:t>
            </w:r>
          </w:p>
        </w:tc>
      </w:tr>
      <w:tr w:rsidR="007F396E" w14:paraId="4FD6F7C7" w14:textId="77777777" w:rsidTr="004F1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26364D7" w14:textId="77777777" w:rsidR="005A171B" w:rsidRPr="005A171B" w:rsidRDefault="005A171B" w:rsidP="004F1223">
            <w:pPr>
              <w:spacing w:before="0" w:line="276" w:lineRule="auto"/>
              <w:rPr>
                <w:rStyle w:val="Strong"/>
                <w:b/>
                <w:bCs w:val="0"/>
              </w:rPr>
            </w:pPr>
            <w:r w:rsidRPr="005A171B">
              <w:rPr>
                <w:rStyle w:val="Strong"/>
                <w:b/>
                <w:bCs w:val="0"/>
              </w:rPr>
              <w:t>Independent practice</w:t>
            </w:r>
          </w:p>
        </w:tc>
        <w:tc>
          <w:tcPr>
            <w:tcW w:w="5387" w:type="dxa"/>
          </w:tcPr>
          <w:p w14:paraId="7A20656B" w14:textId="63DA09C2" w:rsidR="005A171B" w:rsidRPr="00BB3036" w:rsidRDefault="00E71F5A"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rPr>
                <w:b/>
                <w:bCs/>
              </w:rPr>
            </w:pPr>
            <w:r w:rsidRPr="00E71F5A">
              <w:t xml:space="preserve">Use </w:t>
            </w:r>
            <w:hyperlink w:anchor="_Appendix_C" w:history="1">
              <w:r w:rsidRPr="00E71F5A">
                <w:rPr>
                  <w:rStyle w:val="Hyperlink"/>
                </w:rPr>
                <w:t>Appendix C</w:t>
              </w:r>
            </w:hyperlink>
            <w:r w:rsidRPr="00E71F5A">
              <w:t xml:space="preserve"> for students to complete a scavenger hunt task applying differentiation rules to functions involving exponential, logarithmic and trigonometric forms, including finding derivatives at a point and equations of tangents and normals.</w:t>
            </w:r>
            <w:r w:rsidR="00BB3036">
              <w:t xml:space="preserve"> Students add to their notes in </w:t>
            </w:r>
            <w:hyperlink w:anchor="_Appendix_B" w:history="1">
              <w:r w:rsidR="00BB3036" w:rsidRPr="00E37DDE">
                <w:rPr>
                  <w:rStyle w:val="Hyperlink"/>
                </w:rPr>
                <w:t>Appendix B</w:t>
              </w:r>
            </w:hyperlink>
            <w:r w:rsidR="00BB3036">
              <w:t>.</w:t>
            </w:r>
          </w:p>
        </w:tc>
        <w:tc>
          <w:tcPr>
            <w:tcW w:w="3402" w:type="dxa"/>
          </w:tcPr>
          <w:p w14:paraId="47DFA77E" w14:textId="33FACD38" w:rsidR="00B549C0" w:rsidRDefault="00B549C0"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t>Scavenger hunt</w:t>
            </w:r>
          </w:p>
        </w:tc>
        <w:tc>
          <w:tcPr>
            <w:tcW w:w="4961" w:type="dxa"/>
          </w:tcPr>
          <w:p w14:paraId="6A295CB8" w14:textId="1C80D87F" w:rsidR="005A171B" w:rsidRDefault="00B549C0" w:rsidP="004F1223">
            <w:pPr>
              <w:pStyle w:val="ListBullet"/>
              <w:numPr>
                <w:ilvl w:val="0"/>
                <w:numId w:val="0"/>
              </w:numPr>
              <w:spacing w:before="0" w:line="276" w:lineRule="auto"/>
              <w:cnfStyle w:val="000000010000" w:firstRow="0" w:lastRow="0" w:firstColumn="0" w:lastColumn="0" w:oddVBand="0" w:evenVBand="0" w:oddHBand="0" w:evenHBand="1" w:firstRowFirstColumn="0" w:firstRowLastColumn="0" w:lastRowFirstColumn="0" w:lastRowLastColumn="0"/>
            </w:pPr>
            <w:r w:rsidRPr="00B549C0">
              <w:t xml:space="preserve">Reinforce application of </w:t>
            </w:r>
            <w:r w:rsidR="005E23F8">
              <w:t xml:space="preserve">the </w:t>
            </w:r>
            <w:r w:rsidRPr="00B549C0">
              <w:t>chain, product and quotient rules across different function types. Support students to interpret derivatives in context, including gradients at a point and equations of tangents and normals.</w:t>
            </w:r>
          </w:p>
        </w:tc>
      </w:tr>
    </w:tbl>
    <w:p w14:paraId="6C4738F0" w14:textId="20B331B9" w:rsidR="00280F6B" w:rsidRDefault="00280F6B" w:rsidP="00280F6B">
      <w:pPr>
        <w:pStyle w:val="ListBullet"/>
        <w:sectPr w:rsidR="00280F6B" w:rsidSect="00280F6B">
          <w:headerReference w:type="first" r:id="rId17"/>
          <w:footerReference w:type="first" r:id="rId18"/>
          <w:pgSz w:w="16838" w:h="11906" w:orient="landscape"/>
          <w:pgMar w:top="1134" w:right="1128" w:bottom="1134" w:left="1134" w:header="488" w:footer="533" w:gutter="0"/>
          <w:cols w:space="708"/>
          <w:titlePg/>
          <w:docGrid w:linePitch="360"/>
        </w:sectPr>
      </w:pPr>
    </w:p>
    <w:p w14:paraId="0E2606B7" w14:textId="42C77F84" w:rsidR="005A171B" w:rsidRDefault="005A171B" w:rsidP="00BE742E">
      <w:pPr>
        <w:pStyle w:val="Heading2"/>
      </w:pPr>
      <w:r>
        <w:lastRenderedPageBreak/>
        <w:t xml:space="preserve">Activity </w:t>
      </w:r>
      <w:r w:rsidRPr="00BE742E">
        <w:t>structure</w:t>
      </w:r>
    </w:p>
    <w:p w14:paraId="63DC5778" w14:textId="390A0908" w:rsidR="005A171B" w:rsidRDefault="005A171B" w:rsidP="005A171B">
      <w:pPr>
        <w:pStyle w:val="FeatureBox2"/>
      </w:pPr>
      <w:r>
        <w:t xml:space="preserve">Please use the associated PowerPoint </w:t>
      </w:r>
      <w:r w:rsidR="00A457E2" w:rsidRPr="00A457E2">
        <w:rPr>
          <w:i/>
          <w:iCs/>
        </w:rPr>
        <w:t>Differentiating sine and cosine functions</w:t>
      </w:r>
      <w:r>
        <w:t xml:space="preserve"> to display images in this lesson. </w:t>
      </w:r>
    </w:p>
    <w:p w14:paraId="7B57F6BC" w14:textId="77777777" w:rsidR="005A171B" w:rsidRDefault="005A171B" w:rsidP="005A171B">
      <w:pPr>
        <w:pStyle w:val="Heading3"/>
      </w:pPr>
      <w:r>
        <w:t>Activating prior knowledge</w:t>
      </w:r>
    </w:p>
    <w:p w14:paraId="68F66588" w14:textId="49B032BF" w:rsidR="00C85C5C" w:rsidRDefault="002269A1" w:rsidP="00C85C5C">
      <w:pPr>
        <w:pStyle w:val="ListNumber"/>
      </w:pPr>
      <w:r>
        <w:t xml:space="preserve">Show students slide 4 of the PowerPoint, revealing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8B34BA">
        <w:rPr>
          <w:rFonts w:eastAsiaTheme="minorEastAsia"/>
        </w:rPr>
        <w:t>.</w:t>
      </w:r>
    </w:p>
    <w:p w14:paraId="22BE12DE" w14:textId="6A35A576" w:rsidR="00C85C5C" w:rsidRDefault="00C85C5C" w:rsidP="00C85C5C">
      <w:pPr>
        <w:pStyle w:val="ListNumber"/>
      </w:pPr>
      <w:r>
        <w:t xml:space="preserve">In a </w:t>
      </w:r>
      <w:r w:rsidRPr="00C85C5C">
        <w:rPr>
          <w:rFonts w:eastAsia="Arial"/>
        </w:rPr>
        <w:t>Think-Pair-Share (</w:t>
      </w:r>
      <w:hyperlink r:id="rId19" w:history="1">
        <w:hyperlink r:id="rId20" w:history="1">
          <w:r w:rsidRPr="00C85C5C">
            <w:rPr>
              <w:rStyle w:val="Hyperlink"/>
              <w:rFonts w:eastAsia="Arial"/>
            </w:rPr>
            <w:t>bit.ly/thinkpairsharestrategy</w:t>
          </w:r>
        </w:hyperlink>
      </w:hyperlink>
      <w:r>
        <w:t>)</w:t>
      </w:r>
      <w:r w:rsidR="000159C4">
        <w:t>,</w:t>
      </w:r>
      <w:r>
        <w:t xml:space="preserve"> ask students to </w:t>
      </w:r>
      <w:r w:rsidR="00BC3D24">
        <w:t>describe</w:t>
      </w:r>
      <w:r>
        <w:t xml:space="preserve"> where the </w:t>
      </w:r>
      <w:r w:rsidR="00665CA3">
        <w:t xml:space="preserve">curve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665CA3">
        <w:rPr>
          <w:rFonts w:eastAsiaTheme="minorEastAsia"/>
        </w:rPr>
        <w:t xml:space="preserve"> </w:t>
      </w:r>
      <w:r w:rsidR="00BC3D24">
        <w:t>is increasing, decreasing and stationary.</w:t>
      </w:r>
    </w:p>
    <w:p w14:paraId="47F8553C" w14:textId="178DA70A" w:rsidR="00C30E2E" w:rsidRDefault="00C30E2E" w:rsidP="00C30E2E">
      <w:pPr>
        <w:pStyle w:val="FeatureBox"/>
      </w:pPr>
      <w:r>
        <w:t>Students learn</w:t>
      </w:r>
      <w:r w:rsidR="00172BDA">
        <w:t>t</w:t>
      </w:r>
      <w:r>
        <w:t xml:space="preserve"> to describe</w:t>
      </w:r>
      <w:r w:rsidRPr="006C5680">
        <w:t xml:space="preserve"> where functions are increasing, decreasing and stationary</w:t>
      </w:r>
      <w:r>
        <w:t xml:space="preserve"> in </w:t>
      </w:r>
      <w:r>
        <w:rPr>
          <w:rFonts w:eastAsiaTheme="minorEastAsia"/>
        </w:rPr>
        <w:t>Year 11 – Unit 6 – Lesson 8 – increasing and decreasing functions.</w:t>
      </w:r>
    </w:p>
    <w:p w14:paraId="4B71EA19" w14:textId="2501238F" w:rsidR="00AC3FF4" w:rsidRDefault="00AC3FF4" w:rsidP="00AC3FF4">
      <w:pPr>
        <w:pStyle w:val="ListNumber"/>
      </w:pPr>
      <w:r>
        <w:t>Explain to students that we don’t yet know any differentiation rule</w:t>
      </w:r>
      <w:r w:rsidR="00B424EC">
        <w:t>s</w:t>
      </w:r>
      <w:r>
        <w:t xml:space="preserve"> or formulas to find the derivative of sine functions, so we will start by considering the graph of its gradient function.</w:t>
      </w:r>
    </w:p>
    <w:p w14:paraId="75D81E2E" w14:textId="77777777" w:rsidR="00E00962" w:rsidRDefault="00E00962" w:rsidP="00E00962">
      <w:pPr>
        <w:pStyle w:val="Heading3"/>
      </w:pPr>
      <w:r>
        <w:t>Connecting learning</w:t>
      </w:r>
    </w:p>
    <w:p w14:paraId="6602A58A" w14:textId="58997F35" w:rsidR="00A17D0A" w:rsidRPr="00A17D0A" w:rsidRDefault="00A17D0A" w:rsidP="00A17D0A">
      <w:pPr>
        <w:pStyle w:val="Heading4"/>
      </w:pPr>
      <w:r>
        <w:t>Derivative of sine</w:t>
      </w:r>
    </w:p>
    <w:p w14:paraId="4DFB3387" w14:textId="5332FC37" w:rsidR="008B34BA" w:rsidRDefault="008B34BA" w:rsidP="00691677">
      <w:pPr>
        <w:pStyle w:val="ListNumber"/>
        <w:numPr>
          <w:ilvl w:val="0"/>
          <w:numId w:val="7"/>
        </w:numPr>
      </w:pPr>
      <w:r w:rsidRPr="00691677">
        <w:rPr>
          <w:rFonts w:eastAsiaTheme="minorEastAsia"/>
        </w:rPr>
        <w:t>Distribute a</w:t>
      </w:r>
      <w:r>
        <w:t xml:space="preserve"> printed copy of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691677">
        <w:rPr>
          <w:rFonts w:eastAsiaTheme="minorEastAsia"/>
        </w:rPr>
        <w:t xml:space="preserve"> from</w:t>
      </w:r>
      <w:r>
        <w:t xml:space="preserve"> Appendix A ‘Trigonometric graphs’ to each student.</w:t>
      </w:r>
    </w:p>
    <w:p w14:paraId="1FDFA509" w14:textId="23CBC014" w:rsidR="008B34BA" w:rsidRDefault="008B34BA" w:rsidP="008B34BA">
      <w:pPr>
        <w:pStyle w:val="ListNumber"/>
        <w:numPr>
          <w:ilvl w:val="0"/>
          <w:numId w:val="7"/>
        </w:numPr>
      </w:pPr>
      <w:r>
        <w:t xml:space="preserve">Use the Pose-Pause-Pounce-Bounce questioning strategy </w:t>
      </w:r>
      <w:r w:rsidR="00E001D5" w:rsidRPr="00222765">
        <w:t>(</w:t>
      </w:r>
      <w:r w:rsidRPr="00222765">
        <w:t>PDF 557KB</w:t>
      </w:r>
      <w:r w:rsidR="00E001D5" w:rsidRPr="00222765">
        <w:t>)</w:t>
      </w:r>
      <w:r w:rsidRPr="00222765">
        <w:t xml:space="preserve"> (</w:t>
      </w:r>
      <w:hyperlink r:id="rId21" w:history="1">
        <w:r w:rsidRPr="00762378">
          <w:rPr>
            <w:rStyle w:val="Hyperlink"/>
          </w:rPr>
          <w:t>bit.ly/posepausepouncebounce</w:t>
        </w:r>
      </w:hyperlink>
      <w:r>
        <w:t xml:space="preserve">) to ask students what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could tell them about its gradient function</w:t>
      </w:r>
      <w:r w:rsidRPr="008B34BA">
        <w:rPr>
          <w:rFonts w:eastAsiaTheme="minorEastAsia"/>
        </w:rPr>
        <w:t xml:space="preserve">. </w:t>
      </w:r>
      <w:r>
        <w:t>Prompting questions could include:</w:t>
      </w:r>
    </w:p>
    <w:p w14:paraId="61CAFE31" w14:textId="77777777" w:rsidR="008B34BA" w:rsidRPr="000159C4" w:rsidRDefault="008B34BA" w:rsidP="000159C4">
      <w:pPr>
        <w:pStyle w:val="ListBullet2"/>
      </w:pPr>
      <w:r w:rsidRPr="000159C4">
        <w:t>What is the gradient of the tangents drawn at the stationary points?</w:t>
      </w:r>
    </w:p>
    <w:p w14:paraId="43869948" w14:textId="77777777" w:rsidR="008B34BA" w:rsidRPr="000159C4" w:rsidRDefault="008B34BA" w:rsidP="000159C4">
      <w:pPr>
        <w:pStyle w:val="ListBullet2"/>
      </w:pPr>
      <w:r w:rsidRPr="000159C4">
        <w:t xml:space="preserve">Where does the graph of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0159C4">
        <w:t xml:space="preserve"> have the steepest gradient? </w:t>
      </w:r>
    </w:p>
    <w:p w14:paraId="1DB3462F" w14:textId="77777777" w:rsidR="008B34BA" w:rsidRPr="000159C4" w:rsidRDefault="008B34BA" w:rsidP="000159C4">
      <w:pPr>
        <w:pStyle w:val="ListBullet2"/>
      </w:pPr>
      <w:r w:rsidRPr="000159C4">
        <w:t xml:space="preserve">Where will the gradient function be above or below the </w:t>
      </w:r>
      <m:oMath>
        <m:r>
          <w:rPr>
            <w:rFonts w:ascii="Cambria Math" w:hAnsi="Cambria Math"/>
          </w:rPr>
          <m:t>x</m:t>
        </m:r>
      </m:oMath>
      <w:r w:rsidRPr="000159C4">
        <w:t>-axis?</w:t>
      </w:r>
    </w:p>
    <w:p w14:paraId="0198498D" w14:textId="77777777" w:rsidR="008B34BA" w:rsidRDefault="008B34BA" w:rsidP="008B34BA">
      <w:pPr>
        <w:pStyle w:val="FeatureBox"/>
      </w:pPr>
      <w:r>
        <w:t xml:space="preserve">Students practised identifying the expected shape of the derivative function in Year 11 – Unit 6 – Lesson 9 – graphing the derivative function. </w:t>
      </w:r>
    </w:p>
    <w:p w14:paraId="4A4A5CD8" w14:textId="7A23F181" w:rsidR="008B34BA" w:rsidRDefault="008B34BA" w:rsidP="008B34BA">
      <w:pPr>
        <w:pStyle w:val="FeatureBox"/>
      </w:pPr>
      <w:r>
        <w:lastRenderedPageBreak/>
        <w:t xml:space="preserve">Students should recognise that the gradient function will be above the </w:t>
      </w:r>
      <m:oMath>
        <m:r>
          <w:rPr>
            <w:rFonts w:ascii="Cambria Math" w:hAnsi="Cambria Math"/>
          </w:rPr>
          <m:t>x</m:t>
        </m:r>
      </m:oMath>
      <w:r>
        <w:t xml:space="preserve">-axis where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is increasing, below the </w:t>
      </w:r>
      <m:oMath>
        <m:r>
          <w:rPr>
            <w:rFonts w:ascii="Cambria Math" w:hAnsi="Cambria Math"/>
          </w:rPr>
          <m:t>x</m:t>
        </m:r>
      </m:oMath>
      <w:r>
        <w:t xml:space="preserve">-axis where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is decreasing</w:t>
      </w:r>
      <w:r w:rsidR="00DB13E2">
        <w:t>,</w:t>
      </w:r>
      <w:r>
        <w:t xml:space="preserve"> and intersect the </w:t>
      </w:r>
      <m:oMath>
        <m:r>
          <w:rPr>
            <w:rFonts w:ascii="Cambria Math" w:hAnsi="Cambria Math"/>
          </w:rPr>
          <m:t>x</m:t>
        </m:r>
      </m:oMath>
      <w:r>
        <w:t xml:space="preserve">-axis where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has stationary points. They might also determine that the gradient function will have its greatest and least values (stationary points) where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has the steepest gradient.</w:t>
      </w:r>
      <w:r w:rsidRPr="006D33A8">
        <w:t xml:space="preserve"> </w:t>
      </w:r>
    </w:p>
    <w:p w14:paraId="36369014" w14:textId="626E43CF" w:rsidR="001121D6" w:rsidRPr="00691677" w:rsidRDefault="0011235F" w:rsidP="003904D8">
      <w:pPr>
        <w:pStyle w:val="ListNumber"/>
      </w:pPr>
      <w:r w:rsidRPr="00691677">
        <w:t xml:space="preserve">By placing </w:t>
      </w:r>
      <w:r w:rsidR="00375669" w:rsidRPr="00691677">
        <w:t xml:space="preserve">a printed copy of the graph of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00375669" w:rsidRPr="003904D8">
        <w:t xml:space="preserve"> from</w:t>
      </w:r>
      <w:r w:rsidR="0061751A" w:rsidRPr="00691677">
        <w:t xml:space="preserve"> Appendix A </w:t>
      </w:r>
      <w:r w:rsidR="00375669" w:rsidRPr="00691677">
        <w:t>into a plastic sleeve</w:t>
      </w:r>
      <w:r w:rsidR="001121D6" w:rsidRPr="00691677">
        <w:t xml:space="preserve">, ask students to draw a rough sketch of the gradient function </w:t>
      </w:r>
      <w:r w:rsidR="001121D6" w:rsidRPr="003904D8">
        <w:t xml:space="preserve">from their earlier descriptions, </w:t>
      </w:r>
      <w:r w:rsidR="001B1168" w:rsidRPr="003904D8">
        <w:t xml:space="preserve">using the same axes and </w:t>
      </w:r>
      <w:r w:rsidR="001121D6" w:rsidRPr="003904D8">
        <w:t>marking any key points.</w:t>
      </w:r>
    </w:p>
    <w:p w14:paraId="095754BC" w14:textId="4944D91A" w:rsidR="00375669" w:rsidRPr="00787793" w:rsidRDefault="00375669" w:rsidP="00375669">
      <w:pPr>
        <w:pStyle w:val="FeatureBox"/>
      </w:pPr>
      <w:r>
        <w:t>Alternatively, this could be completed</w:t>
      </w:r>
      <w:r w:rsidR="001B1168">
        <w:t xml:space="preserve"> without plastic sleeves or on a mini whiteboard </w:t>
      </w:r>
      <w:r w:rsidR="008A359B">
        <w:t>(</w:t>
      </w:r>
      <w:hyperlink r:id="rId22">
        <w:r w:rsidR="008A359B" w:rsidRPr="07A9EAB4">
          <w:rPr>
            <w:rStyle w:val="Hyperlink"/>
          </w:rPr>
          <w:t>bit.ly/miniwhiteboards</w:t>
        </w:r>
      </w:hyperlink>
      <w:r w:rsidR="008A359B">
        <w:t>).</w:t>
      </w:r>
    </w:p>
    <w:p w14:paraId="66422A14" w14:textId="0A5D6D60" w:rsidR="001121D6" w:rsidRDefault="001121D6" w:rsidP="001121D6">
      <w:pPr>
        <w:pStyle w:val="ListNumber"/>
      </w:pPr>
      <w:r>
        <w:t xml:space="preserve">Conduct a </w:t>
      </w:r>
      <w:r w:rsidRPr="623D2819">
        <w:rPr>
          <w:rFonts w:eastAsia="Arial"/>
        </w:rPr>
        <w:t>Think-Pair-Share</w:t>
      </w:r>
      <w:r>
        <w:rPr>
          <w:rFonts w:eastAsia="Arial"/>
        </w:rPr>
        <w:t xml:space="preserve"> asking </w:t>
      </w:r>
      <w:r>
        <w:t xml:space="preserve">students to share what they notice and wonder </w:t>
      </w:r>
      <w:r w:rsidR="00E52D09">
        <w:t>(</w:t>
      </w:r>
      <w:hyperlink r:id="rId23">
        <w:r w:rsidR="00E52D09" w:rsidRPr="07A9EAB4">
          <w:rPr>
            <w:rStyle w:val="Hyperlink"/>
          </w:rPr>
          <w:t>bit.ly/noticewonderstrategy</w:t>
        </w:r>
      </w:hyperlink>
      <w:r w:rsidR="00E52D09">
        <w:t xml:space="preserve">) </w:t>
      </w:r>
      <w:r>
        <w:t>about the shape of the graph of the gradient function.</w:t>
      </w:r>
    </w:p>
    <w:p w14:paraId="135520CD" w14:textId="240CB629" w:rsidR="001121D6" w:rsidRDefault="001121D6" w:rsidP="001121D6">
      <w:pPr>
        <w:pStyle w:val="FeatureBox"/>
        <w:rPr>
          <w:rFonts w:eastAsiaTheme="minorEastAsia"/>
        </w:rPr>
      </w:pPr>
      <w:r>
        <w:t xml:space="preserve">Students should identify that like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its gradient function is periodic. The gradient function has </w:t>
      </w:r>
      <m:oMath>
        <m:r>
          <w:rPr>
            <w:rFonts w:ascii="Cambria Math" w:eastAsiaTheme="minorEastAsia" w:hAnsi="Cambria Math"/>
          </w:rPr>
          <m:t>x</m:t>
        </m:r>
      </m:oMath>
      <w:r>
        <w:rPr>
          <w:rFonts w:eastAsiaTheme="minorEastAsia"/>
        </w:rPr>
        <w:t xml:space="preserve">-intercepts at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sidR="00C558D8">
        <w:rPr>
          <w:rFonts w:eastAsiaTheme="minorEastAsia"/>
        </w:rPr>
        <w:t xml:space="preserve"> </w:t>
      </w:r>
      <w:r>
        <w:rPr>
          <w:rFonts w:eastAsiaTheme="minorEastAsia"/>
        </w:rPr>
        <w:t xml:space="preserve">and stationary points at </w:t>
      </w:r>
      <m:oMath>
        <m:r>
          <w:rPr>
            <w:rFonts w:ascii="Cambria Math" w:eastAsiaTheme="minorEastAsia" w:hAnsi="Cambria Math"/>
          </w:rPr>
          <m:t>±2π, ±π, 0</m:t>
        </m:r>
      </m:oMath>
      <w:r w:rsidR="00C558D8">
        <w:rPr>
          <w:rFonts w:eastAsiaTheme="minorEastAsia"/>
        </w:rPr>
        <w:t xml:space="preserve">. </w:t>
      </w:r>
      <w:r>
        <w:rPr>
          <w:rFonts w:eastAsiaTheme="minorEastAsia"/>
        </w:rPr>
        <w:t xml:space="preserve">They might wonder what the </w:t>
      </w:r>
      <m:oMath>
        <m:r>
          <w:rPr>
            <w:rFonts w:ascii="Cambria Math" w:eastAsiaTheme="minorEastAsia" w:hAnsi="Cambria Math"/>
          </w:rPr>
          <m:t>y</m:t>
        </m:r>
      </m:oMath>
      <w:r>
        <w:rPr>
          <w:rFonts w:eastAsiaTheme="minorEastAsia"/>
        </w:rPr>
        <w:t xml:space="preserve"> value</w:t>
      </w:r>
      <w:r w:rsidR="003D3F51">
        <w:rPr>
          <w:rFonts w:eastAsiaTheme="minorEastAsia"/>
        </w:rPr>
        <w:t>s</w:t>
      </w:r>
      <w:r>
        <w:rPr>
          <w:rFonts w:eastAsiaTheme="minorEastAsia"/>
        </w:rPr>
        <w:t xml:space="preserve"> of the stationary points are.</w:t>
      </w:r>
    </w:p>
    <w:p w14:paraId="5A60F0B6" w14:textId="371514C2" w:rsidR="00546611" w:rsidRPr="00546611" w:rsidRDefault="00546611" w:rsidP="00546611">
      <w:pPr>
        <w:pStyle w:val="FeatureBox"/>
      </w:pPr>
      <w:r>
        <w:t xml:space="preserve">Students may recognise </w:t>
      </w:r>
      <w:r w:rsidR="003A4021">
        <w:t xml:space="preserve">at this point </w:t>
      </w:r>
      <w:r>
        <w:t xml:space="preserve">that </w:t>
      </w:r>
      <w:r w:rsidR="00377AE8">
        <w:t xml:space="preserve">the gradient function is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003A4021">
        <w:rPr>
          <w:rFonts w:eastAsiaTheme="minorEastAsia"/>
        </w:rPr>
        <w:t xml:space="preserve"> or</w:t>
      </w:r>
      <w:r w:rsidR="00377AE8">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3A4021">
        <w:rPr>
          <w:rFonts w:eastAsiaTheme="minorEastAsia"/>
        </w:rPr>
        <w:t>. The next part of the lesson can be used to confirm this.</w:t>
      </w:r>
    </w:p>
    <w:p w14:paraId="02DA7216" w14:textId="047D4837" w:rsidR="00CF37DF" w:rsidRDefault="00CF37DF" w:rsidP="001121D6">
      <w:pPr>
        <w:pStyle w:val="ListNumber"/>
      </w:pPr>
      <w:r>
        <w:t xml:space="preserve">Explain to students that </w:t>
      </w:r>
      <w:r w:rsidR="00A81490">
        <w:t>they</w:t>
      </w:r>
      <w:r>
        <w:t xml:space="preserve"> are now going to </w:t>
      </w:r>
      <w:r w:rsidR="002518E2">
        <w:t>examine</w:t>
      </w:r>
      <w:r w:rsidR="00A81490">
        <w:t xml:space="preserve"> the exact gradient function</w:t>
      </w:r>
      <w:r w:rsidR="002518E2">
        <w:t xml:space="preserve"> for </w:t>
      </w:r>
      <m:oMath>
        <m:r>
          <m:rPr>
            <m:sty m:val="p"/>
          </m:rPr>
          <w:rPr>
            <w:rFonts w:ascii="Cambria Math" w:hAnsi="Cambria Math"/>
          </w:rPr>
          <w:br/>
        </m:r>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2518E2">
        <w:rPr>
          <w:rFonts w:eastAsiaTheme="minorEastAsia"/>
        </w:rPr>
        <w:t>.</w:t>
      </w:r>
    </w:p>
    <w:p w14:paraId="0DF77476" w14:textId="1DBB8544" w:rsidR="00794FEA" w:rsidRDefault="001121D6" w:rsidP="001121D6">
      <w:pPr>
        <w:pStyle w:val="ListNumber"/>
      </w:pPr>
      <w:r>
        <w:t>Display the</w:t>
      </w:r>
      <w:r w:rsidR="00362B96">
        <w:t xml:space="preserve"> Desmos </w:t>
      </w:r>
      <w:r w:rsidR="00DB13E2">
        <w:t xml:space="preserve">graphing </w:t>
      </w:r>
      <w:r w:rsidR="00362B96">
        <w:t xml:space="preserve">calculator </w:t>
      </w:r>
      <w:r w:rsidR="008C4A78">
        <w:t>‘Derivative of Sine and Cosine’ (</w:t>
      </w:r>
      <w:hyperlink r:id="rId24" w:history="1">
        <w:r w:rsidR="004422CF" w:rsidRPr="00AE0D0C">
          <w:rPr>
            <w:rStyle w:val="Hyperlink"/>
          </w:rPr>
          <w:t>bit.ly/SineAndCosine</w:t>
        </w:r>
      </w:hyperlink>
      <w:r w:rsidR="00977615">
        <w:t>)</w:t>
      </w:r>
      <w:r>
        <w:t xml:space="preserve"> for students</w:t>
      </w:r>
      <w:r w:rsidR="006931C1">
        <w:t xml:space="preserve">. </w:t>
      </w:r>
    </w:p>
    <w:p w14:paraId="33E51D70" w14:textId="453499A7" w:rsidR="00977615" w:rsidRPr="00977615" w:rsidRDefault="00FF40AA" w:rsidP="00794FEA">
      <w:pPr>
        <w:pStyle w:val="FeatureBox"/>
      </w:pPr>
      <w:r>
        <w:t xml:space="preserve">The calculator should start with ‘Derivative of Sine Animation’ selected and ‘Derivative of Cosine Animation’ deselected. </w:t>
      </w:r>
    </w:p>
    <w:p w14:paraId="5DD1B606" w14:textId="54F47749" w:rsidR="00977615" w:rsidRDefault="00FE3380" w:rsidP="001121D6">
      <w:pPr>
        <w:pStyle w:val="ListNumber"/>
      </w:pPr>
      <w:r>
        <w:t>Play</w:t>
      </w:r>
      <w:r w:rsidR="001121D6">
        <w:t xml:space="preserve"> the animation</w:t>
      </w:r>
      <w:r w:rsidR="00A45BB0">
        <w:t xml:space="preserve"> </w:t>
      </w:r>
      <w:r w:rsidR="00646A53">
        <w:t xml:space="preserve">or manually move the slider </w:t>
      </w:r>
      <w:r w:rsidR="00767211">
        <w:t xml:space="preserve">for </w:t>
      </w:r>
      <m:oMath>
        <m:r>
          <w:rPr>
            <w:rFonts w:ascii="Cambria Math" w:hAnsi="Cambria Math"/>
          </w:rPr>
          <m:t>k</m:t>
        </m:r>
      </m:oMath>
      <w:r w:rsidR="00646A53">
        <w:t xml:space="preserve"> to</w:t>
      </w:r>
      <w:r w:rsidR="00A45BB0">
        <w:t xml:space="preserve"> </w:t>
      </w:r>
      <w:r w:rsidR="00646A53">
        <w:t>animate the</w:t>
      </w:r>
      <w:r w:rsidR="00A45BB0">
        <w:t xml:space="preserve"> </w:t>
      </w:r>
      <w:r w:rsidR="005F66A3">
        <w:t xml:space="preserve">red </w:t>
      </w:r>
      <w:r w:rsidR="00A45BB0">
        <w:t xml:space="preserve">tangent </w:t>
      </w:r>
      <w:r w:rsidR="00646A53">
        <w:t>to follow</w:t>
      </w:r>
      <w:r w:rsidR="00A45BB0">
        <w:t xml:space="preserve"> the path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A45BB0">
        <w:rPr>
          <w:rFonts w:eastAsiaTheme="minorEastAsia"/>
        </w:rPr>
        <w:t xml:space="preserve"> while </w:t>
      </w:r>
      <w:r w:rsidR="00A45BB0">
        <w:t>tracing the gradient function in purple.</w:t>
      </w:r>
    </w:p>
    <w:p w14:paraId="18CF37A4" w14:textId="207A8B0F" w:rsidR="00241D76" w:rsidRDefault="00241D76" w:rsidP="00241D76">
      <w:pPr>
        <w:pStyle w:val="ListNumber"/>
      </w:pPr>
      <w:r>
        <w:t xml:space="preserve">Conduct a </w:t>
      </w:r>
      <w:r w:rsidRPr="623D2819">
        <w:rPr>
          <w:rFonts w:eastAsia="Arial"/>
        </w:rPr>
        <w:t>Think-Pair-Share</w:t>
      </w:r>
      <w:r>
        <w:rPr>
          <w:rFonts w:eastAsia="Arial"/>
        </w:rPr>
        <w:t xml:space="preserve"> asking </w:t>
      </w:r>
      <w:r>
        <w:t xml:space="preserve">students to </w:t>
      </w:r>
      <w:r w:rsidR="005734E6">
        <w:t>compare the</w:t>
      </w:r>
      <w:r w:rsidR="00EA7472">
        <w:t xml:space="preserve"> purple gradient function with the one they drew, and to </w:t>
      </w:r>
      <w:r w:rsidR="009C697F">
        <w:t>identify the equation of</w:t>
      </w:r>
      <w:r>
        <w:t xml:space="preserve"> the gradient function.</w:t>
      </w:r>
    </w:p>
    <w:p w14:paraId="66EC1CA1" w14:textId="2508B56F" w:rsidR="005F4BE5" w:rsidRDefault="00D53D4A" w:rsidP="00D53D4A">
      <w:pPr>
        <w:pStyle w:val="FeatureBox"/>
        <w:rPr>
          <w:rFonts w:eastAsiaTheme="minorEastAsia"/>
        </w:rPr>
      </w:pPr>
      <w:r>
        <w:lastRenderedPageBreak/>
        <w:t xml:space="preserve">Students should identify this as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Students graphe</w:t>
      </w:r>
      <w:r w:rsidR="009C697F">
        <w:rPr>
          <w:rFonts w:eastAsiaTheme="minorEastAsia"/>
        </w:rPr>
        <w:t xml:space="preserve">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9C697F">
        <w:rPr>
          <w:rFonts w:eastAsiaTheme="minorEastAsia"/>
        </w:rPr>
        <w:t xml:space="preserve"> in Year 11 – Unit 7 – Lesson </w:t>
      </w:r>
      <w:r w:rsidR="00115132">
        <w:rPr>
          <w:rFonts w:eastAsiaTheme="minorEastAsia"/>
        </w:rPr>
        <w:t>5</w:t>
      </w:r>
      <w:r w:rsidR="00B330DA">
        <w:rPr>
          <w:rFonts w:eastAsiaTheme="minorEastAsia"/>
        </w:rPr>
        <w:t xml:space="preserve"> </w:t>
      </w:r>
      <w:r w:rsidR="00115132">
        <w:rPr>
          <w:rFonts w:eastAsiaTheme="minorEastAsia"/>
        </w:rPr>
        <w:t>–</w:t>
      </w:r>
      <w:r w:rsidR="00B330DA">
        <w:rPr>
          <w:rFonts w:eastAsiaTheme="minorEastAsia"/>
        </w:rPr>
        <w:t xml:space="preserve"> </w:t>
      </w:r>
      <w:r w:rsidR="00115132">
        <w:rPr>
          <w:rFonts w:eastAsiaTheme="minorEastAsia"/>
        </w:rPr>
        <w:t>graphing trigonometric functions</w:t>
      </w:r>
      <w:r w:rsidR="0011156A">
        <w:rPr>
          <w:rFonts w:eastAsiaTheme="minorEastAsia"/>
        </w:rPr>
        <w:t>.</w:t>
      </w:r>
      <w:r w:rsidR="00B330DA">
        <w:rPr>
          <w:rFonts w:eastAsiaTheme="minorEastAsia"/>
        </w:rPr>
        <w:t xml:space="preserve"> </w:t>
      </w:r>
    </w:p>
    <w:p w14:paraId="0E2B7D21" w14:textId="159DEF25" w:rsidR="00D53D4A" w:rsidRDefault="00B330DA" w:rsidP="00D53D4A">
      <w:pPr>
        <w:pStyle w:val="FeatureBox"/>
      </w:pPr>
      <w:r>
        <w:rPr>
          <w:rFonts w:eastAsiaTheme="minorEastAsia"/>
        </w:rPr>
        <w:t xml:space="preserve">The function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could be graphed in the Desmos calculator to verify this relationship.</w:t>
      </w:r>
    </w:p>
    <w:p w14:paraId="18FED891" w14:textId="41A00358" w:rsidR="00353B25" w:rsidRPr="00353B25" w:rsidRDefault="00A17D0A" w:rsidP="00353B25">
      <w:pPr>
        <w:pStyle w:val="Heading4"/>
      </w:pPr>
      <w:r>
        <w:t>Derivative of cosine</w:t>
      </w:r>
    </w:p>
    <w:p w14:paraId="72FF3A06" w14:textId="0F8636A5" w:rsidR="009C697F" w:rsidRDefault="009C697F" w:rsidP="009C697F">
      <w:pPr>
        <w:pStyle w:val="ListNumber"/>
      </w:pPr>
      <w:r>
        <w:t>Show students slide</w:t>
      </w:r>
      <w:r w:rsidR="003D2751">
        <w:t xml:space="preserve"> 6</w:t>
      </w:r>
      <w:r>
        <w:t xml:space="preserve">, revealing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w:t>
      </w:r>
      <w:r w:rsidR="0061751A">
        <w:t xml:space="preserve"> This is also available </w:t>
      </w:r>
      <w:r w:rsidR="008C5A40">
        <w:t>i</w:t>
      </w:r>
      <w:r w:rsidR="0061751A">
        <w:t>n Appendix A.</w:t>
      </w:r>
    </w:p>
    <w:p w14:paraId="64E0D49D" w14:textId="79B3FD9E" w:rsidR="008C5A40" w:rsidRPr="00375669" w:rsidRDefault="008C5A40" w:rsidP="008C5A40">
      <w:pPr>
        <w:pStyle w:val="ListNumber"/>
      </w:pPr>
      <w:r>
        <w:t xml:space="preserve">By placing a printed copy of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from</w:t>
      </w:r>
      <w:r>
        <w:t xml:space="preserve"> Appendix A into a plastic sleeve, ask students to draw a rough sketch of the gradient function</w:t>
      </w:r>
      <w:r w:rsidRPr="001121D6">
        <w:rPr>
          <w:rFonts w:eastAsiaTheme="minorEastAsia"/>
        </w:rPr>
        <w:t xml:space="preserve">, </w:t>
      </w:r>
      <w:r>
        <w:rPr>
          <w:rFonts w:eastAsiaTheme="minorEastAsia"/>
        </w:rPr>
        <w:t xml:space="preserve">using the same axes and </w:t>
      </w:r>
      <w:r w:rsidRPr="001121D6">
        <w:rPr>
          <w:rFonts w:eastAsiaTheme="minorEastAsia"/>
        </w:rPr>
        <w:t>marking any key points.</w:t>
      </w:r>
    </w:p>
    <w:p w14:paraId="20497343" w14:textId="55077539" w:rsidR="008C5A40" w:rsidRPr="00787793" w:rsidRDefault="008C5A40" w:rsidP="008C5A40">
      <w:pPr>
        <w:pStyle w:val="FeatureBox"/>
      </w:pPr>
      <w:r>
        <w:t>Alternatively, this could be completed without plastic sleeves or on a mini whiteboard.</w:t>
      </w:r>
    </w:p>
    <w:p w14:paraId="2E832A8D" w14:textId="7047F630" w:rsidR="003D3F51" w:rsidRDefault="003D3F51" w:rsidP="003D3F51">
      <w:pPr>
        <w:pStyle w:val="ListNumber"/>
      </w:pPr>
      <w:r>
        <w:t xml:space="preserve">Conduct a </w:t>
      </w:r>
      <w:r w:rsidRPr="623D2819">
        <w:rPr>
          <w:rFonts w:eastAsia="Arial"/>
        </w:rPr>
        <w:t>Think-Pair-Share</w:t>
      </w:r>
      <w:r>
        <w:rPr>
          <w:rFonts w:eastAsia="Arial"/>
        </w:rPr>
        <w:t xml:space="preserve"> asking </w:t>
      </w:r>
      <w:r>
        <w:t>students to share what they notice and wonder about the shape of the graph of the gradient function.</w:t>
      </w:r>
    </w:p>
    <w:p w14:paraId="790437E3" w14:textId="6897565D" w:rsidR="003D3F51" w:rsidRPr="006D33A8" w:rsidRDefault="003D3F51" w:rsidP="003D3F51">
      <w:pPr>
        <w:pStyle w:val="FeatureBox"/>
      </w:pPr>
      <w:r>
        <w:t xml:space="preserve">Students should identify that like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its gradient function is also period</w:t>
      </w:r>
      <w:r w:rsidR="0035322C">
        <w:rPr>
          <w:rFonts w:eastAsiaTheme="minorEastAsia"/>
        </w:rPr>
        <w:t>ic</w:t>
      </w:r>
      <w:r>
        <w:rPr>
          <w:rFonts w:eastAsiaTheme="minorEastAsia"/>
        </w:rPr>
        <w:t xml:space="preserve">. The gradient function has </w:t>
      </w:r>
      <m:oMath>
        <m:r>
          <w:rPr>
            <w:rFonts w:ascii="Cambria Math" w:eastAsiaTheme="minorEastAsia" w:hAnsi="Cambria Math"/>
          </w:rPr>
          <m:t>x</m:t>
        </m:r>
      </m:oMath>
      <w:r>
        <w:rPr>
          <w:rFonts w:eastAsiaTheme="minorEastAsia"/>
        </w:rPr>
        <w:t xml:space="preserve">-intercepts at </w:t>
      </w:r>
      <m:oMath>
        <m:r>
          <w:rPr>
            <w:rFonts w:ascii="Cambria Math" w:eastAsiaTheme="minorEastAsia" w:hAnsi="Cambria Math"/>
          </w:rPr>
          <m:t>±2π, ±π, 0</m:t>
        </m:r>
      </m:oMath>
      <w:r>
        <w:rPr>
          <w:rFonts w:eastAsiaTheme="minorEastAsia"/>
        </w:rPr>
        <w:t xml:space="preserve"> and stationary points at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2</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sidR="0018030D">
        <w:rPr>
          <w:rFonts w:eastAsiaTheme="minorEastAsia"/>
        </w:rPr>
        <w:t xml:space="preserve">. </w:t>
      </w:r>
      <w:r>
        <w:rPr>
          <w:rFonts w:eastAsiaTheme="minorEastAsia"/>
        </w:rPr>
        <w:t xml:space="preserve">They might wonder what the </w:t>
      </w:r>
      <m:oMath>
        <m:r>
          <w:rPr>
            <w:rFonts w:ascii="Cambria Math" w:eastAsiaTheme="minorEastAsia" w:hAnsi="Cambria Math"/>
          </w:rPr>
          <m:t>y</m:t>
        </m:r>
      </m:oMath>
      <w:r>
        <w:rPr>
          <w:rFonts w:eastAsiaTheme="minorEastAsia"/>
        </w:rPr>
        <w:t xml:space="preserve"> values of the stationary points are.</w:t>
      </w:r>
    </w:p>
    <w:p w14:paraId="76FBA92B" w14:textId="6379A79A" w:rsidR="003D3F51" w:rsidRPr="00787793" w:rsidRDefault="003D3F51" w:rsidP="0035322C">
      <w:pPr>
        <w:pStyle w:val="ListNumber"/>
      </w:pPr>
      <w:r>
        <w:t xml:space="preserve">Explain to students that they are now going to examine the exact gradient function for </w:t>
      </w:r>
      <m:oMath>
        <m:r>
          <m:rPr>
            <m:sty m:val="p"/>
          </m:rPr>
          <w:rPr>
            <w:rFonts w:ascii="Cambria Math" w:hAnsi="Cambria Math"/>
          </w:rPr>
          <w:br/>
        </m:r>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w:t>
      </w:r>
    </w:p>
    <w:p w14:paraId="07C3DC2D" w14:textId="39BD4A24" w:rsidR="00D6643E" w:rsidRPr="00977615" w:rsidRDefault="00D6643E" w:rsidP="00D6643E">
      <w:pPr>
        <w:pStyle w:val="ListNumber"/>
      </w:pPr>
      <w:r>
        <w:t xml:space="preserve">Display the Desmos calculator ‘Derivative of Sine and Cosine’ </w:t>
      </w:r>
      <w:r w:rsidR="0035322C">
        <w:t xml:space="preserve">again </w:t>
      </w:r>
      <w:r>
        <w:t xml:space="preserve">for students. </w:t>
      </w:r>
      <w:r w:rsidR="00B9192C" w:rsidRPr="00B9192C">
        <w:t xml:space="preserve">Click the circle next to the </w:t>
      </w:r>
      <w:r w:rsidR="00B9192C">
        <w:t>‘</w:t>
      </w:r>
      <w:r w:rsidR="00B9192C" w:rsidRPr="00B9192C">
        <w:t>Derivative of Sine Animation</w:t>
      </w:r>
      <w:r w:rsidR="00B9192C">
        <w:t xml:space="preserve">’ to </w:t>
      </w:r>
      <w:r w:rsidR="0035322C">
        <w:t>hide</w:t>
      </w:r>
      <w:r w:rsidR="00B9192C">
        <w:t xml:space="preserve"> it and then click on the circle next to ‘</w:t>
      </w:r>
      <w:r w:rsidR="00B9192C" w:rsidRPr="00B9192C">
        <w:t>Derivative of Cosine Animation</w:t>
      </w:r>
      <w:r w:rsidR="00B9192C">
        <w:t>’.</w:t>
      </w:r>
    </w:p>
    <w:p w14:paraId="7FE26F0E" w14:textId="2C7D11E4" w:rsidR="00D6643E" w:rsidRPr="001A5E67" w:rsidRDefault="00FE3380" w:rsidP="00D6643E">
      <w:pPr>
        <w:pStyle w:val="ListNumber"/>
      </w:pPr>
      <w:r>
        <w:t>Play</w:t>
      </w:r>
      <w:r w:rsidR="00D6643E">
        <w:t xml:space="preserve"> the animation </w:t>
      </w:r>
      <w:r w:rsidR="005F4BE5">
        <w:t xml:space="preserve">or manually move the slider to animate the green tangent to follow the path </w:t>
      </w:r>
      <w:r w:rsidR="00D6643E">
        <w:t xml:space="preserve">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D6643E">
        <w:rPr>
          <w:rFonts w:eastAsiaTheme="minorEastAsia"/>
        </w:rPr>
        <w:t xml:space="preserve"> while </w:t>
      </w:r>
      <w:r w:rsidR="00D6643E">
        <w:t xml:space="preserve">tracing the gradient function in </w:t>
      </w:r>
      <w:r w:rsidR="00F527B6">
        <w:t>blue</w:t>
      </w:r>
      <w:r w:rsidR="00D6643E">
        <w:t>.</w:t>
      </w:r>
    </w:p>
    <w:p w14:paraId="2CCB5B95" w14:textId="6734A5F7" w:rsidR="00D6643E" w:rsidRDefault="00D6643E" w:rsidP="00D6643E">
      <w:pPr>
        <w:pStyle w:val="ListNumber"/>
      </w:pPr>
      <w:r>
        <w:t xml:space="preserve">Conduct a </w:t>
      </w:r>
      <w:r w:rsidRPr="623D2819">
        <w:rPr>
          <w:rFonts w:eastAsia="Arial"/>
        </w:rPr>
        <w:t>Think-Pair-Share</w:t>
      </w:r>
      <w:r>
        <w:rPr>
          <w:rFonts w:eastAsia="Arial"/>
        </w:rPr>
        <w:t xml:space="preserve"> asking </w:t>
      </w:r>
      <w:r>
        <w:t xml:space="preserve">students to </w:t>
      </w:r>
      <w:r w:rsidR="00933D72">
        <w:t xml:space="preserve">compare the blue gradient function graph with the one they drew and </w:t>
      </w:r>
      <w:r>
        <w:t>identify the equation of the gradient function.</w:t>
      </w:r>
    </w:p>
    <w:p w14:paraId="593306EF" w14:textId="77777777" w:rsidR="005F4BE5" w:rsidRDefault="00D6643E" w:rsidP="00135B44">
      <w:pPr>
        <w:pStyle w:val="FeatureBox"/>
        <w:rPr>
          <w:rFonts w:eastAsiaTheme="minorEastAsia"/>
        </w:rPr>
      </w:pPr>
      <w:r>
        <w:t xml:space="preserve">Students should identify this as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Students graphed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in Lesson</w:t>
      </w:r>
      <w:r w:rsidR="00F527B6">
        <w:rPr>
          <w:rFonts w:eastAsiaTheme="minorEastAsia"/>
        </w:rPr>
        <w:t xml:space="preserve"> 1 – reflections </w:t>
      </w:r>
      <w:r w:rsidR="0092667D">
        <w:rPr>
          <w:rFonts w:eastAsiaTheme="minorEastAsia"/>
        </w:rPr>
        <w:t>and translations of trigonometric functions.</w:t>
      </w:r>
      <w:r w:rsidR="005F4BE5">
        <w:rPr>
          <w:rFonts w:eastAsiaTheme="minorEastAsia"/>
        </w:rPr>
        <w:t xml:space="preserve"> </w:t>
      </w:r>
    </w:p>
    <w:p w14:paraId="57E71511" w14:textId="0790CDC7" w:rsidR="00E00962" w:rsidRDefault="005F4BE5" w:rsidP="00135B44">
      <w:pPr>
        <w:pStyle w:val="FeatureBox"/>
        <w:rPr>
          <w:rFonts w:eastAsiaTheme="minorEastAsia"/>
        </w:rPr>
      </w:pPr>
      <w:r>
        <w:rPr>
          <w:rFonts w:eastAsiaTheme="minorEastAsia"/>
        </w:rPr>
        <w:lastRenderedPageBreak/>
        <w:t xml:space="preserve">The function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could be graphed in the Desmos calculator to verify this relationship.</w:t>
      </w:r>
    </w:p>
    <w:p w14:paraId="2E1CAF18" w14:textId="09FC7DAA" w:rsidR="00FA64F4" w:rsidRPr="008A6831" w:rsidRDefault="008A6831" w:rsidP="00FA64F4">
      <w:pPr>
        <w:pStyle w:val="ListNumber"/>
      </w:pPr>
      <w:r>
        <w:t xml:space="preserve">Display slide 7 to verify for students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 </m:t>
        </m:r>
      </m:oMath>
      <w:r w:rsidRPr="007C40DD">
        <w:rPr>
          <w:rFonts w:eastAsiaTheme="minorEastAsia"/>
        </w:rPr>
        <w:t xml:space="preserve">and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d>
          <m:dPr>
            <m:ctrlPr>
              <w:rPr>
                <w:rFonts w:ascii="Cambria Math" w:eastAsiaTheme="minorEastAsia" w:hAnsi="Cambria Math"/>
                <w:lang w:val="en-US"/>
              </w:rPr>
            </m:ctrlPr>
          </m:dPr>
          <m:e>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x</m:t>
                </m:r>
              </m:e>
            </m:func>
          </m:e>
        </m:d>
        <m:r>
          <w:rPr>
            <w:rFonts w:ascii="Cambria Math" w:eastAsiaTheme="minorEastAsia" w:hAnsi="Cambria Math"/>
          </w:rPr>
          <m:t>=-</m:t>
        </m:r>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lang w:val="en-US"/>
        </w:rPr>
        <w:t>.</w:t>
      </w:r>
    </w:p>
    <w:p w14:paraId="1F3F6D4D" w14:textId="0B70D2ED" w:rsidR="00A17D0A" w:rsidRDefault="00A17D0A" w:rsidP="00A17D0A">
      <w:pPr>
        <w:pStyle w:val="Heading4"/>
      </w:pPr>
      <w:r>
        <w:t>Differentiating sine and cosine functions</w:t>
      </w:r>
    </w:p>
    <w:p w14:paraId="76C1DF72" w14:textId="5E225838" w:rsidR="006F5AB9" w:rsidRPr="007376CF" w:rsidRDefault="006F5AB9" w:rsidP="006F5AB9">
      <w:pPr>
        <w:pStyle w:val="ListNumber"/>
      </w:pPr>
      <w:r w:rsidRPr="007376CF">
        <w:t xml:space="preserve">Assign </w:t>
      </w:r>
      <w:r>
        <w:t>students to</w:t>
      </w:r>
      <w:r w:rsidRPr="007376CF">
        <w:t xml:space="preserve"> visibly random groups of 3 (</w:t>
      </w:r>
      <w:hyperlink r:id="rId25" w:history="1">
        <w:r w:rsidRPr="007606E0">
          <w:rPr>
            <w:rStyle w:val="Hyperlink"/>
          </w:rPr>
          <w:t>bit.ly/visiblegroups</w:t>
        </w:r>
      </w:hyperlink>
      <w:r w:rsidRPr="007376CF">
        <w:t>) and position groups at vertical non-permanent surfaces (</w:t>
      </w:r>
      <w:hyperlink r:id="rId26" w:history="1">
        <w:r w:rsidRPr="007606E0">
          <w:rPr>
            <w:rStyle w:val="Hyperlink"/>
          </w:rPr>
          <w:t>bit.ly/VNPSstrategy</w:t>
        </w:r>
      </w:hyperlink>
      <w:r w:rsidRPr="007376CF">
        <w:t>).</w:t>
      </w:r>
    </w:p>
    <w:p w14:paraId="26B5FBA0" w14:textId="3B01431D" w:rsidR="008A6831" w:rsidRDefault="00FF7CC8" w:rsidP="00FA64F4">
      <w:pPr>
        <w:pStyle w:val="ListNumber"/>
      </w:pPr>
      <w:r>
        <w:t>Display</w:t>
      </w:r>
      <w:r w:rsidR="007C58E6">
        <w:t xml:space="preserve"> the</w:t>
      </w:r>
      <w:r>
        <w:t xml:space="preserve"> </w:t>
      </w:r>
      <w:r w:rsidR="00A17D0A">
        <w:t>3</w:t>
      </w:r>
      <w:r>
        <w:t xml:space="preserve"> </w:t>
      </w:r>
      <w:r w:rsidR="006A68C9">
        <w:t>sine</w:t>
      </w:r>
      <w:r>
        <w:t xml:space="preserve"> functions on slide 8 for groups to differentiate</w:t>
      </w:r>
      <w:r w:rsidR="008726F5">
        <w:t xml:space="preserve"> using the chain rule</w:t>
      </w:r>
      <w:r>
        <w:t>.</w:t>
      </w:r>
      <w:r w:rsidR="00D66173">
        <w:t xml:space="preserve"> </w:t>
      </w:r>
      <w:r w:rsidR="00FF1397">
        <w:t>Encourage students</w:t>
      </w:r>
      <w:r w:rsidR="0069660F">
        <w:t xml:space="preserve"> not</w:t>
      </w:r>
      <w:r w:rsidR="00994FD8">
        <w:t xml:space="preserve"> to</w:t>
      </w:r>
      <w:r w:rsidR="0069660F">
        <w:t xml:space="preserve"> erase their working </w:t>
      </w:r>
      <w:r w:rsidR="000B0FDA">
        <w:t>in between each question.</w:t>
      </w:r>
    </w:p>
    <w:p w14:paraId="03438855" w14:textId="1EE3F772" w:rsidR="00907F30" w:rsidRDefault="00907F30" w:rsidP="00080208">
      <w:pPr>
        <w:pStyle w:val="FeatureBox"/>
      </w:pPr>
      <w:r>
        <w:t xml:space="preserve">Students </w:t>
      </w:r>
      <w:r w:rsidR="00F90070">
        <w:t xml:space="preserve">may need to be prompted </w:t>
      </w:r>
      <w:r>
        <w:t>to apply the chain rule</w:t>
      </w:r>
      <w:r w:rsidR="00BC46C8">
        <w:t xml:space="preserve"> in the form </w:t>
      </w: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iCs/>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iCs/>
              </w:rPr>
            </m:ctrlPr>
          </m:fPr>
          <m:num>
            <m:r>
              <w:rPr>
                <w:rFonts w:ascii="Cambria Math" w:hAnsi="Cambria Math"/>
              </w:rPr>
              <m:t>du</m:t>
            </m:r>
          </m:num>
          <m:den>
            <m:r>
              <w:rPr>
                <w:rFonts w:ascii="Cambria Math" w:hAnsi="Cambria Math"/>
              </w:rPr>
              <m:t>dx</m:t>
            </m:r>
          </m:den>
        </m:f>
      </m:oMath>
      <w:r w:rsidR="00F90070">
        <w:t>.</w:t>
      </w:r>
      <w:r w:rsidR="00994FD8">
        <w:t xml:space="preserve"> Th</w:t>
      </w:r>
      <w:r w:rsidR="00BC46C8">
        <w:t>is</w:t>
      </w:r>
      <w:r w:rsidR="00994FD8">
        <w:t xml:space="preserve"> chain rule </w:t>
      </w:r>
      <w:r w:rsidR="00BC46C8">
        <w:t xml:space="preserve">form was introduced to students in Year 11 – Unit 6 – Lesson </w:t>
      </w:r>
      <w:r w:rsidR="00CE2FC4">
        <w:t xml:space="preserve">4 – the chain rule </w:t>
      </w:r>
      <w:r w:rsidR="00080208">
        <w:t xml:space="preserve">– </w:t>
      </w:r>
      <w:r w:rsidR="00CE2FC4">
        <w:t>part 2</w:t>
      </w:r>
      <w:r w:rsidR="00FF2BA7">
        <w:t xml:space="preserve"> and s</w:t>
      </w:r>
      <w:r w:rsidR="009E221F">
        <w:t xml:space="preserve">tudents have been applying the chain rule </w:t>
      </w:r>
      <w:r w:rsidR="00115132">
        <w:t xml:space="preserve">in </w:t>
      </w:r>
      <w:r w:rsidR="000E69F7">
        <w:t>previous lessons in this unit</w:t>
      </w:r>
      <w:r w:rsidR="00FF2BA7">
        <w:t>.</w:t>
      </w:r>
    </w:p>
    <w:p w14:paraId="40825FC2" w14:textId="727A6FD7" w:rsidR="00783911" w:rsidRPr="00080208" w:rsidRDefault="008052E5" w:rsidP="00080208">
      <w:pPr>
        <w:pStyle w:val="ListNumber"/>
      </w:pPr>
      <w:r w:rsidRPr="00080208">
        <w:t xml:space="preserve">Once groups have completed </w:t>
      </w:r>
      <w:r w:rsidR="0048653D" w:rsidRPr="00080208">
        <w:t>the</w:t>
      </w:r>
      <w:r w:rsidRPr="00080208">
        <w:t xml:space="preserve"> derivatives, </w:t>
      </w:r>
      <w:r w:rsidR="00145B7D" w:rsidRPr="00080208">
        <w:t>animate</w:t>
      </w:r>
      <w:r w:rsidR="007D424F" w:rsidRPr="00080208">
        <w:t xml:space="preserve"> slide 8</w:t>
      </w:r>
      <w:r w:rsidR="00145B7D" w:rsidRPr="00080208">
        <w:t xml:space="preserve"> to </w:t>
      </w:r>
      <w:r w:rsidRPr="00080208">
        <w:t>r</w:t>
      </w:r>
      <w:r w:rsidR="00783911" w:rsidRPr="00080208">
        <w:t>eveal</w:t>
      </w:r>
      <w:r w:rsidRPr="00080208">
        <w:t xml:space="preserve"> </w:t>
      </w:r>
      <w:r w:rsidR="00783911" w:rsidRPr="00080208">
        <w:t>the solutions</w:t>
      </w:r>
      <w:r w:rsidR="00590B1D" w:rsidRPr="00080208">
        <w:t>.</w:t>
      </w:r>
      <w:r w:rsidR="00783911" w:rsidRPr="00080208">
        <w:t xml:space="preserve"> </w:t>
      </w:r>
    </w:p>
    <w:p w14:paraId="1A6119CB" w14:textId="77777777" w:rsidR="00E103B5" w:rsidRPr="00080208" w:rsidRDefault="00E103B5" w:rsidP="00080208">
      <w:pPr>
        <w:pStyle w:val="ListNumber"/>
      </w:pPr>
      <w:r w:rsidRPr="00080208">
        <w:t xml:space="preserve">Prompt groups to write a general rule for the derivative of </w:t>
      </w:r>
      <m:oMath>
        <m:func>
          <m:funcPr>
            <m:ctrlPr>
              <w:rPr>
                <w:rFonts w:ascii="Cambria Math" w:hAnsi="Cambria Math"/>
              </w:rPr>
            </m:ctrlPr>
          </m:funcPr>
          <m:fName>
            <m:r>
              <m:rPr>
                <m:sty m:val="p"/>
              </m:rPr>
              <w:rPr>
                <w:rFonts w:ascii="Cambria Math" w:hAnsi="Cambria Math"/>
              </w:rPr>
              <m:t>sin</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080208">
        <w:t xml:space="preserve"> and compare and discuss their proposed rule with a neighbouring group.</w:t>
      </w:r>
    </w:p>
    <w:p w14:paraId="01EB39DC" w14:textId="4AE8C578" w:rsidR="00E103B5" w:rsidRPr="00080208" w:rsidRDefault="00925AF2" w:rsidP="00080208">
      <w:pPr>
        <w:pStyle w:val="ListNumber"/>
      </w:pPr>
      <w:r w:rsidRPr="00080208">
        <w:t>Ask groups to apply their proposed rule to the sine function on slide 9</w:t>
      </w:r>
      <w:r w:rsidR="008E3E10" w:rsidRPr="00080208">
        <w:t xml:space="preserve"> and verify if they have the correct answer </w:t>
      </w:r>
      <w:r w:rsidR="00045E1A" w:rsidRPr="00080208">
        <w:t xml:space="preserve">by </w:t>
      </w:r>
      <w:r w:rsidR="008E3E10" w:rsidRPr="00080208">
        <w:t>using the chain rule. The full solution can then be animated on slide 9.</w:t>
      </w:r>
    </w:p>
    <w:p w14:paraId="513BFE93" w14:textId="0CC0B337" w:rsidR="00145B7D" w:rsidRPr="00080208" w:rsidRDefault="00A17D0A" w:rsidP="00080208">
      <w:pPr>
        <w:pStyle w:val="ListNumber"/>
      </w:pPr>
      <w:r w:rsidRPr="00080208">
        <w:t xml:space="preserve">Display </w:t>
      </w:r>
      <w:r w:rsidR="00A932E7" w:rsidRPr="00080208">
        <w:t xml:space="preserve">the </w:t>
      </w:r>
      <w:r w:rsidR="006A68C9" w:rsidRPr="00080208">
        <w:t>3 cosine functions</w:t>
      </w:r>
      <w:r w:rsidRPr="00080208">
        <w:t xml:space="preserve"> on slide </w:t>
      </w:r>
      <w:r w:rsidR="00E103B5" w:rsidRPr="00080208">
        <w:t>10</w:t>
      </w:r>
      <w:r w:rsidRPr="00080208">
        <w:t xml:space="preserve"> for groups to differentiate</w:t>
      </w:r>
      <w:r w:rsidR="007D424F" w:rsidRPr="00080208">
        <w:t>. After some time, animate the slide to reveal the solutions.</w:t>
      </w:r>
    </w:p>
    <w:p w14:paraId="0800B3FE" w14:textId="52C41C61" w:rsidR="00E103B5" w:rsidRPr="00080208" w:rsidRDefault="00E103B5" w:rsidP="00080208">
      <w:pPr>
        <w:pStyle w:val="ListNumber"/>
      </w:pPr>
      <w:r w:rsidRPr="00080208">
        <w:t xml:space="preserve">Prompt groups to write a general rule for the derivative of </w:t>
      </w:r>
      <m:oMath>
        <m:func>
          <m:funcPr>
            <m:ctrlPr>
              <w:rPr>
                <w:rFonts w:ascii="Cambria Math" w:hAnsi="Cambria Math"/>
              </w:rPr>
            </m:ctrlPr>
          </m:funcPr>
          <m:fName>
            <m:r>
              <m:rPr>
                <m:sty m:val="p"/>
              </m:rPr>
              <w:rPr>
                <w:rFonts w:ascii="Cambria Math" w:hAnsi="Cambria Math"/>
              </w:rPr>
              <m:t>cos</m:t>
            </m:r>
          </m:fName>
          <m:e>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e>
        </m:func>
      </m:oMath>
      <w:r w:rsidRPr="00080208">
        <w:t xml:space="preserve"> and compare and discuss their proposed rule with a neighbouring group.</w:t>
      </w:r>
      <w:r w:rsidR="00A932E7" w:rsidRPr="00080208">
        <w:t xml:space="preserve"> Students should also discuss how this rule compares to their rule for the sine function.</w:t>
      </w:r>
    </w:p>
    <w:p w14:paraId="7A0FA429" w14:textId="6FD29B3D" w:rsidR="009C5DCA" w:rsidRPr="00080208" w:rsidRDefault="009C5DCA" w:rsidP="00080208">
      <w:pPr>
        <w:pStyle w:val="ListNumber"/>
      </w:pPr>
      <w:r w:rsidRPr="00080208">
        <w:t xml:space="preserve">Ask groups to apply their proposed rule to the </w:t>
      </w:r>
      <w:r w:rsidR="003F7480" w:rsidRPr="00080208">
        <w:t>co</w:t>
      </w:r>
      <w:r w:rsidRPr="00080208">
        <w:t>sine function on slide 11 and to verify if they have the correct answer using the chain rule. The full solution can then be animated on slide</w:t>
      </w:r>
      <w:r w:rsidR="00080208">
        <w:t> </w:t>
      </w:r>
      <w:r w:rsidR="0087395C" w:rsidRPr="00080208">
        <w:t>11</w:t>
      </w:r>
      <w:r w:rsidRPr="00080208">
        <w:t>.</w:t>
      </w:r>
    </w:p>
    <w:p w14:paraId="4FF82A7A" w14:textId="77777777" w:rsidR="00E00962" w:rsidRDefault="00E00962" w:rsidP="00E00962">
      <w:pPr>
        <w:pStyle w:val="Heading3"/>
      </w:pPr>
      <w:r>
        <w:t>Releasing responsibility</w:t>
      </w:r>
    </w:p>
    <w:p w14:paraId="7F7969D4" w14:textId="09166890" w:rsidR="00CB237F" w:rsidRDefault="00CB237F" w:rsidP="00A932E7">
      <w:pPr>
        <w:pStyle w:val="ListNumber"/>
        <w:numPr>
          <w:ilvl w:val="0"/>
          <w:numId w:val="21"/>
        </w:numPr>
      </w:pPr>
      <w:r w:rsidRPr="00CB237F">
        <w:t xml:space="preserve">Refer students to their </w:t>
      </w:r>
      <w:hyperlink r:id="rId27" w:anchor=":~:text=Mathematics%20Advanced%20%E2%80%93%20HSC%20reference%20sheet" w:history="1">
        <w:r w:rsidRPr="00CB237F">
          <w:rPr>
            <w:rStyle w:val="Hyperlink"/>
          </w:rPr>
          <w:t>Mathematics Advanced – HSC reference sheet</w:t>
        </w:r>
      </w:hyperlink>
      <w:r w:rsidRPr="00CB237F">
        <w:t xml:space="preserve"> and have them locate the</w:t>
      </w:r>
      <w:r>
        <w:t xml:space="preserve"> derivatives for sine and cosine functions</w:t>
      </w:r>
      <w:r w:rsidR="00104439">
        <w:t xml:space="preserve"> and compare these to their proposed rules</w:t>
      </w:r>
      <w:r>
        <w:t>.</w:t>
      </w:r>
    </w:p>
    <w:p w14:paraId="360A8998" w14:textId="4AA0F41C" w:rsidR="000F46F9" w:rsidRDefault="001D0C49" w:rsidP="00B75B81">
      <w:pPr>
        <w:pStyle w:val="ListNumber"/>
        <w:numPr>
          <w:ilvl w:val="0"/>
          <w:numId w:val="7"/>
        </w:numPr>
      </w:pPr>
      <w:r>
        <w:lastRenderedPageBreak/>
        <w:t xml:space="preserve">Display slide </w:t>
      </w:r>
      <w:r w:rsidR="003D6C8B">
        <w:t>13</w:t>
      </w:r>
      <w:r>
        <w:t>, revealing the relevant formulas</w:t>
      </w:r>
      <w:r w:rsidR="00CB237F">
        <w:t>.</w:t>
      </w:r>
    </w:p>
    <w:p w14:paraId="51B248BA" w14:textId="5CEF24F9" w:rsidR="001D0C49" w:rsidRDefault="001D0C49" w:rsidP="00B75B81">
      <w:pPr>
        <w:pStyle w:val="ListNumber"/>
        <w:numPr>
          <w:ilvl w:val="0"/>
          <w:numId w:val="7"/>
        </w:numPr>
      </w:pPr>
      <w:r>
        <w:t xml:space="preserve">Use slides </w:t>
      </w:r>
      <w:r w:rsidR="003D6C8B">
        <w:t>14</w:t>
      </w:r>
      <w:r w:rsidR="006F262D">
        <w:t>–</w:t>
      </w:r>
      <w:r w:rsidR="003D6C8B">
        <w:t>1</w:t>
      </w:r>
      <w:r w:rsidR="00871D73">
        <w:t>5</w:t>
      </w:r>
      <w:r w:rsidR="004525A7">
        <w:t xml:space="preserve"> </w:t>
      </w:r>
      <w:r>
        <w:t xml:space="preserve">to model </w:t>
      </w:r>
      <w:r w:rsidR="005B1774">
        <w:t xml:space="preserve">a </w:t>
      </w:r>
      <w:r>
        <w:t>worked example of differentiat</w:t>
      </w:r>
      <w:r w:rsidR="00965279">
        <w:t>ing</w:t>
      </w:r>
      <w:r>
        <w:t xml:space="preserve"> functions of the form </w:t>
      </w:r>
      <m:oMath>
        <m:func>
          <m:funcPr>
            <m:ctrlPr>
              <w:rPr>
                <w:rFonts w:ascii="Cambria Math" w:hAnsi="Cambria Math"/>
                <w:lang w:val="en-US"/>
              </w:rPr>
            </m:ctrlPr>
          </m:funcPr>
          <m:fName>
            <m:r>
              <m:rPr>
                <m:sty m:val="p"/>
              </m:rPr>
              <w:rPr>
                <w:rFonts w:ascii="Cambria Math" w:hAnsi="Cambria Math"/>
              </w:rPr>
              <m:t>sin</m:t>
            </m:r>
          </m:fName>
          <m:e>
            <m:r>
              <w:rPr>
                <w:rFonts w:ascii="Cambria Math" w:hAnsi="Cambria Math"/>
              </w:rPr>
              <m:t>f</m:t>
            </m:r>
            <m:d>
              <m:dPr>
                <m:ctrlPr>
                  <w:rPr>
                    <w:rFonts w:ascii="Cambria Math" w:hAnsi="Cambria Math"/>
                    <w:lang w:val="en-US"/>
                  </w:rPr>
                </m:ctrlPr>
              </m:dPr>
              <m:e>
                <m:r>
                  <w:rPr>
                    <w:rFonts w:ascii="Cambria Math" w:hAnsi="Cambria Math"/>
                  </w:rPr>
                  <m:t>x</m:t>
                </m:r>
              </m:e>
            </m:d>
          </m:e>
        </m:func>
      </m:oMath>
      <w:r>
        <w:t xml:space="preserve"> and </w:t>
      </w:r>
      <m:oMath>
        <m:func>
          <m:funcPr>
            <m:ctrlPr>
              <w:rPr>
                <w:rFonts w:ascii="Cambria Math" w:hAnsi="Cambria Math"/>
                <w:lang w:val="en-US"/>
              </w:rPr>
            </m:ctrlPr>
          </m:funcPr>
          <m:fName>
            <m:r>
              <m:rPr>
                <m:sty m:val="p"/>
              </m:rPr>
              <w:rPr>
                <w:rFonts w:ascii="Cambria Math" w:hAnsi="Cambria Math"/>
              </w:rPr>
              <m:t>cos</m:t>
            </m:r>
          </m:fName>
          <m:e>
            <m:r>
              <w:rPr>
                <w:rFonts w:ascii="Cambria Math" w:hAnsi="Cambria Math"/>
              </w:rPr>
              <m:t>f</m:t>
            </m:r>
            <m:d>
              <m:dPr>
                <m:ctrlPr>
                  <w:rPr>
                    <w:rFonts w:ascii="Cambria Math" w:hAnsi="Cambria Math"/>
                    <w:lang w:val="en-US"/>
                  </w:rPr>
                </m:ctrlPr>
              </m:dPr>
              <m:e>
                <m:r>
                  <w:rPr>
                    <w:rFonts w:ascii="Cambria Math" w:hAnsi="Cambria Math"/>
                  </w:rPr>
                  <m:t>x</m:t>
                </m:r>
              </m:e>
            </m:d>
          </m:e>
        </m:func>
      </m:oMath>
      <w:r>
        <w:t xml:space="preserve"> using the Worked examples (</w:t>
      </w:r>
      <w:r w:rsidR="006F262D">
        <w:t xml:space="preserve">Your </w:t>
      </w:r>
      <w:r>
        <w:t>turn) method</w:t>
      </w:r>
      <w:r w:rsidR="00C1297A">
        <w:t xml:space="preserve"> (</w:t>
      </w:r>
      <w:hyperlink r:id="rId28">
        <w:r w:rsidR="00C1297A" w:rsidRPr="40BD2BEE">
          <w:rPr>
            <w:rStyle w:val="Hyperlink"/>
          </w:rPr>
          <w:t>bit.ly/supportingstrategies</w:t>
        </w:r>
      </w:hyperlink>
      <w:r w:rsidR="00C1297A">
        <w:t>).</w:t>
      </w:r>
    </w:p>
    <w:p w14:paraId="77255D3A" w14:textId="3D8A2991" w:rsidR="006D403B" w:rsidRDefault="006D403B" w:rsidP="00B75B81">
      <w:pPr>
        <w:pStyle w:val="ListNumber"/>
        <w:numPr>
          <w:ilvl w:val="0"/>
          <w:numId w:val="7"/>
        </w:numPr>
      </w:pPr>
      <w:r>
        <w:t xml:space="preserve">Following practice from an existing resource of differentiating functions of the form </w:t>
      </w:r>
      <m:oMath>
        <m:func>
          <m:funcPr>
            <m:ctrlPr>
              <w:rPr>
                <w:rFonts w:ascii="Cambria Math" w:hAnsi="Cambria Math"/>
                <w:lang w:val="en-US"/>
              </w:rPr>
            </m:ctrlPr>
          </m:funcPr>
          <m:fName>
            <m:r>
              <m:rPr>
                <m:sty m:val="p"/>
              </m:rPr>
              <w:rPr>
                <w:rFonts w:ascii="Cambria Math" w:hAnsi="Cambria Math"/>
              </w:rPr>
              <m:t>sin</m:t>
            </m:r>
          </m:fName>
          <m:e>
            <m:r>
              <w:rPr>
                <w:rFonts w:ascii="Cambria Math" w:hAnsi="Cambria Math"/>
              </w:rPr>
              <m:t>f</m:t>
            </m:r>
            <m:d>
              <m:dPr>
                <m:ctrlPr>
                  <w:rPr>
                    <w:rFonts w:ascii="Cambria Math" w:hAnsi="Cambria Math"/>
                    <w:lang w:val="en-US"/>
                  </w:rPr>
                </m:ctrlPr>
              </m:dPr>
              <m:e>
                <m:r>
                  <w:rPr>
                    <w:rFonts w:ascii="Cambria Math" w:hAnsi="Cambria Math"/>
                  </w:rPr>
                  <m:t>x</m:t>
                </m:r>
              </m:e>
            </m:d>
          </m:e>
        </m:func>
      </m:oMath>
      <w:r>
        <w:t xml:space="preserve"> and </w:t>
      </w:r>
      <m:oMath>
        <m:func>
          <m:funcPr>
            <m:ctrlPr>
              <w:rPr>
                <w:rFonts w:ascii="Cambria Math" w:hAnsi="Cambria Math"/>
                <w:lang w:val="en-US"/>
              </w:rPr>
            </m:ctrlPr>
          </m:funcPr>
          <m:fName>
            <m:r>
              <m:rPr>
                <m:sty m:val="p"/>
              </m:rPr>
              <w:rPr>
                <w:rFonts w:ascii="Cambria Math" w:hAnsi="Cambria Math"/>
              </w:rPr>
              <m:t>cos</m:t>
            </m:r>
          </m:fName>
          <m:e>
            <m:r>
              <w:rPr>
                <w:rFonts w:ascii="Cambria Math" w:hAnsi="Cambria Math"/>
              </w:rPr>
              <m:t>f</m:t>
            </m:r>
            <m:d>
              <m:dPr>
                <m:ctrlPr>
                  <w:rPr>
                    <w:rFonts w:ascii="Cambria Math" w:hAnsi="Cambria Math"/>
                    <w:lang w:val="en-US"/>
                  </w:rPr>
                </m:ctrlPr>
              </m:dPr>
              <m:e>
                <m:r>
                  <w:rPr>
                    <w:rFonts w:ascii="Cambria Math" w:hAnsi="Cambria Math"/>
                  </w:rPr>
                  <m:t>x</m:t>
                </m:r>
              </m:e>
            </m:d>
          </m:e>
        </m:func>
      </m:oMath>
      <w:r>
        <w:rPr>
          <w:rFonts w:eastAsiaTheme="minorEastAsia"/>
          <w:lang w:val="en-US"/>
        </w:rPr>
        <w:t>, use slides 16</w:t>
      </w:r>
      <w:r w:rsidR="006F262D">
        <w:rPr>
          <w:rFonts w:eastAsiaTheme="minorEastAsia"/>
          <w:lang w:val="en-US"/>
        </w:rPr>
        <w:t>–</w:t>
      </w:r>
      <w:r>
        <w:rPr>
          <w:rFonts w:eastAsiaTheme="minorEastAsia"/>
          <w:lang w:val="en-US"/>
        </w:rPr>
        <w:t xml:space="preserve">17 to model a worked example of </w:t>
      </w:r>
      <w:r w:rsidR="002245EB">
        <w:rPr>
          <w:rFonts w:eastAsiaTheme="minorEastAsia"/>
          <w:lang w:val="en-US"/>
        </w:rPr>
        <w:t xml:space="preserve">combining these derivatives with </w:t>
      </w:r>
      <w:r w:rsidR="00EB57A1">
        <w:rPr>
          <w:rFonts w:eastAsiaTheme="minorEastAsia"/>
          <w:lang w:val="en-US"/>
        </w:rPr>
        <w:t>product and quotient rules.</w:t>
      </w:r>
      <w:r w:rsidR="002245EB">
        <w:rPr>
          <w:rFonts w:eastAsiaTheme="minorEastAsia"/>
          <w:lang w:val="en-US"/>
        </w:rPr>
        <w:t xml:space="preserve"> </w:t>
      </w:r>
    </w:p>
    <w:p w14:paraId="5BB83716" w14:textId="1FB7BDAB" w:rsidR="00703ADF" w:rsidRDefault="00703ADF" w:rsidP="00B75B81">
      <w:pPr>
        <w:pStyle w:val="ListNumber"/>
        <w:numPr>
          <w:ilvl w:val="0"/>
          <w:numId w:val="7"/>
        </w:numPr>
      </w:pPr>
      <w:r>
        <w:t>Distribute Appendix B ‘Reference sheet’, which contains the relevant section from the HSC reference sheet</w:t>
      </w:r>
      <w:r w:rsidR="00EC6FD8">
        <w:t xml:space="preserve">, for students to annotate </w:t>
      </w:r>
      <w:r w:rsidR="009A67D6">
        <w:t xml:space="preserve">with examples and notes to their future forgetful selves </w:t>
      </w:r>
      <w:r w:rsidR="008E1B37">
        <w:t>(</w:t>
      </w:r>
      <w:hyperlink r:id="rId29" w:history="1">
        <w:r w:rsidR="008E1B37">
          <w:rPr>
            <w:rStyle w:val="Hyperlink"/>
          </w:rPr>
          <w:t>bit.ly/notestofutureself</w:t>
        </w:r>
      </w:hyperlink>
      <w:r w:rsidR="008E1B37">
        <w:t>)</w:t>
      </w:r>
      <w:r w:rsidR="009A67D6">
        <w:t>.</w:t>
      </w:r>
      <w:r w:rsidR="008E4305">
        <w:t xml:space="preserve"> Students might be prompted to include notes such as:</w:t>
      </w:r>
    </w:p>
    <w:p w14:paraId="236ECC6C" w14:textId="57D2DFDC" w:rsidR="008E4305" w:rsidRDefault="006F262D" w:rsidP="000159C4">
      <w:pPr>
        <w:pStyle w:val="ListBullet2"/>
      </w:pPr>
      <w:r>
        <w:t xml:space="preserve">remember </w:t>
      </w:r>
      <w:r w:rsidR="0013390A">
        <w:t>the</w:t>
      </w:r>
      <w:r w:rsidR="008E4305">
        <w:t xml:space="preserve"> derivative </w:t>
      </w:r>
      <w:r w:rsidR="0013390A">
        <w:t>for cosine has a negative sign</w:t>
      </w:r>
    </w:p>
    <w:p w14:paraId="4E4695C0" w14:textId="47C1AC18" w:rsidR="0013390A" w:rsidRDefault="006F262D" w:rsidP="000159C4">
      <w:pPr>
        <w:pStyle w:val="ListBullet2"/>
      </w:pPr>
      <w:r>
        <w:t xml:space="preserve">when </w:t>
      </w:r>
      <w:r w:rsidR="001B5F8D">
        <w:t>to use the product, quotient or chain rules</w:t>
      </w:r>
      <w:r w:rsidR="008260BD">
        <w:t>.</w:t>
      </w:r>
    </w:p>
    <w:p w14:paraId="5CFAA3DD" w14:textId="77777777" w:rsidR="00E00962" w:rsidRPr="002350DE" w:rsidRDefault="00E00962" w:rsidP="00E00962">
      <w:pPr>
        <w:pStyle w:val="Heading3"/>
      </w:pPr>
      <w:r w:rsidRPr="002350DE">
        <w:t>Independent practice</w:t>
      </w:r>
    </w:p>
    <w:p w14:paraId="792548B8" w14:textId="53A3D608" w:rsidR="00E00962" w:rsidRDefault="00307732" w:rsidP="00462D29">
      <w:pPr>
        <w:pStyle w:val="ListNumber"/>
        <w:numPr>
          <w:ilvl w:val="0"/>
          <w:numId w:val="18"/>
        </w:numPr>
      </w:pPr>
      <w:r w:rsidRPr="00307732">
        <w:t xml:space="preserve">Students work in pairs to complete the scavenger hunt task from Appendix C ‘Using the derivative’. In this task, </w:t>
      </w:r>
      <w:r w:rsidR="00CD3D41">
        <w:t xml:space="preserve">students </w:t>
      </w:r>
      <w:r w:rsidR="003436F7">
        <w:t xml:space="preserve">apply chain, product and quotient rules </w:t>
      </w:r>
      <w:r w:rsidR="007153A7">
        <w:t xml:space="preserve">to </w:t>
      </w:r>
      <w:r w:rsidRPr="00307732">
        <w:t>find the value of the derivative at a point</w:t>
      </w:r>
      <w:r w:rsidR="003436F7">
        <w:t xml:space="preserve"> for functions in</w:t>
      </w:r>
      <w:r w:rsidR="00E74EBC">
        <w:t>volving exponential, logarithm, sine and cosine</w:t>
      </w:r>
      <w:r w:rsidRPr="00307732">
        <w:t>.</w:t>
      </w:r>
      <w:r w:rsidR="00E12BAF">
        <w:t xml:space="preserve"> Some questions </w:t>
      </w:r>
      <w:r w:rsidR="00B930E2">
        <w:t>also extend students to finding the equation of a tangent or normal.</w:t>
      </w:r>
    </w:p>
    <w:p w14:paraId="1DF5AE4D" w14:textId="77777777" w:rsidR="00ED2499" w:rsidRPr="00EB7353" w:rsidRDefault="00ED2499" w:rsidP="00ED2499">
      <w:pPr>
        <w:pStyle w:val="FeatureBox"/>
      </w:pPr>
      <w:r w:rsidRPr="00EB7353">
        <w:t>Print one set of question cards, separate each card</w:t>
      </w:r>
      <w:r>
        <w:t xml:space="preserve"> (cutting along the bold lines)</w:t>
      </w:r>
      <w:r w:rsidRPr="00EB7353">
        <w:t xml:space="preserve">, and place the cards around the room. A vertical non-permanent surface could be useful at each card to assist the </w:t>
      </w:r>
      <w:r>
        <w:t>students</w:t>
      </w:r>
      <w:r w:rsidRPr="00EB7353">
        <w:t xml:space="preserve"> with their calculations.</w:t>
      </w:r>
    </w:p>
    <w:p w14:paraId="752C7505" w14:textId="77777777" w:rsidR="00ED2499" w:rsidRPr="00EB7353" w:rsidRDefault="00ED2499" w:rsidP="00ED2499">
      <w:pPr>
        <w:pStyle w:val="FeatureBox"/>
      </w:pPr>
      <w:r w:rsidRPr="00EB7353">
        <w:t xml:space="preserve">Each </w:t>
      </w:r>
      <w:r>
        <w:t>pair</w:t>
      </w:r>
      <w:r w:rsidRPr="00EB7353">
        <w:t xml:space="preserve"> should start at one of the cards. The students work </w:t>
      </w:r>
      <w:r>
        <w:t xml:space="preserve">in their pairs </w:t>
      </w:r>
      <w:r w:rsidRPr="00EB7353">
        <w:t>to solve the problem.</w:t>
      </w:r>
    </w:p>
    <w:p w14:paraId="459231BC" w14:textId="77777777" w:rsidR="00ED2499" w:rsidRPr="00EB7353" w:rsidRDefault="00ED2499" w:rsidP="00ED2499">
      <w:pPr>
        <w:pStyle w:val="FeatureBox"/>
      </w:pPr>
      <w:r w:rsidRPr="00CA7F0C">
        <w:t xml:space="preserve">Once a </w:t>
      </w:r>
      <w:r>
        <w:t>pair</w:t>
      </w:r>
      <w:r w:rsidRPr="00EB7353">
        <w:t xml:space="preserve"> ha</w:t>
      </w:r>
      <w:r>
        <w:t>s</w:t>
      </w:r>
      <w:r w:rsidRPr="00EB7353">
        <w:t xml:space="preserve"> solved </w:t>
      </w:r>
      <w:r>
        <w:t>a</w:t>
      </w:r>
      <w:r w:rsidRPr="00EB7353">
        <w:t xml:space="preserve"> problem, they need to move around the room to find the solution on another card. Once they have found their solution, they </w:t>
      </w:r>
      <w:r>
        <w:t>then</w:t>
      </w:r>
      <w:r w:rsidRPr="00EB7353">
        <w:t xml:space="preserve"> solve the question attached to the solution and repeat the process.</w:t>
      </w:r>
    </w:p>
    <w:p w14:paraId="148AC8F3" w14:textId="77777777" w:rsidR="00ED2499" w:rsidRPr="00EB7353" w:rsidRDefault="00ED2499" w:rsidP="00ED2499">
      <w:pPr>
        <w:pStyle w:val="FeatureBox"/>
      </w:pPr>
      <w:r w:rsidRPr="00EB7353">
        <w:t xml:space="preserve">The activity is finished once </w:t>
      </w:r>
      <w:r w:rsidRPr="00CA7F0C">
        <w:t xml:space="preserve">the </w:t>
      </w:r>
      <w:r>
        <w:t>pair</w:t>
      </w:r>
      <w:r w:rsidRPr="00EB7353">
        <w:t xml:space="preserve"> returns to their original card.</w:t>
      </w:r>
    </w:p>
    <w:p w14:paraId="3F344425" w14:textId="77777777" w:rsidR="00462D29" w:rsidRDefault="00ED2499" w:rsidP="00462D29">
      <w:pPr>
        <w:pStyle w:val="FeatureBox"/>
      </w:pPr>
      <w:r w:rsidRPr="00404380">
        <w:t>Cards are printed in order so the solution to one question is the answer number on the next car</w:t>
      </w:r>
      <w:r w:rsidR="00EC05EF">
        <w:t>d.</w:t>
      </w:r>
    </w:p>
    <w:p w14:paraId="1FD3D421" w14:textId="49AFE52C" w:rsidR="00FF2BA7" w:rsidRPr="00462D29" w:rsidRDefault="00462D29" w:rsidP="00462D29">
      <w:pPr>
        <w:pStyle w:val="ListNumber"/>
      </w:pPr>
      <w:r>
        <w:t>Encourage students to add to the notes they created using Appendix B.</w:t>
      </w:r>
      <w:r w:rsidR="00FF2BA7">
        <w:br w:type="page"/>
      </w:r>
    </w:p>
    <w:p w14:paraId="3080A1D7" w14:textId="24CB2193"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52EF6F21" w14:textId="06F27E97" w:rsidR="00A10FF7" w:rsidRDefault="00A10FF7" w:rsidP="00E00962">
      <w:pPr>
        <w:pStyle w:val="ListBullet"/>
      </w:pPr>
      <w:r>
        <w:t>Small tangents could be drawn at various points of the curve to support discussions around where a graph is increasing, decreasing and stationary.</w:t>
      </w:r>
    </w:p>
    <w:p w14:paraId="79540203" w14:textId="77E72253" w:rsidR="009F14B3" w:rsidRDefault="009F14B3" w:rsidP="00E00962">
      <w:pPr>
        <w:pStyle w:val="ListBullet"/>
      </w:pPr>
      <w:r w:rsidRPr="009F14B3">
        <w:t>Invite students to explain the relationship between the slope of the tangent and the original function in more formal mathematical language, connecting to concepts of limits and rates of change</w:t>
      </w:r>
      <w:r w:rsidR="0094341E">
        <w:t>.</w:t>
      </w:r>
    </w:p>
    <w:p w14:paraId="22449BDC" w14:textId="77777777" w:rsidR="00E00962" w:rsidRPr="00E00962" w:rsidRDefault="00E00962" w:rsidP="00E00962">
      <w:pPr>
        <w:rPr>
          <w:rStyle w:val="Strong"/>
        </w:rPr>
      </w:pPr>
      <w:r w:rsidRPr="00E00962">
        <w:rPr>
          <w:rStyle w:val="Strong"/>
        </w:rPr>
        <w:t xml:space="preserve">Connecting learning </w:t>
      </w:r>
    </w:p>
    <w:p w14:paraId="78E39564" w14:textId="38D1D41B" w:rsidR="00FE3380" w:rsidRDefault="00FE3380" w:rsidP="00E00962">
      <w:pPr>
        <w:pStyle w:val="ListBullet"/>
      </w:pPr>
      <w:r>
        <w:t xml:space="preserve">Prompt students to notice the key features of the gradient function graphs to support them to identify the gradient functions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w:t>
      </w:r>
    </w:p>
    <w:p w14:paraId="1CB1381A" w14:textId="5EC71073" w:rsidR="003A1A4F" w:rsidRPr="003A1A4F" w:rsidRDefault="00C86B96" w:rsidP="003A1A4F">
      <w:pPr>
        <w:pStyle w:val="ListBullet"/>
        <w:rPr>
          <w:lang w:eastAsia="en-AU"/>
        </w:rPr>
      </w:pPr>
      <w:r>
        <w:rPr>
          <w:lang w:eastAsia="en-AU"/>
        </w:rPr>
        <w:t>M</w:t>
      </w:r>
      <w:r w:rsidR="003A1A4F" w:rsidRPr="003A1A4F">
        <w:rPr>
          <w:lang w:eastAsia="en-AU"/>
        </w:rPr>
        <w:t>anipulat</w:t>
      </w:r>
      <w:r>
        <w:rPr>
          <w:lang w:eastAsia="en-AU"/>
        </w:rPr>
        <w:t>e</w:t>
      </w:r>
      <w:r w:rsidR="003A1A4F" w:rsidRPr="003A1A4F">
        <w:rPr>
          <w:lang w:eastAsia="en-AU"/>
        </w:rPr>
        <w:t xml:space="preserve"> parameters in the </w:t>
      </w:r>
      <w:r>
        <w:rPr>
          <w:lang w:eastAsia="en-AU"/>
        </w:rPr>
        <w:t xml:space="preserve">displayed </w:t>
      </w:r>
      <w:r w:rsidR="003A1A4F" w:rsidRPr="003A1A4F">
        <w:rPr>
          <w:lang w:eastAsia="en-AU"/>
        </w:rPr>
        <w:t xml:space="preserve">Desmos </w:t>
      </w:r>
      <w:r w:rsidR="003A1A4F">
        <w:rPr>
          <w:lang w:eastAsia="en-AU"/>
        </w:rPr>
        <w:t xml:space="preserve">graphing calculator </w:t>
      </w:r>
      <w:r w:rsidR="003A1A4F" w:rsidRPr="003A1A4F">
        <w:rPr>
          <w:lang w:eastAsia="en-AU"/>
        </w:rPr>
        <w:t>‘Derivative of Sine and Cosine’ to</w:t>
      </w:r>
      <w:r>
        <w:rPr>
          <w:lang w:eastAsia="en-AU"/>
        </w:rPr>
        <w:t xml:space="preserve"> encourage</w:t>
      </w:r>
      <w:r w:rsidRPr="003A1A4F">
        <w:rPr>
          <w:lang w:eastAsia="en-AU"/>
        </w:rPr>
        <w:t xml:space="preserve"> students to extend the</w:t>
      </w:r>
      <w:r>
        <w:rPr>
          <w:lang w:eastAsia="en-AU"/>
        </w:rPr>
        <w:t>ir</w:t>
      </w:r>
      <w:r w:rsidRPr="003A1A4F">
        <w:rPr>
          <w:lang w:eastAsia="en-AU"/>
        </w:rPr>
        <w:t xml:space="preserve"> exploration </w:t>
      </w:r>
      <w:r>
        <w:rPr>
          <w:lang w:eastAsia="en-AU"/>
        </w:rPr>
        <w:t>of the</w:t>
      </w:r>
      <w:r w:rsidR="003A1A4F" w:rsidRPr="003A1A4F">
        <w:rPr>
          <w:lang w:eastAsia="en-AU"/>
        </w:rPr>
        <w:t xml:space="preserve"> effects on amplitude</w:t>
      </w:r>
      <w:r w:rsidR="003A1A4F">
        <w:rPr>
          <w:lang w:eastAsia="en-AU"/>
        </w:rPr>
        <w:t xml:space="preserve"> and</w:t>
      </w:r>
      <w:r w:rsidR="003A1A4F" w:rsidRPr="003A1A4F">
        <w:rPr>
          <w:lang w:eastAsia="en-AU"/>
        </w:rPr>
        <w:t xml:space="preserve"> period </w:t>
      </w:r>
      <w:r>
        <w:rPr>
          <w:lang w:eastAsia="en-AU"/>
        </w:rPr>
        <w:t>for</w:t>
      </w:r>
      <w:r w:rsidR="003A1A4F" w:rsidRPr="003A1A4F">
        <w:rPr>
          <w:lang w:eastAsia="en-AU"/>
        </w:rPr>
        <w:t xml:space="preserve"> </w:t>
      </w:r>
      <w:r>
        <w:rPr>
          <w:lang w:eastAsia="en-AU"/>
        </w:rPr>
        <w:t>the</w:t>
      </w:r>
      <w:r w:rsidR="003A1A4F" w:rsidRPr="003A1A4F">
        <w:rPr>
          <w:lang w:eastAsia="en-AU"/>
        </w:rPr>
        <w:t xml:space="preserve"> original and gradient functions.</w:t>
      </w:r>
    </w:p>
    <w:p w14:paraId="309A8405" w14:textId="7F8E947D" w:rsidR="00E00962" w:rsidRPr="00E00962" w:rsidRDefault="00E00962" w:rsidP="003A1A4F">
      <w:pPr>
        <w:pStyle w:val="ListBullet"/>
        <w:numPr>
          <w:ilvl w:val="0"/>
          <w:numId w:val="0"/>
        </w:numPr>
        <w:rPr>
          <w:rStyle w:val="Strong"/>
        </w:rPr>
      </w:pPr>
      <w:r w:rsidRPr="00E00962">
        <w:rPr>
          <w:rStyle w:val="Strong"/>
        </w:rPr>
        <w:t>Releasing responsibility</w:t>
      </w:r>
    </w:p>
    <w:p w14:paraId="26E98B5B" w14:textId="77777777" w:rsidR="0067489B" w:rsidRPr="0067489B" w:rsidRDefault="0067489B" w:rsidP="0067489B">
      <w:pPr>
        <w:pStyle w:val="ListBullet"/>
        <w:rPr>
          <w:lang w:eastAsia="en-AU"/>
        </w:rPr>
      </w:pPr>
      <w:r w:rsidRPr="0067489B">
        <w:rPr>
          <w:lang w:eastAsia="en-AU"/>
        </w:rPr>
        <w:t>Challenge students to create their own worked examples of differentiating composite functions involving sine and cosine, including multiple applications of the chain rule.</w:t>
      </w:r>
    </w:p>
    <w:p w14:paraId="6893E2DF" w14:textId="5B7EF547" w:rsidR="0067489B" w:rsidRPr="0067489B" w:rsidRDefault="0067489B" w:rsidP="0067489B">
      <w:pPr>
        <w:pStyle w:val="ListBullet"/>
        <w:rPr>
          <w:lang w:eastAsia="en-AU"/>
        </w:rPr>
      </w:pPr>
      <w:r w:rsidRPr="0067489B">
        <w:rPr>
          <w:lang w:eastAsia="en-AU"/>
        </w:rPr>
        <w:t>Encourage students to compare differentiation methods (chain, product, quotient rules) and compose a short summary of when each is most efficient.</w:t>
      </w:r>
    </w:p>
    <w:p w14:paraId="1C85A3F6" w14:textId="3ACAEF02" w:rsidR="00E00962" w:rsidRPr="00E00962" w:rsidRDefault="00E00962" w:rsidP="0067489B">
      <w:pPr>
        <w:pStyle w:val="ListBullet"/>
        <w:numPr>
          <w:ilvl w:val="0"/>
          <w:numId w:val="0"/>
        </w:numPr>
        <w:rPr>
          <w:rStyle w:val="Strong"/>
        </w:rPr>
      </w:pPr>
      <w:r w:rsidRPr="00E00962">
        <w:rPr>
          <w:rStyle w:val="Strong"/>
        </w:rPr>
        <w:t>Independent practice</w:t>
      </w:r>
    </w:p>
    <w:p w14:paraId="2E764787" w14:textId="77777777" w:rsidR="009873DD" w:rsidRPr="009873DD" w:rsidRDefault="009873DD" w:rsidP="009873DD">
      <w:pPr>
        <w:pStyle w:val="ListBullet"/>
        <w:rPr>
          <w:lang w:eastAsia="en-AU"/>
        </w:rPr>
      </w:pPr>
      <w:r w:rsidRPr="009873DD">
        <w:rPr>
          <w:lang w:eastAsia="en-AU"/>
        </w:rPr>
        <w:t>Encourage students to write reflective summaries at the conclusion of the scavenger hunt, focusing on strategies used and difficulties encountered.</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3644037A" w14:textId="2DF9FF3A" w:rsidR="009618AB" w:rsidRPr="009618AB" w:rsidRDefault="009618AB" w:rsidP="00E00962">
      <w:pPr>
        <w:pStyle w:val="ListBullet"/>
        <w:rPr>
          <w:rStyle w:val="Strong"/>
          <w:b w:val="0"/>
          <w:bCs w:val="0"/>
          <w:lang w:eastAsia="en-AU"/>
        </w:rPr>
      </w:pPr>
      <w:r w:rsidRPr="00CD20A8">
        <w:rPr>
          <w:lang w:eastAsia="en-AU"/>
        </w:rPr>
        <w:t xml:space="preserve">During the Think-Pair-Share, observe and note students’ ability to identify key features </w:t>
      </w:r>
      <w:r>
        <w:rPr>
          <w:lang w:eastAsia="en-AU"/>
        </w:rPr>
        <w:t>of</w:t>
      </w:r>
      <w:r w:rsidRPr="00CD20A8">
        <w:rPr>
          <w:lang w:eastAsia="en-AU"/>
        </w:rPr>
        <w:t xml:space="preserve"> graph</w:t>
      </w:r>
      <w:r>
        <w:rPr>
          <w:lang w:eastAsia="en-AU"/>
        </w:rPr>
        <w:t xml:space="preserve">s </w:t>
      </w:r>
      <w:r w:rsidR="00CF6530">
        <w:rPr>
          <w:lang w:eastAsia="en-AU"/>
        </w:rPr>
        <w:t xml:space="preserve">and use appropriate language to describe where a function is increasing, decreasing and </w:t>
      </w:r>
      <w:r w:rsidR="004F1223">
        <w:rPr>
          <w:lang w:eastAsia="en-AU"/>
        </w:rPr>
        <w:t>stationary</w:t>
      </w:r>
      <w:r w:rsidRPr="00CD20A8">
        <w:rPr>
          <w:lang w:eastAsia="en-AU"/>
        </w:rPr>
        <w:t>.</w:t>
      </w:r>
    </w:p>
    <w:p w14:paraId="00DB154D" w14:textId="797F987D" w:rsidR="00E00962" w:rsidRPr="00E00962" w:rsidRDefault="00E00962" w:rsidP="00FD6327">
      <w:pPr>
        <w:pStyle w:val="ListBullet"/>
        <w:numPr>
          <w:ilvl w:val="0"/>
          <w:numId w:val="0"/>
        </w:numPr>
        <w:rPr>
          <w:rStyle w:val="Strong"/>
        </w:rPr>
      </w:pPr>
      <w:r w:rsidRPr="00E00962">
        <w:rPr>
          <w:rStyle w:val="Strong"/>
        </w:rPr>
        <w:t xml:space="preserve">Connecting learning </w:t>
      </w:r>
    </w:p>
    <w:p w14:paraId="60059FA9" w14:textId="7767A69D" w:rsidR="009618AB" w:rsidRPr="00FD6327" w:rsidRDefault="009618AB" w:rsidP="009618AB">
      <w:pPr>
        <w:pStyle w:val="ListBullet"/>
        <w:rPr>
          <w:lang w:eastAsia="en-AU"/>
        </w:rPr>
      </w:pPr>
      <w:r w:rsidRPr="00FD6327">
        <w:rPr>
          <w:lang w:eastAsia="en-AU"/>
        </w:rPr>
        <w:t xml:space="preserve">Use the Pose-Pause-Pounce-Bounce questioning </w:t>
      </w:r>
      <w:r w:rsidR="009D0783">
        <w:t>strategy</w:t>
      </w:r>
      <w:r w:rsidR="009D0783" w:rsidRPr="00FD6327">
        <w:rPr>
          <w:lang w:eastAsia="en-AU"/>
        </w:rPr>
        <w:t xml:space="preserve"> </w:t>
      </w:r>
      <w:r w:rsidRPr="00FD6327">
        <w:rPr>
          <w:lang w:eastAsia="en-AU"/>
        </w:rPr>
        <w:t>to assess students’ conceptual understanding of gradient behaviour at stationary points and intervals of increase/decrease as they respond.</w:t>
      </w:r>
    </w:p>
    <w:p w14:paraId="52CAFA46" w14:textId="77777777" w:rsidR="009618AB" w:rsidRPr="00FD6327" w:rsidRDefault="009618AB" w:rsidP="009618AB">
      <w:pPr>
        <w:pStyle w:val="ListBullet"/>
        <w:rPr>
          <w:lang w:eastAsia="en-AU"/>
        </w:rPr>
      </w:pPr>
      <w:r>
        <w:rPr>
          <w:lang w:eastAsia="en-AU"/>
        </w:rPr>
        <w:t>Review</w:t>
      </w:r>
      <w:r w:rsidRPr="00FD6327">
        <w:rPr>
          <w:lang w:eastAsia="en-AU"/>
        </w:rPr>
        <w:t xml:space="preserve"> sketches where students indicate the sign of the gradient function over intervals to check for misconceptions before moving on.</w:t>
      </w:r>
    </w:p>
    <w:p w14:paraId="0A51A947" w14:textId="6B0A9170" w:rsidR="00CD20A8" w:rsidRPr="00CD20A8" w:rsidRDefault="00CD20A8" w:rsidP="00CD20A8">
      <w:pPr>
        <w:pStyle w:val="ListBullet"/>
        <w:rPr>
          <w:lang w:eastAsia="en-AU"/>
        </w:rPr>
      </w:pPr>
      <w:r w:rsidRPr="00CD20A8">
        <w:rPr>
          <w:lang w:eastAsia="en-AU"/>
        </w:rPr>
        <w:t xml:space="preserve">During the Think-Pair-Share, observe and note students’ ability to identify key features </w:t>
      </w:r>
      <w:r w:rsidR="00822D8F">
        <w:rPr>
          <w:lang w:eastAsia="en-AU"/>
        </w:rPr>
        <w:t>of</w:t>
      </w:r>
      <w:r w:rsidRPr="00CD20A8">
        <w:rPr>
          <w:lang w:eastAsia="en-AU"/>
        </w:rPr>
        <w:t xml:space="preserve"> graph</w:t>
      </w:r>
      <w:r w:rsidR="00822D8F">
        <w:rPr>
          <w:lang w:eastAsia="en-AU"/>
        </w:rPr>
        <w:t>s and gradient functions</w:t>
      </w:r>
      <w:r w:rsidRPr="00CD20A8">
        <w:rPr>
          <w:lang w:eastAsia="en-AU"/>
        </w:rPr>
        <w:t>.</w:t>
      </w:r>
    </w:p>
    <w:p w14:paraId="79D7C4BB" w14:textId="29676BB0" w:rsidR="00CD20A8" w:rsidRPr="00CD20A8" w:rsidRDefault="00CD20A8" w:rsidP="00CD20A8">
      <w:pPr>
        <w:pStyle w:val="ListBullet"/>
        <w:rPr>
          <w:lang w:eastAsia="en-AU"/>
        </w:rPr>
      </w:pPr>
      <w:r w:rsidRPr="00CD20A8">
        <w:rPr>
          <w:lang w:eastAsia="en-AU"/>
        </w:rPr>
        <w:t>Monitor student predictions of the gradient function</w:t>
      </w:r>
      <w:r w:rsidR="008109BB">
        <w:rPr>
          <w:lang w:eastAsia="en-AU"/>
        </w:rPr>
        <w:t>s for sine and cosine t</w:t>
      </w:r>
      <w:r w:rsidRPr="00CD20A8">
        <w:rPr>
          <w:lang w:eastAsia="en-AU"/>
        </w:rPr>
        <w:t>o measure conceptual growth and adjust teaching accordingly.</w:t>
      </w:r>
    </w:p>
    <w:p w14:paraId="40041E65" w14:textId="77777777" w:rsidR="00E00962" w:rsidRPr="00E00962" w:rsidRDefault="00E00962" w:rsidP="00E00962">
      <w:pPr>
        <w:rPr>
          <w:rStyle w:val="Strong"/>
        </w:rPr>
      </w:pPr>
      <w:r w:rsidRPr="00E00962">
        <w:rPr>
          <w:rStyle w:val="Strong"/>
        </w:rPr>
        <w:t>Releasing responsibility</w:t>
      </w:r>
    </w:p>
    <w:p w14:paraId="2155AA9C" w14:textId="3F7C40C4" w:rsidR="0067489B" w:rsidRPr="0067489B" w:rsidRDefault="0067489B" w:rsidP="0067489B">
      <w:pPr>
        <w:pStyle w:val="ListBullet"/>
        <w:rPr>
          <w:lang w:eastAsia="en-AU"/>
        </w:rPr>
      </w:pPr>
      <w:r w:rsidRPr="0067489B">
        <w:rPr>
          <w:lang w:eastAsia="en-AU"/>
        </w:rPr>
        <w:t>Conduct live questioning during worked examples to gauge individual student understanding and address misconceptions quickly.</w:t>
      </w:r>
    </w:p>
    <w:p w14:paraId="6E7EDA7E" w14:textId="2722DC37" w:rsidR="0067489B" w:rsidRPr="0067489B" w:rsidRDefault="0067489B" w:rsidP="0067489B">
      <w:pPr>
        <w:pStyle w:val="ListBullet"/>
        <w:rPr>
          <w:lang w:eastAsia="en-AU"/>
        </w:rPr>
      </w:pPr>
      <w:r w:rsidRPr="0067489B">
        <w:rPr>
          <w:lang w:eastAsia="en-AU"/>
        </w:rPr>
        <w:t xml:space="preserve">Review </w:t>
      </w:r>
      <w:r>
        <w:rPr>
          <w:lang w:eastAsia="en-AU"/>
        </w:rPr>
        <w:t>Appendix B</w:t>
      </w:r>
      <w:r w:rsidRPr="0067489B">
        <w:rPr>
          <w:lang w:eastAsia="en-AU"/>
        </w:rPr>
        <w:t xml:space="preserve"> to ensure accurate note-</w:t>
      </w:r>
      <w:r w:rsidR="00C30E68">
        <w:rPr>
          <w:lang w:eastAsia="en-AU"/>
        </w:rPr>
        <w:t>m</w:t>
      </w:r>
      <w:r w:rsidRPr="0067489B">
        <w:rPr>
          <w:lang w:eastAsia="en-AU"/>
        </w:rPr>
        <w:t>aking and deeper conceptual connections.</w:t>
      </w:r>
    </w:p>
    <w:p w14:paraId="173FBBA7" w14:textId="77777777" w:rsidR="00E00962" w:rsidRPr="00E00962" w:rsidRDefault="00E00962" w:rsidP="00E00962">
      <w:pPr>
        <w:rPr>
          <w:rStyle w:val="Strong"/>
        </w:rPr>
      </w:pPr>
      <w:r w:rsidRPr="00E00962">
        <w:rPr>
          <w:rStyle w:val="Strong"/>
        </w:rPr>
        <w:t>Independent practice</w:t>
      </w:r>
    </w:p>
    <w:p w14:paraId="263611DD" w14:textId="473203F3" w:rsidR="009873DD" w:rsidRDefault="009873DD" w:rsidP="009873DD">
      <w:pPr>
        <w:pStyle w:val="ListBullet"/>
        <w:rPr>
          <w:lang w:eastAsia="en-AU"/>
        </w:rPr>
      </w:pPr>
      <w:r>
        <w:rPr>
          <w:lang w:eastAsia="en-AU"/>
        </w:rPr>
        <w:t>Review students’ working on vertical non-permanent surfaces or workbooks after the activity to assess application of differentiation rules and problem-solving progression.</w:t>
      </w:r>
    </w:p>
    <w:p w14:paraId="5A86FCBC" w14:textId="63125B3B" w:rsidR="00E46C40" w:rsidRDefault="00E00962" w:rsidP="003A5502">
      <w:pPr>
        <w:suppressAutoHyphens w:val="0"/>
        <w:spacing w:before="0" w:after="160" w:line="259" w:lineRule="auto"/>
        <w:sectPr w:rsidR="00E46C40" w:rsidSect="00E46C40">
          <w:pgSz w:w="11906" w:h="16838"/>
          <w:pgMar w:top="1128" w:right="1134" w:bottom="1134" w:left="1134" w:header="488" w:footer="533" w:gutter="0"/>
          <w:cols w:space="708"/>
          <w:titlePg/>
          <w:docGrid w:linePitch="360"/>
        </w:sectPr>
      </w:pPr>
      <w:r>
        <w:br w:type="page"/>
      </w:r>
    </w:p>
    <w:p w14:paraId="45C8C510" w14:textId="3AC27D7C" w:rsidR="00E00962" w:rsidRDefault="00E00962" w:rsidP="00E00962">
      <w:pPr>
        <w:pStyle w:val="Heading2"/>
      </w:pPr>
      <w:bookmarkStart w:id="0" w:name="_Appendix_A"/>
      <w:bookmarkEnd w:id="0"/>
      <w:r>
        <w:lastRenderedPageBreak/>
        <w:t xml:space="preserve">Appendix </w:t>
      </w:r>
      <w:r w:rsidR="00422484">
        <w:t>A</w:t>
      </w:r>
      <w:r>
        <w:t xml:space="preserve"> </w:t>
      </w:r>
    </w:p>
    <w:p w14:paraId="423CD526" w14:textId="1A6A9A75" w:rsidR="00E00962" w:rsidRDefault="00422484" w:rsidP="00E00962">
      <w:pPr>
        <w:pStyle w:val="Heading3"/>
      </w:pPr>
      <w:r>
        <w:t>Trigonometric graphs</w:t>
      </w:r>
    </w:p>
    <w:p w14:paraId="32C9E095" w14:textId="251038B0" w:rsidR="00E00962" w:rsidRDefault="0061751A" w:rsidP="00422484">
      <w:pPr>
        <w:pStyle w:val="ListBullet"/>
        <w:numPr>
          <w:ilvl w:val="0"/>
          <w:numId w:val="0"/>
        </w:numPr>
        <w:ind w:left="567" w:hanging="567"/>
      </w:pPr>
      <w:r w:rsidRPr="0061751A">
        <w:rPr>
          <w:noProof/>
        </w:rPr>
        <w:drawing>
          <wp:inline distT="0" distB="0" distL="0" distR="0" wp14:anchorId="7A5B8B2E" wp14:editId="67C7AE23">
            <wp:extent cx="9078796" cy="3503221"/>
            <wp:effectExtent l="0" t="0" r="8255" b="2540"/>
            <wp:docPr id="473299063" name="Picture 4" descr="Graph of y=sin x.">
              <a:extLst xmlns:a="http://schemas.openxmlformats.org/drawingml/2006/main">
                <a:ext uri="{FF2B5EF4-FFF2-40B4-BE49-F238E27FC236}">
                  <a16:creationId xmlns:a16="http://schemas.microsoft.com/office/drawing/2014/main" id="{2923A77B-C856-17F8-AD79-0D02CBF96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9063" name="Picture 4" descr="Graph of y=sin x.">
                      <a:extLst>
                        <a:ext uri="{FF2B5EF4-FFF2-40B4-BE49-F238E27FC236}">
                          <a16:creationId xmlns:a16="http://schemas.microsoft.com/office/drawing/2014/main" id="{2923A77B-C856-17F8-AD79-0D02CBF96861}"/>
                        </a:ext>
                      </a:extLst>
                    </pic:cNvPr>
                    <pic:cNvPicPr>
                      <a:picLocks noChangeAspect="1"/>
                    </pic:cNvPicPr>
                  </pic:nvPicPr>
                  <pic:blipFill>
                    <a:blip r:embed="rId30"/>
                    <a:stretch>
                      <a:fillRect/>
                    </a:stretch>
                  </pic:blipFill>
                  <pic:spPr>
                    <a:xfrm>
                      <a:off x="0" y="0"/>
                      <a:ext cx="9078796" cy="3503221"/>
                    </a:xfrm>
                    <a:prstGeom prst="rect">
                      <a:avLst/>
                    </a:prstGeom>
                  </pic:spPr>
                </pic:pic>
              </a:graphicData>
            </a:graphic>
          </wp:inline>
        </w:drawing>
      </w:r>
    </w:p>
    <w:p w14:paraId="456652EF" w14:textId="7824DDE7" w:rsidR="0061751A" w:rsidRDefault="0061751A" w:rsidP="00422484">
      <w:pPr>
        <w:pStyle w:val="ListBullet"/>
        <w:numPr>
          <w:ilvl w:val="0"/>
          <w:numId w:val="0"/>
        </w:numPr>
        <w:ind w:left="567" w:hanging="567"/>
      </w:pPr>
      <w:r w:rsidRPr="0061751A">
        <w:rPr>
          <w:noProof/>
        </w:rPr>
        <w:lastRenderedPageBreak/>
        <w:drawing>
          <wp:inline distT="0" distB="0" distL="0" distR="0" wp14:anchorId="3961E1BA" wp14:editId="4D3BC2CE">
            <wp:extent cx="9137889" cy="3526971"/>
            <wp:effectExtent l="0" t="0" r="6350" b="0"/>
            <wp:docPr id="1803508809" name="Picture 4" descr="Graph of y=cos x.">
              <a:extLst xmlns:a="http://schemas.openxmlformats.org/drawingml/2006/main">
                <a:ext uri="{FF2B5EF4-FFF2-40B4-BE49-F238E27FC236}">
                  <a16:creationId xmlns:a16="http://schemas.microsoft.com/office/drawing/2014/main" id="{92A21702-DF72-EBEC-D3E5-B3DEE7B84C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08809" name="Picture 4" descr="Graph of y=cos x.">
                      <a:extLst>
                        <a:ext uri="{FF2B5EF4-FFF2-40B4-BE49-F238E27FC236}">
                          <a16:creationId xmlns:a16="http://schemas.microsoft.com/office/drawing/2014/main" id="{92A21702-DF72-EBEC-D3E5-B3DEE7B84C27}"/>
                        </a:ext>
                      </a:extLst>
                    </pic:cNvPr>
                    <pic:cNvPicPr>
                      <a:picLocks noChangeAspect="1"/>
                    </pic:cNvPicPr>
                  </pic:nvPicPr>
                  <pic:blipFill>
                    <a:blip r:embed="rId31"/>
                    <a:stretch>
                      <a:fillRect/>
                    </a:stretch>
                  </pic:blipFill>
                  <pic:spPr>
                    <a:xfrm>
                      <a:off x="0" y="0"/>
                      <a:ext cx="9153329" cy="3532930"/>
                    </a:xfrm>
                    <a:prstGeom prst="rect">
                      <a:avLst/>
                    </a:prstGeom>
                  </pic:spPr>
                </pic:pic>
              </a:graphicData>
            </a:graphic>
          </wp:inline>
        </w:drawing>
      </w:r>
    </w:p>
    <w:p w14:paraId="605EADD7" w14:textId="785EBC8A" w:rsidR="00A40CF6" w:rsidRDefault="00422484" w:rsidP="003A5502">
      <w:pPr>
        <w:suppressAutoHyphens w:val="0"/>
        <w:spacing w:before="0" w:after="160" w:line="259" w:lineRule="auto"/>
        <w:sectPr w:rsidR="00A40CF6" w:rsidSect="00E46C40">
          <w:pgSz w:w="16838" w:h="11906" w:orient="landscape"/>
          <w:pgMar w:top="1134" w:right="1128" w:bottom="1134" w:left="1134" w:header="488" w:footer="533" w:gutter="0"/>
          <w:cols w:space="708"/>
          <w:titlePg/>
          <w:docGrid w:linePitch="360"/>
        </w:sectPr>
      </w:pPr>
      <w:r>
        <w:br w:type="page"/>
      </w:r>
    </w:p>
    <w:p w14:paraId="5BC63944" w14:textId="33A52F94" w:rsidR="00422484" w:rsidRDefault="00422484" w:rsidP="00422484">
      <w:pPr>
        <w:pStyle w:val="Heading2"/>
      </w:pPr>
      <w:bookmarkStart w:id="1" w:name="_Appendix_B"/>
      <w:bookmarkEnd w:id="1"/>
      <w:r>
        <w:lastRenderedPageBreak/>
        <w:t xml:space="preserve">Appendix </w:t>
      </w:r>
      <w:r w:rsidR="00703ADF">
        <w:t>B</w:t>
      </w:r>
      <w:r>
        <w:t xml:space="preserve"> </w:t>
      </w:r>
    </w:p>
    <w:p w14:paraId="5E8FC622" w14:textId="4B650044" w:rsidR="00422484" w:rsidRDefault="00703ADF" w:rsidP="00422484">
      <w:pPr>
        <w:pStyle w:val="Heading3"/>
      </w:pPr>
      <w:r>
        <w:t>Reference sheet</w:t>
      </w:r>
    </w:p>
    <w:tbl>
      <w:tblPr>
        <w:tblStyle w:val="TableGrid"/>
        <w:tblW w:w="0" w:type="auto"/>
        <w:tblLook w:val="04A0" w:firstRow="1" w:lastRow="0" w:firstColumn="1" w:lastColumn="0" w:noHBand="0" w:noVBand="1"/>
        <w:tblDescription w:val="Empty cells for students to write when to use each rule and provide examples of each. "/>
      </w:tblPr>
      <w:tblGrid>
        <w:gridCol w:w="4814"/>
        <w:gridCol w:w="4814"/>
      </w:tblGrid>
      <w:tr w:rsidR="00C4720D" w14:paraId="1A360A21" w14:textId="77777777" w:rsidTr="00C4720D">
        <w:trPr>
          <w:trHeight w:val="6252"/>
        </w:trPr>
        <w:tc>
          <w:tcPr>
            <w:tcW w:w="4814" w:type="dxa"/>
          </w:tcPr>
          <w:p w14:paraId="7709C1B6" w14:textId="2B429077" w:rsidR="00C4720D" w:rsidRPr="001452EB" w:rsidRDefault="00C4720D" w:rsidP="00C4720D">
            <w:pPr>
              <w:rPr>
                <w:b/>
                <w:bCs/>
              </w:rPr>
            </w:pPr>
            <w:r w:rsidRPr="001452EB">
              <w:rPr>
                <w:b/>
                <w:bCs/>
              </w:rPr>
              <w:t>Examples</w:t>
            </w:r>
          </w:p>
        </w:tc>
        <w:tc>
          <w:tcPr>
            <w:tcW w:w="4814" w:type="dxa"/>
          </w:tcPr>
          <w:p w14:paraId="4C59559B" w14:textId="3310F58B" w:rsidR="00C4720D" w:rsidRPr="001452EB" w:rsidRDefault="004D3FEC" w:rsidP="00C4720D">
            <w:pPr>
              <w:jc w:val="right"/>
              <w:rPr>
                <w:b/>
                <w:bCs/>
              </w:rPr>
            </w:pPr>
            <w:r w:rsidRPr="004D3FEC">
              <w:rPr>
                <w:b/>
                <w:bCs/>
                <w:noProof/>
              </w:rPr>
              <w:drawing>
                <wp:anchor distT="0" distB="0" distL="114300" distR="114300" simplePos="0" relativeHeight="251658240" behindDoc="0" locked="0" layoutInCell="1" allowOverlap="1" wp14:anchorId="2CA89782" wp14:editId="1389F1E1">
                  <wp:simplePos x="0" y="0"/>
                  <wp:positionH relativeFrom="column">
                    <wp:posOffset>-1882140</wp:posOffset>
                  </wp:positionH>
                  <wp:positionV relativeFrom="paragraph">
                    <wp:posOffset>3222625</wp:posOffset>
                  </wp:positionV>
                  <wp:extent cx="3696216" cy="1552792"/>
                  <wp:effectExtent l="0" t="0" r="0" b="9525"/>
                  <wp:wrapNone/>
                  <wp:docPr id="1037988670" name="Picture 1" descr="A diagram titled “Differential calculus” showing chain rule results for trigonometric functions.&#10;Top (highlighted in red): If y = sin(f(x)), then dy/dx = f′(x) × cos(f(x)).&#10;Bottom (highlighted in blue): If y = cos(f(x)), then dy/dx = −f′(x) × sin(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88670" name="Picture 1" descr="A diagram titled “Differential calculus” showing chain rule results for trigonometric functions.&#10;Top (highlighted in red): If y = sin(f(x)), then dy/dx = f′(x) × cos(f(x)).&#10;Bottom (highlighted in blue): If y = cos(f(x)), then dy/dx = −f′(x) × sin(f(x))."/>
                          <pic:cNvPicPr/>
                        </pic:nvPicPr>
                        <pic:blipFill>
                          <a:blip r:embed="rId32">
                            <a:extLst>
                              <a:ext uri="{28A0092B-C50C-407E-A947-70E740481C1C}">
                                <a14:useLocalDpi xmlns:a14="http://schemas.microsoft.com/office/drawing/2010/main" val="0"/>
                              </a:ext>
                            </a:extLst>
                          </a:blip>
                          <a:stretch>
                            <a:fillRect/>
                          </a:stretch>
                        </pic:blipFill>
                        <pic:spPr>
                          <a:xfrm>
                            <a:off x="0" y="0"/>
                            <a:ext cx="3696216" cy="1552792"/>
                          </a:xfrm>
                          <a:prstGeom prst="rect">
                            <a:avLst/>
                          </a:prstGeom>
                        </pic:spPr>
                      </pic:pic>
                    </a:graphicData>
                  </a:graphic>
                </wp:anchor>
              </w:drawing>
            </w:r>
            <w:r w:rsidR="007B79A7" w:rsidRPr="001452EB">
              <w:rPr>
                <w:b/>
                <w:bCs/>
              </w:rPr>
              <w:t>Notes</w:t>
            </w:r>
          </w:p>
        </w:tc>
      </w:tr>
      <w:tr w:rsidR="00C4720D" w14:paraId="728A6E1D" w14:textId="77777777" w:rsidTr="00C4720D">
        <w:trPr>
          <w:trHeight w:val="6252"/>
        </w:trPr>
        <w:tc>
          <w:tcPr>
            <w:tcW w:w="4814" w:type="dxa"/>
          </w:tcPr>
          <w:p w14:paraId="262F6044" w14:textId="4DB9CFE9" w:rsidR="00C4720D" w:rsidRPr="001452EB" w:rsidRDefault="007B79A7" w:rsidP="00C4720D">
            <w:pPr>
              <w:rPr>
                <w:b/>
                <w:bCs/>
              </w:rPr>
            </w:pPr>
            <w:r w:rsidRPr="001452EB">
              <w:rPr>
                <w:b/>
                <w:bCs/>
              </w:rPr>
              <w:t>Examples</w:t>
            </w:r>
          </w:p>
        </w:tc>
        <w:tc>
          <w:tcPr>
            <w:tcW w:w="4814" w:type="dxa"/>
          </w:tcPr>
          <w:p w14:paraId="028CE719" w14:textId="39B286AF" w:rsidR="00C4720D" w:rsidRPr="001452EB" w:rsidRDefault="007B79A7" w:rsidP="00C4720D">
            <w:pPr>
              <w:jc w:val="right"/>
              <w:rPr>
                <w:b/>
                <w:bCs/>
              </w:rPr>
            </w:pPr>
            <w:r w:rsidRPr="001452EB">
              <w:rPr>
                <w:b/>
                <w:bCs/>
              </w:rPr>
              <w:t>Notes</w:t>
            </w:r>
          </w:p>
        </w:tc>
      </w:tr>
    </w:tbl>
    <w:p w14:paraId="61C826FE" w14:textId="77777777" w:rsidR="001E709B" w:rsidRDefault="001E709B" w:rsidP="00703ADF">
      <w:pPr>
        <w:pStyle w:val="Heading2"/>
        <w:sectPr w:rsidR="001E709B" w:rsidSect="00E46C40">
          <w:pgSz w:w="11906" w:h="16838"/>
          <w:pgMar w:top="1128" w:right="1134" w:bottom="1134" w:left="1134" w:header="488" w:footer="535" w:gutter="0"/>
          <w:cols w:space="708"/>
          <w:titlePg/>
          <w:docGrid w:linePitch="360"/>
        </w:sectPr>
      </w:pPr>
    </w:p>
    <w:p w14:paraId="7C3C5453" w14:textId="413899F7" w:rsidR="00703ADF" w:rsidRDefault="00703ADF" w:rsidP="00703ADF">
      <w:pPr>
        <w:pStyle w:val="Heading2"/>
      </w:pPr>
      <w:bookmarkStart w:id="2" w:name="_Appendix_C"/>
      <w:bookmarkEnd w:id="2"/>
      <w:r>
        <w:lastRenderedPageBreak/>
        <w:t xml:space="preserve">Appendix </w:t>
      </w:r>
      <w:r w:rsidR="00B169BB">
        <w:t>C</w:t>
      </w:r>
    </w:p>
    <w:p w14:paraId="096ED70A" w14:textId="61A5615D" w:rsidR="00703ADF" w:rsidRDefault="00EC05EF" w:rsidP="001E709B">
      <w:pPr>
        <w:pStyle w:val="Heading3"/>
      </w:pPr>
      <w:r>
        <w:t>Using the derivative</w:t>
      </w:r>
    </w:p>
    <w:tbl>
      <w:tblPr>
        <w:tblStyle w:val="TableGrid"/>
        <w:tblW w:w="0" w:type="auto"/>
        <w:tblLook w:val="04A0" w:firstRow="1" w:lastRow="0" w:firstColumn="1" w:lastColumn="0" w:noHBand="0" w:noVBand="1"/>
        <w:tblDescription w:val="Table with questions and answers involving derivative of sine and cosine function."/>
      </w:tblPr>
      <w:tblGrid>
        <w:gridCol w:w="4911"/>
        <w:gridCol w:w="4717"/>
      </w:tblGrid>
      <w:tr w:rsidR="001E709B" w:rsidRPr="00192C74" w14:paraId="2EBDB4B0" w14:textId="77777777" w:rsidTr="00B930E2">
        <w:trPr>
          <w:trHeight w:val="7540"/>
        </w:trPr>
        <w:tc>
          <w:tcPr>
            <w:tcW w:w="4911" w:type="dxa"/>
            <w:vAlign w:val="center"/>
          </w:tcPr>
          <w:p w14:paraId="532DCA68" w14:textId="487A992B" w:rsidR="001E709B" w:rsidRPr="008C0361" w:rsidRDefault="001E709B" w:rsidP="002F26EB">
            <w:pPr>
              <w:spacing w:line="240" w:lineRule="auto"/>
              <w:jc w:val="center"/>
              <w:rPr>
                <w:rFonts w:eastAsiaTheme="minorEastAsia"/>
                <w:sz w:val="144"/>
                <w:szCs w:val="144"/>
              </w:rPr>
            </w:pPr>
            <m:oMathPara>
              <m:oMath>
                <m:r>
                  <w:rPr>
                    <w:rFonts w:ascii="Cambria Math" w:hAnsi="Cambria Math"/>
                    <w:sz w:val="144"/>
                    <w:szCs w:val="144"/>
                  </w:rPr>
                  <m:t>-</m:t>
                </m:r>
                <m:f>
                  <m:fPr>
                    <m:ctrlPr>
                      <w:rPr>
                        <w:rFonts w:ascii="Cambria Math" w:hAnsi="Cambria Math"/>
                        <w:i/>
                        <w:sz w:val="144"/>
                        <w:szCs w:val="144"/>
                      </w:rPr>
                    </m:ctrlPr>
                  </m:fPr>
                  <m:num>
                    <m:r>
                      <w:rPr>
                        <w:rFonts w:ascii="Cambria Math" w:hAnsi="Cambria Math"/>
                        <w:sz w:val="144"/>
                        <w:szCs w:val="144"/>
                      </w:rPr>
                      <m:t>4</m:t>
                    </m:r>
                  </m:num>
                  <m:den>
                    <m:sSup>
                      <m:sSupPr>
                        <m:ctrlPr>
                          <w:rPr>
                            <w:rFonts w:ascii="Cambria Math" w:hAnsi="Cambria Math"/>
                            <w:i/>
                            <w:sz w:val="144"/>
                            <w:szCs w:val="144"/>
                          </w:rPr>
                        </m:ctrlPr>
                      </m:sSupPr>
                      <m:e>
                        <m:r>
                          <w:rPr>
                            <w:rFonts w:ascii="Cambria Math" w:hAnsi="Cambria Math"/>
                            <w:sz w:val="144"/>
                            <w:szCs w:val="144"/>
                          </w:rPr>
                          <m:t>π</m:t>
                        </m:r>
                      </m:e>
                      <m:sup>
                        <m:r>
                          <w:rPr>
                            <w:rFonts w:ascii="Cambria Math" w:hAnsi="Cambria Math"/>
                            <w:sz w:val="144"/>
                            <w:szCs w:val="144"/>
                          </w:rPr>
                          <m:t>2</m:t>
                        </m:r>
                      </m:sup>
                    </m:sSup>
                  </m:den>
                </m:f>
              </m:oMath>
            </m:oMathPara>
          </w:p>
          <w:p w14:paraId="1EBACF3A" w14:textId="77777777" w:rsidR="001E709B" w:rsidRPr="00192C74" w:rsidRDefault="001E709B" w:rsidP="002F26EB">
            <w:pPr>
              <w:spacing w:line="240" w:lineRule="auto"/>
              <w:jc w:val="center"/>
              <w:rPr>
                <w:rFonts w:eastAsiaTheme="minorEastAsia"/>
                <w:sz w:val="144"/>
                <w:szCs w:val="144"/>
              </w:rPr>
            </w:pPr>
          </w:p>
          <w:p w14:paraId="7FAC9692" w14:textId="77777777" w:rsidR="001E709B" w:rsidRPr="00237B8E" w:rsidRDefault="001E709B" w:rsidP="002F26EB">
            <w:pPr>
              <w:spacing w:line="240" w:lineRule="auto"/>
              <w:jc w:val="center"/>
              <w:rPr>
                <w:rFonts w:eastAsiaTheme="minorEastAsia"/>
                <w:sz w:val="72"/>
                <w:szCs w:val="72"/>
              </w:rPr>
            </w:pPr>
          </w:p>
          <w:p w14:paraId="1B194937" w14:textId="22F12AD4" w:rsidR="001E709B" w:rsidRPr="00192C74" w:rsidRDefault="001E709B" w:rsidP="002F26EB">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x</m:t>
                  </m:r>
                </m:e>
              </m:func>
            </m:oMath>
            <w:r w:rsidRPr="00192C74">
              <w:rPr>
                <w:rFonts w:eastAsiaTheme="minorEastAsia"/>
                <w:sz w:val="36"/>
                <w:szCs w:val="36"/>
              </w:rPr>
              <w:t xml:space="preserve">, find </w:t>
            </w:r>
            <m:oMath>
              <m:r>
                <w:rPr>
                  <w:rFonts w:ascii="Cambria Math" w:eastAsiaTheme="minorEastAsia" w:hAnsi="Cambria Math"/>
                  <w:sz w:val="36"/>
                  <w:szCs w:val="36"/>
                </w:rPr>
                <m:t>f'(π).</m:t>
              </m:r>
            </m:oMath>
          </w:p>
        </w:tc>
        <w:tc>
          <w:tcPr>
            <w:tcW w:w="4717" w:type="dxa"/>
            <w:vAlign w:val="center"/>
          </w:tcPr>
          <w:p w14:paraId="341A854B" w14:textId="168F618A" w:rsidR="001E709B" w:rsidRPr="00192C74" w:rsidRDefault="00CA0C57" w:rsidP="002F26EB">
            <w:pPr>
              <w:spacing w:line="240" w:lineRule="auto"/>
              <w:jc w:val="center"/>
              <w:rPr>
                <w:sz w:val="144"/>
                <w:szCs w:val="144"/>
              </w:rPr>
            </w:pPr>
            <m:oMathPara>
              <m:oMath>
                <m:r>
                  <w:rPr>
                    <w:rFonts w:ascii="Cambria Math" w:hAnsi="Cambria Math"/>
                    <w:sz w:val="144"/>
                    <w:szCs w:val="144"/>
                  </w:rPr>
                  <m:t>-1</m:t>
                </m:r>
              </m:oMath>
            </m:oMathPara>
          </w:p>
          <w:p w14:paraId="78785E91" w14:textId="77777777" w:rsidR="001E709B" w:rsidRPr="00192C74" w:rsidRDefault="001E709B" w:rsidP="002F26EB">
            <w:pPr>
              <w:spacing w:line="240" w:lineRule="auto"/>
              <w:jc w:val="center"/>
              <w:rPr>
                <w:sz w:val="144"/>
                <w:szCs w:val="144"/>
              </w:rPr>
            </w:pPr>
          </w:p>
          <w:p w14:paraId="3CD0D617" w14:textId="77777777" w:rsidR="001E709B" w:rsidRPr="00192C74" w:rsidRDefault="001E709B" w:rsidP="002F26EB">
            <w:pPr>
              <w:spacing w:line="240" w:lineRule="auto"/>
              <w:jc w:val="center"/>
              <w:rPr>
                <w:sz w:val="144"/>
                <w:szCs w:val="144"/>
              </w:rPr>
            </w:pPr>
          </w:p>
          <w:p w14:paraId="71218A26" w14:textId="6F89AE98" w:rsidR="001E709B" w:rsidRPr="00192C74" w:rsidRDefault="00CA0C57" w:rsidP="002F26EB">
            <w:pPr>
              <w:spacing w:line="240" w:lineRule="auto"/>
              <w:jc w:val="center"/>
              <w:rPr>
                <w:sz w:val="36"/>
                <w:szCs w:val="36"/>
              </w:rPr>
            </w:pPr>
            <w:r w:rsidRPr="00192C74">
              <w:rPr>
                <w:sz w:val="36"/>
                <w:szCs w:val="36"/>
              </w:rPr>
              <w:t>If</w:t>
            </w:r>
            <w:r>
              <w:rPr>
                <w:sz w:val="36"/>
                <w:szCs w:val="36"/>
              </w:rPr>
              <w:t xml:space="preserve"> </w:t>
            </w:r>
            <m:oMath>
              <m:r>
                <w:rPr>
                  <w:rFonts w:ascii="Cambria Math" w:hAnsi="Cambria Math"/>
                  <w:sz w:val="36"/>
                  <w:szCs w:val="36"/>
                </w:rPr>
                <m:t>y=</m:t>
              </m:r>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x</m:t>
                  </m:r>
                </m:e>
              </m:func>
            </m:oMath>
            <w:r>
              <w:rPr>
                <w:rFonts w:eastAsiaTheme="minorEastAsia"/>
                <w:sz w:val="36"/>
                <w:szCs w:val="36"/>
              </w:rPr>
              <w:t xml:space="preserve">, find the gradient at </w:t>
            </w:r>
            <m:oMath>
              <m:d>
                <m:dPr>
                  <m:ctrlPr>
                    <w:rPr>
                      <w:rFonts w:ascii="Cambria Math" w:eastAsiaTheme="minorEastAsia" w:hAnsi="Cambria Math"/>
                      <w:i/>
                      <w:sz w:val="36"/>
                      <w:szCs w:val="36"/>
                    </w:rPr>
                  </m:ctrlPr>
                </m:dPr>
                <m:e>
                  <m:r>
                    <w:rPr>
                      <w:rFonts w:ascii="Cambria Math" w:eastAsiaTheme="minorEastAsia" w:hAnsi="Cambria Math"/>
                      <w:sz w:val="36"/>
                      <w:szCs w:val="36"/>
                    </w:rPr>
                    <m:t>-</m:t>
                  </m:r>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2</m:t>
                      </m:r>
                    </m:den>
                  </m:f>
                  <m:r>
                    <w:rPr>
                      <w:rFonts w:ascii="Cambria Math" w:eastAsiaTheme="minorEastAsia" w:hAnsi="Cambria Math"/>
                      <w:sz w:val="36"/>
                      <w:szCs w:val="36"/>
                    </w:rPr>
                    <m:t>, 0</m:t>
                  </m:r>
                </m:e>
              </m:d>
            </m:oMath>
            <w:r>
              <w:rPr>
                <w:rFonts w:eastAsiaTheme="minorEastAsia"/>
                <w:sz w:val="36"/>
                <w:szCs w:val="36"/>
              </w:rPr>
              <w:t>.</w:t>
            </w:r>
          </w:p>
        </w:tc>
      </w:tr>
      <w:tr w:rsidR="001E709B" w:rsidRPr="00192C74" w14:paraId="3B8D9340" w14:textId="77777777" w:rsidTr="00B930E2">
        <w:trPr>
          <w:trHeight w:val="7540"/>
        </w:trPr>
        <w:tc>
          <w:tcPr>
            <w:tcW w:w="4911" w:type="dxa"/>
            <w:vAlign w:val="center"/>
          </w:tcPr>
          <w:p w14:paraId="3EC99888" w14:textId="44CD0D0C" w:rsidR="001E709B" w:rsidRPr="00CA0C57" w:rsidRDefault="00CA0C57" w:rsidP="002F26EB">
            <w:pPr>
              <w:spacing w:line="240" w:lineRule="auto"/>
              <w:jc w:val="center"/>
              <w:rPr>
                <w:sz w:val="144"/>
                <w:szCs w:val="144"/>
              </w:rPr>
            </w:pPr>
            <m:oMathPara>
              <m:oMath>
                <m:r>
                  <w:rPr>
                    <w:rFonts w:ascii="Cambria Math" w:hAnsi="Cambria Math"/>
                    <w:sz w:val="144"/>
                    <w:szCs w:val="144"/>
                  </w:rPr>
                  <w:lastRenderedPageBreak/>
                  <m:t>1</m:t>
                </m:r>
              </m:oMath>
            </m:oMathPara>
          </w:p>
          <w:p w14:paraId="56ED7604" w14:textId="77777777" w:rsidR="001E709B" w:rsidRPr="00813447" w:rsidRDefault="001E709B" w:rsidP="002F26EB">
            <w:pPr>
              <w:spacing w:line="240" w:lineRule="auto"/>
              <w:jc w:val="center"/>
              <w:rPr>
                <w:color w:val="FF0000"/>
                <w:sz w:val="144"/>
                <w:szCs w:val="144"/>
              </w:rPr>
            </w:pPr>
          </w:p>
          <w:p w14:paraId="6ED564C5" w14:textId="77777777" w:rsidR="001E709B" w:rsidRPr="00813447" w:rsidRDefault="001E709B" w:rsidP="002F26EB">
            <w:pPr>
              <w:spacing w:line="240" w:lineRule="auto"/>
              <w:jc w:val="center"/>
              <w:rPr>
                <w:color w:val="FF0000"/>
                <w:sz w:val="144"/>
                <w:szCs w:val="144"/>
              </w:rPr>
            </w:pPr>
          </w:p>
          <w:p w14:paraId="0B87DA4C" w14:textId="1207329C" w:rsidR="001E709B" w:rsidRPr="00192C74" w:rsidRDefault="001E709B" w:rsidP="002F26EB">
            <w:pPr>
              <w:suppressAutoHyphens w:val="0"/>
              <w:spacing w:after="0" w:line="240" w:lineRule="auto"/>
              <w:jc w:val="center"/>
              <w:rPr>
                <w:sz w:val="36"/>
                <w:szCs w:val="36"/>
              </w:rPr>
            </w:pPr>
            <w:r w:rsidRPr="002719CD">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x</m:t>
                  </m:r>
                </m:e>
              </m:func>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x</m:t>
                  </m:r>
                </m:e>
              </m:func>
            </m:oMath>
            <w:r w:rsidR="002719CD">
              <w:rPr>
                <w:rFonts w:eastAsiaTheme="minorEastAsia"/>
                <w:sz w:val="36"/>
                <w:szCs w:val="36"/>
              </w:rPr>
              <w:t xml:space="preserve">, find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4</m:t>
                      </m:r>
                    </m:den>
                  </m:f>
                </m:e>
              </m:d>
            </m:oMath>
            <w:r w:rsidR="002719CD">
              <w:rPr>
                <w:rFonts w:eastAsiaTheme="minorEastAsia"/>
                <w:sz w:val="36"/>
                <w:szCs w:val="36"/>
              </w:rPr>
              <w:t>.</w:t>
            </w:r>
          </w:p>
        </w:tc>
        <w:tc>
          <w:tcPr>
            <w:tcW w:w="4717" w:type="dxa"/>
            <w:vAlign w:val="center"/>
          </w:tcPr>
          <w:p w14:paraId="7E45B5A1" w14:textId="350495CB" w:rsidR="0037753A" w:rsidRPr="00CA0C57" w:rsidRDefault="0037753A" w:rsidP="0037753A">
            <w:pPr>
              <w:spacing w:line="240" w:lineRule="auto"/>
              <w:jc w:val="center"/>
              <w:rPr>
                <w:sz w:val="144"/>
                <w:szCs w:val="144"/>
              </w:rPr>
            </w:pPr>
            <m:oMathPara>
              <m:oMath>
                <m:r>
                  <w:rPr>
                    <w:rFonts w:ascii="Cambria Math" w:hAnsi="Cambria Math"/>
                    <w:sz w:val="144"/>
                    <w:szCs w:val="144"/>
                  </w:rPr>
                  <m:t>0</m:t>
                </m:r>
              </m:oMath>
            </m:oMathPara>
          </w:p>
          <w:p w14:paraId="06329E88" w14:textId="77777777" w:rsidR="001E709B" w:rsidRPr="008C3905" w:rsidRDefault="001E709B" w:rsidP="002F26EB">
            <w:pPr>
              <w:spacing w:line="240" w:lineRule="auto"/>
              <w:jc w:val="center"/>
              <w:rPr>
                <w:rFonts w:eastAsiaTheme="minorEastAsia"/>
                <w:sz w:val="144"/>
                <w:szCs w:val="144"/>
              </w:rPr>
            </w:pPr>
          </w:p>
          <w:p w14:paraId="5EF869CC" w14:textId="77777777" w:rsidR="001E709B" w:rsidRPr="008C3905" w:rsidRDefault="001E709B" w:rsidP="002F26EB">
            <w:pPr>
              <w:spacing w:line="240" w:lineRule="auto"/>
              <w:jc w:val="center"/>
              <w:rPr>
                <w:rFonts w:eastAsiaTheme="minorEastAsia"/>
                <w:sz w:val="144"/>
                <w:szCs w:val="144"/>
              </w:rPr>
            </w:pPr>
          </w:p>
          <w:p w14:paraId="7AFF9F42" w14:textId="641D82D8" w:rsidR="001E709B" w:rsidRPr="00192C74" w:rsidRDefault="001E709B" w:rsidP="002F26EB">
            <w:pPr>
              <w:spacing w:line="240" w:lineRule="auto"/>
              <w:jc w:val="center"/>
              <w:rPr>
                <w:sz w:val="36"/>
                <w:szCs w:val="36"/>
              </w:rPr>
            </w:pPr>
            <w:r w:rsidRPr="00192C74">
              <w:rPr>
                <w:sz w:val="36"/>
                <w:szCs w:val="36"/>
              </w:rPr>
              <w:t xml:space="preserve">If </w:t>
            </w:r>
            <m:oMath>
              <m:r>
                <w:rPr>
                  <w:rFonts w:ascii="Cambria Math" w:hAnsi="Cambria Math"/>
                  <w:sz w:val="36"/>
                  <w:szCs w:val="36"/>
                </w:rPr>
                <m:t>y=2</m:t>
              </m:r>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x</m:t>
                  </m:r>
                </m:e>
              </m:func>
              <m:r>
                <w:rPr>
                  <w:rFonts w:ascii="Cambria Math" w:hAnsi="Cambria Math"/>
                  <w:sz w:val="36"/>
                  <w:szCs w:val="36"/>
                </w:rPr>
                <m:t>,</m:t>
              </m:r>
            </m:oMath>
            <w:r w:rsidRPr="00192C74">
              <w:rPr>
                <w:rFonts w:eastAsiaTheme="minorEastAsia"/>
                <w:sz w:val="36"/>
                <w:szCs w:val="36"/>
              </w:rPr>
              <w:t xml:space="preserve"> find</w:t>
            </w:r>
            <w:r w:rsidR="00530CCC">
              <w:rPr>
                <w:rFonts w:eastAsiaTheme="minorEastAsia"/>
                <w:sz w:val="36"/>
                <w:szCs w:val="36"/>
              </w:rPr>
              <w:t xml:space="preserve"> the equation of the tangent</w:t>
            </w:r>
            <w:r w:rsidR="002F0AB2">
              <w:rPr>
                <w:rFonts w:eastAsiaTheme="minorEastAsia"/>
                <w:sz w:val="36"/>
                <w:szCs w:val="36"/>
              </w:rPr>
              <w:t xml:space="preserve"> at</w:t>
            </w:r>
            <w:r w:rsidRPr="00192C74">
              <w:rPr>
                <w:rFonts w:eastAsiaTheme="minorEastAsia"/>
                <w:sz w:val="36"/>
                <w:szCs w:val="36"/>
              </w:rPr>
              <w:t xml:space="preserve"> </w:t>
            </w:r>
            <w:r w:rsidR="002F0AB2">
              <w:rPr>
                <w:rFonts w:eastAsiaTheme="minorEastAsia"/>
                <w:sz w:val="36"/>
                <w:szCs w:val="36"/>
              </w:rPr>
              <w:t xml:space="preserve">the point where </w:t>
            </w:r>
            <m:oMath>
              <m:r>
                <w:rPr>
                  <w:rFonts w:ascii="Cambria Math" w:eastAsiaTheme="minorEastAsia" w:hAnsi="Cambria Math"/>
                  <w:sz w:val="36"/>
                  <w:szCs w:val="36"/>
                </w:rPr>
                <m:t>x=</m:t>
              </m:r>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6</m:t>
                  </m:r>
                </m:den>
              </m:f>
              <m:r>
                <w:rPr>
                  <w:rFonts w:ascii="Cambria Math" w:eastAsiaTheme="minorEastAsia" w:hAnsi="Cambria Math"/>
                  <w:sz w:val="36"/>
                  <w:szCs w:val="36"/>
                </w:rPr>
                <m:t>.</m:t>
              </m:r>
            </m:oMath>
          </w:p>
        </w:tc>
      </w:tr>
      <w:tr w:rsidR="001E709B" w:rsidRPr="00192C74" w14:paraId="0303955A" w14:textId="77777777" w:rsidTr="00B930E2">
        <w:trPr>
          <w:trHeight w:val="7540"/>
        </w:trPr>
        <w:tc>
          <w:tcPr>
            <w:tcW w:w="4911" w:type="dxa"/>
            <w:vAlign w:val="center"/>
          </w:tcPr>
          <w:p w14:paraId="4156C3DC" w14:textId="37351043" w:rsidR="001E709B" w:rsidRPr="002F0AB2" w:rsidRDefault="002F0AB2" w:rsidP="002F26EB">
            <w:pPr>
              <w:spacing w:line="240" w:lineRule="auto"/>
              <w:jc w:val="center"/>
              <w:rPr>
                <w:rFonts w:eastAsiaTheme="minorEastAsia"/>
                <w:sz w:val="56"/>
                <w:szCs w:val="56"/>
              </w:rPr>
            </w:pPr>
            <m:oMathPara>
              <m:oMath>
                <m:r>
                  <w:rPr>
                    <w:rFonts w:ascii="Cambria Math" w:hAnsi="Cambria Math"/>
                    <w:sz w:val="56"/>
                    <w:szCs w:val="56"/>
                  </w:rPr>
                  <w:lastRenderedPageBreak/>
                  <m:t>y=</m:t>
                </m:r>
                <m:rad>
                  <m:radPr>
                    <m:degHide m:val="1"/>
                    <m:ctrlPr>
                      <w:rPr>
                        <w:rFonts w:ascii="Cambria Math" w:hAnsi="Cambria Math"/>
                        <w:i/>
                        <w:sz w:val="56"/>
                        <w:szCs w:val="56"/>
                      </w:rPr>
                    </m:ctrlPr>
                  </m:radPr>
                  <m:deg>
                    <m:ctrlPr>
                      <w:rPr>
                        <w:rFonts w:ascii="Cambria Math" w:eastAsiaTheme="minorEastAsia" w:hAnsi="Cambria Math"/>
                        <w:i/>
                        <w:sz w:val="56"/>
                        <w:szCs w:val="56"/>
                      </w:rPr>
                    </m:ctrlPr>
                  </m:deg>
                  <m:e>
                    <m:r>
                      <w:rPr>
                        <w:rFonts w:ascii="Cambria Math" w:eastAsiaTheme="minorEastAsia" w:hAnsi="Cambria Math"/>
                        <w:sz w:val="56"/>
                        <w:szCs w:val="56"/>
                      </w:rPr>
                      <m:t>3</m:t>
                    </m:r>
                  </m:e>
                </m:rad>
                <m:d>
                  <m:dPr>
                    <m:ctrlPr>
                      <w:rPr>
                        <w:rFonts w:ascii="Cambria Math" w:hAnsi="Cambria Math"/>
                        <w:i/>
                        <w:sz w:val="56"/>
                        <w:szCs w:val="56"/>
                      </w:rPr>
                    </m:ctrlPr>
                  </m:dPr>
                  <m:e>
                    <m:r>
                      <w:rPr>
                        <w:rFonts w:ascii="Cambria Math" w:hAnsi="Cambria Math"/>
                        <w:sz w:val="56"/>
                        <w:szCs w:val="56"/>
                      </w:rPr>
                      <m:t>x-</m:t>
                    </m:r>
                    <m:f>
                      <m:fPr>
                        <m:ctrlPr>
                          <w:rPr>
                            <w:rFonts w:ascii="Cambria Math" w:hAnsi="Cambria Math"/>
                            <w:i/>
                            <w:sz w:val="56"/>
                            <w:szCs w:val="56"/>
                          </w:rPr>
                        </m:ctrlPr>
                      </m:fPr>
                      <m:num>
                        <m:r>
                          <w:rPr>
                            <w:rFonts w:ascii="Cambria Math" w:hAnsi="Cambria Math"/>
                            <w:sz w:val="56"/>
                            <w:szCs w:val="56"/>
                          </w:rPr>
                          <m:t>π</m:t>
                        </m:r>
                      </m:num>
                      <m:den>
                        <m:r>
                          <w:rPr>
                            <w:rFonts w:ascii="Cambria Math" w:hAnsi="Cambria Math"/>
                            <w:sz w:val="56"/>
                            <w:szCs w:val="56"/>
                          </w:rPr>
                          <m:t>6</m:t>
                        </m:r>
                      </m:den>
                    </m:f>
                  </m:e>
                </m:d>
                <m:r>
                  <w:rPr>
                    <w:rFonts w:ascii="Cambria Math" w:hAnsi="Cambria Math"/>
                    <w:sz w:val="56"/>
                    <w:szCs w:val="56"/>
                  </w:rPr>
                  <m:t>+1</m:t>
                </m:r>
              </m:oMath>
            </m:oMathPara>
          </w:p>
          <w:p w14:paraId="38A49EF2" w14:textId="77777777" w:rsidR="001E709B" w:rsidRPr="008C3905" w:rsidRDefault="001E709B" w:rsidP="002F26EB">
            <w:pPr>
              <w:spacing w:line="240" w:lineRule="auto"/>
              <w:jc w:val="center"/>
              <w:rPr>
                <w:rFonts w:eastAsiaTheme="minorEastAsia"/>
                <w:sz w:val="144"/>
                <w:szCs w:val="144"/>
              </w:rPr>
            </w:pPr>
          </w:p>
          <w:p w14:paraId="1E728375" w14:textId="77777777" w:rsidR="001E709B" w:rsidRPr="008C3905" w:rsidRDefault="001E709B" w:rsidP="002F26EB">
            <w:pPr>
              <w:spacing w:line="240" w:lineRule="auto"/>
              <w:jc w:val="center"/>
              <w:rPr>
                <w:rFonts w:eastAsiaTheme="minorEastAsia"/>
                <w:sz w:val="144"/>
                <w:szCs w:val="144"/>
              </w:rPr>
            </w:pPr>
          </w:p>
          <w:p w14:paraId="2A29D54E" w14:textId="6C8C68CD" w:rsidR="001E709B" w:rsidRPr="00192C74" w:rsidRDefault="001E709B" w:rsidP="002F26EB">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(7x)</m:t>
                  </m:r>
                </m:e>
              </m:func>
            </m:oMath>
            <w:r w:rsidR="00B85930">
              <w:rPr>
                <w:rFonts w:eastAsiaTheme="minorEastAsia"/>
                <w:sz w:val="36"/>
                <w:szCs w:val="36"/>
              </w:rPr>
              <w:t>, find</w:t>
            </w:r>
            <w:r w:rsidR="002A7443">
              <w:rPr>
                <w:rFonts w:eastAsiaTheme="minorEastAsia"/>
                <w:sz w:val="36"/>
                <w:szCs w:val="36"/>
              </w:rPr>
              <w:t xml:space="preserve"> the gradient at </w:t>
            </w:r>
            <m:oMath>
              <m:d>
                <m:dPr>
                  <m:ctrlPr>
                    <w:rPr>
                      <w:rFonts w:ascii="Cambria Math" w:eastAsiaTheme="minorEastAsia" w:hAnsi="Cambria Math"/>
                      <w:i/>
                      <w:sz w:val="36"/>
                      <w:szCs w:val="36"/>
                    </w:rPr>
                  </m:ctrlPr>
                </m:dPr>
                <m:e>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6</m:t>
                      </m:r>
                    </m:den>
                  </m:f>
                  <m:r>
                    <w:rPr>
                      <w:rFonts w:ascii="Cambria Math" w:eastAsiaTheme="minorEastAsia" w:hAnsi="Cambria Math"/>
                      <w:sz w:val="36"/>
                      <w:szCs w:val="36"/>
                    </w:rPr>
                    <m:t>, 0</m:t>
                  </m:r>
                </m:e>
              </m:d>
            </m:oMath>
            <w:r w:rsidR="002A7443" w:rsidRPr="009722F1">
              <w:rPr>
                <w:rFonts w:eastAsiaTheme="minorEastAsia"/>
                <w:sz w:val="36"/>
                <w:szCs w:val="36"/>
              </w:rPr>
              <w:t>.</w:t>
            </w:r>
          </w:p>
        </w:tc>
        <w:tc>
          <w:tcPr>
            <w:tcW w:w="4717" w:type="dxa"/>
            <w:vAlign w:val="center"/>
          </w:tcPr>
          <w:p w14:paraId="21E8D4D9" w14:textId="6A5D19F9" w:rsidR="001E709B" w:rsidRPr="008C3905" w:rsidRDefault="00A4545E" w:rsidP="002F26EB">
            <w:pPr>
              <w:spacing w:line="240" w:lineRule="auto"/>
              <w:jc w:val="center"/>
              <w:rPr>
                <w:rFonts w:eastAsiaTheme="minorEastAsia"/>
                <w:sz w:val="144"/>
                <w:szCs w:val="144"/>
              </w:rPr>
            </w:pPr>
            <m:oMathPara>
              <m:oMath>
                <m:f>
                  <m:fPr>
                    <m:ctrlPr>
                      <w:rPr>
                        <w:rFonts w:ascii="Cambria Math" w:hAnsi="Cambria Math"/>
                        <w:i/>
                        <w:sz w:val="144"/>
                        <w:szCs w:val="144"/>
                      </w:rPr>
                    </m:ctrlPr>
                  </m:fPr>
                  <m:num>
                    <m:r>
                      <w:rPr>
                        <w:rFonts w:ascii="Cambria Math" w:hAnsi="Cambria Math"/>
                        <w:sz w:val="144"/>
                        <w:szCs w:val="144"/>
                      </w:rPr>
                      <m:t>7</m:t>
                    </m:r>
                  </m:num>
                  <m:den>
                    <m:r>
                      <w:rPr>
                        <w:rFonts w:ascii="Cambria Math" w:hAnsi="Cambria Math"/>
                        <w:sz w:val="144"/>
                        <w:szCs w:val="144"/>
                      </w:rPr>
                      <m:t>2</m:t>
                    </m:r>
                  </m:den>
                </m:f>
              </m:oMath>
            </m:oMathPara>
          </w:p>
          <w:p w14:paraId="7C3A558E" w14:textId="77777777" w:rsidR="001E709B" w:rsidRPr="008C3905" w:rsidRDefault="001E709B" w:rsidP="002F26EB">
            <w:pPr>
              <w:spacing w:line="240" w:lineRule="auto"/>
              <w:jc w:val="center"/>
              <w:rPr>
                <w:rFonts w:eastAsiaTheme="minorEastAsia"/>
                <w:sz w:val="144"/>
                <w:szCs w:val="144"/>
              </w:rPr>
            </w:pPr>
          </w:p>
          <w:p w14:paraId="64F128C9" w14:textId="77777777" w:rsidR="001E709B" w:rsidRPr="008C3905" w:rsidRDefault="001E709B" w:rsidP="002F26EB">
            <w:pPr>
              <w:spacing w:line="240" w:lineRule="auto"/>
              <w:jc w:val="center"/>
              <w:rPr>
                <w:rFonts w:eastAsiaTheme="minorEastAsia"/>
                <w:sz w:val="144"/>
                <w:szCs w:val="144"/>
              </w:rPr>
            </w:pPr>
          </w:p>
          <w:p w14:paraId="12B69F22" w14:textId="088A9554" w:rsidR="001E709B" w:rsidRPr="00192C74" w:rsidRDefault="001E709B" w:rsidP="002F26EB">
            <w:pPr>
              <w:spacing w:line="240" w:lineRule="auto"/>
              <w:jc w:val="center"/>
              <w:rPr>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=4</m:t>
              </m:r>
              <m:func>
                <m:funcPr>
                  <m:ctrlPr>
                    <w:rPr>
                      <w:rFonts w:ascii="Cambria Math" w:hAnsi="Cambria Math"/>
                      <w:i/>
                      <w:sz w:val="36"/>
                      <w:szCs w:val="36"/>
                    </w:rPr>
                  </m:ctrlPr>
                </m:funcPr>
                <m:fName>
                  <m:r>
                    <m:rPr>
                      <m:sty m:val="p"/>
                    </m:rPr>
                    <w:rPr>
                      <w:rFonts w:ascii="Cambria Math" w:hAnsi="Cambria Math"/>
                      <w:sz w:val="36"/>
                      <w:szCs w:val="36"/>
                    </w:rPr>
                    <m:t>sin</m:t>
                  </m:r>
                </m:fName>
                <m:e>
                  <m:d>
                    <m:dPr>
                      <m:ctrlPr>
                        <w:rPr>
                          <w:rFonts w:ascii="Cambria Math" w:hAnsi="Cambria Math"/>
                          <w:i/>
                          <w:sz w:val="36"/>
                          <w:szCs w:val="36"/>
                        </w:rPr>
                      </m:ctrlPr>
                    </m:dPr>
                    <m:e>
                      <m:r>
                        <w:rPr>
                          <w:rFonts w:ascii="Cambria Math" w:hAnsi="Cambria Math"/>
                          <w:sz w:val="36"/>
                          <w:szCs w:val="36"/>
                        </w:rPr>
                        <m:t>x+</m:t>
                      </m:r>
                      <m:f>
                        <m:fPr>
                          <m:ctrlPr>
                            <w:rPr>
                              <w:rFonts w:ascii="Cambria Math" w:hAnsi="Cambria Math"/>
                              <w:i/>
                              <w:sz w:val="36"/>
                              <w:szCs w:val="36"/>
                            </w:rPr>
                          </m:ctrlPr>
                        </m:fPr>
                        <m:num>
                          <m:r>
                            <w:rPr>
                              <w:rFonts w:ascii="Cambria Math" w:hAnsi="Cambria Math"/>
                              <w:sz w:val="36"/>
                              <w:szCs w:val="36"/>
                            </w:rPr>
                            <m:t>π</m:t>
                          </m:r>
                        </m:num>
                        <m:den>
                          <m:r>
                            <w:rPr>
                              <w:rFonts w:ascii="Cambria Math" w:hAnsi="Cambria Math"/>
                              <w:sz w:val="36"/>
                              <w:szCs w:val="36"/>
                            </w:rPr>
                            <m:t>3</m:t>
                          </m:r>
                        </m:den>
                      </m:f>
                    </m:e>
                  </m:d>
                </m:e>
              </m:func>
            </m:oMath>
            <w:r w:rsidR="006B3051">
              <w:rPr>
                <w:rFonts w:eastAsiaTheme="minorEastAsia"/>
                <w:sz w:val="36"/>
                <w:szCs w:val="36"/>
              </w:rPr>
              <w:t>,</w:t>
            </w:r>
            <w:r w:rsidR="00712396">
              <w:rPr>
                <w:rFonts w:eastAsiaTheme="minorEastAsia"/>
                <w:sz w:val="36"/>
                <w:szCs w:val="36"/>
              </w:rPr>
              <w:t xml:space="preserve"> find </w:t>
            </w:r>
            <m:oMath>
              <m:r>
                <w:rPr>
                  <w:rFonts w:ascii="Cambria Math" w:eastAsiaTheme="minorEastAsia" w:hAnsi="Cambria Math"/>
                  <w:sz w:val="36"/>
                  <w:szCs w:val="36"/>
                </w:rPr>
                <m:t>f'(π)</m:t>
              </m:r>
            </m:oMath>
            <w:r w:rsidR="00545CF0">
              <w:rPr>
                <w:rFonts w:eastAsiaTheme="minorEastAsia"/>
                <w:sz w:val="36"/>
                <w:szCs w:val="36"/>
              </w:rPr>
              <w:t>.</w:t>
            </w:r>
          </w:p>
        </w:tc>
      </w:tr>
      <w:tr w:rsidR="001E709B" w:rsidRPr="00192C74" w14:paraId="79887574" w14:textId="77777777" w:rsidTr="00B930E2">
        <w:trPr>
          <w:trHeight w:val="7540"/>
        </w:trPr>
        <w:tc>
          <w:tcPr>
            <w:tcW w:w="4911" w:type="dxa"/>
            <w:vAlign w:val="center"/>
          </w:tcPr>
          <w:p w14:paraId="3B854170" w14:textId="0CA3CDD3" w:rsidR="001E709B" w:rsidRPr="008C3905" w:rsidRDefault="00586136" w:rsidP="002F26EB">
            <w:pPr>
              <w:spacing w:line="240" w:lineRule="auto"/>
              <w:jc w:val="center"/>
              <w:rPr>
                <w:rFonts w:eastAsiaTheme="minorEastAsia"/>
                <w:sz w:val="144"/>
                <w:szCs w:val="144"/>
              </w:rPr>
            </w:pPr>
            <m:oMathPara>
              <m:oMath>
                <m:r>
                  <w:rPr>
                    <w:rFonts w:ascii="Cambria Math" w:hAnsi="Cambria Math"/>
                    <w:sz w:val="144"/>
                    <w:szCs w:val="144"/>
                  </w:rPr>
                  <w:lastRenderedPageBreak/>
                  <m:t>-2</m:t>
                </m:r>
              </m:oMath>
            </m:oMathPara>
          </w:p>
          <w:p w14:paraId="022C31D2" w14:textId="77777777" w:rsidR="001E709B" w:rsidRPr="008C3905" w:rsidRDefault="001E709B" w:rsidP="002F26EB">
            <w:pPr>
              <w:spacing w:line="240" w:lineRule="auto"/>
              <w:jc w:val="center"/>
              <w:rPr>
                <w:rFonts w:eastAsiaTheme="minorEastAsia"/>
                <w:sz w:val="144"/>
                <w:szCs w:val="144"/>
              </w:rPr>
            </w:pPr>
          </w:p>
          <w:p w14:paraId="747FFE62" w14:textId="77777777" w:rsidR="001E709B" w:rsidRPr="008C3905" w:rsidRDefault="001E709B" w:rsidP="002F26EB">
            <w:pPr>
              <w:spacing w:line="240" w:lineRule="auto"/>
              <w:jc w:val="center"/>
              <w:rPr>
                <w:rFonts w:eastAsiaTheme="minorEastAsia"/>
                <w:sz w:val="144"/>
                <w:szCs w:val="144"/>
              </w:rPr>
            </w:pPr>
          </w:p>
          <w:p w14:paraId="6D4EDF2D" w14:textId="797DAF51" w:rsidR="001E709B" w:rsidRPr="00192C74" w:rsidRDefault="001E709B" w:rsidP="002F26EB">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d>
                    <m:dPr>
                      <m:ctrlPr>
                        <w:rPr>
                          <w:rFonts w:ascii="Cambria Math" w:hAnsi="Cambria Math"/>
                          <w:i/>
                          <w:sz w:val="36"/>
                          <w:szCs w:val="36"/>
                        </w:rPr>
                      </m:ctrlPr>
                    </m:dPr>
                    <m:e>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x</m:t>
                          </m:r>
                        </m:e>
                      </m:func>
                      <m:r>
                        <w:rPr>
                          <w:rFonts w:ascii="Cambria Math" w:hAnsi="Cambria Math"/>
                          <w:sz w:val="36"/>
                          <w:szCs w:val="36"/>
                        </w:rPr>
                        <m:t>-1</m:t>
                      </m:r>
                    </m:e>
                  </m:d>
                </m:e>
                <m:sup>
                  <m:r>
                    <w:rPr>
                      <w:rFonts w:ascii="Cambria Math" w:hAnsi="Cambria Math"/>
                      <w:sz w:val="36"/>
                      <w:szCs w:val="36"/>
                    </w:rPr>
                    <m:t>5</m:t>
                  </m:r>
                </m:sup>
              </m:sSup>
              <m:r>
                <w:rPr>
                  <w:rFonts w:ascii="Cambria Math" w:hAnsi="Cambria Math"/>
                  <w:sz w:val="36"/>
                  <w:szCs w:val="36"/>
                </w:rPr>
                <m:t>,</m:t>
              </m:r>
            </m:oMath>
            <w:r w:rsidRPr="00192C74">
              <w:rPr>
                <w:rFonts w:eastAsiaTheme="minorEastAsia"/>
                <w:sz w:val="36"/>
                <w:szCs w:val="36"/>
              </w:rPr>
              <w:t xml:space="preserve"> find the gradient at </w:t>
            </w:r>
            <m:oMath>
              <m:r>
                <m:rPr>
                  <m:sty m:val="p"/>
                </m:rPr>
                <w:rPr>
                  <w:rFonts w:ascii="Cambria Math" w:eastAsiaTheme="minorEastAsia" w:hAnsi="Cambria Math"/>
                  <w:sz w:val="36"/>
                  <w:szCs w:val="36"/>
                </w:rPr>
                <w:br/>
              </m:r>
            </m:oMath>
            <m:oMathPara>
              <m:oMath>
                <m:r>
                  <w:rPr>
                    <w:rFonts w:ascii="Cambria Math" w:eastAsiaTheme="minorEastAsia" w:hAnsi="Cambria Math"/>
                    <w:sz w:val="36"/>
                    <w:szCs w:val="36"/>
                  </w:rPr>
                  <m:t>x=</m:t>
                </m:r>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6</m:t>
                    </m:r>
                  </m:den>
                </m:f>
                <m:r>
                  <w:rPr>
                    <w:rFonts w:ascii="Cambria Math" w:eastAsiaTheme="minorEastAsia" w:hAnsi="Cambria Math"/>
                    <w:sz w:val="36"/>
                    <w:szCs w:val="36"/>
                  </w:rPr>
                  <m:t>.</m:t>
                </m:r>
              </m:oMath>
            </m:oMathPara>
          </w:p>
        </w:tc>
        <w:tc>
          <w:tcPr>
            <w:tcW w:w="4717" w:type="dxa"/>
            <w:vAlign w:val="center"/>
          </w:tcPr>
          <w:p w14:paraId="05D4AF92" w14:textId="1E2CCF1D" w:rsidR="001E709B" w:rsidRPr="008C3905" w:rsidRDefault="00A4545E" w:rsidP="002F26EB">
            <w:pPr>
              <w:spacing w:line="240" w:lineRule="auto"/>
              <w:jc w:val="center"/>
              <w:rPr>
                <w:rFonts w:eastAsiaTheme="minorEastAsia"/>
                <w:sz w:val="144"/>
                <w:szCs w:val="144"/>
              </w:rPr>
            </w:pPr>
            <m:oMathPara>
              <m:oMath>
                <m:f>
                  <m:fPr>
                    <m:ctrlPr>
                      <w:rPr>
                        <w:rFonts w:ascii="Cambria Math" w:eastAsiaTheme="minorEastAsia" w:hAnsi="Cambria Math"/>
                        <w:i/>
                        <w:sz w:val="144"/>
                        <w:szCs w:val="144"/>
                      </w:rPr>
                    </m:ctrlPr>
                  </m:fPr>
                  <m:num>
                    <m:r>
                      <w:rPr>
                        <w:rFonts w:ascii="Cambria Math" w:eastAsiaTheme="minorEastAsia" w:hAnsi="Cambria Math"/>
                        <w:sz w:val="144"/>
                        <w:szCs w:val="144"/>
                      </w:rPr>
                      <m:t>5</m:t>
                    </m:r>
                    <m:rad>
                      <m:radPr>
                        <m:degHide m:val="1"/>
                        <m:ctrlPr>
                          <w:rPr>
                            <w:rFonts w:ascii="Cambria Math" w:eastAsiaTheme="minorEastAsia" w:hAnsi="Cambria Math"/>
                            <w:i/>
                            <w:sz w:val="144"/>
                            <w:szCs w:val="144"/>
                          </w:rPr>
                        </m:ctrlPr>
                      </m:radPr>
                      <m:deg/>
                      <m:e>
                        <m:r>
                          <w:rPr>
                            <w:rFonts w:ascii="Cambria Math" w:eastAsiaTheme="minorEastAsia" w:hAnsi="Cambria Math"/>
                            <w:sz w:val="144"/>
                            <w:szCs w:val="144"/>
                          </w:rPr>
                          <m:t>3</m:t>
                        </m:r>
                      </m:e>
                    </m:rad>
                  </m:num>
                  <m:den>
                    <m:r>
                      <w:rPr>
                        <w:rFonts w:ascii="Cambria Math" w:eastAsiaTheme="minorEastAsia" w:hAnsi="Cambria Math"/>
                        <w:sz w:val="144"/>
                        <w:szCs w:val="144"/>
                      </w:rPr>
                      <m:t>32</m:t>
                    </m:r>
                  </m:den>
                </m:f>
              </m:oMath>
            </m:oMathPara>
          </w:p>
          <w:p w14:paraId="43F837B1" w14:textId="77777777" w:rsidR="001E709B" w:rsidRDefault="001E709B" w:rsidP="002F26EB">
            <w:pPr>
              <w:spacing w:line="240" w:lineRule="auto"/>
              <w:jc w:val="center"/>
              <w:rPr>
                <w:rFonts w:eastAsiaTheme="minorEastAsia"/>
                <w:sz w:val="144"/>
                <w:szCs w:val="144"/>
              </w:rPr>
            </w:pPr>
          </w:p>
          <w:p w14:paraId="65EC5FBF" w14:textId="77777777" w:rsidR="001145F9" w:rsidRPr="001145F9" w:rsidRDefault="001145F9" w:rsidP="002F26EB">
            <w:pPr>
              <w:spacing w:line="240" w:lineRule="auto"/>
              <w:jc w:val="center"/>
              <w:rPr>
                <w:rFonts w:eastAsiaTheme="minorEastAsia"/>
                <w:sz w:val="40"/>
                <w:szCs w:val="40"/>
              </w:rPr>
            </w:pPr>
          </w:p>
          <w:p w14:paraId="247D6495" w14:textId="65B90B86" w:rsidR="001E709B" w:rsidRPr="00192C74" w:rsidRDefault="001E709B" w:rsidP="002F26EB">
            <w:pPr>
              <w:spacing w:line="240" w:lineRule="auto"/>
              <w:jc w:val="center"/>
              <w:rPr>
                <w:rFonts w:eastAsiaTheme="minorEastAsia"/>
                <w:sz w:val="36"/>
                <w:szCs w:val="36"/>
              </w:rPr>
            </w:pPr>
            <w:r w:rsidRPr="002924F0">
              <w:rPr>
                <w:rFonts w:eastAsiaTheme="minorEastAsia"/>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ln</m:t>
                  </m:r>
                </m:fName>
                <m:e>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x</m:t>
                      </m:r>
                    </m:e>
                  </m:func>
                  <m:r>
                    <w:rPr>
                      <w:rFonts w:ascii="Cambria Math" w:hAnsi="Cambria Math"/>
                      <w:sz w:val="36"/>
                      <w:szCs w:val="36"/>
                    </w:rPr>
                    <m:t>)</m:t>
                  </m:r>
                </m:e>
              </m:func>
              <m:r>
                <w:rPr>
                  <w:rFonts w:ascii="Cambria Math" w:hAnsi="Cambria Math"/>
                  <w:sz w:val="36"/>
                  <w:szCs w:val="36"/>
                </w:rPr>
                <m:t xml:space="preserve">, </m:t>
              </m:r>
            </m:oMath>
            <w:r w:rsidR="004754E0" w:rsidRPr="002924F0">
              <w:rPr>
                <w:rFonts w:eastAsiaTheme="minorEastAsia"/>
                <w:sz w:val="36"/>
                <w:szCs w:val="36"/>
              </w:rPr>
              <w:t>find</w:t>
            </w:r>
            <w:r w:rsidRPr="002924F0">
              <w:rPr>
                <w:rFonts w:eastAsiaTheme="minorEastAsia"/>
                <w:sz w:val="36"/>
                <w:szCs w:val="36"/>
              </w:rPr>
              <w:t xml:space="preserv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3</m:t>
                      </m:r>
                    </m:den>
                  </m:f>
                </m:e>
              </m:d>
              <m:r>
                <w:rPr>
                  <w:rFonts w:ascii="Cambria Math" w:eastAsiaTheme="minorEastAsia" w:hAnsi="Cambria Math"/>
                  <w:sz w:val="36"/>
                  <w:szCs w:val="36"/>
                </w:rPr>
                <m:t>.</m:t>
              </m:r>
            </m:oMath>
          </w:p>
        </w:tc>
      </w:tr>
      <w:tr w:rsidR="001E709B" w:rsidRPr="00192C74" w14:paraId="13E89094" w14:textId="77777777" w:rsidTr="00B930E2">
        <w:trPr>
          <w:trHeight w:val="7540"/>
        </w:trPr>
        <w:tc>
          <w:tcPr>
            <w:tcW w:w="4911" w:type="dxa"/>
            <w:vAlign w:val="center"/>
          </w:tcPr>
          <w:p w14:paraId="030ECE5E" w14:textId="64BAE34F" w:rsidR="001E709B" w:rsidRPr="008C3905" w:rsidRDefault="000F7F4D" w:rsidP="002F26EB">
            <w:pPr>
              <w:spacing w:line="240" w:lineRule="auto"/>
              <w:jc w:val="center"/>
              <w:rPr>
                <w:rFonts w:eastAsiaTheme="minorEastAsia"/>
                <w:sz w:val="144"/>
                <w:szCs w:val="144"/>
              </w:rPr>
            </w:pPr>
            <m:oMathPara>
              <m:oMath>
                <m:r>
                  <w:rPr>
                    <w:rFonts w:ascii="Cambria Math" w:hAnsi="Cambria Math"/>
                    <w:sz w:val="144"/>
                    <w:szCs w:val="144"/>
                  </w:rPr>
                  <w:lastRenderedPageBreak/>
                  <m:t>-</m:t>
                </m:r>
                <m:rad>
                  <m:radPr>
                    <m:degHide m:val="1"/>
                    <m:ctrlPr>
                      <w:rPr>
                        <w:rFonts w:ascii="Cambria Math" w:hAnsi="Cambria Math"/>
                        <w:i/>
                        <w:sz w:val="144"/>
                        <w:szCs w:val="144"/>
                      </w:rPr>
                    </m:ctrlPr>
                  </m:radPr>
                  <m:deg>
                    <m:ctrlPr>
                      <w:rPr>
                        <w:rFonts w:ascii="Cambria Math" w:eastAsiaTheme="minorEastAsia" w:hAnsi="Cambria Math"/>
                        <w:i/>
                        <w:sz w:val="144"/>
                        <w:szCs w:val="144"/>
                      </w:rPr>
                    </m:ctrlPr>
                  </m:deg>
                  <m:e>
                    <m:r>
                      <w:rPr>
                        <w:rFonts w:ascii="Cambria Math" w:eastAsiaTheme="minorEastAsia" w:hAnsi="Cambria Math"/>
                        <w:sz w:val="144"/>
                        <w:szCs w:val="144"/>
                      </w:rPr>
                      <m:t>3</m:t>
                    </m:r>
                  </m:e>
                </m:rad>
              </m:oMath>
            </m:oMathPara>
          </w:p>
          <w:p w14:paraId="6A0F9CED" w14:textId="77777777" w:rsidR="001E709B" w:rsidRPr="008C3905" w:rsidRDefault="001E709B" w:rsidP="002F26EB">
            <w:pPr>
              <w:spacing w:line="240" w:lineRule="auto"/>
              <w:jc w:val="center"/>
              <w:rPr>
                <w:rFonts w:eastAsiaTheme="minorEastAsia"/>
                <w:sz w:val="144"/>
                <w:szCs w:val="144"/>
              </w:rPr>
            </w:pPr>
          </w:p>
          <w:p w14:paraId="74041374" w14:textId="77777777" w:rsidR="001E709B" w:rsidRPr="008C3905" w:rsidRDefault="001E709B" w:rsidP="002F26EB">
            <w:pPr>
              <w:spacing w:line="240" w:lineRule="auto"/>
              <w:jc w:val="center"/>
              <w:rPr>
                <w:rFonts w:eastAsiaTheme="minorEastAsia"/>
                <w:sz w:val="144"/>
                <w:szCs w:val="144"/>
              </w:rPr>
            </w:pPr>
          </w:p>
          <w:p w14:paraId="5B6B3470" w14:textId="5EBEB7F0" w:rsidR="001E709B" w:rsidRPr="000F7F4D" w:rsidRDefault="001E709B" w:rsidP="000F7F4D">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=x</m:t>
              </m:r>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x</m:t>
                  </m:r>
                </m:e>
              </m:func>
            </m:oMath>
            <w:r w:rsidR="000F7F4D">
              <w:rPr>
                <w:rFonts w:eastAsiaTheme="minorEastAsia"/>
                <w:sz w:val="36"/>
                <w:szCs w:val="36"/>
              </w:rPr>
              <w:t>, find</w:t>
            </w:r>
            <w:r w:rsidRPr="00192C74">
              <w:rPr>
                <w:rFonts w:eastAsiaTheme="minorEastAsia"/>
                <w:sz w:val="36"/>
                <w:szCs w:val="36"/>
              </w:rPr>
              <w:t xml:space="preserve"> </w:t>
            </w:r>
            <w:r w:rsidR="00D83299">
              <w:rPr>
                <w:rFonts w:eastAsiaTheme="minorEastAsia"/>
                <w:sz w:val="36"/>
                <w:szCs w:val="36"/>
              </w:rPr>
              <w:t xml:space="preserve">the gradient at </w:t>
            </w:r>
            <m:oMath>
              <m:r>
                <w:rPr>
                  <w:rFonts w:ascii="Cambria Math" w:eastAsiaTheme="minorEastAsia" w:hAnsi="Cambria Math"/>
                  <w:sz w:val="36"/>
                  <w:szCs w:val="36"/>
                </w:rPr>
                <m:t>(π, 0)</m:t>
              </m:r>
            </m:oMath>
            <w:r w:rsidR="00163814">
              <w:rPr>
                <w:rFonts w:eastAsiaTheme="minorEastAsia"/>
                <w:sz w:val="36"/>
                <w:szCs w:val="36"/>
              </w:rPr>
              <w:t>.</w:t>
            </w:r>
          </w:p>
        </w:tc>
        <w:tc>
          <w:tcPr>
            <w:tcW w:w="4717" w:type="dxa"/>
            <w:vAlign w:val="center"/>
          </w:tcPr>
          <w:p w14:paraId="3AC78AB9" w14:textId="35BC717B" w:rsidR="001E709B" w:rsidRPr="008C3905" w:rsidRDefault="00163814" w:rsidP="002F26EB">
            <w:pPr>
              <w:spacing w:line="240" w:lineRule="auto"/>
              <w:jc w:val="center"/>
              <w:rPr>
                <w:rFonts w:eastAsiaTheme="minorEastAsia"/>
                <w:sz w:val="144"/>
                <w:szCs w:val="144"/>
              </w:rPr>
            </w:pPr>
            <m:oMathPara>
              <m:oMath>
                <m:r>
                  <w:rPr>
                    <w:rFonts w:ascii="Cambria Math" w:eastAsiaTheme="minorEastAsia" w:hAnsi="Cambria Math"/>
                    <w:sz w:val="144"/>
                    <w:szCs w:val="144"/>
                  </w:rPr>
                  <m:t>-π</m:t>
                </m:r>
              </m:oMath>
            </m:oMathPara>
          </w:p>
          <w:p w14:paraId="1421B37A" w14:textId="77777777" w:rsidR="001E709B" w:rsidRPr="008C3905" w:rsidRDefault="001E709B" w:rsidP="002F26EB">
            <w:pPr>
              <w:spacing w:line="240" w:lineRule="auto"/>
              <w:jc w:val="center"/>
              <w:rPr>
                <w:rFonts w:eastAsiaTheme="minorEastAsia"/>
                <w:sz w:val="144"/>
                <w:szCs w:val="144"/>
              </w:rPr>
            </w:pPr>
          </w:p>
          <w:p w14:paraId="6BEF01BF" w14:textId="77777777" w:rsidR="001E709B" w:rsidRPr="008C3905" w:rsidRDefault="001E709B" w:rsidP="002F26EB">
            <w:pPr>
              <w:spacing w:line="240" w:lineRule="auto"/>
              <w:jc w:val="center"/>
              <w:rPr>
                <w:rFonts w:eastAsiaTheme="minorEastAsia"/>
                <w:sz w:val="144"/>
                <w:szCs w:val="144"/>
              </w:rPr>
            </w:pPr>
          </w:p>
          <w:p w14:paraId="4B22DF97" w14:textId="5FA235DB" w:rsidR="001E709B" w:rsidRPr="008F43F3" w:rsidRDefault="001E709B" w:rsidP="00CB5DE9">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unc>
                <m:funcPr>
                  <m:ctrlPr>
                    <w:rPr>
                      <w:rFonts w:ascii="Cambria Math" w:hAnsi="Cambria Math"/>
                      <w:i/>
                      <w:sz w:val="36"/>
                      <w:szCs w:val="36"/>
                    </w:rPr>
                  </m:ctrlPr>
                </m:funcPr>
                <m:fName>
                  <m:r>
                    <m:rPr>
                      <m:sty m:val="p"/>
                    </m:rPr>
                    <w:rPr>
                      <w:rFonts w:ascii="Cambria Math" w:hAnsi="Cambria Math"/>
                      <w:sz w:val="36"/>
                      <w:szCs w:val="36"/>
                    </w:rPr>
                    <m:t>sin</m:t>
                  </m:r>
                </m:fName>
                <m:e>
                  <m:f>
                    <m:fPr>
                      <m:ctrlPr>
                        <w:rPr>
                          <w:rFonts w:ascii="Cambria Math" w:hAnsi="Cambria Math"/>
                          <w:i/>
                          <w:sz w:val="36"/>
                          <w:szCs w:val="36"/>
                        </w:rPr>
                      </m:ctrlPr>
                    </m:fPr>
                    <m:num>
                      <m:r>
                        <w:rPr>
                          <w:rFonts w:ascii="Cambria Math" w:hAnsi="Cambria Math"/>
                          <w:sz w:val="36"/>
                          <w:szCs w:val="36"/>
                        </w:rPr>
                        <m:t>x</m:t>
                      </m:r>
                    </m:num>
                    <m:den>
                      <m:r>
                        <w:rPr>
                          <w:rFonts w:ascii="Cambria Math" w:hAnsi="Cambria Math"/>
                          <w:sz w:val="36"/>
                          <w:szCs w:val="36"/>
                        </w:rPr>
                        <m:t>2</m:t>
                      </m:r>
                    </m:den>
                  </m:f>
                </m:e>
              </m:func>
            </m:oMath>
            <w:r w:rsidR="00CB5DE9">
              <w:rPr>
                <w:rFonts w:eastAsiaTheme="minorEastAsia"/>
                <w:sz w:val="36"/>
                <w:szCs w:val="36"/>
              </w:rPr>
              <w:t>, f</w:t>
            </w:r>
            <w:r w:rsidRPr="00192C74">
              <w:rPr>
                <w:rFonts w:eastAsiaTheme="minorEastAsia"/>
                <w:sz w:val="36"/>
                <w:szCs w:val="36"/>
              </w:rPr>
              <w:t xml:space="preserve">ind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2</m:t>
                      </m:r>
                    </m:den>
                  </m:f>
                </m:e>
              </m:d>
            </m:oMath>
            <w:r w:rsidR="00CB5DE9">
              <w:rPr>
                <w:rFonts w:eastAsiaTheme="minorEastAsia"/>
                <w:sz w:val="36"/>
                <w:szCs w:val="36"/>
              </w:rPr>
              <w:t>.</w:t>
            </w:r>
          </w:p>
        </w:tc>
      </w:tr>
      <w:tr w:rsidR="00B930E2" w:rsidRPr="00192C74" w14:paraId="07DFDE64" w14:textId="77777777" w:rsidTr="00B930E2">
        <w:trPr>
          <w:trHeight w:val="7540"/>
        </w:trPr>
        <w:tc>
          <w:tcPr>
            <w:tcW w:w="4911" w:type="dxa"/>
            <w:vAlign w:val="center"/>
          </w:tcPr>
          <w:p w14:paraId="0638FA35" w14:textId="77777777" w:rsidR="00B930E2" w:rsidRPr="00B930E2" w:rsidRDefault="00A4545E" w:rsidP="00B930E2">
            <w:pPr>
              <w:spacing w:line="240" w:lineRule="auto"/>
              <w:jc w:val="center"/>
              <w:rPr>
                <w:rFonts w:eastAsiaTheme="minorEastAsia"/>
                <w:sz w:val="144"/>
                <w:szCs w:val="144"/>
              </w:rPr>
            </w:pPr>
            <m:oMathPara>
              <m:oMath>
                <m:f>
                  <m:fPr>
                    <m:ctrlPr>
                      <w:rPr>
                        <w:rFonts w:ascii="Cambria Math" w:eastAsiaTheme="minorEastAsia" w:hAnsi="Cambria Math"/>
                        <w:i/>
                        <w:sz w:val="144"/>
                        <w:szCs w:val="144"/>
                      </w:rPr>
                    </m:ctrlPr>
                  </m:fPr>
                  <m:num>
                    <m:rad>
                      <m:radPr>
                        <m:degHide m:val="1"/>
                        <m:ctrlPr>
                          <w:rPr>
                            <w:rFonts w:ascii="Cambria Math" w:eastAsiaTheme="minorEastAsia" w:hAnsi="Cambria Math"/>
                            <w:i/>
                            <w:sz w:val="144"/>
                            <w:szCs w:val="144"/>
                          </w:rPr>
                        </m:ctrlPr>
                      </m:radPr>
                      <m:deg/>
                      <m:e>
                        <m:r>
                          <w:rPr>
                            <w:rFonts w:ascii="Cambria Math" w:eastAsiaTheme="minorEastAsia" w:hAnsi="Cambria Math"/>
                            <w:sz w:val="144"/>
                            <w:szCs w:val="144"/>
                          </w:rPr>
                          <m:t>2</m:t>
                        </m:r>
                      </m:e>
                    </m:rad>
                  </m:num>
                  <m:den>
                    <m:r>
                      <w:rPr>
                        <w:rFonts w:ascii="Cambria Math" w:eastAsiaTheme="minorEastAsia" w:hAnsi="Cambria Math"/>
                        <w:sz w:val="144"/>
                        <w:szCs w:val="144"/>
                      </w:rPr>
                      <m:t>4</m:t>
                    </m:r>
                  </m:den>
                </m:f>
              </m:oMath>
            </m:oMathPara>
          </w:p>
          <w:p w14:paraId="52E377B4" w14:textId="77777777" w:rsidR="00B930E2" w:rsidRPr="008C3905" w:rsidRDefault="00B930E2" w:rsidP="00B930E2">
            <w:pPr>
              <w:spacing w:line="240" w:lineRule="auto"/>
              <w:jc w:val="center"/>
              <w:rPr>
                <w:rFonts w:eastAsiaTheme="minorEastAsia"/>
                <w:sz w:val="144"/>
                <w:szCs w:val="144"/>
              </w:rPr>
            </w:pPr>
          </w:p>
          <w:p w14:paraId="7B7413EC" w14:textId="77777777" w:rsidR="00B930E2" w:rsidRPr="00975C4E" w:rsidRDefault="00B930E2" w:rsidP="00B930E2">
            <w:pPr>
              <w:spacing w:line="240" w:lineRule="auto"/>
              <w:jc w:val="center"/>
              <w:rPr>
                <w:rFonts w:eastAsiaTheme="minorEastAsia"/>
                <w:sz w:val="72"/>
                <w:szCs w:val="72"/>
              </w:rPr>
            </w:pPr>
          </w:p>
          <w:p w14:paraId="02AF9ACB" w14:textId="5D82FD58" w:rsidR="00B930E2" w:rsidRDefault="0033388E" w:rsidP="00B930E2">
            <w:pPr>
              <w:spacing w:line="240" w:lineRule="auto"/>
              <w:jc w:val="center"/>
              <w:rPr>
                <w:rFonts w:eastAsia="Public Sans Light"/>
                <w:sz w:val="144"/>
                <w:szCs w:val="144"/>
              </w:rPr>
            </w:pPr>
            <w:r w:rsidRPr="0033388E">
              <w:rPr>
                <w:rFonts w:eastAsiaTheme="minorEastAsia"/>
                <w:sz w:val="36"/>
                <w:szCs w:val="36"/>
              </w:rPr>
              <w:t>Find the equation of the tangent to</w:t>
            </w:r>
            <w:r w:rsidR="00BD02DC">
              <w:rPr>
                <w:rFonts w:eastAsiaTheme="minorEastAsia"/>
                <w:sz w:val="36"/>
                <w:szCs w:val="36"/>
              </w:rPr>
              <w:t xml:space="preserve"> the curve</w:t>
            </w:r>
            <w:r w:rsidRPr="0033388E">
              <w:rPr>
                <w:rFonts w:eastAsiaTheme="minorEastAsia"/>
                <w:sz w:val="36"/>
                <w:szCs w:val="36"/>
              </w:rPr>
              <w:t xml:space="preserve"> </w:t>
            </w:r>
            <w:r w:rsidR="00BD02DC">
              <w:rPr>
                <w:rFonts w:eastAsiaTheme="minorEastAsia"/>
                <w:sz w:val="36"/>
                <w:szCs w:val="36"/>
              </w:rPr>
              <w:br/>
            </w:r>
            <m:oMath>
              <m:r>
                <w:rPr>
                  <w:rFonts w:ascii="Cambria Math" w:eastAsiaTheme="minorEastAsia" w:hAnsi="Cambria Math"/>
                  <w:sz w:val="36"/>
                  <w:szCs w:val="36"/>
                </w:rPr>
                <m:t>y =</m:t>
              </m:r>
              <m:func>
                <m:funcPr>
                  <m:ctrlPr>
                    <w:rPr>
                      <w:rFonts w:ascii="Cambria Math" w:eastAsiaTheme="minorEastAsia" w:hAnsi="Cambria Math"/>
                      <w:i/>
                      <w:sz w:val="36"/>
                      <w:szCs w:val="36"/>
                    </w:rPr>
                  </m:ctrlPr>
                </m:funcPr>
                <m:fName>
                  <m:r>
                    <m:rPr>
                      <m:sty m:val="p"/>
                    </m:rPr>
                    <w:rPr>
                      <w:rFonts w:ascii="Cambria Math" w:eastAsiaTheme="minorEastAsia" w:hAnsi="Cambria Math"/>
                      <w:sz w:val="36"/>
                      <w:szCs w:val="36"/>
                    </w:rPr>
                    <m:t>sin</m:t>
                  </m:r>
                </m:fName>
                <m:e>
                  <m:r>
                    <w:rPr>
                      <w:rFonts w:ascii="Cambria Math" w:eastAsiaTheme="minorEastAsia" w:hAnsi="Cambria Math"/>
                      <w:sz w:val="36"/>
                      <w:szCs w:val="36"/>
                    </w:rPr>
                    <m:t>x</m:t>
                  </m:r>
                </m:e>
              </m:func>
            </m:oMath>
            <w:r w:rsidRPr="0033388E">
              <w:rPr>
                <w:rFonts w:eastAsiaTheme="minorEastAsia"/>
                <w:sz w:val="36"/>
                <w:szCs w:val="36"/>
              </w:rPr>
              <w:t xml:space="preserve"> at the point </w:t>
            </w:r>
            <m:oMath>
              <m:r>
                <w:rPr>
                  <w:rFonts w:ascii="Cambria Math" w:eastAsiaTheme="minorEastAsia" w:hAnsi="Cambria Math"/>
                  <w:sz w:val="36"/>
                  <w:szCs w:val="36"/>
                </w:rPr>
                <m:t>(π, 0)</m:t>
              </m:r>
            </m:oMath>
            <w:r w:rsidRPr="0033388E">
              <w:rPr>
                <w:rFonts w:eastAsiaTheme="minorEastAsia"/>
                <w:sz w:val="36"/>
                <w:szCs w:val="36"/>
              </w:rPr>
              <w:t>.</w:t>
            </w:r>
          </w:p>
        </w:tc>
        <w:tc>
          <w:tcPr>
            <w:tcW w:w="4717" w:type="dxa"/>
            <w:vAlign w:val="center"/>
          </w:tcPr>
          <w:p w14:paraId="7461B809" w14:textId="355B4C7C" w:rsidR="00B930E2" w:rsidRPr="00975C4E" w:rsidRDefault="00975C4E" w:rsidP="00B930E2">
            <w:pPr>
              <w:spacing w:line="240" w:lineRule="auto"/>
              <w:jc w:val="center"/>
              <w:rPr>
                <w:rFonts w:eastAsiaTheme="minorEastAsia"/>
                <w:sz w:val="72"/>
                <w:szCs w:val="72"/>
              </w:rPr>
            </w:pPr>
            <m:oMathPara>
              <m:oMath>
                <m:r>
                  <w:rPr>
                    <w:rFonts w:ascii="Cambria Math" w:eastAsiaTheme="minorEastAsia" w:hAnsi="Cambria Math"/>
                    <w:sz w:val="72"/>
                    <w:szCs w:val="72"/>
                  </w:rPr>
                  <m:t>y=-x+π</m:t>
                </m:r>
              </m:oMath>
            </m:oMathPara>
          </w:p>
          <w:p w14:paraId="63DE29E7" w14:textId="77777777" w:rsidR="00B930E2" w:rsidRPr="008C3905" w:rsidRDefault="00B930E2" w:rsidP="00B930E2">
            <w:pPr>
              <w:spacing w:line="240" w:lineRule="auto"/>
              <w:jc w:val="center"/>
              <w:rPr>
                <w:rFonts w:eastAsiaTheme="minorEastAsia"/>
                <w:sz w:val="144"/>
                <w:szCs w:val="144"/>
              </w:rPr>
            </w:pPr>
          </w:p>
          <w:p w14:paraId="5CFA6DD7" w14:textId="77777777" w:rsidR="00B930E2" w:rsidRPr="008C3905" w:rsidRDefault="00B930E2" w:rsidP="00B930E2">
            <w:pPr>
              <w:spacing w:line="240" w:lineRule="auto"/>
              <w:jc w:val="center"/>
              <w:rPr>
                <w:rFonts w:eastAsiaTheme="minorEastAsia"/>
                <w:sz w:val="144"/>
                <w:szCs w:val="144"/>
              </w:rPr>
            </w:pPr>
          </w:p>
          <w:p w14:paraId="25D21798" w14:textId="0E54B2AA" w:rsidR="00B930E2" w:rsidRDefault="00B930E2" w:rsidP="00B930E2">
            <w:pPr>
              <w:spacing w:line="240" w:lineRule="auto"/>
              <w:jc w:val="center"/>
              <w:rPr>
                <w:rFonts w:eastAsia="Times New Roman"/>
                <w:sz w:val="144"/>
                <w:szCs w:val="144"/>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=4</m:t>
              </m:r>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4x</m:t>
                  </m:r>
                </m:e>
              </m:func>
            </m:oMath>
            <w:r w:rsidRPr="00192C74">
              <w:rPr>
                <w:rFonts w:eastAsiaTheme="minorEastAsia"/>
                <w:sz w:val="36"/>
                <w:szCs w:val="36"/>
              </w:rPr>
              <w:t xml:space="preserve">, find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4</m:t>
                      </m:r>
                    </m:den>
                  </m:f>
                </m:e>
              </m:d>
              <m:r>
                <w:rPr>
                  <w:rFonts w:ascii="Cambria Math" w:eastAsiaTheme="minorEastAsia" w:hAnsi="Cambria Math"/>
                  <w:sz w:val="36"/>
                  <w:szCs w:val="36"/>
                </w:rPr>
                <m:t>.</m:t>
              </m:r>
            </m:oMath>
          </w:p>
        </w:tc>
      </w:tr>
      <w:tr w:rsidR="00B930E2" w:rsidRPr="00192C74" w14:paraId="7A0F1648" w14:textId="77777777" w:rsidTr="00B930E2">
        <w:trPr>
          <w:trHeight w:val="7540"/>
        </w:trPr>
        <w:tc>
          <w:tcPr>
            <w:tcW w:w="4911" w:type="dxa"/>
            <w:vAlign w:val="center"/>
          </w:tcPr>
          <w:p w14:paraId="10ACCA6D" w14:textId="77777777" w:rsidR="00975C4E" w:rsidRPr="00966CD5" w:rsidRDefault="00975C4E" w:rsidP="00975C4E">
            <w:pPr>
              <w:spacing w:line="240" w:lineRule="auto"/>
              <w:jc w:val="center"/>
              <w:rPr>
                <w:rFonts w:eastAsiaTheme="minorEastAsia"/>
                <w:sz w:val="144"/>
                <w:szCs w:val="144"/>
              </w:rPr>
            </w:pPr>
            <m:oMathPara>
              <m:oMath>
                <m:r>
                  <w:rPr>
                    <w:rFonts w:ascii="Cambria Math" w:hAnsi="Cambria Math"/>
                    <w:sz w:val="144"/>
                    <w:szCs w:val="144"/>
                  </w:rPr>
                  <w:lastRenderedPageBreak/>
                  <m:t>-16</m:t>
                </m:r>
              </m:oMath>
            </m:oMathPara>
          </w:p>
          <w:p w14:paraId="6B49E414" w14:textId="77777777" w:rsidR="00B930E2" w:rsidRPr="008C3905" w:rsidRDefault="00B930E2" w:rsidP="00B930E2">
            <w:pPr>
              <w:spacing w:line="240" w:lineRule="auto"/>
              <w:jc w:val="center"/>
              <w:rPr>
                <w:rFonts w:eastAsiaTheme="minorEastAsia"/>
                <w:sz w:val="144"/>
                <w:szCs w:val="144"/>
              </w:rPr>
            </w:pPr>
          </w:p>
          <w:p w14:paraId="0CBFB32D" w14:textId="77777777" w:rsidR="00B930E2" w:rsidRPr="00975C4E" w:rsidRDefault="00B930E2" w:rsidP="00B930E2">
            <w:pPr>
              <w:spacing w:line="240" w:lineRule="auto"/>
              <w:jc w:val="center"/>
              <w:rPr>
                <w:rFonts w:eastAsiaTheme="minorEastAsia"/>
                <w:sz w:val="72"/>
                <w:szCs w:val="72"/>
              </w:rPr>
            </w:pPr>
          </w:p>
          <w:p w14:paraId="31498C02" w14:textId="16AF5432" w:rsidR="00B930E2" w:rsidRPr="00192C74" w:rsidRDefault="008C74BF" w:rsidP="00B930E2">
            <w:pPr>
              <w:spacing w:line="240" w:lineRule="auto"/>
              <w:jc w:val="center"/>
              <w:rPr>
                <w:rFonts w:eastAsiaTheme="minorEastAsia"/>
                <w:sz w:val="36"/>
                <w:szCs w:val="36"/>
              </w:rPr>
            </w:pPr>
            <w:r>
              <w:rPr>
                <w:rFonts w:eastAsiaTheme="minorEastAsia"/>
                <w:sz w:val="36"/>
                <w:szCs w:val="36"/>
              </w:rPr>
              <w:t>F</w:t>
            </w:r>
            <w:r w:rsidR="00B930E2">
              <w:rPr>
                <w:rFonts w:eastAsiaTheme="minorEastAsia"/>
                <w:sz w:val="36"/>
                <w:szCs w:val="36"/>
              </w:rPr>
              <w:t>ind</w:t>
            </w:r>
            <w:r>
              <w:rPr>
                <w:rFonts w:eastAsiaTheme="minorEastAsia"/>
                <w:sz w:val="36"/>
                <w:szCs w:val="36"/>
              </w:rPr>
              <w:t xml:space="preserve"> the equation of the tangent to the curve </w:t>
            </w:r>
            <w:r>
              <w:rPr>
                <w:rFonts w:eastAsiaTheme="minorEastAsia"/>
                <w:sz w:val="36"/>
                <w:szCs w:val="36"/>
              </w:rPr>
              <w:br/>
            </w:r>
            <m:oMath>
              <m:r>
                <w:rPr>
                  <w:rFonts w:ascii="Cambria Math" w:hAnsi="Cambria Math"/>
                  <w:sz w:val="36"/>
                  <w:szCs w:val="36"/>
                </w:rPr>
                <m:t>y=4</m:t>
              </m:r>
              <m:func>
                <m:funcPr>
                  <m:ctrlPr>
                    <w:rPr>
                      <w:rFonts w:ascii="Cambria Math" w:hAnsi="Cambria Math"/>
                      <w:i/>
                      <w:sz w:val="36"/>
                      <w:szCs w:val="36"/>
                    </w:rPr>
                  </m:ctrlPr>
                </m:funcPr>
                <m:fName>
                  <m:r>
                    <m:rPr>
                      <m:sty m:val="p"/>
                    </m:rPr>
                    <w:rPr>
                      <w:rFonts w:ascii="Cambria Math" w:hAnsi="Cambria Math"/>
                      <w:sz w:val="36"/>
                      <w:szCs w:val="36"/>
                    </w:rPr>
                    <m:t>cos</m:t>
                  </m:r>
                </m:fName>
                <m:e>
                  <m:r>
                    <w:rPr>
                      <w:rFonts w:ascii="Cambria Math" w:hAnsi="Cambria Math"/>
                      <w:sz w:val="36"/>
                      <w:szCs w:val="36"/>
                    </w:rPr>
                    <m:t>3x</m:t>
                  </m:r>
                </m:e>
              </m:func>
              <m:r>
                <w:rPr>
                  <w:rFonts w:ascii="Cambria Math" w:hAnsi="Cambria Math"/>
                  <w:sz w:val="36"/>
                  <w:szCs w:val="36"/>
                </w:rPr>
                <m:t xml:space="preserve">, </m:t>
              </m:r>
            </m:oMath>
            <w:r>
              <w:rPr>
                <w:rFonts w:eastAsiaTheme="minorEastAsia"/>
                <w:sz w:val="36"/>
                <w:szCs w:val="36"/>
              </w:rPr>
              <w:t xml:space="preserve">at the point where </w:t>
            </w:r>
            <m:oMath>
              <m:r>
                <w:rPr>
                  <w:rFonts w:ascii="Cambria Math" w:eastAsiaTheme="minorEastAsia" w:hAnsi="Cambria Math"/>
                  <w:sz w:val="36"/>
                  <w:szCs w:val="36"/>
                </w:rPr>
                <m:t>x=</m:t>
              </m:r>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2</m:t>
                  </m:r>
                </m:den>
              </m:f>
              <m:r>
                <w:rPr>
                  <w:rFonts w:ascii="Cambria Math" w:eastAsiaTheme="minorEastAsia" w:hAnsi="Cambria Math"/>
                  <w:sz w:val="36"/>
                  <w:szCs w:val="36"/>
                </w:rPr>
                <m:t>.</m:t>
              </m:r>
            </m:oMath>
          </w:p>
        </w:tc>
        <w:tc>
          <w:tcPr>
            <w:tcW w:w="4717" w:type="dxa"/>
            <w:vAlign w:val="center"/>
          </w:tcPr>
          <w:p w14:paraId="6D8CE737" w14:textId="7F8E6DA1" w:rsidR="00B930E2" w:rsidRPr="008C3905" w:rsidRDefault="008C74BF" w:rsidP="00B930E2">
            <w:pPr>
              <w:spacing w:line="240" w:lineRule="auto"/>
              <w:jc w:val="center"/>
              <w:rPr>
                <w:rFonts w:eastAsiaTheme="minorEastAsia"/>
                <w:sz w:val="144"/>
                <w:szCs w:val="144"/>
              </w:rPr>
            </w:pPr>
            <m:oMathPara>
              <m:oMath>
                <m:r>
                  <w:rPr>
                    <w:rFonts w:ascii="Cambria Math" w:eastAsiaTheme="minorEastAsia" w:hAnsi="Cambria Math"/>
                    <w:sz w:val="72"/>
                    <w:szCs w:val="72"/>
                  </w:rPr>
                  <m:t>y=12x-6π</m:t>
                </m:r>
              </m:oMath>
            </m:oMathPara>
          </w:p>
          <w:p w14:paraId="518F158D" w14:textId="77777777" w:rsidR="00B930E2" w:rsidRPr="008C3905" w:rsidRDefault="00B930E2" w:rsidP="00B930E2">
            <w:pPr>
              <w:spacing w:line="240" w:lineRule="auto"/>
              <w:jc w:val="center"/>
              <w:rPr>
                <w:rFonts w:eastAsiaTheme="minorEastAsia"/>
                <w:sz w:val="144"/>
                <w:szCs w:val="144"/>
              </w:rPr>
            </w:pPr>
          </w:p>
          <w:p w14:paraId="793AA3B4" w14:textId="77777777" w:rsidR="00B930E2" w:rsidRPr="008C3905" w:rsidRDefault="00B930E2" w:rsidP="00B930E2">
            <w:pPr>
              <w:spacing w:line="240" w:lineRule="auto"/>
              <w:jc w:val="center"/>
              <w:rPr>
                <w:rFonts w:eastAsiaTheme="minorEastAsia"/>
                <w:sz w:val="144"/>
                <w:szCs w:val="144"/>
              </w:rPr>
            </w:pPr>
          </w:p>
          <w:p w14:paraId="59A7164B" w14:textId="25AEDD2E" w:rsidR="00B930E2" w:rsidRPr="00192C74" w:rsidRDefault="00453FBE" w:rsidP="00BD02DC">
            <w:pPr>
              <w:spacing w:line="240" w:lineRule="auto"/>
              <w:jc w:val="center"/>
              <w:rPr>
                <w:rFonts w:eastAsiaTheme="minorEastAsia"/>
                <w:sz w:val="36"/>
                <w:szCs w:val="36"/>
              </w:rPr>
            </w:pPr>
            <w:r w:rsidRPr="00453FBE">
              <w:rPr>
                <w:rFonts w:eastAsiaTheme="minorEastAsia"/>
                <w:sz w:val="36"/>
                <w:szCs w:val="36"/>
              </w:rPr>
              <w:t xml:space="preserve">Find the gradient of the normal to the curve </w:t>
            </w:r>
            <w:r w:rsidR="00BD02DC">
              <w:rPr>
                <w:rFonts w:eastAsiaTheme="minorEastAsia"/>
                <w:sz w:val="36"/>
                <w:szCs w:val="36"/>
              </w:rPr>
              <w:br/>
            </w:r>
            <m:oMath>
              <m:r>
                <w:rPr>
                  <w:rFonts w:ascii="Cambria Math" w:eastAsiaTheme="minorEastAsia" w:hAnsi="Cambria Math"/>
                  <w:sz w:val="36"/>
                  <w:szCs w:val="36"/>
                </w:rPr>
                <m:t>f</m:t>
              </m:r>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m:t>
              </m:r>
              <m:func>
                <m:funcPr>
                  <m:ctrlPr>
                    <w:rPr>
                      <w:rFonts w:ascii="Cambria Math" w:eastAsiaTheme="minorEastAsia" w:hAnsi="Cambria Math"/>
                      <w:i/>
                      <w:sz w:val="36"/>
                      <w:szCs w:val="36"/>
                    </w:rPr>
                  </m:ctrlPr>
                </m:funcPr>
                <m:fName>
                  <m:r>
                    <m:rPr>
                      <m:sty m:val="p"/>
                    </m:rPr>
                    <w:rPr>
                      <w:rFonts w:ascii="Cambria Math" w:eastAsiaTheme="minorEastAsia" w:hAnsi="Cambria Math"/>
                      <w:sz w:val="36"/>
                      <w:szCs w:val="36"/>
                    </w:rPr>
                    <m:t>cos</m:t>
                  </m:r>
                </m:fName>
                <m:e>
                  <m:f>
                    <m:fPr>
                      <m:ctrlPr>
                        <w:rPr>
                          <w:rFonts w:ascii="Cambria Math" w:eastAsiaTheme="minorEastAsia" w:hAnsi="Cambria Math"/>
                          <w:i/>
                          <w:sz w:val="36"/>
                          <w:szCs w:val="36"/>
                        </w:rPr>
                      </m:ctrlPr>
                    </m:fPr>
                    <m:num>
                      <m:r>
                        <w:rPr>
                          <w:rFonts w:ascii="Cambria Math" w:eastAsiaTheme="minorEastAsia" w:hAnsi="Cambria Math"/>
                          <w:sz w:val="36"/>
                          <w:szCs w:val="36"/>
                        </w:rPr>
                        <m:t>x</m:t>
                      </m:r>
                    </m:num>
                    <m:den>
                      <m:r>
                        <w:rPr>
                          <w:rFonts w:ascii="Cambria Math" w:eastAsiaTheme="minorEastAsia" w:hAnsi="Cambria Math"/>
                          <w:sz w:val="36"/>
                          <w:szCs w:val="36"/>
                        </w:rPr>
                        <m:t>2</m:t>
                      </m:r>
                    </m:den>
                  </m:f>
                </m:e>
              </m:func>
              <m:r>
                <w:rPr>
                  <w:rFonts w:ascii="Cambria Math" w:eastAsiaTheme="minorEastAsia" w:hAnsi="Cambria Math"/>
                  <w:sz w:val="36"/>
                  <w:szCs w:val="36"/>
                </w:rPr>
                <m:t>,</m:t>
              </m:r>
            </m:oMath>
            <w:r w:rsidR="00BD02DC">
              <w:rPr>
                <w:rFonts w:eastAsiaTheme="minorEastAsia"/>
                <w:sz w:val="36"/>
                <w:szCs w:val="36"/>
              </w:rPr>
              <w:t xml:space="preserve"> </w:t>
            </w:r>
            <w:r w:rsidRPr="00453FBE">
              <w:rPr>
                <w:rFonts w:eastAsiaTheme="minorEastAsia"/>
                <w:sz w:val="36"/>
                <w:szCs w:val="36"/>
              </w:rPr>
              <w:t xml:space="preserve">at the point where </w:t>
            </w:r>
            <m:oMath>
              <m:r>
                <w:rPr>
                  <w:rFonts w:ascii="Cambria Math" w:eastAsiaTheme="minorEastAsia" w:hAnsi="Cambria Math"/>
                  <w:sz w:val="36"/>
                  <w:szCs w:val="36"/>
                </w:rPr>
                <m:t>x = π</m:t>
              </m:r>
            </m:oMath>
            <w:r w:rsidRPr="00453FBE">
              <w:rPr>
                <w:rFonts w:eastAsiaTheme="minorEastAsia"/>
                <w:sz w:val="36"/>
                <w:szCs w:val="36"/>
              </w:rPr>
              <w:t>.</w:t>
            </w:r>
          </w:p>
        </w:tc>
      </w:tr>
      <w:tr w:rsidR="00B930E2" w:rsidRPr="00192C74" w14:paraId="2E4ED1DF" w14:textId="77777777" w:rsidTr="00B930E2">
        <w:trPr>
          <w:trHeight w:val="7540"/>
        </w:trPr>
        <w:tc>
          <w:tcPr>
            <w:tcW w:w="4911" w:type="dxa"/>
            <w:vAlign w:val="center"/>
          </w:tcPr>
          <w:p w14:paraId="2FD6BC99" w14:textId="2496F691" w:rsidR="00B930E2" w:rsidRPr="00453FBE" w:rsidRDefault="00453FBE" w:rsidP="00B930E2">
            <w:pPr>
              <w:spacing w:line="240" w:lineRule="auto"/>
              <w:jc w:val="center"/>
              <w:rPr>
                <w:rFonts w:eastAsiaTheme="minorEastAsia"/>
                <w:sz w:val="144"/>
                <w:szCs w:val="144"/>
              </w:rPr>
            </w:pPr>
            <m:oMathPara>
              <m:oMath>
                <m:r>
                  <w:rPr>
                    <w:rFonts w:ascii="Cambria Math" w:hAnsi="Cambria Math"/>
                    <w:sz w:val="144"/>
                    <w:szCs w:val="144"/>
                  </w:rPr>
                  <w:lastRenderedPageBreak/>
                  <m:t>2</m:t>
                </m:r>
              </m:oMath>
            </m:oMathPara>
          </w:p>
          <w:p w14:paraId="5C0DF78C" w14:textId="77777777" w:rsidR="00B930E2" w:rsidRPr="008C3905" w:rsidRDefault="00B930E2" w:rsidP="00B930E2">
            <w:pPr>
              <w:spacing w:line="240" w:lineRule="auto"/>
              <w:jc w:val="center"/>
              <w:rPr>
                <w:rFonts w:eastAsiaTheme="minorEastAsia"/>
                <w:sz w:val="144"/>
                <w:szCs w:val="144"/>
              </w:rPr>
            </w:pPr>
          </w:p>
          <w:p w14:paraId="1EDE9805" w14:textId="77777777" w:rsidR="00B930E2" w:rsidRPr="008C3905" w:rsidRDefault="00B930E2" w:rsidP="00B930E2">
            <w:pPr>
              <w:spacing w:line="240" w:lineRule="auto"/>
              <w:jc w:val="center"/>
              <w:rPr>
                <w:rFonts w:eastAsiaTheme="minorEastAsia"/>
                <w:sz w:val="144"/>
                <w:szCs w:val="144"/>
              </w:rPr>
            </w:pPr>
          </w:p>
          <w:p w14:paraId="5C7AA958" w14:textId="53132791" w:rsidR="00B930E2" w:rsidRPr="00192C74" w:rsidRDefault="00B930E2" w:rsidP="00B930E2">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h</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
                <m:fPr>
                  <m:ctrlPr>
                    <w:rPr>
                      <w:rFonts w:ascii="Cambria Math" w:hAnsi="Cambria Math"/>
                      <w:i/>
                      <w:sz w:val="36"/>
                      <w:szCs w:val="36"/>
                    </w:rPr>
                  </m:ctrlPr>
                </m:fPr>
                <m:num>
                  <m:func>
                    <m:funcPr>
                      <m:ctrlPr>
                        <w:rPr>
                          <w:rFonts w:ascii="Cambria Math" w:hAnsi="Cambria Math"/>
                          <w:i/>
                          <w:sz w:val="36"/>
                          <w:szCs w:val="36"/>
                        </w:rPr>
                      </m:ctrlPr>
                    </m:funcPr>
                    <m:fName>
                      <m:r>
                        <m:rPr>
                          <m:sty m:val="p"/>
                        </m:rPr>
                        <w:rPr>
                          <w:rFonts w:ascii="Cambria Math" w:hAnsi="Cambria Math"/>
                          <w:sz w:val="36"/>
                          <w:szCs w:val="36"/>
                        </w:rPr>
                        <m:t>ln</m:t>
                      </m:r>
                    </m:fName>
                    <m:e>
                      <m:r>
                        <w:rPr>
                          <w:rFonts w:ascii="Cambria Math" w:hAnsi="Cambria Math"/>
                          <w:sz w:val="36"/>
                          <w:szCs w:val="36"/>
                        </w:rPr>
                        <m:t>x</m:t>
                      </m:r>
                    </m:e>
                  </m:func>
                  <m:ctrlPr>
                    <w:rPr>
                      <w:rFonts w:ascii="Cambria Math" w:eastAsiaTheme="minorEastAsia" w:hAnsi="Cambria Math"/>
                      <w:i/>
                      <w:sz w:val="36"/>
                      <w:szCs w:val="36"/>
                    </w:rPr>
                  </m:ctrlPr>
                </m:num>
                <m:den>
                  <m:func>
                    <m:funcPr>
                      <m:ctrlPr>
                        <w:rPr>
                          <w:rFonts w:ascii="Cambria Math" w:eastAsiaTheme="minorEastAsia" w:hAnsi="Cambria Math"/>
                          <w:i/>
                          <w:sz w:val="36"/>
                          <w:szCs w:val="36"/>
                        </w:rPr>
                      </m:ctrlPr>
                    </m:funcPr>
                    <m:fName>
                      <m:r>
                        <m:rPr>
                          <m:sty m:val="p"/>
                        </m:rPr>
                        <w:rPr>
                          <w:rFonts w:ascii="Cambria Math" w:eastAsiaTheme="minorEastAsia" w:hAnsi="Cambria Math"/>
                          <w:sz w:val="36"/>
                          <w:szCs w:val="36"/>
                        </w:rPr>
                        <m:t>sin</m:t>
                      </m:r>
                    </m:fName>
                    <m:e>
                      <m:r>
                        <w:rPr>
                          <w:rFonts w:ascii="Cambria Math" w:eastAsiaTheme="minorEastAsia" w:hAnsi="Cambria Math"/>
                          <w:sz w:val="36"/>
                          <w:szCs w:val="36"/>
                        </w:rPr>
                        <m:t>x</m:t>
                      </m:r>
                    </m:e>
                  </m:func>
                </m:den>
              </m:f>
            </m:oMath>
            <w:r>
              <w:rPr>
                <w:rFonts w:eastAsiaTheme="minorEastAsia"/>
                <w:sz w:val="36"/>
                <w:szCs w:val="36"/>
              </w:rPr>
              <w:t>,</w:t>
            </w:r>
            <w:r w:rsidRPr="00192C74">
              <w:rPr>
                <w:rFonts w:eastAsiaTheme="minorEastAsia"/>
                <w:sz w:val="36"/>
                <w:szCs w:val="36"/>
              </w:rPr>
              <w:t xml:space="preserve"> find the gradient </w:t>
            </w:r>
            <m:oMath>
              <m:r>
                <w:rPr>
                  <w:rFonts w:ascii="Cambria Math" w:eastAsiaTheme="minorEastAsia" w:hAnsi="Cambria Math"/>
                  <w:sz w:val="36"/>
                  <w:szCs w:val="36"/>
                </w:rPr>
                <m:t>x=</m:t>
              </m:r>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2</m:t>
                  </m:r>
                </m:den>
              </m:f>
              <m:r>
                <w:rPr>
                  <w:rFonts w:ascii="Cambria Math" w:eastAsiaTheme="minorEastAsia" w:hAnsi="Cambria Math"/>
                  <w:sz w:val="36"/>
                  <w:szCs w:val="36"/>
                </w:rPr>
                <m:t>.</m:t>
              </m:r>
            </m:oMath>
          </w:p>
        </w:tc>
        <w:tc>
          <w:tcPr>
            <w:tcW w:w="4717" w:type="dxa"/>
            <w:vAlign w:val="center"/>
          </w:tcPr>
          <w:p w14:paraId="68BF7147" w14:textId="3EE5D4D2" w:rsidR="00B930E2" w:rsidRPr="008C3905" w:rsidRDefault="00A4545E" w:rsidP="00B930E2">
            <w:pPr>
              <w:spacing w:line="240" w:lineRule="auto"/>
              <w:jc w:val="center"/>
              <w:rPr>
                <w:rFonts w:eastAsiaTheme="minorEastAsia"/>
                <w:sz w:val="144"/>
                <w:szCs w:val="144"/>
              </w:rPr>
            </w:pPr>
            <m:oMathPara>
              <m:oMath>
                <m:f>
                  <m:fPr>
                    <m:ctrlPr>
                      <w:rPr>
                        <w:rFonts w:ascii="Cambria Math" w:eastAsiaTheme="minorEastAsia" w:hAnsi="Cambria Math"/>
                        <w:i/>
                        <w:sz w:val="144"/>
                        <w:szCs w:val="144"/>
                      </w:rPr>
                    </m:ctrlPr>
                  </m:fPr>
                  <m:num>
                    <m:r>
                      <w:rPr>
                        <w:rFonts w:ascii="Cambria Math" w:eastAsiaTheme="minorEastAsia" w:hAnsi="Cambria Math"/>
                        <w:sz w:val="144"/>
                        <w:szCs w:val="144"/>
                      </w:rPr>
                      <m:t>2</m:t>
                    </m:r>
                  </m:num>
                  <m:den>
                    <m:r>
                      <w:rPr>
                        <w:rFonts w:ascii="Cambria Math" w:eastAsiaTheme="minorEastAsia" w:hAnsi="Cambria Math"/>
                        <w:sz w:val="144"/>
                        <w:szCs w:val="144"/>
                      </w:rPr>
                      <m:t>π</m:t>
                    </m:r>
                  </m:den>
                </m:f>
              </m:oMath>
            </m:oMathPara>
          </w:p>
          <w:p w14:paraId="1369A89B" w14:textId="77777777" w:rsidR="00B930E2" w:rsidRPr="008C3905" w:rsidRDefault="00B930E2" w:rsidP="00B930E2">
            <w:pPr>
              <w:spacing w:line="240" w:lineRule="auto"/>
              <w:jc w:val="center"/>
              <w:rPr>
                <w:rFonts w:eastAsiaTheme="minorEastAsia"/>
                <w:sz w:val="144"/>
                <w:szCs w:val="144"/>
              </w:rPr>
            </w:pPr>
          </w:p>
          <w:p w14:paraId="577606CB" w14:textId="77777777" w:rsidR="00B930E2" w:rsidRPr="008C3905" w:rsidRDefault="00B930E2" w:rsidP="00B930E2">
            <w:pPr>
              <w:spacing w:line="240" w:lineRule="auto"/>
              <w:jc w:val="center"/>
              <w:rPr>
                <w:rFonts w:eastAsiaTheme="minorEastAsia"/>
                <w:sz w:val="144"/>
                <w:szCs w:val="144"/>
              </w:rPr>
            </w:pPr>
          </w:p>
          <w:p w14:paraId="65EF7455" w14:textId="53CF95E7" w:rsidR="00B930E2" w:rsidRPr="00192C74" w:rsidRDefault="00B930E2" w:rsidP="00B930E2">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eastAsiaTheme="minorEastAsia" w:hAnsi="Cambria Math"/>
                  <w:sz w:val="36"/>
                  <w:szCs w:val="36"/>
                </w:rPr>
                <m:t>h</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f>
                <m:fPr>
                  <m:ctrlPr>
                    <w:rPr>
                      <w:rFonts w:ascii="Cambria Math" w:hAnsi="Cambria Math"/>
                      <w:i/>
                      <w:sz w:val="36"/>
                      <w:szCs w:val="36"/>
                    </w:rPr>
                  </m:ctrlPr>
                </m:fPr>
                <m:num>
                  <m:func>
                    <m:funcPr>
                      <m:ctrlPr>
                        <w:rPr>
                          <w:rFonts w:ascii="Cambria Math" w:hAnsi="Cambria Math"/>
                          <w:i/>
                          <w:sz w:val="36"/>
                          <w:szCs w:val="36"/>
                        </w:rPr>
                      </m:ctrlPr>
                    </m:funcPr>
                    <m:fName>
                      <m:r>
                        <m:rPr>
                          <m:sty m:val="p"/>
                        </m:rPr>
                        <w:rPr>
                          <w:rFonts w:ascii="Cambria Math" w:hAnsi="Cambria Math"/>
                          <w:sz w:val="36"/>
                          <w:szCs w:val="36"/>
                        </w:rPr>
                        <m:t>sin</m:t>
                      </m:r>
                    </m:fName>
                    <m:e>
                      <m:r>
                        <w:rPr>
                          <w:rFonts w:ascii="Cambria Math" w:hAnsi="Cambria Math"/>
                          <w:sz w:val="36"/>
                          <w:szCs w:val="36"/>
                        </w:rPr>
                        <m:t>x</m:t>
                      </m:r>
                    </m:e>
                  </m:func>
                  <m:ctrlPr>
                    <w:rPr>
                      <w:rFonts w:ascii="Cambria Math" w:eastAsiaTheme="minorEastAsia" w:hAnsi="Cambria Math"/>
                      <w:i/>
                      <w:sz w:val="36"/>
                      <w:szCs w:val="36"/>
                    </w:rPr>
                  </m:ctrlPr>
                </m:num>
                <m:den>
                  <m:r>
                    <w:rPr>
                      <w:rFonts w:ascii="Cambria Math" w:eastAsiaTheme="minorEastAsia" w:hAnsi="Cambria Math"/>
                      <w:sz w:val="36"/>
                      <w:szCs w:val="36"/>
                    </w:rPr>
                    <m:t>x</m:t>
                  </m:r>
                </m:den>
              </m:f>
            </m:oMath>
            <w:r>
              <w:rPr>
                <w:rFonts w:eastAsiaTheme="minorEastAsia"/>
                <w:sz w:val="36"/>
                <w:szCs w:val="36"/>
              </w:rPr>
              <w:t xml:space="preserve">, find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f>
                    <m:fPr>
                      <m:ctrlPr>
                        <w:rPr>
                          <w:rFonts w:ascii="Cambria Math" w:eastAsiaTheme="minorEastAsia" w:hAnsi="Cambria Math"/>
                          <w:i/>
                          <w:sz w:val="36"/>
                          <w:szCs w:val="36"/>
                        </w:rPr>
                      </m:ctrlPr>
                    </m:fPr>
                    <m:num>
                      <m:r>
                        <w:rPr>
                          <w:rFonts w:ascii="Cambria Math" w:eastAsiaTheme="minorEastAsia" w:hAnsi="Cambria Math"/>
                          <w:sz w:val="36"/>
                          <w:szCs w:val="36"/>
                        </w:rPr>
                        <m:t>π</m:t>
                      </m:r>
                    </m:num>
                    <m:den>
                      <m:r>
                        <w:rPr>
                          <w:rFonts w:ascii="Cambria Math" w:eastAsiaTheme="minorEastAsia" w:hAnsi="Cambria Math"/>
                          <w:sz w:val="36"/>
                          <w:szCs w:val="36"/>
                        </w:rPr>
                        <m:t>2</m:t>
                      </m:r>
                    </m:den>
                  </m:f>
                </m:e>
              </m:d>
            </m:oMath>
            <w:r>
              <w:rPr>
                <w:rFonts w:eastAsiaTheme="minorEastAsia"/>
                <w:sz w:val="36"/>
                <w:szCs w:val="36"/>
              </w:rPr>
              <w:t>.</w:t>
            </w:r>
          </w:p>
        </w:tc>
      </w:tr>
    </w:tbl>
    <w:p w14:paraId="568CBD22" w14:textId="0F12E169" w:rsidR="001E709B" w:rsidRDefault="00E00962" w:rsidP="003A5502">
      <w:pPr>
        <w:suppressAutoHyphens w:val="0"/>
        <w:spacing w:before="0" w:after="160" w:line="259" w:lineRule="auto"/>
        <w:sectPr w:rsidR="001E709B" w:rsidSect="00E46C40">
          <w:pgSz w:w="11906" w:h="16838"/>
          <w:pgMar w:top="1128" w:right="1134" w:bottom="1134" w:left="1134" w:header="488" w:footer="533" w:gutter="0"/>
          <w:cols w:space="708"/>
          <w:titlePg/>
          <w:docGrid w:linePitch="360"/>
        </w:sectPr>
      </w:pPr>
      <w:r>
        <w:br w:type="page"/>
      </w:r>
    </w:p>
    <w:p w14:paraId="377D5B7E" w14:textId="77777777" w:rsidR="00E00962" w:rsidRDefault="00E00962" w:rsidP="00E00962">
      <w:pPr>
        <w:pStyle w:val="Heading2"/>
      </w:pPr>
      <w:r>
        <w:lastRenderedPageBreak/>
        <w:t>References</w:t>
      </w:r>
    </w:p>
    <w:p w14:paraId="202E9D44" w14:textId="77777777" w:rsidR="0013436D" w:rsidRPr="00AE7FE3" w:rsidRDefault="0013436D" w:rsidP="0013436D">
      <w:pPr>
        <w:pStyle w:val="FeatureBox20"/>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7540A07" w14:textId="77777777" w:rsidR="0013436D" w:rsidRPr="00AE7FE3" w:rsidRDefault="0013436D" w:rsidP="0013436D">
      <w:pPr>
        <w:pStyle w:val="FeatureBox20"/>
      </w:pPr>
      <w:r w:rsidRPr="00AE7FE3">
        <w:t>Please refer to the NESA Copyright Disclaimer for more information</w:t>
      </w:r>
      <w:r>
        <w:t xml:space="preserve"> </w:t>
      </w:r>
      <w:hyperlink r:id="rId33" w:history="1">
        <w:r w:rsidRPr="005A267D">
          <w:rPr>
            <w:rStyle w:val="Hyperlink"/>
          </w:rPr>
          <w:t>https://www.nsw.gov.au/education-and-training/nesa/copyright</w:t>
        </w:r>
      </w:hyperlink>
      <w:r w:rsidRPr="00A1020E">
        <w:t>.</w:t>
      </w:r>
    </w:p>
    <w:p w14:paraId="2E117D98" w14:textId="77777777" w:rsidR="0013436D" w:rsidRDefault="0013436D" w:rsidP="0013436D">
      <w:pPr>
        <w:pStyle w:val="FeatureBox20"/>
      </w:pPr>
      <w:r w:rsidRPr="00AE7FE3">
        <w:t xml:space="preserve">NESA holds the only official and up-to-date versions of the NSW Curriculum and syllabus documents. Please visit NESA </w:t>
      </w:r>
      <w:hyperlink r:id="rId34" w:history="1">
        <w:r w:rsidRPr="005A267D">
          <w:rPr>
            <w:rStyle w:val="Hyperlink"/>
          </w:rPr>
          <w:t>https://www.nsw.gov.au/education-and-training/nesa</w:t>
        </w:r>
      </w:hyperlink>
      <w:r w:rsidRPr="00A1020E">
        <w:t xml:space="preserve"> </w:t>
      </w:r>
      <w:r w:rsidRPr="00AE7FE3">
        <w:t xml:space="preserve">and NSW Curriculum </w:t>
      </w:r>
      <w:hyperlink r:id="rId35" w:history="1">
        <w:r>
          <w:rPr>
            <w:rStyle w:val="Hyperlink"/>
          </w:rPr>
          <w:t>https://curriculum.nsw.edu.au</w:t>
        </w:r>
      </w:hyperlink>
      <w:r w:rsidRPr="00AE7FE3">
        <w:t>.</w:t>
      </w:r>
    </w:p>
    <w:p w14:paraId="23DF6BF5" w14:textId="6A343CEA" w:rsidR="00117577" w:rsidRPr="00F65716" w:rsidRDefault="00E00962" w:rsidP="00F65716">
      <w:pPr>
        <w:pStyle w:val="Imageattributioncaption"/>
      </w:pPr>
      <w:hyperlink r:id="rId36" w:history="1">
        <w:r w:rsidRPr="00E00962">
          <w:rPr>
            <w:rStyle w:val="Hyperlink"/>
            <w:szCs w:val="22"/>
          </w:rPr>
          <w:t>Mathematics Advanced 11</w:t>
        </w:r>
        <w:r w:rsidR="008F0BB6">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3BF3DD89" w14:textId="68A97277" w:rsidR="00117577" w:rsidRDefault="00117577" w:rsidP="00607DF0"/>
    <w:p w14:paraId="4D3D4E6D" w14:textId="4A711EA1" w:rsidR="00117577" w:rsidRDefault="00117577" w:rsidP="00607DF0">
      <w:pPr>
        <w:sectPr w:rsidR="00117577" w:rsidSect="00E46C40">
          <w:pgSz w:w="11906" w:h="16838"/>
          <w:pgMar w:top="1128" w:right="1134" w:bottom="1134" w:left="1134" w:header="488" w:footer="535" w:gutter="0"/>
          <w:cols w:space="708"/>
          <w:titlePg/>
          <w:docGrid w:linePitch="360"/>
        </w:sectPr>
      </w:pPr>
    </w:p>
    <w:p w14:paraId="43F67CD2" w14:textId="5C8A340F" w:rsidR="006D6820" w:rsidRPr="003B3E41" w:rsidRDefault="006D6820" w:rsidP="006D6820">
      <w:pPr>
        <w:rPr>
          <w:rStyle w:val="Strong"/>
        </w:rPr>
      </w:pPr>
      <w:r w:rsidRPr="003B3E41">
        <w:rPr>
          <w:rStyle w:val="Strong"/>
        </w:rPr>
        <w:lastRenderedPageBreak/>
        <w:t>© State of New South Wales (Department of Education), 202</w:t>
      </w:r>
      <w:r w:rsidR="009873DD">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7"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2CA6553C"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9873DD">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B75B81">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B75B81">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E46C40">
      <w:headerReference w:type="first" r:id="rId39"/>
      <w:footerReference w:type="first" r:id="rId40"/>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F7179" w14:textId="77777777" w:rsidR="00A4545E" w:rsidRDefault="00A4545E" w:rsidP="00843DF5">
      <w:r>
        <w:separator/>
      </w:r>
    </w:p>
    <w:p w14:paraId="4730FB75" w14:textId="77777777" w:rsidR="00A4545E" w:rsidRDefault="00A4545E" w:rsidP="00843DF5"/>
    <w:p w14:paraId="3D2BA2CD" w14:textId="77777777" w:rsidR="00A4545E" w:rsidRDefault="00A4545E" w:rsidP="00843DF5"/>
  </w:endnote>
  <w:endnote w:type="continuationSeparator" w:id="0">
    <w:p w14:paraId="0E16037F" w14:textId="77777777" w:rsidR="00A4545E" w:rsidRDefault="00A4545E" w:rsidP="00843DF5">
      <w:r>
        <w:continuationSeparator/>
      </w:r>
    </w:p>
    <w:p w14:paraId="7D90D18F" w14:textId="77777777" w:rsidR="00A4545E" w:rsidRDefault="00A4545E" w:rsidP="00843DF5"/>
    <w:p w14:paraId="37C46485" w14:textId="77777777" w:rsidR="00A4545E" w:rsidRDefault="00A4545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329B499-7396-4E29-BF62-B65EEBFAF170}"/>
    <w:embedBold r:id="rId2" w:fontKey="{7C545E0F-0D1D-425D-A9C9-969D6694A832}"/>
    <w:embedItalic r:id="rId3" w:fontKey="{BA20FB20-1681-44F4-8AE8-977C85EF1C2A}"/>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8AB31E97-1C9D-4745-A69A-5F974D9F1840}"/>
  </w:font>
  <w:font w:name="Cambria Math">
    <w:panose1 w:val="02040503050406030204"/>
    <w:charset w:val="00"/>
    <w:family w:val="roman"/>
    <w:pitch w:val="variable"/>
    <w:sig w:usb0="E00006FF" w:usb1="420024FF" w:usb2="02000000" w:usb3="00000000" w:csb0="0000019F" w:csb1="00000000"/>
    <w:embedRegular r:id="rId5" w:fontKey="{9533C084-78E4-4D60-95BF-4E5A48908028}"/>
    <w:embedItalic r:id="rId6" w:fontKey="{A2634151-5D27-4F6A-913B-00D60F7A9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EC67" w14:textId="0B0A2EB2" w:rsidR="00222765" w:rsidRPr="00123A38" w:rsidRDefault="00222765" w:rsidP="00222765">
    <w:pPr>
      <w:pStyle w:val="Footer"/>
    </w:pPr>
    <w:r>
      <w:t>© NSW Department of Education, Jun-26</w:t>
    </w:r>
    <w:r>
      <w:ptab w:relativeTo="margin" w:alignment="right" w:leader="none"/>
    </w:r>
    <w:r>
      <w:rPr>
        <w:b/>
        <w:noProof/>
        <w:sz w:val="28"/>
        <w:szCs w:val="28"/>
      </w:rPr>
      <w:drawing>
        <wp:inline distT="0" distB="0" distL="0" distR="0" wp14:anchorId="65150448" wp14:editId="7252285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449C" w14:textId="77777777" w:rsidR="00222765" w:rsidRPr="00123A38" w:rsidRDefault="00222765" w:rsidP="00222765">
    <w:pPr>
      <w:pStyle w:val="Footer"/>
    </w:pPr>
    <w:r>
      <w:t>© NSW Department of Education, Jun-26</w:t>
    </w:r>
    <w:r>
      <w:ptab w:relativeTo="margin" w:alignment="right" w:leader="none"/>
    </w:r>
    <w:r>
      <w:rPr>
        <w:b/>
        <w:noProof/>
        <w:sz w:val="28"/>
        <w:szCs w:val="28"/>
      </w:rPr>
      <w:drawing>
        <wp:inline distT="0" distB="0" distL="0" distR="0" wp14:anchorId="4AA2D99B" wp14:editId="6482ED57">
          <wp:extent cx="571500" cy="190500"/>
          <wp:effectExtent l="0" t="0" r="0" b="0"/>
          <wp:docPr id="547373937" name="Picture 54737393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46CB082E" w:rsidR="003B3E41" w:rsidRPr="009B05C3" w:rsidRDefault="00F15535" w:rsidP="00300A75">
    <w:pPr>
      <w:pStyle w:val="Header"/>
    </w:pPr>
    <w:r>
      <w:t xml:space="preserve">© NSW Department of Education, </w:t>
    </w:r>
    <w:r>
      <w:fldChar w:fldCharType="begin"/>
    </w:r>
    <w:r>
      <w:instrText xml:space="preserve"> DATE  \@ "MMM-yy"  \* MERGEFORMAT </w:instrText>
    </w:r>
    <w:r>
      <w:fldChar w:fldCharType="separate"/>
    </w:r>
    <w:r w:rsidR="00383AF0">
      <w:t>Jun-26</w:t>
    </w:r>
    <w:r>
      <w:fldChar w:fldCharType="end"/>
    </w:r>
    <w:r>
      <w:ptab w:relativeTo="margin" w:alignment="right" w:leader="none"/>
    </w:r>
    <w:r>
      <w:t xml:space="preserve"> </w:t>
    </w:r>
    <w:r>
      <w:rPr>
        <w:b/>
      </w:rPr>
      <w:drawing>
        <wp:inline distT="0" distB="0" distL="0" distR="0" wp14:anchorId="01C49A04" wp14:editId="6E552EAB">
          <wp:extent cx="571500" cy="190500"/>
          <wp:effectExtent l="0" t="0" r="0" b="0"/>
          <wp:docPr id="1585407956" name="Picture 1585407956"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E2C60" w14:textId="77777777" w:rsidR="00A4545E" w:rsidRDefault="00A4545E" w:rsidP="00843DF5">
      <w:r>
        <w:separator/>
      </w:r>
    </w:p>
    <w:p w14:paraId="2B2944B4" w14:textId="77777777" w:rsidR="00A4545E" w:rsidRDefault="00A4545E" w:rsidP="00843DF5"/>
    <w:p w14:paraId="693D8188" w14:textId="77777777" w:rsidR="00A4545E" w:rsidRDefault="00A4545E" w:rsidP="00843DF5"/>
  </w:footnote>
  <w:footnote w:type="continuationSeparator" w:id="0">
    <w:p w14:paraId="3317D982" w14:textId="77777777" w:rsidR="00A4545E" w:rsidRDefault="00A4545E" w:rsidP="00843DF5">
      <w:r>
        <w:continuationSeparator/>
      </w:r>
    </w:p>
    <w:p w14:paraId="3500286B" w14:textId="77777777" w:rsidR="00A4545E" w:rsidRDefault="00A4545E" w:rsidP="00843DF5"/>
    <w:p w14:paraId="621B62B1" w14:textId="77777777" w:rsidR="00A4545E" w:rsidRDefault="00A4545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14C7" w14:textId="3BA16906" w:rsidR="00222765" w:rsidRDefault="008F0BB6" w:rsidP="00222765">
    <w:pPr>
      <w:pStyle w:val="Documentname0"/>
    </w:pPr>
    <w:r w:rsidRPr="008F0BB6">
      <w:t>Differentiating sine and cosine functions</w:t>
    </w:r>
    <w:r w:rsidR="00222765" w:rsidRPr="00D2403C">
      <w:t xml:space="preserve"> | </w:t>
    </w:r>
    <w:r w:rsidR="00222765">
      <w:fldChar w:fldCharType="begin"/>
    </w:r>
    <w:r w:rsidR="00222765">
      <w:instrText xml:space="preserve"> PAGE   \* MERGEFORMAT </w:instrText>
    </w:r>
    <w:r w:rsidR="00222765">
      <w:fldChar w:fldCharType="separate"/>
    </w:r>
    <w:r w:rsidR="00222765">
      <w:t>2</w:t>
    </w:r>
    <w:r w:rsidR="0022276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DDB41" w14:textId="77777777" w:rsidR="008F0BB6" w:rsidRPr="00FA6449" w:rsidRDefault="008F0BB6" w:rsidP="008F0BB6">
    <w:pPr>
      <w:pStyle w:val="Header"/>
    </w:pPr>
    <w:r w:rsidRPr="009D43DD">
      <mc:AlternateContent>
        <mc:Choice Requires="wps">
          <w:drawing>
            <wp:anchor distT="0" distB="0" distL="114300" distR="114300" simplePos="0" relativeHeight="251659264" behindDoc="1" locked="0" layoutInCell="1" allowOverlap="1" wp14:anchorId="4D51294D" wp14:editId="3DAA3CE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9E35AD" w14:textId="77777777" w:rsidR="008F0BB6" w:rsidRDefault="008F0BB6" w:rsidP="008F0B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1294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69E35AD" w14:textId="77777777" w:rsidR="008F0BB6" w:rsidRDefault="008F0BB6" w:rsidP="008F0BB6"/>
                </w:txbxContent>
              </v:textbox>
            </v:rect>
          </w:pict>
        </mc:Fallback>
      </mc:AlternateContent>
    </w:r>
    <w:r w:rsidRPr="009D43DD">
      <w:t>NSW Department of Education</w:t>
    </w:r>
    <w:r w:rsidRPr="009D43DD">
      <w:ptab w:relativeTo="margin" w:alignment="right" w:leader="none"/>
    </w:r>
    <w:r w:rsidRPr="008426B6">
      <w:drawing>
        <wp:inline distT="0" distB="0" distL="0" distR="0" wp14:anchorId="46EF19CC" wp14:editId="5DBD839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AAC3" w14:textId="4615F160" w:rsidR="00222765" w:rsidRDefault="008F0BB6" w:rsidP="00222765">
    <w:pPr>
      <w:pStyle w:val="Documentname0"/>
    </w:pPr>
    <w:r w:rsidRPr="008F0BB6">
      <w:t>Differentiating sine and cosine functions</w:t>
    </w:r>
    <w:r w:rsidR="00222765" w:rsidRPr="00D2403C">
      <w:t xml:space="preserve"> | </w:t>
    </w:r>
    <w:r w:rsidR="00222765">
      <w:fldChar w:fldCharType="begin"/>
    </w:r>
    <w:r w:rsidR="00222765">
      <w:instrText xml:space="preserve"> PAGE   \* MERGEFORMAT </w:instrText>
    </w:r>
    <w:r w:rsidR="00222765">
      <w:fldChar w:fldCharType="separate"/>
    </w:r>
    <w:r w:rsidR="00222765">
      <w:t>2</w:t>
    </w:r>
    <w:r w:rsidR="00222765">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2E969B6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0B8FE8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0D6D41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3502A9"/>
    <w:multiLevelType w:val="multilevel"/>
    <w:tmpl w:val="64A44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A7B9F"/>
    <w:multiLevelType w:val="multilevel"/>
    <w:tmpl w:val="B4D87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AD6E31"/>
    <w:multiLevelType w:val="multilevel"/>
    <w:tmpl w:val="17A6A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B84BF1"/>
    <w:multiLevelType w:val="multilevel"/>
    <w:tmpl w:val="FF76F5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513506D"/>
    <w:multiLevelType w:val="multilevel"/>
    <w:tmpl w:val="77F0B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7881D8C"/>
    <w:multiLevelType w:val="multilevel"/>
    <w:tmpl w:val="8CD43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6C30DB"/>
    <w:multiLevelType w:val="multilevel"/>
    <w:tmpl w:val="098CA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452985"/>
    <w:multiLevelType w:val="multilevel"/>
    <w:tmpl w:val="0E82F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781224">
    <w:abstractNumId w:val="5"/>
  </w:num>
  <w:num w:numId="2" w16cid:durableId="275991488">
    <w:abstractNumId w:val="5"/>
  </w:num>
  <w:num w:numId="3" w16cid:durableId="135785204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6"/>
  </w:num>
  <w:num w:numId="6" w16cid:durableId="849680548">
    <w:abstractNumId w:val="11"/>
  </w:num>
  <w:num w:numId="7" w16cid:durableId="1289816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1972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27007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7894735">
    <w:abstractNumId w:val="3"/>
  </w:num>
  <w:num w:numId="11" w16cid:durableId="859514830">
    <w:abstractNumId w:val="13"/>
  </w:num>
  <w:num w:numId="12" w16cid:durableId="2010211953">
    <w:abstractNumId w:val="12"/>
  </w:num>
  <w:num w:numId="13" w16cid:durableId="684131065">
    <w:abstractNumId w:val="8"/>
  </w:num>
  <w:num w:numId="14" w16cid:durableId="659237687">
    <w:abstractNumId w:val="14"/>
  </w:num>
  <w:num w:numId="15" w16cid:durableId="1195731122">
    <w:abstractNumId w:val="4"/>
  </w:num>
  <w:num w:numId="16" w16cid:durableId="309752446">
    <w:abstractNumId w:val="7"/>
  </w:num>
  <w:num w:numId="17" w16cid:durableId="530604978">
    <w:abstractNumId w:val="10"/>
  </w:num>
  <w:num w:numId="18" w16cid:durableId="481316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7820631">
    <w:abstractNumId w:val="2"/>
  </w:num>
  <w:num w:numId="20" w16cid:durableId="1646666557">
    <w:abstractNumId w:val="1"/>
  </w:num>
  <w:num w:numId="21" w16cid:durableId="16040708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579612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935478885">
    <w:abstractNumId w:val="0"/>
  </w:num>
  <w:num w:numId="24" w16cid:durableId="1630011831">
    <w:abstractNumId w:val="5"/>
  </w:num>
  <w:num w:numId="25" w16cid:durableId="1951930542">
    <w:abstractNumId w:val="11"/>
  </w:num>
  <w:num w:numId="26" w16cid:durableId="2140025770">
    <w:abstractNumId w:val="11"/>
  </w:num>
  <w:num w:numId="27" w16cid:durableId="93142748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9A5"/>
    <w:rsid w:val="00003EFA"/>
    <w:rsid w:val="00004183"/>
    <w:rsid w:val="000077BF"/>
    <w:rsid w:val="0001371C"/>
    <w:rsid w:val="00013FF2"/>
    <w:rsid w:val="00014808"/>
    <w:rsid w:val="00015696"/>
    <w:rsid w:val="000159C4"/>
    <w:rsid w:val="000161B1"/>
    <w:rsid w:val="00016702"/>
    <w:rsid w:val="00017B07"/>
    <w:rsid w:val="00020D02"/>
    <w:rsid w:val="000252CB"/>
    <w:rsid w:val="000257A4"/>
    <w:rsid w:val="00032C9B"/>
    <w:rsid w:val="000338B8"/>
    <w:rsid w:val="000345C8"/>
    <w:rsid w:val="00040B5E"/>
    <w:rsid w:val="00040C6F"/>
    <w:rsid w:val="00041EAD"/>
    <w:rsid w:val="000452CC"/>
    <w:rsid w:val="0004599A"/>
    <w:rsid w:val="00045E1A"/>
    <w:rsid w:val="00045F0D"/>
    <w:rsid w:val="0004750C"/>
    <w:rsid w:val="00047862"/>
    <w:rsid w:val="00051080"/>
    <w:rsid w:val="000519FD"/>
    <w:rsid w:val="00054124"/>
    <w:rsid w:val="00054D26"/>
    <w:rsid w:val="00057449"/>
    <w:rsid w:val="00061D5B"/>
    <w:rsid w:val="00066BEA"/>
    <w:rsid w:val="000673B7"/>
    <w:rsid w:val="00070384"/>
    <w:rsid w:val="00070804"/>
    <w:rsid w:val="00072E86"/>
    <w:rsid w:val="000730D8"/>
    <w:rsid w:val="000733A1"/>
    <w:rsid w:val="00074592"/>
    <w:rsid w:val="00074F0F"/>
    <w:rsid w:val="00075F31"/>
    <w:rsid w:val="000769CC"/>
    <w:rsid w:val="00076DD8"/>
    <w:rsid w:val="00077BF7"/>
    <w:rsid w:val="00080208"/>
    <w:rsid w:val="00080B62"/>
    <w:rsid w:val="000817B0"/>
    <w:rsid w:val="000835AB"/>
    <w:rsid w:val="00085693"/>
    <w:rsid w:val="00091805"/>
    <w:rsid w:val="0009463B"/>
    <w:rsid w:val="00094BDE"/>
    <w:rsid w:val="00095B25"/>
    <w:rsid w:val="00097A56"/>
    <w:rsid w:val="000A0D5E"/>
    <w:rsid w:val="000A133B"/>
    <w:rsid w:val="000A20B6"/>
    <w:rsid w:val="000B01F2"/>
    <w:rsid w:val="000B0FDA"/>
    <w:rsid w:val="000B7115"/>
    <w:rsid w:val="000C0960"/>
    <w:rsid w:val="000C1B93"/>
    <w:rsid w:val="000C24ED"/>
    <w:rsid w:val="000C4344"/>
    <w:rsid w:val="000C5481"/>
    <w:rsid w:val="000D1EB7"/>
    <w:rsid w:val="000D3BBE"/>
    <w:rsid w:val="000D7466"/>
    <w:rsid w:val="000D7D18"/>
    <w:rsid w:val="000D7E5E"/>
    <w:rsid w:val="000E529B"/>
    <w:rsid w:val="000E69F7"/>
    <w:rsid w:val="000F26AE"/>
    <w:rsid w:val="000F30D4"/>
    <w:rsid w:val="000F46F9"/>
    <w:rsid w:val="000F7F4D"/>
    <w:rsid w:val="001004C9"/>
    <w:rsid w:val="0010292A"/>
    <w:rsid w:val="00103E4F"/>
    <w:rsid w:val="00104439"/>
    <w:rsid w:val="00104BC2"/>
    <w:rsid w:val="00107FC3"/>
    <w:rsid w:val="00110599"/>
    <w:rsid w:val="0011156A"/>
    <w:rsid w:val="001121D6"/>
    <w:rsid w:val="0011235F"/>
    <w:rsid w:val="00112528"/>
    <w:rsid w:val="00112E25"/>
    <w:rsid w:val="00113093"/>
    <w:rsid w:val="001141B7"/>
    <w:rsid w:val="001145F9"/>
    <w:rsid w:val="00115132"/>
    <w:rsid w:val="00117577"/>
    <w:rsid w:val="00121212"/>
    <w:rsid w:val="0012395F"/>
    <w:rsid w:val="00123A38"/>
    <w:rsid w:val="00125A8E"/>
    <w:rsid w:val="00125DFF"/>
    <w:rsid w:val="0012654C"/>
    <w:rsid w:val="00127BE4"/>
    <w:rsid w:val="0013390A"/>
    <w:rsid w:val="0013436D"/>
    <w:rsid w:val="001344AA"/>
    <w:rsid w:val="00135B44"/>
    <w:rsid w:val="001452EB"/>
    <w:rsid w:val="00145B7D"/>
    <w:rsid w:val="00146DF2"/>
    <w:rsid w:val="00152AD2"/>
    <w:rsid w:val="0015356D"/>
    <w:rsid w:val="00153D13"/>
    <w:rsid w:val="001543DD"/>
    <w:rsid w:val="00154470"/>
    <w:rsid w:val="001563B0"/>
    <w:rsid w:val="001613E4"/>
    <w:rsid w:val="00163814"/>
    <w:rsid w:val="001708C7"/>
    <w:rsid w:val="00172BDA"/>
    <w:rsid w:val="0017408C"/>
    <w:rsid w:val="00176D2C"/>
    <w:rsid w:val="0018030D"/>
    <w:rsid w:val="001804C7"/>
    <w:rsid w:val="0018121C"/>
    <w:rsid w:val="00181F54"/>
    <w:rsid w:val="00184BAD"/>
    <w:rsid w:val="0018613D"/>
    <w:rsid w:val="00190C6F"/>
    <w:rsid w:val="001910CC"/>
    <w:rsid w:val="001962DA"/>
    <w:rsid w:val="001965EA"/>
    <w:rsid w:val="001A2D64"/>
    <w:rsid w:val="001A3009"/>
    <w:rsid w:val="001A559D"/>
    <w:rsid w:val="001B1168"/>
    <w:rsid w:val="001B5F8D"/>
    <w:rsid w:val="001C0997"/>
    <w:rsid w:val="001C4E84"/>
    <w:rsid w:val="001C7E97"/>
    <w:rsid w:val="001D0C49"/>
    <w:rsid w:val="001D1616"/>
    <w:rsid w:val="001D5230"/>
    <w:rsid w:val="001E103F"/>
    <w:rsid w:val="001E149B"/>
    <w:rsid w:val="001E1CE7"/>
    <w:rsid w:val="001E2B31"/>
    <w:rsid w:val="001E2D26"/>
    <w:rsid w:val="001E3497"/>
    <w:rsid w:val="001E4C71"/>
    <w:rsid w:val="001E666F"/>
    <w:rsid w:val="001E709B"/>
    <w:rsid w:val="001E761A"/>
    <w:rsid w:val="001F0338"/>
    <w:rsid w:val="001F2277"/>
    <w:rsid w:val="001F2668"/>
    <w:rsid w:val="001F2D78"/>
    <w:rsid w:val="001F54CF"/>
    <w:rsid w:val="001F5F7B"/>
    <w:rsid w:val="0020091E"/>
    <w:rsid w:val="00202E77"/>
    <w:rsid w:val="0020674D"/>
    <w:rsid w:val="002075BD"/>
    <w:rsid w:val="002105AD"/>
    <w:rsid w:val="002124F0"/>
    <w:rsid w:val="00215633"/>
    <w:rsid w:val="00216244"/>
    <w:rsid w:val="002178F4"/>
    <w:rsid w:val="00220446"/>
    <w:rsid w:val="00222765"/>
    <w:rsid w:val="002227AD"/>
    <w:rsid w:val="002245EB"/>
    <w:rsid w:val="002267F2"/>
    <w:rsid w:val="002269A1"/>
    <w:rsid w:val="002300CD"/>
    <w:rsid w:val="002318BC"/>
    <w:rsid w:val="00233764"/>
    <w:rsid w:val="002350DE"/>
    <w:rsid w:val="00237B8E"/>
    <w:rsid w:val="00241D76"/>
    <w:rsid w:val="00242D98"/>
    <w:rsid w:val="00244365"/>
    <w:rsid w:val="0024474D"/>
    <w:rsid w:val="00246939"/>
    <w:rsid w:val="002518E2"/>
    <w:rsid w:val="00252259"/>
    <w:rsid w:val="0025592F"/>
    <w:rsid w:val="00260EAB"/>
    <w:rsid w:val="002622DE"/>
    <w:rsid w:val="0026327B"/>
    <w:rsid w:val="002644B0"/>
    <w:rsid w:val="0026548C"/>
    <w:rsid w:val="00266207"/>
    <w:rsid w:val="002719CD"/>
    <w:rsid w:val="0027370C"/>
    <w:rsid w:val="00274FE3"/>
    <w:rsid w:val="00275922"/>
    <w:rsid w:val="0028002A"/>
    <w:rsid w:val="00280F6B"/>
    <w:rsid w:val="00281103"/>
    <w:rsid w:val="00284EEC"/>
    <w:rsid w:val="0028724E"/>
    <w:rsid w:val="00290427"/>
    <w:rsid w:val="002924F0"/>
    <w:rsid w:val="00296B20"/>
    <w:rsid w:val="002A0DAC"/>
    <w:rsid w:val="002A28B4"/>
    <w:rsid w:val="002A2B8C"/>
    <w:rsid w:val="002A30D8"/>
    <w:rsid w:val="002A35CF"/>
    <w:rsid w:val="002A475D"/>
    <w:rsid w:val="002A5A26"/>
    <w:rsid w:val="002A7443"/>
    <w:rsid w:val="002A75B5"/>
    <w:rsid w:val="002B316A"/>
    <w:rsid w:val="002B50F2"/>
    <w:rsid w:val="002B75C4"/>
    <w:rsid w:val="002C1F31"/>
    <w:rsid w:val="002D10F9"/>
    <w:rsid w:val="002E5355"/>
    <w:rsid w:val="002E539C"/>
    <w:rsid w:val="002F0AB2"/>
    <w:rsid w:val="002F2617"/>
    <w:rsid w:val="002F3E52"/>
    <w:rsid w:val="002F600F"/>
    <w:rsid w:val="002F7CFE"/>
    <w:rsid w:val="00300A75"/>
    <w:rsid w:val="00302680"/>
    <w:rsid w:val="00302D61"/>
    <w:rsid w:val="00303085"/>
    <w:rsid w:val="003044AE"/>
    <w:rsid w:val="00306C23"/>
    <w:rsid w:val="00307732"/>
    <w:rsid w:val="003126D5"/>
    <w:rsid w:val="00317931"/>
    <w:rsid w:val="00322199"/>
    <w:rsid w:val="00323EFD"/>
    <w:rsid w:val="00324946"/>
    <w:rsid w:val="00325630"/>
    <w:rsid w:val="00331EAD"/>
    <w:rsid w:val="0033388E"/>
    <w:rsid w:val="00333EF0"/>
    <w:rsid w:val="003355E2"/>
    <w:rsid w:val="00340DD9"/>
    <w:rsid w:val="00340F8A"/>
    <w:rsid w:val="003436F7"/>
    <w:rsid w:val="0035272A"/>
    <w:rsid w:val="0035322C"/>
    <w:rsid w:val="00353B25"/>
    <w:rsid w:val="0035545F"/>
    <w:rsid w:val="00360E17"/>
    <w:rsid w:val="0036209C"/>
    <w:rsid w:val="00362B96"/>
    <w:rsid w:val="00366C95"/>
    <w:rsid w:val="00371F68"/>
    <w:rsid w:val="00375669"/>
    <w:rsid w:val="0037753A"/>
    <w:rsid w:val="00377AE8"/>
    <w:rsid w:val="00380874"/>
    <w:rsid w:val="00383AF0"/>
    <w:rsid w:val="0038536D"/>
    <w:rsid w:val="00385585"/>
    <w:rsid w:val="00385DFB"/>
    <w:rsid w:val="003904D8"/>
    <w:rsid w:val="00395A9A"/>
    <w:rsid w:val="003A0CFB"/>
    <w:rsid w:val="003A1A4F"/>
    <w:rsid w:val="003A4021"/>
    <w:rsid w:val="003A44DD"/>
    <w:rsid w:val="003A5190"/>
    <w:rsid w:val="003A5502"/>
    <w:rsid w:val="003A56B8"/>
    <w:rsid w:val="003B0768"/>
    <w:rsid w:val="003B240E"/>
    <w:rsid w:val="003B3E41"/>
    <w:rsid w:val="003B4550"/>
    <w:rsid w:val="003C0E77"/>
    <w:rsid w:val="003C1AE1"/>
    <w:rsid w:val="003C1B96"/>
    <w:rsid w:val="003C6CF9"/>
    <w:rsid w:val="003D0976"/>
    <w:rsid w:val="003D0C16"/>
    <w:rsid w:val="003D13EF"/>
    <w:rsid w:val="003D1F70"/>
    <w:rsid w:val="003D2751"/>
    <w:rsid w:val="003D3F51"/>
    <w:rsid w:val="003D6337"/>
    <w:rsid w:val="003D68BF"/>
    <w:rsid w:val="003D6C8B"/>
    <w:rsid w:val="003E1D31"/>
    <w:rsid w:val="003E3FDD"/>
    <w:rsid w:val="003F0AC3"/>
    <w:rsid w:val="003F5A78"/>
    <w:rsid w:val="003F6E52"/>
    <w:rsid w:val="003F736C"/>
    <w:rsid w:val="003F7480"/>
    <w:rsid w:val="00400ACE"/>
    <w:rsid w:val="00401084"/>
    <w:rsid w:val="00407CAD"/>
    <w:rsid w:val="00407EF0"/>
    <w:rsid w:val="00412F2B"/>
    <w:rsid w:val="00414381"/>
    <w:rsid w:val="00415A61"/>
    <w:rsid w:val="00415DBB"/>
    <w:rsid w:val="004178B3"/>
    <w:rsid w:val="00417B09"/>
    <w:rsid w:val="00422484"/>
    <w:rsid w:val="0042629E"/>
    <w:rsid w:val="00427C86"/>
    <w:rsid w:val="00430173"/>
    <w:rsid w:val="00430D8B"/>
    <w:rsid w:val="00430F12"/>
    <w:rsid w:val="00435C31"/>
    <w:rsid w:val="00436227"/>
    <w:rsid w:val="0043652E"/>
    <w:rsid w:val="00436E0C"/>
    <w:rsid w:val="0044051B"/>
    <w:rsid w:val="00440BDC"/>
    <w:rsid w:val="00440CBF"/>
    <w:rsid w:val="004422CF"/>
    <w:rsid w:val="00442345"/>
    <w:rsid w:val="004525A7"/>
    <w:rsid w:val="00452D23"/>
    <w:rsid w:val="0045392E"/>
    <w:rsid w:val="00453EC1"/>
    <w:rsid w:val="00453FBE"/>
    <w:rsid w:val="00454159"/>
    <w:rsid w:val="00456066"/>
    <w:rsid w:val="00462D29"/>
    <w:rsid w:val="00465F38"/>
    <w:rsid w:val="004662AB"/>
    <w:rsid w:val="00467070"/>
    <w:rsid w:val="0047222D"/>
    <w:rsid w:val="00474A35"/>
    <w:rsid w:val="00474E4B"/>
    <w:rsid w:val="004754E0"/>
    <w:rsid w:val="004764DA"/>
    <w:rsid w:val="0047672E"/>
    <w:rsid w:val="00480185"/>
    <w:rsid w:val="0048642E"/>
    <w:rsid w:val="0048653D"/>
    <w:rsid w:val="00491389"/>
    <w:rsid w:val="00494879"/>
    <w:rsid w:val="004A113F"/>
    <w:rsid w:val="004A29D0"/>
    <w:rsid w:val="004A781E"/>
    <w:rsid w:val="004B13C5"/>
    <w:rsid w:val="004B43F1"/>
    <w:rsid w:val="004B484F"/>
    <w:rsid w:val="004B4E89"/>
    <w:rsid w:val="004B6956"/>
    <w:rsid w:val="004B723A"/>
    <w:rsid w:val="004C11A9"/>
    <w:rsid w:val="004C28DB"/>
    <w:rsid w:val="004C4B48"/>
    <w:rsid w:val="004C68E7"/>
    <w:rsid w:val="004D0640"/>
    <w:rsid w:val="004D384D"/>
    <w:rsid w:val="004D3FEC"/>
    <w:rsid w:val="004E1043"/>
    <w:rsid w:val="004E18AF"/>
    <w:rsid w:val="004E7AC5"/>
    <w:rsid w:val="004F0961"/>
    <w:rsid w:val="004F0ACA"/>
    <w:rsid w:val="004F0CA4"/>
    <w:rsid w:val="004F1223"/>
    <w:rsid w:val="004F2AC5"/>
    <w:rsid w:val="004F48DD"/>
    <w:rsid w:val="004F6AF2"/>
    <w:rsid w:val="004F7957"/>
    <w:rsid w:val="00507EB8"/>
    <w:rsid w:val="00511863"/>
    <w:rsid w:val="00511C42"/>
    <w:rsid w:val="005128E7"/>
    <w:rsid w:val="00512C61"/>
    <w:rsid w:val="005130F1"/>
    <w:rsid w:val="005137BC"/>
    <w:rsid w:val="0051476D"/>
    <w:rsid w:val="0052423A"/>
    <w:rsid w:val="00526795"/>
    <w:rsid w:val="00530868"/>
    <w:rsid w:val="00530CCC"/>
    <w:rsid w:val="00536FBC"/>
    <w:rsid w:val="005379E1"/>
    <w:rsid w:val="00541FBB"/>
    <w:rsid w:val="0054254A"/>
    <w:rsid w:val="0054428B"/>
    <w:rsid w:val="0054464B"/>
    <w:rsid w:val="00545C80"/>
    <w:rsid w:val="00545CF0"/>
    <w:rsid w:val="00546611"/>
    <w:rsid w:val="005500B1"/>
    <w:rsid w:val="0055043F"/>
    <w:rsid w:val="00552A8D"/>
    <w:rsid w:val="005569F6"/>
    <w:rsid w:val="00556FFE"/>
    <w:rsid w:val="005608F0"/>
    <w:rsid w:val="005649D2"/>
    <w:rsid w:val="005651B7"/>
    <w:rsid w:val="00567EE2"/>
    <w:rsid w:val="0057085F"/>
    <w:rsid w:val="005734E6"/>
    <w:rsid w:val="00574E82"/>
    <w:rsid w:val="0057511F"/>
    <w:rsid w:val="00575B66"/>
    <w:rsid w:val="00575D9B"/>
    <w:rsid w:val="00580236"/>
    <w:rsid w:val="0058102D"/>
    <w:rsid w:val="00583731"/>
    <w:rsid w:val="00586136"/>
    <w:rsid w:val="00590B1D"/>
    <w:rsid w:val="0059115F"/>
    <w:rsid w:val="005934B4"/>
    <w:rsid w:val="0059358B"/>
    <w:rsid w:val="005953C6"/>
    <w:rsid w:val="005957FA"/>
    <w:rsid w:val="00595DBC"/>
    <w:rsid w:val="00597644"/>
    <w:rsid w:val="005A171B"/>
    <w:rsid w:val="005A2313"/>
    <w:rsid w:val="005A3212"/>
    <w:rsid w:val="005A34D4"/>
    <w:rsid w:val="005A3EAD"/>
    <w:rsid w:val="005A67CA"/>
    <w:rsid w:val="005B1774"/>
    <w:rsid w:val="005B184F"/>
    <w:rsid w:val="005B25B2"/>
    <w:rsid w:val="005B4B00"/>
    <w:rsid w:val="005B57F5"/>
    <w:rsid w:val="005B6BF9"/>
    <w:rsid w:val="005B76BC"/>
    <w:rsid w:val="005B77E0"/>
    <w:rsid w:val="005C14A7"/>
    <w:rsid w:val="005C344B"/>
    <w:rsid w:val="005D0140"/>
    <w:rsid w:val="005D1384"/>
    <w:rsid w:val="005D1824"/>
    <w:rsid w:val="005D1BD5"/>
    <w:rsid w:val="005D49FE"/>
    <w:rsid w:val="005D4E24"/>
    <w:rsid w:val="005E1F63"/>
    <w:rsid w:val="005E23F8"/>
    <w:rsid w:val="005E7C28"/>
    <w:rsid w:val="005F20BE"/>
    <w:rsid w:val="005F323F"/>
    <w:rsid w:val="005F4405"/>
    <w:rsid w:val="005F49D6"/>
    <w:rsid w:val="005F4BE5"/>
    <w:rsid w:val="005F54A0"/>
    <w:rsid w:val="005F66A3"/>
    <w:rsid w:val="005F76DB"/>
    <w:rsid w:val="00607167"/>
    <w:rsid w:val="006078A6"/>
    <w:rsid w:val="00607929"/>
    <w:rsid w:val="00607DF0"/>
    <w:rsid w:val="00610A98"/>
    <w:rsid w:val="00613017"/>
    <w:rsid w:val="0061751A"/>
    <w:rsid w:val="00624D13"/>
    <w:rsid w:val="00626BBF"/>
    <w:rsid w:val="00627A57"/>
    <w:rsid w:val="00632694"/>
    <w:rsid w:val="00634F28"/>
    <w:rsid w:val="00636D7A"/>
    <w:rsid w:val="00637900"/>
    <w:rsid w:val="00642565"/>
    <w:rsid w:val="0064273E"/>
    <w:rsid w:val="00643CC4"/>
    <w:rsid w:val="00644859"/>
    <w:rsid w:val="00645402"/>
    <w:rsid w:val="00646A53"/>
    <w:rsid w:val="00646DE4"/>
    <w:rsid w:val="00650A74"/>
    <w:rsid w:val="00655728"/>
    <w:rsid w:val="0065624B"/>
    <w:rsid w:val="0065759E"/>
    <w:rsid w:val="006578DC"/>
    <w:rsid w:val="00660B6E"/>
    <w:rsid w:val="0066345F"/>
    <w:rsid w:val="00665CA3"/>
    <w:rsid w:val="0067489B"/>
    <w:rsid w:val="00676031"/>
    <w:rsid w:val="0067729D"/>
    <w:rsid w:val="00677835"/>
    <w:rsid w:val="00677FF4"/>
    <w:rsid w:val="00680388"/>
    <w:rsid w:val="0068397D"/>
    <w:rsid w:val="00691121"/>
    <w:rsid w:val="00691677"/>
    <w:rsid w:val="00692944"/>
    <w:rsid w:val="006931C1"/>
    <w:rsid w:val="0069617A"/>
    <w:rsid w:val="00696410"/>
    <w:rsid w:val="0069660F"/>
    <w:rsid w:val="006A046F"/>
    <w:rsid w:val="006A0DDD"/>
    <w:rsid w:val="006A3884"/>
    <w:rsid w:val="006A46DA"/>
    <w:rsid w:val="006A68C9"/>
    <w:rsid w:val="006B0D12"/>
    <w:rsid w:val="006B11DB"/>
    <w:rsid w:val="006B2A8C"/>
    <w:rsid w:val="006B3051"/>
    <w:rsid w:val="006B3488"/>
    <w:rsid w:val="006B5810"/>
    <w:rsid w:val="006B604E"/>
    <w:rsid w:val="006C0E3A"/>
    <w:rsid w:val="006C3E63"/>
    <w:rsid w:val="006C3E8B"/>
    <w:rsid w:val="006C5F48"/>
    <w:rsid w:val="006C6741"/>
    <w:rsid w:val="006D00B0"/>
    <w:rsid w:val="006D1080"/>
    <w:rsid w:val="006D1CF3"/>
    <w:rsid w:val="006D2D3B"/>
    <w:rsid w:val="006D33A8"/>
    <w:rsid w:val="006D403B"/>
    <w:rsid w:val="006D6820"/>
    <w:rsid w:val="006E4423"/>
    <w:rsid w:val="006E54D3"/>
    <w:rsid w:val="006E6E19"/>
    <w:rsid w:val="006F1257"/>
    <w:rsid w:val="006F1CF4"/>
    <w:rsid w:val="006F262D"/>
    <w:rsid w:val="006F2984"/>
    <w:rsid w:val="006F361F"/>
    <w:rsid w:val="006F5AB9"/>
    <w:rsid w:val="00703ADF"/>
    <w:rsid w:val="0070409D"/>
    <w:rsid w:val="00704744"/>
    <w:rsid w:val="007053B8"/>
    <w:rsid w:val="00705B26"/>
    <w:rsid w:val="00712396"/>
    <w:rsid w:val="007153A7"/>
    <w:rsid w:val="007157D4"/>
    <w:rsid w:val="00717237"/>
    <w:rsid w:val="0072073D"/>
    <w:rsid w:val="00721D3B"/>
    <w:rsid w:val="00721D41"/>
    <w:rsid w:val="00722E3A"/>
    <w:rsid w:val="0072638E"/>
    <w:rsid w:val="00733F8C"/>
    <w:rsid w:val="00733FAB"/>
    <w:rsid w:val="00740C28"/>
    <w:rsid w:val="00744B3D"/>
    <w:rsid w:val="00752D79"/>
    <w:rsid w:val="00752ED5"/>
    <w:rsid w:val="00753412"/>
    <w:rsid w:val="00753803"/>
    <w:rsid w:val="007564F8"/>
    <w:rsid w:val="007570A5"/>
    <w:rsid w:val="007574D8"/>
    <w:rsid w:val="007608F8"/>
    <w:rsid w:val="007610EE"/>
    <w:rsid w:val="00761509"/>
    <w:rsid w:val="0076669D"/>
    <w:rsid w:val="00766D19"/>
    <w:rsid w:val="00767211"/>
    <w:rsid w:val="00767CA4"/>
    <w:rsid w:val="00773CDB"/>
    <w:rsid w:val="007740BF"/>
    <w:rsid w:val="00776DCF"/>
    <w:rsid w:val="007777A1"/>
    <w:rsid w:val="00782090"/>
    <w:rsid w:val="00783911"/>
    <w:rsid w:val="00784048"/>
    <w:rsid w:val="00784CFB"/>
    <w:rsid w:val="00787793"/>
    <w:rsid w:val="007915C4"/>
    <w:rsid w:val="00791C0F"/>
    <w:rsid w:val="007936BC"/>
    <w:rsid w:val="00793E56"/>
    <w:rsid w:val="00794FEA"/>
    <w:rsid w:val="0079523E"/>
    <w:rsid w:val="00796499"/>
    <w:rsid w:val="007A0124"/>
    <w:rsid w:val="007A36BD"/>
    <w:rsid w:val="007B020C"/>
    <w:rsid w:val="007B4058"/>
    <w:rsid w:val="007B523A"/>
    <w:rsid w:val="007B79A7"/>
    <w:rsid w:val="007C007B"/>
    <w:rsid w:val="007C0CC1"/>
    <w:rsid w:val="007C0D9F"/>
    <w:rsid w:val="007C40DD"/>
    <w:rsid w:val="007C4870"/>
    <w:rsid w:val="007C58E6"/>
    <w:rsid w:val="007C5D33"/>
    <w:rsid w:val="007C61E6"/>
    <w:rsid w:val="007C63BB"/>
    <w:rsid w:val="007C67D8"/>
    <w:rsid w:val="007D170D"/>
    <w:rsid w:val="007D24DC"/>
    <w:rsid w:val="007D424F"/>
    <w:rsid w:val="007D56C3"/>
    <w:rsid w:val="007D5873"/>
    <w:rsid w:val="007D6228"/>
    <w:rsid w:val="007E0EAD"/>
    <w:rsid w:val="007E20E5"/>
    <w:rsid w:val="007E4857"/>
    <w:rsid w:val="007E58CD"/>
    <w:rsid w:val="007E6A58"/>
    <w:rsid w:val="007F066A"/>
    <w:rsid w:val="007F1AA0"/>
    <w:rsid w:val="007F27F8"/>
    <w:rsid w:val="007F2DE9"/>
    <w:rsid w:val="007F396E"/>
    <w:rsid w:val="007F3A07"/>
    <w:rsid w:val="007F6BE6"/>
    <w:rsid w:val="007F7A2F"/>
    <w:rsid w:val="008017EE"/>
    <w:rsid w:val="00801950"/>
    <w:rsid w:val="00801971"/>
    <w:rsid w:val="0080248A"/>
    <w:rsid w:val="00804F58"/>
    <w:rsid w:val="008052E5"/>
    <w:rsid w:val="00806ECB"/>
    <w:rsid w:val="008073B1"/>
    <w:rsid w:val="00807C67"/>
    <w:rsid w:val="008109BB"/>
    <w:rsid w:val="00810D93"/>
    <w:rsid w:val="008115B8"/>
    <w:rsid w:val="00813447"/>
    <w:rsid w:val="00813A43"/>
    <w:rsid w:val="008218AF"/>
    <w:rsid w:val="00822D8F"/>
    <w:rsid w:val="008242EB"/>
    <w:rsid w:val="00824F5A"/>
    <w:rsid w:val="008250A6"/>
    <w:rsid w:val="008256AD"/>
    <w:rsid w:val="008260BD"/>
    <w:rsid w:val="00830DF4"/>
    <w:rsid w:val="00836838"/>
    <w:rsid w:val="00841DB1"/>
    <w:rsid w:val="0084256B"/>
    <w:rsid w:val="008426B6"/>
    <w:rsid w:val="00843CC2"/>
    <w:rsid w:val="00843DF5"/>
    <w:rsid w:val="0084465C"/>
    <w:rsid w:val="008456B9"/>
    <w:rsid w:val="00845E7D"/>
    <w:rsid w:val="00847C65"/>
    <w:rsid w:val="008559F3"/>
    <w:rsid w:val="0085652C"/>
    <w:rsid w:val="00856CA3"/>
    <w:rsid w:val="00857FCD"/>
    <w:rsid w:val="00862703"/>
    <w:rsid w:val="00862EF1"/>
    <w:rsid w:val="00864528"/>
    <w:rsid w:val="00865BC1"/>
    <w:rsid w:val="008667EF"/>
    <w:rsid w:val="00866E81"/>
    <w:rsid w:val="00871D73"/>
    <w:rsid w:val="008726F5"/>
    <w:rsid w:val="0087395C"/>
    <w:rsid w:val="00874844"/>
    <w:rsid w:val="0087496A"/>
    <w:rsid w:val="00877024"/>
    <w:rsid w:val="00881ED0"/>
    <w:rsid w:val="00882D6D"/>
    <w:rsid w:val="008863D8"/>
    <w:rsid w:val="0089002B"/>
    <w:rsid w:val="00890EEE"/>
    <w:rsid w:val="0089316E"/>
    <w:rsid w:val="00893578"/>
    <w:rsid w:val="008A0F42"/>
    <w:rsid w:val="008A209D"/>
    <w:rsid w:val="008A353C"/>
    <w:rsid w:val="008A359B"/>
    <w:rsid w:val="008A3BE7"/>
    <w:rsid w:val="008A4CF6"/>
    <w:rsid w:val="008A6090"/>
    <w:rsid w:val="008A6831"/>
    <w:rsid w:val="008A6C5F"/>
    <w:rsid w:val="008A72B3"/>
    <w:rsid w:val="008B1946"/>
    <w:rsid w:val="008B22C2"/>
    <w:rsid w:val="008B25DD"/>
    <w:rsid w:val="008B34BA"/>
    <w:rsid w:val="008B3CC0"/>
    <w:rsid w:val="008B427A"/>
    <w:rsid w:val="008B512A"/>
    <w:rsid w:val="008C0361"/>
    <w:rsid w:val="008C1A27"/>
    <w:rsid w:val="008C480A"/>
    <w:rsid w:val="008C4A78"/>
    <w:rsid w:val="008C5A40"/>
    <w:rsid w:val="008C6940"/>
    <w:rsid w:val="008C74BF"/>
    <w:rsid w:val="008D46EE"/>
    <w:rsid w:val="008D5C37"/>
    <w:rsid w:val="008E1B37"/>
    <w:rsid w:val="008E2F48"/>
    <w:rsid w:val="008E3DE9"/>
    <w:rsid w:val="008E3E10"/>
    <w:rsid w:val="008E4202"/>
    <w:rsid w:val="008E4305"/>
    <w:rsid w:val="008E4E66"/>
    <w:rsid w:val="008F0BB6"/>
    <w:rsid w:val="008F43F3"/>
    <w:rsid w:val="00901A89"/>
    <w:rsid w:val="0090396F"/>
    <w:rsid w:val="009041EA"/>
    <w:rsid w:val="0090639F"/>
    <w:rsid w:val="00907F30"/>
    <w:rsid w:val="009107ED"/>
    <w:rsid w:val="009138BF"/>
    <w:rsid w:val="009154DC"/>
    <w:rsid w:val="00915B46"/>
    <w:rsid w:val="00921169"/>
    <w:rsid w:val="00921FDC"/>
    <w:rsid w:val="00925AF2"/>
    <w:rsid w:val="0092667D"/>
    <w:rsid w:val="00933D72"/>
    <w:rsid w:val="0093679E"/>
    <w:rsid w:val="00941947"/>
    <w:rsid w:val="0094341E"/>
    <w:rsid w:val="0094511B"/>
    <w:rsid w:val="00945B9D"/>
    <w:rsid w:val="00946D36"/>
    <w:rsid w:val="0094763C"/>
    <w:rsid w:val="009535CB"/>
    <w:rsid w:val="009546A2"/>
    <w:rsid w:val="009560E5"/>
    <w:rsid w:val="00956BEC"/>
    <w:rsid w:val="009618AB"/>
    <w:rsid w:val="00964C75"/>
    <w:rsid w:val="00964E26"/>
    <w:rsid w:val="00965279"/>
    <w:rsid w:val="00966CD5"/>
    <w:rsid w:val="009675C3"/>
    <w:rsid w:val="0097042E"/>
    <w:rsid w:val="009705E5"/>
    <w:rsid w:val="0097163D"/>
    <w:rsid w:val="009722F1"/>
    <w:rsid w:val="009739C8"/>
    <w:rsid w:val="009744B5"/>
    <w:rsid w:val="00975C4E"/>
    <w:rsid w:val="00976892"/>
    <w:rsid w:val="00977615"/>
    <w:rsid w:val="00977B44"/>
    <w:rsid w:val="00982157"/>
    <w:rsid w:val="00986D66"/>
    <w:rsid w:val="009873DD"/>
    <w:rsid w:val="00987FFA"/>
    <w:rsid w:val="00992EBB"/>
    <w:rsid w:val="0099399A"/>
    <w:rsid w:val="00994378"/>
    <w:rsid w:val="00994FD8"/>
    <w:rsid w:val="00995C6E"/>
    <w:rsid w:val="0099644D"/>
    <w:rsid w:val="009A4B3B"/>
    <w:rsid w:val="009A67D6"/>
    <w:rsid w:val="009B10D0"/>
    <w:rsid w:val="009B1280"/>
    <w:rsid w:val="009B30B1"/>
    <w:rsid w:val="009B3D61"/>
    <w:rsid w:val="009B7DB0"/>
    <w:rsid w:val="009C044C"/>
    <w:rsid w:val="009C2134"/>
    <w:rsid w:val="009C2DB5"/>
    <w:rsid w:val="009C5B0E"/>
    <w:rsid w:val="009C5DCA"/>
    <w:rsid w:val="009C697F"/>
    <w:rsid w:val="009D0783"/>
    <w:rsid w:val="009D3291"/>
    <w:rsid w:val="009D43DD"/>
    <w:rsid w:val="009D47F3"/>
    <w:rsid w:val="009D6DA8"/>
    <w:rsid w:val="009D6F1B"/>
    <w:rsid w:val="009D7B62"/>
    <w:rsid w:val="009E221F"/>
    <w:rsid w:val="009E6A47"/>
    <w:rsid w:val="009E6FBE"/>
    <w:rsid w:val="009E75C9"/>
    <w:rsid w:val="009F0F29"/>
    <w:rsid w:val="009F14B3"/>
    <w:rsid w:val="009F1C6D"/>
    <w:rsid w:val="009F4DFC"/>
    <w:rsid w:val="00A0461F"/>
    <w:rsid w:val="00A04E96"/>
    <w:rsid w:val="00A10577"/>
    <w:rsid w:val="00A10FF7"/>
    <w:rsid w:val="00A119B4"/>
    <w:rsid w:val="00A15FC3"/>
    <w:rsid w:val="00A170A2"/>
    <w:rsid w:val="00A17D0A"/>
    <w:rsid w:val="00A20A99"/>
    <w:rsid w:val="00A21DDC"/>
    <w:rsid w:val="00A23AB5"/>
    <w:rsid w:val="00A2629A"/>
    <w:rsid w:val="00A26E9F"/>
    <w:rsid w:val="00A34197"/>
    <w:rsid w:val="00A40CF6"/>
    <w:rsid w:val="00A424EE"/>
    <w:rsid w:val="00A4545E"/>
    <w:rsid w:val="00A45550"/>
    <w:rsid w:val="00A457E2"/>
    <w:rsid w:val="00A45BB0"/>
    <w:rsid w:val="00A46919"/>
    <w:rsid w:val="00A534B8"/>
    <w:rsid w:val="00A54063"/>
    <w:rsid w:val="00A5409F"/>
    <w:rsid w:val="00A56811"/>
    <w:rsid w:val="00A56CAC"/>
    <w:rsid w:val="00A57460"/>
    <w:rsid w:val="00A60AD6"/>
    <w:rsid w:val="00A60B49"/>
    <w:rsid w:val="00A62186"/>
    <w:rsid w:val="00A63054"/>
    <w:rsid w:val="00A64DAF"/>
    <w:rsid w:val="00A6609E"/>
    <w:rsid w:val="00A6693C"/>
    <w:rsid w:val="00A74A54"/>
    <w:rsid w:val="00A76D8E"/>
    <w:rsid w:val="00A76FB9"/>
    <w:rsid w:val="00A77B59"/>
    <w:rsid w:val="00A77D8F"/>
    <w:rsid w:val="00A81490"/>
    <w:rsid w:val="00A81648"/>
    <w:rsid w:val="00A83D41"/>
    <w:rsid w:val="00A873E9"/>
    <w:rsid w:val="00A87DFB"/>
    <w:rsid w:val="00A9004C"/>
    <w:rsid w:val="00A92229"/>
    <w:rsid w:val="00A932E7"/>
    <w:rsid w:val="00AA4351"/>
    <w:rsid w:val="00AA7997"/>
    <w:rsid w:val="00AB02AA"/>
    <w:rsid w:val="00AB099B"/>
    <w:rsid w:val="00AB0C1F"/>
    <w:rsid w:val="00AB3116"/>
    <w:rsid w:val="00AB5B44"/>
    <w:rsid w:val="00AB5F89"/>
    <w:rsid w:val="00AC3FF4"/>
    <w:rsid w:val="00AC4C90"/>
    <w:rsid w:val="00AE0D0C"/>
    <w:rsid w:val="00AE4760"/>
    <w:rsid w:val="00B01787"/>
    <w:rsid w:val="00B02879"/>
    <w:rsid w:val="00B03CCC"/>
    <w:rsid w:val="00B04229"/>
    <w:rsid w:val="00B05292"/>
    <w:rsid w:val="00B14243"/>
    <w:rsid w:val="00B169BB"/>
    <w:rsid w:val="00B16BC8"/>
    <w:rsid w:val="00B2036D"/>
    <w:rsid w:val="00B222FB"/>
    <w:rsid w:val="00B26C50"/>
    <w:rsid w:val="00B330DA"/>
    <w:rsid w:val="00B3439A"/>
    <w:rsid w:val="00B3587F"/>
    <w:rsid w:val="00B361F6"/>
    <w:rsid w:val="00B37042"/>
    <w:rsid w:val="00B424EC"/>
    <w:rsid w:val="00B42E51"/>
    <w:rsid w:val="00B44B0E"/>
    <w:rsid w:val="00B46033"/>
    <w:rsid w:val="00B47648"/>
    <w:rsid w:val="00B47814"/>
    <w:rsid w:val="00B47B4F"/>
    <w:rsid w:val="00B53FCE"/>
    <w:rsid w:val="00B549C0"/>
    <w:rsid w:val="00B56BFE"/>
    <w:rsid w:val="00B57039"/>
    <w:rsid w:val="00B57D39"/>
    <w:rsid w:val="00B60CA9"/>
    <w:rsid w:val="00B614F1"/>
    <w:rsid w:val="00B65452"/>
    <w:rsid w:val="00B656BE"/>
    <w:rsid w:val="00B65CA3"/>
    <w:rsid w:val="00B65D95"/>
    <w:rsid w:val="00B6716A"/>
    <w:rsid w:val="00B727CB"/>
    <w:rsid w:val="00B72931"/>
    <w:rsid w:val="00B7317D"/>
    <w:rsid w:val="00B75B81"/>
    <w:rsid w:val="00B80AAD"/>
    <w:rsid w:val="00B80ADE"/>
    <w:rsid w:val="00B816F5"/>
    <w:rsid w:val="00B83D0C"/>
    <w:rsid w:val="00B85176"/>
    <w:rsid w:val="00B85930"/>
    <w:rsid w:val="00B868BA"/>
    <w:rsid w:val="00B9192C"/>
    <w:rsid w:val="00B930E2"/>
    <w:rsid w:val="00B962B5"/>
    <w:rsid w:val="00BA3B48"/>
    <w:rsid w:val="00BA7230"/>
    <w:rsid w:val="00BA7A87"/>
    <w:rsid w:val="00BA7AAB"/>
    <w:rsid w:val="00BA7AD1"/>
    <w:rsid w:val="00BB3036"/>
    <w:rsid w:val="00BB4AF0"/>
    <w:rsid w:val="00BB4FBA"/>
    <w:rsid w:val="00BB5D04"/>
    <w:rsid w:val="00BC1208"/>
    <w:rsid w:val="00BC3D24"/>
    <w:rsid w:val="00BC46C8"/>
    <w:rsid w:val="00BC4983"/>
    <w:rsid w:val="00BC7C1F"/>
    <w:rsid w:val="00BD0290"/>
    <w:rsid w:val="00BD02DC"/>
    <w:rsid w:val="00BD1575"/>
    <w:rsid w:val="00BD7BDC"/>
    <w:rsid w:val="00BE0699"/>
    <w:rsid w:val="00BE5FCD"/>
    <w:rsid w:val="00BE725A"/>
    <w:rsid w:val="00BE737D"/>
    <w:rsid w:val="00BE742E"/>
    <w:rsid w:val="00BF35D4"/>
    <w:rsid w:val="00BF682D"/>
    <w:rsid w:val="00BF732E"/>
    <w:rsid w:val="00BF7A19"/>
    <w:rsid w:val="00C018C6"/>
    <w:rsid w:val="00C01F38"/>
    <w:rsid w:val="00C07CF5"/>
    <w:rsid w:val="00C11331"/>
    <w:rsid w:val="00C1297A"/>
    <w:rsid w:val="00C145D7"/>
    <w:rsid w:val="00C179EC"/>
    <w:rsid w:val="00C17B50"/>
    <w:rsid w:val="00C17FF0"/>
    <w:rsid w:val="00C20AF5"/>
    <w:rsid w:val="00C2168A"/>
    <w:rsid w:val="00C21CA3"/>
    <w:rsid w:val="00C30A10"/>
    <w:rsid w:val="00C30E2E"/>
    <w:rsid w:val="00C30E68"/>
    <w:rsid w:val="00C3284F"/>
    <w:rsid w:val="00C339D8"/>
    <w:rsid w:val="00C33AE6"/>
    <w:rsid w:val="00C36604"/>
    <w:rsid w:val="00C40EF7"/>
    <w:rsid w:val="00C436AB"/>
    <w:rsid w:val="00C43F7A"/>
    <w:rsid w:val="00C4720D"/>
    <w:rsid w:val="00C536C8"/>
    <w:rsid w:val="00C558D8"/>
    <w:rsid w:val="00C55B7A"/>
    <w:rsid w:val="00C6253A"/>
    <w:rsid w:val="00C62B29"/>
    <w:rsid w:val="00C664FC"/>
    <w:rsid w:val="00C67A70"/>
    <w:rsid w:val="00C70C44"/>
    <w:rsid w:val="00C77F4E"/>
    <w:rsid w:val="00C8144A"/>
    <w:rsid w:val="00C84DB5"/>
    <w:rsid w:val="00C85C5C"/>
    <w:rsid w:val="00C86B96"/>
    <w:rsid w:val="00C92FDF"/>
    <w:rsid w:val="00C9303F"/>
    <w:rsid w:val="00C93412"/>
    <w:rsid w:val="00C95A56"/>
    <w:rsid w:val="00C96139"/>
    <w:rsid w:val="00C9627E"/>
    <w:rsid w:val="00CA0226"/>
    <w:rsid w:val="00CA0C57"/>
    <w:rsid w:val="00CA1D41"/>
    <w:rsid w:val="00CA550B"/>
    <w:rsid w:val="00CB2145"/>
    <w:rsid w:val="00CB237F"/>
    <w:rsid w:val="00CB4CB2"/>
    <w:rsid w:val="00CB5DE9"/>
    <w:rsid w:val="00CB61CF"/>
    <w:rsid w:val="00CB66B0"/>
    <w:rsid w:val="00CC3CF9"/>
    <w:rsid w:val="00CC46D1"/>
    <w:rsid w:val="00CC4AEF"/>
    <w:rsid w:val="00CC5858"/>
    <w:rsid w:val="00CC6C33"/>
    <w:rsid w:val="00CC7845"/>
    <w:rsid w:val="00CD188E"/>
    <w:rsid w:val="00CD1C42"/>
    <w:rsid w:val="00CD20A8"/>
    <w:rsid w:val="00CD3CD4"/>
    <w:rsid w:val="00CD3D2A"/>
    <w:rsid w:val="00CD3D41"/>
    <w:rsid w:val="00CD5D2C"/>
    <w:rsid w:val="00CD6723"/>
    <w:rsid w:val="00CE2FC4"/>
    <w:rsid w:val="00CE5951"/>
    <w:rsid w:val="00CE5E45"/>
    <w:rsid w:val="00CF02F3"/>
    <w:rsid w:val="00CF37DF"/>
    <w:rsid w:val="00CF3B77"/>
    <w:rsid w:val="00CF6530"/>
    <w:rsid w:val="00CF73E9"/>
    <w:rsid w:val="00D02C4B"/>
    <w:rsid w:val="00D11B66"/>
    <w:rsid w:val="00D136E3"/>
    <w:rsid w:val="00D14573"/>
    <w:rsid w:val="00D1518F"/>
    <w:rsid w:val="00D15A52"/>
    <w:rsid w:val="00D16786"/>
    <w:rsid w:val="00D2403C"/>
    <w:rsid w:val="00D24A00"/>
    <w:rsid w:val="00D26176"/>
    <w:rsid w:val="00D311F2"/>
    <w:rsid w:val="00D31E35"/>
    <w:rsid w:val="00D411BE"/>
    <w:rsid w:val="00D41655"/>
    <w:rsid w:val="00D44B9A"/>
    <w:rsid w:val="00D47585"/>
    <w:rsid w:val="00D507E2"/>
    <w:rsid w:val="00D51D97"/>
    <w:rsid w:val="00D534B3"/>
    <w:rsid w:val="00D53D4A"/>
    <w:rsid w:val="00D55C76"/>
    <w:rsid w:val="00D563EF"/>
    <w:rsid w:val="00D61CE0"/>
    <w:rsid w:val="00D66173"/>
    <w:rsid w:val="00D6643E"/>
    <w:rsid w:val="00D66EC2"/>
    <w:rsid w:val="00D678DB"/>
    <w:rsid w:val="00D722A5"/>
    <w:rsid w:val="00D722AC"/>
    <w:rsid w:val="00D740C5"/>
    <w:rsid w:val="00D7649E"/>
    <w:rsid w:val="00D76C2C"/>
    <w:rsid w:val="00D81CAC"/>
    <w:rsid w:val="00D83299"/>
    <w:rsid w:val="00D924E7"/>
    <w:rsid w:val="00D92585"/>
    <w:rsid w:val="00D94398"/>
    <w:rsid w:val="00D964B1"/>
    <w:rsid w:val="00D97531"/>
    <w:rsid w:val="00DA016D"/>
    <w:rsid w:val="00DA0D80"/>
    <w:rsid w:val="00DA432E"/>
    <w:rsid w:val="00DA6030"/>
    <w:rsid w:val="00DB13E2"/>
    <w:rsid w:val="00DB1DB2"/>
    <w:rsid w:val="00DB32F3"/>
    <w:rsid w:val="00DB4A6B"/>
    <w:rsid w:val="00DB7E40"/>
    <w:rsid w:val="00DC612B"/>
    <w:rsid w:val="00DC66B8"/>
    <w:rsid w:val="00DC6BCA"/>
    <w:rsid w:val="00DC74E1"/>
    <w:rsid w:val="00DD1132"/>
    <w:rsid w:val="00DD243E"/>
    <w:rsid w:val="00DD2F4E"/>
    <w:rsid w:val="00DD306D"/>
    <w:rsid w:val="00DE024C"/>
    <w:rsid w:val="00DE07A5"/>
    <w:rsid w:val="00DE2083"/>
    <w:rsid w:val="00DE2CE3"/>
    <w:rsid w:val="00DE419F"/>
    <w:rsid w:val="00DE644D"/>
    <w:rsid w:val="00DE65E2"/>
    <w:rsid w:val="00DE6A3B"/>
    <w:rsid w:val="00DF51CE"/>
    <w:rsid w:val="00DF7583"/>
    <w:rsid w:val="00E001D5"/>
    <w:rsid w:val="00E00962"/>
    <w:rsid w:val="00E04DAF"/>
    <w:rsid w:val="00E06526"/>
    <w:rsid w:val="00E079DC"/>
    <w:rsid w:val="00E07AD3"/>
    <w:rsid w:val="00E103B5"/>
    <w:rsid w:val="00E109A8"/>
    <w:rsid w:val="00E112C7"/>
    <w:rsid w:val="00E11B6E"/>
    <w:rsid w:val="00E12BAF"/>
    <w:rsid w:val="00E133B0"/>
    <w:rsid w:val="00E13CB3"/>
    <w:rsid w:val="00E14E6C"/>
    <w:rsid w:val="00E15C44"/>
    <w:rsid w:val="00E227F6"/>
    <w:rsid w:val="00E22A0E"/>
    <w:rsid w:val="00E22F6B"/>
    <w:rsid w:val="00E232A0"/>
    <w:rsid w:val="00E25C59"/>
    <w:rsid w:val="00E27DAF"/>
    <w:rsid w:val="00E32ED9"/>
    <w:rsid w:val="00E37DDE"/>
    <w:rsid w:val="00E41005"/>
    <w:rsid w:val="00E4272D"/>
    <w:rsid w:val="00E46C40"/>
    <w:rsid w:val="00E4707A"/>
    <w:rsid w:val="00E4797D"/>
    <w:rsid w:val="00E5058E"/>
    <w:rsid w:val="00E506E4"/>
    <w:rsid w:val="00E51733"/>
    <w:rsid w:val="00E52D09"/>
    <w:rsid w:val="00E54FEB"/>
    <w:rsid w:val="00E56264"/>
    <w:rsid w:val="00E5745A"/>
    <w:rsid w:val="00E5799E"/>
    <w:rsid w:val="00E604B6"/>
    <w:rsid w:val="00E63E08"/>
    <w:rsid w:val="00E63EDA"/>
    <w:rsid w:val="00E65F61"/>
    <w:rsid w:val="00E66CA0"/>
    <w:rsid w:val="00E70105"/>
    <w:rsid w:val="00E71F5A"/>
    <w:rsid w:val="00E74EBC"/>
    <w:rsid w:val="00E80AB8"/>
    <w:rsid w:val="00E836F5"/>
    <w:rsid w:val="00E87044"/>
    <w:rsid w:val="00E87132"/>
    <w:rsid w:val="00E904DB"/>
    <w:rsid w:val="00E90B8B"/>
    <w:rsid w:val="00E95D1E"/>
    <w:rsid w:val="00E96939"/>
    <w:rsid w:val="00EA07C6"/>
    <w:rsid w:val="00EA1E2E"/>
    <w:rsid w:val="00EA720E"/>
    <w:rsid w:val="00EA7472"/>
    <w:rsid w:val="00EB06EE"/>
    <w:rsid w:val="00EB0C9B"/>
    <w:rsid w:val="00EB3263"/>
    <w:rsid w:val="00EB3388"/>
    <w:rsid w:val="00EB5219"/>
    <w:rsid w:val="00EB57A1"/>
    <w:rsid w:val="00EB5C66"/>
    <w:rsid w:val="00EC05EF"/>
    <w:rsid w:val="00EC0C0F"/>
    <w:rsid w:val="00EC59D6"/>
    <w:rsid w:val="00EC6FD8"/>
    <w:rsid w:val="00ED1EDE"/>
    <w:rsid w:val="00ED2499"/>
    <w:rsid w:val="00ED47A8"/>
    <w:rsid w:val="00ED6FB9"/>
    <w:rsid w:val="00ED7286"/>
    <w:rsid w:val="00EE1532"/>
    <w:rsid w:val="00EE3C11"/>
    <w:rsid w:val="00EE6128"/>
    <w:rsid w:val="00EF3838"/>
    <w:rsid w:val="00EF7B4A"/>
    <w:rsid w:val="00F03AF8"/>
    <w:rsid w:val="00F04295"/>
    <w:rsid w:val="00F05EB3"/>
    <w:rsid w:val="00F06B10"/>
    <w:rsid w:val="00F1353E"/>
    <w:rsid w:val="00F14D7F"/>
    <w:rsid w:val="00F15535"/>
    <w:rsid w:val="00F1558A"/>
    <w:rsid w:val="00F161AB"/>
    <w:rsid w:val="00F2090F"/>
    <w:rsid w:val="00F20A58"/>
    <w:rsid w:val="00F20AC8"/>
    <w:rsid w:val="00F21A7B"/>
    <w:rsid w:val="00F23E5B"/>
    <w:rsid w:val="00F3454B"/>
    <w:rsid w:val="00F42789"/>
    <w:rsid w:val="00F474EF"/>
    <w:rsid w:val="00F50E6D"/>
    <w:rsid w:val="00F522E3"/>
    <w:rsid w:val="00F527B6"/>
    <w:rsid w:val="00F52C3B"/>
    <w:rsid w:val="00F54F06"/>
    <w:rsid w:val="00F54F9E"/>
    <w:rsid w:val="00F553AB"/>
    <w:rsid w:val="00F561EA"/>
    <w:rsid w:val="00F567F1"/>
    <w:rsid w:val="00F60D09"/>
    <w:rsid w:val="00F61ACE"/>
    <w:rsid w:val="00F620A7"/>
    <w:rsid w:val="00F644D4"/>
    <w:rsid w:val="00F65716"/>
    <w:rsid w:val="00F65B7F"/>
    <w:rsid w:val="00F66145"/>
    <w:rsid w:val="00F67719"/>
    <w:rsid w:val="00F6779B"/>
    <w:rsid w:val="00F679BC"/>
    <w:rsid w:val="00F8143A"/>
    <w:rsid w:val="00F814BD"/>
    <w:rsid w:val="00F81980"/>
    <w:rsid w:val="00F8278B"/>
    <w:rsid w:val="00F843D5"/>
    <w:rsid w:val="00F87651"/>
    <w:rsid w:val="00F90070"/>
    <w:rsid w:val="00F92742"/>
    <w:rsid w:val="00F966C6"/>
    <w:rsid w:val="00F96CDE"/>
    <w:rsid w:val="00FA0198"/>
    <w:rsid w:val="00FA13AE"/>
    <w:rsid w:val="00FA3555"/>
    <w:rsid w:val="00FA6449"/>
    <w:rsid w:val="00FA64F4"/>
    <w:rsid w:val="00FB3EEE"/>
    <w:rsid w:val="00FB5634"/>
    <w:rsid w:val="00FB6929"/>
    <w:rsid w:val="00FC0E4A"/>
    <w:rsid w:val="00FC3BCF"/>
    <w:rsid w:val="00FD0590"/>
    <w:rsid w:val="00FD0A93"/>
    <w:rsid w:val="00FD31A6"/>
    <w:rsid w:val="00FD6327"/>
    <w:rsid w:val="00FD6F6B"/>
    <w:rsid w:val="00FE3380"/>
    <w:rsid w:val="00FE393D"/>
    <w:rsid w:val="00FE5E0D"/>
    <w:rsid w:val="00FF1397"/>
    <w:rsid w:val="00FF2BA7"/>
    <w:rsid w:val="00FF40AA"/>
    <w:rsid w:val="00FF41C1"/>
    <w:rsid w:val="00FF5146"/>
    <w:rsid w:val="00FF7CC8"/>
    <w:rsid w:val="14A1E63B"/>
    <w:rsid w:val="18055B95"/>
    <w:rsid w:val="2DFF80E7"/>
    <w:rsid w:val="2E8157DF"/>
    <w:rsid w:val="416E2CF5"/>
    <w:rsid w:val="661F163D"/>
    <w:rsid w:val="7B59875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F4A848B-A48E-4EFD-94B7-4E6FB4AC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2276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2276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276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2276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2276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22765"/>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22765"/>
    <w:pPr>
      <w:keepNext/>
      <w:spacing w:after="200" w:line="240" w:lineRule="auto"/>
    </w:pPr>
    <w:rPr>
      <w:iCs/>
      <w:color w:val="002664"/>
      <w:sz w:val="18"/>
      <w:szCs w:val="18"/>
    </w:rPr>
  </w:style>
  <w:style w:type="table" w:customStyle="1" w:styleId="Tableheader">
    <w:name w:val="ŠTable header"/>
    <w:basedOn w:val="TableNormal"/>
    <w:uiPriority w:val="99"/>
    <w:rsid w:val="0022276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22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22765"/>
    <w:pPr>
      <w:numPr>
        <w:numId w:val="27"/>
      </w:numPr>
    </w:pPr>
  </w:style>
  <w:style w:type="paragraph" w:styleId="ListNumber2">
    <w:name w:val="List Number 2"/>
    <w:aliases w:val="ŠList Number 2"/>
    <w:basedOn w:val="Normal"/>
    <w:uiPriority w:val="8"/>
    <w:qFormat/>
    <w:rsid w:val="00222765"/>
    <w:pPr>
      <w:numPr>
        <w:numId w:val="26"/>
      </w:numPr>
    </w:pPr>
  </w:style>
  <w:style w:type="paragraph" w:styleId="ListBullet">
    <w:name w:val="List Bullet"/>
    <w:aliases w:val="ŠList Bullet"/>
    <w:basedOn w:val="Normal"/>
    <w:uiPriority w:val="9"/>
    <w:qFormat/>
    <w:rsid w:val="00222765"/>
    <w:pPr>
      <w:numPr>
        <w:numId w:val="24"/>
      </w:numPr>
    </w:pPr>
  </w:style>
  <w:style w:type="paragraph" w:styleId="ListBullet2">
    <w:name w:val="List Bullet 2"/>
    <w:aliases w:val="ŠList Bullet 2"/>
    <w:basedOn w:val="Normal"/>
    <w:uiPriority w:val="10"/>
    <w:qFormat/>
    <w:rsid w:val="000159C4"/>
    <w:pPr>
      <w:numPr>
        <w:numId w:val="22"/>
      </w:numPr>
      <w:ind w:left="1134" w:hanging="567"/>
    </w:pPr>
  </w:style>
  <w:style w:type="paragraph" w:styleId="Subtitle">
    <w:name w:val="Subtitle"/>
    <w:basedOn w:val="Normal"/>
    <w:next w:val="Normal"/>
    <w:link w:val="SubtitleChar"/>
    <w:uiPriority w:val="11"/>
    <w:semiHidden/>
    <w:qFormat/>
    <w:rsid w:val="00222765"/>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222765"/>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222765"/>
    <w:rPr>
      <w:color w:val="001C4A" w:themeColor="accent1" w:themeShade="BF"/>
      <w:u w:val="single"/>
    </w:rPr>
  </w:style>
  <w:style w:type="paragraph" w:styleId="TOC1">
    <w:name w:val="toc 1"/>
    <w:aliases w:val="ŠTOC 1"/>
    <w:basedOn w:val="Normal"/>
    <w:next w:val="Normal"/>
    <w:uiPriority w:val="39"/>
    <w:unhideWhenUsed/>
    <w:rsid w:val="00222765"/>
    <w:pPr>
      <w:tabs>
        <w:tab w:val="right" w:leader="dot" w:pos="14570"/>
      </w:tabs>
      <w:spacing w:before="0"/>
    </w:pPr>
    <w:rPr>
      <w:b/>
      <w:noProof/>
    </w:rPr>
  </w:style>
  <w:style w:type="paragraph" w:styleId="TOC2">
    <w:name w:val="toc 2"/>
    <w:aliases w:val="ŠTOC 2"/>
    <w:basedOn w:val="Normal"/>
    <w:next w:val="Normal"/>
    <w:uiPriority w:val="39"/>
    <w:unhideWhenUsed/>
    <w:rsid w:val="00222765"/>
    <w:pPr>
      <w:tabs>
        <w:tab w:val="right" w:leader="dot" w:pos="14570"/>
      </w:tabs>
      <w:spacing w:before="0"/>
    </w:pPr>
    <w:rPr>
      <w:noProof/>
    </w:rPr>
  </w:style>
  <w:style w:type="paragraph" w:styleId="TOC3">
    <w:name w:val="toc 3"/>
    <w:aliases w:val="ŠTOC 3"/>
    <w:basedOn w:val="Normal"/>
    <w:next w:val="Normal"/>
    <w:uiPriority w:val="39"/>
    <w:unhideWhenUsed/>
    <w:rsid w:val="00222765"/>
    <w:pPr>
      <w:spacing w:before="0"/>
      <w:ind w:left="244"/>
    </w:pPr>
  </w:style>
  <w:style w:type="character" w:customStyle="1" w:styleId="Heading1Char">
    <w:name w:val="Heading 1 Char"/>
    <w:aliases w:val="ŠHeading 1 Char"/>
    <w:basedOn w:val="DefaultParagraphFont"/>
    <w:link w:val="Heading1"/>
    <w:uiPriority w:val="3"/>
    <w:rsid w:val="0022276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2276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22765"/>
    <w:pPr>
      <w:spacing w:after="240"/>
      <w:outlineLvl w:val="9"/>
    </w:pPr>
    <w:rPr>
      <w:szCs w:val="40"/>
    </w:rPr>
  </w:style>
  <w:style w:type="paragraph" w:styleId="Footer">
    <w:name w:val="footer"/>
    <w:aliases w:val="ŠFooter"/>
    <w:basedOn w:val="Normal"/>
    <w:link w:val="FooterChar"/>
    <w:uiPriority w:val="19"/>
    <w:rsid w:val="0022276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22765"/>
    <w:rPr>
      <w:rFonts w:ascii="Arial" w:hAnsi="Arial" w:cs="Arial"/>
      <w:sz w:val="18"/>
      <w:szCs w:val="18"/>
    </w:rPr>
  </w:style>
  <w:style w:type="paragraph" w:styleId="Header">
    <w:name w:val="header"/>
    <w:aliases w:val="ŠHeader"/>
    <w:basedOn w:val="Normal"/>
    <w:link w:val="HeaderChar"/>
    <w:uiPriority w:val="16"/>
    <w:rsid w:val="00222765"/>
    <w:rPr>
      <w:noProof/>
      <w:color w:val="002664"/>
      <w:sz w:val="28"/>
      <w:szCs w:val="28"/>
    </w:rPr>
  </w:style>
  <w:style w:type="character" w:customStyle="1" w:styleId="HeaderChar">
    <w:name w:val="Header Char"/>
    <w:aliases w:val="ŠHeader Char"/>
    <w:basedOn w:val="DefaultParagraphFont"/>
    <w:link w:val="Header"/>
    <w:uiPriority w:val="16"/>
    <w:rsid w:val="0022276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2276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2276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22765"/>
    <w:rPr>
      <w:rFonts w:ascii="Arial" w:hAnsi="Arial" w:cs="Arial"/>
      <w:b/>
      <w:szCs w:val="32"/>
    </w:rPr>
  </w:style>
  <w:style w:type="character" w:styleId="UnresolvedMention">
    <w:name w:val="Unresolved Mention"/>
    <w:basedOn w:val="DefaultParagraphFont"/>
    <w:uiPriority w:val="99"/>
    <w:semiHidden/>
    <w:unhideWhenUsed/>
    <w:rsid w:val="00222765"/>
    <w:rPr>
      <w:color w:val="605E5C"/>
      <w:shd w:val="clear" w:color="auto" w:fill="E1DFDD"/>
    </w:rPr>
  </w:style>
  <w:style w:type="character" w:styleId="SubtleEmphasis">
    <w:name w:val="Subtle Emphasis"/>
    <w:basedOn w:val="DefaultParagraphFont"/>
    <w:uiPriority w:val="19"/>
    <w:semiHidden/>
    <w:qFormat/>
    <w:rsid w:val="00222765"/>
    <w:rPr>
      <w:i/>
      <w:iCs/>
      <w:color w:val="525D67" w:themeColor="text1" w:themeTint="BF"/>
    </w:rPr>
  </w:style>
  <w:style w:type="paragraph" w:styleId="TOC4">
    <w:name w:val="toc 4"/>
    <w:aliases w:val="ŠTOC 4"/>
    <w:basedOn w:val="Normal"/>
    <w:next w:val="Normal"/>
    <w:autoRedefine/>
    <w:uiPriority w:val="39"/>
    <w:unhideWhenUsed/>
    <w:rsid w:val="00222765"/>
    <w:pPr>
      <w:spacing w:before="0"/>
      <w:ind w:left="488"/>
    </w:pPr>
  </w:style>
  <w:style w:type="character" w:styleId="CommentReference">
    <w:name w:val="annotation reference"/>
    <w:basedOn w:val="DefaultParagraphFont"/>
    <w:uiPriority w:val="99"/>
    <w:semiHidden/>
    <w:unhideWhenUsed/>
    <w:rsid w:val="00222765"/>
    <w:rPr>
      <w:sz w:val="16"/>
      <w:szCs w:val="16"/>
    </w:rPr>
  </w:style>
  <w:style w:type="paragraph" w:styleId="CommentText">
    <w:name w:val="annotation text"/>
    <w:basedOn w:val="Normal"/>
    <w:link w:val="CommentTextChar"/>
    <w:uiPriority w:val="99"/>
    <w:unhideWhenUsed/>
    <w:rsid w:val="00222765"/>
    <w:pPr>
      <w:spacing w:line="240" w:lineRule="auto"/>
    </w:pPr>
    <w:rPr>
      <w:sz w:val="20"/>
      <w:szCs w:val="20"/>
    </w:rPr>
  </w:style>
  <w:style w:type="character" w:customStyle="1" w:styleId="CommentTextChar">
    <w:name w:val="Comment Text Char"/>
    <w:basedOn w:val="DefaultParagraphFont"/>
    <w:link w:val="CommentText"/>
    <w:uiPriority w:val="99"/>
    <w:rsid w:val="0022276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22765"/>
    <w:rPr>
      <w:b/>
      <w:bCs/>
    </w:rPr>
  </w:style>
  <w:style w:type="character" w:customStyle="1" w:styleId="CommentSubjectChar">
    <w:name w:val="Comment Subject Char"/>
    <w:basedOn w:val="CommentTextChar"/>
    <w:link w:val="CommentSubject"/>
    <w:uiPriority w:val="99"/>
    <w:semiHidden/>
    <w:rsid w:val="00222765"/>
    <w:rPr>
      <w:rFonts w:ascii="Arial" w:hAnsi="Arial" w:cs="Arial"/>
      <w:b/>
      <w:bCs/>
      <w:sz w:val="20"/>
      <w:szCs w:val="20"/>
    </w:rPr>
  </w:style>
  <w:style w:type="character" w:styleId="Strong">
    <w:name w:val="Strong"/>
    <w:aliases w:val="ŠStrong,Bold"/>
    <w:qFormat/>
    <w:rsid w:val="00222765"/>
    <w:rPr>
      <w:b/>
      <w:bCs/>
    </w:rPr>
  </w:style>
  <w:style w:type="character" w:styleId="Emphasis">
    <w:name w:val="Emphasis"/>
    <w:aliases w:val="ŠEmphasis,Italic"/>
    <w:qFormat/>
    <w:rsid w:val="00222765"/>
    <w:rPr>
      <w:i/>
      <w:iCs/>
    </w:rPr>
  </w:style>
  <w:style w:type="paragraph" w:styleId="ListNumber3">
    <w:name w:val="List Number 3"/>
    <w:aliases w:val="ŠList Number 3"/>
    <w:basedOn w:val="ListBullet3"/>
    <w:uiPriority w:val="8"/>
    <w:rsid w:val="00222765"/>
    <w:pPr>
      <w:numPr>
        <w:ilvl w:val="2"/>
        <w:numId w:val="26"/>
      </w:numPr>
    </w:pPr>
  </w:style>
  <w:style w:type="paragraph" w:styleId="ListBullet3">
    <w:name w:val="List Bullet 3"/>
    <w:aliases w:val="ŠList Bullet 3"/>
    <w:basedOn w:val="Normal"/>
    <w:uiPriority w:val="10"/>
    <w:rsid w:val="00222765"/>
    <w:pPr>
      <w:numPr>
        <w:numId w:val="23"/>
      </w:numPr>
    </w:pPr>
  </w:style>
  <w:style w:type="character" w:styleId="PlaceholderText">
    <w:name w:val="Placeholder Text"/>
    <w:basedOn w:val="DefaultParagraphFont"/>
    <w:uiPriority w:val="99"/>
    <w:semiHidden/>
    <w:rsid w:val="0022276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222765"/>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222765"/>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customStyle="1" w:styleId="BoldItalic0">
    <w:name w:val="ŠBold Italic"/>
    <w:basedOn w:val="DefaultParagraphFont"/>
    <w:uiPriority w:val="1"/>
    <w:qFormat/>
    <w:rsid w:val="00222765"/>
    <w:rPr>
      <w:b/>
      <w:i/>
      <w:iCs/>
    </w:rPr>
  </w:style>
  <w:style w:type="paragraph" w:customStyle="1" w:styleId="FeatureBox0">
    <w:name w:val="ŠFeature Box"/>
    <w:basedOn w:val="Normal"/>
    <w:next w:val="Normal"/>
    <w:uiPriority w:val="11"/>
    <w:qFormat/>
    <w:rsid w:val="00222765"/>
    <w:pPr>
      <w:pBdr>
        <w:top w:val="single" w:sz="24" w:space="10" w:color="002664"/>
        <w:left w:val="single" w:sz="24" w:space="10" w:color="002664"/>
        <w:bottom w:val="single" w:sz="24" w:space="10" w:color="002664"/>
        <w:right w:val="single" w:sz="24" w:space="10" w:color="002664"/>
      </w:pBdr>
    </w:pPr>
  </w:style>
  <w:style w:type="paragraph" w:customStyle="1" w:styleId="Documentname0">
    <w:name w:val="ŠDocument name"/>
    <w:basedOn w:val="Normal"/>
    <w:next w:val="Normal"/>
    <w:uiPriority w:val="17"/>
    <w:qFormat/>
    <w:rsid w:val="00222765"/>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22276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222765"/>
    <w:rPr>
      <w:rFonts w:ascii="Arial" w:hAnsi="Arial" w:cs="Arial"/>
      <w:szCs w:val="24"/>
      <w:shd w:val="clear" w:color="auto" w:fill="CCEDFC"/>
    </w:rPr>
  </w:style>
  <w:style w:type="paragraph" w:customStyle="1" w:styleId="FeatureBox30">
    <w:name w:val="ŠFeature Box 3"/>
    <w:basedOn w:val="Normal"/>
    <w:next w:val="Normal"/>
    <w:uiPriority w:val="13"/>
    <w:qFormat/>
    <w:rsid w:val="0022276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22276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222765"/>
    <w:pPr>
      <w:spacing w:after="0"/>
    </w:pPr>
    <w:rPr>
      <w:sz w:val="18"/>
      <w:szCs w:val="18"/>
    </w:rPr>
  </w:style>
  <w:style w:type="paragraph" w:customStyle="1" w:styleId="Logo0">
    <w:name w:val="ŠLogo"/>
    <w:basedOn w:val="Normal"/>
    <w:uiPriority w:val="18"/>
    <w:qFormat/>
    <w:rsid w:val="00222765"/>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222765"/>
    <w:pPr>
      <w:keepNext/>
      <w:ind w:left="567" w:right="57"/>
    </w:pPr>
    <w:rPr>
      <w:szCs w:val="22"/>
    </w:rPr>
  </w:style>
  <w:style w:type="paragraph" w:customStyle="1" w:styleId="Subtitle0">
    <w:name w:val="ŠSubtitle"/>
    <w:basedOn w:val="Normal"/>
    <w:link w:val="SubtitleChar0"/>
    <w:uiPriority w:val="2"/>
    <w:qFormat/>
    <w:rsid w:val="00222765"/>
    <w:pPr>
      <w:spacing w:before="360"/>
    </w:pPr>
    <w:rPr>
      <w:color w:val="002664"/>
      <w:sz w:val="44"/>
      <w:szCs w:val="48"/>
    </w:rPr>
  </w:style>
  <w:style w:type="character" w:customStyle="1" w:styleId="SubtitleChar0">
    <w:name w:val="ŠSubtitle Char"/>
    <w:basedOn w:val="DefaultParagraphFont"/>
    <w:link w:val="Subtitle0"/>
    <w:uiPriority w:val="2"/>
    <w:rsid w:val="00222765"/>
    <w:rPr>
      <w:rFonts w:ascii="Arial" w:hAnsi="Arial" w:cs="Arial"/>
      <w:color w:val="002664"/>
      <w:sz w:val="44"/>
      <w:szCs w:val="48"/>
    </w:rPr>
  </w:style>
  <w:style w:type="paragraph" w:styleId="Title">
    <w:name w:val="Title"/>
    <w:aliases w:val="ŠTitle"/>
    <w:basedOn w:val="Normal"/>
    <w:next w:val="Normal"/>
    <w:link w:val="TitleChar"/>
    <w:uiPriority w:val="1"/>
    <w:rsid w:val="0022276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22765"/>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bit.ly/VNPSstrategy" TargetMode="External"/><Relationship Id="rId39" Type="http://schemas.openxmlformats.org/officeDocument/2006/relationships/header" Target="header4.xml"/><Relationship Id="rId21" Type="http://schemas.openxmlformats.org/officeDocument/2006/relationships/hyperlink" Target="https://bit.ly/posepausepouncebounce" TargetMode="External"/><Relationship Id="rId34" Type="http://schemas.openxmlformats.org/officeDocument/2006/relationships/hyperlink" Target="https://www.nsw.gov.au/education-and-training/nes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SineAndCosine" TargetMode="External"/><Relationship Id="rId20" Type="http://schemas.openxmlformats.org/officeDocument/2006/relationships/hyperlink" Target="https://bit.ly/thinkpairsharestrategy" TargetMode="External"/><Relationship Id="rId29" Type="http://schemas.openxmlformats.org/officeDocument/2006/relationships/hyperlink" Target="https://bit.ly/notestofuturesel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ineAndCosine" TargetMode="External"/><Relationship Id="rId32" Type="http://schemas.openxmlformats.org/officeDocument/2006/relationships/image" Target="media/image6.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noticewonderstrategy" TargetMode="External"/><Relationship Id="rId28" Type="http://schemas.openxmlformats.org/officeDocument/2006/relationships/hyperlink" Target="https://bit.ly/supportingstrategies" TargetMode="External"/><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miniwhiteboards" TargetMode="External"/><Relationship Id="rId27" Type="http://schemas.openxmlformats.org/officeDocument/2006/relationships/hyperlink" Target="https://curriculum.nsw.edu.au/learning-areas/mathematics/mathematics-advanced-11-12-2024/teaching-and-learning" TargetMode="External"/><Relationship Id="rId30" Type="http://schemas.openxmlformats.org/officeDocument/2006/relationships/image" Target="media/image4.png"/><Relationship Id="rId35" Type="http://schemas.openxmlformats.org/officeDocument/2006/relationships/hyperlink" Target="https://curriculum.nsw.edu.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it.ly/visiblegroups" TargetMode="External"/><Relationship Id="rId33" Type="http://schemas.openxmlformats.org/officeDocument/2006/relationships/hyperlink" Target="https://www.nsw.gov.au/education-and-training/nesa/copyright"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4">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23</Pages>
  <Words>3218</Words>
  <Characters>18348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9 – Differentiating sine and cosine functions – Stage 6, advanced</dc:title>
  <dc:subject/>
  <dc:creator>NSW Department of Education</dc:creator>
  <cp:keywords/>
  <dc:description/>
  <dcterms:created xsi:type="dcterms:W3CDTF">2026-06-15T03:48:00Z</dcterms:created>
  <dcterms:modified xsi:type="dcterms:W3CDTF">2026-06-15T03:48:00Z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