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36ED3" w14:textId="717DDE62" w:rsidR="00167AE3" w:rsidRDefault="00167AE3" w:rsidP="00167AE3">
      <w:pPr>
        <w:pStyle w:val="Title"/>
      </w:pPr>
      <w:bookmarkStart w:id="0" w:name="_Hlk148085229"/>
      <w:r>
        <w:t>Programming template guide</w:t>
      </w:r>
    </w:p>
    <w:p w14:paraId="5B46508E" w14:textId="554F3ED6" w:rsidR="00B53FCE" w:rsidRDefault="00B53FCE" w:rsidP="00322EB3">
      <w:pPr>
        <w:pStyle w:val="Title"/>
      </w:pPr>
    </w:p>
    <w:bookmarkEnd w:id="0"/>
    <w:p w14:paraId="338D4A9A" w14:textId="16CC6828" w:rsidR="001B2513" w:rsidRDefault="001B2513" w:rsidP="001B2513">
      <w:pPr>
        <w:pStyle w:val="Subtitle0"/>
      </w:pPr>
      <w:r>
        <w:br w:type="page"/>
      </w:r>
    </w:p>
    <w:p w14:paraId="4E73C8D1" w14:textId="77777777" w:rsidR="002506EE" w:rsidRPr="002506EE" w:rsidRDefault="002506EE" w:rsidP="000E14D8">
      <w:pPr>
        <w:pStyle w:val="TOCHeading"/>
      </w:pPr>
      <w:r>
        <w:lastRenderedPageBreak/>
        <w:t>Contents</w:t>
      </w:r>
    </w:p>
    <w:p w14:paraId="4922ECB6" w14:textId="28178382" w:rsidR="00ED4F72" w:rsidRDefault="00B745B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22930481" w:history="1">
        <w:r w:rsidR="00ED4F72" w:rsidRPr="008E4BE4">
          <w:rPr>
            <w:rStyle w:val="Hyperlink"/>
          </w:rPr>
          <w:t>About this resource</w:t>
        </w:r>
        <w:r w:rsidR="00ED4F72">
          <w:rPr>
            <w:webHidden/>
          </w:rPr>
          <w:tab/>
        </w:r>
        <w:r w:rsidR="00ED4F72">
          <w:rPr>
            <w:webHidden/>
          </w:rPr>
          <w:fldChar w:fldCharType="begin"/>
        </w:r>
        <w:r w:rsidR="00ED4F72">
          <w:rPr>
            <w:webHidden/>
          </w:rPr>
          <w:instrText xml:space="preserve"> PAGEREF _Toc222930481 \h </w:instrText>
        </w:r>
        <w:r w:rsidR="00ED4F72">
          <w:rPr>
            <w:webHidden/>
          </w:rPr>
        </w:r>
        <w:r w:rsidR="00ED4F72">
          <w:rPr>
            <w:webHidden/>
          </w:rPr>
          <w:fldChar w:fldCharType="separate"/>
        </w:r>
        <w:r w:rsidR="00ED4F72">
          <w:rPr>
            <w:webHidden/>
          </w:rPr>
          <w:t>3</w:t>
        </w:r>
        <w:r w:rsidR="00ED4F72">
          <w:rPr>
            <w:webHidden/>
          </w:rPr>
          <w:fldChar w:fldCharType="end"/>
        </w:r>
      </w:hyperlink>
    </w:p>
    <w:p w14:paraId="5BDFE0AD" w14:textId="5362D353" w:rsidR="00ED4F72" w:rsidRDefault="00ED4F72">
      <w:pPr>
        <w:pStyle w:val="TOC2"/>
        <w:rPr>
          <w:rFonts w:asciiTheme="minorHAnsi" w:eastAsiaTheme="minorEastAsia" w:hAnsiTheme="minorHAnsi" w:cstheme="minorBidi"/>
          <w:kern w:val="2"/>
          <w:sz w:val="24"/>
          <w:lang w:eastAsia="en-AU"/>
          <w14:ligatures w14:val="standardContextual"/>
        </w:rPr>
      </w:pPr>
      <w:hyperlink w:anchor="_Toc222930482" w:history="1">
        <w:r w:rsidRPr="008E4BE4">
          <w:rPr>
            <w:rStyle w:val="Hyperlink"/>
          </w:rPr>
          <w:t>Purpose of resource</w:t>
        </w:r>
        <w:r>
          <w:rPr>
            <w:webHidden/>
          </w:rPr>
          <w:tab/>
        </w:r>
        <w:r>
          <w:rPr>
            <w:webHidden/>
          </w:rPr>
          <w:fldChar w:fldCharType="begin"/>
        </w:r>
        <w:r>
          <w:rPr>
            <w:webHidden/>
          </w:rPr>
          <w:instrText xml:space="preserve"> PAGEREF _Toc222930482 \h </w:instrText>
        </w:r>
        <w:r>
          <w:rPr>
            <w:webHidden/>
          </w:rPr>
        </w:r>
        <w:r>
          <w:rPr>
            <w:webHidden/>
          </w:rPr>
          <w:fldChar w:fldCharType="separate"/>
        </w:r>
        <w:r>
          <w:rPr>
            <w:webHidden/>
          </w:rPr>
          <w:t>3</w:t>
        </w:r>
        <w:r>
          <w:rPr>
            <w:webHidden/>
          </w:rPr>
          <w:fldChar w:fldCharType="end"/>
        </w:r>
      </w:hyperlink>
    </w:p>
    <w:p w14:paraId="36BB2F87" w14:textId="107467FE" w:rsidR="00ED4F72" w:rsidRDefault="00ED4F72">
      <w:pPr>
        <w:pStyle w:val="TOC2"/>
        <w:rPr>
          <w:rFonts w:asciiTheme="minorHAnsi" w:eastAsiaTheme="minorEastAsia" w:hAnsiTheme="minorHAnsi" w:cstheme="minorBidi"/>
          <w:kern w:val="2"/>
          <w:sz w:val="24"/>
          <w:lang w:eastAsia="en-AU"/>
          <w14:ligatures w14:val="standardContextual"/>
        </w:rPr>
      </w:pPr>
      <w:hyperlink w:anchor="_Toc222930483" w:history="1">
        <w:r w:rsidRPr="008E4BE4">
          <w:rPr>
            <w:rStyle w:val="Hyperlink"/>
          </w:rPr>
          <w:t>Target audience</w:t>
        </w:r>
        <w:r>
          <w:rPr>
            <w:webHidden/>
          </w:rPr>
          <w:tab/>
        </w:r>
        <w:r>
          <w:rPr>
            <w:webHidden/>
          </w:rPr>
          <w:fldChar w:fldCharType="begin"/>
        </w:r>
        <w:r>
          <w:rPr>
            <w:webHidden/>
          </w:rPr>
          <w:instrText xml:space="preserve"> PAGEREF _Toc222930483 \h </w:instrText>
        </w:r>
        <w:r>
          <w:rPr>
            <w:webHidden/>
          </w:rPr>
        </w:r>
        <w:r>
          <w:rPr>
            <w:webHidden/>
          </w:rPr>
          <w:fldChar w:fldCharType="separate"/>
        </w:r>
        <w:r>
          <w:rPr>
            <w:webHidden/>
          </w:rPr>
          <w:t>3</w:t>
        </w:r>
        <w:r>
          <w:rPr>
            <w:webHidden/>
          </w:rPr>
          <w:fldChar w:fldCharType="end"/>
        </w:r>
      </w:hyperlink>
    </w:p>
    <w:p w14:paraId="461B3059" w14:textId="385B802D" w:rsidR="00ED4F72" w:rsidRDefault="00ED4F72">
      <w:pPr>
        <w:pStyle w:val="TOC2"/>
        <w:rPr>
          <w:rFonts w:asciiTheme="minorHAnsi" w:eastAsiaTheme="minorEastAsia" w:hAnsiTheme="minorHAnsi" w:cstheme="minorBidi"/>
          <w:kern w:val="2"/>
          <w:sz w:val="24"/>
          <w:lang w:eastAsia="en-AU"/>
          <w14:ligatures w14:val="standardContextual"/>
        </w:rPr>
      </w:pPr>
      <w:hyperlink w:anchor="_Toc222930484" w:history="1">
        <w:r w:rsidRPr="008E4BE4">
          <w:rPr>
            <w:rStyle w:val="Hyperlink"/>
          </w:rPr>
          <w:t>When and how to use</w:t>
        </w:r>
        <w:r>
          <w:rPr>
            <w:webHidden/>
          </w:rPr>
          <w:tab/>
        </w:r>
        <w:r>
          <w:rPr>
            <w:webHidden/>
          </w:rPr>
          <w:fldChar w:fldCharType="begin"/>
        </w:r>
        <w:r>
          <w:rPr>
            <w:webHidden/>
          </w:rPr>
          <w:instrText xml:space="preserve"> PAGEREF _Toc222930484 \h </w:instrText>
        </w:r>
        <w:r>
          <w:rPr>
            <w:webHidden/>
          </w:rPr>
        </w:r>
        <w:r>
          <w:rPr>
            <w:webHidden/>
          </w:rPr>
          <w:fldChar w:fldCharType="separate"/>
        </w:r>
        <w:r>
          <w:rPr>
            <w:webHidden/>
          </w:rPr>
          <w:t>3</w:t>
        </w:r>
        <w:r>
          <w:rPr>
            <w:webHidden/>
          </w:rPr>
          <w:fldChar w:fldCharType="end"/>
        </w:r>
      </w:hyperlink>
    </w:p>
    <w:p w14:paraId="1C1AAC29" w14:textId="2498B7F3" w:rsidR="00ED4F72" w:rsidRDefault="00ED4F72">
      <w:pPr>
        <w:pStyle w:val="TOC1"/>
        <w:rPr>
          <w:rFonts w:asciiTheme="minorHAnsi" w:eastAsiaTheme="minorEastAsia" w:hAnsiTheme="minorHAnsi" w:cstheme="minorBidi"/>
          <w:b w:val="0"/>
          <w:kern w:val="2"/>
          <w:sz w:val="24"/>
          <w:lang w:eastAsia="en-AU"/>
          <w14:ligatures w14:val="standardContextual"/>
        </w:rPr>
      </w:pPr>
      <w:hyperlink w:anchor="_Toc222930485" w:history="1">
        <w:r w:rsidRPr="008E4BE4">
          <w:rPr>
            <w:rStyle w:val="Hyperlink"/>
          </w:rPr>
          <w:t>Introduction</w:t>
        </w:r>
        <w:r>
          <w:rPr>
            <w:webHidden/>
          </w:rPr>
          <w:tab/>
        </w:r>
        <w:r>
          <w:rPr>
            <w:webHidden/>
          </w:rPr>
          <w:fldChar w:fldCharType="begin"/>
        </w:r>
        <w:r>
          <w:rPr>
            <w:webHidden/>
          </w:rPr>
          <w:instrText xml:space="preserve"> PAGEREF _Toc222930485 \h </w:instrText>
        </w:r>
        <w:r>
          <w:rPr>
            <w:webHidden/>
          </w:rPr>
        </w:r>
        <w:r>
          <w:rPr>
            <w:webHidden/>
          </w:rPr>
          <w:fldChar w:fldCharType="separate"/>
        </w:r>
        <w:r>
          <w:rPr>
            <w:webHidden/>
          </w:rPr>
          <w:t>4</w:t>
        </w:r>
        <w:r>
          <w:rPr>
            <w:webHidden/>
          </w:rPr>
          <w:fldChar w:fldCharType="end"/>
        </w:r>
      </w:hyperlink>
    </w:p>
    <w:p w14:paraId="464B74F7" w14:textId="4FBE5752" w:rsidR="00ED4F72" w:rsidRDefault="00ED4F72">
      <w:pPr>
        <w:pStyle w:val="TOC2"/>
        <w:rPr>
          <w:rFonts w:asciiTheme="minorHAnsi" w:eastAsiaTheme="minorEastAsia" w:hAnsiTheme="minorHAnsi" w:cstheme="minorBidi"/>
          <w:kern w:val="2"/>
          <w:sz w:val="24"/>
          <w:lang w:eastAsia="en-AU"/>
          <w14:ligatures w14:val="standardContextual"/>
        </w:rPr>
      </w:pPr>
      <w:hyperlink w:anchor="_Toc222930486" w:history="1">
        <w:r w:rsidRPr="008E4BE4">
          <w:rPr>
            <w:rStyle w:val="Hyperlink"/>
          </w:rPr>
          <w:t>Teaching and learning practices</w:t>
        </w:r>
        <w:r>
          <w:rPr>
            <w:webHidden/>
          </w:rPr>
          <w:tab/>
        </w:r>
        <w:r>
          <w:rPr>
            <w:webHidden/>
          </w:rPr>
          <w:fldChar w:fldCharType="begin"/>
        </w:r>
        <w:r>
          <w:rPr>
            <w:webHidden/>
          </w:rPr>
          <w:instrText xml:space="preserve"> PAGEREF _Toc222930486 \h </w:instrText>
        </w:r>
        <w:r>
          <w:rPr>
            <w:webHidden/>
          </w:rPr>
        </w:r>
        <w:r>
          <w:rPr>
            <w:webHidden/>
          </w:rPr>
          <w:fldChar w:fldCharType="separate"/>
        </w:r>
        <w:r>
          <w:rPr>
            <w:webHidden/>
          </w:rPr>
          <w:t>5</w:t>
        </w:r>
        <w:r>
          <w:rPr>
            <w:webHidden/>
          </w:rPr>
          <w:fldChar w:fldCharType="end"/>
        </w:r>
      </w:hyperlink>
    </w:p>
    <w:p w14:paraId="57D2F9ED" w14:textId="3ABE514E" w:rsidR="00ED4F72" w:rsidRDefault="00ED4F72">
      <w:pPr>
        <w:pStyle w:val="TOC2"/>
        <w:rPr>
          <w:rFonts w:asciiTheme="minorHAnsi" w:eastAsiaTheme="minorEastAsia" w:hAnsiTheme="minorHAnsi" w:cstheme="minorBidi"/>
          <w:kern w:val="2"/>
          <w:sz w:val="24"/>
          <w:lang w:eastAsia="en-AU"/>
          <w14:ligatures w14:val="standardContextual"/>
        </w:rPr>
      </w:pPr>
      <w:hyperlink w:anchor="_Toc222930487" w:history="1">
        <w:r w:rsidRPr="008E4BE4">
          <w:rPr>
            <w:rStyle w:val="Hyperlink"/>
          </w:rPr>
          <w:t>Explicit teaching</w:t>
        </w:r>
        <w:r>
          <w:rPr>
            <w:webHidden/>
          </w:rPr>
          <w:tab/>
        </w:r>
        <w:r>
          <w:rPr>
            <w:webHidden/>
          </w:rPr>
          <w:fldChar w:fldCharType="begin"/>
        </w:r>
        <w:r>
          <w:rPr>
            <w:webHidden/>
          </w:rPr>
          <w:instrText xml:space="preserve"> PAGEREF _Toc222930487 \h </w:instrText>
        </w:r>
        <w:r>
          <w:rPr>
            <w:webHidden/>
          </w:rPr>
        </w:r>
        <w:r>
          <w:rPr>
            <w:webHidden/>
          </w:rPr>
          <w:fldChar w:fldCharType="separate"/>
        </w:r>
        <w:r>
          <w:rPr>
            <w:webHidden/>
          </w:rPr>
          <w:t>5</w:t>
        </w:r>
        <w:r>
          <w:rPr>
            <w:webHidden/>
          </w:rPr>
          <w:fldChar w:fldCharType="end"/>
        </w:r>
      </w:hyperlink>
    </w:p>
    <w:p w14:paraId="53CADCE7" w14:textId="2966577E" w:rsidR="00ED4F72" w:rsidRDefault="00ED4F72">
      <w:pPr>
        <w:pStyle w:val="TOC2"/>
        <w:rPr>
          <w:rFonts w:asciiTheme="minorHAnsi" w:eastAsiaTheme="minorEastAsia" w:hAnsiTheme="minorHAnsi" w:cstheme="minorBidi"/>
          <w:kern w:val="2"/>
          <w:sz w:val="24"/>
          <w:lang w:eastAsia="en-AU"/>
          <w14:ligatures w14:val="standardContextual"/>
        </w:rPr>
      </w:pPr>
      <w:hyperlink w:anchor="_Toc222930488" w:history="1">
        <w:r w:rsidRPr="008E4BE4">
          <w:rPr>
            <w:rStyle w:val="Hyperlink"/>
          </w:rPr>
          <w:t>The teaching and learning cycle</w:t>
        </w:r>
        <w:r>
          <w:rPr>
            <w:webHidden/>
          </w:rPr>
          <w:tab/>
        </w:r>
        <w:r>
          <w:rPr>
            <w:webHidden/>
          </w:rPr>
          <w:fldChar w:fldCharType="begin"/>
        </w:r>
        <w:r>
          <w:rPr>
            <w:webHidden/>
          </w:rPr>
          <w:instrText xml:space="preserve"> PAGEREF _Toc222930488 \h </w:instrText>
        </w:r>
        <w:r>
          <w:rPr>
            <w:webHidden/>
          </w:rPr>
        </w:r>
        <w:r>
          <w:rPr>
            <w:webHidden/>
          </w:rPr>
          <w:fldChar w:fldCharType="separate"/>
        </w:r>
        <w:r>
          <w:rPr>
            <w:webHidden/>
          </w:rPr>
          <w:t>6</w:t>
        </w:r>
        <w:r>
          <w:rPr>
            <w:webHidden/>
          </w:rPr>
          <w:fldChar w:fldCharType="end"/>
        </w:r>
      </w:hyperlink>
    </w:p>
    <w:p w14:paraId="288961A9" w14:textId="22AC8619" w:rsidR="00ED4F72" w:rsidRDefault="00ED4F72">
      <w:pPr>
        <w:pStyle w:val="TOC2"/>
        <w:rPr>
          <w:rFonts w:asciiTheme="minorHAnsi" w:eastAsiaTheme="minorEastAsia" w:hAnsiTheme="minorHAnsi" w:cstheme="minorBidi"/>
          <w:kern w:val="2"/>
          <w:sz w:val="24"/>
          <w:lang w:eastAsia="en-AU"/>
          <w14:ligatures w14:val="standardContextual"/>
        </w:rPr>
      </w:pPr>
      <w:hyperlink w:anchor="_Toc222930489" w:history="1">
        <w:r w:rsidRPr="008E4BE4">
          <w:rPr>
            <w:rStyle w:val="Hyperlink"/>
          </w:rPr>
          <w:t>Ongoing evidence of learning</w:t>
        </w:r>
        <w:r>
          <w:rPr>
            <w:webHidden/>
          </w:rPr>
          <w:tab/>
        </w:r>
        <w:r>
          <w:rPr>
            <w:webHidden/>
          </w:rPr>
          <w:fldChar w:fldCharType="begin"/>
        </w:r>
        <w:r>
          <w:rPr>
            <w:webHidden/>
          </w:rPr>
          <w:instrText xml:space="preserve"> PAGEREF _Toc222930489 \h </w:instrText>
        </w:r>
        <w:r>
          <w:rPr>
            <w:webHidden/>
          </w:rPr>
        </w:r>
        <w:r>
          <w:rPr>
            <w:webHidden/>
          </w:rPr>
          <w:fldChar w:fldCharType="separate"/>
        </w:r>
        <w:r>
          <w:rPr>
            <w:webHidden/>
          </w:rPr>
          <w:t>7</w:t>
        </w:r>
        <w:r>
          <w:rPr>
            <w:webHidden/>
          </w:rPr>
          <w:fldChar w:fldCharType="end"/>
        </w:r>
      </w:hyperlink>
    </w:p>
    <w:p w14:paraId="39745EC5" w14:textId="77DA4C89" w:rsidR="00ED4F72" w:rsidRDefault="00ED4F72">
      <w:pPr>
        <w:pStyle w:val="TOC2"/>
        <w:rPr>
          <w:rFonts w:asciiTheme="minorHAnsi" w:eastAsiaTheme="minorEastAsia" w:hAnsiTheme="minorHAnsi" w:cstheme="minorBidi"/>
          <w:kern w:val="2"/>
          <w:sz w:val="24"/>
          <w:lang w:eastAsia="en-AU"/>
          <w14:ligatures w14:val="standardContextual"/>
        </w:rPr>
      </w:pPr>
      <w:hyperlink w:anchor="_Toc222930490" w:history="1">
        <w:r w:rsidRPr="008E4BE4">
          <w:rPr>
            <w:rStyle w:val="Hyperlink"/>
          </w:rPr>
          <w:t>Inclusion and differentiation</w:t>
        </w:r>
        <w:r>
          <w:rPr>
            <w:webHidden/>
          </w:rPr>
          <w:tab/>
        </w:r>
        <w:r>
          <w:rPr>
            <w:webHidden/>
          </w:rPr>
          <w:fldChar w:fldCharType="begin"/>
        </w:r>
        <w:r>
          <w:rPr>
            <w:webHidden/>
          </w:rPr>
          <w:instrText xml:space="preserve"> PAGEREF _Toc222930490 \h </w:instrText>
        </w:r>
        <w:r>
          <w:rPr>
            <w:webHidden/>
          </w:rPr>
        </w:r>
        <w:r>
          <w:rPr>
            <w:webHidden/>
          </w:rPr>
          <w:fldChar w:fldCharType="separate"/>
        </w:r>
        <w:r>
          <w:rPr>
            <w:webHidden/>
          </w:rPr>
          <w:t>8</w:t>
        </w:r>
        <w:r>
          <w:rPr>
            <w:webHidden/>
          </w:rPr>
          <w:fldChar w:fldCharType="end"/>
        </w:r>
      </w:hyperlink>
    </w:p>
    <w:p w14:paraId="40648542" w14:textId="665F567C" w:rsidR="00ED4F72" w:rsidRDefault="00ED4F72">
      <w:pPr>
        <w:pStyle w:val="TOC2"/>
        <w:rPr>
          <w:rFonts w:asciiTheme="minorHAnsi" w:eastAsiaTheme="minorEastAsia" w:hAnsiTheme="minorHAnsi" w:cstheme="minorBidi"/>
          <w:kern w:val="2"/>
          <w:sz w:val="24"/>
          <w:lang w:eastAsia="en-AU"/>
          <w14:ligatures w14:val="standardContextual"/>
        </w:rPr>
      </w:pPr>
      <w:hyperlink w:anchor="_Toc222930491" w:history="1">
        <w:r w:rsidRPr="008E4BE4">
          <w:rPr>
            <w:rStyle w:val="Hyperlink"/>
          </w:rPr>
          <w:t>Evaluation</w:t>
        </w:r>
        <w:r>
          <w:rPr>
            <w:webHidden/>
          </w:rPr>
          <w:tab/>
        </w:r>
        <w:r>
          <w:rPr>
            <w:webHidden/>
          </w:rPr>
          <w:fldChar w:fldCharType="begin"/>
        </w:r>
        <w:r>
          <w:rPr>
            <w:webHidden/>
          </w:rPr>
          <w:instrText xml:space="preserve"> PAGEREF _Toc222930491 \h </w:instrText>
        </w:r>
        <w:r>
          <w:rPr>
            <w:webHidden/>
          </w:rPr>
        </w:r>
        <w:r>
          <w:rPr>
            <w:webHidden/>
          </w:rPr>
          <w:fldChar w:fldCharType="separate"/>
        </w:r>
        <w:r>
          <w:rPr>
            <w:webHidden/>
          </w:rPr>
          <w:t>10</w:t>
        </w:r>
        <w:r>
          <w:rPr>
            <w:webHidden/>
          </w:rPr>
          <w:fldChar w:fldCharType="end"/>
        </w:r>
      </w:hyperlink>
    </w:p>
    <w:p w14:paraId="6B58F8B6" w14:textId="0F6B5970" w:rsidR="00ED4F72" w:rsidRDefault="00ED4F72">
      <w:pPr>
        <w:pStyle w:val="TOC2"/>
        <w:rPr>
          <w:rFonts w:asciiTheme="minorHAnsi" w:eastAsiaTheme="minorEastAsia" w:hAnsiTheme="minorHAnsi" w:cstheme="minorBidi"/>
          <w:kern w:val="2"/>
          <w:sz w:val="24"/>
          <w:lang w:eastAsia="en-AU"/>
          <w14:ligatures w14:val="standardContextual"/>
        </w:rPr>
      </w:pPr>
      <w:hyperlink w:anchor="_Toc222930492" w:history="1">
        <w:r w:rsidRPr="008E4BE4">
          <w:rPr>
            <w:rStyle w:val="Hyperlink"/>
          </w:rPr>
          <w:t>Digital learning selector</w:t>
        </w:r>
        <w:r>
          <w:rPr>
            <w:webHidden/>
          </w:rPr>
          <w:tab/>
        </w:r>
        <w:r>
          <w:rPr>
            <w:webHidden/>
          </w:rPr>
          <w:fldChar w:fldCharType="begin"/>
        </w:r>
        <w:r>
          <w:rPr>
            <w:webHidden/>
          </w:rPr>
          <w:instrText xml:space="preserve"> PAGEREF _Toc222930492 \h </w:instrText>
        </w:r>
        <w:r>
          <w:rPr>
            <w:webHidden/>
          </w:rPr>
        </w:r>
        <w:r>
          <w:rPr>
            <w:webHidden/>
          </w:rPr>
          <w:fldChar w:fldCharType="separate"/>
        </w:r>
        <w:r>
          <w:rPr>
            <w:webHidden/>
          </w:rPr>
          <w:t>12</w:t>
        </w:r>
        <w:r>
          <w:rPr>
            <w:webHidden/>
          </w:rPr>
          <w:fldChar w:fldCharType="end"/>
        </w:r>
      </w:hyperlink>
    </w:p>
    <w:p w14:paraId="4F4A3FC0" w14:textId="1AE6AAA3" w:rsidR="00ED4F72" w:rsidRDefault="00ED4F72">
      <w:pPr>
        <w:pStyle w:val="TOC1"/>
        <w:rPr>
          <w:rFonts w:asciiTheme="minorHAnsi" w:eastAsiaTheme="minorEastAsia" w:hAnsiTheme="minorHAnsi" w:cstheme="minorBidi"/>
          <w:b w:val="0"/>
          <w:kern w:val="2"/>
          <w:sz w:val="24"/>
          <w:lang w:eastAsia="en-AU"/>
          <w14:ligatures w14:val="standardContextual"/>
        </w:rPr>
      </w:pPr>
      <w:hyperlink w:anchor="_Toc222930493" w:history="1">
        <w:r w:rsidRPr="008E4BE4">
          <w:rPr>
            <w:rStyle w:val="Hyperlink"/>
          </w:rPr>
          <w:t>Sample programming template</w:t>
        </w:r>
        <w:r>
          <w:rPr>
            <w:webHidden/>
          </w:rPr>
          <w:tab/>
        </w:r>
        <w:r>
          <w:rPr>
            <w:webHidden/>
          </w:rPr>
          <w:fldChar w:fldCharType="begin"/>
        </w:r>
        <w:r>
          <w:rPr>
            <w:webHidden/>
          </w:rPr>
          <w:instrText xml:space="preserve"> PAGEREF _Toc222930493 \h </w:instrText>
        </w:r>
        <w:r>
          <w:rPr>
            <w:webHidden/>
          </w:rPr>
        </w:r>
        <w:r>
          <w:rPr>
            <w:webHidden/>
          </w:rPr>
          <w:fldChar w:fldCharType="separate"/>
        </w:r>
        <w:r>
          <w:rPr>
            <w:webHidden/>
          </w:rPr>
          <w:t>13</w:t>
        </w:r>
        <w:r>
          <w:rPr>
            <w:webHidden/>
          </w:rPr>
          <w:fldChar w:fldCharType="end"/>
        </w:r>
      </w:hyperlink>
    </w:p>
    <w:p w14:paraId="6E7C764C" w14:textId="3AF5F27E" w:rsidR="00ED4F72" w:rsidRDefault="00ED4F72">
      <w:pPr>
        <w:pStyle w:val="TOC2"/>
        <w:rPr>
          <w:rFonts w:asciiTheme="minorHAnsi" w:eastAsiaTheme="minorEastAsia" w:hAnsiTheme="minorHAnsi" w:cstheme="minorBidi"/>
          <w:kern w:val="2"/>
          <w:sz w:val="24"/>
          <w:lang w:eastAsia="en-AU"/>
          <w14:ligatures w14:val="standardContextual"/>
        </w:rPr>
      </w:pPr>
      <w:hyperlink w:anchor="_Toc222930494" w:history="1">
        <w:r w:rsidRPr="008E4BE4">
          <w:rPr>
            <w:rStyle w:val="Hyperlink"/>
          </w:rPr>
          <w:t>Overview</w:t>
        </w:r>
        <w:r>
          <w:rPr>
            <w:webHidden/>
          </w:rPr>
          <w:tab/>
        </w:r>
        <w:r>
          <w:rPr>
            <w:webHidden/>
          </w:rPr>
          <w:fldChar w:fldCharType="begin"/>
        </w:r>
        <w:r>
          <w:rPr>
            <w:webHidden/>
          </w:rPr>
          <w:instrText xml:space="preserve"> PAGEREF _Toc222930494 \h </w:instrText>
        </w:r>
        <w:r>
          <w:rPr>
            <w:webHidden/>
          </w:rPr>
        </w:r>
        <w:r>
          <w:rPr>
            <w:webHidden/>
          </w:rPr>
          <w:fldChar w:fldCharType="separate"/>
        </w:r>
        <w:r>
          <w:rPr>
            <w:webHidden/>
          </w:rPr>
          <w:t>13</w:t>
        </w:r>
        <w:r>
          <w:rPr>
            <w:webHidden/>
          </w:rPr>
          <w:fldChar w:fldCharType="end"/>
        </w:r>
      </w:hyperlink>
    </w:p>
    <w:p w14:paraId="37D341BD" w14:textId="14D9B040" w:rsidR="00ED4F72" w:rsidRDefault="00ED4F72">
      <w:pPr>
        <w:pStyle w:val="TOC2"/>
        <w:rPr>
          <w:rFonts w:asciiTheme="minorHAnsi" w:eastAsiaTheme="minorEastAsia" w:hAnsiTheme="minorHAnsi" w:cstheme="minorBidi"/>
          <w:kern w:val="2"/>
          <w:sz w:val="24"/>
          <w:lang w:eastAsia="en-AU"/>
          <w14:ligatures w14:val="standardContextual"/>
        </w:rPr>
      </w:pPr>
      <w:hyperlink w:anchor="_Toc222930495" w:history="1">
        <w:r w:rsidRPr="008E4BE4">
          <w:rPr>
            <w:rStyle w:val="Hyperlink"/>
          </w:rPr>
          <w:t>Outcomes</w:t>
        </w:r>
        <w:r>
          <w:rPr>
            <w:webHidden/>
          </w:rPr>
          <w:tab/>
        </w:r>
        <w:r>
          <w:rPr>
            <w:webHidden/>
          </w:rPr>
          <w:fldChar w:fldCharType="begin"/>
        </w:r>
        <w:r>
          <w:rPr>
            <w:webHidden/>
          </w:rPr>
          <w:instrText xml:space="preserve"> PAGEREF _Toc222930495 \h </w:instrText>
        </w:r>
        <w:r>
          <w:rPr>
            <w:webHidden/>
          </w:rPr>
        </w:r>
        <w:r>
          <w:rPr>
            <w:webHidden/>
          </w:rPr>
          <w:fldChar w:fldCharType="separate"/>
        </w:r>
        <w:r>
          <w:rPr>
            <w:webHidden/>
          </w:rPr>
          <w:t>13</w:t>
        </w:r>
        <w:r>
          <w:rPr>
            <w:webHidden/>
          </w:rPr>
          <w:fldChar w:fldCharType="end"/>
        </w:r>
      </w:hyperlink>
    </w:p>
    <w:p w14:paraId="3E8DBA84" w14:textId="2718C33E" w:rsidR="00ED4F72" w:rsidRDefault="00ED4F72">
      <w:pPr>
        <w:pStyle w:val="TOC2"/>
        <w:rPr>
          <w:rFonts w:asciiTheme="minorHAnsi" w:eastAsiaTheme="minorEastAsia" w:hAnsiTheme="minorHAnsi" w:cstheme="minorBidi"/>
          <w:kern w:val="2"/>
          <w:sz w:val="24"/>
          <w:lang w:eastAsia="en-AU"/>
          <w14:ligatures w14:val="standardContextual"/>
        </w:rPr>
      </w:pPr>
      <w:hyperlink w:anchor="_Toc222930496" w:history="1">
        <w:r w:rsidRPr="008E4BE4">
          <w:rPr>
            <w:rStyle w:val="Hyperlink"/>
          </w:rPr>
          <w:t>Focus areas</w:t>
        </w:r>
        <w:r>
          <w:rPr>
            <w:webHidden/>
          </w:rPr>
          <w:tab/>
        </w:r>
        <w:r>
          <w:rPr>
            <w:webHidden/>
          </w:rPr>
          <w:fldChar w:fldCharType="begin"/>
        </w:r>
        <w:r>
          <w:rPr>
            <w:webHidden/>
          </w:rPr>
          <w:instrText xml:space="preserve"> PAGEREF _Toc222930496 \h </w:instrText>
        </w:r>
        <w:r>
          <w:rPr>
            <w:webHidden/>
          </w:rPr>
        </w:r>
        <w:r>
          <w:rPr>
            <w:webHidden/>
          </w:rPr>
          <w:fldChar w:fldCharType="separate"/>
        </w:r>
        <w:r>
          <w:rPr>
            <w:webHidden/>
          </w:rPr>
          <w:t>14</w:t>
        </w:r>
        <w:r>
          <w:rPr>
            <w:webHidden/>
          </w:rPr>
          <w:fldChar w:fldCharType="end"/>
        </w:r>
      </w:hyperlink>
    </w:p>
    <w:p w14:paraId="5E391F09" w14:textId="32DA70FA" w:rsidR="00ED4F72" w:rsidRDefault="00ED4F72">
      <w:pPr>
        <w:pStyle w:val="TOC2"/>
        <w:rPr>
          <w:rFonts w:asciiTheme="minorHAnsi" w:eastAsiaTheme="minorEastAsia" w:hAnsiTheme="minorHAnsi" w:cstheme="minorBidi"/>
          <w:kern w:val="2"/>
          <w:sz w:val="24"/>
          <w:lang w:eastAsia="en-AU"/>
          <w14:ligatures w14:val="standardContextual"/>
        </w:rPr>
      </w:pPr>
      <w:hyperlink w:anchor="_Toc222930497" w:history="1">
        <w:r w:rsidRPr="008E4BE4">
          <w:rPr>
            <w:rStyle w:val="Hyperlink"/>
          </w:rPr>
          <w:t>Student needs analysis</w:t>
        </w:r>
        <w:r>
          <w:rPr>
            <w:webHidden/>
          </w:rPr>
          <w:tab/>
        </w:r>
        <w:r>
          <w:rPr>
            <w:webHidden/>
          </w:rPr>
          <w:fldChar w:fldCharType="begin"/>
        </w:r>
        <w:r>
          <w:rPr>
            <w:webHidden/>
          </w:rPr>
          <w:instrText xml:space="preserve"> PAGEREF _Toc222930497 \h </w:instrText>
        </w:r>
        <w:r>
          <w:rPr>
            <w:webHidden/>
          </w:rPr>
        </w:r>
        <w:r>
          <w:rPr>
            <w:webHidden/>
          </w:rPr>
          <w:fldChar w:fldCharType="separate"/>
        </w:r>
        <w:r>
          <w:rPr>
            <w:webHidden/>
          </w:rPr>
          <w:t>14</w:t>
        </w:r>
        <w:r>
          <w:rPr>
            <w:webHidden/>
          </w:rPr>
          <w:fldChar w:fldCharType="end"/>
        </w:r>
      </w:hyperlink>
    </w:p>
    <w:p w14:paraId="5068883E" w14:textId="332C4B59" w:rsidR="00ED4F72" w:rsidRDefault="00ED4F72">
      <w:pPr>
        <w:pStyle w:val="TOC1"/>
        <w:rPr>
          <w:rFonts w:asciiTheme="minorHAnsi" w:eastAsiaTheme="minorEastAsia" w:hAnsiTheme="minorHAnsi" w:cstheme="minorBidi"/>
          <w:b w:val="0"/>
          <w:kern w:val="2"/>
          <w:sz w:val="24"/>
          <w:lang w:eastAsia="en-AU"/>
          <w14:ligatures w14:val="standardContextual"/>
        </w:rPr>
      </w:pPr>
      <w:hyperlink w:anchor="_Toc222930498" w:history="1">
        <w:r w:rsidRPr="008E4BE4">
          <w:rPr>
            <w:rStyle w:val="Hyperlink"/>
          </w:rPr>
          <w:t>Lesson sequence and details</w:t>
        </w:r>
        <w:r>
          <w:rPr>
            <w:webHidden/>
          </w:rPr>
          <w:tab/>
        </w:r>
        <w:r>
          <w:rPr>
            <w:webHidden/>
          </w:rPr>
          <w:fldChar w:fldCharType="begin"/>
        </w:r>
        <w:r>
          <w:rPr>
            <w:webHidden/>
          </w:rPr>
          <w:instrText xml:space="preserve"> PAGEREF _Toc222930498 \h </w:instrText>
        </w:r>
        <w:r>
          <w:rPr>
            <w:webHidden/>
          </w:rPr>
        </w:r>
        <w:r>
          <w:rPr>
            <w:webHidden/>
          </w:rPr>
          <w:fldChar w:fldCharType="separate"/>
        </w:r>
        <w:r>
          <w:rPr>
            <w:webHidden/>
          </w:rPr>
          <w:t>17</w:t>
        </w:r>
        <w:r>
          <w:rPr>
            <w:webHidden/>
          </w:rPr>
          <w:fldChar w:fldCharType="end"/>
        </w:r>
      </w:hyperlink>
    </w:p>
    <w:p w14:paraId="553F828C" w14:textId="2BA09663" w:rsidR="00ED4F72" w:rsidRDefault="00ED4F72">
      <w:pPr>
        <w:pStyle w:val="TOC2"/>
        <w:rPr>
          <w:rFonts w:asciiTheme="minorHAnsi" w:eastAsiaTheme="minorEastAsia" w:hAnsiTheme="minorHAnsi" w:cstheme="minorBidi"/>
          <w:kern w:val="2"/>
          <w:sz w:val="24"/>
          <w:lang w:eastAsia="en-AU"/>
          <w14:ligatures w14:val="standardContextual"/>
        </w:rPr>
      </w:pPr>
      <w:hyperlink w:anchor="_Toc222930499" w:history="1">
        <w:r w:rsidRPr="008E4BE4">
          <w:rPr>
            <w:rStyle w:val="Hyperlink"/>
          </w:rPr>
          <w:t>Weeks 1-3</w:t>
        </w:r>
        <w:r>
          <w:rPr>
            <w:webHidden/>
          </w:rPr>
          <w:tab/>
        </w:r>
        <w:r>
          <w:rPr>
            <w:webHidden/>
          </w:rPr>
          <w:fldChar w:fldCharType="begin"/>
        </w:r>
        <w:r>
          <w:rPr>
            <w:webHidden/>
          </w:rPr>
          <w:instrText xml:space="preserve"> PAGEREF _Toc222930499 \h </w:instrText>
        </w:r>
        <w:r>
          <w:rPr>
            <w:webHidden/>
          </w:rPr>
        </w:r>
        <w:r>
          <w:rPr>
            <w:webHidden/>
          </w:rPr>
          <w:fldChar w:fldCharType="separate"/>
        </w:r>
        <w:r>
          <w:rPr>
            <w:webHidden/>
          </w:rPr>
          <w:t>17</w:t>
        </w:r>
        <w:r>
          <w:rPr>
            <w:webHidden/>
          </w:rPr>
          <w:fldChar w:fldCharType="end"/>
        </w:r>
      </w:hyperlink>
    </w:p>
    <w:p w14:paraId="00800E67" w14:textId="45595F70" w:rsidR="00ED4F72" w:rsidRDefault="00ED4F72">
      <w:pPr>
        <w:pStyle w:val="TOC2"/>
        <w:rPr>
          <w:rFonts w:asciiTheme="minorHAnsi" w:eastAsiaTheme="minorEastAsia" w:hAnsiTheme="minorHAnsi" w:cstheme="minorBidi"/>
          <w:kern w:val="2"/>
          <w:sz w:val="24"/>
          <w:lang w:eastAsia="en-AU"/>
          <w14:ligatures w14:val="standardContextual"/>
        </w:rPr>
      </w:pPr>
      <w:hyperlink w:anchor="_Toc222930500" w:history="1">
        <w:r w:rsidRPr="008E4BE4">
          <w:rPr>
            <w:rStyle w:val="Hyperlink"/>
          </w:rPr>
          <w:t>Weeks 4-6</w:t>
        </w:r>
        <w:r>
          <w:rPr>
            <w:webHidden/>
          </w:rPr>
          <w:tab/>
        </w:r>
        <w:r>
          <w:rPr>
            <w:webHidden/>
          </w:rPr>
          <w:fldChar w:fldCharType="begin"/>
        </w:r>
        <w:r>
          <w:rPr>
            <w:webHidden/>
          </w:rPr>
          <w:instrText xml:space="preserve"> PAGEREF _Toc222930500 \h </w:instrText>
        </w:r>
        <w:r>
          <w:rPr>
            <w:webHidden/>
          </w:rPr>
        </w:r>
        <w:r>
          <w:rPr>
            <w:webHidden/>
          </w:rPr>
          <w:fldChar w:fldCharType="separate"/>
        </w:r>
        <w:r>
          <w:rPr>
            <w:webHidden/>
          </w:rPr>
          <w:t>18</w:t>
        </w:r>
        <w:r>
          <w:rPr>
            <w:webHidden/>
          </w:rPr>
          <w:fldChar w:fldCharType="end"/>
        </w:r>
      </w:hyperlink>
    </w:p>
    <w:p w14:paraId="4BB53B37" w14:textId="29006C12" w:rsidR="00ED4F72" w:rsidRDefault="00ED4F72">
      <w:pPr>
        <w:pStyle w:val="TOC2"/>
        <w:rPr>
          <w:rFonts w:asciiTheme="minorHAnsi" w:eastAsiaTheme="minorEastAsia" w:hAnsiTheme="minorHAnsi" w:cstheme="minorBidi"/>
          <w:kern w:val="2"/>
          <w:sz w:val="24"/>
          <w:lang w:eastAsia="en-AU"/>
          <w14:ligatures w14:val="standardContextual"/>
        </w:rPr>
      </w:pPr>
      <w:hyperlink w:anchor="_Toc222930501" w:history="1">
        <w:r w:rsidRPr="008E4BE4">
          <w:rPr>
            <w:rStyle w:val="Hyperlink"/>
          </w:rPr>
          <w:t>Weeks 7-10</w:t>
        </w:r>
        <w:r>
          <w:rPr>
            <w:webHidden/>
          </w:rPr>
          <w:tab/>
        </w:r>
        <w:r>
          <w:rPr>
            <w:webHidden/>
          </w:rPr>
          <w:fldChar w:fldCharType="begin"/>
        </w:r>
        <w:r>
          <w:rPr>
            <w:webHidden/>
          </w:rPr>
          <w:instrText xml:space="preserve"> PAGEREF _Toc222930501 \h </w:instrText>
        </w:r>
        <w:r>
          <w:rPr>
            <w:webHidden/>
          </w:rPr>
        </w:r>
        <w:r>
          <w:rPr>
            <w:webHidden/>
          </w:rPr>
          <w:fldChar w:fldCharType="separate"/>
        </w:r>
        <w:r>
          <w:rPr>
            <w:webHidden/>
          </w:rPr>
          <w:t>19</w:t>
        </w:r>
        <w:r>
          <w:rPr>
            <w:webHidden/>
          </w:rPr>
          <w:fldChar w:fldCharType="end"/>
        </w:r>
      </w:hyperlink>
    </w:p>
    <w:p w14:paraId="02AD96DC" w14:textId="5318A8BB" w:rsidR="00ED4F72" w:rsidRDefault="00ED4F72">
      <w:pPr>
        <w:pStyle w:val="TOC1"/>
        <w:rPr>
          <w:rFonts w:asciiTheme="minorHAnsi" w:eastAsiaTheme="minorEastAsia" w:hAnsiTheme="minorHAnsi" w:cstheme="minorBidi"/>
          <w:b w:val="0"/>
          <w:kern w:val="2"/>
          <w:sz w:val="24"/>
          <w:lang w:eastAsia="en-AU"/>
          <w14:ligatures w14:val="standardContextual"/>
        </w:rPr>
      </w:pPr>
      <w:hyperlink w:anchor="_Toc222930502" w:history="1">
        <w:r w:rsidRPr="008E4BE4">
          <w:rPr>
            <w:rStyle w:val="Hyperlink"/>
          </w:rPr>
          <w:t>Overall program evaluation</w:t>
        </w:r>
        <w:r>
          <w:rPr>
            <w:webHidden/>
          </w:rPr>
          <w:tab/>
        </w:r>
        <w:r>
          <w:rPr>
            <w:webHidden/>
          </w:rPr>
          <w:fldChar w:fldCharType="begin"/>
        </w:r>
        <w:r>
          <w:rPr>
            <w:webHidden/>
          </w:rPr>
          <w:instrText xml:space="preserve"> PAGEREF _Toc222930502 \h </w:instrText>
        </w:r>
        <w:r>
          <w:rPr>
            <w:webHidden/>
          </w:rPr>
        </w:r>
        <w:r>
          <w:rPr>
            <w:webHidden/>
          </w:rPr>
          <w:fldChar w:fldCharType="separate"/>
        </w:r>
        <w:r>
          <w:rPr>
            <w:webHidden/>
          </w:rPr>
          <w:t>20</w:t>
        </w:r>
        <w:r>
          <w:rPr>
            <w:webHidden/>
          </w:rPr>
          <w:fldChar w:fldCharType="end"/>
        </w:r>
      </w:hyperlink>
    </w:p>
    <w:p w14:paraId="588127BF" w14:textId="537BD45F" w:rsidR="00ED4F72" w:rsidRDefault="00ED4F72">
      <w:pPr>
        <w:pStyle w:val="TOC2"/>
        <w:rPr>
          <w:rFonts w:asciiTheme="minorHAnsi" w:eastAsiaTheme="minorEastAsia" w:hAnsiTheme="minorHAnsi" w:cstheme="minorBidi"/>
          <w:kern w:val="2"/>
          <w:sz w:val="24"/>
          <w:lang w:eastAsia="en-AU"/>
          <w14:ligatures w14:val="standardContextual"/>
        </w:rPr>
      </w:pPr>
      <w:hyperlink w:anchor="_Toc222930503" w:history="1">
        <w:r w:rsidRPr="008E4BE4">
          <w:rPr>
            <w:rStyle w:val="Hyperlink"/>
          </w:rPr>
          <w:t>Capturing student voice when evaluating a program</w:t>
        </w:r>
        <w:r>
          <w:rPr>
            <w:webHidden/>
          </w:rPr>
          <w:tab/>
        </w:r>
        <w:r>
          <w:rPr>
            <w:webHidden/>
          </w:rPr>
          <w:fldChar w:fldCharType="begin"/>
        </w:r>
        <w:r>
          <w:rPr>
            <w:webHidden/>
          </w:rPr>
          <w:instrText xml:space="preserve"> PAGEREF _Toc222930503 \h </w:instrText>
        </w:r>
        <w:r>
          <w:rPr>
            <w:webHidden/>
          </w:rPr>
        </w:r>
        <w:r>
          <w:rPr>
            <w:webHidden/>
          </w:rPr>
          <w:fldChar w:fldCharType="separate"/>
        </w:r>
        <w:r>
          <w:rPr>
            <w:webHidden/>
          </w:rPr>
          <w:t>20</w:t>
        </w:r>
        <w:r>
          <w:rPr>
            <w:webHidden/>
          </w:rPr>
          <w:fldChar w:fldCharType="end"/>
        </w:r>
      </w:hyperlink>
    </w:p>
    <w:p w14:paraId="6DDEC292" w14:textId="1B99CFE4" w:rsidR="00ED4F72" w:rsidRDefault="00ED4F72">
      <w:pPr>
        <w:pStyle w:val="TOC1"/>
        <w:rPr>
          <w:rFonts w:asciiTheme="minorHAnsi" w:eastAsiaTheme="minorEastAsia" w:hAnsiTheme="minorHAnsi" w:cstheme="minorBidi"/>
          <w:b w:val="0"/>
          <w:kern w:val="2"/>
          <w:sz w:val="24"/>
          <w:lang w:eastAsia="en-AU"/>
          <w14:ligatures w14:val="standardContextual"/>
        </w:rPr>
      </w:pPr>
      <w:hyperlink w:anchor="_Toc222930504" w:history="1">
        <w:r w:rsidRPr="008E4BE4">
          <w:rPr>
            <w:rStyle w:val="Hyperlink"/>
          </w:rPr>
          <w:t>Support and alignment</w:t>
        </w:r>
        <w:r>
          <w:rPr>
            <w:webHidden/>
          </w:rPr>
          <w:tab/>
        </w:r>
        <w:r>
          <w:rPr>
            <w:webHidden/>
          </w:rPr>
          <w:fldChar w:fldCharType="begin"/>
        </w:r>
        <w:r>
          <w:rPr>
            <w:webHidden/>
          </w:rPr>
          <w:instrText xml:space="preserve"> PAGEREF _Toc222930504 \h </w:instrText>
        </w:r>
        <w:r>
          <w:rPr>
            <w:webHidden/>
          </w:rPr>
        </w:r>
        <w:r>
          <w:rPr>
            <w:webHidden/>
          </w:rPr>
          <w:fldChar w:fldCharType="separate"/>
        </w:r>
        <w:r>
          <w:rPr>
            <w:webHidden/>
          </w:rPr>
          <w:t>22</w:t>
        </w:r>
        <w:r>
          <w:rPr>
            <w:webHidden/>
          </w:rPr>
          <w:fldChar w:fldCharType="end"/>
        </w:r>
      </w:hyperlink>
    </w:p>
    <w:p w14:paraId="190F3AA3" w14:textId="15DB595F" w:rsidR="002506EE" w:rsidRDefault="00B745B7" w:rsidP="001800CB">
      <w:r>
        <w:rPr>
          <w:noProof/>
        </w:rPr>
        <w:fldChar w:fldCharType="end"/>
      </w:r>
      <w:r w:rsidR="002506EE">
        <w:br w:type="page"/>
      </w:r>
    </w:p>
    <w:p w14:paraId="2983E930" w14:textId="77777777" w:rsidR="00A97B1F" w:rsidRDefault="00A97B1F" w:rsidP="00A97B1F">
      <w:pPr>
        <w:pStyle w:val="Heading1"/>
      </w:pPr>
      <w:bookmarkStart w:id="1" w:name="_Toc221704361"/>
      <w:bookmarkStart w:id="2" w:name="_Toc222930481"/>
      <w:bookmarkStart w:id="3" w:name="_Toc148102519"/>
      <w:bookmarkStart w:id="4" w:name="_Hlk148102359"/>
      <w:bookmarkStart w:id="5" w:name="_Toc112681287"/>
      <w:r w:rsidRPr="009F36CD">
        <w:lastRenderedPageBreak/>
        <w:t>About this resource</w:t>
      </w:r>
      <w:bookmarkEnd w:id="1"/>
      <w:bookmarkEnd w:id="2"/>
      <w:r>
        <w:t xml:space="preserve"> </w:t>
      </w:r>
    </w:p>
    <w:p w14:paraId="4495AFD4" w14:textId="77777777" w:rsidR="00A97B1F" w:rsidRDefault="00A97B1F" w:rsidP="00A97B1F">
      <w:pPr>
        <w:pStyle w:val="Heading2"/>
      </w:pPr>
      <w:bookmarkStart w:id="6" w:name="_Toc221704362"/>
      <w:bookmarkStart w:id="7" w:name="_Toc222930482"/>
      <w:r w:rsidRPr="009F36CD">
        <w:t>Purpose of resource</w:t>
      </w:r>
      <w:bookmarkEnd w:id="6"/>
      <w:bookmarkEnd w:id="7"/>
    </w:p>
    <w:p w14:paraId="3D87263E" w14:textId="77777777" w:rsidR="00A97B1F" w:rsidRDefault="00A97B1F" w:rsidP="00A97B1F">
      <w:r>
        <w:t>This resource demonstrates one way to meet the requirements for planning and programming.  It provides the key research and evidence base to support effective programming. Schools may choose to adapt of adopt this approach to programming is appropriate to their school context.</w:t>
      </w:r>
    </w:p>
    <w:p w14:paraId="04D2E448" w14:textId="77777777" w:rsidR="00A97B1F" w:rsidRDefault="00A97B1F" w:rsidP="00A97B1F">
      <w:pPr>
        <w:pStyle w:val="Heading2"/>
      </w:pPr>
      <w:bookmarkStart w:id="8" w:name="_Toc221704363"/>
      <w:bookmarkStart w:id="9" w:name="_Toc222930483"/>
      <w:r w:rsidRPr="009F36CD">
        <w:t>Target audience</w:t>
      </w:r>
      <w:bookmarkEnd w:id="8"/>
      <w:bookmarkEnd w:id="9"/>
    </w:p>
    <w:p w14:paraId="298C43C6" w14:textId="77777777" w:rsidR="00A97B1F" w:rsidRDefault="00A97B1F" w:rsidP="00A97B1F">
      <w:r w:rsidRPr="009F36CD">
        <w:t xml:space="preserve">This resource can be used by </w:t>
      </w:r>
      <w:r>
        <w:t xml:space="preserve">teacher and </w:t>
      </w:r>
      <w:r w:rsidRPr="009F36CD">
        <w:t xml:space="preserve">school leaders to support effective syllabus implementation. </w:t>
      </w:r>
    </w:p>
    <w:p w14:paraId="0510BD74" w14:textId="77777777" w:rsidR="00A97B1F" w:rsidRDefault="00A97B1F" w:rsidP="00A97B1F">
      <w:pPr>
        <w:pStyle w:val="Heading2"/>
      </w:pPr>
      <w:bookmarkStart w:id="10" w:name="_Toc221704364"/>
      <w:bookmarkStart w:id="11" w:name="_Toc222930484"/>
      <w:r w:rsidRPr="009F36CD">
        <w:t>When and how to use</w:t>
      </w:r>
      <w:bookmarkEnd w:id="10"/>
      <w:bookmarkEnd w:id="11"/>
    </w:p>
    <w:p w14:paraId="6E40B94B" w14:textId="77777777" w:rsidR="00A97B1F" w:rsidRDefault="00A97B1F" w:rsidP="00A97B1F">
      <w:r>
        <w:t>Schools may choose to use the programming template guide when reviewing whole school processes for programming.  This resource is intended to demonstrate one way that schools may approach programming by demonstrating the essential elements to include in teaching programs.</w:t>
      </w:r>
      <w:r w:rsidRPr="009F36CD">
        <w:t xml:space="preserve"> This resource can be modified as appropriate</w:t>
      </w:r>
      <w:r>
        <w:t xml:space="preserve"> to meet school priorities and contexts</w:t>
      </w:r>
      <w:r w:rsidRPr="009F36CD">
        <w:t>.</w:t>
      </w:r>
    </w:p>
    <w:p w14:paraId="44116E41" w14:textId="77777777" w:rsidR="00A97B1F" w:rsidRDefault="00A97B1F" w:rsidP="00A97B1F">
      <w:pPr>
        <w:pStyle w:val="Heading1"/>
      </w:pPr>
      <w:r>
        <w:br w:type="column"/>
      </w:r>
      <w:bookmarkStart w:id="12" w:name="_Toc221704365"/>
      <w:bookmarkStart w:id="13" w:name="_Toc222930485"/>
      <w:r>
        <w:lastRenderedPageBreak/>
        <w:t>Introduction</w:t>
      </w:r>
      <w:bookmarkEnd w:id="12"/>
      <w:bookmarkEnd w:id="13"/>
    </w:p>
    <w:p w14:paraId="6BBF7EC4" w14:textId="77777777" w:rsidR="00A97B1F" w:rsidRPr="00BB67CD" w:rsidRDefault="00A97B1F" w:rsidP="00A97B1F">
      <w:r w:rsidRPr="00BB67CD">
        <w:t xml:space="preserve">‘The long-term vision is for a curriculum that supports teachers to nurture wonder, ignite passion and provide every young person with knowledge, skills and attributes that will help prepare them for a lifetime of learning, meaningful adult employment and effective future citizenship’ (NESA </w:t>
      </w:r>
      <w:proofErr w:type="gramStart"/>
      <w:r w:rsidRPr="00BB67CD">
        <w:t>2020:xi</w:t>
      </w:r>
      <w:proofErr w:type="gramEnd"/>
      <w:r w:rsidRPr="00BB67CD">
        <w:t>).</w:t>
      </w:r>
    </w:p>
    <w:p w14:paraId="2C6F0629" w14:textId="77777777" w:rsidR="00A97B1F" w:rsidRPr="00BB67CD" w:rsidRDefault="00A97B1F" w:rsidP="00A97B1F">
      <w:r w:rsidRPr="00BB67CD">
        <w:t xml:space="preserve">The development of this programming </w:t>
      </w:r>
      <w:r>
        <w:t>template</w:t>
      </w:r>
      <w:r w:rsidRPr="00BB67CD">
        <w:t xml:space="preserve"> guide aims to respond to the goals articulated in NESA’s curriculum review and provide schools with synthesised research information to inform programming practices.</w:t>
      </w:r>
    </w:p>
    <w:p w14:paraId="3A4C2E88" w14:textId="77777777" w:rsidR="00A97B1F" w:rsidRDefault="00A97B1F" w:rsidP="00A97B1F">
      <w:r w:rsidRPr="00BB67CD">
        <w:t xml:space="preserve">Our coverage of the processes related to programming in this document is not exhaustive and does not represent the only way to complete or engage in each of them. Curriculum design and implementation is a dynamic and </w:t>
      </w:r>
      <w:proofErr w:type="gramStart"/>
      <w:r w:rsidRPr="00BB67CD">
        <w:t>contextually-specific</w:t>
      </w:r>
      <w:proofErr w:type="gramEnd"/>
      <w:r w:rsidRPr="00BB67CD">
        <w:t xml:space="preserve"> process. While the mandatory components of syllabus implementation must be met by all schools, it is important that the approach taken by teachers is reflective of their needs and faculty or school processes. </w:t>
      </w:r>
    </w:p>
    <w:p w14:paraId="17A1F6DE" w14:textId="5E06203F" w:rsidR="00A97B1F" w:rsidRPr="00BB67CD" w:rsidRDefault="00A97B1F" w:rsidP="00A97B1F">
      <w:r w:rsidRPr="00BB67CD">
        <w:t xml:space="preserve">NESA defines </w:t>
      </w:r>
      <w:r w:rsidRPr="00C40EFB">
        <w:t>programming</w:t>
      </w:r>
      <w:r w:rsidRPr="00BB67CD">
        <w:t xml:space="preserve"> as the process of ‘selecting and sequencing learning experiences which enable students to engage with syllabus outcomes and develop subject specific skills and knowledge’ (</w:t>
      </w:r>
      <w:hyperlink r:id="rId11" w:history="1">
        <w:r w:rsidRPr="00C40EFB">
          <w:rPr>
            <w:rStyle w:val="Hyperlink"/>
          </w:rPr>
          <w:t>Planning and supporting student learning</w:t>
        </w:r>
      </w:hyperlink>
      <w:r>
        <w:t xml:space="preserve">, </w:t>
      </w:r>
      <w:r w:rsidRPr="00BB67CD">
        <w:t>NESA 202</w:t>
      </w:r>
      <w:r>
        <w:t>6</w:t>
      </w:r>
      <w:r w:rsidRPr="00BB67CD">
        <w:t xml:space="preserve">). The organisation of the content in a program is </w:t>
      </w:r>
      <w:proofErr w:type="gramStart"/>
      <w:r w:rsidRPr="00BB67CD">
        <w:t>flexible</w:t>
      </w:r>
      <w:proofErr w:type="gramEnd"/>
      <w:r w:rsidRPr="00BB67CD">
        <w:t xml:space="preserve"> and it may vary according to the school, the teacher, the class, and the learning space. They should be working documents that reflect the thoughtful planning and reflection that takes place during the teaching and learning cycle. There are mandatory components of programming and unit development; </w:t>
      </w:r>
      <w:r w:rsidR="00342484" w:rsidRPr="00342484">
        <w:t xml:space="preserve">for more information refer to the </w:t>
      </w:r>
      <w:r w:rsidR="00342484">
        <w:t>‘</w:t>
      </w:r>
      <w:r w:rsidR="00342484" w:rsidRPr="00342484">
        <w:t xml:space="preserve">Curriculum requirements guide </w:t>
      </w:r>
      <w:r w:rsidR="002B0196">
        <w:t>-</w:t>
      </w:r>
      <w:r w:rsidR="00342484" w:rsidRPr="00342484">
        <w:t xml:space="preserve"> Primary</w:t>
      </w:r>
      <w:r w:rsidR="00342484">
        <w:t>’</w:t>
      </w:r>
      <w:r w:rsidR="00342484" w:rsidRPr="00342484">
        <w:t xml:space="preserve"> available on the </w:t>
      </w:r>
      <w:hyperlink r:id="rId12" w:tgtFrame="_blank" w:tooltip="https://education.nsw.gov.au/inside-the-department/school-excellence/policy-implementation-and-system-registration/primary-curriculum-self-assessment-survey-" w:history="1">
        <w:r w:rsidR="00342484" w:rsidRPr="00342484">
          <w:rPr>
            <w:rStyle w:val="Hyperlink"/>
          </w:rPr>
          <w:t>Primary Curriculum Self-assessment webpage</w:t>
        </w:r>
      </w:hyperlink>
      <w:r w:rsidR="00342484" w:rsidRPr="00342484">
        <w:t xml:space="preserve"> and the </w:t>
      </w:r>
      <w:r w:rsidR="00342484">
        <w:t>‘</w:t>
      </w:r>
      <w:r w:rsidR="00342484" w:rsidRPr="00342484">
        <w:t xml:space="preserve">Curriculum requirements guide - Secondary </w:t>
      </w:r>
      <w:proofErr w:type="spellStart"/>
      <w:r w:rsidR="00342484" w:rsidRPr="00342484">
        <w:t>RoSA</w:t>
      </w:r>
      <w:proofErr w:type="spellEnd"/>
      <w:r w:rsidR="00342484">
        <w:t>’</w:t>
      </w:r>
      <w:r w:rsidR="00342484" w:rsidRPr="00342484">
        <w:t xml:space="preserve"> and </w:t>
      </w:r>
      <w:r w:rsidR="00342484">
        <w:t>‘</w:t>
      </w:r>
      <w:r w:rsidR="00342484" w:rsidRPr="00342484">
        <w:t>Curriculum requirements guide - Secondary HSC</w:t>
      </w:r>
      <w:r w:rsidR="00342484">
        <w:t>’</w:t>
      </w:r>
      <w:r w:rsidR="00342484" w:rsidRPr="00342484">
        <w:t xml:space="preserve"> available on the </w:t>
      </w:r>
      <w:hyperlink r:id="rId13" w:tgtFrame="_blank" w:tooltip="https://education.nsw.gov.au/inside-the-department/school-excellence/policy-implementation-and-system-registration/rosa-curriculum-self-assessment-survey" w:history="1">
        <w:proofErr w:type="spellStart"/>
        <w:r w:rsidR="00342484" w:rsidRPr="00342484">
          <w:rPr>
            <w:rStyle w:val="Hyperlink"/>
          </w:rPr>
          <w:t>RoSA</w:t>
        </w:r>
        <w:proofErr w:type="spellEnd"/>
        <w:r w:rsidR="00342484" w:rsidRPr="00342484">
          <w:rPr>
            <w:rStyle w:val="Hyperlink"/>
          </w:rPr>
          <w:t xml:space="preserve"> Curriculum Self-assessment</w:t>
        </w:r>
      </w:hyperlink>
      <w:r w:rsidR="00342484" w:rsidRPr="00342484">
        <w:t xml:space="preserve"> webpage. For further information access the </w:t>
      </w:r>
      <w:hyperlink r:id="rId14" w:tgtFrame="_blank" w:tooltip="https://education.nsw.gov.au/inside-the-department/school-excellence/policy-implementation-and-system-registration/curriculum-and-policy-monitoring--cpm" w:history="1">
        <w:r w:rsidR="00342484" w:rsidRPr="00342484">
          <w:rPr>
            <w:rStyle w:val="Hyperlink"/>
          </w:rPr>
          <w:t>Curriculum and policy monitoring (CPM)</w:t>
        </w:r>
      </w:hyperlink>
      <w:r w:rsidR="00342484" w:rsidRPr="00342484">
        <w:t xml:space="preserve"> webpage.</w:t>
      </w:r>
    </w:p>
    <w:p w14:paraId="3B8865DC" w14:textId="77777777" w:rsidR="00A97B1F" w:rsidRDefault="00A97B1F" w:rsidP="00A97B1F">
      <w:pPr>
        <w:suppressAutoHyphens w:val="0"/>
        <w:spacing w:before="0" w:after="160" w:line="259" w:lineRule="auto"/>
        <w:rPr>
          <w:rFonts w:eastAsiaTheme="majorEastAsia"/>
          <w:bCs/>
          <w:color w:val="002664"/>
          <w:sz w:val="40"/>
          <w:szCs w:val="52"/>
        </w:rPr>
      </w:pPr>
      <w:r>
        <w:br w:type="page"/>
      </w:r>
    </w:p>
    <w:p w14:paraId="7AB88023" w14:textId="77777777" w:rsidR="00A97B1F" w:rsidRDefault="00A97B1F" w:rsidP="00A97B1F">
      <w:pPr>
        <w:pStyle w:val="Heading2"/>
      </w:pPr>
      <w:bookmarkStart w:id="14" w:name="_Toc221704366"/>
      <w:bookmarkStart w:id="15" w:name="_Toc222930486"/>
      <w:r w:rsidRPr="001417E6">
        <w:lastRenderedPageBreak/>
        <w:t>Teaching and learning practices</w:t>
      </w:r>
      <w:bookmarkEnd w:id="14"/>
      <w:bookmarkEnd w:id="15"/>
      <w:r w:rsidRPr="001417E6">
        <w:t xml:space="preserve"> </w:t>
      </w:r>
    </w:p>
    <w:p w14:paraId="1318A90B" w14:textId="77777777" w:rsidR="00A97B1F" w:rsidRPr="001417E6" w:rsidRDefault="00A97B1F" w:rsidP="00A97B1F">
      <w:r w:rsidRPr="001417E6">
        <w:t>The teaching and learning practices described below form a theoretical basis for the design of the sample programming template.</w:t>
      </w:r>
    </w:p>
    <w:p w14:paraId="3419B4E2" w14:textId="77777777" w:rsidR="00A97B1F" w:rsidRPr="001417E6" w:rsidRDefault="00A97B1F" w:rsidP="00A97B1F">
      <w:pPr>
        <w:pStyle w:val="Heading2"/>
      </w:pPr>
      <w:bookmarkStart w:id="16" w:name="_Toc221704367"/>
      <w:bookmarkStart w:id="17" w:name="_Toc222930487"/>
      <w:r w:rsidRPr="001417E6">
        <w:t>Explicit teaching</w:t>
      </w:r>
      <w:bookmarkEnd w:id="16"/>
      <w:bookmarkEnd w:id="17"/>
    </w:p>
    <w:p w14:paraId="593D0A2E" w14:textId="77777777" w:rsidR="00A97B1F" w:rsidRPr="001417E6" w:rsidRDefault="00A97B1F" w:rsidP="00A97B1F">
      <w:pPr>
        <w:pStyle w:val="FeatureBox"/>
      </w:pPr>
      <w:r w:rsidRPr="001417E6">
        <w:t xml:space="preserve">‘The evidence shows that students who experience explicit teaching practices perform better than students who do not. Explicit teaching reduces the cognitive burden of learning new and complex concepts and </w:t>
      </w:r>
      <w:proofErr w:type="gramStart"/>
      <w:r w:rsidRPr="001417E6">
        <w:t>skills, and</w:t>
      </w:r>
      <w:proofErr w:type="gramEnd"/>
      <w:r w:rsidRPr="001417E6">
        <w:t xml:space="preserve"> helps students develop deep understanding.’ (CESE 2020b:11)</w:t>
      </w:r>
    </w:p>
    <w:p w14:paraId="15BC7CE0" w14:textId="77777777" w:rsidR="00A97B1F" w:rsidRPr="001417E6" w:rsidRDefault="00A97B1F" w:rsidP="00A97B1F">
      <w:r w:rsidRPr="001417E6">
        <w:t xml:space="preserve">Hughes et al. (2017:4) describe explicit instruction as ‘a group of research-supported instructional behaviours used to design and deliver instruction that provides needed supports for successful learning through clarity of language and purpose, and reduction of cognitive load. It promotes active student engagement by requiring frequent and varied responses followed by appropriate affirmative and corrective </w:t>
      </w:r>
      <w:proofErr w:type="gramStart"/>
      <w:r w:rsidRPr="001417E6">
        <w:t>feedback, and</w:t>
      </w:r>
      <w:proofErr w:type="gramEnd"/>
      <w:r w:rsidRPr="001417E6">
        <w:t xml:space="preserve"> assists long-term retention through use of purposeful practice </w:t>
      </w:r>
      <w:proofErr w:type="gramStart"/>
      <w:r w:rsidRPr="001417E6">
        <w:t>strategies’</w:t>
      </w:r>
      <w:proofErr w:type="gramEnd"/>
      <w:r w:rsidRPr="001417E6">
        <w:t>.</w:t>
      </w:r>
    </w:p>
    <w:p w14:paraId="7B0F6202" w14:textId="77777777" w:rsidR="00A97B1F" w:rsidRPr="001417E6" w:rsidRDefault="00A97B1F" w:rsidP="00A97B1F">
      <w:r w:rsidRPr="001417E6">
        <w:t>A well-documented practice of explicit teaching is the use of learning intentions and success criteria, which can assist educators to articulate the purpose of a learning task to make judgements about the quality of student learning. Learning intentions and success criteria also help students focus on the task or activity taking place and what they are learning and provide a framework for reflection and feedback.</w:t>
      </w:r>
    </w:p>
    <w:p w14:paraId="182FCF41" w14:textId="77777777" w:rsidR="00A97B1F" w:rsidRPr="001417E6" w:rsidRDefault="00A97B1F" w:rsidP="00A97B1F">
      <w:r w:rsidRPr="001417E6">
        <w:t>The inclusion of learning intentions and suggested success criteria in programming supports teachers and students in having a shared understanding about the learning goals they are working towards (Wisniewski et al. 2020).</w:t>
      </w:r>
    </w:p>
    <w:p w14:paraId="7D2EB312" w14:textId="77777777" w:rsidR="00A97B1F" w:rsidRPr="001417E6" w:rsidRDefault="00A97B1F" w:rsidP="00A97B1F">
      <w:r w:rsidRPr="001417E6">
        <w:t>Learning intentions and success criteria facilitate opportunities for students to:</w:t>
      </w:r>
    </w:p>
    <w:p w14:paraId="0398BE2B" w14:textId="77777777" w:rsidR="00A97B1F" w:rsidRPr="001417E6" w:rsidRDefault="00A97B1F" w:rsidP="00A97B1F">
      <w:pPr>
        <w:pStyle w:val="ListBullet"/>
        <w:numPr>
          <w:ilvl w:val="0"/>
          <w:numId w:val="22"/>
        </w:numPr>
      </w:pPr>
      <w:r w:rsidRPr="001417E6">
        <w:t>have a common understanding of what they are aiming for and how to get there</w:t>
      </w:r>
    </w:p>
    <w:p w14:paraId="15C41838" w14:textId="77777777" w:rsidR="00A97B1F" w:rsidRPr="001417E6" w:rsidRDefault="00A97B1F" w:rsidP="00A97B1F">
      <w:pPr>
        <w:pStyle w:val="ListBullet"/>
        <w:numPr>
          <w:ilvl w:val="0"/>
          <w:numId w:val="22"/>
        </w:numPr>
      </w:pPr>
      <w:r w:rsidRPr="001417E6">
        <w:lastRenderedPageBreak/>
        <w:t>know what they will be judged or evaluated on</w:t>
      </w:r>
    </w:p>
    <w:p w14:paraId="1EE1D059" w14:textId="77777777" w:rsidR="00A97B1F" w:rsidRPr="001417E6" w:rsidRDefault="00A97B1F" w:rsidP="00A97B1F">
      <w:pPr>
        <w:pStyle w:val="ListBullet"/>
        <w:numPr>
          <w:ilvl w:val="0"/>
          <w:numId w:val="22"/>
        </w:numPr>
      </w:pPr>
      <w:r w:rsidRPr="001417E6">
        <w:t>peer and self-assess</w:t>
      </w:r>
    </w:p>
    <w:p w14:paraId="58029C0E" w14:textId="77777777" w:rsidR="00A97B1F" w:rsidRPr="001417E6" w:rsidRDefault="00A97B1F" w:rsidP="00A97B1F">
      <w:pPr>
        <w:pStyle w:val="ListBullet"/>
        <w:numPr>
          <w:ilvl w:val="0"/>
          <w:numId w:val="22"/>
        </w:numPr>
      </w:pPr>
      <w:r w:rsidRPr="001417E6">
        <w:t>focus on and revisit the skills, knowledge, and understanding they need to be successful in a task.</w:t>
      </w:r>
    </w:p>
    <w:p w14:paraId="7729A7FD" w14:textId="77777777" w:rsidR="00A97B1F" w:rsidRDefault="00A97B1F" w:rsidP="00A97B1F">
      <w:r w:rsidRPr="001417E6">
        <w:t xml:space="preserve">Another important feature of explicit teaching is scaffolding for student success and gradually building students’ confidence and ability to work independently. Sherrington (2019) expands that ‘the whole point of scaffolding is that, eventually, it has to be taken down’. Modelled, guided and independent practice is an important principle for explicit teaching and can be useful to consider when considering how the programming template can be used to support teaching and learning. </w:t>
      </w:r>
    </w:p>
    <w:p w14:paraId="141E8C20" w14:textId="77777777" w:rsidR="00A97B1F" w:rsidRPr="001417E6" w:rsidRDefault="00A97B1F" w:rsidP="00A97B1F">
      <w:r w:rsidRPr="001417E6">
        <w:t xml:space="preserve">For further reading, advice and professional learning resources, see the </w:t>
      </w:r>
      <w:hyperlink r:id="rId15" w:history="1">
        <w:r w:rsidRPr="001417E6">
          <w:rPr>
            <w:rStyle w:val="Hyperlink"/>
          </w:rPr>
          <w:t>explicit instruction practice guide</w:t>
        </w:r>
      </w:hyperlink>
      <w:r w:rsidRPr="001417E6">
        <w:t xml:space="preserve"> (AERO 2021).</w:t>
      </w:r>
    </w:p>
    <w:p w14:paraId="72F25ACC" w14:textId="77777777" w:rsidR="00A97B1F" w:rsidRPr="001417E6" w:rsidRDefault="00A97B1F" w:rsidP="00A97B1F">
      <w:pPr>
        <w:pStyle w:val="Heading2"/>
      </w:pPr>
      <w:bookmarkStart w:id="18" w:name="_Toc221704368"/>
      <w:bookmarkStart w:id="19" w:name="_Toc222930488"/>
      <w:r w:rsidRPr="001417E6">
        <w:t>The teaching and learning cycle</w:t>
      </w:r>
      <w:bookmarkEnd w:id="18"/>
      <w:bookmarkEnd w:id="19"/>
    </w:p>
    <w:p w14:paraId="569246A2" w14:textId="77777777" w:rsidR="00A97B1F" w:rsidRDefault="00A97B1F" w:rsidP="00A97B1F">
      <w:r w:rsidRPr="001417E6">
        <w:t xml:space="preserve">Planning learning experiences in a program of learning is complex. </w:t>
      </w:r>
      <w:proofErr w:type="spellStart"/>
      <w:r w:rsidRPr="001417E6">
        <w:t>Rosenshine</w:t>
      </w:r>
      <w:proofErr w:type="spellEnd"/>
      <w:r w:rsidRPr="001417E6">
        <w:t xml:space="preserve"> (2012:14) indicates that ‘teaching in small steps and then guiding student practice represents an appropriate way of dealing with the limitation of our working memory’. Explicit and targeted lesson sequences that activate prior knowledge provides opportunity for students to experience high rates of success and master difficult concepts with guidance and support. The programming template examples provided should be used in conjunction with the stages of the teaching and learning cycle. It is important to note that this cycle is recursive, and a range of iterations will be present across a program of learning.</w:t>
      </w:r>
    </w:p>
    <w:p w14:paraId="44AC9EE0" w14:textId="77777777" w:rsidR="00A97B1F" w:rsidRDefault="00A97B1F" w:rsidP="00A97B1F">
      <w:pPr>
        <w:suppressAutoHyphens w:val="0"/>
        <w:spacing w:before="0" w:after="160" w:line="259" w:lineRule="auto"/>
        <w:rPr>
          <w:b/>
          <w:bCs/>
        </w:rPr>
      </w:pPr>
      <w:r>
        <w:rPr>
          <w:b/>
          <w:bCs/>
        </w:rPr>
        <w:br w:type="page"/>
      </w:r>
    </w:p>
    <w:p w14:paraId="2D57D20A" w14:textId="77777777" w:rsidR="00A97B1F" w:rsidRDefault="00A97B1F" w:rsidP="00A97B1F">
      <w:r w:rsidRPr="001417E6">
        <w:rPr>
          <w:b/>
          <w:bCs/>
        </w:rPr>
        <w:lastRenderedPageBreak/>
        <w:t>Figure 1 – teaching and learning cycle </w:t>
      </w:r>
    </w:p>
    <w:p w14:paraId="1D219B3B" w14:textId="77777777" w:rsidR="00A97B1F" w:rsidRPr="001417E6" w:rsidRDefault="00A97B1F" w:rsidP="00A97B1F">
      <w:r>
        <w:rPr>
          <w:noProof/>
        </w:rPr>
        <w:drawing>
          <wp:inline distT="0" distB="0" distL="0" distR="0" wp14:anchorId="5B583EBE" wp14:editId="636BE539">
            <wp:extent cx="3241040" cy="3414395"/>
            <wp:effectExtent l="0" t="0" r="0" b="0"/>
            <wp:docPr id="631445566" name="Picture 1" descr="Diagram highlighting the teaching and learning cycle, covering planning and programming, classroom practice, assessment, feedback and reporting, analysis for decision making, and the overarching monitoring and assessment as well as key questions that guide th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highlighting the teaching and learning cycle, covering planning and programming, classroom practice, assessment, feedback and reporting, analysis for decision making, and the overarching monitoring and assessment as well as key questions that guide the cyc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1040" cy="3414395"/>
                    </a:xfrm>
                    <a:prstGeom prst="rect">
                      <a:avLst/>
                    </a:prstGeom>
                    <a:noFill/>
                    <a:ln>
                      <a:noFill/>
                    </a:ln>
                  </pic:spPr>
                </pic:pic>
              </a:graphicData>
            </a:graphic>
          </wp:inline>
        </w:drawing>
      </w:r>
    </w:p>
    <w:p w14:paraId="2D4CF8DB" w14:textId="77777777" w:rsidR="00A97B1F" w:rsidRPr="001417E6" w:rsidRDefault="00A97B1F" w:rsidP="00A97B1F">
      <w:pPr>
        <w:pStyle w:val="Heading2"/>
      </w:pPr>
      <w:bookmarkStart w:id="20" w:name="_Toc221704369"/>
      <w:bookmarkStart w:id="21" w:name="_Toc222930489"/>
      <w:r w:rsidRPr="001417E6">
        <w:t>Ongoing evidence of learning</w:t>
      </w:r>
      <w:bookmarkEnd w:id="20"/>
      <w:bookmarkEnd w:id="21"/>
    </w:p>
    <w:p w14:paraId="7CF3BBE7" w14:textId="77777777" w:rsidR="00A97B1F" w:rsidRPr="001417E6" w:rsidRDefault="00A97B1F" w:rsidP="00A97B1F">
      <w:pPr>
        <w:pStyle w:val="FeatureBox"/>
      </w:pPr>
      <w:r w:rsidRPr="001417E6">
        <w:t>‘The primary role of assessment is to establish where individuals are in their learning so that teaching can be differentiated and further learning progress can be monitored over time.’ (</w:t>
      </w:r>
      <w:hyperlink r:id="rId17" w:history="1">
        <w:r w:rsidRPr="001417E6">
          <w:rPr>
            <w:rStyle w:val="Hyperlink"/>
          </w:rPr>
          <w:t>CESE 2020b:24</w:t>
        </w:r>
      </w:hyperlink>
      <w:r w:rsidRPr="001417E6">
        <w:t>)</w:t>
      </w:r>
    </w:p>
    <w:p w14:paraId="2D7C7EA9" w14:textId="77777777" w:rsidR="00A97B1F" w:rsidRPr="001417E6" w:rsidRDefault="00A97B1F" w:rsidP="00A97B1F">
      <w:r w:rsidRPr="001417E6">
        <w:lastRenderedPageBreak/>
        <w:t xml:space="preserve">Wiliam (2013:15) suggests ‘the term formative should apply not to the assessment but to the function that the evidence generated by the assessment actually </w:t>
      </w:r>
      <w:proofErr w:type="gramStart"/>
      <w:r w:rsidRPr="001417E6">
        <w:t>serves’</w:t>
      </w:r>
      <w:proofErr w:type="gramEnd"/>
      <w:r w:rsidRPr="001417E6">
        <w:t xml:space="preserve">. This concept further supports the practice of gathering ongoing evidence of learning and adjusting teaching to support learning. Ongoing formative assessment can be considered ‘checkpoints’ within a learning sequence or unit. Strategies to elicit evidence of learning allow teachers to determine the next steps in learning and assist them in evaluating the impact of teaching and learning activities. Strategies that can be used to elicit evidence include </w:t>
      </w:r>
      <w:hyperlink r:id="rId18" w:history="1">
        <w:r w:rsidRPr="001417E6">
          <w:rPr>
            <w:rStyle w:val="Hyperlink"/>
          </w:rPr>
          <w:t>exit tickets</w:t>
        </w:r>
      </w:hyperlink>
      <w:r w:rsidRPr="001417E6">
        <w:t xml:space="preserve">, mini whiteboards (actual or </w:t>
      </w:r>
      <w:hyperlink r:id="rId19" w:history="1">
        <w:r w:rsidRPr="00614ACC">
          <w:rPr>
            <w:rStyle w:val="Hyperlink"/>
          </w:rPr>
          <w:t>digital</w:t>
        </w:r>
      </w:hyperlink>
      <w:r w:rsidRPr="001417E6">
        <w:t xml:space="preserve">), </w:t>
      </w:r>
      <w:hyperlink r:id="rId20" w:history="1">
        <w:r w:rsidRPr="00614ACC">
          <w:rPr>
            <w:rStyle w:val="Hyperlink"/>
          </w:rPr>
          <w:t>Kahoot</w:t>
        </w:r>
      </w:hyperlink>
      <w:r w:rsidRPr="001417E6">
        <w:t xml:space="preserve">!, </w:t>
      </w:r>
      <w:hyperlink r:id="rId21" w:history="1">
        <w:r w:rsidRPr="00614ACC">
          <w:rPr>
            <w:rStyle w:val="Hyperlink"/>
          </w:rPr>
          <w:t>Socrative</w:t>
        </w:r>
      </w:hyperlink>
      <w:r w:rsidRPr="001417E6">
        <w:t>, or quick quizzes to ensure that individual student progress can be monitored and the lesson sequence adjusted based on formative data collected.</w:t>
      </w:r>
    </w:p>
    <w:p w14:paraId="1C13E90C" w14:textId="77777777" w:rsidR="00A97B1F" w:rsidRPr="001417E6" w:rsidRDefault="00A97B1F" w:rsidP="00A97B1F">
      <w:r w:rsidRPr="001417E6">
        <w:t>Tracking ongoing evidence of learning through formative assessment provides opportunity for teachers to understand if students have mastered their learning, moving it into long-term memory, or if they have developed misconceptions (</w:t>
      </w:r>
      <w:proofErr w:type="spellStart"/>
      <w:r w:rsidRPr="001417E6">
        <w:t>Rosenshine</w:t>
      </w:r>
      <w:proofErr w:type="spellEnd"/>
      <w:r w:rsidRPr="001417E6">
        <w:t xml:space="preserve"> 2012).</w:t>
      </w:r>
    </w:p>
    <w:p w14:paraId="42E0280F" w14:textId="77777777" w:rsidR="00A97B1F" w:rsidRPr="00614ACC" w:rsidRDefault="00A97B1F" w:rsidP="00A97B1F">
      <w:pPr>
        <w:pStyle w:val="Heading2"/>
      </w:pPr>
      <w:bookmarkStart w:id="22" w:name="_Toc221704370"/>
      <w:bookmarkStart w:id="23" w:name="_Toc222930490"/>
      <w:r w:rsidRPr="00614ACC">
        <w:t>Inclusion and differentiation</w:t>
      </w:r>
      <w:bookmarkEnd w:id="22"/>
      <w:bookmarkEnd w:id="23"/>
      <w:r w:rsidRPr="00614ACC">
        <w:t> </w:t>
      </w:r>
    </w:p>
    <w:p w14:paraId="2C6D91DB" w14:textId="77777777" w:rsidR="00A97B1F" w:rsidRPr="00614ACC" w:rsidRDefault="00A97B1F" w:rsidP="00A97B1F">
      <w:r w:rsidRPr="00614ACC">
        <w:t>All students need to be challenged and engaged to develop their potential fully. A culture of high expectations needs to be supported by strategies that both challenge and support student learning needs, such as through appropriate curriculum differentiation. (</w:t>
      </w:r>
      <w:hyperlink r:id="rId22" w:tgtFrame="_blank" w:history="1">
        <w:r w:rsidRPr="00614ACC">
          <w:rPr>
            <w:rStyle w:val="Hyperlink"/>
          </w:rPr>
          <w:t>CESE 2020b</w:t>
        </w:r>
      </w:hyperlink>
      <w:r w:rsidRPr="00614ACC">
        <w:rPr>
          <w:u w:val="single"/>
        </w:rPr>
        <w:t>)</w:t>
      </w:r>
      <w:r w:rsidRPr="00614ACC">
        <w:t> </w:t>
      </w:r>
    </w:p>
    <w:p w14:paraId="02814033" w14:textId="77777777" w:rsidR="00A97B1F" w:rsidRPr="00614ACC" w:rsidRDefault="00A97B1F" w:rsidP="00A97B1F">
      <w:r w:rsidRPr="00614ACC">
        <w:t>When planning and programming, considering all students is inclusive practice. This allows all students to access and engage with the curriculum. Differentiated learning should be enabled through both planned and contingent adjustments to the teaching approach for content, process, product and the learning environment. For more on inclusive curriculum planning strategies and resources to optimise learning for every student, enrol in </w:t>
      </w:r>
      <w:hyperlink r:id="rId23" w:tgtFrame="_blank" w:history="1">
        <w:r w:rsidRPr="00614ACC">
          <w:rPr>
            <w:rStyle w:val="Hyperlink"/>
          </w:rPr>
          <w:t>Curriculum planning for every student in every classroom (AC00180)</w:t>
        </w:r>
      </w:hyperlink>
      <w:r w:rsidRPr="00614ACC">
        <w:rPr>
          <w:u w:val="single"/>
        </w:rPr>
        <w:t>.</w:t>
      </w:r>
      <w:r w:rsidRPr="00614ACC">
        <w:t> </w:t>
      </w:r>
    </w:p>
    <w:p w14:paraId="33889C80" w14:textId="77777777" w:rsidR="00A97B1F" w:rsidRPr="00614ACC" w:rsidRDefault="00A97B1F" w:rsidP="00A97B1F">
      <w:r w:rsidRPr="00614ACC">
        <w:t>For more information on differentiation go to </w:t>
      </w:r>
      <w:hyperlink r:id="rId24" w:tgtFrame="_blank" w:history="1">
        <w:r w:rsidRPr="00614ACC">
          <w:rPr>
            <w:rStyle w:val="Hyperlink"/>
          </w:rPr>
          <w:t>Differentiating learning</w:t>
        </w:r>
      </w:hyperlink>
      <w:r w:rsidRPr="00614ACC">
        <w:t> and </w:t>
      </w:r>
      <w:hyperlink r:id="rId25" w:tgtFrame="_blank" w:history="1">
        <w:r w:rsidRPr="00614ACC">
          <w:rPr>
            <w:rStyle w:val="Hyperlink"/>
          </w:rPr>
          <w:t>Differentiation</w:t>
        </w:r>
      </w:hyperlink>
      <w:r w:rsidRPr="00614ACC">
        <w:t>. </w:t>
      </w:r>
    </w:p>
    <w:p w14:paraId="1AE8A848" w14:textId="77777777" w:rsidR="00A97B1F" w:rsidRPr="00614ACC" w:rsidRDefault="00A97B1F" w:rsidP="00A97B1F">
      <w:r w:rsidRPr="00614ACC">
        <w:t>Planning for all students in the class is important. When planning for every student in your classroom consider: </w:t>
      </w:r>
    </w:p>
    <w:p w14:paraId="6A8C8B19" w14:textId="77777777" w:rsidR="00A97B1F" w:rsidRPr="00614ACC" w:rsidRDefault="00A97B1F" w:rsidP="00A97B1F">
      <w:pPr>
        <w:pStyle w:val="ListBullet"/>
        <w:numPr>
          <w:ilvl w:val="0"/>
          <w:numId w:val="22"/>
        </w:numPr>
      </w:pPr>
      <w:r w:rsidRPr="00614ACC">
        <w:rPr>
          <w:b/>
          <w:bCs/>
        </w:rPr>
        <w:t>Aboriginal and/or Torres Strait Islander students. </w:t>
      </w:r>
      <w:r w:rsidRPr="00614ACC">
        <w:t xml:space="preserve">Targeted strategies can be used to achieve improved outcomes for Aboriginal and/or Torres Strait Islander students and increase knowledge and understanding of Aboriginal and/or Torres Strait Islander histories, knowledge and </w:t>
      </w:r>
      <w:r w:rsidRPr="00614ACC">
        <w:lastRenderedPageBreak/>
        <w:t>cultures. Strong strides together can support teachers and school leaders to create high-quality learning environments and meet the educational goals for Aboriginal and/or Torres Strait Islander students. Teachers should use students’ Personalised Learning Pathways to support individual student needs and goals. </w:t>
      </w:r>
    </w:p>
    <w:p w14:paraId="2CC14016" w14:textId="77777777" w:rsidR="00A97B1F" w:rsidRPr="00614ACC" w:rsidRDefault="00A97B1F" w:rsidP="00A97B1F">
      <w:pPr>
        <w:pStyle w:val="ListBullet"/>
        <w:numPr>
          <w:ilvl w:val="0"/>
          <w:numId w:val="22"/>
        </w:numPr>
      </w:pPr>
      <w:r w:rsidRPr="00614ACC">
        <w:rPr>
          <w:b/>
          <w:bCs/>
        </w:rPr>
        <w:t>EAL/D learners.</w:t>
      </w:r>
      <w:r w:rsidRPr="00614ACC">
        <w:t> EAL/D learners will require explicit English language support and scaffolding, informed by the </w:t>
      </w:r>
      <w:hyperlink r:id="rId26" w:tgtFrame="_blank" w:history="1">
        <w:r w:rsidRPr="00614ACC">
          <w:rPr>
            <w:rStyle w:val="Hyperlink"/>
          </w:rPr>
          <w:t>EAL/D enhanced teaching and learning cycle </w:t>
        </w:r>
      </w:hyperlink>
      <w:r w:rsidRPr="00614ACC">
        <w:t>and the student’s phase on the </w:t>
      </w:r>
      <w:hyperlink r:id="rId27" w:tgtFrame="_blank" w:history="1">
        <w:r w:rsidRPr="00614ACC">
          <w:rPr>
            <w:rStyle w:val="Hyperlink"/>
          </w:rPr>
          <w:t>EAL/D Learning Progression</w:t>
        </w:r>
      </w:hyperlink>
      <w:r w:rsidRPr="00614ACC">
        <w:t>. In addition, these pages provide teachers with information about supporting EAL/D learners, such as </w:t>
      </w:r>
      <w:hyperlink r:id="rId28" w:tgtFrame="_blank" w:history="1">
        <w:r w:rsidRPr="00614ACC">
          <w:rPr>
            <w:rStyle w:val="Hyperlink"/>
          </w:rPr>
          <w:t>Assessing English language proficiency</w:t>
        </w:r>
      </w:hyperlink>
      <w:r w:rsidRPr="00614ACC">
        <w:t>. </w:t>
      </w:r>
    </w:p>
    <w:p w14:paraId="0CC44517" w14:textId="77777777" w:rsidR="00A97B1F" w:rsidRPr="00614ACC" w:rsidRDefault="00A97B1F" w:rsidP="00A97B1F">
      <w:pPr>
        <w:pStyle w:val="ListBullet"/>
        <w:numPr>
          <w:ilvl w:val="0"/>
          <w:numId w:val="22"/>
        </w:numPr>
      </w:pPr>
      <w:r w:rsidRPr="00614ACC">
        <w:rPr>
          <w:b/>
          <w:bCs/>
        </w:rPr>
        <w:t>Students with additional learning needs. </w:t>
      </w:r>
      <w:r w:rsidRPr="00614ACC">
        <w:t>Learning adjustments enable students with disability and additional learning and support needs to access syllabus outcomes and content on the same basis as their peers. Teachers can use a range of </w:t>
      </w:r>
      <w:hyperlink r:id="rId29" w:tgtFrame="_blank" w:history="1">
        <w:r w:rsidRPr="00614ACC">
          <w:rPr>
            <w:rStyle w:val="Hyperlink"/>
          </w:rPr>
          <w:t>adjustments</w:t>
        </w:r>
      </w:hyperlink>
      <w:r w:rsidRPr="00614ACC">
        <w:t> to ensure a personalised approach to student learning. Additionally, curriculum considerations to support students with disability and additional needs can be found on the </w:t>
      </w:r>
      <w:hyperlink r:id="rId30" w:tgtFrame="_blank" w:history="1">
        <w:r w:rsidRPr="00614ACC">
          <w:rPr>
            <w:rStyle w:val="Hyperlink"/>
          </w:rPr>
          <w:t>Inclusive Practice hub</w:t>
        </w:r>
      </w:hyperlink>
      <w:r w:rsidRPr="00614ACC">
        <w:t>. </w:t>
      </w:r>
    </w:p>
    <w:p w14:paraId="609B4691" w14:textId="77777777" w:rsidR="00A97B1F" w:rsidRPr="00614ACC" w:rsidRDefault="00A97B1F" w:rsidP="00A97B1F">
      <w:pPr>
        <w:pStyle w:val="ListBullet"/>
        <w:numPr>
          <w:ilvl w:val="0"/>
          <w:numId w:val="22"/>
        </w:numPr>
      </w:pPr>
      <w:r w:rsidRPr="00614ACC">
        <w:rPr>
          <w:b/>
          <w:bCs/>
        </w:rPr>
        <w:t>High potential and gifted learners.</w:t>
      </w:r>
      <w:r w:rsidRPr="00614ACC">
        <w:t> </w:t>
      </w:r>
      <w:hyperlink r:id="rId31" w:anchor="Assessment1" w:tgtFrame="_blank" w:history="1">
        <w:r w:rsidRPr="00614ACC">
          <w:rPr>
            <w:rStyle w:val="Hyperlink"/>
          </w:rPr>
          <w:t>Assessing and identifying high potential and gifted learners</w:t>
        </w:r>
      </w:hyperlink>
      <w:r w:rsidRPr="00614ACC">
        <w:t> will help teachers decide which students may benefit from extension and additional challenge. </w:t>
      </w:r>
      <w:hyperlink r:id="rId32" w:tgtFrame="_blank" w:history="1">
        <w:r w:rsidRPr="00614ACC">
          <w:rPr>
            <w:rStyle w:val="Hyperlink"/>
          </w:rPr>
          <w:t>Effective strategies and contributors to achievement</w:t>
        </w:r>
      </w:hyperlink>
      <w:r w:rsidRPr="00614ACC">
        <w:t> for high potential and gifted </w:t>
      </w:r>
      <w:proofErr w:type="gramStart"/>
      <w:r w:rsidRPr="00614ACC">
        <w:t>learners</w:t>
      </w:r>
      <w:proofErr w:type="gramEnd"/>
      <w:r w:rsidRPr="00614ACC">
        <w:t> helps teachers to identify and target areas for growth and improvement. In addition, the </w:t>
      </w:r>
      <w:hyperlink r:id="rId33" w:tgtFrame="_blank" w:history="1">
        <w:r w:rsidRPr="00614ACC">
          <w:rPr>
            <w:rStyle w:val="Hyperlink"/>
          </w:rPr>
          <w:t>Differentiation Adjustment Tool</w:t>
        </w:r>
      </w:hyperlink>
      <w:r w:rsidRPr="00614ACC">
        <w:t> can be used to support the specific learning needs of high potential and gifted students. The </w:t>
      </w:r>
      <w:hyperlink r:id="rId34" w:tgtFrame="_blank" w:history="1">
        <w:r w:rsidRPr="00614ACC">
          <w:rPr>
            <w:rStyle w:val="Hyperlink"/>
          </w:rPr>
          <w:t>High Potential and Gifted Education Professional Learning and Resource Hub</w:t>
        </w:r>
      </w:hyperlink>
      <w:r w:rsidRPr="00614ACC">
        <w:t> supports school leaders and teachers to effectively implement the High Potential and Gifted Education Policy in their unique contexts. </w:t>
      </w:r>
    </w:p>
    <w:p w14:paraId="3FEEFFE5" w14:textId="77777777" w:rsidR="00A97B1F" w:rsidRPr="00614ACC" w:rsidRDefault="00A97B1F" w:rsidP="00A97B1F">
      <w:r w:rsidRPr="00614ACC">
        <w:t>Implementation of inclusive practices in planning, programming and assessing supports learning for the full range of students and is aligned with the department’s goals and strategic policies, including: </w:t>
      </w:r>
    </w:p>
    <w:p w14:paraId="4EDBB827" w14:textId="77777777" w:rsidR="00A97B1F" w:rsidRPr="00614ACC" w:rsidRDefault="00A97B1F" w:rsidP="00A97B1F">
      <w:pPr>
        <w:pStyle w:val="ListBullet"/>
        <w:numPr>
          <w:ilvl w:val="0"/>
          <w:numId w:val="22"/>
        </w:numPr>
      </w:pPr>
      <w:hyperlink r:id="rId35" w:tgtFrame="_blank" w:history="1">
        <w:r w:rsidRPr="00614ACC">
          <w:rPr>
            <w:rStyle w:val="Hyperlink"/>
          </w:rPr>
          <w:t>Aboriginal Education Policy and key documents</w:t>
        </w:r>
      </w:hyperlink>
      <w:r w:rsidRPr="00614ACC">
        <w:t> </w:t>
      </w:r>
    </w:p>
    <w:p w14:paraId="5E348057" w14:textId="77777777" w:rsidR="00A97B1F" w:rsidRPr="00614ACC" w:rsidRDefault="00A97B1F" w:rsidP="00A97B1F">
      <w:pPr>
        <w:pStyle w:val="ListBullet"/>
        <w:numPr>
          <w:ilvl w:val="0"/>
          <w:numId w:val="22"/>
        </w:numPr>
      </w:pPr>
      <w:hyperlink r:id="rId36" w:tgtFrame="_blank" w:history="1">
        <w:r w:rsidRPr="00614ACC">
          <w:rPr>
            <w:rStyle w:val="Hyperlink"/>
          </w:rPr>
          <w:t>Disability Standards for Education 2005</w:t>
        </w:r>
      </w:hyperlink>
      <w:r w:rsidRPr="00614ACC">
        <w:t> </w:t>
      </w:r>
    </w:p>
    <w:p w14:paraId="1F2C7115" w14:textId="77777777" w:rsidR="00A97B1F" w:rsidRPr="00614ACC" w:rsidRDefault="00A97B1F" w:rsidP="00A97B1F">
      <w:pPr>
        <w:pStyle w:val="ListBullet"/>
        <w:numPr>
          <w:ilvl w:val="0"/>
          <w:numId w:val="22"/>
        </w:numPr>
      </w:pPr>
      <w:hyperlink r:id="rId37" w:tgtFrame="_blank" w:history="1">
        <w:r w:rsidRPr="00614ACC">
          <w:rPr>
            <w:rStyle w:val="Hyperlink"/>
          </w:rPr>
          <w:t>Inclusive Education Policy for students with disability</w:t>
        </w:r>
      </w:hyperlink>
      <w:r w:rsidRPr="00614ACC">
        <w:t> </w:t>
      </w:r>
    </w:p>
    <w:p w14:paraId="06FB068D" w14:textId="77777777" w:rsidR="00A97B1F" w:rsidRPr="00614ACC" w:rsidRDefault="00A97B1F" w:rsidP="00A97B1F">
      <w:pPr>
        <w:pStyle w:val="ListBullet"/>
        <w:numPr>
          <w:ilvl w:val="0"/>
          <w:numId w:val="22"/>
        </w:numPr>
      </w:pPr>
      <w:hyperlink r:id="rId38" w:tgtFrame="_blank" w:history="1">
        <w:r w:rsidRPr="00614ACC">
          <w:rPr>
            <w:rStyle w:val="Hyperlink"/>
          </w:rPr>
          <w:t>High Potential and Gifted Education Policy</w:t>
        </w:r>
      </w:hyperlink>
      <w:r w:rsidRPr="00614ACC">
        <w:t> </w:t>
      </w:r>
    </w:p>
    <w:p w14:paraId="6737137B" w14:textId="77777777" w:rsidR="00A97B1F" w:rsidRPr="00614ACC" w:rsidRDefault="00A97B1F" w:rsidP="00A97B1F">
      <w:pPr>
        <w:pStyle w:val="ListBullet"/>
        <w:numPr>
          <w:ilvl w:val="0"/>
          <w:numId w:val="22"/>
        </w:numPr>
      </w:pPr>
      <w:hyperlink r:id="rId39" w:tgtFrame="_blank" w:history="1">
        <w:r w:rsidRPr="00614ACC">
          <w:rPr>
            <w:rStyle w:val="Hyperlink"/>
          </w:rPr>
          <w:t>Multicultural Education Policy</w:t>
        </w:r>
      </w:hyperlink>
      <w:r w:rsidRPr="00614ACC">
        <w:t> </w:t>
      </w:r>
    </w:p>
    <w:p w14:paraId="46F341BB" w14:textId="77777777" w:rsidR="00A97B1F" w:rsidRPr="00614ACC" w:rsidRDefault="00A97B1F" w:rsidP="00A97B1F">
      <w:pPr>
        <w:pStyle w:val="Heading2"/>
      </w:pPr>
      <w:bookmarkStart w:id="24" w:name="_Toc221704371"/>
      <w:bookmarkStart w:id="25" w:name="_Toc222930491"/>
      <w:r w:rsidRPr="00614ACC">
        <w:t>Evaluation</w:t>
      </w:r>
      <w:bookmarkEnd w:id="24"/>
      <w:bookmarkEnd w:id="25"/>
      <w:r w:rsidRPr="00614ACC">
        <w:t> </w:t>
      </w:r>
    </w:p>
    <w:p w14:paraId="7D2D79EC" w14:textId="77777777" w:rsidR="00A97B1F" w:rsidRPr="00614ACC" w:rsidRDefault="00A97B1F" w:rsidP="00A97B1F">
      <w:pPr>
        <w:pStyle w:val="FeatureBox"/>
      </w:pPr>
      <w:r w:rsidRPr="00614ACC">
        <w:t>‘Regularly dedicate time throughout the school year for working with colleagues to plan, develop and refine teaching and learning programs.’ </w:t>
      </w:r>
    </w:p>
    <w:p w14:paraId="54AB4E84" w14:textId="77777777" w:rsidR="00A97B1F" w:rsidRPr="00614ACC" w:rsidRDefault="00A97B1F" w:rsidP="00A97B1F">
      <w:pPr>
        <w:pStyle w:val="FeatureBox"/>
      </w:pPr>
      <w:r w:rsidRPr="00614ACC">
        <w:t>(</w:t>
      </w:r>
      <w:hyperlink r:id="rId40" w:anchor="Summary1" w:tgtFrame="_blank" w:history="1">
        <w:r w:rsidRPr="00614ACC">
          <w:rPr>
            <w:rStyle w:val="Hyperlink"/>
          </w:rPr>
          <w:t>CESE 2020c)</w:t>
        </w:r>
      </w:hyperlink>
      <w:r w:rsidRPr="00614ACC">
        <w:t> </w:t>
      </w:r>
    </w:p>
    <w:p w14:paraId="4AEFFA7D" w14:textId="77777777" w:rsidR="00A97B1F" w:rsidRPr="00614ACC" w:rsidRDefault="00A97B1F" w:rsidP="00A97B1F">
      <w:r w:rsidRPr="00614ACC">
        <w:t>The </w:t>
      </w:r>
      <w:hyperlink r:id="rId41" w:tgtFrame="_blank" w:history="1">
        <w:r w:rsidRPr="00614ACC">
          <w:rPr>
            <w:rStyle w:val="Hyperlink"/>
          </w:rPr>
          <w:t>Australian Professional Standards for Teachers</w:t>
        </w:r>
      </w:hyperlink>
      <w:r w:rsidRPr="00614ACC">
        <w:t> emphasises the importance of evaluating teaching and learning programs: </w:t>
      </w:r>
    </w:p>
    <w:p w14:paraId="736973C2" w14:textId="77777777" w:rsidR="00A97B1F" w:rsidRDefault="00A97B1F" w:rsidP="00A97B1F">
      <w:pPr>
        <w:suppressAutoHyphens w:val="0"/>
        <w:spacing w:before="0" w:after="160" w:line="259" w:lineRule="auto"/>
        <w:rPr>
          <w:b/>
          <w:bCs/>
        </w:rPr>
      </w:pPr>
      <w:r>
        <w:rPr>
          <w:b/>
          <w:bCs/>
        </w:rPr>
        <w:br w:type="page"/>
      </w:r>
    </w:p>
    <w:p w14:paraId="2F8ADE53" w14:textId="77777777" w:rsidR="00A97B1F" w:rsidRPr="00614ACC" w:rsidRDefault="00A97B1F" w:rsidP="00A97B1F">
      <w:pPr>
        <w:suppressAutoHyphens w:val="0"/>
        <w:spacing w:before="0" w:after="160" w:line="259" w:lineRule="auto"/>
        <w:rPr>
          <w:b/>
          <w:bCs/>
        </w:rPr>
      </w:pPr>
      <w:r w:rsidRPr="00614ACC">
        <w:rPr>
          <w:b/>
          <w:bCs/>
        </w:rPr>
        <w:lastRenderedPageBreak/>
        <w:t>Figure 2 – adapted standard descriptors for APST 3.6 </w:t>
      </w:r>
    </w:p>
    <w:p w14:paraId="7D7FF1F0" w14:textId="77777777" w:rsidR="00A97B1F" w:rsidRPr="00614ACC" w:rsidRDefault="00A97B1F" w:rsidP="00A97B1F">
      <w:pPr>
        <w:suppressAutoHyphens w:val="0"/>
        <w:spacing w:before="0" w:after="160" w:line="259" w:lineRule="auto"/>
      </w:pPr>
      <w:r w:rsidRPr="00614ACC">
        <w:rPr>
          <w:noProof/>
        </w:rPr>
        <w:drawing>
          <wp:inline distT="0" distB="0" distL="0" distR="0" wp14:anchorId="3D45B29E" wp14:editId="35E23B5B">
            <wp:extent cx="9251950" cy="2548890"/>
            <wp:effectExtent l="0" t="0" r="6350" b="3810"/>
            <wp:docPr id="1000117727" name="Picture 3" descr="Descriptors for Focus area 3.6 Evaluate and improve teaching programs showing 4 descriptors for Graduate, Proficient, Highly accomplished and L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ors for Focus area 3.6 Evaluate and improve teaching programs showing 4 descriptors for Graduate, Proficient, Highly accomplished and Lea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51950" cy="2548890"/>
                    </a:xfrm>
                    <a:prstGeom prst="rect">
                      <a:avLst/>
                    </a:prstGeom>
                    <a:noFill/>
                    <a:ln>
                      <a:noFill/>
                    </a:ln>
                  </pic:spPr>
                </pic:pic>
              </a:graphicData>
            </a:graphic>
          </wp:inline>
        </w:drawing>
      </w:r>
      <w:r w:rsidRPr="00614ACC">
        <w:t> </w:t>
      </w:r>
    </w:p>
    <w:p w14:paraId="30717196" w14:textId="77777777" w:rsidR="00A97B1F" w:rsidRPr="00614ACC" w:rsidRDefault="00A97B1F" w:rsidP="00A97B1F">
      <w:r w:rsidRPr="00614ACC">
        <w:t>To maintain and refine programming documents, it is beneficial to create routines for ongoing evaluation notes related to: </w:t>
      </w:r>
    </w:p>
    <w:p w14:paraId="0B1F4277" w14:textId="77777777" w:rsidR="00A97B1F" w:rsidRPr="00614ACC" w:rsidRDefault="00A97B1F" w:rsidP="00A97B1F">
      <w:pPr>
        <w:pStyle w:val="ListBullet"/>
        <w:numPr>
          <w:ilvl w:val="0"/>
          <w:numId w:val="22"/>
        </w:numPr>
      </w:pPr>
      <w:r w:rsidRPr="00614ACC">
        <w:t>assessment data </w:t>
      </w:r>
    </w:p>
    <w:p w14:paraId="494580D5" w14:textId="77777777" w:rsidR="00A97B1F" w:rsidRPr="00614ACC" w:rsidRDefault="00A97B1F" w:rsidP="00A97B1F">
      <w:pPr>
        <w:pStyle w:val="ListBullet"/>
        <w:numPr>
          <w:ilvl w:val="0"/>
          <w:numId w:val="22"/>
        </w:numPr>
      </w:pPr>
      <w:r w:rsidRPr="00614ACC">
        <w:t>curriculum and teaching practices </w:t>
      </w:r>
    </w:p>
    <w:p w14:paraId="0A6C4EAA" w14:textId="77777777" w:rsidR="00A97B1F" w:rsidRPr="00614ACC" w:rsidRDefault="00A97B1F" w:rsidP="00A97B1F">
      <w:pPr>
        <w:pStyle w:val="ListBullet"/>
        <w:numPr>
          <w:ilvl w:val="0"/>
          <w:numId w:val="22"/>
        </w:numPr>
      </w:pPr>
      <w:r w:rsidRPr="00614ACC">
        <w:t>student, parent, and collegial feedback </w:t>
      </w:r>
    </w:p>
    <w:p w14:paraId="781276B8" w14:textId="77777777" w:rsidR="00A97B1F" w:rsidRPr="00614ACC" w:rsidRDefault="00A97B1F" w:rsidP="00A97B1F">
      <w:pPr>
        <w:pStyle w:val="ListBullet"/>
        <w:numPr>
          <w:ilvl w:val="0"/>
          <w:numId w:val="22"/>
        </w:numPr>
      </w:pPr>
      <w:r w:rsidRPr="00614ACC">
        <w:t>individual and group reflection. </w:t>
      </w:r>
    </w:p>
    <w:p w14:paraId="77615C10" w14:textId="77777777" w:rsidR="00A97B1F" w:rsidRPr="00614ACC" w:rsidRDefault="00A97B1F" w:rsidP="00A97B1F">
      <w:r w:rsidRPr="00614ACC">
        <w:t>The sample programming template includes prompts for ongoing evaluation and overall program evaluation. When completing the overall program evaluation, consider </w:t>
      </w:r>
      <w:hyperlink r:id="rId43" w:tgtFrame="_blank" w:history="1">
        <w:r w:rsidRPr="00614ACC">
          <w:rPr>
            <w:rStyle w:val="Hyperlink"/>
          </w:rPr>
          <w:t>Capturing student voice when evaluating a program</w:t>
        </w:r>
      </w:hyperlink>
      <w:r w:rsidRPr="00614ACC">
        <w:t>. </w:t>
      </w:r>
    </w:p>
    <w:p w14:paraId="6D15CF51" w14:textId="77777777" w:rsidR="00A97B1F" w:rsidRPr="00614ACC" w:rsidRDefault="00A97B1F" w:rsidP="00A97B1F">
      <w:pPr>
        <w:pStyle w:val="Heading2"/>
      </w:pPr>
      <w:bookmarkStart w:id="26" w:name="_Toc221704372"/>
      <w:bookmarkStart w:id="27" w:name="_Toc222930492"/>
      <w:r w:rsidRPr="00614ACC">
        <w:lastRenderedPageBreak/>
        <w:t>Digital learning selector</w:t>
      </w:r>
      <w:bookmarkEnd w:id="26"/>
      <w:bookmarkEnd w:id="27"/>
      <w:r w:rsidRPr="00614ACC">
        <w:t> </w:t>
      </w:r>
    </w:p>
    <w:p w14:paraId="78BF39DA" w14:textId="77777777" w:rsidR="00A97B1F" w:rsidRPr="00614ACC" w:rsidRDefault="00A97B1F" w:rsidP="00A97B1F">
      <w:r w:rsidRPr="00614ACC">
        <w:t>The </w:t>
      </w:r>
      <w:hyperlink r:id="rId44" w:tgtFrame="_blank" w:history="1">
        <w:r w:rsidRPr="00614ACC">
          <w:rPr>
            <w:rStyle w:val="Hyperlink"/>
          </w:rPr>
          <w:t>Digital Learning Selector (DLS)</w:t>
        </w:r>
      </w:hyperlink>
      <w:r w:rsidRPr="00614ACC">
        <w:t> provides a wide range of learning activities and learning tools that allows users to search for learning activities and tools. This includes custom-built department templates and standard commercial software which can be utilised in a range of learning environments. The learning activities and tools can be filtered by the level of depth and application required, with further filters available to factor in requirements such as activity time length, level of preparation needed, and learning skill focus. </w:t>
      </w:r>
    </w:p>
    <w:p w14:paraId="5B1B61E5" w14:textId="77777777" w:rsidR="00A97B1F" w:rsidRPr="00614ACC" w:rsidRDefault="00A97B1F" w:rsidP="00A97B1F">
      <w:r w:rsidRPr="00614ACC">
        <w:t>There are a range of planning templates, graphic organisers, note making and writing scaffolds, visible thinking routines, quiz templates, questioning activities and feedback scaffolds. Each activity is accompanied by an explanation of the task, how to implement it in the classroom, and links to digital tools that support instruction to students. </w:t>
      </w:r>
    </w:p>
    <w:p w14:paraId="44877837" w14:textId="77777777" w:rsidR="00A97B1F" w:rsidRDefault="00A97B1F" w:rsidP="00A97B1F">
      <w:pPr>
        <w:suppressAutoHyphens w:val="0"/>
        <w:spacing w:before="0" w:after="160" w:line="259" w:lineRule="auto"/>
        <w:rPr>
          <w:rFonts w:eastAsiaTheme="majorEastAsia"/>
          <w:bCs/>
          <w:color w:val="002664"/>
          <w:sz w:val="40"/>
          <w:szCs w:val="52"/>
        </w:rPr>
      </w:pPr>
      <w:r>
        <w:br w:type="page"/>
      </w:r>
    </w:p>
    <w:p w14:paraId="1C1BB0A5" w14:textId="77777777" w:rsidR="00A97B1F" w:rsidRPr="00BB67CD" w:rsidRDefault="00A97B1F" w:rsidP="00A97B1F">
      <w:pPr>
        <w:pStyle w:val="Heading1"/>
      </w:pPr>
      <w:bookmarkStart w:id="28" w:name="_Toc221704373"/>
      <w:bookmarkStart w:id="29" w:name="_Toc222930493"/>
      <w:r w:rsidRPr="00BB67CD">
        <w:lastRenderedPageBreak/>
        <w:t>Sample programming template</w:t>
      </w:r>
      <w:bookmarkEnd w:id="28"/>
      <w:bookmarkEnd w:id="29"/>
    </w:p>
    <w:p w14:paraId="6D547B89" w14:textId="77777777" w:rsidR="00A97B1F" w:rsidRDefault="00A97B1F" w:rsidP="00A97B1F">
      <w:pPr>
        <w:pStyle w:val="Heading2"/>
      </w:pPr>
      <w:bookmarkStart w:id="30" w:name="_Toc221704374"/>
      <w:bookmarkStart w:id="31" w:name="_Toc222930494"/>
      <w:r>
        <w:t>Overview</w:t>
      </w:r>
      <w:bookmarkEnd w:id="30"/>
      <w:bookmarkEnd w:id="31"/>
    </w:p>
    <w:p w14:paraId="5D142F8D" w14:textId="77777777" w:rsidR="00A97B1F" w:rsidRPr="00330EFA" w:rsidRDefault="00A97B1F" w:rsidP="00A97B1F">
      <w:r w:rsidRPr="00330EFA">
        <w:rPr>
          <w:rStyle w:val="Strong"/>
        </w:rPr>
        <w:t>Description:</w:t>
      </w:r>
      <w:r w:rsidRPr="00330EFA">
        <w:t xml:space="preserve"> [a description of the unit of work should be included here]</w:t>
      </w:r>
    </w:p>
    <w:p w14:paraId="6A712CEE" w14:textId="77777777" w:rsidR="00A97B1F" w:rsidRPr="00330EFA" w:rsidRDefault="00A97B1F" w:rsidP="00A97B1F">
      <w:r w:rsidRPr="00330EFA">
        <w:rPr>
          <w:rStyle w:val="Strong"/>
        </w:rPr>
        <w:t>Duration:</w:t>
      </w:r>
      <w:r w:rsidRPr="00330EFA">
        <w:t xml:space="preserve"> [the length of the program should be outlined according to the scope and sequence]</w:t>
      </w:r>
    </w:p>
    <w:p w14:paraId="12D59835" w14:textId="77777777" w:rsidR="00A97B1F" w:rsidRPr="00330EFA" w:rsidRDefault="00A97B1F" w:rsidP="00A97B1F">
      <w:r w:rsidRPr="00330EFA">
        <w:rPr>
          <w:rStyle w:val="Strong"/>
        </w:rPr>
        <w:t>Stage or Year:</w:t>
      </w:r>
      <w:r w:rsidRPr="00330EFA">
        <w:t xml:space="preserve"> [identify the stage and year this program is designed for]</w:t>
      </w:r>
    </w:p>
    <w:p w14:paraId="63601573" w14:textId="77777777" w:rsidR="00A97B1F" w:rsidRDefault="00A97B1F" w:rsidP="00A97B1F">
      <w:pPr>
        <w:pStyle w:val="Heading2"/>
      </w:pPr>
      <w:bookmarkStart w:id="32" w:name="_Toc221704375"/>
      <w:bookmarkStart w:id="33" w:name="_Toc222930495"/>
      <w:r w:rsidRPr="000E14D8">
        <w:t>Outcomes</w:t>
      </w:r>
      <w:bookmarkEnd w:id="32"/>
      <w:bookmarkEnd w:id="33"/>
    </w:p>
    <w:p w14:paraId="7823D5C9" w14:textId="77777777" w:rsidR="00A97B1F" w:rsidRDefault="00A97B1F" w:rsidP="00A97B1F">
      <w:pPr>
        <w:rPr>
          <w:noProof/>
        </w:rPr>
      </w:pPr>
      <w:r>
        <w:rPr>
          <w:noProof/>
        </w:rPr>
        <w:t>A student:</w:t>
      </w:r>
    </w:p>
    <w:p w14:paraId="11CD6746" w14:textId="77777777" w:rsidR="00A97B1F" w:rsidRPr="00322EB3" w:rsidRDefault="00A97B1F" w:rsidP="00A97B1F">
      <w:pPr>
        <w:pStyle w:val="ListBullet"/>
        <w:numPr>
          <w:ilvl w:val="0"/>
          <w:numId w:val="2"/>
        </w:numPr>
        <w:rPr>
          <w:rStyle w:val="Strong"/>
          <w:b w:val="0"/>
          <w:bCs w:val="0"/>
          <w:noProof/>
        </w:rPr>
      </w:pPr>
      <w:r w:rsidRPr="00F99903">
        <w:rPr>
          <w:noProof/>
        </w:rPr>
        <w:t>[outcome text]</w:t>
      </w:r>
      <w:r>
        <w:rPr>
          <w:noProof/>
        </w:rPr>
        <w:t xml:space="preserve"> </w:t>
      </w:r>
      <w:r w:rsidRPr="00F99903">
        <w:rPr>
          <w:rStyle w:val="Strong"/>
        </w:rPr>
        <w:t>[outcome code]</w:t>
      </w:r>
    </w:p>
    <w:p w14:paraId="0FFFA799" w14:textId="77777777" w:rsidR="00A97B1F" w:rsidRDefault="00A97B1F" w:rsidP="00A97B1F">
      <w:pPr>
        <w:pStyle w:val="ListBullet"/>
        <w:numPr>
          <w:ilvl w:val="0"/>
          <w:numId w:val="2"/>
        </w:numPr>
        <w:rPr>
          <w:noProof/>
        </w:rPr>
      </w:pPr>
      <w:r w:rsidRPr="00F99903">
        <w:rPr>
          <w:noProof/>
        </w:rPr>
        <w:t>[outcome text]</w:t>
      </w:r>
      <w:r>
        <w:rPr>
          <w:noProof/>
        </w:rPr>
        <w:t xml:space="preserve"> </w:t>
      </w:r>
      <w:r w:rsidRPr="00F99903">
        <w:rPr>
          <w:rStyle w:val="Strong"/>
        </w:rPr>
        <w:t>[outcome code]</w:t>
      </w:r>
    </w:p>
    <w:p w14:paraId="5DCD50C7" w14:textId="77777777" w:rsidR="00A97B1F" w:rsidRDefault="00A97B1F" w:rsidP="00A97B1F">
      <w:pPr>
        <w:pStyle w:val="Imageattributioncaption"/>
      </w:pPr>
      <w:r>
        <w:t>[Subject] [Year–Year] Syllabus © NSW Education Standards Authority (NESA) for and on behalf of the Crown in right of the State of New South Wales, [Year of publication].</w:t>
      </w:r>
    </w:p>
    <w:p w14:paraId="28A0C4FA" w14:textId="77777777" w:rsidR="00A97B1F" w:rsidRDefault="00A97B1F" w:rsidP="00A97B1F">
      <w:pPr>
        <w:suppressAutoHyphens w:val="0"/>
        <w:spacing w:before="0" w:after="160" w:line="259" w:lineRule="auto"/>
      </w:pPr>
      <w:r>
        <w:br w:type="page"/>
      </w:r>
    </w:p>
    <w:p w14:paraId="3AB166C3" w14:textId="77777777" w:rsidR="00A97B1F" w:rsidRPr="00330EFA" w:rsidRDefault="00A97B1F" w:rsidP="00A97B1F">
      <w:pPr>
        <w:pStyle w:val="Heading2"/>
      </w:pPr>
      <w:bookmarkStart w:id="34" w:name="_Toc221704376"/>
      <w:bookmarkStart w:id="35" w:name="_Toc222930496"/>
      <w:r w:rsidRPr="00330EFA">
        <w:lastRenderedPageBreak/>
        <w:t>Focus areas</w:t>
      </w:r>
      <w:bookmarkEnd w:id="34"/>
      <w:bookmarkEnd w:id="35"/>
    </w:p>
    <w:p w14:paraId="42C02CAB" w14:textId="77777777" w:rsidR="00A97B1F" w:rsidRPr="00330EFA" w:rsidRDefault="00A97B1F" w:rsidP="00A97B1F">
      <w:r w:rsidRPr="00330EFA">
        <w:t>[This section will be influenced by the priorities of the system, school, faculty, or class.]</w:t>
      </w:r>
    </w:p>
    <w:p w14:paraId="617E7030" w14:textId="77777777" w:rsidR="00A97B1F" w:rsidRPr="00330EFA" w:rsidRDefault="00A97B1F" w:rsidP="00A97B1F">
      <w:pPr>
        <w:pStyle w:val="Heading2"/>
      </w:pPr>
      <w:bookmarkStart w:id="36" w:name="_Toc221704377"/>
      <w:bookmarkStart w:id="37" w:name="_Toc222930497"/>
      <w:r w:rsidRPr="00330EFA">
        <w:t>Student needs analysis</w:t>
      </w:r>
      <w:bookmarkEnd w:id="36"/>
      <w:bookmarkEnd w:id="37"/>
    </w:p>
    <w:p w14:paraId="4AA2D9FF" w14:textId="77777777" w:rsidR="00A97B1F" w:rsidRPr="00330EFA" w:rsidRDefault="00A97B1F" w:rsidP="00A97B1F">
      <w:r w:rsidRPr="00330EFA">
        <w:t>[Teachers review student learning plans prior to planning and programming to make informed decisions about teaching and learning activities that will support every student.]</w:t>
      </w:r>
    </w:p>
    <w:p w14:paraId="6491EF70" w14:textId="77777777" w:rsidR="00A97B1F" w:rsidRDefault="00A97B1F" w:rsidP="00A97B1F">
      <w:r>
        <w:br w:type="page"/>
      </w:r>
    </w:p>
    <w:p w14:paraId="4D9B99CB" w14:textId="77777777" w:rsidR="00A97B1F" w:rsidRPr="00817D48" w:rsidRDefault="00A97B1F" w:rsidP="00A97B1F">
      <w:pPr>
        <w:rPr>
          <w:rStyle w:val="Strong"/>
        </w:rPr>
      </w:pPr>
      <w:r w:rsidRPr="00817D48">
        <w:rPr>
          <w:rStyle w:val="Strong"/>
        </w:rPr>
        <w:lastRenderedPageBreak/>
        <w:t>Prior to planning for teaching and learning</w:t>
      </w:r>
      <w:r>
        <w:rPr>
          <w:rStyle w:val="Strong"/>
        </w:rPr>
        <w:t>,</w:t>
      </w:r>
      <w:r w:rsidRPr="00817D48">
        <w:rPr>
          <w:rStyle w:val="Strong"/>
        </w:rPr>
        <w:t xml:space="preserve"> please </w:t>
      </w:r>
      <w:r>
        <w:rPr>
          <w:rStyle w:val="Strong"/>
        </w:rPr>
        <w:t>consider the following</w:t>
      </w:r>
      <w:r w:rsidRPr="00175539">
        <w:t>:</w:t>
      </w:r>
    </w:p>
    <w:p w14:paraId="6567CF1E" w14:textId="77777777" w:rsidR="00A97B1F" w:rsidRPr="00175539" w:rsidRDefault="00A97B1F" w:rsidP="00A97B1F">
      <w:pPr>
        <w:pStyle w:val="FeatureBox2"/>
        <w:rPr>
          <w:rStyle w:val="Strong"/>
        </w:rPr>
      </w:pPr>
      <w:r w:rsidRPr="00175539">
        <w:rPr>
          <w:rStyle w:val="Strong"/>
        </w:rPr>
        <w:t>Engagement</w:t>
      </w:r>
    </w:p>
    <w:p w14:paraId="5A81B1F3" w14:textId="77777777" w:rsidR="00A97B1F" w:rsidRDefault="00A97B1F" w:rsidP="00A97B1F">
      <w:pPr>
        <w:pStyle w:val="FeatureBox2"/>
        <w:numPr>
          <w:ilvl w:val="0"/>
          <w:numId w:val="5"/>
        </w:numPr>
        <w:ind w:left="567" w:hanging="567"/>
      </w:pPr>
      <w:r>
        <w:t>How will I provide authentic, relevant learning opportunities for students to personally connect with lesson content?</w:t>
      </w:r>
    </w:p>
    <w:p w14:paraId="3C94A160" w14:textId="77777777" w:rsidR="00A97B1F" w:rsidRDefault="00A97B1F" w:rsidP="00A97B1F">
      <w:pPr>
        <w:pStyle w:val="FeatureBox2"/>
        <w:numPr>
          <w:ilvl w:val="0"/>
          <w:numId w:val="5"/>
        </w:numPr>
        <w:ind w:left="567" w:hanging="567"/>
      </w:pPr>
      <w:r>
        <w:t>How will I support every student to grow in independence, confidence and self-regulation?</w:t>
      </w:r>
    </w:p>
    <w:p w14:paraId="2CFFC182" w14:textId="77777777" w:rsidR="00A97B1F" w:rsidRDefault="00A97B1F" w:rsidP="00A97B1F">
      <w:pPr>
        <w:pStyle w:val="FeatureBox2"/>
        <w:numPr>
          <w:ilvl w:val="0"/>
          <w:numId w:val="5"/>
        </w:numPr>
        <w:ind w:left="567" w:hanging="567"/>
      </w:pPr>
      <w:r>
        <w:t>How will I facilitate every student to have high expectations for themselves?</w:t>
      </w:r>
    </w:p>
    <w:p w14:paraId="6AAF65B3" w14:textId="77777777" w:rsidR="00A97B1F" w:rsidRDefault="00A97B1F" w:rsidP="00A97B1F">
      <w:pPr>
        <w:pStyle w:val="FeatureBox2"/>
        <w:numPr>
          <w:ilvl w:val="0"/>
          <w:numId w:val="5"/>
        </w:numPr>
        <w:ind w:left="567" w:hanging="567"/>
      </w:pPr>
      <w:r>
        <w:t>How will I identify and provide the support each student needs to sustain their learning efforts?</w:t>
      </w:r>
    </w:p>
    <w:p w14:paraId="65DD7D2F" w14:textId="77777777" w:rsidR="00A97B1F" w:rsidRPr="00175539" w:rsidRDefault="00A97B1F" w:rsidP="00A97B1F">
      <w:pPr>
        <w:pStyle w:val="FeatureBox2"/>
        <w:rPr>
          <w:rStyle w:val="Strong"/>
        </w:rPr>
      </w:pPr>
      <w:r w:rsidRPr="00175539">
        <w:rPr>
          <w:rStyle w:val="Strong"/>
        </w:rPr>
        <w:t>Representation</w:t>
      </w:r>
    </w:p>
    <w:p w14:paraId="7D186942" w14:textId="77777777" w:rsidR="00A97B1F" w:rsidRDefault="00A97B1F" w:rsidP="00A97B1F">
      <w:pPr>
        <w:pStyle w:val="FeatureBox2"/>
        <w:numPr>
          <w:ilvl w:val="0"/>
          <w:numId w:val="5"/>
        </w:numPr>
        <w:ind w:left="567" w:hanging="567"/>
      </w:pPr>
      <w:r>
        <w:t>What are some different ways I can present content to enable every student to access and understand it?</w:t>
      </w:r>
    </w:p>
    <w:p w14:paraId="2C8B0C7A" w14:textId="77777777" w:rsidR="00A97B1F" w:rsidRDefault="00A97B1F" w:rsidP="00A97B1F">
      <w:pPr>
        <w:pStyle w:val="FeatureBox2"/>
        <w:numPr>
          <w:ilvl w:val="0"/>
          <w:numId w:val="5"/>
        </w:numPr>
        <w:ind w:left="567" w:hanging="567"/>
      </w:pPr>
      <w:r>
        <w:t>How will I identify and address language and/or cultural considerations that may limit access to content for students?</w:t>
      </w:r>
    </w:p>
    <w:p w14:paraId="6D6A75C4" w14:textId="77777777" w:rsidR="00A97B1F" w:rsidRDefault="00A97B1F" w:rsidP="00A97B1F">
      <w:pPr>
        <w:pStyle w:val="FeatureBox2"/>
        <w:numPr>
          <w:ilvl w:val="0"/>
          <w:numId w:val="5"/>
        </w:numPr>
        <w:ind w:left="567" w:hanging="567"/>
      </w:pPr>
      <w:r>
        <w:t>How will I make lesson content and learning materials more accessible?</w:t>
      </w:r>
    </w:p>
    <w:p w14:paraId="2834CB0D" w14:textId="77777777" w:rsidR="00A97B1F" w:rsidRDefault="00A97B1F" w:rsidP="00A97B1F">
      <w:pPr>
        <w:pStyle w:val="FeatureBox2"/>
        <w:numPr>
          <w:ilvl w:val="0"/>
          <w:numId w:val="5"/>
        </w:numPr>
        <w:ind w:left="567" w:hanging="567"/>
      </w:pPr>
      <w:r>
        <w:t>How will I plan learning experiences that are relevant and challenging for the full range of students in the classroom?</w:t>
      </w:r>
    </w:p>
    <w:p w14:paraId="0C5E8C77" w14:textId="77777777" w:rsidR="00A97B1F" w:rsidRPr="00175539" w:rsidRDefault="00A97B1F" w:rsidP="00A97B1F">
      <w:pPr>
        <w:pStyle w:val="FeatureBox2"/>
        <w:rPr>
          <w:rStyle w:val="Strong"/>
        </w:rPr>
      </w:pPr>
      <w:r w:rsidRPr="00175539">
        <w:rPr>
          <w:rStyle w:val="Strong"/>
        </w:rPr>
        <w:t>Expression</w:t>
      </w:r>
    </w:p>
    <w:p w14:paraId="223F636F" w14:textId="77777777" w:rsidR="00A97B1F" w:rsidRDefault="00A97B1F" w:rsidP="00A97B1F">
      <w:pPr>
        <w:pStyle w:val="FeatureBox2"/>
        <w:numPr>
          <w:ilvl w:val="0"/>
          <w:numId w:val="5"/>
        </w:numPr>
        <w:ind w:left="567" w:hanging="567"/>
      </w:pPr>
      <w:r>
        <w:t>How will I provide multiple ways for students to respond and express what they know?</w:t>
      </w:r>
    </w:p>
    <w:p w14:paraId="74D6679F" w14:textId="77777777" w:rsidR="00A97B1F" w:rsidRDefault="00A97B1F" w:rsidP="00A97B1F">
      <w:pPr>
        <w:pStyle w:val="FeatureBox2"/>
        <w:numPr>
          <w:ilvl w:val="0"/>
          <w:numId w:val="5"/>
        </w:numPr>
        <w:ind w:left="567" w:hanging="567"/>
      </w:pPr>
      <w:r>
        <w:t>What tools and resources can students use to demonstrate their understanding?</w:t>
      </w:r>
    </w:p>
    <w:p w14:paraId="605237D8" w14:textId="77777777" w:rsidR="00A97B1F" w:rsidRDefault="00A97B1F" w:rsidP="00A97B1F">
      <w:pPr>
        <w:pStyle w:val="FeatureBox2"/>
        <w:numPr>
          <w:ilvl w:val="0"/>
          <w:numId w:val="5"/>
        </w:numPr>
        <w:spacing w:before="360"/>
        <w:ind w:left="567" w:hanging="567"/>
      </w:pPr>
      <w:r>
        <w:lastRenderedPageBreak/>
        <w:t>How will I know every student has understood the concepts and language presented in each lesson?</w:t>
      </w:r>
    </w:p>
    <w:p w14:paraId="4D3547B0" w14:textId="77777777" w:rsidR="00A97B1F" w:rsidRDefault="00A97B1F" w:rsidP="00A97B1F">
      <w:pPr>
        <w:pStyle w:val="FeatureBox2"/>
        <w:numPr>
          <w:ilvl w:val="0"/>
          <w:numId w:val="5"/>
        </w:numPr>
        <w:ind w:left="567" w:hanging="567"/>
      </w:pPr>
      <w:r>
        <w:t>How will I monitor if every student has achieved the learning outcomes and learning growth?</w:t>
      </w:r>
      <w:r>
        <w:br w:type="page"/>
      </w:r>
    </w:p>
    <w:p w14:paraId="100C0C33" w14:textId="77777777" w:rsidR="00A97B1F" w:rsidRDefault="00A97B1F" w:rsidP="00A97B1F">
      <w:pPr>
        <w:pStyle w:val="Heading1"/>
      </w:pPr>
      <w:bookmarkStart w:id="38" w:name="_Toc221704378"/>
      <w:bookmarkStart w:id="39" w:name="_Toc222930498"/>
      <w:r>
        <w:lastRenderedPageBreak/>
        <w:t>Lesson sequence and details</w:t>
      </w:r>
      <w:bookmarkEnd w:id="38"/>
      <w:bookmarkEnd w:id="39"/>
    </w:p>
    <w:p w14:paraId="393CAB2A" w14:textId="77777777" w:rsidR="00A97B1F" w:rsidRPr="000E14D8" w:rsidRDefault="00A97B1F" w:rsidP="00A97B1F">
      <w:pPr>
        <w:pStyle w:val="Heading2"/>
      </w:pPr>
      <w:bookmarkStart w:id="40" w:name="_Toc221704379"/>
      <w:bookmarkStart w:id="41" w:name="_Toc222930499"/>
      <w:r>
        <w:t>Weeks 1-3</w:t>
      </w:r>
      <w:bookmarkEnd w:id="40"/>
      <w:bookmarkEnd w:id="41"/>
    </w:p>
    <w:p w14:paraId="677F2B4B" w14:textId="77777777" w:rsidR="00A97B1F" w:rsidRDefault="00A97B1F" w:rsidP="00A97B1F">
      <w:pPr>
        <w:pStyle w:val="Caption"/>
      </w:pPr>
      <w:r>
        <w:t>Table 1</w:t>
      </w:r>
      <w:r>
        <w:rPr>
          <w:noProof/>
        </w:rPr>
        <w:t xml:space="preserve"> – </w:t>
      </w:r>
      <w:r w:rsidRPr="003D4BC5">
        <w:rPr>
          <w:noProof/>
        </w:rPr>
        <w:t xml:space="preserve">Weeks </w:t>
      </w:r>
      <w:r>
        <w:rPr>
          <w:noProof/>
        </w:rPr>
        <w:t>1-3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3"/>
        <w:gridCol w:w="2913"/>
        <w:gridCol w:w="2912"/>
        <w:gridCol w:w="2912"/>
        <w:gridCol w:w="2912"/>
      </w:tblGrid>
      <w:tr w:rsidR="00A97B1F" w14:paraId="57BD8B90" w14:textId="77777777" w:rsidTr="00D90A3D">
        <w:trPr>
          <w:cnfStyle w:val="100000000000" w:firstRow="1" w:lastRow="0" w:firstColumn="0" w:lastColumn="0" w:oddVBand="0" w:evenVBand="0" w:oddHBand="0" w:evenHBand="0" w:firstRowFirstColumn="0" w:firstRowLastColumn="0" w:lastRowFirstColumn="0" w:lastRowLastColumn="0"/>
        </w:trPr>
        <w:tc>
          <w:tcPr>
            <w:tcW w:w="1000" w:type="pct"/>
          </w:tcPr>
          <w:p w14:paraId="14ACCF90" w14:textId="77777777" w:rsidR="00A97B1F" w:rsidRDefault="00A97B1F" w:rsidP="00D90A3D">
            <w:r w:rsidRPr="00CF6572">
              <w:t xml:space="preserve">Outcomes </w:t>
            </w:r>
            <w:r>
              <w:t xml:space="preserve">and </w:t>
            </w:r>
            <w:r w:rsidRPr="00CF6572">
              <w:t>content</w:t>
            </w:r>
          </w:p>
        </w:tc>
        <w:tc>
          <w:tcPr>
            <w:tcW w:w="1000" w:type="pct"/>
          </w:tcPr>
          <w:p w14:paraId="44A38FB1" w14:textId="77777777" w:rsidR="00A97B1F" w:rsidRDefault="00A97B1F" w:rsidP="00D90A3D">
            <w:r w:rsidRPr="00CF6572">
              <w:t>Teaching and learning activities</w:t>
            </w:r>
          </w:p>
        </w:tc>
        <w:tc>
          <w:tcPr>
            <w:tcW w:w="1000" w:type="pct"/>
          </w:tcPr>
          <w:p w14:paraId="51CC64F9" w14:textId="77777777" w:rsidR="00A97B1F" w:rsidRDefault="00A97B1F" w:rsidP="00D90A3D">
            <w:r>
              <w:t>Evidence of learning</w:t>
            </w:r>
          </w:p>
        </w:tc>
        <w:tc>
          <w:tcPr>
            <w:tcW w:w="1000" w:type="pct"/>
          </w:tcPr>
          <w:p w14:paraId="294A7EF9" w14:textId="77777777" w:rsidR="00A97B1F" w:rsidRDefault="00A97B1F" w:rsidP="00D90A3D">
            <w:r>
              <w:t>Differentiation and adjustments</w:t>
            </w:r>
          </w:p>
        </w:tc>
        <w:tc>
          <w:tcPr>
            <w:tcW w:w="1000" w:type="pct"/>
          </w:tcPr>
          <w:p w14:paraId="29F5DA1E" w14:textId="77777777" w:rsidR="00A97B1F" w:rsidRDefault="00A97B1F" w:rsidP="00D90A3D">
            <w:r>
              <w:t>Registration and evaluation notes</w:t>
            </w:r>
          </w:p>
        </w:tc>
      </w:tr>
      <w:tr w:rsidR="00A97B1F" w14:paraId="7FD3E58D" w14:textId="77777777" w:rsidTr="00D90A3D">
        <w:trPr>
          <w:cnfStyle w:val="000000100000" w:firstRow="0" w:lastRow="0" w:firstColumn="0" w:lastColumn="0" w:oddVBand="0" w:evenVBand="0" w:oddHBand="1" w:evenHBand="0" w:firstRowFirstColumn="0" w:firstRowLastColumn="0" w:lastRowFirstColumn="0" w:lastRowLastColumn="0"/>
        </w:trPr>
        <w:tc>
          <w:tcPr>
            <w:tcW w:w="1000" w:type="pct"/>
          </w:tcPr>
          <w:p w14:paraId="1D9FE4E9" w14:textId="77777777" w:rsidR="00A97B1F" w:rsidRPr="006A5620" w:rsidRDefault="00A97B1F" w:rsidP="00D90A3D">
            <w:pPr>
              <w:rPr>
                <w:b/>
                <w:bCs/>
              </w:rPr>
            </w:pPr>
            <w:r w:rsidRPr="00125B42">
              <w:rPr>
                <w:rStyle w:val="Strong"/>
              </w:rPr>
              <w:t>Outcome</w:t>
            </w:r>
          </w:p>
          <w:p w14:paraId="1A1D9111" w14:textId="77777777" w:rsidR="00A97B1F" w:rsidRPr="006A5620" w:rsidRDefault="00A97B1F" w:rsidP="00D90A3D">
            <w:pPr>
              <w:rPr>
                <w:b/>
                <w:bCs/>
              </w:rPr>
            </w:pPr>
            <w:r w:rsidRPr="008954A2">
              <w:rPr>
                <w:rStyle w:val="Strong"/>
              </w:rPr>
              <w:t>[outcome code]</w:t>
            </w:r>
            <w:r w:rsidRPr="00125B42">
              <w:t>,</w:t>
            </w:r>
            <w:r w:rsidRPr="006A5620">
              <w:rPr>
                <w:b/>
                <w:bCs/>
              </w:rPr>
              <w:t xml:space="preserve"> </w:t>
            </w:r>
            <w:r w:rsidRPr="008954A2">
              <w:rPr>
                <w:rStyle w:val="Strong"/>
              </w:rPr>
              <w:t>[outcome code]</w:t>
            </w:r>
          </w:p>
          <w:p w14:paraId="7B530B85" w14:textId="77777777" w:rsidR="00A97B1F" w:rsidRPr="006A5620" w:rsidRDefault="00A97B1F" w:rsidP="00D90A3D">
            <w:pPr>
              <w:rPr>
                <w:b/>
                <w:bCs/>
              </w:rPr>
            </w:pPr>
            <w:r w:rsidRPr="008954A2">
              <w:rPr>
                <w:rStyle w:val="Strong"/>
              </w:rPr>
              <w:t>Content</w:t>
            </w:r>
          </w:p>
          <w:p w14:paraId="3BEDDF0F" w14:textId="77777777" w:rsidR="00A97B1F" w:rsidRPr="005C6854" w:rsidRDefault="00A97B1F" w:rsidP="00D90A3D">
            <w:pPr>
              <w:rPr>
                <w:b/>
                <w:bCs/>
              </w:rPr>
            </w:pPr>
            <w:r w:rsidRPr="005C6854">
              <w:rPr>
                <w:bCs/>
              </w:rPr>
              <w:t>Students:</w:t>
            </w:r>
          </w:p>
          <w:p w14:paraId="2F931219" w14:textId="77777777" w:rsidR="00A97B1F" w:rsidRPr="00E7299A" w:rsidRDefault="00A97B1F" w:rsidP="00D90A3D">
            <w:pPr>
              <w:pStyle w:val="ListBullet"/>
              <w:numPr>
                <w:ilvl w:val="0"/>
                <w:numId w:val="2"/>
              </w:numPr>
              <w:mirrorIndents w:val="0"/>
              <w:rPr>
                <w:b/>
                <w:bCs/>
              </w:rPr>
            </w:pPr>
            <w:r w:rsidRPr="00E7299A">
              <w:rPr>
                <w:bCs/>
              </w:rPr>
              <w:t>[</w:t>
            </w:r>
            <w:r>
              <w:rPr>
                <w:bCs/>
              </w:rPr>
              <w:t>c</w:t>
            </w:r>
            <w:r w:rsidRPr="00E7299A">
              <w:rPr>
                <w:bCs/>
              </w:rPr>
              <w:t>ontent point]</w:t>
            </w:r>
          </w:p>
          <w:p w14:paraId="382A2625" w14:textId="77777777" w:rsidR="00A97B1F" w:rsidRPr="00E7299A" w:rsidRDefault="00A97B1F" w:rsidP="00D90A3D">
            <w:pPr>
              <w:pStyle w:val="ListBullet"/>
              <w:numPr>
                <w:ilvl w:val="0"/>
                <w:numId w:val="2"/>
              </w:numPr>
              <w:mirrorIndents w:val="0"/>
              <w:rPr>
                <w:b/>
                <w:bCs/>
              </w:rPr>
            </w:pPr>
            <w:r w:rsidRPr="00E7299A">
              <w:rPr>
                <w:bCs/>
              </w:rPr>
              <w:t>[</w:t>
            </w:r>
            <w:r>
              <w:rPr>
                <w:bCs/>
              </w:rPr>
              <w:t>c</w:t>
            </w:r>
            <w:r w:rsidRPr="00E7299A">
              <w:rPr>
                <w:bCs/>
              </w:rPr>
              <w:t>ontent point]</w:t>
            </w:r>
          </w:p>
          <w:p w14:paraId="440623D8" w14:textId="77777777" w:rsidR="00A97B1F" w:rsidRPr="006A5620" w:rsidRDefault="00A97B1F" w:rsidP="00A97B1F">
            <w:pPr>
              <w:pStyle w:val="ListBullet2"/>
              <w:numPr>
                <w:ilvl w:val="0"/>
                <w:numId w:val="20"/>
              </w:numPr>
            </w:pPr>
            <w:r w:rsidRPr="006A5620">
              <w:t>[content point example]</w:t>
            </w:r>
          </w:p>
        </w:tc>
        <w:tc>
          <w:tcPr>
            <w:tcW w:w="1000" w:type="pct"/>
          </w:tcPr>
          <w:p w14:paraId="3A99FD78" w14:textId="77777777" w:rsidR="00A97B1F" w:rsidRPr="00B16460" w:rsidRDefault="00A97B1F" w:rsidP="00D90A3D">
            <w:pPr>
              <w:rPr>
                <w:rStyle w:val="Strong"/>
              </w:rPr>
            </w:pPr>
            <w:r w:rsidRPr="00B16460">
              <w:rPr>
                <w:rStyle w:val="Strong"/>
              </w:rPr>
              <w:t>Learning intention</w:t>
            </w:r>
          </w:p>
          <w:p w14:paraId="409DC2EE" w14:textId="77777777" w:rsidR="00A97B1F" w:rsidRDefault="00A97B1F" w:rsidP="00D90A3D">
            <w:r>
              <w:t>[Learning intention.]</w:t>
            </w:r>
          </w:p>
          <w:p w14:paraId="7F4BF23C" w14:textId="77777777" w:rsidR="00A97B1F" w:rsidRPr="00B16460" w:rsidRDefault="00A97B1F" w:rsidP="00D90A3D">
            <w:pPr>
              <w:rPr>
                <w:rStyle w:val="Strong"/>
              </w:rPr>
            </w:pPr>
            <w:r w:rsidRPr="00B16460">
              <w:rPr>
                <w:rStyle w:val="Strong"/>
              </w:rPr>
              <w:t>Success criteria</w:t>
            </w:r>
          </w:p>
          <w:p w14:paraId="1F98D678" w14:textId="77777777" w:rsidR="00A97B1F" w:rsidRDefault="00A97B1F" w:rsidP="00D90A3D">
            <w:r>
              <w:t>[success criteria]</w:t>
            </w:r>
          </w:p>
          <w:p w14:paraId="45687802" w14:textId="77777777" w:rsidR="00A97B1F" w:rsidRPr="00B16460" w:rsidRDefault="00A97B1F" w:rsidP="00D90A3D">
            <w:pPr>
              <w:rPr>
                <w:rStyle w:val="Strong"/>
              </w:rPr>
            </w:pPr>
            <w:r w:rsidRPr="00B16460">
              <w:rPr>
                <w:rStyle w:val="Strong"/>
              </w:rPr>
              <w:t>Teaching and learning activity</w:t>
            </w:r>
          </w:p>
          <w:p w14:paraId="53D0CA54" w14:textId="77777777" w:rsidR="00A97B1F" w:rsidRDefault="00A97B1F" w:rsidP="00D90A3D">
            <w:r>
              <w:t>[pre-lesson activity to activate prior knowledge]</w:t>
            </w:r>
          </w:p>
          <w:p w14:paraId="0BEEDE0C" w14:textId="77777777" w:rsidR="00A97B1F" w:rsidRDefault="00A97B1F" w:rsidP="00D90A3D">
            <w:r>
              <w:t>[teaching activities]</w:t>
            </w:r>
          </w:p>
        </w:tc>
        <w:tc>
          <w:tcPr>
            <w:tcW w:w="1000" w:type="pct"/>
          </w:tcPr>
          <w:p w14:paraId="65C92A8E" w14:textId="77777777" w:rsidR="00A97B1F" w:rsidRDefault="00A97B1F" w:rsidP="00D90A3D">
            <w:r w:rsidRPr="006E4E89">
              <w:t>[</w:t>
            </w:r>
            <w:r>
              <w:t>F</w:t>
            </w:r>
            <w:r w:rsidRPr="006E4E89">
              <w:t xml:space="preserve">ormative </w:t>
            </w:r>
            <w:r>
              <w:t>assessment opportunities.</w:t>
            </w:r>
            <w:r w:rsidRPr="006E4E89">
              <w:t>]</w:t>
            </w:r>
          </w:p>
        </w:tc>
        <w:tc>
          <w:tcPr>
            <w:tcW w:w="1000" w:type="pct"/>
          </w:tcPr>
          <w:p w14:paraId="71726C44" w14:textId="77777777" w:rsidR="00A97B1F" w:rsidRDefault="00A97B1F" w:rsidP="00D90A3D">
            <w:r w:rsidRPr="006E4E89">
              <w:t xml:space="preserve">Suggested adjusted activities. This section is also for use in school when </w:t>
            </w:r>
            <w:proofErr w:type="gramStart"/>
            <w:r w:rsidRPr="006E4E89">
              <w:t>making adjustments to</w:t>
            </w:r>
            <w:proofErr w:type="gramEnd"/>
            <w:r w:rsidRPr="006E4E89">
              <w:t xml:space="preserve"> support all students to achieve in their learning</w:t>
            </w:r>
            <w:r>
              <w:t>.</w:t>
            </w:r>
          </w:p>
        </w:tc>
        <w:tc>
          <w:tcPr>
            <w:tcW w:w="1000" w:type="pct"/>
          </w:tcPr>
          <w:p w14:paraId="4DB04F02" w14:textId="77777777" w:rsidR="00A97B1F" w:rsidRDefault="00A97B1F" w:rsidP="00D90A3D"/>
        </w:tc>
      </w:tr>
    </w:tbl>
    <w:p w14:paraId="7F1A4CA7" w14:textId="77777777" w:rsidR="00A97B1F" w:rsidRDefault="00A97B1F" w:rsidP="00A97B1F"/>
    <w:p w14:paraId="2EFB9B61" w14:textId="77777777" w:rsidR="00A97B1F" w:rsidRPr="000E14D8" w:rsidRDefault="00A97B1F" w:rsidP="00A97B1F">
      <w:pPr>
        <w:pStyle w:val="Heading2"/>
      </w:pPr>
      <w:bookmarkStart w:id="42" w:name="_Toc221704380"/>
      <w:bookmarkStart w:id="43" w:name="_Toc222930500"/>
      <w:r>
        <w:lastRenderedPageBreak/>
        <w:t>Weeks 4-6</w:t>
      </w:r>
      <w:bookmarkEnd w:id="42"/>
      <w:bookmarkEnd w:id="43"/>
    </w:p>
    <w:p w14:paraId="0584A3B2" w14:textId="77777777" w:rsidR="00A97B1F" w:rsidRDefault="00A97B1F" w:rsidP="00A97B1F">
      <w:pPr>
        <w:pStyle w:val="Caption"/>
      </w:pPr>
      <w:r>
        <w:t>Table 2</w:t>
      </w:r>
      <w:r>
        <w:rPr>
          <w:noProof/>
        </w:rPr>
        <w:t xml:space="preserve"> – </w:t>
      </w:r>
      <w:r w:rsidRPr="003D4BC5">
        <w:rPr>
          <w:noProof/>
        </w:rPr>
        <w:t xml:space="preserve">Weeks </w:t>
      </w:r>
      <w:r>
        <w:rPr>
          <w:noProof/>
        </w:rPr>
        <w:t>4-6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3"/>
        <w:gridCol w:w="2913"/>
        <w:gridCol w:w="2912"/>
        <w:gridCol w:w="2912"/>
        <w:gridCol w:w="2912"/>
      </w:tblGrid>
      <w:tr w:rsidR="00A97B1F" w14:paraId="2B4C8E8B" w14:textId="77777777" w:rsidTr="00D90A3D">
        <w:trPr>
          <w:cnfStyle w:val="100000000000" w:firstRow="1" w:lastRow="0" w:firstColumn="0" w:lastColumn="0" w:oddVBand="0" w:evenVBand="0" w:oddHBand="0" w:evenHBand="0" w:firstRowFirstColumn="0" w:firstRowLastColumn="0" w:lastRowFirstColumn="0" w:lastRowLastColumn="0"/>
        </w:trPr>
        <w:tc>
          <w:tcPr>
            <w:tcW w:w="1000" w:type="pct"/>
          </w:tcPr>
          <w:p w14:paraId="4C8893C5" w14:textId="77777777" w:rsidR="00A97B1F" w:rsidRDefault="00A97B1F" w:rsidP="00D90A3D">
            <w:r w:rsidRPr="00CF6572">
              <w:t xml:space="preserve">Outcomes </w:t>
            </w:r>
            <w:r>
              <w:t xml:space="preserve">and </w:t>
            </w:r>
            <w:r w:rsidRPr="00CF6572">
              <w:t>content</w:t>
            </w:r>
          </w:p>
        </w:tc>
        <w:tc>
          <w:tcPr>
            <w:tcW w:w="1000" w:type="pct"/>
          </w:tcPr>
          <w:p w14:paraId="2E99B792" w14:textId="77777777" w:rsidR="00A97B1F" w:rsidRDefault="00A97B1F" w:rsidP="00D90A3D">
            <w:r w:rsidRPr="00CF6572">
              <w:t>Teaching and learning activities</w:t>
            </w:r>
          </w:p>
        </w:tc>
        <w:tc>
          <w:tcPr>
            <w:tcW w:w="1000" w:type="pct"/>
          </w:tcPr>
          <w:p w14:paraId="5A242F0F" w14:textId="77777777" w:rsidR="00A97B1F" w:rsidRDefault="00A97B1F" w:rsidP="00D90A3D">
            <w:r>
              <w:t>Evidence of learning</w:t>
            </w:r>
          </w:p>
        </w:tc>
        <w:tc>
          <w:tcPr>
            <w:tcW w:w="1000" w:type="pct"/>
          </w:tcPr>
          <w:p w14:paraId="392E362E" w14:textId="77777777" w:rsidR="00A97B1F" w:rsidRDefault="00A97B1F" w:rsidP="00D90A3D">
            <w:r>
              <w:t>Differentiation and adjustments</w:t>
            </w:r>
          </w:p>
        </w:tc>
        <w:tc>
          <w:tcPr>
            <w:tcW w:w="1000" w:type="pct"/>
          </w:tcPr>
          <w:p w14:paraId="3CE1537C" w14:textId="77777777" w:rsidR="00A97B1F" w:rsidRDefault="00A97B1F" w:rsidP="00D90A3D">
            <w:r>
              <w:t>Registration and evaluation notes</w:t>
            </w:r>
          </w:p>
        </w:tc>
      </w:tr>
      <w:tr w:rsidR="00A97B1F" w14:paraId="2275AF08" w14:textId="77777777" w:rsidTr="00D90A3D">
        <w:trPr>
          <w:cnfStyle w:val="000000100000" w:firstRow="0" w:lastRow="0" w:firstColumn="0" w:lastColumn="0" w:oddVBand="0" w:evenVBand="0" w:oddHBand="1" w:evenHBand="0" w:firstRowFirstColumn="0" w:firstRowLastColumn="0" w:lastRowFirstColumn="0" w:lastRowLastColumn="0"/>
        </w:trPr>
        <w:tc>
          <w:tcPr>
            <w:tcW w:w="1000" w:type="pct"/>
          </w:tcPr>
          <w:p w14:paraId="330543D0" w14:textId="77777777" w:rsidR="00A97B1F" w:rsidRPr="006A5620" w:rsidRDefault="00A97B1F" w:rsidP="00D90A3D">
            <w:pPr>
              <w:rPr>
                <w:b/>
                <w:bCs/>
              </w:rPr>
            </w:pPr>
            <w:r w:rsidRPr="00125B42">
              <w:rPr>
                <w:rStyle w:val="Strong"/>
              </w:rPr>
              <w:t>Outcome</w:t>
            </w:r>
          </w:p>
          <w:p w14:paraId="6C0749D1" w14:textId="77777777" w:rsidR="00A97B1F" w:rsidRPr="006A5620" w:rsidRDefault="00A97B1F" w:rsidP="00D90A3D">
            <w:pPr>
              <w:rPr>
                <w:b/>
                <w:bCs/>
              </w:rPr>
            </w:pPr>
            <w:r w:rsidRPr="008954A2">
              <w:rPr>
                <w:rStyle w:val="Strong"/>
              </w:rPr>
              <w:t>[outcome code]</w:t>
            </w:r>
            <w:r w:rsidRPr="00125B42">
              <w:t>,</w:t>
            </w:r>
            <w:r w:rsidRPr="006A5620">
              <w:rPr>
                <w:b/>
                <w:bCs/>
              </w:rPr>
              <w:t xml:space="preserve"> </w:t>
            </w:r>
            <w:r w:rsidRPr="008954A2">
              <w:rPr>
                <w:rStyle w:val="Strong"/>
              </w:rPr>
              <w:t>[outcome code]</w:t>
            </w:r>
          </w:p>
          <w:p w14:paraId="6EA7CD29" w14:textId="77777777" w:rsidR="00A97B1F" w:rsidRPr="006A5620" w:rsidRDefault="00A97B1F" w:rsidP="00D90A3D">
            <w:pPr>
              <w:rPr>
                <w:b/>
                <w:bCs/>
              </w:rPr>
            </w:pPr>
            <w:r w:rsidRPr="008954A2">
              <w:rPr>
                <w:rStyle w:val="Strong"/>
              </w:rPr>
              <w:t>Content</w:t>
            </w:r>
          </w:p>
          <w:p w14:paraId="36769003" w14:textId="77777777" w:rsidR="00A97B1F" w:rsidRPr="005C6854" w:rsidRDefault="00A97B1F" w:rsidP="00D90A3D">
            <w:pPr>
              <w:rPr>
                <w:b/>
                <w:bCs/>
              </w:rPr>
            </w:pPr>
            <w:r w:rsidRPr="005C6854">
              <w:rPr>
                <w:bCs/>
              </w:rPr>
              <w:t>Students:</w:t>
            </w:r>
          </w:p>
          <w:p w14:paraId="7D7F8F23" w14:textId="77777777" w:rsidR="00A97B1F" w:rsidRPr="00E7299A" w:rsidRDefault="00A97B1F" w:rsidP="00D90A3D">
            <w:pPr>
              <w:pStyle w:val="ListBullet"/>
              <w:numPr>
                <w:ilvl w:val="0"/>
                <w:numId w:val="2"/>
              </w:numPr>
              <w:mirrorIndents w:val="0"/>
              <w:rPr>
                <w:b/>
                <w:bCs/>
              </w:rPr>
            </w:pPr>
            <w:r w:rsidRPr="00E7299A">
              <w:rPr>
                <w:bCs/>
              </w:rPr>
              <w:t>[</w:t>
            </w:r>
            <w:r>
              <w:rPr>
                <w:bCs/>
              </w:rPr>
              <w:t>c</w:t>
            </w:r>
            <w:r w:rsidRPr="00E7299A">
              <w:rPr>
                <w:bCs/>
              </w:rPr>
              <w:t>ontent point]</w:t>
            </w:r>
          </w:p>
          <w:p w14:paraId="21A33FEE" w14:textId="77777777" w:rsidR="00A97B1F" w:rsidRPr="00E7299A" w:rsidRDefault="00A97B1F" w:rsidP="00D90A3D">
            <w:pPr>
              <w:pStyle w:val="ListBullet"/>
              <w:numPr>
                <w:ilvl w:val="0"/>
                <w:numId w:val="2"/>
              </w:numPr>
              <w:mirrorIndents w:val="0"/>
              <w:rPr>
                <w:b/>
                <w:bCs/>
              </w:rPr>
            </w:pPr>
            <w:r w:rsidRPr="00E7299A">
              <w:rPr>
                <w:bCs/>
              </w:rPr>
              <w:t>[</w:t>
            </w:r>
            <w:r>
              <w:rPr>
                <w:bCs/>
              </w:rPr>
              <w:t>c</w:t>
            </w:r>
            <w:r w:rsidRPr="00E7299A">
              <w:rPr>
                <w:bCs/>
              </w:rPr>
              <w:t>ontent point]</w:t>
            </w:r>
          </w:p>
          <w:p w14:paraId="0ED85E03" w14:textId="77777777" w:rsidR="00A97B1F" w:rsidRPr="006A5620" w:rsidRDefault="00A97B1F" w:rsidP="00A97B1F">
            <w:pPr>
              <w:pStyle w:val="ListBullet2"/>
              <w:numPr>
                <w:ilvl w:val="0"/>
                <w:numId w:val="20"/>
              </w:numPr>
            </w:pPr>
            <w:r w:rsidRPr="006A5620">
              <w:t>[content point example]</w:t>
            </w:r>
          </w:p>
        </w:tc>
        <w:tc>
          <w:tcPr>
            <w:tcW w:w="1000" w:type="pct"/>
          </w:tcPr>
          <w:p w14:paraId="1D9B56AF" w14:textId="77777777" w:rsidR="00A97B1F" w:rsidRPr="00B16460" w:rsidRDefault="00A97B1F" w:rsidP="00D90A3D">
            <w:pPr>
              <w:rPr>
                <w:rStyle w:val="Strong"/>
              </w:rPr>
            </w:pPr>
            <w:r w:rsidRPr="00B16460">
              <w:rPr>
                <w:rStyle w:val="Strong"/>
              </w:rPr>
              <w:t>Learning intention</w:t>
            </w:r>
          </w:p>
          <w:p w14:paraId="6B5936E3" w14:textId="77777777" w:rsidR="00A97B1F" w:rsidRDefault="00A97B1F" w:rsidP="00D90A3D">
            <w:r>
              <w:t>[Learning intention.]</w:t>
            </w:r>
          </w:p>
          <w:p w14:paraId="589B8EF6" w14:textId="77777777" w:rsidR="00A97B1F" w:rsidRPr="00B16460" w:rsidRDefault="00A97B1F" w:rsidP="00D90A3D">
            <w:pPr>
              <w:rPr>
                <w:rStyle w:val="Strong"/>
              </w:rPr>
            </w:pPr>
            <w:r w:rsidRPr="00B16460">
              <w:rPr>
                <w:rStyle w:val="Strong"/>
              </w:rPr>
              <w:t>Success criteria</w:t>
            </w:r>
          </w:p>
          <w:p w14:paraId="62C84DCE" w14:textId="77777777" w:rsidR="00A97B1F" w:rsidRDefault="00A97B1F" w:rsidP="00D90A3D">
            <w:r>
              <w:t>[success criteria]</w:t>
            </w:r>
          </w:p>
          <w:p w14:paraId="395DBAE4" w14:textId="77777777" w:rsidR="00A97B1F" w:rsidRPr="00B16460" w:rsidRDefault="00A97B1F" w:rsidP="00D90A3D">
            <w:pPr>
              <w:rPr>
                <w:rStyle w:val="Strong"/>
              </w:rPr>
            </w:pPr>
            <w:r w:rsidRPr="00B16460">
              <w:rPr>
                <w:rStyle w:val="Strong"/>
              </w:rPr>
              <w:t>Teaching and learning activity</w:t>
            </w:r>
          </w:p>
          <w:p w14:paraId="5BD79B9C" w14:textId="77777777" w:rsidR="00A97B1F" w:rsidRDefault="00A97B1F" w:rsidP="00D90A3D">
            <w:r>
              <w:t>[pre-lesson activity to activate prior knowledge]</w:t>
            </w:r>
          </w:p>
          <w:p w14:paraId="7979A741" w14:textId="77777777" w:rsidR="00A97B1F" w:rsidRDefault="00A97B1F" w:rsidP="00D90A3D">
            <w:r>
              <w:t>[teaching activities]</w:t>
            </w:r>
          </w:p>
        </w:tc>
        <w:tc>
          <w:tcPr>
            <w:tcW w:w="1000" w:type="pct"/>
          </w:tcPr>
          <w:p w14:paraId="4B1264EB" w14:textId="77777777" w:rsidR="00A97B1F" w:rsidRDefault="00A97B1F" w:rsidP="00D90A3D">
            <w:r w:rsidRPr="006E4E89">
              <w:t>[</w:t>
            </w:r>
            <w:r>
              <w:t>F</w:t>
            </w:r>
            <w:r w:rsidRPr="006E4E89">
              <w:t xml:space="preserve">ormative </w:t>
            </w:r>
            <w:r>
              <w:t>assessment opportunities.</w:t>
            </w:r>
            <w:r w:rsidRPr="006E4E89">
              <w:t>]</w:t>
            </w:r>
          </w:p>
        </w:tc>
        <w:tc>
          <w:tcPr>
            <w:tcW w:w="1000" w:type="pct"/>
          </w:tcPr>
          <w:p w14:paraId="1BB67266" w14:textId="77777777" w:rsidR="00A97B1F" w:rsidRDefault="00A97B1F" w:rsidP="00D90A3D">
            <w:r w:rsidRPr="006E4E89">
              <w:t xml:space="preserve">Suggested adjusted activities. This section is also for use in school when </w:t>
            </w:r>
            <w:proofErr w:type="gramStart"/>
            <w:r w:rsidRPr="006E4E89">
              <w:t>making adjustments to</w:t>
            </w:r>
            <w:proofErr w:type="gramEnd"/>
            <w:r w:rsidRPr="006E4E89">
              <w:t xml:space="preserve"> support all students to achieve in their learning</w:t>
            </w:r>
            <w:r>
              <w:t>.</w:t>
            </w:r>
          </w:p>
        </w:tc>
        <w:tc>
          <w:tcPr>
            <w:tcW w:w="1000" w:type="pct"/>
          </w:tcPr>
          <w:p w14:paraId="414F8387" w14:textId="77777777" w:rsidR="00A97B1F" w:rsidRDefault="00A97B1F" w:rsidP="00D90A3D"/>
        </w:tc>
      </w:tr>
    </w:tbl>
    <w:p w14:paraId="17C88958" w14:textId="77777777" w:rsidR="00A97B1F" w:rsidRDefault="00A97B1F" w:rsidP="00A97B1F"/>
    <w:p w14:paraId="0349BABB" w14:textId="77777777" w:rsidR="00A97B1F" w:rsidRDefault="00A97B1F" w:rsidP="00A97B1F">
      <w:pPr>
        <w:suppressAutoHyphens w:val="0"/>
        <w:spacing w:before="0" w:after="160" w:line="259" w:lineRule="auto"/>
      </w:pPr>
      <w:r>
        <w:br w:type="page"/>
      </w:r>
    </w:p>
    <w:p w14:paraId="3E8D4F88" w14:textId="77777777" w:rsidR="00A97B1F" w:rsidRPr="000E14D8" w:rsidRDefault="00A97B1F" w:rsidP="00A97B1F">
      <w:pPr>
        <w:pStyle w:val="Heading2"/>
      </w:pPr>
      <w:bookmarkStart w:id="44" w:name="_Toc221704381"/>
      <w:bookmarkStart w:id="45" w:name="_Toc222930501"/>
      <w:r>
        <w:lastRenderedPageBreak/>
        <w:t>Weeks 7-10</w:t>
      </w:r>
      <w:bookmarkEnd w:id="44"/>
      <w:bookmarkEnd w:id="45"/>
    </w:p>
    <w:p w14:paraId="4E30E5B5" w14:textId="77777777" w:rsidR="00A97B1F" w:rsidRDefault="00A97B1F" w:rsidP="00A97B1F">
      <w:pPr>
        <w:pStyle w:val="Caption"/>
      </w:pPr>
      <w:r>
        <w:t>Table 3</w:t>
      </w:r>
      <w:r>
        <w:rPr>
          <w:noProof/>
        </w:rPr>
        <w:t xml:space="preserve"> – </w:t>
      </w:r>
      <w:r w:rsidRPr="003D4BC5">
        <w:rPr>
          <w:noProof/>
        </w:rPr>
        <w:t xml:space="preserve">Weeks </w:t>
      </w:r>
      <w:r>
        <w:rPr>
          <w:noProof/>
        </w:rPr>
        <w:t>7-10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3"/>
        <w:gridCol w:w="2913"/>
        <w:gridCol w:w="2912"/>
        <w:gridCol w:w="2912"/>
        <w:gridCol w:w="2912"/>
      </w:tblGrid>
      <w:tr w:rsidR="00A97B1F" w14:paraId="0E4D2725" w14:textId="77777777" w:rsidTr="00D90A3D">
        <w:trPr>
          <w:cnfStyle w:val="100000000000" w:firstRow="1" w:lastRow="0" w:firstColumn="0" w:lastColumn="0" w:oddVBand="0" w:evenVBand="0" w:oddHBand="0" w:evenHBand="0" w:firstRowFirstColumn="0" w:firstRowLastColumn="0" w:lastRowFirstColumn="0" w:lastRowLastColumn="0"/>
        </w:trPr>
        <w:tc>
          <w:tcPr>
            <w:tcW w:w="1000" w:type="pct"/>
          </w:tcPr>
          <w:p w14:paraId="44E91E4E" w14:textId="77777777" w:rsidR="00A97B1F" w:rsidRDefault="00A97B1F" w:rsidP="00D90A3D">
            <w:r w:rsidRPr="00CF6572">
              <w:t xml:space="preserve">Outcomes </w:t>
            </w:r>
            <w:r>
              <w:t xml:space="preserve">and </w:t>
            </w:r>
            <w:r w:rsidRPr="00CF6572">
              <w:t>content</w:t>
            </w:r>
          </w:p>
        </w:tc>
        <w:tc>
          <w:tcPr>
            <w:tcW w:w="1000" w:type="pct"/>
          </w:tcPr>
          <w:p w14:paraId="3E3C701A" w14:textId="77777777" w:rsidR="00A97B1F" w:rsidRDefault="00A97B1F" w:rsidP="00D90A3D">
            <w:r w:rsidRPr="00CF6572">
              <w:t>Teaching and learning activities</w:t>
            </w:r>
          </w:p>
        </w:tc>
        <w:tc>
          <w:tcPr>
            <w:tcW w:w="1000" w:type="pct"/>
          </w:tcPr>
          <w:p w14:paraId="2FA56026" w14:textId="77777777" w:rsidR="00A97B1F" w:rsidRDefault="00A97B1F" w:rsidP="00D90A3D">
            <w:r>
              <w:t>Evidence of learning</w:t>
            </w:r>
          </w:p>
        </w:tc>
        <w:tc>
          <w:tcPr>
            <w:tcW w:w="1000" w:type="pct"/>
          </w:tcPr>
          <w:p w14:paraId="76666F50" w14:textId="77777777" w:rsidR="00A97B1F" w:rsidRDefault="00A97B1F" w:rsidP="00D90A3D">
            <w:r>
              <w:t>Differentiation and adjustments</w:t>
            </w:r>
          </w:p>
        </w:tc>
        <w:tc>
          <w:tcPr>
            <w:tcW w:w="1000" w:type="pct"/>
          </w:tcPr>
          <w:p w14:paraId="52C94447" w14:textId="77777777" w:rsidR="00A97B1F" w:rsidRDefault="00A97B1F" w:rsidP="00D90A3D">
            <w:r>
              <w:t>Registration and evaluation notes</w:t>
            </w:r>
          </w:p>
        </w:tc>
      </w:tr>
      <w:tr w:rsidR="00A97B1F" w14:paraId="2EB965B9" w14:textId="77777777" w:rsidTr="00D90A3D">
        <w:trPr>
          <w:cnfStyle w:val="000000100000" w:firstRow="0" w:lastRow="0" w:firstColumn="0" w:lastColumn="0" w:oddVBand="0" w:evenVBand="0" w:oddHBand="1" w:evenHBand="0" w:firstRowFirstColumn="0" w:firstRowLastColumn="0" w:lastRowFirstColumn="0" w:lastRowLastColumn="0"/>
        </w:trPr>
        <w:tc>
          <w:tcPr>
            <w:tcW w:w="1000" w:type="pct"/>
          </w:tcPr>
          <w:p w14:paraId="40E377A1" w14:textId="77777777" w:rsidR="00A97B1F" w:rsidRPr="006A5620" w:rsidRDefault="00A97B1F" w:rsidP="00D90A3D">
            <w:pPr>
              <w:rPr>
                <w:b/>
                <w:bCs/>
              </w:rPr>
            </w:pPr>
            <w:r w:rsidRPr="00125B42">
              <w:rPr>
                <w:rStyle w:val="Strong"/>
              </w:rPr>
              <w:t>Outcome</w:t>
            </w:r>
          </w:p>
          <w:p w14:paraId="71713660" w14:textId="77777777" w:rsidR="00A97B1F" w:rsidRPr="006A5620" w:rsidRDefault="00A97B1F" w:rsidP="00D90A3D">
            <w:pPr>
              <w:rPr>
                <w:b/>
                <w:bCs/>
              </w:rPr>
            </w:pPr>
            <w:r w:rsidRPr="008954A2">
              <w:rPr>
                <w:rStyle w:val="Strong"/>
              </w:rPr>
              <w:t>[outcome code]</w:t>
            </w:r>
            <w:r w:rsidRPr="00125B42">
              <w:t>,</w:t>
            </w:r>
            <w:r w:rsidRPr="006A5620">
              <w:rPr>
                <w:b/>
                <w:bCs/>
              </w:rPr>
              <w:t xml:space="preserve"> </w:t>
            </w:r>
            <w:r w:rsidRPr="008954A2">
              <w:rPr>
                <w:rStyle w:val="Strong"/>
              </w:rPr>
              <w:t>[outcome code]</w:t>
            </w:r>
          </w:p>
          <w:p w14:paraId="1F3FE761" w14:textId="77777777" w:rsidR="00A97B1F" w:rsidRPr="006A5620" w:rsidRDefault="00A97B1F" w:rsidP="00D90A3D">
            <w:pPr>
              <w:rPr>
                <w:b/>
                <w:bCs/>
              </w:rPr>
            </w:pPr>
            <w:r w:rsidRPr="008954A2">
              <w:rPr>
                <w:rStyle w:val="Strong"/>
              </w:rPr>
              <w:t>Content</w:t>
            </w:r>
          </w:p>
          <w:p w14:paraId="719C3A4B" w14:textId="77777777" w:rsidR="00A97B1F" w:rsidRPr="005C6854" w:rsidRDefault="00A97B1F" w:rsidP="00D90A3D">
            <w:pPr>
              <w:rPr>
                <w:b/>
                <w:bCs/>
              </w:rPr>
            </w:pPr>
            <w:r w:rsidRPr="005C6854">
              <w:rPr>
                <w:bCs/>
              </w:rPr>
              <w:t>Students:</w:t>
            </w:r>
          </w:p>
          <w:p w14:paraId="11754915" w14:textId="77777777" w:rsidR="00A97B1F" w:rsidRPr="00E7299A" w:rsidRDefault="00A97B1F" w:rsidP="00D90A3D">
            <w:pPr>
              <w:pStyle w:val="ListBullet"/>
              <w:numPr>
                <w:ilvl w:val="0"/>
                <w:numId w:val="2"/>
              </w:numPr>
              <w:mirrorIndents w:val="0"/>
              <w:rPr>
                <w:b/>
                <w:bCs/>
              </w:rPr>
            </w:pPr>
            <w:r w:rsidRPr="00E7299A">
              <w:rPr>
                <w:bCs/>
              </w:rPr>
              <w:t>[</w:t>
            </w:r>
            <w:r>
              <w:rPr>
                <w:bCs/>
              </w:rPr>
              <w:t>c</w:t>
            </w:r>
            <w:r w:rsidRPr="00E7299A">
              <w:rPr>
                <w:bCs/>
              </w:rPr>
              <w:t>ontent point]</w:t>
            </w:r>
          </w:p>
          <w:p w14:paraId="5B816B97" w14:textId="77777777" w:rsidR="00A97B1F" w:rsidRPr="00E7299A" w:rsidRDefault="00A97B1F" w:rsidP="00D90A3D">
            <w:pPr>
              <w:pStyle w:val="ListBullet"/>
              <w:numPr>
                <w:ilvl w:val="0"/>
                <w:numId w:val="2"/>
              </w:numPr>
              <w:mirrorIndents w:val="0"/>
              <w:rPr>
                <w:b/>
                <w:bCs/>
              </w:rPr>
            </w:pPr>
            <w:r w:rsidRPr="00E7299A">
              <w:rPr>
                <w:bCs/>
              </w:rPr>
              <w:t>[</w:t>
            </w:r>
            <w:r>
              <w:rPr>
                <w:bCs/>
              </w:rPr>
              <w:t>c</w:t>
            </w:r>
            <w:r w:rsidRPr="00E7299A">
              <w:rPr>
                <w:bCs/>
              </w:rPr>
              <w:t>ontent point]</w:t>
            </w:r>
          </w:p>
          <w:p w14:paraId="0F096C35" w14:textId="77777777" w:rsidR="00A97B1F" w:rsidRPr="006A5620" w:rsidRDefault="00A97B1F" w:rsidP="00A97B1F">
            <w:pPr>
              <w:pStyle w:val="ListBullet2"/>
              <w:numPr>
                <w:ilvl w:val="0"/>
                <w:numId w:val="20"/>
              </w:numPr>
            </w:pPr>
            <w:r w:rsidRPr="006A5620">
              <w:t>[content point example]</w:t>
            </w:r>
          </w:p>
        </w:tc>
        <w:tc>
          <w:tcPr>
            <w:tcW w:w="1000" w:type="pct"/>
          </w:tcPr>
          <w:p w14:paraId="7788D364" w14:textId="77777777" w:rsidR="00A97B1F" w:rsidRPr="00B16460" w:rsidRDefault="00A97B1F" w:rsidP="00D90A3D">
            <w:pPr>
              <w:rPr>
                <w:rStyle w:val="Strong"/>
              </w:rPr>
            </w:pPr>
            <w:r w:rsidRPr="00B16460">
              <w:rPr>
                <w:rStyle w:val="Strong"/>
              </w:rPr>
              <w:t>Learning intention</w:t>
            </w:r>
          </w:p>
          <w:p w14:paraId="57228EA0" w14:textId="77777777" w:rsidR="00A97B1F" w:rsidRDefault="00A97B1F" w:rsidP="00D90A3D">
            <w:r>
              <w:t>[Learning intention.]</w:t>
            </w:r>
          </w:p>
          <w:p w14:paraId="63C66E28" w14:textId="77777777" w:rsidR="00A97B1F" w:rsidRPr="00B16460" w:rsidRDefault="00A97B1F" w:rsidP="00D90A3D">
            <w:pPr>
              <w:rPr>
                <w:rStyle w:val="Strong"/>
              </w:rPr>
            </w:pPr>
            <w:r w:rsidRPr="00B16460">
              <w:rPr>
                <w:rStyle w:val="Strong"/>
              </w:rPr>
              <w:t>Success criteria</w:t>
            </w:r>
          </w:p>
          <w:p w14:paraId="4E7CF329" w14:textId="77777777" w:rsidR="00A97B1F" w:rsidRDefault="00A97B1F" w:rsidP="00D90A3D">
            <w:r>
              <w:t>[success criteria]</w:t>
            </w:r>
          </w:p>
          <w:p w14:paraId="2A8944B0" w14:textId="77777777" w:rsidR="00A97B1F" w:rsidRPr="00B16460" w:rsidRDefault="00A97B1F" w:rsidP="00D90A3D">
            <w:pPr>
              <w:rPr>
                <w:rStyle w:val="Strong"/>
              </w:rPr>
            </w:pPr>
            <w:r w:rsidRPr="00B16460">
              <w:rPr>
                <w:rStyle w:val="Strong"/>
              </w:rPr>
              <w:t>Teaching and learning activity</w:t>
            </w:r>
          </w:p>
          <w:p w14:paraId="6F1CD0C7" w14:textId="77777777" w:rsidR="00A97B1F" w:rsidRDefault="00A97B1F" w:rsidP="00D90A3D">
            <w:r>
              <w:t>[pre-lesson activity to activate prior knowledge]</w:t>
            </w:r>
          </w:p>
          <w:p w14:paraId="3F824F04" w14:textId="77777777" w:rsidR="00A97B1F" w:rsidRDefault="00A97B1F" w:rsidP="00D90A3D">
            <w:r>
              <w:t>[teaching activities]</w:t>
            </w:r>
          </w:p>
        </w:tc>
        <w:tc>
          <w:tcPr>
            <w:tcW w:w="1000" w:type="pct"/>
          </w:tcPr>
          <w:p w14:paraId="051E1583" w14:textId="77777777" w:rsidR="00A97B1F" w:rsidRDefault="00A97B1F" w:rsidP="00D90A3D">
            <w:r w:rsidRPr="006E4E89">
              <w:t>[</w:t>
            </w:r>
            <w:r>
              <w:t>F</w:t>
            </w:r>
            <w:r w:rsidRPr="006E4E89">
              <w:t xml:space="preserve">ormative </w:t>
            </w:r>
            <w:r>
              <w:t>assessment opportunities.</w:t>
            </w:r>
            <w:r w:rsidRPr="006E4E89">
              <w:t>]</w:t>
            </w:r>
          </w:p>
        </w:tc>
        <w:tc>
          <w:tcPr>
            <w:tcW w:w="1000" w:type="pct"/>
          </w:tcPr>
          <w:p w14:paraId="6E2BF9E2" w14:textId="77777777" w:rsidR="00A97B1F" w:rsidRDefault="00A97B1F" w:rsidP="00D90A3D">
            <w:r w:rsidRPr="006E4E89">
              <w:t xml:space="preserve">Suggested adjusted activities. This section is also for use in school when </w:t>
            </w:r>
            <w:proofErr w:type="gramStart"/>
            <w:r w:rsidRPr="006E4E89">
              <w:t>making adjustments to</w:t>
            </w:r>
            <w:proofErr w:type="gramEnd"/>
            <w:r w:rsidRPr="006E4E89">
              <w:t xml:space="preserve"> support all students to achieve in their learning</w:t>
            </w:r>
            <w:r>
              <w:t>.</w:t>
            </w:r>
          </w:p>
        </w:tc>
        <w:tc>
          <w:tcPr>
            <w:tcW w:w="1000" w:type="pct"/>
          </w:tcPr>
          <w:p w14:paraId="281E5541" w14:textId="77777777" w:rsidR="00A97B1F" w:rsidRDefault="00A97B1F" w:rsidP="00D90A3D"/>
        </w:tc>
      </w:tr>
    </w:tbl>
    <w:p w14:paraId="19802C26" w14:textId="77777777" w:rsidR="00A97B1F" w:rsidRDefault="00A97B1F" w:rsidP="00A97B1F">
      <w:r>
        <w:br w:type="page"/>
      </w:r>
    </w:p>
    <w:p w14:paraId="652A5B49" w14:textId="77777777" w:rsidR="00A97B1F" w:rsidRDefault="00A97B1F" w:rsidP="00A97B1F">
      <w:pPr>
        <w:pStyle w:val="Heading1"/>
      </w:pPr>
      <w:bookmarkStart w:id="46" w:name="_Toc221704382"/>
      <w:bookmarkStart w:id="47" w:name="_Toc222930502"/>
      <w:r w:rsidRPr="005262F6">
        <w:lastRenderedPageBreak/>
        <w:t>Overall</w:t>
      </w:r>
      <w:r>
        <w:t xml:space="preserve"> program evaluation</w:t>
      </w:r>
      <w:bookmarkEnd w:id="46"/>
      <w:bookmarkEnd w:id="47"/>
    </w:p>
    <w:p w14:paraId="24FCE32D" w14:textId="77777777" w:rsidR="00A97B1F" w:rsidRPr="00566EEB" w:rsidRDefault="00A97B1F" w:rsidP="00A97B1F">
      <w:pPr>
        <w:pStyle w:val="FeatureBox2"/>
      </w:pPr>
      <w:r>
        <w:t xml:space="preserve">Collating ongoing evaluations and reflecting on the strengths and areas for development within the program creates opportunities to enhance student outcomes. </w:t>
      </w:r>
      <w:r w:rsidRPr="002B14D0">
        <w:t>The following prompts can be used to support your evaluation of the program</w:t>
      </w:r>
      <w:r>
        <w:t>:</w:t>
      </w:r>
    </w:p>
    <w:p w14:paraId="14A3FF28" w14:textId="77777777" w:rsidR="00A97B1F" w:rsidRPr="00154117" w:rsidRDefault="00A97B1F" w:rsidP="00A97B1F">
      <w:pPr>
        <w:pStyle w:val="FeatureBox2"/>
        <w:numPr>
          <w:ilvl w:val="0"/>
          <w:numId w:val="34"/>
        </w:numPr>
        <w:ind w:left="567" w:hanging="567"/>
      </w:pPr>
      <w:r w:rsidRPr="00154117">
        <w:t>Did the program assist all students to improve in their learning?</w:t>
      </w:r>
    </w:p>
    <w:p w14:paraId="728051C8" w14:textId="77777777" w:rsidR="00A97B1F" w:rsidRPr="00154117" w:rsidRDefault="00A97B1F" w:rsidP="00A97B1F">
      <w:pPr>
        <w:pStyle w:val="FeatureBox2"/>
        <w:numPr>
          <w:ilvl w:val="0"/>
          <w:numId w:val="34"/>
        </w:numPr>
        <w:ind w:left="567" w:hanging="567"/>
      </w:pPr>
      <w:r w:rsidRPr="00154117">
        <w:t>How could the sequencing of the program be improved?</w:t>
      </w:r>
    </w:p>
    <w:p w14:paraId="3FCE64F6" w14:textId="77777777" w:rsidR="00A97B1F" w:rsidRPr="00154117" w:rsidRDefault="00A97B1F" w:rsidP="00A97B1F">
      <w:pPr>
        <w:pStyle w:val="FeatureBox2"/>
        <w:numPr>
          <w:ilvl w:val="0"/>
          <w:numId w:val="34"/>
        </w:numPr>
        <w:ind w:left="567" w:hanging="567"/>
      </w:pPr>
      <w:r w:rsidRPr="00154117">
        <w:t>What did the student evaluations of the program indicate? How can these be actioned to improve the program?</w:t>
      </w:r>
    </w:p>
    <w:p w14:paraId="6C03FC38" w14:textId="77777777" w:rsidR="00A97B1F" w:rsidRPr="00154117" w:rsidRDefault="00A97B1F" w:rsidP="00A97B1F">
      <w:pPr>
        <w:pStyle w:val="FeatureBox2"/>
        <w:numPr>
          <w:ilvl w:val="0"/>
          <w:numId w:val="34"/>
        </w:numPr>
        <w:ind w:left="567" w:hanging="567"/>
      </w:pPr>
      <w:r w:rsidRPr="00154117">
        <w:t>The strategies and resources that were most effective for student learning were …</w:t>
      </w:r>
    </w:p>
    <w:p w14:paraId="6FEFDBCA" w14:textId="77777777" w:rsidR="00A97B1F" w:rsidRPr="00154117" w:rsidRDefault="00A97B1F" w:rsidP="00A97B1F">
      <w:pPr>
        <w:pStyle w:val="FeatureBox2"/>
        <w:numPr>
          <w:ilvl w:val="0"/>
          <w:numId w:val="34"/>
        </w:numPr>
        <w:ind w:left="567" w:hanging="567"/>
      </w:pPr>
      <w:r w:rsidRPr="00154117">
        <w:t>Teaching strategies and resources that would benefit from review and refinement are …</w:t>
      </w:r>
    </w:p>
    <w:p w14:paraId="5FCFC081" w14:textId="77777777" w:rsidR="00A97B1F" w:rsidRDefault="00A97B1F" w:rsidP="00A97B1F">
      <w:pPr>
        <w:pStyle w:val="Heading2"/>
      </w:pPr>
      <w:bookmarkStart w:id="48" w:name="_Toc221704383"/>
      <w:bookmarkStart w:id="49" w:name="_Toc222930503"/>
      <w:r>
        <w:t xml:space="preserve">Capturing student voice when </w:t>
      </w:r>
      <w:r w:rsidRPr="00525B72">
        <w:t>evaluating</w:t>
      </w:r>
      <w:r>
        <w:t xml:space="preserve"> a program</w:t>
      </w:r>
      <w:bookmarkEnd w:id="48"/>
      <w:bookmarkEnd w:id="49"/>
    </w:p>
    <w:p w14:paraId="4018F2E6" w14:textId="77777777" w:rsidR="00A97B1F" w:rsidRPr="00BB7B1C" w:rsidRDefault="00A97B1F" w:rsidP="00A97B1F">
      <w:r>
        <w:t xml:space="preserve">Student voice is useful </w:t>
      </w:r>
      <w:r w:rsidRPr="006F7C55">
        <w:t>in</w:t>
      </w:r>
      <w:r>
        <w:t xml:space="preserve"> the evaluation process for programs. </w:t>
      </w:r>
      <w:r w:rsidRPr="00573206">
        <w:t xml:space="preserve">The </w:t>
      </w:r>
      <w:r>
        <w:t>statements</w:t>
      </w:r>
      <w:r w:rsidRPr="00573206">
        <w:t xml:space="preserve"> below could be useful as a starting point when asking students to provide feedback on their learning experiences. </w:t>
      </w:r>
      <w:r>
        <w:t xml:space="preserve">These statements are derived from some of the themes from </w:t>
      </w:r>
      <w:hyperlink r:id="rId45">
        <w:r w:rsidRPr="7C85698D">
          <w:rPr>
            <w:rStyle w:val="Hyperlink"/>
          </w:rPr>
          <w:t>What works best 2020 update</w:t>
        </w:r>
      </w:hyperlink>
      <w:r>
        <w:t xml:space="preserve"> (CESE 2020b) and could be useful in teacher reflection on how these themes could be incorporated into a teaching program. The statements could also prompt</w:t>
      </w:r>
      <w:r w:rsidRPr="00573206">
        <w:t xml:space="preserve"> student </w:t>
      </w:r>
      <w:r>
        <w:t>reflection on their metacognitive processes while learning.</w:t>
      </w:r>
    </w:p>
    <w:p w14:paraId="182B39D3" w14:textId="77777777" w:rsidR="00A97B1F" w:rsidRPr="00495811" w:rsidRDefault="00A97B1F" w:rsidP="00A97B1F">
      <w:pPr>
        <w:rPr>
          <w:rStyle w:val="Strong"/>
        </w:rPr>
      </w:pPr>
      <w:r w:rsidRPr="00495811">
        <w:rPr>
          <w:rStyle w:val="Strong"/>
        </w:rPr>
        <w:t>Please rate how much you agree with these statements:</w:t>
      </w:r>
    </w:p>
    <w:p w14:paraId="4D560614" w14:textId="77777777" w:rsidR="00A97B1F" w:rsidRPr="00F74325" w:rsidRDefault="00A97B1F" w:rsidP="00A97B1F">
      <w:pPr>
        <w:pStyle w:val="ListBullet"/>
        <w:numPr>
          <w:ilvl w:val="0"/>
          <w:numId w:val="2"/>
        </w:numPr>
      </w:pPr>
      <w:r w:rsidRPr="00F74325">
        <w:lastRenderedPageBreak/>
        <w:t>My teacher had confidence that I could achieve and improve in my learning</w:t>
      </w:r>
      <w:r>
        <w:t>.</w:t>
      </w:r>
      <w:r w:rsidRPr="00F74325">
        <w:t xml:space="preserve"> (</w:t>
      </w:r>
      <w:r>
        <w:t xml:space="preserve">CESE </w:t>
      </w:r>
      <w:r w:rsidRPr="00F74325">
        <w:t>2020</w:t>
      </w:r>
      <w:r>
        <w:t>b Chapter 1:</w:t>
      </w:r>
      <w:r w:rsidRPr="00F74325">
        <w:t xml:space="preserve"> High expectations)</w:t>
      </w:r>
    </w:p>
    <w:p w14:paraId="78341078" w14:textId="77777777" w:rsidR="00A97B1F" w:rsidRPr="00F74325" w:rsidRDefault="00A97B1F" w:rsidP="00A97B1F">
      <w:pPr>
        <w:pStyle w:val="ListBullet"/>
        <w:numPr>
          <w:ilvl w:val="0"/>
          <w:numId w:val="2"/>
        </w:numPr>
      </w:pPr>
      <w:r w:rsidRPr="00F74325">
        <w:t>I had a clear idea of what I was learning and why</w:t>
      </w:r>
      <w:r>
        <w:t>.</w:t>
      </w:r>
      <w:r w:rsidRPr="00F74325">
        <w:t xml:space="preserve"> (</w:t>
      </w:r>
      <w:r>
        <w:t xml:space="preserve">CESE </w:t>
      </w:r>
      <w:r w:rsidRPr="00F74325">
        <w:t>2020</w:t>
      </w:r>
      <w:r>
        <w:t xml:space="preserve">b Chapter 2: </w:t>
      </w:r>
      <w:r w:rsidRPr="00F74325">
        <w:t>Explicit teaching)</w:t>
      </w:r>
    </w:p>
    <w:p w14:paraId="0068B852" w14:textId="77777777" w:rsidR="00A97B1F" w:rsidRPr="00F74325" w:rsidRDefault="00A97B1F" w:rsidP="00A97B1F">
      <w:pPr>
        <w:pStyle w:val="ListBullet"/>
        <w:numPr>
          <w:ilvl w:val="0"/>
          <w:numId w:val="2"/>
        </w:numPr>
      </w:pPr>
      <w:r w:rsidRPr="00F74325">
        <w:t>I used the feedback provided to improve my performance</w:t>
      </w:r>
      <w:r>
        <w:t>.</w:t>
      </w:r>
      <w:r w:rsidRPr="00F74325">
        <w:t xml:space="preserve"> (</w:t>
      </w:r>
      <w:r>
        <w:t xml:space="preserve">CESE </w:t>
      </w:r>
      <w:r w:rsidRPr="00F74325">
        <w:t>2020</w:t>
      </w:r>
      <w:r>
        <w:t xml:space="preserve">b Chapter 3: </w:t>
      </w:r>
      <w:r w:rsidRPr="00F74325">
        <w:t>Effective feedback)</w:t>
      </w:r>
    </w:p>
    <w:p w14:paraId="4C73C47B" w14:textId="77777777" w:rsidR="00A97B1F" w:rsidRPr="00F74325" w:rsidRDefault="00A97B1F" w:rsidP="00A97B1F">
      <w:pPr>
        <w:pStyle w:val="ListBullet"/>
        <w:numPr>
          <w:ilvl w:val="0"/>
          <w:numId w:val="2"/>
        </w:numPr>
      </w:pPr>
      <w:r w:rsidRPr="00F74325">
        <w:t>I understood the feedback on the assessment task</w:t>
      </w:r>
      <w:r>
        <w:t>.</w:t>
      </w:r>
      <w:r w:rsidRPr="00F74325">
        <w:t xml:space="preserve"> (</w:t>
      </w:r>
      <w:r>
        <w:t xml:space="preserve">CESE </w:t>
      </w:r>
      <w:r w:rsidRPr="00F74325">
        <w:t>2020</w:t>
      </w:r>
      <w:r>
        <w:t xml:space="preserve">b Chapter 3: </w:t>
      </w:r>
      <w:r w:rsidRPr="00F74325">
        <w:t>Effective feedback)</w:t>
      </w:r>
    </w:p>
    <w:p w14:paraId="10458059" w14:textId="77777777" w:rsidR="00A97B1F" w:rsidRPr="00F74325" w:rsidRDefault="00A97B1F" w:rsidP="00A97B1F">
      <w:pPr>
        <w:pStyle w:val="ListBullet"/>
        <w:numPr>
          <w:ilvl w:val="0"/>
          <w:numId w:val="2"/>
        </w:numPr>
      </w:pPr>
      <w:r w:rsidRPr="00F74325">
        <w:t>I was able to predict the marks I achieved in the assessment tasks</w:t>
      </w:r>
      <w:r>
        <w:t>.</w:t>
      </w:r>
      <w:r w:rsidRPr="00F74325">
        <w:t xml:space="preserve"> (</w:t>
      </w:r>
      <w:r>
        <w:t xml:space="preserve">CESE </w:t>
      </w:r>
      <w:r w:rsidRPr="00F74325">
        <w:t>2020</w:t>
      </w:r>
      <w:r>
        <w:t xml:space="preserve">b Chapter 5: </w:t>
      </w:r>
      <w:r w:rsidRPr="00F74325">
        <w:t>Assessment)</w:t>
      </w:r>
    </w:p>
    <w:p w14:paraId="55599A24" w14:textId="77777777" w:rsidR="00A97B1F" w:rsidRPr="00F74325" w:rsidRDefault="00A97B1F" w:rsidP="00A97B1F">
      <w:pPr>
        <w:pStyle w:val="ListBullet"/>
        <w:numPr>
          <w:ilvl w:val="0"/>
          <w:numId w:val="2"/>
        </w:numPr>
      </w:pPr>
      <w:r w:rsidRPr="00F74325">
        <w:t>The activities in the unit prepared me for the assessment task</w:t>
      </w:r>
      <w:r>
        <w:t>.</w:t>
      </w:r>
      <w:r w:rsidRPr="00F74325">
        <w:t xml:space="preserve"> (</w:t>
      </w:r>
      <w:r>
        <w:t xml:space="preserve">CESE </w:t>
      </w:r>
      <w:r w:rsidRPr="00F74325">
        <w:t>2020</w:t>
      </w:r>
      <w:r>
        <w:t xml:space="preserve">b Chapter 5: </w:t>
      </w:r>
      <w:r w:rsidRPr="00F74325">
        <w:t>Assessment)</w:t>
      </w:r>
    </w:p>
    <w:p w14:paraId="697B3FAD" w14:textId="77777777" w:rsidR="00A97B1F" w:rsidRPr="00F74325" w:rsidRDefault="00A97B1F" w:rsidP="00A97B1F">
      <w:pPr>
        <w:pStyle w:val="ListBullet"/>
        <w:numPr>
          <w:ilvl w:val="0"/>
          <w:numId w:val="2"/>
        </w:numPr>
      </w:pPr>
      <w:r w:rsidRPr="00F74325">
        <w:t>I found the activities in the lessons interesting to me</w:t>
      </w:r>
      <w:r>
        <w:t>.</w:t>
      </w:r>
      <w:r w:rsidRPr="00F74325">
        <w:t xml:space="preserve"> (</w:t>
      </w:r>
      <w:r>
        <w:t xml:space="preserve">CESE </w:t>
      </w:r>
      <w:r w:rsidRPr="00F74325">
        <w:t>2020</w:t>
      </w:r>
      <w:r>
        <w:t xml:space="preserve">b Chapter 7: </w:t>
      </w:r>
      <w:r w:rsidRPr="00F74325">
        <w:t>Wellbeing)</w:t>
      </w:r>
    </w:p>
    <w:p w14:paraId="3846BF91" w14:textId="77777777" w:rsidR="00A97B1F" w:rsidRPr="00F74325" w:rsidRDefault="00A97B1F" w:rsidP="00A97B1F">
      <w:pPr>
        <w:pStyle w:val="ListBullet"/>
        <w:numPr>
          <w:ilvl w:val="0"/>
          <w:numId w:val="2"/>
        </w:numPr>
      </w:pPr>
      <w:r w:rsidRPr="00F74325">
        <w:t>I made valuable contributions to the class during this unit</w:t>
      </w:r>
      <w:r>
        <w:t>.</w:t>
      </w:r>
      <w:r w:rsidRPr="00F74325">
        <w:t xml:space="preserve"> (</w:t>
      </w:r>
      <w:r>
        <w:t xml:space="preserve">CESE </w:t>
      </w:r>
      <w:r w:rsidRPr="00F74325">
        <w:t>2020</w:t>
      </w:r>
      <w:r>
        <w:t xml:space="preserve">b Chapter 7: </w:t>
      </w:r>
      <w:r w:rsidRPr="00F74325">
        <w:t>Wellbeing)</w:t>
      </w:r>
    </w:p>
    <w:p w14:paraId="0D2FF0DA" w14:textId="77777777" w:rsidR="00A97B1F" w:rsidRPr="00F74325" w:rsidRDefault="00A97B1F" w:rsidP="00A97B1F">
      <w:pPr>
        <w:pStyle w:val="ListBullet"/>
        <w:numPr>
          <w:ilvl w:val="0"/>
          <w:numId w:val="2"/>
        </w:numPr>
      </w:pPr>
      <w:r w:rsidRPr="00F74325">
        <w:t>I ask questions in class when I don’t understand yet</w:t>
      </w:r>
      <w:r>
        <w:t>.</w:t>
      </w:r>
      <w:r w:rsidRPr="00F74325">
        <w:t xml:space="preserve"> (</w:t>
      </w:r>
      <w:r>
        <w:t xml:space="preserve">CESE </w:t>
      </w:r>
      <w:r w:rsidRPr="00F74325">
        <w:t>2020</w:t>
      </w:r>
      <w:r>
        <w:t xml:space="preserve">b Chapter 7: </w:t>
      </w:r>
      <w:r w:rsidRPr="00F74325">
        <w:t>Wellbeing)</w:t>
      </w:r>
    </w:p>
    <w:p w14:paraId="03378024" w14:textId="77777777" w:rsidR="00A97B1F" w:rsidRPr="00F74325" w:rsidRDefault="00A97B1F" w:rsidP="00A97B1F">
      <w:pPr>
        <w:rPr>
          <w:rStyle w:val="Strong"/>
        </w:rPr>
      </w:pPr>
      <w:r w:rsidRPr="00F74325">
        <w:rPr>
          <w:rStyle w:val="Strong"/>
        </w:rPr>
        <w:t xml:space="preserve">Optional open-ended </w:t>
      </w:r>
      <w:r>
        <w:rPr>
          <w:rStyle w:val="Strong"/>
        </w:rPr>
        <w:t>prompts</w:t>
      </w:r>
      <w:r w:rsidRPr="00F74325">
        <w:rPr>
          <w:rStyle w:val="Strong"/>
        </w:rPr>
        <w:t>:</w:t>
      </w:r>
    </w:p>
    <w:p w14:paraId="033B8740" w14:textId="77777777" w:rsidR="00A97B1F" w:rsidRPr="00F74325" w:rsidRDefault="00A97B1F" w:rsidP="00A97B1F">
      <w:pPr>
        <w:pStyle w:val="ListBullet"/>
        <w:numPr>
          <w:ilvl w:val="0"/>
          <w:numId w:val="2"/>
        </w:numPr>
      </w:pPr>
      <w:r w:rsidRPr="00F74325">
        <w:t>The lessons</w:t>
      </w:r>
      <w:r>
        <w:t xml:space="preserve"> and/or </w:t>
      </w:r>
      <w:r w:rsidRPr="00F74325">
        <w:t xml:space="preserve">activities that I most enjoyed were when we </w:t>
      </w:r>
      <w:r>
        <w:t>…</w:t>
      </w:r>
      <w:r w:rsidRPr="00F74325">
        <w:t xml:space="preserve"> because</w:t>
      </w:r>
      <w:r>
        <w:t xml:space="preserve"> …</w:t>
      </w:r>
    </w:p>
    <w:p w14:paraId="1DC04F23" w14:textId="77777777" w:rsidR="00A97B1F" w:rsidRPr="00F74325" w:rsidRDefault="00A97B1F" w:rsidP="00A97B1F">
      <w:pPr>
        <w:pStyle w:val="ListBullet"/>
        <w:numPr>
          <w:ilvl w:val="0"/>
          <w:numId w:val="2"/>
        </w:numPr>
      </w:pPr>
      <w:r w:rsidRPr="00F74325">
        <w:t xml:space="preserve">When the learning was difficult, the strategy I used was </w:t>
      </w:r>
      <w:r>
        <w:t>…</w:t>
      </w:r>
    </w:p>
    <w:p w14:paraId="75A8B49E" w14:textId="77777777" w:rsidR="00A97B1F" w:rsidRPr="00F74325" w:rsidRDefault="00A97B1F" w:rsidP="00A97B1F">
      <w:pPr>
        <w:pStyle w:val="ListBullet"/>
        <w:numPr>
          <w:ilvl w:val="0"/>
          <w:numId w:val="2"/>
        </w:numPr>
      </w:pPr>
      <w:r w:rsidRPr="00F74325">
        <w:t xml:space="preserve">If I was giving advice to a student who was starting this </w:t>
      </w:r>
      <w:proofErr w:type="gramStart"/>
      <w:r w:rsidRPr="00F74325">
        <w:t>unit</w:t>
      </w:r>
      <w:proofErr w:type="gramEnd"/>
      <w:r w:rsidRPr="00F74325">
        <w:t xml:space="preserve"> I would tell them to </w:t>
      </w:r>
      <w:r>
        <w:t>…</w:t>
      </w:r>
    </w:p>
    <w:p w14:paraId="642611D3" w14:textId="77777777" w:rsidR="00A97B1F" w:rsidRPr="00472CF6" w:rsidRDefault="00A97B1F" w:rsidP="00A97B1F">
      <w:pPr>
        <w:pStyle w:val="ListBullet"/>
        <w:numPr>
          <w:ilvl w:val="0"/>
          <w:numId w:val="2"/>
        </w:numPr>
      </w:pPr>
      <w:r w:rsidRPr="00F74325">
        <w:t xml:space="preserve">If I was giving advice to a teacher who was teaching this </w:t>
      </w:r>
      <w:proofErr w:type="gramStart"/>
      <w:r w:rsidRPr="00F74325">
        <w:t>unit</w:t>
      </w:r>
      <w:proofErr w:type="gramEnd"/>
      <w:r w:rsidRPr="00F74325">
        <w:t xml:space="preserve"> I would tell them to </w:t>
      </w:r>
      <w:r>
        <w:t>…</w:t>
      </w:r>
      <w:r>
        <w:br w:type="page"/>
      </w:r>
    </w:p>
    <w:p w14:paraId="2386B262" w14:textId="77777777" w:rsidR="00A97B1F" w:rsidRDefault="00A97B1F" w:rsidP="00A97B1F">
      <w:pPr>
        <w:pStyle w:val="ListBullet"/>
        <w:numPr>
          <w:ilvl w:val="0"/>
          <w:numId w:val="0"/>
        </w:numPr>
        <w:rPr>
          <w:rFonts w:ascii="Segoe UI" w:hAnsi="Segoe UI" w:cs="Segoe UI"/>
          <w:sz w:val="18"/>
          <w:szCs w:val="18"/>
        </w:rPr>
      </w:pPr>
      <w:r>
        <w:rPr>
          <w:rStyle w:val="normaltextrun"/>
          <w:b/>
          <w:bCs/>
          <w:color w:val="002664"/>
          <w:sz w:val="48"/>
          <w:szCs w:val="48"/>
        </w:rPr>
        <w:lastRenderedPageBreak/>
        <w:t>Additional information</w:t>
      </w:r>
      <w:r>
        <w:rPr>
          <w:rStyle w:val="eop"/>
          <w:b/>
          <w:bCs/>
          <w:color w:val="002664"/>
          <w:sz w:val="48"/>
          <w:szCs w:val="48"/>
        </w:rPr>
        <w:t> </w:t>
      </w:r>
    </w:p>
    <w:p w14:paraId="01760E35" w14:textId="77777777" w:rsidR="00A97B1F" w:rsidRPr="00B77BBC" w:rsidRDefault="00A97B1F" w:rsidP="00A97B1F">
      <w:pPr>
        <w:rPr>
          <w:rFonts w:ascii="Segoe UI" w:hAnsi="Segoe UI" w:cs="Segoe UI"/>
          <w:sz w:val="18"/>
          <w:szCs w:val="18"/>
        </w:rPr>
      </w:pPr>
      <w:r>
        <w:rPr>
          <w:rStyle w:val="normaltextrun"/>
        </w:rPr>
        <w:t>For additional support and advice or to provide feedback, contact the Teaching and Learning 7-12 curriculum team by emailing</w:t>
      </w:r>
      <w:r>
        <w:rPr>
          <w:rStyle w:val="normaltextrun"/>
          <w:color w:val="2F5496"/>
          <w:u w:val="single"/>
        </w:rPr>
        <w:t> </w:t>
      </w:r>
      <w:hyperlink r:id="rId46" w:tgtFrame="_blank" w:history="1">
        <w:r>
          <w:rPr>
            <w:rStyle w:val="normaltextrun"/>
            <w:color w:val="2F5496"/>
            <w:u w:val="single"/>
          </w:rPr>
          <w:t>secondaryteachingandlearning@det.nsw.edu.au</w:t>
        </w:r>
      </w:hyperlink>
      <w:r>
        <w:rPr>
          <w:rStyle w:val="eop"/>
        </w:rPr>
        <w:t> </w:t>
      </w:r>
    </w:p>
    <w:p w14:paraId="290BA800" w14:textId="77777777" w:rsidR="00A97B1F" w:rsidRPr="004775EA" w:rsidRDefault="00A97B1F" w:rsidP="00A97B1F">
      <w:pPr>
        <w:pStyle w:val="Heading1"/>
      </w:pPr>
      <w:bookmarkStart w:id="50" w:name="_Toc221704384"/>
      <w:bookmarkStart w:id="51" w:name="_Toc222930504"/>
      <w:r w:rsidRPr="004775EA">
        <w:t>Support and alignment</w:t>
      </w:r>
      <w:bookmarkEnd w:id="50"/>
      <w:bookmarkEnd w:id="51"/>
    </w:p>
    <w:p w14:paraId="3F38C9F0" w14:textId="77777777" w:rsidR="00A97B1F" w:rsidRDefault="00A97B1F" w:rsidP="00A97B1F">
      <w:r w:rsidRPr="00B77BBC">
        <w:t>All curriculum resources are prepared through a rigorous process. Resources are periodically reviewed as part of our ongoing evaluation plan to ensure currency, relevance and effectiveness. </w:t>
      </w:r>
    </w:p>
    <w:p w14:paraId="00A7DB8A" w14:textId="77777777" w:rsidR="00A97B1F" w:rsidRDefault="00A97B1F" w:rsidP="00A97B1F">
      <w:r w:rsidRPr="002E7C6F">
        <w:rPr>
          <w:b/>
          <w:bCs/>
        </w:rPr>
        <w:t>Consulted with</w:t>
      </w:r>
      <w:r>
        <w:t>: Curriculum and Reform, Inclusive Education, Multicultural Education, Aboriginal Education and Communities and subject matter experts.</w:t>
      </w:r>
    </w:p>
    <w:p w14:paraId="429DE2BF" w14:textId="77777777" w:rsidR="00A97B1F" w:rsidRDefault="00A97B1F" w:rsidP="00A97B1F">
      <w:r w:rsidRPr="002E7C6F">
        <w:rPr>
          <w:b/>
          <w:bCs/>
        </w:rPr>
        <w:t>Alignment to system priorities and/or needs</w:t>
      </w:r>
      <w:r>
        <w:t xml:space="preserve">: </w:t>
      </w:r>
      <w:hyperlink r:id="rId47" w:history="1">
        <w:r w:rsidRPr="00D336ED">
          <w:rPr>
            <w:rStyle w:val="Hyperlink"/>
          </w:rPr>
          <w:t>School Excellence Policy</w:t>
        </w:r>
      </w:hyperlink>
      <w:r>
        <w:t>.</w:t>
      </w:r>
    </w:p>
    <w:p w14:paraId="3E109A45" w14:textId="77777777" w:rsidR="00A97B1F" w:rsidRDefault="00A97B1F" w:rsidP="00A97B1F">
      <w:r w:rsidRPr="002E7C6F">
        <w:rPr>
          <w:b/>
          <w:bCs/>
        </w:rPr>
        <w:t>Alignment to the School Excellence Framework</w:t>
      </w:r>
      <w:r>
        <w:t xml:space="preserve">: this resource supports the </w:t>
      </w:r>
      <w:hyperlink r:id="rId48" w:history="1">
        <w:r w:rsidRPr="00D336ED">
          <w:rPr>
            <w:rStyle w:val="Hyperlink"/>
          </w:rPr>
          <w:t>School Excellence Framework</w:t>
        </w:r>
      </w:hyperlink>
      <w:r>
        <w:t xml:space="preserve"> elements of curriculum (curriculum provision) and effective classroom practice (lesson planning, explicit teaching).</w:t>
      </w:r>
    </w:p>
    <w:p w14:paraId="1DFB290D" w14:textId="77777777" w:rsidR="00A97B1F" w:rsidRDefault="00A97B1F" w:rsidP="00A97B1F">
      <w:r w:rsidRPr="708AD2A7">
        <w:rPr>
          <w:b/>
          <w:bCs/>
        </w:rPr>
        <w:t>Alignment to Australian Professional Teaching Standards</w:t>
      </w:r>
      <w:r>
        <w:t xml:space="preserve">: this resource supports teachers to address </w:t>
      </w:r>
      <w:hyperlink r:id="rId49">
        <w:r w:rsidRPr="708AD2A7">
          <w:rPr>
            <w:rStyle w:val="Hyperlink"/>
          </w:rPr>
          <w:t>Australian Professional Teaching Standards</w:t>
        </w:r>
      </w:hyperlink>
      <w:r>
        <w:t xml:space="preserve"> [3.2.2, 3.3.2].</w:t>
      </w:r>
    </w:p>
    <w:p w14:paraId="4762A559" w14:textId="77777777" w:rsidR="00A97B1F" w:rsidRDefault="00A97B1F" w:rsidP="00A97B1F">
      <w:r w:rsidRPr="008E2B78">
        <w:rPr>
          <w:b/>
          <w:bCs/>
        </w:rPr>
        <w:t>Author:</w:t>
      </w:r>
      <w:r w:rsidRPr="008E2B78">
        <w:t> </w:t>
      </w:r>
      <w:r>
        <w:t>Secondary Curriculum</w:t>
      </w:r>
    </w:p>
    <w:p w14:paraId="2E6E2811" w14:textId="77777777" w:rsidR="00A97B1F" w:rsidRPr="001E71E8" w:rsidRDefault="00A97B1F" w:rsidP="00A97B1F">
      <w:pPr>
        <w:rPr>
          <w:b/>
          <w:bCs/>
        </w:rPr>
      </w:pPr>
      <w:r w:rsidRPr="001E71E8">
        <w:rPr>
          <w:b/>
          <w:bCs/>
        </w:rPr>
        <w:t>Creation date:</w:t>
      </w:r>
      <w:r>
        <w:rPr>
          <w:b/>
          <w:bCs/>
        </w:rPr>
        <w:t xml:space="preserve"> </w:t>
      </w:r>
      <w:r w:rsidRPr="008E2B78">
        <w:t>1</w:t>
      </w:r>
      <w:r>
        <w:t>0</w:t>
      </w:r>
      <w:r w:rsidRPr="008E2B78">
        <w:t xml:space="preserve"> February 2026</w:t>
      </w:r>
      <w:r w:rsidRPr="001E71E8">
        <w:rPr>
          <w:b/>
          <w:bCs/>
        </w:rPr>
        <w:br w:type="page"/>
      </w:r>
    </w:p>
    <w:p w14:paraId="58C03AD7" w14:textId="77777777" w:rsidR="00A97B1F" w:rsidRPr="00D205CD" w:rsidRDefault="00A97B1F" w:rsidP="00A97B1F">
      <w:pPr>
        <w:spacing w:before="0" w:after="0"/>
        <w:rPr>
          <w:rStyle w:val="Strong"/>
          <w:szCs w:val="22"/>
        </w:rPr>
      </w:pPr>
      <w:r w:rsidRPr="00D205CD">
        <w:rPr>
          <w:rStyle w:val="Strong"/>
          <w:szCs w:val="22"/>
        </w:rPr>
        <w:lastRenderedPageBreak/>
        <w:t>© State of New South Wales (Department of Education), 2023</w:t>
      </w:r>
    </w:p>
    <w:p w14:paraId="619E2D3C" w14:textId="77777777" w:rsidR="00A97B1F" w:rsidRDefault="00A97B1F" w:rsidP="00A97B1F">
      <w:pPr>
        <w:spacing w:line="276" w:lineRule="auto"/>
      </w:pPr>
      <w:r>
        <w:t xml:space="preserve">The </w:t>
      </w:r>
      <w:r w:rsidRPr="00D205CD">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0C3A3C8E" w14:textId="77777777" w:rsidR="00A97B1F" w:rsidRDefault="00A97B1F" w:rsidP="00A97B1F">
      <w:pPr>
        <w:spacing w:line="276" w:lineRule="auto"/>
      </w:pPr>
      <w:r>
        <w:t xml:space="preserve">Copyright material </w:t>
      </w:r>
      <w:r w:rsidRPr="00D205CD">
        <w:t>available</w:t>
      </w:r>
      <w:r>
        <w:t xml:space="preserve"> in this resource and owned by the NSW Department of Education is licensed under a </w:t>
      </w:r>
      <w:hyperlink r:id="rId50" w:history="1">
        <w:r w:rsidRPr="003B3E41">
          <w:rPr>
            <w:rStyle w:val="Hyperlink"/>
          </w:rPr>
          <w:t>Creative Commons Attribution 4.0 International (CC BY 4.0) license</w:t>
        </w:r>
      </w:hyperlink>
      <w:r>
        <w:t>.</w:t>
      </w:r>
    </w:p>
    <w:p w14:paraId="3131BA53" w14:textId="77777777" w:rsidR="00A97B1F" w:rsidRDefault="00A97B1F" w:rsidP="00A97B1F">
      <w:pPr>
        <w:spacing w:line="276" w:lineRule="auto"/>
      </w:pPr>
      <w:r>
        <w:t xml:space="preserve"> </w:t>
      </w:r>
      <w:r>
        <w:rPr>
          <w:noProof/>
        </w:rPr>
        <w:drawing>
          <wp:inline distT="0" distB="0" distL="0" distR="0" wp14:anchorId="430BD160" wp14:editId="376C1602">
            <wp:extent cx="1228725" cy="428625"/>
            <wp:effectExtent l="0" t="0" r="9525" b="9525"/>
            <wp:docPr id="587839608" name="Picture 587839608" descr="Creative Commons Attribution license log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BC5D878" w14:textId="77777777" w:rsidR="00A97B1F" w:rsidRPr="002D3434" w:rsidRDefault="00A97B1F" w:rsidP="00A97B1F">
      <w:pPr>
        <w:spacing w:line="276" w:lineRule="auto"/>
      </w:pPr>
      <w:r w:rsidRPr="002D3434">
        <w:t>This license allows you to share and adapt the material for any purpose, even commercially.</w:t>
      </w:r>
    </w:p>
    <w:p w14:paraId="500E5706" w14:textId="77777777" w:rsidR="00A97B1F" w:rsidRPr="002D3434" w:rsidRDefault="00A97B1F" w:rsidP="00A97B1F">
      <w:pPr>
        <w:spacing w:line="276" w:lineRule="auto"/>
      </w:pPr>
      <w:r w:rsidRPr="002D3434">
        <w:t>Attribution should be given to © State of New South Wales (Department of Education), 2023.</w:t>
      </w:r>
    </w:p>
    <w:p w14:paraId="512D5C71" w14:textId="77777777" w:rsidR="00A97B1F" w:rsidRPr="002D3434" w:rsidRDefault="00A97B1F" w:rsidP="00A97B1F">
      <w:pPr>
        <w:spacing w:line="276" w:lineRule="auto"/>
      </w:pPr>
      <w:r w:rsidRPr="002D3434">
        <w:t>Material in this resource not available under a Creative Commons license:</w:t>
      </w:r>
    </w:p>
    <w:p w14:paraId="54403E08" w14:textId="77777777" w:rsidR="00A97B1F" w:rsidRPr="002D3434" w:rsidRDefault="00A97B1F" w:rsidP="00A97B1F">
      <w:pPr>
        <w:pStyle w:val="ListBullet"/>
        <w:numPr>
          <w:ilvl w:val="0"/>
          <w:numId w:val="2"/>
        </w:numPr>
        <w:spacing w:line="276" w:lineRule="auto"/>
      </w:pPr>
      <w:r w:rsidRPr="002D3434">
        <w:t>the NSW Department of Education logo, other logos and trademark-protected material</w:t>
      </w:r>
    </w:p>
    <w:p w14:paraId="3F9890B9" w14:textId="77777777" w:rsidR="00A97B1F" w:rsidRPr="002D3434" w:rsidRDefault="00A97B1F" w:rsidP="00A97B1F">
      <w:pPr>
        <w:pStyle w:val="ListBullet"/>
        <w:numPr>
          <w:ilvl w:val="0"/>
          <w:numId w:val="2"/>
        </w:numPr>
        <w:spacing w:line="276" w:lineRule="auto"/>
      </w:pPr>
      <w:r w:rsidRPr="002D3434">
        <w:t>material owned by a third party that has been reproduced with permission. You will need to obtain permission from the third party to reuse its material.</w:t>
      </w:r>
    </w:p>
    <w:p w14:paraId="5AF4DE8D" w14:textId="77777777" w:rsidR="00A97B1F" w:rsidRPr="003B3E41" w:rsidRDefault="00A97B1F" w:rsidP="00A97B1F">
      <w:pPr>
        <w:pStyle w:val="FeatureBox2"/>
        <w:spacing w:line="276" w:lineRule="auto"/>
        <w:rPr>
          <w:rStyle w:val="Strong"/>
        </w:rPr>
      </w:pPr>
      <w:r w:rsidRPr="003B3E41">
        <w:rPr>
          <w:rStyle w:val="Strong"/>
        </w:rPr>
        <w:t>Links to third-party material and websites</w:t>
      </w:r>
    </w:p>
    <w:p w14:paraId="7F0A9CCA" w14:textId="77777777" w:rsidR="00A97B1F" w:rsidRDefault="00A97B1F" w:rsidP="00A97B1F">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2DDBDB" w14:textId="77777777" w:rsidR="00A97B1F" w:rsidRPr="0000036D" w:rsidRDefault="00A97B1F" w:rsidP="00A97B1F">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bookmarkEnd w:id="3"/>
    <w:bookmarkEnd w:id="4"/>
    <w:bookmarkEnd w:id="5"/>
    <w:p w14:paraId="4406B4F6" w14:textId="77777777" w:rsidR="00AD38DA" w:rsidRPr="008E2B78" w:rsidRDefault="00AD38DA" w:rsidP="00AD38DA">
      <w:r w:rsidRPr="008E2B78">
        <w:lastRenderedPageBreak/>
        <w:t>AERO (Australian Education Research Organisation) (2021) </w:t>
      </w:r>
      <w:hyperlink r:id="rId52" w:tgtFrame="_blank" w:history="1">
        <w:r w:rsidRPr="008E2B78">
          <w:rPr>
            <w:rStyle w:val="Hyperlink"/>
            <w:i/>
            <w:iCs/>
          </w:rPr>
          <w:t>Explicit instruction practice guide</w:t>
        </w:r>
      </w:hyperlink>
      <w:r w:rsidRPr="008E2B78">
        <w:t xml:space="preserve">, AERO website, accessed </w:t>
      </w:r>
      <w:r>
        <w:t>10 February 2026</w:t>
      </w:r>
      <w:r w:rsidRPr="008E2B78">
        <w:t>. </w:t>
      </w:r>
    </w:p>
    <w:p w14:paraId="50592519" w14:textId="77777777" w:rsidR="00AD38DA" w:rsidRPr="008E2B78" w:rsidRDefault="00AD38DA" w:rsidP="00AD38DA">
      <w:r w:rsidRPr="008E2B78">
        <w:t>AITSL (Australian Institute for Teaching and School Leadership Limited) (</w:t>
      </w:r>
      <w:proofErr w:type="spellStart"/>
      <w:r w:rsidRPr="008E2B78">
        <w:t>n.d</w:t>
      </w:r>
      <w:proofErr w:type="spellEnd"/>
      <w:r w:rsidRPr="008E2B78">
        <w:t>) </w:t>
      </w:r>
      <w:hyperlink r:id="rId53" w:anchor=":~:text=Learning%20Intentions%20are%20descriptions%20of,providing%20feedback%20and%20assessing%20achievement." w:tgtFrame="_blank" w:history="1">
        <w:r w:rsidRPr="008E2B78">
          <w:rPr>
            <w:rStyle w:val="Hyperlink"/>
          </w:rPr>
          <w:t>Learning intentions and success criteria</w:t>
        </w:r>
      </w:hyperlink>
      <w:r w:rsidRPr="008E2B78">
        <w:rPr>
          <w:u w:val="single"/>
        </w:rPr>
        <w:t> [PDF 251KB]</w:t>
      </w:r>
      <w:r w:rsidRPr="008E2B78">
        <w:t xml:space="preserve">, AITSL, accessed </w:t>
      </w:r>
      <w:r>
        <w:t>10 February 2026</w:t>
      </w:r>
      <w:r w:rsidRPr="008E2B78">
        <w:t>. </w:t>
      </w:r>
    </w:p>
    <w:p w14:paraId="06F100DC" w14:textId="77777777" w:rsidR="00AD38DA" w:rsidRPr="008E2B78" w:rsidRDefault="00AD38DA" w:rsidP="00AD38DA">
      <w:r w:rsidRPr="008E2B78">
        <w:t>Brookhart S (2011) </w:t>
      </w:r>
      <w:r w:rsidRPr="008E2B78">
        <w:rPr>
          <w:i/>
          <w:iCs/>
        </w:rPr>
        <w:t>How to Assess Higher-Order Thinking Skills in Your Classroom</w:t>
      </w:r>
      <w:r w:rsidRPr="008E2B78">
        <w:t>, Hawker Brownlow Education, Victoria. </w:t>
      </w:r>
    </w:p>
    <w:p w14:paraId="66BAA40D" w14:textId="77777777" w:rsidR="00AD38DA" w:rsidRPr="008E2B78" w:rsidRDefault="00AD38DA" w:rsidP="00AD38DA">
      <w:r w:rsidRPr="008E2B78">
        <w:t>CESE (Centre for Education Statistics and Evaluation) (2020a) </w:t>
      </w:r>
      <w:hyperlink r:id="rId54" w:tgtFrame="_blank" w:history="1">
        <w:r w:rsidRPr="008E2B78">
          <w:rPr>
            <w:rStyle w:val="Hyperlink"/>
          </w:rPr>
          <w:t>What works best in practice</w:t>
        </w:r>
      </w:hyperlink>
      <w:r w:rsidRPr="008E2B78">
        <w:t>, NSW Department of Education, </w:t>
      </w:r>
      <w:r>
        <w:t>accessed 10 February 2026</w:t>
      </w:r>
      <w:r w:rsidRPr="008E2B78">
        <w:t>. </w:t>
      </w:r>
    </w:p>
    <w:p w14:paraId="21348667" w14:textId="77777777" w:rsidR="00AD38DA" w:rsidRPr="008E2B78" w:rsidRDefault="00AD38DA" w:rsidP="00AD38DA">
      <w:r w:rsidRPr="008E2B78">
        <w:t>CESE (2020b) </w:t>
      </w:r>
      <w:hyperlink r:id="rId55" w:tgtFrame="_blank" w:history="1">
        <w:r w:rsidRPr="008E2B78">
          <w:rPr>
            <w:rStyle w:val="Hyperlink"/>
          </w:rPr>
          <w:t>What works best: 2020 update</w:t>
        </w:r>
      </w:hyperlink>
      <w:r w:rsidRPr="008E2B78">
        <w:t xml:space="preserve">, NSW Department of Education, </w:t>
      </w:r>
      <w:r>
        <w:t>accessed 10 February 2026</w:t>
      </w:r>
      <w:r w:rsidRPr="008E2B78">
        <w:t>. </w:t>
      </w:r>
    </w:p>
    <w:p w14:paraId="7714E4AC" w14:textId="77777777" w:rsidR="00AD38DA" w:rsidRPr="008E2B78" w:rsidRDefault="00AD38DA" w:rsidP="00AD38DA">
      <w:r w:rsidRPr="008E2B78">
        <w:t>CESE (2020c) </w:t>
      </w:r>
      <w:hyperlink r:id="rId56" w:tgtFrame="_blank" w:history="1">
        <w:r w:rsidRPr="008E2B78">
          <w:rPr>
            <w:rStyle w:val="Hyperlink"/>
          </w:rPr>
          <w:t>What works best shareable summary tiles</w:t>
        </w:r>
      </w:hyperlink>
      <w:r w:rsidRPr="008E2B78">
        <w:t xml:space="preserve">, NSW Department of Education, accessed </w:t>
      </w:r>
      <w:r>
        <w:t>10 February 2026</w:t>
      </w:r>
      <w:r w:rsidRPr="008E2B78">
        <w:t>. </w:t>
      </w:r>
    </w:p>
    <w:p w14:paraId="779590B8" w14:textId="77777777" w:rsidR="00AD38DA" w:rsidRPr="008E2B78" w:rsidRDefault="00AD38DA" w:rsidP="00AD38DA">
      <w:r w:rsidRPr="008E2B78">
        <w:t>Hughes C, Morris J, Therrien W and Benson S (2017) </w:t>
      </w:r>
      <w:hyperlink r:id="rId57" w:tgtFrame="_blank" w:history="1">
        <w:r w:rsidRPr="008E2B78">
          <w:rPr>
            <w:rStyle w:val="Hyperlink"/>
          </w:rPr>
          <w:t>'Explicit Instruction: Historical and Contemporary Contexts: LEARNING DISABILITIES RESEARCH'</w:t>
        </w:r>
      </w:hyperlink>
      <w:r w:rsidRPr="008E2B78">
        <w:t>, </w:t>
      </w:r>
      <w:r w:rsidRPr="008E2B78">
        <w:rPr>
          <w:i/>
          <w:iCs/>
        </w:rPr>
        <w:t>Learning Disabilities Research and Practice</w:t>
      </w:r>
      <w:r w:rsidRPr="008E2B78">
        <w:t>, 32(4):1–9, doi:10.1111/ldrp.12142</w:t>
      </w:r>
      <w:r>
        <w:t>, accessed 10 February 2026</w:t>
      </w:r>
      <w:r w:rsidRPr="008E2B78">
        <w:t>. </w:t>
      </w:r>
    </w:p>
    <w:p w14:paraId="3FDDD4F6" w14:textId="77777777" w:rsidR="00AD38DA" w:rsidRPr="008E2B78" w:rsidRDefault="00AD38DA" w:rsidP="00AD38DA">
      <w:r w:rsidRPr="008E2B78">
        <w:t>NESA (NSW Education Standards Authority) (2020) </w:t>
      </w:r>
      <w:hyperlink r:id="rId58" w:tgtFrame="_blank" w:history="1">
        <w:r w:rsidRPr="008E2B78">
          <w:rPr>
            <w:rStyle w:val="Hyperlink"/>
            <w:i/>
            <w:iCs/>
          </w:rPr>
          <w:t>Nurturing Wonder and Igniting Passion, designs for a new school curriculum: NSW Curriculum Review</w:t>
        </w:r>
        <w:r w:rsidRPr="008E2B78">
          <w:rPr>
            <w:rStyle w:val="Hyperlink"/>
          </w:rPr>
          <w:t> [PDF 1.12MB]</w:t>
        </w:r>
      </w:hyperlink>
      <w:r w:rsidRPr="008E2B78">
        <w:t>, NESA, accessed </w:t>
      </w:r>
      <w:r>
        <w:t>10 February 2026</w:t>
      </w:r>
      <w:r w:rsidRPr="008E2B78">
        <w:t>. </w:t>
      </w:r>
    </w:p>
    <w:p w14:paraId="3C3FAD6C" w14:textId="77777777" w:rsidR="00AD38DA" w:rsidRPr="008E2B78" w:rsidRDefault="00AD38DA" w:rsidP="00AD38DA">
      <w:r w:rsidRPr="008E2B78">
        <w:t>NESA (202</w:t>
      </w:r>
      <w:r>
        <w:t>6</w:t>
      </w:r>
      <w:r w:rsidRPr="008E2B78">
        <w:t>) ‘</w:t>
      </w:r>
      <w:hyperlink r:id="rId59" w:tgtFrame="_blank" w:history="1">
        <w:r>
          <w:rPr>
            <w:rStyle w:val="Hyperlink"/>
          </w:rPr>
          <w:t>Planning and supporting student learning</w:t>
        </w:r>
      </w:hyperlink>
      <w:r w:rsidRPr="008E2B78">
        <w:t>’, </w:t>
      </w:r>
      <w:r w:rsidRPr="008E2B78">
        <w:rPr>
          <w:i/>
          <w:iCs/>
        </w:rPr>
        <w:t>Understanding the curriculum</w:t>
      </w:r>
      <w:r w:rsidRPr="008E2B78">
        <w:t xml:space="preserve">, NESA website, accessed </w:t>
      </w:r>
      <w:r>
        <w:t>10 February 2026</w:t>
      </w:r>
      <w:r w:rsidRPr="008E2B78">
        <w:t>. </w:t>
      </w:r>
    </w:p>
    <w:p w14:paraId="71ECC9B8" w14:textId="77777777" w:rsidR="00AD38DA" w:rsidRPr="008E2B78" w:rsidRDefault="00AD38DA" w:rsidP="00AD38DA">
      <w:proofErr w:type="spellStart"/>
      <w:r w:rsidRPr="008E2B78">
        <w:t>Rosenshine</w:t>
      </w:r>
      <w:proofErr w:type="spellEnd"/>
      <w:r w:rsidRPr="008E2B78">
        <w:t xml:space="preserve"> B (2012) </w:t>
      </w:r>
      <w:r w:rsidRPr="00316073">
        <w:t>Principles of Instruction: Research-Based Strategies That All Teachers Should Know</w:t>
      </w:r>
      <w:r w:rsidRPr="008E2B78">
        <w:t>, </w:t>
      </w:r>
      <w:r w:rsidRPr="008E2B78">
        <w:rPr>
          <w:i/>
          <w:iCs/>
        </w:rPr>
        <w:t>American Educator</w:t>
      </w:r>
      <w:r w:rsidRPr="008E2B78">
        <w:t>, 36(1):12–19, 39. </w:t>
      </w:r>
    </w:p>
    <w:p w14:paraId="24038E9B" w14:textId="77777777" w:rsidR="00AD38DA" w:rsidRPr="008E2B78" w:rsidRDefault="00AD38DA" w:rsidP="00AD38DA">
      <w:r w:rsidRPr="008E2B78">
        <w:t>Sherrington T (2019) </w:t>
      </w:r>
      <w:proofErr w:type="spellStart"/>
      <w:r w:rsidRPr="008E2B78">
        <w:rPr>
          <w:i/>
          <w:iCs/>
        </w:rPr>
        <w:t>Rosenshine’s</w:t>
      </w:r>
      <w:proofErr w:type="spellEnd"/>
      <w:r w:rsidRPr="008E2B78">
        <w:rPr>
          <w:i/>
          <w:iCs/>
        </w:rPr>
        <w:t> Principles in Action</w:t>
      </w:r>
      <w:r w:rsidRPr="008E2B78">
        <w:t>, Suffolk, John Catt Educational. </w:t>
      </w:r>
    </w:p>
    <w:p w14:paraId="3782A667" w14:textId="77777777" w:rsidR="00AD38DA" w:rsidRPr="008E2B78" w:rsidRDefault="00AD38DA" w:rsidP="00AD38DA">
      <w:r w:rsidRPr="008E2B78">
        <w:t>Wiliam D (2013) ‘</w:t>
      </w:r>
      <w:hyperlink r:id="rId60" w:tgtFrame="_blank" w:history="1">
        <w:r w:rsidRPr="008E2B78">
          <w:rPr>
            <w:rStyle w:val="Hyperlink"/>
          </w:rPr>
          <w:t>Assessment: The bridge between teaching and learning</w:t>
        </w:r>
      </w:hyperlink>
      <w:r w:rsidRPr="008E2B78">
        <w:t>’, </w:t>
      </w:r>
      <w:r w:rsidRPr="008E2B78">
        <w:rPr>
          <w:i/>
          <w:iCs/>
        </w:rPr>
        <w:t>Voices from the Middle</w:t>
      </w:r>
      <w:r w:rsidRPr="008E2B78">
        <w:t xml:space="preserve">, 21(2):15–20, accessed </w:t>
      </w:r>
      <w:r>
        <w:t>10 February 2026</w:t>
      </w:r>
      <w:r w:rsidRPr="008E2B78">
        <w:t>. </w:t>
      </w:r>
    </w:p>
    <w:p w14:paraId="2A368BF2" w14:textId="77777777" w:rsidR="00AD38DA" w:rsidRPr="008E2B78" w:rsidRDefault="00AD38DA" w:rsidP="00AD38DA">
      <w:r w:rsidRPr="008E2B78">
        <w:t>Wiliam D (2018) </w:t>
      </w:r>
      <w:r w:rsidRPr="008E2B78">
        <w:rPr>
          <w:i/>
          <w:iCs/>
        </w:rPr>
        <w:t>Embedded Formative Assessment</w:t>
      </w:r>
      <w:r w:rsidRPr="008E2B78">
        <w:t>, 2nd </w:t>
      </w:r>
      <w:proofErr w:type="spellStart"/>
      <w:r w:rsidRPr="008E2B78">
        <w:t>edn</w:t>
      </w:r>
      <w:proofErr w:type="spellEnd"/>
      <w:r w:rsidRPr="008E2B78">
        <w:t>, Solution Tree Press, Bloomington, IN. </w:t>
      </w:r>
    </w:p>
    <w:p w14:paraId="09A3842E" w14:textId="77777777" w:rsidR="00AD38DA" w:rsidRPr="008E2B78" w:rsidRDefault="00AD38DA" w:rsidP="00AD38DA">
      <w:r w:rsidRPr="008E2B78">
        <w:lastRenderedPageBreak/>
        <w:t>Wisniewski B, Zierer K and Hattie J (2020) </w:t>
      </w:r>
      <w:hyperlink r:id="rId61" w:tgtFrame="_blank" w:history="1">
        <w:r w:rsidRPr="008E2B78">
          <w:rPr>
            <w:rStyle w:val="Hyperlink"/>
          </w:rPr>
          <w:t>‘The Power of Feedback Revisited: A Meta-Analysis of Educational Feedback Research’</w:t>
        </w:r>
      </w:hyperlink>
      <w:r w:rsidRPr="008E2B78">
        <w:t>, </w:t>
      </w:r>
      <w:r w:rsidRPr="008E2B78">
        <w:rPr>
          <w:i/>
          <w:iCs/>
        </w:rPr>
        <w:t>Frontiers In Psychology</w:t>
      </w:r>
      <w:r w:rsidRPr="008E2B78">
        <w:t xml:space="preserve">, 10:3087, doi:10.3389/fpsyg.2019.03087, accessed </w:t>
      </w:r>
      <w:r>
        <w:t>10 February 2026</w:t>
      </w:r>
      <w:r w:rsidRPr="008E2B78">
        <w:t>. </w:t>
      </w:r>
    </w:p>
    <w:p w14:paraId="6850AB35" w14:textId="6B5D1B44" w:rsidR="00322EB3" w:rsidRDefault="00322EB3" w:rsidP="001E5CDB">
      <w:pPr>
        <w:sectPr w:rsidR="00322EB3" w:rsidSect="00264A3A">
          <w:headerReference w:type="default" r:id="rId62"/>
          <w:footerReference w:type="even" r:id="rId63"/>
          <w:footerReference w:type="default" r:id="rId64"/>
          <w:headerReference w:type="first" r:id="rId65"/>
          <w:footerReference w:type="first" r:id="rId66"/>
          <w:pgSz w:w="16838" w:h="11906" w:orient="landscape"/>
          <w:pgMar w:top="1134" w:right="1134" w:bottom="1134" w:left="1134" w:header="709" w:footer="709" w:gutter="0"/>
          <w:pgNumType w:start="0"/>
          <w:cols w:space="708"/>
          <w:titlePg/>
          <w:docGrid w:linePitch="360"/>
        </w:sectPr>
      </w:pPr>
    </w:p>
    <w:p w14:paraId="79C50A75" w14:textId="77777777" w:rsidR="0000036D" w:rsidRPr="00D205CD" w:rsidRDefault="0000036D" w:rsidP="0000036D">
      <w:pPr>
        <w:spacing w:before="0" w:after="0"/>
        <w:rPr>
          <w:rStyle w:val="Strong"/>
          <w:szCs w:val="22"/>
        </w:rPr>
      </w:pPr>
      <w:bookmarkStart w:id="52" w:name="_Hlk147765079"/>
      <w:r w:rsidRPr="00D205CD">
        <w:rPr>
          <w:rStyle w:val="Strong"/>
          <w:szCs w:val="22"/>
        </w:rPr>
        <w:lastRenderedPageBreak/>
        <w:t>© State of New South Wales (Department of Education), 202</w:t>
      </w:r>
      <w:r w:rsidR="001362F1">
        <w:rPr>
          <w:rStyle w:val="Strong"/>
          <w:szCs w:val="22"/>
        </w:rPr>
        <w:t>5</w:t>
      </w:r>
    </w:p>
    <w:p w14:paraId="172F3486" w14:textId="77777777" w:rsidR="0000036D" w:rsidRDefault="0000036D" w:rsidP="00D205CD">
      <w:r>
        <w:t xml:space="preserve">The </w:t>
      </w:r>
      <w:r w:rsidRPr="00D205CD">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08FEC2A3" w14:textId="77777777" w:rsidR="0000036D" w:rsidRDefault="0000036D" w:rsidP="00D205CD">
      <w:r>
        <w:t xml:space="preserve">Copyright material </w:t>
      </w:r>
      <w:r w:rsidRPr="00D205CD">
        <w:t>available</w:t>
      </w:r>
      <w:r>
        <w:t xml:space="preserve"> in this resource and owned by the NSW Department of Education is licensed under a </w:t>
      </w:r>
      <w:hyperlink r:id="rId67" w:history="1">
        <w:r w:rsidRPr="003B3E41">
          <w:rPr>
            <w:rStyle w:val="Hyperlink"/>
          </w:rPr>
          <w:t>Creative Commons Attribution 4.0 International (CC BY 4.0) license</w:t>
        </w:r>
      </w:hyperlink>
      <w:r>
        <w:t>.</w:t>
      </w:r>
    </w:p>
    <w:p w14:paraId="307DA568" w14:textId="77777777" w:rsidR="0000036D" w:rsidRDefault="0000036D" w:rsidP="0000036D">
      <w:pPr>
        <w:spacing w:line="276" w:lineRule="auto"/>
      </w:pPr>
      <w:r>
        <w:t xml:space="preserve"> </w:t>
      </w:r>
      <w:r>
        <w:rPr>
          <w:noProof/>
        </w:rPr>
        <w:drawing>
          <wp:inline distT="0" distB="0" distL="0" distR="0" wp14:anchorId="0A6E2D17" wp14:editId="3FC47850">
            <wp:extent cx="1228725" cy="428625"/>
            <wp:effectExtent l="0" t="0" r="9525" b="9525"/>
            <wp:docPr id="32" name="Picture 32" descr="Creative Commons Attribution license log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F3F577A" w14:textId="77777777" w:rsidR="0000036D" w:rsidRPr="002D3434" w:rsidRDefault="0000036D" w:rsidP="0000036D">
      <w:pPr>
        <w:spacing w:line="276" w:lineRule="auto"/>
      </w:pPr>
      <w:r w:rsidRPr="002D3434">
        <w:t>This license allows you to share and adapt the material for any purpose, even commercially.</w:t>
      </w:r>
    </w:p>
    <w:p w14:paraId="1C0BD537" w14:textId="77777777" w:rsidR="0000036D" w:rsidRPr="002D3434" w:rsidRDefault="0000036D" w:rsidP="0000036D">
      <w:pPr>
        <w:spacing w:line="276" w:lineRule="auto"/>
      </w:pPr>
      <w:r w:rsidRPr="002D3434">
        <w:t>Attribution should be given to © State of New South Wales (Department of Education), 202</w:t>
      </w:r>
      <w:r w:rsidR="001362F1">
        <w:t>5</w:t>
      </w:r>
      <w:r w:rsidRPr="002D3434">
        <w:t>.</w:t>
      </w:r>
    </w:p>
    <w:p w14:paraId="0CFF560E" w14:textId="77777777" w:rsidR="0000036D" w:rsidRPr="002D3434" w:rsidRDefault="0000036D" w:rsidP="0000036D">
      <w:pPr>
        <w:spacing w:line="276" w:lineRule="auto"/>
      </w:pPr>
      <w:r w:rsidRPr="002D3434">
        <w:t>Material in this resource not available under a Creative Commons license:</w:t>
      </w:r>
    </w:p>
    <w:p w14:paraId="3A951DF8" w14:textId="77777777" w:rsidR="0000036D" w:rsidRPr="002D3434" w:rsidRDefault="0000036D" w:rsidP="0000036D">
      <w:pPr>
        <w:pStyle w:val="ListBullet"/>
        <w:numPr>
          <w:ilvl w:val="0"/>
          <w:numId w:val="2"/>
        </w:numPr>
        <w:spacing w:line="276" w:lineRule="auto"/>
      </w:pPr>
      <w:r w:rsidRPr="002D3434">
        <w:t>the NSW Department of Education logo, other logos and trademark-protected material</w:t>
      </w:r>
    </w:p>
    <w:p w14:paraId="05AB867E" w14:textId="77777777" w:rsidR="0000036D" w:rsidRPr="002D3434" w:rsidRDefault="0000036D" w:rsidP="0000036D">
      <w:pPr>
        <w:pStyle w:val="ListBullet"/>
        <w:numPr>
          <w:ilvl w:val="0"/>
          <w:numId w:val="2"/>
        </w:numPr>
        <w:spacing w:line="276" w:lineRule="auto"/>
      </w:pPr>
      <w:r w:rsidRPr="002D3434">
        <w:t>material owned by a third party that has been reproduced with permission. You will need to obtain permission from the third party to reuse its material.</w:t>
      </w:r>
    </w:p>
    <w:p w14:paraId="2053499F" w14:textId="77777777" w:rsidR="0000036D" w:rsidRPr="003B3E41" w:rsidRDefault="0000036D" w:rsidP="0000036D">
      <w:pPr>
        <w:pStyle w:val="FeatureBox2"/>
        <w:spacing w:line="276" w:lineRule="auto"/>
        <w:rPr>
          <w:rStyle w:val="Strong"/>
        </w:rPr>
      </w:pPr>
      <w:r w:rsidRPr="003B3E41">
        <w:rPr>
          <w:rStyle w:val="Strong"/>
        </w:rPr>
        <w:t>Links to third-party material and websites</w:t>
      </w:r>
    </w:p>
    <w:p w14:paraId="363C14EE" w14:textId="77777777" w:rsidR="0000036D" w:rsidRDefault="0000036D" w:rsidP="0000036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9FBC2D5" w14:textId="77777777" w:rsidR="001E5CDB" w:rsidRPr="0000036D" w:rsidRDefault="0000036D" w:rsidP="0000036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bookmarkEnd w:id="52"/>
    </w:p>
    <w:sectPr w:rsidR="001E5CDB" w:rsidRPr="0000036D" w:rsidSect="00264A3A">
      <w:headerReference w:type="default" r:id="rId68"/>
      <w:footerReference w:type="default" r:id="rId69"/>
      <w:headerReference w:type="first" r:id="rId70"/>
      <w:footerReference w:type="first" r:id="rId71"/>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FF6E9" w14:textId="77777777" w:rsidR="00563895" w:rsidRDefault="00563895" w:rsidP="00E51733">
      <w:r>
        <w:separator/>
      </w:r>
    </w:p>
    <w:p w14:paraId="549028B4" w14:textId="77777777" w:rsidR="00563895" w:rsidRDefault="00563895"/>
  </w:endnote>
  <w:endnote w:type="continuationSeparator" w:id="0">
    <w:p w14:paraId="0BCD8129" w14:textId="77777777" w:rsidR="00563895" w:rsidRDefault="00563895" w:rsidP="00E51733">
      <w:r>
        <w:continuationSeparator/>
      </w:r>
    </w:p>
    <w:p w14:paraId="65E0C8DA" w14:textId="77777777" w:rsidR="00563895" w:rsidRDefault="00563895"/>
  </w:endnote>
  <w:endnote w:type="continuationNotice" w:id="1">
    <w:p w14:paraId="658EA309" w14:textId="77777777" w:rsidR="00563895" w:rsidRDefault="00563895">
      <w:pPr>
        <w:spacing w:before="0" w:after="0" w:line="240" w:lineRule="auto"/>
      </w:pPr>
    </w:p>
    <w:p w14:paraId="2C117340" w14:textId="77777777" w:rsidR="00563895" w:rsidRDefault="005638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C891A157-0425-4F2A-8351-75755A4E7233}"/>
  </w:font>
  <w:font w:name="Calibri">
    <w:panose1 w:val="020F0502020204030204"/>
    <w:charset w:val="00"/>
    <w:family w:val="swiss"/>
    <w:pitch w:val="variable"/>
    <w:sig w:usb0="E4002EFF" w:usb1="C200247B" w:usb2="00000009" w:usb3="00000000" w:csb0="000001FF" w:csb1="00000000"/>
    <w:embedRegular r:id="rId2" w:fontKey="{BAEF4741-5448-4DCF-A782-7A2B591FCB43}"/>
    <w:embedBold r:id="rId3" w:fontKey="{1655A211-0F24-4D74-ACFB-E673E0FA331D}"/>
    <w:embedItalic r:id="rId4" w:fontKey="{B77AE8AD-4355-4FAF-892B-9725A93C5243}"/>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7C4BD5F5-E26C-4770-9568-BBEA0EB4F5B9}"/>
  </w:font>
  <w:font w:name="Calibri Light">
    <w:panose1 w:val="020F0302020204030204"/>
    <w:charset w:val="00"/>
    <w:family w:val="swiss"/>
    <w:pitch w:val="variable"/>
    <w:sig w:usb0="E4002EFF" w:usb1="C200247B" w:usb2="00000009" w:usb3="00000000" w:csb0="000001FF" w:csb1="00000000"/>
    <w:embedRegular r:id="rId6" w:fontKey="{0CE0FBDA-5212-44D5-8A6E-EE99536DCF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7E080" w14:textId="7FF2FF23"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D076EA">
      <w:rPr>
        <w:noProof/>
      </w:rPr>
      <w:t>Apr-26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0D1D5" w14:textId="12818101" w:rsidR="00F66145" w:rsidRPr="00322EB3" w:rsidRDefault="00322EB3" w:rsidP="00322EB3">
    <w:pPr>
      <w:pStyle w:val="Footer"/>
      <w:spacing w:before="0"/>
    </w:pPr>
    <w:r>
      <w:t xml:space="preserve">© NSW Department of Education, </w:t>
    </w:r>
    <w:r>
      <w:fldChar w:fldCharType="begin"/>
    </w:r>
    <w:r>
      <w:instrText xml:space="preserve"> DATE  \@ "MMM-yy"  \* MERGEFORMAT </w:instrText>
    </w:r>
    <w:r>
      <w:fldChar w:fldCharType="separate"/>
    </w:r>
    <w:r w:rsidR="00D076EA">
      <w:rPr>
        <w:noProof/>
      </w:rPr>
      <w:t>Apr-26</w:t>
    </w:r>
    <w:r>
      <w:fldChar w:fldCharType="end"/>
    </w:r>
    <w:r>
      <w:ptab w:relativeTo="margin" w:alignment="right" w:leader="none"/>
    </w:r>
    <w:r>
      <w:rPr>
        <w:b/>
        <w:noProof/>
        <w:sz w:val="28"/>
        <w:szCs w:val="28"/>
      </w:rPr>
      <w:drawing>
        <wp:inline distT="0" distB="0" distL="0" distR="0" wp14:anchorId="5BBF4978" wp14:editId="54725F01">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2C51E" w14:textId="77777777" w:rsidR="006C348A" w:rsidRPr="009B05C3" w:rsidRDefault="00322EB3" w:rsidP="00322EB3">
    <w:pPr>
      <w:pStyle w:val="Logo"/>
      <w:jc w:val="right"/>
    </w:pPr>
    <w:r w:rsidRPr="008426B6">
      <w:rPr>
        <w:noProof/>
      </w:rPr>
      <w:drawing>
        <wp:inline distT="0" distB="0" distL="0" distR="0" wp14:anchorId="7AF9BC5A" wp14:editId="59BBD423">
          <wp:extent cx="834442" cy="906218"/>
          <wp:effectExtent l="0" t="0" r="3810" b="8255"/>
          <wp:docPr id="125375434" name="Graphic 1253754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77470" w14:textId="77777777" w:rsidR="00847D9C" w:rsidRDefault="00847D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F0EFC" w14:textId="77777777" w:rsidR="00847D9C" w:rsidRPr="0000036D" w:rsidRDefault="00847D9C" w:rsidP="00D205C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01F028" w14:textId="77777777" w:rsidR="00563895" w:rsidRDefault="00563895" w:rsidP="00E51733">
      <w:r>
        <w:separator/>
      </w:r>
    </w:p>
    <w:p w14:paraId="386718B5" w14:textId="77777777" w:rsidR="00563895" w:rsidRDefault="00563895"/>
  </w:footnote>
  <w:footnote w:type="continuationSeparator" w:id="0">
    <w:p w14:paraId="31C24E80" w14:textId="77777777" w:rsidR="00563895" w:rsidRDefault="00563895" w:rsidP="00E51733">
      <w:r>
        <w:continuationSeparator/>
      </w:r>
    </w:p>
    <w:p w14:paraId="064A538E" w14:textId="77777777" w:rsidR="00563895" w:rsidRDefault="00563895"/>
  </w:footnote>
  <w:footnote w:type="continuationNotice" w:id="1">
    <w:p w14:paraId="3C2C49ED" w14:textId="77777777" w:rsidR="00563895" w:rsidRDefault="00563895">
      <w:pPr>
        <w:spacing w:before="0" w:after="0" w:line="240" w:lineRule="auto"/>
      </w:pPr>
    </w:p>
    <w:p w14:paraId="0A1CEE2E" w14:textId="77777777" w:rsidR="00563895" w:rsidRDefault="005638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1BEF1" w14:textId="5F7E9835" w:rsidR="00322EB3" w:rsidRDefault="00031BF9" w:rsidP="00322EB3">
    <w:pPr>
      <w:pStyle w:val="Documentname"/>
    </w:pPr>
    <w:r>
      <w:t>Programming template guide</w:t>
    </w:r>
    <w:r w:rsidR="00322EB3">
      <w:t xml:space="preserve"> |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37461" w14:textId="77777777" w:rsidR="006C348A" w:rsidRPr="00F14D7F" w:rsidRDefault="00E2154E" w:rsidP="00322EB3">
    <w:pPr>
      <w:pStyle w:val="Header"/>
      <w:spacing w:after="0"/>
    </w:pPr>
    <w:r>
      <w:pict w14:anchorId="42B37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22EB3" w:rsidRPr="009D43DD">
      <w:t>NSW Department of Education</w:t>
    </w:r>
    <w:r w:rsidR="00322EB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02076" w14:textId="77777777" w:rsidR="00847D9C" w:rsidRDefault="00847D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2254E" w14:textId="77777777" w:rsidR="00847D9C" w:rsidRPr="00D205CD" w:rsidRDefault="00847D9C" w:rsidP="00D205C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B5E503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7AB4C10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5030CE"/>
    <w:multiLevelType w:val="hybridMultilevel"/>
    <w:tmpl w:val="F3A6C738"/>
    <w:lvl w:ilvl="0" w:tplc="4D3A11E2">
      <w:start w:val="1"/>
      <w:numFmt w:val="bullet"/>
      <w:lvlText w:val=""/>
      <w:lvlJc w:val="left"/>
      <w:pPr>
        <w:ind w:left="720" w:hanging="360"/>
      </w:pPr>
      <w:rPr>
        <w:rFonts w:ascii="Symbol" w:hAnsi="Symbol"/>
      </w:rPr>
    </w:lvl>
    <w:lvl w:ilvl="1" w:tplc="4A9E26C2">
      <w:start w:val="1"/>
      <w:numFmt w:val="bullet"/>
      <w:lvlText w:val=""/>
      <w:lvlJc w:val="left"/>
      <w:pPr>
        <w:ind w:left="720" w:hanging="360"/>
      </w:pPr>
      <w:rPr>
        <w:rFonts w:ascii="Symbol" w:hAnsi="Symbol"/>
      </w:rPr>
    </w:lvl>
    <w:lvl w:ilvl="2" w:tplc="6B02A89E">
      <w:start w:val="1"/>
      <w:numFmt w:val="bullet"/>
      <w:lvlText w:val=""/>
      <w:lvlJc w:val="left"/>
      <w:pPr>
        <w:ind w:left="720" w:hanging="360"/>
      </w:pPr>
      <w:rPr>
        <w:rFonts w:ascii="Symbol" w:hAnsi="Symbol"/>
      </w:rPr>
    </w:lvl>
    <w:lvl w:ilvl="3" w:tplc="59E4F04E">
      <w:start w:val="1"/>
      <w:numFmt w:val="bullet"/>
      <w:lvlText w:val=""/>
      <w:lvlJc w:val="left"/>
      <w:pPr>
        <w:ind w:left="720" w:hanging="360"/>
      </w:pPr>
      <w:rPr>
        <w:rFonts w:ascii="Symbol" w:hAnsi="Symbol"/>
      </w:rPr>
    </w:lvl>
    <w:lvl w:ilvl="4" w:tplc="62107AEC">
      <w:start w:val="1"/>
      <w:numFmt w:val="bullet"/>
      <w:lvlText w:val=""/>
      <w:lvlJc w:val="left"/>
      <w:pPr>
        <w:ind w:left="720" w:hanging="360"/>
      </w:pPr>
      <w:rPr>
        <w:rFonts w:ascii="Symbol" w:hAnsi="Symbol"/>
      </w:rPr>
    </w:lvl>
    <w:lvl w:ilvl="5" w:tplc="400EE4D8">
      <w:start w:val="1"/>
      <w:numFmt w:val="bullet"/>
      <w:lvlText w:val=""/>
      <w:lvlJc w:val="left"/>
      <w:pPr>
        <w:ind w:left="720" w:hanging="360"/>
      </w:pPr>
      <w:rPr>
        <w:rFonts w:ascii="Symbol" w:hAnsi="Symbol"/>
      </w:rPr>
    </w:lvl>
    <w:lvl w:ilvl="6" w:tplc="F01E6B52">
      <w:start w:val="1"/>
      <w:numFmt w:val="bullet"/>
      <w:lvlText w:val=""/>
      <w:lvlJc w:val="left"/>
      <w:pPr>
        <w:ind w:left="720" w:hanging="360"/>
      </w:pPr>
      <w:rPr>
        <w:rFonts w:ascii="Symbol" w:hAnsi="Symbol"/>
      </w:rPr>
    </w:lvl>
    <w:lvl w:ilvl="7" w:tplc="BACCA78C">
      <w:start w:val="1"/>
      <w:numFmt w:val="bullet"/>
      <w:lvlText w:val=""/>
      <w:lvlJc w:val="left"/>
      <w:pPr>
        <w:ind w:left="720" w:hanging="360"/>
      </w:pPr>
      <w:rPr>
        <w:rFonts w:ascii="Symbol" w:hAnsi="Symbol"/>
      </w:rPr>
    </w:lvl>
    <w:lvl w:ilvl="8" w:tplc="3CF266E2">
      <w:start w:val="1"/>
      <w:numFmt w:val="bullet"/>
      <w:lvlText w:val=""/>
      <w:lvlJc w:val="left"/>
      <w:pPr>
        <w:ind w:left="720" w:hanging="360"/>
      </w:pPr>
      <w:rPr>
        <w:rFonts w:ascii="Symbol" w:hAnsi="Symbol"/>
      </w:rPr>
    </w:lvl>
  </w:abstractNum>
  <w:abstractNum w:abstractNumId="4" w15:restartNumberingAfterBreak="0">
    <w:nsid w:val="01F24320"/>
    <w:multiLevelType w:val="multilevel"/>
    <w:tmpl w:val="C2E46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60D6D77"/>
    <w:multiLevelType w:val="multilevel"/>
    <w:tmpl w:val="9E689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FF50882"/>
    <w:multiLevelType w:val="hybridMultilevel"/>
    <w:tmpl w:val="08E6CB7A"/>
    <w:lvl w:ilvl="0" w:tplc="AD005998">
      <w:start w:val="1"/>
      <w:numFmt w:val="decimal"/>
      <w:lvlText w:val="%1."/>
      <w:lvlJc w:val="left"/>
      <w:pPr>
        <w:ind w:left="720" w:hanging="360"/>
      </w:pPr>
    </w:lvl>
    <w:lvl w:ilvl="1" w:tplc="AA4E09BA">
      <w:start w:val="1"/>
      <w:numFmt w:val="decimal"/>
      <w:lvlText w:val="%2."/>
      <w:lvlJc w:val="left"/>
      <w:pPr>
        <w:ind w:left="720" w:hanging="360"/>
      </w:pPr>
    </w:lvl>
    <w:lvl w:ilvl="2" w:tplc="9EF22D4A">
      <w:start w:val="1"/>
      <w:numFmt w:val="decimal"/>
      <w:lvlText w:val="%3."/>
      <w:lvlJc w:val="left"/>
      <w:pPr>
        <w:ind w:left="720" w:hanging="360"/>
      </w:pPr>
    </w:lvl>
    <w:lvl w:ilvl="3" w:tplc="E18C3716">
      <w:start w:val="1"/>
      <w:numFmt w:val="decimal"/>
      <w:lvlText w:val="%4."/>
      <w:lvlJc w:val="left"/>
      <w:pPr>
        <w:ind w:left="720" w:hanging="360"/>
      </w:pPr>
    </w:lvl>
    <w:lvl w:ilvl="4" w:tplc="D1D21948">
      <w:start w:val="1"/>
      <w:numFmt w:val="decimal"/>
      <w:lvlText w:val="%5."/>
      <w:lvlJc w:val="left"/>
      <w:pPr>
        <w:ind w:left="720" w:hanging="360"/>
      </w:pPr>
    </w:lvl>
    <w:lvl w:ilvl="5" w:tplc="1DD28C48">
      <w:start w:val="1"/>
      <w:numFmt w:val="decimal"/>
      <w:lvlText w:val="%6."/>
      <w:lvlJc w:val="left"/>
      <w:pPr>
        <w:ind w:left="720" w:hanging="360"/>
      </w:pPr>
    </w:lvl>
    <w:lvl w:ilvl="6" w:tplc="5046E70A">
      <w:start w:val="1"/>
      <w:numFmt w:val="decimal"/>
      <w:lvlText w:val="%7."/>
      <w:lvlJc w:val="left"/>
      <w:pPr>
        <w:ind w:left="720" w:hanging="360"/>
      </w:pPr>
    </w:lvl>
    <w:lvl w:ilvl="7" w:tplc="F0069D40">
      <w:start w:val="1"/>
      <w:numFmt w:val="decimal"/>
      <w:lvlText w:val="%8."/>
      <w:lvlJc w:val="left"/>
      <w:pPr>
        <w:ind w:left="720" w:hanging="360"/>
      </w:pPr>
    </w:lvl>
    <w:lvl w:ilvl="8" w:tplc="09626436">
      <w:start w:val="1"/>
      <w:numFmt w:val="decimal"/>
      <w:lvlText w:val="%9."/>
      <w:lvlJc w:val="left"/>
      <w:pPr>
        <w:ind w:left="720" w:hanging="360"/>
      </w:pPr>
    </w:lvl>
  </w:abstractNum>
  <w:abstractNum w:abstractNumId="10" w15:restartNumberingAfterBreak="0">
    <w:nsid w:val="31640897"/>
    <w:multiLevelType w:val="hybridMultilevel"/>
    <w:tmpl w:val="8BFE238A"/>
    <w:lvl w:ilvl="0" w:tplc="E6ACF3A0">
      <w:start w:val="1"/>
      <w:numFmt w:val="decimal"/>
      <w:lvlText w:val="%1."/>
      <w:lvlJc w:val="left"/>
      <w:pPr>
        <w:ind w:left="720" w:hanging="360"/>
      </w:pPr>
    </w:lvl>
    <w:lvl w:ilvl="1" w:tplc="C6F0899E">
      <w:start w:val="1"/>
      <w:numFmt w:val="decimal"/>
      <w:lvlText w:val="%2."/>
      <w:lvlJc w:val="left"/>
      <w:pPr>
        <w:ind w:left="720" w:hanging="360"/>
      </w:pPr>
    </w:lvl>
    <w:lvl w:ilvl="2" w:tplc="0C4E848C">
      <w:start w:val="1"/>
      <w:numFmt w:val="decimal"/>
      <w:lvlText w:val="%3."/>
      <w:lvlJc w:val="left"/>
      <w:pPr>
        <w:ind w:left="720" w:hanging="360"/>
      </w:pPr>
    </w:lvl>
    <w:lvl w:ilvl="3" w:tplc="7DFCAE6C">
      <w:start w:val="1"/>
      <w:numFmt w:val="decimal"/>
      <w:lvlText w:val="%4."/>
      <w:lvlJc w:val="left"/>
      <w:pPr>
        <w:ind w:left="720" w:hanging="360"/>
      </w:pPr>
    </w:lvl>
    <w:lvl w:ilvl="4" w:tplc="1384304A">
      <w:start w:val="1"/>
      <w:numFmt w:val="decimal"/>
      <w:lvlText w:val="%5."/>
      <w:lvlJc w:val="left"/>
      <w:pPr>
        <w:ind w:left="720" w:hanging="360"/>
      </w:pPr>
    </w:lvl>
    <w:lvl w:ilvl="5" w:tplc="0E4265C0">
      <w:start w:val="1"/>
      <w:numFmt w:val="decimal"/>
      <w:lvlText w:val="%6."/>
      <w:lvlJc w:val="left"/>
      <w:pPr>
        <w:ind w:left="720" w:hanging="360"/>
      </w:pPr>
    </w:lvl>
    <w:lvl w:ilvl="6" w:tplc="E6784452">
      <w:start w:val="1"/>
      <w:numFmt w:val="decimal"/>
      <w:lvlText w:val="%7."/>
      <w:lvlJc w:val="left"/>
      <w:pPr>
        <w:ind w:left="720" w:hanging="360"/>
      </w:pPr>
    </w:lvl>
    <w:lvl w:ilvl="7" w:tplc="839699F8">
      <w:start w:val="1"/>
      <w:numFmt w:val="decimal"/>
      <w:lvlText w:val="%8."/>
      <w:lvlJc w:val="left"/>
      <w:pPr>
        <w:ind w:left="720" w:hanging="360"/>
      </w:pPr>
    </w:lvl>
    <w:lvl w:ilvl="8" w:tplc="4C00033C">
      <w:start w:val="1"/>
      <w:numFmt w:val="decimal"/>
      <w:lvlText w:val="%9."/>
      <w:lvlJc w:val="left"/>
      <w:pPr>
        <w:ind w:left="720" w:hanging="360"/>
      </w:pPr>
    </w:lvl>
  </w:abstractNum>
  <w:abstractNum w:abstractNumId="11" w15:restartNumberingAfterBreak="0">
    <w:nsid w:val="36220221"/>
    <w:multiLevelType w:val="hybridMultilevel"/>
    <w:tmpl w:val="D4BEF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B44898"/>
    <w:multiLevelType w:val="hybridMultilevel"/>
    <w:tmpl w:val="59D2362E"/>
    <w:lvl w:ilvl="0" w:tplc="DCC6363C">
      <w:start w:val="1"/>
      <w:numFmt w:val="decimal"/>
      <w:lvlText w:val="%1."/>
      <w:lvlJc w:val="left"/>
      <w:pPr>
        <w:ind w:left="720" w:hanging="360"/>
      </w:pPr>
    </w:lvl>
    <w:lvl w:ilvl="1" w:tplc="EF9A9946">
      <w:start w:val="1"/>
      <w:numFmt w:val="decimal"/>
      <w:lvlText w:val="%2."/>
      <w:lvlJc w:val="left"/>
      <w:pPr>
        <w:ind w:left="720" w:hanging="360"/>
      </w:pPr>
    </w:lvl>
    <w:lvl w:ilvl="2" w:tplc="9BB2705E">
      <w:start w:val="1"/>
      <w:numFmt w:val="decimal"/>
      <w:lvlText w:val="%3."/>
      <w:lvlJc w:val="left"/>
      <w:pPr>
        <w:ind w:left="720" w:hanging="360"/>
      </w:pPr>
    </w:lvl>
    <w:lvl w:ilvl="3" w:tplc="47C4B7A6">
      <w:start w:val="1"/>
      <w:numFmt w:val="decimal"/>
      <w:lvlText w:val="%4."/>
      <w:lvlJc w:val="left"/>
      <w:pPr>
        <w:ind w:left="720" w:hanging="360"/>
      </w:pPr>
    </w:lvl>
    <w:lvl w:ilvl="4" w:tplc="D888968A">
      <w:start w:val="1"/>
      <w:numFmt w:val="decimal"/>
      <w:lvlText w:val="%5."/>
      <w:lvlJc w:val="left"/>
      <w:pPr>
        <w:ind w:left="720" w:hanging="360"/>
      </w:pPr>
    </w:lvl>
    <w:lvl w:ilvl="5" w:tplc="9154A5CC">
      <w:start w:val="1"/>
      <w:numFmt w:val="decimal"/>
      <w:lvlText w:val="%6."/>
      <w:lvlJc w:val="left"/>
      <w:pPr>
        <w:ind w:left="720" w:hanging="360"/>
      </w:pPr>
    </w:lvl>
    <w:lvl w:ilvl="6" w:tplc="1E6A21B8">
      <w:start w:val="1"/>
      <w:numFmt w:val="decimal"/>
      <w:lvlText w:val="%7."/>
      <w:lvlJc w:val="left"/>
      <w:pPr>
        <w:ind w:left="720" w:hanging="360"/>
      </w:pPr>
    </w:lvl>
    <w:lvl w:ilvl="7" w:tplc="14F09E62">
      <w:start w:val="1"/>
      <w:numFmt w:val="decimal"/>
      <w:lvlText w:val="%8."/>
      <w:lvlJc w:val="left"/>
      <w:pPr>
        <w:ind w:left="720" w:hanging="360"/>
      </w:pPr>
    </w:lvl>
    <w:lvl w:ilvl="8" w:tplc="C35A04A4">
      <w:start w:val="1"/>
      <w:numFmt w:val="decimal"/>
      <w:lvlText w:val="%9."/>
      <w:lvlJc w:val="left"/>
      <w:pPr>
        <w:ind w:left="720" w:hanging="360"/>
      </w:pPr>
    </w:lvl>
  </w:abstractNum>
  <w:abstractNum w:abstractNumId="13"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53E4150"/>
    <w:multiLevelType w:val="hybridMultilevel"/>
    <w:tmpl w:val="AA3AFA5C"/>
    <w:lvl w:ilvl="0" w:tplc="22ACA2D6">
      <w:start w:val="1"/>
      <w:numFmt w:val="decimal"/>
      <w:lvlText w:val="%1."/>
      <w:lvlJc w:val="left"/>
      <w:pPr>
        <w:ind w:left="720" w:hanging="360"/>
      </w:pPr>
    </w:lvl>
    <w:lvl w:ilvl="1" w:tplc="8A1CDB0C">
      <w:start w:val="1"/>
      <w:numFmt w:val="decimal"/>
      <w:lvlText w:val="%2."/>
      <w:lvlJc w:val="left"/>
      <w:pPr>
        <w:ind w:left="720" w:hanging="360"/>
      </w:pPr>
    </w:lvl>
    <w:lvl w:ilvl="2" w:tplc="1A92BFD4">
      <w:start w:val="1"/>
      <w:numFmt w:val="decimal"/>
      <w:lvlText w:val="%3."/>
      <w:lvlJc w:val="left"/>
      <w:pPr>
        <w:ind w:left="720" w:hanging="360"/>
      </w:pPr>
    </w:lvl>
    <w:lvl w:ilvl="3" w:tplc="ADE22E82">
      <w:start w:val="1"/>
      <w:numFmt w:val="decimal"/>
      <w:lvlText w:val="%4."/>
      <w:lvlJc w:val="left"/>
      <w:pPr>
        <w:ind w:left="720" w:hanging="360"/>
      </w:pPr>
    </w:lvl>
    <w:lvl w:ilvl="4" w:tplc="82AEDBBC">
      <w:start w:val="1"/>
      <w:numFmt w:val="decimal"/>
      <w:lvlText w:val="%5."/>
      <w:lvlJc w:val="left"/>
      <w:pPr>
        <w:ind w:left="720" w:hanging="360"/>
      </w:pPr>
    </w:lvl>
    <w:lvl w:ilvl="5" w:tplc="544A2352">
      <w:start w:val="1"/>
      <w:numFmt w:val="decimal"/>
      <w:lvlText w:val="%6."/>
      <w:lvlJc w:val="left"/>
      <w:pPr>
        <w:ind w:left="720" w:hanging="360"/>
      </w:pPr>
    </w:lvl>
    <w:lvl w:ilvl="6" w:tplc="491C3542">
      <w:start w:val="1"/>
      <w:numFmt w:val="decimal"/>
      <w:lvlText w:val="%7."/>
      <w:lvlJc w:val="left"/>
      <w:pPr>
        <w:ind w:left="720" w:hanging="360"/>
      </w:pPr>
    </w:lvl>
    <w:lvl w:ilvl="7" w:tplc="88E8AFF0">
      <w:start w:val="1"/>
      <w:numFmt w:val="decimal"/>
      <w:lvlText w:val="%8."/>
      <w:lvlJc w:val="left"/>
      <w:pPr>
        <w:ind w:left="720" w:hanging="360"/>
      </w:pPr>
    </w:lvl>
    <w:lvl w:ilvl="8" w:tplc="378E9D14">
      <w:start w:val="1"/>
      <w:numFmt w:val="decimal"/>
      <w:lvlText w:val="%9."/>
      <w:lvlJc w:val="left"/>
      <w:pPr>
        <w:ind w:left="720" w:hanging="360"/>
      </w:pPr>
    </w:lvl>
  </w:abstractNum>
  <w:abstractNum w:abstractNumId="1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75A4109"/>
    <w:multiLevelType w:val="hybridMultilevel"/>
    <w:tmpl w:val="5DB666CC"/>
    <w:lvl w:ilvl="0" w:tplc="0C09000F">
      <w:start w:val="1"/>
      <w:numFmt w:val="decimal"/>
      <w:lvlText w:val="%1."/>
      <w:lvlJc w:val="left"/>
      <w:pPr>
        <w:ind w:left="773" w:hanging="360"/>
      </w:p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num w:numId="1" w16cid:durableId="622856341">
    <w:abstractNumId w:val="8"/>
  </w:num>
  <w:num w:numId="2" w16cid:durableId="1196772694">
    <w:abstractNumId w:val="6"/>
  </w:num>
  <w:num w:numId="3" w16cid:durableId="353383549">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120291631">
    <w:abstractNumId w:val="17"/>
  </w:num>
  <w:num w:numId="5" w16cid:durableId="259803102">
    <w:abstractNumId w:val="15"/>
  </w:num>
  <w:num w:numId="6" w16cid:durableId="1840807497">
    <w:abstractNumId w:val="11"/>
  </w:num>
  <w:num w:numId="7" w16cid:durableId="1985966448">
    <w:abstractNumId w:val="18"/>
  </w:num>
  <w:num w:numId="8" w16cid:durableId="1626278010">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9" w16cid:durableId="1497846574">
    <w:abstractNumId w:val="6"/>
  </w:num>
  <w:num w:numId="10" w16cid:durableId="75248512">
    <w:abstractNumId w:val="17"/>
  </w:num>
  <w:num w:numId="11" w16cid:durableId="2080445918">
    <w:abstractNumId w:val="8"/>
  </w:num>
  <w:num w:numId="12" w16cid:durableId="1268385869">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887186518">
    <w:abstractNumId w:val="1"/>
  </w:num>
  <w:num w:numId="14" w16cid:durableId="1888449272">
    <w:abstractNumId w:val="1"/>
  </w:num>
  <w:num w:numId="15" w16cid:durableId="1465005546">
    <w:abstractNumId w:val="6"/>
  </w:num>
  <w:num w:numId="16" w16cid:durableId="208954028">
    <w:abstractNumId w:val="17"/>
  </w:num>
  <w:num w:numId="17" w16cid:durableId="2133985095">
    <w:abstractNumId w:val="0"/>
  </w:num>
  <w:num w:numId="18" w16cid:durableId="1252543262">
    <w:abstractNumId w:val="17"/>
  </w:num>
  <w:num w:numId="19" w16cid:durableId="274021184">
    <w:abstractNumId w:val="8"/>
  </w:num>
  <w:num w:numId="20" w16cid:durableId="1522544885">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1955862823">
    <w:abstractNumId w:val="1"/>
  </w:num>
  <w:num w:numId="22" w16cid:durableId="601032379">
    <w:abstractNumId w:val="6"/>
  </w:num>
  <w:num w:numId="23" w16cid:durableId="1816028671">
    <w:abstractNumId w:val="17"/>
  </w:num>
  <w:num w:numId="24" w16cid:durableId="900675720">
    <w:abstractNumId w:val="17"/>
  </w:num>
  <w:num w:numId="25" w16cid:durableId="24645429">
    <w:abstractNumId w:val="8"/>
  </w:num>
  <w:num w:numId="26" w16cid:durableId="1170757996">
    <w:abstractNumId w:val="2"/>
  </w:num>
  <w:num w:numId="27" w16cid:durableId="1940213493">
    <w:abstractNumId w:val="14"/>
  </w:num>
  <w:num w:numId="28" w16cid:durableId="353724493">
    <w:abstractNumId w:val="6"/>
  </w:num>
  <w:num w:numId="29" w16cid:durableId="2075852856">
    <w:abstractNumId w:val="9"/>
  </w:num>
  <w:num w:numId="30" w16cid:durableId="827019204">
    <w:abstractNumId w:val="12"/>
  </w:num>
  <w:num w:numId="31" w16cid:durableId="1254819444">
    <w:abstractNumId w:val="10"/>
  </w:num>
  <w:num w:numId="32" w16cid:durableId="1086071024">
    <w:abstractNumId w:val="16"/>
  </w:num>
  <w:num w:numId="33" w16cid:durableId="1006129846">
    <w:abstractNumId w:val="3"/>
  </w:num>
  <w:num w:numId="34" w16cid:durableId="2092311364">
    <w:abstractNumId w:val="5"/>
  </w:num>
  <w:num w:numId="35" w16cid:durableId="1671131970">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38095723">
    <w:abstractNumId w:val="1"/>
  </w:num>
  <w:num w:numId="37" w16cid:durableId="416367407">
    <w:abstractNumId w:val="6"/>
  </w:num>
  <w:num w:numId="38" w16cid:durableId="859969163">
    <w:abstractNumId w:val="17"/>
  </w:num>
  <w:num w:numId="39" w16cid:durableId="1949507160">
    <w:abstractNumId w:val="17"/>
  </w:num>
  <w:num w:numId="40" w16cid:durableId="1368069911">
    <w:abstractNumId w:val="8"/>
  </w:num>
  <w:num w:numId="41" w16cid:durableId="240025348">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121387160">
    <w:abstractNumId w:val="1"/>
  </w:num>
  <w:num w:numId="43" w16cid:durableId="1696809305">
    <w:abstractNumId w:val="6"/>
  </w:num>
  <w:num w:numId="44" w16cid:durableId="1019628117">
    <w:abstractNumId w:val="17"/>
  </w:num>
  <w:num w:numId="45" w16cid:durableId="2096048345">
    <w:abstractNumId w:val="17"/>
  </w:num>
  <w:num w:numId="46" w16cid:durableId="1455754409">
    <w:abstractNumId w:val="8"/>
  </w:num>
  <w:num w:numId="47" w16cid:durableId="1876457623">
    <w:abstractNumId w:val="7"/>
  </w:num>
  <w:num w:numId="48" w16cid:durableId="1266352295">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BF6"/>
    <w:rsid w:val="0000036D"/>
    <w:rsid w:val="0000306C"/>
    <w:rsid w:val="00013FF2"/>
    <w:rsid w:val="00015165"/>
    <w:rsid w:val="000252CB"/>
    <w:rsid w:val="00030D72"/>
    <w:rsid w:val="00031BF9"/>
    <w:rsid w:val="00045F0D"/>
    <w:rsid w:val="0004750C"/>
    <w:rsid w:val="00047862"/>
    <w:rsid w:val="00061C17"/>
    <w:rsid w:val="00061D5B"/>
    <w:rsid w:val="00074F0F"/>
    <w:rsid w:val="00084AA3"/>
    <w:rsid w:val="00086972"/>
    <w:rsid w:val="00090774"/>
    <w:rsid w:val="000A3B4F"/>
    <w:rsid w:val="000C1B93"/>
    <w:rsid w:val="000C24ED"/>
    <w:rsid w:val="000D3BBE"/>
    <w:rsid w:val="000D7466"/>
    <w:rsid w:val="000E14D8"/>
    <w:rsid w:val="00104E08"/>
    <w:rsid w:val="00112528"/>
    <w:rsid w:val="0011744F"/>
    <w:rsid w:val="00122C0C"/>
    <w:rsid w:val="00123E45"/>
    <w:rsid w:val="00125B42"/>
    <w:rsid w:val="001362F1"/>
    <w:rsid w:val="00141E68"/>
    <w:rsid w:val="00166356"/>
    <w:rsid w:val="00167AE3"/>
    <w:rsid w:val="0017083C"/>
    <w:rsid w:val="001740DF"/>
    <w:rsid w:val="00175539"/>
    <w:rsid w:val="001800CB"/>
    <w:rsid w:val="001823A9"/>
    <w:rsid w:val="00185980"/>
    <w:rsid w:val="00190C6F"/>
    <w:rsid w:val="001A2D64"/>
    <w:rsid w:val="001A3009"/>
    <w:rsid w:val="001B2513"/>
    <w:rsid w:val="001C7E97"/>
    <w:rsid w:val="001D1EAE"/>
    <w:rsid w:val="001D5230"/>
    <w:rsid w:val="001E5CDB"/>
    <w:rsid w:val="001E71E8"/>
    <w:rsid w:val="002105AD"/>
    <w:rsid w:val="00223C5E"/>
    <w:rsid w:val="00226A8D"/>
    <w:rsid w:val="00236EA5"/>
    <w:rsid w:val="00240E5D"/>
    <w:rsid w:val="0024483C"/>
    <w:rsid w:val="002506EE"/>
    <w:rsid w:val="0025592F"/>
    <w:rsid w:val="00264A3A"/>
    <w:rsid w:val="0026548C"/>
    <w:rsid w:val="00266207"/>
    <w:rsid w:val="0027370C"/>
    <w:rsid w:val="00292E11"/>
    <w:rsid w:val="002A2890"/>
    <w:rsid w:val="002A28B4"/>
    <w:rsid w:val="002A2B8C"/>
    <w:rsid w:val="002A35CF"/>
    <w:rsid w:val="002A475D"/>
    <w:rsid w:val="002B0196"/>
    <w:rsid w:val="002D2E8C"/>
    <w:rsid w:val="002E4C36"/>
    <w:rsid w:val="002F017B"/>
    <w:rsid w:val="002F0D67"/>
    <w:rsid w:val="002F7CFE"/>
    <w:rsid w:val="00303085"/>
    <w:rsid w:val="00306C23"/>
    <w:rsid w:val="00320B5D"/>
    <w:rsid w:val="00322EB3"/>
    <w:rsid w:val="00323B1B"/>
    <w:rsid w:val="00323E03"/>
    <w:rsid w:val="00326C51"/>
    <w:rsid w:val="00330C51"/>
    <w:rsid w:val="00332DCA"/>
    <w:rsid w:val="003346F4"/>
    <w:rsid w:val="00340DD9"/>
    <w:rsid w:val="00342484"/>
    <w:rsid w:val="00346D0F"/>
    <w:rsid w:val="00360E17"/>
    <w:rsid w:val="0036209C"/>
    <w:rsid w:val="0036299B"/>
    <w:rsid w:val="00372784"/>
    <w:rsid w:val="00385DFB"/>
    <w:rsid w:val="003A5190"/>
    <w:rsid w:val="003A6798"/>
    <w:rsid w:val="003B240E"/>
    <w:rsid w:val="003B6947"/>
    <w:rsid w:val="003C20CB"/>
    <w:rsid w:val="003D13EF"/>
    <w:rsid w:val="003D4BC5"/>
    <w:rsid w:val="003F0C89"/>
    <w:rsid w:val="003F23F2"/>
    <w:rsid w:val="003F4509"/>
    <w:rsid w:val="00401084"/>
    <w:rsid w:val="00403A77"/>
    <w:rsid w:val="00407EF0"/>
    <w:rsid w:val="004119F9"/>
    <w:rsid w:val="00412F2B"/>
    <w:rsid w:val="004178B3"/>
    <w:rsid w:val="00430F12"/>
    <w:rsid w:val="004662AB"/>
    <w:rsid w:val="004671C8"/>
    <w:rsid w:val="00472CF6"/>
    <w:rsid w:val="00476D6D"/>
    <w:rsid w:val="00480185"/>
    <w:rsid w:val="00485A18"/>
    <w:rsid w:val="0048642E"/>
    <w:rsid w:val="004B4649"/>
    <w:rsid w:val="004B484F"/>
    <w:rsid w:val="004C11A9"/>
    <w:rsid w:val="004C7CB6"/>
    <w:rsid w:val="004D1A3F"/>
    <w:rsid w:val="004E6AC0"/>
    <w:rsid w:val="004F48DD"/>
    <w:rsid w:val="004F6AF2"/>
    <w:rsid w:val="00503B2F"/>
    <w:rsid w:val="00511863"/>
    <w:rsid w:val="00522B71"/>
    <w:rsid w:val="00526382"/>
    <w:rsid w:val="00526795"/>
    <w:rsid w:val="0052766C"/>
    <w:rsid w:val="00535EB9"/>
    <w:rsid w:val="00541FBB"/>
    <w:rsid w:val="00545CFD"/>
    <w:rsid w:val="00563001"/>
    <w:rsid w:val="00563895"/>
    <w:rsid w:val="005649D2"/>
    <w:rsid w:val="0058102D"/>
    <w:rsid w:val="00581919"/>
    <w:rsid w:val="00583731"/>
    <w:rsid w:val="00584E19"/>
    <w:rsid w:val="005934B4"/>
    <w:rsid w:val="005A34D4"/>
    <w:rsid w:val="005A67CA"/>
    <w:rsid w:val="005B184F"/>
    <w:rsid w:val="005B77E0"/>
    <w:rsid w:val="005C14A7"/>
    <w:rsid w:val="005D0140"/>
    <w:rsid w:val="005D49FE"/>
    <w:rsid w:val="005E1F63"/>
    <w:rsid w:val="005E3043"/>
    <w:rsid w:val="005F2323"/>
    <w:rsid w:val="00605584"/>
    <w:rsid w:val="00615BA5"/>
    <w:rsid w:val="0062184A"/>
    <w:rsid w:val="00626BBF"/>
    <w:rsid w:val="00641CBD"/>
    <w:rsid w:val="0064273E"/>
    <w:rsid w:val="00643CC4"/>
    <w:rsid w:val="006448A2"/>
    <w:rsid w:val="00650CB8"/>
    <w:rsid w:val="00651395"/>
    <w:rsid w:val="0065435C"/>
    <w:rsid w:val="00663D60"/>
    <w:rsid w:val="00677835"/>
    <w:rsid w:val="00680388"/>
    <w:rsid w:val="00680AEE"/>
    <w:rsid w:val="00681FCC"/>
    <w:rsid w:val="00694DCF"/>
    <w:rsid w:val="00696410"/>
    <w:rsid w:val="006A3884"/>
    <w:rsid w:val="006A5620"/>
    <w:rsid w:val="006A65C1"/>
    <w:rsid w:val="006B3488"/>
    <w:rsid w:val="006C348A"/>
    <w:rsid w:val="006D00B0"/>
    <w:rsid w:val="006D1CF3"/>
    <w:rsid w:val="006E0AA2"/>
    <w:rsid w:val="006E4E89"/>
    <w:rsid w:val="006E54D3"/>
    <w:rsid w:val="006F7C55"/>
    <w:rsid w:val="00706BBD"/>
    <w:rsid w:val="00713689"/>
    <w:rsid w:val="007137E8"/>
    <w:rsid w:val="00715BE0"/>
    <w:rsid w:val="00717237"/>
    <w:rsid w:val="0071761B"/>
    <w:rsid w:val="007266E3"/>
    <w:rsid w:val="00726B14"/>
    <w:rsid w:val="00732406"/>
    <w:rsid w:val="00742374"/>
    <w:rsid w:val="0074680D"/>
    <w:rsid w:val="0075748A"/>
    <w:rsid w:val="00761E15"/>
    <w:rsid w:val="00763550"/>
    <w:rsid w:val="00763E9E"/>
    <w:rsid w:val="00766D19"/>
    <w:rsid w:val="007729AC"/>
    <w:rsid w:val="00783714"/>
    <w:rsid w:val="007846B0"/>
    <w:rsid w:val="007A7DB6"/>
    <w:rsid w:val="007B020C"/>
    <w:rsid w:val="007B3A3E"/>
    <w:rsid w:val="007B475C"/>
    <w:rsid w:val="007B523A"/>
    <w:rsid w:val="007C61E6"/>
    <w:rsid w:val="007C7208"/>
    <w:rsid w:val="007D54D4"/>
    <w:rsid w:val="007D7A81"/>
    <w:rsid w:val="007E268A"/>
    <w:rsid w:val="007E6ABB"/>
    <w:rsid w:val="007F066A"/>
    <w:rsid w:val="007F6328"/>
    <w:rsid w:val="007F6BE6"/>
    <w:rsid w:val="0080248A"/>
    <w:rsid w:val="008032C6"/>
    <w:rsid w:val="00804F58"/>
    <w:rsid w:val="008073B1"/>
    <w:rsid w:val="00817D48"/>
    <w:rsid w:val="008236DC"/>
    <w:rsid w:val="00840FC4"/>
    <w:rsid w:val="008433BC"/>
    <w:rsid w:val="00847670"/>
    <w:rsid w:val="00847D9C"/>
    <w:rsid w:val="008516F0"/>
    <w:rsid w:val="008559F3"/>
    <w:rsid w:val="00856CA3"/>
    <w:rsid w:val="00861CB0"/>
    <w:rsid w:val="0086390E"/>
    <w:rsid w:val="00865BC1"/>
    <w:rsid w:val="0087496A"/>
    <w:rsid w:val="0088283C"/>
    <w:rsid w:val="00890EEE"/>
    <w:rsid w:val="0089316E"/>
    <w:rsid w:val="008954A2"/>
    <w:rsid w:val="008A4CF6"/>
    <w:rsid w:val="008B357F"/>
    <w:rsid w:val="008B374D"/>
    <w:rsid w:val="008C4428"/>
    <w:rsid w:val="008C4D9A"/>
    <w:rsid w:val="008D2888"/>
    <w:rsid w:val="008D2D57"/>
    <w:rsid w:val="008D2FDC"/>
    <w:rsid w:val="008E215B"/>
    <w:rsid w:val="008E3DE9"/>
    <w:rsid w:val="008E6FE0"/>
    <w:rsid w:val="0091019B"/>
    <w:rsid w:val="009107ED"/>
    <w:rsid w:val="009114E5"/>
    <w:rsid w:val="009138BF"/>
    <w:rsid w:val="00914B36"/>
    <w:rsid w:val="00916EBA"/>
    <w:rsid w:val="0093679E"/>
    <w:rsid w:val="00941C37"/>
    <w:rsid w:val="00944458"/>
    <w:rsid w:val="00953C81"/>
    <w:rsid w:val="00954294"/>
    <w:rsid w:val="009574F4"/>
    <w:rsid w:val="009577E0"/>
    <w:rsid w:val="00963FA1"/>
    <w:rsid w:val="009739C8"/>
    <w:rsid w:val="00982157"/>
    <w:rsid w:val="00983F30"/>
    <w:rsid w:val="0098611F"/>
    <w:rsid w:val="009B1280"/>
    <w:rsid w:val="009C2861"/>
    <w:rsid w:val="009C2DB5"/>
    <w:rsid w:val="009C5B0E"/>
    <w:rsid w:val="009E2E5D"/>
    <w:rsid w:val="009E412F"/>
    <w:rsid w:val="009F0C32"/>
    <w:rsid w:val="009F2BAC"/>
    <w:rsid w:val="00A001F4"/>
    <w:rsid w:val="00A02AB9"/>
    <w:rsid w:val="00A06858"/>
    <w:rsid w:val="00A119B4"/>
    <w:rsid w:val="00A170A2"/>
    <w:rsid w:val="00A3126B"/>
    <w:rsid w:val="00A34153"/>
    <w:rsid w:val="00A40518"/>
    <w:rsid w:val="00A534B8"/>
    <w:rsid w:val="00A54063"/>
    <w:rsid w:val="00A5409F"/>
    <w:rsid w:val="00A56D74"/>
    <w:rsid w:val="00A57460"/>
    <w:rsid w:val="00A63054"/>
    <w:rsid w:val="00A63B5B"/>
    <w:rsid w:val="00A651FA"/>
    <w:rsid w:val="00A72C8E"/>
    <w:rsid w:val="00A736C1"/>
    <w:rsid w:val="00A80610"/>
    <w:rsid w:val="00A81EF9"/>
    <w:rsid w:val="00A82639"/>
    <w:rsid w:val="00A93F2F"/>
    <w:rsid w:val="00A97B1F"/>
    <w:rsid w:val="00AA01EC"/>
    <w:rsid w:val="00AB099B"/>
    <w:rsid w:val="00AB1967"/>
    <w:rsid w:val="00AD38DA"/>
    <w:rsid w:val="00AF6907"/>
    <w:rsid w:val="00B12190"/>
    <w:rsid w:val="00B16460"/>
    <w:rsid w:val="00B2036D"/>
    <w:rsid w:val="00B23DC6"/>
    <w:rsid w:val="00B26C50"/>
    <w:rsid w:val="00B31643"/>
    <w:rsid w:val="00B328E5"/>
    <w:rsid w:val="00B34503"/>
    <w:rsid w:val="00B34E11"/>
    <w:rsid w:val="00B46033"/>
    <w:rsid w:val="00B522AA"/>
    <w:rsid w:val="00B53FCE"/>
    <w:rsid w:val="00B65452"/>
    <w:rsid w:val="00B72931"/>
    <w:rsid w:val="00B745B7"/>
    <w:rsid w:val="00B754B6"/>
    <w:rsid w:val="00B80AAD"/>
    <w:rsid w:val="00B8690C"/>
    <w:rsid w:val="00B91D35"/>
    <w:rsid w:val="00BA7230"/>
    <w:rsid w:val="00BA7AAB"/>
    <w:rsid w:val="00BB7074"/>
    <w:rsid w:val="00BC5F5B"/>
    <w:rsid w:val="00BF35D4"/>
    <w:rsid w:val="00BF732E"/>
    <w:rsid w:val="00C010C3"/>
    <w:rsid w:val="00C27538"/>
    <w:rsid w:val="00C316DC"/>
    <w:rsid w:val="00C31DD0"/>
    <w:rsid w:val="00C436AB"/>
    <w:rsid w:val="00C457ED"/>
    <w:rsid w:val="00C62B29"/>
    <w:rsid w:val="00C64EAD"/>
    <w:rsid w:val="00C664FC"/>
    <w:rsid w:val="00C673D7"/>
    <w:rsid w:val="00C82345"/>
    <w:rsid w:val="00C851F9"/>
    <w:rsid w:val="00C955F1"/>
    <w:rsid w:val="00CA0226"/>
    <w:rsid w:val="00CB2145"/>
    <w:rsid w:val="00CB66B0"/>
    <w:rsid w:val="00CC3EFF"/>
    <w:rsid w:val="00CD6723"/>
    <w:rsid w:val="00CE06A8"/>
    <w:rsid w:val="00CE5951"/>
    <w:rsid w:val="00CE6228"/>
    <w:rsid w:val="00CF0648"/>
    <w:rsid w:val="00CF1ECD"/>
    <w:rsid w:val="00CF3988"/>
    <w:rsid w:val="00CF46F2"/>
    <w:rsid w:val="00CF73E9"/>
    <w:rsid w:val="00D00416"/>
    <w:rsid w:val="00D01C06"/>
    <w:rsid w:val="00D076EA"/>
    <w:rsid w:val="00D136E3"/>
    <w:rsid w:val="00D15A52"/>
    <w:rsid w:val="00D205CD"/>
    <w:rsid w:val="00D25F43"/>
    <w:rsid w:val="00D31E35"/>
    <w:rsid w:val="00D507E2"/>
    <w:rsid w:val="00D534B3"/>
    <w:rsid w:val="00D536FF"/>
    <w:rsid w:val="00D61CE0"/>
    <w:rsid w:val="00D62EE2"/>
    <w:rsid w:val="00D63BA6"/>
    <w:rsid w:val="00D678DB"/>
    <w:rsid w:val="00D83186"/>
    <w:rsid w:val="00D83A3C"/>
    <w:rsid w:val="00D94138"/>
    <w:rsid w:val="00DA01CB"/>
    <w:rsid w:val="00DA0BBC"/>
    <w:rsid w:val="00DA1C44"/>
    <w:rsid w:val="00DB0B4E"/>
    <w:rsid w:val="00DB6D07"/>
    <w:rsid w:val="00DC0220"/>
    <w:rsid w:val="00DC74E1"/>
    <w:rsid w:val="00DD2F4E"/>
    <w:rsid w:val="00DE07A5"/>
    <w:rsid w:val="00DE2CE3"/>
    <w:rsid w:val="00DF1EB9"/>
    <w:rsid w:val="00E04DAF"/>
    <w:rsid w:val="00E112C7"/>
    <w:rsid w:val="00E15107"/>
    <w:rsid w:val="00E2154E"/>
    <w:rsid w:val="00E226BB"/>
    <w:rsid w:val="00E22792"/>
    <w:rsid w:val="00E23155"/>
    <w:rsid w:val="00E36805"/>
    <w:rsid w:val="00E4272D"/>
    <w:rsid w:val="00E43089"/>
    <w:rsid w:val="00E5058E"/>
    <w:rsid w:val="00E51733"/>
    <w:rsid w:val="00E546B0"/>
    <w:rsid w:val="00E54D81"/>
    <w:rsid w:val="00E55944"/>
    <w:rsid w:val="00E56264"/>
    <w:rsid w:val="00E604B6"/>
    <w:rsid w:val="00E60964"/>
    <w:rsid w:val="00E66CA0"/>
    <w:rsid w:val="00E7142B"/>
    <w:rsid w:val="00E7156D"/>
    <w:rsid w:val="00E71E25"/>
    <w:rsid w:val="00E82F4D"/>
    <w:rsid w:val="00E836F5"/>
    <w:rsid w:val="00E91643"/>
    <w:rsid w:val="00E935CA"/>
    <w:rsid w:val="00E97E34"/>
    <w:rsid w:val="00EA41A1"/>
    <w:rsid w:val="00EB168C"/>
    <w:rsid w:val="00EB38EB"/>
    <w:rsid w:val="00EB62BA"/>
    <w:rsid w:val="00EC05E2"/>
    <w:rsid w:val="00ED4F72"/>
    <w:rsid w:val="00ED5A21"/>
    <w:rsid w:val="00ED5A6D"/>
    <w:rsid w:val="00EE270D"/>
    <w:rsid w:val="00F14D7F"/>
    <w:rsid w:val="00F20AC8"/>
    <w:rsid w:val="00F2282D"/>
    <w:rsid w:val="00F277F2"/>
    <w:rsid w:val="00F3454B"/>
    <w:rsid w:val="00F428F7"/>
    <w:rsid w:val="00F45B67"/>
    <w:rsid w:val="00F522E3"/>
    <w:rsid w:val="00F63834"/>
    <w:rsid w:val="00F66145"/>
    <w:rsid w:val="00F665D7"/>
    <w:rsid w:val="00F67719"/>
    <w:rsid w:val="00F67B77"/>
    <w:rsid w:val="00F720F2"/>
    <w:rsid w:val="00F7296C"/>
    <w:rsid w:val="00F77050"/>
    <w:rsid w:val="00F81980"/>
    <w:rsid w:val="00F87145"/>
    <w:rsid w:val="00F96B7A"/>
    <w:rsid w:val="00FA3555"/>
    <w:rsid w:val="00FB1BF6"/>
    <w:rsid w:val="00FD0A93"/>
    <w:rsid w:val="00FD3FE9"/>
    <w:rsid w:val="00FD604B"/>
    <w:rsid w:val="00FE360B"/>
    <w:rsid w:val="00FE5E0D"/>
    <w:rsid w:val="00FE728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C25E18"/>
  <w15:chartTrackingRefBased/>
  <w15:docId w15:val="{70A5F7C3-EAA7-4FA9-A374-213924429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D5A2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D5A2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D5A2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D5A2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D5A2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D5A2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D5A21"/>
    <w:pPr>
      <w:keepNext/>
      <w:spacing w:after="200" w:line="240" w:lineRule="auto"/>
    </w:pPr>
    <w:rPr>
      <w:iCs/>
      <w:color w:val="002664"/>
      <w:sz w:val="18"/>
      <w:szCs w:val="18"/>
    </w:rPr>
  </w:style>
  <w:style w:type="table" w:customStyle="1" w:styleId="Tableheader">
    <w:name w:val="ŠTable header"/>
    <w:basedOn w:val="TableNormal"/>
    <w:uiPriority w:val="99"/>
    <w:rsid w:val="00ED5A2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D5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D5A21"/>
    <w:pPr>
      <w:numPr>
        <w:numId w:val="46"/>
      </w:numPr>
    </w:pPr>
  </w:style>
  <w:style w:type="paragraph" w:styleId="ListNumber2">
    <w:name w:val="List Number 2"/>
    <w:aliases w:val="ŠList Number 2"/>
    <w:basedOn w:val="Normal"/>
    <w:uiPriority w:val="8"/>
    <w:qFormat/>
    <w:rsid w:val="00ED5A21"/>
    <w:pPr>
      <w:numPr>
        <w:numId w:val="45"/>
      </w:numPr>
    </w:pPr>
  </w:style>
  <w:style w:type="paragraph" w:styleId="ListBullet">
    <w:name w:val="List Bullet"/>
    <w:aliases w:val="ŠList Bullet"/>
    <w:basedOn w:val="Normal"/>
    <w:uiPriority w:val="9"/>
    <w:qFormat/>
    <w:rsid w:val="00ED5A21"/>
    <w:pPr>
      <w:numPr>
        <w:numId w:val="43"/>
      </w:numPr>
    </w:pPr>
  </w:style>
  <w:style w:type="paragraph" w:styleId="ListBullet2">
    <w:name w:val="List Bullet 2"/>
    <w:aliases w:val="ŠList Bullet 2"/>
    <w:basedOn w:val="Normal"/>
    <w:uiPriority w:val="10"/>
    <w:qFormat/>
    <w:rsid w:val="00ED5A21"/>
    <w:pPr>
      <w:numPr>
        <w:numId w:val="41"/>
      </w:numPr>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
    <w:qFormat/>
    <w:rsid w:val="00ED5A21"/>
    <w:rPr>
      <w:b/>
      <w:bCs/>
    </w:rPr>
  </w:style>
  <w:style w:type="paragraph" w:customStyle="1" w:styleId="FeatureBox2">
    <w:name w:val="ŠFeature Box 2"/>
    <w:basedOn w:val="Normal"/>
    <w:next w:val="Normal"/>
    <w:uiPriority w:val="12"/>
    <w:qFormat/>
    <w:rsid w:val="00ED5A2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ED5A2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D5A2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D5A2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D5A21"/>
    <w:rPr>
      <w:color w:val="2F5496" w:themeColor="accent1" w:themeShade="BF"/>
      <w:u w:val="single"/>
    </w:rPr>
  </w:style>
  <w:style w:type="paragraph" w:customStyle="1" w:styleId="Logo">
    <w:name w:val="ŠLogo"/>
    <w:basedOn w:val="Normal"/>
    <w:uiPriority w:val="18"/>
    <w:qFormat/>
    <w:rsid w:val="00ED5A2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D5A21"/>
    <w:pPr>
      <w:tabs>
        <w:tab w:val="right" w:leader="dot" w:pos="14570"/>
      </w:tabs>
      <w:spacing w:before="0"/>
    </w:pPr>
    <w:rPr>
      <w:b/>
      <w:noProof/>
    </w:rPr>
  </w:style>
  <w:style w:type="paragraph" w:styleId="TOC2">
    <w:name w:val="toc 2"/>
    <w:aliases w:val="ŠTOC 2"/>
    <w:basedOn w:val="Normal"/>
    <w:next w:val="Normal"/>
    <w:uiPriority w:val="39"/>
    <w:unhideWhenUsed/>
    <w:rsid w:val="00ED5A21"/>
    <w:pPr>
      <w:tabs>
        <w:tab w:val="right" w:leader="dot" w:pos="14570"/>
      </w:tabs>
      <w:spacing w:before="0"/>
    </w:pPr>
    <w:rPr>
      <w:noProof/>
    </w:rPr>
  </w:style>
  <w:style w:type="paragraph" w:styleId="TOC3">
    <w:name w:val="toc 3"/>
    <w:aliases w:val="ŠTOC 3"/>
    <w:basedOn w:val="Normal"/>
    <w:next w:val="Normal"/>
    <w:uiPriority w:val="39"/>
    <w:unhideWhenUsed/>
    <w:rsid w:val="00ED5A21"/>
    <w:pPr>
      <w:spacing w:before="0"/>
      <w:ind w:left="244"/>
    </w:pPr>
  </w:style>
  <w:style w:type="paragraph" w:styleId="Title">
    <w:name w:val="Title"/>
    <w:aliases w:val="ŠTitle"/>
    <w:basedOn w:val="Normal"/>
    <w:next w:val="Normal"/>
    <w:link w:val="TitleChar"/>
    <w:uiPriority w:val="1"/>
    <w:rsid w:val="00ED5A2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D5A2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D5A2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D5A2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D5A21"/>
    <w:pPr>
      <w:spacing w:after="240"/>
      <w:outlineLvl w:val="9"/>
    </w:pPr>
    <w:rPr>
      <w:szCs w:val="40"/>
    </w:rPr>
  </w:style>
  <w:style w:type="paragraph" w:styleId="Footer">
    <w:name w:val="footer"/>
    <w:aliases w:val="ŠFooter"/>
    <w:basedOn w:val="Normal"/>
    <w:link w:val="FooterChar"/>
    <w:uiPriority w:val="19"/>
    <w:rsid w:val="00ED5A2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D5A21"/>
    <w:rPr>
      <w:rFonts w:ascii="Arial" w:hAnsi="Arial" w:cs="Arial"/>
      <w:sz w:val="18"/>
      <w:szCs w:val="18"/>
    </w:rPr>
  </w:style>
  <w:style w:type="paragraph" w:styleId="Header">
    <w:name w:val="header"/>
    <w:aliases w:val="ŠHeader"/>
    <w:basedOn w:val="Normal"/>
    <w:link w:val="HeaderChar"/>
    <w:uiPriority w:val="16"/>
    <w:rsid w:val="00ED5A21"/>
    <w:rPr>
      <w:noProof/>
      <w:color w:val="002664"/>
      <w:sz w:val="28"/>
      <w:szCs w:val="28"/>
    </w:rPr>
  </w:style>
  <w:style w:type="character" w:customStyle="1" w:styleId="HeaderChar">
    <w:name w:val="Header Char"/>
    <w:aliases w:val="ŠHeader Char"/>
    <w:basedOn w:val="DefaultParagraphFont"/>
    <w:link w:val="Header"/>
    <w:uiPriority w:val="16"/>
    <w:rsid w:val="00ED5A2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D5A2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D5A2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D5A21"/>
    <w:rPr>
      <w:rFonts w:ascii="Arial" w:hAnsi="Arial" w:cs="Arial"/>
      <w:b/>
      <w:szCs w:val="32"/>
    </w:rPr>
  </w:style>
  <w:style w:type="character" w:styleId="Emphasis">
    <w:name w:val="Emphasis"/>
    <w:aliases w:val="ŠEmphasis,Italic"/>
    <w:qFormat/>
    <w:rsid w:val="00ED5A21"/>
    <w:rPr>
      <w:i/>
      <w:iCs/>
    </w:rPr>
  </w:style>
  <w:style w:type="character" w:styleId="SubtleEmphasis">
    <w:name w:val="Subtle Emphasis"/>
    <w:basedOn w:val="DefaultParagraphFont"/>
    <w:uiPriority w:val="19"/>
    <w:semiHidden/>
    <w:qFormat/>
    <w:rsid w:val="00ED5A21"/>
    <w:rPr>
      <w:i/>
      <w:iCs/>
      <w:color w:val="404040" w:themeColor="text1" w:themeTint="BF"/>
    </w:rPr>
  </w:style>
  <w:style w:type="paragraph" w:styleId="TOC4">
    <w:name w:val="toc 4"/>
    <w:aliases w:val="ŠTOC 4"/>
    <w:basedOn w:val="Normal"/>
    <w:next w:val="Normal"/>
    <w:autoRedefine/>
    <w:uiPriority w:val="39"/>
    <w:unhideWhenUsed/>
    <w:rsid w:val="00ED5A21"/>
    <w:pPr>
      <w:spacing w:before="0"/>
      <w:ind w:left="488"/>
    </w:pPr>
  </w:style>
  <w:style w:type="character" w:styleId="CommentReference">
    <w:name w:val="annotation reference"/>
    <w:basedOn w:val="DefaultParagraphFont"/>
    <w:uiPriority w:val="99"/>
    <w:semiHidden/>
    <w:unhideWhenUsed/>
    <w:rsid w:val="00ED5A21"/>
    <w:rPr>
      <w:sz w:val="16"/>
      <w:szCs w:val="16"/>
    </w:rPr>
  </w:style>
  <w:style w:type="paragraph" w:styleId="CommentText">
    <w:name w:val="annotation text"/>
    <w:basedOn w:val="Normal"/>
    <w:link w:val="CommentTextChar"/>
    <w:uiPriority w:val="99"/>
    <w:unhideWhenUsed/>
    <w:rsid w:val="00ED5A21"/>
    <w:pPr>
      <w:spacing w:line="240" w:lineRule="auto"/>
    </w:pPr>
    <w:rPr>
      <w:sz w:val="20"/>
      <w:szCs w:val="20"/>
    </w:rPr>
  </w:style>
  <w:style w:type="character" w:customStyle="1" w:styleId="CommentTextChar">
    <w:name w:val="Comment Text Char"/>
    <w:basedOn w:val="DefaultParagraphFont"/>
    <w:link w:val="CommentText"/>
    <w:uiPriority w:val="99"/>
    <w:rsid w:val="00ED5A2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D5A21"/>
    <w:rPr>
      <w:b/>
      <w:bCs/>
    </w:rPr>
  </w:style>
  <w:style w:type="character" w:customStyle="1" w:styleId="CommentSubjectChar">
    <w:name w:val="Comment Subject Char"/>
    <w:basedOn w:val="CommentTextChar"/>
    <w:link w:val="CommentSubject"/>
    <w:uiPriority w:val="99"/>
    <w:semiHidden/>
    <w:rsid w:val="00ED5A21"/>
    <w:rPr>
      <w:rFonts w:ascii="Arial" w:hAnsi="Arial" w:cs="Arial"/>
      <w:b/>
      <w:bCs/>
      <w:sz w:val="20"/>
      <w:szCs w:val="20"/>
    </w:rPr>
  </w:style>
  <w:style w:type="paragraph" w:styleId="ListParagraph">
    <w:name w:val="List Paragraph"/>
    <w:aliases w:val="ŠList Paragraph"/>
    <w:basedOn w:val="Normal"/>
    <w:uiPriority w:val="34"/>
    <w:unhideWhenUsed/>
    <w:qFormat/>
    <w:rsid w:val="00ED5A21"/>
    <w:pPr>
      <w:ind w:left="567"/>
    </w:pPr>
  </w:style>
  <w:style w:type="character" w:styleId="FollowedHyperlink">
    <w:name w:val="FollowedHyperlink"/>
    <w:basedOn w:val="DefaultParagraphFont"/>
    <w:uiPriority w:val="99"/>
    <w:semiHidden/>
    <w:unhideWhenUsed/>
    <w:rsid w:val="00ED5A21"/>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ED5A21"/>
    <w:pPr>
      <w:numPr>
        <w:numId w:val="42"/>
      </w:numPr>
    </w:pPr>
  </w:style>
  <w:style w:type="paragraph" w:styleId="ListNumber3">
    <w:name w:val="List Number 3"/>
    <w:aliases w:val="ŠList Number 3"/>
    <w:basedOn w:val="ListBullet3"/>
    <w:uiPriority w:val="8"/>
    <w:rsid w:val="00ED5A21"/>
    <w:pPr>
      <w:numPr>
        <w:ilvl w:val="2"/>
        <w:numId w:val="45"/>
      </w:numPr>
    </w:pPr>
  </w:style>
  <w:style w:type="character" w:styleId="PlaceholderText">
    <w:name w:val="Placeholder Text"/>
    <w:basedOn w:val="DefaultParagraphFont"/>
    <w:uiPriority w:val="99"/>
    <w:semiHidden/>
    <w:rsid w:val="00ED5A21"/>
    <w:rPr>
      <w:color w:val="808080"/>
    </w:rPr>
  </w:style>
  <w:style w:type="character" w:customStyle="1" w:styleId="BoldItalic">
    <w:name w:val="ŠBold Italic"/>
    <w:basedOn w:val="DefaultParagraphFont"/>
    <w:uiPriority w:val="1"/>
    <w:qFormat/>
    <w:rsid w:val="00ED5A21"/>
    <w:rPr>
      <w:b/>
      <w:i/>
      <w:iCs/>
    </w:rPr>
  </w:style>
  <w:style w:type="paragraph" w:customStyle="1" w:styleId="Documentname">
    <w:name w:val="ŠDocument name"/>
    <w:basedOn w:val="Normal"/>
    <w:next w:val="Normal"/>
    <w:uiPriority w:val="17"/>
    <w:qFormat/>
    <w:rsid w:val="00ED5A2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ED5A2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D5A2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ED5A21"/>
    <w:pPr>
      <w:spacing w:after="0"/>
    </w:pPr>
    <w:rPr>
      <w:sz w:val="18"/>
      <w:szCs w:val="18"/>
    </w:rPr>
  </w:style>
  <w:style w:type="paragraph" w:customStyle="1" w:styleId="Pulloutquote">
    <w:name w:val="ŠPull out quote"/>
    <w:basedOn w:val="Normal"/>
    <w:next w:val="Normal"/>
    <w:uiPriority w:val="20"/>
    <w:qFormat/>
    <w:rsid w:val="00ED5A21"/>
    <w:pPr>
      <w:keepNext/>
      <w:ind w:left="567" w:right="57"/>
    </w:pPr>
    <w:rPr>
      <w:szCs w:val="22"/>
    </w:rPr>
  </w:style>
  <w:style w:type="paragraph" w:customStyle="1" w:styleId="Subtitle0">
    <w:name w:val="ŠSubtitle"/>
    <w:basedOn w:val="Normal"/>
    <w:link w:val="SubtitleChar0"/>
    <w:uiPriority w:val="2"/>
    <w:qFormat/>
    <w:rsid w:val="00ED5A21"/>
    <w:pPr>
      <w:spacing w:before="360"/>
    </w:pPr>
    <w:rPr>
      <w:color w:val="002664"/>
      <w:sz w:val="44"/>
      <w:szCs w:val="48"/>
    </w:rPr>
  </w:style>
  <w:style w:type="character" w:customStyle="1" w:styleId="SubtitleChar0">
    <w:name w:val="ŠSubtitle Char"/>
    <w:basedOn w:val="DefaultParagraphFont"/>
    <w:link w:val="Subtitle0"/>
    <w:uiPriority w:val="2"/>
    <w:rsid w:val="00ED5A21"/>
    <w:rPr>
      <w:rFonts w:ascii="Arial" w:hAnsi="Arial" w:cs="Arial"/>
      <w:color w:val="002664"/>
      <w:sz w:val="44"/>
      <w:szCs w:val="48"/>
    </w:rPr>
  </w:style>
  <w:style w:type="character" w:customStyle="1" w:styleId="normaltextrun">
    <w:name w:val="normaltextrun"/>
    <w:basedOn w:val="DefaultParagraphFont"/>
    <w:rsid w:val="00A97B1F"/>
  </w:style>
  <w:style w:type="character" w:customStyle="1" w:styleId="eop">
    <w:name w:val="eop"/>
    <w:basedOn w:val="DefaultParagraphFont"/>
    <w:rsid w:val="00A97B1F"/>
  </w:style>
  <w:style w:type="character" w:styleId="UnresolvedMention">
    <w:name w:val="Unresolved Mention"/>
    <w:basedOn w:val="DefaultParagraphFont"/>
    <w:uiPriority w:val="99"/>
    <w:semiHidden/>
    <w:unhideWhenUsed/>
    <w:rsid w:val="003424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resources-for-schools/eald/enhanced-teaching-and-learning-cycle" TargetMode="External"/><Relationship Id="rId21" Type="http://schemas.openxmlformats.org/officeDocument/2006/relationships/hyperlink" Target="https://schoolsnsw.sharepoint.com/sites/SecondaryCurriculum-TeachingandLearning/Shared%20Documents/Project/8.%20CPPAR%20K-12_%20Curriculum%20Policy/1.%20CPPAR%20Policy%20Review%20-%202024_2025%20Documents/4.%20Implementation%20stage/Programming/Socrative" TargetMode="External"/><Relationship Id="rId42" Type="http://schemas.openxmlformats.org/officeDocument/2006/relationships/image" Target="media/image2.png"/><Relationship Id="rId47" Type="http://schemas.openxmlformats.org/officeDocument/2006/relationships/hyperlink" Target="https://education.nsw.gov.au/policy-library/policies/pd-2016-0468" TargetMode="External"/><Relationship Id="rId63" Type="http://schemas.openxmlformats.org/officeDocument/2006/relationships/footer" Target="footer1.xml"/><Relationship Id="rId6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education.nsw.gov.au/teaching-and-learning/disability-learning-and-support/personalised-support-for-learning/adjustments-to-teaching-and-learning" TargetMode="External"/><Relationship Id="rId11" Type="http://schemas.openxmlformats.org/officeDocument/2006/relationships/hyperlink" Target="https://curriculum.nsw.edu.au/use-the-curriculum/planning-supporting-student-learning" TargetMode="External"/><Relationship Id="rId24" Type="http://schemas.openxmlformats.org/officeDocument/2006/relationships/hyperlink" Target="https://education.nsw.gov.au/teaching-and-learning/professional-learning/teacher-quality-and-accreditation/strong-start-great-teachers/refining-practice/differentiating-learning" TargetMode="External"/><Relationship Id="rId32" Type="http://schemas.openxmlformats.org/officeDocument/2006/relationships/hyperlink" Target="https://education.nsw.gov.au/teaching-and-learning/high-potential-and-gifted-education/supporting-educators/evaluate" TargetMode="External"/><Relationship Id="rId37" Type="http://schemas.openxmlformats.org/officeDocument/2006/relationships/hyperlink" Target="https://education.nsw.gov.au/policy-library/policies/pd-2005-0243" TargetMode="External"/><Relationship Id="rId40" Type="http://schemas.openxmlformats.org/officeDocument/2006/relationships/hyperlink" Target="https://education.nsw.gov.au/about-us/educational-data/cese/publications/practical-guides-for-educators/what-works-best-summary-tiles" TargetMode="External"/><Relationship Id="rId45" Type="http://schemas.openxmlformats.org/officeDocument/2006/relationships/hyperlink" Target="https://education.nsw.gov.au/about-us/education-data-and-research/cese/publications/research-reports/what-works-best-2020-update" TargetMode="External"/><Relationship Id="rId53" Type="http://schemas.openxmlformats.org/officeDocument/2006/relationships/hyperlink" Target="https://www.aitsl.edu.au/docs/default-source/feedback/aitsl-learning-intentions-and-success-criteria-strategy.pdf?sfvrsn=382dec3c_2" TargetMode="External"/><Relationship Id="rId58" Type="http://schemas.openxmlformats.org/officeDocument/2006/relationships/hyperlink" Target="https://nswcurriculumreform.nesa.nsw.edu.au/pdfs/phase-3/final-report/NSW_Curriculum_Review_Final_Report.pdf" TargetMode="External"/><Relationship Id="rId66"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https://doi.org/10.3389/fpsyg.2019.03087" TargetMode="External"/><Relationship Id="rId19" Type="http://schemas.openxmlformats.org/officeDocument/2006/relationships/hyperlink" Target="https://app.education.nsw.gov.au/digital-learning-selector/LearningActivity/Card/575" TargetMode="External"/><Relationship Id="rId14" Type="http://schemas.openxmlformats.org/officeDocument/2006/relationships/hyperlink" Target="https://education.nsw.gov.au/inside-the-department/school-excellence/policy-implementation-and-system-registration/curriculum-and-policy-monitoring--cpm" TargetMode="External"/><Relationship Id="rId22" Type="http://schemas.openxmlformats.org/officeDocument/2006/relationships/hyperlink" Target="https://education.nsw.gov.au/about-us/education-data-and-research/cese/publications/research-reports/what-works-best-2020-update" TargetMode="External"/><Relationship Id="rId27" Type="http://schemas.openxmlformats.org/officeDocument/2006/relationships/hyperlink" Target="https://education.nsw.gov.au/teaching-and-learning/curriculum/multicultural-education/english-as-an-additional-language-or-dialect/planning-eald-support/english-language-proficiency" TargetMode="External"/><Relationship Id="rId30" Type="http://schemas.openxmlformats.org/officeDocument/2006/relationships/hyperlink" Target="https://education.nsw.gov.au/campaigns/inclusive-practice-hub" TargetMode="External"/><Relationship Id="rId35" Type="http://schemas.openxmlformats.org/officeDocument/2006/relationships/hyperlink" Target="https://education.nsw.gov.au/teaching-and-learning/aec/policy-strategy-and-business-systems" TargetMode="External"/><Relationship Id="rId43" Type="http://schemas.openxmlformats.org/officeDocument/2006/relationships/hyperlink" Target="bookmark://_Capturing_student_voice" TargetMode="External"/><Relationship Id="rId48" Type="http://schemas.openxmlformats.org/officeDocument/2006/relationships/hyperlink" Target="https://education.nsw.gov.au/policy-library/policies/pd-2016-0468" TargetMode="External"/><Relationship Id="rId56" Type="http://schemas.openxmlformats.org/officeDocument/2006/relationships/hyperlink" Target="https://education.nsw.gov.au/about-us/educational-data/cese/publications/practical-guides-for-educators/what-works-best-summary-tiles" TargetMode="External"/><Relationship Id="rId64" Type="http://schemas.openxmlformats.org/officeDocument/2006/relationships/footer" Target="footer2.xml"/><Relationship Id="rId69"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3.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education.nsw.gov.au/inside-the-department/school-excellence/policy-implementation-and-system-registration/primary-curriculum-self-assessment-survey-" TargetMode="External"/><Relationship Id="rId17" Type="http://schemas.openxmlformats.org/officeDocument/2006/relationships/hyperlink" Target="https://education.nsw.gov.au/about-us/education-data-and-research/cese/publications/research-reports/what-works-best-2020-update" TargetMode="External"/><Relationship Id="rId25" Type="http://schemas.openxmlformats.org/officeDocument/2006/relationships/hyperlink" Target="https://education.nsw.gov.au/campaigns/inclusive-practice-hub/primary-school/teaching-strategies/differentiation" TargetMode="External"/><Relationship Id="rId33" Type="http://schemas.openxmlformats.org/officeDocument/2006/relationships/hyperlink" Target="https://education.nsw.gov.au/teaching-and-learning/high-potential-and-gifted-education/supporting-educators/implement/differentiation-adjustment-strategies" TargetMode="External"/><Relationship Id="rId38" Type="http://schemas.openxmlformats.org/officeDocument/2006/relationships/hyperlink" Target="https://education.nsw.gov.au/policy-library/policies/pd-2004-0051" TargetMode="External"/><Relationship Id="rId46" Type="http://schemas.openxmlformats.org/officeDocument/2006/relationships/hyperlink" Target="mailto:secondaryteachingandlearning@det.nsw.edu.au" TargetMode="External"/><Relationship Id="rId59" Type="http://schemas.openxmlformats.org/officeDocument/2006/relationships/hyperlink" Target="https://educationstandards.nsw.edu.au/wps/portal/nesa/k-10/understanding-the-curriculum/programming" TargetMode="External"/><Relationship Id="rId67" Type="http://schemas.openxmlformats.org/officeDocument/2006/relationships/hyperlink" Target="https://creativecommons.org/licenses/by/4.0/" TargetMode="External"/><Relationship Id="rId20" Type="http://schemas.openxmlformats.org/officeDocument/2006/relationships/hyperlink" Target="https://app.education.nsw.gov.au/digital-learning-selector/LearningTool/Card/621" TargetMode="External"/><Relationship Id="rId41" Type="http://schemas.openxmlformats.org/officeDocument/2006/relationships/hyperlink" Target="https://www.aitsl.edu.au/standards" TargetMode="External"/><Relationship Id="rId54" Type="http://schemas.openxmlformats.org/officeDocument/2006/relationships/hyperlink" Target="https://education.nsw.gov.au/about-us/education-data-and-research/cese/publications/practical-guides-for-educators-/what-works-best-in-practice" TargetMode="External"/><Relationship Id="rId62" Type="http://schemas.openxmlformats.org/officeDocument/2006/relationships/header" Target="header1.xml"/><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dresearch.edu.au/guides-resources/practice-guides/explicit-instruction-practice-guide-full-publication" TargetMode="External"/><Relationship Id="rId23" Type="http://schemas.openxmlformats.org/officeDocument/2006/relationships/hyperlink" Target="https://aus01.safelinks.protection.outlook.com/?url=https%3A%2F%2Fmyplsso.education.nsw.gov.au%2Fmylearning%2Fcatalogue%2Fdetails%2F95110cf8-aa81-ed11-ade7-0003fffeadf8&amp;data=05%7C01%7Cjarrad.cox1%40det.nsw.edu.au%7Ce8115f32b305444a1b0308daf7590e31%7C05a0e69a418a47c19c259387261bf991%7C0%7C0%7C638094259138716102%7CUnknown%7CTWFpbGZsb3d8eyJWIjoiMC4wLjAwMDAiLCJQIjoiV2luMzIiLCJBTiI6Ik1haWwiLCJXVCI6Mn0%3D%7C3000%7C%7C%7C&amp;sdata=yCzahUU4qEd9b4VTt3sCmATk%2FhPcjQREvs8Hc5LuLPQ%3D&amp;reserved=0" TargetMode="External"/><Relationship Id="rId28" Type="http://schemas.openxmlformats.org/officeDocument/2006/relationships/hyperlink" Target="https://education.nsw.gov.au/teaching-and-learning/curriculum/multicultural-education/english-as-an-additional-language-or-dialect/planning-eald-support/english-language-proficiency" TargetMode="External"/><Relationship Id="rId36" Type="http://schemas.openxmlformats.org/officeDocument/2006/relationships/hyperlink" Target="https://www.education.gov.au/disability-standards-education-2005" TargetMode="External"/><Relationship Id="rId49" Type="http://schemas.openxmlformats.org/officeDocument/2006/relationships/hyperlink" Target="https://educationstandards.nsw.edu.au/wps/portal/nesa/teacher-accreditation/meeting-requirements/the-standards/proficient-teacher" TargetMode="External"/><Relationship Id="rId57" Type="http://schemas.openxmlformats.org/officeDocument/2006/relationships/hyperlink" Target="https://www.researchgate.net/publication/318176128_Explicit_Instruction_Historical_and_Contemporary_Contexts_LEARNING_DISABILITIES_RESEARCH" TargetMode="External"/><Relationship Id="rId10" Type="http://schemas.openxmlformats.org/officeDocument/2006/relationships/endnotes" Target="endnotes.xml"/><Relationship Id="rId31" Type="http://schemas.openxmlformats.org/officeDocument/2006/relationships/hyperlink" Target="https://education.nsw.gov.au/teaching-and-learning/high-potential-and-gifted-education/supporting-educators/assess-and-identify" TargetMode="External"/><Relationship Id="rId44" Type="http://schemas.openxmlformats.org/officeDocument/2006/relationships/hyperlink" Target="https://app.education.nsw.gov.au/digital-learning-selector/?cache_id=56791" TargetMode="External"/><Relationship Id="rId52" Type="http://schemas.openxmlformats.org/officeDocument/2006/relationships/hyperlink" Target="https://www.edresearch.edu.au/resources/explicit-instruction-practice-guide/explicit-instruction-practice-guide-full-publication" TargetMode="External"/><Relationship Id="rId60" Type="http://schemas.openxmlformats.org/officeDocument/2006/relationships/hyperlink" Target="https://www.researchgate.net/publication/258423377_Assessment_The_bridge_between_teaching_and_learning" TargetMode="External"/><Relationship Id="rId65" Type="http://schemas.openxmlformats.org/officeDocument/2006/relationships/header" Target="header2.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inside-the-department/school-excellence/policy-implementation-and-system-registration/rosa-curriculum-self-assessment-survey" TargetMode="External"/><Relationship Id="rId18" Type="http://schemas.openxmlformats.org/officeDocument/2006/relationships/hyperlink" Target="https://app.education.nsw.gov.au/digital-learning-selector/LearningActivity/Card/543" TargetMode="External"/><Relationship Id="rId39" Type="http://schemas.openxmlformats.org/officeDocument/2006/relationships/hyperlink" Target="https://education.nsw.gov.au/policy-library/policies/pd-2005-0234" TargetMode="External"/><Relationship Id="rId34" Type="http://schemas.openxmlformats.org/officeDocument/2006/relationships/hyperlink" Target="https://schoolsnsw.sharepoint.com/sites/HPGEHub/SitePages/Home.aspx" TargetMode="External"/><Relationship Id="rId50" Type="http://schemas.openxmlformats.org/officeDocument/2006/relationships/hyperlink" Target="https://creativecommons.org/licenses/by/4.0/" TargetMode="External"/><Relationship Id="rId55" Type="http://schemas.openxmlformats.org/officeDocument/2006/relationships/hyperlink" Target="https://education.nsw.gov.au/about-us/educational-data/cese/publications/research-reports/what-works-best-2020-update" TargetMode="External"/><Relationship Id="rId7" Type="http://schemas.openxmlformats.org/officeDocument/2006/relationships/settings" Target="settings.xml"/><Relationship Id="rId71"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imson\Downloads\CR-secondary-program-of-learning-template%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38368FC9C4A4DBA0913885091B9D8" ma:contentTypeVersion="15" ma:contentTypeDescription="Create a new document." ma:contentTypeScope="" ma:versionID="752297ebd462b2f2303a50fa4c23babe">
  <xsd:schema xmlns:xsd="http://www.w3.org/2001/XMLSchema" xmlns:xs="http://www.w3.org/2001/XMLSchema" xmlns:p="http://schemas.microsoft.com/office/2006/metadata/properties" xmlns:ns2="a0304c60-348c-4736-a8b3-626546f25b62" xmlns:ns3="a74ccf2a-25b8-4bd6-921a-1a83a79b22be" targetNamespace="http://schemas.microsoft.com/office/2006/metadata/properties" ma:root="true" ma:fieldsID="2e5695f2ba9d6b9d226bacafd84847e3" ns2:_="" ns3:_="">
    <xsd:import namespace="a0304c60-348c-4736-a8b3-626546f25b62"/>
    <xsd:import namespace="a74ccf2a-25b8-4bd6-921a-1a83a79b22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04c60-348c-4736-a8b3-626546f25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4ccf2a-25b8-4bd6-921a-1a83a79b22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0304c60-348c-4736-a8b3-626546f25b6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781B3-6D52-4CEE-B398-D41F6E7475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04c60-348c-4736-a8b3-626546f25b62"/>
    <ds:schemaRef ds:uri="a74ccf2a-25b8-4bd6-921a-1a83a79b2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6E551D-5593-4568-9E21-58D0EBA3B3B9}">
  <ds:schemaRefs>
    <ds:schemaRef ds:uri="http://schemas.microsoft.com/sharepoint/v3/contenttype/forms"/>
  </ds:schemaRefs>
</ds:datastoreItem>
</file>

<file path=customXml/itemProps3.xml><?xml version="1.0" encoding="utf-8"?>
<ds:datastoreItem xmlns:ds="http://schemas.openxmlformats.org/officeDocument/2006/customXml" ds:itemID="{216C0881-1635-42A2-9880-2417F837CA80}">
  <ds:schemaRefs>
    <ds:schemaRef ds:uri="http://schemas.microsoft.com/office/2006/documentManagement/types"/>
    <ds:schemaRef ds:uri="a0304c60-348c-4736-a8b3-626546f25b62"/>
    <ds:schemaRef ds:uri="http://schemas.openxmlformats.org/package/2006/metadata/core-properties"/>
    <ds:schemaRef ds:uri="http://purl.org/dc/elements/1.1/"/>
    <ds:schemaRef ds:uri="http://schemas.microsoft.com/office/infopath/2007/PartnerControls"/>
    <ds:schemaRef ds:uri="http://purl.org/dc/terms/"/>
    <ds:schemaRef ds:uri="http://schemas.microsoft.com/office/2006/metadata/properties"/>
    <ds:schemaRef ds:uri="http://www.w3.org/XML/1998/namespace"/>
    <ds:schemaRef ds:uri="a74ccf2a-25b8-4bd6-921a-1a83a79b22be"/>
    <ds:schemaRef ds:uri="http://purl.org/dc/dcmitype/"/>
  </ds:schemaRefs>
</ds:datastoreItem>
</file>

<file path=customXml/itemProps4.xml><?xml version="1.0" encoding="utf-8"?>
<ds:datastoreItem xmlns:ds="http://schemas.openxmlformats.org/officeDocument/2006/customXml" ds:itemID="{4F75D446-86C7-4F92-B676-4B701F24D87C}">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CR-secondary-program-of-learning-template (5).dotx</Template>
  <TotalTime>21</TotalTime>
  <Pages>27</Pages>
  <Words>5150</Words>
  <Characters>30543</Characters>
  <Application>Microsoft Office Word</Application>
  <DocSecurity>0</DocSecurity>
  <Lines>598</Lines>
  <Paragraphs>405</Paragraphs>
  <ScaleCrop>false</ScaleCrop>
  <HeadingPairs>
    <vt:vector size="2" baseType="variant">
      <vt:variant>
        <vt:lpstr>Title</vt:lpstr>
      </vt:variant>
      <vt:variant>
        <vt:i4>1</vt:i4>
      </vt:variant>
    </vt:vector>
  </HeadingPairs>
  <TitlesOfParts>
    <vt:vector size="1" baseType="lpstr">
      <vt:lpstr>programming-template-guide</vt:lpstr>
    </vt:vector>
  </TitlesOfParts>
  <Company/>
  <LinksUpToDate>false</LinksUpToDate>
  <CharactersWithSpaces>35288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Programming template guide 7–12</dc:title>
  <dc:subject/>
  <dc:creator>NSW Department of Education</dc:creator>
  <cp:keywords/>
  <dc:description/>
  <dcterms:created xsi:type="dcterms:W3CDTF">2026-02-25T05:40:00Z</dcterms:created>
  <dcterms:modified xsi:type="dcterms:W3CDTF">2026-04-16T03:02:00Z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0x01010078F38368FC9C4A4DBA0913885091B9D8</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2023-10-06T02:07:47Z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d58b72f5-8766-4933-a0a8-ba0bf1bbba50</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9371d1a4-febe-41ed-a70b-c4ecca77659c</vt:lpwstr>
  </property>
</Properties>
</file>