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69FD2" w14:textId="2E32AE9F" w:rsidR="00AF5C1B" w:rsidRDefault="00AF5C1B" w:rsidP="00E8704C">
      <w:pPr>
        <w:pStyle w:val="Heading1"/>
        <w:spacing w:after="480"/>
      </w:pPr>
      <w:r>
        <w:t>Curriculum implementation planning template</w:t>
      </w:r>
    </w:p>
    <w:p w14:paraId="58D81E90" w14:textId="7CBAC0C4" w:rsidR="00B53FCE" w:rsidRPr="000357F5" w:rsidRDefault="00AF5C1B" w:rsidP="000357F5">
      <w:pPr>
        <w:pStyle w:val="FeatureBox"/>
      </w:pPr>
      <w:r w:rsidRPr="000357F5">
        <w:rPr>
          <w:b/>
          <w:bCs/>
        </w:rPr>
        <w:t>Purpose:</w:t>
      </w:r>
      <w:r w:rsidRPr="000357F5">
        <w:t xml:space="preserve"> </w:t>
      </w:r>
      <w:r w:rsidR="000357F5">
        <w:t>t</w:t>
      </w:r>
      <w:r w:rsidR="00013BA1" w:rsidRPr="000357F5">
        <w:t>his template assists leaders to plan</w:t>
      </w:r>
      <w:r w:rsidR="00C23559" w:rsidRPr="000357F5">
        <w:t xml:space="preserve"> for</w:t>
      </w:r>
      <w:r w:rsidR="00013BA1" w:rsidRPr="000357F5">
        <w:t xml:space="preserve"> and address key priorities and activities to meet the needs of staff and students during each phase of curriculum implementation. The </w:t>
      </w:r>
      <w:r w:rsidR="00E100E9" w:rsidRPr="000357F5">
        <w:t xml:space="preserve">completed </w:t>
      </w:r>
      <w:r w:rsidR="00013BA1" w:rsidRPr="000357F5">
        <w:t xml:space="preserve">template can be used as a source of evidence for implementation and progress monitoring. The questions and suggestions </w:t>
      </w:r>
      <w:r w:rsidR="006D43D5" w:rsidRPr="000357F5">
        <w:t>in each of the tables</w:t>
      </w:r>
      <w:r w:rsidR="00013BA1" w:rsidRPr="000357F5">
        <w:t xml:space="preserve"> guide the contextual planning process for schools.</w:t>
      </w:r>
    </w:p>
    <w:p w14:paraId="69FFCA1F" w14:textId="519C7CF4" w:rsidR="000357F5" w:rsidRDefault="000357F5" w:rsidP="000357F5">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phases of curriculum implementation</w:t>
      </w:r>
    </w:p>
    <w:p w14:paraId="78E2F61B" w14:textId="0C2D9EF5" w:rsidR="00A545AB" w:rsidRPr="00A545AB" w:rsidRDefault="00A545AB" w:rsidP="000357F5">
      <w:r>
        <w:rPr>
          <w:noProof/>
        </w:rPr>
        <w:drawing>
          <wp:inline distT="0" distB="0" distL="0" distR="0" wp14:anchorId="6948969F" wp14:editId="18192891">
            <wp:extent cx="4078014" cy="2491569"/>
            <wp:effectExtent l="0" t="0" r="0" b="4445"/>
            <wp:docPr id="3" name="Picture 3" descr="Phases of curriculum implementation diagram: Engage, Enact and Em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ases of curriculum implementation diagram: Engage, Enact and Embe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4948" cy="2495806"/>
                    </a:xfrm>
                    <a:prstGeom prst="rect">
                      <a:avLst/>
                    </a:prstGeom>
                    <a:noFill/>
                    <a:ln>
                      <a:noFill/>
                    </a:ln>
                  </pic:spPr>
                </pic:pic>
              </a:graphicData>
            </a:graphic>
          </wp:inline>
        </w:drawing>
      </w:r>
    </w:p>
    <w:p w14:paraId="62EB5004" w14:textId="77777777" w:rsidR="00AF5C1B" w:rsidRDefault="00AF5C1B" w:rsidP="00AF5C1B">
      <w:pPr>
        <w:pStyle w:val="Heading2"/>
      </w:pPr>
      <w:r>
        <w:lastRenderedPageBreak/>
        <w:t>Engage phase</w:t>
      </w:r>
    </w:p>
    <w:p w14:paraId="6A9EF098" w14:textId="6D759E78" w:rsidR="00AF5C1B" w:rsidRDefault="00771461" w:rsidP="00AF5C1B">
      <w:pPr>
        <w:pStyle w:val="FeatureBox2"/>
      </w:pPr>
      <w:r w:rsidRPr="00771461">
        <w:t>Explore aspects of the new syllabus to identify and plan for changes required for effective curriculum implementation.</w:t>
      </w:r>
    </w:p>
    <w:p w14:paraId="74A300CE" w14:textId="5211FA6A" w:rsidR="004F25F1" w:rsidRDefault="004F25F1" w:rsidP="004F25F1">
      <w:pPr>
        <w:pStyle w:val="Caption"/>
      </w:pPr>
      <w:r>
        <w:t xml:space="preserve">Table </w:t>
      </w:r>
      <w:r w:rsidR="0035062A">
        <w:fldChar w:fldCharType="begin"/>
      </w:r>
      <w:r w:rsidR="0035062A">
        <w:instrText xml:space="preserve"> SEQ Table \* ARABIC </w:instrText>
      </w:r>
      <w:r w:rsidR="0035062A">
        <w:fldChar w:fldCharType="separate"/>
      </w:r>
      <w:r w:rsidR="00A545AB">
        <w:rPr>
          <w:noProof/>
        </w:rPr>
        <w:t>1</w:t>
      </w:r>
      <w:r w:rsidR="0035062A">
        <w:rPr>
          <w:noProof/>
        </w:rPr>
        <w:fldChar w:fldCharType="end"/>
      </w:r>
      <w:r>
        <w:t xml:space="preserve"> – </w:t>
      </w:r>
      <w:r w:rsidR="00AA155A">
        <w:t>P</w:t>
      </w:r>
      <w:r>
        <w:t>lanning for the Engage phase</w:t>
      </w:r>
    </w:p>
    <w:tbl>
      <w:tblPr>
        <w:tblStyle w:val="Tableheader"/>
        <w:tblW w:w="0" w:type="auto"/>
        <w:tblLook w:val="0420" w:firstRow="1" w:lastRow="0" w:firstColumn="0" w:lastColumn="0" w:noHBand="0" w:noVBand="1"/>
        <w:tblDescription w:val="Table outlines the priority activities, school focus, helpful resources, evaluation processes and how to contextualise the resources to meet staff and student needs for the Engage phase."/>
      </w:tblPr>
      <w:tblGrid>
        <w:gridCol w:w="2789"/>
        <w:gridCol w:w="2789"/>
        <w:gridCol w:w="2790"/>
        <w:gridCol w:w="2790"/>
        <w:gridCol w:w="2790"/>
      </w:tblGrid>
      <w:tr w:rsidR="00AF5C1B" w14:paraId="2F0699C7" w14:textId="77777777" w:rsidTr="00AF5C1B">
        <w:trPr>
          <w:cnfStyle w:val="100000000000" w:firstRow="1" w:lastRow="0" w:firstColumn="0" w:lastColumn="0" w:oddVBand="0" w:evenVBand="0" w:oddHBand="0" w:evenHBand="0" w:firstRowFirstColumn="0" w:firstRowLastColumn="0" w:lastRowFirstColumn="0" w:lastRowLastColumn="0"/>
        </w:trPr>
        <w:tc>
          <w:tcPr>
            <w:tcW w:w="2789" w:type="dxa"/>
          </w:tcPr>
          <w:p w14:paraId="70A77446" w14:textId="768A1A75" w:rsidR="00AF5C1B" w:rsidRDefault="00AF5C1B" w:rsidP="00AF5C1B">
            <w:r w:rsidRPr="004E7972">
              <w:t xml:space="preserve">What activities are our priority? </w:t>
            </w:r>
          </w:p>
        </w:tc>
        <w:tc>
          <w:tcPr>
            <w:tcW w:w="2789" w:type="dxa"/>
          </w:tcPr>
          <w:p w14:paraId="6324A66D" w14:textId="2B26019A" w:rsidR="00AF5C1B" w:rsidRDefault="00AF5C1B" w:rsidP="00AF5C1B">
            <w:r w:rsidRPr="004E7972">
              <w:t xml:space="preserve">Why is this a focus for our school? </w:t>
            </w:r>
          </w:p>
        </w:tc>
        <w:tc>
          <w:tcPr>
            <w:tcW w:w="2790" w:type="dxa"/>
          </w:tcPr>
          <w:p w14:paraId="10118D53" w14:textId="6C18379A" w:rsidR="00AF5C1B" w:rsidRDefault="00AF5C1B" w:rsidP="00AF5C1B">
            <w:r w:rsidRPr="004E7972">
              <w:t xml:space="preserve">What resources can help us? </w:t>
            </w:r>
          </w:p>
        </w:tc>
        <w:tc>
          <w:tcPr>
            <w:tcW w:w="2790" w:type="dxa"/>
          </w:tcPr>
          <w:p w14:paraId="0C6767F2" w14:textId="7819F3CC" w:rsidR="00AF5C1B" w:rsidRDefault="00AF5C1B" w:rsidP="00AF5C1B">
            <w:r w:rsidRPr="004E7972">
              <w:t>How do we contextualise resources to meet the needs of staff and students?</w:t>
            </w:r>
          </w:p>
        </w:tc>
        <w:tc>
          <w:tcPr>
            <w:tcW w:w="2790" w:type="dxa"/>
          </w:tcPr>
          <w:p w14:paraId="760B6AA1" w14:textId="16AAC5D5" w:rsidR="00AF5C1B" w:rsidRDefault="00AF5C1B" w:rsidP="00AF5C1B">
            <w:r w:rsidRPr="004E7972">
              <w:t xml:space="preserve">What evaluation processes will we undertake? (QDAI) </w:t>
            </w:r>
          </w:p>
        </w:tc>
      </w:tr>
      <w:tr w:rsidR="00AF5C1B" w14:paraId="02F86928" w14:textId="77777777" w:rsidTr="00DA6B97">
        <w:trPr>
          <w:cnfStyle w:val="000000100000" w:firstRow="0" w:lastRow="0" w:firstColumn="0" w:lastColumn="0" w:oddVBand="0" w:evenVBand="0" w:oddHBand="1" w:evenHBand="0" w:firstRowFirstColumn="0" w:firstRowLastColumn="0" w:lastRowFirstColumn="0" w:lastRowLastColumn="0"/>
          <w:trHeight w:val="4196"/>
        </w:trPr>
        <w:tc>
          <w:tcPr>
            <w:tcW w:w="2789" w:type="dxa"/>
          </w:tcPr>
          <w:p w14:paraId="2B46215D" w14:textId="5A5A8A2A" w:rsidR="00AF5C1B" w:rsidRDefault="00AF5C1B" w:rsidP="00AF5C1B">
            <w:r w:rsidRPr="00FF5B34">
              <w:t>Consider activities already undertaken and the current needs of staff.</w:t>
            </w:r>
          </w:p>
        </w:tc>
        <w:tc>
          <w:tcPr>
            <w:tcW w:w="2789" w:type="dxa"/>
          </w:tcPr>
          <w:p w14:paraId="3C7ABDDC" w14:textId="547BA8E1" w:rsidR="00AF5C1B" w:rsidRDefault="00AF5C1B" w:rsidP="00AF5C1B">
            <w:r w:rsidRPr="00FF5B34">
              <w:t xml:space="preserve">Identify changes that need to occur for effective </w:t>
            </w:r>
            <w:r w:rsidR="006F53D1">
              <w:t xml:space="preserve">curriculum </w:t>
            </w:r>
            <w:r w:rsidRPr="00FF5B34">
              <w:t>implementation.</w:t>
            </w:r>
          </w:p>
        </w:tc>
        <w:tc>
          <w:tcPr>
            <w:tcW w:w="2790" w:type="dxa"/>
          </w:tcPr>
          <w:p w14:paraId="4BD268ED" w14:textId="373C57A8" w:rsidR="00AF5C1B" w:rsidRDefault="001015FA" w:rsidP="00AF5C1B">
            <w:r>
              <w:t>I</w:t>
            </w:r>
            <w:r w:rsidR="00AF5C1B" w:rsidRPr="00FF5B34">
              <w:t xml:space="preserve">dentify relevant </w:t>
            </w:r>
            <w:r>
              <w:t>DoE and NESA</w:t>
            </w:r>
            <w:r w:rsidR="00AF5C1B" w:rsidRPr="00FF5B34">
              <w:t xml:space="preserve"> resources</w:t>
            </w:r>
            <w:r w:rsidR="00013BA1">
              <w:t xml:space="preserve"> and professional learning</w:t>
            </w:r>
            <w:r w:rsidR="00AF5C1B" w:rsidRPr="00FF5B34">
              <w:t>.</w:t>
            </w:r>
          </w:p>
        </w:tc>
        <w:tc>
          <w:tcPr>
            <w:tcW w:w="2790" w:type="dxa"/>
          </w:tcPr>
          <w:p w14:paraId="62103B4A" w14:textId="02D6706A" w:rsidR="00AF5C1B" w:rsidRDefault="00AF5C1B" w:rsidP="00AF5C1B">
            <w:r w:rsidRPr="00FF5B34">
              <w:t>Evaluate, select, create and adapt resources.</w:t>
            </w:r>
          </w:p>
        </w:tc>
        <w:tc>
          <w:tcPr>
            <w:tcW w:w="2790" w:type="dxa"/>
          </w:tcPr>
          <w:p w14:paraId="23BF7501" w14:textId="77A35617" w:rsidR="00AF5C1B" w:rsidRDefault="00AF5C1B" w:rsidP="00AF5C1B">
            <w:r w:rsidRPr="00FF5B34">
              <w:t>Use the reflective questions to guide the collection and analysis of data to inform next steps.</w:t>
            </w:r>
          </w:p>
        </w:tc>
      </w:tr>
    </w:tbl>
    <w:p w14:paraId="4635D1D1" w14:textId="00DD5C5A" w:rsidR="00AF5C1B" w:rsidRDefault="00AF5C1B" w:rsidP="00AF5C1B">
      <w:r>
        <w:br w:type="page"/>
      </w:r>
    </w:p>
    <w:p w14:paraId="14B5D6F9" w14:textId="77777777" w:rsidR="00AF5C1B" w:rsidRDefault="00AF5C1B" w:rsidP="00AF5C1B">
      <w:pPr>
        <w:pStyle w:val="Heading2"/>
      </w:pPr>
      <w:r>
        <w:lastRenderedPageBreak/>
        <w:t>Enact phase</w:t>
      </w:r>
    </w:p>
    <w:p w14:paraId="472C9E1E" w14:textId="30F10F38" w:rsidR="00AF5C1B" w:rsidRDefault="00AF5C1B" w:rsidP="00AF5C1B">
      <w:pPr>
        <w:pStyle w:val="FeatureBox2"/>
      </w:pPr>
      <w:r>
        <w:t>Teach, assess and report using the new syllabus and evaluate to refine practices and systems.</w:t>
      </w:r>
    </w:p>
    <w:p w14:paraId="17C4A01A" w14:textId="72A92EF1" w:rsidR="00A545AB" w:rsidRDefault="00A545AB" w:rsidP="00A545AB">
      <w:pPr>
        <w:pStyle w:val="Caption"/>
      </w:pPr>
      <w:r>
        <w:t xml:space="preserve">Table </w:t>
      </w:r>
      <w:r w:rsidR="0035062A">
        <w:fldChar w:fldCharType="begin"/>
      </w:r>
      <w:r w:rsidR="0035062A">
        <w:instrText xml:space="preserve"> SEQ Table \* ARABIC </w:instrText>
      </w:r>
      <w:r w:rsidR="0035062A">
        <w:fldChar w:fldCharType="separate"/>
      </w:r>
      <w:r>
        <w:rPr>
          <w:noProof/>
        </w:rPr>
        <w:t>2</w:t>
      </w:r>
      <w:r w:rsidR="0035062A">
        <w:rPr>
          <w:noProof/>
        </w:rPr>
        <w:fldChar w:fldCharType="end"/>
      </w:r>
      <w:r>
        <w:t xml:space="preserve"> </w:t>
      </w:r>
      <w:r w:rsidRPr="00E5511B">
        <w:t xml:space="preserve">– </w:t>
      </w:r>
      <w:r w:rsidR="00AA155A">
        <w:t>P</w:t>
      </w:r>
      <w:r w:rsidRPr="00E5511B">
        <w:t xml:space="preserve">lanning for the </w:t>
      </w:r>
      <w:r>
        <w:t>Enact</w:t>
      </w:r>
      <w:r w:rsidRPr="00E5511B">
        <w:t xml:space="preserve"> phase</w:t>
      </w:r>
    </w:p>
    <w:tbl>
      <w:tblPr>
        <w:tblStyle w:val="Tableheader"/>
        <w:tblW w:w="0" w:type="auto"/>
        <w:tblLook w:val="0420" w:firstRow="1" w:lastRow="0" w:firstColumn="0" w:lastColumn="0" w:noHBand="0" w:noVBand="1"/>
        <w:tblDescription w:val="Table outlines the priority activities, school focus, helpful resources, evaluation processes and how to contextualise the resources to meet staff and student needs for the Enact phase."/>
      </w:tblPr>
      <w:tblGrid>
        <w:gridCol w:w="2789"/>
        <w:gridCol w:w="2789"/>
        <w:gridCol w:w="2790"/>
        <w:gridCol w:w="2790"/>
        <w:gridCol w:w="2790"/>
      </w:tblGrid>
      <w:tr w:rsidR="00AF5C1B" w14:paraId="1DF0FD14" w14:textId="77777777" w:rsidTr="004C1441">
        <w:trPr>
          <w:cnfStyle w:val="100000000000" w:firstRow="1" w:lastRow="0" w:firstColumn="0" w:lastColumn="0" w:oddVBand="0" w:evenVBand="0" w:oddHBand="0" w:evenHBand="0" w:firstRowFirstColumn="0" w:firstRowLastColumn="0" w:lastRowFirstColumn="0" w:lastRowLastColumn="0"/>
        </w:trPr>
        <w:tc>
          <w:tcPr>
            <w:tcW w:w="2789" w:type="dxa"/>
          </w:tcPr>
          <w:p w14:paraId="3ADDE3FC" w14:textId="77777777" w:rsidR="00AF5C1B" w:rsidRDefault="00AF5C1B" w:rsidP="004C1441">
            <w:r w:rsidRPr="004E7972">
              <w:t xml:space="preserve">What activities are our priority? </w:t>
            </w:r>
          </w:p>
        </w:tc>
        <w:tc>
          <w:tcPr>
            <w:tcW w:w="2789" w:type="dxa"/>
          </w:tcPr>
          <w:p w14:paraId="6D800A91" w14:textId="77777777" w:rsidR="00AF5C1B" w:rsidRDefault="00AF5C1B" w:rsidP="004C1441">
            <w:r w:rsidRPr="004E7972">
              <w:t xml:space="preserve">Why is this a focus for our school? </w:t>
            </w:r>
          </w:p>
        </w:tc>
        <w:tc>
          <w:tcPr>
            <w:tcW w:w="2790" w:type="dxa"/>
          </w:tcPr>
          <w:p w14:paraId="64225C94" w14:textId="77777777" w:rsidR="00AF5C1B" w:rsidRDefault="00AF5C1B" w:rsidP="004C1441">
            <w:r w:rsidRPr="004E7972">
              <w:t xml:space="preserve">What resources can help us? </w:t>
            </w:r>
          </w:p>
        </w:tc>
        <w:tc>
          <w:tcPr>
            <w:tcW w:w="2790" w:type="dxa"/>
          </w:tcPr>
          <w:p w14:paraId="15467601" w14:textId="77777777" w:rsidR="00AF5C1B" w:rsidRDefault="00AF5C1B" w:rsidP="004C1441">
            <w:r w:rsidRPr="004E7972">
              <w:t>How do we contextualise resources to meet the needs of staff and students?</w:t>
            </w:r>
          </w:p>
        </w:tc>
        <w:tc>
          <w:tcPr>
            <w:tcW w:w="2790" w:type="dxa"/>
          </w:tcPr>
          <w:p w14:paraId="4B29CED7" w14:textId="77777777" w:rsidR="00AF5C1B" w:rsidRDefault="00AF5C1B" w:rsidP="004C1441">
            <w:r w:rsidRPr="004E7972">
              <w:t xml:space="preserve">What evaluation processes will we undertake? (QDAI) </w:t>
            </w:r>
          </w:p>
        </w:tc>
      </w:tr>
      <w:tr w:rsidR="00C500D0" w14:paraId="1EF0CE5E" w14:textId="77777777" w:rsidTr="00DA6B97">
        <w:trPr>
          <w:cnfStyle w:val="000000100000" w:firstRow="0" w:lastRow="0" w:firstColumn="0" w:lastColumn="0" w:oddVBand="0" w:evenVBand="0" w:oddHBand="1" w:evenHBand="0" w:firstRowFirstColumn="0" w:firstRowLastColumn="0" w:lastRowFirstColumn="0" w:lastRowLastColumn="0"/>
          <w:trHeight w:val="4196"/>
        </w:trPr>
        <w:tc>
          <w:tcPr>
            <w:tcW w:w="2789" w:type="dxa"/>
          </w:tcPr>
          <w:p w14:paraId="41299C1E" w14:textId="5E37DAE1" w:rsidR="00C500D0" w:rsidRDefault="00C500D0" w:rsidP="00C500D0">
            <w:r w:rsidRPr="00FF5B34">
              <w:t>Consider activities already undertaken and the current needs of staff.</w:t>
            </w:r>
          </w:p>
        </w:tc>
        <w:tc>
          <w:tcPr>
            <w:tcW w:w="2789" w:type="dxa"/>
          </w:tcPr>
          <w:p w14:paraId="7456F90C" w14:textId="1FD4D9D5" w:rsidR="00C500D0" w:rsidRDefault="00C500D0" w:rsidP="00C500D0">
            <w:r w:rsidRPr="00FF5B34">
              <w:t xml:space="preserve">Identify changes that need to occur for effective </w:t>
            </w:r>
            <w:r>
              <w:t xml:space="preserve">curriculum </w:t>
            </w:r>
            <w:r w:rsidRPr="00FF5B34">
              <w:t>implementation.</w:t>
            </w:r>
          </w:p>
        </w:tc>
        <w:tc>
          <w:tcPr>
            <w:tcW w:w="2790" w:type="dxa"/>
          </w:tcPr>
          <w:p w14:paraId="479D2C82" w14:textId="43B59007" w:rsidR="00C500D0" w:rsidRDefault="00C500D0" w:rsidP="00C500D0">
            <w:r>
              <w:t>I</w:t>
            </w:r>
            <w:r w:rsidRPr="00FF5B34">
              <w:t xml:space="preserve">dentify relevant </w:t>
            </w:r>
            <w:r>
              <w:t>DoE and NESA</w:t>
            </w:r>
            <w:r w:rsidRPr="00FF5B34">
              <w:t xml:space="preserve"> resources</w:t>
            </w:r>
            <w:r>
              <w:t xml:space="preserve"> and professional learning</w:t>
            </w:r>
            <w:r w:rsidRPr="00FF5B34">
              <w:t>.</w:t>
            </w:r>
          </w:p>
        </w:tc>
        <w:tc>
          <w:tcPr>
            <w:tcW w:w="2790" w:type="dxa"/>
          </w:tcPr>
          <w:p w14:paraId="73C14779" w14:textId="2763399B" w:rsidR="00C500D0" w:rsidRDefault="00C500D0" w:rsidP="00C500D0">
            <w:r w:rsidRPr="00FF5B34">
              <w:t>Evaluate, select, create and adapt resources.</w:t>
            </w:r>
          </w:p>
        </w:tc>
        <w:tc>
          <w:tcPr>
            <w:tcW w:w="2790" w:type="dxa"/>
          </w:tcPr>
          <w:p w14:paraId="58DFDB66" w14:textId="24A5B9B7" w:rsidR="00C500D0" w:rsidRDefault="00C500D0" w:rsidP="00C500D0">
            <w:r w:rsidRPr="00FF5B34">
              <w:t>Use the reflective questions to guide the collection and analysis of data to inform next steps.</w:t>
            </w:r>
          </w:p>
        </w:tc>
      </w:tr>
    </w:tbl>
    <w:p w14:paraId="2AE1AF89" w14:textId="610755B2" w:rsidR="00AF5C1B" w:rsidRDefault="00AF5C1B" w:rsidP="00AF5C1B">
      <w:r>
        <w:br w:type="page"/>
      </w:r>
    </w:p>
    <w:p w14:paraId="76FCFF82" w14:textId="77777777" w:rsidR="00AF5C1B" w:rsidRDefault="00AF5C1B" w:rsidP="00AF5C1B">
      <w:pPr>
        <w:pStyle w:val="Heading2"/>
      </w:pPr>
      <w:r>
        <w:lastRenderedPageBreak/>
        <w:t>Embed phase</w:t>
      </w:r>
    </w:p>
    <w:p w14:paraId="716F6853" w14:textId="3A16B0A3" w:rsidR="00AF5C1B" w:rsidRDefault="00AF5C1B" w:rsidP="00AF5C1B">
      <w:pPr>
        <w:pStyle w:val="FeatureBox2"/>
      </w:pPr>
      <w:r>
        <w:t>Strengthen and scale to ensure sustainable practices and systems. </w:t>
      </w:r>
    </w:p>
    <w:p w14:paraId="6F181E76" w14:textId="067380EE" w:rsidR="00A545AB" w:rsidRDefault="00A545AB" w:rsidP="00A545AB">
      <w:pPr>
        <w:pStyle w:val="Caption"/>
      </w:pPr>
      <w:r>
        <w:t xml:space="preserve">Table </w:t>
      </w:r>
      <w:r w:rsidR="0035062A">
        <w:fldChar w:fldCharType="begin"/>
      </w:r>
      <w:r w:rsidR="0035062A">
        <w:instrText xml:space="preserve"> SEQ Table \* ARABIC </w:instrText>
      </w:r>
      <w:r w:rsidR="0035062A">
        <w:fldChar w:fldCharType="separate"/>
      </w:r>
      <w:r>
        <w:rPr>
          <w:noProof/>
        </w:rPr>
        <w:t>3</w:t>
      </w:r>
      <w:r w:rsidR="0035062A">
        <w:rPr>
          <w:noProof/>
        </w:rPr>
        <w:fldChar w:fldCharType="end"/>
      </w:r>
      <w:r>
        <w:t xml:space="preserve"> </w:t>
      </w:r>
      <w:r w:rsidRPr="002F5E36">
        <w:t xml:space="preserve">– </w:t>
      </w:r>
      <w:r w:rsidR="00AA155A">
        <w:t>P</w:t>
      </w:r>
      <w:r w:rsidRPr="002F5E36">
        <w:t xml:space="preserve">lanning for the </w:t>
      </w:r>
      <w:r>
        <w:t>Embed</w:t>
      </w:r>
      <w:r w:rsidRPr="002F5E36">
        <w:t xml:space="preserve"> phase</w:t>
      </w:r>
    </w:p>
    <w:tbl>
      <w:tblPr>
        <w:tblStyle w:val="Tableheader"/>
        <w:tblW w:w="0" w:type="auto"/>
        <w:tblLook w:val="0420" w:firstRow="1" w:lastRow="0" w:firstColumn="0" w:lastColumn="0" w:noHBand="0" w:noVBand="1"/>
        <w:tblDescription w:val="Table outlines the priority activities, school focus, helpful resources, evaluation processes and how to contextualise the resources to meet staff and student needs for the Embed phase."/>
      </w:tblPr>
      <w:tblGrid>
        <w:gridCol w:w="2789"/>
        <w:gridCol w:w="2789"/>
        <w:gridCol w:w="2790"/>
        <w:gridCol w:w="2790"/>
        <w:gridCol w:w="2790"/>
      </w:tblGrid>
      <w:tr w:rsidR="00AF5C1B" w14:paraId="18AA0E8F" w14:textId="77777777" w:rsidTr="004C1441">
        <w:trPr>
          <w:cnfStyle w:val="100000000000" w:firstRow="1" w:lastRow="0" w:firstColumn="0" w:lastColumn="0" w:oddVBand="0" w:evenVBand="0" w:oddHBand="0" w:evenHBand="0" w:firstRowFirstColumn="0" w:firstRowLastColumn="0" w:lastRowFirstColumn="0" w:lastRowLastColumn="0"/>
        </w:trPr>
        <w:tc>
          <w:tcPr>
            <w:tcW w:w="2789" w:type="dxa"/>
          </w:tcPr>
          <w:p w14:paraId="485C871D" w14:textId="77777777" w:rsidR="00AF5C1B" w:rsidRDefault="00AF5C1B" w:rsidP="004C1441">
            <w:r w:rsidRPr="004E7972">
              <w:t xml:space="preserve">What activities are our priority? </w:t>
            </w:r>
          </w:p>
        </w:tc>
        <w:tc>
          <w:tcPr>
            <w:tcW w:w="2789" w:type="dxa"/>
          </w:tcPr>
          <w:p w14:paraId="20B84565" w14:textId="77777777" w:rsidR="00AF5C1B" w:rsidRDefault="00AF5C1B" w:rsidP="004C1441">
            <w:r w:rsidRPr="004E7972">
              <w:t xml:space="preserve">Why is this a focus for our school? </w:t>
            </w:r>
          </w:p>
        </w:tc>
        <w:tc>
          <w:tcPr>
            <w:tcW w:w="2790" w:type="dxa"/>
          </w:tcPr>
          <w:p w14:paraId="584AEFB5" w14:textId="77777777" w:rsidR="00AF5C1B" w:rsidRDefault="00AF5C1B" w:rsidP="004C1441">
            <w:r w:rsidRPr="004E7972">
              <w:t xml:space="preserve">What resources can help us? </w:t>
            </w:r>
          </w:p>
        </w:tc>
        <w:tc>
          <w:tcPr>
            <w:tcW w:w="2790" w:type="dxa"/>
          </w:tcPr>
          <w:p w14:paraId="4DDADF8D" w14:textId="77777777" w:rsidR="00AF5C1B" w:rsidRDefault="00AF5C1B" w:rsidP="004C1441">
            <w:r w:rsidRPr="004E7972">
              <w:t>How do we contextualise resources to meet the needs of staff and students?</w:t>
            </w:r>
          </w:p>
        </w:tc>
        <w:tc>
          <w:tcPr>
            <w:tcW w:w="2790" w:type="dxa"/>
          </w:tcPr>
          <w:p w14:paraId="60BEF42B" w14:textId="77777777" w:rsidR="00AF5C1B" w:rsidRDefault="00AF5C1B" w:rsidP="004C1441">
            <w:r w:rsidRPr="004E7972">
              <w:t xml:space="preserve">What evaluation processes will we undertake? (QDAI) </w:t>
            </w:r>
          </w:p>
        </w:tc>
      </w:tr>
      <w:tr w:rsidR="00C500D0" w14:paraId="1DECCADF" w14:textId="77777777" w:rsidTr="00DA6B97">
        <w:trPr>
          <w:cnfStyle w:val="000000100000" w:firstRow="0" w:lastRow="0" w:firstColumn="0" w:lastColumn="0" w:oddVBand="0" w:evenVBand="0" w:oddHBand="1" w:evenHBand="0" w:firstRowFirstColumn="0" w:firstRowLastColumn="0" w:lastRowFirstColumn="0" w:lastRowLastColumn="0"/>
          <w:trHeight w:val="4196"/>
        </w:trPr>
        <w:tc>
          <w:tcPr>
            <w:tcW w:w="2789" w:type="dxa"/>
          </w:tcPr>
          <w:p w14:paraId="4EFD3DDE" w14:textId="5255F360" w:rsidR="00C500D0" w:rsidRDefault="00C500D0" w:rsidP="00C500D0">
            <w:r w:rsidRPr="00FF5B34">
              <w:t>Consider activities already undertaken and the current needs of staff.</w:t>
            </w:r>
          </w:p>
        </w:tc>
        <w:tc>
          <w:tcPr>
            <w:tcW w:w="2789" w:type="dxa"/>
          </w:tcPr>
          <w:p w14:paraId="643B5725" w14:textId="46668B82" w:rsidR="00C500D0" w:rsidRDefault="00C500D0" w:rsidP="00C500D0">
            <w:r w:rsidRPr="00FF5B34">
              <w:t xml:space="preserve">Identify changes that need to occur for effective </w:t>
            </w:r>
            <w:r>
              <w:t xml:space="preserve">curriculum </w:t>
            </w:r>
            <w:r w:rsidRPr="00FF5B34">
              <w:t>implementation.</w:t>
            </w:r>
          </w:p>
        </w:tc>
        <w:tc>
          <w:tcPr>
            <w:tcW w:w="2790" w:type="dxa"/>
          </w:tcPr>
          <w:p w14:paraId="538B1D0D" w14:textId="6702C7B3" w:rsidR="00C500D0" w:rsidRDefault="00C500D0" w:rsidP="00C500D0">
            <w:r>
              <w:t>I</w:t>
            </w:r>
            <w:r w:rsidRPr="00FF5B34">
              <w:t xml:space="preserve">dentify relevant </w:t>
            </w:r>
            <w:r>
              <w:t>DoE and NESA</w:t>
            </w:r>
            <w:r w:rsidRPr="00FF5B34">
              <w:t xml:space="preserve"> resources</w:t>
            </w:r>
            <w:r>
              <w:t xml:space="preserve"> and professional learning</w:t>
            </w:r>
            <w:r w:rsidRPr="00FF5B34">
              <w:t>.</w:t>
            </w:r>
          </w:p>
        </w:tc>
        <w:tc>
          <w:tcPr>
            <w:tcW w:w="2790" w:type="dxa"/>
          </w:tcPr>
          <w:p w14:paraId="1AE66A2B" w14:textId="70B4172F" w:rsidR="00C500D0" w:rsidRDefault="00C500D0" w:rsidP="00C500D0">
            <w:r w:rsidRPr="00FF5B34">
              <w:t>Evaluate, select, create and adapt resources.</w:t>
            </w:r>
          </w:p>
        </w:tc>
        <w:tc>
          <w:tcPr>
            <w:tcW w:w="2790" w:type="dxa"/>
          </w:tcPr>
          <w:p w14:paraId="1483C36C" w14:textId="47EA5B43" w:rsidR="00C500D0" w:rsidRDefault="00C500D0" w:rsidP="00C500D0">
            <w:r w:rsidRPr="00FF5B34">
              <w:t>Use the reflective questions to guide the collection and analysis of data to inform next steps.</w:t>
            </w:r>
          </w:p>
        </w:tc>
      </w:tr>
    </w:tbl>
    <w:p w14:paraId="13832D77" w14:textId="7C5EBBCE" w:rsidR="001A771A" w:rsidRDefault="001A771A" w:rsidP="00AF5C1B"/>
    <w:p w14:paraId="2674D6EA" w14:textId="77777777" w:rsidR="00432692" w:rsidRDefault="00432692" w:rsidP="000357F5">
      <w:pPr>
        <w:spacing w:before="0" w:after="0"/>
        <w:rPr>
          <w:rStyle w:val="Strong"/>
          <w:szCs w:val="22"/>
        </w:rPr>
        <w:sectPr w:rsidR="00432692" w:rsidSect="000357F5">
          <w:headerReference w:type="default" r:id="rId9"/>
          <w:footerReference w:type="default" r:id="rId10"/>
          <w:headerReference w:type="first" r:id="rId11"/>
          <w:footerReference w:type="first" r:id="rId12"/>
          <w:pgSz w:w="16838" w:h="11906" w:orient="landscape"/>
          <w:pgMar w:top="1077" w:right="1440" w:bottom="1077" w:left="1440" w:header="709" w:footer="709" w:gutter="0"/>
          <w:cols w:space="708"/>
          <w:titlePg/>
          <w:docGrid w:linePitch="360"/>
        </w:sectPr>
      </w:pPr>
    </w:p>
    <w:p w14:paraId="326D5E47" w14:textId="77777777" w:rsidR="000357F5" w:rsidRPr="00E80FFD" w:rsidRDefault="000357F5" w:rsidP="000357F5">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28C69253" w14:textId="77777777" w:rsidR="000357F5" w:rsidRPr="00E80FFD" w:rsidRDefault="000357F5" w:rsidP="000357F5">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4E84D65" w14:textId="77777777" w:rsidR="000357F5" w:rsidRDefault="000357F5" w:rsidP="000357F5">
      <w:r w:rsidRPr="00E80FFD">
        <w:t>Copyright material available in this resource</w:t>
      </w:r>
      <w:r>
        <w:t xml:space="preserve"> and owned by the NSW Department of Education is licensed under a </w:t>
      </w:r>
      <w:hyperlink r:id="rId13" w:history="1">
        <w:r w:rsidRPr="003B3E41">
          <w:rPr>
            <w:rStyle w:val="Hyperlink"/>
          </w:rPr>
          <w:t>Creative Commons Attribution 4.0 International (CC BY 4.0) license</w:t>
        </w:r>
      </w:hyperlink>
      <w:r>
        <w:t>.</w:t>
      </w:r>
    </w:p>
    <w:p w14:paraId="3EEE1454" w14:textId="77777777" w:rsidR="000357F5" w:rsidRDefault="000357F5" w:rsidP="000357F5">
      <w:pPr>
        <w:spacing w:line="276" w:lineRule="auto"/>
      </w:pPr>
      <w:r>
        <w:rPr>
          <w:noProof/>
        </w:rPr>
        <w:drawing>
          <wp:inline distT="0" distB="0" distL="0" distR="0" wp14:anchorId="33556DBA" wp14:editId="6F5F436C">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E8E9EED" w14:textId="77777777" w:rsidR="000357F5" w:rsidRPr="00E80FFD" w:rsidRDefault="000357F5" w:rsidP="000357F5">
      <w:r w:rsidRPr="002D3434">
        <w:t xml:space="preserve">This license allows you to share and </w:t>
      </w:r>
      <w:r w:rsidRPr="00E80FFD">
        <w:t>adapt the material for any purpose, even commercially.</w:t>
      </w:r>
    </w:p>
    <w:p w14:paraId="5073BDB8" w14:textId="77777777" w:rsidR="000357F5" w:rsidRPr="00E80FFD" w:rsidRDefault="000357F5" w:rsidP="000357F5">
      <w:r w:rsidRPr="00E80FFD">
        <w:t>Attribution should be given to © State of New South Wales (Department of Education), 202</w:t>
      </w:r>
      <w:r>
        <w:t>5</w:t>
      </w:r>
      <w:r w:rsidRPr="00E80FFD">
        <w:t>.</w:t>
      </w:r>
    </w:p>
    <w:p w14:paraId="03420A99" w14:textId="77777777" w:rsidR="000357F5" w:rsidRPr="002D3434" w:rsidRDefault="000357F5" w:rsidP="000357F5">
      <w:r w:rsidRPr="00E80FFD">
        <w:t>Material in this resource not available</w:t>
      </w:r>
      <w:r w:rsidRPr="002D3434">
        <w:t xml:space="preserve"> under a Creative Commons license:</w:t>
      </w:r>
    </w:p>
    <w:p w14:paraId="179D3F64" w14:textId="77777777" w:rsidR="000357F5" w:rsidRPr="002D3434" w:rsidRDefault="000357F5" w:rsidP="001A5578">
      <w:pPr>
        <w:pStyle w:val="ListBullet"/>
        <w:numPr>
          <w:ilvl w:val="0"/>
          <w:numId w:val="1"/>
        </w:numPr>
        <w:spacing w:line="276" w:lineRule="auto"/>
        <w:contextualSpacing/>
      </w:pPr>
      <w:r w:rsidRPr="002D3434">
        <w:t>the NSW Department of Education logo, other logos and trademark-protected material</w:t>
      </w:r>
    </w:p>
    <w:p w14:paraId="06958E77" w14:textId="77777777" w:rsidR="000357F5" w:rsidRPr="002D3434" w:rsidRDefault="000357F5" w:rsidP="001A557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t>.</w:t>
      </w:r>
    </w:p>
    <w:p w14:paraId="32871903" w14:textId="77777777" w:rsidR="000357F5" w:rsidRPr="003B3E41" w:rsidRDefault="000357F5" w:rsidP="000357F5">
      <w:pPr>
        <w:pStyle w:val="FeatureBox2"/>
        <w:spacing w:line="276" w:lineRule="auto"/>
        <w:rPr>
          <w:rStyle w:val="Strong"/>
        </w:rPr>
      </w:pPr>
      <w:r w:rsidRPr="003B3E41">
        <w:rPr>
          <w:rStyle w:val="Strong"/>
        </w:rPr>
        <w:t>Links to third-party material and websites</w:t>
      </w:r>
    </w:p>
    <w:p w14:paraId="03D76142" w14:textId="77777777" w:rsidR="000357F5" w:rsidRDefault="000357F5" w:rsidP="000357F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CBA3FC" w14:textId="35AA238B" w:rsidR="00AF5C1B" w:rsidRPr="00AF5C1B" w:rsidRDefault="000357F5" w:rsidP="000357F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AF5C1B" w:rsidRPr="00AF5C1B" w:rsidSect="000357F5">
      <w:headerReference w:type="first" r:id="rId15"/>
      <w:footerReference w:type="first" r:id="rId16"/>
      <w:pgSz w:w="16838" w:h="11906" w:orient="landscape"/>
      <w:pgMar w:top="1077" w:right="1440" w:bottom="107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B607B" w14:textId="77777777" w:rsidR="00161497" w:rsidRDefault="00161497" w:rsidP="00E51733">
      <w:r>
        <w:separator/>
      </w:r>
    </w:p>
  </w:endnote>
  <w:endnote w:type="continuationSeparator" w:id="0">
    <w:p w14:paraId="293175A7" w14:textId="77777777" w:rsidR="00161497" w:rsidRDefault="00161497"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F600CB5-9A01-4E42-8626-24A100DA6229}"/>
  </w:font>
  <w:font w:name="Calibri">
    <w:panose1 w:val="020F0502020204030204"/>
    <w:charset w:val="00"/>
    <w:family w:val="swiss"/>
    <w:pitch w:val="variable"/>
    <w:sig w:usb0="E4002EFF" w:usb1="C200247B" w:usb2="00000009" w:usb3="00000000" w:csb0="000001FF" w:csb1="00000000"/>
    <w:embedRegular r:id="rId2" w:fontKey="{B778EA2E-70CC-48A4-A64D-9C01E8368949}"/>
    <w:embedBold r:id="rId3" w:fontKey="{309C15BC-F15C-4285-8ECA-5A0B89CD940D}"/>
    <w:embedItalic r:id="rId4" w:fontKey="{CEFC85C0-015E-46C4-B882-BC8127A64D2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5A709674-EE5B-4669-9B25-0D969B83A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088C" w14:textId="71A2DD4B" w:rsidR="00F66145" w:rsidRPr="000357F5" w:rsidRDefault="000357F5" w:rsidP="000357F5">
    <w:pPr>
      <w:pStyle w:val="Footer"/>
    </w:pPr>
    <w:r>
      <w:t xml:space="preserve">© NSW Department of Education, </w:t>
    </w:r>
    <w:r>
      <w:fldChar w:fldCharType="begin"/>
    </w:r>
    <w:r>
      <w:instrText xml:space="preserve"> DATE  \@ "MMM-yy"  \* MERGEFORMAT </w:instrText>
    </w:r>
    <w:r>
      <w:fldChar w:fldCharType="separate"/>
    </w:r>
    <w:r w:rsidR="00122A9E">
      <w:rPr>
        <w:noProof/>
      </w:rPr>
      <w:t>Jun-25</w:t>
    </w:r>
    <w:r>
      <w:fldChar w:fldCharType="end"/>
    </w:r>
    <w:r>
      <w:ptab w:relativeTo="margin" w:alignment="right" w:leader="none"/>
    </w:r>
    <w:r>
      <w:rPr>
        <w:b/>
        <w:noProof/>
        <w:sz w:val="28"/>
        <w:szCs w:val="28"/>
      </w:rPr>
      <w:drawing>
        <wp:inline distT="0" distB="0" distL="0" distR="0" wp14:anchorId="6BE0CD21" wp14:editId="2A2A67E5">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5904" w14:textId="62337F14" w:rsidR="00771461" w:rsidRPr="009B05C3" w:rsidRDefault="00677835" w:rsidP="00B53FCE">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E792" w14:textId="05CBC175" w:rsidR="00432692" w:rsidRPr="009B05C3" w:rsidRDefault="00432692" w:rsidP="00432692">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11EE9" w14:textId="77777777" w:rsidR="00161497" w:rsidRDefault="00161497" w:rsidP="00E51733">
      <w:r>
        <w:separator/>
      </w:r>
    </w:p>
  </w:footnote>
  <w:footnote w:type="continuationSeparator" w:id="0">
    <w:p w14:paraId="21581A11" w14:textId="77777777" w:rsidR="00161497" w:rsidRDefault="00161497"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5800" w14:textId="70115BEE" w:rsidR="000357F5" w:rsidRDefault="00432692" w:rsidP="000357F5">
    <w:pPr>
      <w:pStyle w:val="Documentname"/>
    </w:pPr>
    <w:r w:rsidRPr="00432692">
      <w:t>Curriculum implementation planning template</w:t>
    </w:r>
    <w:r>
      <w:t xml:space="preserve"> </w:t>
    </w:r>
    <w:r w:rsidR="000357F5" w:rsidRPr="00D2403C">
      <w:t xml:space="preserve">| </w:t>
    </w:r>
    <w:r w:rsidR="000357F5">
      <w:fldChar w:fldCharType="begin"/>
    </w:r>
    <w:r w:rsidR="000357F5">
      <w:instrText xml:space="preserve"> PAGE   \* MERGEFORMAT </w:instrText>
    </w:r>
    <w:r w:rsidR="000357F5">
      <w:fldChar w:fldCharType="separate"/>
    </w:r>
    <w:r w:rsidR="000357F5">
      <w:t>2</w:t>
    </w:r>
    <w:r w:rsidR="000357F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7884" w14:textId="3765B2B9" w:rsidR="00771461" w:rsidRPr="00E8704C" w:rsidRDefault="00E8704C" w:rsidP="00E8704C">
    <w:pPr>
      <w:pStyle w:val="Header"/>
    </w:pPr>
    <w:r w:rsidRPr="009D43DD">
      <mc:AlternateContent>
        <mc:Choice Requires="wps">
          <w:drawing>
            <wp:anchor distT="0" distB="0" distL="114300" distR="114300" simplePos="0" relativeHeight="251659264" behindDoc="1" locked="0" layoutInCell="1" allowOverlap="1" wp14:anchorId="5A481D3F" wp14:editId="1B96D274">
              <wp:simplePos x="0" y="0"/>
              <wp:positionH relativeFrom="column">
                <wp:posOffset>-2421669</wp:posOffset>
              </wp:positionH>
              <wp:positionV relativeFrom="paragraph">
                <wp:posOffset>-450215</wp:posOffset>
              </wp:positionV>
              <wp:extent cx="12587844" cy="240924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409245"/>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3DFC5C" w14:textId="77777777" w:rsidR="00E8704C" w:rsidRDefault="00E8704C" w:rsidP="00E870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81D3F" id="Rectangle 6" o:spid="_x0000_s1026" alt="&quot;&quot;" style="position:absolute;margin-left:-190.7pt;margin-top:-35.45pt;width:991.15pt;height:1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" fillcolor="#cbedfd" stroked="f" strokeweight="1pt">
              <v:textbox>
                <w:txbxContent>
                  <w:p w14:paraId="133DFC5C" w14:textId="77777777" w:rsidR="00E8704C" w:rsidRDefault="00E8704C" w:rsidP="00E8704C"/>
                </w:txbxContent>
              </v:textbox>
            </v:rect>
          </w:pict>
        </mc:Fallback>
      </mc:AlternateContent>
    </w:r>
    <w:r w:rsidRPr="009D43DD">
      <w:t>NSW Department of Education</w:t>
    </w:r>
    <w:r w:rsidRPr="009D43DD">
      <w:ptab w:relativeTo="margin" w:alignment="right" w:leader="none"/>
    </w:r>
    <w:r w:rsidRPr="008426B6">
      <w:drawing>
        <wp:inline distT="0" distB="0" distL="0" distR="0" wp14:anchorId="04147A72" wp14:editId="20AA13C6">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CB46" w14:textId="73F7AF6A" w:rsidR="00432692" w:rsidRPr="00E8704C" w:rsidRDefault="00432692" w:rsidP="00432692">
    <w:pPr>
      <w:pStyle w:val="Heade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48030539">
    <w:abstractNumId w:val="1"/>
  </w:num>
  <w:num w:numId="2" w16cid:durableId="50233085">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84863323">
    <w:abstractNumId w:val="0"/>
  </w:num>
  <w:num w:numId="4" w16cid:durableId="1298415305">
    <w:abstractNumId w:val="1"/>
  </w:num>
  <w:num w:numId="5" w16cid:durableId="1401437675">
    <w:abstractNumId w:val="4"/>
  </w:num>
  <w:num w:numId="6" w16cid:durableId="55878108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1B"/>
    <w:rsid w:val="00013BA1"/>
    <w:rsid w:val="00013FF2"/>
    <w:rsid w:val="000252CB"/>
    <w:rsid w:val="000357F5"/>
    <w:rsid w:val="00045F0D"/>
    <w:rsid w:val="0004750C"/>
    <w:rsid w:val="00047862"/>
    <w:rsid w:val="00061D5B"/>
    <w:rsid w:val="00071052"/>
    <w:rsid w:val="00074F0F"/>
    <w:rsid w:val="00085C7D"/>
    <w:rsid w:val="000C1B93"/>
    <w:rsid w:val="000C24ED"/>
    <w:rsid w:val="000D3BBE"/>
    <w:rsid w:val="000D7466"/>
    <w:rsid w:val="000E6967"/>
    <w:rsid w:val="001015FA"/>
    <w:rsid w:val="00112528"/>
    <w:rsid w:val="00122A9E"/>
    <w:rsid w:val="00161497"/>
    <w:rsid w:val="00190C6F"/>
    <w:rsid w:val="001A2D64"/>
    <w:rsid w:val="001A3009"/>
    <w:rsid w:val="001A5578"/>
    <w:rsid w:val="001A771A"/>
    <w:rsid w:val="001C7E97"/>
    <w:rsid w:val="001D5230"/>
    <w:rsid w:val="001F653D"/>
    <w:rsid w:val="002105AD"/>
    <w:rsid w:val="00217D32"/>
    <w:rsid w:val="0025592F"/>
    <w:rsid w:val="0026548C"/>
    <w:rsid w:val="00266207"/>
    <w:rsid w:val="0027370C"/>
    <w:rsid w:val="002A28B4"/>
    <w:rsid w:val="002A2B8C"/>
    <w:rsid w:val="002A35CF"/>
    <w:rsid w:val="002A475D"/>
    <w:rsid w:val="002D67E6"/>
    <w:rsid w:val="002F7CFE"/>
    <w:rsid w:val="00303085"/>
    <w:rsid w:val="00306C23"/>
    <w:rsid w:val="00340DD9"/>
    <w:rsid w:val="0035062A"/>
    <w:rsid w:val="00360E17"/>
    <w:rsid w:val="0036209C"/>
    <w:rsid w:val="003635A0"/>
    <w:rsid w:val="00385DFB"/>
    <w:rsid w:val="003A5190"/>
    <w:rsid w:val="003B240E"/>
    <w:rsid w:val="003B76FE"/>
    <w:rsid w:val="003D13EF"/>
    <w:rsid w:val="00401084"/>
    <w:rsid w:val="00407EF0"/>
    <w:rsid w:val="00412F2B"/>
    <w:rsid w:val="004178B3"/>
    <w:rsid w:val="00430F12"/>
    <w:rsid w:val="00432692"/>
    <w:rsid w:val="0045320C"/>
    <w:rsid w:val="004662AB"/>
    <w:rsid w:val="00480185"/>
    <w:rsid w:val="00480C4B"/>
    <w:rsid w:val="0048642E"/>
    <w:rsid w:val="004A0CDE"/>
    <w:rsid w:val="004B484F"/>
    <w:rsid w:val="004C11A9"/>
    <w:rsid w:val="004F25F1"/>
    <w:rsid w:val="004F48DD"/>
    <w:rsid w:val="004F6AF2"/>
    <w:rsid w:val="00511863"/>
    <w:rsid w:val="00526795"/>
    <w:rsid w:val="00541FBB"/>
    <w:rsid w:val="005476ED"/>
    <w:rsid w:val="005649D2"/>
    <w:rsid w:val="005750C0"/>
    <w:rsid w:val="0058102D"/>
    <w:rsid w:val="00583731"/>
    <w:rsid w:val="005934B4"/>
    <w:rsid w:val="005A34D4"/>
    <w:rsid w:val="005A67CA"/>
    <w:rsid w:val="005B184F"/>
    <w:rsid w:val="005B77E0"/>
    <w:rsid w:val="005C14A7"/>
    <w:rsid w:val="005D0140"/>
    <w:rsid w:val="005D49FE"/>
    <w:rsid w:val="005E1F63"/>
    <w:rsid w:val="00626BBF"/>
    <w:rsid w:val="0064273E"/>
    <w:rsid w:val="006427E2"/>
    <w:rsid w:val="00643CC4"/>
    <w:rsid w:val="00677835"/>
    <w:rsid w:val="00680388"/>
    <w:rsid w:val="00696410"/>
    <w:rsid w:val="006A3884"/>
    <w:rsid w:val="006B3488"/>
    <w:rsid w:val="006D00B0"/>
    <w:rsid w:val="006D1CF3"/>
    <w:rsid w:val="006D43D5"/>
    <w:rsid w:val="006E54D3"/>
    <w:rsid w:val="006F53D1"/>
    <w:rsid w:val="00717237"/>
    <w:rsid w:val="00731BAE"/>
    <w:rsid w:val="00766D19"/>
    <w:rsid w:val="00771461"/>
    <w:rsid w:val="007B020C"/>
    <w:rsid w:val="007B523A"/>
    <w:rsid w:val="007C61E6"/>
    <w:rsid w:val="007D043F"/>
    <w:rsid w:val="007F066A"/>
    <w:rsid w:val="007F6BE6"/>
    <w:rsid w:val="0080248A"/>
    <w:rsid w:val="00804F58"/>
    <w:rsid w:val="008073B1"/>
    <w:rsid w:val="00850C88"/>
    <w:rsid w:val="008559F3"/>
    <w:rsid w:val="00856CA3"/>
    <w:rsid w:val="00865BC1"/>
    <w:rsid w:val="0087496A"/>
    <w:rsid w:val="00890EEE"/>
    <w:rsid w:val="0089316E"/>
    <w:rsid w:val="008A0370"/>
    <w:rsid w:val="008A32F6"/>
    <w:rsid w:val="008A4CF6"/>
    <w:rsid w:val="008E3DE9"/>
    <w:rsid w:val="0090483D"/>
    <w:rsid w:val="009107ED"/>
    <w:rsid w:val="009138BF"/>
    <w:rsid w:val="00927566"/>
    <w:rsid w:val="00934B0A"/>
    <w:rsid w:val="0093679E"/>
    <w:rsid w:val="0094017F"/>
    <w:rsid w:val="009739C8"/>
    <w:rsid w:val="00982157"/>
    <w:rsid w:val="009B1280"/>
    <w:rsid w:val="009B2175"/>
    <w:rsid w:val="009C2DB5"/>
    <w:rsid w:val="009C5B0E"/>
    <w:rsid w:val="00A05E6A"/>
    <w:rsid w:val="00A119B4"/>
    <w:rsid w:val="00A170A2"/>
    <w:rsid w:val="00A4733A"/>
    <w:rsid w:val="00A534B8"/>
    <w:rsid w:val="00A54063"/>
    <w:rsid w:val="00A5409F"/>
    <w:rsid w:val="00A545AB"/>
    <w:rsid w:val="00A57460"/>
    <w:rsid w:val="00A63054"/>
    <w:rsid w:val="00AA155A"/>
    <w:rsid w:val="00AA27A8"/>
    <w:rsid w:val="00AA67BE"/>
    <w:rsid w:val="00AB099B"/>
    <w:rsid w:val="00AF3C98"/>
    <w:rsid w:val="00AF5C1B"/>
    <w:rsid w:val="00B2036D"/>
    <w:rsid w:val="00B26C50"/>
    <w:rsid w:val="00B323E8"/>
    <w:rsid w:val="00B330FF"/>
    <w:rsid w:val="00B46033"/>
    <w:rsid w:val="00B53FCE"/>
    <w:rsid w:val="00B65452"/>
    <w:rsid w:val="00B72931"/>
    <w:rsid w:val="00B80AAD"/>
    <w:rsid w:val="00BA5313"/>
    <w:rsid w:val="00BA7230"/>
    <w:rsid w:val="00BA7AAB"/>
    <w:rsid w:val="00BD55A1"/>
    <w:rsid w:val="00BF35D4"/>
    <w:rsid w:val="00BF732E"/>
    <w:rsid w:val="00C13E0D"/>
    <w:rsid w:val="00C23559"/>
    <w:rsid w:val="00C436AB"/>
    <w:rsid w:val="00C500D0"/>
    <w:rsid w:val="00C62B29"/>
    <w:rsid w:val="00C64741"/>
    <w:rsid w:val="00C664FC"/>
    <w:rsid w:val="00CA0226"/>
    <w:rsid w:val="00CB2145"/>
    <w:rsid w:val="00CB66B0"/>
    <w:rsid w:val="00CD6723"/>
    <w:rsid w:val="00CE5951"/>
    <w:rsid w:val="00CF73E9"/>
    <w:rsid w:val="00D136E3"/>
    <w:rsid w:val="00D14B6B"/>
    <w:rsid w:val="00D15A52"/>
    <w:rsid w:val="00D31E35"/>
    <w:rsid w:val="00D330DE"/>
    <w:rsid w:val="00D507E2"/>
    <w:rsid w:val="00D534B3"/>
    <w:rsid w:val="00D61CE0"/>
    <w:rsid w:val="00D678DB"/>
    <w:rsid w:val="00D72EEC"/>
    <w:rsid w:val="00DA156C"/>
    <w:rsid w:val="00DA6B97"/>
    <w:rsid w:val="00DC74E1"/>
    <w:rsid w:val="00DD2F4E"/>
    <w:rsid w:val="00DE07A5"/>
    <w:rsid w:val="00DE2CE3"/>
    <w:rsid w:val="00E04DAF"/>
    <w:rsid w:val="00E100E9"/>
    <w:rsid w:val="00E112C7"/>
    <w:rsid w:val="00E4272D"/>
    <w:rsid w:val="00E5058E"/>
    <w:rsid w:val="00E51733"/>
    <w:rsid w:val="00E547B5"/>
    <w:rsid w:val="00E54F48"/>
    <w:rsid w:val="00E56264"/>
    <w:rsid w:val="00E604B6"/>
    <w:rsid w:val="00E66CA0"/>
    <w:rsid w:val="00E836F5"/>
    <w:rsid w:val="00E8704C"/>
    <w:rsid w:val="00EC4A36"/>
    <w:rsid w:val="00F03AE3"/>
    <w:rsid w:val="00F14D7F"/>
    <w:rsid w:val="00F20AC8"/>
    <w:rsid w:val="00F3454B"/>
    <w:rsid w:val="00F522E3"/>
    <w:rsid w:val="00F66145"/>
    <w:rsid w:val="00F67719"/>
    <w:rsid w:val="00F81980"/>
    <w:rsid w:val="00FA3555"/>
    <w:rsid w:val="00FD0A93"/>
    <w:rsid w:val="00FE5E0D"/>
    <w:rsid w:val="5B6161D0"/>
    <w:rsid w:val="74D300A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4B00F"/>
  <w15:chartTrackingRefBased/>
  <w15:docId w15:val="{8A634436-CB1A-499F-BF51-1A8A6AA2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357F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357F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357F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357F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357F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357F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357F5"/>
    <w:pPr>
      <w:keepNext/>
      <w:spacing w:after="200" w:line="240" w:lineRule="auto"/>
    </w:pPr>
    <w:rPr>
      <w:iCs/>
      <w:color w:val="002664"/>
      <w:sz w:val="18"/>
      <w:szCs w:val="18"/>
    </w:rPr>
  </w:style>
  <w:style w:type="table" w:customStyle="1" w:styleId="Tableheader">
    <w:name w:val="ŠTable header"/>
    <w:basedOn w:val="TableNormal"/>
    <w:uiPriority w:val="99"/>
    <w:rsid w:val="000357F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3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357F5"/>
    <w:pPr>
      <w:numPr>
        <w:numId w:val="6"/>
      </w:numPr>
    </w:pPr>
  </w:style>
  <w:style w:type="paragraph" w:styleId="ListNumber2">
    <w:name w:val="List Number 2"/>
    <w:aliases w:val="ŠList Number 2"/>
    <w:basedOn w:val="Normal"/>
    <w:uiPriority w:val="8"/>
    <w:qFormat/>
    <w:rsid w:val="000357F5"/>
    <w:pPr>
      <w:numPr>
        <w:numId w:val="5"/>
      </w:numPr>
    </w:pPr>
  </w:style>
  <w:style w:type="paragraph" w:styleId="ListBullet">
    <w:name w:val="List Bullet"/>
    <w:aliases w:val="ŠList Bullet"/>
    <w:basedOn w:val="Normal"/>
    <w:uiPriority w:val="9"/>
    <w:qFormat/>
    <w:rsid w:val="000357F5"/>
    <w:pPr>
      <w:numPr>
        <w:numId w:val="4"/>
      </w:numPr>
    </w:pPr>
  </w:style>
  <w:style w:type="paragraph" w:styleId="ListBullet2">
    <w:name w:val="List Bullet 2"/>
    <w:aliases w:val="ŠList Bullet 2"/>
    <w:basedOn w:val="Normal"/>
    <w:uiPriority w:val="10"/>
    <w:qFormat/>
    <w:rsid w:val="000357F5"/>
    <w:pPr>
      <w:numPr>
        <w:numId w:val="2"/>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357F5"/>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0357F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357F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357F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357F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357F5"/>
    <w:rPr>
      <w:color w:val="2F5496" w:themeColor="accent1" w:themeShade="BF"/>
      <w:u w:val="single"/>
    </w:rPr>
  </w:style>
  <w:style w:type="paragraph" w:customStyle="1" w:styleId="Logo">
    <w:name w:val="ŠLogo"/>
    <w:basedOn w:val="Normal"/>
    <w:uiPriority w:val="18"/>
    <w:qFormat/>
    <w:rsid w:val="000357F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357F5"/>
    <w:pPr>
      <w:tabs>
        <w:tab w:val="right" w:leader="dot" w:pos="14570"/>
      </w:tabs>
      <w:spacing w:before="0"/>
    </w:pPr>
    <w:rPr>
      <w:b/>
      <w:noProof/>
    </w:rPr>
  </w:style>
  <w:style w:type="paragraph" w:styleId="TOC2">
    <w:name w:val="toc 2"/>
    <w:aliases w:val="ŠTOC 2"/>
    <w:basedOn w:val="Normal"/>
    <w:next w:val="Normal"/>
    <w:uiPriority w:val="39"/>
    <w:unhideWhenUsed/>
    <w:rsid w:val="000357F5"/>
    <w:pPr>
      <w:tabs>
        <w:tab w:val="right" w:leader="dot" w:pos="14570"/>
      </w:tabs>
      <w:spacing w:before="0"/>
    </w:pPr>
    <w:rPr>
      <w:noProof/>
    </w:rPr>
  </w:style>
  <w:style w:type="paragraph" w:styleId="TOC3">
    <w:name w:val="toc 3"/>
    <w:aliases w:val="ŠTOC 3"/>
    <w:basedOn w:val="Normal"/>
    <w:next w:val="Normal"/>
    <w:uiPriority w:val="39"/>
    <w:unhideWhenUsed/>
    <w:rsid w:val="000357F5"/>
    <w:pPr>
      <w:spacing w:before="0"/>
      <w:ind w:left="244"/>
    </w:pPr>
  </w:style>
  <w:style w:type="paragraph" w:styleId="Title">
    <w:name w:val="Title"/>
    <w:aliases w:val="ŠTitle"/>
    <w:basedOn w:val="Normal"/>
    <w:next w:val="Normal"/>
    <w:link w:val="TitleChar"/>
    <w:uiPriority w:val="1"/>
    <w:rsid w:val="000357F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357F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357F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357F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357F5"/>
    <w:pPr>
      <w:spacing w:after="240"/>
      <w:outlineLvl w:val="9"/>
    </w:pPr>
    <w:rPr>
      <w:szCs w:val="40"/>
    </w:rPr>
  </w:style>
  <w:style w:type="paragraph" w:styleId="Footer">
    <w:name w:val="footer"/>
    <w:aliases w:val="ŠFooter"/>
    <w:basedOn w:val="Normal"/>
    <w:link w:val="FooterChar"/>
    <w:uiPriority w:val="19"/>
    <w:rsid w:val="000357F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357F5"/>
    <w:rPr>
      <w:rFonts w:ascii="Arial" w:hAnsi="Arial" w:cs="Arial"/>
      <w:sz w:val="18"/>
      <w:szCs w:val="18"/>
    </w:rPr>
  </w:style>
  <w:style w:type="paragraph" w:styleId="Header">
    <w:name w:val="header"/>
    <w:aliases w:val="ŠHeader"/>
    <w:basedOn w:val="Normal"/>
    <w:link w:val="HeaderChar"/>
    <w:uiPriority w:val="16"/>
    <w:rsid w:val="000357F5"/>
    <w:rPr>
      <w:noProof/>
      <w:color w:val="002664"/>
      <w:sz w:val="28"/>
      <w:szCs w:val="28"/>
    </w:rPr>
  </w:style>
  <w:style w:type="character" w:customStyle="1" w:styleId="HeaderChar">
    <w:name w:val="Header Char"/>
    <w:aliases w:val="ŠHeader Char"/>
    <w:basedOn w:val="DefaultParagraphFont"/>
    <w:link w:val="Header"/>
    <w:uiPriority w:val="16"/>
    <w:rsid w:val="000357F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357F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357F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357F5"/>
    <w:rPr>
      <w:rFonts w:ascii="Arial" w:hAnsi="Arial" w:cs="Arial"/>
      <w:b/>
      <w:szCs w:val="32"/>
    </w:rPr>
  </w:style>
  <w:style w:type="character" w:styleId="UnresolvedMention">
    <w:name w:val="Unresolved Mention"/>
    <w:basedOn w:val="DefaultParagraphFont"/>
    <w:uiPriority w:val="99"/>
    <w:semiHidden/>
    <w:unhideWhenUsed/>
    <w:rsid w:val="000357F5"/>
    <w:rPr>
      <w:color w:val="605E5C"/>
      <w:shd w:val="clear" w:color="auto" w:fill="E1DFDD"/>
    </w:rPr>
  </w:style>
  <w:style w:type="character" w:styleId="Emphasis">
    <w:name w:val="Emphasis"/>
    <w:aliases w:val="ŠEmphasis,Italic"/>
    <w:qFormat/>
    <w:rsid w:val="000357F5"/>
    <w:rPr>
      <w:i/>
      <w:iCs/>
    </w:rPr>
  </w:style>
  <w:style w:type="character" w:styleId="SubtleEmphasis">
    <w:name w:val="Subtle Emphasis"/>
    <w:basedOn w:val="DefaultParagraphFont"/>
    <w:uiPriority w:val="19"/>
    <w:semiHidden/>
    <w:qFormat/>
    <w:rsid w:val="000357F5"/>
    <w:rPr>
      <w:i/>
      <w:iCs/>
      <w:color w:val="404040" w:themeColor="text1" w:themeTint="BF"/>
    </w:rPr>
  </w:style>
  <w:style w:type="paragraph" w:styleId="TOC4">
    <w:name w:val="toc 4"/>
    <w:aliases w:val="ŠTOC 4"/>
    <w:basedOn w:val="Normal"/>
    <w:next w:val="Normal"/>
    <w:autoRedefine/>
    <w:uiPriority w:val="39"/>
    <w:unhideWhenUsed/>
    <w:rsid w:val="000357F5"/>
    <w:pPr>
      <w:spacing w:before="0"/>
      <w:ind w:left="488"/>
    </w:pPr>
  </w:style>
  <w:style w:type="character" w:styleId="CommentReference">
    <w:name w:val="annotation reference"/>
    <w:basedOn w:val="DefaultParagraphFont"/>
    <w:uiPriority w:val="99"/>
    <w:semiHidden/>
    <w:unhideWhenUsed/>
    <w:rsid w:val="000357F5"/>
    <w:rPr>
      <w:sz w:val="16"/>
      <w:szCs w:val="16"/>
    </w:rPr>
  </w:style>
  <w:style w:type="paragraph" w:styleId="CommentText">
    <w:name w:val="annotation text"/>
    <w:basedOn w:val="Normal"/>
    <w:link w:val="CommentTextChar"/>
    <w:uiPriority w:val="99"/>
    <w:unhideWhenUsed/>
    <w:rsid w:val="000357F5"/>
    <w:pPr>
      <w:spacing w:line="240" w:lineRule="auto"/>
    </w:pPr>
    <w:rPr>
      <w:sz w:val="20"/>
      <w:szCs w:val="20"/>
    </w:rPr>
  </w:style>
  <w:style w:type="character" w:customStyle="1" w:styleId="CommentTextChar">
    <w:name w:val="Comment Text Char"/>
    <w:basedOn w:val="DefaultParagraphFont"/>
    <w:link w:val="CommentText"/>
    <w:uiPriority w:val="99"/>
    <w:rsid w:val="000357F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357F5"/>
    <w:rPr>
      <w:b/>
      <w:bCs/>
    </w:rPr>
  </w:style>
  <w:style w:type="character" w:customStyle="1" w:styleId="CommentSubjectChar">
    <w:name w:val="Comment Subject Char"/>
    <w:basedOn w:val="CommentTextChar"/>
    <w:link w:val="CommentSubject"/>
    <w:uiPriority w:val="99"/>
    <w:semiHidden/>
    <w:rsid w:val="000357F5"/>
    <w:rPr>
      <w:rFonts w:ascii="Arial" w:hAnsi="Arial" w:cs="Arial"/>
      <w:b/>
      <w:bCs/>
      <w:sz w:val="20"/>
      <w:szCs w:val="20"/>
    </w:rPr>
  </w:style>
  <w:style w:type="paragraph" w:styleId="ListParagraph">
    <w:name w:val="List Paragraph"/>
    <w:aliases w:val="ŠList Paragraph"/>
    <w:basedOn w:val="Normal"/>
    <w:uiPriority w:val="34"/>
    <w:unhideWhenUsed/>
    <w:qFormat/>
    <w:rsid w:val="000357F5"/>
    <w:pPr>
      <w:ind w:left="567"/>
    </w:pPr>
  </w:style>
  <w:style w:type="paragraph" w:customStyle="1" w:styleId="FeatureBox4">
    <w:name w:val="ŠFeature Box 4"/>
    <w:basedOn w:val="FeatureBox2"/>
    <w:next w:val="Normal"/>
    <w:uiPriority w:val="14"/>
    <w:qFormat/>
    <w:rsid w:val="000357F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357F5"/>
    <w:pPr>
      <w:keepNext/>
      <w:ind w:left="567" w:right="57"/>
    </w:pPr>
    <w:rPr>
      <w:szCs w:val="22"/>
    </w:rPr>
  </w:style>
  <w:style w:type="paragraph" w:customStyle="1" w:styleId="Documentname">
    <w:name w:val="ŠDocument name"/>
    <w:basedOn w:val="Normal"/>
    <w:next w:val="Normal"/>
    <w:uiPriority w:val="17"/>
    <w:qFormat/>
    <w:rsid w:val="000357F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357F5"/>
    <w:pPr>
      <w:spacing w:after="0"/>
    </w:pPr>
    <w:rPr>
      <w:sz w:val="18"/>
      <w:szCs w:val="18"/>
    </w:rPr>
  </w:style>
  <w:style w:type="paragraph" w:customStyle="1" w:styleId="FeatureBox3">
    <w:name w:val="ŠFeature Box 3"/>
    <w:basedOn w:val="Normal"/>
    <w:next w:val="Normal"/>
    <w:uiPriority w:val="13"/>
    <w:qFormat/>
    <w:rsid w:val="000357F5"/>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BoldItalic">
    <w:name w:val="ŠBold Italic"/>
    <w:basedOn w:val="DefaultParagraphFont"/>
    <w:uiPriority w:val="1"/>
    <w:qFormat/>
    <w:rsid w:val="000357F5"/>
    <w:rPr>
      <w:b/>
      <w:i/>
      <w:iCs/>
    </w:rPr>
  </w:style>
  <w:style w:type="paragraph" w:styleId="ListNumber3">
    <w:name w:val="List Number 3"/>
    <w:aliases w:val="ŠList Number 3"/>
    <w:basedOn w:val="ListBullet3"/>
    <w:uiPriority w:val="8"/>
    <w:rsid w:val="000357F5"/>
    <w:pPr>
      <w:numPr>
        <w:ilvl w:val="2"/>
        <w:numId w:val="5"/>
      </w:numPr>
    </w:pPr>
  </w:style>
  <w:style w:type="paragraph" w:styleId="ListBullet3">
    <w:name w:val="List Bullet 3"/>
    <w:aliases w:val="ŠList Bullet 3"/>
    <w:basedOn w:val="Normal"/>
    <w:uiPriority w:val="10"/>
    <w:rsid w:val="000357F5"/>
    <w:pPr>
      <w:numPr>
        <w:numId w:val="3"/>
      </w:numPr>
    </w:pPr>
  </w:style>
  <w:style w:type="character" w:styleId="PlaceholderText">
    <w:name w:val="Placeholder Text"/>
    <w:basedOn w:val="DefaultParagraphFont"/>
    <w:uiPriority w:val="99"/>
    <w:semiHidden/>
    <w:rsid w:val="000357F5"/>
    <w:rPr>
      <w:color w:val="808080"/>
    </w:rPr>
  </w:style>
  <w:style w:type="paragraph" w:styleId="Revision">
    <w:name w:val="Revision"/>
    <w:hidden/>
    <w:uiPriority w:val="99"/>
    <w:semiHidden/>
    <w:rsid w:val="00C23559"/>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357F5"/>
    <w:pPr>
      <w:spacing w:before="360"/>
    </w:pPr>
    <w:rPr>
      <w:color w:val="002664"/>
      <w:sz w:val="44"/>
      <w:szCs w:val="48"/>
    </w:rPr>
  </w:style>
  <w:style w:type="character" w:customStyle="1" w:styleId="SubtitleChar0">
    <w:name w:val="ŠSubtitle Char"/>
    <w:basedOn w:val="DefaultParagraphFont"/>
    <w:link w:val="Subtitle0"/>
    <w:uiPriority w:val="2"/>
    <w:rsid w:val="000357F5"/>
    <w:rPr>
      <w:rFonts w:ascii="Arial" w:hAnsi="Arial" w:cs="Arial"/>
      <w:color w:val="002664"/>
      <w:sz w:val="44"/>
      <w:szCs w:val="48"/>
    </w:rPr>
  </w:style>
  <w:style w:type="character" w:styleId="FollowedHyperlink">
    <w:name w:val="FollowedHyperlink"/>
    <w:basedOn w:val="DefaultParagraphFont"/>
    <w:uiPriority w:val="99"/>
    <w:semiHidden/>
    <w:unhideWhenUsed/>
    <w:rsid w:val="000357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Report_Word_Template_-_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11FFC-D65E-4BD1-B469-B9E55958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Report_Word_Template_-_Landscape.dotx</Template>
  <TotalTime>5</TotalTime>
  <Pages>5</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Curriculum implementation planning template</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implementation planning template</dc:title>
  <dc:subject/>
  <dc:creator>NSW Department of Education</dc:creator>
  <cp:keywords/>
  <dc:description/>
  <cp:lastModifiedBy>Stephanie Sparke</cp:lastModifiedBy>
  <cp:revision>4</cp:revision>
  <dcterms:created xsi:type="dcterms:W3CDTF">2025-06-22T23:51:00Z</dcterms:created>
  <dcterms:modified xsi:type="dcterms:W3CDTF">2025-06-23T00:48:00Z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2025-04-09T00:58:37Z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d3610eed-a44b-466e-960e-1a9c0d322db8</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