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B3785" w14:textId="6BB5EFA4" w:rsidR="00BB4FBA" w:rsidRDefault="00FC6161" w:rsidP="00FC6161">
      <w:pPr>
        <w:pStyle w:val="Heading1"/>
      </w:pPr>
      <w:r w:rsidRPr="00FC6161">
        <w:t>Focus questions for implementation and progress monitoring (IPM) activity</w:t>
      </w:r>
    </w:p>
    <w:p w14:paraId="2BEF3D81" w14:textId="77777777" w:rsidR="00FC6161" w:rsidRPr="0086098E" w:rsidRDefault="00FC6161" w:rsidP="00FC6161">
      <w:pPr>
        <w:pStyle w:val="FeatureBox"/>
      </w:pPr>
      <w:r w:rsidRPr="0086098E">
        <w:rPr>
          <w:rStyle w:val="Strong"/>
        </w:rPr>
        <w:t>Purpose:</w:t>
      </w:r>
      <w:r w:rsidRPr="0086098E">
        <w:t xml:space="preserve"> </w:t>
      </w:r>
      <w:r>
        <w:t>t</w:t>
      </w:r>
      <w:r w:rsidRPr="0086098E">
        <w:t>his reflection activity identifies questions to help school leaders narrow their curriculum focus and reflect on their readiness to implement the curriculum. The questions support the collection of baseline data to assist schools and leaders to plan for curriculum change.</w:t>
      </w:r>
    </w:p>
    <w:p w14:paraId="14175ADA" w14:textId="77777777" w:rsidR="00FC6161" w:rsidRDefault="00FC6161" w:rsidP="00FC6161">
      <w:pPr>
        <w:pStyle w:val="FeatureBox2"/>
      </w:pPr>
      <w:r w:rsidRPr="003E08C4">
        <w:t xml:space="preserve">Which of the following questions align to your school’s existing </w:t>
      </w:r>
      <w:r>
        <w:t>School Excellence Plan (SEP)</w:t>
      </w:r>
      <w:r w:rsidRPr="003E08C4">
        <w:t xml:space="preserve"> initiatives? Which questions could be included as a focus in the future?</w:t>
      </w:r>
      <w:r>
        <w:t xml:space="preserve"> Consider if this is important for your school’s curriculum implementation journey?</w:t>
      </w:r>
    </w:p>
    <w:p w14:paraId="0CDA40A9" w14:textId="72B27BEE" w:rsidR="00FC6161" w:rsidRDefault="00FC6161">
      <w:pPr>
        <w:suppressAutoHyphens w:val="0"/>
        <w:spacing w:before="0" w:after="160" w:line="259" w:lineRule="auto"/>
      </w:pPr>
      <w:r>
        <w:br w:type="page"/>
      </w:r>
    </w:p>
    <w:tbl>
      <w:tblPr>
        <w:tblStyle w:val="Tableheader"/>
        <w:tblW w:w="5000" w:type="pct"/>
        <w:tblLayout w:type="fixed"/>
        <w:tblLook w:val="04A0" w:firstRow="1" w:lastRow="0" w:firstColumn="1" w:lastColumn="0" w:noHBand="0" w:noVBand="1"/>
        <w:tblDescription w:val="Implementation Progress Monitoring (IPM) activity – focus questions"/>
      </w:tblPr>
      <w:tblGrid>
        <w:gridCol w:w="5155"/>
        <w:gridCol w:w="2653"/>
        <w:gridCol w:w="6754"/>
      </w:tblGrid>
      <w:tr w:rsidR="00FC6161" w14:paraId="53780BD7" w14:textId="77777777" w:rsidTr="00B52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28182189" w14:textId="77777777" w:rsidR="00FC6161" w:rsidRDefault="00FC6161" w:rsidP="00B527DF">
            <w:r>
              <w:lastRenderedPageBreak/>
              <w:t>Question</w:t>
            </w:r>
          </w:p>
        </w:tc>
        <w:tc>
          <w:tcPr>
            <w:tcW w:w="911" w:type="pct"/>
          </w:tcPr>
          <w:p w14:paraId="40CB5B89" w14:textId="77777777" w:rsidR="00FC6161" w:rsidRDefault="00FC6161" w:rsidP="00B527DF">
            <w:pPr>
              <w:cnfStyle w:val="100000000000" w:firstRow="1" w:lastRow="0" w:firstColumn="0" w:lastColumn="0" w:oddVBand="0" w:evenVBand="0" w:oddHBand="0" w:evenHBand="0" w:firstRowFirstColumn="0" w:firstRowLastColumn="0" w:lastRowFirstColumn="0" w:lastRowLastColumn="0"/>
            </w:pPr>
            <w:r>
              <w:t>Alignment to current SEP initiative</w:t>
            </w:r>
          </w:p>
        </w:tc>
        <w:tc>
          <w:tcPr>
            <w:tcW w:w="2319" w:type="pct"/>
          </w:tcPr>
          <w:p w14:paraId="54837DA5" w14:textId="77777777" w:rsidR="00FC6161" w:rsidRPr="006F12B7" w:rsidRDefault="00FC6161" w:rsidP="00B527DF">
            <w:pPr>
              <w:cnfStyle w:val="100000000000" w:firstRow="1" w:lastRow="0" w:firstColumn="0" w:lastColumn="0" w:oddVBand="0" w:evenVBand="0" w:oddHBand="0" w:evenHBand="0" w:firstRowFirstColumn="0" w:firstRowLastColumn="0" w:lastRowFirstColumn="0" w:lastRowLastColumn="0"/>
              <w:rPr>
                <w:b w:val="0"/>
              </w:rPr>
            </w:pPr>
            <w:r>
              <w:t>Comments</w:t>
            </w:r>
          </w:p>
        </w:tc>
      </w:tr>
      <w:tr w:rsidR="00FC6161" w14:paraId="272016E6" w14:textId="77777777" w:rsidTr="00B52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3F6B1C55" w14:textId="77777777" w:rsidR="00FC6161" w:rsidRPr="0086098E" w:rsidRDefault="00FC6161" w:rsidP="00B527DF">
            <w:r w:rsidRPr="0086098E">
              <w:t>Collaboration and effective teacher practice</w:t>
            </w:r>
            <w:r>
              <w:t xml:space="preserve"> –</w:t>
            </w:r>
            <w:r w:rsidRPr="0086098E">
              <w:t xml:space="preserve"> syllabus understanding</w:t>
            </w:r>
          </w:p>
          <w:p w14:paraId="0B2AD1EF" w14:textId="77777777" w:rsidR="00FC6161" w:rsidRPr="0047365F" w:rsidRDefault="00FC6161" w:rsidP="00B527DF">
            <w:pPr>
              <w:rPr>
                <w:b w:val="0"/>
              </w:rPr>
            </w:pPr>
            <w:r w:rsidRPr="0047365F">
              <w:rPr>
                <w:b w:val="0"/>
                <w:lang w:val="en-US"/>
              </w:rPr>
              <w:t>What activities will the school undertake to engage teachers with the syllabuses? How can the evidence underpinning the syllabuses be explored?</w:t>
            </w:r>
          </w:p>
        </w:tc>
        <w:tc>
          <w:tcPr>
            <w:tcW w:w="911" w:type="pct"/>
          </w:tcPr>
          <w:p w14:paraId="04C46444" w14:textId="77777777" w:rsidR="00FC6161" w:rsidRDefault="00000000" w:rsidP="00B527DF">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244544405"/>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Yes</w:t>
            </w:r>
          </w:p>
          <w:p w14:paraId="7D473F25" w14:textId="77777777" w:rsidR="00FC6161" w:rsidRDefault="00000000" w:rsidP="00B527DF">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952442402"/>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No</w:t>
            </w:r>
          </w:p>
        </w:tc>
        <w:tc>
          <w:tcPr>
            <w:tcW w:w="2319" w:type="pct"/>
          </w:tcPr>
          <w:p w14:paraId="314E625B" w14:textId="77777777" w:rsidR="00FC6161" w:rsidRDefault="00FC6161" w:rsidP="00B527DF">
            <w:pPr>
              <w:cnfStyle w:val="000000100000" w:firstRow="0" w:lastRow="0" w:firstColumn="0" w:lastColumn="0" w:oddVBand="0" w:evenVBand="0" w:oddHBand="1" w:evenHBand="0" w:firstRowFirstColumn="0" w:firstRowLastColumn="0" w:lastRowFirstColumn="0" w:lastRowLastColumn="0"/>
            </w:pPr>
          </w:p>
        </w:tc>
      </w:tr>
      <w:tr w:rsidR="00FC6161" w14:paraId="3E0E24B5" w14:textId="77777777" w:rsidTr="00B52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151B473B" w14:textId="77777777" w:rsidR="00FC6161" w:rsidRPr="0086098E" w:rsidRDefault="00FC6161" w:rsidP="00B527DF">
            <w:r w:rsidRPr="0086098E">
              <w:t>Collaboration and effective teacher practice</w:t>
            </w:r>
            <w:r>
              <w:t xml:space="preserve"> –</w:t>
            </w:r>
            <w:r w:rsidRPr="0086098E">
              <w:t xml:space="preserve"> professional learning, planning and programming</w:t>
            </w:r>
          </w:p>
          <w:p w14:paraId="52885575" w14:textId="77777777" w:rsidR="00FC6161" w:rsidRPr="00406EDD" w:rsidRDefault="00FC6161" w:rsidP="00B527DF">
            <w:pPr>
              <w:rPr>
                <w:b w:val="0"/>
              </w:rPr>
            </w:pPr>
            <w:r w:rsidRPr="1432F3E7">
              <w:rPr>
                <w:b w:val="0"/>
                <w:lang w:val="en-US"/>
              </w:rPr>
              <w:t>What professional learning and</w:t>
            </w:r>
            <w:r>
              <w:rPr>
                <w:b w:val="0"/>
                <w:lang w:val="en-US"/>
              </w:rPr>
              <w:t xml:space="preserve"> collaborative</w:t>
            </w:r>
            <w:r w:rsidRPr="1432F3E7">
              <w:rPr>
                <w:b w:val="0"/>
                <w:lang w:val="en-US"/>
              </w:rPr>
              <w:t xml:space="preserve"> activities will the school undertake to support teachers in planning and programming for curriculum implementation?</w:t>
            </w:r>
          </w:p>
        </w:tc>
        <w:tc>
          <w:tcPr>
            <w:tcW w:w="911" w:type="pct"/>
          </w:tcPr>
          <w:p w14:paraId="53435E17" w14:textId="77777777" w:rsidR="00FC6161" w:rsidRDefault="00000000" w:rsidP="00B527DF">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1629625640"/>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Yes</w:t>
            </w:r>
          </w:p>
          <w:p w14:paraId="5A7D8A78" w14:textId="77777777" w:rsidR="00FC6161" w:rsidRDefault="00000000" w:rsidP="00B527DF">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846520439"/>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No</w:t>
            </w:r>
          </w:p>
        </w:tc>
        <w:tc>
          <w:tcPr>
            <w:tcW w:w="2319" w:type="pct"/>
          </w:tcPr>
          <w:p w14:paraId="1D360FF0" w14:textId="77777777" w:rsidR="00FC6161" w:rsidRDefault="00FC6161" w:rsidP="00B527DF">
            <w:pPr>
              <w:cnfStyle w:val="000000010000" w:firstRow="0" w:lastRow="0" w:firstColumn="0" w:lastColumn="0" w:oddVBand="0" w:evenVBand="0" w:oddHBand="0" w:evenHBand="1" w:firstRowFirstColumn="0" w:firstRowLastColumn="0" w:lastRowFirstColumn="0" w:lastRowLastColumn="0"/>
            </w:pPr>
          </w:p>
        </w:tc>
      </w:tr>
      <w:tr w:rsidR="00FC6161" w14:paraId="22CB7026" w14:textId="77777777" w:rsidTr="00B52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3FA30846" w14:textId="77777777" w:rsidR="00FC6161" w:rsidRPr="0086098E" w:rsidRDefault="00FC6161" w:rsidP="00B527DF">
            <w:r w:rsidRPr="0086098E">
              <w:t>Collaboration and effective teacher practice</w:t>
            </w:r>
            <w:r>
              <w:t xml:space="preserve"> –</w:t>
            </w:r>
            <w:r w:rsidRPr="0086098E">
              <w:t xml:space="preserve"> resourcing</w:t>
            </w:r>
          </w:p>
          <w:p w14:paraId="6C813B12" w14:textId="77777777" w:rsidR="00FC6161" w:rsidRPr="00585FA3" w:rsidRDefault="00FC6161" w:rsidP="00B527DF">
            <w:pPr>
              <w:rPr>
                <w:b w:val="0"/>
                <w:bCs/>
              </w:rPr>
            </w:pPr>
            <w:r w:rsidRPr="00C125E7">
              <w:rPr>
                <w:b w:val="0"/>
                <w:bCs/>
                <w:lang w:val="en-US"/>
              </w:rPr>
              <w:t xml:space="preserve">What activities will the school undertake to </w:t>
            </w:r>
            <w:r w:rsidRPr="00C125E7">
              <w:rPr>
                <w:b w:val="0"/>
                <w:bCs/>
                <w:lang w:val="en-US"/>
              </w:rPr>
              <w:lastRenderedPageBreak/>
              <w:t>adequate</w:t>
            </w:r>
            <w:r>
              <w:rPr>
                <w:b w:val="0"/>
                <w:bCs/>
                <w:lang w:val="en-US"/>
              </w:rPr>
              <w:t>ly assign</w:t>
            </w:r>
            <w:r w:rsidRPr="00C125E7">
              <w:rPr>
                <w:b w:val="0"/>
                <w:bCs/>
                <w:lang w:val="en-US"/>
              </w:rPr>
              <w:t xml:space="preserve"> resourc</w:t>
            </w:r>
            <w:r>
              <w:rPr>
                <w:b w:val="0"/>
                <w:bCs/>
                <w:lang w:val="en-US"/>
              </w:rPr>
              <w:t>es to</w:t>
            </w:r>
            <w:r w:rsidRPr="00C125E7">
              <w:rPr>
                <w:b w:val="0"/>
                <w:bCs/>
                <w:lang w:val="en-US"/>
              </w:rPr>
              <w:t xml:space="preserve"> curriculum implementation aligned to syllabuses?</w:t>
            </w:r>
          </w:p>
        </w:tc>
        <w:tc>
          <w:tcPr>
            <w:tcW w:w="911" w:type="pct"/>
          </w:tcPr>
          <w:p w14:paraId="34C412FB" w14:textId="77777777" w:rsidR="00FC6161" w:rsidRDefault="00000000" w:rsidP="00B527DF">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1465574848"/>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Yes</w:t>
            </w:r>
          </w:p>
          <w:p w14:paraId="61190152" w14:textId="77777777" w:rsidR="00FC6161" w:rsidRDefault="00000000" w:rsidP="00B527DF">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340894563"/>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No</w:t>
            </w:r>
          </w:p>
        </w:tc>
        <w:tc>
          <w:tcPr>
            <w:tcW w:w="2319" w:type="pct"/>
          </w:tcPr>
          <w:p w14:paraId="17549456" w14:textId="77777777" w:rsidR="00FC6161" w:rsidRDefault="00FC6161" w:rsidP="00B527DF">
            <w:pPr>
              <w:cnfStyle w:val="000000100000" w:firstRow="0" w:lastRow="0" w:firstColumn="0" w:lastColumn="0" w:oddVBand="0" w:evenVBand="0" w:oddHBand="1" w:evenHBand="0" w:firstRowFirstColumn="0" w:firstRowLastColumn="0" w:lastRowFirstColumn="0" w:lastRowLastColumn="0"/>
            </w:pPr>
          </w:p>
        </w:tc>
      </w:tr>
      <w:tr w:rsidR="00FC6161" w14:paraId="117D2056" w14:textId="77777777" w:rsidTr="00B52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719A3187" w14:textId="77777777" w:rsidR="00FC6161" w:rsidRPr="0086098E" w:rsidRDefault="00FC6161" w:rsidP="00B527DF">
            <w:r w:rsidRPr="0086098E">
              <w:t>Student wellbeing</w:t>
            </w:r>
            <w:r>
              <w:t xml:space="preserve"> –</w:t>
            </w:r>
            <w:r w:rsidRPr="0086098E">
              <w:t xml:space="preserve"> engaging students</w:t>
            </w:r>
          </w:p>
          <w:p w14:paraId="436AEC13" w14:textId="77777777" w:rsidR="00FC6161" w:rsidRPr="00585FA3" w:rsidRDefault="00FC6161" w:rsidP="00B527DF">
            <w:pPr>
              <w:rPr>
                <w:b w:val="0"/>
              </w:rPr>
            </w:pPr>
            <w:r w:rsidRPr="1432F3E7">
              <w:rPr>
                <w:b w:val="0"/>
                <w:lang w:val="en-US"/>
              </w:rPr>
              <w:t>What activities will the school undertake to engage students with the curriculum</w:t>
            </w:r>
            <w:r>
              <w:rPr>
                <w:b w:val="0"/>
                <w:lang w:val="en-US"/>
              </w:rPr>
              <w:t>?</w:t>
            </w:r>
            <w:r w:rsidRPr="1432F3E7">
              <w:rPr>
                <w:b w:val="0"/>
                <w:lang w:val="en-US"/>
              </w:rPr>
              <w:t xml:space="preserve"> In what ways </w:t>
            </w:r>
            <w:r>
              <w:rPr>
                <w:b w:val="0"/>
                <w:lang w:val="en-US"/>
              </w:rPr>
              <w:t xml:space="preserve">will </w:t>
            </w:r>
            <w:r w:rsidRPr="6494BEB6">
              <w:rPr>
                <w:b w:val="0"/>
                <w:lang w:val="en-US"/>
              </w:rPr>
              <w:t>student</w:t>
            </w:r>
            <w:r w:rsidRPr="1432F3E7">
              <w:rPr>
                <w:b w:val="0"/>
                <w:lang w:val="en-US"/>
              </w:rPr>
              <w:t xml:space="preserve"> assessment </w:t>
            </w:r>
            <w:r w:rsidRPr="6494BEB6">
              <w:rPr>
                <w:b w:val="0"/>
                <w:lang w:val="en-US"/>
              </w:rPr>
              <w:t xml:space="preserve">be aligned </w:t>
            </w:r>
            <w:r w:rsidRPr="1432F3E7">
              <w:rPr>
                <w:b w:val="0"/>
                <w:lang w:val="en-US"/>
              </w:rPr>
              <w:t>to syllabus outcomes?</w:t>
            </w:r>
          </w:p>
        </w:tc>
        <w:tc>
          <w:tcPr>
            <w:tcW w:w="911" w:type="pct"/>
          </w:tcPr>
          <w:p w14:paraId="77EF5B42" w14:textId="77777777" w:rsidR="00FC6161" w:rsidRDefault="00000000" w:rsidP="00B527DF">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2141446401"/>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Yes</w:t>
            </w:r>
          </w:p>
          <w:p w14:paraId="348CE252" w14:textId="77777777" w:rsidR="00FC6161" w:rsidRDefault="00000000" w:rsidP="00B527DF">
            <w:pPr>
              <w:spacing w:line="240" w:lineRule="auto"/>
              <w:cnfStyle w:val="000000010000" w:firstRow="0" w:lastRow="0" w:firstColumn="0" w:lastColumn="0" w:oddVBand="0" w:evenVBand="0" w:oddHBand="0" w:evenHBand="1" w:firstRowFirstColumn="0" w:firstRowLastColumn="0" w:lastRowFirstColumn="0" w:lastRowLastColumn="0"/>
            </w:pPr>
            <w:sdt>
              <w:sdtPr>
                <w:rPr>
                  <w:rFonts w:ascii="Symbol" w:eastAsia="Symbol" w:hAnsi="Symbol" w:cs="Symbol"/>
                </w:rPr>
                <w:id w:val="-1197230410"/>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No</w:t>
            </w:r>
          </w:p>
        </w:tc>
        <w:tc>
          <w:tcPr>
            <w:tcW w:w="2319" w:type="pct"/>
          </w:tcPr>
          <w:p w14:paraId="1BD33AA2" w14:textId="77777777" w:rsidR="00FC6161" w:rsidRDefault="00FC6161" w:rsidP="00B527DF">
            <w:pPr>
              <w:cnfStyle w:val="000000010000" w:firstRow="0" w:lastRow="0" w:firstColumn="0" w:lastColumn="0" w:oddVBand="0" w:evenVBand="0" w:oddHBand="0" w:evenHBand="1" w:firstRowFirstColumn="0" w:firstRowLastColumn="0" w:lastRowFirstColumn="0" w:lastRowLastColumn="0"/>
            </w:pPr>
          </w:p>
        </w:tc>
      </w:tr>
      <w:tr w:rsidR="00FC6161" w14:paraId="3155E5B1" w14:textId="77777777" w:rsidTr="00B52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Pr>
          <w:p w14:paraId="084E41A9" w14:textId="77777777" w:rsidR="00FC6161" w:rsidRPr="0086098E" w:rsidRDefault="00FC6161" w:rsidP="00B527DF">
            <w:r w:rsidRPr="0086098E">
              <w:t>Parent and community engagement</w:t>
            </w:r>
            <w:r>
              <w:t xml:space="preserve"> –</w:t>
            </w:r>
            <w:r w:rsidRPr="0086098E">
              <w:t xml:space="preserve"> engaging parents</w:t>
            </w:r>
          </w:p>
          <w:p w14:paraId="3D39AFA2" w14:textId="77777777" w:rsidR="00FC6161" w:rsidRPr="00585FA3" w:rsidRDefault="00FC6161" w:rsidP="00B527DF">
            <w:pPr>
              <w:rPr>
                <w:b w:val="0"/>
                <w:bCs/>
              </w:rPr>
            </w:pPr>
            <w:r w:rsidRPr="00585FA3">
              <w:rPr>
                <w:b w:val="0"/>
                <w:bCs/>
                <w:lang w:val="en-US"/>
              </w:rPr>
              <w:t>What activities will the school undertake to engage parents with the curriculum</w:t>
            </w:r>
            <w:r>
              <w:rPr>
                <w:b w:val="0"/>
                <w:bCs/>
                <w:lang w:val="en-US"/>
              </w:rPr>
              <w:t>? In what ways will this</w:t>
            </w:r>
            <w:r w:rsidRPr="00585FA3">
              <w:rPr>
                <w:b w:val="0"/>
                <w:bCs/>
                <w:lang w:val="en-US"/>
              </w:rPr>
              <w:t xml:space="preserve"> include reporting to parents?</w:t>
            </w:r>
          </w:p>
        </w:tc>
        <w:tc>
          <w:tcPr>
            <w:tcW w:w="911" w:type="pct"/>
          </w:tcPr>
          <w:p w14:paraId="6913BF61" w14:textId="77777777" w:rsidR="00FC6161" w:rsidRDefault="00000000" w:rsidP="00B527DF">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1878664547"/>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Yes</w:t>
            </w:r>
          </w:p>
          <w:p w14:paraId="35A1CACC" w14:textId="77777777" w:rsidR="00FC6161" w:rsidRDefault="00000000" w:rsidP="00B527DF">
            <w:pPr>
              <w:spacing w:line="240" w:lineRule="auto"/>
              <w:cnfStyle w:val="000000100000" w:firstRow="0" w:lastRow="0" w:firstColumn="0" w:lastColumn="0" w:oddVBand="0" w:evenVBand="0" w:oddHBand="1" w:evenHBand="0" w:firstRowFirstColumn="0" w:firstRowLastColumn="0" w:lastRowFirstColumn="0" w:lastRowLastColumn="0"/>
            </w:pPr>
            <w:sdt>
              <w:sdtPr>
                <w:rPr>
                  <w:rFonts w:ascii="Symbol" w:eastAsia="Symbol" w:hAnsi="Symbol" w:cs="Symbol"/>
                </w:rPr>
                <w:id w:val="1959907206"/>
                <w14:checkbox>
                  <w14:checked w14:val="0"/>
                  <w14:checkedState w14:val="2612" w14:font="MS Gothic"/>
                  <w14:uncheckedState w14:val="2610" w14:font="MS Gothic"/>
                </w14:checkbox>
              </w:sdtPr>
              <w:sdtContent>
                <w:r w:rsidR="00FC6161">
                  <w:rPr>
                    <w:rFonts w:ascii="MS Gothic" w:eastAsia="MS Gothic" w:hAnsi="MS Gothic" w:cs="Symbol" w:hint="eastAsia"/>
                  </w:rPr>
                  <w:t>☐</w:t>
                </w:r>
              </w:sdtContent>
            </w:sdt>
            <w:r w:rsidR="00FC6161">
              <w:t xml:space="preserve"> No</w:t>
            </w:r>
          </w:p>
        </w:tc>
        <w:tc>
          <w:tcPr>
            <w:tcW w:w="2319" w:type="pct"/>
          </w:tcPr>
          <w:p w14:paraId="1AEDD6CB" w14:textId="77777777" w:rsidR="00FC6161" w:rsidRDefault="00FC6161" w:rsidP="00B527DF">
            <w:pPr>
              <w:cnfStyle w:val="000000100000" w:firstRow="0" w:lastRow="0" w:firstColumn="0" w:lastColumn="0" w:oddVBand="0" w:evenVBand="0" w:oddHBand="1" w:evenHBand="0" w:firstRowFirstColumn="0" w:firstRowLastColumn="0" w:lastRowFirstColumn="0" w:lastRowLastColumn="0"/>
            </w:pPr>
          </w:p>
        </w:tc>
      </w:tr>
    </w:tbl>
    <w:p w14:paraId="4CCA0FAA" w14:textId="77777777" w:rsidR="00FC6161" w:rsidRDefault="00FC6161" w:rsidP="00FC6161">
      <w:pPr>
        <w:sectPr w:rsidR="00FC6161" w:rsidSect="00FC6161">
          <w:headerReference w:type="default" r:id="rId11"/>
          <w:footerReference w:type="default" r:id="rId12"/>
          <w:headerReference w:type="first" r:id="rId13"/>
          <w:footerReference w:type="first" r:id="rId14"/>
          <w:pgSz w:w="16838" w:h="11906" w:orient="landscape"/>
          <w:pgMar w:top="1134" w:right="1134" w:bottom="1134" w:left="1134" w:header="709" w:footer="709" w:gutter="0"/>
          <w:pgNumType w:start="1"/>
          <w:cols w:space="708"/>
          <w:titlePg/>
          <w:docGrid w:linePitch="360"/>
        </w:sectPr>
      </w:pPr>
    </w:p>
    <w:p w14:paraId="43F8E33D" w14:textId="77777777" w:rsidR="00FC6161" w:rsidRPr="00A43D4D" w:rsidRDefault="00FC6161" w:rsidP="00FC6161">
      <w:pPr>
        <w:spacing w:line="25" w:lineRule="atLeast"/>
        <w:rPr>
          <w:rStyle w:val="Strong"/>
        </w:rPr>
      </w:pPr>
      <w:bookmarkStart w:id="0" w:name="_Hlk142406134"/>
      <w:r w:rsidRPr="00A43D4D">
        <w:rPr>
          <w:rStyle w:val="Strong"/>
        </w:rPr>
        <w:lastRenderedPageBreak/>
        <w:t>© State of New South Wales (Department of Education), 202</w:t>
      </w:r>
      <w:r>
        <w:rPr>
          <w:rStyle w:val="Strong"/>
        </w:rPr>
        <w:t>5</w:t>
      </w:r>
    </w:p>
    <w:p w14:paraId="3E326976" w14:textId="77777777" w:rsidR="00FC6161" w:rsidRDefault="00FC6161" w:rsidP="00FC6161">
      <w:pPr>
        <w:spacing w:line="300" w:lineRule="auto"/>
      </w:pPr>
      <w:r>
        <w:t>The copyright material published in this resource is subject to the Copyright Act 1968 (Cth) and is owned by the NSW Department of Education or, where indicated, by a party other than the NSW Department of Education (third-party material).</w:t>
      </w:r>
    </w:p>
    <w:p w14:paraId="2F04A697" w14:textId="77777777" w:rsidR="00FC6161" w:rsidRDefault="00FC6161" w:rsidP="00FC6161">
      <w:pPr>
        <w:spacing w:line="300" w:lineRule="auto"/>
      </w:pPr>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6077B6B6" w14:textId="77777777" w:rsidR="00FC6161" w:rsidRDefault="00FC6161" w:rsidP="00FC6161">
      <w:pPr>
        <w:spacing w:line="300" w:lineRule="auto"/>
      </w:pPr>
      <w:r>
        <w:rPr>
          <w:noProof/>
        </w:rPr>
        <w:drawing>
          <wp:inline distT="0" distB="0" distL="0" distR="0" wp14:anchorId="0F3C61DA" wp14:editId="1A82A4AA">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BA9455F" w14:textId="77777777" w:rsidR="00FC6161" w:rsidRDefault="00FC6161" w:rsidP="00FC6161">
      <w:pPr>
        <w:spacing w:line="300" w:lineRule="auto"/>
      </w:pPr>
      <w:r>
        <w:t>This license allows you to share and adapt the material for any purpose, even commercially.</w:t>
      </w:r>
    </w:p>
    <w:p w14:paraId="57D744DF" w14:textId="77777777" w:rsidR="00FC6161" w:rsidRDefault="00FC6161" w:rsidP="00FC6161">
      <w:pPr>
        <w:spacing w:line="300" w:lineRule="auto"/>
      </w:pPr>
      <w:r>
        <w:t>Attribution should be given to © State of New South Wales (Department of Education), 2025.</w:t>
      </w:r>
    </w:p>
    <w:p w14:paraId="787A067C" w14:textId="77777777" w:rsidR="00FC6161" w:rsidRDefault="00FC6161" w:rsidP="00FC6161">
      <w:pPr>
        <w:spacing w:line="300" w:lineRule="auto"/>
      </w:pPr>
      <w:r>
        <w:t>Material in this resource not available under a Creative Commons license:</w:t>
      </w:r>
    </w:p>
    <w:p w14:paraId="7C57BD54" w14:textId="77777777" w:rsidR="00FC6161" w:rsidRDefault="00FC6161" w:rsidP="00FC6161">
      <w:pPr>
        <w:pStyle w:val="ListBullet"/>
        <w:numPr>
          <w:ilvl w:val="0"/>
          <w:numId w:val="5"/>
        </w:numPr>
        <w:spacing w:line="300" w:lineRule="auto"/>
      </w:pPr>
      <w:r>
        <w:t>the NSW Department of Education logo, other logos and trademark-protected material</w:t>
      </w:r>
    </w:p>
    <w:p w14:paraId="4D072A23" w14:textId="77777777" w:rsidR="00FC6161" w:rsidRDefault="00FC6161" w:rsidP="00FC6161">
      <w:pPr>
        <w:pStyle w:val="ListBullet"/>
        <w:numPr>
          <w:ilvl w:val="0"/>
          <w:numId w:val="5"/>
        </w:numPr>
        <w:spacing w:line="300" w:lineRule="auto"/>
      </w:pPr>
      <w:r>
        <w:t>material owned by a third party that has been reproduced with permission. You will need to obtain permission from the third party to reuse its material.</w:t>
      </w:r>
    </w:p>
    <w:p w14:paraId="26E86CD7" w14:textId="77777777" w:rsidR="00FC6161" w:rsidRPr="004C3763" w:rsidRDefault="00FC6161" w:rsidP="00FC6161">
      <w:pPr>
        <w:pStyle w:val="FeatureBox2"/>
        <w:spacing w:line="276" w:lineRule="auto"/>
        <w:rPr>
          <w:rStyle w:val="Strong"/>
        </w:rPr>
      </w:pPr>
      <w:r w:rsidRPr="004C3763">
        <w:rPr>
          <w:rStyle w:val="Strong"/>
        </w:rPr>
        <w:t>Links to third-party material and websites</w:t>
      </w:r>
    </w:p>
    <w:p w14:paraId="3DA42BB4" w14:textId="77777777" w:rsidR="00FC6161" w:rsidRDefault="00FC6161" w:rsidP="00FC616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A8137A" w14:textId="4F9621F4" w:rsidR="00FC6161" w:rsidRPr="00FC6161" w:rsidRDefault="00FC6161" w:rsidP="00FC616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bookmarkEnd w:id="0"/>
    </w:p>
    <w:sectPr w:rsidR="00FC6161" w:rsidRPr="00FC6161" w:rsidSect="00FC6161">
      <w:headerReference w:type="first" r:id="rId17"/>
      <w:footerReference w:type="first" r:id="rId18"/>
      <w:pgSz w:w="16838" w:h="11906" w:orient="landscape"/>
      <w:pgMar w:top="1134" w:right="1134" w:bottom="1134" w:left="1134" w:header="284" w:footer="1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86AA0" w14:textId="77777777" w:rsidR="00E16F30" w:rsidRDefault="00E16F30" w:rsidP="00843DF5">
      <w:r>
        <w:separator/>
      </w:r>
    </w:p>
    <w:p w14:paraId="30AF7F07" w14:textId="77777777" w:rsidR="00E16F30" w:rsidRDefault="00E16F30" w:rsidP="00843DF5"/>
    <w:p w14:paraId="57A8EF9B" w14:textId="77777777" w:rsidR="00E16F30" w:rsidRDefault="00E16F30" w:rsidP="00843DF5"/>
  </w:endnote>
  <w:endnote w:type="continuationSeparator" w:id="0">
    <w:p w14:paraId="30F9FA6F" w14:textId="77777777" w:rsidR="00E16F30" w:rsidRDefault="00E16F30" w:rsidP="00843DF5">
      <w:r>
        <w:continuationSeparator/>
      </w:r>
    </w:p>
    <w:p w14:paraId="010934C4" w14:textId="77777777" w:rsidR="00E16F30" w:rsidRDefault="00E16F30" w:rsidP="00843DF5"/>
    <w:p w14:paraId="5939FEC5" w14:textId="77777777" w:rsidR="00E16F30" w:rsidRDefault="00E16F3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465D2CE-6473-4782-84D6-1EBD76B3F804}"/>
  </w:font>
  <w:font w:name="Calibri">
    <w:panose1 w:val="020F0502020204030204"/>
    <w:charset w:val="00"/>
    <w:family w:val="swiss"/>
    <w:pitch w:val="variable"/>
    <w:sig w:usb0="E4002EFF" w:usb1="C200247B" w:usb2="00000009" w:usb3="00000000" w:csb0="000001FF" w:csb1="00000000"/>
    <w:embedRegular r:id="rId2" w:fontKey="{D040127D-7DC8-4BE9-A0B2-EE9B28795796}"/>
    <w:embedBold r:id="rId3" w:fontKey="{E5520BA2-676C-4FD3-ADEE-2302AE8215F0}"/>
    <w:embedItalic r:id="rId4" w:fontKey="{835DCDB7-2E76-4C64-8AE0-0A8AB8A0FB8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2100F0C-F6E3-4411-8EE6-967BEFE4EA2F}"/>
  </w:font>
  <w:font w:name="Calibri Light">
    <w:panose1 w:val="020F0302020204030204"/>
    <w:charset w:val="00"/>
    <w:family w:val="swiss"/>
    <w:pitch w:val="variable"/>
    <w:sig w:usb0="E4002EFF" w:usb1="C200247B" w:usb2="00000009" w:usb3="00000000" w:csb0="000001FF" w:csb1="00000000"/>
    <w:embedRegular r:id="rId6" w:fontKey="{B5D046C5-35C0-49AD-846B-AC3965E695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C4BF" w14:textId="0647501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464AA">
      <w:rPr>
        <w:noProof/>
      </w:rPr>
      <w:t>Dec-25</w:t>
    </w:r>
    <w:r>
      <w:fldChar w:fldCharType="end"/>
    </w:r>
    <w:r>
      <w:ptab w:relativeTo="margin" w:alignment="right" w:leader="none"/>
    </w:r>
    <w:r>
      <w:rPr>
        <w:b/>
        <w:noProof/>
        <w:sz w:val="28"/>
        <w:szCs w:val="28"/>
      </w:rPr>
      <w:drawing>
        <wp:inline distT="0" distB="0" distL="0" distR="0" wp14:anchorId="71E0D7CB" wp14:editId="59C38CD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8A82B"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429C" w14:textId="77777777" w:rsidR="00FC6161" w:rsidRPr="00FC6161" w:rsidRDefault="00FC6161" w:rsidP="00FC61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E5E1" w14:textId="77777777" w:rsidR="00E16F30" w:rsidRDefault="00E16F30" w:rsidP="00843DF5">
      <w:r>
        <w:separator/>
      </w:r>
    </w:p>
    <w:p w14:paraId="1C34D310" w14:textId="77777777" w:rsidR="00E16F30" w:rsidRDefault="00E16F30" w:rsidP="00843DF5"/>
    <w:p w14:paraId="3191DCFD" w14:textId="77777777" w:rsidR="00E16F30" w:rsidRDefault="00E16F30" w:rsidP="00843DF5"/>
  </w:footnote>
  <w:footnote w:type="continuationSeparator" w:id="0">
    <w:p w14:paraId="40C9951A" w14:textId="77777777" w:rsidR="00E16F30" w:rsidRDefault="00E16F30" w:rsidP="00843DF5">
      <w:r>
        <w:continuationSeparator/>
      </w:r>
    </w:p>
    <w:p w14:paraId="1069CAB5" w14:textId="77777777" w:rsidR="00E16F30" w:rsidRDefault="00E16F30" w:rsidP="00843DF5"/>
    <w:p w14:paraId="45924770" w14:textId="77777777" w:rsidR="00E16F30" w:rsidRDefault="00E16F3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8985" w14:textId="4C1CC59A" w:rsidR="008A353C" w:rsidRDefault="00FC6161" w:rsidP="00843DF5">
    <w:pPr>
      <w:pStyle w:val="Documentname"/>
    </w:pPr>
    <w:r w:rsidRPr="00FC6161">
      <w:t>Focus questions for implementation and progress monitoring (IPM) activity</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D6211" w14:textId="14E107A3" w:rsidR="003B3E41" w:rsidRPr="00FC6161" w:rsidRDefault="00FC6161" w:rsidP="00FC6161">
    <w:pPr>
      <w:pStyle w:val="Header"/>
    </w:pPr>
    <w:r w:rsidRPr="009D43DD">
      <mc:AlternateContent>
        <mc:Choice Requires="wps">
          <w:drawing>
            <wp:anchor distT="0" distB="0" distL="114300" distR="114300" simplePos="0" relativeHeight="251659264" behindDoc="1" locked="0" layoutInCell="1" allowOverlap="1" wp14:anchorId="7E098F6F" wp14:editId="4FD0A3EA">
              <wp:simplePos x="0" y="0"/>
              <wp:positionH relativeFrom="column">
                <wp:posOffset>-2421669</wp:posOffset>
              </wp:positionH>
              <wp:positionV relativeFrom="paragraph">
                <wp:posOffset>-450216</wp:posOffset>
              </wp:positionV>
              <wp:extent cx="12587844" cy="2361537"/>
              <wp:effectExtent l="0" t="0" r="4445" b="1270"/>
              <wp:wrapNone/>
              <wp:docPr id="437485919" name="Rectangle 437485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361537"/>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FBB554" w14:textId="77777777" w:rsidR="00FC6161" w:rsidRDefault="00FC6161" w:rsidP="00FC61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8F6F" id="Rectangle 437485919" o:spid="_x0000_s1026" alt="&quot;&quot;" style="position:absolute;margin-left:-190.7pt;margin-top:-35.45pt;width:991.15pt;height:18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" fillcolor="#cbedfd" stroked="f" strokeweight="1pt">
              <v:textbox>
                <w:txbxContent>
                  <w:p w14:paraId="20FBB554" w14:textId="77777777" w:rsidR="00FC6161" w:rsidRDefault="00FC6161" w:rsidP="00FC6161"/>
                </w:txbxContent>
              </v:textbox>
            </v:rect>
          </w:pict>
        </mc:Fallback>
      </mc:AlternateContent>
    </w:r>
    <w:r w:rsidRPr="009D43DD">
      <w:t>NSW Department of Education</w:t>
    </w:r>
    <w:r w:rsidRPr="009D43DD">
      <w:ptab w:relativeTo="margin" w:alignment="right" w:leader="none"/>
    </w:r>
    <w:r w:rsidRPr="008426B6">
      <w:drawing>
        <wp:inline distT="0" distB="0" distL="0" distR="0" wp14:anchorId="122D14F6" wp14:editId="6689E9B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2393" w14:textId="77777777" w:rsidR="00FC6161" w:rsidRPr="00FC6161" w:rsidRDefault="00FC6161" w:rsidP="00FC6161">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6A47AE2"/>
    <w:multiLevelType w:val="hybridMultilevel"/>
    <w:tmpl w:val="DFFA05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91E0E"/>
    <w:multiLevelType w:val="hybridMultilevel"/>
    <w:tmpl w:val="5F30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6D7E93"/>
    <w:multiLevelType w:val="hybridMultilevel"/>
    <w:tmpl w:val="2532474C"/>
    <w:lvl w:ilvl="0" w:tplc="744CEB1C">
      <w:start w:val="1"/>
      <w:numFmt w:val="bullet"/>
      <w:lvlText w:val=""/>
      <w:lvlJc w:val="left"/>
      <w:pPr>
        <w:ind w:left="128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310459"/>
    <w:multiLevelType w:val="hybridMultilevel"/>
    <w:tmpl w:val="004EED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8598881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498664F"/>
    <w:multiLevelType w:val="hybridMultilevel"/>
    <w:tmpl w:val="52923DDC"/>
    <w:lvl w:ilvl="0" w:tplc="744CEB1C">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66993DE0"/>
    <w:multiLevelType w:val="multilevel"/>
    <w:tmpl w:val="31DE6BD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6BD04B4"/>
    <w:multiLevelType w:val="hybridMultilevel"/>
    <w:tmpl w:val="1A4C278E"/>
    <w:lvl w:ilvl="0" w:tplc="B7360912">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11"/>
  </w:num>
  <w:num w:numId="7" w16cid:durableId="1593784630">
    <w:abstractNumId w:val="0"/>
  </w:num>
  <w:num w:numId="8" w16cid:durableId="564150515">
    <w:abstractNumId w:val="8"/>
  </w:num>
  <w:num w:numId="9" w16cid:durableId="1131367355">
    <w:abstractNumId w:val="4"/>
  </w:num>
  <w:num w:numId="10"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11"/>
  </w:num>
  <w:num w:numId="14" w16cid:durableId="418411962">
    <w:abstractNumId w:val="0"/>
  </w:num>
  <w:num w:numId="15" w16cid:durableId="218444211">
    <w:abstractNumId w:val="8"/>
  </w:num>
  <w:num w:numId="16"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11"/>
  </w:num>
  <w:num w:numId="20" w16cid:durableId="814376409">
    <w:abstractNumId w:val="0"/>
  </w:num>
  <w:num w:numId="21" w16cid:durableId="210728029">
    <w:abstractNumId w:val="8"/>
  </w:num>
  <w:num w:numId="22" w16cid:durableId="330136967">
    <w:abstractNumId w:val="8"/>
  </w:num>
  <w:num w:numId="23" w16cid:durableId="2052731404">
    <w:abstractNumId w:val="8"/>
  </w:num>
  <w:num w:numId="24" w16cid:durableId="100297361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5"/>
  </w:num>
  <w:num w:numId="27" w16cid:durableId="151022054">
    <w:abstractNumId w:val="11"/>
  </w:num>
  <w:num w:numId="28" w16cid:durableId="857544514">
    <w:abstractNumId w:val="11"/>
  </w:num>
  <w:num w:numId="29" w16cid:durableId="1825125117">
    <w:abstractNumId w:val="8"/>
  </w:num>
  <w:num w:numId="30"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5"/>
  </w:num>
  <w:num w:numId="33" w16cid:durableId="224413841">
    <w:abstractNumId w:val="11"/>
  </w:num>
  <w:num w:numId="34" w16cid:durableId="495387649">
    <w:abstractNumId w:val="11"/>
  </w:num>
  <w:num w:numId="35" w16cid:durableId="976178915">
    <w:abstractNumId w:val="8"/>
  </w:num>
  <w:num w:numId="36" w16cid:durableId="1888759300">
    <w:abstractNumId w:val="3"/>
  </w:num>
  <w:num w:numId="37" w16cid:durableId="911309822">
    <w:abstractNumId w:val="2"/>
  </w:num>
  <w:num w:numId="38" w16cid:durableId="1989049496">
    <w:abstractNumId w:val="7"/>
  </w:num>
  <w:num w:numId="39" w16cid:durableId="1320117667">
    <w:abstractNumId w:val="12"/>
  </w:num>
  <w:num w:numId="40" w16cid:durableId="17657885">
    <w:abstractNumId w:val="10"/>
  </w:num>
  <w:num w:numId="41" w16cid:durableId="199467914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61"/>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5F66"/>
    <w:rsid w:val="000769CC"/>
    <w:rsid w:val="000B7585"/>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408C"/>
    <w:rsid w:val="00181F54"/>
    <w:rsid w:val="00190C6F"/>
    <w:rsid w:val="001A2D64"/>
    <w:rsid w:val="001A3009"/>
    <w:rsid w:val="001C0997"/>
    <w:rsid w:val="001C7E97"/>
    <w:rsid w:val="001D2642"/>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464AA"/>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E5AFA"/>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72D41"/>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72CD6"/>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669D"/>
    <w:rsid w:val="00766D19"/>
    <w:rsid w:val="00767CA4"/>
    <w:rsid w:val="00773CDB"/>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1403"/>
    <w:rsid w:val="0089316E"/>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E4760"/>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1AC2"/>
    <w:rsid w:val="00B868BA"/>
    <w:rsid w:val="00BA7230"/>
    <w:rsid w:val="00BA7AAB"/>
    <w:rsid w:val="00BB4FBA"/>
    <w:rsid w:val="00BC1208"/>
    <w:rsid w:val="00BC7C1F"/>
    <w:rsid w:val="00BD2D40"/>
    <w:rsid w:val="00BD7F86"/>
    <w:rsid w:val="00BF35D4"/>
    <w:rsid w:val="00BF732E"/>
    <w:rsid w:val="00C12010"/>
    <w:rsid w:val="00C2168A"/>
    <w:rsid w:val="00C436AB"/>
    <w:rsid w:val="00C43F7A"/>
    <w:rsid w:val="00C55B7A"/>
    <w:rsid w:val="00C62B29"/>
    <w:rsid w:val="00C664FC"/>
    <w:rsid w:val="00C70C44"/>
    <w:rsid w:val="00C75F5A"/>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5C44"/>
    <w:rsid w:val="00E16F30"/>
    <w:rsid w:val="00E2096F"/>
    <w:rsid w:val="00E22F6B"/>
    <w:rsid w:val="00E32ED9"/>
    <w:rsid w:val="00E4272D"/>
    <w:rsid w:val="00E4707A"/>
    <w:rsid w:val="00E5058E"/>
    <w:rsid w:val="00E51733"/>
    <w:rsid w:val="00E56264"/>
    <w:rsid w:val="00E604B6"/>
    <w:rsid w:val="00E66CA0"/>
    <w:rsid w:val="00E836F5"/>
    <w:rsid w:val="00E87132"/>
    <w:rsid w:val="00E904DB"/>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C0E4A"/>
    <w:rsid w:val="00FC3BCF"/>
    <w:rsid w:val="00FC6161"/>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EB7B2"/>
  <w15:chartTrackingRefBased/>
  <w15:docId w15:val="{539E40EE-4922-4A38-8849-42D293FB0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572D41"/>
    <w:pPr>
      <w:numPr>
        <w:numId w:val="30"/>
      </w:numPr>
      <w:ind w:left="1134" w:hanging="567"/>
    </w:pPr>
    <w:rPr>
      <w:noProof/>
    </w:r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ŠHeader - Cover Page"/>
    <w:basedOn w:val="Normal"/>
    <w:link w:val="HeaderChar"/>
    <w:uiPriority w:val="16"/>
    <w:rsid w:val="00817F80"/>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ŠLanguage or scientific"/>
    <w:qFormat/>
    <w:rsid w:val="00817F80"/>
    <w:rPr>
      <w:i/>
      <w:iCs/>
    </w:rPr>
  </w:style>
  <w:style w:type="paragraph" w:styleId="ListNumber3">
    <w:name w:val="List Number 3"/>
    <w:aliases w:val="ŠList Number 3"/>
    <w:basedOn w:val="ListBullet3"/>
    <w:uiPriority w:val="8"/>
    <w:rsid w:val="00572D41"/>
    <w:pPr>
      <w:numPr>
        <w:ilvl w:val="2"/>
        <w:numId w:val="34"/>
      </w:numPr>
      <w:ind w:left="1701" w:hanging="425"/>
    </w:pPr>
  </w:style>
  <w:style w:type="paragraph" w:styleId="ListBullet3">
    <w:name w:val="List Bullet 3"/>
    <w:aliases w:val="ŠList Bullet 3"/>
    <w:basedOn w:val="Normal"/>
    <w:uiPriority w:val="10"/>
    <w:rsid w:val="00572D41"/>
    <w:pPr>
      <w:numPr>
        <w:numId w:val="31"/>
      </w:numPr>
      <w:ind w:left="1701" w:hanging="567"/>
    </w:pPr>
    <w:rPr>
      <w:noProof/>
    </w:r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81AC2"/>
    <w:pPr>
      <w:ind w:left="567"/>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v.2\Blank%20format%20refresh%20fil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1" ma:contentTypeDescription="Create a new document." ma:contentTypeScope="" ma:versionID="f05a656076af0e04076ae62ee73d0326">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C7E6C3-3CD5-452F-80C8-0CC0A3550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Blank format refresh file.dotx</Template>
  <TotalTime>34</TotalTime>
  <Pages>4</Pages>
  <Words>544</Words>
  <Characters>3093</Characters>
  <Application>Microsoft Office Word</Application>
  <DocSecurity>0</DocSecurity>
  <Lines>79</Lines>
  <Paragraphs>44</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questions for implementation and progress monitoring (IPM) activity</dc:title>
  <dc:subject/>
  <dc:creator>NSW Department of Education</dc:creator>
  <cp:keywords/>
  <dc:description/>
  <dcterms:created xsi:type="dcterms:W3CDTF">2025-12-10T07:00:00Z</dcterms:created>
  <dcterms:modified xsi:type="dcterms:W3CDTF">2025-12-10T21:46:00Z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ies>
</file>