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0D656EBA" w:rsidR="00566C57" w:rsidRPr="00DF78EC" w:rsidRDefault="00B14464" w:rsidP="00441A96">
      <w:pPr>
        <w:pStyle w:val="Title"/>
      </w:pPr>
      <w:r w:rsidRPr="00DF78EC">
        <w:t>Modern Greek</w:t>
      </w:r>
      <w:r w:rsidR="00A15D40" w:rsidRPr="00DF78EC">
        <w:t xml:space="preserve"> Beginners – practice s</w:t>
      </w:r>
      <w:r w:rsidR="00497553" w:rsidRPr="00DF78EC">
        <w:t>peaking q</w:t>
      </w:r>
      <w:r w:rsidR="00566C57" w:rsidRPr="00DF78EC">
        <w:t>uestions</w:t>
      </w:r>
      <w:r w:rsidR="006D522E" w:rsidRPr="00DF78EC">
        <w:t xml:space="preserve"> by topic</w:t>
      </w:r>
    </w:p>
    <w:p w14:paraId="53C1CFB0" w14:textId="77777777" w:rsidR="00441A96" w:rsidRDefault="00441A96">
      <w:pPr>
        <w:suppressAutoHyphens w:val="0"/>
        <w:spacing w:after="0" w:line="276" w:lineRule="auto"/>
        <w:rPr>
          <w:color w:val="22272B"/>
          <w:shd w:val="clear" w:color="auto" w:fill="FFFFFF"/>
        </w:rPr>
      </w:pPr>
      <w:bookmarkStart w:id="0" w:name="_Hlk188024956"/>
      <w:r>
        <w:rPr>
          <w:color w:val="22272B"/>
          <w:shd w:val="clear" w:color="auto" w:fill="FFFFFF"/>
        </w:rP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A172C97" w14:textId="4A84D7B3" w:rsidR="005B5F9E" w:rsidRDefault="005B5F9E" w:rsidP="00F03350">
          <w:pPr>
            <w:pStyle w:val="TOCHeading"/>
            <w:tabs>
              <w:tab w:val="center" w:pos="4816"/>
            </w:tabs>
          </w:pPr>
          <w:r>
            <w:t>Contents</w:t>
          </w:r>
        </w:p>
        <w:p w14:paraId="1C489D47" w14:textId="4F69B7ED" w:rsidR="003C024F" w:rsidRDefault="00CD4FF5">
          <w:pPr>
            <w:pStyle w:val="TOC1"/>
            <w:rPr>
              <w:rFonts w:asciiTheme="minorHAnsi" w:eastAsia="SimSun"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199485370" w:history="1">
            <w:r w:rsidR="003C024F" w:rsidRPr="00762770">
              <w:rPr>
                <w:rStyle w:val="Hyperlink"/>
                <w:shd w:val="clear" w:color="auto" w:fill="FFFFFF"/>
              </w:rPr>
              <w:t>Context</w:t>
            </w:r>
            <w:r w:rsidR="003C024F">
              <w:rPr>
                <w:webHidden/>
              </w:rPr>
              <w:tab/>
            </w:r>
            <w:r w:rsidR="003C024F">
              <w:rPr>
                <w:webHidden/>
              </w:rPr>
              <w:fldChar w:fldCharType="begin"/>
            </w:r>
            <w:r w:rsidR="003C024F">
              <w:rPr>
                <w:webHidden/>
              </w:rPr>
              <w:instrText xml:space="preserve"> PAGEREF _Toc199485370 \h </w:instrText>
            </w:r>
            <w:r w:rsidR="003C024F">
              <w:rPr>
                <w:webHidden/>
              </w:rPr>
            </w:r>
            <w:r w:rsidR="003C024F">
              <w:rPr>
                <w:webHidden/>
              </w:rPr>
              <w:fldChar w:fldCharType="separate"/>
            </w:r>
            <w:r w:rsidR="003C024F">
              <w:rPr>
                <w:webHidden/>
              </w:rPr>
              <w:t>2</w:t>
            </w:r>
            <w:r w:rsidR="003C024F">
              <w:rPr>
                <w:webHidden/>
              </w:rPr>
              <w:fldChar w:fldCharType="end"/>
            </w:r>
          </w:hyperlink>
        </w:p>
        <w:p w14:paraId="28C67420" w14:textId="0FBFB440" w:rsidR="003C024F" w:rsidRDefault="003C024F">
          <w:pPr>
            <w:pStyle w:val="TOC1"/>
            <w:rPr>
              <w:rFonts w:asciiTheme="minorHAnsi" w:eastAsia="SimSun" w:hAnsiTheme="minorHAnsi" w:cstheme="minorBidi"/>
              <w:b w:val="0"/>
              <w:kern w:val="2"/>
              <w:sz w:val="24"/>
              <w:lang w:eastAsia="zh-CN"/>
              <w14:ligatures w14:val="standardContextual"/>
            </w:rPr>
          </w:pPr>
          <w:hyperlink w:anchor="_Toc199485371" w:history="1">
            <w:r w:rsidRPr="00762770">
              <w:rPr>
                <w:rStyle w:val="Hyperlink"/>
              </w:rPr>
              <w:t>Tips to help you prepare for the HSC oral examination</w:t>
            </w:r>
            <w:r>
              <w:rPr>
                <w:webHidden/>
              </w:rPr>
              <w:tab/>
            </w:r>
            <w:r>
              <w:rPr>
                <w:webHidden/>
              </w:rPr>
              <w:fldChar w:fldCharType="begin"/>
            </w:r>
            <w:r>
              <w:rPr>
                <w:webHidden/>
              </w:rPr>
              <w:instrText xml:space="preserve"> PAGEREF _Toc199485371 \h </w:instrText>
            </w:r>
            <w:r>
              <w:rPr>
                <w:webHidden/>
              </w:rPr>
            </w:r>
            <w:r>
              <w:rPr>
                <w:webHidden/>
              </w:rPr>
              <w:fldChar w:fldCharType="separate"/>
            </w:r>
            <w:r>
              <w:rPr>
                <w:webHidden/>
              </w:rPr>
              <w:t>2</w:t>
            </w:r>
            <w:r>
              <w:rPr>
                <w:webHidden/>
              </w:rPr>
              <w:fldChar w:fldCharType="end"/>
            </w:r>
          </w:hyperlink>
        </w:p>
        <w:p w14:paraId="6061C677" w14:textId="484FE88C" w:rsidR="003C024F" w:rsidRDefault="003C024F">
          <w:pPr>
            <w:pStyle w:val="TOC1"/>
            <w:rPr>
              <w:rFonts w:asciiTheme="minorHAnsi" w:eastAsia="SimSun" w:hAnsiTheme="minorHAnsi" w:cstheme="minorBidi"/>
              <w:b w:val="0"/>
              <w:kern w:val="2"/>
              <w:sz w:val="24"/>
              <w:lang w:eastAsia="zh-CN"/>
              <w14:ligatures w14:val="standardContextual"/>
            </w:rPr>
          </w:pPr>
          <w:hyperlink w:anchor="_Toc199485372" w:history="1">
            <w:r w:rsidRPr="00762770">
              <w:rPr>
                <w:rStyle w:val="Hyperlink"/>
              </w:rPr>
              <w:t>Sample questions</w:t>
            </w:r>
            <w:r>
              <w:rPr>
                <w:webHidden/>
              </w:rPr>
              <w:tab/>
            </w:r>
            <w:r>
              <w:rPr>
                <w:webHidden/>
              </w:rPr>
              <w:fldChar w:fldCharType="begin"/>
            </w:r>
            <w:r>
              <w:rPr>
                <w:webHidden/>
              </w:rPr>
              <w:instrText xml:space="preserve"> PAGEREF _Toc199485372 \h </w:instrText>
            </w:r>
            <w:r>
              <w:rPr>
                <w:webHidden/>
              </w:rPr>
            </w:r>
            <w:r>
              <w:rPr>
                <w:webHidden/>
              </w:rPr>
              <w:fldChar w:fldCharType="separate"/>
            </w:r>
            <w:r>
              <w:rPr>
                <w:webHidden/>
              </w:rPr>
              <w:t>3</w:t>
            </w:r>
            <w:r>
              <w:rPr>
                <w:webHidden/>
              </w:rPr>
              <w:fldChar w:fldCharType="end"/>
            </w:r>
          </w:hyperlink>
        </w:p>
        <w:p w14:paraId="2207B114" w14:textId="0FB1C35D" w:rsidR="003C024F" w:rsidRDefault="003C024F">
          <w:pPr>
            <w:pStyle w:val="TOC2"/>
            <w:rPr>
              <w:rFonts w:asciiTheme="minorHAnsi" w:eastAsia="SimSun" w:hAnsiTheme="minorHAnsi" w:cstheme="minorBidi"/>
              <w:kern w:val="2"/>
              <w:sz w:val="24"/>
              <w:lang w:eastAsia="zh-CN"/>
              <w14:ligatures w14:val="standardContextual"/>
            </w:rPr>
          </w:pPr>
          <w:hyperlink w:anchor="_Toc199485373" w:history="1">
            <w:r w:rsidRPr="00762770">
              <w:rPr>
                <w:rStyle w:val="Hyperlink"/>
              </w:rPr>
              <w:t>Family life, home and neighbourhood</w:t>
            </w:r>
            <w:r>
              <w:rPr>
                <w:webHidden/>
              </w:rPr>
              <w:tab/>
            </w:r>
            <w:r>
              <w:rPr>
                <w:webHidden/>
              </w:rPr>
              <w:fldChar w:fldCharType="begin"/>
            </w:r>
            <w:r>
              <w:rPr>
                <w:webHidden/>
              </w:rPr>
              <w:instrText xml:space="preserve"> PAGEREF _Toc199485373 \h </w:instrText>
            </w:r>
            <w:r>
              <w:rPr>
                <w:webHidden/>
              </w:rPr>
            </w:r>
            <w:r>
              <w:rPr>
                <w:webHidden/>
              </w:rPr>
              <w:fldChar w:fldCharType="separate"/>
            </w:r>
            <w:r>
              <w:rPr>
                <w:webHidden/>
              </w:rPr>
              <w:t>3</w:t>
            </w:r>
            <w:r>
              <w:rPr>
                <w:webHidden/>
              </w:rPr>
              <w:fldChar w:fldCharType="end"/>
            </w:r>
          </w:hyperlink>
        </w:p>
        <w:p w14:paraId="1C210AAF" w14:textId="7B29C01F" w:rsidR="003C024F" w:rsidRDefault="003C024F">
          <w:pPr>
            <w:pStyle w:val="TOC2"/>
            <w:rPr>
              <w:rFonts w:asciiTheme="minorHAnsi" w:eastAsia="SimSun" w:hAnsiTheme="minorHAnsi" w:cstheme="minorBidi"/>
              <w:kern w:val="2"/>
              <w:sz w:val="24"/>
              <w:lang w:eastAsia="zh-CN"/>
              <w14:ligatures w14:val="standardContextual"/>
            </w:rPr>
          </w:pPr>
          <w:hyperlink w:anchor="_Toc199485374" w:history="1">
            <w:r w:rsidRPr="00762770">
              <w:rPr>
                <w:rStyle w:val="Hyperlink"/>
              </w:rPr>
              <w:t>People, places and communities</w:t>
            </w:r>
            <w:r>
              <w:rPr>
                <w:webHidden/>
              </w:rPr>
              <w:tab/>
            </w:r>
            <w:r>
              <w:rPr>
                <w:webHidden/>
              </w:rPr>
              <w:fldChar w:fldCharType="begin"/>
            </w:r>
            <w:r>
              <w:rPr>
                <w:webHidden/>
              </w:rPr>
              <w:instrText xml:space="preserve"> PAGEREF _Toc199485374 \h </w:instrText>
            </w:r>
            <w:r>
              <w:rPr>
                <w:webHidden/>
              </w:rPr>
            </w:r>
            <w:r>
              <w:rPr>
                <w:webHidden/>
              </w:rPr>
              <w:fldChar w:fldCharType="separate"/>
            </w:r>
            <w:r>
              <w:rPr>
                <w:webHidden/>
              </w:rPr>
              <w:t>3</w:t>
            </w:r>
            <w:r>
              <w:rPr>
                <w:webHidden/>
              </w:rPr>
              <w:fldChar w:fldCharType="end"/>
            </w:r>
          </w:hyperlink>
        </w:p>
        <w:p w14:paraId="3AA39AD0" w14:textId="16F3951D" w:rsidR="003C024F" w:rsidRDefault="003C024F">
          <w:pPr>
            <w:pStyle w:val="TOC2"/>
            <w:rPr>
              <w:rFonts w:asciiTheme="minorHAnsi" w:eastAsia="SimSun" w:hAnsiTheme="minorHAnsi" w:cstheme="minorBidi"/>
              <w:kern w:val="2"/>
              <w:sz w:val="24"/>
              <w:lang w:eastAsia="zh-CN"/>
              <w14:ligatures w14:val="standardContextual"/>
            </w:rPr>
          </w:pPr>
          <w:hyperlink w:anchor="_Toc199485375" w:history="1">
            <w:r w:rsidRPr="00762770">
              <w:rPr>
                <w:rStyle w:val="Hyperlink"/>
              </w:rPr>
              <w:t>Friends, recreation and pastimes</w:t>
            </w:r>
            <w:r>
              <w:rPr>
                <w:webHidden/>
              </w:rPr>
              <w:tab/>
            </w:r>
            <w:r>
              <w:rPr>
                <w:webHidden/>
              </w:rPr>
              <w:fldChar w:fldCharType="begin"/>
            </w:r>
            <w:r>
              <w:rPr>
                <w:webHidden/>
              </w:rPr>
              <w:instrText xml:space="preserve"> PAGEREF _Toc199485375 \h </w:instrText>
            </w:r>
            <w:r>
              <w:rPr>
                <w:webHidden/>
              </w:rPr>
            </w:r>
            <w:r>
              <w:rPr>
                <w:webHidden/>
              </w:rPr>
              <w:fldChar w:fldCharType="separate"/>
            </w:r>
            <w:r>
              <w:rPr>
                <w:webHidden/>
              </w:rPr>
              <w:t>4</w:t>
            </w:r>
            <w:r>
              <w:rPr>
                <w:webHidden/>
              </w:rPr>
              <w:fldChar w:fldCharType="end"/>
            </w:r>
          </w:hyperlink>
        </w:p>
        <w:p w14:paraId="31770317" w14:textId="01D9FCE7" w:rsidR="003C024F" w:rsidRDefault="003C024F">
          <w:pPr>
            <w:pStyle w:val="TOC2"/>
            <w:rPr>
              <w:rFonts w:asciiTheme="minorHAnsi" w:eastAsia="SimSun" w:hAnsiTheme="minorHAnsi" w:cstheme="minorBidi"/>
              <w:kern w:val="2"/>
              <w:sz w:val="24"/>
              <w:lang w:eastAsia="zh-CN"/>
              <w14:ligatures w14:val="standardContextual"/>
            </w:rPr>
          </w:pPr>
          <w:hyperlink w:anchor="_Toc199485376" w:history="1">
            <w:r w:rsidRPr="00762770">
              <w:rPr>
                <w:rStyle w:val="Hyperlink"/>
              </w:rPr>
              <w:t>Holidays, travel and tourism</w:t>
            </w:r>
            <w:r>
              <w:rPr>
                <w:webHidden/>
              </w:rPr>
              <w:tab/>
            </w:r>
            <w:r>
              <w:rPr>
                <w:webHidden/>
              </w:rPr>
              <w:fldChar w:fldCharType="begin"/>
            </w:r>
            <w:r>
              <w:rPr>
                <w:webHidden/>
              </w:rPr>
              <w:instrText xml:space="preserve"> PAGEREF _Toc199485376 \h </w:instrText>
            </w:r>
            <w:r>
              <w:rPr>
                <w:webHidden/>
              </w:rPr>
            </w:r>
            <w:r>
              <w:rPr>
                <w:webHidden/>
              </w:rPr>
              <w:fldChar w:fldCharType="separate"/>
            </w:r>
            <w:r>
              <w:rPr>
                <w:webHidden/>
              </w:rPr>
              <w:t>5</w:t>
            </w:r>
            <w:r>
              <w:rPr>
                <w:webHidden/>
              </w:rPr>
              <w:fldChar w:fldCharType="end"/>
            </w:r>
          </w:hyperlink>
        </w:p>
        <w:p w14:paraId="3DBE67EA" w14:textId="3D010A8D" w:rsidR="003C024F" w:rsidRDefault="003C024F">
          <w:pPr>
            <w:pStyle w:val="TOC2"/>
            <w:rPr>
              <w:rFonts w:asciiTheme="minorHAnsi" w:eastAsia="SimSun" w:hAnsiTheme="minorHAnsi" w:cstheme="minorBidi"/>
              <w:kern w:val="2"/>
              <w:sz w:val="24"/>
              <w:lang w:eastAsia="zh-CN"/>
              <w14:ligatures w14:val="standardContextual"/>
            </w:rPr>
          </w:pPr>
          <w:hyperlink w:anchor="_Toc199485377" w:history="1">
            <w:r w:rsidRPr="00762770">
              <w:rPr>
                <w:rStyle w:val="Hyperlink"/>
              </w:rPr>
              <w:t>Future plans and aspirations</w:t>
            </w:r>
            <w:r>
              <w:rPr>
                <w:webHidden/>
              </w:rPr>
              <w:tab/>
            </w:r>
            <w:r>
              <w:rPr>
                <w:webHidden/>
              </w:rPr>
              <w:fldChar w:fldCharType="begin"/>
            </w:r>
            <w:r>
              <w:rPr>
                <w:webHidden/>
              </w:rPr>
              <w:instrText xml:space="preserve"> PAGEREF _Toc199485377 \h </w:instrText>
            </w:r>
            <w:r>
              <w:rPr>
                <w:webHidden/>
              </w:rPr>
            </w:r>
            <w:r>
              <w:rPr>
                <w:webHidden/>
              </w:rPr>
              <w:fldChar w:fldCharType="separate"/>
            </w:r>
            <w:r>
              <w:rPr>
                <w:webHidden/>
              </w:rPr>
              <w:t>5</w:t>
            </w:r>
            <w:r>
              <w:rPr>
                <w:webHidden/>
              </w:rPr>
              <w:fldChar w:fldCharType="end"/>
            </w:r>
          </w:hyperlink>
        </w:p>
        <w:p w14:paraId="4CA55EB0" w14:textId="7A5AA1BD" w:rsidR="003C024F" w:rsidRDefault="003C024F">
          <w:pPr>
            <w:pStyle w:val="TOC2"/>
            <w:rPr>
              <w:rFonts w:asciiTheme="minorHAnsi" w:eastAsia="SimSun" w:hAnsiTheme="minorHAnsi" w:cstheme="minorBidi"/>
              <w:kern w:val="2"/>
              <w:sz w:val="24"/>
              <w:lang w:eastAsia="zh-CN"/>
              <w14:ligatures w14:val="standardContextual"/>
            </w:rPr>
          </w:pPr>
          <w:hyperlink w:anchor="_Toc199485378" w:history="1">
            <w:r w:rsidRPr="00762770">
              <w:rPr>
                <w:rStyle w:val="Hyperlink"/>
              </w:rPr>
              <w:t>Education and work</w:t>
            </w:r>
            <w:r>
              <w:rPr>
                <w:webHidden/>
              </w:rPr>
              <w:tab/>
            </w:r>
            <w:r>
              <w:rPr>
                <w:webHidden/>
              </w:rPr>
              <w:fldChar w:fldCharType="begin"/>
            </w:r>
            <w:r>
              <w:rPr>
                <w:webHidden/>
              </w:rPr>
              <w:instrText xml:space="preserve"> PAGEREF _Toc199485378 \h </w:instrText>
            </w:r>
            <w:r>
              <w:rPr>
                <w:webHidden/>
              </w:rPr>
            </w:r>
            <w:r>
              <w:rPr>
                <w:webHidden/>
              </w:rPr>
              <w:fldChar w:fldCharType="separate"/>
            </w:r>
            <w:r>
              <w:rPr>
                <w:webHidden/>
              </w:rPr>
              <w:t>5</w:t>
            </w:r>
            <w:r>
              <w:rPr>
                <w:webHidden/>
              </w:rPr>
              <w:fldChar w:fldCharType="end"/>
            </w:r>
          </w:hyperlink>
        </w:p>
        <w:p w14:paraId="7F2E683D" w14:textId="6F41CD57" w:rsidR="003C024F" w:rsidRDefault="003C024F">
          <w:pPr>
            <w:pStyle w:val="TOC1"/>
            <w:rPr>
              <w:rFonts w:asciiTheme="minorHAnsi" w:eastAsia="SimSun" w:hAnsiTheme="minorHAnsi" w:cstheme="minorBidi"/>
              <w:b w:val="0"/>
              <w:kern w:val="2"/>
              <w:sz w:val="24"/>
              <w:lang w:eastAsia="zh-CN"/>
              <w14:ligatures w14:val="standardContextual"/>
            </w:rPr>
          </w:pPr>
          <w:hyperlink w:anchor="_Toc199485379" w:history="1">
            <w:r w:rsidRPr="00762770">
              <w:rPr>
                <w:rStyle w:val="Hyperlink"/>
              </w:rPr>
              <w:t>Additional resources</w:t>
            </w:r>
            <w:r>
              <w:rPr>
                <w:webHidden/>
              </w:rPr>
              <w:tab/>
            </w:r>
            <w:r>
              <w:rPr>
                <w:webHidden/>
              </w:rPr>
              <w:fldChar w:fldCharType="begin"/>
            </w:r>
            <w:r>
              <w:rPr>
                <w:webHidden/>
              </w:rPr>
              <w:instrText xml:space="preserve"> PAGEREF _Toc199485379 \h </w:instrText>
            </w:r>
            <w:r>
              <w:rPr>
                <w:webHidden/>
              </w:rPr>
            </w:r>
            <w:r>
              <w:rPr>
                <w:webHidden/>
              </w:rPr>
              <w:fldChar w:fldCharType="separate"/>
            </w:r>
            <w:r>
              <w:rPr>
                <w:webHidden/>
              </w:rPr>
              <w:t>6</w:t>
            </w:r>
            <w:r>
              <w:rPr>
                <w:webHidden/>
              </w:rPr>
              <w:fldChar w:fldCharType="end"/>
            </w:r>
          </w:hyperlink>
        </w:p>
        <w:p w14:paraId="7EBA9861" w14:textId="3261F85A" w:rsidR="005B5F9E" w:rsidRPr="005B5F9E" w:rsidRDefault="00CD4FF5" w:rsidP="005B5F9E">
          <w:r>
            <w:rPr>
              <w:b/>
              <w:noProof/>
            </w:rPr>
            <w:fldChar w:fldCharType="end"/>
          </w:r>
        </w:p>
      </w:sdtContent>
    </w:sdt>
    <w:p w14:paraId="5774BF44" w14:textId="77777777" w:rsidR="005B5F9E" w:rsidRPr="005B5F9E" w:rsidRDefault="005B5F9E" w:rsidP="005B5F9E">
      <w:r>
        <w:br w:type="page"/>
      </w:r>
    </w:p>
    <w:p w14:paraId="457D3155" w14:textId="77777777" w:rsidR="004E54C5" w:rsidRDefault="004E54C5">
      <w:pPr>
        <w:pStyle w:val="Heading1"/>
        <w:rPr>
          <w:shd w:val="clear" w:color="auto" w:fill="FFFFFF"/>
        </w:rPr>
      </w:pPr>
      <w:bookmarkStart w:id="1" w:name="_Toc199485370"/>
      <w:r>
        <w:rPr>
          <w:shd w:val="clear" w:color="auto" w:fill="FFFFFF"/>
        </w:rPr>
        <w:lastRenderedPageBreak/>
        <w:t>Context</w:t>
      </w:r>
      <w:bookmarkEnd w:id="1"/>
    </w:p>
    <w:p w14:paraId="795F7C9D" w14:textId="2AC79B49" w:rsidR="00DC61A7" w:rsidRPr="00DF78EC" w:rsidRDefault="00DC61A7" w:rsidP="00DC61A7">
      <w:r w:rsidRPr="00DC61A7">
        <w:t>The HSC oral examination will consist of a</w:t>
      </w:r>
      <w:r w:rsidR="00B76B74">
        <w:t>n interview-style</w:t>
      </w:r>
      <w:r w:rsidRPr="00DC61A7">
        <w:t xml:space="preserve"> conversation between you and the examiner. You will respond to the examiner’s questions on the prescribed syllabus topics as they relate to</w:t>
      </w:r>
      <w:r>
        <w:rPr>
          <w:color w:val="22272B"/>
          <w:shd w:val="clear" w:color="auto" w:fill="FFFFFF"/>
        </w:rPr>
        <w:t xml:space="preserve"> </w:t>
      </w:r>
      <w:r w:rsidRPr="00DF78EC">
        <w:rPr>
          <w:rStyle w:val="Strong"/>
        </w:rPr>
        <w:t>your personal world</w:t>
      </w:r>
      <w:r w:rsidRPr="00DF78EC">
        <w:t>.</w:t>
      </w:r>
    </w:p>
    <w:p w14:paraId="5F3C8261" w14:textId="77777777" w:rsidR="00DC61A7" w:rsidRPr="000763CC" w:rsidRDefault="00DC61A7" w:rsidP="00DC61A7">
      <w:pPr>
        <w:rPr>
          <w:szCs w:val="22"/>
        </w:rPr>
      </w:pPr>
      <w:r w:rsidRPr="00166A39">
        <w:rPr>
          <w:szCs w:val="22"/>
        </w:rPr>
        <w:t xml:space="preserve">The speaking questions in </w:t>
      </w:r>
      <w:r w:rsidRPr="00411DEF">
        <w:t>this</w:t>
      </w:r>
      <w:r w:rsidRPr="00166A39">
        <w:rPr>
          <w:szCs w:val="22"/>
        </w:rPr>
        <w:t xml:space="preserve"> document are suggestions only and are not a definitive list of the questions you will receive in the examination.</w:t>
      </w:r>
    </w:p>
    <w:p w14:paraId="7D547120" w14:textId="67AA310C" w:rsidR="006D522E" w:rsidRPr="00411DEF" w:rsidRDefault="006D522E" w:rsidP="006609FC">
      <w:pPr>
        <w:pStyle w:val="Heading1"/>
      </w:pPr>
      <w:bookmarkStart w:id="2" w:name="_Hlk188350194"/>
      <w:bookmarkStart w:id="3" w:name="_Toc199485371"/>
      <w:bookmarkEnd w:id="0"/>
      <w:r w:rsidRPr="00411DEF">
        <w:t xml:space="preserve">Tips to help you prepare for the </w:t>
      </w:r>
      <w:r w:rsidR="00FE12AA">
        <w:t xml:space="preserve">HSC </w:t>
      </w:r>
      <w:r w:rsidRPr="00411DEF">
        <w:t xml:space="preserve">oral </w:t>
      </w:r>
      <w:r w:rsidRPr="006609FC">
        <w:t>examination</w:t>
      </w:r>
      <w:bookmarkEnd w:id="2"/>
      <w:bookmarkEnd w:id="3"/>
    </w:p>
    <w:p w14:paraId="2B84DBFA" w14:textId="77777777" w:rsidR="006D522E" w:rsidRPr="00411DEF" w:rsidRDefault="006D522E" w:rsidP="00411DEF">
      <w:pPr>
        <w:pStyle w:val="ListBullet"/>
      </w:pPr>
      <w:r w:rsidRPr="00411DEF">
        <w:t>Use a conversational tone and do not recite your answers – you may be interrupted if your answer sounds rote-learned.</w:t>
      </w:r>
    </w:p>
    <w:p w14:paraId="22F7C955" w14:textId="40F699D2" w:rsidR="006D522E" w:rsidRPr="00411DEF" w:rsidRDefault="006D522E" w:rsidP="00411DEF">
      <w:pPr>
        <w:pStyle w:val="ListBullet"/>
      </w:pPr>
      <w:r w:rsidRPr="00411DEF">
        <w:t>Give consistent information about your life (fictitious or not) with relevant details.</w:t>
      </w:r>
    </w:p>
    <w:p w14:paraId="16F38E9C" w14:textId="5D5D22FE" w:rsidR="006D522E" w:rsidRPr="00411DEF" w:rsidRDefault="006D522E" w:rsidP="00411DEF">
      <w:pPr>
        <w:pStyle w:val="ListBullet"/>
      </w:pPr>
      <w:r w:rsidRPr="00411DEF">
        <w:t>Give reasons to explain your choices and preferences.</w:t>
      </w:r>
    </w:p>
    <w:p w14:paraId="18B2AA26" w14:textId="77777777" w:rsidR="006D522E" w:rsidRPr="00411DEF" w:rsidRDefault="006D522E" w:rsidP="00411DEF">
      <w:pPr>
        <w:pStyle w:val="ListBullet"/>
      </w:pPr>
      <w:r w:rsidRPr="00411DEF">
        <w:t>Use a variety of sentence structures and verb tenses and try to respond to questions with more than one sentence where possible.</w:t>
      </w:r>
    </w:p>
    <w:p w14:paraId="1936457B" w14:textId="0A6497D7" w:rsidR="006D522E" w:rsidRPr="00411DEF" w:rsidRDefault="006D522E" w:rsidP="00411DEF">
      <w:pPr>
        <w:pStyle w:val="ListBullet"/>
      </w:pPr>
      <w:r w:rsidRPr="00411DEF">
        <w:t>Reflect on the topic and give your personal opinions.</w:t>
      </w:r>
    </w:p>
    <w:p w14:paraId="521432B6" w14:textId="77777777" w:rsidR="006D522E" w:rsidRPr="00411DEF" w:rsidRDefault="006D522E" w:rsidP="00411DEF">
      <w:pPr>
        <w:pStyle w:val="ListBullet"/>
      </w:pPr>
      <w:r w:rsidRPr="00411DEF">
        <w:t>Use comparisons and scenarios to add more depth to your answers.</w:t>
      </w:r>
    </w:p>
    <w:p w14:paraId="6BEA3E57" w14:textId="6F5CE43B" w:rsidR="006D522E" w:rsidRPr="00411DEF" w:rsidRDefault="006D522E" w:rsidP="00411DEF">
      <w:pPr>
        <w:pStyle w:val="ListBullet"/>
      </w:pPr>
      <w:r w:rsidRPr="00411DEF">
        <w:t>Record your answers to hear what you sound like and make the necessary changes in pronunciation, tone and intonation.</w:t>
      </w:r>
    </w:p>
    <w:p w14:paraId="146681B9" w14:textId="77777777" w:rsidR="006D522E" w:rsidRPr="00411DEF" w:rsidRDefault="006D522E" w:rsidP="00411DEF">
      <w:pPr>
        <w:pStyle w:val="ListBullet"/>
      </w:pPr>
      <w:r w:rsidRPr="00411DEF">
        <w:t>Write answers to questions and submit them to your teacher for feedback.</w:t>
      </w:r>
    </w:p>
    <w:p w14:paraId="3B8B6243" w14:textId="1ABAE230" w:rsidR="006D522E" w:rsidRPr="00411DEF" w:rsidRDefault="006D522E" w:rsidP="00411DEF">
      <w:pPr>
        <w:pStyle w:val="ListBullet"/>
      </w:pPr>
      <w:r w:rsidRPr="00411DEF">
        <w:t>Book in times with your teacher for regular feedback.</w:t>
      </w:r>
    </w:p>
    <w:p w14:paraId="6D4565D3" w14:textId="77777777" w:rsidR="006D522E" w:rsidRPr="00411DEF" w:rsidRDefault="006D522E" w:rsidP="00411DEF">
      <w:pPr>
        <w:pStyle w:val="ListBullet"/>
      </w:pPr>
      <w:r w:rsidRPr="00411DEF">
        <w:t>Prepare grammar and topic checklists.</w:t>
      </w:r>
    </w:p>
    <w:p w14:paraId="1A60466B" w14:textId="7A5273D5" w:rsidR="006D522E" w:rsidRPr="00411DEF" w:rsidRDefault="006D522E" w:rsidP="00411DEF">
      <w:pPr>
        <w:pStyle w:val="ListBullet"/>
      </w:pPr>
      <w:r w:rsidRPr="00411DEF">
        <w:t>Try and speak in the target language as much a s possible with your teacher, classmates and any other Greek speakers you know – be brave!</w:t>
      </w:r>
    </w:p>
    <w:p w14:paraId="7A7A2699" w14:textId="77777777" w:rsidR="006D522E" w:rsidRPr="002D7044" w:rsidRDefault="006D522E" w:rsidP="006609FC">
      <w:pPr>
        <w:pStyle w:val="Heading1"/>
      </w:pPr>
      <w:bookmarkStart w:id="4" w:name="_Toc199485372"/>
      <w:r w:rsidRPr="002D7044">
        <w:lastRenderedPageBreak/>
        <w:t>Sample questions</w:t>
      </w:r>
      <w:bookmarkEnd w:id="4"/>
    </w:p>
    <w:p w14:paraId="3160AE96" w14:textId="4C4F74CC" w:rsidR="00566C57" w:rsidRPr="00A341C4" w:rsidRDefault="00B35C43" w:rsidP="006609FC">
      <w:pPr>
        <w:pStyle w:val="Heading2"/>
      </w:pPr>
      <w:bookmarkStart w:id="5" w:name="_Toc199485373"/>
      <w:r w:rsidRPr="00A341C4">
        <w:t>Family life, home and neighbo</w:t>
      </w:r>
      <w:r w:rsidR="00622047" w:rsidRPr="00A341C4">
        <w:t>u</w:t>
      </w:r>
      <w:r w:rsidRPr="00A341C4">
        <w:t>rhood</w:t>
      </w:r>
      <w:bookmarkEnd w:id="5"/>
    </w:p>
    <w:p w14:paraId="10943AF8" w14:textId="77777777" w:rsidR="00B14464" w:rsidRPr="002D7044" w:rsidRDefault="00B14464" w:rsidP="002D7044">
      <w:pPr>
        <w:rPr>
          <w:i/>
          <w:iCs/>
          <w:lang w:val="el-GR" w:eastAsia="en-AU"/>
        </w:rPr>
      </w:pPr>
      <w:r w:rsidRPr="002D7044">
        <w:rPr>
          <w:i/>
          <w:iCs/>
          <w:lang w:val="el-GR" w:eastAsia="en-AU"/>
        </w:rPr>
        <w:t>Μίλησέ μου για την οικογένειά σου.</w:t>
      </w:r>
    </w:p>
    <w:p w14:paraId="21A6E887" w14:textId="77777777" w:rsidR="00B14464" w:rsidRPr="002D7044" w:rsidRDefault="00B14464" w:rsidP="002D7044">
      <w:pPr>
        <w:rPr>
          <w:i/>
          <w:iCs/>
          <w:lang w:val="el-GR" w:eastAsia="en-AU"/>
        </w:rPr>
      </w:pPr>
      <w:r w:rsidRPr="002D7044">
        <w:rPr>
          <w:i/>
          <w:iCs/>
          <w:lang w:val="el-GR" w:eastAsia="en-AU"/>
        </w:rPr>
        <w:t>Πόσα άτομα έχει η οικογένειά σου;</w:t>
      </w:r>
    </w:p>
    <w:p w14:paraId="1B3351DF" w14:textId="77777777" w:rsidR="00B14464" w:rsidRPr="002D7044" w:rsidRDefault="00B14464" w:rsidP="002D7044">
      <w:pPr>
        <w:rPr>
          <w:i/>
          <w:iCs/>
          <w:lang w:val="el-GR" w:eastAsia="en-AU"/>
        </w:rPr>
      </w:pPr>
      <w:r w:rsidRPr="002D7044">
        <w:rPr>
          <w:i/>
          <w:iCs/>
          <w:lang w:val="el-GR" w:eastAsia="en-AU"/>
        </w:rPr>
        <w:t>Έχεις αδέρφια;</w:t>
      </w:r>
    </w:p>
    <w:p w14:paraId="1AD88EC9" w14:textId="77777777" w:rsidR="00B14464" w:rsidRPr="002D7044" w:rsidRDefault="00B14464" w:rsidP="002D7044">
      <w:pPr>
        <w:rPr>
          <w:i/>
          <w:iCs/>
          <w:lang w:val="el-GR" w:eastAsia="en-AU"/>
        </w:rPr>
      </w:pPr>
      <w:r w:rsidRPr="002D7044">
        <w:rPr>
          <w:i/>
          <w:iCs/>
          <w:lang w:val="el-GR" w:eastAsia="en-AU"/>
        </w:rPr>
        <w:t>Πόσων χρονών είναι ο αδερφός σου/η αδερφή σου;</w:t>
      </w:r>
    </w:p>
    <w:p w14:paraId="00EA8665" w14:textId="1D90E025" w:rsidR="00B14464" w:rsidRPr="002D7044" w:rsidRDefault="00E90667" w:rsidP="002D7044">
      <w:pPr>
        <w:rPr>
          <w:i/>
          <w:iCs/>
          <w:lang w:val="el-GR" w:eastAsia="en-AU"/>
        </w:rPr>
      </w:pPr>
      <w:r w:rsidRPr="002D7044">
        <w:rPr>
          <w:i/>
          <w:iCs/>
          <w:lang w:val="el-GR" w:eastAsia="en-AU"/>
        </w:rPr>
        <w:t xml:space="preserve">Ποιο από τα πρόσωπα </w:t>
      </w:r>
      <w:r w:rsidR="00B14464" w:rsidRPr="002D7044">
        <w:rPr>
          <w:i/>
          <w:iCs/>
          <w:lang w:val="el-GR" w:eastAsia="en-AU"/>
        </w:rPr>
        <w:t>της οικογένειάς σου είναι το αγαπημένο σου;</w:t>
      </w:r>
    </w:p>
    <w:p w14:paraId="40328E35" w14:textId="77777777" w:rsidR="00B14464" w:rsidRPr="002D7044" w:rsidRDefault="00B14464" w:rsidP="002D7044">
      <w:pPr>
        <w:rPr>
          <w:i/>
          <w:iCs/>
          <w:lang w:val="el-GR" w:eastAsia="en-AU"/>
        </w:rPr>
      </w:pPr>
      <w:r w:rsidRPr="002D7044">
        <w:rPr>
          <w:i/>
          <w:iCs/>
          <w:lang w:val="el-GR" w:eastAsia="en-AU"/>
        </w:rPr>
        <w:t>Μένεις/Μένετε σε μονοκατοικία ή σε διαμέρισμα;</w:t>
      </w:r>
    </w:p>
    <w:p w14:paraId="6E8665F6" w14:textId="77777777" w:rsidR="00B14464" w:rsidRPr="002D7044" w:rsidRDefault="00B14464" w:rsidP="002D7044">
      <w:pPr>
        <w:rPr>
          <w:i/>
          <w:iCs/>
          <w:lang w:val="el-GR" w:eastAsia="en-AU"/>
        </w:rPr>
      </w:pPr>
      <w:r w:rsidRPr="002D7044">
        <w:rPr>
          <w:i/>
          <w:iCs/>
          <w:lang w:val="el-GR" w:eastAsia="en-AU"/>
        </w:rPr>
        <w:t>Πώς είναι το σπίτι σου;</w:t>
      </w:r>
    </w:p>
    <w:p w14:paraId="35028A73" w14:textId="77777777" w:rsidR="00B14464" w:rsidRPr="002D7044" w:rsidRDefault="00B14464" w:rsidP="002D7044">
      <w:pPr>
        <w:rPr>
          <w:i/>
          <w:iCs/>
          <w:lang w:val="el-GR" w:eastAsia="en-AU"/>
        </w:rPr>
      </w:pPr>
      <w:r w:rsidRPr="002D7044">
        <w:rPr>
          <w:i/>
          <w:iCs/>
          <w:lang w:val="el-GR" w:eastAsia="en-AU"/>
        </w:rPr>
        <w:t>Πώς είναι το δωμάτιό σου;</w:t>
      </w:r>
    </w:p>
    <w:p w14:paraId="3D862FD3" w14:textId="77777777" w:rsidR="00B14464" w:rsidRPr="002D7044" w:rsidRDefault="00B14464" w:rsidP="002D7044">
      <w:pPr>
        <w:rPr>
          <w:i/>
          <w:iCs/>
          <w:lang w:val="el-GR" w:eastAsia="en-AU"/>
        </w:rPr>
      </w:pPr>
      <w:r w:rsidRPr="002D7044">
        <w:rPr>
          <w:i/>
          <w:iCs/>
          <w:lang w:val="el-GR" w:eastAsia="en-AU"/>
        </w:rPr>
        <w:t>Έχεις/Έχετε ζώα στο σπίτι σας;</w:t>
      </w:r>
    </w:p>
    <w:p w14:paraId="5FE58785" w14:textId="77777777" w:rsidR="00B14464" w:rsidRPr="002D7044" w:rsidRDefault="00B14464" w:rsidP="002D7044">
      <w:pPr>
        <w:rPr>
          <w:i/>
          <w:iCs/>
          <w:lang w:val="el-GR" w:eastAsia="en-AU"/>
        </w:rPr>
      </w:pPr>
      <w:r w:rsidRPr="002D7044">
        <w:rPr>
          <w:i/>
          <w:iCs/>
          <w:lang w:val="el-GR" w:eastAsia="en-AU"/>
        </w:rPr>
        <w:t>Τι δουλειά κάνουν οι γονείς σου;</w:t>
      </w:r>
    </w:p>
    <w:p w14:paraId="038CD94E" w14:textId="77777777" w:rsidR="00B14464" w:rsidRPr="002D7044" w:rsidRDefault="00B14464" w:rsidP="002D7044">
      <w:pPr>
        <w:rPr>
          <w:i/>
          <w:iCs/>
          <w:lang w:val="el-GR" w:eastAsia="en-AU"/>
        </w:rPr>
      </w:pPr>
      <w:r w:rsidRPr="002D7044">
        <w:rPr>
          <w:i/>
          <w:iCs/>
          <w:lang w:val="el-GR" w:eastAsia="en-AU"/>
        </w:rPr>
        <w:t>Τι δουλειά κάνουν τα αδέρφια σου;</w:t>
      </w:r>
    </w:p>
    <w:p w14:paraId="4D792C99" w14:textId="77777777" w:rsidR="00B14464" w:rsidRPr="002D7044" w:rsidRDefault="00B14464" w:rsidP="002D7044">
      <w:pPr>
        <w:rPr>
          <w:i/>
          <w:iCs/>
          <w:lang w:val="el-GR" w:eastAsia="en-AU"/>
        </w:rPr>
      </w:pPr>
      <w:r w:rsidRPr="002D7044">
        <w:rPr>
          <w:i/>
          <w:iCs/>
          <w:lang w:val="el-GR" w:eastAsia="en-AU"/>
        </w:rPr>
        <w:t>Έχεις πολλούς συγγενείς;</w:t>
      </w:r>
    </w:p>
    <w:p w14:paraId="3CB0CA51" w14:textId="77777777" w:rsidR="00B14464" w:rsidRPr="002D7044" w:rsidRDefault="00B14464" w:rsidP="002D7044">
      <w:pPr>
        <w:rPr>
          <w:i/>
          <w:iCs/>
          <w:lang w:val="el-GR" w:eastAsia="en-AU"/>
        </w:rPr>
      </w:pPr>
      <w:r w:rsidRPr="002D7044">
        <w:rPr>
          <w:i/>
          <w:iCs/>
          <w:lang w:val="el-GR" w:eastAsia="en-AU"/>
        </w:rPr>
        <w:t>Πώς περνάς συνήθως την ημέρα σου;</w:t>
      </w:r>
    </w:p>
    <w:p w14:paraId="654E4C02" w14:textId="77777777" w:rsidR="00B14464" w:rsidRPr="002D7044" w:rsidRDefault="00B14464" w:rsidP="002D7044">
      <w:pPr>
        <w:rPr>
          <w:i/>
          <w:iCs/>
          <w:lang w:val="el-GR" w:eastAsia="en-AU"/>
        </w:rPr>
      </w:pPr>
      <w:r w:rsidRPr="002D7044">
        <w:rPr>
          <w:i/>
          <w:iCs/>
          <w:lang w:val="el-GR" w:eastAsia="en-AU"/>
        </w:rPr>
        <w:t>Ποιο είναι το αγαπημένο σου φαγητό;</w:t>
      </w:r>
    </w:p>
    <w:p w14:paraId="07C6C69E" w14:textId="77777777" w:rsidR="00B14464" w:rsidRPr="002D7044" w:rsidRDefault="00B14464" w:rsidP="002D7044">
      <w:pPr>
        <w:rPr>
          <w:i/>
          <w:iCs/>
          <w:lang w:val="el-GR" w:eastAsia="en-AU"/>
        </w:rPr>
      </w:pPr>
      <w:r w:rsidRPr="002D7044">
        <w:rPr>
          <w:i/>
          <w:iCs/>
          <w:lang w:val="el-GR" w:eastAsia="en-AU"/>
        </w:rPr>
        <w:t>Τι τρως το πρωί, πριν πας στο σχολείο;</w:t>
      </w:r>
    </w:p>
    <w:p w14:paraId="6FBE3F5D" w14:textId="77777777" w:rsidR="00B14464" w:rsidRPr="002D7044" w:rsidRDefault="00B14464" w:rsidP="002D7044">
      <w:pPr>
        <w:rPr>
          <w:i/>
          <w:iCs/>
          <w:lang w:val="el-GR" w:eastAsia="en-AU"/>
        </w:rPr>
      </w:pPr>
      <w:r w:rsidRPr="002D7044">
        <w:rPr>
          <w:i/>
          <w:iCs/>
          <w:lang w:val="el-GR" w:eastAsia="en-AU"/>
        </w:rPr>
        <w:t>Περίγραψέ μου τη γειτονιά σου.</w:t>
      </w:r>
    </w:p>
    <w:p w14:paraId="32D788CF" w14:textId="5046BAAA" w:rsidR="00566C57" w:rsidRPr="00A341C4" w:rsidRDefault="00B35C43" w:rsidP="006609FC">
      <w:pPr>
        <w:pStyle w:val="Heading2"/>
      </w:pPr>
      <w:bookmarkStart w:id="6" w:name="_Toc199485374"/>
      <w:r w:rsidRPr="00A341C4">
        <w:t>People, places an</w:t>
      </w:r>
      <w:r w:rsidR="00E90667" w:rsidRPr="00A341C4">
        <w:t>d</w:t>
      </w:r>
      <w:r w:rsidRPr="00A341C4">
        <w:t xml:space="preserve"> communities</w:t>
      </w:r>
      <w:bookmarkEnd w:id="6"/>
    </w:p>
    <w:p w14:paraId="17AEDA56" w14:textId="77777777" w:rsidR="00B14464" w:rsidRPr="00A341C4" w:rsidRDefault="00B14464" w:rsidP="00A341C4">
      <w:pPr>
        <w:rPr>
          <w:i/>
          <w:iCs/>
          <w:lang w:val="el-GR" w:eastAsia="en-AU"/>
        </w:rPr>
      </w:pPr>
      <w:r w:rsidRPr="00A341C4">
        <w:rPr>
          <w:i/>
          <w:iCs/>
          <w:lang w:val="el-GR" w:eastAsia="en-AU"/>
        </w:rPr>
        <w:t>Σου αρέσει η πόλη που ζεις;</w:t>
      </w:r>
    </w:p>
    <w:p w14:paraId="29FAD070" w14:textId="77777777" w:rsidR="00B14464" w:rsidRPr="00A341C4" w:rsidRDefault="00B14464" w:rsidP="00A341C4">
      <w:pPr>
        <w:rPr>
          <w:i/>
          <w:iCs/>
          <w:lang w:val="el-GR" w:eastAsia="en-AU"/>
        </w:rPr>
      </w:pPr>
      <w:r w:rsidRPr="00A341C4">
        <w:rPr>
          <w:i/>
          <w:iCs/>
          <w:lang w:val="el-GR" w:eastAsia="en-AU"/>
        </w:rPr>
        <w:t>Μίλησέ μου για την πόλη σου.</w:t>
      </w:r>
    </w:p>
    <w:p w14:paraId="161B1F33" w14:textId="77777777" w:rsidR="00B14464" w:rsidRPr="00A341C4" w:rsidRDefault="00B14464" w:rsidP="00A341C4">
      <w:pPr>
        <w:rPr>
          <w:i/>
          <w:iCs/>
          <w:lang w:val="el-GR" w:eastAsia="en-AU"/>
        </w:rPr>
      </w:pPr>
      <w:r w:rsidRPr="00A341C4">
        <w:rPr>
          <w:i/>
          <w:iCs/>
          <w:lang w:val="el-GR" w:eastAsia="en-AU"/>
        </w:rPr>
        <w:lastRenderedPageBreak/>
        <w:t>Τι μπορούν να κάνουν οι νέοι, σαν και εσένα, στην πόλη σου;</w:t>
      </w:r>
    </w:p>
    <w:p w14:paraId="29889815" w14:textId="77777777" w:rsidR="00B14464" w:rsidRPr="00A341C4" w:rsidRDefault="00B14464" w:rsidP="00A341C4">
      <w:pPr>
        <w:rPr>
          <w:i/>
          <w:iCs/>
          <w:lang w:val="el-GR" w:eastAsia="en-AU"/>
        </w:rPr>
      </w:pPr>
      <w:r w:rsidRPr="00A341C4">
        <w:rPr>
          <w:i/>
          <w:iCs/>
          <w:lang w:val="el-GR" w:eastAsia="en-AU"/>
        </w:rPr>
        <w:t>Πώς είναι τα μέσα συγκοινωνίας στην πόλη σου;</w:t>
      </w:r>
    </w:p>
    <w:p w14:paraId="783F2C13" w14:textId="77777777" w:rsidR="00B14464" w:rsidRPr="00A341C4" w:rsidRDefault="00B14464" w:rsidP="00A341C4">
      <w:pPr>
        <w:rPr>
          <w:i/>
          <w:iCs/>
          <w:lang w:val="el-GR" w:eastAsia="en-AU"/>
        </w:rPr>
      </w:pPr>
      <w:r w:rsidRPr="00A341C4">
        <w:rPr>
          <w:i/>
          <w:iCs/>
          <w:lang w:val="el-GR" w:eastAsia="en-AU"/>
        </w:rPr>
        <w:t>Πώς πηγαίνεις από το σπίτι σου στο σχολείο;</w:t>
      </w:r>
    </w:p>
    <w:p w14:paraId="2A8ADBED" w14:textId="77777777" w:rsidR="00B14464" w:rsidRPr="00A341C4" w:rsidRDefault="00B14464" w:rsidP="00A341C4">
      <w:pPr>
        <w:rPr>
          <w:i/>
          <w:iCs/>
          <w:lang w:val="el-GR" w:eastAsia="en-AU"/>
        </w:rPr>
      </w:pPr>
      <w:r w:rsidRPr="00A341C4">
        <w:rPr>
          <w:i/>
          <w:iCs/>
          <w:lang w:val="el-GR" w:eastAsia="en-AU"/>
        </w:rPr>
        <w:t>Προτιμάς να τρως στο σπίτι ή έξω;</w:t>
      </w:r>
    </w:p>
    <w:p w14:paraId="3512360B" w14:textId="03F33396" w:rsidR="00B35C43" w:rsidRPr="00A341C4" w:rsidRDefault="00B14464" w:rsidP="00A341C4">
      <w:pPr>
        <w:rPr>
          <w:i/>
          <w:iCs/>
          <w:lang w:val="el-GR" w:eastAsia="en-AU"/>
        </w:rPr>
      </w:pPr>
      <w:r w:rsidRPr="00A341C4">
        <w:rPr>
          <w:i/>
          <w:iCs/>
          <w:lang w:val="el-GR" w:eastAsia="en-AU"/>
        </w:rPr>
        <w:t>Πού σου αρέσει η ζωή περισσότερο; Στην πόλη ή στην επαρχία;</w:t>
      </w:r>
    </w:p>
    <w:p w14:paraId="240EC6E1" w14:textId="47BF1F64" w:rsidR="00B35C43" w:rsidRPr="00A341C4" w:rsidRDefault="00B35C43" w:rsidP="006609FC">
      <w:pPr>
        <w:pStyle w:val="Heading2"/>
      </w:pPr>
      <w:bookmarkStart w:id="7" w:name="_Toc199485375"/>
      <w:r w:rsidRPr="00A341C4">
        <w:t>Friends, recreation and pastimes</w:t>
      </w:r>
      <w:bookmarkEnd w:id="7"/>
    </w:p>
    <w:p w14:paraId="3C91E3A9" w14:textId="2760510D" w:rsidR="00B14464" w:rsidRPr="00A341C4" w:rsidRDefault="00B14464" w:rsidP="00A341C4">
      <w:pPr>
        <w:rPr>
          <w:i/>
          <w:iCs/>
          <w:lang w:val="el-GR" w:eastAsia="en-AU"/>
        </w:rPr>
      </w:pPr>
      <w:r w:rsidRPr="00A341C4">
        <w:rPr>
          <w:i/>
          <w:iCs/>
          <w:lang w:val="el-GR" w:eastAsia="en-AU"/>
        </w:rPr>
        <w:t>Τι κάνεις στον ελεύθερο χρόνο σου;</w:t>
      </w:r>
    </w:p>
    <w:p w14:paraId="43D7964C" w14:textId="77777777" w:rsidR="00B14464" w:rsidRPr="00A341C4" w:rsidRDefault="00B14464" w:rsidP="00A341C4">
      <w:pPr>
        <w:rPr>
          <w:i/>
          <w:iCs/>
          <w:lang w:val="el-GR" w:eastAsia="en-AU"/>
        </w:rPr>
      </w:pPr>
      <w:r w:rsidRPr="00A341C4">
        <w:rPr>
          <w:i/>
          <w:iCs/>
          <w:lang w:val="el-GR" w:eastAsia="en-AU"/>
        </w:rPr>
        <w:t>Τι σου αρέσει να κάνεις στον ελεύθερο χρόνο σου;</w:t>
      </w:r>
    </w:p>
    <w:p w14:paraId="40ADBB86" w14:textId="77777777" w:rsidR="00B14464" w:rsidRPr="00A341C4" w:rsidRDefault="00B14464" w:rsidP="00A341C4">
      <w:pPr>
        <w:rPr>
          <w:i/>
          <w:iCs/>
          <w:lang w:val="el-GR" w:eastAsia="en-AU"/>
        </w:rPr>
      </w:pPr>
      <w:r w:rsidRPr="00A341C4">
        <w:rPr>
          <w:i/>
          <w:iCs/>
          <w:lang w:val="el-GR" w:eastAsia="en-AU"/>
        </w:rPr>
        <w:t>Σου αρέσει να πηγαίνεις στον κινηματογράφο/στο σινεμά;</w:t>
      </w:r>
    </w:p>
    <w:p w14:paraId="63FFDC51" w14:textId="77777777" w:rsidR="00B14464" w:rsidRPr="00A341C4" w:rsidRDefault="00B14464" w:rsidP="00A341C4">
      <w:pPr>
        <w:rPr>
          <w:i/>
          <w:iCs/>
          <w:lang w:val="el-GR" w:eastAsia="en-AU"/>
        </w:rPr>
      </w:pPr>
      <w:r w:rsidRPr="00A341C4">
        <w:rPr>
          <w:i/>
          <w:iCs/>
          <w:lang w:val="el-GR" w:eastAsia="en-AU"/>
        </w:rPr>
        <w:t>Ποια κινηματογραφικά έργα σου αρέσουν; (κωμωδίες, αστυνομικά, επιστημονικής φαντασίας…)</w:t>
      </w:r>
    </w:p>
    <w:p w14:paraId="69B40B0E" w14:textId="77777777" w:rsidR="00B14464" w:rsidRPr="00A341C4" w:rsidRDefault="00B14464" w:rsidP="00A341C4">
      <w:pPr>
        <w:rPr>
          <w:i/>
          <w:iCs/>
          <w:lang w:val="el-GR" w:eastAsia="en-AU"/>
        </w:rPr>
      </w:pPr>
      <w:r w:rsidRPr="00A341C4">
        <w:rPr>
          <w:i/>
          <w:iCs/>
          <w:lang w:val="el-GR" w:eastAsia="en-AU"/>
        </w:rPr>
        <w:t>Έχεις πολλούς φίλους/πολλές φίλες;</w:t>
      </w:r>
    </w:p>
    <w:p w14:paraId="3B190D0D" w14:textId="77777777" w:rsidR="00B14464" w:rsidRPr="00A341C4" w:rsidRDefault="00B14464" w:rsidP="00A341C4">
      <w:pPr>
        <w:rPr>
          <w:i/>
          <w:iCs/>
          <w:lang w:val="el-GR" w:eastAsia="en-AU"/>
        </w:rPr>
      </w:pPr>
      <w:r w:rsidRPr="00A341C4">
        <w:rPr>
          <w:i/>
          <w:iCs/>
          <w:lang w:val="el-GR" w:eastAsia="en-AU"/>
        </w:rPr>
        <w:t>Μίλησέ μου για τους φίλους/τις φίλες σου.</w:t>
      </w:r>
    </w:p>
    <w:p w14:paraId="4B1673F4" w14:textId="77777777" w:rsidR="00B14464" w:rsidRPr="00A341C4" w:rsidRDefault="00B14464" w:rsidP="00A341C4">
      <w:pPr>
        <w:rPr>
          <w:i/>
          <w:iCs/>
          <w:lang w:val="el-GR" w:eastAsia="en-AU"/>
        </w:rPr>
      </w:pPr>
      <w:r w:rsidRPr="00A341C4">
        <w:rPr>
          <w:i/>
          <w:iCs/>
          <w:lang w:val="el-GR" w:eastAsia="en-AU"/>
        </w:rPr>
        <w:t>Περίγραψέ μου τον καλύτερο φίλο σου/την καλύτερη φίλη σου.</w:t>
      </w:r>
    </w:p>
    <w:p w14:paraId="376B3560" w14:textId="77777777" w:rsidR="00B14464" w:rsidRPr="00A341C4" w:rsidRDefault="00B14464" w:rsidP="00A341C4">
      <w:pPr>
        <w:rPr>
          <w:i/>
          <w:iCs/>
          <w:lang w:val="el-GR" w:eastAsia="en-AU"/>
        </w:rPr>
      </w:pPr>
      <w:r w:rsidRPr="00A341C4">
        <w:rPr>
          <w:i/>
          <w:iCs/>
          <w:lang w:val="el-GR" w:eastAsia="en-AU"/>
        </w:rPr>
        <w:t>Τι σου αρέσει να κάνεις με τους φίλους σου/τις φίλες σου τα σαββατοκύριακα;</w:t>
      </w:r>
    </w:p>
    <w:p w14:paraId="26EB86A2" w14:textId="77777777" w:rsidR="00B14464" w:rsidRPr="00A341C4" w:rsidRDefault="00B14464" w:rsidP="00A341C4">
      <w:pPr>
        <w:rPr>
          <w:i/>
          <w:iCs/>
          <w:lang w:val="el-GR" w:eastAsia="en-AU"/>
        </w:rPr>
      </w:pPr>
      <w:r w:rsidRPr="00A341C4">
        <w:rPr>
          <w:i/>
          <w:iCs/>
          <w:lang w:val="el-GR" w:eastAsia="en-AU"/>
        </w:rPr>
        <w:t>Σου αρέσει να βγαίνεις έξω με τους φίλους και τις φίλες σου;</w:t>
      </w:r>
    </w:p>
    <w:p w14:paraId="3498B7C3" w14:textId="77777777" w:rsidR="00B14464" w:rsidRPr="00A341C4" w:rsidRDefault="00B14464" w:rsidP="00A341C4">
      <w:pPr>
        <w:rPr>
          <w:i/>
          <w:iCs/>
          <w:lang w:val="el-GR" w:eastAsia="en-AU"/>
        </w:rPr>
      </w:pPr>
      <w:r w:rsidRPr="00A341C4">
        <w:rPr>
          <w:i/>
          <w:iCs/>
          <w:lang w:val="el-GR" w:eastAsia="en-AU"/>
        </w:rPr>
        <w:t>Σου αρέσει να πηγαίνεις σε εστιατόρια;</w:t>
      </w:r>
    </w:p>
    <w:p w14:paraId="61CE958B" w14:textId="77777777" w:rsidR="00B14464" w:rsidRPr="00A341C4" w:rsidRDefault="00B14464" w:rsidP="00A341C4">
      <w:pPr>
        <w:rPr>
          <w:i/>
          <w:iCs/>
          <w:lang w:val="el-GR" w:eastAsia="en-AU"/>
        </w:rPr>
      </w:pPr>
      <w:r w:rsidRPr="00A341C4">
        <w:rPr>
          <w:i/>
          <w:iCs/>
          <w:lang w:val="el-GR" w:eastAsia="en-AU"/>
        </w:rPr>
        <w:t>Κάνεις κάποιο σπορ;</w:t>
      </w:r>
    </w:p>
    <w:p w14:paraId="4D4BF04E" w14:textId="77777777" w:rsidR="00B14464" w:rsidRPr="00A341C4" w:rsidRDefault="00B14464" w:rsidP="00A341C4">
      <w:pPr>
        <w:rPr>
          <w:i/>
          <w:iCs/>
          <w:lang w:val="el-GR" w:eastAsia="en-AU"/>
        </w:rPr>
      </w:pPr>
      <w:r w:rsidRPr="00A341C4">
        <w:rPr>
          <w:i/>
          <w:iCs/>
          <w:lang w:val="el-GR" w:eastAsia="en-AU"/>
        </w:rPr>
        <w:t>Τι σπορ κάνεις το καλοκαίρι/το χειμώνα;</w:t>
      </w:r>
    </w:p>
    <w:p w14:paraId="669CD549" w14:textId="77777777" w:rsidR="00B14464" w:rsidRPr="00A341C4" w:rsidRDefault="00B14464" w:rsidP="00A341C4">
      <w:pPr>
        <w:rPr>
          <w:i/>
          <w:iCs/>
          <w:lang w:val="el-GR" w:eastAsia="en-AU"/>
        </w:rPr>
      </w:pPr>
      <w:r w:rsidRPr="00A341C4">
        <w:rPr>
          <w:i/>
          <w:iCs/>
          <w:lang w:val="el-GR" w:eastAsia="en-AU"/>
        </w:rPr>
        <w:t>Είσαι μέλος σε κάποιο κλαμπ;</w:t>
      </w:r>
    </w:p>
    <w:p w14:paraId="29AF5193" w14:textId="77777777" w:rsidR="00B14464" w:rsidRPr="00A341C4" w:rsidRDefault="00B14464" w:rsidP="00A341C4">
      <w:pPr>
        <w:rPr>
          <w:i/>
          <w:iCs/>
          <w:lang w:val="el-GR" w:eastAsia="en-AU"/>
        </w:rPr>
      </w:pPr>
      <w:r w:rsidRPr="00A341C4">
        <w:rPr>
          <w:i/>
          <w:iCs/>
          <w:lang w:val="el-GR" w:eastAsia="en-AU"/>
        </w:rPr>
        <w:t>Πώς επικοινωνείς με τους φίλους σου; (με το τηλέφωνο, με μηνύματα στο κινητό, με ιμέιλ…)</w:t>
      </w:r>
    </w:p>
    <w:p w14:paraId="45D93823" w14:textId="77777777" w:rsidR="00B14464" w:rsidRPr="00A341C4" w:rsidRDefault="00B14464" w:rsidP="00A341C4">
      <w:pPr>
        <w:rPr>
          <w:i/>
          <w:iCs/>
          <w:lang w:val="el-GR" w:eastAsia="en-AU"/>
        </w:rPr>
      </w:pPr>
      <w:r w:rsidRPr="00A341C4">
        <w:rPr>
          <w:i/>
          <w:iCs/>
          <w:lang w:val="el-GR" w:eastAsia="en-AU"/>
        </w:rPr>
        <w:t>Σου αρέσει να πηγαίνεις για ψώνια;</w:t>
      </w:r>
    </w:p>
    <w:p w14:paraId="394B7859" w14:textId="77777777" w:rsidR="00B14464" w:rsidRPr="00A341C4" w:rsidRDefault="00B14464" w:rsidP="00A341C4">
      <w:pPr>
        <w:rPr>
          <w:i/>
          <w:iCs/>
          <w:lang w:val="el-GR" w:eastAsia="en-AU"/>
        </w:rPr>
      </w:pPr>
      <w:r w:rsidRPr="00A341C4">
        <w:rPr>
          <w:i/>
          <w:iCs/>
          <w:lang w:val="el-GR" w:eastAsia="en-AU"/>
        </w:rPr>
        <w:t>Σου αρέσει η ελληνική μουσική;</w:t>
      </w:r>
    </w:p>
    <w:p w14:paraId="1F54BBCF" w14:textId="77777777" w:rsidR="00B14464" w:rsidRPr="00A341C4" w:rsidRDefault="00B14464" w:rsidP="00A341C4">
      <w:pPr>
        <w:rPr>
          <w:i/>
          <w:iCs/>
          <w:lang w:val="el-GR" w:eastAsia="en-AU"/>
        </w:rPr>
      </w:pPr>
      <w:r w:rsidRPr="00A341C4">
        <w:rPr>
          <w:i/>
          <w:iCs/>
          <w:lang w:val="el-GR" w:eastAsia="en-AU"/>
        </w:rPr>
        <w:lastRenderedPageBreak/>
        <w:t>Προτιμάς την ελληνική ή την αγγλική μουσική;</w:t>
      </w:r>
    </w:p>
    <w:p w14:paraId="10B5C700" w14:textId="77777777" w:rsidR="00B14464" w:rsidRPr="00A341C4" w:rsidRDefault="00B14464" w:rsidP="00A341C4">
      <w:pPr>
        <w:rPr>
          <w:i/>
          <w:iCs/>
          <w:lang w:val="el-GR" w:eastAsia="en-AU"/>
        </w:rPr>
      </w:pPr>
      <w:r w:rsidRPr="00A341C4">
        <w:rPr>
          <w:i/>
          <w:iCs/>
          <w:lang w:val="el-GR" w:eastAsia="en-AU"/>
        </w:rPr>
        <w:t>Παίζεις κάποιο μουσικό όργανο;</w:t>
      </w:r>
    </w:p>
    <w:p w14:paraId="6A9509D0" w14:textId="7DF9FA99" w:rsidR="00B35C43" w:rsidRPr="00A341C4" w:rsidRDefault="00B35C43" w:rsidP="006609FC">
      <w:pPr>
        <w:pStyle w:val="Heading2"/>
      </w:pPr>
      <w:bookmarkStart w:id="8" w:name="_Toc199485376"/>
      <w:r w:rsidRPr="00A341C4">
        <w:t>Holidays, travel and tourism</w:t>
      </w:r>
      <w:bookmarkEnd w:id="8"/>
    </w:p>
    <w:p w14:paraId="3A4F2FED" w14:textId="77777777" w:rsidR="0063671B" w:rsidRPr="00A341C4" w:rsidRDefault="0063671B" w:rsidP="00A341C4">
      <w:pPr>
        <w:rPr>
          <w:i/>
          <w:iCs/>
          <w:lang w:val="el-GR" w:eastAsia="en-AU"/>
        </w:rPr>
      </w:pPr>
      <w:r w:rsidRPr="00A341C4">
        <w:rPr>
          <w:i/>
          <w:iCs/>
          <w:lang w:val="el-GR" w:eastAsia="en-AU"/>
        </w:rPr>
        <w:t>Σε ποια μέρη σού αρέσει να πηγαίνεις διακοπές;</w:t>
      </w:r>
    </w:p>
    <w:p w14:paraId="0AEE5717" w14:textId="77777777" w:rsidR="0063671B" w:rsidRPr="00A341C4" w:rsidRDefault="0063671B" w:rsidP="00A341C4">
      <w:pPr>
        <w:rPr>
          <w:i/>
          <w:iCs/>
          <w:lang w:val="el-GR" w:eastAsia="en-AU"/>
        </w:rPr>
      </w:pPr>
      <w:r w:rsidRPr="00A341C4">
        <w:rPr>
          <w:i/>
          <w:iCs/>
          <w:lang w:val="el-GR" w:eastAsia="en-AU"/>
        </w:rPr>
        <w:t>Πού πήγες διακοπές τελευταία;</w:t>
      </w:r>
    </w:p>
    <w:p w14:paraId="748FC579" w14:textId="77777777" w:rsidR="0063671B" w:rsidRPr="00A341C4" w:rsidRDefault="0063671B" w:rsidP="00A341C4">
      <w:pPr>
        <w:rPr>
          <w:i/>
          <w:iCs/>
          <w:lang w:val="el-GR" w:eastAsia="en-AU"/>
        </w:rPr>
      </w:pPr>
      <w:r w:rsidRPr="00A341C4">
        <w:rPr>
          <w:i/>
          <w:iCs/>
          <w:lang w:val="el-GR" w:eastAsia="en-AU"/>
        </w:rPr>
        <w:t>Τι σου αρέσει να κάνεις στις διακοπές;</w:t>
      </w:r>
    </w:p>
    <w:p w14:paraId="4A97B508" w14:textId="77777777" w:rsidR="0063671B" w:rsidRPr="00A341C4" w:rsidRDefault="0063671B" w:rsidP="00A341C4">
      <w:pPr>
        <w:rPr>
          <w:i/>
          <w:iCs/>
          <w:lang w:val="el-GR" w:eastAsia="en-AU"/>
        </w:rPr>
      </w:pPr>
      <w:r w:rsidRPr="00A341C4">
        <w:rPr>
          <w:i/>
          <w:iCs/>
          <w:lang w:val="el-GR" w:eastAsia="en-AU"/>
        </w:rPr>
        <w:t>Ποια είναι τα σχέδιά σου για τις επόμενες διακοπές;</w:t>
      </w:r>
    </w:p>
    <w:p w14:paraId="3908DA55" w14:textId="77777777" w:rsidR="0063671B" w:rsidRPr="00A341C4" w:rsidRDefault="0063671B" w:rsidP="00A341C4">
      <w:pPr>
        <w:rPr>
          <w:i/>
          <w:iCs/>
          <w:lang w:val="el-GR" w:eastAsia="en-AU"/>
        </w:rPr>
      </w:pPr>
      <w:r w:rsidRPr="00A341C4">
        <w:rPr>
          <w:i/>
          <w:iCs/>
          <w:lang w:val="el-GR" w:eastAsia="en-AU"/>
        </w:rPr>
        <w:t>Σου αρέσουν τα ταξίδια;</w:t>
      </w:r>
    </w:p>
    <w:p w14:paraId="23ACD455" w14:textId="77777777" w:rsidR="0063671B" w:rsidRPr="00A341C4" w:rsidRDefault="0063671B" w:rsidP="00A341C4">
      <w:pPr>
        <w:rPr>
          <w:i/>
          <w:iCs/>
          <w:lang w:val="el-GR" w:eastAsia="en-AU"/>
        </w:rPr>
      </w:pPr>
      <w:r w:rsidRPr="00A341C4">
        <w:rPr>
          <w:i/>
          <w:iCs/>
          <w:lang w:val="el-GR" w:eastAsia="en-AU"/>
        </w:rPr>
        <w:t>Πώς σου αρέσει να ταξιδεύεις; (με αεροπλάνο, με τρένο…)</w:t>
      </w:r>
    </w:p>
    <w:p w14:paraId="385A9879" w14:textId="77777777" w:rsidR="0063671B" w:rsidRPr="00A341C4" w:rsidRDefault="0063671B" w:rsidP="00A341C4">
      <w:pPr>
        <w:rPr>
          <w:i/>
          <w:iCs/>
          <w:lang w:val="el-GR" w:eastAsia="en-AU"/>
        </w:rPr>
      </w:pPr>
      <w:r w:rsidRPr="00A341C4">
        <w:rPr>
          <w:i/>
          <w:iCs/>
          <w:lang w:val="el-GR" w:eastAsia="en-AU"/>
        </w:rPr>
        <w:t>Πήγες ποτέ σου ταξίδι στο εξωτερικό;</w:t>
      </w:r>
    </w:p>
    <w:p w14:paraId="0702B692" w14:textId="3F448F30" w:rsidR="00566C57" w:rsidRPr="00A341C4" w:rsidRDefault="0063671B" w:rsidP="00A341C4">
      <w:pPr>
        <w:rPr>
          <w:i/>
          <w:iCs/>
          <w:lang w:val="el-GR" w:eastAsia="en-AU"/>
        </w:rPr>
      </w:pPr>
      <w:r w:rsidRPr="00A341C4">
        <w:rPr>
          <w:i/>
          <w:iCs/>
          <w:lang w:val="el-GR" w:eastAsia="en-AU"/>
        </w:rPr>
        <w:t>Ποια χώρα θα ήθελες να επισκεφτείς;</w:t>
      </w:r>
    </w:p>
    <w:p w14:paraId="44360312" w14:textId="7A72FE2C" w:rsidR="00B35C43" w:rsidRPr="006A1D61" w:rsidRDefault="00B35C43" w:rsidP="006609FC">
      <w:pPr>
        <w:pStyle w:val="Heading2"/>
      </w:pPr>
      <w:bookmarkStart w:id="9" w:name="_Toc199485377"/>
      <w:proofErr w:type="gramStart"/>
      <w:r w:rsidRPr="006A1D61">
        <w:t>Future plans</w:t>
      </w:r>
      <w:proofErr w:type="gramEnd"/>
      <w:r w:rsidRPr="006A1D61">
        <w:t xml:space="preserve"> and aspirations</w:t>
      </w:r>
      <w:bookmarkEnd w:id="9"/>
    </w:p>
    <w:p w14:paraId="383CEC37" w14:textId="77777777" w:rsidR="0063671B" w:rsidRPr="006A1D61" w:rsidRDefault="0063671B" w:rsidP="006A1D61">
      <w:pPr>
        <w:rPr>
          <w:i/>
          <w:iCs/>
          <w:lang w:val="el-GR" w:eastAsia="en-AU"/>
        </w:rPr>
      </w:pPr>
      <w:r w:rsidRPr="006A1D61">
        <w:rPr>
          <w:i/>
          <w:iCs/>
          <w:lang w:val="el-GR" w:eastAsia="en-AU"/>
        </w:rPr>
        <w:t>Τι σκέφτεσαι να κάνεις μετά τις εξετάσεις;</w:t>
      </w:r>
    </w:p>
    <w:p w14:paraId="143ECF1A" w14:textId="77777777" w:rsidR="0063671B" w:rsidRPr="006A1D61" w:rsidRDefault="0063671B" w:rsidP="006A1D61">
      <w:pPr>
        <w:rPr>
          <w:i/>
          <w:iCs/>
          <w:lang w:val="el-GR" w:eastAsia="en-AU"/>
        </w:rPr>
      </w:pPr>
      <w:r w:rsidRPr="006A1D61">
        <w:rPr>
          <w:i/>
          <w:iCs/>
          <w:lang w:val="el-GR" w:eastAsia="en-AU"/>
        </w:rPr>
        <w:t>Τι θα κάνεις την επόμενη χρονιά;</w:t>
      </w:r>
    </w:p>
    <w:p w14:paraId="489BD91C" w14:textId="77777777" w:rsidR="0063671B" w:rsidRPr="006A1D61" w:rsidRDefault="0063671B" w:rsidP="006A1D61">
      <w:pPr>
        <w:rPr>
          <w:i/>
          <w:iCs/>
          <w:lang w:val="el-GR" w:eastAsia="en-AU"/>
        </w:rPr>
      </w:pPr>
      <w:r w:rsidRPr="006A1D61">
        <w:rPr>
          <w:i/>
          <w:iCs/>
          <w:lang w:val="el-GR" w:eastAsia="en-AU"/>
        </w:rPr>
        <w:t>Θέλεις να συνεχίσεις τις σπουδές σου;</w:t>
      </w:r>
    </w:p>
    <w:p w14:paraId="1DE4D7A6" w14:textId="77777777" w:rsidR="0063671B" w:rsidRPr="006A1D61" w:rsidRDefault="0063671B" w:rsidP="006A1D61">
      <w:pPr>
        <w:rPr>
          <w:i/>
          <w:iCs/>
          <w:lang w:val="el-GR" w:eastAsia="en-AU"/>
        </w:rPr>
      </w:pPr>
      <w:r w:rsidRPr="006A1D61">
        <w:rPr>
          <w:i/>
          <w:iCs/>
          <w:lang w:val="el-GR" w:eastAsia="en-AU"/>
        </w:rPr>
        <w:t>Ποια είναι τα σχέδιά σου για το μέλλον σου;</w:t>
      </w:r>
    </w:p>
    <w:p w14:paraId="29F7D444" w14:textId="60529523" w:rsidR="00566C57" w:rsidRPr="006A1D61" w:rsidRDefault="0063671B" w:rsidP="006609FC">
      <w:pPr>
        <w:pStyle w:val="Heading2"/>
      </w:pPr>
      <w:bookmarkStart w:id="10" w:name="_Toc199485378"/>
      <w:r w:rsidRPr="006A1D61">
        <w:t>Education and work</w:t>
      </w:r>
      <w:bookmarkEnd w:id="10"/>
    </w:p>
    <w:p w14:paraId="79F42FC5" w14:textId="77777777" w:rsidR="0063671B" w:rsidRPr="006A1D61" w:rsidRDefault="0063671B" w:rsidP="006A1D61">
      <w:pPr>
        <w:rPr>
          <w:i/>
          <w:iCs/>
          <w:lang w:val="el-GR" w:eastAsia="en-AU"/>
        </w:rPr>
      </w:pPr>
      <w:r w:rsidRPr="006A1D61">
        <w:rPr>
          <w:i/>
          <w:iCs/>
          <w:lang w:val="el-GR" w:eastAsia="en-AU"/>
        </w:rPr>
        <w:t>Πώς τα πας στο σχολείο φέτος;</w:t>
      </w:r>
    </w:p>
    <w:p w14:paraId="27D99579" w14:textId="77777777" w:rsidR="0063671B" w:rsidRPr="006A1D61" w:rsidRDefault="0063671B" w:rsidP="006A1D61">
      <w:pPr>
        <w:rPr>
          <w:i/>
          <w:iCs/>
          <w:lang w:val="el-GR" w:eastAsia="en-AU"/>
        </w:rPr>
      </w:pPr>
      <w:r w:rsidRPr="006A1D61">
        <w:rPr>
          <w:i/>
          <w:iCs/>
          <w:lang w:val="el-GR" w:eastAsia="en-AU"/>
        </w:rPr>
        <w:t>Τι μαθήματα κάνεις;</w:t>
      </w:r>
    </w:p>
    <w:p w14:paraId="61481500" w14:textId="77777777" w:rsidR="0063671B" w:rsidRPr="006A1D61" w:rsidRDefault="0063671B" w:rsidP="006A1D61">
      <w:pPr>
        <w:rPr>
          <w:i/>
          <w:iCs/>
          <w:lang w:val="el-GR" w:eastAsia="en-AU"/>
        </w:rPr>
      </w:pPr>
      <w:r w:rsidRPr="006A1D61">
        <w:rPr>
          <w:i/>
          <w:iCs/>
          <w:lang w:val="el-GR" w:eastAsia="en-AU"/>
        </w:rPr>
        <w:t>Σου αρέσει το σχολείο;</w:t>
      </w:r>
    </w:p>
    <w:p w14:paraId="255A9D3C" w14:textId="77777777" w:rsidR="0063671B" w:rsidRPr="006A1D61" w:rsidRDefault="0063671B" w:rsidP="006A1D61">
      <w:pPr>
        <w:rPr>
          <w:i/>
          <w:iCs/>
          <w:lang w:val="el-GR" w:eastAsia="en-AU"/>
        </w:rPr>
      </w:pPr>
      <w:r w:rsidRPr="006A1D61">
        <w:rPr>
          <w:i/>
          <w:iCs/>
          <w:lang w:val="el-GR" w:eastAsia="en-AU"/>
        </w:rPr>
        <w:t>Τι σου αρέσει να κάνεις στο σχολείο;</w:t>
      </w:r>
    </w:p>
    <w:p w14:paraId="204EC06B" w14:textId="77777777" w:rsidR="0063671B" w:rsidRPr="006A1D61" w:rsidRDefault="0063671B" w:rsidP="006A1D61">
      <w:pPr>
        <w:rPr>
          <w:i/>
          <w:iCs/>
          <w:lang w:val="el-GR" w:eastAsia="en-AU"/>
        </w:rPr>
      </w:pPr>
      <w:r w:rsidRPr="006A1D61">
        <w:rPr>
          <w:i/>
          <w:iCs/>
          <w:lang w:val="el-GR" w:eastAsia="en-AU"/>
        </w:rPr>
        <w:lastRenderedPageBreak/>
        <w:t>Σου αρέσουν οι καθηγητές σου;</w:t>
      </w:r>
    </w:p>
    <w:p w14:paraId="08389680" w14:textId="77777777" w:rsidR="0063671B" w:rsidRPr="006A1D61" w:rsidRDefault="0063671B" w:rsidP="006A1D61">
      <w:pPr>
        <w:rPr>
          <w:i/>
          <w:iCs/>
          <w:lang w:val="el-GR" w:eastAsia="en-AU"/>
        </w:rPr>
      </w:pPr>
      <w:r w:rsidRPr="006A1D61">
        <w:rPr>
          <w:i/>
          <w:iCs/>
          <w:lang w:val="el-GR" w:eastAsia="en-AU"/>
        </w:rPr>
        <w:t>Ποιο είναι το αγαπημένο σου μάθημα και γιατί;</w:t>
      </w:r>
    </w:p>
    <w:p w14:paraId="7DF266DE" w14:textId="77777777" w:rsidR="0063671B" w:rsidRPr="006A1D61" w:rsidRDefault="0063671B" w:rsidP="006A1D61">
      <w:pPr>
        <w:rPr>
          <w:i/>
          <w:iCs/>
          <w:lang w:val="el-GR" w:eastAsia="en-AU"/>
        </w:rPr>
      </w:pPr>
      <w:r w:rsidRPr="006A1D61">
        <w:rPr>
          <w:i/>
          <w:iCs/>
          <w:lang w:val="el-GR" w:eastAsia="en-AU"/>
        </w:rPr>
        <w:t>Ποιο είναι το πιο δύσκολο μάθημα για σένα;</w:t>
      </w:r>
    </w:p>
    <w:p w14:paraId="57613F98" w14:textId="77777777" w:rsidR="0063671B" w:rsidRPr="006A1D61" w:rsidRDefault="0063671B" w:rsidP="006A1D61">
      <w:pPr>
        <w:rPr>
          <w:i/>
          <w:iCs/>
          <w:lang w:val="el-GR" w:eastAsia="en-AU"/>
        </w:rPr>
      </w:pPr>
      <w:r w:rsidRPr="006A1D61">
        <w:rPr>
          <w:i/>
          <w:iCs/>
          <w:lang w:val="el-GR" w:eastAsia="en-AU"/>
        </w:rPr>
        <w:t>Ποιος είναι ο αγαπημένος σου καθηγητής;</w:t>
      </w:r>
    </w:p>
    <w:p w14:paraId="48D18841" w14:textId="77777777" w:rsidR="0063671B" w:rsidRPr="006A1D61" w:rsidRDefault="0063671B" w:rsidP="006A1D61">
      <w:pPr>
        <w:rPr>
          <w:i/>
          <w:iCs/>
          <w:lang w:val="el-GR" w:eastAsia="en-AU"/>
        </w:rPr>
      </w:pPr>
      <w:r w:rsidRPr="006A1D61">
        <w:rPr>
          <w:i/>
          <w:iCs/>
          <w:lang w:val="el-GR" w:eastAsia="en-AU"/>
        </w:rPr>
        <w:t>Περίγραψε το σχολείο σου.</w:t>
      </w:r>
    </w:p>
    <w:p w14:paraId="2964FDE1" w14:textId="0B99E0DD" w:rsidR="0063671B" w:rsidRPr="006A1D61" w:rsidRDefault="0063671B" w:rsidP="006A1D61">
      <w:pPr>
        <w:rPr>
          <w:i/>
          <w:iCs/>
          <w:lang w:val="el-GR" w:eastAsia="en-AU"/>
        </w:rPr>
      </w:pPr>
      <w:r w:rsidRPr="006A1D61">
        <w:rPr>
          <w:i/>
          <w:iCs/>
          <w:lang w:val="el-GR" w:eastAsia="en-AU"/>
        </w:rPr>
        <w:t>Πόσο καιρό μαθαίνεις ελληνικά;</w:t>
      </w:r>
    </w:p>
    <w:p w14:paraId="226C7988" w14:textId="4D61C339" w:rsidR="0063671B" w:rsidRPr="006A1D61" w:rsidRDefault="0063671B" w:rsidP="006A1D61">
      <w:pPr>
        <w:rPr>
          <w:i/>
          <w:iCs/>
          <w:lang w:val="el-GR" w:eastAsia="en-AU"/>
        </w:rPr>
      </w:pPr>
      <w:r w:rsidRPr="006A1D61">
        <w:rPr>
          <w:i/>
          <w:iCs/>
          <w:lang w:val="el-GR" w:eastAsia="en-AU"/>
        </w:rPr>
        <w:t>Γιατί διάλεξες τα ελληνικά ως μάθημα;</w:t>
      </w:r>
    </w:p>
    <w:p w14:paraId="367F1340" w14:textId="30767A6B" w:rsidR="0063671B" w:rsidRPr="006A1D61" w:rsidRDefault="0063671B" w:rsidP="006A1D61">
      <w:pPr>
        <w:rPr>
          <w:i/>
          <w:iCs/>
          <w:lang w:val="el-GR" w:eastAsia="en-AU"/>
        </w:rPr>
      </w:pPr>
      <w:r w:rsidRPr="006A1D61">
        <w:rPr>
          <w:i/>
          <w:iCs/>
          <w:lang w:val="el-GR" w:eastAsia="en-AU"/>
        </w:rPr>
        <w:t>Πώς πηγαίνεις στο σχολείο σου; (με τα πόδια/αυτοκίνητο/λεωφορείο).</w:t>
      </w:r>
    </w:p>
    <w:p w14:paraId="4412449C" w14:textId="1439B066" w:rsidR="0063671B" w:rsidRPr="006A1D61" w:rsidRDefault="0063671B" w:rsidP="006A1D61">
      <w:pPr>
        <w:rPr>
          <w:i/>
          <w:iCs/>
          <w:lang w:val="el-GR" w:eastAsia="en-AU"/>
        </w:rPr>
      </w:pPr>
      <w:r w:rsidRPr="006A1D61">
        <w:rPr>
          <w:i/>
          <w:iCs/>
          <w:lang w:val="el-GR" w:eastAsia="en-AU"/>
        </w:rPr>
        <w:t>Δουλεύεις καθόλου; Αν ναι, πόσες μέρες την εβδομάδα;</w:t>
      </w:r>
    </w:p>
    <w:p w14:paraId="0BDEDDA8" w14:textId="74143C8D" w:rsidR="0063671B" w:rsidRPr="006A1D61" w:rsidRDefault="0063671B" w:rsidP="006A1D61">
      <w:pPr>
        <w:rPr>
          <w:i/>
          <w:iCs/>
          <w:lang w:val="el-GR" w:eastAsia="en-AU"/>
        </w:rPr>
      </w:pPr>
      <w:r w:rsidRPr="006A1D61">
        <w:rPr>
          <w:i/>
          <w:iCs/>
          <w:lang w:val="el-GR" w:eastAsia="en-AU"/>
        </w:rPr>
        <w:t>Τι κάνεις με τα χρήματα που βγάζεις από τη δουλειά σου;</w:t>
      </w:r>
    </w:p>
    <w:p w14:paraId="390C43CB" w14:textId="267669F5" w:rsidR="00086656" w:rsidRDefault="0063671B">
      <w:pPr>
        <w:rPr>
          <w:i/>
          <w:iCs/>
          <w:lang w:eastAsia="en-AU"/>
        </w:rPr>
      </w:pPr>
      <w:r w:rsidRPr="006A1D61">
        <w:rPr>
          <w:i/>
          <w:iCs/>
          <w:lang w:val="el-GR" w:eastAsia="en-AU"/>
        </w:rPr>
        <w:t>Τι θα κάνεις όταν τελειώσεις το σχολείο;</w:t>
      </w:r>
    </w:p>
    <w:p w14:paraId="238126F2" w14:textId="77777777" w:rsidR="00CB3F4B" w:rsidRPr="006A1D61" w:rsidRDefault="00CB3F4B" w:rsidP="006609FC">
      <w:pPr>
        <w:pStyle w:val="Heading1"/>
      </w:pPr>
      <w:bookmarkStart w:id="11" w:name="_Toc188025210"/>
      <w:bookmarkStart w:id="12" w:name="_Toc199485379"/>
      <w:bookmarkStart w:id="13" w:name="_Hlk193800671"/>
      <w:r w:rsidRPr="006A1D61">
        <w:t>Additional resources</w:t>
      </w:r>
      <w:bookmarkEnd w:id="11"/>
      <w:bookmarkEnd w:id="12"/>
    </w:p>
    <w:p w14:paraId="2CBFCC23" w14:textId="08787FC4" w:rsidR="00CB3F4B" w:rsidRDefault="00CB3F4B" w:rsidP="006A1D61">
      <w:pPr>
        <w:rPr>
          <w:lang w:val="en"/>
        </w:rPr>
      </w:pPr>
      <w:r>
        <w:rPr>
          <w:lang w:val="en"/>
        </w:rPr>
        <w:t xml:space="preserve">On </w:t>
      </w:r>
      <w:r w:rsidRPr="006A1D61">
        <w:t>the</w:t>
      </w:r>
      <w:r>
        <w:rPr>
          <w:lang w:val="en"/>
        </w:rPr>
        <w:t xml:space="preserve"> </w:t>
      </w:r>
      <w:r w:rsidRPr="003A1763">
        <w:rPr>
          <w:lang w:val="en" w:eastAsia="en-AU"/>
        </w:rPr>
        <w:t xml:space="preserve">department’s </w:t>
      </w:r>
      <w:hyperlink r:id="rId11" w:history="1">
        <w:r w:rsidR="004E54C5">
          <w:rPr>
            <w:rStyle w:val="Hyperlink"/>
            <w:lang w:val="en" w:eastAsia="en-AU"/>
          </w:rPr>
          <w:t>Planning, programming and assessing languages 11–12</w:t>
        </w:r>
      </w:hyperlink>
      <w:r w:rsidR="004E54C5">
        <w:t xml:space="preserve"> </w:t>
      </w:r>
      <w:r w:rsidR="004E54C5" w:rsidRPr="004E54C5">
        <w:t>webpage</w:t>
      </w:r>
      <w:r w:rsidR="00751A86">
        <w:rPr>
          <w:lang w:val="en" w:eastAsia="en-AU"/>
        </w:rPr>
        <w:t xml:space="preserve">, </w:t>
      </w:r>
      <w:r>
        <w:rPr>
          <w:lang w:val="en"/>
        </w:rPr>
        <w:t>there are 2 resources which give you advice and help you prepare for the HSC oral examination:</w:t>
      </w:r>
    </w:p>
    <w:p w14:paraId="266CF0D5" w14:textId="77777777" w:rsidR="00DC61A7" w:rsidRPr="001810C9" w:rsidRDefault="00DC61A7" w:rsidP="00B76B74">
      <w:pPr>
        <w:pStyle w:val="ListBullet"/>
        <w:numPr>
          <w:ilvl w:val="0"/>
          <w:numId w:val="2"/>
        </w:numPr>
      </w:pPr>
      <w:r w:rsidRPr="001810C9">
        <w:t>Instructional videos for Beginners and Continuers exams</w:t>
      </w:r>
    </w:p>
    <w:p w14:paraId="3C5FD5F9" w14:textId="730C99C8" w:rsidR="00DC61A7" w:rsidRPr="001810C9" w:rsidRDefault="00DC61A7" w:rsidP="00B76B74">
      <w:pPr>
        <w:pStyle w:val="ListBullet"/>
        <w:numPr>
          <w:ilvl w:val="0"/>
          <w:numId w:val="2"/>
        </w:numPr>
      </w:pPr>
      <w:r w:rsidRPr="001810C9">
        <w:t>Reflections and advice from past HSC students.</w:t>
      </w:r>
    </w:p>
    <w:p w14:paraId="4CC9E0A2" w14:textId="46BE8502" w:rsidR="00FE12AA" w:rsidRDefault="00CB3F4B" w:rsidP="00F028FF">
      <w:r w:rsidRPr="003A1763">
        <w:rPr>
          <w:lang w:val="en"/>
        </w:rPr>
        <w:t xml:space="preserve">On the </w:t>
      </w:r>
      <w:hyperlink r:id="rId12" w:history="1">
        <w:r w:rsidRPr="00014756">
          <w:rPr>
            <w:rStyle w:val="Hyperlink"/>
          </w:rPr>
          <w:t>Modern Greek Beginners</w:t>
        </w:r>
      </w:hyperlink>
      <w:r w:rsidR="006B4518">
        <w:rPr>
          <w:lang w:val="en"/>
        </w:rPr>
        <w:t xml:space="preserve"> </w:t>
      </w:r>
      <w:r w:rsidR="004E54C5" w:rsidRPr="004E54C5">
        <w:rPr>
          <w:lang w:val="en"/>
        </w:rPr>
        <w:t>webpage</w:t>
      </w:r>
      <w:r w:rsidR="004E54C5">
        <w:rPr>
          <w:lang w:val="en"/>
        </w:rPr>
        <w:t xml:space="preserve">, </w:t>
      </w:r>
      <w:r w:rsidRPr="003A1763">
        <w:rPr>
          <w:lang w:val="en"/>
        </w:rPr>
        <w:t xml:space="preserve">you can also find the </w:t>
      </w:r>
      <w:r w:rsidR="00B76B74">
        <w:rPr>
          <w:lang w:val="en"/>
        </w:rPr>
        <w:t>‘</w:t>
      </w:r>
      <w:r w:rsidRPr="003A1763">
        <w:rPr>
          <w:lang w:val="en"/>
        </w:rPr>
        <w:t xml:space="preserve">HSC examinations in </w:t>
      </w:r>
      <w:r>
        <w:rPr>
          <w:lang w:val="en"/>
        </w:rPr>
        <w:t>Beginners</w:t>
      </w:r>
      <w:r w:rsidRPr="003A1763">
        <w:rPr>
          <w:lang w:val="en"/>
        </w:rPr>
        <w:t xml:space="preserve"> language courses </w:t>
      </w:r>
      <w:r w:rsidRPr="00F028FF">
        <w:t>– advice for students</w:t>
      </w:r>
      <w:r w:rsidR="00B76B74">
        <w:t>’</w:t>
      </w:r>
      <w:r w:rsidRPr="00F028FF">
        <w:t xml:space="preserve"> document, which includes advice for all sections, including the</w:t>
      </w:r>
      <w:r w:rsidR="00DC61A7">
        <w:t xml:space="preserve"> HSC</w:t>
      </w:r>
      <w:r w:rsidRPr="00F028FF">
        <w:t xml:space="preserve"> oral examination.</w:t>
      </w:r>
      <w:bookmarkEnd w:id="13"/>
    </w:p>
    <w:p w14:paraId="236CC951" w14:textId="4BE394A9" w:rsidR="00DC61A7" w:rsidRDefault="00DC61A7" w:rsidP="00F028FF">
      <w:pPr>
        <w:sectPr w:rsidR="00DC61A7" w:rsidSect="00111D6D">
          <w:headerReference w:type="even" r:id="rId13"/>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486F3478" w14:textId="6BD6032A" w:rsidR="00FE12AA" w:rsidRPr="001748AB" w:rsidRDefault="00FE12AA" w:rsidP="00FE12AA">
      <w:pPr>
        <w:rPr>
          <w:rStyle w:val="Strong"/>
          <w:szCs w:val="22"/>
        </w:rPr>
      </w:pPr>
      <w:bookmarkStart w:id="14" w:name="_Hlk195085839"/>
      <w:r w:rsidRPr="001748AB">
        <w:rPr>
          <w:rStyle w:val="Strong"/>
          <w:szCs w:val="22"/>
        </w:rPr>
        <w:lastRenderedPageBreak/>
        <w:t>© State of New South Wales (Department of Education), 20</w:t>
      </w:r>
      <w:r w:rsidR="008A6AC4">
        <w:rPr>
          <w:rStyle w:val="Strong"/>
          <w:szCs w:val="22"/>
        </w:rPr>
        <w:t>2</w:t>
      </w:r>
      <w:r w:rsidR="00286DF3">
        <w:rPr>
          <w:rStyle w:val="Strong"/>
          <w:szCs w:val="22"/>
        </w:rPr>
        <w:t>5</w:t>
      </w:r>
    </w:p>
    <w:p w14:paraId="6D3CAE31" w14:textId="77777777" w:rsidR="00FE12AA" w:rsidRDefault="00FE12AA" w:rsidP="00FE12AA">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BF37C65" w14:textId="77777777" w:rsidR="00FE12AA" w:rsidRDefault="00FE12AA" w:rsidP="00FE12AA">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56F80C6D" w14:textId="77777777" w:rsidR="00FE12AA" w:rsidRDefault="00FE12AA" w:rsidP="00FE12AA">
      <w:r>
        <w:rPr>
          <w:noProof/>
        </w:rPr>
        <w:drawing>
          <wp:inline distT="0" distB="0" distL="0" distR="0" wp14:anchorId="3EC8C7CE" wp14:editId="37A5F6F0">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01945B" w14:textId="77777777" w:rsidR="00FE12AA" w:rsidRDefault="00FE12AA" w:rsidP="00FE12AA">
      <w:r>
        <w:t>This license allows you to share and adapt the material for any purpose, even commercially.</w:t>
      </w:r>
    </w:p>
    <w:p w14:paraId="28A529F9" w14:textId="31D3709E" w:rsidR="00FE12AA" w:rsidRDefault="00FE12AA" w:rsidP="00FE12AA">
      <w:r>
        <w:t>Attribution should be given to © State of New South Wales (Department of Education), 20</w:t>
      </w:r>
      <w:r w:rsidR="008A6AC4">
        <w:t>2</w:t>
      </w:r>
      <w:r w:rsidR="00286DF3">
        <w:t>5</w:t>
      </w:r>
      <w:r>
        <w:t>.</w:t>
      </w:r>
    </w:p>
    <w:p w14:paraId="6347F0CC" w14:textId="77777777" w:rsidR="00FE12AA" w:rsidRDefault="00FE12AA" w:rsidP="00FE12AA">
      <w:r>
        <w:t>Material in this resource not available under a Creative Commons license:</w:t>
      </w:r>
    </w:p>
    <w:p w14:paraId="59EDBCEA" w14:textId="77777777" w:rsidR="00FE12AA" w:rsidRDefault="00FE12AA" w:rsidP="00B76B74">
      <w:pPr>
        <w:pStyle w:val="ListBullet"/>
        <w:numPr>
          <w:ilvl w:val="0"/>
          <w:numId w:val="2"/>
        </w:numPr>
      </w:pPr>
      <w:r>
        <w:t>the NSW Department of Education logo, other logos and trademark-protected material</w:t>
      </w:r>
    </w:p>
    <w:p w14:paraId="1075520D" w14:textId="77777777" w:rsidR="00FE12AA" w:rsidRDefault="00FE12AA" w:rsidP="00B76B74">
      <w:pPr>
        <w:pStyle w:val="ListBullet"/>
        <w:numPr>
          <w:ilvl w:val="0"/>
          <w:numId w:val="2"/>
        </w:numPr>
      </w:pPr>
      <w:r>
        <w:t>material owned by a third party that has been reproduced with permission. You will need to obtain permission from the third party to reuse its material.</w:t>
      </w:r>
    </w:p>
    <w:p w14:paraId="7FD9658E" w14:textId="77777777" w:rsidR="00FE12AA" w:rsidRPr="003B3E41" w:rsidRDefault="00FE12AA" w:rsidP="00FE12AA">
      <w:pPr>
        <w:pStyle w:val="FeatureBox2"/>
        <w:rPr>
          <w:rStyle w:val="Strong"/>
        </w:rPr>
      </w:pPr>
      <w:r w:rsidRPr="003B3E41">
        <w:rPr>
          <w:rStyle w:val="Strong"/>
        </w:rPr>
        <w:t>Links to third-party material and websites</w:t>
      </w:r>
    </w:p>
    <w:p w14:paraId="5219F890" w14:textId="77777777" w:rsidR="00FE12AA" w:rsidRDefault="00FE12AA" w:rsidP="00FE12A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3CF03D" w14:textId="767E43BE" w:rsidR="00CB3F4B" w:rsidRPr="00F028FF" w:rsidRDefault="00FE12AA" w:rsidP="00FE12A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bookmarkEnd w:id="14"/>
    </w:p>
    <w:sectPr w:rsidR="00CB3F4B" w:rsidRPr="00F028FF" w:rsidSect="00FE12AA">
      <w:headerReference w:type="first" r:id="rId21"/>
      <w:footerReference w:type="first" r:id="rId2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D69CD" w14:textId="77777777" w:rsidR="00B05CD6" w:rsidRDefault="00B05CD6" w:rsidP="00191F45">
      <w:r>
        <w:separator/>
      </w:r>
    </w:p>
    <w:p w14:paraId="0110C9F9" w14:textId="77777777" w:rsidR="00B05CD6" w:rsidRDefault="00B05CD6"/>
    <w:p w14:paraId="7C210987" w14:textId="77777777" w:rsidR="00B05CD6" w:rsidRDefault="00B05CD6"/>
    <w:p w14:paraId="1A778977" w14:textId="77777777" w:rsidR="00B05CD6" w:rsidRDefault="00B05CD6"/>
  </w:endnote>
  <w:endnote w:type="continuationSeparator" w:id="0">
    <w:p w14:paraId="3EE74DF9" w14:textId="77777777" w:rsidR="00B05CD6" w:rsidRDefault="00B05CD6" w:rsidP="00191F45">
      <w:r>
        <w:continuationSeparator/>
      </w:r>
    </w:p>
    <w:p w14:paraId="4AA73115" w14:textId="77777777" w:rsidR="00B05CD6" w:rsidRDefault="00B05CD6"/>
    <w:p w14:paraId="0B12D47D" w14:textId="77777777" w:rsidR="00B05CD6" w:rsidRDefault="00B05CD6"/>
    <w:p w14:paraId="6C6E7B6D" w14:textId="77777777" w:rsidR="00B05CD6" w:rsidRDefault="00B05CD6"/>
  </w:endnote>
  <w:endnote w:type="continuationNotice" w:id="1">
    <w:p w14:paraId="269CD499" w14:textId="77777777" w:rsidR="00153929" w:rsidRDefault="001539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DD85F4F-E83D-433D-B878-FC71C1D21669}"/>
  </w:font>
  <w:font w:name="Calibri">
    <w:panose1 w:val="020F0502020204030204"/>
    <w:charset w:val="00"/>
    <w:family w:val="swiss"/>
    <w:pitch w:val="variable"/>
    <w:sig w:usb0="E4002EFF" w:usb1="C200247B" w:usb2="00000009" w:usb3="00000000" w:csb0="000001FF" w:csb1="00000000"/>
    <w:embedRegular r:id="rId2" w:fontKey="{1C37AB64-6DE6-438B-9AB9-76C957469223}"/>
    <w:embedBold r:id="rId3" w:fontKey="{7308C799-3311-4090-821D-E02FE3F2E47E}"/>
    <w:embedItalic r:id="rId4" w:fontKey="{6675BE38-5973-4D65-A953-B2E12AEFF7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610E8CB-FBBF-4532-9440-E7E744AA65DB}"/>
    <w:embedItalic r:id="rId6" w:fontKey="{2709F642-1C03-4011-A20C-ED3795014320}"/>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4793" w14:textId="05FED377" w:rsidR="00C951D3" w:rsidRPr="00123A38" w:rsidRDefault="00C951D3" w:rsidP="00C951D3">
    <w:pPr>
      <w:pStyle w:val="Footer"/>
    </w:pPr>
    <w:r>
      <w:t xml:space="preserve">© NSW Department of Education, </w:t>
    </w:r>
    <w:r>
      <w:fldChar w:fldCharType="begin"/>
    </w:r>
    <w:r>
      <w:instrText xml:space="preserve"> DATE  \@ "MMM-yy"  \* MERGEFORMAT </w:instrText>
    </w:r>
    <w:r>
      <w:fldChar w:fldCharType="separate"/>
    </w:r>
    <w:r w:rsidR="003A54CC">
      <w:rPr>
        <w:noProof/>
      </w:rPr>
      <w:t>Jun-25</w:t>
    </w:r>
    <w:r>
      <w:fldChar w:fldCharType="end"/>
    </w:r>
    <w:r>
      <w:ptab w:relativeTo="margin" w:alignment="right" w:leader="none"/>
    </w:r>
    <w:r>
      <w:rPr>
        <w:b/>
        <w:noProof/>
        <w:sz w:val="28"/>
        <w:szCs w:val="28"/>
      </w:rPr>
      <w:drawing>
        <wp:inline distT="0" distB="0" distL="0" distR="0" wp14:anchorId="63D6B202" wp14:editId="3E77EE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C822" w14:textId="0C365A57" w:rsidR="00111D6D" w:rsidRPr="00123A38" w:rsidRDefault="00111D6D" w:rsidP="00111D6D">
    <w:pPr>
      <w:pStyle w:val="Footer"/>
    </w:pPr>
    <w:r>
      <w:t xml:space="preserve">© NSW Department of Education, </w:t>
    </w:r>
    <w:r>
      <w:fldChar w:fldCharType="begin"/>
    </w:r>
    <w:r>
      <w:instrText xml:space="preserve"> DATE  \@ "MMM-yy"  \* MERGEFORMAT </w:instrText>
    </w:r>
    <w:r>
      <w:fldChar w:fldCharType="separate"/>
    </w:r>
    <w:r w:rsidR="003A54CC">
      <w:rPr>
        <w:noProof/>
      </w:rPr>
      <w:t>Jun-25</w:t>
    </w:r>
    <w:r>
      <w:fldChar w:fldCharType="end"/>
    </w:r>
    <w:r>
      <w:ptab w:relativeTo="margin" w:alignment="right" w:leader="none"/>
    </w:r>
    <w:r>
      <w:rPr>
        <w:b/>
        <w:noProof/>
        <w:sz w:val="28"/>
        <w:szCs w:val="28"/>
      </w:rPr>
      <w:drawing>
        <wp:inline distT="0" distB="0" distL="0" distR="0" wp14:anchorId="29218357" wp14:editId="05B862EC">
          <wp:extent cx="571500" cy="190500"/>
          <wp:effectExtent l="0" t="0" r="0" b="0"/>
          <wp:docPr id="1231616348" name="Picture 12316163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5B51" w14:textId="77777777" w:rsidR="00024CE4" w:rsidRPr="002F375A" w:rsidRDefault="00024CE4" w:rsidP="00024CE4">
    <w:pPr>
      <w:pStyle w:val="Logo"/>
      <w:tabs>
        <w:tab w:val="clear" w:pos="10200"/>
        <w:tab w:val="right" w:pos="9639"/>
      </w:tabs>
      <w:ind w:right="-1"/>
      <w:jc w:val="right"/>
    </w:pPr>
    <w:r w:rsidRPr="008426B6">
      <w:rPr>
        <w:noProof/>
      </w:rPr>
      <w:drawing>
        <wp:inline distT="0" distB="0" distL="0" distR="0" wp14:anchorId="0D9DF976" wp14:editId="0077DED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3396" w14:textId="77777777" w:rsidR="00474FB8" w:rsidRPr="00E2096F" w:rsidRDefault="00474FB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B7340" w14:textId="77777777" w:rsidR="00B05CD6" w:rsidRDefault="00B05CD6" w:rsidP="00191F45">
      <w:r>
        <w:separator/>
      </w:r>
    </w:p>
    <w:p w14:paraId="54115336" w14:textId="77777777" w:rsidR="00B05CD6" w:rsidRDefault="00B05CD6"/>
    <w:p w14:paraId="37B22D49" w14:textId="77777777" w:rsidR="00B05CD6" w:rsidRDefault="00B05CD6"/>
    <w:p w14:paraId="49802E39" w14:textId="77777777" w:rsidR="00B05CD6" w:rsidRDefault="00B05CD6"/>
  </w:footnote>
  <w:footnote w:type="continuationSeparator" w:id="0">
    <w:p w14:paraId="49113641" w14:textId="77777777" w:rsidR="00B05CD6" w:rsidRDefault="00B05CD6" w:rsidP="00191F45">
      <w:r>
        <w:continuationSeparator/>
      </w:r>
    </w:p>
    <w:p w14:paraId="345B39CD" w14:textId="77777777" w:rsidR="00B05CD6" w:rsidRDefault="00B05CD6"/>
    <w:p w14:paraId="2AC52D50" w14:textId="77777777" w:rsidR="00B05CD6" w:rsidRDefault="00B05CD6"/>
    <w:p w14:paraId="6968269C" w14:textId="77777777" w:rsidR="00B05CD6" w:rsidRDefault="00B05CD6"/>
  </w:footnote>
  <w:footnote w:type="continuationNotice" w:id="1">
    <w:p w14:paraId="41B3E6CF" w14:textId="77777777" w:rsidR="00153929" w:rsidRDefault="0015392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ECC09" w14:textId="77777777" w:rsidR="00C951D3" w:rsidRDefault="00C951D3" w:rsidP="00C951D3">
    <w:pPr>
      <w:pStyle w:val="Documentname"/>
    </w:pPr>
    <w:r w:rsidRPr="00961E50">
      <w:t>Modern Greek Beginners – practice speaking questions by topic</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D8BE" w14:textId="7B7FABDA" w:rsidR="00111D6D" w:rsidRPr="001748AB" w:rsidRDefault="00111D6D" w:rsidP="00111D6D">
    <w:pPr>
      <w:pStyle w:val="Documentname"/>
    </w:pPr>
    <w:r w:rsidRPr="00523DAC">
      <w:t>Modern Greek Beginners – practice speaking questions by topic</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D6A4" w14:textId="77777777" w:rsidR="00024CE4" w:rsidRPr="00FA6449" w:rsidRDefault="00C70278" w:rsidP="00024CE4">
    <w:pPr>
      <w:pStyle w:val="Header"/>
      <w:spacing w:after="0"/>
    </w:pPr>
    <w:r>
      <w:pict w14:anchorId="3A33D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24CE4" w:rsidRPr="009D43DD">
      <w:t>NSW Department of Education</w:t>
    </w:r>
    <w:r w:rsidR="00024CE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F2B81" w14:textId="77777777" w:rsidR="00474FB8" w:rsidRPr="00E2096F" w:rsidRDefault="00474FB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43052197">
    <w:abstractNumId w:val="3"/>
  </w:num>
  <w:num w:numId="2" w16cid:durableId="1082877752">
    <w:abstractNumId w:val="1"/>
  </w:num>
  <w:num w:numId="3" w16cid:durableId="181417476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54691020">
    <w:abstractNumId w:val="0"/>
  </w:num>
  <w:num w:numId="5" w16cid:durableId="1984041406">
    <w:abstractNumId w:val="1"/>
  </w:num>
  <w:num w:numId="6" w16cid:durableId="415171967">
    <w:abstractNumId w:val="5"/>
  </w:num>
  <w:num w:numId="7" w16cid:durableId="9918365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AU" w:vendorID="64" w:dllVersion="0" w:nlCheck="1" w:checkStyle="0"/>
  <w:activeWritingStyle w:appName="MSWord" w:lang="fr-FR"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43DF"/>
    <w:rsid w:val="00014756"/>
    <w:rsid w:val="000151F8"/>
    <w:rsid w:val="00015D43"/>
    <w:rsid w:val="00016801"/>
    <w:rsid w:val="00021171"/>
    <w:rsid w:val="00023790"/>
    <w:rsid w:val="00024602"/>
    <w:rsid w:val="00024CE4"/>
    <w:rsid w:val="000252FF"/>
    <w:rsid w:val="000253AE"/>
    <w:rsid w:val="00030EBC"/>
    <w:rsid w:val="000331B6"/>
    <w:rsid w:val="00034DAC"/>
    <w:rsid w:val="00034F5E"/>
    <w:rsid w:val="0003541F"/>
    <w:rsid w:val="00040BF3"/>
    <w:rsid w:val="000423E3"/>
    <w:rsid w:val="0004292D"/>
    <w:rsid w:val="00042D30"/>
    <w:rsid w:val="00043036"/>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87963"/>
    <w:rsid w:val="00090628"/>
    <w:rsid w:val="0009452F"/>
    <w:rsid w:val="00096701"/>
    <w:rsid w:val="000A0C05"/>
    <w:rsid w:val="000A33D4"/>
    <w:rsid w:val="000A41E7"/>
    <w:rsid w:val="000A42B2"/>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7EF"/>
    <w:rsid w:val="000E3C1C"/>
    <w:rsid w:val="000E41B7"/>
    <w:rsid w:val="000E6BA0"/>
    <w:rsid w:val="000F174A"/>
    <w:rsid w:val="000F57E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D6D"/>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929"/>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847"/>
    <w:rsid w:val="0019600C"/>
    <w:rsid w:val="00196CF1"/>
    <w:rsid w:val="00197B41"/>
    <w:rsid w:val="001A03EA"/>
    <w:rsid w:val="001A0FC7"/>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6D85"/>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A5F"/>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6DF3"/>
    <w:rsid w:val="002870F2"/>
    <w:rsid w:val="00287650"/>
    <w:rsid w:val="00287894"/>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1BC"/>
    <w:rsid w:val="002B7744"/>
    <w:rsid w:val="002C05AC"/>
    <w:rsid w:val="002C2202"/>
    <w:rsid w:val="002C3953"/>
    <w:rsid w:val="002C56A0"/>
    <w:rsid w:val="002C7496"/>
    <w:rsid w:val="002D12FF"/>
    <w:rsid w:val="002D21A5"/>
    <w:rsid w:val="002D4413"/>
    <w:rsid w:val="002D7044"/>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4CC"/>
    <w:rsid w:val="003A5964"/>
    <w:rsid w:val="003A5E30"/>
    <w:rsid w:val="003A6344"/>
    <w:rsid w:val="003A6624"/>
    <w:rsid w:val="003A695D"/>
    <w:rsid w:val="003A6A25"/>
    <w:rsid w:val="003A6F6B"/>
    <w:rsid w:val="003B225F"/>
    <w:rsid w:val="003B3CB0"/>
    <w:rsid w:val="003B7BBB"/>
    <w:rsid w:val="003C024F"/>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DEF"/>
    <w:rsid w:val="004128F0"/>
    <w:rsid w:val="00414D5B"/>
    <w:rsid w:val="004163AD"/>
    <w:rsid w:val="0041645A"/>
    <w:rsid w:val="00417BB8"/>
    <w:rsid w:val="00420300"/>
    <w:rsid w:val="00421CC4"/>
    <w:rsid w:val="0042354D"/>
    <w:rsid w:val="004259A6"/>
    <w:rsid w:val="00425CCF"/>
    <w:rsid w:val="00430D80"/>
    <w:rsid w:val="004317B5"/>
    <w:rsid w:val="00431E3D"/>
    <w:rsid w:val="004340C2"/>
    <w:rsid w:val="00435259"/>
    <w:rsid w:val="00436B23"/>
    <w:rsid w:val="00436E88"/>
    <w:rsid w:val="00440977"/>
    <w:rsid w:val="0044175B"/>
    <w:rsid w:val="00441A96"/>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D3A"/>
    <w:rsid w:val="00463BFC"/>
    <w:rsid w:val="004657D6"/>
    <w:rsid w:val="004728AA"/>
    <w:rsid w:val="00473346"/>
    <w:rsid w:val="00474FB8"/>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0444"/>
    <w:rsid w:val="004E1C2A"/>
    <w:rsid w:val="004E2ACB"/>
    <w:rsid w:val="004E38B0"/>
    <w:rsid w:val="004E3C28"/>
    <w:rsid w:val="004E4332"/>
    <w:rsid w:val="004E4E0B"/>
    <w:rsid w:val="004E54C5"/>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82C"/>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74F"/>
    <w:rsid w:val="0053286B"/>
    <w:rsid w:val="00534D39"/>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5F9E"/>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047"/>
    <w:rsid w:val="006220C4"/>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45BD0"/>
    <w:rsid w:val="00650503"/>
    <w:rsid w:val="00651A1C"/>
    <w:rsid w:val="00651E73"/>
    <w:rsid w:val="006522FD"/>
    <w:rsid w:val="00652800"/>
    <w:rsid w:val="00653AB0"/>
    <w:rsid w:val="00653C5D"/>
    <w:rsid w:val="006544A7"/>
    <w:rsid w:val="006552BE"/>
    <w:rsid w:val="006562DF"/>
    <w:rsid w:val="006609FC"/>
    <w:rsid w:val="006618E3"/>
    <w:rsid w:val="00661D06"/>
    <w:rsid w:val="006638B4"/>
    <w:rsid w:val="00663A78"/>
    <w:rsid w:val="0066400D"/>
    <w:rsid w:val="006644C4"/>
    <w:rsid w:val="0066665B"/>
    <w:rsid w:val="00670EE3"/>
    <w:rsid w:val="0067331F"/>
    <w:rsid w:val="006742E8"/>
    <w:rsid w:val="0067482E"/>
    <w:rsid w:val="00675260"/>
    <w:rsid w:val="00677DDB"/>
    <w:rsid w:val="00677EF0"/>
    <w:rsid w:val="006814BF"/>
    <w:rsid w:val="00681F32"/>
    <w:rsid w:val="006829E4"/>
    <w:rsid w:val="00683AEC"/>
    <w:rsid w:val="00684672"/>
    <w:rsid w:val="0068481E"/>
    <w:rsid w:val="0068666F"/>
    <w:rsid w:val="0068780A"/>
    <w:rsid w:val="00690267"/>
    <w:rsid w:val="006906E7"/>
    <w:rsid w:val="006954D4"/>
    <w:rsid w:val="0069598B"/>
    <w:rsid w:val="00695AF0"/>
    <w:rsid w:val="006A1A8E"/>
    <w:rsid w:val="006A1CF6"/>
    <w:rsid w:val="006A1D61"/>
    <w:rsid w:val="006A2D9E"/>
    <w:rsid w:val="006A36DB"/>
    <w:rsid w:val="006A3EF2"/>
    <w:rsid w:val="006A44D0"/>
    <w:rsid w:val="006A48C1"/>
    <w:rsid w:val="006A510D"/>
    <w:rsid w:val="006A51A4"/>
    <w:rsid w:val="006B06B2"/>
    <w:rsid w:val="006B0788"/>
    <w:rsid w:val="006B1FFA"/>
    <w:rsid w:val="006B3564"/>
    <w:rsid w:val="006B37E6"/>
    <w:rsid w:val="006B3D8F"/>
    <w:rsid w:val="006B42E3"/>
    <w:rsid w:val="006B44E9"/>
    <w:rsid w:val="006B4518"/>
    <w:rsid w:val="006B4EAA"/>
    <w:rsid w:val="006B73E5"/>
    <w:rsid w:val="006C00A3"/>
    <w:rsid w:val="006C7AB5"/>
    <w:rsid w:val="006D062E"/>
    <w:rsid w:val="006D0817"/>
    <w:rsid w:val="006D0996"/>
    <w:rsid w:val="006D2405"/>
    <w:rsid w:val="006D3A0E"/>
    <w:rsid w:val="006D4A39"/>
    <w:rsid w:val="006D522E"/>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57B"/>
    <w:rsid w:val="006F3613"/>
    <w:rsid w:val="006F3839"/>
    <w:rsid w:val="006F4503"/>
    <w:rsid w:val="00701DAC"/>
    <w:rsid w:val="00704694"/>
    <w:rsid w:val="007058CD"/>
    <w:rsid w:val="00705D75"/>
    <w:rsid w:val="0070723B"/>
    <w:rsid w:val="00712DA7"/>
    <w:rsid w:val="00714956"/>
    <w:rsid w:val="00715F89"/>
    <w:rsid w:val="00716FB7"/>
    <w:rsid w:val="00717C66"/>
    <w:rsid w:val="0072029B"/>
    <w:rsid w:val="0072144B"/>
    <w:rsid w:val="00722D6B"/>
    <w:rsid w:val="00723956"/>
    <w:rsid w:val="00724203"/>
    <w:rsid w:val="00725C3B"/>
    <w:rsid w:val="00725D14"/>
    <w:rsid w:val="007266FB"/>
    <w:rsid w:val="00731CB2"/>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28E"/>
    <w:rsid w:val="00751A86"/>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458C"/>
    <w:rsid w:val="008059C1"/>
    <w:rsid w:val="0080662F"/>
    <w:rsid w:val="00806C91"/>
    <w:rsid w:val="0081065F"/>
    <w:rsid w:val="00810E72"/>
    <w:rsid w:val="0081179B"/>
    <w:rsid w:val="00812DCB"/>
    <w:rsid w:val="00813FA5"/>
    <w:rsid w:val="0081523F"/>
    <w:rsid w:val="00816151"/>
    <w:rsid w:val="008165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59BD"/>
    <w:rsid w:val="00897B91"/>
    <w:rsid w:val="008A00A0"/>
    <w:rsid w:val="008A0836"/>
    <w:rsid w:val="008A21F0"/>
    <w:rsid w:val="008A5DE5"/>
    <w:rsid w:val="008A6AC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344"/>
    <w:rsid w:val="008D55BF"/>
    <w:rsid w:val="008D61E0"/>
    <w:rsid w:val="008D6722"/>
    <w:rsid w:val="008D6E1D"/>
    <w:rsid w:val="008D7AB2"/>
    <w:rsid w:val="008E0259"/>
    <w:rsid w:val="008E20F5"/>
    <w:rsid w:val="008E43E0"/>
    <w:rsid w:val="008E4A0E"/>
    <w:rsid w:val="008E4E59"/>
    <w:rsid w:val="008F0115"/>
    <w:rsid w:val="008F0383"/>
    <w:rsid w:val="008F1F6A"/>
    <w:rsid w:val="008F28E7"/>
    <w:rsid w:val="008F3EDF"/>
    <w:rsid w:val="008F56DB"/>
    <w:rsid w:val="008F7BCF"/>
    <w:rsid w:val="008F7F10"/>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2DB"/>
    <w:rsid w:val="00973DB2"/>
    <w:rsid w:val="00981475"/>
    <w:rsid w:val="00981668"/>
    <w:rsid w:val="00984331"/>
    <w:rsid w:val="00984C07"/>
    <w:rsid w:val="00985F69"/>
    <w:rsid w:val="00987813"/>
    <w:rsid w:val="00987B89"/>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6E0"/>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307AE"/>
    <w:rsid w:val="00A341C4"/>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BBF"/>
    <w:rsid w:val="00AF726A"/>
    <w:rsid w:val="00AF7AB4"/>
    <w:rsid w:val="00AF7B91"/>
    <w:rsid w:val="00B00015"/>
    <w:rsid w:val="00B043A6"/>
    <w:rsid w:val="00B05CD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5C43"/>
    <w:rsid w:val="00B40556"/>
    <w:rsid w:val="00B43107"/>
    <w:rsid w:val="00B44A6D"/>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B74"/>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05E"/>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A08"/>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2DA4"/>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0278"/>
    <w:rsid w:val="00C718DD"/>
    <w:rsid w:val="00C71AFB"/>
    <w:rsid w:val="00C74707"/>
    <w:rsid w:val="00C767C7"/>
    <w:rsid w:val="00C779FD"/>
    <w:rsid w:val="00C77D84"/>
    <w:rsid w:val="00C80B9E"/>
    <w:rsid w:val="00C841B7"/>
    <w:rsid w:val="00C84A6C"/>
    <w:rsid w:val="00C8667D"/>
    <w:rsid w:val="00C86967"/>
    <w:rsid w:val="00C928A8"/>
    <w:rsid w:val="00C93044"/>
    <w:rsid w:val="00C951D3"/>
    <w:rsid w:val="00C95246"/>
    <w:rsid w:val="00CA103E"/>
    <w:rsid w:val="00CA1AD0"/>
    <w:rsid w:val="00CA6C45"/>
    <w:rsid w:val="00CA74F6"/>
    <w:rsid w:val="00CA7603"/>
    <w:rsid w:val="00CB364E"/>
    <w:rsid w:val="00CB37B8"/>
    <w:rsid w:val="00CB3F4B"/>
    <w:rsid w:val="00CB4F1A"/>
    <w:rsid w:val="00CB58B4"/>
    <w:rsid w:val="00CB6577"/>
    <w:rsid w:val="00CB6768"/>
    <w:rsid w:val="00CB74C7"/>
    <w:rsid w:val="00CC1FE9"/>
    <w:rsid w:val="00CC3B49"/>
    <w:rsid w:val="00CC3D04"/>
    <w:rsid w:val="00CC4AF7"/>
    <w:rsid w:val="00CC54E5"/>
    <w:rsid w:val="00CC6B96"/>
    <w:rsid w:val="00CC6F04"/>
    <w:rsid w:val="00CC7B94"/>
    <w:rsid w:val="00CD4FF5"/>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37B96"/>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AD"/>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1A7"/>
    <w:rsid w:val="00DC6EFC"/>
    <w:rsid w:val="00DC7CDE"/>
    <w:rsid w:val="00DD195B"/>
    <w:rsid w:val="00DD243F"/>
    <w:rsid w:val="00DD3672"/>
    <w:rsid w:val="00DD3B8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6EBB"/>
    <w:rsid w:val="00DE74DC"/>
    <w:rsid w:val="00DE7D5A"/>
    <w:rsid w:val="00DF0A94"/>
    <w:rsid w:val="00DF1EC4"/>
    <w:rsid w:val="00DF247C"/>
    <w:rsid w:val="00DF3F4F"/>
    <w:rsid w:val="00DF584B"/>
    <w:rsid w:val="00DF707E"/>
    <w:rsid w:val="00DF70A1"/>
    <w:rsid w:val="00DF759D"/>
    <w:rsid w:val="00DF78EC"/>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09F"/>
    <w:rsid w:val="00E31D50"/>
    <w:rsid w:val="00E324D9"/>
    <w:rsid w:val="00E331FB"/>
    <w:rsid w:val="00E334F0"/>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667"/>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B9C"/>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4D9"/>
    <w:rsid w:val="00EF4CB1"/>
    <w:rsid w:val="00EF5798"/>
    <w:rsid w:val="00EF60A5"/>
    <w:rsid w:val="00EF60E5"/>
    <w:rsid w:val="00EF6A0C"/>
    <w:rsid w:val="00EF6E7F"/>
    <w:rsid w:val="00F01D8F"/>
    <w:rsid w:val="00F01D93"/>
    <w:rsid w:val="00F028FF"/>
    <w:rsid w:val="00F0316E"/>
    <w:rsid w:val="00F03350"/>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A8B"/>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0CBE"/>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2AA"/>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1D6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11D6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1D6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1D6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1D6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1D6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11D6D"/>
    <w:pPr>
      <w:tabs>
        <w:tab w:val="right" w:leader="dot" w:pos="14570"/>
      </w:tabs>
      <w:spacing w:before="0"/>
    </w:pPr>
    <w:rPr>
      <w:b/>
      <w:noProof/>
    </w:rPr>
  </w:style>
  <w:style w:type="paragraph" w:styleId="TOC2">
    <w:name w:val="toc 2"/>
    <w:aliases w:val="ŠTOC 2"/>
    <w:basedOn w:val="Normal"/>
    <w:next w:val="Normal"/>
    <w:uiPriority w:val="39"/>
    <w:unhideWhenUsed/>
    <w:rsid w:val="00111D6D"/>
    <w:pPr>
      <w:tabs>
        <w:tab w:val="right" w:leader="dot" w:pos="14570"/>
      </w:tabs>
      <w:spacing w:before="0"/>
    </w:pPr>
    <w:rPr>
      <w:noProof/>
    </w:rPr>
  </w:style>
  <w:style w:type="paragraph" w:styleId="Header">
    <w:name w:val="header"/>
    <w:aliases w:val="ŠHeader"/>
    <w:basedOn w:val="Normal"/>
    <w:link w:val="HeaderChar"/>
    <w:uiPriority w:val="16"/>
    <w:rsid w:val="00111D6D"/>
    <w:rPr>
      <w:noProof/>
      <w:color w:val="002664"/>
      <w:sz w:val="28"/>
      <w:szCs w:val="28"/>
    </w:rPr>
  </w:style>
  <w:style w:type="character" w:customStyle="1" w:styleId="Heading5Char">
    <w:name w:val="Heading 5 Char"/>
    <w:aliases w:val="ŠHeading 5 Char"/>
    <w:basedOn w:val="DefaultParagraphFont"/>
    <w:link w:val="Heading5"/>
    <w:uiPriority w:val="6"/>
    <w:rsid w:val="00111D6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11D6D"/>
    <w:rPr>
      <w:rFonts w:ascii="Arial" w:hAnsi="Arial" w:cs="Arial"/>
      <w:noProof/>
      <w:color w:val="002664"/>
      <w:sz w:val="28"/>
      <w:szCs w:val="28"/>
      <w:lang w:val="en-AU"/>
    </w:rPr>
  </w:style>
  <w:style w:type="paragraph" w:styleId="Footer">
    <w:name w:val="footer"/>
    <w:aliases w:val="ŠFooter"/>
    <w:basedOn w:val="Normal"/>
    <w:link w:val="FooterChar"/>
    <w:uiPriority w:val="19"/>
    <w:rsid w:val="00111D6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1D6D"/>
    <w:rPr>
      <w:rFonts w:ascii="Arial" w:hAnsi="Arial" w:cs="Arial"/>
      <w:sz w:val="18"/>
      <w:szCs w:val="18"/>
      <w:lang w:val="en-AU"/>
    </w:rPr>
  </w:style>
  <w:style w:type="paragraph" w:styleId="Caption">
    <w:name w:val="caption"/>
    <w:aliases w:val="ŠCaption"/>
    <w:basedOn w:val="Normal"/>
    <w:next w:val="Normal"/>
    <w:uiPriority w:val="20"/>
    <w:qFormat/>
    <w:rsid w:val="00111D6D"/>
    <w:pPr>
      <w:keepNext/>
      <w:spacing w:after="200" w:line="240" w:lineRule="auto"/>
    </w:pPr>
    <w:rPr>
      <w:iCs/>
      <w:color w:val="002664"/>
      <w:sz w:val="18"/>
      <w:szCs w:val="18"/>
    </w:rPr>
  </w:style>
  <w:style w:type="paragraph" w:customStyle="1" w:styleId="Logo">
    <w:name w:val="ŠLogo"/>
    <w:basedOn w:val="Normal"/>
    <w:uiPriority w:val="18"/>
    <w:qFormat/>
    <w:rsid w:val="00111D6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11D6D"/>
    <w:pPr>
      <w:spacing w:before="0"/>
      <w:ind w:left="244"/>
    </w:pPr>
  </w:style>
  <w:style w:type="character" w:styleId="Hyperlink">
    <w:name w:val="Hyperlink"/>
    <w:aliases w:val="ŠHyperlink"/>
    <w:basedOn w:val="DefaultParagraphFont"/>
    <w:uiPriority w:val="99"/>
    <w:unhideWhenUsed/>
    <w:rsid w:val="00111D6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11D6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11D6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11D6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11D6D"/>
    <w:rPr>
      <w:rFonts w:ascii="Arial" w:hAnsi="Arial" w:cs="Arial"/>
      <w:color w:val="002664"/>
      <w:sz w:val="28"/>
      <w:szCs w:val="36"/>
      <w:lang w:val="en-AU"/>
    </w:rPr>
  </w:style>
  <w:style w:type="table" w:customStyle="1" w:styleId="Tableheader">
    <w:name w:val="ŠTable header"/>
    <w:basedOn w:val="TableNormal"/>
    <w:uiPriority w:val="99"/>
    <w:rsid w:val="00111D6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11D6D"/>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11D6D"/>
    <w:pPr>
      <w:numPr>
        <w:numId w:val="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11D6D"/>
    <w:pPr>
      <w:numPr>
        <w:numId w:val="7"/>
      </w:numPr>
    </w:pPr>
  </w:style>
  <w:style w:type="character" w:styleId="Strong">
    <w:name w:val="Strong"/>
    <w:aliases w:val="ŠStrong,Bold"/>
    <w:qFormat/>
    <w:rsid w:val="00111D6D"/>
    <w:rPr>
      <w:b/>
      <w:bCs/>
    </w:rPr>
  </w:style>
  <w:style w:type="paragraph" w:styleId="ListBullet">
    <w:name w:val="List Bullet"/>
    <w:aliases w:val="ŠList Bullet"/>
    <w:basedOn w:val="Normal"/>
    <w:uiPriority w:val="9"/>
    <w:qFormat/>
    <w:rsid w:val="00111D6D"/>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111D6D"/>
    <w:rPr>
      <w:i/>
      <w:iCs/>
    </w:rPr>
  </w:style>
  <w:style w:type="paragraph" w:styleId="Title">
    <w:name w:val="Title"/>
    <w:aliases w:val="ŠTitle"/>
    <w:basedOn w:val="Normal"/>
    <w:next w:val="Normal"/>
    <w:link w:val="TitleChar"/>
    <w:uiPriority w:val="1"/>
    <w:rsid w:val="00111D6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1D6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11D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11D6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11D6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111D6D"/>
    <w:pPr>
      <w:ind w:left="567"/>
    </w:pPr>
  </w:style>
  <w:style w:type="character" w:styleId="CommentReference">
    <w:name w:val="annotation reference"/>
    <w:basedOn w:val="DefaultParagraphFont"/>
    <w:uiPriority w:val="99"/>
    <w:semiHidden/>
    <w:unhideWhenUsed/>
    <w:rsid w:val="00111D6D"/>
    <w:rPr>
      <w:sz w:val="16"/>
      <w:szCs w:val="16"/>
    </w:rPr>
  </w:style>
  <w:style w:type="paragraph" w:styleId="CommentText">
    <w:name w:val="annotation text"/>
    <w:basedOn w:val="Normal"/>
    <w:link w:val="CommentTextChar"/>
    <w:uiPriority w:val="99"/>
    <w:unhideWhenUsed/>
    <w:rsid w:val="00111D6D"/>
    <w:pPr>
      <w:spacing w:line="240" w:lineRule="auto"/>
    </w:pPr>
    <w:rPr>
      <w:sz w:val="20"/>
      <w:szCs w:val="20"/>
    </w:rPr>
  </w:style>
  <w:style w:type="character" w:customStyle="1" w:styleId="CommentTextChar">
    <w:name w:val="Comment Text Char"/>
    <w:basedOn w:val="DefaultParagraphFont"/>
    <w:link w:val="CommentText"/>
    <w:uiPriority w:val="99"/>
    <w:rsid w:val="00111D6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11D6D"/>
    <w:rPr>
      <w:b/>
      <w:bCs/>
    </w:rPr>
  </w:style>
  <w:style w:type="character" w:customStyle="1" w:styleId="CommentSubjectChar">
    <w:name w:val="Comment Subject Char"/>
    <w:basedOn w:val="CommentTextChar"/>
    <w:link w:val="CommentSubject"/>
    <w:uiPriority w:val="99"/>
    <w:semiHidden/>
    <w:rsid w:val="00111D6D"/>
    <w:rPr>
      <w:rFonts w:ascii="Arial" w:hAnsi="Arial" w:cs="Arial"/>
      <w:b/>
      <w:bCs/>
      <w:sz w:val="20"/>
      <w:szCs w:val="20"/>
      <w:lang w:val="en-AU"/>
    </w:rPr>
  </w:style>
  <w:style w:type="character" w:styleId="FollowedHyperlink">
    <w:name w:val="FollowedHyperlink"/>
    <w:basedOn w:val="DefaultParagraphFont"/>
    <w:uiPriority w:val="99"/>
    <w:semiHidden/>
    <w:unhideWhenUsed/>
    <w:rsid w:val="00111D6D"/>
    <w:rPr>
      <w:color w:val="954F72" w:themeColor="followedHyperlink"/>
      <w:u w:val="single"/>
    </w:rPr>
  </w:style>
  <w:style w:type="paragraph" w:styleId="ListBullet3">
    <w:name w:val="List Bullet 3"/>
    <w:aliases w:val="ŠList Bullet 3"/>
    <w:basedOn w:val="Normal"/>
    <w:uiPriority w:val="10"/>
    <w:rsid w:val="00111D6D"/>
    <w:pPr>
      <w:numPr>
        <w:numId w:val="4"/>
      </w:numPr>
      <w:ind w:left="1701" w:hanging="567"/>
    </w:pPr>
  </w:style>
  <w:style w:type="paragraph" w:styleId="ListNumber3">
    <w:name w:val="List Number 3"/>
    <w:aliases w:val="ŠList Number 3"/>
    <w:basedOn w:val="ListBullet3"/>
    <w:uiPriority w:val="8"/>
    <w:rsid w:val="00111D6D"/>
    <w:pPr>
      <w:numPr>
        <w:ilvl w:val="2"/>
        <w:numId w:val="6"/>
      </w:numPr>
      <w:ind w:left="1701" w:hanging="567"/>
    </w:pPr>
  </w:style>
  <w:style w:type="character" w:styleId="PlaceholderText">
    <w:name w:val="Placeholder Text"/>
    <w:basedOn w:val="DefaultParagraphFont"/>
    <w:uiPriority w:val="99"/>
    <w:semiHidden/>
    <w:rsid w:val="00111D6D"/>
    <w:rPr>
      <w:color w:val="808080"/>
    </w:rPr>
  </w:style>
  <w:style w:type="character" w:customStyle="1" w:styleId="BoldItalic">
    <w:name w:val="ŠBold Italic"/>
    <w:basedOn w:val="DefaultParagraphFont"/>
    <w:uiPriority w:val="1"/>
    <w:qFormat/>
    <w:rsid w:val="00111D6D"/>
    <w:rPr>
      <w:b/>
      <w:i/>
      <w:iCs/>
    </w:rPr>
  </w:style>
  <w:style w:type="paragraph" w:customStyle="1" w:styleId="Documentname">
    <w:name w:val="ŠDocument name"/>
    <w:basedOn w:val="Normal"/>
    <w:next w:val="Normal"/>
    <w:uiPriority w:val="17"/>
    <w:qFormat/>
    <w:rsid w:val="00111D6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11D6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11D6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11D6D"/>
    <w:pPr>
      <w:spacing w:after="0"/>
    </w:pPr>
    <w:rPr>
      <w:sz w:val="18"/>
      <w:szCs w:val="18"/>
    </w:rPr>
  </w:style>
  <w:style w:type="paragraph" w:customStyle="1" w:styleId="Pulloutquote">
    <w:name w:val="ŠPull out quote"/>
    <w:basedOn w:val="Normal"/>
    <w:next w:val="Normal"/>
    <w:uiPriority w:val="20"/>
    <w:qFormat/>
    <w:rsid w:val="00111D6D"/>
    <w:pPr>
      <w:keepNext/>
      <w:ind w:left="567" w:right="57"/>
    </w:pPr>
    <w:rPr>
      <w:szCs w:val="22"/>
    </w:rPr>
  </w:style>
  <w:style w:type="paragraph" w:customStyle="1" w:styleId="Subtitle">
    <w:name w:val="ŠSubtitle"/>
    <w:basedOn w:val="Normal"/>
    <w:link w:val="SubtitleChar"/>
    <w:uiPriority w:val="2"/>
    <w:qFormat/>
    <w:rsid w:val="00111D6D"/>
    <w:pPr>
      <w:spacing w:before="360"/>
    </w:pPr>
    <w:rPr>
      <w:color w:val="002664"/>
      <w:sz w:val="44"/>
      <w:szCs w:val="48"/>
    </w:rPr>
  </w:style>
  <w:style w:type="character" w:customStyle="1" w:styleId="SubtitleChar">
    <w:name w:val="ŠSubtitle Char"/>
    <w:basedOn w:val="DefaultParagraphFont"/>
    <w:link w:val="Subtitle"/>
    <w:uiPriority w:val="2"/>
    <w:rsid w:val="00111D6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111D6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11D6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11D6D"/>
    <w:rPr>
      <w:i/>
      <w:iCs/>
      <w:color w:val="404040" w:themeColor="text1" w:themeTint="BF"/>
    </w:rPr>
  </w:style>
  <w:style w:type="paragraph" w:styleId="TOC4">
    <w:name w:val="toc 4"/>
    <w:aliases w:val="ŠTOC 4"/>
    <w:basedOn w:val="Normal"/>
    <w:next w:val="Normal"/>
    <w:autoRedefine/>
    <w:uiPriority w:val="39"/>
    <w:unhideWhenUsed/>
    <w:rsid w:val="00111D6D"/>
    <w:pPr>
      <w:spacing w:before="0"/>
      <w:ind w:left="488"/>
    </w:pPr>
  </w:style>
  <w:style w:type="paragraph" w:styleId="TOCHeading">
    <w:name w:val="TOC Heading"/>
    <w:aliases w:val="ŠTOC Heading"/>
    <w:basedOn w:val="Heading1"/>
    <w:next w:val="Normal"/>
    <w:uiPriority w:val="38"/>
    <w:qFormat/>
    <w:rsid w:val="00111D6D"/>
    <w:pPr>
      <w:spacing w:after="240"/>
      <w:outlineLvl w:val="9"/>
    </w:pPr>
    <w:rPr>
      <w:szCs w:val="40"/>
    </w:rPr>
  </w:style>
  <w:style w:type="character" w:styleId="UnresolvedMention">
    <w:name w:val="Unresolved Mention"/>
    <w:basedOn w:val="DefaultParagraphFont"/>
    <w:uiPriority w:val="99"/>
    <w:semiHidden/>
    <w:unhideWhenUsed/>
    <w:rsid w:val="006D5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1418789560">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modern-greek-beginn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B6D153-FFFE-44ED-98E3-7435F28799AC}">
  <ds:schemaRefs>
    <ds:schemaRef ds:uri="http://schemas.openxmlformats.org/officeDocument/2006/bibliography"/>
  </ds:schemaRefs>
</ds:datastoreItem>
</file>

<file path=customXml/itemProps2.xml><?xml version="1.0" encoding="utf-8"?>
<ds:datastoreItem xmlns:ds="http://schemas.openxmlformats.org/officeDocument/2006/customXml" ds:itemID="{2AE3A076-9CB4-4844-8A09-DF9E6D31F34D}">
  <ds:schemaRefs>
    <ds:schemaRef ds:uri="http://schemas.microsoft.com/office/2006/documentManagement/types"/>
    <ds:schemaRef ds:uri="http://purl.org/dc/dcmitype/"/>
    <ds:schemaRef ds:uri="http://purl.org/dc/elements/1.1/"/>
    <ds:schemaRef ds:uri="71c5a270-2cab-4081-bd60-6681928412a9"/>
    <ds:schemaRef ds:uri="http://purl.org/dc/terms/"/>
    <ds:schemaRef ds:uri="http://schemas.microsoft.com/office/infopath/2007/PartnerControls"/>
    <ds:schemaRef ds:uri="654a006b-cedf-4f35-a676-59854467968c"/>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3178F2F-AC79-413D-BFC6-E36A02C86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TotalTime>
  <Pages>8</Pages>
  <Words>1122</Words>
  <Characters>5898</Characters>
  <Application>Microsoft Office Word</Application>
  <DocSecurity>0</DocSecurity>
  <Lines>147</Lines>
  <Paragraphs>118</Paragraphs>
  <ScaleCrop>false</ScaleCrop>
  <HeadingPairs>
    <vt:vector size="2" baseType="variant">
      <vt:variant>
        <vt:lpstr>Title</vt:lpstr>
      </vt:variant>
      <vt:variant>
        <vt:i4>1</vt:i4>
      </vt:variant>
    </vt:vector>
  </HeadingPairs>
  <TitlesOfParts>
    <vt:vector size="1" baseType="lpstr">
      <vt:lpstr>Modern Greek Beginners – practice speaking questions by topic</vt:lpstr>
    </vt:vector>
  </TitlesOfParts>
  <Manager/>
  <Company>NSW Department of Education</Company>
  <LinksUpToDate>false</LinksUpToDate>
  <CharactersWithSpaces>6919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Greek Beginners – practice speaking questions by topic</dc:title>
  <dc:subject/>
  <dc:creator>NSW Department of Education</dc:creator>
  <cp:keywords/>
  <dc:description/>
  <cp:lastPrinted>2019-09-30T07:42:00Z</cp:lastPrinted>
  <dcterms:created xsi:type="dcterms:W3CDTF">2025-05-21T01:18:00Z</dcterms:created>
  <dcterms:modified xsi:type="dcterms:W3CDTF">2025-06-09T23:48:00Z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2024-11-29T02:57:27Z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f240a57f-416f-45cc-a580-15c440088851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ba4847a0-488e-4a20-93a8-0ba60b790db4</vt:lpwstr>
  </property>
</Properties>
</file>