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BEC66" w14:textId="52C25BFD" w:rsidR="00E03656" w:rsidRPr="00C666F0" w:rsidRDefault="004A1E29" w:rsidP="00E03656">
      <w:pPr>
        <w:pStyle w:val="Heading1"/>
      </w:pPr>
      <w:r w:rsidRPr="00C666F0">
        <w:t xml:space="preserve">Japanese Continuers </w:t>
      </w:r>
      <w:r w:rsidR="000A1A5D" w:rsidRPr="00C666F0">
        <w:t xml:space="preserve">Stage 6 </w:t>
      </w:r>
      <w:r w:rsidR="00D85761" w:rsidRPr="00C666F0">
        <w:t xml:space="preserve">– </w:t>
      </w:r>
      <w:r w:rsidR="0092045F" w:rsidRPr="00C666F0">
        <w:t>s</w:t>
      </w:r>
      <w:r w:rsidRPr="00C666F0">
        <w:t>ample discussion questions</w:t>
      </w:r>
    </w:p>
    <w:p w14:paraId="6F0E7B46" w14:textId="2D4EDB37" w:rsidR="005E310A" w:rsidRPr="00C666F0" w:rsidRDefault="005E310A" w:rsidP="005E310A">
      <w:pPr>
        <w:pStyle w:val="Heading2"/>
      </w:pPr>
      <w:r w:rsidRPr="00C666F0">
        <w:t>How to use this resource</w:t>
      </w:r>
    </w:p>
    <w:p w14:paraId="7BBDD142" w14:textId="61053125" w:rsidR="004A1E29" w:rsidRPr="00C666F0" w:rsidRDefault="004A1E29" w:rsidP="004A1E29">
      <w:r w:rsidRPr="00C666F0">
        <w:t xml:space="preserve">As a class, listen to and view the </w:t>
      </w:r>
      <w:hyperlink r:id="rId11" w:history="1">
        <w:r w:rsidR="00A36F2D" w:rsidRPr="00A36F2D">
          <w:rPr>
            <w:rStyle w:val="Hyperlink"/>
          </w:rPr>
          <w:t xml:space="preserve">Year 12 Japanese HSC for Continuers – Speaking mock video </w:t>
        </w:r>
        <w:r w:rsidR="00A402DF" w:rsidRPr="00A36F2D">
          <w:rPr>
            <w:rStyle w:val="Hyperlink"/>
          </w:rPr>
          <w:t>(7:18)</w:t>
        </w:r>
      </w:hyperlink>
      <w:r w:rsidRPr="00C666F0">
        <w:t xml:space="preserve">, featuring a conversation between an examiner and a student. The video is designed to prompt discussion and analysis of the questions asked by the examiner, and the responses provided by the student. Listen to and view the video </w:t>
      </w:r>
      <w:proofErr w:type="gramStart"/>
      <w:r w:rsidRPr="00C666F0">
        <w:t>as a whole first</w:t>
      </w:r>
      <w:proofErr w:type="gramEnd"/>
      <w:r w:rsidRPr="00C666F0">
        <w:t>, then play the video again, pausing at key moments to encourage deeper class discussions. Play the video as many times as needed to support student understanding.</w:t>
      </w:r>
    </w:p>
    <w:p w14:paraId="3C11C232" w14:textId="77777777" w:rsidR="004A1E29" w:rsidRPr="00C666F0" w:rsidRDefault="004A1E29" w:rsidP="004A1E29">
      <w:r w:rsidRPr="00C666F0">
        <w:t>Discussion questions could include:</w:t>
      </w:r>
    </w:p>
    <w:p w14:paraId="1053BD53" w14:textId="6C9A017A" w:rsidR="004A1E29" w:rsidRPr="00C666F0" w:rsidRDefault="004A1E29" w:rsidP="004A29A5">
      <w:pPr>
        <w:pStyle w:val="ListBullet"/>
      </w:pPr>
      <w:r w:rsidRPr="00C666F0">
        <w:t>How could the student have improved his response?</w:t>
      </w:r>
    </w:p>
    <w:p w14:paraId="7792E5BA" w14:textId="45AB231B" w:rsidR="004A1E29" w:rsidRPr="00C666F0" w:rsidRDefault="004A1E29" w:rsidP="004A29A5">
      <w:pPr>
        <w:pStyle w:val="ListBullet"/>
      </w:pPr>
      <w:r w:rsidRPr="00C666F0">
        <w:t>Based on the student’s response, what follow-up question could the examiner have asked?</w:t>
      </w:r>
    </w:p>
    <w:p w14:paraId="598402D6" w14:textId="6F0E17EC" w:rsidR="004A1E29" w:rsidRPr="00C666F0" w:rsidRDefault="004A1E29" w:rsidP="004A29A5">
      <w:pPr>
        <w:pStyle w:val="ListBullet"/>
      </w:pPr>
      <w:r w:rsidRPr="00C666F0">
        <w:t>How would you answer each question asked by the examiner?</w:t>
      </w:r>
    </w:p>
    <w:p w14:paraId="41296B5C" w14:textId="586F3A61" w:rsidR="005E310A" w:rsidRPr="00C666F0" w:rsidRDefault="004A1E29" w:rsidP="004A1E29">
      <w:r w:rsidRPr="00C666F0">
        <w:t>Alternatively, if you would like to use this activity during a non</w:t>
      </w:r>
      <w:r w:rsidR="004A29A5" w:rsidRPr="00C666F0">
        <w:t>-</w:t>
      </w:r>
      <w:r w:rsidRPr="00C666F0">
        <w:t xml:space="preserve">face-to-face lesson or when students have a casual teacher, provide students with the </w:t>
      </w:r>
      <w:hyperlink w:anchor="_Student_worksheet" w:history="1">
        <w:r w:rsidR="0092045F" w:rsidRPr="00C666F0">
          <w:rPr>
            <w:rStyle w:val="Hyperlink"/>
          </w:rPr>
          <w:t>S</w:t>
        </w:r>
        <w:r w:rsidRPr="00C666F0">
          <w:rPr>
            <w:rStyle w:val="Hyperlink"/>
          </w:rPr>
          <w:t>tudent worksheet</w:t>
        </w:r>
      </w:hyperlink>
      <w:r w:rsidRPr="00C666F0">
        <w:t xml:space="preserve">. Sample answers are provided </w:t>
      </w:r>
      <w:r w:rsidR="004A29A5" w:rsidRPr="00C666F0">
        <w:t xml:space="preserve">in the table </w:t>
      </w:r>
      <w:r w:rsidRPr="00C666F0">
        <w:t>below, but other responses would also be suitable.</w:t>
      </w:r>
    </w:p>
    <w:tbl>
      <w:tblPr>
        <w:tblStyle w:val="Tableheader"/>
        <w:tblW w:w="0" w:type="auto"/>
        <w:tblLook w:val="04A0" w:firstRow="1" w:lastRow="0" w:firstColumn="1" w:lastColumn="0" w:noHBand="0" w:noVBand="1"/>
        <w:tblDescription w:val="Sample answers. Some cells are intentionally blank."/>
      </w:tblPr>
      <w:tblGrid>
        <w:gridCol w:w="846"/>
        <w:gridCol w:w="6946"/>
        <w:gridCol w:w="6768"/>
      </w:tblGrid>
      <w:tr w:rsidR="00600ADC" w:rsidRPr="00C666F0" w14:paraId="3D8AB684" w14:textId="77777777" w:rsidTr="00D76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217AB02" w14:textId="3518BFE2" w:rsidR="00600ADC" w:rsidRPr="00C666F0" w:rsidRDefault="00F55B59" w:rsidP="004A29A5">
            <w:pPr>
              <w:jc w:val="center"/>
            </w:pPr>
            <w:bookmarkStart w:id="0" w:name="_Hlk201242809"/>
            <w:r w:rsidRPr="00C666F0">
              <w:lastRenderedPageBreak/>
              <w:t>Time</w:t>
            </w:r>
          </w:p>
        </w:tc>
        <w:tc>
          <w:tcPr>
            <w:tcW w:w="6946" w:type="dxa"/>
          </w:tcPr>
          <w:p w14:paraId="310820B4" w14:textId="6210B177" w:rsidR="00600ADC" w:rsidRPr="00C666F0" w:rsidRDefault="00F55B59" w:rsidP="004A29A5">
            <w:pPr>
              <w:jc w:val="center"/>
              <w:cnfStyle w:val="100000000000" w:firstRow="1" w:lastRow="0" w:firstColumn="0" w:lastColumn="0" w:oddVBand="0" w:evenVBand="0" w:oddHBand="0" w:evenHBand="0" w:firstRowFirstColumn="0" w:firstRowLastColumn="0" w:lastRowFirstColumn="0" w:lastRowLastColumn="0"/>
            </w:pPr>
            <w:r w:rsidRPr="00C666F0">
              <w:t>Script</w:t>
            </w:r>
          </w:p>
        </w:tc>
        <w:tc>
          <w:tcPr>
            <w:tcW w:w="6768" w:type="dxa"/>
          </w:tcPr>
          <w:p w14:paraId="1FDB5CFA" w14:textId="3FE16B2A" w:rsidR="00600ADC" w:rsidRPr="00C666F0" w:rsidRDefault="00E548B7" w:rsidP="004A29A5">
            <w:pPr>
              <w:jc w:val="center"/>
              <w:cnfStyle w:val="100000000000" w:firstRow="1" w:lastRow="0" w:firstColumn="0" w:lastColumn="0" w:oddVBand="0" w:evenVBand="0" w:oddHBand="0" w:evenHBand="0" w:firstRowFirstColumn="0" w:firstRowLastColumn="0" w:lastRowFirstColumn="0" w:lastRowLastColumn="0"/>
            </w:pPr>
            <w:r w:rsidRPr="00C666F0">
              <w:t>Discussion questions</w:t>
            </w:r>
          </w:p>
        </w:tc>
      </w:tr>
      <w:tr w:rsidR="00600ADC" w:rsidRPr="00C666F0" w14:paraId="529B5769"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D88BBAD" w14:textId="372CAF4C" w:rsidR="00600ADC" w:rsidRPr="00C666F0" w:rsidRDefault="006030AD" w:rsidP="00D50B34">
            <w:r>
              <w:t>1:41</w:t>
            </w:r>
          </w:p>
        </w:tc>
        <w:tc>
          <w:tcPr>
            <w:tcW w:w="6946" w:type="dxa"/>
          </w:tcPr>
          <w:p w14:paraId="51948788" w14:textId="32F921B2" w:rsidR="00600ADC" w:rsidRPr="00C666F0" w:rsidRDefault="00A9222A" w:rsidP="00D50B34">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C666F0">
              <w:rPr>
                <w:rFonts w:ascii="MS Mincho" w:hAnsi="MS Mincho" w:hint="eastAsia"/>
                <w:lang w:eastAsia="ja-JP"/>
              </w:rPr>
              <w:t>あなたのお</w:t>
            </w:r>
            <w:r w:rsidR="00AA69CF" w:rsidRPr="00C666F0">
              <w:rPr>
                <w:rFonts w:ascii="MS Mincho" w:hAnsi="MS Mincho" w:hint="eastAsia"/>
                <w:lang w:eastAsia="ja-JP"/>
              </w:rPr>
              <w:t>たん</w:t>
            </w:r>
            <w:r w:rsidRPr="00C666F0">
              <w:rPr>
                <w:rFonts w:ascii="MS Mincho" w:hAnsi="MS Mincho" w:hint="eastAsia"/>
                <w:lang w:eastAsia="ja-JP"/>
              </w:rPr>
              <w:t>生日はいつですか。</w:t>
            </w:r>
          </w:p>
        </w:tc>
        <w:tc>
          <w:tcPr>
            <w:tcW w:w="6768" w:type="dxa"/>
          </w:tcPr>
          <w:p w14:paraId="4A204246" w14:textId="77777777" w:rsidR="00600ADC" w:rsidRPr="00C666F0"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rsidRPr="00C666F0" w14:paraId="71796749"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C754B23" w14:textId="78129196" w:rsidR="00600ADC" w:rsidRPr="00C666F0" w:rsidRDefault="006030AD" w:rsidP="00D50B34">
            <w:pPr>
              <w:rPr>
                <w:lang w:eastAsia="ja-JP"/>
              </w:rPr>
            </w:pPr>
            <w:r>
              <w:rPr>
                <w:lang w:eastAsia="ja-JP"/>
              </w:rPr>
              <w:t>1:45</w:t>
            </w:r>
          </w:p>
        </w:tc>
        <w:tc>
          <w:tcPr>
            <w:tcW w:w="6946" w:type="dxa"/>
          </w:tcPr>
          <w:p w14:paraId="2AD03816" w14:textId="27EF7E28" w:rsidR="00600ADC" w:rsidRPr="00C666F0" w:rsidRDefault="00A9222A" w:rsidP="00D50B34">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C666F0">
              <w:rPr>
                <w:rFonts w:ascii="MS Mincho" w:hAnsi="MS Mincho" w:hint="eastAsia"/>
                <w:lang w:eastAsia="ja-JP"/>
              </w:rPr>
              <w:t>ぼくの</w:t>
            </w:r>
            <w:r w:rsidR="00AA69CF" w:rsidRPr="00C666F0">
              <w:rPr>
                <w:rFonts w:ascii="MS Mincho" w:hAnsi="MS Mincho" w:hint="eastAsia"/>
                <w:lang w:eastAsia="ja-JP"/>
              </w:rPr>
              <w:t>たん</w:t>
            </w:r>
            <w:r w:rsidRPr="00C666F0">
              <w:rPr>
                <w:rFonts w:ascii="MS Mincho" w:hAnsi="MS Mincho" w:hint="eastAsia"/>
                <w:lang w:eastAsia="ja-JP"/>
              </w:rPr>
              <w:t>生日は３月１５日です。１８</w:t>
            </w:r>
            <w:r w:rsidR="00AA69CF" w:rsidRPr="00C666F0">
              <w:rPr>
                <w:rFonts w:ascii="MS Mincho" w:hAnsi="MS Mincho" w:hint="eastAsia"/>
                <w:lang w:eastAsia="ja-JP"/>
              </w:rPr>
              <w:t>才</w:t>
            </w:r>
            <w:r w:rsidRPr="00C666F0">
              <w:rPr>
                <w:rFonts w:ascii="MS Mincho" w:hAnsi="MS Mincho" w:hint="eastAsia"/>
                <w:lang w:eastAsia="ja-JP"/>
              </w:rPr>
              <w:t>になりました。友</w:t>
            </w:r>
            <w:r w:rsidR="00AA69CF" w:rsidRPr="00C666F0">
              <w:rPr>
                <w:rFonts w:ascii="MS Mincho" w:hAnsi="MS Mincho" w:hint="eastAsia"/>
                <w:lang w:eastAsia="ja-JP"/>
              </w:rPr>
              <w:t>だち</w:t>
            </w:r>
            <w:r w:rsidRPr="00C666F0">
              <w:rPr>
                <w:rFonts w:ascii="MS Mincho" w:hAnsi="MS Mincho" w:hint="eastAsia"/>
                <w:lang w:eastAsia="ja-JP"/>
              </w:rPr>
              <w:t>とパーティーをしました。</w:t>
            </w:r>
          </w:p>
        </w:tc>
        <w:tc>
          <w:tcPr>
            <w:tcW w:w="6768" w:type="dxa"/>
          </w:tcPr>
          <w:p w14:paraId="6E9D37A1" w14:textId="77777777" w:rsidR="00400952" w:rsidRPr="00C666F0" w:rsidRDefault="00400952" w:rsidP="00D50B34">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p w14:paraId="11046A94" w14:textId="46F83235" w:rsidR="00600ADC" w:rsidRPr="00C666F0" w:rsidRDefault="00400952" w:rsidP="00D50B34">
            <w:pPr>
              <w:cnfStyle w:val="000000010000" w:firstRow="0" w:lastRow="0" w:firstColumn="0" w:lastColumn="0" w:oddVBand="0" w:evenVBand="0" w:oddHBand="0" w:evenHBand="1" w:firstRowFirstColumn="0" w:firstRowLastColumn="0" w:lastRowFirstColumn="0" w:lastRowLastColumn="0"/>
              <w:rPr>
                <w:lang w:eastAsia="ja-JP"/>
              </w:rPr>
            </w:pPr>
            <w:r w:rsidRPr="00C666F0">
              <w:t xml:space="preserve">Sample answer: </w:t>
            </w:r>
            <w:r w:rsidR="0092045F" w:rsidRPr="00C666F0">
              <w:t>B</w:t>
            </w:r>
            <w:r w:rsidRPr="00C666F0">
              <w:t>y</w:t>
            </w:r>
            <w:r w:rsidR="00047A0D" w:rsidRPr="00C666F0">
              <w:t xml:space="preserve"> </w:t>
            </w:r>
            <w:r w:rsidRPr="00C666F0">
              <w:t>joining the sentences</w:t>
            </w:r>
            <w:r w:rsidR="006042F4" w:rsidRPr="00C666F0">
              <w:t xml:space="preserve"> to improve the flow</w:t>
            </w:r>
            <w:r w:rsidRPr="00C666F0">
              <w:t xml:space="preserve"> </w:t>
            </w:r>
            <w:r w:rsidR="00047A0D" w:rsidRPr="00C666F0">
              <w:t xml:space="preserve">and </w:t>
            </w:r>
            <w:r w:rsidRPr="00C666F0">
              <w:t>a</w:t>
            </w:r>
            <w:r w:rsidR="00047A0D" w:rsidRPr="00C666F0">
              <w:t>dd</w:t>
            </w:r>
            <w:r w:rsidRPr="00C666F0">
              <w:t>ing details about the party</w:t>
            </w:r>
            <w:r w:rsidR="00E20E42" w:rsidRPr="00C666F0">
              <w:t>, for example,</w:t>
            </w:r>
            <w:r w:rsidR="00E20E42" w:rsidRPr="00C666F0">
              <w:rPr>
                <w:rFonts w:hint="eastAsia"/>
                <w:lang w:eastAsia="ja-JP"/>
              </w:rPr>
              <w:t xml:space="preserve"> </w:t>
            </w:r>
            <w:r w:rsidR="00E20E42" w:rsidRPr="00C666F0">
              <w:rPr>
                <w:rFonts w:hint="eastAsia"/>
                <w:lang w:eastAsia="ja-JP"/>
              </w:rPr>
              <w:t>ぼくの</w:t>
            </w:r>
            <w:r w:rsidR="00AA69CF" w:rsidRPr="00C666F0">
              <w:rPr>
                <w:rFonts w:hint="eastAsia"/>
                <w:lang w:eastAsia="ja-JP"/>
              </w:rPr>
              <w:t>たん</w:t>
            </w:r>
            <w:r w:rsidR="00E20E42" w:rsidRPr="00C666F0">
              <w:rPr>
                <w:rFonts w:hint="eastAsia"/>
                <w:lang w:eastAsia="ja-JP"/>
              </w:rPr>
              <w:t>生日は３月１５日で、１８</w:t>
            </w:r>
            <w:r w:rsidR="00AA69CF" w:rsidRPr="00C666F0">
              <w:rPr>
                <w:rFonts w:hint="eastAsia"/>
                <w:lang w:eastAsia="ja-JP"/>
              </w:rPr>
              <w:t>才</w:t>
            </w:r>
            <w:r w:rsidR="00E20E42" w:rsidRPr="00C666F0">
              <w:rPr>
                <w:rFonts w:hint="eastAsia"/>
                <w:lang w:eastAsia="ja-JP"/>
              </w:rPr>
              <w:t>になりました。</w:t>
            </w:r>
            <w:r w:rsidR="00AA69CF" w:rsidRPr="00C666F0">
              <w:rPr>
                <w:rFonts w:hint="eastAsia"/>
                <w:lang w:eastAsia="ja-JP"/>
              </w:rPr>
              <w:t>ぼくの家で</w:t>
            </w:r>
            <w:r w:rsidR="00E20E42" w:rsidRPr="00C666F0">
              <w:rPr>
                <w:rFonts w:hint="eastAsia"/>
                <w:lang w:eastAsia="ja-JP"/>
              </w:rPr>
              <w:t>友</w:t>
            </w:r>
            <w:r w:rsidR="00AA69CF" w:rsidRPr="00C666F0">
              <w:rPr>
                <w:rFonts w:hint="eastAsia"/>
                <w:lang w:eastAsia="ja-JP"/>
              </w:rPr>
              <w:t>だち</w:t>
            </w:r>
            <w:r w:rsidR="00E20E42" w:rsidRPr="00C666F0">
              <w:rPr>
                <w:rFonts w:hint="eastAsia"/>
                <w:lang w:eastAsia="ja-JP"/>
              </w:rPr>
              <w:t>と</w:t>
            </w:r>
            <w:r w:rsidR="00AA69CF" w:rsidRPr="00C666F0">
              <w:rPr>
                <w:rFonts w:hint="eastAsia"/>
                <w:lang w:eastAsia="ja-JP"/>
              </w:rPr>
              <w:t>大きい</w:t>
            </w:r>
            <w:r w:rsidR="00E20E42" w:rsidRPr="00C666F0">
              <w:rPr>
                <w:rFonts w:hint="eastAsia"/>
                <w:lang w:eastAsia="ja-JP"/>
              </w:rPr>
              <w:t>パーティーをしました。ケーキを食べたりゲームをしたりし</w:t>
            </w:r>
            <w:r w:rsidR="00AA69CF" w:rsidRPr="00C666F0">
              <w:rPr>
                <w:rFonts w:hint="eastAsia"/>
                <w:lang w:eastAsia="ja-JP"/>
              </w:rPr>
              <w:t>て、とても楽しかったです</w:t>
            </w:r>
            <w:r w:rsidR="00E20E42" w:rsidRPr="00C666F0">
              <w:rPr>
                <w:rFonts w:hint="eastAsia"/>
                <w:lang w:eastAsia="ja-JP"/>
              </w:rPr>
              <w:t>。</w:t>
            </w:r>
          </w:p>
        </w:tc>
      </w:tr>
      <w:tr w:rsidR="00600ADC" w:rsidRPr="00C666F0" w14:paraId="5809B43D"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97C4C36" w14:textId="246C481C" w:rsidR="00600ADC" w:rsidRPr="00C666F0" w:rsidRDefault="006030AD" w:rsidP="00D50B34">
            <w:pPr>
              <w:rPr>
                <w:lang w:eastAsia="ja-JP"/>
              </w:rPr>
            </w:pPr>
            <w:r>
              <w:rPr>
                <w:lang w:eastAsia="ja-JP"/>
              </w:rPr>
              <w:t>1:57</w:t>
            </w:r>
          </w:p>
        </w:tc>
        <w:tc>
          <w:tcPr>
            <w:tcW w:w="6946" w:type="dxa"/>
          </w:tcPr>
          <w:p w14:paraId="108494A7" w14:textId="387DC703" w:rsidR="00600ADC" w:rsidRPr="00C666F0" w:rsidRDefault="00A9222A" w:rsidP="00D50B34">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C666F0">
              <w:rPr>
                <w:rFonts w:ascii="MS Mincho" w:hAnsi="MS Mincho" w:hint="eastAsia"/>
                <w:lang w:eastAsia="ja-JP"/>
              </w:rPr>
              <w:t>どんなパーティーをしましたか。</w:t>
            </w:r>
          </w:p>
        </w:tc>
        <w:tc>
          <w:tcPr>
            <w:tcW w:w="6768" w:type="dxa"/>
          </w:tcPr>
          <w:p w14:paraId="43936C6B" w14:textId="77777777" w:rsidR="0038780F" w:rsidRPr="00C666F0" w:rsidRDefault="0038780F" w:rsidP="0038780F">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p w14:paraId="494786C3" w14:textId="31E7BD11" w:rsidR="00600ADC" w:rsidRPr="00C666F0" w:rsidRDefault="0038780F" w:rsidP="0038780F">
            <w:pPr>
              <w:cnfStyle w:val="000000100000" w:firstRow="0" w:lastRow="0" w:firstColumn="0" w:lastColumn="0" w:oddVBand="0" w:evenVBand="0" w:oddHBand="1" w:evenHBand="0" w:firstRowFirstColumn="0" w:firstRowLastColumn="0" w:lastRowFirstColumn="0" w:lastRowLastColumn="0"/>
              <w:rPr>
                <w:lang w:eastAsia="ja-JP"/>
              </w:rPr>
            </w:pPr>
            <w:r w:rsidRPr="00C666F0">
              <w:rPr>
                <w:rFonts w:hint="eastAsia"/>
                <w:lang w:eastAsia="ja-JP"/>
              </w:rPr>
              <w:t xml:space="preserve">Sample answer: </w:t>
            </w:r>
            <w:r w:rsidRPr="00C666F0">
              <w:rPr>
                <w:rFonts w:hint="eastAsia"/>
                <w:lang w:eastAsia="ja-JP"/>
              </w:rPr>
              <w:t>あなたの友だちはどんな</w:t>
            </w:r>
            <w:r w:rsidR="00AA69CF" w:rsidRPr="00C666F0">
              <w:rPr>
                <w:rFonts w:hint="eastAsia"/>
                <w:lang w:eastAsia="ja-JP"/>
              </w:rPr>
              <w:t>人</w:t>
            </w:r>
            <w:r w:rsidRPr="00C666F0">
              <w:rPr>
                <w:rFonts w:hint="eastAsia"/>
                <w:lang w:eastAsia="ja-JP"/>
              </w:rPr>
              <w:t>ですか。</w:t>
            </w:r>
          </w:p>
        </w:tc>
      </w:tr>
      <w:tr w:rsidR="00600ADC" w:rsidRPr="00C666F0" w14:paraId="5D44F77F"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7547A5B" w14:textId="3E842486" w:rsidR="00600ADC" w:rsidRPr="00C666F0" w:rsidRDefault="006030AD" w:rsidP="00D50B34">
            <w:pPr>
              <w:rPr>
                <w:lang w:eastAsia="ja-JP"/>
              </w:rPr>
            </w:pPr>
            <w:r>
              <w:rPr>
                <w:lang w:eastAsia="ja-JP"/>
              </w:rPr>
              <w:t>2:00</w:t>
            </w:r>
          </w:p>
        </w:tc>
        <w:tc>
          <w:tcPr>
            <w:tcW w:w="6946" w:type="dxa"/>
          </w:tcPr>
          <w:p w14:paraId="4EE6A1A4" w14:textId="23E7C842" w:rsidR="00600ADC" w:rsidRPr="00C666F0" w:rsidRDefault="00A9222A" w:rsidP="00D50B34">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C666F0">
              <w:rPr>
                <w:rFonts w:ascii="MS Mincho" w:hAnsi="MS Mincho" w:hint="eastAsia"/>
                <w:lang w:eastAsia="ja-JP"/>
              </w:rPr>
              <w:t>カラオケパーティーです。ぼくはうたうことが好きだから、楽しかったです。</w:t>
            </w:r>
          </w:p>
        </w:tc>
        <w:tc>
          <w:tcPr>
            <w:tcW w:w="6768" w:type="dxa"/>
          </w:tcPr>
          <w:p w14:paraId="0D826186" w14:textId="77777777" w:rsidR="00600ADC" w:rsidRPr="00C666F0" w:rsidRDefault="00047A0D" w:rsidP="00D50B34">
            <w:pPr>
              <w:cnfStyle w:val="000000010000" w:firstRow="0" w:lastRow="0" w:firstColumn="0" w:lastColumn="0" w:oddVBand="0" w:evenVBand="0" w:oddHBand="0" w:evenHBand="1" w:firstRowFirstColumn="0" w:firstRowLastColumn="0" w:lastRowFirstColumn="0" w:lastRowLastColumn="0"/>
            </w:pPr>
            <w:r w:rsidRPr="00C666F0">
              <w:t xml:space="preserve">What extra </w:t>
            </w:r>
            <w:r w:rsidR="00400952" w:rsidRPr="00C666F0">
              <w:t xml:space="preserve">information </w:t>
            </w:r>
            <w:r w:rsidRPr="00C666F0">
              <w:t>could the student add to make the response more interesting?</w:t>
            </w:r>
          </w:p>
          <w:p w14:paraId="00D3ED58" w14:textId="31FC7C97" w:rsidR="00400952" w:rsidRPr="00C666F0" w:rsidRDefault="00400952" w:rsidP="00D50B34">
            <w:pPr>
              <w:cnfStyle w:val="000000010000" w:firstRow="0" w:lastRow="0" w:firstColumn="0" w:lastColumn="0" w:oddVBand="0" w:evenVBand="0" w:oddHBand="0" w:evenHBand="1" w:firstRowFirstColumn="0" w:firstRowLastColumn="0" w:lastRowFirstColumn="0" w:lastRowLastColumn="0"/>
              <w:rPr>
                <w:lang w:eastAsia="ja-JP"/>
              </w:rPr>
            </w:pPr>
            <w:r w:rsidRPr="00C666F0">
              <w:t xml:space="preserve">Sample answer: </w:t>
            </w:r>
            <w:r w:rsidR="0092045F" w:rsidRPr="00C666F0">
              <w:t>T</w:t>
            </w:r>
            <w:r w:rsidRPr="00C666F0">
              <w:t xml:space="preserve">he songs they like singing or what else they did besides </w:t>
            </w:r>
            <w:r w:rsidRPr="00C666F0">
              <w:rPr>
                <w:i/>
                <w:iCs/>
              </w:rPr>
              <w:t>karaoke</w:t>
            </w:r>
            <w:r w:rsidR="00F0348C" w:rsidRPr="00C666F0">
              <w:t>,</w:t>
            </w:r>
            <w:r w:rsidR="00F0348C" w:rsidRPr="00C666F0">
              <w:rPr>
                <w:i/>
                <w:iCs/>
              </w:rPr>
              <w:t xml:space="preserve"> </w:t>
            </w:r>
            <w:r w:rsidR="00F0348C" w:rsidRPr="00C666F0">
              <w:t>for example,</w:t>
            </w:r>
            <w:r w:rsidR="00F0348C" w:rsidRPr="00C666F0">
              <w:rPr>
                <w:rFonts w:hint="eastAsia"/>
              </w:rPr>
              <w:t xml:space="preserve"> </w:t>
            </w:r>
            <w:r w:rsidR="0038780F" w:rsidRPr="00C666F0">
              <w:rPr>
                <w:rFonts w:hint="eastAsia"/>
                <w:lang w:eastAsia="ja-JP"/>
              </w:rPr>
              <w:t>ポップとロックのうたをうたうのが好きです</w:t>
            </w:r>
            <w:r w:rsidR="0038780F" w:rsidRPr="00C666F0">
              <w:rPr>
                <w:rFonts w:hint="eastAsia"/>
                <w:lang w:eastAsia="ja-JP"/>
              </w:rPr>
              <w:t xml:space="preserve">or </w:t>
            </w:r>
            <w:r w:rsidR="0038780F" w:rsidRPr="00C666F0">
              <w:rPr>
                <w:rFonts w:hint="eastAsia"/>
                <w:lang w:eastAsia="ja-JP"/>
              </w:rPr>
              <w:t>カラオケのほかに、えいがを見たり、おいしい食べ物</w:t>
            </w:r>
            <w:r w:rsidR="0038780F" w:rsidRPr="00C666F0">
              <w:rPr>
                <w:rFonts w:hint="eastAsia"/>
                <w:lang w:eastAsia="ja-JP"/>
              </w:rPr>
              <w:lastRenderedPageBreak/>
              <w:t>を食べたり、ダンスをしたりしました。</w:t>
            </w:r>
          </w:p>
        </w:tc>
      </w:tr>
      <w:tr w:rsidR="00600ADC" w:rsidRPr="00C666F0" w14:paraId="311608B0"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D7BBA0" w14:textId="67496C2D" w:rsidR="00600ADC" w:rsidRPr="00C666F0" w:rsidRDefault="006030AD" w:rsidP="00D50B34">
            <w:pPr>
              <w:rPr>
                <w:lang w:eastAsia="ja-JP"/>
              </w:rPr>
            </w:pPr>
            <w:r>
              <w:rPr>
                <w:lang w:eastAsia="ja-JP"/>
              </w:rPr>
              <w:lastRenderedPageBreak/>
              <w:t>2:07</w:t>
            </w:r>
          </w:p>
        </w:tc>
        <w:tc>
          <w:tcPr>
            <w:tcW w:w="6946" w:type="dxa"/>
          </w:tcPr>
          <w:p w14:paraId="2445AB10" w14:textId="7CE16D16" w:rsidR="00600ADC" w:rsidRPr="00C666F0" w:rsidRDefault="00A9222A" w:rsidP="00D50B34">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C666F0">
              <w:rPr>
                <w:rFonts w:ascii="MS Mincho" w:hAnsi="MS Mincho" w:hint="eastAsia"/>
                <w:lang w:eastAsia="ja-JP"/>
              </w:rPr>
              <w:t>あなたのしゅみはなんですか。</w:t>
            </w:r>
          </w:p>
        </w:tc>
        <w:tc>
          <w:tcPr>
            <w:tcW w:w="6768" w:type="dxa"/>
          </w:tcPr>
          <w:p w14:paraId="4190CCC3" w14:textId="61E51D6E" w:rsidR="00DA2927" w:rsidRPr="00C666F0" w:rsidRDefault="00DA2927" w:rsidP="00DA2927">
            <w:pPr>
              <w:cnfStyle w:val="000000100000" w:firstRow="0" w:lastRow="0" w:firstColumn="0" w:lastColumn="0" w:oddVBand="0" w:evenVBand="0" w:oddHBand="1" w:evenHBand="0" w:firstRowFirstColumn="0" w:firstRowLastColumn="0" w:lastRowFirstColumn="0" w:lastRowLastColumn="0"/>
            </w:pPr>
            <w:r w:rsidRPr="00C666F0">
              <w:t>How would you answer this question?</w:t>
            </w:r>
          </w:p>
          <w:p w14:paraId="1FC058A9" w14:textId="41CAF55E" w:rsidR="00600ADC" w:rsidRPr="00C666F0" w:rsidRDefault="00DA2927" w:rsidP="00860C22">
            <w:pPr>
              <w:cnfStyle w:val="000000100000" w:firstRow="0" w:lastRow="0" w:firstColumn="0" w:lastColumn="0" w:oddVBand="0" w:evenVBand="0" w:oddHBand="1" w:evenHBand="0" w:firstRowFirstColumn="0" w:firstRowLastColumn="0" w:lastRowFirstColumn="0" w:lastRowLastColumn="0"/>
              <w:rPr>
                <w:lang w:eastAsia="ja-JP"/>
              </w:rPr>
            </w:pPr>
            <w:r w:rsidRPr="00C666F0">
              <w:rPr>
                <w:lang w:eastAsia="ja-JP"/>
              </w:rPr>
              <w:t>Sample answer:</w:t>
            </w:r>
            <w:r w:rsidR="00860C22" w:rsidRPr="00C666F0">
              <w:rPr>
                <w:lang w:eastAsia="ja-JP"/>
              </w:rPr>
              <w:t xml:space="preserve"> </w:t>
            </w:r>
            <w:r w:rsidR="00860C22" w:rsidRPr="00C666F0">
              <w:rPr>
                <w:rFonts w:hint="eastAsia"/>
                <w:lang w:eastAsia="ja-JP"/>
              </w:rPr>
              <w:t>私のしゅみは旅行です。いろいろな所に行きましたが、一番好きな所はドイツです。ドイツは</w:t>
            </w:r>
            <w:r w:rsidR="00AA69CF" w:rsidRPr="00C666F0">
              <w:rPr>
                <w:rFonts w:hint="eastAsia"/>
                <w:lang w:eastAsia="ja-JP"/>
              </w:rPr>
              <w:t>おもしろい</w:t>
            </w:r>
            <w:r w:rsidR="00860C22" w:rsidRPr="00C666F0">
              <w:rPr>
                <w:rFonts w:hint="eastAsia"/>
                <w:lang w:eastAsia="ja-JP"/>
              </w:rPr>
              <w:t>文化がたくさんあって、食べ物がおいしいです。</w:t>
            </w:r>
          </w:p>
        </w:tc>
      </w:tr>
      <w:tr w:rsidR="00F55B59" w:rsidRPr="00C666F0" w14:paraId="4D0578F7"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9CDF8E5" w14:textId="16ACA4B5" w:rsidR="00F55B59" w:rsidRPr="00C666F0" w:rsidRDefault="006030AD" w:rsidP="00D50B34">
            <w:pPr>
              <w:rPr>
                <w:lang w:eastAsia="ja-JP"/>
              </w:rPr>
            </w:pPr>
            <w:r>
              <w:rPr>
                <w:lang w:eastAsia="ja-JP"/>
              </w:rPr>
              <w:t>2:11</w:t>
            </w:r>
          </w:p>
        </w:tc>
        <w:tc>
          <w:tcPr>
            <w:tcW w:w="6946" w:type="dxa"/>
          </w:tcPr>
          <w:p w14:paraId="1DD260A1" w14:textId="7FC8B68A" w:rsidR="00F55B59" w:rsidRPr="00C666F0" w:rsidRDefault="00C52C03"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おんがく</w:t>
            </w:r>
            <w:r w:rsidR="00A9222A" w:rsidRPr="00C666F0">
              <w:rPr>
                <w:rFonts w:ascii="MS Mincho" w:hAnsi="MS Mincho" w:cs="MS Gothic" w:hint="eastAsia"/>
                <w:lang w:eastAsia="ja-JP"/>
              </w:rPr>
              <w:t>です。日本のバンドが好きです。毎日</w:t>
            </w:r>
            <w:r w:rsidRPr="00C666F0">
              <w:rPr>
                <w:rFonts w:ascii="MS Mincho" w:hAnsi="MS Mincho" w:cs="MS Gothic" w:hint="eastAsia"/>
                <w:lang w:eastAsia="ja-JP"/>
              </w:rPr>
              <w:t>おんがく</w:t>
            </w:r>
            <w:r w:rsidR="00A9222A" w:rsidRPr="00C666F0">
              <w:rPr>
                <w:rFonts w:ascii="MS Mincho" w:hAnsi="MS Mincho" w:cs="MS Gothic" w:hint="eastAsia"/>
                <w:lang w:eastAsia="ja-JP"/>
              </w:rPr>
              <w:t>を聞きます。</w:t>
            </w:r>
          </w:p>
        </w:tc>
        <w:tc>
          <w:tcPr>
            <w:tcW w:w="6768" w:type="dxa"/>
          </w:tcPr>
          <w:p w14:paraId="436A98A0" w14:textId="77777777" w:rsidR="00F55B59" w:rsidRPr="00C666F0" w:rsidRDefault="00047A0D" w:rsidP="00D84843">
            <w:pPr>
              <w:cnfStyle w:val="000000010000" w:firstRow="0" w:lastRow="0" w:firstColumn="0" w:lastColumn="0" w:oddVBand="0" w:evenVBand="0" w:oddHBand="0" w:evenHBand="1" w:firstRowFirstColumn="0" w:firstRowLastColumn="0" w:lastRowFirstColumn="0" w:lastRowLastColumn="0"/>
            </w:pPr>
            <w:r w:rsidRPr="00C666F0">
              <w:t xml:space="preserve">How could the student improve </w:t>
            </w:r>
            <w:r w:rsidR="006042F4" w:rsidRPr="00C666F0">
              <w:t>on their</w:t>
            </w:r>
            <w:r w:rsidRPr="00C666F0">
              <w:t xml:space="preserve"> response?</w:t>
            </w:r>
          </w:p>
          <w:p w14:paraId="2AD1C87F" w14:textId="0EB45A93" w:rsidR="006042F4" w:rsidRPr="00C666F0" w:rsidRDefault="006042F4" w:rsidP="00D84843">
            <w:pPr>
              <w:cnfStyle w:val="000000010000" w:firstRow="0" w:lastRow="0" w:firstColumn="0" w:lastColumn="0" w:oddVBand="0" w:evenVBand="0" w:oddHBand="0" w:evenHBand="1" w:firstRowFirstColumn="0" w:firstRowLastColumn="0" w:lastRowFirstColumn="0" w:lastRowLastColumn="0"/>
            </w:pPr>
            <w:r w:rsidRPr="00C666F0">
              <w:t xml:space="preserve">Sample answer: </w:t>
            </w:r>
            <w:r w:rsidR="0092045F" w:rsidRPr="00C666F0">
              <w:t>B</w:t>
            </w:r>
            <w:r w:rsidRPr="00C666F0">
              <w:t>y joining sentences to improve the flow and including information about their favourite band or style of music</w:t>
            </w:r>
            <w:r w:rsidR="003B0409" w:rsidRPr="00C666F0">
              <w:t xml:space="preserve">, for example, </w:t>
            </w:r>
            <w:r w:rsidR="00C52C03" w:rsidRPr="00C666F0">
              <w:rPr>
                <w:rFonts w:hint="eastAsia"/>
                <w:lang w:eastAsia="ja-JP"/>
              </w:rPr>
              <w:t>おんがく</w:t>
            </w:r>
            <w:r w:rsidR="003B0409" w:rsidRPr="00C666F0">
              <w:rPr>
                <w:rFonts w:hint="eastAsia"/>
                <w:lang w:eastAsia="ja-JP"/>
              </w:rPr>
              <w:t>が好きです。日本のバンドが好きで、毎日</w:t>
            </w:r>
            <w:r w:rsidR="00C52C03" w:rsidRPr="00C666F0">
              <w:rPr>
                <w:rFonts w:hint="eastAsia"/>
                <w:lang w:eastAsia="ja-JP"/>
              </w:rPr>
              <w:t>おんがく</w:t>
            </w:r>
            <w:r w:rsidR="003B0409" w:rsidRPr="00C666F0">
              <w:rPr>
                <w:rFonts w:hint="eastAsia"/>
                <w:lang w:eastAsia="ja-JP"/>
              </w:rPr>
              <w:t>を聞きます。好きなバンドはラッドウィンプス</w:t>
            </w:r>
            <w:r w:rsidR="00AA69CF" w:rsidRPr="00C666F0">
              <w:rPr>
                <w:rFonts w:hint="eastAsia"/>
                <w:lang w:eastAsia="ja-JP"/>
              </w:rPr>
              <w:t>というバンド</w:t>
            </w:r>
            <w:r w:rsidR="003B0409" w:rsidRPr="00C666F0">
              <w:rPr>
                <w:rFonts w:hint="eastAsia"/>
                <w:lang w:eastAsia="ja-JP"/>
              </w:rPr>
              <w:t>です。</w:t>
            </w:r>
          </w:p>
        </w:tc>
      </w:tr>
      <w:tr w:rsidR="00600ADC" w:rsidRPr="00C666F0" w14:paraId="58C000C4"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54BC579" w14:textId="330F155C" w:rsidR="00600ADC" w:rsidRPr="00C666F0" w:rsidRDefault="006030AD" w:rsidP="00D50B34">
            <w:r>
              <w:t>2:19</w:t>
            </w:r>
          </w:p>
        </w:tc>
        <w:tc>
          <w:tcPr>
            <w:tcW w:w="6946" w:type="dxa"/>
          </w:tcPr>
          <w:p w14:paraId="36E372F2" w14:textId="4CF06A89"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あなたはがっきができますか。</w:t>
            </w:r>
          </w:p>
        </w:tc>
        <w:tc>
          <w:tcPr>
            <w:tcW w:w="6768" w:type="dxa"/>
          </w:tcPr>
          <w:p w14:paraId="5AEA63C3" w14:textId="5EC0A2FD" w:rsidR="00860C22" w:rsidRPr="00C666F0" w:rsidRDefault="00860C22" w:rsidP="00860C22">
            <w:pPr>
              <w:cnfStyle w:val="000000100000" w:firstRow="0" w:lastRow="0" w:firstColumn="0" w:lastColumn="0" w:oddVBand="0" w:evenVBand="0" w:oddHBand="1" w:evenHBand="0" w:firstRowFirstColumn="0" w:firstRowLastColumn="0" w:lastRowFirstColumn="0" w:lastRowLastColumn="0"/>
            </w:pPr>
            <w:r w:rsidRPr="00C666F0">
              <w:t>How would you answer this question?</w:t>
            </w:r>
          </w:p>
          <w:p w14:paraId="4EBD8C66" w14:textId="6E14FA97" w:rsidR="00600ADC" w:rsidRPr="00C666F0" w:rsidRDefault="00860C22" w:rsidP="00860C22">
            <w:pPr>
              <w:cnfStyle w:val="000000100000" w:firstRow="0" w:lastRow="0" w:firstColumn="0" w:lastColumn="0" w:oddVBand="0" w:evenVBand="0" w:oddHBand="1" w:evenHBand="0" w:firstRowFirstColumn="0" w:firstRowLastColumn="0" w:lastRowFirstColumn="0" w:lastRowLastColumn="0"/>
              <w:rPr>
                <w:lang w:eastAsia="ja-JP"/>
              </w:rPr>
            </w:pPr>
            <w:r w:rsidRPr="00C666F0">
              <w:rPr>
                <w:lang w:eastAsia="ja-JP"/>
              </w:rPr>
              <w:t>Sample answer:</w:t>
            </w:r>
            <w:r w:rsidRPr="00C666F0">
              <w:rPr>
                <w:rFonts w:hint="eastAsia"/>
                <w:lang w:eastAsia="ja-JP"/>
              </w:rPr>
              <w:t xml:space="preserve"> </w:t>
            </w:r>
            <w:r w:rsidRPr="00C666F0">
              <w:rPr>
                <w:rFonts w:hint="eastAsia"/>
                <w:lang w:eastAsia="ja-JP"/>
              </w:rPr>
              <w:t>いいえ</w:t>
            </w:r>
            <w:r w:rsidR="00C52C03" w:rsidRPr="00C666F0">
              <w:rPr>
                <w:rFonts w:hint="eastAsia"/>
                <w:lang w:eastAsia="ja-JP"/>
              </w:rPr>
              <w:t>、</w:t>
            </w:r>
            <w:r w:rsidRPr="00C666F0">
              <w:rPr>
                <w:rFonts w:hint="eastAsia"/>
                <w:lang w:eastAsia="ja-JP"/>
              </w:rPr>
              <w:t>できません。でも、ピアノをならいたい</w:t>
            </w:r>
            <w:r w:rsidR="007E2576" w:rsidRPr="00C666F0">
              <w:rPr>
                <w:rFonts w:hint="eastAsia"/>
                <w:lang w:eastAsia="ja-JP"/>
              </w:rPr>
              <w:t>と思っています</w:t>
            </w:r>
            <w:r w:rsidRPr="00C666F0">
              <w:rPr>
                <w:rFonts w:hint="eastAsia"/>
                <w:lang w:eastAsia="ja-JP"/>
              </w:rPr>
              <w:t>。</w:t>
            </w:r>
            <w:r w:rsidR="007E2576" w:rsidRPr="00C666F0">
              <w:rPr>
                <w:rFonts w:hint="eastAsia"/>
                <w:lang w:eastAsia="ja-JP"/>
              </w:rPr>
              <w:t>私の母はピアノを</w:t>
            </w:r>
            <w:r w:rsidR="00C52C03" w:rsidRPr="00C666F0">
              <w:rPr>
                <w:rFonts w:hint="eastAsia"/>
                <w:lang w:eastAsia="ja-JP"/>
              </w:rPr>
              <w:t>教え</w:t>
            </w:r>
            <w:r w:rsidR="007E2576" w:rsidRPr="00C666F0">
              <w:rPr>
                <w:rFonts w:hint="eastAsia"/>
                <w:lang w:eastAsia="ja-JP"/>
              </w:rPr>
              <w:t>ているので、</w:t>
            </w:r>
            <w:r w:rsidR="007E2576" w:rsidRPr="00C666F0">
              <w:rPr>
                <w:rFonts w:hint="eastAsia"/>
                <w:lang w:eastAsia="ja-JP"/>
              </w:rPr>
              <w:t>HSC</w:t>
            </w:r>
            <w:r w:rsidR="007E2576" w:rsidRPr="00C666F0">
              <w:rPr>
                <w:rFonts w:hint="eastAsia"/>
                <w:lang w:eastAsia="ja-JP"/>
              </w:rPr>
              <w:t>が</w:t>
            </w:r>
            <w:r w:rsidR="00C52C03" w:rsidRPr="00C666F0">
              <w:rPr>
                <w:rFonts w:hint="eastAsia"/>
                <w:lang w:eastAsia="ja-JP"/>
              </w:rPr>
              <w:t>終わったら</w:t>
            </w:r>
            <w:r w:rsidR="007E2576" w:rsidRPr="00C666F0">
              <w:rPr>
                <w:rFonts w:hint="eastAsia"/>
                <w:lang w:eastAsia="ja-JP"/>
              </w:rPr>
              <w:t>、母からピアノを</w:t>
            </w:r>
            <w:r w:rsidR="00C52C03" w:rsidRPr="00C666F0">
              <w:rPr>
                <w:rFonts w:hint="eastAsia"/>
                <w:lang w:eastAsia="ja-JP"/>
              </w:rPr>
              <w:t>なら</w:t>
            </w:r>
            <w:r w:rsidR="007E2576" w:rsidRPr="00C666F0">
              <w:rPr>
                <w:rFonts w:hint="eastAsia"/>
                <w:lang w:eastAsia="ja-JP"/>
              </w:rPr>
              <w:t>いたいと思います。</w:t>
            </w:r>
          </w:p>
        </w:tc>
      </w:tr>
      <w:tr w:rsidR="00600ADC" w:rsidRPr="00C666F0" w14:paraId="5560A46B"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17692E1" w14:textId="234BA745" w:rsidR="00600ADC" w:rsidRPr="00C666F0" w:rsidRDefault="006030AD" w:rsidP="00D50B34">
            <w:pPr>
              <w:rPr>
                <w:lang w:eastAsia="ja-JP"/>
              </w:rPr>
            </w:pPr>
            <w:r>
              <w:rPr>
                <w:lang w:eastAsia="ja-JP"/>
              </w:rPr>
              <w:lastRenderedPageBreak/>
              <w:t>2:23</w:t>
            </w:r>
          </w:p>
        </w:tc>
        <w:tc>
          <w:tcPr>
            <w:tcW w:w="6946" w:type="dxa"/>
          </w:tcPr>
          <w:p w14:paraId="7CEDA3AB" w14:textId="08DEB07A"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はい、できます。ギターができます。毎日</w:t>
            </w:r>
            <w:r w:rsidRPr="00C666F0">
              <w:rPr>
                <w:rFonts w:ascii="MS Mincho" w:hAnsi="MS Mincho" w:cs="MS Gothic" w:hint="eastAsia"/>
                <w:lang w:eastAsia="ja-JP"/>
              </w:rPr>
              <w:t>1</w:t>
            </w:r>
            <w:r w:rsidRPr="00C666F0">
              <w:rPr>
                <w:rFonts w:ascii="MS Mincho" w:hAnsi="MS Mincho" w:cs="MS Gothic" w:hint="eastAsia"/>
                <w:lang w:eastAsia="ja-JP"/>
              </w:rPr>
              <w:t>時</w:t>
            </w:r>
            <w:r w:rsidR="007F400C" w:rsidRPr="00C666F0">
              <w:rPr>
                <w:rFonts w:ascii="MS Mincho" w:hAnsi="MS Mincho" w:cs="MS Gothic" w:hint="eastAsia"/>
                <w:lang w:eastAsia="ja-JP"/>
              </w:rPr>
              <w:t>間れんしゅうをします</w:t>
            </w:r>
            <w:r w:rsidRPr="00C666F0">
              <w:rPr>
                <w:rFonts w:ascii="MS Mincho" w:hAnsi="MS Mincho" w:cs="MS Gothic" w:hint="eastAsia"/>
                <w:lang w:eastAsia="ja-JP"/>
              </w:rPr>
              <w:t>。</w:t>
            </w:r>
          </w:p>
        </w:tc>
        <w:tc>
          <w:tcPr>
            <w:tcW w:w="6768" w:type="dxa"/>
          </w:tcPr>
          <w:p w14:paraId="43ACC078" w14:textId="038D6FB9" w:rsidR="00600ADC" w:rsidRPr="00C666F0" w:rsidRDefault="00600ADC" w:rsidP="00EF0F7D">
            <w:pPr>
              <w:cnfStyle w:val="000000010000" w:firstRow="0" w:lastRow="0" w:firstColumn="0" w:lastColumn="0" w:oddVBand="0" w:evenVBand="0" w:oddHBand="0" w:evenHBand="1" w:firstRowFirstColumn="0" w:firstRowLastColumn="0" w:lastRowFirstColumn="0" w:lastRowLastColumn="0"/>
              <w:rPr>
                <w:lang w:eastAsia="ja-JP"/>
              </w:rPr>
            </w:pPr>
          </w:p>
        </w:tc>
      </w:tr>
      <w:tr w:rsidR="00600ADC" w:rsidRPr="00C666F0" w14:paraId="0D75C0F4"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2870252" w14:textId="0752AC08" w:rsidR="00600ADC" w:rsidRPr="00C666F0" w:rsidRDefault="006030AD" w:rsidP="00D50B34">
            <w:pPr>
              <w:rPr>
                <w:lang w:eastAsia="ja-JP"/>
              </w:rPr>
            </w:pPr>
            <w:r>
              <w:rPr>
                <w:lang w:eastAsia="ja-JP"/>
              </w:rPr>
              <w:t>2:33</w:t>
            </w:r>
          </w:p>
        </w:tc>
        <w:tc>
          <w:tcPr>
            <w:tcW w:w="6946" w:type="dxa"/>
          </w:tcPr>
          <w:p w14:paraId="1070AE94" w14:textId="0E13263E"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あなたは毎日何時間</w:t>
            </w:r>
            <w:r w:rsidR="007F400C" w:rsidRPr="00C666F0">
              <w:rPr>
                <w:rFonts w:ascii="MS Mincho" w:hAnsi="MS Mincho" w:cs="MS Gothic" w:hint="eastAsia"/>
                <w:lang w:eastAsia="ja-JP"/>
              </w:rPr>
              <w:t>ぐらい</w:t>
            </w:r>
            <w:r w:rsidRPr="00C666F0">
              <w:rPr>
                <w:rFonts w:ascii="MS Mincho" w:hAnsi="MS Mincho" w:cs="MS Gothic" w:hint="eastAsia"/>
                <w:lang w:eastAsia="ja-JP"/>
              </w:rPr>
              <w:t>勉強していますか。</w:t>
            </w:r>
          </w:p>
        </w:tc>
        <w:tc>
          <w:tcPr>
            <w:tcW w:w="6768" w:type="dxa"/>
          </w:tcPr>
          <w:p w14:paraId="6D4816A6" w14:textId="77777777" w:rsidR="00600ADC" w:rsidRPr="00C666F0" w:rsidRDefault="006042F4" w:rsidP="00D50B34">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p w14:paraId="4DE60C61" w14:textId="12389D17" w:rsidR="006042F4" w:rsidRPr="00C666F0" w:rsidRDefault="006042F4" w:rsidP="00D50B34">
            <w:pPr>
              <w:cnfStyle w:val="000000100000" w:firstRow="0" w:lastRow="0" w:firstColumn="0" w:lastColumn="0" w:oddVBand="0" w:evenVBand="0" w:oddHBand="1" w:evenHBand="0" w:firstRowFirstColumn="0" w:firstRowLastColumn="0" w:lastRowFirstColumn="0" w:lastRowLastColumn="0"/>
              <w:rPr>
                <w:lang w:eastAsia="ja-JP"/>
              </w:rPr>
            </w:pPr>
            <w:r w:rsidRPr="00C666F0">
              <w:rPr>
                <w:lang w:eastAsia="ja-JP"/>
              </w:rPr>
              <w:t xml:space="preserve">Sample answer: </w:t>
            </w:r>
            <w:r w:rsidR="00B11441" w:rsidRPr="00C666F0">
              <w:rPr>
                <w:rFonts w:hint="eastAsia"/>
                <w:lang w:eastAsia="ja-JP"/>
              </w:rPr>
              <w:t>一番好きなうたは何ですか</w:t>
            </w:r>
            <w:r w:rsidR="0038780F" w:rsidRPr="00C666F0">
              <w:rPr>
                <w:lang w:eastAsia="ja-JP"/>
              </w:rPr>
              <w:t xml:space="preserve"> </w:t>
            </w:r>
            <w:r w:rsidRPr="00C666F0">
              <w:rPr>
                <w:lang w:eastAsia="ja-JP"/>
              </w:rPr>
              <w:t xml:space="preserve">or </w:t>
            </w:r>
            <w:r w:rsidR="00B11441" w:rsidRPr="00C666F0">
              <w:rPr>
                <w:rFonts w:hint="eastAsia"/>
                <w:lang w:eastAsia="ja-JP"/>
              </w:rPr>
              <w:t>あなたは学校のバンドのメンバーですか。</w:t>
            </w:r>
          </w:p>
        </w:tc>
      </w:tr>
      <w:tr w:rsidR="00600ADC" w:rsidRPr="00C666F0" w14:paraId="6A5C77BB"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9121FD" w14:textId="75FA482F" w:rsidR="00600ADC" w:rsidRPr="00C666F0" w:rsidRDefault="006030AD" w:rsidP="00D50B34">
            <w:pPr>
              <w:rPr>
                <w:lang w:eastAsia="ja-JP"/>
              </w:rPr>
            </w:pPr>
            <w:r>
              <w:rPr>
                <w:lang w:eastAsia="ja-JP"/>
              </w:rPr>
              <w:t>2:39</w:t>
            </w:r>
          </w:p>
        </w:tc>
        <w:tc>
          <w:tcPr>
            <w:tcW w:w="6946" w:type="dxa"/>
          </w:tcPr>
          <w:p w14:paraId="2DD1E6F7" w14:textId="22D4F9A7"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たいてい</w:t>
            </w:r>
            <w:r w:rsidRPr="00C666F0">
              <w:rPr>
                <w:rFonts w:ascii="MS Mincho" w:hAnsi="MS Mincho" w:cs="MS Gothic" w:hint="eastAsia"/>
                <w:lang w:eastAsia="ja-JP"/>
              </w:rPr>
              <w:t>2</w:t>
            </w:r>
            <w:r w:rsidRPr="00C666F0">
              <w:rPr>
                <w:rFonts w:ascii="MS Mincho" w:hAnsi="MS Mincho" w:cs="MS Gothic" w:hint="eastAsia"/>
                <w:lang w:eastAsia="ja-JP"/>
              </w:rPr>
              <w:t>時間くらい勉強しています。週まつは５時間くらいしなければなりません。とてもいそがしいです。</w:t>
            </w:r>
          </w:p>
        </w:tc>
        <w:tc>
          <w:tcPr>
            <w:tcW w:w="6768" w:type="dxa"/>
          </w:tcPr>
          <w:p w14:paraId="6896558A" w14:textId="6403BCE9" w:rsidR="00600ADC" w:rsidRPr="00C666F0" w:rsidRDefault="00600ADC" w:rsidP="00D50B34">
            <w:pPr>
              <w:cnfStyle w:val="000000010000" w:firstRow="0" w:lastRow="0" w:firstColumn="0" w:lastColumn="0" w:oddVBand="0" w:evenVBand="0" w:oddHBand="0" w:evenHBand="1" w:firstRowFirstColumn="0" w:firstRowLastColumn="0" w:lastRowFirstColumn="0" w:lastRowLastColumn="0"/>
              <w:rPr>
                <w:lang w:eastAsia="ja-JP"/>
              </w:rPr>
            </w:pPr>
          </w:p>
        </w:tc>
      </w:tr>
      <w:tr w:rsidR="00600ADC" w:rsidRPr="00C666F0" w14:paraId="1DA30C70"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A5A796A" w14:textId="20399245" w:rsidR="00600ADC" w:rsidRPr="00C666F0" w:rsidRDefault="0065569C" w:rsidP="00D50B34">
            <w:pPr>
              <w:rPr>
                <w:lang w:eastAsia="ja-JP"/>
              </w:rPr>
            </w:pPr>
            <w:r>
              <w:rPr>
                <w:lang w:eastAsia="ja-JP"/>
              </w:rPr>
              <w:t>2:52</w:t>
            </w:r>
          </w:p>
        </w:tc>
        <w:tc>
          <w:tcPr>
            <w:tcW w:w="6946" w:type="dxa"/>
          </w:tcPr>
          <w:p w14:paraId="3BF0A3DC" w14:textId="027A8B4A" w:rsidR="00600ADC" w:rsidRPr="00C666F0" w:rsidRDefault="00A9222A" w:rsidP="00A9222A">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あなたはどんな時にストレスをかんじますか。</w:t>
            </w:r>
          </w:p>
        </w:tc>
        <w:tc>
          <w:tcPr>
            <w:tcW w:w="6768" w:type="dxa"/>
          </w:tcPr>
          <w:p w14:paraId="4669C3C4" w14:textId="77777777" w:rsidR="004E0FAE" w:rsidRPr="00C666F0" w:rsidRDefault="004E0FAE" w:rsidP="004E0FAE">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p w14:paraId="19CB0C49" w14:textId="244D3521" w:rsidR="00600ADC" w:rsidRPr="00C666F0" w:rsidRDefault="004E0FAE" w:rsidP="004E0FAE">
            <w:pPr>
              <w:cnfStyle w:val="000000100000" w:firstRow="0" w:lastRow="0" w:firstColumn="0" w:lastColumn="0" w:oddVBand="0" w:evenVBand="0" w:oddHBand="1" w:evenHBand="0" w:firstRowFirstColumn="0" w:firstRowLastColumn="0" w:lastRowFirstColumn="0" w:lastRowLastColumn="0"/>
            </w:pPr>
            <w:r w:rsidRPr="00C666F0">
              <w:t xml:space="preserve">Sample answer: </w:t>
            </w:r>
            <w:r w:rsidR="00B11441" w:rsidRPr="00C666F0">
              <w:rPr>
                <w:rFonts w:hint="eastAsia"/>
                <w:lang w:eastAsia="ja-JP"/>
              </w:rPr>
              <w:t>どこで勉強しますか。</w:t>
            </w:r>
          </w:p>
        </w:tc>
      </w:tr>
      <w:tr w:rsidR="00600ADC" w:rsidRPr="00C666F0" w14:paraId="1E919FF8"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128E4A" w14:textId="74006C90" w:rsidR="00600ADC" w:rsidRPr="00C666F0" w:rsidRDefault="0065569C" w:rsidP="00D50B34">
            <w:r>
              <w:t>2:58</w:t>
            </w:r>
          </w:p>
        </w:tc>
        <w:tc>
          <w:tcPr>
            <w:tcW w:w="6946" w:type="dxa"/>
          </w:tcPr>
          <w:p w14:paraId="31E95A4A" w14:textId="5AC7778B"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しけんの前にストレスをかんじます。今年はしけんがたくさんあります。ぼくはストレスをかんじたら、友</w:t>
            </w:r>
            <w:r w:rsidR="00C52C03" w:rsidRPr="00C666F0">
              <w:rPr>
                <w:rFonts w:ascii="MS Mincho" w:hAnsi="MS Mincho" w:cs="MS Gothic" w:hint="eastAsia"/>
                <w:lang w:eastAsia="ja-JP"/>
              </w:rPr>
              <w:t>だち</w:t>
            </w:r>
            <w:r w:rsidRPr="00C666F0">
              <w:rPr>
                <w:rFonts w:ascii="MS Mincho" w:hAnsi="MS Mincho" w:cs="MS Gothic" w:hint="eastAsia"/>
                <w:lang w:eastAsia="ja-JP"/>
              </w:rPr>
              <w:t>と話したり、スポーツをしたりします。</w:t>
            </w:r>
          </w:p>
        </w:tc>
        <w:tc>
          <w:tcPr>
            <w:tcW w:w="6768" w:type="dxa"/>
          </w:tcPr>
          <w:p w14:paraId="6039A591" w14:textId="7E731307" w:rsidR="00600ADC" w:rsidRPr="00C666F0" w:rsidRDefault="00600ADC" w:rsidP="00D50B34">
            <w:pPr>
              <w:cnfStyle w:val="000000010000" w:firstRow="0" w:lastRow="0" w:firstColumn="0" w:lastColumn="0" w:oddVBand="0" w:evenVBand="0" w:oddHBand="0" w:evenHBand="1" w:firstRowFirstColumn="0" w:firstRowLastColumn="0" w:lastRowFirstColumn="0" w:lastRowLastColumn="0"/>
              <w:rPr>
                <w:lang w:eastAsia="ja-JP"/>
              </w:rPr>
            </w:pPr>
          </w:p>
        </w:tc>
      </w:tr>
      <w:tr w:rsidR="00600ADC" w:rsidRPr="00C666F0" w14:paraId="2AB14F17"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82364B9" w14:textId="22C2F6C8" w:rsidR="00600ADC" w:rsidRPr="00C666F0" w:rsidRDefault="0065569C" w:rsidP="00D50B34">
            <w:pPr>
              <w:rPr>
                <w:lang w:eastAsia="ja-JP"/>
              </w:rPr>
            </w:pPr>
            <w:r>
              <w:rPr>
                <w:lang w:eastAsia="ja-JP"/>
              </w:rPr>
              <w:lastRenderedPageBreak/>
              <w:t>3:12</w:t>
            </w:r>
          </w:p>
        </w:tc>
        <w:tc>
          <w:tcPr>
            <w:tcW w:w="6946" w:type="dxa"/>
          </w:tcPr>
          <w:p w14:paraId="20DBC22F" w14:textId="3614183D"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たとえば、どんなスポーツをしますか</w:t>
            </w:r>
            <w:r w:rsidR="00DB349A" w:rsidRPr="00C666F0">
              <w:rPr>
                <w:rFonts w:ascii="MS Mincho" w:hAnsi="MS Mincho" w:cs="MS Gothic" w:hint="eastAsia"/>
                <w:lang w:eastAsia="ja-JP"/>
              </w:rPr>
              <w:t>。</w:t>
            </w:r>
          </w:p>
        </w:tc>
        <w:tc>
          <w:tcPr>
            <w:tcW w:w="6768" w:type="dxa"/>
          </w:tcPr>
          <w:p w14:paraId="0092FBF8" w14:textId="234EAC80" w:rsidR="002F63F2" w:rsidRPr="00C666F0" w:rsidRDefault="002F63F2" w:rsidP="002F63F2">
            <w:pPr>
              <w:cnfStyle w:val="000000100000" w:firstRow="0" w:lastRow="0" w:firstColumn="0" w:lastColumn="0" w:oddVBand="0" w:evenVBand="0" w:oddHBand="1" w:evenHBand="0" w:firstRowFirstColumn="0" w:firstRowLastColumn="0" w:lastRowFirstColumn="0" w:lastRowLastColumn="0"/>
            </w:pPr>
            <w:r w:rsidRPr="00C666F0">
              <w:t>How would you answer this question?</w:t>
            </w:r>
          </w:p>
          <w:p w14:paraId="29B548A9" w14:textId="30448B8B" w:rsidR="00600ADC" w:rsidRPr="00C666F0" w:rsidRDefault="002F63F2" w:rsidP="002F63F2">
            <w:pPr>
              <w:cnfStyle w:val="000000100000" w:firstRow="0" w:lastRow="0" w:firstColumn="0" w:lastColumn="0" w:oddVBand="0" w:evenVBand="0" w:oddHBand="1" w:evenHBand="0" w:firstRowFirstColumn="0" w:firstRowLastColumn="0" w:lastRowFirstColumn="0" w:lastRowLastColumn="0"/>
              <w:rPr>
                <w:lang w:eastAsia="ja-JP"/>
              </w:rPr>
            </w:pPr>
            <w:r w:rsidRPr="00C666F0">
              <w:rPr>
                <w:rFonts w:hint="eastAsia"/>
                <w:lang w:eastAsia="ja-JP"/>
              </w:rPr>
              <w:t xml:space="preserve">Sample answer: </w:t>
            </w:r>
            <w:r w:rsidRPr="00C666F0">
              <w:rPr>
                <w:rFonts w:hint="eastAsia"/>
                <w:lang w:eastAsia="ja-JP"/>
              </w:rPr>
              <w:t>金</w:t>
            </w:r>
            <w:r w:rsidR="007E2576" w:rsidRPr="00C666F0">
              <w:rPr>
                <w:rFonts w:hint="eastAsia"/>
                <w:lang w:eastAsia="ja-JP"/>
              </w:rPr>
              <w:t>よう</w:t>
            </w:r>
            <w:r w:rsidRPr="00C666F0">
              <w:rPr>
                <w:rFonts w:hint="eastAsia"/>
                <w:lang w:eastAsia="ja-JP"/>
              </w:rPr>
              <w:t>日の夜は父とテニスをして、土</w:t>
            </w:r>
            <w:r w:rsidR="007E2576" w:rsidRPr="00C666F0">
              <w:rPr>
                <w:rFonts w:hint="eastAsia"/>
                <w:lang w:eastAsia="ja-JP"/>
              </w:rPr>
              <w:t>よう</w:t>
            </w:r>
            <w:r w:rsidRPr="00C666F0">
              <w:rPr>
                <w:rFonts w:hint="eastAsia"/>
                <w:lang w:eastAsia="ja-JP"/>
              </w:rPr>
              <w:t>日は</w:t>
            </w:r>
            <w:r w:rsidR="007E2576" w:rsidRPr="00C666F0">
              <w:rPr>
                <w:rFonts w:hint="eastAsia"/>
                <w:lang w:eastAsia="ja-JP"/>
              </w:rPr>
              <w:t>友だちと</w:t>
            </w:r>
            <w:r w:rsidRPr="00C666F0">
              <w:rPr>
                <w:rFonts w:hint="eastAsia"/>
                <w:lang w:eastAsia="ja-JP"/>
              </w:rPr>
              <w:t>ネットボールをします。チームの名前はコメッツです</w:t>
            </w:r>
            <w:r w:rsidR="00DB349A" w:rsidRPr="00C666F0">
              <w:rPr>
                <w:rFonts w:hint="eastAsia"/>
                <w:lang w:eastAsia="ja-JP"/>
              </w:rPr>
              <w:t>。</w:t>
            </w:r>
          </w:p>
        </w:tc>
      </w:tr>
      <w:tr w:rsidR="00600ADC" w:rsidRPr="00C666F0" w14:paraId="49652301"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A63EC4C" w14:textId="15A8935B" w:rsidR="00600ADC" w:rsidRPr="00C666F0" w:rsidRDefault="0065569C" w:rsidP="00D50B34">
            <w:pPr>
              <w:rPr>
                <w:lang w:eastAsia="ja-JP"/>
              </w:rPr>
            </w:pPr>
            <w:r>
              <w:rPr>
                <w:lang w:eastAsia="ja-JP"/>
              </w:rPr>
              <w:t>3:17</w:t>
            </w:r>
          </w:p>
        </w:tc>
        <w:tc>
          <w:tcPr>
            <w:tcW w:w="6946" w:type="dxa"/>
          </w:tcPr>
          <w:p w14:paraId="066CE91E" w14:textId="18A3ABA7"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水えいをしたり、テニスをしたりします。</w:t>
            </w:r>
            <w:r w:rsidRPr="00C666F0">
              <w:rPr>
                <w:rFonts w:ascii="MS Mincho" w:hAnsi="MS Mincho"/>
                <w:lang w:eastAsia="ja-JP"/>
              </w:rPr>
              <w:t>HSC</w:t>
            </w:r>
            <w:r w:rsidRPr="00C666F0">
              <w:rPr>
                <w:rFonts w:ascii="MS Mincho" w:hAnsi="MS Mincho" w:cs="MS Gothic" w:hint="eastAsia"/>
                <w:lang w:eastAsia="ja-JP"/>
              </w:rPr>
              <w:t>が</w:t>
            </w:r>
            <w:r w:rsidR="00C52C03" w:rsidRPr="00C666F0">
              <w:rPr>
                <w:rFonts w:ascii="MS Mincho" w:hAnsi="MS Mincho" w:cs="MS Gothic" w:hint="eastAsia"/>
                <w:lang w:eastAsia="ja-JP"/>
              </w:rPr>
              <w:t>終った</w:t>
            </w:r>
            <w:r w:rsidRPr="00C666F0">
              <w:rPr>
                <w:rFonts w:ascii="MS Mincho" w:hAnsi="MS Mincho" w:cs="MS Gothic" w:hint="eastAsia"/>
                <w:lang w:eastAsia="ja-JP"/>
              </w:rPr>
              <w:t>ら、もっと</w:t>
            </w:r>
            <w:r w:rsidR="00290590" w:rsidRPr="00C666F0">
              <w:rPr>
                <w:rFonts w:ascii="MS Mincho" w:hAnsi="MS Mincho" w:cs="MS Gothic" w:hint="eastAsia"/>
                <w:lang w:eastAsia="ja-JP"/>
              </w:rPr>
              <w:t>色々</w:t>
            </w:r>
            <w:r w:rsidRPr="00C666F0">
              <w:rPr>
                <w:rFonts w:ascii="MS Mincho" w:hAnsi="MS Mincho" w:cs="MS Gothic" w:hint="eastAsia"/>
                <w:lang w:eastAsia="ja-JP"/>
              </w:rPr>
              <w:t>なスポーツをしたいです。</w:t>
            </w:r>
          </w:p>
        </w:tc>
        <w:tc>
          <w:tcPr>
            <w:tcW w:w="6768" w:type="dxa"/>
          </w:tcPr>
          <w:p w14:paraId="5EEECCFE" w14:textId="77777777" w:rsidR="006042F4" w:rsidRPr="00C666F0" w:rsidRDefault="006042F4" w:rsidP="006042F4">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p w14:paraId="1B37DEA5" w14:textId="1429F2EA" w:rsidR="00047A0D" w:rsidRPr="00C666F0" w:rsidRDefault="006042F4" w:rsidP="006042F4">
            <w:pPr>
              <w:cnfStyle w:val="000000010000" w:firstRow="0" w:lastRow="0" w:firstColumn="0" w:lastColumn="0" w:oddVBand="0" w:evenVBand="0" w:oddHBand="0" w:evenHBand="1" w:firstRowFirstColumn="0" w:firstRowLastColumn="0" w:lastRowFirstColumn="0" w:lastRowLastColumn="0"/>
              <w:rPr>
                <w:lang w:eastAsia="ja-JP"/>
              </w:rPr>
            </w:pPr>
            <w:r w:rsidRPr="00C666F0">
              <w:t xml:space="preserve">Sample answer: </w:t>
            </w:r>
            <w:r w:rsidR="0092045F" w:rsidRPr="00C666F0">
              <w:t>B</w:t>
            </w:r>
            <w:r w:rsidRPr="00C666F0">
              <w:t xml:space="preserve">y giving information about the additional </w:t>
            </w:r>
            <w:proofErr w:type="gramStart"/>
            <w:r w:rsidRPr="00C666F0">
              <w:t>sports</w:t>
            </w:r>
            <w:proofErr w:type="gramEnd"/>
            <w:r w:rsidRPr="00C666F0">
              <w:t xml:space="preserve"> they want to do</w:t>
            </w:r>
            <w:r w:rsidR="003B0409" w:rsidRPr="00C666F0">
              <w:t xml:space="preserve">, for example, </w:t>
            </w:r>
            <w:r w:rsidR="003B0409" w:rsidRPr="00C666F0">
              <w:rPr>
                <w:rFonts w:ascii="MS Mincho" w:hAnsi="MS Mincho" w:hint="eastAsia"/>
              </w:rPr>
              <w:t>HSC</w:t>
            </w:r>
            <w:r w:rsidR="003B0409" w:rsidRPr="00C666F0">
              <w:rPr>
                <w:rFonts w:hint="eastAsia"/>
                <w:lang w:eastAsia="ja-JP"/>
              </w:rPr>
              <w:t>が</w:t>
            </w:r>
            <w:r w:rsidR="00C52C03" w:rsidRPr="00C666F0">
              <w:rPr>
                <w:rFonts w:hint="eastAsia"/>
                <w:lang w:eastAsia="ja-JP"/>
              </w:rPr>
              <w:t>終わった</w:t>
            </w:r>
            <w:r w:rsidR="003B0409" w:rsidRPr="00C666F0">
              <w:rPr>
                <w:rFonts w:hint="eastAsia"/>
                <w:lang w:eastAsia="ja-JP"/>
              </w:rPr>
              <w:t>ら、もっと色々なスポーツをしたいです。たとえば、サッカーやバスケットボールをしてみたいです。</w:t>
            </w:r>
          </w:p>
        </w:tc>
      </w:tr>
      <w:tr w:rsidR="00600ADC" w:rsidRPr="00C666F0" w14:paraId="18FFB9F3"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45E008F" w14:textId="231F8004" w:rsidR="00600ADC" w:rsidRPr="00C666F0" w:rsidRDefault="0065569C" w:rsidP="00D50B34">
            <w:pPr>
              <w:rPr>
                <w:lang w:eastAsia="ja-JP"/>
              </w:rPr>
            </w:pPr>
            <w:r>
              <w:rPr>
                <w:lang w:eastAsia="ja-JP"/>
              </w:rPr>
              <w:t>3:28</w:t>
            </w:r>
          </w:p>
        </w:tc>
        <w:tc>
          <w:tcPr>
            <w:tcW w:w="6946" w:type="dxa"/>
          </w:tcPr>
          <w:p w14:paraId="45482CBD" w14:textId="34C7F40A"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どんなスポーツをしたいですか。</w:t>
            </w:r>
          </w:p>
        </w:tc>
        <w:tc>
          <w:tcPr>
            <w:tcW w:w="6768" w:type="dxa"/>
          </w:tcPr>
          <w:p w14:paraId="09716CF6" w14:textId="77777777" w:rsidR="0028410C" w:rsidRPr="00C666F0" w:rsidRDefault="0028410C" w:rsidP="0028410C">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p w14:paraId="7CE930BD" w14:textId="730DD01A" w:rsidR="00600ADC" w:rsidRPr="00C666F0" w:rsidRDefault="0028410C" w:rsidP="0028410C">
            <w:pPr>
              <w:cnfStyle w:val="000000100000" w:firstRow="0" w:lastRow="0" w:firstColumn="0" w:lastColumn="0" w:oddVBand="0" w:evenVBand="0" w:oddHBand="1" w:evenHBand="0" w:firstRowFirstColumn="0" w:firstRowLastColumn="0" w:lastRowFirstColumn="0" w:lastRowLastColumn="0"/>
              <w:rPr>
                <w:lang w:eastAsia="ja-JP"/>
              </w:rPr>
            </w:pPr>
            <w:r w:rsidRPr="00C666F0">
              <w:rPr>
                <w:lang w:eastAsia="ja-JP"/>
              </w:rPr>
              <w:t>Sample answer:</w:t>
            </w:r>
            <w:r w:rsidR="004139ED" w:rsidRPr="00C666F0">
              <w:rPr>
                <w:lang w:eastAsia="ja-JP"/>
              </w:rPr>
              <w:t xml:space="preserve"> </w:t>
            </w:r>
            <w:r w:rsidR="007E2576" w:rsidRPr="00C666F0">
              <w:rPr>
                <w:rFonts w:hint="eastAsia"/>
                <w:lang w:eastAsia="ja-JP"/>
              </w:rPr>
              <w:t>いつからテニスをしていますか</w:t>
            </w:r>
            <w:r w:rsidR="00671BDD" w:rsidRPr="00C666F0">
              <w:rPr>
                <w:rFonts w:hint="eastAsia"/>
                <w:lang w:eastAsia="ja-JP"/>
              </w:rPr>
              <w:t>。</w:t>
            </w:r>
          </w:p>
        </w:tc>
      </w:tr>
      <w:tr w:rsidR="00600ADC" w:rsidRPr="00C666F0" w14:paraId="4343FAB0"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DE53336" w14:textId="5D791671" w:rsidR="00600ADC" w:rsidRPr="00C666F0" w:rsidRDefault="0065569C" w:rsidP="00D50B34">
            <w:pPr>
              <w:rPr>
                <w:lang w:eastAsia="ja-JP"/>
              </w:rPr>
            </w:pPr>
            <w:r>
              <w:rPr>
                <w:lang w:eastAsia="ja-JP"/>
              </w:rPr>
              <w:t>3:32</w:t>
            </w:r>
          </w:p>
        </w:tc>
        <w:tc>
          <w:tcPr>
            <w:tcW w:w="6946" w:type="dxa"/>
          </w:tcPr>
          <w:p w14:paraId="3CEA8DBD" w14:textId="2AC9E100"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とくにスノーボードをしたいです。日本でスノーボードをしたいです。日本のスキー場に行きたいです。</w:t>
            </w:r>
          </w:p>
        </w:tc>
        <w:tc>
          <w:tcPr>
            <w:tcW w:w="6768" w:type="dxa"/>
          </w:tcPr>
          <w:p w14:paraId="0D4C4D73" w14:textId="6F361A83" w:rsidR="00600ADC" w:rsidRPr="00C666F0" w:rsidRDefault="00600ADC" w:rsidP="00557BEE">
            <w:pPr>
              <w:cnfStyle w:val="000000010000" w:firstRow="0" w:lastRow="0" w:firstColumn="0" w:lastColumn="0" w:oddVBand="0" w:evenVBand="0" w:oddHBand="0" w:evenHBand="1" w:firstRowFirstColumn="0" w:firstRowLastColumn="0" w:lastRowFirstColumn="0" w:lastRowLastColumn="0"/>
              <w:rPr>
                <w:lang w:eastAsia="ja-JP"/>
              </w:rPr>
            </w:pPr>
          </w:p>
        </w:tc>
      </w:tr>
      <w:tr w:rsidR="00600ADC" w:rsidRPr="00C666F0" w14:paraId="7DBE74E5"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C660789" w14:textId="13274BDD" w:rsidR="00600ADC" w:rsidRPr="00C666F0" w:rsidRDefault="0065569C" w:rsidP="00D50B34">
            <w:pPr>
              <w:rPr>
                <w:lang w:eastAsia="ja-JP"/>
              </w:rPr>
            </w:pPr>
            <w:r>
              <w:rPr>
                <w:lang w:eastAsia="ja-JP"/>
              </w:rPr>
              <w:t>3:43</w:t>
            </w:r>
          </w:p>
        </w:tc>
        <w:tc>
          <w:tcPr>
            <w:tcW w:w="6946" w:type="dxa"/>
          </w:tcPr>
          <w:p w14:paraId="713C002A" w14:textId="79AD39A1"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日本に行ったことがありますか</w:t>
            </w:r>
            <w:r w:rsidR="005B7E04" w:rsidRPr="00C666F0">
              <w:rPr>
                <w:rFonts w:ascii="MS Mincho" w:hAnsi="MS Mincho" w:cs="MS Gothic" w:hint="eastAsia"/>
                <w:lang w:eastAsia="ja-JP"/>
              </w:rPr>
              <w:t>。</w:t>
            </w:r>
          </w:p>
        </w:tc>
        <w:tc>
          <w:tcPr>
            <w:tcW w:w="6768" w:type="dxa"/>
          </w:tcPr>
          <w:p w14:paraId="036F068B" w14:textId="77777777" w:rsidR="00671BDD" w:rsidRPr="00C666F0" w:rsidRDefault="00671BDD" w:rsidP="00671BDD">
            <w:pPr>
              <w:cnfStyle w:val="000000100000" w:firstRow="0" w:lastRow="0" w:firstColumn="0" w:lastColumn="0" w:oddVBand="0" w:evenVBand="0" w:oddHBand="1" w:evenHBand="0" w:firstRowFirstColumn="0" w:firstRowLastColumn="0" w:lastRowFirstColumn="0" w:lastRowLastColumn="0"/>
            </w:pPr>
            <w:r w:rsidRPr="00C666F0">
              <w:t xml:space="preserve">Based on the response from the student, what question could the </w:t>
            </w:r>
            <w:r w:rsidRPr="00C666F0">
              <w:lastRenderedPageBreak/>
              <w:t>examiner have asked here instead of this question?</w:t>
            </w:r>
          </w:p>
          <w:p w14:paraId="25DF2C97" w14:textId="7B93D8E4" w:rsidR="00600ADC" w:rsidRPr="00C666F0" w:rsidRDefault="00671BDD" w:rsidP="00671BDD">
            <w:pPr>
              <w:cnfStyle w:val="000000100000" w:firstRow="0" w:lastRow="0" w:firstColumn="0" w:lastColumn="0" w:oddVBand="0" w:evenVBand="0" w:oddHBand="1" w:evenHBand="0" w:firstRowFirstColumn="0" w:firstRowLastColumn="0" w:lastRowFirstColumn="0" w:lastRowLastColumn="0"/>
            </w:pPr>
            <w:r w:rsidRPr="00C666F0">
              <w:rPr>
                <w:rFonts w:hint="eastAsia"/>
              </w:rPr>
              <w:t xml:space="preserve">Sample answer: </w:t>
            </w:r>
            <w:r w:rsidR="00C52C03" w:rsidRPr="00C666F0">
              <w:rPr>
                <w:rFonts w:hint="eastAsia"/>
                <w:lang w:eastAsia="ja-JP"/>
              </w:rPr>
              <w:t>あなたは</w:t>
            </w:r>
            <w:r w:rsidRPr="00C666F0">
              <w:rPr>
                <w:rFonts w:hint="eastAsia"/>
                <w:lang w:eastAsia="ja-JP"/>
              </w:rPr>
              <w:t>スノーボードが上手ですか。</w:t>
            </w:r>
          </w:p>
        </w:tc>
      </w:tr>
      <w:tr w:rsidR="00600ADC" w:rsidRPr="00C666F0" w14:paraId="56A2B973"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2026A8" w14:textId="6E1725CD" w:rsidR="00600ADC" w:rsidRPr="00C666F0" w:rsidRDefault="0065569C" w:rsidP="00D50B34">
            <w:r>
              <w:lastRenderedPageBreak/>
              <w:t>3:47</w:t>
            </w:r>
          </w:p>
        </w:tc>
        <w:tc>
          <w:tcPr>
            <w:tcW w:w="6946" w:type="dxa"/>
          </w:tcPr>
          <w:p w14:paraId="2E77BA7F" w14:textId="05C4CDE3"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w:t>
            </w:r>
            <w:r w:rsidR="00C52C03" w:rsidRPr="00C666F0">
              <w:rPr>
                <w:rFonts w:ascii="MS Mincho" w:hAnsi="MS Mincho" w:cs="MS Gothic" w:hint="eastAsia"/>
                <w:lang w:eastAsia="ja-JP"/>
              </w:rPr>
              <w:t>きょ</w:t>
            </w:r>
            <w:r w:rsidRPr="00C666F0">
              <w:rPr>
                <w:rFonts w:ascii="MS Mincho" w:hAnsi="MS Mincho" w:cs="MS Gothic" w:hint="eastAsia"/>
                <w:lang w:eastAsia="ja-JP"/>
              </w:rPr>
              <w:t>年、日本に行きました。ながののスキー場で、はじめてスノーボードをしました。楽しかったです。</w:t>
            </w:r>
          </w:p>
        </w:tc>
        <w:tc>
          <w:tcPr>
            <w:tcW w:w="6768" w:type="dxa"/>
          </w:tcPr>
          <w:p w14:paraId="6E7EB047" w14:textId="77777777" w:rsidR="006042F4" w:rsidRPr="00C666F0" w:rsidRDefault="006042F4" w:rsidP="006042F4">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p w14:paraId="423A6E35" w14:textId="367EA993" w:rsidR="00047A0D" w:rsidRPr="00C666F0" w:rsidRDefault="006042F4" w:rsidP="006042F4">
            <w:pPr>
              <w:cnfStyle w:val="000000010000" w:firstRow="0" w:lastRow="0" w:firstColumn="0" w:lastColumn="0" w:oddVBand="0" w:evenVBand="0" w:oddHBand="0" w:evenHBand="1" w:firstRowFirstColumn="0" w:firstRowLastColumn="0" w:lastRowFirstColumn="0" w:lastRowLastColumn="0"/>
              <w:rPr>
                <w:lang w:eastAsia="ja-JP"/>
              </w:rPr>
            </w:pPr>
            <w:r w:rsidRPr="00C666F0">
              <w:t xml:space="preserve">Sample answer: </w:t>
            </w:r>
            <w:r w:rsidR="0092045F" w:rsidRPr="00C666F0">
              <w:t>B</w:t>
            </w:r>
            <w:r w:rsidRPr="00C666F0">
              <w:t>y providing more information about the weather or snowboarding</w:t>
            </w:r>
            <w:r w:rsidR="003B0409" w:rsidRPr="00C666F0">
              <w:t xml:space="preserve">, for example, </w:t>
            </w:r>
            <w:r w:rsidR="003B0409" w:rsidRPr="00C666F0">
              <w:rPr>
                <w:rFonts w:hint="eastAsia"/>
                <w:lang w:eastAsia="ja-JP"/>
              </w:rPr>
              <w:t>はい、</w:t>
            </w:r>
            <w:r w:rsidR="00C52C03" w:rsidRPr="00C666F0">
              <w:rPr>
                <w:rFonts w:hint="eastAsia"/>
                <w:lang w:eastAsia="ja-JP"/>
              </w:rPr>
              <w:t>きょ</w:t>
            </w:r>
            <w:r w:rsidR="003B0409" w:rsidRPr="00C666F0">
              <w:rPr>
                <w:rFonts w:hint="eastAsia"/>
                <w:lang w:eastAsia="ja-JP"/>
              </w:rPr>
              <w:t>年、日本に行きました。ながののスキー場で、はじめてスノーボードをしました。雪がたくさんふっていて、とてもさむかったですが、楽しかったです。</w:t>
            </w:r>
          </w:p>
        </w:tc>
      </w:tr>
      <w:tr w:rsidR="00600ADC" w:rsidRPr="00C666F0" w14:paraId="2AA18638"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1CECBA8" w14:textId="48D183B9" w:rsidR="00600ADC" w:rsidRPr="00C666F0" w:rsidRDefault="0065569C" w:rsidP="00D50B34">
            <w:pPr>
              <w:rPr>
                <w:lang w:eastAsia="ja-JP"/>
              </w:rPr>
            </w:pPr>
            <w:r>
              <w:rPr>
                <w:lang w:eastAsia="ja-JP"/>
              </w:rPr>
              <w:t>3:58</w:t>
            </w:r>
          </w:p>
        </w:tc>
        <w:tc>
          <w:tcPr>
            <w:tcW w:w="6946" w:type="dxa"/>
          </w:tcPr>
          <w:p w14:paraId="1567AFC5" w14:textId="3E0D75BF"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東京や京都にも行きましたか</w:t>
            </w:r>
            <w:r w:rsidR="005B7E04" w:rsidRPr="00C666F0">
              <w:rPr>
                <w:rFonts w:ascii="MS Mincho" w:hAnsi="MS Mincho" w:cs="MS Gothic" w:hint="eastAsia"/>
                <w:lang w:eastAsia="ja-JP"/>
              </w:rPr>
              <w:t>。</w:t>
            </w:r>
          </w:p>
        </w:tc>
        <w:tc>
          <w:tcPr>
            <w:tcW w:w="6768" w:type="dxa"/>
          </w:tcPr>
          <w:p w14:paraId="45CED3D6" w14:textId="77777777" w:rsidR="00600ADC" w:rsidRPr="00C666F0"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rsidRPr="00C666F0" w14:paraId="7BD2BA50"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FAC1D75" w14:textId="01905660" w:rsidR="00600ADC" w:rsidRPr="00C666F0" w:rsidRDefault="0065569C" w:rsidP="00D50B34">
            <w:pPr>
              <w:rPr>
                <w:lang w:eastAsia="ja-JP"/>
              </w:rPr>
            </w:pPr>
            <w:r>
              <w:rPr>
                <w:lang w:eastAsia="ja-JP"/>
              </w:rPr>
              <w:t>4:03</w:t>
            </w:r>
          </w:p>
        </w:tc>
        <w:tc>
          <w:tcPr>
            <w:tcW w:w="6946" w:type="dxa"/>
          </w:tcPr>
          <w:p w14:paraId="48F2F562" w14:textId="38C81516"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はい、行きました。あきはばらやしぶやに行きました。京都はとてもきれいでした。でも、人がたくさんいました。</w:t>
            </w:r>
          </w:p>
        </w:tc>
        <w:tc>
          <w:tcPr>
            <w:tcW w:w="6768" w:type="dxa"/>
          </w:tcPr>
          <w:p w14:paraId="5F40D15C" w14:textId="19B167D4" w:rsidR="00047A0D" w:rsidRPr="00C666F0" w:rsidRDefault="00047A0D" w:rsidP="00047A0D">
            <w:pPr>
              <w:cnfStyle w:val="000000010000" w:firstRow="0" w:lastRow="0" w:firstColumn="0" w:lastColumn="0" w:oddVBand="0" w:evenVBand="0" w:oddHBand="0" w:evenHBand="1" w:firstRowFirstColumn="0" w:firstRowLastColumn="0" w:lastRowFirstColumn="0" w:lastRowLastColumn="0"/>
            </w:pPr>
            <w:r w:rsidRPr="00C666F0">
              <w:t>How could the student improve this response?</w:t>
            </w:r>
          </w:p>
          <w:p w14:paraId="2BBC8F50" w14:textId="75BE33C2" w:rsidR="00600ADC" w:rsidRPr="00C666F0" w:rsidRDefault="006042F4" w:rsidP="00047A0D">
            <w:pPr>
              <w:cnfStyle w:val="000000010000" w:firstRow="0" w:lastRow="0" w:firstColumn="0" w:lastColumn="0" w:oddVBand="0" w:evenVBand="0" w:oddHBand="0" w:evenHBand="1" w:firstRowFirstColumn="0" w:firstRowLastColumn="0" w:lastRowFirstColumn="0" w:lastRowLastColumn="0"/>
              <w:rPr>
                <w:lang w:eastAsia="ja-JP"/>
              </w:rPr>
            </w:pPr>
            <w:r w:rsidRPr="00C666F0">
              <w:rPr>
                <w:lang w:eastAsia="ja-JP"/>
              </w:rPr>
              <w:t xml:space="preserve">Sample answer: </w:t>
            </w:r>
            <w:r w:rsidR="00047A0D" w:rsidRPr="00C666F0">
              <w:rPr>
                <w:rFonts w:hint="eastAsia"/>
                <w:lang w:eastAsia="ja-JP"/>
              </w:rPr>
              <w:t>はい、東京ではあきはばらやしぶやに行って、買い物をしたりしゃしんをとったりしました。とてもにぎやかで楽しかったです。京都はしぜんが</w:t>
            </w:r>
            <w:r w:rsidR="00C52C03" w:rsidRPr="00C666F0">
              <w:rPr>
                <w:rFonts w:hint="eastAsia"/>
                <w:lang w:eastAsia="ja-JP"/>
              </w:rPr>
              <w:t>多く</w:t>
            </w:r>
            <w:r w:rsidR="00047A0D" w:rsidRPr="00C666F0">
              <w:rPr>
                <w:rFonts w:hint="eastAsia"/>
                <w:lang w:eastAsia="ja-JP"/>
              </w:rPr>
              <w:t>て、とてもきれいでしたが、かんこうきゃくが</w:t>
            </w:r>
            <w:r w:rsidR="00C52C03" w:rsidRPr="00C666F0">
              <w:rPr>
                <w:rFonts w:hint="eastAsia"/>
                <w:lang w:eastAsia="ja-JP"/>
              </w:rPr>
              <w:t>多</w:t>
            </w:r>
            <w:r w:rsidR="00047A0D" w:rsidRPr="00C666F0">
              <w:rPr>
                <w:rFonts w:hint="eastAsia"/>
                <w:lang w:eastAsia="ja-JP"/>
              </w:rPr>
              <w:t>かったので、少しつかれました。</w:t>
            </w:r>
          </w:p>
        </w:tc>
      </w:tr>
      <w:tr w:rsidR="00600ADC" w:rsidRPr="00C666F0" w14:paraId="0DDDB100"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025FD31" w14:textId="25124C33" w:rsidR="00600ADC" w:rsidRPr="00C666F0" w:rsidRDefault="0065569C" w:rsidP="00D50B34">
            <w:pPr>
              <w:rPr>
                <w:lang w:eastAsia="ja-JP"/>
              </w:rPr>
            </w:pPr>
            <w:r>
              <w:rPr>
                <w:lang w:eastAsia="ja-JP"/>
              </w:rPr>
              <w:t>4:15</w:t>
            </w:r>
          </w:p>
        </w:tc>
        <w:tc>
          <w:tcPr>
            <w:tcW w:w="6946" w:type="dxa"/>
          </w:tcPr>
          <w:p w14:paraId="1C6EF614" w14:textId="32CFD748"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日本で何を食べましたか</w:t>
            </w:r>
            <w:r w:rsidR="005B7E04" w:rsidRPr="00C666F0">
              <w:rPr>
                <w:rFonts w:ascii="MS Mincho" w:hAnsi="MS Mincho" w:cs="MS Gothic" w:hint="eastAsia"/>
                <w:lang w:eastAsia="ja-JP"/>
              </w:rPr>
              <w:t>。</w:t>
            </w:r>
          </w:p>
        </w:tc>
        <w:tc>
          <w:tcPr>
            <w:tcW w:w="6768" w:type="dxa"/>
          </w:tcPr>
          <w:p w14:paraId="67E3165C" w14:textId="77777777" w:rsidR="00600ADC" w:rsidRPr="00C666F0"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rsidRPr="00C666F0" w14:paraId="57D68F3C"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FF7970A" w14:textId="56846CED" w:rsidR="00600ADC" w:rsidRPr="00C666F0" w:rsidRDefault="0065569C" w:rsidP="00D50B34">
            <w:pPr>
              <w:rPr>
                <w:lang w:eastAsia="ja-JP"/>
              </w:rPr>
            </w:pPr>
            <w:r>
              <w:rPr>
                <w:lang w:eastAsia="ja-JP"/>
              </w:rPr>
              <w:lastRenderedPageBreak/>
              <w:t>4:19</w:t>
            </w:r>
          </w:p>
        </w:tc>
        <w:tc>
          <w:tcPr>
            <w:tcW w:w="6946" w:type="dxa"/>
          </w:tcPr>
          <w:p w14:paraId="786A161F" w14:textId="2328EF48"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色々な和食を食べました。さしみや、うどんなどを食べました。日本の食べ物はヘルシーです。</w:t>
            </w:r>
          </w:p>
        </w:tc>
        <w:tc>
          <w:tcPr>
            <w:tcW w:w="6768" w:type="dxa"/>
          </w:tcPr>
          <w:p w14:paraId="7416C01A" w14:textId="77777777" w:rsidR="006042F4" w:rsidRPr="00C666F0" w:rsidRDefault="006042F4" w:rsidP="006042F4">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p w14:paraId="18DFAC02" w14:textId="76578078" w:rsidR="00047A0D" w:rsidRPr="00C666F0" w:rsidRDefault="006042F4" w:rsidP="006042F4">
            <w:pPr>
              <w:cnfStyle w:val="000000010000" w:firstRow="0" w:lastRow="0" w:firstColumn="0" w:lastColumn="0" w:oddVBand="0" w:evenVBand="0" w:oddHBand="0" w:evenHBand="1" w:firstRowFirstColumn="0" w:firstRowLastColumn="0" w:lastRowFirstColumn="0" w:lastRowLastColumn="0"/>
              <w:rPr>
                <w:lang w:eastAsia="ja-JP"/>
              </w:rPr>
            </w:pPr>
            <w:r w:rsidRPr="00C666F0">
              <w:t xml:space="preserve">Sample answer: </w:t>
            </w:r>
            <w:r w:rsidR="0092045F" w:rsidRPr="00C666F0">
              <w:t>B</w:t>
            </w:r>
            <w:r w:rsidRPr="00C666F0">
              <w:t xml:space="preserve">y adding complexity </w:t>
            </w:r>
            <w:r w:rsidR="00777385" w:rsidRPr="00C666F0">
              <w:t>through the inclusion of</w:t>
            </w:r>
            <w:r w:rsidRPr="00C666F0">
              <w:t xml:space="preserve"> senior structures and providing more </w:t>
            </w:r>
            <w:r w:rsidR="00777385" w:rsidRPr="00C666F0">
              <w:t>detail</w:t>
            </w:r>
            <w:r w:rsidR="003B0409" w:rsidRPr="00C666F0">
              <w:t xml:space="preserve">, for example, </w:t>
            </w:r>
            <w:r w:rsidR="0028410C" w:rsidRPr="00C666F0">
              <w:rPr>
                <w:rFonts w:hint="eastAsia"/>
                <w:lang w:eastAsia="ja-JP"/>
              </w:rPr>
              <w:t>色々な和食を食べました。さしみやうどんなどを食べました。日本の食べ物はヘルシーで、体にいいと思います。</w:t>
            </w:r>
          </w:p>
        </w:tc>
      </w:tr>
      <w:tr w:rsidR="00600ADC" w:rsidRPr="00C666F0" w14:paraId="2669FC24"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7E50E0" w14:textId="2329CA6A" w:rsidR="00600ADC" w:rsidRPr="00C666F0" w:rsidRDefault="0065569C" w:rsidP="00D50B34">
            <w:pPr>
              <w:rPr>
                <w:lang w:eastAsia="ja-JP"/>
              </w:rPr>
            </w:pPr>
            <w:r>
              <w:rPr>
                <w:lang w:eastAsia="ja-JP"/>
              </w:rPr>
              <w:t>4:29</w:t>
            </w:r>
          </w:p>
        </w:tc>
        <w:tc>
          <w:tcPr>
            <w:tcW w:w="6946" w:type="dxa"/>
          </w:tcPr>
          <w:p w14:paraId="26F18362" w14:textId="43EC7677"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けんこうのために、あなたは何をしていますか</w:t>
            </w:r>
            <w:r w:rsidR="005B7E04" w:rsidRPr="00C666F0">
              <w:rPr>
                <w:rFonts w:ascii="MS Mincho" w:hAnsi="MS Mincho" w:cs="MS Gothic" w:hint="eastAsia"/>
                <w:lang w:eastAsia="ja-JP"/>
              </w:rPr>
              <w:t>。</w:t>
            </w:r>
          </w:p>
        </w:tc>
        <w:tc>
          <w:tcPr>
            <w:tcW w:w="6768" w:type="dxa"/>
          </w:tcPr>
          <w:p w14:paraId="1A4A108F" w14:textId="77777777" w:rsidR="00600ADC" w:rsidRPr="00C666F0"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rsidRPr="00C666F0" w14:paraId="4B66164C"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ED9173" w14:textId="0C32643F" w:rsidR="00600ADC" w:rsidRPr="00C666F0" w:rsidRDefault="0065569C" w:rsidP="00D50B34">
            <w:pPr>
              <w:rPr>
                <w:lang w:eastAsia="ja-JP"/>
              </w:rPr>
            </w:pPr>
            <w:r>
              <w:rPr>
                <w:lang w:eastAsia="ja-JP"/>
              </w:rPr>
              <w:t>4:35</w:t>
            </w:r>
          </w:p>
        </w:tc>
        <w:tc>
          <w:tcPr>
            <w:tcW w:w="6946" w:type="dxa"/>
          </w:tcPr>
          <w:p w14:paraId="70F1E288" w14:textId="019C6A43"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母が作るけんこうにいい食べ物を食べています。毎日、</w:t>
            </w:r>
            <w:r w:rsidR="00C52C03" w:rsidRPr="00C666F0">
              <w:rPr>
                <w:rFonts w:ascii="MS Mincho" w:hAnsi="MS Mincho" w:cs="MS Gothic" w:hint="eastAsia"/>
                <w:lang w:eastAsia="ja-JP"/>
              </w:rPr>
              <w:t>歩い</w:t>
            </w:r>
            <w:r w:rsidRPr="00C666F0">
              <w:rPr>
                <w:rFonts w:ascii="MS Mincho" w:hAnsi="MS Mincho" w:cs="MS Gothic" w:hint="eastAsia"/>
                <w:lang w:eastAsia="ja-JP"/>
              </w:rPr>
              <w:t>て学校に行きます。</w:t>
            </w:r>
          </w:p>
        </w:tc>
        <w:tc>
          <w:tcPr>
            <w:tcW w:w="6768" w:type="dxa"/>
          </w:tcPr>
          <w:p w14:paraId="36F2A97F" w14:textId="77777777" w:rsidR="00777385" w:rsidRPr="00C666F0" w:rsidRDefault="00777385" w:rsidP="00777385">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p w14:paraId="0A8C820E" w14:textId="79903A9E" w:rsidR="00400952" w:rsidRPr="00C666F0" w:rsidRDefault="00777385" w:rsidP="00777385">
            <w:pPr>
              <w:cnfStyle w:val="000000010000" w:firstRow="0" w:lastRow="0" w:firstColumn="0" w:lastColumn="0" w:oddVBand="0" w:evenVBand="0" w:oddHBand="0" w:evenHBand="1" w:firstRowFirstColumn="0" w:firstRowLastColumn="0" w:lastRowFirstColumn="0" w:lastRowLastColumn="0"/>
              <w:rPr>
                <w:lang w:eastAsia="ja-JP"/>
              </w:rPr>
            </w:pPr>
            <w:r w:rsidRPr="00C666F0">
              <w:t xml:space="preserve">Sample answer: </w:t>
            </w:r>
            <w:r w:rsidR="0092045F" w:rsidRPr="00C666F0">
              <w:t>By i</w:t>
            </w:r>
            <w:r w:rsidRPr="00C666F0">
              <w:t>ncluding information about the food that mum prepares and adding how long it takes to get to school</w:t>
            </w:r>
            <w:r w:rsidR="0028410C" w:rsidRPr="00C666F0">
              <w:t xml:space="preserve">, for example, </w:t>
            </w:r>
            <w:r w:rsidR="0028410C" w:rsidRPr="00C666F0">
              <w:rPr>
                <w:rFonts w:hint="eastAsia"/>
                <w:lang w:eastAsia="ja-JP"/>
              </w:rPr>
              <w:t>母が作るけんこうにいい食べ物を食べています。好きな食べ物はカレーライスです。毎日、</w:t>
            </w:r>
            <w:r w:rsidR="00C52C03" w:rsidRPr="00C666F0">
              <w:rPr>
                <w:rFonts w:hint="eastAsia"/>
                <w:lang w:eastAsia="ja-JP"/>
              </w:rPr>
              <w:t>歩いて</w:t>
            </w:r>
            <w:r w:rsidR="0028410C" w:rsidRPr="00C666F0">
              <w:rPr>
                <w:rFonts w:hint="eastAsia"/>
                <w:lang w:eastAsia="ja-JP"/>
              </w:rPr>
              <w:t>学校に行きます。学校まではだいたい２０分かかります。</w:t>
            </w:r>
          </w:p>
        </w:tc>
      </w:tr>
      <w:tr w:rsidR="00600ADC" w:rsidRPr="00C666F0" w14:paraId="5C0F46FE"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7C66838" w14:textId="357E7D66" w:rsidR="00600ADC" w:rsidRPr="00C666F0" w:rsidRDefault="0065569C" w:rsidP="00D50B34">
            <w:pPr>
              <w:rPr>
                <w:lang w:eastAsia="ja-JP"/>
              </w:rPr>
            </w:pPr>
            <w:r>
              <w:rPr>
                <w:lang w:eastAsia="ja-JP"/>
              </w:rPr>
              <w:t>4:43</w:t>
            </w:r>
          </w:p>
        </w:tc>
        <w:tc>
          <w:tcPr>
            <w:tcW w:w="6946" w:type="dxa"/>
          </w:tcPr>
          <w:p w14:paraId="21990609" w14:textId="287F9805"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高校をそつぎょうしたら、何をするつもりですか</w:t>
            </w:r>
            <w:r w:rsidR="00290590" w:rsidRPr="00C666F0">
              <w:rPr>
                <w:rFonts w:ascii="MS Mincho" w:hAnsi="MS Mincho" w:cs="MS Gothic" w:hint="eastAsia"/>
                <w:lang w:eastAsia="ja-JP"/>
              </w:rPr>
              <w:t>。</w:t>
            </w:r>
          </w:p>
        </w:tc>
        <w:tc>
          <w:tcPr>
            <w:tcW w:w="6768" w:type="dxa"/>
          </w:tcPr>
          <w:p w14:paraId="6F186E8C" w14:textId="77777777" w:rsidR="00600ADC" w:rsidRPr="00C666F0" w:rsidRDefault="00777385" w:rsidP="00D50B34">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p w14:paraId="06894B02" w14:textId="229E7849" w:rsidR="00777385" w:rsidRPr="00C666F0" w:rsidRDefault="00777385" w:rsidP="00D50B34">
            <w:pPr>
              <w:cnfStyle w:val="000000100000" w:firstRow="0" w:lastRow="0" w:firstColumn="0" w:lastColumn="0" w:oddVBand="0" w:evenVBand="0" w:oddHBand="1" w:evenHBand="0" w:firstRowFirstColumn="0" w:firstRowLastColumn="0" w:lastRowFirstColumn="0" w:lastRowLastColumn="0"/>
              <w:rPr>
                <w:lang w:eastAsia="ja-JP"/>
              </w:rPr>
            </w:pPr>
            <w:r w:rsidRPr="00C666F0">
              <w:rPr>
                <w:lang w:eastAsia="ja-JP"/>
              </w:rPr>
              <w:t xml:space="preserve">Sample answer: </w:t>
            </w:r>
            <w:r w:rsidR="0028410C" w:rsidRPr="00C666F0">
              <w:rPr>
                <w:rFonts w:hint="eastAsia"/>
                <w:lang w:eastAsia="ja-JP"/>
              </w:rPr>
              <w:t>お母さんはどんな食べ物を作ってくれますか。</w:t>
            </w:r>
          </w:p>
        </w:tc>
      </w:tr>
      <w:tr w:rsidR="00600ADC" w:rsidRPr="00C666F0" w14:paraId="0815686B"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D0C5286" w14:textId="45B4631C" w:rsidR="00600ADC" w:rsidRPr="00C666F0" w:rsidRDefault="0065569C" w:rsidP="00D50B34">
            <w:pPr>
              <w:rPr>
                <w:lang w:eastAsia="ja-JP"/>
              </w:rPr>
            </w:pPr>
            <w:r>
              <w:rPr>
                <w:lang w:eastAsia="ja-JP"/>
              </w:rPr>
              <w:lastRenderedPageBreak/>
              <w:t>4:50</w:t>
            </w:r>
          </w:p>
        </w:tc>
        <w:tc>
          <w:tcPr>
            <w:tcW w:w="6946" w:type="dxa"/>
          </w:tcPr>
          <w:p w14:paraId="5CC6D66A" w14:textId="39D14DE6"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高校をそつぎょうしたら、大学に行くつもりです。大学でビジネスを勉強したいです。日本語の勉強もしたいです。</w:t>
            </w:r>
          </w:p>
        </w:tc>
        <w:tc>
          <w:tcPr>
            <w:tcW w:w="6768" w:type="dxa"/>
          </w:tcPr>
          <w:p w14:paraId="0CD81174" w14:textId="30A442BD" w:rsidR="00400952" w:rsidRPr="00C666F0" w:rsidRDefault="00400952" w:rsidP="00400952">
            <w:pPr>
              <w:cnfStyle w:val="000000010000" w:firstRow="0" w:lastRow="0" w:firstColumn="0" w:lastColumn="0" w:oddVBand="0" w:evenVBand="0" w:oddHBand="0" w:evenHBand="1" w:firstRowFirstColumn="0" w:firstRowLastColumn="0" w:lastRowFirstColumn="0" w:lastRowLastColumn="0"/>
            </w:pPr>
            <w:r w:rsidRPr="00C666F0">
              <w:t>How could the student improve this response?</w:t>
            </w:r>
          </w:p>
          <w:p w14:paraId="531C8489" w14:textId="59C67D25" w:rsidR="00600ADC" w:rsidRPr="00C666F0" w:rsidRDefault="00777385" w:rsidP="00400952">
            <w:pPr>
              <w:cnfStyle w:val="000000010000" w:firstRow="0" w:lastRow="0" w:firstColumn="0" w:lastColumn="0" w:oddVBand="0" w:evenVBand="0" w:oddHBand="0" w:evenHBand="1" w:firstRowFirstColumn="0" w:firstRowLastColumn="0" w:lastRowFirstColumn="0" w:lastRowLastColumn="0"/>
              <w:rPr>
                <w:lang w:eastAsia="ja-JP"/>
              </w:rPr>
            </w:pPr>
            <w:r w:rsidRPr="00C666F0">
              <w:rPr>
                <w:lang w:eastAsia="ja-JP"/>
              </w:rPr>
              <w:t xml:space="preserve">Sample answer: </w:t>
            </w:r>
            <w:r w:rsidR="00400952" w:rsidRPr="00C666F0">
              <w:rPr>
                <w:rFonts w:hint="eastAsia"/>
                <w:lang w:eastAsia="ja-JP"/>
              </w:rPr>
              <w:t>高校をそつぎょうしたら、大学に行くつもりです。大学ではビジネスを勉強したいと思っています</w:t>
            </w:r>
            <w:r w:rsidR="005E7E26" w:rsidRPr="00C666F0">
              <w:rPr>
                <w:rFonts w:hint="eastAsia"/>
                <w:lang w:eastAsia="ja-JP"/>
              </w:rPr>
              <w:t>。いつか、日本でも働きたいと思っているので、日本語の勉強もつづけるよていです。</w:t>
            </w:r>
          </w:p>
        </w:tc>
      </w:tr>
      <w:tr w:rsidR="00600ADC" w:rsidRPr="00C666F0" w14:paraId="7BE57C73" w14:textId="77777777" w:rsidTr="00D76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125FA57" w14:textId="67EB77BA" w:rsidR="00600ADC" w:rsidRPr="00C666F0" w:rsidRDefault="0065569C" w:rsidP="00D50B34">
            <w:pPr>
              <w:rPr>
                <w:lang w:eastAsia="ja-JP"/>
              </w:rPr>
            </w:pPr>
            <w:r>
              <w:rPr>
                <w:lang w:eastAsia="ja-JP"/>
              </w:rPr>
              <w:t>5:02</w:t>
            </w:r>
          </w:p>
        </w:tc>
        <w:tc>
          <w:tcPr>
            <w:tcW w:w="6946" w:type="dxa"/>
          </w:tcPr>
          <w:p w14:paraId="0901C688" w14:textId="67FBECF0" w:rsidR="00600ADC" w:rsidRPr="00C666F0" w:rsidRDefault="00A9222A" w:rsidP="00600AD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日本語の勉強がしょうらいやくにたつと思いますか</w:t>
            </w:r>
            <w:r w:rsidR="00666648" w:rsidRPr="00C666F0">
              <w:rPr>
                <w:rFonts w:ascii="MS Mincho" w:hAnsi="MS Mincho" w:cs="MS Gothic" w:hint="eastAsia"/>
                <w:lang w:eastAsia="ja-JP"/>
              </w:rPr>
              <w:t>。</w:t>
            </w:r>
          </w:p>
        </w:tc>
        <w:tc>
          <w:tcPr>
            <w:tcW w:w="6768" w:type="dxa"/>
          </w:tcPr>
          <w:p w14:paraId="242A0A9A" w14:textId="77777777" w:rsidR="00600ADC" w:rsidRPr="00C666F0" w:rsidRDefault="00600ADC" w:rsidP="00D50B34">
            <w:pPr>
              <w:cnfStyle w:val="000000100000" w:firstRow="0" w:lastRow="0" w:firstColumn="0" w:lastColumn="0" w:oddVBand="0" w:evenVBand="0" w:oddHBand="1" w:evenHBand="0" w:firstRowFirstColumn="0" w:firstRowLastColumn="0" w:lastRowFirstColumn="0" w:lastRowLastColumn="0"/>
              <w:rPr>
                <w:lang w:eastAsia="ja-JP"/>
              </w:rPr>
            </w:pPr>
          </w:p>
        </w:tc>
      </w:tr>
      <w:tr w:rsidR="00600ADC" w:rsidRPr="00C666F0" w14:paraId="4AD7B9CF" w14:textId="77777777" w:rsidTr="00D766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B1F8399" w14:textId="1B0D3CBB" w:rsidR="00600ADC" w:rsidRPr="00C666F0" w:rsidRDefault="0065569C" w:rsidP="00D50B34">
            <w:pPr>
              <w:rPr>
                <w:lang w:eastAsia="ja-JP"/>
              </w:rPr>
            </w:pPr>
            <w:r>
              <w:rPr>
                <w:lang w:eastAsia="ja-JP"/>
              </w:rPr>
              <w:t>5:08</w:t>
            </w:r>
          </w:p>
        </w:tc>
        <w:tc>
          <w:tcPr>
            <w:tcW w:w="6946" w:type="dxa"/>
          </w:tcPr>
          <w:p w14:paraId="73084039" w14:textId="5F6373BC" w:rsidR="00600ADC" w:rsidRPr="00C666F0" w:rsidRDefault="00A9222A" w:rsidP="00600AD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はい、ぼくは、しょうらい、日本の会社とビジネス</w:t>
            </w:r>
            <w:r w:rsidR="007F400C" w:rsidRPr="00C666F0">
              <w:rPr>
                <w:rFonts w:ascii="MS Mincho" w:hAnsi="MS Mincho" w:cs="MS Gothic" w:hint="eastAsia"/>
                <w:lang w:eastAsia="ja-JP"/>
              </w:rPr>
              <w:t>が</w:t>
            </w:r>
            <w:r w:rsidRPr="00C666F0">
              <w:rPr>
                <w:rFonts w:ascii="MS Mincho" w:hAnsi="MS Mincho" w:cs="MS Gothic" w:hint="eastAsia"/>
                <w:lang w:eastAsia="ja-JP"/>
              </w:rPr>
              <w:t>したいので、日本語はとてもやくにたつと思います。そして、日本人の友</w:t>
            </w:r>
            <w:r w:rsidR="005E7E26" w:rsidRPr="00C666F0">
              <w:rPr>
                <w:rFonts w:ascii="MS Mincho" w:hAnsi="MS Mincho" w:cs="MS Gothic" w:hint="eastAsia"/>
                <w:lang w:eastAsia="ja-JP"/>
              </w:rPr>
              <w:t>だち</w:t>
            </w:r>
            <w:r w:rsidRPr="00C666F0">
              <w:rPr>
                <w:rFonts w:ascii="MS Mincho" w:hAnsi="MS Mincho" w:cs="MS Gothic" w:hint="eastAsia"/>
                <w:lang w:eastAsia="ja-JP"/>
              </w:rPr>
              <w:t>をたくさん作りたいです。そして、日本に住みたいです。</w:t>
            </w:r>
          </w:p>
        </w:tc>
        <w:tc>
          <w:tcPr>
            <w:tcW w:w="6768" w:type="dxa"/>
          </w:tcPr>
          <w:p w14:paraId="125CAF88" w14:textId="77777777" w:rsidR="00777385" w:rsidRPr="00C666F0" w:rsidRDefault="00777385" w:rsidP="00777385">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p w14:paraId="1E94BB07" w14:textId="2362B1F5" w:rsidR="00600ADC" w:rsidRPr="00C666F0" w:rsidRDefault="00777385" w:rsidP="00777385">
            <w:pPr>
              <w:cnfStyle w:val="000000010000" w:firstRow="0" w:lastRow="0" w:firstColumn="0" w:lastColumn="0" w:oddVBand="0" w:evenVBand="0" w:oddHBand="0" w:evenHBand="1" w:firstRowFirstColumn="0" w:firstRowLastColumn="0" w:lastRowFirstColumn="0" w:lastRowLastColumn="0"/>
              <w:rPr>
                <w:lang w:eastAsia="ja-JP"/>
              </w:rPr>
            </w:pPr>
            <w:r w:rsidRPr="00C666F0">
              <w:t xml:space="preserve">Sample answer: </w:t>
            </w:r>
            <w:r w:rsidR="0092045F" w:rsidRPr="00C666F0">
              <w:t xml:space="preserve">By </w:t>
            </w:r>
            <w:r w:rsidR="009B1CAC" w:rsidRPr="00C666F0">
              <w:t>adding information on where you want to live in Japan</w:t>
            </w:r>
            <w:r w:rsidR="0028410C" w:rsidRPr="00C666F0">
              <w:t>, for example,</w:t>
            </w:r>
            <w:r w:rsidR="009B1CAC" w:rsidRPr="00C666F0">
              <w:t xml:space="preserve"> </w:t>
            </w:r>
            <w:r w:rsidR="0028410C" w:rsidRPr="00C666F0">
              <w:rPr>
                <w:rFonts w:hint="eastAsia"/>
                <w:lang w:eastAsia="ja-JP"/>
              </w:rPr>
              <w:t>はい、ぼくは、しょうらい、日本の会社とビジネス</w:t>
            </w:r>
            <w:r w:rsidR="002B0131" w:rsidRPr="00C666F0">
              <w:rPr>
                <w:rFonts w:hint="eastAsia"/>
                <w:lang w:eastAsia="ja-JP"/>
              </w:rPr>
              <w:t>が</w:t>
            </w:r>
            <w:r w:rsidR="0028410C" w:rsidRPr="00C666F0">
              <w:rPr>
                <w:rFonts w:hint="eastAsia"/>
                <w:lang w:eastAsia="ja-JP"/>
              </w:rPr>
              <w:t>したいので、日本語はとてもやくにたつと思います。そして、日本人の友</w:t>
            </w:r>
            <w:r w:rsidR="005E7E26" w:rsidRPr="00C666F0">
              <w:rPr>
                <w:rFonts w:hint="eastAsia"/>
                <w:lang w:eastAsia="ja-JP"/>
              </w:rPr>
              <w:t>だち</w:t>
            </w:r>
            <w:r w:rsidR="0028410C" w:rsidRPr="00C666F0">
              <w:rPr>
                <w:rFonts w:hint="eastAsia"/>
                <w:lang w:eastAsia="ja-JP"/>
              </w:rPr>
              <w:t>をたくさん作りたいです。日本</w:t>
            </w:r>
            <w:r w:rsidR="005E7E26" w:rsidRPr="00C666F0">
              <w:rPr>
                <w:rFonts w:hint="eastAsia"/>
                <w:lang w:eastAsia="ja-JP"/>
              </w:rPr>
              <w:t>では仕事や生活にべんりな</w:t>
            </w:r>
            <w:r w:rsidR="0028410C" w:rsidRPr="00C666F0">
              <w:rPr>
                <w:rFonts w:hint="eastAsia"/>
                <w:lang w:eastAsia="ja-JP"/>
              </w:rPr>
              <w:t>東京に住みたいです。</w:t>
            </w:r>
          </w:p>
        </w:tc>
      </w:tr>
    </w:tbl>
    <w:p w14:paraId="1737833D" w14:textId="6903BBED" w:rsidR="004A1E29" w:rsidRPr="00C666F0" w:rsidRDefault="004A1E29" w:rsidP="0092045F">
      <w:pPr>
        <w:pStyle w:val="Heading2"/>
      </w:pPr>
      <w:bookmarkStart w:id="1" w:name="_Student_worksheet"/>
      <w:bookmarkEnd w:id="0"/>
      <w:bookmarkEnd w:id="1"/>
      <w:r w:rsidRPr="00C666F0">
        <w:lastRenderedPageBreak/>
        <w:t>Student worksheet</w:t>
      </w:r>
    </w:p>
    <w:p w14:paraId="03E5D7B6" w14:textId="7CDEDEB2" w:rsidR="00DB349A" w:rsidRPr="00C666F0" w:rsidRDefault="004A1E29" w:rsidP="00452D10">
      <w:r w:rsidRPr="00C666F0">
        <w:t xml:space="preserve">Listen to and view the </w:t>
      </w:r>
      <w:hyperlink r:id="rId12" w:history="1">
        <w:r w:rsidR="00A36F2D" w:rsidRPr="00A36F2D">
          <w:rPr>
            <w:rStyle w:val="Hyperlink"/>
          </w:rPr>
          <w:t>Year 12 Japanese HSC for Continuers – Speaking mock video (7:18)</w:t>
        </w:r>
      </w:hyperlink>
      <w:r w:rsidRPr="00C666F0">
        <w:t xml:space="preserve">, featuring a conversation between an examiner and a student. The video is designed to prompt discussion and analysis of the questions asked by the examiner, and the responses provided by the student. Listen to and view the video </w:t>
      </w:r>
      <w:proofErr w:type="gramStart"/>
      <w:r w:rsidRPr="00C666F0">
        <w:t>as a whole first</w:t>
      </w:r>
      <w:proofErr w:type="gramEnd"/>
      <w:r w:rsidRPr="00C666F0">
        <w:t xml:space="preserve">, then play the video again, pausing at key moments to answer the questions </w:t>
      </w:r>
      <w:r w:rsidR="004A29A5" w:rsidRPr="00C666F0">
        <w:t xml:space="preserve">in the table </w:t>
      </w:r>
      <w:r w:rsidRPr="00C666F0">
        <w:t>below.</w:t>
      </w:r>
    </w:p>
    <w:tbl>
      <w:tblPr>
        <w:tblStyle w:val="Tableheader"/>
        <w:tblW w:w="0" w:type="auto"/>
        <w:tblLook w:val="04A0" w:firstRow="1" w:lastRow="0" w:firstColumn="1" w:lastColumn="0" w:noHBand="0" w:noVBand="1"/>
        <w:tblDescription w:val="Student worksheet. Some cells are intentionally blank."/>
      </w:tblPr>
      <w:tblGrid>
        <w:gridCol w:w="846"/>
        <w:gridCol w:w="6946"/>
        <w:gridCol w:w="6768"/>
      </w:tblGrid>
      <w:tr w:rsidR="004A1E29" w:rsidRPr="00C666F0" w14:paraId="59E42684" w14:textId="77777777" w:rsidTr="00134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C51E60" w14:textId="77777777" w:rsidR="004A1E29" w:rsidRPr="00C666F0" w:rsidRDefault="004A1E29" w:rsidP="004A29A5">
            <w:pPr>
              <w:jc w:val="center"/>
            </w:pPr>
            <w:r w:rsidRPr="00C666F0">
              <w:t>Time</w:t>
            </w:r>
          </w:p>
        </w:tc>
        <w:tc>
          <w:tcPr>
            <w:tcW w:w="6946" w:type="dxa"/>
          </w:tcPr>
          <w:p w14:paraId="782B3AB0" w14:textId="77777777" w:rsidR="004A1E29" w:rsidRPr="00C666F0" w:rsidRDefault="004A1E29" w:rsidP="004A29A5">
            <w:pPr>
              <w:jc w:val="center"/>
              <w:cnfStyle w:val="100000000000" w:firstRow="1" w:lastRow="0" w:firstColumn="0" w:lastColumn="0" w:oddVBand="0" w:evenVBand="0" w:oddHBand="0" w:evenHBand="0" w:firstRowFirstColumn="0" w:firstRowLastColumn="0" w:lastRowFirstColumn="0" w:lastRowLastColumn="0"/>
            </w:pPr>
            <w:r w:rsidRPr="00C666F0">
              <w:t>Script</w:t>
            </w:r>
          </w:p>
        </w:tc>
        <w:tc>
          <w:tcPr>
            <w:tcW w:w="6768" w:type="dxa"/>
          </w:tcPr>
          <w:p w14:paraId="2D776ED8" w14:textId="77777777" w:rsidR="004A1E29" w:rsidRPr="00C666F0" w:rsidRDefault="004A1E29" w:rsidP="004A29A5">
            <w:pPr>
              <w:jc w:val="center"/>
              <w:cnfStyle w:val="100000000000" w:firstRow="1" w:lastRow="0" w:firstColumn="0" w:lastColumn="0" w:oddVBand="0" w:evenVBand="0" w:oddHBand="0" w:evenHBand="0" w:firstRowFirstColumn="0" w:firstRowLastColumn="0" w:lastRowFirstColumn="0" w:lastRowLastColumn="0"/>
            </w:pPr>
            <w:r w:rsidRPr="00C666F0">
              <w:t>Discussion questions</w:t>
            </w:r>
          </w:p>
        </w:tc>
      </w:tr>
      <w:tr w:rsidR="0065569C" w:rsidRPr="00C666F0" w14:paraId="7A4867D1" w14:textId="77777777" w:rsidTr="00134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0A66BD3" w14:textId="3D084E81" w:rsidR="0065569C" w:rsidRPr="00C666F0" w:rsidRDefault="0065569C" w:rsidP="0065569C">
            <w:r>
              <w:t>1:41</w:t>
            </w:r>
          </w:p>
        </w:tc>
        <w:tc>
          <w:tcPr>
            <w:tcW w:w="6946" w:type="dxa"/>
          </w:tcPr>
          <w:p w14:paraId="2B833746" w14:textId="2CB01D79"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C666F0">
              <w:rPr>
                <w:rFonts w:ascii="MS Mincho" w:hAnsi="MS Mincho" w:hint="eastAsia"/>
                <w:lang w:eastAsia="ja-JP"/>
              </w:rPr>
              <w:t>あなたのおたん生日はいつですか。</w:t>
            </w:r>
          </w:p>
        </w:tc>
        <w:tc>
          <w:tcPr>
            <w:tcW w:w="6768" w:type="dxa"/>
          </w:tcPr>
          <w:p w14:paraId="63EC460E"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lang w:eastAsia="ja-JP"/>
              </w:rPr>
            </w:pPr>
          </w:p>
        </w:tc>
      </w:tr>
      <w:tr w:rsidR="0065569C" w:rsidRPr="00C666F0" w14:paraId="52FA6849"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46C3A9DF" w14:textId="02B88B00" w:rsidR="0065569C" w:rsidRPr="00C666F0" w:rsidRDefault="0065569C" w:rsidP="0065569C">
            <w:pPr>
              <w:rPr>
                <w:lang w:eastAsia="ja-JP"/>
              </w:rPr>
            </w:pPr>
            <w:r>
              <w:rPr>
                <w:lang w:eastAsia="ja-JP"/>
              </w:rPr>
              <w:t>1:45</w:t>
            </w:r>
          </w:p>
        </w:tc>
        <w:tc>
          <w:tcPr>
            <w:tcW w:w="6946" w:type="dxa"/>
          </w:tcPr>
          <w:p w14:paraId="5B58AE0C" w14:textId="358CD65D"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C666F0">
              <w:rPr>
                <w:rFonts w:ascii="MS Mincho" w:hAnsi="MS Mincho" w:hint="eastAsia"/>
                <w:lang w:eastAsia="ja-JP"/>
              </w:rPr>
              <w:t>ぼくのたん生日は３月１５日です。１８才になりました。友だちとパーティーをしました。</w:t>
            </w:r>
          </w:p>
        </w:tc>
        <w:tc>
          <w:tcPr>
            <w:tcW w:w="6768" w:type="dxa"/>
          </w:tcPr>
          <w:p w14:paraId="1EE504EB" w14:textId="08091B4F"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tc>
      </w:tr>
      <w:tr w:rsidR="0065569C" w:rsidRPr="00C666F0" w14:paraId="2DE67801"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6B7FAC35" w14:textId="7CB93432" w:rsidR="0065569C" w:rsidRPr="00C666F0" w:rsidRDefault="0065569C" w:rsidP="0065569C">
            <w:r>
              <w:rPr>
                <w:lang w:eastAsia="ja-JP"/>
              </w:rPr>
              <w:t>1:57</w:t>
            </w:r>
          </w:p>
        </w:tc>
        <w:tc>
          <w:tcPr>
            <w:tcW w:w="6946" w:type="dxa"/>
          </w:tcPr>
          <w:p w14:paraId="1BFE587B"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C666F0">
              <w:rPr>
                <w:rFonts w:ascii="MS Mincho" w:hAnsi="MS Mincho" w:hint="eastAsia"/>
                <w:lang w:eastAsia="ja-JP"/>
              </w:rPr>
              <w:t>どんなパーティーをしましたか。</w:t>
            </w:r>
          </w:p>
        </w:tc>
        <w:tc>
          <w:tcPr>
            <w:tcW w:w="6768" w:type="dxa"/>
          </w:tcPr>
          <w:p w14:paraId="7DB1ED38" w14:textId="2BE71E9D"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tc>
      </w:tr>
      <w:tr w:rsidR="0065569C" w:rsidRPr="00C666F0" w14:paraId="1A2A7FE9"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7D967F2C" w14:textId="68146105" w:rsidR="0065569C" w:rsidRPr="00C666F0" w:rsidRDefault="0065569C" w:rsidP="0065569C">
            <w:r>
              <w:rPr>
                <w:lang w:eastAsia="ja-JP"/>
              </w:rPr>
              <w:lastRenderedPageBreak/>
              <w:t>2:00</w:t>
            </w:r>
          </w:p>
        </w:tc>
        <w:tc>
          <w:tcPr>
            <w:tcW w:w="6946" w:type="dxa"/>
          </w:tcPr>
          <w:p w14:paraId="1199BFC3" w14:textId="7777777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r w:rsidRPr="00C666F0">
              <w:rPr>
                <w:rFonts w:ascii="MS Mincho" w:hAnsi="MS Mincho" w:hint="eastAsia"/>
                <w:lang w:eastAsia="ja-JP"/>
              </w:rPr>
              <w:t>カラオケパーティーです。ぼくはうたうことが好きだから、楽しかったです。</w:t>
            </w:r>
          </w:p>
        </w:tc>
        <w:tc>
          <w:tcPr>
            <w:tcW w:w="6768" w:type="dxa"/>
          </w:tcPr>
          <w:p w14:paraId="065230E5" w14:textId="539C8D8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What extra information could the student add to make the response more interesting?</w:t>
            </w:r>
          </w:p>
        </w:tc>
      </w:tr>
      <w:tr w:rsidR="0065569C" w:rsidRPr="00C666F0" w14:paraId="55C3292B"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6B79C264" w14:textId="70DADB26" w:rsidR="0065569C" w:rsidRPr="00C666F0" w:rsidRDefault="0065569C" w:rsidP="0065569C">
            <w:r>
              <w:rPr>
                <w:lang w:eastAsia="ja-JP"/>
              </w:rPr>
              <w:t>2:07</w:t>
            </w:r>
          </w:p>
        </w:tc>
        <w:tc>
          <w:tcPr>
            <w:tcW w:w="6946" w:type="dxa"/>
          </w:tcPr>
          <w:p w14:paraId="392371BC"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r w:rsidRPr="00C666F0">
              <w:rPr>
                <w:rFonts w:ascii="MS Mincho" w:hAnsi="MS Mincho" w:hint="eastAsia"/>
                <w:lang w:eastAsia="ja-JP"/>
              </w:rPr>
              <w:t>あなたのしゅみはなんですか。</w:t>
            </w:r>
          </w:p>
        </w:tc>
        <w:tc>
          <w:tcPr>
            <w:tcW w:w="6768" w:type="dxa"/>
          </w:tcPr>
          <w:p w14:paraId="670F6C85" w14:textId="38161B18"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How would you answer this question?</w:t>
            </w:r>
          </w:p>
        </w:tc>
      </w:tr>
      <w:tr w:rsidR="0065569C" w:rsidRPr="00C666F0" w14:paraId="0A11BC75"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3B0F4451" w14:textId="171634F2" w:rsidR="0065569C" w:rsidRPr="00C666F0" w:rsidRDefault="0065569C" w:rsidP="0065569C">
            <w:r>
              <w:rPr>
                <w:lang w:eastAsia="ja-JP"/>
              </w:rPr>
              <w:t>2:11</w:t>
            </w:r>
          </w:p>
        </w:tc>
        <w:tc>
          <w:tcPr>
            <w:tcW w:w="6946" w:type="dxa"/>
          </w:tcPr>
          <w:p w14:paraId="0876548D" w14:textId="7116C77E"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おんがくです。日本のバンドが好きです。毎日おんがくを聞きます。</w:t>
            </w:r>
          </w:p>
        </w:tc>
        <w:tc>
          <w:tcPr>
            <w:tcW w:w="6768" w:type="dxa"/>
          </w:tcPr>
          <w:p w14:paraId="2A7949D2" w14:textId="753E7129"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tc>
      </w:tr>
      <w:tr w:rsidR="0065569C" w:rsidRPr="00C666F0" w14:paraId="35154FDD"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65778CB3" w14:textId="49F9F05F" w:rsidR="0065569C" w:rsidRPr="00C666F0" w:rsidRDefault="0065569C" w:rsidP="0065569C">
            <w:r>
              <w:t>2:19</w:t>
            </w:r>
          </w:p>
        </w:tc>
        <w:tc>
          <w:tcPr>
            <w:tcW w:w="6946" w:type="dxa"/>
          </w:tcPr>
          <w:p w14:paraId="365D91B5"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あなたはがっきができますか。</w:t>
            </w:r>
          </w:p>
        </w:tc>
        <w:tc>
          <w:tcPr>
            <w:tcW w:w="6768" w:type="dxa"/>
          </w:tcPr>
          <w:p w14:paraId="5B67B847" w14:textId="50CA21C0"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How would you answer this question?</w:t>
            </w:r>
          </w:p>
        </w:tc>
      </w:tr>
      <w:tr w:rsidR="0065569C" w:rsidRPr="00C666F0" w14:paraId="3C591430" w14:textId="77777777" w:rsidTr="00947D50">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846" w:type="dxa"/>
          </w:tcPr>
          <w:p w14:paraId="0DA5A37C" w14:textId="148738CB" w:rsidR="0065569C" w:rsidRPr="00C666F0" w:rsidRDefault="0065569C" w:rsidP="0065569C">
            <w:r>
              <w:rPr>
                <w:lang w:eastAsia="ja-JP"/>
              </w:rPr>
              <w:lastRenderedPageBreak/>
              <w:t>2:23</w:t>
            </w:r>
          </w:p>
        </w:tc>
        <w:tc>
          <w:tcPr>
            <w:tcW w:w="6946" w:type="dxa"/>
          </w:tcPr>
          <w:p w14:paraId="39105827" w14:textId="28E1BFCF"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はい、できます。ギターができます。毎日</w:t>
            </w:r>
            <w:r w:rsidRPr="00C666F0">
              <w:rPr>
                <w:rFonts w:ascii="MS Mincho" w:hAnsi="MS Mincho" w:cs="MS Gothic" w:hint="eastAsia"/>
                <w:lang w:eastAsia="ja-JP"/>
              </w:rPr>
              <w:t>1</w:t>
            </w:r>
            <w:r w:rsidRPr="00C666F0">
              <w:rPr>
                <w:rFonts w:ascii="MS Mincho" w:hAnsi="MS Mincho" w:cs="MS Gothic" w:hint="eastAsia"/>
                <w:lang w:eastAsia="ja-JP"/>
              </w:rPr>
              <w:t>時間れんしゅうをします。</w:t>
            </w:r>
          </w:p>
        </w:tc>
        <w:tc>
          <w:tcPr>
            <w:tcW w:w="6768" w:type="dxa"/>
          </w:tcPr>
          <w:p w14:paraId="43129E8B" w14:textId="7777777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lang w:eastAsia="ja-JP"/>
              </w:rPr>
            </w:pPr>
          </w:p>
        </w:tc>
      </w:tr>
      <w:tr w:rsidR="0065569C" w:rsidRPr="00C666F0" w14:paraId="701D3843"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4068392C" w14:textId="229A73C7" w:rsidR="0065569C" w:rsidRPr="00C666F0" w:rsidRDefault="0065569C" w:rsidP="0065569C">
            <w:pPr>
              <w:rPr>
                <w:lang w:eastAsia="ja-JP"/>
              </w:rPr>
            </w:pPr>
            <w:r>
              <w:rPr>
                <w:lang w:eastAsia="ja-JP"/>
              </w:rPr>
              <w:t>2:33</w:t>
            </w:r>
          </w:p>
        </w:tc>
        <w:tc>
          <w:tcPr>
            <w:tcW w:w="6946" w:type="dxa"/>
          </w:tcPr>
          <w:p w14:paraId="601730DF" w14:textId="07DC086E"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あなたは毎日何時間ぐらい勉強していますか。</w:t>
            </w:r>
          </w:p>
        </w:tc>
        <w:tc>
          <w:tcPr>
            <w:tcW w:w="6768" w:type="dxa"/>
          </w:tcPr>
          <w:p w14:paraId="3E702A8D" w14:textId="1F113653"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tc>
      </w:tr>
      <w:tr w:rsidR="0065569C" w:rsidRPr="00C666F0" w14:paraId="4A1B94ED" w14:textId="77777777" w:rsidTr="001341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C0468C3" w14:textId="1A585D55" w:rsidR="0065569C" w:rsidRPr="00C666F0" w:rsidRDefault="0065569C" w:rsidP="0065569C">
            <w:r>
              <w:rPr>
                <w:lang w:eastAsia="ja-JP"/>
              </w:rPr>
              <w:t>2:39</w:t>
            </w:r>
          </w:p>
        </w:tc>
        <w:tc>
          <w:tcPr>
            <w:tcW w:w="6946" w:type="dxa"/>
          </w:tcPr>
          <w:p w14:paraId="4033D596" w14:textId="7888895B"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たいてい</w:t>
            </w:r>
            <w:r w:rsidRPr="00C666F0">
              <w:rPr>
                <w:rFonts w:ascii="MS Mincho" w:hAnsi="MS Mincho" w:cs="MS Gothic" w:hint="eastAsia"/>
                <w:lang w:eastAsia="ja-JP"/>
              </w:rPr>
              <w:t>2</w:t>
            </w:r>
            <w:r w:rsidRPr="00C666F0">
              <w:rPr>
                <w:rFonts w:ascii="MS Mincho" w:hAnsi="MS Mincho" w:cs="MS Gothic" w:hint="eastAsia"/>
                <w:lang w:eastAsia="ja-JP"/>
              </w:rPr>
              <w:t>時間くらい勉強しています。週まつは５時間くらい勉強しなければなりません。とてもいそがしいです。</w:t>
            </w:r>
          </w:p>
        </w:tc>
        <w:tc>
          <w:tcPr>
            <w:tcW w:w="6768" w:type="dxa"/>
          </w:tcPr>
          <w:p w14:paraId="1F959FAE" w14:textId="7777777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lang w:eastAsia="ja-JP"/>
              </w:rPr>
            </w:pPr>
          </w:p>
        </w:tc>
      </w:tr>
      <w:tr w:rsidR="0065569C" w:rsidRPr="00C666F0" w14:paraId="6382E0FB"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1F2D2336" w14:textId="4B0136A8" w:rsidR="0065569C" w:rsidRPr="00C666F0" w:rsidRDefault="0065569C" w:rsidP="0065569C">
            <w:pPr>
              <w:rPr>
                <w:lang w:eastAsia="ja-JP"/>
              </w:rPr>
            </w:pPr>
            <w:r>
              <w:rPr>
                <w:lang w:eastAsia="ja-JP"/>
              </w:rPr>
              <w:t>2:52</w:t>
            </w:r>
          </w:p>
        </w:tc>
        <w:tc>
          <w:tcPr>
            <w:tcW w:w="6946" w:type="dxa"/>
          </w:tcPr>
          <w:p w14:paraId="21ACA3AA"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あなたはどんな時にストレスをかんじますか。</w:t>
            </w:r>
          </w:p>
        </w:tc>
        <w:tc>
          <w:tcPr>
            <w:tcW w:w="6768" w:type="dxa"/>
          </w:tcPr>
          <w:p w14:paraId="2573B8BD" w14:textId="019B0F8E"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tc>
      </w:tr>
      <w:tr w:rsidR="0065569C" w:rsidRPr="00C666F0" w14:paraId="1F4BB64C" w14:textId="77777777" w:rsidTr="001341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FDF179" w14:textId="089AAE64" w:rsidR="0065569C" w:rsidRPr="00C666F0" w:rsidRDefault="0065569C" w:rsidP="0065569C">
            <w:r>
              <w:t>2:58</w:t>
            </w:r>
          </w:p>
        </w:tc>
        <w:tc>
          <w:tcPr>
            <w:tcW w:w="6946" w:type="dxa"/>
          </w:tcPr>
          <w:p w14:paraId="5F258533" w14:textId="65D3F86F"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しけんの前にストレスをかんじます。今年はしけんがたくさんあります。ぼくはストレスをかんじたら、友だちと話したり、スポーツ</w:t>
            </w:r>
            <w:r w:rsidRPr="00C666F0">
              <w:rPr>
                <w:rFonts w:ascii="MS Mincho" w:hAnsi="MS Mincho" w:cs="MS Gothic" w:hint="eastAsia"/>
                <w:lang w:eastAsia="ja-JP"/>
              </w:rPr>
              <w:lastRenderedPageBreak/>
              <w:t>をしたりします。</w:t>
            </w:r>
          </w:p>
        </w:tc>
        <w:tc>
          <w:tcPr>
            <w:tcW w:w="6768" w:type="dxa"/>
          </w:tcPr>
          <w:p w14:paraId="3D73D1FD" w14:textId="7777777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lang w:eastAsia="ja-JP"/>
              </w:rPr>
            </w:pPr>
          </w:p>
        </w:tc>
      </w:tr>
      <w:tr w:rsidR="0065569C" w:rsidRPr="00C666F0" w14:paraId="3C4AEDD5"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369D3DDA" w14:textId="3120E043" w:rsidR="0065569C" w:rsidRPr="00C666F0" w:rsidRDefault="0065569C" w:rsidP="0065569C">
            <w:pPr>
              <w:rPr>
                <w:lang w:eastAsia="ja-JP"/>
              </w:rPr>
            </w:pPr>
            <w:r>
              <w:rPr>
                <w:lang w:eastAsia="ja-JP"/>
              </w:rPr>
              <w:t>3:12</w:t>
            </w:r>
          </w:p>
        </w:tc>
        <w:tc>
          <w:tcPr>
            <w:tcW w:w="6946" w:type="dxa"/>
          </w:tcPr>
          <w:p w14:paraId="495AAF88" w14:textId="3716F18B"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たとえば、どんなスポーツをしますか。</w:t>
            </w:r>
          </w:p>
        </w:tc>
        <w:tc>
          <w:tcPr>
            <w:tcW w:w="6768" w:type="dxa"/>
          </w:tcPr>
          <w:p w14:paraId="03BB1CC2" w14:textId="132D114B"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How would you answer this question?</w:t>
            </w:r>
          </w:p>
        </w:tc>
      </w:tr>
      <w:tr w:rsidR="0065569C" w:rsidRPr="00C666F0" w14:paraId="124CC40B"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2192D66D" w14:textId="55482B14" w:rsidR="0065569C" w:rsidRPr="00C666F0" w:rsidRDefault="0065569C" w:rsidP="0065569C">
            <w:r>
              <w:rPr>
                <w:lang w:eastAsia="ja-JP"/>
              </w:rPr>
              <w:t>3:17</w:t>
            </w:r>
          </w:p>
        </w:tc>
        <w:tc>
          <w:tcPr>
            <w:tcW w:w="6946" w:type="dxa"/>
          </w:tcPr>
          <w:p w14:paraId="1938E978" w14:textId="222C8606"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水えいをしたり、テニスをしたりします。</w:t>
            </w:r>
            <w:r w:rsidRPr="00C666F0">
              <w:rPr>
                <w:rFonts w:ascii="MS Mincho" w:hAnsi="MS Mincho"/>
                <w:lang w:eastAsia="ja-JP"/>
              </w:rPr>
              <w:t>HSC</w:t>
            </w:r>
            <w:r w:rsidRPr="00C666F0">
              <w:rPr>
                <w:rFonts w:ascii="MS Mincho" w:hAnsi="MS Mincho" w:cs="MS Gothic" w:hint="eastAsia"/>
                <w:lang w:eastAsia="ja-JP"/>
              </w:rPr>
              <w:t>が終わったら、もっと色々なスポーツをしたいです。</w:t>
            </w:r>
          </w:p>
        </w:tc>
        <w:tc>
          <w:tcPr>
            <w:tcW w:w="6768" w:type="dxa"/>
          </w:tcPr>
          <w:p w14:paraId="2CCEBD9C" w14:textId="3218DDFC"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tc>
      </w:tr>
      <w:tr w:rsidR="0065569C" w:rsidRPr="00C666F0" w14:paraId="63E30494"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2609A095" w14:textId="4CA975B5" w:rsidR="0065569C" w:rsidRPr="00C666F0" w:rsidRDefault="0065569C" w:rsidP="0065569C">
            <w:r>
              <w:rPr>
                <w:lang w:eastAsia="ja-JP"/>
              </w:rPr>
              <w:t>3:28</w:t>
            </w:r>
          </w:p>
        </w:tc>
        <w:tc>
          <w:tcPr>
            <w:tcW w:w="6946" w:type="dxa"/>
          </w:tcPr>
          <w:p w14:paraId="5A622BA6"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どんなスポーツをしたいですか。</w:t>
            </w:r>
          </w:p>
        </w:tc>
        <w:tc>
          <w:tcPr>
            <w:tcW w:w="6768" w:type="dxa"/>
          </w:tcPr>
          <w:p w14:paraId="1AA26AAC" w14:textId="1A30FBD6"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tc>
      </w:tr>
      <w:tr w:rsidR="0065569C" w:rsidRPr="00C666F0" w14:paraId="7888EA37" w14:textId="77777777" w:rsidTr="001341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733862C" w14:textId="1C15799F" w:rsidR="0065569C" w:rsidRPr="00C666F0" w:rsidRDefault="0065569C" w:rsidP="0065569C">
            <w:r>
              <w:rPr>
                <w:lang w:eastAsia="ja-JP"/>
              </w:rPr>
              <w:t>3:32</w:t>
            </w:r>
          </w:p>
        </w:tc>
        <w:tc>
          <w:tcPr>
            <w:tcW w:w="6946" w:type="dxa"/>
          </w:tcPr>
          <w:p w14:paraId="2EAF08BF" w14:textId="7777777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とくにスノーボードをしたいです。日本でスノーボードをしたいです。日本のスキー場に行きたいです。</w:t>
            </w:r>
          </w:p>
        </w:tc>
        <w:tc>
          <w:tcPr>
            <w:tcW w:w="6768" w:type="dxa"/>
          </w:tcPr>
          <w:p w14:paraId="0BEF5B29" w14:textId="7777777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lang w:eastAsia="ja-JP"/>
              </w:rPr>
            </w:pPr>
          </w:p>
        </w:tc>
      </w:tr>
      <w:tr w:rsidR="0065569C" w:rsidRPr="00C666F0" w14:paraId="1EC3DA67"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378E3445" w14:textId="7EE78C91" w:rsidR="0065569C" w:rsidRPr="00C666F0" w:rsidRDefault="0065569C" w:rsidP="0065569C">
            <w:pPr>
              <w:rPr>
                <w:lang w:eastAsia="ja-JP"/>
              </w:rPr>
            </w:pPr>
            <w:r>
              <w:rPr>
                <w:lang w:eastAsia="ja-JP"/>
              </w:rPr>
              <w:lastRenderedPageBreak/>
              <w:t>3:43</w:t>
            </w:r>
          </w:p>
        </w:tc>
        <w:tc>
          <w:tcPr>
            <w:tcW w:w="6946" w:type="dxa"/>
          </w:tcPr>
          <w:p w14:paraId="6578114F" w14:textId="13C73653"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日本に行ったことがありますか。</w:t>
            </w:r>
          </w:p>
        </w:tc>
        <w:tc>
          <w:tcPr>
            <w:tcW w:w="6768" w:type="dxa"/>
          </w:tcPr>
          <w:p w14:paraId="1C706448" w14:textId="45CF9FAC"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tc>
      </w:tr>
      <w:tr w:rsidR="0065569C" w:rsidRPr="00C666F0" w14:paraId="08EBF324"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5A9E5664" w14:textId="1408A5A4" w:rsidR="0065569C" w:rsidRPr="00C666F0" w:rsidRDefault="0065569C" w:rsidP="0065569C">
            <w:r>
              <w:t>3:47</w:t>
            </w:r>
          </w:p>
        </w:tc>
        <w:tc>
          <w:tcPr>
            <w:tcW w:w="6946" w:type="dxa"/>
          </w:tcPr>
          <w:p w14:paraId="4E2D8B7D" w14:textId="6CD4F790"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はい、きょ年、日本に行きました。ながののスキー場で、はじめてスノーボードをしました。楽しかったです。</w:t>
            </w:r>
          </w:p>
        </w:tc>
        <w:tc>
          <w:tcPr>
            <w:tcW w:w="6768" w:type="dxa"/>
          </w:tcPr>
          <w:p w14:paraId="5B709409" w14:textId="0CB3C08F"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tc>
      </w:tr>
      <w:tr w:rsidR="0065569C" w:rsidRPr="00C666F0" w14:paraId="0B98BA01" w14:textId="77777777" w:rsidTr="00134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EDB65B2" w14:textId="2AC74DEF" w:rsidR="0065569C" w:rsidRPr="00C666F0" w:rsidRDefault="0065569C" w:rsidP="0065569C">
            <w:r>
              <w:rPr>
                <w:lang w:eastAsia="ja-JP"/>
              </w:rPr>
              <w:t>3:58</w:t>
            </w:r>
          </w:p>
        </w:tc>
        <w:tc>
          <w:tcPr>
            <w:tcW w:w="6946" w:type="dxa"/>
          </w:tcPr>
          <w:p w14:paraId="21D951A8" w14:textId="5A2E986B"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東京や京都にも行きましたか。</w:t>
            </w:r>
          </w:p>
        </w:tc>
        <w:tc>
          <w:tcPr>
            <w:tcW w:w="6768" w:type="dxa"/>
          </w:tcPr>
          <w:p w14:paraId="291E5467"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lang w:eastAsia="ja-JP"/>
              </w:rPr>
            </w:pPr>
          </w:p>
        </w:tc>
      </w:tr>
      <w:tr w:rsidR="0065569C" w:rsidRPr="00C666F0" w14:paraId="0E4035E4"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7D246FE2" w14:textId="3B059CFF" w:rsidR="0065569C" w:rsidRPr="00C666F0" w:rsidRDefault="0065569C" w:rsidP="0065569C">
            <w:pPr>
              <w:rPr>
                <w:lang w:eastAsia="ja-JP"/>
              </w:rPr>
            </w:pPr>
            <w:r>
              <w:rPr>
                <w:lang w:eastAsia="ja-JP"/>
              </w:rPr>
              <w:t>4:03</w:t>
            </w:r>
          </w:p>
        </w:tc>
        <w:tc>
          <w:tcPr>
            <w:tcW w:w="6946" w:type="dxa"/>
          </w:tcPr>
          <w:p w14:paraId="664E49C7" w14:textId="158E7473"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はい、行きました。あきはばらやしぶやに行きました。京都はとてもきれいでした。でも、人がたくさんいました。</w:t>
            </w:r>
          </w:p>
        </w:tc>
        <w:tc>
          <w:tcPr>
            <w:tcW w:w="6768" w:type="dxa"/>
          </w:tcPr>
          <w:p w14:paraId="66C42805" w14:textId="3CD610B5"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this response?</w:t>
            </w:r>
          </w:p>
        </w:tc>
      </w:tr>
      <w:tr w:rsidR="0065569C" w:rsidRPr="00C666F0" w14:paraId="56DD867B" w14:textId="77777777" w:rsidTr="00134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06018C9" w14:textId="6164ADF0" w:rsidR="0065569C" w:rsidRPr="00C666F0" w:rsidRDefault="0065569C" w:rsidP="0065569C">
            <w:r>
              <w:rPr>
                <w:lang w:eastAsia="ja-JP"/>
              </w:rPr>
              <w:t>4:15</w:t>
            </w:r>
          </w:p>
        </w:tc>
        <w:tc>
          <w:tcPr>
            <w:tcW w:w="6946" w:type="dxa"/>
          </w:tcPr>
          <w:p w14:paraId="11A3B043" w14:textId="5E21593B"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日本で何を食べましたか。</w:t>
            </w:r>
          </w:p>
        </w:tc>
        <w:tc>
          <w:tcPr>
            <w:tcW w:w="6768" w:type="dxa"/>
          </w:tcPr>
          <w:p w14:paraId="4FADBAA1"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lang w:eastAsia="ja-JP"/>
              </w:rPr>
            </w:pPr>
          </w:p>
        </w:tc>
      </w:tr>
      <w:tr w:rsidR="0065569C" w:rsidRPr="00C666F0" w14:paraId="00CB7068"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0B7D0E47" w14:textId="6E71BF14" w:rsidR="0065569C" w:rsidRPr="00C666F0" w:rsidRDefault="0065569C" w:rsidP="0065569C">
            <w:pPr>
              <w:rPr>
                <w:lang w:eastAsia="ja-JP"/>
              </w:rPr>
            </w:pPr>
            <w:r>
              <w:rPr>
                <w:lang w:eastAsia="ja-JP"/>
              </w:rPr>
              <w:lastRenderedPageBreak/>
              <w:t>4:19</w:t>
            </w:r>
          </w:p>
        </w:tc>
        <w:tc>
          <w:tcPr>
            <w:tcW w:w="6946" w:type="dxa"/>
          </w:tcPr>
          <w:p w14:paraId="361E296D" w14:textId="27CE6F81"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色々な和食を食べました。さしみや、うどんなどを食べました。日本の食べ物はヘルシーです。</w:t>
            </w:r>
          </w:p>
        </w:tc>
        <w:tc>
          <w:tcPr>
            <w:tcW w:w="6768" w:type="dxa"/>
          </w:tcPr>
          <w:p w14:paraId="21742C12" w14:textId="0400B78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tc>
      </w:tr>
      <w:tr w:rsidR="0065569C" w:rsidRPr="00C666F0" w14:paraId="37A9B2F6" w14:textId="77777777" w:rsidTr="00134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7A3EC4C" w14:textId="1CBC5BE0" w:rsidR="0065569C" w:rsidRPr="00C666F0" w:rsidRDefault="0065569C" w:rsidP="0065569C">
            <w:r>
              <w:rPr>
                <w:lang w:eastAsia="ja-JP"/>
              </w:rPr>
              <w:t>4:29</w:t>
            </w:r>
          </w:p>
        </w:tc>
        <w:tc>
          <w:tcPr>
            <w:tcW w:w="6946" w:type="dxa"/>
          </w:tcPr>
          <w:p w14:paraId="06ACE107" w14:textId="4152BA5D"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けんこうのために、あなたは何をしていますか。</w:t>
            </w:r>
          </w:p>
        </w:tc>
        <w:tc>
          <w:tcPr>
            <w:tcW w:w="6768" w:type="dxa"/>
          </w:tcPr>
          <w:p w14:paraId="3141781D"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lang w:eastAsia="ja-JP"/>
              </w:rPr>
            </w:pPr>
          </w:p>
        </w:tc>
      </w:tr>
      <w:tr w:rsidR="0065569C" w:rsidRPr="00C666F0" w14:paraId="60EFFB84"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04434EF7" w14:textId="011D72BA" w:rsidR="0065569C" w:rsidRPr="00C666F0" w:rsidRDefault="0065569C" w:rsidP="0065569C">
            <w:pPr>
              <w:rPr>
                <w:lang w:eastAsia="ja-JP"/>
              </w:rPr>
            </w:pPr>
            <w:r>
              <w:rPr>
                <w:lang w:eastAsia="ja-JP"/>
              </w:rPr>
              <w:t>4:35</w:t>
            </w:r>
          </w:p>
        </w:tc>
        <w:tc>
          <w:tcPr>
            <w:tcW w:w="6946" w:type="dxa"/>
          </w:tcPr>
          <w:p w14:paraId="25390F62" w14:textId="59AAB21B"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母が作るけんこうにいい食べ物を食べています。毎日、あるいて学校に行きます。</w:t>
            </w:r>
          </w:p>
        </w:tc>
        <w:tc>
          <w:tcPr>
            <w:tcW w:w="6768" w:type="dxa"/>
          </w:tcPr>
          <w:p w14:paraId="0FE50B52" w14:textId="38FAB7D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tc>
      </w:tr>
      <w:tr w:rsidR="0065569C" w:rsidRPr="00C666F0" w14:paraId="140AB98C" w14:textId="77777777" w:rsidTr="00947D50">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7190CFAA" w14:textId="61C6EE95" w:rsidR="0065569C" w:rsidRPr="00C666F0" w:rsidRDefault="0065569C" w:rsidP="0065569C">
            <w:r>
              <w:rPr>
                <w:lang w:eastAsia="ja-JP"/>
              </w:rPr>
              <w:t>4:43</w:t>
            </w:r>
          </w:p>
        </w:tc>
        <w:tc>
          <w:tcPr>
            <w:tcW w:w="6946" w:type="dxa"/>
          </w:tcPr>
          <w:p w14:paraId="330326FA" w14:textId="4B0707D5"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高校をそつぎょうしたら、何をするつもりですか。</w:t>
            </w:r>
          </w:p>
        </w:tc>
        <w:tc>
          <w:tcPr>
            <w:tcW w:w="6768" w:type="dxa"/>
          </w:tcPr>
          <w:p w14:paraId="2D4A3CC9" w14:textId="1AA5E73B"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pPr>
            <w:r w:rsidRPr="00C666F0">
              <w:t>Based on the response from the student, what question could the examiner have asked here instead of this question?</w:t>
            </w:r>
          </w:p>
        </w:tc>
      </w:tr>
      <w:tr w:rsidR="0065569C" w:rsidRPr="00C666F0" w14:paraId="647A4AD0"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7A7CF11E" w14:textId="27BBBFFE" w:rsidR="0065569C" w:rsidRPr="00C666F0" w:rsidRDefault="0065569C" w:rsidP="0065569C">
            <w:r>
              <w:rPr>
                <w:lang w:eastAsia="ja-JP"/>
              </w:rPr>
              <w:lastRenderedPageBreak/>
              <w:t>4:50</w:t>
            </w:r>
          </w:p>
        </w:tc>
        <w:tc>
          <w:tcPr>
            <w:tcW w:w="6946" w:type="dxa"/>
          </w:tcPr>
          <w:p w14:paraId="437FA56E" w14:textId="6EA7597B"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高校をそつぎょうしたら、大学に行くつもりです。大学でビジネスを勉強したいです。日本語の勉強もしたいです。</w:t>
            </w:r>
          </w:p>
        </w:tc>
        <w:tc>
          <w:tcPr>
            <w:tcW w:w="6768" w:type="dxa"/>
          </w:tcPr>
          <w:p w14:paraId="25A92196" w14:textId="3DAA5829"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this response?</w:t>
            </w:r>
          </w:p>
        </w:tc>
      </w:tr>
      <w:tr w:rsidR="0065569C" w:rsidRPr="00C666F0" w14:paraId="6B60B6FD" w14:textId="77777777" w:rsidTr="00134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294E6CD" w14:textId="68C14DDC" w:rsidR="0065569C" w:rsidRPr="00C666F0" w:rsidRDefault="0065569C" w:rsidP="0065569C">
            <w:r>
              <w:rPr>
                <w:lang w:eastAsia="ja-JP"/>
              </w:rPr>
              <w:t>5:02</w:t>
            </w:r>
          </w:p>
        </w:tc>
        <w:tc>
          <w:tcPr>
            <w:tcW w:w="6946" w:type="dxa"/>
          </w:tcPr>
          <w:p w14:paraId="65672D1F"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日本語の勉強がしょうらいやくにたつと思いますか。</w:t>
            </w:r>
          </w:p>
        </w:tc>
        <w:tc>
          <w:tcPr>
            <w:tcW w:w="6768" w:type="dxa"/>
          </w:tcPr>
          <w:p w14:paraId="423AF89F" w14:textId="77777777" w:rsidR="0065569C" w:rsidRPr="00C666F0" w:rsidRDefault="0065569C" w:rsidP="0065569C">
            <w:pPr>
              <w:cnfStyle w:val="000000100000" w:firstRow="0" w:lastRow="0" w:firstColumn="0" w:lastColumn="0" w:oddVBand="0" w:evenVBand="0" w:oddHBand="1" w:evenHBand="0" w:firstRowFirstColumn="0" w:firstRowLastColumn="0" w:lastRowFirstColumn="0" w:lastRowLastColumn="0"/>
              <w:rPr>
                <w:lang w:eastAsia="ja-JP"/>
              </w:rPr>
            </w:pPr>
          </w:p>
        </w:tc>
      </w:tr>
      <w:tr w:rsidR="0065569C" w:rsidRPr="00C666F0" w14:paraId="72F43DBC" w14:textId="77777777" w:rsidTr="00947D50">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46" w:type="dxa"/>
          </w:tcPr>
          <w:p w14:paraId="7858EFD5" w14:textId="5AD4E1EA" w:rsidR="0065569C" w:rsidRPr="00C666F0" w:rsidRDefault="0065569C" w:rsidP="0065569C">
            <w:pPr>
              <w:rPr>
                <w:lang w:eastAsia="ja-JP"/>
              </w:rPr>
            </w:pPr>
            <w:r>
              <w:rPr>
                <w:lang w:eastAsia="ja-JP"/>
              </w:rPr>
              <w:t>5:08</w:t>
            </w:r>
          </w:p>
        </w:tc>
        <w:tc>
          <w:tcPr>
            <w:tcW w:w="6946" w:type="dxa"/>
          </w:tcPr>
          <w:p w14:paraId="1C413004" w14:textId="3CBBD0D5"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rPr>
                <w:rFonts w:ascii="MS Mincho" w:hAnsi="MS Mincho" w:cs="MS Gothic"/>
                <w:lang w:eastAsia="ja-JP"/>
              </w:rPr>
            </w:pPr>
            <w:r w:rsidRPr="00C666F0">
              <w:rPr>
                <w:rFonts w:ascii="MS Mincho" w:hAnsi="MS Mincho" w:cs="MS Gothic" w:hint="eastAsia"/>
                <w:lang w:eastAsia="ja-JP"/>
              </w:rPr>
              <w:t>はい、ぼくは、しょうらい、日本の会社とビジネスがしたいので、日本語はとてもやくにたつと思います。そして、日本人の友だちをたくさん作りたいです。そして、日本に住みたいです。</w:t>
            </w:r>
          </w:p>
        </w:tc>
        <w:tc>
          <w:tcPr>
            <w:tcW w:w="6768" w:type="dxa"/>
          </w:tcPr>
          <w:p w14:paraId="0B69BFEA" w14:textId="0980C0C7" w:rsidR="0065569C" w:rsidRPr="00C666F0" w:rsidRDefault="0065569C" w:rsidP="0065569C">
            <w:pPr>
              <w:cnfStyle w:val="000000010000" w:firstRow="0" w:lastRow="0" w:firstColumn="0" w:lastColumn="0" w:oddVBand="0" w:evenVBand="0" w:oddHBand="0" w:evenHBand="1" w:firstRowFirstColumn="0" w:firstRowLastColumn="0" w:lastRowFirstColumn="0" w:lastRowLastColumn="0"/>
            </w:pPr>
            <w:r w:rsidRPr="00C666F0">
              <w:t>How could the student improve on their response?</w:t>
            </w:r>
          </w:p>
        </w:tc>
      </w:tr>
    </w:tbl>
    <w:p w14:paraId="66E1A927" w14:textId="3E1F906D" w:rsidR="0055252E" w:rsidRPr="00C666F0" w:rsidRDefault="0055252E">
      <w:pPr>
        <w:suppressAutoHyphens w:val="0"/>
        <w:spacing w:before="0" w:after="160" w:line="259" w:lineRule="auto"/>
      </w:pPr>
    </w:p>
    <w:p w14:paraId="41A01083" w14:textId="77777777" w:rsidR="0055252E" w:rsidRPr="00C666F0" w:rsidRDefault="0055252E" w:rsidP="0055252E">
      <w:pPr>
        <w:sectPr w:rsidR="0055252E" w:rsidRPr="00C666F0" w:rsidSect="00AF19C2">
          <w:headerReference w:type="default" r:id="rId13"/>
          <w:footerReference w:type="default" r:id="rId14"/>
          <w:headerReference w:type="first" r:id="rId15"/>
          <w:footerReference w:type="first" r:id="rId16"/>
          <w:pgSz w:w="16838" w:h="11906" w:orient="landscape"/>
          <w:pgMar w:top="1134" w:right="1134" w:bottom="1134" w:left="1134" w:header="709" w:footer="709" w:gutter="0"/>
          <w:pgNumType w:start="1"/>
          <w:cols w:space="708"/>
          <w:titlePg/>
          <w:docGrid w:linePitch="360"/>
        </w:sectPr>
      </w:pPr>
    </w:p>
    <w:p w14:paraId="34A63A59" w14:textId="77777777" w:rsidR="00980109" w:rsidRPr="00C666F0" w:rsidRDefault="00980109" w:rsidP="00980109">
      <w:pPr>
        <w:spacing w:before="0" w:after="0"/>
        <w:rPr>
          <w:rStyle w:val="Strong"/>
          <w:szCs w:val="22"/>
        </w:rPr>
      </w:pPr>
      <w:r w:rsidRPr="00C666F0">
        <w:rPr>
          <w:rStyle w:val="Strong"/>
          <w:szCs w:val="22"/>
        </w:rPr>
        <w:lastRenderedPageBreak/>
        <w:t>© State of New South Wales (Department of Education), 202</w:t>
      </w:r>
      <w:r w:rsidR="00A16268" w:rsidRPr="00C666F0">
        <w:rPr>
          <w:rStyle w:val="Strong"/>
          <w:szCs w:val="22"/>
        </w:rPr>
        <w:t>5</w:t>
      </w:r>
    </w:p>
    <w:p w14:paraId="68192A1E" w14:textId="77777777" w:rsidR="00980109" w:rsidRPr="00C666F0" w:rsidRDefault="00980109" w:rsidP="00980109">
      <w:r w:rsidRPr="00C666F0">
        <w:t xml:space="preserve">The copyright material published in this resource is subject to the </w:t>
      </w:r>
      <w:r w:rsidRPr="00C666F0">
        <w:rPr>
          <w:rStyle w:val="Emphasis"/>
        </w:rPr>
        <w:t>Copyright Act 1968</w:t>
      </w:r>
      <w:r w:rsidRPr="00C666F0">
        <w:t xml:space="preserve"> (</w:t>
      </w:r>
      <w:proofErr w:type="spellStart"/>
      <w:r w:rsidRPr="00C666F0">
        <w:t>Cth</w:t>
      </w:r>
      <w:proofErr w:type="spellEnd"/>
      <w:r w:rsidRPr="00C666F0">
        <w:t>) and is owned by the NSW Department of Education or, where indicated, by a party other than the NSW Department of Education (third-party material).</w:t>
      </w:r>
    </w:p>
    <w:p w14:paraId="2871AD2C" w14:textId="77777777" w:rsidR="00980109" w:rsidRPr="00C666F0" w:rsidRDefault="00980109" w:rsidP="00980109">
      <w:r w:rsidRPr="00C666F0">
        <w:t xml:space="preserve">Copyright material available in this resource and owned by the NSW Department of Education is licensed under a </w:t>
      </w:r>
      <w:hyperlink r:id="rId17" w:history="1">
        <w:r w:rsidRPr="00C666F0">
          <w:rPr>
            <w:rStyle w:val="Hyperlink"/>
          </w:rPr>
          <w:t>Creative Commons Attribution 4.0 International (CC BY 4.0) license</w:t>
        </w:r>
      </w:hyperlink>
      <w:r w:rsidRPr="00C666F0">
        <w:t>.</w:t>
      </w:r>
    </w:p>
    <w:p w14:paraId="2C0D3685" w14:textId="77777777" w:rsidR="00980109" w:rsidRPr="00C666F0" w:rsidRDefault="00980109" w:rsidP="00980109">
      <w:pPr>
        <w:spacing w:line="276" w:lineRule="auto"/>
      </w:pPr>
      <w:r w:rsidRPr="00C666F0">
        <w:rPr>
          <w:noProof/>
        </w:rPr>
        <w:drawing>
          <wp:inline distT="0" distB="0" distL="0" distR="0" wp14:anchorId="3818B384" wp14:editId="26AB9FA7">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1F15560" w14:textId="77777777" w:rsidR="00980109" w:rsidRPr="00C666F0" w:rsidRDefault="00980109" w:rsidP="00980109">
      <w:r w:rsidRPr="00C666F0">
        <w:t>This license allows you to share and adapt the material for any purpose, even commercially.</w:t>
      </w:r>
    </w:p>
    <w:p w14:paraId="7264FB2B" w14:textId="77777777" w:rsidR="00980109" w:rsidRPr="00C666F0" w:rsidRDefault="00980109" w:rsidP="00980109">
      <w:r w:rsidRPr="00C666F0">
        <w:t>Attribution should be given to © State of New South Wales (Department of Education), 202</w:t>
      </w:r>
      <w:r w:rsidR="00A16268" w:rsidRPr="00C666F0">
        <w:t>5</w:t>
      </w:r>
      <w:r w:rsidRPr="00C666F0">
        <w:t>.</w:t>
      </w:r>
    </w:p>
    <w:p w14:paraId="2704A2C6" w14:textId="77777777" w:rsidR="00980109" w:rsidRPr="00C666F0" w:rsidRDefault="00980109" w:rsidP="00980109">
      <w:r w:rsidRPr="00C666F0">
        <w:t>Material in this resource not available under a Creative Commons license:</w:t>
      </w:r>
    </w:p>
    <w:p w14:paraId="77E54D09" w14:textId="77777777" w:rsidR="00980109" w:rsidRPr="00C666F0" w:rsidRDefault="00980109" w:rsidP="0048783F">
      <w:pPr>
        <w:pStyle w:val="ListBullet"/>
        <w:numPr>
          <w:ilvl w:val="0"/>
          <w:numId w:val="1"/>
        </w:numPr>
        <w:spacing w:line="276" w:lineRule="auto"/>
        <w:contextualSpacing/>
      </w:pPr>
      <w:r w:rsidRPr="00C666F0">
        <w:t>the NSW Department of Education logo, other logos and trademark-protected material</w:t>
      </w:r>
    </w:p>
    <w:p w14:paraId="32C93A92" w14:textId="77777777" w:rsidR="00980109" w:rsidRPr="00C666F0" w:rsidRDefault="00980109" w:rsidP="0048783F">
      <w:pPr>
        <w:pStyle w:val="ListBullet"/>
        <w:numPr>
          <w:ilvl w:val="0"/>
          <w:numId w:val="1"/>
        </w:numPr>
        <w:spacing w:line="276" w:lineRule="auto"/>
        <w:contextualSpacing/>
      </w:pPr>
      <w:r w:rsidRPr="00C666F0">
        <w:t>material owned by a third party that has been reproduced with permission. You will need to obtain permission from the third party to reuse its material</w:t>
      </w:r>
      <w:r w:rsidR="005C5A62" w:rsidRPr="00C666F0">
        <w:t>.</w:t>
      </w:r>
    </w:p>
    <w:p w14:paraId="6CD8C6E2" w14:textId="77777777" w:rsidR="00980109" w:rsidRPr="00C666F0" w:rsidRDefault="00980109" w:rsidP="00980109">
      <w:pPr>
        <w:pStyle w:val="FeatureBox2"/>
        <w:spacing w:line="276" w:lineRule="auto"/>
        <w:rPr>
          <w:rStyle w:val="Strong"/>
        </w:rPr>
      </w:pPr>
      <w:r w:rsidRPr="00C666F0">
        <w:rPr>
          <w:rStyle w:val="Strong"/>
        </w:rPr>
        <w:t>Links to third-party material and websites</w:t>
      </w:r>
    </w:p>
    <w:p w14:paraId="5352AFC1" w14:textId="77777777" w:rsidR="00980109" w:rsidRPr="00C666F0" w:rsidRDefault="00980109" w:rsidP="00980109">
      <w:pPr>
        <w:pStyle w:val="FeatureBox2"/>
        <w:spacing w:line="276" w:lineRule="auto"/>
      </w:pPr>
      <w:r w:rsidRPr="00C666F0">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2D6F6F" w14:textId="77777777" w:rsidR="0055252E" w:rsidRPr="0055252E" w:rsidRDefault="00980109" w:rsidP="00980109">
      <w:pPr>
        <w:pStyle w:val="FeatureBox2"/>
        <w:spacing w:line="276" w:lineRule="auto"/>
      </w:pPr>
      <w:r w:rsidRPr="00C666F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666F0">
        <w:rPr>
          <w:rStyle w:val="Emphasis"/>
        </w:rPr>
        <w:t>Copyright Act 1968</w:t>
      </w:r>
      <w:r w:rsidRPr="00C666F0">
        <w:t xml:space="preserve"> (</w:t>
      </w:r>
      <w:proofErr w:type="spellStart"/>
      <w:r w:rsidRPr="00C666F0">
        <w:t>Cth</w:t>
      </w:r>
      <w:proofErr w:type="spellEnd"/>
      <w:r w:rsidRPr="00C666F0">
        <w:t>). The department accepts no responsibility for content on third-party websites.</w:t>
      </w:r>
    </w:p>
    <w:sectPr w:rsidR="0055252E" w:rsidRPr="0055252E" w:rsidSect="00AF19C2">
      <w:headerReference w:type="first" r:id="rId19"/>
      <w:footerReference w:type="first" r:id="rId2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E2EFD" w14:textId="77777777" w:rsidR="00EF3A96" w:rsidRPr="00C666F0" w:rsidRDefault="00EF3A96" w:rsidP="00843DF5">
      <w:r w:rsidRPr="00C666F0">
        <w:separator/>
      </w:r>
    </w:p>
    <w:p w14:paraId="39ED581B" w14:textId="77777777" w:rsidR="00EF3A96" w:rsidRPr="00C666F0" w:rsidRDefault="00EF3A96" w:rsidP="00843DF5"/>
    <w:p w14:paraId="6159E67D" w14:textId="77777777" w:rsidR="00EF3A96" w:rsidRPr="00C666F0" w:rsidRDefault="00EF3A96" w:rsidP="00843DF5"/>
  </w:endnote>
  <w:endnote w:type="continuationSeparator" w:id="0">
    <w:p w14:paraId="0F55F150" w14:textId="77777777" w:rsidR="00EF3A96" w:rsidRPr="00C666F0" w:rsidRDefault="00EF3A96" w:rsidP="00843DF5">
      <w:r w:rsidRPr="00C666F0">
        <w:continuationSeparator/>
      </w:r>
    </w:p>
    <w:p w14:paraId="6F1737C4" w14:textId="77777777" w:rsidR="00EF3A96" w:rsidRPr="00C666F0" w:rsidRDefault="00EF3A96" w:rsidP="00843DF5"/>
    <w:p w14:paraId="68C352C3" w14:textId="77777777" w:rsidR="00EF3A96" w:rsidRPr="00C666F0" w:rsidRDefault="00EF3A9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31704DC-3A28-4E79-A109-111FA2DC43F5}"/>
  </w:font>
  <w:font w:name="Calibri">
    <w:panose1 w:val="020F0502020204030204"/>
    <w:charset w:val="00"/>
    <w:family w:val="swiss"/>
    <w:pitch w:val="variable"/>
    <w:sig w:usb0="E4002EFF" w:usb1="C200247B" w:usb2="00000009" w:usb3="00000000" w:csb0="000001FF" w:csb1="00000000"/>
    <w:embedRegular r:id="rId2" w:fontKey="{23EF4482-551C-4071-B581-31B4D78AAF78}"/>
    <w:embedBold r:id="rId3" w:fontKey="{82201858-70C3-46EF-A6A1-2756558D67FD}"/>
    <w:embedItalic r:id="rId4" w:fontKey="{C3D17D90-B03F-4C5C-9E88-E7C00A411C25}"/>
  </w:font>
  <w:font w:name="MS Mincho">
    <w:altName w:val="ＭＳ 明朝"/>
    <w:panose1 w:val="02020609040205080304"/>
    <w:charset w:val="80"/>
    <w:family w:val="modern"/>
    <w:pitch w:val="fixed"/>
    <w:sig w:usb0="E00002FF" w:usb1="6AC7FDFB" w:usb2="08000012" w:usb3="00000000" w:csb0="0002009F" w:csb1="00000000"/>
    <w:embedRegular r:id="rId5" w:subsetted="1" w:fontKey="{5906BE1F-3B41-4362-A458-A5D2A027E45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E09BF4A1-4974-4596-BCB4-48A633DE9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0C15" w14:textId="12B54D6F" w:rsidR="008A353C" w:rsidRPr="00C666F0" w:rsidRDefault="00123A38" w:rsidP="00843DF5">
    <w:pPr>
      <w:pStyle w:val="Footer"/>
    </w:pPr>
    <w:r w:rsidRPr="00C666F0">
      <w:t>© NSW Department of Education,</w:t>
    </w:r>
    <w:r w:rsidR="000A1A5D" w:rsidRPr="00C666F0">
      <w:t xml:space="preserve"> Sep-25</w:t>
    </w:r>
    <w:r w:rsidRPr="00C666F0">
      <w:ptab w:relativeTo="margin" w:alignment="right" w:leader="none"/>
    </w:r>
    <w:r w:rsidRPr="00C666F0">
      <w:rPr>
        <w:b/>
        <w:noProof/>
        <w:sz w:val="28"/>
        <w:szCs w:val="28"/>
      </w:rPr>
      <w:drawing>
        <wp:inline distT="0" distB="0" distL="0" distR="0" wp14:anchorId="4D72B254" wp14:editId="44302957">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40E96" w14:textId="77777777" w:rsidR="009B3D61" w:rsidRPr="00C666F0" w:rsidRDefault="008A353C" w:rsidP="00843DF5">
    <w:pPr>
      <w:pStyle w:val="Logo"/>
    </w:pPr>
    <w:r w:rsidRPr="00C666F0">
      <w:t>education.nsw.gov.au</w:t>
    </w:r>
    <w:r w:rsidRPr="00C666F0">
      <w:rPr>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A5216" w14:textId="77777777" w:rsidR="0055252E" w:rsidRPr="00C666F0" w:rsidRDefault="0055252E"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5F245" w14:textId="77777777" w:rsidR="00EF3A96" w:rsidRPr="00C666F0" w:rsidRDefault="00EF3A96" w:rsidP="00843DF5">
      <w:r w:rsidRPr="00C666F0">
        <w:separator/>
      </w:r>
    </w:p>
    <w:p w14:paraId="046C2CE4" w14:textId="77777777" w:rsidR="00EF3A96" w:rsidRPr="00C666F0" w:rsidRDefault="00EF3A96" w:rsidP="00843DF5"/>
    <w:p w14:paraId="4502E8EA" w14:textId="77777777" w:rsidR="00EF3A96" w:rsidRPr="00C666F0" w:rsidRDefault="00EF3A96" w:rsidP="00843DF5"/>
  </w:footnote>
  <w:footnote w:type="continuationSeparator" w:id="0">
    <w:p w14:paraId="061232CD" w14:textId="77777777" w:rsidR="00EF3A96" w:rsidRPr="00C666F0" w:rsidRDefault="00EF3A96" w:rsidP="00843DF5">
      <w:r w:rsidRPr="00C666F0">
        <w:continuationSeparator/>
      </w:r>
    </w:p>
    <w:p w14:paraId="033386AB" w14:textId="77777777" w:rsidR="00EF3A96" w:rsidRPr="00C666F0" w:rsidRDefault="00EF3A96" w:rsidP="00843DF5"/>
    <w:p w14:paraId="6AC1F754" w14:textId="77777777" w:rsidR="00EF3A96" w:rsidRPr="00C666F0" w:rsidRDefault="00EF3A9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F270" w14:textId="1318F64B" w:rsidR="007A7B3E" w:rsidRPr="00C666F0" w:rsidRDefault="000A1A5D" w:rsidP="0055252E">
    <w:pPr>
      <w:pStyle w:val="Documentname"/>
    </w:pPr>
    <w:r w:rsidRPr="00C666F0">
      <w:t xml:space="preserve">Japanese Continuers </w:t>
    </w:r>
    <w:r w:rsidRPr="006030AD">
      <w:t>Stage 6 – s</w:t>
    </w:r>
    <w:r w:rsidR="00B457E0" w:rsidRPr="00C666F0">
      <w:t xml:space="preserve">ample discussion questions </w:t>
    </w:r>
    <w:r w:rsidR="00B222FB" w:rsidRPr="00C666F0">
      <w:t xml:space="preserve">| </w:t>
    </w:r>
    <w:r w:rsidR="00B222FB" w:rsidRPr="00C666F0">
      <w:fldChar w:fldCharType="begin"/>
    </w:r>
    <w:r w:rsidR="00B222FB" w:rsidRPr="00C666F0">
      <w:instrText xml:space="preserve"> PAGE   \* MERGEFORMAT </w:instrText>
    </w:r>
    <w:r w:rsidR="00B222FB" w:rsidRPr="00C666F0">
      <w:fldChar w:fldCharType="separate"/>
    </w:r>
    <w:r w:rsidR="00B222FB" w:rsidRPr="00C666F0">
      <w:t>1</w:t>
    </w:r>
    <w:r w:rsidR="00B222FB" w:rsidRPr="00C666F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6925" w14:textId="77777777" w:rsidR="003B3E41" w:rsidRPr="00C666F0" w:rsidRDefault="0099399A" w:rsidP="00843DF5">
    <w:pPr>
      <w:pStyle w:val="Header"/>
      <w:rPr>
        <w:noProof w:val="0"/>
      </w:rPr>
    </w:pPr>
    <w:r w:rsidRPr="00C666F0">
      <mc:AlternateContent>
        <mc:Choice Requires="wps">
          <w:drawing>
            <wp:anchor distT="0" distB="0" distL="114300" distR="114300" simplePos="0" relativeHeight="251658240" behindDoc="1" locked="0" layoutInCell="1" allowOverlap="1" wp14:anchorId="06AECCDE" wp14:editId="7AF6277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FD7489" w14:textId="77777777" w:rsidR="0099399A" w:rsidRPr="00C666F0"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CCD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5FD7489" w14:textId="77777777" w:rsidR="0099399A" w:rsidRPr="00C666F0" w:rsidRDefault="0099399A" w:rsidP="00843DF5"/>
                </w:txbxContent>
              </v:textbox>
            </v:rect>
          </w:pict>
        </mc:Fallback>
      </mc:AlternateContent>
    </w:r>
    <w:r w:rsidRPr="00C666F0">
      <w:rPr>
        <w:noProof w:val="0"/>
      </w:rPr>
      <w:t>NSW Department of Education</w:t>
    </w:r>
    <w:r w:rsidRPr="00C666F0">
      <w:rPr>
        <w:noProof w:val="0"/>
      </w:rPr>
      <w:ptab w:relativeTo="margin" w:alignment="right" w:leader="none"/>
    </w:r>
    <w:r w:rsidRPr="00C666F0">
      <w:drawing>
        <wp:inline distT="0" distB="0" distL="0" distR="0" wp14:anchorId="50547FEE" wp14:editId="54BCB1CA">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128F" w14:textId="77777777" w:rsidR="0055252E" w:rsidRPr="00C666F0" w:rsidRDefault="0055252E"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4CC3ED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F60E3B7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0024CBC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112B74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104E49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08136874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23682710">
    <w:abstractNumId w:val="0"/>
  </w:num>
  <w:num w:numId="4" w16cid:durableId="1227571566">
    <w:abstractNumId w:val="1"/>
  </w:num>
  <w:num w:numId="5" w16cid:durableId="1926110277">
    <w:abstractNumId w:val="4"/>
  </w:num>
  <w:num w:numId="6" w16cid:durableId="1283462625">
    <w:abstractNumId w:val="2"/>
  </w:num>
  <w:num w:numId="7" w16cid:durableId="176083334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217592302">
    <w:abstractNumId w:val="0"/>
  </w:num>
  <w:num w:numId="9" w16cid:durableId="2070421819">
    <w:abstractNumId w:val="1"/>
  </w:num>
  <w:num w:numId="10" w16cid:durableId="871108697">
    <w:abstractNumId w:val="4"/>
  </w:num>
  <w:num w:numId="11" w16cid:durableId="1494490854">
    <w:abstractNumId w:val="4"/>
  </w:num>
  <w:num w:numId="12" w16cid:durableId="86757148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ADC"/>
    <w:rsid w:val="00003EFA"/>
    <w:rsid w:val="00004183"/>
    <w:rsid w:val="000077BF"/>
    <w:rsid w:val="00013F9F"/>
    <w:rsid w:val="00013FF2"/>
    <w:rsid w:val="00017B07"/>
    <w:rsid w:val="000252CB"/>
    <w:rsid w:val="000257A4"/>
    <w:rsid w:val="00036ED1"/>
    <w:rsid w:val="00045F0D"/>
    <w:rsid w:val="0004750C"/>
    <w:rsid w:val="00047862"/>
    <w:rsid w:val="00047A0D"/>
    <w:rsid w:val="00051080"/>
    <w:rsid w:val="00054D26"/>
    <w:rsid w:val="00061D5B"/>
    <w:rsid w:val="000630F3"/>
    <w:rsid w:val="000673B7"/>
    <w:rsid w:val="00070384"/>
    <w:rsid w:val="00070804"/>
    <w:rsid w:val="00072E86"/>
    <w:rsid w:val="000733A1"/>
    <w:rsid w:val="00074F0F"/>
    <w:rsid w:val="000769CC"/>
    <w:rsid w:val="000A1A5D"/>
    <w:rsid w:val="000A61EF"/>
    <w:rsid w:val="000C1B93"/>
    <w:rsid w:val="000C24ED"/>
    <w:rsid w:val="000C4344"/>
    <w:rsid w:val="000C5481"/>
    <w:rsid w:val="000D1EB7"/>
    <w:rsid w:val="000D3BBE"/>
    <w:rsid w:val="000D7466"/>
    <w:rsid w:val="000D7E5E"/>
    <w:rsid w:val="000E6EDE"/>
    <w:rsid w:val="000F3D20"/>
    <w:rsid w:val="00103E4F"/>
    <w:rsid w:val="00112528"/>
    <w:rsid w:val="00113093"/>
    <w:rsid w:val="00114ACC"/>
    <w:rsid w:val="00121B91"/>
    <w:rsid w:val="00123A38"/>
    <w:rsid w:val="00125DFF"/>
    <w:rsid w:val="0012654C"/>
    <w:rsid w:val="00153D13"/>
    <w:rsid w:val="00157E33"/>
    <w:rsid w:val="001613E4"/>
    <w:rsid w:val="0016396F"/>
    <w:rsid w:val="0017408C"/>
    <w:rsid w:val="00181F54"/>
    <w:rsid w:val="00190C6F"/>
    <w:rsid w:val="001A2D64"/>
    <w:rsid w:val="001A3009"/>
    <w:rsid w:val="001A7C8C"/>
    <w:rsid w:val="001C0997"/>
    <w:rsid w:val="001C7E97"/>
    <w:rsid w:val="001D5230"/>
    <w:rsid w:val="001E0FEA"/>
    <w:rsid w:val="001E103F"/>
    <w:rsid w:val="001E3497"/>
    <w:rsid w:val="001E761A"/>
    <w:rsid w:val="001F2668"/>
    <w:rsid w:val="001F2D78"/>
    <w:rsid w:val="001F5F7B"/>
    <w:rsid w:val="002075BD"/>
    <w:rsid w:val="002105AD"/>
    <w:rsid w:val="00216244"/>
    <w:rsid w:val="002178F4"/>
    <w:rsid w:val="002227AD"/>
    <w:rsid w:val="002300CD"/>
    <w:rsid w:val="00242D98"/>
    <w:rsid w:val="00243E13"/>
    <w:rsid w:val="0024474D"/>
    <w:rsid w:val="0025592F"/>
    <w:rsid w:val="0026327B"/>
    <w:rsid w:val="0026548C"/>
    <w:rsid w:val="00266207"/>
    <w:rsid w:val="0027370C"/>
    <w:rsid w:val="00276C01"/>
    <w:rsid w:val="0028410C"/>
    <w:rsid w:val="00290590"/>
    <w:rsid w:val="002A28B4"/>
    <w:rsid w:val="002A2B8C"/>
    <w:rsid w:val="002A30D8"/>
    <w:rsid w:val="002A35CF"/>
    <w:rsid w:val="002A475D"/>
    <w:rsid w:val="002B0131"/>
    <w:rsid w:val="002B316A"/>
    <w:rsid w:val="002B50F2"/>
    <w:rsid w:val="002B5836"/>
    <w:rsid w:val="002C529A"/>
    <w:rsid w:val="002D18CA"/>
    <w:rsid w:val="002D1A7E"/>
    <w:rsid w:val="002F63F2"/>
    <w:rsid w:val="002F7A2F"/>
    <w:rsid w:val="002F7CFE"/>
    <w:rsid w:val="00302680"/>
    <w:rsid w:val="00303085"/>
    <w:rsid w:val="00306C23"/>
    <w:rsid w:val="003214E7"/>
    <w:rsid w:val="003355E2"/>
    <w:rsid w:val="00340DD9"/>
    <w:rsid w:val="00360E17"/>
    <w:rsid w:val="0036209C"/>
    <w:rsid w:val="00371F68"/>
    <w:rsid w:val="0038536D"/>
    <w:rsid w:val="00385DFB"/>
    <w:rsid w:val="0038780F"/>
    <w:rsid w:val="003A0CFB"/>
    <w:rsid w:val="003A5190"/>
    <w:rsid w:val="003A6798"/>
    <w:rsid w:val="003B0409"/>
    <w:rsid w:val="003B0768"/>
    <w:rsid w:val="003B1A7F"/>
    <w:rsid w:val="003B240E"/>
    <w:rsid w:val="003B3E41"/>
    <w:rsid w:val="003C5941"/>
    <w:rsid w:val="003D13EF"/>
    <w:rsid w:val="003D1F70"/>
    <w:rsid w:val="003E7092"/>
    <w:rsid w:val="003F5A78"/>
    <w:rsid w:val="003F6E52"/>
    <w:rsid w:val="00400952"/>
    <w:rsid w:val="00400ACE"/>
    <w:rsid w:val="00401084"/>
    <w:rsid w:val="004033C9"/>
    <w:rsid w:val="00407CAD"/>
    <w:rsid w:val="00407EF0"/>
    <w:rsid w:val="00412F2B"/>
    <w:rsid w:val="004139ED"/>
    <w:rsid w:val="00415C64"/>
    <w:rsid w:val="004178B3"/>
    <w:rsid w:val="00420B9C"/>
    <w:rsid w:val="00430F12"/>
    <w:rsid w:val="00442345"/>
    <w:rsid w:val="00452D10"/>
    <w:rsid w:val="00453EC1"/>
    <w:rsid w:val="00454159"/>
    <w:rsid w:val="00454820"/>
    <w:rsid w:val="00456066"/>
    <w:rsid w:val="004662AB"/>
    <w:rsid w:val="00474E4B"/>
    <w:rsid w:val="00480185"/>
    <w:rsid w:val="0048642E"/>
    <w:rsid w:val="0048783F"/>
    <w:rsid w:val="00491389"/>
    <w:rsid w:val="004A1E29"/>
    <w:rsid w:val="004A29A5"/>
    <w:rsid w:val="004A29D0"/>
    <w:rsid w:val="004B13C5"/>
    <w:rsid w:val="004B484F"/>
    <w:rsid w:val="004B583A"/>
    <w:rsid w:val="004B723A"/>
    <w:rsid w:val="004C11A9"/>
    <w:rsid w:val="004C4B48"/>
    <w:rsid w:val="004C68E7"/>
    <w:rsid w:val="004E0FAE"/>
    <w:rsid w:val="004E1043"/>
    <w:rsid w:val="004E2AC1"/>
    <w:rsid w:val="004E71E9"/>
    <w:rsid w:val="004F2AC5"/>
    <w:rsid w:val="004F48DD"/>
    <w:rsid w:val="004F5C4D"/>
    <w:rsid w:val="004F6AF2"/>
    <w:rsid w:val="004F7912"/>
    <w:rsid w:val="00511309"/>
    <w:rsid w:val="00511863"/>
    <w:rsid w:val="005128E7"/>
    <w:rsid w:val="00526795"/>
    <w:rsid w:val="00541FBB"/>
    <w:rsid w:val="005500B1"/>
    <w:rsid w:val="0055147F"/>
    <w:rsid w:val="0055252E"/>
    <w:rsid w:val="00557BEE"/>
    <w:rsid w:val="005608F0"/>
    <w:rsid w:val="005649D2"/>
    <w:rsid w:val="005651B7"/>
    <w:rsid w:val="00574185"/>
    <w:rsid w:val="00580F62"/>
    <w:rsid w:val="0058102D"/>
    <w:rsid w:val="00583731"/>
    <w:rsid w:val="005934B4"/>
    <w:rsid w:val="005957FA"/>
    <w:rsid w:val="00597644"/>
    <w:rsid w:val="005A34D4"/>
    <w:rsid w:val="005A67CA"/>
    <w:rsid w:val="005B0534"/>
    <w:rsid w:val="005B184F"/>
    <w:rsid w:val="005B4B00"/>
    <w:rsid w:val="005B57F5"/>
    <w:rsid w:val="005B76BC"/>
    <w:rsid w:val="005B77E0"/>
    <w:rsid w:val="005B7E04"/>
    <w:rsid w:val="005C14A7"/>
    <w:rsid w:val="005C344B"/>
    <w:rsid w:val="005C5A62"/>
    <w:rsid w:val="005C7C0D"/>
    <w:rsid w:val="005D0140"/>
    <w:rsid w:val="005D1384"/>
    <w:rsid w:val="005D49FE"/>
    <w:rsid w:val="005E1F63"/>
    <w:rsid w:val="005E310A"/>
    <w:rsid w:val="005E7E26"/>
    <w:rsid w:val="005F49D6"/>
    <w:rsid w:val="00600ADC"/>
    <w:rsid w:val="006030AD"/>
    <w:rsid w:val="006042F4"/>
    <w:rsid w:val="00613017"/>
    <w:rsid w:val="00624D13"/>
    <w:rsid w:val="00626BBF"/>
    <w:rsid w:val="00627757"/>
    <w:rsid w:val="00627A57"/>
    <w:rsid w:val="00640942"/>
    <w:rsid w:val="0064273E"/>
    <w:rsid w:val="00643CC4"/>
    <w:rsid w:val="00646535"/>
    <w:rsid w:val="0065569C"/>
    <w:rsid w:val="00666648"/>
    <w:rsid w:val="00671BDD"/>
    <w:rsid w:val="00677835"/>
    <w:rsid w:val="00680388"/>
    <w:rsid w:val="006837AB"/>
    <w:rsid w:val="00691121"/>
    <w:rsid w:val="0069617A"/>
    <w:rsid w:val="00696410"/>
    <w:rsid w:val="006A046F"/>
    <w:rsid w:val="006A3884"/>
    <w:rsid w:val="006B3488"/>
    <w:rsid w:val="006D00B0"/>
    <w:rsid w:val="006D1CF3"/>
    <w:rsid w:val="006E54D3"/>
    <w:rsid w:val="006F1CF4"/>
    <w:rsid w:val="006F48D6"/>
    <w:rsid w:val="00717237"/>
    <w:rsid w:val="00717462"/>
    <w:rsid w:val="0072638E"/>
    <w:rsid w:val="00752ED5"/>
    <w:rsid w:val="007564F8"/>
    <w:rsid w:val="0076669D"/>
    <w:rsid w:val="00766D19"/>
    <w:rsid w:val="00767CA4"/>
    <w:rsid w:val="00773CDB"/>
    <w:rsid w:val="00777385"/>
    <w:rsid w:val="007906E3"/>
    <w:rsid w:val="0079523E"/>
    <w:rsid w:val="00796499"/>
    <w:rsid w:val="007A7B3E"/>
    <w:rsid w:val="007B020C"/>
    <w:rsid w:val="007B369A"/>
    <w:rsid w:val="007B523A"/>
    <w:rsid w:val="007C4870"/>
    <w:rsid w:val="007C5D33"/>
    <w:rsid w:val="007C61E6"/>
    <w:rsid w:val="007C63BB"/>
    <w:rsid w:val="007D56C3"/>
    <w:rsid w:val="007E20E5"/>
    <w:rsid w:val="007E2576"/>
    <w:rsid w:val="007E6A58"/>
    <w:rsid w:val="007F066A"/>
    <w:rsid w:val="007F27F8"/>
    <w:rsid w:val="007F400C"/>
    <w:rsid w:val="007F6BE6"/>
    <w:rsid w:val="00801971"/>
    <w:rsid w:val="0080248A"/>
    <w:rsid w:val="00804F58"/>
    <w:rsid w:val="00806ECB"/>
    <w:rsid w:val="008073B1"/>
    <w:rsid w:val="00810D93"/>
    <w:rsid w:val="008242EB"/>
    <w:rsid w:val="00824F5A"/>
    <w:rsid w:val="00836838"/>
    <w:rsid w:val="0083711C"/>
    <w:rsid w:val="008426B6"/>
    <w:rsid w:val="00843DF5"/>
    <w:rsid w:val="008523E3"/>
    <w:rsid w:val="00853BC2"/>
    <w:rsid w:val="008559F3"/>
    <w:rsid w:val="00856CA3"/>
    <w:rsid w:val="00860C22"/>
    <w:rsid w:val="00864528"/>
    <w:rsid w:val="00865428"/>
    <w:rsid w:val="00865BC1"/>
    <w:rsid w:val="0087496A"/>
    <w:rsid w:val="008765F0"/>
    <w:rsid w:val="00881ED0"/>
    <w:rsid w:val="00890EEE"/>
    <w:rsid w:val="0089316E"/>
    <w:rsid w:val="008A333C"/>
    <w:rsid w:val="008A353C"/>
    <w:rsid w:val="008A4CF6"/>
    <w:rsid w:val="008B1946"/>
    <w:rsid w:val="008B1F30"/>
    <w:rsid w:val="008D4355"/>
    <w:rsid w:val="008D5C37"/>
    <w:rsid w:val="008E3DE9"/>
    <w:rsid w:val="008E4E66"/>
    <w:rsid w:val="008F0BA9"/>
    <w:rsid w:val="008F2985"/>
    <w:rsid w:val="009107ED"/>
    <w:rsid w:val="009138BF"/>
    <w:rsid w:val="00915B46"/>
    <w:rsid w:val="0092045F"/>
    <w:rsid w:val="00921FDC"/>
    <w:rsid w:val="0093679E"/>
    <w:rsid w:val="00941947"/>
    <w:rsid w:val="0094511B"/>
    <w:rsid w:val="00945B9D"/>
    <w:rsid w:val="00947D50"/>
    <w:rsid w:val="009560E5"/>
    <w:rsid w:val="0095686B"/>
    <w:rsid w:val="0097042E"/>
    <w:rsid w:val="009739C8"/>
    <w:rsid w:val="00980109"/>
    <w:rsid w:val="00982157"/>
    <w:rsid w:val="0099399A"/>
    <w:rsid w:val="00995C6E"/>
    <w:rsid w:val="009B1280"/>
    <w:rsid w:val="009B17D4"/>
    <w:rsid w:val="009B1CAC"/>
    <w:rsid w:val="009B3D61"/>
    <w:rsid w:val="009C2DB5"/>
    <w:rsid w:val="009C5B0E"/>
    <w:rsid w:val="009D43DD"/>
    <w:rsid w:val="009E6FBE"/>
    <w:rsid w:val="009F32C9"/>
    <w:rsid w:val="00A10577"/>
    <w:rsid w:val="00A119B4"/>
    <w:rsid w:val="00A16268"/>
    <w:rsid w:val="00A170A2"/>
    <w:rsid w:val="00A2629A"/>
    <w:rsid w:val="00A36F2D"/>
    <w:rsid w:val="00A40019"/>
    <w:rsid w:val="00A402DF"/>
    <w:rsid w:val="00A534B8"/>
    <w:rsid w:val="00A54063"/>
    <w:rsid w:val="00A5409F"/>
    <w:rsid w:val="00A56811"/>
    <w:rsid w:val="00A57460"/>
    <w:rsid w:val="00A63054"/>
    <w:rsid w:val="00A6693C"/>
    <w:rsid w:val="00A715F9"/>
    <w:rsid w:val="00A74A54"/>
    <w:rsid w:val="00A76FB9"/>
    <w:rsid w:val="00A83D41"/>
    <w:rsid w:val="00A873E9"/>
    <w:rsid w:val="00A9004C"/>
    <w:rsid w:val="00A9222A"/>
    <w:rsid w:val="00A93C90"/>
    <w:rsid w:val="00AA69CF"/>
    <w:rsid w:val="00AB099B"/>
    <w:rsid w:val="00AB3116"/>
    <w:rsid w:val="00AB5F89"/>
    <w:rsid w:val="00AD579C"/>
    <w:rsid w:val="00AD672F"/>
    <w:rsid w:val="00AE4760"/>
    <w:rsid w:val="00AF19C2"/>
    <w:rsid w:val="00B03CCC"/>
    <w:rsid w:val="00B05292"/>
    <w:rsid w:val="00B11441"/>
    <w:rsid w:val="00B2036D"/>
    <w:rsid w:val="00B222FB"/>
    <w:rsid w:val="00B26C50"/>
    <w:rsid w:val="00B42E51"/>
    <w:rsid w:val="00B457E0"/>
    <w:rsid w:val="00B46033"/>
    <w:rsid w:val="00B53FCE"/>
    <w:rsid w:val="00B56BFE"/>
    <w:rsid w:val="00B57D39"/>
    <w:rsid w:val="00B6114B"/>
    <w:rsid w:val="00B65452"/>
    <w:rsid w:val="00B656BE"/>
    <w:rsid w:val="00B6716A"/>
    <w:rsid w:val="00B727CB"/>
    <w:rsid w:val="00B72931"/>
    <w:rsid w:val="00B80AAD"/>
    <w:rsid w:val="00B80ADE"/>
    <w:rsid w:val="00B816F5"/>
    <w:rsid w:val="00B868BA"/>
    <w:rsid w:val="00BA7230"/>
    <w:rsid w:val="00BA7AAB"/>
    <w:rsid w:val="00BC1208"/>
    <w:rsid w:val="00BC7C1F"/>
    <w:rsid w:val="00BF35D4"/>
    <w:rsid w:val="00BF732E"/>
    <w:rsid w:val="00C07651"/>
    <w:rsid w:val="00C2168A"/>
    <w:rsid w:val="00C436AB"/>
    <w:rsid w:val="00C43F7A"/>
    <w:rsid w:val="00C52C03"/>
    <w:rsid w:val="00C55B7A"/>
    <w:rsid w:val="00C62B29"/>
    <w:rsid w:val="00C664FC"/>
    <w:rsid w:val="00C666F0"/>
    <w:rsid w:val="00C70C44"/>
    <w:rsid w:val="00C84DB5"/>
    <w:rsid w:val="00C92FDF"/>
    <w:rsid w:val="00CA0226"/>
    <w:rsid w:val="00CB2145"/>
    <w:rsid w:val="00CB4CB2"/>
    <w:rsid w:val="00CB66B0"/>
    <w:rsid w:val="00CD6723"/>
    <w:rsid w:val="00CD7272"/>
    <w:rsid w:val="00CE5951"/>
    <w:rsid w:val="00CF3B77"/>
    <w:rsid w:val="00CF73E9"/>
    <w:rsid w:val="00D136E3"/>
    <w:rsid w:val="00D14573"/>
    <w:rsid w:val="00D15A52"/>
    <w:rsid w:val="00D2403C"/>
    <w:rsid w:val="00D26176"/>
    <w:rsid w:val="00D31E35"/>
    <w:rsid w:val="00D411BE"/>
    <w:rsid w:val="00D507E2"/>
    <w:rsid w:val="00D50B34"/>
    <w:rsid w:val="00D534B3"/>
    <w:rsid w:val="00D61CE0"/>
    <w:rsid w:val="00D678DB"/>
    <w:rsid w:val="00D7649E"/>
    <w:rsid w:val="00D76637"/>
    <w:rsid w:val="00D84843"/>
    <w:rsid w:val="00D85761"/>
    <w:rsid w:val="00D924E7"/>
    <w:rsid w:val="00DA016D"/>
    <w:rsid w:val="00DA2927"/>
    <w:rsid w:val="00DB32ED"/>
    <w:rsid w:val="00DB32F3"/>
    <w:rsid w:val="00DB349A"/>
    <w:rsid w:val="00DC0C95"/>
    <w:rsid w:val="00DC1B92"/>
    <w:rsid w:val="00DC66B8"/>
    <w:rsid w:val="00DC6BCA"/>
    <w:rsid w:val="00DC74E1"/>
    <w:rsid w:val="00DD1132"/>
    <w:rsid w:val="00DD2F4E"/>
    <w:rsid w:val="00DE07A5"/>
    <w:rsid w:val="00DE2CE3"/>
    <w:rsid w:val="00DF6870"/>
    <w:rsid w:val="00E03656"/>
    <w:rsid w:val="00E04DAF"/>
    <w:rsid w:val="00E112C7"/>
    <w:rsid w:val="00E15C44"/>
    <w:rsid w:val="00E20E42"/>
    <w:rsid w:val="00E22F6B"/>
    <w:rsid w:val="00E320AE"/>
    <w:rsid w:val="00E32ED9"/>
    <w:rsid w:val="00E4272D"/>
    <w:rsid w:val="00E45FE3"/>
    <w:rsid w:val="00E4707A"/>
    <w:rsid w:val="00E5038F"/>
    <w:rsid w:val="00E5058E"/>
    <w:rsid w:val="00E51733"/>
    <w:rsid w:val="00E548B7"/>
    <w:rsid w:val="00E56264"/>
    <w:rsid w:val="00E567A0"/>
    <w:rsid w:val="00E604B6"/>
    <w:rsid w:val="00E66CA0"/>
    <w:rsid w:val="00E836F5"/>
    <w:rsid w:val="00E87132"/>
    <w:rsid w:val="00E904DB"/>
    <w:rsid w:val="00EA07C6"/>
    <w:rsid w:val="00EA3E69"/>
    <w:rsid w:val="00EA67A8"/>
    <w:rsid w:val="00EA6C69"/>
    <w:rsid w:val="00EC59D6"/>
    <w:rsid w:val="00ED1EDE"/>
    <w:rsid w:val="00EE51B6"/>
    <w:rsid w:val="00EF0F7D"/>
    <w:rsid w:val="00EF3A96"/>
    <w:rsid w:val="00F018DF"/>
    <w:rsid w:val="00F0348C"/>
    <w:rsid w:val="00F04295"/>
    <w:rsid w:val="00F1353E"/>
    <w:rsid w:val="00F14D7F"/>
    <w:rsid w:val="00F20AC8"/>
    <w:rsid w:val="00F26163"/>
    <w:rsid w:val="00F3454B"/>
    <w:rsid w:val="00F45005"/>
    <w:rsid w:val="00F5082B"/>
    <w:rsid w:val="00F522E3"/>
    <w:rsid w:val="00F54F06"/>
    <w:rsid w:val="00F55B59"/>
    <w:rsid w:val="00F620A7"/>
    <w:rsid w:val="00F65B7F"/>
    <w:rsid w:val="00F66145"/>
    <w:rsid w:val="00F67719"/>
    <w:rsid w:val="00F725B2"/>
    <w:rsid w:val="00F75F62"/>
    <w:rsid w:val="00F814BD"/>
    <w:rsid w:val="00F81980"/>
    <w:rsid w:val="00F946CA"/>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80463"/>
  <w15:chartTrackingRefBased/>
  <w15:docId w15:val="{1457DF03-933B-4B2E-A28D-95898EB05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1A5D"/>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0A1A5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1A5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1A5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1A5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1A5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A1A5D"/>
    <w:pPr>
      <w:keepNext/>
      <w:spacing w:after="200" w:line="240" w:lineRule="auto"/>
    </w:pPr>
    <w:rPr>
      <w:iCs/>
      <w:color w:val="002664"/>
      <w:sz w:val="18"/>
      <w:szCs w:val="18"/>
    </w:rPr>
  </w:style>
  <w:style w:type="table" w:customStyle="1" w:styleId="Tableheader">
    <w:name w:val="ŠTable header"/>
    <w:basedOn w:val="TableNormal"/>
    <w:uiPriority w:val="99"/>
    <w:rsid w:val="000A1A5D"/>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A1A5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A1A5D"/>
    <w:pPr>
      <w:numPr>
        <w:numId w:val="12"/>
      </w:numPr>
    </w:pPr>
  </w:style>
  <w:style w:type="paragraph" w:styleId="ListNumber2">
    <w:name w:val="List Number 2"/>
    <w:aliases w:val="ŠList Number 2"/>
    <w:basedOn w:val="Normal"/>
    <w:uiPriority w:val="8"/>
    <w:qFormat/>
    <w:rsid w:val="000A1A5D"/>
    <w:pPr>
      <w:numPr>
        <w:numId w:val="11"/>
      </w:numPr>
    </w:pPr>
  </w:style>
  <w:style w:type="paragraph" w:styleId="ListBullet">
    <w:name w:val="List Bullet"/>
    <w:aliases w:val="ŠList Bullet"/>
    <w:basedOn w:val="Normal"/>
    <w:uiPriority w:val="9"/>
    <w:qFormat/>
    <w:rsid w:val="000A1A5D"/>
    <w:pPr>
      <w:numPr>
        <w:numId w:val="9"/>
      </w:numPr>
    </w:pPr>
  </w:style>
  <w:style w:type="paragraph" w:styleId="ListBullet2">
    <w:name w:val="List Bullet 2"/>
    <w:aliases w:val="ŠList Bullet 2"/>
    <w:basedOn w:val="Normal"/>
    <w:uiPriority w:val="10"/>
    <w:qFormat/>
    <w:rsid w:val="000A1A5D"/>
    <w:pPr>
      <w:numPr>
        <w:numId w:val="7"/>
      </w:numPr>
    </w:pPr>
  </w:style>
  <w:style w:type="paragraph" w:customStyle="1" w:styleId="FeatureBox4">
    <w:name w:val="ŠFeature Box 4"/>
    <w:basedOn w:val="FeatureBox2"/>
    <w:next w:val="Normal"/>
    <w:uiPriority w:val="14"/>
    <w:qFormat/>
    <w:rsid w:val="000A1A5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A1A5D"/>
    <w:pPr>
      <w:keepNext/>
      <w:ind w:left="567" w:right="57"/>
    </w:pPr>
    <w:rPr>
      <w:szCs w:val="22"/>
    </w:rPr>
  </w:style>
  <w:style w:type="paragraph" w:customStyle="1" w:styleId="Documentname">
    <w:name w:val="ŠDocument name"/>
    <w:basedOn w:val="Normal"/>
    <w:next w:val="Normal"/>
    <w:uiPriority w:val="17"/>
    <w:qFormat/>
    <w:rsid w:val="000A1A5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A1A5D"/>
    <w:pPr>
      <w:spacing w:after="0"/>
    </w:pPr>
    <w:rPr>
      <w:sz w:val="18"/>
      <w:szCs w:val="18"/>
    </w:rPr>
  </w:style>
  <w:style w:type="paragraph" w:customStyle="1" w:styleId="FeatureBox2">
    <w:name w:val="ŠFeature Box 2"/>
    <w:basedOn w:val="Normal"/>
    <w:next w:val="Normal"/>
    <w:uiPriority w:val="12"/>
    <w:qFormat/>
    <w:rsid w:val="000A1A5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A1A5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A1A5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A1A5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1A5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A1A5D"/>
    <w:rPr>
      <w:color w:val="001C4A" w:themeColor="accent1" w:themeShade="BF"/>
      <w:u w:val="single"/>
    </w:rPr>
  </w:style>
  <w:style w:type="paragraph" w:customStyle="1" w:styleId="Logo">
    <w:name w:val="ŠLogo"/>
    <w:basedOn w:val="Normal"/>
    <w:uiPriority w:val="18"/>
    <w:qFormat/>
    <w:rsid w:val="000A1A5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A1A5D"/>
    <w:pPr>
      <w:tabs>
        <w:tab w:val="right" w:leader="dot" w:pos="14570"/>
      </w:tabs>
      <w:spacing w:before="0"/>
    </w:pPr>
    <w:rPr>
      <w:b/>
      <w:noProof/>
    </w:rPr>
  </w:style>
  <w:style w:type="paragraph" w:styleId="TOC2">
    <w:name w:val="toc 2"/>
    <w:aliases w:val="ŠTOC 2"/>
    <w:basedOn w:val="Normal"/>
    <w:next w:val="Normal"/>
    <w:uiPriority w:val="39"/>
    <w:unhideWhenUsed/>
    <w:rsid w:val="000A1A5D"/>
    <w:pPr>
      <w:tabs>
        <w:tab w:val="right" w:leader="dot" w:pos="14570"/>
      </w:tabs>
      <w:spacing w:before="0"/>
    </w:pPr>
    <w:rPr>
      <w:noProof/>
    </w:rPr>
  </w:style>
  <w:style w:type="paragraph" w:styleId="TOC3">
    <w:name w:val="toc 3"/>
    <w:aliases w:val="ŠTOC 3"/>
    <w:basedOn w:val="Normal"/>
    <w:next w:val="Normal"/>
    <w:uiPriority w:val="39"/>
    <w:unhideWhenUsed/>
    <w:rsid w:val="000A1A5D"/>
    <w:pPr>
      <w:spacing w:before="0"/>
      <w:ind w:left="244"/>
    </w:pPr>
  </w:style>
  <w:style w:type="character" w:customStyle="1" w:styleId="BoldItalic">
    <w:name w:val="ŠBold Italic"/>
    <w:basedOn w:val="DefaultParagraphFont"/>
    <w:uiPriority w:val="1"/>
    <w:qFormat/>
    <w:rsid w:val="000A1A5D"/>
    <w:rPr>
      <w:b/>
      <w:i/>
      <w:iCs/>
    </w:rPr>
  </w:style>
  <w:style w:type="character" w:customStyle="1" w:styleId="Heading1Char">
    <w:name w:val="Heading 1 Char"/>
    <w:aliases w:val="ŠHeading 1 Char"/>
    <w:basedOn w:val="DefaultParagraphFont"/>
    <w:link w:val="Heading1"/>
    <w:uiPriority w:val="3"/>
    <w:rsid w:val="000A1A5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A1A5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A1A5D"/>
    <w:pPr>
      <w:spacing w:after="240"/>
      <w:outlineLvl w:val="9"/>
    </w:pPr>
    <w:rPr>
      <w:szCs w:val="40"/>
    </w:rPr>
  </w:style>
  <w:style w:type="paragraph" w:styleId="Footer">
    <w:name w:val="footer"/>
    <w:aliases w:val="ŠFooter"/>
    <w:basedOn w:val="Normal"/>
    <w:link w:val="FooterChar"/>
    <w:uiPriority w:val="19"/>
    <w:rsid w:val="000A1A5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1A5D"/>
    <w:rPr>
      <w:rFonts w:ascii="Arial" w:eastAsiaTheme="minorHAnsi" w:hAnsi="Arial" w:cs="Arial"/>
      <w:sz w:val="18"/>
      <w:szCs w:val="18"/>
    </w:rPr>
  </w:style>
  <w:style w:type="paragraph" w:styleId="Header">
    <w:name w:val="header"/>
    <w:aliases w:val="ŠHeader"/>
    <w:basedOn w:val="Normal"/>
    <w:link w:val="HeaderChar"/>
    <w:uiPriority w:val="16"/>
    <w:rsid w:val="000A1A5D"/>
    <w:rPr>
      <w:noProof/>
      <w:color w:val="002664"/>
      <w:sz w:val="28"/>
      <w:szCs w:val="28"/>
    </w:rPr>
  </w:style>
  <w:style w:type="character" w:customStyle="1" w:styleId="HeaderChar">
    <w:name w:val="Header Char"/>
    <w:aliases w:val="ŠHeader Char"/>
    <w:basedOn w:val="DefaultParagraphFont"/>
    <w:link w:val="Header"/>
    <w:uiPriority w:val="16"/>
    <w:rsid w:val="000A1A5D"/>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A1A5D"/>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0A1A5D"/>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0A1A5D"/>
    <w:rPr>
      <w:rFonts w:ascii="Arial" w:eastAsiaTheme="minorHAnsi" w:hAnsi="Arial" w:cs="Arial"/>
      <w:b/>
      <w:szCs w:val="32"/>
    </w:rPr>
  </w:style>
  <w:style w:type="character" w:styleId="UnresolvedMention">
    <w:name w:val="Unresolved Mention"/>
    <w:basedOn w:val="DefaultParagraphFont"/>
    <w:uiPriority w:val="99"/>
    <w:semiHidden/>
    <w:unhideWhenUsed/>
    <w:rsid w:val="000A1A5D"/>
    <w:rPr>
      <w:color w:val="605E5C"/>
      <w:shd w:val="clear" w:color="auto" w:fill="E1DFDD"/>
    </w:rPr>
  </w:style>
  <w:style w:type="character" w:styleId="SubtleEmphasis">
    <w:name w:val="Subtle Emphasis"/>
    <w:basedOn w:val="DefaultParagraphFont"/>
    <w:uiPriority w:val="19"/>
    <w:semiHidden/>
    <w:qFormat/>
    <w:rsid w:val="000A1A5D"/>
    <w:rPr>
      <w:i/>
      <w:iCs/>
      <w:color w:val="404040" w:themeColor="text1" w:themeTint="BF"/>
    </w:rPr>
  </w:style>
  <w:style w:type="paragraph" w:styleId="TOC4">
    <w:name w:val="toc 4"/>
    <w:aliases w:val="ŠTOC 4"/>
    <w:basedOn w:val="Normal"/>
    <w:next w:val="Normal"/>
    <w:autoRedefine/>
    <w:uiPriority w:val="39"/>
    <w:unhideWhenUsed/>
    <w:rsid w:val="000A1A5D"/>
    <w:pPr>
      <w:spacing w:before="0"/>
      <w:ind w:left="488"/>
    </w:pPr>
  </w:style>
  <w:style w:type="character" w:styleId="CommentReference">
    <w:name w:val="annotation reference"/>
    <w:basedOn w:val="DefaultParagraphFont"/>
    <w:uiPriority w:val="99"/>
    <w:semiHidden/>
    <w:unhideWhenUsed/>
    <w:rsid w:val="000A1A5D"/>
    <w:rPr>
      <w:sz w:val="16"/>
      <w:szCs w:val="16"/>
    </w:rPr>
  </w:style>
  <w:style w:type="paragraph" w:styleId="CommentText">
    <w:name w:val="annotation text"/>
    <w:basedOn w:val="Normal"/>
    <w:link w:val="CommentTextChar"/>
    <w:uiPriority w:val="99"/>
    <w:unhideWhenUsed/>
    <w:rsid w:val="000A1A5D"/>
    <w:pPr>
      <w:spacing w:line="240" w:lineRule="auto"/>
    </w:pPr>
    <w:rPr>
      <w:sz w:val="20"/>
      <w:szCs w:val="20"/>
    </w:rPr>
  </w:style>
  <w:style w:type="character" w:customStyle="1" w:styleId="CommentTextChar">
    <w:name w:val="Comment Text Char"/>
    <w:basedOn w:val="DefaultParagraphFont"/>
    <w:link w:val="CommentText"/>
    <w:uiPriority w:val="99"/>
    <w:rsid w:val="000A1A5D"/>
    <w:rPr>
      <w:rFonts w:ascii="Arial" w:eastAsiaTheme="minorHAnsi" w:hAnsi="Arial" w:cs="Arial"/>
      <w:sz w:val="20"/>
      <w:szCs w:val="20"/>
    </w:rPr>
  </w:style>
  <w:style w:type="paragraph" w:styleId="CommentSubject">
    <w:name w:val="annotation subject"/>
    <w:basedOn w:val="Normal"/>
    <w:next w:val="Normal"/>
    <w:link w:val="CommentSubjectChar"/>
    <w:uiPriority w:val="99"/>
    <w:semiHidden/>
    <w:unhideWhenUsed/>
    <w:rsid w:val="000A1A5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A1A5D"/>
    <w:rPr>
      <w:rFonts w:ascii="Arial" w:eastAsiaTheme="minorHAnsi" w:hAnsi="Arial" w:cs="Arial"/>
      <w:b/>
      <w:bCs/>
      <w:sz w:val="20"/>
      <w:szCs w:val="20"/>
    </w:rPr>
  </w:style>
  <w:style w:type="character" w:styleId="Strong">
    <w:name w:val="Strong"/>
    <w:aliases w:val="ŠStrong,Bold"/>
    <w:qFormat/>
    <w:rsid w:val="000A1A5D"/>
    <w:rPr>
      <w:b/>
      <w:bCs/>
    </w:rPr>
  </w:style>
  <w:style w:type="character" w:styleId="Emphasis">
    <w:name w:val="Emphasis"/>
    <w:aliases w:val="ŠEmphasis,Italic"/>
    <w:qFormat/>
    <w:rsid w:val="000A1A5D"/>
    <w:rPr>
      <w:i/>
      <w:iCs/>
    </w:rPr>
  </w:style>
  <w:style w:type="paragraph" w:styleId="ListNumber3">
    <w:name w:val="List Number 3"/>
    <w:aliases w:val="ŠList Number 3"/>
    <w:basedOn w:val="ListBullet3"/>
    <w:uiPriority w:val="8"/>
    <w:rsid w:val="000A1A5D"/>
    <w:pPr>
      <w:numPr>
        <w:ilvl w:val="2"/>
        <w:numId w:val="11"/>
      </w:numPr>
    </w:pPr>
  </w:style>
  <w:style w:type="paragraph" w:styleId="ListBullet3">
    <w:name w:val="List Bullet 3"/>
    <w:aliases w:val="ŠList Bullet 3"/>
    <w:basedOn w:val="Normal"/>
    <w:uiPriority w:val="10"/>
    <w:rsid w:val="000A1A5D"/>
    <w:pPr>
      <w:numPr>
        <w:numId w:val="8"/>
      </w:numPr>
    </w:pPr>
  </w:style>
  <w:style w:type="character" w:styleId="PlaceholderText">
    <w:name w:val="Placeholder Text"/>
    <w:basedOn w:val="DefaultParagraphFont"/>
    <w:uiPriority w:val="99"/>
    <w:semiHidden/>
    <w:rsid w:val="000A1A5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A1A5D"/>
    <w:pPr>
      <w:spacing w:before="360"/>
    </w:pPr>
    <w:rPr>
      <w:color w:val="002664"/>
      <w:sz w:val="44"/>
      <w:szCs w:val="48"/>
    </w:rPr>
  </w:style>
  <w:style w:type="character" w:customStyle="1" w:styleId="SubtitleChar0">
    <w:name w:val="ŠSubtitle Char"/>
    <w:basedOn w:val="DefaultParagraphFont"/>
    <w:link w:val="Subtitle0"/>
    <w:uiPriority w:val="2"/>
    <w:rsid w:val="000A1A5D"/>
    <w:rPr>
      <w:rFonts w:ascii="Arial" w:eastAsiaTheme="minorHAnsi" w:hAnsi="Arial" w:cs="Arial"/>
      <w:color w:val="002664"/>
      <w:sz w:val="44"/>
      <w:szCs w:val="48"/>
    </w:rPr>
  </w:style>
  <w:style w:type="paragraph" w:styleId="Title">
    <w:name w:val="Title"/>
    <w:aliases w:val="ŠTitle"/>
    <w:basedOn w:val="Normal"/>
    <w:next w:val="Normal"/>
    <w:link w:val="TitleChar"/>
    <w:uiPriority w:val="1"/>
    <w:rsid w:val="000A1A5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1A5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A1A5D"/>
    <w:pPr>
      <w:ind w:left="567"/>
    </w:pPr>
  </w:style>
  <w:style w:type="character" w:styleId="FollowedHyperlink">
    <w:name w:val="FollowedHyperlink"/>
    <w:basedOn w:val="DefaultParagraphFont"/>
    <w:uiPriority w:val="99"/>
    <w:semiHidden/>
    <w:unhideWhenUsed/>
    <w:rsid w:val="000A1A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layers.brightcove.net/6197335233001/QxrhEa5OH_default/index.html?videoId=6376218033112" TargetMode="Externa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ers.brightcove.net/6197335233001/QxrhEa5OH_default/index.html?videoId=6376218033112"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gram11\Downloads\Blank%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C4AA7C98-C994-43DA-A70C-8205CB412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purl.org/dc/terms/"/>
    <ds:schemaRef ds:uri="http://www.w3.org/XML/1998/namespace"/>
    <ds:schemaRef ds:uri="a0304c60-348c-4736-a8b3-626546f25b62"/>
    <ds:schemaRef ds:uri="a74ccf2a-25b8-4bd6-921a-1a83a79b22be"/>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Blank Word template - landscape (2).dotx</Template>
  <TotalTime>2</TotalTime>
  <Pages>16</Pages>
  <Words>4036</Words>
  <Characters>9020</Characters>
  <Application>Microsoft Office Word</Application>
  <DocSecurity>0</DocSecurity>
  <Lines>316</Lines>
  <Paragraphs>196</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Approaching the HSC oral examination – Japanese Continuers, Stage 6</dc:title>
  <dc:subject/>
  <dc:creator>NSW Department of Education</dc:creator>
  <cp:keywords/>
  <dc:description/>
  <dcterms:created xsi:type="dcterms:W3CDTF">2025-09-19T02:57:00Z</dcterms:created>
  <dcterms:modified xsi:type="dcterms:W3CDTF">2025-09-19T04:21:00Z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0ccbd68e-9a72-4e1b-9ad0-43757c7bad64</vt:lpwstr>
  </property>
</Properties>
</file>