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BEC66" w14:textId="56C4F7EE" w:rsidR="00E03656" w:rsidRDefault="000858E4" w:rsidP="00E03656">
      <w:pPr>
        <w:pStyle w:val="Heading1"/>
      </w:pPr>
      <w:r>
        <w:t xml:space="preserve">Japanese </w:t>
      </w:r>
      <w:r w:rsidR="00D85761" w:rsidRPr="00D85761">
        <w:t>Beginners</w:t>
      </w:r>
      <w:r w:rsidR="000C3134">
        <w:t xml:space="preserve"> </w:t>
      </w:r>
      <w:r w:rsidR="00571C3A">
        <w:t xml:space="preserve">Stage 6 </w:t>
      </w:r>
      <w:r w:rsidR="000C3134">
        <w:t>– s</w:t>
      </w:r>
      <w:r w:rsidR="000C3134" w:rsidRPr="00D85761">
        <w:t>ample discussion questions</w:t>
      </w:r>
    </w:p>
    <w:p w14:paraId="6F0E7B46" w14:textId="2D4EDB37" w:rsidR="005E310A" w:rsidRDefault="005E310A" w:rsidP="005E310A">
      <w:pPr>
        <w:pStyle w:val="Heading2"/>
      </w:pPr>
      <w:r>
        <w:t>How to use this resource</w:t>
      </w:r>
    </w:p>
    <w:p w14:paraId="19B3C77B" w14:textId="390CE70F" w:rsidR="000C3134" w:rsidRDefault="006C51A6" w:rsidP="004A3404">
      <w:r>
        <w:t>As a class, l</w:t>
      </w:r>
      <w:r w:rsidR="000C3134">
        <w:t xml:space="preserve">isten to and view </w:t>
      </w:r>
      <w:r w:rsidR="005E310A">
        <w:t xml:space="preserve">the </w:t>
      </w:r>
      <w:hyperlink r:id="rId11" w:history="1">
        <w:r w:rsidR="004A3404" w:rsidRPr="004A3404">
          <w:rPr>
            <w:rStyle w:val="Hyperlink"/>
          </w:rPr>
          <w:t xml:space="preserve">Year 12 Japanese HSC for Beginners – Speaking mock video </w:t>
        </w:r>
        <w:r w:rsidR="00ED5EEF" w:rsidRPr="004A3404">
          <w:rPr>
            <w:rStyle w:val="Hyperlink"/>
          </w:rPr>
          <w:t>(6:33)</w:t>
        </w:r>
      </w:hyperlink>
      <w:r w:rsidR="000C3134">
        <w:t xml:space="preserve">, </w:t>
      </w:r>
      <w:r w:rsidR="00DE3F20">
        <w:t xml:space="preserve">featuring a conversation </w:t>
      </w:r>
      <w:r w:rsidR="005E310A">
        <w:t xml:space="preserve">between </w:t>
      </w:r>
      <w:r w:rsidR="003E01D1">
        <w:t xml:space="preserve">an examiner </w:t>
      </w:r>
      <w:r w:rsidR="005E310A">
        <w:t>and</w:t>
      </w:r>
      <w:r w:rsidR="00DE3F20">
        <w:t xml:space="preserve"> a</w:t>
      </w:r>
      <w:r w:rsidR="005E310A">
        <w:t xml:space="preserve"> student</w:t>
      </w:r>
      <w:r w:rsidR="00DE3F20">
        <w:t xml:space="preserve">. </w:t>
      </w:r>
      <w:r w:rsidR="000C3134">
        <w:t xml:space="preserve">The video is designed to prompt discussion and analysis of the questions asked by the examiner, and the responses provided by the student. Listen to and view the video </w:t>
      </w:r>
      <w:proofErr w:type="gramStart"/>
      <w:r w:rsidR="000C3134">
        <w:t>as a whole first</w:t>
      </w:r>
      <w:proofErr w:type="gramEnd"/>
      <w:r w:rsidR="000C3134">
        <w:t xml:space="preserve">, then play the video again, pausing at key moments to encourage deeper class discussions. Play the video as many times as needed to support </w:t>
      </w:r>
      <w:r>
        <w:t>student</w:t>
      </w:r>
      <w:r w:rsidR="000C3134">
        <w:t xml:space="preserve"> understanding.</w:t>
      </w:r>
    </w:p>
    <w:p w14:paraId="069CFBD2" w14:textId="77777777" w:rsidR="000C3134" w:rsidRDefault="000C3134" w:rsidP="005E310A">
      <w:r>
        <w:t>Discussion questions could include:</w:t>
      </w:r>
    </w:p>
    <w:p w14:paraId="4237C319" w14:textId="77777777" w:rsidR="000C3134" w:rsidRDefault="000C3134" w:rsidP="000C3134">
      <w:pPr>
        <w:pStyle w:val="ListBullet"/>
      </w:pPr>
      <w:r>
        <w:t>How could the student have improved his response?</w:t>
      </w:r>
    </w:p>
    <w:p w14:paraId="636442C8" w14:textId="504062EA" w:rsidR="000C3134" w:rsidRDefault="000C3134" w:rsidP="000C3134">
      <w:pPr>
        <w:pStyle w:val="ListBullet"/>
      </w:pPr>
      <w:r>
        <w:t>Based on the student’s response, what follow-up question could the examiner have asked?</w:t>
      </w:r>
    </w:p>
    <w:p w14:paraId="6DD8EF61" w14:textId="1ACC9EAB" w:rsidR="000C3134" w:rsidRDefault="000C3134" w:rsidP="000C3134">
      <w:pPr>
        <w:pStyle w:val="ListBullet"/>
      </w:pPr>
      <w:r>
        <w:t>How would you answer each question asked by the examiner?</w:t>
      </w:r>
    </w:p>
    <w:p w14:paraId="41296B5C" w14:textId="5D684BF6" w:rsidR="005E310A" w:rsidRPr="005E310A" w:rsidRDefault="000C3134" w:rsidP="009C4975">
      <w:pPr>
        <w:pStyle w:val="ListBullet"/>
        <w:numPr>
          <w:ilvl w:val="0"/>
          <w:numId w:val="0"/>
        </w:numPr>
      </w:pPr>
      <w:r>
        <w:t xml:space="preserve">Alternatively, </w:t>
      </w:r>
      <w:r w:rsidR="003C6913">
        <w:t>if you would like to use this activity during a non</w:t>
      </w:r>
      <w:r w:rsidR="00B054CE">
        <w:t>-</w:t>
      </w:r>
      <w:r w:rsidR="00B60A79">
        <w:t xml:space="preserve">face-to-face lesson or when students have a casual teacher, provide students with the </w:t>
      </w:r>
      <w:hyperlink w:anchor="_Student_worksheet_1" w:history="1">
        <w:r w:rsidR="00B60A79" w:rsidRPr="003E01D1">
          <w:rPr>
            <w:rStyle w:val="Hyperlink"/>
          </w:rPr>
          <w:t xml:space="preserve">Student </w:t>
        </w:r>
        <w:r w:rsidR="003E01D1" w:rsidRPr="003E01D1">
          <w:rPr>
            <w:rStyle w:val="Hyperlink"/>
          </w:rPr>
          <w:t>worksheet</w:t>
        </w:r>
      </w:hyperlink>
      <w:r w:rsidR="00B60A79">
        <w:t xml:space="preserve">. </w:t>
      </w:r>
      <w:r w:rsidR="005E310A">
        <w:t>Sample answers are provided</w:t>
      </w:r>
      <w:r w:rsidR="003E01D1">
        <w:t xml:space="preserve"> </w:t>
      </w:r>
      <w:r w:rsidR="0050560A">
        <w:t xml:space="preserve">in the table </w:t>
      </w:r>
      <w:r w:rsidR="003E01D1">
        <w:t>below</w:t>
      </w:r>
      <w:r w:rsidR="00DE3F20">
        <w:t>,</w:t>
      </w:r>
      <w:r w:rsidR="005E310A">
        <w:t xml:space="preserve"> but other responses would also be suitable.</w:t>
      </w:r>
    </w:p>
    <w:tbl>
      <w:tblPr>
        <w:tblStyle w:val="Tableheader"/>
        <w:tblW w:w="0" w:type="auto"/>
        <w:tblLook w:val="04A0" w:firstRow="1" w:lastRow="0" w:firstColumn="1" w:lastColumn="0" w:noHBand="0" w:noVBand="1"/>
        <w:tblDescription w:val="Sample answers. Some cells are intentionally blank."/>
      </w:tblPr>
      <w:tblGrid>
        <w:gridCol w:w="846"/>
        <w:gridCol w:w="6946"/>
        <w:gridCol w:w="6768"/>
      </w:tblGrid>
      <w:tr w:rsidR="00600ADC" w:rsidRPr="00B054CE" w14:paraId="3D8AB684" w14:textId="77777777" w:rsidTr="00D76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217AB02" w14:textId="3518BFE2" w:rsidR="00600ADC" w:rsidRPr="00B054CE" w:rsidRDefault="00F55B59" w:rsidP="005E45E4">
            <w:pPr>
              <w:jc w:val="center"/>
            </w:pPr>
            <w:r w:rsidRPr="00B054CE">
              <w:lastRenderedPageBreak/>
              <w:t>Time</w:t>
            </w:r>
          </w:p>
        </w:tc>
        <w:tc>
          <w:tcPr>
            <w:tcW w:w="6946" w:type="dxa"/>
          </w:tcPr>
          <w:p w14:paraId="310820B4" w14:textId="6210B177" w:rsidR="00600ADC" w:rsidRPr="00B054CE" w:rsidRDefault="00F55B59" w:rsidP="005E45E4">
            <w:pPr>
              <w:jc w:val="center"/>
              <w:cnfStyle w:val="100000000000" w:firstRow="1" w:lastRow="0" w:firstColumn="0" w:lastColumn="0" w:oddVBand="0" w:evenVBand="0" w:oddHBand="0" w:evenHBand="0" w:firstRowFirstColumn="0" w:firstRowLastColumn="0" w:lastRowFirstColumn="0" w:lastRowLastColumn="0"/>
            </w:pPr>
            <w:r w:rsidRPr="00B054CE">
              <w:t>Script</w:t>
            </w:r>
          </w:p>
        </w:tc>
        <w:tc>
          <w:tcPr>
            <w:tcW w:w="6768" w:type="dxa"/>
          </w:tcPr>
          <w:p w14:paraId="1FDB5CFA" w14:textId="3FE16B2A" w:rsidR="00600ADC" w:rsidRPr="00B054CE" w:rsidRDefault="00E548B7" w:rsidP="005E45E4">
            <w:pPr>
              <w:jc w:val="center"/>
              <w:cnfStyle w:val="100000000000" w:firstRow="1" w:lastRow="0" w:firstColumn="0" w:lastColumn="0" w:oddVBand="0" w:evenVBand="0" w:oddHBand="0" w:evenHBand="0" w:firstRowFirstColumn="0" w:firstRowLastColumn="0" w:lastRowFirstColumn="0" w:lastRowLastColumn="0"/>
            </w:pPr>
            <w:r w:rsidRPr="00B054CE">
              <w:t>Discussion questions</w:t>
            </w:r>
          </w:p>
        </w:tc>
      </w:tr>
      <w:tr w:rsidR="00600ADC" w14:paraId="529B5769"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D88BBAD" w14:textId="7C3624EB" w:rsidR="00600ADC" w:rsidRDefault="001E4834" w:rsidP="00D50B34">
            <w:r>
              <w:t>1:43</w:t>
            </w:r>
          </w:p>
        </w:tc>
        <w:tc>
          <w:tcPr>
            <w:tcW w:w="6946" w:type="dxa"/>
          </w:tcPr>
          <w:p w14:paraId="51948788" w14:textId="10D8389A" w:rsidR="00600ADC" w:rsidRPr="00F55B59" w:rsidRDefault="00600ADC" w:rsidP="00D50B34">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F55B59">
              <w:rPr>
                <w:rFonts w:ascii="MS Mincho" w:hAnsi="MS Mincho" w:cs="MS Gothic" w:hint="eastAsia"/>
                <w:lang w:eastAsia="ja-JP"/>
              </w:rPr>
              <w:t>あなたの家ぞくは何人ですか</w:t>
            </w:r>
            <w:r w:rsidR="00426893" w:rsidRPr="00426893">
              <w:rPr>
                <w:rFonts w:ascii="MS Mincho" w:hAnsi="MS Mincho" w:cs="MS Gothic" w:hint="eastAsia"/>
                <w:lang w:eastAsia="ja-JP"/>
              </w:rPr>
              <w:t>。</w:t>
            </w:r>
          </w:p>
        </w:tc>
        <w:tc>
          <w:tcPr>
            <w:tcW w:w="6768" w:type="dxa"/>
          </w:tcPr>
          <w:p w14:paraId="4A204246" w14:textId="77777777" w:rsidR="00600ADC"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14:paraId="71796749"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C754B23" w14:textId="7A62A9B8" w:rsidR="00600ADC" w:rsidRDefault="001E4834" w:rsidP="00D50B34">
            <w:pPr>
              <w:rPr>
                <w:lang w:eastAsia="ja-JP"/>
              </w:rPr>
            </w:pPr>
            <w:r>
              <w:rPr>
                <w:lang w:eastAsia="ja-JP"/>
              </w:rPr>
              <w:t>1:47</w:t>
            </w:r>
          </w:p>
        </w:tc>
        <w:tc>
          <w:tcPr>
            <w:tcW w:w="6946" w:type="dxa"/>
          </w:tcPr>
          <w:p w14:paraId="2AD03816" w14:textId="21B3EC95" w:rsidR="00600ADC" w:rsidRPr="00F55B59" w:rsidRDefault="00600ADC" w:rsidP="00D50B34">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r w:rsidRPr="00F55B59">
              <w:rPr>
                <w:rFonts w:ascii="MS Mincho" w:hAnsi="MS Mincho" w:cs="MS Gothic" w:hint="eastAsia"/>
                <w:lang w:eastAsia="ja-JP"/>
              </w:rPr>
              <w:t>ぼくの</w:t>
            </w:r>
            <w:r w:rsidR="00D76637" w:rsidRPr="00D76637">
              <w:rPr>
                <w:rFonts w:ascii="MS Mincho" w:hAnsi="MS Mincho" w:cs="MS Gothic" w:hint="eastAsia"/>
                <w:lang w:eastAsia="ja-JP"/>
              </w:rPr>
              <w:t>家ぞくは</w:t>
            </w:r>
            <w:r w:rsidRPr="00F55B59">
              <w:rPr>
                <w:rFonts w:ascii="MS Mincho" w:hAnsi="MS Mincho" w:cs="MS Gothic" w:hint="eastAsia"/>
                <w:lang w:eastAsia="ja-JP"/>
              </w:rPr>
              <w:t>、４人です。</w:t>
            </w:r>
            <w:r w:rsidR="001E4834" w:rsidRPr="001E4834">
              <w:rPr>
                <w:rFonts w:ascii="MS Mincho" w:hAnsi="MS Mincho" w:cs="MS Gothic" w:hint="eastAsia"/>
                <w:lang w:eastAsia="ja-JP"/>
              </w:rPr>
              <w:t>父</w:t>
            </w:r>
            <w:r w:rsidR="001E4834" w:rsidRPr="00F55B59">
              <w:rPr>
                <w:rFonts w:ascii="MS Mincho" w:hAnsi="MS Mincho" w:cs="MS Gothic" w:hint="eastAsia"/>
                <w:lang w:eastAsia="ja-JP"/>
              </w:rPr>
              <w:t>と</w:t>
            </w:r>
            <w:r w:rsidRPr="00F55B59">
              <w:rPr>
                <w:rFonts w:ascii="MS Mincho" w:hAnsi="MS Mincho" w:cs="MS Gothic" w:hint="eastAsia"/>
                <w:lang w:eastAsia="ja-JP"/>
              </w:rPr>
              <w:t>母とあねです。ペットがいます。</w:t>
            </w:r>
          </w:p>
        </w:tc>
        <w:tc>
          <w:tcPr>
            <w:tcW w:w="6768" w:type="dxa"/>
          </w:tcPr>
          <w:p w14:paraId="11046A94" w14:textId="77777777" w:rsidR="00600ADC" w:rsidRDefault="00600ADC" w:rsidP="00D50B34">
            <w:pPr>
              <w:cnfStyle w:val="000000010000" w:firstRow="0" w:lastRow="0" w:firstColumn="0" w:lastColumn="0" w:oddVBand="0" w:evenVBand="0" w:oddHBand="0" w:evenHBand="1" w:firstRowFirstColumn="0" w:firstRowLastColumn="0" w:lastRowFirstColumn="0" w:lastRowLastColumn="0"/>
              <w:rPr>
                <w:lang w:eastAsia="ja-JP"/>
              </w:rPr>
            </w:pPr>
          </w:p>
        </w:tc>
      </w:tr>
      <w:tr w:rsidR="00600ADC" w14:paraId="5809B43D"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97C4C36" w14:textId="6509910C" w:rsidR="00600ADC" w:rsidRDefault="001E4834" w:rsidP="00D50B34">
            <w:pPr>
              <w:rPr>
                <w:lang w:eastAsia="ja-JP"/>
              </w:rPr>
            </w:pPr>
            <w:r>
              <w:rPr>
                <w:lang w:eastAsia="ja-JP"/>
              </w:rPr>
              <w:t>1:57</w:t>
            </w:r>
          </w:p>
        </w:tc>
        <w:tc>
          <w:tcPr>
            <w:tcW w:w="6946" w:type="dxa"/>
          </w:tcPr>
          <w:p w14:paraId="108494A7" w14:textId="0D2CC1D7" w:rsidR="00600ADC" w:rsidRPr="00F55B59" w:rsidRDefault="00600ADC" w:rsidP="00D50B34">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F55B59">
              <w:rPr>
                <w:rFonts w:ascii="MS Mincho" w:hAnsi="MS Mincho" w:cs="MS Gothic" w:hint="eastAsia"/>
                <w:lang w:eastAsia="ja-JP"/>
              </w:rPr>
              <w:t>どんなペットをかっていますか。</w:t>
            </w:r>
          </w:p>
        </w:tc>
        <w:tc>
          <w:tcPr>
            <w:tcW w:w="6768" w:type="dxa"/>
          </w:tcPr>
          <w:p w14:paraId="494786C3" w14:textId="77777777" w:rsidR="00600ADC"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14:paraId="5D44F77F"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7547A5B" w14:textId="0E5E9271" w:rsidR="00600ADC" w:rsidRDefault="001E4834" w:rsidP="00D50B34">
            <w:pPr>
              <w:rPr>
                <w:lang w:eastAsia="ja-JP"/>
              </w:rPr>
            </w:pPr>
            <w:r>
              <w:rPr>
                <w:lang w:eastAsia="ja-JP"/>
              </w:rPr>
              <w:t>2:01</w:t>
            </w:r>
          </w:p>
        </w:tc>
        <w:tc>
          <w:tcPr>
            <w:tcW w:w="6946" w:type="dxa"/>
          </w:tcPr>
          <w:p w14:paraId="4EE6A1A4" w14:textId="7A00A458" w:rsidR="00600ADC" w:rsidRPr="00F55B59" w:rsidRDefault="00600ADC" w:rsidP="00D50B34">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r w:rsidRPr="00F55B59">
              <w:rPr>
                <w:rFonts w:ascii="MS Mincho" w:hAnsi="MS Mincho" w:cs="MS Gothic" w:hint="eastAsia"/>
                <w:lang w:eastAsia="ja-JP"/>
              </w:rPr>
              <w:t>いぬとねこです。かわいいです。</w:t>
            </w:r>
          </w:p>
        </w:tc>
        <w:tc>
          <w:tcPr>
            <w:tcW w:w="6768" w:type="dxa"/>
          </w:tcPr>
          <w:p w14:paraId="38F8B347" w14:textId="18228E08" w:rsidR="00EF0F7D" w:rsidRDefault="00D84843" w:rsidP="00D50B34">
            <w:pPr>
              <w:cnfStyle w:val="000000010000" w:firstRow="0" w:lastRow="0" w:firstColumn="0" w:lastColumn="0" w:oddVBand="0" w:evenVBand="0" w:oddHBand="0" w:evenHBand="1" w:firstRowFirstColumn="0" w:firstRowLastColumn="0" w:lastRowFirstColumn="0" w:lastRowLastColumn="0"/>
            </w:pPr>
            <w:r>
              <w:t>To expand on his response, w</w:t>
            </w:r>
            <w:r w:rsidR="00F55B59" w:rsidRPr="00F55B59">
              <w:t xml:space="preserve">hat additional information could the student have </w:t>
            </w:r>
            <w:r>
              <w:t>included?</w:t>
            </w:r>
          </w:p>
          <w:p w14:paraId="00D3ED58" w14:textId="71C547E7" w:rsidR="00600ADC" w:rsidRDefault="00EF0F7D" w:rsidP="00D50B34">
            <w:pPr>
              <w:cnfStyle w:val="000000010000" w:firstRow="0" w:lastRow="0" w:firstColumn="0" w:lastColumn="0" w:oddVBand="0" w:evenVBand="0" w:oddHBand="0" w:evenHBand="1" w:firstRowFirstColumn="0" w:firstRowLastColumn="0" w:lastRowFirstColumn="0" w:lastRowLastColumn="0"/>
            </w:pPr>
            <w:r>
              <w:t xml:space="preserve">Sample </w:t>
            </w:r>
            <w:r w:rsidR="00557BEE">
              <w:t>answer</w:t>
            </w:r>
            <w:r>
              <w:t>:</w:t>
            </w:r>
            <w:r w:rsidR="00E548B7">
              <w:t xml:space="preserve"> </w:t>
            </w:r>
            <w:r w:rsidR="00A42F1E">
              <w:t>P</w:t>
            </w:r>
            <w:r w:rsidR="00E548B7">
              <w:t>rovid</w:t>
            </w:r>
            <w:r w:rsidR="00B20A99">
              <w:t>e</w:t>
            </w:r>
            <w:r w:rsidR="00E548B7">
              <w:t xml:space="preserve"> more information about </w:t>
            </w:r>
            <w:r w:rsidR="00B20A99">
              <w:t xml:space="preserve">his </w:t>
            </w:r>
            <w:r w:rsidR="00E548B7">
              <w:t>pets</w:t>
            </w:r>
            <w:r w:rsidR="00B20A99">
              <w:t xml:space="preserve">, for example, </w:t>
            </w:r>
            <w:r w:rsidR="00E548B7">
              <w:t xml:space="preserve">their </w:t>
            </w:r>
            <w:r w:rsidR="00F55B59" w:rsidRPr="00F55B59">
              <w:t>name</w:t>
            </w:r>
            <w:r w:rsidR="00E548B7">
              <w:t>s, ages and</w:t>
            </w:r>
            <w:r w:rsidR="00A42F1E">
              <w:t>/or</w:t>
            </w:r>
            <w:r w:rsidR="00E548B7">
              <w:t xml:space="preserve"> what they look like</w:t>
            </w:r>
            <w:r w:rsidR="00A42F1E">
              <w:t>.</w:t>
            </w:r>
          </w:p>
        </w:tc>
      </w:tr>
      <w:tr w:rsidR="00600ADC" w14:paraId="311608B0"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9D7BBA0" w14:textId="52DEA5DD" w:rsidR="00600ADC" w:rsidRDefault="001E4834" w:rsidP="00D50B34">
            <w:r>
              <w:t>2:04</w:t>
            </w:r>
          </w:p>
        </w:tc>
        <w:tc>
          <w:tcPr>
            <w:tcW w:w="6946" w:type="dxa"/>
          </w:tcPr>
          <w:p w14:paraId="2445AB10" w14:textId="42E3DB32" w:rsidR="00600ADC" w:rsidRPr="00F55B59" w:rsidRDefault="00600ADC" w:rsidP="00D50B34">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F55B59">
              <w:rPr>
                <w:rFonts w:ascii="MS Mincho" w:hAnsi="MS Mincho" w:cs="MS Gothic" w:hint="eastAsia"/>
                <w:lang w:eastAsia="ja-JP"/>
              </w:rPr>
              <w:t>家のちかくに何がありますか。</w:t>
            </w:r>
          </w:p>
        </w:tc>
        <w:tc>
          <w:tcPr>
            <w:tcW w:w="6768" w:type="dxa"/>
          </w:tcPr>
          <w:p w14:paraId="733A105E" w14:textId="3A5CE0A3" w:rsidR="00EF0F7D" w:rsidRDefault="00D84843" w:rsidP="00D50B34">
            <w:pPr>
              <w:cnfStyle w:val="000000100000" w:firstRow="0" w:lastRow="0" w:firstColumn="0" w:lastColumn="0" w:oddVBand="0" w:evenVBand="0" w:oddHBand="1" w:evenHBand="0" w:firstRowFirstColumn="0" w:firstRowLastColumn="0" w:lastRowFirstColumn="0" w:lastRowLastColumn="0"/>
            </w:pPr>
            <w:r>
              <w:t xml:space="preserve">Based on the </w:t>
            </w:r>
            <w:r w:rsidR="00A42F1E">
              <w:t xml:space="preserve">previous </w:t>
            </w:r>
            <w:r>
              <w:t>response from the student, w</w:t>
            </w:r>
            <w:r w:rsidR="00F55B59" w:rsidRPr="00F55B59">
              <w:t>hat question could the examiner have asked here</w:t>
            </w:r>
            <w:r w:rsidR="00A42F1E">
              <w:t>,</w:t>
            </w:r>
            <w:r w:rsidR="00F55B59" w:rsidRPr="00F55B59">
              <w:t xml:space="preserve"> instead</w:t>
            </w:r>
            <w:r>
              <w:t xml:space="preserve"> of this question</w:t>
            </w:r>
            <w:r w:rsidR="00A42F1E">
              <w:t>, to create a better flow in the conversation</w:t>
            </w:r>
            <w:r>
              <w:t>?</w:t>
            </w:r>
          </w:p>
          <w:p w14:paraId="1FC058A9" w14:textId="756B6844" w:rsidR="00600ADC" w:rsidRDefault="00557BEE" w:rsidP="00D50B34">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Sample answer:</w:t>
            </w:r>
            <w:r w:rsidR="00A253C3">
              <w:rPr>
                <w:lang w:eastAsia="ja-JP"/>
              </w:rPr>
              <w:t xml:space="preserve"> </w:t>
            </w:r>
            <w:r w:rsidR="00A253C3" w:rsidRPr="00A253C3">
              <w:rPr>
                <w:rFonts w:hint="eastAsia"/>
                <w:lang w:eastAsia="ja-JP"/>
              </w:rPr>
              <w:t>いぬとねこと、どちらのほうが好きですか。</w:t>
            </w:r>
            <w:r w:rsidR="00A42F1E">
              <w:rPr>
                <w:lang w:eastAsia="ja-JP"/>
              </w:rPr>
              <w:t>or</w:t>
            </w:r>
            <w:r w:rsidR="00CA0B10">
              <w:rPr>
                <w:lang w:eastAsia="ja-JP"/>
              </w:rPr>
              <w:br/>
            </w:r>
            <w:r w:rsidR="00A253C3" w:rsidRPr="00A253C3">
              <w:rPr>
                <w:rFonts w:hint="eastAsia"/>
                <w:lang w:eastAsia="ja-JP"/>
              </w:rPr>
              <w:t>よくいぬとさんぽをしますか。</w:t>
            </w:r>
          </w:p>
        </w:tc>
      </w:tr>
      <w:tr w:rsidR="00F55B59" w14:paraId="4D0578F7"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9CDF8E5" w14:textId="6FA2E597" w:rsidR="00F55B59" w:rsidRDefault="001E4834" w:rsidP="00D50B34">
            <w:pPr>
              <w:rPr>
                <w:lang w:eastAsia="ja-JP"/>
              </w:rPr>
            </w:pPr>
            <w:r>
              <w:rPr>
                <w:lang w:eastAsia="ja-JP"/>
              </w:rPr>
              <w:t>2:09</w:t>
            </w:r>
          </w:p>
        </w:tc>
        <w:tc>
          <w:tcPr>
            <w:tcW w:w="6946" w:type="dxa"/>
          </w:tcPr>
          <w:p w14:paraId="1DD260A1" w14:textId="2D416157" w:rsidR="00F55B59" w:rsidRPr="00F55B59" w:rsidRDefault="00F55B59"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こうえんやレストランがあります。よく</w:t>
            </w:r>
            <w:r w:rsidR="001E4834" w:rsidRPr="00F55B59">
              <w:rPr>
                <w:rFonts w:ascii="MS Mincho" w:hAnsi="MS Mincho" w:cs="MS Gothic" w:hint="eastAsia"/>
                <w:lang w:eastAsia="ja-JP"/>
              </w:rPr>
              <w:t>こうえん</w:t>
            </w:r>
            <w:r w:rsidRPr="00F55B59">
              <w:rPr>
                <w:rFonts w:ascii="MS Mincho" w:hAnsi="MS Mincho" w:cs="MS Gothic" w:hint="eastAsia"/>
                <w:lang w:eastAsia="ja-JP"/>
              </w:rPr>
              <w:t>に行きます。</w:t>
            </w:r>
          </w:p>
        </w:tc>
        <w:tc>
          <w:tcPr>
            <w:tcW w:w="6768" w:type="dxa"/>
          </w:tcPr>
          <w:p w14:paraId="5F9D17FC" w14:textId="3AD9717F" w:rsidR="00EF0F7D" w:rsidRDefault="00D84843" w:rsidP="00D84843">
            <w:pPr>
              <w:cnfStyle w:val="000000010000" w:firstRow="0" w:lastRow="0" w:firstColumn="0" w:lastColumn="0" w:oddVBand="0" w:evenVBand="0" w:oddHBand="0" w:evenHBand="1" w:firstRowFirstColumn="0" w:firstRowLastColumn="0" w:lastRowFirstColumn="0" w:lastRowLastColumn="0"/>
            </w:pPr>
            <w:r w:rsidRPr="00D84843">
              <w:t>To expand on his response, what additional information could the</w:t>
            </w:r>
            <w:r>
              <w:t xml:space="preserve"> </w:t>
            </w:r>
            <w:r w:rsidRPr="00D84843">
              <w:t>student have included?</w:t>
            </w:r>
          </w:p>
          <w:p w14:paraId="2AD1C87F" w14:textId="66EFBADA" w:rsidR="00F55B59" w:rsidRDefault="00557BEE" w:rsidP="00D84843">
            <w:pPr>
              <w:cnfStyle w:val="000000010000" w:firstRow="0" w:lastRow="0" w:firstColumn="0" w:lastColumn="0" w:oddVBand="0" w:evenVBand="0" w:oddHBand="0" w:evenHBand="1" w:firstRowFirstColumn="0" w:firstRowLastColumn="0" w:lastRowFirstColumn="0" w:lastRowLastColumn="0"/>
            </w:pPr>
            <w:r>
              <w:lastRenderedPageBreak/>
              <w:t xml:space="preserve">Sample answer: </w:t>
            </w:r>
            <w:r w:rsidR="00A42F1E">
              <w:t>T</w:t>
            </w:r>
            <w:r w:rsidR="00D84843">
              <w:t>he</w:t>
            </w:r>
            <w:r w:rsidR="00F55B59">
              <w:t xml:space="preserve"> rest</w:t>
            </w:r>
            <w:r w:rsidR="00D84843">
              <w:t xml:space="preserve">aurants </w:t>
            </w:r>
            <w:r w:rsidR="00B20A99">
              <w:t>he often goes to</w:t>
            </w:r>
            <w:r w:rsidR="00D84843">
              <w:t xml:space="preserve">, who </w:t>
            </w:r>
            <w:r w:rsidR="00B20A99">
              <w:t>he goes</w:t>
            </w:r>
            <w:r w:rsidR="00D84843">
              <w:t xml:space="preserve"> with </w:t>
            </w:r>
            <w:r w:rsidR="00A42F1E">
              <w:t>and/o</w:t>
            </w:r>
            <w:r w:rsidR="00D84843">
              <w:t xml:space="preserve">r </w:t>
            </w:r>
            <w:r w:rsidR="00B20A99">
              <w:t xml:space="preserve">his </w:t>
            </w:r>
            <w:r w:rsidR="00D84843">
              <w:t xml:space="preserve">favourite </w:t>
            </w:r>
            <w:r w:rsidR="00B20A99">
              <w:t>cuisine</w:t>
            </w:r>
            <w:r w:rsidR="00A42F1E">
              <w:t>.</w:t>
            </w:r>
          </w:p>
        </w:tc>
      </w:tr>
      <w:tr w:rsidR="00600ADC" w14:paraId="58C000C4"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54BC579" w14:textId="40C4857B" w:rsidR="00600ADC" w:rsidRDefault="001E4834" w:rsidP="00D50B34">
            <w:r>
              <w:lastRenderedPageBreak/>
              <w:t>2:16</w:t>
            </w:r>
          </w:p>
        </w:tc>
        <w:tc>
          <w:tcPr>
            <w:tcW w:w="6946" w:type="dxa"/>
          </w:tcPr>
          <w:p w14:paraId="36E372F2" w14:textId="5CAA468E" w:rsidR="00600ADC" w:rsidRPr="00F55B59" w:rsidRDefault="00600ADC"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あなたの好きな</w:t>
            </w:r>
            <w:r w:rsidR="00E333B6">
              <w:rPr>
                <w:rFonts w:ascii="MS Mincho" w:hAnsi="MS Mincho" w:cs="MS Gothic" w:hint="eastAsia"/>
                <w:lang w:eastAsia="ja-JP"/>
              </w:rPr>
              <w:t>食べ</w:t>
            </w:r>
            <w:r w:rsidRPr="00F55B59">
              <w:rPr>
                <w:rFonts w:ascii="MS Mincho" w:hAnsi="MS Mincho" w:cs="MS Gothic" w:hint="eastAsia"/>
                <w:lang w:eastAsia="ja-JP"/>
              </w:rPr>
              <w:t>ものは</w:t>
            </w:r>
            <w:r w:rsidR="00E333B6">
              <w:rPr>
                <w:rFonts w:ascii="MS Mincho" w:hAnsi="MS Mincho" w:cs="MS Gothic" w:hint="eastAsia"/>
                <w:lang w:eastAsia="ja-JP"/>
              </w:rPr>
              <w:t>何</w:t>
            </w:r>
            <w:r w:rsidRPr="00F55B59">
              <w:rPr>
                <w:rFonts w:ascii="MS Mincho" w:hAnsi="MS Mincho" w:cs="MS Gothic" w:hint="eastAsia"/>
                <w:lang w:eastAsia="ja-JP"/>
              </w:rPr>
              <w:t>ですか。</w:t>
            </w:r>
          </w:p>
        </w:tc>
        <w:tc>
          <w:tcPr>
            <w:tcW w:w="6768" w:type="dxa"/>
          </w:tcPr>
          <w:p w14:paraId="5688C03D" w14:textId="05FC4B17" w:rsidR="00EF0F7D" w:rsidRDefault="00F55B59" w:rsidP="00D50B34">
            <w:pPr>
              <w:cnfStyle w:val="000000100000" w:firstRow="0" w:lastRow="0" w:firstColumn="0" w:lastColumn="0" w:oddVBand="0" w:evenVBand="0" w:oddHBand="1" w:evenHBand="0" w:firstRowFirstColumn="0" w:firstRowLastColumn="0" w:lastRowFirstColumn="0" w:lastRowLastColumn="0"/>
            </w:pPr>
            <w:r w:rsidRPr="00F55B59">
              <w:t>How would you answer this question?</w:t>
            </w:r>
          </w:p>
          <w:p w14:paraId="4EBD8C66" w14:textId="51C9FF0C" w:rsidR="00600ADC" w:rsidRDefault="00557BEE" w:rsidP="00D50B34">
            <w:pPr>
              <w:cnfStyle w:val="000000100000" w:firstRow="0" w:lastRow="0" w:firstColumn="0" w:lastColumn="0" w:oddVBand="0" w:evenVBand="0" w:oddHBand="1" w:evenHBand="0" w:firstRowFirstColumn="0" w:firstRowLastColumn="0" w:lastRowFirstColumn="0" w:lastRowLastColumn="0"/>
              <w:rPr>
                <w:lang w:eastAsia="ja-JP"/>
              </w:rPr>
            </w:pPr>
            <w:r>
              <w:t>Sample answer: I</w:t>
            </w:r>
            <w:r w:rsidR="00D84843">
              <w:t xml:space="preserve"> </w:t>
            </w:r>
            <w:r w:rsidR="00B22B07">
              <w:t>would</w:t>
            </w:r>
            <w:r w:rsidR="00D84843">
              <w:t xml:space="preserve"> </w:t>
            </w:r>
            <w:r w:rsidR="000858E4">
              <w:t xml:space="preserve">include why it’s my favourite food, and how often I eat it. I would then say what food I don’t like and why. </w:t>
            </w:r>
            <w:r w:rsidR="000858E4">
              <w:rPr>
                <w:lang w:eastAsia="ja-JP"/>
              </w:rPr>
              <w:t>For example,</w:t>
            </w:r>
            <w:r w:rsidR="000858E4" w:rsidDel="000858E4">
              <w:rPr>
                <w:lang w:eastAsia="ja-JP"/>
              </w:rPr>
              <w:t xml:space="preserve"> </w:t>
            </w:r>
            <w:r w:rsidR="00E52AD4" w:rsidRPr="00E52AD4">
              <w:rPr>
                <w:rFonts w:hint="eastAsia"/>
                <w:lang w:eastAsia="ja-JP"/>
              </w:rPr>
              <w:t>おすしが大好きで、</w:t>
            </w:r>
            <w:r w:rsidR="001E29BE">
              <w:rPr>
                <w:rFonts w:hint="eastAsia"/>
                <w:lang w:eastAsia="ja-JP"/>
              </w:rPr>
              <w:t>毎日</w:t>
            </w:r>
            <w:r w:rsidR="00E52AD4" w:rsidRPr="00E52AD4">
              <w:rPr>
                <w:rFonts w:hint="eastAsia"/>
                <w:lang w:eastAsia="ja-JP"/>
              </w:rPr>
              <w:t>食べます。おいしくないので、</w:t>
            </w:r>
            <w:r w:rsidR="00E333B6">
              <w:rPr>
                <w:rFonts w:hint="eastAsia"/>
                <w:lang w:eastAsia="ja-JP"/>
              </w:rPr>
              <w:t>私</w:t>
            </w:r>
            <w:r w:rsidR="00E52AD4" w:rsidRPr="00E52AD4">
              <w:rPr>
                <w:rFonts w:hint="eastAsia"/>
                <w:lang w:eastAsia="ja-JP"/>
              </w:rPr>
              <w:t>は、やさいが好きじゃないです。</w:t>
            </w:r>
          </w:p>
        </w:tc>
      </w:tr>
      <w:tr w:rsidR="00600ADC" w14:paraId="5560A46B"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17692E1" w14:textId="4E0801DA" w:rsidR="00600ADC" w:rsidRDefault="001E4834" w:rsidP="00D50B34">
            <w:pPr>
              <w:rPr>
                <w:lang w:eastAsia="ja-JP"/>
              </w:rPr>
            </w:pPr>
            <w:r>
              <w:rPr>
                <w:lang w:eastAsia="ja-JP"/>
              </w:rPr>
              <w:t>2:21</w:t>
            </w:r>
          </w:p>
        </w:tc>
        <w:tc>
          <w:tcPr>
            <w:tcW w:w="6946" w:type="dxa"/>
          </w:tcPr>
          <w:p w14:paraId="7CEDA3AB" w14:textId="04300AA6" w:rsidR="00600ADC" w:rsidRPr="00F55B59" w:rsidRDefault="00600ADC"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ぼくは日本のりょうりが</w:t>
            </w:r>
            <w:r w:rsidR="00E333B6">
              <w:rPr>
                <w:rFonts w:ascii="MS Mincho" w:hAnsi="MS Mincho" w:cs="MS Gothic" w:hint="eastAsia"/>
                <w:lang w:eastAsia="ja-JP"/>
              </w:rPr>
              <w:t>好き</w:t>
            </w:r>
            <w:r w:rsidRPr="00F55B59">
              <w:rPr>
                <w:rFonts w:ascii="MS Mincho" w:hAnsi="MS Mincho" w:cs="MS Gothic" w:hint="eastAsia"/>
                <w:lang w:eastAsia="ja-JP"/>
              </w:rPr>
              <w:t>です。おすしやラーメンが</w:t>
            </w:r>
            <w:r w:rsidR="00E333B6">
              <w:rPr>
                <w:rFonts w:ascii="MS Mincho" w:hAnsi="MS Mincho" w:cs="MS Gothic" w:hint="eastAsia"/>
                <w:lang w:eastAsia="ja-JP"/>
              </w:rPr>
              <w:t>好き</w:t>
            </w:r>
            <w:r w:rsidRPr="00F55B59">
              <w:rPr>
                <w:rFonts w:ascii="MS Mincho" w:hAnsi="MS Mincho" w:cs="MS Gothic" w:hint="eastAsia"/>
                <w:lang w:eastAsia="ja-JP"/>
              </w:rPr>
              <w:t>です。おいしいです。</w:t>
            </w:r>
          </w:p>
        </w:tc>
        <w:tc>
          <w:tcPr>
            <w:tcW w:w="6768" w:type="dxa"/>
          </w:tcPr>
          <w:p w14:paraId="6F5B1AC4" w14:textId="77777777" w:rsidR="00EF0F7D" w:rsidRDefault="00F55B59" w:rsidP="00EF0F7D">
            <w:pPr>
              <w:cnfStyle w:val="000000010000" w:firstRow="0" w:lastRow="0" w:firstColumn="0" w:lastColumn="0" w:oddVBand="0" w:evenVBand="0" w:oddHBand="0" w:evenHBand="1" w:firstRowFirstColumn="0" w:firstRowLastColumn="0" w:lastRowFirstColumn="0" w:lastRowLastColumn="0"/>
            </w:pPr>
            <w:r>
              <w:t xml:space="preserve">How could the student improve </w:t>
            </w:r>
            <w:r w:rsidR="00D84843">
              <w:t xml:space="preserve">on </w:t>
            </w:r>
            <w:r w:rsidR="00EF0F7D">
              <w:t>their response?</w:t>
            </w:r>
          </w:p>
          <w:p w14:paraId="43ACC078" w14:textId="5F337996" w:rsidR="00600ADC" w:rsidRDefault="00557BEE" w:rsidP="00EF0F7D">
            <w:pPr>
              <w:cnfStyle w:val="000000010000" w:firstRow="0" w:lastRow="0" w:firstColumn="0" w:lastColumn="0" w:oddVBand="0" w:evenVBand="0" w:oddHBand="0" w:evenHBand="1" w:firstRowFirstColumn="0" w:firstRowLastColumn="0" w:lastRowFirstColumn="0" w:lastRowLastColumn="0"/>
            </w:pPr>
            <w:r w:rsidRPr="00557BEE">
              <w:t>Sample answer</w:t>
            </w:r>
            <w:r>
              <w:t>:</w:t>
            </w:r>
            <w:r w:rsidR="00EF0F7D">
              <w:t xml:space="preserve"> </w:t>
            </w:r>
            <w:r w:rsidR="00A42F1E">
              <w:t>Use a conjunction to join the 2 sentences;</w:t>
            </w:r>
            <w:r>
              <w:t xml:space="preserve"> </w:t>
            </w:r>
            <w:r w:rsidR="00EF0F7D">
              <w:t xml:space="preserve">say how often </w:t>
            </w:r>
            <w:r w:rsidR="00B20A99">
              <w:t>he eats</w:t>
            </w:r>
            <w:r w:rsidR="00EF0F7D">
              <w:t xml:space="preserve"> these foods</w:t>
            </w:r>
            <w:r w:rsidR="00A42F1E">
              <w:t>.</w:t>
            </w:r>
          </w:p>
        </w:tc>
      </w:tr>
      <w:tr w:rsidR="00600ADC" w14:paraId="0D75C0F4"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2870252" w14:textId="6C345315" w:rsidR="00600ADC" w:rsidRDefault="001E4834" w:rsidP="00D50B34">
            <w:r>
              <w:t>2:29</w:t>
            </w:r>
          </w:p>
        </w:tc>
        <w:tc>
          <w:tcPr>
            <w:tcW w:w="6946" w:type="dxa"/>
          </w:tcPr>
          <w:p w14:paraId="1070AE94" w14:textId="42FD6A54" w:rsidR="00600ADC" w:rsidRPr="00F55B59" w:rsidRDefault="00600ADC"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あなたはりょうりができますか。</w:t>
            </w:r>
          </w:p>
        </w:tc>
        <w:tc>
          <w:tcPr>
            <w:tcW w:w="6768" w:type="dxa"/>
          </w:tcPr>
          <w:p w14:paraId="4DE60C61" w14:textId="77777777" w:rsidR="00600ADC"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14:paraId="6A5C77BB"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F9121FD" w14:textId="24A532E3" w:rsidR="00600ADC" w:rsidRDefault="001E4834" w:rsidP="00D50B34">
            <w:pPr>
              <w:rPr>
                <w:lang w:eastAsia="ja-JP"/>
              </w:rPr>
            </w:pPr>
            <w:r>
              <w:rPr>
                <w:lang w:eastAsia="ja-JP"/>
              </w:rPr>
              <w:t>2:33</w:t>
            </w:r>
          </w:p>
        </w:tc>
        <w:tc>
          <w:tcPr>
            <w:tcW w:w="6946" w:type="dxa"/>
          </w:tcPr>
          <w:p w14:paraId="2DD1E6F7" w14:textId="44599C52" w:rsidR="00600ADC" w:rsidRPr="00F55B59" w:rsidRDefault="00600ADC"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rPr>
            </w:pPr>
            <w:r w:rsidRPr="00F55B59">
              <w:rPr>
                <w:rFonts w:ascii="MS Mincho" w:hAnsi="MS Mincho" w:cs="MS Gothic" w:hint="eastAsia"/>
                <w:lang w:eastAsia="ja-JP"/>
              </w:rPr>
              <w:t>はい、できます。カレーやパスタをつくります。おいしいです。</w:t>
            </w:r>
          </w:p>
        </w:tc>
        <w:tc>
          <w:tcPr>
            <w:tcW w:w="6768" w:type="dxa"/>
          </w:tcPr>
          <w:p w14:paraId="1E07059A" w14:textId="38EF8C35" w:rsidR="00EF0F7D" w:rsidRDefault="00F55B59" w:rsidP="00D50B34">
            <w:pPr>
              <w:cnfStyle w:val="000000010000" w:firstRow="0" w:lastRow="0" w:firstColumn="0" w:lastColumn="0" w:oddVBand="0" w:evenVBand="0" w:oddHBand="0" w:evenHBand="1" w:firstRowFirstColumn="0" w:firstRowLastColumn="0" w:lastRowFirstColumn="0" w:lastRowLastColumn="0"/>
            </w:pPr>
            <w:r w:rsidRPr="00F55B59">
              <w:t xml:space="preserve">How </w:t>
            </w:r>
            <w:r w:rsidR="00EF0F7D">
              <w:t>could</w:t>
            </w:r>
            <w:r w:rsidRPr="00F55B59">
              <w:t xml:space="preserve"> </w:t>
            </w:r>
            <w:r w:rsidR="00557BEE">
              <w:t xml:space="preserve">the student improve on their </w:t>
            </w:r>
            <w:r w:rsidR="00EF0F7D">
              <w:t>response?</w:t>
            </w:r>
          </w:p>
          <w:p w14:paraId="6896558A" w14:textId="0683AE8C" w:rsidR="00600ADC" w:rsidRDefault="00557BEE" w:rsidP="00D50B34">
            <w:pPr>
              <w:cnfStyle w:val="000000010000" w:firstRow="0" w:lastRow="0" w:firstColumn="0" w:lastColumn="0" w:oddVBand="0" w:evenVBand="0" w:oddHBand="0" w:evenHBand="1" w:firstRowFirstColumn="0" w:firstRowLastColumn="0" w:lastRowFirstColumn="0" w:lastRowLastColumn="0"/>
            </w:pPr>
            <w:r w:rsidRPr="00557BEE">
              <w:t>Sample answer</w:t>
            </w:r>
            <w:r>
              <w:t xml:space="preserve">: </w:t>
            </w:r>
            <w:r w:rsidR="00A42F1E">
              <w:t>I</w:t>
            </w:r>
            <w:r w:rsidR="00EF0F7D">
              <w:t>n</w:t>
            </w:r>
            <w:r w:rsidR="00F55B59" w:rsidRPr="00F55B59">
              <w:t>clud</w:t>
            </w:r>
            <w:r w:rsidR="00A42F1E">
              <w:t>e</w:t>
            </w:r>
            <w:r w:rsidR="00F55B59" w:rsidRPr="00F55B59">
              <w:t xml:space="preserve"> </w:t>
            </w:r>
            <w:r w:rsidR="00EF0F7D">
              <w:t xml:space="preserve">opinions using </w:t>
            </w:r>
            <w:r w:rsidR="00CA0B10" w:rsidRPr="009F32C9">
              <w:rPr>
                <w:rFonts w:ascii="MS Mincho" w:hAnsi="MS Mincho" w:cs="MS Gothic" w:hint="eastAsia"/>
              </w:rPr>
              <w:t>～</w:t>
            </w:r>
            <w:r w:rsidR="00F55B59" w:rsidRPr="00EF0F7D">
              <w:rPr>
                <w:rFonts w:ascii="MS Mincho" w:hAnsi="MS Mincho" w:cs="MS Gothic" w:hint="eastAsia"/>
              </w:rPr>
              <w:t>と</w:t>
            </w:r>
            <w:r w:rsidR="00E333B6">
              <w:rPr>
                <w:rFonts w:ascii="MS Mincho" w:hAnsi="MS Mincho" w:cs="MS Gothic" w:hint="eastAsia"/>
                <w:lang w:eastAsia="ja-JP"/>
              </w:rPr>
              <w:t>思います</w:t>
            </w:r>
            <w:r w:rsidR="00F55B59">
              <w:t xml:space="preserve"> </w:t>
            </w:r>
            <w:r w:rsidR="00EF0F7D">
              <w:t xml:space="preserve">or </w:t>
            </w:r>
            <w:r w:rsidR="00F55B59" w:rsidRPr="00F55B59">
              <w:t>comparison</w:t>
            </w:r>
            <w:r w:rsidR="00EF0F7D">
              <w:t xml:space="preserve">s </w:t>
            </w:r>
            <w:r w:rsidR="00CA0B10">
              <w:t>such as</w:t>
            </w:r>
            <w:r w:rsidR="00CA0B10" w:rsidRPr="00F55B59">
              <w:t xml:space="preserve"> </w:t>
            </w:r>
            <w:r w:rsidR="00EF0F7D" w:rsidRPr="00EF0F7D">
              <w:rPr>
                <w:rFonts w:ascii="MS Mincho" w:hAnsi="MS Mincho" w:cs="MS Gothic" w:hint="eastAsia"/>
                <w:lang w:eastAsia="ja-JP"/>
              </w:rPr>
              <w:t>カレー</w:t>
            </w:r>
            <w:r w:rsidR="00F55B59" w:rsidRPr="00EF0F7D">
              <w:rPr>
                <w:rFonts w:ascii="MS Mincho" w:hAnsi="MS Mincho" w:cs="MS Gothic" w:hint="eastAsia"/>
                <w:lang w:eastAsia="ja-JP"/>
              </w:rPr>
              <w:t>よりパスタの</w:t>
            </w:r>
            <w:r w:rsidR="00E333B6">
              <w:rPr>
                <w:rFonts w:ascii="MS Mincho" w:hAnsi="MS Mincho" w:cs="MS Gothic" w:hint="eastAsia"/>
                <w:lang w:eastAsia="ja-JP"/>
              </w:rPr>
              <w:t>ほう</w:t>
            </w:r>
            <w:r w:rsidR="00F55B59" w:rsidRPr="00EF0F7D">
              <w:rPr>
                <w:rFonts w:ascii="MS Mincho" w:hAnsi="MS Mincho" w:cs="MS Gothic" w:hint="eastAsia"/>
                <w:lang w:eastAsia="ja-JP"/>
              </w:rPr>
              <w:t>が</w:t>
            </w:r>
            <w:r w:rsidR="00E333B6">
              <w:rPr>
                <w:rFonts w:ascii="MS Mincho" w:hAnsi="MS Mincho" w:cs="MS Gothic" w:hint="eastAsia"/>
                <w:lang w:eastAsia="ja-JP"/>
              </w:rPr>
              <w:t>好き</w:t>
            </w:r>
            <w:r w:rsidR="00F55B59" w:rsidRPr="00EF0F7D">
              <w:rPr>
                <w:rFonts w:ascii="MS Mincho" w:hAnsi="MS Mincho" w:cs="MS Gothic" w:hint="eastAsia"/>
                <w:lang w:eastAsia="ja-JP"/>
              </w:rPr>
              <w:t>です。</w:t>
            </w:r>
          </w:p>
        </w:tc>
      </w:tr>
      <w:tr w:rsidR="00600ADC" w14:paraId="1DA30C70"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A5A796A" w14:textId="7C5AF3AA" w:rsidR="00600ADC" w:rsidRDefault="00006F7B" w:rsidP="00D50B34">
            <w:r>
              <w:lastRenderedPageBreak/>
              <w:t>2:41</w:t>
            </w:r>
          </w:p>
        </w:tc>
        <w:tc>
          <w:tcPr>
            <w:tcW w:w="6946" w:type="dxa"/>
          </w:tcPr>
          <w:p w14:paraId="3BF0A3DC" w14:textId="0EE4E89E" w:rsidR="00600ADC" w:rsidRPr="00F55B59" w:rsidRDefault="00600ADC"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あなたは毎日何時におきますか。</w:t>
            </w:r>
          </w:p>
        </w:tc>
        <w:tc>
          <w:tcPr>
            <w:tcW w:w="6768" w:type="dxa"/>
          </w:tcPr>
          <w:p w14:paraId="0462FB22" w14:textId="30D567CF" w:rsidR="00600ADC" w:rsidRDefault="00E52AD4" w:rsidP="00D50B34">
            <w:pPr>
              <w:cnfStyle w:val="000000100000" w:firstRow="0" w:lastRow="0" w:firstColumn="0" w:lastColumn="0" w:oddVBand="0" w:evenVBand="0" w:oddHBand="1" w:evenHBand="0" w:firstRowFirstColumn="0" w:firstRowLastColumn="0" w:lastRowFirstColumn="0" w:lastRowLastColumn="0"/>
            </w:pPr>
            <w:r w:rsidRPr="00F55B59">
              <w:t>How would you answer this question?</w:t>
            </w:r>
          </w:p>
          <w:p w14:paraId="19CB0C49" w14:textId="17580932" w:rsidR="00E52AD4" w:rsidRDefault="00C543A6" w:rsidP="00D50B34">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Sample answer: </w:t>
            </w:r>
            <w:r w:rsidR="002F14AE" w:rsidRPr="002F14AE">
              <w:rPr>
                <w:rFonts w:hint="eastAsia"/>
                <w:lang w:eastAsia="ja-JP"/>
              </w:rPr>
              <w:t>月よう日</w:t>
            </w:r>
            <w:r w:rsidR="006037CB" w:rsidRPr="006037CB">
              <w:rPr>
                <w:rFonts w:hint="eastAsia"/>
                <w:lang w:eastAsia="ja-JP"/>
              </w:rPr>
              <w:t>から</w:t>
            </w:r>
            <w:r w:rsidR="002F14AE" w:rsidRPr="002F14AE">
              <w:rPr>
                <w:rFonts w:hint="eastAsia"/>
                <w:lang w:eastAsia="ja-JP"/>
              </w:rPr>
              <w:t>金よう日</w:t>
            </w:r>
            <w:r w:rsidR="006037CB" w:rsidRPr="006037CB">
              <w:rPr>
                <w:rFonts w:hint="eastAsia"/>
                <w:lang w:eastAsia="ja-JP"/>
              </w:rPr>
              <w:t>までは、６時半におきますが、ウィークエンドは８時半におきます。</w:t>
            </w:r>
          </w:p>
        </w:tc>
      </w:tr>
      <w:tr w:rsidR="00600ADC" w14:paraId="1E919FF8"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B128E4A" w14:textId="7304C7E8" w:rsidR="00600ADC" w:rsidRDefault="00006F7B" w:rsidP="00D50B34">
            <w:pPr>
              <w:rPr>
                <w:lang w:eastAsia="ja-JP"/>
              </w:rPr>
            </w:pPr>
            <w:r>
              <w:rPr>
                <w:lang w:eastAsia="ja-JP"/>
              </w:rPr>
              <w:t>2:46</w:t>
            </w:r>
          </w:p>
        </w:tc>
        <w:tc>
          <w:tcPr>
            <w:tcW w:w="6946" w:type="dxa"/>
          </w:tcPr>
          <w:p w14:paraId="31E95A4A" w14:textId="6EFBE0F1" w:rsidR="00600ADC" w:rsidRPr="00F55B59" w:rsidRDefault="00600ADC"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毎日８時におきます。おきたあとであさごはんを</w:t>
            </w:r>
            <w:r w:rsidR="00E333B6">
              <w:rPr>
                <w:rFonts w:ascii="MS Mincho" w:hAnsi="MS Mincho" w:cs="MS Gothic" w:hint="eastAsia"/>
                <w:lang w:eastAsia="ja-JP"/>
              </w:rPr>
              <w:t>食べ</w:t>
            </w:r>
            <w:r w:rsidRPr="00F55B59">
              <w:rPr>
                <w:rFonts w:ascii="MS Mincho" w:hAnsi="MS Mincho" w:cs="MS Gothic" w:hint="eastAsia"/>
                <w:lang w:eastAsia="ja-JP"/>
              </w:rPr>
              <w:t>ます。学校に</w:t>
            </w:r>
            <w:r w:rsidR="00E333B6">
              <w:rPr>
                <w:rFonts w:ascii="MS Mincho" w:hAnsi="MS Mincho" w:cs="MS Gothic" w:hint="eastAsia"/>
                <w:lang w:eastAsia="ja-JP"/>
              </w:rPr>
              <w:t>行きます</w:t>
            </w:r>
            <w:r w:rsidRPr="00F55B59">
              <w:rPr>
                <w:rFonts w:ascii="MS Mincho" w:hAnsi="MS Mincho" w:cs="MS Gothic" w:hint="eastAsia"/>
                <w:lang w:eastAsia="ja-JP"/>
              </w:rPr>
              <w:t>。</w:t>
            </w:r>
          </w:p>
        </w:tc>
        <w:tc>
          <w:tcPr>
            <w:tcW w:w="6768" w:type="dxa"/>
          </w:tcPr>
          <w:p w14:paraId="49D90E14" w14:textId="4B986875" w:rsidR="00EF0F7D" w:rsidRDefault="000A61EF" w:rsidP="00D50B34">
            <w:pPr>
              <w:cnfStyle w:val="000000010000" w:firstRow="0" w:lastRow="0" w:firstColumn="0" w:lastColumn="0" w:oddVBand="0" w:evenVBand="0" w:oddHBand="0" w:evenHBand="1" w:firstRowFirstColumn="0" w:firstRowLastColumn="0" w:lastRowFirstColumn="0" w:lastRowLastColumn="0"/>
            </w:pPr>
            <w:r>
              <w:t xml:space="preserve">What would you add to </w:t>
            </w:r>
            <w:r w:rsidR="00F55B59" w:rsidRPr="00F55B59">
              <w:t xml:space="preserve">improve </w:t>
            </w:r>
            <w:r w:rsidR="00EF0F7D">
              <w:t>on this response?</w:t>
            </w:r>
          </w:p>
          <w:p w14:paraId="6039A591" w14:textId="2EB9BB8B" w:rsidR="00600ADC" w:rsidRDefault="00557BEE" w:rsidP="00D50B34">
            <w:pPr>
              <w:cnfStyle w:val="000000010000" w:firstRow="0" w:lastRow="0" w:firstColumn="0" w:lastColumn="0" w:oddVBand="0" w:evenVBand="0" w:oddHBand="0" w:evenHBand="1" w:firstRowFirstColumn="0" w:firstRowLastColumn="0" w:lastRowFirstColumn="0" w:lastRowLastColumn="0"/>
            </w:pPr>
            <w:r w:rsidRPr="00557BEE">
              <w:t>Sample answer</w:t>
            </w:r>
            <w:r>
              <w:t xml:space="preserve">: </w:t>
            </w:r>
            <w:r w:rsidR="00A42F1E">
              <w:t>Includ</w:t>
            </w:r>
            <w:r w:rsidR="00B20A99">
              <w:t>e</w:t>
            </w:r>
            <w:r w:rsidR="00F55B59" w:rsidRPr="00F55B59">
              <w:t xml:space="preserve"> conjunctions, such as </w:t>
            </w:r>
            <w:r w:rsidR="00F55B59" w:rsidRPr="00EF0F7D">
              <w:rPr>
                <w:rFonts w:hint="eastAsia"/>
                <w:lang w:eastAsia="ja-JP"/>
              </w:rPr>
              <w:t>そして</w:t>
            </w:r>
            <w:r w:rsidR="00EF0F7D">
              <w:rPr>
                <w:rFonts w:hint="eastAsia"/>
                <w:lang w:eastAsia="ja-JP"/>
              </w:rPr>
              <w:t xml:space="preserve">, </w:t>
            </w:r>
            <w:r w:rsidR="00F55B59" w:rsidRPr="00EF0F7D">
              <w:rPr>
                <w:rFonts w:hint="eastAsia"/>
                <w:lang w:eastAsia="ja-JP"/>
              </w:rPr>
              <w:t>それから</w:t>
            </w:r>
            <w:r w:rsidR="00EF0F7D">
              <w:rPr>
                <w:rFonts w:hint="eastAsia"/>
                <w:lang w:eastAsia="ja-JP"/>
              </w:rPr>
              <w:t xml:space="preserve"> </w:t>
            </w:r>
            <w:r w:rsidR="00EF0F7D">
              <w:t xml:space="preserve">or </w:t>
            </w:r>
            <w:r w:rsidR="0028070A">
              <w:t xml:space="preserve">include </w:t>
            </w:r>
            <w:r w:rsidR="00F55B59" w:rsidRPr="00F55B59">
              <w:t>time</w:t>
            </w:r>
            <w:r w:rsidR="00A42F1E">
              <w:t>-</w:t>
            </w:r>
            <w:r w:rsidR="00F55B59" w:rsidRPr="00F55B59">
              <w:t>related</w:t>
            </w:r>
            <w:r w:rsidR="00EF0F7D">
              <w:t xml:space="preserve"> </w:t>
            </w:r>
            <w:r w:rsidR="00F55B59" w:rsidRPr="00F55B59">
              <w:t>expressions</w:t>
            </w:r>
            <w:r w:rsidR="00B20A99">
              <w:t>, for example,</w:t>
            </w:r>
            <w:r w:rsidR="00EF0F7D">
              <w:t xml:space="preserve"> </w:t>
            </w:r>
            <w:r w:rsidR="00F55B59" w:rsidRPr="00EF0F7D">
              <w:rPr>
                <w:rFonts w:hint="eastAsia"/>
                <w:lang w:eastAsia="ja-JP"/>
              </w:rPr>
              <w:t>いつも</w:t>
            </w:r>
            <w:r w:rsidR="00B20A99">
              <w:rPr>
                <w:rFonts w:hint="eastAsia"/>
                <w:lang w:eastAsia="ja-JP"/>
              </w:rPr>
              <w:t xml:space="preserve">, </w:t>
            </w:r>
            <w:r w:rsidR="00F55B59" w:rsidRPr="00EF0F7D">
              <w:rPr>
                <w:rFonts w:hint="eastAsia"/>
                <w:lang w:eastAsia="ja-JP"/>
              </w:rPr>
              <w:t>ときどき</w:t>
            </w:r>
            <w:r w:rsidR="00EF0F7D">
              <w:rPr>
                <w:rFonts w:hint="eastAsia"/>
                <w:lang w:eastAsia="ja-JP"/>
              </w:rPr>
              <w:t>,</w:t>
            </w:r>
            <w:r w:rsidR="00B20A99">
              <w:rPr>
                <w:rFonts w:hint="eastAsia"/>
                <w:lang w:eastAsia="ja-JP"/>
              </w:rPr>
              <w:t xml:space="preserve"> </w:t>
            </w:r>
            <w:r w:rsidRPr="00EF0F7D">
              <w:rPr>
                <w:rFonts w:ascii="MS Mincho" w:hAnsi="MS Mincho" w:cs="MS Gothic" w:hint="eastAsia"/>
                <w:lang w:eastAsia="ja-JP"/>
              </w:rPr>
              <w:t>ごろ</w:t>
            </w:r>
            <w:r w:rsidRPr="00E52AD4">
              <w:rPr>
                <w:rFonts w:hint="eastAsia"/>
                <w:lang w:eastAsia="ja-JP"/>
              </w:rPr>
              <w:t xml:space="preserve">, </w:t>
            </w:r>
            <w:r w:rsidRPr="00EF0F7D">
              <w:rPr>
                <w:rFonts w:ascii="MS Mincho" w:hAnsi="MS Mincho" w:cs="MS Gothic" w:hint="eastAsia"/>
                <w:lang w:eastAsia="ja-JP"/>
              </w:rPr>
              <w:t>から</w:t>
            </w:r>
            <w:r w:rsidR="00EF0F7D" w:rsidRPr="00E52AD4">
              <w:rPr>
                <w:rFonts w:hint="eastAsia"/>
                <w:lang w:eastAsia="ja-JP"/>
              </w:rPr>
              <w:t>,</w:t>
            </w:r>
            <w:r w:rsidR="00B20A99" w:rsidRPr="00E52AD4">
              <w:rPr>
                <w:rFonts w:hint="eastAsia"/>
                <w:lang w:eastAsia="ja-JP"/>
              </w:rPr>
              <w:t xml:space="preserve"> </w:t>
            </w:r>
            <w:r w:rsidR="00F55B59" w:rsidRPr="00EF0F7D">
              <w:rPr>
                <w:rFonts w:ascii="MS Mincho" w:hAnsi="MS Mincho" w:cs="MS Gothic" w:hint="eastAsia"/>
                <w:lang w:eastAsia="ja-JP"/>
              </w:rPr>
              <w:t>まで</w:t>
            </w:r>
            <w:r w:rsidR="000C3134" w:rsidRPr="009C4975">
              <w:rPr>
                <w:rFonts w:hint="eastAsia"/>
                <w:lang w:eastAsia="ja-JP"/>
              </w:rPr>
              <w:t>.</w:t>
            </w:r>
          </w:p>
        </w:tc>
      </w:tr>
      <w:tr w:rsidR="00600ADC" w14:paraId="2AB14F17"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82364B9" w14:textId="1B39E9BE" w:rsidR="00600ADC" w:rsidRDefault="00006F7B" w:rsidP="00D50B34">
            <w:r>
              <w:t>2:57</w:t>
            </w:r>
          </w:p>
        </w:tc>
        <w:tc>
          <w:tcPr>
            <w:tcW w:w="6946" w:type="dxa"/>
          </w:tcPr>
          <w:p w14:paraId="20DBC22F" w14:textId="2BD8A725" w:rsidR="00600ADC" w:rsidRPr="00F55B59" w:rsidRDefault="00600ADC"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あさごはんに何を</w:t>
            </w:r>
            <w:r w:rsidR="00E333B6">
              <w:rPr>
                <w:rFonts w:ascii="MS Mincho" w:hAnsi="MS Mincho" w:cs="MS Gothic" w:hint="eastAsia"/>
                <w:lang w:eastAsia="ja-JP"/>
              </w:rPr>
              <w:t>食べ</w:t>
            </w:r>
            <w:r w:rsidRPr="00F55B59">
              <w:rPr>
                <w:rFonts w:ascii="MS Mincho" w:hAnsi="MS Mincho" w:cs="MS Gothic" w:hint="eastAsia"/>
                <w:lang w:eastAsia="ja-JP"/>
              </w:rPr>
              <w:t>ますか。</w:t>
            </w:r>
          </w:p>
        </w:tc>
        <w:tc>
          <w:tcPr>
            <w:tcW w:w="6768" w:type="dxa"/>
          </w:tcPr>
          <w:p w14:paraId="40AA1726" w14:textId="77777777" w:rsidR="00600ADC" w:rsidRDefault="00426893" w:rsidP="00D50B34">
            <w:pPr>
              <w:cnfStyle w:val="000000100000" w:firstRow="0" w:lastRow="0" w:firstColumn="0" w:lastColumn="0" w:oddVBand="0" w:evenVBand="0" w:oddHBand="1" w:evenHBand="0" w:firstRowFirstColumn="0" w:firstRowLastColumn="0" w:lastRowFirstColumn="0" w:lastRowLastColumn="0"/>
            </w:pPr>
            <w:r w:rsidRPr="00426893">
              <w:t>Based on the previous response from the student, what question could the examiner have asked here, instead of this question, to create a better flow in the conversation?</w:t>
            </w:r>
          </w:p>
          <w:p w14:paraId="29B548A9" w14:textId="0B842C46" w:rsidR="00426893" w:rsidRDefault="00426893" w:rsidP="00D50B34">
            <w:pPr>
              <w:cnfStyle w:val="000000100000" w:firstRow="0" w:lastRow="0" w:firstColumn="0" w:lastColumn="0" w:oddVBand="0" w:evenVBand="0" w:oddHBand="1" w:evenHBand="0" w:firstRowFirstColumn="0" w:firstRowLastColumn="0" w:lastRowFirstColumn="0" w:lastRowLastColumn="0"/>
            </w:pPr>
            <w:r>
              <w:t>Sample answer:</w:t>
            </w:r>
            <w:r w:rsidR="006037CB">
              <w:rPr>
                <w:rFonts w:hint="eastAsia"/>
              </w:rPr>
              <w:t xml:space="preserve"> </w:t>
            </w:r>
            <w:r w:rsidR="006037CB" w:rsidRPr="006037CB">
              <w:rPr>
                <w:rFonts w:hint="eastAsia"/>
                <w:lang w:eastAsia="ja-JP"/>
              </w:rPr>
              <w:t>どうやって学校に行きますか。</w:t>
            </w:r>
          </w:p>
        </w:tc>
      </w:tr>
      <w:tr w:rsidR="00600ADC" w14:paraId="49652301"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A63EC4C" w14:textId="54971635" w:rsidR="00600ADC" w:rsidRDefault="00006F7B" w:rsidP="00D50B34">
            <w:r>
              <w:t>3:00</w:t>
            </w:r>
          </w:p>
        </w:tc>
        <w:tc>
          <w:tcPr>
            <w:tcW w:w="6946" w:type="dxa"/>
          </w:tcPr>
          <w:p w14:paraId="066CE91E" w14:textId="775CC5D3" w:rsidR="00600ADC" w:rsidRPr="00F55B59" w:rsidRDefault="00600ADC"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トーストを</w:t>
            </w:r>
            <w:r w:rsidR="00E333B6">
              <w:rPr>
                <w:rFonts w:ascii="MS Mincho" w:hAnsi="MS Mincho" w:cs="MS Gothic" w:hint="eastAsia"/>
                <w:lang w:eastAsia="ja-JP"/>
              </w:rPr>
              <w:t>食べ</w:t>
            </w:r>
            <w:r w:rsidRPr="00F55B59">
              <w:rPr>
                <w:rFonts w:ascii="MS Mincho" w:hAnsi="MS Mincho" w:cs="MS Gothic" w:hint="eastAsia"/>
                <w:lang w:eastAsia="ja-JP"/>
              </w:rPr>
              <w:t>ます。</w:t>
            </w:r>
          </w:p>
        </w:tc>
        <w:tc>
          <w:tcPr>
            <w:tcW w:w="6768" w:type="dxa"/>
          </w:tcPr>
          <w:p w14:paraId="608AD9F8" w14:textId="6C73C83B" w:rsidR="00557BEE" w:rsidRDefault="00557BEE" w:rsidP="00D50B34">
            <w:pPr>
              <w:cnfStyle w:val="000000010000" w:firstRow="0" w:lastRow="0" w:firstColumn="0" w:lastColumn="0" w:oddVBand="0" w:evenVBand="0" w:oddHBand="0" w:evenHBand="1" w:firstRowFirstColumn="0" w:firstRowLastColumn="0" w:lastRowFirstColumn="0" w:lastRowLastColumn="0"/>
            </w:pPr>
            <w:r w:rsidRPr="00557BEE">
              <w:t>To expand on his response, what additional information could the student have included?</w:t>
            </w:r>
          </w:p>
          <w:p w14:paraId="1B37DEA5" w14:textId="29B14233" w:rsidR="00600ADC" w:rsidRDefault="00557BEE" w:rsidP="00557BEE">
            <w:pPr>
              <w:cnfStyle w:val="000000010000" w:firstRow="0" w:lastRow="0" w:firstColumn="0" w:lastColumn="0" w:oddVBand="0" w:evenVBand="0" w:oddHBand="0" w:evenHBand="1" w:firstRowFirstColumn="0" w:firstRowLastColumn="0" w:lastRowFirstColumn="0" w:lastRowLastColumn="0"/>
              <w:rPr>
                <w:lang w:eastAsia="ja-JP"/>
              </w:rPr>
            </w:pPr>
            <w:r w:rsidRPr="00557BEE">
              <w:t xml:space="preserve">Sample answer: </w:t>
            </w:r>
            <w:r w:rsidR="00A42F1E">
              <w:t>I</w:t>
            </w:r>
            <w:r>
              <w:t xml:space="preserve">nformation on what </w:t>
            </w:r>
            <w:r w:rsidR="00A42F1E">
              <w:t xml:space="preserve">he </w:t>
            </w:r>
            <w:r>
              <w:t>drink</w:t>
            </w:r>
            <w:r w:rsidR="00A42F1E">
              <w:t>s</w:t>
            </w:r>
            <w:r>
              <w:t>,</w:t>
            </w:r>
            <w:r w:rsidR="00D85761" w:rsidRPr="00D85761">
              <w:t xml:space="preserve"> what </w:t>
            </w:r>
            <w:r w:rsidR="00A42F1E">
              <w:t>he does</w:t>
            </w:r>
            <w:r w:rsidR="00D85761" w:rsidRPr="00D85761">
              <w:t xml:space="preserve"> after breakfast</w:t>
            </w:r>
            <w:r w:rsidR="00B20A99">
              <w:t xml:space="preserve"> and/or </w:t>
            </w:r>
            <w:r>
              <w:t>what they have on days when there is no bread</w:t>
            </w:r>
            <w:r w:rsidR="00B20A99">
              <w:t xml:space="preserve">, </w:t>
            </w:r>
            <w:r w:rsidR="00B20A99">
              <w:lastRenderedPageBreak/>
              <w:t xml:space="preserve">for example, </w:t>
            </w:r>
            <w:r w:rsidR="00C543A6" w:rsidRPr="00C543A6">
              <w:rPr>
                <w:rFonts w:hint="eastAsia"/>
                <w:lang w:eastAsia="ja-JP"/>
              </w:rPr>
              <w:t>あたたかいぎゅうにゅうをのみます。パンがないときは、シリアルを食べます。</w:t>
            </w:r>
            <w:r w:rsidR="00675791" w:rsidRPr="00675791">
              <w:rPr>
                <w:rFonts w:hint="eastAsia"/>
                <w:lang w:eastAsia="ja-JP"/>
              </w:rPr>
              <w:t>ときどき</w:t>
            </w:r>
            <w:r w:rsidR="00C543A6" w:rsidRPr="00C543A6">
              <w:rPr>
                <w:rFonts w:hint="eastAsia"/>
                <w:lang w:eastAsia="ja-JP"/>
              </w:rPr>
              <w:t>パンケーキを食べます。</w:t>
            </w:r>
          </w:p>
        </w:tc>
      </w:tr>
      <w:tr w:rsidR="00600ADC" w14:paraId="18FFB9F3"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45E008F" w14:textId="1E6CBEF8" w:rsidR="00600ADC" w:rsidRDefault="00006F7B" w:rsidP="00D50B34">
            <w:pPr>
              <w:rPr>
                <w:lang w:eastAsia="ja-JP"/>
              </w:rPr>
            </w:pPr>
            <w:r>
              <w:rPr>
                <w:lang w:eastAsia="ja-JP"/>
              </w:rPr>
              <w:lastRenderedPageBreak/>
              <w:t>3:03</w:t>
            </w:r>
          </w:p>
        </w:tc>
        <w:tc>
          <w:tcPr>
            <w:tcW w:w="6946" w:type="dxa"/>
          </w:tcPr>
          <w:p w14:paraId="45482CBD" w14:textId="3E6CA633" w:rsidR="00600ADC" w:rsidRPr="00F55B59" w:rsidRDefault="00600ADC"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あなたの学校はどんな学校ですか。</w:t>
            </w:r>
          </w:p>
        </w:tc>
        <w:tc>
          <w:tcPr>
            <w:tcW w:w="6768" w:type="dxa"/>
          </w:tcPr>
          <w:p w14:paraId="29C124C4" w14:textId="77777777" w:rsidR="00600ADC" w:rsidRDefault="00E52AD4" w:rsidP="00D50B34">
            <w:pPr>
              <w:cnfStyle w:val="000000100000" w:firstRow="0" w:lastRow="0" w:firstColumn="0" w:lastColumn="0" w:oddVBand="0" w:evenVBand="0" w:oddHBand="1" w:evenHBand="0" w:firstRowFirstColumn="0" w:firstRowLastColumn="0" w:lastRowFirstColumn="0" w:lastRowLastColumn="0"/>
            </w:pPr>
            <w:r w:rsidRPr="00E52AD4">
              <w:t>How would you answer this question?</w:t>
            </w:r>
          </w:p>
          <w:p w14:paraId="7CE930BD" w14:textId="5BE09B47" w:rsidR="002F14AE" w:rsidRDefault="002F14AE" w:rsidP="00D50B34">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Sample answer: </w:t>
            </w:r>
            <w:r w:rsidRPr="002F14AE">
              <w:rPr>
                <w:rFonts w:hint="eastAsia"/>
                <w:lang w:eastAsia="ja-JP"/>
              </w:rPr>
              <w:t>私の学校は大きくてきれいな学校です。木がたくさんあります。先生はやさしいです。</w:t>
            </w:r>
          </w:p>
        </w:tc>
      </w:tr>
      <w:tr w:rsidR="00600ADC" w14:paraId="4343FAB0"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DE53336" w14:textId="707808BC" w:rsidR="00600ADC" w:rsidRDefault="00006F7B" w:rsidP="00D50B34">
            <w:pPr>
              <w:rPr>
                <w:lang w:eastAsia="ja-JP"/>
              </w:rPr>
            </w:pPr>
            <w:r>
              <w:rPr>
                <w:lang w:eastAsia="ja-JP"/>
              </w:rPr>
              <w:t>3:08</w:t>
            </w:r>
          </w:p>
        </w:tc>
        <w:tc>
          <w:tcPr>
            <w:tcW w:w="6946" w:type="dxa"/>
          </w:tcPr>
          <w:p w14:paraId="3CEA8DBD" w14:textId="0C76D202" w:rsidR="00600ADC" w:rsidRPr="00F55B59" w:rsidRDefault="00600ADC"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大きい学校です。でも、ふるいです。としょかんやばいてんがあります。</w:t>
            </w:r>
          </w:p>
        </w:tc>
        <w:tc>
          <w:tcPr>
            <w:tcW w:w="6768" w:type="dxa"/>
          </w:tcPr>
          <w:p w14:paraId="644E9512" w14:textId="77777777" w:rsidR="00557BEE" w:rsidRDefault="00557BEE" w:rsidP="00557BEE">
            <w:pPr>
              <w:cnfStyle w:val="000000010000" w:firstRow="0" w:lastRow="0" w:firstColumn="0" w:lastColumn="0" w:oddVBand="0" w:evenVBand="0" w:oddHBand="0" w:evenHBand="1" w:firstRowFirstColumn="0" w:firstRowLastColumn="0" w:lastRowFirstColumn="0" w:lastRowLastColumn="0"/>
            </w:pPr>
            <w:r>
              <w:t>How would you improve on this response?</w:t>
            </w:r>
          </w:p>
          <w:p w14:paraId="0D4C4D73" w14:textId="6CD4D638" w:rsidR="00600ADC" w:rsidRDefault="00557BEE" w:rsidP="00557BEE">
            <w:pPr>
              <w:cnfStyle w:val="000000010000" w:firstRow="0" w:lastRow="0" w:firstColumn="0" w:lastColumn="0" w:oddVBand="0" w:evenVBand="0" w:oddHBand="0" w:evenHBand="1" w:firstRowFirstColumn="0" w:firstRowLastColumn="0" w:lastRowFirstColumn="0" w:lastRowLastColumn="0"/>
            </w:pPr>
            <w:r>
              <w:t xml:space="preserve">Sample answer: </w:t>
            </w:r>
            <w:r w:rsidR="00B20A99">
              <w:t>Include</w:t>
            </w:r>
            <w:r w:rsidR="00D85761" w:rsidRPr="00D85761">
              <w:t xml:space="preserve"> more information about the library or canteen</w:t>
            </w:r>
            <w:r w:rsidR="00B20A99">
              <w:t>, for exam</w:t>
            </w:r>
            <w:r w:rsidR="00B20A99" w:rsidRPr="006037CB">
              <w:t xml:space="preserve">ple, </w:t>
            </w:r>
            <w:r w:rsidR="006037CB" w:rsidRPr="006037CB">
              <w:rPr>
                <w:rFonts w:hint="eastAsia"/>
                <w:lang w:eastAsia="ja-JP"/>
              </w:rPr>
              <w:t>としょかんは大きくて、ひろいです。としょかんが</w:t>
            </w:r>
            <w:r w:rsidR="00345D2E" w:rsidRPr="00345D2E">
              <w:rPr>
                <w:rFonts w:hint="eastAsia"/>
                <w:lang w:eastAsia="ja-JP"/>
              </w:rPr>
              <w:t>好き</w:t>
            </w:r>
            <w:r w:rsidR="006037CB" w:rsidRPr="006037CB">
              <w:rPr>
                <w:rFonts w:hint="eastAsia"/>
                <w:lang w:eastAsia="ja-JP"/>
              </w:rPr>
              <w:t>です。まんががたくさんあるからです。</w:t>
            </w:r>
          </w:p>
        </w:tc>
      </w:tr>
      <w:tr w:rsidR="00600ADC" w14:paraId="7DBE74E5"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C660789" w14:textId="3076DC02" w:rsidR="00600ADC" w:rsidRDefault="00006F7B" w:rsidP="00D50B34">
            <w:r>
              <w:t>3:16</w:t>
            </w:r>
          </w:p>
        </w:tc>
        <w:tc>
          <w:tcPr>
            <w:tcW w:w="6946" w:type="dxa"/>
          </w:tcPr>
          <w:p w14:paraId="713C002A" w14:textId="4317B86D" w:rsidR="00600ADC" w:rsidRPr="00F55B59" w:rsidRDefault="00600ADC"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よくとしょかんをつかいますか。</w:t>
            </w:r>
          </w:p>
        </w:tc>
        <w:tc>
          <w:tcPr>
            <w:tcW w:w="6768" w:type="dxa"/>
          </w:tcPr>
          <w:p w14:paraId="25DF2C97" w14:textId="77777777" w:rsidR="00600ADC"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14:paraId="56A2B973"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A2026A8" w14:textId="5BAA1BE5" w:rsidR="00600ADC" w:rsidRDefault="00006F7B" w:rsidP="00D50B34">
            <w:pPr>
              <w:rPr>
                <w:lang w:eastAsia="ja-JP"/>
              </w:rPr>
            </w:pPr>
            <w:r>
              <w:rPr>
                <w:lang w:eastAsia="ja-JP"/>
              </w:rPr>
              <w:t>3:20</w:t>
            </w:r>
          </w:p>
        </w:tc>
        <w:tc>
          <w:tcPr>
            <w:tcW w:w="6946" w:type="dxa"/>
          </w:tcPr>
          <w:p w14:paraId="2E77BA7F" w14:textId="23F2BA43" w:rsidR="00600ADC" w:rsidRPr="00F55B59" w:rsidRDefault="00600ADC"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はい、としょかんでしゅくだいをします。いつもしずかです。としょかんが好きです。</w:t>
            </w:r>
          </w:p>
        </w:tc>
        <w:tc>
          <w:tcPr>
            <w:tcW w:w="6768" w:type="dxa"/>
          </w:tcPr>
          <w:p w14:paraId="223143A4" w14:textId="77777777" w:rsidR="000A61EF" w:rsidRDefault="000A61EF" w:rsidP="00D85761">
            <w:pPr>
              <w:cnfStyle w:val="000000010000" w:firstRow="0" w:lastRow="0" w:firstColumn="0" w:lastColumn="0" w:oddVBand="0" w:evenVBand="0" w:oddHBand="0" w:evenHBand="1" w:firstRowFirstColumn="0" w:firstRowLastColumn="0" w:lastRowFirstColumn="0" w:lastRowLastColumn="0"/>
            </w:pPr>
            <w:r w:rsidRPr="000A61EF">
              <w:t>How would you improve on this response?</w:t>
            </w:r>
          </w:p>
          <w:p w14:paraId="423A6E35" w14:textId="1A27C54B" w:rsidR="00600ADC" w:rsidRDefault="000A61EF" w:rsidP="00D85761">
            <w:pPr>
              <w:cnfStyle w:val="000000010000" w:firstRow="0" w:lastRow="0" w:firstColumn="0" w:lastColumn="0" w:oddVBand="0" w:evenVBand="0" w:oddHBand="0" w:evenHBand="1" w:firstRowFirstColumn="0" w:firstRowLastColumn="0" w:lastRowFirstColumn="0" w:lastRowLastColumn="0"/>
            </w:pPr>
            <w:r w:rsidRPr="000A61EF">
              <w:t xml:space="preserve">Sample answer: </w:t>
            </w:r>
            <w:r w:rsidR="00B20A99">
              <w:t>C</w:t>
            </w:r>
            <w:r w:rsidR="00D85761">
              <w:t xml:space="preserve">onnect </w:t>
            </w:r>
            <w:r>
              <w:t xml:space="preserve">the </w:t>
            </w:r>
            <w:r w:rsidR="00B20A99">
              <w:t xml:space="preserve">2 </w:t>
            </w:r>
            <w:r>
              <w:t>sentences together and</w:t>
            </w:r>
            <w:r w:rsidR="00B20A99">
              <w:t xml:space="preserve"> include where else I do homework, for example, </w:t>
            </w:r>
            <w:r w:rsidR="006037CB" w:rsidRPr="006037CB">
              <w:rPr>
                <w:rFonts w:hint="eastAsia"/>
                <w:lang w:eastAsia="ja-JP"/>
              </w:rPr>
              <w:t>いつもしずかだから、としょかんでしゅくだいをします。ときどき、家でしゅくだいをし</w:t>
            </w:r>
            <w:r w:rsidR="006037CB" w:rsidRPr="006037CB">
              <w:rPr>
                <w:rFonts w:hint="eastAsia"/>
                <w:lang w:eastAsia="ja-JP"/>
              </w:rPr>
              <w:lastRenderedPageBreak/>
              <w:t>ますが、うるさいです。</w:t>
            </w:r>
          </w:p>
        </w:tc>
      </w:tr>
      <w:tr w:rsidR="00600ADC" w14:paraId="2AA18638"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1CECBA8" w14:textId="752B50DA" w:rsidR="00600ADC" w:rsidRDefault="00006F7B" w:rsidP="00D50B34">
            <w:r>
              <w:lastRenderedPageBreak/>
              <w:t>3:29</w:t>
            </w:r>
          </w:p>
        </w:tc>
        <w:tc>
          <w:tcPr>
            <w:tcW w:w="6946" w:type="dxa"/>
          </w:tcPr>
          <w:p w14:paraId="1567AFC5" w14:textId="0F83A230" w:rsidR="00600ADC" w:rsidRPr="00F55B59" w:rsidRDefault="00600ADC"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学校でどのかもくをべんきょうしていますか。</w:t>
            </w:r>
          </w:p>
        </w:tc>
        <w:tc>
          <w:tcPr>
            <w:tcW w:w="6768" w:type="dxa"/>
          </w:tcPr>
          <w:p w14:paraId="45CED3D6" w14:textId="77777777" w:rsidR="00600ADC"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14:paraId="7BD2BA50"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FAC1D75" w14:textId="2CB8DA9D" w:rsidR="00600ADC" w:rsidRDefault="00006F7B" w:rsidP="00D50B34">
            <w:pPr>
              <w:rPr>
                <w:lang w:eastAsia="ja-JP"/>
              </w:rPr>
            </w:pPr>
            <w:r>
              <w:rPr>
                <w:lang w:eastAsia="ja-JP"/>
              </w:rPr>
              <w:t>3:35</w:t>
            </w:r>
          </w:p>
        </w:tc>
        <w:tc>
          <w:tcPr>
            <w:tcW w:w="6946" w:type="dxa"/>
          </w:tcPr>
          <w:p w14:paraId="48F2F562" w14:textId="3428E269" w:rsidR="00600ADC" w:rsidRPr="00F55B59" w:rsidRDefault="008765F0"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8765F0">
              <w:rPr>
                <w:rFonts w:ascii="MS Mincho" w:hAnsi="MS Mincho" w:cs="MS Gothic" w:hint="eastAsia"/>
                <w:lang w:eastAsia="ja-JP"/>
              </w:rPr>
              <w:t>えい</w:t>
            </w:r>
            <w:r w:rsidR="00600ADC" w:rsidRPr="00F55B59">
              <w:rPr>
                <w:rFonts w:ascii="MS Mincho" w:hAnsi="MS Mincho" w:cs="MS Gothic" w:hint="eastAsia"/>
                <w:lang w:eastAsia="ja-JP"/>
              </w:rPr>
              <w:t>語と、</w:t>
            </w:r>
            <w:r w:rsidRPr="008765F0">
              <w:rPr>
                <w:rFonts w:ascii="MS Mincho" w:hAnsi="MS Mincho" w:cs="MS Gothic" w:hint="eastAsia"/>
                <w:lang w:eastAsia="ja-JP"/>
              </w:rPr>
              <w:t>すう</w:t>
            </w:r>
            <w:r w:rsidR="00600ADC" w:rsidRPr="00F55B59">
              <w:rPr>
                <w:rFonts w:ascii="MS Mincho" w:hAnsi="MS Mincho" w:cs="MS Gothic" w:hint="eastAsia"/>
                <w:lang w:eastAsia="ja-JP"/>
              </w:rPr>
              <w:t>学と、</w:t>
            </w:r>
            <w:r w:rsidRPr="008765F0">
              <w:rPr>
                <w:rFonts w:ascii="MS Mincho" w:hAnsi="MS Mincho" w:cs="MS Gothic" w:hint="eastAsia"/>
                <w:lang w:eastAsia="ja-JP"/>
              </w:rPr>
              <w:t>か</w:t>
            </w:r>
            <w:r w:rsidR="00600ADC" w:rsidRPr="00F55B59">
              <w:rPr>
                <w:rFonts w:ascii="MS Mincho" w:hAnsi="MS Mincho" w:cs="MS Gothic" w:hint="eastAsia"/>
                <w:lang w:eastAsia="ja-JP"/>
              </w:rPr>
              <w:t>学と、生ぶつと日本語です。生ぶつが好きです。</w:t>
            </w:r>
            <w:r w:rsidRPr="008765F0">
              <w:rPr>
                <w:rFonts w:ascii="MS Mincho" w:hAnsi="MS Mincho" w:cs="MS Gothic" w:hint="eastAsia"/>
                <w:lang w:eastAsia="ja-JP"/>
              </w:rPr>
              <w:t>すう</w:t>
            </w:r>
            <w:r w:rsidR="00600ADC" w:rsidRPr="00F55B59">
              <w:rPr>
                <w:rFonts w:ascii="MS Mincho" w:hAnsi="MS Mincho" w:cs="MS Gothic" w:hint="eastAsia"/>
                <w:lang w:eastAsia="ja-JP"/>
              </w:rPr>
              <w:t>学はむずかしいです。</w:t>
            </w:r>
          </w:p>
        </w:tc>
        <w:tc>
          <w:tcPr>
            <w:tcW w:w="6768" w:type="dxa"/>
          </w:tcPr>
          <w:p w14:paraId="7F073BAA" w14:textId="77777777" w:rsidR="000A61EF" w:rsidRPr="000C3134" w:rsidRDefault="000A61EF" w:rsidP="00D85761">
            <w:pPr>
              <w:cnfStyle w:val="000000010000" w:firstRow="0" w:lastRow="0" w:firstColumn="0" w:lastColumn="0" w:oddVBand="0" w:evenVBand="0" w:oddHBand="0" w:evenHBand="1" w:firstRowFirstColumn="0" w:firstRowLastColumn="0" w:lastRowFirstColumn="0" w:lastRowLastColumn="0"/>
            </w:pPr>
            <w:r w:rsidRPr="000C3134">
              <w:t>How would you improve on this response?</w:t>
            </w:r>
          </w:p>
          <w:p w14:paraId="2BBC8F50" w14:textId="57271BCB" w:rsidR="00600ADC" w:rsidRPr="009C4975" w:rsidRDefault="000A61EF" w:rsidP="000A61EF">
            <w:pPr>
              <w:cnfStyle w:val="000000010000" w:firstRow="0" w:lastRow="0" w:firstColumn="0" w:lastColumn="0" w:oddVBand="0" w:evenVBand="0" w:oddHBand="0" w:evenHBand="1" w:firstRowFirstColumn="0" w:firstRowLastColumn="0" w:lastRowFirstColumn="0" w:lastRowLastColumn="0"/>
              <w:rPr>
                <w:lang w:eastAsia="ja-JP"/>
              </w:rPr>
            </w:pPr>
            <w:r w:rsidRPr="000C3134">
              <w:t xml:space="preserve">Sample answer: </w:t>
            </w:r>
            <w:r w:rsidR="00B20A99" w:rsidRPr="000C3134">
              <w:t xml:space="preserve">Connect the sentences using </w:t>
            </w:r>
            <w:r w:rsidR="00F9278E" w:rsidRPr="000C3134">
              <w:t>‘</w:t>
            </w:r>
            <w:r w:rsidR="004435F0" w:rsidRPr="000C3134">
              <w:t>but</w:t>
            </w:r>
            <w:r w:rsidR="00F9278E" w:rsidRPr="000C3134">
              <w:t>’</w:t>
            </w:r>
            <w:r w:rsidR="004435F0" w:rsidRPr="000C3134">
              <w:t xml:space="preserve"> </w:t>
            </w:r>
            <w:r w:rsidR="00B20A99" w:rsidRPr="000C3134">
              <w:t xml:space="preserve">and </w:t>
            </w:r>
            <w:r w:rsidR="004435F0" w:rsidRPr="000C3134">
              <w:t>say what my</w:t>
            </w:r>
            <w:r w:rsidR="00B20A99" w:rsidRPr="000C3134">
              <w:t xml:space="preserve"> favourite subject</w:t>
            </w:r>
            <w:r w:rsidR="004435F0" w:rsidRPr="000C3134">
              <w:t xml:space="preserve"> is, for example, </w:t>
            </w:r>
            <w:r w:rsidR="004435F0" w:rsidRPr="000C3134">
              <w:rPr>
                <w:rFonts w:hint="eastAsia"/>
                <w:lang w:eastAsia="ja-JP"/>
              </w:rPr>
              <w:t>せいぶつが好きですが、すう学が好きじゃないです。すう学はむずかしいと思います。わたしの好きなかもくは、えい語です。</w:t>
            </w:r>
          </w:p>
        </w:tc>
      </w:tr>
      <w:tr w:rsidR="00600ADC" w14:paraId="0DDDB100"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025FD31" w14:textId="0E8602CE" w:rsidR="00600ADC" w:rsidRDefault="00006F7B" w:rsidP="00D50B34">
            <w:pPr>
              <w:rPr>
                <w:lang w:eastAsia="ja-JP"/>
              </w:rPr>
            </w:pPr>
            <w:r>
              <w:rPr>
                <w:lang w:eastAsia="ja-JP"/>
              </w:rPr>
              <w:t>3:47</w:t>
            </w:r>
          </w:p>
        </w:tc>
        <w:tc>
          <w:tcPr>
            <w:tcW w:w="6946" w:type="dxa"/>
          </w:tcPr>
          <w:p w14:paraId="1C6EF614" w14:textId="34D096B9" w:rsidR="00600ADC" w:rsidRPr="00F55B59" w:rsidRDefault="008765F0"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8765F0">
              <w:rPr>
                <w:rFonts w:ascii="MS Mincho" w:hAnsi="MS Mincho" w:cs="MS Gothic" w:hint="eastAsia"/>
                <w:lang w:eastAsia="ja-JP"/>
              </w:rPr>
              <w:t>すう</w:t>
            </w:r>
            <w:r w:rsidR="00600ADC" w:rsidRPr="00F55B59">
              <w:rPr>
                <w:rFonts w:ascii="MS Mincho" w:hAnsi="MS Mincho" w:cs="MS Gothic" w:hint="eastAsia"/>
                <w:lang w:eastAsia="ja-JP"/>
              </w:rPr>
              <w:t>学の先生はどんな先生ですか。</w:t>
            </w:r>
          </w:p>
        </w:tc>
        <w:tc>
          <w:tcPr>
            <w:tcW w:w="6768" w:type="dxa"/>
          </w:tcPr>
          <w:p w14:paraId="67E3165C" w14:textId="77777777" w:rsidR="00600ADC" w:rsidRPr="000C3134"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14:paraId="57D68F3C"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FF7970A" w14:textId="60DDBAC8" w:rsidR="00600ADC" w:rsidRDefault="00006F7B" w:rsidP="00D50B34">
            <w:pPr>
              <w:rPr>
                <w:lang w:eastAsia="ja-JP"/>
              </w:rPr>
            </w:pPr>
            <w:r>
              <w:rPr>
                <w:lang w:eastAsia="ja-JP"/>
              </w:rPr>
              <w:t>3:52</w:t>
            </w:r>
          </w:p>
        </w:tc>
        <w:tc>
          <w:tcPr>
            <w:tcW w:w="6946" w:type="dxa"/>
          </w:tcPr>
          <w:p w14:paraId="786A161F" w14:textId="0AE4FE3A" w:rsidR="00600ADC" w:rsidRPr="00F55B59" w:rsidRDefault="00600ADC"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やさしいです。そしてあたまがいいです。</w:t>
            </w:r>
          </w:p>
        </w:tc>
        <w:tc>
          <w:tcPr>
            <w:tcW w:w="6768" w:type="dxa"/>
          </w:tcPr>
          <w:p w14:paraId="300BCA2E" w14:textId="77777777" w:rsidR="00865428" w:rsidRPr="000C3134" w:rsidRDefault="00865428" w:rsidP="00865428">
            <w:pPr>
              <w:cnfStyle w:val="000000010000" w:firstRow="0" w:lastRow="0" w:firstColumn="0" w:lastColumn="0" w:oddVBand="0" w:evenVBand="0" w:oddHBand="0" w:evenHBand="1" w:firstRowFirstColumn="0" w:firstRowLastColumn="0" w:lastRowFirstColumn="0" w:lastRowLastColumn="0"/>
            </w:pPr>
            <w:r w:rsidRPr="000C3134">
              <w:t>How would you improve on this response?</w:t>
            </w:r>
          </w:p>
          <w:p w14:paraId="18DFAC02" w14:textId="0D1FB00C" w:rsidR="00600ADC" w:rsidRPr="000C3134" w:rsidRDefault="00865428" w:rsidP="00865428">
            <w:pPr>
              <w:cnfStyle w:val="000000010000" w:firstRow="0" w:lastRow="0" w:firstColumn="0" w:lastColumn="0" w:oddVBand="0" w:evenVBand="0" w:oddHBand="0" w:evenHBand="1" w:firstRowFirstColumn="0" w:firstRowLastColumn="0" w:lastRowFirstColumn="0" w:lastRowLastColumn="0"/>
            </w:pPr>
            <w:r w:rsidRPr="000C3134">
              <w:t xml:space="preserve">Sample answer: </w:t>
            </w:r>
            <w:r w:rsidR="00B20A99" w:rsidRPr="000C3134">
              <w:t>C</w:t>
            </w:r>
            <w:r w:rsidRPr="000C3134">
              <w:t xml:space="preserve">onnect the sentences using </w:t>
            </w:r>
            <w:r w:rsidR="00CA0B10" w:rsidRPr="009F32C9">
              <w:rPr>
                <w:rFonts w:ascii="MS Mincho" w:hAnsi="MS Mincho" w:cs="MS Gothic" w:hint="eastAsia"/>
                <w:lang w:eastAsia="ja-JP"/>
              </w:rPr>
              <w:t>～</w:t>
            </w:r>
            <w:r w:rsidR="00D85761" w:rsidRPr="000C3134">
              <w:rPr>
                <w:rFonts w:ascii="MS Mincho" w:hAnsi="MS Mincho" w:cs="MS Gothic" w:hint="eastAsia"/>
                <w:lang w:eastAsia="ja-JP"/>
              </w:rPr>
              <w:t>くて</w:t>
            </w:r>
            <w:r w:rsidRPr="000C3134">
              <w:rPr>
                <w:rFonts w:hint="eastAsia"/>
                <w:lang w:eastAsia="ja-JP"/>
              </w:rPr>
              <w:t>,</w:t>
            </w:r>
            <w:r w:rsidRPr="000C3134">
              <w:t xml:space="preserve"> </w:t>
            </w:r>
            <w:r w:rsidR="00D85761" w:rsidRPr="000C3134">
              <w:t>add more information about teacher</w:t>
            </w:r>
            <w:r w:rsidR="009F32C9" w:rsidRPr="000C3134">
              <w:t>s</w:t>
            </w:r>
            <w:r w:rsidR="00B20A99" w:rsidRPr="000C3134">
              <w:t xml:space="preserve">, </w:t>
            </w:r>
            <w:r w:rsidR="009F32C9" w:rsidRPr="000C3134">
              <w:t xml:space="preserve">or include </w:t>
            </w:r>
            <w:r w:rsidR="00D85761" w:rsidRPr="000C3134">
              <w:t xml:space="preserve">information on what the teacher does for you by using </w:t>
            </w:r>
            <w:r w:rsidR="00CA0B10" w:rsidRPr="009F32C9">
              <w:rPr>
                <w:rFonts w:ascii="MS Mincho" w:hAnsi="MS Mincho" w:cs="MS Gothic" w:hint="eastAsia"/>
                <w:lang w:eastAsia="ja-JP"/>
              </w:rPr>
              <w:t>～</w:t>
            </w:r>
            <w:r w:rsidR="00D85761" w:rsidRPr="000C3134">
              <w:rPr>
                <w:rFonts w:ascii="MS Mincho" w:hAnsi="MS Mincho" w:cs="MS Gothic" w:hint="eastAsia"/>
                <w:lang w:eastAsia="ja-JP"/>
              </w:rPr>
              <w:t>てくれます</w:t>
            </w:r>
            <w:r w:rsidR="00F9278E" w:rsidRPr="009C4975">
              <w:rPr>
                <w:rFonts w:hint="eastAsia"/>
                <w:lang w:eastAsia="ja-JP"/>
              </w:rPr>
              <w:t>.</w:t>
            </w:r>
          </w:p>
        </w:tc>
      </w:tr>
      <w:tr w:rsidR="00600ADC" w14:paraId="2669FC24"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67E50E0" w14:textId="3D1E875B" w:rsidR="00600ADC" w:rsidRDefault="00006F7B" w:rsidP="00D50B34">
            <w:r>
              <w:t>3:57</w:t>
            </w:r>
          </w:p>
        </w:tc>
        <w:tc>
          <w:tcPr>
            <w:tcW w:w="6946" w:type="dxa"/>
          </w:tcPr>
          <w:p w14:paraId="26F18362" w14:textId="01E562F6" w:rsidR="00600ADC" w:rsidRPr="00F55B59" w:rsidRDefault="00600ADC"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どのくらい日本語をべんきょうしていますか。</w:t>
            </w:r>
          </w:p>
        </w:tc>
        <w:tc>
          <w:tcPr>
            <w:tcW w:w="6768" w:type="dxa"/>
          </w:tcPr>
          <w:p w14:paraId="1A4A108F" w14:textId="77777777" w:rsidR="00600ADC"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14:paraId="4B66164C"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CED9173" w14:textId="6C755573" w:rsidR="00600ADC" w:rsidRDefault="00006F7B" w:rsidP="00D50B34">
            <w:pPr>
              <w:rPr>
                <w:lang w:eastAsia="ja-JP"/>
              </w:rPr>
            </w:pPr>
            <w:r>
              <w:rPr>
                <w:lang w:eastAsia="ja-JP"/>
              </w:rPr>
              <w:lastRenderedPageBreak/>
              <w:t>4:01</w:t>
            </w:r>
          </w:p>
        </w:tc>
        <w:tc>
          <w:tcPr>
            <w:tcW w:w="6946" w:type="dxa"/>
          </w:tcPr>
          <w:p w14:paraId="70F1E288" w14:textId="36E38B9C" w:rsidR="00600ADC" w:rsidRPr="00F55B59" w:rsidRDefault="00600ADC"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rPr>
            </w:pPr>
            <w:r w:rsidRPr="00F55B59">
              <w:rPr>
                <w:rFonts w:ascii="MS Mincho" w:hAnsi="MS Mincho" w:cs="MS Gothic" w:hint="eastAsia"/>
                <w:lang w:eastAsia="ja-JP"/>
              </w:rPr>
              <w:t>２年間べんきょうしています。たのしいです。</w:t>
            </w:r>
          </w:p>
        </w:tc>
        <w:tc>
          <w:tcPr>
            <w:tcW w:w="6768" w:type="dxa"/>
          </w:tcPr>
          <w:p w14:paraId="21777628" w14:textId="75AF9854" w:rsidR="00D85761" w:rsidRDefault="009F32C9" w:rsidP="00D85761">
            <w:pPr>
              <w:cnfStyle w:val="000000010000" w:firstRow="0" w:lastRow="0" w:firstColumn="0" w:lastColumn="0" w:oddVBand="0" w:evenVBand="0" w:oddHBand="0" w:evenHBand="1" w:firstRowFirstColumn="0" w:firstRowLastColumn="0" w:lastRowFirstColumn="0" w:lastRowLastColumn="0"/>
            </w:pPr>
            <w:r>
              <w:t xml:space="preserve">What </w:t>
            </w:r>
            <w:r w:rsidR="004435F0">
              <w:t>are more</w:t>
            </w:r>
            <w:r>
              <w:t xml:space="preserve"> sentence</w:t>
            </w:r>
            <w:r w:rsidR="004435F0">
              <w:t>s</w:t>
            </w:r>
            <w:r>
              <w:t xml:space="preserve"> you could add to this response?</w:t>
            </w:r>
          </w:p>
          <w:p w14:paraId="0A8C820E" w14:textId="047ACA4D" w:rsidR="00600ADC" w:rsidRDefault="009F32C9" w:rsidP="00D85761">
            <w:pPr>
              <w:cnfStyle w:val="000000010000" w:firstRow="0" w:lastRow="0" w:firstColumn="0" w:lastColumn="0" w:oddVBand="0" w:evenVBand="0" w:oddHBand="0" w:evenHBand="1" w:firstRowFirstColumn="0" w:firstRowLastColumn="0" w:lastRowFirstColumn="0" w:lastRowLastColumn="0"/>
            </w:pPr>
            <w:r w:rsidRPr="009F32C9">
              <w:t>Sample answer</w:t>
            </w:r>
            <w:r>
              <w:t xml:space="preserve">: </w:t>
            </w:r>
            <w:r w:rsidR="00B20A99">
              <w:t>T</w:t>
            </w:r>
            <w:r w:rsidR="00D85761">
              <w:t xml:space="preserve">he reason why </w:t>
            </w:r>
            <w:r w:rsidR="00B20A99">
              <w:t xml:space="preserve">I </w:t>
            </w:r>
            <w:r w:rsidR="00D85761">
              <w:t xml:space="preserve">like Japanese, </w:t>
            </w:r>
            <w:r>
              <w:t xml:space="preserve">something </w:t>
            </w:r>
            <w:r w:rsidR="00B20A99">
              <w:t xml:space="preserve">I </w:t>
            </w:r>
            <w:r>
              <w:t>find enjoyable or challenging</w:t>
            </w:r>
            <w:r w:rsidR="00D85761">
              <w:t xml:space="preserve"> </w:t>
            </w:r>
            <w:r w:rsidR="00B20A99">
              <w:t xml:space="preserve">about </w:t>
            </w:r>
            <w:r w:rsidR="00D85761">
              <w:t>learning Japanese</w:t>
            </w:r>
            <w:r w:rsidR="00B20A99">
              <w:t xml:space="preserve">, using the structures </w:t>
            </w:r>
            <w:r w:rsidR="00D85761" w:rsidRPr="009F32C9">
              <w:rPr>
                <w:rFonts w:ascii="MS Mincho" w:hAnsi="MS Mincho" w:cs="MS Gothic" w:hint="eastAsia"/>
                <w:lang w:eastAsia="ja-JP"/>
              </w:rPr>
              <w:t>～たほうがいいです</w:t>
            </w:r>
            <w:r w:rsidRPr="00E52AD4">
              <w:rPr>
                <w:rFonts w:eastAsia="MS Gothic"/>
              </w:rPr>
              <w:t xml:space="preserve"> </w:t>
            </w:r>
            <w:r w:rsidRPr="009F32C9">
              <w:rPr>
                <w:rFonts w:eastAsia="MS Gothic"/>
              </w:rPr>
              <w:t>or</w:t>
            </w:r>
            <w:r>
              <w:rPr>
                <w:rFonts w:eastAsia="MS Gothic"/>
              </w:rPr>
              <w:t xml:space="preserve"> </w:t>
            </w:r>
            <w:r w:rsidR="00D85761" w:rsidRPr="009F32C9">
              <w:rPr>
                <w:rFonts w:ascii="MS Mincho" w:hAnsi="MS Mincho" w:cs="MS Gothic" w:hint="eastAsia"/>
                <w:lang w:eastAsia="ja-JP"/>
              </w:rPr>
              <w:t>～なければなりません</w:t>
            </w:r>
            <w:r w:rsidR="00B20A99" w:rsidRPr="00E52AD4">
              <w:rPr>
                <w:rFonts w:hint="eastAsia"/>
                <w:lang w:eastAsia="ja-JP"/>
              </w:rPr>
              <w:t>.</w:t>
            </w:r>
          </w:p>
        </w:tc>
      </w:tr>
      <w:tr w:rsidR="00600ADC" w14:paraId="5C0F46FE"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7C66838" w14:textId="756E3E68" w:rsidR="00600ADC" w:rsidRDefault="00006F7B" w:rsidP="00D50B34">
            <w:r>
              <w:t>4:07</w:t>
            </w:r>
          </w:p>
        </w:tc>
        <w:tc>
          <w:tcPr>
            <w:tcW w:w="6946" w:type="dxa"/>
          </w:tcPr>
          <w:p w14:paraId="21990609" w14:textId="56C9DAC0" w:rsidR="00600ADC" w:rsidRPr="00F55B59" w:rsidRDefault="00600ADC"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あなたは日本に行ったことがありますか。</w:t>
            </w:r>
          </w:p>
        </w:tc>
        <w:tc>
          <w:tcPr>
            <w:tcW w:w="6768" w:type="dxa"/>
          </w:tcPr>
          <w:p w14:paraId="06894B02" w14:textId="77777777" w:rsidR="00600ADC"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14:paraId="0815686B"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D0C5286" w14:textId="5A3E0618" w:rsidR="00600ADC" w:rsidRDefault="00006F7B" w:rsidP="00D50B34">
            <w:pPr>
              <w:rPr>
                <w:lang w:eastAsia="ja-JP"/>
              </w:rPr>
            </w:pPr>
            <w:r>
              <w:rPr>
                <w:lang w:eastAsia="ja-JP"/>
              </w:rPr>
              <w:t>4:12</w:t>
            </w:r>
          </w:p>
        </w:tc>
        <w:tc>
          <w:tcPr>
            <w:tcW w:w="6946" w:type="dxa"/>
          </w:tcPr>
          <w:p w14:paraId="5CC6D66A" w14:textId="5F5E0F08" w:rsidR="00600ADC" w:rsidRPr="00F55B59" w:rsidRDefault="00600ADC"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いいえ、ありません。でも行きたいです。友だちと行きたいです。</w:t>
            </w:r>
          </w:p>
        </w:tc>
        <w:tc>
          <w:tcPr>
            <w:tcW w:w="6768" w:type="dxa"/>
          </w:tcPr>
          <w:p w14:paraId="724160C7" w14:textId="77777777" w:rsidR="009F32C9" w:rsidRDefault="009F32C9" w:rsidP="009F32C9">
            <w:pPr>
              <w:cnfStyle w:val="000000010000" w:firstRow="0" w:lastRow="0" w:firstColumn="0" w:lastColumn="0" w:oddVBand="0" w:evenVBand="0" w:oddHBand="0" w:evenHBand="1" w:firstRowFirstColumn="0" w:firstRowLastColumn="0" w:lastRowFirstColumn="0" w:lastRowLastColumn="0"/>
            </w:pPr>
            <w:r>
              <w:t>How would you improve on this response?</w:t>
            </w:r>
          </w:p>
          <w:p w14:paraId="531C8489" w14:textId="5C6A34CB" w:rsidR="00600ADC" w:rsidRDefault="009F32C9" w:rsidP="009F32C9">
            <w:pPr>
              <w:cnfStyle w:val="000000010000" w:firstRow="0" w:lastRow="0" w:firstColumn="0" w:lastColumn="0" w:oddVBand="0" w:evenVBand="0" w:oddHBand="0" w:evenHBand="1" w:firstRowFirstColumn="0" w:firstRowLastColumn="0" w:lastRowFirstColumn="0" w:lastRowLastColumn="0"/>
            </w:pPr>
            <w:r>
              <w:t xml:space="preserve">Sample answer: </w:t>
            </w:r>
            <w:r w:rsidR="00B20A99">
              <w:t>A</w:t>
            </w:r>
            <w:r w:rsidR="00D85761">
              <w:t xml:space="preserve">dd where </w:t>
            </w:r>
            <w:r w:rsidR="00B20A99">
              <w:t xml:space="preserve">I </w:t>
            </w:r>
            <w:r w:rsidR="00D85761">
              <w:t>want to go</w:t>
            </w:r>
            <w:r>
              <w:t xml:space="preserve"> and </w:t>
            </w:r>
            <w:r w:rsidR="00D85761">
              <w:t xml:space="preserve">what </w:t>
            </w:r>
            <w:r w:rsidR="00B20A99">
              <w:t xml:space="preserve">I </w:t>
            </w:r>
            <w:r w:rsidR="00D85761">
              <w:t>want to do</w:t>
            </w:r>
            <w:r w:rsidR="00B20A99">
              <w:t>, for exam</w:t>
            </w:r>
            <w:r w:rsidR="00B20A99" w:rsidRPr="00846090">
              <w:t xml:space="preserve">ple, </w:t>
            </w:r>
            <w:r w:rsidR="004435F0" w:rsidRPr="00846090">
              <w:rPr>
                <w:rFonts w:hint="eastAsia"/>
                <w:lang w:eastAsia="ja-JP"/>
              </w:rPr>
              <w:t>京都に行って、きんかくじを見たいです。きよみずでらも見たいです。</w:t>
            </w:r>
          </w:p>
        </w:tc>
      </w:tr>
      <w:tr w:rsidR="00600ADC" w14:paraId="7BE57C73"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125FA57" w14:textId="4DFADFD3" w:rsidR="00600ADC" w:rsidRDefault="00006F7B" w:rsidP="00D50B34">
            <w:r>
              <w:t>4:22</w:t>
            </w:r>
          </w:p>
        </w:tc>
        <w:tc>
          <w:tcPr>
            <w:tcW w:w="6946" w:type="dxa"/>
          </w:tcPr>
          <w:p w14:paraId="0901C688" w14:textId="43314076" w:rsidR="00600ADC" w:rsidRPr="00F55B59" w:rsidRDefault="00600ADC"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日本のどこに行きたいですか。</w:t>
            </w:r>
          </w:p>
        </w:tc>
        <w:tc>
          <w:tcPr>
            <w:tcW w:w="6768" w:type="dxa"/>
          </w:tcPr>
          <w:p w14:paraId="242A0A9A" w14:textId="77777777" w:rsidR="00600ADC"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14:paraId="4AD7B9CF"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B1F8399" w14:textId="7C5DAFCE" w:rsidR="00600ADC" w:rsidRDefault="00006F7B" w:rsidP="00D50B34">
            <w:pPr>
              <w:rPr>
                <w:lang w:eastAsia="ja-JP"/>
              </w:rPr>
            </w:pPr>
            <w:r>
              <w:rPr>
                <w:lang w:eastAsia="ja-JP"/>
              </w:rPr>
              <w:t>4:26</w:t>
            </w:r>
          </w:p>
        </w:tc>
        <w:tc>
          <w:tcPr>
            <w:tcW w:w="6946" w:type="dxa"/>
          </w:tcPr>
          <w:p w14:paraId="73084039" w14:textId="66CB349F" w:rsidR="00600ADC" w:rsidRPr="00F55B59" w:rsidRDefault="00600ADC"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北海道に行きたいです。スキーがしたいです。</w:t>
            </w:r>
          </w:p>
        </w:tc>
        <w:tc>
          <w:tcPr>
            <w:tcW w:w="6768" w:type="dxa"/>
          </w:tcPr>
          <w:p w14:paraId="0972EF76" w14:textId="45CE2ECD" w:rsidR="00D85761" w:rsidRDefault="00D85761" w:rsidP="00D85761">
            <w:pPr>
              <w:cnfStyle w:val="000000010000" w:firstRow="0" w:lastRow="0" w:firstColumn="0" w:lastColumn="0" w:oddVBand="0" w:evenVBand="0" w:oddHBand="0" w:evenHBand="1" w:firstRowFirstColumn="0" w:firstRowLastColumn="0" w:lastRowFirstColumn="0" w:lastRowLastColumn="0"/>
            </w:pPr>
            <w:r>
              <w:t>What additional information could the student have provided, to expand</w:t>
            </w:r>
            <w:r w:rsidR="006837AB">
              <w:t xml:space="preserve"> </w:t>
            </w:r>
            <w:r>
              <w:t>his response?</w:t>
            </w:r>
          </w:p>
          <w:p w14:paraId="1E94BB07" w14:textId="63F6AC44" w:rsidR="00600ADC" w:rsidRDefault="009F32C9" w:rsidP="00D85761">
            <w:pPr>
              <w:cnfStyle w:val="000000010000" w:firstRow="0" w:lastRow="0" w:firstColumn="0" w:lastColumn="0" w:oddVBand="0" w:evenVBand="0" w:oddHBand="0" w:evenHBand="1" w:firstRowFirstColumn="0" w:firstRowLastColumn="0" w:lastRowFirstColumn="0" w:lastRowLastColumn="0"/>
              <w:rPr>
                <w:lang w:eastAsia="ja-JP"/>
              </w:rPr>
            </w:pPr>
            <w:r w:rsidRPr="009F32C9">
              <w:t xml:space="preserve">Sample answer: </w:t>
            </w:r>
            <w:r w:rsidR="00A86E95">
              <w:t>W</w:t>
            </w:r>
            <w:r w:rsidR="00D85761">
              <w:t>h</w:t>
            </w:r>
            <w:r w:rsidR="00A86E95">
              <w:t xml:space="preserve">at </w:t>
            </w:r>
            <w:r w:rsidR="00D85761">
              <w:t xml:space="preserve">else </w:t>
            </w:r>
            <w:r w:rsidR="00A86E95">
              <w:t xml:space="preserve">he wants to do at the location, for example, which restaurant he wants to eat at, or what things </w:t>
            </w:r>
            <w:r w:rsidR="005E45E4">
              <w:t xml:space="preserve">he </w:t>
            </w:r>
            <w:r w:rsidR="00D159EE">
              <w:t>wants</w:t>
            </w:r>
            <w:r w:rsidR="00A86E95">
              <w:t xml:space="preserve"> to see. </w:t>
            </w:r>
            <w:r w:rsidR="00A86E95">
              <w:rPr>
                <w:lang w:eastAsia="ja-JP"/>
              </w:rPr>
              <w:t xml:space="preserve">For example, </w:t>
            </w:r>
            <w:r w:rsidR="00846090" w:rsidRPr="00846090">
              <w:rPr>
                <w:rFonts w:hint="eastAsia"/>
                <w:lang w:eastAsia="ja-JP"/>
              </w:rPr>
              <w:t>ラーメンも食べたいです。それからカ</w:t>
            </w:r>
            <w:r w:rsidR="00846090" w:rsidRPr="00846090">
              <w:rPr>
                <w:rFonts w:hint="eastAsia"/>
                <w:lang w:eastAsia="ja-JP"/>
              </w:rPr>
              <w:lastRenderedPageBreak/>
              <w:t>ラオケもしたいです。</w:t>
            </w:r>
          </w:p>
        </w:tc>
      </w:tr>
      <w:tr w:rsidR="00600ADC" w14:paraId="14F558D2"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76E59EB" w14:textId="2FA963FE" w:rsidR="00600ADC" w:rsidRDefault="00006F7B" w:rsidP="00D50B34">
            <w:pPr>
              <w:rPr>
                <w:lang w:eastAsia="ja-JP"/>
              </w:rPr>
            </w:pPr>
            <w:r>
              <w:rPr>
                <w:lang w:eastAsia="ja-JP"/>
              </w:rPr>
              <w:lastRenderedPageBreak/>
              <w:t>4:32</w:t>
            </w:r>
          </w:p>
        </w:tc>
        <w:tc>
          <w:tcPr>
            <w:tcW w:w="6946" w:type="dxa"/>
          </w:tcPr>
          <w:p w14:paraId="7F7C4B28" w14:textId="5C55E451" w:rsidR="00600ADC" w:rsidRPr="00F55B59" w:rsidRDefault="00600ADC"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E52AD4">
              <w:rPr>
                <w:rFonts w:ascii="MS Mincho" w:hAnsi="MS Mincho"/>
                <w:lang w:eastAsia="ja-JP"/>
              </w:rPr>
              <w:t>HSC</w:t>
            </w:r>
            <w:r w:rsidRPr="00F55B59">
              <w:rPr>
                <w:rFonts w:ascii="MS Mincho" w:hAnsi="MS Mincho" w:cs="MS Gothic" w:hint="eastAsia"/>
                <w:lang w:eastAsia="ja-JP"/>
              </w:rPr>
              <w:t>のあと、何をするつもりですか。</w:t>
            </w:r>
          </w:p>
        </w:tc>
        <w:tc>
          <w:tcPr>
            <w:tcW w:w="6768" w:type="dxa"/>
          </w:tcPr>
          <w:p w14:paraId="5E5C45F9" w14:textId="77777777" w:rsidR="00600ADC"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14:paraId="177AA259"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A70C321" w14:textId="079E6BF4" w:rsidR="00600ADC" w:rsidRDefault="00006F7B" w:rsidP="00D50B34">
            <w:pPr>
              <w:rPr>
                <w:lang w:eastAsia="ja-JP"/>
              </w:rPr>
            </w:pPr>
            <w:r>
              <w:rPr>
                <w:lang w:eastAsia="ja-JP"/>
              </w:rPr>
              <w:t>4:37</w:t>
            </w:r>
          </w:p>
        </w:tc>
        <w:tc>
          <w:tcPr>
            <w:tcW w:w="6946" w:type="dxa"/>
          </w:tcPr>
          <w:p w14:paraId="62FAA380" w14:textId="00EC4E0C" w:rsidR="00600ADC" w:rsidRPr="00F55B59" w:rsidRDefault="00600ADC"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大学に</w:t>
            </w:r>
            <w:r w:rsidR="00574185" w:rsidRPr="00574185">
              <w:rPr>
                <w:rFonts w:ascii="MS Mincho" w:hAnsi="MS Mincho" w:cs="MS Gothic" w:hint="eastAsia"/>
                <w:lang w:eastAsia="ja-JP"/>
              </w:rPr>
              <w:t>行</w:t>
            </w:r>
            <w:r w:rsidRPr="00F55B59">
              <w:rPr>
                <w:rFonts w:ascii="MS Mincho" w:hAnsi="MS Mincho" w:cs="MS Gothic" w:hint="eastAsia"/>
                <w:lang w:eastAsia="ja-JP"/>
              </w:rPr>
              <w:t>きます。いしゃになりたいです。</w:t>
            </w:r>
          </w:p>
        </w:tc>
        <w:tc>
          <w:tcPr>
            <w:tcW w:w="6768" w:type="dxa"/>
          </w:tcPr>
          <w:p w14:paraId="19CA7FD9" w14:textId="77777777" w:rsidR="006837AB" w:rsidRDefault="006837AB" w:rsidP="006837AB">
            <w:pPr>
              <w:cnfStyle w:val="000000010000" w:firstRow="0" w:lastRow="0" w:firstColumn="0" w:lastColumn="0" w:oddVBand="0" w:evenVBand="0" w:oddHBand="0" w:evenHBand="1" w:firstRowFirstColumn="0" w:firstRowLastColumn="0" w:lastRowFirstColumn="0" w:lastRowLastColumn="0"/>
            </w:pPr>
            <w:r>
              <w:t>How would you improve on this response?</w:t>
            </w:r>
          </w:p>
          <w:p w14:paraId="445F4F86" w14:textId="1427F2AD" w:rsidR="00600ADC" w:rsidRDefault="006837AB" w:rsidP="006837AB">
            <w:pPr>
              <w:cnfStyle w:val="000000010000" w:firstRow="0" w:lastRow="0" w:firstColumn="0" w:lastColumn="0" w:oddVBand="0" w:evenVBand="0" w:oddHBand="0" w:evenHBand="1" w:firstRowFirstColumn="0" w:firstRowLastColumn="0" w:lastRowFirstColumn="0" w:lastRowLastColumn="0"/>
            </w:pPr>
            <w:r>
              <w:t xml:space="preserve">Sample answer: </w:t>
            </w:r>
            <w:r w:rsidR="00A86E95">
              <w:t>A</w:t>
            </w:r>
            <w:r>
              <w:t>d</w:t>
            </w:r>
            <w:r w:rsidR="00D85761" w:rsidRPr="00D85761">
              <w:t xml:space="preserve">d </w:t>
            </w:r>
            <w:r w:rsidR="00A86E95">
              <w:t>why I want t</w:t>
            </w:r>
            <w:r w:rsidR="00D85761" w:rsidRPr="00D85761">
              <w:t xml:space="preserve">o </w:t>
            </w:r>
            <w:r>
              <w:t>become a doctor</w:t>
            </w:r>
            <w:r w:rsidR="00F9278E">
              <w:t xml:space="preserve">, for example, </w:t>
            </w:r>
            <w:r w:rsidR="00E333B6">
              <w:rPr>
                <w:rFonts w:hint="eastAsia"/>
                <w:lang w:eastAsia="ja-JP"/>
              </w:rPr>
              <w:t>父</w:t>
            </w:r>
            <w:r w:rsidR="00F9278E" w:rsidRPr="00F9278E">
              <w:rPr>
                <w:rFonts w:hint="eastAsia"/>
                <w:lang w:eastAsia="ja-JP"/>
              </w:rPr>
              <w:t>はいしゃですから、</w:t>
            </w:r>
            <w:r w:rsidR="00E333B6">
              <w:rPr>
                <w:rFonts w:hint="eastAsia"/>
                <w:lang w:eastAsia="ja-JP"/>
              </w:rPr>
              <w:t>私</w:t>
            </w:r>
            <w:r w:rsidR="00F9278E" w:rsidRPr="00F9278E">
              <w:rPr>
                <w:rFonts w:hint="eastAsia"/>
                <w:lang w:eastAsia="ja-JP"/>
              </w:rPr>
              <w:t>もいしゃになりたい</w:t>
            </w:r>
            <w:r w:rsidR="00345D2E" w:rsidRPr="00345D2E">
              <w:rPr>
                <w:rFonts w:hint="eastAsia"/>
                <w:lang w:eastAsia="ja-JP"/>
              </w:rPr>
              <w:t>と思います</w:t>
            </w:r>
            <w:r w:rsidR="00345D2E" w:rsidRPr="00345D2E">
              <w:rPr>
                <w:rFonts w:hint="eastAsia"/>
              </w:rPr>
              <w:t>。</w:t>
            </w:r>
          </w:p>
        </w:tc>
      </w:tr>
    </w:tbl>
    <w:p w14:paraId="425C3129" w14:textId="77777777" w:rsidR="003E01D1" w:rsidRDefault="003E01D1">
      <w:pPr>
        <w:suppressAutoHyphens w:val="0"/>
        <w:spacing w:before="0" w:after="160" w:line="259" w:lineRule="auto"/>
        <w:rPr>
          <w:rFonts w:eastAsiaTheme="majorEastAsia"/>
          <w:bCs/>
          <w:color w:val="002664"/>
          <w:sz w:val="36"/>
          <w:szCs w:val="48"/>
        </w:rPr>
      </w:pPr>
      <w:bookmarkStart w:id="0" w:name="_Student_worksheet"/>
      <w:bookmarkEnd w:id="0"/>
      <w:r>
        <w:br w:type="page"/>
      </w:r>
    </w:p>
    <w:p w14:paraId="2AFDAFA4" w14:textId="045EC29A" w:rsidR="003E01D1" w:rsidRDefault="003E01D1" w:rsidP="003E01D1">
      <w:pPr>
        <w:pStyle w:val="Heading2"/>
      </w:pPr>
      <w:bookmarkStart w:id="1" w:name="_Student_worksheet_1"/>
      <w:bookmarkEnd w:id="1"/>
      <w:r>
        <w:lastRenderedPageBreak/>
        <w:t>Student worksheet</w:t>
      </w:r>
    </w:p>
    <w:p w14:paraId="2D4E42D7" w14:textId="4412DD2E" w:rsidR="003E01D1" w:rsidRDefault="003E01D1" w:rsidP="003E01D1">
      <w:r>
        <w:t xml:space="preserve">Listen to and view the </w:t>
      </w:r>
      <w:hyperlink r:id="rId12" w:history="1">
        <w:r w:rsidR="004A3404" w:rsidRPr="004A3404">
          <w:rPr>
            <w:rStyle w:val="Hyperlink"/>
          </w:rPr>
          <w:t>Year 12 Japanese HSC for Beginners – Speaking mock video (6:33)</w:t>
        </w:r>
      </w:hyperlink>
      <w:r w:rsidR="004A3404">
        <w:t>,</w:t>
      </w:r>
      <w:r>
        <w:t xml:space="preserve"> featuring a conversation between an examiner and a student. The video is designed to prompt discussion and analysis of the questions asked by the examiner, and the responses provided by the student. Listen to and view the video </w:t>
      </w:r>
      <w:proofErr w:type="gramStart"/>
      <w:r>
        <w:t>as a whole first</w:t>
      </w:r>
      <w:proofErr w:type="gramEnd"/>
      <w:r>
        <w:t>, then play the video again, pausing at key moments to answer the questions</w:t>
      </w:r>
      <w:r w:rsidR="0050560A">
        <w:t xml:space="preserve"> in the table</w:t>
      </w:r>
      <w:r>
        <w:t xml:space="preserve"> below.</w:t>
      </w:r>
    </w:p>
    <w:tbl>
      <w:tblPr>
        <w:tblStyle w:val="Tableheader"/>
        <w:tblW w:w="0" w:type="auto"/>
        <w:tblLook w:val="04A0" w:firstRow="1" w:lastRow="0" w:firstColumn="1" w:lastColumn="0" w:noHBand="0" w:noVBand="1"/>
        <w:tblDescription w:val="Student worksheet. Some cells are intentionally blank."/>
      </w:tblPr>
      <w:tblGrid>
        <w:gridCol w:w="846"/>
        <w:gridCol w:w="6946"/>
        <w:gridCol w:w="6768"/>
      </w:tblGrid>
      <w:tr w:rsidR="003E01D1" w:rsidRPr="005E45E4" w14:paraId="6D4E2D8D" w14:textId="77777777" w:rsidTr="00783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6C7CBE1" w14:textId="77777777" w:rsidR="003E01D1" w:rsidRPr="005E45E4" w:rsidRDefault="003E01D1" w:rsidP="005E45E4">
            <w:pPr>
              <w:jc w:val="center"/>
            </w:pPr>
            <w:r w:rsidRPr="005E45E4">
              <w:t>Time</w:t>
            </w:r>
          </w:p>
        </w:tc>
        <w:tc>
          <w:tcPr>
            <w:tcW w:w="6946" w:type="dxa"/>
          </w:tcPr>
          <w:p w14:paraId="59E543EA" w14:textId="77777777" w:rsidR="003E01D1" w:rsidRPr="005E45E4" w:rsidRDefault="003E01D1" w:rsidP="005E45E4">
            <w:pPr>
              <w:jc w:val="center"/>
              <w:cnfStyle w:val="100000000000" w:firstRow="1" w:lastRow="0" w:firstColumn="0" w:lastColumn="0" w:oddVBand="0" w:evenVBand="0" w:oddHBand="0" w:evenHBand="0" w:firstRowFirstColumn="0" w:firstRowLastColumn="0" w:lastRowFirstColumn="0" w:lastRowLastColumn="0"/>
            </w:pPr>
            <w:r w:rsidRPr="005E45E4">
              <w:t>Script</w:t>
            </w:r>
          </w:p>
        </w:tc>
        <w:tc>
          <w:tcPr>
            <w:tcW w:w="6768" w:type="dxa"/>
          </w:tcPr>
          <w:p w14:paraId="4B6B454B" w14:textId="77777777" w:rsidR="003E01D1" w:rsidRPr="005E45E4" w:rsidRDefault="003E01D1" w:rsidP="005E45E4">
            <w:pPr>
              <w:jc w:val="center"/>
              <w:cnfStyle w:val="100000000000" w:firstRow="1" w:lastRow="0" w:firstColumn="0" w:lastColumn="0" w:oddVBand="0" w:evenVBand="0" w:oddHBand="0" w:evenHBand="0" w:firstRowFirstColumn="0" w:firstRowLastColumn="0" w:lastRowFirstColumn="0" w:lastRowLastColumn="0"/>
            </w:pPr>
            <w:r w:rsidRPr="005E45E4">
              <w:t>Discussion questions</w:t>
            </w:r>
          </w:p>
        </w:tc>
      </w:tr>
      <w:tr w:rsidR="00006F7B" w14:paraId="3F2A965B" w14:textId="77777777" w:rsidTr="0078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B367C39" w14:textId="65071365" w:rsidR="00006F7B" w:rsidRDefault="00006F7B" w:rsidP="00006F7B">
            <w:r>
              <w:t>1:43</w:t>
            </w:r>
          </w:p>
        </w:tc>
        <w:tc>
          <w:tcPr>
            <w:tcW w:w="6946" w:type="dxa"/>
          </w:tcPr>
          <w:p w14:paraId="2448763E"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F55B59">
              <w:rPr>
                <w:rFonts w:ascii="MS Mincho" w:hAnsi="MS Mincho" w:cs="MS Gothic" w:hint="eastAsia"/>
                <w:lang w:eastAsia="ja-JP"/>
              </w:rPr>
              <w:t>あなたの家ぞくは何人ですか</w:t>
            </w:r>
            <w:r w:rsidRPr="00426893">
              <w:rPr>
                <w:rFonts w:ascii="MS Mincho" w:hAnsi="MS Mincho" w:cs="MS Gothic" w:hint="eastAsia"/>
                <w:lang w:eastAsia="ja-JP"/>
              </w:rPr>
              <w:t>。</w:t>
            </w:r>
          </w:p>
        </w:tc>
        <w:tc>
          <w:tcPr>
            <w:tcW w:w="6768" w:type="dxa"/>
          </w:tcPr>
          <w:p w14:paraId="0AECF2C8" w14:textId="77777777" w:rsidR="00006F7B" w:rsidRDefault="00006F7B" w:rsidP="00006F7B">
            <w:pPr>
              <w:cnfStyle w:val="000000100000" w:firstRow="0" w:lastRow="0" w:firstColumn="0" w:lastColumn="0" w:oddVBand="0" w:evenVBand="0" w:oddHBand="1" w:evenHBand="0" w:firstRowFirstColumn="0" w:firstRowLastColumn="0" w:lastRowFirstColumn="0" w:lastRowLastColumn="0"/>
              <w:rPr>
                <w:lang w:eastAsia="ja-JP"/>
              </w:rPr>
            </w:pPr>
          </w:p>
        </w:tc>
      </w:tr>
      <w:tr w:rsidR="00006F7B" w14:paraId="6DA3148F" w14:textId="77777777" w:rsidTr="00783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FD707A2" w14:textId="5B800014" w:rsidR="00006F7B" w:rsidRDefault="00006F7B" w:rsidP="00006F7B">
            <w:pPr>
              <w:rPr>
                <w:lang w:eastAsia="ja-JP"/>
              </w:rPr>
            </w:pPr>
            <w:r>
              <w:rPr>
                <w:lang w:eastAsia="ja-JP"/>
              </w:rPr>
              <w:t>1:47</w:t>
            </w:r>
          </w:p>
        </w:tc>
        <w:tc>
          <w:tcPr>
            <w:tcW w:w="6946" w:type="dxa"/>
          </w:tcPr>
          <w:p w14:paraId="574CC53D" w14:textId="7E2E8C5E"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r w:rsidRPr="00F55B59">
              <w:rPr>
                <w:rFonts w:ascii="MS Mincho" w:hAnsi="MS Mincho" w:cs="MS Gothic" w:hint="eastAsia"/>
                <w:lang w:eastAsia="ja-JP"/>
              </w:rPr>
              <w:t>ぼくの</w:t>
            </w:r>
            <w:r w:rsidRPr="00D76637">
              <w:rPr>
                <w:rFonts w:ascii="MS Mincho" w:hAnsi="MS Mincho" w:cs="MS Gothic" w:hint="eastAsia"/>
                <w:lang w:eastAsia="ja-JP"/>
              </w:rPr>
              <w:t>家ぞくは</w:t>
            </w:r>
            <w:r w:rsidRPr="00F55B59">
              <w:rPr>
                <w:rFonts w:ascii="MS Mincho" w:hAnsi="MS Mincho" w:cs="MS Gothic" w:hint="eastAsia"/>
                <w:lang w:eastAsia="ja-JP"/>
              </w:rPr>
              <w:t>、４人です。父と母とあねです。ペットがいます。</w:t>
            </w:r>
          </w:p>
        </w:tc>
        <w:tc>
          <w:tcPr>
            <w:tcW w:w="6768" w:type="dxa"/>
          </w:tcPr>
          <w:p w14:paraId="3737AAE0" w14:textId="77777777" w:rsidR="00006F7B" w:rsidRDefault="00006F7B" w:rsidP="00006F7B">
            <w:pPr>
              <w:cnfStyle w:val="000000010000" w:firstRow="0" w:lastRow="0" w:firstColumn="0" w:lastColumn="0" w:oddVBand="0" w:evenVBand="0" w:oddHBand="0" w:evenHBand="1" w:firstRowFirstColumn="0" w:firstRowLastColumn="0" w:lastRowFirstColumn="0" w:lastRowLastColumn="0"/>
              <w:rPr>
                <w:lang w:eastAsia="ja-JP"/>
              </w:rPr>
            </w:pPr>
          </w:p>
        </w:tc>
      </w:tr>
      <w:tr w:rsidR="00006F7B" w14:paraId="1DAEFB18" w14:textId="77777777" w:rsidTr="0078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458B334" w14:textId="588FD8CE" w:rsidR="00006F7B" w:rsidRDefault="00006F7B" w:rsidP="00006F7B">
            <w:pPr>
              <w:rPr>
                <w:lang w:eastAsia="ja-JP"/>
              </w:rPr>
            </w:pPr>
            <w:r>
              <w:rPr>
                <w:lang w:eastAsia="ja-JP"/>
              </w:rPr>
              <w:t>1:57</w:t>
            </w:r>
          </w:p>
        </w:tc>
        <w:tc>
          <w:tcPr>
            <w:tcW w:w="6946" w:type="dxa"/>
          </w:tcPr>
          <w:p w14:paraId="79DF921A"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F55B59">
              <w:rPr>
                <w:rFonts w:ascii="MS Mincho" w:hAnsi="MS Mincho" w:cs="MS Gothic" w:hint="eastAsia"/>
                <w:lang w:eastAsia="ja-JP"/>
              </w:rPr>
              <w:t>どんなペットをかっていますか。</w:t>
            </w:r>
          </w:p>
        </w:tc>
        <w:tc>
          <w:tcPr>
            <w:tcW w:w="6768" w:type="dxa"/>
          </w:tcPr>
          <w:p w14:paraId="10F4E2D7" w14:textId="77777777" w:rsidR="00006F7B" w:rsidRDefault="00006F7B" w:rsidP="00006F7B">
            <w:pPr>
              <w:cnfStyle w:val="000000100000" w:firstRow="0" w:lastRow="0" w:firstColumn="0" w:lastColumn="0" w:oddVBand="0" w:evenVBand="0" w:oddHBand="1" w:evenHBand="0" w:firstRowFirstColumn="0" w:firstRowLastColumn="0" w:lastRowFirstColumn="0" w:lastRowLastColumn="0"/>
              <w:rPr>
                <w:lang w:eastAsia="ja-JP"/>
              </w:rPr>
            </w:pPr>
          </w:p>
        </w:tc>
      </w:tr>
      <w:tr w:rsidR="00006F7B" w14:paraId="68D6F51E"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5CE388E8" w14:textId="217D3300" w:rsidR="00006F7B" w:rsidRDefault="00006F7B" w:rsidP="00006F7B">
            <w:pPr>
              <w:rPr>
                <w:lang w:eastAsia="ja-JP"/>
              </w:rPr>
            </w:pPr>
            <w:r>
              <w:rPr>
                <w:lang w:eastAsia="ja-JP"/>
              </w:rPr>
              <w:t>2:01</w:t>
            </w:r>
          </w:p>
        </w:tc>
        <w:tc>
          <w:tcPr>
            <w:tcW w:w="6946" w:type="dxa"/>
          </w:tcPr>
          <w:p w14:paraId="2008072C" w14:textId="77777777"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r w:rsidRPr="00F55B59">
              <w:rPr>
                <w:rFonts w:ascii="MS Mincho" w:hAnsi="MS Mincho" w:cs="MS Gothic" w:hint="eastAsia"/>
                <w:lang w:eastAsia="ja-JP"/>
              </w:rPr>
              <w:t>いぬとねこです。かわいいです。</w:t>
            </w:r>
          </w:p>
        </w:tc>
        <w:tc>
          <w:tcPr>
            <w:tcW w:w="6768" w:type="dxa"/>
          </w:tcPr>
          <w:p w14:paraId="1CA108AF" w14:textId="6C64ACFF" w:rsidR="00006F7B" w:rsidRDefault="00006F7B" w:rsidP="00006F7B">
            <w:pPr>
              <w:cnfStyle w:val="000000010000" w:firstRow="0" w:lastRow="0" w:firstColumn="0" w:lastColumn="0" w:oddVBand="0" w:evenVBand="0" w:oddHBand="0" w:evenHBand="1" w:firstRowFirstColumn="0" w:firstRowLastColumn="0" w:lastRowFirstColumn="0" w:lastRowLastColumn="0"/>
            </w:pPr>
            <w:r>
              <w:t>To expand on his response, w</w:t>
            </w:r>
            <w:r w:rsidRPr="00F55B59">
              <w:t xml:space="preserve">hat additional information could the student have </w:t>
            </w:r>
            <w:r>
              <w:t>included?</w:t>
            </w:r>
          </w:p>
        </w:tc>
      </w:tr>
      <w:tr w:rsidR="00006F7B" w14:paraId="485D887E" w14:textId="77777777" w:rsidTr="00784398">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19866E0C" w14:textId="5B1A4A82" w:rsidR="00006F7B" w:rsidRDefault="00006F7B" w:rsidP="00006F7B">
            <w:r>
              <w:lastRenderedPageBreak/>
              <w:t>2:04</w:t>
            </w:r>
          </w:p>
        </w:tc>
        <w:tc>
          <w:tcPr>
            <w:tcW w:w="6946" w:type="dxa"/>
          </w:tcPr>
          <w:p w14:paraId="721EA3A3" w14:textId="3E51F269"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F55B59">
              <w:rPr>
                <w:rFonts w:ascii="MS Mincho" w:hAnsi="MS Mincho" w:cs="MS Gothic" w:hint="eastAsia"/>
                <w:lang w:eastAsia="ja-JP"/>
              </w:rPr>
              <w:t>家のちかくに何がありますか。</w:t>
            </w:r>
          </w:p>
        </w:tc>
        <w:tc>
          <w:tcPr>
            <w:tcW w:w="6768" w:type="dxa"/>
          </w:tcPr>
          <w:p w14:paraId="57829A12" w14:textId="7C5126A7" w:rsidR="00006F7B" w:rsidRDefault="00006F7B" w:rsidP="00006F7B">
            <w:pPr>
              <w:cnfStyle w:val="000000100000" w:firstRow="0" w:lastRow="0" w:firstColumn="0" w:lastColumn="0" w:oddVBand="0" w:evenVBand="0" w:oddHBand="1" w:evenHBand="0" w:firstRowFirstColumn="0" w:firstRowLastColumn="0" w:lastRowFirstColumn="0" w:lastRowLastColumn="0"/>
            </w:pPr>
            <w:r>
              <w:t>Based on the previous response from the student, w</w:t>
            </w:r>
            <w:r w:rsidRPr="00F55B59">
              <w:t>hat question could the examiner have asked here</w:t>
            </w:r>
            <w:r>
              <w:t>,</w:t>
            </w:r>
            <w:r w:rsidRPr="00F55B59">
              <w:t xml:space="preserve"> instead</w:t>
            </w:r>
            <w:r>
              <w:t xml:space="preserve"> of this question, to create a better flow in the conversation?</w:t>
            </w:r>
          </w:p>
        </w:tc>
      </w:tr>
      <w:tr w:rsidR="00006F7B" w14:paraId="3994792D"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474A2F73" w14:textId="1AA95052" w:rsidR="00006F7B" w:rsidRDefault="00006F7B" w:rsidP="00006F7B">
            <w:pPr>
              <w:rPr>
                <w:lang w:eastAsia="ja-JP"/>
              </w:rPr>
            </w:pPr>
            <w:r>
              <w:rPr>
                <w:lang w:eastAsia="ja-JP"/>
              </w:rPr>
              <w:t>2:09</w:t>
            </w:r>
          </w:p>
        </w:tc>
        <w:tc>
          <w:tcPr>
            <w:tcW w:w="6946" w:type="dxa"/>
          </w:tcPr>
          <w:p w14:paraId="040B3B47" w14:textId="40495046"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こうえんやレストランがあります。よくこうえんに行きます。</w:t>
            </w:r>
          </w:p>
        </w:tc>
        <w:tc>
          <w:tcPr>
            <w:tcW w:w="6768" w:type="dxa"/>
          </w:tcPr>
          <w:p w14:paraId="65F315B4" w14:textId="73E99F8D" w:rsidR="00006F7B" w:rsidRDefault="00006F7B" w:rsidP="00006F7B">
            <w:pPr>
              <w:cnfStyle w:val="000000010000" w:firstRow="0" w:lastRow="0" w:firstColumn="0" w:lastColumn="0" w:oddVBand="0" w:evenVBand="0" w:oddHBand="0" w:evenHBand="1" w:firstRowFirstColumn="0" w:firstRowLastColumn="0" w:lastRowFirstColumn="0" w:lastRowLastColumn="0"/>
            </w:pPr>
            <w:r w:rsidRPr="00D84843">
              <w:t>To expand on his response, what additional information could the</w:t>
            </w:r>
            <w:r>
              <w:t xml:space="preserve"> </w:t>
            </w:r>
            <w:r w:rsidRPr="00D84843">
              <w:t>student have included?</w:t>
            </w:r>
          </w:p>
        </w:tc>
      </w:tr>
      <w:tr w:rsidR="00006F7B" w14:paraId="56A3E331" w14:textId="77777777" w:rsidTr="00784398">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0FF98493" w14:textId="6C7B0D43" w:rsidR="00006F7B" w:rsidRDefault="00006F7B" w:rsidP="00006F7B">
            <w:r>
              <w:t>2:16</w:t>
            </w:r>
          </w:p>
        </w:tc>
        <w:tc>
          <w:tcPr>
            <w:tcW w:w="6946" w:type="dxa"/>
          </w:tcPr>
          <w:p w14:paraId="725FAAFB"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あなたの好きな</w:t>
            </w:r>
            <w:r>
              <w:rPr>
                <w:rFonts w:ascii="MS Mincho" w:hAnsi="MS Mincho" w:cs="MS Gothic" w:hint="eastAsia"/>
                <w:lang w:eastAsia="ja-JP"/>
              </w:rPr>
              <w:t>食べ</w:t>
            </w:r>
            <w:r w:rsidRPr="00F55B59">
              <w:rPr>
                <w:rFonts w:ascii="MS Mincho" w:hAnsi="MS Mincho" w:cs="MS Gothic" w:hint="eastAsia"/>
                <w:lang w:eastAsia="ja-JP"/>
              </w:rPr>
              <w:t>ものは</w:t>
            </w:r>
            <w:r>
              <w:rPr>
                <w:rFonts w:ascii="MS Mincho" w:hAnsi="MS Mincho" w:cs="MS Gothic" w:hint="eastAsia"/>
                <w:lang w:eastAsia="ja-JP"/>
              </w:rPr>
              <w:t>何</w:t>
            </w:r>
            <w:r w:rsidRPr="00F55B59">
              <w:rPr>
                <w:rFonts w:ascii="MS Mincho" w:hAnsi="MS Mincho" w:cs="MS Gothic" w:hint="eastAsia"/>
                <w:lang w:eastAsia="ja-JP"/>
              </w:rPr>
              <w:t>ですか。</w:t>
            </w:r>
          </w:p>
        </w:tc>
        <w:tc>
          <w:tcPr>
            <w:tcW w:w="6768" w:type="dxa"/>
          </w:tcPr>
          <w:p w14:paraId="3FA2765F" w14:textId="605BDFF9" w:rsidR="00006F7B" w:rsidRDefault="00006F7B" w:rsidP="00006F7B">
            <w:pPr>
              <w:cnfStyle w:val="000000100000" w:firstRow="0" w:lastRow="0" w:firstColumn="0" w:lastColumn="0" w:oddVBand="0" w:evenVBand="0" w:oddHBand="1" w:evenHBand="0" w:firstRowFirstColumn="0" w:firstRowLastColumn="0" w:lastRowFirstColumn="0" w:lastRowLastColumn="0"/>
            </w:pPr>
            <w:r w:rsidRPr="00F55B59">
              <w:t>How would you answer this question?</w:t>
            </w:r>
          </w:p>
        </w:tc>
      </w:tr>
      <w:tr w:rsidR="00006F7B" w14:paraId="26496AC0"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684FAFFB" w14:textId="47B8BB60" w:rsidR="00006F7B" w:rsidRDefault="00006F7B" w:rsidP="00006F7B">
            <w:pPr>
              <w:rPr>
                <w:lang w:eastAsia="ja-JP"/>
              </w:rPr>
            </w:pPr>
            <w:r>
              <w:rPr>
                <w:lang w:eastAsia="ja-JP"/>
              </w:rPr>
              <w:t>2:21</w:t>
            </w:r>
          </w:p>
        </w:tc>
        <w:tc>
          <w:tcPr>
            <w:tcW w:w="6946" w:type="dxa"/>
          </w:tcPr>
          <w:p w14:paraId="541F2093" w14:textId="77777777"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ぼくは日本のりょうりが</w:t>
            </w:r>
            <w:r>
              <w:rPr>
                <w:rFonts w:ascii="MS Mincho" w:hAnsi="MS Mincho" w:cs="MS Gothic" w:hint="eastAsia"/>
                <w:lang w:eastAsia="ja-JP"/>
              </w:rPr>
              <w:t>好き</w:t>
            </w:r>
            <w:r w:rsidRPr="00F55B59">
              <w:rPr>
                <w:rFonts w:ascii="MS Mincho" w:hAnsi="MS Mincho" w:cs="MS Gothic" w:hint="eastAsia"/>
                <w:lang w:eastAsia="ja-JP"/>
              </w:rPr>
              <w:t>です。おすしやラーメンが</w:t>
            </w:r>
            <w:r>
              <w:rPr>
                <w:rFonts w:ascii="MS Mincho" w:hAnsi="MS Mincho" w:cs="MS Gothic" w:hint="eastAsia"/>
                <w:lang w:eastAsia="ja-JP"/>
              </w:rPr>
              <w:t>好き</w:t>
            </w:r>
            <w:r w:rsidRPr="00F55B59">
              <w:rPr>
                <w:rFonts w:ascii="MS Mincho" w:hAnsi="MS Mincho" w:cs="MS Gothic" w:hint="eastAsia"/>
                <w:lang w:eastAsia="ja-JP"/>
              </w:rPr>
              <w:t>です。おいしいです。</w:t>
            </w:r>
          </w:p>
        </w:tc>
        <w:tc>
          <w:tcPr>
            <w:tcW w:w="6768" w:type="dxa"/>
          </w:tcPr>
          <w:p w14:paraId="0DDE5AAE" w14:textId="679DDCF4" w:rsidR="00006F7B" w:rsidRDefault="00006F7B" w:rsidP="00006F7B">
            <w:pPr>
              <w:cnfStyle w:val="000000010000" w:firstRow="0" w:lastRow="0" w:firstColumn="0" w:lastColumn="0" w:oddVBand="0" w:evenVBand="0" w:oddHBand="0" w:evenHBand="1" w:firstRowFirstColumn="0" w:firstRowLastColumn="0" w:lastRowFirstColumn="0" w:lastRowLastColumn="0"/>
            </w:pPr>
            <w:r>
              <w:t>How could the student improve on their response?</w:t>
            </w:r>
          </w:p>
        </w:tc>
      </w:tr>
      <w:tr w:rsidR="00006F7B" w14:paraId="0F022BE8" w14:textId="77777777" w:rsidTr="0078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99121A9" w14:textId="14F92B6B" w:rsidR="00006F7B" w:rsidRDefault="00006F7B" w:rsidP="00006F7B">
            <w:r>
              <w:lastRenderedPageBreak/>
              <w:t>2:29</w:t>
            </w:r>
          </w:p>
        </w:tc>
        <w:tc>
          <w:tcPr>
            <w:tcW w:w="6946" w:type="dxa"/>
          </w:tcPr>
          <w:p w14:paraId="7FC54F65"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あなたはりょうりができますか。</w:t>
            </w:r>
          </w:p>
        </w:tc>
        <w:tc>
          <w:tcPr>
            <w:tcW w:w="6768" w:type="dxa"/>
          </w:tcPr>
          <w:p w14:paraId="4F83D153" w14:textId="77777777" w:rsidR="00006F7B" w:rsidRDefault="00006F7B" w:rsidP="00006F7B">
            <w:pPr>
              <w:cnfStyle w:val="000000100000" w:firstRow="0" w:lastRow="0" w:firstColumn="0" w:lastColumn="0" w:oddVBand="0" w:evenVBand="0" w:oddHBand="1" w:evenHBand="0" w:firstRowFirstColumn="0" w:firstRowLastColumn="0" w:lastRowFirstColumn="0" w:lastRowLastColumn="0"/>
              <w:rPr>
                <w:lang w:eastAsia="ja-JP"/>
              </w:rPr>
            </w:pPr>
          </w:p>
        </w:tc>
      </w:tr>
      <w:tr w:rsidR="00006F7B" w14:paraId="6650B7FF"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615B1315" w14:textId="36035DAC" w:rsidR="00006F7B" w:rsidRDefault="00006F7B" w:rsidP="00006F7B">
            <w:pPr>
              <w:rPr>
                <w:lang w:eastAsia="ja-JP"/>
              </w:rPr>
            </w:pPr>
            <w:r>
              <w:rPr>
                <w:lang w:eastAsia="ja-JP"/>
              </w:rPr>
              <w:t>2:33</w:t>
            </w:r>
          </w:p>
        </w:tc>
        <w:tc>
          <w:tcPr>
            <w:tcW w:w="6946" w:type="dxa"/>
          </w:tcPr>
          <w:p w14:paraId="7DF8087B" w14:textId="77777777"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cs="MS Gothic"/>
              </w:rPr>
            </w:pPr>
            <w:r w:rsidRPr="00F55B59">
              <w:rPr>
                <w:rFonts w:ascii="MS Mincho" w:hAnsi="MS Mincho" w:cs="MS Gothic" w:hint="eastAsia"/>
                <w:lang w:eastAsia="ja-JP"/>
              </w:rPr>
              <w:t>はい、できます。カレーやパスタをつくります。おいしいです。</w:t>
            </w:r>
          </w:p>
        </w:tc>
        <w:tc>
          <w:tcPr>
            <w:tcW w:w="6768" w:type="dxa"/>
          </w:tcPr>
          <w:p w14:paraId="1F06E375" w14:textId="12393724" w:rsidR="00006F7B" w:rsidRDefault="00006F7B" w:rsidP="00006F7B">
            <w:pPr>
              <w:cnfStyle w:val="000000010000" w:firstRow="0" w:lastRow="0" w:firstColumn="0" w:lastColumn="0" w:oddVBand="0" w:evenVBand="0" w:oddHBand="0" w:evenHBand="1" w:firstRowFirstColumn="0" w:firstRowLastColumn="0" w:lastRowFirstColumn="0" w:lastRowLastColumn="0"/>
            </w:pPr>
            <w:r w:rsidRPr="00F55B59">
              <w:t xml:space="preserve">How </w:t>
            </w:r>
            <w:r>
              <w:t>could</w:t>
            </w:r>
            <w:r w:rsidRPr="00F55B59">
              <w:t xml:space="preserve"> </w:t>
            </w:r>
            <w:r>
              <w:t>the student improve on their response?</w:t>
            </w:r>
          </w:p>
        </w:tc>
      </w:tr>
      <w:tr w:rsidR="00006F7B" w14:paraId="2DDF7E1C" w14:textId="77777777" w:rsidTr="00784398">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41AFB031" w14:textId="3A2D52FF" w:rsidR="00006F7B" w:rsidRDefault="00006F7B" w:rsidP="00006F7B">
            <w:r>
              <w:t>2:41</w:t>
            </w:r>
          </w:p>
        </w:tc>
        <w:tc>
          <w:tcPr>
            <w:tcW w:w="6946" w:type="dxa"/>
          </w:tcPr>
          <w:p w14:paraId="0C0719A0"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あなたは毎日何時におきますか。</w:t>
            </w:r>
          </w:p>
        </w:tc>
        <w:tc>
          <w:tcPr>
            <w:tcW w:w="6768" w:type="dxa"/>
          </w:tcPr>
          <w:p w14:paraId="4131C857" w14:textId="1480A5C7" w:rsidR="00006F7B" w:rsidRDefault="00006F7B" w:rsidP="00006F7B">
            <w:pPr>
              <w:cnfStyle w:val="000000100000" w:firstRow="0" w:lastRow="0" w:firstColumn="0" w:lastColumn="0" w:oddVBand="0" w:evenVBand="0" w:oddHBand="1" w:evenHBand="0" w:firstRowFirstColumn="0" w:firstRowLastColumn="0" w:lastRowFirstColumn="0" w:lastRowLastColumn="0"/>
            </w:pPr>
            <w:r w:rsidRPr="00F55B59">
              <w:t>How would you answer this question?</w:t>
            </w:r>
          </w:p>
        </w:tc>
      </w:tr>
      <w:tr w:rsidR="00006F7B" w14:paraId="506289F5"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71F5BD1A" w14:textId="77D5CD5C" w:rsidR="00006F7B" w:rsidRDefault="00006F7B" w:rsidP="00006F7B">
            <w:pPr>
              <w:rPr>
                <w:lang w:eastAsia="ja-JP"/>
              </w:rPr>
            </w:pPr>
            <w:r>
              <w:rPr>
                <w:lang w:eastAsia="ja-JP"/>
              </w:rPr>
              <w:t>2:46</w:t>
            </w:r>
          </w:p>
        </w:tc>
        <w:tc>
          <w:tcPr>
            <w:tcW w:w="6946" w:type="dxa"/>
          </w:tcPr>
          <w:p w14:paraId="7B6492D7" w14:textId="77777777"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毎日８時におきます。おきたあとであさごはんを</w:t>
            </w:r>
            <w:r>
              <w:rPr>
                <w:rFonts w:ascii="MS Mincho" w:hAnsi="MS Mincho" w:cs="MS Gothic" w:hint="eastAsia"/>
                <w:lang w:eastAsia="ja-JP"/>
              </w:rPr>
              <w:t>食べ</w:t>
            </w:r>
            <w:r w:rsidRPr="00F55B59">
              <w:rPr>
                <w:rFonts w:ascii="MS Mincho" w:hAnsi="MS Mincho" w:cs="MS Gothic" w:hint="eastAsia"/>
                <w:lang w:eastAsia="ja-JP"/>
              </w:rPr>
              <w:t>ます。学校に</w:t>
            </w:r>
            <w:r>
              <w:rPr>
                <w:rFonts w:ascii="MS Mincho" w:hAnsi="MS Mincho" w:cs="MS Gothic" w:hint="eastAsia"/>
                <w:lang w:eastAsia="ja-JP"/>
              </w:rPr>
              <w:t>行きます</w:t>
            </w:r>
            <w:r w:rsidRPr="00F55B59">
              <w:rPr>
                <w:rFonts w:ascii="MS Mincho" w:hAnsi="MS Mincho" w:cs="MS Gothic" w:hint="eastAsia"/>
                <w:lang w:eastAsia="ja-JP"/>
              </w:rPr>
              <w:t>。</w:t>
            </w:r>
          </w:p>
        </w:tc>
        <w:tc>
          <w:tcPr>
            <w:tcW w:w="6768" w:type="dxa"/>
          </w:tcPr>
          <w:p w14:paraId="405D2508" w14:textId="2EE9E855" w:rsidR="00006F7B" w:rsidRDefault="00006F7B" w:rsidP="00006F7B">
            <w:pPr>
              <w:cnfStyle w:val="000000010000" w:firstRow="0" w:lastRow="0" w:firstColumn="0" w:lastColumn="0" w:oddVBand="0" w:evenVBand="0" w:oddHBand="0" w:evenHBand="1" w:firstRowFirstColumn="0" w:firstRowLastColumn="0" w:lastRowFirstColumn="0" w:lastRowLastColumn="0"/>
            </w:pPr>
            <w:r>
              <w:t xml:space="preserve">What would you add to </w:t>
            </w:r>
            <w:r w:rsidRPr="00F55B59">
              <w:t xml:space="preserve">improve </w:t>
            </w:r>
            <w:r>
              <w:t>on this response?</w:t>
            </w:r>
          </w:p>
        </w:tc>
      </w:tr>
      <w:tr w:rsidR="00006F7B" w14:paraId="2CD41C73" w14:textId="77777777" w:rsidTr="00784398">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6F5364FA" w14:textId="6034429F" w:rsidR="00006F7B" w:rsidRDefault="00006F7B" w:rsidP="00006F7B">
            <w:r>
              <w:lastRenderedPageBreak/>
              <w:t>2:57</w:t>
            </w:r>
          </w:p>
        </w:tc>
        <w:tc>
          <w:tcPr>
            <w:tcW w:w="6946" w:type="dxa"/>
          </w:tcPr>
          <w:p w14:paraId="6D55B704"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あさごはんに何を</w:t>
            </w:r>
            <w:r>
              <w:rPr>
                <w:rFonts w:ascii="MS Mincho" w:hAnsi="MS Mincho" w:cs="MS Gothic" w:hint="eastAsia"/>
                <w:lang w:eastAsia="ja-JP"/>
              </w:rPr>
              <w:t>食べ</w:t>
            </w:r>
            <w:r w:rsidRPr="00F55B59">
              <w:rPr>
                <w:rFonts w:ascii="MS Mincho" w:hAnsi="MS Mincho" w:cs="MS Gothic" w:hint="eastAsia"/>
                <w:lang w:eastAsia="ja-JP"/>
              </w:rPr>
              <w:t>ますか。</w:t>
            </w:r>
          </w:p>
        </w:tc>
        <w:tc>
          <w:tcPr>
            <w:tcW w:w="6768" w:type="dxa"/>
          </w:tcPr>
          <w:p w14:paraId="191DF1DB" w14:textId="6753728C" w:rsidR="00006F7B" w:rsidRDefault="00006F7B" w:rsidP="00006F7B">
            <w:pPr>
              <w:cnfStyle w:val="000000100000" w:firstRow="0" w:lastRow="0" w:firstColumn="0" w:lastColumn="0" w:oddVBand="0" w:evenVBand="0" w:oddHBand="1" w:evenHBand="0" w:firstRowFirstColumn="0" w:firstRowLastColumn="0" w:lastRowFirstColumn="0" w:lastRowLastColumn="0"/>
            </w:pPr>
            <w:r w:rsidRPr="00426893">
              <w:t>Based on the previous response from the student, what question could the examiner have asked here, instead of this question, to create a better flow in the conversation?</w:t>
            </w:r>
          </w:p>
        </w:tc>
      </w:tr>
      <w:tr w:rsidR="00006F7B" w14:paraId="7593977B"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605442F7" w14:textId="4FECC5DF" w:rsidR="00006F7B" w:rsidRDefault="00006F7B" w:rsidP="00006F7B">
            <w:r>
              <w:t>3:00</w:t>
            </w:r>
          </w:p>
        </w:tc>
        <w:tc>
          <w:tcPr>
            <w:tcW w:w="6946" w:type="dxa"/>
          </w:tcPr>
          <w:p w14:paraId="1B99D9BF" w14:textId="77777777"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トーストを</w:t>
            </w:r>
            <w:r>
              <w:rPr>
                <w:rFonts w:ascii="MS Mincho" w:hAnsi="MS Mincho" w:cs="MS Gothic" w:hint="eastAsia"/>
                <w:lang w:eastAsia="ja-JP"/>
              </w:rPr>
              <w:t>食べ</w:t>
            </w:r>
            <w:r w:rsidRPr="00F55B59">
              <w:rPr>
                <w:rFonts w:ascii="MS Mincho" w:hAnsi="MS Mincho" w:cs="MS Gothic" w:hint="eastAsia"/>
                <w:lang w:eastAsia="ja-JP"/>
              </w:rPr>
              <w:t>ます。</w:t>
            </w:r>
          </w:p>
        </w:tc>
        <w:tc>
          <w:tcPr>
            <w:tcW w:w="6768" w:type="dxa"/>
          </w:tcPr>
          <w:p w14:paraId="43AD9756" w14:textId="0A7D8DD6" w:rsidR="00006F7B" w:rsidRDefault="00006F7B" w:rsidP="00006F7B">
            <w:pPr>
              <w:cnfStyle w:val="000000010000" w:firstRow="0" w:lastRow="0" w:firstColumn="0" w:lastColumn="0" w:oddVBand="0" w:evenVBand="0" w:oddHBand="0" w:evenHBand="1" w:firstRowFirstColumn="0" w:firstRowLastColumn="0" w:lastRowFirstColumn="0" w:lastRowLastColumn="0"/>
            </w:pPr>
            <w:r w:rsidRPr="00557BEE">
              <w:t>To expand on his response, what additional information could the student have included?</w:t>
            </w:r>
          </w:p>
        </w:tc>
      </w:tr>
      <w:tr w:rsidR="00006F7B" w14:paraId="115BB59A" w14:textId="77777777" w:rsidTr="00784398">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3A273056" w14:textId="496FDC5F" w:rsidR="00006F7B" w:rsidRDefault="00006F7B" w:rsidP="00006F7B">
            <w:pPr>
              <w:rPr>
                <w:lang w:eastAsia="ja-JP"/>
              </w:rPr>
            </w:pPr>
            <w:r>
              <w:rPr>
                <w:lang w:eastAsia="ja-JP"/>
              </w:rPr>
              <w:t>3:03</w:t>
            </w:r>
          </w:p>
        </w:tc>
        <w:tc>
          <w:tcPr>
            <w:tcW w:w="6946" w:type="dxa"/>
          </w:tcPr>
          <w:p w14:paraId="0C762764"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あなたの学校はどんな学校ですか。</w:t>
            </w:r>
          </w:p>
        </w:tc>
        <w:tc>
          <w:tcPr>
            <w:tcW w:w="6768" w:type="dxa"/>
          </w:tcPr>
          <w:p w14:paraId="2CAA03AC" w14:textId="42AFA189" w:rsidR="00006F7B" w:rsidRDefault="00006F7B" w:rsidP="00006F7B">
            <w:pPr>
              <w:cnfStyle w:val="000000100000" w:firstRow="0" w:lastRow="0" w:firstColumn="0" w:lastColumn="0" w:oddVBand="0" w:evenVBand="0" w:oddHBand="1" w:evenHBand="0" w:firstRowFirstColumn="0" w:firstRowLastColumn="0" w:lastRowFirstColumn="0" w:lastRowLastColumn="0"/>
            </w:pPr>
            <w:r w:rsidRPr="00E52AD4">
              <w:t>How would you answer this question?</w:t>
            </w:r>
          </w:p>
        </w:tc>
      </w:tr>
      <w:tr w:rsidR="00006F7B" w14:paraId="761F9DFE"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06529FCD" w14:textId="6365F29D" w:rsidR="00006F7B" w:rsidRDefault="00006F7B" w:rsidP="00006F7B">
            <w:pPr>
              <w:rPr>
                <w:lang w:eastAsia="ja-JP"/>
              </w:rPr>
            </w:pPr>
            <w:r>
              <w:rPr>
                <w:lang w:eastAsia="ja-JP"/>
              </w:rPr>
              <w:t>3:08</w:t>
            </w:r>
          </w:p>
        </w:tc>
        <w:tc>
          <w:tcPr>
            <w:tcW w:w="6946" w:type="dxa"/>
          </w:tcPr>
          <w:p w14:paraId="2AC9408F" w14:textId="77777777"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大きい学校です。でも、ふるいです。としょかんやばいてんがあります。</w:t>
            </w:r>
          </w:p>
        </w:tc>
        <w:tc>
          <w:tcPr>
            <w:tcW w:w="6768" w:type="dxa"/>
          </w:tcPr>
          <w:p w14:paraId="766404F8" w14:textId="4D15C2DB" w:rsidR="00006F7B" w:rsidRDefault="00006F7B" w:rsidP="00006F7B">
            <w:pPr>
              <w:cnfStyle w:val="000000010000" w:firstRow="0" w:lastRow="0" w:firstColumn="0" w:lastColumn="0" w:oddVBand="0" w:evenVBand="0" w:oddHBand="0" w:evenHBand="1" w:firstRowFirstColumn="0" w:firstRowLastColumn="0" w:lastRowFirstColumn="0" w:lastRowLastColumn="0"/>
            </w:pPr>
            <w:r>
              <w:t>How would you improve on this response?</w:t>
            </w:r>
          </w:p>
        </w:tc>
      </w:tr>
      <w:tr w:rsidR="00006F7B" w14:paraId="2F647B5D" w14:textId="77777777" w:rsidTr="0078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5FD1BE0" w14:textId="59196386" w:rsidR="00006F7B" w:rsidRDefault="00006F7B" w:rsidP="00006F7B">
            <w:r>
              <w:lastRenderedPageBreak/>
              <w:t>3:16</w:t>
            </w:r>
          </w:p>
        </w:tc>
        <w:tc>
          <w:tcPr>
            <w:tcW w:w="6946" w:type="dxa"/>
          </w:tcPr>
          <w:p w14:paraId="4A232AEE"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よくとしょかんをつかいますか。</w:t>
            </w:r>
          </w:p>
        </w:tc>
        <w:tc>
          <w:tcPr>
            <w:tcW w:w="6768" w:type="dxa"/>
          </w:tcPr>
          <w:p w14:paraId="4232BC09" w14:textId="77777777" w:rsidR="00006F7B" w:rsidRDefault="00006F7B" w:rsidP="00006F7B">
            <w:pPr>
              <w:cnfStyle w:val="000000100000" w:firstRow="0" w:lastRow="0" w:firstColumn="0" w:lastColumn="0" w:oddVBand="0" w:evenVBand="0" w:oddHBand="1" w:evenHBand="0" w:firstRowFirstColumn="0" w:firstRowLastColumn="0" w:lastRowFirstColumn="0" w:lastRowLastColumn="0"/>
              <w:rPr>
                <w:lang w:eastAsia="ja-JP"/>
              </w:rPr>
            </w:pPr>
          </w:p>
        </w:tc>
      </w:tr>
      <w:tr w:rsidR="00006F7B" w14:paraId="67CD209A"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3CDD6D4F" w14:textId="3E0BFA80" w:rsidR="00006F7B" w:rsidRDefault="00006F7B" w:rsidP="00006F7B">
            <w:pPr>
              <w:rPr>
                <w:lang w:eastAsia="ja-JP"/>
              </w:rPr>
            </w:pPr>
            <w:r>
              <w:rPr>
                <w:lang w:eastAsia="ja-JP"/>
              </w:rPr>
              <w:t>3:20</w:t>
            </w:r>
          </w:p>
        </w:tc>
        <w:tc>
          <w:tcPr>
            <w:tcW w:w="6946" w:type="dxa"/>
          </w:tcPr>
          <w:p w14:paraId="15B75754" w14:textId="77777777"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はい、としょかんでしゅくだいをします。いつもしずかです。としょかんが好きです。</w:t>
            </w:r>
          </w:p>
        </w:tc>
        <w:tc>
          <w:tcPr>
            <w:tcW w:w="6768" w:type="dxa"/>
          </w:tcPr>
          <w:p w14:paraId="069A481C" w14:textId="19625C2C" w:rsidR="00006F7B" w:rsidRDefault="00006F7B" w:rsidP="00006F7B">
            <w:pPr>
              <w:cnfStyle w:val="000000010000" w:firstRow="0" w:lastRow="0" w:firstColumn="0" w:lastColumn="0" w:oddVBand="0" w:evenVBand="0" w:oddHBand="0" w:evenHBand="1" w:firstRowFirstColumn="0" w:firstRowLastColumn="0" w:lastRowFirstColumn="0" w:lastRowLastColumn="0"/>
            </w:pPr>
            <w:r w:rsidRPr="000A61EF">
              <w:t>How would you improve on this response?</w:t>
            </w:r>
          </w:p>
        </w:tc>
      </w:tr>
      <w:tr w:rsidR="00006F7B" w14:paraId="03EF1595" w14:textId="77777777" w:rsidTr="0078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368AA42" w14:textId="6C95CCC6" w:rsidR="00006F7B" w:rsidRDefault="00006F7B" w:rsidP="00006F7B">
            <w:r>
              <w:t>3:29</w:t>
            </w:r>
          </w:p>
        </w:tc>
        <w:tc>
          <w:tcPr>
            <w:tcW w:w="6946" w:type="dxa"/>
          </w:tcPr>
          <w:p w14:paraId="2158788D"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学校でどのかもくをべんきょうしていますか。</w:t>
            </w:r>
          </w:p>
        </w:tc>
        <w:tc>
          <w:tcPr>
            <w:tcW w:w="6768" w:type="dxa"/>
          </w:tcPr>
          <w:p w14:paraId="5A157324" w14:textId="77777777" w:rsidR="00006F7B" w:rsidRDefault="00006F7B" w:rsidP="00006F7B">
            <w:pPr>
              <w:cnfStyle w:val="000000100000" w:firstRow="0" w:lastRow="0" w:firstColumn="0" w:lastColumn="0" w:oddVBand="0" w:evenVBand="0" w:oddHBand="1" w:evenHBand="0" w:firstRowFirstColumn="0" w:firstRowLastColumn="0" w:lastRowFirstColumn="0" w:lastRowLastColumn="0"/>
              <w:rPr>
                <w:lang w:eastAsia="ja-JP"/>
              </w:rPr>
            </w:pPr>
          </w:p>
        </w:tc>
      </w:tr>
      <w:tr w:rsidR="00006F7B" w14:paraId="563682E1"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061B9F05" w14:textId="49DDC4AF" w:rsidR="00006F7B" w:rsidRDefault="00006F7B" w:rsidP="00006F7B">
            <w:pPr>
              <w:rPr>
                <w:lang w:eastAsia="ja-JP"/>
              </w:rPr>
            </w:pPr>
            <w:r>
              <w:rPr>
                <w:lang w:eastAsia="ja-JP"/>
              </w:rPr>
              <w:t>3:35</w:t>
            </w:r>
          </w:p>
        </w:tc>
        <w:tc>
          <w:tcPr>
            <w:tcW w:w="6946" w:type="dxa"/>
          </w:tcPr>
          <w:p w14:paraId="6CB02488" w14:textId="77777777"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8765F0">
              <w:rPr>
                <w:rFonts w:ascii="MS Mincho" w:hAnsi="MS Mincho" w:cs="MS Gothic" w:hint="eastAsia"/>
                <w:lang w:eastAsia="ja-JP"/>
              </w:rPr>
              <w:t>えい</w:t>
            </w:r>
            <w:r w:rsidRPr="00F55B59">
              <w:rPr>
                <w:rFonts w:ascii="MS Mincho" w:hAnsi="MS Mincho" w:cs="MS Gothic" w:hint="eastAsia"/>
                <w:lang w:eastAsia="ja-JP"/>
              </w:rPr>
              <w:t>語と、</w:t>
            </w:r>
            <w:r w:rsidRPr="008765F0">
              <w:rPr>
                <w:rFonts w:ascii="MS Mincho" w:hAnsi="MS Mincho" w:cs="MS Gothic" w:hint="eastAsia"/>
                <w:lang w:eastAsia="ja-JP"/>
              </w:rPr>
              <w:t>すう</w:t>
            </w:r>
            <w:r w:rsidRPr="00F55B59">
              <w:rPr>
                <w:rFonts w:ascii="MS Mincho" w:hAnsi="MS Mincho" w:cs="MS Gothic" w:hint="eastAsia"/>
                <w:lang w:eastAsia="ja-JP"/>
              </w:rPr>
              <w:t>学と、</w:t>
            </w:r>
            <w:r w:rsidRPr="008765F0">
              <w:rPr>
                <w:rFonts w:ascii="MS Mincho" w:hAnsi="MS Mincho" w:cs="MS Gothic" w:hint="eastAsia"/>
                <w:lang w:eastAsia="ja-JP"/>
              </w:rPr>
              <w:t>か</w:t>
            </w:r>
            <w:r w:rsidRPr="00F55B59">
              <w:rPr>
                <w:rFonts w:ascii="MS Mincho" w:hAnsi="MS Mincho" w:cs="MS Gothic" w:hint="eastAsia"/>
                <w:lang w:eastAsia="ja-JP"/>
              </w:rPr>
              <w:t>学と、生ぶつと日本語です。生ぶつが好きです。</w:t>
            </w:r>
            <w:r w:rsidRPr="008765F0">
              <w:rPr>
                <w:rFonts w:ascii="MS Mincho" w:hAnsi="MS Mincho" w:cs="MS Gothic" w:hint="eastAsia"/>
                <w:lang w:eastAsia="ja-JP"/>
              </w:rPr>
              <w:t>すう</w:t>
            </w:r>
            <w:r w:rsidRPr="00F55B59">
              <w:rPr>
                <w:rFonts w:ascii="MS Mincho" w:hAnsi="MS Mincho" w:cs="MS Gothic" w:hint="eastAsia"/>
                <w:lang w:eastAsia="ja-JP"/>
              </w:rPr>
              <w:t>学はむずかしいです。</w:t>
            </w:r>
          </w:p>
        </w:tc>
        <w:tc>
          <w:tcPr>
            <w:tcW w:w="6768" w:type="dxa"/>
          </w:tcPr>
          <w:p w14:paraId="260984C0" w14:textId="0740BD2B" w:rsidR="00006F7B" w:rsidRPr="007830B1" w:rsidRDefault="00006F7B" w:rsidP="00006F7B">
            <w:pPr>
              <w:cnfStyle w:val="000000010000" w:firstRow="0" w:lastRow="0" w:firstColumn="0" w:lastColumn="0" w:oddVBand="0" w:evenVBand="0" w:oddHBand="0" w:evenHBand="1" w:firstRowFirstColumn="0" w:firstRowLastColumn="0" w:lastRowFirstColumn="0" w:lastRowLastColumn="0"/>
            </w:pPr>
            <w:r w:rsidRPr="000C3134">
              <w:t>How would you improve on this response?</w:t>
            </w:r>
          </w:p>
        </w:tc>
      </w:tr>
      <w:tr w:rsidR="00006F7B" w14:paraId="1888F2B1" w14:textId="77777777" w:rsidTr="0078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447D65F" w14:textId="5BCF580C" w:rsidR="00006F7B" w:rsidRDefault="00006F7B" w:rsidP="00006F7B">
            <w:pPr>
              <w:rPr>
                <w:lang w:eastAsia="ja-JP"/>
              </w:rPr>
            </w:pPr>
            <w:r>
              <w:rPr>
                <w:lang w:eastAsia="ja-JP"/>
              </w:rPr>
              <w:t>3:47</w:t>
            </w:r>
          </w:p>
        </w:tc>
        <w:tc>
          <w:tcPr>
            <w:tcW w:w="6946" w:type="dxa"/>
          </w:tcPr>
          <w:p w14:paraId="52F7ABD0"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8765F0">
              <w:rPr>
                <w:rFonts w:ascii="MS Mincho" w:hAnsi="MS Mincho" w:cs="MS Gothic" w:hint="eastAsia"/>
                <w:lang w:eastAsia="ja-JP"/>
              </w:rPr>
              <w:t>すう</w:t>
            </w:r>
            <w:r w:rsidRPr="00F55B59">
              <w:rPr>
                <w:rFonts w:ascii="MS Mincho" w:hAnsi="MS Mincho" w:cs="MS Gothic" w:hint="eastAsia"/>
                <w:lang w:eastAsia="ja-JP"/>
              </w:rPr>
              <w:t>学の先生はどんな先生ですか。</w:t>
            </w:r>
          </w:p>
        </w:tc>
        <w:tc>
          <w:tcPr>
            <w:tcW w:w="6768" w:type="dxa"/>
          </w:tcPr>
          <w:p w14:paraId="02873856" w14:textId="77777777" w:rsidR="00006F7B" w:rsidRPr="000C3134" w:rsidRDefault="00006F7B" w:rsidP="00006F7B">
            <w:pPr>
              <w:cnfStyle w:val="000000100000" w:firstRow="0" w:lastRow="0" w:firstColumn="0" w:lastColumn="0" w:oddVBand="0" w:evenVBand="0" w:oddHBand="1" w:evenHBand="0" w:firstRowFirstColumn="0" w:firstRowLastColumn="0" w:lastRowFirstColumn="0" w:lastRowLastColumn="0"/>
              <w:rPr>
                <w:lang w:eastAsia="ja-JP"/>
              </w:rPr>
            </w:pPr>
          </w:p>
        </w:tc>
      </w:tr>
      <w:tr w:rsidR="00006F7B" w14:paraId="0E301DA4"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58D333AA" w14:textId="3C71A278" w:rsidR="00006F7B" w:rsidRDefault="00006F7B" w:rsidP="00006F7B">
            <w:pPr>
              <w:rPr>
                <w:lang w:eastAsia="ja-JP"/>
              </w:rPr>
            </w:pPr>
            <w:r>
              <w:rPr>
                <w:lang w:eastAsia="ja-JP"/>
              </w:rPr>
              <w:t>3:52</w:t>
            </w:r>
          </w:p>
        </w:tc>
        <w:tc>
          <w:tcPr>
            <w:tcW w:w="6946" w:type="dxa"/>
          </w:tcPr>
          <w:p w14:paraId="3971D68D" w14:textId="77777777"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やさしいです。そしてあたまがいいです。</w:t>
            </w:r>
          </w:p>
        </w:tc>
        <w:tc>
          <w:tcPr>
            <w:tcW w:w="6768" w:type="dxa"/>
          </w:tcPr>
          <w:p w14:paraId="50E8CDE8" w14:textId="56BA0DF9" w:rsidR="00006F7B" w:rsidRPr="000C3134" w:rsidRDefault="00006F7B" w:rsidP="00006F7B">
            <w:pPr>
              <w:cnfStyle w:val="000000010000" w:firstRow="0" w:lastRow="0" w:firstColumn="0" w:lastColumn="0" w:oddVBand="0" w:evenVBand="0" w:oddHBand="0" w:evenHBand="1" w:firstRowFirstColumn="0" w:firstRowLastColumn="0" w:lastRowFirstColumn="0" w:lastRowLastColumn="0"/>
            </w:pPr>
            <w:r w:rsidRPr="000C3134">
              <w:t>How would you improve on this response?</w:t>
            </w:r>
          </w:p>
        </w:tc>
      </w:tr>
      <w:tr w:rsidR="00006F7B" w14:paraId="2AEDD91C" w14:textId="77777777" w:rsidTr="0078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6EDE6AE" w14:textId="6E72B4D3" w:rsidR="00006F7B" w:rsidRDefault="00006F7B" w:rsidP="00006F7B">
            <w:r>
              <w:lastRenderedPageBreak/>
              <w:t>3:57</w:t>
            </w:r>
          </w:p>
        </w:tc>
        <w:tc>
          <w:tcPr>
            <w:tcW w:w="6946" w:type="dxa"/>
          </w:tcPr>
          <w:p w14:paraId="4FB793B3"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どのくらい日本語をべんきょうしていますか。</w:t>
            </w:r>
          </w:p>
        </w:tc>
        <w:tc>
          <w:tcPr>
            <w:tcW w:w="6768" w:type="dxa"/>
          </w:tcPr>
          <w:p w14:paraId="50AA28D8" w14:textId="77777777" w:rsidR="00006F7B" w:rsidRDefault="00006F7B" w:rsidP="00006F7B">
            <w:pPr>
              <w:cnfStyle w:val="000000100000" w:firstRow="0" w:lastRow="0" w:firstColumn="0" w:lastColumn="0" w:oddVBand="0" w:evenVBand="0" w:oddHBand="1" w:evenHBand="0" w:firstRowFirstColumn="0" w:firstRowLastColumn="0" w:lastRowFirstColumn="0" w:lastRowLastColumn="0"/>
              <w:rPr>
                <w:lang w:eastAsia="ja-JP"/>
              </w:rPr>
            </w:pPr>
          </w:p>
        </w:tc>
      </w:tr>
      <w:tr w:rsidR="00006F7B" w14:paraId="190DFC79"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01AEDD91" w14:textId="418FFDAF" w:rsidR="00006F7B" w:rsidRDefault="00006F7B" w:rsidP="00006F7B">
            <w:pPr>
              <w:rPr>
                <w:lang w:eastAsia="ja-JP"/>
              </w:rPr>
            </w:pPr>
            <w:r>
              <w:rPr>
                <w:lang w:eastAsia="ja-JP"/>
              </w:rPr>
              <w:t>4:01</w:t>
            </w:r>
          </w:p>
        </w:tc>
        <w:tc>
          <w:tcPr>
            <w:tcW w:w="6946" w:type="dxa"/>
          </w:tcPr>
          <w:p w14:paraId="2C76C7B6" w14:textId="77777777"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cs="MS Gothic"/>
              </w:rPr>
            </w:pPr>
            <w:r w:rsidRPr="00F55B59">
              <w:rPr>
                <w:rFonts w:ascii="MS Mincho" w:hAnsi="MS Mincho" w:cs="MS Gothic" w:hint="eastAsia"/>
                <w:lang w:eastAsia="ja-JP"/>
              </w:rPr>
              <w:t>２年間べんきょうしています。たのしいです。</w:t>
            </w:r>
          </w:p>
        </w:tc>
        <w:tc>
          <w:tcPr>
            <w:tcW w:w="6768" w:type="dxa"/>
          </w:tcPr>
          <w:p w14:paraId="0024A657" w14:textId="360D0603" w:rsidR="00006F7B" w:rsidRDefault="00006F7B" w:rsidP="00006F7B">
            <w:pPr>
              <w:cnfStyle w:val="000000010000" w:firstRow="0" w:lastRow="0" w:firstColumn="0" w:lastColumn="0" w:oddVBand="0" w:evenVBand="0" w:oddHBand="0" w:evenHBand="1" w:firstRowFirstColumn="0" w:firstRowLastColumn="0" w:lastRowFirstColumn="0" w:lastRowLastColumn="0"/>
            </w:pPr>
            <w:r>
              <w:t>What are more sentences you could add to this response?</w:t>
            </w:r>
          </w:p>
        </w:tc>
      </w:tr>
      <w:tr w:rsidR="00006F7B" w14:paraId="2D1B4964" w14:textId="77777777" w:rsidTr="0078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89B6F85" w14:textId="4C04064E" w:rsidR="00006F7B" w:rsidRDefault="00006F7B" w:rsidP="00006F7B">
            <w:r>
              <w:t>4:07</w:t>
            </w:r>
          </w:p>
        </w:tc>
        <w:tc>
          <w:tcPr>
            <w:tcW w:w="6946" w:type="dxa"/>
          </w:tcPr>
          <w:p w14:paraId="0E12270E"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あなたは日本に行ったことがありますか。</w:t>
            </w:r>
          </w:p>
        </w:tc>
        <w:tc>
          <w:tcPr>
            <w:tcW w:w="6768" w:type="dxa"/>
          </w:tcPr>
          <w:p w14:paraId="6970F2B0" w14:textId="77777777" w:rsidR="00006F7B" w:rsidRDefault="00006F7B" w:rsidP="00006F7B">
            <w:pPr>
              <w:cnfStyle w:val="000000100000" w:firstRow="0" w:lastRow="0" w:firstColumn="0" w:lastColumn="0" w:oddVBand="0" w:evenVBand="0" w:oddHBand="1" w:evenHBand="0" w:firstRowFirstColumn="0" w:firstRowLastColumn="0" w:lastRowFirstColumn="0" w:lastRowLastColumn="0"/>
              <w:rPr>
                <w:lang w:eastAsia="ja-JP"/>
              </w:rPr>
            </w:pPr>
          </w:p>
        </w:tc>
      </w:tr>
      <w:tr w:rsidR="00006F7B" w14:paraId="5E8B6B44"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0ADB5A0C" w14:textId="5172AF1C" w:rsidR="00006F7B" w:rsidRDefault="00006F7B" w:rsidP="00006F7B">
            <w:pPr>
              <w:rPr>
                <w:lang w:eastAsia="ja-JP"/>
              </w:rPr>
            </w:pPr>
            <w:r>
              <w:rPr>
                <w:lang w:eastAsia="ja-JP"/>
              </w:rPr>
              <w:t>4:12</w:t>
            </w:r>
          </w:p>
        </w:tc>
        <w:tc>
          <w:tcPr>
            <w:tcW w:w="6946" w:type="dxa"/>
          </w:tcPr>
          <w:p w14:paraId="1C1A343C" w14:textId="77777777"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いいえ、ありません。でも行きたいです。友だちと行きたいです。</w:t>
            </w:r>
          </w:p>
        </w:tc>
        <w:tc>
          <w:tcPr>
            <w:tcW w:w="6768" w:type="dxa"/>
          </w:tcPr>
          <w:p w14:paraId="62A7E866" w14:textId="6D84F4B2" w:rsidR="00006F7B" w:rsidRDefault="00006F7B" w:rsidP="00006F7B">
            <w:pPr>
              <w:cnfStyle w:val="000000010000" w:firstRow="0" w:lastRow="0" w:firstColumn="0" w:lastColumn="0" w:oddVBand="0" w:evenVBand="0" w:oddHBand="0" w:evenHBand="1" w:firstRowFirstColumn="0" w:firstRowLastColumn="0" w:lastRowFirstColumn="0" w:lastRowLastColumn="0"/>
            </w:pPr>
            <w:r>
              <w:t>How would you improve on this response?</w:t>
            </w:r>
          </w:p>
        </w:tc>
      </w:tr>
      <w:tr w:rsidR="00006F7B" w14:paraId="506CEB80" w14:textId="77777777" w:rsidTr="0078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59F0438" w14:textId="37B497AB" w:rsidR="00006F7B" w:rsidRDefault="00006F7B" w:rsidP="00006F7B">
            <w:r>
              <w:t>4:22</w:t>
            </w:r>
          </w:p>
        </w:tc>
        <w:tc>
          <w:tcPr>
            <w:tcW w:w="6946" w:type="dxa"/>
          </w:tcPr>
          <w:p w14:paraId="60719D20"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日本のどこに行きたいですか。</w:t>
            </w:r>
          </w:p>
        </w:tc>
        <w:tc>
          <w:tcPr>
            <w:tcW w:w="6768" w:type="dxa"/>
          </w:tcPr>
          <w:p w14:paraId="01A5CB17" w14:textId="77777777" w:rsidR="00006F7B" w:rsidRDefault="00006F7B" w:rsidP="00006F7B">
            <w:pPr>
              <w:cnfStyle w:val="000000100000" w:firstRow="0" w:lastRow="0" w:firstColumn="0" w:lastColumn="0" w:oddVBand="0" w:evenVBand="0" w:oddHBand="1" w:evenHBand="0" w:firstRowFirstColumn="0" w:firstRowLastColumn="0" w:lastRowFirstColumn="0" w:lastRowLastColumn="0"/>
              <w:rPr>
                <w:lang w:eastAsia="ja-JP"/>
              </w:rPr>
            </w:pPr>
          </w:p>
        </w:tc>
      </w:tr>
      <w:tr w:rsidR="00006F7B" w14:paraId="7A6DD5C8"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7D93658A" w14:textId="262B5470" w:rsidR="00006F7B" w:rsidRDefault="00006F7B" w:rsidP="00006F7B">
            <w:pPr>
              <w:rPr>
                <w:lang w:eastAsia="ja-JP"/>
              </w:rPr>
            </w:pPr>
            <w:r>
              <w:rPr>
                <w:lang w:eastAsia="ja-JP"/>
              </w:rPr>
              <w:t>4:26</w:t>
            </w:r>
          </w:p>
        </w:tc>
        <w:tc>
          <w:tcPr>
            <w:tcW w:w="6946" w:type="dxa"/>
          </w:tcPr>
          <w:p w14:paraId="1AAB54D9" w14:textId="77777777"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北海道に行きたいです。スキーがしたいです。</w:t>
            </w:r>
          </w:p>
        </w:tc>
        <w:tc>
          <w:tcPr>
            <w:tcW w:w="6768" w:type="dxa"/>
          </w:tcPr>
          <w:p w14:paraId="4C6FDC93" w14:textId="6A3FB340" w:rsidR="00006F7B" w:rsidRDefault="00006F7B" w:rsidP="00006F7B">
            <w:pPr>
              <w:cnfStyle w:val="000000010000" w:firstRow="0" w:lastRow="0" w:firstColumn="0" w:lastColumn="0" w:oddVBand="0" w:evenVBand="0" w:oddHBand="0" w:evenHBand="1" w:firstRowFirstColumn="0" w:firstRowLastColumn="0" w:lastRowFirstColumn="0" w:lastRowLastColumn="0"/>
            </w:pPr>
            <w:r>
              <w:t>What additional information could the student have provided, to expand on in his response?</w:t>
            </w:r>
          </w:p>
        </w:tc>
      </w:tr>
      <w:tr w:rsidR="00006F7B" w14:paraId="4BECB888" w14:textId="77777777" w:rsidTr="00783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2AF4673" w14:textId="675313F1" w:rsidR="00006F7B" w:rsidRDefault="00006F7B" w:rsidP="00006F7B">
            <w:pPr>
              <w:rPr>
                <w:lang w:eastAsia="ja-JP"/>
              </w:rPr>
            </w:pPr>
            <w:r>
              <w:rPr>
                <w:lang w:eastAsia="ja-JP"/>
              </w:rPr>
              <w:lastRenderedPageBreak/>
              <w:t>4:32</w:t>
            </w:r>
          </w:p>
        </w:tc>
        <w:tc>
          <w:tcPr>
            <w:tcW w:w="6946" w:type="dxa"/>
          </w:tcPr>
          <w:p w14:paraId="792EA016" w14:textId="77777777" w:rsidR="00006F7B" w:rsidRPr="00F55B59" w:rsidRDefault="00006F7B" w:rsidP="00006F7B">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E52AD4">
              <w:rPr>
                <w:rFonts w:ascii="MS Mincho" w:hAnsi="MS Mincho"/>
                <w:lang w:eastAsia="ja-JP"/>
              </w:rPr>
              <w:t>HSC</w:t>
            </w:r>
            <w:r w:rsidRPr="00F55B59">
              <w:rPr>
                <w:rFonts w:ascii="MS Mincho" w:hAnsi="MS Mincho" w:cs="MS Gothic" w:hint="eastAsia"/>
                <w:lang w:eastAsia="ja-JP"/>
              </w:rPr>
              <w:t>のあと、何をするつもりですか。</w:t>
            </w:r>
          </w:p>
        </w:tc>
        <w:tc>
          <w:tcPr>
            <w:tcW w:w="6768" w:type="dxa"/>
          </w:tcPr>
          <w:p w14:paraId="0CC064EE" w14:textId="77777777" w:rsidR="00006F7B" w:rsidRDefault="00006F7B" w:rsidP="00006F7B">
            <w:pPr>
              <w:cnfStyle w:val="000000100000" w:firstRow="0" w:lastRow="0" w:firstColumn="0" w:lastColumn="0" w:oddVBand="0" w:evenVBand="0" w:oddHBand="1" w:evenHBand="0" w:firstRowFirstColumn="0" w:firstRowLastColumn="0" w:lastRowFirstColumn="0" w:lastRowLastColumn="0"/>
              <w:rPr>
                <w:lang w:eastAsia="ja-JP"/>
              </w:rPr>
            </w:pPr>
          </w:p>
        </w:tc>
      </w:tr>
      <w:tr w:rsidR="00006F7B" w14:paraId="67557646" w14:textId="77777777" w:rsidTr="00784398">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53700A7A" w14:textId="7930FAC9" w:rsidR="00006F7B" w:rsidRDefault="00006F7B" w:rsidP="00006F7B">
            <w:pPr>
              <w:rPr>
                <w:lang w:eastAsia="ja-JP"/>
              </w:rPr>
            </w:pPr>
            <w:r>
              <w:rPr>
                <w:lang w:eastAsia="ja-JP"/>
              </w:rPr>
              <w:t>4:37</w:t>
            </w:r>
          </w:p>
        </w:tc>
        <w:tc>
          <w:tcPr>
            <w:tcW w:w="6946" w:type="dxa"/>
          </w:tcPr>
          <w:p w14:paraId="47DBC722" w14:textId="7E2D5B70" w:rsidR="00006F7B" w:rsidRPr="00F55B59" w:rsidRDefault="00006F7B" w:rsidP="00006F7B">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F55B59">
              <w:rPr>
                <w:rFonts w:ascii="MS Mincho" w:hAnsi="MS Mincho" w:cs="MS Gothic" w:hint="eastAsia"/>
                <w:lang w:eastAsia="ja-JP"/>
              </w:rPr>
              <w:t>大学に</w:t>
            </w:r>
            <w:r w:rsidRPr="00574185">
              <w:rPr>
                <w:rFonts w:ascii="MS Mincho" w:hAnsi="MS Mincho" w:cs="MS Gothic" w:hint="eastAsia"/>
                <w:lang w:eastAsia="ja-JP"/>
              </w:rPr>
              <w:t>行</w:t>
            </w:r>
            <w:r w:rsidRPr="00F55B59">
              <w:rPr>
                <w:rFonts w:ascii="MS Mincho" w:hAnsi="MS Mincho" w:cs="MS Gothic" w:hint="eastAsia"/>
                <w:lang w:eastAsia="ja-JP"/>
              </w:rPr>
              <w:t>きます。いしゃになりたいです。</w:t>
            </w:r>
          </w:p>
        </w:tc>
        <w:tc>
          <w:tcPr>
            <w:tcW w:w="6768" w:type="dxa"/>
          </w:tcPr>
          <w:p w14:paraId="3E6FEFF6" w14:textId="281B03F0" w:rsidR="00006F7B" w:rsidRDefault="00006F7B" w:rsidP="00006F7B">
            <w:pPr>
              <w:cnfStyle w:val="000000010000" w:firstRow="0" w:lastRow="0" w:firstColumn="0" w:lastColumn="0" w:oddVBand="0" w:evenVBand="0" w:oddHBand="0" w:evenHBand="1" w:firstRowFirstColumn="0" w:firstRowLastColumn="0" w:lastRowFirstColumn="0" w:lastRowLastColumn="0"/>
            </w:pPr>
            <w:r>
              <w:t>How would you improve on this response?</w:t>
            </w:r>
          </w:p>
        </w:tc>
      </w:tr>
    </w:tbl>
    <w:p w14:paraId="79C2CF85" w14:textId="11E638BB" w:rsidR="0055252E" w:rsidRDefault="0055252E" w:rsidP="00AB70A9">
      <w:pPr>
        <w:suppressAutoHyphens w:val="0"/>
        <w:spacing w:before="0" w:after="160" w:line="259" w:lineRule="auto"/>
      </w:pPr>
    </w:p>
    <w:p w14:paraId="41A01083" w14:textId="77777777" w:rsidR="0055252E" w:rsidRDefault="0055252E" w:rsidP="0055252E">
      <w:pPr>
        <w:sectPr w:rsidR="0055252E" w:rsidSect="00AF19C2">
          <w:headerReference w:type="default" r:id="rId13"/>
          <w:footerReference w:type="default" r:id="rId14"/>
          <w:headerReference w:type="first" r:id="rId15"/>
          <w:footerReference w:type="first" r:id="rId16"/>
          <w:pgSz w:w="16838" w:h="11906" w:orient="landscape"/>
          <w:pgMar w:top="1134" w:right="1134" w:bottom="1134" w:left="1134" w:header="709" w:footer="709" w:gutter="0"/>
          <w:pgNumType w:start="1"/>
          <w:cols w:space="708"/>
          <w:titlePg/>
          <w:docGrid w:linePitch="360"/>
        </w:sectPr>
      </w:pPr>
    </w:p>
    <w:p w14:paraId="34A63A59" w14:textId="77777777" w:rsidR="00980109" w:rsidRPr="00E80FFD" w:rsidRDefault="00980109" w:rsidP="00980109">
      <w:pPr>
        <w:spacing w:before="0" w:after="0"/>
        <w:rPr>
          <w:rStyle w:val="Strong"/>
          <w:szCs w:val="22"/>
        </w:rPr>
      </w:pPr>
      <w:r w:rsidRPr="00E80FFD">
        <w:rPr>
          <w:rStyle w:val="Strong"/>
          <w:szCs w:val="22"/>
        </w:rPr>
        <w:lastRenderedPageBreak/>
        <w:t>© State of New South Wales (Department of Education), 202</w:t>
      </w:r>
      <w:r w:rsidR="00A16268">
        <w:rPr>
          <w:rStyle w:val="Strong"/>
          <w:szCs w:val="22"/>
        </w:rPr>
        <w:t>5</w:t>
      </w:r>
    </w:p>
    <w:p w14:paraId="68192A1E" w14:textId="77777777" w:rsidR="00980109" w:rsidRPr="00E80FFD" w:rsidRDefault="00980109" w:rsidP="00980109">
      <w:r>
        <w:t xml:space="preserve">The copyright material </w:t>
      </w:r>
      <w:r w:rsidRPr="00E80FFD">
        <w:t>published</w:t>
      </w:r>
      <w:r>
        <w:t xml:space="preserve"> in this resource is subject to the </w:t>
      </w:r>
      <w:r w:rsidRPr="0055147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2871AD2C" w14:textId="77777777" w:rsidR="00980109" w:rsidRDefault="00980109" w:rsidP="00980109">
      <w:r w:rsidRPr="00E80FFD">
        <w:t>Copyright material available in this resource</w:t>
      </w:r>
      <w:r>
        <w:t xml:space="preserve"> and owned by the NSW Department of Education is licensed under a </w:t>
      </w:r>
      <w:hyperlink r:id="rId17" w:history="1">
        <w:r w:rsidRPr="003B3E41">
          <w:rPr>
            <w:rStyle w:val="Hyperlink"/>
          </w:rPr>
          <w:t>Creative Commons Attribution 4.0 International (CC BY 4.0) license</w:t>
        </w:r>
      </w:hyperlink>
      <w:r>
        <w:t>.</w:t>
      </w:r>
    </w:p>
    <w:p w14:paraId="2C0D3685" w14:textId="77777777" w:rsidR="00980109" w:rsidRDefault="00980109" w:rsidP="00980109">
      <w:pPr>
        <w:spacing w:line="276" w:lineRule="auto"/>
      </w:pPr>
      <w:r>
        <w:rPr>
          <w:noProof/>
        </w:rPr>
        <w:drawing>
          <wp:inline distT="0" distB="0" distL="0" distR="0" wp14:anchorId="3818B384" wp14:editId="26AB9FA7">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1F15560" w14:textId="77777777" w:rsidR="00980109" w:rsidRPr="00E80FFD" w:rsidRDefault="00980109" w:rsidP="00980109">
      <w:r w:rsidRPr="002D3434">
        <w:t xml:space="preserve">This license allows you to share and </w:t>
      </w:r>
      <w:r w:rsidRPr="00E80FFD">
        <w:t>adapt the material for any purpose, even commercially.</w:t>
      </w:r>
    </w:p>
    <w:p w14:paraId="7264FB2B" w14:textId="77777777" w:rsidR="00980109" w:rsidRPr="00E80FFD" w:rsidRDefault="00980109" w:rsidP="00980109">
      <w:r w:rsidRPr="00E80FFD">
        <w:t>Attribution should be given to © State of New South Wales (Department of Education), 202</w:t>
      </w:r>
      <w:r w:rsidR="00A16268">
        <w:t>5</w:t>
      </w:r>
      <w:r w:rsidRPr="00E80FFD">
        <w:t>.</w:t>
      </w:r>
    </w:p>
    <w:p w14:paraId="2704A2C6" w14:textId="77777777" w:rsidR="00980109" w:rsidRPr="002D3434" w:rsidRDefault="00980109" w:rsidP="00980109">
      <w:r w:rsidRPr="00E80FFD">
        <w:t>Material in this resource not available</w:t>
      </w:r>
      <w:r w:rsidRPr="002D3434">
        <w:t xml:space="preserve"> under a Creative Commons license:</w:t>
      </w:r>
    </w:p>
    <w:p w14:paraId="77E54D09" w14:textId="77777777" w:rsidR="00980109" w:rsidRPr="002D3434" w:rsidRDefault="00980109" w:rsidP="0048783F">
      <w:pPr>
        <w:pStyle w:val="ListBullet"/>
        <w:numPr>
          <w:ilvl w:val="0"/>
          <w:numId w:val="1"/>
        </w:numPr>
        <w:spacing w:line="276" w:lineRule="auto"/>
        <w:contextualSpacing/>
      </w:pPr>
      <w:r w:rsidRPr="002D3434">
        <w:t>the NSW Department of Education logo, other logos and trademark-protected material</w:t>
      </w:r>
    </w:p>
    <w:p w14:paraId="32C93A92" w14:textId="77777777" w:rsidR="00980109" w:rsidRPr="002D3434" w:rsidRDefault="00980109" w:rsidP="0048783F">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r w:rsidR="005C5A62">
        <w:t>.</w:t>
      </w:r>
    </w:p>
    <w:p w14:paraId="6CD8C6E2" w14:textId="77777777" w:rsidR="00980109" w:rsidRPr="003B3E41" w:rsidRDefault="00980109" w:rsidP="00980109">
      <w:pPr>
        <w:pStyle w:val="FeatureBox2"/>
        <w:spacing w:line="276" w:lineRule="auto"/>
        <w:rPr>
          <w:rStyle w:val="Strong"/>
        </w:rPr>
      </w:pPr>
      <w:r w:rsidRPr="003B3E41">
        <w:rPr>
          <w:rStyle w:val="Strong"/>
        </w:rPr>
        <w:t>Links to third-party material and websites</w:t>
      </w:r>
    </w:p>
    <w:p w14:paraId="5352AFC1" w14:textId="77777777" w:rsidR="00980109" w:rsidRDefault="00980109" w:rsidP="0098010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2D6F6F" w14:textId="77777777" w:rsidR="0055252E" w:rsidRPr="0055252E" w:rsidRDefault="00980109" w:rsidP="0098010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5147F">
        <w:rPr>
          <w:rStyle w:val="Emphasis"/>
        </w:rPr>
        <w:t>Copyright Act 1968</w:t>
      </w:r>
      <w:r>
        <w:t xml:space="preserve"> (</w:t>
      </w:r>
      <w:proofErr w:type="spellStart"/>
      <w:r>
        <w:t>Cth</w:t>
      </w:r>
      <w:proofErr w:type="spellEnd"/>
      <w:r>
        <w:t>). The department accepts no responsibility for content on third-party websites.</w:t>
      </w:r>
    </w:p>
    <w:sectPr w:rsidR="0055252E" w:rsidRPr="0055252E" w:rsidSect="00AF19C2">
      <w:headerReference w:type="first" r:id="rId19"/>
      <w:footerReference w:type="first" r:id="rId2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52DA9" w14:textId="77777777" w:rsidR="00C00734" w:rsidRDefault="00C00734" w:rsidP="00843DF5">
      <w:r>
        <w:separator/>
      </w:r>
    </w:p>
    <w:p w14:paraId="26B55515" w14:textId="77777777" w:rsidR="00C00734" w:rsidRDefault="00C00734" w:rsidP="00843DF5"/>
    <w:p w14:paraId="158DD24F" w14:textId="77777777" w:rsidR="00C00734" w:rsidRDefault="00C00734" w:rsidP="00843DF5"/>
  </w:endnote>
  <w:endnote w:type="continuationSeparator" w:id="0">
    <w:p w14:paraId="687E35C1" w14:textId="77777777" w:rsidR="00C00734" w:rsidRDefault="00C00734" w:rsidP="00843DF5">
      <w:r>
        <w:continuationSeparator/>
      </w:r>
    </w:p>
    <w:p w14:paraId="4CE1279F" w14:textId="77777777" w:rsidR="00C00734" w:rsidRDefault="00C00734" w:rsidP="00843DF5"/>
    <w:p w14:paraId="74B9D7EC" w14:textId="77777777" w:rsidR="00C00734" w:rsidRDefault="00C00734"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9728493-E49E-4C48-B4FD-DDDC25D05054}"/>
  </w:font>
  <w:font w:name="Calibri">
    <w:panose1 w:val="020F0502020204030204"/>
    <w:charset w:val="00"/>
    <w:family w:val="swiss"/>
    <w:pitch w:val="variable"/>
    <w:sig w:usb0="E4002EFF" w:usb1="C200247B" w:usb2="00000009" w:usb3="00000000" w:csb0="000001FF" w:csb1="00000000"/>
    <w:embedRegular r:id="rId2" w:fontKey="{40DFE6D8-F1C0-4D7E-B325-07E8D79F7705}"/>
  </w:font>
  <w:font w:name="MS Mincho">
    <w:altName w:val="ＭＳ 明朝"/>
    <w:panose1 w:val="02020609040205080304"/>
    <w:charset w:val="80"/>
    <w:family w:val="modern"/>
    <w:pitch w:val="fixed"/>
    <w:sig w:usb0="E00002FF" w:usb1="6AC7FDFB" w:usb2="08000012" w:usb3="00000000" w:csb0="0002009F" w:csb1="00000000"/>
    <w:embedRegular r:id="rId3" w:subsetted="1" w:fontKey="{538413B3-A222-4010-B85F-5C70DD6E9562}"/>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4" w:fontKey="{CE7542D1-C7C9-41F1-8C06-4AFDCBC5B1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0C15" w14:textId="403CC9ED" w:rsidR="008A353C" w:rsidRPr="00123A38" w:rsidRDefault="00123A38" w:rsidP="00843DF5">
    <w:pPr>
      <w:pStyle w:val="Footer"/>
    </w:pPr>
    <w:r>
      <w:t xml:space="preserve">© NSW Department of Education, </w:t>
    </w:r>
    <w:r w:rsidR="00571C3A">
      <w:t>Sep-25</w:t>
    </w:r>
    <w:r>
      <w:ptab w:relativeTo="margin" w:alignment="right" w:leader="none"/>
    </w:r>
    <w:r>
      <w:rPr>
        <w:b/>
        <w:noProof/>
        <w:sz w:val="28"/>
        <w:szCs w:val="28"/>
      </w:rPr>
      <w:drawing>
        <wp:inline distT="0" distB="0" distL="0" distR="0" wp14:anchorId="4D72B254" wp14:editId="44302957">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40E96"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A5216" w14:textId="77777777" w:rsidR="0055252E" w:rsidRPr="0055252E" w:rsidRDefault="0055252E"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3EDF2" w14:textId="77777777" w:rsidR="00C00734" w:rsidRDefault="00C00734" w:rsidP="00843DF5">
      <w:r>
        <w:separator/>
      </w:r>
    </w:p>
    <w:p w14:paraId="2B2C084D" w14:textId="77777777" w:rsidR="00C00734" w:rsidRDefault="00C00734" w:rsidP="00843DF5"/>
    <w:p w14:paraId="53472BF7" w14:textId="77777777" w:rsidR="00C00734" w:rsidRDefault="00C00734" w:rsidP="00843DF5"/>
  </w:footnote>
  <w:footnote w:type="continuationSeparator" w:id="0">
    <w:p w14:paraId="6911D7A7" w14:textId="77777777" w:rsidR="00C00734" w:rsidRDefault="00C00734" w:rsidP="00843DF5">
      <w:r>
        <w:continuationSeparator/>
      </w:r>
    </w:p>
    <w:p w14:paraId="6C8B107C" w14:textId="77777777" w:rsidR="00C00734" w:rsidRDefault="00C00734" w:rsidP="00843DF5"/>
    <w:p w14:paraId="2E0457B0" w14:textId="77777777" w:rsidR="00C00734" w:rsidRDefault="00C00734"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DF270" w14:textId="2FF14A87" w:rsidR="007A7B3E" w:rsidRDefault="000C3134" w:rsidP="0055252E">
    <w:pPr>
      <w:pStyle w:val="Documentname"/>
    </w:pPr>
    <w:r w:rsidRPr="000C3134">
      <w:t xml:space="preserve">Japanese Beginners </w:t>
    </w:r>
    <w:r w:rsidR="00B054CE" w:rsidRPr="000C3134">
      <w:t xml:space="preserve">Stage 6 </w:t>
    </w:r>
    <w:r w:rsidRPr="000C3134">
      <w:t>– sample discussion questions</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46925" w14:textId="77777777"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06AECCDE" wp14:editId="7AF6277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FD7489"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ECCDE"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5FD7489"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50547FEE" wp14:editId="54BCB1CA">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128F" w14:textId="77777777" w:rsidR="0055252E" w:rsidRPr="0055252E" w:rsidRDefault="0055252E"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081368748">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23682710">
    <w:abstractNumId w:val="0"/>
  </w:num>
  <w:num w:numId="4" w16cid:durableId="1227571566">
    <w:abstractNumId w:val="1"/>
  </w:num>
  <w:num w:numId="5" w16cid:durableId="1926110277">
    <w:abstractNumId w:val="4"/>
  </w:num>
  <w:num w:numId="6" w16cid:durableId="128346262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ADC"/>
    <w:rsid w:val="00003EFA"/>
    <w:rsid w:val="00004183"/>
    <w:rsid w:val="00006F7B"/>
    <w:rsid w:val="000077BF"/>
    <w:rsid w:val="00013FF2"/>
    <w:rsid w:val="00017B07"/>
    <w:rsid w:val="00021F01"/>
    <w:rsid w:val="000252CB"/>
    <w:rsid w:val="000257A4"/>
    <w:rsid w:val="00036ED1"/>
    <w:rsid w:val="00045F0D"/>
    <w:rsid w:val="0004750C"/>
    <w:rsid w:val="00047862"/>
    <w:rsid w:val="00051080"/>
    <w:rsid w:val="00054D26"/>
    <w:rsid w:val="00061D5B"/>
    <w:rsid w:val="000673B7"/>
    <w:rsid w:val="00070384"/>
    <w:rsid w:val="00070804"/>
    <w:rsid w:val="00072E86"/>
    <w:rsid w:val="000733A1"/>
    <w:rsid w:val="00074F0F"/>
    <w:rsid w:val="000769CC"/>
    <w:rsid w:val="000858E4"/>
    <w:rsid w:val="000A61EF"/>
    <w:rsid w:val="000C1B93"/>
    <w:rsid w:val="000C24ED"/>
    <w:rsid w:val="000C3134"/>
    <w:rsid w:val="000C4344"/>
    <w:rsid w:val="000C5481"/>
    <w:rsid w:val="000D1EB7"/>
    <w:rsid w:val="000D3BBE"/>
    <w:rsid w:val="000D7466"/>
    <w:rsid w:val="000D7E5E"/>
    <w:rsid w:val="000E6EDE"/>
    <w:rsid w:val="000F3D20"/>
    <w:rsid w:val="00103E4F"/>
    <w:rsid w:val="00112528"/>
    <w:rsid w:val="00113093"/>
    <w:rsid w:val="00113789"/>
    <w:rsid w:val="00121B91"/>
    <w:rsid w:val="00123A38"/>
    <w:rsid w:val="00125DFF"/>
    <w:rsid w:val="0012654C"/>
    <w:rsid w:val="00153D13"/>
    <w:rsid w:val="001613E4"/>
    <w:rsid w:val="0016396F"/>
    <w:rsid w:val="0017408C"/>
    <w:rsid w:val="00181F54"/>
    <w:rsid w:val="001833CD"/>
    <w:rsid w:val="00190C6F"/>
    <w:rsid w:val="001A17C6"/>
    <w:rsid w:val="001A2D64"/>
    <w:rsid w:val="001A3009"/>
    <w:rsid w:val="001A7C8C"/>
    <w:rsid w:val="001C0997"/>
    <w:rsid w:val="001C7E97"/>
    <w:rsid w:val="001D5230"/>
    <w:rsid w:val="001E0FEA"/>
    <w:rsid w:val="001E103F"/>
    <w:rsid w:val="001E29BE"/>
    <w:rsid w:val="001E3497"/>
    <w:rsid w:val="001E4834"/>
    <w:rsid w:val="001E761A"/>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67416"/>
    <w:rsid w:val="0027370C"/>
    <w:rsid w:val="0028070A"/>
    <w:rsid w:val="002A28B4"/>
    <w:rsid w:val="002A2B8C"/>
    <w:rsid w:val="002A30D8"/>
    <w:rsid w:val="002A35CF"/>
    <w:rsid w:val="002A475D"/>
    <w:rsid w:val="002B316A"/>
    <w:rsid w:val="002B50F2"/>
    <w:rsid w:val="002B5836"/>
    <w:rsid w:val="002C529A"/>
    <w:rsid w:val="002D1A7E"/>
    <w:rsid w:val="002E2C51"/>
    <w:rsid w:val="002F14AE"/>
    <w:rsid w:val="002F7A2F"/>
    <w:rsid w:val="002F7CFE"/>
    <w:rsid w:val="00302680"/>
    <w:rsid w:val="00303085"/>
    <w:rsid w:val="00306C23"/>
    <w:rsid w:val="00313012"/>
    <w:rsid w:val="003214E7"/>
    <w:rsid w:val="003355E2"/>
    <w:rsid w:val="00340DD9"/>
    <w:rsid w:val="00345D2E"/>
    <w:rsid w:val="00360E17"/>
    <w:rsid w:val="0036209C"/>
    <w:rsid w:val="00364C9B"/>
    <w:rsid w:val="00371F68"/>
    <w:rsid w:val="0038536D"/>
    <w:rsid w:val="00385DFB"/>
    <w:rsid w:val="003A0CFB"/>
    <w:rsid w:val="003A4413"/>
    <w:rsid w:val="003A5190"/>
    <w:rsid w:val="003A6798"/>
    <w:rsid w:val="003B0768"/>
    <w:rsid w:val="003B1A7F"/>
    <w:rsid w:val="003B240E"/>
    <w:rsid w:val="003B3E41"/>
    <w:rsid w:val="003C5941"/>
    <w:rsid w:val="003C6913"/>
    <w:rsid w:val="003D13EF"/>
    <w:rsid w:val="003D1F70"/>
    <w:rsid w:val="003E01D1"/>
    <w:rsid w:val="003F5A78"/>
    <w:rsid w:val="003F6E52"/>
    <w:rsid w:val="00400ACE"/>
    <w:rsid w:val="00401084"/>
    <w:rsid w:val="00407CAD"/>
    <w:rsid w:val="00407EF0"/>
    <w:rsid w:val="00412F2B"/>
    <w:rsid w:val="004178B3"/>
    <w:rsid w:val="00420B9C"/>
    <w:rsid w:val="00426893"/>
    <w:rsid w:val="00430F12"/>
    <w:rsid w:val="00442345"/>
    <w:rsid w:val="004435F0"/>
    <w:rsid w:val="00453EC1"/>
    <w:rsid w:val="00454159"/>
    <w:rsid w:val="00454820"/>
    <w:rsid w:val="00456066"/>
    <w:rsid w:val="004562B5"/>
    <w:rsid w:val="004662AB"/>
    <w:rsid w:val="00474E4B"/>
    <w:rsid w:val="00480185"/>
    <w:rsid w:val="004801AE"/>
    <w:rsid w:val="0048642E"/>
    <w:rsid w:val="0048783F"/>
    <w:rsid w:val="00491389"/>
    <w:rsid w:val="00492CFB"/>
    <w:rsid w:val="004A29D0"/>
    <w:rsid w:val="004A3404"/>
    <w:rsid w:val="004B13C5"/>
    <w:rsid w:val="004B484F"/>
    <w:rsid w:val="004B583A"/>
    <w:rsid w:val="004B723A"/>
    <w:rsid w:val="004C11A9"/>
    <w:rsid w:val="004C4B48"/>
    <w:rsid w:val="004C68E7"/>
    <w:rsid w:val="004E1043"/>
    <w:rsid w:val="004E2AC1"/>
    <w:rsid w:val="004E71E9"/>
    <w:rsid w:val="004F2AC5"/>
    <w:rsid w:val="004F48DD"/>
    <w:rsid w:val="004F6AF2"/>
    <w:rsid w:val="004F7912"/>
    <w:rsid w:val="0050560A"/>
    <w:rsid w:val="00511863"/>
    <w:rsid w:val="005128E7"/>
    <w:rsid w:val="00526795"/>
    <w:rsid w:val="00541FBB"/>
    <w:rsid w:val="005500B1"/>
    <w:rsid w:val="0055147F"/>
    <w:rsid w:val="0055252E"/>
    <w:rsid w:val="00557BEE"/>
    <w:rsid w:val="005608F0"/>
    <w:rsid w:val="005649D2"/>
    <w:rsid w:val="005651B7"/>
    <w:rsid w:val="00571C3A"/>
    <w:rsid w:val="00574185"/>
    <w:rsid w:val="0057435B"/>
    <w:rsid w:val="0058102D"/>
    <w:rsid w:val="00583731"/>
    <w:rsid w:val="005934B4"/>
    <w:rsid w:val="005957FA"/>
    <w:rsid w:val="00597644"/>
    <w:rsid w:val="005A34D4"/>
    <w:rsid w:val="005A55BF"/>
    <w:rsid w:val="005A67CA"/>
    <w:rsid w:val="005A7B88"/>
    <w:rsid w:val="005B184F"/>
    <w:rsid w:val="005B4B00"/>
    <w:rsid w:val="005B57F5"/>
    <w:rsid w:val="005B76BC"/>
    <w:rsid w:val="005B77E0"/>
    <w:rsid w:val="005C14A7"/>
    <w:rsid w:val="005C344B"/>
    <w:rsid w:val="005C5A62"/>
    <w:rsid w:val="005D0140"/>
    <w:rsid w:val="005D0B49"/>
    <w:rsid w:val="005D1384"/>
    <w:rsid w:val="005D49FE"/>
    <w:rsid w:val="005E1F63"/>
    <w:rsid w:val="005E310A"/>
    <w:rsid w:val="005E45E4"/>
    <w:rsid w:val="005F49D6"/>
    <w:rsid w:val="00600ADC"/>
    <w:rsid w:val="006037CB"/>
    <w:rsid w:val="00604F24"/>
    <w:rsid w:val="00613017"/>
    <w:rsid w:val="00624D13"/>
    <w:rsid w:val="00626BBF"/>
    <w:rsid w:val="00627A57"/>
    <w:rsid w:val="00640942"/>
    <w:rsid w:val="0064273E"/>
    <w:rsid w:val="00643CC4"/>
    <w:rsid w:val="00675791"/>
    <w:rsid w:val="00677835"/>
    <w:rsid w:val="00680388"/>
    <w:rsid w:val="006837AB"/>
    <w:rsid w:val="00691121"/>
    <w:rsid w:val="0069617A"/>
    <w:rsid w:val="00696410"/>
    <w:rsid w:val="006A046F"/>
    <w:rsid w:val="006A3884"/>
    <w:rsid w:val="006B3488"/>
    <w:rsid w:val="006C51A6"/>
    <w:rsid w:val="006D00B0"/>
    <w:rsid w:val="006D1CF3"/>
    <w:rsid w:val="006E54D3"/>
    <w:rsid w:val="006F1CF4"/>
    <w:rsid w:val="006F48D6"/>
    <w:rsid w:val="00717237"/>
    <w:rsid w:val="00717462"/>
    <w:rsid w:val="0072638E"/>
    <w:rsid w:val="00752ED5"/>
    <w:rsid w:val="007564F8"/>
    <w:rsid w:val="0076669D"/>
    <w:rsid w:val="00766D19"/>
    <w:rsid w:val="00767CA4"/>
    <w:rsid w:val="00773CDB"/>
    <w:rsid w:val="00784398"/>
    <w:rsid w:val="0079344E"/>
    <w:rsid w:val="0079523E"/>
    <w:rsid w:val="00796499"/>
    <w:rsid w:val="007A7B3E"/>
    <w:rsid w:val="007B020C"/>
    <w:rsid w:val="007B369A"/>
    <w:rsid w:val="007B523A"/>
    <w:rsid w:val="007C4870"/>
    <w:rsid w:val="007C5D33"/>
    <w:rsid w:val="007C61E6"/>
    <w:rsid w:val="007C63BB"/>
    <w:rsid w:val="007D56C3"/>
    <w:rsid w:val="007E20E5"/>
    <w:rsid w:val="007E6A58"/>
    <w:rsid w:val="007F066A"/>
    <w:rsid w:val="007F27F8"/>
    <w:rsid w:val="007F6BE6"/>
    <w:rsid w:val="007F6E74"/>
    <w:rsid w:val="00801971"/>
    <w:rsid w:val="0080248A"/>
    <w:rsid w:val="00804F58"/>
    <w:rsid w:val="00806ECB"/>
    <w:rsid w:val="008073B1"/>
    <w:rsid w:val="00810D93"/>
    <w:rsid w:val="008227E6"/>
    <w:rsid w:val="008242EB"/>
    <w:rsid w:val="00824F5A"/>
    <w:rsid w:val="00836838"/>
    <w:rsid w:val="008426B6"/>
    <w:rsid w:val="00843DF5"/>
    <w:rsid w:val="00846090"/>
    <w:rsid w:val="00853BC2"/>
    <w:rsid w:val="008559F3"/>
    <w:rsid w:val="00856CA3"/>
    <w:rsid w:val="00864528"/>
    <w:rsid w:val="00865428"/>
    <w:rsid w:val="00865BC1"/>
    <w:rsid w:val="0087496A"/>
    <w:rsid w:val="008765F0"/>
    <w:rsid w:val="00881ED0"/>
    <w:rsid w:val="00890EEE"/>
    <w:rsid w:val="0089316E"/>
    <w:rsid w:val="008A333C"/>
    <w:rsid w:val="008A353C"/>
    <w:rsid w:val="008A4CF6"/>
    <w:rsid w:val="008B1946"/>
    <w:rsid w:val="008B2ADF"/>
    <w:rsid w:val="008C3F1F"/>
    <w:rsid w:val="008D4355"/>
    <w:rsid w:val="008D5C37"/>
    <w:rsid w:val="008E3DE9"/>
    <w:rsid w:val="008E4E66"/>
    <w:rsid w:val="009107ED"/>
    <w:rsid w:val="009138BF"/>
    <w:rsid w:val="00915B46"/>
    <w:rsid w:val="009162F7"/>
    <w:rsid w:val="00921FDC"/>
    <w:rsid w:val="0093679E"/>
    <w:rsid w:val="00941947"/>
    <w:rsid w:val="0094511B"/>
    <w:rsid w:val="00945B9D"/>
    <w:rsid w:val="00950BEF"/>
    <w:rsid w:val="00953EE4"/>
    <w:rsid w:val="009560E5"/>
    <w:rsid w:val="0095686B"/>
    <w:rsid w:val="009628A3"/>
    <w:rsid w:val="0097042E"/>
    <w:rsid w:val="009739C8"/>
    <w:rsid w:val="00980109"/>
    <w:rsid w:val="00982157"/>
    <w:rsid w:val="0099399A"/>
    <w:rsid w:val="00995C6E"/>
    <w:rsid w:val="00997464"/>
    <w:rsid w:val="009B1280"/>
    <w:rsid w:val="009B3D61"/>
    <w:rsid w:val="009C1911"/>
    <w:rsid w:val="009C2DB5"/>
    <w:rsid w:val="009C4975"/>
    <w:rsid w:val="009C5B0E"/>
    <w:rsid w:val="009D43DD"/>
    <w:rsid w:val="009E6FBE"/>
    <w:rsid w:val="009F32C9"/>
    <w:rsid w:val="00A0143B"/>
    <w:rsid w:val="00A10577"/>
    <w:rsid w:val="00A119B4"/>
    <w:rsid w:val="00A16268"/>
    <w:rsid w:val="00A170A2"/>
    <w:rsid w:val="00A253C3"/>
    <w:rsid w:val="00A2629A"/>
    <w:rsid w:val="00A42F1E"/>
    <w:rsid w:val="00A534B8"/>
    <w:rsid w:val="00A54063"/>
    <w:rsid w:val="00A5409F"/>
    <w:rsid w:val="00A56811"/>
    <w:rsid w:val="00A57460"/>
    <w:rsid w:val="00A63054"/>
    <w:rsid w:val="00A64349"/>
    <w:rsid w:val="00A6693C"/>
    <w:rsid w:val="00A74A54"/>
    <w:rsid w:val="00A76FB9"/>
    <w:rsid w:val="00A83D41"/>
    <w:rsid w:val="00A86E95"/>
    <w:rsid w:val="00A873E9"/>
    <w:rsid w:val="00A9004C"/>
    <w:rsid w:val="00AB099B"/>
    <w:rsid w:val="00AB3116"/>
    <w:rsid w:val="00AB5F89"/>
    <w:rsid w:val="00AB70A9"/>
    <w:rsid w:val="00AD672F"/>
    <w:rsid w:val="00AE4760"/>
    <w:rsid w:val="00AF19C2"/>
    <w:rsid w:val="00B03CCC"/>
    <w:rsid w:val="00B05292"/>
    <w:rsid w:val="00B054CE"/>
    <w:rsid w:val="00B2036D"/>
    <w:rsid w:val="00B20A99"/>
    <w:rsid w:val="00B222FB"/>
    <w:rsid w:val="00B22B07"/>
    <w:rsid w:val="00B2530F"/>
    <w:rsid w:val="00B26C50"/>
    <w:rsid w:val="00B4168F"/>
    <w:rsid w:val="00B42E51"/>
    <w:rsid w:val="00B457E0"/>
    <w:rsid w:val="00B46033"/>
    <w:rsid w:val="00B53386"/>
    <w:rsid w:val="00B53FCE"/>
    <w:rsid w:val="00B56BFE"/>
    <w:rsid w:val="00B57D39"/>
    <w:rsid w:val="00B60A79"/>
    <w:rsid w:val="00B65452"/>
    <w:rsid w:val="00B656BE"/>
    <w:rsid w:val="00B6716A"/>
    <w:rsid w:val="00B727CB"/>
    <w:rsid w:val="00B72931"/>
    <w:rsid w:val="00B80AAD"/>
    <w:rsid w:val="00B80ADE"/>
    <w:rsid w:val="00B816F5"/>
    <w:rsid w:val="00B868BA"/>
    <w:rsid w:val="00BA7230"/>
    <w:rsid w:val="00BA7AAB"/>
    <w:rsid w:val="00BC1208"/>
    <w:rsid w:val="00BC7C1F"/>
    <w:rsid w:val="00BF35D4"/>
    <w:rsid w:val="00BF732E"/>
    <w:rsid w:val="00C00734"/>
    <w:rsid w:val="00C07651"/>
    <w:rsid w:val="00C2168A"/>
    <w:rsid w:val="00C436AB"/>
    <w:rsid w:val="00C43F7A"/>
    <w:rsid w:val="00C543A6"/>
    <w:rsid w:val="00C55B7A"/>
    <w:rsid w:val="00C61948"/>
    <w:rsid w:val="00C61DAE"/>
    <w:rsid w:val="00C62B29"/>
    <w:rsid w:val="00C63A77"/>
    <w:rsid w:val="00C664FC"/>
    <w:rsid w:val="00C70C44"/>
    <w:rsid w:val="00C84DB5"/>
    <w:rsid w:val="00C92FDF"/>
    <w:rsid w:val="00CA0226"/>
    <w:rsid w:val="00CA0B10"/>
    <w:rsid w:val="00CB2145"/>
    <w:rsid w:val="00CB4CB2"/>
    <w:rsid w:val="00CB66B0"/>
    <w:rsid w:val="00CD6723"/>
    <w:rsid w:val="00CD7272"/>
    <w:rsid w:val="00CE5951"/>
    <w:rsid w:val="00CF3B77"/>
    <w:rsid w:val="00CF73E9"/>
    <w:rsid w:val="00D00B7A"/>
    <w:rsid w:val="00D136E3"/>
    <w:rsid w:val="00D14573"/>
    <w:rsid w:val="00D159EE"/>
    <w:rsid w:val="00D15A52"/>
    <w:rsid w:val="00D2403C"/>
    <w:rsid w:val="00D26176"/>
    <w:rsid w:val="00D31E35"/>
    <w:rsid w:val="00D411BE"/>
    <w:rsid w:val="00D507E2"/>
    <w:rsid w:val="00D50B34"/>
    <w:rsid w:val="00D534B3"/>
    <w:rsid w:val="00D55C20"/>
    <w:rsid w:val="00D61CE0"/>
    <w:rsid w:val="00D678DB"/>
    <w:rsid w:val="00D7649E"/>
    <w:rsid w:val="00D76637"/>
    <w:rsid w:val="00D84843"/>
    <w:rsid w:val="00D85761"/>
    <w:rsid w:val="00D924E7"/>
    <w:rsid w:val="00D96D13"/>
    <w:rsid w:val="00DA016D"/>
    <w:rsid w:val="00DB32F3"/>
    <w:rsid w:val="00DC0C95"/>
    <w:rsid w:val="00DC1B92"/>
    <w:rsid w:val="00DC3F7D"/>
    <w:rsid w:val="00DC66B8"/>
    <w:rsid w:val="00DC6BCA"/>
    <w:rsid w:val="00DC74E1"/>
    <w:rsid w:val="00DD1132"/>
    <w:rsid w:val="00DD2F4E"/>
    <w:rsid w:val="00DE07A5"/>
    <w:rsid w:val="00DE2CE3"/>
    <w:rsid w:val="00DE3F20"/>
    <w:rsid w:val="00E03656"/>
    <w:rsid w:val="00E04DAF"/>
    <w:rsid w:val="00E112C7"/>
    <w:rsid w:val="00E15C44"/>
    <w:rsid w:val="00E22F6B"/>
    <w:rsid w:val="00E32ED9"/>
    <w:rsid w:val="00E333B6"/>
    <w:rsid w:val="00E4272D"/>
    <w:rsid w:val="00E45FE3"/>
    <w:rsid w:val="00E4707A"/>
    <w:rsid w:val="00E5058E"/>
    <w:rsid w:val="00E51733"/>
    <w:rsid w:val="00E52AD4"/>
    <w:rsid w:val="00E548B7"/>
    <w:rsid w:val="00E56264"/>
    <w:rsid w:val="00E567A0"/>
    <w:rsid w:val="00E604B6"/>
    <w:rsid w:val="00E66CA0"/>
    <w:rsid w:val="00E836F5"/>
    <w:rsid w:val="00E87132"/>
    <w:rsid w:val="00E904DB"/>
    <w:rsid w:val="00EA07C6"/>
    <w:rsid w:val="00EA3688"/>
    <w:rsid w:val="00EA3E69"/>
    <w:rsid w:val="00EA6C69"/>
    <w:rsid w:val="00EC59D6"/>
    <w:rsid w:val="00ED1EDE"/>
    <w:rsid w:val="00ED5EEF"/>
    <w:rsid w:val="00EF0F7D"/>
    <w:rsid w:val="00F04295"/>
    <w:rsid w:val="00F12E6D"/>
    <w:rsid w:val="00F1353E"/>
    <w:rsid w:val="00F14D7F"/>
    <w:rsid w:val="00F20AC8"/>
    <w:rsid w:val="00F26163"/>
    <w:rsid w:val="00F31975"/>
    <w:rsid w:val="00F3454B"/>
    <w:rsid w:val="00F45005"/>
    <w:rsid w:val="00F522E3"/>
    <w:rsid w:val="00F54F06"/>
    <w:rsid w:val="00F55B59"/>
    <w:rsid w:val="00F620A7"/>
    <w:rsid w:val="00F65B7F"/>
    <w:rsid w:val="00F66145"/>
    <w:rsid w:val="00F67719"/>
    <w:rsid w:val="00F70D65"/>
    <w:rsid w:val="00F814BD"/>
    <w:rsid w:val="00F81980"/>
    <w:rsid w:val="00F87859"/>
    <w:rsid w:val="00F9278E"/>
    <w:rsid w:val="00F959E8"/>
    <w:rsid w:val="00FA0B1E"/>
    <w:rsid w:val="00FA3555"/>
    <w:rsid w:val="00FA6449"/>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880463"/>
  <w15:chartTrackingRefBased/>
  <w15:docId w15:val="{1457DF03-933B-4B2E-A28D-95898EB05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F48D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F48D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48D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F48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F48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F48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F48D6"/>
    <w:pPr>
      <w:keepNext/>
      <w:spacing w:after="200" w:line="240" w:lineRule="auto"/>
    </w:pPr>
    <w:rPr>
      <w:iCs/>
      <w:color w:val="002664"/>
      <w:sz w:val="18"/>
      <w:szCs w:val="18"/>
    </w:rPr>
  </w:style>
  <w:style w:type="table" w:customStyle="1" w:styleId="Tableheader">
    <w:name w:val="ŠTable header"/>
    <w:basedOn w:val="TableNormal"/>
    <w:uiPriority w:val="99"/>
    <w:rsid w:val="006F48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F4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F48D6"/>
    <w:pPr>
      <w:numPr>
        <w:numId w:val="6"/>
      </w:numPr>
    </w:pPr>
  </w:style>
  <w:style w:type="paragraph" w:styleId="ListNumber2">
    <w:name w:val="List Number 2"/>
    <w:aliases w:val="ŠList Number 2"/>
    <w:basedOn w:val="Normal"/>
    <w:uiPriority w:val="8"/>
    <w:qFormat/>
    <w:rsid w:val="00121B91"/>
    <w:pPr>
      <w:numPr>
        <w:numId w:val="5"/>
      </w:numPr>
    </w:pPr>
  </w:style>
  <w:style w:type="paragraph" w:styleId="ListBullet">
    <w:name w:val="List Bullet"/>
    <w:aliases w:val="ŠList Bullet"/>
    <w:basedOn w:val="Normal"/>
    <w:uiPriority w:val="9"/>
    <w:qFormat/>
    <w:rsid w:val="006F48D6"/>
    <w:pPr>
      <w:numPr>
        <w:numId w:val="4"/>
      </w:numPr>
    </w:pPr>
  </w:style>
  <w:style w:type="paragraph" w:styleId="ListBullet2">
    <w:name w:val="List Bullet 2"/>
    <w:aliases w:val="ŠList Bullet 2"/>
    <w:basedOn w:val="Normal"/>
    <w:uiPriority w:val="10"/>
    <w:qFormat/>
    <w:rsid w:val="00121B91"/>
    <w:pPr>
      <w:numPr>
        <w:numId w:val="2"/>
      </w:numPr>
      <w:ind w:left="1134" w:hanging="567"/>
    </w:pPr>
  </w:style>
  <w:style w:type="paragraph" w:customStyle="1" w:styleId="FeatureBox4">
    <w:name w:val="ŠFeature Box 4"/>
    <w:basedOn w:val="FeatureBox2"/>
    <w:next w:val="Normal"/>
    <w:uiPriority w:val="14"/>
    <w:qFormat/>
    <w:rsid w:val="006F48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F48D6"/>
    <w:pPr>
      <w:keepNext/>
      <w:ind w:left="567" w:right="57"/>
    </w:pPr>
    <w:rPr>
      <w:szCs w:val="22"/>
    </w:rPr>
  </w:style>
  <w:style w:type="paragraph" w:customStyle="1" w:styleId="Documentname">
    <w:name w:val="ŠDocument name"/>
    <w:basedOn w:val="Normal"/>
    <w:next w:val="Normal"/>
    <w:uiPriority w:val="17"/>
    <w:qFormat/>
    <w:rsid w:val="006F48D6"/>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F48D6"/>
    <w:pPr>
      <w:spacing w:after="0"/>
    </w:pPr>
    <w:rPr>
      <w:sz w:val="18"/>
      <w:szCs w:val="18"/>
    </w:rPr>
  </w:style>
  <w:style w:type="paragraph" w:customStyle="1" w:styleId="FeatureBox2">
    <w:name w:val="ŠFeature Box 2"/>
    <w:basedOn w:val="Normal"/>
    <w:next w:val="Normal"/>
    <w:uiPriority w:val="12"/>
    <w:qFormat/>
    <w:rsid w:val="006F48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F48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F48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F48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F48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F48D6"/>
    <w:rPr>
      <w:color w:val="001C4A" w:themeColor="accent1" w:themeShade="BF"/>
      <w:u w:val="single"/>
    </w:rPr>
  </w:style>
  <w:style w:type="paragraph" w:customStyle="1" w:styleId="Logo">
    <w:name w:val="ŠLogo"/>
    <w:basedOn w:val="Normal"/>
    <w:uiPriority w:val="18"/>
    <w:qFormat/>
    <w:rsid w:val="006F48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F48D6"/>
    <w:pPr>
      <w:tabs>
        <w:tab w:val="right" w:leader="dot" w:pos="14570"/>
      </w:tabs>
      <w:spacing w:before="0"/>
    </w:pPr>
    <w:rPr>
      <w:b/>
      <w:noProof/>
    </w:rPr>
  </w:style>
  <w:style w:type="paragraph" w:styleId="TOC2">
    <w:name w:val="toc 2"/>
    <w:aliases w:val="ŠTOC 2"/>
    <w:basedOn w:val="Normal"/>
    <w:next w:val="Normal"/>
    <w:uiPriority w:val="39"/>
    <w:unhideWhenUsed/>
    <w:rsid w:val="006F48D6"/>
    <w:pPr>
      <w:tabs>
        <w:tab w:val="right" w:leader="dot" w:pos="14570"/>
      </w:tabs>
      <w:spacing w:before="0"/>
    </w:pPr>
    <w:rPr>
      <w:noProof/>
    </w:rPr>
  </w:style>
  <w:style w:type="paragraph" w:styleId="TOC3">
    <w:name w:val="toc 3"/>
    <w:aliases w:val="ŠTOC 3"/>
    <w:basedOn w:val="Normal"/>
    <w:next w:val="Normal"/>
    <w:uiPriority w:val="39"/>
    <w:unhideWhenUsed/>
    <w:rsid w:val="006F48D6"/>
    <w:pPr>
      <w:spacing w:before="0"/>
      <w:ind w:left="244"/>
    </w:pPr>
  </w:style>
  <w:style w:type="character" w:customStyle="1" w:styleId="BoldItalic">
    <w:name w:val="ŠBold Italic"/>
    <w:basedOn w:val="DefaultParagraphFont"/>
    <w:uiPriority w:val="1"/>
    <w:qFormat/>
    <w:rsid w:val="006F48D6"/>
    <w:rPr>
      <w:b/>
      <w:i/>
      <w:iCs/>
    </w:rPr>
  </w:style>
  <w:style w:type="character" w:customStyle="1" w:styleId="Heading1Char">
    <w:name w:val="Heading 1 Char"/>
    <w:aliases w:val="ŠHeading 1 Char"/>
    <w:basedOn w:val="DefaultParagraphFont"/>
    <w:link w:val="Heading1"/>
    <w:uiPriority w:val="3"/>
    <w:rsid w:val="006F48D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F48D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F48D6"/>
    <w:pPr>
      <w:spacing w:after="240"/>
      <w:outlineLvl w:val="9"/>
    </w:pPr>
    <w:rPr>
      <w:szCs w:val="40"/>
    </w:rPr>
  </w:style>
  <w:style w:type="paragraph" w:styleId="Footer">
    <w:name w:val="footer"/>
    <w:aliases w:val="ŠFooter"/>
    <w:basedOn w:val="Normal"/>
    <w:link w:val="FooterChar"/>
    <w:uiPriority w:val="19"/>
    <w:rsid w:val="006F48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F48D6"/>
    <w:rPr>
      <w:rFonts w:ascii="Arial" w:hAnsi="Arial" w:cs="Arial"/>
      <w:sz w:val="18"/>
      <w:szCs w:val="18"/>
    </w:rPr>
  </w:style>
  <w:style w:type="paragraph" w:styleId="Header">
    <w:name w:val="header"/>
    <w:aliases w:val="ŠHeader"/>
    <w:basedOn w:val="Normal"/>
    <w:link w:val="HeaderChar"/>
    <w:uiPriority w:val="16"/>
    <w:rsid w:val="006F48D6"/>
    <w:rPr>
      <w:noProof/>
      <w:color w:val="002664"/>
      <w:sz w:val="28"/>
      <w:szCs w:val="28"/>
    </w:rPr>
  </w:style>
  <w:style w:type="character" w:customStyle="1" w:styleId="HeaderChar">
    <w:name w:val="Header Char"/>
    <w:aliases w:val="ŠHeader Char"/>
    <w:basedOn w:val="DefaultParagraphFont"/>
    <w:link w:val="Header"/>
    <w:uiPriority w:val="16"/>
    <w:rsid w:val="006F48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F48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F48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F48D6"/>
    <w:rPr>
      <w:rFonts w:ascii="Arial" w:hAnsi="Arial" w:cs="Arial"/>
      <w:b/>
      <w:szCs w:val="32"/>
    </w:rPr>
  </w:style>
  <w:style w:type="character" w:styleId="UnresolvedMention">
    <w:name w:val="Unresolved Mention"/>
    <w:basedOn w:val="DefaultParagraphFont"/>
    <w:uiPriority w:val="99"/>
    <w:semiHidden/>
    <w:unhideWhenUsed/>
    <w:rsid w:val="006F48D6"/>
    <w:rPr>
      <w:color w:val="605E5C"/>
      <w:shd w:val="clear" w:color="auto" w:fill="E1DFDD"/>
    </w:rPr>
  </w:style>
  <w:style w:type="character" w:styleId="SubtleEmphasis">
    <w:name w:val="Subtle Emphasis"/>
    <w:basedOn w:val="DefaultParagraphFont"/>
    <w:uiPriority w:val="19"/>
    <w:semiHidden/>
    <w:qFormat/>
    <w:rsid w:val="006F48D6"/>
    <w:rPr>
      <w:i/>
      <w:iCs/>
      <w:color w:val="404040" w:themeColor="text1" w:themeTint="BF"/>
    </w:rPr>
  </w:style>
  <w:style w:type="paragraph" w:styleId="TOC4">
    <w:name w:val="toc 4"/>
    <w:aliases w:val="ŠTOC 4"/>
    <w:basedOn w:val="Normal"/>
    <w:next w:val="Normal"/>
    <w:autoRedefine/>
    <w:uiPriority w:val="39"/>
    <w:unhideWhenUsed/>
    <w:rsid w:val="006F48D6"/>
    <w:pPr>
      <w:spacing w:before="0"/>
      <w:ind w:left="488"/>
    </w:pPr>
  </w:style>
  <w:style w:type="character" w:styleId="CommentReference">
    <w:name w:val="annotation reference"/>
    <w:basedOn w:val="DefaultParagraphFont"/>
    <w:uiPriority w:val="99"/>
    <w:semiHidden/>
    <w:unhideWhenUsed/>
    <w:rsid w:val="006F48D6"/>
    <w:rPr>
      <w:sz w:val="16"/>
      <w:szCs w:val="16"/>
    </w:rPr>
  </w:style>
  <w:style w:type="paragraph" w:styleId="CommentText">
    <w:name w:val="annotation text"/>
    <w:basedOn w:val="Normal"/>
    <w:link w:val="CommentTextChar"/>
    <w:uiPriority w:val="99"/>
    <w:unhideWhenUsed/>
    <w:rsid w:val="006F48D6"/>
    <w:pPr>
      <w:spacing w:line="240" w:lineRule="auto"/>
    </w:pPr>
    <w:rPr>
      <w:sz w:val="20"/>
      <w:szCs w:val="20"/>
    </w:rPr>
  </w:style>
  <w:style w:type="character" w:customStyle="1" w:styleId="CommentTextChar">
    <w:name w:val="Comment Text Char"/>
    <w:basedOn w:val="DefaultParagraphFont"/>
    <w:link w:val="CommentText"/>
    <w:uiPriority w:val="99"/>
    <w:rsid w:val="006F48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F48D6"/>
    <w:rPr>
      <w:b/>
      <w:bCs/>
    </w:rPr>
  </w:style>
  <w:style w:type="character" w:customStyle="1" w:styleId="CommentSubjectChar">
    <w:name w:val="Comment Subject Char"/>
    <w:basedOn w:val="CommentTextChar"/>
    <w:link w:val="CommentSubject"/>
    <w:uiPriority w:val="99"/>
    <w:semiHidden/>
    <w:rsid w:val="006F48D6"/>
    <w:rPr>
      <w:rFonts w:ascii="Arial" w:hAnsi="Arial" w:cs="Arial"/>
      <w:b/>
      <w:bCs/>
      <w:sz w:val="20"/>
      <w:szCs w:val="20"/>
    </w:rPr>
  </w:style>
  <w:style w:type="character" w:styleId="Strong">
    <w:name w:val="Strong"/>
    <w:aliases w:val="ŠStrong,Bold"/>
    <w:qFormat/>
    <w:rsid w:val="006F48D6"/>
    <w:rPr>
      <w:b/>
      <w:bCs/>
    </w:rPr>
  </w:style>
  <w:style w:type="character" w:styleId="Emphasis">
    <w:name w:val="Emphasis"/>
    <w:aliases w:val="ŠEmphasis,Italic"/>
    <w:qFormat/>
    <w:rsid w:val="006F48D6"/>
    <w:rPr>
      <w:i/>
      <w:iCs/>
    </w:rPr>
  </w:style>
  <w:style w:type="paragraph" w:styleId="ListNumber3">
    <w:name w:val="List Number 3"/>
    <w:aliases w:val="ŠList Number 3"/>
    <w:basedOn w:val="ListBullet3"/>
    <w:uiPriority w:val="8"/>
    <w:rsid w:val="00121B91"/>
    <w:pPr>
      <w:numPr>
        <w:ilvl w:val="2"/>
        <w:numId w:val="5"/>
      </w:numPr>
      <w:ind w:left="1701" w:hanging="567"/>
    </w:pPr>
  </w:style>
  <w:style w:type="paragraph" w:styleId="ListBullet3">
    <w:name w:val="List Bullet 3"/>
    <w:aliases w:val="ŠList Bullet 3"/>
    <w:basedOn w:val="Normal"/>
    <w:uiPriority w:val="10"/>
    <w:rsid w:val="00121B91"/>
    <w:pPr>
      <w:numPr>
        <w:numId w:val="3"/>
      </w:numPr>
      <w:ind w:left="1701" w:hanging="567"/>
    </w:pPr>
  </w:style>
  <w:style w:type="character" w:styleId="PlaceholderText">
    <w:name w:val="Placeholder Text"/>
    <w:basedOn w:val="DefaultParagraphFont"/>
    <w:uiPriority w:val="99"/>
    <w:semiHidden/>
    <w:rsid w:val="006F48D6"/>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F48D6"/>
    <w:pPr>
      <w:spacing w:before="360"/>
    </w:pPr>
    <w:rPr>
      <w:color w:val="002664"/>
      <w:sz w:val="44"/>
      <w:szCs w:val="48"/>
    </w:rPr>
  </w:style>
  <w:style w:type="character" w:customStyle="1" w:styleId="SubtitleChar0">
    <w:name w:val="ŠSubtitle Char"/>
    <w:basedOn w:val="DefaultParagraphFont"/>
    <w:link w:val="Subtitle0"/>
    <w:uiPriority w:val="2"/>
    <w:rsid w:val="006F48D6"/>
    <w:rPr>
      <w:rFonts w:ascii="Arial" w:hAnsi="Arial" w:cs="Arial"/>
      <w:color w:val="002664"/>
      <w:sz w:val="44"/>
      <w:szCs w:val="48"/>
    </w:rPr>
  </w:style>
  <w:style w:type="paragraph" w:styleId="Title">
    <w:name w:val="Title"/>
    <w:aliases w:val="ŠTitle"/>
    <w:basedOn w:val="Normal"/>
    <w:next w:val="Normal"/>
    <w:link w:val="TitleChar"/>
    <w:uiPriority w:val="1"/>
    <w:rsid w:val="006F48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F48D6"/>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F48D6"/>
    <w:pPr>
      <w:ind w:left="567"/>
    </w:pPr>
  </w:style>
  <w:style w:type="character" w:styleId="FollowedHyperlink">
    <w:name w:val="FollowedHyperlink"/>
    <w:basedOn w:val="DefaultParagraphFont"/>
    <w:uiPriority w:val="99"/>
    <w:semiHidden/>
    <w:unhideWhenUsed/>
    <w:rsid w:val="004E2A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1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players.brightcove.net/6197335233001/QxrhEa5OH_default/index.html?videoId=6376218409112" TargetMode="External"/><Relationship Id="rId17"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layers.brightcove.net/6197335233001/QxrhEa5OH_default/index.html?videoId=6376218409112"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gram11\Downloads\Blank%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AA7C98-C994-43DA-A70C-8205CB412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2DD572E4-65A1-4DB9-A67E-69FD54E8763C}">
  <ds:schemaRefs>
    <ds:schemaRef ds:uri="http://schemas.openxmlformats.org/package/2006/metadata/core-properties"/>
    <ds:schemaRef ds:uri="http://www.w3.org/XML/1998/namespace"/>
    <ds:schemaRef ds:uri="http://schemas.microsoft.com/office/2006/documentManagement/types"/>
    <ds:schemaRef ds:uri="http://purl.org/dc/terms/"/>
    <ds:schemaRef ds:uri="a0304c60-348c-4736-a8b3-626546f25b62"/>
    <ds:schemaRef ds:uri="a74ccf2a-25b8-4bd6-921a-1a83a79b22be"/>
    <ds:schemaRef ds:uri="http://purl.org/dc/dcmitype/"/>
    <ds:schemaRef ds:uri="http://purl.org/dc/elements/1.1/"/>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Blank Word template - landscape (2).dotx</Template>
  <TotalTime>1</TotalTime>
  <Pages>16</Pages>
  <Words>3127</Words>
  <Characters>8406</Characters>
  <Application>Microsoft Office Word</Application>
  <DocSecurity>0</DocSecurity>
  <Lines>302</Lines>
  <Paragraphs>204</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Approaching the HSC oral examination – Japanese Beginners, Stage 6</dc:title>
  <dc:subject/>
  <dc:creator>NSW Department of Education</dc:creator>
  <cp:keywords/>
  <dc:description/>
  <dcterms:created xsi:type="dcterms:W3CDTF">2025-09-19T02:56:00Z</dcterms:created>
  <dcterms:modified xsi:type="dcterms:W3CDTF">2025-09-19T04:12:00Z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6b1bf05f-fd50-4ca1-96e2-567010faa416</vt:lpwstr>
  </property>
</Properties>
</file>